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32F9" w14:textId="417CB070" w:rsidR="002B00D0" w:rsidRPr="00110443" w:rsidRDefault="00227342" w:rsidP="008956AE">
      <w:pPr>
        <w:pStyle w:val="Pagedecouverture"/>
        <w:rPr>
          <w:noProof/>
        </w:rPr>
      </w:pPr>
      <w:r>
        <w:rPr>
          <w:noProof/>
        </w:rPr>
        <w:pict w14:anchorId="06F2DF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68670AE-96FA-4240-8546-843C8EF6EC04" style="width:455.25pt;height:318pt">
            <v:imagedata r:id="rId11" o:title=""/>
          </v:shape>
        </w:pict>
      </w:r>
    </w:p>
    <w:p w14:paraId="257F6156" w14:textId="77777777" w:rsidR="008B399E" w:rsidRPr="00110443" w:rsidRDefault="008B399E" w:rsidP="008B399E">
      <w:pPr>
        <w:pStyle w:val="Pagedecouverture"/>
        <w:rPr>
          <w:noProof/>
        </w:rPr>
        <w:sectPr w:rsidR="008B399E" w:rsidRPr="00110443" w:rsidSect="008956AE">
          <w:footerReference w:type="even" r:id="rId12"/>
          <w:footerReference w:type="default" r:id="rId13"/>
          <w:pgSz w:w="11907" w:h="16839"/>
          <w:pgMar w:top="1134" w:right="1417" w:bottom="1134" w:left="1417" w:header="709" w:footer="709" w:gutter="0"/>
          <w:pgNumType w:start="0"/>
          <w:cols w:space="720"/>
          <w:docGrid w:linePitch="360"/>
        </w:sectPr>
      </w:pPr>
    </w:p>
    <w:p w14:paraId="22C5E2C8" w14:textId="75C458D0" w:rsidR="00D1426C" w:rsidRPr="00110443" w:rsidRDefault="00D74862" w:rsidP="00D74862">
      <w:pPr>
        <w:pStyle w:val="Statut"/>
        <w:rPr>
          <w:noProof/>
        </w:rPr>
      </w:pPr>
      <w:r w:rsidRPr="00D74862">
        <w:rPr>
          <w:noProof/>
        </w:rPr>
        <w:lastRenderedPageBreak/>
        <w:t>Recomandare de</w:t>
      </w:r>
    </w:p>
    <w:p w14:paraId="1C99D186" w14:textId="1AFB5BEC" w:rsidR="00D1426C" w:rsidRPr="00110443" w:rsidRDefault="00D74862" w:rsidP="00D74862">
      <w:pPr>
        <w:pStyle w:val="Typedudocument"/>
        <w:rPr>
          <w:noProof/>
        </w:rPr>
      </w:pPr>
      <w:r w:rsidRPr="00D74862">
        <w:rPr>
          <w:noProof/>
        </w:rPr>
        <w:t>RECOMANDARE A CONSILIULUI</w:t>
      </w:r>
    </w:p>
    <w:p w14:paraId="5407C45D" w14:textId="5382F785" w:rsidR="00D1426C" w:rsidRPr="00110443" w:rsidRDefault="00D74862" w:rsidP="00D74862">
      <w:pPr>
        <w:pStyle w:val="Titreobjet"/>
        <w:rPr>
          <w:noProof/>
        </w:rPr>
      </w:pPr>
      <w:r w:rsidRPr="00D74862">
        <w:rPr>
          <w:noProof/>
        </w:rPr>
        <w:t xml:space="preserve">de aprobare a planului bugetar-structural național pe termen mediu al Irlandei </w:t>
      </w:r>
      <w:r w:rsidRPr="00D74862">
        <w:rPr>
          <w:noProof/>
        </w:rPr>
        <w:br/>
      </w:r>
    </w:p>
    <w:p w14:paraId="490516F3" w14:textId="77777777" w:rsidR="00760040" w:rsidRPr="00110443" w:rsidRDefault="00760040" w:rsidP="00227342">
      <w:pPr>
        <w:pStyle w:val="Institutionquiagit"/>
        <w:spacing w:before="0"/>
        <w:jc w:val="left"/>
        <w:rPr>
          <w:noProof/>
        </w:rPr>
      </w:pPr>
      <w:r w:rsidRPr="00110443">
        <w:rPr>
          <w:noProof/>
        </w:rPr>
        <w:t>CONSILIUL UNIUNII EUROPENE,</w:t>
      </w:r>
    </w:p>
    <w:p w14:paraId="4D569E8B" w14:textId="2E939545" w:rsidR="00760040" w:rsidRPr="00110443" w:rsidRDefault="00760040" w:rsidP="00760040">
      <w:pPr>
        <w:rPr>
          <w:noProof/>
        </w:rPr>
      </w:pPr>
      <w:r w:rsidRPr="00110443">
        <w:rPr>
          <w:noProof/>
        </w:rPr>
        <w:t>având în vedere Tratatul privind funcționarea Uniunii Europene, în special articolul 121,</w:t>
      </w:r>
    </w:p>
    <w:p w14:paraId="0F0D1443" w14:textId="77777777" w:rsidR="00760040" w:rsidRPr="00110443" w:rsidRDefault="00760040" w:rsidP="00760040">
      <w:pPr>
        <w:rPr>
          <w:noProof/>
        </w:rPr>
      </w:pPr>
      <w:r w:rsidRPr="00110443">
        <w:rPr>
          <w:noProof/>
        </w:rPr>
        <w:t>având în vedere Regulamentul (UE) 2024/1263, în special articolul 17,</w:t>
      </w:r>
    </w:p>
    <w:p w14:paraId="03CF190C" w14:textId="77777777" w:rsidR="00760040" w:rsidRPr="00110443" w:rsidRDefault="00760040" w:rsidP="00760040">
      <w:pPr>
        <w:rPr>
          <w:noProof/>
        </w:rPr>
      </w:pPr>
      <w:r w:rsidRPr="00110443">
        <w:rPr>
          <w:noProof/>
        </w:rPr>
        <w:t>având în vedere recomandarea Comisiei,</w:t>
      </w:r>
    </w:p>
    <w:p w14:paraId="3B009882" w14:textId="77777777" w:rsidR="00246D98" w:rsidRPr="00110443" w:rsidRDefault="00760040" w:rsidP="00760040">
      <w:pPr>
        <w:rPr>
          <w:noProof/>
        </w:rPr>
      </w:pPr>
      <w:r w:rsidRPr="00110443">
        <w:rPr>
          <w:noProof/>
        </w:rPr>
        <w:t>întrucât:</w:t>
      </w:r>
    </w:p>
    <w:p w14:paraId="20E78114" w14:textId="77777777" w:rsidR="00760040" w:rsidRPr="00110443" w:rsidRDefault="00760040" w:rsidP="00760040">
      <w:pPr>
        <w:rPr>
          <w:b/>
          <w:bCs/>
          <w:noProof/>
        </w:rPr>
      </w:pPr>
    </w:p>
    <w:p w14:paraId="6C4FAB8A" w14:textId="77777777" w:rsidR="00760040" w:rsidRPr="00110443" w:rsidRDefault="00760040" w:rsidP="00FB1C26">
      <w:pPr>
        <w:keepNext/>
        <w:keepLines/>
        <w:rPr>
          <w:b/>
          <w:bCs/>
          <w:noProof/>
        </w:rPr>
      </w:pPr>
      <w:r w:rsidRPr="00110443">
        <w:rPr>
          <w:b/>
          <w:noProof/>
        </w:rPr>
        <w:t>CONSIDERAȚII GENERALE</w:t>
      </w:r>
    </w:p>
    <w:p w14:paraId="4774ADB7" w14:textId="77777777" w:rsidR="00D26AE1" w:rsidRPr="00110443" w:rsidRDefault="00D26AE1" w:rsidP="001D1AD6">
      <w:pPr>
        <w:pStyle w:val="Point0"/>
        <w:rPr>
          <w:noProof/>
        </w:rPr>
      </w:pPr>
      <w:r>
        <w:rPr>
          <w:noProof/>
        </w:rPr>
        <w:t>(1)</w:t>
      </w:r>
      <w:r>
        <w:rPr>
          <w:noProof/>
        </w:rPr>
        <w:tab/>
      </w:r>
      <w:r w:rsidRPr="00110443">
        <w:rPr>
          <w:noProof/>
        </w:rPr>
        <w:t>Cadrul de guvernanță economică al UE</w:t>
      </w:r>
      <w:r w:rsidRPr="00110443">
        <w:rPr>
          <w:rStyle w:val="FootnoteReference"/>
          <w:noProof/>
          <w:szCs w:val="24"/>
          <w:lang w:eastAsia="ja-JP"/>
        </w:rPr>
        <w:footnoteReference w:id="2"/>
      </w:r>
      <w:r w:rsidRPr="00110443">
        <w:rPr>
          <w:noProof/>
        </w:rPr>
        <w:t xml:space="preserve"> urmărește promovarea unor finanțe publice solide și sustenabile, a unei creșteri durabile și favorabile incluziunii și a rezilienței prin intermediul reformelor și al investițiilor, precum și prevenirea deficitelor publice excesive. El promovează, de asemenea, asumarea responsabilității la nivel național și pune un accent mai puternic pe obiectivele pe termen mediu, în combinație cu o asigurare mai eficientă și mai coerentă a respectării normelor.</w:t>
      </w:r>
    </w:p>
    <w:p w14:paraId="62392490" w14:textId="77777777" w:rsidR="00D26AE1" w:rsidRPr="00110443" w:rsidRDefault="00D26AE1" w:rsidP="00855638">
      <w:pPr>
        <w:pStyle w:val="Point0"/>
        <w:rPr>
          <w:noProof/>
        </w:rPr>
      </w:pPr>
      <w:r>
        <w:rPr>
          <w:noProof/>
        </w:rPr>
        <w:t>(2)</w:t>
      </w:r>
      <w:r>
        <w:rPr>
          <w:noProof/>
        </w:rPr>
        <w:tab/>
      </w:r>
      <w:r w:rsidRPr="00110443">
        <w:rPr>
          <w:noProof/>
        </w:rPr>
        <w:t>Planurile bugetar-structurale naționale pe termen mediu pe care statele membre le prezintă Consiliului și Comisiei se află în centrul noului cadru de guvernanță economică. Planurile trebuie să urmărească două obiective: i) asigurarea faptului că, printre altele, până la sfârșitul perioadei de ajustare, datoria publică se află pe o traiectorie descendentă plauzibilă sau rămâne la niveluri prudente și a faptului că deficitul public este adus și menținut sub valoarea de referință de 3 % din PIB pe termen mediu și (ii) asigurarea realizării de reforme și investiții care să răspundă principalelor provocări identificate în contextul semestrului european și priorităților comune ale UE. În acest scop, fiecare plan trebuie să prezinte un angajament pe termen mediu de a respecta rate maxime de creștere a cheltuielilor nete</w:t>
      </w:r>
      <w:r w:rsidRPr="00110443">
        <w:rPr>
          <w:rStyle w:val="FootnoteReference"/>
          <w:noProof/>
        </w:rPr>
        <w:footnoteReference w:id="3"/>
      </w:r>
      <w:r w:rsidRPr="00110443">
        <w:rPr>
          <w:noProof/>
        </w:rPr>
        <w:t xml:space="preserve">, care să stabilească efectiv o constrângere bugetară pe durata planului, pe parcursul a patru </w:t>
      </w:r>
      <w:r w:rsidRPr="00110443">
        <w:rPr>
          <w:noProof/>
        </w:rPr>
        <w:lastRenderedPageBreak/>
        <w:t>sau cinci ani (în funcție de durata normală a legislaturii unui stat membru). În plus, planul trebuie să explice modul în care statul membru va asigura realizarea reformelor și a investițiilor care răspund principalelor provocări identificate în contextul semestrului european, în special în recomandările specifice fiecărei țări (inclusiv cele referitoare la procedura privind dezechilibrele macroeconomice – PDM), precum și modul în care statul membru intenționează să abordeze prioritățile comune ale Uniunii. Perioada de ajustare bugetară se extinde pe o durată de patru ani, care poate fi prelungită cu până la trei ani în cazul în care statul membru se angajează să realizeze un set de reforme și investiții relevante care îndeplinesc criteriile prevăzute în Regulamentul (UE) 2024/1263.</w:t>
      </w:r>
    </w:p>
    <w:p w14:paraId="453C9568" w14:textId="77777777" w:rsidR="00D26AE1" w:rsidRPr="00110443" w:rsidRDefault="00D26AE1" w:rsidP="00855638">
      <w:pPr>
        <w:pStyle w:val="Point0"/>
        <w:rPr>
          <w:noProof/>
        </w:rPr>
      </w:pPr>
      <w:r>
        <w:rPr>
          <w:noProof/>
        </w:rPr>
        <w:t>(3)</w:t>
      </w:r>
      <w:r>
        <w:rPr>
          <w:noProof/>
        </w:rPr>
        <w:tab/>
      </w:r>
      <w:r w:rsidRPr="00110443">
        <w:rPr>
          <w:noProof/>
        </w:rPr>
        <w:t>După prezentarea planului, Comisia trebuie să evalueze dacă acesta respectă cerințele Regulamentului (UE) 2024/1263.</w:t>
      </w:r>
    </w:p>
    <w:p w14:paraId="403CA29A" w14:textId="77777777" w:rsidR="00D26AE1" w:rsidRPr="00110443" w:rsidRDefault="00D26AE1" w:rsidP="00855638">
      <w:pPr>
        <w:pStyle w:val="Point0"/>
        <w:rPr>
          <w:noProof/>
        </w:rPr>
      </w:pPr>
      <w:r>
        <w:rPr>
          <w:noProof/>
        </w:rPr>
        <w:t>(4)</w:t>
      </w:r>
      <w:r>
        <w:rPr>
          <w:noProof/>
        </w:rPr>
        <w:tab/>
      </w:r>
      <w:r w:rsidRPr="00110443">
        <w:rPr>
          <w:noProof/>
        </w:rPr>
        <w:t>La recomandarea Comisiei, Consiliul trebuie apoi să adopte o recomandare prin care stabilește ratele maxime de creștere a traiectoriei cheltuielilor nete ale statului membru în cauză și, după caz, aprobă setul de angajamente în materie de reforme și investiții care stă la baza prelungirii perioadei de ajustare bugetară.</w:t>
      </w:r>
    </w:p>
    <w:p w14:paraId="7136D665" w14:textId="77777777" w:rsidR="00D26AE1" w:rsidRPr="00110443" w:rsidRDefault="00D26AE1" w:rsidP="00A44447">
      <w:pPr>
        <w:rPr>
          <w:noProof/>
          <w:lang w:eastAsia="ja-JP"/>
        </w:rPr>
      </w:pPr>
    </w:p>
    <w:p w14:paraId="5FCBC279" w14:textId="77777777" w:rsidR="00760040" w:rsidRPr="00110443" w:rsidRDefault="00D26AE1" w:rsidP="00FB1C26">
      <w:pPr>
        <w:keepNext/>
        <w:keepLines/>
        <w:rPr>
          <w:b/>
          <w:bCs/>
          <w:noProof/>
        </w:rPr>
      </w:pPr>
      <w:r w:rsidRPr="00110443">
        <w:rPr>
          <w:b/>
          <w:noProof/>
        </w:rPr>
        <w:t>PROCESELE CONEXE, INCLUSIV TRAIECTORIA CHELTUIELILOR NETE RECOMANDATĂ ANTERIOR ȘI EVALUAREA ACESTEIA</w:t>
      </w:r>
    </w:p>
    <w:p w14:paraId="26F07772" w14:textId="551A63DC" w:rsidR="00D26AE1" w:rsidRPr="00110443" w:rsidRDefault="00D26AE1" w:rsidP="00855638">
      <w:pPr>
        <w:pStyle w:val="Point0"/>
        <w:rPr>
          <w:noProof/>
        </w:rPr>
      </w:pPr>
      <w:r>
        <w:rPr>
          <w:noProof/>
        </w:rPr>
        <w:t>(5)</w:t>
      </w:r>
      <w:r>
        <w:rPr>
          <w:noProof/>
        </w:rPr>
        <w:tab/>
      </w:r>
      <w:r w:rsidRPr="00110443">
        <w:rPr>
          <w:noProof/>
        </w:rPr>
        <w:t>La 15 octombrie 2024, Irlanda și-a prezentat planul bugetar-structural național pe termen mediu, care acoperă perioada 2025-2029. La 21 ianuarie 2025, Consiliul a adoptat o recomandare de aprobare a planului din octombrie 2024</w:t>
      </w:r>
      <w:r w:rsidRPr="00110443">
        <w:rPr>
          <w:rStyle w:val="FootnoteReference"/>
          <w:rFonts w:eastAsia="Times New Roman"/>
          <w:noProof/>
          <w:szCs w:val="24"/>
        </w:rPr>
        <w:footnoteReference w:id="4"/>
      </w:r>
      <w:r w:rsidRPr="00110443">
        <w:rPr>
          <w:noProof/>
        </w:rPr>
        <w:t>.</w:t>
      </w:r>
      <w:r w:rsidR="00110443">
        <w:rPr>
          <w:noProof/>
        </w:rPr>
        <w:t xml:space="preserve"> </w:t>
      </w:r>
      <w:r w:rsidRPr="00110443">
        <w:rPr>
          <w:noProof/>
        </w:rPr>
        <w:t>Pentru a evalua conformitatea în 2025, rata maximă de creștere a cheltuielilor nete stabilită prin Recomandarea Consiliului din 21 ianuarie 2025 rămâne relevantă. Comisia va evalua conformitatea, pe baza datelor privind rezultatul bugetar, în contextul pachetului privind semestrul european din primăvara anului 2026.</w:t>
      </w:r>
    </w:p>
    <w:p w14:paraId="722321EF" w14:textId="77777777" w:rsidR="00D26AE1" w:rsidRPr="00110443" w:rsidRDefault="00D26AE1" w:rsidP="00855638">
      <w:pPr>
        <w:pStyle w:val="Point0"/>
        <w:rPr>
          <w:rFonts w:eastAsia="Times New Roman"/>
          <w:noProof/>
        </w:rPr>
      </w:pPr>
      <w:r>
        <w:rPr>
          <w:noProof/>
        </w:rPr>
        <w:t>(6)</w:t>
      </w:r>
      <w:r>
        <w:rPr>
          <w:noProof/>
        </w:rPr>
        <w:tab/>
      </w:r>
      <w:r w:rsidRPr="00110443">
        <w:rPr>
          <w:noProof/>
        </w:rPr>
        <w:t>La 25 noiembrie 2025, ca parte a pachetului privind semestrul european din toamna anului 2025, Comisia a publicat cea mai recentă evaluare a respectării de către Irlanda a ratelor maxime de creștere a cheltuielilor nete recomandate de Consiliu în ianuarie 2025</w:t>
      </w:r>
      <w:r w:rsidRPr="00110443">
        <w:rPr>
          <w:rStyle w:val="FootnoteReference"/>
          <w:rFonts w:eastAsia="Times New Roman"/>
          <w:noProof/>
          <w:szCs w:val="24"/>
        </w:rPr>
        <w:footnoteReference w:id="5"/>
      </w:r>
      <w:r w:rsidRPr="00110443">
        <w:rPr>
          <w:noProof/>
        </w:rPr>
        <w:t xml:space="preserve">. Potrivit estimărilor Comisiei, rata de creștere a cheltuielilor nete ale Irlandei în 2025 a depășit nivelul maxim recomandat, ceea ce corespunde unei abateri preconizate de 0,5 % din PIB. Luând în considerare împreună anii 2024 și 2025, s-a preconizat că rata de creștere cumulată a cheltuielilor nete va depăși, de asemenea, rata maximă de creștere cumulată recomandată, ceea ce corespunde totuși unei abateri mai mici: 0,2 % din PIB. </w:t>
      </w:r>
    </w:p>
    <w:p w14:paraId="48D9BFA4" w14:textId="77777777" w:rsidR="00D26AE1" w:rsidRPr="00110443" w:rsidRDefault="00D26AE1" w:rsidP="00855638">
      <w:pPr>
        <w:pStyle w:val="Point0"/>
        <w:rPr>
          <w:noProof/>
        </w:rPr>
      </w:pPr>
      <w:r>
        <w:rPr>
          <w:noProof/>
        </w:rPr>
        <w:t>(7)</w:t>
      </w:r>
      <w:r>
        <w:rPr>
          <w:noProof/>
        </w:rPr>
        <w:tab/>
      </w:r>
      <w:r w:rsidRPr="00110443">
        <w:rPr>
          <w:noProof/>
        </w:rPr>
        <w:t>Această evaluare a ținut seama de proiectul de plan bugetar pentru anul 2026 pe care Irlanda l-a prezentat la 15 octombrie 2025. Comisia a adoptat un aviz cu privire la acest proiect de plan bugetar la 25 noiembrie 2025</w:t>
      </w:r>
      <w:r w:rsidRPr="00110443">
        <w:rPr>
          <w:rStyle w:val="FootnoteReference"/>
          <w:noProof/>
          <w:szCs w:val="24"/>
          <w:lang w:eastAsia="ja-JP"/>
        </w:rPr>
        <w:footnoteReference w:id="6"/>
      </w:r>
      <w:r w:rsidRPr="00110443">
        <w:rPr>
          <w:noProof/>
        </w:rPr>
        <w:t xml:space="preserve">. Comisia a considerat că proiectul de plan bugetar al Irlandei a respectat obligațiile de politică bugetară prevăzute în Pactul de stabilitate și de creștere, întrucât se preconiza că poziția bugetară pentru 2026 va fi excedentară, contribuind astfel la o reducere a ponderii </w:t>
      </w:r>
      <w:r w:rsidRPr="00110443">
        <w:rPr>
          <w:noProof/>
        </w:rPr>
        <w:lastRenderedPageBreak/>
        <w:t xml:space="preserve">datoriei publice în PIB. În același timp, în avizul său, Comisia a remarcat abaterea descrisă mai sus și riscurile de abatere de la creșterea maximă a cheltuielilor nete din Recomandarea Consiliului din 21 ianuarie 2025. </w:t>
      </w:r>
    </w:p>
    <w:p w14:paraId="6499CD1E" w14:textId="77777777" w:rsidR="00D26AE1" w:rsidRPr="00110443" w:rsidRDefault="00D26AE1" w:rsidP="00855638">
      <w:pPr>
        <w:pStyle w:val="Point0"/>
        <w:rPr>
          <w:noProof/>
        </w:rPr>
      </w:pPr>
      <w:r>
        <w:rPr>
          <w:noProof/>
        </w:rPr>
        <w:t>(8)</w:t>
      </w:r>
      <w:r>
        <w:rPr>
          <w:noProof/>
        </w:rPr>
        <w:tab/>
      </w:r>
      <w:r w:rsidRPr="00110443">
        <w:rPr>
          <w:noProof/>
        </w:rPr>
        <w:t>La 8 iulie 2025, Consiliul a adresat Irlandei o serie de recomandări specifice (CSR) în contextul semestrului european</w:t>
      </w:r>
      <w:r w:rsidRPr="00110443">
        <w:rPr>
          <w:rStyle w:val="FootnoteReference"/>
          <w:noProof/>
          <w:szCs w:val="24"/>
          <w:lang w:eastAsia="ja-JP"/>
        </w:rPr>
        <w:footnoteReference w:id="7"/>
      </w:r>
      <w:r w:rsidRPr="00110443">
        <w:rPr>
          <w:noProof/>
        </w:rPr>
        <w:t>.</w:t>
      </w:r>
    </w:p>
    <w:p w14:paraId="7B5EF03B" w14:textId="77777777" w:rsidR="00D26AE1" w:rsidRPr="00110443" w:rsidRDefault="00D26AE1" w:rsidP="00A44447">
      <w:pPr>
        <w:rPr>
          <w:noProof/>
          <w:lang w:eastAsia="ja-JP"/>
        </w:rPr>
      </w:pPr>
    </w:p>
    <w:p w14:paraId="0432FCB3" w14:textId="77777777" w:rsidR="000F6A13" w:rsidRPr="00110443" w:rsidRDefault="00D26AE1" w:rsidP="00D26AE1">
      <w:pPr>
        <w:keepNext/>
        <w:keepLines/>
        <w:rPr>
          <w:b/>
          <w:bCs/>
          <w:noProof/>
        </w:rPr>
      </w:pPr>
      <w:r w:rsidRPr="00110443">
        <w:rPr>
          <w:b/>
          <w:noProof/>
        </w:rPr>
        <w:t>CONSIDERAȚII REFERITOARE LA PLANUL BUGETAR-STRUCTURAL NAȚIONAL PE TERMEN MEDIU AL IRLANDEI</w:t>
      </w:r>
    </w:p>
    <w:p w14:paraId="33151CD8" w14:textId="77777777" w:rsidR="00D26AE1" w:rsidRPr="00110443" w:rsidRDefault="00D26AE1" w:rsidP="00855638">
      <w:pPr>
        <w:pStyle w:val="Point0"/>
        <w:rPr>
          <w:rFonts w:eastAsia="Calibri"/>
          <w:noProof/>
        </w:rPr>
      </w:pPr>
      <w:r>
        <w:rPr>
          <w:noProof/>
        </w:rPr>
        <w:t>(9)</w:t>
      </w:r>
      <w:r>
        <w:rPr>
          <w:noProof/>
        </w:rPr>
        <w:tab/>
      </w:r>
      <w:r w:rsidRPr="00110443">
        <w:rPr>
          <w:noProof/>
        </w:rPr>
        <w:t xml:space="preserve">În conformitate cu articolul 15 alineatul (2) din Regulamentul 2024/1263, în cazul în care a fost numit un guvern nou, un stat membru poate prezenta un plan bugetar-structural pe termen mediu revizuit. În urma alegerilor generale din noiembrie 2024, la 23 ianuarie 2025 a fost constituit un nou guvern. La 9 ianuarie 2026, Irlanda a prezentat Consiliului și Comisiei un plan bugetar-structural național pe termen mediu revizuit (denumit în continuare „planul”). Planul acoperă perioada 2026-2030. </w:t>
      </w:r>
    </w:p>
    <w:p w14:paraId="4C005EB0" w14:textId="77777777" w:rsidR="00D26AE1" w:rsidRPr="00110443" w:rsidRDefault="00D26AE1" w:rsidP="00D26AE1">
      <w:pPr>
        <w:keepNext/>
        <w:keepLines/>
        <w:ind w:left="851" w:hanging="851"/>
        <w:rPr>
          <w:b/>
          <w:bCs/>
          <w:noProof/>
        </w:rPr>
      </w:pPr>
    </w:p>
    <w:p w14:paraId="453D6612" w14:textId="77777777" w:rsidR="00CC5B06" w:rsidRPr="00110443" w:rsidRDefault="00D26AE1">
      <w:pPr>
        <w:keepNext/>
        <w:keepLines/>
        <w:ind w:left="720" w:hanging="720"/>
        <w:rPr>
          <w:noProof/>
        </w:rPr>
      </w:pPr>
      <w:r w:rsidRPr="00110443">
        <w:rPr>
          <w:b/>
          <w:noProof/>
        </w:rPr>
        <w:t>Proces anterior prezentării planului din ianuarie 2026</w:t>
      </w:r>
    </w:p>
    <w:p w14:paraId="5F819C1A" w14:textId="77777777" w:rsidR="00D26AE1" w:rsidRPr="00110443" w:rsidRDefault="00D26AE1" w:rsidP="00855638">
      <w:pPr>
        <w:pStyle w:val="Point0"/>
        <w:rPr>
          <w:noProof/>
        </w:rPr>
      </w:pPr>
      <w:r>
        <w:rPr>
          <w:noProof/>
        </w:rPr>
        <w:t>(10)</w:t>
      </w:r>
      <w:r>
        <w:rPr>
          <w:noProof/>
        </w:rPr>
        <w:tab/>
      </w:r>
      <w:r w:rsidRPr="00110443">
        <w:rPr>
          <w:noProof/>
        </w:rPr>
        <w:t>Irlanda era eligibilă pentru a primi informații tehnice</w:t>
      </w:r>
      <w:r w:rsidRPr="00110443">
        <w:rPr>
          <w:rStyle w:val="FootnoteReference"/>
          <w:noProof/>
          <w:szCs w:val="24"/>
          <w:lang w:eastAsia="ja-JP"/>
        </w:rPr>
        <w:footnoteReference w:id="8"/>
      </w:r>
      <w:r w:rsidRPr="00110443">
        <w:rPr>
          <w:noProof/>
        </w:rPr>
        <w:t xml:space="preserve"> din partea Comisiei, dar nu le-a solicitat. La 19 decembrie 2025, Comisia a furnizat Irlandei principalele condiții inițiale și ipoteze subiacente utilizate în cadrul proiecțiilor privind datoria publică pe termen mediu al Comisiei</w:t>
      </w:r>
      <w:r w:rsidRPr="00110443">
        <w:rPr>
          <w:rStyle w:val="FootnoteReference"/>
          <w:noProof/>
          <w:szCs w:val="24"/>
          <w:lang w:eastAsia="ja-JP"/>
        </w:rPr>
        <w:footnoteReference w:id="9"/>
      </w:r>
      <w:r w:rsidRPr="00110443">
        <w:rPr>
          <w:noProof/>
        </w:rPr>
        <w:t>, astfel cum se menționează în considerentul 25 din Regulamentul (UE) 2024/1263, și le-a publicat la 12 ianuarie 2026</w:t>
      </w:r>
      <w:r w:rsidRPr="00110443">
        <w:rPr>
          <w:rStyle w:val="FootnoteReference"/>
          <w:noProof/>
          <w:szCs w:val="24"/>
          <w:lang w:eastAsia="ja-JP"/>
        </w:rPr>
        <w:footnoteReference w:id="10"/>
      </w:r>
      <w:r w:rsidRPr="00110443">
        <w:rPr>
          <w:noProof/>
        </w:rPr>
        <w:t>.</w:t>
      </w:r>
    </w:p>
    <w:p w14:paraId="0A4E69F0" w14:textId="77777777" w:rsidR="00D26AE1" w:rsidRPr="00110443" w:rsidRDefault="00D26AE1" w:rsidP="00855638">
      <w:pPr>
        <w:pStyle w:val="Point0"/>
        <w:rPr>
          <w:noProof/>
        </w:rPr>
      </w:pPr>
      <w:r>
        <w:rPr>
          <w:noProof/>
        </w:rPr>
        <w:t>(11)</w:t>
      </w:r>
      <w:r>
        <w:rPr>
          <w:noProof/>
        </w:rPr>
        <w:tab/>
      </w:r>
      <w:bookmarkStart w:id="1" w:name="_Hlk220414136"/>
      <w:r w:rsidRPr="00110443">
        <w:rPr>
          <w:noProof/>
        </w:rPr>
        <w:t>În conformitate cu articolul 12 din Regulamentul (UE) 2024/1263, Irlanda și Comisia au purtat un dialog tehnic în octombrie și decembrie 2025. Dialogul tehnic s-a axat pe ratele maxime de creștere a cheltuielilor nete avute în vedere de Irlanda și pe ipotezele care stau la baza acestora, precum și pe realizarea preconizată a reformelor și investițiilor care să răspundă principalelor provocări identificate în contextul semestrului european și priorităților comune ale Uniunii în ceea ce privește tranziția verde și digitală echitabilă, reziliența socială și economică, securitatea energetică și consolidarea capabilităților de apărare.</w:t>
      </w:r>
    </w:p>
    <w:bookmarkEnd w:id="1"/>
    <w:p w14:paraId="7D42E384" w14:textId="77777777" w:rsidR="00D26AE1" w:rsidRPr="00110443" w:rsidRDefault="00D26AE1" w:rsidP="00855638">
      <w:pPr>
        <w:pStyle w:val="Point0"/>
        <w:rPr>
          <w:noProof/>
        </w:rPr>
      </w:pPr>
      <w:r>
        <w:rPr>
          <w:noProof/>
        </w:rPr>
        <w:t>(12)</w:t>
      </w:r>
      <w:r>
        <w:rPr>
          <w:noProof/>
        </w:rPr>
        <w:tab/>
      </w:r>
      <w:r w:rsidRPr="00110443">
        <w:rPr>
          <w:noProof/>
        </w:rPr>
        <w:t xml:space="preserve">În iunie 2025, în conformitate cu articolul 11 alineatul (3) din Regulamentul (UE) 2024/1263, potrivit informațiilor furnizate în planul său, Irlanda s-a angajat într-un </w:t>
      </w:r>
      <w:r w:rsidRPr="00110443">
        <w:rPr>
          <w:noProof/>
        </w:rPr>
        <w:lastRenderedPageBreak/>
        <w:t>proces de consultare cu societatea civilă, partenerii sociali, autoritățile regionale și alte părți interesate relevante. Potrivit informațiilor furnizate de Irlanda în planul său, guvernul a găzduit Dialogul economic național (NED), un eveniment anual care oferă părților interesate un forum pentru schimbul de opinii cu guvernul cu privire la prioritățile economice și sociale. Discuțiile din cadrul NED 2025 s-au axat pe tema planificării bugetare pe termen mediu în contextul obligațiilor care îi revin Irlandei în temeiul cadrului bugetar revizuit al UE.</w:t>
      </w:r>
    </w:p>
    <w:p w14:paraId="0A1F3C29" w14:textId="77777777" w:rsidR="00D26AE1" w:rsidRPr="00110443" w:rsidRDefault="00D26AE1" w:rsidP="00855638">
      <w:pPr>
        <w:pStyle w:val="Point0"/>
        <w:rPr>
          <w:noProof/>
        </w:rPr>
      </w:pPr>
      <w:r>
        <w:rPr>
          <w:noProof/>
        </w:rPr>
        <w:t>(13)</w:t>
      </w:r>
      <w:r>
        <w:rPr>
          <w:noProof/>
        </w:rPr>
        <w:tab/>
      </w:r>
      <w:r w:rsidRPr="00110443">
        <w:rPr>
          <w:noProof/>
        </w:rPr>
        <w:t>Consiliul consultativ bugetar irlandez (IFAC) a emis un aviz cu privire la previziunile macroeconomice și la ipotezele macroeconomice care stau la baza traiectoriei cheltuielilor nete din plan. Planul se bazează pe previziunile macroeconomice care stau la baza bugetului național pentru 2026 din perioada 2025-2030 și care au fost aprobate de IFAC la 26 septembrie 2025. IFAC a constatat că previziunile se situau „într-un interval acceptabil”.</w:t>
      </w:r>
    </w:p>
    <w:p w14:paraId="6B53B873" w14:textId="77777777" w:rsidR="00D26AE1" w:rsidRPr="00110443" w:rsidRDefault="00D26AE1" w:rsidP="00855638">
      <w:pPr>
        <w:pStyle w:val="Point0"/>
        <w:rPr>
          <w:noProof/>
        </w:rPr>
      </w:pPr>
      <w:r>
        <w:rPr>
          <w:noProof/>
        </w:rPr>
        <w:t>(14)</w:t>
      </w:r>
      <w:r>
        <w:rPr>
          <w:noProof/>
        </w:rPr>
        <w:tab/>
      </w:r>
      <w:r w:rsidRPr="00110443">
        <w:rPr>
          <w:noProof/>
        </w:rPr>
        <w:t xml:space="preserve">Planul a fost adoptat de guvern la 19 decembrie 2025 și prezentat parlamentului național la 9 ianuarie 2026. </w:t>
      </w:r>
    </w:p>
    <w:p w14:paraId="05D7FF87" w14:textId="77777777" w:rsidR="2E0570C2" w:rsidRPr="00110443" w:rsidRDefault="2E0570C2" w:rsidP="00A44447">
      <w:pPr>
        <w:rPr>
          <w:noProof/>
        </w:rPr>
      </w:pPr>
    </w:p>
    <w:p w14:paraId="4A729950" w14:textId="77777777" w:rsidR="00D26AE1" w:rsidRPr="00110443" w:rsidRDefault="00D26AE1" w:rsidP="00D26AE1">
      <w:pPr>
        <w:keepNext/>
        <w:keepLines/>
        <w:rPr>
          <w:b/>
          <w:bCs/>
          <w:noProof/>
        </w:rPr>
      </w:pPr>
      <w:r w:rsidRPr="00110443">
        <w:rPr>
          <w:b/>
          <w:noProof/>
        </w:rPr>
        <w:t>REZUMATUL PLANULUI ȘI EVALUAREA ACESTUIA DE CĂTRE COMISIE</w:t>
      </w:r>
    </w:p>
    <w:p w14:paraId="29705F8A" w14:textId="77777777" w:rsidR="00D26AE1" w:rsidRPr="00110443" w:rsidRDefault="00D26AE1" w:rsidP="00855638">
      <w:pPr>
        <w:pStyle w:val="Point0"/>
        <w:rPr>
          <w:noProof/>
        </w:rPr>
      </w:pPr>
      <w:r>
        <w:rPr>
          <w:noProof/>
        </w:rPr>
        <w:t>(15)</w:t>
      </w:r>
      <w:r>
        <w:rPr>
          <w:noProof/>
        </w:rPr>
        <w:tab/>
      </w:r>
      <w:r w:rsidRPr="00110443">
        <w:rPr>
          <w:noProof/>
        </w:rPr>
        <w:t>În conformitate cu articolul 16 din Regulamentul (UE) 2024/1263, Comisia a evaluat planul din ianuarie 2026 după cum urmează:</w:t>
      </w:r>
    </w:p>
    <w:p w14:paraId="570E03ED" w14:textId="77777777" w:rsidR="00D26AE1" w:rsidRPr="00110443" w:rsidRDefault="00D26AE1" w:rsidP="00D26AE1">
      <w:pPr>
        <w:keepNext/>
        <w:keepLines/>
        <w:ind w:left="851" w:hanging="851"/>
        <w:rPr>
          <w:rFonts w:eastAsia="Calibri"/>
          <w:b/>
          <w:noProof/>
          <w:szCs w:val="24"/>
        </w:rPr>
      </w:pPr>
      <w:r w:rsidRPr="00110443">
        <w:rPr>
          <w:b/>
          <w:noProof/>
        </w:rPr>
        <w:t xml:space="preserve">Contextul: situația și perspectivele macroeconomice și bugetare </w:t>
      </w:r>
    </w:p>
    <w:p w14:paraId="4FB99049" w14:textId="14FD97AE" w:rsidR="00D26AE1" w:rsidRPr="00110443" w:rsidRDefault="00D26AE1" w:rsidP="00855638">
      <w:pPr>
        <w:pStyle w:val="Point0"/>
        <w:rPr>
          <w:noProof/>
        </w:rPr>
      </w:pPr>
      <w:r>
        <w:rPr>
          <w:noProof/>
        </w:rPr>
        <w:t>(16)</w:t>
      </w:r>
      <w:r>
        <w:rPr>
          <w:noProof/>
        </w:rPr>
        <w:tab/>
      </w:r>
      <w:r w:rsidRPr="00110443">
        <w:rPr>
          <w:noProof/>
        </w:rPr>
        <w:t>PIB-ul real al Irlandei a crescut cu 2,6 % în 2024, ca urmare a creșterii exporturilor, în special în anumite sectoare dominate de întreprinderi multinaționale. Potrivit previziunilor Comisiei Europene din toamna anului 2025, se preconizează că economia a crescut cu 10,7 % în 2025, datorită</w:t>
      </w:r>
      <w:r w:rsidRPr="00110443">
        <w:rPr>
          <w:iCs/>
          <w:noProof/>
        </w:rPr>
        <w:t xml:space="preserve"> </w:t>
      </w:r>
      <w:r w:rsidRPr="00110443">
        <w:rPr>
          <w:noProof/>
        </w:rPr>
        <w:t xml:space="preserve">exporturilor puternice de produse farmaceutice, reflectând parțial concentrarea la începutul perioadei, înainte de modificările preconizate ale politicii tarifare a SUA. Se preconizează că cererea internă modificată, care reflectă mai bine activitatea economică internă din Irlanda, a crescut cu 3,4 %. În 2026, se estimează că PIB-ul real va crește cu 0,2 %, fiind afectat negativ de încetarea concentrării la începutul perioadei în 2025, dar susținut de creșterea exportului de servicii și a cererii interne. În 2027, se preconizează că PIB-ul real va crește cu 2,9 %, reflectând contribuțiile pozitive atât ale exporturilor, cât și ale cererii interne. În perioada analizată în previziuni (și anume 2025-2027), se preconizează că creșterea PIB-ului potențial în Irlanda va înregistra o scădere ușoară de la 4,5 % în 2025 la 3,5 % în 2027, ca urmare a unei contribuții mai mici a forței de muncă. Rata șomajului a fost de 4,3 % în 2024. Potrivit previziunilor Comisiei Europene din toamna anului 2025, se preconizează că aceasta a fost de 4,6 % în 2025 și că va fi de 4,7 % în 2026 și 2027. Se estimează că inflația (deflatorul PIB) a scăzut de la 4,5 % în 2024 la 2,1 % în 2025 și se preconizează că va ajunge la 2,0 % în 2026 și la 1,8 % în 2027. </w:t>
      </w:r>
    </w:p>
    <w:p w14:paraId="1CE11DA8" w14:textId="77777777" w:rsidR="00D26AE1" w:rsidRPr="00110443" w:rsidRDefault="00D26AE1" w:rsidP="00855638">
      <w:pPr>
        <w:pStyle w:val="Point0"/>
        <w:rPr>
          <w:noProof/>
        </w:rPr>
      </w:pPr>
      <w:r>
        <w:rPr>
          <w:noProof/>
        </w:rPr>
        <w:t>(17)</w:t>
      </w:r>
      <w:r>
        <w:rPr>
          <w:noProof/>
        </w:rPr>
        <w:tab/>
      </w:r>
      <w:r w:rsidRPr="00110443">
        <w:rPr>
          <w:noProof/>
        </w:rPr>
        <w:t>În ceea ce privește evoluțiile bugetare, în 2024, excedentul public al Irlandei s-a ridicat la 4,0 % din PIB. Potrivit previziunilor Comisiei Europene din toamna anului 2025, acesta este estimat la 1,5 % din PIB în 2025 și se preconizează că va scădea în continuare la 1,0 % din PIB în 2026 și, în ipoteza menținerii politicilor actuale, la 0,8 % din PIB în 2027.</w:t>
      </w:r>
      <w:r w:rsidRPr="00110443">
        <w:rPr>
          <w:iCs/>
          <w:noProof/>
        </w:rPr>
        <w:t xml:space="preserve"> </w:t>
      </w:r>
      <w:r w:rsidRPr="00110443">
        <w:rPr>
          <w:noProof/>
        </w:rPr>
        <w:t xml:space="preserve">Previziunile Comisiei Europene din toamna anului 2025 iau în considerare proiectul de buget al Irlandei pentru 2026 pe care guvernul l-a propus în octombrie 2025 și care a fost adoptat între timp de parlamentul național. Datoria publică era de 38,3 % din PIB la sfârșitul anului 2024. Potrivit previziunilor Comisiei </w:t>
      </w:r>
      <w:r w:rsidRPr="00110443">
        <w:rPr>
          <w:noProof/>
        </w:rPr>
        <w:lastRenderedPageBreak/>
        <w:t xml:space="preserve">Europene din toamna anului 2025, se preconizează că ponderea datoriei a scăzut la 33,1 % din PIB la sfârșitul anului 2025. Se estimează că aceasta va scădea în continuare la 32,5 % din PIB la sfârșitul anului 2026 și la 31,3 % din PIB la sfârșitul anului 2027. </w:t>
      </w:r>
    </w:p>
    <w:p w14:paraId="033B8768" w14:textId="77777777" w:rsidR="00D26AE1" w:rsidRPr="00110443" w:rsidRDefault="00D26AE1" w:rsidP="00D26AE1">
      <w:pPr>
        <w:keepNext/>
        <w:keepLines/>
        <w:ind w:left="851" w:hanging="851"/>
        <w:rPr>
          <w:rFonts w:eastAsia="Calibri"/>
          <w:b/>
          <w:noProof/>
          <w:szCs w:val="24"/>
        </w:rPr>
      </w:pPr>
      <w:r w:rsidRPr="00110443">
        <w:rPr>
          <w:b/>
          <w:noProof/>
        </w:rPr>
        <w:t>Ratele maxime de creștere a cheltuielilor nete și principalele ipoteze macroeconomice prevăzute în planul din ianuarie 2026</w:t>
      </w:r>
    </w:p>
    <w:p w14:paraId="1DC65E4D" w14:textId="77777777" w:rsidR="00D26AE1" w:rsidRPr="00110443" w:rsidDel="00C6234F" w:rsidRDefault="00D26AE1" w:rsidP="00855638">
      <w:pPr>
        <w:pStyle w:val="Point0"/>
        <w:rPr>
          <w:noProof/>
        </w:rPr>
      </w:pPr>
      <w:r>
        <w:rPr>
          <w:noProof/>
        </w:rPr>
        <w:t>(18)</w:t>
      </w:r>
      <w:r>
        <w:rPr>
          <w:noProof/>
        </w:rPr>
        <w:tab/>
      </w:r>
      <w:r w:rsidRPr="00110443">
        <w:rPr>
          <w:noProof/>
        </w:rPr>
        <w:t>Planul include perioada 2026-2030 și prezintă o ajustare bugetară pe o perioadă de patru ani.</w:t>
      </w:r>
    </w:p>
    <w:p w14:paraId="5E1C6852" w14:textId="77777777" w:rsidR="00D26AE1" w:rsidRPr="00110443" w:rsidRDefault="00D26AE1" w:rsidP="00855638">
      <w:pPr>
        <w:pStyle w:val="Point0"/>
        <w:rPr>
          <w:noProof/>
        </w:rPr>
      </w:pPr>
      <w:r>
        <w:rPr>
          <w:noProof/>
        </w:rPr>
        <w:t>(19)</w:t>
      </w:r>
      <w:r>
        <w:rPr>
          <w:noProof/>
        </w:rPr>
        <w:tab/>
      </w:r>
      <w:r w:rsidRPr="00110443">
        <w:rPr>
          <w:noProof/>
        </w:rPr>
        <w:t>Planul conține toate informațiile prevăzute la articolul 13 din Regulamentul (UE) 2024/1263.</w:t>
      </w:r>
    </w:p>
    <w:p w14:paraId="02DAF30D" w14:textId="77777777" w:rsidR="00D26AE1" w:rsidRPr="00110443" w:rsidRDefault="00D26AE1" w:rsidP="00855638">
      <w:pPr>
        <w:pStyle w:val="Point0"/>
        <w:rPr>
          <w:noProof/>
        </w:rPr>
      </w:pPr>
      <w:r>
        <w:rPr>
          <w:noProof/>
        </w:rPr>
        <w:t>(20)</w:t>
      </w:r>
      <w:r>
        <w:rPr>
          <w:noProof/>
        </w:rPr>
        <w:tab/>
      </w:r>
      <w:r w:rsidRPr="00110443">
        <w:rPr>
          <w:noProof/>
        </w:rPr>
        <w:t>Planul prevede angajamentul de a respecta ratele maxime de creștere a cheltuielilor nete indicate în tabelul 1 de mai jos, care corespund unei creșteri medii anuale a cheltuielilor nete de 6,7 % în perioada 2026-2030.</w:t>
      </w:r>
    </w:p>
    <w:p w14:paraId="24AAE45C" w14:textId="77777777" w:rsidR="00D26AE1" w:rsidRPr="00110443" w:rsidRDefault="00D26AE1" w:rsidP="00A44447">
      <w:pPr>
        <w:rPr>
          <w:noProof/>
        </w:rPr>
      </w:pPr>
    </w:p>
    <w:p w14:paraId="4B075E76" w14:textId="77777777" w:rsidR="00D26AE1" w:rsidRPr="00110443" w:rsidRDefault="00D26AE1" w:rsidP="00D26AE1">
      <w:pPr>
        <w:keepNext/>
        <w:ind w:left="360"/>
        <w:rPr>
          <w:b/>
          <w:bCs/>
          <w:noProof/>
          <w:szCs w:val="24"/>
        </w:rPr>
      </w:pPr>
      <w:r w:rsidRPr="00110443">
        <w:rPr>
          <w:b/>
          <w:noProof/>
        </w:rPr>
        <w:t>Tabelul 1: Creșterea maximă a cheltuielilor nete și principalele ipoteze din planul Irlandei</w:t>
      </w:r>
    </w:p>
    <w:tbl>
      <w:tblPr>
        <w:tblStyle w:val="TableGrid"/>
        <w:tblW w:w="8649" w:type="dxa"/>
        <w:jc w:val="center"/>
        <w:tblBorders>
          <w:left w:val="none" w:sz="0" w:space="0" w:color="auto"/>
          <w:right w:val="none" w:sz="0" w:space="0" w:color="auto"/>
        </w:tblBorders>
        <w:tblLayout w:type="fixed"/>
        <w:tblLook w:val="04A0" w:firstRow="1" w:lastRow="0" w:firstColumn="1" w:lastColumn="0" w:noHBand="0" w:noVBand="1"/>
      </w:tblPr>
      <w:tblGrid>
        <w:gridCol w:w="1985"/>
        <w:gridCol w:w="898"/>
        <w:gridCol w:w="898"/>
        <w:gridCol w:w="897"/>
        <w:gridCol w:w="898"/>
        <w:gridCol w:w="898"/>
        <w:gridCol w:w="1134"/>
        <w:gridCol w:w="1041"/>
      </w:tblGrid>
      <w:tr w:rsidR="00D26AE1" w:rsidRPr="00110443" w14:paraId="601044A0" w14:textId="77777777" w:rsidTr="0065753C">
        <w:trPr>
          <w:jc w:val="center"/>
        </w:trPr>
        <w:tc>
          <w:tcPr>
            <w:tcW w:w="1985" w:type="dxa"/>
          </w:tcPr>
          <w:p w14:paraId="74BFB8D2" w14:textId="77777777" w:rsidR="00D26AE1" w:rsidRPr="00110443" w:rsidRDefault="00D26AE1" w:rsidP="0065753C">
            <w:pPr>
              <w:keepNext/>
              <w:jc w:val="center"/>
              <w:rPr>
                <w:b/>
                <w:bCs/>
                <w:noProof/>
                <w:sz w:val="22"/>
                <w:szCs w:val="22"/>
                <w:lang w:eastAsia="ja-JP"/>
              </w:rPr>
            </w:pPr>
          </w:p>
        </w:tc>
        <w:tc>
          <w:tcPr>
            <w:tcW w:w="898" w:type="dxa"/>
          </w:tcPr>
          <w:p w14:paraId="7A2235F7" w14:textId="77777777" w:rsidR="00D26AE1" w:rsidRPr="00110443" w:rsidRDefault="00D26AE1" w:rsidP="0065753C">
            <w:pPr>
              <w:keepNext/>
              <w:jc w:val="center"/>
              <w:rPr>
                <w:noProof/>
                <w:sz w:val="22"/>
                <w:szCs w:val="22"/>
              </w:rPr>
            </w:pPr>
            <w:r w:rsidRPr="00110443">
              <w:rPr>
                <w:noProof/>
                <w:sz w:val="22"/>
              </w:rPr>
              <w:t>2026</w:t>
            </w:r>
          </w:p>
        </w:tc>
        <w:tc>
          <w:tcPr>
            <w:tcW w:w="898" w:type="dxa"/>
          </w:tcPr>
          <w:p w14:paraId="0D7D314E" w14:textId="77777777" w:rsidR="00D26AE1" w:rsidRPr="00110443" w:rsidRDefault="00D26AE1" w:rsidP="0065753C">
            <w:pPr>
              <w:keepNext/>
              <w:jc w:val="center"/>
              <w:rPr>
                <w:noProof/>
                <w:sz w:val="22"/>
                <w:szCs w:val="22"/>
              </w:rPr>
            </w:pPr>
            <w:r w:rsidRPr="00110443">
              <w:rPr>
                <w:noProof/>
                <w:sz w:val="22"/>
              </w:rPr>
              <w:t>2027</w:t>
            </w:r>
          </w:p>
        </w:tc>
        <w:tc>
          <w:tcPr>
            <w:tcW w:w="897" w:type="dxa"/>
          </w:tcPr>
          <w:p w14:paraId="16D93875" w14:textId="77777777" w:rsidR="00D26AE1" w:rsidRPr="00110443" w:rsidRDefault="00D26AE1" w:rsidP="0065753C">
            <w:pPr>
              <w:keepNext/>
              <w:jc w:val="center"/>
              <w:rPr>
                <w:noProof/>
                <w:sz w:val="22"/>
                <w:szCs w:val="22"/>
              </w:rPr>
            </w:pPr>
            <w:r w:rsidRPr="00110443">
              <w:rPr>
                <w:noProof/>
                <w:sz w:val="22"/>
              </w:rPr>
              <w:t>2028</w:t>
            </w:r>
          </w:p>
        </w:tc>
        <w:tc>
          <w:tcPr>
            <w:tcW w:w="898" w:type="dxa"/>
          </w:tcPr>
          <w:p w14:paraId="2657A00C" w14:textId="77777777" w:rsidR="00D26AE1" w:rsidRPr="00110443" w:rsidRDefault="00D26AE1" w:rsidP="0065753C">
            <w:pPr>
              <w:keepNext/>
              <w:jc w:val="center"/>
              <w:rPr>
                <w:noProof/>
                <w:sz w:val="22"/>
                <w:szCs w:val="22"/>
              </w:rPr>
            </w:pPr>
            <w:r w:rsidRPr="00110443">
              <w:rPr>
                <w:noProof/>
                <w:sz w:val="22"/>
              </w:rPr>
              <w:t>2029</w:t>
            </w:r>
          </w:p>
        </w:tc>
        <w:tc>
          <w:tcPr>
            <w:tcW w:w="898" w:type="dxa"/>
          </w:tcPr>
          <w:p w14:paraId="0AA3A10A" w14:textId="77777777" w:rsidR="00D26AE1" w:rsidRPr="00110443" w:rsidRDefault="00D26AE1" w:rsidP="0065753C">
            <w:pPr>
              <w:keepNext/>
              <w:jc w:val="center"/>
              <w:rPr>
                <w:noProof/>
                <w:sz w:val="22"/>
                <w:szCs w:val="22"/>
              </w:rPr>
            </w:pPr>
            <w:r w:rsidRPr="00110443">
              <w:rPr>
                <w:noProof/>
                <w:sz w:val="22"/>
              </w:rPr>
              <w:t>2030</w:t>
            </w:r>
          </w:p>
        </w:tc>
        <w:tc>
          <w:tcPr>
            <w:tcW w:w="1134" w:type="dxa"/>
          </w:tcPr>
          <w:p w14:paraId="4265A458" w14:textId="77777777" w:rsidR="00D26AE1" w:rsidRPr="00110443" w:rsidRDefault="00D26AE1" w:rsidP="0065753C">
            <w:pPr>
              <w:keepNext/>
              <w:jc w:val="center"/>
              <w:rPr>
                <w:rFonts w:eastAsia="Calibri"/>
                <w:noProof/>
                <w:sz w:val="22"/>
                <w:szCs w:val="22"/>
              </w:rPr>
            </w:pPr>
            <w:r w:rsidRPr="00110443">
              <w:rPr>
                <w:noProof/>
                <w:sz w:val="22"/>
              </w:rPr>
              <w:t>Media pe perioada de valabilitate a planului</w:t>
            </w:r>
          </w:p>
          <w:p w14:paraId="505EA826" w14:textId="77777777" w:rsidR="00D26AE1" w:rsidRPr="00110443" w:rsidRDefault="00D26AE1" w:rsidP="0065753C">
            <w:pPr>
              <w:keepNext/>
              <w:jc w:val="center"/>
              <w:rPr>
                <w:noProof/>
                <w:sz w:val="22"/>
                <w:szCs w:val="22"/>
              </w:rPr>
            </w:pPr>
            <w:r w:rsidRPr="00110443">
              <w:rPr>
                <w:noProof/>
                <w:sz w:val="22"/>
              </w:rPr>
              <w:t>2026-2030</w:t>
            </w:r>
          </w:p>
        </w:tc>
        <w:tc>
          <w:tcPr>
            <w:tcW w:w="1041" w:type="dxa"/>
          </w:tcPr>
          <w:p w14:paraId="5A658E06" w14:textId="77777777" w:rsidR="00D26AE1" w:rsidRPr="00110443" w:rsidRDefault="00D26AE1" w:rsidP="0065753C">
            <w:pPr>
              <w:keepNext/>
              <w:jc w:val="center"/>
              <w:rPr>
                <w:rFonts w:eastAsia="Calibri"/>
                <w:noProof/>
                <w:sz w:val="22"/>
                <w:szCs w:val="22"/>
              </w:rPr>
            </w:pPr>
            <w:r w:rsidRPr="00110443">
              <w:rPr>
                <w:noProof/>
                <w:sz w:val="22"/>
              </w:rPr>
              <w:t xml:space="preserve"> Media pe perioada de ajustare</w:t>
            </w:r>
          </w:p>
          <w:p w14:paraId="05065C51" w14:textId="77777777" w:rsidR="00D26AE1" w:rsidRPr="00110443" w:rsidRDefault="00D26AE1" w:rsidP="0065753C">
            <w:pPr>
              <w:keepNext/>
              <w:jc w:val="center"/>
              <w:rPr>
                <w:b/>
                <w:bCs/>
                <w:noProof/>
                <w:sz w:val="22"/>
                <w:szCs w:val="22"/>
              </w:rPr>
            </w:pPr>
            <w:r w:rsidRPr="00110443">
              <w:rPr>
                <w:noProof/>
                <w:sz w:val="22"/>
              </w:rPr>
              <w:t>2026-2029</w:t>
            </w:r>
          </w:p>
        </w:tc>
      </w:tr>
      <w:tr w:rsidR="00D26AE1" w:rsidRPr="00110443" w14:paraId="72B4868D" w14:textId="77777777" w:rsidTr="0065753C">
        <w:trPr>
          <w:jc w:val="center"/>
        </w:trPr>
        <w:tc>
          <w:tcPr>
            <w:tcW w:w="1985" w:type="dxa"/>
            <w:tcBorders>
              <w:bottom w:val="single" w:sz="4" w:space="0" w:color="auto"/>
            </w:tcBorders>
          </w:tcPr>
          <w:p w14:paraId="6B25869D" w14:textId="243EEFF5" w:rsidR="00D26AE1" w:rsidRPr="00110443" w:rsidRDefault="00D26AE1" w:rsidP="0065753C">
            <w:pPr>
              <w:jc w:val="center"/>
              <w:rPr>
                <w:b/>
                <w:noProof/>
                <w:sz w:val="22"/>
                <w:szCs w:val="22"/>
              </w:rPr>
            </w:pPr>
            <w:r w:rsidRPr="00110443">
              <w:rPr>
                <w:noProof/>
                <w:sz w:val="22"/>
              </w:rPr>
              <w:t>Creșterea cheltuielilor nete</w:t>
            </w:r>
            <w:r w:rsidRPr="00110443">
              <w:rPr>
                <w:noProof/>
              </w:rPr>
              <w:t xml:space="preserve"> </w:t>
            </w:r>
            <w:r w:rsidRPr="00110443">
              <w:rPr>
                <w:noProof/>
              </w:rPr>
              <w:br/>
            </w:r>
            <w:r w:rsidRPr="00110443">
              <w:rPr>
                <w:noProof/>
                <w:sz w:val="22"/>
              </w:rPr>
              <w:t>(anuală, %)</w:t>
            </w:r>
          </w:p>
        </w:tc>
        <w:tc>
          <w:tcPr>
            <w:tcW w:w="898" w:type="dxa"/>
            <w:tcBorders>
              <w:bottom w:val="single" w:sz="4" w:space="0" w:color="auto"/>
            </w:tcBorders>
          </w:tcPr>
          <w:p w14:paraId="19AA22BC" w14:textId="77777777" w:rsidR="00D26AE1" w:rsidRPr="00110443" w:rsidRDefault="00D26AE1" w:rsidP="0065753C">
            <w:pPr>
              <w:jc w:val="center"/>
              <w:rPr>
                <w:noProof/>
                <w:sz w:val="22"/>
                <w:szCs w:val="22"/>
              </w:rPr>
            </w:pPr>
            <w:r w:rsidRPr="00110443">
              <w:rPr>
                <w:noProof/>
                <w:sz w:val="22"/>
              </w:rPr>
              <w:t>6,6</w:t>
            </w:r>
          </w:p>
        </w:tc>
        <w:tc>
          <w:tcPr>
            <w:tcW w:w="898" w:type="dxa"/>
            <w:tcBorders>
              <w:bottom w:val="single" w:sz="4" w:space="0" w:color="auto"/>
            </w:tcBorders>
          </w:tcPr>
          <w:p w14:paraId="2F0336C7" w14:textId="77777777" w:rsidR="00D26AE1" w:rsidRPr="00110443" w:rsidRDefault="00D26AE1" w:rsidP="0065753C">
            <w:pPr>
              <w:jc w:val="center"/>
              <w:rPr>
                <w:noProof/>
                <w:sz w:val="22"/>
                <w:szCs w:val="22"/>
              </w:rPr>
            </w:pPr>
            <w:r w:rsidRPr="00110443">
              <w:rPr>
                <w:noProof/>
                <w:sz w:val="22"/>
              </w:rPr>
              <w:t>6,0</w:t>
            </w:r>
          </w:p>
        </w:tc>
        <w:tc>
          <w:tcPr>
            <w:tcW w:w="897" w:type="dxa"/>
            <w:tcBorders>
              <w:bottom w:val="single" w:sz="4" w:space="0" w:color="auto"/>
            </w:tcBorders>
          </w:tcPr>
          <w:p w14:paraId="295937C7" w14:textId="77777777" w:rsidR="00D26AE1" w:rsidRPr="00110443" w:rsidRDefault="00D26AE1" w:rsidP="0065753C">
            <w:pPr>
              <w:jc w:val="center"/>
              <w:rPr>
                <w:noProof/>
                <w:sz w:val="22"/>
                <w:szCs w:val="22"/>
              </w:rPr>
            </w:pPr>
            <w:r w:rsidRPr="00110443">
              <w:rPr>
                <w:noProof/>
                <w:sz w:val="22"/>
              </w:rPr>
              <w:t>7,6</w:t>
            </w:r>
          </w:p>
        </w:tc>
        <w:tc>
          <w:tcPr>
            <w:tcW w:w="898" w:type="dxa"/>
            <w:tcBorders>
              <w:bottom w:val="single" w:sz="4" w:space="0" w:color="auto"/>
            </w:tcBorders>
          </w:tcPr>
          <w:p w14:paraId="5EBD8BB5" w14:textId="77777777" w:rsidR="00D26AE1" w:rsidRPr="00110443" w:rsidRDefault="00D26AE1" w:rsidP="0065753C">
            <w:pPr>
              <w:jc w:val="center"/>
              <w:rPr>
                <w:noProof/>
                <w:sz w:val="22"/>
                <w:szCs w:val="22"/>
              </w:rPr>
            </w:pPr>
            <w:r w:rsidRPr="00110443">
              <w:rPr>
                <w:noProof/>
                <w:sz w:val="22"/>
              </w:rPr>
              <w:t>6,7</w:t>
            </w:r>
          </w:p>
        </w:tc>
        <w:tc>
          <w:tcPr>
            <w:tcW w:w="898" w:type="dxa"/>
            <w:tcBorders>
              <w:bottom w:val="single" w:sz="4" w:space="0" w:color="auto"/>
            </w:tcBorders>
          </w:tcPr>
          <w:p w14:paraId="28A5845C" w14:textId="77777777" w:rsidR="00D26AE1" w:rsidRPr="00110443" w:rsidRDefault="00D26AE1" w:rsidP="0065753C">
            <w:pPr>
              <w:jc w:val="center"/>
              <w:rPr>
                <w:noProof/>
                <w:sz w:val="22"/>
                <w:szCs w:val="22"/>
              </w:rPr>
            </w:pPr>
            <w:r w:rsidRPr="00110443">
              <w:rPr>
                <w:noProof/>
                <w:sz w:val="22"/>
              </w:rPr>
              <w:t>6,4</w:t>
            </w:r>
          </w:p>
        </w:tc>
        <w:tc>
          <w:tcPr>
            <w:tcW w:w="1134" w:type="dxa"/>
            <w:tcBorders>
              <w:bottom w:val="single" w:sz="4" w:space="0" w:color="auto"/>
            </w:tcBorders>
          </w:tcPr>
          <w:p w14:paraId="70D37C95" w14:textId="77777777" w:rsidR="00D26AE1" w:rsidRPr="00110443" w:rsidRDefault="00D26AE1" w:rsidP="0065753C">
            <w:pPr>
              <w:jc w:val="center"/>
              <w:rPr>
                <w:noProof/>
                <w:sz w:val="22"/>
                <w:szCs w:val="22"/>
              </w:rPr>
            </w:pPr>
            <w:r w:rsidRPr="00110443">
              <w:rPr>
                <w:noProof/>
                <w:sz w:val="22"/>
              </w:rPr>
              <w:t>6,7</w:t>
            </w:r>
          </w:p>
        </w:tc>
        <w:tc>
          <w:tcPr>
            <w:tcW w:w="1041" w:type="dxa"/>
            <w:tcBorders>
              <w:bottom w:val="single" w:sz="4" w:space="0" w:color="auto"/>
            </w:tcBorders>
          </w:tcPr>
          <w:p w14:paraId="7C5F650C" w14:textId="77777777" w:rsidR="00D26AE1" w:rsidRPr="00110443" w:rsidRDefault="00D26AE1" w:rsidP="0065753C">
            <w:pPr>
              <w:jc w:val="center"/>
              <w:rPr>
                <w:noProof/>
                <w:sz w:val="22"/>
                <w:szCs w:val="22"/>
              </w:rPr>
            </w:pPr>
            <w:r w:rsidRPr="00110443">
              <w:rPr>
                <w:noProof/>
                <w:sz w:val="22"/>
              </w:rPr>
              <w:t>6,7</w:t>
            </w:r>
          </w:p>
        </w:tc>
      </w:tr>
      <w:tr w:rsidR="00D26AE1" w:rsidRPr="00110443" w14:paraId="1CB810A8" w14:textId="77777777" w:rsidTr="00D26AE1">
        <w:trPr>
          <w:trHeight w:val="1448"/>
          <w:jc w:val="center"/>
        </w:trPr>
        <w:tc>
          <w:tcPr>
            <w:tcW w:w="1985" w:type="dxa"/>
            <w:tcBorders>
              <w:bottom w:val="double" w:sz="4" w:space="0" w:color="auto"/>
            </w:tcBorders>
          </w:tcPr>
          <w:p w14:paraId="129ABF8B" w14:textId="1D884054" w:rsidR="00D26AE1" w:rsidRPr="00110443" w:rsidRDefault="00D26AE1" w:rsidP="0065753C">
            <w:pPr>
              <w:jc w:val="center"/>
              <w:rPr>
                <w:b/>
                <w:noProof/>
                <w:sz w:val="22"/>
                <w:szCs w:val="22"/>
              </w:rPr>
            </w:pPr>
            <w:r w:rsidRPr="00110443">
              <w:rPr>
                <w:noProof/>
                <w:sz w:val="22"/>
              </w:rPr>
              <w:t>Creșterea cheltuielilor nete</w:t>
            </w:r>
            <w:r w:rsidRPr="00110443">
              <w:rPr>
                <w:noProof/>
              </w:rPr>
              <w:t xml:space="preserve"> </w:t>
            </w:r>
            <w:r w:rsidRPr="00110443">
              <w:rPr>
                <w:noProof/>
              </w:rPr>
              <w:br/>
            </w:r>
            <w:r w:rsidRPr="00110443">
              <w:rPr>
                <w:noProof/>
                <w:sz w:val="22"/>
              </w:rPr>
              <w:t>[cumulată, începând cu anul de referință 2024(*), %]</w:t>
            </w:r>
          </w:p>
        </w:tc>
        <w:tc>
          <w:tcPr>
            <w:tcW w:w="898" w:type="dxa"/>
            <w:tcBorders>
              <w:bottom w:val="double" w:sz="4" w:space="0" w:color="auto"/>
            </w:tcBorders>
          </w:tcPr>
          <w:p w14:paraId="55B2F5C3" w14:textId="77777777" w:rsidR="00D26AE1" w:rsidRPr="00110443" w:rsidRDefault="00D26AE1" w:rsidP="0065753C">
            <w:pPr>
              <w:jc w:val="center"/>
              <w:rPr>
                <w:noProof/>
                <w:sz w:val="22"/>
                <w:szCs w:val="22"/>
              </w:rPr>
            </w:pPr>
            <w:r w:rsidRPr="00110443">
              <w:rPr>
                <w:noProof/>
                <w:sz w:val="22"/>
              </w:rPr>
              <w:t>16,5</w:t>
            </w:r>
          </w:p>
        </w:tc>
        <w:tc>
          <w:tcPr>
            <w:tcW w:w="898" w:type="dxa"/>
            <w:tcBorders>
              <w:bottom w:val="double" w:sz="4" w:space="0" w:color="auto"/>
            </w:tcBorders>
          </w:tcPr>
          <w:p w14:paraId="4D8B1181" w14:textId="77777777" w:rsidR="00D26AE1" w:rsidRPr="00110443" w:rsidRDefault="00D26AE1" w:rsidP="0065753C">
            <w:pPr>
              <w:jc w:val="center"/>
              <w:rPr>
                <w:noProof/>
                <w:sz w:val="22"/>
                <w:szCs w:val="22"/>
              </w:rPr>
            </w:pPr>
            <w:r w:rsidRPr="00110443">
              <w:rPr>
                <w:noProof/>
                <w:sz w:val="22"/>
              </w:rPr>
              <w:t>23,5</w:t>
            </w:r>
          </w:p>
        </w:tc>
        <w:tc>
          <w:tcPr>
            <w:tcW w:w="897" w:type="dxa"/>
            <w:tcBorders>
              <w:bottom w:val="double" w:sz="4" w:space="0" w:color="auto"/>
            </w:tcBorders>
          </w:tcPr>
          <w:p w14:paraId="6B2B6FA2" w14:textId="77777777" w:rsidR="00D26AE1" w:rsidRPr="00110443" w:rsidRDefault="00D26AE1" w:rsidP="0065753C">
            <w:pPr>
              <w:jc w:val="center"/>
              <w:rPr>
                <w:noProof/>
                <w:sz w:val="22"/>
                <w:szCs w:val="22"/>
              </w:rPr>
            </w:pPr>
            <w:r w:rsidRPr="00110443">
              <w:rPr>
                <w:noProof/>
                <w:sz w:val="22"/>
              </w:rPr>
              <w:t>32,9</w:t>
            </w:r>
          </w:p>
        </w:tc>
        <w:tc>
          <w:tcPr>
            <w:tcW w:w="898" w:type="dxa"/>
            <w:tcBorders>
              <w:bottom w:val="double" w:sz="4" w:space="0" w:color="auto"/>
            </w:tcBorders>
          </w:tcPr>
          <w:p w14:paraId="7C6677A9" w14:textId="77777777" w:rsidR="00D26AE1" w:rsidRPr="00110443" w:rsidRDefault="00D26AE1" w:rsidP="0065753C">
            <w:pPr>
              <w:jc w:val="center"/>
              <w:rPr>
                <w:noProof/>
                <w:sz w:val="22"/>
                <w:szCs w:val="22"/>
              </w:rPr>
            </w:pPr>
            <w:r w:rsidRPr="00110443">
              <w:rPr>
                <w:noProof/>
                <w:sz w:val="22"/>
              </w:rPr>
              <w:t>41,7</w:t>
            </w:r>
          </w:p>
        </w:tc>
        <w:tc>
          <w:tcPr>
            <w:tcW w:w="898" w:type="dxa"/>
            <w:tcBorders>
              <w:bottom w:val="double" w:sz="4" w:space="0" w:color="auto"/>
            </w:tcBorders>
          </w:tcPr>
          <w:p w14:paraId="0209781F" w14:textId="77777777" w:rsidR="00D26AE1" w:rsidRPr="00110443" w:rsidRDefault="00D26AE1" w:rsidP="0065753C">
            <w:pPr>
              <w:jc w:val="center"/>
              <w:rPr>
                <w:noProof/>
                <w:sz w:val="22"/>
                <w:szCs w:val="22"/>
              </w:rPr>
            </w:pPr>
            <w:r w:rsidRPr="00110443">
              <w:rPr>
                <w:noProof/>
                <w:sz w:val="22"/>
              </w:rPr>
              <w:t>50,9</w:t>
            </w:r>
          </w:p>
        </w:tc>
        <w:tc>
          <w:tcPr>
            <w:tcW w:w="1134" w:type="dxa"/>
            <w:tcBorders>
              <w:bottom w:val="double" w:sz="4" w:space="0" w:color="auto"/>
            </w:tcBorders>
          </w:tcPr>
          <w:p w14:paraId="4051FC20" w14:textId="77777777" w:rsidR="00D26AE1" w:rsidRPr="00110443" w:rsidRDefault="00D26AE1" w:rsidP="0065753C">
            <w:pPr>
              <w:jc w:val="center"/>
              <w:rPr>
                <w:noProof/>
                <w:sz w:val="22"/>
                <w:szCs w:val="22"/>
              </w:rPr>
            </w:pPr>
            <w:r w:rsidRPr="00110443">
              <w:rPr>
                <w:noProof/>
                <w:sz w:val="22"/>
              </w:rPr>
              <w:t>–</w:t>
            </w:r>
          </w:p>
        </w:tc>
        <w:tc>
          <w:tcPr>
            <w:tcW w:w="1041" w:type="dxa"/>
            <w:tcBorders>
              <w:bottom w:val="double" w:sz="4" w:space="0" w:color="auto"/>
            </w:tcBorders>
          </w:tcPr>
          <w:p w14:paraId="244240AE" w14:textId="77777777" w:rsidR="00D26AE1" w:rsidRPr="00110443" w:rsidRDefault="00D26AE1" w:rsidP="0065753C">
            <w:pPr>
              <w:jc w:val="center"/>
              <w:rPr>
                <w:noProof/>
                <w:sz w:val="22"/>
                <w:szCs w:val="22"/>
              </w:rPr>
            </w:pPr>
            <w:r w:rsidRPr="00110443">
              <w:rPr>
                <w:noProof/>
                <w:sz w:val="22"/>
              </w:rPr>
              <w:t>–</w:t>
            </w:r>
          </w:p>
        </w:tc>
      </w:tr>
      <w:tr w:rsidR="00D26AE1" w:rsidRPr="00110443" w14:paraId="77056732" w14:textId="77777777" w:rsidTr="0065753C">
        <w:trPr>
          <w:trHeight w:val="854"/>
          <w:jc w:val="center"/>
        </w:trPr>
        <w:tc>
          <w:tcPr>
            <w:tcW w:w="1985" w:type="dxa"/>
            <w:tcBorders>
              <w:top w:val="double" w:sz="4" w:space="0" w:color="auto"/>
            </w:tcBorders>
          </w:tcPr>
          <w:p w14:paraId="5C63AE68" w14:textId="77777777" w:rsidR="00D26AE1" w:rsidRPr="00110443" w:rsidRDefault="00D26AE1" w:rsidP="0065753C">
            <w:pPr>
              <w:jc w:val="center"/>
              <w:rPr>
                <w:noProof/>
                <w:sz w:val="22"/>
                <w:szCs w:val="22"/>
              </w:rPr>
            </w:pPr>
            <w:r w:rsidRPr="00110443">
              <w:rPr>
                <w:noProof/>
                <w:sz w:val="22"/>
              </w:rPr>
              <w:t>Creșterea PIB-ului potențial (%)</w:t>
            </w:r>
          </w:p>
        </w:tc>
        <w:tc>
          <w:tcPr>
            <w:tcW w:w="898" w:type="dxa"/>
            <w:tcBorders>
              <w:top w:val="double" w:sz="4" w:space="0" w:color="auto"/>
            </w:tcBorders>
          </w:tcPr>
          <w:p w14:paraId="7726C084" w14:textId="77777777" w:rsidR="00D26AE1" w:rsidRPr="00110443" w:rsidRDefault="00D26AE1" w:rsidP="0065753C">
            <w:pPr>
              <w:jc w:val="center"/>
              <w:rPr>
                <w:noProof/>
                <w:sz w:val="22"/>
                <w:szCs w:val="22"/>
              </w:rPr>
            </w:pPr>
            <w:r w:rsidRPr="00110443">
              <w:rPr>
                <w:noProof/>
                <w:sz w:val="22"/>
              </w:rPr>
              <w:t>1,0</w:t>
            </w:r>
          </w:p>
        </w:tc>
        <w:tc>
          <w:tcPr>
            <w:tcW w:w="898" w:type="dxa"/>
            <w:tcBorders>
              <w:top w:val="double" w:sz="4" w:space="0" w:color="auto"/>
            </w:tcBorders>
          </w:tcPr>
          <w:p w14:paraId="24B48802" w14:textId="77777777" w:rsidR="00D26AE1" w:rsidRPr="00110443" w:rsidRDefault="00D26AE1" w:rsidP="0065753C">
            <w:pPr>
              <w:jc w:val="center"/>
              <w:rPr>
                <w:noProof/>
                <w:sz w:val="22"/>
                <w:szCs w:val="22"/>
              </w:rPr>
            </w:pPr>
            <w:r w:rsidRPr="00110443">
              <w:rPr>
                <w:noProof/>
                <w:sz w:val="22"/>
              </w:rPr>
              <w:t>4,6</w:t>
            </w:r>
          </w:p>
        </w:tc>
        <w:tc>
          <w:tcPr>
            <w:tcW w:w="897" w:type="dxa"/>
            <w:tcBorders>
              <w:top w:val="double" w:sz="4" w:space="0" w:color="auto"/>
            </w:tcBorders>
          </w:tcPr>
          <w:p w14:paraId="3CD2788A" w14:textId="77777777" w:rsidR="00D26AE1" w:rsidRPr="00110443" w:rsidRDefault="00D26AE1" w:rsidP="0065753C">
            <w:pPr>
              <w:jc w:val="center"/>
              <w:rPr>
                <w:noProof/>
                <w:sz w:val="22"/>
                <w:szCs w:val="22"/>
              </w:rPr>
            </w:pPr>
            <w:r w:rsidRPr="00110443">
              <w:rPr>
                <w:noProof/>
                <w:sz w:val="22"/>
              </w:rPr>
              <w:t>3,6</w:t>
            </w:r>
          </w:p>
        </w:tc>
        <w:tc>
          <w:tcPr>
            <w:tcW w:w="898" w:type="dxa"/>
            <w:tcBorders>
              <w:top w:val="double" w:sz="4" w:space="0" w:color="auto"/>
            </w:tcBorders>
          </w:tcPr>
          <w:p w14:paraId="7167085E" w14:textId="77777777" w:rsidR="00D26AE1" w:rsidRPr="00110443" w:rsidRDefault="00D26AE1" w:rsidP="0065753C">
            <w:pPr>
              <w:jc w:val="center"/>
              <w:rPr>
                <w:noProof/>
                <w:sz w:val="22"/>
                <w:szCs w:val="22"/>
              </w:rPr>
            </w:pPr>
            <w:r w:rsidRPr="00110443">
              <w:rPr>
                <w:noProof/>
                <w:sz w:val="22"/>
              </w:rPr>
              <w:t>3,6</w:t>
            </w:r>
          </w:p>
        </w:tc>
        <w:tc>
          <w:tcPr>
            <w:tcW w:w="898" w:type="dxa"/>
            <w:tcBorders>
              <w:top w:val="double" w:sz="4" w:space="0" w:color="auto"/>
            </w:tcBorders>
          </w:tcPr>
          <w:p w14:paraId="18B8EDDF" w14:textId="77777777" w:rsidR="00D26AE1" w:rsidRPr="00110443" w:rsidRDefault="00D26AE1" w:rsidP="0065753C">
            <w:pPr>
              <w:jc w:val="center"/>
              <w:rPr>
                <w:noProof/>
                <w:sz w:val="22"/>
                <w:szCs w:val="22"/>
              </w:rPr>
            </w:pPr>
            <w:r w:rsidRPr="00110443">
              <w:rPr>
                <w:noProof/>
                <w:sz w:val="22"/>
              </w:rPr>
              <w:t>3,6</w:t>
            </w:r>
          </w:p>
        </w:tc>
        <w:tc>
          <w:tcPr>
            <w:tcW w:w="1134" w:type="dxa"/>
            <w:tcBorders>
              <w:top w:val="double" w:sz="4" w:space="0" w:color="auto"/>
            </w:tcBorders>
          </w:tcPr>
          <w:p w14:paraId="098A30E6" w14:textId="77777777" w:rsidR="00D26AE1" w:rsidRPr="00110443" w:rsidRDefault="00D26AE1" w:rsidP="0065753C">
            <w:pPr>
              <w:jc w:val="center"/>
              <w:rPr>
                <w:noProof/>
                <w:sz w:val="22"/>
                <w:szCs w:val="22"/>
              </w:rPr>
            </w:pPr>
            <w:r w:rsidRPr="00110443">
              <w:rPr>
                <w:noProof/>
                <w:sz w:val="22"/>
              </w:rPr>
              <w:t>3,3</w:t>
            </w:r>
          </w:p>
        </w:tc>
        <w:tc>
          <w:tcPr>
            <w:tcW w:w="1041" w:type="dxa"/>
            <w:tcBorders>
              <w:top w:val="double" w:sz="4" w:space="0" w:color="auto"/>
            </w:tcBorders>
          </w:tcPr>
          <w:p w14:paraId="15829377" w14:textId="77777777" w:rsidR="00D26AE1" w:rsidRPr="00110443" w:rsidRDefault="00D26AE1" w:rsidP="0065753C">
            <w:pPr>
              <w:jc w:val="center"/>
              <w:rPr>
                <w:noProof/>
                <w:sz w:val="22"/>
                <w:szCs w:val="22"/>
              </w:rPr>
            </w:pPr>
            <w:r w:rsidRPr="00110443">
              <w:rPr>
                <w:noProof/>
                <w:sz w:val="22"/>
              </w:rPr>
              <w:t>3,2</w:t>
            </w:r>
          </w:p>
          <w:p w14:paraId="4D6000A4" w14:textId="77777777" w:rsidR="00D26AE1" w:rsidRPr="00110443" w:rsidRDefault="00D26AE1" w:rsidP="0065753C">
            <w:pPr>
              <w:rPr>
                <w:noProof/>
                <w:sz w:val="22"/>
                <w:szCs w:val="22"/>
                <w:lang w:eastAsia="ja-JP"/>
              </w:rPr>
            </w:pPr>
          </w:p>
        </w:tc>
      </w:tr>
      <w:tr w:rsidR="00D26AE1" w:rsidRPr="00110443" w14:paraId="46676B21" w14:textId="77777777" w:rsidTr="0065753C">
        <w:trPr>
          <w:trHeight w:val="896"/>
          <w:jc w:val="center"/>
        </w:trPr>
        <w:tc>
          <w:tcPr>
            <w:tcW w:w="1985" w:type="dxa"/>
            <w:tcBorders>
              <w:bottom w:val="single" w:sz="4" w:space="0" w:color="auto"/>
            </w:tcBorders>
          </w:tcPr>
          <w:p w14:paraId="2554DE47" w14:textId="77777777" w:rsidR="00D26AE1" w:rsidRPr="00110443" w:rsidRDefault="00D26AE1" w:rsidP="0065753C">
            <w:pPr>
              <w:jc w:val="center"/>
              <w:rPr>
                <w:noProof/>
                <w:sz w:val="22"/>
                <w:szCs w:val="22"/>
              </w:rPr>
            </w:pPr>
            <w:r w:rsidRPr="00110443">
              <w:rPr>
                <w:noProof/>
                <w:sz w:val="22"/>
              </w:rPr>
              <w:t>Inflația (creșterea deflatorului PIB) (%)</w:t>
            </w:r>
          </w:p>
        </w:tc>
        <w:tc>
          <w:tcPr>
            <w:tcW w:w="898" w:type="dxa"/>
            <w:tcBorders>
              <w:bottom w:val="single" w:sz="4" w:space="0" w:color="auto"/>
            </w:tcBorders>
          </w:tcPr>
          <w:p w14:paraId="43E02009" w14:textId="77777777" w:rsidR="00D26AE1" w:rsidRPr="00110443" w:rsidRDefault="00D26AE1" w:rsidP="0065753C">
            <w:pPr>
              <w:jc w:val="center"/>
              <w:rPr>
                <w:noProof/>
                <w:sz w:val="22"/>
                <w:szCs w:val="22"/>
              </w:rPr>
            </w:pPr>
            <w:r w:rsidRPr="00110443">
              <w:rPr>
                <w:noProof/>
                <w:sz w:val="22"/>
              </w:rPr>
              <w:t>2,0</w:t>
            </w:r>
          </w:p>
        </w:tc>
        <w:tc>
          <w:tcPr>
            <w:tcW w:w="898" w:type="dxa"/>
            <w:tcBorders>
              <w:bottom w:val="single" w:sz="4" w:space="0" w:color="auto"/>
            </w:tcBorders>
          </w:tcPr>
          <w:p w14:paraId="0839D5BC" w14:textId="77777777" w:rsidR="00D26AE1" w:rsidRPr="00110443" w:rsidRDefault="00D26AE1" w:rsidP="0065753C">
            <w:pPr>
              <w:jc w:val="center"/>
              <w:rPr>
                <w:noProof/>
                <w:sz w:val="22"/>
                <w:szCs w:val="22"/>
              </w:rPr>
            </w:pPr>
            <w:r w:rsidRPr="00110443">
              <w:rPr>
                <w:noProof/>
                <w:sz w:val="22"/>
              </w:rPr>
              <w:t>2,1</w:t>
            </w:r>
          </w:p>
        </w:tc>
        <w:tc>
          <w:tcPr>
            <w:tcW w:w="897" w:type="dxa"/>
            <w:tcBorders>
              <w:bottom w:val="single" w:sz="4" w:space="0" w:color="auto"/>
            </w:tcBorders>
          </w:tcPr>
          <w:p w14:paraId="2DC94652" w14:textId="77777777" w:rsidR="00D26AE1" w:rsidRPr="00110443" w:rsidRDefault="00D26AE1" w:rsidP="0065753C">
            <w:pPr>
              <w:jc w:val="center"/>
              <w:rPr>
                <w:noProof/>
                <w:sz w:val="22"/>
                <w:szCs w:val="22"/>
              </w:rPr>
            </w:pPr>
            <w:r w:rsidRPr="00110443">
              <w:rPr>
                <w:noProof/>
                <w:sz w:val="22"/>
              </w:rPr>
              <w:t>2,2</w:t>
            </w:r>
          </w:p>
        </w:tc>
        <w:tc>
          <w:tcPr>
            <w:tcW w:w="898" w:type="dxa"/>
            <w:tcBorders>
              <w:bottom w:val="single" w:sz="4" w:space="0" w:color="auto"/>
            </w:tcBorders>
          </w:tcPr>
          <w:p w14:paraId="1D9B7409" w14:textId="77777777" w:rsidR="00D26AE1" w:rsidRPr="00110443" w:rsidRDefault="00D26AE1" w:rsidP="0065753C">
            <w:pPr>
              <w:jc w:val="center"/>
              <w:rPr>
                <w:noProof/>
                <w:sz w:val="22"/>
                <w:szCs w:val="22"/>
              </w:rPr>
            </w:pPr>
            <w:r w:rsidRPr="00110443">
              <w:rPr>
                <w:noProof/>
                <w:sz w:val="22"/>
              </w:rPr>
              <w:t>2,2</w:t>
            </w:r>
          </w:p>
        </w:tc>
        <w:tc>
          <w:tcPr>
            <w:tcW w:w="898" w:type="dxa"/>
            <w:tcBorders>
              <w:bottom w:val="single" w:sz="4" w:space="0" w:color="auto"/>
            </w:tcBorders>
          </w:tcPr>
          <w:p w14:paraId="6FBF323E" w14:textId="77777777" w:rsidR="00D26AE1" w:rsidRPr="00110443" w:rsidRDefault="00D26AE1" w:rsidP="0065753C">
            <w:pPr>
              <w:jc w:val="center"/>
              <w:rPr>
                <w:noProof/>
                <w:sz w:val="22"/>
                <w:szCs w:val="22"/>
              </w:rPr>
            </w:pPr>
            <w:r w:rsidRPr="00110443">
              <w:rPr>
                <w:noProof/>
                <w:sz w:val="22"/>
              </w:rPr>
              <w:t>2,3</w:t>
            </w:r>
          </w:p>
        </w:tc>
        <w:tc>
          <w:tcPr>
            <w:tcW w:w="1134" w:type="dxa"/>
            <w:tcBorders>
              <w:bottom w:val="single" w:sz="4" w:space="0" w:color="auto"/>
            </w:tcBorders>
          </w:tcPr>
          <w:p w14:paraId="14F75E7A" w14:textId="77777777" w:rsidR="00D26AE1" w:rsidRPr="00110443" w:rsidRDefault="00D26AE1" w:rsidP="0065753C">
            <w:pPr>
              <w:jc w:val="center"/>
              <w:rPr>
                <w:noProof/>
                <w:sz w:val="22"/>
                <w:szCs w:val="22"/>
              </w:rPr>
            </w:pPr>
            <w:r w:rsidRPr="00110443">
              <w:rPr>
                <w:noProof/>
                <w:sz w:val="22"/>
              </w:rPr>
              <w:t>2,2</w:t>
            </w:r>
          </w:p>
        </w:tc>
        <w:tc>
          <w:tcPr>
            <w:tcW w:w="1041" w:type="dxa"/>
            <w:tcBorders>
              <w:bottom w:val="single" w:sz="4" w:space="0" w:color="auto"/>
            </w:tcBorders>
          </w:tcPr>
          <w:p w14:paraId="70F01BCD" w14:textId="77777777" w:rsidR="00D26AE1" w:rsidRPr="00110443" w:rsidRDefault="00D26AE1" w:rsidP="0065753C">
            <w:pPr>
              <w:jc w:val="center"/>
              <w:rPr>
                <w:noProof/>
                <w:sz w:val="22"/>
                <w:szCs w:val="22"/>
              </w:rPr>
            </w:pPr>
            <w:r w:rsidRPr="00110443">
              <w:rPr>
                <w:noProof/>
                <w:sz w:val="22"/>
              </w:rPr>
              <w:t>2,1</w:t>
            </w:r>
          </w:p>
        </w:tc>
      </w:tr>
    </w:tbl>
    <w:p w14:paraId="08859AF2" w14:textId="77777777" w:rsidR="00D26AE1" w:rsidRPr="00110443" w:rsidRDefault="00D26AE1" w:rsidP="00D26AE1">
      <w:pPr>
        <w:pStyle w:val="ListParagraph"/>
        <w:spacing w:before="120" w:after="120"/>
        <w:rPr>
          <w:rFonts w:ascii="Times New Roman" w:hAnsi="Times New Roman" w:cs="Times New Roman"/>
          <w:noProof/>
          <w:sz w:val="18"/>
          <w:szCs w:val="18"/>
        </w:rPr>
      </w:pPr>
      <w:r w:rsidRPr="00110443">
        <w:rPr>
          <w:rFonts w:ascii="Times New Roman" w:hAnsi="Times New Roman"/>
          <w:noProof/>
          <w:sz w:val="18"/>
        </w:rPr>
        <w:t xml:space="preserve">Sursa: planul bugetar-structural pe termen mediu al Irlandei (ianuarie 2026) și calculele Comisiei. </w:t>
      </w:r>
    </w:p>
    <w:p w14:paraId="0895F41C" w14:textId="77777777" w:rsidR="00D26AE1" w:rsidRPr="00110443" w:rsidRDefault="00D26AE1" w:rsidP="00D26AE1">
      <w:pPr>
        <w:pStyle w:val="ListParagraph"/>
        <w:spacing w:before="120" w:after="120"/>
        <w:jc w:val="both"/>
        <w:rPr>
          <w:rFonts w:ascii="Times New Roman" w:hAnsi="Times New Roman" w:cs="Times New Roman"/>
          <w:noProof/>
          <w:sz w:val="18"/>
          <w:szCs w:val="18"/>
        </w:rPr>
      </w:pPr>
      <w:r w:rsidRPr="00110443">
        <w:rPr>
          <w:rFonts w:ascii="Times New Roman" w:hAnsi="Times New Roman"/>
          <w:noProof/>
          <w:sz w:val="18"/>
        </w:rPr>
        <w:t>(*) Ratele de creștere cumulate se calculează în raport cu anul de referință 2024, ultimul an pentru care institutul național de statistică și Eurostat au publicat date fiscale privind rezultatul bugetar. Pentru 2025, planul preconizează o creștere a cheltuielilor nete de 9,3 %. Soldul cumulat al contului de control pentru primul an (2026) și anii următori ai planului din ianuarie 2026 va include diferența dintre proiecția respectivă și datele privind rezultatul bugetar pentru 2025.</w:t>
      </w:r>
    </w:p>
    <w:p w14:paraId="7BC28081" w14:textId="77777777" w:rsidR="00D26AE1" w:rsidRPr="00110443" w:rsidRDefault="00D26AE1" w:rsidP="00A44447">
      <w:pPr>
        <w:rPr>
          <w:noProof/>
        </w:rPr>
      </w:pPr>
    </w:p>
    <w:p w14:paraId="6FC8C6C0" w14:textId="77777777" w:rsidR="00D26AE1" w:rsidRPr="00110443" w:rsidRDefault="00D26AE1" w:rsidP="00855638">
      <w:pPr>
        <w:pStyle w:val="Point0"/>
        <w:rPr>
          <w:noProof/>
        </w:rPr>
      </w:pPr>
      <w:r>
        <w:rPr>
          <w:noProof/>
        </w:rPr>
        <w:t>(21)</w:t>
      </w:r>
      <w:r>
        <w:rPr>
          <w:noProof/>
        </w:rPr>
        <w:tab/>
      </w:r>
      <w:r w:rsidRPr="00110443">
        <w:rPr>
          <w:noProof/>
        </w:rPr>
        <w:t xml:space="preserve">Potrivit estimărilor din plan, rata de creștere a cheltuielilor nete în 2025 a fost de 9,3 %. Această rată de creștere este relevantă pentru definirea ratelor cumulate de creștere a cheltuielilor nete pentru perioada 2026-2030 prezentate în tabelul 1, întrucât anul de referință al planului este 2024, ultimul an pentru care au fost publicate date privind rezultatul bugetar de către institutul național de statistică și Eurostat. Dacă datele privind rezultatul bugetar pentru 2025 disponibile în primăvara anului 2026 sunt în concordanță cu rata de creștere a cheltuielilor nete estimată în plan, acest lucru ar însemna că, în comparație cu Recomandarea Consiliului din 21 ianuarie 2025, Irlanda ar înregistra o abatere anuală de 0,8 % din PIB și o abatere cumulată de 0,5 % din PIB (a se vedea tabelul 2). </w:t>
      </w:r>
      <w:bookmarkStart w:id="2" w:name="_Hlk220075685"/>
      <w:r w:rsidRPr="00110443">
        <w:rPr>
          <w:noProof/>
        </w:rPr>
        <w:t>În același timp, dacă raportul dintre datoria publică și PIB nu depășește valoarea de referință de 60 % din PIB în 2025, astfel cum este raportată în plan, Comisia nu ar pregăti un raport în conformitate cu articolul 126 alineatul (3) din TFUE</w:t>
      </w:r>
      <w:r w:rsidRPr="00110443">
        <w:rPr>
          <w:rStyle w:val="FootnoteReference"/>
          <w:noProof/>
          <w:szCs w:val="24"/>
          <w:lang w:eastAsia="ja-JP"/>
        </w:rPr>
        <w:footnoteReference w:id="11"/>
      </w:r>
      <w:r w:rsidRPr="00110443">
        <w:rPr>
          <w:noProof/>
        </w:rPr>
        <w:t xml:space="preserve">. </w:t>
      </w:r>
      <w:bookmarkEnd w:id="2"/>
      <w:r w:rsidRPr="00110443">
        <w:rPr>
          <w:noProof/>
        </w:rPr>
        <w:t>Potrivit autorităților, creșterea mai mare a cheltuielilor nete în 2025 în comparație cu estimarea Comisiei publicată în avizul Comisiei privind proiectul de plan bugetar pentru 2026 al Irlandei se explică prin rezultatele mai recente ale cheltuielilor estimate în 2025, astfel cum au fost publicate în volumul estimărilor revizuite pentru serviciile publice din 2026.</w:t>
      </w:r>
    </w:p>
    <w:p w14:paraId="047DB78E" w14:textId="77777777" w:rsidR="00D26AE1" w:rsidRPr="00110443" w:rsidRDefault="00D26AE1" w:rsidP="00D26AE1">
      <w:pPr>
        <w:ind w:left="851" w:hanging="851"/>
        <w:rPr>
          <w:noProof/>
          <w:szCs w:val="24"/>
          <w:lang w:eastAsia="ja-JP"/>
        </w:rPr>
      </w:pPr>
    </w:p>
    <w:p w14:paraId="65F7632E" w14:textId="77777777" w:rsidR="00D26AE1" w:rsidRPr="00110443" w:rsidRDefault="00D26AE1" w:rsidP="00D26AE1">
      <w:pPr>
        <w:keepNext/>
        <w:ind w:left="360"/>
        <w:rPr>
          <w:b/>
          <w:bCs/>
          <w:noProof/>
          <w:szCs w:val="24"/>
        </w:rPr>
      </w:pPr>
      <w:r w:rsidRPr="00110443">
        <w:rPr>
          <w:b/>
          <w:noProof/>
        </w:rPr>
        <w:t>Tabelul 2: Creșterea cheltuielilor nete în 2025</w:t>
      </w:r>
    </w:p>
    <w:tbl>
      <w:tblPr>
        <w:tblW w:w="8980" w:type="dxa"/>
        <w:tblLook w:val="04A0" w:firstRow="1" w:lastRow="0" w:firstColumn="1" w:lastColumn="0" w:noHBand="0" w:noVBand="1"/>
      </w:tblPr>
      <w:tblGrid>
        <w:gridCol w:w="4180"/>
        <w:gridCol w:w="1200"/>
        <w:gridCol w:w="1200"/>
        <w:gridCol w:w="2400"/>
      </w:tblGrid>
      <w:tr w:rsidR="00D26AE1" w:rsidRPr="00110443" w14:paraId="338820C6" w14:textId="77777777" w:rsidTr="0065753C">
        <w:trPr>
          <w:trHeight w:val="1200"/>
        </w:trPr>
        <w:tc>
          <w:tcPr>
            <w:tcW w:w="4180" w:type="dxa"/>
            <w:tcBorders>
              <w:top w:val="single" w:sz="4" w:space="0" w:color="auto"/>
              <w:left w:val="nil"/>
              <w:bottom w:val="nil"/>
              <w:right w:val="nil"/>
            </w:tcBorders>
            <w:noWrap/>
            <w:vAlign w:val="bottom"/>
            <w:hideMark/>
          </w:tcPr>
          <w:p w14:paraId="5EA4B613" w14:textId="77777777" w:rsidR="00D26AE1" w:rsidRPr="00110443" w:rsidRDefault="00D26AE1" w:rsidP="0065753C">
            <w:pPr>
              <w:spacing w:after="0"/>
              <w:rPr>
                <w:rFonts w:eastAsia="Times New Roman"/>
                <w:noProof/>
                <w:color w:val="000000"/>
                <w:sz w:val="22"/>
              </w:rPr>
            </w:pPr>
            <w:r w:rsidRPr="00110443">
              <w:rPr>
                <w:noProof/>
                <w:color w:val="000000"/>
                <w:sz w:val="22"/>
              </w:rPr>
              <w:t xml:space="preserve"> </w:t>
            </w:r>
          </w:p>
        </w:tc>
        <w:tc>
          <w:tcPr>
            <w:tcW w:w="2400" w:type="dxa"/>
            <w:gridSpan w:val="2"/>
            <w:tcBorders>
              <w:top w:val="single" w:sz="4" w:space="0" w:color="auto"/>
              <w:left w:val="single" w:sz="4" w:space="0" w:color="auto"/>
              <w:bottom w:val="single" w:sz="4" w:space="0" w:color="auto"/>
              <w:right w:val="single" w:sz="4" w:space="0" w:color="000000"/>
            </w:tcBorders>
            <w:vAlign w:val="center"/>
            <w:hideMark/>
          </w:tcPr>
          <w:p w14:paraId="6FE9D2FD"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Rata de creștere a cheltuielilor nete, %</w:t>
            </w:r>
          </w:p>
        </w:tc>
        <w:tc>
          <w:tcPr>
            <w:tcW w:w="2400" w:type="dxa"/>
            <w:tcBorders>
              <w:top w:val="single" w:sz="4" w:space="0" w:color="auto"/>
              <w:left w:val="nil"/>
              <w:bottom w:val="single" w:sz="4" w:space="0" w:color="auto"/>
              <w:right w:val="nil"/>
            </w:tcBorders>
            <w:vAlign w:val="center"/>
            <w:hideMark/>
          </w:tcPr>
          <w:p w14:paraId="785016D0"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Abateri preconizate față de recomandarea din ianuarie 2025, % din PIB</w:t>
            </w:r>
          </w:p>
        </w:tc>
      </w:tr>
      <w:tr w:rsidR="00D26AE1" w:rsidRPr="00110443" w14:paraId="4F000A0E" w14:textId="77777777" w:rsidTr="0065753C">
        <w:trPr>
          <w:trHeight w:val="315"/>
        </w:trPr>
        <w:tc>
          <w:tcPr>
            <w:tcW w:w="4180" w:type="dxa"/>
            <w:tcBorders>
              <w:top w:val="nil"/>
              <w:left w:val="nil"/>
              <w:bottom w:val="double" w:sz="6" w:space="0" w:color="auto"/>
              <w:right w:val="nil"/>
            </w:tcBorders>
            <w:noWrap/>
            <w:vAlign w:val="bottom"/>
            <w:hideMark/>
          </w:tcPr>
          <w:p w14:paraId="085E2579" w14:textId="77777777" w:rsidR="00D26AE1" w:rsidRPr="00110443" w:rsidRDefault="00D26AE1" w:rsidP="0065753C">
            <w:pPr>
              <w:spacing w:after="0"/>
              <w:rPr>
                <w:rFonts w:eastAsia="Times New Roman"/>
                <w:noProof/>
                <w:color w:val="000000"/>
                <w:sz w:val="22"/>
              </w:rPr>
            </w:pPr>
            <w:r w:rsidRPr="00110443">
              <w:rPr>
                <w:noProof/>
                <w:color w:val="000000"/>
                <w:sz w:val="22"/>
              </w:rPr>
              <w:t xml:space="preserve"> </w:t>
            </w:r>
          </w:p>
        </w:tc>
        <w:tc>
          <w:tcPr>
            <w:tcW w:w="1200" w:type="dxa"/>
            <w:tcBorders>
              <w:top w:val="nil"/>
              <w:left w:val="single" w:sz="4" w:space="0" w:color="auto"/>
              <w:bottom w:val="double" w:sz="6" w:space="0" w:color="auto"/>
              <w:right w:val="nil"/>
            </w:tcBorders>
            <w:noWrap/>
            <w:vAlign w:val="center"/>
            <w:hideMark/>
          </w:tcPr>
          <w:p w14:paraId="1ED048C2"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2024</w:t>
            </w:r>
          </w:p>
        </w:tc>
        <w:tc>
          <w:tcPr>
            <w:tcW w:w="1200" w:type="dxa"/>
            <w:tcBorders>
              <w:top w:val="nil"/>
              <w:left w:val="nil"/>
              <w:bottom w:val="double" w:sz="6" w:space="0" w:color="auto"/>
              <w:right w:val="nil"/>
            </w:tcBorders>
            <w:noWrap/>
            <w:vAlign w:val="center"/>
            <w:hideMark/>
          </w:tcPr>
          <w:p w14:paraId="3783FDFD"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2025</w:t>
            </w:r>
          </w:p>
        </w:tc>
        <w:tc>
          <w:tcPr>
            <w:tcW w:w="2400" w:type="dxa"/>
            <w:tcBorders>
              <w:top w:val="nil"/>
              <w:left w:val="single" w:sz="4" w:space="0" w:color="auto"/>
              <w:bottom w:val="double" w:sz="6" w:space="0" w:color="auto"/>
              <w:right w:val="nil"/>
            </w:tcBorders>
            <w:noWrap/>
            <w:vAlign w:val="center"/>
            <w:hideMark/>
          </w:tcPr>
          <w:p w14:paraId="5DB39FA3"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2025</w:t>
            </w:r>
          </w:p>
        </w:tc>
      </w:tr>
      <w:tr w:rsidR="00D26AE1" w:rsidRPr="00110443" w14:paraId="6B4B8BF7" w14:textId="77777777" w:rsidTr="0065753C">
        <w:trPr>
          <w:trHeight w:val="615"/>
        </w:trPr>
        <w:tc>
          <w:tcPr>
            <w:tcW w:w="4180" w:type="dxa"/>
            <w:tcBorders>
              <w:top w:val="nil"/>
              <w:left w:val="nil"/>
              <w:bottom w:val="single" w:sz="4" w:space="0" w:color="auto"/>
              <w:right w:val="nil"/>
            </w:tcBorders>
            <w:vAlign w:val="bottom"/>
            <w:hideMark/>
          </w:tcPr>
          <w:p w14:paraId="4F8E8CC2" w14:textId="77777777" w:rsidR="00D26AE1" w:rsidRPr="00110443" w:rsidRDefault="00D26AE1" w:rsidP="0065753C">
            <w:pPr>
              <w:spacing w:after="0"/>
              <w:rPr>
                <w:rFonts w:eastAsia="Times New Roman"/>
                <w:noProof/>
                <w:color w:val="000000"/>
                <w:sz w:val="22"/>
              </w:rPr>
            </w:pPr>
            <w:r w:rsidRPr="00110443">
              <w:rPr>
                <w:noProof/>
                <w:color w:val="000000"/>
                <w:sz w:val="22"/>
              </w:rPr>
              <w:t>Rata maximă de creștere, anuală (Recomandarea Consiliului din 21 ianuarie 2025)</w:t>
            </w:r>
          </w:p>
        </w:tc>
        <w:tc>
          <w:tcPr>
            <w:tcW w:w="1200" w:type="dxa"/>
            <w:tcBorders>
              <w:top w:val="nil"/>
              <w:left w:val="single" w:sz="4" w:space="0" w:color="auto"/>
              <w:bottom w:val="single" w:sz="4" w:space="0" w:color="auto"/>
              <w:right w:val="nil"/>
            </w:tcBorders>
            <w:noWrap/>
            <w:vAlign w:val="center"/>
            <w:hideMark/>
          </w:tcPr>
          <w:p w14:paraId="2ABAC7DE"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9,8(*)</w:t>
            </w:r>
          </w:p>
        </w:tc>
        <w:tc>
          <w:tcPr>
            <w:tcW w:w="1200" w:type="dxa"/>
            <w:tcBorders>
              <w:top w:val="nil"/>
              <w:left w:val="nil"/>
              <w:bottom w:val="single" w:sz="4" w:space="0" w:color="auto"/>
              <w:right w:val="nil"/>
            </w:tcBorders>
            <w:noWrap/>
            <w:vAlign w:val="center"/>
            <w:hideMark/>
          </w:tcPr>
          <w:p w14:paraId="5A925DDF"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5,1</w:t>
            </w:r>
          </w:p>
        </w:tc>
        <w:tc>
          <w:tcPr>
            <w:tcW w:w="2400" w:type="dxa"/>
            <w:tcBorders>
              <w:top w:val="nil"/>
              <w:left w:val="single" w:sz="4" w:space="0" w:color="auto"/>
              <w:bottom w:val="single" w:sz="4" w:space="0" w:color="auto"/>
              <w:right w:val="nil"/>
            </w:tcBorders>
            <w:noWrap/>
            <w:vAlign w:val="center"/>
            <w:hideMark/>
          </w:tcPr>
          <w:p w14:paraId="3C282621"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w:t>
            </w:r>
          </w:p>
        </w:tc>
      </w:tr>
      <w:tr w:rsidR="00D26AE1" w:rsidRPr="00110443" w14:paraId="4ACF04C8" w14:textId="77777777" w:rsidTr="0065753C">
        <w:trPr>
          <w:trHeight w:val="615"/>
        </w:trPr>
        <w:tc>
          <w:tcPr>
            <w:tcW w:w="4180" w:type="dxa"/>
            <w:tcBorders>
              <w:top w:val="nil"/>
              <w:left w:val="nil"/>
              <w:bottom w:val="double" w:sz="6" w:space="0" w:color="auto"/>
              <w:right w:val="nil"/>
            </w:tcBorders>
            <w:vAlign w:val="bottom"/>
            <w:hideMark/>
          </w:tcPr>
          <w:p w14:paraId="4C45639D" w14:textId="77777777" w:rsidR="00D26AE1" w:rsidRPr="00110443" w:rsidRDefault="00D26AE1" w:rsidP="0065753C">
            <w:pPr>
              <w:spacing w:after="0"/>
              <w:rPr>
                <w:rFonts w:eastAsia="Times New Roman"/>
                <w:noProof/>
                <w:color w:val="000000"/>
                <w:sz w:val="22"/>
              </w:rPr>
            </w:pPr>
            <w:r w:rsidRPr="00110443">
              <w:rPr>
                <w:noProof/>
                <w:color w:val="000000"/>
                <w:sz w:val="22"/>
              </w:rPr>
              <w:t>Rata maximă de creștere, cumulată (Recomandarea Consiliului din 21 ianuarie 2025)</w:t>
            </w:r>
          </w:p>
        </w:tc>
        <w:tc>
          <w:tcPr>
            <w:tcW w:w="1200" w:type="dxa"/>
            <w:tcBorders>
              <w:top w:val="nil"/>
              <w:left w:val="single" w:sz="4" w:space="0" w:color="auto"/>
              <w:bottom w:val="double" w:sz="6" w:space="0" w:color="auto"/>
              <w:right w:val="nil"/>
            </w:tcBorders>
            <w:noWrap/>
            <w:vAlign w:val="center"/>
            <w:hideMark/>
          </w:tcPr>
          <w:p w14:paraId="1D0B52A2"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 xml:space="preserve"> -</w:t>
            </w:r>
          </w:p>
        </w:tc>
        <w:tc>
          <w:tcPr>
            <w:tcW w:w="1200" w:type="dxa"/>
            <w:tcBorders>
              <w:top w:val="nil"/>
              <w:left w:val="nil"/>
              <w:bottom w:val="double" w:sz="6" w:space="0" w:color="auto"/>
              <w:right w:val="nil"/>
            </w:tcBorders>
            <w:noWrap/>
            <w:vAlign w:val="center"/>
            <w:hideMark/>
          </w:tcPr>
          <w:p w14:paraId="566DC719"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15,4</w:t>
            </w:r>
          </w:p>
        </w:tc>
        <w:tc>
          <w:tcPr>
            <w:tcW w:w="2400" w:type="dxa"/>
            <w:tcBorders>
              <w:top w:val="nil"/>
              <w:left w:val="single" w:sz="4" w:space="0" w:color="auto"/>
              <w:bottom w:val="double" w:sz="6" w:space="0" w:color="auto"/>
              <w:right w:val="nil"/>
            </w:tcBorders>
            <w:noWrap/>
            <w:vAlign w:val="center"/>
            <w:hideMark/>
          </w:tcPr>
          <w:p w14:paraId="4C7BF767"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w:t>
            </w:r>
          </w:p>
        </w:tc>
      </w:tr>
      <w:tr w:rsidR="00D26AE1" w:rsidRPr="00110443" w14:paraId="4B3DAABF" w14:textId="77777777" w:rsidTr="0065753C">
        <w:trPr>
          <w:trHeight w:val="615"/>
        </w:trPr>
        <w:tc>
          <w:tcPr>
            <w:tcW w:w="4180" w:type="dxa"/>
            <w:tcBorders>
              <w:top w:val="nil"/>
              <w:left w:val="nil"/>
              <w:bottom w:val="nil"/>
              <w:right w:val="nil"/>
            </w:tcBorders>
            <w:vAlign w:val="center"/>
            <w:hideMark/>
          </w:tcPr>
          <w:p w14:paraId="02F748BF" w14:textId="77777777" w:rsidR="00D26AE1" w:rsidRPr="00110443" w:rsidRDefault="00D26AE1" w:rsidP="0065753C">
            <w:pPr>
              <w:spacing w:after="0"/>
              <w:rPr>
                <w:rFonts w:eastAsia="Times New Roman"/>
                <w:noProof/>
                <w:color w:val="000000"/>
                <w:sz w:val="22"/>
              </w:rPr>
            </w:pPr>
            <w:r w:rsidRPr="00110443">
              <w:rPr>
                <w:noProof/>
                <w:color w:val="000000"/>
                <w:sz w:val="22"/>
              </w:rPr>
              <w:t>Anuală (previziunile Comisiei din toamna anului 2025)</w:t>
            </w:r>
          </w:p>
        </w:tc>
        <w:tc>
          <w:tcPr>
            <w:tcW w:w="1200" w:type="dxa"/>
            <w:tcBorders>
              <w:top w:val="nil"/>
              <w:left w:val="single" w:sz="4" w:space="0" w:color="auto"/>
              <w:bottom w:val="nil"/>
              <w:right w:val="nil"/>
            </w:tcBorders>
            <w:noWrap/>
            <w:vAlign w:val="center"/>
            <w:hideMark/>
          </w:tcPr>
          <w:p w14:paraId="63AE83ED"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8,0</w:t>
            </w:r>
          </w:p>
        </w:tc>
        <w:tc>
          <w:tcPr>
            <w:tcW w:w="1200" w:type="dxa"/>
            <w:tcBorders>
              <w:top w:val="nil"/>
              <w:left w:val="nil"/>
              <w:bottom w:val="nil"/>
              <w:right w:val="nil"/>
            </w:tcBorders>
            <w:noWrap/>
            <w:vAlign w:val="center"/>
            <w:hideMark/>
          </w:tcPr>
          <w:p w14:paraId="39081250"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7,7</w:t>
            </w:r>
          </w:p>
        </w:tc>
        <w:tc>
          <w:tcPr>
            <w:tcW w:w="2400" w:type="dxa"/>
            <w:tcBorders>
              <w:top w:val="nil"/>
              <w:left w:val="single" w:sz="4" w:space="0" w:color="auto"/>
              <w:bottom w:val="nil"/>
              <w:right w:val="nil"/>
            </w:tcBorders>
            <w:noWrap/>
            <w:vAlign w:val="center"/>
            <w:hideMark/>
          </w:tcPr>
          <w:p w14:paraId="05B3512C"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0,5</w:t>
            </w:r>
          </w:p>
        </w:tc>
      </w:tr>
      <w:tr w:rsidR="00D26AE1" w:rsidRPr="00110443" w14:paraId="6E108E5E" w14:textId="77777777" w:rsidTr="0065753C">
        <w:trPr>
          <w:trHeight w:val="615"/>
        </w:trPr>
        <w:tc>
          <w:tcPr>
            <w:tcW w:w="4180" w:type="dxa"/>
            <w:tcBorders>
              <w:top w:val="single" w:sz="4" w:space="0" w:color="auto"/>
              <w:left w:val="nil"/>
              <w:bottom w:val="double" w:sz="6" w:space="0" w:color="auto"/>
              <w:right w:val="nil"/>
            </w:tcBorders>
            <w:vAlign w:val="center"/>
            <w:hideMark/>
          </w:tcPr>
          <w:p w14:paraId="17CC5035" w14:textId="77777777" w:rsidR="00D26AE1" w:rsidRPr="00110443" w:rsidRDefault="00D26AE1" w:rsidP="0065753C">
            <w:pPr>
              <w:spacing w:after="0"/>
              <w:rPr>
                <w:rFonts w:eastAsia="Times New Roman"/>
                <w:noProof/>
                <w:color w:val="000000"/>
                <w:sz w:val="22"/>
              </w:rPr>
            </w:pPr>
            <w:r w:rsidRPr="00110443">
              <w:rPr>
                <w:noProof/>
                <w:color w:val="000000"/>
                <w:sz w:val="22"/>
              </w:rPr>
              <w:t>Cumulată (previziunile Comisiei din toamna anului 2025)</w:t>
            </w:r>
          </w:p>
        </w:tc>
        <w:tc>
          <w:tcPr>
            <w:tcW w:w="1200" w:type="dxa"/>
            <w:tcBorders>
              <w:top w:val="single" w:sz="4" w:space="0" w:color="auto"/>
              <w:left w:val="single" w:sz="4" w:space="0" w:color="auto"/>
              <w:bottom w:val="double" w:sz="6" w:space="0" w:color="auto"/>
              <w:right w:val="nil"/>
            </w:tcBorders>
            <w:noWrap/>
            <w:vAlign w:val="center"/>
            <w:hideMark/>
          </w:tcPr>
          <w:p w14:paraId="142DCD89"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 -</w:t>
            </w:r>
          </w:p>
        </w:tc>
        <w:tc>
          <w:tcPr>
            <w:tcW w:w="1200" w:type="dxa"/>
            <w:tcBorders>
              <w:top w:val="single" w:sz="4" w:space="0" w:color="auto"/>
              <w:left w:val="nil"/>
              <w:bottom w:val="double" w:sz="6" w:space="0" w:color="auto"/>
              <w:right w:val="nil"/>
            </w:tcBorders>
            <w:noWrap/>
            <w:vAlign w:val="center"/>
            <w:hideMark/>
          </w:tcPr>
          <w:p w14:paraId="3C32B0CD"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16,3</w:t>
            </w:r>
          </w:p>
        </w:tc>
        <w:tc>
          <w:tcPr>
            <w:tcW w:w="2400" w:type="dxa"/>
            <w:tcBorders>
              <w:top w:val="single" w:sz="4" w:space="0" w:color="auto"/>
              <w:left w:val="single" w:sz="4" w:space="0" w:color="auto"/>
              <w:bottom w:val="double" w:sz="6" w:space="0" w:color="auto"/>
              <w:right w:val="nil"/>
            </w:tcBorders>
            <w:noWrap/>
            <w:vAlign w:val="center"/>
            <w:hideMark/>
          </w:tcPr>
          <w:p w14:paraId="7FB56C81"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0,2</w:t>
            </w:r>
          </w:p>
        </w:tc>
      </w:tr>
      <w:tr w:rsidR="00D26AE1" w:rsidRPr="00110443" w14:paraId="33547CAF" w14:textId="77777777" w:rsidTr="0065753C">
        <w:trPr>
          <w:trHeight w:val="615"/>
        </w:trPr>
        <w:tc>
          <w:tcPr>
            <w:tcW w:w="4180" w:type="dxa"/>
            <w:tcBorders>
              <w:top w:val="nil"/>
              <w:left w:val="nil"/>
              <w:bottom w:val="single" w:sz="4" w:space="0" w:color="auto"/>
              <w:right w:val="nil"/>
            </w:tcBorders>
            <w:vAlign w:val="center"/>
            <w:hideMark/>
          </w:tcPr>
          <w:p w14:paraId="0C328F95" w14:textId="77777777" w:rsidR="00D26AE1" w:rsidRPr="00110443" w:rsidRDefault="00D26AE1" w:rsidP="0065753C">
            <w:pPr>
              <w:spacing w:after="0"/>
              <w:rPr>
                <w:rFonts w:eastAsia="Times New Roman"/>
                <w:noProof/>
                <w:color w:val="000000"/>
                <w:sz w:val="22"/>
              </w:rPr>
            </w:pPr>
            <w:r w:rsidRPr="00110443">
              <w:rPr>
                <w:noProof/>
                <w:color w:val="000000"/>
                <w:sz w:val="22"/>
              </w:rPr>
              <w:t>Anuală (estimare în planul revizuit din ianuarie 2026)</w:t>
            </w:r>
          </w:p>
        </w:tc>
        <w:tc>
          <w:tcPr>
            <w:tcW w:w="1200" w:type="dxa"/>
            <w:tcBorders>
              <w:top w:val="nil"/>
              <w:left w:val="single" w:sz="4" w:space="0" w:color="auto"/>
              <w:bottom w:val="single" w:sz="4" w:space="0" w:color="auto"/>
              <w:right w:val="nil"/>
            </w:tcBorders>
            <w:noWrap/>
            <w:vAlign w:val="center"/>
            <w:hideMark/>
          </w:tcPr>
          <w:p w14:paraId="0ABAFC1B"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7,9</w:t>
            </w:r>
          </w:p>
        </w:tc>
        <w:tc>
          <w:tcPr>
            <w:tcW w:w="1200" w:type="dxa"/>
            <w:tcBorders>
              <w:top w:val="nil"/>
              <w:left w:val="nil"/>
              <w:bottom w:val="single" w:sz="4" w:space="0" w:color="auto"/>
              <w:right w:val="nil"/>
            </w:tcBorders>
            <w:noWrap/>
            <w:vAlign w:val="center"/>
            <w:hideMark/>
          </w:tcPr>
          <w:p w14:paraId="42665B65"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9,3</w:t>
            </w:r>
          </w:p>
        </w:tc>
        <w:tc>
          <w:tcPr>
            <w:tcW w:w="2400" w:type="dxa"/>
            <w:tcBorders>
              <w:top w:val="nil"/>
              <w:left w:val="single" w:sz="4" w:space="0" w:color="auto"/>
              <w:bottom w:val="single" w:sz="4" w:space="0" w:color="auto"/>
              <w:right w:val="nil"/>
            </w:tcBorders>
            <w:noWrap/>
            <w:vAlign w:val="center"/>
            <w:hideMark/>
          </w:tcPr>
          <w:p w14:paraId="6BCD0562"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0,8</w:t>
            </w:r>
          </w:p>
        </w:tc>
      </w:tr>
      <w:tr w:rsidR="00D26AE1" w:rsidRPr="00110443" w14:paraId="3D3CFBCF" w14:textId="77777777" w:rsidTr="0065753C">
        <w:trPr>
          <w:trHeight w:val="900"/>
        </w:trPr>
        <w:tc>
          <w:tcPr>
            <w:tcW w:w="4180" w:type="dxa"/>
            <w:tcBorders>
              <w:top w:val="nil"/>
              <w:left w:val="nil"/>
              <w:bottom w:val="single" w:sz="4" w:space="0" w:color="auto"/>
              <w:right w:val="nil"/>
            </w:tcBorders>
            <w:vAlign w:val="center"/>
            <w:hideMark/>
          </w:tcPr>
          <w:p w14:paraId="4B40179F" w14:textId="77777777" w:rsidR="00D26AE1" w:rsidRPr="00110443" w:rsidRDefault="00D26AE1" w:rsidP="0065753C">
            <w:pPr>
              <w:spacing w:after="0"/>
              <w:rPr>
                <w:rFonts w:eastAsia="Times New Roman"/>
                <w:noProof/>
                <w:color w:val="000000"/>
                <w:sz w:val="22"/>
              </w:rPr>
            </w:pPr>
            <w:r w:rsidRPr="00110443">
              <w:rPr>
                <w:noProof/>
                <w:color w:val="000000"/>
                <w:sz w:val="22"/>
              </w:rPr>
              <w:t>Cumulată (pe baza estimării creșterii cheltuielilor nete din planul revizuit din ianuarie 2026)</w:t>
            </w:r>
          </w:p>
        </w:tc>
        <w:tc>
          <w:tcPr>
            <w:tcW w:w="1200" w:type="dxa"/>
            <w:tcBorders>
              <w:top w:val="nil"/>
              <w:left w:val="single" w:sz="4" w:space="0" w:color="auto"/>
              <w:bottom w:val="single" w:sz="4" w:space="0" w:color="auto"/>
              <w:right w:val="nil"/>
            </w:tcBorders>
            <w:noWrap/>
            <w:vAlign w:val="center"/>
            <w:hideMark/>
          </w:tcPr>
          <w:p w14:paraId="74D704A0"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 -</w:t>
            </w:r>
          </w:p>
        </w:tc>
        <w:tc>
          <w:tcPr>
            <w:tcW w:w="1200" w:type="dxa"/>
            <w:tcBorders>
              <w:top w:val="nil"/>
              <w:left w:val="nil"/>
              <w:bottom w:val="single" w:sz="4" w:space="0" w:color="auto"/>
              <w:right w:val="nil"/>
            </w:tcBorders>
            <w:noWrap/>
            <w:vAlign w:val="center"/>
            <w:hideMark/>
          </w:tcPr>
          <w:p w14:paraId="77D97478"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17,9</w:t>
            </w:r>
          </w:p>
        </w:tc>
        <w:tc>
          <w:tcPr>
            <w:tcW w:w="2400" w:type="dxa"/>
            <w:tcBorders>
              <w:top w:val="nil"/>
              <w:left w:val="single" w:sz="4" w:space="0" w:color="auto"/>
              <w:bottom w:val="single" w:sz="4" w:space="0" w:color="auto"/>
              <w:right w:val="nil"/>
            </w:tcBorders>
            <w:noWrap/>
            <w:vAlign w:val="center"/>
            <w:hideMark/>
          </w:tcPr>
          <w:p w14:paraId="6C5613A8" w14:textId="77777777" w:rsidR="00D26AE1" w:rsidRPr="00110443" w:rsidRDefault="00D26AE1" w:rsidP="0065753C">
            <w:pPr>
              <w:spacing w:after="0"/>
              <w:jc w:val="center"/>
              <w:rPr>
                <w:rFonts w:eastAsia="Times New Roman"/>
                <w:noProof/>
                <w:color w:val="000000"/>
                <w:sz w:val="22"/>
              </w:rPr>
            </w:pPr>
            <w:r w:rsidRPr="00110443">
              <w:rPr>
                <w:noProof/>
                <w:color w:val="000000"/>
                <w:sz w:val="22"/>
              </w:rPr>
              <w:t>0,5</w:t>
            </w:r>
          </w:p>
        </w:tc>
      </w:tr>
    </w:tbl>
    <w:p w14:paraId="6794FDB4" w14:textId="77777777" w:rsidR="00D26AE1" w:rsidRPr="00110443" w:rsidRDefault="00D26AE1" w:rsidP="00A44447">
      <w:pPr>
        <w:pStyle w:val="Text1"/>
        <w:rPr>
          <w:noProof/>
          <w:sz w:val="18"/>
          <w:szCs w:val="18"/>
        </w:rPr>
      </w:pPr>
      <w:r w:rsidRPr="00110443">
        <w:rPr>
          <w:i/>
          <w:noProof/>
          <w:sz w:val="18"/>
        </w:rPr>
        <w:t>Sursa</w:t>
      </w:r>
      <w:r w:rsidRPr="00110443">
        <w:rPr>
          <w:noProof/>
          <w:sz w:val="18"/>
        </w:rPr>
        <w:t>: previziunile Comisiei din toamna anului 2025, planul bugetar-structural pe termen mediu al Irlandei (ianuarie 2026) și calculele serviciilor Comisiei.</w:t>
      </w:r>
    </w:p>
    <w:p w14:paraId="59D5C37F" w14:textId="77777777" w:rsidR="00D26AE1" w:rsidRPr="00110443" w:rsidRDefault="00D26AE1" w:rsidP="00A44447">
      <w:pPr>
        <w:pStyle w:val="Text1"/>
        <w:rPr>
          <w:i/>
          <w:noProof/>
          <w:sz w:val="18"/>
          <w:szCs w:val="18"/>
        </w:rPr>
      </w:pPr>
      <w:r w:rsidRPr="00110443">
        <w:rPr>
          <w:i/>
          <w:noProof/>
          <w:sz w:val="18"/>
        </w:rPr>
        <w:t>(*) Rata de creștere din 2024 care este implicită în rata de creștere cumulată.</w:t>
      </w:r>
    </w:p>
    <w:p w14:paraId="78B9C88F" w14:textId="77777777" w:rsidR="00D26AE1" w:rsidRPr="00110443" w:rsidRDefault="00D26AE1" w:rsidP="00A44447">
      <w:pPr>
        <w:rPr>
          <w:noProof/>
          <w:lang w:eastAsia="ja-JP"/>
        </w:rPr>
      </w:pPr>
    </w:p>
    <w:p w14:paraId="0A500599" w14:textId="77777777" w:rsidR="00D26AE1" w:rsidRPr="00110443" w:rsidRDefault="00D26AE1" w:rsidP="00855638">
      <w:pPr>
        <w:pStyle w:val="Point0"/>
        <w:rPr>
          <w:noProof/>
        </w:rPr>
      </w:pPr>
      <w:r>
        <w:rPr>
          <w:noProof/>
        </w:rPr>
        <w:t>(22)</w:t>
      </w:r>
      <w:r>
        <w:rPr>
          <w:noProof/>
        </w:rPr>
        <w:tab/>
      </w:r>
      <w:r w:rsidRPr="00110443">
        <w:rPr>
          <w:noProof/>
        </w:rPr>
        <w:t>Ratele maxime de creștere a cheltuielilor nete pe care statul membru s-a angajat să le respecte conform planului ar urma să conducă la un sold primar structural de 0,9 % din PIB la sfârșitul perioadei de ajustare de 4 ani (2029) și de 1,1 % din PIB în 2030. Valoarea este mai mare decât raportul dintre PIB și soldul primar structural din 2029 care, pe baza ipotezelor Comisiei, ar asigura conformitatea cu cerințele Regulamentului (UE) 2024/1263</w:t>
      </w:r>
      <w:r w:rsidRPr="00110443">
        <w:rPr>
          <w:rStyle w:val="FootnoteReference"/>
          <w:rFonts w:eastAsiaTheme="minorEastAsia"/>
          <w:noProof/>
          <w:szCs w:val="24"/>
          <w:lang w:eastAsia="ja-JP"/>
        </w:rPr>
        <w:footnoteReference w:id="12"/>
      </w:r>
      <w:r w:rsidRPr="00110443">
        <w:rPr>
          <w:noProof/>
        </w:rPr>
        <w:t xml:space="preserve">. </w:t>
      </w:r>
    </w:p>
    <w:p w14:paraId="3AF36492" w14:textId="77777777" w:rsidR="00D26AE1" w:rsidRPr="00110443" w:rsidRDefault="00D26AE1" w:rsidP="00855638">
      <w:pPr>
        <w:pStyle w:val="Point0"/>
        <w:rPr>
          <w:noProof/>
        </w:rPr>
      </w:pPr>
      <w:r>
        <w:rPr>
          <w:noProof/>
        </w:rPr>
        <w:t>(23)</w:t>
      </w:r>
      <w:r>
        <w:rPr>
          <w:noProof/>
        </w:rPr>
        <w:tab/>
      </w:r>
      <w:r w:rsidRPr="00110443">
        <w:rPr>
          <w:noProof/>
        </w:rPr>
        <w:t>Planul preconizează o creștere a PIB-ului potențial de la 1 % în 2026 la 4,6 % în 2027 și o stabilizare la 3,6 % începând din 2028. În plus, planul preconizează că rata de creștere a deflatorului PIB va scădea la 2,3 % în 2030 (de la 2,0 % în 2026).</w:t>
      </w:r>
    </w:p>
    <w:p w14:paraId="26661267" w14:textId="77777777" w:rsidR="00F004BF" w:rsidRPr="00110443" w:rsidRDefault="00F004BF" w:rsidP="00A44447">
      <w:pPr>
        <w:rPr>
          <w:noProof/>
          <w:lang w:eastAsia="ja-JP"/>
        </w:rPr>
      </w:pPr>
    </w:p>
    <w:p w14:paraId="34DCB955" w14:textId="77777777" w:rsidR="00F004BF" w:rsidRPr="00110443" w:rsidRDefault="00F004BF" w:rsidP="00F004BF">
      <w:pPr>
        <w:keepNext/>
        <w:keepLines/>
        <w:rPr>
          <w:b/>
          <w:bCs/>
          <w:noProof/>
        </w:rPr>
      </w:pPr>
      <w:r w:rsidRPr="00110443">
        <w:rPr>
          <w:b/>
          <w:noProof/>
        </w:rPr>
        <w:t>Implicațiile pentru soldul bugetului public ale angajamentelor din plan privind cheltuielile nete</w:t>
      </w:r>
    </w:p>
    <w:p w14:paraId="12BEC966" w14:textId="77777777" w:rsidR="00F004BF" w:rsidRPr="00110443" w:rsidRDefault="00F004BF" w:rsidP="00855638">
      <w:pPr>
        <w:pStyle w:val="Point0"/>
        <w:rPr>
          <w:noProof/>
        </w:rPr>
      </w:pPr>
      <w:r>
        <w:rPr>
          <w:noProof/>
        </w:rPr>
        <w:t>(24)</w:t>
      </w:r>
      <w:r>
        <w:rPr>
          <w:noProof/>
        </w:rPr>
        <w:tab/>
      </w:r>
      <w:r w:rsidRPr="00110443">
        <w:rPr>
          <w:noProof/>
        </w:rPr>
        <w:t>Pe baza ratelor maxime de creștere a cheltuielilor nete și a ipotezelor planului, excedentul public ar urma să scadă treptat de la 1,5 % din PIB în 2025 la 0,5 % din PIB în 2029. Astfel, conform planului, la sfârșitul perioadei de ajustare 2029 nu ar exista niciun deficit public care să depășească valoarea de referință de 3 % din PIB. În plus, în cei zece ani care urmează perioadei de ajustare (și anume până în 2039), deficitul public nu ar depăși 3 % din PIB. Prin urmare, pe baza angajamentelor de politică și a ipotezelor macroeconomice ale planului, ratele maxime de creștere a cheltuielilor nete prezentate în plan sunt în concordanță cu cerința privind deficitul prevăzută la articolul 16 alineatul (2) din Regulamentul (UE) 2024/1263.</w:t>
      </w:r>
    </w:p>
    <w:p w14:paraId="3C410786" w14:textId="77777777" w:rsidR="00F004BF" w:rsidRPr="00110443" w:rsidRDefault="00F004BF" w:rsidP="00A44447">
      <w:pPr>
        <w:rPr>
          <w:noProof/>
          <w:lang w:eastAsia="ja-JP"/>
        </w:rPr>
      </w:pPr>
    </w:p>
    <w:p w14:paraId="25CA85BC" w14:textId="77777777" w:rsidR="00B0588E" w:rsidRPr="00110443" w:rsidRDefault="00B0588E" w:rsidP="00FB1C26">
      <w:pPr>
        <w:keepNext/>
        <w:keepLines/>
        <w:rPr>
          <w:b/>
          <w:bCs/>
          <w:noProof/>
        </w:rPr>
      </w:pPr>
      <w:r w:rsidRPr="00110443">
        <w:rPr>
          <w:b/>
          <w:noProof/>
        </w:rPr>
        <w:t>Implicațiile pentru datoria publică ale angajamentelor din plan privind cheltuielile nete</w:t>
      </w:r>
    </w:p>
    <w:p w14:paraId="65793FE8" w14:textId="77777777" w:rsidR="00F004BF" w:rsidRPr="00110443" w:rsidRDefault="00F004BF" w:rsidP="00855638">
      <w:pPr>
        <w:pStyle w:val="Point0"/>
        <w:rPr>
          <w:noProof/>
        </w:rPr>
      </w:pPr>
      <w:r>
        <w:rPr>
          <w:noProof/>
        </w:rPr>
        <w:t>(25)</w:t>
      </w:r>
      <w:r>
        <w:rPr>
          <w:noProof/>
        </w:rPr>
        <w:tab/>
      </w:r>
      <w:r w:rsidRPr="00110443">
        <w:rPr>
          <w:noProof/>
        </w:rPr>
        <w:t>Dacă se materializează ratele maxime de creștere a cheltuielilor nete pentru care s-au asumat angajamente în plan și ipotezele subiacente, datoria publică</w:t>
      </w:r>
      <w:r w:rsidRPr="00110443">
        <w:rPr>
          <w:iCs/>
          <w:noProof/>
        </w:rPr>
        <w:t xml:space="preserve"> </w:t>
      </w:r>
      <w:r w:rsidRPr="00110443">
        <w:rPr>
          <w:noProof/>
        </w:rPr>
        <w:t>ar scădea treptat, conform planului, de la 33,0 % din PIB în 2025 la 30,0 % din PIB la sfârșitul perioadei de ajustare (2029), astfel cum se arată în tabelul de mai jos. După perioada de ajustare de 4 ani, pe termen mediu (și anume până în 2039), se preconizează că ponderea datoriei va continua să scadă și că va fi mult sub 60 % din PIB, ajungând la 23,7 % din PIB până în 2039. Astfel, conform planului, datoria publică ar urma să rămână sub valoarea de referință de 60 % din PIB prevăzută în tratat pe termen mediu. Prin urmare, pe baza angajamentelor de politică și a ipotezelor macroeconomice ale planului, ratele maxime de creștere a cheltuielilor nete prezentate în plan sunt în concordanță cu cerința privind deficitul prevăzută la articolul 16 alineatul (2) din Regulamentul (UE) 2024/1263.</w:t>
      </w:r>
    </w:p>
    <w:p w14:paraId="7795937A" w14:textId="77777777" w:rsidR="00B0588E" w:rsidRPr="00110443" w:rsidRDefault="00B0588E" w:rsidP="00A44447">
      <w:pPr>
        <w:rPr>
          <w:noProof/>
        </w:rPr>
      </w:pPr>
    </w:p>
    <w:p w14:paraId="40479440" w14:textId="77777777" w:rsidR="00F004BF" w:rsidRPr="00110443" w:rsidRDefault="00F004BF" w:rsidP="00F004BF">
      <w:pPr>
        <w:rPr>
          <w:b/>
          <w:bCs/>
          <w:noProof/>
          <w:szCs w:val="24"/>
        </w:rPr>
      </w:pPr>
      <w:r w:rsidRPr="00110443">
        <w:rPr>
          <w:b/>
          <w:noProof/>
        </w:rPr>
        <w:t>Tabelul 3: Evoluția datoriei publice și a soldului bugetului public în planul Irlandei</w:t>
      </w:r>
    </w:p>
    <w:tbl>
      <w:tblPr>
        <w:tblStyle w:val="TableGrid"/>
        <w:tblW w:w="8479" w:type="dxa"/>
        <w:jc w:val="center"/>
        <w:tblBorders>
          <w:left w:val="none" w:sz="0" w:space="0" w:color="auto"/>
          <w:right w:val="none" w:sz="0" w:space="0" w:color="auto"/>
        </w:tblBorders>
        <w:tblLayout w:type="fixed"/>
        <w:tblLook w:val="04A0" w:firstRow="1" w:lastRow="0" w:firstColumn="1" w:lastColumn="0" w:noHBand="0" w:noVBand="1"/>
      </w:tblPr>
      <w:tblGrid>
        <w:gridCol w:w="1843"/>
        <w:gridCol w:w="829"/>
        <w:gridCol w:w="830"/>
        <w:gridCol w:w="829"/>
        <w:gridCol w:w="830"/>
        <w:gridCol w:w="829"/>
        <w:gridCol w:w="830"/>
        <w:gridCol w:w="829"/>
        <w:gridCol w:w="830"/>
      </w:tblGrid>
      <w:tr w:rsidR="00F004BF" w:rsidRPr="00110443" w14:paraId="64C06FD0" w14:textId="77777777" w:rsidTr="00F004BF">
        <w:trPr>
          <w:jc w:val="center"/>
        </w:trPr>
        <w:tc>
          <w:tcPr>
            <w:tcW w:w="1843" w:type="dxa"/>
          </w:tcPr>
          <w:p w14:paraId="150F2881" w14:textId="77777777" w:rsidR="00F004BF" w:rsidRPr="00110443" w:rsidRDefault="00F004BF" w:rsidP="0065753C">
            <w:pPr>
              <w:jc w:val="center"/>
              <w:rPr>
                <w:b/>
                <w:bCs/>
                <w:noProof/>
                <w:sz w:val="22"/>
                <w:szCs w:val="22"/>
              </w:rPr>
            </w:pPr>
          </w:p>
        </w:tc>
        <w:tc>
          <w:tcPr>
            <w:tcW w:w="829" w:type="dxa"/>
            <w:vAlign w:val="center"/>
          </w:tcPr>
          <w:p w14:paraId="01919AC2" w14:textId="77777777" w:rsidR="00F004BF" w:rsidRPr="00110443" w:rsidRDefault="00F004BF" w:rsidP="0065753C">
            <w:pPr>
              <w:jc w:val="center"/>
              <w:rPr>
                <w:noProof/>
                <w:sz w:val="22"/>
                <w:szCs w:val="22"/>
              </w:rPr>
            </w:pPr>
            <w:r w:rsidRPr="00110443">
              <w:rPr>
                <w:noProof/>
                <w:sz w:val="22"/>
              </w:rPr>
              <w:t>2024</w:t>
            </w:r>
          </w:p>
        </w:tc>
        <w:tc>
          <w:tcPr>
            <w:tcW w:w="830" w:type="dxa"/>
            <w:vAlign w:val="center"/>
          </w:tcPr>
          <w:p w14:paraId="49EAB94D" w14:textId="77777777" w:rsidR="00F004BF" w:rsidRPr="00110443" w:rsidRDefault="00F004BF" w:rsidP="0065753C">
            <w:pPr>
              <w:jc w:val="center"/>
              <w:rPr>
                <w:noProof/>
                <w:sz w:val="22"/>
                <w:szCs w:val="22"/>
              </w:rPr>
            </w:pPr>
            <w:r w:rsidRPr="00110443">
              <w:rPr>
                <w:noProof/>
                <w:sz w:val="22"/>
              </w:rPr>
              <w:t>2025</w:t>
            </w:r>
          </w:p>
        </w:tc>
        <w:tc>
          <w:tcPr>
            <w:tcW w:w="829" w:type="dxa"/>
            <w:vAlign w:val="center"/>
          </w:tcPr>
          <w:p w14:paraId="4CD39AFC" w14:textId="77777777" w:rsidR="00F004BF" w:rsidRPr="00110443" w:rsidRDefault="00F004BF" w:rsidP="0065753C">
            <w:pPr>
              <w:keepNext/>
              <w:keepLines/>
              <w:jc w:val="center"/>
              <w:rPr>
                <w:noProof/>
                <w:sz w:val="22"/>
                <w:szCs w:val="22"/>
              </w:rPr>
            </w:pPr>
            <w:r w:rsidRPr="00110443">
              <w:rPr>
                <w:noProof/>
                <w:sz w:val="22"/>
              </w:rPr>
              <w:t>2026</w:t>
            </w:r>
          </w:p>
        </w:tc>
        <w:tc>
          <w:tcPr>
            <w:tcW w:w="830" w:type="dxa"/>
            <w:vAlign w:val="center"/>
          </w:tcPr>
          <w:p w14:paraId="6CED9CF2" w14:textId="77777777" w:rsidR="00F004BF" w:rsidRPr="00110443" w:rsidRDefault="00F004BF" w:rsidP="0065753C">
            <w:pPr>
              <w:keepNext/>
              <w:keepLines/>
              <w:jc w:val="center"/>
              <w:rPr>
                <w:noProof/>
                <w:sz w:val="22"/>
                <w:szCs w:val="22"/>
              </w:rPr>
            </w:pPr>
            <w:r w:rsidRPr="00110443">
              <w:rPr>
                <w:noProof/>
                <w:sz w:val="22"/>
              </w:rPr>
              <w:t>2027</w:t>
            </w:r>
          </w:p>
        </w:tc>
        <w:tc>
          <w:tcPr>
            <w:tcW w:w="829" w:type="dxa"/>
            <w:vAlign w:val="center"/>
          </w:tcPr>
          <w:p w14:paraId="72AAE33A" w14:textId="77777777" w:rsidR="00F004BF" w:rsidRPr="00110443" w:rsidRDefault="00F004BF" w:rsidP="0065753C">
            <w:pPr>
              <w:keepNext/>
              <w:keepLines/>
              <w:jc w:val="center"/>
              <w:rPr>
                <w:noProof/>
                <w:sz w:val="22"/>
                <w:szCs w:val="22"/>
              </w:rPr>
            </w:pPr>
            <w:r w:rsidRPr="00110443">
              <w:rPr>
                <w:noProof/>
                <w:sz w:val="22"/>
              </w:rPr>
              <w:t>2028</w:t>
            </w:r>
          </w:p>
        </w:tc>
        <w:tc>
          <w:tcPr>
            <w:tcW w:w="830" w:type="dxa"/>
            <w:vAlign w:val="center"/>
          </w:tcPr>
          <w:p w14:paraId="20DC16E4" w14:textId="77777777" w:rsidR="00F004BF" w:rsidRPr="00110443" w:rsidRDefault="00F004BF" w:rsidP="0065753C">
            <w:pPr>
              <w:jc w:val="center"/>
              <w:rPr>
                <w:noProof/>
                <w:sz w:val="22"/>
                <w:szCs w:val="22"/>
              </w:rPr>
            </w:pPr>
            <w:r w:rsidRPr="00110443">
              <w:rPr>
                <w:noProof/>
                <w:sz w:val="22"/>
              </w:rPr>
              <w:t>2029</w:t>
            </w:r>
          </w:p>
        </w:tc>
        <w:tc>
          <w:tcPr>
            <w:tcW w:w="829" w:type="dxa"/>
            <w:vAlign w:val="center"/>
          </w:tcPr>
          <w:p w14:paraId="3666F52E" w14:textId="77777777" w:rsidR="00F004BF" w:rsidRPr="00110443" w:rsidRDefault="00F004BF" w:rsidP="0065753C">
            <w:pPr>
              <w:jc w:val="center"/>
              <w:rPr>
                <w:noProof/>
                <w:sz w:val="22"/>
                <w:szCs w:val="22"/>
              </w:rPr>
            </w:pPr>
            <w:r w:rsidRPr="00110443">
              <w:rPr>
                <w:noProof/>
                <w:sz w:val="22"/>
              </w:rPr>
              <w:t>2030</w:t>
            </w:r>
          </w:p>
        </w:tc>
        <w:tc>
          <w:tcPr>
            <w:tcW w:w="830" w:type="dxa"/>
          </w:tcPr>
          <w:p w14:paraId="26D8C313" w14:textId="77777777" w:rsidR="00F004BF" w:rsidRPr="00110443" w:rsidRDefault="00F004BF" w:rsidP="0065753C">
            <w:pPr>
              <w:jc w:val="center"/>
              <w:rPr>
                <w:noProof/>
                <w:sz w:val="22"/>
                <w:szCs w:val="22"/>
              </w:rPr>
            </w:pPr>
            <w:r w:rsidRPr="00110443">
              <w:rPr>
                <w:noProof/>
                <w:sz w:val="22"/>
              </w:rPr>
              <w:t>2039</w:t>
            </w:r>
          </w:p>
        </w:tc>
      </w:tr>
      <w:tr w:rsidR="00F004BF" w:rsidRPr="00110443" w14:paraId="47918E09" w14:textId="77777777" w:rsidTr="00F004BF">
        <w:trPr>
          <w:jc w:val="center"/>
        </w:trPr>
        <w:tc>
          <w:tcPr>
            <w:tcW w:w="1843" w:type="dxa"/>
          </w:tcPr>
          <w:p w14:paraId="458E7C71" w14:textId="77777777" w:rsidR="00F004BF" w:rsidRPr="00110443" w:rsidRDefault="00F004BF" w:rsidP="0065753C">
            <w:pPr>
              <w:jc w:val="center"/>
              <w:rPr>
                <w:noProof/>
                <w:sz w:val="22"/>
                <w:szCs w:val="22"/>
              </w:rPr>
            </w:pPr>
            <w:r w:rsidRPr="00110443">
              <w:rPr>
                <w:noProof/>
                <w:sz w:val="22"/>
              </w:rPr>
              <w:t>Datoria publică</w:t>
            </w:r>
          </w:p>
          <w:p w14:paraId="0648DAE3" w14:textId="77777777" w:rsidR="00F004BF" w:rsidRPr="00110443" w:rsidRDefault="00F004BF" w:rsidP="0065753C">
            <w:pPr>
              <w:jc w:val="center"/>
              <w:rPr>
                <w:b/>
                <w:bCs/>
                <w:noProof/>
                <w:sz w:val="22"/>
                <w:szCs w:val="22"/>
              </w:rPr>
            </w:pPr>
            <w:r w:rsidRPr="00110443">
              <w:rPr>
                <w:noProof/>
                <w:sz w:val="22"/>
              </w:rPr>
              <w:t>(% din PIB)</w:t>
            </w:r>
          </w:p>
        </w:tc>
        <w:tc>
          <w:tcPr>
            <w:tcW w:w="829" w:type="dxa"/>
          </w:tcPr>
          <w:p w14:paraId="3401F628" w14:textId="77777777" w:rsidR="00F004BF" w:rsidRPr="00110443" w:rsidRDefault="00F004BF" w:rsidP="0065753C">
            <w:pPr>
              <w:jc w:val="center"/>
              <w:rPr>
                <w:noProof/>
                <w:sz w:val="22"/>
                <w:szCs w:val="22"/>
              </w:rPr>
            </w:pPr>
            <w:r w:rsidRPr="00110443">
              <w:rPr>
                <w:noProof/>
                <w:sz w:val="22"/>
              </w:rPr>
              <w:t>38,3</w:t>
            </w:r>
          </w:p>
        </w:tc>
        <w:tc>
          <w:tcPr>
            <w:tcW w:w="830" w:type="dxa"/>
          </w:tcPr>
          <w:p w14:paraId="4A4D1F24" w14:textId="77777777" w:rsidR="00F004BF" w:rsidRPr="00110443" w:rsidRDefault="00F004BF" w:rsidP="0065753C">
            <w:pPr>
              <w:jc w:val="center"/>
              <w:rPr>
                <w:noProof/>
                <w:sz w:val="22"/>
                <w:szCs w:val="22"/>
              </w:rPr>
            </w:pPr>
            <w:r w:rsidRPr="00110443">
              <w:rPr>
                <w:noProof/>
                <w:sz w:val="22"/>
              </w:rPr>
              <w:t>33,0</w:t>
            </w:r>
          </w:p>
        </w:tc>
        <w:tc>
          <w:tcPr>
            <w:tcW w:w="829" w:type="dxa"/>
          </w:tcPr>
          <w:p w14:paraId="0BB09447" w14:textId="77777777" w:rsidR="00F004BF" w:rsidRPr="00110443" w:rsidRDefault="00F004BF" w:rsidP="0065753C">
            <w:pPr>
              <w:jc w:val="center"/>
              <w:rPr>
                <w:b/>
                <w:bCs/>
                <w:noProof/>
                <w:sz w:val="22"/>
                <w:szCs w:val="22"/>
              </w:rPr>
            </w:pPr>
            <w:r w:rsidRPr="00110443">
              <w:rPr>
                <w:noProof/>
                <w:sz w:val="22"/>
              </w:rPr>
              <w:t>32,4</w:t>
            </w:r>
          </w:p>
        </w:tc>
        <w:tc>
          <w:tcPr>
            <w:tcW w:w="830" w:type="dxa"/>
          </w:tcPr>
          <w:p w14:paraId="1035265D" w14:textId="77777777" w:rsidR="00F004BF" w:rsidRPr="00110443" w:rsidRDefault="00F004BF" w:rsidP="0065753C">
            <w:pPr>
              <w:jc w:val="center"/>
              <w:rPr>
                <w:b/>
                <w:bCs/>
                <w:noProof/>
                <w:sz w:val="22"/>
                <w:szCs w:val="22"/>
              </w:rPr>
            </w:pPr>
            <w:r w:rsidRPr="00110443">
              <w:rPr>
                <w:noProof/>
                <w:sz w:val="22"/>
              </w:rPr>
              <w:t>31,5</w:t>
            </w:r>
          </w:p>
        </w:tc>
        <w:tc>
          <w:tcPr>
            <w:tcW w:w="829" w:type="dxa"/>
          </w:tcPr>
          <w:p w14:paraId="620D6499" w14:textId="77777777" w:rsidR="00F004BF" w:rsidRPr="00110443" w:rsidRDefault="00F004BF" w:rsidP="0065753C">
            <w:pPr>
              <w:jc w:val="center"/>
              <w:rPr>
                <w:b/>
                <w:bCs/>
                <w:noProof/>
                <w:sz w:val="22"/>
                <w:szCs w:val="22"/>
              </w:rPr>
            </w:pPr>
            <w:r w:rsidRPr="00110443">
              <w:rPr>
                <w:noProof/>
                <w:sz w:val="22"/>
              </w:rPr>
              <w:t>30,7</w:t>
            </w:r>
          </w:p>
        </w:tc>
        <w:tc>
          <w:tcPr>
            <w:tcW w:w="830" w:type="dxa"/>
          </w:tcPr>
          <w:p w14:paraId="36D91EDE" w14:textId="77777777" w:rsidR="00F004BF" w:rsidRPr="00110443" w:rsidRDefault="00F004BF" w:rsidP="0065753C">
            <w:pPr>
              <w:jc w:val="center"/>
              <w:rPr>
                <w:b/>
                <w:bCs/>
                <w:noProof/>
                <w:sz w:val="22"/>
                <w:szCs w:val="22"/>
              </w:rPr>
            </w:pPr>
            <w:r w:rsidRPr="00110443">
              <w:rPr>
                <w:noProof/>
                <w:sz w:val="22"/>
              </w:rPr>
              <w:t>30,0</w:t>
            </w:r>
          </w:p>
        </w:tc>
        <w:tc>
          <w:tcPr>
            <w:tcW w:w="829" w:type="dxa"/>
          </w:tcPr>
          <w:p w14:paraId="428209F5" w14:textId="77777777" w:rsidR="00F004BF" w:rsidRPr="00110443" w:rsidRDefault="00F004BF" w:rsidP="0065753C">
            <w:pPr>
              <w:jc w:val="center"/>
              <w:rPr>
                <w:b/>
                <w:bCs/>
                <w:noProof/>
                <w:sz w:val="22"/>
                <w:szCs w:val="22"/>
              </w:rPr>
            </w:pPr>
            <w:r w:rsidRPr="00110443">
              <w:rPr>
                <w:noProof/>
                <w:sz w:val="22"/>
              </w:rPr>
              <w:t>28,8</w:t>
            </w:r>
          </w:p>
        </w:tc>
        <w:tc>
          <w:tcPr>
            <w:tcW w:w="830" w:type="dxa"/>
          </w:tcPr>
          <w:p w14:paraId="11C4D7A5" w14:textId="77777777" w:rsidR="00F004BF" w:rsidRPr="00110443" w:rsidRDefault="00F004BF" w:rsidP="0065753C">
            <w:pPr>
              <w:jc w:val="center"/>
              <w:rPr>
                <w:noProof/>
                <w:sz w:val="22"/>
                <w:szCs w:val="22"/>
              </w:rPr>
            </w:pPr>
            <w:r w:rsidRPr="00110443">
              <w:rPr>
                <w:noProof/>
                <w:sz w:val="22"/>
              </w:rPr>
              <w:t>23,7</w:t>
            </w:r>
          </w:p>
        </w:tc>
      </w:tr>
      <w:tr w:rsidR="00F004BF" w:rsidRPr="00110443" w14:paraId="19F93265" w14:textId="77777777" w:rsidTr="00F004BF">
        <w:trPr>
          <w:jc w:val="center"/>
        </w:trPr>
        <w:tc>
          <w:tcPr>
            <w:tcW w:w="1843" w:type="dxa"/>
          </w:tcPr>
          <w:p w14:paraId="3602D8D8" w14:textId="77777777" w:rsidR="00F004BF" w:rsidRPr="00110443" w:rsidRDefault="00F004BF" w:rsidP="0065753C">
            <w:pPr>
              <w:jc w:val="center"/>
              <w:rPr>
                <w:noProof/>
                <w:sz w:val="22"/>
                <w:szCs w:val="22"/>
              </w:rPr>
            </w:pPr>
            <w:r w:rsidRPr="00110443">
              <w:rPr>
                <w:noProof/>
                <w:sz w:val="22"/>
              </w:rPr>
              <w:t>Soldul bugetar</w:t>
            </w:r>
          </w:p>
          <w:p w14:paraId="2645ADB0" w14:textId="77777777" w:rsidR="00F004BF" w:rsidRPr="00110443" w:rsidRDefault="00F004BF" w:rsidP="0065753C">
            <w:pPr>
              <w:jc w:val="center"/>
              <w:rPr>
                <w:noProof/>
                <w:sz w:val="22"/>
                <w:szCs w:val="22"/>
              </w:rPr>
            </w:pPr>
            <w:r w:rsidRPr="00110443">
              <w:rPr>
                <w:noProof/>
                <w:sz w:val="22"/>
              </w:rPr>
              <w:t>(% din PIB)</w:t>
            </w:r>
          </w:p>
        </w:tc>
        <w:tc>
          <w:tcPr>
            <w:tcW w:w="829" w:type="dxa"/>
          </w:tcPr>
          <w:p w14:paraId="5A24FCE5" w14:textId="77777777" w:rsidR="00F004BF" w:rsidRPr="00110443" w:rsidRDefault="00F004BF" w:rsidP="0065753C">
            <w:pPr>
              <w:jc w:val="center"/>
              <w:rPr>
                <w:b/>
                <w:bCs/>
                <w:noProof/>
                <w:sz w:val="22"/>
                <w:szCs w:val="22"/>
              </w:rPr>
            </w:pPr>
            <w:r w:rsidRPr="00110443">
              <w:rPr>
                <w:noProof/>
                <w:sz w:val="22"/>
              </w:rPr>
              <w:t>4,0</w:t>
            </w:r>
          </w:p>
        </w:tc>
        <w:tc>
          <w:tcPr>
            <w:tcW w:w="830" w:type="dxa"/>
          </w:tcPr>
          <w:p w14:paraId="5806D3BA" w14:textId="77777777" w:rsidR="00F004BF" w:rsidRPr="00110443" w:rsidRDefault="00F004BF" w:rsidP="0065753C">
            <w:pPr>
              <w:jc w:val="center"/>
              <w:rPr>
                <w:b/>
                <w:bCs/>
                <w:noProof/>
                <w:sz w:val="22"/>
                <w:szCs w:val="22"/>
              </w:rPr>
            </w:pPr>
            <w:r w:rsidRPr="00110443">
              <w:rPr>
                <w:noProof/>
                <w:sz w:val="22"/>
              </w:rPr>
              <w:t>1,5</w:t>
            </w:r>
          </w:p>
        </w:tc>
        <w:tc>
          <w:tcPr>
            <w:tcW w:w="829" w:type="dxa"/>
          </w:tcPr>
          <w:p w14:paraId="18F56E0D" w14:textId="77777777" w:rsidR="00F004BF" w:rsidRPr="00110443" w:rsidRDefault="00F004BF" w:rsidP="0065753C">
            <w:pPr>
              <w:jc w:val="center"/>
              <w:rPr>
                <w:b/>
                <w:bCs/>
                <w:noProof/>
                <w:sz w:val="22"/>
                <w:szCs w:val="22"/>
              </w:rPr>
            </w:pPr>
            <w:r w:rsidRPr="00110443">
              <w:rPr>
                <w:noProof/>
                <w:sz w:val="22"/>
              </w:rPr>
              <w:t>0,8</w:t>
            </w:r>
          </w:p>
        </w:tc>
        <w:tc>
          <w:tcPr>
            <w:tcW w:w="830" w:type="dxa"/>
          </w:tcPr>
          <w:p w14:paraId="1A8B9648" w14:textId="77777777" w:rsidR="00F004BF" w:rsidRPr="00110443" w:rsidRDefault="00F004BF" w:rsidP="0065753C">
            <w:pPr>
              <w:jc w:val="center"/>
              <w:rPr>
                <w:b/>
                <w:bCs/>
                <w:noProof/>
                <w:sz w:val="22"/>
                <w:szCs w:val="22"/>
              </w:rPr>
            </w:pPr>
            <w:r w:rsidRPr="00110443">
              <w:rPr>
                <w:noProof/>
                <w:sz w:val="22"/>
              </w:rPr>
              <w:t>1,0</w:t>
            </w:r>
          </w:p>
        </w:tc>
        <w:tc>
          <w:tcPr>
            <w:tcW w:w="829" w:type="dxa"/>
          </w:tcPr>
          <w:p w14:paraId="78110C6A" w14:textId="77777777" w:rsidR="00F004BF" w:rsidRPr="00110443" w:rsidRDefault="00F004BF" w:rsidP="0065753C">
            <w:pPr>
              <w:jc w:val="center"/>
              <w:rPr>
                <w:b/>
                <w:bCs/>
                <w:noProof/>
                <w:sz w:val="22"/>
                <w:szCs w:val="22"/>
              </w:rPr>
            </w:pPr>
            <w:r w:rsidRPr="00110443">
              <w:rPr>
                <w:noProof/>
                <w:sz w:val="22"/>
              </w:rPr>
              <w:t>0,7</w:t>
            </w:r>
          </w:p>
        </w:tc>
        <w:tc>
          <w:tcPr>
            <w:tcW w:w="830" w:type="dxa"/>
          </w:tcPr>
          <w:p w14:paraId="41162A8E" w14:textId="77777777" w:rsidR="00F004BF" w:rsidRPr="00110443" w:rsidRDefault="00F004BF" w:rsidP="0065753C">
            <w:pPr>
              <w:jc w:val="center"/>
              <w:rPr>
                <w:b/>
                <w:bCs/>
                <w:noProof/>
                <w:sz w:val="22"/>
                <w:szCs w:val="22"/>
              </w:rPr>
            </w:pPr>
            <w:r w:rsidRPr="00110443">
              <w:rPr>
                <w:noProof/>
                <w:sz w:val="22"/>
              </w:rPr>
              <w:t>0,5</w:t>
            </w:r>
          </w:p>
        </w:tc>
        <w:tc>
          <w:tcPr>
            <w:tcW w:w="829" w:type="dxa"/>
          </w:tcPr>
          <w:p w14:paraId="0A6B60BB" w14:textId="77777777" w:rsidR="00F004BF" w:rsidRPr="00110443" w:rsidRDefault="00F004BF" w:rsidP="0065753C">
            <w:pPr>
              <w:jc w:val="center"/>
              <w:rPr>
                <w:b/>
                <w:bCs/>
                <w:noProof/>
                <w:sz w:val="22"/>
                <w:szCs w:val="22"/>
              </w:rPr>
            </w:pPr>
            <w:r w:rsidRPr="00110443">
              <w:rPr>
                <w:noProof/>
                <w:sz w:val="22"/>
              </w:rPr>
              <w:t>0,5</w:t>
            </w:r>
          </w:p>
        </w:tc>
        <w:tc>
          <w:tcPr>
            <w:tcW w:w="830" w:type="dxa"/>
          </w:tcPr>
          <w:p w14:paraId="546AA2ED" w14:textId="77777777" w:rsidR="00F004BF" w:rsidRPr="00110443" w:rsidRDefault="00F004BF" w:rsidP="0065753C">
            <w:pPr>
              <w:jc w:val="center"/>
              <w:rPr>
                <w:noProof/>
                <w:sz w:val="22"/>
                <w:szCs w:val="22"/>
              </w:rPr>
            </w:pPr>
            <w:r w:rsidRPr="00110443">
              <w:rPr>
                <w:noProof/>
                <w:sz w:val="22"/>
              </w:rPr>
              <w:t>-0,8</w:t>
            </w:r>
          </w:p>
        </w:tc>
      </w:tr>
    </w:tbl>
    <w:p w14:paraId="080F0D6F" w14:textId="77777777" w:rsidR="00F004BF" w:rsidRPr="00110443" w:rsidRDefault="00F004BF" w:rsidP="00F004BF">
      <w:pPr>
        <w:rPr>
          <w:b/>
          <w:bCs/>
          <w:noProof/>
          <w:sz w:val="18"/>
          <w:szCs w:val="18"/>
        </w:rPr>
      </w:pPr>
      <w:r w:rsidRPr="00110443">
        <w:rPr>
          <w:i/>
          <w:noProof/>
          <w:sz w:val="18"/>
        </w:rPr>
        <w:t>Sursa</w:t>
      </w:r>
      <w:r w:rsidRPr="00110443">
        <w:rPr>
          <w:noProof/>
          <w:sz w:val="18"/>
        </w:rPr>
        <w:t>: Planul bugetar-structural pe termen mediu al Irlandei (ianuarie 2026)</w:t>
      </w:r>
    </w:p>
    <w:p w14:paraId="44830C67" w14:textId="77777777" w:rsidR="00D26AE1" w:rsidRPr="00110443" w:rsidRDefault="00D26AE1" w:rsidP="00F004BF">
      <w:pPr>
        <w:ind w:left="851" w:hanging="851"/>
        <w:rPr>
          <w:noProof/>
        </w:rPr>
      </w:pPr>
    </w:p>
    <w:p w14:paraId="727FA448" w14:textId="77777777" w:rsidR="000606BA" w:rsidRPr="00110443" w:rsidRDefault="00F12E77" w:rsidP="00155871">
      <w:pPr>
        <w:rPr>
          <w:b/>
          <w:bCs/>
          <w:noProof/>
        </w:rPr>
      </w:pPr>
      <w:r w:rsidRPr="00110443">
        <w:rPr>
          <w:b/>
          <w:noProof/>
        </w:rPr>
        <w:t>Ipotezele macroeconomice ale planului</w:t>
      </w:r>
    </w:p>
    <w:p w14:paraId="25CE4855" w14:textId="77777777" w:rsidR="00F004BF" w:rsidRPr="00110443" w:rsidRDefault="00F004BF" w:rsidP="00855638">
      <w:pPr>
        <w:pStyle w:val="Point0"/>
        <w:rPr>
          <w:noProof/>
        </w:rPr>
      </w:pPr>
      <w:r>
        <w:rPr>
          <w:noProof/>
        </w:rPr>
        <w:t>(26)</w:t>
      </w:r>
      <w:r>
        <w:rPr>
          <w:noProof/>
        </w:rPr>
        <w:tab/>
      </w:r>
      <w:r w:rsidRPr="00110443">
        <w:rPr>
          <w:noProof/>
        </w:rPr>
        <w:t xml:space="preserve">Planul se bazează pe un set de ipoteze care diferă de ipotezele Comisiei transmise Irlandei la 19 decembrie 2025. În special, planul utilizează ipoteze diferite pentru opt variabile, și anume punctul de plecare (soldul primar structural din 2025), creșterea PIB-ului potențial, creșterea PIB-ului real și reducerea deviației PIB-ului, creșterea deflatorului PIB, elasticitatea veniturilor la PIB-ul potențial nominal, ajustarea datorie-deficit și ratele nominale implicite ale dobânzii. Este necesară o evaluare atentă a acestor diferențe între ipoteze, cu atât mai mult cu cât creșterea maximă medie a cheltuielilor nete prevăzută în plan este mai mare decât cea care ar rezulta din ipotezele Comisiei. Diferențele dintre ipoteze cu cel mai semnificativ impact asupra plafonului mediu de creștere a cheltuielilor nete sunt enumerate și evaluate mai jos. </w:t>
      </w:r>
    </w:p>
    <w:p w14:paraId="75B9A730" w14:textId="77777777" w:rsidR="00F004BF" w:rsidRPr="00110443" w:rsidRDefault="00F004BF" w:rsidP="001D1AD6">
      <w:pPr>
        <w:pStyle w:val="Bullet1"/>
        <w:numPr>
          <w:ilvl w:val="0"/>
          <w:numId w:val="7"/>
        </w:numPr>
        <w:rPr>
          <w:noProof/>
        </w:rPr>
      </w:pPr>
      <w:r w:rsidRPr="00110443">
        <w:rPr>
          <w:noProof/>
        </w:rPr>
        <w:t>Planul se bazează pe ipoteza unui sold primar structural mai mare pentru 2025, și anume un excedent de 1,1 % din PIB, deși în previziunile din toamna anului 2025, Comisia preconiza că acesta va fi echilibrat (la 0 % din PIB). În același timp, soldul global estimat pentru 2025 în plan, și anume un excedent de 1,5 % din PIB, este în concordanță cu previziunile Comisiei din toamna anului 2025. Ipoteza mai favorabilă privind punctul de plecare din plan în ceea ce privește soldul primar structural se explică prin faptul că planul se bazează pe un concept național al deviației PIB-ului, care diferă de metodologia stabilită de comun acord la nivelul UE și implică o contribuție ciclică mai mică. Deși evaluarea națională a deviației PIB-ului se abate conceptual de la metodologia stabilită de comun acord la nivelul UE, există indicii clare că deviația pozitivă a PIB-ului care rezultă din metodologia stabilită de comun acord la nivelul UE este excesiv de mare. Se preconizează că PIB-ul Irlandei a înregistrat o rată excepțională de creștere de peste 10 % în 2025, parțial datorită creșterii bruște a exporturilor conexe sectorului farmaceutic după anunțarea de către administrația SUA a unei creșteri viitoare a tarifelor (</w:t>
      </w:r>
      <w:r w:rsidRPr="00110443">
        <w:rPr>
          <w:rStyle w:val="FootnoteReference"/>
          <w:noProof/>
        </w:rPr>
        <w:footnoteReference w:id="13"/>
      </w:r>
      <w:r w:rsidRPr="00110443">
        <w:rPr>
          <w:noProof/>
        </w:rPr>
        <w:t>). Estimările privind declinul persistent de pe piața forței de muncă și presiunile de capacitate în economie (</w:t>
      </w:r>
      <w:r w:rsidRPr="00110443">
        <w:rPr>
          <w:rStyle w:val="FootnoteReference"/>
          <w:noProof/>
        </w:rPr>
        <w:footnoteReference w:id="14"/>
      </w:r>
      <w:r w:rsidRPr="00110443">
        <w:rPr>
          <w:noProof/>
        </w:rPr>
        <w:t>), combinate cu reducerea inflației interne (</w:t>
      </w:r>
      <w:r w:rsidRPr="00110443">
        <w:rPr>
          <w:rStyle w:val="FootnoteReference"/>
          <w:noProof/>
        </w:rPr>
        <w:footnoteReference w:id="15"/>
      </w:r>
      <w:r w:rsidRPr="00110443">
        <w:rPr>
          <w:noProof/>
        </w:rPr>
        <w:t xml:space="preserve">), nu sunt în concordanță cu o deviație pozitivă semnificativă a PIB-ului. În plus, având în vedere soldul primar structural din 2024 (3,1 %) și din 2026 (1,4 %) indicat în previziunile Comisiei din toamna anului 2025, ipoteza din plan privind un excedent primar structural de 1,1 % din PIB în 2025 ar putea fi considerată o ipoteză prudentă. În consecință, diferența din această ipoteză este considerată justificată în mod corespunzător. Analizată individual, ea ridică plafonul creșterii medii a cheltuielilor nete pe parcursul perioadei de ajustare în comparație cu ipotezele Comisiei. </w:t>
      </w:r>
    </w:p>
    <w:p w14:paraId="6E4FD31F" w14:textId="77777777" w:rsidR="00F004BF" w:rsidRPr="00110443" w:rsidRDefault="00F004BF" w:rsidP="00A44447">
      <w:pPr>
        <w:pStyle w:val="Bullet1"/>
        <w:rPr>
          <w:noProof/>
        </w:rPr>
      </w:pPr>
      <w:r w:rsidRPr="00110443">
        <w:rPr>
          <w:noProof/>
        </w:rPr>
        <w:t xml:space="preserve">În plan, creșterea PIB-ului potențial pe parcursul perioadei vizate de plan este mai mică, în medie, cu 0,5 puncte procentuale comparativ cu ipotezele Comisiei. În consecință, planul se bazează, de asemenea, pe ipoteza unei creșteri mai mici a PIB-ului real. Planul se bazează pe ipoteza eliminării deviației PIB-ului până în 2031, și anume cu un an mai devreme decât în ipotezele Comisiei. În consecință, aceste ipoteze sunt considerate prudente și, prin urmare, justificate în mod corespunzător. Împreună, ele contribuie la o creștere medie a cheltuielilor nete pe parcursul perioadei de ajustare în cadrul planului mai mică decât cea din ipotezele Comisiei. </w:t>
      </w:r>
    </w:p>
    <w:p w14:paraId="076341AE" w14:textId="77777777" w:rsidR="00F004BF" w:rsidRPr="00110443" w:rsidRDefault="00F004BF" w:rsidP="00A44447">
      <w:pPr>
        <w:pStyle w:val="Bullet1"/>
        <w:rPr>
          <w:noProof/>
        </w:rPr>
      </w:pPr>
      <w:r w:rsidRPr="00110443">
        <w:rPr>
          <w:noProof/>
        </w:rPr>
        <w:t>Planul se bazează pe ipoteza unei creșteri a deflatorului PIB mai mare cu 0,3 puncte procentuale în perioada 2027-2030 decât în ipotezele Comisiei. Diferența dintre previziunile de creștere a deflatorului PIB în 2027 (2,1 % în plan față de 1,8 % în previziunile Comisiei din toamna anului 2025) pare să fie determinată în principal de o rată mai mare de creștere a deflatorului pentru consumul public. Acest lucru reflectă în principal informațiile mai recente privind factorii de cost în furnizarea de servicii publice, inclusiv nivelurile preconizate de personal și de remunerare, ceea ce duce la o creștere mai mare a cheltuielilor publice cu remunerarea angajaților decât se preconizase în previziunile Comisiei din toamna anului 2025. Această ipoteză este considerată justificată în mod corespunzător. Pentru perioada 2028-2030, creșterea deflatorului PIB este, de asemenea, mai mare cu 0,3 puncte procentuale decât în ipotezele Comisiei și cu 0,1 puncte procentuale decât ceea ce ar fi necesar în temeiul cadrului comun pentru evaluarea sustenabilității datoriei, utilizând o previziune actualizată pentru 2027 în concordanță cu planul (și anume presupunând o convergență liniară începând de la rata de creștere a deflatorului prevăzută în plan în 2027 către ratele anticipate ale inflației bazate pe piață pentru 2036). În previziunile macroeconomice ale planului, o creștere mai mare a deflatorului PIB este determinată de tendințele de creștere a deflatorului consumului privat și public, precum și de activitatea internă puternică preconizată pe termen mediu. În ansamblu, ipotezele pentru perioada 2028-2030 nu sunt în concordanță cu cadrul comun de evaluare a sustenabilității datoriei. Luate separat, acestea contribuie la o creștere medie a cheltuielilor nete pe parcursul perioadei de ajustare mai mare decât cea din ipotezele Comisiei.</w:t>
      </w:r>
    </w:p>
    <w:p w14:paraId="05DB559B" w14:textId="77777777" w:rsidR="00F004BF" w:rsidRPr="00110443" w:rsidRDefault="00F004BF" w:rsidP="00A44447">
      <w:pPr>
        <w:pStyle w:val="Bullet1"/>
        <w:rPr>
          <w:noProof/>
        </w:rPr>
      </w:pPr>
      <w:r w:rsidRPr="00110443">
        <w:rPr>
          <w:noProof/>
        </w:rPr>
        <w:t>Planul se bazează pe ipoteza unei elasticități mai mari a veniturilor în raport cu creșterea PIB-ului potențial nominal decât în ipotezele Comisiei. Acest lucru reflectă diferențe între metodologiile utilizate. Ipotezele planului sunt elaborate pe baza unei abordări ascendente, cu o evaluare detaliată a evoluțiilor preconizate ale veniturilor publice, în timp ce previziunile pe termen mediu ale Comisiei presupun o elasticitate unitară a veniturilor. În același timp, guvernul intenționează să continue transferurile către cele două fonduri de economii instituite în 2024 (Fondul pentru viitorul Irlandei și Fondul pentru infrastructură, climă și natură). Acest lucru se reflectă în ajustările datorie-deficit mai mari în cadrul planului decât în ipotezele Comisiei. În ansamblu, aceste ipoteze privind veniturile sunt considerate a fi justificate în mod corespunzător.</w:t>
      </w:r>
    </w:p>
    <w:p w14:paraId="4A6FC0EC" w14:textId="77777777" w:rsidR="00F004BF" w:rsidRPr="00110443" w:rsidRDefault="00F004BF" w:rsidP="00F004BF">
      <w:pPr>
        <w:ind w:left="851"/>
        <w:rPr>
          <w:noProof/>
          <w:szCs w:val="24"/>
        </w:rPr>
      </w:pPr>
      <w:r w:rsidRPr="00110443">
        <w:rPr>
          <w:noProof/>
        </w:rPr>
        <w:t xml:space="preserve">Diferențele rămase (ipotezele privind rata nominală implicită a dobânzii) nu au un impact semnificativ asupra plafonului mediu de creștere a cheltuielilor nete în comparație cu ipotezele Comisiei. </w:t>
      </w:r>
    </w:p>
    <w:p w14:paraId="3C48FE9E" w14:textId="77777777" w:rsidR="00F004BF" w:rsidRPr="00110443" w:rsidRDefault="00F004BF" w:rsidP="00F004BF">
      <w:pPr>
        <w:ind w:left="851"/>
        <w:rPr>
          <w:noProof/>
          <w:szCs w:val="24"/>
        </w:rPr>
      </w:pPr>
      <w:r w:rsidRPr="00110443">
        <w:rPr>
          <w:noProof/>
        </w:rPr>
        <w:t xml:space="preserve">În ansamblu, diferențele dintre ipoteze luate împreună conduc la un plafon teoretic al creșterii medii a cheltuielilor nete care este mai mare decât ceea ce este necesar pentru a respecta regulile fiscale aplicabile pe baza ipotezelor Comisiei din toamna anului 2025. În ansamblu, impactul comun al unor ipoteze mai prudente și al diferențelor dintre ipoteze care sunt considerate justificate în mod corespunzător depășește impactul comun al diferențelor dintre ipoteze care nu sunt în concordanță cu cadrul de evaluare a sustenabilității datoriei. În plus, Irlanda se angajează în planul său să respecte o traiectorie a cheltuielilor nete mai mică decât acest plafon teoretic. </w:t>
      </w:r>
    </w:p>
    <w:p w14:paraId="575CC7EB" w14:textId="77777777" w:rsidR="00F004BF" w:rsidRPr="00110443" w:rsidRDefault="00F004BF" w:rsidP="00F004BF">
      <w:pPr>
        <w:ind w:left="851"/>
        <w:rPr>
          <w:noProof/>
          <w:szCs w:val="24"/>
        </w:rPr>
      </w:pPr>
      <w:r w:rsidRPr="00110443">
        <w:rPr>
          <w:noProof/>
        </w:rPr>
        <w:t xml:space="preserve">Evaluarea Comisiei potrivit căreia planul îndeplinește cerințele legale este valabilă chiar și atunci când nu se ia în considerare ipoteza planului potrivit căreia soldul primar structural crește cu 0,2 puncte procentuale din PIB în 2030, ceea ce constituie o </w:t>
      </w:r>
      <w:bookmarkStart w:id="5" w:name="_Hlk218877098"/>
      <w:r w:rsidRPr="00110443">
        <w:rPr>
          <w:noProof/>
        </w:rPr>
        <w:t xml:space="preserve">abatere de la ipoteza „menținerii politicii bugetare actuale” </w:t>
      </w:r>
      <w:bookmarkEnd w:id="5"/>
      <w:r w:rsidRPr="00110443">
        <w:rPr>
          <w:noProof/>
        </w:rPr>
        <w:t>din cadrul comun de evaluare a sustenabilității datoriei (în temeiul căreia soldul primar structural rămâne constant la nivelul său din ultimul an al perioadei de ajustare, 2029).</w:t>
      </w:r>
    </w:p>
    <w:p w14:paraId="1D6E5804" w14:textId="77777777" w:rsidR="00F004BF" w:rsidRPr="00110443" w:rsidRDefault="00F004BF" w:rsidP="00F004BF">
      <w:pPr>
        <w:ind w:left="851"/>
        <w:rPr>
          <w:noProof/>
          <w:szCs w:val="24"/>
        </w:rPr>
      </w:pPr>
      <w:r w:rsidRPr="00110443">
        <w:rPr>
          <w:noProof/>
        </w:rPr>
        <w:t>Comisia va lua în considerare analiza de mai sus a ipotezelor planului în viitoarele sale evaluări ale respectării ratelor maxime de creștere a cheltuielilor nete.</w:t>
      </w:r>
    </w:p>
    <w:p w14:paraId="2D335C88" w14:textId="77777777" w:rsidR="008C2D36" w:rsidRPr="00110443" w:rsidRDefault="00F12E77" w:rsidP="00133988">
      <w:pPr>
        <w:autoSpaceDE w:val="0"/>
        <w:autoSpaceDN w:val="0"/>
        <w:spacing w:before="40" w:after="40" w:line="276" w:lineRule="auto"/>
        <w:ind w:left="720" w:hanging="720"/>
        <w:rPr>
          <w:b/>
          <w:bCs/>
          <w:noProof/>
        </w:rPr>
      </w:pPr>
      <w:r w:rsidRPr="00110443">
        <w:rPr>
          <w:b/>
          <w:noProof/>
        </w:rPr>
        <w:t>Strategia bugetară a planului</w:t>
      </w:r>
    </w:p>
    <w:p w14:paraId="2671A766" w14:textId="77777777" w:rsidR="00553CC4" w:rsidRPr="00110443" w:rsidRDefault="00553CC4" w:rsidP="00855638">
      <w:pPr>
        <w:pStyle w:val="Point0"/>
        <w:rPr>
          <w:noProof/>
        </w:rPr>
      </w:pPr>
      <w:r>
        <w:rPr>
          <w:noProof/>
        </w:rPr>
        <w:t>(27)</w:t>
      </w:r>
      <w:r>
        <w:rPr>
          <w:noProof/>
        </w:rPr>
        <w:tab/>
      </w:r>
      <w:r w:rsidRPr="00110443">
        <w:rPr>
          <w:noProof/>
        </w:rPr>
        <w:t>Conform strategiei bugetare orientative din plan, angajamentele legate de cheltuielile nete sunt în concordanță cu creșteri suplimentare ale cheltuielilor publice, în special pentru a furniza servicii publice suplimentare pentru a răspunde nevoilor unei populații în creștere rapidă și pentru a crește semnificativ rata investițiilor din sectorul public, într-un mod care să alinieze mai îndeaproape creșterea cheltuielilor la creșterea veniturilor economice și fiscale pe termen mediu și lung. Acestea vor fi completate de reforme structurale menite să reducă întârzierile și să îmbunătățească realizarea proiectelor majore de infrastructură, astfel cum se subliniază în „Planul de acțiune pentru accelerarea infrastructurii”. Pentru a constitui rezerve bugetare, Irlanda intenționează să continue efectuarea de transferuri către cele două vehicule de economisire înființate în 2024 menționate mai sus. Deși planul nu prezintă nicio măsură privind veniturile, se preconizează că soldul global va rămâne excedentar pe întreaga perioadă a planului, datorită impactului semnificativ al veniturilor excepționale din impozitul pe profit. Specificarea măsurilor de politică ce urmează a fi adoptate trebuie confirmată sau ajustată și cuantificată în bugetele anuale. În același timp, există riscuri pentru scenariul macroeconomic și bugetar care stă la baza strategiei bugetare orientative din plan, care decurg din gradul ridicat de deschidere a economiei irlandeze și din concentrarea acesteia în câteva sectoare dominate de întreprinderi multinaționale, ceea ce o face vulnerabilă la evoluțiile internaționale negative, cum ar fi reorientarea politicilor comerciale și fiscale ale SUA sau a normelor fiscale de la nivel mondial. Bugetul Irlandei pentru 2026 precizează măsurile de politică prin care se va realiza angajamentul pentru 2026 privind cheltuielile nete</w:t>
      </w:r>
      <w:r w:rsidRPr="00110443">
        <w:rPr>
          <w:rStyle w:val="FootnoteReference"/>
          <w:noProof/>
          <w:szCs w:val="24"/>
          <w:lang w:eastAsia="ja-JP"/>
        </w:rPr>
        <w:footnoteReference w:id="16"/>
      </w:r>
      <w:r w:rsidRPr="00110443">
        <w:rPr>
          <w:noProof/>
        </w:rPr>
        <w:t>.</w:t>
      </w:r>
    </w:p>
    <w:p w14:paraId="712FAD4C" w14:textId="77777777" w:rsidR="00F06A2B" w:rsidRPr="00110443" w:rsidRDefault="00F06A2B" w:rsidP="00A44447">
      <w:pPr>
        <w:rPr>
          <w:noProof/>
          <w:lang w:eastAsia="ja-JP"/>
        </w:rPr>
      </w:pPr>
    </w:p>
    <w:p w14:paraId="4D18341F" w14:textId="77777777" w:rsidR="002C3FBD" w:rsidRPr="00110443" w:rsidRDefault="00553CC4" w:rsidP="004A5E79">
      <w:pPr>
        <w:keepNext/>
        <w:keepLines/>
        <w:rPr>
          <w:b/>
          <w:noProof/>
        </w:rPr>
      </w:pPr>
      <w:r w:rsidRPr="00110443">
        <w:rPr>
          <w:b/>
          <w:noProof/>
        </w:rPr>
        <w:t>Intenții în materie de reforme și de investiții din plan care răspund principalelor provocări identificate în contextul semestrului european și priorităților comune ale Uniunii</w:t>
      </w:r>
    </w:p>
    <w:p w14:paraId="34945850" w14:textId="72F251EE" w:rsidR="00553CC4" w:rsidRPr="00110443" w:rsidRDefault="00553CC4" w:rsidP="00855638">
      <w:pPr>
        <w:pStyle w:val="Point0"/>
        <w:rPr>
          <w:noProof/>
        </w:rPr>
      </w:pPr>
      <w:r>
        <w:rPr>
          <w:noProof/>
        </w:rPr>
        <w:t>(28)</w:t>
      </w:r>
      <w:r>
        <w:rPr>
          <w:noProof/>
        </w:rPr>
        <w:tab/>
      </w:r>
      <w:r w:rsidRPr="00110443">
        <w:rPr>
          <w:noProof/>
        </w:rPr>
        <w:t>Planul descrie intențiile de politică privind reforme și investiții menite să răspundă principalelor provocări identificate în contextul semestrului european, astfel cum se prevede în special în recomandările specifice de țară din 2025 și în concordanță cu prioritățile Comunicării intitulate „O Busolă pentru competitivitatea UE”</w:t>
      </w:r>
      <w:r w:rsidRPr="00110443">
        <w:rPr>
          <w:rStyle w:val="FootnoteReference"/>
          <w:noProof/>
          <w:szCs w:val="24"/>
        </w:rPr>
        <w:footnoteReference w:id="17"/>
      </w:r>
      <w:r w:rsidRPr="00110443">
        <w:rPr>
          <w:noProof/>
        </w:rPr>
        <w:t>. Planul include 20 de domenii de reforme și investiții, dintre care 12 sunt sprijinite financiar prin Mecanismul de redresare și reziliență, iar 10 prin fondurile politicii de coeziune.</w:t>
      </w:r>
    </w:p>
    <w:p w14:paraId="3A0CC0BE" w14:textId="77777777" w:rsidR="00553CC4" w:rsidRPr="00110443" w:rsidRDefault="00553CC4" w:rsidP="00855638">
      <w:pPr>
        <w:pStyle w:val="Point0"/>
        <w:rPr>
          <w:noProof/>
        </w:rPr>
      </w:pPr>
      <w:r>
        <w:rPr>
          <w:noProof/>
        </w:rPr>
        <w:t>(29)</w:t>
      </w:r>
      <w:r>
        <w:rPr>
          <w:noProof/>
        </w:rPr>
        <w:tab/>
      </w:r>
      <w:r w:rsidRPr="00110443">
        <w:rPr>
          <w:noProof/>
        </w:rPr>
        <w:t xml:space="preserve">În ceea ce privește prioritatea comună a unei tranziții verzi și digitale echitabile, inclusiv obiectivele climatice prevăzute în Regulamentul (UE) 2021/1119, planul prezintă un set consistent de reforme și investiții. Măsurile privind apa și apele uzate includ proiecte de infrastructură critică, precum și acțiuni prezentate în Planul de acțiune privind apa pentru 2024. Planul se referă la măsuri privind gestionarea deșeurilor și stimularea economiei circulare, care vor fi stabilite în viitorul Plan de acțiune privind deșeurile pentru o economie circulară, precum și în viitoarea Strategie guvernamentală privind economia circulară pentru perioada 2026-2028. Măsurile legate de transportul durabil includ acțiuni în cadrul politicii privind combustibilii regenerabili pentru transport în perioada 2025-2027, precum și proiecte de investiții de capital în cadrul planului național de dezvoltare. Măsurile privind instalarea de puncte publice de încărcare pentru vehiculele cu emisii zero sunt incluse în Planul de încărcare a vehiculelor electrice din rețeaua națională de drumuri pentru perioada 2024-2030 și în planurile regionale corespunzătoare. </w:t>
      </w:r>
    </w:p>
    <w:p w14:paraId="164AFE09" w14:textId="71CBF0B3" w:rsidR="00553CC4" w:rsidRPr="00110443" w:rsidRDefault="00553CC4" w:rsidP="00855638">
      <w:pPr>
        <w:pStyle w:val="Point0"/>
        <w:rPr>
          <w:noProof/>
        </w:rPr>
      </w:pPr>
      <w:r>
        <w:rPr>
          <w:noProof/>
        </w:rPr>
        <w:t>(30)</w:t>
      </w:r>
      <w:r>
        <w:rPr>
          <w:noProof/>
        </w:rPr>
        <w:tab/>
      </w:r>
      <w:r w:rsidRPr="00110443">
        <w:rPr>
          <w:noProof/>
        </w:rPr>
        <w:t>În ceea ce privește prioritatea comună a rezilienței sociale și economice, inclusiv Pilonul european al drepturilor sociale, planul prezintă măsuri de creștere a ofertei de locuințe sociale și la prețuri accesibile prin punerea în aplicare a Planului privind construirea de locuințe și consolidarea comunităților pentru perioada 2025-2030. În plus, printre măsurile de abordare a constrângerilor de capacitate din sectorul construcțiilor rezidențiale se numără reforma în curs a planificării, creșterea investițiilor în cadrul Planului național de dezvoltare actualizat, extinderea competențelor agenției pentru amenajarea teritoriului [unele acțiuni sunt incluse în Planul de redresare și reziliență al Irlandei (PRR)], introducerea unei taxe pe terenurile destinate construcțiilor de locuințe, precum și o reformă a sectorului închirierilor. Măsurile de sprijinire a cercetării și inovării includ acțiuni în cadrul strategiei Impact 2030, aflată în prezent în curs de revizuire strategică în vederea orientării punerii sale în aplicare viitoare, alături de alte măsuri din Planul de acțiune privind competitivitatea și productivitatea.</w:t>
      </w:r>
      <w:r w:rsidR="00110443">
        <w:rPr>
          <w:noProof/>
        </w:rPr>
        <w:t xml:space="preserve"> </w:t>
      </w:r>
      <w:r w:rsidRPr="00110443">
        <w:rPr>
          <w:noProof/>
        </w:rPr>
        <w:t>În ceea ce privește Pilonul european al drepturilor sociale, planul prezintă măsuri de consolidare a pieței forței de muncă și a incluziunii sociale a persoanelor cu handicap și a părinților unici susținători ai familiei monoparentale. Măsurile includ acțiuni prezentate în Strategia națională privind drepturile omului pentru persoanele cu handicap în perioada 2025-2030, subvenții acordate prin intermediul sistemului național de îngrijire a copiilor și un angajament de a introduce un plafon în ceea ce privește taxele pentru serviciile de învățământ de la vârste mici și de îngrijire pentru copiii preșcolari.</w:t>
      </w:r>
    </w:p>
    <w:p w14:paraId="56005DE9" w14:textId="5837E252" w:rsidR="00553CC4" w:rsidRPr="00110443" w:rsidRDefault="00553CC4" w:rsidP="00855638">
      <w:pPr>
        <w:pStyle w:val="Point0"/>
        <w:rPr>
          <w:noProof/>
        </w:rPr>
      </w:pPr>
      <w:r>
        <w:rPr>
          <w:noProof/>
        </w:rPr>
        <w:t>(31)</w:t>
      </w:r>
      <w:r>
        <w:rPr>
          <w:noProof/>
        </w:rPr>
        <w:tab/>
      </w:r>
      <w:r w:rsidRPr="00110443">
        <w:rPr>
          <w:noProof/>
        </w:rPr>
        <w:t>În ceea ce privește prioritatea comună a securității energetice, planul prezintă măsuri privind utilizarea surselor regenerabile de energie, inclusiv o schemă de sprijin pentru energia electrică din surse regenerabile, instituirea Grupului operativ pentru furnizarea de energie eoliană offshore, acțiuni în viitorul cadru pentru energia din surse regenerabile offshore, precum și pregătirea Planului național privind zonele maritime desemnate. Planul prezintă, de asemenea, măsuri de îmbunătățire a flexibilității rețelei de energie electrică și de modernizare și extindere a capacității pentru a reduce restricționarea prin dezvoltarea conectorilor la rețea cu Irlanda de Nord și cu Franța. Planul prezintă, de asemenea, investiții de capital suplimentare în dezvoltarea rețelei în perioada 2026-2030. Măsurile privind eficiența energetică includ acțiuni prezentate în planul național privind energia și clima și în planurile de acțiune privind clima.</w:t>
      </w:r>
      <w:r w:rsidR="00110443">
        <w:rPr>
          <w:noProof/>
        </w:rPr>
        <w:t xml:space="preserve"> </w:t>
      </w:r>
    </w:p>
    <w:p w14:paraId="671F87C9" w14:textId="77777777" w:rsidR="00553CC4" w:rsidRPr="00110443" w:rsidRDefault="00553CC4" w:rsidP="00855638">
      <w:pPr>
        <w:pStyle w:val="Point0"/>
        <w:rPr>
          <w:noProof/>
        </w:rPr>
      </w:pPr>
      <w:r>
        <w:rPr>
          <w:noProof/>
        </w:rPr>
        <w:t>(32)</w:t>
      </w:r>
      <w:r>
        <w:rPr>
          <w:noProof/>
        </w:rPr>
        <w:tab/>
      </w:r>
      <w:r w:rsidRPr="00110443">
        <w:rPr>
          <w:noProof/>
        </w:rPr>
        <w:t>În ceea ce privește prioritatea comună a capabilităților de apărare, planul prezintă măsuri de consolidare a cheltuielilor generale pentru apărare și securitate și a gradului de pregătire prin intermediul unui plan detaliat actualizat de punere în aplicare pentru a aborda restul recomandărilor incluse în Raportul Comisiei privind forțele de apărare, precum și acțiuni de sprijinire a recrutării și păstrării personalului din domeniul apărării și de îmbunătățire a mediului de lucru fizic și a echipamentelor.</w:t>
      </w:r>
    </w:p>
    <w:p w14:paraId="3FA9298C" w14:textId="77777777" w:rsidR="00553CC4" w:rsidRPr="00110443" w:rsidRDefault="00553CC4" w:rsidP="00855638">
      <w:pPr>
        <w:pStyle w:val="Point0"/>
        <w:rPr>
          <w:noProof/>
        </w:rPr>
      </w:pPr>
      <w:r>
        <w:rPr>
          <w:noProof/>
        </w:rPr>
        <w:t>(33)</w:t>
      </w:r>
      <w:r>
        <w:rPr>
          <w:noProof/>
        </w:rPr>
        <w:tab/>
      </w:r>
      <w:r w:rsidRPr="00110443">
        <w:rPr>
          <w:noProof/>
        </w:rPr>
        <w:t xml:space="preserve">În plus, planul prezintă alte măsuri de politică care depășesc prioritățile comune ale UE, inclusiv cele destinate creșterii eficienței sistemului de sănătate din punctul de vedere al costurilor prin punerea în aplicare a măsurilor privind economiile și productivitatea incluse în planurile de acțiune ale Grupului operativ pentru productivitate și economii și ale Grupului operativ pentru sustenabilitatea medicamentelor, prin digitalizarea în continuare a dosarelor medicale și a sistemelor de informații, prin dezvoltarea unei asistențe medicale primare și comunitare îmbunătățite (unele acțiuni incluse în PNRR) și prin restructurarea conducerii serviciilor de sănătate în șase regiuni operaționale din domeniul sănătății. Planul conține, de asemenea, măsuri care îmbunătățesc sustenabilitatea fondului de asigurări sociale și extind acoperirea oferită de fondurile de pensii. În plus, deși nu sunt menționate măsuri recente de extindere a bazei de impozitare, planul prezintă măsuri preliminare de revizuire a domeniului de aplicare și a impactului cheltuielilor fiscale prin publicarea de orientări pentru îmbunătățirea transparenței și a raportării cheltuielilor fiscale. </w:t>
      </w:r>
    </w:p>
    <w:p w14:paraId="57ABBF8B" w14:textId="77777777" w:rsidR="00553CC4" w:rsidRPr="00110443" w:rsidRDefault="00553CC4" w:rsidP="00855638">
      <w:pPr>
        <w:pStyle w:val="Point0"/>
        <w:rPr>
          <w:noProof/>
        </w:rPr>
      </w:pPr>
      <w:r>
        <w:rPr>
          <w:noProof/>
        </w:rPr>
        <w:t>(34)</w:t>
      </w:r>
      <w:r>
        <w:rPr>
          <w:noProof/>
        </w:rPr>
        <w:tab/>
      </w:r>
      <w:r w:rsidRPr="00110443">
        <w:rPr>
          <w:noProof/>
        </w:rPr>
        <w:t>Planul oferă informații cu privire la coerența și, după caz, complementaritatea cu fondurile politicii de coeziune și cu PNRR al Irlandei. Planul include informații privind dimensiunea și obiectivele diferitelor fonduri ale politicii de coeziune. Planul cuprinde, de asemenea, un tabel care prezintă reformele structurale și prioritățile de investiții care vor fi abordate parțial prin măsuri incluse în PNRR al Irlandei sau în fondurile politicii de coeziune.</w:t>
      </w:r>
    </w:p>
    <w:p w14:paraId="72E00F9C" w14:textId="77777777" w:rsidR="00553CC4" w:rsidRPr="00110443" w:rsidRDefault="00553CC4" w:rsidP="00855638">
      <w:pPr>
        <w:pStyle w:val="Point0"/>
        <w:rPr>
          <w:noProof/>
        </w:rPr>
      </w:pPr>
      <w:r>
        <w:rPr>
          <w:noProof/>
        </w:rPr>
        <w:t>(35)</w:t>
      </w:r>
      <w:r>
        <w:rPr>
          <w:noProof/>
        </w:rPr>
        <w:tab/>
      </w:r>
      <w:r w:rsidRPr="00110443">
        <w:rPr>
          <w:noProof/>
        </w:rPr>
        <w:t>Planul oferă o imagine de ansamblu a nevoilor de investiții publice ale Irlandei legate de prioritățile comune ale Uniunii. Cuantumurile investițiilor publice se bazează pe actualizarea din 2025 a planului național de dezvoltare. În ceea ce privește prioritatea comună a unei tranziții verzi și digitale echitabile, planul oferă o prezentare generală a capitalului de investiții care urmează să fie pus la dispoziție până în 2030 pentru infrastructura de gestionare a apelor și a apelor uzate, precum și pentru transporturi. În ceea ce privește prioritatea comună a rezilienței sociale și economice, planul oferă o prezentare generală a capitalului de investiții care urmează să fie pus la dispoziție până în 2030 pentru locuințe, precum și pentru obiectivele în materie de locuințe, în urma unei evaluări a nevoilor. În ceea ce privește prioritatea comună a securității energetice, planul oferă o prezentare generală a capitalului de investiții care urmează să fie pus la dispoziție până în 2030 pentru infrastructura energetică și de energie electrică. În ceea ce privește prioritatea comună a capabilităților de apărare, planul include un obiectiv de creștere a cheltuielilor pentru apărare.</w:t>
      </w:r>
    </w:p>
    <w:p w14:paraId="18C3C4E4" w14:textId="77777777" w:rsidR="00794FF1" w:rsidRPr="00110443" w:rsidRDefault="00794FF1" w:rsidP="00A44447">
      <w:pPr>
        <w:rPr>
          <w:noProof/>
        </w:rPr>
      </w:pPr>
    </w:p>
    <w:p w14:paraId="296523FD" w14:textId="77777777" w:rsidR="00DC7606" w:rsidRPr="00110443" w:rsidRDefault="00DC7606" w:rsidP="00DC7606">
      <w:pPr>
        <w:rPr>
          <w:noProof/>
        </w:rPr>
      </w:pPr>
      <w:r w:rsidRPr="00110443">
        <w:rPr>
          <w:b/>
          <w:noProof/>
        </w:rPr>
        <w:t>Concluzia evaluării Comisiei</w:t>
      </w:r>
    </w:p>
    <w:p w14:paraId="28226D7D" w14:textId="77777777" w:rsidR="00553CC4" w:rsidRPr="00110443" w:rsidRDefault="00553CC4" w:rsidP="00855638">
      <w:pPr>
        <w:pStyle w:val="Point0"/>
        <w:rPr>
          <w:noProof/>
        </w:rPr>
      </w:pPr>
      <w:r>
        <w:rPr>
          <w:noProof/>
        </w:rPr>
        <w:t>(36)</w:t>
      </w:r>
      <w:r>
        <w:rPr>
          <w:noProof/>
        </w:rPr>
        <w:tab/>
      </w:r>
      <w:r w:rsidRPr="00110443">
        <w:rPr>
          <w:noProof/>
        </w:rPr>
        <w:t xml:space="preserve">În ansamblu, Comisia consideră că planul Irlandei din ianuarie 2026 îndeplinește cerințele Regulamentului (UE) 2024/1263. </w:t>
      </w:r>
    </w:p>
    <w:p w14:paraId="4BCF2050" w14:textId="77777777" w:rsidR="00DC7606" w:rsidRPr="00110443" w:rsidRDefault="00DC7606" w:rsidP="00855638">
      <w:pPr>
        <w:rPr>
          <w:noProof/>
          <w:lang w:eastAsia="ja-JP"/>
        </w:rPr>
      </w:pPr>
    </w:p>
    <w:p w14:paraId="641776F9" w14:textId="77777777" w:rsidR="00DC7606" w:rsidRPr="00110443" w:rsidRDefault="00DC7606" w:rsidP="00DC7606">
      <w:pPr>
        <w:rPr>
          <w:b/>
          <w:bCs/>
          <w:noProof/>
        </w:rPr>
      </w:pPr>
      <w:r w:rsidRPr="00110443">
        <w:rPr>
          <w:b/>
          <w:noProof/>
        </w:rPr>
        <w:t xml:space="preserve">CONCLUZIE GENERALĂ </w:t>
      </w:r>
    </w:p>
    <w:p w14:paraId="733C2D75" w14:textId="77777777" w:rsidR="002E4B17" w:rsidRPr="00110443" w:rsidRDefault="002E4B17" w:rsidP="00855638">
      <w:pPr>
        <w:pStyle w:val="Point0"/>
        <w:rPr>
          <w:noProof/>
        </w:rPr>
      </w:pPr>
      <w:r>
        <w:rPr>
          <w:noProof/>
        </w:rPr>
        <w:t>(37)</w:t>
      </w:r>
      <w:r>
        <w:rPr>
          <w:noProof/>
        </w:rPr>
        <w:tab/>
      </w:r>
      <w:r w:rsidRPr="00110443">
        <w:rPr>
          <w:noProof/>
        </w:rPr>
        <w:t>Prezenta recomandare înlocuiește Recomandarea din 21 ianuarie 2025. Cu toate acestea, ratele maxime de creștere a cheltuielilor nete pentru 2025, în termeni anuali și cumulativi, prevăzute în anexa I la Recomandarea din 21 ianuarie 2025 rămân relevante pentru evaluarea conformității până în 2025, inclusiv.</w:t>
      </w:r>
    </w:p>
    <w:p w14:paraId="66A8DD22" w14:textId="77777777" w:rsidR="00553CC4" w:rsidRPr="00110443" w:rsidRDefault="00553CC4" w:rsidP="00855638">
      <w:pPr>
        <w:pStyle w:val="Point0"/>
        <w:rPr>
          <w:noProof/>
        </w:rPr>
      </w:pPr>
      <w:r>
        <w:rPr>
          <w:noProof/>
        </w:rPr>
        <w:t>(38)</w:t>
      </w:r>
      <w:r>
        <w:rPr>
          <w:noProof/>
        </w:rPr>
        <w:tab/>
      </w:r>
      <w:r w:rsidRPr="00110443">
        <w:rPr>
          <w:noProof/>
        </w:rPr>
        <w:t>În conformitate cu articolul 17 din Regulamentul (UE) 2024/1263, Consiliul ar trebui să recomande Irlandei ratele maxime de creștere a cheltuielilor nete pentru care s-au asumat angajamente în planul din ianuarie 2026.</w:t>
      </w:r>
    </w:p>
    <w:p w14:paraId="77385676" w14:textId="77777777" w:rsidR="009470A0" w:rsidRPr="00110443" w:rsidRDefault="009470A0" w:rsidP="00553CC4">
      <w:pPr>
        <w:rPr>
          <w:noProof/>
          <w:szCs w:val="24"/>
          <w:lang w:eastAsia="ja-JP"/>
        </w:rPr>
      </w:pPr>
    </w:p>
    <w:p w14:paraId="4759E966" w14:textId="77777777" w:rsidR="002E4B17" w:rsidRPr="00110443" w:rsidRDefault="002E4B17" w:rsidP="00553CC4">
      <w:pPr>
        <w:rPr>
          <w:noProof/>
          <w:szCs w:val="24"/>
          <w:lang w:eastAsia="ja-JP"/>
        </w:rPr>
      </w:pPr>
    </w:p>
    <w:p w14:paraId="5F5BC3B2" w14:textId="77777777" w:rsidR="00C07D2D" w:rsidRPr="00110443" w:rsidRDefault="00C07D2D" w:rsidP="00A44447">
      <w:pPr>
        <w:pStyle w:val="Formuledadoption"/>
        <w:rPr>
          <w:i/>
          <w:iCs/>
          <w:noProof/>
        </w:rPr>
      </w:pPr>
      <w:r w:rsidRPr="00110443">
        <w:rPr>
          <w:noProof/>
        </w:rPr>
        <w:t>RECOMANDĂ ca Irlanda:</w:t>
      </w:r>
    </w:p>
    <w:p w14:paraId="5E6F751B" w14:textId="77777777" w:rsidR="00C07D2D" w:rsidRPr="00110443" w:rsidRDefault="00C07D2D" w:rsidP="00C07D2D">
      <w:pPr>
        <w:ind w:left="360"/>
        <w:contextualSpacing/>
        <w:jc w:val="center"/>
        <w:rPr>
          <w:noProof/>
        </w:rPr>
      </w:pPr>
    </w:p>
    <w:p w14:paraId="74EC66CB" w14:textId="7BD4C9D7" w:rsidR="00553CC4" w:rsidRPr="00110443" w:rsidRDefault="00855638" w:rsidP="00855638">
      <w:pPr>
        <w:pStyle w:val="Point0"/>
        <w:rPr>
          <w:noProof/>
        </w:rPr>
      </w:pPr>
      <w:r w:rsidRPr="00110443">
        <w:rPr>
          <w:noProof/>
        </w:rPr>
        <w:t>1.</w:t>
      </w:r>
      <w:r w:rsidRPr="00110443">
        <w:rPr>
          <w:noProof/>
        </w:rPr>
        <w:tab/>
        <w:t>să se asigure că o creștere a cheltuielilor nete nu depășește valorile maxime stabilite în anexa I la prezenta recomandare.</w:t>
      </w:r>
    </w:p>
    <w:p w14:paraId="2C307FB8" w14:textId="77777777" w:rsidR="00627D6B" w:rsidRPr="00110443" w:rsidRDefault="00627D6B" w:rsidP="00A44447">
      <w:pPr>
        <w:rPr>
          <w:noProof/>
        </w:rPr>
      </w:pPr>
    </w:p>
    <w:p w14:paraId="5BA086FD" w14:textId="77777777" w:rsidR="00553CC4" w:rsidRPr="00110443" w:rsidRDefault="00560AB9" w:rsidP="00553CC4">
      <w:pPr>
        <w:contextualSpacing/>
        <w:jc w:val="center"/>
        <w:rPr>
          <w:b/>
          <w:noProof/>
          <w:szCs w:val="24"/>
        </w:rPr>
      </w:pPr>
      <w:r w:rsidRPr="00110443">
        <w:rPr>
          <w:noProof/>
        </w:rPr>
        <w:br w:type="page"/>
      </w:r>
      <w:r w:rsidRPr="00110443">
        <w:rPr>
          <w:b/>
          <w:noProof/>
        </w:rPr>
        <w:t>ANEXA I</w:t>
      </w:r>
    </w:p>
    <w:p w14:paraId="38678D40" w14:textId="3002C6D5" w:rsidR="00553CC4" w:rsidRPr="00110443" w:rsidRDefault="00553CC4" w:rsidP="00553CC4">
      <w:pPr>
        <w:contextualSpacing/>
        <w:jc w:val="center"/>
        <w:rPr>
          <w:noProof/>
          <w:szCs w:val="24"/>
        </w:rPr>
      </w:pPr>
      <w:r w:rsidRPr="00110443">
        <w:rPr>
          <w:noProof/>
        </w:rPr>
        <w:t xml:space="preserve">Ratele maxime de creștere a cheltuielilor nete </w:t>
      </w:r>
      <w:r w:rsidRPr="00110443">
        <w:rPr>
          <w:noProof/>
        </w:rPr>
        <w:br/>
        <w:t>(rate de creștere anuale și cumulate, în termeni nominali)</w:t>
      </w:r>
    </w:p>
    <w:p w14:paraId="77A294F5" w14:textId="77777777" w:rsidR="00553CC4" w:rsidRPr="00110443" w:rsidRDefault="00553CC4" w:rsidP="00553CC4">
      <w:pPr>
        <w:contextualSpacing/>
        <w:jc w:val="center"/>
        <w:rPr>
          <w:noProof/>
          <w:szCs w:val="24"/>
        </w:rPr>
      </w:pPr>
      <w:r w:rsidRPr="00110443">
        <w:rPr>
          <w:noProof/>
        </w:rPr>
        <w:t>Irlanda</w:t>
      </w:r>
    </w:p>
    <w:p w14:paraId="33396A80" w14:textId="77777777" w:rsidR="00553CC4" w:rsidRPr="00110443" w:rsidRDefault="00553CC4" w:rsidP="00553CC4">
      <w:pPr>
        <w:contextualSpacing/>
        <w:jc w:val="center"/>
        <w:rPr>
          <w:noProof/>
          <w:szCs w:val="24"/>
        </w:rPr>
      </w:pP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553CC4" w:rsidRPr="00110443" w14:paraId="7F8501E6" w14:textId="77777777" w:rsidTr="0065753C">
        <w:trPr>
          <w:jc w:val="center"/>
        </w:trPr>
        <w:tc>
          <w:tcPr>
            <w:tcW w:w="2075" w:type="pct"/>
            <w:gridSpan w:val="2"/>
          </w:tcPr>
          <w:p w14:paraId="3CB76EC4" w14:textId="77777777" w:rsidR="00553CC4" w:rsidRPr="00110443" w:rsidRDefault="00553CC4" w:rsidP="0065753C">
            <w:pPr>
              <w:jc w:val="center"/>
              <w:rPr>
                <w:noProof/>
                <w:szCs w:val="24"/>
              </w:rPr>
            </w:pPr>
            <w:r w:rsidRPr="00110443">
              <w:rPr>
                <w:noProof/>
              </w:rPr>
              <w:t>Anii</w:t>
            </w:r>
          </w:p>
        </w:tc>
        <w:tc>
          <w:tcPr>
            <w:tcW w:w="566" w:type="pct"/>
            <w:vAlign w:val="center"/>
          </w:tcPr>
          <w:p w14:paraId="64212CDE" w14:textId="77777777" w:rsidR="00553CC4" w:rsidRPr="00110443" w:rsidRDefault="00553CC4" w:rsidP="0065753C">
            <w:pPr>
              <w:keepNext/>
              <w:keepLines/>
              <w:jc w:val="center"/>
              <w:rPr>
                <w:b/>
                <w:bCs/>
                <w:noProof/>
                <w:szCs w:val="24"/>
              </w:rPr>
            </w:pPr>
            <w:r w:rsidRPr="00110443">
              <w:rPr>
                <w:noProof/>
              </w:rPr>
              <w:t>2026</w:t>
            </w:r>
          </w:p>
        </w:tc>
        <w:tc>
          <w:tcPr>
            <w:tcW w:w="566" w:type="pct"/>
            <w:vAlign w:val="center"/>
          </w:tcPr>
          <w:p w14:paraId="67C32E6B" w14:textId="77777777" w:rsidR="00553CC4" w:rsidRPr="00110443" w:rsidRDefault="00553CC4" w:rsidP="0065753C">
            <w:pPr>
              <w:keepNext/>
              <w:keepLines/>
              <w:jc w:val="center"/>
              <w:rPr>
                <w:b/>
                <w:bCs/>
                <w:noProof/>
                <w:szCs w:val="24"/>
              </w:rPr>
            </w:pPr>
            <w:r w:rsidRPr="00110443">
              <w:rPr>
                <w:noProof/>
              </w:rPr>
              <w:t>2027</w:t>
            </w:r>
          </w:p>
        </w:tc>
        <w:tc>
          <w:tcPr>
            <w:tcW w:w="566" w:type="pct"/>
            <w:vAlign w:val="center"/>
          </w:tcPr>
          <w:p w14:paraId="45D89CAE" w14:textId="77777777" w:rsidR="00553CC4" w:rsidRPr="00110443" w:rsidRDefault="00553CC4" w:rsidP="0065753C">
            <w:pPr>
              <w:keepNext/>
              <w:keepLines/>
              <w:jc w:val="center"/>
              <w:rPr>
                <w:b/>
                <w:bCs/>
                <w:noProof/>
                <w:szCs w:val="24"/>
              </w:rPr>
            </w:pPr>
            <w:r w:rsidRPr="00110443">
              <w:rPr>
                <w:noProof/>
              </w:rPr>
              <w:t>2028</w:t>
            </w:r>
          </w:p>
        </w:tc>
        <w:tc>
          <w:tcPr>
            <w:tcW w:w="566" w:type="pct"/>
            <w:vAlign w:val="center"/>
          </w:tcPr>
          <w:p w14:paraId="21FFA8F0" w14:textId="77777777" w:rsidR="00553CC4" w:rsidRPr="00110443" w:rsidRDefault="00553CC4" w:rsidP="0065753C">
            <w:pPr>
              <w:jc w:val="center"/>
              <w:rPr>
                <w:b/>
                <w:bCs/>
                <w:noProof/>
                <w:szCs w:val="24"/>
              </w:rPr>
            </w:pPr>
            <w:r w:rsidRPr="00110443">
              <w:rPr>
                <w:noProof/>
              </w:rPr>
              <w:t>2029</w:t>
            </w:r>
          </w:p>
        </w:tc>
        <w:tc>
          <w:tcPr>
            <w:tcW w:w="661" w:type="pct"/>
            <w:vAlign w:val="center"/>
          </w:tcPr>
          <w:p w14:paraId="6800BDFA" w14:textId="77777777" w:rsidR="00553CC4" w:rsidRPr="00110443" w:rsidRDefault="00553CC4" w:rsidP="0065753C">
            <w:pPr>
              <w:jc w:val="center"/>
              <w:rPr>
                <w:noProof/>
                <w:szCs w:val="24"/>
              </w:rPr>
            </w:pPr>
            <w:r w:rsidRPr="00110443">
              <w:rPr>
                <w:noProof/>
              </w:rPr>
              <w:t>2030</w:t>
            </w:r>
          </w:p>
        </w:tc>
      </w:tr>
      <w:tr w:rsidR="00553CC4" w:rsidRPr="00110443" w14:paraId="0DFE1DA0" w14:textId="77777777" w:rsidTr="0065753C">
        <w:trPr>
          <w:jc w:val="center"/>
        </w:trPr>
        <w:tc>
          <w:tcPr>
            <w:tcW w:w="1096" w:type="pct"/>
            <w:vMerge w:val="restart"/>
          </w:tcPr>
          <w:p w14:paraId="2CA6CBD8" w14:textId="77777777" w:rsidR="00553CC4" w:rsidRPr="00110443" w:rsidRDefault="00553CC4" w:rsidP="0065753C">
            <w:pPr>
              <w:jc w:val="center"/>
              <w:rPr>
                <w:b/>
                <w:bCs/>
                <w:noProof/>
                <w:szCs w:val="24"/>
              </w:rPr>
            </w:pPr>
            <w:r w:rsidRPr="00110443">
              <w:rPr>
                <w:noProof/>
              </w:rPr>
              <w:t>Ratele de creștere (%)</w:t>
            </w:r>
          </w:p>
        </w:tc>
        <w:tc>
          <w:tcPr>
            <w:tcW w:w="979" w:type="pct"/>
          </w:tcPr>
          <w:p w14:paraId="15E6D78B" w14:textId="77777777" w:rsidR="00553CC4" w:rsidRPr="00110443" w:rsidRDefault="00553CC4" w:rsidP="0065753C">
            <w:pPr>
              <w:jc w:val="center"/>
              <w:rPr>
                <w:noProof/>
                <w:szCs w:val="24"/>
              </w:rPr>
            </w:pPr>
            <w:r w:rsidRPr="00110443">
              <w:rPr>
                <w:noProof/>
              </w:rPr>
              <w:t>Anuală</w:t>
            </w:r>
          </w:p>
        </w:tc>
        <w:tc>
          <w:tcPr>
            <w:tcW w:w="566" w:type="pct"/>
          </w:tcPr>
          <w:p w14:paraId="53E79A34" w14:textId="77777777" w:rsidR="00553CC4" w:rsidRPr="00110443" w:rsidRDefault="00553CC4" w:rsidP="0065753C">
            <w:pPr>
              <w:jc w:val="center"/>
              <w:rPr>
                <w:noProof/>
                <w:szCs w:val="24"/>
              </w:rPr>
            </w:pPr>
            <w:r w:rsidRPr="00110443">
              <w:rPr>
                <w:noProof/>
              </w:rPr>
              <w:t>6,6</w:t>
            </w:r>
          </w:p>
        </w:tc>
        <w:tc>
          <w:tcPr>
            <w:tcW w:w="566" w:type="pct"/>
          </w:tcPr>
          <w:p w14:paraId="7713AB42" w14:textId="77777777" w:rsidR="00553CC4" w:rsidRPr="00110443" w:rsidRDefault="00553CC4" w:rsidP="0065753C">
            <w:pPr>
              <w:jc w:val="center"/>
              <w:rPr>
                <w:noProof/>
                <w:szCs w:val="24"/>
              </w:rPr>
            </w:pPr>
            <w:r w:rsidRPr="00110443">
              <w:rPr>
                <w:noProof/>
              </w:rPr>
              <w:t>6,0</w:t>
            </w:r>
          </w:p>
        </w:tc>
        <w:tc>
          <w:tcPr>
            <w:tcW w:w="566" w:type="pct"/>
          </w:tcPr>
          <w:p w14:paraId="489DF22C" w14:textId="77777777" w:rsidR="00553CC4" w:rsidRPr="00110443" w:rsidRDefault="00553CC4" w:rsidP="0065753C">
            <w:pPr>
              <w:jc w:val="center"/>
              <w:rPr>
                <w:noProof/>
                <w:szCs w:val="24"/>
              </w:rPr>
            </w:pPr>
            <w:r w:rsidRPr="00110443">
              <w:rPr>
                <w:noProof/>
              </w:rPr>
              <w:t>7,6</w:t>
            </w:r>
          </w:p>
        </w:tc>
        <w:tc>
          <w:tcPr>
            <w:tcW w:w="566" w:type="pct"/>
          </w:tcPr>
          <w:p w14:paraId="6E604ABD" w14:textId="77777777" w:rsidR="00553CC4" w:rsidRPr="00110443" w:rsidRDefault="00553CC4" w:rsidP="0065753C">
            <w:pPr>
              <w:jc w:val="center"/>
              <w:rPr>
                <w:noProof/>
                <w:szCs w:val="24"/>
              </w:rPr>
            </w:pPr>
            <w:r w:rsidRPr="00110443">
              <w:rPr>
                <w:noProof/>
              </w:rPr>
              <w:t>6,7</w:t>
            </w:r>
          </w:p>
        </w:tc>
        <w:tc>
          <w:tcPr>
            <w:tcW w:w="661" w:type="pct"/>
          </w:tcPr>
          <w:p w14:paraId="7F201CCF" w14:textId="77777777" w:rsidR="00553CC4" w:rsidRPr="00110443" w:rsidRDefault="00553CC4" w:rsidP="0065753C">
            <w:pPr>
              <w:jc w:val="center"/>
              <w:rPr>
                <w:noProof/>
                <w:szCs w:val="24"/>
              </w:rPr>
            </w:pPr>
            <w:r w:rsidRPr="00110443">
              <w:rPr>
                <w:noProof/>
              </w:rPr>
              <w:t>6,4</w:t>
            </w:r>
          </w:p>
        </w:tc>
      </w:tr>
      <w:tr w:rsidR="00553CC4" w:rsidRPr="00110443" w14:paraId="05A87080" w14:textId="77777777" w:rsidTr="0065753C">
        <w:trPr>
          <w:jc w:val="center"/>
        </w:trPr>
        <w:tc>
          <w:tcPr>
            <w:tcW w:w="1096" w:type="pct"/>
            <w:vMerge/>
          </w:tcPr>
          <w:p w14:paraId="68C3304E" w14:textId="77777777" w:rsidR="00553CC4" w:rsidRPr="00110443" w:rsidRDefault="00553CC4" w:rsidP="0065753C">
            <w:pPr>
              <w:jc w:val="center"/>
              <w:rPr>
                <w:noProof/>
                <w:szCs w:val="24"/>
              </w:rPr>
            </w:pPr>
          </w:p>
        </w:tc>
        <w:tc>
          <w:tcPr>
            <w:tcW w:w="979" w:type="pct"/>
          </w:tcPr>
          <w:p w14:paraId="23210E7C" w14:textId="77777777" w:rsidR="00553CC4" w:rsidRPr="00110443" w:rsidRDefault="00553CC4" w:rsidP="0065753C">
            <w:pPr>
              <w:jc w:val="center"/>
              <w:rPr>
                <w:noProof/>
                <w:szCs w:val="24"/>
              </w:rPr>
            </w:pPr>
            <w:r w:rsidRPr="00110443">
              <w:rPr>
                <w:noProof/>
              </w:rPr>
              <w:t>Cumulată (*)</w:t>
            </w:r>
          </w:p>
        </w:tc>
        <w:tc>
          <w:tcPr>
            <w:tcW w:w="566" w:type="pct"/>
          </w:tcPr>
          <w:p w14:paraId="46355EF9" w14:textId="77777777" w:rsidR="00553CC4" w:rsidRPr="00110443" w:rsidRDefault="00553CC4" w:rsidP="0065753C">
            <w:pPr>
              <w:jc w:val="center"/>
              <w:rPr>
                <w:noProof/>
                <w:szCs w:val="24"/>
              </w:rPr>
            </w:pPr>
            <w:r w:rsidRPr="00110443">
              <w:rPr>
                <w:noProof/>
              </w:rPr>
              <w:t>16,5</w:t>
            </w:r>
          </w:p>
        </w:tc>
        <w:tc>
          <w:tcPr>
            <w:tcW w:w="566" w:type="pct"/>
          </w:tcPr>
          <w:p w14:paraId="08894B94" w14:textId="77777777" w:rsidR="00553CC4" w:rsidRPr="00110443" w:rsidRDefault="00553CC4" w:rsidP="0065753C">
            <w:pPr>
              <w:jc w:val="center"/>
              <w:rPr>
                <w:noProof/>
                <w:szCs w:val="24"/>
              </w:rPr>
            </w:pPr>
            <w:r w:rsidRPr="00110443">
              <w:rPr>
                <w:noProof/>
              </w:rPr>
              <w:t>23,5</w:t>
            </w:r>
          </w:p>
        </w:tc>
        <w:tc>
          <w:tcPr>
            <w:tcW w:w="566" w:type="pct"/>
          </w:tcPr>
          <w:p w14:paraId="16252D6E" w14:textId="77777777" w:rsidR="00553CC4" w:rsidRPr="00110443" w:rsidRDefault="00553CC4" w:rsidP="0065753C">
            <w:pPr>
              <w:jc w:val="center"/>
              <w:rPr>
                <w:noProof/>
                <w:szCs w:val="24"/>
              </w:rPr>
            </w:pPr>
            <w:r w:rsidRPr="00110443">
              <w:rPr>
                <w:noProof/>
              </w:rPr>
              <w:t>32,9</w:t>
            </w:r>
          </w:p>
        </w:tc>
        <w:tc>
          <w:tcPr>
            <w:tcW w:w="566" w:type="pct"/>
          </w:tcPr>
          <w:p w14:paraId="2B4CA56F" w14:textId="77777777" w:rsidR="00553CC4" w:rsidRPr="00110443" w:rsidRDefault="00553CC4" w:rsidP="0065753C">
            <w:pPr>
              <w:jc w:val="center"/>
              <w:rPr>
                <w:noProof/>
                <w:szCs w:val="24"/>
              </w:rPr>
            </w:pPr>
            <w:r w:rsidRPr="00110443">
              <w:rPr>
                <w:noProof/>
              </w:rPr>
              <w:t>41,7</w:t>
            </w:r>
          </w:p>
        </w:tc>
        <w:tc>
          <w:tcPr>
            <w:tcW w:w="661" w:type="pct"/>
          </w:tcPr>
          <w:p w14:paraId="36737050" w14:textId="77777777" w:rsidR="00553CC4" w:rsidRPr="00110443" w:rsidRDefault="00553CC4" w:rsidP="0065753C">
            <w:pPr>
              <w:jc w:val="center"/>
              <w:rPr>
                <w:noProof/>
                <w:szCs w:val="24"/>
              </w:rPr>
            </w:pPr>
            <w:r w:rsidRPr="00110443">
              <w:rPr>
                <w:noProof/>
              </w:rPr>
              <w:t>50,9</w:t>
            </w:r>
          </w:p>
        </w:tc>
      </w:tr>
      <w:tr w:rsidR="00553CC4" w:rsidRPr="00110443" w14:paraId="461FA97C" w14:textId="77777777" w:rsidTr="0065753C">
        <w:trPr>
          <w:trHeight w:val="1194"/>
          <w:jc w:val="center"/>
        </w:trPr>
        <w:tc>
          <w:tcPr>
            <w:tcW w:w="5000" w:type="pct"/>
            <w:gridSpan w:val="7"/>
          </w:tcPr>
          <w:p w14:paraId="29F0A443" w14:textId="77777777" w:rsidR="00553CC4" w:rsidRPr="00110443" w:rsidRDefault="00553CC4" w:rsidP="0065753C">
            <w:pPr>
              <w:contextualSpacing/>
              <w:rPr>
                <w:noProof/>
                <w:sz w:val="22"/>
                <w:szCs w:val="22"/>
              </w:rPr>
            </w:pPr>
            <w:r w:rsidRPr="00110443">
              <w:rPr>
                <w:noProof/>
                <w:sz w:val="22"/>
              </w:rPr>
              <w:t xml:space="preserve">(*) Ratele de creștere cumulate se calculează în raport cu anul de bază 2024. Ratele de creștere cumulate sunt utilizate în monitorizarea anuală a conformității </w:t>
            </w:r>
            <w:r w:rsidRPr="00110443">
              <w:rPr>
                <w:i/>
                <w:iCs/>
                <w:noProof/>
                <w:sz w:val="22"/>
              </w:rPr>
              <w:t>ex post</w:t>
            </w:r>
            <w:r w:rsidRPr="00110443">
              <w:rPr>
                <w:noProof/>
                <w:sz w:val="22"/>
              </w:rPr>
              <w:t xml:space="preserve"> din contul de control.</w:t>
            </w:r>
          </w:p>
          <w:p w14:paraId="0FDA55F1" w14:textId="77777777" w:rsidR="00553CC4" w:rsidRPr="00110443" w:rsidRDefault="00553CC4" w:rsidP="0065753C">
            <w:pPr>
              <w:contextualSpacing/>
              <w:rPr>
                <w:noProof/>
                <w:sz w:val="22"/>
                <w:szCs w:val="22"/>
              </w:rPr>
            </w:pPr>
            <w:r w:rsidRPr="00110443">
              <w:rPr>
                <w:noProof/>
                <w:sz w:val="22"/>
              </w:rPr>
              <w:t>Observație: Pentru 2025, ratele maxime anuale și cumulate de creștere a cheltuielilor nete stabilite prin Recomandarea Consiliului din 21 ianuarie 2025 rămân relevante și vor face obiectul unor evaluări ale conformității de către Comisie pe baza datelor privind rezultatul bugetar.</w:t>
            </w:r>
          </w:p>
        </w:tc>
      </w:tr>
    </w:tbl>
    <w:p w14:paraId="47B5D6F5" w14:textId="77777777" w:rsidR="00553CC4" w:rsidRPr="00110443" w:rsidRDefault="00553CC4" w:rsidP="00553CC4">
      <w:pPr>
        <w:rPr>
          <w:noProof/>
          <w:szCs w:val="24"/>
          <w:lang w:eastAsia="ja-JP"/>
        </w:rPr>
      </w:pPr>
    </w:p>
    <w:p w14:paraId="260457D6" w14:textId="77777777" w:rsidR="00553CC4" w:rsidRPr="00110443" w:rsidRDefault="00553CC4" w:rsidP="00553CC4">
      <w:pPr>
        <w:rPr>
          <w:noProof/>
          <w:szCs w:val="24"/>
          <w:lang w:eastAsia="ja-JP"/>
        </w:rPr>
      </w:pPr>
    </w:p>
    <w:p w14:paraId="0FAA76A0" w14:textId="77777777" w:rsidR="00553CC4" w:rsidRPr="00110443" w:rsidRDefault="00553CC4" w:rsidP="00553CC4">
      <w:pPr>
        <w:rPr>
          <w:noProof/>
          <w:szCs w:val="24"/>
          <w:lang w:eastAsia="ja-JP"/>
        </w:rPr>
      </w:pPr>
    </w:p>
    <w:p w14:paraId="19958F5A" w14:textId="77777777" w:rsidR="00553CC4" w:rsidRPr="00110443" w:rsidRDefault="00553CC4" w:rsidP="00553CC4">
      <w:pPr>
        <w:rPr>
          <w:noProof/>
          <w:szCs w:val="24"/>
          <w:lang w:eastAsia="ja-JP"/>
        </w:rPr>
      </w:pPr>
    </w:p>
    <w:p w14:paraId="19A91E27" w14:textId="61764F33" w:rsidR="00553CC4" w:rsidRPr="00110443" w:rsidRDefault="00D74862" w:rsidP="009176F7">
      <w:pPr>
        <w:pStyle w:val="Fait"/>
        <w:rPr>
          <w:noProof/>
        </w:rPr>
      </w:pPr>
      <w:r>
        <w:rPr>
          <w:noProof/>
        </w:rPr>
        <w:t>Adoptată la Bruxelles,</w:t>
      </w:r>
    </w:p>
    <w:p w14:paraId="07F68953" w14:textId="75929445" w:rsidR="00553CC4" w:rsidRPr="00110443" w:rsidRDefault="00553CC4" w:rsidP="009176F7">
      <w:pPr>
        <w:pStyle w:val="Institutionquisigne"/>
        <w:jc w:val="left"/>
        <w:outlineLvl w:val="0"/>
        <w:rPr>
          <w:noProof/>
        </w:rPr>
      </w:pPr>
      <w:r w:rsidRPr="00110443">
        <w:rPr>
          <w:noProof/>
        </w:rPr>
        <w:tab/>
        <w:t>Pentru Consiliu</w:t>
      </w:r>
    </w:p>
    <w:p w14:paraId="17FEEFC0" w14:textId="77777777" w:rsidR="00553CC4" w:rsidRPr="00110443" w:rsidRDefault="00553CC4" w:rsidP="00553CC4">
      <w:pPr>
        <w:pStyle w:val="Personnequisigne"/>
        <w:rPr>
          <w:noProof/>
        </w:rPr>
      </w:pPr>
      <w:r w:rsidRPr="00110443">
        <w:rPr>
          <w:noProof/>
        </w:rPr>
        <w:tab/>
        <w:t>Președintele</w:t>
      </w:r>
    </w:p>
    <w:sectPr w:rsidR="00553CC4" w:rsidRPr="00110443" w:rsidSect="008956A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F77D8" w14:textId="77777777" w:rsidR="00A57586" w:rsidRPr="00110443" w:rsidRDefault="00A57586" w:rsidP="00AF3F52">
      <w:pPr>
        <w:spacing w:before="0" w:after="0"/>
      </w:pPr>
      <w:r w:rsidRPr="00110443">
        <w:separator/>
      </w:r>
    </w:p>
  </w:endnote>
  <w:endnote w:type="continuationSeparator" w:id="0">
    <w:p w14:paraId="3194B8D4" w14:textId="77777777" w:rsidR="00A57586" w:rsidRPr="00110443" w:rsidRDefault="00A57586" w:rsidP="00AF3F52">
      <w:pPr>
        <w:spacing w:before="0" w:after="0"/>
      </w:pPr>
      <w:r w:rsidRPr="00110443">
        <w:continuationSeparator/>
      </w:r>
    </w:p>
  </w:endnote>
  <w:endnote w:type="continuationNotice" w:id="1">
    <w:p w14:paraId="1B7940F9" w14:textId="77777777" w:rsidR="00A57586" w:rsidRPr="00110443" w:rsidRDefault="00A5758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9F7E" w14:textId="064F832C" w:rsidR="008956AE" w:rsidRPr="008956AE" w:rsidRDefault="008956AE" w:rsidP="008956AE">
    <w:pPr>
      <w:pStyle w:val="Footer"/>
      <w:rPr>
        <w:rFonts w:ascii="Arial" w:hAnsi="Arial" w:cs="Arial"/>
        <w:b/>
        <w:sz w:val="48"/>
      </w:rPr>
    </w:pPr>
    <w:r w:rsidRPr="008956AE">
      <w:rPr>
        <w:rFonts w:ascii="Arial" w:hAnsi="Arial" w:cs="Arial"/>
        <w:b/>
        <w:sz w:val="48"/>
      </w:rPr>
      <w:t>RO</w:t>
    </w:r>
    <w:r w:rsidRPr="008956AE">
      <w:rPr>
        <w:rFonts w:ascii="Arial" w:hAnsi="Arial" w:cs="Arial"/>
        <w:b/>
        <w:sz w:val="48"/>
      </w:rPr>
      <w:tab/>
    </w:r>
    <w:r w:rsidRPr="008956AE">
      <w:rPr>
        <w:rFonts w:ascii="Arial" w:hAnsi="Arial" w:cs="Arial"/>
        <w:b/>
        <w:sz w:val="48"/>
      </w:rPr>
      <w:tab/>
    </w:r>
    <w:r w:rsidRPr="008956AE">
      <w:tab/>
    </w:r>
    <w:r w:rsidRPr="008956A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2C1B" w14:textId="7467CBBA" w:rsidR="008956AE" w:rsidRPr="008956AE" w:rsidRDefault="008956AE" w:rsidP="008956AE">
    <w:pPr>
      <w:pStyle w:val="Footer"/>
      <w:rPr>
        <w:rFonts w:ascii="Arial" w:hAnsi="Arial" w:cs="Arial"/>
        <w:b/>
        <w:sz w:val="48"/>
      </w:rPr>
    </w:pPr>
    <w:r w:rsidRPr="008956AE">
      <w:rPr>
        <w:rFonts w:ascii="Arial" w:hAnsi="Arial" w:cs="Arial"/>
        <w:b/>
        <w:sz w:val="48"/>
      </w:rPr>
      <w:t>RO</w:t>
    </w:r>
    <w:r w:rsidRPr="008956AE">
      <w:rPr>
        <w:rFonts w:ascii="Arial" w:hAnsi="Arial" w:cs="Arial"/>
        <w:b/>
        <w:sz w:val="48"/>
      </w:rPr>
      <w:tab/>
    </w:r>
    <w:r w:rsidRPr="008956AE">
      <w:rPr>
        <w:rFonts w:ascii="Arial" w:hAnsi="Arial" w:cs="Arial"/>
        <w:b/>
        <w:sz w:val="48"/>
      </w:rPr>
      <w:tab/>
    </w:r>
    <w:r w:rsidRPr="008956AE">
      <w:tab/>
    </w:r>
    <w:r w:rsidRPr="008956A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80D3" w14:textId="77777777" w:rsidR="008956AE" w:rsidRDefault="008956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5565" w14:textId="05ABA830" w:rsidR="008956AE" w:rsidRPr="008956AE" w:rsidRDefault="008956AE" w:rsidP="008956AE">
    <w:pPr>
      <w:pStyle w:val="Footer"/>
      <w:rPr>
        <w:rFonts w:ascii="Arial" w:hAnsi="Arial" w:cs="Arial"/>
        <w:b/>
        <w:sz w:val="48"/>
      </w:rPr>
    </w:pPr>
    <w:r w:rsidRPr="008956AE">
      <w:rPr>
        <w:rFonts w:ascii="Arial" w:hAnsi="Arial" w:cs="Arial"/>
        <w:b/>
        <w:sz w:val="48"/>
      </w:rPr>
      <w:t>RO</w:t>
    </w:r>
    <w:r w:rsidRPr="008956AE">
      <w:rPr>
        <w:rFonts w:ascii="Arial" w:hAnsi="Arial" w:cs="Arial"/>
        <w:b/>
        <w:sz w:val="48"/>
      </w:rPr>
      <w:tab/>
    </w:r>
    <w:r>
      <w:fldChar w:fldCharType="begin"/>
    </w:r>
    <w:r>
      <w:instrText xml:space="preserve"> PAGE  \* MERGEFORMAT </w:instrText>
    </w:r>
    <w:r>
      <w:fldChar w:fldCharType="separate"/>
    </w:r>
    <w:r w:rsidR="009176F7">
      <w:rPr>
        <w:noProof/>
      </w:rPr>
      <w:t>14</w:t>
    </w:r>
    <w:r>
      <w:fldChar w:fldCharType="end"/>
    </w:r>
    <w:r>
      <w:tab/>
    </w:r>
    <w:r w:rsidRPr="008956AE">
      <w:tab/>
    </w:r>
    <w:r w:rsidRPr="008956A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FAA4" w14:textId="77777777" w:rsidR="008956AE" w:rsidRDefault="008956AE" w:rsidP="00895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07172" w14:textId="77777777" w:rsidR="00A57586" w:rsidRPr="00110443" w:rsidRDefault="00A57586" w:rsidP="00AF3F52">
      <w:pPr>
        <w:spacing w:before="0" w:after="0"/>
      </w:pPr>
      <w:r w:rsidRPr="00110443">
        <w:separator/>
      </w:r>
    </w:p>
  </w:footnote>
  <w:footnote w:type="continuationSeparator" w:id="0">
    <w:p w14:paraId="3B2499D9" w14:textId="77777777" w:rsidR="00A57586" w:rsidRPr="00110443" w:rsidRDefault="00A57586" w:rsidP="00AF3F52">
      <w:pPr>
        <w:spacing w:before="0" w:after="0"/>
      </w:pPr>
      <w:r w:rsidRPr="00110443">
        <w:continuationSeparator/>
      </w:r>
    </w:p>
  </w:footnote>
  <w:footnote w:type="continuationNotice" w:id="1">
    <w:p w14:paraId="502A7778" w14:textId="77777777" w:rsidR="00A57586" w:rsidRPr="00110443" w:rsidRDefault="00A57586">
      <w:pPr>
        <w:spacing w:before="0" w:after="0"/>
      </w:pPr>
    </w:p>
  </w:footnote>
  <w:footnote w:id="2">
    <w:p w14:paraId="23A9FDCF" w14:textId="324C8751" w:rsidR="00D26AE1" w:rsidRPr="00110443" w:rsidRDefault="00D26AE1" w:rsidP="00D26AE1">
      <w:pPr>
        <w:pStyle w:val="FootnoteText"/>
      </w:pPr>
      <w:r w:rsidRPr="00110443">
        <w:rPr>
          <w:rStyle w:val="FootnoteReference"/>
        </w:rPr>
        <w:footnoteRef/>
      </w:r>
      <w:r w:rsidRPr="00110443">
        <w:tab/>
        <w:t>Regulamentul (UE) 2024/1263 al Parlamentului European și al Consiliului din 29 aprilie 2024 privind coordonarea eficientă a politicilor economice și supravegherea bugetară multilaterală (JO</w:t>
      </w:r>
      <w:r w:rsidR="00110443">
        <w:t> </w:t>
      </w:r>
      <w:r w:rsidRPr="00110443">
        <w:t xml:space="preserve">L, 2024/1263, 30.4.2024, ELI: </w:t>
      </w:r>
      <w:hyperlink r:id="rId1" w:history="1">
        <w:r w:rsidRPr="00110443">
          <w:rPr>
            <w:rStyle w:val="Hyperlink"/>
          </w:rPr>
          <w:t>http://data.europa.eu/eli/reg/2024/1263/oj</w:t>
        </w:r>
      </w:hyperlink>
      <w:r w:rsidRPr="00110443">
        <w:t>), alături de Regulamentul (CE) nr. 1467/97 al Consiliului din 7 iulie 1997 privind accelerarea și clarificarea aplicării procedurii de deficit excesiv (JO</w:t>
      </w:r>
      <w:r w:rsidR="00110443">
        <w:t> </w:t>
      </w:r>
      <w:r w:rsidRPr="00110443">
        <w:t xml:space="preserve">L 209, 2.8.1997, ELI: </w:t>
      </w:r>
      <w:hyperlink r:id="rId2" w:history="1">
        <w:r w:rsidRPr="00110443">
          <w:rPr>
            <w:rStyle w:val="Hyperlink"/>
          </w:rPr>
          <w:t>http://data.europa.eu/eli/reg/1997/1467/2024-04-30</w:t>
        </w:r>
      </w:hyperlink>
      <w:r w:rsidRPr="00110443">
        <w:t>) și Directiva 2011/85/UE a Consiliului din 8 noiembrie 2011 privind cerințele referitoare la cadrele bugetare ale statelor membre (JO</w:t>
      </w:r>
      <w:r w:rsidR="00110443">
        <w:t> </w:t>
      </w:r>
      <w:r w:rsidRPr="00110443">
        <w:t>L 306, 23.11.2011, ELI: http://data.europa.eu/eli/dir/2011/85/2024-04-30).</w:t>
      </w:r>
    </w:p>
  </w:footnote>
  <w:footnote w:id="3">
    <w:p w14:paraId="4B7AAC77" w14:textId="485A1FD3" w:rsidR="00D26AE1" w:rsidRPr="00110443" w:rsidRDefault="00D26AE1" w:rsidP="00D26AE1">
      <w:pPr>
        <w:pStyle w:val="FootnoteText"/>
      </w:pPr>
      <w:r w:rsidRPr="00110443">
        <w:rPr>
          <w:rStyle w:val="FootnoteReference"/>
        </w:rPr>
        <w:footnoteRef/>
      </w:r>
      <w:r w:rsidRPr="00110443">
        <w:tab/>
        <w:t xml:space="preserve">„Cheltuieli nete” în sensul definiției de la articolul 2 din Regulamentul (UE) 2024/1263, și anume cheltuielile publice, excluzând (i) cheltuielile cu dobânzile, (ii) măsurile discreționare privind veniturile, (iii) cheltuielile aferente programelor Uniunii care sunt acoperite integral de venituri din fondurile Uniunii, (iv) cheltuielile naționale cu cofinanțarea programelor finanțate de Uniune, (v) elementele ciclice ale cheltuielilor cu indemnizațiile de șomaj și (vi) măsurile cu caracter excepțional, precum și alte măsuri temporare. </w:t>
      </w:r>
    </w:p>
  </w:footnote>
  <w:footnote w:id="4">
    <w:p w14:paraId="3C3728E6" w14:textId="48881070" w:rsidR="00D26AE1" w:rsidRPr="00110443" w:rsidRDefault="00D26AE1" w:rsidP="00110443">
      <w:pPr>
        <w:pStyle w:val="FootnoteText"/>
      </w:pPr>
      <w:r w:rsidRPr="00110443">
        <w:rPr>
          <w:rStyle w:val="FootnoteReference"/>
        </w:rPr>
        <w:footnoteRef/>
      </w:r>
      <w:r w:rsidRPr="00110443">
        <w:tab/>
        <w:t>Recomandarea Consiliului din 21 ianuarie 2025 de aprobare a planului bugetar-structural național pe termen mediu al Irlandei, JO</w:t>
      </w:r>
      <w:r w:rsidR="00110443">
        <w:t> </w:t>
      </w:r>
      <w:r w:rsidRPr="00110443">
        <w:t>C/2025/667, 10.2.2025.</w:t>
      </w:r>
    </w:p>
  </w:footnote>
  <w:footnote w:id="5">
    <w:p w14:paraId="2B28C6F7" w14:textId="229F803A" w:rsidR="00D26AE1" w:rsidRPr="00110443" w:rsidRDefault="00D26AE1" w:rsidP="00D26AE1">
      <w:pPr>
        <w:pStyle w:val="FootnoteText"/>
      </w:pPr>
      <w:r w:rsidRPr="00110443">
        <w:rPr>
          <w:rStyle w:val="FootnoteReference"/>
        </w:rPr>
        <w:footnoteRef/>
      </w:r>
      <w:r w:rsidRPr="00110443">
        <w:tab/>
        <w:t>Comunicarea Comisiei intitulată „Reflectarea cadrului de guvernanță economică în politica bugetară națională” din 25 noiembrie 2025, COM(2025) 951 final.</w:t>
      </w:r>
    </w:p>
  </w:footnote>
  <w:footnote w:id="6">
    <w:p w14:paraId="5665A92D" w14:textId="7DDE876B" w:rsidR="00D26AE1" w:rsidRPr="00110443" w:rsidRDefault="00D26AE1" w:rsidP="00D26AE1">
      <w:pPr>
        <w:pStyle w:val="FootnoteText"/>
      </w:pPr>
      <w:r w:rsidRPr="00110443">
        <w:rPr>
          <w:rStyle w:val="FootnoteReference"/>
        </w:rPr>
        <w:footnoteRef/>
      </w:r>
      <w:r w:rsidRPr="00110443">
        <w:tab/>
      </w:r>
      <w:bookmarkStart w:id="0" w:name="_Hlk220412404"/>
      <w:r w:rsidRPr="00110443">
        <w:t>Avizul Comisiei privind proiectul de plan bugetar al Irlandei, 25.11.2025, C(2025) 9059 final.</w:t>
      </w:r>
      <w:bookmarkEnd w:id="0"/>
    </w:p>
  </w:footnote>
  <w:footnote w:id="7">
    <w:p w14:paraId="15180D13" w14:textId="3133BB1D" w:rsidR="00D26AE1" w:rsidRPr="00110443" w:rsidRDefault="00D26AE1" w:rsidP="00D26AE1">
      <w:pPr>
        <w:pStyle w:val="FootnoteText"/>
      </w:pPr>
      <w:r w:rsidRPr="00110443">
        <w:rPr>
          <w:rStyle w:val="FootnoteReference"/>
        </w:rPr>
        <w:footnoteRef/>
      </w:r>
      <w:r w:rsidRPr="00110443">
        <w:tab/>
        <w:t>Recomandarea Consiliului privind politicile economice, sociale, de ocupare a forței de muncă, structurale și bugetare ale Irlandei, JO</w:t>
      </w:r>
      <w:r w:rsidR="00110443">
        <w:t> </w:t>
      </w:r>
      <w:r w:rsidRPr="00110443">
        <w:t>C/2025/3981, 20.8.2025.</w:t>
      </w:r>
    </w:p>
  </w:footnote>
  <w:footnote w:id="8">
    <w:p w14:paraId="56BA50B1" w14:textId="13D0F0D8" w:rsidR="00D26AE1" w:rsidRPr="00110443" w:rsidRDefault="00D26AE1" w:rsidP="00D26AE1">
      <w:pPr>
        <w:pStyle w:val="FootnoteText"/>
        <w:rPr>
          <w:i/>
          <w:iCs/>
        </w:rPr>
      </w:pPr>
      <w:r w:rsidRPr="00110443">
        <w:rPr>
          <w:rStyle w:val="FootnoteReference"/>
        </w:rPr>
        <w:footnoteRef/>
      </w:r>
      <w:r w:rsidRPr="00110443">
        <w:tab/>
        <w:t xml:space="preserve">În conformitate cu articolul 2 din Regulamentul 2024/1263, </w:t>
      </w:r>
      <w:r w:rsidRPr="00110443">
        <w:rPr>
          <w:i/>
        </w:rPr>
        <w:t>„informații tehnice” înseamnă orientările transmise de Comisie, la cerere, statelor membre a căror datorie publică nu depășește 60 % din PIB și al căror deficit public nu depășește 3 % din PIB înainte ca statele membre să își elaboreze planurile bugetar-structurale naționale pe termen mediu.</w:t>
      </w:r>
    </w:p>
  </w:footnote>
  <w:footnote w:id="9">
    <w:p w14:paraId="27351887" w14:textId="1E33DF87" w:rsidR="00D26AE1" w:rsidRPr="00110443" w:rsidRDefault="00D26AE1" w:rsidP="00D26AE1">
      <w:pPr>
        <w:pStyle w:val="FootnoteText"/>
      </w:pPr>
      <w:r w:rsidRPr="00110443">
        <w:rPr>
          <w:rStyle w:val="FootnoteReference"/>
        </w:rPr>
        <w:footnoteRef/>
      </w:r>
      <w:r w:rsidRPr="00110443">
        <w:tab/>
        <w:t xml:space="preserve">Principalele condiții inițiale și ipoteze subiacente sunt în concordanță cu metodologia descrisă în </w:t>
      </w:r>
      <w:r w:rsidRPr="00110443">
        <w:rPr>
          <w:i/>
        </w:rPr>
        <w:t>Monitorul privind sustenabilitatea datoriei din 2023</w:t>
      </w:r>
      <w:r w:rsidRPr="00110443">
        <w:t xml:space="preserve"> al Comisiei (</w:t>
      </w:r>
      <w:hyperlink r:id="rId3" w:history="1">
        <w:r w:rsidRPr="00110443">
          <w:rPr>
            <w:rStyle w:val="Hyperlink"/>
          </w:rPr>
          <w:t>https://economy-finance.ec.europa.eu/publications/debt-sustainability-monitor-2023_en</w:t>
        </w:r>
      </w:hyperlink>
      <w:r w:rsidRPr="00110443">
        <w:t xml:space="preserve">). Aceste informații aveau la bază previziunile Comisiei Europene din toamna anului 2025 și pe prelungirea lor pe termen mediu până în 2033, iar creșterea pe termen lung a PIB-ului și costurile legate de îmbătrânirea populației sunt în concordanță cu </w:t>
      </w:r>
      <w:r w:rsidRPr="00110443">
        <w:rPr>
          <w:i/>
        </w:rPr>
        <w:t>Raportul comun al Comisiei și al Consiliului din 2024 privind îmbătrânirea populației</w:t>
      </w:r>
      <w:r w:rsidRPr="00110443">
        <w:t xml:space="preserve"> (</w:t>
      </w:r>
      <w:hyperlink r:id="rId4" w:history="1">
        <w:r w:rsidRPr="00110443">
          <w:rPr>
            <w:rStyle w:val="Hyperlink"/>
          </w:rPr>
          <w:t>https://economy-finance.ec.europa.eu/publications/2024-ageing-report-economic-and-budgetary-projections-eu-member-states-2022-2070_en</w:t>
        </w:r>
      </w:hyperlink>
      <w:r w:rsidRPr="00110443">
        <w:t>).</w:t>
      </w:r>
    </w:p>
  </w:footnote>
  <w:footnote w:id="10">
    <w:p w14:paraId="44B67862" w14:textId="658518B3" w:rsidR="00D26AE1" w:rsidRPr="00110443" w:rsidRDefault="00D26AE1" w:rsidP="00D26AE1">
      <w:pPr>
        <w:pStyle w:val="FootnoteText"/>
      </w:pPr>
      <w:r w:rsidRPr="00110443">
        <w:rPr>
          <w:rStyle w:val="FootnoteReference"/>
        </w:rPr>
        <w:footnoteRef/>
      </w:r>
      <w:r w:rsidRPr="00110443">
        <w:tab/>
        <w:t>https://economy-finance.ec.europa.eu/document/download/3b78cf93-fed7-419c-bb9a-ed6b74913733_en?filename=Commission_prior_guidance-2025-ireland_en.pdf.</w:t>
      </w:r>
    </w:p>
  </w:footnote>
  <w:footnote w:id="11">
    <w:p w14:paraId="3AFAAD1D" w14:textId="4CE41017" w:rsidR="00D26AE1" w:rsidRPr="00110443" w:rsidRDefault="00D26AE1" w:rsidP="00D26AE1">
      <w:pPr>
        <w:pStyle w:val="FootnoteText"/>
      </w:pPr>
      <w:r w:rsidRPr="00110443">
        <w:rPr>
          <w:rStyle w:val="FootnoteReference"/>
        </w:rPr>
        <w:footnoteRef/>
      </w:r>
      <w:r w:rsidRPr="00110443">
        <w:tab/>
      </w:r>
      <w:bookmarkStart w:id="3" w:name="_Hlk220075156"/>
      <w:r w:rsidRPr="00110443">
        <w:t>În conformitate cu articolul 2 alineatul (2) al doilea paragraf din Regulamentul 1467/97, „Comisia elaborează un raport în conformitate cu articolul 126 alineatul (3) din TFUE atunci când ponderea datoriei publice în PIB depășește valoarea de referință, poziția bugetară nu este aproape de echilibru sau în excedent, iar abaterile înregistrate în contul de control al statului membru depășesc: (a) fie 0,3 puncte procentuale din PIB pe bază anuală, (b) fie 0,6 puncte procentuale din PIB pe bază cumulată”.</w:t>
      </w:r>
    </w:p>
    <w:bookmarkEnd w:id="3"/>
  </w:footnote>
  <w:footnote w:id="12">
    <w:p w14:paraId="3DD0029C" w14:textId="5770EAE2" w:rsidR="00D26AE1" w:rsidRPr="00110443" w:rsidRDefault="00D26AE1" w:rsidP="00D26AE1">
      <w:pPr>
        <w:pStyle w:val="FootnoteText"/>
      </w:pPr>
      <w:r w:rsidRPr="00110443">
        <w:rPr>
          <w:rStyle w:val="FootnoteReference"/>
        </w:rPr>
        <w:footnoteRef/>
      </w:r>
      <w:r w:rsidRPr="00110443">
        <w:tab/>
        <w:t xml:space="preserve">În scenariul fără dispozitivul de siguranță privind reziliența deficitului. </w:t>
      </w:r>
    </w:p>
  </w:footnote>
  <w:footnote w:id="13">
    <w:p w14:paraId="7000E2AD" w14:textId="0545DC99" w:rsidR="00F004BF" w:rsidRPr="00110443" w:rsidRDefault="00F004BF" w:rsidP="00F004BF">
      <w:pPr>
        <w:pStyle w:val="FootnoteText"/>
      </w:pPr>
      <w:r w:rsidRPr="00110443">
        <w:rPr>
          <w:rStyle w:val="FootnoteReference"/>
        </w:rPr>
        <w:footnoteRef/>
      </w:r>
      <w:r w:rsidRPr="00110443">
        <w:tab/>
        <w:t>Fiind o mică economie deschisă, cu legături comerciale și de investiții puternice cu SUA, Irlanda este extrem de sensibilă la condițiile economice globale, în special la evoluțiile din economia SUA.</w:t>
      </w:r>
    </w:p>
  </w:footnote>
  <w:footnote w:id="14">
    <w:p w14:paraId="6D04F60A" w14:textId="7130345F" w:rsidR="00F004BF" w:rsidRPr="00110443" w:rsidRDefault="00F004BF" w:rsidP="00F004BF">
      <w:pPr>
        <w:pStyle w:val="FootnoteText"/>
      </w:pPr>
      <w:r w:rsidRPr="00110443">
        <w:rPr>
          <w:rStyle w:val="FootnoteReference"/>
        </w:rPr>
        <w:footnoteRef/>
      </w:r>
      <w:r w:rsidRPr="00110443">
        <w:tab/>
        <w:t xml:space="preserve">Declinul persistent de pe piața forței de muncă, o măsură amplă a subutilizării forței de muncă, a crescut în Irlanda în primele trei trimestre ale anului 2025, indicând o moderare a condițiilor de pe piața forței de muncă. </w:t>
      </w:r>
      <w:bookmarkStart w:id="4" w:name="_Hlk218875107"/>
      <w:r w:rsidRPr="00110443">
        <w:t>Gradul de utilizare a capacității în industria prelucrătoare a rămas, în linii mari, stabil în 2025, indicând lipsa unei creșteri semnificative a presiunilor de capacitate.</w:t>
      </w:r>
      <w:bookmarkEnd w:id="4"/>
    </w:p>
  </w:footnote>
  <w:footnote w:id="15">
    <w:p w14:paraId="725FCCC0" w14:textId="153CAA71" w:rsidR="00F004BF" w:rsidRPr="00110443" w:rsidRDefault="00F004BF" w:rsidP="00F004BF">
      <w:pPr>
        <w:pStyle w:val="FootnoteText"/>
      </w:pPr>
      <w:r w:rsidRPr="00110443">
        <w:rPr>
          <w:rStyle w:val="FootnoteReference"/>
        </w:rPr>
        <w:footnoteRef/>
      </w:r>
      <w:r w:rsidRPr="00110443">
        <w:tab/>
        <w:t>Aceasta este estimată în raport cu inflația IAPC a serviciilor, care a scăzut în 2025. Inflația IAPC în sectorul serviciilor reflectă presiunile interne asupra prețurilor cu mai multă precizie decât deflatorul PIB, care poate fi distorsionat de activitatea întreprinderilor multinaționale din Irlanda.</w:t>
      </w:r>
    </w:p>
  </w:footnote>
  <w:footnote w:id="16">
    <w:p w14:paraId="603EC9F9" w14:textId="12726E0B" w:rsidR="00553CC4" w:rsidRPr="00110443" w:rsidDel="00977B09" w:rsidRDefault="00553CC4" w:rsidP="00553CC4">
      <w:pPr>
        <w:pStyle w:val="FootnoteText"/>
      </w:pPr>
      <w:r w:rsidRPr="00110443">
        <w:rPr>
          <w:rStyle w:val="FootnoteReference"/>
        </w:rPr>
        <w:footnoteRef/>
      </w:r>
      <w:r w:rsidRPr="00110443">
        <w:tab/>
        <w:t>A se vedea Avizul Comisiei privind proiectul de plan bugetar al Irlandei, 25.11.2025, C(2025) 9059 final.</w:t>
      </w:r>
    </w:p>
  </w:footnote>
  <w:footnote w:id="17">
    <w:p w14:paraId="63D748C5" w14:textId="6F75870D" w:rsidR="00553CC4" w:rsidRDefault="00553CC4" w:rsidP="00553CC4">
      <w:pPr>
        <w:pStyle w:val="FootnoteText"/>
      </w:pPr>
      <w:r w:rsidRPr="00110443">
        <w:rPr>
          <w:rStyle w:val="FootnoteReference"/>
        </w:rPr>
        <w:footnoteRef/>
      </w:r>
      <w:r w:rsidRPr="00110443">
        <w:tab/>
        <w:t>A se vedea Comunicarea Comisiei intitulată „O Busolă pentru competitivitatea UE” din 29 ianuarie 2025, COM(2025) 30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D064" w14:textId="77777777" w:rsidR="008956AE" w:rsidRDefault="0089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9634" w14:textId="77777777" w:rsidR="008956AE" w:rsidRDefault="00895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806E62"/>
    <w:multiLevelType w:val="hybridMultilevel"/>
    <w:tmpl w:val="D3D2ACE8"/>
    <w:lvl w:ilvl="0" w:tplc="CEB6A0F2">
      <w:start w:val="1"/>
      <w:numFmt w:val="bullet"/>
      <w:pStyle w:val="Tire0"/>
      <w:lvlText w:val="-"/>
      <w:lvlJc w:val="left"/>
      <w:pPr>
        <w:ind w:left="1440" w:hanging="360"/>
      </w:pPr>
      <w:rPr>
        <w:rFonts w:ascii="Aptos" w:eastAsiaTheme="minorEastAsia" w:hAnsi="Aptos" w:cstheme="minorBid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669209967">
    <w:abstractNumId w:val="3"/>
  </w:num>
  <w:num w:numId="2" w16cid:durableId="867983688">
    <w:abstractNumId w:val="2"/>
  </w:num>
  <w:num w:numId="3" w16cid:durableId="538511971">
    <w:abstractNumId w:val="1"/>
  </w:num>
  <w:num w:numId="4" w16cid:durableId="2004504102">
    <w:abstractNumId w:val="0"/>
  </w:num>
  <w:num w:numId="5" w16cid:durableId="699669285">
    <w:abstractNumId w:val="8"/>
  </w:num>
  <w:num w:numId="6" w16cid:durableId="1095173255">
    <w:abstractNumId w:val="10"/>
  </w:num>
  <w:num w:numId="7" w16cid:durableId="1446461734">
    <w:abstractNumId w:val="15"/>
    <w:lvlOverride w:ilvl="0">
      <w:startOverride w:val="1"/>
    </w:lvlOverride>
  </w:num>
  <w:num w:numId="8" w16cid:durableId="11627410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3211709">
    <w:abstractNumId w:val="17"/>
  </w:num>
  <w:num w:numId="10" w16cid:durableId="1753359048">
    <w:abstractNumId w:val="9"/>
  </w:num>
  <w:num w:numId="11" w16cid:durableId="2107843760">
    <w:abstractNumId w:val="19"/>
  </w:num>
  <w:num w:numId="12" w16cid:durableId="205414748">
    <w:abstractNumId w:val="7"/>
  </w:num>
  <w:num w:numId="13" w16cid:durableId="1432580399">
    <w:abstractNumId w:val="11"/>
  </w:num>
  <w:num w:numId="14" w16cid:durableId="572543451">
    <w:abstractNumId w:val="12"/>
  </w:num>
  <w:num w:numId="15" w16cid:durableId="183517773">
    <w:abstractNumId w:val="5"/>
  </w:num>
  <w:num w:numId="16" w16cid:durableId="2071265713">
    <w:abstractNumId w:val="18"/>
  </w:num>
  <w:num w:numId="17" w16cid:durableId="268244932">
    <w:abstractNumId w:val="4"/>
  </w:num>
  <w:num w:numId="18" w16cid:durableId="942689510">
    <w:abstractNumId w:val="13"/>
  </w:num>
  <w:num w:numId="19" w16cid:durableId="340351700">
    <w:abstractNumId w:val="15"/>
  </w:num>
  <w:num w:numId="20" w16cid:durableId="1205868384">
    <w:abstractNumId w:val="16"/>
  </w:num>
  <w:num w:numId="21" w16cid:durableId="1179389946">
    <w:abstractNumId w:val="6"/>
  </w:num>
  <w:num w:numId="22" w16cid:durableId="1258441535">
    <w:abstractNumId w:val="14"/>
  </w:num>
  <w:num w:numId="23" w16cid:durableId="1336566696">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3-02 18:08: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C68670AE-96FA-4240-8546-843C8EF6EC04"/>
    <w:docVar w:name="LW_COVERPAGE_TYPE" w:val="1"/>
    <w:docVar w:name="LW_CROSSREFERENCE" w:val="&lt;UNUSED&gt;"/>
    <w:docVar w:name="LW_DocType" w:val="COM"/>
    <w:docVar w:name="LW_EMISSION" w:val="6.2.2026"/>
    <w:docVar w:name="LW_EMISSION_ISODATE" w:val="2026-02-06"/>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probare a planului bugetar-structural na\u539?ional pe termen mediu al Irlandei _x000b_"/>
    <w:docVar w:name="LW_TYPE.DOC.CP" w:val="RECOMANDARE A CONSILIULUI"/>
    <w:docVar w:name="LwApiVersions" w:val="LW4CoDe 1.24.5.0; LW 9.2, Build 20251112"/>
  </w:docVars>
  <w:rsids>
    <w:rsidRoot w:val="00AF3F52"/>
    <w:rsid w:val="0000004B"/>
    <w:rsid w:val="00000074"/>
    <w:rsid w:val="00000075"/>
    <w:rsid w:val="000000BC"/>
    <w:rsid w:val="000000D1"/>
    <w:rsid w:val="000000D7"/>
    <w:rsid w:val="00000100"/>
    <w:rsid w:val="00000118"/>
    <w:rsid w:val="000001E7"/>
    <w:rsid w:val="000001EC"/>
    <w:rsid w:val="00000219"/>
    <w:rsid w:val="000002A3"/>
    <w:rsid w:val="000002D0"/>
    <w:rsid w:val="0000030F"/>
    <w:rsid w:val="0000031E"/>
    <w:rsid w:val="00000337"/>
    <w:rsid w:val="0000034D"/>
    <w:rsid w:val="00000392"/>
    <w:rsid w:val="0000039F"/>
    <w:rsid w:val="000003D2"/>
    <w:rsid w:val="0000040D"/>
    <w:rsid w:val="00000449"/>
    <w:rsid w:val="0000049E"/>
    <w:rsid w:val="000004AF"/>
    <w:rsid w:val="00000504"/>
    <w:rsid w:val="0000053F"/>
    <w:rsid w:val="00000552"/>
    <w:rsid w:val="0000055C"/>
    <w:rsid w:val="00000568"/>
    <w:rsid w:val="00000679"/>
    <w:rsid w:val="00000699"/>
    <w:rsid w:val="0000069E"/>
    <w:rsid w:val="00000726"/>
    <w:rsid w:val="0000074B"/>
    <w:rsid w:val="0000076F"/>
    <w:rsid w:val="000007CE"/>
    <w:rsid w:val="000007E5"/>
    <w:rsid w:val="0000083A"/>
    <w:rsid w:val="0000087C"/>
    <w:rsid w:val="000008AD"/>
    <w:rsid w:val="000008EB"/>
    <w:rsid w:val="000008F6"/>
    <w:rsid w:val="00000937"/>
    <w:rsid w:val="00000954"/>
    <w:rsid w:val="00000976"/>
    <w:rsid w:val="00000980"/>
    <w:rsid w:val="000009A2"/>
    <w:rsid w:val="000009B8"/>
    <w:rsid w:val="000009C1"/>
    <w:rsid w:val="000009CC"/>
    <w:rsid w:val="000009FD"/>
    <w:rsid w:val="00000A05"/>
    <w:rsid w:val="00000A3E"/>
    <w:rsid w:val="00000AAA"/>
    <w:rsid w:val="00000AB1"/>
    <w:rsid w:val="00000AB4"/>
    <w:rsid w:val="00000AD8"/>
    <w:rsid w:val="00000AE9"/>
    <w:rsid w:val="00000B2B"/>
    <w:rsid w:val="00000B4F"/>
    <w:rsid w:val="00000B6B"/>
    <w:rsid w:val="00000BE8"/>
    <w:rsid w:val="00000C0B"/>
    <w:rsid w:val="00000C4E"/>
    <w:rsid w:val="00000CE5"/>
    <w:rsid w:val="00000CEC"/>
    <w:rsid w:val="00000CEE"/>
    <w:rsid w:val="00000CF3"/>
    <w:rsid w:val="00000CFF"/>
    <w:rsid w:val="00000D07"/>
    <w:rsid w:val="00000D1B"/>
    <w:rsid w:val="00000D26"/>
    <w:rsid w:val="00000D33"/>
    <w:rsid w:val="00000D4C"/>
    <w:rsid w:val="00000D53"/>
    <w:rsid w:val="00000D8C"/>
    <w:rsid w:val="00000DC6"/>
    <w:rsid w:val="00000DE7"/>
    <w:rsid w:val="00000E3B"/>
    <w:rsid w:val="00000E5B"/>
    <w:rsid w:val="00000E68"/>
    <w:rsid w:val="00000ECF"/>
    <w:rsid w:val="00000EF3"/>
    <w:rsid w:val="00000F30"/>
    <w:rsid w:val="00000F55"/>
    <w:rsid w:val="00000FA9"/>
    <w:rsid w:val="00000FDF"/>
    <w:rsid w:val="00000FF9"/>
    <w:rsid w:val="00001042"/>
    <w:rsid w:val="00001096"/>
    <w:rsid w:val="000010A2"/>
    <w:rsid w:val="000010A5"/>
    <w:rsid w:val="000010BA"/>
    <w:rsid w:val="000010EF"/>
    <w:rsid w:val="000010F2"/>
    <w:rsid w:val="0000110E"/>
    <w:rsid w:val="00001119"/>
    <w:rsid w:val="00001135"/>
    <w:rsid w:val="00001139"/>
    <w:rsid w:val="0000113D"/>
    <w:rsid w:val="00001152"/>
    <w:rsid w:val="00001181"/>
    <w:rsid w:val="0000118A"/>
    <w:rsid w:val="0000119C"/>
    <w:rsid w:val="0000119F"/>
    <w:rsid w:val="000011BB"/>
    <w:rsid w:val="000011C2"/>
    <w:rsid w:val="000011FF"/>
    <w:rsid w:val="00001229"/>
    <w:rsid w:val="00001236"/>
    <w:rsid w:val="00001253"/>
    <w:rsid w:val="000012D6"/>
    <w:rsid w:val="00001309"/>
    <w:rsid w:val="00001347"/>
    <w:rsid w:val="00001363"/>
    <w:rsid w:val="000013A5"/>
    <w:rsid w:val="00001403"/>
    <w:rsid w:val="00001449"/>
    <w:rsid w:val="00001457"/>
    <w:rsid w:val="000014A3"/>
    <w:rsid w:val="000014AC"/>
    <w:rsid w:val="000014E6"/>
    <w:rsid w:val="000014F1"/>
    <w:rsid w:val="000014F4"/>
    <w:rsid w:val="00001530"/>
    <w:rsid w:val="0000153E"/>
    <w:rsid w:val="00001576"/>
    <w:rsid w:val="000015C8"/>
    <w:rsid w:val="0000161A"/>
    <w:rsid w:val="00001620"/>
    <w:rsid w:val="0000164E"/>
    <w:rsid w:val="00001669"/>
    <w:rsid w:val="000016D4"/>
    <w:rsid w:val="00001702"/>
    <w:rsid w:val="00001729"/>
    <w:rsid w:val="0000172C"/>
    <w:rsid w:val="00001748"/>
    <w:rsid w:val="0000174E"/>
    <w:rsid w:val="0000179C"/>
    <w:rsid w:val="000017B0"/>
    <w:rsid w:val="000017CE"/>
    <w:rsid w:val="0000184C"/>
    <w:rsid w:val="00001862"/>
    <w:rsid w:val="000018A3"/>
    <w:rsid w:val="000018A9"/>
    <w:rsid w:val="00001919"/>
    <w:rsid w:val="000019A4"/>
    <w:rsid w:val="000019B5"/>
    <w:rsid w:val="000019C3"/>
    <w:rsid w:val="00001A73"/>
    <w:rsid w:val="00001A74"/>
    <w:rsid w:val="00001AA5"/>
    <w:rsid w:val="00001AB7"/>
    <w:rsid w:val="00001ACF"/>
    <w:rsid w:val="00001ADD"/>
    <w:rsid w:val="00001AFE"/>
    <w:rsid w:val="00001B20"/>
    <w:rsid w:val="00001B45"/>
    <w:rsid w:val="00001BB0"/>
    <w:rsid w:val="00001BC5"/>
    <w:rsid w:val="00001BE5"/>
    <w:rsid w:val="00001C12"/>
    <w:rsid w:val="00001C39"/>
    <w:rsid w:val="00001C9F"/>
    <w:rsid w:val="00001CB4"/>
    <w:rsid w:val="00001CB8"/>
    <w:rsid w:val="00001CBE"/>
    <w:rsid w:val="00001D0A"/>
    <w:rsid w:val="00001D46"/>
    <w:rsid w:val="00001D4F"/>
    <w:rsid w:val="00001D52"/>
    <w:rsid w:val="00001D77"/>
    <w:rsid w:val="00001D8B"/>
    <w:rsid w:val="00001D9A"/>
    <w:rsid w:val="00001DA1"/>
    <w:rsid w:val="00001DF2"/>
    <w:rsid w:val="00001E18"/>
    <w:rsid w:val="00001E22"/>
    <w:rsid w:val="00001E24"/>
    <w:rsid w:val="00001E42"/>
    <w:rsid w:val="00001E49"/>
    <w:rsid w:val="00001E5C"/>
    <w:rsid w:val="00001EA4"/>
    <w:rsid w:val="00001EB3"/>
    <w:rsid w:val="00001EC4"/>
    <w:rsid w:val="00001ECF"/>
    <w:rsid w:val="00001ED9"/>
    <w:rsid w:val="00001EF6"/>
    <w:rsid w:val="00001F16"/>
    <w:rsid w:val="00001F1A"/>
    <w:rsid w:val="00001F3A"/>
    <w:rsid w:val="00001F55"/>
    <w:rsid w:val="00001F8C"/>
    <w:rsid w:val="00001F90"/>
    <w:rsid w:val="00001FC9"/>
    <w:rsid w:val="00001FEE"/>
    <w:rsid w:val="00002041"/>
    <w:rsid w:val="00002049"/>
    <w:rsid w:val="00002057"/>
    <w:rsid w:val="0000206B"/>
    <w:rsid w:val="0000208A"/>
    <w:rsid w:val="00002090"/>
    <w:rsid w:val="00002094"/>
    <w:rsid w:val="000020A4"/>
    <w:rsid w:val="000020E7"/>
    <w:rsid w:val="000020EB"/>
    <w:rsid w:val="000020FA"/>
    <w:rsid w:val="00002104"/>
    <w:rsid w:val="0000214F"/>
    <w:rsid w:val="00002163"/>
    <w:rsid w:val="0000216B"/>
    <w:rsid w:val="00002176"/>
    <w:rsid w:val="00002178"/>
    <w:rsid w:val="0000219E"/>
    <w:rsid w:val="000021A0"/>
    <w:rsid w:val="000021F6"/>
    <w:rsid w:val="0000222A"/>
    <w:rsid w:val="0000223E"/>
    <w:rsid w:val="00002282"/>
    <w:rsid w:val="0000228A"/>
    <w:rsid w:val="000022B3"/>
    <w:rsid w:val="000022E1"/>
    <w:rsid w:val="000022EF"/>
    <w:rsid w:val="00002304"/>
    <w:rsid w:val="00002330"/>
    <w:rsid w:val="0000233B"/>
    <w:rsid w:val="00002357"/>
    <w:rsid w:val="00002383"/>
    <w:rsid w:val="000023A5"/>
    <w:rsid w:val="000023BF"/>
    <w:rsid w:val="00002437"/>
    <w:rsid w:val="00002446"/>
    <w:rsid w:val="00002450"/>
    <w:rsid w:val="00002464"/>
    <w:rsid w:val="0000246E"/>
    <w:rsid w:val="000024B0"/>
    <w:rsid w:val="000024B5"/>
    <w:rsid w:val="000024EA"/>
    <w:rsid w:val="00002514"/>
    <w:rsid w:val="00002518"/>
    <w:rsid w:val="0000252E"/>
    <w:rsid w:val="0000253A"/>
    <w:rsid w:val="00002554"/>
    <w:rsid w:val="00002564"/>
    <w:rsid w:val="0000256C"/>
    <w:rsid w:val="0000257A"/>
    <w:rsid w:val="000025AA"/>
    <w:rsid w:val="000025D6"/>
    <w:rsid w:val="0000261A"/>
    <w:rsid w:val="0000261E"/>
    <w:rsid w:val="00002623"/>
    <w:rsid w:val="00002624"/>
    <w:rsid w:val="0000262E"/>
    <w:rsid w:val="0000264F"/>
    <w:rsid w:val="00002654"/>
    <w:rsid w:val="0000269B"/>
    <w:rsid w:val="000026AD"/>
    <w:rsid w:val="000026DF"/>
    <w:rsid w:val="000026E6"/>
    <w:rsid w:val="000026F9"/>
    <w:rsid w:val="0000271D"/>
    <w:rsid w:val="00002738"/>
    <w:rsid w:val="00002747"/>
    <w:rsid w:val="00002775"/>
    <w:rsid w:val="0000279D"/>
    <w:rsid w:val="000027DB"/>
    <w:rsid w:val="00002817"/>
    <w:rsid w:val="00002831"/>
    <w:rsid w:val="00002838"/>
    <w:rsid w:val="0000283C"/>
    <w:rsid w:val="0000289E"/>
    <w:rsid w:val="000028D3"/>
    <w:rsid w:val="00002964"/>
    <w:rsid w:val="0000296A"/>
    <w:rsid w:val="00002979"/>
    <w:rsid w:val="00002993"/>
    <w:rsid w:val="000029AF"/>
    <w:rsid w:val="000029C3"/>
    <w:rsid w:val="000029E9"/>
    <w:rsid w:val="00002A0D"/>
    <w:rsid w:val="00002A39"/>
    <w:rsid w:val="00002A41"/>
    <w:rsid w:val="00002A67"/>
    <w:rsid w:val="00002A76"/>
    <w:rsid w:val="00002A8E"/>
    <w:rsid w:val="00002AA6"/>
    <w:rsid w:val="00002AC0"/>
    <w:rsid w:val="00002AE9"/>
    <w:rsid w:val="00002B0A"/>
    <w:rsid w:val="00002B34"/>
    <w:rsid w:val="00002B39"/>
    <w:rsid w:val="00002B50"/>
    <w:rsid w:val="00002B61"/>
    <w:rsid w:val="00002B66"/>
    <w:rsid w:val="00002B9A"/>
    <w:rsid w:val="00002BA4"/>
    <w:rsid w:val="00002BE5"/>
    <w:rsid w:val="00002C0C"/>
    <w:rsid w:val="00002C14"/>
    <w:rsid w:val="00002C74"/>
    <w:rsid w:val="00002C7C"/>
    <w:rsid w:val="00002C7F"/>
    <w:rsid w:val="00002C9E"/>
    <w:rsid w:val="00002CAB"/>
    <w:rsid w:val="00002CD0"/>
    <w:rsid w:val="00002CEC"/>
    <w:rsid w:val="00002D10"/>
    <w:rsid w:val="00002D1A"/>
    <w:rsid w:val="00002D31"/>
    <w:rsid w:val="00002D53"/>
    <w:rsid w:val="00002D54"/>
    <w:rsid w:val="00002D69"/>
    <w:rsid w:val="00002DFD"/>
    <w:rsid w:val="00002E20"/>
    <w:rsid w:val="00002E75"/>
    <w:rsid w:val="00002E9A"/>
    <w:rsid w:val="00002E9D"/>
    <w:rsid w:val="00002EEA"/>
    <w:rsid w:val="00002F1D"/>
    <w:rsid w:val="00002F28"/>
    <w:rsid w:val="00002FC1"/>
    <w:rsid w:val="00003001"/>
    <w:rsid w:val="0000308E"/>
    <w:rsid w:val="000030B8"/>
    <w:rsid w:val="000030F9"/>
    <w:rsid w:val="0000313C"/>
    <w:rsid w:val="00003141"/>
    <w:rsid w:val="0000315E"/>
    <w:rsid w:val="0000316B"/>
    <w:rsid w:val="00003194"/>
    <w:rsid w:val="00003199"/>
    <w:rsid w:val="0000319E"/>
    <w:rsid w:val="000031C0"/>
    <w:rsid w:val="000031CE"/>
    <w:rsid w:val="000031E3"/>
    <w:rsid w:val="000031F2"/>
    <w:rsid w:val="0000321B"/>
    <w:rsid w:val="0000322B"/>
    <w:rsid w:val="00003243"/>
    <w:rsid w:val="0000325D"/>
    <w:rsid w:val="000032AD"/>
    <w:rsid w:val="000032E3"/>
    <w:rsid w:val="0000330E"/>
    <w:rsid w:val="00003327"/>
    <w:rsid w:val="0000334D"/>
    <w:rsid w:val="00003352"/>
    <w:rsid w:val="00003375"/>
    <w:rsid w:val="000033A6"/>
    <w:rsid w:val="000033B1"/>
    <w:rsid w:val="000033EE"/>
    <w:rsid w:val="00003403"/>
    <w:rsid w:val="00003404"/>
    <w:rsid w:val="00003415"/>
    <w:rsid w:val="0000341F"/>
    <w:rsid w:val="0000342B"/>
    <w:rsid w:val="0000349C"/>
    <w:rsid w:val="0000350A"/>
    <w:rsid w:val="0000351B"/>
    <w:rsid w:val="00003536"/>
    <w:rsid w:val="00003537"/>
    <w:rsid w:val="00003557"/>
    <w:rsid w:val="0000356B"/>
    <w:rsid w:val="00003576"/>
    <w:rsid w:val="000035F4"/>
    <w:rsid w:val="00003600"/>
    <w:rsid w:val="0000361B"/>
    <w:rsid w:val="00003625"/>
    <w:rsid w:val="00003631"/>
    <w:rsid w:val="00003671"/>
    <w:rsid w:val="00003675"/>
    <w:rsid w:val="0000368B"/>
    <w:rsid w:val="000036BC"/>
    <w:rsid w:val="000036DB"/>
    <w:rsid w:val="000036DD"/>
    <w:rsid w:val="000036F3"/>
    <w:rsid w:val="000036FB"/>
    <w:rsid w:val="00003737"/>
    <w:rsid w:val="00003755"/>
    <w:rsid w:val="00003769"/>
    <w:rsid w:val="00003771"/>
    <w:rsid w:val="00003780"/>
    <w:rsid w:val="00003789"/>
    <w:rsid w:val="000037AD"/>
    <w:rsid w:val="000037D8"/>
    <w:rsid w:val="000037FE"/>
    <w:rsid w:val="00003826"/>
    <w:rsid w:val="00003846"/>
    <w:rsid w:val="00003855"/>
    <w:rsid w:val="00003871"/>
    <w:rsid w:val="00003889"/>
    <w:rsid w:val="000038BA"/>
    <w:rsid w:val="00003939"/>
    <w:rsid w:val="0000395C"/>
    <w:rsid w:val="000039A8"/>
    <w:rsid w:val="000039DF"/>
    <w:rsid w:val="00003A40"/>
    <w:rsid w:val="00003A4A"/>
    <w:rsid w:val="00003A6B"/>
    <w:rsid w:val="00003A9C"/>
    <w:rsid w:val="00003AE8"/>
    <w:rsid w:val="00003AF4"/>
    <w:rsid w:val="00003B1A"/>
    <w:rsid w:val="00003B25"/>
    <w:rsid w:val="00003B35"/>
    <w:rsid w:val="00003B37"/>
    <w:rsid w:val="00003B38"/>
    <w:rsid w:val="00003B56"/>
    <w:rsid w:val="00003B60"/>
    <w:rsid w:val="00003B95"/>
    <w:rsid w:val="00003BCD"/>
    <w:rsid w:val="00003BE2"/>
    <w:rsid w:val="00003BEE"/>
    <w:rsid w:val="00003BFE"/>
    <w:rsid w:val="00003C04"/>
    <w:rsid w:val="00003C0F"/>
    <w:rsid w:val="00003C25"/>
    <w:rsid w:val="00003C2A"/>
    <w:rsid w:val="00003C50"/>
    <w:rsid w:val="00003C52"/>
    <w:rsid w:val="00003C7E"/>
    <w:rsid w:val="00003D4E"/>
    <w:rsid w:val="00003E02"/>
    <w:rsid w:val="00003E1A"/>
    <w:rsid w:val="00003E2F"/>
    <w:rsid w:val="00003E48"/>
    <w:rsid w:val="00003E55"/>
    <w:rsid w:val="00003E83"/>
    <w:rsid w:val="00003EA1"/>
    <w:rsid w:val="00003EA6"/>
    <w:rsid w:val="00003EEA"/>
    <w:rsid w:val="00003F07"/>
    <w:rsid w:val="00003F0C"/>
    <w:rsid w:val="00003F0E"/>
    <w:rsid w:val="00003F6F"/>
    <w:rsid w:val="00003F70"/>
    <w:rsid w:val="00003F91"/>
    <w:rsid w:val="00003FA9"/>
    <w:rsid w:val="00003FBA"/>
    <w:rsid w:val="00003FFF"/>
    <w:rsid w:val="00004009"/>
    <w:rsid w:val="00004033"/>
    <w:rsid w:val="00004038"/>
    <w:rsid w:val="00004061"/>
    <w:rsid w:val="00004063"/>
    <w:rsid w:val="0000409B"/>
    <w:rsid w:val="000040A0"/>
    <w:rsid w:val="000040F0"/>
    <w:rsid w:val="00004106"/>
    <w:rsid w:val="0000411A"/>
    <w:rsid w:val="000041B8"/>
    <w:rsid w:val="000041C7"/>
    <w:rsid w:val="00004203"/>
    <w:rsid w:val="000042A7"/>
    <w:rsid w:val="000042B3"/>
    <w:rsid w:val="000042B5"/>
    <w:rsid w:val="0000431F"/>
    <w:rsid w:val="0000434F"/>
    <w:rsid w:val="0000435D"/>
    <w:rsid w:val="0000438C"/>
    <w:rsid w:val="000043D1"/>
    <w:rsid w:val="000043D2"/>
    <w:rsid w:val="000043FA"/>
    <w:rsid w:val="000043FC"/>
    <w:rsid w:val="000043FF"/>
    <w:rsid w:val="00004428"/>
    <w:rsid w:val="00004472"/>
    <w:rsid w:val="00004482"/>
    <w:rsid w:val="0000448C"/>
    <w:rsid w:val="00004499"/>
    <w:rsid w:val="000044B2"/>
    <w:rsid w:val="000044F7"/>
    <w:rsid w:val="0000450E"/>
    <w:rsid w:val="0000452A"/>
    <w:rsid w:val="0000452B"/>
    <w:rsid w:val="00004536"/>
    <w:rsid w:val="0000454B"/>
    <w:rsid w:val="0000454E"/>
    <w:rsid w:val="00004550"/>
    <w:rsid w:val="000045A3"/>
    <w:rsid w:val="000045D2"/>
    <w:rsid w:val="000045E4"/>
    <w:rsid w:val="00004616"/>
    <w:rsid w:val="00004662"/>
    <w:rsid w:val="00004679"/>
    <w:rsid w:val="000046B2"/>
    <w:rsid w:val="000046C9"/>
    <w:rsid w:val="000046F8"/>
    <w:rsid w:val="00004729"/>
    <w:rsid w:val="00004751"/>
    <w:rsid w:val="00004765"/>
    <w:rsid w:val="0000477D"/>
    <w:rsid w:val="00004781"/>
    <w:rsid w:val="0000479A"/>
    <w:rsid w:val="00004823"/>
    <w:rsid w:val="00004829"/>
    <w:rsid w:val="0000484F"/>
    <w:rsid w:val="00004863"/>
    <w:rsid w:val="0000487C"/>
    <w:rsid w:val="000048B9"/>
    <w:rsid w:val="000048CB"/>
    <w:rsid w:val="000048E8"/>
    <w:rsid w:val="000048F4"/>
    <w:rsid w:val="0000492D"/>
    <w:rsid w:val="00004965"/>
    <w:rsid w:val="00004979"/>
    <w:rsid w:val="000049A0"/>
    <w:rsid w:val="000049EB"/>
    <w:rsid w:val="00004A7E"/>
    <w:rsid w:val="00004A9C"/>
    <w:rsid w:val="00004B0F"/>
    <w:rsid w:val="00004B10"/>
    <w:rsid w:val="00004B33"/>
    <w:rsid w:val="00004B41"/>
    <w:rsid w:val="00004B45"/>
    <w:rsid w:val="00004B5B"/>
    <w:rsid w:val="00004B79"/>
    <w:rsid w:val="00004B7A"/>
    <w:rsid w:val="00004B84"/>
    <w:rsid w:val="00004B8A"/>
    <w:rsid w:val="00004C23"/>
    <w:rsid w:val="00004C55"/>
    <w:rsid w:val="00004C64"/>
    <w:rsid w:val="00004CF8"/>
    <w:rsid w:val="00004D0C"/>
    <w:rsid w:val="00004D2D"/>
    <w:rsid w:val="00004D31"/>
    <w:rsid w:val="00004D75"/>
    <w:rsid w:val="00004D82"/>
    <w:rsid w:val="00004D89"/>
    <w:rsid w:val="00004DC8"/>
    <w:rsid w:val="00004E42"/>
    <w:rsid w:val="00004E60"/>
    <w:rsid w:val="00004E87"/>
    <w:rsid w:val="00004E96"/>
    <w:rsid w:val="00004E97"/>
    <w:rsid w:val="00004EA2"/>
    <w:rsid w:val="00004F06"/>
    <w:rsid w:val="00004F3C"/>
    <w:rsid w:val="00004F54"/>
    <w:rsid w:val="00004F64"/>
    <w:rsid w:val="00004F6C"/>
    <w:rsid w:val="00004FE2"/>
    <w:rsid w:val="00004FF2"/>
    <w:rsid w:val="0000500D"/>
    <w:rsid w:val="00005019"/>
    <w:rsid w:val="00005053"/>
    <w:rsid w:val="00005060"/>
    <w:rsid w:val="00005085"/>
    <w:rsid w:val="0000508A"/>
    <w:rsid w:val="00005091"/>
    <w:rsid w:val="000050A0"/>
    <w:rsid w:val="0000512F"/>
    <w:rsid w:val="00005158"/>
    <w:rsid w:val="00005162"/>
    <w:rsid w:val="0000517A"/>
    <w:rsid w:val="00005181"/>
    <w:rsid w:val="000051A5"/>
    <w:rsid w:val="000051BB"/>
    <w:rsid w:val="000051C5"/>
    <w:rsid w:val="000051CC"/>
    <w:rsid w:val="0000521E"/>
    <w:rsid w:val="0000522B"/>
    <w:rsid w:val="00005249"/>
    <w:rsid w:val="00005253"/>
    <w:rsid w:val="00005273"/>
    <w:rsid w:val="000052D0"/>
    <w:rsid w:val="000052DA"/>
    <w:rsid w:val="000052EF"/>
    <w:rsid w:val="00005332"/>
    <w:rsid w:val="00005336"/>
    <w:rsid w:val="00005367"/>
    <w:rsid w:val="00005387"/>
    <w:rsid w:val="0000539F"/>
    <w:rsid w:val="000053DC"/>
    <w:rsid w:val="000053F4"/>
    <w:rsid w:val="00005407"/>
    <w:rsid w:val="00005427"/>
    <w:rsid w:val="00005447"/>
    <w:rsid w:val="0000546D"/>
    <w:rsid w:val="00005485"/>
    <w:rsid w:val="0000548D"/>
    <w:rsid w:val="000054A3"/>
    <w:rsid w:val="000054D4"/>
    <w:rsid w:val="000054D5"/>
    <w:rsid w:val="000054D7"/>
    <w:rsid w:val="000054FB"/>
    <w:rsid w:val="00005510"/>
    <w:rsid w:val="0000553C"/>
    <w:rsid w:val="0000558E"/>
    <w:rsid w:val="00005594"/>
    <w:rsid w:val="000055A4"/>
    <w:rsid w:val="000055DF"/>
    <w:rsid w:val="0000560B"/>
    <w:rsid w:val="00005649"/>
    <w:rsid w:val="0000564D"/>
    <w:rsid w:val="00005688"/>
    <w:rsid w:val="000056B4"/>
    <w:rsid w:val="000056BD"/>
    <w:rsid w:val="00005748"/>
    <w:rsid w:val="0000578F"/>
    <w:rsid w:val="000057AC"/>
    <w:rsid w:val="000057C3"/>
    <w:rsid w:val="000057CA"/>
    <w:rsid w:val="00005810"/>
    <w:rsid w:val="00005819"/>
    <w:rsid w:val="00005898"/>
    <w:rsid w:val="000058BC"/>
    <w:rsid w:val="00005900"/>
    <w:rsid w:val="0000591B"/>
    <w:rsid w:val="00005925"/>
    <w:rsid w:val="0000595F"/>
    <w:rsid w:val="0000599F"/>
    <w:rsid w:val="000059CC"/>
    <w:rsid w:val="000059D7"/>
    <w:rsid w:val="00005A18"/>
    <w:rsid w:val="00005A64"/>
    <w:rsid w:val="00005A67"/>
    <w:rsid w:val="00005A73"/>
    <w:rsid w:val="00005A84"/>
    <w:rsid w:val="00005A97"/>
    <w:rsid w:val="00005AA4"/>
    <w:rsid w:val="00005AA6"/>
    <w:rsid w:val="00005ABE"/>
    <w:rsid w:val="00005AC9"/>
    <w:rsid w:val="00005B08"/>
    <w:rsid w:val="00005B17"/>
    <w:rsid w:val="00005B40"/>
    <w:rsid w:val="00005B75"/>
    <w:rsid w:val="00005B81"/>
    <w:rsid w:val="00005BBC"/>
    <w:rsid w:val="00005C23"/>
    <w:rsid w:val="00005C3F"/>
    <w:rsid w:val="00005C8B"/>
    <w:rsid w:val="00005CAB"/>
    <w:rsid w:val="00005CB6"/>
    <w:rsid w:val="00005D1A"/>
    <w:rsid w:val="00005D6E"/>
    <w:rsid w:val="00005D77"/>
    <w:rsid w:val="00005DAF"/>
    <w:rsid w:val="00005DDB"/>
    <w:rsid w:val="00005E0B"/>
    <w:rsid w:val="00005E1F"/>
    <w:rsid w:val="00005E2F"/>
    <w:rsid w:val="00005E42"/>
    <w:rsid w:val="00005E6D"/>
    <w:rsid w:val="00005EB9"/>
    <w:rsid w:val="00005EC7"/>
    <w:rsid w:val="00005EDA"/>
    <w:rsid w:val="00005EF7"/>
    <w:rsid w:val="00005F20"/>
    <w:rsid w:val="00005F21"/>
    <w:rsid w:val="00005F7F"/>
    <w:rsid w:val="00005FB4"/>
    <w:rsid w:val="000060FB"/>
    <w:rsid w:val="00006115"/>
    <w:rsid w:val="00006179"/>
    <w:rsid w:val="0000620A"/>
    <w:rsid w:val="00006211"/>
    <w:rsid w:val="00006220"/>
    <w:rsid w:val="00006243"/>
    <w:rsid w:val="00006261"/>
    <w:rsid w:val="00006271"/>
    <w:rsid w:val="00006287"/>
    <w:rsid w:val="0000628A"/>
    <w:rsid w:val="000062B4"/>
    <w:rsid w:val="000062B8"/>
    <w:rsid w:val="000062CD"/>
    <w:rsid w:val="000062F3"/>
    <w:rsid w:val="000062F7"/>
    <w:rsid w:val="00006307"/>
    <w:rsid w:val="0000630D"/>
    <w:rsid w:val="0000631E"/>
    <w:rsid w:val="0000632D"/>
    <w:rsid w:val="00006335"/>
    <w:rsid w:val="00006354"/>
    <w:rsid w:val="00006380"/>
    <w:rsid w:val="00006387"/>
    <w:rsid w:val="000063CE"/>
    <w:rsid w:val="000063FF"/>
    <w:rsid w:val="00006400"/>
    <w:rsid w:val="00006408"/>
    <w:rsid w:val="0000640C"/>
    <w:rsid w:val="00006410"/>
    <w:rsid w:val="0000646F"/>
    <w:rsid w:val="000064F9"/>
    <w:rsid w:val="00006511"/>
    <w:rsid w:val="0000653F"/>
    <w:rsid w:val="0000654C"/>
    <w:rsid w:val="00006589"/>
    <w:rsid w:val="000065A5"/>
    <w:rsid w:val="000065AE"/>
    <w:rsid w:val="000065BD"/>
    <w:rsid w:val="00006619"/>
    <w:rsid w:val="00006620"/>
    <w:rsid w:val="00006632"/>
    <w:rsid w:val="0000664E"/>
    <w:rsid w:val="0000665C"/>
    <w:rsid w:val="00006692"/>
    <w:rsid w:val="000066C0"/>
    <w:rsid w:val="000066C2"/>
    <w:rsid w:val="000066CC"/>
    <w:rsid w:val="000066D9"/>
    <w:rsid w:val="00006708"/>
    <w:rsid w:val="00006710"/>
    <w:rsid w:val="00006712"/>
    <w:rsid w:val="00006784"/>
    <w:rsid w:val="00006786"/>
    <w:rsid w:val="000067CF"/>
    <w:rsid w:val="000067E0"/>
    <w:rsid w:val="00006815"/>
    <w:rsid w:val="0000682B"/>
    <w:rsid w:val="00006831"/>
    <w:rsid w:val="00006839"/>
    <w:rsid w:val="0000683F"/>
    <w:rsid w:val="00006843"/>
    <w:rsid w:val="00006874"/>
    <w:rsid w:val="00006896"/>
    <w:rsid w:val="000068BC"/>
    <w:rsid w:val="000068CE"/>
    <w:rsid w:val="000068D6"/>
    <w:rsid w:val="000068DE"/>
    <w:rsid w:val="000068E2"/>
    <w:rsid w:val="000068EA"/>
    <w:rsid w:val="000068EB"/>
    <w:rsid w:val="000068EE"/>
    <w:rsid w:val="00006900"/>
    <w:rsid w:val="0000691C"/>
    <w:rsid w:val="00006930"/>
    <w:rsid w:val="00006965"/>
    <w:rsid w:val="00006A02"/>
    <w:rsid w:val="00006A39"/>
    <w:rsid w:val="00006A4A"/>
    <w:rsid w:val="00006A75"/>
    <w:rsid w:val="00006A78"/>
    <w:rsid w:val="00006A9D"/>
    <w:rsid w:val="00006A9E"/>
    <w:rsid w:val="00006AA4"/>
    <w:rsid w:val="00006AB1"/>
    <w:rsid w:val="00006AFC"/>
    <w:rsid w:val="00006B00"/>
    <w:rsid w:val="00006B24"/>
    <w:rsid w:val="00006B33"/>
    <w:rsid w:val="00006B70"/>
    <w:rsid w:val="00006B81"/>
    <w:rsid w:val="00006B90"/>
    <w:rsid w:val="00006BBC"/>
    <w:rsid w:val="00006BCD"/>
    <w:rsid w:val="00006C02"/>
    <w:rsid w:val="00006C05"/>
    <w:rsid w:val="00006C24"/>
    <w:rsid w:val="00006CA3"/>
    <w:rsid w:val="00006CCA"/>
    <w:rsid w:val="00006D1E"/>
    <w:rsid w:val="00006D3C"/>
    <w:rsid w:val="00006D80"/>
    <w:rsid w:val="00006DB6"/>
    <w:rsid w:val="00006DE9"/>
    <w:rsid w:val="00006E2B"/>
    <w:rsid w:val="00006E3B"/>
    <w:rsid w:val="00006E4E"/>
    <w:rsid w:val="00006E74"/>
    <w:rsid w:val="00006E8A"/>
    <w:rsid w:val="00006ECF"/>
    <w:rsid w:val="00006F08"/>
    <w:rsid w:val="00006F45"/>
    <w:rsid w:val="00006F99"/>
    <w:rsid w:val="00006FDA"/>
    <w:rsid w:val="00006FE6"/>
    <w:rsid w:val="00006FF7"/>
    <w:rsid w:val="00007014"/>
    <w:rsid w:val="00007017"/>
    <w:rsid w:val="00007025"/>
    <w:rsid w:val="0000704A"/>
    <w:rsid w:val="00007055"/>
    <w:rsid w:val="00007062"/>
    <w:rsid w:val="000070BB"/>
    <w:rsid w:val="000070CB"/>
    <w:rsid w:val="000070D0"/>
    <w:rsid w:val="00007102"/>
    <w:rsid w:val="00007208"/>
    <w:rsid w:val="0000723A"/>
    <w:rsid w:val="00007255"/>
    <w:rsid w:val="000072DC"/>
    <w:rsid w:val="000072F2"/>
    <w:rsid w:val="00007301"/>
    <w:rsid w:val="00007314"/>
    <w:rsid w:val="00007356"/>
    <w:rsid w:val="0000738C"/>
    <w:rsid w:val="00007394"/>
    <w:rsid w:val="000073AE"/>
    <w:rsid w:val="000073B5"/>
    <w:rsid w:val="00007409"/>
    <w:rsid w:val="00007412"/>
    <w:rsid w:val="0000743D"/>
    <w:rsid w:val="00007448"/>
    <w:rsid w:val="000074C6"/>
    <w:rsid w:val="000074E5"/>
    <w:rsid w:val="00007530"/>
    <w:rsid w:val="00007535"/>
    <w:rsid w:val="00007542"/>
    <w:rsid w:val="00007556"/>
    <w:rsid w:val="0000756C"/>
    <w:rsid w:val="00007574"/>
    <w:rsid w:val="00007585"/>
    <w:rsid w:val="0000758D"/>
    <w:rsid w:val="000075BE"/>
    <w:rsid w:val="000075C2"/>
    <w:rsid w:val="000075DC"/>
    <w:rsid w:val="0000760B"/>
    <w:rsid w:val="0000769C"/>
    <w:rsid w:val="000076B7"/>
    <w:rsid w:val="000076CD"/>
    <w:rsid w:val="000076E4"/>
    <w:rsid w:val="000076EB"/>
    <w:rsid w:val="000076FE"/>
    <w:rsid w:val="0000770A"/>
    <w:rsid w:val="00007716"/>
    <w:rsid w:val="000077B4"/>
    <w:rsid w:val="000077F0"/>
    <w:rsid w:val="00007832"/>
    <w:rsid w:val="0000786B"/>
    <w:rsid w:val="0000787F"/>
    <w:rsid w:val="00007884"/>
    <w:rsid w:val="000078E6"/>
    <w:rsid w:val="000078F8"/>
    <w:rsid w:val="0000794E"/>
    <w:rsid w:val="0000798A"/>
    <w:rsid w:val="000079E5"/>
    <w:rsid w:val="000079F8"/>
    <w:rsid w:val="00007A38"/>
    <w:rsid w:val="00007A69"/>
    <w:rsid w:val="00007A99"/>
    <w:rsid w:val="00007AAA"/>
    <w:rsid w:val="00007ACA"/>
    <w:rsid w:val="00007B00"/>
    <w:rsid w:val="00007B1B"/>
    <w:rsid w:val="00007B4B"/>
    <w:rsid w:val="00007B76"/>
    <w:rsid w:val="00007B91"/>
    <w:rsid w:val="00007B92"/>
    <w:rsid w:val="00007B97"/>
    <w:rsid w:val="00007B9B"/>
    <w:rsid w:val="00007BAA"/>
    <w:rsid w:val="00007BC9"/>
    <w:rsid w:val="00007BEE"/>
    <w:rsid w:val="00007C1E"/>
    <w:rsid w:val="00007C56"/>
    <w:rsid w:val="00007C63"/>
    <w:rsid w:val="00007C70"/>
    <w:rsid w:val="00007C9A"/>
    <w:rsid w:val="00007DB3"/>
    <w:rsid w:val="00007E09"/>
    <w:rsid w:val="00007E10"/>
    <w:rsid w:val="00007E25"/>
    <w:rsid w:val="00007E65"/>
    <w:rsid w:val="00007E74"/>
    <w:rsid w:val="00007EA1"/>
    <w:rsid w:val="00007EBB"/>
    <w:rsid w:val="00007F10"/>
    <w:rsid w:val="00007F17"/>
    <w:rsid w:val="00007F76"/>
    <w:rsid w:val="00007F77"/>
    <w:rsid w:val="00007F7D"/>
    <w:rsid w:val="00007F88"/>
    <w:rsid w:val="0001001C"/>
    <w:rsid w:val="0001002A"/>
    <w:rsid w:val="0001002C"/>
    <w:rsid w:val="0001003F"/>
    <w:rsid w:val="0001006B"/>
    <w:rsid w:val="00010071"/>
    <w:rsid w:val="00010072"/>
    <w:rsid w:val="00010080"/>
    <w:rsid w:val="0001009F"/>
    <w:rsid w:val="000100CE"/>
    <w:rsid w:val="00010115"/>
    <w:rsid w:val="00010132"/>
    <w:rsid w:val="0001014D"/>
    <w:rsid w:val="0001015D"/>
    <w:rsid w:val="000101E5"/>
    <w:rsid w:val="0001024F"/>
    <w:rsid w:val="00010264"/>
    <w:rsid w:val="000102A4"/>
    <w:rsid w:val="000102AC"/>
    <w:rsid w:val="00010307"/>
    <w:rsid w:val="00010311"/>
    <w:rsid w:val="00010318"/>
    <w:rsid w:val="0001031E"/>
    <w:rsid w:val="00010338"/>
    <w:rsid w:val="00010374"/>
    <w:rsid w:val="00010413"/>
    <w:rsid w:val="00010435"/>
    <w:rsid w:val="00010446"/>
    <w:rsid w:val="00010452"/>
    <w:rsid w:val="00010455"/>
    <w:rsid w:val="00010469"/>
    <w:rsid w:val="00010481"/>
    <w:rsid w:val="00010492"/>
    <w:rsid w:val="00010493"/>
    <w:rsid w:val="000104D3"/>
    <w:rsid w:val="000104F1"/>
    <w:rsid w:val="00010520"/>
    <w:rsid w:val="0001052C"/>
    <w:rsid w:val="0001054D"/>
    <w:rsid w:val="00010554"/>
    <w:rsid w:val="000105D7"/>
    <w:rsid w:val="000105E0"/>
    <w:rsid w:val="000105E8"/>
    <w:rsid w:val="000105F1"/>
    <w:rsid w:val="00010604"/>
    <w:rsid w:val="0001060C"/>
    <w:rsid w:val="00010620"/>
    <w:rsid w:val="00010647"/>
    <w:rsid w:val="0001066A"/>
    <w:rsid w:val="00010670"/>
    <w:rsid w:val="000106AE"/>
    <w:rsid w:val="000106C4"/>
    <w:rsid w:val="000106C6"/>
    <w:rsid w:val="000106F1"/>
    <w:rsid w:val="00010781"/>
    <w:rsid w:val="000107DF"/>
    <w:rsid w:val="000107F5"/>
    <w:rsid w:val="0001083E"/>
    <w:rsid w:val="00010863"/>
    <w:rsid w:val="000108B0"/>
    <w:rsid w:val="000108C5"/>
    <w:rsid w:val="0001090E"/>
    <w:rsid w:val="00010926"/>
    <w:rsid w:val="00010987"/>
    <w:rsid w:val="000109B2"/>
    <w:rsid w:val="000109E2"/>
    <w:rsid w:val="00010A06"/>
    <w:rsid w:val="00010A0B"/>
    <w:rsid w:val="00010A4B"/>
    <w:rsid w:val="00010A72"/>
    <w:rsid w:val="00010A78"/>
    <w:rsid w:val="00010A9C"/>
    <w:rsid w:val="00010ACA"/>
    <w:rsid w:val="00010AEB"/>
    <w:rsid w:val="00010AF4"/>
    <w:rsid w:val="00010B0D"/>
    <w:rsid w:val="00010B0F"/>
    <w:rsid w:val="00010B1E"/>
    <w:rsid w:val="00010B23"/>
    <w:rsid w:val="00010B54"/>
    <w:rsid w:val="00010B64"/>
    <w:rsid w:val="00010B6B"/>
    <w:rsid w:val="00010B7C"/>
    <w:rsid w:val="00010BDA"/>
    <w:rsid w:val="00010BFB"/>
    <w:rsid w:val="00010C06"/>
    <w:rsid w:val="00010C0F"/>
    <w:rsid w:val="00010C37"/>
    <w:rsid w:val="00010C8D"/>
    <w:rsid w:val="00010C9E"/>
    <w:rsid w:val="00010CB5"/>
    <w:rsid w:val="00010CE0"/>
    <w:rsid w:val="00010CF3"/>
    <w:rsid w:val="00010D08"/>
    <w:rsid w:val="00010D10"/>
    <w:rsid w:val="00010D2B"/>
    <w:rsid w:val="00010D96"/>
    <w:rsid w:val="00010D98"/>
    <w:rsid w:val="00010D9A"/>
    <w:rsid w:val="00010DA2"/>
    <w:rsid w:val="00010DA3"/>
    <w:rsid w:val="00010DB4"/>
    <w:rsid w:val="00010DCE"/>
    <w:rsid w:val="00010E1C"/>
    <w:rsid w:val="00010E31"/>
    <w:rsid w:val="00010E39"/>
    <w:rsid w:val="00010E4E"/>
    <w:rsid w:val="00010E54"/>
    <w:rsid w:val="00010E7B"/>
    <w:rsid w:val="00010EA3"/>
    <w:rsid w:val="00010EB9"/>
    <w:rsid w:val="00010ED9"/>
    <w:rsid w:val="00010EEE"/>
    <w:rsid w:val="00010F30"/>
    <w:rsid w:val="00010F43"/>
    <w:rsid w:val="00010F59"/>
    <w:rsid w:val="00010F78"/>
    <w:rsid w:val="00010F8F"/>
    <w:rsid w:val="00010F9B"/>
    <w:rsid w:val="00010FB6"/>
    <w:rsid w:val="00010FB9"/>
    <w:rsid w:val="00010FC3"/>
    <w:rsid w:val="00010FF4"/>
    <w:rsid w:val="00011018"/>
    <w:rsid w:val="0001102F"/>
    <w:rsid w:val="00011062"/>
    <w:rsid w:val="000110EB"/>
    <w:rsid w:val="00011106"/>
    <w:rsid w:val="00011137"/>
    <w:rsid w:val="0001113E"/>
    <w:rsid w:val="00011154"/>
    <w:rsid w:val="00011168"/>
    <w:rsid w:val="00011171"/>
    <w:rsid w:val="00011176"/>
    <w:rsid w:val="0001117C"/>
    <w:rsid w:val="00011191"/>
    <w:rsid w:val="00011195"/>
    <w:rsid w:val="000111A9"/>
    <w:rsid w:val="00011218"/>
    <w:rsid w:val="00011251"/>
    <w:rsid w:val="0001127C"/>
    <w:rsid w:val="00011284"/>
    <w:rsid w:val="0001128A"/>
    <w:rsid w:val="0001128F"/>
    <w:rsid w:val="00011296"/>
    <w:rsid w:val="0001129C"/>
    <w:rsid w:val="000112AC"/>
    <w:rsid w:val="00011300"/>
    <w:rsid w:val="0001132C"/>
    <w:rsid w:val="00011340"/>
    <w:rsid w:val="00011378"/>
    <w:rsid w:val="00011394"/>
    <w:rsid w:val="000113AB"/>
    <w:rsid w:val="000113E9"/>
    <w:rsid w:val="0001141D"/>
    <w:rsid w:val="00011450"/>
    <w:rsid w:val="00011476"/>
    <w:rsid w:val="0001148B"/>
    <w:rsid w:val="000114E0"/>
    <w:rsid w:val="000114FF"/>
    <w:rsid w:val="00011500"/>
    <w:rsid w:val="00011533"/>
    <w:rsid w:val="000115BB"/>
    <w:rsid w:val="000115F4"/>
    <w:rsid w:val="00011634"/>
    <w:rsid w:val="0001166E"/>
    <w:rsid w:val="00011684"/>
    <w:rsid w:val="0001168D"/>
    <w:rsid w:val="00011693"/>
    <w:rsid w:val="00011699"/>
    <w:rsid w:val="0001169B"/>
    <w:rsid w:val="000116A9"/>
    <w:rsid w:val="000116DA"/>
    <w:rsid w:val="00011713"/>
    <w:rsid w:val="0001171A"/>
    <w:rsid w:val="00011730"/>
    <w:rsid w:val="0001174C"/>
    <w:rsid w:val="00011754"/>
    <w:rsid w:val="000117A1"/>
    <w:rsid w:val="000117AE"/>
    <w:rsid w:val="000117B2"/>
    <w:rsid w:val="000117C1"/>
    <w:rsid w:val="000117D8"/>
    <w:rsid w:val="000117DE"/>
    <w:rsid w:val="00011800"/>
    <w:rsid w:val="00011827"/>
    <w:rsid w:val="00011831"/>
    <w:rsid w:val="00011854"/>
    <w:rsid w:val="0001185B"/>
    <w:rsid w:val="0001186A"/>
    <w:rsid w:val="00011889"/>
    <w:rsid w:val="000118A0"/>
    <w:rsid w:val="00011921"/>
    <w:rsid w:val="00011928"/>
    <w:rsid w:val="0001192C"/>
    <w:rsid w:val="0001192D"/>
    <w:rsid w:val="00011932"/>
    <w:rsid w:val="00011940"/>
    <w:rsid w:val="0001194E"/>
    <w:rsid w:val="00011967"/>
    <w:rsid w:val="000119CE"/>
    <w:rsid w:val="000119EB"/>
    <w:rsid w:val="00011A62"/>
    <w:rsid w:val="00011A69"/>
    <w:rsid w:val="00011A77"/>
    <w:rsid w:val="00011A87"/>
    <w:rsid w:val="00011A89"/>
    <w:rsid w:val="00011AA0"/>
    <w:rsid w:val="00011AC2"/>
    <w:rsid w:val="00011AD6"/>
    <w:rsid w:val="00011ADA"/>
    <w:rsid w:val="00011ADD"/>
    <w:rsid w:val="00011B13"/>
    <w:rsid w:val="00011B5D"/>
    <w:rsid w:val="00011C10"/>
    <w:rsid w:val="00011C23"/>
    <w:rsid w:val="00011C52"/>
    <w:rsid w:val="00011C6A"/>
    <w:rsid w:val="00011C71"/>
    <w:rsid w:val="00011CA8"/>
    <w:rsid w:val="00011D0C"/>
    <w:rsid w:val="00011D1D"/>
    <w:rsid w:val="00011D28"/>
    <w:rsid w:val="00011D74"/>
    <w:rsid w:val="00011D86"/>
    <w:rsid w:val="00011DDD"/>
    <w:rsid w:val="00011DFD"/>
    <w:rsid w:val="00011E63"/>
    <w:rsid w:val="00011E68"/>
    <w:rsid w:val="00011E7C"/>
    <w:rsid w:val="00011F05"/>
    <w:rsid w:val="00011F1F"/>
    <w:rsid w:val="00011F21"/>
    <w:rsid w:val="00011F49"/>
    <w:rsid w:val="00011F64"/>
    <w:rsid w:val="00011F6E"/>
    <w:rsid w:val="00011F7A"/>
    <w:rsid w:val="00011FB3"/>
    <w:rsid w:val="00012016"/>
    <w:rsid w:val="00012035"/>
    <w:rsid w:val="000120A0"/>
    <w:rsid w:val="000120AD"/>
    <w:rsid w:val="000120DE"/>
    <w:rsid w:val="00012108"/>
    <w:rsid w:val="0001211E"/>
    <w:rsid w:val="00012124"/>
    <w:rsid w:val="00012160"/>
    <w:rsid w:val="00012161"/>
    <w:rsid w:val="0001216B"/>
    <w:rsid w:val="0001217A"/>
    <w:rsid w:val="00012183"/>
    <w:rsid w:val="0001218D"/>
    <w:rsid w:val="000121A7"/>
    <w:rsid w:val="0001220C"/>
    <w:rsid w:val="00012219"/>
    <w:rsid w:val="0001221F"/>
    <w:rsid w:val="0001227E"/>
    <w:rsid w:val="000122B7"/>
    <w:rsid w:val="000122C6"/>
    <w:rsid w:val="000122F3"/>
    <w:rsid w:val="000122FC"/>
    <w:rsid w:val="00012317"/>
    <w:rsid w:val="000123B9"/>
    <w:rsid w:val="000123BA"/>
    <w:rsid w:val="000123CE"/>
    <w:rsid w:val="00012401"/>
    <w:rsid w:val="0001241D"/>
    <w:rsid w:val="00012467"/>
    <w:rsid w:val="0001247F"/>
    <w:rsid w:val="000124AF"/>
    <w:rsid w:val="000124BC"/>
    <w:rsid w:val="000124E9"/>
    <w:rsid w:val="000124FC"/>
    <w:rsid w:val="00012506"/>
    <w:rsid w:val="00012527"/>
    <w:rsid w:val="00012595"/>
    <w:rsid w:val="000125B7"/>
    <w:rsid w:val="000125BF"/>
    <w:rsid w:val="000125C4"/>
    <w:rsid w:val="000125D7"/>
    <w:rsid w:val="000125E7"/>
    <w:rsid w:val="0001263F"/>
    <w:rsid w:val="00012659"/>
    <w:rsid w:val="00012697"/>
    <w:rsid w:val="00012715"/>
    <w:rsid w:val="00012733"/>
    <w:rsid w:val="0001275A"/>
    <w:rsid w:val="000127A1"/>
    <w:rsid w:val="000127F9"/>
    <w:rsid w:val="0001280B"/>
    <w:rsid w:val="0001280D"/>
    <w:rsid w:val="0001283F"/>
    <w:rsid w:val="0001287B"/>
    <w:rsid w:val="00012890"/>
    <w:rsid w:val="00012894"/>
    <w:rsid w:val="0001289A"/>
    <w:rsid w:val="000128C2"/>
    <w:rsid w:val="000128C5"/>
    <w:rsid w:val="0001290A"/>
    <w:rsid w:val="00012916"/>
    <w:rsid w:val="00012929"/>
    <w:rsid w:val="0001292D"/>
    <w:rsid w:val="00012949"/>
    <w:rsid w:val="00012962"/>
    <w:rsid w:val="00012A31"/>
    <w:rsid w:val="00012A49"/>
    <w:rsid w:val="00012A60"/>
    <w:rsid w:val="00012A98"/>
    <w:rsid w:val="00012AB7"/>
    <w:rsid w:val="00012ABC"/>
    <w:rsid w:val="00012B1A"/>
    <w:rsid w:val="00012B33"/>
    <w:rsid w:val="00012B56"/>
    <w:rsid w:val="00012BA2"/>
    <w:rsid w:val="00012C32"/>
    <w:rsid w:val="00012C33"/>
    <w:rsid w:val="00012C6C"/>
    <w:rsid w:val="00012C86"/>
    <w:rsid w:val="00012CD0"/>
    <w:rsid w:val="00012CDA"/>
    <w:rsid w:val="00012CE4"/>
    <w:rsid w:val="00012D1A"/>
    <w:rsid w:val="00012D2A"/>
    <w:rsid w:val="00012D72"/>
    <w:rsid w:val="00012DE0"/>
    <w:rsid w:val="00012E51"/>
    <w:rsid w:val="00012E7A"/>
    <w:rsid w:val="00012E95"/>
    <w:rsid w:val="00012EAD"/>
    <w:rsid w:val="00012EB4"/>
    <w:rsid w:val="00012EBC"/>
    <w:rsid w:val="00012EC0"/>
    <w:rsid w:val="00012ECE"/>
    <w:rsid w:val="00012ED5"/>
    <w:rsid w:val="00012EF5"/>
    <w:rsid w:val="00012F04"/>
    <w:rsid w:val="00012F12"/>
    <w:rsid w:val="00012F19"/>
    <w:rsid w:val="00012F23"/>
    <w:rsid w:val="00012F26"/>
    <w:rsid w:val="00012F59"/>
    <w:rsid w:val="00012F85"/>
    <w:rsid w:val="00012FDD"/>
    <w:rsid w:val="0001301C"/>
    <w:rsid w:val="0001303A"/>
    <w:rsid w:val="0001305D"/>
    <w:rsid w:val="00013081"/>
    <w:rsid w:val="0001309C"/>
    <w:rsid w:val="000130B1"/>
    <w:rsid w:val="000130F9"/>
    <w:rsid w:val="00013131"/>
    <w:rsid w:val="00013158"/>
    <w:rsid w:val="00013171"/>
    <w:rsid w:val="00013172"/>
    <w:rsid w:val="00013191"/>
    <w:rsid w:val="00013193"/>
    <w:rsid w:val="000131D5"/>
    <w:rsid w:val="0001322E"/>
    <w:rsid w:val="00013259"/>
    <w:rsid w:val="00013295"/>
    <w:rsid w:val="0001329B"/>
    <w:rsid w:val="00013323"/>
    <w:rsid w:val="0001332A"/>
    <w:rsid w:val="00013350"/>
    <w:rsid w:val="00013358"/>
    <w:rsid w:val="00013380"/>
    <w:rsid w:val="000133B9"/>
    <w:rsid w:val="000133BF"/>
    <w:rsid w:val="000133C6"/>
    <w:rsid w:val="0001340A"/>
    <w:rsid w:val="0001342C"/>
    <w:rsid w:val="00013510"/>
    <w:rsid w:val="00013527"/>
    <w:rsid w:val="00013597"/>
    <w:rsid w:val="000135E1"/>
    <w:rsid w:val="00013603"/>
    <w:rsid w:val="00013632"/>
    <w:rsid w:val="000136A3"/>
    <w:rsid w:val="000136A6"/>
    <w:rsid w:val="000136B1"/>
    <w:rsid w:val="000136DC"/>
    <w:rsid w:val="0001370C"/>
    <w:rsid w:val="00013717"/>
    <w:rsid w:val="0001375D"/>
    <w:rsid w:val="00013765"/>
    <w:rsid w:val="00013797"/>
    <w:rsid w:val="000137A9"/>
    <w:rsid w:val="000137AA"/>
    <w:rsid w:val="000137BA"/>
    <w:rsid w:val="000137CE"/>
    <w:rsid w:val="0001380F"/>
    <w:rsid w:val="00013869"/>
    <w:rsid w:val="0001388D"/>
    <w:rsid w:val="000138EF"/>
    <w:rsid w:val="00013959"/>
    <w:rsid w:val="000139A3"/>
    <w:rsid w:val="000139EB"/>
    <w:rsid w:val="000139EC"/>
    <w:rsid w:val="00013A05"/>
    <w:rsid w:val="00013A51"/>
    <w:rsid w:val="00013A5E"/>
    <w:rsid w:val="00013AA7"/>
    <w:rsid w:val="00013AAD"/>
    <w:rsid w:val="00013AEC"/>
    <w:rsid w:val="00013B08"/>
    <w:rsid w:val="00013B1F"/>
    <w:rsid w:val="00013B28"/>
    <w:rsid w:val="00013B37"/>
    <w:rsid w:val="00013B53"/>
    <w:rsid w:val="00013B67"/>
    <w:rsid w:val="00013B82"/>
    <w:rsid w:val="00013BE5"/>
    <w:rsid w:val="00013C31"/>
    <w:rsid w:val="00013C67"/>
    <w:rsid w:val="00013C6F"/>
    <w:rsid w:val="00013C70"/>
    <w:rsid w:val="00013CA9"/>
    <w:rsid w:val="00013CEE"/>
    <w:rsid w:val="00013CFF"/>
    <w:rsid w:val="00013D16"/>
    <w:rsid w:val="00013D9E"/>
    <w:rsid w:val="00013DBB"/>
    <w:rsid w:val="00013DC0"/>
    <w:rsid w:val="00013DD1"/>
    <w:rsid w:val="00013E57"/>
    <w:rsid w:val="00013E7C"/>
    <w:rsid w:val="00013E98"/>
    <w:rsid w:val="00013E9E"/>
    <w:rsid w:val="00013EAE"/>
    <w:rsid w:val="00013EDC"/>
    <w:rsid w:val="00013F07"/>
    <w:rsid w:val="00013F33"/>
    <w:rsid w:val="00013F34"/>
    <w:rsid w:val="00013F54"/>
    <w:rsid w:val="00013F5B"/>
    <w:rsid w:val="00013F83"/>
    <w:rsid w:val="00013F87"/>
    <w:rsid w:val="00013FA1"/>
    <w:rsid w:val="00013FD5"/>
    <w:rsid w:val="00014050"/>
    <w:rsid w:val="00014067"/>
    <w:rsid w:val="00014074"/>
    <w:rsid w:val="00014095"/>
    <w:rsid w:val="00014102"/>
    <w:rsid w:val="0001418A"/>
    <w:rsid w:val="000141FC"/>
    <w:rsid w:val="00014201"/>
    <w:rsid w:val="00014242"/>
    <w:rsid w:val="00014287"/>
    <w:rsid w:val="0001428D"/>
    <w:rsid w:val="00014293"/>
    <w:rsid w:val="00014294"/>
    <w:rsid w:val="00014298"/>
    <w:rsid w:val="000142CD"/>
    <w:rsid w:val="00014307"/>
    <w:rsid w:val="0001431D"/>
    <w:rsid w:val="0001432A"/>
    <w:rsid w:val="0001432F"/>
    <w:rsid w:val="00014341"/>
    <w:rsid w:val="0001434F"/>
    <w:rsid w:val="00014352"/>
    <w:rsid w:val="00014365"/>
    <w:rsid w:val="0001438E"/>
    <w:rsid w:val="0001439E"/>
    <w:rsid w:val="000143A0"/>
    <w:rsid w:val="000143C7"/>
    <w:rsid w:val="000143E2"/>
    <w:rsid w:val="00014409"/>
    <w:rsid w:val="00014442"/>
    <w:rsid w:val="00014449"/>
    <w:rsid w:val="00014463"/>
    <w:rsid w:val="0001446A"/>
    <w:rsid w:val="0001448F"/>
    <w:rsid w:val="0001449C"/>
    <w:rsid w:val="000144C5"/>
    <w:rsid w:val="000144E1"/>
    <w:rsid w:val="000144FC"/>
    <w:rsid w:val="00014548"/>
    <w:rsid w:val="00014555"/>
    <w:rsid w:val="00014585"/>
    <w:rsid w:val="00014588"/>
    <w:rsid w:val="000145A0"/>
    <w:rsid w:val="000145BC"/>
    <w:rsid w:val="000145DC"/>
    <w:rsid w:val="000145E3"/>
    <w:rsid w:val="000145EA"/>
    <w:rsid w:val="0001462F"/>
    <w:rsid w:val="00014641"/>
    <w:rsid w:val="00014655"/>
    <w:rsid w:val="000146AF"/>
    <w:rsid w:val="000146C4"/>
    <w:rsid w:val="000146D5"/>
    <w:rsid w:val="000146D6"/>
    <w:rsid w:val="0001472F"/>
    <w:rsid w:val="0001473B"/>
    <w:rsid w:val="0001475B"/>
    <w:rsid w:val="0001476F"/>
    <w:rsid w:val="00014786"/>
    <w:rsid w:val="0001478C"/>
    <w:rsid w:val="00014837"/>
    <w:rsid w:val="0001483E"/>
    <w:rsid w:val="0001485A"/>
    <w:rsid w:val="000148A4"/>
    <w:rsid w:val="000148CF"/>
    <w:rsid w:val="000149A4"/>
    <w:rsid w:val="000149C6"/>
    <w:rsid w:val="000149CD"/>
    <w:rsid w:val="000149DC"/>
    <w:rsid w:val="000149F4"/>
    <w:rsid w:val="00014A08"/>
    <w:rsid w:val="00014A12"/>
    <w:rsid w:val="00014A5F"/>
    <w:rsid w:val="00014A61"/>
    <w:rsid w:val="00014A6B"/>
    <w:rsid w:val="00014A94"/>
    <w:rsid w:val="00014AA8"/>
    <w:rsid w:val="00014AD4"/>
    <w:rsid w:val="00014B00"/>
    <w:rsid w:val="00014B18"/>
    <w:rsid w:val="00014B5A"/>
    <w:rsid w:val="00014BFC"/>
    <w:rsid w:val="00014C18"/>
    <w:rsid w:val="00014C2A"/>
    <w:rsid w:val="00014C38"/>
    <w:rsid w:val="00014C39"/>
    <w:rsid w:val="00014C9D"/>
    <w:rsid w:val="00014CB1"/>
    <w:rsid w:val="00014CE9"/>
    <w:rsid w:val="00014D50"/>
    <w:rsid w:val="00014D77"/>
    <w:rsid w:val="00014D7D"/>
    <w:rsid w:val="00014DAC"/>
    <w:rsid w:val="00014DD6"/>
    <w:rsid w:val="00014E56"/>
    <w:rsid w:val="00014E8F"/>
    <w:rsid w:val="00014EAB"/>
    <w:rsid w:val="00014F09"/>
    <w:rsid w:val="00014F14"/>
    <w:rsid w:val="00014F1B"/>
    <w:rsid w:val="00014FA2"/>
    <w:rsid w:val="00014FC1"/>
    <w:rsid w:val="00014FC7"/>
    <w:rsid w:val="0001500E"/>
    <w:rsid w:val="0001505D"/>
    <w:rsid w:val="000150A3"/>
    <w:rsid w:val="00015109"/>
    <w:rsid w:val="00015123"/>
    <w:rsid w:val="00015129"/>
    <w:rsid w:val="0001513A"/>
    <w:rsid w:val="0001513B"/>
    <w:rsid w:val="00015154"/>
    <w:rsid w:val="00015174"/>
    <w:rsid w:val="000151B3"/>
    <w:rsid w:val="000151BD"/>
    <w:rsid w:val="00015206"/>
    <w:rsid w:val="0001523F"/>
    <w:rsid w:val="00015241"/>
    <w:rsid w:val="0001525D"/>
    <w:rsid w:val="00015291"/>
    <w:rsid w:val="000152F1"/>
    <w:rsid w:val="00015335"/>
    <w:rsid w:val="0001535B"/>
    <w:rsid w:val="00015370"/>
    <w:rsid w:val="00015372"/>
    <w:rsid w:val="00015374"/>
    <w:rsid w:val="00015393"/>
    <w:rsid w:val="000153B7"/>
    <w:rsid w:val="00015402"/>
    <w:rsid w:val="0001540A"/>
    <w:rsid w:val="00015450"/>
    <w:rsid w:val="00015478"/>
    <w:rsid w:val="000154BA"/>
    <w:rsid w:val="000154DB"/>
    <w:rsid w:val="00015504"/>
    <w:rsid w:val="00015529"/>
    <w:rsid w:val="00015537"/>
    <w:rsid w:val="0001553A"/>
    <w:rsid w:val="0001555C"/>
    <w:rsid w:val="00015570"/>
    <w:rsid w:val="00015595"/>
    <w:rsid w:val="0001562C"/>
    <w:rsid w:val="00015650"/>
    <w:rsid w:val="00015697"/>
    <w:rsid w:val="00015699"/>
    <w:rsid w:val="000156A9"/>
    <w:rsid w:val="000156C2"/>
    <w:rsid w:val="000156EC"/>
    <w:rsid w:val="00015717"/>
    <w:rsid w:val="0001573C"/>
    <w:rsid w:val="00015750"/>
    <w:rsid w:val="00015759"/>
    <w:rsid w:val="00015788"/>
    <w:rsid w:val="00015789"/>
    <w:rsid w:val="000157F0"/>
    <w:rsid w:val="00015822"/>
    <w:rsid w:val="00015828"/>
    <w:rsid w:val="00015843"/>
    <w:rsid w:val="00015865"/>
    <w:rsid w:val="000158AC"/>
    <w:rsid w:val="000158B1"/>
    <w:rsid w:val="000158D0"/>
    <w:rsid w:val="000158E5"/>
    <w:rsid w:val="000158F5"/>
    <w:rsid w:val="00015935"/>
    <w:rsid w:val="00015945"/>
    <w:rsid w:val="00015950"/>
    <w:rsid w:val="00015953"/>
    <w:rsid w:val="00015974"/>
    <w:rsid w:val="000159AB"/>
    <w:rsid w:val="000159B5"/>
    <w:rsid w:val="000159B7"/>
    <w:rsid w:val="00015A0E"/>
    <w:rsid w:val="00015A81"/>
    <w:rsid w:val="00015A97"/>
    <w:rsid w:val="00015A9B"/>
    <w:rsid w:val="00015A9E"/>
    <w:rsid w:val="00015AA5"/>
    <w:rsid w:val="00015ACF"/>
    <w:rsid w:val="00015B54"/>
    <w:rsid w:val="00015B66"/>
    <w:rsid w:val="00015B70"/>
    <w:rsid w:val="00015B74"/>
    <w:rsid w:val="00015B7A"/>
    <w:rsid w:val="00015BA3"/>
    <w:rsid w:val="00015C0E"/>
    <w:rsid w:val="00015C1C"/>
    <w:rsid w:val="00015C1D"/>
    <w:rsid w:val="00015C2C"/>
    <w:rsid w:val="00015C90"/>
    <w:rsid w:val="00015CDA"/>
    <w:rsid w:val="00015DD9"/>
    <w:rsid w:val="00015E00"/>
    <w:rsid w:val="00015E0D"/>
    <w:rsid w:val="00015E17"/>
    <w:rsid w:val="00015E18"/>
    <w:rsid w:val="00015E23"/>
    <w:rsid w:val="00015E34"/>
    <w:rsid w:val="00015E68"/>
    <w:rsid w:val="00015E83"/>
    <w:rsid w:val="00015E8E"/>
    <w:rsid w:val="00015E94"/>
    <w:rsid w:val="00015EA9"/>
    <w:rsid w:val="00015EF6"/>
    <w:rsid w:val="00015EFC"/>
    <w:rsid w:val="00015F26"/>
    <w:rsid w:val="00015F51"/>
    <w:rsid w:val="00015F8E"/>
    <w:rsid w:val="00015FB2"/>
    <w:rsid w:val="00015FBA"/>
    <w:rsid w:val="00015FC3"/>
    <w:rsid w:val="00015FE2"/>
    <w:rsid w:val="00015FEA"/>
    <w:rsid w:val="00015FFB"/>
    <w:rsid w:val="00016005"/>
    <w:rsid w:val="00016037"/>
    <w:rsid w:val="00016052"/>
    <w:rsid w:val="00016061"/>
    <w:rsid w:val="0001608D"/>
    <w:rsid w:val="0001615A"/>
    <w:rsid w:val="00016178"/>
    <w:rsid w:val="000161DA"/>
    <w:rsid w:val="0001622C"/>
    <w:rsid w:val="00016230"/>
    <w:rsid w:val="0001624A"/>
    <w:rsid w:val="00016255"/>
    <w:rsid w:val="0001626B"/>
    <w:rsid w:val="0001627F"/>
    <w:rsid w:val="000162C8"/>
    <w:rsid w:val="000162FF"/>
    <w:rsid w:val="00016310"/>
    <w:rsid w:val="00016322"/>
    <w:rsid w:val="00016349"/>
    <w:rsid w:val="000163B0"/>
    <w:rsid w:val="000163F0"/>
    <w:rsid w:val="0001642A"/>
    <w:rsid w:val="00016435"/>
    <w:rsid w:val="00016455"/>
    <w:rsid w:val="00016478"/>
    <w:rsid w:val="000164A3"/>
    <w:rsid w:val="000164B2"/>
    <w:rsid w:val="000164CD"/>
    <w:rsid w:val="0001654F"/>
    <w:rsid w:val="0001659E"/>
    <w:rsid w:val="000165A2"/>
    <w:rsid w:val="000165F7"/>
    <w:rsid w:val="00016624"/>
    <w:rsid w:val="00016686"/>
    <w:rsid w:val="000166A1"/>
    <w:rsid w:val="000166DD"/>
    <w:rsid w:val="00016762"/>
    <w:rsid w:val="000167A5"/>
    <w:rsid w:val="000167E2"/>
    <w:rsid w:val="00016802"/>
    <w:rsid w:val="0001680A"/>
    <w:rsid w:val="00016813"/>
    <w:rsid w:val="00016818"/>
    <w:rsid w:val="00016822"/>
    <w:rsid w:val="0001687C"/>
    <w:rsid w:val="00016894"/>
    <w:rsid w:val="000168AF"/>
    <w:rsid w:val="000168B6"/>
    <w:rsid w:val="000168BE"/>
    <w:rsid w:val="000168D2"/>
    <w:rsid w:val="00016937"/>
    <w:rsid w:val="0001693E"/>
    <w:rsid w:val="00016964"/>
    <w:rsid w:val="0001697C"/>
    <w:rsid w:val="000169B5"/>
    <w:rsid w:val="000169ED"/>
    <w:rsid w:val="000169F8"/>
    <w:rsid w:val="00016A05"/>
    <w:rsid w:val="00016A06"/>
    <w:rsid w:val="00016A5C"/>
    <w:rsid w:val="00016AB6"/>
    <w:rsid w:val="00016AD1"/>
    <w:rsid w:val="00016B14"/>
    <w:rsid w:val="00016B21"/>
    <w:rsid w:val="00016B30"/>
    <w:rsid w:val="00016B34"/>
    <w:rsid w:val="00016B43"/>
    <w:rsid w:val="00016B57"/>
    <w:rsid w:val="00016B90"/>
    <w:rsid w:val="00016B91"/>
    <w:rsid w:val="00016B92"/>
    <w:rsid w:val="00016B9D"/>
    <w:rsid w:val="00016BA2"/>
    <w:rsid w:val="00016BF6"/>
    <w:rsid w:val="00016C50"/>
    <w:rsid w:val="00016C54"/>
    <w:rsid w:val="00016C89"/>
    <w:rsid w:val="00016CC6"/>
    <w:rsid w:val="00016CCF"/>
    <w:rsid w:val="00016CF1"/>
    <w:rsid w:val="00016D7E"/>
    <w:rsid w:val="00016D82"/>
    <w:rsid w:val="00016DBF"/>
    <w:rsid w:val="00016DC6"/>
    <w:rsid w:val="00016DDB"/>
    <w:rsid w:val="00016DE6"/>
    <w:rsid w:val="00016DF9"/>
    <w:rsid w:val="00016E17"/>
    <w:rsid w:val="00016E52"/>
    <w:rsid w:val="00016E6B"/>
    <w:rsid w:val="00016E74"/>
    <w:rsid w:val="00016E95"/>
    <w:rsid w:val="00016EDC"/>
    <w:rsid w:val="00016F01"/>
    <w:rsid w:val="00016F7C"/>
    <w:rsid w:val="00016F9A"/>
    <w:rsid w:val="00016F9C"/>
    <w:rsid w:val="00016FBA"/>
    <w:rsid w:val="00017032"/>
    <w:rsid w:val="00017045"/>
    <w:rsid w:val="00017086"/>
    <w:rsid w:val="0001709E"/>
    <w:rsid w:val="000170AC"/>
    <w:rsid w:val="000170B1"/>
    <w:rsid w:val="000170DA"/>
    <w:rsid w:val="00017119"/>
    <w:rsid w:val="0001711A"/>
    <w:rsid w:val="0001711E"/>
    <w:rsid w:val="0001712F"/>
    <w:rsid w:val="0001713B"/>
    <w:rsid w:val="00017195"/>
    <w:rsid w:val="000171AA"/>
    <w:rsid w:val="000171B1"/>
    <w:rsid w:val="000171DA"/>
    <w:rsid w:val="000171FE"/>
    <w:rsid w:val="00017218"/>
    <w:rsid w:val="0001722D"/>
    <w:rsid w:val="00017230"/>
    <w:rsid w:val="00017245"/>
    <w:rsid w:val="00017252"/>
    <w:rsid w:val="00017255"/>
    <w:rsid w:val="00017259"/>
    <w:rsid w:val="0001728E"/>
    <w:rsid w:val="000172E4"/>
    <w:rsid w:val="00017319"/>
    <w:rsid w:val="00017323"/>
    <w:rsid w:val="00017329"/>
    <w:rsid w:val="00017375"/>
    <w:rsid w:val="0001739B"/>
    <w:rsid w:val="000173A1"/>
    <w:rsid w:val="000173B3"/>
    <w:rsid w:val="000173B8"/>
    <w:rsid w:val="000173CA"/>
    <w:rsid w:val="0001740C"/>
    <w:rsid w:val="00017425"/>
    <w:rsid w:val="00017464"/>
    <w:rsid w:val="0001746B"/>
    <w:rsid w:val="00017486"/>
    <w:rsid w:val="00017494"/>
    <w:rsid w:val="0001749F"/>
    <w:rsid w:val="000174C4"/>
    <w:rsid w:val="000174C9"/>
    <w:rsid w:val="00017606"/>
    <w:rsid w:val="00017608"/>
    <w:rsid w:val="000176FB"/>
    <w:rsid w:val="00017701"/>
    <w:rsid w:val="0001772C"/>
    <w:rsid w:val="0001777E"/>
    <w:rsid w:val="0001777F"/>
    <w:rsid w:val="000177EB"/>
    <w:rsid w:val="0001780C"/>
    <w:rsid w:val="00017820"/>
    <w:rsid w:val="00017850"/>
    <w:rsid w:val="0001786E"/>
    <w:rsid w:val="00017882"/>
    <w:rsid w:val="00017900"/>
    <w:rsid w:val="00017953"/>
    <w:rsid w:val="00017958"/>
    <w:rsid w:val="00017979"/>
    <w:rsid w:val="000179B3"/>
    <w:rsid w:val="000179C7"/>
    <w:rsid w:val="000179C9"/>
    <w:rsid w:val="00017A14"/>
    <w:rsid w:val="00017A34"/>
    <w:rsid w:val="00017A51"/>
    <w:rsid w:val="00017A74"/>
    <w:rsid w:val="00017B01"/>
    <w:rsid w:val="00017B38"/>
    <w:rsid w:val="00017B3C"/>
    <w:rsid w:val="00017BDC"/>
    <w:rsid w:val="00017C01"/>
    <w:rsid w:val="00017C4C"/>
    <w:rsid w:val="00017C4E"/>
    <w:rsid w:val="00017C8C"/>
    <w:rsid w:val="00017CA2"/>
    <w:rsid w:val="00017CBC"/>
    <w:rsid w:val="00017CEB"/>
    <w:rsid w:val="00017D0E"/>
    <w:rsid w:val="00017D4C"/>
    <w:rsid w:val="00017D9A"/>
    <w:rsid w:val="00017DD5"/>
    <w:rsid w:val="00017DD7"/>
    <w:rsid w:val="00017E3B"/>
    <w:rsid w:val="00017E75"/>
    <w:rsid w:val="00017E87"/>
    <w:rsid w:val="00017ECA"/>
    <w:rsid w:val="00017ED8"/>
    <w:rsid w:val="00017EDD"/>
    <w:rsid w:val="00017EF5"/>
    <w:rsid w:val="00017F15"/>
    <w:rsid w:val="00017F55"/>
    <w:rsid w:val="00017FC2"/>
    <w:rsid w:val="00017FEA"/>
    <w:rsid w:val="00017FF6"/>
    <w:rsid w:val="00017FFB"/>
    <w:rsid w:val="00020019"/>
    <w:rsid w:val="0002001F"/>
    <w:rsid w:val="00020020"/>
    <w:rsid w:val="00020043"/>
    <w:rsid w:val="00020065"/>
    <w:rsid w:val="00020084"/>
    <w:rsid w:val="00020087"/>
    <w:rsid w:val="000200B4"/>
    <w:rsid w:val="000200C0"/>
    <w:rsid w:val="000200C3"/>
    <w:rsid w:val="000200DC"/>
    <w:rsid w:val="00020110"/>
    <w:rsid w:val="00020113"/>
    <w:rsid w:val="0002013E"/>
    <w:rsid w:val="0002014E"/>
    <w:rsid w:val="0002018E"/>
    <w:rsid w:val="00020199"/>
    <w:rsid w:val="0002019E"/>
    <w:rsid w:val="000201C1"/>
    <w:rsid w:val="000201EB"/>
    <w:rsid w:val="0002022D"/>
    <w:rsid w:val="00020280"/>
    <w:rsid w:val="0002029E"/>
    <w:rsid w:val="0002029F"/>
    <w:rsid w:val="000202A3"/>
    <w:rsid w:val="000202F2"/>
    <w:rsid w:val="00020334"/>
    <w:rsid w:val="0002033C"/>
    <w:rsid w:val="0002034A"/>
    <w:rsid w:val="00020379"/>
    <w:rsid w:val="000203BF"/>
    <w:rsid w:val="0002045F"/>
    <w:rsid w:val="000204A8"/>
    <w:rsid w:val="000204B5"/>
    <w:rsid w:val="000204D9"/>
    <w:rsid w:val="00020542"/>
    <w:rsid w:val="00020564"/>
    <w:rsid w:val="000205A9"/>
    <w:rsid w:val="000205EC"/>
    <w:rsid w:val="000206B9"/>
    <w:rsid w:val="000206D7"/>
    <w:rsid w:val="000206D9"/>
    <w:rsid w:val="0002071D"/>
    <w:rsid w:val="00020721"/>
    <w:rsid w:val="0002073F"/>
    <w:rsid w:val="00020753"/>
    <w:rsid w:val="00020789"/>
    <w:rsid w:val="000207ED"/>
    <w:rsid w:val="00020815"/>
    <w:rsid w:val="00020840"/>
    <w:rsid w:val="00020853"/>
    <w:rsid w:val="0002085C"/>
    <w:rsid w:val="00020889"/>
    <w:rsid w:val="000208A1"/>
    <w:rsid w:val="000208B8"/>
    <w:rsid w:val="000208DB"/>
    <w:rsid w:val="000208DF"/>
    <w:rsid w:val="00020920"/>
    <w:rsid w:val="0002095A"/>
    <w:rsid w:val="00020968"/>
    <w:rsid w:val="000209AC"/>
    <w:rsid w:val="000209B8"/>
    <w:rsid w:val="000209E0"/>
    <w:rsid w:val="000209F5"/>
    <w:rsid w:val="000209FF"/>
    <w:rsid w:val="00020A05"/>
    <w:rsid w:val="00020A56"/>
    <w:rsid w:val="00020A5F"/>
    <w:rsid w:val="00020A6E"/>
    <w:rsid w:val="00020A80"/>
    <w:rsid w:val="00020A92"/>
    <w:rsid w:val="00020A9B"/>
    <w:rsid w:val="00020ACD"/>
    <w:rsid w:val="00020B30"/>
    <w:rsid w:val="00020B3A"/>
    <w:rsid w:val="00020B55"/>
    <w:rsid w:val="00020B69"/>
    <w:rsid w:val="00020B98"/>
    <w:rsid w:val="00020C01"/>
    <w:rsid w:val="00020C0C"/>
    <w:rsid w:val="00020C53"/>
    <w:rsid w:val="00020C82"/>
    <w:rsid w:val="00020CB5"/>
    <w:rsid w:val="00020CC4"/>
    <w:rsid w:val="00020CCD"/>
    <w:rsid w:val="00020CD0"/>
    <w:rsid w:val="00020CF0"/>
    <w:rsid w:val="00020CFB"/>
    <w:rsid w:val="00020D07"/>
    <w:rsid w:val="00020D11"/>
    <w:rsid w:val="00020D71"/>
    <w:rsid w:val="00020D80"/>
    <w:rsid w:val="00020DF5"/>
    <w:rsid w:val="00020E19"/>
    <w:rsid w:val="00020E52"/>
    <w:rsid w:val="00020E7B"/>
    <w:rsid w:val="00020E8E"/>
    <w:rsid w:val="00020EA4"/>
    <w:rsid w:val="00020ECD"/>
    <w:rsid w:val="00020EF2"/>
    <w:rsid w:val="00020EFE"/>
    <w:rsid w:val="00020F37"/>
    <w:rsid w:val="00020F42"/>
    <w:rsid w:val="00020F63"/>
    <w:rsid w:val="00020F6C"/>
    <w:rsid w:val="00020FCC"/>
    <w:rsid w:val="00021001"/>
    <w:rsid w:val="0002101D"/>
    <w:rsid w:val="00021062"/>
    <w:rsid w:val="000210A3"/>
    <w:rsid w:val="000210CB"/>
    <w:rsid w:val="000210FA"/>
    <w:rsid w:val="00021185"/>
    <w:rsid w:val="000211B7"/>
    <w:rsid w:val="0002121C"/>
    <w:rsid w:val="00021222"/>
    <w:rsid w:val="000212C8"/>
    <w:rsid w:val="000212F9"/>
    <w:rsid w:val="00021312"/>
    <w:rsid w:val="0002134E"/>
    <w:rsid w:val="00021375"/>
    <w:rsid w:val="000213A0"/>
    <w:rsid w:val="000213B5"/>
    <w:rsid w:val="000213FA"/>
    <w:rsid w:val="000213FB"/>
    <w:rsid w:val="0002147B"/>
    <w:rsid w:val="00021498"/>
    <w:rsid w:val="000214E0"/>
    <w:rsid w:val="0002155A"/>
    <w:rsid w:val="00021570"/>
    <w:rsid w:val="000215D4"/>
    <w:rsid w:val="000215E3"/>
    <w:rsid w:val="000215FF"/>
    <w:rsid w:val="0002164B"/>
    <w:rsid w:val="00021650"/>
    <w:rsid w:val="0002166E"/>
    <w:rsid w:val="000216C1"/>
    <w:rsid w:val="000216C2"/>
    <w:rsid w:val="000216D2"/>
    <w:rsid w:val="000216D3"/>
    <w:rsid w:val="0002173A"/>
    <w:rsid w:val="0002175F"/>
    <w:rsid w:val="00021773"/>
    <w:rsid w:val="00021784"/>
    <w:rsid w:val="0002178F"/>
    <w:rsid w:val="000217D2"/>
    <w:rsid w:val="00021824"/>
    <w:rsid w:val="00021857"/>
    <w:rsid w:val="000218D2"/>
    <w:rsid w:val="000218EC"/>
    <w:rsid w:val="00021902"/>
    <w:rsid w:val="0002191B"/>
    <w:rsid w:val="00021932"/>
    <w:rsid w:val="0002193A"/>
    <w:rsid w:val="00021950"/>
    <w:rsid w:val="00021962"/>
    <w:rsid w:val="00021974"/>
    <w:rsid w:val="00021978"/>
    <w:rsid w:val="0002197A"/>
    <w:rsid w:val="000219C7"/>
    <w:rsid w:val="000219E2"/>
    <w:rsid w:val="00021AA8"/>
    <w:rsid w:val="00021B24"/>
    <w:rsid w:val="00021B5A"/>
    <w:rsid w:val="00021B89"/>
    <w:rsid w:val="00021C32"/>
    <w:rsid w:val="00021C50"/>
    <w:rsid w:val="00021C6B"/>
    <w:rsid w:val="00021C6C"/>
    <w:rsid w:val="00021C82"/>
    <w:rsid w:val="00021CC8"/>
    <w:rsid w:val="00021CD4"/>
    <w:rsid w:val="00021CE6"/>
    <w:rsid w:val="00021CF7"/>
    <w:rsid w:val="00021D41"/>
    <w:rsid w:val="00021D45"/>
    <w:rsid w:val="00021E45"/>
    <w:rsid w:val="00021E47"/>
    <w:rsid w:val="00021E5E"/>
    <w:rsid w:val="00021E88"/>
    <w:rsid w:val="00021E8B"/>
    <w:rsid w:val="00021F05"/>
    <w:rsid w:val="00021F42"/>
    <w:rsid w:val="00021F85"/>
    <w:rsid w:val="00021FDF"/>
    <w:rsid w:val="00022005"/>
    <w:rsid w:val="00022026"/>
    <w:rsid w:val="00022098"/>
    <w:rsid w:val="000220EF"/>
    <w:rsid w:val="00022175"/>
    <w:rsid w:val="00022180"/>
    <w:rsid w:val="000221B8"/>
    <w:rsid w:val="000221CA"/>
    <w:rsid w:val="000221CF"/>
    <w:rsid w:val="000221EA"/>
    <w:rsid w:val="000221FD"/>
    <w:rsid w:val="0002220A"/>
    <w:rsid w:val="00022231"/>
    <w:rsid w:val="00022237"/>
    <w:rsid w:val="000222CC"/>
    <w:rsid w:val="00022305"/>
    <w:rsid w:val="00022312"/>
    <w:rsid w:val="00022316"/>
    <w:rsid w:val="0002232E"/>
    <w:rsid w:val="0002234A"/>
    <w:rsid w:val="00022351"/>
    <w:rsid w:val="0002238B"/>
    <w:rsid w:val="00022397"/>
    <w:rsid w:val="000223BA"/>
    <w:rsid w:val="000223C1"/>
    <w:rsid w:val="000223D1"/>
    <w:rsid w:val="000223DC"/>
    <w:rsid w:val="0002240E"/>
    <w:rsid w:val="0002241E"/>
    <w:rsid w:val="00022426"/>
    <w:rsid w:val="00022449"/>
    <w:rsid w:val="00022478"/>
    <w:rsid w:val="000224BC"/>
    <w:rsid w:val="000224DE"/>
    <w:rsid w:val="000224F0"/>
    <w:rsid w:val="000224F2"/>
    <w:rsid w:val="00022528"/>
    <w:rsid w:val="0002255F"/>
    <w:rsid w:val="00022568"/>
    <w:rsid w:val="000225C2"/>
    <w:rsid w:val="000225C5"/>
    <w:rsid w:val="000225F1"/>
    <w:rsid w:val="000225FC"/>
    <w:rsid w:val="00022640"/>
    <w:rsid w:val="000226A7"/>
    <w:rsid w:val="000226BB"/>
    <w:rsid w:val="000226C1"/>
    <w:rsid w:val="000226C6"/>
    <w:rsid w:val="00022701"/>
    <w:rsid w:val="00022724"/>
    <w:rsid w:val="00022733"/>
    <w:rsid w:val="00022786"/>
    <w:rsid w:val="0002278C"/>
    <w:rsid w:val="000227A2"/>
    <w:rsid w:val="000227DF"/>
    <w:rsid w:val="000227E5"/>
    <w:rsid w:val="00022803"/>
    <w:rsid w:val="00022864"/>
    <w:rsid w:val="00022875"/>
    <w:rsid w:val="00022883"/>
    <w:rsid w:val="0002288C"/>
    <w:rsid w:val="0002291B"/>
    <w:rsid w:val="0002293E"/>
    <w:rsid w:val="0002295F"/>
    <w:rsid w:val="00022968"/>
    <w:rsid w:val="000229AE"/>
    <w:rsid w:val="000229DF"/>
    <w:rsid w:val="00022A42"/>
    <w:rsid w:val="00022A5C"/>
    <w:rsid w:val="00022B4A"/>
    <w:rsid w:val="00022B74"/>
    <w:rsid w:val="00022B7D"/>
    <w:rsid w:val="00022B81"/>
    <w:rsid w:val="00022BA4"/>
    <w:rsid w:val="00022BE0"/>
    <w:rsid w:val="00022C65"/>
    <w:rsid w:val="00022C70"/>
    <w:rsid w:val="00022C75"/>
    <w:rsid w:val="00022C91"/>
    <w:rsid w:val="00022C98"/>
    <w:rsid w:val="00022CAF"/>
    <w:rsid w:val="00022D35"/>
    <w:rsid w:val="00022D3F"/>
    <w:rsid w:val="00022D62"/>
    <w:rsid w:val="00022DF7"/>
    <w:rsid w:val="00022DFB"/>
    <w:rsid w:val="00022E12"/>
    <w:rsid w:val="00022E1E"/>
    <w:rsid w:val="00022E21"/>
    <w:rsid w:val="00022E28"/>
    <w:rsid w:val="00022E2C"/>
    <w:rsid w:val="00022E5C"/>
    <w:rsid w:val="00022E88"/>
    <w:rsid w:val="00022E92"/>
    <w:rsid w:val="00022E9D"/>
    <w:rsid w:val="00022EA4"/>
    <w:rsid w:val="00022EB7"/>
    <w:rsid w:val="00022EC6"/>
    <w:rsid w:val="00022EC8"/>
    <w:rsid w:val="00022EE2"/>
    <w:rsid w:val="00022F30"/>
    <w:rsid w:val="00022F34"/>
    <w:rsid w:val="00022F5C"/>
    <w:rsid w:val="00022F67"/>
    <w:rsid w:val="00022FB5"/>
    <w:rsid w:val="00022FDF"/>
    <w:rsid w:val="00023007"/>
    <w:rsid w:val="00023008"/>
    <w:rsid w:val="00023020"/>
    <w:rsid w:val="0002304A"/>
    <w:rsid w:val="00023053"/>
    <w:rsid w:val="0002309F"/>
    <w:rsid w:val="000230C3"/>
    <w:rsid w:val="000230C7"/>
    <w:rsid w:val="000230E8"/>
    <w:rsid w:val="00023114"/>
    <w:rsid w:val="00023116"/>
    <w:rsid w:val="00023125"/>
    <w:rsid w:val="0002315B"/>
    <w:rsid w:val="00023167"/>
    <w:rsid w:val="00023178"/>
    <w:rsid w:val="0002319E"/>
    <w:rsid w:val="000231A7"/>
    <w:rsid w:val="000231AC"/>
    <w:rsid w:val="000231C0"/>
    <w:rsid w:val="00023261"/>
    <w:rsid w:val="00023264"/>
    <w:rsid w:val="0002326A"/>
    <w:rsid w:val="00023272"/>
    <w:rsid w:val="0002327A"/>
    <w:rsid w:val="000232AE"/>
    <w:rsid w:val="000232B7"/>
    <w:rsid w:val="000232BE"/>
    <w:rsid w:val="000232D1"/>
    <w:rsid w:val="000232EA"/>
    <w:rsid w:val="000232F6"/>
    <w:rsid w:val="00023302"/>
    <w:rsid w:val="00023342"/>
    <w:rsid w:val="00023351"/>
    <w:rsid w:val="0002335E"/>
    <w:rsid w:val="000233E8"/>
    <w:rsid w:val="00023418"/>
    <w:rsid w:val="0002341E"/>
    <w:rsid w:val="00023420"/>
    <w:rsid w:val="00023431"/>
    <w:rsid w:val="00023451"/>
    <w:rsid w:val="00023488"/>
    <w:rsid w:val="00023496"/>
    <w:rsid w:val="000234C8"/>
    <w:rsid w:val="000234D7"/>
    <w:rsid w:val="000234F6"/>
    <w:rsid w:val="0002357B"/>
    <w:rsid w:val="0002358E"/>
    <w:rsid w:val="000235A6"/>
    <w:rsid w:val="000235AC"/>
    <w:rsid w:val="000235DA"/>
    <w:rsid w:val="000235E4"/>
    <w:rsid w:val="000235EF"/>
    <w:rsid w:val="000235F1"/>
    <w:rsid w:val="00023623"/>
    <w:rsid w:val="00023639"/>
    <w:rsid w:val="0002366A"/>
    <w:rsid w:val="0002366F"/>
    <w:rsid w:val="00023699"/>
    <w:rsid w:val="000236B2"/>
    <w:rsid w:val="000236B6"/>
    <w:rsid w:val="000236BD"/>
    <w:rsid w:val="000236D1"/>
    <w:rsid w:val="0002372C"/>
    <w:rsid w:val="0002375C"/>
    <w:rsid w:val="0002376A"/>
    <w:rsid w:val="000237B5"/>
    <w:rsid w:val="000237CF"/>
    <w:rsid w:val="000237E6"/>
    <w:rsid w:val="00023804"/>
    <w:rsid w:val="0002388A"/>
    <w:rsid w:val="000238B8"/>
    <w:rsid w:val="000238BF"/>
    <w:rsid w:val="000238F8"/>
    <w:rsid w:val="0002390E"/>
    <w:rsid w:val="00023936"/>
    <w:rsid w:val="0002393E"/>
    <w:rsid w:val="0002395B"/>
    <w:rsid w:val="0002395C"/>
    <w:rsid w:val="0002397E"/>
    <w:rsid w:val="000239B1"/>
    <w:rsid w:val="000239D7"/>
    <w:rsid w:val="000239DE"/>
    <w:rsid w:val="00023A02"/>
    <w:rsid w:val="00023A1D"/>
    <w:rsid w:val="00023A20"/>
    <w:rsid w:val="00023A4A"/>
    <w:rsid w:val="00023A4F"/>
    <w:rsid w:val="00023AA9"/>
    <w:rsid w:val="00023AB4"/>
    <w:rsid w:val="00023AD7"/>
    <w:rsid w:val="00023B2F"/>
    <w:rsid w:val="00023B61"/>
    <w:rsid w:val="00023B69"/>
    <w:rsid w:val="00023B6C"/>
    <w:rsid w:val="00023BC1"/>
    <w:rsid w:val="00023BCF"/>
    <w:rsid w:val="00023BD6"/>
    <w:rsid w:val="00023C1D"/>
    <w:rsid w:val="00023C47"/>
    <w:rsid w:val="00023C51"/>
    <w:rsid w:val="00023C87"/>
    <w:rsid w:val="00023CAA"/>
    <w:rsid w:val="00023CAB"/>
    <w:rsid w:val="00023CC5"/>
    <w:rsid w:val="00023D33"/>
    <w:rsid w:val="00023D41"/>
    <w:rsid w:val="00023DAA"/>
    <w:rsid w:val="00023DC3"/>
    <w:rsid w:val="00023E4E"/>
    <w:rsid w:val="00023E50"/>
    <w:rsid w:val="00023E85"/>
    <w:rsid w:val="00023EB2"/>
    <w:rsid w:val="00023F09"/>
    <w:rsid w:val="00023F27"/>
    <w:rsid w:val="00023FDA"/>
    <w:rsid w:val="00023FEA"/>
    <w:rsid w:val="00023FF9"/>
    <w:rsid w:val="0002400E"/>
    <w:rsid w:val="00024066"/>
    <w:rsid w:val="00024129"/>
    <w:rsid w:val="00024139"/>
    <w:rsid w:val="00024180"/>
    <w:rsid w:val="0002418D"/>
    <w:rsid w:val="0002418F"/>
    <w:rsid w:val="000241A1"/>
    <w:rsid w:val="00024217"/>
    <w:rsid w:val="00024278"/>
    <w:rsid w:val="00024292"/>
    <w:rsid w:val="000242EC"/>
    <w:rsid w:val="0002430B"/>
    <w:rsid w:val="00024314"/>
    <w:rsid w:val="0002431A"/>
    <w:rsid w:val="00024321"/>
    <w:rsid w:val="00024386"/>
    <w:rsid w:val="000243D9"/>
    <w:rsid w:val="00024433"/>
    <w:rsid w:val="0002446C"/>
    <w:rsid w:val="0002446D"/>
    <w:rsid w:val="000244AC"/>
    <w:rsid w:val="000244AF"/>
    <w:rsid w:val="000244B6"/>
    <w:rsid w:val="000244B7"/>
    <w:rsid w:val="000244C1"/>
    <w:rsid w:val="000244F5"/>
    <w:rsid w:val="00024502"/>
    <w:rsid w:val="00024537"/>
    <w:rsid w:val="0002453D"/>
    <w:rsid w:val="0002457E"/>
    <w:rsid w:val="00024596"/>
    <w:rsid w:val="000245AB"/>
    <w:rsid w:val="000245B6"/>
    <w:rsid w:val="000245FC"/>
    <w:rsid w:val="00024609"/>
    <w:rsid w:val="00024614"/>
    <w:rsid w:val="00024627"/>
    <w:rsid w:val="0002464D"/>
    <w:rsid w:val="000246C1"/>
    <w:rsid w:val="000246F0"/>
    <w:rsid w:val="0002471B"/>
    <w:rsid w:val="00024744"/>
    <w:rsid w:val="00024761"/>
    <w:rsid w:val="00024776"/>
    <w:rsid w:val="000247AD"/>
    <w:rsid w:val="000247C1"/>
    <w:rsid w:val="0002481C"/>
    <w:rsid w:val="00024847"/>
    <w:rsid w:val="00024856"/>
    <w:rsid w:val="0002485C"/>
    <w:rsid w:val="00024870"/>
    <w:rsid w:val="0002488C"/>
    <w:rsid w:val="000248CF"/>
    <w:rsid w:val="000248E6"/>
    <w:rsid w:val="0002495A"/>
    <w:rsid w:val="0002497D"/>
    <w:rsid w:val="0002497E"/>
    <w:rsid w:val="00024981"/>
    <w:rsid w:val="00024982"/>
    <w:rsid w:val="00024984"/>
    <w:rsid w:val="00024987"/>
    <w:rsid w:val="00024998"/>
    <w:rsid w:val="000249A4"/>
    <w:rsid w:val="000249B8"/>
    <w:rsid w:val="000249E0"/>
    <w:rsid w:val="00024A0A"/>
    <w:rsid w:val="00024A17"/>
    <w:rsid w:val="00024A69"/>
    <w:rsid w:val="00024A9E"/>
    <w:rsid w:val="00024AA5"/>
    <w:rsid w:val="00024AAC"/>
    <w:rsid w:val="00024AAD"/>
    <w:rsid w:val="00024AB8"/>
    <w:rsid w:val="00024ADC"/>
    <w:rsid w:val="00024AFB"/>
    <w:rsid w:val="00024B11"/>
    <w:rsid w:val="00024B28"/>
    <w:rsid w:val="00024B6B"/>
    <w:rsid w:val="00024B73"/>
    <w:rsid w:val="00024B7A"/>
    <w:rsid w:val="00024BBF"/>
    <w:rsid w:val="00024BD9"/>
    <w:rsid w:val="00024BDD"/>
    <w:rsid w:val="00024BF3"/>
    <w:rsid w:val="00024C3B"/>
    <w:rsid w:val="00024C4B"/>
    <w:rsid w:val="00024C65"/>
    <w:rsid w:val="00024C98"/>
    <w:rsid w:val="00024CB6"/>
    <w:rsid w:val="00024CE8"/>
    <w:rsid w:val="00024CF9"/>
    <w:rsid w:val="00024D0C"/>
    <w:rsid w:val="00024D1D"/>
    <w:rsid w:val="00024D2A"/>
    <w:rsid w:val="00024D52"/>
    <w:rsid w:val="00024D53"/>
    <w:rsid w:val="00024DBF"/>
    <w:rsid w:val="00024E1D"/>
    <w:rsid w:val="00024E1E"/>
    <w:rsid w:val="00024E42"/>
    <w:rsid w:val="00024E4D"/>
    <w:rsid w:val="00024E79"/>
    <w:rsid w:val="00024E97"/>
    <w:rsid w:val="00024EB4"/>
    <w:rsid w:val="00024ECD"/>
    <w:rsid w:val="00024EDB"/>
    <w:rsid w:val="00024EE1"/>
    <w:rsid w:val="00024F25"/>
    <w:rsid w:val="00024F33"/>
    <w:rsid w:val="00024F7F"/>
    <w:rsid w:val="00024F97"/>
    <w:rsid w:val="00024FB7"/>
    <w:rsid w:val="00025008"/>
    <w:rsid w:val="00025063"/>
    <w:rsid w:val="00025065"/>
    <w:rsid w:val="00025078"/>
    <w:rsid w:val="0002507D"/>
    <w:rsid w:val="0002508C"/>
    <w:rsid w:val="0002508F"/>
    <w:rsid w:val="000250A2"/>
    <w:rsid w:val="00025123"/>
    <w:rsid w:val="00025168"/>
    <w:rsid w:val="00025176"/>
    <w:rsid w:val="0002517D"/>
    <w:rsid w:val="000251A7"/>
    <w:rsid w:val="000251C9"/>
    <w:rsid w:val="00025203"/>
    <w:rsid w:val="00025204"/>
    <w:rsid w:val="0002522E"/>
    <w:rsid w:val="00025253"/>
    <w:rsid w:val="0002525F"/>
    <w:rsid w:val="00025274"/>
    <w:rsid w:val="000252A4"/>
    <w:rsid w:val="000252BF"/>
    <w:rsid w:val="000252C5"/>
    <w:rsid w:val="00025300"/>
    <w:rsid w:val="00025322"/>
    <w:rsid w:val="00025358"/>
    <w:rsid w:val="0002536F"/>
    <w:rsid w:val="00025371"/>
    <w:rsid w:val="000253D8"/>
    <w:rsid w:val="000253D9"/>
    <w:rsid w:val="000253E9"/>
    <w:rsid w:val="0002543F"/>
    <w:rsid w:val="00025460"/>
    <w:rsid w:val="00025473"/>
    <w:rsid w:val="000254B5"/>
    <w:rsid w:val="000254B9"/>
    <w:rsid w:val="000254F8"/>
    <w:rsid w:val="00025532"/>
    <w:rsid w:val="00025570"/>
    <w:rsid w:val="000255BB"/>
    <w:rsid w:val="000255BD"/>
    <w:rsid w:val="000255D9"/>
    <w:rsid w:val="000255EA"/>
    <w:rsid w:val="00025618"/>
    <w:rsid w:val="00025636"/>
    <w:rsid w:val="0002563A"/>
    <w:rsid w:val="00025641"/>
    <w:rsid w:val="00025651"/>
    <w:rsid w:val="00025672"/>
    <w:rsid w:val="00025692"/>
    <w:rsid w:val="000256C6"/>
    <w:rsid w:val="000256E5"/>
    <w:rsid w:val="000256E8"/>
    <w:rsid w:val="000256F9"/>
    <w:rsid w:val="00025716"/>
    <w:rsid w:val="0002572C"/>
    <w:rsid w:val="00025739"/>
    <w:rsid w:val="00025742"/>
    <w:rsid w:val="0002576D"/>
    <w:rsid w:val="00025778"/>
    <w:rsid w:val="0002577C"/>
    <w:rsid w:val="000257BC"/>
    <w:rsid w:val="000257FC"/>
    <w:rsid w:val="00025850"/>
    <w:rsid w:val="0002585F"/>
    <w:rsid w:val="0002589D"/>
    <w:rsid w:val="000258B3"/>
    <w:rsid w:val="000258C0"/>
    <w:rsid w:val="000258CB"/>
    <w:rsid w:val="000258D5"/>
    <w:rsid w:val="0002590D"/>
    <w:rsid w:val="00025921"/>
    <w:rsid w:val="0002594F"/>
    <w:rsid w:val="00025966"/>
    <w:rsid w:val="0002597B"/>
    <w:rsid w:val="0002598B"/>
    <w:rsid w:val="00025998"/>
    <w:rsid w:val="000259E7"/>
    <w:rsid w:val="000259ED"/>
    <w:rsid w:val="000259F3"/>
    <w:rsid w:val="000259F5"/>
    <w:rsid w:val="00025A01"/>
    <w:rsid w:val="00025A04"/>
    <w:rsid w:val="00025A0D"/>
    <w:rsid w:val="00025A59"/>
    <w:rsid w:val="00025A66"/>
    <w:rsid w:val="00025A68"/>
    <w:rsid w:val="00025A93"/>
    <w:rsid w:val="00025ACE"/>
    <w:rsid w:val="00025B30"/>
    <w:rsid w:val="00025B73"/>
    <w:rsid w:val="00025B91"/>
    <w:rsid w:val="00025BBC"/>
    <w:rsid w:val="00025BC8"/>
    <w:rsid w:val="00025C18"/>
    <w:rsid w:val="00025C1E"/>
    <w:rsid w:val="00025C67"/>
    <w:rsid w:val="00025CAF"/>
    <w:rsid w:val="00025CB6"/>
    <w:rsid w:val="00025CB9"/>
    <w:rsid w:val="00025CD4"/>
    <w:rsid w:val="00025CDC"/>
    <w:rsid w:val="00025CEB"/>
    <w:rsid w:val="00025CFD"/>
    <w:rsid w:val="00025D03"/>
    <w:rsid w:val="00025D20"/>
    <w:rsid w:val="00025D44"/>
    <w:rsid w:val="00025D56"/>
    <w:rsid w:val="00025D5C"/>
    <w:rsid w:val="00025D8C"/>
    <w:rsid w:val="00025D94"/>
    <w:rsid w:val="00025D9D"/>
    <w:rsid w:val="00025E1F"/>
    <w:rsid w:val="00025E23"/>
    <w:rsid w:val="00025E2A"/>
    <w:rsid w:val="00025E31"/>
    <w:rsid w:val="00025E65"/>
    <w:rsid w:val="00025E6C"/>
    <w:rsid w:val="00025E7B"/>
    <w:rsid w:val="00025E7E"/>
    <w:rsid w:val="00025E85"/>
    <w:rsid w:val="00025E95"/>
    <w:rsid w:val="00025ECD"/>
    <w:rsid w:val="00025F04"/>
    <w:rsid w:val="00025F14"/>
    <w:rsid w:val="00025F19"/>
    <w:rsid w:val="00025F4C"/>
    <w:rsid w:val="00025F5A"/>
    <w:rsid w:val="00025F6C"/>
    <w:rsid w:val="00025FAF"/>
    <w:rsid w:val="00025FE3"/>
    <w:rsid w:val="00025FE6"/>
    <w:rsid w:val="0002604B"/>
    <w:rsid w:val="000260CC"/>
    <w:rsid w:val="00026100"/>
    <w:rsid w:val="0002611D"/>
    <w:rsid w:val="0002615E"/>
    <w:rsid w:val="0002617B"/>
    <w:rsid w:val="000261D7"/>
    <w:rsid w:val="000261D8"/>
    <w:rsid w:val="000261EF"/>
    <w:rsid w:val="000261F7"/>
    <w:rsid w:val="0002622B"/>
    <w:rsid w:val="000262C7"/>
    <w:rsid w:val="000262EC"/>
    <w:rsid w:val="00026371"/>
    <w:rsid w:val="0002639E"/>
    <w:rsid w:val="000263BB"/>
    <w:rsid w:val="000263D5"/>
    <w:rsid w:val="0002642C"/>
    <w:rsid w:val="00026473"/>
    <w:rsid w:val="00026487"/>
    <w:rsid w:val="0002648A"/>
    <w:rsid w:val="000264EC"/>
    <w:rsid w:val="00026519"/>
    <w:rsid w:val="0002658F"/>
    <w:rsid w:val="00026590"/>
    <w:rsid w:val="00026596"/>
    <w:rsid w:val="000265A7"/>
    <w:rsid w:val="000265AC"/>
    <w:rsid w:val="0002660D"/>
    <w:rsid w:val="00026612"/>
    <w:rsid w:val="00026634"/>
    <w:rsid w:val="00026638"/>
    <w:rsid w:val="00026652"/>
    <w:rsid w:val="0002668E"/>
    <w:rsid w:val="00026692"/>
    <w:rsid w:val="000266DF"/>
    <w:rsid w:val="000266E2"/>
    <w:rsid w:val="000266EE"/>
    <w:rsid w:val="00026771"/>
    <w:rsid w:val="000267B2"/>
    <w:rsid w:val="000267B3"/>
    <w:rsid w:val="000267BA"/>
    <w:rsid w:val="000267E6"/>
    <w:rsid w:val="00026849"/>
    <w:rsid w:val="00026867"/>
    <w:rsid w:val="00026876"/>
    <w:rsid w:val="0002688F"/>
    <w:rsid w:val="000268A2"/>
    <w:rsid w:val="000268B0"/>
    <w:rsid w:val="000268E1"/>
    <w:rsid w:val="00026918"/>
    <w:rsid w:val="00026942"/>
    <w:rsid w:val="0002699C"/>
    <w:rsid w:val="000269D3"/>
    <w:rsid w:val="000269D9"/>
    <w:rsid w:val="00026A0E"/>
    <w:rsid w:val="00026A2E"/>
    <w:rsid w:val="00026A85"/>
    <w:rsid w:val="00026AA1"/>
    <w:rsid w:val="00026AB0"/>
    <w:rsid w:val="00026AFF"/>
    <w:rsid w:val="00026B33"/>
    <w:rsid w:val="00026B75"/>
    <w:rsid w:val="00026B76"/>
    <w:rsid w:val="00026B7B"/>
    <w:rsid w:val="00026BBB"/>
    <w:rsid w:val="00026BC4"/>
    <w:rsid w:val="00026BF6"/>
    <w:rsid w:val="00026C50"/>
    <w:rsid w:val="00026C9C"/>
    <w:rsid w:val="00026D26"/>
    <w:rsid w:val="00026D69"/>
    <w:rsid w:val="00026D71"/>
    <w:rsid w:val="00026DA5"/>
    <w:rsid w:val="00026DB1"/>
    <w:rsid w:val="00026E61"/>
    <w:rsid w:val="00026E93"/>
    <w:rsid w:val="00026EAB"/>
    <w:rsid w:val="00026EC3"/>
    <w:rsid w:val="00026ED0"/>
    <w:rsid w:val="00026F1D"/>
    <w:rsid w:val="00026F4C"/>
    <w:rsid w:val="00026F79"/>
    <w:rsid w:val="00026F85"/>
    <w:rsid w:val="00026FC3"/>
    <w:rsid w:val="00026FD4"/>
    <w:rsid w:val="0002701B"/>
    <w:rsid w:val="0002704D"/>
    <w:rsid w:val="00027051"/>
    <w:rsid w:val="00027059"/>
    <w:rsid w:val="0002705E"/>
    <w:rsid w:val="0002709D"/>
    <w:rsid w:val="000270AB"/>
    <w:rsid w:val="000270AD"/>
    <w:rsid w:val="000270D0"/>
    <w:rsid w:val="000270E0"/>
    <w:rsid w:val="0002710F"/>
    <w:rsid w:val="00027115"/>
    <w:rsid w:val="00027159"/>
    <w:rsid w:val="00027170"/>
    <w:rsid w:val="00027179"/>
    <w:rsid w:val="00027196"/>
    <w:rsid w:val="000271DA"/>
    <w:rsid w:val="000271EC"/>
    <w:rsid w:val="00027211"/>
    <w:rsid w:val="00027224"/>
    <w:rsid w:val="00027276"/>
    <w:rsid w:val="0002728C"/>
    <w:rsid w:val="0002728D"/>
    <w:rsid w:val="000272BB"/>
    <w:rsid w:val="000272DA"/>
    <w:rsid w:val="000272DF"/>
    <w:rsid w:val="0002730A"/>
    <w:rsid w:val="0002731C"/>
    <w:rsid w:val="00027325"/>
    <w:rsid w:val="000273EA"/>
    <w:rsid w:val="0002740F"/>
    <w:rsid w:val="000274A8"/>
    <w:rsid w:val="000274B7"/>
    <w:rsid w:val="000274BF"/>
    <w:rsid w:val="000274E9"/>
    <w:rsid w:val="0002750F"/>
    <w:rsid w:val="0002751B"/>
    <w:rsid w:val="00027522"/>
    <w:rsid w:val="00027529"/>
    <w:rsid w:val="0002753C"/>
    <w:rsid w:val="00027546"/>
    <w:rsid w:val="00027556"/>
    <w:rsid w:val="0002755C"/>
    <w:rsid w:val="00027570"/>
    <w:rsid w:val="0002758B"/>
    <w:rsid w:val="000275D3"/>
    <w:rsid w:val="000275E2"/>
    <w:rsid w:val="000275EA"/>
    <w:rsid w:val="00027612"/>
    <w:rsid w:val="0002762D"/>
    <w:rsid w:val="00027653"/>
    <w:rsid w:val="00027659"/>
    <w:rsid w:val="0002765F"/>
    <w:rsid w:val="000276C8"/>
    <w:rsid w:val="000276ED"/>
    <w:rsid w:val="00027707"/>
    <w:rsid w:val="0002770D"/>
    <w:rsid w:val="00027714"/>
    <w:rsid w:val="0002771E"/>
    <w:rsid w:val="00027732"/>
    <w:rsid w:val="00027797"/>
    <w:rsid w:val="000277B6"/>
    <w:rsid w:val="000277E6"/>
    <w:rsid w:val="000277EC"/>
    <w:rsid w:val="00027802"/>
    <w:rsid w:val="0002780F"/>
    <w:rsid w:val="0002782A"/>
    <w:rsid w:val="00027872"/>
    <w:rsid w:val="0002788A"/>
    <w:rsid w:val="000278A2"/>
    <w:rsid w:val="000278AA"/>
    <w:rsid w:val="000278AF"/>
    <w:rsid w:val="000278DF"/>
    <w:rsid w:val="000278E5"/>
    <w:rsid w:val="000278F2"/>
    <w:rsid w:val="000278FD"/>
    <w:rsid w:val="0002791C"/>
    <w:rsid w:val="00027980"/>
    <w:rsid w:val="0002799E"/>
    <w:rsid w:val="000279C0"/>
    <w:rsid w:val="000279D0"/>
    <w:rsid w:val="00027A63"/>
    <w:rsid w:val="00027A6E"/>
    <w:rsid w:val="00027A7E"/>
    <w:rsid w:val="00027A96"/>
    <w:rsid w:val="00027A9D"/>
    <w:rsid w:val="00027AE2"/>
    <w:rsid w:val="00027AE8"/>
    <w:rsid w:val="00027AED"/>
    <w:rsid w:val="00027B05"/>
    <w:rsid w:val="00027B23"/>
    <w:rsid w:val="00027BAF"/>
    <w:rsid w:val="00027BC8"/>
    <w:rsid w:val="00027BEB"/>
    <w:rsid w:val="00027C0A"/>
    <w:rsid w:val="00027C10"/>
    <w:rsid w:val="00027CB3"/>
    <w:rsid w:val="00027CB8"/>
    <w:rsid w:val="00027CC5"/>
    <w:rsid w:val="00027CE0"/>
    <w:rsid w:val="00027D16"/>
    <w:rsid w:val="00027D22"/>
    <w:rsid w:val="00027D5E"/>
    <w:rsid w:val="00027D8C"/>
    <w:rsid w:val="00027D98"/>
    <w:rsid w:val="00027DAC"/>
    <w:rsid w:val="00027E3C"/>
    <w:rsid w:val="00027E78"/>
    <w:rsid w:val="00027E88"/>
    <w:rsid w:val="00027EAC"/>
    <w:rsid w:val="00027EDE"/>
    <w:rsid w:val="00027F04"/>
    <w:rsid w:val="00027F66"/>
    <w:rsid w:val="00027F8E"/>
    <w:rsid w:val="00027F99"/>
    <w:rsid w:val="00027FA7"/>
    <w:rsid w:val="00027FC3"/>
    <w:rsid w:val="00027FCE"/>
    <w:rsid w:val="00027FDA"/>
    <w:rsid w:val="0003001A"/>
    <w:rsid w:val="0003006D"/>
    <w:rsid w:val="000300AF"/>
    <w:rsid w:val="000300D8"/>
    <w:rsid w:val="000300E5"/>
    <w:rsid w:val="0003011D"/>
    <w:rsid w:val="00030159"/>
    <w:rsid w:val="00030161"/>
    <w:rsid w:val="00030172"/>
    <w:rsid w:val="000301D7"/>
    <w:rsid w:val="000301D9"/>
    <w:rsid w:val="000301F2"/>
    <w:rsid w:val="0003020F"/>
    <w:rsid w:val="0003028C"/>
    <w:rsid w:val="000302F2"/>
    <w:rsid w:val="0003032A"/>
    <w:rsid w:val="0003034F"/>
    <w:rsid w:val="00030355"/>
    <w:rsid w:val="0003035B"/>
    <w:rsid w:val="00030375"/>
    <w:rsid w:val="0003038C"/>
    <w:rsid w:val="0003038E"/>
    <w:rsid w:val="0003039E"/>
    <w:rsid w:val="00030407"/>
    <w:rsid w:val="00030409"/>
    <w:rsid w:val="0003041F"/>
    <w:rsid w:val="0003044B"/>
    <w:rsid w:val="0003044E"/>
    <w:rsid w:val="000304A5"/>
    <w:rsid w:val="000304BE"/>
    <w:rsid w:val="0003051A"/>
    <w:rsid w:val="0003051F"/>
    <w:rsid w:val="00030561"/>
    <w:rsid w:val="0003056E"/>
    <w:rsid w:val="00030579"/>
    <w:rsid w:val="00030585"/>
    <w:rsid w:val="00030596"/>
    <w:rsid w:val="0003059B"/>
    <w:rsid w:val="000305DD"/>
    <w:rsid w:val="00030608"/>
    <w:rsid w:val="00030612"/>
    <w:rsid w:val="00030615"/>
    <w:rsid w:val="00030648"/>
    <w:rsid w:val="00030674"/>
    <w:rsid w:val="0003067B"/>
    <w:rsid w:val="000306A0"/>
    <w:rsid w:val="000306D3"/>
    <w:rsid w:val="000306E8"/>
    <w:rsid w:val="000306F9"/>
    <w:rsid w:val="0003072D"/>
    <w:rsid w:val="00030762"/>
    <w:rsid w:val="00030768"/>
    <w:rsid w:val="0003077B"/>
    <w:rsid w:val="00030787"/>
    <w:rsid w:val="00030793"/>
    <w:rsid w:val="000307C1"/>
    <w:rsid w:val="000307D3"/>
    <w:rsid w:val="00030822"/>
    <w:rsid w:val="00030857"/>
    <w:rsid w:val="00030885"/>
    <w:rsid w:val="00030887"/>
    <w:rsid w:val="00030897"/>
    <w:rsid w:val="00030903"/>
    <w:rsid w:val="00030949"/>
    <w:rsid w:val="0003094A"/>
    <w:rsid w:val="00030997"/>
    <w:rsid w:val="0003099B"/>
    <w:rsid w:val="000309C6"/>
    <w:rsid w:val="000309CE"/>
    <w:rsid w:val="00030A0D"/>
    <w:rsid w:val="00030A23"/>
    <w:rsid w:val="00030A6A"/>
    <w:rsid w:val="00030AB0"/>
    <w:rsid w:val="00030B15"/>
    <w:rsid w:val="00030B24"/>
    <w:rsid w:val="00030B30"/>
    <w:rsid w:val="00030B6C"/>
    <w:rsid w:val="00030B78"/>
    <w:rsid w:val="00030B79"/>
    <w:rsid w:val="00030BBC"/>
    <w:rsid w:val="00030BEE"/>
    <w:rsid w:val="00030BFB"/>
    <w:rsid w:val="00030C23"/>
    <w:rsid w:val="00030C25"/>
    <w:rsid w:val="00030C35"/>
    <w:rsid w:val="00030C54"/>
    <w:rsid w:val="00030C57"/>
    <w:rsid w:val="00030C7B"/>
    <w:rsid w:val="00030CB5"/>
    <w:rsid w:val="00030D12"/>
    <w:rsid w:val="00030D34"/>
    <w:rsid w:val="00030D41"/>
    <w:rsid w:val="00030D67"/>
    <w:rsid w:val="00030D92"/>
    <w:rsid w:val="00030DA3"/>
    <w:rsid w:val="00030DB4"/>
    <w:rsid w:val="00030DE6"/>
    <w:rsid w:val="00030DF2"/>
    <w:rsid w:val="00030DF4"/>
    <w:rsid w:val="00030E1A"/>
    <w:rsid w:val="00030E1E"/>
    <w:rsid w:val="00030E20"/>
    <w:rsid w:val="00030E52"/>
    <w:rsid w:val="00030E68"/>
    <w:rsid w:val="00030E88"/>
    <w:rsid w:val="00030EF1"/>
    <w:rsid w:val="00030EFC"/>
    <w:rsid w:val="00030F4E"/>
    <w:rsid w:val="00030F71"/>
    <w:rsid w:val="00030F78"/>
    <w:rsid w:val="00030F8F"/>
    <w:rsid w:val="00030FAA"/>
    <w:rsid w:val="00030FB1"/>
    <w:rsid w:val="00030FC5"/>
    <w:rsid w:val="00030FFD"/>
    <w:rsid w:val="00031062"/>
    <w:rsid w:val="00031063"/>
    <w:rsid w:val="00031071"/>
    <w:rsid w:val="0003108E"/>
    <w:rsid w:val="0003109B"/>
    <w:rsid w:val="000310A9"/>
    <w:rsid w:val="000310D7"/>
    <w:rsid w:val="000310DB"/>
    <w:rsid w:val="0003112B"/>
    <w:rsid w:val="0003112F"/>
    <w:rsid w:val="0003113C"/>
    <w:rsid w:val="00031182"/>
    <w:rsid w:val="000311B6"/>
    <w:rsid w:val="000311D9"/>
    <w:rsid w:val="00031211"/>
    <w:rsid w:val="0003122C"/>
    <w:rsid w:val="00031250"/>
    <w:rsid w:val="000312DD"/>
    <w:rsid w:val="000312DF"/>
    <w:rsid w:val="000312E4"/>
    <w:rsid w:val="000312EC"/>
    <w:rsid w:val="000312FB"/>
    <w:rsid w:val="00031305"/>
    <w:rsid w:val="00031341"/>
    <w:rsid w:val="00031346"/>
    <w:rsid w:val="00031353"/>
    <w:rsid w:val="0003135B"/>
    <w:rsid w:val="000313B4"/>
    <w:rsid w:val="000313C0"/>
    <w:rsid w:val="000313CD"/>
    <w:rsid w:val="000313D8"/>
    <w:rsid w:val="000313EB"/>
    <w:rsid w:val="0003142A"/>
    <w:rsid w:val="00031436"/>
    <w:rsid w:val="00031458"/>
    <w:rsid w:val="0003146A"/>
    <w:rsid w:val="0003148F"/>
    <w:rsid w:val="000314A2"/>
    <w:rsid w:val="000314D6"/>
    <w:rsid w:val="000314DD"/>
    <w:rsid w:val="00031551"/>
    <w:rsid w:val="0003155C"/>
    <w:rsid w:val="00031606"/>
    <w:rsid w:val="0003161B"/>
    <w:rsid w:val="0003164C"/>
    <w:rsid w:val="0003167F"/>
    <w:rsid w:val="000316E9"/>
    <w:rsid w:val="00031729"/>
    <w:rsid w:val="00031736"/>
    <w:rsid w:val="0003174B"/>
    <w:rsid w:val="0003178D"/>
    <w:rsid w:val="000317C6"/>
    <w:rsid w:val="000317CB"/>
    <w:rsid w:val="000317E8"/>
    <w:rsid w:val="0003180E"/>
    <w:rsid w:val="00031812"/>
    <w:rsid w:val="00031845"/>
    <w:rsid w:val="00031858"/>
    <w:rsid w:val="00031872"/>
    <w:rsid w:val="0003190C"/>
    <w:rsid w:val="0003190F"/>
    <w:rsid w:val="00031922"/>
    <w:rsid w:val="0003193C"/>
    <w:rsid w:val="00031950"/>
    <w:rsid w:val="0003196C"/>
    <w:rsid w:val="000319AA"/>
    <w:rsid w:val="000319E3"/>
    <w:rsid w:val="00031A12"/>
    <w:rsid w:val="00031A30"/>
    <w:rsid w:val="00031A34"/>
    <w:rsid w:val="00031AE6"/>
    <w:rsid w:val="00031B1A"/>
    <w:rsid w:val="00031B36"/>
    <w:rsid w:val="00031B53"/>
    <w:rsid w:val="00031B55"/>
    <w:rsid w:val="00031B88"/>
    <w:rsid w:val="00031B8B"/>
    <w:rsid w:val="00031BBE"/>
    <w:rsid w:val="00031BCE"/>
    <w:rsid w:val="00031BE2"/>
    <w:rsid w:val="00031BE9"/>
    <w:rsid w:val="00031BF4"/>
    <w:rsid w:val="00031C2A"/>
    <w:rsid w:val="00031C63"/>
    <w:rsid w:val="00031CD1"/>
    <w:rsid w:val="00031CD6"/>
    <w:rsid w:val="00031CD8"/>
    <w:rsid w:val="00031CE9"/>
    <w:rsid w:val="00031CFD"/>
    <w:rsid w:val="00031D3C"/>
    <w:rsid w:val="00031D53"/>
    <w:rsid w:val="00031D6B"/>
    <w:rsid w:val="00031D6F"/>
    <w:rsid w:val="00031DBE"/>
    <w:rsid w:val="00031E7F"/>
    <w:rsid w:val="00031EBE"/>
    <w:rsid w:val="00031EF3"/>
    <w:rsid w:val="00031F01"/>
    <w:rsid w:val="00031F06"/>
    <w:rsid w:val="00031F29"/>
    <w:rsid w:val="00031F4E"/>
    <w:rsid w:val="00031F6E"/>
    <w:rsid w:val="00031F93"/>
    <w:rsid w:val="00031FB9"/>
    <w:rsid w:val="0003202F"/>
    <w:rsid w:val="00032037"/>
    <w:rsid w:val="00032038"/>
    <w:rsid w:val="00032051"/>
    <w:rsid w:val="00032058"/>
    <w:rsid w:val="000320C8"/>
    <w:rsid w:val="00032100"/>
    <w:rsid w:val="00032101"/>
    <w:rsid w:val="00032107"/>
    <w:rsid w:val="00032196"/>
    <w:rsid w:val="000321A7"/>
    <w:rsid w:val="000321C7"/>
    <w:rsid w:val="000321C8"/>
    <w:rsid w:val="000321D8"/>
    <w:rsid w:val="00032202"/>
    <w:rsid w:val="00032236"/>
    <w:rsid w:val="00032263"/>
    <w:rsid w:val="0003226E"/>
    <w:rsid w:val="0003229B"/>
    <w:rsid w:val="000322D3"/>
    <w:rsid w:val="0003231F"/>
    <w:rsid w:val="00032324"/>
    <w:rsid w:val="0003233A"/>
    <w:rsid w:val="00032379"/>
    <w:rsid w:val="00032384"/>
    <w:rsid w:val="00032395"/>
    <w:rsid w:val="0003239E"/>
    <w:rsid w:val="000323E0"/>
    <w:rsid w:val="00032408"/>
    <w:rsid w:val="0003240A"/>
    <w:rsid w:val="00032423"/>
    <w:rsid w:val="00032446"/>
    <w:rsid w:val="0003244E"/>
    <w:rsid w:val="00032469"/>
    <w:rsid w:val="00032470"/>
    <w:rsid w:val="00032474"/>
    <w:rsid w:val="00032481"/>
    <w:rsid w:val="00032488"/>
    <w:rsid w:val="000324CB"/>
    <w:rsid w:val="000324E0"/>
    <w:rsid w:val="000324EB"/>
    <w:rsid w:val="00032529"/>
    <w:rsid w:val="00032534"/>
    <w:rsid w:val="0003253D"/>
    <w:rsid w:val="0003256D"/>
    <w:rsid w:val="00032574"/>
    <w:rsid w:val="0003258F"/>
    <w:rsid w:val="000325E1"/>
    <w:rsid w:val="00032637"/>
    <w:rsid w:val="00032659"/>
    <w:rsid w:val="00032679"/>
    <w:rsid w:val="0003269A"/>
    <w:rsid w:val="000326BE"/>
    <w:rsid w:val="00032703"/>
    <w:rsid w:val="00032708"/>
    <w:rsid w:val="00032776"/>
    <w:rsid w:val="00032786"/>
    <w:rsid w:val="0003278F"/>
    <w:rsid w:val="00032791"/>
    <w:rsid w:val="000327B7"/>
    <w:rsid w:val="00032802"/>
    <w:rsid w:val="00032809"/>
    <w:rsid w:val="0003284E"/>
    <w:rsid w:val="0003287E"/>
    <w:rsid w:val="0003288A"/>
    <w:rsid w:val="00032897"/>
    <w:rsid w:val="000328AB"/>
    <w:rsid w:val="00032906"/>
    <w:rsid w:val="00032930"/>
    <w:rsid w:val="00032938"/>
    <w:rsid w:val="00032941"/>
    <w:rsid w:val="00032948"/>
    <w:rsid w:val="00032967"/>
    <w:rsid w:val="0003296C"/>
    <w:rsid w:val="0003299E"/>
    <w:rsid w:val="000329BA"/>
    <w:rsid w:val="000329BB"/>
    <w:rsid w:val="000329BC"/>
    <w:rsid w:val="000329D2"/>
    <w:rsid w:val="000329E4"/>
    <w:rsid w:val="00032A00"/>
    <w:rsid w:val="00032A05"/>
    <w:rsid w:val="00032A29"/>
    <w:rsid w:val="00032A48"/>
    <w:rsid w:val="00032A6B"/>
    <w:rsid w:val="00032A70"/>
    <w:rsid w:val="00032AAA"/>
    <w:rsid w:val="00032AC5"/>
    <w:rsid w:val="00032AE8"/>
    <w:rsid w:val="00032AF6"/>
    <w:rsid w:val="00032B15"/>
    <w:rsid w:val="00032B26"/>
    <w:rsid w:val="00032B35"/>
    <w:rsid w:val="00032B67"/>
    <w:rsid w:val="00032B8E"/>
    <w:rsid w:val="00032B90"/>
    <w:rsid w:val="00032BC1"/>
    <w:rsid w:val="00032BF2"/>
    <w:rsid w:val="00032BFB"/>
    <w:rsid w:val="00032C34"/>
    <w:rsid w:val="00032C5D"/>
    <w:rsid w:val="00032C7C"/>
    <w:rsid w:val="00032CB4"/>
    <w:rsid w:val="00032D08"/>
    <w:rsid w:val="00032D15"/>
    <w:rsid w:val="00032D17"/>
    <w:rsid w:val="00032D2C"/>
    <w:rsid w:val="00032D2F"/>
    <w:rsid w:val="00032D45"/>
    <w:rsid w:val="00032D5B"/>
    <w:rsid w:val="00032D5D"/>
    <w:rsid w:val="00032D6A"/>
    <w:rsid w:val="00032DA4"/>
    <w:rsid w:val="00032DD7"/>
    <w:rsid w:val="00032DF9"/>
    <w:rsid w:val="00032E50"/>
    <w:rsid w:val="00032F40"/>
    <w:rsid w:val="00032F7A"/>
    <w:rsid w:val="00032FAC"/>
    <w:rsid w:val="00032FAF"/>
    <w:rsid w:val="0003302D"/>
    <w:rsid w:val="00033095"/>
    <w:rsid w:val="00033110"/>
    <w:rsid w:val="00033111"/>
    <w:rsid w:val="0003313B"/>
    <w:rsid w:val="00033176"/>
    <w:rsid w:val="00033178"/>
    <w:rsid w:val="00033179"/>
    <w:rsid w:val="0003318A"/>
    <w:rsid w:val="000331B0"/>
    <w:rsid w:val="000331E4"/>
    <w:rsid w:val="000331FB"/>
    <w:rsid w:val="0003331B"/>
    <w:rsid w:val="00033321"/>
    <w:rsid w:val="00033331"/>
    <w:rsid w:val="00033349"/>
    <w:rsid w:val="00033374"/>
    <w:rsid w:val="000333A1"/>
    <w:rsid w:val="000333A5"/>
    <w:rsid w:val="000333C4"/>
    <w:rsid w:val="000333DA"/>
    <w:rsid w:val="000333DF"/>
    <w:rsid w:val="00033410"/>
    <w:rsid w:val="00033427"/>
    <w:rsid w:val="0003343E"/>
    <w:rsid w:val="00033473"/>
    <w:rsid w:val="000334A7"/>
    <w:rsid w:val="000334AE"/>
    <w:rsid w:val="000334BB"/>
    <w:rsid w:val="000334C4"/>
    <w:rsid w:val="000334C8"/>
    <w:rsid w:val="00033505"/>
    <w:rsid w:val="00033509"/>
    <w:rsid w:val="00033564"/>
    <w:rsid w:val="0003356F"/>
    <w:rsid w:val="000335A4"/>
    <w:rsid w:val="000335E4"/>
    <w:rsid w:val="000335E6"/>
    <w:rsid w:val="0003363F"/>
    <w:rsid w:val="0003364E"/>
    <w:rsid w:val="00033665"/>
    <w:rsid w:val="00033689"/>
    <w:rsid w:val="00033694"/>
    <w:rsid w:val="000336A7"/>
    <w:rsid w:val="000336A8"/>
    <w:rsid w:val="000336D3"/>
    <w:rsid w:val="0003370C"/>
    <w:rsid w:val="00033728"/>
    <w:rsid w:val="00033775"/>
    <w:rsid w:val="000337CC"/>
    <w:rsid w:val="00033818"/>
    <w:rsid w:val="00033854"/>
    <w:rsid w:val="00033871"/>
    <w:rsid w:val="00033876"/>
    <w:rsid w:val="000338EC"/>
    <w:rsid w:val="00033938"/>
    <w:rsid w:val="00033956"/>
    <w:rsid w:val="00033965"/>
    <w:rsid w:val="00033979"/>
    <w:rsid w:val="000339B7"/>
    <w:rsid w:val="000339C5"/>
    <w:rsid w:val="000339D2"/>
    <w:rsid w:val="000339D5"/>
    <w:rsid w:val="000339DC"/>
    <w:rsid w:val="00033A36"/>
    <w:rsid w:val="00033A66"/>
    <w:rsid w:val="00033A77"/>
    <w:rsid w:val="00033A78"/>
    <w:rsid w:val="00033AB9"/>
    <w:rsid w:val="00033AFE"/>
    <w:rsid w:val="00033B03"/>
    <w:rsid w:val="00033B37"/>
    <w:rsid w:val="00033B59"/>
    <w:rsid w:val="00033B99"/>
    <w:rsid w:val="00033BBD"/>
    <w:rsid w:val="00033BCF"/>
    <w:rsid w:val="00033BD4"/>
    <w:rsid w:val="00033C0B"/>
    <w:rsid w:val="00033C4A"/>
    <w:rsid w:val="00033CEC"/>
    <w:rsid w:val="00033D8F"/>
    <w:rsid w:val="00033DFD"/>
    <w:rsid w:val="00033E07"/>
    <w:rsid w:val="00033E41"/>
    <w:rsid w:val="00033E67"/>
    <w:rsid w:val="00033ECB"/>
    <w:rsid w:val="00033ECF"/>
    <w:rsid w:val="00033EEC"/>
    <w:rsid w:val="00033F47"/>
    <w:rsid w:val="00033F86"/>
    <w:rsid w:val="00033F8D"/>
    <w:rsid w:val="00033FA2"/>
    <w:rsid w:val="00034008"/>
    <w:rsid w:val="00034009"/>
    <w:rsid w:val="0003401D"/>
    <w:rsid w:val="00034038"/>
    <w:rsid w:val="00034089"/>
    <w:rsid w:val="000340C3"/>
    <w:rsid w:val="000340C9"/>
    <w:rsid w:val="00034175"/>
    <w:rsid w:val="000341B5"/>
    <w:rsid w:val="0003420C"/>
    <w:rsid w:val="0003421D"/>
    <w:rsid w:val="00034230"/>
    <w:rsid w:val="00034239"/>
    <w:rsid w:val="00034261"/>
    <w:rsid w:val="0003426C"/>
    <w:rsid w:val="0003429E"/>
    <w:rsid w:val="000342BD"/>
    <w:rsid w:val="000342D1"/>
    <w:rsid w:val="000342EE"/>
    <w:rsid w:val="000342FA"/>
    <w:rsid w:val="0003430E"/>
    <w:rsid w:val="00034324"/>
    <w:rsid w:val="00034335"/>
    <w:rsid w:val="0003434F"/>
    <w:rsid w:val="00034351"/>
    <w:rsid w:val="0003435F"/>
    <w:rsid w:val="00034364"/>
    <w:rsid w:val="00034372"/>
    <w:rsid w:val="000343B5"/>
    <w:rsid w:val="000343C6"/>
    <w:rsid w:val="000343D3"/>
    <w:rsid w:val="000343FE"/>
    <w:rsid w:val="0003440F"/>
    <w:rsid w:val="0003447D"/>
    <w:rsid w:val="0003449F"/>
    <w:rsid w:val="000344A0"/>
    <w:rsid w:val="000344E8"/>
    <w:rsid w:val="00034511"/>
    <w:rsid w:val="00034539"/>
    <w:rsid w:val="0003453F"/>
    <w:rsid w:val="0003459A"/>
    <w:rsid w:val="000345DC"/>
    <w:rsid w:val="000345E4"/>
    <w:rsid w:val="00034606"/>
    <w:rsid w:val="0003464F"/>
    <w:rsid w:val="00034661"/>
    <w:rsid w:val="000346A0"/>
    <w:rsid w:val="000346A7"/>
    <w:rsid w:val="000346B1"/>
    <w:rsid w:val="000346B4"/>
    <w:rsid w:val="000346E3"/>
    <w:rsid w:val="000346E5"/>
    <w:rsid w:val="0003470B"/>
    <w:rsid w:val="00034758"/>
    <w:rsid w:val="00034765"/>
    <w:rsid w:val="000347A5"/>
    <w:rsid w:val="000347B1"/>
    <w:rsid w:val="0003480A"/>
    <w:rsid w:val="0003482A"/>
    <w:rsid w:val="00034843"/>
    <w:rsid w:val="0003485F"/>
    <w:rsid w:val="0003488E"/>
    <w:rsid w:val="000348C1"/>
    <w:rsid w:val="000348C8"/>
    <w:rsid w:val="000348DF"/>
    <w:rsid w:val="000348EB"/>
    <w:rsid w:val="0003492B"/>
    <w:rsid w:val="0003492C"/>
    <w:rsid w:val="0003496E"/>
    <w:rsid w:val="00034990"/>
    <w:rsid w:val="000349F8"/>
    <w:rsid w:val="00034A00"/>
    <w:rsid w:val="00034A23"/>
    <w:rsid w:val="00034A27"/>
    <w:rsid w:val="00034A51"/>
    <w:rsid w:val="00034A6A"/>
    <w:rsid w:val="00034A7C"/>
    <w:rsid w:val="00034A81"/>
    <w:rsid w:val="00034A91"/>
    <w:rsid w:val="00034AAF"/>
    <w:rsid w:val="00034AE4"/>
    <w:rsid w:val="00034AED"/>
    <w:rsid w:val="00034B15"/>
    <w:rsid w:val="00034B6F"/>
    <w:rsid w:val="00034BCB"/>
    <w:rsid w:val="00034BDD"/>
    <w:rsid w:val="00034C4B"/>
    <w:rsid w:val="00034C66"/>
    <w:rsid w:val="00034C92"/>
    <w:rsid w:val="00034CD8"/>
    <w:rsid w:val="00034CF9"/>
    <w:rsid w:val="00034D0F"/>
    <w:rsid w:val="00034D3B"/>
    <w:rsid w:val="00034D82"/>
    <w:rsid w:val="00034DB9"/>
    <w:rsid w:val="00034E1E"/>
    <w:rsid w:val="00034EB9"/>
    <w:rsid w:val="00034F28"/>
    <w:rsid w:val="00034F2A"/>
    <w:rsid w:val="00034F47"/>
    <w:rsid w:val="00034F9D"/>
    <w:rsid w:val="00034FAE"/>
    <w:rsid w:val="00034FCE"/>
    <w:rsid w:val="00034FE9"/>
    <w:rsid w:val="00035001"/>
    <w:rsid w:val="00035005"/>
    <w:rsid w:val="00035026"/>
    <w:rsid w:val="00035038"/>
    <w:rsid w:val="0003506A"/>
    <w:rsid w:val="0003507A"/>
    <w:rsid w:val="0003508D"/>
    <w:rsid w:val="000350DA"/>
    <w:rsid w:val="0003516E"/>
    <w:rsid w:val="00035179"/>
    <w:rsid w:val="0003518C"/>
    <w:rsid w:val="000351D5"/>
    <w:rsid w:val="0003521C"/>
    <w:rsid w:val="00035223"/>
    <w:rsid w:val="0003523B"/>
    <w:rsid w:val="0003526A"/>
    <w:rsid w:val="000352AC"/>
    <w:rsid w:val="000352B3"/>
    <w:rsid w:val="000352E8"/>
    <w:rsid w:val="000352F5"/>
    <w:rsid w:val="00035349"/>
    <w:rsid w:val="0003534E"/>
    <w:rsid w:val="0003535E"/>
    <w:rsid w:val="00035373"/>
    <w:rsid w:val="0003538C"/>
    <w:rsid w:val="000353BB"/>
    <w:rsid w:val="000353C7"/>
    <w:rsid w:val="000353C8"/>
    <w:rsid w:val="000353ED"/>
    <w:rsid w:val="00035404"/>
    <w:rsid w:val="00035485"/>
    <w:rsid w:val="000354B1"/>
    <w:rsid w:val="000354C4"/>
    <w:rsid w:val="000354DA"/>
    <w:rsid w:val="000354E4"/>
    <w:rsid w:val="00035544"/>
    <w:rsid w:val="000355A8"/>
    <w:rsid w:val="000355BB"/>
    <w:rsid w:val="000355D6"/>
    <w:rsid w:val="0003560E"/>
    <w:rsid w:val="00035615"/>
    <w:rsid w:val="00035629"/>
    <w:rsid w:val="00035664"/>
    <w:rsid w:val="00035668"/>
    <w:rsid w:val="0003567E"/>
    <w:rsid w:val="000356AF"/>
    <w:rsid w:val="000356F0"/>
    <w:rsid w:val="00035709"/>
    <w:rsid w:val="00035712"/>
    <w:rsid w:val="00035715"/>
    <w:rsid w:val="00035725"/>
    <w:rsid w:val="00035768"/>
    <w:rsid w:val="00035780"/>
    <w:rsid w:val="000357EC"/>
    <w:rsid w:val="00035810"/>
    <w:rsid w:val="0003588C"/>
    <w:rsid w:val="000358FF"/>
    <w:rsid w:val="00035933"/>
    <w:rsid w:val="00035948"/>
    <w:rsid w:val="0003597C"/>
    <w:rsid w:val="000359A6"/>
    <w:rsid w:val="000359B8"/>
    <w:rsid w:val="000359C5"/>
    <w:rsid w:val="000359CE"/>
    <w:rsid w:val="000359EB"/>
    <w:rsid w:val="000359F1"/>
    <w:rsid w:val="00035AA8"/>
    <w:rsid w:val="00035AB5"/>
    <w:rsid w:val="00035ABD"/>
    <w:rsid w:val="00035AE2"/>
    <w:rsid w:val="00035AF7"/>
    <w:rsid w:val="00035B03"/>
    <w:rsid w:val="00035B28"/>
    <w:rsid w:val="00035B2B"/>
    <w:rsid w:val="00035B6B"/>
    <w:rsid w:val="00035B92"/>
    <w:rsid w:val="00035BB8"/>
    <w:rsid w:val="00035BCC"/>
    <w:rsid w:val="00035BFC"/>
    <w:rsid w:val="00035C11"/>
    <w:rsid w:val="00035C18"/>
    <w:rsid w:val="00035C1B"/>
    <w:rsid w:val="00035C4C"/>
    <w:rsid w:val="00035C6E"/>
    <w:rsid w:val="00035C90"/>
    <w:rsid w:val="00035D8A"/>
    <w:rsid w:val="00035DA9"/>
    <w:rsid w:val="00035DBD"/>
    <w:rsid w:val="00035DD2"/>
    <w:rsid w:val="00035DE2"/>
    <w:rsid w:val="00035DE3"/>
    <w:rsid w:val="00035DF8"/>
    <w:rsid w:val="00035DFB"/>
    <w:rsid w:val="00035E32"/>
    <w:rsid w:val="00035E72"/>
    <w:rsid w:val="00035EA6"/>
    <w:rsid w:val="00035EA7"/>
    <w:rsid w:val="00035EDF"/>
    <w:rsid w:val="00035EE1"/>
    <w:rsid w:val="00035EE5"/>
    <w:rsid w:val="00035EEA"/>
    <w:rsid w:val="00035F23"/>
    <w:rsid w:val="00035F2B"/>
    <w:rsid w:val="00035F4C"/>
    <w:rsid w:val="00035F54"/>
    <w:rsid w:val="00035F6E"/>
    <w:rsid w:val="00035F94"/>
    <w:rsid w:val="00035FA8"/>
    <w:rsid w:val="00035FBD"/>
    <w:rsid w:val="0003602C"/>
    <w:rsid w:val="0003603F"/>
    <w:rsid w:val="00036063"/>
    <w:rsid w:val="00036077"/>
    <w:rsid w:val="00036084"/>
    <w:rsid w:val="0003608B"/>
    <w:rsid w:val="00036097"/>
    <w:rsid w:val="000360C9"/>
    <w:rsid w:val="000360FF"/>
    <w:rsid w:val="00036109"/>
    <w:rsid w:val="0003612A"/>
    <w:rsid w:val="0003614B"/>
    <w:rsid w:val="00036192"/>
    <w:rsid w:val="000361A2"/>
    <w:rsid w:val="000361C2"/>
    <w:rsid w:val="000361C6"/>
    <w:rsid w:val="000361E6"/>
    <w:rsid w:val="0003620D"/>
    <w:rsid w:val="00036218"/>
    <w:rsid w:val="00036230"/>
    <w:rsid w:val="000362C6"/>
    <w:rsid w:val="0003633C"/>
    <w:rsid w:val="00036355"/>
    <w:rsid w:val="00036375"/>
    <w:rsid w:val="000363A1"/>
    <w:rsid w:val="000363AC"/>
    <w:rsid w:val="000363F8"/>
    <w:rsid w:val="0003643E"/>
    <w:rsid w:val="00036472"/>
    <w:rsid w:val="0003647F"/>
    <w:rsid w:val="000364AD"/>
    <w:rsid w:val="000364B8"/>
    <w:rsid w:val="000364D0"/>
    <w:rsid w:val="000364D8"/>
    <w:rsid w:val="0003652F"/>
    <w:rsid w:val="0003653D"/>
    <w:rsid w:val="00036558"/>
    <w:rsid w:val="0003658D"/>
    <w:rsid w:val="0003658E"/>
    <w:rsid w:val="0003659A"/>
    <w:rsid w:val="000365BF"/>
    <w:rsid w:val="000365CE"/>
    <w:rsid w:val="000365CF"/>
    <w:rsid w:val="00036608"/>
    <w:rsid w:val="0003660A"/>
    <w:rsid w:val="00036635"/>
    <w:rsid w:val="00036662"/>
    <w:rsid w:val="00036684"/>
    <w:rsid w:val="000366DB"/>
    <w:rsid w:val="000366ED"/>
    <w:rsid w:val="00036712"/>
    <w:rsid w:val="0003672A"/>
    <w:rsid w:val="00036744"/>
    <w:rsid w:val="00036758"/>
    <w:rsid w:val="000367C4"/>
    <w:rsid w:val="000367DF"/>
    <w:rsid w:val="00036823"/>
    <w:rsid w:val="0003684E"/>
    <w:rsid w:val="000368CF"/>
    <w:rsid w:val="00036916"/>
    <w:rsid w:val="0003693E"/>
    <w:rsid w:val="00036990"/>
    <w:rsid w:val="000369CD"/>
    <w:rsid w:val="000369D5"/>
    <w:rsid w:val="00036A10"/>
    <w:rsid w:val="00036A40"/>
    <w:rsid w:val="00036A5E"/>
    <w:rsid w:val="00036A74"/>
    <w:rsid w:val="00036A99"/>
    <w:rsid w:val="00036ADE"/>
    <w:rsid w:val="00036AF6"/>
    <w:rsid w:val="00036AF9"/>
    <w:rsid w:val="00036B0D"/>
    <w:rsid w:val="00036B0E"/>
    <w:rsid w:val="00036B2B"/>
    <w:rsid w:val="00036B5D"/>
    <w:rsid w:val="00036B5E"/>
    <w:rsid w:val="00036BD3"/>
    <w:rsid w:val="00036C04"/>
    <w:rsid w:val="00036C0A"/>
    <w:rsid w:val="00036C14"/>
    <w:rsid w:val="00036C30"/>
    <w:rsid w:val="00036C8E"/>
    <w:rsid w:val="00036CA2"/>
    <w:rsid w:val="00036CC2"/>
    <w:rsid w:val="00036D07"/>
    <w:rsid w:val="00036D0C"/>
    <w:rsid w:val="00036D30"/>
    <w:rsid w:val="00036DA6"/>
    <w:rsid w:val="00036DAB"/>
    <w:rsid w:val="00036DB3"/>
    <w:rsid w:val="00036DC9"/>
    <w:rsid w:val="00036DE5"/>
    <w:rsid w:val="00036DFF"/>
    <w:rsid w:val="00036E04"/>
    <w:rsid w:val="00036E1C"/>
    <w:rsid w:val="00036E45"/>
    <w:rsid w:val="00036E50"/>
    <w:rsid w:val="00036E57"/>
    <w:rsid w:val="00036E85"/>
    <w:rsid w:val="00036EE1"/>
    <w:rsid w:val="00036EEF"/>
    <w:rsid w:val="00036F4E"/>
    <w:rsid w:val="00036F7C"/>
    <w:rsid w:val="00036F84"/>
    <w:rsid w:val="00036F94"/>
    <w:rsid w:val="00036FC7"/>
    <w:rsid w:val="00036FDD"/>
    <w:rsid w:val="00037000"/>
    <w:rsid w:val="00037047"/>
    <w:rsid w:val="00037053"/>
    <w:rsid w:val="00037060"/>
    <w:rsid w:val="000370F6"/>
    <w:rsid w:val="00037125"/>
    <w:rsid w:val="00037137"/>
    <w:rsid w:val="00037142"/>
    <w:rsid w:val="00037185"/>
    <w:rsid w:val="000371DB"/>
    <w:rsid w:val="000371DC"/>
    <w:rsid w:val="0003720B"/>
    <w:rsid w:val="00037234"/>
    <w:rsid w:val="00037290"/>
    <w:rsid w:val="000372ED"/>
    <w:rsid w:val="000372EE"/>
    <w:rsid w:val="00037300"/>
    <w:rsid w:val="00037373"/>
    <w:rsid w:val="0003739B"/>
    <w:rsid w:val="000373C0"/>
    <w:rsid w:val="000373CE"/>
    <w:rsid w:val="00037401"/>
    <w:rsid w:val="0003747A"/>
    <w:rsid w:val="0003747B"/>
    <w:rsid w:val="0003754C"/>
    <w:rsid w:val="0003759C"/>
    <w:rsid w:val="000375B2"/>
    <w:rsid w:val="000375F5"/>
    <w:rsid w:val="00037662"/>
    <w:rsid w:val="00037664"/>
    <w:rsid w:val="00037665"/>
    <w:rsid w:val="0003766B"/>
    <w:rsid w:val="00037678"/>
    <w:rsid w:val="00037690"/>
    <w:rsid w:val="000376A0"/>
    <w:rsid w:val="00037703"/>
    <w:rsid w:val="00037747"/>
    <w:rsid w:val="00037751"/>
    <w:rsid w:val="00037782"/>
    <w:rsid w:val="00037788"/>
    <w:rsid w:val="00037828"/>
    <w:rsid w:val="00037842"/>
    <w:rsid w:val="000378C3"/>
    <w:rsid w:val="000378CD"/>
    <w:rsid w:val="0003793A"/>
    <w:rsid w:val="000379AD"/>
    <w:rsid w:val="000379BA"/>
    <w:rsid w:val="000379BF"/>
    <w:rsid w:val="000379CB"/>
    <w:rsid w:val="000379FC"/>
    <w:rsid w:val="00037A07"/>
    <w:rsid w:val="00037A26"/>
    <w:rsid w:val="00037A77"/>
    <w:rsid w:val="00037AB6"/>
    <w:rsid w:val="00037AC9"/>
    <w:rsid w:val="00037B56"/>
    <w:rsid w:val="00037B67"/>
    <w:rsid w:val="00037B86"/>
    <w:rsid w:val="00037BA5"/>
    <w:rsid w:val="00037BAB"/>
    <w:rsid w:val="00037BBA"/>
    <w:rsid w:val="00037BBE"/>
    <w:rsid w:val="00037BF0"/>
    <w:rsid w:val="00037BF7"/>
    <w:rsid w:val="00037C09"/>
    <w:rsid w:val="00037C0A"/>
    <w:rsid w:val="00037C82"/>
    <w:rsid w:val="00037C8F"/>
    <w:rsid w:val="00037C9D"/>
    <w:rsid w:val="00037CB1"/>
    <w:rsid w:val="00037D2D"/>
    <w:rsid w:val="00037D53"/>
    <w:rsid w:val="00037D78"/>
    <w:rsid w:val="00037DCD"/>
    <w:rsid w:val="00037DE4"/>
    <w:rsid w:val="00037DFE"/>
    <w:rsid w:val="00037E30"/>
    <w:rsid w:val="00037EB4"/>
    <w:rsid w:val="00037ECB"/>
    <w:rsid w:val="00037ECD"/>
    <w:rsid w:val="00037EE2"/>
    <w:rsid w:val="00037EEF"/>
    <w:rsid w:val="00037F51"/>
    <w:rsid w:val="00037F9A"/>
    <w:rsid w:val="00037FA6"/>
    <w:rsid w:val="00037FD6"/>
    <w:rsid w:val="00037FF6"/>
    <w:rsid w:val="00040009"/>
    <w:rsid w:val="00040012"/>
    <w:rsid w:val="0004003A"/>
    <w:rsid w:val="0004003D"/>
    <w:rsid w:val="00040048"/>
    <w:rsid w:val="00040050"/>
    <w:rsid w:val="0004007F"/>
    <w:rsid w:val="0004008E"/>
    <w:rsid w:val="000400D2"/>
    <w:rsid w:val="000400DE"/>
    <w:rsid w:val="00040118"/>
    <w:rsid w:val="00040128"/>
    <w:rsid w:val="0004012D"/>
    <w:rsid w:val="00040161"/>
    <w:rsid w:val="00040174"/>
    <w:rsid w:val="000401B2"/>
    <w:rsid w:val="000401C3"/>
    <w:rsid w:val="000401E8"/>
    <w:rsid w:val="00040237"/>
    <w:rsid w:val="00040277"/>
    <w:rsid w:val="00040289"/>
    <w:rsid w:val="00040290"/>
    <w:rsid w:val="000402A8"/>
    <w:rsid w:val="0004032F"/>
    <w:rsid w:val="00040392"/>
    <w:rsid w:val="0004039E"/>
    <w:rsid w:val="000403A2"/>
    <w:rsid w:val="000403D5"/>
    <w:rsid w:val="00040407"/>
    <w:rsid w:val="0004042D"/>
    <w:rsid w:val="0004044E"/>
    <w:rsid w:val="00040454"/>
    <w:rsid w:val="00040474"/>
    <w:rsid w:val="0004047B"/>
    <w:rsid w:val="00040484"/>
    <w:rsid w:val="000404A7"/>
    <w:rsid w:val="000404C7"/>
    <w:rsid w:val="000404E8"/>
    <w:rsid w:val="000404F2"/>
    <w:rsid w:val="00040591"/>
    <w:rsid w:val="000405A4"/>
    <w:rsid w:val="000405C4"/>
    <w:rsid w:val="000405F0"/>
    <w:rsid w:val="00040621"/>
    <w:rsid w:val="00040642"/>
    <w:rsid w:val="0004066B"/>
    <w:rsid w:val="00040685"/>
    <w:rsid w:val="00040695"/>
    <w:rsid w:val="000406BB"/>
    <w:rsid w:val="000406C4"/>
    <w:rsid w:val="000406CE"/>
    <w:rsid w:val="00040723"/>
    <w:rsid w:val="0004074E"/>
    <w:rsid w:val="00040787"/>
    <w:rsid w:val="000407AF"/>
    <w:rsid w:val="000407FF"/>
    <w:rsid w:val="0004083C"/>
    <w:rsid w:val="0004085C"/>
    <w:rsid w:val="00040869"/>
    <w:rsid w:val="00040875"/>
    <w:rsid w:val="0004087C"/>
    <w:rsid w:val="0004089D"/>
    <w:rsid w:val="0004089F"/>
    <w:rsid w:val="000408A4"/>
    <w:rsid w:val="000408AA"/>
    <w:rsid w:val="0004090E"/>
    <w:rsid w:val="00040951"/>
    <w:rsid w:val="00040968"/>
    <w:rsid w:val="0004096E"/>
    <w:rsid w:val="0004097E"/>
    <w:rsid w:val="00040A05"/>
    <w:rsid w:val="00040A29"/>
    <w:rsid w:val="00040A2F"/>
    <w:rsid w:val="00040A71"/>
    <w:rsid w:val="00040AA1"/>
    <w:rsid w:val="00040AAB"/>
    <w:rsid w:val="00040AC9"/>
    <w:rsid w:val="00040B33"/>
    <w:rsid w:val="00040B3B"/>
    <w:rsid w:val="00040C82"/>
    <w:rsid w:val="00040C92"/>
    <w:rsid w:val="00040C9F"/>
    <w:rsid w:val="00040CB4"/>
    <w:rsid w:val="00040CD7"/>
    <w:rsid w:val="00040CE1"/>
    <w:rsid w:val="00040CFD"/>
    <w:rsid w:val="00040D22"/>
    <w:rsid w:val="00040D2C"/>
    <w:rsid w:val="00040D4E"/>
    <w:rsid w:val="00040D67"/>
    <w:rsid w:val="00040D99"/>
    <w:rsid w:val="00040DC2"/>
    <w:rsid w:val="00040DE0"/>
    <w:rsid w:val="00040E21"/>
    <w:rsid w:val="00040E34"/>
    <w:rsid w:val="00040E48"/>
    <w:rsid w:val="00040E56"/>
    <w:rsid w:val="00040E62"/>
    <w:rsid w:val="00040E65"/>
    <w:rsid w:val="00040E76"/>
    <w:rsid w:val="00040EAB"/>
    <w:rsid w:val="00040EE1"/>
    <w:rsid w:val="00040EED"/>
    <w:rsid w:val="00040F04"/>
    <w:rsid w:val="00040F0A"/>
    <w:rsid w:val="00040F11"/>
    <w:rsid w:val="00040F24"/>
    <w:rsid w:val="00040F75"/>
    <w:rsid w:val="00041003"/>
    <w:rsid w:val="00041025"/>
    <w:rsid w:val="0004102C"/>
    <w:rsid w:val="00041049"/>
    <w:rsid w:val="00041054"/>
    <w:rsid w:val="00041060"/>
    <w:rsid w:val="000410A1"/>
    <w:rsid w:val="000410CC"/>
    <w:rsid w:val="00041133"/>
    <w:rsid w:val="00041144"/>
    <w:rsid w:val="0004117E"/>
    <w:rsid w:val="0004118C"/>
    <w:rsid w:val="000411C3"/>
    <w:rsid w:val="00041223"/>
    <w:rsid w:val="0004122A"/>
    <w:rsid w:val="0004122E"/>
    <w:rsid w:val="00041286"/>
    <w:rsid w:val="000412C4"/>
    <w:rsid w:val="000412CA"/>
    <w:rsid w:val="000412EB"/>
    <w:rsid w:val="000412FC"/>
    <w:rsid w:val="00041303"/>
    <w:rsid w:val="00041343"/>
    <w:rsid w:val="00041354"/>
    <w:rsid w:val="000413A9"/>
    <w:rsid w:val="000413C8"/>
    <w:rsid w:val="000413CC"/>
    <w:rsid w:val="000413D0"/>
    <w:rsid w:val="000413F0"/>
    <w:rsid w:val="00041402"/>
    <w:rsid w:val="00041406"/>
    <w:rsid w:val="0004140F"/>
    <w:rsid w:val="0004144C"/>
    <w:rsid w:val="00041464"/>
    <w:rsid w:val="000414B6"/>
    <w:rsid w:val="000414D7"/>
    <w:rsid w:val="0004150F"/>
    <w:rsid w:val="00041527"/>
    <w:rsid w:val="0004156F"/>
    <w:rsid w:val="000415FA"/>
    <w:rsid w:val="00041606"/>
    <w:rsid w:val="00041644"/>
    <w:rsid w:val="0004166D"/>
    <w:rsid w:val="00041695"/>
    <w:rsid w:val="000416C6"/>
    <w:rsid w:val="000416E0"/>
    <w:rsid w:val="000416EA"/>
    <w:rsid w:val="0004178C"/>
    <w:rsid w:val="00041799"/>
    <w:rsid w:val="0004179C"/>
    <w:rsid w:val="000417A2"/>
    <w:rsid w:val="000417C8"/>
    <w:rsid w:val="000417E5"/>
    <w:rsid w:val="000417E8"/>
    <w:rsid w:val="00041834"/>
    <w:rsid w:val="0004184F"/>
    <w:rsid w:val="0004185B"/>
    <w:rsid w:val="000418EF"/>
    <w:rsid w:val="00041951"/>
    <w:rsid w:val="00041971"/>
    <w:rsid w:val="00041978"/>
    <w:rsid w:val="0004199D"/>
    <w:rsid w:val="000419DF"/>
    <w:rsid w:val="000419F8"/>
    <w:rsid w:val="00041A00"/>
    <w:rsid w:val="00041A07"/>
    <w:rsid w:val="00041A19"/>
    <w:rsid w:val="00041A33"/>
    <w:rsid w:val="00041A4F"/>
    <w:rsid w:val="00041A69"/>
    <w:rsid w:val="00041A93"/>
    <w:rsid w:val="00041ABC"/>
    <w:rsid w:val="00041AC7"/>
    <w:rsid w:val="00041AF2"/>
    <w:rsid w:val="00041B37"/>
    <w:rsid w:val="00041B38"/>
    <w:rsid w:val="00041B3A"/>
    <w:rsid w:val="00041B50"/>
    <w:rsid w:val="00041B96"/>
    <w:rsid w:val="00041B9C"/>
    <w:rsid w:val="00041BAF"/>
    <w:rsid w:val="00041BCB"/>
    <w:rsid w:val="00041BCD"/>
    <w:rsid w:val="00041BD0"/>
    <w:rsid w:val="00041BEA"/>
    <w:rsid w:val="00041BF3"/>
    <w:rsid w:val="00041C28"/>
    <w:rsid w:val="00041C3A"/>
    <w:rsid w:val="00041C57"/>
    <w:rsid w:val="00041C5C"/>
    <w:rsid w:val="00041C68"/>
    <w:rsid w:val="00041CC5"/>
    <w:rsid w:val="00041CE3"/>
    <w:rsid w:val="00041D37"/>
    <w:rsid w:val="00041D5A"/>
    <w:rsid w:val="00041D69"/>
    <w:rsid w:val="00041D6E"/>
    <w:rsid w:val="00041D74"/>
    <w:rsid w:val="00041D7C"/>
    <w:rsid w:val="00041DFF"/>
    <w:rsid w:val="00041E20"/>
    <w:rsid w:val="00041E4C"/>
    <w:rsid w:val="00041E5F"/>
    <w:rsid w:val="00041E61"/>
    <w:rsid w:val="00041E66"/>
    <w:rsid w:val="00041E85"/>
    <w:rsid w:val="00041F33"/>
    <w:rsid w:val="00041F34"/>
    <w:rsid w:val="00041F39"/>
    <w:rsid w:val="00041F5A"/>
    <w:rsid w:val="00041F75"/>
    <w:rsid w:val="00041F76"/>
    <w:rsid w:val="00041F8F"/>
    <w:rsid w:val="00041FA4"/>
    <w:rsid w:val="00041FDC"/>
    <w:rsid w:val="00041FE3"/>
    <w:rsid w:val="00041FEE"/>
    <w:rsid w:val="00042040"/>
    <w:rsid w:val="00042048"/>
    <w:rsid w:val="0004204F"/>
    <w:rsid w:val="000420F4"/>
    <w:rsid w:val="000420FB"/>
    <w:rsid w:val="0004216A"/>
    <w:rsid w:val="0004218F"/>
    <w:rsid w:val="00042198"/>
    <w:rsid w:val="000421AE"/>
    <w:rsid w:val="000421B5"/>
    <w:rsid w:val="000421C2"/>
    <w:rsid w:val="000421C5"/>
    <w:rsid w:val="000421F5"/>
    <w:rsid w:val="000421FA"/>
    <w:rsid w:val="0004221D"/>
    <w:rsid w:val="000422AA"/>
    <w:rsid w:val="000422B6"/>
    <w:rsid w:val="000422C8"/>
    <w:rsid w:val="000422FC"/>
    <w:rsid w:val="000422FD"/>
    <w:rsid w:val="0004235D"/>
    <w:rsid w:val="000423B8"/>
    <w:rsid w:val="000423CA"/>
    <w:rsid w:val="000423E6"/>
    <w:rsid w:val="000423E7"/>
    <w:rsid w:val="000423EA"/>
    <w:rsid w:val="000423ED"/>
    <w:rsid w:val="000423F0"/>
    <w:rsid w:val="000423FF"/>
    <w:rsid w:val="00042488"/>
    <w:rsid w:val="000424AC"/>
    <w:rsid w:val="000424D3"/>
    <w:rsid w:val="000424E2"/>
    <w:rsid w:val="00042512"/>
    <w:rsid w:val="0004251D"/>
    <w:rsid w:val="000425AE"/>
    <w:rsid w:val="0004260C"/>
    <w:rsid w:val="00042638"/>
    <w:rsid w:val="000426A3"/>
    <w:rsid w:val="000426C9"/>
    <w:rsid w:val="000426EB"/>
    <w:rsid w:val="000426F3"/>
    <w:rsid w:val="00042709"/>
    <w:rsid w:val="0004272B"/>
    <w:rsid w:val="00042734"/>
    <w:rsid w:val="00042737"/>
    <w:rsid w:val="00042739"/>
    <w:rsid w:val="0004273F"/>
    <w:rsid w:val="00042751"/>
    <w:rsid w:val="00042804"/>
    <w:rsid w:val="0004283B"/>
    <w:rsid w:val="0004284E"/>
    <w:rsid w:val="00042859"/>
    <w:rsid w:val="00042896"/>
    <w:rsid w:val="000428AC"/>
    <w:rsid w:val="000428DB"/>
    <w:rsid w:val="00042928"/>
    <w:rsid w:val="00042995"/>
    <w:rsid w:val="000429C6"/>
    <w:rsid w:val="000429FF"/>
    <w:rsid w:val="00042A25"/>
    <w:rsid w:val="00042A38"/>
    <w:rsid w:val="00042A47"/>
    <w:rsid w:val="00042A4D"/>
    <w:rsid w:val="00042B06"/>
    <w:rsid w:val="00042B30"/>
    <w:rsid w:val="00042B4D"/>
    <w:rsid w:val="00042B6A"/>
    <w:rsid w:val="00042B85"/>
    <w:rsid w:val="00042B8B"/>
    <w:rsid w:val="00042BD7"/>
    <w:rsid w:val="00042BE7"/>
    <w:rsid w:val="00042BFC"/>
    <w:rsid w:val="00042C42"/>
    <w:rsid w:val="00042C6A"/>
    <w:rsid w:val="00042CB6"/>
    <w:rsid w:val="00042CE4"/>
    <w:rsid w:val="00042CE7"/>
    <w:rsid w:val="00042CEE"/>
    <w:rsid w:val="00042D41"/>
    <w:rsid w:val="00042D52"/>
    <w:rsid w:val="00042D90"/>
    <w:rsid w:val="00042D9D"/>
    <w:rsid w:val="00042DC9"/>
    <w:rsid w:val="00042DF3"/>
    <w:rsid w:val="00042E0A"/>
    <w:rsid w:val="00042E14"/>
    <w:rsid w:val="00042E47"/>
    <w:rsid w:val="00042E5D"/>
    <w:rsid w:val="00042EA6"/>
    <w:rsid w:val="00042EC4"/>
    <w:rsid w:val="00042EC8"/>
    <w:rsid w:val="00042EEA"/>
    <w:rsid w:val="00042F13"/>
    <w:rsid w:val="00042F5D"/>
    <w:rsid w:val="00042F91"/>
    <w:rsid w:val="00042FAA"/>
    <w:rsid w:val="00042FAD"/>
    <w:rsid w:val="00042FB2"/>
    <w:rsid w:val="00042FC5"/>
    <w:rsid w:val="00043041"/>
    <w:rsid w:val="000430BB"/>
    <w:rsid w:val="000430C4"/>
    <w:rsid w:val="000430CC"/>
    <w:rsid w:val="000430D0"/>
    <w:rsid w:val="000430E4"/>
    <w:rsid w:val="000430EC"/>
    <w:rsid w:val="000430F9"/>
    <w:rsid w:val="000430FF"/>
    <w:rsid w:val="00043114"/>
    <w:rsid w:val="0004312C"/>
    <w:rsid w:val="00043148"/>
    <w:rsid w:val="00043150"/>
    <w:rsid w:val="00043156"/>
    <w:rsid w:val="0004317D"/>
    <w:rsid w:val="00043185"/>
    <w:rsid w:val="000431BC"/>
    <w:rsid w:val="000431CD"/>
    <w:rsid w:val="000431E6"/>
    <w:rsid w:val="0004321D"/>
    <w:rsid w:val="00043237"/>
    <w:rsid w:val="0004328E"/>
    <w:rsid w:val="000432BD"/>
    <w:rsid w:val="0004330A"/>
    <w:rsid w:val="00043375"/>
    <w:rsid w:val="0004337A"/>
    <w:rsid w:val="000433C1"/>
    <w:rsid w:val="000433CD"/>
    <w:rsid w:val="00043423"/>
    <w:rsid w:val="00043495"/>
    <w:rsid w:val="000434CA"/>
    <w:rsid w:val="0004352A"/>
    <w:rsid w:val="0004356D"/>
    <w:rsid w:val="00043572"/>
    <w:rsid w:val="00043591"/>
    <w:rsid w:val="00043596"/>
    <w:rsid w:val="000435DD"/>
    <w:rsid w:val="000435F3"/>
    <w:rsid w:val="00043600"/>
    <w:rsid w:val="00043619"/>
    <w:rsid w:val="00043635"/>
    <w:rsid w:val="00043653"/>
    <w:rsid w:val="00043659"/>
    <w:rsid w:val="000436AC"/>
    <w:rsid w:val="00043716"/>
    <w:rsid w:val="00043759"/>
    <w:rsid w:val="00043774"/>
    <w:rsid w:val="0004377C"/>
    <w:rsid w:val="0004378C"/>
    <w:rsid w:val="00043795"/>
    <w:rsid w:val="000437C0"/>
    <w:rsid w:val="000437DE"/>
    <w:rsid w:val="000437E8"/>
    <w:rsid w:val="00043812"/>
    <w:rsid w:val="00043829"/>
    <w:rsid w:val="0004382E"/>
    <w:rsid w:val="00043839"/>
    <w:rsid w:val="0004383B"/>
    <w:rsid w:val="00043842"/>
    <w:rsid w:val="0004384F"/>
    <w:rsid w:val="000438CE"/>
    <w:rsid w:val="000438D5"/>
    <w:rsid w:val="000438D8"/>
    <w:rsid w:val="000438DC"/>
    <w:rsid w:val="00043905"/>
    <w:rsid w:val="00043919"/>
    <w:rsid w:val="00043955"/>
    <w:rsid w:val="0004396C"/>
    <w:rsid w:val="000439CD"/>
    <w:rsid w:val="000439E0"/>
    <w:rsid w:val="000439FB"/>
    <w:rsid w:val="00043A40"/>
    <w:rsid w:val="00043A48"/>
    <w:rsid w:val="00043AC4"/>
    <w:rsid w:val="00043ADF"/>
    <w:rsid w:val="00043B2D"/>
    <w:rsid w:val="00043B58"/>
    <w:rsid w:val="00043B5B"/>
    <w:rsid w:val="00043BA8"/>
    <w:rsid w:val="00043BAC"/>
    <w:rsid w:val="00043BB6"/>
    <w:rsid w:val="00043C25"/>
    <w:rsid w:val="00043C30"/>
    <w:rsid w:val="00043C35"/>
    <w:rsid w:val="00043C49"/>
    <w:rsid w:val="00043C67"/>
    <w:rsid w:val="00043C7C"/>
    <w:rsid w:val="00043CA5"/>
    <w:rsid w:val="00043D67"/>
    <w:rsid w:val="00043D97"/>
    <w:rsid w:val="00043DDD"/>
    <w:rsid w:val="00043DEC"/>
    <w:rsid w:val="00043E08"/>
    <w:rsid w:val="00043E12"/>
    <w:rsid w:val="00043E1F"/>
    <w:rsid w:val="00043EAB"/>
    <w:rsid w:val="00043EC0"/>
    <w:rsid w:val="00043ED2"/>
    <w:rsid w:val="00043EF9"/>
    <w:rsid w:val="00043EFB"/>
    <w:rsid w:val="00043F0C"/>
    <w:rsid w:val="00043F15"/>
    <w:rsid w:val="00043F40"/>
    <w:rsid w:val="00043F5C"/>
    <w:rsid w:val="00043F77"/>
    <w:rsid w:val="00043F84"/>
    <w:rsid w:val="00043F9E"/>
    <w:rsid w:val="00043FAE"/>
    <w:rsid w:val="00043FF2"/>
    <w:rsid w:val="0004400C"/>
    <w:rsid w:val="0004401C"/>
    <w:rsid w:val="0004401F"/>
    <w:rsid w:val="00044046"/>
    <w:rsid w:val="000440CA"/>
    <w:rsid w:val="00044114"/>
    <w:rsid w:val="000441AB"/>
    <w:rsid w:val="000441BA"/>
    <w:rsid w:val="000441D6"/>
    <w:rsid w:val="00044216"/>
    <w:rsid w:val="00044239"/>
    <w:rsid w:val="00044276"/>
    <w:rsid w:val="0004428E"/>
    <w:rsid w:val="000442D3"/>
    <w:rsid w:val="00044311"/>
    <w:rsid w:val="00044328"/>
    <w:rsid w:val="0004434F"/>
    <w:rsid w:val="00044366"/>
    <w:rsid w:val="000443B2"/>
    <w:rsid w:val="000443DA"/>
    <w:rsid w:val="000443DF"/>
    <w:rsid w:val="0004442D"/>
    <w:rsid w:val="00044431"/>
    <w:rsid w:val="0004449B"/>
    <w:rsid w:val="000444FE"/>
    <w:rsid w:val="00044531"/>
    <w:rsid w:val="00044545"/>
    <w:rsid w:val="00044565"/>
    <w:rsid w:val="0004457F"/>
    <w:rsid w:val="00044585"/>
    <w:rsid w:val="00044586"/>
    <w:rsid w:val="000445A2"/>
    <w:rsid w:val="000445B2"/>
    <w:rsid w:val="000445C8"/>
    <w:rsid w:val="000445FC"/>
    <w:rsid w:val="0004461E"/>
    <w:rsid w:val="00044665"/>
    <w:rsid w:val="00044667"/>
    <w:rsid w:val="000446B2"/>
    <w:rsid w:val="000446C3"/>
    <w:rsid w:val="000446CD"/>
    <w:rsid w:val="00044704"/>
    <w:rsid w:val="0004470E"/>
    <w:rsid w:val="00044729"/>
    <w:rsid w:val="00044736"/>
    <w:rsid w:val="00044745"/>
    <w:rsid w:val="00044764"/>
    <w:rsid w:val="0004479E"/>
    <w:rsid w:val="000447A8"/>
    <w:rsid w:val="000447D0"/>
    <w:rsid w:val="000447E1"/>
    <w:rsid w:val="0004485A"/>
    <w:rsid w:val="00044866"/>
    <w:rsid w:val="000448AB"/>
    <w:rsid w:val="000448B5"/>
    <w:rsid w:val="000448D2"/>
    <w:rsid w:val="000448DC"/>
    <w:rsid w:val="00044905"/>
    <w:rsid w:val="00044929"/>
    <w:rsid w:val="0004492E"/>
    <w:rsid w:val="00044980"/>
    <w:rsid w:val="000449DC"/>
    <w:rsid w:val="000449E9"/>
    <w:rsid w:val="00044A39"/>
    <w:rsid w:val="00044A83"/>
    <w:rsid w:val="00044AAB"/>
    <w:rsid w:val="00044AC5"/>
    <w:rsid w:val="00044AFC"/>
    <w:rsid w:val="00044B21"/>
    <w:rsid w:val="00044B8E"/>
    <w:rsid w:val="00044BDC"/>
    <w:rsid w:val="00044C14"/>
    <w:rsid w:val="00044C22"/>
    <w:rsid w:val="00044C7B"/>
    <w:rsid w:val="00044C8F"/>
    <w:rsid w:val="00044CAF"/>
    <w:rsid w:val="00044CB8"/>
    <w:rsid w:val="00044CC2"/>
    <w:rsid w:val="00044D1D"/>
    <w:rsid w:val="00044D4B"/>
    <w:rsid w:val="00044D78"/>
    <w:rsid w:val="00044D7C"/>
    <w:rsid w:val="00044D9D"/>
    <w:rsid w:val="00044DAC"/>
    <w:rsid w:val="00044DC3"/>
    <w:rsid w:val="00044DC6"/>
    <w:rsid w:val="00044DF3"/>
    <w:rsid w:val="00044E0E"/>
    <w:rsid w:val="00044E2B"/>
    <w:rsid w:val="00044E89"/>
    <w:rsid w:val="00044E8C"/>
    <w:rsid w:val="00044E96"/>
    <w:rsid w:val="00044EA7"/>
    <w:rsid w:val="00044EBC"/>
    <w:rsid w:val="00044EF8"/>
    <w:rsid w:val="00044F24"/>
    <w:rsid w:val="00044F49"/>
    <w:rsid w:val="00044F70"/>
    <w:rsid w:val="00044F99"/>
    <w:rsid w:val="00044FA1"/>
    <w:rsid w:val="00044FC1"/>
    <w:rsid w:val="00044FE8"/>
    <w:rsid w:val="00044FF9"/>
    <w:rsid w:val="00045006"/>
    <w:rsid w:val="0004502B"/>
    <w:rsid w:val="0004503F"/>
    <w:rsid w:val="00045063"/>
    <w:rsid w:val="000450BB"/>
    <w:rsid w:val="000450E1"/>
    <w:rsid w:val="000450EA"/>
    <w:rsid w:val="000450F9"/>
    <w:rsid w:val="0004512A"/>
    <w:rsid w:val="00045140"/>
    <w:rsid w:val="00045158"/>
    <w:rsid w:val="00045188"/>
    <w:rsid w:val="000451AC"/>
    <w:rsid w:val="000451D6"/>
    <w:rsid w:val="000451DE"/>
    <w:rsid w:val="000451F8"/>
    <w:rsid w:val="000451FD"/>
    <w:rsid w:val="00045229"/>
    <w:rsid w:val="0004522C"/>
    <w:rsid w:val="00045234"/>
    <w:rsid w:val="0004523C"/>
    <w:rsid w:val="0004524C"/>
    <w:rsid w:val="00045272"/>
    <w:rsid w:val="000452A9"/>
    <w:rsid w:val="000452BA"/>
    <w:rsid w:val="00045331"/>
    <w:rsid w:val="0004535E"/>
    <w:rsid w:val="00045364"/>
    <w:rsid w:val="0004536D"/>
    <w:rsid w:val="000453B3"/>
    <w:rsid w:val="000453BD"/>
    <w:rsid w:val="000453E2"/>
    <w:rsid w:val="00045433"/>
    <w:rsid w:val="00045456"/>
    <w:rsid w:val="00045464"/>
    <w:rsid w:val="0004547A"/>
    <w:rsid w:val="0004548E"/>
    <w:rsid w:val="000454AB"/>
    <w:rsid w:val="000454EF"/>
    <w:rsid w:val="0004553B"/>
    <w:rsid w:val="0004554C"/>
    <w:rsid w:val="00045569"/>
    <w:rsid w:val="0004556A"/>
    <w:rsid w:val="00045586"/>
    <w:rsid w:val="000455BD"/>
    <w:rsid w:val="00045655"/>
    <w:rsid w:val="00045666"/>
    <w:rsid w:val="000456B1"/>
    <w:rsid w:val="000456B5"/>
    <w:rsid w:val="000456BC"/>
    <w:rsid w:val="000456CA"/>
    <w:rsid w:val="00045709"/>
    <w:rsid w:val="00045732"/>
    <w:rsid w:val="00045759"/>
    <w:rsid w:val="00045796"/>
    <w:rsid w:val="000457C2"/>
    <w:rsid w:val="000457F2"/>
    <w:rsid w:val="000457F7"/>
    <w:rsid w:val="000457F8"/>
    <w:rsid w:val="0004582B"/>
    <w:rsid w:val="0004583B"/>
    <w:rsid w:val="00045840"/>
    <w:rsid w:val="00045862"/>
    <w:rsid w:val="00045867"/>
    <w:rsid w:val="00045870"/>
    <w:rsid w:val="00045872"/>
    <w:rsid w:val="00045893"/>
    <w:rsid w:val="00045895"/>
    <w:rsid w:val="000458A3"/>
    <w:rsid w:val="000458F9"/>
    <w:rsid w:val="00045920"/>
    <w:rsid w:val="00045932"/>
    <w:rsid w:val="00045951"/>
    <w:rsid w:val="0004597B"/>
    <w:rsid w:val="00045990"/>
    <w:rsid w:val="000459BA"/>
    <w:rsid w:val="000459D1"/>
    <w:rsid w:val="00045A2B"/>
    <w:rsid w:val="00045A38"/>
    <w:rsid w:val="00045A44"/>
    <w:rsid w:val="00045A53"/>
    <w:rsid w:val="00045A5E"/>
    <w:rsid w:val="00045A9A"/>
    <w:rsid w:val="00045AF8"/>
    <w:rsid w:val="00045B07"/>
    <w:rsid w:val="00045B14"/>
    <w:rsid w:val="00045B4F"/>
    <w:rsid w:val="00045B80"/>
    <w:rsid w:val="00045B8B"/>
    <w:rsid w:val="00045BC4"/>
    <w:rsid w:val="00045BE4"/>
    <w:rsid w:val="00045BEC"/>
    <w:rsid w:val="00045C49"/>
    <w:rsid w:val="00045C4C"/>
    <w:rsid w:val="00045C52"/>
    <w:rsid w:val="00045C99"/>
    <w:rsid w:val="00045CCD"/>
    <w:rsid w:val="00045CF8"/>
    <w:rsid w:val="00045D34"/>
    <w:rsid w:val="00045D38"/>
    <w:rsid w:val="00045D43"/>
    <w:rsid w:val="00045D6A"/>
    <w:rsid w:val="00045D71"/>
    <w:rsid w:val="00045D9F"/>
    <w:rsid w:val="00045DF5"/>
    <w:rsid w:val="00045E2B"/>
    <w:rsid w:val="00045E3A"/>
    <w:rsid w:val="00045E3C"/>
    <w:rsid w:val="00045E42"/>
    <w:rsid w:val="00045E4A"/>
    <w:rsid w:val="00045E80"/>
    <w:rsid w:val="00045EAC"/>
    <w:rsid w:val="00045EF2"/>
    <w:rsid w:val="00045F1C"/>
    <w:rsid w:val="00045F21"/>
    <w:rsid w:val="00045F28"/>
    <w:rsid w:val="00045F35"/>
    <w:rsid w:val="00045F43"/>
    <w:rsid w:val="00045F9C"/>
    <w:rsid w:val="00045FAD"/>
    <w:rsid w:val="00046015"/>
    <w:rsid w:val="0004601C"/>
    <w:rsid w:val="00046080"/>
    <w:rsid w:val="00046088"/>
    <w:rsid w:val="00046090"/>
    <w:rsid w:val="0004611B"/>
    <w:rsid w:val="00046133"/>
    <w:rsid w:val="00046153"/>
    <w:rsid w:val="00046178"/>
    <w:rsid w:val="0004617F"/>
    <w:rsid w:val="000461A0"/>
    <w:rsid w:val="000461E0"/>
    <w:rsid w:val="00046204"/>
    <w:rsid w:val="00046221"/>
    <w:rsid w:val="00046263"/>
    <w:rsid w:val="0004627E"/>
    <w:rsid w:val="000462EC"/>
    <w:rsid w:val="000462F0"/>
    <w:rsid w:val="00046336"/>
    <w:rsid w:val="00046341"/>
    <w:rsid w:val="0004637A"/>
    <w:rsid w:val="00046417"/>
    <w:rsid w:val="00046422"/>
    <w:rsid w:val="00046450"/>
    <w:rsid w:val="0004645B"/>
    <w:rsid w:val="00046474"/>
    <w:rsid w:val="00046496"/>
    <w:rsid w:val="0004654B"/>
    <w:rsid w:val="000465E0"/>
    <w:rsid w:val="00046610"/>
    <w:rsid w:val="0004662F"/>
    <w:rsid w:val="0004666E"/>
    <w:rsid w:val="0004669C"/>
    <w:rsid w:val="000466A8"/>
    <w:rsid w:val="00046709"/>
    <w:rsid w:val="00046765"/>
    <w:rsid w:val="00046770"/>
    <w:rsid w:val="00046778"/>
    <w:rsid w:val="00046786"/>
    <w:rsid w:val="00046787"/>
    <w:rsid w:val="000467AD"/>
    <w:rsid w:val="000467E1"/>
    <w:rsid w:val="0004682F"/>
    <w:rsid w:val="00046851"/>
    <w:rsid w:val="0004685C"/>
    <w:rsid w:val="00046863"/>
    <w:rsid w:val="00046894"/>
    <w:rsid w:val="000468B2"/>
    <w:rsid w:val="000468C6"/>
    <w:rsid w:val="000468D7"/>
    <w:rsid w:val="000468D8"/>
    <w:rsid w:val="0004692C"/>
    <w:rsid w:val="0004697C"/>
    <w:rsid w:val="000469A3"/>
    <w:rsid w:val="000469B2"/>
    <w:rsid w:val="000469B6"/>
    <w:rsid w:val="000469E9"/>
    <w:rsid w:val="00046A0B"/>
    <w:rsid w:val="00046A1A"/>
    <w:rsid w:val="00046A33"/>
    <w:rsid w:val="00046A9D"/>
    <w:rsid w:val="00046AA8"/>
    <w:rsid w:val="00046AB4"/>
    <w:rsid w:val="00046AF6"/>
    <w:rsid w:val="00046B69"/>
    <w:rsid w:val="00046B6D"/>
    <w:rsid w:val="00046B7A"/>
    <w:rsid w:val="00046BD3"/>
    <w:rsid w:val="00046BF0"/>
    <w:rsid w:val="00046C0B"/>
    <w:rsid w:val="00046C2D"/>
    <w:rsid w:val="00046C30"/>
    <w:rsid w:val="00046C41"/>
    <w:rsid w:val="00046C60"/>
    <w:rsid w:val="00046C66"/>
    <w:rsid w:val="00046D54"/>
    <w:rsid w:val="00046D8D"/>
    <w:rsid w:val="00046DB0"/>
    <w:rsid w:val="00046DEA"/>
    <w:rsid w:val="00046E4D"/>
    <w:rsid w:val="00046E50"/>
    <w:rsid w:val="00046E74"/>
    <w:rsid w:val="00046E83"/>
    <w:rsid w:val="00046F7F"/>
    <w:rsid w:val="00047000"/>
    <w:rsid w:val="00047028"/>
    <w:rsid w:val="0004703D"/>
    <w:rsid w:val="0004706C"/>
    <w:rsid w:val="0004706D"/>
    <w:rsid w:val="00047071"/>
    <w:rsid w:val="00047075"/>
    <w:rsid w:val="00047099"/>
    <w:rsid w:val="000470EB"/>
    <w:rsid w:val="000470FC"/>
    <w:rsid w:val="00047101"/>
    <w:rsid w:val="0004711A"/>
    <w:rsid w:val="00047130"/>
    <w:rsid w:val="00047139"/>
    <w:rsid w:val="0004716B"/>
    <w:rsid w:val="000471CF"/>
    <w:rsid w:val="000471D6"/>
    <w:rsid w:val="000471EA"/>
    <w:rsid w:val="000471F8"/>
    <w:rsid w:val="000471FC"/>
    <w:rsid w:val="0004723E"/>
    <w:rsid w:val="00047247"/>
    <w:rsid w:val="0004726E"/>
    <w:rsid w:val="00047293"/>
    <w:rsid w:val="000473A5"/>
    <w:rsid w:val="000473E6"/>
    <w:rsid w:val="00047431"/>
    <w:rsid w:val="00047457"/>
    <w:rsid w:val="0004746D"/>
    <w:rsid w:val="00047478"/>
    <w:rsid w:val="000474C1"/>
    <w:rsid w:val="000474C9"/>
    <w:rsid w:val="000474E6"/>
    <w:rsid w:val="00047505"/>
    <w:rsid w:val="0004751D"/>
    <w:rsid w:val="00047523"/>
    <w:rsid w:val="0004753A"/>
    <w:rsid w:val="0004755B"/>
    <w:rsid w:val="0004757B"/>
    <w:rsid w:val="0004759D"/>
    <w:rsid w:val="000475AB"/>
    <w:rsid w:val="000475B5"/>
    <w:rsid w:val="000475C2"/>
    <w:rsid w:val="00047621"/>
    <w:rsid w:val="0004765E"/>
    <w:rsid w:val="0004768A"/>
    <w:rsid w:val="000476AA"/>
    <w:rsid w:val="000476B9"/>
    <w:rsid w:val="000476EB"/>
    <w:rsid w:val="00047730"/>
    <w:rsid w:val="00047759"/>
    <w:rsid w:val="0004775C"/>
    <w:rsid w:val="00047769"/>
    <w:rsid w:val="00047784"/>
    <w:rsid w:val="0004778E"/>
    <w:rsid w:val="000477E0"/>
    <w:rsid w:val="000477F1"/>
    <w:rsid w:val="00047800"/>
    <w:rsid w:val="00047802"/>
    <w:rsid w:val="0004780C"/>
    <w:rsid w:val="00047826"/>
    <w:rsid w:val="00047837"/>
    <w:rsid w:val="0004786B"/>
    <w:rsid w:val="0004786C"/>
    <w:rsid w:val="0004786D"/>
    <w:rsid w:val="000478B8"/>
    <w:rsid w:val="000478DD"/>
    <w:rsid w:val="00047943"/>
    <w:rsid w:val="00047958"/>
    <w:rsid w:val="00047965"/>
    <w:rsid w:val="000479A1"/>
    <w:rsid w:val="000479A2"/>
    <w:rsid w:val="000479D0"/>
    <w:rsid w:val="000479F5"/>
    <w:rsid w:val="00047A1A"/>
    <w:rsid w:val="00047A27"/>
    <w:rsid w:val="00047A33"/>
    <w:rsid w:val="00047A8B"/>
    <w:rsid w:val="00047AAA"/>
    <w:rsid w:val="00047AC0"/>
    <w:rsid w:val="00047AC8"/>
    <w:rsid w:val="00047B88"/>
    <w:rsid w:val="00047BA4"/>
    <w:rsid w:val="00047BA5"/>
    <w:rsid w:val="00047BBF"/>
    <w:rsid w:val="00047BE4"/>
    <w:rsid w:val="00047C14"/>
    <w:rsid w:val="00047C3F"/>
    <w:rsid w:val="00047CA5"/>
    <w:rsid w:val="00047CBF"/>
    <w:rsid w:val="00047D1D"/>
    <w:rsid w:val="00047D47"/>
    <w:rsid w:val="00047DAD"/>
    <w:rsid w:val="00047DBA"/>
    <w:rsid w:val="00047E2F"/>
    <w:rsid w:val="00047E5F"/>
    <w:rsid w:val="00047E85"/>
    <w:rsid w:val="00047E8A"/>
    <w:rsid w:val="00047E8B"/>
    <w:rsid w:val="00047E8F"/>
    <w:rsid w:val="00047EE2"/>
    <w:rsid w:val="00047F11"/>
    <w:rsid w:val="00047F2D"/>
    <w:rsid w:val="00047F61"/>
    <w:rsid w:val="00047F80"/>
    <w:rsid w:val="00047F82"/>
    <w:rsid w:val="00047F88"/>
    <w:rsid w:val="00047FCB"/>
    <w:rsid w:val="00047FDB"/>
    <w:rsid w:val="00047FFA"/>
    <w:rsid w:val="00050064"/>
    <w:rsid w:val="00050088"/>
    <w:rsid w:val="000500CC"/>
    <w:rsid w:val="000500CD"/>
    <w:rsid w:val="000500DE"/>
    <w:rsid w:val="00050107"/>
    <w:rsid w:val="00050146"/>
    <w:rsid w:val="0005018A"/>
    <w:rsid w:val="000501BC"/>
    <w:rsid w:val="00050238"/>
    <w:rsid w:val="00050254"/>
    <w:rsid w:val="0005025E"/>
    <w:rsid w:val="000502A0"/>
    <w:rsid w:val="000502AD"/>
    <w:rsid w:val="000502BF"/>
    <w:rsid w:val="000502C3"/>
    <w:rsid w:val="000502CC"/>
    <w:rsid w:val="0005033D"/>
    <w:rsid w:val="00050347"/>
    <w:rsid w:val="00050370"/>
    <w:rsid w:val="0005038A"/>
    <w:rsid w:val="000503AD"/>
    <w:rsid w:val="000503DB"/>
    <w:rsid w:val="0005041A"/>
    <w:rsid w:val="0005047C"/>
    <w:rsid w:val="000504B8"/>
    <w:rsid w:val="000504CC"/>
    <w:rsid w:val="0005058A"/>
    <w:rsid w:val="0005059C"/>
    <w:rsid w:val="000505B5"/>
    <w:rsid w:val="000505E0"/>
    <w:rsid w:val="00050615"/>
    <w:rsid w:val="00050631"/>
    <w:rsid w:val="00050667"/>
    <w:rsid w:val="00050670"/>
    <w:rsid w:val="000506F8"/>
    <w:rsid w:val="00050709"/>
    <w:rsid w:val="0005071F"/>
    <w:rsid w:val="00050720"/>
    <w:rsid w:val="0005073B"/>
    <w:rsid w:val="000507B4"/>
    <w:rsid w:val="000507C9"/>
    <w:rsid w:val="000507CA"/>
    <w:rsid w:val="000507F5"/>
    <w:rsid w:val="0005081D"/>
    <w:rsid w:val="0005083A"/>
    <w:rsid w:val="0005084C"/>
    <w:rsid w:val="00050886"/>
    <w:rsid w:val="00050890"/>
    <w:rsid w:val="000508E6"/>
    <w:rsid w:val="00050913"/>
    <w:rsid w:val="00050930"/>
    <w:rsid w:val="00050936"/>
    <w:rsid w:val="0005099B"/>
    <w:rsid w:val="000509B3"/>
    <w:rsid w:val="000509D6"/>
    <w:rsid w:val="00050A1D"/>
    <w:rsid w:val="00050A3E"/>
    <w:rsid w:val="00050A55"/>
    <w:rsid w:val="00050A68"/>
    <w:rsid w:val="00050A94"/>
    <w:rsid w:val="00050AAD"/>
    <w:rsid w:val="00050AB7"/>
    <w:rsid w:val="00050AB9"/>
    <w:rsid w:val="00050ABA"/>
    <w:rsid w:val="00050ACA"/>
    <w:rsid w:val="00050AE2"/>
    <w:rsid w:val="00050B05"/>
    <w:rsid w:val="00050B44"/>
    <w:rsid w:val="00050B5A"/>
    <w:rsid w:val="00050B68"/>
    <w:rsid w:val="00050B8C"/>
    <w:rsid w:val="00050BB5"/>
    <w:rsid w:val="00050BB6"/>
    <w:rsid w:val="00050BBD"/>
    <w:rsid w:val="00050BE0"/>
    <w:rsid w:val="00050CAE"/>
    <w:rsid w:val="00050CE8"/>
    <w:rsid w:val="00050D12"/>
    <w:rsid w:val="00050D20"/>
    <w:rsid w:val="00050D66"/>
    <w:rsid w:val="00050D8F"/>
    <w:rsid w:val="00050DA0"/>
    <w:rsid w:val="00050DEF"/>
    <w:rsid w:val="00050E0E"/>
    <w:rsid w:val="00050E4F"/>
    <w:rsid w:val="00050E56"/>
    <w:rsid w:val="00050E7D"/>
    <w:rsid w:val="00050E94"/>
    <w:rsid w:val="00050E9D"/>
    <w:rsid w:val="00050EC9"/>
    <w:rsid w:val="00050EDA"/>
    <w:rsid w:val="00050F06"/>
    <w:rsid w:val="00050F07"/>
    <w:rsid w:val="00050F21"/>
    <w:rsid w:val="00050F9F"/>
    <w:rsid w:val="00050FA8"/>
    <w:rsid w:val="00050FB3"/>
    <w:rsid w:val="00051060"/>
    <w:rsid w:val="0005109C"/>
    <w:rsid w:val="000510BE"/>
    <w:rsid w:val="000510FB"/>
    <w:rsid w:val="00051124"/>
    <w:rsid w:val="0005115E"/>
    <w:rsid w:val="00051183"/>
    <w:rsid w:val="0005119D"/>
    <w:rsid w:val="000511A3"/>
    <w:rsid w:val="000511AB"/>
    <w:rsid w:val="000511B3"/>
    <w:rsid w:val="000511B6"/>
    <w:rsid w:val="000511C0"/>
    <w:rsid w:val="00051246"/>
    <w:rsid w:val="00051257"/>
    <w:rsid w:val="0005126D"/>
    <w:rsid w:val="000512A4"/>
    <w:rsid w:val="000512A7"/>
    <w:rsid w:val="000512B6"/>
    <w:rsid w:val="000512C4"/>
    <w:rsid w:val="000513FE"/>
    <w:rsid w:val="0005144E"/>
    <w:rsid w:val="0005145F"/>
    <w:rsid w:val="000514D0"/>
    <w:rsid w:val="000514D6"/>
    <w:rsid w:val="00051510"/>
    <w:rsid w:val="00051536"/>
    <w:rsid w:val="00051538"/>
    <w:rsid w:val="00051560"/>
    <w:rsid w:val="0005158A"/>
    <w:rsid w:val="000515A2"/>
    <w:rsid w:val="000515CC"/>
    <w:rsid w:val="000515D0"/>
    <w:rsid w:val="00051626"/>
    <w:rsid w:val="0005165A"/>
    <w:rsid w:val="0005165F"/>
    <w:rsid w:val="0005168D"/>
    <w:rsid w:val="00051690"/>
    <w:rsid w:val="000516B1"/>
    <w:rsid w:val="000516CC"/>
    <w:rsid w:val="0005170E"/>
    <w:rsid w:val="00051710"/>
    <w:rsid w:val="0005172C"/>
    <w:rsid w:val="00051763"/>
    <w:rsid w:val="0005176C"/>
    <w:rsid w:val="00051795"/>
    <w:rsid w:val="000517FD"/>
    <w:rsid w:val="00051800"/>
    <w:rsid w:val="00051804"/>
    <w:rsid w:val="0005180E"/>
    <w:rsid w:val="00051814"/>
    <w:rsid w:val="00051869"/>
    <w:rsid w:val="00051871"/>
    <w:rsid w:val="00051894"/>
    <w:rsid w:val="0005189F"/>
    <w:rsid w:val="000518D1"/>
    <w:rsid w:val="000518E4"/>
    <w:rsid w:val="000518E6"/>
    <w:rsid w:val="000518EA"/>
    <w:rsid w:val="000518F8"/>
    <w:rsid w:val="00051910"/>
    <w:rsid w:val="00051920"/>
    <w:rsid w:val="0005192F"/>
    <w:rsid w:val="00051989"/>
    <w:rsid w:val="000519AA"/>
    <w:rsid w:val="000519F4"/>
    <w:rsid w:val="00051A07"/>
    <w:rsid w:val="00051A12"/>
    <w:rsid w:val="00051A53"/>
    <w:rsid w:val="00051A70"/>
    <w:rsid w:val="00051A7F"/>
    <w:rsid w:val="00051AC6"/>
    <w:rsid w:val="00051B01"/>
    <w:rsid w:val="00051B32"/>
    <w:rsid w:val="00051B37"/>
    <w:rsid w:val="00051B97"/>
    <w:rsid w:val="00051BE5"/>
    <w:rsid w:val="00051C70"/>
    <w:rsid w:val="00051C7A"/>
    <w:rsid w:val="00051D0A"/>
    <w:rsid w:val="00051D10"/>
    <w:rsid w:val="00051D54"/>
    <w:rsid w:val="00051D63"/>
    <w:rsid w:val="00051D6C"/>
    <w:rsid w:val="00051E0B"/>
    <w:rsid w:val="00051E75"/>
    <w:rsid w:val="00051EF5"/>
    <w:rsid w:val="00051EFC"/>
    <w:rsid w:val="00051F12"/>
    <w:rsid w:val="00051F2A"/>
    <w:rsid w:val="00051F89"/>
    <w:rsid w:val="00051FCB"/>
    <w:rsid w:val="00051FFC"/>
    <w:rsid w:val="00052013"/>
    <w:rsid w:val="00052016"/>
    <w:rsid w:val="00052049"/>
    <w:rsid w:val="0005204D"/>
    <w:rsid w:val="0005204E"/>
    <w:rsid w:val="00052076"/>
    <w:rsid w:val="00052079"/>
    <w:rsid w:val="000520EC"/>
    <w:rsid w:val="00052148"/>
    <w:rsid w:val="00052159"/>
    <w:rsid w:val="00052175"/>
    <w:rsid w:val="0005218E"/>
    <w:rsid w:val="000521C5"/>
    <w:rsid w:val="00052238"/>
    <w:rsid w:val="00052243"/>
    <w:rsid w:val="00052252"/>
    <w:rsid w:val="00052274"/>
    <w:rsid w:val="0005227D"/>
    <w:rsid w:val="00052286"/>
    <w:rsid w:val="00052291"/>
    <w:rsid w:val="000522F2"/>
    <w:rsid w:val="000522FB"/>
    <w:rsid w:val="0005239A"/>
    <w:rsid w:val="000523A4"/>
    <w:rsid w:val="000523C7"/>
    <w:rsid w:val="000523D4"/>
    <w:rsid w:val="000523E3"/>
    <w:rsid w:val="00052414"/>
    <w:rsid w:val="0005244D"/>
    <w:rsid w:val="00052470"/>
    <w:rsid w:val="00052476"/>
    <w:rsid w:val="00052485"/>
    <w:rsid w:val="00052498"/>
    <w:rsid w:val="000524BF"/>
    <w:rsid w:val="000524CF"/>
    <w:rsid w:val="000524DD"/>
    <w:rsid w:val="000524E0"/>
    <w:rsid w:val="000524EB"/>
    <w:rsid w:val="00052506"/>
    <w:rsid w:val="0005259B"/>
    <w:rsid w:val="000525D7"/>
    <w:rsid w:val="0005261C"/>
    <w:rsid w:val="00052627"/>
    <w:rsid w:val="00052681"/>
    <w:rsid w:val="00052732"/>
    <w:rsid w:val="00052733"/>
    <w:rsid w:val="00052739"/>
    <w:rsid w:val="000527A9"/>
    <w:rsid w:val="000527F6"/>
    <w:rsid w:val="00052819"/>
    <w:rsid w:val="00052825"/>
    <w:rsid w:val="00052835"/>
    <w:rsid w:val="0005283B"/>
    <w:rsid w:val="00052856"/>
    <w:rsid w:val="00052858"/>
    <w:rsid w:val="000528AE"/>
    <w:rsid w:val="000528EC"/>
    <w:rsid w:val="0005290D"/>
    <w:rsid w:val="0005291C"/>
    <w:rsid w:val="0005292E"/>
    <w:rsid w:val="00052976"/>
    <w:rsid w:val="00052993"/>
    <w:rsid w:val="000529B3"/>
    <w:rsid w:val="000529E6"/>
    <w:rsid w:val="000529EC"/>
    <w:rsid w:val="00052A06"/>
    <w:rsid w:val="00052A77"/>
    <w:rsid w:val="00052A97"/>
    <w:rsid w:val="00052AE0"/>
    <w:rsid w:val="00052B11"/>
    <w:rsid w:val="00052B2B"/>
    <w:rsid w:val="00052B43"/>
    <w:rsid w:val="00052B4B"/>
    <w:rsid w:val="00052B67"/>
    <w:rsid w:val="00052B80"/>
    <w:rsid w:val="00052C19"/>
    <w:rsid w:val="00052C28"/>
    <w:rsid w:val="00052C5D"/>
    <w:rsid w:val="00052C76"/>
    <w:rsid w:val="00052CF0"/>
    <w:rsid w:val="00052D48"/>
    <w:rsid w:val="00052D7A"/>
    <w:rsid w:val="00052D9B"/>
    <w:rsid w:val="00052DC9"/>
    <w:rsid w:val="00052DCC"/>
    <w:rsid w:val="00052DDF"/>
    <w:rsid w:val="00052DEF"/>
    <w:rsid w:val="00052E6E"/>
    <w:rsid w:val="00052F21"/>
    <w:rsid w:val="00052F5E"/>
    <w:rsid w:val="00052FB3"/>
    <w:rsid w:val="00052FB6"/>
    <w:rsid w:val="00053001"/>
    <w:rsid w:val="0005304F"/>
    <w:rsid w:val="00053065"/>
    <w:rsid w:val="0005309A"/>
    <w:rsid w:val="0005309D"/>
    <w:rsid w:val="000530C1"/>
    <w:rsid w:val="000530D0"/>
    <w:rsid w:val="000530D5"/>
    <w:rsid w:val="000530F0"/>
    <w:rsid w:val="00053120"/>
    <w:rsid w:val="00053139"/>
    <w:rsid w:val="00053140"/>
    <w:rsid w:val="00053144"/>
    <w:rsid w:val="00053150"/>
    <w:rsid w:val="00053184"/>
    <w:rsid w:val="0005318C"/>
    <w:rsid w:val="00053199"/>
    <w:rsid w:val="000531B4"/>
    <w:rsid w:val="000531E6"/>
    <w:rsid w:val="000531F8"/>
    <w:rsid w:val="00053203"/>
    <w:rsid w:val="0005321A"/>
    <w:rsid w:val="00053251"/>
    <w:rsid w:val="00053253"/>
    <w:rsid w:val="000532A6"/>
    <w:rsid w:val="000532C3"/>
    <w:rsid w:val="000532FB"/>
    <w:rsid w:val="00053336"/>
    <w:rsid w:val="0005333D"/>
    <w:rsid w:val="0005333E"/>
    <w:rsid w:val="00053388"/>
    <w:rsid w:val="0005344B"/>
    <w:rsid w:val="00053467"/>
    <w:rsid w:val="00053498"/>
    <w:rsid w:val="0005349C"/>
    <w:rsid w:val="000534B4"/>
    <w:rsid w:val="000534C2"/>
    <w:rsid w:val="000534C6"/>
    <w:rsid w:val="000534F9"/>
    <w:rsid w:val="0005351A"/>
    <w:rsid w:val="0005353A"/>
    <w:rsid w:val="0005353C"/>
    <w:rsid w:val="00053545"/>
    <w:rsid w:val="00053548"/>
    <w:rsid w:val="0005358C"/>
    <w:rsid w:val="00053593"/>
    <w:rsid w:val="000535B6"/>
    <w:rsid w:val="000535C6"/>
    <w:rsid w:val="000535D1"/>
    <w:rsid w:val="000535DD"/>
    <w:rsid w:val="0005362E"/>
    <w:rsid w:val="00053690"/>
    <w:rsid w:val="00053710"/>
    <w:rsid w:val="00053731"/>
    <w:rsid w:val="00053734"/>
    <w:rsid w:val="00053749"/>
    <w:rsid w:val="00053759"/>
    <w:rsid w:val="00053763"/>
    <w:rsid w:val="00053783"/>
    <w:rsid w:val="00053784"/>
    <w:rsid w:val="0005378B"/>
    <w:rsid w:val="000537D2"/>
    <w:rsid w:val="000537D5"/>
    <w:rsid w:val="000537E1"/>
    <w:rsid w:val="0005380B"/>
    <w:rsid w:val="00053881"/>
    <w:rsid w:val="00053895"/>
    <w:rsid w:val="000538CA"/>
    <w:rsid w:val="000538EF"/>
    <w:rsid w:val="000538F7"/>
    <w:rsid w:val="000538FF"/>
    <w:rsid w:val="00053907"/>
    <w:rsid w:val="00053935"/>
    <w:rsid w:val="0005393F"/>
    <w:rsid w:val="00053994"/>
    <w:rsid w:val="000539B4"/>
    <w:rsid w:val="000539CC"/>
    <w:rsid w:val="000539CD"/>
    <w:rsid w:val="000539D5"/>
    <w:rsid w:val="000539EF"/>
    <w:rsid w:val="00053A0B"/>
    <w:rsid w:val="00053A20"/>
    <w:rsid w:val="00053A39"/>
    <w:rsid w:val="00053A5A"/>
    <w:rsid w:val="00053A76"/>
    <w:rsid w:val="00053A7D"/>
    <w:rsid w:val="00053A82"/>
    <w:rsid w:val="00053AB4"/>
    <w:rsid w:val="00053ABB"/>
    <w:rsid w:val="00053AC0"/>
    <w:rsid w:val="00053AF6"/>
    <w:rsid w:val="00053B04"/>
    <w:rsid w:val="00053B13"/>
    <w:rsid w:val="00053B2C"/>
    <w:rsid w:val="00053B35"/>
    <w:rsid w:val="00053B51"/>
    <w:rsid w:val="00053B67"/>
    <w:rsid w:val="00053B8C"/>
    <w:rsid w:val="00053B9A"/>
    <w:rsid w:val="00053BD6"/>
    <w:rsid w:val="00053C34"/>
    <w:rsid w:val="00053C4F"/>
    <w:rsid w:val="00053C57"/>
    <w:rsid w:val="00053CA8"/>
    <w:rsid w:val="00053CB3"/>
    <w:rsid w:val="00053CC0"/>
    <w:rsid w:val="00053D2E"/>
    <w:rsid w:val="00053D67"/>
    <w:rsid w:val="00053D92"/>
    <w:rsid w:val="00053DBB"/>
    <w:rsid w:val="00053DC0"/>
    <w:rsid w:val="00053DF6"/>
    <w:rsid w:val="00053E36"/>
    <w:rsid w:val="00053E3B"/>
    <w:rsid w:val="00053E4C"/>
    <w:rsid w:val="00053E75"/>
    <w:rsid w:val="00053E99"/>
    <w:rsid w:val="00053EA7"/>
    <w:rsid w:val="00053EA8"/>
    <w:rsid w:val="00053EB5"/>
    <w:rsid w:val="00053ED6"/>
    <w:rsid w:val="00053EF0"/>
    <w:rsid w:val="00053F11"/>
    <w:rsid w:val="00053F12"/>
    <w:rsid w:val="00053F1C"/>
    <w:rsid w:val="00053F62"/>
    <w:rsid w:val="00053F72"/>
    <w:rsid w:val="00053F7B"/>
    <w:rsid w:val="00053FB9"/>
    <w:rsid w:val="00053FC7"/>
    <w:rsid w:val="00053FDD"/>
    <w:rsid w:val="00054021"/>
    <w:rsid w:val="00054027"/>
    <w:rsid w:val="00054028"/>
    <w:rsid w:val="00054044"/>
    <w:rsid w:val="00054072"/>
    <w:rsid w:val="00054079"/>
    <w:rsid w:val="00054086"/>
    <w:rsid w:val="000540A3"/>
    <w:rsid w:val="000540A5"/>
    <w:rsid w:val="000540DE"/>
    <w:rsid w:val="00054124"/>
    <w:rsid w:val="000541C8"/>
    <w:rsid w:val="000541F9"/>
    <w:rsid w:val="000541FE"/>
    <w:rsid w:val="00054208"/>
    <w:rsid w:val="00054247"/>
    <w:rsid w:val="0005428B"/>
    <w:rsid w:val="0005429D"/>
    <w:rsid w:val="000542A3"/>
    <w:rsid w:val="000542B3"/>
    <w:rsid w:val="000542F0"/>
    <w:rsid w:val="000542FD"/>
    <w:rsid w:val="00054307"/>
    <w:rsid w:val="0005434F"/>
    <w:rsid w:val="00054359"/>
    <w:rsid w:val="00054376"/>
    <w:rsid w:val="000543C7"/>
    <w:rsid w:val="00054401"/>
    <w:rsid w:val="0005440C"/>
    <w:rsid w:val="00054443"/>
    <w:rsid w:val="0005444A"/>
    <w:rsid w:val="0005447B"/>
    <w:rsid w:val="000544D2"/>
    <w:rsid w:val="000544DA"/>
    <w:rsid w:val="000544EF"/>
    <w:rsid w:val="000544FF"/>
    <w:rsid w:val="00054532"/>
    <w:rsid w:val="00054536"/>
    <w:rsid w:val="00054571"/>
    <w:rsid w:val="00054598"/>
    <w:rsid w:val="000545BB"/>
    <w:rsid w:val="0005463B"/>
    <w:rsid w:val="00054640"/>
    <w:rsid w:val="00054667"/>
    <w:rsid w:val="000546A5"/>
    <w:rsid w:val="000546BC"/>
    <w:rsid w:val="000546D2"/>
    <w:rsid w:val="000546FE"/>
    <w:rsid w:val="00054727"/>
    <w:rsid w:val="00054735"/>
    <w:rsid w:val="0005474C"/>
    <w:rsid w:val="00054754"/>
    <w:rsid w:val="00054762"/>
    <w:rsid w:val="00054765"/>
    <w:rsid w:val="0005476E"/>
    <w:rsid w:val="00054779"/>
    <w:rsid w:val="0005479B"/>
    <w:rsid w:val="000547DC"/>
    <w:rsid w:val="00054800"/>
    <w:rsid w:val="00054809"/>
    <w:rsid w:val="00054832"/>
    <w:rsid w:val="00054835"/>
    <w:rsid w:val="00054837"/>
    <w:rsid w:val="0005484E"/>
    <w:rsid w:val="00054855"/>
    <w:rsid w:val="000548C9"/>
    <w:rsid w:val="000548F2"/>
    <w:rsid w:val="000548F9"/>
    <w:rsid w:val="00054981"/>
    <w:rsid w:val="00054986"/>
    <w:rsid w:val="00054994"/>
    <w:rsid w:val="000549A2"/>
    <w:rsid w:val="000549AE"/>
    <w:rsid w:val="000549D0"/>
    <w:rsid w:val="000549F9"/>
    <w:rsid w:val="00054A1B"/>
    <w:rsid w:val="00054A65"/>
    <w:rsid w:val="00054AD1"/>
    <w:rsid w:val="00054B1E"/>
    <w:rsid w:val="00054B37"/>
    <w:rsid w:val="00054B9A"/>
    <w:rsid w:val="00054BAC"/>
    <w:rsid w:val="00054BCA"/>
    <w:rsid w:val="00054BCF"/>
    <w:rsid w:val="00054C25"/>
    <w:rsid w:val="00054C7D"/>
    <w:rsid w:val="00054CB8"/>
    <w:rsid w:val="00054CC1"/>
    <w:rsid w:val="00054CC6"/>
    <w:rsid w:val="00054CE7"/>
    <w:rsid w:val="00054D0F"/>
    <w:rsid w:val="00054D1B"/>
    <w:rsid w:val="00054D1C"/>
    <w:rsid w:val="00054D72"/>
    <w:rsid w:val="00054DE6"/>
    <w:rsid w:val="00054DEA"/>
    <w:rsid w:val="00054E07"/>
    <w:rsid w:val="00054E2E"/>
    <w:rsid w:val="00054E40"/>
    <w:rsid w:val="00054E85"/>
    <w:rsid w:val="00054E8F"/>
    <w:rsid w:val="00054E94"/>
    <w:rsid w:val="00054EC4"/>
    <w:rsid w:val="00054F20"/>
    <w:rsid w:val="00054F73"/>
    <w:rsid w:val="00054FA2"/>
    <w:rsid w:val="00054FAB"/>
    <w:rsid w:val="00054FC1"/>
    <w:rsid w:val="00054FCA"/>
    <w:rsid w:val="00055003"/>
    <w:rsid w:val="00055010"/>
    <w:rsid w:val="0005502F"/>
    <w:rsid w:val="00055067"/>
    <w:rsid w:val="0005506B"/>
    <w:rsid w:val="000550BE"/>
    <w:rsid w:val="000550E5"/>
    <w:rsid w:val="000550FB"/>
    <w:rsid w:val="0005512E"/>
    <w:rsid w:val="00055143"/>
    <w:rsid w:val="0005514A"/>
    <w:rsid w:val="00055175"/>
    <w:rsid w:val="000551B8"/>
    <w:rsid w:val="000551DC"/>
    <w:rsid w:val="000551E4"/>
    <w:rsid w:val="00055221"/>
    <w:rsid w:val="00055232"/>
    <w:rsid w:val="0005527A"/>
    <w:rsid w:val="0005531F"/>
    <w:rsid w:val="00055320"/>
    <w:rsid w:val="0005535F"/>
    <w:rsid w:val="00055361"/>
    <w:rsid w:val="0005536E"/>
    <w:rsid w:val="0005537C"/>
    <w:rsid w:val="00055387"/>
    <w:rsid w:val="000553F4"/>
    <w:rsid w:val="00055427"/>
    <w:rsid w:val="00055434"/>
    <w:rsid w:val="00055458"/>
    <w:rsid w:val="000554D4"/>
    <w:rsid w:val="0005553E"/>
    <w:rsid w:val="0005554F"/>
    <w:rsid w:val="000555AB"/>
    <w:rsid w:val="0005560A"/>
    <w:rsid w:val="0005561B"/>
    <w:rsid w:val="00055623"/>
    <w:rsid w:val="0005562B"/>
    <w:rsid w:val="0005563F"/>
    <w:rsid w:val="0005569C"/>
    <w:rsid w:val="000556B8"/>
    <w:rsid w:val="000556C3"/>
    <w:rsid w:val="00055703"/>
    <w:rsid w:val="00055727"/>
    <w:rsid w:val="000557A0"/>
    <w:rsid w:val="000557BF"/>
    <w:rsid w:val="000557F2"/>
    <w:rsid w:val="00055809"/>
    <w:rsid w:val="00055811"/>
    <w:rsid w:val="00055821"/>
    <w:rsid w:val="00055836"/>
    <w:rsid w:val="0005584F"/>
    <w:rsid w:val="0005586D"/>
    <w:rsid w:val="0005588D"/>
    <w:rsid w:val="00055892"/>
    <w:rsid w:val="000558A6"/>
    <w:rsid w:val="000558EB"/>
    <w:rsid w:val="00055950"/>
    <w:rsid w:val="0005595F"/>
    <w:rsid w:val="0005597D"/>
    <w:rsid w:val="000559CB"/>
    <w:rsid w:val="000559DE"/>
    <w:rsid w:val="00055A1F"/>
    <w:rsid w:val="00055A26"/>
    <w:rsid w:val="00055A43"/>
    <w:rsid w:val="00055A4D"/>
    <w:rsid w:val="00055A70"/>
    <w:rsid w:val="00055A8F"/>
    <w:rsid w:val="00055AF3"/>
    <w:rsid w:val="00055B73"/>
    <w:rsid w:val="00055B8D"/>
    <w:rsid w:val="00055BBC"/>
    <w:rsid w:val="00055BE6"/>
    <w:rsid w:val="00055BE8"/>
    <w:rsid w:val="00055C7B"/>
    <w:rsid w:val="00055CC2"/>
    <w:rsid w:val="00055D7A"/>
    <w:rsid w:val="00055DA0"/>
    <w:rsid w:val="00055DA1"/>
    <w:rsid w:val="00055DA9"/>
    <w:rsid w:val="00055DBF"/>
    <w:rsid w:val="00055DFE"/>
    <w:rsid w:val="00055E4A"/>
    <w:rsid w:val="00055E4F"/>
    <w:rsid w:val="00055E59"/>
    <w:rsid w:val="00055E60"/>
    <w:rsid w:val="00055E64"/>
    <w:rsid w:val="00055E72"/>
    <w:rsid w:val="00055E76"/>
    <w:rsid w:val="00055ED5"/>
    <w:rsid w:val="00055EFF"/>
    <w:rsid w:val="00055F01"/>
    <w:rsid w:val="00055F1D"/>
    <w:rsid w:val="00055F1F"/>
    <w:rsid w:val="00055F57"/>
    <w:rsid w:val="00055F59"/>
    <w:rsid w:val="00055F62"/>
    <w:rsid w:val="00055F6D"/>
    <w:rsid w:val="00055F7D"/>
    <w:rsid w:val="00055F82"/>
    <w:rsid w:val="00055F8C"/>
    <w:rsid w:val="00055F99"/>
    <w:rsid w:val="00055FA7"/>
    <w:rsid w:val="00055FB5"/>
    <w:rsid w:val="00055FC8"/>
    <w:rsid w:val="00055FDF"/>
    <w:rsid w:val="000560C1"/>
    <w:rsid w:val="00056130"/>
    <w:rsid w:val="00056212"/>
    <w:rsid w:val="00056224"/>
    <w:rsid w:val="0005623F"/>
    <w:rsid w:val="00056259"/>
    <w:rsid w:val="00056291"/>
    <w:rsid w:val="0005629E"/>
    <w:rsid w:val="000562C5"/>
    <w:rsid w:val="000562CD"/>
    <w:rsid w:val="0005632F"/>
    <w:rsid w:val="00056354"/>
    <w:rsid w:val="00056386"/>
    <w:rsid w:val="000563DE"/>
    <w:rsid w:val="0005641B"/>
    <w:rsid w:val="00056460"/>
    <w:rsid w:val="0005647F"/>
    <w:rsid w:val="000564C8"/>
    <w:rsid w:val="000564D1"/>
    <w:rsid w:val="000564EE"/>
    <w:rsid w:val="0005659E"/>
    <w:rsid w:val="000565AE"/>
    <w:rsid w:val="00056604"/>
    <w:rsid w:val="0005660F"/>
    <w:rsid w:val="0005661B"/>
    <w:rsid w:val="0005666F"/>
    <w:rsid w:val="00056675"/>
    <w:rsid w:val="00056678"/>
    <w:rsid w:val="00056686"/>
    <w:rsid w:val="00056696"/>
    <w:rsid w:val="000566AA"/>
    <w:rsid w:val="000566B0"/>
    <w:rsid w:val="000566B4"/>
    <w:rsid w:val="0005670D"/>
    <w:rsid w:val="00056711"/>
    <w:rsid w:val="00056760"/>
    <w:rsid w:val="000567E5"/>
    <w:rsid w:val="0005680A"/>
    <w:rsid w:val="00056862"/>
    <w:rsid w:val="0005699B"/>
    <w:rsid w:val="000569B0"/>
    <w:rsid w:val="000569C6"/>
    <w:rsid w:val="000569CB"/>
    <w:rsid w:val="000569D8"/>
    <w:rsid w:val="00056A00"/>
    <w:rsid w:val="00056A2C"/>
    <w:rsid w:val="00056A46"/>
    <w:rsid w:val="00056A6C"/>
    <w:rsid w:val="00056ABC"/>
    <w:rsid w:val="00056B18"/>
    <w:rsid w:val="00056B2B"/>
    <w:rsid w:val="00056B46"/>
    <w:rsid w:val="00056B61"/>
    <w:rsid w:val="00056B86"/>
    <w:rsid w:val="00056B9B"/>
    <w:rsid w:val="00056BA9"/>
    <w:rsid w:val="00056BEB"/>
    <w:rsid w:val="00056BEF"/>
    <w:rsid w:val="00056BF2"/>
    <w:rsid w:val="00056C1C"/>
    <w:rsid w:val="00056C29"/>
    <w:rsid w:val="00056C32"/>
    <w:rsid w:val="00056C4D"/>
    <w:rsid w:val="00056C91"/>
    <w:rsid w:val="00056CA1"/>
    <w:rsid w:val="00056CB9"/>
    <w:rsid w:val="00056CDC"/>
    <w:rsid w:val="00056D34"/>
    <w:rsid w:val="00056D40"/>
    <w:rsid w:val="00056D59"/>
    <w:rsid w:val="00056D76"/>
    <w:rsid w:val="00056DA7"/>
    <w:rsid w:val="00056DB1"/>
    <w:rsid w:val="00056DC3"/>
    <w:rsid w:val="00056DC6"/>
    <w:rsid w:val="00056E59"/>
    <w:rsid w:val="00056E6E"/>
    <w:rsid w:val="00056E7F"/>
    <w:rsid w:val="00056E89"/>
    <w:rsid w:val="00056F10"/>
    <w:rsid w:val="00056F25"/>
    <w:rsid w:val="00056F32"/>
    <w:rsid w:val="00056F5D"/>
    <w:rsid w:val="00056F70"/>
    <w:rsid w:val="00056F75"/>
    <w:rsid w:val="00056F89"/>
    <w:rsid w:val="00056FFA"/>
    <w:rsid w:val="0005700F"/>
    <w:rsid w:val="00057018"/>
    <w:rsid w:val="00057059"/>
    <w:rsid w:val="0005705A"/>
    <w:rsid w:val="0005709E"/>
    <w:rsid w:val="000570AC"/>
    <w:rsid w:val="000570D1"/>
    <w:rsid w:val="000570D6"/>
    <w:rsid w:val="000570F3"/>
    <w:rsid w:val="000570FB"/>
    <w:rsid w:val="0005717C"/>
    <w:rsid w:val="0005719A"/>
    <w:rsid w:val="000571A3"/>
    <w:rsid w:val="000571CE"/>
    <w:rsid w:val="000571E2"/>
    <w:rsid w:val="000571F0"/>
    <w:rsid w:val="00057228"/>
    <w:rsid w:val="00057233"/>
    <w:rsid w:val="00057249"/>
    <w:rsid w:val="0005724E"/>
    <w:rsid w:val="00057267"/>
    <w:rsid w:val="0005726D"/>
    <w:rsid w:val="00057289"/>
    <w:rsid w:val="000572A4"/>
    <w:rsid w:val="000572B5"/>
    <w:rsid w:val="000572CE"/>
    <w:rsid w:val="000572D7"/>
    <w:rsid w:val="0005730F"/>
    <w:rsid w:val="0005732D"/>
    <w:rsid w:val="00057330"/>
    <w:rsid w:val="00057336"/>
    <w:rsid w:val="0005736B"/>
    <w:rsid w:val="000573AA"/>
    <w:rsid w:val="000573C2"/>
    <w:rsid w:val="000573EB"/>
    <w:rsid w:val="00057423"/>
    <w:rsid w:val="0005747A"/>
    <w:rsid w:val="000574AD"/>
    <w:rsid w:val="000574B8"/>
    <w:rsid w:val="000574C3"/>
    <w:rsid w:val="000574F1"/>
    <w:rsid w:val="000574F8"/>
    <w:rsid w:val="000574FA"/>
    <w:rsid w:val="00057524"/>
    <w:rsid w:val="0005752A"/>
    <w:rsid w:val="0005753B"/>
    <w:rsid w:val="0005753E"/>
    <w:rsid w:val="00057550"/>
    <w:rsid w:val="00057565"/>
    <w:rsid w:val="00057566"/>
    <w:rsid w:val="000575C7"/>
    <w:rsid w:val="000575D8"/>
    <w:rsid w:val="000575E4"/>
    <w:rsid w:val="000575E5"/>
    <w:rsid w:val="000575F1"/>
    <w:rsid w:val="00057647"/>
    <w:rsid w:val="0005765D"/>
    <w:rsid w:val="00057676"/>
    <w:rsid w:val="000576BD"/>
    <w:rsid w:val="000576BE"/>
    <w:rsid w:val="000576D4"/>
    <w:rsid w:val="000576F4"/>
    <w:rsid w:val="000576F9"/>
    <w:rsid w:val="00057702"/>
    <w:rsid w:val="00057733"/>
    <w:rsid w:val="0005773D"/>
    <w:rsid w:val="00057797"/>
    <w:rsid w:val="0005779A"/>
    <w:rsid w:val="000577E8"/>
    <w:rsid w:val="00057815"/>
    <w:rsid w:val="00057843"/>
    <w:rsid w:val="00057864"/>
    <w:rsid w:val="000578A9"/>
    <w:rsid w:val="000578AC"/>
    <w:rsid w:val="00057909"/>
    <w:rsid w:val="0005790B"/>
    <w:rsid w:val="0005791A"/>
    <w:rsid w:val="00057920"/>
    <w:rsid w:val="0005793F"/>
    <w:rsid w:val="00057947"/>
    <w:rsid w:val="00057967"/>
    <w:rsid w:val="00057995"/>
    <w:rsid w:val="000579A2"/>
    <w:rsid w:val="000579AD"/>
    <w:rsid w:val="000579B6"/>
    <w:rsid w:val="000579D6"/>
    <w:rsid w:val="000579E5"/>
    <w:rsid w:val="000579F0"/>
    <w:rsid w:val="00057A57"/>
    <w:rsid w:val="00057A7F"/>
    <w:rsid w:val="00057A8D"/>
    <w:rsid w:val="00057A9D"/>
    <w:rsid w:val="00057AA6"/>
    <w:rsid w:val="00057AD6"/>
    <w:rsid w:val="00057AE0"/>
    <w:rsid w:val="00057B01"/>
    <w:rsid w:val="00057B4E"/>
    <w:rsid w:val="00057B67"/>
    <w:rsid w:val="00057B81"/>
    <w:rsid w:val="00057B89"/>
    <w:rsid w:val="00057BA5"/>
    <w:rsid w:val="00057BB3"/>
    <w:rsid w:val="00057BBA"/>
    <w:rsid w:val="00057BE4"/>
    <w:rsid w:val="00057C69"/>
    <w:rsid w:val="00057C76"/>
    <w:rsid w:val="00057CC4"/>
    <w:rsid w:val="00057D11"/>
    <w:rsid w:val="00057D1C"/>
    <w:rsid w:val="00057D48"/>
    <w:rsid w:val="00057D7F"/>
    <w:rsid w:val="00057DA6"/>
    <w:rsid w:val="00057DA7"/>
    <w:rsid w:val="00057DA8"/>
    <w:rsid w:val="00057DBD"/>
    <w:rsid w:val="00057DEF"/>
    <w:rsid w:val="00057DFA"/>
    <w:rsid w:val="00057E03"/>
    <w:rsid w:val="00057E4E"/>
    <w:rsid w:val="00057E7B"/>
    <w:rsid w:val="00057E8B"/>
    <w:rsid w:val="00057EA9"/>
    <w:rsid w:val="00057EB2"/>
    <w:rsid w:val="00057EDA"/>
    <w:rsid w:val="00057F0E"/>
    <w:rsid w:val="00057F11"/>
    <w:rsid w:val="00057F3C"/>
    <w:rsid w:val="00057FA1"/>
    <w:rsid w:val="00057FB9"/>
    <w:rsid w:val="00057FD1"/>
    <w:rsid w:val="00057FFC"/>
    <w:rsid w:val="00060015"/>
    <w:rsid w:val="0006003D"/>
    <w:rsid w:val="0006008C"/>
    <w:rsid w:val="000600CE"/>
    <w:rsid w:val="000600D4"/>
    <w:rsid w:val="000600DC"/>
    <w:rsid w:val="000600E3"/>
    <w:rsid w:val="0006013C"/>
    <w:rsid w:val="0006017E"/>
    <w:rsid w:val="0006018C"/>
    <w:rsid w:val="000601A2"/>
    <w:rsid w:val="000601AB"/>
    <w:rsid w:val="000601B2"/>
    <w:rsid w:val="000601BB"/>
    <w:rsid w:val="00060208"/>
    <w:rsid w:val="00060261"/>
    <w:rsid w:val="0006026D"/>
    <w:rsid w:val="000602BA"/>
    <w:rsid w:val="000602CA"/>
    <w:rsid w:val="000602F9"/>
    <w:rsid w:val="0006030C"/>
    <w:rsid w:val="000603A5"/>
    <w:rsid w:val="000603E2"/>
    <w:rsid w:val="000603F0"/>
    <w:rsid w:val="000603F2"/>
    <w:rsid w:val="00060410"/>
    <w:rsid w:val="00060413"/>
    <w:rsid w:val="00060464"/>
    <w:rsid w:val="00060477"/>
    <w:rsid w:val="000604A9"/>
    <w:rsid w:val="000604D6"/>
    <w:rsid w:val="00060511"/>
    <w:rsid w:val="00060533"/>
    <w:rsid w:val="00060550"/>
    <w:rsid w:val="000605A9"/>
    <w:rsid w:val="000605B5"/>
    <w:rsid w:val="000605D8"/>
    <w:rsid w:val="000605E1"/>
    <w:rsid w:val="000605EB"/>
    <w:rsid w:val="0006062D"/>
    <w:rsid w:val="00060635"/>
    <w:rsid w:val="0006066E"/>
    <w:rsid w:val="000606B3"/>
    <w:rsid w:val="000606BA"/>
    <w:rsid w:val="000606D8"/>
    <w:rsid w:val="000606EF"/>
    <w:rsid w:val="00060710"/>
    <w:rsid w:val="0006071A"/>
    <w:rsid w:val="00060758"/>
    <w:rsid w:val="00060761"/>
    <w:rsid w:val="00060789"/>
    <w:rsid w:val="00060796"/>
    <w:rsid w:val="000607BF"/>
    <w:rsid w:val="00060812"/>
    <w:rsid w:val="0006081C"/>
    <w:rsid w:val="000608D9"/>
    <w:rsid w:val="00060921"/>
    <w:rsid w:val="000609C6"/>
    <w:rsid w:val="000609F8"/>
    <w:rsid w:val="00060A1C"/>
    <w:rsid w:val="00060A5C"/>
    <w:rsid w:val="00060A7D"/>
    <w:rsid w:val="00060A80"/>
    <w:rsid w:val="00060AB5"/>
    <w:rsid w:val="00060ADB"/>
    <w:rsid w:val="00060B0D"/>
    <w:rsid w:val="00060B0E"/>
    <w:rsid w:val="00060B2F"/>
    <w:rsid w:val="00060B84"/>
    <w:rsid w:val="00060B8E"/>
    <w:rsid w:val="00060BC8"/>
    <w:rsid w:val="00060BCA"/>
    <w:rsid w:val="00060BDD"/>
    <w:rsid w:val="00060BEF"/>
    <w:rsid w:val="00060C15"/>
    <w:rsid w:val="00060C1B"/>
    <w:rsid w:val="00060C21"/>
    <w:rsid w:val="00060C3C"/>
    <w:rsid w:val="00060C75"/>
    <w:rsid w:val="00060CF8"/>
    <w:rsid w:val="00060D56"/>
    <w:rsid w:val="00060D75"/>
    <w:rsid w:val="00060D8C"/>
    <w:rsid w:val="00060DA5"/>
    <w:rsid w:val="00060DF3"/>
    <w:rsid w:val="00060E0E"/>
    <w:rsid w:val="00060E10"/>
    <w:rsid w:val="00060E21"/>
    <w:rsid w:val="00060E6D"/>
    <w:rsid w:val="00060E7F"/>
    <w:rsid w:val="00060ECE"/>
    <w:rsid w:val="00060ED1"/>
    <w:rsid w:val="00060EF7"/>
    <w:rsid w:val="00060F0D"/>
    <w:rsid w:val="00060F18"/>
    <w:rsid w:val="00060F55"/>
    <w:rsid w:val="00061027"/>
    <w:rsid w:val="00061037"/>
    <w:rsid w:val="0006104C"/>
    <w:rsid w:val="00061058"/>
    <w:rsid w:val="00061084"/>
    <w:rsid w:val="00061086"/>
    <w:rsid w:val="000610A9"/>
    <w:rsid w:val="000610C8"/>
    <w:rsid w:val="000610E0"/>
    <w:rsid w:val="000610E2"/>
    <w:rsid w:val="0006110F"/>
    <w:rsid w:val="00061148"/>
    <w:rsid w:val="0006115E"/>
    <w:rsid w:val="000611C8"/>
    <w:rsid w:val="000611C9"/>
    <w:rsid w:val="000611CC"/>
    <w:rsid w:val="000611DA"/>
    <w:rsid w:val="00061240"/>
    <w:rsid w:val="0006127B"/>
    <w:rsid w:val="000612A2"/>
    <w:rsid w:val="000612DA"/>
    <w:rsid w:val="000612DE"/>
    <w:rsid w:val="000612EC"/>
    <w:rsid w:val="000612F1"/>
    <w:rsid w:val="000612FB"/>
    <w:rsid w:val="00061311"/>
    <w:rsid w:val="000613B9"/>
    <w:rsid w:val="000613D6"/>
    <w:rsid w:val="000613D8"/>
    <w:rsid w:val="000613F4"/>
    <w:rsid w:val="00061403"/>
    <w:rsid w:val="00061460"/>
    <w:rsid w:val="00061473"/>
    <w:rsid w:val="000614AA"/>
    <w:rsid w:val="000614FD"/>
    <w:rsid w:val="00061508"/>
    <w:rsid w:val="0006153D"/>
    <w:rsid w:val="00061541"/>
    <w:rsid w:val="0006155C"/>
    <w:rsid w:val="00061571"/>
    <w:rsid w:val="000615AA"/>
    <w:rsid w:val="000615B8"/>
    <w:rsid w:val="00061602"/>
    <w:rsid w:val="00061603"/>
    <w:rsid w:val="00061606"/>
    <w:rsid w:val="00061613"/>
    <w:rsid w:val="00061653"/>
    <w:rsid w:val="00061655"/>
    <w:rsid w:val="00061697"/>
    <w:rsid w:val="0006169D"/>
    <w:rsid w:val="000616AB"/>
    <w:rsid w:val="000616BD"/>
    <w:rsid w:val="000616D5"/>
    <w:rsid w:val="000616FA"/>
    <w:rsid w:val="00061727"/>
    <w:rsid w:val="0006175C"/>
    <w:rsid w:val="00061768"/>
    <w:rsid w:val="00061772"/>
    <w:rsid w:val="000617AD"/>
    <w:rsid w:val="000617DD"/>
    <w:rsid w:val="0006184A"/>
    <w:rsid w:val="00061864"/>
    <w:rsid w:val="0006189F"/>
    <w:rsid w:val="000618E9"/>
    <w:rsid w:val="00061920"/>
    <w:rsid w:val="00061939"/>
    <w:rsid w:val="0006195C"/>
    <w:rsid w:val="00061961"/>
    <w:rsid w:val="00061972"/>
    <w:rsid w:val="000619BD"/>
    <w:rsid w:val="000619E3"/>
    <w:rsid w:val="000619FD"/>
    <w:rsid w:val="00061A60"/>
    <w:rsid w:val="00061A84"/>
    <w:rsid w:val="00061A89"/>
    <w:rsid w:val="00061A92"/>
    <w:rsid w:val="00061ABA"/>
    <w:rsid w:val="00061AD4"/>
    <w:rsid w:val="00061AD5"/>
    <w:rsid w:val="00061B22"/>
    <w:rsid w:val="00061B26"/>
    <w:rsid w:val="00061B41"/>
    <w:rsid w:val="00061B47"/>
    <w:rsid w:val="00061B4D"/>
    <w:rsid w:val="00061B5A"/>
    <w:rsid w:val="00061B64"/>
    <w:rsid w:val="00061B6E"/>
    <w:rsid w:val="00061BA3"/>
    <w:rsid w:val="00061BD6"/>
    <w:rsid w:val="00061C0F"/>
    <w:rsid w:val="00061C22"/>
    <w:rsid w:val="00061C3C"/>
    <w:rsid w:val="00061C65"/>
    <w:rsid w:val="00061C7D"/>
    <w:rsid w:val="00061D1F"/>
    <w:rsid w:val="00061D3F"/>
    <w:rsid w:val="00061D59"/>
    <w:rsid w:val="00061D5A"/>
    <w:rsid w:val="00061D5F"/>
    <w:rsid w:val="00061DAE"/>
    <w:rsid w:val="00061DBA"/>
    <w:rsid w:val="00061DCD"/>
    <w:rsid w:val="00061DEE"/>
    <w:rsid w:val="00061E13"/>
    <w:rsid w:val="00061E80"/>
    <w:rsid w:val="00061ED6"/>
    <w:rsid w:val="00061ED9"/>
    <w:rsid w:val="00061EEA"/>
    <w:rsid w:val="00061EF5"/>
    <w:rsid w:val="00061F2F"/>
    <w:rsid w:val="00061F49"/>
    <w:rsid w:val="00061F80"/>
    <w:rsid w:val="00062004"/>
    <w:rsid w:val="0006200F"/>
    <w:rsid w:val="00062014"/>
    <w:rsid w:val="0006205C"/>
    <w:rsid w:val="000620A7"/>
    <w:rsid w:val="000620B0"/>
    <w:rsid w:val="000620BB"/>
    <w:rsid w:val="000620DA"/>
    <w:rsid w:val="000620E3"/>
    <w:rsid w:val="000620FB"/>
    <w:rsid w:val="00062146"/>
    <w:rsid w:val="00062197"/>
    <w:rsid w:val="000621AE"/>
    <w:rsid w:val="000621BA"/>
    <w:rsid w:val="00062202"/>
    <w:rsid w:val="0006222B"/>
    <w:rsid w:val="0006227E"/>
    <w:rsid w:val="00062294"/>
    <w:rsid w:val="000622B3"/>
    <w:rsid w:val="000622B5"/>
    <w:rsid w:val="000622D1"/>
    <w:rsid w:val="00062304"/>
    <w:rsid w:val="00062318"/>
    <w:rsid w:val="0006231C"/>
    <w:rsid w:val="0006232B"/>
    <w:rsid w:val="00062340"/>
    <w:rsid w:val="000623BF"/>
    <w:rsid w:val="000623C4"/>
    <w:rsid w:val="00062403"/>
    <w:rsid w:val="0006240B"/>
    <w:rsid w:val="00062429"/>
    <w:rsid w:val="0006243B"/>
    <w:rsid w:val="000624AA"/>
    <w:rsid w:val="000624B0"/>
    <w:rsid w:val="000624D4"/>
    <w:rsid w:val="000624DE"/>
    <w:rsid w:val="000624E9"/>
    <w:rsid w:val="00062502"/>
    <w:rsid w:val="00062509"/>
    <w:rsid w:val="0006252C"/>
    <w:rsid w:val="00062553"/>
    <w:rsid w:val="0006255C"/>
    <w:rsid w:val="00062571"/>
    <w:rsid w:val="00062573"/>
    <w:rsid w:val="0006257F"/>
    <w:rsid w:val="00062582"/>
    <w:rsid w:val="000625AE"/>
    <w:rsid w:val="00062623"/>
    <w:rsid w:val="00062630"/>
    <w:rsid w:val="00062634"/>
    <w:rsid w:val="0006265E"/>
    <w:rsid w:val="00062664"/>
    <w:rsid w:val="00062689"/>
    <w:rsid w:val="000626EB"/>
    <w:rsid w:val="000626FC"/>
    <w:rsid w:val="000626FD"/>
    <w:rsid w:val="0006271B"/>
    <w:rsid w:val="00062781"/>
    <w:rsid w:val="000627A7"/>
    <w:rsid w:val="000627CB"/>
    <w:rsid w:val="000627FC"/>
    <w:rsid w:val="00062820"/>
    <w:rsid w:val="00062868"/>
    <w:rsid w:val="00062898"/>
    <w:rsid w:val="000628BD"/>
    <w:rsid w:val="000628CD"/>
    <w:rsid w:val="00062920"/>
    <w:rsid w:val="00062934"/>
    <w:rsid w:val="00062950"/>
    <w:rsid w:val="00062961"/>
    <w:rsid w:val="000629A4"/>
    <w:rsid w:val="00062A23"/>
    <w:rsid w:val="00062A3D"/>
    <w:rsid w:val="00062A4F"/>
    <w:rsid w:val="00062A87"/>
    <w:rsid w:val="00062AC5"/>
    <w:rsid w:val="00062AFD"/>
    <w:rsid w:val="00062B39"/>
    <w:rsid w:val="00062B54"/>
    <w:rsid w:val="00062B76"/>
    <w:rsid w:val="00062B7A"/>
    <w:rsid w:val="00062BB9"/>
    <w:rsid w:val="00062BBB"/>
    <w:rsid w:val="00062BE0"/>
    <w:rsid w:val="00062BF3"/>
    <w:rsid w:val="00062C07"/>
    <w:rsid w:val="00062C1A"/>
    <w:rsid w:val="00062C1C"/>
    <w:rsid w:val="00062C1F"/>
    <w:rsid w:val="00062C25"/>
    <w:rsid w:val="00062C56"/>
    <w:rsid w:val="00062C8B"/>
    <w:rsid w:val="00062CE6"/>
    <w:rsid w:val="00062CEF"/>
    <w:rsid w:val="00062D49"/>
    <w:rsid w:val="00062D55"/>
    <w:rsid w:val="00062D77"/>
    <w:rsid w:val="00062DA2"/>
    <w:rsid w:val="00062E1D"/>
    <w:rsid w:val="00062E20"/>
    <w:rsid w:val="00062E3E"/>
    <w:rsid w:val="00062E42"/>
    <w:rsid w:val="00062E9C"/>
    <w:rsid w:val="00062EA5"/>
    <w:rsid w:val="00062EBE"/>
    <w:rsid w:val="00062F1B"/>
    <w:rsid w:val="00062F5B"/>
    <w:rsid w:val="00062F99"/>
    <w:rsid w:val="00062FAB"/>
    <w:rsid w:val="00062FFA"/>
    <w:rsid w:val="00063017"/>
    <w:rsid w:val="0006303C"/>
    <w:rsid w:val="0006305A"/>
    <w:rsid w:val="00063069"/>
    <w:rsid w:val="00063076"/>
    <w:rsid w:val="000630C6"/>
    <w:rsid w:val="000630D0"/>
    <w:rsid w:val="000630FE"/>
    <w:rsid w:val="00063107"/>
    <w:rsid w:val="0006313B"/>
    <w:rsid w:val="00063147"/>
    <w:rsid w:val="00063148"/>
    <w:rsid w:val="0006316D"/>
    <w:rsid w:val="00063172"/>
    <w:rsid w:val="00063174"/>
    <w:rsid w:val="0006322F"/>
    <w:rsid w:val="00063255"/>
    <w:rsid w:val="00063272"/>
    <w:rsid w:val="000632B2"/>
    <w:rsid w:val="000632C3"/>
    <w:rsid w:val="000632EA"/>
    <w:rsid w:val="000632EC"/>
    <w:rsid w:val="00063336"/>
    <w:rsid w:val="00063342"/>
    <w:rsid w:val="0006335B"/>
    <w:rsid w:val="00063371"/>
    <w:rsid w:val="00063381"/>
    <w:rsid w:val="00063462"/>
    <w:rsid w:val="00063489"/>
    <w:rsid w:val="000634CD"/>
    <w:rsid w:val="000634D1"/>
    <w:rsid w:val="0006351C"/>
    <w:rsid w:val="00063530"/>
    <w:rsid w:val="00063537"/>
    <w:rsid w:val="00063558"/>
    <w:rsid w:val="00063566"/>
    <w:rsid w:val="00063592"/>
    <w:rsid w:val="00063593"/>
    <w:rsid w:val="000635AE"/>
    <w:rsid w:val="000635BE"/>
    <w:rsid w:val="000635EE"/>
    <w:rsid w:val="000635FA"/>
    <w:rsid w:val="00063616"/>
    <w:rsid w:val="0006364D"/>
    <w:rsid w:val="0006365F"/>
    <w:rsid w:val="00063667"/>
    <w:rsid w:val="00063689"/>
    <w:rsid w:val="0006368F"/>
    <w:rsid w:val="000636AF"/>
    <w:rsid w:val="000636C9"/>
    <w:rsid w:val="000636E4"/>
    <w:rsid w:val="000636F9"/>
    <w:rsid w:val="00063785"/>
    <w:rsid w:val="0006379B"/>
    <w:rsid w:val="000637A7"/>
    <w:rsid w:val="000637E9"/>
    <w:rsid w:val="000637FA"/>
    <w:rsid w:val="000637FF"/>
    <w:rsid w:val="0006383E"/>
    <w:rsid w:val="000638A4"/>
    <w:rsid w:val="000638A6"/>
    <w:rsid w:val="000638FE"/>
    <w:rsid w:val="00063972"/>
    <w:rsid w:val="0006398E"/>
    <w:rsid w:val="0006399F"/>
    <w:rsid w:val="000639CA"/>
    <w:rsid w:val="00063A18"/>
    <w:rsid w:val="00063A23"/>
    <w:rsid w:val="00063A47"/>
    <w:rsid w:val="00063A5F"/>
    <w:rsid w:val="00063A7E"/>
    <w:rsid w:val="00063AC3"/>
    <w:rsid w:val="00063ACA"/>
    <w:rsid w:val="00063B2A"/>
    <w:rsid w:val="00063B39"/>
    <w:rsid w:val="00063B3E"/>
    <w:rsid w:val="00063B6E"/>
    <w:rsid w:val="00063B9B"/>
    <w:rsid w:val="00063C16"/>
    <w:rsid w:val="00063C62"/>
    <w:rsid w:val="00063CB5"/>
    <w:rsid w:val="00063CC3"/>
    <w:rsid w:val="00063CEE"/>
    <w:rsid w:val="00063CFE"/>
    <w:rsid w:val="00063D04"/>
    <w:rsid w:val="00063D0D"/>
    <w:rsid w:val="00063D15"/>
    <w:rsid w:val="00063D25"/>
    <w:rsid w:val="00063D3C"/>
    <w:rsid w:val="00063D74"/>
    <w:rsid w:val="00063DAB"/>
    <w:rsid w:val="00063DDB"/>
    <w:rsid w:val="00063E08"/>
    <w:rsid w:val="00063E13"/>
    <w:rsid w:val="00063E2C"/>
    <w:rsid w:val="00063EA0"/>
    <w:rsid w:val="00063EB1"/>
    <w:rsid w:val="00063F01"/>
    <w:rsid w:val="00063F1B"/>
    <w:rsid w:val="00063F2D"/>
    <w:rsid w:val="00063F44"/>
    <w:rsid w:val="00063F6B"/>
    <w:rsid w:val="00063F6E"/>
    <w:rsid w:val="00063F79"/>
    <w:rsid w:val="00063FCC"/>
    <w:rsid w:val="00063FDD"/>
    <w:rsid w:val="00063FE6"/>
    <w:rsid w:val="0006400B"/>
    <w:rsid w:val="0006401C"/>
    <w:rsid w:val="00064070"/>
    <w:rsid w:val="00064079"/>
    <w:rsid w:val="000640C3"/>
    <w:rsid w:val="0006410D"/>
    <w:rsid w:val="00064152"/>
    <w:rsid w:val="00064153"/>
    <w:rsid w:val="00064166"/>
    <w:rsid w:val="0006416D"/>
    <w:rsid w:val="00064175"/>
    <w:rsid w:val="00064178"/>
    <w:rsid w:val="00064179"/>
    <w:rsid w:val="000641E6"/>
    <w:rsid w:val="0006421C"/>
    <w:rsid w:val="00064226"/>
    <w:rsid w:val="0006422B"/>
    <w:rsid w:val="00064242"/>
    <w:rsid w:val="000642C7"/>
    <w:rsid w:val="000642D1"/>
    <w:rsid w:val="000642FE"/>
    <w:rsid w:val="00064334"/>
    <w:rsid w:val="0006434D"/>
    <w:rsid w:val="00064382"/>
    <w:rsid w:val="00064396"/>
    <w:rsid w:val="000643F4"/>
    <w:rsid w:val="00064413"/>
    <w:rsid w:val="0006444A"/>
    <w:rsid w:val="0006444E"/>
    <w:rsid w:val="00064461"/>
    <w:rsid w:val="000644E8"/>
    <w:rsid w:val="000644F5"/>
    <w:rsid w:val="00064500"/>
    <w:rsid w:val="00064523"/>
    <w:rsid w:val="00064549"/>
    <w:rsid w:val="00064555"/>
    <w:rsid w:val="0006455F"/>
    <w:rsid w:val="00064585"/>
    <w:rsid w:val="000645DB"/>
    <w:rsid w:val="0006460A"/>
    <w:rsid w:val="0006461A"/>
    <w:rsid w:val="00064629"/>
    <w:rsid w:val="00064655"/>
    <w:rsid w:val="000646AA"/>
    <w:rsid w:val="000646C0"/>
    <w:rsid w:val="000646C5"/>
    <w:rsid w:val="000646D4"/>
    <w:rsid w:val="000646DE"/>
    <w:rsid w:val="000646EA"/>
    <w:rsid w:val="0006476F"/>
    <w:rsid w:val="000647B1"/>
    <w:rsid w:val="000647ED"/>
    <w:rsid w:val="000647F6"/>
    <w:rsid w:val="00064818"/>
    <w:rsid w:val="00064866"/>
    <w:rsid w:val="00064887"/>
    <w:rsid w:val="00064893"/>
    <w:rsid w:val="00064896"/>
    <w:rsid w:val="000648DA"/>
    <w:rsid w:val="000648E5"/>
    <w:rsid w:val="000648E7"/>
    <w:rsid w:val="000648F6"/>
    <w:rsid w:val="00064921"/>
    <w:rsid w:val="00064924"/>
    <w:rsid w:val="0006492E"/>
    <w:rsid w:val="00064931"/>
    <w:rsid w:val="00064998"/>
    <w:rsid w:val="000649BE"/>
    <w:rsid w:val="000649C4"/>
    <w:rsid w:val="000649D0"/>
    <w:rsid w:val="000649D3"/>
    <w:rsid w:val="00064A06"/>
    <w:rsid w:val="00064A10"/>
    <w:rsid w:val="00064A34"/>
    <w:rsid w:val="00064A37"/>
    <w:rsid w:val="00064A63"/>
    <w:rsid w:val="00064A74"/>
    <w:rsid w:val="00064A92"/>
    <w:rsid w:val="00064A9E"/>
    <w:rsid w:val="00064AA9"/>
    <w:rsid w:val="00064AD9"/>
    <w:rsid w:val="00064AE9"/>
    <w:rsid w:val="00064B32"/>
    <w:rsid w:val="00064B3B"/>
    <w:rsid w:val="00064B70"/>
    <w:rsid w:val="00064B79"/>
    <w:rsid w:val="00064B86"/>
    <w:rsid w:val="00064BAA"/>
    <w:rsid w:val="00064BD4"/>
    <w:rsid w:val="00064C29"/>
    <w:rsid w:val="00064C55"/>
    <w:rsid w:val="00064C5A"/>
    <w:rsid w:val="00064C64"/>
    <w:rsid w:val="00064C6D"/>
    <w:rsid w:val="00064CAD"/>
    <w:rsid w:val="00064CC8"/>
    <w:rsid w:val="00064CD0"/>
    <w:rsid w:val="00064D2F"/>
    <w:rsid w:val="00064D65"/>
    <w:rsid w:val="00064D6E"/>
    <w:rsid w:val="00064D78"/>
    <w:rsid w:val="00064D83"/>
    <w:rsid w:val="00064D85"/>
    <w:rsid w:val="00064D97"/>
    <w:rsid w:val="00064DA4"/>
    <w:rsid w:val="00064DBC"/>
    <w:rsid w:val="00064E3A"/>
    <w:rsid w:val="00064EA1"/>
    <w:rsid w:val="00064EA2"/>
    <w:rsid w:val="00064EA5"/>
    <w:rsid w:val="00064EDA"/>
    <w:rsid w:val="00064EE1"/>
    <w:rsid w:val="00064F45"/>
    <w:rsid w:val="00064F8C"/>
    <w:rsid w:val="00064F95"/>
    <w:rsid w:val="00064FB6"/>
    <w:rsid w:val="00064FF0"/>
    <w:rsid w:val="00064FFF"/>
    <w:rsid w:val="00065010"/>
    <w:rsid w:val="00065032"/>
    <w:rsid w:val="00065036"/>
    <w:rsid w:val="00065050"/>
    <w:rsid w:val="00065068"/>
    <w:rsid w:val="000650AC"/>
    <w:rsid w:val="000650B3"/>
    <w:rsid w:val="000650B5"/>
    <w:rsid w:val="000650C9"/>
    <w:rsid w:val="000650D6"/>
    <w:rsid w:val="000650DC"/>
    <w:rsid w:val="000650E9"/>
    <w:rsid w:val="00065102"/>
    <w:rsid w:val="00065152"/>
    <w:rsid w:val="00065186"/>
    <w:rsid w:val="00065187"/>
    <w:rsid w:val="000651A8"/>
    <w:rsid w:val="000651B5"/>
    <w:rsid w:val="0006521F"/>
    <w:rsid w:val="00065233"/>
    <w:rsid w:val="00065248"/>
    <w:rsid w:val="00065271"/>
    <w:rsid w:val="00065273"/>
    <w:rsid w:val="000652AA"/>
    <w:rsid w:val="000652AD"/>
    <w:rsid w:val="000652DD"/>
    <w:rsid w:val="00065314"/>
    <w:rsid w:val="0006535D"/>
    <w:rsid w:val="00065371"/>
    <w:rsid w:val="0006539B"/>
    <w:rsid w:val="000653AC"/>
    <w:rsid w:val="000653AD"/>
    <w:rsid w:val="000653DB"/>
    <w:rsid w:val="000653EB"/>
    <w:rsid w:val="00065435"/>
    <w:rsid w:val="00065473"/>
    <w:rsid w:val="0006547A"/>
    <w:rsid w:val="000654C4"/>
    <w:rsid w:val="000654C7"/>
    <w:rsid w:val="000654FA"/>
    <w:rsid w:val="000654FD"/>
    <w:rsid w:val="000655B0"/>
    <w:rsid w:val="00065650"/>
    <w:rsid w:val="0006566D"/>
    <w:rsid w:val="0006567A"/>
    <w:rsid w:val="00065686"/>
    <w:rsid w:val="000656B6"/>
    <w:rsid w:val="000656D9"/>
    <w:rsid w:val="000656EC"/>
    <w:rsid w:val="00065753"/>
    <w:rsid w:val="00065767"/>
    <w:rsid w:val="000657D1"/>
    <w:rsid w:val="00065822"/>
    <w:rsid w:val="00065825"/>
    <w:rsid w:val="00065881"/>
    <w:rsid w:val="000658A8"/>
    <w:rsid w:val="000658B3"/>
    <w:rsid w:val="000658B5"/>
    <w:rsid w:val="000658BA"/>
    <w:rsid w:val="000658BF"/>
    <w:rsid w:val="000658C8"/>
    <w:rsid w:val="000659A1"/>
    <w:rsid w:val="000659A8"/>
    <w:rsid w:val="000659C0"/>
    <w:rsid w:val="000659C9"/>
    <w:rsid w:val="00065A0F"/>
    <w:rsid w:val="00065A16"/>
    <w:rsid w:val="00065A30"/>
    <w:rsid w:val="00065A4A"/>
    <w:rsid w:val="00065A8A"/>
    <w:rsid w:val="00065AEB"/>
    <w:rsid w:val="00065B18"/>
    <w:rsid w:val="00065B6C"/>
    <w:rsid w:val="00065BD9"/>
    <w:rsid w:val="00065BDD"/>
    <w:rsid w:val="00065C0F"/>
    <w:rsid w:val="00065C4F"/>
    <w:rsid w:val="00065C8A"/>
    <w:rsid w:val="00065C99"/>
    <w:rsid w:val="00065C9B"/>
    <w:rsid w:val="00065CD5"/>
    <w:rsid w:val="00065D22"/>
    <w:rsid w:val="00065D2E"/>
    <w:rsid w:val="00065D32"/>
    <w:rsid w:val="00065D69"/>
    <w:rsid w:val="00065D76"/>
    <w:rsid w:val="00065D78"/>
    <w:rsid w:val="00065DA5"/>
    <w:rsid w:val="00065DB8"/>
    <w:rsid w:val="00065DCD"/>
    <w:rsid w:val="00065DE7"/>
    <w:rsid w:val="00065E33"/>
    <w:rsid w:val="00065E69"/>
    <w:rsid w:val="00065E9B"/>
    <w:rsid w:val="00065E9D"/>
    <w:rsid w:val="00065ECF"/>
    <w:rsid w:val="00065F2A"/>
    <w:rsid w:val="00065F38"/>
    <w:rsid w:val="00065F6A"/>
    <w:rsid w:val="00065FA6"/>
    <w:rsid w:val="00066004"/>
    <w:rsid w:val="0006602D"/>
    <w:rsid w:val="00066034"/>
    <w:rsid w:val="0006603E"/>
    <w:rsid w:val="00066043"/>
    <w:rsid w:val="00066058"/>
    <w:rsid w:val="00066069"/>
    <w:rsid w:val="00066075"/>
    <w:rsid w:val="00066090"/>
    <w:rsid w:val="00066095"/>
    <w:rsid w:val="000660AB"/>
    <w:rsid w:val="000660E5"/>
    <w:rsid w:val="000660EA"/>
    <w:rsid w:val="00066103"/>
    <w:rsid w:val="00066104"/>
    <w:rsid w:val="0006610A"/>
    <w:rsid w:val="00066124"/>
    <w:rsid w:val="0006617B"/>
    <w:rsid w:val="0006617C"/>
    <w:rsid w:val="00066183"/>
    <w:rsid w:val="00066220"/>
    <w:rsid w:val="00066241"/>
    <w:rsid w:val="00066285"/>
    <w:rsid w:val="00066296"/>
    <w:rsid w:val="000662F0"/>
    <w:rsid w:val="000662F7"/>
    <w:rsid w:val="000662F9"/>
    <w:rsid w:val="0006631B"/>
    <w:rsid w:val="00066342"/>
    <w:rsid w:val="0006634C"/>
    <w:rsid w:val="000663B6"/>
    <w:rsid w:val="000663F7"/>
    <w:rsid w:val="00066457"/>
    <w:rsid w:val="0006645B"/>
    <w:rsid w:val="00066462"/>
    <w:rsid w:val="0006647D"/>
    <w:rsid w:val="000664B7"/>
    <w:rsid w:val="00066502"/>
    <w:rsid w:val="00066507"/>
    <w:rsid w:val="00066509"/>
    <w:rsid w:val="0006651E"/>
    <w:rsid w:val="0006653A"/>
    <w:rsid w:val="00066550"/>
    <w:rsid w:val="00066568"/>
    <w:rsid w:val="000665E2"/>
    <w:rsid w:val="000665FF"/>
    <w:rsid w:val="00066604"/>
    <w:rsid w:val="00066640"/>
    <w:rsid w:val="0006667A"/>
    <w:rsid w:val="0006669E"/>
    <w:rsid w:val="000666B1"/>
    <w:rsid w:val="000666C8"/>
    <w:rsid w:val="000666CB"/>
    <w:rsid w:val="00066747"/>
    <w:rsid w:val="00066769"/>
    <w:rsid w:val="00066772"/>
    <w:rsid w:val="00066792"/>
    <w:rsid w:val="000667F1"/>
    <w:rsid w:val="00066818"/>
    <w:rsid w:val="00066849"/>
    <w:rsid w:val="0006687A"/>
    <w:rsid w:val="0006687C"/>
    <w:rsid w:val="000668B5"/>
    <w:rsid w:val="000668C3"/>
    <w:rsid w:val="000668CC"/>
    <w:rsid w:val="000668D8"/>
    <w:rsid w:val="00066916"/>
    <w:rsid w:val="00066964"/>
    <w:rsid w:val="00066976"/>
    <w:rsid w:val="000669C5"/>
    <w:rsid w:val="00066A2D"/>
    <w:rsid w:val="00066A59"/>
    <w:rsid w:val="00066AA2"/>
    <w:rsid w:val="00066AB7"/>
    <w:rsid w:val="00066B14"/>
    <w:rsid w:val="00066B19"/>
    <w:rsid w:val="00066B20"/>
    <w:rsid w:val="00066B5C"/>
    <w:rsid w:val="00066B8F"/>
    <w:rsid w:val="00066BB9"/>
    <w:rsid w:val="00066C12"/>
    <w:rsid w:val="00066C15"/>
    <w:rsid w:val="00066C5E"/>
    <w:rsid w:val="00066CC9"/>
    <w:rsid w:val="00066CF6"/>
    <w:rsid w:val="00066D03"/>
    <w:rsid w:val="00066D46"/>
    <w:rsid w:val="00066D48"/>
    <w:rsid w:val="00066DAB"/>
    <w:rsid w:val="00066DFB"/>
    <w:rsid w:val="00066ED1"/>
    <w:rsid w:val="00066F05"/>
    <w:rsid w:val="00066F23"/>
    <w:rsid w:val="00066F45"/>
    <w:rsid w:val="00066FAB"/>
    <w:rsid w:val="00066FCF"/>
    <w:rsid w:val="00067021"/>
    <w:rsid w:val="00067043"/>
    <w:rsid w:val="00067088"/>
    <w:rsid w:val="0006709F"/>
    <w:rsid w:val="000670C1"/>
    <w:rsid w:val="000670CA"/>
    <w:rsid w:val="0006715D"/>
    <w:rsid w:val="00067194"/>
    <w:rsid w:val="00067198"/>
    <w:rsid w:val="000671BF"/>
    <w:rsid w:val="000671FD"/>
    <w:rsid w:val="0006721D"/>
    <w:rsid w:val="0006725B"/>
    <w:rsid w:val="0006727A"/>
    <w:rsid w:val="000672A3"/>
    <w:rsid w:val="000672B8"/>
    <w:rsid w:val="000672BD"/>
    <w:rsid w:val="000672BE"/>
    <w:rsid w:val="000672DA"/>
    <w:rsid w:val="000672EF"/>
    <w:rsid w:val="00067301"/>
    <w:rsid w:val="00067319"/>
    <w:rsid w:val="00067345"/>
    <w:rsid w:val="0006738C"/>
    <w:rsid w:val="000673CE"/>
    <w:rsid w:val="00067402"/>
    <w:rsid w:val="00067414"/>
    <w:rsid w:val="00067415"/>
    <w:rsid w:val="00067456"/>
    <w:rsid w:val="000674DC"/>
    <w:rsid w:val="000674E9"/>
    <w:rsid w:val="000675A7"/>
    <w:rsid w:val="000675F8"/>
    <w:rsid w:val="00067646"/>
    <w:rsid w:val="0006765F"/>
    <w:rsid w:val="00067680"/>
    <w:rsid w:val="000676A7"/>
    <w:rsid w:val="000676B4"/>
    <w:rsid w:val="000676CC"/>
    <w:rsid w:val="00067706"/>
    <w:rsid w:val="00067727"/>
    <w:rsid w:val="0006778C"/>
    <w:rsid w:val="000677C1"/>
    <w:rsid w:val="000677D6"/>
    <w:rsid w:val="00067801"/>
    <w:rsid w:val="00067898"/>
    <w:rsid w:val="000678E8"/>
    <w:rsid w:val="000678F1"/>
    <w:rsid w:val="00067904"/>
    <w:rsid w:val="00067927"/>
    <w:rsid w:val="00067934"/>
    <w:rsid w:val="00067952"/>
    <w:rsid w:val="0006797B"/>
    <w:rsid w:val="00067996"/>
    <w:rsid w:val="000679B1"/>
    <w:rsid w:val="000679C6"/>
    <w:rsid w:val="000679CE"/>
    <w:rsid w:val="000679D9"/>
    <w:rsid w:val="00067A21"/>
    <w:rsid w:val="00067A4E"/>
    <w:rsid w:val="00067A53"/>
    <w:rsid w:val="00067AAA"/>
    <w:rsid w:val="00067AB9"/>
    <w:rsid w:val="00067AD6"/>
    <w:rsid w:val="00067AFD"/>
    <w:rsid w:val="00067B00"/>
    <w:rsid w:val="00067B1F"/>
    <w:rsid w:val="00067B27"/>
    <w:rsid w:val="00067B5A"/>
    <w:rsid w:val="00067B5E"/>
    <w:rsid w:val="00067B68"/>
    <w:rsid w:val="00067B6D"/>
    <w:rsid w:val="00067B70"/>
    <w:rsid w:val="00067BA4"/>
    <w:rsid w:val="00067BAA"/>
    <w:rsid w:val="00067BCA"/>
    <w:rsid w:val="00067C11"/>
    <w:rsid w:val="00067D09"/>
    <w:rsid w:val="00067D34"/>
    <w:rsid w:val="00067D4B"/>
    <w:rsid w:val="00067D54"/>
    <w:rsid w:val="00067D96"/>
    <w:rsid w:val="00067DA7"/>
    <w:rsid w:val="00067DC9"/>
    <w:rsid w:val="00067E59"/>
    <w:rsid w:val="00067EAB"/>
    <w:rsid w:val="00067EAE"/>
    <w:rsid w:val="00067EE2"/>
    <w:rsid w:val="00067F15"/>
    <w:rsid w:val="00067F43"/>
    <w:rsid w:val="00067F47"/>
    <w:rsid w:val="00067F60"/>
    <w:rsid w:val="00067F72"/>
    <w:rsid w:val="00067FA5"/>
    <w:rsid w:val="00067FC4"/>
    <w:rsid w:val="00067FD2"/>
    <w:rsid w:val="00067FE7"/>
    <w:rsid w:val="0007000D"/>
    <w:rsid w:val="00070023"/>
    <w:rsid w:val="00070054"/>
    <w:rsid w:val="00070064"/>
    <w:rsid w:val="00070075"/>
    <w:rsid w:val="00070085"/>
    <w:rsid w:val="0007008C"/>
    <w:rsid w:val="00070091"/>
    <w:rsid w:val="0007016C"/>
    <w:rsid w:val="0007017A"/>
    <w:rsid w:val="0007017D"/>
    <w:rsid w:val="00070192"/>
    <w:rsid w:val="00070193"/>
    <w:rsid w:val="000701CC"/>
    <w:rsid w:val="00070218"/>
    <w:rsid w:val="00070273"/>
    <w:rsid w:val="00070285"/>
    <w:rsid w:val="000702AE"/>
    <w:rsid w:val="000702BC"/>
    <w:rsid w:val="00070349"/>
    <w:rsid w:val="0007034E"/>
    <w:rsid w:val="000703DB"/>
    <w:rsid w:val="00070421"/>
    <w:rsid w:val="0007043F"/>
    <w:rsid w:val="00070446"/>
    <w:rsid w:val="00070452"/>
    <w:rsid w:val="0007046F"/>
    <w:rsid w:val="00070475"/>
    <w:rsid w:val="0007047E"/>
    <w:rsid w:val="000704C4"/>
    <w:rsid w:val="000704F7"/>
    <w:rsid w:val="00070511"/>
    <w:rsid w:val="00070518"/>
    <w:rsid w:val="00070533"/>
    <w:rsid w:val="00070546"/>
    <w:rsid w:val="000705DA"/>
    <w:rsid w:val="0007064A"/>
    <w:rsid w:val="00070670"/>
    <w:rsid w:val="00070671"/>
    <w:rsid w:val="00070679"/>
    <w:rsid w:val="00070695"/>
    <w:rsid w:val="0007069A"/>
    <w:rsid w:val="0007070D"/>
    <w:rsid w:val="00070742"/>
    <w:rsid w:val="0007077D"/>
    <w:rsid w:val="000707EB"/>
    <w:rsid w:val="0007080F"/>
    <w:rsid w:val="00070810"/>
    <w:rsid w:val="0007081D"/>
    <w:rsid w:val="0007082A"/>
    <w:rsid w:val="0007084B"/>
    <w:rsid w:val="0007089F"/>
    <w:rsid w:val="000708A2"/>
    <w:rsid w:val="000708C6"/>
    <w:rsid w:val="000708F7"/>
    <w:rsid w:val="00070908"/>
    <w:rsid w:val="00070916"/>
    <w:rsid w:val="00070960"/>
    <w:rsid w:val="0007097A"/>
    <w:rsid w:val="00070988"/>
    <w:rsid w:val="0007099E"/>
    <w:rsid w:val="000709F8"/>
    <w:rsid w:val="000709F9"/>
    <w:rsid w:val="00070A1C"/>
    <w:rsid w:val="00070A80"/>
    <w:rsid w:val="00070AD0"/>
    <w:rsid w:val="00070ADD"/>
    <w:rsid w:val="00070B17"/>
    <w:rsid w:val="00070B24"/>
    <w:rsid w:val="00070B3C"/>
    <w:rsid w:val="00070B5D"/>
    <w:rsid w:val="00070B62"/>
    <w:rsid w:val="00070B7E"/>
    <w:rsid w:val="00070BAF"/>
    <w:rsid w:val="00070BDC"/>
    <w:rsid w:val="00070BF5"/>
    <w:rsid w:val="00070C34"/>
    <w:rsid w:val="00070C5F"/>
    <w:rsid w:val="00070C7E"/>
    <w:rsid w:val="00070C8A"/>
    <w:rsid w:val="00070CBA"/>
    <w:rsid w:val="00070D88"/>
    <w:rsid w:val="00070DC9"/>
    <w:rsid w:val="00070E6F"/>
    <w:rsid w:val="00070EA5"/>
    <w:rsid w:val="00070EF8"/>
    <w:rsid w:val="00070F0F"/>
    <w:rsid w:val="00070F32"/>
    <w:rsid w:val="00070F33"/>
    <w:rsid w:val="00070FB6"/>
    <w:rsid w:val="00070FC0"/>
    <w:rsid w:val="00070FE2"/>
    <w:rsid w:val="00071030"/>
    <w:rsid w:val="00071066"/>
    <w:rsid w:val="00071070"/>
    <w:rsid w:val="00071081"/>
    <w:rsid w:val="0007109A"/>
    <w:rsid w:val="000710AA"/>
    <w:rsid w:val="000710DE"/>
    <w:rsid w:val="000710E5"/>
    <w:rsid w:val="000710EA"/>
    <w:rsid w:val="00071110"/>
    <w:rsid w:val="00071115"/>
    <w:rsid w:val="00071176"/>
    <w:rsid w:val="0007117D"/>
    <w:rsid w:val="00071188"/>
    <w:rsid w:val="000711DE"/>
    <w:rsid w:val="000711EA"/>
    <w:rsid w:val="00071226"/>
    <w:rsid w:val="00071250"/>
    <w:rsid w:val="0007127A"/>
    <w:rsid w:val="000712A5"/>
    <w:rsid w:val="00071320"/>
    <w:rsid w:val="0007132D"/>
    <w:rsid w:val="0007135D"/>
    <w:rsid w:val="00071366"/>
    <w:rsid w:val="0007136D"/>
    <w:rsid w:val="0007136F"/>
    <w:rsid w:val="0007137D"/>
    <w:rsid w:val="000713FC"/>
    <w:rsid w:val="00071404"/>
    <w:rsid w:val="00071413"/>
    <w:rsid w:val="00071446"/>
    <w:rsid w:val="00071470"/>
    <w:rsid w:val="000714B7"/>
    <w:rsid w:val="00071504"/>
    <w:rsid w:val="00071549"/>
    <w:rsid w:val="0007155D"/>
    <w:rsid w:val="00071574"/>
    <w:rsid w:val="000715A3"/>
    <w:rsid w:val="000715B6"/>
    <w:rsid w:val="000715CE"/>
    <w:rsid w:val="00071605"/>
    <w:rsid w:val="00071617"/>
    <w:rsid w:val="00071622"/>
    <w:rsid w:val="00071623"/>
    <w:rsid w:val="0007164D"/>
    <w:rsid w:val="00071671"/>
    <w:rsid w:val="0007167D"/>
    <w:rsid w:val="00071690"/>
    <w:rsid w:val="00071697"/>
    <w:rsid w:val="0007169C"/>
    <w:rsid w:val="000716C4"/>
    <w:rsid w:val="000716F3"/>
    <w:rsid w:val="00071707"/>
    <w:rsid w:val="0007171A"/>
    <w:rsid w:val="00071750"/>
    <w:rsid w:val="000717BA"/>
    <w:rsid w:val="000717D4"/>
    <w:rsid w:val="0007180C"/>
    <w:rsid w:val="00071830"/>
    <w:rsid w:val="00071844"/>
    <w:rsid w:val="0007189A"/>
    <w:rsid w:val="000718FB"/>
    <w:rsid w:val="00071991"/>
    <w:rsid w:val="000719AC"/>
    <w:rsid w:val="000719CD"/>
    <w:rsid w:val="00071A6B"/>
    <w:rsid w:val="00071A7B"/>
    <w:rsid w:val="00071A87"/>
    <w:rsid w:val="00071A97"/>
    <w:rsid w:val="00071A99"/>
    <w:rsid w:val="00071AA3"/>
    <w:rsid w:val="00071ABA"/>
    <w:rsid w:val="00071B09"/>
    <w:rsid w:val="00071B0C"/>
    <w:rsid w:val="00071B5B"/>
    <w:rsid w:val="00071BB0"/>
    <w:rsid w:val="00071BB6"/>
    <w:rsid w:val="00071BCD"/>
    <w:rsid w:val="00071BD8"/>
    <w:rsid w:val="00071BDE"/>
    <w:rsid w:val="00071C21"/>
    <w:rsid w:val="00071C24"/>
    <w:rsid w:val="00071C2F"/>
    <w:rsid w:val="00071C47"/>
    <w:rsid w:val="00071C5D"/>
    <w:rsid w:val="00071C6D"/>
    <w:rsid w:val="00071C77"/>
    <w:rsid w:val="00071C87"/>
    <w:rsid w:val="00071CE4"/>
    <w:rsid w:val="00071D35"/>
    <w:rsid w:val="00071D46"/>
    <w:rsid w:val="00071D4E"/>
    <w:rsid w:val="00071D76"/>
    <w:rsid w:val="00071D7E"/>
    <w:rsid w:val="00071D8A"/>
    <w:rsid w:val="00071D9F"/>
    <w:rsid w:val="00071DA9"/>
    <w:rsid w:val="00071DB1"/>
    <w:rsid w:val="00071DD0"/>
    <w:rsid w:val="00071DEF"/>
    <w:rsid w:val="00071DF0"/>
    <w:rsid w:val="00071E2E"/>
    <w:rsid w:val="00071E3B"/>
    <w:rsid w:val="00071E54"/>
    <w:rsid w:val="00071E6B"/>
    <w:rsid w:val="00071E8C"/>
    <w:rsid w:val="00071EC6"/>
    <w:rsid w:val="00071ED6"/>
    <w:rsid w:val="00071EE4"/>
    <w:rsid w:val="00071EFA"/>
    <w:rsid w:val="00071F16"/>
    <w:rsid w:val="00071F2F"/>
    <w:rsid w:val="00071F56"/>
    <w:rsid w:val="00071F82"/>
    <w:rsid w:val="00071F85"/>
    <w:rsid w:val="00071F8B"/>
    <w:rsid w:val="00071FB9"/>
    <w:rsid w:val="00071FD7"/>
    <w:rsid w:val="00071FDB"/>
    <w:rsid w:val="00072028"/>
    <w:rsid w:val="000720C0"/>
    <w:rsid w:val="000720D6"/>
    <w:rsid w:val="0007210F"/>
    <w:rsid w:val="00072149"/>
    <w:rsid w:val="00072158"/>
    <w:rsid w:val="00072166"/>
    <w:rsid w:val="00072194"/>
    <w:rsid w:val="000721C1"/>
    <w:rsid w:val="000721CB"/>
    <w:rsid w:val="000721DF"/>
    <w:rsid w:val="000721E5"/>
    <w:rsid w:val="000721F2"/>
    <w:rsid w:val="000721FF"/>
    <w:rsid w:val="00072233"/>
    <w:rsid w:val="00072295"/>
    <w:rsid w:val="000722D8"/>
    <w:rsid w:val="00072325"/>
    <w:rsid w:val="0007232C"/>
    <w:rsid w:val="000723A5"/>
    <w:rsid w:val="000723AE"/>
    <w:rsid w:val="000723FD"/>
    <w:rsid w:val="00072448"/>
    <w:rsid w:val="0007244E"/>
    <w:rsid w:val="0007247F"/>
    <w:rsid w:val="00072495"/>
    <w:rsid w:val="00072498"/>
    <w:rsid w:val="000724AE"/>
    <w:rsid w:val="00072515"/>
    <w:rsid w:val="00072538"/>
    <w:rsid w:val="00072571"/>
    <w:rsid w:val="000725AC"/>
    <w:rsid w:val="000725B6"/>
    <w:rsid w:val="000725CD"/>
    <w:rsid w:val="000725DF"/>
    <w:rsid w:val="00072607"/>
    <w:rsid w:val="0007260A"/>
    <w:rsid w:val="00072631"/>
    <w:rsid w:val="0007266B"/>
    <w:rsid w:val="0007268D"/>
    <w:rsid w:val="000726B0"/>
    <w:rsid w:val="000726E4"/>
    <w:rsid w:val="00072703"/>
    <w:rsid w:val="00072714"/>
    <w:rsid w:val="0007271F"/>
    <w:rsid w:val="00072724"/>
    <w:rsid w:val="0007272A"/>
    <w:rsid w:val="0007275E"/>
    <w:rsid w:val="00072811"/>
    <w:rsid w:val="00072817"/>
    <w:rsid w:val="00072834"/>
    <w:rsid w:val="00072850"/>
    <w:rsid w:val="0007285A"/>
    <w:rsid w:val="0007288B"/>
    <w:rsid w:val="000728AD"/>
    <w:rsid w:val="000728D0"/>
    <w:rsid w:val="000728D4"/>
    <w:rsid w:val="000728DF"/>
    <w:rsid w:val="00072938"/>
    <w:rsid w:val="0007293A"/>
    <w:rsid w:val="00072945"/>
    <w:rsid w:val="000729BC"/>
    <w:rsid w:val="000729C8"/>
    <w:rsid w:val="000729CB"/>
    <w:rsid w:val="000729D2"/>
    <w:rsid w:val="00072A05"/>
    <w:rsid w:val="00072A1E"/>
    <w:rsid w:val="00072A30"/>
    <w:rsid w:val="00072A38"/>
    <w:rsid w:val="00072A5C"/>
    <w:rsid w:val="00072A61"/>
    <w:rsid w:val="00072AAA"/>
    <w:rsid w:val="00072ADF"/>
    <w:rsid w:val="00072AE0"/>
    <w:rsid w:val="00072B01"/>
    <w:rsid w:val="00072BA0"/>
    <w:rsid w:val="00072BEB"/>
    <w:rsid w:val="00072C08"/>
    <w:rsid w:val="00072C32"/>
    <w:rsid w:val="00072C52"/>
    <w:rsid w:val="00072C5E"/>
    <w:rsid w:val="00072C6C"/>
    <w:rsid w:val="00072C90"/>
    <w:rsid w:val="00072CAE"/>
    <w:rsid w:val="00072CF6"/>
    <w:rsid w:val="00072D07"/>
    <w:rsid w:val="00072D5B"/>
    <w:rsid w:val="00072D8D"/>
    <w:rsid w:val="00072D8E"/>
    <w:rsid w:val="00072DC6"/>
    <w:rsid w:val="00072DD1"/>
    <w:rsid w:val="00072E04"/>
    <w:rsid w:val="00072E05"/>
    <w:rsid w:val="00072E17"/>
    <w:rsid w:val="00072E47"/>
    <w:rsid w:val="00072E4A"/>
    <w:rsid w:val="00072E9E"/>
    <w:rsid w:val="00072EB4"/>
    <w:rsid w:val="00072EBD"/>
    <w:rsid w:val="00072EC7"/>
    <w:rsid w:val="00072EF4"/>
    <w:rsid w:val="00072F24"/>
    <w:rsid w:val="00072F6F"/>
    <w:rsid w:val="00072FC2"/>
    <w:rsid w:val="00072FC8"/>
    <w:rsid w:val="00072FD6"/>
    <w:rsid w:val="0007302A"/>
    <w:rsid w:val="00073066"/>
    <w:rsid w:val="000730B8"/>
    <w:rsid w:val="000730C1"/>
    <w:rsid w:val="000730C7"/>
    <w:rsid w:val="00073113"/>
    <w:rsid w:val="00073127"/>
    <w:rsid w:val="00073129"/>
    <w:rsid w:val="00073131"/>
    <w:rsid w:val="00073132"/>
    <w:rsid w:val="00073136"/>
    <w:rsid w:val="0007313B"/>
    <w:rsid w:val="00073142"/>
    <w:rsid w:val="0007317A"/>
    <w:rsid w:val="0007317D"/>
    <w:rsid w:val="000731A5"/>
    <w:rsid w:val="000731B6"/>
    <w:rsid w:val="00073264"/>
    <w:rsid w:val="00073299"/>
    <w:rsid w:val="000732BF"/>
    <w:rsid w:val="000732D1"/>
    <w:rsid w:val="00073317"/>
    <w:rsid w:val="00073326"/>
    <w:rsid w:val="00073327"/>
    <w:rsid w:val="0007334D"/>
    <w:rsid w:val="00073350"/>
    <w:rsid w:val="00073357"/>
    <w:rsid w:val="000733A2"/>
    <w:rsid w:val="000733A3"/>
    <w:rsid w:val="000733AF"/>
    <w:rsid w:val="000733C3"/>
    <w:rsid w:val="0007345B"/>
    <w:rsid w:val="00073476"/>
    <w:rsid w:val="00073477"/>
    <w:rsid w:val="00073481"/>
    <w:rsid w:val="000734A3"/>
    <w:rsid w:val="00073514"/>
    <w:rsid w:val="0007353E"/>
    <w:rsid w:val="00073553"/>
    <w:rsid w:val="00073557"/>
    <w:rsid w:val="0007357A"/>
    <w:rsid w:val="00073604"/>
    <w:rsid w:val="0007361A"/>
    <w:rsid w:val="0007361B"/>
    <w:rsid w:val="0007366E"/>
    <w:rsid w:val="00073690"/>
    <w:rsid w:val="00073708"/>
    <w:rsid w:val="0007371D"/>
    <w:rsid w:val="00073722"/>
    <w:rsid w:val="00073732"/>
    <w:rsid w:val="00073751"/>
    <w:rsid w:val="000737CB"/>
    <w:rsid w:val="000737F5"/>
    <w:rsid w:val="000737F8"/>
    <w:rsid w:val="0007380D"/>
    <w:rsid w:val="00073817"/>
    <w:rsid w:val="00073847"/>
    <w:rsid w:val="0007385B"/>
    <w:rsid w:val="000738B1"/>
    <w:rsid w:val="000738B3"/>
    <w:rsid w:val="000738CB"/>
    <w:rsid w:val="000738E2"/>
    <w:rsid w:val="00073934"/>
    <w:rsid w:val="00073962"/>
    <w:rsid w:val="0007396A"/>
    <w:rsid w:val="0007396C"/>
    <w:rsid w:val="000739D4"/>
    <w:rsid w:val="000739E2"/>
    <w:rsid w:val="000739F1"/>
    <w:rsid w:val="000739F3"/>
    <w:rsid w:val="000739FB"/>
    <w:rsid w:val="00073A00"/>
    <w:rsid w:val="00073A4D"/>
    <w:rsid w:val="00073A64"/>
    <w:rsid w:val="00073A9D"/>
    <w:rsid w:val="00073A9F"/>
    <w:rsid w:val="00073AB9"/>
    <w:rsid w:val="00073AC2"/>
    <w:rsid w:val="00073ACD"/>
    <w:rsid w:val="00073AFD"/>
    <w:rsid w:val="00073B18"/>
    <w:rsid w:val="00073B24"/>
    <w:rsid w:val="00073B8A"/>
    <w:rsid w:val="00073BB3"/>
    <w:rsid w:val="00073BB9"/>
    <w:rsid w:val="00073BBC"/>
    <w:rsid w:val="00073BF6"/>
    <w:rsid w:val="00073C15"/>
    <w:rsid w:val="00073C29"/>
    <w:rsid w:val="00073C32"/>
    <w:rsid w:val="00073C4E"/>
    <w:rsid w:val="00073C51"/>
    <w:rsid w:val="00073C60"/>
    <w:rsid w:val="00073C64"/>
    <w:rsid w:val="00073C8E"/>
    <w:rsid w:val="00073C9D"/>
    <w:rsid w:val="00073CD0"/>
    <w:rsid w:val="00073CDC"/>
    <w:rsid w:val="00073D00"/>
    <w:rsid w:val="00073D33"/>
    <w:rsid w:val="00073D4B"/>
    <w:rsid w:val="00073D53"/>
    <w:rsid w:val="00073D58"/>
    <w:rsid w:val="00073D63"/>
    <w:rsid w:val="00073DEA"/>
    <w:rsid w:val="00073DF6"/>
    <w:rsid w:val="00073E8E"/>
    <w:rsid w:val="00073EEA"/>
    <w:rsid w:val="00073EFB"/>
    <w:rsid w:val="00073F0B"/>
    <w:rsid w:val="00073F80"/>
    <w:rsid w:val="00073F95"/>
    <w:rsid w:val="00073FB7"/>
    <w:rsid w:val="00073FCB"/>
    <w:rsid w:val="00073FE4"/>
    <w:rsid w:val="00074004"/>
    <w:rsid w:val="00074030"/>
    <w:rsid w:val="0007404F"/>
    <w:rsid w:val="00074052"/>
    <w:rsid w:val="0007405D"/>
    <w:rsid w:val="0007407C"/>
    <w:rsid w:val="000740A3"/>
    <w:rsid w:val="000740F0"/>
    <w:rsid w:val="000740F5"/>
    <w:rsid w:val="0007410E"/>
    <w:rsid w:val="0007411C"/>
    <w:rsid w:val="00074133"/>
    <w:rsid w:val="00074145"/>
    <w:rsid w:val="000741DC"/>
    <w:rsid w:val="000741E7"/>
    <w:rsid w:val="0007422C"/>
    <w:rsid w:val="00074258"/>
    <w:rsid w:val="0007428A"/>
    <w:rsid w:val="0007428F"/>
    <w:rsid w:val="00074292"/>
    <w:rsid w:val="0007429C"/>
    <w:rsid w:val="000742AA"/>
    <w:rsid w:val="00074306"/>
    <w:rsid w:val="0007430A"/>
    <w:rsid w:val="00074323"/>
    <w:rsid w:val="000743A1"/>
    <w:rsid w:val="000743A6"/>
    <w:rsid w:val="0007442F"/>
    <w:rsid w:val="000744A1"/>
    <w:rsid w:val="000744CB"/>
    <w:rsid w:val="000744F9"/>
    <w:rsid w:val="000744FC"/>
    <w:rsid w:val="00074504"/>
    <w:rsid w:val="0007453F"/>
    <w:rsid w:val="00074562"/>
    <w:rsid w:val="00074577"/>
    <w:rsid w:val="0007457A"/>
    <w:rsid w:val="000745AE"/>
    <w:rsid w:val="000745EE"/>
    <w:rsid w:val="00074659"/>
    <w:rsid w:val="000746C3"/>
    <w:rsid w:val="000746D0"/>
    <w:rsid w:val="0007471A"/>
    <w:rsid w:val="00074732"/>
    <w:rsid w:val="0007473A"/>
    <w:rsid w:val="00074767"/>
    <w:rsid w:val="0007479F"/>
    <w:rsid w:val="000747C7"/>
    <w:rsid w:val="000747F5"/>
    <w:rsid w:val="000747FA"/>
    <w:rsid w:val="00074800"/>
    <w:rsid w:val="000748A0"/>
    <w:rsid w:val="000748A3"/>
    <w:rsid w:val="000748E1"/>
    <w:rsid w:val="000748F6"/>
    <w:rsid w:val="00074912"/>
    <w:rsid w:val="00074946"/>
    <w:rsid w:val="00074968"/>
    <w:rsid w:val="00074990"/>
    <w:rsid w:val="00074A29"/>
    <w:rsid w:val="00074A71"/>
    <w:rsid w:val="00074A98"/>
    <w:rsid w:val="00074AB1"/>
    <w:rsid w:val="00074AE6"/>
    <w:rsid w:val="00074B4A"/>
    <w:rsid w:val="00074B4D"/>
    <w:rsid w:val="00074B84"/>
    <w:rsid w:val="00074B87"/>
    <w:rsid w:val="00074B93"/>
    <w:rsid w:val="00074BAC"/>
    <w:rsid w:val="00074BC6"/>
    <w:rsid w:val="00074BF1"/>
    <w:rsid w:val="00074C62"/>
    <w:rsid w:val="00074C6F"/>
    <w:rsid w:val="00074C90"/>
    <w:rsid w:val="00074CF4"/>
    <w:rsid w:val="00074CF8"/>
    <w:rsid w:val="00074D06"/>
    <w:rsid w:val="00074D1A"/>
    <w:rsid w:val="00074D67"/>
    <w:rsid w:val="00074D6A"/>
    <w:rsid w:val="00074D8A"/>
    <w:rsid w:val="00074D92"/>
    <w:rsid w:val="00074D96"/>
    <w:rsid w:val="00074DF0"/>
    <w:rsid w:val="00074E27"/>
    <w:rsid w:val="00074E30"/>
    <w:rsid w:val="00074E4C"/>
    <w:rsid w:val="00074E54"/>
    <w:rsid w:val="00074E83"/>
    <w:rsid w:val="00074E85"/>
    <w:rsid w:val="00074E9F"/>
    <w:rsid w:val="00074EA1"/>
    <w:rsid w:val="00074EFF"/>
    <w:rsid w:val="00074F26"/>
    <w:rsid w:val="00074F3A"/>
    <w:rsid w:val="00074F8D"/>
    <w:rsid w:val="0007501A"/>
    <w:rsid w:val="00075024"/>
    <w:rsid w:val="00075026"/>
    <w:rsid w:val="0007502A"/>
    <w:rsid w:val="00075047"/>
    <w:rsid w:val="00075049"/>
    <w:rsid w:val="00075059"/>
    <w:rsid w:val="000750B0"/>
    <w:rsid w:val="000750B6"/>
    <w:rsid w:val="000750E1"/>
    <w:rsid w:val="000750EF"/>
    <w:rsid w:val="000750F1"/>
    <w:rsid w:val="000750FF"/>
    <w:rsid w:val="00075116"/>
    <w:rsid w:val="000751AC"/>
    <w:rsid w:val="000751EF"/>
    <w:rsid w:val="00075233"/>
    <w:rsid w:val="0007523E"/>
    <w:rsid w:val="00075243"/>
    <w:rsid w:val="00075245"/>
    <w:rsid w:val="00075257"/>
    <w:rsid w:val="0007528A"/>
    <w:rsid w:val="000752CB"/>
    <w:rsid w:val="000752EC"/>
    <w:rsid w:val="00075348"/>
    <w:rsid w:val="00075354"/>
    <w:rsid w:val="00075360"/>
    <w:rsid w:val="0007537F"/>
    <w:rsid w:val="00075382"/>
    <w:rsid w:val="0007539D"/>
    <w:rsid w:val="000753C9"/>
    <w:rsid w:val="000753DB"/>
    <w:rsid w:val="000753ED"/>
    <w:rsid w:val="000753F1"/>
    <w:rsid w:val="0007540C"/>
    <w:rsid w:val="0007541F"/>
    <w:rsid w:val="00075453"/>
    <w:rsid w:val="00075456"/>
    <w:rsid w:val="00075470"/>
    <w:rsid w:val="000754A2"/>
    <w:rsid w:val="000754B2"/>
    <w:rsid w:val="000754B8"/>
    <w:rsid w:val="00075524"/>
    <w:rsid w:val="00075551"/>
    <w:rsid w:val="00075561"/>
    <w:rsid w:val="00075586"/>
    <w:rsid w:val="000755E5"/>
    <w:rsid w:val="00075645"/>
    <w:rsid w:val="00075647"/>
    <w:rsid w:val="00075654"/>
    <w:rsid w:val="000756D0"/>
    <w:rsid w:val="00075710"/>
    <w:rsid w:val="0007575F"/>
    <w:rsid w:val="0007577A"/>
    <w:rsid w:val="000757AD"/>
    <w:rsid w:val="000757CE"/>
    <w:rsid w:val="00075812"/>
    <w:rsid w:val="0007581C"/>
    <w:rsid w:val="00075842"/>
    <w:rsid w:val="0007584C"/>
    <w:rsid w:val="00075861"/>
    <w:rsid w:val="000758B3"/>
    <w:rsid w:val="000758B9"/>
    <w:rsid w:val="000758E7"/>
    <w:rsid w:val="0007591A"/>
    <w:rsid w:val="00075930"/>
    <w:rsid w:val="0007593C"/>
    <w:rsid w:val="000759A8"/>
    <w:rsid w:val="000759DB"/>
    <w:rsid w:val="000759F5"/>
    <w:rsid w:val="00075A5C"/>
    <w:rsid w:val="00075AA5"/>
    <w:rsid w:val="00075AE8"/>
    <w:rsid w:val="00075B1C"/>
    <w:rsid w:val="00075B20"/>
    <w:rsid w:val="00075B7C"/>
    <w:rsid w:val="00075BAA"/>
    <w:rsid w:val="00075BB8"/>
    <w:rsid w:val="00075BC6"/>
    <w:rsid w:val="00075C46"/>
    <w:rsid w:val="00075C6D"/>
    <w:rsid w:val="00075C94"/>
    <w:rsid w:val="00075C99"/>
    <w:rsid w:val="00075CC5"/>
    <w:rsid w:val="00075CC8"/>
    <w:rsid w:val="00075CCF"/>
    <w:rsid w:val="00075D21"/>
    <w:rsid w:val="00075D7D"/>
    <w:rsid w:val="00075DBD"/>
    <w:rsid w:val="00075DC7"/>
    <w:rsid w:val="00075DF3"/>
    <w:rsid w:val="00075E19"/>
    <w:rsid w:val="00075E1C"/>
    <w:rsid w:val="00075E23"/>
    <w:rsid w:val="00075E2B"/>
    <w:rsid w:val="00075E38"/>
    <w:rsid w:val="00075E44"/>
    <w:rsid w:val="00075E5B"/>
    <w:rsid w:val="00075ED6"/>
    <w:rsid w:val="00075EDF"/>
    <w:rsid w:val="00075EFE"/>
    <w:rsid w:val="00075F32"/>
    <w:rsid w:val="00075F49"/>
    <w:rsid w:val="00075F5A"/>
    <w:rsid w:val="00075F8D"/>
    <w:rsid w:val="00075FEC"/>
    <w:rsid w:val="00075FFE"/>
    <w:rsid w:val="00076002"/>
    <w:rsid w:val="00076017"/>
    <w:rsid w:val="00076018"/>
    <w:rsid w:val="00076019"/>
    <w:rsid w:val="00076020"/>
    <w:rsid w:val="00076036"/>
    <w:rsid w:val="00076047"/>
    <w:rsid w:val="00076071"/>
    <w:rsid w:val="00076095"/>
    <w:rsid w:val="000760F2"/>
    <w:rsid w:val="00076172"/>
    <w:rsid w:val="000761C7"/>
    <w:rsid w:val="000761D0"/>
    <w:rsid w:val="0007620D"/>
    <w:rsid w:val="00076245"/>
    <w:rsid w:val="000762B1"/>
    <w:rsid w:val="000762C5"/>
    <w:rsid w:val="000762C6"/>
    <w:rsid w:val="000762CD"/>
    <w:rsid w:val="00076318"/>
    <w:rsid w:val="0007632D"/>
    <w:rsid w:val="00076383"/>
    <w:rsid w:val="0007638F"/>
    <w:rsid w:val="000763FE"/>
    <w:rsid w:val="00076413"/>
    <w:rsid w:val="00076434"/>
    <w:rsid w:val="00076435"/>
    <w:rsid w:val="00076436"/>
    <w:rsid w:val="00076479"/>
    <w:rsid w:val="000764B5"/>
    <w:rsid w:val="000764CA"/>
    <w:rsid w:val="000764E6"/>
    <w:rsid w:val="00076515"/>
    <w:rsid w:val="0007651B"/>
    <w:rsid w:val="00076540"/>
    <w:rsid w:val="00076541"/>
    <w:rsid w:val="0007658C"/>
    <w:rsid w:val="00076590"/>
    <w:rsid w:val="000765DE"/>
    <w:rsid w:val="000765E3"/>
    <w:rsid w:val="000765E9"/>
    <w:rsid w:val="00076600"/>
    <w:rsid w:val="0007663F"/>
    <w:rsid w:val="00076659"/>
    <w:rsid w:val="00076684"/>
    <w:rsid w:val="000766C0"/>
    <w:rsid w:val="000766CF"/>
    <w:rsid w:val="0007673D"/>
    <w:rsid w:val="00076742"/>
    <w:rsid w:val="00076753"/>
    <w:rsid w:val="000767CF"/>
    <w:rsid w:val="000767D9"/>
    <w:rsid w:val="00076806"/>
    <w:rsid w:val="00076826"/>
    <w:rsid w:val="0007682C"/>
    <w:rsid w:val="00076834"/>
    <w:rsid w:val="0007686B"/>
    <w:rsid w:val="00076887"/>
    <w:rsid w:val="00076935"/>
    <w:rsid w:val="0007693C"/>
    <w:rsid w:val="0007694B"/>
    <w:rsid w:val="0007699E"/>
    <w:rsid w:val="000769A3"/>
    <w:rsid w:val="000769B7"/>
    <w:rsid w:val="000769BC"/>
    <w:rsid w:val="000769E7"/>
    <w:rsid w:val="00076A5A"/>
    <w:rsid w:val="00076A61"/>
    <w:rsid w:val="00076A72"/>
    <w:rsid w:val="00076A88"/>
    <w:rsid w:val="00076A91"/>
    <w:rsid w:val="00076A9C"/>
    <w:rsid w:val="00076AB3"/>
    <w:rsid w:val="00076B07"/>
    <w:rsid w:val="00076B1A"/>
    <w:rsid w:val="00076B76"/>
    <w:rsid w:val="00076BDE"/>
    <w:rsid w:val="00076BE1"/>
    <w:rsid w:val="00076BEF"/>
    <w:rsid w:val="00076C02"/>
    <w:rsid w:val="00076C46"/>
    <w:rsid w:val="00076C66"/>
    <w:rsid w:val="00076C82"/>
    <w:rsid w:val="00076C9D"/>
    <w:rsid w:val="00076CAC"/>
    <w:rsid w:val="00076CE6"/>
    <w:rsid w:val="00076D08"/>
    <w:rsid w:val="00076D0B"/>
    <w:rsid w:val="00076D20"/>
    <w:rsid w:val="00076D49"/>
    <w:rsid w:val="00076D8F"/>
    <w:rsid w:val="00076DE9"/>
    <w:rsid w:val="00076DF7"/>
    <w:rsid w:val="00076E64"/>
    <w:rsid w:val="00076E7A"/>
    <w:rsid w:val="00076E88"/>
    <w:rsid w:val="00076E9D"/>
    <w:rsid w:val="00076EE5"/>
    <w:rsid w:val="00076EE9"/>
    <w:rsid w:val="00076EED"/>
    <w:rsid w:val="00076F58"/>
    <w:rsid w:val="00076F67"/>
    <w:rsid w:val="00076FB0"/>
    <w:rsid w:val="00076FEA"/>
    <w:rsid w:val="00077034"/>
    <w:rsid w:val="0007703F"/>
    <w:rsid w:val="00077059"/>
    <w:rsid w:val="00077084"/>
    <w:rsid w:val="000770A6"/>
    <w:rsid w:val="000770B7"/>
    <w:rsid w:val="00077157"/>
    <w:rsid w:val="0007717B"/>
    <w:rsid w:val="0007718E"/>
    <w:rsid w:val="00077198"/>
    <w:rsid w:val="000771B7"/>
    <w:rsid w:val="000771D5"/>
    <w:rsid w:val="00077212"/>
    <w:rsid w:val="0007722A"/>
    <w:rsid w:val="000772C9"/>
    <w:rsid w:val="000772D5"/>
    <w:rsid w:val="000772E8"/>
    <w:rsid w:val="000772EA"/>
    <w:rsid w:val="00077325"/>
    <w:rsid w:val="00077338"/>
    <w:rsid w:val="0007734A"/>
    <w:rsid w:val="00077355"/>
    <w:rsid w:val="00077386"/>
    <w:rsid w:val="000773A2"/>
    <w:rsid w:val="000773AD"/>
    <w:rsid w:val="000773D4"/>
    <w:rsid w:val="000773D9"/>
    <w:rsid w:val="000773EF"/>
    <w:rsid w:val="000773FE"/>
    <w:rsid w:val="00077403"/>
    <w:rsid w:val="00077436"/>
    <w:rsid w:val="00077455"/>
    <w:rsid w:val="00077458"/>
    <w:rsid w:val="00077499"/>
    <w:rsid w:val="000774BF"/>
    <w:rsid w:val="000774E3"/>
    <w:rsid w:val="00077569"/>
    <w:rsid w:val="000775C4"/>
    <w:rsid w:val="000775EB"/>
    <w:rsid w:val="000775EF"/>
    <w:rsid w:val="0007765C"/>
    <w:rsid w:val="00077733"/>
    <w:rsid w:val="00077752"/>
    <w:rsid w:val="000777B1"/>
    <w:rsid w:val="000777C2"/>
    <w:rsid w:val="000777FD"/>
    <w:rsid w:val="00077800"/>
    <w:rsid w:val="0007781E"/>
    <w:rsid w:val="00077847"/>
    <w:rsid w:val="00077857"/>
    <w:rsid w:val="000778E7"/>
    <w:rsid w:val="000778FE"/>
    <w:rsid w:val="0007791B"/>
    <w:rsid w:val="0007792E"/>
    <w:rsid w:val="0007795F"/>
    <w:rsid w:val="0007796B"/>
    <w:rsid w:val="0007797E"/>
    <w:rsid w:val="0007797F"/>
    <w:rsid w:val="00077A0C"/>
    <w:rsid w:val="00077A2E"/>
    <w:rsid w:val="00077A72"/>
    <w:rsid w:val="00077A79"/>
    <w:rsid w:val="00077A86"/>
    <w:rsid w:val="00077AA2"/>
    <w:rsid w:val="00077AC9"/>
    <w:rsid w:val="00077AF4"/>
    <w:rsid w:val="00077AF7"/>
    <w:rsid w:val="00077B08"/>
    <w:rsid w:val="00077B10"/>
    <w:rsid w:val="00077B44"/>
    <w:rsid w:val="00077B4C"/>
    <w:rsid w:val="00077B84"/>
    <w:rsid w:val="00077B8E"/>
    <w:rsid w:val="00077B9D"/>
    <w:rsid w:val="00077BB2"/>
    <w:rsid w:val="00077BBA"/>
    <w:rsid w:val="00077BC1"/>
    <w:rsid w:val="00077BC5"/>
    <w:rsid w:val="00077BE0"/>
    <w:rsid w:val="00077BEE"/>
    <w:rsid w:val="00077C09"/>
    <w:rsid w:val="00077C0C"/>
    <w:rsid w:val="00077C10"/>
    <w:rsid w:val="00077C2B"/>
    <w:rsid w:val="00077C7D"/>
    <w:rsid w:val="00077C92"/>
    <w:rsid w:val="00077CB9"/>
    <w:rsid w:val="00077D07"/>
    <w:rsid w:val="00077D27"/>
    <w:rsid w:val="00077D6C"/>
    <w:rsid w:val="00077D7F"/>
    <w:rsid w:val="00077DA6"/>
    <w:rsid w:val="00077DA8"/>
    <w:rsid w:val="00077DB3"/>
    <w:rsid w:val="00077DCF"/>
    <w:rsid w:val="00077DF9"/>
    <w:rsid w:val="00077E05"/>
    <w:rsid w:val="00077E46"/>
    <w:rsid w:val="00077E6A"/>
    <w:rsid w:val="00077EA5"/>
    <w:rsid w:val="00077EA7"/>
    <w:rsid w:val="00077EB0"/>
    <w:rsid w:val="00077EB4"/>
    <w:rsid w:val="00077F45"/>
    <w:rsid w:val="00077F53"/>
    <w:rsid w:val="00077F77"/>
    <w:rsid w:val="00077F9A"/>
    <w:rsid w:val="00077FBC"/>
    <w:rsid w:val="00077FCC"/>
    <w:rsid w:val="00080049"/>
    <w:rsid w:val="0008004B"/>
    <w:rsid w:val="00080076"/>
    <w:rsid w:val="00080095"/>
    <w:rsid w:val="000800DC"/>
    <w:rsid w:val="000800F4"/>
    <w:rsid w:val="0008010E"/>
    <w:rsid w:val="0008013B"/>
    <w:rsid w:val="0008015F"/>
    <w:rsid w:val="00080168"/>
    <w:rsid w:val="00080172"/>
    <w:rsid w:val="00080187"/>
    <w:rsid w:val="000801CE"/>
    <w:rsid w:val="00080228"/>
    <w:rsid w:val="0008023C"/>
    <w:rsid w:val="00080267"/>
    <w:rsid w:val="0008027C"/>
    <w:rsid w:val="0008030F"/>
    <w:rsid w:val="0008032A"/>
    <w:rsid w:val="00080339"/>
    <w:rsid w:val="00080397"/>
    <w:rsid w:val="000803B3"/>
    <w:rsid w:val="00080404"/>
    <w:rsid w:val="0008045D"/>
    <w:rsid w:val="000804B6"/>
    <w:rsid w:val="000804DC"/>
    <w:rsid w:val="000804E8"/>
    <w:rsid w:val="00080502"/>
    <w:rsid w:val="00080514"/>
    <w:rsid w:val="0008052A"/>
    <w:rsid w:val="0008054A"/>
    <w:rsid w:val="0008057F"/>
    <w:rsid w:val="000805D5"/>
    <w:rsid w:val="000805DC"/>
    <w:rsid w:val="000805EA"/>
    <w:rsid w:val="00080607"/>
    <w:rsid w:val="00080615"/>
    <w:rsid w:val="0008061F"/>
    <w:rsid w:val="0008063D"/>
    <w:rsid w:val="0008066E"/>
    <w:rsid w:val="00080683"/>
    <w:rsid w:val="000806A1"/>
    <w:rsid w:val="000806E2"/>
    <w:rsid w:val="000806E6"/>
    <w:rsid w:val="000806E8"/>
    <w:rsid w:val="00080722"/>
    <w:rsid w:val="00080762"/>
    <w:rsid w:val="00080774"/>
    <w:rsid w:val="00080775"/>
    <w:rsid w:val="000807F4"/>
    <w:rsid w:val="0008089C"/>
    <w:rsid w:val="000808AB"/>
    <w:rsid w:val="000808CB"/>
    <w:rsid w:val="000808D2"/>
    <w:rsid w:val="000808EF"/>
    <w:rsid w:val="0008093F"/>
    <w:rsid w:val="00080993"/>
    <w:rsid w:val="0008099F"/>
    <w:rsid w:val="000809CA"/>
    <w:rsid w:val="00080A11"/>
    <w:rsid w:val="00080A1F"/>
    <w:rsid w:val="00080A29"/>
    <w:rsid w:val="00080A61"/>
    <w:rsid w:val="00080A68"/>
    <w:rsid w:val="00080AAC"/>
    <w:rsid w:val="00080AAF"/>
    <w:rsid w:val="00080AB0"/>
    <w:rsid w:val="00080B04"/>
    <w:rsid w:val="00080B05"/>
    <w:rsid w:val="00080B1D"/>
    <w:rsid w:val="00080B79"/>
    <w:rsid w:val="00080BA5"/>
    <w:rsid w:val="00080BCF"/>
    <w:rsid w:val="00080BD6"/>
    <w:rsid w:val="00080BFF"/>
    <w:rsid w:val="00080C24"/>
    <w:rsid w:val="00080C31"/>
    <w:rsid w:val="00080C76"/>
    <w:rsid w:val="00080C85"/>
    <w:rsid w:val="00080C99"/>
    <w:rsid w:val="00080CC5"/>
    <w:rsid w:val="00080CD6"/>
    <w:rsid w:val="00080CE1"/>
    <w:rsid w:val="00080CF2"/>
    <w:rsid w:val="00080D09"/>
    <w:rsid w:val="00080D2B"/>
    <w:rsid w:val="00080D3D"/>
    <w:rsid w:val="00080D42"/>
    <w:rsid w:val="00080D7F"/>
    <w:rsid w:val="00080D9F"/>
    <w:rsid w:val="00080DB0"/>
    <w:rsid w:val="00080DED"/>
    <w:rsid w:val="00080E04"/>
    <w:rsid w:val="00080E25"/>
    <w:rsid w:val="00080E5F"/>
    <w:rsid w:val="00080F1D"/>
    <w:rsid w:val="00080F27"/>
    <w:rsid w:val="00080F43"/>
    <w:rsid w:val="00080F54"/>
    <w:rsid w:val="00080F9C"/>
    <w:rsid w:val="00080FDF"/>
    <w:rsid w:val="00080FF6"/>
    <w:rsid w:val="0008102E"/>
    <w:rsid w:val="00081031"/>
    <w:rsid w:val="000810A1"/>
    <w:rsid w:val="000810A8"/>
    <w:rsid w:val="000810DD"/>
    <w:rsid w:val="000810F6"/>
    <w:rsid w:val="00081101"/>
    <w:rsid w:val="00081149"/>
    <w:rsid w:val="00081175"/>
    <w:rsid w:val="000811A0"/>
    <w:rsid w:val="000811A4"/>
    <w:rsid w:val="000811E5"/>
    <w:rsid w:val="000811EF"/>
    <w:rsid w:val="00081242"/>
    <w:rsid w:val="0008125D"/>
    <w:rsid w:val="00081263"/>
    <w:rsid w:val="00081282"/>
    <w:rsid w:val="00081290"/>
    <w:rsid w:val="000812AF"/>
    <w:rsid w:val="000812C0"/>
    <w:rsid w:val="000812C1"/>
    <w:rsid w:val="000812C3"/>
    <w:rsid w:val="000812F5"/>
    <w:rsid w:val="0008131C"/>
    <w:rsid w:val="0008132D"/>
    <w:rsid w:val="0008136F"/>
    <w:rsid w:val="00081374"/>
    <w:rsid w:val="00081389"/>
    <w:rsid w:val="000813B7"/>
    <w:rsid w:val="00081462"/>
    <w:rsid w:val="00081473"/>
    <w:rsid w:val="0008147A"/>
    <w:rsid w:val="0008147E"/>
    <w:rsid w:val="00081486"/>
    <w:rsid w:val="000814DD"/>
    <w:rsid w:val="00081556"/>
    <w:rsid w:val="00081561"/>
    <w:rsid w:val="000815FC"/>
    <w:rsid w:val="00081638"/>
    <w:rsid w:val="0008166F"/>
    <w:rsid w:val="00081671"/>
    <w:rsid w:val="0008168D"/>
    <w:rsid w:val="000816AD"/>
    <w:rsid w:val="00081724"/>
    <w:rsid w:val="00081783"/>
    <w:rsid w:val="00081796"/>
    <w:rsid w:val="000817D6"/>
    <w:rsid w:val="000817D8"/>
    <w:rsid w:val="000817FF"/>
    <w:rsid w:val="00081820"/>
    <w:rsid w:val="00081829"/>
    <w:rsid w:val="0008182A"/>
    <w:rsid w:val="00081832"/>
    <w:rsid w:val="0008183A"/>
    <w:rsid w:val="00081926"/>
    <w:rsid w:val="00081958"/>
    <w:rsid w:val="0008195B"/>
    <w:rsid w:val="00081978"/>
    <w:rsid w:val="000819A3"/>
    <w:rsid w:val="000819D7"/>
    <w:rsid w:val="000819E7"/>
    <w:rsid w:val="00081A08"/>
    <w:rsid w:val="00081A83"/>
    <w:rsid w:val="00081A94"/>
    <w:rsid w:val="00081A95"/>
    <w:rsid w:val="00081AA8"/>
    <w:rsid w:val="00081AAB"/>
    <w:rsid w:val="00081AB2"/>
    <w:rsid w:val="00081AFD"/>
    <w:rsid w:val="00081B12"/>
    <w:rsid w:val="00081B2B"/>
    <w:rsid w:val="00081B32"/>
    <w:rsid w:val="00081B86"/>
    <w:rsid w:val="00081B93"/>
    <w:rsid w:val="00081B96"/>
    <w:rsid w:val="00081BC8"/>
    <w:rsid w:val="00081BFA"/>
    <w:rsid w:val="00081C70"/>
    <w:rsid w:val="00081C94"/>
    <w:rsid w:val="00081C9A"/>
    <w:rsid w:val="00081CA7"/>
    <w:rsid w:val="00081CCB"/>
    <w:rsid w:val="00081CD3"/>
    <w:rsid w:val="00081D0E"/>
    <w:rsid w:val="00081D42"/>
    <w:rsid w:val="00081D45"/>
    <w:rsid w:val="00081D53"/>
    <w:rsid w:val="00081D90"/>
    <w:rsid w:val="00081DFE"/>
    <w:rsid w:val="00081E0C"/>
    <w:rsid w:val="00081E33"/>
    <w:rsid w:val="00081E8B"/>
    <w:rsid w:val="00081EA7"/>
    <w:rsid w:val="00081EDF"/>
    <w:rsid w:val="00081EEF"/>
    <w:rsid w:val="00081F0D"/>
    <w:rsid w:val="00081F37"/>
    <w:rsid w:val="00081F4A"/>
    <w:rsid w:val="00081FA5"/>
    <w:rsid w:val="00081FEB"/>
    <w:rsid w:val="00082001"/>
    <w:rsid w:val="00082006"/>
    <w:rsid w:val="00082015"/>
    <w:rsid w:val="00082034"/>
    <w:rsid w:val="00082042"/>
    <w:rsid w:val="00082053"/>
    <w:rsid w:val="0008207B"/>
    <w:rsid w:val="00082089"/>
    <w:rsid w:val="000820A7"/>
    <w:rsid w:val="000820C8"/>
    <w:rsid w:val="000820D8"/>
    <w:rsid w:val="000820DA"/>
    <w:rsid w:val="00082160"/>
    <w:rsid w:val="00082165"/>
    <w:rsid w:val="0008218D"/>
    <w:rsid w:val="000821AC"/>
    <w:rsid w:val="00082200"/>
    <w:rsid w:val="0008224C"/>
    <w:rsid w:val="000822AF"/>
    <w:rsid w:val="000822DE"/>
    <w:rsid w:val="000822F8"/>
    <w:rsid w:val="00082322"/>
    <w:rsid w:val="00082328"/>
    <w:rsid w:val="00082357"/>
    <w:rsid w:val="00082365"/>
    <w:rsid w:val="0008236F"/>
    <w:rsid w:val="00082374"/>
    <w:rsid w:val="0008237F"/>
    <w:rsid w:val="000823A2"/>
    <w:rsid w:val="000823A4"/>
    <w:rsid w:val="000823AB"/>
    <w:rsid w:val="000823AE"/>
    <w:rsid w:val="0008245A"/>
    <w:rsid w:val="00082488"/>
    <w:rsid w:val="00082490"/>
    <w:rsid w:val="000824B6"/>
    <w:rsid w:val="000824C9"/>
    <w:rsid w:val="000824EF"/>
    <w:rsid w:val="00082503"/>
    <w:rsid w:val="0008253A"/>
    <w:rsid w:val="000825D1"/>
    <w:rsid w:val="000825D4"/>
    <w:rsid w:val="000825F0"/>
    <w:rsid w:val="00082600"/>
    <w:rsid w:val="00082615"/>
    <w:rsid w:val="000826BE"/>
    <w:rsid w:val="000826E8"/>
    <w:rsid w:val="0008270A"/>
    <w:rsid w:val="00082735"/>
    <w:rsid w:val="0008276B"/>
    <w:rsid w:val="00082777"/>
    <w:rsid w:val="0008279D"/>
    <w:rsid w:val="00082831"/>
    <w:rsid w:val="00082832"/>
    <w:rsid w:val="00082877"/>
    <w:rsid w:val="00082879"/>
    <w:rsid w:val="0008288B"/>
    <w:rsid w:val="0008289F"/>
    <w:rsid w:val="000828BC"/>
    <w:rsid w:val="000828E0"/>
    <w:rsid w:val="000828E3"/>
    <w:rsid w:val="00082942"/>
    <w:rsid w:val="00082951"/>
    <w:rsid w:val="0008296B"/>
    <w:rsid w:val="0008299A"/>
    <w:rsid w:val="000829A4"/>
    <w:rsid w:val="000829C0"/>
    <w:rsid w:val="000829CD"/>
    <w:rsid w:val="000829D7"/>
    <w:rsid w:val="000829F4"/>
    <w:rsid w:val="000829F9"/>
    <w:rsid w:val="00082A04"/>
    <w:rsid w:val="00082A30"/>
    <w:rsid w:val="00082A32"/>
    <w:rsid w:val="00082A34"/>
    <w:rsid w:val="00082A39"/>
    <w:rsid w:val="00082A54"/>
    <w:rsid w:val="00082A73"/>
    <w:rsid w:val="00082A78"/>
    <w:rsid w:val="00082A9E"/>
    <w:rsid w:val="00082AAE"/>
    <w:rsid w:val="00082AD9"/>
    <w:rsid w:val="00082ADD"/>
    <w:rsid w:val="00082AE3"/>
    <w:rsid w:val="00082B33"/>
    <w:rsid w:val="00082B45"/>
    <w:rsid w:val="00082B68"/>
    <w:rsid w:val="00082B6E"/>
    <w:rsid w:val="00082BAC"/>
    <w:rsid w:val="00082BC3"/>
    <w:rsid w:val="00082BCE"/>
    <w:rsid w:val="00082C22"/>
    <w:rsid w:val="00082CC6"/>
    <w:rsid w:val="00082CCF"/>
    <w:rsid w:val="00082CD5"/>
    <w:rsid w:val="00082CDA"/>
    <w:rsid w:val="00082CF2"/>
    <w:rsid w:val="00082D32"/>
    <w:rsid w:val="00082D43"/>
    <w:rsid w:val="00082DB8"/>
    <w:rsid w:val="00082DDB"/>
    <w:rsid w:val="00082DFE"/>
    <w:rsid w:val="00082E24"/>
    <w:rsid w:val="00082E30"/>
    <w:rsid w:val="00082E4D"/>
    <w:rsid w:val="00082E5B"/>
    <w:rsid w:val="00082E6D"/>
    <w:rsid w:val="00082E87"/>
    <w:rsid w:val="00082EBF"/>
    <w:rsid w:val="00082ECA"/>
    <w:rsid w:val="00082EDE"/>
    <w:rsid w:val="00082EFD"/>
    <w:rsid w:val="00082F56"/>
    <w:rsid w:val="00082FBE"/>
    <w:rsid w:val="00082FDB"/>
    <w:rsid w:val="0008304B"/>
    <w:rsid w:val="00083057"/>
    <w:rsid w:val="00083060"/>
    <w:rsid w:val="000830BF"/>
    <w:rsid w:val="000830E1"/>
    <w:rsid w:val="0008311E"/>
    <w:rsid w:val="00083135"/>
    <w:rsid w:val="00083140"/>
    <w:rsid w:val="00083160"/>
    <w:rsid w:val="0008316B"/>
    <w:rsid w:val="00083179"/>
    <w:rsid w:val="00083186"/>
    <w:rsid w:val="00083195"/>
    <w:rsid w:val="0008319A"/>
    <w:rsid w:val="000831E0"/>
    <w:rsid w:val="0008320C"/>
    <w:rsid w:val="00083212"/>
    <w:rsid w:val="00083214"/>
    <w:rsid w:val="00083255"/>
    <w:rsid w:val="0008325C"/>
    <w:rsid w:val="000832B3"/>
    <w:rsid w:val="000832B4"/>
    <w:rsid w:val="000832CD"/>
    <w:rsid w:val="000832F0"/>
    <w:rsid w:val="00083352"/>
    <w:rsid w:val="00083359"/>
    <w:rsid w:val="0008335D"/>
    <w:rsid w:val="0008335E"/>
    <w:rsid w:val="00083361"/>
    <w:rsid w:val="000833A5"/>
    <w:rsid w:val="000833AD"/>
    <w:rsid w:val="0008344E"/>
    <w:rsid w:val="0008346A"/>
    <w:rsid w:val="000834A1"/>
    <w:rsid w:val="000834A7"/>
    <w:rsid w:val="000834D0"/>
    <w:rsid w:val="000834EE"/>
    <w:rsid w:val="00083507"/>
    <w:rsid w:val="00083516"/>
    <w:rsid w:val="0008352A"/>
    <w:rsid w:val="0008352D"/>
    <w:rsid w:val="00083583"/>
    <w:rsid w:val="0008358F"/>
    <w:rsid w:val="000835B7"/>
    <w:rsid w:val="000835BB"/>
    <w:rsid w:val="000835DF"/>
    <w:rsid w:val="00083642"/>
    <w:rsid w:val="00083675"/>
    <w:rsid w:val="000836C8"/>
    <w:rsid w:val="00083746"/>
    <w:rsid w:val="000837DC"/>
    <w:rsid w:val="000837DF"/>
    <w:rsid w:val="000837E0"/>
    <w:rsid w:val="0008380C"/>
    <w:rsid w:val="00083824"/>
    <w:rsid w:val="00083833"/>
    <w:rsid w:val="0008389C"/>
    <w:rsid w:val="000838B2"/>
    <w:rsid w:val="000838CB"/>
    <w:rsid w:val="000838D8"/>
    <w:rsid w:val="00083937"/>
    <w:rsid w:val="00083942"/>
    <w:rsid w:val="00083997"/>
    <w:rsid w:val="0008399F"/>
    <w:rsid w:val="00083A16"/>
    <w:rsid w:val="00083A39"/>
    <w:rsid w:val="00083AE8"/>
    <w:rsid w:val="00083B20"/>
    <w:rsid w:val="00083B3E"/>
    <w:rsid w:val="00083B61"/>
    <w:rsid w:val="00083B79"/>
    <w:rsid w:val="00083BBC"/>
    <w:rsid w:val="00083C11"/>
    <w:rsid w:val="00083C2A"/>
    <w:rsid w:val="00083C52"/>
    <w:rsid w:val="00083CBA"/>
    <w:rsid w:val="00083CC2"/>
    <w:rsid w:val="00083CFA"/>
    <w:rsid w:val="00083D1A"/>
    <w:rsid w:val="00083D27"/>
    <w:rsid w:val="00083D39"/>
    <w:rsid w:val="00083D54"/>
    <w:rsid w:val="00083D83"/>
    <w:rsid w:val="00083D92"/>
    <w:rsid w:val="00083DCD"/>
    <w:rsid w:val="00083ECD"/>
    <w:rsid w:val="00083EE1"/>
    <w:rsid w:val="00083F03"/>
    <w:rsid w:val="00083F45"/>
    <w:rsid w:val="00083F47"/>
    <w:rsid w:val="00083FDA"/>
    <w:rsid w:val="00084078"/>
    <w:rsid w:val="0008407E"/>
    <w:rsid w:val="00084086"/>
    <w:rsid w:val="0008408F"/>
    <w:rsid w:val="0008409C"/>
    <w:rsid w:val="000840A2"/>
    <w:rsid w:val="000840B1"/>
    <w:rsid w:val="000840D1"/>
    <w:rsid w:val="000840FF"/>
    <w:rsid w:val="00084152"/>
    <w:rsid w:val="000841CF"/>
    <w:rsid w:val="000841D6"/>
    <w:rsid w:val="00084214"/>
    <w:rsid w:val="00084248"/>
    <w:rsid w:val="00084260"/>
    <w:rsid w:val="00084264"/>
    <w:rsid w:val="00084288"/>
    <w:rsid w:val="00084320"/>
    <w:rsid w:val="0008434E"/>
    <w:rsid w:val="0008438F"/>
    <w:rsid w:val="000843C7"/>
    <w:rsid w:val="000843ED"/>
    <w:rsid w:val="000843EF"/>
    <w:rsid w:val="0008441A"/>
    <w:rsid w:val="00084424"/>
    <w:rsid w:val="00084437"/>
    <w:rsid w:val="0008445B"/>
    <w:rsid w:val="00084473"/>
    <w:rsid w:val="000844EB"/>
    <w:rsid w:val="00084506"/>
    <w:rsid w:val="00084546"/>
    <w:rsid w:val="00084572"/>
    <w:rsid w:val="000845E2"/>
    <w:rsid w:val="0008461A"/>
    <w:rsid w:val="00084630"/>
    <w:rsid w:val="00084646"/>
    <w:rsid w:val="00084686"/>
    <w:rsid w:val="0008469D"/>
    <w:rsid w:val="000846AE"/>
    <w:rsid w:val="000846B5"/>
    <w:rsid w:val="000846FB"/>
    <w:rsid w:val="00084716"/>
    <w:rsid w:val="00084718"/>
    <w:rsid w:val="00084730"/>
    <w:rsid w:val="00084765"/>
    <w:rsid w:val="000847A0"/>
    <w:rsid w:val="000847CD"/>
    <w:rsid w:val="00084805"/>
    <w:rsid w:val="0008480C"/>
    <w:rsid w:val="00084869"/>
    <w:rsid w:val="000848BE"/>
    <w:rsid w:val="000848C7"/>
    <w:rsid w:val="000848D9"/>
    <w:rsid w:val="000848E2"/>
    <w:rsid w:val="00084928"/>
    <w:rsid w:val="00084963"/>
    <w:rsid w:val="00084980"/>
    <w:rsid w:val="00084989"/>
    <w:rsid w:val="000849EB"/>
    <w:rsid w:val="00084A12"/>
    <w:rsid w:val="00084A36"/>
    <w:rsid w:val="00084A38"/>
    <w:rsid w:val="00084A7C"/>
    <w:rsid w:val="00084A9B"/>
    <w:rsid w:val="00084B57"/>
    <w:rsid w:val="00084B58"/>
    <w:rsid w:val="00084B59"/>
    <w:rsid w:val="00084B7F"/>
    <w:rsid w:val="00084B80"/>
    <w:rsid w:val="00084BB3"/>
    <w:rsid w:val="00084BC0"/>
    <w:rsid w:val="00084BD2"/>
    <w:rsid w:val="00084BE9"/>
    <w:rsid w:val="00084C2C"/>
    <w:rsid w:val="00084C3C"/>
    <w:rsid w:val="00084C61"/>
    <w:rsid w:val="00084C71"/>
    <w:rsid w:val="00084C92"/>
    <w:rsid w:val="00084C9B"/>
    <w:rsid w:val="00084C9F"/>
    <w:rsid w:val="00084CB3"/>
    <w:rsid w:val="00084CD8"/>
    <w:rsid w:val="00084D18"/>
    <w:rsid w:val="00084D22"/>
    <w:rsid w:val="00084D84"/>
    <w:rsid w:val="00084DCD"/>
    <w:rsid w:val="00084DD1"/>
    <w:rsid w:val="00084DE0"/>
    <w:rsid w:val="00084E41"/>
    <w:rsid w:val="00084E64"/>
    <w:rsid w:val="00084EA5"/>
    <w:rsid w:val="00084F1C"/>
    <w:rsid w:val="00084F25"/>
    <w:rsid w:val="00084F42"/>
    <w:rsid w:val="00084F6B"/>
    <w:rsid w:val="00084F80"/>
    <w:rsid w:val="00084F84"/>
    <w:rsid w:val="00084FD7"/>
    <w:rsid w:val="00085004"/>
    <w:rsid w:val="0008504B"/>
    <w:rsid w:val="00085072"/>
    <w:rsid w:val="000850B7"/>
    <w:rsid w:val="000850C2"/>
    <w:rsid w:val="000850C5"/>
    <w:rsid w:val="0008512F"/>
    <w:rsid w:val="0008514D"/>
    <w:rsid w:val="00085177"/>
    <w:rsid w:val="000851F4"/>
    <w:rsid w:val="00085203"/>
    <w:rsid w:val="0008526F"/>
    <w:rsid w:val="00085281"/>
    <w:rsid w:val="00085293"/>
    <w:rsid w:val="000852A2"/>
    <w:rsid w:val="000852AC"/>
    <w:rsid w:val="000852B1"/>
    <w:rsid w:val="000852C5"/>
    <w:rsid w:val="000852CE"/>
    <w:rsid w:val="00085330"/>
    <w:rsid w:val="00085339"/>
    <w:rsid w:val="00085348"/>
    <w:rsid w:val="00085358"/>
    <w:rsid w:val="0008538D"/>
    <w:rsid w:val="000853D7"/>
    <w:rsid w:val="000853E0"/>
    <w:rsid w:val="0008540A"/>
    <w:rsid w:val="0008543D"/>
    <w:rsid w:val="0008544C"/>
    <w:rsid w:val="00085470"/>
    <w:rsid w:val="000854B6"/>
    <w:rsid w:val="000854E1"/>
    <w:rsid w:val="00085502"/>
    <w:rsid w:val="00085521"/>
    <w:rsid w:val="00085524"/>
    <w:rsid w:val="00085526"/>
    <w:rsid w:val="0008553F"/>
    <w:rsid w:val="00085598"/>
    <w:rsid w:val="000855E8"/>
    <w:rsid w:val="0008561C"/>
    <w:rsid w:val="0008563F"/>
    <w:rsid w:val="00085660"/>
    <w:rsid w:val="0008566A"/>
    <w:rsid w:val="0008566C"/>
    <w:rsid w:val="00085672"/>
    <w:rsid w:val="00085684"/>
    <w:rsid w:val="000856BA"/>
    <w:rsid w:val="000856D7"/>
    <w:rsid w:val="000856FC"/>
    <w:rsid w:val="000856FF"/>
    <w:rsid w:val="00085706"/>
    <w:rsid w:val="00085729"/>
    <w:rsid w:val="00085733"/>
    <w:rsid w:val="00085767"/>
    <w:rsid w:val="000857F1"/>
    <w:rsid w:val="0008580C"/>
    <w:rsid w:val="0008581B"/>
    <w:rsid w:val="0008582A"/>
    <w:rsid w:val="0008584E"/>
    <w:rsid w:val="0008587B"/>
    <w:rsid w:val="00085892"/>
    <w:rsid w:val="0008592C"/>
    <w:rsid w:val="00085950"/>
    <w:rsid w:val="00085954"/>
    <w:rsid w:val="00085971"/>
    <w:rsid w:val="000859D9"/>
    <w:rsid w:val="000859DA"/>
    <w:rsid w:val="000859EF"/>
    <w:rsid w:val="000859F9"/>
    <w:rsid w:val="00085A09"/>
    <w:rsid w:val="00085A1F"/>
    <w:rsid w:val="00085A6F"/>
    <w:rsid w:val="00085A9F"/>
    <w:rsid w:val="00085AE8"/>
    <w:rsid w:val="00085B75"/>
    <w:rsid w:val="00085C11"/>
    <w:rsid w:val="00085C3C"/>
    <w:rsid w:val="00085C44"/>
    <w:rsid w:val="00085C48"/>
    <w:rsid w:val="00085C58"/>
    <w:rsid w:val="00085C5F"/>
    <w:rsid w:val="00085C81"/>
    <w:rsid w:val="00085C9D"/>
    <w:rsid w:val="00085CB0"/>
    <w:rsid w:val="00085CCB"/>
    <w:rsid w:val="00085CD9"/>
    <w:rsid w:val="00085CF1"/>
    <w:rsid w:val="00085D0F"/>
    <w:rsid w:val="00085D61"/>
    <w:rsid w:val="00085D81"/>
    <w:rsid w:val="00085DF0"/>
    <w:rsid w:val="00085DFB"/>
    <w:rsid w:val="00085E1D"/>
    <w:rsid w:val="00085E30"/>
    <w:rsid w:val="00085E4A"/>
    <w:rsid w:val="00085E5F"/>
    <w:rsid w:val="00085E78"/>
    <w:rsid w:val="00085E95"/>
    <w:rsid w:val="00085E97"/>
    <w:rsid w:val="00085EA1"/>
    <w:rsid w:val="00085EA3"/>
    <w:rsid w:val="00085EA7"/>
    <w:rsid w:val="00085EAA"/>
    <w:rsid w:val="00085ED2"/>
    <w:rsid w:val="00085EF5"/>
    <w:rsid w:val="00085EF9"/>
    <w:rsid w:val="00085EFA"/>
    <w:rsid w:val="00085F27"/>
    <w:rsid w:val="00085F76"/>
    <w:rsid w:val="00085F83"/>
    <w:rsid w:val="00085FB5"/>
    <w:rsid w:val="00085FEC"/>
    <w:rsid w:val="00086015"/>
    <w:rsid w:val="00086047"/>
    <w:rsid w:val="0008607D"/>
    <w:rsid w:val="00086082"/>
    <w:rsid w:val="000860A4"/>
    <w:rsid w:val="000860DE"/>
    <w:rsid w:val="000860FC"/>
    <w:rsid w:val="00086100"/>
    <w:rsid w:val="0008615E"/>
    <w:rsid w:val="00086181"/>
    <w:rsid w:val="0008618B"/>
    <w:rsid w:val="000861F2"/>
    <w:rsid w:val="0008625F"/>
    <w:rsid w:val="000862A6"/>
    <w:rsid w:val="000862B0"/>
    <w:rsid w:val="000862C1"/>
    <w:rsid w:val="000862D1"/>
    <w:rsid w:val="000862D7"/>
    <w:rsid w:val="000862EA"/>
    <w:rsid w:val="00086336"/>
    <w:rsid w:val="00086366"/>
    <w:rsid w:val="0008636D"/>
    <w:rsid w:val="00086379"/>
    <w:rsid w:val="0008639B"/>
    <w:rsid w:val="000863B9"/>
    <w:rsid w:val="000863E9"/>
    <w:rsid w:val="00086426"/>
    <w:rsid w:val="0008648B"/>
    <w:rsid w:val="000864CE"/>
    <w:rsid w:val="000864EC"/>
    <w:rsid w:val="00086510"/>
    <w:rsid w:val="00086558"/>
    <w:rsid w:val="0008655A"/>
    <w:rsid w:val="00086587"/>
    <w:rsid w:val="00086632"/>
    <w:rsid w:val="00086659"/>
    <w:rsid w:val="00086677"/>
    <w:rsid w:val="000866B4"/>
    <w:rsid w:val="000866F2"/>
    <w:rsid w:val="000866F3"/>
    <w:rsid w:val="00086773"/>
    <w:rsid w:val="0008679F"/>
    <w:rsid w:val="000867C6"/>
    <w:rsid w:val="000867D6"/>
    <w:rsid w:val="00086814"/>
    <w:rsid w:val="0008687A"/>
    <w:rsid w:val="0008687F"/>
    <w:rsid w:val="00086896"/>
    <w:rsid w:val="00086924"/>
    <w:rsid w:val="00086936"/>
    <w:rsid w:val="00086951"/>
    <w:rsid w:val="000869E4"/>
    <w:rsid w:val="00086A4C"/>
    <w:rsid w:val="00086A55"/>
    <w:rsid w:val="00086A85"/>
    <w:rsid w:val="00086AD4"/>
    <w:rsid w:val="00086B11"/>
    <w:rsid w:val="00086B3A"/>
    <w:rsid w:val="00086B5A"/>
    <w:rsid w:val="00086BD5"/>
    <w:rsid w:val="00086C0C"/>
    <w:rsid w:val="00086C18"/>
    <w:rsid w:val="00086C44"/>
    <w:rsid w:val="00086C5E"/>
    <w:rsid w:val="00086CB1"/>
    <w:rsid w:val="00086CC5"/>
    <w:rsid w:val="00086CD1"/>
    <w:rsid w:val="00086D06"/>
    <w:rsid w:val="00086D15"/>
    <w:rsid w:val="00086D21"/>
    <w:rsid w:val="00086D38"/>
    <w:rsid w:val="00086D96"/>
    <w:rsid w:val="00086E11"/>
    <w:rsid w:val="00086E2D"/>
    <w:rsid w:val="00086E6A"/>
    <w:rsid w:val="00086E6D"/>
    <w:rsid w:val="00086E6F"/>
    <w:rsid w:val="00086E74"/>
    <w:rsid w:val="00086E7E"/>
    <w:rsid w:val="00086EA2"/>
    <w:rsid w:val="00086EA6"/>
    <w:rsid w:val="00086EAE"/>
    <w:rsid w:val="00086EC8"/>
    <w:rsid w:val="00086EDF"/>
    <w:rsid w:val="00086F80"/>
    <w:rsid w:val="00086F8D"/>
    <w:rsid w:val="00086FA6"/>
    <w:rsid w:val="00086FBC"/>
    <w:rsid w:val="00086FE7"/>
    <w:rsid w:val="00087007"/>
    <w:rsid w:val="00087015"/>
    <w:rsid w:val="00087023"/>
    <w:rsid w:val="00087029"/>
    <w:rsid w:val="000870A2"/>
    <w:rsid w:val="000870D3"/>
    <w:rsid w:val="000870D4"/>
    <w:rsid w:val="000870EC"/>
    <w:rsid w:val="000870ED"/>
    <w:rsid w:val="000870F0"/>
    <w:rsid w:val="0008710E"/>
    <w:rsid w:val="00087114"/>
    <w:rsid w:val="00087115"/>
    <w:rsid w:val="00087140"/>
    <w:rsid w:val="00087153"/>
    <w:rsid w:val="000871A0"/>
    <w:rsid w:val="000871AC"/>
    <w:rsid w:val="000871B4"/>
    <w:rsid w:val="000871C4"/>
    <w:rsid w:val="000871CE"/>
    <w:rsid w:val="00087217"/>
    <w:rsid w:val="00087233"/>
    <w:rsid w:val="000872AF"/>
    <w:rsid w:val="000872B9"/>
    <w:rsid w:val="000872EF"/>
    <w:rsid w:val="000872F0"/>
    <w:rsid w:val="000872FD"/>
    <w:rsid w:val="00087312"/>
    <w:rsid w:val="00087314"/>
    <w:rsid w:val="00087317"/>
    <w:rsid w:val="00087326"/>
    <w:rsid w:val="00087354"/>
    <w:rsid w:val="000873B5"/>
    <w:rsid w:val="000873E9"/>
    <w:rsid w:val="000873EA"/>
    <w:rsid w:val="000873F7"/>
    <w:rsid w:val="000873FB"/>
    <w:rsid w:val="00087403"/>
    <w:rsid w:val="0008741F"/>
    <w:rsid w:val="00087422"/>
    <w:rsid w:val="0008742D"/>
    <w:rsid w:val="00087463"/>
    <w:rsid w:val="00087490"/>
    <w:rsid w:val="000874CC"/>
    <w:rsid w:val="000874CF"/>
    <w:rsid w:val="000874E0"/>
    <w:rsid w:val="00087541"/>
    <w:rsid w:val="00087563"/>
    <w:rsid w:val="00087579"/>
    <w:rsid w:val="00087598"/>
    <w:rsid w:val="0008759D"/>
    <w:rsid w:val="000875F5"/>
    <w:rsid w:val="000875F7"/>
    <w:rsid w:val="00087606"/>
    <w:rsid w:val="00087622"/>
    <w:rsid w:val="00087639"/>
    <w:rsid w:val="0008765F"/>
    <w:rsid w:val="000876AE"/>
    <w:rsid w:val="000876D2"/>
    <w:rsid w:val="000876F4"/>
    <w:rsid w:val="00087700"/>
    <w:rsid w:val="00087751"/>
    <w:rsid w:val="00087755"/>
    <w:rsid w:val="00087763"/>
    <w:rsid w:val="00087782"/>
    <w:rsid w:val="00087790"/>
    <w:rsid w:val="000877FC"/>
    <w:rsid w:val="0008780A"/>
    <w:rsid w:val="00087821"/>
    <w:rsid w:val="00087840"/>
    <w:rsid w:val="00087870"/>
    <w:rsid w:val="00087872"/>
    <w:rsid w:val="0008788C"/>
    <w:rsid w:val="00087895"/>
    <w:rsid w:val="00087896"/>
    <w:rsid w:val="000878B9"/>
    <w:rsid w:val="000878C6"/>
    <w:rsid w:val="000878EC"/>
    <w:rsid w:val="000878F1"/>
    <w:rsid w:val="000878FE"/>
    <w:rsid w:val="0008790D"/>
    <w:rsid w:val="0008791D"/>
    <w:rsid w:val="00087995"/>
    <w:rsid w:val="000879E1"/>
    <w:rsid w:val="00087A28"/>
    <w:rsid w:val="00087A47"/>
    <w:rsid w:val="00087A57"/>
    <w:rsid w:val="00087A93"/>
    <w:rsid w:val="00087AAD"/>
    <w:rsid w:val="00087AD6"/>
    <w:rsid w:val="00087AD7"/>
    <w:rsid w:val="00087AD8"/>
    <w:rsid w:val="00087B02"/>
    <w:rsid w:val="00087B50"/>
    <w:rsid w:val="00087B59"/>
    <w:rsid w:val="00087B61"/>
    <w:rsid w:val="00087B65"/>
    <w:rsid w:val="00087B72"/>
    <w:rsid w:val="00087B8F"/>
    <w:rsid w:val="00087C02"/>
    <w:rsid w:val="00087C21"/>
    <w:rsid w:val="00087C2A"/>
    <w:rsid w:val="00087C63"/>
    <w:rsid w:val="00087C69"/>
    <w:rsid w:val="00087C72"/>
    <w:rsid w:val="00087C81"/>
    <w:rsid w:val="00087C8A"/>
    <w:rsid w:val="00087CEB"/>
    <w:rsid w:val="00087D01"/>
    <w:rsid w:val="00087D0D"/>
    <w:rsid w:val="00087D1E"/>
    <w:rsid w:val="00087D2B"/>
    <w:rsid w:val="00087D48"/>
    <w:rsid w:val="00087DFB"/>
    <w:rsid w:val="00087E05"/>
    <w:rsid w:val="00087E19"/>
    <w:rsid w:val="00087E1C"/>
    <w:rsid w:val="00087E21"/>
    <w:rsid w:val="00087E5E"/>
    <w:rsid w:val="00087F2C"/>
    <w:rsid w:val="00087F3C"/>
    <w:rsid w:val="00087F41"/>
    <w:rsid w:val="00087F42"/>
    <w:rsid w:val="00087F45"/>
    <w:rsid w:val="00087F48"/>
    <w:rsid w:val="00087F5D"/>
    <w:rsid w:val="00087FAC"/>
    <w:rsid w:val="00087FB0"/>
    <w:rsid w:val="00090018"/>
    <w:rsid w:val="0009001B"/>
    <w:rsid w:val="00090044"/>
    <w:rsid w:val="0009004D"/>
    <w:rsid w:val="00090061"/>
    <w:rsid w:val="0009009D"/>
    <w:rsid w:val="0009009F"/>
    <w:rsid w:val="000900A6"/>
    <w:rsid w:val="000900BE"/>
    <w:rsid w:val="000900E2"/>
    <w:rsid w:val="00090135"/>
    <w:rsid w:val="0009013B"/>
    <w:rsid w:val="00090169"/>
    <w:rsid w:val="0009018C"/>
    <w:rsid w:val="000901D6"/>
    <w:rsid w:val="0009021E"/>
    <w:rsid w:val="00090290"/>
    <w:rsid w:val="00090299"/>
    <w:rsid w:val="000902C1"/>
    <w:rsid w:val="000902D8"/>
    <w:rsid w:val="000902FA"/>
    <w:rsid w:val="00090303"/>
    <w:rsid w:val="00090325"/>
    <w:rsid w:val="00090340"/>
    <w:rsid w:val="00090361"/>
    <w:rsid w:val="0009036C"/>
    <w:rsid w:val="0009037D"/>
    <w:rsid w:val="000903C6"/>
    <w:rsid w:val="000903CB"/>
    <w:rsid w:val="000903D8"/>
    <w:rsid w:val="00090414"/>
    <w:rsid w:val="0009043F"/>
    <w:rsid w:val="0009045C"/>
    <w:rsid w:val="0009047C"/>
    <w:rsid w:val="000904AC"/>
    <w:rsid w:val="000904AF"/>
    <w:rsid w:val="00090507"/>
    <w:rsid w:val="00090526"/>
    <w:rsid w:val="00090528"/>
    <w:rsid w:val="0009054A"/>
    <w:rsid w:val="00090563"/>
    <w:rsid w:val="0009056B"/>
    <w:rsid w:val="000905A5"/>
    <w:rsid w:val="000905DB"/>
    <w:rsid w:val="0009062A"/>
    <w:rsid w:val="0009062C"/>
    <w:rsid w:val="0009063C"/>
    <w:rsid w:val="00090650"/>
    <w:rsid w:val="00090662"/>
    <w:rsid w:val="0009068D"/>
    <w:rsid w:val="0009069B"/>
    <w:rsid w:val="0009069F"/>
    <w:rsid w:val="000906A2"/>
    <w:rsid w:val="000906AA"/>
    <w:rsid w:val="000906B8"/>
    <w:rsid w:val="000906B9"/>
    <w:rsid w:val="000906C9"/>
    <w:rsid w:val="000906F6"/>
    <w:rsid w:val="000906FC"/>
    <w:rsid w:val="00090751"/>
    <w:rsid w:val="00090794"/>
    <w:rsid w:val="00090801"/>
    <w:rsid w:val="0009081E"/>
    <w:rsid w:val="0009083D"/>
    <w:rsid w:val="0009087B"/>
    <w:rsid w:val="000908B0"/>
    <w:rsid w:val="000908D6"/>
    <w:rsid w:val="00090978"/>
    <w:rsid w:val="0009098F"/>
    <w:rsid w:val="00090997"/>
    <w:rsid w:val="000909D8"/>
    <w:rsid w:val="000909F4"/>
    <w:rsid w:val="00090A3C"/>
    <w:rsid w:val="00090A3D"/>
    <w:rsid w:val="00090A68"/>
    <w:rsid w:val="00090A80"/>
    <w:rsid w:val="00090A96"/>
    <w:rsid w:val="00090ABE"/>
    <w:rsid w:val="00090ACC"/>
    <w:rsid w:val="00090ADC"/>
    <w:rsid w:val="00090B0B"/>
    <w:rsid w:val="00090B18"/>
    <w:rsid w:val="00090B31"/>
    <w:rsid w:val="00090B4C"/>
    <w:rsid w:val="00090BB0"/>
    <w:rsid w:val="00090BCD"/>
    <w:rsid w:val="00090BF1"/>
    <w:rsid w:val="00090BF7"/>
    <w:rsid w:val="00090CAF"/>
    <w:rsid w:val="00090CBC"/>
    <w:rsid w:val="00090CC1"/>
    <w:rsid w:val="00090CFC"/>
    <w:rsid w:val="00090D0C"/>
    <w:rsid w:val="00090D21"/>
    <w:rsid w:val="00090D2C"/>
    <w:rsid w:val="00090D44"/>
    <w:rsid w:val="00090D48"/>
    <w:rsid w:val="00090D83"/>
    <w:rsid w:val="00090DEA"/>
    <w:rsid w:val="00090E6B"/>
    <w:rsid w:val="00090E7A"/>
    <w:rsid w:val="00090E87"/>
    <w:rsid w:val="00090EA2"/>
    <w:rsid w:val="00090EAA"/>
    <w:rsid w:val="00090EB9"/>
    <w:rsid w:val="00090F34"/>
    <w:rsid w:val="00090F6C"/>
    <w:rsid w:val="00090F78"/>
    <w:rsid w:val="00090F8B"/>
    <w:rsid w:val="00090F8D"/>
    <w:rsid w:val="00090F8F"/>
    <w:rsid w:val="00090F93"/>
    <w:rsid w:val="00090FBE"/>
    <w:rsid w:val="00090FFA"/>
    <w:rsid w:val="0009103E"/>
    <w:rsid w:val="0009103F"/>
    <w:rsid w:val="00091078"/>
    <w:rsid w:val="00091094"/>
    <w:rsid w:val="000910DE"/>
    <w:rsid w:val="0009114F"/>
    <w:rsid w:val="00091167"/>
    <w:rsid w:val="00091180"/>
    <w:rsid w:val="000911BB"/>
    <w:rsid w:val="000911CB"/>
    <w:rsid w:val="000911DA"/>
    <w:rsid w:val="000911EA"/>
    <w:rsid w:val="00091222"/>
    <w:rsid w:val="000912F2"/>
    <w:rsid w:val="00091302"/>
    <w:rsid w:val="0009133C"/>
    <w:rsid w:val="0009135D"/>
    <w:rsid w:val="00091375"/>
    <w:rsid w:val="00091393"/>
    <w:rsid w:val="000913A5"/>
    <w:rsid w:val="000913C7"/>
    <w:rsid w:val="0009140A"/>
    <w:rsid w:val="0009140C"/>
    <w:rsid w:val="00091419"/>
    <w:rsid w:val="00091478"/>
    <w:rsid w:val="000914A5"/>
    <w:rsid w:val="000914CC"/>
    <w:rsid w:val="000914D7"/>
    <w:rsid w:val="000914F7"/>
    <w:rsid w:val="0009151A"/>
    <w:rsid w:val="0009152E"/>
    <w:rsid w:val="00091541"/>
    <w:rsid w:val="0009155D"/>
    <w:rsid w:val="00091574"/>
    <w:rsid w:val="00091591"/>
    <w:rsid w:val="00091594"/>
    <w:rsid w:val="000915E6"/>
    <w:rsid w:val="000915F0"/>
    <w:rsid w:val="00091607"/>
    <w:rsid w:val="00091640"/>
    <w:rsid w:val="00091673"/>
    <w:rsid w:val="000916B5"/>
    <w:rsid w:val="000916CA"/>
    <w:rsid w:val="000916E2"/>
    <w:rsid w:val="000916F2"/>
    <w:rsid w:val="0009170D"/>
    <w:rsid w:val="00091714"/>
    <w:rsid w:val="0009174C"/>
    <w:rsid w:val="0009176E"/>
    <w:rsid w:val="0009178A"/>
    <w:rsid w:val="00091791"/>
    <w:rsid w:val="0009179E"/>
    <w:rsid w:val="0009179F"/>
    <w:rsid w:val="000917D4"/>
    <w:rsid w:val="00091800"/>
    <w:rsid w:val="00091820"/>
    <w:rsid w:val="00091889"/>
    <w:rsid w:val="0009189E"/>
    <w:rsid w:val="000918B4"/>
    <w:rsid w:val="000918FB"/>
    <w:rsid w:val="00091908"/>
    <w:rsid w:val="0009190C"/>
    <w:rsid w:val="00091910"/>
    <w:rsid w:val="0009192F"/>
    <w:rsid w:val="00091945"/>
    <w:rsid w:val="00091948"/>
    <w:rsid w:val="00091950"/>
    <w:rsid w:val="00091958"/>
    <w:rsid w:val="0009196F"/>
    <w:rsid w:val="0009197F"/>
    <w:rsid w:val="00091981"/>
    <w:rsid w:val="000919AB"/>
    <w:rsid w:val="000919AC"/>
    <w:rsid w:val="000919B1"/>
    <w:rsid w:val="000919CF"/>
    <w:rsid w:val="000919F1"/>
    <w:rsid w:val="00091A2E"/>
    <w:rsid w:val="00091A3F"/>
    <w:rsid w:val="00091A42"/>
    <w:rsid w:val="00091A4D"/>
    <w:rsid w:val="00091A92"/>
    <w:rsid w:val="00091AAC"/>
    <w:rsid w:val="00091B47"/>
    <w:rsid w:val="00091B7D"/>
    <w:rsid w:val="00091BB8"/>
    <w:rsid w:val="00091BC5"/>
    <w:rsid w:val="00091BCE"/>
    <w:rsid w:val="00091BDC"/>
    <w:rsid w:val="00091BE4"/>
    <w:rsid w:val="00091BE5"/>
    <w:rsid w:val="00091BF8"/>
    <w:rsid w:val="00091C25"/>
    <w:rsid w:val="00091C77"/>
    <w:rsid w:val="00091C99"/>
    <w:rsid w:val="00091CA3"/>
    <w:rsid w:val="00091CA5"/>
    <w:rsid w:val="00091CBE"/>
    <w:rsid w:val="00091CFF"/>
    <w:rsid w:val="00091D04"/>
    <w:rsid w:val="00091D15"/>
    <w:rsid w:val="00091D30"/>
    <w:rsid w:val="00091D50"/>
    <w:rsid w:val="00091D55"/>
    <w:rsid w:val="00091D69"/>
    <w:rsid w:val="00091D78"/>
    <w:rsid w:val="00091DD8"/>
    <w:rsid w:val="00091DFA"/>
    <w:rsid w:val="00091DFF"/>
    <w:rsid w:val="00091E06"/>
    <w:rsid w:val="00091E73"/>
    <w:rsid w:val="00091EA9"/>
    <w:rsid w:val="00091ED1"/>
    <w:rsid w:val="00091F46"/>
    <w:rsid w:val="00091F5E"/>
    <w:rsid w:val="00091F72"/>
    <w:rsid w:val="00091F82"/>
    <w:rsid w:val="00091F86"/>
    <w:rsid w:val="00091FCC"/>
    <w:rsid w:val="00091FD1"/>
    <w:rsid w:val="00091FF9"/>
    <w:rsid w:val="00092000"/>
    <w:rsid w:val="00092041"/>
    <w:rsid w:val="0009204C"/>
    <w:rsid w:val="0009206A"/>
    <w:rsid w:val="000920CC"/>
    <w:rsid w:val="000920DC"/>
    <w:rsid w:val="000920FB"/>
    <w:rsid w:val="000920FE"/>
    <w:rsid w:val="00092102"/>
    <w:rsid w:val="0009210A"/>
    <w:rsid w:val="00092122"/>
    <w:rsid w:val="00092127"/>
    <w:rsid w:val="00092159"/>
    <w:rsid w:val="000921A3"/>
    <w:rsid w:val="00092217"/>
    <w:rsid w:val="00092221"/>
    <w:rsid w:val="00092275"/>
    <w:rsid w:val="000922D5"/>
    <w:rsid w:val="000922F8"/>
    <w:rsid w:val="00092329"/>
    <w:rsid w:val="00092350"/>
    <w:rsid w:val="00092355"/>
    <w:rsid w:val="0009237D"/>
    <w:rsid w:val="000923AC"/>
    <w:rsid w:val="000923B5"/>
    <w:rsid w:val="000923E6"/>
    <w:rsid w:val="0009246D"/>
    <w:rsid w:val="00092471"/>
    <w:rsid w:val="00092473"/>
    <w:rsid w:val="00092489"/>
    <w:rsid w:val="00092492"/>
    <w:rsid w:val="0009249F"/>
    <w:rsid w:val="000924A3"/>
    <w:rsid w:val="000924A7"/>
    <w:rsid w:val="000924FF"/>
    <w:rsid w:val="00092503"/>
    <w:rsid w:val="0009251A"/>
    <w:rsid w:val="0009253C"/>
    <w:rsid w:val="00092580"/>
    <w:rsid w:val="000925B5"/>
    <w:rsid w:val="000925DF"/>
    <w:rsid w:val="000925FC"/>
    <w:rsid w:val="00092699"/>
    <w:rsid w:val="0009269F"/>
    <w:rsid w:val="0009271E"/>
    <w:rsid w:val="00092723"/>
    <w:rsid w:val="00092735"/>
    <w:rsid w:val="00092739"/>
    <w:rsid w:val="00092751"/>
    <w:rsid w:val="00092770"/>
    <w:rsid w:val="00092781"/>
    <w:rsid w:val="0009278D"/>
    <w:rsid w:val="000927CB"/>
    <w:rsid w:val="000927D0"/>
    <w:rsid w:val="0009282C"/>
    <w:rsid w:val="00092831"/>
    <w:rsid w:val="0009287B"/>
    <w:rsid w:val="000928FA"/>
    <w:rsid w:val="00092904"/>
    <w:rsid w:val="00092910"/>
    <w:rsid w:val="00092937"/>
    <w:rsid w:val="0009294B"/>
    <w:rsid w:val="0009298E"/>
    <w:rsid w:val="000929A8"/>
    <w:rsid w:val="000929EF"/>
    <w:rsid w:val="00092A76"/>
    <w:rsid w:val="00092AB2"/>
    <w:rsid w:val="00092AB4"/>
    <w:rsid w:val="00092AF2"/>
    <w:rsid w:val="00092B14"/>
    <w:rsid w:val="00092B36"/>
    <w:rsid w:val="00092B93"/>
    <w:rsid w:val="00092B98"/>
    <w:rsid w:val="00092BA8"/>
    <w:rsid w:val="00092BB5"/>
    <w:rsid w:val="00092BCA"/>
    <w:rsid w:val="00092BE3"/>
    <w:rsid w:val="00092C22"/>
    <w:rsid w:val="00092C32"/>
    <w:rsid w:val="00092C44"/>
    <w:rsid w:val="00092C45"/>
    <w:rsid w:val="00092CA0"/>
    <w:rsid w:val="00092CA4"/>
    <w:rsid w:val="00092CB4"/>
    <w:rsid w:val="00092CFA"/>
    <w:rsid w:val="00092D1D"/>
    <w:rsid w:val="00092D30"/>
    <w:rsid w:val="00092D93"/>
    <w:rsid w:val="00092D9A"/>
    <w:rsid w:val="00092DCC"/>
    <w:rsid w:val="00092E11"/>
    <w:rsid w:val="00092E65"/>
    <w:rsid w:val="00092EA6"/>
    <w:rsid w:val="00092F07"/>
    <w:rsid w:val="00092F21"/>
    <w:rsid w:val="00092F24"/>
    <w:rsid w:val="00092F72"/>
    <w:rsid w:val="00092F73"/>
    <w:rsid w:val="00092F85"/>
    <w:rsid w:val="00092FA2"/>
    <w:rsid w:val="00092FC4"/>
    <w:rsid w:val="00092FFB"/>
    <w:rsid w:val="00092FFD"/>
    <w:rsid w:val="00093007"/>
    <w:rsid w:val="00093011"/>
    <w:rsid w:val="00093019"/>
    <w:rsid w:val="0009302D"/>
    <w:rsid w:val="00093088"/>
    <w:rsid w:val="000930A4"/>
    <w:rsid w:val="00093114"/>
    <w:rsid w:val="00093145"/>
    <w:rsid w:val="0009316D"/>
    <w:rsid w:val="00093179"/>
    <w:rsid w:val="0009318D"/>
    <w:rsid w:val="000931CB"/>
    <w:rsid w:val="000931D0"/>
    <w:rsid w:val="00093206"/>
    <w:rsid w:val="000932C0"/>
    <w:rsid w:val="000932CF"/>
    <w:rsid w:val="000932E2"/>
    <w:rsid w:val="000932E9"/>
    <w:rsid w:val="00093300"/>
    <w:rsid w:val="00093335"/>
    <w:rsid w:val="0009333C"/>
    <w:rsid w:val="0009335D"/>
    <w:rsid w:val="00093380"/>
    <w:rsid w:val="000933BA"/>
    <w:rsid w:val="000933C6"/>
    <w:rsid w:val="000933C7"/>
    <w:rsid w:val="000933E8"/>
    <w:rsid w:val="000933F4"/>
    <w:rsid w:val="00093427"/>
    <w:rsid w:val="00093445"/>
    <w:rsid w:val="000934C4"/>
    <w:rsid w:val="00093515"/>
    <w:rsid w:val="0009357E"/>
    <w:rsid w:val="000935CB"/>
    <w:rsid w:val="000935EA"/>
    <w:rsid w:val="00093614"/>
    <w:rsid w:val="00093622"/>
    <w:rsid w:val="0009365B"/>
    <w:rsid w:val="0009368F"/>
    <w:rsid w:val="0009369D"/>
    <w:rsid w:val="00093723"/>
    <w:rsid w:val="0009373A"/>
    <w:rsid w:val="0009377F"/>
    <w:rsid w:val="000937A9"/>
    <w:rsid w:val="000937B8"/>
    <w:rsid w:val="000937F0"/>
    <w:rsid w:val="000937F2"/>
    <w:rsid w:val="000937F7"/>
    <w:rsid w:val="00093877"/>
    <w:rsid w:val="000938C7"/>
    <w:rsid w:val="000938CE"/>
    <w:rsid w:val="000938FA"/>
    <w:rsid w:val="00093918"/>
    <w:rsid w:val="0009393B"/>
    <w:rsid w:val="0009393D"/>
    <w:rsid w:val="0009396B"/>
    <w:rsid w:val="0009398F"/>
    <w:rsid w:val="000939A9"/>
    <w:rsid w:val="000939CB"/>
    <w:rsid w:val="00093A1B"/>
    <w:rsid w:val="00093A1F"/>
    <w:rsid w:val="00093A23"/>
    <w:rsid w:val="00093A26"/>
    <w:rsid w:val="00093A3D"/>
    <w:rsid w:val="00093A4C"/>
    <w:rsid w:val="00093A63"/>
    <w:rsid w:val="00093A91"/>
    <w:rsid w:val="00093A9A"/>
    <w:rsid w:val="00093B03"/>
    <w:rsid w:val="00093B2C"/>
    <w:rsid w:val="00093B33"/>
    <w:rsid w:val="00093BEE"/>
    <w:rsid w:val="00093C7A"/>
    <w:rsid w:val="00093C91"/>
    <w:rsid w:val="00093CE4"/>
    <w:rsid w:val="00093CEB"/>
    <w:rsid w:val="00093CFB"/>
    <w:rsid w:val="00093D09"/>
    <w:rsid w:val="00093D14"/>
    <w:rsid w:val="00093D1D"/>
    <w:rsid w:val="00093D32"/>
    <w:rsid w:val="00093D3A"/>
    <w:rsid w:val="00093D5D"/>
    <w:rsid w:val="00093D5E"/>
    <w:rsid w:val="00093D69"/>
    <w:rsid w:val="00093D7E"/>
    <w:rsid w:val="00093D94"/>
    <w:rsid w:val="00093D9A"/>
    <w:rsid w:val="00093DA6"/>
    <w:rsid w:val="00093DE3"/>
    <w:rsid w:val="00093DF4"/>
    <w:rsid w:val="00093DF9"/>
    <w:rsid w:val="00093E45"/>
    <w:rsid w:val="00093E8B"/>
    <w:rsid w:val="00093E9A"/>
    <w:rsid w:val="00093EC8"/>
    <w:rsid w:val="00093F2D"/>
    <w:rsid w:val="00093F49"/>
    <w:rsid w:val="00093F4B"/>
    <w:rsid w:val="00093F74"/>
    <w:rsid w:val="00093F7A"/>
    <w:rsid w:val="00093F9D"/>
    <w:rsid w:val="00093FD7"/>
    <w:rsid w:val="00094006"/>
    <w:rsid w:val="00094008"/>
    <w:rsid w:val="0009405E"/>
    <w:rsid w:val="0009406F"/>
    <w:rsid w:val="00094096"/>
    <w:rsid w:val="00094107"/>
    <w:rsid w:val="00094121"/>
    <w:rsid w:val="00094126"/>
    <w:rsid w:val="00094136"/>
    <w:rsid w:val="00094149"/>
    <w:rsid w:val="00094177"/>
    <w:rsid w:val="00094196"/>
    <w:rsid w:val="000941A1"/>
    <w:rsid w:val="000941A7"/>
    <w:rsid w:val="000941B9"/>
    <w:rsid w:val="000941DE"/>
    <w:rsid w:val="000941F8"/>
    <w:rsid w:val="0009420B"/>
    <w:rsid w:val="000942BC"/>
    <w:rsid w:val="00094336"/>
    <w:rsid w:val="00094340"/>
    <w:rsid w:val="0009434A"/>
    <w:rsid w:val="00094351"/>
    <w:rsid w:val="00094371"/>
    <w:rsid w:val="00094374"/>
    <w:rsid w:val="0009437A"/>
    <w:rsid w:val="00094383"/>
    <w:rsid w:val="0009439C"/>
    <w:rsid w:val="000943D4"/>
    <w:rsid w:val="000943DC"/>
    <w:rsid w:val="000943DE"/>
    <w:rsid w:val="000943E9"/>
    <w:rsid w:val="000943F5"/>
    <w:rsid w:val="000943FB"/>
    <w:rsid w:val="00094414"/>
    <w:rsid w:val="0009448F"/>
    <w:rsid w:val="000944C4"/>
    <w:rsid w:val="000944CF"/>
    <w:rsid w:val="000944DC"/>
    <w:rsid w:val="000944EE"/>
    <w:rsid w:val="000944F3"/>
    <w:rsid w:val="000944F6"/>
    <w:rsid w:val="00094502"/>
    <w:rsid w:val="00094515"/>
    <w:rsid w:val="00094545"/>
    <w:rsid w:val="000945E0"/>
    <w:rsid w:val="000945E5"/>
    <w:rsid w:val="000945E8"/>
    <w:rsid w:val="0009463C"/>
    <w:rsid w:val="0009465D"/>
    <w:rsid w:val="00094666"/>
    <w:rsid w:val="0009467D"/>
    <w:rsid w:val="0009469A"/>
    <w:rsid w:val="000946BA"/>
    <w:rsid w:val="000946D9"/>
    <w:rsid w:val="000946DE"/>
    <w:rsid w:val="000946E0"/>
    <w:rsid w:val="0009470D"/>
    <w:rsid w:val="00094759"/>
    <w:rsid w:val="000947A6"/>
    <w:rsid w:val="000947B1"/>
    <w:rsid w:val="0009480B"/>
    <w:rsid w:val="00094824"/>
    <w:rsid w:val="0009483C"/>
    <w:rsid w:val="0009486F"/>
    <w:rsid w:val="000948C6"/>
    <w:rsid w:val="000948E3"/>
    <w:rsid w:val="00094950"/>
    <w:rsid w:val="00094963"/>
    <w:rsid w:val="00094975"/>
    <w:rsid w:val="00094995"/>
    <w:rsid w:val="000949B6"/>
    <w:rsid w:val="000949DE"/>
    <w:rsid w:val="000949DF"/>
    <w:rsid w:val="00094A0B"/>
    <w:rsid w:val="00094A34"/>
    <w:rsid w:val="00094A3B"/>
    <w:rsid w:val="00094A4B"/>
    <w:rsid w:val="00094A78"/>
    <w:rsid w:val="00094A8E"/>
    <w:rsid w:val="00094B10"/>
    <w:rsid w:val="00094B71"/>
    <w:rsid w:val="00094B88"/>
    <w:rsid w:val="00094BA0"/>
    <w:rsid w:val="00094BD8"/>
    <w:rsid w:val="00094BEE"/>
    <w:rsid w:val="00094C1B"/>
    <w:rsid w:val="00094C2F"/>
    <w:rsid w:val="00094C32"/>
    <w:rsid w:val="00094C3F"/>
    <w:rsid w:val="00094C58"/>
    <w:rsid w:val="00094C72"/>
    <w:rsid w:val="00094C79"/>
    <w:rsid w:val="00094C94"/>
    <w:rsid w:val="00094CA2"/>
    <w:rsid w:val="00094CA5"/>
    <w:rsid w:val="00094CB2"/>
    <w:rsid w:val="00094D33"/>
    <w:rsid w:val="00094D49"/>
    <w:rsid w:val="00094D76"/>
    <w:rsid w:val="00094DB9"/>
    <w:rsid w:val="00094DBF"/>
    <w:rsid w:val="00094DF7"/>
    <w:rsid w:val="00094E8C"/>
    <w:rsid w:val="00094EE0"/>
    <w:rsid w:val="00094EE6"/>
    <w:rsid w:val="00094F2E"/>
    <w:rsid w:val="00094F35"/>
    <w:rsid w:val="00094F3D"/>
    <w:rsid w:val="00094F86"/>
    <w:rsid w:val="00094F93"/>
    <w:rsid w:val="00094FAE"/>
    <w:rsid w:val="00094FB0"/>
    <w:rsid w:val="00094FD2"/>
    <w:rsid w:val="00095031"/>
    <w:rsid w:val="00095034"/>
    <w:rsid w:val="00095106"/>
    <w:rsid w:val="00095144"/>
    <w:rsid w:val="00095155"/>
    <w:rsid w:val="00095186"/>
    <w:rsid w:val="00095190"/>
    <w:rsid w:val="000951A1"/>
    <w:rsid w:val="000951A3"/>
    <w:rsid w:val="000951AA"/>
    <w:rsid w:val="000951AB"/>
    <w:rsid w:val="000951AF"/>
    <w:rsid w:val="000951B6"/>
    <w:rsid w:val="000951F0"/>
    <w:rsid w:val="0009523C"/>
    <w:rsid w:val="0009524A"/>
    <w:rsid w:val="00095274"/>
    <w:rsid w:val="00095281"/>
    <w:rsid w:val="0009528D"/>
    <w:rsid w:val="0009529C"/>
    <w:rsid w:val="000952AD"/>
    <w:rsid w:val="000952D2"/>
    <w:rsid w:val="000952F6"/>
    <w:rsid w:val="00095315"/>
    <w:rsid w:val="0009532B"/>
    <w:rsid w:val="00095391"/>
    <w:rsid w:val="000953DC"/>
    <w:rsid w:val="0009540D"/>
    <w:rsid w:val="00095416"/>
    <w:rsid w:val="00095438"/>
    <w:rsid w:val="000954A4"/>
    <w:rsid w:val="000954EB"/>
    <w:rsid w:val="0009553A"/>
    <w:rsid w:val="0009554A"/>
    <w:rsid w:val="0009556A"/>
    <w:rsid w:val="00095574"/>
    <w:rsid w:val="000955BA"/>
    <w:rsid w:val="000955E4"/>
    <w:rsid w:val="00095603"/>
    <w:rsid w:val="0009562F"/>
    <w:rsid w:val="00095632"/>
    <w:rsid w:val="00095656"/>
    <w:rsid w:val="0009565E"/>
    <w:rsid w:val="00095666"/>
    <w:rsid w:val="0009566F"/>
    <w:rsid w:val="00095675"/>
    <w:rsid w:val="00095677"/>
    <w:rsid w:val="00095685"/>
    <w:rsid w:val="000956AD"/>
    <w:rsid w:val="000956C9"/>
    <w:rsid w:val="000956D8"/>
    <w:rsid w:val="000956F2"/>
    <w:rsid w:val="0009570A"/>
    <w:rsid w:val="00095759"/>
    <w:rsid w:val="000957C0"/>
    <w:rsid w:val="000957D0"/>
    <w:rsid w:val="000957DB"/>
    <w:rsid w:val="000957FB"/>
    <w:rsid w:val="0009581B"/>
    <w:rsid w:val="00095895"/>
    <w:rsid w:val="00095898"/>
    <w:rsid w:val="000958FF"/>
    <w:rsid w:val="00095954"/>
    <w:rsid w:val="0009596B"/>
    <w:rsid w:val="0009597F"/>
    <w:rsid w:val="00095990"/>
    <w:rsid w:val="000959BF"/>
    <w:rsid w:val="000959D2"/>
    <w:rsid w:val="000959DE"/>
    <w:rsid w:val="000959F2"/>
    <w:rsid w:val="00095A02"/>
    <w:rsid w:val="00095A1C"/>
    <w:rsid w:val="00095A50"/>
    <w:rsid w:val="00095AB0"/>
    <w:rsid w:val="00095AFB"/>
    <w:rsid w:val="00095B0F"/>
    <w:rsid w:val="00095B72"/>
    <w:rsid w:val="00095BC2"/>
    <w:rsid w:val="00095C34"/>
    <w:rsid w:val="00095C35"/>
    <w:rsid w:val="00095C63"/>
    <w:rsid w:val="00095C76"/>
    <w:rsid w:val="00095C8F"/>
    <w:rsid w:val="00095CBE"/>
    <w:rsid w:val="00095CF9"/>
    <w:rsid w:val="00095D8A"/>
    <w:rsid w:val="00095DB3"/>
    <w:rsid w:val="00095DB4"/>
    <w:rsid w:val="00095DC5"/>
    <w:rsid w:val="00095DD2"/>
    <w:rsid w:val="00095E18"/>
    <w:rsid w:val="00095E48"/>
    <w:rsid w:val="00095EA0"/>
    <w:rsid w:val="00095EA5"/>
    <w:rsid w:val="00095EB9"/>
    <w:rsid w:val="00095EC4"/>
    <w:rsid w:val="00095ED8"/>
    <w:rsid w:val="00095EE5"/>
    <w:rsid w:val="00095EED"/>
    <w:rsid w:val="00095EF0"/>
    <w:rsid w:val="00095EF1"/>
    <w:rsid w:val="00095EFA"/>
    <w:rsid w:val="00095F10"/>
    <w:rsid w:val="00095F56"/>
    <w:rsid w:val="00095F5B"/>
    <w:rsid w:val="00095F7F"/>
    <w:rsid w:val="00095FBE"/>
    <w:rsid w:val="00095FC2"/>
    <w:rsid w:val="00095FDA"/>
    <w:rsid w:val="0009601C"/>
    <w:rsid w:val="0009601F"/>
    <w:rsid w:val="0009602F"/>
    <w:rsid w:val="00096054"/>
    <w:rsid w:val="000960AD"/>
    <w:rsid w:val="000960BA"/>
    <w:rsid w:val="00096124"/>
    <w:rsid w:val="00096134"/>
    <w:rsid w:val="00096171"/>
    <w:rsid w:val="000961A8"/>
    <w:rsid w:val="000961C7"/>
    <w:rsid w:val="000961CA"/>
    <w:rsid w:val="000961FD"/>
    <w:rsid w:val="0009621B"/>
    <w:rsid w:val="0009621C"/>
    <w:rsid w:val="00096228"/>
    <w:rsid w:val="00096241"/>
    <w:rsid w:val="00096244"/>
    <w:rsid w:val="0009624B"/>
    <w:rsid w:val="0009625E"/>
    <w:rsid w:val="00096276"/>
    <w:rsid w:val="00096286"/>
    <w:rsid w:val="00096293"/>
    <w:rsid w:val="0009629D"/>
    <w:rsid w:val="00096321"/>
    <w:rsid w:val="0009637E"/>
    <w:rsid w:val="00096383"/>
    <w:rsid w:val="000963BC"/>
    <w:rsid w:val="000963C2"/>
    <w:rsid w:val="000963E6"/>
    <w:rsid w:val="000963FB"/>
    <w:rsid w:val="00096446"/>
    <w:rsid w:val="000964BD"/>
    <w:rsid w:val="00096566"/>
    <w:rsid w:val="00096596"/>
    <w:rsid w:val="000965E1"/>
    <w:rsid w:val="000965E6"/>
    <w:rsid w:val="00096606"/>
    <w:rsid w:val="00096609"/>
    <w:rsid w:val="0009660F"/>
    <w:rsid w:val="00096616"/>
    <w:rsid w:val="00096622"/>
    <w:rsid w:val="00096638"/>
    <w:rsid w:val="00096659"/>
    <w:rsid w:val="000966BB"/>
    <w:rsid w:val="000966DF"/>
    <w:rsid w:val="0009671C"/>
    <w:rsid w:val="00096720"/>
    <w:rsid w:val="0009675D"/>
    <w:rsid w:val="00096774"/>
    <w:rsid w:val="00096775"/>
    <w:rsid w:val="0009678F"/>
    <w:rsid w:val="000967DA"/>
    <w:rsid w:val="00096802"/>
    <w:rsid w:val="0009684D"/>
    <w:rsid w:val="0009686E"/>
    <w:rsid w:val="00096890"/>
    <w:rsid w:val="00096899"/>
    <w:rsid w:val="000968A8"/>
    <w:rsid w:val="000968C3"/>
    <w:rsid w:val="0009691C"/>
    <w:rsid w:val="00096940"/>
    <w:rsid w:val="00096949"/>
    <w:rsid w:val="00096954"/>
    <w:rsid w:val="000969E2"/>
    <w:rsid w:val="00096A0B"/>
    <w:rsid w:val="00096A11"/>
    <w:rsid w:val="00096A2D"/>
    <w:rsid w:val="00096A36"/>
    <w:rsid w:val="00096A3A"/>
    <w:rsid w:val="00096A3B"/>
    <w:rsid w:val="00096A7F"/>
    <w:rsid w:val="00096AB2"/>
    <w:rsid w:val="00096AB6"/>
    <w:rsid w:val="00096B0B"/>
    <w:rsid w:val="00096B0E"/>
    <w:rsid w:val="00096B10"/>
    <w:rsid w:val="00096B40"/>
    <w:rsid w:val="00096B47"/>
    <w:rsid w:val="00096B51"/>
    <w:rsid w:val="00096BA1"/>
    <w:rsid w:val="00096BA5"/>
    <w:rsid w:val="00096BB2"/>
    <w:rsid w:val="00096BE9"/>
    <w:rsid w:val="00096C02"/>
    <w:rsid w:val="00096C22"/>
    <w:rsid w:val="00096C36"/>
    <w:rsid w:val="00096C53"/>
    <w:rsid w:val="00096C57"/>
    <w:rsid w:val="00096C63"/>
    <w:rsid w:val="00096C6F"/>
    <w:rsid w:val="00096C87"/>
    <w:rsid w:val="00096CB5"/>
    <w:rsid w:val="00096CB7"/>
    <w:rsid w:val="00096CFF"/>
    <w:rsid w:val="00096D37"/>
    <w:rsid w:val="00096D79"/>
    <w:rsid w:val="00096DB9"/>
    <w:rsid w:val="00096DEE"/>
    <w:rsid w:val="00096E23"/>
    <w:rsid w:val="00096E75"/>
    <w:rsid w:val="00096E95"/>
    <w:rsid w:val="00096EB0"/>
    <w:rsid w:val="00096F05"/>
    <w:rsid w:val="00096F39"/>
    <w:rsid w:val="00096F4D"/>
    <w:rsid w:val="00096FAA"/>
    <w:rsid w:val="00096FC0"/>
    <w:rsid w:val="00096FF7"/>
    <w:rsid w:val="00097044"/>
    <w:rsid w:val="0009705C"/>
    <w:rsid w:val="00097065"/>
    <w:rsid w:val="000970CE"/>
    <w:rsid w:val="000970D4"/>
    <w:rsid w:val="000970DE"/>
    <w:rsid w:val="0009712C"/>
    <w:rsid w:val="0009712D"/>
    <w:rsid w:val="00097130"/>
    <w:rsid w:val="0009717A"/>
    <w:rsid w:val="0009719C"/>
    <w:rsid w:val="000971CC"/>
    <w:rsid w:val="000971F8"/>
    <w:rsid w:val="00097218"/>
    <w:rsid w:val="00097224"/>
    <w:rsid w:val="00097238"/>
    <w:rsid w:val="00097239"/>
    <w:rsid w:val="00097260"/>
    <w:rsid w:val="000972CB"/>
    <w:rsid w:val="00097312"/>
    <w:rsid w:val="0009733C"/>
    <w:rsid w:val="00097345"/>
    <w:rsid w:val="00097399"/>
    <w:rsid w:val="000973CE"/>
    <w:rsid w:val="000973FF"/>
    <w:rsid w:val="0009743E"/>
    <w:rsid w:val="00097454"/>
    <w:rsid w:val="0009745D"/>
    <w:rsid w:val="00097479"/>
    <w:rsid w:val="00097483"/>
    <w:rsid w:val="0009749D"/>
    <w:rsid w:val="00097500"/>
    <w:rsid w:val="00097522"/>
    <w:rsid w:val="00097542"/>
    <w:rsid w:val="0009755D"/>
    <w:rsid w:val="000975BB"/>
    <w:rsid w:val="000975E8"/>
    <w:rsid w:val="0009760D"/>
    <w:rsid w:val="00097659"/>
    <w:rsid w:val="0009766B"/>
    <w:rsid w:val="00097681"/>
    <w:rsid w:val="000976B9"/>
    <w:rsid w:val="000976CF"/>
    <w:rsid w:val="000976D8"/>
    <w:rsid w:val="0009771E"/>
    <w:rsid w:val="00097721"/>
    <w:rsid w:val="0009774A"/>
    <w:rsid w:val="00097784"/>
    <w:rsid w:val="00097786"/>
    <w:rsid w:val="000977EE"/>
    <w:rsid w:val="000977FD"/>
    <w:rsid w:val="00097847"/>
    <w:rsid w:val="0009784E"/>
    <w:rsid w:val="0009785F"/>
    <w:rsid w:val="000978A5"/>
    <w:rsid w:val="000978A9"/>
    <w:rsid w:val="0009792F"/>
    <w:rsid w:val="00097941"/>
    <w:rsid w:val="00097945"/>
    <w:rsid w:val="00097973"/>
    <w:rsid w:val="00097974"/>
    <w:rsid w:val="0009799B"/>
    <w:rsid w:val="000979A7"/>
    <w:rsid w:val="000979CE"/>
    <w:rsid w:val="000979E2"/>
    <w:rsid w:val="000979FB"/>
    <w:rsid w:val="00097A0E"/>
    <w:rsid w:val="00097A1C"/>
    <w:rsid w:val="00097A3F"/>
    <w:rsid w:val="00097A77"/>
    <w:rsid w:val="00097A7E"/>
    <w:rsid w:val="00097ABE"/>
    <w:rsid w:val="00097AD7"/>
    <w:rsid w:val="00097AE4"/>
    <w:rsid w:val="00097B25"/>
    <w:rsid w:val="00097BB8"/>
    <w:rsid w:val="00097BBC"/>
    <w:rsid w:val="00097BD8"/>
    <w:rsid w:val="00097BEA"/>
    <w:rsid w:val="00097BF6"/>
    <w:rsid w:val="00097C1F"/>
    <w:rsid w:val="00097C39"/>
    <w:rsid w:val="00097C8F"/>
    <w:rsid w:val="00097C91"/>
    <w:rsid w:val="00097C95"/>
    <w:rsid w:val="00097CBB"/>
    <w:rsid w:val="00097CDD"/>
    <w:rsid w:val="00097CE8"/>
    <w:rsid w:val="00097CF2"/>
    <w:rsid w:val="00097D01"/>
    <w:rsid w:val="00097D03"/>
    <w:rsid w:val="00097D21"/>
    <w:rsid w:val="00097D33"/>
    <w:rsid w:val="00097D6C"/>
    <w:rsid w:val="00097DC2"/>
    <w:rsid w:val="00097DF2"/>
    <w:rsid w:val="00097DFB"/>
    <w:rsid w:val="00097E08"/>
    <w:rsid w:val="00097E4A"/>
    <w:rsid w:val="00097E5F"/>
    <w:rsid w:val="00097E6A"/>
    <w:rsid w:val="00097E80"/>
    <w:rsid w:val="00097E84"/>
    <w:rsid w:val="00097EA1"/>
    <w:rsid w:val="00097ECA"/>
    <w:rsid w:val="00097ECF"/>
    <w:rsid w:val="00097F11"/>
    <w:rsid w:val="00097F22"/>
    <w:rsid w:val="00097F35"/>
    <w:rsid w:val="00097F51"/>
    <w:rsid w:val="00097F5D"/>
    <w:rsid w:val="00097FA1"/>
    <w:rsid w:val="00097FB4"/>
    <w:rsid w:val="00097FC2"/>
    <w:rsid w:val="00097FE1"/>
    <w:rsid w:val="00097FF1"/>
    <w:rsid w:val="000A006E"/>
    <w:rsid w:val="000A008F"/>
    <w:rsid w:val="000A00D5"/>
    <w:rsid w:val="000A00EC"/>
    <w:rsid w:val="000A011A"/>
    <w:rsid w:val="000A013B"/>
    <w:rsid w:val="000A0140"/>
    <w:rsid w:val="000A0141"/>
    <w:rsid w:val="000A0164"/>
    <w:rsid w:val="000A0177"/>
    <w:rsid w:val="000A01E3"/>
    <w:rsid w:val="000A0226"/>
    <w:rsid w:val="000A022A"/>
    <w:rsid w:val="000A0242"/>
    <w:rsid w:val="000A0257"/>
    <w:rsid w:val="000A02A2"/>
    <w:rsid w:val="000A02AA"/>
    <w:rsid w:val="000A02AB"/>
    <w:rsid w:val="000A02B2"/>
    <w:rsid w:val="000A0317"/>
    <w:rsid w:val="000A034C"/>
    <w:rsid w:val="000A0398"/>
    <w:rsid w:val="000A03D3"/>
    <w:rsid w:val="000A03D4"/>
    <w:rsid w:val="000A044F"/>
    <w:rsid w:val="000A0502"/>
    <w:rsid w:val="000A0508"/>
    <w:rsid w:val="000A0520"/>
    <w:rsid w:val="000A0552"/>
    <w:rsid w:val="000A056A"/>
    <w:rsid w:val="000A056B"/>
    <w:rsid w:val="000A056E"/>
    <w:rsid w:val="000A0585"/>
    <w:rsid w:val="000A0598"/>
    <w:rsid w:val="000A05B9"/>
    <w:rsid w:val="000A05F4"/>
    <w:rsid w:val="000A05F5"/>
    <w:rsid w:val="000A0650"/>
    <w:rsid w:val="000A0660"/>
    <w:rsid w:val="000A068F"/>
    <w:rsid w:val="000A06C3"/>
    <w:rsid w:val="000A06DB"/>
    <w:rsid w:val="000A071B"/>
    <w:rsid w:val="000A0732"/>
    <w:rsid w:val="000A0740"/>
    <w:rsid w:val="000A074B"/>
    <w:rsid w:val="000A0754"/>
    <w:rsid w:val="000A0769"/>
    <w:rsid w:val="000A0778"/>
    <w:rsid w:val="000A078F"/>
    <w:rsid w:val="000A0795"/>
    <w:rsid w:val="000A07AC"/>
    <w:rsid w:val="000A080C"/>
    <w:rsid w:val="000A0816"/>
    <w:rsid w:val="000A0852"/>
    <w:rsid w:val="000A0866"/>
    <w:rsid w:val="000A0868"/>
    <w:rsid w:val="000A0896"/>
    <w:rsid w:val="000A08A5"/>
    <w:rsid w:val="000A08FA"/>
    <w:rsid w:val="000A0906"/>
    <w:rsid w:val="000A0945"/>
    <w:rsid w:val="000A095F"/>
    <w:rsid w:val="000A0986"/>
    <w:rsid w:val="000A0990"/>
    <w:rsid w:val="000A099C"/>
    <w:rsid w:val="000A099D"/>
    <w:rsid w:val="000A09B1"/>
    <w:rsid w:val="000A0A0C"/>
    <w:rsid w:val="000A0A4B"/>
    <w:rsid w:val="000A0A4F"/>
    <w:rsid w:val="000A0A6C"/>
    <w:rsid w:val="000A0A93"/>
    <w:rsid w:val="000A0B0B"/>
    <w:rsid w:val="000A0B1E"/>
    <w:rsid w:val="000A0B64"/>
    <w:rsid w:val="000A0B85"/>
    <w:rsid w:val="000A0B93"/>
    <w:rsid w:val="000A0B9C"/>
    <w:rsid w:val="000A0BB8"/>
    <w:rsid w:val="000A0BDC"/>
    <w:rsid w:val="000A0BDE"/>
    <w:rsid w:val="000A0CA9"/>
    <w:rsid w:val="000A0CBD"/>
    <w:rsid w:val="000A0CE1"/>
    <w:rsid w:val="000A0D04"/>
    <w:rsid w:val="000A0D18"/>
    <w:rsid w:val="000A0D27"/>
    <w:rsid w:val="000A0D2C"/>
    <w:rsid w:val="000A0D45"/>
    <w:rsid w:val="000A0D56"/>
    <w:rsid w:val="000A0D7B"/>
    <w:rsid w:val="000A0D7E"/>
    <w:rsid w:val="000A0DC7"/>
    <w:rsid w:val="000A0DFA"/>
    <w:rsid w:val="000A0E03"/>
    <w:rsid w:val="000A0E8C"/>
    <w:rsid w:val="000A0E9E"/>
    <w:rsid w:val="000A0ED5"/>
    <w:rsid w:val="000A0EF1"/>
    <w:rsid w:val="000A0F08"/>
    <w:rsid w:val="000A0F3D"/>
    <w:rsid w:val="000A0F69"/>
    <w:rsid w:val="000A0F77"/>
    <w:rsid w:val="000A0F8D"/>
    <w:rsid w:val="000A0F90"/>
    <w:rsid w:val="000A0F9E"/>
    <w:rsid w:val="000A0FC2"/>
    <w:rsid w:val="000A0FE5"/>
    <w:rsid w:val="000A0FF2"/>
    <w:rsid w:val="000A1012"/>
    <w:rsid w:val="000A101E"/>
    <w:rsid w:val="000A103F"/>
    <w:rsid w:val="000A104E"/>
    <w:rsid w:val="000A1097"/>
    <w:rsid w:val="000A10A0"/>
    <w:rsid w:val="000A10A3"/>
    <w:rsid w:val="000A10AA"/>
    <w:rsid w:val="000A111C"/>
    <w:rsid w:val="000A1130"/>
    <w:rsid w:val="000A116A"/>
    <w:rsid w:val="000A118E"/>
    <w:rsid w:val="000A11C7"/>
    <w:rsid w:val="000A11D7"/>
    <w:rsid w:val="000A1218"/>
    <w:rsid w:val="000A124C"/>
    <w:rsid w:val="000A1270"/>
    <w:rsid w:val="000A1276"/>
    <w:rsid w:val="000A12A7"/>
    <w:rsid w:val="000A12FF"/>
    <w:rsid w:val="000A13A8"/>
    <w:rsid w:val="000A13C3"/>
    <w:rsid w:val="000A13F1"/>
    <w:rsid w:val="000A1440"/>
    <w:rsid w:val="000A1470"/>
    <w:rsid w:val="000A14C2"/>
    <w:rsid w:val="000A14D5"/>
    <w:rsid w:val="000A1543"/>
    <w:rsid w:val="000A1550"/>
    <w:rsid w:val="000A1552"/>
    <w:rsid w:val="000A155C"/>
    <w:rsid w:val="000A156F"/>
    <w:rsid w:val="000A15E7"/>
    <w:rsid w:val="000A15F3"/>
    <w:rsid w:val="000A160B"/>
    <w:rsid w:val="000A1656"/>
    <w:rsid w:val="000A165D"/>
    <w:rsid w:val="000A1676"/>
    <w:rsid w:val="000A1695"/>
    <w:rsid w:val="000A16A3"/>
    <w:rsid w:val="000A16A7"/>
    <w:rsid w:val="000A16C1"/>
    <w:rsid w:val="000A1729"/>
    <w:rsid w:val="000A178F"/>
    <w:rsid w:val="000A17E4"/>
    <w:rsid w:val="000A17E6"/>
    <w:rsid w:val="000A1826"/>
    <w:rsid w:val="000A186D"/>
    <w:rsid w:val="000A18DB"/>
    <w:rsid w:val="000A18FA"/>
    <w:rsid w:val="000A1908"/>
    <w:rsid w:val="000A190D"/>
    <w:rsid w:val="000A198A"/>
    <w:rsid w:val="000A19EC"/>
    <w:rsid w:val="000A1A2B"/>
    <w:rsid w:val="000A1A6F"/>
    <w:rsid w:val="000A1AAF"/>
    <w:rsid w:val="000A1AC6"/>
    <w:rsid w:val="000A1AE3"/>
    <w:rsid w:val="000A1AF0"/>
    <w:rsid w:val="000A1B07"/>
    <w:rsid w:val="000A1B32"/>
    <w:rsid w:val="000A1B3F"/>
    <w:rsid w:val="000A1B40"/>
    <w:rsid w:val="000A1B48"/>
    <w:rsid w:val="000A1B68"/>
    <w:rsid w:val="000A1BB9"/>
    <w:rsid w:val="000A1BCC"/>
    <w:rsid w:val="000A1BE7"/>
    <w:rsid w:val="000A1C59"/>
    <w:rsid w:val="000A1C72"/>
    <w:rsid w:val="000A1CD1"/>
    <w:rsid w:val="000A1D08"/>
    <w:rsid w:val="000A1D87"/>
    <w:rsid w:val="000A1DA1"/>
    <w:rsid w:val="000A1DAD"/>
    <w:rsid w:val="000A1DB9"/>
    <w:rsid w:val="000A1DC1"/>
    <w:rsid w:val="000A1DD7"/>
    <w:rsid w:val="000A1DDE"/>
    <w:rsid w:val="000A1DEE"/>
    <w:rsid w:val="000A1E25"/>
    <w:rsid w:val="000A1E34"/>
    <w:rsid w:val="000A1E43"/>
    <w:rsid w:val="000A1E60"/>
    <w:rsid w:val="000A1E7F"/>
    <w:rsid w:val="000A1E86"/>
    <w:rsid w:val="000A1EAE"/>
    <w:rsid w:val="000A1F43"/>
    <w:rsid w:val="000A1F4A"/>
    <w:rsid w:val="000A1F5F"/>
    <w:rsid w:val="000A1F71"/>
    <w:rsid w:val="000A1F85"/>
    <w:rsid w:val="000A1FA1"/>
    <w:rsid w:val="000A1FBC"/>
    <w:rsid w:val="000A1FE7"/>
    <w:rsid w:val="000A202B"/>
    <w:rsid w:val="000A203E"/>
    <w:rsid w:val="000A2069"/>
    <w:rsid w:val="000A2081"/>
    <w:rsid w:val="000A208A"/>
    <w:rsid w:val="000A2092"/>
    <w:rsid w:val="000A20B5"/>
    <w:rsid w:val="000A20E0"/>
    <w:rsid w:val="000A20E4"/>
    <w:rsid w:val="000A20EF"/>
    <w:rsid w:val="000A20F1"/>
    <w:rsid w:val="000A212A"/>
    <w:rsid w:val="000A2142"/>
    <w:rsid w:val="000A2191"/>
    <w:rsid w:val="000A2198"/>
    <w:rsid w:val="000A21B1"/>
    <w:rsid w:val="000A21B6"/>
    <w:rsid w:val="000A221B"/>
    <w:rsid w:val="000A22B0"/>
    <w:rsid w:val="000A22C8"/>
    <w:rsid w:val="000A22CC"/>
    <w:rsid w:val="000A22CD"/>
    <w:rsid w:val="000A2307"/>
    <w:rsid w:val="000A2337"/>
    <w:rsid w:val="000A2387"/>
    <w:rsid w:val="000A238B"/>
    <w:rsid w:val="000A239B"/>
    <w:rsid w:val="000A239D"/>
    <w:rsid w:val="000A23D4"/>
    <w:rsid w:val="000A23D6"/>
    <w:rsid w:val="000A23DC"/>
    <w:rsid w:val="000A240E"/>
    <w:rsid w:val="000A2417"/>
    <w:rsid w:val="000A2437"/>
    <w:rsid w:val="000A244F"/>
    <w:rsid w:val="000A24A4"/>
    <w:rsid w:val="000A24BC"/>
    <w:rsid w:val="000A24C7"/>
    <w:rsid w:val="000A251A"/>
    <w:rsid w:val="000A253D"/>
    <w:rsid w:val="000A2541"/>
    <w:rsid w:val="000A256A"/>
    <w:rsid w:val="000A256F"/>
    <w:rsid w:val="000A25B8"/>
    <w:rsid w:val="000A25DD"/>
    <w:rsid w:val="000A25F7"/>
    <w:rsid w:val="000A2660"/>
    <w:rsid w:val="000A2693"/>
    <w:rsid w:val="000A2698"/>
    <w:rsid w:val="000A26A1"/>
    <w:rsid w:val="000A26C3"/>
    <w:rsid w:val="000A26C8"/>
    <w:rsid w:val="000A26D2"/>
    <w:rsid w:val="000A270E"/>
    <w:rsid w:val="000A275E"/>
    <w:rsid w:val="000A2770"/>
    <w:rsid w:val="000A277E"/>
    <w:rsid w:val="000A2788"/>
    <w:rsid w:val="000A27B4"/>
    <w:rsid w:val="000A27BE"/>
    <w:rsid w:val="000A27C6"/>
    <w:rsid w:val="000A27CA"/>
    <w:rsid w:val="000A2829"/>
    <w:rsid w:val="000A28ED"/>
    <w:rsid w:val="000A28F7"/>
    <w:rsid w:val="000A2901"/>
    <w:rsid w:val="000A2960"/>
    <w:rsid w:val="000A296F"/>
    <w:rsid w:val="000A2999"/>
    <w:rsid w:val="000A29AC"/>
    <w:rsid w:val="000A29D7"/>
    <w:rsid w:val="000A29DE"/>
    <w:rsid w:val="000A2A5C"/>
    <w:rsid w:val="000A2A70"/>
    <w:rsid w:val="000A2A86"/>
    <w:rsid w:val="000A2A9C"/>
    <w:rsid w:val="000A2AD5"/>
    <w:rsid w:val="000A2AF3"/>
    <w:rsid w:val="000A2B20"/>
    <w:rsid w:val="000A2B25"/>
    <w:rsid w:val="000A2B51"/>
    <w:rsid w:val="000A2B61"/>
    <w:rsid w:val="000A2B81"/>
    <w:rsid w:val="000A2B88"/>
    <w:rsid w:val="000A2BA6"/>
    <w:rsid w:val="000A2BD8"/>
    <w:rsid w:val="000A2BE4"/>
    <w:rsid w:val="000A2BFD"/>
    <w:rsid w:val="000A2C02"/>
    <w:rsid w:val="000A2C21"/>
    <w:rsid w:val="000A2C6E"/>
    <w:rsid w:val="000A2C8B"/>
    <w:rsid w:val="000A2CC6"/>
    <w:rsid w:val="000A2CCB"/>
    <w:rsid w:val="000A2CF7"/>
    <w:rsid w:val="000A2D44"/>
    <w:rsid w:val="000A2D52"/>
    <w:rsid w:val="000A2D82"/>
    <w:rsid w:val="000A2D83"/>
    <w:rsid w:val="000A2DC6"/>
    <w:rsid w:val="000A2DFA"/>
    <w:rsid w:val="000A2E0F"/>
    <w:rsid w:val="000A2E3F"/>
    <w:rsid w:val="000A2ECF"/>
    <w:rsid w:val="000A2EFD"/>
    <w:rsid w:val="000A2F1F"/>
    <w:rsid w:val="000A2F7B"/>
    <w:rsid w:val="000A2FC5"/>
    <w:rsid w:val="000A2FFC"/>
    <w:rsid w:val="000A3014"/>
    <w:rsid w:val="000A3020"/>
    <w:rsid w:val="000A303B"/>
    <w:rsid w:val="000A3067"/>
    <w:rsid w:val="000A308E"/>
    <w:rsid w:val="000A3092"/>
    <w:rsid w:val="000A30A9"/>
    <w:rsid w:val="000A30AB"/>
    <w:rsid w:val="000A30F0"/>
    <w:rsid w:val="000A311A"/>
    <w:rsid w:val="000A313D"/>
    <w:rsid w:val="000A3149"/>
    <w:rsid w:val="000A3165"/>
    <w:rsid w:val="000A316F"/>
    <w:rsid w:val="000A319C"/>
    <w:rsid w:val="000A319E"/>
    <w:rsid w:val="000A31DB"/>
    <w:rsid w:val="000A31FF"/>
    <w:rsid w:val="000A3202"/>
    <w:rsid w:val="000A3221"/>
    <w:rsid w:val="000A3250"/>
    <w:rsid w:val="000A3268"/>
    <w:rsid w:val="000A326A"/>
    <w:rsid w:val="000A3278"/>
    <w:rsid w:val="000A32B2"/>
    <w:rsid w:val="000A32CA"/>
    <w:rsid w:val="000A32E9"/>
    <w:rsid w:val="000A32F4"/>
    <w:rsid w:val="000A3318"/>
    <w:rsid w:val="000A3320"/>
    <w:rsid w:val="000A3345"/>
    <w:rsid w:val="000A33A7"/>
    <w:rsid w:val="000A33D4"/>
    <w:rsid w:val="000A33E1"/>
    <w:rsid w:val="000A3402"/>
    <w:rsid w:val="000A3408"/>
    <w:rsid w:val="000A3418"/>
    <w:rsid w:val="000A347F"/>
    <w:rsid w:val="000A34B4"/>
    <w:rsid w:val="000A34B8"/>
    <w:rsid w:val="000A34D9"/>
    <w:rsid w:val="000A3598"/>
    <w:rsid w:val="000A35C4"/>
    <w:rsid w:val="000A35FB"/>
    <w:rsid w:val="000A360A"/>
    <w:rsid w:val="000A3620"/>
    <w:rsid w:val="000A3634"/>
    <w:rsid w:val="000A3637"/>
    <w:rsid w:val="000A36D4"/>
    <w:rsid w:val="000A36DD"/>
    <w:rsid w:val="000A372E"/>
    <w:rsid w:val="000A3737"/>
    <w:rsid w:val="000A374B"/>
    <w:rsid w:val="000A3767"/>
    <w:rsid w:val="000A376C"/>
    <w:rsid w:val="000A376F"/>
    <w:rsid w:val="000A3785"/>
    <w:rsid w:val="000A3790"/>
    <w:rsid w:val="000A37A2"/>
    <w:rsid w:val="000A3813"/>
    <w:rsid w:val="000A3864"/>
    <w:rsid w:val="000A3879"/>
    <w:rsid w:val="000A3898"/>
    <w:rsid w:val="000A38BF"/>
    <w:rsid w:val="000A38F3"/>
    <w:rsid w:val="000A391D"/>
    <w:rsid w:val="000A3961"/>
    <w:rsid w:val="000A396F"/>
    <w:rsid w:val="000A39BB"/>
    <w:rsid w:val="000A39C3"/>
    <w:rsid w:val="000A39F5"/>
    <w:rsid w:val="000A3A0D"/>
    <w:rsid w:val="000A3A17"/>
    <w:rsid w:val="000A3A77"/>
    <w:rsid w:val="000A3A86"/>
    <w:rsid w:val="000A3AB8"/>
    <w:rsid w:val="000A3AFA"/>
    <w:rsid w:val="000A3B00"/>
    <w:rsid w:val="000A3B36"/>
    <w:rsid w:val="000A3B6F"/>
    <w:rsid w:val="000A3BEA"/>
    <w:rsid w:val="000A3C02"/>
    <w:rsid w:val="000A3C21"/>
    <w:rsid w:val="000A3C24"/>
    <w:rsid w:val="000A3C33"/>
    <w:rsid w:val="000A3C3E"/>
    <w:rsid w:val="000A3C52"/>
    <w:rsid w:val="000A3C6C"/>
    <w:rsid w:val="000A3C84"/>
    <w:rsid w:val="000A3C8A"/>
    <w:rsid w:val="000A3CF5"/>
    <w:rsid w:val="000A3CFD"/>
    <w:rsid w:val="000A3D2A"/>
    <w:rsid w:val="000A3D2E"/>
    <w:rsid w:val="000A3D51"/>
    <w:rsid w:val="000A3D60"/>
    <w:rsid w:val="000A3D65"/>
    <w:rsid w:val="000A3D6F"/>
    <w:rsid w:val="000A3D7D"/>
    <w:rsid w:val="000A3D87"/>
    <w:rsid w:val="000A3DD3"/>
    <w:rsid w:val="000A3E05"/>
    <w:rsid w:val="000A3E39"/>
    <w:rsid w:val="000A3E59"/>
    <w:rsid w:val="000A3E64"/>
    <w:rsid w:val="000A3E8B"/>
    <w:rsid w:val="000A3EC7"/>
    <w:rsid w:val="000A3EEC"/>
    <w:rsid w:val="000A3F11"/>
    <w:rsid w:val="000A3F5D"/>
    <w:rsid w:val="000A3F67"/>
    <w:rsid w:val="000A3F6F"/>
    <w:rsid w:val="000A3F7A"/>
    <w:rsid w:val="000A3F7E"/>
    <w:rsid w:val="000A3FA8"/>
    <w:rsid w:val="000A3FB0"/>
    <w:rsid w:val="000A3FCA"/>
    <w:rsid w:val="000A3FE6"/>
    <w:rsid w:val="000A3FF2"/>
    <w:rsid w:val="000A4000"/>
    <w:rsid w:val="000A4007"/>
    <w:rsid w:val="000A4034"/>
    <w:rsid w:val="000A4041"/>
    <w:rsid w:val="000A406E"/>
    <w:rsid w:val="000A407C"/>
    <w:rsid w:val="000A40EB"/>
    <w:rsid w:val="000A40EF"/>
    <w:rsid w:val="000A40FC"/>
    <w:rsid w:val="000A4115"/>
    <w:rsid w:val="000A4144"/>
    <w:rsid w:val="000A4146"/>
    <w:rsid w:val="000A4169"/>
    <w:rsid w:val="000A4198"/>
    <w:rsid w:val="000A41B7"/>
    <w:rsid w:val="000A4202"/>
    <w:rsid w:val="000A421F"/>
    <w:rsid w:val="000A4223"/>
    <w:rsid w:val="000A4233"/>
    <w:rsid w:val="000A4287"/>
    <w:rsid w:val="000A42B2"/>
    <w:rsid w:val="000A42D8"/>
    <w:rsid w:val="000A42E3"/>
    <w:rsid w:val="000A436F"/>
    <w:rsid w:val="000A4382"/>
    <w:rsid w:val="000A43C9"/>
    <w:rsid w:val="000A43F6"/>
    <w:rsid w:val="000A43FB"/>
    <w:rsid w:val="000A440E"/>
    <w:rsid w:val="000A4413"/>
    <w:rsid w:val="000A4473"/>
    <w:rsid w:val="000A449A"/>
    <w:rsid w:val="000A44A2"/>
    <w:rsid w:val="000A452A"/>
    <w:rsid w:val="000A4561"/>
    <w:rsid w:val="000A45A9"/>
    <w:rsid w:val="000A45B0"/>
    <w:rsid w:val="000A45B5"/>
    <w:rsid w:val="000A45C4"/>
    <w:rsid w:val="000A45F3"/>
    <w:rsid w:val="000A45F4"/>
    <w:rsid w:val="000A4696"/>
    <w:rsid w:val="000A46DE"/>
    <w:rsid w:val="000A478D"/>
    <w:rsid w:val="000A47D9"/>
    <w:rsid w:val="000A47FA"/>
    <w:rsid w:val="000A4862"/>
    <w:rsid w:val="000A4883"/>
    <w:rsid w:val="000A488C"/>
    <w:rsid w:val="000A4898"/>
    <w:rsid w:val="000A48CC"/>
    <w:rsid w:val="000A48EA"/>
    <w:rsid w:val="000A4914"/>
    <w:rsid w:val="000A491D"/>
    <w:rsid w:val="000A4941"/>
    <w:rsid w:val="000A4990"/>
    <w:rsid w:val="000A4993"/>
    <w:rsid w:val="000A49B2"/>
    <w:rsid w:val="000A49BF"/>
    <w:rsid w:val="000A49CB"/>
    <w:rsid w:val="000A49E5"/>
    <w:rsid w:val="000A4A1E"/>
    <w:rsid w:val="000A4A24"/>
    <w:rsid w:val="000A4A25"/>
    <w:rsid w:val="000A4A33"/>
    <w:rsid w:val="000A4A77"/>
    <w:rsid w:val="000A4A90"/>
    <w:rsid w:val="000A4A93"/>
    <w:rsid w:val="000A4AB4"/>
    <w:rsid w:val="000A4AF4"/>
    <w:rsid w:val="000A4B55"/>
    <w:rsid w:val="000A4CA1"/>
    <w:rsid w:val="000A4CEA"/>
    <w:rsid w:val="000A4CEE"/>
    <w:rsid w:val="000A4D09"/>
    <w:rsid w:val="000A4D23"/>
    <w:rsid w:val="000A4D30"/>
    <w:rsid w:val="000A4D34"/>
    <w:rsid w:val="000A4D39"/>
    <w:rsid w:val="000A4D3E"/>
    <w:rsid w:val="000A4D84"/>
    <w:rsid w:val="000A4DAE"/>
    <w:rsid w:val="000A4DD4"/>
    <w:rsid w:val="000A4E2C"/>
    <w:rsid w:val="000A4E83"/>
    <w:rsid w:val="000A4EA4"/>
    <w:rsid w:val="000A4EB1"/>
    <w:rsid w:val="000A4ED1"/>
    <w:rsid w:val="000A4ED7"/>
    <w:rsid w:val="000A4EDE"/>
    <w:rsid w:val="000A4F35"/>
    <w:rsid w:val="000A4F5A"/>
    <w:rsid w:val="000A4F5F"/>
    <w:rsid w:val="000A4F76"/>
    <w:rsid w:val="000A4FD7"/>
    <w:rsid w:val="000A5012"/>
    <w:rsid w:val="000A5038"/>
    <w:rsid w:val="000A503C"/>
    <w:rsid w:val="000A5061"/>
    <w:rsid w:val="000A50A3"/>
    <w:rsid w:val="000A50BD"/>
    <w:rsid w:val="000A50CA"/>
    <w:rsid w:val="000A5103"/>
    <w:rsid w:val="000A512E"/>
    <w:rsid w:val="000A513B"/>
    <w:rsid w:val="000A516D"/>
    <w:rsid w:val="000A51B7"/>
    <w:rsid w:val="000A51FD"/>
    <w:rsid w:val="000A520D"/>
    <w:rsid w:val="000A5246"/>
    <w:rsid w:val="000A524E"/>
    <w:rsid w:val="000A5276"/>
    <w:rsid w:val="000A5278"/>
    <w:rsid w:val="000A527D"/>
    <w:rsid w:val="000A527F"/>
    <w:rsid w:val="000A52B5"/>
    <w:rsid w:val="000A52CE"/>
    <w:rsid w:val="000A52D1"/>
    <w:rsid w:val="000A52F1"/>
    <w:rsid w:val="000A52F3"/>
    <w:rsid w:val="000A52F5"/>
    <w:rsid w:val="000A534B"/>
    <w:rsid w:val="000A5385"/>
    <w:rsid w:val="000A53B5"/>
    <w:rsid w:val="000A53BD"/>
    <w:rsid w:val="000A53C6"/>
    <w:rsid w:val="000A53D3"/>
    <w:rsid w:val="000A53E9"/>
    <w:rsid w:val="000A543B"/>
    <w:rsid w:val="000A543D"/>
    <w:rsid w:val="000A5442"/>
    <w:rsid w:val="000A548D"/>
    <w:rsid w:val="000A549F"/>
    <w:rsid w:val="000A54CD"/>
    <w:rsid w:val="000A54ED"/>
    <w:rsid w:val="000A5518"/>
    <w:rsid w:val="000A5521"/>
    <w:rsid w:val="000A55A5"/>
    <w:rsid w:val="000A55B7"/>
    <w:rsid w:val="000A5623"/>
    <w:rsid w:val="000A5637"/>
    <w:rsid w:val="000A5674"/>
    <w:rsid w:val="000A5680"/>
    <w:rsid w:val="000A568C"/>
    <w:rsid w:val="000A56A2"/>
    <w:rsid w:val="000A56B3"/>
    <w:rsid w:val="000A56B8"/>
    <w:rsid w:val="000A56C3"/>
    <w:rsid w:val="000A5728"/>
    <w:rsid w:val="000A5735"/>
    <w:rsid w:val="000A574A"/>
    <w:rsid w:val="000A574D"/>
    <w:rsid w:val="000A5776"/>
    <w:rsid w:val="000A5782"/>
    <w:rsid w:val="000A57CF"/>
    <w:rsid w:val="000A57F7"/>
    <w:rsid w:val="000A5807"/>
    <w:rsid w:val="000A5829"/>
    <w:rsid w:val="000A5836"/>
    <w:rsid w:val="000A584B"/>
    <w:rsid w:val="000A587D"/>
    <w:rsid w:val="000A5883"/>
    <w:rsid w:val="000A5897"/>
    <w:rsid w:val="000A58DD"/>
    <w:rsid w:val="000A5924"/>
    <w:rsid w:val="000A596A"/>
    <w:rsid w:val="000A5991"/>
    <w:rsid w:val="000A59B8"/>
    <w:rsid w:val="000A59E9"/>
    <w:rsid w:val="000A5A07"/>
    <w:rsid w:val="000A5A11"/>
    <w:rsid w:val="000A5A36"/>
    <w:rsid w:val="000A5A9D"/>
    <w:rsid w:val="000A5A9E"/>
    <w:rsid w:val="000A5AA3"/>
    <w:rsid w:val="000A5AB9"/>
    <w:rsid w:val="000A5ABA"/>
    <w:rsid w:val="000A5AE8"/>
    <w:rsid w:val="000A5B03"/>
    <w:rsid w:val="000A5B1C"/>
    <w:rsid w:val="000A5B27"/>
    <w:rsid w:val="000A5B2C"/>
    <w:rsid w:val="000A5B48"/>
    <w:rsid w:val="000A5B49"/>
    <w:rsid w:val="000A5B97"/>
    <w:rsid w:val="000A5BB9"/>
    <w:rsid w:val="000A5BF7"/>
    <w:rsid w:val="000A5C07"/>
    <w:rsid w:val="000A5C10"/>
    <w:rsid w:val="000A5C2C"/>
    <w:rsid w:val="000A5C35"/>
    <w:rsid w:val="000A5C4E"/>
    <w:rsid w:val="000A5C88"/>
    <w:rsid w:val="000A5C9B"/>
    <w:rsid w:val="000A5CC7"/>
    <w:rsid w:val="000A5CEB"/>
    <w:rsid w:val="000A5CEC"/>
    <w:rsid w:val="000A5D04"/>
    <w:rsid w:val="000A5D0B"/>
    <w:rsid w:val="000A5D2D"/>
    <w:rsid w:val="000A5D46"/>
    <w:rsid w:val="000A5D7F"/>
    <w:rsid w:val="000A5DD4"/>
    <w:rsid w:val="000A5E27"/>
    <w:rsid w:val="000A5E41"/>
    <w:rsid w:val="000A5E52"/>
    <w:rsid w:val="000A5E55"/>
    <w:rsid w:val="000A5E70"/>
    <w:rsid w:val="000A5E74"/>
    <w:rsid w:val="000A5EB9"/>
    <w:rsid w:val="000A5F31"/>
    <w:rsid w:val="000A5F32"/>
    <w:rsid w:val="000A5F43"/>
    <w:rsid w:val="000A5F4F"/>
    <w:rsid w:val="000A5F66"/>
    <w:rsid w:val="000A5F7A"/>
    <w:rsid w:val="000A5F9B"/>
    <w:rsid w:val="000A5FA8"/>
    <w:rsid w:val="000A5FB8"/>
    <w:rsid w:val="000A5FC2"/>
    <w:rsid w:val="000A5FE8"/>
    <w:rsid w:val="000A5FEC"/>
    <w:rsid w:val="000A5FF5"/>
    <w:rsid w:val="000A5FF6"/>
    <w:rsid w:val="000A6009"/>
    <w:rsid w:val="000A6021"/>
    <w:rsid w:val="000A6037"/>
    <w:rsid w:val="000A6093"/>
    <w:rsid w:val="000A609D"/>
    <w:rsid w:val="000A60AC"/>
    <w:rsid w:val="000A60EC"/>
    <w:rsid w:val="000A6105"/>
    <w:rsid w:val="000A6123"/>
    <w:rsid w:val="000A6133"/>
    <w:rsid w:val="000A6138"/>
    <w:rsid w:val="000A6140"/>
    <w:rsid w:val="000A6145"/>
    <w:rsid w:val="000A6176"/>
    <w:rsid w:val="000A61A6"/>
    <w:rsid w:val="000A61A7"/>
    <w:rsid w:val="000A61CA"/>
    <w:rsid w:val="000A61D6"/>
    <w:rsid w:val="000A6219"/>
    <w:rsid w:val="000A6230"/>
    <w:rsid w:val="000A6237"/>
    <w:rsid w:val="000A6243"/>
    <w:rsid w:val="000A625C"/>
    <w:rsid w:val="000A6282"/>
    <w:rsid w:val="000A6298"/>
    <w:rsid w:val="000A6299"/>
    <w:rsid w:val="000A62C6"/>
    <w:rsid w:val="000A62CF"/>
    <w:rsid w:val="000A62E0"/>
    <w:rsid w:val="000A6322"/>
    <w:rsid w:val="000A6327"/>
    <w:rsid w:val="000A6377"/>
    <w:rsid w:val="000A63A0"/>
    <w:rsid w:val="000A63AE"/>
    <w:rsid w:val="000A646E"/>
    <w:rsid w:val="000A647B"/>
    <w:rsid w:val="000A64BA"/>
    <w:rsid w:val="000A64D4"/>
    <w:rsid w:val="000A64FC"/>
    <w:rsid w:val="000A6526"/>
    <w:rsid w:val="000A652F"/>
    <w:rsid w:val="000A6535"/>
    <w:rsid w:val="000A65A2"/>
    <w:rsid w:val="000A65C7"/>
    <w:rsid w:val="000A65ED"/>
    <w:rsid w:val="000A65F2"/>
    <w:rsid w:val="000A65FC"/>
    <w:rsid w:val="000A660D"/>
    <w:rsid w:val="000A6615"/>
    <w:rsid w:val="000A6633"/>
    <w:rsid w:val="000A665D"/>
    <w:rsid w:val="000A6684"/>
    <w:rsid w:val="000A6692"/>
    <w:rsid w:val="000A66A5"/>
    <w:rsid w:val="000A66AD"/>
    <w:rsid w:val="000A66D6"/>
    <w:rsid w:val="000A66E9"/>
    <w:rsid w:val="000A673C"/>
    <w:rsid w:val="000A6740"/>
    <w:rsid w:val="000A6788"/>
    <w:rsid w:val="000A678A"/>
    <w:rsid w:val="000A6794"/>
    <w:rsid w:val="000A67AA"/>
    <w:rsid w:val="000A67B2"/>
    <w:rsid w:val="000A67EE"/>
    <w:rsid w:val="000A6812"/>
    <w:rsid w:val="000A683D"/>
    <w:rsid w:val="000A6866"/>
    <w:rsid w:val="000A688D"/>
    <w:rsid w:val="000A68C2"/>
    <w:rsid w:val="000A68EF"/>
    <w:rsid w:val="000A6A43"/>
    <w:rsid w:val="000A6A56"/>
    <w:rsid w:val="000A6A63"/>
    <w:rsid w:val="000A6A87"/>
    <w:rsid w:val="000A6AD8"/>
    <w:rsid w:val="000A6AFB"/>
    <w:rsid w:val="000A6B33"/>
    <w:rsid w:val="000A6B75"/>
    <w:rsid w:val="000A6B7D"/>
    <w:rsid w:val="000A6BAB"/>
    <w:rsid w:val="000A6BAD"/>
    <w:rsid w:val="000A6BE2"/>
    <w:rsid w:val="000A6C11"/>
    <w:rsid w:val="000A6CB4"/>
    <w:rsid w:val="000A6CB9"/>
    <w:rsid w:val="000A6CBB"/>
    <w:rsid w:val="000A6CF1"/>
    <w:rsid w:val="000A6D10"/>
    <w:rsid w:val="000A6D16"/>
    <w:rsid w:val="000A6D20"/>
    <w:rsid w:val="000A6D22"/>
    <w:rsid w:val="000A6D24"/>
    <w:rsid w:val="000A6D3C"/>
    <w:rsid w:val="000A6D3D"/>
    <w:rsid w:val="000A6D5B"/>
    <w:rsid w:val="000A6D5C"/>
    <w:rsid w:val="000A6D6D"/>
    <w:rsid w:val="000A6D77"/>
    <w:rsid w:val="000A6D82"/>
    <w:rsid w:val="000A6DE5"/>
    <w:rsid w:val="000A6DFB"/>
    <w:rsid w:val="000A6DFC"/>
    <w:rsid w:val="000A6E24"/>
    <w:rsid w:val="000A6E2F"/>
    <w:rsid w:val="000A6E45"/>
    <w:rsid w:val="000A6E6B"/>
    <w:rsid w:val="000A6F17"/>
    <w:rsid w:val="000A6F37"/>
    <w:rsid w:val="000A6F48"/>
    <w:rsid w:val="000A6F76"/>
    <w:rsid w:val="000A6F7E"/>
    <w:rsid w:val="000A6FA3"/>
    <w:rsid w:val="000A6FC9"/>
    <w:rsid w:val="000A6FDE"/>
    <w:rsid w:val="000A7059"/>
    <w:rsid w:val="000A7098"/>
    <w:rsid w:val="000A70A8"/>
    <w:rsid w:val="000A70CA"/>
    <w:rsid w:val="000A70E3"/>
    <w:rsid w:val="000A70EA"/>
    <w:rsid w:val="000A710B"/>
    <w:rsid w:val="000A7127"/>
    <w:rsid w:val="000A712E"/>
    <w:rsid w:val="000A717A"/>
    <w:rsid w:val="000A71B1"/>
    <w:rsid w:val="000A71C6"/>
    <w:rsid w:val="000A71CD"/>
    <w:rsid w:val="000A71D2"/>
    <w:rsid w:val="000A71FE"/>
    <w:rsid w:val="000A7201"/>
    <w:rsid w:val="000A720E"/>
    <w:rsid w:val="000A7228"/>
    <w:rsid w:val="000A722B"/>
    <w:rsid w:val="000A7241"/>
    <w:rsid w:val="000A7248"/>
    <w:rsid w:val="000A7260"/>
    <w:rsid w:val="000A7265"/>
    <w:rsid w:val="000A7276"/>
    <w:rsid w:val="000A7294"/>
    <w:rsid w:val="000A72E1"/>
    <w:rsid w:val="000A72EA"/>
    <w:rsid w:val="000A7327"/>
    <w:rsid w:val="000A732A"/>
    <w:rsid w:val="000A7335"/>
    <w:rsid w:val="000A7336"/>
    <w:rsid w:val="000A7338"/>
    <w:rsid w:val="000A733E"/>
    <w:rsid w:val="000A7341"/>
    <w:rsid w:val="000A7375"/>
    <w:rsid w:val="000A73BD"/>
    <w:rsid w:val="000A73E3"/>
    <w:rsid w:val="000A73EB"/>
    <w:rsid w:val="000A742A"/>
    <w:rsid w:val="000A7443"/>
    <w:rsid w:val="000A7450"/>
    <w:rsid w:val="000A745E"/>
    <w:rsid w:val="000A7496"/>
    <w:rsid w:val="000A74AF"/>
    <w:rsid w:val="000A751A"/>
    <w:rsid w:val="000A754C"/>
    <w:rsid w:val="000A7581"/>
    <w:rsid w:val="000A75AB"/>
    <w:rsid w:val="000A760A"/>
    <w:rsid w:val="000A7627"/>
    <w:rsid w:val="000A762B"/>
    <w:rsid w:val="000A764D"/>
    <w:rsid w:val="000A7655"/>
    <w:rsid w:val="000A766B"/>
    <w:rsid w:val="000A7681"/>
    <w:rsid w:val="000A769D"/>
    <w:rsid w:val="000A769E"/>
    <w:rsid w:val="000A76F8"/>
    <w:rsid w:val="000A76FC"/>
    <w:rsid w:val="000A7705"/>
    <w:rsid w:val="000A770E"/>
    <w:rsid w:val="000A7721"/>
    <w:rsid w:val="000A774B"/>
    <w:rsid w:val="000A7775"/>
    <w:rsid w:val="000A7781"/>
    <w:rsid w:val="000A7788"/>
    <w:rsid w:val="000A7797"/>
    <w:rsid w:val="000A77DE"/>
    <w:rsid w:val="000A77EC"/>
    <w:rsid w:val="000A77F5"/>
    <w:rsid w:val="000A77F8"/>
    <w:rsid w:val="000A7805"/>
    <w:rsid w:val="000A780F"/>
    <w:rsid w:val="000A7849"/>
    <w:rsid w:val="000A7853"/>
    <w:rsid w:val="000A786F"/>
    <w:rsid w:val="000A7880"/>
    <w:rsid w:val="000A78C5"/>
    <w:rsid w:val="000A78CB"/>
    <w:rsid w:val="000A78EA"/>
    <w:rsid w:val="000A78FB"/>
    <w:rsid w:val="000A78FD"/>
    <w:rsid w:val="000A78FE"/>
    <w:rsid w:val="000A790C"/>
    <w:rsid w:val="000A7913"/>
    <w:rsid w:val="000A793C"/>
    <w:rsid w:val="000A7984"/>
    <w:rsid w:val="000A7993"/>
    <w:rsid w:val="000A7994"/>
    <w:rsid w:val="000A79A2"/>
    <w:rsid w:val="000A79EB"/>
    <w:rsid w:val="000A7A35"/>
    <w:rsid w:val="000A7A3C"/>
    <w:rsid w:val="000A7A4F"/>
    <w:rsid w:val="000A7A61"/>
    <w:rsid w:val="000A7A90"/>
    <w:rsid w:val="000A7AA1"/>
    <w:rsid w:val="000A7AAC"/>
    <w:rsid w:val="000A7AB1"/>
    <w:rsid w:val="000A7AEA"/>
    <w:rsid w:val="000A7AF5"/>
    <w:rsid w:val="000A7AF7"/>
    <w:rsid w:val="000A7B0B"/>
    <w:rsid w:val="000A7B3C"/>
    <w:rsid w:val="000A7B49"/>
    <w:rsid w:val="000A7B4C"/>
    <w:rsid w:val="000A7B73"/>
    <w:rsid w:val="000A7B8F"/>
    <w:rsid w:val="000A7BD2"/>
    <w:rsid w:val="000A7BE5"/>
    <w:rsid w:val="000A7BFF"/>
    <w:rsid w:val="000A7C16"/>
    <w:rsid w:val="000A7C28"/>
    <w:rsid w:val="000A7C2F"/>
    <w:rsid w:val="000A7C3F"/>
    <w:rsid w:val="000A7C48"/>
    <w:rsid w:val="000A7C7D"/>
    <w:rsid w:val="000A7CA1"/>
    <w:rsid w:val="000A7CE4"/>
    <w:rsid w:val="000A7D1B"/>
    <w:rsid w:val="000A7D5D"/>
    <w:rsid w:val="000A7D99"/>
    <w:rsid w:val="000A7DC4"/>
    <w:rsid w:val="000A7DCA"/>
    <w:rsid w:val="000A7DEF"/>
    <w:rsid w:val="000A7DFF"/>
    <w:rsid w:val="000A7E70"/>
    <w:rsid w:val="000A7E77"/>
    <w:rsid w:val="000A7EDF"/>
    <w:rsid w:val="000A7F40"/>
    <w:rsid w:val="000A7F66"/>
    <w:rsid w:val="000A7FA7"/>
    <w:rsid w:val="000A7FC3"/>
    <w:rsid w:val="000A7FC7"/>
    <w:rsid w:val="000A7FFA"/>
    <w:rsid w:val="000B0018"/>
    <w:rsid w:val="000B0025"/>
    <w:rsid w:val="000B0039"/>
    <w:rsid w:val="000B003C"/>
    <w:rsid w:val="000B007C"/>
    <w:rsid w:val="000B009E"/>
    <w:rsid w:val="000B00AE"/>
    <w:rsid w:val="000B00D6"/>
    <w:rsid w:val="000B0138"/>
    <w:rsid w:val="000B014E"/>
    <w:rsid w:val="000B017D"/>
    <w:rsid w:val="000B01A3"/>
    <w:rsid w:val="000B01D2"/>
    <w:rsid w:val="000B01FF"/>
    <w:rsid w:val="000B0223"/>
    <w:rsid w:val="000B0225"/>
    <w:rsid w:val="000B023E"/>
    <w:rsid w:val="000B0249"/>
    <w:rsid w:val="000B0260"/>
    <w:rsid w:val="000B029F"/>
    <w:rsid w:val="000B02B8"/>
    <w:rsid w:val="000B0361"/>
    <w:rsid w:val="000B0365"/>
    <w:rsid w:val="000B036C"/>
    <w:rsid w:val="000B0391"/>
    <w:rsid w:val="000B03A1"/>
    <w:rsid w:val="000B03D8"/>
    <w:rsid w:val="000B03FC"/>
    <w:rsid w:val="000B042F"/>
    <w:rsid w:val="000B0432"/>
    <w:rsid w:val="000B0490"/>
    <w:rsid w:val="000B04CD"/>
    <w:rsid w:val="000B04F5"/>
    <w:rsid w:val="000B0516"/>
    <w:rsid w:val="000B0538"/>
    <w:rsid w:val="000B0586"/>
    <w:rsid w:val="000B05D2"/>
    <w:rsid w:val="000B0607"/>
    <w:rsid w:val="000B0615"/>
    <w:rsid w:val="000B061F"/>
    <w:rsid w:val="000B062D"/>
    <w:rsid w:val="000B0633"/>
    <w:rsid w:val="000B064C"/>
    <w:rsid w:val="000B0654"/>
    <w:rsid w:val="000B0683"/>
    <w:rsid w:val="000B06A2"/>
    <w:rsid w:val="000B06B4"/>
    <w:rsid w:val="000B06BB"/>
    <w:rsid w:val="000B06C0"/>
    <w:rsid w:val="000B06D6"/>
    <w:rsid w:val="000B06E7"/>
    <w:rsid w:val="000B0721"/>
    <w:rsid w:val="000B0725"/>
    <w:rsid w:val="000B072A"/>
    <w:rsid w:val="000B073A"/>
    <w:rsid w:val="000B0763"/>
    <w:rsid w:val="000B0781"/>
    <w:rsid w:val="000B078F"/>
    <w:rsid w:val="000B0793"/>
    <w:rsid w:val="000B07AF"/>
    <w:rsid w:val="000B090B"/>
    <w:rsid w:val="000B091F"/>
    <w:rsid w:val="000B0971"/>
    <w:rsid w:val="000B0996"/>
    <w:rsid w:val="000B09AA"/>
    <w:rsid w:val="000B09BA"/>
    <w:rsid w:val="000B09EA"/>
    <w:rsid w:val="000B0A13"/>
    <w:rsid w:val="000B0A24"/>
    <w:rsid w:val="000B0A56"/>
    <w:rsid w:val="000B0B1E"/>
    <w:rsid w:val="000B0B28"/>
    <w:rsid w:val="000B0B48"/>
    <w:rsid w:val="000B0B73"/>
    <w:rsid w:val="000B0BC3"/>
    <w:rsid w:val="000B0BF5"/>
    <w:rsid w:val="000B0C06"/>
    <w:rsid w:val="000B0C0D"/>
    <w:rsid w:val="000B0C19"/>
    <w:rsid w:val="000B0C54"/>
    <w:rsid w:val="000B0C80"/>
    <w:rsid w:val="000B0C93"/>
    <w:rsid w:val="000B0CAF"/>
    <w:rsid w:val="000B0D07"/>
    <w:rsid w:val="000B0D59"/>
    <w:rsid w:val="000B0D5D"/>
    <w:rsid w:val="000B0D98"/>
    <w:rsid w:val="000B0DA3"/>
    <w:rsid w:val="000B0DD1"/>
    <w:rsid w:val="000B0E02"/>
    <w:rsid w:val="000B0E15"/>
    <w:rsid w:val="000B0E1C"/>
    <w:rsid w:val="000B0E23"/>
    <w:rsid w:val="000B0E5D"/>
    <w:rsid w:val="000B0EC2"/>
    <w:rsid w:val="000B0EC9"/>
    <w:rsid w:val="000B0EFB"/>
    <w:rsid w:val="000B0F07"/>
    <w:rsid w:val="000B0F93"/>
    <w:rsid w:val="000B0F9A"/>
    <w:rsid w:val="000B0FD4"/>
    <w:rsid w:val="000B1009"/>
    <w:rsid w:val="000B100B"/>
    <w:rsid w:val="000B103A"/>
    <w:rsid w:val="000B1063"/>
    <w:rsid w:val="000B10CB"/>
    <w:rsid w:val="000B10D0"/>
    <w:rsid w:val="000B10D4"/>
    <w:rsid w:val="000B10E6"/>
    <w:rsid w:val="000B111C"/>
    <w:rsid w:val="000B1171"/>
    <w:rsid w:val="000B11AA"/>
    <w:rsid w:val="000B11C2"/>
    <w:rsid w:val="000B11E9"/>
    <w:rsid w:val="000B11EE"/>
    <w:rsid w:val="000B11FA"/>
    <w:rsid w:val="000B12A1"/>
    <w:rsid w:val="000B12A9"/>
    <w:rsid w:val="000B12C3"/>
    <w:rsid w:val="000B12E8"/>
    <w:rsid w:val="000B136B"/>
    <w:rsid w:val="000B138A"/>
    <w:rsid w:val="000B13A1"/>
    <w:rsid w:val="000B13C1"/>
    <w:rsid w:val="000B13C3"/>
    <w:rsid w:val="000B13D7"/>
    <w:rsid w:val="000B13DA"/>
    <w:rsid w:val="000B1428"/>
    <w:rsid w:val="000B145E"/>
    <w:rsid w:val="000B1464"/>
    <w:rsid w:val="000B147B"/>
    <w:rsid w:val="000B14E3"/>
    <w:rsid w:val="000B1511"/>
    <w:rsid w:val="000B1552"/>
    <w:rsid w:val="000B1554"/>
    <w:rsid w:val="000B1559"/>
    <w:rsid w:val="000B1589"/>
    <w:rsid w:val="000B158E"/>
    <w:rsid w:val="000B1594"/>
    <w:rsid w:val="000B15DB"/>
    <w:rsid w:val="000B160D"/>
    <w:rsid w:val="000B1621"/>
    <w:rsid w:val="000B1631"/>
    <w:rsid w:val="000B166E"/>
    <w:rsid w:val="000B16B3"/>
    <w:rsid w:val="000B16BD"/>
    <w:rsid w:val="000B16DA"/>
    <w:rsid w:val="000B16DC"/>
    <w:rsid w:val="000B16E5"/>
    <w:rsid w:val="000B1711"/>
    <w:rsid w:val="000B171C"/>
    <w:rsid w:val="000B1741"/>
    <w:rsid w:val="000B1749"/>
    <w:rsid w:val="000B17D0"/>
    <w:rsid w:val="000B180B"/>
    <w:rsid w:val="000B180D"/>
    <w:rsid w:val="000B1840"/>
    <w:rsid w:val="000B185F"/>
    <w:rsid w:val="000B1861"/>
    <w:rsid w:val="000B1876"/>
    <w:rsid w:val="000B188F"/>
    <w:rsid w:val="000B1897"/>
    <w:rsid w:val="000B18B7"/>
    <w:rsid w:val="000B1910"/>
    <w:rsid w:val="000B1949"/>
    <w:rsid w:val="000B1972"/>
    <w:rsid w:val="000B197B"/>
    <w:rsid w:val="000B1A0D"/>
    <w:rsid w:val="000B1A28"/>
    <w:rsid w:val="000B1A51"/>
    <w:rsid w:val="000B1A73"/>
    <w:rsid w:val="000B1A79"/>
    <w:rsid w:val="000B1A91"/>
    <w:rsid w:val="000B1A93"/>
    <w:rsid w:val="000B1AC8"/>
    <w:rsid w:val="000B1AF1"/>
    <w:rsid w:val="000B1B10"/>
    <w:rsid w:val="000B1B32"/>
    <w:rsid w:val="000B1B41"/>
    <w:rsid w:val="000B1B5F"/>
    <w:rsid w:val="000B1B95"/>
    <w:rsid w:val="000B1BA8"/>
    <w:rsid w:val="000B1BB2"/>
    <w:rsid w:val="000B1BF5"/>
    <w:rsid w:val="000B1BFA"/>
    <w:rsid w:val="000B1C2F"/>
    <w:rsid w:val="000B1C65"/>
    <w:rsid w:val="000B1C8C"/>
    <w:rsid w:val="000B1C9B"/>
    <w:rsid w:val="000B1D55"/>
    <w:rsid w:val="000B1D5B"/>
    <w:rsid w:val="000B1D76"/>
    <w:rsid w:val="000B1DA5"/>
    <w:rsid w:val="000B1DBA"/>
    <w:rsid w:val="000B1DCE"/>
    <w:rsid w:val="000B1DEC"/>
    <w:rsid w:val="000B1E16"/>
    <w:rsid w:val="000B1E17"/>
    <w:rsid w:val="000B1E22"/>
    <w:rsid w:val="000B1E3D"/>
    <w:rsid w:val="000B1EBB"/>
    <w:rsid w:val="000B1ECA"/>
    <w:rsid w:val="000B1EDE"/>
    <w:rsid w:val="000B1F18"/>
    <w:rsid w:val="000B1F5B"/>
    <w:rsid w:val="000B1FAF"/>
    <w:rsid w:val="000B1FB9"/>
    <w:rsid w:val="000B2076"/>
    <w:rsid w:val="000B208C"/>
    <w:rsid w:val="000B20B6"/>
    <w:rsid w:val="000B20CC"/>
    <w:rsid w:val="000B20D0"/>
    <w:rsid w:val="000B20D6"/>
    <w:rsid w:val="000B2108"/>
    <w:rsid w:val="000B212E"/>
    <w:rsid w:val="000B21B4"/>
    <w:rsid w:val="000B21E2"/>
    <w:rsid w:val="000B21E3"/>
    <w:rsid w:val="000B2204"/>
    <w:rsid w:val="000B2207"/>
    <w:rsid w:val="000B221D"/>
    <w:rsid w:val="000B223E"/>
    <w:rsid w:val="000B2263"/>
    <w:rsid w:val="000B2278"/>
    <w:rsid w:val="000B2299"/>
    <w:rsid w:val="000B22AC"/>
    <w:rsid w:val="000B22BC"/>
    <w:rsid w:val="000B22CC"/>
    <w:rsid w:val="000B22D8"/>
    <w:rsid w:val="000B22E8"/>
    <w:rsid w:val="000B22F3"/>
    <w:rsid w:val="000B233F"/>
    <w:rsid w:val="000B237F"/>
    <w:rsid w:val="000B23A1"/>
    <w:rsid w:val="000B23B1"/>
    <w:rsid w:val="000B23B5"/>
    <w:rsid w:val="000B23D7"/>
    <w:rsid w:val="000B23F1"/>
    <w:rsid w:val="000B2449"/>
    <w:rsid w:val="000B246F"/>
    <w:rsid w:val="000B248A"/>
    <w:rsid w:val="000B24AC"/>
    <w:rsid w:val="000B2560"/>
    <w:rsid w:val="000B25A8"/>
    <w:rsid w:val="000B25E0"/>
    <w:rsid w:val="000B25E2"/>
    <w:rsid w:val="000B2613"/>
    <w:rsid w:val="000B263A"/>
    <w:rsid w:val="000B2641"/>
    <w:rsid w:val="000B2657"/>
    <w:rsid w:val="000B2689"/>
    <w:rsid w:val="000B26BA"/>
    <w:rsid w:val="000B26D4"/>
    <w:rsid w:val="000B26DA"/>
    <w:rsid w:val="000B2722"/>
    <w:rsid w:val="000B2732"/>
    <w:rsid w:val="000B2739"/>
    <w:rsid w:val="000B2740"/>
    <w:rsid w:val="000B278C"/>
    <w:rsid w:val="000B278D"/>
    <w:rsid w:val="000B27A7"/>
    <w:rsid w:val="000B27EA"/>
    <w:rsid w:val="000B282D"/>
    <w:rsid w:val="000B2868"/>
    <w:rsid w:val="000B2894"/>
    <w:rsid w:val="000B2895"/>
    <w:rsid w:val="000B28D8"/>
    <w:rsid w:val="000B2912"/>
    <w:rsid w:val="000B2931"/>
    <w:rsid w:val="000B293A"/>
    <w:rsid w:val="000B295A"/>
    <w:rsid w:val="000B296D"/>
    <w:rsid w:val="000B29EB"/>
    <w:rsid w:val="000B29EC"/>
    <w:rsid w:val="000B2A5C"/>
    <w:rsid w:val="000B2A8C"/>
    <w:rsid w:val="000B2A8E"/>
    <w:rsid w:val="000B2ACE"/>
    <w:rsid w:val="000B2AD6"/>
    <w:rsid w:val="000B2AFF"/>
    <w:rsid w:val="000B2B00"/>
    <w:rsid w:val="000B2B08"/>
    <w:rsid w:val="000B2B12"/>
    <w:rsid w:val="000B2B2C"/>
    <w:rsid w:val="000B2B3D"/>
    <w:rsid w:val="000B2B6E"/>
    <w:rsid w:val="000B2B89"/>
    <w:rsid w:val="000B2BAF"/>
    <w:rsid w:val="000B2C1C"/>
    <w:rsid w:val="000B2C2B"/>
    <w:rsid w:val="000B2C3C"/>
    <w:rsid w:val="000B2CBD"/>
    <w:rsid w:val="000B2CE0"/>
    <w:rsid w:val="000B2CE9"/>
    <w:rsid w:val="000B2D76"/>
    <w:rsid w:val="000B2D86"/>
    <w:rsid w:val="000B2DB1"/>
    <w:rsid w:val="000B2DC5"/>
    <w:rsid w:val="000B2DD5"/>
    <w:rsid w:val="000B2E08"/>
    <w:rsid w:val="000B2E17"/>
    <w:rsid w:val="000B2E1C"/>
    <w:rsid w:val="000B2E2B"/>
    <w:rsid w:val="000B2E31"/>
    <w:rsid w:val="000B2E58"/>
    <w:rsid w:val="000B2E8D"/>
    <w:rsid w:val="000B2EC9"/>
    <w:rsid w:val="000B2ECB"/>
    <w:rsid w:val="000B2EDD"/>
    <w:rsid w:val="000B2EF5"/>
    <w:rsid w:val="000B2F36"/>
    <w:rsid w:val="000B2F97"/>
    <w:rsid w:val="000B2FCB"/>
    <w:rsid w:val="000B2FED"/>
    <w:rsid w:val="000B2FFA"/>
    <w:rsid w:val="000B302C"/>
    <w:rsid w:val="000B303B"/>
    <w:rsid w:val="000B3040"/>
    <w:rsid w:val="000B305C"/>
    <w:rsid w:val="000B3063"/>
    <w:rsid w:val="000B307E"/>
    <w:rsid w:val="000B30A3"/>
    <w:rsid w:val="000B30C1"/>
    <w:rsid w:val="000B30C6"/>
    <w:rsid w:val="000B30CA"/>
    <w:rsid w:val="000B30DD"/>
    <w:rsid w:val="000B3103"/>
    <w:rsid w:val="000B3158"/>
    <w:rsid w:val="000B31DB"/>
    <w:rsid w:val="000B31F9"/>
    <w:rsid w:val="000B321D"/>
    <w:rsid w:val="000B322E"/>
    <w:rsid w:val="000B3245"/>
    <w:rsid w:val="000B3255"/>
    <w:rsid w:val="000B32BD"/>
    <w:rsid w:val="000B32C0"/>
    <w:rsid w:val="000B32DB"/>
    <w:rsid w:val="000B32E4"/>
    <w:rsid w:val="000B32F0"/>
    <w:rsid w:val="000B32FD"/>
    <w:rsid w:val="000B3305"/>
    <w:rsid w:val="000B3347"/>
    <w:rsid w:val="000B3358"/>
    <w:rsid w:val="000B33B2"/>
    <w:rsid w:val="000B33CD"/>
    <w:rsid w:val="000B3402"/>
    <w:rsid w:val="000B3454"/>
    <w:rsid w:val="000B3499"/>
    <w:rsid w:val="000B3548"/>
    <w:rsid w:val="000B354A"/>
    <w:rsid w:val="000B3588"/>
    <w:rsid w:val="000B358E"/>
    <w:rsid w:val="000B359E"/>
    <w:rsid w:val="000B35B7"/>
    <w:rsid w:val="000B35D0"/>
    <w:rsid w:val="000B35E9"/>
    <w:rsid w:val="000B3627"/>
    <w:rsid w:val="000B3645"/>
    <w:rsid w:val="000B3687"/>
    <w:rsid w:val="000B369E"/>
    <w:rsid w:val="000B36B9"/>
    <w:rsid w:val="000B36EC"/>
    <w:rsid w:val="000B3706"/>
    <w:rsid w:val="000B370F"/>
    <w:rsid w:val="000B371D"/>
    <w:rsid w:val="000B3734"/>
    <w:rsid w:val="000B374B"/>
    <w:rsid w:val="000B37A5"/>
    <w:rsid w:val="000B37DF"/>
    <w:rsid w:val="000B3806"/>
    <w:rsid w:val="000B386A"/>
    <w:rsid w:val="000B38CF"/>
    <w:rsid w:val="000B38D7"/>
    <w:rsid w:val="000B3903"/>
    <w:rsid w:val="000B394F"/>
    <w:rsid w:val="000B39DB"/>
    <w:rsid w:val="000B39E5"/>
    <w:rsid w:val="000B39EC"/>
    <w:rsid w:val="000B3A11"/>
    <w:rsid w:val="000B3A49"/>
    <w:rsid w:val="000B3A7A"/>
    <w:rsid w:val="000B3A88"/>
    <w:rsid w:val="000B3A98"/>
    <w:rsid w:val="000B3AA1"/>
    <w:rsid w:val="000B3ABE"/>
    <w:rsid w:val="000B3ADB"/>
    <w:rsid w:val="000B3B16"/>
    <w:rsid w:val="000B3B47"/>
    <w:rsid w:val="000B3B49"/>
    <w:rsid w:val="000B3B65"/>
    <w:rsid w:val="000B3BE5"/>
    <w:rsid w:val="000B3BF0"/>
    <w:rsid w:val="000B3C25"/>
    <w:rsid w:val="000B3CB2"/>
    <w:rsid w:val="000B3CB9"/>
    <w:rsid w:val="000B3CC1"/>
    <w:rsid w:val="000B3CC8"/>
    <w:rsid w:val="000B3CD8"/>
    <w:rsid w:val="000B3CEC"/>
    <w:rsid w:val="000B3D25"/>
    <w:rsid w:val="000B3D32"/>
    <w:rsid w:val="000B3D48"/>
    <w:rsid w:val="000B3D6E"/>
    <w:rsid w:val="000B3D78"/>
    <w:rsid w:val="000B3D88"/>
    <w:rsid w:val="000B3DAB"/>
    <w:rsid w:val="000B3DAE"/>
    <w:rsid w:val="000B3DCA"/>
    <w:rsid w:val="000B3E16"/>
    <w:rsid w:val="000B3E20"/>
    <w:rsid w:val="000B3E4A"/>
    <w:rsid w:val="000B3E73"/>
    <w:rsid w:val="000B3EA8"/>
    <w:rsid w:val="000B3EC4"/>
    <w:rsid w:val="000B3EDA"/>
    <w:rsid w:val="000B3EDC"/>
    <w:rsid w:val="000B3F5E"/>
    <w:rsid w:val="000B3F8D"/>
    <w:rsid w:val="000B3FCB"/>
    <w:rsid w:val="000B3FDA"/>
    <w:rsid w:val="000B4010"/>
    <w:rsid w:val="000B4023"/>
    <w:rsid w:val="000B4064"/>
    <w:rsid w:val="000B406C"/>
    <w:rsid w:val="000B407D"/>
    <w:rsid w:val="000B40A8"/>
    <w:rsid w:val="000B40F1"/>
    <w:rsid w:val="000B411C"/>
    <w:rsid w:val="000B4132"/>
    <w:rsid w:val="000B413D"/>
    <w:rsid w:val="000B413F"/>
    <w:rsid w:val="000B417E"/>
    <w:rsid w:val="000B419A"/>
    <w:rsid w:val="000B41BD"/>
    <w:rsid w:val="000B421D"/>
    <w:rsid w:val="000B4260"/>
    <w:rsid w:val="000B42AA"/>
    <w:rsid w:val="000B42AC"/>
    <w:rsid w:val="000B42C4"/>
    <w:rsid w:val="000B42E4"/>
    <w:rsid w:val="000B430E"/>
    <w:rsid w:val="000B4324"/>
    <w:rsid w:val="000B432E"/>
    <w:rsid w:val="000B4351"/>
    <w:rsid w:val="000B4361"/>
    <w:rsid w:val="000B4362"/>
    <w:rsid w:val="000B4376"/>
    <w:rsid w:val="000B437C"/>
    <w:rsid w:val="000B43CD"/>
    <w:rsid w:val="000B43DF"/>
    <w:rsid w:val="000B4403"/>
    <w:rsid w:val="000B4424"/>
    <w:rsid w:val="000B443B"/>
    <w:rsid w:val="000B4451"/>
    <w:rsid w:val="000B445A"/>
    <w:rsid w:val="000B4479"/>
    <w:rsid w:val="000B4483"/>
    <w:rsid w:val="000B44C0"/>
    <w:rsid w:val="000B450C"/>
    <w:rsid w:val="000B451B"/>
    <w:rsid w:val="000B4526"/>
    <w:rsid w:val="000B4543"/>
    <w:rsid w:val="000B455A"/>
    <w:rsid w:val="000B455B"/>
    <w:rsid w:val="000B4579"/>
    <w:rsid w:val="000B4595"/>
    <w:rsid w:val="000B45DA"/>
    <w:rsid w:val="000B45E7"/>
    <w:rsid w:val="000B4633"/>
    <w:rsid w:val="000B4648"/>
    <w:rsid w:val="000B4697"/>
    <w:rsid w:val="000B469D"/>
    <w:rsid w:val="000B46D0"/>
    <w:rsid w:val="000B46D3"/>
    <w:rsid w:val="000B46D4"/>
    <w:rsid w:val="000B46E4"/>
    <w:rsid w:val="000B4728"/>
    <w:rsid w:val="000B477B"/>
    <w:rsid w:val="000B477D"/>
    <w:rsid w:val="000B479A"/>
    <w:rsid w:val="000B47B2"/>
    <w:rsid w:val="000B4858"/>
    <w:rsid w:val="000B4878"/>
    <w:rsid w:val="000B4895"/>
    <w:rsid w:val="000B48CC"/>
    <w:rsid w:val="000B48D6"/>
    <w:rsid w:val="000B48FA"/>
    <w:rsid w:val="000B491D"/>
    <w:rsid w:val="000B492B"/>
    <w:rsid w:val="000B4930"/>
    <w:rsid w:val="000B4943"/>
    <w:rsid w:val="000B4947"/>
    <w:rsid w:val="000B4969"/>
    <w:rsid w:val="000B4981"/>
    <w:rsid w:val="000B498F"/>
    <w:rsid w:val="000B49E5"/>
    <w:rsid w:val="000B4A25"/>
    <w:rsid w:val="000B4A3A"/>
    <w:rsid w:val="000B4A59"/>
    <w:rsid w:val="000B4A6D"/>
    <w:rsid w:val="000B4A74"/>
    <w:rsid w:val="000B4A89"/>
    <w:rsid w:val="000B4ACF"/>
    <w:rsid w:val="000B4B15"/>
    <w:rsid w:val="000B4B20"/>
    <w:rsid w:val="000B4B39"/>
    <w:rsid w:val="000B4B4C"/>
    <w:rsid w:val="000B4B6B"/>
    <w:rsid w:val="000B4B82"/>
    <w:rsid w:val="000B4BA2"/>
    <w:rsid w:val="000B4BB6"/>
    <w:rsid w:val="000B4BCA"/>
    <w:rsid w:val="000B4BE7"/>
    <w:rsid w:val="000B4BFE"/>
    <w:rsid w:val="000B4C08"/>
    <w:rsid w:val="000B4C1C"/>
    <w:rsid w:val="000B4C1E"/>
    <w:rsid w:val="000B4C33"/>
    <w:rsid w:val="000B4C43"/>
    <w:rsid w:val="000B4C79"/>
    <w:rsid w:val="000B4C8C"/>
    <w:rsid w:val="000B4CA7"/>
    <w:rsid w:val="000B4CE7"/>
    <w:rsid w:val="000B4D0D"/>
    <w:rsid w:val="000B4D57"/>
    <w:rsid w:val="000B4DB6"/>
    <w:rsid w:val="000B4DF1"/>
    <w:rsid w:val="000B4E1F"/>
    <w:rsid w:val="000B4E2C"/>
    <w:rsid w:val="000B4E6D"/>
    <w:rsid w:val="000B4E80"/>
    <w:rsid w:val="000B4F0F"/>
    <w:rsid w:val="000B4F23"/>
    <w:rsid w:val="000B4F33"/>
    <w:rsid w:val="000B4F5C"/>
    <w:rsid w:val="000B4F5E"/>
    <w:rsid w:val="000B4F91"/>
    <w:rsid w:val="000B4FA8"/>
    <w:rsid w:val="000B4FF1"/>
    <w:rsid w:val="000B5056"/>
    <w:rsid w:val="000B505A"/>
    <w:rsid w:val="000B505B"/>
    <w:rsid w:val="000B5074"/>
    <w:rsid w:val="000B5078"/>
    <w:rsid w:val="000B509C"/>
    <w:rsid w:val="000B50A5"/>
    <w:rsid w:val="000B50C4"/>
    <w:rsid w:val="000B50E2"/>
    <w:rsid w:val="000B50ED"/>
    <w:rsid w:val="000B510B"/>
    <w:rsid w:val="000B510C"/>
    <w:rsid w:val="000B513A"/>
    <w:rsid w:val="000B5144"/>
    <w:rsid w:val="000B5149"/>
    <w:rsid w:val="000B514D"/>
    <w:rsid w:val="000B515D"/>
    <w:rsid w:val="000B51CA"/>
    <w:rsid w:val="000B5257"/>
    <w:rsid w:val="000B527D"/>
    <w:rsid w:val="000B533D"/>
    <w:rsid w:val="000B5346"/>
    <w:rsid w:val="000B536F"/>
    <w:rsid w:val="000B5395"/>
    <w:rsid w:val="000B539D"/>
    <w:rsid w:val="000B53BC"/>
    <w:rsid w:val="000B53DB"/>
    <w:rsid w:val="000B53EB"/>
    <w:rsid w:val="000B53F5"/>
    <w:rsid w:val="000B5426"/>
    <w:rsid w:val="000B545C"/>
    <w:rsid w:val="000B5468"/>
    <w:rsid w:val="000B5470"/>
    <w:rsid w:val="000B54B3"/>
    <w:rsid w:val="000B5584"/>
    <w:rsid w:val="000B558A"/>
    <w:rsid w:val="000B55E0"/>
    <w:rsid w:val="000B5606"/>
    <w:rsid w:val="000B5674"/>
    <w:rsid w:val="000B569F"/>
    <w:rsid w:val="000B56A6"/>
    <w:rsid w:val="000B56D3"/>
    <w:rsid w:val="000B56D8"/>
    <w:rsid w:val="000B56DA"/>
    <w:rsid w:val="000B56EF"/>
    <w:rsid w:val="000B5704"/>
    <w:rsid w:val="000B570B"/>
    <w:rsid w:val="000B572A"/>
    <w:rsid w:val="000B572D"/>
    <w:rsid w:val="000B5764"/>
    <w:rsid w:val="000B5776"/>
    <w:rsid w:val="000B5788"/>
    <w:rsid w:val="000B57BD"/>
    <w:rsid w:val="000B5827"/>
    <w:rsid w:val="000B583D"/>
    <w:rsid w:val="000B584A"/>
    <w:rsid w:val="000B5852"/>
    <w:rsid w:val="000B5877"/>
    <w:rsid w:val="000B587B"/>
    <w:rsid w:val="000B595E"/>
    <w:rsid w:val="000B5983"/>
    <w:rsid w:val="000B599E"/>
    <w:rsid w:val="000B599F"/>
    <w:rsid w:val="000B59A4"/>
    <w:rsid w:val="000B59D0"/>
    <w:rsid w:val="000B59D4"/>
    <w:rsid w:val="000B5A24"/>
    <w:rsid w:val="000B5A44"/>
    <w:rsid w:val="000B5A53"/>
    <w:rsid w:val="000B5A58"/>
    <w:rsid w:val="000B5A82"/>
    <w:rsid w:val="000B5A93"/>
    <w:rsid w:val="000B5AE6"/>
    <w:rsid w:val="000B5AE8"/>
    <w:rsid w:val="000B5B0B"/>
    <w:rsid w:val="000B5B78"/>
    <w:rsid w:val="000B5BA0"/>
    <w:rsid w:val="000B5BCA"/>
    <w:rsid w:val="000B5BDA"/>
    <w:rsid w:val="000B5C03"/>
    <w:rsid w:val="000B5C6D"/>
    <w:rsid w:val="000B5C72"/>
    <w:rsid w:val="000B5C81"/>
    <w:rsid w:val="000B5CA2"/>
    <w:rsid w:val="000B5D1D"/>
    <w:rsid w:val="000B5D51"/>
    <w:rsid w:val="000B5D9A"/>
    <w:rsid w:val="000B5E03"/>
    <w:rsid w:val="000B5E11"/>
    <w:rsid w:val="000B5E3A"/>
    <w:rsid w:val="000B5E55"/>
    <w:rsid w:val="000B5E5B"/>
    <w:rsid w:val="000B5EAB"/>
    <w:rsid w:val="000B5EC8"/>
    <w:rsid w:val="000B5EFB"/>
    <w:rsid w:val="000B5F13"/>
    <w:rsid w:val="000B5F28"/>
    <w:rsid w:val="000B5F53"/>
    <w:rsid w:val="000B5F6B"/>
    <w:rsid w:val="000B5F73"/>
    <w:rsid w:val="000B5F82"/>
    <w:rsid w:val="000B5FB3"/>
    <w:rsid w:val="000B5FD8"/>
    <w:rsid w:val="000B603E"/>
    <w:rsid w:val="000B604B"/>
    <w:rsid w:val="000B6074"/>
    <w:rsid w:val="000B60CE"/>
    <w:rsid w:val="000B60EC"/>
    <w:rsid w:val="000B612C"/>
    <w:rsid w:val="000B612D"/>
    <w:rsid w:val="000B614A"/>
    <w:rsid w:val="000B6183"/>
    <w:rsid w:val="000B61B7"/>
    <w:rsid w:val="000B6206"/>
    <w:rsid w:val="000B6243"/>
    <w:rsid w:val="000B625F"/>
    <w:rsid w:val="000B627F"/>
    <w:rsid w:val="000B62A3"/>
    <w:rsid w:val="000B62C7"/>
    <w:rsid w:val="000B62CF"/>
    <w:rsid w:val="000B62DE"/>
    <w:rsid w:val="000B6321"/>
    <w:rsid w:val="000B6368"/>
    <w:rsid w:val="000B6377"/>
    <w:rsid w:val="000B63A8"/>
    <w:rsid w:val="000B63D4"/>
    <w:rsid w:val="000B642A"/>
    <w:rsid w:val="000B64A4"/>
    <w:rsid w:val="000B64EF"/>
    <w:rsid w:val="000B64FA"/>
    <w:rsid w:val="000B6528"/>
    <w:rsid w:val="000B653A"/>
    <w:rsid w:val="000B6581"/>
    <w:rsid w:val="000B659A"/>
    <w:rsid w:val="000B65C2"/>
    <w:rsid w:val="000B6613"/>
    <w:rsid w:val="000B661C"/>
    <w:rsid w:val="000B6621"/>
    <w:rsid w:val="000B665B"/>
    <w:rsid w:val="000B667F"/>
    <w:rsid w:val="000B66A5"/>
    <w:rsid w:val="000B66BA"/>
    <w:rsid w:val="000B66C3"/>
    <w:rsid w:val="000B66D3"/>
    <w:rsid w:val="000B66EA"/>
    <w:rsid w:val="000B66F7"/>
    <w:rsid w:val="000B6713"/>
    <w:rsid w:val="000B6788"/>
    <w:rsid w:val="000B67C6"/>
    <w:rsid w:val="000B67FE"/>
    <w:rsid w:val="000B6813"/>
    <w:rsid w:val="000B689C"/>
    <w:rsid w:val="000B68E8"/>
    <w:rsid w:val="000B68F7"/>
    <w:rsid w:val="000B6908"/>
    <w:rsid w:val="000B6965"/>
    <w:rsid w:val="000B6A1F"/>
    <w:rsid w:val="000B6A4B"/>
    <w:rsid w:val="000B6A4D"/>
    <w:rsid w:val="000B6AD6"/>
    <w:rsid w:val="000B6AE6"/>
    <w:rsid w:val="000B6AEE"/>
    <w:rsid w:val="000B6AF8"/>
    <w:rsid w:val="000B6B0D"/>
    <w:rsid w:val="000B6B20"/>
    <w:rsid w:val="000B6B2F"/>
    <w:rsid w:val="000B6B54"/>
    <w:rsid w:val="000B6B60"/>
    <w:rsid w:val="000B6B6A"/>
    <w:rsid w:val="000B6B80"/>
    <w:rsid w:val="000B6B82"/>
    <w:rsid w:val="000B6BC5"/>
    <w:rsid w:val="000B6C02"/>
    <w:rsid w:val="000B6C31"/>
    <w:rsid w:val="000B6C51"/>
    <w:rsid w:val="000B6C63"/>
    <w:rsid w:val="000B6CCF"/>
    <w:rsid w:val="000B6CE1"/>
    <w:rsid w:val="000B6CFB"/>
    <w:rsid w:val="000B6D1A"/>
    <w:rsid w:val="000B6D1B"/>
    <w:rsid w:val="000B6D22"/>
    <w:rsid w:val="000B6D46"/>
    <w:rsid w:val="000B6D48"/>
    <w:rsid w:val="000B6DA7"/>
    <w:rsid w:val="000B6DCA"/>
    <w:rsid w:val="000B6DCF"/>
    <w:rsid w:val="000B6DD8"/>
    <w:rsid w:val="000B6DED"/>
    <w:rsid w:val="000B6E0B"/>
    <w:rsid w:val="000B6E11"/>
    <w:rsid w:val="000B6E34"/>
    <w:rsid w:val="000B6E5F"/>
    <w:rsid w:val="000B6E61"/>
    <w:rsid w:val="000B6EE7"/>
    <w:rsid w:val="000B6F25"/>
    <w:rsid w:val="000B6F31"/>
    <w:rsid w:val="000B6F80"/>
    <w:rsid w:val="000B6F95"/>
    <w:rsid w:val="000B6F97"/>
    <w:rsid w:val="000B6F98"/>
    <w:rsid w:val="000B6FC0"/>
    <w:rsid w:val="000B6FDA"/>
    <w:rsid w:val="000B6FE1"/>
    <w:rsid w:val="000B6FFD"/>
    <w:rsid w:val="000B6FFF"/>
    <w:rsid w:val="000B700E"/>
    <w:rsid w:val="000B7036"/>
    <w:rsid w:val="000B704D"/>
    <w:rsid w:val="000B704F"/>
    <w:rsid w:val="000B7067"/>
    <w:rsid w:val="000B707D"/>
    <w:rsid w:val="000B7087"/>
    <w:rsid w:val="000B70C6"/>
    <w:rsid w:val="000B7104"/>
    <w:rsid w:val="000B7133"/>
    <w:rsid w:val="000B71BF"/>
    <w:rsid w:val="000B71E9"/>
    <w:rsid w:val="000B7219"/>
    <w:rsid w:val="000B722D"/>
    <w:rsid w:val="000B7248"/>
    <w:rsid w:val="000B7249"/>
    <w:rsid w:val="000B725B"/>
    <w:rsid w:val="000B7292"/>
    <w:rsid w:val="000B72A5"/>
    <w:rsid w:val="000B72ED"/>
    <w:rsid w:val="000B7325"/>
    <w:rsid w:val="000B732D"/>
    <w:rsid w:val="000B7353"/>
    <w:rsid w:val="000B7354"/>
    <w:rsid w:val="000B736D"/>
    <w:rsid w:val="000B7383"/>
    <w:rsid w:val="000B73D2"/>
    <w:rsid w:val="000B73E5"/>
    <w:rsid w:val="000B742B"/>
    <w:rsid w:val="000B743A"/>
    <w:rsid w:val="000B7442"/>
    <w:rsid w:val="000B7475"/>
    <w:rsid w:val="000B7478"/>
    <w:rsid w:val="000B7492"/>
    <w:rsid w:val="000B74D9"/>
    <w:rsid w:val="000B74FF"/>
    <w:rsid w:val="000B750A"/>
    <w:rsid w:val="000B7551"/>
    <w:rsid w:val="000B756A"/>
    <w:rsid w:val="000B7578"/>
    <w:rsid w:val="000B75A5"/>
    <w:rsid w:val="000B75A6"/>
    <w:rsid w:val="000B7633"/>
    <w:rsid w:val="000B7654"/>
    <w:rsid w:val="000B769A"/>
    <w:rsid w:val="000B76C3"/>
    <w:rsid w:val="000B76EB"/>
    <w:rsid w:val="000B76F4"/>
    <w:rsid w:val="000B76FD"/>
    <w:rsid w:val="000B770B"/>
    <w:rsid w:val="000B7763"/>
    <w:rsid w:val="000B779D"/>
    <w:rsid w:val="000B7878"/>
    <w:rsid w:val="000B78A8"/>
    <w:rsid w:val="000B78B6"/>
    <w:rsid w:val="000B78B8"/>
    <w:rsid w:val="000B78EC"/>
    <w:rsid w:val="000B7951"/>
    <w:rsid w:val="000B797C"/>
    <w:rsid w:val="000B797E"/>
    <w:rsid w:val="000B7985"/>
    <w:rsid w:val="000B799B"/>
    <w:rsid w:val="000B799F"/>
    <w:rsid w:val="000B79A0"/>
    <w:rsid w:val="000B79AA"/>
    <w:rsid w:val="000B79D8"/>
    <w:rsid w:val="000B79DC"/>
    <w:rsid w:val="000B79DE"/>
    <w:rsid w:val="000B79E4"/>
    <w:rsid w:val="000B79E5"/>
    <w:rsid w:val="000B79F6"/>
    <w:rsid w:val="000B7A2C"/>
    <w:rsid w:val="000B7A47"/>
    <w:rsid w:val="000B7AA1"/>
    <w:rsid w:val="000B7AA2"/>
    <w:rsid w:val="000B7AC1"/>
    <w:rsid w:val="000B7B2E"/>
    <w:rsid w:val="000B7B36"/>
    <w:rsid w:val="000B7B3D"/>
    <w:rsid w:val="000B7B4E"/>
    <w:rsid w:val="000B7BCF"/>
    <w:rsid w:val="000B7C00"/>
    <w:rsid w:val="000B7C0B"/>
    <w:rsid w:val="000B7C1D"/>
    <w:rsid w:val="000B7C22"/>
    <w:rsid w:val="000B7C26"/>
    <w:rsid w:val="000B7C3D"/>
    <w:rsid w:val="000B7C43"/>
    <w:rsid w:val="000B7C73"/>
    <w:rsid w:val="000B7C87"/>
    <w:rsid w:val="000B7CA0"/>
    <w:rsid w:val="000B7CA9"/>
    <w:rsid w:val="000B7D31"/>
    <w:rsid w:val="000B7D47"/>
    <w:rsid w:val="000B7D58"/>
    <w:rsid w:val="000B7DA6"/>
    <w:rsid w:val="000B7DC1"/>
    <w:rsid w:val="000B7E16"/>
    <w:rsid w:val="000B7E24"/>
    <w:rsid w:val="000B7E73"/>
    <w:rsid w:val="000B7E97"/>
    <w:rsid w:val="000B7EB5"/>
    <w:rsid w:val="000B7ED4"/>
    <w:rsid w:val="000B7EE7"/>
    <w:rsid w:val="000B7EF9"/>
    <w:rsid w:val="000B7F40"/>
    <w:rsid w:val="000B7F43"/>
    <w:rsid w:val="000B7F57"/>
    <w:rsid w:val="000B7FDE"/>
    <w:rsid w:val="000B7FF6"/>
    <w:rsid w:val="000C002E"/>
    <w:rsid w:val="000C004D"/>
    <w:rsid w:val="000C005C"/>
    <w:rsid w:val="000C00A4"/>
    <w:rsid w:val="000C00A6"/>
    <w:rsid w:val="000C00B6"/>
    <w:rsid w:val="000C00D0"/>
    <w:rsid w:val="000C00DE"/>
    <w:rsid w:val="000C00FD"/>
    <w:rsid w:val="000C0131"/>
    <w:rsid w:val="000C016A"/>
    <w:rsid w:val="000C0175"/>
    <w:rsid w:val="000C018A"/>
    <w:rsid w:val="000C018E"/>
    <w:rsid w:val="000C01C8"/>
    <w:rsid w:val="000C01FF"/>
    <w:rsid w:val="000C022E"/>
    <w:rsid w:val="000C02CD"/>
    <w:rsid w:val="000C0370"/>
    <w:rsid w:val="000C03B4"/>
    <w:rsid w:val="000C03B5"/>
    <w:rsid w:val="000C03CE"/>
    <w:rsid w:val="000C03F8"/>
    <w:rsid w:val="000C03FD"/>
    <w:rsid w:val="000C0435"/>
    <w:rsid w:val="000C0444"/>
    <w:rsid w:val="000C044D"/>
    <w:rsid w:val="000C0497"/>
    <w:rsid w:val="000C04A7"/>
    <w:rsid w:val="000C04BB"/>
    <w:rsid w:val="000C04E1"/>
    <w:rsid w:val="000C0510"/>
    <w:rsid w:val="000C051C"/>
    <w:rsid w:val="000C052C"/>
    <w:rsid w:val="000C0531"/>
    <w:rsid w:val="000C0539"/>
    <w:rsid w:val="000C0576"/>
    <w:rsid w:val="000C0589"/>
    <w:rsid w:val="000C0590"/>
    <w:rsid w:val="000C05BE"/>
    <w:rsid w:val="000C05C5"/>
    <w:rsid w:val="000C05C9"/>
    <w:rsid w:val="000C05DA"/>
    <w:rsid w:val="000C0663"/>
    <w:rsid w:val="000C06D1"/>
    <w:rsid w:val="000C070F"/>
    <w:rsid w:val="000C078E"/>
    <w:rsid w:val="000C07A8"/>
    <w:rsid w:val="000C0847"/>
    <w:rsid w:val="000C0868"/>
    <w:rsid w:val="000C087F"/>
    <w:rsid w:val="000C089B"/>
    <w:rsid w:val="000C08AA"/>
    <w:rsid w:val="000C08F0"/>
    <w:rsid w:val="000C090D"/>
    <w:rsid w:val="000C0914"/>
    <w:rsid w:val="000C091B"/>
    <w:rsid w:val="000C093B"/>
    <w:rsid w:val="000C094A"/>
    <w:rsid w:val="000C096D"/>
    <w:rsid w:val="000C0975"/>
    <w:rsid w:val="000C097D"/>
    <w:rsid w:val="000C09AB"/>
    <w:rsid w:val="000C09C0"/>
    <w:rsid w:val="000C0A18"/>
    <w:rsid w:val="000C0A50"/>
    <w:rsid w:val="000C0A65"/>
    <w:rsid w:val="000C0A6E"/>
    <w:rsid w:val="000C0A73"/>
    <w:rsid w:val="000C0A96"/>
    <w:rsid w:val="000C0AA7"/>
    <w:rsid w:val="000C0AD1"/>
    <w:rsid w:val="000C0ADC"/>
    <w:rsid w:val="000C0AFE"/>
    <w:rsid w:val="000C0B22"/>
    <w:rsid w:val="000C0B29"/>
    <w:rsid w:val="000C0B3A"/>
    <w:rsid w:val="000C0B83"/>
    <w:rsid w:val="000C0BE1"/>
    <w:rsid w:val="000C0BFA"/>
    <w:rsid w:val="000C0C15"/>
    <w:rsid w:val="000C0C6D"/>
    <w:rsid w:val="000C0C98"/>
    <w:rsid w:val="000C0CA3"/>
    <w:rsid w:val="000C0CA4"/>
    <w:rsid w:val="000C0CD2"/>
    <w:rsid w:val="000C0CDE"/>
    <w:rsid w:val="000C0CEE"/>
    <w:rsid w:val="000C0CF3"/>
    <w:rsid w:val="000C0CF7"/>
    <w:rsid w:val="000C0D06"/>
    <w:rsid w:val="000C0D22"/>
    <w:rsid w:val="000C0D42"/>
    <w:rsid w:val="000C0D4F"/>
    <w:rsid w:val="000C0D93"/>
    <w:rsid w:val="000C0D9C"/>
    <w:rsid w:val="000C0DE2"/>
    <w:rsid w:val="000C0E82"/>
    <w:rsid w:val="000C0EC9"/>
    <w:rsid w:val="000C0ED0"/>
    <w:rsid w:val="000C0EDF"/>
    <w:rsid w:val="000C0F0A"/>
    <w:rsid w:val="000C0F2E"/>
    <w:rsid w:val="000C0F33"/>
    <w:rsid w:val="000C0F65"/>
    <w:rsid w:val="000C0FB8"/>
    <w:rsid w:val="000C1046"/>
    <w:rsid w:val="000C1095"/>
    <w:rsid w:val="000C10C9"/>
    <w:rsid w:val="000C10E0"/>
    <w:rsid w:val="000C11EB"/>
    <w:rsid w:val="000C121A"/>
    <w:rsid w:val="000C1276"/>
    <w:rsid w:val="000C127E"/>
    <w:rsid w:val="000C12CC"/>
    <w:rsid w:val="000C1323"/>
    <w:rsid w:val="000C1335"/>
    <w:rsid w:val="000C1337"/>
    <w:rsid w:val="000C135B"/>
    <w:rsid w:val="000C136C"/>
    <w:rsid w:val="000C13A7"/>
    <w:rsid w:val="000C13AC"/>
    <w:rsid w:val="000C14A3"/>
    <w:rsid w:val="000C14A9"/>
    <w:rsid w:val="000C14C1"/>
    <w:rsid w:val="000C14CE"/>
    <w:rsid w:val="000C15B5"/>
    <w:rsid w:val="000C15E9"/>
    <w:rsid w:val="000C1600"/>
    <w:rsid w:val="000C161F"/>
    <w:rsid w:val="000C166E"/>
    <w:rsid w:val="000C16C1"/>
    <w:rsid w:val="000C16E9"/>
    <w:rsid w:val="000C16EB"/>
    <w:rsid w:val="000C1725"/>
    <w:rsid w:val="000C1729"/>
    <w:rsid w:val="000C1735"/>
    <w:rsid w:val="000C17AF"/>
    <w:rsid w:val="000C17CD"/>
    <w:rsid w:val="000C183E"/>
    <w:rsid w:val="000C1842"/>
    <w:rsid w:val="000C1857"/>
    <w:rsid w:val="000C186A"/>
    <w:rsid w:val="000C1880"/>
    <w:rsid w:val="000C188E"/>
    <w:rsid w:val="000C18C6"/>
    <w:rsid w:val="000C18D1"/>
    <w:rsid w:val="000C1912"/>
    <w:rsid w:val="000C191E"/>
    <w:rsid w:val="000C192E"/>
    <w:rsid w:val="000C1936"/>
    <w:rsid w:val="000C198F"/>
    <w:rsid w:val="000C1992"/>
    <w:rsid w:val="000C19C1"/>
    <w:rsid w:val="000C19E7"/>
    <w:rsid w:val="000C19FE"/>
    <w:rsid w:val="000C1A34"/>
    <w:rsid w:val="000C1A3D"/>
    <w:rsid w:val="000C1A60"/>
    <w:rsid w:val="000C1AC0"/>
    <w:rsid w:val="000C1AC5"/>
    <w:rsid w:val="000C1AD0"/>
    <w:rsid w:val="000C1AFD"/>
    <w:rsid w:val="000C1B17"/>
    <w:rsid w:val="000C1B2D"/>
    <w:rsid w:val="000C1B30"/>
    <w:rsid w:val="000C1BA3"/>
    <w:rsid w:val="000C1BCA"/>
    <w:rsid w:val="000C1BCC"/>
    <w:rsid w:val="000C1BF0"/>
    <w:rsid w:val="000C1C05"/>
    <w:rsid w:val="000C1C1E"/>
    <w:rsid w:val="000C1C79"/>
    <w:rsid w:val="000C1CAC"/>
    <w:rsid w:val="000C1CC4"/>
    <w:rsid w:val="000C1CD8"/>
    <w:rsid w:val="000C1CE9"/>
    <w:rsid w:val="000C1D04"/>
    <w:rsid w:val="000C1D9E"/>
    <w:rsid w:val="000C1DFE"/>
    <w:rsid w:val="000C1E1A"/>
    <w:rsid w:val="000C1E2C"/>
    <w:rsid w:val="000C1E6E"/>
    <w:rsid w:val="000C1E81"/>
    <w:rsid w:val="000C1EE4"/>
    <w:rsid w:val="000C1EF2"/>
    <w:rsid w:val="000C1F3A"/>
    <w:rsid w:val="000C1F4E"/>
    <w:rsid w:val="000C1F5A"/>
    <w:rsid w:val="000C1F62"/>
    <w:rsid w:val="000C1F8C"/>
    <w:rsid w:val="000C1F97"/>
    <w:rsid w:val="000C1F9F"/>
    <w:rsid w:val="000C2086"/>
    <w:rsid w:val="000C20E4"/>
    <w:rsid w:val="000C20F9"/>
    <w:rsid w:val="000C2121"/>
    <w:rsid w:val="000C2141"/>
    <w:rsid w:val="000C2162"/>
    <w:rsid w:val="000C216F"/>
    <w:rsid w:val="000C21AC"/>
    <w:rsid w:val="000C21B5"/>
    <w:rsid w:val="000C2247"/>
    <w:rsid w:val="000C2254"/>
    <w:rsid w:val="000C2296"/>
    <w:rsid w:val="000C22B6"/>
    <w:rsid w:val="000C22B7"/>
    <w:rsid w:val="000C22BD"/>
    <w:rsid w:val="000C22C9"/>
    <w:rsid w:val="000C22E1"/>
    <w:rsid w:val="000C232D"/>
    <w:rsid w:val="000C2357"/>
    <w:rsid w:val="000C235A"/>
    <w:rsid w:val="000C2385"/>
    <w:rsid w:val="000C2387"/>
    <w:rsid w:val="000C23A5"/>
    <w:rsid w:val="000C23EC"/>
    <w:rsid w:val="000C2438"/>
    <w:rsid w:val="000C2451"/>
    <w:rsid w:val="000C2458"/>
    <w:rsid w:val="000C246C"/>
    <w:rsid w:val="000C24BA"/>
    <w:rsid w:val="000C24D4"/>
    <w:rsid w:val="000C24D8"/>
    <w:rsid w:val="000C2515"/>
    <w:rsid w:val="000C2526"/>
    <w:rsid w:val="000C2538"/>
    <w:rsid w:val="000C257D"/>
    <w:rsid w:val="000C25B3"/>
    <w:rsid w:val="000C25CC"/>
    <w:rsid w:val="000C25D6"/>
    <w:rsid w:val="000C2662"/>
    <w:rsid w:val="000C269E"/>
    <w:rsid w:val="000C26A3"/>
    <w:rsid w:val="000C26A4"/>
    <w:rsid w:val="000C26BB"/>
    <w:rsid w:val="000C26DB"/>
    <w:rsid w:val="000C2719"/>
    <w:rsid w:val="000C2748"/>
    <w:rsid w:val="000C2791"/>
    <w:rsid w:val="000C27A1"/>
    <w:rsid w:val="000C27B0"/>
    <w:rsid w:val="000C281B"/>
    <w:rsid w:val="000C287C"/>
    <w:rsid w:val="000C288B"/>
    <w:rsid w:val="000C289E"/>
    <w:rsid w:val="000C28B1"/>
    <w:rsid w:val="000C28CB"/>
    <w:rsid w:val="000C28DD"/>
    <w:rsid w:val="000C2986"/>
    <w:rsid w:val="000C2998"/>
    <w:rsid w:val="000C29FA"/>
    <w:rsid w:val="000C2A18"/>
    <w:rsid w:val="000C2A42"/>
    <w:rsid w:val="000C2A62"/>
    <w:rsid w:val="000C2A75"/>
    <w:rsid w:val="000C2A88"/>
    <w:rsid w:val="000C2AE1"/>
    <w:rsid w:val="000C2B02"/>
    <w:rsid w:val="000C2B40"/>
    <w:rsid w:val="000C2B96"/>
    <w:rsid w:val="000C2BB3"/>
    <w:rsid w:val="000C2BDA"/>
    <w:rsid w:val="000C2BFB"/>
    <w:rsid w:val="000C2C5B"/>
    <w:rsid w:val="000C2C64"/>
    <w:rsid w:val="000C2CAF"/>
    <w:rsid w:val="000C2CD3"/>
    <w:rsid w:val="000C2D14"/>
    <w:rsid w:val="000C2D40"/>
    <w:rsid w:val="000C2D62"/>
    <w:rsid w:val="000C2DB7"/>
    <w:rsid w:val="000C2DCC"/>
    <w:rsid w:val="000C2E69"/>
    <w:rsid w:val="000C2E7A"/>
    <w:rsid w:val="000C2E80"/>
    <w:rsid w:val="000C2E86"/>
    <w:rsid w:val="000C2EBC"/>
    <w:rsid w:val="000C2EC0"/>
    <w:rsid w:val="000C2EEB"/>
    <w:rsid w:val="000C2F96"/>
    <w:rsid w:val="000C2FE7"/>
    <w:rsid w:val="000C2FF1"/>
    <w:rsid w:val="000C305D"/>
    <w:rsid w:val="000C306F"/>
    <w:rsid w:val="000C3087"/>
    <w:rsid w:val="000C309E"/>
    <w:rsid w:val="000C30B6"/>
    <w:rsid w:val="000C30D9"/>
    <w:rsid w:val="000C30FA"/>
    <w:rsid w:val="000C312B"/>
    <w:rsid w:val="000C31CC"/>
    <w:rsid w:val="000C31F6"/>
    <w:rsid w:val="000C320F"/>
    <w:rsid w:val="000C322B"/>
    <w:rsid w:val="000C324A"/>
    <w:rsid w:val="000C3257"/>
    <w:rsid w:val="000C32A8"/>
    <w:rsid w:val="000C32C6"/>
    <w:rsid w:val="000C32C7"/>
    <w:rsid w:val="000C32DF"/>
    <w:rsid w:val="000C32FA"/>
    <w:rsid w:val="000C3303"/>
    <w:rsid w:val="000C3313"/>
    <w:rsid w:val="000C3348"/>
    <w:rsid w:val="000C3354"/>
    <w:rsid w:val="000C3388"/>
    <w:rsid w:val="000C33ED"/>
    <w:rsid w:val="000C340B"/>
    <w:rsid w:val="000C3496"/>
    <w:rsid w:val="000C34DB"/>
    <w:rsid w:val="000C34F7"/>
    <w:rsid w:val="000C3500"/>
    <w:rsid w:val="000C353E"/>
    <w:rsid w:val="000C3568"/>
    <w:rsid w:val="000C3578"/>
    <w:rsid w:val="000C35B7"/>
    <w:rsid w:val="000C35DF"/>
    <w:rsid w:val="000C3617"/>
    <w:rsid w:val="000C3620"/>
    <w:rsid w:val="000C3645"/>
    <w:rsid w:val="000C3648"/>
    <w:rsid w:val="000C36B5"/>
    <w:rsid w:val="000C36CB"/>
    <w:rsid w:val="000C36F3"/>
    <w:rsid w:val="000C3712"/>
    <w:rsid w:val="000C3729"/>
    <w:rsid w:val="000C372D"/>
    <w:rsid w:val="000C377B"/>
    <w:rsid w:val="000C379B"/>
    <w:rsid w:val="000C37BC"/>
    <w:rsid w:val="000C37C7"/>
    <w:rsid w:val="000C37D0"/>
    <w:rsid w:val="000C37D4"/>
    <w:rsid w:val="000C37E2"/>
    <w:rsid w:val="000C3808"/>
    <w:rsid w:val="000C3873"/>
    <w:rsid w:val="000C3877"/>
    <w:rsid w:val="000C3899"/>
    <w:rsid w:val="000C38B0"/>
    <w:rsid w:val="000C3919"/>
    <w:rsid w:val="000C391D"/>
    <w:rsid w:val="000C3935"/>
    <w:rsid w:val="000C394D"/>
    <w:rsid w:val="000C397C"/>
    <w:rsid w:val="000C39A1"/>
    <w:rsid w:val="000C39C5"/>
    <w:rsid w:val="000C39E5"/>
    <w:rsid w:val="000C39E7"/>
    <w:rsid w:val="000C3A00"/>
    <w:rsid w:val="000C3A28"/>
    <w:rsid w:val="000C3B19"/>
    <w:rsid w:val="000C3B1F"/>
    <w:rsid w:val="000C3B45"/>
    <w:rsid w:val="000C3B50"/>
    <w:rsid w:val="000C3B55"/>
    <w:rsid w:val="000C3B69"/>
    <w:rsid w:val="000C3BDC"/>
    <w:rsid w:val="000C3C02"/>
    <w:rsid w:val="000C3C0B"/>
    <w:rsid w:val="000C3C14"/>
    <w:rsid w:val="000C3C43"/>
    <w:rsid w:val="000C3C6F"/>
    <w:rsid w:val="000C3C89"/>
    <w:rsid w:val="000C3C9C"/>
    <w:rsid w:val="000C3CA1"/>
    <w:rsid w:val="000C3CBB"/>
    <w:rsid w:val="000C3CC7"/>
    <w:rsid w:val="000C3CD1"/>
    <w:rsid w:val="000C3CD5"/>
    <w:rsid w:val="000C3CE8"/>
    <w:rsid w:val="000C3D47"/>
    <w:rsid w:val="000C3D72"/>
    <w:rsid w:val="000C3D9B"/>
    <w:rsid w:val="000C3D9F"/>
    <w:rsid w:val="000C3DA2"/>
    <w:rsid w:val="000C3E22"/>
    <w:rsid w:val="000C3E52"/>
    <w:rsid w:val="000C3E54"/>
    <w:rsid w:val="000C3E6E"/>
    <w:rsid w:val="000C3E78"/>
    <w:rsid w:val="000C3E87"/>
    <w:rsid w:val="000C3E9B"/>
    <w:rsid w:val="000C3EBB"/>
    <w:rsid w:val="000C3EBF"/>
    <w:rsid w:val="000C3F0F"/>
    <w:rsid w:val="000C3F11"/>
    <w:rsid w:val="000C3F79"/>
    <w:rsid w:val="000C3F80"/>
    <w:rsid w:val="000C3F84"/>
    <w:rsid w:val="000C3F8D"/>
    <w:rsid w:val="000C3FA5"/>
    <w:rsid w:val="000C3FA7"/>
    <w:rsid w:val="000C3FC7"/>
    <w:rsid w:val="000C3FE8"/>
    <w:rsid w:val="000C4042"/>
    <w:rsid w:val="000C405C"/>
    <w:rsid w:val="000C4098"/>
    <w:rsid w:val="000C40A7"/>
    <w:rsid w:val="000C40A9"/>
    <w:rsid w:val="000C40F6"/>
    <w:rsid w:val="000C4172"/>
    <w:rsid w:val="000C4186"/>
    <w:rsid w:val="000C4201"/>
    <w:rsid w:val="000C4232"/>
    <w:rsid w:val="000C4269"/>
    <w:rsid w:val="000C4270"/>
    <w:rsid w:val="000C42A4"/>
    <w:rsid w:val="000C42C3"/>
    <w:rsid w:val="000C42CD"/>
    <w:rsid w:val="000C42E4"/>
    <w:rsid w:val="000C4307"/>
    <w:rsid w:val="000C431F"/>
    <w:rsid w:val="000C432C"/>
    <w:rsid w:val="000C432D"/>
    <w:rsid w:val="000C4344"/>
    <w:rsid w:val="000C4354"/>
    <w:rsid w:val="000C4365"/>
    <w:rsid w:val="000C43BE"/>
    <w:rsid w:val="000C4419"/>
    <w:rsid w:val="000C441A"/>
    <w:rsid w:val="000C442C"/>
    <w:rsid w:val="000C4436"/>
    <w:rsid w:val="000C4453"/>
    <w:rsid w:val="000C446A"/>
    <w:rsid w:val="000C44DB"/>
    <w:rsid w:val="000C4544"/>
    <w:rsid w:val="000C45A1"/>
    <w:rsid w:val="000C45AE"/>
    <w:rsid w:val="000C4625"/>
    <w:rsid w:val="000C464A"/>
    <w:rsid w:val="000C465B"/>
    <w:rsid w:val="000C4663"/>
    <w:rsid w:val="000C466C"/>
    <w:rsid w:val="000C467E"/>
    <w:rsid w:val="000C4682"/>
    <w:rsid w:val="000C4684"/>
    <w:rsid w:val="000C4685"/>
    <w:rsid w:val="000C4697"/>
    <w:rsid w:val="000C46B5"/>
    <w:rsid w:val="000C471E"/>
    <w:rsid w:val="000C4753"/>
    <w:rsid w:val="000C4759"/>
    <w:rsid w:val="000C4770"/>
    <w:rsid w:val="000C4775"/>
    <w:rsid w:val="000C477F"/>
    <w:rsid w:val="000C4780"/>
    <w:rsid w:val="000C478B"/>
    <w:rsid w:val="000C4813"/>
    <w:rsid w:val="000C4814"/>
    <w:rsid w:val="000C4836"/>
    <w:rsid w:val="000C4881"/>
    <w:rsid w:val="000C4894"/>
    <w:rsid w:val="000C48A3"/>
    <w:rsid w:val="000C48D9"/>
    <w:rsid w:val="000C48E3"/>
    <w:rsid w:val="000C48F6"/>
    <w:rsid w:val="000C4917"/>
    <w:rsid w:val="000C4923"/>
    <w:rsid w:val="000C493D"/>
    <w:rsid w:val="000C4944"/>
    <w:rsid w:val="000C494D"/>
    <w:rsid w:val="000C49E3"/>
    <w:rsid w:val="000C4A15"/>
    <w:rsid w:val="000C4A2F"/>
    <w:rsid w:val="000C4A33"/>
    <w:rsid w:val="000C4A3D"/>
    <w:rsid w:val="000C4A54"/>
    <w:rsid w:val="000C4A78"/>
    <w:rsid w:val="000C4A86"/>
    <w:rsid w:val="000C4A8D"/>
    <w:rsid w:val="000C4ABA"/>
    <w:rsid w:val="000C4B53"/>
    <w:rsid w:val="000C4C02"/>
    <w:rsid w:val="000C4C0A"/>
    <w:rsid w:val="000C4C16"/>
    <w:rsid w:val="000C4C38"/>
    <w:rsid w:val="000C4C49"/>
    <w:rsid w:val="000C4C55"/>
    <w:rsid w:val="000C4C73"/>
    <w:rsid w:val="000C4C79"/>
    <w:rsid w:val="000C4C90"/>
    <w:rsid w:val="000C4C94"/>
    <w:rsid w:val="000C4CC9"/>
    <w:rsid w:val="000C4D28"/>
    <w:rsid w:val="000C4D2A"/>
    <w:rsid w:val="000C4D32"/>
    <w:rsid w:val="000C4D41"/>
    <w:rsid w:val="000C4D58"/>
    <w:rsid w:val="000C4D6B"/>
    <w:rsid w:val="000C4DBB"/>
    <w:rsid w:val="000C4DBC"/>
    <w:rsid w:val="000C4DFA"/>
    <w:rsid w:val="000C4E07"/>
    <w:rsid w:val="000C4E0D"/>
    <w:rsid w:val="000C4E34"/>
    <w:rsid w:val="000C4E66"/>
    <w:rsid w:val="000C4E68"/>
    <w:rsid w:val="000C4E90"/>
    <w:rsid w:val="000C4EFE"/>
    <w:rsid w:val="000C4F65"/>
    <w:rsid w:val="000C4F6A"/>
    <w:rsid w:val="000C4F6B"/>
    <w:rsid w:val="000C4F86"/>
    <w:rsid w:val="000C4F9F"/>
    <w:rsid w:val="000C4FB8"/>
    <w:rsid w:val="000C4FBD"/>
    <w:rsid w:val="000C4FD9"/>
    <w:rsid w:val="000C4FE5"/>
    <w:rsid w:val="000C4FF7"/>
    <w:rsid w:val="000C5008"/>
    <w:rsid w:val="000C500A"/>
    <w:rsid w:val="000C502B"/>
    <w:rsid w:val="000C506D"/>
    <w:rsid w:val="000C5098"/>
    <w:rsid w:val="000C50E8"/>
    <w:rsid w:val="000C5102"/>
    <w:rsid w:val="000C5113"/>
    <w:rsid w:val="000C5130"/>
    <w:rsid w:val="000C5132"/>
    <w:rsid w:val="000C5158"/>
    <w:rsid w:val="000C5160"/>
    <w:rsid w:val="000C5202"/>
    <w:rsid w:val="000C5229"/>
    <w:rsid w:val="000C524C"/>
    <w:rsid w:val="000C526A"/>
    <w:rsid w:val="000C5278"/>
    <w:rsid w:val="000C52A2"/>
    <w:rsid w:val="000C52E8"/>
    <w:rsid w:val="000C52ED"/>
    <w:rsid w:val="000C5339"/>
    <w:rsid w:val="000C5346"/>
    <w:rsid w:val="000C5348"/>
    <w:rsid w:val="000C5352"/>
    <w:rsid w:val="000C5357"/>
    <w:rsid w:val="000C5399"/>
    <w:rsid w:val="000C53A3"/>
    <w:rsid w:val="000C53A9"/>
    <w:rsid w:val="000C53F9"/>
    <w:rsid w:val="000C5445"/>
    <w:rsid w:val="000C548A"/>
    <w:rsid w:val="000C5493"/>
    <w:rsid w:val="000C54C5"/>
    <w:rsid w:val="000C54C7"/>
    <w:rsid w:val="000C54D6"/>
    <w:rsid w:val="000C552A"/>
    <w:rsid w:val="000C552D"/>
    <w:rsid w:val="000C5538"/>
    <w:rsid w:val="000C5582"/>
    <w:rsid w:val="000C55BE"/>
    <w:rsid w:val="000C55D6"/>
    <w:rsid w:val="000C55E1"/>
    <w:rsid w:val="000C562A"/>
    <w:rsid w:val="000C5632"/>
    <w:rsid w:val="000C5641"/>
    <w:rsid w:val="000C5662"/>
    <w:rsid w:val="000C56B2"/>
    <w:rsid w:val="000C56B8"/>
    <w:rsid w:val="000C5712"/>
    <w:rsid w:val="000C5763"/>
    <w:rsid w:val="000C5766"/>
    <w:rsid w:val="000C577D"/>
    <w:rsid w:val="000C57C2"/>
    <w:rsid w:val="000C57E4"/>
    <w:rsid w:val="000C580A"/>
    <w:rsid w:val="000C5828"/>
    <w:rsid w:val="000C587C"/>
    <w:rsid w:val="000C58BF"/>
    <w:rsid w:val="000C58CB"/>
    <w:rsid w:val="000C58D1"/>
    <w:rsid w:val="000C58D5"/>
    <w:rsid w:val="000C58D9"/>
    <w:rsid w:val="000C58E1"/>
    <w:rsid w:val="000C58FB"/>
    <w:rsid w:val="000C592C"/>
    <w:rsid w:val="000C5933"/>
    <w:rsid w:val="000C59CD"/>
    <w:rsid w:val="000C59F7"/>
    <w:rsid w:val="000C5A13"/>
    <w:rsid w:val="000C5A18"/>
    <w:rsid w:val="000C5A57"/>
    <w:rsid w:val="000C5A60"/>
    <w:rsid w:val="000C5A68"/>
    <w:rsid w:val="000C5A69"/>
    <w:rsid w:val="000C5AC7"/>
    <w:rsid w:val="000C5AD1"/>
    <w:rsid w:val="000C5AD3"/>
    <w:rsid w:val="000C5AE5"/>
    <w:rsid w:val="000C5B20"/>
    <w:rsid w:val="000C5B4C"/>
    <w:rsid w:val="000C5BAB"/>
    <w:rsid w:val="000C5C01"/>
    <w:rsid w:val="000C5C02"/>
    <w:rsid w:val="000C5C8A"/>
    <w:rsid w:val="000C5CB2"/>
    <w:rsid w:val="000C5CE6"/>
    <w:rsid w:val="000C5D78"/>
    <w:rsid w:val="000C5D98"/>
    <w:rsid w:val="000C5DC1"/>
    <w:rsid w:val="000C5DF2"/>
    <w:rsid w:val="000C5E67"/>
    <w:rsid w:val="000C5E69"/>
    <w:rsid w:val="000C5E6F"/>
    <w:rsid w:val="000C5E94"/>
    <w:rsid w:val="000C5EE2"/>
    <w:rsid w:val="000C5EFC"/>
    <w:rsid w:val="000C5F0B"/>
    <w:rsid w:val="000C5F2B"/>
    <w:rsid w:val="000C5F52"/>
    <w:rsid w:val="000C5F70"/>
    <w:rsid w:val="000C5F7E"/>
    <w:rsid w:val="000C5FE5"/>
    <w:rsid w:val="000C5FE8"/>
    <w:rsid w:val="000C602D"/>
    <w:rsid w:val="000C6046"/>
    <w:rsid w:val="000C606C"/>
    <w:rsid w:val="000C60B6"/>
    <w:rsid w:val="000C60D3"/>
    <w:rsid w:val="000C60FA"/>
    <w:rsid w:val="000C6177"/>
    <w:rsid w:val="000C6182"/>
    <w:rsid w:val="000C61A2"/>
    <w:rsid w:val="000C61C3"/>
    <w:rsid w:val="000C621E"/>
    <w:rsid w:val="000C6220"/>
    <w:rsid w:val="000C6224"/>
    <w:rsid w:val="000C6225"/>
    <w:rsid w:val="000C6228"/>
    <w:rsid w:val="000C626B"/>
    <w:rsid w:val="000C6272"/>
    <w:rsid w:val="000C6288"/>
    <w:rsid w:val="000C628C"/>
    <w:rsid w:val="000C62D3"/>
    <w:rsid w:val="000C62F0"/>
    <w:rsid w:val="000C631D"/>
    <w:rsid w:val="000C6360"/>
    <w:rsid w:val="000C6387"/>
    <w:rsid w:val="000C638E"/>
    <w:rsid w:val="000C6394"/>
    <w:rsid w:val="000C640E"/>
    <w:rsid w:val="000C647C"/>
    <w:rsid w:val="000C6494"/>
    <w:rsid w:val="000C64B0"/>
    <w:rsid w:val="000C64D8"/>
    <w:rsid w:val="000C652F"/>
    <w:rsid w:val="000C6549"/>
    <w:rsid w:val="000C655B"/>
    <w:rsid w:val="000C656D"/>
    <w:rsid w:val="000C65A8"/>
    <w:rsid w:val="000C65AE"/>
    <w:rsid w:val="000C65D9"/>
    <w:rsid w:val="000C65EB"/>
    <w:rsid w:val="000C662E"/>
    <w:rsid w:val="000C6699"/>
    <w:rsid w:val="000C66B4"/>
    <w:rsid w:val="000C66B5"/>
    <w:rsid w:val="000C6737"/>
    <w:rsid w:val="000C673B"/>
    <w:rsid w:val="000C6758"/>
    <w:rsid w:val="000C6769"/>
    <w:rsid w:val="000C67BF"/>
    <w:rsid w:val="000C67DE"/>
    <w:rsid w:val="000C67EA"/>
    <w:rsid w:val="000C681D"/>
    <w:rsid w:val="000C6822"/>
    <w:rsid w:val="000C6867"/>
    <w:rsid w:val="000C6878"/>
    <w:rsid w:val="000C6881"/>
    <w:rsid w:val="000C68C6"/>
    <w:rsid w:val="000C6905"/>
    <w:rsid w:val="000C6967"/>
    <w:rsid w:val="000C6968"/>
    <w:rsid w:val="000C69D9"/>
    <w:rsid w:val="000C69F7"/>
    <w:rsid w:val="000C6A0A"/>
    <w:rsid w:val="000C6A20"/>
    <w:rsid w:val="000C6A4E"/>
    <w:rsid w:val="000C6AA0"/>
    <w:rsid w:val="000C6ACD"/>
    <w:rsid w:val="000C6B55"/>
    <w:rsid w:val="000C6B83"/>
    <w:rsid w:val="000C6B89"/>
    <w:rsid w:val="000C6B8C"/>
    <w:rsid w:val="000C6B9C"/>
    <w:rsid w:val="000C6BFB"/>
    <w:rsid w:val="000C6C00"/>
    <w:rsid w:val="000C6C37"/>
    <w:rsid w:val="000C6C69"/>
    <w:rsid w:val="000C6C74"/>
    <w:rsid w:val="000C6CD4"/>
    <w:rsid w:val="000C6D3C"/>
    <w:rsid w:val="000C6DA7"/>
    <w:rsid w:val="000C6DDB"/>
    <w:rsid w:val="000C6DFB"/>
    <w:rsid w:val="000C6E2A"/>
    <w:rsid w:val="000C6E53"/>
    <w:rsid w:val="000C6E73"/>
    <w:rsid w:val="000C6EE6"/>
    <w:rsid w:val="000C6F0F"/>
    <w:rsid w:val="000C6F11"/>
    <w:rsid w:val="000C6F20"/>
    <w:rsid w:val="000C6F35"/>
    <w:rsid w:val="000C6F3D"/>
    <w:rsid w:val="000C6F49"/>
    <w:rsid w:val="000C6F4B"/>
    <w:rsid w:val="000C6F62"/>
    <w:rsid w:val="000C6F6A"/>
    <w:rsid w:val="000C6F71"/>
    <w:rsid w:val="000C6F8F"/>
    <w:rsid w:val="000C6FA4"/>
    <w:rsid w:val="000C6FB5"/>
    <w:rsid w:val="000C6FDC"/>
    <w:rsid w:val="000C6FF4"/>
    <w:rsid w:val="000C7004"/>
    <w:rsid w:val="000C700A"/>
    <w:rsid w:val="000C7019"/>
    <w:rsid w:val="000C703A"/>
    <w:rsid w:val="000C7064"/>
    <w:rsid w:val="000C7083"/>
    <w:rsid w:val="000C708B"/>
    <w:rsid w:val="000C7097"/>
    <w:rsid w:val="000C70C6"/>
    <w:rsid w:val="000C7102"/>
    <w:rsid w:val="000C7129"/>
    <w:rsid w:val="000C716D"/>
    <w:rsid w:val="000C7178"/>
    <w:rsid w:val="000C7195"/>
    <w:rsid w:val="000C71AB"/>
    <w:rsid w:val="000C71AC"/>
    <w:rsid w:val="000C71DA"/>
    <w:rsid w:val="000C7210"/>
    <w:rsid w:val="000C7224"/>
    <w:rsid w:val="000C727E"/>
    <w:rsid w:val="000C728A"/>
    <w:rsid w:val="000C7306"/>
    <w:rsid w:val="000C733D"/>
    <w:rsid w:val="000C73B0"/>
    <w:rsid w:val="000C73D3"/>
    <w:rsid w:val="000C73EA"/>
    <w:rsid w:val="000C740A"/>
    <w:rsid w:val="000C740E"/>
    <w:rsid w:val="000C743D"/>
    <w:rsid w:val="000C747F"/>
    <w:rsid w:val="000C74D0"/>
    <w:rsid w:val="000C74F9"/>
    <w:rsid w:val="000C7526"/>
    <w:rsid w:val="000C75C2"/>
    <w:rsid w:val="000C75DF"/>
    <w:rsid w:val="000C75FF"/>
    <w:rsid w:val="000C763F"/>
    <w:rsid w:val="000C7646"/>
    <w:rsid w:val="000C7653"/>
    <w:rsid w:val="000C766C"/>
    <w:rsid w:val="000C767C"/>
    <w:rsid w:val="000C768D"/>
    <w:rsid w:val="000C76DC"/>
    <w:rsid w:val="000C76DD"/>
    <w:rsid w:val="000C76E5"/>
    <w:rsid w:val="000C76FA"/>
    <w:rsid w:val="000C774C"/>
    <w:rsid w:val="000C7763"/>
    <w:rsid w:val="000C7796"/>
    <w:rsid w:val="000C77CD"/>
    <w:rsid w:val="000C77FA"/>
    <w:rsid w:val="000C7821"/>
    <w:rsid w:val="000C7848"/>
    <w:rsid w:val="000C7862"/>
    <w:rsid w:val="000C7883"/>
    <w:rsid w:val="000C788D"/>
    <w:rsid w:val="000C7975"/>
    <w:rsid w:val="000C7977"/>
    <w:rsid w:val="000C7979"/>
    <w:rsid w:val="000C7992"/>
    <w:rsid w:val="000C79F2"/>
    <w:rsid w:val="000C7A14"/>
    <w:rsid w:val="000C7A3B"/>
    <w:rsid w:val="000C7A45"/>
    <w:rsid w:val="000C7A78"/>
    <w:rsid w:val="000C7A89"/>
    <w:rsid w:val="000C7AA0"/>
    <w:rsid w:val="000C7AB5"/>
    <w:rsid w:val="000C7AB6"/>
    <w:rsid w:val="000C7AE3"/>
    <w:rsid w:val="000C7B2C"/>
    <w:rsid w:val="000C7B6B"/>
    <w:rsid w:val="000C7B72"/>
    <w:rsid w:val="000C7B7C"/>
    <w:rsid w:val="000C7B7F"/>
    <w:rsid w:val="000C7B8A"/>
    <w:rsid w:val="000C7B91"/>
    <w:rsid w:val="000C7BA5"/>
    <w:rsid w:val="000C7C3C"/>
    <w:rsid w:val="000C7C55"/>
    <w:rsid w:val="000C7C58"/>
    <w:rsid w:val="000C7C62"/>
    <w:rsid w:val="000C7C8A"/>
    <w:rsid w:val="000C7C8D"/>
    <w:rsid w:val="000C7CD1"/>
    <w:rsid w:val="000C7CF3"/>
    <w:rsid w:val="000C7D97"/>
    <w:rsid w:val="000C7DAB"/>
    <w:rsid w:val="000C7DF7"/>
    <w:rsid w:val="000C7DF9"/>
    <w:rsid w:val="000C7E17"/>
    <w:rsid w:val="000C7E80"/>
    <w:rsid w:val="000C7F24"/>
    <w:rsid w:val="000C7F38"/>
    <w:rsid w:val="000C7F44"/>
    <w:rsid w:val="000C7F63"/>
    <w:rsid w:val="000C7F9F"/>
    <w:rsid w:val="000C7FC0"/>
    <w:rsid w:val="000C7FD1"/>
    <w:rsid w:val="000C7FD7"/>
    <w:rsid w:val="000C7FEB"/>
    <w:rsid w:val="000D0039"/>
    <w:rsid w:val="000D006B"/>
    <w:rsid w:val="000D0070"/>
    <w:rsid w:val="000D0090"/>
    <w:rsid w:val="000D00E6"/>
    <w:rsid w:val="000D0191"/>
    <w:rsid w:val="000D019E"/>
    <w:rsid w:val="000D01BD"/>
    <w:rsid w:val="000D01C5"/>
    <w:rsid w:val="000D01EC"/>
    <w:rsid w:val="000D01F3"/>
    <w:rsid w:val="000D01FA"/>
    <w:rsid w:val="000D020F"/>
    <w:rsid w:val="000D0236"/>
    <w:rsid w:val="000D0240"/>
    <w:rsid w:val="000D0262"/>
    <w:rsid w:val="000D02A7"/>
    <w:rsid w:val="000D02C6"/>
    <w:rsid w:val="000D0333"/>
    <w:rsid w:val="000D033B"/>
    <w:rsid w:val="000D0399"/>
    <w:rsid w:val="000D03CE"/>
    <w:rsid w:val="000D045D"/>
    <w:rsid w:val="000D045F"/>
    <w:rsid w:val="000D0487"/>
    <w:rsid w:val="000D0518"/>
    <w:rsid w:val="000D053D"/>
    <w:rsid w:val="000D0541"/>
    <w:rsid w:val="000D0545"/>
    <w:rsid w:val="000D0580"/>
    <w:rsid w:val="000D05D0"/>
    <w:rsid w:val="000D05F2"/>
    <w:rsid w:val="000D0631"/>
    <w:rsid w:val="000D0692"/>
    <w:rsid w:val="000D06A9"/>
    <w:rsid w:val="000D06B8"/>
    <w:rsid w:val="000D0720"/>
    <w:rsid w:val="000D0735"/>
    <w:rsid w:val="000D0756"/>
    <w:rsid w:val="000D0781"/>
    <w:rsid w:val="000D078F"/>
    <w:rsid w:val="000D0799"/>
    <w:rsid w:val="000D07A6"/>
    <w:rsid w:val="000D07D1"/>
    <w:rsid w:val="000D0837"/>
    <w:rsid w:val="000D086E"/>
    <w:rsid w:val="000D0889"/>
    <w:rsid w:val="000D08DD"/>
    <w:rsid w:val="000D08DE"/>
    <w:rsid w:val="000D0905"/>
    <w:rsid w:val="000D0929"/>
    <w:rsid w:val="000D0939"/>
    <w:rsid w:val="000D095D"/>
    <w:rsid w:val="000D0969"/>
    <w:rsid w:val="000D098D"/>
    <w:rsid w:val="000D09A9"/>
    <w:rsid w:val="000D09CB"/>
    <w:rsid w:val="000D09ED"/>
    <w:rsid w:val="000D0A02"/>
    <w:rsid w:val="000D0A2F"/>
    <w:rsid w:val="000D0A33"/>
    <w:rsid w:val="000D0A4A"/>
    <w:rsid w:val="000D0A7D"/>
    <w:rsid w:val="000D0A98"/>
    <w:rsid w:val="000D0B0E"/>
    <w:rsid w:val="000D0B35"/>
    <w:rsid w:val="000D0B5D"/>
    <w:rsid w:val="000D0B91"/>
    <w:rsid w:val="000D0B95"/>
    <w:rsid w:val="000D0BAF"/>
    <w:rsid w:val="000D0BB5"/>
    <w:rsid w:val="000D0BB9"/>
    <w:rsid w:val="000D0BF0"/>
    <w:rsid w:val="000D0C26"/>
    <w:rsid w:val="000D0C3C"/>
    <w:rsid w:val="000D0C57"/>
    <w:rsid w:val="000D0C66"/>
    <w:rsid w:val="000D0C70"/>
    <w:rsid w:val="000D0C76"/>
    <w:rsid w:val="000D0CA8"/>
    <w:rsid w:val="000D0CE1"/>
    <w:rsid w:val="000D0CEA"/>
    <w:rsid w:val="000D0D02"/>
    <w:rsid w:val="000D0D14"/>
    <w:rsid w:val="000D0D81"/>
    <w:rsid w:val="000D0D94"/>
    <w:rsid w:val="000D0D9A"/>
    <w:rsid w:val="000D0DD6"/>
    <w:rsid w:val="000D0E08"/>
    <w:rsid w:val="000D0E14"/>
    <w:rsid w:val="000D0E38"/>
    <w:rsid w:val="000D0E5E"/>
    <w:rsid w:val="000D0E68"/>
    <w:rsid w:val="000D0EB3"/>
    <w:rsid w:val="000D0ED8"/>
    <w:rsid w:val="000D0EDC"/>
    <w:rsid w:val="000D0EE8"/>
    <w:rsid w:val="000D0F03"/>
    <w:rsid w:val="000D0F10"/>
    <w:rsid w:val="000D0F30"/>
    <w:rsid w:val="000D0F70"/>
    <w:rsid w:val="000D0F7F"/>
    <w:rsid w:val="000D0FAB"/>
    <w:rsid w:val="000D0FCD"/>
    <w:rsid w:val="000D0FD5"/>
    <w:rsid w:val="000D106C"/>
    <w:rsid w:val="000D1074"/>
    <w:rsid w:val="000D107E"/>
    <w:rsid w:val="000D107F"/>
    <w:rsid w:val="000D1087"/>
    <w:rsid w:val="000D1094"/>
    <w:rsid w:val="000D10DA"/>
    <w:rsid w:val="000D1103"/>
    <w:rsid w:val="000D111B"/>
    <w:rsid w:val="000D11D7"/>
    <w:rsid w:val="000D11F5"/>
    <w:rsid w:val="000D1207"/>
    <w:rsid w:val="000D1233"/>
    <w:rsid w:val="000D1234"/>
    <w:rsid w:val="000D1261"/>
    <w:rsid w:val="000D1294"/>
    <w:rsid w:val="000D129D"/>
    <w:rsid w:val="000D12E0"/>
    <w:rsid w:val="000D1318"/>
    <w:rsid w:val="000D1349"/>
    <w:rsid w:val="000D135A"/>
    <w:rsid w:val="000D1367"/>
    <w:rsid w:val="000D137C"/>
    <w:rsid w:val="000D13A1"/>
    <w:rsid w:val="000D13B5"/>
    <w:rsid w:val="000D13C0"/>
    <w:rsid w:val="000D13D9"/>
    <w:rsid w:val="000D1413"/>
    <w:rsid w:val="000D1438"/>
    <w:rsid w:val="000D143F"/>
    <w:rsid w:val="000D1442"/>
    <w:rsid w:val="000D1446"/>
    <w:rsid w:val="000D1485"/>
    <w:rsid w:val="000D14B2"/>
    <w:rsid w:val="000D14CD"/>
    <w:rsid w:val="000D14D4"/>
    <w:rsid w:val="000D14DA"/>
    <w:rsid w:val="000D152B"/>
    <w:rsid w:val="000D1530"/>
    <w:rsid w:val="000D153A"/>
    <w:rsid w:val="000D1547"/>
    <w:rsid w:val="000D154D"/>
    <w:rsid w:val="000D1552"/>
    <w:rsid w:val="000D155C"/>
    <w:rsid w:val="000D156D"/>
    <w:rsid w:val="000D15A0"/>
    <w:rsid w:val="000D15BD"/>
    <w:rsid w:val="000D15C6"/>
    <w:rsid w:val="000D15CE"/>
    <w:rsid w:val="000D15E4"/>
    <w:rsid w:val="000D15F9"/>
    <w:rsid w:val="000D1612"/>
    <w:rsid w:val="000D1614"/>
    <w:rsid w:val="000D1620"/>
    <w:rsid w:val="000D1685"/>
    <w:rsid w:val="000D16BF"/>
    <w:rsid w:val="000D16CC"/>
    <w:rsid w:val="000D17A9"/>
    <w:rsid w:val="000D1813"/>
    <w:rsid w:val="000D182D"/>
    <w:rsid w:val="000D184A"/>
    <w:rsid w:val="000D184E"/>
    <w:rsid w:val="000D1878"/>
    <w:rsid w:val="000D1889"/>
    <w:rsid w:val="000D18AA"/>
    <w:rsid w:val="000D18F4"/>
    <w:rsid w:val="000D1988"/>
    <w:rsid w:val="000D19A9"/>
    <w:rsid w:val="000D19C8"/>
    <w:rsid w:val="000D19CE"/>
    <w:rsid w:val="000D19E9"/>
    <w:rsid w:val="000D1A01"/>
    <w:rsid w:val="000D1A08"/>
    <w:rsid w:val="000D1A28"/>
    <w:rsid w:val="000D1A4D"/>
    <w:rsid w:val="000D1A5D"/>
    <w:rsid w:val="000D1A7B"/>
    <w:rsid w:val="000D1B38"/>
    <w:rsid w:val="000D1B56"/>
    <w:rsid w:val="000D1B8F"/>
    <w:rsid w:val="000D1B97"/>
    <w:rsid w:val="000D1BE7"/>
    <w:rsid w:val="000D1BFD"/>
    <w:rsid w:val="000D1C09"/>
    <w:rsid w:val="000D1C16"/>
    <w:rsid w:val="000D1C2B"/>
    <w:rsid w:val="000D1C49"/>
    <w:rsid w:val="000D1C51"/>
    <w:rsid w:val="000D1C53"/>
    <w:rsid w:val="000D1C6C"/>
    <w:rsid w:val="000D1C7A"/>
    <w:rsid w:val="000D1CA6"/>
    <w:rsid w:val="000D1CAB"/>
    <w:rsid w:val="000D1CC4"/>
    <w:rsid w:val="000D1CD1"/>
    <w:rsid w:val="000D1D35"/>
    <w:rsid w:val="000D1D3E"/>
    <w:rsid w:val="000D1D74"/>
    <w:rsid w:val="000D1D79"/>
    <w:rsid w:val="000D1D90"/>
    <w:rsid w:val="000D1DF1"/>
    <w:rsid w:val="000D1E07"/>
    <w:rsid w:val="000D1E0D"/>
    <w:rsid w:val="000D1E17"/>
    <w:rsid w:val="000D1E36"/>
    <w:rsid w:val="000D1E94"/>
    <w:rsid w:val="000D1EA0"/>
    <w:rsid w:val="000D1ECE"/>
    <w:rsid w:val="000D1EF9"/>
    <w:rsid w:val="000D1F1A"/>
    <w:rsid w:val="000D1F63"/>
    <w:rsid w:val="000D1F68"/>
    <w:rsid w:val="000D1F83"/>
    <w:rsid w:val="000D1FBE"/>
    <w:rsid w:val="000D1FBF"/>
    <w:rsid w:val="000D1FC3"/>
    <w:rsid w:val="000D1FDC"/>
    <w:rsid w:val="000D1FEC"/>
    <w:rsid w:val="000D1FFB"/>
    <w:rsid w:val="000D2019"/>
    <w:rsid w:val="000D207F"/>
    <w:rsid w:val="000D209C"/>
    <w:rsid w:val="000D209D"/>
    <w:rsid w:val="000D20B4"/>
    <w:rsid w:val="000D2169"/>
    <w:rsid w:val="000D216D"/>
    <w:rsid w:val="000D2219"/>
    <w:rsid w:val="000D2242"/>
    <w:rsid w:val="000D22D3"/>
    <w:rsid w:val="000D232F"/>
    <w:rsid w:val="000D2370"/>
    <w:rsid w:val="000D2397"/>
    <w:rsid w:val="000D23A6"/>
    <w:rsid w:val="000D23AC"/>
    <w:rsid w:val="000D23EB"/>
    <w:rsid w:val="000D2431"/>
    <w:rsid w:val="000D2446"/>
    <w:rsid w:val="000D2451"/>
    <w:rsid w:val="000D2452"/>
    <w:rsid w:val="000D2475"/>
    <w:rsid w:val="000D249B"/>
    <w:rsid w:val="000D249D"/>
    <w:rsid w:val="000D24A5"/>
    <w:rsid w:val="000D24A6"/>
    <w:rsid w:val="000D2515"/>
    <w:rsid w:val="000D251E"/>
    <w:rsid w:val="000D2534"/>
    <w:rsid w:val="000D2540"/>
    <w:rsid w:val="000D256C"/>
    <w:rsid w:val="000D25B0"/>
    <w:rsid w:val="000D25FB"/>
    <w:rsid w:val="000D2616"/>
    <w:rsid w:val="000D2646"/>
    <w:rsid w:val="000D2664"/>
    <w:rsid w:val="000D26A2"/>
    <w:rsid w:val="000D26B4"/>
    <w:rsid w:val="000D26F2"/>
    <w:rsid w:val="000D2789"/>
    <w:rsid w:val="000D27E7"/>
    <w:rsid w:val="000D27F5"/>
    <w:rsid w:val="000D284B"/>
    <w:rsid w:val="000D28BD"/>
    <w:rsid w:val="000D28DF"/>
    <w:rsid w:val="000D28E0"/>
    <w:rsid w:val="000D293B"/>
    <w:rsid w:val="000D2947"/>
    <w:rsid w:val="000D294A"/>
    <w:rsid w:val="000D294F"/>
    <w:rsid w:val="000D296D"/>
    <w:rsid w:val="000D297B"/>
    <w:rsid w:val="000D298D"/>
    <w:rsid w:val="000D29B8"/>
    <w:rsid w:val="000D2A1B"/>
    <w:rsid w:val="000D2A1E"/>
    <w:rsid w:val="000D2A45"/>
    <w:rsid w:val="000D2A53"/>
    <w:rsid w:val="000D2A70"/>
    <w:rsid w:val="000D2A89"/>
    <w:rsid w:val="000D2ADA"/>
    <w:rsid w:val="000D2AE6"/>
    <w:rsid w:val="000D2AF0"/>
    <w:rsid w:val="000D2AFF"/>
    <w:rsid w:val="000D2B14"/>
    <w:rsid w:val="000D2B1F"/>
    <w:rsid w:val="000D2B2F"/>
    <w:rsid w:val="000D2B4E"/>
    <w:rsid w:val="000D2B76"/>
    <w:rsid w:val="000D2BC4"/>
    <w:rsid w:val="000D2BF1"/>
    <w:rsid w:val="000D2BFE"/>
    <w:rsid w:val="000D2C02"/>
    <w:rsid w:val="000D2C21"/>
    <w:rsid w:val="000D2C63"/>
    <w:rsid w:val="000D2C7B"/>
    <w:rsid w:val="000D2CB3"/>
    <w:rsid w:val="000D2CC4"/>
    <w:rsid w:val="000D2CFF"/>
    <w:rsid w:val="000D2D2D"/>
    <w:rsid w:val="000D2D7F"/>
    <w:rsid w:val="000D2D8E"/>
    <w:rsid w:val="000D2DB6"/>
    <w:rsid w:val="000D2DC1"/>
    <w:rsid w:val="000D2DD9"/>
    <w:rsid w:val="000D2DDD"/>
    <w:rsid w:val="000D2DE9"/>
    <w:rsid w:val="000D2E03"/>
    <w:rsid w:val="000D2E06"/>
    <w:rsid w:val="000D2E20"/>
    <w:rsid w:val="000D2E3A"/>
    <w:rsid w:val="000D2E55"/>
    <w:rsid w:val="000D2E6A"/>
    <w:rsid w:val="000D2E89"/>
    <w:rsid w:val="000D2E95"/>
    <w:rsid w:val="000D2E99"/>
    <w:rsid w:val="000D2ED4"/>
    <w:rsid w:val="000D2EDE"/>
    <w:rsid w:val="000D2F20"/>
    <w:rsid w:val="000D2F29"/>
    <w:rsid w:val="000D2F3D"/>
    <w:rsid w:val="000D2F49"/>
    <w:rsid w:val="000D2F4B"/>
    <w:rsid w:val="000D2F71"/>
    <w:rsid w:val="000D2F7D"/>
    <w:rsid w:val="000D2F87"/>
    <w:rsid w:val="000D2FE0"/>
    <w:rsid w:val="000D2FED"/>
    <w:rsid w:val="000D300C"/>
    <w:rsid w:val="000D3014"/>
    <w:rsid w:val="000D3032"/>
    <w:rsid w:val="000D3040"/>
    <w:rsid w:val="000D3042"/>
    <w:rsid w:val="000D3058"/>
    <w:rsid w:val="000D305A"/>
    <w:rsid w:val="000D3096"/>
    <w:rsid w:val="000D309A"/>
    <w:rsid w:val="000D30C4"/>
    <w:rsid w:val="000D30FD"/>
    <w:rsid w:val="000D3127"/>
    <w:rsid w:val="000D3128"/>
    <w:rsid w:val="000D3155"/>
    <w:rsid w:val="000D31C0"/>
    <w:rsid w:val="000D31CB"/>
    <w:rsid w:val="000D31F0"/>
    <w:rsid w:val="000D320A"/>
    <w:rsid w:val="000D3226"/>
    <w:rsid w:val="000D324C"/>
    <w:rsid w:val="000D3252"/>
    <w:rsid w:val="000D328C"/>
    <w:rsid w:val="000D328F"/>
    <w:rsid w:val="000D32AA"/>
    <w:rsid w:val="000D32CF"/>
    <w:rsid w:val="000D32EB"/>
    <w:rsid w:val="000D3319"/>
    <w:rsid w:val="000D333C"/>
    <w:rsid w:val="000D3346"/>
    <w:rsid w:val="000D3348"/>
    <w:rsid w:val="000D3382"/>
    <w:rsid w:val="000D3384"/>
    <w:rsid w:val="000D3392"/>
    <w:rsid w:val="000D3393"/>
    <w:rsid w:val="000D33BF"/>
    <w:rsid w:val="000D33C8"/>
    <w:rsid w:val="000D33EC"/>
    <w:rsid w:val="000D3401"/>
    <w:rsid w:val="000D3472"/>
    <w:rsid w:val="000D3496"/>
    <w:rsid w:val="000D3499"/>
    <w:rsid w:val="000D349C"/>
    <w:rsid w:val="000D34B4"/>
    <w:rsid w:val="000D34ED"/>
    <w:rsid w:val="000D34EF"/>
    <w:rsid w:val="000D359C"/>
    <w:rsid w:val="000D359F"/>
    <w:rsid w:val="000D35C1"/>
    <w:rsid w:val="000D35CE"/>
    <w:rsid w:val="000D3603"/>
    <w:rsid w:val="000D3627"/>
    <w:rsid w:val="000D364A"/>
    <w:rsid w:val="000D364C"/>
    <w:rsid w:val="000D3655"/>
    <w:rsid w:val="000D365A"/>
    <w:rsid w:val="000D3663"/>
    <w:rsid w:val="000D3664"/>
    <w:rsid w:val="000D3681"/>
    <w:rsid w:val="000D3685"/>
    <w:rsid w:val="000D36AC"/>
    <w:rsid w:val="000D36E5"/>
    <w:rsid w:val="000D36F3"/>
    <w:rsid w:val="000D371A"/>
    <w:rsid w:val="000D3770"/>
    <w:rsid w:val="000D3781"/>
    <w:rsid w:val="000D37A9"/>
    <w:rsid w:val="000D37D3"/>
    <w:rsid w:val="000D37EF"/>
    <w:rsid w:val="000D380A"/>
    <w:rsid w:val="000D3812"/>
    <w:rsid w:val="000D3826"/>
    <w:rsid w:val="000D3867"/>
    <w:rsid w:val="000D3868"/>
    <w:rsid w:val="000D3869"/>
    <w:rsid w:val="000D389A"/>
    <w:rsid w:val="000D38A3"/>
    <w:rsid w:val="000D38BD"/>
    <w:rsid w:val="000D38C2"/>
    <w:rsid w:val="000D38DB"/>
    <w:rsid w:val="000D38F7"/>
    <w:rsid w:val="000D3903"/>
    <w:rsid w:val="000D390C"/>
    <w:rsid w:val="000D3914"/>
    <w:rsid w:val="000D391A"/>
    <w:rsid w:val="000D3949"/>
    <w:rsid w:val="000D399D"/>
    <w:rsid w:val="000D399E"/>
    <w:rsid w:val="000D39BD"/>
    <w:rsid w:val="000D39E9"/>
    <w:rsid w:val="000D3A01"/>
    <w:rsid w:val="000D3A0B"/>
    <w:rsid w:val="000D3A3B"/>
    <w:rsid w:val="000D3A6F"/>
    <w:rsid w:val="000D3AC9"/>
    <w:rsid w:val="000D3AD6"/>
    <w:rsid w:val="000D3AE4"/>
    <w:rsid w:val="000D3AF6"/>
    <w:rsid w:val="000D3B0D"/>
    <w:rsid w:val="000D3B42"/>
    <w:rsid w:val="000D3B46"/>
    <w:rsid w:val="000D3B64"/>
    <w:rsid w:val="000D3BB8"/>
    <w:rsid w:val="000D3BF6"/>
    <w:rsid w:val="000D3C01"/>
    <w:rsid w:val="000D3C0A"/>
    <w:rsid w:val="000D3C0C"/>
    <w:rsid w:val="000D3C20"/>
    <w:rsid w:val="000D3C27"/>
    <w:rsid w:val="000D3C7F"/>
    <w:rsid w:val="000D3C81"/>
    <w:rsid w:val="000D3CAC"/>
    <w:rsid w:val="000D3D33"/>
    <w:rsid w:val="000D3D3D"/>
    <w:rsid w:val="000D3D43"/>
    <w:rsid w:val="000D3D49"/>
    <w:rsid w:val="000D3D75"/>
    <w:rsid w:val="000D3DA5"/>
    <w:rsid w:val="000D3DCC"/>
    <w:rsid w:val="000D3DFF"/>
    <w:rsid w:val="000D3E27"/>
    <w:rsid w:val="000D3E32"/>
    <w:rsid w:val="000D3E42"/>
    <w:rsid w:val="000D3E7E"/>
    <w:rsid w:val="000D3EB7"/>
    <w:rsid w:val="000D3EBF"/>
    <w:rsid w:val="000D3EC3"/>
    <w:rsid w:val="000D3EDA"/>
    <w:rsid w:val="000D3EE2"/>
    <w:rsid w:val="000D3EE5"/>
    <w:rsid w:val="000D3F32"/>
    <w:rsid w:val="000D3F3C"/>
    <w:rsid w:val="000D3F43"/>
    <w:rsid w:val="000D3F5B"/>
    <w:rsid w:val="000D3F66"/>
    <w:rsid w:val="000D3F71"/>
    <w:rsid w:val="000D3F99"/>
    <w:rsid w:val="000D3FC2"/>
    <w:rsid w:val="000D3FC3"/>
    <w:rsid w:val="000D3FE5"/>
    <w:rsid w:val="000D3FF2"/>
    <w:rsid w:val="000D4005"/>
    <w:rsid w:val="000D401E"/>
    <w:rsid w:val="000D4023"/>
    <w:rsid w:val="000D407F"/>
    <w:rsid w:val="000D40C4"/>
    <w:rsid w:val="000D40D5"/>
    <w:rsid w:val="000D40D6"/>
    <w:rsid w:val="000D40EA"/>
    <w:rsid w:val="000D40F5"/>
    <w:rsid w:val="000D4133"/>
    <w:rsid w:val="000D41A6"/>
    <w:rsid w:val="000D41CA"/>
    <w:rsid w:val="000D423C"/>
    <w:rsid w:val="000D424B"/>
    <w:rsid w:val="000D4254"/>
    <w:rsid w:val="000D4263"/>
    <w:rsid w:val="000D4289"/>
    <w:rsid w:val="000D42F0"/>
    <w:rsid w:val="000D42F4"/>
    <w:rsid w:val="000D43D1"/>
    <w:rsid w:val="000D442E"/>
    <w:rsid w:val="000D447C"/>
    <w:rsid w:val="000D4483"/>
    <w:rsid w:val="000D44A4"/>
    <w:rsid w:val="000D44B9"/>
    <w:rsid w:val="000D44C9"/>
    <w:rsid w:val="000D44CA"/>
    <w:rsid w:val="000D44F3"/>
    <w:rsid w:val="000D451B"/>
    <w:rsid w:val="000D456E"/>
    <w:rsid w:val="000D45F0"/>
    <w:rsid w:val="000D4684"/>
    <w:rsid w:val="000D468D"/>
    <w:rsid w:val="000D4690"/>
    <w:rsid w:val="000D46B9"/>
    <w:rsid w:val="000D4720"/>
    <w:rsid w:val="000D4737"/>
    <w:rsid w:val="000D476D"/>
    <w:rsid w:val="000D4774"/>
    <w:rsid w:val="000D47B6"/>
    <w:rsid w:val="000D47E0"/>
    <w:rsid w:val="000D47E3"/>
    <w:rsid w:val="000D47ED"/>
    <w:rsid w:val="000D4801"/>
    <w:rsid w:val="000D4809"/>
    <w:rsid w:val="000D4831"/>
    <w:rsid w:val="000D4844"/>
    <w:rsid w:val="000D4845"/>
    <w:rsid w:val="000D484E"/>
    <w:rsid w:val="000D485E"/>
    <w:rsid w:val="000D490D"/>
    <w:rsid w:val="000D4925"/>
    <w:rsid w:val="000D4930"/>
    <w:rsid w:val="000D4978"/>
    <w:rsid w:val="000D497F"/>
    <w:rsid w:val="000D4980"/>
    <w:rsid w:val="000D4995"/>
    <w:rsid w:val="000D49BE"/>
    <w:rsid w:val="000D49D2"/>
    <w:rsid w:val="000D49E3"/>
    <w:rsid w:val="000D4A20"/>
    <w:rsid w:val="000D4AC1"/>
    <w:rsid w:val="000D4ACE"/>
    <w:rsid w:val="000D4AED"/>
    <w:rsid w:val="000D4AF4"/>
    <w:rsid w:val="000D4B07"/>
    <w:rsid w:val="000D4B11"/>
    <w:rsid w:val="000D4B17"/>
    <w:rsid w:val="000D4B4C"/>
    <w:rsid w:val="000D4B50"/>
    <w:rsid w:val="000D4B70"/>
    <w:rsid w:val="000D4B7E"/>
    <w:rsid w:val="000D4B80"/>
    <w:rsid w:val="000D4B91"/>
    <w:rsid w:val="000D4B96"/>
    <w:rsid w:val="000D4B97"/>
    <w:rsid w:val="000D4BA6"/>
    <w:rsid w:val="000D4BCE"/>
    <w:rsid w:val="000D4BD8"/>
    <w:rsid w:val="000D4BD9"/>
    <w:rsid w:val="000D4BF8"/>
    <w:rsid w:val="000D4C1C"/>
    <w:rsid w:val="000D4C59"/>
    <w:rsid w:val="000D4C75"/>
    <w:rsid w:val="000D4CBB"/>
    <w:rsid w:val="000D4CBC"/>
    <w:rsid w:val="000D4CE2"/>
    <w:rsid w:val="000D4CE8"/>
    <w:rsid w:val="000D4CEF"/>
    <w:rsid w:val="000D4CFB"/>
    <w:rsid w:val="000D4D15"/>
    <w:rsid w:val="000D4D52"/>
    <w:rsid w:val="000D4D54"/>
    <w:rsid w:val="000D4D5F"/>
    <w:rsid w:val="000D4D6A"/>
    <w:rsid w:val="000D4D86"/>
    <w:rsid w:val="000D4DCC"/>
    <w:rsid w:val="000D4DCF"/>
    <w:rsid w:val="000D4DD8"/>
    <w:rsid w:val="000D4E69"/>
    <w:rsid w:val="000D4E74"/>
    <w:rsid w:val="000D4E7D"/>
    <w:rsid w:val="000D4F1C"/>
    <w:rsid w:val="000D4F29"/>
    <w:rsid w:val="000D4FA9"/>
    <w:rsid w:val="000D4FC6"/>
    <w:rsid w:val="000D4FC7"/>
    <w:rsid w:val="000D503F"/>
    <w:rsid w:val="000D5051"/>
    <w:rsid w:val="000D5074"/>
    <w:rsid w:val="000D5076"/>
    <w:rsid w:val="000D508B"/>
    <w:rsid w:val="000D5094"/>
    <w:rsid w:val="000D5097"/>
    <w:rsid w:val="000D50B4"/>
    <w:rsid w:val="000D50F8"/>
    <w:rsid w:val="000D510A"/>
    <w:rsid w:val="000D5118"/>
    <w:rsid w:val="000D51FB"/>
    <w:rsid w:val="000D521D"/>
    <w:rsid w:val="000D5236"/>
    <w:rsid w:val="000D5254"/>
    <w:rsid w:val="000D5282"/>
    <w:rsid w:val="000D52A3"/>
    <w:rsid w:val="000D52DB"/>
    <w:rsid w:val="000D532D"/>
    <w:rsid w:val="000D5343"/>
    <w:rsid w:val="000D534E"/>
    <w:rsid w:val="000D5357"/>
    <w:rsid w:val="000D53A3"/>
    <w:rsid w:val="000D53A9"/>
    <w:rsid w:val="000D5406"/>
    <w:rsid w:val="000D5438"/>
    <w:rsid w:val="000D547C"/>
    <w:rsid w:val="000D54C2"/>
    <w:rsid w:val="000D54E6"/>
    <w:rsid w:val="000D54EC"/>
    <w:rsid w:val="000D54F1"/>
    <w:rsid w:val="000D551D"/>
    <w:rsid w:val="000D552B"/>
    <w:rsid w:val="000D552C"/>
    <w:rsid w:val="000D5542"/>
    <w:rsid w:val="000D5575"/>
    <w:rsid w:val="000D55D3"/>
    <w:rsid w:val="000D55D5"/>
    <w:rsid w:val="000D55E7"/>
    <w:rsid w:val="000D5603"/>
    <w:rsid w:val="000D560F"/>
    <w:rsid w:val="000D561B"/>
    <w:rsid w:val="000D5625"/>
    <w:rsid w:val="000D564A"/>
    <w:rsid w:val="000D5670"/>
    <w:rsid w:val="000D567D"/>
    <w:rsid w:val="000D56C1"/>
    <w:rsid w:val="000D56C9"/>
    <w:rsid w:val="000D56F8"/>
    <w:rsid w:val="000D572F"/>
    <w:rsid w:val="000D576B"/>
    <w:rsid w:val="000D5787"/>
    <w:rsid w:val="000D57A4"/>
    <w:rsid w:val="000D57E9"/>
    <w:rsid w:val="000D57EB"/>
    <w:rsid w:val="000D5846"/>
    <w:rsid w:val="000D584C"/>
    <w:rsid w:val="000D5856"/>
    <w:rsid w:val="000D5877"/>
    <w:rsid w:val="000D5883"/>
    <w:rsid w:val="000D58B5"/>
    <w:rsid w:val="000D58D7"/>
    <w:rsid w:val="000D595E"/>
    <w:rsid w:val="000D59BD"/>
    <w:rsid w:val="000D59CE"/>
    <w:rsid w:val="000D59FE"/>
    <w:rsid w:val="000D5A37"/>
    <w:rsid w:val="000D5AB9"/>
    <w:rsid w:val="000D5AD4"/>
    <w:rsid w:val="000D5AE4"/>
    <w:rsid w:val="000D5B02"/>
    <w:rsid w:val="000D5B1B"/>
    <w:rsid w:val="000D5B30"/>
    <w:rsid w:val="000D5B53"/>
    <w:rsid w:val="000D5BC1"/>
    <w:rsid w:val="000D5BE0"/>
    <w:rsid w:val="000D5C0A"/>
    <w:rsid w:val="000D5C82"/>
    <w:rsid w:val="000D5C83"/>
    <w:rsid w:val="000D5CA7"/>
    <w:rsid w:val="000D5CDD"/>
    <w:rsid w:val="000D5CEB"/>
    <w:rsid w:val="000D5D1C"/>
    <w:rsid w:val="000D5D36"/>
    <w:rsid w:val="000D5DA3"/>
    <w:rsid w:val="000D5DBC"/>
    <w:rsid w:val="000D5DC4"/>
    <w:rsid w:val="000D5DCB"/>
    <w:rsid w:val="000D5DD3"/>
    <w:rsid w:val="000D5DE5"/>
    <w:rsid w:val="000D5E60"/>
    <w:rsid w:val="000D5E99"/>
    <w:rsid w:val="000D5EB1"/>
    <w:rsid w:val="000D5F06"/>
    <w:rsid w:val="000D5F2B"/>
    <w:rsid w:val="000D5F34"/>
    <w:rsid w:val="000D5F87"/>
    <w:rsid w:val="000D5FC0"/>
    <w:rsid w:val="000D6023"/>
    <w:rsid w:val="000D6036"/>
    <w:rsid w:val="000D608C"/>
    <w:rsid w:val="000D6091"/>
    <w:rsid w:val="000D6139"/>
    <w:rsid w:val="000D6184"/>
    <w:rsid w:val="000D61F0"/>
    <w:rsid w:val="000D6217"/>
    <w:rsid w:val="000D624F"/>
    <w:rsid w:val="000D6264"/>
    <w:rsid w:val="000D6275"/>
    <w:rsid w:val="000D6277"/>
    <w:rsid w:val="000D627A"/>
    <w:rsid w:val="000D62A1"/>
    <w:rsid w:val="000D62D2"/>
    <w:rsid w:val="000D62F3"/>
    <w:rsid w:val="000D633B"/>
    <w:rsid w:val="000D6357"/>
    <w:rsid w:val="000D6358"/>
    <w:rsid w:val="000D6359"/>
    <w:rsid w:val="000D637D"/>
    <w:rsid w:val="000D6389"/>
    <w:rsid w:val="000D63C9"/>
    <w:rsid w:val="000D63F1"/>
    <w:rsid w:val="000D63F2"/>
    <w:rsid w:val="000D63F5"/>
    <w:rsid w:val="000D6434"/>
    <w:rsid w:val="000D646E"/>
    <w:rsid w:val="000D646F"/>
    <w:rsid w:val="000D647E"/>
    <w:rsid w:val="000D648A"/>
    <w:rsid w:val="000D648C"/>
    <w:rsid w:val="000D64FA"/>
    <w:rsid w:val="000D650A"/>
    <w:rsid w:val="000D6530"/>
    <w:rsid w:val="000D656C"/>
    <w:rsid w:val="000D657E"/>
    <w:rsid w:val="000D659F"/>
    <w:rsid w:val="000D65CE"/>
    <w:rsid w:val="000D65DA"/>
    <w:rsid w:val="000D65F5"/>
    <w:rsid w:val="000D6630"/>
    <w:rsid w:val="000D6649"/>
    <w:rsid w:val="000D6659"/>
    <w:rsid w:val="000D666C"/>
    <w:rsid w:val="000D670B"/>
    <w:rsid w:val="000D670D"/>
    <w:rsid w:val="000D6714"/>
    <w:rsid w:val="000D672F"/>
    <w:rsid w:val="000D6743"/>
    <w:rsid w:val="000D674E"/>
    <w:rsid w:val="000D67AF"/>
    <w:rsid w:val="000D67B3"/>
    <w:rsid w:val="000D67B8"/>
    <w:rsid w:val="000D67C4"/>
    <w:rsid w:val="000D67C7"/>
    <w:rsid w:val="000D67C8"/>
    <w:rsid w:val="000D67D2"/>
    <w:rsid w:val="000D67FC"/>
    <w:rsid w:val="000D6812"/>
    <w:rsid w:val="000D6834"/>
    <w:rsid w:val="000D6859"/>
    <w:rsid w:val="000D68A4"/>
    <w:rsid w:val="000D68C1"/>
    <w:rsid w:val="000D68F4"/>
    <w:rsid w:val="000D692A"/>
    <w:rsid w:val="000D6A90"/>
    <w:rsid w:val="000D6ABD"/>
    <w:rsid w:val="000D6ACB"/>
    <w:rsid w:val="000D6B0E"/>
    <w:rsid w:val="000D6B30"/>
    <w:rsid w:val="000D6B56"/>
    <w:rsid w:val="000D6B5D"/>
    <w:rsid w:val="000D6B6D"/>
    <w:rsid w:val="000D6B75"/>
    <w:rsid w:val="000D6C31"/>
    <w:rsid w:val="000D6C58"/>
    <w:rsid w:val="000D6CA8"/>
    <w:rsid w:val="000D6CDB"/>
    <w:rsid w:val="000D6D25"/>
    <w:rsid w:val="000D6D45"/>
    <w:rsid w:val="000D6D92"/>
    <w:rsid w:val="000D6DC1"/>
    <w:rsid w:val="000D6E29"/>
    <w:rsid w:val="000D6E37"/>
    <w:rsid w:val="000D6E45"/>
    <w:rsid w:val="000D6E80"/>
    <w:rsid w:val="000D6EAF"/>
    <w:rsid w:val="000D6EBF"/>
    <w:rsid w:val="000D6EC9"/>
    <w:rsid w:val="000D6F29"/>
    <w:rsid w:val="000D6F37"/>
    <w:rsid w:val="000D6F64"/>
    <w:rsid w:val="000D6F73"/>
    <w:rsid w:val="000D6FAE"/>
    <w:rsid w:val="000D6FB7"/>
    <w:rsid w:val="000D6FD3"/>
    <w:rsid w:val="000D6FE1"/>
    <w:rsid w:val="000D6FEB"/>
    <w:rsid w:val="000D6FED"/>
    <w:rsid w:val="000D6FF5"/>
    <w:rsid w:val="000D6FFA"/>
    <w:rsid w:val="000D706A"/>
    <w:rsid w:val="000D7097"/>
    <w:rsid w:val="000D70B8"/>
    <w:rsid w:val="000D70EF"/>
    <w:rsid w:val="000D7109"/>
    <w:rsid w:val="000D710A"/>
    <w:rsid w:val="000D712C"/>
    <w:rsid w:val="000D713F"/>
    <w:rsid w:val="000D7141"/>
    <w:rsid w:val="000D7142"/>
    <w:rsid w:val="000D714B"/>
    <w:rsid w:val="000D716F"/>
    <w:rsid w:val="000D7188"/>
    <w:rsid w:val="000D71A5"/>
    <w:rsid w:val="000D71BA"/>
    <w:rsid w:val="000D7208"/>
    <w:rsid w:val="000D720C"/>
    <w:rsid w:val="000D7254"/>
    <w:rsid w:val="000D725A"/>
    <w:rsid w:val="000D725C"/>
    <w:rsid w:val="000D728C"/>
    <w:rsid w:val="000D72BA"/>
    <w:rsid w:val="000D7309"/>
    <w:rsid w:val="000D735A"/>
    <w:rsid w:val="000D73D4"/>
    <w:rsid w:val="000D73F3"/>
    <w:rsid w:val="000D7406"/>
    <w:rsid w:val="000D746C"/>
    <w:rsid w:val="000D7474"/>
    <w:rsid w:val="000D74AE"/>
    <w:rsid w:val="000D74CD"/>
    <w:rsid w:val="000D74D5"/>
    <w:rsid w:val="000D74EF"/>
    <w:rsid w:val="000D750F"/>
    <w:rsid w:val="000D7513"/>
    <w:rsid w:val="000D7587"/>
    <w:rsid w:val="000D75C8"/>
    <w:rsid w:val="000D75F7"/>
    <w:rsid w:val="000D7607"/>
    <w:rsid w:val="000D7616"/>
    <w:rsid w:val="000D7637"/>
    <w:rsid w:val="000D7683"/>
    <w:rsid w:val="000D7693"/>
    <w:rsid w:val="000D76A7"/>
    <w:rsid w:val="000D76A9"/>
    <w:rsid w:val="000D76C8"/>
    <w:rsid w:val="000D76E3"/>
    <w:rsid w:val="000D76E8"/>
    <w:rsid w:val="000D76EE"/>
    <w:rsid w:val="000D775C"/>
    <w:rsid w:val="000D777C"/>
    <w:rsid w:val="000D778C"/>
    <w:rsid w:val="000D7802"/>
    <w:rsid w:val="000D7864"/>
    <w:rsid w:val="000D7876"/>
    <w:rsid w:val="000D788F"/>
    <w:rsid w:val="000D78B0"/>
    <w:rsid w:val="000D78D8"/>
    <w:rsid w:val="000D78DC"/>
    <w:rsid w:val="000D78E3"/>
    <w:rsid w:val="000D7928"/>
    <w:rsid w:val="000D7942"/>
    <w:rsid w:val="000D79BC"/>
    <w:rsid w:val="000D79CB"/>
    <w:rsid w:val="000D7A19"/>
    <w:rsid w:val="000D7A30"/>
    <w:rsid w:val="000D7A3D"/>
    <w:rsid w:val="000D7A5E"/>
    <w:rsid w:val="000D7AF1"/>
    <w:rsid w:val="000D7AF9"/>
    <w:rsid w:val="000D7AFA"/>
    <w:rsid w:val="000D7B12"/>
    <w:rsid w:val="000D7B4D"/>
    <w:rsid w:val="000D7B77"/>
    <w:rsid w:val="000D7B7C"/>
    <w:rsid w:val="000D7BAB"/>
    <w:rsid w:val="000D7BEF"/>
    <w:rsid w:val="000D7BF1"/>
    <w:rsid w:val="000D7BF6"/>
    <w:rsid w:val="000D7C05"/>
    <w:rsid w:val="000D7C07"/>
    <w:rsid w:val="000D7C0E"/>
    <w:rsid w:val="000D7C68"/>
    <w:rsid w:val="000D7C6A"/>
    <w:rsid w:val="000D7CBC"/>
    <w:rsid w:val="000D7CE1"/>
    <w:rsid w:val="000D7D19"/>
    <w:rsid w:val="000D7D62"/>
    <w:rsid w:val="000D7D6C"/>
    <w:rsid w:val="000D7D8D"/>
    <w:rsid w:val="000D7D9A"/>
    <w:rsid w:val="000D7DB3"/>
    <w:rsid w:val="000D7E3F"/>
    <w:rsid w:val="000D7E40"/>
    <w:rsid w:val="000D7EC0"/>
    <w:rsid w:val="000D7EEE"/>
    <w:rsid w:val="000D7EFC"/>
    <w:rsid w:val="000D7F27"/>
    <w:rsid w:val="000D7F5B"/>
    <w:rsid w:val="000D7F6F"/>
    <w:rsid w:val="000D7F80"/>
    <w:rsid w:val="000D7FB0"/>
    <w:rsid w:val="000E005F"/>
    <w:rsid w:val="000E0075"/>
    <w:rsid w:val="000E007F"/>
    <w:rsid w:val="000E00B1"/>
    <w:rsid w:val="000E00EA"/>
    <w:rsid w:val="000E0100"/>
    <w:rsid w:val="000E011F"/>
    <w:rsid w:val="000E013F"/>
    <w:rsid w:val="000E0172"/>
    <w:rsid w:val="000E0174"/>
    <w:rsid w:val="000E0177"/>
    <w:rsid w:val="000E017E"/>
    <w:rsid w:val="000E017F"/>
    <w:rsid w:val="000E01AA"/>
    <w:rsid w:val="000E0229"/>
    <w:rsid w:val="000E0238"/>
    <w:rsid w:val="000E0282"/>
    <w:rsid w:val="000E02AA"/>
    <w:rsid w:val="000E02C3"/>
    <w:rsid w:val="000E02D5"/>
    <w:rsid w:val="000E02D9"/>
    <w:rsid w:val="000E02F9"/>
    <w:rsid w:val="000E0310"/>
    <w:rsid w:val="000E0346"/>
    <w:rsid w:val="000E0363"/>
    <w:rsid w:val="000E0387"/>
    <w:rsid w:val="000E0394"/>
    <w:rsid w:val="000E03DC"/>
    <w:rsid w:val="000E044C"/>
    <w:rsid w:val="000E0458"/>
    <w:rsid w:val="000E0460"/>
    <w:rsid w:val="000E04A2"/>
    <w:rsid w:val="000E04A4"/>
    <w:rsid w:val="000E04B1"/>
    <w:rsid w:val="000E04C3"/>
    <w:rsid w:val="000E04E8"/>
    <w:rsid w:val="000E04F0"/>
    <w:rsid w:val="000E0503"/>
    <w:rsid w:val="000E0526"/>
    <w:rsid w:val="000E052A"/>
    <w:rsid w:val="000E0557"/>
    <w:rsid w:val="000E0593"/>
    <w:rsid w:val="000E059E"/>
    <w:rsid w:val="000E059F"/>
    <w:rsid w:val="000E05D9"/>
    <w:rsid w:val="000E05FA"/>
    <w:rsid w:val="000E0605"/>
    <w:rsid w:val="000E0620"/>
    <w:rsid w:val="000E067F"/>
    <w:rsid w:val="000E06A2"/>
    <w:rsid w:val="000E06B9"/>
    <w:rsid w:val="000E0780"/>
    <w:rsid w:val="000E078F"/>
    <w:rsid w:val="000E07AC"/>
    <w:rsid w:val="000E07B1"/>
    <w:rsid w:val="000E07CD"/>
    <w:rsid w:val="000E07FD"/>
    <w:rsid w:val="000E0802"/>
    <w:rsid w:val="000E080E"/>
    <w:rsid w:val="000E0813"/>
    <w:rsid w:val="000E0857"/>
    <w:rsid w:val="000E086C"/>
    <w:rsid w:val="000E088C"/>
    <w:rsid w:val="000E08A5"/>
    <w:rsid w:val="000E08A8"/>
    <w:rsid w:val="000E08AF"/>
    <w:rsid w:val="000E090A"/>
    <w:rsid w:val="000E094B"/>
    <w:rsid w:val="000E0989"/>
    <w:rsid w:val="000E0998"/>
    <w:rsid w:val="000E099A"/>
    <w:rsid w:val="000E099C"/>
    <w:rsid w:val="000E09A3"/>
    <w:rsid w:val="000E09CE"/>
    <w:rsid w:val="000E09F7"/>
    <w:rsid w:val="000E0A47"/>
    <w:rsid w:val="000E0A57"/>
    <w:rsid w:val="000E0A61"/>
    <w:rsid w:val="000E0A6C"/>
    <w:rsid w:val="000E0A70"/>
    <w:rsid w:val="000E0A83"/>
    <w:rsid w:val="000E0AAB"/>
    <w:rsid w:val="000E0AAD"/>
    <w:rsid w:val="000E0AE0"/>
    <w:rsid w:val="000E0B2A"/>
    <w:rsid w:val="000E0B5F"/>
    <w:rsid w:val="000E0BB6"/>
    <w:rsid w:val="000E0BC5"/>
    <w:rsid w:val="000E0BD1"/>
    <w:rsid w:val="000E0BF5"/>
    <w:rsid w:val="000E0C01"/>
    <w:rsid w:val="000E0C08"/>
    <w:rsid w:val="000E0C17"/>
    <w:rsid w:val="000E0C4D"/>
    <w:rsid w:val="000E0C83"/>
    <w:rsid w:val="000E0CBE"/>
    <w:rsid w:val="000E0CCB"/>
    <w:rsid w:val="000E0CD4"/>
    <w:rsid w:val="000E0D03"/>
    <w:rsid w:val="000E0D31"/>
    <w:rsid w:val="000E0D33"/>
    <w:rsid w:val="000E0D57"/>
    <w:rsid w:val="000E0D79"/>
    <w:rsid w:val="000E0DA2"/>
    <w:rsid w:val="000E0DD0"/>
    <w:rsid w:val="000E0DD3"/>
    <w:rsid w:val="000E0DE1"/>
    <w:rsid w:val="000E0DF4"/>
    <w:rsid w:val="000E0E35"/>
    <w:rsid w:val="000E0E51"/>
    <w:rsid w:val="000E0E99"/>
    <w:rsid w:val="000E0F5F"/>
    <w:rsid w:val="000E0F69"/>
    <w:rsid w:val="000E0F76"/>
    <w:rsid w:val="000E0FB9"/>
    <w:rsid w:val="000E0FC0"/>
    <w:rsid w:val="000E0FE4"/>
    <w:rsid w:val="000E1027"/>
    <w:rsid w:val="000E1030"/>
    <w:rsid w:val="000E106A"/>
    <w:rsid w:val="000E1077"/>
    <w:rsid w:val="000E1092"/>
    <w:rsid w:val="000E10A0"/>
    <w:rsid w:val="000E1133"/>
    <w:rsid w:val="000E1143"/>
    <w:rsid w:val="000E1145"/>
    <w:rsid w:val="000E1174"/>
    <w:rsid w:val="000E1175"/>
    <w:rsid w:val="000E11AA"/>
    <w:rsid w:val="000E11C5"/>
    <w:rsid w:val="000E11E0"/>
    <w:rsid w:val="000E11ED"/>
    <w:rsid w:val="000E123F"/>
    <w:rsid w:val="000E12DB"/>
    <w:rsid w:val="000E12E4"/>
    <w:rsid w:val="000E12F7"/>
    <w:rsid w:val="000E1319"/>
    <w:rsid w:val="000E132A"/>
    <w:rsid w:val="000E1334"/>
    <w:rsid w:val="000E133F"/>
    <w:rsid w:val="000E1346"/>
    <w:rsid w:val="000E1355"/>
    <w:rsid w:val="000E135B"/>
    <w:rsid w:val="000E1373"/>
    <w:rsid w:val="000E13A7"/>
    <w:rsid w:val="000E13F5"/>
    <w:rsid w:val="000E1408"/>
    <w:rsid w:val="000E145C"/>
    <w:rsid w:val="000E14BF"/>
    <w:rsid w:val="000E14C3"/>
    <w:rsid w:val="000E150F"/>
    <w:rsid w:val="000E1519"/>
    <w:rsid w:val="000E1567"/>
    <w:rsid w:val="000E1582"/>
    <w:rsid w:val="000E1587"/>
    <w:rsid w:val="000E15BA"/>
    <w:rsid w:val="000E15F2"/>
    <w:rsid w:val="000E15F3"/>
    <w:rsid w:val="000E164B"/>
    <w:rsid w:val="000E166A"/>
    <w:rsid w:val="000E16B0"/>
    <w:rsid w:val="000E16F7"/>
    <w:rsid w:val="000E1744"/>
    <w:rsid w:val="000E175C"/>
    <w:rsid w:val="000E17E1"/>
    <w:rsid w:val="000E17F0"/>
    <w:rsid w:val="000E1816"/>
    <w:rsid w:val="000E1826"/>
    <w:rsid w:val="000E1838"/>
    <w:rsid w:val="000E1895"/>
    <w:rsid w:val="000E18B0"/>
    <w:rsid w:val="000E18D7"/>
    <w:rsid w:val="000E1911"/>
    <w:rsid w:val="000E1934"/>
    <w:rsid w:val="000E1957"/>
    <w:rsid w:val="000E19BE"/>
    <w:rsid w:val="000E19C3"/>
    <w:rsid w:val="000E19F7"/>
    <w:rsid w:val="000E1A20"/>
    <w:rsid w:val="000E1A21"/>
    <w:rsid w:val="000E1A2E"/>
    <w:rsid w:val="000E1A8D"/>
    <w:rsid w:val="000E1B01"/>
    <w:rsid w:val="000E1BA9"/>
    <w:rsid w:val="000E1BC2"/>
    <w:rsid w:val="000E1BC5"/>
    <w:rsid w:val="000E1BC9"/>
    <w:rsid w:val="000E1BF1"/>
    <w:rsid w:val="000E1BF7"/>
    <w:rsid w:val="000E1C23"/>
    <w:rsid w:val="000E1C47"/>
    <w:rsid w:val="000E1C6C"/>
    <w:rsid w:val="000E1C72"/>
    <w:rsid w:val="000E1CC8"/>
    <w:rsid w:val="000E1CEF"/>
    <w:rsid w:val="000E1CFB"/>
    <w:rsid w:val="000E1D23"/>
    <w:rsid w:val="000E1D29"/>
    <w:rsid w:val="000E1D2B"/>
    <w:rsid w:val="000E1D33"/>
    <w:rsid w:val="000E1D45"/>
    <w:rsid w:val="000E1DC4"/>
    <w:rsid w:val="000E1E2D"/>
    <w:rsid w:val="000E1E8E"/>
    <w:rsid w:val="000E1EC3"/>
    <w:rsid w:val="000E1ECA"/>
    <w:rsid w:val="000E1F08"/>
    <w:rsid w:val="000E1F27"/>
    <w:rsid w:val="000E1F3F"/>
    <w:rsid w:val="000E1F44"/>
    <w:rsid w:val="000E1F53"/>
    <w:rsid w:val="000E1F59"/>
    <w:rsid w:val="000E1FC6"/>
    <w:rsid w:val="000E1FD3"/>
    <w:rsid w:val="000E1FD4"/>
    <w:rsid w:val="000E2007"/>
    <w:rsid w:val="000E2008"/>
    <w:rsid w:val="000E2034"/>
    <w:rsid w:val="000E2041"/>
    <w:rsid w:val="000E2058"/>
    <w:rsid w:val="000E2077"/>
    <w:rsid w:val="000E2079"/>
    <w:rsid w:val="000E207D"/>
    <w:rsid w:val="000E2082"/>
    <w:rsid w:val="000E208F"/>
    <w:rsid w:val="000E2099"/>
    <w:rsid w:val="000E20E6"/>
    <w:rsid w:val="000E20EB"/>
    <w:rsid w:val="000E212C"/>
    <w:rsid w:val="000E216D"/>
    <w:rsid w:val="000E2175"/>
    <w:rsid w:val="000E224E"/>
    <w:rsid w:val="000E227B"/>
    <w:rsid w:val="000E229B"/>
    <w:rsid w:val="000E22BD"/>
    <w:rsid w:val="000E22DF"/>
    <w:rsid w:val="000E22F4"/>
    <w:rsid w:val="000E22F9"/>
    <w:rsid w:val="000E230F"/>
    <w:rsid w:val="000E2315"/>
    <w:rsid w:val="000E2359"/>
    <w:rsid w:val="000E2361"/>
    <w:rsid w:val="000E2394"/>
    <w:rsid w:val="000E2398"/>
    <w:rsid w:val="000E23AF"/>
    <w:rsid w:val="000E23D9"/>
    <w:rsid w:val="000E2408"/>
    <w:rsid w:val="000E2426"/>
    <w:rsid w:val="000E2434"/>
    <w:rsid w:val="000E24AD"/>
    <w:rsid w:val="000E24DF"/>
    <w:rsid w:val="000E24EB"/>
    <w:rsid w:val="000E2588"/>
    <w:rsid w:val="000E2592"/>
    <w:rsid w:val="000E259E"/>
    <w:rsid w:val="000E25AA"/>
    <w:rsid w:val="000E25BD"/>
    <w:rsid w:val="000E25D3"/>
    <w:rsid w:val="000E25F2"/>
    <w:rsid w:val="000E260E"/>
    <w:rsid w:val="000E2619"/>
    <w:rsid w:val="000E2620"/>
    <w:rsid w:val="000E264B"/>
    <w:rsid w:val="000E264C"/>
    <w:rsid w:val="000E265C"/>
    <w:rsid w:val="000E266A"/>
    <w:rsid w:val="000E26A6"/>
    <w:rsid w:val="000E26B6"/>
    <w:rsid w:val="000E26C4"/>
    <w:rsid w:val="000E26EC"/>
    <w:rsid w:val="000E2709"/>
    <w:rsid w:val="000E2748"/>
    <w:rsid w:val="000E2760"/>
    <w:rsid w:val="000E277A"/>
    <w:rsid w:val="000E2796"/>
    <w:rsid w:val="000E27B0"/>
    <w:rsid w:val="000E27D0"/>
    <w:rsid w:val="000E27ED"/>
    <w:rsid w:val="000E27FD"/>
    <w:rsid w:val="000E2838"/>
    <w:rsid w:val="000E2862"/>
    <w:rsid w:val="000E286F"/>
    <w:rsid w:val="000E28B2"/>
    <w:rsid w:val="000E28C9"/>
    <w:rsid w:val="000E28CA"/>
    <w:rsid w:val="000E28D0"/>
    <w:rsid w:val="000E28D8"/>
    <w:rsid w:val="000E28FD"/>
    <w:rsid w:val="000E2932"/>
    <w:rsid w:val="000E295A"/>
    <w:rsid w:val="000E2993"/>
    <w:rsid w:val="000E29D3"/>
    <w:rsid w:val="000E2A09"/>
    <w:rsid w:val="000E2A78"/>
    <w:rsid w:val="000E2AC0"/>
    <w:rsid w:val="000E2AC3"/>
    <w:rsid w:val="000E2B09"/>
    <w:rsid w:val="000E2B5B"/>
    <w:rsid w:val="000E2B6A"/>
    <w:rsid w:val="000E2B7C"/>
    <w:rsid w:val="000E2B97"/>
    <w:rsid w:val="000E2B98"/>
    <w:rsid w:val="000E2BA2"/>
    <w:rsid w:val="000E2BA4"/>
    <w:rsid w:val="000E2BA8"/>
    <w:rsid w:val="000E2C16"/>
    <w:rsid w:val="000E2C54"/>
    <w:rsid w:val="000E2C9D"/>
    <w:rsid w:val="000E2CD3"/>
    <w:rsid w:val="000E2CE6"/>
    <w:rsid w:val="000E2DB4"/>
    <w:rsid w:val="000E2DF8"/>
    <w:rsid w:val="000E2E25"/>
    <w:rsid w:val="000E2E2B"/>
    <w:rsid w:val="000E2E3D"/>
    <w:rsid w:val="000E2E41"/>
    <w:rsid w:val="000E2E53"/>
    <w:rsid w:val="000E2E84"/>
    <w:rsid w:val="000E2EB3"/>
    <w:rsid w:val="000E2EF5"/>
    <w:rsid w:val="000E2F07"/>
    <w:rsid w:val="000E2F14"/>
    <w:rsid w:val="000E2F1A"/>
    <w:rsid w:val="000E2F22"/>
    <w:rsid w:val="000E2F2F"/>
    <w:rsid w:val="000E2F63"/>
    <w:rsid w:val="000E2F67"/>
    <w:rsid w:val="000E2F79"/>
    <w:rsid w:val="000E2F87"/>
    <w:rsid w:val="000E2FF3"/>
    <w:rsid w:val="000E3026"/>
    <w:rsid w:val="000E3067"/>
    <w:rsid w:val="000E308B"/>
    <w:rsid w:val="000E30AA"/>
    <w:rsid w:val="000E30DA"/>
    <w:rsid w:val="000E3130"/>
    <w:rsid w:val="000E3136"/>
    <w:rsid w:val="000E316A"/>
    <w:rsid w:val="000E3173"/>
    <w:rsid w:val="000E3177"/>
    <w:rsid w:val="000E317D"/>
    <w:rsid w:val="000E319B"/>
    <w:rsid w:val="000E31B4"/>
    <w:rsid w:val="000E31FF"/>
    <w:rsid w:val="000E324D"/>
    <w:rsid w:val="000E326E"/>
    <w:rsid w:val="000E32A1"/>
    <w:rsid w:val="000E32A7"/>
    <w:rsid w:val="000E32C1"/>
    <w:rsid w:val="000E32C3"/>
    <w:rsid w:val="000E32C8"/>
    <w:rsid w:val="000E32F4"/>
    <w:rsid w:val="000E3318"/>
    <w:rsid w:val="000E334D"/>
    <w:rsid w:val="000E3374"/>
    <w:rsid w:val="000E3387"/>
    <w:rsid w:val="000E33C1"/>
    <w:rsid w:val="000E33CA"/>
    <w:rsid w:val="000E33F9"/>
    <w:rsid w:val="000E3415"/>
    <w:rsid w:val="000E341B"/>
    <w:rsid w:val="000E343E"/>
    <w:rsid w:val="000E3472"/>
    <w:rsid w:val="000E347F"/>
    <w:rsid w:val="000E3485"/>
    <w:rsid w:val="000E348C"/>
    <w:rsid w:val="000E3502"/>
    <w:rsid w:val="000E3515"/>
    <w:rsid w:val="000E3552"/>
    <w:rsid w:val="000E357F"/>
    <w:rsid w:val="000E3595"/>
    <w:rsid w:val="000E3597"/>
    <w:rsid w:val="000E3598"/>
    <w:rsid w:val="000E35A0"/>
    <w:rsid w:val="000E35CA"/>
    <w:rsid w:val="000E35D4"/>
    <w:rsid w:val="000E3617"/>
    <w:rsid w:val="000E3624"/>
    <w:rsid w:val="000E3635"/>
    <w:rsid w:val="000E3638"/>
    <w:rsid w:val="000E365C"/>
    <w:rsid w:val="000E3667"/>
    <w:rsid w:val="000E366A"/>
    <w:rsid w:val="000E3692"/>
    <w:rsid w:val="000E36BF"/>
    <w:rsid w:val="000E36C8"/>
    <w:rsid w:val="000E36D1"/>
    <w:rsid w:val="000E36D4"/>
    <w:rsid w:val="000E36D9"/>
    <w:rsid w:val="000E3717"/>
    <w:rsid w:val="000E3772"/>
    <w:rsid w:val="000E3776"/>
    <w:rsid w:val="000E37A1"/>
    <w:rsid w:val="000E37A8"/>
    <w:rsid w:val="000E37BF"/>
    <w:rsid w:val="000E37ED"/>
    <w:rsid w:val="000E37FC"/>
    <w:rsid w:val="000E37FE"/>
    <w:rsid w:val="000E382A"/>
    <w:rsid w:val="000E384E"/>
    <w:rsid w:val="000E3883"/>
    <w:rsid w:val="000E38AE"/>
    <w:rsid w:val="000E38BE"/>
    <w:rsid w:val="000E38CD"/>
    <w:rsid w:val="000E38E5"/>
    <w:rsid w:val="000E3918"/>
    <w:rsid w:val="000E3919"/>
    <w:rsid w:val="000E392D"/>
    <w:rsid w:val="000E3944"/>
    <w:rsid w:val="000E3945"/>
    <w:rsid w:val="000E394A"/>
    <w:rsid w:val="000E399F"/>
    <w:rsid w:val="000E39DE"/>
    <w:rsid w:val="000E3A43"/>
    <w:rsid w:val="000E3A4B"/>
    <w:rsid w:val="000E3A80"/>
    <w:rsid w:val="000E3AAD"/>
    <w:rsid w:val="000E3AD1"/>
    <w:rsid w:val="000E3AD2"/>
    <w:rsid w:val="000E3AE7"/>
    <w:rsid w:val="000E3AF7"/>
    <w:rsid w:val="000E3B00"/>
    <w:rsid w:val="000E3B02"/>
    <w:rsid w:val="000E3B14"/>
    <w:rsid w:val="000E3B18"/>
    <w:rsid w:val="000E3B24"/>
    <w:rsid w:val="000E3B4F"/>
    <w:rsid w:val="000E3BFD"/>
    <w:rsid w:val="000E3C2A"/>
    <w:rsid w:val="000E3C50"/>
    <w:rsid w:val="000E3CC3"/>
    <w:rsid w:val="000E3CCA"/>
    <w:rsid w:val="000E3CD5"/>
    <w:rsid w:val="000E3CE2"/>
    <w:rsid w:val="000E3CE8"/>
    <w:rsid w:val="000E3D1D"/>
    <w:rsid w:val="000E3D51"/>
    <w:rsid w:val="000E3D54"/>
    <w:rsid w:val="000E3D55"/>
    <w:rsid w:val="000E3D88"/>
    <w:rsid w:val="000E3DB0"/>
    <w:rsid w:val="000E3DCF"/>
    <w:rsid w:val="000E3DDD"/>
    <w:rsid w:val="000E3DF2"/>
    <w:rsid w:val="000E3E09"/>
    <w:rsid w:val="000E3E1E"/>
    <w:rsid w:val="000E3E20"/>
    <w:rsid w:val="000E3E3D"/>
    <w:rsid w:val="000E3E53"/>
    <w:rsid w:val="000E3E6F"/>
    <w:rsid w:val="000E3EAA"/>
    <w:rsid w:val="000E3EAF"/>
    <w:rsid w:val="000E3EB4"/>
    <w:rsid w:val="000E3EE5"/>
    <w:rsid w:val="000E3FB4"/>
    <w:rsid w:val="000E3FC7"/>
    <w:rsid w:val="000E3FCB"/>
    <w:rsid w:val="000E3FED"/>
    <w:rsid w:val="000E4031"/>
    <w:rsid w:val="000E4059"/>
    <w:rsid w:val="000E4066"/>
    <w:rsid w:val="000E4087"/>
    <w:rsid w:val="000E4094"/>
    <w:rsid w:val="000E4096"/>
    <w:rsid w:val="000E40A1"/>
    <w:rsid w:val="000E40AB"/>
    <w:rsid w:val="000E410E"/>
    <w:rsid w:val="000E412E"/>
    <w:rsid w:val="000E412F"/>
    <w:rsid w:val="000E4143"/>
    <w:rsid w:val="000E415D"/>
    <w:rsid w:val="000E41A3"/>
    <w:rsid w:val="000E41A8"/>
    <w:rsid w:val="000E41C1"/>
    <w:rsid w:val="000E4277"/>
    <w:rsid w:val="000E42B9"/>
    <w:rsid w:val="000E42C9"/>
    <w:rsid w:val="000E42E8"/>
    <w:rsid w:val="000E42EC"/>
    <w:rsid w:val="000E433E"/>
    <w:rsid w:val="000E4343"/>
    <w:rsid w:val="000E4367"/>
    <w:rsid w:val="000E437E"/>
    <w:rsid w:val="000E43AD"/>
    <w:rsid w:val="000E43B3"/>
    <w:rsid w:val="000E43D6"/>
    <w:rsid w:val="000E43E3"/>
    <w:rsid w:val="000E43E7"/>
    <w:rsid w:val="000E43FC"/>
    <w:rsid w:val="000E4486"/>
    <w:rsid w:val="000E448A"/>
    <w:rsid w:val="000E44E2"/>
    <w:rsid w:val="000E4524"/>
    <w:rsid w:val="000E4529"/>
    <w:rsid w:val="000E452A"/>
    <w:rsid w:val="000E4532"/>
    <w:rsid w:val="000E4562"/>
    <w:rsid w:val="000E4569"/>
    <w:rsid w:val="000E45B2"/>
    <w:rsid w:val="000E45C6"/>
    <w:rsid w:val="000E45D9"/>
    <w:rsid w:val="000E45F9"/>
    <w:rsid w:val="000E45FB"/>
    <w:rsid w:val="000E4622"/>
    <w:rsid w:val="000E4623"/>
    <w:rsid w:val="000E4628"/>
    <w:rsid w:val="000E4645"/>
    <w:rsid w:val="000E465B"/>
    <w:rsid w:val="000E4665"/>
    <w:rsid w:val="000E4666"/>
    <w:rsid w:val="000E4670"/>
    <w:rsid w:val="000E469D"/>
    <w:rsid w:val="000E4714"/>
    <w:rsid w:val="000E4721"/>
    <w:rsid w:val="000E4773"/>
    <w:rsid w:val="000E4787"/>
    <w:rsid w:val="000E4788"/>
    <w:rsid w:val="000E47D8"/>
    <w:rsid w:val="000E47E9"/>
    <w:rsid w:val="000E481F"/>
    <w:rsid w:val="000E4832"/>
    <w:rsid w:val="000E4842"/>
    <w:rsid w:val="000E4852"/>
    <w:rsid w:val="000E4880"/>
    <w:rsid w:val="000E489D"/>
    <w:rsid w:val="000E48CB"/>
    <w:rsid w:val="000E48D5"/>
    <w:rsid w:val="000E48EE"/>
    <w:rsid w:val="000E48F0"/>
    <w:rsid w:val="000E493A"/>
    <w:rsid w:val="000E493B"/>
    <w:rsid w:val="000E4966"/>
    <w:rsid w:val="000E4972"/>
    <w:rsid w:val="000E4997"/>
    <w:rsid w:val="000E4998"/>
    <w:rsid w:val="000E4A06"/>
    <w:rsid w:val="000E4A22"/>
    <w:rsid w:val="000E4A3A"/>
    <w:rsid w:val="000E4A50"/>
    <w:rsid w:val="000E4A5B"/>
    <w:rsid w:val="000E4A66"/>
    <w:rsid w:val="000E4A76"/>
    <w:rsid w:val="000E4A86"/>
    <w:rsid w:val="000E4AFC"/>
    <w:rsid w:val="000E4B0F"/>
    <w:rsid w:val="000E4B90"/>
    <w:rsid w:val="000E4BB8"/>
    <w:rsid w:val="000E4BF6"/>
    <w:rsid w:val="000E4C62"/>
    <w:rsid w:val="000E4C76"/>
    <w:rsid w:val="000E4CB1"/>
    <w:rsid w:val="000E4D10"/>
    <w:rsid w:val="000E4D32"/>
    <w:rsid w:val="000E4D59"/>
    <w:rsid w:val="000E4D67"/>
    <w:rsid w:val="000E4D73"/>
    <w:rsid w:val="000E4DAC"/>
    <w:rsid w:val="000E4DDF"/>
    <w:rsid w:val="000E4DE6"/>
    <w:rsid w:val="000E4DF3"/>
    <w:rsid w:val="000E4DFA"/>
    <w:rsid w:val="000E4E3C"/>
    <w:rsid w:val="000E4E40"/>
    <w:rsid w:val="000E4E57"/>
    <w:rsid w:val="000E4E69"/>
    <w:rsid w:val="000E4EBD"/>
    <w:rsid w:val="000E4F56"/>
    <w:rsid w:val="000E4F87"/>
    <w:rsid w:val="000E4FDB"/>
    <w:rsid w:val="000E4FEE"/>
    <w:rsid w:val="000E4FF2"/>
    <w:rsid w:val="000E5005"/>
    <w:rsid w:val="000E5026"/>
    <w:rsid w:val="000E5028"/>
    <w:rsid w:val="000E502F"/>
    <w:rsid w:val="000E503D"/>
    <w:rsid w:val="000E5049"/>
    <w:rsid w:val="000E5057"/>
    <w:rsid w:val="000E505E"/>
    <w:rsid w:val="000E5060"/>
    <w:rsid w:val="000E5083"/>
    <w:rsid w:val="000E5101"/>
    <w:rsid w:val="000E512F"/>
    <w:rsid w:val="000E519F"/>
    <w:rsid w:val="000E51B8"/>
    <w:rsid w:val="000E51D7"/>
    <w:rsid w:val="000E51D9"/>
    <w:rsid w:val="000E528D"/>
    <w:rsid w:val="000E52D4"/>
    <w:rsid w:val="000E52F0"/>
    <w:rsid w:val="000E52F3"/>
    <w:rsid w:val="000E530A"/>
    <w:rsid w:val="000E5346"/>
    <w:rsid w:val="000E5353"/>
    <w:rsid w:val="000E5366"/>
    <w:rsid w:val="000E53CD"/>
    <w:rsid w:val="000E5464"/>
    <w:rsid w:val="000E546B"/>
    <w:rsid w:val="000E547A"/>
    <w:rsid w:val="000E549B"/>
    <w:rsid w:val="000E54A0"/>
    <w:rsid w:val="000E5506"/>
    <w:rsid w:val="000E5511"/>
    <w:rsid w:val="000E5514"/>
    <w:rsid w:val="000E5517"/>
    <w:rsid w:val="000E5537"/>
    <w:rsid w:val="000E5538"/>
    <w:rsid w:val="000E5556"/>
    <w:rsid w:val="000E5562"/>
    <w:rsid w:val="000E558A"/>
    <w:rsid w:val="000E559F"/>
    <w:rsid w:val="000E55A3"/>
    <w:rsid w:val="000E55B3"/>
    <w:rsid w:val="000E55CB"/>
    <w:rsid w:val="000E561E"/>
    <w:rsid w:val="000E5632"/>
    <w:rsid w:val="000E5633"/>
    <w:rsid w:val="000E564F"/>
    <w:rsid w:val="000E5678"/>
    <w:rsid w:val="000E5699"/>
    <w:rsid w:val="000E56A7"/>
    <w:rsid w:val="000E56AF"/>
    <w:rsid w:val="000E56B5"/>
    <w:rsid w:val="000E574B"/>
    <w:rsid w:val="000E575A"/>
    <w:rsid w:val="000E579C"/>
    <w:rsid w:val="000E57B8"/>
    <w:rsid w:val="000E57BB"/>
    <w:rsid w:val="000E57CF"/>
    <w:rsid w:val="000E57DE"/>
    <w:rsid w:val="000E57E7"/>
    <w:rsid w:val="000E580F"/>
    <w:rsid w:val="000E5826"/>
    <w:rsid w:val="000E584D"/>
    <w:rsid w:val="000E5852"/>
    <w:rsid w:val="000E58D4"/>
    <w:rsid w:val="000E58D9"/>
    <w:rsid w:val="000E58E1"/>
    <w:rsid w:val="000E58E4"/>
    <w:rsid w:val="000E594F"/>
    <w:rsid w:val="000E595B"/>
    <w:rsid w:val="000E5967"/>
    <w:rsid w:val="000E598D"/>
    <w:rsid w:val="000E5997"/>
    <w:rsid w:val="000E5998"/>
    <w:rsid w:val="000E59B3"/>
    <w:rsid w:val="000E59E6"/>
    <w:rsid w:val="000E59FC"/>
    <w:rsid w:val="000E59FE"/>
    <w:rsid w:val="000E5A11"/>
    <w:rsid w:val="000E5A15"/>
    <w:rsid w:val="000E5A17"/>
    <w:rsid w:val="000E5A3B"/>
    <w:rsid w:val="000E5A46"/>
    <w:rsid w:val="000E5A55"/>
    <w:rsid w:val="000E5A82"/>
    <w:rsid w:val="000E5A8A"/>
    <w:rsid w:val="000E5AC1"/>
    <w:rsid w:val="000E5AC4"/>
    <w:rsid w:val="000E5B02"/>
    <w:rsid w:val="000E5B3C"/>
    <w:rsid w:val="000E5B41"/>
    <w:rsid w:val="000E5B51"/>
    <w:rsid w:val="000E5B93"/>
    <w:rsid w:val="000E5BA8"/>
    <w:rsid w:val="000E5BA9"/>
    <w:rsid w:val="000E5BFE"/>
    <w:rsid w:val="000E5C2E"/>
    <w:rsid w:val="000E5C52"/>
    <w:rsid w:val="000E5C6F"/>
    <w:rsid w:val="000E5C76"/>
    <w:rsid w:val="000E5C77"/>
    <w:rsid w:val="000E5C90"/>
    <w:rsid w:val="000E5CA8"/>
    <w:rsid w:val="000E5CA9"/>
    <w:rsid w:val="000E5CC4"/>
    <w:rsid w:val="000E5CD1"/>
    <w:rsid w:val="000E5CFD"/>
    <w:rsid w:val="000E5D0C"/>
    <w:rsid w:val="000E5D6C"/>
    <w:rsid w:val="000E5D98"/>
    <w:rsid w:val="000E5DD8"/>
    <w:rsid w:val="000E5DF4"/>
    <w:rsid w:val="000E5E07"/>
    <w:rsid w:val="000E5E21"/>
    <w:rsid w:val="000E5E26"/>
    <w:rsid w:val="000E5E74"/>
    <w:rsid w:val="000E5F05"/>
    <w:rsid w:val="000E5F2E"/>
    <w:rsid w:val="000E5F42"/>
    <w:rsid w:val="000E5F59"/>
    <w:rsid w:val="000E5F9B"/>
    <w:rsid w:val="000E5F9E"/>
    <w:rsid w:val="000E5FA2"/>
    <w:rsid w:val="000E5FD3"/>
    <w:rsid w:val="000E5FDE"/>
    <w:rsid w:val="000E6009"/>
    <w:rsid w:val="000E600E"/>
    <w:rsid w:val="000E60A5"/>
    <w:rsid w:val="000E60E0"/>
    <w:rsid w:val="000E6105"/>
    <w:rsid w:val="000E6118"/>
    <w:rsid w:val="000E613F"/>
    <w:rsid w:val="000E615B"/>
    <w:rsid w:val="000E6180"/>
    <w:rsid w:val="000E61F6"/>
    <w:rsid w:val="000E6201"/>
    <w:rsid w:val="000E6213"/>
    <w:rsid w:val="000E6216"/>
    <w:rsid w:val="000E628F"/>
    <w:rsid w:val="000E6304"/>
    <w:rsid w:val="000E6306"/>
    <w:rsid w:val="000E630F"/>
    <w:rsid w:val="000E63C4"/>
    <w:rsid w:val="000E63D6"/>
    <w:rsid w:val="000E63F9"/>
    <w:rsid w:val="000E642C"/>
    <w:rsid w:val="000E642D"/>
    <w:rsid w:val="000E6439"/>
    <w:rsid w:val="000E6477"/>
    <w:rsid w:val="000E649D"/>
    <w:rsid w:val="000E64DE"/>
    <w:rsid w:val="000E64F8"/>
    <w:rsid w:val="000E653D"/>
    <w:rsid w:val="000E6593"/>
    <w:rsid w:val="000E6597"/>
    <w:rsid w:val="000E659B"/>
    <w:rsid w:val="000E65C6"/>
    <w:rsid w:val="000E65C8"/>
    <w:rsid w:val="000E6602"/>
    <w:rsid w:val="000E6624"/>
    <w:rsid w:val="000E664E"/>
    <w:rsid w:val="000E665F"/>
    <w:rsid w:val="000E6661"/>
    <w:rsid w:val="000E667B"/>
    <w:rsid w:val="000E668D"/>
    <w:rsid w:val="000E66E3"/>
    <w:rsid w:val="000E6700"/>
    <w:rsid w:val="000E670F"/>
    <w:rsid w:val="000E6715"/>
    <w:rsid w:val="000E671E"/>
    <w:rsid w:val="000E6742"/>
    <w:rsid w:val="000E6762"/>
    <w:rsid w:val="000E6780"/>
    <w:rsid w:val="000E679D"/>
    <w:rsid w:val="000E67BB"/>
    <w:rsid w:val="000E67C0"/>
    <w:rsid w:val="000E67CA"/>
    <w:rsid w:val="000E67D1"/>
    <w:rsid w:val="000E67D7"/>
    <w:rsid w:val="000E67FE"/>
    <w:rsid w:val="000E686D"/>
    <w:rsid w:val="000E68C7"/>
    <w:rsid w:val="000E6916"/>
    <w:rsid w:val="000E6950"/>
    <w:rsid w:val="000E695B"/>
    <w:rsid w:val="000E6A0B"/>
    <w:rsid w:val="000E6A1C"/>
    <w:rsid w:val="000E6A35"/>
    <w:rsid w:val="000E6A45"/>
    <w:rsid w:val="000E6A85"/>
    <w:rsid w:val="000E6AE5"/>
    <w:rsid w:val="000E6B2D"/>
    <w:rsid w:val="000E6B52"/>
    <w:rsid w:val="000E6B6A"/>
    <w:rsid w:val="000E6B9A"/>
    <w:rsid w:val="000E6BA1"/>
    <w:rsid w:val="000E6BA3"/>
    <w:rsid w:val="000E6BC1"/>
    <w:rsid w:val="000E6BC4"/>
    <w:rsid w:val="000E6C09"/>
    <w:rsid w:val="000E6C61"/>
    <w:rsid w:val="000E6C7F"/>
    <w:rsid w:val="000E6D1A"/>
    <w:rsid w:val="000E6D3B"/>
    <w:rsid w:val="000E6D71"/>
    <w:rsid w:val="000E6DB2"/>
    <w:rsid w:val="000E6DDB"/>
    <w:rsid w:val="000E6DE8"/>
    <w:rsid w:val="000E6E16"/>
    <w:rsid w:val="000E6E2F"/>
    <w:rsid w:val="000E6E4B"/>
    <w:rsid w:val="000E6E55"/>
    <w:rsid w:val="000E6E6F"/>
    <w:rsid w:val="000E6E7F"/>
    <w:rsid w:val="000E6E9F"/>
    <w:rsid w:val="000E6EA9"/>
    <w:rsid w:val="000E6EB7"/>
    <w:rsid w:val="000E6EC2"/>
    <w:rsid w:val="000E6EE7"/>
    <w:rsid w:val="000E6F37"/>
    <w:rsid w:val="000E6F4F"/>
    <w:rsid w:val="000E6F60"/>
    <w:rsid w:val="000E6F65"/>
    <w:rsid w:val="000E6FA1"/>
    <w:rsid w:val="000E6FD2"/>
    <w:rsid w:val="000E6FED"/>
    <w:rsid w:val="000E701A"/>
    <w:rsid w:val="000E701F"/>
    <w:rsid w:val="000E7021"/>
    <w:rsid w:val="000E7029"/>
    <w:rsid w:val="000E7084"/>
    <w:rsid w:val="000E70A9"/>
    <w:rsid w:val="000E70D6"/>
    <w:rsid w:val="000E7101"/>
    <w:rsid w:val="000E7127"/>
    <w:rsid w:val="000E716A"/>
    <w:rsid w:val="000E716B"/>
    <w:rsid w:val="000E7191"/>
    <w:rsid w:val="000E7194"/>
    <w:rsid w:val="000E71CC"/>
    <w:rsid w:val="000E7255"/>
    <w:rsid w:val="000E725B"/>
    <w:rsid w:val="000E7274"/>
    <w:rsid w:val="000E72A9"/>
    <w:rsid w:val="000E72C1"/>
    <w:rsid w:val="000E72CD"/>
    <w:rsid w:val="000E72E1"/>
    <w:rsid w:val="000E72F7"/>
    <w:rsid w:val="000E7330"/>
    <w:rsid w:val="000E7338"/>
    <w:rsid w:val="000E734D"/>
    <w:rsid w:val="000E7360"/>
    <w:rsid w:val="000E73C8"/>
    <w:rsid w:val="000E73FB"/>
    <w:rsid w:val="000E743B"/>
    <w:rsid w:val="000E7440"/>
    <w:rsid w:val="000E7445"/>
    <w:rsid w:val="000E7488"/>
    <w:rsid w:val="000E748C"/>
    <w:rsid w:val="000E7492"/>
    <w:rsid w:val="000E749E"/>
    <w:rsid w:val="000E74A7"/>
    <w:rsid w:val="000E74C6"/>
    <w:rsid w:val="000E74CE"/>
    <w:rsid w:val="000E74F0"/>
    <w:rsid w:val="000E74F3"/>
    <w:rsid w:val="000E751B"/>
    <w:rsid w:val="000E751E"/>
    <w:rsid w:val="000E755E"/>
    <w:rsid w:val="000E7582"/>
    <w:rsid w:val="000E75A3"/>
    <w:rsid w:val="000E75A5"/>
    <w:rsid w:val="000E75F6"/>
    <w:rsid w:val="000E7620"/>
    <w:rsid w:val="000E767D"/>
    <w:rsid w:val="000E76A4"/>
    <w:rsid w:val="000E76BE"/>
    <w:rsid w:val="000E773D"/>
    <w:rsid w:val="000E77B4"/>
    <w:rsid w:val="000E77DD"/>
    <w:rsid w:val="000E77F6"/>
    <w:rsid w:val="000E7844"/>
    <w:rsid w:val="000E7894"/>
    <w:rsid w:val="000E7904"/>
    <w:rsid w:val="000E794E"/>
    <w:rsid w:val="000E796E"/>
    <w:rsid w:val="000E798E"/>
    <w:rsid w:val="000E7997"/>
    <w:rsid w:val="000E79AF"/>
    <w:rsid w:val="000E79F9"/>
    <w:rsid w:val="000E7A1D"/>
    <w:rsid w:val="000E7A21"/>
    <w:rsid w:val="000E7A6F"/>
    <w:rsid w:val="000E7A70"/>
    <w:rsid w:val="000E7A99"/>
    <w:rsid w:val="000E7B04"/>
    <w:rsid w:val="000E7B10"/>
    <w:rsid w:val="000E7B1F"/>
    <w:rsid w:val="000E7B7C"/>
    <w:rsid w:val="000E7B81"/>
    <w:rsid w:val="000E7BA3"/>
    <w:rsid w:val="000E7BDA"/>
    <w:rsid w:val="000E7BDC"/>
    <w:rsid w:val="000E7BEB"/>
    <w:rsid w:val="000E7BEC"/>
    <w:rsid w:val="000E7BFD"/>
    <w:rsid w:val="000E7C06"/>
    <w:rsid w:val="000E7C20"/>
    <w:rsid w:val="000E7C29"/>
    <w:rsid w:val="000E7C3A"/>
    <w:rsid w:val="000E7C3C"/>
    <w:rsid w:val="000E7C46"/>
    <w:rsid w:val="000E7C85"/>
    <w:rsid w:val="000E7CCB"/>
    <w:rsid w:val="000E7CF2"/>
    <w:rsid w:val="000E7D12"/>
    <w:rsid w:val="000E7D2B"/>
    <w:rsid w:val="000E7D2F"/>
    <w:rsid w:val="000E7DDB"/>
    <w:rsid w:val="000E7DFC"/>
    <w:rsid w:val="000E7E0F"/>
    <w:rsid w:val="000E7E37"/>
    <w:rsid w:val="000E7E42"/>
    <w:rsid w:val="000E7E46"/>
    <w:rsid w:val="000E7E49"/>
    <w:rsid w:val="000E7E9B"/>
    <w:rsid w:val="000E7ECD"/>
    <w:rsid w:val="000E7EED"/>
    <w:rsid w:val="000E7EFE"/>
    <w:rsid w:val="000E7F01"/>
    <w:rsid w:val="000E7F8F"/>
    <w:rsid w:val="000E7F95"/>
    <w:rsid w:val="000E7F99"/>
    <w:rsid w:val="000E7FB7"/>
    <w:rsid w:val="000E7FBF"/>
    <w:rsid w:val="000E7FCA"/>
    <w:rsid w:val="000F0005"/>
    <w:rsid w:val="000F000D"/>
    <w:rsid w:val="000F0016"/>
    <w:rsid w:val="000F002F"/>
    <w:rsid w:val="000F003B"/>
    <w:rsid w:val="000F006E"/>
    <w:rsid w:val="000F0087"/>
    <w:rsid w:val="000F00A6"/>
    <w:rsid w:val="000F012B"/>
    <w:rsid w:val="000F016C"/>
    <w:rsid w:val="000F016E"/>
    <w:rsid w:val="000F0182"/>
    <w:rsid w:val="000F01A5"/>
    <w:rsid w:val="000F0212"/>
    <w:rsid w:val="000F0242"/>
    <w:rsid w:val="000F0272"/>
    <w:rsid w:val="000F0304"/>
    <w:rsid w:val="000F030A"/>
    <w:rsid w:val="000F030E"/>
    <w:rsid w:val="000F030F"/>
    <w:rsid w:val="000F031E"/>
    <w:rsid w:val="000F0349"/>
    <w:rsid w:val="000F034A"/>
    <w:rsid w:val="000F0352"/>
    <w:rsid w:val="000F03B9"/>
    <w:rsid w:val="000F03C4"/>
    <w:rsid w:val="000F0445"/>
    <w:rsid w:val="000F044A"/>
    <w:rsid w:val="000F0480"/>
    <w:rsid w:val="000F0532"/>
    <w:rsid w:val="000F0535"/>
    <w:rsid w:val="000F0581"/>
    <w:rsid w:val="000F0598"/>
    <w:rsid w:val="000F05D8"/>
    <w:rsid w:val="000F05FC"/>
    <w:rsid w:val="000F0633"/>
    <w:rsid w:val="000F0645"/>
    <w:rsid w:val="000F0679"/>
    <w:rsid w:val="000F06AC"/>
    <w:rsid w:val="000F06F2"/>
    <w:rsid w:val="000F072B"/>
    <w:rsid w:val="000F0755"/>
    <w:rsid w:val="000F079E"/>
    <w:rsid w:val="000F07B4"/>
    <w:rsid w:val="000F07F5"/>
    <w:rsid w:val="000F080F"/>
    <w:rsid w:val="000F0827"/>
    <w:rsid w:val="000F089C"/>
    <w:rsid w:val="000F0930"/>
    <w:rsid w:val="000F0946"/>
    <w:rsid w:val="000F09C6"/>
    <w:rsid w:val="000F09DF"/>
    <w:rsid w:val="000F0A22"/>
    <w:rsid w:val="000F0A32"/>
    <w:rsid w:val="000F0A51"/>
    <w:rsid w:val="000F0A65"/>
    <w:rsid w:val="000F0A98"/>
    <w:rsid w:val="000F0AC3"/>
    <w:rsid w:val="000F0AED"/>
    <w:rsid w:val="000F0B07"/>
    <w:rsid w:val="000F0B90"/>
    <w:rsid w:val="000F0B9D"/>
    <w:rsid w:val="000F0BC8"/>
    <w:rsid w:val="000F0C30"/>
    <w:rsid w:val="000F0C36"/>
    <w:rsid w:val="000F0C83"/>
    <w:rsid w:val="000F0C92"/>
    <w:rsid w:val="000F0CA2"/>
    <w:rsid w:val="000F0CE0"/>
    <w:rsid w:val="000F0CFC"/>
    <w:rsid w:val="000F0CFD"/>
    <w:rsid w:val="000F0D2F"/>
    <w:rsid w:val="000F0D65"/>
    <w:rsid w:val="000F0D71"/>
    <w:rsid w:val="000F0D86"/>
    <w:rsid w:val="000F0D94"/>
    <w:rsid w:val="000F0DD3"/>
    <w:rsid w:val="000F0DD5"/>
    <w:rsid w:val="000F0DEE"/>
    <w:rsid w:val="000F0DF2"/>
    <w:rsid w:val="000F0E0C"/>
    <w:rsid w:val="000F0E0D"/>
    <w:rsid w:val="000F0E2F"/>
    <w:rsid w:val="000F0E3A"/>
    <w:rsid w:val="000F0E41"/>
    <w:rsid w:val="000F0E54"/>
    <w:rsid w:val="000F0E6F"/>
    <w:rsid w:val="000F0E7B"/>
    <w:rsid w:val="000F0E95"/>
    <w:rsid w:val="000F0F75"/>
    <w:rsid w:val="000F0FCE"/>
    <w:rsid w:val="000F1046"/>
    <w:rsid w:val="000F106F"/>
    <w:rsid w:val="000F1090"/>
    <w:rsid w:val="000F10C2"/>
    <w:rsid w:val="000F10C9"/>
    <w:rsid w:val="000F10D1"/>
    <w:rsid w:val="000F10EB"/>
    <w:rsid w:val="000F1153"/>
    <w:rsid w:val="000F1191"/>
    <w:rsid w:val="000F11AF"/>
    <w:rsid w:val="000F11EA"/>
    <w:rsid w:val="000F1207"/>
    <w:rsid w:val="000F120E"/>
    <w:rsid w:val="000F1232"/>
    <w:rsid w:val="000F125C"/>
    <w:rsid w:val="000F12D9"/>
    <w:rsid w:val="000F12E0"/>
    <w:rsid w:val="000F12FB"/>
    <w:rsid w:val="000F1302"/>
    <w:rsid w:val="000F1314"/>
    <w:rsid w:val="000F131C"/>
    <w:rsid w:val="000F13AB"/>
    <w:rsid w:val="000F13EF"/>
    <w:rsid w:val="000F1413"/>
    <w:rsid w:val="000F1424"/>
    <w:rsid w:val="000F142E"/>
    <w:rsid w:val="000F1440"/>
    <w:rsid w:val="000F1456"/>
    <w:rsid w:val="000F148A"/>
    <w:rsid w:val="000F1492"/>
    <w:rsid w:val="000F1494"/>
    <w:rsid w:val="000F149B"/>
    <w:rsid w:val="000F14B6"/>
    <w:rsid w:val="000F14E7"/>
    <w:rsid w:val="000F1507"/>
    <w:rsid w:val="000F1511"/>
    <w:rsid w:val="000F151E"/>
    <w:rsid w:val="000F1538"/>
    <w:rsid w:val="000F1541"/>
    <w:rsid w:val="000F1553"/>
    <w:rsid w:val="000F1556"/>
    <w:rsid w:val="000F1561"/>
    <w:rsid w:val="000F15A4"/>
    <w:rsid w:val="000F15A8"/>
    <w:rsid w:val="000F15BF"/>
    <w:rsid w:val="000F160D"/>
    <w:rsid w:val="000F1621"/>
    <w:rsid w:val="000F163C"/>
    <w:rsid w:val="000F1642"/>
    <w:rsid w:val="000F1648"/>
    <w:rsid w:val="000F1659"/>
    <w:rsid w:val="000F1671"/>
    <w:rsid w:val="000F16B8"/>
    <w:rsid w:val="000F1714"/>
    <w:rsid w:val="000F1721"/>
    <w:rsid w:val="000F1728"/>
    <w:rsid w:val="000F1761"/>
    <w:rsid w:val="000F17A0"/>
    <w:rsid w:val="000F182C"/>
    <w:rsid w:val="000F1835"/>
    <w:rsid w:val="000F18E3"/>
    <w:rsid w:val="000F190E"/>
    <w:rsid w:val="000F1923"/>
    <w:rsid w:val="000F1927"/>
    <w:rsid w:val="000F193B"/>
    <w:rsid w:val="000F193F"/>
    <w:rsid w:val="000F1953"/>
    <w:rsid w:val="000F19B2"/>
    <w:rsid w:val="000F1A13"/>
    <w:rsid w:val="000F1A35"/>
    <w:rsid w:val="000F1A67"/>
    <w:rsid w:val="000F1A77"/>
    <w:rsid w:val="000F1AA3"/>
    <w:rsid w:val="000F1AA5"/>
    <w:rsid w:val="000F1B57"/>
    <w:rsid w:val="000F1B74"/>
    <w:rsid w:val="000F1B94"/>
    <w:rsid w:val="000F1BCC"/>
    <w:rsid w:val="000F1C06"/>
    <w:rsid w:val="000F1C0F"/>
    <w:rsid w:val="000F1C3D"/>
    <w:rsid w:val="000F1CA5"/>
    <w:rsid w:val="000F1CA8"/>
    <w:rsid w:val="000F1D10"/>
    <w:rsid w:val="000F1D12"/>
    <w:rsid w:val="000F1D1C"/>
    <w:rsid w:val="000F1D41"/>
    <w:rsid w:val="000F1D63"/>
    <w:rsid w:val="000F1D76"/>
    <w:rsid w:val="000F1D90"/>
    <w:rsid w:val="000F1D92"/>
    <w:rsid w:val="000F1E20"/>
    <w:rsid w:val="000F1E25"/>
    <w:rsid w:val="000F1E6B"/>
    <w:rsid w:val="000F1E82"/>
    <w:rsid w:val="000F1E95"/>
    <w:rsid w:val="000F1EA5"/>
    <w:rsid w:val="000F1EBF"/>
    <w:rsid w:val="000F1F12"/>
    <w:rsid w:val="000F1F55"/>
    <w:rsid w:val="000F1F57"/>
    <w:rsid w:val="000F1F91"/>
    <w:rsid w:val="000F1F9A"/>
    <w:rsid w:val="000F1FDE"/>
    <w:rsid w:val="000F1FE0"/>
    <w:rsid w:val="000F2005"/>
    <w:rsid w:val="000F2018"/>
    <w:rsid w:val="000F201B"/>
    <w:rsid w:val="000F2034"/>
    <w:rsid w:val="000F2079"/>
    <w:rsid w:val="000F208F"/>
    <w:rsid w:val="000F20A3"/>
    <w:rsid w:val="000F20F7"/>
    <w:rsid w:val="000F217F"/>
    <w:rsid w:val="000F21A2"/>
    <w:rsid w:val="000F21DD"/>
    <w:rsid w:val="000F222F"/>
    <w:rsid w:val="000F2248"/>
    <w:rsid w:val="000F22BA"/>
    <w:rsid w:val="000F22C6"/>
    <w:rsid w:val="000F2311"/>
    <w:rsid w:val="000F2339"/>
    <w:rsid w:val="000F2343"/>
    <w:rsid w:val="000F234E"/>
    <w:rsid w:val="000F2381"/>
    <w:rsid w:val="000F23F2"/>
    <w:rsid w:val="000F2400"/>
    <w:rsid w:val="000F2404"/>
    <w:rsid w:val="000F2413"/>
    <w:rsid w:val="000F2446"/>
    <w:rsid w:val="000F248B"/>
    <w:rsid w:val="000F24D4"/>
    <w:rsid w:val="000F24D9"/>
    <w:rsid w:val="000F251A"/>
    <w:rsid w:val="000F2590"/>
    <w:rsid w:val="000F25A9"/>
    <w:rsid w:val="000F25C3"/>
    <w:rsid w:val="000F2602"/>
    <w:rsid w:val="000F262D"/>
    <w:rsid w:val="000F2698"/>
    <w:rsid w:val="000F26D6"/>
    <w:rsid w:val="000F273D"/>
    <w:rsid w:val="000F2743"/>
    <w:rsid w:val="000F276E"/>
    <w:rsid w:val="000F2787"/>
    <w:rsid w:val="000F2791"/>
    <w:rsid w:val="000F27E0"/>
    <w:rsid w:val="000F27F2"/>
    <w:rsid w:val="000F2800"/>
    <w:rsid w:val="000F2807"/>
    <w:rsid w:val="000F2882"/>
    <w:rsid w:val="000F28B0"/>
    <w:rsid w:val="000F28C2"/>
    <w:rsid w:val="000F28F9"/>
    <w:rsid w:val="000F28FA"/>
    <w:rsid w:val="000F28FF"/>
    <w:rsid w:val="000F2916"/>
    <w:rsid w:val="000F291C"/>
    <w:rsid w:val="000F2935"/>
    <w:rsid w:val="000F2980"/>
    <w:rsid w:val="000F29CD"/>
    <w:rsid w:val="000F29E1"/>
    <w:rsid w:val="000F2A04"/>
    <w:rsid w:val="000F2A3F"/>
    <w:rsid w:val="000F2A5D"/>
    <w:rsid w:val="000F2A7D"/>
    <w:rsid w:val="000F2B3A"/>
    <w:rsid w:val="000F2B89"/>
    <w:rsid w:val="000F2BC7"/>
    <w:rsid w:val="000F2C22"/>
    <w:rsid w:val="000F2C89"/>
    <w:rsid w:val="000F2CAC"/>
    <w:rsid w:val="000F2CEE"/>
    <w:rsid w:val="000F2D3C"/>
    <w:rsid w:val="000F2D4E"/>
    <w:rsid w:val="000F2DC7"/>
    <w:rsid w:val="000F2DDF"/>
    <w:rsid w:val="000F2DE8"/>
    <w:rsid w:val="000F2E01"/>
    <w:rsid w:val="000F2E08"/>
    <w:rsid w:val="000F2E62"/>
    <w:rsid w:val="000F2E73"/>
    <w:rsid w:val="000F2E80"/>
    <w:rsid w:val="000F2EB0"/>
    <w:rsid w:val="000F2EE8"/>
    <w:rsid w:val="000F2EFE"/>
    <w:rsid w:val="000F2F06"/>
    <w:rsid w:val="000F2F28"/>
    <w:rsid w:val="000F2F44"/>
    <w:rsid w:val="000F2F66"/>
    <w:rsid w:val="000F2F72"/>
    <w:rsid w:val="000F2F75"/>
    <w:rsid w:val="000F2FA5"/>
    <w:rsid w:val="000F2FB3"/>
    <w:rsid w:val="000F2FCE"/>
    <w:rsid w:val="000F2FFD"/>
    <w:rsid w:val="000F300C"/>
    <w:rsid w:val="000F3077"/>
    <w:rsid w:val="000F309B"/>
    <w:rsid w:val="000F30C8"/>
    <w:rsid w:val="000F314F"/>
    <w:rsid w:val="000F316F"/>
    <w:rsid w:val="000F3175"/>
    <w:rsid w:val="000F3181"/>
    <w:rsid w:val="000F3199"/>
    <w:rsid w:val="000F31CD"/>
    <w:rsid w:val="000F3204"/>
    <w:rsid w:val="000F320F"/>
    <w:rsid w:val="000F3226"/>
    <w:rsid w:val="000F3231"/>
    <w:rsid w:val="000F3245"/>
    <w:rsid w:val="000F324F"/>
    <w:rsid w:val="000F328D"/>
    <w:rsid w:val="000F3294"/>
    <w:rsid w:val="000F32B8"/>
    <w:rsid w:val="000F32E8"/>
    <w:rsid w:val="000F32EA"/>
    <w:rsid w:val="000F32F2"/>
    <w:rsid w:val="000F32F4"/>
    <w:rsid w:val="000F3318"/>
    <w:rsid w:val="000F3349"/>
    <w:rsid w:val="000F3374"/>
    <w:rsid w:val="000F33AB"/>
    <w:rsid w:val="000F33CE"/>
    <w:rsid w:val="000F3401"/>
    <w:rsid w:val="000F3407"/>
    <w:rsid w:val="000F3443"/>
    <w:rsid w:val="000F345F"/>
    <w:rsid w:val="000F3467"/>
    <w:rsid w:val="000F3469"/>
    <w:rsid w:val="000F347B"/>
    <w:rsid w:val="000F3480"/>
    <w:rsid w:val="000F3490"/>
    <w:rsid w:val="000F34BD"/>
    <w:rsid w:val="000F34D1"/>
    <w:rsid w:val="000F3521"/>
    <w:rsid w:val="000F353D"/>
    <w:rsid w:val="000F3549"/>
    <w:rsid w:val="000F3567"/>
    <w:rsid w:val="000F356C"/>
    <w:rsid w:val="000F356E"/>
    <w:rsid w:val="000F3570"/>
    <w:rsid w:val="000F357B"/>
    <w:rsid w:val="000F35BB"/>
    <w:rsid w:val="000F3664"/>
    <w:rsid w:val="000F366C"/>
    <w:rsid w:val="000F3697"/>
    <w:rsid w:val="000F369B"/>
    <w:rsid w:val="000F36A7"/>
    <w:rsid w:val="000F36B6"/>
    <w:rsid w:val="000F36C3"/>
    <w:rsid w:val="000F36C5"/>
    <w:rsid w:val="000F36DA"/>
    <w:rsid w:val="000F370A"/>
    <w:rsid w:val="000F374C"/>
    <w:rsid w:val="000F3750"/>
    <w:rsid w:val="000F37DB"/>
    <w:rsid w:val="000F37E2"/>
    <w:rsid w:val="000F37EB"/>
    <w:rsid w:val="000F3804"/>
    <w:rsid w:val="000F383C"/>
    <w:rsid w:val="000F3862"/>
    <w:rsid w:val="000F387B"/>
    <w:rsid w:val="000F388A"/>
    <w:rsid w:val="000F388E"/>
    <w:rsid w:val="000F38CA"/>
    <w:rsid w:val="000F3911"/>
    <w:rsid w:val="000F3916"/>
    <w:rsid w:val="000F392F"/>
    <w:rsid w:val="000F3933"/>
    <w:rsid w:val="000F3944"/>
    <w:rsid w:val="000F3954"/>
    <w:rsid w:val="000F39B2"/>
    <w:rsid w:val="000F39C9"/>
    <w:rsid w:val="000F39DA"/>
    <w:rsid w:val="000F3A0F"/>
    <w:rsid w:val="000F3A15"/>
    <w:rsid w:val="000F3A3A"/>
    <w:rsid w:val="000F3A69"/>
    <w:rsid w:val="000F3A79"/>
    <w:rsid w:val="000F3ADC"/>
    <w:rsid w:val="000F3AE4"/>
    <w:rsid w:val="000F3B27"/>
    <w:rsid w:val="000F3B2F"/>
    <w:rsid w:val="000F3B49"/>
    <w:rsid w:val="000F3B80"/>
    <w:rsid w:val="000F3BAC"/>
    <w:rsid w:val="000F3BD3"/>
    <w:rsid w:val="000F3C04"/>
    <w:rsid w:val="000F3C4C"/>
    <w:rsid w:val="000F3C63"/>
    <w:rsid w:val="000F3C7D"/>
    <w:rsid w:val="000F3C95"/>
    <w:rsid w:val="000F3CA6"/>
    <w:rsid w:val="000F3CBC"/>
    <w:rsid w:val="000F3CD3"/>
    <w:rsid w:val="000F3CFB"/>
    <w:rsid w:val="000F3CFC"/>
    <w:rsid w:val="000F3D12"/>
    <w:rsid w:val="000F3D5D"/>
    <w:rsid w:val="000F3D9C"/>
    <w:rsid w:val="000F3DB6"/>
    <w:rsid w:val="000F3DD7"/>
    <w:rsid w:val="000F3E28"/>
    <w:rsid w:val="000F3E35"/>
    <w:rsid w:val="000F3F27"/>
    <w:rsid w:val="000F3F28"/>
    <w:rsid w:val="000F3F4C"/>
    <w:rsid w:val="000F3F5F"/>
    <w:rsid w:val="000F3FC1"/>
    <w:rsid w:val="000F3FD0"/>
    <w:rsid w:val="000F3FFA"/>
    <w:rsid w:val="000F3FFB"/>
    <w:rsid w:val="000F4024"/>
    <w:rsid w:val="000F402A"/>
    <w:rsid w:val="000F403E"/>
    <w:rsid w:val="000F407B"/>
    <w:rsid w:val="000F40B1"/>
    <w:rsid w:val="000F40B5"/>
    <w:rsid w:val="000F40BC"/>
    <w:rsid w:val="000F40BD"/>
    <w:rsid w:val="000F40D0"/>
    <w:rsid w:val="000F40F2"/>
    <w:rsid w:val="000F4139"/>
    <w:rsid w:val="000F413E"/>
    <w:rsid w:val="000F419E"/>
    <w:rsid w:val="000F41A6"/>
    <w:rsid w:val="000F41D6"/>
    <w:rsid w:val="000F4239"/>
    <w:rsid w:val="000F4290"/>
    <w:rsid w:val="000F42B4"/>
    <w:rsid w:val="000F42B7"/>
    <w:rsid w:val="000F42D7"/>
    <w:rsid w:val="000F42E9"/>
    <w:rsid w:val="000F432B"/>
    <w:rsid w:val="000F438A"/>
    <w:rsid w:val="000F438B"/>
    <w:rsid w:val="000F4421"/>
    <w:rsid w:val="000F4434"/>
    <w:rsid w:val="000F4499"/>
    <w:rsid w:val="000F44C6"/>
    <w:rsid w:val="000F44E7"/>
    <w:rsid w:val="000F44EA"/>
    <w:rsid w:val="000F45E8"/>
    <w:rsid w:val="000F4609"/>
    <w:rsid w:val="000F4626"/>
    <w:rsid w:val="000F463A"/>
    <w:rsid w:val="000F4642"/>
    <w:rsid w:val="000F467A"/>
    <w:rsid w:val="000F4690"/>
    <w:rsid w:val="000F46AE"/>
    <w:rsid w:val="000F46CF"/>
    <w:rsid w:val="000F4733"/>
    <w:rsid w:val="000F4737"/>
    <w:rsid w:val="000F4741"/>
    <w:rsid w:val="000F4753"/>
    <w:rsid w:val="000F4755"/>
    <w:rsid w:val="000F47B2"/>
    <w:rsid w:val="000F47D0"/>
    <w:rsid w:val="000F47ED"/>
    <w:rsid w:val="000F483A"/>
    <w:rsid w:val="000F483E"/>
    <w:rsid w:val="000F485F"/>
    <w:rsid w:val="000F4871"/>
    <w:rsid w:val="000F487B"/>
    <w:rsid w:val="000F4895"/>
    <w:rsid w:val="000F4915"/>
    <w:rsid w:val="000F4983"/>
    <w:rsid w:val="000F4986"/>
    <w:rsid w:val="000F49A1"/>
    <w:rsid w:val="000F49BB"/>
    <w:rsid w:val="000F49CB"/>
    <w:rsid w:val="000F49F0"/>
    <w:rsid w:val="000F4A17"/>
    <w:rsid w:val="000F4A3A"/>
    <w:rsid w:val="000F4A80"/>
    <w:rsid w:val="000F4A81"/>
    <w:rsid w:val="000F4A94"/>
    <w:rsid w:val="000F4AC5"/>
    <w:rsid w:val="000F4AC9"/>
    <w:rsid w:val="000F4ACB"/>
    <w:rsid w:val="000F4B55"/>
    <w:rsid w:val="000F4B5E"/>
    <w:rsid w:val="000F4B6F"/>
    <w:rsid w:val="000F4B73"/>
    <w:rsid w:val="000F4B98"/>
    <w:rsid w:val="000F4BBB"/>
    <w:rsid w:val="000F4BD2"/>
    <w:rsid w:val="000F4C00"/>
    <w:rsid w:val="000F4C12"/>
    <w:rsid w:val="000F4CAC"/>
    <w:rsid w:val="000F4CDE"/>
    <w:rsid w:val="000F4CE1"/>
    <w:rsid w:val="000F4D1A"/>
    <w:rsid w:val="000F4D48"/>
    <w:rsid w:val="000F4D6C"/>
    <w:rsid w:val="000F4D91"/>
    <w:rsid w:val="000F4DF2"/>
    <w:rsid w:val="000F4E15"/>
    <w:rsid w:val="000F4E1F"/>
    <w:rsid w:val="000F4E67"/>
    <w:rsid w:val="000F4EB0"/>
    <w:rsid w:val="000F4F20"/>
    <w:rsid w:val="000F4F42"/>
    <w:rsid w:val="000F4F56"/>
    <w:rsid w:val="000F4FA5"/>
    <w:rsid w:val="000F4FAA"/>
    <w:rsid w:val="000F5043"/>
    <w:rsid w:val="000F506B"/>
    <w:rsid w:val="000F5082"/>
    <w:rsid w:val="000F5089"/>
    <w:rsid w:val="000F508B"/>
    <w:rsid w:val="000F5090"/>
    <w:rsid w:val="000F510F"/>
    <w:rsid w:val="000F512C"/>
    <w:rsid w:val="000F5138"/>
    <w:rsid w:val="000F5140"/>
    <w:rsid w:val="000F514E"/>
    <w:rsid w:val="000F5151"/>
    <w:rsid w:val="000F515B"/>
    <w:rsid w:val="000F5177"/>
    <w:rsid w:val="000F51EA"/>
    <w:rsid w:val="000F51F6"/>
    <w:rsid w:val="000F5224"/>
    <w:rsid w:val="000F5233"/>
    <w:rsid w:val="000F523E"/>
    <w:rsid w:val="000F525F"/>
    <w:rsid w:val="000F5275"/>
    <w:rsid w:val="000F5280"/>
    <w:rsid w:val="000F5282"/>
    <w:rsid w:val="000F52C2"/>
    <w:rsid w:val="000F52D5"/>
    <w:rsid w:val="000F52E9"/>
    <w:rsid w:val="000F52FA"/>
    <w:rsid w:val="000F52FD"/>
    <w:rsid w:val="000F5335"/>
    <w:rsid w:val="000F5386"/>
    <w:rsid w:val="000F53A8"/>
    <w:rsid w:val="000F53BA"/>
    <w:rsid w:val="000F53BE"/>
    <w:rsid w:val="000F5409"/>
    <w:rsid w:val="000F5439"/>
    <w:rsid w:val="000F544C"/>
    <w:rsid w:val="000F548E"/>
    <w:rsid w:val="000F54A8"/>
    <w:rsid w:val="000F54FC"/>
    <w:rsid w:val="000F5565"/>
    <w:rsid w:val="000F557A"/>
    <w:rsid w:val="000F55C1"/>
    <w:rsid w:val="000F55CF"/>
    <w:rsid w:val="000F55D5"/>
    <w:rsid w:val="000F55D9"/>
    <w:rsid w:val="000F55DF"/>
    <w:rsid w:val="000F560E"/>
    <w:rsid w:val="000F5620"/>
    <w:rsid w:val="000F56A0"/>
    <w:rsid w:val="000F56BE"/>
    <w:rsid w:val="000F56C2"/>
    <w:rsid w:val="000F56CD"/>
    <w:rsid w:val="000F5720"/>
    <w:rsid w:val="000F57B1"/>
    <w:rsid w:val="000F57CD"/>
    <w:rsid w:val="000F57D5"/>
    <w:rsid w:val="000F57DD"/>
    <w:rsid w:val="000F57E3"/>
    <w:rsid w:val="000F57F8"/>
    <w:rsid w:val="000F5840"/>
    <w:rsid w:val="000F58CA"/>
    <w:rsid w:val="000F58F7"/>
    <w:rsid w:val="000F594C"/>
    <w:rsid w:val="000F596F"/>
    <w:rsid w:val="000F5A16"/>
    <w:rsid w:val="000F5A3B"/>
    <w:rsid w:val="000F5A66"/>
    <w:rsid w:val="000F5A79"/>
    <w:rsid w:val="000F5A8B"/>
    <w:rsid w:val="000F5A8C"/>
    <w:rsid w:val="000F5ADB"/>
    <w:rsid w:val="000F5B13"/>
    <w:rsid w:val="000F5B53"/>
    <w:rsid w:val="000F5B5C"/>
    <w:rsid w:val="000F5B67"/>
    <w:rsid w:val="000F5BA7"/>
    <w:rsid w:val="000F5BED"/>
    <w:rsid w:val="000F5C06"/>
    <w:rsid w:val="000F5C0E"/>
    <w:rsid w:val="000F5C15"/>
    <w:rsid w:val="000F5C4E"/>
    <w:rsid w:val="000F5C62"/>
    <w:rsid w:val="000F5C65"/>
    <w:rsid w:val="000F5C67"/>
    <w:rsid w:val="000F5C8C"/>
    <w:rsid w:val="000F5C8F"/>
    <w:rsid w:val="000F5C97"/>
    <w:rsid w:val="000F5CB5"/>
    <w:rsid w:val="000F5CD6"/>
    <w:rsid w:val="000F5CE2"/>
    <w:rsid w:val="000F5D04"/>
    <w:rsid w:val="000F5D26"/>
    <w:rsid w:val="000F5D32"/>
    <w:rsid w:val="000F5D39"/>
    <w:rsid w:val="000F5D3B"/>
    <w:rsid w:val="000F5D70"/>
    <w:rsid w:val="000F5D89"/>
    <w:rsid w:val="000F5DA0"/>
    <w:rsid w:val="000F5DAA"/>
    <w:rsid w:val="000F5DD6"/>
    <w:rsid w:val="000F5DF0"/>
    <w:rsid w:val="000F5E2C"/>
    <w:rsid w:val="000F5EAE"/>
    <w:rsid w:val="000F5EBC"/>
    <w:rsid w:val="000F5EEF"/>
    <w:rsid w:val="000F5F02"/>
    <w:rsid w:val="000F5F1E"/>
    <w:rsid w:val="000F5F27"/>
    <w:rsid w:val="000F5F38"/>
    <w:rsid w:val="000F5F7A"/>
    <w:rsid w:val="000F5FC4"/>
    <w:rsid w:val="000F5FD1"/>
    <w:rsid w:val="000F5FE4"/>
    <w:rsid w:val="000F601E"/>
    <w:rsid w:val="000F601F"/>
    <w:rsid w:val="000F6072"/>
    <w:rsid w:val="000F60C4"/>
    <w:rsid w:val="000F60EF"/>
    <w:rsid w:val="000F60F2"/>
    <w:rsid w:val="000F60FC"/>
    <w:rsid w:val="000F610C"/>
    <w:rsid w:val="000F6127"/>
    <w:rsid w:val="000F614C"/>
    <w:rsid w:val="000F614D"/>
    <w:rsid w:val="000F6171"/>
    <w:rsid w:val="000F61BA"/>
    <w:rsid w:val="000F61EA"/>
    <w:rsid w:val="000F6222"/>
    <w:rsid w:val="000F624C"/>
    <w:rsid w:val="000F6261"/>
    <w:rsid w:val="000F6278"/>
    <w:rsid w:val="000F6281"/>
    <w:rsid w:val="000F6296"/>
    <w:rsid w:val="000F62A0"/>
    <w:rsid w:val="000F62A7"/>
    <w:rsid w:val="000F62CB"/>
    <w:rsid w:val="000F6321"/>
    <w:rsid w:val="000F6349"/>
    <w:rsid w:val="000F6356"/>
    <w:rsid w:val="000F63DB"/>
    <w:rsid w:val="000F640A"/>
    <w:rsid w:val="000F6432"/>
    <w:rsid w:val="000F6434"/>
    <w:rsid w:val="000F6442"/>
    <w:rsid w:val="000F644A"/>
    <w:rsid w:val="000F647F"/>
    <w:rsid w:val="000F6482"/>
    <w:rsid w:val="000F6488"/>
    <w:rsid w:val="000F648B"/>
    <w:rsid w:val="000F648C"/>
    <w:rsid w:val="000F6496"/>
    <w:rsid w:val="000F64B1"/>
    <w:rsid w:val="000F64BE"/>
    <w:rsid w:val="000F64C9"/>
    <w:rsid w:val="000F64D9"/>
    <w:rsid w:val="000F650B"/>
    <w:rsid w:val="000F651E"/>
    <w:rsid w:val="000F652E"/>
    <w:rsid w:val="000F653B"/>
    <w:rsid w:val="000F6591"/>
    <w:rsid w:val="000F65AA"/>
    <w:rsid w:val="000F661C"/>
    <w:rsid w:val="000F6641"/>
    <w:rsid w:val="000F6643"/>
    <w:rsid w:val="000F664D"/>
    <w:rsid w:val="000F6652"/>
    <w:rsid w:val="000F668C"/>
    <w:rsid w:val="000F668F"/>
    <w:rsid w:val="000F670D"/>
    <w:rsid w:val="000F671B"/>
    <w:rsid w:val="000F678E"/>
    <w:rsid w:val="000F6793"/>
    <w:rsid w:val="000F67CB"/>
    <w:rsid w:val="000F67CE"/>
    <w:rsid w:val="000F67D6"/>
    <w:rsid w:val="000F68A3"/>
    <w:rsid w:val="000F68D1"/>
    <w:rsid w:val="000F68E9"/>
    <w:rsid w:val="000F68EB"/>
    <w:rsid w:val="000F68F1"/>
    <w:rsid w:val="000F6908"/>
    <w:rsid w:val="000F690D"/>
    <w:rsid w:val="000F691C"/>
    <w:rsid w:val="000F692B"/>
    <w:rsid w:val="000F69AA"/>
    <w:rsid w:val="000F69ED"/>
    <w:rsid w:val="000F69FB"/>
    <w:rsid w:val="000F6A13"/>
    <w:rsid w:val="000F6A1E"/>
    <w:rsid w:val="000F6A51"/>
    <w:rsid w:val="000F6A54"/>
    <w:rsid w:val="000F6A95"/>
    <w:rsid w:val="000F6AA5"/>
    <w:rsid w:val="000F6AAD"/>
    <w:rsid w:val="000F6B0F"/>
    <w:rsid w:val="000F6B90"/>
    <w:rsid w:val="000F6B9F"/>
    <w:rsid w:val="000F6BA6"/>
    <w:rsid w:val="000F6BBE"/>
    <w:rsid w:val="000F6BF9"/>
    <w:rsid w:val="000F6C26"/>
    <w:rsid w:val="000F6C34"/>
    <w:rsid w:val="000F6C3D"/>
    <w:rsid w:val="000F6C59"/>
    <w:rsid w:val="000F6C60"/>
    <w:rsid w:val="000F6C62"/>
    <w:rsid w:val="000F6C98"/>
    <w:rsid w:val="000F6CB1"/>
    <w:rsid w:val="000F6CB6"/>
    <w:rsid w:val="000F6CC4"/>
    <w:rsid w:val="000F6CD9"/>
    <w:rsid w:val="000F6CEF"/>
    <w:rsid w:val="000F6CFC"/>
    <w:rsid w:val="000F6D1A"/>
    <w:rsid w:val="000F6D33"/>
    <w:rsid w:val="000F6D35"/>
    <w:rsid w:val="000F6D95"/>
    <w:rsid w:val="000F6DDB"/>
    <w:rsid w:val="000F6E0C"/>
    <w:rsid w:val="000F6E19"/>
    <w:rsid w:val="000F6E23"/>
    <w:rsid w:val="000F6E46"/>
    <w:rsid w:val="000F6E88"/>
    <w:rsid w:val="000F6E97"/>
    <w:rsid w:val="000F6F37"/>
    <w:rsid w:val="000F6F39"/>
    <w:rsid w:val="000F6F41"/>
    <w:rsid w:val="000F6F94"/>
    <w:rsid w:val="000F6FDF"/>
    <w:rsid w:val="000F7030"/>
    <w:rsid w:val="000F703E"/>
    <w:rsid w:val="000F704D"/>
    <w:rsid w:val="000F7057"/>
    <w:rsid w:val="000F707A"/>
    <w:rsid w:val="000F70E1"/>
    <w:rsid w:val="000F7154"/>
    <w:rsid w:val="000F7156"/>
    <w:rsid w:val="000F7164"/>
    <w:rsid w:val="000F7173"/>
    <w:rsid w:val="000F7177"/>
    <w:rsid w:val="000F71B5"/>
    <w:rsid w:val="000F71C1"/>
    <w:rsid w:val="000F71C3"/>
    <w:rsid w:val="000F71E6"/>
    <w:rsid w:val="000F7226"/>
    <w:rsid w:val="000F723B"/>
    <w:rsid w:val="000F7245"/>
    <w:rsid w:val="000F7264"/>
    <w:rsid w:val="000F72AD"/>
    <w:rsid w:val="000F72AF"/>
    <w:rsid w:val="000F72D7"/>
    <w:rsid w:val="000F72EA"/>
    <w:rsid w:val="000F731B"/>
    <w:rsid w:val="000F7328"/>
    <w:rsid w:val="000F7334"/>
    <w:rsid w:val="000F7342"/>
    <w:rsid w:val="000F734E"/>
    <w:rsid w:val="000F7373"/>
    <w:rsid w:val="000F73A4"/>
    <w:rsid w:val="000F73BF"/>
    <w:rsid w:val="000F73C1"/>
    <w:rsid w:val="000F73EB"/>
    <w:rsid w:val="000F73F2"/>
    <w:rsid w:val="000F741C"/>
    <w:rsid w:val="000F7441"/>
    <w:rsid w:val="000F7509"/>
    <w:rsid w:val="000F752E"/>
    <w:rsid w:val="000F7552"/>
    <w:rsid w:val="000F755C"/>
    <w:rsid w:val="000F7567"/>
    <w:rsid w:val="000F756B"/>
    <w:rsid w:val="000F75DE"/>
    <w:rsid w:val="000F7697"/>
    <w:rsid w:val="000F7714"/>
    <w:rsid w:val="000F77BE"/>
    <w:rsid w:val="000F77C2"/>
    <w:rsid w:val="000F77CD"/>
    <w:rsid w:val="000F77D2"/>
    <w:rsid w:val="000F77DF"/>
    <w:rsid w:val="000F7804"/>
    <w:rsid w:val="000F782C"/>
    <w:rsid w:val="000F78B0"/>
    <w:rsid w:val="000F78D3"/>
    <w:rsid w:val="000F78DA"/>
    <w:rsid w:val="000F78EB"/>
    <w:rsid w:val="000F7906"/>
    <w:rsid w:val="000F7909"/>
    <w:rsid w:val="000F791E"/>
    <w:rsid w:val="000F7940"/>
    <w:rsid w:val="000F7944"/>
    <w:rsid w:val="000F7958"/>
    <w:rsid w:val="000F7965"/>
    <w:rsid w:val="000F796D"/>
    <w:rsid w:val="000F7983"/>
    <w:rsid w:val="000F79AC"/>
    <w:rsid w:val="000F79B2"/>
    <w:rsid w:val="000F7A02"/>
    <w:rsid w:val="000F7A4D"/>
    <w:rsid w:val="000F7A70"/>
    <w:rsid w:val="000F7A76"/>
    <w:rsid w:val="000F7A7A"/>
    <w:rsid w:val="000F7A99"/>
    <w:rsid w:val="000F7AB0"/>
    <w:rsid w:val="000F7B0D"/>
    <w:rsid w:val="000F7B5D"/>
    <w:rsid w:val="000F7B7A"/>
    <w:rsid w:val="000F7B89"/>
    <w:rsid w:val="000F7BDD"/>
    <w:rsid w:val="000F7BE0"/>
    <w:rsid w:val="000F7BFB"/>
    <w:rsid w:val="000F7C6C"/>
    <w:rsid w:val="000F7C8B"/>
    <w:rsid w:val="000F7CCA"/>
    <w:rsid w:val="000F7CE1"/>
    <w:rsid w:val="000F7CF5"/>
    <w:rsid w:val="000F7D1D"/>
    <w:rsid w:val="000F7D2F"/>
    <w:rsid w:val="000F7D54"/>
    <w:rsid w:val="000F7DAE"/>
    <w:rsid w:val="000F7DE1"/>
    <w:rsid w:val="000F7DE3"/>
    <w:rsid w:val="000F7DFE"/>
    <w:rsid w:val="000F7E3C"/>
    <w:rsid w:val="000F7E9F"/>
    <w:rsid w:val="000F7EED"/>
    <w:rsid w:val="000F7EF0"/>
    <w:rsid w:val="000F7F40"/>
    <w:rsid w:val="000F7F87"/>
    <w:rsid w:val="000F7F93"/>
    <w:rsid w:val="000F7FB6"/>
    <w:rsid w:val="00100017"/>
    <w:rsid w:val="00100021"/>
    <w:rsid w:val="00100048"/>
    <w:rsid w:val="0010004C"/>
    <w:rsid w:val="001000AB"/>
    <w:rsid w:val="001000B1"/>
    <w:rsid w:val="001000DB"/>
    <w:rsid w:val="0010011F"/>
    <w:rsid w:val="00100126"/>
    <w:rsid w:val="00100127"/>
    <w:rsid w:val="00100134"/>
    <w:rsid w:val="00100179"/>
    <w:rsid w:val="00100186"/>
    <w:rsid w:val="00100199"/>
    <w:rsid w:val="001001D0"/>
    <w:rsid w:val="001001D1"/>
    <w:rsid w:val="00100206"/>
    <w:rsid w:val="0010020F"/>
    <w:rsid w:val="0010024A"/>
    <w:rsid w:val="00100255"/>
    <w:rsid w:val="00100261"/>
    <w:rsid w:val="0010028C"/>
    <w:rsid w:val="00100295"/>
    <w:rsid w:val="001002AA"/>
    <w:rsid w:val="001002CC"/>
    <w:rsid w:val="0010033C"/>
    <w:rsid w:val="00100341"/>
    <w:rsid w:val="00100361"/>
    <w:rsid w:val="00100378"/>
    <w:rsid w:val="00100389"/>
    <w:rsid w:val="001003B0"/>
    <w:rsid w:val="001003DE"/>
    <w:rsid w:val="0010044A"/>
    <w:rsid w:val="0010048C"/>
    <w:rsid w:val="001004C0"/>
    <w:rsid w:val="001004DD"/>
    <w:rsid w:val="001004E3"/>
    <w:rsid w:val="001004EF"/>
    <w:rsid w:val="0010050F"/>
    <w:rsid w:val="0010055C"/>
    <w:rsid w:val="00100588"/>
    <w:rsid w:val="001005CD"/>
    <w:rsid w:val="00100677"/>
    <w:rsid w:val="00100693"/>
    <w:rsid w:val="00100755"/>
    <w:rsid w:val="00100764"/>
    <w:rsid w:val="001007A0"/>
    <w:rsid w:val="001007AB"/>
    <w:rsid w:val="001007BB"/>
    <w:rsid w:val="00100821"/>
    <w:rsid w:val="00100822"/>
    <w:rsid w:val="00100845"/>
    <w:rsid w:val="00100847"/>
    <w:rsid w:val="0010085D"/>
    <w:rsid w:val="00100869"/>
    <w:rsid w:val="001008A8"/>
    <w:rsid w:val="0010090A"/>
    <w:rsid w:val="00100928"/>
    <w:rsid w:val="0010094C"/>
    <w:rsid w:val="0010094D"/>
    <w:rsid w:val="0010095F"/>
    <w:rsid w:val="00100982"/>
    <w:rsid w:val="001009BF"/>
    <w:rsid w:val="001009D1"/>
    <w:rsid w:val="00100A78"/>
    <w:rsid w:val="00100A7B"/>
    <w:rsid w:val="00100AC8"/>
    <w:rsid w:val="00100AE3"/>
    <w:rsid w:val="00100AFC"/>
    <w:rsid w:val="00100B44"/>
    <w:rsid w:val="00100B84"/>
    <w:rsid w:val="00100BCE"/>
    <w:rsid w:val="00100BD9"/>
    <w:rsid w:val="00100C05"/>
    <w:rsid w:val="00100C0B"/>
    <w:rsid w:val="00100C10"/>
    <w:rsid w:val="00100C20"/>
    <w:rsid w:val="00100C91"/>
    <w:rsid w:val="00100CBD"/>
    <w:rsid w:val="00100CBE"/>
    <w:rsid w:val="00100D41"/>
    <w:rsid w:val="00100D67"/>
    <w:rsid w:val="00100D6B"/>
    <w:rsid w:val="00100D84"/>
    <w:rsid w:val="00100D8E"/>
    <w:rsid w:val="00100D97"/>
    <w:rsid w:val="00100E0C"/>
    <w:rsid w:val="00100E27"/>
    <w:rsid w:val="00100E3C"/>
    <w:rsid w:val="00100E73"/>
    <w:rsid w:val="00100EB0"/>
    <w:rsid w:val="00100EBC"/>
    <w:rsid w:val="00100EE2"/>
    <w:rsid w:val="00100F0E"/>
    <w:rsid w:val="00100F0F"/>
    <w:rsid w:val="00100F82"/>
    <w:rsid w:val="00100FD2"/>
    <w:rsid w:val="00101004"/>
    <w:rsid w:val="00101008"/>
    <w:rsid w:val="00101055"/>
    <w:rsid w:val="0010106F"/>
    <w:rsid w:val="00101072"/>
    <w:rsid w:val="00101076"/>
    <w:rsid w:val="0010108E"/>
    <w:rsid w:val="001010BB"/>
    <w:rsid w:val="001010C8"/>
    <w:rsid w:val="001010D6"/>
    <w:rsid w:val="001010DB"/>
    <w:rsid w:val="001010FD"/>
    <w:rsid w:val="00101126"/>
    <w:rsid w:val="001011A0"/>
    <w:rsid w:val="001011DE"/>
    <w:rsid w:val="001011EE"/>
    <w:rsid w:val="001011EF"/>
    <w:rsid w:val="001011FE"/>
    <w:rsid w:val="001011FF"/>
    <w:rsid w:val="00101212"/>
    <w:rsid w:val="0010121B"/>
    <w:rsid w:val="0010123F"/>
    <w:rsid w:val="00101273"/>
    <w:rsid w:val="001012C8"/>
    <w:rsid w:val="001012DA"/>
    <w:rsid w:val="001012F7"/>
    <w:rsid w:val="0010134C"/>
    <w:rsid w:val="00101396"/>
    <w:rsid w:val="001013B3"/>
    <w:rsid w:val="001013BF"/>
    <w:rsid w:val="001013FD"/>
    <w:rsid w:val="00101429"/>
    <w:rsid w:val="0010145C"/>
    <w:rsid w:val="0010147E"/>
    <w:rsid w:val="00101483"/>
    <w:rsid w:val="0010149F"/>
    <w:rsid w:val="001014AC"/>
    <w:rsid w:val="001014E7"/>
    <w:rsid w:val="00101559"/>
    <w:rsid w:val="00101564"/>
    <w:rsid w:val="00101576"/>
    <w:rsid w:val="00101595"/>
    <w:rsid w:val="001015C8"/>
    <w:rsid w:val="0010161E"/>
    <w:rsid w:val="00101635"/>
    <w:rsid w:val="00101657"/>
    <w:rsid w:val="00101669"/>
    <w:rsid w:val="00101671"/>
    <w:rsid w:val="00101682"/>
    <w:rsid w:val="001016AA"/>
    <w:rsid w:val="001016B0"/>
    <w:rsid w:val="001016B1"/>
    <w:rsid w:val="001016CE"/>
    <w:rsid w:val="00101733"/>
    <w:rsid w:val="001017A1"/>
    <w:rsid w:val="001017BB"/>
    <w:rsid w:val="001017E9"/>
    <w:rsid w:val="00101840"/>
    <w:rsid w:val="00101873"/>
    <w:rsid w:val="00101884"/>
    <w:rsid w:val="00101888"/>
    <w:rsid w:val="0010188C"/>
    <w:rsid w:val="0010190F"/>
    <w:rsid w:val="0010195C"/>
    <w:rsid w:val="00101992"/>
    <w:rsid w:val="00101996"/>
    <w:rsid w:val="001019AC"/>
    <w:rsid w:val="001019E3"/>
    <w:rsid w:val="001019ED"/>
    <w:rsid w:val="00101A1D"/>
    <w:rsid w:val="00101A48"/>
    <w:rsid w:val="00101A49"/>
    <w:rsid w:val="00101A52"/>
    <w:rsid w:val="00101A5E"/>
    <w:rsid w:val="00101A71"/>
    <w:rsid w:val="00101A7B"/>
    <w:rsid w:val="00101A81"/>
    <w:rsid w:val="00101AD0"/>
    <w:rsid w:val="00101AEF"/>
    <w:rsid w:val="00101B02"/>
    <w:rsid w:val="00101B11"/>
    <w:rsid w:val="00101B78"/>
    <w:rsid w:val="00101B86"/>
    <w:rsid w:val="00101B88"/>
    <w:rsid w:val="00101BB0"/>
    <w:rsid w:val="00101BD1"/>
    <w:rsid w:val="00101C18"/>
    <w:rsid w:val="00101C20"/>
    <w:rsid w:val="00101C32"/>
    <w:rsid w:val="00101C43"/>
    <w:rsid w:val="00101C59"/>
    <w:rsid w:val="00101C5A"/>
    <w:rsid w:val="00101C6B"/>
    <w:rsid w:val="00101C9F"/>
    <w:rsid w:val="00101CAD"/>
    <w:rsid w:val="00101CC7"/>
    <w:rsid w:val="00101CFD"/>
    <w:rsid w:val="00101D1F"/>
    <w:rsid w:val="00101D43"/>
    <w:rsid w:val="00101D6C"/>
    <w:rsid w:val="00101D78"/>
    <w:rsid w:val="00101D90"/>
    <w:rsid w:val="00101DAD"/>
    <w:rsid w:val="00101E06"/>
    <w:rsid w:val="00101E0D"/>
    <w:rsid w:val="00101E39"/>
    <w:rsid w:val="00101E70"/>
    <w:rsid w:val="00101E87"/>
    <w:rsid w:val="00101E91"/>
    <w:rsid w:val="00101E94"/>
    <w:rsid w:val="00101EC5"/>
    <w:rsid w:val="00101ECD"/>
    <w:rsid w:val="00101EF4"/>
    <w:rsid w:val="00101F0E"/>
    <w:rsid w:val="00101F16"/>
    <w:rsid w:val="00101F20"/>
    <w:rsid w:val="00101F27"/>
    <w:rsid w:val="00101F2B"/>
    <w:rsid w:val="00101FE0"/>
    <w:rsid w:val="00102002"/>
    <w:rsid w:val="0010202E"/>
    <w:rsid w:val="00102059"/>
    <w:rsid w:val="0010207F"/>
    <w:rsid w:val="00102082"/>
    <w:rsid w:val="00102096"/>
    <w:rsid w:val="001020A3"/>
    <w:rsid w:val="001020AB"/>
    <w:rsid w:val="001020BD"/>
    <w:rsid w:val="0010211B"/>
    <w:rsid w:val="00102128"/>
    <w:rsid w:val="001021A5"/>
    <w:rsid w:val="001021A6"/>
    <w:rsid w:val="001021A8"/>
    <w:rsid w:val="0010223B"/>
    <w:rsid w:val="00102273"/>
    <w:rsid w:val="00102292"/>
    <w:rsid w:val="001022A5"/>
    <w:rsid w:val="001022B5"/>
    <w:rsid w:val="00102309"/>
    <w:rsid w:val="0010231F"/>
    <w:rsid w:val="00102321"/>
    <w:rsid w:val="0010238F"/>
    <w:rsid w:val="001023B9"/>
    <w:rsid w:val="001023CD"/>
    <w:rsid w:val="001023DD"/>
    <w:rsid w:val="001023E2"/>
    <w:rsid w:val="00102401"/>
    <w:rsid w:val="0010243F"/>
    <w:rsid w:val="00102448"/>
    <w:rsid w:val="00102462"/>
    <w:rsid w:val="00102474"/>
    <w:rsid w:val="001024A0"/>
    <w:rsid w:val="001024EC"/>
    <w:rsid w:val="0010251F"/>
    <w:rsid w:val="00102525"/>
    <w:rsid w:val="00102540"/>
    <w:rsid w:val="00102571"/>
    <w:rsid w:val="001025A0"/>
    <w:rsid w:val="001025C6"/>
    <w:rsid w:val="001025CF"/>
    <w:rsid w:val="00102642"/>
    <w:rsid w:val="0010265D"/>
    <w:rsid w:val="0010265E"/>
    <w:rsid w:val="0010268B"/>
    <w:rsid w:val="001026D8"/>
    <w:rsid w:val="00102711"/>
    <w:rsid w:val="0010271F"/>
    <w:rsid w:val="00102729"/>
    <w:rsid w:val="0010276F"/>
    <w:rsid w:val="00102787"/>
    <w:rsid w:val="001027FF"/>
    <w:rsid w:val="00102820"/>
    <w:rsid w:val="0010283E"/>
    <w:rsid w:val="00102887"/>
    <w:rsid w:val="001028E1"/>
    <w:rsid w:val="00102902"/>
    <w:rsid w:val="0010295D"/>
    <w:rsid w:val="00102969"/>
    <w:rsid w:val="0010298E"/>
    <w:rsid w:val="001029BB"/>
    <w:rsid w:val="001029C5"/>
    <w:rsid w:val="001029ED"/>
    <w:rsid w:val="00102A28"/>
    <w:rsid w:val="00102A4C"/>
    <w:rsid w:val="00102A74"/>
    <w:rsid w:val="00102A8B"/>
    <w:rsid w:val="00102ABF"/>
    <w:rsid w:val="00102AD3"/>
    <w:rsid w:val="00102B09"/>
    <w:rsid w:val="00102B10"/>
    <w:rsid w:val="00102BC5"/>
    <w:rsid w:val="00102BC7"/>
    <w:rsid w:val="00102BE8"/>
    <w:rsid w:val="00102C21"/>
    <w:rsid w:val="00102C26"/>
    <w:rsid w:val="00102C32"/>
    <w:rsid w:val="00102C3C"/>
    <w:rsid w:val="00102C75"/>
    <w:rsid w:val="00102CD0"/>
    <w:rsid w:val="00102D0F"/>
    <w:rsid w:val="00102D24"/>
    <w:rsid w:val="00102D3B"/>
    <w:rsid w:val="00102D62"/>
    <w:rsid w:val="00102D66"/>
    <w:rsid w:val="00102D6D"/>
    <w:rsid w:val="00102DA9"/>
    <w:rsid w:val="00102DB2"/>
    <w:rsid w:val="00102DF3"/>
    <w:rsid w:val="00102E1E"/>
    <w:rsid w:val="00102E2C"/>
    <w:rsid w:val="00102E54"/>
    <w:rsid w:val="00102E5D"/>
    <w:rsid w:val="00102E5F"/>
    <w:rsid w:val="00102EC6"/>
    <w:rsid w:val="00102ED6"/>
    <w:rsid w:val="00102EDE"/>
    <w:rsid w:val="00102EE7"/>
    <w:rsid w:val="00102EEF"/>
    <w:rsid w:val="00102F0E"/>
    <w:rsid w:val="00102F13"/>
    <w:rsid w:val="00102F29"/>
    <w:rsid w:val="00102F74"/>
    <w:rsid w:val="00102F87"/>
    <w:rsid w:val="00102FB0"/>
    <w:rsid w:val="00102FD4"/>
    <w:rsid w:val="00102FDF"/>
    <w:rsid w:val="00102FF0"/>
    <w:rsid w:val="0010301E"/>
    <w:rsid w:val="00103072"/>
    <w:rsid w:val="001030A3"/>
    <w:rsid w:val="001030DA"/>
    <w:rsid w:val="0010312A"/>
    <w:rsid w:val="0010314F"/>
    <w:rsid w:val="00103178"/>
    <w:rsid w:val="00103198"/>
    <w:rsid w:val="001031D5"/>
    <w:rsid w:val="001031FB"/>
    <w:rsid w:val="00103246"/>
    <w:rsid w:val="00103252"/>
    <w:rsid w:val="001032A8"/>
    <w:rsid w:val="001032C1"/>
    <w:rsid w:val="001032E5"/>
    <w:rsid w:val="001032FE"/>
    <w:rsid w:val="00103300"/>
    <w:rsid w:val="0010334A"/>
    <w:rsid w:val="00103359"/>
    <w:rsid w:val="00103382"/>
    <w:rsid w:val="001033A5"/>
    <w:rsid w:val="001033DC"/>
    <w:rsid w:val="00103426"/>
    <w:rsid w:val="00103452"/>
    <w:rsid w:val="0010345F"/>
    <w:rsid w:val="0010348F"/>
    <w:rsid w:val="001034B4"/>
    <w:rsid w:val="001034D9"/>
    <w:rsid w:val="00103503"/>
    <w:rsid w:val="0010350B"/>
    <w:rsid w:val="00103515"/>
    <w:rsid w:val="00103564"/>
    <w:rsid w:val="00103598"/>
    <w:rsid w:val="0010359D"/>
    <w:rsid w:val="001035C9"/>
    <w:rsid w:val="001035DE"/>
    <w:rsid w:val="001035ED"/>
    <w:rsid w:val="00103612"/>
    <w:rsid w:val="00103634"/>
    <w:rsid w:val="001036A9"/>
    <w:rsid w:val="001036DB"/>
    <w:rsid w:val="0010370E"/>
    <w:rsid w:val="00103728"/>
    <w:rsid w:val="00103755"/>
    <w:rsid w:val="00103757"/>
    <w:rsid w:val="0010375F"/>
    <w:rsid w:val="0010377A"/>
    <w:rsid w:val="00103784"/>
    <w:rsid w:val="001037D8"/>
    <w:rsid w:val="00103829"/>
    <w:rsid w:val="0010383C"/>
    <w:rsid w:val="0010384E"/>
    <w:rsid w:val="00103878"/>
    <w:rsid w:val="00103881"/>
    <w:rsid w:val="001038B4"/>
    <w:rsid w:val="001038EE"/>
    <w:rsid w:val="001038FE"/>
    <w:rsid w:val="00103918"/>
    <w:rsid w:val="00103927"/>
    <w:rsid w:val="00103939"/>
    <w:rsid w:val="0010393B"/>
    <w:rsid w:val="00103981"/>
    <w:rsid w:val="001039E3"/>
    <w:rsid w:val="00103A08"/>
    <w:rsid w:val="00103A52"/>
    <w:rsid w:val="00103A8C"/>
    <w:rsid w:val="00103A92"/>
    <w:rsid w:val="00103B58"/>
    <w:rsid w:val="00103B89"/>
    <w:rsid w:val="00103BE1"/>
    <w:rsid w:val="00103C1A"/>
    <w:rsid w:val="00103C7D"/>
    <w:rsid w:val="00103CAE"/>
    <w:rsid w:val="00103CE2"/>
    <w:rsid w:val="00103D1C"/>
    <w:rsid w:val="00103D6C"/>
    <w:rsid w:val="00103D9C"/>
    <w:rsid w:val="00103D9F"/>
    <w:rsid w:val="00103E04"/>
    <w:rsid w:val="00103E1E"/>
    <w:rsid w:val="00103E4D"/>
    <w:rsid w:val="00103EAD"/>
    <w:rsid w:val="00103EBC"/>
    <w:rsid w:val="00103ED0"/>
    <w:rsid w:val="00103ED5"/>
    <w:rsid w:val="00103EFA"/>
    <w:rsid w:val="00103EFF"/>
    <w:rsid w:val="00103F45"/>
    <w:rsid w:val="00103F69"/>
    <w:rsid w:val="00103FBF"/>
    <w:rsid w:val="00103FE9"/>
    <w:rsid w:val="00103FFD"/>
    <w:rsid w:val="0010400B"/>
    <w:rsid w:val="00104018"/>
    <w:rsid w:val="00104039"/>
    <w:rsid w:val="0010405B"/>
    <w:rsid w:val="00104074"/>
    <w:rsid w:val="001040D1"/>
    <w:rsid w:val="0010410D"/>
    <w:rsid w:val="00104168"/>
    <w:rsid w:val="0010416F"/>
    <w:rsid w:val="0010418C"/>
    <w:rsid w:val="001041A3"/>
    <w:rsid w:val="001041A9"/>
    <w:rsid w:val="001041AA"/>
    <w:rsid w:val="001041CF"/>
    <w:rsid w:val="001041D8"/>
    <w:rsid w:val="001041EB"/>
    <w:rsid w:val="00104203"/>
    <w:rsid w:val="00104229"/>
    <w:rsid w:val="0010423E"/>
    <w:rsid w:val="00104242"/>
    <w:rsid w:val="001042DF"/>
    <w:rsid w:val="00104306"/>
    <w:rsid w:val="00104371"/>
    <w:rsid w:val="0010438F"/>
    <w:rsid w:val="00104399"/>
    <w:rsid w:val="001043CC"/>
    <w:rsid w:val="00104432"/>
    <w:rsid w:val="0010446F"/>
    <w:rsid w:val="0010447A"/>
    <w:rsid w:val="00104494"/>
    <w:rsid w:val="001044C6"/>
    <w:rsid w:val="00104568"/>
    <w:rsid w:val="0010457B"/>
    <w:rsid w:val="001045B6"/>
    <w:rsid w:val="0010463B"/>
    <w:rsid w:val="00104669"/>
    <w:rsid w:val="00104676"/>
    <w:rsid w:val="0010468B"/>
    <w:rsid w:val="001046A6"/>
    <w:rsid w:val="001046FD"/>
    <w:rsid w:val="00104710"/>
    <w:rsid w:val="0010471D"/>
    <w:rsid w:val="00104767"/>
    <w:rsid w:val="0010477F"/>
    <w:rsid w:val="001047D0"/>
    <w:rsid w:val="001047D6"/>
    <w:rsid w:val="00104803"/>
    <w:rsid w:val="00104813"/>
    <w:rsid w:val="00104846"/>
    <w:rsid w:val="00104859"/>
    <w:rsid w:val="0010485E"/>
    <w:rsid w:val="00104862"/>
    <w:rsid w:val="00104892"/>
    <w:rsid w:val="001048A4"/>
    <w:rsid w:val="001048D3"/>
    <w:rsid w:val="001048F9"/>
    <w:rsid w:val="00104915"/>
    <w:rsid w:val="00104988"/>
    <w:rsid w:val="00104997"/>
    <w:rsid w:val="001049F1"/>
    <w:rsid w:val="00104A00"/>
    <w:rsid w:val="00104A50"/>
    <w:rsid w:val="00104A51"/>
    <w:rsid w:val="00104A8C"/>
    <w:rsid w:val="00104AA7"/>
    <w:rsid w:val="00104ABF"/>
    <w:rsid w:val="00104AD5"/>
    <w:rsid w:val="00104AE1"/>
    <w:rsid w:val="00104B69"/>
    <w:rsid w:val="00104B74"/>
    <w:rsid w:val="00104BB7"/>
    <w:rsid w:val="00104BCA"/>
    <w:rsid w:val="00104BDE"/>
    <w:rsid w:val="00104C10"/>
    <w:rsid w:val="00104C3D"/>
    <w:rsid w:val="00104C4E"/>
    <w:rsid w:val="00104C67"/>
    <w:rsid w:val="00104C8B"/>
    <w:rsid w:val="00104CA0"/>
    <w:rsid w:val="00104CA5"/>
    <w:rsid w:val="00104CCC"/>
    <w:rsid w:val="00104CF1"/>
    <w:rsid w:val="00104D15"/>
    <w:rsid w:val="00104D1E"/>
    <w:rsid w:val="00104D41"/>
    <w:rsid w:val="00104D5A"/>
    <w:rsid w:val="00104D70"/>
    <w:rsid w:val="00104D92"/>
    <w:rsid w:val="00104DE1"/>
    <w:rsid w:val="00104DE6"/>
    <w:rsid w:val="00104DEE"/>
    <w:rsid w:val="00104E52"/>
    <w:rsid w:val="00104EF7"/>
    <w:rsid w:val="00104F20"/>
    <w:rsid w:val="00104F41"/>
    <w:rsid w:val="00104F46"/>
    <w:rsid w:val="00104F50"/>
    <w:rsid w:val="00104F64"/>
    <w:rsid w:val="00104F76"/>
    <w:rsid w:val="00104FC1"/>
    <w:rsid w:val="00104FD0"/>
    <w:rsid w:val="00104FFF"/>
    <w:rsid w:val="00105015"/>
    <w:rsid w:val="00105032"/>
    <w:rsid w:val="0010509B"/>
    <w:rsid w:val="001050AD"/>
    <w:rsid w:val="00105106"/>
    <w:rsid w:val="0010510D"/>
    <w:rsid w:val="0010514C"/>
    <w:rsid w:val="0010515F"/>
    <w:rsid w:val="00105171"/>
    <w:rsid w:val="00105174"/>
    <w:rsid w:val="001051A6"/>
    <w:rsid w:val="001051BF"/>
    <w:rsid w:val="001051E5"/>
    <w:rsid w:val="001051F1"/>
    <w:rsid w:val="00105202"/>
    <w:rsid w:val="00105225"/>
    <w:rsid w:val="00105235"/>
    <w:rsid w:val="00105250"/>
    <w:rsid w:val="001052A1"/>
    <w:rsid w:val="001052F7"/>
    <w:rsid w:val="0010531E"/>
    <w:rsid w:val="00105399"/>
    <w:rsid w:val="001053EE"/>
    <w:rsid w:val="00105421"/>
    <w:rsid w:val="00105431"/>
    <w:rsid w:val="00105434"/>
    <w:rsid w:val="0010544B"/>
    <w:rsid w:val="00105462"/>
    <w:rsid w:val="00105479"/>
    <w:rsid w:val="001054A1"/>
    <w:rsid w:val="001054C8"/>
    <w:rsid w:val="001054DF"/>
    <w:rsid w:val="00105526"/>
    <w:rsid w:val="0010553A"/>
    <w:rsid w:val="00105543"/>
    <w:rsid w:val="0010555B"/>
    <w:rsid w:val="00105568"/>
    <w:rsid w:val="00105576"/>
    <w:rsid w:val="00105598"/>
    <w:rsid w:val="001055AE"/>
    <w:rsid w:val="001055B1"/>
    <w:rsid w:val="001055B7"/>
    <w:rsid w:val="001055DD"/>
    <w:rsid w:val="0010560C"/>
    <w:rsid w:val="00105613"/>
    <w:rsid w:val="00105614"/>
    <w:rsid w:val="00105615"/>
    <w:rsid w:val="00105619"/>
    <w:rsid w:val="00105636"/>
    <w:rsid w:val="00105657"/>
    <w:rsid w:val="0010567D"/>
    <w:rsid w:val="00105692"/>
    <w:rsid w:val="0010569D"/>
    <w:rsid w:val="001056EE"/>
    <w:rsid w:val="001056F9"/>
    <w:rsid w:val="00105705"/>
    <w:rsid w:val="00105708"/>
    <w:rsid w:val="0010570F"/>
    <w:rsid w:val="00105717"/>
    <w:rsid w:val="0010571A"/>
    <w:rsid w:val="00105723"/>
    <w:rsid w:val="001057AA"/>
    <w:rsid w:val="001057B1"/>
    <w:rsid w:val="0010583A"/>
    <w:rsid w:val="00105877"/>
    <w:rsid w:val="001058B1"/>
    <w:rsid w:val="001058B9"/>
    <w:rsid w:val="0010594A"/>
    <w:rsid w:val="00105999"/>
    <w:rsid w:val="00105A41"/>
    <w:rsid w:val="00105A7F"/>
    <w:rsid w:val="00105A81"/>
    <w:rsid w:val="00105AB7"/>
    <w:rsid w:val="00105ADF"/>
    <w:rsid w:val="00105AE4"/>
    <w:rsid w:val="00105B4C"/>
    <w:rsid w:val="00105B5C"/>
    <w:rsid w:val="00105B65"/>
    <w:rsid w:val="00105B73"/>
    <w:rsid w:val="00105B7D"/>
    <w:rsid w:val="00105C28"/>
    <w:rsid w:val="00105C2F"/>
    <w:rsid w:val="00105CCA"/>
    <w:rsid w:val="00105CED"/>
    <w:rsid w:val="00105D12"/>
    <w:rsid w:val="00105D16"/>
    <w:rsid w:val="00105D8C"/>
    <w:rsid w:val="00105DB3"/>
    <w:rsid w:val="00105DDA"/>
    <w:rsid w:val="00105E06"/>
    <w:rsid w:val="00105E08"/>
    <w:rsid w:val="00105E45"/>
    <w:rsid w:val="00105E70"/>
    <w:rsid w:val="00105EF5"/>
    <w:rsid w:val="00105F15"/>
    <w:rsid w:val="00105F6E"/>
    <w:rsid w:val="00105FB6"/>
    <w:rsid w:val="00105FDD"/>
    <w:rsid w:val="00105FFC"/>
    <w:rsid w:val="00106005"/>
    <w:rsid w:val="00106072"/>
    <w:rsid w:val="00106075"/>
    <w:rsid w:val="00106085"/>
    <w:rsid w:val="00106086"/>
    <w:rsid w:val="00106095"/>
    <w:rsid w:val="001060AA"/>
    <w:rsid w:val="001060C3"/>
    <w:rsid w:val="001060DC"/>
    <w:rsid w:val="001060DD"/>
    <w:rsid w:val="001060FE"/>
    <w:rsid w:val="0010613A"/>
    <w:rsid w:val="00106146"/>
    <w:rsid w:val="0010615F"/>
    <w:rsid w:val="00106189"/>
    <w:rsid w:val="001061FF"/>
    <w:rsid w:val="0010620B"/>
    <w:rsid w:val="00106230"/>
    <w:rsid w:val="00106236"/>
    <w:rsid w:val="0010625F"/>
    <w:rsid w:val="00106260"/>
    <w:rsid w:val="00106271"/>
    <w:rsid w:val="0010628A"/>
    <w:rsid w:val="00106296"/>
    <w:rsid w:val="001062A8"/>
    <w:rsid w:val="001062AA"/>
    <w:rsid w:val="001062B5"/>
    <w:rsid w:val="001062C3"/>
    <w:rsid w:val="001062EC"/>
    <w:rsid w:val="00106308"/>
    <w:rsid w:val="00106315"/>
    <w:rsid w:val="0010632A"/>
    <w:rsid w:val="00106334"/>
    <w:rsid w:val="00106376"/>
    <w:rsid w:val="0010637B"/>
    <w:rsid w:val="00106390"/>
    <w:rsid w:val="00106391"/>
    <w:rsid w:val="0010639A"/>
    <w:rsid w:val="001063D1"/>
    <w:rsid w:val="001063EA"/>
    <w:rsid w:val="0010640E"/>
    <w:rsid w:val="00106411"/>
    <w:rsid w:val="00106498"/>
    <w:rsid w:val="001064C2"/>
    <w:rsid w:val="001064E0"/>
    <w:rsid w:val="001064FD"/>
    <w:rsid w:val="0010651A"/>
    <w:rsid w:val="00106542"/>
    <w:rsid w:val="0010654E"/>
    <w:rsid w:val="00106561"/>
    <w:rsid w:val="001065B5"/>
    <w:rsid w:val="001065D0"/>
    <w:rsid w:val="001065F5"/>
    <w:rsid w:val="00106641"/>
    <w:rsid w:val="00106644"/>
    <w:rsid w:val="00106648"/>
    <w:rsid w:val="00106667"/>
    <w:rsid w:val="0010668D"/>
    <w:rsid w:val="00106694"/>
    <w:rsid w:val="001066A0"/>
    <w:rsid w:val="001066E2"/>
    <w:rsid w:val="001066E8"/>
    <w:rsid w:val="00106704"/>
    <w:rsid w:val="00106734"/>
    <w:rsid w:val="0010675D"/>
    <w:rsid w:val="00106763"/>
    <w:rsid w:val="001067A3"/>
    <w:rsid w:val="001067AB"/>
    <w:rsid w:val="001067F2"/>
    <w:rsid w:val="0010685E"/>
    <w:rsid w:val="00106894"/>
    <w:rsid w:val="001068AD"/>
    <w:rsid w:val="001068B2"/>
    <w:rsid w:val="001068C6"/>
    <w:rsid w:val="001068D4"/>
    <w:rsid w:val="001068D8"/>
    <w:rsid w:val="001068DB"/>
    <w:rsid w:val="00106915"/>
    <w:rsid w:val="00106918"/>
    <w:rsid w:val="0010691A"/>
    <w:rsid w:val="00106942"/>
    <w:rsid w:val="001069AD"/>
    <w:rsid w:val="001069CD"/>
    <w:rsid w:val="001069CF"/>
    <w:rsid w:val="001069DA"/>
    <w:rsid w:val="001069F3"/>
    <w:rsid w:val="00106A15"/>
    <w:rsid w:val="00106A50"/>
    <w:rsid w:val="00106ADA"/>
    <w:rsid w:val="00106AFB"/>
    <w:rsid w:val="00106B34"/>
    <w:rsid w:val="00106B49"/>
    <w:rsid w:val="00106B5F"/>
    <w:rsid w:val="00106B7F"/>
    <w:rsid w:val="00106BA6"/>
    <w:rsid w:val="00106BB1"/>
    <w:rsid w:val="00106C19"/>
    <w:rsid w:val="00106C29"/>
    <w:rsid w:val="00106C42"/>
    <w:rsid w:val="00106C54"/>
    <w:rsid w:val="00106CAB"/>
    <w:rsid w:val="00106CBC"/>
    <w:rsid w:val="00106CEC"/>
    <w:rsid w:val="00106CFD"/>
    <w:rsid w:val="00106D10"/>
    <w:rsid w:val="00106D8B"/>
    <w:rsid w:val="00106DB0"/>
    <w:rsid w:val="00106DE3"/>
    <w:rsid w:val="00106E0C"/>
    <w:rsid w:val="00106E3C"/>
    <w:rsid w:val="00106E40"/>
    <w:rsid w:val="00106E7E"/>
    <w:rsid w:val="00106E8F"/>
    <w:rsid w:val="00106EC0"/>
    <w:rsid w:val="00106EE2"/>
    <w:rsid w:val="00106EF6"/>
    <w:rsid w:val="00106F29"/>
    <w:rsid w:val="00106F54"/>
    <w:rsid w:val="00106F7B"/>
    <w:rsid w:val="00106FA4"/>
    <w:rsid w:val="00107030"/>
    <w:rsid w:val="00107048"/>
    <w:rsid w:val="00107077"/>
    <w:rsid w:val="001070B8"/>
    <w:rsid w:val="001070DF"/>
    <w:rsid w:val="001070E1"/>
    <w:rsid w:val="00107110"/>
    <w:rsid w:val="0010712A"/>
    <w:rsid w:val="00107158"/>
    <w:rsid w:val="0010715B"/>
    <w:rsid w:val="00107165"/>
    <w:rsid w:val="00107188"/>
    <w:rsid w:val="0010718F"/>
    <w:rsid w:val="00107194"/>
    <w:rsid w:val="001071AC"/>
    <w:rsid w:val="001071B6"/>
    <w:rsid w:val="001071C5"/>
    <w:rsid w:val="001071C6"/>
    <w:rsid w:val="001071C8"/>
    <w:rsid w:val="0010720F"/>
    <w:rsid w:val="00107227"/>
    <w:rsid w:val="00107259"/>
    <w:rsid w:val="0010726C"/>
    <w:rsid w:val="0010727A"/>
    <w:rsid w:val="001072A8"/>
    <w:rsid w:val="001072B3"/>
    <w:rsid w:val="001072C4"/>
    <w:rsid w:val="001072CC"/>
    <w:rsid w:val="00107314"/>
    <w:rsid w:val="00107317"/>
    <w:rsid w:val="00107340"/>
    <w:rsid w:val="00107356"/>
    <w:rsid w:val="00107371"/>
    <w:rsid w:val="00107374"/>
    <w:rsid w:val="00107386"/>
    <w:rsid w:val="001073A4"/>
    <w:rsid w:val="001073B9"/>
    <w:rsid w:val="001073CC"/>
    <w:rsid w:val="001073FC"/>
    <w:rsid w:val="0010742A"/>
    <w:rsid w:val="0010742D"/>
    <w:rsid w:val="00107439"/>
    <w:rsid w:val="0010746F"/>
    <w:rsid w:val="00107472"/>
    <w:rsid w:val="001074E2"/>
    <w:rsid w:val="001074F3"/>
    <w:rsid w:val="001074FA"/>
    <w:rsid w:val="001074FE"/>
    <w:rsid w:val="00107506"/>
    <w:rsid w:val="0010750E"/>
    <w:rsid w:val="00107543"/>
    <w:rsid w:val="0010754B"/>
    <w:rsid w:val="00107552"/>
    <w:rsid w:val="0010759D"/>
    <w:rsid w:val="001075AF"/>
    <w:rsid w:val="001075E0"/>
    <w:rsid w:val="001075F1"/>
    <w:rsid w:val="00107614"/>
    <w:rsid w:val="00107658"/>
    <w:rsid w:val="0010766D"/>
    <w:rsid w:val="00107689"/>
    <w:rsid w:val="00107698"/>
    <w:rsid w:val="001076BF"/>
    <w:rsid w:val="00107703"/>
    <w:rsid w:val="00107705"/>
    <w:rsid w:val="00107713"/>
    <w:rsid w:val="0010774C"/>
    <w:rsid w:val="00107766"/>
    <w:rsid w:val="001077E0"/>
    <w:rsid w:val="001077F2"/>
    <w:rsid w:val="00107854"/>
    <w:rsid w:val="00107863"/>
    <w:rsid w:val="00107886"/>
    <w:rsid w:val="001078B0"/>
    <w:rsid w:val="001078B2"/>
    <w:rsid w:val="001078B3"/>
    <w:rsid w:val="001078EE"/>
    <w:rsid w:val="00107937"/>
    <w:rsid w:val="00107938"/>
    <w:rsid w:val="0010796B"/>
    <w:rsid w:val="0010797E"/>
    <w:rsid w:val="0010799F"/>
    <w:rsid w:val="001079EF"/>
    <w:rsid w:val="00107A2B"/>
    <w:rsid w:val="00107A5F"/>
    <w:rsid w:val="00107A9F"/>
    <w:rsid w:val="00107AA6"/>
    <w:rsid w:val="00107B05"/>
    <w:rsid w:val="00107B78"/>
    <w:rsid w:val="00107B9F"/>
    <w:rsid w:val="00107BB4"/>
    <w:rsid w:val="00107BCD"/>
    <w:rsid w:val="00107BD6"/>
    <w:rsid w:val="00107BE2"/>
    <w:rsid w:val="00107C03"/>
    <w:rsid w:val="00107C6B"/>
    <w:rsid w:val="00107C90"/>
    <w:rsid w:val="00107C91"/>
    <w:rsid w:val="00107C99"/>
    <w:rsid w:val="00107CAE"/>
    <w:rsid w:val="00107CC1"/>
    <w:rsid w:val="00107CFA"/>
    <w:rsid w:val="00107D12"/>
    <w:rsid w:val="00107D16"/>
    <w:rsid w:val="00107D74"/>
    <w:rsid w:val="00107D7F"/>
    <w:rsid w:val="00107D8E"/>
    <w:rsid w:val="00107DB8"/>
    <w:rsid w:val="00107DBF"/>
    <w:rsid w:val="00107DC2"/>
    <w:rsid w:val="00107DE5"/>
    <w:rsid w:val="00107E56"/>
    <w:rsid w:val="00107E96"/>
    <w:rsid w:val="00107EA2"/>
    <w:rsid w:val="00107EE4"/>
    <w:rsid w:val="00107EFB"/>
    <w:rsid w:val="00107F33"/>
    <w:rsid w:val="00107F3E"/>
    <w:rsid w:val="00107FAD"/>
    <w:rsid w:val="00107FBA"/>
    <w:rsid w:val="00107FBF"/>
    <w:rsid w:val="00107FC0"/>
    <w:rsid w:val="0011001A"/>
    <w:rsid w:val="0011002E"/>
    <w:rsid w:val="0011006D"/>
    <w:rsid w:val="0011007C"/>
    <w:rsid w:val="00110099"/>
    <w:rsid w:val="001100E0"/>
    <w:rsid w:val="00110110"/>
    <w:rsid w:val="00110140"/>
    <w:rsid w:val="00110158"/>
    <w:rsid w:val="00110159"/>
    <w:rsid w:val="0011015C"/>
    <w:rsid w:val="00110166"/>
    <w:rsid w:val="00110176"/>
    <w:rsid w:val="00110198"/>
    <w:rsid w:val="001101BA"/>
    <w:rsid w:val="001101C2"/>
    <w:rsid w:val="001101D3"/>
    <w:rsid w:val="0011020C"/>
    <w:rsid w:val="00110215"/>
    <w:rsid w:val="0011027D"/>
    <w:rsid w:val="00110284"/>
    <w:rsid w:val="001102A6"/>
    <w:rsid w:val="0011031D"/>
    <w:rsid w:val="0011034C"/>
    <w:rsid w:val="00110377"/>
    <w:rsid w:val="001103FE"/>
    <w:rsid w:val="00110417"/>
    <w:rsid w:val="00110418"/>
    <w:rsid w:val="00110443"/>
    <w:rsid w:val="00110446"/>
    <w:rsid w:val="00110480"/>
    <w:rsid w:val="001104A3"/>
    <w:rsid w:val="001104AB"/>
    <w:rsid w:val="001104C7"/>
    <w:rsid w:val="001104EE"/>
    <w:rsid w:val="0011050A"/>
    <w:rsid w:val="00110534"/>
    <w:rsid w:val="00110545"/>
    <w:rsid w:val="0011055C"/>
    <w:rsid w:val="00110590"/>
    <w:rsid w:val="001105AF"/>
    <w:rsid w:val="001105D4"/>
    <w:rsid w:val="001105DA"/>
    <w:rsid w:val="0011060F"/>
    <w:rsid w:val="00110618"/>
    <w:rsid w:val="00110638"/>
    <w:rsid w:val="00110642"/>
    <w:rsid w:val="00110653"/>
    <w:rsid w:val="00110664"/>
    <w:rsid w:val="0011066E"/>
    <w:rsid w:val="00110689"/>
    <w:rsid w:val="0011068B"/>
    <w:rsid w:val="001106F0"/>
    <w:rsid w:val="00110714"/>
    <w:rsid w:val="00110795"/>
    <w:rsid w:val="001107B4"/>
    <w:rsid w:val="001107BC"/>
    <w:rsid w:val="001107D8"/>
    <w:rsid w:val="001107E6"/>
    <w:rsid w:val="00110853"/>
    <w:rsid w:val="00110855"/>
    <w:rsid w:val="00110869"/>
    <w:rsid w:val="0011086A"/>
    <w:rsid w:val="0011086F"/>
    <w:rsid w:val="00110896"/>
    <w:rsid w:val="001108D5"/>
    <w:rsid w:val="001108D6"/>
    <w:rsid w:val="001108E9"/>
    <w:rsid w:val="00110908"/>
    <w:rsid w:val="00110928"/>
    <w:rsid w:val="00110940"/>
    <w:rsid w:val="00110945"/>
    <w:rsid w:val="00110976"/>
    <w:rsid w:val="0011097F"/>
    <w:rsid w:val="00110989"/>
    <w:rsid w:val="001109A1"/>
    <w:rsid w:val="001109C8"/>
    <w:rsid w:val="001109CE"/>
    <w:rsid w:val="00110A54"/>
    <w:rsid w:val="00110A7B"/>
    <w:rsid w:val="00110AC4"/>
    <w:rsid w:val="00110AD2"/>
    <w:rsid w:val="00110B28"/>
    <w:rsid w:val="00110B31"/>
    <w:rsid w:val="00110B43"/>
    <w:rsid w:val="00110B6B"/>
    <w:rsid w:val="00110B9A"/>
    <w:rsid w:val="00110BC2"/>
    <w:rsid w:val="00110C0E"/>
    <w:rsid w:val="00110C57"/>
    <w:rsid w:val="00110C5B"/>
    <w:rsid w:val="00110C70"/>
    <w:rsid w:val="00110CCD"/>
    <w:rsid w:val="00110CDC"/>
    <w:rsid w:val="00110D16"/>
    <w:rsid w:val="00110D17"/>
    <w:rsid w:val="00110D70"/>
    <w:rsid w:val="00110D8F"/>
    <w:rsid w:val="00110D91"/>
    <w:rsid w:val="00110D92"/>
    <w:rsid w:val="00110DB3"/>
    <w:rsid w:val="00110DB7"/>
    <w:rsid w:val="00110DD2"/>
    <w:rsid w:val="00110DE4"/>
    <w:rsid w:val="00110DED"/>
    <w:rsid w:val="00110E44"/>
    <w:rsid w:val="00110E85"/>
    <w:rsid w:val="00110E98"/>
    <w:rsid w:val="00110EB1"/>
    <w:rsid w:val="00110EED"/>
    <w:rsid w:val="00110F14"/>
    <w:rsid w:val="00110F15"/>
    <w:rsid w:val="00110F31"/>
    <w:rsid w:val="00110F36"/>
    <w:rsid w:val="00110F3C"/>
    <w:rsid w:val="00110F4B"/>
    <w:rsid w:val="00110F65"/>
    <w:rsid w:val="0011103F"/>
    <w:rsid w:val="00111044"/>
    <w:rsid w:val="00111094"/>
    <w:rsid w:val="001110DC"/>
    <w:rsid w:val="001110E0"/>
    <w:rsid w:val="00111122"/>
    <w:rsid w:val="00111177"/>
    <w:rsid w:val="0011117E"/>
    <w:rsid w:val="00111181"/>
    <w:rsid w:val="0011118A"/>
    <w:rsid w:val="001111C7"/>
    <w:rsid w:val="001111E7"/>
    <w:rsid w:val="00111205"/>
    <w:rsid w:val="0011122B"/>
    <w:rsid w:val="00111287"/>
    <w:rsid w:val="0011129D"/>
    <w:rsid w:val="001112B1"/>
    <w:rsid w:val="001112C8"/>
    <w:rsid w:val="001112E4"/>
    <w:rsid w:val="0011131B"/>
    <w:rsid w:val="0011131F"/>
    <w:rsid w:val="00111326"/>
    <w:rsid w:val="00111331"/>
    <w:rsid w:val="00111343"/>
    <w:rsid w:val="0011134C"/>
    <w:rsid w:val="001113A5"/>
    <w:rsid w:val="001113FC"/>
    <w:rsid w:val="00111419"/>
    <w:rsid w:val="0011143B"/>
    <w:rsid w:val="00111471"/>
    <w:rsid w:val="0011147C"/>
    <w:rsid w:val="00111494"/>
    <w:rsid w:val="0011149A"/>
    <w:rsid w:val="001114A9"/>
    <w:rsid w:val="001114EA"/>
    <w:rsid w:val="001114EF"/>
    <w:rsid w:val="00111521"/>
    <w:rsid w:val="00111528"/>
    <w:rsid w:val="0011154C"/>
    <w:rsid w:val="00111592"/>
    <w:rsid w:val="001115C5"/>
    <w:rsid w:val="00111604"/>
    <w:rsid w:val="00111624"/>
    <w:rsid w:val="00111625"/>
    <w:rsid w:val="00111634"/>
    <w:rsid w:val="00111647"/>
    <w:rsid w:val="00111653"/>
    <w:rsid w:val="0011165D"/>
    <w:rsid w:val="0011166C"/>
    <w:rsid w:val="0011168C"/>
    <w:rsid w:val="001116B1"/>
    <w:rsid w:val="001116BF"/>
    <w:rsid w:val="00111714"/>
    <w:rsid w:val="00111751"/>
    <w:rsid w:val="00111757"/>
    <w:rsid w:val="00111767"/>
    <w:rsid w:val="0011177C"/>
    <w:rsid w:val="00111796"/>
    <w:rsid w:val="00111799"/>
    <w:rsid w:val="001117F4"/>
    <w:rsid w:val="001117F7"/>
    <w:rsid w:val="001117FC"/>
    <w:rsid w:val="00111834"/>
    <w:rsid w:val="0011186D"/>
    <w:rsid w:val="00111872"/>
    <w:rsid w:val="001118D0"/>
    <w:rsid w:val="0011194D"/>
    <w:rsid w:val="00111956"/>
    <w:rsid w:val="00111962"/>
    <w:rsid w:val="00111964"/>
    <w:rsid w:val="001119FE"/>
    <w:rsid w:val="00111A3B"/>
    <w:rsid w:val="00111A56"/>
    <w:rsid w:val="00111A9C"/>
    <w:rsid w:val="00111A9E"/>
    <w:rsid w:val="00111AC3"/>
    <w:rsid w:val="00111ADE"/>
    <w:rsid w:val="00111B01"/>
    <w:rsid w:val="00111B43"/>
    <w:rsid w:val="00111B5B"/>
    <w:rsid w:val="00111B65"/>
    <w:rsid w:val="00111B83"/>
    <w:rsid w:val="00111B84"/>
    <w:rsid w:val="00111B8B"/>
    <w:rsid w:val="00111B9A"/>
    <w:rsid w:val="00111B9D"/>
    <w:rsid w:val="00111BF6"/>
    <w:rsid w:val="00111C04"/>
    <w:rsid w:val="00111C1A"/>
    <w:rsid w:val="00111C26"/>
    <w:rsid w:val="00111C33"/>
    <w:rsid w:val="00111C91"/>
    <w:rsid w:val="00111CE2"/>
    <w:rsid w:val="00111CFE"/>
    <w:rsid w:val="00111D38"/>
    <w:rsid w:val="00111D5D"/>
    <w:rsid w:val="00111DA2"/>
    <w:rsid w:val="00111DA7"/>
    <w:rsid w:val="00111DAA"/>
    <w:rsid w:val="00111DB3"/>
    <w:rsid w:val="00111DBF"/>
    <w:rsid w:val="00111E02"/>
    <w:rsid w:val="00111E05"/>
    <w:rsid w:val="00111E0D"/>
    <w:rsid w:val="00111E0E"/>
    <w:rsid w:val="00111E11"/>
    <w:rsid w:val="00111E12"/>
    <w:rsid w:val="00111E23"/>
    <w:rsid w:val="00111E8B"/>
    <w:rsid w:val="00111E96"/>
    <w:rsid w:val="00111E9C"/>
    <w:rsid w:val="00111EBD"/>
    <w:rsid w:val="00111EDE"/>
    <w:rsid w:val="00111EE5"/>
    <w:rsid w:val="00111EF2"/>
    <w:rsid w:val="00111F43"/>
    <w:rsid w:val="00111F53"/>
    <w:rsid w:val="00111F68"/>
    <w:rsid w:val="00111F7B"/>
    <w:rsid w:val="00112018"/>
    <w:rsid w:val="0011206B"/>
    <w:rsid w:val="001120F2"/>
    <w:rsid w:val="0011210B"/>
    <w:rsid w:val="0011211F"/>
    <w:rsid w:val="00112121"/>
    <w:rsid w:val="00112123"/>
    <w:rsid w:val="0011212D"/>
    <w:rsid w:val="0011215D"/>
    <w:rsid w:val="00112171"/>
    <w:rsid w:val="00112175"/>
    <w:rsid w:val="00112189"/>
    <w:rsid w:val="001121AB"/>
    <w:rsid w:val="001121D8"/>
    <w:rsid w:val="001121DC"/>
    <w:rsid w:val="001121ED"/>
    <w:rsid w:val="001121F0"/>
    <w:rsid w:val="00112217"/>
    <w:rsid w:val="0011221F"/>
    <w:rsid w:val="0011224E"/>
    <w:rsid w:val="00112282"/>
    <w:rsid w:val="00112294"/>
    <w:rsid w:val="0011229D"/>
    <w:rsid w:val="001122E5"/>
    <w:rsid w:val="0011230D"/>
    <w:rsid w:val="0011236B"/>
    <w:rsid w:val="001123D3"/>
    <w:rsid w:val="00112443"/>
    <w:rsid w:val="0011246A"/>
    <w:rsid w:val="001124F0"/>
    <w:rsid w:val="0011250E"/>
    <w:rsid w:val="0011250F"/>
    <w:rsid w:val="00112539"/>
    <w:rsid w:val="00112578"/>
    <w:rsid w:val="0011259C"/>
    <w:rsid w:val="00112629"/>
    <w:rsid w:val="0011265E"/>
    <w:rsid w:val="0011266D"/>
    <w:rsid w:val="0011266E"/>
    <w:rsid w:val="0011267E"/>
    <w:rsid w:val="001126B4"/>
    <w:rsid w:val="001126CF"/>
    <w:rsid w:val="00112706"/>
    <w:rsid w:val="00112726"/>
    <w:rsid w:val="00112736"/>
    <w:rsid w:val="0011273B"/>
    <w:rsid w:val="001127B6"/>
    <w:rsid w:val="001127FC"/>
    <w:rsid w:val="0011280A"/>
    <w:rsid w:val="0011281F"/>
    <w:rsid w:val="00112848"/>
    <w:rsid w:val="001128D9"/>
    <w:rsid w:val="001128FC"/>
    <w:rsid w:val="0011291A"/>
    <w:rsid w:val="00112921"/>
    <w:rsid w:val="0011293E"/>
    <w:rsid w:val="0011295F"/>
    <w:rsid w:val="00112983"/>
    <w:rsid w:val="00112994"/>
    <w:rsid w:val="001129AA"/>
    <w:rsid w:val="001129C4"/>
    <w:rsid w:val="001129CF"/>
    <w:rsid w:val="001129D4"/>
    <w:rsid w:val="001129E2"/>
    <w:rsid w:val="001129FC"/>
    <w:rsid w:val="00112A04"/>
    <w:rsid w:val="00112A28"/>
    <w:rsid w:val="00112A4E"/>
    <w:rsid w:val="00112AE9"/>
    <w:rsid w:val="00112AFC"/>
    <w:rsid w:val="00112B04"/>
    <w:rsid w:val="00112B12"/>
    <w:rsid w:val="00112B50"/>
    <w:rsid w:val="00112B88"/>
    <w:rsid w:val="00112B8D"/>
    <w:rsid w:val="00112B94"/>
    <w:rsid w:val="00112B98"/>
    <w:rsid w:val="00112C04"/>
    <w:rsid w:val="00112C0F"/>
    <w:rsid w:val="00112C23"/>
    <w:rsid w:val="00112C61"/>
    <w:rsid w:val="00112CC1"/>
    <w:rsid w:val="00112CD5"/>
    <w:rsid w:val="00112D03"/>
    <w:rsid w:val="00112D15"/>
    <w:rsid w:val="00112D4B"/>
    <w:rsid w:val="00112D75"/>
    <w:rsid w:val="00112D76"/>
    <w:rsid w:val="00112E22"/>
    <w:rsid w:val="00112E25"/>
    <w:rsid w:val="00112E28"/>
    <w:rsid w:val="00112EFA"/>
    <w:rsid w:val="00112F6C"/>
    <w:rsid w:val="00112FA4"/>
    <w:rsid w:val="00112FC0"/>
    <w:rsid w:val="0011303A"/>
    <w:rsid w:val="00113061"/>
    <w:rsid w:val="001130BC"/>
    <w:rsid w:val="00113105"/>
    <w:rsid w:val="00113117"/>
    <w:rsid w:val="00113123"/>
    <w:rsid w:val="00113125"/>
    <w:rsid w:val="00113141"/>
    <w:rsid w:val="00113144"/>
    <w:rsid w:val="0011314A"/>
    <w:rsid w:val="00113162"/>
    <w:rsid w:val="0011316F"/>
    <w:rsid w:val="00113189"/>
    <w:rsid w:val="001131E8"/>
    <w:rsid w:val="001131F3"/>
    <w:rsid w:val="001131F7"/>
    <w:rsid w:val="00113204"/>
    <w:rsid w:val="00113213"/>
    <w:rsid w:val="0011324C"/>
    <w:rsid w:val="00113254"/>
    <w:rsid w:val="00113262"/>
    <w:rsid w:val="00113288"/>
    <w:rsid w:val="001132A1"/>
    <w:rsid w:val="001132AC"/>
    <w:rsid w:val="00113326"/>
    <w:rsid w:val="0011333F"/>
    <w:rsid w:val="0011334B"/>
    <w:rsid w:val="00113364"/>
    <w:rsid w:val="0011336B"/>
    <w:rsid w:val="0011338B"/>
    <w:rsid w:val="0011339D"/>
    <w:rsid w:val="001133AD"/>
    <w:rsid w:val="001133B2"/>
    <w:rsid w:val="001133C7"/>
    <w:rsid w:val="001133EA"/>
    <w:rsid w:val="001133F4"/>
    <w:rsid w:val="0011340E"/>
    <w:rsid w:val="00113429"/>
    <w:rsid w:val="0011346B"/>
    <w:rsid w:val="00113481"/>
    <w:rsid w:val="001134B8"/>
    <w:rsid w:val="001134D3"/>
    <w:rsid w:val="0011350B"/>
    <w:rsid w:val="0011354E"/>
    <w:rsid w:val="00113561"/>
    <w:rsid w:val="0011356A"/>
    <w:rsid w:val="001135A8"/>
    <w:rsid w:val="001135AB"/>
    <w:rsid w:val="001135E9"/>
    <w:rsid w:val="00113608"/>
    <w:rsid w:val="00113650"/>
    <w:rsid w:val="0011365F"/>
    <w:rsid w:val="00113660"/>
    <w:rsid w:val="00113669"/>
    <w:rsid w:val="00113694"/>
    <w:rsid w:val="001136D5"/>
    <w:rsid w:val="0011370D"/>
    <w:rsid w:val="00113721"/>
    <w:rsid w:val="00113765"/>
    <w:rsid w:val="00113786"/>
    <w:rsid w:val="0011379B"/>
    <w:rsid w:val="001137C8"/>
    <w:rsid w:val="001137D8"/>
    <w:rsid w:val="001137FE"/>
    <w:rsid w:val="0011380C"/>
    <w:rsid w:val="00113822"/>
    <w:rsid w:val="0011382C"/>
    <w:rsid w:val="00113833"/>
    <w:rsid w:val="00113860"/>
    <w:rsid w:val="00113880"/>
    <w:rsid w:val="001138DB"/>
    <w:rsid w:val="001138F1"/>
    <w:rsid w:val="00113908"/>
    <w:rsid w:val="0011391B"/>
    <w:rsid w:val="00113933"/>
    <w:rsid w:val="00113971"/>
    <w:rsid w:val="001139BC"/>
    <w:rsid w:val="001139CD"/>
    <w:rsid w:val="001139DD"/>
    <w:rsid w:val="001139E2"/>
    <w:rsid w:val="001139E3"/>
    <w:rsid w:val="001139F2"/>
    <w:rsid w:val="001139F7"/>
    <w:rsid w:val="00113A09"/>
    <w:rsid w:val="00113A31"/>
    <w:rsid w:val="00113A69"/>
    <w:rsid w:val="00113A7F"/>
    <w:rsid w:val="00113AA8"/>
    <w:rsid w:val="00113AAB"/>
    <w:rsid w:val="00113AAD"/>
    <w:rsid w:val="00113AD3"/>
    <w:rsid w:val="00113ADF"/>
    <w:rsid w:val="00113AE9"/>
    <w:rsid w:val="00113AF6"/>
    <w:rsid w:val="00113B02"/>
    <w:rsid w:val="00113B13"/>
    <w:rsid w:val="00113B2F"/>
    <w:rsid w:val="00113B49"/>
    <w:rsid w:val="00113B50"/>
    <w:rsid w:val="00113B5C"/>
    <w:rsid w:val="00113B6C"/>
    <w:rsid w:val="00113BBD"/>
    <w:rsid w:val="00113BCC"/>
    <w:rsid w:val="00113BE6"/>
    <w:rsid w:val="00113C17"/>
    <w:rsid w:val="00113C22"/>
    <w:rsid w:val="00113C59"/>
    <w:rsid w:val="00113C5E"/>
    <w:rsid w:val="00113C75"/>
    <w:rsid w:val="00113C97"/>
    <w:rsid w:val="00113CF7"/>
    <w:rsid w:val="00113D3D"/>
    <w:rsid w:val="00113D61"/>
    <w:rsid w:val="00113D69"/>
    <w:rsid w:val="00113DC7"/>
    <w:rsid w:val="00113DCB"/>
    <w:rsid w:val="00113DFB"/>
    <w:rsid w:val="00113E01"/>
    <w:rsid w:val="00113E08"/>
    <w:rsid w:val="00113E22"/>
    <w:rsid w:val="00113E2D"/>
    <w:rsid w:val="00113E40"/>
    <w:rsid w:val="00113E41"/>
    <w:rsid w:val="00113E43"/>
    <w:rsid w:val="00113E72"/>
    <w:rsid w:val="00113EA0"/>
    <w:rsid w:val="00113EB0"/>
    <w:rsid w:val="00113F55"/>
    <w:rsid w:val="00113F77"/>
    <w:rsid w:val="00113FA7"/>
    <w:rsid w:val="00114024"/>
    <w:rsid w:val="00114032"/>
    <w:rsid w:val="0011403B"/>
    <w:rsid w:val="00114043"/>
    <w:rsid w:val="0011407A"/>
    <w:rsid w:val="00114089"/>
    <w:rsid w:val="00114092"/>
    <w:rsid w:val="00114119"/>
    <w:rsid w:val="0011411B"/>
    <w:rsid w:val="00114150"/>
    <w:rsid w:val="0011416D"/>
    <w:rsid w:val="0011417C"/>
    <w:rsid w:val="0011417F"/>
    <w:rsid w:val="001141A5"/>
    <w:rsid w:val="001141F6"/>
    <w:rsid w:val="00114218"/>
    <w:rsid w:val="0011421C"/>
    <w:rsid w:val="0011424C"/>
    <w:rsid w:val="00114258"/>
    <w:rsid w:val="00114286"/>
    <w:rsid w:val="001142C3"/>
    <w:rsid w:val="001142FD"/>
    <w:rsid w:val="00114324"/>
    <w:rsid w:val="00114357"/>
    <w:rsid w:val="00114366"/>
    <w:rsid w:val="00114386"/>
    <w:rsid w:val="001143CB"/>
    <w:rsid w:val="00114427"/>
    <w:rsid w:val="00114432"/>
    <w:rsid w:val="0011445B"/>
    <w:rsid w:val="00114460"/>
    <w:rsid w:val="001144A7"/>
    <w:rsid w:val="001144C1"/>
    <w:rsid w:val="001144CA"/>
    <w:rsid w:val="001144F9"/>
    <w:rsid w:val="00114526"/>
    <w:rsid w:val="00114546"/>
    <w:rsid w:val="0011454C"/>
    <w:rsid w:val="0011455A"/>
    <w:rsid w:val="0011455F"/>
    <w:rsid w:val="0011456A"/>
    <w:rsid w:val="00114588"/>
    <w:rsid w:val="001145B8"/>
    <w:rsid w:val="0011467D"/>
    <w:rsid w:val="001146A6"/>
    <w:rsid w:val="0011471B"/>
    <w:rsid w:val="0011472B"/>
    <w:rsid w:val="00114769"/>
    <w:rsid w:val="0011479A"/>
    <w:rsid w:val="001147D2"/>
    <w:rsid w:val="001147D3"/>
    <w:rsid w:val="001147F3"/>
    <w:rsid w:val="001147F5"/>
    <w:rsid w:val="0011480B"/>
    <w:rsid w:val="00114819"/>
    <w:rsid w:val="0011482E"/>
    <w:rsid w:val="0011483B"/>
    <w:rsid w:val="0011484E"/>
    <w:rsid w:val="00114873"/>
    <w:rsid w:val="001148D5"/>
    <w:rsid w:val="001148EE"/>
    <w:rsid w:val="001148F9"/>
    <w:rsid w:val="00114902"/>
    <w:rsid w:val="0011493D"/>
    <w:rsid w:val="00114963"/>
    <w:rsid w:val="0011497B"/>
    <w:rsid w:val="001149BA"/>
    <w:rsid w:val="001149CE"/>
    <w:rsid w:val="001149D2"/>
    <w:rsid w:val="00114A02"/>
    <w:rsid w:val="00114A29"/>
    <w:rsid w:val="00114A3F"/>
    <w:rsid w:val="00114A4B"/>
    <w:rsid w:val="00114A61"/>
    <w:rsid w:val="00114A6B"/>
    <w:rsid w:val="00114A7E"/>
    <w:rsid w:val="00114A8D"/>
    <w:rsid w:val="00114AC0"/>
    <w:rsid w:val="00114AE6"/>
    <w:rsid w:val="00114AF1"/>
    <w:rsid w:val="00114B87"/>
    <w:rsid w:val="00114B91"/>
    <w:rsid w:val="00114BF0"/>
    <w:rsid w:val="00114BFA"/>
    <w:rsid w:val="00114C21"/>
    <w:rsid w:val="00114C93"/>
    <w:rsid w:val="00114CF8"/>
    <w:rsid w:val="00114CFA"/>
    <w:rsid w:val="00114D01"/>
    <w:rsid w:val="00114D0C"/>
    <w:rsid w:val="00114D30"/>
    <w:rsid w:val="00114D33"/>
    <w:rsid w:val="00114D34"/>
    <w:rsid w:val="00114D41"/>
    <w:rsid w:val="00114DAF"/>
    <w:rsid w:val="00114DEA"/>
    <w:rsid w:val="00114DFF"/>
    <w:rsid w:val="00114E6A"/>
    <w:rsid w:val="00114E8C"/>
    <w:rsid w:val="00114F0D"/>
    <w:rsid w:val="00114F26"/>
    <w:rsid w:val="00114F4A"/>
    <w:rsid w:val="00114F4D"/>
    <w:rsid w:val="00114F63"/>
    <w:rsid w:val="00114F77"/>
    <w:rsid w:val="00114FBE"/>
    <w:rsid w:val="00114FC9"/>
    <w:rsid w:val="00114FD8"/>
    <w:rsid w:val="00115012"/>
    <w:rsid w:val="0011502D"/>
    <w:rsid w:val="00115032"/>
    <w:rsid w:val="00115036"/>
    <w:rsid w:val="00115069"/>
    <w:rsid w:val="001150A3"/>
    <w:rsid w:val="001150BB"/>
    <w:rsid w:val="001150F5"/>
    <w:rsid w:val="00115102"/>
    <w:rsid w:val="0011513D"/>
    <w:rsid w:val="00115156"/>
    <w:rsid w:val="001151B9"/>
    <w:rsid w:val="001151CC"/>
    <w:rsid w:val="001151E3"/>
    <w:rsid w:val="001151E9"/>
    <w:rsid w:val="001151FE"/>
    <w:rsid w:val="00115213"/>
    <w:rsid w:val="00115216"/>
    <w:rsid w:val="0011521D"/>
    <w:rsid w:val="00115222"/>
    <w:rsid w:val="00115227"/>
    <w:rsid w:val="00115229"/>
    <w:rsid w:val="00115237"/>
    <w:rsid w:val="00115261"/>
    <w:rsid w:val="00115294"/>
    <w:rsid w:val="001152CB"/>
    <w:rsid w:val="00115351"/>
    <w:rsid w:val="00115354"/>
    <w:rsid w:val="0011536B"/>
    <w:rsid w:val="001153C0"/>
    <w:rsid w:val="001153D7"/>
    <w:rsid w:val="00115409"/>
    <w:rsid w:val="0011540B"/>
    <w:rsid w:val="00115413"/>
    <w:rsid w:val="00115440"/>
    <w:rsid w:val="00115442"/>
    <w:rsid w:val="00115447"/>
    <w:rsid w:val="0011544F"/>
    <w:rsid w:val="0011546B"/>
    <w:rsid w:val="0011547D"/>
    <w:rsid w:val="00115483"/>
    <w:rsid w:val="00115486"/>
    <w:rsid w:val="0011549E"/>
    <w:rsid w:val="001154A1"/>
    <w:rsid w:val="001154A9"/>
    <w:rsid w:val="001154BE"/>
    <w:rsid w:val="001154D0"/>
    <w:rsid w:val="001154DE"/>
    <w:rsid w:val="001154E5"/>
    <w:rsid w:val="0011550C"/>
    <w:rsid w:val="0011553E"/>
    <w:rsid w:val="0011554A"/>
    <w:rsid w:val="00115558"/>
    <w:rsid w:val="00115564"/>
    <w:rsid w:val="00115593"/>
    <w:rsid w:val="001155EB"/>
    <w:rsid w:val="0011563E"/>
    <w:rsid w:val="00115672"/>
    <w:rsid w:val="00115678"/>
    <w:rsid w:val="0011567B"/>
    <w:rsid w:val="00115681"/>
    <w:rsid w:val="001156A4"/>
    <w:rsid w:val="001156F3"/>
    <w:rsid w:val="0011571E"/>
    <w:rsid w:val="00115731"/>
    <w:rsid w:val="00115746"/>
    <w:rsid w:val="00115750"/>
    <w:rsid w:val="00115773"/>
    <w:rsid w:val="001157B6"/>
    <w:rsid w:val="001157C7"/>
    <w:rsid w:val="001157EA"/>
    <w:rsid w:val="001157F3"/>
    <w:rsid w:val="00115809"/>
    <w:rsid w:val="00115895"/>
    <w:rsid w:val="001158A7"/>
    <w:rsid w:val="0011590C"/>
    <w:rsid w:val="00115914"/>
    <w:rsid w:val="00115946"/>
    <w:rsid w:val="00115958"/>
    <w:rsid w:val="0011596B"/>
    <w:rsid w:val="00115987"/>
    <w:rsid w:val="001159D8"/>
    <w:rsid w:val="00115A39"/>
    <w:rsid w:val="00115A3C"/>
    <w:rsid w:val="00115A79"/>
    <w:rsid w:val="00115A9C"/>
    <w:rsid w:val="00115AA3"/>
    <w:rsid w:val="00115AEF"/>
    <w:rsid w:val="00115AFB"/>
    <w:rsid w:val="00115B31"/>
    <w:rsid w:val="00115B3C"/>
    <w:rsid w:val="00115B56"/>
    <w:rsid w:val="00115BB8"/>
    <w:rsid w:val="00115CAD"/>
    <w:rsid w:val="00115CCA"/>
    <w:rsid w:val="00115CDB"/>
    <w:rsid w:val="00115D05"/>
    <w:rsid w:val="00115D32"/>
    <w:rsid w:val="00115D3C"/>
    <w:rsid w:val="00115D4B"/>
    <w:rsid w:val="00115DAC"/>
    <w:rsid w:val="00115DFB"/>
    <w:rsid w:val="00115E59"/>
    <w:rsid w:val="00115ED2"/>
    <w:rsid w:val="00115ED4"/>
    <w:rsid w:val="00115EE6"/>
    <w:rsid w:val="00115F43"/>
    <w:rsid w:val="00115F45"/>
    <w:rsid w:val="00115F6C"/>
    <w:rsid w:val="00115FC7"/>
    <w:rsid w:val="00115FF8"/>
    <w:rsid w:val="0011600C"/>
    <w:rsid w:val="0011601F"/>
    <w:rsid w:val="0011602F"/>
    <w:rsid w:val="00116030"/>
    <w:rsid w:val="00116046"/>
    <w:rsid w:val="00116064"/>
    <w:rsid w:val="0011606D"/>
    <w:rsid w:val="00116088"/>
    <w:rsid w:val="001160B1"/>
    <w:rsid w:val="001160C8"/>
    <w:rsid w:val="001160E8"/>
    <w:rsid w:val="001160EE"/>
    <w:rsid w:val="001160F5"/>
    <w:rsid w:val="0011615B"/>
    <w:rsid w:val="001161E5"/>
    <w:rsid w:val="001161EB"/>
    <w:rsid w:val="001161F1"/>
    <w:rsid w:val="001161FF"/>
    <w:rsid w:val="00116212"/>
    <w:rsid w:val="0011622A"/>
    <w:rsid w:val="0011622C"/>
    <w:rsid w:val="00116232"/>
    <w:rsid w:val="00116237"/>
    <w:rsid w:val="001162E9"/>
    <w:rsid w:val="00116312"/>
    <w:rsid w:val="00116376"/>
    <w:rsid w:val="00116389"/>
    <w:rsid w:val="00116393"/>
    <w:rsid w:val="001163D2"/>
    <w:rsid w:val="001163D5"/>
    <w:rsid w:val="001163FE"/>
    <w:rsid w:val="00116435"/>
    <w:rsid w:val="00116436"/>
    <w:rsid w:val="00116476"/>
    <w:rsid w:val="0011647D"/>
    <w:rsid w:val="00116498"/>
    <w:rsid w:val="0011649C"/>
    <w:rsid w:val="001164A3"/>
    <w:rsid w:val="00116524"/>
    <w:rsid w:val="0011652E"/>
    <w:rsid w:val="00116548"/>
    <w:rsid w:val="00116591"/>
    <w:rsid w:val="00116593"/>
    <w:rsid w:val="00116595"/>
    <w:rsid w:val="0011659A"/>
    <w:rsid w:val="001165C0"/>
    <w:rsid w:val="00116643"/>
    <w:rsid w:val="0011668C"/>
    <w:rsid w:val="001166DA"/>
    <w:rsid w:val="001166E5"/>
    <w:rsid w:val="0011672C"/>
    <w:rsid w:val="00116733"/>
    <w:rsid w:val="0011673C"/>
    <w:rsid w:val="001167BE"/>
    <w:rsid w:val="001167FD"/>
    <w:rsid w:val="0011689E"/>
    <w:rsid w:val="001168C5"/>
    <w:rsid w:val="001168DF"/>
    <w:rsid w:val="001168FB"/>
    <w:rsid w:val="001168FC"/>
    <w:rsid w:val="00116939"/>
    <w:rsid w:val="00116948"/>
    <w:rsid w:val="0011694B"/>
    <w:rsid w:val="0011695E"/>
    <w:rsid w:val="00116963"/>
    <w:rsid w:val="0011696F"/>
    <w:rsid w:val="00116972"/>
    <w:rsid w:val="00116994"/>
    <w:rsid w:val="001169AC"/>
    <w:rsid w:val="001169B0"/>
    <w:rsid w:val="00116A63"/>
    <w:rsid w:val="00116A65"/>
    <w:rsid w:val="00116A75"/>
    <w:rsid w:val="00116A79"/>
    <w:rsid w:val="00116A7E"/>
    <w:rsid w:val="00116A8F"/>
    <w:rsid w:val="00116A9E"/>
    <w:rsid w:val="00116AA2"/>
    <w:rsid w:val="00116AC3"/>
    <w:rsid w:val="00116B0D"/>
    <w:rsid w:val="00116B1D"/>
    <w:rsid w:val="00116B25"/>
    <w:rsid w:val="00116B3F"/>
    <w:rsid w:val="00116B57"/>
    <w:rsid w:val="00116B93"/>
    <w:rsid w:val="00116BA5"/>
    <w:rsid w:val="00116BF3"/>
    <w:rsid w:val="00116C12"/>
    <w:rsid w:val="00116C25"/>
    <w:rsid w:val="00116C3D"/>
    <w:rsid w:val="00116C86"/>
    <w:rsid w:val="00116CB9"/>
    <w:rsid w:val="00116CDA"/>
    <w:rsid w:val="00116D29"/>
    <w:rsid w:val="00116D37"/>
    <w:rsid w:val="00116D52"/>
    <w:rsid w:val="00116D73"/>
    <w:rsid w:val="00116DC8"/>
    <w:rsid w:val="00116DF1"/>
    <w:rsid w:val="00116DF2"/>
    <w:rsid w:val="00116DF9"/>
    <w:rsid w:val="00116E0A"/>
    <w:rsid w:val="00116E0F"/>
    <w:rsid w:val="00116E7F"/>
    <w:rsid w:val="00116E9E"/>
    <w:rsid w:val="00116EA2"/>
    <w:rsid w:val="00116EDA"/>
    <w:rsid w:val="00116EE7"/>
    <w:rsid w:val="00116F40"/>
    <w:rsid w:val="00116F46"/>
    <w:rsid w:val="00116F64"/>
    <w:rsid w:val="00116F97"/>
    <w:rsid w:val="00117003"/>
    <w:rsid w:val="00117020"/>
    <w:rsid w:val="00117022"/>
    <w:rsid w:val="0011703D"/>
    <w:rsid w:val="001170B1"/>
    <w:rsid w:val="001170BE"/>
    <w:rsid w:val="001170D0"/>
    <w:rsid w:val="001170E3"/>
    <w:rsid w:val="00117113"/>
    <w:rsid w:val="00117117"/>
    <w:rsid w:val="00117118"/>
    <w:rsid w:val="0011713F"/>
    <w:rsid w:val="00117149"/>
    <w:rsid w:val="001171AD"/>
    <w:rsid w:val="001171BB"/>
    <w:rsid w:val="001171CC"/>
    <w:rsid w:val="001171D3"/>
    <w:rsid w:val="001171EE"/>
    <w:rsid w:val="001171F2"/>
    <w:rsid w:val="001171FA"/>
    <w:rsid w:val="001171FB"/>
    <w:rsid w:val="0011720E"/>
    <w:rsid w:val="00117247"/>
    <w:rsid w:val="00117273"/>
    <w:rsid w:val="00117274"/>
    <w:rsid w:val="0011727C"/>
    <w:rsid w:val="00117310"/>
    <w:rsid w:val="00117322"/>
    <w:rsid w:val="0011732D"/>
    <w:rsid w:val="00117331"/>
    <w:rsid w:val="00117332"/>
    <w:rsid w:val="0011736A"/>
    <w:rsid w:val="001173C4"/>
    <w:rsid w:val="001173D2"/>
    <w:rsid w:val="001173E1"/>
    <w:rsid w:val="001173ED"/>
    <w:rsid w:val="00117451"/>
    <w:rsid w:val="0011749D"/>
    <w:rsid w:val="001174C3"/>
    <w:rsid w:val="001174C7"/>
    <w:rsid w:val="001174CA"/>
    <w:rsid w:val="001174E6"/>
    <w:rsid w:val="001174F4"/>
    <w:rsid w:val="00117510"/>
    <w:rsid w:val="00117520"/>
    <w:rsid w:val="00117533"/>
    <w:rsid w:val="00117573"/>
    <w:rsid w:val="00117592"/>
    <w:rsid w:val="001175C5"/>
    <w:rsid w:val="001175D8"/>
    <w:rsid w:val="001175EB"/>
    <w:rsid w:val="001175F4"/>
    <w:rsid w:val="00117648"/>
    <w:rsid w:val="0011764C"/>
    <w:rsid w:val="0011765D"/>
    <w:rsid w:val="00117664"/>
    <w:rsid w:val="0011766F"/>
    <w:rsid w:val="00117675"/>
    <w:rsid w:val="001176CB"/>
    <w:rsid w:val="001176CC"/>
    <w:rsid w:val="001176DE"/>
    <w:rsid w:val="001176F0"/>
    <w:rsid w:val="001176FE"/>
    <w:rsid w:val="00117724"/>
    <w:rsid w:val="0011772F"/>
    <w:rsid w:val="0011773F"/>
    <w:rsid w:val="00117880"/>
    <w:rsid w:val="00117898"/>
    <w:rsid w:val="001178D2"/>
    <w:rsid w:val="0011790C"/>
    <w:rsid w:val="00117913"/>
    <w:rsid w:val="00117960"/>
    <w:rsid w:val="0011797E"/>
    <w:rsid w:val="001179A9"/>
    <w:rsid w:val="00117A22"/>
    <w:rsid w:val="00117A2E"/>
    <w:rsid w:val="00117A3E"/>
    <w:rsid w:val="00117A47"/>
    <w:rsid w:val="00117A51"/>
    <w:rsid w:val="00117A55"/>
    <w:rsid w:val="00117A80"/>
    <w:rsid w:val="00117AA4"/>
    <w:rsid w:val="00117AB2"/>
    <w:rsid w:val="00117AF0"/>
    <w:rsid w:val="00117AF5"/>
    <w:rsid w:val="00117AFB"/>
    <w:rsid w:val="00117B12"/>
    <w:rsid w:val="00117B36"/>
    <w:rsid w:val="00117B4C"/>
    <w:rsid w:val="00117B5D"/>
    <w:rsid w:val="00117B9E"/>
    <w:rsid w:val="00117BBC"/>
    <w:rsid w:val="00117BCE"/>
    <w:rsid w:val="00117BDA"/>
    <w:rsid w:val="00117C00"/>
    <w:rsid w:val="00117C1B"/>
    <w:rsid w:val="00117C5B"/>
    <w:rsid w:val="00117C75"/>
    <w:rsid w:val="00117C7F"/>
    <w:rsid w:val="00117CA1"/>
    <w:rsid w:val="00117CC9"/>
    <w:rsid w:val="00117CCD"/>
    <w:rsid w:val="00117CEC"/>
    <w:rsid w:val="00117CF4"/>
    <w:rsid w:val="00117CF6"/>
    <w:rsid w:val="00117D08"/>
    <w:rsid w:val="00117D16"/>
    <w:rsid w:val="00117D3A"/>
    <w:rsid w:val="00117D3B"/>
    <w:rsid w:val="00117D49"/>
    <w:rsid w:val="00117D6D"/>
    <w:rsid w:val="00117DA2"/>
    <w:rsid w:val="00117DA6"/>
    <w:rsid w:val="00117DD5"/>
    <w:rsid w:val="00117DEE"/>
    <w:rsid w:val="00117DF4"/>
    <w:rsid w:val="00117E38"/>
    <w:rsid w:val="00117E47"/>
    <w:rsid w:val="00117E49"/>
    <w:rsid w:val="00117E8F"/>
    <w:rsid w:val="00117E96"/>
    <w:rsid w:val="00117EDD"/>
    <w:rsid w:val="00117EEF"/>
    <w:rsid w:val="00117F56"/>
    <w:rsid w:val="00117F5B"/>
    <w:rsid w:val="00117F82"/>
    <w:rsid w:val="00117F91"/>
    <w:rsid w:val="00117F9E"/>
    <w:rsid w:val="00117FB5"/>
    <w:rsid w:val="00117FC0"/>
    <w:rsid w:val="00117FD7"/>
    <w:rsid w:val="00120007"/>
    <w:rsid w:val="0012000A"/>
    <w:rsid w:val="00120029"/>
    <w:rsid w:val="00120054"/>
    <w:rsid w:val="0012005D"/>
    <w:rsid w:val="00120068"/>
    <w:rsid w:val="00120076"/>
    <w:rsid w:val="00120094"/>
    <w:rsid w:val="00120126"/>
    <w:rsid w:val="0012013F"/>
    <w:rsid w:val="0012015D"/>
    <w:rsid w:val="00120176"/>
    <w:rsid w:val="0012019F"/>
    <w:rsid w:val="001201E6"/>
    <w:rsid w:val="00120236"/>
    <w:rsid w:val="00120248"/>
    <w:rsid w:val="00120291"/>
    <w:rsid w:val="0012029D"/>
    <w:rsid w:val="001202CB"/>
    <w:rsid w:val="001202D7"/>
    <w:rsid w:val="001202E4"/>
    <w:rsid w:val="00120311"/>
    <w:rsid w:val="0012033E"/>
    <w:rsid w:val="00120346"/>
    <w:rsid w:val="0012035B"/>
    <w:rsid w:val="0012037E"/>
    <w:rsid w:val="001203B9"/>
    <w:rsid w:val="001203BB"/>
    <w:rsid w:val="001203BC"/>
    <w:rsid w:val="001203FC"/>
    <w:rsid w:val="00120454"/>
    <w:rsid w:val="00120469"/>
    <w:rsid w:val="001204A5"/>
    <w:rsid w:val="001204B7"/>
    <w:rsid w:val="001204C9"/>
    <w:rsid w:val="0012051A"/>
    <w:rsid w:val="00120525"/>
    <w:rsid w:val="0012055B"/>
    <w:rsid w:val="0012057F"/>
    <w:rsid w:val="001205EE"/>
    <w:rsid w:val="0012060E"/>
    <w:rsid w:val="0012063B"/>
    <w:rsid w:val="00120645"/>
    <w:rsid w:val="001206FF"/>
    <w:rsid w:val="00120717"/>
    <w:rsid w:val="00120729"/>
    <w:rsid w:val="001207C4"/>
    <w:rsid w:val="001207DC"/>
    <w:rsid w:val="00120835"/>
    <w:rsid w:val="00120849"/>
    <w:rsid w:val="00120859"/>
    <w:rsid w:val="001208EE"/>
    <w:rsid w:val="00120905"/>
    <w:rsid w:val="00120910"/>
    <w:rsid w:val="00120917"/>
    <w:rsid w:val="00120942"/>
    <w:rsid w:val="00120993"/>
    <w:rsid w:val="001209BC"/>
    <w:rsid w:val="001209BE"/>
    <w:rsid w:val="00120A25"/>
    <w:rsid w:val="00120A27"/>
    <w:rsid w:val="00120A99"/>
    <w:rsid w:val="00120AA0"/>
    <w:rsid w:val="00120AB4"/>
    <w:rsid w:val="00120AD8"/>
    <w:rsid w:val="00120AFC"/>
    <w:rsid w:val="00120B33"/>
    <w:rsid w:val="00120B48"/>
    <w:rsid w:val="00120B88"/>
    <w:rsid w:val="00120BBE"/>
    <w:rsid w:val="00120BD4"/>
    <w:rsid w:val="00120BF1"/>
    <w:rsid w:val="00120C2F"/>
    <w:rsid w:val="00120C81"/>
    <w:rsid w:val="00120CBD"/>
    <w:rsid w:val="00120CC5"/>
    <w:rsid w:val="00120CE3"/>
    <w:rsid w:val="00120D39"/>
    <w:rsid w:val="00120D8A"/>
    <w:rsid w:val="00120DE6"/>
    <w:rsid w:val="00120DFD"/>
    <w:rsid w:val="00120E05"/>
    <w:rsid w:val="00120E55"/>
    <w:rsid w:val="00120E64"/>
    <w:rsid w:val="00120E9F"/>
    <w:rsid w:val="00120EE1"/>
    <w:rsid w:val="00120EF0"/>
    <w:rsid w:val="00120F04"/>
    <w:rsid w:val="00120F17"/>
    <w:rsid w:val="00120F4C"/>
    <w:rsid w:val="00120F64"/>
    <w:rsid w:val="00120F83"/>
    <w:rsid w:val="00120FAB"/>
    <w:rsid w:val="00120FBB"/>
    <w:rsid w:val="00120FBD"/>
    <w:rsid w:val="00120FEB"/>
    <w:rsid w:val="0012100E"/>
    <w:rsid w:val="0012101C"/>
    <w:rsid w:val="00121039"/>
    <w:rsid w:val="00121054"/>
    <w:rsid w:val="00121065"/>
    <w:rsid w:val="00121116"/>
    <w:rsid w:val="00121124"/>
    <w:rsid w:val="00121139"/>
    <w:rsid w:val="0012113E"/>
    <w:rsid w:val="00121164"/>
    <w:rsid w:val="001211D3"/>
    <w:rsid w:val="001211E5"/>
    <w:rsid w:val="001211EE"/>
    <w:rsid w:val="00121208"/>
    <w:rsid w:val="00121228"/>
    <w:rsid w:val="00121236"/>
    <w:rsid w:val="00121245"/>
    <w:rsid w:val="00121295"/>
    <w:rsid w:val="001212D9"/>
    <w:rsid w:val="001212EA"/>
    <w:rsid w:val="001212F2"/>
    <w:rsid w:val="00121304"/>
    <w:rsid w:val="00121344"/>
    <w:rsid w:val="00121363"/>
    <w:rsid w:val="0012137A"/>
    <w:rsid w:val="00121381"/>
    <w:rsid w:val="00121393"/>
    <w:rsid w:val="00121395"/>
    <w:rsid w:val="001213D7"/>
    <w:rsid w:val="001213DB"/>
    <w:rsid w:val="001213E7"/>
    <w:rsid w:val="001213F3"/>
    <w:rsid w:val="00121416"/>
    <w:rsid w:val="00121444"/>
    <w:rsid w:val="00121480"/>
    <w:rsid w:val="001214A6"/>
    <w:rsid w:val="001214F0"/>
    <w:rsid w:val="00121500"/>
    <w:rsid w:val="00121506"/>
    <w:rsid w:val="00121538"/>
    <w:rsid w:val="00121544"/>
    <w:rsid w:val="00121587"/>
    <w:rsid w:val="001215C0"/>
    <w:rsid w:val="00121608"/>
    <w:rsid w:val="0012160C"/>
    <w:rsid w:val="0012164F"/>
    <w:rsid w:val="00121654"/>
    <w:rsid w:val="00121656"/>
    <w:rsid w:val="0012167A"/>
    <w:rsid w:val="0012168B"/>
    <w:rsid w:val="001216C3"/>
    <w:rsid w:val="001216D8"/>
    <w:rsid w:val="0012171A"/>
    <w:rsid w:val="0012176E"/>
    <w:rsid w:val="001217AF"/>
    <w:rsid w:val="001217D7"/>
    <w:rsid w:val="001217E9"/>
    <w:rsid w:val="001217EC"/>
    <w:rsid w:val="001217F3"/>
    <w:rsid w:val="001217FF"/>
    <w:rsid w:val="00121847"/>
    <w:rsid w:val="00121871"/>
    <w:rsid w:val="0012187E"/>
    <w:rsid w:val="00121888"/>
    <w:rsid w:val="00121913"/>
    <w:rsid w:val="00121922"/>
    <w:rsid w:val="0012192C"/>
    <w:rsid w:val="0012192E"/>
    <w:rsid w:val="0012192F"/>
    <w:rsid w:val="0012193D"/>
    <w:rsid w:val="00121941"/>
    <w:rsid w:val="00121980"/>
    <w:rsid w:val="001219DE"/>
    <w:rsid w:val="00121A0F"/>
    <w:rsid w:val="00121A1C"/>
    <w:rsid w:val="00121A23"/>
    <w:rsid w:val="00121A65"/>
    <w:rsid w:val="00121A6F"/>
    <w:rsid w:val="00121A75"/>
    <w:rsid w:val="00121AC6"/>
    <w:rsid w:val="00121AE4"/>
    <w:rsid w:val="00121AED"/>
    <w:rsid w:val="00121B4A"/>
    <w:rsid w:val="00121B7A"/>
    <w:rsid w:val="00121B9E"/>
    <w:rsid w:val="00121BAC"/>
    <w:rsid w:val="00121BE2"/>
    <w:rsid w:val="00121BFD"/>
    <w:rsid w:val="00121C40"/>
    <w:rsid w:val="00121C7C"/>
    <w:rsid w:val="00121C9E"/>
    <w:rsid w:val="00121CA8"/>
    <w:rsid w:val="00121CD2"/>
    <w:rsid w:val="00121D4C"/>
    <w:rsid w:val="00121D75"/>
    <w:rsid w:val="00121D8D"/>
    <w:rsid w:val="00121DA8"/>
    <w:rsid w:val="00121DB8"/>
    <w:rsid w:val="00121E0A"/>
    <w:rsid w:val="00121E30"/>
    <w:rsid w:val="00121E36"/>
    <w:rsid w:val="00121E49"/>
    <w:rsid w:val="00121E70"/>
    <w:rsid w:val="00121E7C"/>
    <w:rsid w:val="00121EAF"/>
    <w:rsid w:val="00121EB6"/>
    <w:rsid w:val="00121EC0"/>
    <w:rsid w:val="00121EEE"/>
    <w:rsid w:val="00121F1D"/>
    <w:rsid w:val="00121FAD"/>
    <w:rsid w:val="00122071"/>
    <w:rsid w:val="0012209D"/>
    <w:rsid w:val="001220CC"/>
    <w:rsid w:val="001220E1"/>
    <w:rsid w:val="0012210B"/>
    <w:rsid w:val="00122141"/>
    <w:rsid w:val="0012214A"/>
    <w:rsid w:val="00122179"/>
    <w:rsid w:val="001221A1"/>
    <w:rsid w:val="001221AA"/>
    <w:rsid w:val="001221EB"/>
    <w:rsid w:val="001221FF"/>
    <w:rsid w:val="00122218"/>
    <w:rsid w:val="0012221A"/>
    <w:rsid w:val="00122239"/>
    <w:rsid w:val="00122283"/>
    <w:rsid w:val="001222D7"/>
    <w:rsid w:val="0012231A"/>
    <w:rsid w:val="00122349"/>
    <w:rsid w:val="00122359"/>
    <w:rsid w:val="00122374"/>
    <w:rsid w:val="00122378"/>
    <w:rsid w:val="00122397"/>
    <w:rsid w:val="001223AF"/>
    <w:rsid w:val="001223E7"/>
    <w:rsid w:val="00122403"/>
    <w:rsid w:val="00122437"/>
    <w:rsid w:val="0012244B"/>
    <w:rsid w:val="001224D6"/>
    <w:rsid w:val="001224E6"/>
    <w:rsid w:val="0012250C"/>
    <w:rsid w:val="00122530"/>
    <w:rsid w:val="0012255F"/>
    <w:rsid w:val="0012256F"/>
    <w:rsid w:val="00122584"/>
    <w:rsid w:val="0012258B"/>
    <w:rsid w:val="001225F4"/>
    <w:rsid w:val="00122660"/>
    <w:rsid w:val="0012267C"/>
    <w:rsid w:val="001226A4"/>
    <w:rsid w:val="001226C2"/>
    <w:rsid w:val="001226CC"/>
    <w:rsid w:val="00122742"/>
    <w:rsid w:val="00122754"/>
    <w:rsid w:val="0012277B"/>
    <w:rsid w:val="00122806"/>
    <w:rsid w:val="00122809"/>
    <w:rsid w:val="00122812"/>
    <w:rsid w:val="00122827"/>
    <w:rsid w:val="0012284B"/>
    <w:rsid w:val="0012288E"/>
    <w:rsid w:val="00122898"/>
    <w:rsid w:val="001228B8"/>
    <w:rsid w:val="001228C9"/>
    <w:rsid w:val="00122902"/>
    <w:rsid w:val="00122935"/>
    <w:rsid w:val="00122943"/>
    <w:rsid w:val="0012294A"/>
    <w:rsid w:val="00122994"/>
    <w:rsid w:val="0012299C"/>
    <w:rsid w:val="001229E6"/>
    <w:rsid w:val="00122A01"/>
    <w:rsid w:val="00122A0E"/>
    <w:rsid w:val="00122A39"/>
    <w:rsid w:val="00122A88"/>
    <w:rsid w:val="00122AB1"/>
    <w:rsid w:val="00122B2F"/>
    <w:rsid w:val="00122B35"/>
    <w:rsid w:val="00122B9B"/>
    <w:rsid w:val="00122BB4"/>
    <w:rsid w:val="00122BC2"/>
    <w:rsid w:val="00122C12"/>
    <w:rsid w:val="00122C15"/>
    <w:rsid w:val="00122C17"/>
    <w:rsid w:val="00122C4D"/>
    <w:rsid w:val="00122C7F"/>
    <w:rsid w:val="00122C87"/>
    <w:rsid w:val="00122CBE"/>
    <w:rsid w:val="00122CD1"/>
    <w:rsid w:val="00122CEB"/>
    <w:rsid w:val="00122D17"/>
    <w:rsid w:val="00122D64"/>
    <w:rsid w:val="00122DAC"/>
    <w:rsid w:val="00122DCA"/>
    <w:rsid w:val="00122DD1"/>
    <w:rsid w:val="00122E09"/>
    <w:rsid w:val="00122E0B"/>
    <w:rsid w:val="00122E0E"/>
    <w:rsid w:val="00122E1B"/>
    <w:rsid w:val="00122E22"/>
    <w:rsid w:val="00122E42"/>
    <w:rsid w:val="00122E8B"/>
    <w:rsid w:val="00122E94"/>
    <w:rsid w:val="00122EC6"/>
    <w:rsid w:val="00122F13"/>
    <w:rsid w:val="00122F16"/>
    <w:rsid w:val="00122F1E"/>
    <w:rsid w:val="00122F41"/>
    <w:rsid w:val="00122F44"/>
    <w:rsid w:val="00122FB1"/>
    <w:rsid w:val="00123018"/>
    <w:rsid w:val="00123035"/>
    <w:rsid w:val="00123094"/>
    <w:rsid w:val="001230CC"/>
    <w:rsid w:val="001230D5"/>
    <w:rsid w:val="001230FE"/>
    <w:rsid w:val="00123109"/>
    <w:rsid w:val="00123175"/>
    <w:rsid w:val="001231B5"/>
    <w:rsid w:val="001231E2"/>
    <w:rsid w:val="001231EB"/>
    <w:rsid w:val="00123238"/>
    <w:rsid w:val="0012328C"/>
    <w:rsid w:val="0012329A"/>
    <w:rsid w:val="001232BA"/>
    <w:rsid w:val="00123326"/>
    <w:rsid w:val="00123345"/>
    <w:rsid w:val="00123348"/>
    <w:rsid w:val="00123362"/>
    <w:rsid w:val="00123371"/>
    <w:rsid w:val="00123377"/>
    <w:rsid w:val="0012339B"/>
    <w:rsid w:val="001233A0"/>
    <w:rsid w:val="001233BC"/>
    <w:rsid w:val="001233C4"/>
    <w:rsid w:val="00123406"/>
    <w:rsid w:val="0012340E"/>
    <w:rsid w:val="00123429"/>
    <w:rsid w:val="001234B2"/>
    <w:rsid w:val="001234E2"/>
    <w:rsid w:val="00123514"/>
    <w:rsid w:val="00123551"/>
    <w:rsid w:val="00123562"/>
    <w:rsid w:val="001235AB"/>
    <w:rsid w:val="0012364E"/>
    <w:rsid w:val="001236FC"/>
    <w:rsid w:val="00123701"/>
    <w:rsid w:val="0012376D"/>
    <w:rsid w:val="00123780"/>
    <w:rsid w:val="00123794"/>
    <w:rsid w:val="001237A9"/>
    <w:rsid w:val="001237AC"/>
    <w:rsid w:val="001237C6"/>
    <w:rsid w:val="001237D5"/>
    <w:rsid w:val="001237DF"/>
    <w:rsid w:val="00123801"/>
    <w:rsid w:val="0012380C"/>
    <w:rsid w:val="00123899"/>
    <w:rsid w:val="001238DB"/>
    <w:rsid w:val="001238EF"/>
    <w:rsid w:val="001238F1"/>
    <w:rsid w:val="00123909"/>
    <w:rsid w:val="00123939"/>
    <w:rsid w:val="00123941"/>
    <w:rsid w:val="0012396F"/>
    <w:rsid w:val="001239A6"/>
    <w:rsid w:val="001239B0"/>
    <w:rsid w:val="001239B2"/>
    <w:rsid w:val="001239EA"/>
    <w:rsid w:val="00123A22"/>
    <w:rsid w:val="00123A3B"/>
    <w:rsid w:val="00123A43"/>
    <w:rsid w:val="00123ABE"/>
    <w:rsid w:val="00123AC9"/>
    <w:rsid w:val="00123AD1"/>
    <w:rsid w:val="00123AD7"/>
    <w:rsid w:val="00123B0E"/>
    <w:rsid w:val="00123B13"/>
    <w:rsid w:val="00123B6F"/>
    <w:rsid w:val="00123B73"/>
    <w:rsid w:val="00123BA1"/>
    <w:rsid w:val="00123BAE"/>
    <w:rsid w:val="00123BCE"/>
    <w:rsid w:val="00123BE7"/>
    <w:rsid w:val="00123C27"/>
    <w:rsid w:val="00123C6E"/>
    <w:rsid w:val="00123CAD"/>
    <w:rsid w:val="00123CC9"/>
    <w:rsid w:val="00123CF3"/>
    <w:rsid w:val="00123D31"/>
    <w:rsid w:val="00123D3D"/>
    <w:rsid w:val="00123D43"/>
    <w:rsid w:val="00123D68"/>
    <w:rsid w:val="00123D93"/>
    <w:rsid w:val="00123DA1"/>
    <w:rsid w:val="00123DB5"/>
    <w:rsid w:val="00123DE3"/>
    <w:rsid w:val="00123DF8"/>
    <w:rsid w:val="00123E20"/>
    <w:rsid w:val="00123E31"/>
    <w:rsid w:val="00123E58"/>
    <w:rsid w:val="00123E68"/>
    <w:rsid w:val="00123E6F"/>
    <w:rsid w:val="00123E81"/>
    <w:rsid w:val="00123E9A"/>
    <w:rsid w:val="00123EB8"/>
    <w:rsid w:val="00123EC2"/>
    <w:rsid w:val="00123F28"/>
    <w:rsid w:val="00123FB1"/>
    <w:rsid w:val="00123FC5"/>
    <w:rsid w:val="0012406A"/>
    <w:rsid w:val="00124079"/>
    <w:rsid w:val="0012407D"/>
    <w:rsid w:val="00124084"/>
    <w:rsid w:val="0012408B"/>
    <w:rsid w:val="0012408F"/>
    <w:rsid w:val="00124092"/>
    <w:rsid w:val="001240D1"/>
    <w:rsid w:val="001240DD"/>
    <w:rsid w:val="001240EB"/>
    <w:rsid w:val="00124146"/>
    <w:rsid w:val="0012415E"/>
    <w:rsid w:val="0012416B"/>
    <w:rsid w:val="0012418E"/>
    <w:rsid w:val="0012418F"/>
    <w:rsid w:val="00124200"/>
    <w:rsid w:val="00124212"/>
    <w:rsid w:val="00124213"/>
    <w:rsid w:val="00124250"/>
    <w:rsid w:val="00124252"/>
    <w:rsid w:val="00124255"/>
    <w:rsid w:val="0012425D"/>
    <w:rsid w:val="0012427E"/>
    <w:rsid w:val="00124298"/>
    <w:rsid w:val="0012429C"/>
    <w:rsid w:val="0012429D"/>
    <w:rsid w:val="001242BB"/>
    <w:rsid w:val="001242E0"/>
    <w:rsid w:val="001242FF"/>
    <w:rsid w:val="00124315"/>
    <w:rsid w:val="00124341"/>
    <w:rsid w:val="0012434E"/>
    <w:rsid w:val="0012435C"/>
    <w:rsid w:val="0012436A"/>
    <w:rsid w:val="00124370"/>
    <w:rsid w:val="001243B1"/>
    <w:rsid w:val="001243BD"/>
    <w:rsid w:val="001243EF"/>
    <w:rsid w:val="0012443B"/>
    <w:rsid w:val="00124479"/>
    <w:rsid w:val="00124487"/>
    <w:rsid w:val="00124536"/>
    <w:rsid w:val="00124558"/>
    <w:rsid w:val="00124578"/>
    <w:rsid w:val="0012459E"/>
    <w:rsid w:val="001245D3"/>
    <w:rsid w:val="001245DA"/>
    <w:rsid w:val="00124653"/>
    <w:rsid w:val="00124687"/>
    <w:rsid w:val="0012469A"/>
    <w:rsid w:val="001246B5"/>
    <w:rsid w:val="001246D5"/>
    <w:rsid w:val="0012472D"/>
    <w:rsid w:val="00124771"/>
    <w:rsid w:val="001247DC"/>
    <w:rsid w:val="00124831"/>
    <w:rsid w:val="00124876"/>
    <w:rsid w:val="001248A1"/>
    <w:rsid w:val="001248CA"/>
    <w:rsid w:val="0012491F"/>
    <w:rsid w:val="00124922"/>
    <w:rsid w:val="00124966"/>
    <w:rsid w:val="00124979"/>
    <w:rsid w:val="0012498F"/>
    <w:rsid w:val="001249AD"/>
    <w:rsid w:val="001249AE"/>
    <w:rsid w:val="001249CD"/>
    <w:rsid w:val="001249FF"/>
    <w:rsid w:val="00124A9D"/>
    <w:rsid w:val="00124AE9"/>
    <w:rsid w:val="00124B11"/>
    <w:rsid w:val="00124B34"/>
    <w:rsid w:val="00124B3F"/>
    <w:rsid w:val="00124BBF"/>
    <w:rsid w:val="00124C0C"/>
    <w:rsid w:val="00124C1D"/>
    <w:rsid w:val="00124C76"/>
    <w:rsid w:val="00124CB4"/>
    <w:rsid w:val="00124CE1"/>
    <w:rsid w:val="00124D1F"/>
    <w:rsid w:val="00124D30"/>
    <w:rsid w:val="00124D58"/>
    <w:rsid w:val="00124D96"/>
    <w:rsid w:val="00124DB9"/>
    <w:rsid w:val="00124DD0"/>
    <w:rsid w:val="00124DFF"/>
    <w:rsid w:val="00124E93"/>
    <w:rsid w:val="00124EDE"/>
    <w:rsid w:val="00124EFC"/>
    <w:rsid w:val="00124F2A"/>
    <w:rsid w:val="00124F3A"/>
    <w:rsid w:val="00124F3B"/>
    <w:rsid w:val="00124F50"/>
    <w:rsid w:val="00125036"/>
    <w:rsid w:val="00125062"/>
    <w:rsid w:val="0012506E"/>
    <w:rsid w:val="00125093"/>
    <w:rsid w:val="001250B9"/>
    <w:rsid w:val="001250CF"/>
    <w:rsid w:val="0012512D"/>
    <w:rsid w:val="0012516B"/>
    <w:rsid w:val="0012517D"/>
    <w:rsid w:val="001251E4"/>
    <w:rsid w:val="00125257"/>
    <w:rsid w:val="00125260"/>
    <w:rsid w:val="00125264"/>
    <w:rsid w:val="001252C7"/>
    <w:rsid w:val="0012530F"/>
    <w:rsid w:val="00125362"/>
    <w:rsid w:val="001253AA"/>
    <w:rsid w:val="001253B1"/>
    <w:rsid w:val="00125434"/>
    <w:rsid w:val="00125495"/>
    <w:rsid w:val="001254A0"/>
    <w:rsid w:val="001254B3"/>
    <w:rsid w:val="001254CD"/>
    <w:rsid w:val="001254D3"/>
    <w:rsid w:val="00125509"/>
    <w:rsid w:val="00125550"/>
    <w:rsid w:val="00125551"/>
    <w:rsid w:val="00125581"/>
    <w:rsid w:val="00125583"/>
    <w:rsid w:val="001255B8"/>
    <w:rsid w:val="001255D7"/>
    <w:rsid w:val="00125631"/>
    <w:rsid w:val="0012566F"/>
    <w:rsid w:val="00125686"/>
    <w:rsid w:val="001256C7"/>
    <w:rsid w:val="001256CE"/>
    <w:rsid w:val="001256F9"/>
    <w:rsid w:val="00125706"/>
    <w:rsid w:val="00125715"/>
    <w:rsid w:val="001257DB"/>
    <w:rsid w:val="00125825"/>
    <w:rsid w:val="00125826"/>
    <w:rsid w:val="00125848"/>
    <w:rsid w:val="00125893"/>
    <w:rsid w:val="001258A0"/>
    <w:rsid w:val="001258A9"/>
    <w:rsid w:val="001258B0"/>
    <w:rsid w:val="001258BD"/>
    <w:rsid w:val="001258EC"/>
    <w:rsid w:val="001258FC"/>
    <w:rsid w:val="001258FF"/>
    <w:rsid w:val="00125901"/>
    <w:rsid w:val="0012591E"/>
    <w:rsid w:val="0012592B"/>
    <w:rsid w:val="0012595E"/>
    <w:rsid w:val="001259A1"/>
    <w:rsid w:val="001259BD"/>
    <w:rsid w:val="00125A0F"/>
    <w:rsid w:val="00125A40"/>
    <w:rsid w:val="00125A9B"/>
    <w:rsid w:val="00125AD6"/>
    <w:rsid w:val="00125AF7"/>
    <w:rsid w:val="00125B36"/>
    <w:rsid w:val="00125B44"/>
    <w:rsid w:val="00125B8A"/>
    <w:rsid w:val="00125BAD"/>
    <w:rsid w:val="00125BBC"/>
    <w:rsid w:val="00125BEF"/>
    <w:rsid w:val="00125BFC"/>
    <w:rsid w:val="00125BFE"/>
    <w:rsid w:val="00125C29"/>
    <w:rsid w:val="00125C2A"/>
    <w:rsid w:val="00125C7B"/>
    <w:rsid w:val="00125C83"/>
    <w:rsid w:val="00125C99"/>
    <w:rsid w:val="00125CD5"/>
    <w:rsid w:val="00125CF9"/>
    <w:rsid w:val="00125D26"/>
    <w:rsid w:val="00125D3C"/>
    <w:rsid w:val="00125D82"/>
    <w:rsid w:val="00125DD9"/>
    <w:rsid w:val="00125E06"/>
    <w:rsid w:val="00125E23"/>
    <w:rsid w:val="00125E46"/>
    <w:rsid w:val="00125E4C"/>
    <w:rsid w:val="00125E4F"/>
    <w:rsid w:val="00125E68"/>
    <w:rsid w:val="00125E91"/>
    <w:rsid w:val="00125EB2"/>
    <w:rsid w:val="00125EDF"/>
    <w:rsid w:val="00125F18"/>
    <w:rsid w:val="00125F27"/>
    <w:rsid w:val="00125F30"/>
    <w:rsid w:val="00125F67"/>
    <w:rsid w:val="00125F6D"/>
    <w:rsid w:val="00125F6E"/>
    <w:rsid w:val="00125F94"/>
    <w:rsid w:val="00125FAF"/>
    <w:rsid w:val="00125FB6"/>
    <w:rsid w:val="0012602C"/>
    <w:rsid w:val="00126053"/>
    <w:rsid w:val="00126055"/>
    <w:rsid w:val="00126057"/>
    <w:rsid w:val="00126098"/>
    <w:rsid w:val="001260B5"/>
    <w:rsid w:val="001260BF"/>
    <w:rsid w:val="001260D7"/>
    <w:rsid w:val="001260E8"/>
    <w:rsid w:val="0012611F"/>
    <w:rsid w:val="0012614A"/>
    <w:rsid w:val="001261A9"/>
    <w:rsid w:val="001261E3"/>
    <w:rsid w:val="001261E4"/>
    <w:rsid w:val="00126212"/>
    <w:rsid w:val="00126225"/>
    <w:rsid w:val="00126253"/>
    <w:rsid w:val="001262A5"/>
    <w:rsid w:val="001262B9"/>
    <w:rsid w:val="001262BF"/>
    <w:rsid w:val="001262D5"/>
    <w:rsid w:val="00126301"/>
    <w:rsid w:val="0012632F"/>
    <w:rsid w:val="00126346"/>
    <w:rsid w:val="0012635D"/>
    <w:rsid w:val="0012636F"/>
    <w:rsid w:val="001263B8"/>
    <w:rsid w:val="001263BB"/>
    <w:rsid w:val="001263C2"/>
    <w:rsid w:val="001263CA"/>
    <w:rsid w:val="00126459"/>
    <w:rsid w:val="0012649D"/>
    <w:rsid w:val="001264A2"/>
    <w:rsid w:val="001264AA"/>
    <w:rsid w:val="001264AB"/>
    <w:rsid w:val="001264DD"/>
    <w:rsid w:val="00126531"/>
    <w:rsid w:val="00126578"/>
    <w:rsid w:val="0012659C"/>
    <w:rsid w:val="001265B4"/>
    <w:rsid w:val="001265B7"/>
    <w:rsid w:val="001265BC"/>
    <w:rsid w:val="001265CF"/>
    <w:rsid w:val="001265E0"/>
    <w:rsid w:val="00126603"/>
    <w:rsid w:val="00126609"/>
    <w:rsid w:val="00126619"/>
    <w:rsid w:val="00126675"/>
    <w:rsid w:val="00126676"/>
    <w:rsid w:val="0012667F"/>
    <w:rsid w:val="0012669C"/>
    <w:rsid w:val="001266BB"/>
    <w:rsid w:val="001266D9"/>
    <w:rsid w:val="001266EA"/>
    <w:rsid w:val="001266EE"/>
    <w:rsid w:val="001266F2"/>
    <w:rsid w:val="0012676B"/>
    <w:rsid w:val="0012676D"/>
    <w:rsid w:val="0012676E"/>
    <w:rsid w:val="0012677C"/>
    <w:rsid w:val="001267EE"/>
    <w:rsid w:val="001267F2"/>
    <w:rsid w:val="001267F4"/>
    <w:rsid w:val="00126805"/>
    <w:rsid w:val="0012680E"/>
    <w:rsid w:val="0012682B"/>
    <w:rsid w:val="00126843"/>
    <w:rsid w:val="00126883"/>
    <w:rsid w:val="00126896"/>
    <w:rsid w:val="001268DE"/>
    <w:rsid w:val="001268E6"/>
    <w:rsid w:val="00126928"/>
    <w:rsid w:val="00126945"/>
    <w:rsid w:val="0012699F"/>
    <w:rsid w:val="001269B6"/>
    <w:rsid w:val="001269F4"/>
    <w:rsid w:val="00126A23"/>
    <w:rsid w:val="00126A3C"/>
    <w:rsid w:val="00126A48"/>
    <w:rsid w:val="00126A68"/>
    <w:rsid w:val="00126A7A"/>
    <w:rsid w:val="00126AA7"/>
    <w:rsid w:val="00126ABC"/>
    <w:rsid w:val="00126ACA"/>
    <w:rsid w:val="00126ACF"/>
    <w:rsid w:val="00126AD3"/>
    <w:rsid w:val="00126AF2"/>
    <w:rsid w:val="00126B53"/>
    <w:rsid w:val="00126B77"/>
    <w:rsid w:val="00126BB6"/>
    <w:rsid w:val="00126BDE"/>
    <w:rsid w:val="00126BE8"/>
    <w:rsid w:val="00126BFA"/>
    <w:rsid w:val="00126BFB"/>
    <w:rsid w:val="00126C03"/>
    <w:rsid w:val="00126C2B"/>
    <w:rsid w:val="00126C53"/>
    <w:rsid w:val="00126C86"/>
    <w:rsid w:val="00126CF4"/>
    <w:rsid w:val="00126D47"/>
    <w:rsid w:val="00126D56"/>
    <w:rsid w:val="00126D62"/>
    <w:rsid w:val="00126D87"/>
    <w:rsid w:val="00126DDE"/>
    <w:rsid w:val="00126E20"/>
    <w:rsid w:val="00126E31"/>
    <w:rsid w:val="00126E3D"/>
    <w:rsid w:val="00126E8B"/>
    <w:rsid w:val="00126EDE"/>
    <w:rsid w:val="00126EEE"/>
    <w:rsid w:val="00126F08"/>
    <w:rsid w:val="00126F15"/>
    <w:rsid w:val="00126F17"/>
    <w:rsid w:val="00126F49"/>
    <w:rsid w:val="00126FCB"/>
    <w:rsid w:val="00126FCD"/>
    <w:rsid w:val="00127033"/>
    <w:rsid w:val="00127083"/>
    <w:rsid w:val="00127098"/>
    <w:rsid w:val="001270A7"/>
    <w:rsid w:val="001270B1"/>
    <w:rsid w:val="001270BB"/>
    <w:rsid w:val="001270CC"/>
    <w:rsid w:val="001270E4"/>
    <w:rsid w:val="001270F2"/>
    <w:rsid w:val="001271A2"/>
    <w:rsid w:val="001271CF"/>
    <w:rsid w:val="001271DE"/>
    <w:rsid w:val="001271E1"/>
    <w:rsid w:val="001271EF"/>
    <w:rsid w:val="0012728C"/>
    <w:rsid w:val="0012729E"/>
    <w:rsid w:val="001272AB"/>
    <w:rsid w:val="001272D0"/>
    <w:rsid w:val="001272E4"/>
    <w:rsid w:val="001272E9"/>
    <w:rsid w:val="001272F9"/>
    <w:rsid w:val="00127300"/>
    <w:rsid w:val="00127309"/>
    <w:rsid w:val="0012733D"/>
    <w:rsid w:val="00127379"/>
    <w:rsid w:val="001273A8"/>
    <w:rsid w:val="001273C4"/>
    <w:rsid w:val="001273F9"/>
    <w:rsid w:val="0012740D"/>
    <w:rsid w:val="00127416"/>
    <w:rsid w:val="00127436"/>
    <w:rsid w:val="00127448"/>
    <w:rsid w:val="001274F0"/>
    <w:rsid w:val="001274FB"/>
    <w:rsid w:val="00127517"/>
    <w:rsid w:val="00127518"/>
    <w:rsid w:val="00127519"/>
    <w:rsid w:val="00127527"/>
    <w:rsid w:val="00127539"/>
    <w:rsid w:val="0012756B"/>
    <w:rsid w:val="001275CB"/>
    <w:rsid w:val="001275D9"/>
    <w:rsid w:val="00127617"/>
    <w:rsid w:val="0012761B"/>
    <w:rsid w:val="00127623"/>
    <w:rsid w:val="00127624"/>
    <w:rsid w:val="00127697"/>
    <w:rsid w:val="001276F4"/>
    <w:rsid w:val="00127724"/>
    <w:rsid w:val="00127748"/>
    <w:rsid w:val="00127758"/>
    <w:rsid w:val="00127769"/>
    <w:rsid w:val="0012776B"/>
    <w:rsid w:val="0012777A"/>
    <w:rsid w:val="001277B4"/>
    <w:rsid w:val="001277F9"/>
    <w:rsid w:val="001277FD"/>
    <w:rsid w:val="00127806"/>
    <w:rsid w:val="00127815"/>
    <w:rsid w:val="00127832"/>
    <w:rsid w:val="00127835"/>
    <w:rsid w:val="0012783C"/>
    <w:rsid w:val="00127896"/>
    <w:rsid w:val="00127909"/>
    <w:rsid w:val="0012790D"/>
    <w:rsid w:val="00127962"/>
    <w:rsid w:val="00127976"/>
    <w:rsid w:val="0012798A"/>
    <w:rsid w:val="0012799D"/>
    <w:rsid w:val="0012799F"/>
    <w:rsid w:val="001279D7"/>
    <w:rsid w:val="00127A09"/>
    <w:rsid w:val="00127A0B"/>
    <w:rsid w:val="00127A1B"/>
    <w:rsid w:val="00127A5B"/>
    <w:rsid w:val="00127AA8"/>
    <w:rsid w:val="00127ACE"/>
    <w:rsid w:val="00127AD6"/>
    <w:rsid w:val="00127AE2"/>
    <w:rsid w:val="00127AFB"/>
    <w:rsid w:val="00127AFF"/>
    <w:rsid w:val="00127B02"/>
    <w:rsid w:val="00127B04"/>
    <w:rsid w:val="00127B10"/>
    <w:rsid w:val="00127B3E"/>
    <w:rsid w:val="00127B71"/>
    <w:rsid w:val="00127B97"/>
    <w:rsid w:val="00127BCC"/>
    <w:rsid w:val="00127BFE"/>
    <w:rsid w:val="00127C25"/>
    <w:rsid w:val="00127C39"/>
    <w:rsid w:val="00127C46"/>
    <w:rsid w:val="00127C73"/>
    <w:rsid w:val="00127CA3"/>
    <w:rsid w:val="00127D0A"/>
    <w:rsid w:val="00127D59"/>
    <w:rsid w:val="00127D64"/>
    <w:rsid w:val="00127D69"/>
    <w:rsid w:val="00127DA3"/>
    <w:rsid w:val="00127DB8"/>
    <w:rsid w:val="00127DBA"/>
    <w:rsid w:val="00127DD0"/>
    <w:rsid w:val="00127DE9"/>
    <w:rsid w:val="00127E35"/>
    <w:rsid w:val="00127E3A"/>
    <w:rsid w:val="00127E45"/>
    <w:rsid w:val="00127E71"/>
    <w:rsid w:val="00127E89"/>
    <w:rsid w:val="00127EAF"/>
    <w:rsid w:val="00127EB1"/>
    <w:rsid w:val="00127EC7"/>
    <w:rsid w:val="00127EE9"/>
    <w:rsid w:val="00127EF7"/>
    <w:rsid w:val="00127F01"/>
    <w:rsid w:val="00127F1E"/>
    <w:rsid w:val="00127F38"/>
    <w:rsid w:val="00127F39"/>
    <w:rsid w:val="00127F50"/>
    <w:rsid w:val="00127F65"/>
    <w:rsid w:val="00127F81"/>
    <w:rsid w:val="00127F8F"/>
    <w:rsid w:val="00127FD5"/>
    <w:rsid w:val="00127FFA"/>
    <w:rsid w:val="00130028"/>
    <w:rsid w:val="001300B5"/>
    <w:rsid w:val="001300B7"/>
    <w:rsid w:val="001300CA"/>
    <w:rsid w:val="001300D9"/>
    <w:rsid w:val="00130143"/>
    <w:rsid w:val="0013014E"/>
    <w:rsid w:val="0013014F"/>
    <w:rsid w:val="0013015D"/>
    <w:rsid w:val="00130160"/>
    <w:rsid w:val="00130163"/>
    <w:rsid w:val="00130164"/>
    <w:rsid w:val="001301B9"/>
    <w:rsid w:val="00130201"/>
    <w:rsid w:val="0013021F"/>
    <w:rsid w:val="00130228"/>
    <w:rsid w:val="0013022D"/>
    <w:rsid w:val="00130231"/>
    <w:rsid w:val="00130251"/>
    <w:rsid w:val="00130268"/>
    <w:rsid w:val="00130283"/>
    <w:rsid w:val="001302D3"/>
    <w:rsid w:val="00130313"/>
    <w:rsid w:val="00130361"/>
    <w:rsid w:val="00130363"/>
    <w:rsid w:val="00130395"/>
    <w:rsid w:val="001303B9"/>
    <w:rsid w:val="001303BB"/>
    <w:rsid w:val="001303D2"/>
    <w:rsid w:val="001303DF"/>
    <w:rsid w:val="00130408"/>
    <w:rsid w:val="0013040F"/>
    <w:rsid w:val="0013042F"/>
    <w:rsid w:val="0013043C"/>
    <w:rsid w:val="0013045E"/>
    <w:rsid w:val="00130494"/>
    <w:rsid w:val="001304CF"/>
    <w:rsid w:val="00130522"/>
    <w:rsid w:val="00130529"/>
    <w:rsid w:val="0013056F"/>
    <w:rsid w:val="0013057E"/>
    <w:rsid w:val="001305A0"/>
    <w:rsid w:val="001305F3"/>
    <w:rsid w:val="00130621"/>
    <w:rsid w:val="00130635"/>
    <w:rsid w:val="00130645"/>
    <w:rsid w:val="0013068F"/>
    <w:rsid w:val="0013069C"/>
    <w:rsid w:val="001306B6"/>
    <w:rsid w:val="001306C3"/>
    <w:rsid w:val="00130759"/>
    <w:rsid w:val="0013075C"/>
    <w:rsid w:val="00130761"/>
    <w:rsid w:val="00130770"/>
    <w:rsid w:val="00130771"/>
    <w:rsid w:val="0013079A"/>
    <w:rsid w:val="001307A8"/>
    <w:rsid w:val="001307C1"/>
    <w:rsid w:val="001307F8"/>
    <w:rsid w:val="00130812"/>
    <w:rsid w:val="00130834"/>
    <w:rsid w:val="0013083B"/>
    <w:rsid w:val="00130849"/>
    <w:rsid w:val="00130860"/>
    <w:rsid w:val="001308C6"/>
    <w:rsid w:val="001308EC"/>
    <w:rsid w:val="00130913"/>
    <w:rsid w:val="0013093D"/>
    <w:rsid w:val="00130947"/>
    <w:rsid w:val="00130954"/>
    <w:rsid w:val="00130992"/>
    <w:rsid w:val="001309D2"/>
    <w:rsid w:val="001309D3"/>
    <w:rsid w:val="00130A4E"/>
    <w:rsid w:val="00130A96"/>
    <w:rsid w:val="00130A9C"/>
    <w:rsid w:val="00130ABA"/>
    <w:rsid w:val="00130AC6"/>
    <w:rsid w:val="00130ADB"/>
    <w:rsid w:val="00130B37"/>
    <w:rsid w:val="00130B5B"/>
    <w:rsid w:val="00130B7D"/>
    <w:rsid w:val="00130B93"/>
    <w:rsid w:val="00130B97"/>
    <w:rsid w:val="00130BBE"/>
    <w:rsid w:val="00130BD5"/>
    <w:rsid w:val="00130BEA"/>
    <w:rsid w:val="00130BF5"/>
    <w:rsid w:val="00130C38"/>
    <w:rsid w:val="00130C96"/>
    <w:rsid w:val="00130CA1"/>
    <w:rsid w:val="00130CAB"/>
    <w:rsid w:val="00130CB8"/>
    <w:rsid w:val="00130D07"/>
    <w:rsid w:val="00130D0C"/>
    <w:rsid w:val="00130D35"/>
    <w:rsid w:val="00130D3D"/>
    <w:rsid w:val="00130D6D"/>
    <w:rsid w:val="00130D6F"/>
    <w:rsid w:val="00130D81"/>
    <w:rsid w:val="00130DAE"/>
    <w:rsid w:val="00130DFD"/>
    <w:rsid w:val="00130E0B"/>
    <w:rsid w:val="00130E0F"/>
    <w:rsid w:val="00130E12"/>
    <w:rsid w:val="00130E3C"/>
    <w:rsid w:val="00130E8B"/>
    <w:rsid w:val="00130EDB"/>
    <w:rsid w:val="00130EF6"/>
    <w:rsid w:val="00130F14"/>
    <w:rsid w:val="00130F18"/>
    <w:rsid w:val="00130F82"/>
    <w:rsid w:val="00130F92"/>
    <w:rsid w:val="00130FA8"/>
    <w:rsid w:val="00130FC5"/>
    <w:rsid w:val="00130FF7"/>
    <w:rsid w:val="00130FF9"/>
    <w:rsid w:val="00131017"/>
    <w:rsid w:val="0013101E"/>
    <w:rsid w:val="00131081"/>
    <w:rsid w:val="0013109E"/>
    <w:rsid w:val="001310BE"/>
    <w:rsid w:val="00131114"/>
    <w:rsid w:val="0013111D"/>
    <w:rsid w:val="00131121"/>
    <w:rsid w:val="00131138"/>
    <w:rsid w:val="001311E8"/>
    <w:rsid w:val="00131226"/>
    <w:rsid w:val="00131264"/>
    <w:rsid w:val="0013127B"/>
    <w:rsid w:val="00131281"/>
    <w:rsid w:val="00131292"/>
    <w:rsid w:val="00131299"/>
    <w:rsid w:val="00131334"/>
    <w:rsid w:val="0013135E"/>
    <w:rsid w:val="0013137F"/>
    <w:rsid w:val="001313A3"/>
    <w:rsid w:val="001313AA"/>
    <w:rsid w:val="001313C3"/>
    <w:rsid w:val="001313F7"/>
    <w:rsid w:val="001313FC"/>
    <w:rsid w:val="0013141C"/>
    <w:rsid w:val="00131432"/>
    <w:rsid w:val="00131434"/>
    <w:rsid w:val="00131472"/>
    <w:rsid w:val="0013147B"/>
    <w:rsid w:val="00131498"/>
    <w:rsid w:val="001314A6"/>
    <w:rsid w:val="001314B1"/>
    <w:rsid w:val="00131501"/>
    <w:rsid w:val="00131534"/>
    <w:rsid w:val="00131537"/>
    <w:rsid w:val="0013154D"/>
    <w:rsid w:val="001315AC"/>
    <w:rsid w:val="001315B0"/>
    <w:rsid w:val="001315BD"/>
    <w:rsid w:val="00131650"/>
    <w:rsid w:val="00131674"/>
    <w:rsid w:val="001316AD"/>
    <w:rsid w:val="001316CF"/>
    <w:rsid w:val="001316D2"/>
    <w:rsid w:val="001316E4"/>
    <w:rsid w:val="001316F2"/>
    <w:rsid w:val="001316F4"/>
    <w:rsid w:val="00131717"/>
    <w:rsid w:val="0013179E"/>
    <w:rsid w:val="00131825"/>
    <w:rsid w:val="001318C1"/>
    <w:rsid w:val="001318E8"/>
    <w:rsid w:val="00131903"/>
    <w:rsid w:val="0013191B"/>
    <w:rsid w:val="0013192C"/>
    <w:rsid w:val="00131943"/>
    <w:rsid w:val="001319AC"/>
    <w:rsid w:val="001319B3"/>
    <w:rsid w:val="001319D1"/>
    <w:rsid w:val="00131A39"/>
    <w:rsid w:val="00131A52"/>
    <w:rsid w:val="00131A62"/>
    <w:rsid w:val="00131AC0"/>
    <w:rsid w:val="00131AD9"/>
    <w:rsid w:val="00131ADA"/>
    <w:rsid w:val="00131ADF"/>
    <w:rsid w:val="00131AF2"/>
    <w:rsid w:val="00131B46"/>
    <w:rsid w:val="00131B5A"/>
    <w:rsid w:val="00131BC8"/>
    <w:rsid w:val="00131BF3"/>
    <w:rsid w:val="00131C35"/>
    <w:rsid w:val="00131C66"/>
    <w:rsid w:val="00131C79"/>
    <w:rsid w:val="00131C7B"/>
    <w:rsid w:val="00131C7E"/>
    <w:rsid w:val="00131C86"/>
    <w:rsid w:val="00131C9B"/>
    <w:rsid w:val="00131CA4"/>
    <w:rsid w:val="00131CAA"/>
    <w:rsid w:val="00131CC4"/>
    <w:rsid w:val="00131CC9"/>
    <w:rsid w:val="00131CD3"/>
    <w:rsid w:val="00131CE1"/>
    <w:rsid w:val="00131CE2"/>
    <w:rsid w:val="00131CF5"/>
    <w:rsid w:val="00131CFC"/>
    <w:rsid w:val="00131CFF"/>
    <w:rsid w:val="00131D16"/>
    <w:rsid w:val="00131D8E"/>
    <w:rsid w:val="00131DC4"/>
    <w:rsid w:val="00131DEA"/>
    <w:rsid w:val="00131E2E"/>
    <w:rsid w:val="00131E45"/>
    <w:rsid w:val="00131E46"/>
    <w:rsid w:val="00131E8C"/>
    <w:rsid w:val="00131E9D"/>
    <w:rsid w:val="00131EA5"/>
    <w:rsid w:val="00131EA7"/>
    <w:rsid w:val="00131ED8"/>
    <w:rsid w:val="00131EF9"/>
    <w:rsid w:val="00131F0A"/>
    <w:rsid w:val="00131F1B"/>
    <w:rsid w:val="00131F28"/>
    <w:rsid w:val="00131F33"/>
    <w:rsid w:val="00131F35"/>
    <w:rsid w:val="00131F3A"/>
    <w:rsid w:val="00131F48"/>
    <w:rsid w:val="00131F91"/>
    <w:rsid w:val="00131FCB"/>
    <w:rsid w:val="00132022"/>
    <w:rsid w:val="00132029"/>
    <w:rsid w:val="0013204F"/>
    <w:rsid w:val="00132056"/>
    <w:rsid w:val="00132059"/>
    <w:rsid w:val="00132084"/>
    <w:rsid w:val="001320C9"/>
    <w:rsid w:val="00132123"/>
    <w:rsid w:val="0013217C"/>
    <w:rsid w:val="001321A6"/>
    <w:rsid w:val="001321CC"/>
    <w:rsid w:val="001321F9"/>
    <w:rsid w:val="00132213"/>
    <w:rsid w:val="00132221"/>
    <w:rsid w:val="00132245"/>
    <w:rsid w:val="00132249"/>
    <w:rsid w:val="00132251"/>
    <w:rsid w:val="00132256"/>
    <w:rsid w:val="0013225D"/>
    <w:rsid w:val="00132297"/>
    <w:rsid w:val="001322A8"/>
    <w:rsid w:val="001322C3"/>
    <w:rsid w:val="001322D3"/>
    <w:rsid w:val="001322F4"/>
    <w:rsid w:val="0013230F"/>
    <w:rsid w:val="00132346"/>
    <w:rsid w:val="00132366"/>
    <w:rsid w:val="001323DB"/>
    <w:rsid w:val="001323FB"/>
    <w:rsid w:val="001323FF"/>
    <w:rsid w:val="0013244E"/>
    <w:rsid w:val="00132460"/>
    <w:rsid w:val="0013247F"/>
    <w:rsid w:val="00132481"/>
    <w:rsid w:val="0013248B"/>
    <w:rsid w:val="00132495"/>
    <w:rsid w:val="001324D7"/>
    <w:rsid w:val="001324F6"/>
    <w:rsid w:val="0013253D"/>
    <w:rsid w:val="00132543"/>
    <w:rsid w:val="0013254E"/>
    <w:rsid w:val="00132553"/>
    <w:rsid w:val="00132572"/>
    <w:rsid w:val="00132582"/>
    <w:rsid w:val="001325B3"/>
    <w:rsid w:val="001325C2"/>
    <w:rsid w:val="001325DE"/>
    <w:rsid w:val="00132609"/>
    <w:rsid w:val="00132669"/>
    <w:rsid w:val="00132682"/>
    <w:rsid w:val="001326A4"/>
    <w:rsid w:val="001326EF"/>
    <w:rsid w:val="001326F8"/>
    <w:rsid w:val="001326FE"/>
    <w:rsid w:val="001326FF"/>
    <w:rsid w:val="00132715"/>
    <w:rsid w:val="0013271B"/>
    <w:rsid w:val="00132728"/>
    <w:rsid w:val="00132767"/>
    <w:rsid w:val="00132797"/>
    <w:rsid w:val="001327A4"/>
    <w:rsid w:val="00132810"/>
    <w:rsid w:val="00132832"/>
    <w:rsid w:val="0013284A"/>
    <w:rsid w:val="0013286D"/>
    <w:rsid w:val="0013289C"/>
    <w:rsid w:val="00132915"/>
    <w:rsid w:val="00132935"/>
    <w:rsid w:val="00132976"/>
    <w:rsid w:val="00132986"/>
    <w:rsid w:val="0013298D"/>
    <w:rsid w:val="001329B3"/>
    <w:rsid w:val="001329C0"/>
    <w:rsid w:val="001329EC"/>
    <w:rsid w:val="00132A05"/>
    <w:rsid w:val="00132A21"/>
    <w:rsid w:val="00132AFD"/>
    <w:rsid w:val="00132B35"/>
    <w:rsid w:val="00132B61"/>
    <w:rsid w:val="00132B6B"/>
    <w:rsid w:val="00132B80"/>
    <w:rsid w:val="00132B8F"/>
    <w:rsid w:val="00132BDC"/>
    <w:rsid w:val="00132BEF"/>
    <w:rsid w:val="00132BF8"/>
    <w:rsid w:val="00132C07"/>
    <w:rsid w:val="00132C13"/>
    <w:rsid w:val="00132C44"/>
    <w:rsid w:val="00132C5C"/>
    <w:rsid w:val="00132C5F"/>
    <w:rsid w:val="00132C78"/>
    <w:rsid w:val="00132C96"/>
    <w:rsid w:val="00132CB5"/>
    <w:rsid w:val="00132CD3"/>
    <w:rsid w:val="00132D69"/>
    <w:rsid w:val="00132D90"/>
    <w:rsid w:val="00132D97"/>
    <w:rsid w:val="00132DB0"/>
    <w:rsid w:val="00132DBB"/>
    <w:rsid w:val="00132DD4"/>
    <w:rsid w:val="00132E37"/>
    <w:rsid w:val="00132E54"/>
    <w:rsid w:val="00132E6D"/>
    <w:rsid w:val="00132E8C"/>
    <w:rsid w:val="00132E8E"/>
    <w:rsid w:val="00132E95"/>
    <w:rsid w:val="00132EB5"/>
    <w:rsid w:val="00132EE3"/>
    <w:rsid w:val="00132F7C"/>
    <w:rsid w:val="00132F81"/>
    <w:rsid w:val="00132FA8"/>
    <w:rsid w:val="00132FAF"/>
    <w:rsid w:val="00132FB9"/>
    <w:rsid w:val="00132FE6"/>
    <w:rsid w:val="00133006"/>
    <w:rsid w:val="00133010"/>
    <w:rsid w:val="0013302E"/>
    <w:rsid w:val="0013303F"/>
    <w:rsid w:val="0013305D"/>
    <w:rsid w:val="001330BB"/>
    <w:rsid w:val="001330E1"/>
    <w:rsid w:val="001330F8"/>
    <w:rsid w:val="001330FA"/>
    <w:rsid w:val="00133197"/>
    <w:rsid w:val="001331CE"/>
    <w:rsid w:val="001331EF"/>
    <w:rsid w:val="001331F5"/>
    <w:rsid w:val="00133200"/>
    <w:rsid w:val="0013320E"/>
    <w:rsid w:val="0013322A"/>
    <w:rsid w:val="00133257"/>
    <w:rsid w:val="00133294"/>
    <w:rsid w:val="0013329C"/>
    <w:rsid w:val="001332AB"/>
    <w:rsid w:val="001332BE"/>
    <w:rsid w:val="001332C0"/>
    <w:rsid w:val="001332C9"/>
    <w:rsid w:val="001332E4"/>
    <w:rsid w:val="001332E7"/>
    <w:rsid w:val="001332F4"/>
    <w:rsid w:val="00133300"/>
    <w:rsid w:val="00133304"/>
    <w:rsid w:val="00133307"/>
    <w:rsid w:val="0013336B"/>
    <w:rsid w:val="00133372"/>
    <w:rsid w:val="00133394"/>
    <w:rsid w:val="00133398"/>
    <w:rsid w:val="00133438"/>
    <w:rsid w:val="00133441"/>
    <w:rsid w:val="00133477"/>
    <w:rsid w:val="0013347D"/>
    <w:rsid w:val="001334D2"/>
    <w:rsid w:val="001334EC"/>
    <w:rsid w:val="001334F5"/>
    <w:rsid w:val="0013350E"/>
    <w:rsid w:val="001335DE"/>
    <w:rsid w:val="001335E2"/>
    <w:rsid w:val="001335FF"/>
    <w:rsid w:val="00133637"/>
    <w:rsid w:val="00133660"/>
    <w:rsid w:val="00133696"/>
    <w:rsid w:val="00133711"/>
    <w:rsid w:val="00133737"/>
    <w:rsid w:val="00133739"/>
    <w:rsid w:val="00133783"/>
    <w:rsid w:val="00133785"/>
    <w:rsid w:val="001337B0"/>
    <w:rsid w:val="001337CA"/>
    <w:rsid w:val="001337E4"/>
    <w:rsid w:val="001337EA"/>
    <w:rsid w:val="00133862"/>
    <w:rsid w:val="001338B8"/>
    <w:rsid w:val="001338C4"/>
    <w:rsid w:val="001338D2"/>
    <w:rsid w:val="001338FD"/>
    <w:rsid w:val="00133923"/>
    <w:rsid w:val="0013395F"/>
    <w:rsid w:val="0013396C"/>
    <w:rsid w:val="00133987"/>
    <w:rsid w:val="00133988"/>
    <w:rsid w:val="001339BE"/>
    <w:rsid w:val="001339CD"/>
    <w:rsid w:val="001339D7"/>
    <w:rsid w:val="001339FF"/>
    <w:rsid w:val="00133A65"/>
    <w:rsid w:val="00133A68"/>
    <w:rsid w:val="00133A93"/>
    <w:rsid w:val="00133AB0"/>
    <w:rsid w:val="00133ACF"/>
    <w:rsid w:val="00133AFC"/>
    <w:rsid w:val="00133B00"/>
    <w:rsid w:val="00133B13"/>
    <w:rsid w:val="00133B3B"/>
    <w:rsid w:val="00133B63"/>
    <w:rsid w:val="00133BA4"/>
    <w:rsid w:val="00133BC7"/>
    <w:rsid w:val="00133BF2"/>
    <w:rsid w:val="00133C12"/>
    <w:rsid w:val="00133C28"/>
    <w:rsid w:val="00133C34"/>
    <w:rsid w:val="00133CCB"/>
    <w:rsid w:val="00133D0F"/>
    <w:rsid w:val="00133D42"/>
    <w:rsid w:val="00133DCB"/>
    <w:rsid w:val="00133E32"/>
    <w:rsid w:val="00133E42"/>
    <w:rsid w:val="00133E4D"/>
    <w:rsid w:val="00133E59"/>
    <w:rsid w:val="00133E5B"/>
    <w:rsid w:val="00133EB1"/>
    <w:rsid w:val="00133EE4"/>
    <w:rsid w:val="00133EF1"/>
    <w:rsid w:val="00133EF9"/>
    <w:rsid w:val="00133F2A"/>
    <w:rsid w:val="00133F2E"/>
    <w:rsid w:val="00133F45"/>
    <w:rsid w:val="00133F9A"/>
    <w:rsid w:val="00133FA6"/>
    <w:rsid w:val="00133FAE"/>
    <w:rsid w:val="00133FB5"/>
    <w:rsid w:val="00133FC4"/>
    <w:rsid w:val="00133FFA"/>
    <w:rsid w:val="00134004"/>
    <w:rsid w:val="00134008"/>
    <w:rsid w:val="00134010"/>
    <w:rsid w:val="00134026"/>
    <w:rsid w:val="00134028"/>
    <w:rsid w:val="00134032"/>
    <w:rsid w:val="0013405F"/>
    <w:rsid w:val="001340B6"/>
    <w:rsid w:val="001340B7"/>
    <w:rsid w:val="001340BE"/>
    <w:rsid w:val="001340D2"/>
    <w:rsid w:val="001340E1"/>
    <w:rsid w:val="00134115"/>
    <w:rsid w:val="0013415B"/>
    <w:rsid w:val="00134168"/>
    <w:rsid w:val="001341BC"/>
    <w:rsid w:val="001341CB"/>
    <w:rsid w:val="00134213"/>
    <w:rsid w:val="001342A8"/>
    <w:rsid w:val="00134313"/>
    <w:rsid w:val="0013432A"/>
    <w:rsid w:val="0013433B"/>
    <w:rsid w:val="00134354"/>
    <w:rsid w:val="00134361"/>
    <w:rsid w:val="00134367"/>
    <w:rsid w:val="0013436A"/>
    <w:rsid w:val="001343D0"/>
    <w:rsid w:val="001343E3"/>
    <w:rsid w:val="00134489"/>
    <w:rsid w:val="0013449A"/>
    <w:rsid w:val="001344C3"/>
    <w:rsid w:val="001344ED"/>
    <w:rsid w:val="00134517"/>
    <w:rsid w:val="00134527"/>
    <w:rsid w:val="00134536"/>
    <w:rsid w:val="0013455D"/>
    <w:rsid w:val="00134577"/>
    <w:rsid w:val="00134584"/>
    <w:rsid w:val="001345AA"/>
    <w:rsid w:val="001345C6"/>
    <w:rsid w:val="001345F9"/>
    <w:rsid w:val="00134638"/>
    <w:rsid w:val="00134645"/>
    <w:rsid w:val="001346A1"/>
    <w:rsid w:val="00134714"/>
    <w:rsid w:val="00134725"/>
    <w:rsid w:val="00134785"/>
    <w:rsid w:val="0013479D"/>
    <w:rsid w:val="001347A9"/>
    <w:rsid w:val="001347F6"/>
    <w:rsid w:val="00134834"/>
    <w:rsid w:val="00134877"/>
    <w:rsid w:val="001348BD"/>
    <w:rsid w:val="001348D2"/>
    <w:rsid w:val="001348F5"/>
    <w:rsid w:val="001348F6"/>
    <w:rsid w:val="001348FA"/>
    <w:rsid w:val="00134909"/>
    <w:rsid w:val="0013492D"/>
    <w:rsid w:val="0013492F"/>
    <w:rsid w:val="00134960"/>
    <w:rsid w:val="00134998"/>
    <w:rsid w:val="00134999"/>
    <w:rsid w:val="0013499F"/>
    <w:rsid w:val="001349AD"/>
    <w:rsid w:val="001349C6"/>
    <w:rsid w:val="001349E7"/>
    <w:rsid w:val="00134AAA"/>
    <w:rsid w:val="00134AD1"/>
    <w:rsid w:val="00134B22"/>
    <w:rsid w:val="00134B27"/>
    <w:rsid w:val="00134B2C"/>
    <w:rsid w:val="00134B32"/>
    <w:rsid w:val="00134B46"/>
    <w:rsid w:val="00134B4C"/>
    <w:rsid w:val="00134B7E"/>
    <w:rsid w:val="00134B80"/>
    <w:rsid w:val="00134BC4"/>
    <w:rsid w:val="00134BD1"/>
    <w:rsid w:val="00134BD4"/>
    <w:rsid w:val="00134BDC"/>
    <w:rsid w:val="00134C54"/>
    <w:rsid w:val="00134CAA"/>
    <w:rsid w:val="00134CE1"/>
    <w:rsid w:val="00134CE4"/>
    <w:rsid w:val="00134D63"/>
    <w:rsid w:val="00134D8C"/>
    <w:rsid w:val="00134DAE"/>
    <w:rsid w:val="00134DBC"/>
    <w:rsid w:val="00134DC2"/>
    <w:rsid w:val="00134DF2"/>
    <w:rsid w:val="00134DFA"/>
    <w:rsid w:val="00134E0B"/>
    <w:rsid w:val="00134E2F"/>
    <w:rsid w:val="00134E79"/>
    <w:rsid w:val="00134E7A"/>
    <w:rsid w:val="00134E92"/>
    <w:rsid w:val="00134EA9"/>
    <w:rsid w:val="00134ED8"/>
    <w:rsid w:val="00134F42"/>
    <w:rsid w:val="00134F66"/>
    <w:rsid w:val="00134F68"/>
    <w:rsid w:val="00134FC9"/>
    <w:rsid w:val="001350A5"/>
    <w:rsid w:val="001350BF"/>
    <w:rsid w:val="001350C2"/>
    <w:rsid w:val="001350CA"/>
    <w:rsid w:val="001350F1"/>
    <w:rsid w:val="00135183"/>
    <w:rsid w:val="0013519C"/>
    <w:rsid w:val="001351C7"/>
    <w:rsid w:val="001351DC"/>
    <w:rsid w:val="001351E0"/>
    <w:rsid w:val="00135265"/>
    <w:rsid w:val="00135275"/>
    <w:rsid w:val="001352AE"/>
    <w:rsid w:val="001352E9"/>
    <w:rsid w:val="00135302"/>
    <w:rsid w:val="0013531D"/>
    <w:rsid w:val="00135323"/>
    <w:rsid w:val="00135361"/>
    <w:rsid w:val="00135386"/>
    <w:rsid w:val="0013538D"/>
    <w:rsid w:val="001353A7"/>
    <w:rsid w:val="001353B2"/>
    <w:rsid w:val="001353D1"/>
    <w:rsid w:val="001353F0"/>
    <w:rsid w:val="001353FD"/>
    <w:rsid w:val="0013544A"/>
    <w:rsid w:val="00135465"/>
    <w:rsid w:val="0013546E"/>
    <w:rsid w:val="0013548A"/>
    <w:rsid w:val="001354C8"/>
    <w:rsid w:val="001354DB"/>
    <w:rsid w:val="001354E0"/>
    <w:rsid w:val="00135548"/>
    <w:rsid w:val="00135586"/>
    <w:rsid w:val="001355CA"/>
    <w:rsid w:val="00135604"/>
    <w:rsid w:val="0013561A"/>
    <w:rsid w:val="00135631"/>
    <w:rsid w:val="0013563C"/>
    <w:rsid w:val="00135653"/>
    <w:rsid w:val="0013566A"/>
    <w:rsid w:val="0013568F"/>
    <w:rsid w:val="001356E8"/>
    <w:rsid w:val="0013570C"/>
    <w:rsid w:val="0013571C"/>
    <w:rsid w:val="00135727"/>
    <w:rsid w:val="00135738"/>
    <w:rsid w:val="0013573B"/>
    <w:rsid w:val="00135772"/>
    <w:rsid w:val="0013578F"/>
    <w:rsid w:val="0013579B"/>
    <w:rsid w:val="001357A3"/>
    <w:rsid w:val="001357A7"/>
    <w:rsid w:val="001357D1"/>
    <w:rsid w:val="001357D6"/>
    <w:rsid w:val="001357DE"/>
    <w:rsid w:val="001357F1"/>
    <w:rsid w:val="00135835"/>
    <w:rsid w:val="00135870"/>
    <w:rsid w:val="001358C4"/>
    <w:rsid w:val="001358EC"/>
    <w:rsid w:val="001358F8"/>
    <w:rsid w:val="0013593E"/>
    <w:rsid w:val="00135947"/>
    <w:rsid w:val="001359C8"/>
    <w:rsid w:val="00135A7C"/>
    <w:rsid w:val="00135A84"/>
    <w:rsid w:val="00135A9C"/>
    <w:rsid w:val="00135AB7"/>
    <w:rsid w:val="00135AD1"/>
    <w:rsid w:val="00135AE7"/>
    <w:rsid w:val="00135B20"/>
    <w:rsid w:val="00135B5B"/>
    <w:rsid w:val="00135B7B"/>
    <w:rsid w:val="00135B94"/>
    <w:rsid w:val="00135B9A"/>
    <w:rsid w:val="00135BA9"/>
    <w:rsid w:val="00135BAB"/>
    <w:rsid w:val="00135BCC"/>
    <w:rsid w:val="00135C16"/>
    <w:rsid w:val="00135C7D"/>
    <w:rsid w:val="00135C88"/>
    <w:rsid w:val="00135CB1"/>
    <w:rsid w:val="00135CD1"/>
    <w:rsid w:val="00135D4D"/>
    <w:rsid w:val="00135D65"/>
    <w:rsid w:val="00135DC4"/>
    <w:rsid w:val="00135E00"/>
    <w:rsid w:val="00135E36"/>
    <w:rsid w:val="00135E79"/>
    <w:rsid w:val="00135E86"/>
    <w:rsid w:val="00135E9D"/>
    <w:rsid w:val="00135EAE"/>
    <w:rsid w:val="00135EE3"/>
    <w:rsid w:val="00135EF0"/>
    <w:rsid w:val="00135F22"/>
    <w:rsid w:val="00135F2B"/>
    <w:rsid w:val="00135F31"/>
    <w:rsid w:val="00135F53"/>
    <w:rsid w:val="00135F7C"/>
    <w:rsid w:val="00135FA1"/>
    <w:rsid w:val="00135FBD"/>
    <w:rsid w:val="00135FF8"/>
    <w:rsid w:val="0013601A"/>
    <w:rsid w:val="00136039"/>
    <w:rsid w:val="001360C3"/>
    <w:rsid w:val="0013611D"/>
    <w:rsid w:val="00136138"/>
    <w:rsid w:val="00136144"/>
    <w:rsid w:val="001361AE"/>
    <w:rsid w:val="00136200"/>
    <w:rsid w:val="00136217"/>
    <w:rsid w:val="0013621C"/>
    <w:rsid w:val="00136226"/>
    <w:rsid w:val="00136237"/>
    <w:rsid w:val="0013623D"/>
    <w:rsid w:val="00136243"/>
    <w:rsid w:val="0013626D"/>
    <w:rsid w:val="001362A6"/>
    <w:rsid w:val="001362C3"/>
    <w:rsid w:val="001362CA"/>
    <w:rsid w:val="0013631B"/>
    <w:rsid w:val="0013631E"/>
    <w:rsid w:val="00136327"/>
    <w:rsid w:val="0013634B"/>
    <w:rsid w:val="0013635B"/>
    <w:rsid w:val="0013635D"/>
    <w:rsid w:val="0013639D"/>
    <w:rsid w:val="001363D1"/>
    <w:rsid w:val="00136471"/>
    <w:rsid w:val="001364C7"/>
    <w:rsid w:val="001364D1"/>
    <w:rsid w:val="001364E7"/>
    <w:rsid w:val="00136503"/>
    <w:rsid w:val="00136575"/>
    <w:rsid w:val="00136593"/>
    <w:rsid w:val="00136596"/>
    <w:rsid w:val="0013659B"/>
    <w:rsid w:val="001365B4"/>
    <w:rsid w:val="001365BC"/>
    <w:rsid w:val="001365C9"/>
    <w:rsid w:val="00136624"/>
    <w:rsid w:val="0013662B"/>
    <w:rsid w:val="0013663B"/>
    <w:rsid w:val="00136648"/>
    <w:rsid w:val="0013668D"/>
    <w:rsid w:val="001366D4"/>
    <w:rsid w:val="00136702"/>
    <w:rsid w:val="00136713"/>
    <w:rsid w:val="0013674F"/>
    <w:rsid w:val="00136751"/>
    <w:rsid w:val="0013678F"/>
    <w:rsid w:val="00136799"/>
    <w:rsid w:val="0013679F"/>
    <w:rsid w:val="001367D4"/>
    <w:rsid w:val="001367F5"/>
    <w:rsid w:val="001367FF"/>
    <w:rsid w:val="00136803"/>
    <w:rsid w:val="0013684F"/>
    <w:rsid w:val="00136860"/>
    <w:rsid w:val="00136865"/>
    <w:rsid w:val="0013686A"/>
    <w:rsid w:val="001368B4"/>
    <w:rsid w:val="001368CC"/>
    <w:rsid w:val="001368CE"/>
    <w:rsid w:val="001368D2"/>
    <w:rsid w:val="0013695A"/>
    <w:rsid w:val="00136961"/>
    <w:rsid w:val="001369B7"/>
    <w:rsid w:val="00136A22"/>
    <w:rsid w:val="00136A2F"/>
    <w:rsid w:val="00136A46"/>
    <w:rsid w:val="00136A58"/>
    <w:rsid w:val="00136A5B"/>
    <w:rsid w:val="00136AAF"/>
    <w:rsid w:val="00136ADD"/>
    <w:rsid w:val="00136B29"/>
    <w:rsid w:val="00136B56"/>
    <w:rsid w:val="00136BAC"/>
    <w:rsid w:val="00136BC2"/>
    <w:rsid w:val="00136BE0"/>
    <w:rsid w:val="00136C2C"/>
    <w:rsid w:val="00136C30"/>
    <w:rsid w:val="00136C48"/>
    <w:rsid w:val="00136C59"/>
    <w:rsid w:val="00136C7D"/>
    <w:rsid w:val="00136CCE"/>
    <w:rsid w:val="00136CF7"/>
    <w:rsid w:val="00136D21"/>
    <w:rsid w:val="00136D92"/>
    <w:rsid w:val="00136DA5"/>
    <w:rsid w:val="00136DD2"/>
    <w:rsid w:val="00136DD4"/>
    <w:rsid w:val="00136E46"/>
    <w:rsid w:val="00136E8C"/>
    <w:rsid w:val="00136E8E"/>
    <w:rsid w:val="00136E92"/>
    <w:rsid w:val="00136EDF"/>
    <w:rsid w:val="00136F40"/>
    <w:rsid w:val="00136F44"/>
    <w:rsid w:val="00136F8C"/>
    <w:rsid w:val="00136FD8"/>
    <w:rsid w:val="00136FF6"/>
    <w:rsid w:val="00137009"/>
    <w:rsid w:val="0013701A"/>
    <w:rsid w:val="0013703A"/>
    <w:rsid w:val="00137076"/>
    <w:rsid w:val="001370D2"/>
    <w:rsid w:val="0013712A"/>
    <w:rsid w:val="00137138"/>
    <w:rsid w:val="00137147"/>
    <w:rsid w:val="001371AE"/>
    <w:rsid w:val="001371BE"/>
    <w:rsid w:val="001371DC"/>
    <w:rsid w:val="0013723E"/>
    <w:rsid w:val="0013725B"/>
    <w:rsid w:val="00137265"/>
    <w:rsid w:val="00137285"/>
    <w:rsid w:val="00137291"/>
    <w:rsid w:val="001372C9"/>
    <w:rsid w:val="001372E9"/>
    <w:rsid w:val="001372F3"/>
    <w:rsid w:val="00137307"/>
    <w:rsid w:val="00137314"/>
    <w:rsid w:val="001373A4"/>
    <w:rsid w:val="001373D0"/>
    <w:rsid w:val="001373ED"/>
    <w:rsid w:val="0013747C"/>
    <w:rsid w:val="00137486"/>
    <w:rsid w:val="001374B5"/>
    <w:rsid w:val="001374B7"/>
    <w:rsid w:val="001374DE"/>
    <w:rsid w:val="0013750A"/>
    <w:rsid w:val="00137538"/>
    <w:rsid w:val="0013753C"/>
    <w:rsid w:val="0013755B"/>
    <w:rsid w:val="0013756D"/>
    <w:rsid w:val="00137575"/>
    <w:rsid w:val="0013757A"/>
    <w:rsid w:val="00137589"/>
    <w:rsid w:val="0013759E"/>
    <w:rsid w:val="001375A8"/>
    <w:rsid w:val="001375BC"/>
    <w:rsid w:val="001375D2"/>
    <w:rsid w:val="00137605"/>
    <w:rsid w:val="00137610"/>
    <w:rsid w:val="00137621"/>
    <w:rsid w:val="00137622"/>
    <w:rsid w:val="0013762F"/>
    <w:rsid w:val="00137644"/>
    <w:rsid w:val="00137655"/>
    <w:rsid w:val="0013767B"/>
    <w:rsid w:val="00137713"/>
    <w:rsid w:val="00137720"/>
    <w:rsid w:val="00137748"/>
    <w:rsid w:val="001377B1"/>
    <w:rsid w:val="001377D1"/>
    <w:rsid w:val="001377F3"/>
    <w:rsid w:val="00137883"/>
    <w:rsid w:val="00137903"/>
    <w:rsid w:val="00137922"/>
    <w:rsid w:val="00137950"/>
    <w:rsid w:val="00137967"/>
    <w:rsid w:val="00137984"/>
    <w:rsid w:val="00137992"/>
    <w:rsid w:val="00137994"/>
    <w:rsid w:val="0013799A"/>
    <w:rsid w:val="001379A2"/>
    <w:rsid w:val="001379B0"/>
    <w:rsid w:val="001379D1"/>
    <w:rsid w:val="00137A40"/>
    <w:rsid w:val="00137A6D"/>
    <w:rsid w:val="00137AE6"/>
    <w:rsid w:val="00137AEC"/>
    <w:rsid w:val="00137B09"/>
    <w:rsid w:val="00137B1C"/>
    <w:rsid w:val="00137B4D"/>
    <w:rsid w:val="00137B4F"/>
    <w:rsid w:val="00137B8A"/>
    <w:rsid w:val="00137BA1"/>
    <w:rsid w:val="00137BA5"/>
    <w:rsid w:val="00137BAF"/>
    <w:rsid w:val="00137C27"/>
    <w:rsid w:val="00137C3A"/>
    <w:rsid w:val="00137C4C"/>
    <w:rsid w:val="00137CC7"/>
    <w:rsid w:val="00137CEF"/>
    <w:rsid w:val="00137D1F"/>
    <w:rsid w:val="00137D2F"/>
    <w:rsid w:val="00137D4C"/>
    <w:rsid w:val="00137D5E"/>
    <w:rsid w:val="00137D9A"/>
    <w:rsid w:val="00137DC7"/>
    <w:rsid w:val="00137DCE"/>
    <w:rsid w:val="00137DF1"/>
    <w:rsid w:val="00137E23"/>
    <w:rsid w:val="00137E25"/>
    <w:rsid w:val="00137E65"/>
    <w:rsid w:val="00137E66"/>
    <w:rsid w:val="00137EBA"/>
    <w:rsid w:val="00137EF1"/>
    <w:rsid w:val="00137F00"/>
    <w:rsid w:val="00137F1F"/>
    <w:rsid w:val="00137F21"/>
    <w:rsid w:val="00137F77"/>
    <w:rsid w:val="00137FD5"/>
    <w:rsid w:val="00137FD6"/>
    <w:rsid w:val="00137FEE"/>
    <w:rsid w:val="00140018"/>
    <w:rsid w:val="00140034"/>
    <w:rsid w:val="0014004C"/>
    <w:rsid w:val="00140053"/>
    <w:rsid w:val="00140056"/>
    <w:rsid w:val="0014005B"/>
    <w:rsid w:val="00140086"/>
    <w:rsid w:val="0014008B"/>
    <w:rsid w:val="001400DE"/>
    <w:rsid w:val="001400E3"/>
    <w:rsid w:val="001400E5"/>
    <w:rsid w:val="0014012C"/>
    <w:rsid w:val="0014015F"/>
    <w:rsid w:val="00140181"/>
    <w:rsid w:val="0014018E"/>
    <w:rsid w:val="001401A2"/>
    <w:rsid w:val="001401DC"/>
    <w:rsid w:val="001401FA"/>
    <w:rsid w:val="001401FB"/>
    <w:rsid w:val="00140230"/>
    <w:rsid w:val="00140233"/>
    <w:rsid w:val="0014024C"/>
    <w:rsid w:val="0014026B"/>
    <w:rsid w:val="00140277"/>
    <w:rsid w:val="001402AC"/>
    <w:rsid w:val="001402B4"/>
    <w:rsid w:val="001402BA"/>
    <w:rsid w:val="001402D6"/>
    <w:rsid w:val="00140327"/>
    <w:rsid w:val="00140389"/>
    <w:rsid w:val="001403AA"/>
    <w:rsid w:val="001403B4"/>
    <w:rsid w:val="00140410"/>
    <w:rsid w:val="0014042C"/>
    <w:rsid w:val="00140470"/>
    <w:rsid w:val="00140476"/>
    <w:rsid w:val="0014048B"/>
    <w:rsid w:val="0014048E"/>
    <w:rsid w:val="001404AA"/>
    <w:rsid w:val="001404C7"/>
    <w:rsid w:val="001404F9"/>
    <w:rsid w:val="00140508"/>
    <w:rsid w:val="00140535"/>
    <w:rsid w:val="001405C1"/>
    <w:rsid w:val="001405D7"/>
    <w:rsid w:val="00140665"/>
    <w:rsid w:val="00140671"/>
    <w:rsid w:val="0014067F"/>
    <w:rsid w:val="001406A0"/>
    <w:rsid w:val="001406C0"/>
    <w:rsid w:val="001406F4"/>
    <w:rsid w:val="00140720"/>
    <w:rsid w:val="00140759"/>
    <w:rsid w:val="00140776"/>
    <w:rsid w:val="001407B0"/>
    <w:rsid w:val="001407D3"/>
    <w:rsid w:val="001407E1"/>
    <w:rsid w:val="00140849"/>
    <w:rsid w:val="00140871"/>
    <w:rsid w:val="00140896"/>
    <w:rsid w:val="00140899"/>
    <w:rsid w:val="001408F1"/>
    <w:rsid w:val="0014091F"/>
    <w:rsid w:val="00140934"/>
    <w:rsid w:val="00140943"/>
    <w:rsid w:val="00140964"/>
    <w:rsid w:val="00140971"/>
    <w:rsid w:val="001409A4"/>
    <w:rsid w:val="001409C3"/>
    <w:rsid w:val="001409DD"/>
    <w:rsid w:val="001409EE"/>
    <w:rsid w:val="00140A21"/>
    <w:rsid w:val="00140A34"/>
    <w:rsid w:val="00140A38"/>
    <w:rsid w:val="00140A41"/>
    <w:rsid w:val="00140A53"/>
    <w:rsid w:val="00140A9F"/>
    <w:rsid w:val="00140ABA"/>
    <w:rsid w:val="00140B00"/>
    <w:rsid w:val="00140B08"/>
    <w:rsid w:val="00140B39"/>
    <w:rsid w:val="00140B41"/>
    <w:rsid w:val="00140B8A"/>
    <w:rsid w:val="00140B95"/>
    <w:rsid w:val="00140B9F"/>
    <w:rsid w:val="00140BE6"/>
    <w:rsid w:val="00140BEE"/>
    <w:rsid w:val="00140C23"/>
    <w:rsid w:val="00140C32"/>
    <w:rsid w:val="00140C55"/>
    <w:rsid w:val="00140C57"/>
    <w:rsid w:val="00140C58"/>
    <w:rsid w:val="00140C96"/>
    <w:rsid w:val="00140C9E"/>
    <w:rsid w:val="00140D0D"/>
    <w:rsid w:val="00140D67"/>
    <w:rsid w:val="00140D6C"/>
    <w:rsid w:val="00140E0B"/>
    <w:rsid w:val="00140E68"/>
    <w:rsid w:val="00140E72"/>
    <w:rsid w:val="00140EA3"/>
    <w:rsid w:val="00140EA4"/>
    <w:rsid w:val="00140EA6"/>
    <w:rsid w:val="00140EAC"/>
    <w:rsid w:val="00140EAF"/>
    <w:rsid w:val="00140ECB"/>
    <w:rsid w:val="00140ECE"/>
    <w:rsid w:val="00140F03"/>
    <w:rsid w:val="00140F3F"/>
    <w:rsid w:val="00140F73"/>
    <w:rsid w:val="00140F77"/>
    <w:rsid w:val="00140F79"/>
    <w:rsid w:val="00140F8B"/>
    <w:rsid w:val="00140FCA"/>
    <w:rsid w:val="00140FE5"/>
    <w:rsid w:val="00140FF0"/>
    <w:rsid w:val="0014102D"/>
    <w:rsid w:val="0014104C"/>
    <w:rsid w:val="0014105B"/>
    <w:rsid w:val="0014107C"/>
    <w:rsid w:val="00141084"/>
    <w:rsid w:val="001410B3"/>
    <w:rsid w:val="001410DF"/>
    <w:rsid w:val="001410E9"/>
    <w:rsid w:val="00141103"/>
    <w:rsid w:val="00141127"/>
    <w:rsid w:val="0014117C"/>
    <w:rsid w:val="0014117F"/>
    <w:rsid w:val="001411F0"/>
    <w:rsid w:val="0014122D"/>
    <w:rsid w:val="00141247"/>
    <w:rsid w:val="00141270"/>
    <w:rsid w:val="001412A5"/>
    <w:rsid w:val="001412FD"/>
    <w:rsid w:val="00141320"/>
    <w:rsid w:val="00141343"/>
    <w:rsid w:val="00141349"/>
    <w:rsid w:val="00141373"/>
    <w:rsid w:val="001413E3"/>
    <w:rsid w:val="001413F6"/>
    <w:rsid w:val="00141407"/>
    <w:rsid w:val="00141411"/>
    <w:rsid w:val="00141418"/>
    <w:rsid w:val="0014141E"/>
    <w:rsid w:val="00141437"/>
    <w:rsid w:val="0014147F"/>
    <w:rsid w:val="00141481"/>
    <w:rsid w:val="00141483"/>
    <w:rsid w:val="00141489"/>
    <w:rsid w:val="001414A7"/>
    <w:rsid w:val="001414E3"/>
    <w:rsid w:val="001414EF"/>
    <w:rsid w:val="00141509"/>
    <w:rsid w:val="0014150F"/>
    <w:rsid w:val="0014154F"/>
    <w:rsid w:val="0014155F"/>
    <w:rsid w:val="00141587"/>
    <w:rsid w:val="001415A2"/>
    <w:rsid w:val="001415E5"/>
    <w:rsid w:val="001415FA"/>
    <w:rsid w:val="00141604"/>
    <w:rsid w:val="00141617"/>
    <w:rsid w:val="0014161F"/>
    <w:rsid w:val="00141620"/>
    <w:rsid w:val="00141626"/>
    <w:rsid w:val="0014167B"/>
    <w:rsid w:val="001416B4"/>
    <w:rsid w:val="001416BC"/>
    <w:rsid w:val="001416C7"/>
    <w:rsid w:val="001416E0"/>
    <w:rsid w:val="001416FC"/>
    <w:rsid w:val="00141720"/>
    <w:rsid w:val="00141744"/>
    <w:rsid w:val="00141755"/>
    <w:rsid w:val="0014175E"/>
    <w:rsid w:val="00141764"/>
    <w:rsid w:val="001417A3"/>
    <w:rsid w:val="001417BA"/>
    <w:rsid w:val="001417CA"/>
    <w:rsid w:val="001417D8"/>
    <w:rsid w:val="0014181B"/>
    <w:rsid w:val="00141858"/>
    <w:rsid w:val="00141871"/>
    <w:rsid w:val="0014189C"/>
    <w:rsid w:val="001418CD"/>
    <w:rsid w:val="001418CF"/>
    <w:rsid w:val="001418FF"/>
    <w:rsid w:val="00141923"/>
    <w:rsid w:val="00141927"/>
    <w:rsid w:val="0014194D"/>
    <w:rsid w:val="0014196D"/>
    <w:rsid w:val="00141995"/>
    <w:rsid w:val="00141999"/>
    <w:rsid w:val="001419B7"/>
    <w:rsid w:val="00141A34"/>
    <w:rsid w:val="00141A44"/>
    <w:rsid w:val="00141AA0"/>
    <w:rsid w:val="00141AB3"/>
    <w:rsid w:val="00141ADE"/>
    <w:rsid w:val="00141B0E"/>
    <w:rsid w:val="00141B14"/>
    <w:rsid w:val="00141B22"/>
    <w:rsid w:val="00141B26"/>
    <w:rsid w:val="00141B27"/>
    <w:rsid w:val="00141B41"/>
    <w:rsid w:val="00141B7B"/>
    <w:rsid w:val="00141BB5"/>
    <w:rsid w:val="00141BD4"/>
    <w:rsid w:val="00141C1B"/>
    <w:rsid w:val="00141C26"/>
    <w:rsid w:val="00141C60"/>
    <w:rsid w:val="00141C71"/>
    <w:rsid w:val="00141C8A"/>
    <w:rsid w:val="00141D03"/>
    <w:rsid w:val="00141D1F"/>
    <w:rsid w:val="00141D2A"/>
    <w:rsid w:val="00141D3E"/>
    <w:rsid w:val="00141D4B"/>
    <w:rsid w:val="00141D70"/>
    <w:rsid w:val="00141DA6"/>
    <w:rsid w:val="00141DAD"/>
    <w:rsid w:val="00141DB4"/>
    <w:rsid w:val="00141E06"/>
    <w:rsid w:val="00141E09"/>
    <w:rsid w:val="00141E26"/>
    <w:rsid w:val="00141E3A"/>
    <w:rsid w:val="00141E60"/>
    <w:rsid w:val="00141EF4"/>
    <w:rsid w:val="00141EFC"/>
    <w:rsid w:val="00141F11"/>
    <w:rsid w:val="00141F4F"/>
    <w:rsid w:val="00141F53"/>
    <w:rsid w:val="00141F62"/>
    <w:rsid w:val="00141FE6"/>
    <w:rsid w:val="0014201F"/>
    <w:rsid w:val="0014204B"/>
    <w:rsid w:val="0014204E"/>
    <w:rsid w:val="00142069"/>
    <w:rsid w:val="0014209A"/>
    <w:rsid w:val="001420A1"/>
    <w:rsid w:val="001420DB"/>
    <w:rsid w:val="00142136"/>
    <w:rsid w:val="0014217E"/>
    <w:rsid w:val="00142190"/>
    <w:rsid w:val="00142197"/>
    <w:rsid w:val="00142207"/>
    <w:rsid w:val="0014224C"/>
    <w:rsid w:val="001422B6"/>
    <w:rsid w:val="001422DB"/>
    <w:rsid w:val="001422DF"/>
    <w:rsid w:val="00142300"/>
    <w:rsid w:val="00142322"/>
    <w:rsid w:val="00142325"/>
    <w:rsid w:val="00142326"/>
    <w:rsid w:val="0014232C"/>
    <w:rsid w:val="0014233C"/>
    <w:rsid w:val="0014236E"/>
    <w:rsid w:val="0014238C"/>
    <w:rsid w:val="00142474"/>
    <w:rsid w:val="0014249F"/>
    <w:rsid w:val="001424D8"/>
    <w:rsid w:val="00142502"/>
    <w:rsid w:val="0014250A"/>
    <w:rsid w:val="00142520"/>
    <w:rsid w:val="0014253B"/>
    <w:rsid w:val="00142579"/>
    <w:rsid w:val="00142594"/>
    <w:rsid w:val="001425A1"/>
    <w:rsid w:val="001425B0"/>
    <w:rsid w:val="001425BB"/>
    <w:rsid w:val="001425D6"/>
    <w:rsid w:val="00142609"/>
    <w:rsid w:val="00142612"/>
    <w:rsid w:val="00142645"/>
    <w:rsid w:val="0014264B"/>
    <w:rsid w:val="00142659"/>
    <w:rsid w:val="00142660"/>
    <w:rsid w:val="0014269E"/>
    <w:rsid w:val="001426AF"/>
    <w:rsid w:val="001426B9"/>
    <w:rsid w:val="001426C6"/>
    <w:rsid w:val="001426D8"/>
    <w:rsid w:val="001426DE"/>
    <w:rsid w:val="001426E7"/>
    <w:rsid w:val="001426FA"/>
    <w:rsid w:val="0014271C"/>
    <w:rsid w:val="00142757"/>
    <w:rsid w:val="00142765"/>
    <w:rsid w:val="00142770"/>
    <w:rsid w:val="0014277C"/>
    <w:rsid w:val="00142794"/>
    <w:rsid w:val="001427B6"/>
    <w:rsid w:val="001427BF"/>
    <w:rsid w:val="001427E9"/>
    <w:rsid w:val="00142817"/>
    <w:rsid w:val="00142821"/>
    <w:rsid w:val="0014282B"/>
    <w:rsid w:val="0014286C"/>
    <w:rsid w:val="001428B9"/>
    <w:rsid w:val="0014290F"/>
    <w:rsid w:val="0014297C"/>
    <w:rsid w:val="0014298F"/>
    <w:rsid w:val="001429BF"/>
    <w:rsid w:val="00142A3E"/>
    <w:rsid w:val="00142A6D"/>
    <w:rsid w:val="00142A8B"/>
    <w:rsid w:val="00142AD9"/>
    <w:rsid w:val="00142ADB"/>
    <w:rsid w:val="00142B7E"/>
    <w:rsid w:val="00142B9A"/>
    <w:rsid w:val="00142BEB"/>
    <w:rsid w:val="00142C14"/>
    <w:rsid w:val="00142C18"/>
    <w:rsid w:val="00142C48"/>
    <w:rsid w:val="00142C5F"/>
    <w:rsid w:val="00142C93"/>
    <w:rsid w:val="00142D12"/>
    <w:rsid w:val="00142D1A"/>
    <w:rsid w:val="00142DBC"/>
    <w:rsid w:val="00142DFD"/>
    <w:rsid w:val="00142E0B"/>
    <w:rsid w:val="00142E0C"/>
    <w:rsid w:val="00142E5E"/>
    <w:rsid w:val="00142E74"/>
    <w:rsid w:val="00142EB5"/>
    <w:rsid w:val="00142EC7"/>
    <w:rsid w:val="00142ED7"/>
    <w:rsid w:val="00142EFD"/>
    <w:rsid w:val="00142F2D"/>
    <w:rsid w:val="00142F5B"/>
    <w:rsid w:val="00142F6C"/>
    <w:rsid w:val="00142F8D"/>
    <w:rsid w:val="00142FAC"/>
    <w:rsid w:val="00142FF3"/>
    <w:rsid w:val="00143089"/>
    <w:rsid w:val="001430DC"/>
    <w:rsid w:val="001430F7"/>
    <w:rsid w:val="00143113"/>
    <w:rsid w:val="0014313B"/>
    <w:rsid w:val="00143181"/>
    <w:rsid w:val="00143183"/>
    <w:rsid w:val="001431A6"/>
    <w:rsid w:val="001431A7"/>
    <w:rsid w:val="001431C4"/>
    <w:rsid w:val="00143202"/>
    <w:rsid w:val="00143236"/>
    <w:rsid w:val="0014328D"/>
    <w:rsid w:val="0014329A"/>
    <w:rsid w:val="001432A8"/>
    <w:rsid w:val="001432BD"/>
    <w:rsid w:val="001432D5"/>
    <w:rsid w:val="0014335C"/>
    <w:rsid w:val="0014339B"/>
    <w:rsid w:val="001433AD"/>
    <w:rsid w:val="001433CA"/>
    <w:rsid w:val="00143426"/>
    <w:rsid w:val="0014343B"/>
    <w:rsid w:val="0014343F"/>
    <w:rsid w:val="00143463"/>
    <w:rsid w:val="001434B6"/>
    <w:rsid w:val="001434CF"/>
    <w:rsid w:val="001434DD"/>
    <w:rsid w:val="0014352A"/>
    <w:rsid w:val="0014352D"/>
    <w:rsid w:val="0014358A"/>
    <w:rsid w:val="001435CA"/>
    <w:rsid w:val="001435CC"/>
    <w:rsid w:val="001435E4"/>
    <w:rsid w:val="00143683"/>
    <w:rsid w:val="0014368A"/>
    <w:rsid w:val="001436EF"/>
    <w:rsid w:val="001436F7"/>
    <w:rsid w:val="00143701"/>
    <w:rsid w:val="00143721"/>
    <w:rsid w:val="00143747"/>
    <w:rsid w:val="00143748"/>
    <w:rsid w:val="0014377E"/>
    <w:rsid w:val="00143789"/>
    <w:rsid w:val="00143795"/>
    <w:rsid w:val="001437C0"/>
    <w:rsid w:val="001437CB"/>
    <w:rsid w:val="00143802"/>
    <w:rsid w:val="00143813"/>
    <w:rsid w:val="00143867"/>
    <w:rsid w:val="00143870"/>
    <w:rsid w:val="00143886"/>
    <w:rsid w:val="0014388F"/>
    <w:rsid w:val="001438A8"/>
    <w:rsid w:val="001438CB"/>
    <w:rsid w:val="001438DF"/>
    <w:rsid w:val="001438E7"/>
    <w:rsid w:val="001438ED"/>
    <w:rsid w:val="001438F6"/>
    <w:rsid w:val="0014397C"/>
    <w:rsid w:val="001439C0"/>
    <w:rsid w:val="001439CF"/>
    <w:rsid w:val="001439E3"/>
    <w:rsid w:val="00143A37"/>
    <w:rsid w:val="00143A60"/>
    <w:rsid w:val="00143A69"/>
    <w:rsid w:val="00143AAE"/>
    <w:rsid w:val="00143AC4"/>
    <w:rsid w:val="00143AFA"/>
    <w:rsid w:val="00143B45"/>
    <w:rsid w:val="00143B46"/>
    <w:rsid w:val="00143B58"/>
    <w:rsid w:val="00143B68"/>
    <w:rsid w:val="00143B7A"/>
    <w:rsid w:val="00143BCA"/>
    <w:rsid w:val="00143BF9"/>
    <w:rsid w:val="00143C53"/>
    <w:rsid w:val="00143C56"/>
    <w:rsid w:val="00143CB0"/>
    <w:rsid w:val="00143CB6"/>
    <w:rsid w:val="00143CB9"/>
    <w:rsid w:val="00143CBE"/>
    <w:rsid w:val="00143D09"/>
    <w:rsid w:val="00143D45"/>
    <w:rsid w:val="00143D85"/>
    <w:rsid w:val="00143DF0"/>
    <w:rsid w:val="00143DFC"/>
    <w:rsid w:val="00143E05"/>
    <w:rsid w:val="00143E5A"/>
    <w:rsid w:val="00143E8C"/>
    <w:rsid w:val="00143EB7"/>
    <w:rsid w:val="00143EC7"/>
    <w:rsid w:val="00143ED7"/>
    <w:rsid w:val="00143EDE"/>
    <w:rsid w:val="00143F04"/>
    <w:rsid w:val="00143F2A"/>
    <w:rsid w:val="00143F4C"/>
    <w:rsid w:val="00143F56"/>
    <w:rsid w:val="00143F63"/>
    <w:rsid w:val="00143F69"/>
    <w:rsid w:val="00143F75"/>
    <w:rsid w:val="00143FAE"/>
    <w:rsid w:val="00143FDF"/>
    <w:rsid w:val="00143FE9"/>
    <w:rsid w:val="00143FEA"/>
    <w:rsid w:val="001440E4"/>
    <w:rsid w:val="0014411C"/>
    <w:rsid w:val="00144129"/>
    <w:rsid w:val="00144136"/>
    <w:rsid w:val="0014414F"/>
    <w:rsid w:val="00144154"/>
    <w:rsid w:val="00144188"/>
    <w:rsid w:val="001441C6"/>
    <w:rsid w:val="001441CA"/>
    <w:rsid w:val="001441CF"/>
    <w:rsid w:val="001441DA"/>
    <w:rsid w:val="00144282"/>
    <w:rsid w:val="00144295"/>
    <w:rsid w:val="001442EC"/>
    <w:rsid w:val="00144302"/>
    <w:rsid w:val="00144326"/>
    <w:rsid w:val="001443CF"/>
    <w:rsid w:val="001443DA"/>
    <w:rsid w:val="001443F8"/>
    <w:rsid w:val="001443FD"/>
    <w:rsid w:val="00144433"/>
    <w:rsid w:val="00144440"/>
    <w:rsid w:val="0014447D"/>
    <w:rsid w:val="001444DC"/>
    <w:rsid w:val="00144569"/>
    <w:rsid w:val="0014457E"/>
    <w:rsid w:val="001445BD"/>
    <w:rsid w:val="001445C7"/>
    <w:rsid w:val="00144602"/>
    <w:rsid w:val="001446D8"/>
    <w:rsid w:val="001446DD"/>
    <w:rsid w:val="00144719"/>
    <w:rsid w:val="00144728"/>
    <w:rsid w:val="0014473F"/>
    <w:rsid w:val="00144749"/>
    <w:rsid w:val="00144778"/>
    <w:rsid w:val="0014477F"/>
    <w:rsid w:val="001447AB"/>
    <w:rsid w:val="001447AD"/>
    <w:rsid w:val="001447BA"/>
    <w:rsid w:val="001447BC"/>
    <w:rsid w:val="001447D8"/>
    <w:rsid w:val="001448C0"/>
    <w:rsid w:val="001448DB"/>
    <w:rsid w:val="0014493A"/>
    <w:rsid w:val="0014498C"/>
    <w:rsid w:val="0014498F"/>
    <w:rsid w:val="001449BC"/>
    <w:rsid w:val="00144A02"/>
    <w:rsid w:val="00144B07"/>
    <w:rsid w:val="00144B0F"/>
    <w:rsid w:val="00144B54"/>
    <w:rsid w:val="00144B67"/>
    <w:rsid w:val="00144BD1"/>
    <w:rsid w:val="00144C07"/>
    <w:rsid w:val="00144C44"/>
    <w:rsid w:val="00144C55"/>
    <w:rsid w:val="00144C64"/>
    <w:rsid w:val="00144C85"/>
    <w:rsid w:val="00144CCA"/>
    <w:rsid w:val="00144D38"/>
    <w:rsid w:val="00144D47"/>
    <w:rsid w:val="00144DF2"/>
    <w:rsid w:val="00144DFF"/>
    <w:rsid w:val="00144E57"/>
    <w:rsid w:val="00144E6C"/>
    <w:rsid w:val="00144E78"/>
    <w:rsid w:val="00144E7E"/>
    <w:rsid w:val="00144E88"/>
    <w:rsid w:val="00144E93"/>
    <w:rsid w:val="00144E9A"/>
    <w:rsid w:val="00144EA8"/>
    <w:rsid w:val="00144EE0"/>
    <w:rsid w:val="00144F14"/>
    <w:rsid w:val="00144F6D"/>
    <w:rsid w:val="00144F95"/>
    <w:rsid w:val="00144FA5"/>
    <w:rsid w:val="00144FA9"/>
    <w:rsid w:val="00144FB6"/>
    <w:rsid w:val="00144FCB"/>
    <w:rsid w:val="00144FD0"/>
    <w:rsid w:val="00144FD1"/>
    <w:rsid w:val="00145074"/>
    <w:rsid w:val="0014509C"/>
    <w:rsid w:val="00145124"/>
    <w:rsid w:val="001451AD"/>
    <w:rsid w:val="001451E4"/>
    <w:rsid w:val="0014521E"/>
    <w:rsid w:val="00145237"/>
    <w:rsid w:val="00145291"/>
    <w:rsid w:val="00145308"/>
    <w:rsid w:val="00145331"/>
    <w:rsid w:val="001453CB"/>
    <w:rsid w:val="001453D1"/>
    <w:rsid w:val="001453FE"/>
    <w:rsid w:val="0014542D"/>
    <w:rsid w:val="001454EA"/>
    <w:rsid w:val="001454F8"/>
    <w:rsid w:val="00145584"/>
    <w:rsid w:val="001455A1"/>
    <w:rsid w:val="001455A8"/>
    <w:rsid w:val="001455AC"/>
    <w:rsid w:val="00145606"/>
    <w:rsid w:val="00145629"/>
    <w:rsid w:val="00145651"/>
    <w:rsid w:val="00145661"/>
    <w:rsid w:val="00145696"/>
    <w:rsid w:val="001456B3"/>
    <w:rsid w:val="001456C8"/>
    <w:rsid w:val="0014572C"/>
    <w:rsid w:val="001457C7"/>
    <w:rsid w:val="001457F5"/>
    <w:rsid w:val="00145820"/>
    <w:rsid w:val="00145885"/>
    <w:rsid w:val="00145889"/>
    <w:rsid w:val="0014588A"/>
    <w:rsid w:val="001458AD"/>
    <w:rsid w:val="001458B8"/>
    <w:rsid w:val="00145908"/>
    <w:rsid w:val="00145939"/>
    <w:rsid w:val="0014593D"/>
    <w:rsid w:val="00145954"/>
    <w:rsid w:val="00145993"/>
    <w:rsid w:val="00145999"/>
    <w:rsid w:val="0014599B"/>
    <w:rsid w:val="001459A4"/>
    <w:rsid w:val="001459B2"/>
    <w:rsid w:val="001459C8"/>
    <w:rsid w:val="001459FC"/>
    <w:rsid w:val="00145A05"/>
    <w:rsid w:val="00145A5B"/>
    <w:rsid w:val="00145A5F"/>
    <w:rsid w:val="00145A73"/>
    <w:rsid w:val="00145A85"/>
    <w:rsid w:val="00145A99"/>
    <w:rsid w:val="00145AC1"/>
    <w:rsid w:val="00145AD1"/>
    <w:rsid w:val="00145ADF"/>
    <w:rsid w:val="00145AE9"/>
    <w:rsid w:val="00145B0F"/>
    <w:rsid w:val="00145B14"/>
    <w:rsid w:val="00145B57"/>
    <w:rsid w:val="00145B8D"/>
    <w:rsid w:val="00145B96"/>
    <w:rsid w:val="00145BC4"/>
    <w:rsid w:val="00145C32"/>
    <w:rsid w:val="00145C65"/>
    <w:rsid w:val="00145CF5"/>
    <w:rsid w:val="00145CF7"/>
    <w:rsid w:val="00145D57"/>
    <w:rsid w:val="00145D94"/>
    <w:rsid w:val="00145DBE"/>
    <w:rsid w:val="00145DD7"/>
    <w:rsid w:val="00145E24"/>
    <w:rsid w:val="00145E59"/>
    <w:rsid w:val="00145E98"/>
    <w:rsid w:val="00145E99"/>
    <w:rsid w:val="00145ECD"/>
    <w:rsid w:val="00145EDF"/>
    <w:rsid w:val="00145EE2"/>
    <w:rsid w:val="00145EEE"/>
    <w:rsid w:val="00145F09"/>
    <w:rsid w:val="00145F12"/>
    <w:rsid w:val="00145F38"/>
    <w:rsid w:val="00145F67"/>
    <w:rsid w:val="0014600C"/>
    <w:rsid w:val="0014600D"/>
    <w:rsid w:val="0014602E"/>
    <w:rsid w:val="00146035"/>
    <w:rsid w:val="00146056"/>
    <w:rsid w:val="00146059"/>
    <w:rsid w:val="00146062"/>
    <w:rsid w:val="0014606B"/>
    <w:rsid w:val="0014607D"/>
    <w:rsid w:val="00146083"/>
    <w:rsid w:val="00146099"/>
    <w:rsid w:val="001460D4"/>
    <w:rsid w:val="001460FB"/>
    <w:rsid w:val="0014612C"/>
    <w:rsid w:val="00146133"/>
    <w:rsid w:val="00146154"/>
    <w:rsid w:val="0014615F"/>
    <w:rsid w:val="00146196"/>
    <w:rsid w:val="0014619A"/>
    <w:rsid w:val="001461AA"/>
    <w:rsid w:val="001461C6"/>
    <w:rsid w:val="00146203"/>
    <w:rsid w:val="00146212"/>
    <w:rsid w:val="00146253"/>
    <w:rsid w:val="001462EA"/>
    <w:rsid w:val="00146307"/>
    <w:rsid w:val="00146330"/>
    <w:rsid w:val="00146337"/>
    <w:rsid w:val="00146344"/>
    <w:rsid w:val="0014634A"/>
    <w:rsid w:val="00146361"/>
    <w:rsid w:val="00146386"/>
    <w:rsid w:val="0014639C"/>
    <w:rsid w:val="001463E7"/>
    <w:rsid w:val="001463EB"/>
    <w:rsid w:val="00146418"/>
    <w:rsid w:val="0014646B"/>
    <w:rsid w:val="0014646F"/>
    <w:rsid w:val="00146498"/>
    <w:rsid w:val="001464B7"/>
    <w:rsid w:val="00146553"/>
    <w:rsid w:val="0014658E"/>
    <w:rsid w:val="001465B7"/>
    <w:rsid w:val="001465CA"/>
    <w:rsid w:val="00146628"/>
    <w:rsid w:val="00146634"/>
    <w:rsid w:val="0014666D"/>
    <w:rsid w:val="0014669D"/>
    <w:rsid w:val="001466B4"/>
    <w:rsid w:val="001466CA"/>
    <w:rsid w:val="001466DC"/>
    <w:rsid w:val="001466E7"/>
    <w:rsid w:val="001466ED"/>
    <w:rsid w:val="001466F3"/>
    <w:rsid w:val="0014671C"/>
    <w:rsid w:val="001467A6"/>
    <w:rsid w:val="001467B3"/>
    <w:rsid w:val="001467E8"/>
    <w:rsid w:val="0014681F"/>
    <w:rsid w:val="00146823"/>
    <w:rsid w:val="0014682F"/>
    <w:rsid w:val="00146832"/>
    <w:rsid w:val="00146847"/>
    <w:rsid w:val="00146881"/>
    <w:rsid w:val="001468D4"/>
    <w:rsid w:val="0014691C"/>
    <w:rsid w:val="00146928"/>
    <w:rsid w:val="0014698C"/>
    <w:rsid w:val="001469BF"/>
    <w:rsid w:val="00146ABD"/>
    <w:rsid w:val="00146AEB"/>
    <w:rsid w:val="00146AF6"/>
    <w:rsid w:val="00146B1F"/>
    <w:rsid w:val="00146B37"/>
    <w:rsid w:val="00146B5F"/>
    <w:rsid w:val="00146B60"/>
    <w:rsid w:val="00146B79"/>
    <w:rsid w:val="00146B9D"/>
    <w:rsid w:val="00146BBE"/>
    <w:rsid w:val="00146BC0"/>
    <w:rsid w:val="00146BE8"/>
    <w:rsid w:val="00146BE9"/>
    <w:rsid w:val="00146BEC"/>
    <w:rsid w:val="00146C08"/>
    <w:rsid w:val="00146C21"/>
    <w:rsid w:val="00146CA3"/>
    <w:rsid w:val="00146CA8"/>
    <w:rsid w:val="00146CCD"/>
    <w:rsid w:val="00146D02"/>
    <w:rsid w:val="00146D26"/>
    <w:rsid w:val="00146D3A"/>
    <w:rsid w:val="00146D7B"/>
    <w:rsid w:val="00146DB6"/>
    <w:rsid w:val="00146DD1"/>
    <w:rsid w:val="00146E03"/>
    <w:rsid w:val="00146E14"/>
    <w:rsid w:val="00146E52"/>
    <w:rsid w:val="00146E6F"/>
    <w:rsid w:val="00146E97"/>
    <w:rsid w:val="00146EA8"/>
    <w:rsid w:val="00146EA9"/>
    <w:rsid w:val="00146EB8"/>
    <w:rsid w:val="00146EC8"/>
    <w:rsid w:val="00146F77"/>
    <w:rsid w:val="00146F8E"/>
    <w:rsid w:val="00146F97"/>
    <w:rsid w:val="00146FAD"/>
    <w:rsid w:val="00146FAE"/>
    <w:rsid w:val="00146FDE"/>
    <w:rsid w:val="00146FE0"/>
    <w:rsid w:val="00147036"/>
    <w:rsid w:val="0014709E"/>
    <w:rsid w:val="001470A5"/>
    <w:rsid w:val="001470AE"/>
    <w:rsid w:val="0014711E"/>
    <w:rsid w:val="00147123"/>
    <w:rsid w:val="00147131"/>
    <w:rsid w:val="00147135"/>
    <w:rsid w:val="0014713B"/>
    <w:rsid w:val="00147150"/>
    <w:rsid w:val="00147184"/>
    <w:rsid w:val="001471B4"/>
    <w:rsid w:val="001471FD"/>
    <w:rsid w:val="00147247"/>
    <w:rsid w:val="00147270"/>
    <w:rsid w:val="00147275"/>
    <w:rsid w:val="00147285"/>
    <w:rsid w:val="0014728C"/>
    <w:rsid w:val="001472B4"/>
    <w:rsid w:val="001472E4"/>
    <w:rsid w:val="00147321"/>
    <w:rsid w:val="00147333"/>
    <w:rsid w:val="00147366"/>
    <w:rsid w:val="00147387"/>
    <w:rsid w:val="0014738F"/>
    <w:rsid w:val="001473B6"/>
    <w:rsid w:val="001473C3"/>
    <w:rsid w:val="00147412"/>
    <w:rsid w:val="00147457"/>
    <w:rsid w:val="0014749E"/>
    <w:rsid w:val="001474A8"/>
    <w:rsid w:val="001474C3"/>
    <w:rsid w:val="0014755B"/>
    <w:rsid w:val="00147593"/>
    <w:rsid w:val="001475BE"/>
    <w:rsid w:val="001475CC"/>
    <w:rsid w:val="001475D8"/>
    <w:rsid w:val="0014760C"/>
    <w:rsid w:val="0014764B"/>
    <w:rsid w:val="0014765E"/>
    <w:rsid w:val="00147679"/>
    <w:rsid w:val="00147688"/>
    <w:rsid w:val="00147699"/>
    <w:rsid w:val="001476D3"/>
    <w:rsid w:val="001476ED"/>
    <w:rsid w:val="00147702"/>
    <w:rsid w:val="00147708"/>
    <w:rsid w:val="00147720"/>
    <w:rsid w:val="00147749"/>
    <w:rsid w:val="0014774D"/>
    <w:rsid w:val="00147758"/>
    <w:rsid w:val="00147765"/>
    <w:rsid w:val="0014776E"/>
    <w:rsid w:val="00147794"/>
    <w:rsid w:val="001477E9"/>
    <w:rsid w:val="00147803"/>
    <w:rsid w:val="00147811"/>
    <w:rsid w:val="00147820"/>
    <w:rsid w:val="00147836"/>
    <w:rsid w:val="00147850"/>
    <w:rsid w:val="00147857"/>
    <w:rsid w:val="0014785C"/>
    <w:rsid w:val="00147898"/>
    <w:rsid w:val="001478A0"/>
    <w:rsid w:val="001478E3"/>
    <w:rsid w:val="001478F9"/>
    <w:rsid w:val="00147904"/>
    <w:rsid w:val="0014790A"/>
    <w:rsid w:val="00147913"/>
    <w:rsid w:val="0014793C"/>
    <w:rsid w:val="0014793F"/>
    <w:rsid w:val="00147969"/>
    <w:rsid w:val="00147997"/>
    <w:rsid w:val="001479A2"/>
    <w:rsid w:val="001479BF"/>
    <w:rsid w:val="001479C2"/>
    <w:rsid w:val="001479EC"/>
    <w:rsid w:val="001479F9"/>
    <w:rsid w:val="00147A17"/>
    <w:rsid w:val="00147A19"/>
    <w:rsid w:val="00147A31"/>
    <w:rsid w:val="00147A4D"/>
    <w:rsid w:val="00147A58"/>
    <w:rsid w:val="00147B7D"/>
    <w:rsid w:val="00147BA9"/>
    <w:rsid w:val="00147BDF"/>
    <w:rsid w:val="00147BE1"/>
    <w:rsid w:val="00147BE7"/>
    <w:rsid w:val="00147BF2"/>
    <w:rsid w:val="00147C35"/>
    <w:rsid w:val="00147C60"/>
    <w:rsid w:val="00147C9B"/>
    <w:rsid w:val="00147C9D"/>
    <w:rsid w:val="00147CAB"/>
    <w:rsid w:val="00147CF7"/>
    <w:rsid w:val="00147D0F"/>
    <w:rsid w:val="00147D29"/>
    <w:rsid w:val="00147D55"/>
    <w:rsid w:val="00147D5A"/>
    <w:rsid w:val="00147D84"/>
    <w:rsid w:val="00147D8C"/>
    <w:rsid w:val="00147DA1"/>
    <w:rsid w:val="00147DB2"/>
    <w:rsid w:val="00147DC4"/>
    <w:rsid w:val="00147E02"/>
    <w:rsid w:val="00147E89"/>
    <w:rsid w:val="00147EA2"/>
    <w:rsid w:val="00147EEF"/>
    <w:rsid w:val="00147F48"/>
    <w:rsid w:val="00147F53"/>
    <w:rsid w:val="00147F95"/>
    <w:rsid w:val="00147FB7"/>
    <w:rsid w:val="00147FB8"/>
    <w:rsid w:val="00147FD9"/>
    <w:rsid w:val="00147FEE"/>
    <w:rsid w:val="0015000A"/>
    <w:rsid w:val="00150037"/>
    <w:rsid w:val="0015003E"/>
    <w:rsid w:val="00150078"/>
    <w:rsid w:val="0015009D"/>
    <w:rsid w:val="001500B5"/>
    <w:rsid w:val="001500B6"/>
    <w:rsid w:val="001500DE"/>
    <w:rsid w:val="00150105"/>
    <w:rsid w:val="00150106"/>
    <w:rsid w:val="0015015A"/>
    <w:rsid w:val="0015017A"/>
    <w:rsid w:val="00150180"/>
    <w:rsid w:val="00150181"/>
    <w:rsid w:val="001501A2"/>
    <w:rsid w:val="001501A9"/>
    <w:rsid w:val="001501BF"/>
    <w:rsid w:val="001501C0"/>
    <w:rsid w:val="001501C4"/>
    <w:rsid w:val="00150235"/>
    <w:rsid w:val="0015029C"/>
    <w:rsid w:val="001502AB"/>
    <w:rsid w:val="001502BD"/>
    <w:rsid w:val="001502F8"/>
    <w:rsid w:val="0015031F"/>
    <w:rsid w:val="0015036A"/>
    <w:rsid w:val="00150390"/>
    <w:rsid w:val="001503B3"/>
    <w:rsid w:val="0015049A"/>
    <w:rsid w:val="001504A0"/>
    <w:rsid w:val="001504CE"/>
    <w:rsid w:val="00150500"/>
    <w:rsid w:val="0015050C"/>
    <w:rsid w:val="00150518"/>
    <w:rsid w:val="0015053C"/>
    <w:rsid w:val="0015053D"/>
    <w:rsid w:val="0015053F"/>
    <w:rsid w:val="00150546"/>
    <w:rsid w:val="0015054B"/>
    <w:rsid w:val="0015055C"/>
    <w:rsid w:val="0015058F"/>
    <w:rsid w:val="001505CA"/>
    <w:rsid w:val="001505E0"/>
    <w:rsid w:val="001505EA"/>
    <w:rsid w:val="00150637"/>
    <w:rsid w:val="00150688"/>
    <w:rsid w:val="001506B0"/>
    <w:rsid w:val="001506B2"/>
    <w:rsid w:val="001506F2"/>
    <w:rsid w:val="001506FB"/>
    <w:rsid w:val="001506FE"/>
    <w:rsid w:val="00150745"/>
    <w:rsid w:val="00150761"/>
    <w:rsid w:val="00150776"/>
    <w:rsid w:val="001507A5"/>
    <w:rsid w:val="001507E7"/>
    <w:rsid w:val="00150807"/>
    <w:rsid w:val="00150822"/>
    <w:rsid w:val="0015082A"/>
    <w:rsid w:val="00150858"/>
    <w:rsid w:val="001508C7"/>
    <w:rsid w:val="001508F3"/>
    <w:rsid w:val="00150907"/>
    <w:rsid w:val="0015090D"/>
    <w:rsid w:val="0015092B"/>
    <w:rsid w:val="001509A3"/>
    <w:rsid w:val="001509BE"/>
    <w:rsid w:val="001509E0"/>
    <w:rsid w:val="00150A1C"/>
    <w:rsid w:val="00150A23"/>
    <w:rsid w:val="00150A28"/>
    <w:rsid w:val="00150A40"/>
    <w:rsid w:val="00150A5A"/>
    <w:rsid w:val="00150AB0"/>
    <w:rsid w:val="00150B04"/>
    <w:rsid w:val="00150B1C"/>
    <w:rsid w:val="00150B3B"/>
    <w:rsid w:val="00150B90"/>
    <w:rsid w:val="00150C0B"/>
    <w:rsid w:val="00150C4D"/>
    <w:rsid w:val="00150C63"/>
    <w:rsid w:val="00150C76"/>
    <w:rsid w:val="00150D66"/>
    <w:rsid w:val="00150DA1"/>
    <w:rsid w:val="00150DCF"/>
    <w:rsid w:val="00150DFC"/>
    <w:rsid w:val="00150E11"/>
    <w:rsid w:val="00150E16"/>
    <w:rsid w:val="00150E7D"/>
    <w:rsid w:val="00150EA3"/>
    <w:rsid w:val="00150EB9"/>
    <w:rsid w:val="00150EEC"/>
    <w:rsid w:val="00150F0C"/>
    <w:rsid w:val="00150F11"/>
    <w:rsid w:val="00150F37"/>
    <w:rsid w:val="00150F39"/>
    <w:rsid w:val="00150F5C"/>
    <w:rsid w:val="00150F64"/>
    <w:rsid w:val="00150FCD"/>
    <w:rsid w:val="00150FFA"/>
    <w:rsid w:val="0015100E"/>
    <w:rsid w:val="00151044"/>
    <w:rsid w:val="00151046"/>
    <w:rsid w:val="00151051"/>
    <w:rsid w:val="00151073"/>
    <w:rsid w:val="00151088"/>
    <w:rsid w:val="001510FA"/>
    <w:rsid w:val="00151157"/>
    <w:rsid w:val="00151182"/>
    <w:rsid w:val="001511B8"/>
    <w:rsid w:val="001511E4"/>
    <w:rsid w:val="00151201"/>
    <w:rsid w:val="0015122B"/>
    <w:rsid w:val="0015125B"/>
    <w:rsid w:val="00151275"/>
    <w:rsid w:val="001512A9"/>
    <w:rsid w:val="001512CA"/>
    <w:rsid w:val="001512D5"/>
    <w:rsid w:val="001512E4"/>
    <w:rsid w:val="0015132F"/>
    <w:rsid w:val="00151340"/>
    <w:rsid w:val="00151366"/>
    <w:rsid w:val="00151367"/>
    <w:rsid w:val="0015139A"/>
    <w:rsid w:val="0015139B"/>
    <w:rsid w:val="001513A3"/>
    <w:rsid w:val="001513D2"/>
    <w:rsid w:val="001513DF"/>
    <w:rsid w:val="001513EC"/>
    <w:rsid w:val="0015144A"/>
    <w:rsid w:val="0015146F"/>
    <w:rsid w:val="0015147C"/>
    <w:rsid w:val="0015149F"/>
    <w:rsid w:val="001514BF"/>
    <w:rsid w:val="001514DD"/>
    <w:rsid w:val="001514E0"/>
    <w:rsid w:val="001514FD"/>
    <w:rsid w:val="001514FE"/>
    <w:rsid w:val="00151581"/>
    <w:rsid w:val="001515AE"/>
    <w:rsid w:val="001515B1"/>
    <w:rsid w:val="001515E1"/>
    <w:rsid w:val="001515F3"/>
    <w:rsid w:val="00151609"/>
    <w:rsid w:val="0015160A"/>
    <w:rsid w:val="00151612"/>
    <w:rsid w:val="00151633"/>
    <w:rsid w:val="00151636"/>
    <w:rsid w:val="00151642"/>
    <w:rsid w:val="0015164C"/>
    <w:rsid w:val="0015164D"/>
    <w:rsid w:val="00151659"/>
    <w:rsid w:val="00151699"/>
    <w:rsid w:val="0015169E"/>
    <w:rsid w:val="001516CA"/>
    <w:rsid w:val="001516D1"/>
    <w:rsid w:val="001516E5"/>
    <w:rsid w:val="001516F3"/>
    <w:rsid w:val="001516FA"/>
    <w:rsid w:val="0015172B"/>
    <w:rsid w:val="0015176B"/>
    <w:rsid w:val="0015178F"/>
    <w:rsid w:val="0015179D"/>
    <w:rsid w:val="001517C0"/>
    <w:rsid w:val="001517D8"/>
    <w:rsid w:val="001517E2"/>
    <w:rsid w:val="00151820"/>
    <w:rsid w:val="0015184A"/>
    <w:rsid w:val="0015184E"/>
    <w:rsid w:val="001518AD"/>
    <w:rsid w:val="001518C0"/>
    <w:rsid w:val="001518D1"/>
    <w:rsid w:val="001518D8"/>
    <w:rsid w:val="001518E0"/>
    <w:rsid w:val="001518FA"/>
    <w:rsid w:val="00151905"/>
    <w:rsid w:val="0015192A"/>
    <w:rsid w:val="00151942"/>
    <w:rsid w:val="00151967"/>
    <w:rsid w:val="00151995"/>
    <w:rsid w:val="001519A5"/>
    <w:rsid w:val="001519CD"/>
    <w:rsid w:val="001519F9"/>
    <w:rsid w:val="00151A13"/>
    <w:rsid w:val="00151A28"/>
    <w:rsid w:val="00151A2D"/>
    <w:rsid w:val="00151A3A"/>
    <w:rsid w:val="00151A4B"/>
    <w:rsid w:val="00151A5C"/>
    <w:rsid w:val="00151AAB"/>
    <w:rsid w:val="00151AD0"/>
    <w:rsid w:val="00151B78"/>
    <w:rsid w:val="00151B7E"/>
    <w:rsid w:val="00151BB2"/>
    <w:rsid w:val="00151BC7"/>
    <w:rsid w:val="00151BDE"/>
    <w:rsid w:val="00151C1C"/>
    <w:rsid w:val="00151C75"/>
    <w:rsid w:val="00151CD4"/>
    <w:rsid w:val="00151CE4"/>
    <w:rsid w:val="00151CFD"/>
    <w:rsid w:val="00151D20"/>
    <w:rsid w:val="00151D61"/>
    <w:rsid w:val="00151D82"/>
    <w:rsid w:val="00151DAD"/>
    <w:rsid w:val="00151DB1"/>
    <w:rsid w:val="00151DBE"/>
    <w:rsid w:val="00151DF7"/>
    <w:rsid w:val="00151E2C"/>
    <w:rsid w:val="00151E44"/>
    <w:rsid w:val="00151EAD"/>
    <w:rsid w:val="00151ED7"/>
    <w:rsid w:val="00151EE2"/>
    <w:rsid w:val="00151EFF"/>
    <w:rsid w:val="00151F57"/>
    <w:rsid w:val="00151F89"/>
    <w:rsid w:val="00151FB5"/>
    <w:rsid w:val="00151FEF"/>
    <w:rsid w:val="00152018"/>
    <w:rsid w:val="0015201D"/>
    <w:rsid w:val="00152039"/>
    <w:rsid w:val="00152061"/>
    <w:rsid w:val="0015208F"/>
    <w:rsid w:val="00152095"/>
    <w:rsid w:val="001520D6"/>
    <w:rsid w:val="001520D9"/>
    <w:rsid w:val="001520DB"/>
    <w:rsid w:val="001520E1"/>
    <w:rsid w:val="001520EF"/>
    <w:rsid w:val="0015212D"/>
    <w:rsid w:val="0015218D"/>
    <w:rsid w:val="0015218E"/>
    <w:rsid w:val="001521BE"/>
    <w:rsid w:val="001521C1"/>
    <w:rsid w:val="001521E4"/>
    <w:rsid w:val="00152216"/>
    <w:rsid w:val="00152231"/>
    <w:rsid w:val="00152274"/>
    <w:rsid w:val="00152299"/>
    <w:rsid w:val="001522A7"/>
    <w:rsid w:val="001522F7"/>
    <w:rsid w:val="001522F8"/>
    <w:rsid w:val="0015230A"/>
    <w:rsid w:val="00152336"/>
    <w:rsid w:val="0015233B"/>
    <w:rsid w:val="00152369"/>
    <w:rsid w:val="001523E3"/>
    <w:rsid w:val="0015241D"/>
    <w:rsid w:val="00152423"/>
    <w:rsid w:val="00152425"/>
    <w:rsid w:val="00152447"/>
    <w:rsid w:val="0015246B"/>
    <w:rsid w:val="001524CF"/>
    <w:rsid w:val="001524FB"/>
    <w:rsid w:val="00152578"/>
    <w:rsid w:val="001525B5"/>
    <w:rsid w:val="001525DD"/>
    <w:rsid w:val="001525E3"/>
    <w:rsid w:val="001525FB"/>
    <w:rsid w:val="00152645"/>
    <w:rsid w:val="0015267F"/>
    <w:rsid w:val="001526A3"/>
    <w:rsid w:val="0015270C"/>
    <w:rsid w:val="00152728"/>
    <w:rsid w:val="00152746"/>
    <w:rsid w:val="0015275F"/>
    <w:rsid w:val="00152762"/>
    <w:rsid w:val="0015279C"/>
    <w:rsid w:val="001527FF"/>
    <w:rsid w:val="00152812"/>
    <w:rsid w:val="00152856"/>
    <w:rsid w:val="0015286E"/>
    <w:rsid w:val="00152880"/>
    <w:rsid w:val="00152894"/>
    <w:rsid w:val="001528B8"/>
    <w:rsid w:val="001528CA"/>
    <w:rsid w:val="00152984"/>
    <w:rsid w:val="0015298A"/>
    <w:rsid w:val="0015298F"/>
    <w:rsid w:val="00152996"/>
    <w:rsid w:val="001529BB"/>
    <w:rsid w:val="00152A01"/>
    <w:rsid w:val="00152A08"/>
    <w:rsid w:val="00152A10"/>
    <w:rsid w:val="00152A14"/>
    <w:rsid w:val="00152A37"/>
    <w:rsid w:val="00152A44"/>
    <w:rsid w:val="00152AB5"/>
    <w:rsid w:val="00152ABA"/>
    <w:rsid w:val="00152ACA"/>
    <w:rsid w:val="00152AF2"/>
    <w:rsid w:val="00152B28"/>
    <w:rsid w:val="00152B65"/>
    <w:rsid w:val="00152B90"/>
    <w:rsid w:val="00152BFE"/>
    <w:rsid w:val="00152C57"/>
    <w:rsid w:val="00152C78"/>
    <w:rsid w:val="00152CAA"/>
    <w:rsid w:val="00152CC8"/>
    <w:rsid w:val="00152CF2"/>
    <w:rsid w:val="00152D07"/>
    <w:rsid w:val="00152D14"/>
    <w:rsid w:val="00152D1E"/>
    <w:rsid w:val="00152D38"/>
    <w:rsid w:val="00152D46"/>
    <w:rsid w:val="00152D8F"/>
    <w:rsid w:val="00152DD1"/>
    <w:rsid w:val="00152DF8"/>
    <w:rsid w:val="00152E33"/>
    <w:rsid w:val="00152E38"/>
    <w:rsid w:val="00152E3C"/>
    <w:rsid w:val="00152E42"/>
    <w:rsid w:val="00152E54"/>
    <w:rsid w:val="00152EB3"/>
    <w:rsid w:val="00152EC0"/>
    <w:rsid w:val="00152ED5"/>
    <w:rsid w:val="00152EEF"/>
    <w:rsid w:val="00152F03"/>
    <w:rsid w:val="00152F29"/>
    <w:rsid w:val="00152F33"/>
    <w:rsid w:val="00152F51"/>
    <w:rsid w:val="00152F76"/>
    <w:rsid w:val="00152F95"/>
    <w:rsid w:val="00152F96"/>
    <w:rsid w:val="00152FEA"/>
    <w:rsid w:val="00152FF6"/>
    <w:rsid w:val="0015304B"/>
    <w:rsid w:val="0015304E"/>
    <w:rsid w:val="00153076"/>
    <w:rsid w:val="00153080"/>
    <w:rsid w:val="0015309C"/>
    <w:rsid w:val="001530AC"/>
    <w:rsid w:val="001530BE"/>
    <w:rsid w:val="001530E4"/>
    <w:rsid w:val="001530E5"/>
    <w:rsid w:val="0015310B"/>
    <w:rsid w:val="00153141"/>
    <w:rsid w:val="00153149"/>
    <w:rsid w:val="00153169"/>
    <w:rsid w:val="0015317E"/>
    <w:rsid w:val="001531BC"/>
    <w:rsid w:val="001531DA"/>
    <w:rsid w:val="00153206"/>
    <w:rsid w:val="00153212"/>
    <w:rsid w:val="0015323E"/>
    <w:rsid w:val="00153242"/>
    <w:rsid w:val="00153247"/>
    <w:rsid w:val="0015324B"/>
    <w:rsid w:val="00153259"/>
    <w:rsid w:val="0015325D"/>
    <w:rsid w:val="00153290"/>
    <w:rsid w:val="00153293"/>
    <w:rsid w:val="001532BA"/>
    <w:rsid w:val="001532E9"/>
    <w:rsid w:val="00153331"/>
    <w:rsid w:val="00153388"/>
    <w:rsid w:val="00153398"/>
    <w:rsid w:val="0015339A"/>
    <w:rsid w:val="0015342B"/>
    <w:rsid w:val="00153489"/>
    <w:rsid w:val="001534E0"/>
    <w:rsid w:val="001534FB"/>
    <w:rsid w:val="0015352A"/>
    <w:rsid w:val="00153539"/>
    <w:rsid w:val="00153549"/>
    <w:rsid w:val="00153594"/>
    <w:rsid w:val="00153596"/>
    <w:rsid w:val="0015359E"/>
    <w:rsid w:val="001535B1"/>
    <w:rsid w:val="001535BA"/>
    <w:rsid w:val="001535DA"/>
    <w:rsid w:val="001535EB"/>
    <w:rsid w:val="0015360B"/>
    <w:rsid w:val="00153661"/>
    <w:rsid w:val="00153696"/>
    <w:rsid w:val="001536BE"/>
    <w:rsid w:val="001536FF"/>
    <w:rsid w:val="0015370F"/>
    <w:rsid w:val="00153736"/>
    <w:rsid w:val="00153759"/>
    <w:rsid w:val="0015376A"/>
    <w:rsid w:val="00153770"/>
    <w:rsid w:val="0015377A"/>
    <w:rsid w:val="00153792"/>
    <w:rsid w:val="001537B2"/>
    <w:rsid w:val="001537F8"/>
    <w:rsid w:val="00153814"/>
    <w:rsid w:val="0015384E"/>
    <w:rsid w:val="0015388C"/>
    <w:rsid w:val="0015388D"/>
    <w:rsid w:val="001538A9"/>
    <w:rsid w:val="001538D6"/>
    <w:rsid w:val="001538D9"/>
    <w:rsid w:val="001538DC"/>
    <w:rsid w:val="00153902"/>
    <w:rsid w:val="00153918"/>
    <w:rsid w:val="00153931"/>
    <w:rsid w:val="00153957"/>
    <w:rsid w:val="00153967"/>
    <w:rsid w:val="00153989"/>
    <w:rsid w:val="001539D8"/>
    <w:rsid w:val="00153A0B"/>
    <w:rsid w:val="00153A1A"/>
    <w:rsid w:val="00153A1D"/>
    <w:rsid w:val="00153A3F"/>
    <w:rsid w:val="00153A70"/>
    <w:rsid w:val="00153A7E"/>
    <w:rsid w:val="00153A8D"/>
    <w:rsid w:val="00153AA3"/>
    <w:rsid w:val="00153AD6"/>
    <w:rsid w:val="00153ADC"/>
    <w:rsid w:val="00153B0D"/>
    <w:rsid w:val="00153B39"/>
    <w:rsid w:val="00153B6D"/>
    <w:rsid w:val="00153BD2"/>
    <w:rsid w:val="00153BE8"/>
    <w:rsid w:val="00153C00"/>
    <w:rsid w:val="00153C03"/>
    <w:rsid w:val="00153C35"/>
    <w:rsid w:val="00153CAC"/>
    <w:rsid w:val="00153CB2"/>
    <w:rsid w:val="00153CD3"/>
    <w:rsid w:val="00153D0A"/>
    <w:rsid w:val="00153D16"/>
    <w:rsid w:val="00153D63"/>
    <w:rsid w:val="00153D66"/>
    <w:rsid w:val="00153D69"/>
    <w:rsid w:val="00153D97"/>
    <w:rsid w:val="00153DAE"/>
    <w:rsid w:val="00153DB8"/>
    <w:rsid w:val="00153DBA"/>
    <w:rsid w:val="00153DBC"/>
    <w:rsid w:val="00153DC1"/>
    <w:rsid w:val="00153DD1"/>
    <w:rsid w:val="00153DFC"/>
    <w:rsid w:val="00153E11"/>
    <w:rsid w:val="00153E31"/>
    <w:rsid w:val="00153E7E"/>
    <w:rsid w:val="00153E92"/>
    <w:rsid w:val="00153EE7"/>
    <w:rsid w:val="00153EEC"/>
    <w:rsid w:val="00153F01"/>
    <w:rsid w:val="00153F33"/>
    <w:rsid w:val="00153F40"/>
    <w:rsid w:val="00153FAA"/>
    <w:rsid w:val="00153FC3"/>
    <w:rsid w:val="00153FCC"/>
    <w:rsid w:val="00153FD9"/>
    <w:rsid w:val="00153FEF"/>
    <w:rsid w:val="0015406E"/>
    <w:rsid w:val="00154081"/>
    <w:rsid w:val="0015408D"/>
    <w:rsid w:val="001540A7"/>
    <w:rsid w:val="001540D0"/>
    <w:rsid w:val="0015410C"/>
    <w:rsid w:val="00154137"/>
    <w:rsid w:val="00154146"/>
    <w:rsid w:val="0015416F"/>
    <w:rsid w:val="00154186"/>
    <w:rsid w:val="0015418D"/>
    <w:rsid w:val="001541B2"/>
    <w:rsid w:val="00154202"/>
    <w:rsid w:val="00154229"/>
    <w:rsid w:val="0015422D"/>
    <w:rsid w:val="00154244"/>
    <w:rsid w:val="0015427E"/>
    <w:rsid w:val="0015429F"/>
    <w:rsid w:val="001542A7"/>
    <w:rsid w:val="001542C1"/>
    <w:rsid w:val="001542C6"/>
    <w:rsid w:val="001542C9"/>
    <w:rsid w:val="001542CE"/>
    <w:rsid w:val="001542D4"/>
    <w:rsid w:val="001542F2"/>
    <w:rsid w:val="00154343"/>
    <w:rsid w:val="0015436E"/>
    <w:rsid w:val="00154382"/>
    <w:rsid w:val="001543A9"/>
    <w:rsid w:val="0015444A"/>
    <w:rsid w:val="00154454"/>
    <w:rsid w:val="00154487"/>
    <w:rsid w:val="00154490"/>
    <w:rsid w:val="001544A7"/>
    <w:rsid w:val="001544D3"/>
    <w:rsid w:val="001544E5"/>
    <w:rsid w:val="00154512"/>
    <w:rsid w:val="00154534"/>
    <w:rsid w:val="00154543"/>
    <w:rsid w:val="001545F2"/>
    <w:rsid w:val="001545FD"/>
    <w:rsid w:val="00154602"/>
    <w:rsid w:val="00154607"/>
    <w:rsid w:val="0015461D"/>
    <w:rsid w:val="00154680"/>
    <w:rsid w:val="00154683"/>
    <w:rsid w:val="001546FB"/>
    <w:rsid w:val="00154747"/>
    <w:rsid w:val="00154761"/>
    <w:rsid w:val="00154764"/>
    <w:rsid w:val="0015476D"/>
    <w:rsid w:val="001547B1"/>
    <w:rsid w:val="001547BB"/>
    <w:rsid w:val="0015483F"/>
    <w:rsid w:val="00154855"/>
    <w:rsid w:val="00154878"/>
    <w:rsid w:val="00154894"/>
    <w:rsid w:val="0015489A"/>
    <w:rsid w:val="001548A9"/>
    <w:rsid w:val="001548FF"/>
    <w:rsid w:val="00154920"/>
    <w:rsid w:val="0015492D"/>
    <w:rsid w:val="00154939"/>
    <w:rsid w:val="00154952"/>
    <w:rsid w:val="00154956"/>
    <w:rsid w:val="0015499E"/>
    <w:rsid w:val="001549D0"/>
    <w:rsid w:val="001549DC"/>
    <w:rsid w:val="001549F5"/>
    <w:rsid w:val="00154A07"/>
    <w:rsid w:val="00154A1E"/>
    <w:rsid w:val="00154A24"/>
    <w:rsid w:val="00154A93"/>
    <w:rsid w:val="00154AA3"/>
    <w:rsid w:val="00154AAA"/>
    <w:rsid w:val="00154AB9"/>
    <w:rsid w:val="00154B12"/>
    <w:rsid w:val="00154B23"/>
    <w:rsid w:val="00154B32"/>
    <w:rsid w:val="00154C14"/>
    <w:rsid w:val="00154C3B"/>
    <w:rsid w:val="00154C51"/>
    <w:rsid w:val="00154C91"/>
    <w:rsid w:val="00154CBC"/>
    <w:rsid w:val="00154D0F"/>
    <w:rsid w:val="00154D17"/>
    <w:rsid w:val="00154D90"/>
    <w:rsid w:val="00154DAB"/>
    <w:rsid w:val="00154DCA"/>
    <w:rsid w:val="00154DDE"/>
    <w:rsid w:val="00154E0A"/>
    <w:rsid w:val="00154E14"/>
    <w:rsid w:val="00154E41"/>
    <w:rsid w:val="00154E52"/>
    <w:rsid w:val="00154E6C"/>
    <w:rsid w:val="00154E6E"/>
    <w:rsid w:val="00154E7B"/>
    <w:rsid w:val="00154E8E"/>
    <w:rsid w:val="00154F00"/>
    <w:rsid w:val="00154F0C"/>
    <w:rsid w:val="00154F0D"/>
    <w:rsid w:val="00154F36"/>
    <w:rsid w:val="00154F5E"/>
    <w:rsid w:val="00154F71"/>
    <w:rsid w:val="00154F7C"/>
    <w:rsid w:val="00154F8E"/>
    <w:rsid w:val="00154FA5"/>
    <w:rsid w:val="00154FB8"/>
    <w:rsid w:val="00154FBE"/>
    <w:rsid w:val="00154FF2"/>
    <w:rsid w:val="0015501D"/>
    <w:rsid w:val="00155030"/>
    <w:rsid w:val="0015504B"/>
    <w:rsid w:val="00155053"/>
    <w:rsid w:val="00155105"/>
    <w:rsid w:val="00155120"/>
    <w:rsid w:val="00155152"/>
    <w:rsid w:val="00155247"/>
    <w:rsid w:val="00155289"/>
    <w:rsid w:val="001552A8"/>
    <w:rsid w:val="001552C5"/>
    <w:rsid w:val="001552F1"/>
    <w:rsid w:val="0015532A"/>
    <w:rsid w:val="0015535C"/>
    <w:rsid w:val="001553C1"/>
    <w:rsid w:val="001553CB"/>
    <w:rsid w:val="001553D9"/>
    <w:rsid w:val="001553DC"/>
    <w:rsid w:val="001553F1"/>
    <w:rsid w:val="001553F6"/>
    <w:rsid w:val="001553FA"/>
    <w:rsid w:val="0015541A"/>
    <w:rsid w:val="00155472"/>
    <w:rsid w:val="001554B9"/>
    <w:rsid w:val="001554DC"/>
    <w:rsid w:val="0015552C"/>
    <w:rsid w:val="0015554B"/>
    <w:rsid w:val="00155592"/>
    <w:rsid w:val="001555BA"/>
    <w:rsid w:val="001555C0"/>
    <w:rsid w:val="001555D9"/>
    <w:rsid w:val="001555FE"/>
    <w:rsid w:val="00155617"/>
    <w:rsid w:val="0015561C"/>
    <w:rsid w:val="0015561D"/>
    <w:rsid w:val="0015565F"/>
    <w:rsid w:val="0015566B"/>
    <w:rsid w:val="0015570C"/>
    <w:rsid w:val="0015574C"/>
    <w:rsid w:val="00155757"/>
    <w:rsid w:val="00155765"/>
    <w:rsid w:val="00155792"/>
    <w:rsid w:val="00155820"/>
    <w:rsid w:val="00155824"/>
    <w:rsid w:val="00155852"/>
    <w:rsid w:val="00155865"/>
    <w:rsid w:val="00155871"/>
    <w:rsid w:val="00155876"/>
    <w:rsid w:val="00155885"/>
    <w:rsid w:val="001558D2"/>
    <w:rsid w:val="001558DD"/>
    <w:rsid w:val="00155906"/>
    <w:rsid w:val="00155921"/>
    <w:rsid w:val="00155934"/>
    <w:rsid w:val="00155947"/>
    <w:rsid w:val="0015594A"/>
    <w:rsid w:val="00155981"/>
    <w:rsid w:val="001559BE"/>
    <w:rsid w:val="00155A0A"/>
    <w:rsid w:val="00155A60"/>
    <w:rsid w:val="00155A99"/>
    <w:rsid w:val="00155AA2"/>
    <w:rsid w:val="00155B20"/>
    <w:rsid w:val="00155B26"/>
    <w:rsid w:val="00155C16"/>
    <w:rsid w:val="00155C24"/>
    <w:rsid w:val="00155C4D"/>
    <w:rsid w:val="00155CA8"/>
    <w:rsid w:val="00155CBE"/>
    <w:rsid w:val="00155CE6"/>
    <w:rsid w:val="00155CEC"/>
    <w:rsid w:val="00155CFA"/>
    <w:rsid w:val="00155D3E"/>
    <w:rsid w:val="00155D57"/>
    <w:rsid w:val="00155D5F"/>
    <w:rsid w:val="00155D77"/>
    <w:rsid w:val="00155D90"/>
    <w:rsid w:val="00155DA7"/>
    <w:rsid w:val="00155DF2"/>
    <w:rsid w:val="00155DF9"/>
    <w:rsid w:val="00155E13"/>
    <w:rsid w:val="00155E19"/>
    <w:rsid w:val="00155E22"/>
    <w:rsid w:val="00155E6D"/>
    <w:rsid w:val="00155EC2"/>
    <w:rsid w:val="00155EE8"/>
    <w:rsid w:val="00155F03"/>
    <w:rsid w:val="00155F5E"/>
    <w:rsid w:val="00156050"/>
    <w:rsid w:val="0015606D"/>
    <w:rsid w:val="001560BF"/>
    <w:rsid w:val="001560DE"/>
    <w:rsid w:val="001560E0"/>
    <w:rsid w:val="00156111"/>
    <w:rsid w:val="00156151"/>
    <w:rsid w:val="0015615E"/>
    <w:rsid w:val="00156163"/>
    <w:rsid w:val="00156174"/>
    <w:rsid w:val="0015617E"/>
    <w:rsid w:val="001561C2"/>
    <w:rsid w:val="001561E6"/>
    <w:rsid w:val="00156208"/>
    <w:rsid w:val="00156233"/>
    <w:rsid w:val="00156258"/>
    <w:rsid w:val="00156264"/>
    <w:rsid w:val="0015626B"/>
    <w:rsid w:val="00156280"/>
    <w:rsid w:val="00156281"/>
    <w:rsid w:val="00156296"/>
    <w:rsid w:val="001562AD"/>
    <w:rsid w:val="001562AE"/>
    <w:rsid w:val="0015634C"/>
    <w:rsid w:val="0015637E"/>
    <w:rsid w:val="00156389"/>
    <w:rsid w:val="001563A2"/>
    <w:rsid w:val="001563AF"/>
    <w:rsid w:val="001563F0"/>
    <w:rsid w:val="00156406"/>
    <w:rsid w:val="0015641C"/>
    <w:rsid w:val="0015641E"/>
    <w:rsid w:val="00156424"/>
    <w:rsid w:val="0015642E"/>
    <w:rsid w:val="00156434"/>
    <w:rsid w:val="0015646A"/>
    <w:rsid w:val="0015647D"/>
    <w:rsid w:val="00156481"/>
    <w:rsid w:val="00156490"/>
    <w:rsid w:val="001564C7"/>
    <w:rsid w:val="001564D5"/>
    <w:rsid w:val="0015650D"/>
    <w:rsid w:val="00156524"/>
    <w:rsid w:val="00156536"/>
    <w:rsid w:val="00156549"/>
    <w:rsid w:val="0015655D"/>
    <w:rsid w:val="001565B7"/>
    <w:rsid w:val="001565CB"/>
    <w:rsid w:val="001565DD"/>
    <w:rsid w:val="001565F5"/>
    <w:rsid w:val="00156600"/>
    <w:rsid w:val="00156686"/>
    <w:rsid w:val="001566CB"/>
    <w:rsid w:val="001566DB"/>
    <w:rsid w:val="00156723"/>
    <w:rsid w:val="00156746"/>
    <w:rsid w:val="0015675D"/>
    <w:rsid w:val="00156762"/>
    <w:rsid w:val="00156786"/>
    <w:rsid w:val="001567AA"/>
    <w:rsid w:val="001567AD"/>
    <w:rsid w:val="001567E5"/>
    <w:rsid w:val="001567EB"/>
    <w:rsid w:val="00156817"/>
    <w:rsid w:val="00156819"/>
    <w:rsid w:val="00156821"/>
    <w:rsid w:val="00156834"/>
    <w:rsid w:val="0015683A"/>
    <w:rsid w:val="001568DF"/>
    <w:rsid w:val="0015697A"/>
    <w:rsid w:val="001569BD"/>
    <w:rsid w:val="00156A4C"/>
    <w:rsid w:val="00156AA4"/>
    <w:rsid w:val="00156ADE"/>
    <w:rsid w:val="00156AEF"/>
    <w:rsid w:val="00156AF9"/>
    <w:rsid w:val="00156B1A"/>
    <w:rsid w:val="00156B22"/>
    <w:rsid w:val="00156B3E"/>
    <w:rsid w:val="00156B42"/>
    <w:rsid w:val="00156B8B"/>
    <w:rsid w:val="00156B92"/>
    <w:rsid w:val="00156C05"/>
    <w:rsid w:val="00156C0D"/>
    <w:rsid w:val="00156C10"/>
    <w:rsid w:val="00156C15"/>
    <w:rsid w:val="00156C2B"/>
    <w:rsid w:val="00156C5B"/>
    <w:rsid w:val="00156C72"/>
    <w:rsid w:val="00156C78"/>
    <w:rsid w:val="00156CC0"/>
    <w:rsid w:val="00156CC9"/>
    <w:rsid w:val="00156CFB"/>
    <w:rsid w:val="00156D13"/>
    <w:rsid w:val="00156D44"/>
    <w:rsid w:val="00156DF1"/>
    <w:rsid w:val="00156E39"/>
    <w:rsid w:val="00156E5A"/>
    <w:rsid w:val="00156E94"/>
    <w:rsid w:val="00156E9B"/>
    <w:rsid w:val="00156EAA"/>
    <w:rsid w:val="00156EF2"/>
    <w:rsid w:val="00156F12"/>
    <w:rsid w:val="00156F20"/>
    <w:rsid w:val="00156F63"/>
    <w:rsid w:val="00156F77"/>
    <w:rsid w:val="00156F8D"/>
    <w:rsid w:val="00156FCC"/>
    <w:rsid w:val="00156FEF"/>
    <w:rsid w:val="00157017"/>
    <w:rsid w:val="00157028"/>
    <w:rsid w:val="00157071"/>
    <w:rsid w:val="001570A8"/>
    <w:rsid w:val="001570B4"/>
    <w:rsid w:val="001570B8"/>
    <w:rsid w:val="001570CC"/>
    <w:rsid w:val="001570D4"/>
    <w:rsid w:val="00157126"/>
    <w:rsid w:val="00157145"/>
    <w:rsid w:val="00157159"/>
    <w:rsid w:val="00157184"/>
    <w:rsid w:val="001571A2"/>
    <w:rsid w:val="001571DF"/>
    <w:rsid w:val="00157215"/>
    <w:rsid w:val="0015721C"/>
    <w:rsid w:val="00157238"/>
    <w:rsid w:val="001572A2"/>
    <w:rsid w:val="001572D6"/>
    <w:rsid w:val="00157309"/>
    <w:rsid w:val="0015731B"/>
    <w:rsid w:val="0015733D"/>
    <w:rsid w:val="0015736D"/>
    <w:rsid w:val="00157374"/>
    <w:rsid w:val="00157375"/>
    <w:rsid w:val="0015737F"/>
    <w:rsid w:val="00157388"/>
    <w:rsid w:val="0015738A"/>
    <w:rsid w:val="001573B2"/>
    <w:rsid w:val="00157433"/>
    <w:rsid w:val="0015743D"/>
    <w:rsid w:val="0015743E"/>
    <w:rsid w:val="00157445"/>
    <w:rsid w:val="0015744B"/>
    <w:rsid w:val="00157454"/>
    <w:rsid w:val="001574A6"/>
    <w:rsid w:val="001574B3"/>
    <w:rsid w:val="001574C4"/>
    <w:rsid w:val="001574EE"/>
    <w:rsid w:val="001574F0"/>
    <w:rsid w:val="00157521"/>
    <w:rsid w:val="0015752D"/>
    <w:rsid w:val="00157555"/>
    <w:rsid w:val="001575CF"/>
    <w:rsid w:val="00157607"/>
    <w:rsid w:val="00157631"/>
    <w:rsid w:val="00157651"/>
    <w:rsid w:val="00157655"/>
    <w:rsid w:val="00157686"/>
    <w:rsid w:val="00157691"/>
    <w:rsid w:val="001576A0"/>
    <w:rsid w:val="001576A4"/>
    <w:rsid w:val="001576A5"/>
    <w:rsid w:val="001576D4"/>
    <w:rsid w:val="001576EF"/>
    <w:rsid w:val="0015770A"/>
    <w:rsid w:val="00157723"/>
    <w:rsid w:val="00157744"/>
    <w:rsid w:val="00157749"/>
    <w:rsid w:val="00157758"/>
    <w:rsid w:val="00157792"/>
    <w:rsid w:val="00157803"/>
    <w:rsid w:val="00157820"/>
    <w:rsid w:val="00157825"/>
    <w:rsid w:val="0015782A"/>
    <w:rsid w:val="00157842"/>
    <w:rsid w:val="00157848"/>
    <w:rsid w:val="0015784A"/>
    <w:rsid w:val="00157858"/>
    <w:rsid w:val="0015786A"/>
    <w:rsid w:val="0015786B"/>
    <w:rsid w:val="0015789E"/>
    <w:rsid w:val="001578BA"/>
    <w:rsid w:val="001578BD"/>
    <w:rsid w:val="001578FD"/>
    <w:rsid w:val="00157937"/>
    <w:rsid w:val="00157972"/>
    <w:rsid w:val="0015797B"/>
    <w:rsid w:val="001579A9"/>
    <w:rsid w:val="00157A66"/>
    <w:rsid w:val="00157A87"/>
    <w:rsid w:val="00157AA9"/>
    <w:rsid w:val="00157B05"/>
    <w:rsid w:val="00157B18"/>
    <w:rsid w:val="00157B33"/>
    <w:rsid w:val="00157B36"/>
    <w:rsid w:val="00157B5C"/>
    <w:rsid w:val="00157B64"/>
    <w:rsid w:val="00157B86"/>
    <w:rsid w:val="00157B87"/>
    <w:rsid w:val="00157C01"/>
    <w:rsid w:val="00157C5C"/>
    <w:rsid w:val="00157C98"/>
    <w:rsid w:val="00157CA1"/>
    <w:rsid w:val="00157CB9"/>
    <w:rsid w:val="00157CEA"/>
    <w:rsid w:val="00157D12"/>
    <w:rsid w:val="00157D4A"/>
    <w:rsid w:val="00157D76"/>
    <w:rsid w:val="00157D77"/>
    <w:rsid w:val="00157DAC"/>
    <w:rsid w:val="00157DAD"/>
    <w:rsid w:val="00157DC9"/>
    <w:rsid w:val="00157DDB"/>
    <w:rsid w:val="00157DE5"/>
    <w:rsid w:val="00157E03"/>
    <w:rsid w:val="00157E43"/>
    <w:rsid w:val="00157E81"/>
    <w:rsid w:val="00157EB6"/>
    <w:rsid w:val="00157EBE"/>
    <w:rsid w:val="00157FA3"/>
    <w:rsid w:val="00157FCE"/>
    <w:rsid w:val="00157FD0"/>
    <w:rsid w:val="00160033"/>
    <w:rsid w:val="00160040"/>
    <w:rsid w:val="00160050"/>
    <w:rsid w:val="00160087"/>
    <w:rsid w:val="001600F4"/>
    <w:rsid w:val="00160102"/>
    <w:rsid w:val="0016010D"/>
    <w:rsid w:val="00160114"/>
    <w:rsid w:val="0016012D"/>
    <w:rsid w:val="00160152"/>
    <w:rsid w:val="0016018F"/>
    <w:rsid w:val="001601B1"/>
    <w:rsid w:val="001601FE"/>
    <w:rsid w:val="0016025A"/>
    <w:rsid w:val="00160287"/>
    <w:rsid w:val="0016028E"/>
    <w:rsid w:val="001602F1"/>
    <w:rsid w:val="001602FE"/>
    <w:rsid w:val="00160303"/>
    <w:rsid w:val="001603F8"/>
    <w:rsid w:val="001603FB"/>
    <w:rsid w:val="00160403"/>
    <w:rsid w:val="00160410"/>
    <w:rsid w:val="00160471"/>
    <w:rsid w:val="001604B1"/>
    <w:rsid w:val="001604C2"/>
    <w:rsid w:val="001604F8"/>
    <w:rsid w:val="00160519"/>
    <w:rsid w:val="0016053F"/>
    <w:rsid w:val="00160542"/>
    <w:rsid w:val="00160571"/>
    <w:rsid w:val="00160574"/>
    <w:rsid w:val="0016059A"/>
    <w:rsid w:val="001605A4"/>
    <w:rsid w:val="001605AE"/>
    <w:rsid w:val="001605CB"/>
    <w:rsid w:val="001605D2"/>
    <w:rsid w:val="001605E8"/>
    <w:rsid w:val="0016063F"/>
    <w:rsid w:val="00160657"/>
    <w:rsid w:val="0016065B"/>
    <w:rsid w:val="0016067A"/>
    <w:rsid w:val="00160686"/>
    <w:rsid w:val="00160697"/>
    <w:rsid w:val="001606D1"/>
    <w:rsid w:val="001606F7"/>
    <w:rsid w:val="001606F8"/>
    <w:rsid w:val="001606FF"/>
    <w:rsid w:val="0016071C"/>
    <w:rsid w:val="00160736"/>
    <w:rsid w:val="00160755"/>
    <w:rsid w:val="0016076B"/>
    <w:rsid w:val="00160776"/>
    <w:rsid w:val="001607A8"/>
    <w:rsid w:val="00160861"/>
    <w:rsid w:val="001608D4"/>
    <w:rsid w:val="001608F7"/>
    <w:rsid w:val="00160914"/>
    <w:rsid w:val="00160960"/>
    <w:rsid w:val="00160A46"/>
    <w:rsid w:val="00160ACC"/>
    <w:rsid w:val="00160B12"/>
    <w:rsid w:val="00160B18"/>
    <w:rsid w:val="00160B32"/>
    <w:rsid w:val="00160B57"/>
    <w:rsid w:val="00160B8F"/>
    <w:rsid w:val="00160B94"/>
    <w:rsid w:val="00160B96"/>
    <w:rsid w:val="00160B98"/>
    <w:rsid w:val="00160BB6"/>
    <w:rsid w:val="00160BBE"/>
    <w:rsid w:val="00160BBF"/>
    <w:rsid w:val="00160BCD"/>
    <w:rsid w:val="00160C0C"/>
    <w:rsid w:val="00160C85"/>
    <w:rsid w:val="00160CAC"/>
    <w:rsid w:val="00160CD9"/>
    <w:rsid w:val="00160CEA"/>
    <w:rsid w:val="00160CF4"/>
    <w:rsid w:val="00160D0B"/>
    <w:rsid w:val="00160D38"/>
    <w:rsid w:val="00160D7D"/>
    <w:rsid w:val="00160D84"/>
    <w:rsid w:val="00160D90"/>
    <w:rsid w:val="00160DA2"/>
    <w:rsid w:val="00160DB9"/>
    <w:rsid w:val="00160DD2"/>
    <w:rsid w:val="00160DF3"/>
    <w:rsid w:val="00160E07"/>
    <w:rsid w:val="00160E14"/>
    <w:rsid w:val="00160E3B"/>
    <w:rsid w:val="00160E45"/>
    <w:rsid w:val="00160E54"/>
    <w:rsid w:val="00160ED5"/>
    <w:rsid w:val="00160EDC"/>
    <w:rsid w:val="00160EF8"/>
    <w:rsid w:val="00160F2A"/>
    <w:rsid w:val="00160F4F"/>
    <w:rsid w:val="00160F77"/>
    <w:rsid w:val="00161013"/>
    <w:rsid w:val="00161035"/>
    <w:rsid w:val="00161049"/>
    <w:rsid w:val="00161051"/>
    <w:rsid w:val="001610A5"/>
    <w:rsid w:val="001610AA"/>
    <w:rsid w:val="001610AF"/>
    <w:rsid w:val="001610EC"/>
    <w:rsid w:val="00161139"/>
    <w:rsid w:val="001611EF"/>
    <w:rsid w:val="00161219"/>
    <w:rsid w:val="0016122C"/>
    <w:rsid w:val="00161236"/>
    <w:rsid w:val="0016124C"/>
    <w:rsid w:val="00161252"/>
    <w:rsid w:val="001612A0"/>
    <w:rsid w:val="001612B0"/>
    <w:rsid w:val="001612C9"/>
    <w:rsid w:val="001612D8"/>
    <w:rsid w:val="001612F0"/>
    <w:rsid w:val="001612F4"/>
    <w:rsid w:val="0016130A"/>
    <w:rsid w:val="00161333"/>
    <w:rsid w:val="00161334"/>
    <w:rsid w:val="00161373"/>
    <w:rsid w:val="00161392"/>
    <w:rsid w:val="00161398"/>
    <w:rsid w:val="001613B1"/>
    <w:rsid w:val="001613E9"/>
    <w:rsid w:val="00161411"/>
    <w:rsid w:val="00161496"/>
    <w:rsid w:val="0016149A"/>
    <w:rsid w:val="001614AB"/>
    <w:rsid w:val="001614DF"/>
    <w:rsid w:val="001614E4"/>
    <w:rsid w:val="001614E5"/>
    <w:rsid w:val="00161558"/>
    <w:rsid w:val="0016155F"/>
    <w:rsid w:val="0016158E"/>
    <w:rsid w:val="00161599"/>
    <w:rsid w:val="001615A6"/>
    <w:rsid w:val="001615AF"/>
    <w:rsid w:val="001615BC"/>
    <w:rsid w:val="001615C1"/>
    <w:rsid w:val="00161607"/>
    <w:rsid w:val="00161627"/>
    <w:rsid w:val="00161651"/>
    <w:rsid w:val="0016166B"/>
    <w:rsid w:val="0016166C"/>
    <w:rsid w:val="0016169A"/>
    <w:rsid w:val="001616F7"/>
    <w:rsid w:val="0016172F"/>
    <w:rsid w:val="0016175B"/>
    <w:rsid w:val="0016176D"/>
    <w:rsid w:val="00161791"/>
    <w:rsid w:val="001617DE"/>
    <w:rsid w:val="0016181C"/>
    <w:rsid w:val="0016185F"/>
    <w:rsid w:val="001618AF"/>
    <w:rsid w:val="0016191A"/>
    <w:rsid w:val="0016191F"/>
    <w:rsid w:val="0016192E"/>
    <w:rsid w:val="00161938"/>
    <w:rsid w:val="00161939"/>
    <w:rsid w:val="0016194F"/>
    <w:rsid w:val="00161968"/>
    <w:rsid w:val="0016196A"/>
    <w:rsid w:val="00161992"/>
    <w:rsid w:val="001619A7"/>
    <w:rsid w:val="001619BC"/>
    <w:rsid w:val="001619CB"/>
    <w:rsid w:val="001619CC"/>
    <w:rsid w:val="001619E5"/>
    <w:rsid w:val="00161A0C"/>
    <w:rsid w:val="00161A38"/>
    <w:rsid w:val="00161A3F"/>
    <w:rsid w:val="00161A96"/>
    <w:rsid w:val="00161AD1"/>
    <w:rsid w:val="00161AE2"/>
    <w:rsid w:val="00161AE6"/>
    <w:rsid w:val="00161B28"/>
    <w:rsid w:val="00161B31"/>
    <w:rsid w:val="00161B4C"/>
    <w:rsid w:val="00161B83"/>
    <w:rsid w:val="00161BB6"/>
    <w:rsid w:val="00161BE1"/>
    <w:rsid w:val="00161C05"/>
    <w:rsid w:val="00161C4D"/>
    <w:rsid w:val="00161C74"/>
    <w:rsid w:val="00161CAE"/>
    <w:rsid w:val="00161CB1"/>
    <w:rsid w:val="00161CDB"/>
    <w:rsid w:val="00161D0B"/>
    <w:rsid w:val="00161D25"/>
    <w:rsid w:val="00161D37"/>
    <w:rsid w:val="00161D59"/>
    <w:rsid w:val="00161D73"/>
    <w:rsid w:val="00161DA7"/>
    <w:rsid w:val="00161DCD"/>
    <w:rsid w:val="00161DE4"/>
    <w:rsid w:val="00161E39"/>
    <w:rsid w:val="00161E81"/>
    <w:rsid w:val="00161EB9"/>
    <w:rsid w:val="00161EE6"/>
    <w:rsid w:val="00161F26"/>
    <w:rsid w:val="00161F51"/>
    <w:rsid w:val="00161F63"/>
    <w:rsid w:val="00161F72"/>
    <w:rsid w:val="00161F95"/>
    <w:rsid w:val="00161F97"/>
    <w:rsid w:val="00161FB7"/>
    <w:rsid w:val="00161FCB"/>
    <w:rsid w:val="00162001"/>
    <w:rsid w:val="00162032"/>
    <w:rsid w:val="001620A3"/>
    <w:rsid w:val="001620E7"/>
    <w:rsid w:val="00162133"/>
    <w:rsid w:val="00162175"/>
    <w:rsid w:val="00162179"/>
    <w:rsid w:val="001621A3"/>
    <w:rsid w:val="001621E0"/>
    <w:rsid w:val="001621E4"/>
    <w:rsid w:val="001621E6"/>
    <w:rsid w:val="001621E9"/>
    <w:rsid w:val="001621FD"/>
    <w:rsid w:val="0016221A"/>
    <w:rsid w:val="0016223B"/>
    <w:rsid w:val="0016225C"/>
    <w:rsid w:val="00162294"/>
    <w:rsid w:val="001622E4"/>
    <w:rsid w:val="00162321"/>
    <w:rsid w:val="0016232D"/>
    <w:rsid w:val="00162333"/>
    <w:rsid w:val="00162350"/>
    <w:rsid w:val="00162388"/>
    <w:rsid w:val="0016238B"/>
    <w:rsid w:val="001623A0"/>
    <w:rsid w:val="001623C5"/>
    <w:rsid w:val="001623C8"/>
    <w:rsid w:val="001623CE"/>
    <w:rsid w:val="001623D4"/>
    <w:rsid w:val="001623ED"/>
    <w:rsid w:val="00162402"/>
    <w:rsid w:val="00162450"/>
    <w:rsid w:val="0016249B"/>
    <w:rsid w:val="00162501"/>
    <w:rsid w:val="0016250B"/>
    <w:rsid w:val="00162516"/>
    <w:rsid w:val="0016254A"/>
    <w:rsid w:val="00162559"/>
    <w:rsid w:val="00162568"/>
    <w:rsid w:val="0016256E"/>
    <w:rsid w:val="001625A7"/>
    <w:rsid w:val="001625B7"/>
    <w:rsid w:val="001625E0"/>
    <w:rsid w:val="001625E4"/>
    <w:rsid w:val="001625FF"/>
    <w:rsid w:val="00162633"/>
    <w:rsid w:val="00162659"/>
    <w:rsid w:val="0016267D"/>
    <w:rsid w:val="0016268A"/>
    <w:rsid w:val="0016268B"/>
    <w:rsid w:val="0016269F"/>
    <w:rsid w:val="001626F1"/>
    <w:rsid w:val="0016273D"/>
    <w:rsid w:val="00162747"/>
    <w:rsid w:val="0016274E"/>
    <w:rsid w:val="00162752"/>
    <w:rsid w:val="00162768"/>
    <w:rsid w:val="0016276A"/>
    <w:rsid w:val="00162779"/>
    <w:rsid w:val="001627A9"/>
    <w:rsid w:val="001627CE"/>
    <w:rsid w:val="001627D3"/>
    <w:rsid w:val="001627E3"/>
    <w:rsid w:val="001627E4"/>
    <w:rsid w:val="001627F6"/>
    <w:rsid w:val="00162817"/>
    <w:rsid w:val="0016284C"/>
    <w:rsid w:val="00162875"/>
    <w:rsid w:val="00162890"/>
    <w:rsid w:val="001628C3"/>
    <w:rsid w:val="001628CB"/>
    <w:rsid w:val="001628F0"/>
    <w:rsid w:val="001628F1"/>
    <w:rsid w:val="001628FF"/>
    <w:rsid w:val="00162940"/>
    <w:rsid w:val="001629A9"/>
    <w:rsid w:val="001629AD"/>
    <w:rsid w:val="001629E6"/>
    <w:rsid w:val="001629EA"/>
    <w:rsid w:val="00162A25"/>
    <w:rsid w:val="00162AAE"/>
    <w:rsid w:val="00162AB6"/>
    <w:rsid w:val="00162ADF"/>
    <w:rsid w:val="00162AE1"/>
    <w:rsid w:val="00162AF5"/>
    <w:rsid w:val="00162AFF"/>
    <w:rsid w:val="00162B09"/>
    <w:rsid w:val="00162B23"/>
    <w:rsid w:val="00162B2A"/>
    <w:rsid w:val="00162B47"/>
    <w:rsid w:val="00162B4F"/>
    <w:rsid w:val="00162B77"/>
    <w:rsid w:val="00162C37"/>
    <w:rsid w:val="00162C45"/>
    <w:rsid w:val="00162C51"/>
    <w:rsid w:val="00162C8A"/>
    <w:rsid w:val="00162C93"/>
    <w:rsid w:val="00162C98"/>
    <w:rsid w:val="00162CF2"/>
    <w:rsid w:val="00162D5C"/>
    <w:rsid w:val="00162D7C"/>
    <w:rsid w:val="00162D85"/>
    <w:rsid w:val="00162DAC"/>
    <w:rsid w:val="00162E00"/>
    <w:rsid w:val="00162E3A"/>
    <w:rsid w:val="00162EB6"/>
    <w:rsid w:val="00162EC6"/>
    <w:rsid w:val="00162EFB"/>
    <w:rsid w:val="00162F09"/>
    <w:rsid w:val="00162F0E"/>
    <w:rsid w:val="00162F32"/>
    <w:rsid w:val="00162F3F"/>
    <w:rsid w:val="00162F70"/>
    <w:rsid w:val="00162F9F"/>
    <w:rsid w:val="00162FA5"/>
    <w:rsid w:val="00162FAC"/>
    <w:rsid w:val="00162FCE"/>
    <w:rsid w:val="00162FDD"/>
    <w:rsid w:val="00162FF8"/>
    <w:rsid w:val="00163005"/>
    <w:rsid w:val="00163024"/>
    <w:rsid w:val="00163038"/>
    <w:rsid w:val="0016304C"/>
    <w:rsid w:val="00163060"/>
    <w:rsid w:val="001630A5"/>
    <w:rsid w:val="001630B9"/>
    <w:rsid w:val="00163122"/>
    <w:rsid w:val="00163138"/>
    <w:rsid w:val="00163192"/>
    <w:rsid w:val="001631C7"/>
    <w:rsid w:val="001631D0"/>
    <w:rsid w:val="001631E5"/>
    <w:rsid w:val="0016320A"/>
    <w:rsid w:val="0016320F"/>
    <w:rsid w:val="00163292"/>
    <w:rsid w:val="001632A5"/>
    <w:rsid w:val="001632A6"/>
    <w:rsid w:val="001632C6"/>
    <w:rsid w:val="001632F6"/>
    <w:rsid w:val="0016330E"/>
    <w:rsid w:val="00163326"/>
    <w:rsid w:val="001633AC"/>
    <w:rsid w:val="001633E2"/>
    <w:rsid w:val="00163407"/>
    <w:rsid w:val="00163425"/>
    <w:rsid w:val="0016343F"/>
    <w:rsid w:val="00163449"/>
    <w:rsid w:val="0016344A"/>
    <w:rsid w:val="0016346D"/>
    <w:rsid w:val="0016348D"/>
    <w:rsid w:val="001634E1"/>
    <w:rsid w:val="00163510"/>
    <w:rsid w:val="0016355B"/>
    <w:rsid w:val="00163569"/>
    <w:rsid w:val="00163570"/>
    <w:rsid w:val="001635B5"/>
    <w:rsid w:val="001635B9"/>
    <w:rsid w:val="001635EF"/>
    <w:rsid w:val="001636BF"/>
    <w:rsid w:val="001636EF"/>
    <w:rsid w:val="00163713"/>
    <w:rsid w:val="00163715"/>
    <w:rsid w:val="00163731"/>
    <w:rsid w:val="0016375D"/>
    <w:rsid w:val="0016376C"/>
    <w:rsid w:val="0016379D"/>
    <w:rsid w:val="001637BA"/>
    <w:rsid w:val="00163829"/>
    <w:rsid w:val="0016382E"/>
    <w:rsid w:val="00163833"/>
    <w:rsid w:val="0016388D"/>
    <w:rsid w:val="00163892"/>
    <w:rsid w:val="001638C7"/>
    <w:rsid w:val="001638D0"/>
    <w:rsid w:val="001638DF"/>
    <w:rsid w:val="00163902"/>
    <w:rsid w:val="00163919"/>
    <w:rsid w:val="00163942"/>
    <w:rsid w:val="00163957"/>
    <w:rsid w:val="0016395B"/>
    <w:rsid w:val="001639EE"/>
    <w:rsid w:val="00163A0D"/>
    <w:rsid w:val="00163A29"/>
    <w:rsid w:val="00163A46"/>
    <w:rsid w:val="00163A4B"/>
    <w:rsid w:val="00163A50"/>
    <w:rsid w:val="00163A5C"/>
    <w:rsid w:val="00163A8B"/>
    <w:rsid w:val="00163AA2"/>
    <w:rsid w:val="00163AC3"/>
    <w:rsid w:val="00163AF8"/>
    <w:rsid w:val="00163B05"/>
    <w:rsid w:val="00163B1C"/>
    <w:rsid w:val="00163B2D"/>
    <w:rsid w:val="00163B5F"/>
    <w:rsid w:val="00163B76"/>
    <w:rsid w:val="00163B9B"/>
    <w:rsid w:val="00163BCC"/>
    <w:rsid w:val="00163C34"/>
    <w:rsid w:val="00163C58"/>
    <w:rsid w:val="00163C5E"/>
    <w:rsid w:val="00163CCE"/>
    <w:rsid w:val="00163CE7"/>
    <w:rsid w:val="00163CF1"/>
    <w:rsid w:val="00163CF8"/>
    <w:rsid w:val="00163CFA"/>
    <w:rsid w:val="00163D04"/>
    <w:rsid w:val="00163D25"/>
    <w:rsid w:val="00163D4D"/>
    <w:rsid w:val="00163D50"/>
    <w:rsid w:val="00163D5A"/>
    <w:rsid w:val="00163DA2"/>
    <w:rsid w:val="00163DB8"/>
    <w:rsid w:val="00163DBA"/>
    <w:rsid w:val="00163DDC"/>
    <w:rsid w:val="00163DF3"/>
    <w:rsid w:val="00163E19"/>
    <w:rsid w:val="00163E29"/>
    <w:rsid w:val="00163E91"/>
    <w:rsid w:val="00163ED0"/>
    <w:rsid w:val="00163F47"/>
    <w:rsid w:val="00163F83"/>
    <w:rsid w:val="00163F8A"/>
    <w:rsid w:val="00163FDA"/>
    <w:rsid w:val="00163FE1"/>
    <w:rsid w:val="0016401D"/>
    <w:rsid w:val="00164044"/>
    <w:rsid w:val="00164060"/>
    <w:rsid w:val="001640B0"/>
    <w:rsid w:val="0016414D"/>
    <w:rsid w:val="0016414E"/>
    <w:rsid w:val="00164157"/>
    <w:rsid w:val="0016417F"/>
    <w:rsid w:val="001641B3"/>
    <w:rsid w:val="001641B5"/>
    <w:rsid w:val="001641C5"/>
    <w:rsid w:val="0016420F"/>
    <w:rsid w:val="00164230"/>
    <w:rsid w:val="00164234"/>
    <w:rsid w:val="0016424D"/>
    <w:rsid w:val="00164271"/>
    <w:rsid w:val="00164273"/>
    <w:rsid w:val="00164295"/>
    <w:rsid w:val="00164298"/>
    <w:rsid w:val="0016429D"/>
    <w:rsid w:val="001642B3"/>
    <w:rsid w:val="001642B6"/>
    <w:rsid w:val="001642C6"/>
    <w:rsid w:val="001642F4"/>
    <w:rsid w:val="00164356"/>
    <w:rsid w:val="0016435C"/>
    <w:rsid w:val="00164362"/>
    <w:rsid w:val="00164384"/>
    <w:rsid w:val="001643A0"/>
    <w:rsid w:val="001643CF"/>
    <w:rsid w:val="001643FD"/>
    <w:rsid w:val="00164408"/>
    <w:rsid w:val="0016441B"/>
    <w:rsid w:val="0016443C"/>
    <w:rsid w:val="00164441"/>
    <w:rsid w:val="00164496"/>
    <w:rsid w:val="00164499"/>
    <w:rsid w:val="00164520"/>
    <w:rsid w:val="00164523"/>
    <w:rsid w:val="0016453F"/>
    <w:rsid w:val="00164549"/>
    <w:rsid w:val="00164550"/>
    <w:rsid w:val="0016455D"/>
    <w:rsid w:val="001645AF"/>
    <w:rsid w:val="001645B9"/>
    <w:rsid w:val="001645C1"/>
    <w:rsid w:val="001645E3"/>
    <w:rsid w:val="00164626"/>
    <w:rsid w:val="00164631"/>
    <w:rsid w:val="00164644"/>
    <w:rsid w:val="0016464D"/>
    <w:rsid w:val="001646A9"/>
    <w:rsid w:val="001646B5"/>
    <w:rsid w:val="001646C1"/>
    <w:rsid w:val="001646D7"/>
    <w:rsid w:val="001646EC"/>
    <w:rsid w:val="001646EE"/>
    <w:rsid w:val="00164701"/>
    <w:rsid w:val="00164787"/>
    <w:rsid w:val="0016479B"/>
    <w:rsid w:val="001647D9"/>
    <w:rsid w:val="00164848"/>
    <w:rsid w:val="00164860"/>
    <w:rsid w:val="00164872"/>
    <w:rsid w:val="001648B4"/>
    <w:rsid w:val="001648C4"/>
    <w:rsid w:val="001648DA"/>
    <w:rsid w:val="001648DC"/>
    <w:rsid w:val="001648E1"/>
    <w:rsid w:val="001648E8"/>
    <w:rsid w:val="001648EC"/>
    <w:rsid w:val="001648F8"/>
    <w:rsid w:val="00164904"/>
    <w:rsid w:val="0016490F"/>
    <w:rsid w:val="0016492E"/>
    <w:rsid w:val="00164974"/>
    <w:rsid w:val="001649A0"/>
    <w:rsid w:val="001649E8"/>
    <w:rsid w:val="00164A28"/>
    <w:rsid w:val="00164A61"/>
    <w:rsid w:val="00164A6C"/>
    <w:rsid w:val="00164A79"/>
    <w:rsid w:val="00164A81"/>
    <w:rsid w:val="00164A8F"/>
    <w:rsid w:val="00164A99"/>
    <w:rsid w:val="00164A9A"/>
    <w:rsid w:val="00164B1B"/>
    <w:rsid w:val="00164B3A"/>
    <w:rsid w:val="00164B3F"/>
    <w:rsid w:val="00164B76"/>
    <w:rsid w:val="00164BA6"/>
    <w:rsid w:val="00164BBC"/>
    <w:rsid w:val="00164BC1"/>
    <w:rsid w:val="00164BEF"/>
    <w:rsid w:val="00164C0B"/>
    <w:rsid w:val="00164C40"/>
    <w:rsid w:val="00164C43"/>
    <w:rsid w:val="00164C6E"/>
    <w:rsid w:val="00164CC1"/>
    <w:rsid w:val="00164CC9"/>
    <w:rsid w:val="00164CFF"/>
    <w:rsid w:val="00164D0A"/>
    <w:rsid w:val="00164D25"/>
    <w:rsid w:val="00164D4D"/>
    <w:rsid w:val="00164D56"/>
    <w:rsid w:val="00164D61"/>
    <w:rsid w:val="00164D84"/>
    <w:rsid w:val="00164D8B"/>
    <w:rsid w:val="00164D92"/>
    <w:rsid w:val="00164DAD"/>
    <w:rsid w:val="00164DC0"/>
    <w:rsid w:val="00164E2D"/>
    <w:rsid w:val="00164E33"/>
    <w:rsid w:val="00164E36"/>
    <w:rsid w:val="00164E3B"/>
    <w:rsid w:val="00164E8A"/>
    <w:rsid w:val="00164E97"/>
    <w:rsid w:val="00164EA6"/>
    <w:rsid w:val="00164ED3"/>
    <w:rsid w:val="00164F4C"/>
    <w:rsid w:val="00164F5F"/>
    <w:rsid w:val="00164F71"/>
    <w:rsid w:val="00164F92"/>
    <w:rsid w:val="00164FB9"/>
    <w:rsid w:val="00164FF6"/>
    <w:rsid w:val="00165015"/>
    <w:rsid w:val="00165019"/>
    <w:rsid w:val="0016501A"/>
    <w:rsid w:val="001650B4"/>
    <w:rsid w:val="001650B9"/>
    <w:rsid w:val="001650FE"/>
    <w:rsid w:val="00165141"/>
    <w:rsid w:val="00165151"/>
    <w:rsid w:val="00165165"/>
    <w:rsid w:val="0016516C"/>
    <w:rsid w:val="0016516F"/>
    <w:rsid w:val="001651F4"/>
    <w:rsid w:val="00165212"/>
    <w:rsid w:val="00165234"/>
    <w:rsid w:val="00165238"/>
    <w:rsid w:val="00165260"/>
    <w:rsid w:val="001652AE"/>
    <w:rsid w:val="001652CE"/>
    <w:rsid w:val="001652D9"/>
    <w:rsid w:val="001652E3"/>
    <w:rsid w:val="0016532D"/>
    <w:rsid w:val="00165339"/>
    <w:rsid w:val="001653B1"/>
    <w:rsid w:val="001653C6"/>
    <w:rsid w:val="001653D0"/>
    <w:rsid w:val="001654BF"/>
    <w:rsid w:val="001654CB"/>
    <w:rsid w:val="00165516"/>
    <w:rsid w:val="0016554F"/>
    <w:rsid w:val="0016555F"/>
    <w:rsid w:val="0016557F"/>
    <w:rsid w:val="00165584"/>
    <w:rsid w:val="0016558F"/>
    <w:rsid w:val="00165592"/>
    <w:rsid w:val="001655B0"/>
    <w:rsid w:val="001655C5"/>
    <w:rsid w:val="00165601"/>
    <w:rsid w:val="00165639"/>
    <w:rsid w:val="00165674"/>
    <w:rsid w:val="001656B2"/>
    <w:rsid w:val="001656CC"/>
    <w:rsid w:val="001656F1"/>
    <w:rsid w:val="0016571E"/>
    <w:rsid w:val="00165731"/>
    <w:rsid w:val="0016574B"/>
    <w:rsid w:val="0016577E"/>
    <w:rsid w:val="00165782"/>
    <w:rsid w:val="0016579B"/>
    <w:rsid w:val="001657BE"/>
    <w:rsid w:val="001657BF"/>
    <w:rsid w:val="001657F0"/>
    <w:rsid w:val="001657FF"/>
    <w:rsid w:val="0016583B"/>
    <w:rsid w:val="0016586C"/>
    <w:rsid w:val="0016589D"/>
    <w:rsid w:val="001658DF"/>
    <w:rsid w:val="0016594C"/>
    <w:rsid w:val="00165951"/>
    <w:rsid w:val="0016597C"/>
    <w:rsid w:val="001659B0"/>
    <w:rsid w:val="001659C0"/>
    <w:rsid w:val="00165A02"/>
    <w:rsid w:val="00165A36"/>
    <w:rsid w:val="00165A56"/>
    <w:rsid w:val="00165A76"/>
    <w:rsid w:val="00165A77"/>
    <w:rsid w:val="00165A87"/>
    <w:rsid w:val="00165AAC"/>
    <w:rsid w:val="00165AAD"/>
    <w:rsid w:val="00165AF0"/>
    <w:rsid w:val="00165B2D"/>
    <w:rsid w:val="00165B38"/>
    <w:rsid w:val="00165B75"/>
    <w:rsid w:val="00165B93"/>
    <w:rsid w:val="00165B97"/>
    <w:rsid w:val="00165BEE"/>
    <w:rsid w:val="00165C19"/>
    <w:rsid w:val="00165C1D"/>
    <w:rsid w:val="00165C27"/>
    <w:rsid w:val="00165C3C"/>
    <w:rsid w:val="00165CA7"/>
    <w:rsid w:val="00165CC5"/>
    <w:rsid w:val="00165CE7"/>
    <w:rsid w:val="00165CE9"/>
    <w:rsid w:val="00165D19"/>
    <w:rsid w:val="00165D24"/>
    <w:rsid w:val="00165D4A"/>
    <w:rsid w:val="00165D71"/>
    <w:rsid w:val="00165D7B"/>
    <w:rsid w:val="00165D97"/>
    <w:rsid w:val="00165D9E"/>
    <w:rsid w:val="00165DA7"/>
    <w:rsid w:val="00165DB8"/>
    <w:rsid w:val="00165DC7"/>
    <w:rsid w:val="00165E23"/>
    <w:rsid w:val="00165E33"/>
    <w:rsid w:val="00165E45"/>
    <w:rsid w:val="00165E5F"/>
    <w:rsid w:val="00165E67"/>
    <w:rsid w:val="00165E9E"/>
    <w:rsid w:val="00165EC7"/>
    <w:rsid w:val="00165EC9"/>
    <w:rsid w:val="00165EFA"/>
    <w:rsid w:val="00165F19"/>
    <w:rsid w:val="00165F5D"/>
    <w:rsid w:val="00165F7D"/>
    <w:rsid w:val="00165F81"/>
    <w:rsid w:val="00165F88"/>
    <w:rsid w:val="00165F8A"/>
    <w:rsid w:val="00165FCD"/>
    <w:rsid w:val="00165FDA"/>
    <w:rsid w:val="00166040"/>
    <w:rsid w:val="00166054"/>
    <w:rsid w:val="00166084"/>
    <w:rsid w:val="0016608D"/>
    <w:rsid w:val="001660B1"/>
    <w:rsid w:val="001660D9"/>
    <w:rsid w:val="001660DA"/>
    <w:rsid w:val="001660F2"/>
    <w:rsid w:val="00166103"/>
    <w:rsid w:val="00166112"/>
    <w:rsid w:val="0016612D"/>
    <w:rsid w:val="0016613D"/>
    <w:rsid w:val="00166154"/>
    <w:rsid w:val="00166166"/>
    <w:rsid w:val="0016619C"/>
    <w:rsid w:val="001661A0"/>
    <w:rsid w:val="001661C4"/>
    <w:rsid w:val="001661DA"/>
    <w:rsid w:val="0016621B"/>
    <w:rsid w:val="0016623E"/>
    <w:rsid w:val="00166282"/>
    <w:rsid w:val="001662BA"/>
    <w:rsid w:val="001662DA"/>
    <w:rsid w:val="00166331"/>
    <w:rsid w:val="00166336"/>
    <w:rsid w:val="0016636C"/>
    <w:rsid w:val="00166371"/>
    <w:rsid w:val="0016639C"/>
    <w:rsid w:val="001663EC"/>
    <w:rsid w:val="0016640C"/>
    <w:rsid w:val="0016641C"/>
    <w:rsid w:val="00166435"/>
    <w:rsid w:val="00166445"/>
    <w:rsid w:val="00166453"/>
    <w:rsid w:val="001664A1"/>
    <w:rsid w:val="001664D2"/>
    <w:rsid w:val="001664F1"/>
    <w:rsid w:val="00166530"/>
    <w:rsid w:val="00166550"/>
    <w:rsid w:val="00166557"/>
    <w:rsid w:val="00166567"/>
    <w:rsid w:val="001665AE"/>
    <w:rsid w:val="001665C6"/>
    <w:rsid w:val="001665C9"/>
    <w:rsid w:val="00166621"/>
    <w:rsid w:val="00166637"/>
    <w:rsid w:val="00166643"/>
    <w:rsid w:val="0016666C"/>
    <w:rsid w:val="00166757"/>
    <w:rsid w:val="00166759"/>
    <w:rsid w:val="0016677B"/>
    <w:rsid w:val="00166785"/>
    <w:rsid w:val="00166789"/>
    <w:rsid w:val="001667A6"/>
    <w:rsid w:val="001667C1"/>
    <w:rsid w:val="001667F2"/>
    <w:rsid w:val="00166847"/>
    <w:rsid w:val="00166866"/>
    <w:rsid w:val="00166869"/>
    <w:rsid w:val="001668A9"/>
    <w:rsid w:val="001668C0"/>
    <w:rsid w:val="001668DB"/>
    <w:rsid w:val="001668F1"/>
    <w:rsid w:val="001668F2"/>
    <w:rsid w:val="00166921"/>
    <w:rsid w:val="00166938"/>
    <w:rsid w:val="00166964"/>
    <w:rsid w:val="00166992"/>
    <w:rsid w:val="00166998"/>
    <w:rsid w:val="001669B1"/>
    <w:rsid w:val="001669B5"/>
    <w:rsid w:val="001669DB"/>
    <w:rsid w:val="001669E9"/>
    <w:rsid w:val="001669EE"/>
    <w:rsid w:val="00166A22"/>
    <w:rsid w:val="00166A23"/>
    <w:rsid w:val="00166A34"/>
    <w:rsid w:val="00166A47"/>
    <w:rsid w:val="00166A7C"/>
    <w:rsid w:val="00166A8D"/>
    <w:rsid w:val="00166AAE"/>
    <w:rsid w:val="00166AB7"/>
    <w:rsid w:val="00166ABF"/>
    <w:rsid w:val="00166AF3"/>
    <w:rsid w:val="00166B5F"/>
    <w:rsid w:val="00166B6F"/>
    <w:rsid w:val="00166B82"/>
    <w:rsid w:val="00166BBC"/>
    <w:rsid w:val="00166BD8"/>
    <w:rsid w:val="00166C29"/>
    <w:rsid w:val="00166C2B"/>
    <w:rsid w:val="00166C90"/>
    <w:rsid w:val="00166CA8"/>
    <w:rsid w:val="00166CD8"/>
    <w:rsid w:val="00166CE9"/>
    <w:rsid w:val="00166D2B"/>
    <w:rsid w:val="00166D37"/>
    <w:rsid w:val="00166D67"/>
    <w:rsid w:val="00166D7D"/>
    <w:rsid w:val="00166DD9"/>
    <w:rsid w:val="00166DE1"/>
    <w:rsid w:val="00166E0A"/>
    <w:rsid w:val="00166E0D"/>
    <w:rsid w:val="00166E15"/>
    <w:rsid w:val="00166E34"/>
    <w:rsid w:val="00166E41"/>
    <w:rsid w:val="00166E59"/>
    <w:rsid w:val="00166E71"/>
    <w:rsid w:val="00166E8E"/>
    <w:rsid w:val="00166EA0"/>
    <w:rsid w:val="00166EBB"/>
    <w:rsid w:val="00166EBD"/>
    <w:rsid w:val="00166ED6"/>
    <w:rsid w:val="00166EE4"/>
    <w:rsid w:val="00166F55"/>
    <w:rsid w:val="00166FFA"/>
    <w:rsid w:val="00167015"/>
    <w:rsid w:val="0016703D"/>
    <w:rsid w:val="00167066"/>
    <w:rsid w:val="00167077"/>
    <w:rsid w:val="0016707F"/>
    <w:rsid w:val="00167085"/>
    <w:rsid w:val="00167099"/>
    <w:rsid w:val="0016709A"/>
    <w:rsid w:val="001670D5"/>
    <w:rsid w:val="001670EA"/>
    <w:rsid w:val="0016710A"/>
    <w:rsid w:val="00167114"/>
    <w:rsid w:val="00167157"/>
    <w:rsid w:val="001671C3"/>
    <w:rsid w:val="0016722E"/>
    <w:rsid w:val="00167271"/>
    <w:rsid w:val="00167275"/>
    <w:rsid w:val="0016727D"/>
    <w:rsid w:val="001672A2"/>
    <w:rsid w:val="001672F2"/>
    <w:rsid w:val="001672FA"/>
    <w:rsid w:val="00167316"/>
    <w:rsid w:val="0016732B"/>
    <w:rsid w:val="00167357"/>
    <w:rsid w:val="00167375"/>
    <w:rsid w:val="001673B5"/>
    <w:rsid w:val="001673C6"/>
    <w:rsid w:val="00167427"/>
    <w:rsid w:val="00167466"/>
    <w:rsid w:val="001674C1"/>
    <w:rsid w:val="0016750E"/>
    <w:rsid w:val="0016751A"/>
    <w:rsid w:val="0016753E"/>
    <w:rsid w:val="00167540"/>
    <w:rsid w:val="00167547"/>
    <w:rsid w:val="00167561"/>
    <w:rsid w:val="0016759C"/>
    <w:rsid w:val="001675D2"/>
    <w:rsid w:val="001675DC"/>
    <w:rsid w:val="00167608"/>
    <w:rsid w:val="00167644"/>
    <w:rsid w:val="00167653"/>
    <w:rsid w:val="00167658"/>
    <w:rsid w:val="0016765D"/>
    <w:rsid w:val="00167663"/>
    <w:rsid w:val="0016769D"/>
    <w:rsid w:val="001676C9"/>
    <w:rsid w:val="001676EA"/>
    <w:rsid w:val="0016772D"/>
    <w:rsid w:val="00167745"/>
    <w:rsid w:val="0016775D"/>
    <w:rsid w:val="0016777C"/>
    <w:rsid w:val="001677C6"/>
    <w:rsid w:val="001677CD"/>
    <w:rsid w:val="001677EB"/>
    <w:rsid w:val="0016787D"/>
    <w:rsid w:val="001678C0"/>
    <w:rsid w:val="001678C4"/>
    <w:rsid w:val="001678ED"/>
    <w:rsid w:val="00167982"/>
    <w:rsid w:val="00167983"/>
    <w:rsid w:val="00167986"/>
    <w:rsid w:val="001679B2"/>
    <w:rsid w:val="001679D3"/>
    <w:rsid w:val="00167A03"/>
    <w:rsid w:val="00167A52"/>
    <w:rsid w:val="00167A63"/>
    <w:rsid w:val="00167A69"/>
    <w:rsid w:val="00167AB2"/>
    <w:rsid w:val="00167AB8"/>
    <w:rsid w:val="00167AC7"/>
    <w:rsid w:val="00167B1D"/>
    <w:rsid w:val="00167B78"/>
    <w:rsid w:val="00167BBC"/>
    <w:rsid w:val="00167BBD"/>
    <w:rsid w:val="00167BD7"/>
    <w:rsid w:val="00167BF5"/>
    <w:rsid w:val="00167C1F"/>
    <w:rsid w:val="00167C28"/>
    <w:rsid w:val="00167C30"/>
    <w:rsid w:val="00167C36"/>
    <w:rsid w:val="00167C4C"/>
    <w:rsid w:val="00167C4F"/>
    <w:rsid w:val="00167CF2"/>
    <w:rsid w:val="00167D2F"/>
    <w:rsid w:val="00167D31"/>
    <w:rsid w:val="00167D45"/>
    <w:rsid w:val="00167D6F"/>
    <w:rsid w:val="00167DC2"/>
    <w:rsid w:val="00167DDB"/>
    <w:rsid w:val="00167DFA"/>
    <w:rsid w:val="00167E04"/>
    <w:rsid w:val="00167E19"/>
    <w:rsid w:val="00167E43"/>
    <w:rsid w:val="00167E61"/>
    <w:rsid w:val="00167E69"/>
    <w:rsid w:val="00167E98"/>
    <w:rsid w:val="00167EC7"/>
    <w:rsid w:val="00167EFC"/>
    <w:rsid w:val="00167EFD"/>
    <w:rsid w:val="00167F09"/>
    <w:rsid w:val="00167F20"/>
    <w:rsid w:val="00167F2E"/>
    <w:rsid w:val="00167F4D"/>
    <w:rsid w:val="00167F58"/>
    <w:rsid w:val="00167F62"/>
    <w:rsid w:val="00167F89"/>
    <w:rsid w:val="00167FAF"/>
    <w:rsid w:val="00167FE2"/>
    <w:rsid w:val="00170004"/>
    <w:rsid w:val="0017002D"/>
    <w:rsid w:val="00170044"/>
    <w:rsid w:val="00170062"/>
    <w:rsid w:val="001700B3"/>
    <w:rsid w:val="001700F3"/>
    <w:rsid w:val="0017010E"/>
    <w:rsid w:val="00170126"/>
    <w:rsid w:val="00170152"/>
    <w:rsid w:val="00170159"/>
    <w:rsid w:val="00170169"/>
    <w:rsid w:val="001701C5"/>
    <w:rsid w:val="001701ED"/>
    <w:rsid w:val="001701F6"/>
    <w:rsid w:val="001701FA"/>
    <w:rsid w:val="00170224"/>
    <w:rsid w:val="00170235"/>
    <w:rsid w:val="00170237"/>
    <w:rsid w:val="00170267"/>
    <w:rsid w:val="00170274"/>
    <w:rsid w:val="0017029C"/>
    <w:rsid w:val="001702A4"/>
    <w:rsid w:val="001702B0"/>
    <w:rsid w:val="001702C0"/>
    <w:rsid w:val="001702C8"/>
    <w:rsid w:val="00170300"/>
    <w:rsid w:val="00170305"/>
    <w:rsid w:val="0017030B"/>
    <w:rsid w:val="0017030C"/>
    <w:rsid w:val="00170310"/>
    <w:rsid w:val="00170324"/>
    <w:rsid w:val="0017032F"/>
    <w:rsid w:val="0017034B"/>
    <w:rsid w:val="0017035E"/>
    <w:rsid w:val="00170360"/>
    <w:rsid w:val="00170375"/>
    <w:rsid w:val="00170392"/>
    <w:rsid w:val="001703A5"/>
    <w:rsid w:val="001703E2"/>
    <w:rsid w:val="001703FC"/>
    <w:rsid w:val="0017042A"/>
    <w:rsid w:val="0017044B"/>
    <w:rsid w:val="0017044C"/>
    <w:rsid w:val="00170459"/>
    <w:rsid w:val="00170471"/>
    <w:rsid w:val="00170481"/>
    <w:rsid w:val="001704BA"/>
    <w:rsid w:val="001704FB"/>
    <w:rsid w:val="00170542"/>
    <w:rsid w:val="00170588"/>
    <w:rsid w:val="001705C4"/>
    <w:rsid w:val="001705DC"/>
    <w:rsid w:val="001705E8"/>
    <w:rsid w:val="00170617"/>
    <w:rsid w:val="0017062D"/>
    <w:rsid w:val="0017063F"/>
    <w:rsid w:val="0017067E"/>
    <w:rsid w:val="0017068E"/>
    <w:rsid w:val="00170690"/>
    <w:rsid w:val="001706A2"/>
    <w:rsid w:val="001706A6"/>
    <w:rsid w:val="00170782"/>
    <w:rsid w:val="001707BD"/>
    <w:rsid w:val="001707C5"/>
    <w:rsid w:val="001707C7"/>
    <w:rsid w:val="001707CC"/>
    <w:rsid w:val="001707EF"/>
    <w:rsid w:val="001707FD"/>
    <w:rsid w:val="00170815"/>
    <w:rsid w:val="0017082E"/>
    <w:rsid w:val="00170861"/>
    <w:rsid w:val="0017087C"/>
    <w:rsid w:val="001708C7"/>
    <w:rsid w:val="001708CD"/>
    <w:rsid w:val="00170964"/>
    <w:rsid w:val="001709B9"/>
    <w:rsid w:val="001709E5"/>
    <w:rsid w:val="00170A32"/>
    <w:rsid w:val="00170A53"/>
    <w:rsid w:val="00170A63"/>
    <w:rsid w:val="00170A82"/>
    <w:rsid w:val="00170AD0"/>
    <w:rsid w:val="00170AD2"/>
    <w:rsid w:val="00170ADB"/>
    <w:rsid w:val="00170ADD"/>
    <w:rsid w:val="00170AEF"/>
    <w:rsid w:val="00170B0E"/>
    <w:rsid w:val="00170B53"/>
    <w:rsid w:val="00170C26"/>
    <w:rsid w:val="00170CF8"/>
    <w:rsid w:val="00170D00"/>
    <w:rsid w:val="00170D08"/>
    <w:rsid w:val="00170D55"/>
    <w:rsid w:val="00170D60"/>
    <w:rsid w:val="00170D61"/>
    <w:rsid w:val="00170D6F"/>
    <w:rsid w:val="00170D7B"/>
    <w:rsid w:val="00170D7D"/>
    <w:rsid w:val="00170D81"/>
    <w:rsid w:val="00170D92"/>
    <w:rsid w:val="00170DA4"/>
    <w:rsid w:val="00170DA6"/>
    <w:rsid w:val="00170DCF"/>
    <w:rsid w:val="00170E23"/>
    <w:rsid w:val="00170EA7"/>
    <w:rsid w:val="00170F24"/>
    <w:rsid w:val="00170F4F"/>
    <w:rsid w:val="00170F52"/>
    <w:rsid w:val="00170F60"/>
    <w:rsid w:val="00170F71"/>
    <w:rsid w:val="00170F9A"/>
    <w:rsid w:val="00170FC5"/>
    <w:rsid w:val="00170FE8"/>
    <w:rsid w:val="00171003"/>
    <w:rsid w:val="00171014"/>
    <w:rsid w:val="0017107C"/>
    <w:rsid w:val="001710AA"/>
    <w:rsid w:val="001710AD"/>
    <w:rsid w:val="001710B2"/>
    <w:rsid w:val="001710B6"/>
    <w:rsid w:val="001710E4"/>
    <w:rsid w:val="001710EF"/>
    <w:rsid w:val="001710F3"/>
    <w:rsid w:val="00171127"/>
    <w:rsid w:val="00171140"/>
    <w:rsid w:val="00171166"/>
    <w:rsid w:val="00171181"/>
    <w:rsid w:val="001711E7"/>
    <w:rsid w:val="00171214"/>
    <w:rsid w:val="0017127F"/>
    <w:rsid w:val="00171284"/>
    <w:rsid w:val="00171289"/>
    <w:rsid w:val="001712FA"/>
    <w:rsid w:val="0017134A"/>
    <w:rsid w:val="0017135E"/>
    <w:rsid w:val="00171398"/>
    <w:rsid w:val="00171399"/>
    <w:rsid w:val="001713CA"/>
    <w:rsid w:val="001713EE"/>
    <w:rsid w:val="00171408"/>
    <w:rsid w:val="0017145D"/>
    <w:rsid w:val="0017145F"/>
    <w:rsid w:val="001714E9"/>
    <w:rsid w:val="001714FA"/>
    <w:rsid w:val="0017151B"/>
    <w:rsid w:val="00171534"/>
    <w:rsid w:val="0017155E"/>
    <w:rsid w:val="00171564"/>
    <w:rsid w:val="00171577"/>
    <w:rsid w:val="001715E6"/>
    <w:rsid w:val="00171687"/>
    <w:rsid w:val="001716B7"/>
    <w:rsid w:val="00171757"/>
    <w:rsid w:val="0017175D"/>
    <w:rsid w:val="00171763"/>
    <w:rsid w:val="001717FC"/>
    <w:rsid w:val="00171838"/>
    <w:rsid w:val="00171839"/>
    <w:rsid w:val="00171858"/>
    <w:rsid w:val="0017187F"/>
    <w:rsid w:val="00171891"/>
    <w:rsid w:val="001718A1"/>
    <w:rsid w:val="001718A3"/>
    <w:rsid w:val="001718DB"/>
    <w:rsid w:val="00171914"/>
    <w:rsid w:val="0017194B"/>
    <w:rsid w:val="0017195A"/>
    <w:rsid w:val="00171971"/>
    <w:rsid w:val="00171980"/>
    <w:rsid w:val="0017199A"/>
    <w:rsid w:val="001719AA"/>
    <w:rsid w:val="001719DF"/>
    <w:rsid w:val="001719FE"/>
    <w:rsid w:val="00171A02"/>
    <w:rsid w:val="00171A34"/>
    <w:rsid w:val="00171A38"/>
    <w:rsid w:val="00171A6A"/>
    <w:rsid w:val="00171A8D"/>
    <w:rsid w:val="00171ABB"/>
    <w:rsid w:val="00171AEA"/>
    <w:rsid w:val="00171AF8"/>
    <w:rsid w:val="00171B86"/>
    <w:rsid w:val="00171B8A"/>
    <w:rsid w:val="00171B8D"/>
    <w:rsid w:val="00171B90"/>
    <w:rsid w:val="00171BA0"/>
    <w:rsid w:val="00171C15"/>
    <w:rsid w:val="00171C3B"/>
    <w:rsid w:val="00171C6F"/>
    <w:rsid w:val="00171CC9"/>
    <w:rsid w:val="00171D14"/>
    <w:rsid w:val="00171D3E"/>
    <w:rsid w:val="00171DAF"/>
    <w:rsid w:val="00171DC7"/>
    <w:rsid w:val="00171DD4"/>
    <w:rsid w:val="00171DFC"/>
    <w:rsid w:val="00171E16"/>
    <w:rsid w:val="00171EC1"/>
    <w:rsid w:val="00171EC3"/>
    <w:rsid w:val="00171ECB"/>
    <w:rsid w:val="00171EDD"/>
    <w:rsid w:val="00171EE3"/>
    <w:rsid w:val="00171F3C"/>
    <w:rsid w:val="00171F76"/>
    <w:rsid w:val="00171FAE"/>
    <w:rsid w:val="00171FB2"/>
    <w:rsid w:val="00172016"/>
    <w:rsid w:val="0017204F"/>
    <w:rsid w:val="001720A8"/>
    <w:rsid w:val="001720E8"/>
    <w:rsid w:val="001720F1"/>
    <w:rsid w:val="001720FE"/>
    <w:rsid w:val="00172105"/>
    <w:rsid w:val="0017210C"/>
    <w:rsid w:val="0017211A"/>
    <w:rsid w:val="0017214D"/>
    <w:rsid w:val="00172162"/>
    <w:rsid w:val="0017216C"/>
    <w:rsid w:val="0017218D"/>
    <w:rsid w:val="00172194"/>
    <w:rsid w:val="001721DA"/>
    <w:rsid w:val="001721F8"/>
    <w:rsid w:val="00172247"/>
    <w:rsid w:val="00172271"/>
    <w:rsid w:val="00172282"/>
    <w:rsid w:val="00172292"/>
    <w:rsid w:val="001722C7"/>
    <w:rsid w:val="001722CC"/>
    <w:rsid w:val="00172327"/>
    <w:rsid w:val="0017232A"/>
    <w:rsid w:val="00172346"/>
    <w:rsid w:val="0017240E"/>
    <w:rsid w:val="00172411"/>
    <w:rsid w:val="00172432"/>
    <w:rsid w:val="00172434"/>
    <w:rsid w:val="00172457"/>
    <w:rsid w:val="001724AD"/>
    <w:rsid w:val="001724D8"/>
    <w:rsid w:val="001724E4"/>
    <w:rsid w:val="001724FD"/>
    <w:rsid w:val="00172538"/>
    <w:rsid w:val="0017257A"/>
    <w:rsid w:val="0017257E"/>
    <w:rsid w:val="0017258C"/>
    <w:rsid w:val="001725AD"/>
    <w:rsid w:val="001725B8"/>
    <w:rsid w:val="001725D4"/>
    <w:rsid w:val="001725E9"/>
    <w:rsid w:val="001725FD"/>
    <w:rsid w:val="0017260C"/>
    <w:rsid w:val="00172647"/>
    <w:rsid w:val="00172663"/>
    <w:rsid w:val="00172664"/>
    <w:rsid w:val="00172674"/>
    <w:rsid w:val="00172683"/>
    <w:rsid w:val="00172699"/>
    <w:rsid w:val="001726C1"/>
    <w:rsid w:val="001726CE"/>
    <w:rsid w:val="001726DE"/>
    <w:rsid w:val="001726E2"/>
    <w:rsid w:val="001726FB"/>
    <w:rsid w:val="00172701"/>
    <w:rsid w:val="00172714"/>
    <w:rsid w:val="0017271E"/>
    <w:rsid w:val="00172773"/>
    <w:rsid w:val="0017277D"/>
    <w:rsid w:val="001727A6"/>
    <w:rsid w:val="001727BB"/>
    <w:rsid w:val="001727C2"/>
    <w:rsid w:val="001727CE"/>
    <w:rsid w:val="001727F7"/>
    <w:rsid w:val="00172829"/>
    <w:rsid w:val="0017283B"/>
    <w:rsid w:val="0017287F"/>
    <w:rsid w:val="00172894"/>
    <w:rsid w:val="001728E9"/>
    <w:rsid w:val="00172944"/>
    <w:rsid w:val="001729E8"/>
    <w:rsid w:val="001729FF"/>
    <w:rsid w:val="00172A2E"/>
    <w:rsid w:val="00172A35"/>
    <w:rsid w:val="00172A65"/>
    <w:rsid w:val="00172A8B"/>
    <w:rsid w:val="00172AE5"/>
    <w:rsid w:val="00172B3E"/>
    <w:rsid w:val="00172BEA"/>
    <w:rsid w:val="00172BF4"/>
    <w:rsid w:val="00172C02"/>
    <w:rsid w:val="00172C4A"/>
    <w:rsid w:val="00172C4E"/>
    <w:rsid w:val="00172C4F"/>
    <w:rsid w:val="00172C7D"/>
    <w:rsid w:val="00172CA2"/>
    <w:rsid w:val="00172CD2"/>
    <w:rsid w:val="00172CD3"/>
    <w:rsid w:val="00172CFA"/>
    <w:rsid w:val="00172D08"/>
    <w:rsid w:val="00172D16"/>
    <w:rsid w:val="00172D69"/>
    <w:rsid w:val="00172D74"/>
    <w:rsid w:val="00172DB9"/>
    <w:rsid w:val="00172DCC"/>
    <w:rsid w:val="00172DEF"/>
    <w:rsid w:val="00172E09"/>
    <w:rsid w:val="00172E11"/>
    <w:rsid w:val="00172E22"/>
    <w:rsid w:val="00172E5E"/>
    <w:rsid w:val="00172E73"/>
    <w:rsid w:val="00172E78"/>
    <w:rsid w:val="00172E7C"/>
    <w:rsid w:val="00172E8D"/>
    <w:rsid w:val="00172E9F"/>
    <w:rsid w:val="00172EA1"/>
    <w:rsid w:val="00172EC1"/>
    <w:rsid w:val="00172EC5"/>
    <w:rsid w:val="00172ED9"/>
    <w:rsid w:val="00172EEB"/>
    <w:rsid w:val="00172F24"/>
    <w:rsid w:val="00172F26"/>
    <w:rsid w:val="00172F2D"/>
    <w:rsid w:val="00172F30"/>
    <w:rsid w:val="00172FA6"/>
    <w:rsid w:val="00172FB1"/>
    <w:rsid w:val="00172FF6"/>
    <w:rsid w:val="0017300D"/>
    <w:rsid w:val="00173019"/>
    <w:rsid w:val="0017305B"/>
    <w:rsid w:val="00173061"/>
    <w:rsid w:val="00173067"/>
    <w:rsid w:val="001730A5"/>
    <w:rsid w:val="001730B3"/>
    <w:rsid w:val="001730B4"/>
    <w:rsid w:val="001730CE"/>
    <w:rsid w:val="001730E8"/>
    <w:rsid w:val="00173104"/>
    <w:rsid w:val="0017314C"/>
    <w:rsid w:val="00173176"/>
    <w:rsid w:val="001731B0"/>
    <w:rsid w:val="00173203"/>
    <w:rsid w:val="00173253"/>
    <w:rsid w:val="0017329A"/>
    <w:rsid w:val="001732AC"/>
    <w:rsid w:val="001732B6"/>
    <w:rsid w:val="001732BB"/>
    <w:rsid w:val="001732C7"/>
    <w:rsid w:val="001732DC"/>
    <w:rsid w:val="001732DE"/>
    <w:rsid w:val="00173304"/>
    <w:rsid w:val="0017331C"/>
    <w:rsid w:val="0017332C"/>
    <w:rsid w:val="00173346"/>
    <w:rsid w:val="00173354"/>
    <w:rsid w:val="00173361"/>
    <w:rsid w:val="00173380"/>
    <w:rsid w:val="00173387"/>
    <w:rsid w:val="0017338F"/>
    <w:rsid w:val="001733A5"/>
    <w:rsid w:val="001733D0"/>
    <w:rsid w:val="00173403"/>
    <w:rsid w:val="00173412"/>
    <w:rsid w:val="0017346B"/>
    <w:rsid w:val="0017347C"/>
    <w:rsid w:val="0017348A"/>
    <w:rsid w:val="00173491"/>
    <w:rsid w:val="001734D1"/>
    <w:rsid w:val="001734FC"/>
    <w:rsid w:val="0017350A"/>
    <w:rsid w:val="00173523"/>
    <w:rsid w:val="00173527"/>
    <w:rsid w:val="0017352E"/>
    <w:rsid w:val="00173533"/>
    <w:rsid w:val="0017355A"/>
    <w:rsid w:val="00173561"/>
    <w:rsid w:val="0017357F"/>
    <w:rsid w:val="0017358F"/>
    <w:rsid w:val="00173616"/>
    <w:rsid w:val="0017364C"/>
    <w:rsid w:val="00173665"/>
    <w:rsid w:val="0017367F"/>
    <w:rsid w:val="00173690"/>
    <w:rsid w:val="001736AD"/>
    <w:rsid w:val="001736DD"/>
    <w:rsid w:val="001736E2"/>
    <w:rsid w:val="00173736"/>
    <w:rsid w:val="00173797"/>
    <w:rsid w:val="001737B3"/>
    <w:rsid w:val="001737B4"/>
    <w:rsid w:val="001737BF"/>
    <w:rsid w:val="001737D5"/>
    <w:rsid w:val="001737F5"/>
    <w:rsid w:val="00173862"/>
    <w:rsid w:val="0017386A"/>
    <w:rsid w:val="0017389C"/>
    <w:rsid w:val="001738B6"/>
    <w:rsid w:val="00173917"/>
    <w:rsid w:val="00173941"/>
    <w:rsid w:val="00173955"/>
    <w:rsid w:val="00173957"/>
    <w:rsid w:val="00173993"/>
    <w:rsid w:val="00173994"/>
    <w:rsid w:val="001739DF"/>
    <w:rsid w:val="00173A0F"/>
    <w:rsid w:val="00173A73"/>
    <w:rsid w:val="00173A93"/>
    <w:rsid w:val="00173AE1"/>
    <w:rsid w:val="00173B8A"/>
    <w:rsid w:val="00173BB2"/>
    <w:rsid w:val="00173BBA"/>
    <w:rsid w:val="00173BCA"/>
    <w:rsid w:val="00173BCD"/>
    <w:rsid w:val="00173BF5"/>
    <w:rsid w:val="00173C12"/>
    <w:rsid w:val="00173C48"/>
    <w:rsid w:val="00173C74"/>
    <w:rsid w:val="00173C77"/>
    <w:rsid w:val="00173CCA"/>
    <w:rsid w:val="00173CD5"/>
    <w:rsid w:val="00173D24"/>
    <w:rsid w:val="00173D29"/>
    <w:rsid w:val="00173D2F"/>
    <w:rsid w:val="00173D4E"/>
    <w:rsid w:val="00173D86"/>
    <w:rsid w:val="00173DED"/>
    <w:rsid w:val="00173E1D"/>
    <w:rsid w:val="00173E2D"/>
    <w:rsid w:val="00173E56"/>
    <w:rsid w:val="00173E5C"/>
    <w:rsid w:val="00173E64"/>
    <w:rsid w:val="00173E68"/>
    <w:rsid w:val="00173EB0"/>
    <w:rsid w:val="00173EDF"/>
    <w:rsid w:val="00173F10"/>
    <w:rsid w:val="00173F2D"/>
    <w:rsid w:val="00173F85"/>
    <w:rsid w:val="0017401C"/>
    <w:rsid w:val="0017403A"/>
    <w:rsid w:val="0017405E"/>
    <w:rsid w:val="00174089"/>
    <w:rsid w:val="00174097"/>
    <w:rsid w:val="001740A4"/>
    <w:rsid w:val="00174133"/>
    <w:rsid w:val="0017413B"/>
    <w:rsid w:val="00174181"/>
    <w:rsid w:val="00174185"/>
    <w:rsid w:val="001741D0"/>
    <w:rsid w:val="00174220"/>
    <w:rsid w:val="00174246"/>
    <w:rsid w:val="0017424C"/>
    <w:rsid w:val="00174250"/>
    <w:rsid w:val="00174260"/>
    <w:rsid w:val="00174278"/>
    <w:rsid w:val="001742D8"/>
    <w:rsid w:val="001742FB"/>
    <w:rsid w:val="00174303"/>
    <w:rsid w:val="001743B3"/>
    <w:rsid w:val="001743ED"/>
    <w:rsid w:val="00174447"/>
    <w:rsid w:val="00174473"/>
    <w:rsid w:val="00174481"/>
    <w:rsid w:val="00174493"/>
    <w:rsid w:val="001744B5"/>
    <w:rsid w:val="001744E3"/>
    <w:rsid w:val="00174504"/>
    <w:rsid w:val="0017450A"/>
    <w:rsid w:val="00174524"/>
    <w:rsid w:val="00174561"/>
    <w:rsid w:val="0017458B"/>
    <w:rsid w:val="0017466E"/>
    <w:rsid w:val="00174672"/>
    <w:rsid w:val="00174677"/>
    <w:rsid w:val="00174690"/>
    <w:rsid w:val="00174695"/>
    <w:rsid w:val="00174697"/>
    <w:rsid w:val="0017469B"/>
    <w:rsid w:val="001746E5"/>
    <w:rsid w:val="00174711"/>
    <w:rsid w:val="0017471A"/>
    <w:rsid w:val="00174737"/>
    <w:rsid w:val="0017473A"/>
    <w:rsid w:val="001747BB"/>
    <w:rsid w:val="001747C4"/>
    <w:rsid w:val="001747D9"/>
    <w:rsid w:val="001747E0"/>
    <w:rsid w:val="001747EE"/>
    <w:rsid w:val="00174853"/>
    <w:rsid w:val="00174865"/>
    <w:rsid w:val="001748BA"/>
    <w:rsid w:val="00174915"/>
    <w:rsid w:val="0017492C"/>
    <w:rsid w:val="0017493F"/>
    <w:rsid w:val="00174951"/>
    <w:rsid w:val="0017496F"/>
    <w:rsid w:val="0017498F"/>
    <w:rsid w:val="001749C4"/>
    <w:rsid w:val="001749D7"/>
    <w:rsid w:val="001749E3"/>
    <w:rsid w:val="00174A2D"/>
    <w:rsid w:val="00174A4C"/>
    <w:rsid w:val="00174AA4"/>
    <w:rsid w:val="00174AB9"/>
    <w:rsid w:val="00174AD6"/>
    <w:rsid w:val="00174AE5"/>
    <w:rsid w:val="00174AF2"/>
    <w:rsid w:val="00174AFF"/>
    <w:rsid w:val="00174B0E"/>
    <w:rsid w:val="00174B2E"/>
    <w:rsid w:val="00174B54"/>
    <w:rsid w:val="00174B8B"/>
    <w:rsid w:val="00174BC0"/>
    <w:rsid w:val="00174BE8"/>
    <w:rsid w:val="00174BED"/>
    <w:rsid w:val="00174C3A"/>
    <w:rsid w:val="00174C43"/>
    <w:rsid w:val="00174C51"/>
    <w:rsid w:val="00174C77"/>
    <w:rsid w:val="00174C7F"/>
    <w:rsid w:val="00174D46"/>
    <w:rsid w:val="00174D59"/>
    <w:rsid w:val="00174D6A"/>
    <w:rsid w:val="00174D8C"/>
    <w:rsid w:val="00174DAD"/>
    <w:rsid w:val="00174DDD"/>
    <w:rsid w:val="00174E02"/>
    <w:rsid w:val="00174E18"/>
    <w:rsid w:val="00174E1E"/>
    <w:rsid w:val="00174E3E"/>
    <w:rsid w:val="00174E93"/>
    <w:rsid w:val="00174E9B"/>
    <w:rsid w:val="00174EAB"/>
    <w:rsid w:val="00174EC5"/>
    <w:rsid w:val="00174ED4"/>
    <w:rsid w:val="00174EE7"/>
    <w:rsid w:val="00174EEB"/>
    <w:rsid w:val="00174EF0"/>
    <w:rsid w:val="00174EF5"/>
    <w:rsid w:val="00174F4B"/>
    <w:rsid w:val="00174F7D"/>
    <w:rsid w:val="00174FB0"/>
    <w:rsid w:val="00174FCE"/>
    <w:rsid w:val="00174FD9"/>
    <w:rsid w:val="00174FF7"/>
    <w:rsid w:val="00175015"/>
    <w:rsid w:val="0017502A"/>
    <w:rsid w:val="0017507F"/>
    <w:rsid w:val="0017508A"/>
    <w:rsid w:val="001750DB"/>
    <w:rsid w:val="0017510F"/>
    <w:rsid w:val="00175114"/>
    <w:rsid w:val="00175124"/>
    <w:rsid w:val="00175127"/>
    <w:rsid w:val="0017512B"/>
    <w:rsid w:val="0017514D"/>
    <w:rsid w:val="00175166"/>
    <w:rsid w:val="00175177"/>
    <w:rsid w:val="0017519B"/>
    <w:rsid w:val="001751EE"/>
    <w:rsid w:val="0017523F"/>
    <w:rsid w:val="0017524E"/>
    <w:rsid w:val="00175272"/>
    <w:rsid w:val="00175279"/>
    <w:rsid w:val="00175288"/>
    <w:rsid w:val="0017529B"/>
    <w:rsid w:val="001752DE"/>
    <w:rsid w:val="00175326"/>
    <w:rsid w:val="00175334"/>
    <w:rsid w:val="00175336"/>
    <w:rsid w:val="0017533B"/>
    <w:rsid w:val="00175349"/>
    <w:rsid w:val="001753CF"/>
    <w:rsid w:val="00175452"/>
    <w:rsid w:val="0017545A"/>
    <w:rsid w:val="00175485"/>
    <w:rsid w:val="001754DC"/>
    <w:rsid w:val="001754E5"/>
    <w:rsid w:val="00175502"/>
    <w:rsid w:val="0017550F"/>
    <w:rsid w:val="0017551A"/>
    <w:rsid w:val="0017558E"/>
    <w:rsid w:val="0017558F"/>
    <w:rsid w:val="001755CD"/>
    <w:rsid w:val="001755FF"/>
    <w:rsid w:val="00175651"/>
    <w:rsid w:val="0017565C"/>
    <w:rsid w:val="00175663"/>
    <w:rsid w:val="00175683"/>
    <w:rsid w:val="001756A7"/>
    <w:rsid w:val="001756D1"/>
    <w:rsid w:val="001756FE"/>
    <w:rsid w:val="00175737"/>
    <w:rsid w:val="0017573C"/>
    <w:rsid w:val="0017573D"/>
    <w:rsid w:val="00175783"/>
    <w:rsid w:val="00175802"/>
    <w:rsid w:val="00175827"/>
    <w:rsid w:val="00175830"/>
    <w:rsid w:val="00175836"/>
    <w:rsid w:val="00175853"/>
    <w:rsid w:val="001758B6"/>
    <w:rsid w:val="001758D2"/>
    <w:rsid w:val="001758E1"/>
    <w:rsid w:val="001758F1"/>
    <w:rsid w:val="00175939"/>
    <w:rsid w:val="00175971"/>
    <w:rsid w:val="0017597F"/>
    <w:rsid w:val="00175991"/>
    <w:rsid w:val="001759CC"/>
    <w:rsid w:val="001759F5"/>
    <w:rsid w:val="001759F7"/>
    <w:rsid w:val="001759FF"/>
    <w:rsid w:val="00175A11"/>
    <w:rsid w:val="00175A28"/>
    <w:rsid w:val="00175B0B"/>
    <w:rsid w:val="00175B14"/>
    <w:rsid w:val="00175B40"/>
    <w:rsid w:val="00175B47"/>
    <w:rsid w:val="00175B4B"/>
    <w:rsid w:val="00175B80"/>
    <w:rsid w:val="00175B9C"/>
    <w:rsid w:val="00175BA8"/>
    <w:rsid w:val="00175BDB"/>
    <w:rsid w:val="00175BFB"/>
    <w:rsid w:val="00175C27"/>
    <w:rsid w:val="00175C31"/>
    <w:rsid w:val="00175C6D"/>
    <w:rsid w:val="00175C8A"/>
    <w:rsid w:val="00175C8C"/>
    <w:rsid w:val="00175C93"/>
    <w:rsid w:val="00175CA7"/>
    <w:rsid w:val="00175CE1"/>
    <w:rsid w:val="00175CE9"/>
    <w:rsid w:val="00175CF1"/>
    <w:rsid w:val="00175D3B"/>
    <w:rsid w:val="00175D86"/>
    <w:rsid w:val="00175D88"/>
    <w:rsid w:val="00175DB3"/>
    <w:rsid w:val="00175DD3"/>
    <w:rsid w:val="00175E2C"/>
    <w:rsid w:val="00175E63"/>
    <w:rsid w:val="00175E97"/>
    <w:rsid w:val="00175EA8"/>
    <w:rsid w:val="00175F7C"/>
    <w:rsid w:val="00175FB8"/>
    <w:rsid w:val="00175FCF"/>
    <w:rsid w:val="00175FE6"/>
    <w:rsid w:val="00175FFF"/>
    <w:rsid w:val="00176046"/>
    <w:rsid w:val="0017606E"/>
    <w:rsid w:val="00176093"/>
    <w:rsid w:val="00176098"/>
    <w:rsid w:val="001760AA"/>
    <w:rsid w:val="001760D2"/>
    <w:rsid w:val="00176140"/>
    <w:rsid w:val="00176148"/>
    <w:rsid w:val="0017614D"/>
    <w:rsid w:val="0017615F"/>
    <w:rsid w:val="0017618B"/>
    <w:rsid w:val="00176190"/>
    <w:rsid w:val="001761A2"/>
    <w:rsid w:val="001761BD"/>
    <w:rsid w:val="00176206"/>
    <w:rsid w:val="0017620E"/>
    <w:rsid w:val="00176236"/>
    <w:rsid w:val="00176297"/>
    <w:rsid w:val="0017629C"/>
    <w:rsid w:val="001762F6"/>
    <w:rsid w:val="00176314"/>
    <w:rsid w:val="0017633D"/>
    <w:rsid w:val="0017634C"/>
    <w:rsid w:val="00176356"/>
    <w:rsid w:val="0017635C"/>
    <w:rsid w:val="001763A6"/>
    <w:rsid w:val="001763C1"/>
    <w:rsid w:val="001763EB"/>
    <w:rsid w:val="00176404"/>
    <w:rsid w:val="00176468"/>
    <w:rsid w:val="0017649B"/>
    <w:rsid w:val="001764B7"/>
    <w:rsid w:val="001764CA"/>
    <w:rsid w:val="00176527"/>
    <w:rsid w:val="00176529"/>
    <w:rsid w:val="0017653E"/>
    <w:rsid w:val="00176542"/>
    <w:rsid w:val="00176565"/>
    <w:rsid w:val="00176568"/>
    <w:rsid w:val="00176593"/>
    <w:rsid w:val="001765B5"/>
    <w:rsid w:val="001765C9"/>
    <w:rsid w:val="001765FB"/>
    <w:rsid w:val="00176603"/>
    <w:rsid w:val="0017668C"/>
    <w:rsid w:val="001766BF"/>
    <w:rsid w:val="001766F7"/>
    <w:rsid w:val="0017671C"/>
    <w:rsid w:val="00176788"/>
    <w:rsid w:val="0017678A"/>
    <w:rsid w:val="001767C7"/>
    <w:rsid w:val="001767CE"/>
    <w:rsid w:val="001767F7"/>
    <w:rsid w:val="001767FB"/>
    <w:rsid w:val="001767FC"/>
    <w:rsid w:val="001767FE"/>
    <w:rsid w:val="001767FF"/>
    <w:rsid w:val="00176832"/>
    <w:rsid w:val="0017684B"/>
    <w:rsid w:val="00176854"/>
    <w:rsid w:val="001768CD"/>
    <w:rsid w:val="001768E7"/>
    <w:rsid w:val="0017690A"/>
    <w:rsid w:val="00176945"/>
    <w:rsid w:val="001769B8"/>
    <w:rsid w:val="001769F3"/>
    <w:rsid w:val="001769FE"/>
    <w:rsid w:val="00176A0C"/>
    <w:rsid w:val="00176A20"/>
    <w:rsid w:val="00176A62"/>
    <w:rsid w:val="00176A73"/>
    <w:rsid w:val="00176A86"/>
    <w:rsid w:val="00176A89"/>
    <w:rsid w:val="00176AB6"/>
    <w:rsid w:val="00176ABB"/>
    <w:rsid w:val="00176AD8"/>
    <w:rsid w:val="00176AED"/>
    <w:rsid w:val="00176B05"/>
    <w:rsid w:val="00176B35"/>
    <w:rsid w:val="00176B3C"/>
    <w:rsid w:val="00176B78"/>
    <w:rsid w:val="00176B7E"/>
    <w:rsid w:val="00176B8C"/>
    <w:rsid w:val="00176B9A"/>
    <w:rsid w:val="00176BD5"/>
    <w:rsid w:val="00176BD8"/>
    <w:rsid w:val="00176BDC"/>
    <w:rsid w:val="00176BFE"/>
    <w:rsid w:val="00176C25"/>
    <w:rsid w:val="00176C3A"/>
    <w:rsid w:val="00176C59"/>
    <w:rsid w:val="00176C82"/>
    <w:rsid w:val="00176CAD"/>
    <w:rsid w:val="00176CFB"/>
    <w:rsid w:val="00176D7A"/>
    <w:rsid w:val="00176D7B"/>
    <w:rsid w:val="00176D9C"/>
    <w:rsid w:val="00176D9D"/>
    <w:rsid w:val="00176DA2"/>
    <w:rsid w:val="00176DD6"/>
    <w:rsid w:val="00176E32"/>
    <w:rsid w:val="00176E39"/>
    <w:rsid w:val="00176E3C"/>
    <w:rsid w:val="00176E4E"/>
    <w:rsid w:val="00176E50"/>
    <w:rsid w:val="00176F12"/>
    <w:rsid w:val="00176F13"/>
    <w:rsid w:val="00176F2B"/>
    <w:rsid w:val="00176F3D"/>
    <w:rsid w:val="00176F3E"/>
    <w:rsid w:val="00176F57"/>
    <w:rsid w:val="00176F91"/>
    <w:rsid w:val="00176F98"/>
    <w:rsid w:val="00176FAE"/>
    <w:rsid w:val="00176FC2"/>
    <w:rsid w:val="00176FCF"/>
    <w:rsid w:val="00176FF6"/>
    <w:rsid w:val="00177022"/>
    <w:rsid w:val="0017704C"/>
    <w:rsid w:val="00177071"/>
    <w:rsid w:val="00177078"/>
    <w:rsid w:val="00177092"/>
    <w:rsid w:val="001770AC"/>
    <w:rsid w:val="001770B7"/>
    <w:rsid w:val="0017710E"/>
    <w:rsid w:val="0017713B"/>
    <w:rsid w:val="00177140"/>
    <w:rsid w:val="00177154"/>
    <w:rsid w:val="00177189"/>
    <w:rsid w:val="001771AA"/>
    <w:rsid w:val="001771DC"/>
    <w:rsid w:val="001771F9"/>
    <w:rsid w:val="00177222"/>
    <w:rsid w:val="00177241"/>
    <w:rsid w:val="00177294"/>
    <w:rsid w:val="001772D9"/>
    <w:rsid w:val="00177302"/>
    <w:rsid w:val="0017732E"/>
    <w:rsid w:val="001773B2"/>
    <w:rsid w:val="001773E9"/>
    <w:rsid w:val="0017742D"/>
    <w:rsid w:val="00177475"/>
    <w:rsid w:val="00177492"/>
    <w:rsid w:val="001774A2"/>
    <w:rsid w:val="001774C7"/>
    <w:rsid w:val="00177504"/>
    <w:rsid w:val="00177507"/>
    <w:rsid w:val="0017750C"/>
    <w:rsid w:val="00177528"/>
    <w:rsid w:val="00177554"/>
    <w:rsid w:val="0017755C"/>
    <w:rsid w:val="0017756F"/>
    <w:rsid w:val="0017759B"/>
    <w:rsid w:val="001775D9"/>
    <w:rsid w:val="001775E4"/>
    <w:rsid w:val="00177652"/>
    <w:rsid w:val="00177653"/>
    <w:rsid w:val="00177682"/>
    <w:rsid w:val="0017768F"/>
    <w:rsid w:val="001776A6"/>
    <w:rsid w:val="001776DC"/>
    <w:rsid w:val="0017772D"/>
    <w:rsid w:val="0017777A"/>
    <w:rsid w:val="00177781"/>
    <w:rsid w:val="0017778D"/>
    <w:rsid w:val="001777B4"/>
    <w:rsid w:val="001777BE"/>
    <w:rsid w:val="001777FE"/>
    <w:rsid w:val="00177812"/>
    <w:rsid w:val="00177829"/>
    <w:rsid w:val="0017783D"/>
    <w:rsid w:val="00177855"/>
    <w:rsid w:val="00177858"/>
    <w:rsid w:val="00177886"/>
    <w:rsid w:val="00177890"/>
    <w:rsid w:val="001778DF"/>
    <w:rsid w:val="0017793E"/>
    <w:rsid w:val="00177960"/>
    <w:rsid w:val="001779B7"/>
    <w:rsid w:val="001779FC"/>
    <w:rsid w:val="00177A2A"/>
    <w:rsid w:val="00177A5C"/>
    <w:rsid w:val="00177A7A"/>
    <w:rsid w:val="00177AA4"/>
    <w:rsid w:val="00177B06"/>
    <w:rsid w:val="00177B2B"/>
    <w:rsid w:val="00177B40"/>
    <w:rsid w:val="00177B4A"/>
    <w:rsid w:val="00177B57"/>
    <w:rsid w:val="00177B5F"/>
    <w:rsid w:val="00177B94"/>
    <w:rsid w:val="00177BB9"/>
    <w:rsid w:val="00177BBF"/>
    <w:rsid w:val="00177BD7"/>
    <w:rsid w:val="00177BF0"/>
    <w:rsid w:val="00177BF9"/>
    <w:rsid w:val="00177C23"/>
    <w:rsid w:val="00177C40"/>
    <w:rsid w:val="00177C9B"/>
    <w:rsid w:val="00177CD3"/>
    <w:rsid w:val="00177CF7"/>
    <w:rsid w:val="00177D56"/>
    <w:rsid w:val="00177DA3"/>
    <w:rsid w:val="00177DC7"/>
    <w:rsid w:val="00177DDE"/>
    <w:rsid w:val="00177E4A"/>
    <w:rsid w:val="00177E71"/>
    <w:rsid w:val="00177F2C"/>
    <w:rsid w:val="00177F56"/>
    <w:rsid w:val="00177F61"/>
    <w:rsid w:val="00177F64"/>
    <w:rsid w:val="00177F82"/>
    <w:rsid w:val="00177F8F"/>
    <w:rsid w:val="00177FBB"/>
    <w:rsid w:val="00177FBE"/>
    <w:rsid w:val="00177FCB"/>
    <w:rsid w:val="00177FE1"/>
    <w:rsid w:val="00177FE3"/>
    <w:rsid w:val="0018000A"/>
    <w:rsid w:val="0018000E"/>
    <w:rsid w:val="00180045"/>
    <w:rsid w:val="00180056"/>
    <w:rsid w:val="001800A3"/>
    <w:rsid w:val="00180120"/>
    <w:rsid w:val="00180153"/>
    <w:rsid w:val="00180164"/>
    <w:rsid w:val="00180165"/>
    <w:rsid w:val="00180184"/>
    <w:rsid w:val="0018019A"/>
    <w:rsid w:val="0018019F"/>
    <w:rsid w:val="001801C2"/>
    <w:rsid w:val="001801DF"/>
    <w:rsid w:val="0018021F"/>
    <w:rsid w:val="0018026F"/>
    <w:rsid w:val="00180273"/>
    <w:rsid w:val="001802B9"/>
    <w:rsid w:val="001802C5"/>
    <w:rsid w:val="00180302"/>
    <w:rsid w:val="0018032E"/>
    <w:rsid w:val="00180331"/>
    <w:rsid w:val="00180339"/>
    <w:rsid w:val="00180346"/>
    <w:rsid w:val="0018035D"/>
    <w:rsid w:val="00180376"/>
    <w:rsid w:val="0018038A"/>
    <w:rsid w:val="001803A4"/>
    <w:rsid w:val="001803B2"/>
    <w:rsid w:val="001803E8"/>
    <w:rsid w:val="001803ED"/>
    <w:rsid w:val="00180409"/>
    <w:rsid w:val="0018041E"/>
    <w:rsid w:val="0018049E"/>
    <w:rsid w:val="001804A4"/>
    <w:rsid w:val="00180512"/>
    <w:rsid w:val="00180529"/>
    <w:rsid w:val="00180533"/>
    <w:rsid w:val="00180546"/>
    <w:rsid w:val="00180549"/>
    <w:rsid w:val="00180551"/>
    <w:rsid w:val="0018057A"/>
    <w:rsid w:val="0018057B"/>
    <w:rsid w:val="00180600"/>
    <w:rsid w:val="00180617"/>
    <w:rsid w:val="00180626"/>
    <w:rsid w:val="00180651"/>
    <w:rsid w:val="00180654"/>
    <w:rsid w:val="00180697"/>
    <w:rsid w:val="001806A6"/>
    <w:rsid w:val="001806AA"/>
    <w:rsid w:val="0018071A"/>
    <w:rsid w:val="00180744"/>
    <w:rsid w:val="0018076D"/>
    <w:rsid w:val="001807DC"/>
    <w:rsid w:val="001807FF"/>
    <w:rsid w:val="00180807"/>
    <w:rsid w:val="00180810"/>
    <w:rsid w:val="00180828"/>
    <w:rsid w:val="00180834"/>
    <w:rsid w:val="0018087D"/>
    <w:rsid w:val="001808C3"/>
    <w:rsid w:val="0018091B"/>
    <w:rsid w:val="001809D1"/>
    <w:rsid w:val="001809E2"/>
    <w:rsid w:val="001809FE"/>
    <w:rsid w:val="00180A12"/>
    <w:rsid w:val="00180A36"/>
    <w:rsid w:val="00180A9C"/>
    <w:rsid w:val="00180AA7"/>
    <w:rsid w:val="00180AD1"/>
    <w:rsid w:val="00180AF4"/>
    <w:rsid w:val="00180B14"/>
    <w:rsid w:val="00180B25"/>
    <w:rsid w:val="00180B46"/>
    <w:rsid w:val="00180B4B"/>
    <w:rsid w:val="00180B7B"/>
    <w:rsid w:val="00180BB0"/>
    <w:rsid w:val="00180BBD"/>
    <w:rsid w:val="00180BEC"/>
    <w:rsid w:val="00180C00"/>
    <w:rsid w:val="00180C03"/>
    <w:rsid w:val="00180C0C"/>
    <w:rsid w:val="00180C21"/>
    <w:rsid w:val="00180C29"/>
    <w:rsid w:val="00180C45"/>
    <w:rsid w:val="00180C86"/>
    <w:rsid w:val="00180CA8"/>
    <w:rsid w:val="00180CE1"/>
    <w:rsid w:val="00180D41"/>
    <w:rsid w:val="00180D44"/>
    <w:rsid w:val="00180D53"/>
    <w:rsid w:val="00180D93"/>
    <w:rsid w:val="00180DB1"/>
    <w:rsid w:val="00180DDF"/>
    <w:rsid w:val="00180E38"/>
    <w:rsid w:val="00180E5B"/>
    <w:rsid w:val="00180E6A"/>
    <w:rsid w:val="00180E92"/>
    <w:rsid w:val="00180EAD"/>
    <w:rsid w:val="00180F90"/>
    <w:rsid w:val="00180F98"/>
    <w:rsid w:val="00180FA0"/>
    <w:rsid w:val="00180FC1"/>
    <w:rsid w:val="00180FD2"/>
    <w:rsid w:val="0018100B"/>
    <w:rsid w:val="00181011"/>
    <w:rsid w:val="00181028"/>
    <w:rsid w:val="00181038"/>
    <w:rsid w:val="00181053"/>
    <w:rsid w:val="00181072"/>
    <w:rsid w:val="0018107D"/>
    <w:rsid w:val="00181090"/>
    <w:rsid w:val="00181096"/>
    <w:rsid w:val="001810B4"/>
    <w:rsid w:val="00181104"/>
    <w:rsid w:val="00181134"/>
    <w:rsid w:val="00181136"/>
    <w:rsid w:val="0018115C"/>
    <w:rsid w:val="001811B5"/>
    <w:rsid w:val="001811F4"/>
    <w:rsid w:val="001811FF"/>
    <w:rsid w:val="00181202"/>
    <w:rsid w:val="00181254"/>
    <w:rsid w:val="00181261"/>
    <w:rsid w:val="00181266"/>
    <w:rsid w:val="001812A6"/>
    <w:rsid w:val="0018131B"/>
    <w:rsid w:val="00181323"/>
    <w:rsid w:val="0018132E"/>
    <w:rsid w:val="0018137D"/>
    <w:rsid w:val="00181381"/>
    <w:rsid w:val="001813C5"/>
    <w:rsid w:val="001813EA"/>
    <w:rsid w:val="00181405"/>
    <w:rsid w:val="00181430"/>
    <w:rsid w:val="00181433"/>
    <w:rsid w:val="00181437"/>
    <w:rsid w:val="00181463"/>
    <w:rsid w:val="00181481"/>
    <w:rsid w:val="001814D2"/>
    <w:rsid w:val="001814D3"/>
    <w:rsid w:val="001814D8"/>
    <w:rsid w:val="001814DE"/>
    <w:rsid w:val="0018150C"/>
    <w:rsid w:val="00181521"/>
    <w:rsid w:val="00181534"/>
    <w:rsid w:val="0018156D"/>
    <w:rsid w:val="001815AF"/>
    <w:rsid w:val="001815D7"/>
    <w:rsid w:val="001815E5"/>
    <w:rsid w:val="00181600"/>
    <w:rsid w:val="00181638"/>
    <w:rsid w:val="0018164F"/>
    <w:rsid w:val="00181691"/>
    <w:rsid w:val="001816C7"/>
    <w:rsid w:val="0018174C"/>
    <w:rsid w:val="00181762"/>
    <w:rsid w:val="00181770"/>
    <w:rsid w:val="00181780"/>
    <w:rsid w:val="00181790"/>
    <w:rsid w:val="00181791"/>
    <w:rsid w:val="0018179B"/>
    <w:rsid w:val="001817A6"/>
    <w:rsid w:val="001817A7"/>
    <w:rsid w:val="001817AE"/>
    <w:rsid w:val="001817C8"/>
    <w:rsid w:val="001817D6"/>
    <w:rsid w:val="00181802"/>
    <w:rsid w:val="00181828"/>
    <w:rsid w:val="0018182B"/>
    <w:rsid w:val="00181838"/>
    <w:rsid w:val="00181872"/>
    <w:rsid w:val="0018189B"/>
    <w:rsid w:val="001818FF"/>
    <w:rsid w:val="0018194A"/>
    <w:rsid w:val="00181952"/>
    <w:rsid w:val="0018198D"/>
    <w:rsid w:val="001819EE"/>
    <w:rsid w:val="00181A0E"/>
    <w:rsid w:val="00181A18"/>
    <w:rsid w:val="00181A29"/>
    <w:rsid w:val="00181A2A"/>
    <w:rsid w:val="00181A5B"/>
    <w:rsid w:val="00181A64"/>
    <w:rsid w:val="00181A8F"/>
    <w:rsid w:val="00181AAF"/>
    <w:rsid w:val="00181AE3"/>
    <w:rsid w:val="00181AFD"/>
    <w:rsid w:val="00181B17"/>
    <w:rsid w:val="00181B31"/>
    <w:rsid w:val="00181B4C"/>
    <w:rsid w:val="00181B5D"/>
    <w:rsid w:val="00181B89"/>
    <w:rsid w:val="00181B8B"/>
    <w:rsid w:val="00181BBF"/>
    <w:rsid w:val="00181BCD"/>
    <w:rsid w:val="00181BD1"/>
    <w:rsid w:val="00181C1B"/>
    <w:rsid w:val="00181C2F"/>
    <w:rsid w:val="00181C43"/>
    <w:rsid w:val="00181C6E"/>
    <w:rsid w:val="00181CA0"/>
    <w:rsid w:val="00181CC7"/>
    <w:rsid w:val="00181CEB"/>
    <w:rsid w:val="00181D20"/>
    <w:rsid w:val="00181D47"/>
    <w:rsid w:val="00181D4C"/>
    <w:rsid w:val="00181D54"/>
    <w:rsid w:val="00181D82"/>
    <w:rsid w:val="00181DB9"/>
    <w:rsid w:val="00181DC6"/>
    <w:rsid w:val="00181DED"/>
    <w:rsid w:val="00181DF8"/>
    <w:rsid w:val="00181E54"/>
    <w:rsid w:val="00181EA9"/>
    <w:rsid w:val="00181ED4"/>
    <w:rsid w:val="00181EE6"/>
    <w:rsid w:val="00181EE8"/>
    <w:rsid w:val="00181F2F"/>
    <w:rsid w:val="00181F42"/>
    <w:rsid w:val="00181F49"/>
    <w:rsid w:val="00181F7D"/>
    <w:rsid w:val="00181FD7"/>
    <w:rsid w:val="00181FE0"/>
    <w:rsid w:val="00181FF6"/>
    <w:rsid w:val="0018203A"/>
    <w:rsid w:val="0018203B"/>
    <w:rsid w:val="00182040"/>
    <w:rsid w:val="0018205E"/>
    <w:rsid w:val="001820D3"/>
    <w:rsid w:val="00182110"/>
    <w:rsid w:val="0018211C"/>
    <w:rsid w:val="00182191"/>
    <w:rsid w:val="001821A0"/>
    <w:rsid w:val="001821DD"/>
    <w:rsid w:val="001821FB"/>
    <w:rsid w:val="00182216"/>
    <w:rsid w:val="0018221C"/>
    <w:rsid w:val="00182259"/>
    <w:rsid w:val="00182265"/>
    <w:rsid w:val="00182274"/>
    <w:rsid w:val="00182290"/>
    <w:rsid w:val="001822F2"/>
    <w:rsid w:val="00182328"/>
    <w:rsid w:val="00182330"/>
    <w:rsid w:val="00182354"/>
    <w:rsid w:val="00182356"/>
    <w:rsid w:val="001823BF"/>
    <w:rsid w:val="00182441"/>
    <w:rsid w:val="00182462"/>
    <w:rsid w:val="00182468"/>
    <w:rsid w:val="00182484"/>
    <w:rsid w:val="0018248C"/>
    <w:rsid w:val="00182491"/>
    <w:rsid w:val="001824A0"/>
    <w:rsid w:val="001824B2"/>
    <w:rsid w:val="001824C4"/>
    <w:rsid w:val="001824ED"/>
    <w:rsid w:val="00182505"/>
    <w:rsid w:val="00182559"/>
    <w:rsid w:val="00182567"/>
    <w:rsid w:val="00182592"/>
    <w:rsid w:val="001825C1"/>
    <w:rsid w:val="001825DD"/>
    <w:rsid w:val="001825E2"/>
    <w:rsid w:val="001825E9"/>
    <w:rsid w:val="001825F6"/>
    <w:rsid w:val="00182616"/>
    <w:rsid w:val="00182622"/>
    <w:rsid w:val="00182632"/>
    <w:rsid w:val="0018263E"/>
    <w:rsid w:val="00182685"/>
    <w:rsid w:val="001826BD"/>
    <w:rsid w:val="001826C2"/>
    <w:rsid w:val="001826D7"/>
    <w:rsid w:val="001826F8"/>
    <w:rsid w:val="00182709"/>
    <w:rsid w:val="0018270B"/>
    <w:rsid w:val="0018275D"/>
    <w:rsid w:val="001827FB"/>
    <w:rsid w:val="00182800"/>
    <w:rsid w:val="0018281C"/>
    <w:rsid w:val="00182899"/>
    <w:rsid w:val="001828D0"/>
    <w:rsid w:val="001828D7"/>
    <w:rsid w:val="001828DC"/>
    <w:rsid w:val="001828EE"/>
    <w:rsid w:val="00182911"/>
    <w:rsid w:val="00182920"/>
    <w:rsid w:val="00182968"/>
    <w:rsid w:val="001829C8"/>
    <w:rsid w:val="001829D7"/>
    <w:rsid w:val="001829E6"/>
    <w:rsid w:val="001829ED"/>
    <w:rsid w:val="00182A41"/>
    <w:rsid w:val="00182A4D"/>
    <w:rsid w:val="00182A59"/>
    <w:rsid w:val="00182A5E"/>
    <w:rsid w:val="00182AB9"/>
    <w:rsid w:val="00182AD1"/>
    <w:rsid w:val="00182AFE"/>
    <w:rsid w:val="00182B19"/>
    <w:rsid w:val="00182B2D"/>
    <w:rsid w:val="00182B5B"/>
    <w:rsid w:val="00182BE6"/>
    <w:rsid w:val="00182BF0"/>
    <w:rsid w:val="00182C89"/>
    <w:rsid w:val="00182C90"/>
    <w:rsid w:val="00182C96"/>
    <w:rsid w:val="00182C9D"/>
    <w:rsid w:val="00182CBB"/>
    <w:rsid w:val="00182CD0"/>
    <w:rsid w:val="00182CDA"/>
    <w:rsid w:val="00182D0F"/>
    <w:rsid w:val="00182D23"/>
    <w:rsid w:val="00182DA4"/>
    <w:rsid w:val="00182DBD"/>
    <w:rsid w:val="00182DFB"/>
    <w:rsid w:val="00182E1B"/>
    <w:rsid w:val="00182E2F"/>
    <w:rsid w:val="00182E39"/>
    <w:rsid w:val="00182E57"/>
    <w:rsid w:val="00182EC9"/>
    <w:rsid w:val="00182EF3"/>
    <w:rsid w:val="00182F3F"/>
    <w:rsid w:val="00182F51"/>
    <w:rsid w:val="00182F5B"/>
    <w:rsid w:val="00182F9A"/>
    <w:rsid w:val="00182FB8"/>
    <w:rsid w:val="00182FD7"/>
    <w:rsid w:val="00182FF6"/>
    <w:rsid w:val="00183011"/>
    <w:rsid w:val="00183024"/>
    <w:rsid w:val="00183062"/>
    <w:rsid w:val="00183069"/>
    <w:rsid w:val="001830B1"/>
    <w:rsid w:val="001830CA"/>
    <w:rsid w:val="0018310C"/>
    <w:rsid w:val="00183197"/>
    <w:rsid w:val="001831A7"/>
    <w:rsid w:val="001831A9"/>
    <w:rsid w:val="001831AA"/>
    <w:rsid w:val="001831C6"/>
    <w:rsid w:val="001831FD"/>
    <w:rsid w:val="0018324B"/>
    <w:rsid w:val="001832A2"/>
    <w:rsid w:val="001832C8"/>
    <w:rsid w:val="001832F5"/>
    <w:rsid w:val="00183300"/>
    <w:rsid w:val="0018331F"/>
    <w:rsid w:val="0018333B"/>
    <w:rsid w:val="001833B9"/>
    <w:rsid w:val="001833DB"/>
    <w:rsid w:val="00183405"/>
    <w:rsid w:val="0018341E"/>
    <w:rsid w:val="00183433"/>
    <w:rsid w:val="0018343A"/>
    <w:rsid w:val="001834B3"/>
    <w:rsid w:val="001834BA"/>
    <w:rsid w:val="001834CC"/>
    <w:rsid w:val="001834D6"/>
    <w:rsid w:val="001834FA"/>
    <w:rsid w:val="0018354A"/>
    <w:rsid w:val="0018359D"/>
    <w:rsid w:val="001835E5"/>
    <w:rsid w:val="001835E6"/>
    <w:rsid w:val="001835F0"/>
    <w:rsid w:val="00183627"/>
    <w:rsid w:val="0018364B"/>
    <w:rsid w:val="00183657"/>
    <w:rsid w:val="0018365E"/>
    <w:rsid w:val="00183667"/>
    <w:rsid w:val="00183678"/>
    <w:rsid w:val="00183699"/>
    <w:rsid w:val="001836A0"/>
    <w:rsid w:val="001836BA"/>
    <w:rsid w:val="0018377F"/>
    <w:rsid w:val="0018378E"/>
    <w:rsid w:val="001837C5"/>
    <w:rsid w:val="00183823"/>
    <w:rsid w:val="0018382C"/>
    <w:rsid w:val="00183876"/>
    <w:rsid w:val="00183882"/>
    <w:rsid w:val="00183900"/>
    <w:rsid w:val="0018392B"/>
    <w:rsid w:val="00183940"/>
    <w:rsid w:val="0018394A"/>
    <w:rsid w:val="00183954"/>
    <w:rsid w:val="0018398D"/>
    <w:rsid w:val="001839A8"/>
    <w:rsid w:val="001839CF"/>
    <w:rsid w:val="001839D3"/>
    <w:rsid w:val="00183A17"/>
    <w:rsid w:val="00183A37"/>
    <w:rsid w:val="00183A40"/>
    <w:rsid w:val="00183A71"/>
    <w:rsid w:val="00183A75"/>
    <w:rsid w:val="00183A7D"/>
    <w:rsid w:val="00183ABC"/>
    <w:rsid w:val="00183AD2"/>
    <w:rsid w:val="00183AED"/>
    <w:rsid w:val="00183AEF"/>
    <w:rsid w:val="00183B0C"/>
    <w:rsid w:val="00183B91"/>
    <w:rsid w:val="00183BA4"/>
    <w:rsid w:val="00183BF8"/>
    <w:rsid w:val="00183C22"/>
    <w:rsid w:val="00183C3C"/>
    <w:rsid w:val="00183C4A"/>
    <w:rsid w:val="00183C75"/>
    <w:rsid w:val="00183C76"/>
    <w:rsid w:val="00183CC4"/>
    <w:rsid w:val="00183CF0"/>
    <w:rsid w:val="00183CF2"/>
    <w:rsid w:val="00183D35"/>
    <w:rsid w:val="00183D6E"/>
    <w:rsid w:val="00183D83"/>
    <w:rsid w:val="00183E38"/>
    <w:rsid w:val="00183E3F"/>
    <w:rsid w:val="00183E63"/>
    <w:rsid w:val="00183EB6"/>
    <w:rsid w:val="00183ED6"/>
    <w:rsid w:val="00183EED"/>
    <w:rsid w:val="00183FD9"/>
    <w:rsid w:val="0018400B"/>
    <w:rsid w:val="00184015"/>
    <w:rsid w:val="0018401B"/>
    <w:rsid w:val="00184077"/>
    <w:rsid w:val="00184104"/>
    <w:rsid w:val="001841A4"/>
    <w:rsid w:val="001841A8"/>
    <w:rsid w:val="001841DD"/>
    <w:rsid w:val="001841F9"/>
    <w:rsid w:val="00184260"/>
    <w:rsid w:val="00184289"/>
    <w:rsid w:val="001842A8"/>
    <w:rsid w:val="001843A4"/>
    <w:rsid w:val="001843E5"/>
    <w:rsid w:val="00184400"/>
    <w:rsid w:val="00184414"/>
    <w:rsid w:val="0018442E"/>
    <w:rsid w:val="0018443C"/>
    <w:rsid w:val="001844B4"/>
    <w:rsid w:val="001844C0"/>
    <w:rsid w:val="001844FF"/>
    <w:rsid w:val="00184500"/>
    <w:rsid w:val="00184515"/>
    <w:rsid w:val="00184522"/>
    <w:rsid w:val="0018452E"/>
    <w:rsid w:val="00184544"/>
    <w:rsid w:val="0018455A"/>
    <w:rsid w:val="00184563"/>
    <w:rsid w:val="0018459E"/>
    <w:rsid w:val="001845D2"/>
    <w:rsid w:val="001845D7"/>
    <w:rsid w:val="001845EB"/>
    <w:rsid w:val="001845F9"/>
    <w:rsid w:val="0018460A"/>
    <w:rsid w:val="0018461A"/>
    <w:rsid w:val="0018464F"/>
    <w:rsid w:val="00184654"/>
    <w:rsid w:val="001846B3"/>
    <w:rsid w:val="001846DE"/>
    <w:rsid w:val="00184707"/>
    <w:rsid w:val="0018471C"/>
    <w:rsid w:val="00184740"/>
    <w:rsid w:val="00184753"/>
    <w:rsid w:val="00184786"/>
    <w:rsid w:val="00184790"/>
    <w:rsid w:val="00184813"/>
    <w:rsid w:val="00184827"/>
    <w:rsid w:val="0018488A"/>
    <w:rsid w:val="0018488C"/>
    <w:rsid w:val="001848CE"/>
    <w:rsid w:val="001848D9"/>
    <w:rsid w:val="001848EA"/>
    <w:rsid w:val="00184923"/>
    <w:rsid w:val="0018494F"/>
    <w:rsid w:val="0018495C"/>
    <w:rsid w:val="00184975"/>
    <w:rsid w:val="0018497C"/>
    <w:rsid w:val="00184983"/>
    <w:rsid w:val="001849BC"/>
    <w:rsid w:val="00184A31"/>
    <w:rsid w:val="00184A39"/>
    <w:rsid w:val="00184A6C"/>
    <w:rsid w:val="00184A73"/>
    <w:rsid w:val="00184ACB"/>
    <w:rsid w:val="00184ADC"/>
    <w:rsid w:val="00184AED"/>
    <w:rsid w:val="00184B2A"/>
    <w:rsid w:val="00184B4B"/>
    <w:rsid w:val="00184B89"/>
    <w:rsid w:val="00184B8E"/>
    <w:rsid w:val="00184BBB"/>
    <w:rsid w:val="00184BD9"/>
    <w:rsid w:val="00184BDE"/>
    <w:rsid w:val="00184BE5"/>
    <w:rsid w:val="00184BF7"/>
    <w:rsid w:val="00184C08"/>
    <w:rsid w:val="00184C1B"/>
    <w:rsid w:val="00184C2E"/>
    <w:rsid w:val="00184C66"/>
    <w:rsid w:val="00184C68"/>
    <w:rsid w:val="00184CF8"/>
    <w:rsid w:val="00184D0C"/>
    <w:rsid w:val="00184D10"/>
    <w:rsid w:val="00184D62"/>
    <w:rsid w:val="00184D75"/>
    <w:rsid w:val="00184DDD"/>
    <w:rsid w:val="00184DF1"/>
    <w:rsid w:val="00184E15"/>
    <w:rsid w:val="00184E1D"/>
    <w:rsid w:val="00184E43"/>
    <w:rsid w:val="00184E53"/>
    <w:rsid w:val="00184E7D"/>
    <w:rsid w:val="00184EA3"/>
    <w:rsid w:val="00184EC1"/>
    <w:rsid w:val="00184EC5"/>
    <w:rsid w:val="00184EC9"/>
    <w:rsid w:val="00184EE2"/>
    <w:rsid w:val="00184F00"/>
    <w:rsid w:val="00184F20"/>
    <w:rsid w:val="00184F2F"/>
    <w:rsid w:val="00184FA1"/>
    <w:rsid w:val="00184FB3"/>
    <w:rsid w:val="00184FD8"/>
    <w:rsid w:val="00184FDA"/>
    <w:rsid w:val="00184FEA"/>
    <w:rsid w:val="00184FF7"/>
    <w:rsid w:val="0018503C"/>
    <w:rsid w:val="00185048"/>
    <w:rsid w:val="00185063"/>
    <w:rsid w:val="0018507F"/>
    <w:rsid w:val="001850A3"/>
    <w:rsid w:val="001850E0"/>
    <w:rsid w:val="001850E2"/>
    <w:rsid w:val="001850EE"/>
    <w:rsid w:val="001850FD"/>
    <w:rsid w:val="001851AD"/>
    <w:rsid w:val="001851B5"/>
    <w:rsid w:val="001851CB"/>
    <w:rsid w:val="001852D0"/>
    <w:rsid w:val="001852F6"/>
    <w:rsid w:val="00185309"/>
    <w:rsid w:val="00185314"/>
    <w:rsid w:val="00185350"/>
    <w:rsid w:val="0018537C"/>
    <w:rsid w:val="00185387"/>
    <w:rsid w:val="001853D2"/>
    <w:rsid w:val="001853DD"/>
    <w:rsid w:val="00185434"/>
    <w:rsid w:val="00185495"/>
    <w:rsid w:val="00185546"/>
    <w:rsid w:val="00185552"/>
    <w:rsid w:val="00185553"/>
    <w:rsid w:val="0018557B"/>
    <w:rsid w:val="001855C0"/>
    <w:rsid w:val="00185631"/>
    <w:rsid w:val="0018563B"/>
    <w:rsid w:val="00185688"/>
    <w:rsid w:val="001856DE"/>
    <w:rsid w:val="001856F4"/>
    <w:rsid w:val="0018571E"/>
    <w:rsid w:val="00185766"/>
    <w:rsid w:val="00185798"/>
    <w:rsid w:val="001857A3"/>
    <w:rsid w:val="001857AD"/>
    <w:rsid w:val="001857B8"/>
    <w:rsid w:val="001857C7"/>
    <w:rsid w:val="001857E6"/>
    <w:rsid w:val="00185818"/>
    <w:rsid w:val="00185826"/>
    <w:rsid w:val="0018588E"/>
    <w:rsid w:val="001858B8"/>
    <w:rsid w:val="001858BD"/>
    <w:rsid w:val="001858C0"/>
    <w:rsid w:val="001858D0"/>
    <w:rsid w:val="001858FD"/>
    <w:rsid w:val="0018592F"/>
    <w:rsid w:val="00185982"/>
    <w:rsid w:val="0018599E"/>
    <w:rsid w:val="001859A8"/>
    <w:rsid w:val="001859BC"/>
    <w:rsid w:val="001859C9"/>
    <w:rsid w:val="00185A1A"/>
    <w:rsid w:val="00185A30"/>
    <w:rsid w:val="00185A73"/>
    <w:rsid w:val="00185A75"/>
    <w:rsid w:val="00185A78"/>
    <w:rsid w:val="00185AF5"/>
    <w:rsid w:val="00185AFA"/>
    <w:rsid w:val="00185B81"/>
    <w:rsid w:val="00185B82"/>
    <w:rsid w:val="00185BA0"/>
    <w:rsid w:val="00185BA9"/>
    <w:rsid w:val="00185BBD"/>
    <w:rsid w:val="00185BCD"/>
    <w:rsid w:val="00185BD6"/>
    <w:rsid w:val="00185BE5"/>
    <w:rsid w:val="00185BEA"/>
    <w:rsid w:val="00185C7F"/>
    <w:rsid w:val="00185CB1"/>
    <w:rsid w:val="00185CD1"/>
    <w:rsid w:val="00185D17"/>
    <w:rsid w:val="00185D3C"/>
    <w:rsid w:val="00185D6B"/>
    <w:rsid w:val="00185D6E"/>
    <w:rsid w:val="00185DA4"/>
    <w:rsid w:val="00185DBC"/>
    <w:rsid w:val="00185DBF"/>
    <w:rsid w:val="00185E64"/>
    <w:rsid w:val="00185E66"/>
    <w:rsid w:val="00185EB6"/>
    <w:rsid w:val="00185EE1"/>
    <w:rsid w:val="00185EEF"/>
    <w:rsid w:val="00185F17"/>
    <w:rsid w:val="00185F9B"/>
    <w:rsid w:val="00185FD5"/>
    <w:rsid w:val="0018603C"/>
    <w:rsid w:val="00186056"/>
    <w:rsid w:val="0018607A"/>
    <w:rsid w:val="0018607D"/>
    <w:rsid w:val="001860C2"/>
    <w:rsid w:val="0018610E"/>
    <w:rsid w:val="00186129"/>
    <w:rsid w:val="00186170"/>
    <w:rsid w:val="001861D4"/>
    <w:rsid w:val="00186299"/>
    <w:rsid w:val="001862B8"/>
    <w:rsid w:val="001862CC"/>
    <w:rsid w:val="001862E5"/>
    <w:rsid w:val="0018633B"/>
    <w:rsid w:val="00186344"/>
    <w:rsid w:val="00186388"/>
    <w:rsid w:val="0018638E"/>
    <w:rsid w:val="00186392"/>
    <w:rsid w:val="001863A0"/>
    <w:rsid w:val="001863CA"/>
    <w:rsid w:val="001863D2"/>
    <w:rsid w:val="00186401"/>
    <w:rsid w:val="00186448"/>
    <w:rsid w:val="00186478"/>
    <w:rsid w:val="0018647D"/>
    <w:rsid w:val="001864A5"/>
    <w:rsid w:val="001864CF"/>
    <w:rsid w:val="001864E5"/>
    <w:rsid w:val="001864E6"/>
    <w:rsid w:val="0018650C"/>
    <w:rsid w:val="0018653C"/>
    <w:rsid w:val="001865AA"/>
    <w:rsid w:val="001865B0"/>
    <w:rsid w:val="001865FC"/>
    <w:rsid w:val="0018660C"/>
    <w:rsid w:val="0018660E"/>
    <w:rsid w:val="0018664E"/>
    <w:rsid w:val="00186655"/>
    <w:rsid w:val="00186684"/>
    <w:rsid w:val="001866B6"/>
    <w:rsid w:val="001866D3"/>
    <w:rsid w:val="001866DE"/>
    <w:rsid w:val="001866F2"/>
    <w:rsid w:val="001866F4"/>
    <w:rsid w:val="00186712"/>
    <w:rsid w:val="0018671E"/>
    <w:rsid w:val="0018679E"/>
    <w:rsid w:val="001867A6"/>
    <w:rsid w:val="001867B0"/>
    <w:rsid w:val="0018680A"/>
    <w:rsid w:val="00186844"/>
    <w:rsid w:val="00186849"/>
    <w:rsid w:val="0018684B"/>
    <w:rsid w:val="0018684D"/>
    <w:rsid w:val="00186885"/>
    <w:rsid w:val="001868B0"/>
    <w:rsid w:val="0018691F"/>
    <w:rsid w:val="00186923"/>
    <w:rsid w:val="0018693C"/>
    <w:rsid w:val="0018696D"/>
    <w:rsid w:val="001869A5"/>
    <w:rsid w:val="00186A24"/>
    <w:rsid w:val="00186A2F"/>
    <w:rsid w:val="00186A40"/>
    <w:rsid w:val="00186A5D"/>
    <w:rsid w:val="00186A5F"/>
    <w:rsid w:val="00186A9D"/>
    <w:rsid w:val="00186AF4"/>
    <w:rsid w:val="00186AFD"/>
    <w:rsid w:val="00186B15"/>
    <w:rsid w:val="00186B53"/>
    <w:rsid w:val="00186B89"/>
    <w:rsid w:val="00186B8B"/>
    <w:rsid w:val="00186BC8"/>
    <w:rsid w:val="00186C1B"/>
    <w:rsid w:val="00186C79"/>
    <w:rsid w:val="00186C86"/>
    <w:rsid w:val="00186CAE"/>
    <w:rsid w:val="00186CDC"/>
    <w:rsid w:val="00186CE8"/>
    <w:rsid w:val="00186D2D"/>
    <w:rsid w:val="00186D7E"/>
    <w:rsid w:val="00186DBE"/>
    <w:rsid w:val="00186DCC"/>
    <w:rsid w:val="00186DEF"/>
    <w:rsid w:val="00186E40"/>
    <w:rsid w:val="00186E43"/>
    <w:rsid w:val="00186E50"/>
    <w:rsid w:val="00186E58"/>
    <w:rsid w:val="00186E6C"/>
    <w:rsid w:val="00186E87"/>
    <w:rsid w:val="00186E97"/>
    <w:rsid w:val="00186EA9"/>
    <w:rsid w:val="00186EBE"/>
    <w:rsid w:val="00186F43"/>
    <w:rsid w:val="00186F5D"/>
    <w:rsid w:val="00186F5F"/>
    <w:rsid w:val="00186F9F"/>
    <w:rsid w:val="00186FD1"/>
    <w:rsid w:val="00186FD8"/>
    <w:rsid w:val="00186FE2"/>
    <w:rsid w:val="00187029"/>
    <w:rsid w:val="00187031"/>
    <w:rsid w:val="0018703A"/>
    <w:rsid w:val="00187044"/>
    <w:rsid w:val="0018704D"/>
    <w:rsid w:val="0018705C"/>
    <w:rsid w:val="00187060"/>
    <w:rsid w:val="0018709C"/>
    <w:rsid w:val="0018712B"/>
    <w:rsid w:val="0018713A"/>
    <w:rsid w:val="00187168"/>
    <w:rsid w:val="00187218"/>
    <w:rsid w:val="00187278"/>
    <w:rsid w:val="0018729A"/>
    <w:rsid w:val="001872EE"/>
    <w:rsid w:val="0018732C"/>
    <w:rsid w:val="00187388"/>
    <w:rsid w:val="0018739C"/>
    <w:rsid w:val="001873B0"/>
    <w:rsid w:val="001873C3"/>
    <w:rsid w:val="001873E0"/>
    <w:rsid w:val="001873FC"/>
    <w:rsid w:val="00187404"/>
    <w:rsid w:val="00187429"/>
    <w:rsid w:val="0018745C"/>
    <w:rsid w:val="0018746C"/>
    <w:rsid w:val="00187491"/>
    <w:rsid w:val="00187497"/>
    <w:rsid w:val="001874CF"/>
    <w:rsid w:val="00187532"/>
    <w:rsid w:val="001875AF"/>
    <w:rsid w:val="001875C9"/>
    <w:rsid w:val="0018760C"/>
    <w:rsid w:val="0018761F"/>
    <w:rsid w:val="00187699"/>
    <w:rsid w:val="001876CC"/>
    <w:rsid w:val="00187704"/>
    <w:rsid w:val="00187740"/>
    <w:rsid w:val="0018774F"/>
    <w:rsid w:val="0018779E"/>
    <w:rsid w:val="001877A2"/>
    <w:rsid w:val="001877E8"/>
    <w:rsid w:val="001877FB"/>
    <w:rsid w:val="0018781C"/>
    <w:rsid w:val="00187824"/>
    <w:rsid w:val="00187848"/>
    <w:rsid w:val="00187855"/>
    <w:rsid w:val="001878BB"/>
    <w:rsid w:val="001878BD"/>
    <w:rsid w:val="001878C6"/>
    <w:rsid w:val="001878E0"/>
    <w:rsid w:val="001878E1"/>
    <w:rsid w:val="001878F4"/>
    <w:rsid w:val="001878F6"/>
    <w:rsid w:val="00187927"/>
    <w:rsid w:val="00187991"/>
    <w:rsid w:val="0018799D"/>
    <w:rsid w:val="001879B5"/>
    <w:rsid w:val="001879C8"/>
    <w:rsid w:val="001879CE"/>
    <w:rsid w:val="00187A02"/>
    <w:rsid w:val="00187A0F"/>
    <w:rsid w:val="00187A29"/>
    <w:rsid w:val="00187A44"/>
    <w:rsid w:val="00187A58"/>
    <w:rsid w:val="00187A73"/>
    <w:rsid w:val="00187A87"/>
    <w:rsid w:val="00187AAB"/>
    <w:rsid w:val="00187AF1"/>
    <w:rsid w:val="00187B06"/>
    <w:rsid w:val="00187B26"/>
    <w:rsid w:val="00187B42"/>
    <w:rsid w:val="00187B82"/>
    <w:rsid w:val="00187BAA"/>
    <w:rsid w:val="00187BB8"/>
    <w:rsid w:val="00187BD7"/>
    <w:rsid w:val="00187BFB"/>
    <w:rsid w:val="00187C02"/>
    <w:rsid w:val="00187C1D"/>
    <w:rsid w:val="00187C2B"/>
    <w:rsid w:val="00187C48"/>
    <w:rsid w:val="00187C4E"/>
    <w:rsid w:val="00187C73"/>
    <w:rsid w:val="00187C9B"/>
    <w:rsid w:val="00187CA3"/>
    <w:rsid w:val="00187CDB"/>
    <w:rsid w:val="00187CF7"/>
    <w:rsid w:val="00187D8C"/>
    <w:rsid w:val="00187D90"/>
    <w:rsid w:val="00187DA2"/>
    <w:rsid w:val="00187DEA"/>
    <w:rsid w:val="00187DF2"/>
    <w:rsid w:val="00187E1F"/>
    <w:rsid w:val="00187E4B"/>
    <w:rsid w:val="00187E4F"/>
    <w:rsid w:val="00187E6F"/>
    <w:rsid w:val="00187E71"/>
    <w:rsid w:val="00187EAC"/>
    <w:rsid w:val="00187ECD"/>
    <w:rsid w:val="00187ED7"/>
    <w:rsid w:val="00187EF3"/>
    <w:rsid w:val="00187F00"/>
    <w:rsid w:val="00187F21"/>
    <w:rsid w:val="00187F40"/>
    <w:rsid w:val="00187FD2"/>
    <w:rsid w:val="00190029"/>
    <w:rsid w:val="00190041"/>
    <w:rsid w:val="00190048"/>
    <w:rsid w:val="00190051"/>
    <w:rsid w:val="00190074"/>
    <w:rsid w:val="001900FB"/>
    <w:rsid w:val="00190112"/>
    <w:rsid w:val="00190121"/>
    <w:rsid w:val="0019016E"/>
    <w:rsid w:val="00190178"/>
    <w:rsid w:val="001901DC"/>
    <w:rsid w:val="001901F8"/>
    <w:rsid w:val="0019020A"/>
    <w:rsid w:val="0019020C"/>
    <w:rsid w:val="00190210"/>
    <w:rsid w:val="00190219"/>
    <w:rsid w:val="00190236"/>
    <w:rsid w:val="00190243"/>
    <w:rsid w:val="001902BC"/>
    <w:rsid w:val="001902C6"/>
    <w:rsid w:val="0019032E"/>
    <w:rsid w:val="0019035D"/>
    <w:rsid w:val="0019036D"/>
    <w:rsid w:val="0019036E"/>
    <w:rsid w:val="001903D8"/>
    <w:rsid w:val="001903E1"/>
    <w:rsid w:val="001903E3"/>
    <w:rsid w:val="00190426"/>
    <w:rsid w:val="00190429"/>
    <w:rsid w:val="0019043B"/>
    <w:rsid w:val="00190457"/>
    <w:rsid w:val="00190458"/>
    <w:rsid w:val="00190470"/>
    <w:rsid w:val="0019048B"/>
    <w:rsid w:val="001904C1"/>
    <w:rsid w:val="001904C2"/>
    <w:rsid w:val="001904C6"/>
    <w:rsid w:val="00190530"/>
    <w:rsid w:val="00190559"/>
    <w:rsid w:val="0019059E"/>
    <w:rsid w:val="001905B3"/>
    <w:rsid w:val="001905FD"/>
    <w:rsid w:val="00190652"/>
    <w:rsid w:val="00190675"/>
    <w:rsid w:val="00190678"/>
    <w:rsid w:val="0019068B"/>
    <w:rsid w:val="001906D6"/>
    <w:rsid w:val="0019073C"/>
    <w:rsid w:val="001907AC"/>
    <w:rsid w:val="001907C0"/>
    <w:rsid w:val="001907FC"/>
    <w:rsid w:val="001907FD"/>
    <w:rsid w:val="00190812"/>
    <w:rsid w:val="00190849"/>
    <w:rsid w:val="001908A5"/>
    <w:rsid w:val="001908D9"/>
    <w:rsid w:val="001908DF"/>
    <w:rsid w:val="001908F0"/>
    <w:rsid w:val="001908F3"/>
    <w:rsid w:val="00190932"/>
    <w:rsid w:val="0019095F"/>
    <w:rsid w:val="001909D8"/>
    <w:rsid w:val="00190A1E"/>
    <w:rsid w:val="00190A39"/>
    <w:rsid w:val="00190A85"/>
    <w:rsid w:val="00190ADC"/>
    <w:rsid w:val="00190B00"/>
    <w:rsid w:val="00190B06"/>
    <w:rsid w:val="00190B5B"/>
    <w:rsid w:val="00190BCC"/>
    <w:rsid w:val="00190C29"/>
    <w:rsid w:val="00190C6F"/>
    <w:rsid w:val="00190CAF"/>
    <w:rsid w:val="00190CC2"/>
    <w:rsid w:val="00190D51"/>
    <w:rsid w:val="00190D5C"/>
    <w:rsid w:val="00190D62"/>
    <w:rsid w:val="00190D65"/>
    <w:rsid w:val="00190DEF"/>
    <w:rsid w:val="00190DF7"/>
    <w:rsid w:val="00190E0E"/>
    <w:rsid w:val="00190E40"/>
    <w:rsid w:val="00190E42"/>
    <w:rsid w:val="00190E59"/>
    <w:rsid w:val="00190E64"/>
    <w:rsid w:val="00190E83"/>
    <w:rsid w:val="00190EA3"/>
    <w:rsid w:val="00190EBB"/>
    <w:rsid w:val="00190EC6"/>
    <w:rsid w:val="00190ECE"/>
    <w:rsid w:val="00190ED5"/>
    <w:rsid w:val="00190EEA"/>
    <w:rsid w:val="00190F16"/>
    <w:rsid w:val="00190F3A"/>
    <w:rsid w:val="00190F62"/>
    <w:rsid w:val="00190F88"/>
    <w:rsid w:val="00190F8E"/>
    <w:rsid w:val="00190FB0"/>
    <w:rsid w:val="00190FD7"/>
    <w:rsid w:val="00190FE8"/>
    <w:rsid w:val="00190FFE"/>
    <w:rsid w:val="0019100C"/>
    <w:rsid w:val="00191053"/>
    <w:rsid w:val="0019115D"/>
    <w:rsid w:val="0019117C"/>
    <w:rsid w:val="001911E0"/>
    <w:rsid w:val="001911F4"/>
    <w:rsid w:val="00191225"/>
    <w:rsid w:val="00191234"/>
    <w:rsid w:val="00191273"/>
    <w:rsid w:val="0019128E"/>
    <w:rsid w:val="001912A9"/>
    <w:rsid w:val="001912BB"/>
    <w:rsid w:val="0019132E"/>
    <w:rsid w:val="00191345"/>
    <w:rsid w:val="0019134E"/>
    <w:rsid w:val="00191355"/>
    <w:rsid w:val="0019136F"/>
    <w:rsid w:val="00191373"/>
    <w:rsid w:val="0019139B"/>
    <w:rsid w:val="001913A4"/>
    <w:rsid w:val="001913D5"/>
    <w:rsid w:val="001913FF"/>
    <w:rsid w:val="00191402"/>
    <w:rsid w:val="0019140F"/>
    <w:rsid w:val="00191423"/>
    <w:rsid w:val="0019146C"/>
    <w:rsid w:val="00191488"/>
    <w:rsid w:val="0019148A"/>
    <w:rsid w:val="001914C2"/>
    <w:rsid w:val="00191563"/>
    <w:rsid w:val="00191574"/>
    <w:rsid w:val="00191594"/>
    <w:rsid w:val="00191606"/>
    <w:rsid w:val="00191613"/>
    <w:rsid w:val="0019161E"/>
    <w:rsid w:val="00191647"/>
    <w:rsid w:val="00191654"/>
    <w:rsid w:val="00191673"/>
    <w:rsid w:val="00191675"/>
    <w:rsid w:val="00191688"/>
    <w:rsid w:val="0019169F"/>
    <w:rsid w:val="0019172D"/>
    <w:rsid w:val="00191749"/>
    <w:rsid w:val="001917B3"/>
    <w:rsid w:val="001917D0"/>
    <w:rsid w:val="0019186E"/>
    <w:rsid w:val="00191886"/>
    <w:rsid w:val="001918A7"/>
    <w:rsid w:val="001918AB"/>
    <w:rsid w:val="0019193B"/>
    <w:rsid w:val="00191956"/>
    <w:rsid w:val="00191999"/>
    <w:rsid w:val="001919AF"/>
    <w:rsid w:val="00191A98"/>
    <w:rsid w:val="00191AB7"/>
    <w:rsid w:val="00191AE0"/>
    <w:rsid w:val="00191B25"/>
    <w:rsid w:val="00191B5B"/>
    <w:rsid w:val="00191B6A"/>
    <w:rsid w:val="00191B76"/>
    <w:rsid w:val="00191B81"/>
    <w:rsid w:val="00191B8F"/>
    <w:rsid w:val="00191B9E"/>
    <w:rsid w:val="00191BA1"/>
    <w:rsid w:val="00191BB3"/>
    <w:rsid w:val="00191BD4"/>
    <w:rsid w:val="00191C04"/>
    <w:rsid w:val="00191C0A"/>
    <w:rsid w:val="00191C37"/>
    <w:rsid w:val="00191C62"/>
    <w:rsid w:val="00191C6E"/>
    <w:rsid w:val="00191CA8"/>
    <w:rsid w:val="00191CD3"/>
    <w:rsid w:val="00191CDF"/>
    <w:rsid w:val="00191CFC"/>
    <w:rsid w:val="00191D0F"/>
    <w:rsid w:val="00191D1C"/>
    <w:rsid w:val="00191D23"/>
    <w:rsid w:val="00191D33"/>
    <w:rsid w:val="00191D38"/>
    <w:rsid w:val="00191D52"/>
    <w:rsid w:val="00191D6E"/>
    <w:rsid w:val="00191D8D"/>
    <w:rsid w:val="00191DE2"/>
    <w:rsid w:val="00191E0A"/>
    <w:rsid w:val="00191E34"/>
    <w:rsid w:val="00191E72"/>
    <w:rsid w:val="00191E95"/>
    <w:rsid w:val="00191E99"/>
    <w:rsid w:val="00191EC8"/>
    <w:rsid w:val="00191F00"/>
    <w:rsid w:val="00191F56"/>
    <w:rsid w:val="00191F95"/>
    <w:rsid w:val="00191FF8"/>
    <w:rsid w:val="00192055"/>
    <w:rsid w:val="0019205A"/>
    <w:rsid w:val="00192080"/>
    <w:rsid w:val="0019209F"/>
    <w:rsid w:val="001920EA"/>
    <w:rsid w:val="0019211C"/>
    <w:rsid w:val="00192161"/>
    <w:rsid w:val="00192173"/>
    <w:rsid w:val="00192185"/>
    <w:rsid w:val="001921AA"/>
    <w:rsid w:val="001921AF"/>
    <w:rsid w:val="001921B0"/>
    <w:rsid w:val="001921C1"/>
    <w:rsid w:val="00192229"/>
    <w:rsid w:val="0019224D"/>
    <w:rsid w:val="00192264"/>
    <w:rsid w:val="0019227B"/>
    <w:rsid w:val="0019227D"/>
    <w:rsid w:val="0019227F"/>
    <w:rsid w:val="001922BA"/>
    <w:rsid w:val="001922BD"/>
    <w:rsid w:val="00192309"/>
    <w:rsid w:val="0019231E"/>
    <w:rsid w:val="00192341"/>
    <w:rsid w:val="00192385"/>
    <w:rsid w:val="00192399"/>
    <w:rsid w:val="001923AA"/>
    <w:rsid w:val="001923C5"/>
    <w:rsid w:val="001923DD"/>
    <w:rsid w:val="001923F8"/>
    <w:rsid w:val="0019241C"/>
    <w:rsid w:val="00192426"/>
    <w:rsid w:val="00192433"/>
    <w:rsid w:val="0019244A"/>
    <w:rsid w:val="001924BE"/>
    <w:rsid w:val="001924F3"/>
    <w:rsid w:val="001924FB"/>
    <w:rsid w:val="001924FF"/>
    <w:rsid w:val="0019253A"/>
    <w:rsid w:val="00192563"/>
    <w:rsid w:val="00192569"/>
    <w:rsid w:val="00192573"/>
    <w:rsid w:val="00192575"/>
    <w:rsid w:val="0019258B"/>
    <w:rsid w:val="00192591"/>
    <w:rsid w:val="001925A6"/>
    <w:rsid w:val="001925C5"/>
    <w:rsid w:val="001925EE"/>
    <w:rsid w:val="001925F9"/>
    <w:rsid w:val="00192639"/>
    <w:rsid w:val="0019263C"/>
    <w:rsid w:val="0019264F"/>
    <w:rsid w:val="0019266F"/>
    <w:rsid w:val="0019268D"/>
    <w:rsid w:val="001926B6"/>
    <w:rsid w:val="001926BA"/>
    <w:rsid w:val="001926CB"/>
    <w:rsid w:val="00192713"/>
    <w:rsid w:val="0019271B"/>
    <w:rsid w:val="00192729"/>
    <w:rsid w:val="00192745"/>
    <w:rsid w:val="00192754"/>
    <w:rsid w:val="00192777"/>
    <w:rsid w:val="0019278D"/>
    <w:rsid w:val="001927FF"/>
    <w:rsid w:val="0019280A"/>
    <w:rsid w:val="0019280F"/>
    <w:rsid w:val="00192823"/>
    <w:rsid w:val="00192847"/>
    <w:rsid w:val="0019288B"/>
    <w:rsid w:val="001928A9"/>
    <w:rsid w:val="001928B8"/>
    <w:rsid w:val="001928E8"/>
    <w:rsid w:val="001929F8"/>
    <w:rsid w:val="00192A08"/>
    <w:rsid w:val="00192A87"/>
    <w:rsid w:val="00192A92"/>
    <w:rsid w:val="00192A94"/>
    <w:rsid w:val="00192ACB"/>
    <w:rsid w:val="00192B3B"/>
    <w:rsid w:val="00192B4A"/>
    <w:rsid w:val="00192B52"/>
    <w:rsid w:val="00192B64"/>
    <w:rsid w:val="00192B7E"/>
    <w:rsid w:val="00192B86"/>
    <w:rsid w:val="00192B92"/>
    <w:rsid w:val="00192BB4"/>
    <w:rsid w:val="00192BCA"/>
    <w:rsid w:val="00192BDB"/>
    <w:rsid w:val="00192BE5"/>
    <w:rsid w:val="00192C29"/>
    <w:rsid w:val="00192C2F"/>
    <w:rsid w:val="00192C40"/>
    <w:rsid w:val="00192C45"/>
    <w:rsid w:val="00192C65"/>
    <w:rsid w:val="00192C86"/>
    <w:rsid w:val="00192CA3"/>
    <w:rsid w:val="00192CCF"/>
    <w:rsid w:val="00192CE3"/>
    <w:rsid w:val="00192D2F"/>
    <w:rsid w:val="00192D43"/>
    <w:rsid w:val="00192DAB"/>
    <w:rsid w:val="00192DB5"/>
    <w:rsid w:val="00192DC6"/>
    <w:rsid w:val="00192DD6"/>
    <w:rsid w:val="00192E5F"/>
    <w:rsid w:val="00192E61"/>
    <w:rsid w:val="00192E71"/>
    <w:rsid w:val="00192E92"/>
    <w:rsid w:val="00192E9E"/>
    <w:rsid w:val="00192EC4"/>
    <w:rsid w:val="00192F00"/>
    <w:rsid w:val="00192F03"/>
    <w:rsid w:val="00192F1F"/>
    <w:rsid w:val="00192F3F"/>
    <w:rsid w:val="00192F69"/>
    <w:rsid w:val="00192F84"/>
    <w:rsid w:val="00192FFB"/>
    <w:rsid w:val="00193000"/>
    <w:rsid w:val="001930AE"/>
    <w:rsid w:val="001930B0"/>
    <w:rsid w:val="001930BA"/>
    <w:rsid w:val="001930FC"/>
    <w:rsid w:val="00193111"/>
    <w:rsid w:val="00193119"/>
    <w:rsid w:val="00193168"/>
    <w:rsid w:val="0019317F"/>
    <w:rsid w:val="001931B6"/>
    <w:rsid w:val="001931C9"/>
    <w:rsid w:val="001931CD"/>
    <w:rsid w:val="001931E4"/>
    <w:rsid w:val="001931F5"/>
    <w:rsid w:val="0019322C"/>
    <w:rsid w:val="00193247"/>
    <w:rsid w:val="0019326D"/>
    <w:rsid w:val="00193286"/>
    <w:rsid w:val="00193288"/>
    <w:rsid w:val="001932A7"/>
    <w:rsid w:val="001932EC"/>
    <w:rsid w:val="0019331F"/>
    <w:rsid w:val="0019335D"/>
    <w:rsid w:val="001933AF"/>
    <w:rsid w:val="001933B9"/>
    <w:rsid w:val="001933E6"/>
    <w:rsid w:val="00193415"/>
    <w:rsid w:val="0019342B"/>
    <w:rsid w:val="00193460"/>
    <w:rsid w:val="00193474"/>
    <w:rsid w:val="00193482"/>
    <w:rsid w:val="0019349E"/>
    <w:rsid w:val="001934A1"/>
    <w:rsid w:val="001934E2"/>
    <w:rsid w:val="0019350C"/>
    <w:rsid w:val="00193511"/>
    <w:rsid w:val="00193539"/>
    <w:rsid w:val="0019355A"/>
    <w:rsid w:val="0019356E"/>
    <w:rsid w:val="00193576"/>
    <w:rsid w:val="001935A8"/>
    <w:rsid w:val="001935AC"/>
    <w:rsid w:val="001935AD"/>
    <w:rsid w:val="001935CB"/>
    <w:rsid w:val="001935D3"/>
    <w:rsid w:val="001935DF"/>
    <w:rsid w:val="00193634"/>
    <w:rsid w:val="00193657"/>
    <w:rsid w:val="00193667"/>
    <w:rsid w:val="00193679"/>
    <w:rsid w:val="0019368D"/>
    <w:rsid w:val="001936B2"/>
    <w:rsid w:val="001936D6"/>
    <w:rsid w:val="001936DE"/>
    <w:rsid w:val="00193707"/>
    <w:rsid w:val="0019370A"/>
    <w:rsid w:val="00193736"/>
    <w:rsid w:val="00193746"/>
    <w:rsid w:val="00193748"/>
    <w:rsid w:val="00193760"/>
    <w:rsid w:val="001937E5"/>
    <w:rsid w:val="001937F7"/>
    <w:rsid w:val="001937FE"/>
    <w:rsid w:val="00193800"/>
    <w:rsid w:val="0019380E"/>
    <w:rsid w:val="0019382F"/>
    <w:rsid w:val="001938C1"/>
    <w:rsid w:val="001938EE"/>
    <w:rsid w:val="001938FD"/>
    <w:rsid w:val="00193903"/>
    <w:rsid w:val="00193946"/>
    <w:rsid w:val="00193948"/>
    <w:rsid w:val="001939A4"/>
    <w:rsid w:val="001939BB"/>
    <w:rsid w:val="001939E4"/>
    <w:rsid w:val="00193A39"/>
    <w:rsid w:val="00193A43"/>
    <w:rsid w:val="00193A9F"/>
    <w:rsid w:val="00193AAA"/>
    <w:rsid w:val="00193AD1"/>
    <w:rsid w:val="00193AD3"/>
    <w:rsid w:val="00193AEA"/>
    <w:rsid w:val="00193B02"/>
    <w:rsid w:val="00193B09"/>
    <w:rsid w:val="00193B21"/>
    <w:rsid w:val="00193B38"/>
    <w:rsid w:val="00193B3B"/>
    <w:rsid w:val="00193B3E"/>
    <w:rsid w:val="00193B75"/>
    <w:rsid w:val="00193B87"/>
    <w:rsid w:val="00193B94"/>
    <w:rsid w:val="00193BEC"/>
    <w:rsid w:val="00193BF2"/>
    <w:rsid w:val="00193C1F"/>
    <w:rsid w:val="00193C3B"/>
    <w:rsid w:val="00193C40"/>
    <w:rsid w:val="00193C68"/>
    <w:rsid w:val="00193C6E"/>
    <w:rsid w:val="00193C79"/>
    <w:rsid w:val="00193CBC"/>
    <w:rsid w:val="00193D21"/>
    <w:rsid w:val="00193D24"/>
    <w:rsid w:val="00193D5F"/>
    <w:rsid w:val="00193D80"/>
    <w:rsid w:val="00193DE6"/>
    <w:rsid w:val="00193E19"/>
    <w:rsid w:val="00193E23"/>
    <w:rsid w:val="00193E2C"/>
    <w:rsid w:val="00193E4B"/>
    <w:rsid w:val="00193E52"/>
    <w:rsid w:val="00193E7E"/>
    <w:rsid w:val="00193E8D"/>
    <w:rsid w:val="00193E8F"/>
    <w:rsid w:val="00193E92"/>
    <w:rsid w:val="00193E93"/>
    <w:rsid w:val="00193EB8"/>
    <w:rsid w:val="00193EEF"/>
    <w:rsid w:val="00193EF7"/>
    <w:rsid w:val="00193F0B"/>
    <w:rsid w:val="00193F1A"/>
    <w:rsid w:val="00193F84"/>
    <w:rsid w:val="00193F89"/>
    <w:rsid w:val="00193FD1"/>
    <w:rsid w:val="00194007"/>
    <w:rsid w:val="00194036"/>
    <w:rsid w:val="0019404F"/>
    <w:rsid w:val="00194061"/>
    <w:rsid w:val="0019408E"/>
    <w:rsid w:val="001940A3"/>
    <w:rsid w:val="001940B9"/>
    <w:rsid w:val="001940BE"/>
    <w:rsid w:val="001940D3"/>
    <w:rsid w:val="0019418D"/>
    <w:rsid w:val="001941B6"/>
    <w:rsid w:val="001941B7"/>
    <w:rsid w:val="001941C7"/>
    <w:rsid w:val="001941DE"/>
    <w:rsid w:val="001941E9"/>
    <w:rsid w:val="001941EF"/>
    <w:rsid w:val="00194229"/>
    <w:rsid w:val="00194240"/>
    <w:rsid w:val="00194269"/>
    <w:rsid w:val="001942FD"/>
    <w:rsid w:val="00194320"/>
    <w:rsid w:val="0019436B"/>
    <w:rsid w:val="001943B0"/>
    <w:rsid w:val="001943E9"/>
    <w:rsid w:val="00194400"/>
    <w:rsid w:val="0019441C"/>
    <w:rsid w:val="00194455"/>
    <w:rsid w:val="00194456"/>
    <w:rsid w:val="001944DA"/>
    <w:rsid w:val="001944EB"/>
    <w:rsid w:val="001944F2"/>
    <w:rsid w:val="00194543"/>
    <w:rsid w:val="0019456C"/>
    <w:rsid w:val="00194579"/>
    <w:rsid w:val="00194580"/>
    <w:rsid w:val="001945CA"/>
    <w:rsid w:val="001945FA"/>
    <w:rsid w:val="00194624"/>
    <w:rsid w:val="0019463D"/>
    <w:rsid w:val="0019464D"/>
    <w:rsid w:val="00194660"/>
    <w:rsid w:val="00194678"/>
    <w:rsid w:val="00194681"/>
    <w:rsid w:val="0019468E"/>
    <w:rsid w:val="00194699"/>
    <w:rsid w:val="001946E1"/>
    <w:rsid w:val="001946EC"/>
    <w:rsid w:val="0019471C"/>
    <w:rsid w:val="0019476B"/>
    <w:rsid w:val="00194778"/>
    <w:rsid w:val="00194799"/>
    <w:rsid w:val="001947DA"/>
    <w:rsid w:val="001947EB"/>
    <w:rsid w:val="001947FE"/>
    <w:rsid w:val="00194801"/>
    <w:rsid w:val="0019484B"/>
    <w:rsid w:val="00194893"/>
    <w:rsid w:val="001948B8"/>
    <w:rsid w:val="001948C1"/>
    <w:rsid w:val="001948C8"/>
    <w:rsid w:val="001948E2"/>
    <w:rsid w:val="00194958"/>
    <w:rsid w:val="00194959"/>
    <w:rsid w:val="0019495B"/>
    <w:rsid w:val="00194961"/>
    <w:rsid w:val="0019496C"/>
    <w:rsid w:val="00194977"/>
    <w:rsid w:val="0019498D"/>
    <w:rsid w:val="001949A5"/>
    <w:rsid w:val="001949B1"/>
    <w:rsid w:val="001949CD"/>
    <w:rsid w:val="00194A20"/>
    <w:rsid w:val="00194A42"/>
    <w:rsid w:val="00194A54"/>
    <w:rsid w:val="00194A73"/>
    <w:rsid w:val="00194A8E"/>
    <w:rsid w:val="00194AA3"/>
    <w:rsid w:val="00194AAA"/>
    <w:rsid w:val="00194AD0"/>
    <w:rsid w:val="00194ADA"/>
    <w:rsid w:val="00194AFA"/>
    <w:rsid w:val="00194B0F"/>
    <w:rsid w:val="00194B26"/>
    <w:rsid w:val="00194B5C"/>
    <w:rsid w:val="00194B69"/>
    <w:rsid w:val="00194B98"/>
    <w:rsid w:val="00194BAB"/>
    <w:rsid w:val="00194BB4"/>
    <w:rsid w:val="00194BC7"/>
    <w:rsid w:val="00194BD2"/>
    <w:rsid w:val="00194BF6"/>
    <w:rsid w:val="00194C0B"/>
    <w:rsid w:val="00194C46"/>
    <w:rsid w:val="00194C5F"/>
    <w:rsid w:val="00194C6B"/>
    <w:rsid w:val="00194C94"/>
    <w:rsid w:val="00194CA2"/>
    <w:rsid w:val="00194CE6"/>
    <w:rsid w:val="00194CFD"/>
    <w:rsid w:val="00194D05"/>
    <w:rsid w:val="00194D9A"/>
    <w:rsid w:val="00194DE9"/>
    <w:rsid w:val="00194E01"/>
    <w:rsid w:val="00194E41"/>
    <w:rsid w:val="00194E6D"/>
    <w:rsid w:val="00194E71"/>
    <w:rsid w:val="00194E76"/>
    <w:rsid w:val="00194EA4"/>
    <w:rsid w:val="00194F04"/>
    <w:rsid w:val="00194F4D"/>
    <w:rsid w:val="00194F5C"/>
    <w:rsid w:val="00194F72"/>
    <w:rsid w:val="00194F80"/>
    <w:rsid w:val="00194F84"/>
    <w:rsid w:val="00194F96"/>
    <w:rsid w:val="00194FAA"/>
    <w:rsid w:val="00194FBD"/>
    <w:rsid w:val="00194FDF"/>
    <w:rsid w:val="00194FE7"/>
    <w:rsid w:val="0019506B"/>
    <w:rsid w:val="001950FD"/>
    <w:rsid w:val="00195116"/>
    <w:rsid w:val="00195121"/>
    <w:rsid w:val="00195128"/>
    <w:rsid w:val="0019512C"/>
    <w:rsid w:val="00195132"/>
    <w:rsid w:val="00195158"/>
    <w:rsid w:val="00195189"/>
    <w:rsid w:val="001951EE"/>
    <w:rsid w:val="001951FE"/>
    <w:rsid w:val="00195202"/>
    <w:rsid w:val="0019522F"/>
    <w:rsid w:val="0019525D"/>
    <w:rsid w:val="00195265"/>
    <w:rsid w:val="0019526D"/>
    <w:rsid w:val="001952BB"/>
    <w:rsid w:val="001952C0"/>
    <w:rsid w:val="001952E4"/>
    <w:rsid w:val="00195309"/>
    <w:rsid w:val="00195328"/>
    <w:rsid w:val="00195338"/>
    <w:rsid w:val="00195342"/>
    <w:rsid w:val="0019534D"/>
    <w:rsid w:val="00195364"/>
    <w:rsid w:val="001953CB"/>
    <w:rsid w:val="001953D0"/>
    <w:rsid w:val="001953EF"/>
    <w:rsid w:val="00195442"/>
    <w:rsid w:val="00195447"/>
    <w:rsid w:val="0019544A"/>
    <w:rsid w:val="00195454"/>
    <w:rsid w:val="0019546B"/>
    <w:rsid w:val="00195470"/>
    <w:rsid w:val="00195479"/>
    <w:rsid w:val="00195481"/>
    <w:rsid w:val="00195482"/>
    <w:rsid w:val="001954AB"/>
    <w:rsid w:val="001954B9"/>
    <w:rsid w:val="001954DF"/>
    <w:rsid w:val="001954F2"/>
    <w:rsid w:val="00195500"/>
    <w:rsid w:val="00195509"/>
    <w:rsid w:val="00195527"/>
    <w:rsid w:val="00195531"/>
    <w:rsid w:val="00195532"/>
    <w:rsid w:val="0019553D"/>
    <w:rsid w:val="001955ED"/>
    <w:rsid w:val="001955FB"/>
    <w:rsid w:val="00195617"/>
    <w:rsid w:val="0019561C"/>
    <w:rsid w:val="00195625"/>
    <w:rsid w:val="00195627"/>
    <w:rsid w:val="00195630"/>
    <w:rsid w:val="0019564E"/>
    <w:rsid w:val="0019568A"/>
    <w:rsid w:val="0019568E"/>
    <w:rsid w:val="001956D5"/>
    <w:rsid w:val="001956F9"/>
    <w:rsid w:val="00195723"/>
    <w:rsid w:val="0019572D"/>
    <w:rsid w:val="00195745"/>
    <w:rsid w:val="00195747"/>
    <w:rsid w:val="00195784"/>
    <w:rsid w:val="0019579D"/>
    <w:rsid w:val="001957C2"/>
    <w:rsid w:val="001957E4"/>
    <w:rsid w:val="001957F9"/>
    <w:rsid w:val="00195833"/>
    <w:rsid w:val="001958A0"/>
    <w:rsid w:val="001958DC"/>
    <w:rsid w:val="00195953"/>
    <w:rsid w:val="00195972"/>
    <w:rsid w:val="0019598D"/>
    <w:rsid w:val="001959A3"/>
    <w:rsid w:val="001959A4"/>
    <w:rsid w:val="00195A01"/>
    <w:rsid w:val="00195A52"/>
    <w:rsid w:val="00195A6B"/>
    <w:rsid w:val="00195AA3"/>
    <w:rsid w:val="00195AA4"/>
    <w:rsid w:val="00195AAF"/>
    <w:rsid w:val="00195AD4"/>
    <w:rsid w:val="00195AEC"/>
    <w:rsid w:val="00195AF0"/>
    <w:rsid w:val="00195B0D"/>
    <w:rsid w:val="00195B13"/>
    <w:rsid w:val="00195B2C"/>
    <w:rsid w:val="00195B36"/>
    <w:rsid w:val="00195BB4"/>
    <w:rsid w:val="00195BBB"/>
    <w:rsid w:val="00195BD1"/>
    <w:rsid w:val="00195C0F"/>
    <w:rsid w:val="00195C16"/>
    <w:rsid w:val="00195C90"/>
    <w:rsid w:val="00195C92"/>
    <w:rsid w:val="00195CA1"/>
    <w:rsid w:val="00195CB9"/>
    <w:rsid w:val="00195CCB"/>
    <w:rsid w:val="00195CE7"/>
    <w:rsid w:val="00195D2D"/>
    <w:rsid w:val="00195D3F"/>
    <w:rsid w:val="00195D7A"/>
    <w:rsid w:val="00195D8A"/>
    <w:rsid w:val="00195DD1"/>
    <w:rsid w:val="00195DEC"/>
    <w:rsid w:val="00195DFF"/>
    <w:rsid w:val="00195E17"/>
    <w:rsid w:val="00195E29"/>
    <w:rsid w:val="00195E31"/>
    <w:rsid w:val="00195E36"/>
    <w:rsid w:val="00195E7C"/>
    <w:rsid w:val="00195E98"/>
    <w:rsid w:val="00195EA7"/>
    <w:rsid w:val="00195EB9"/>
    <w:rsid w:val="00195ED6"/>
    <w:rsid w:val="00195F09"/>
    <w:rsid w:val="00195F15"/>
    <w:rsid w:val="00195F1B"/>
    <w:rsid w:val="00195F3B"/>
    <w:rsid w:val="00195F80"/>
    <w:rsid w:val="00195FD8"/>
    <w:rsid w:val="00195FF5"/>
    <w:rsid w:val="00196009"/>
    <w:rsid w:val="00196063"/>
    <w:rsid w:val="00196073"/>
    <w:rsid w:val="0019607F"/>
    <w:rsid w:val="00196083"/>
    <w:rsid w:val="0019608D"/>
    <w:rsid w:val="00196092"/>
    <w:rsid w:val="001960A0"/>
    <w:rsid w:val="00196113"/>
    <w:rsid w:val="00196166"/>
    <w:rsid w:val="0019616F"/>
    <w:rsid w:val="00196182"/>
    <w:rsid w:val="0019618A"/>
    <w:rsid w:val="00196193"/>
    <w:rsid w:val="001961BD"/>
    <w:rsid w:val="00196229"/>
    <w:rsid w:val="00196230"/>
    <w:rsid w:val="00196255"/>
    <w:rsid w:val="0019625F"/>
    <w:rsid w:val="00196265"/>
    <w:rsid w:val="001962F8"/>
    <w:rsid w:val="00196359"/>
    <w:rsid w:val="001963BF"/>
    <w:rsid w:val="001963DA"/>
    <w:rsid w:val="001963DD"/>
    <w:rsid w:val="001963E2"/>
    <w:rsid w:val="00196408"/>
    <w:rsid w:val="0019642D"/>
    <w:rsid w:val="00196461"/>
    <w:rsid w:val="00196490"/>
    <w:rsid w:val="001964A8"/>
    <w:rsid w:val="001964CE"/>
    <w:rsid w:val="001964F4"/>
    <w:rsid w:val="0019650F"/>
    <w:rsid w:val="00196539"/>
    <w:rsid w:val="0019657B"/>
    <w:rsid w:val="001965A0"/>
    <w:rsid w:val="00196600"/>
    <w:rsid w:val="001966C7"/>
    <w:rsid w:val="001966D9"/>
    <w:rsid w:val="001966EE"/>
    <w:rsid w:val="00196753"/>
    <w:rsid w:val="00196756"/>
    <w:rsid w:val="00196777"/>
    <w:rsid w:val="001967B1"/>
    <w:rsid w:val="001967B2"/>
    <w:rsid w:val="001967E4"/>
    <w:rsid w:val="001967EC"/>
    <w:rsid w:val="001967FC"/>
    <w:rsid w:val="0019681C"/>
    <w:rsid w:val="00196821"/>
    <w:rsid w:val="00196837"/>
    <w:rsid w:val="0019684B"/>
    <w:rsid w:val="0019686B"/>
    <w:rsid w:val="00196878"/>
    <w:rsid w:val="00196890"/>
    <w:rsid w:val="001968FF"/>
    <w:rsid w:val="0019692F"/>
    <w:rsid w:val="0019697A"/>
    <w:rsid w:val="0019698F"/>
    <w:rsid w:val="001969A4"/>
    <w:rsid w:val="001969D9"/>
    <w:rsid w:val="00196A02"/>
    <w:rsid w:val="00196A12"/>
    <w:rsid w:val="00196A17"/>
    <w:rsid w:val="00196A19"/>
    <w:rsid w:val="00196A2E"/>
    <w:rsid w:val="00196A31"/>
    <w:rsid w:val="00196A4B"/>
    <w:rsid w:val="00196A55"/>
    <w:rsid w:val="00196A61"/>
    <w:rsid w:val="00196A7E"/>
    <w:rsid w:val="00196AA4"/>
    <w:rsid w:val="00196AAC"/>
    <w:rsid w:val="00196AB2"/>
    <w:rsid w:val="00196ABA"/>
    <w:rsid w:val="00196AC7"/>
    <w:rsid w:val="00196ACD"/>
    <w:rsid w:val="00196ACF"/>
    <w:rsid w:val="00196ADA"/>
    <w:rsid w:val="00196AF4"/>
    <w:rsid w:val="00196B03"/>
    <w:rsid w:val="00196B1D"/>
    <w:rsid w:val="00196B46"/>
    <w:rsid w:val="00196B5E"/>
    <w:rsid w:val="00196B7D"/>
    <w:rsid w:val="00196B8C"/>
    <w:rsid w:val="00196BC6"/>
    <w:rsid w:val="00196BDC"/>
    <w:rsid w:val="00196BE0"/>
    <w:rsid w:val="00196C4C"/>
    <w:rsid w:val="00196CAB"/>
    <w:rsid w:val="00196D34"/>
    <w:rsid w:val="00196D77"/>
    <w:rsid w:val="00196D86"/>
    <w:rsid w:val="00196DE2"/>
    <w:rsid w:val="00196E0A"/>
    <w:rsid w:val="00196E2A"/>
    <w:rsid w:val="00196E2E"/>
    <w:rsid w:val="00196E62"/>
    <w:rsid w:val="00196E70"/>
    <w:rsid w:val="00196EA9"/>
    <w:rsid w:val="00196EC8"/>
    <w:rsid w:val="00196F0B"/>
    <w:rsid w:val="00196F20"/>
    <w:rsid w:val="00196F23"/>
    <w:rsid w:val="0019704E"/>
    <w:rsid w:val="00197054"/>
    <w:rsid w:val="001970BF"/>
    <w:rsid w:val="001970C2"/>
    <w:rsid w:val="001970CD"/>
    <w:rsid w:val="001970E0"/>
    <w:rsid w:val="001970EE"/>
    <w:rsid w:val="001970F5"/>
    <w:rsid w:val="00197145"/>
    <w:rsid w:val="0019714C"/>
    <w:rsid w:val="00197162"/>
    <w:rsid w:val="0019716F"/>
    <w:rsid w:val="001971D6"/>
    <w:rsid w:val="001971FD"/>
    <w:rsid w:val="0019720E"/>
    <w:rsid w:val="00197218"/>
    <w:rsid w:val="00197252"/>
    <w:rsid w:val="00197256"/>
    <w:rsid w:val="0019725A"/>
    <w:rsid w:val="00197279"/>
    <w:rsid w:val="0019729D"/>
    <w:rsid w:val="001972DD"/>
    <w:rsid w:val="00197348"/>
    <w:rsid w:val="00197379"/>
    <w:rsid w:val="00197391"/>
    <w:rsid w:val="001973A7"/>
    <w:rsid w:val="001973F2"/>
    <w:rsid w:val="001973F8"/>
    <w:rsid w:val="00197402"/>
    <w:rsid w:val="00197438"/>
    <w:rsid w:val="00197452"/>
    <w:rsid w:val="0019745B"/>
    <w:rsid w:val="0019748D"/>
    <w:rsid w:val="001974B2"/>
    <w:rsid w:val="001974B3"/>
    <w:rsid w:val="001974C7"/>
    <w:rsid w:val="00197500"/>
    <w:rsid w:val="0019754B"/>
    <w:rsid w:val="00197575"/>
    <w:rsid w:val="0019759E"/>
    <w:rsid w:val="001975B3"/>
    <w:rsid w:val="001975B9"/>
    <w:rsid w:val="001975EE"/>
    <w:rsid w:val="0019760A"/>
    <w:rsid w:val="00197613"/>
    <w:rsid w:val="0019764C"/>
    <w:rsid w:val="0019765F"/>
    <w:rsid w:val="00197665"/>
    <w:rsid w:val="00197676"/>
    <w:rsid w:val="00197699"/>
    <w:rsid w:val="001976B7"/>
    <w:rsid w:val="001976C6"/>
    <w:rsid w:val="001976C7"/>
    <w:rsid w:val="001976E8"/>
    <w:rsid w:val="00197760"/>
    <w:rsid w:val="00197768"/>
    <w:rsid w:val="00197774"/>
    <w:rsid w:val="00197794"/>
    <w:rsid w:val="001977BA"/>
    <w:rsid w:val="001977EC"/>
    <w:rsid w:val="0019783A"/>
    <w:rsid w:val="0019784A"/>
    <w:rsid w:val="0019785A"/>
    <w:rsid w:val="0019788D"/>
    <w:rsid w:val="001978C4"/>
    <w:rsid w:val="001978CA"/>
    <w:rsid w:val="001978D2"/>
    <w:rsid w:val="00197910"/>
    <w:rsid w:val="00197959"/>
    <w:rsid w:val="0019796F"/>
    <w:rsid w:val="001979AF"/>
    <w:rsid w:val="001979CF"/>
    <w:rsid w:val="001979EF"/>
    <w:rsid w:val="00197A0A"/>
    <w:rsid w:val="00197A16"/>
    <w:rsid w:val="00197A25"/>
    <w:rsid w:val="00197A90"/>
    <w:rsid w:val="00197AC6"/>
    <w:rsid w:val="00197ACA"/>
    <w:rsid w:val="00197AD2"/>
    <w:rsid w:val="00197AED"/>
    <w:rsid w:val="00197B18"/>
    <w:rsid w:val="00197B3A"/>
    <w:rsid w:val="00197B48"/>
    <w:rsid w:val="00197B59"/>
    <w:rsid w:val="00197B77"/>
    <w:rsid w:val="00197BAD"/>
    <w:rsid w:val="00197BCE"/>
    <w:rsid w:val="00197C3C"/>
    <w:rsid w:val="00197C56"/>
    <w:rsid w:val="00197CD7"/>
    <w:rsid w:val="00197CE9"/>
    <w:rsid w:val="00197CFF"/>
    <w:rsid w:val="00197D01"/>
    <w:rsid w:val="00197D1A"/>
    <w:rsid w:val="00197D50"/>
    <w:rsid w:val="00197D68"/>
    <w:rsid w:val="00197D72"/>
    <w:rsid w:val="00197D75"/>
    <w:rsid w:val="00197D87"/>
    <w:rsid w:val="00197D93"/>
    <w:rsid w:val="00197E10"/>
    <w:rsid w:val="00197E66"/>
    <w:rsid w:val="00197E78"/>
    <w:rsid w:val="00197EB1"/>
    <w:rsid w:val="00197EB4"/>
    <w:rsid w:val="00197EE9"/>
    <w:rsid w:val="00197EEF"/>
    <w:rsid w:val="00197EFA"/>
    <w:rsid w:val="00197F04"/>
    <w:rsid w:val="00197F06"/>
    <w:rsid w:val="00197F15"/>
    <w:rsid w:val="00197F23"/>
    <w:rsid w:val="00197F54"/>
    <w:rsid w:val="00197F56"/>
    <w:rsid w:val="00197F77"/>
    <w:rsid w:val="00197F82"/>
    <w:rsid w:val="00197FB2"/>
    <w:rsid w:val="00197FE9"/>
    <w:rsid w:val="001A001D"/>
    <w:rsid w:val="001A0041"/>
    <w:rsid w:val="001A0053"/>
    <w:rsid w:val="001A0067"/>
    <w:rsid w:val="001A00E4"/>
    <w:rsid w:val="001A0107"/>
    <w:rsid w:val="001A0125"/>
    <w:rsid w:val="001A016A"/>
    <w:rsid w:val="001A017C"/>
    <w:rsid w:val="001A0190"/>
    <w:rsid w:val="001A01B1"/>
    <w:rsid w:val="001A01DA"/>
    <w:rsid w:val="001A01E5"/>
    <w:rsid w:val="001A01F4"/>
    <w:rsid w:val="001A01FD"/>
    <w:rsid w:val="001A0287"/>
    <w:rsid w:val="001A02CA"/>
    <w:rsid w:val="001A02CF"/>
    <w:rsid w:val="001A0303"/>
    <w:rsid w:val="001A0312"/>
    <w:rsid w:val="001A0327"/>
    <w:rsid w:val="001A0330"/>
    <w:rsid w:val="001A0364"/>
    <w:rsid w:val="001A0378"/>
    <w:rsid w:val="001A0397"/>
    <w:rsid w:val="001A03DD"/>
    <w:rsid w:val="001A03E5"/>
    <w:rsid w:val="001A03F5"/>
    <w:rsid w:val="001A03F8"/>
    <w:rsid w:val="001A040D"/>
    <w:rsid w:val="001A0464"/>
    <w:rsid w:val="001A04F3"/>
    <w:rsid w:val="001A04F7"/>
    <w:rsid w:val="001A05D6"/>
    <w:rsid w:val="001A05D9"/>
    <w:rsid w:val="001A05E6"/>
    <w:rsid w:val="001A0630"/>
    <w:rsid w:val="001A0665"/>
    <w:rsid w:val="001A0669"/>
    <w:rsid w:val="001A06A3"/>
    <w:rsid w:val="001A06B1"/>
    <w:rsid w:val="001A06EF"/>
    <w:rsid w:val="001A06F3"/>
    <w:rsid w:val="001A0701"/>
    <w:rsid w:val="001A077D"/>
    <w:rsid w:val="001A0788"/>
    <w:rsid w:val="001A0793"/>
    <w:rsid w:val="001A07BD"/>
    <w:rsid w:val="001A07C0"/>
    <w:rsid w:val="001A07CE"/>
    <w:rsid w:val="001A0835"/>
    <w:rsid w:val="001A0850"/>
    <w:rsid w:val="001A0852"/>
    <w:rsid w:val="001A0889"/>
    <w:rsid w:val="001A08DA"/>
    <w:rsid w:val="001A0917"/>
    <w:rsid w:val="001A096E"/>
    <w:rsid w:val="001A096F"/>
    <w:rsid w:val="001A0974"/>
    <w:rsid w:val="001A098E"/>
    <w:rsid w:val="001A09D0"/>
    <w:rsid w:val="001A09FF"/>
    <w:rsid w:val="001A0A18"/>
    <w:rsid w:val="001A0A36"/>
    <w:rsid w:val="001A0A5E"/>
    <w:rsid w:val="001A0AA1"/>
    <w:rsid w:val="001A0AA2"/>
    <w:rsid w:val="001A0AA5"/>
    <w:rsid w:val="001A0AC3"/>
    <w:rsid w:val="001A0AEF"/>
    <w:rsid w:val="001A0B0D"/>
    <w:rsid w:val="001A0B64"/>
    <w:rsid w:val="001A0B82"/>
    <w:rsid w:val="001A0BFC"/>
    <w:rsid w:val="001A0C0A"/>
    <w:rsid w:val="001A0C2E"/>
    <w:rsid w:val="001A0C61"/>
    <w:rsid w:val="001A0CCE"/>
    <w:rsid w:val="001A0D0A"/>
    <w:rsid w:val="001A0D13"/>
    <w:rsid w:val="001A0D22"/>
    <w:rsid w:val="001A0D2C"/>
    <w:rsid w:val="001A0D32"/>
    <w:rsid w:val="001A0D38"/>
    <w:rsid w:val="001A0D82"/>
    <w:rsid w:val="001A0DDF"/>
    <w:rsid w:val="001A0DF0"/>
    <w:rsid w:val="001A0E0B"/>
    <w:rsid w:val="001A0E3E"/>
    <w:rsid w:val="001A0E5D"/>
    <w:rsid w:val="001A0E74"/>
    <w:rsid w:val="001A0E81"/>
    <w:rsid w:val="001A0E9D"/>
    <w:rsid w:val="001A0EA0"/>
    <w:rsid w:val="001A0EA5"/>
    <w:rsid w:val="001A0EA7"/>
    <w:rsid w:val="001A0EC2"/>
    <w:rsid w:val="001A0EEA"/>
    <w:rsid w:val="001A0F30"/>
    <w:rsid w:val="001A0F45"/>
    <w:rsid w:val="001A0F4F"/>
    <w:rsid w:val="001A0F5F"/>
    <w:rsid w:val="001A0F77"/>
    <w:rsid w:val="001A0F94"/>
    <w:rsid w:val="001A0F9C"/>
    <w:rsid w:val="001A0FA1"/>
    <w:rsid w:val="001A0FD1"/>
    <w:rsid w:val="001A0FF0"/>
    <w:rsid w:val="001A0FFD"/>
    <w:rsid w:val="001A1011"/>
    <w:rsid w:val="001A1023"/>
    <w:rsid w:val="001A1062"/>
    <w:rsid w:val="001A1079"/>
    <w:rsid w:val="001A1083"/>
    <w:rsid w:val="001A1085"/>
    <w:rsid w:val="001A109D"/>
    <w:rsid w:val="001A10A8"/>
    <w:rsid w:val="001A10B0"/>
    <w:rsid w:val="001A1110"/>
    <w:rsid w:val="001A115A"/>
    <w:rsid w:val="001A11C7"/>
    <w:rsid w:val="001A11FA"/>
    <w:rsid w:val="001A126E"/>
    <w:rsid w:val="001A131F"/>
    <w:rsid w:val="001A1389"/>
    <w:rsid w:val="001A1395"/>
    <w:rsid w:val="001A139F"/>
    <w:rsid w:val="001A13A5"/>
    <w:rsid w:val="001A13B0"/>
    <w:rsid w:val="001A13CC"/>
    <w:rsid w:val="001A1426"/>
    <w:rsid w:val="001A1438"/>
    <w:rsid w:val="001A1519"/>
    <w:rsid w:val="001A154B"/>
    <w:rsid w:val="001A155F"/>
    <w:rsid w:val="001A15C3"/>
    <w:rsid w:val="001A15ED"/>
    <w:rsid w:val="001A15F1"/>
    <w:rsid w:val="001A1620"/>
    <w:rsid w:val="001A1636"/>
    <w:rsid w:val="001A16BA"/>
    <w:rsid w:val="001A16FC"/>
    <w:rsid w:val="001A1742"/>
    <w:rsid w:val="001A177C"/>
    <w:rsid w:val="001A181A"/>
    <w:rsid w:val="001A182D"/>
    <w:rsid w:val="001A188C"/>
    <w:rsid w:val="001A1892"/>
    <w:rsid w:val="001A18A8"/>
    <w:rsid w:val="001A18BA"/>
    <w:rsid w:val="001A190A"/>
    <w:rsid w:val="001A190D"/>
    <w:rsid w:val="001A1912"/>
    <w:rsid w:val="001A193B"/>
    <w:rsid w:val="001A1997"/>
    <w:rsid w:val="001A199D"/>
    <w:rsid w:val="001A19B1"/>
    <w:rsid w:val="001A19D6"/>
    <w:rsid w:val="001A19F1"/>
    <w:rsid w:val="001A1A07"/>
    <w:rsid w:val="001A1A4A"/>
    <w:rsid w:val="001A1A4B"/>
    <w:rsid w:val="001A1A70"/>
    <w:rsid w:val="001A1A72"/>
    <w:rsid w:val="001A1A74"/>
    <w:rsid w:val="001A1AD6"/>
    <w:rsid w:val="001A1AD8"/>
    <w:rsid w:val="001A1B2D"/>
    <w:rsid w:val="001A1B5C"/>
    <w:rsid w:val="001A1B5F"/>
    <w:rsid w:val="001A1B81"/>
    <w:rsid w:val="001A1B85"/>
    <w:rsid w:val="001A1BEA"/>
    <w:rsid w:val="001A1BF2"/>
    <w:rsid w:val="001A1C00"/>
    <w:rsid w:val="001A1C03"/>
    <w:rsid w:val="001A1C0F"/>
    <w:rsid w:val="001A1C2B"/>
    <w:rsid w:val="001A1C4F"/>
    <w:rsid w:val="001A1C55"/>
    <w:rsid w:val="001A1C85"/>
    <w:rsid w:val="001A1C97"/>
    <w:rsid w:val="001A1CD2"/>
    <w:rsid w:val="001A1D2B"/>
    <w:rsid w:val="001A1D65"/>
    <w:rsid w:val="001A1D8B"/>
    <w:rsid w:val="001A1D9E"/>
    <w:rsid w:val="001A1DD4"/>
    <w:rsid w:val="001A1E09"/>
    <w:rsid w:val="001A1E1A"/>
    <w:rsid w:val="001A1E20"/>
    <w:rsid w:val="001A1E34"/>
    <w:rsid w:val="001A1E4B"/>
    <w:rsid w:val="001A1E4E"/>
    <w:rsid w:val="001A1E58"/>
    <w:rsid w:val="001A1E5B"/>
    <w:rsid w:val="001A1E76"/>
    <w:rsid w:val="001A1E85"/>
    <w:rsid w:val="001A1EB5"/>
    <w:rsid w:val="001A1F4F"/>
    <w:rsid w:val="001A1F50"/>
    <w:rsid w:val="001A1F5F"/>
    <w:rsid w:val="001A1F67"/>
    <w:rsid w:val="001A1F84"/>
    <w:rsid w:val="001A1FAF"/>
    <w:rsid w:val="001A1FC0"/>
    <w:rsid w:val="001A1FC9"/>
    <w:rsid w:val="001A2015"/>
    <w:rsid w:val="001A204E"/>
    <w:rsid w:val="001A2056"/>
    <w:rsid w:val="001A2072"/>
    <w:rsid w:val="001A207E"/>
    <w:rsid w:val="001A2095"/>
    <w:rsid w:val="001A20AD"/>
    <w:rsid w:val="001A20BB"/>
    <w:rsid w:val="001A210F"/>
    <w:rsid w:val="001A217C"/>
    <w:rsid w:val="001A2198"/>
    <w:rsid w:val="001A21C0"/>
    <w:rsid w:val="001A21F2"/>
    <w:rsid w:val="001A223A"/>
    <w:rsid w:val="001A2258"/>
    <w:rsid w:val="001A2297"/>
    <w:rsid w:val="001A22AC"/>
    <w:rsid w:val="001A22DA"/>
    <w:rsid w:val="001A2303"/>
    <w:rsid w:val="001A2341"/>
    <w:rsid w:val="001A2376"/>
    <w:rsid w:val="001A2396"/>
    <w:rsid w:val="001A239F"/>
    <w:rsid w:val="001A23B6"/>
    <w:rsid w:val="001A23D3"/>
    <w:rsid w:val="001A240A"/>
    <w:rsid w:val="001A240B"/>
    <w:rsid w:val="001A2428"/>
    <w:rsid w:val="001A2435"/>
    <w:rsid w:val="001A2495"/>
    <w:rsid w:val="001A24C8"/>
    <w:rsid w:val="001A24EF"/>
    <w:rsid w:val="001A24F2"/>
    <w:rsid w:val="001A2556"/>
    <w:rsid w:val="001A25A8"/>
    <w:rsid w:val="001A25AC"/>
    <w:rsid w:val="001A25FB"/>
    <w:rsid w:val="001A2626"/>
    <w:rsid w:val="001A268B"/>
    <w:rsid w:val="001A268E"/>
    <w:rsid w:val="001A268F"/>
    <w:rsid w:val="001A26DF"/>
    <w:rsid w:val="001A26F6"/>
    <w:rsid w:val="001A26F8"/>
    <w:rsid w:val="001A2718"/>
    <w:rsid w:val="001A2730"/>
    <w:rsid w:val="001A2747"/>
    <w:rsid w:val="001A274F"/>
    <w:rsid w:val="001A27A0"/>
    <w:rsid w:val="001A27AD"/>
    <w:rsid w:val="001A27F8"/>
    <w:rsid w:val="001A2811"/>
    <w:rsid w:val="001A28BA"/>
    <w:rsid w:val="001A28C9"/>
    <w:rsid w:val="001A28F3"/>
    <w:rsid w:val="001A2911"/>
    <w:rsid w:val="001A291A"/>
    <w:rsid w:val="001A2953"/>
    <w:rsid w:val="001A298F"/>
    <w:rsid w:val="001A2998"/>
    <w:rsid w:val="001A29D9"/>
    <w:rsid w:val="001A29F8"/>
    <w:rsid w:val="001A2A21"/>
    <w:rsid w:val="001A2AB2"/>
    <w:rsid w:val="001A2B53"/>
    <w:rsid w:val="001A2B56"/>
    <w:rsid w:val="001A2B5D"/>
    <w:rsid w:val="001A2B6A"/>
    <w:rsid w:val="001A2B81"/>
    <w:rsid w:val="001A2BCE"/>
    <w:rsid w:val="001A2BD8"/>
    <w:rsid w:val="001A2BEB"/>
    <w:rsid w:val="001A2CF1"/>
    <w:rsid w:val="001A2D0F"/>
    <w:rsid w:val="001A2D3C"/>
    <w:rsid w:val="001A2D68"/>
    <w:rsid w:val="001A2DC2"/>
    <w:rsid w:val="001A2DF0"/>
    <w:rsid w:val="001A2E21"/>
    <w:rsid w:val="001A2E79"/>
    <w:rsid w:val="001A2EA4"/>
    <w:rsid w:val="001A2ED3"/>
    <w:rsid w:val="001A2EE4"/>
    <w:rsid w:val="001A2EE6"/>
    <w:rsid w:val="001A2F97"/>
    <w:rsid w:val="001A2FA7"/>
    <w:rsid w:val="001A2FE4"/>
    <w:rsid w:val="001A2FF8"/>
    <w:rsid w:val="001A3007"/>
    <w:rsid w:val="001A3029"/>
    <w:rsid w:val="001A3056"/>
    <w:rsid w:val="001A306B"/>
    <w:rsid w:val="001A3079"/>
    <w:rsid w:val="001A309D"/>
    <w:rsid w:val="001A309F"/>
    <w:rsid w:val="001A30C0"/>
    <w:rsid w:val="001A30CD"/>
    <w:rsid w:val="001A30E0"/>
    <w:rsid w:val="001A3114"/>
    <w:rsid w:val="001A3119"/>
    <w:rsid w:val="001A311C"/>
    <w:rsid w:val="001A311F"/>
    <w:rsid w:val="001A3134"/>
    <w:rsid w:val="001A3140"/>
    <w:rsid w:val="001A3142"/>
    <w:rsid w:val="001A3145"/>
    <w:rsid w:val="001A3160"/>
    <w:rsid w:val="001A3194"/>
    <w:rsid w:val="001A31B5"/>
    <w:rsid w:val="001A31B6"/>
    <w:rsid w:val="001A320D"/>
    <w:rsid w:val="001A321E"/>
    <w:rsid w:val="001A3220"/>
    <w:rsid w:val="001A3272"/>
    <w:rsid w:val="001A3273"/>
    <w:rsid w:val="001A32EF"/>
    <w:rsid w:val="001A331B"/>
    <w:rsid w:val="001A3331"/>
    <w:rsid w:val="001A333D"/>
    <w:rsid w:val="001A3352"/>
    <w:rsid w:val="001A336D"/>
    <w:rsid w:val="001A337A"/>
    <w:rsid w:val="001A337C"/>
    <w:rsid w:val="001A3386"/>
    <w:rsid w:val="001A33AB"/>
    <w:rsid w:val="001A33DC"/>
    <w:rsid w:val="001A340D"/>
    <w:rsid w:val="001A342B"/>
    <w:rsid w:val="001A342F"/>
    <w:rsid w:val="001A345B"/>
    <w:rsid w:val="001A34CF"/>
    <w:rsid w:val="001A34E0"/>
    <w:rsid w:val="001A34E2"/>
    <w:rsid w:val="001A3516"/>
    <w:rsid w:val="001A3527"/>
    <w:rsid w:val="001A3530"/>
    <w:rsid w:val="001A353E"/>
    <w:rsid w:val="001A354E"/>
    <w:rsid w:val="001A357C"/>
    <w:rsid w:val="001A35C0"/>
    <w:rsid w:val="001A363E"/>
    <w:rsid w:val="001A364C"/>
    <w:rsid w:val="001A3675"/>
    <w:rsid w:val="001A36D4"/>
    <w:rsid w:val="001A3723"/>
    <w:rsid w:val="001A375A"/>
    <w:rsid w:val="001A37D5"/>
    <w:rsid w:val="001A381D"/>
    <w:rsid w:val="001A384A"/>
    <w:rsid w:val="001A3862"/>
    <w:rsid w:val="001A386C"/>
    <w:rsid w:val="001A3877"/>
    <w:rsid w:val="001A387F"/>
    <w:rsid w:val="001A38A0"/>
    <w:rsid w:val="001A38A5"/>
    <w:rsid w:val="001A38B8"/>
    <w:rsid w:val="001A38FF"/>
    <w:rsid w:val="001A3961"/>
    <w:rsid w:val="001A3977"/>
    <w:rsid w:val="001A397F"/>
    <w:rsid w:val="001A3992"/>
    <w:rsid w:val="001A3997"/>
    <w:rsid w:val="001A39BC"/>
    <w:rsid w:val="001A39F8"/>
    <w:rsid w:val="001A3A10"/>
    <w:rsid w:val="001A3A23"/>
    <w:rsid w:val="001A3A57"/>
    <w:rsid w:val="001A3A63"/>
    <w:rsid w:val="001A3A7C"/>
    <w:rsid w:val="001A3A82"/>
    <w:rsid w:val="001A3A9E"/>
    <w:rsid w:val="001A3ABC"/>
    <w:rsid w:val="001A3AED"/>
    <w:rsid w:val="001A3B2C"/>
    <w:rsid w:val="001A3B51"/>
    <w:rsid w:val="001A3B9B"/>
    <w:rsid w:val="001A3B9C"/>
    <w:rsid w:val="001A3C4B"/>
    <w:rsid w:val="001A3C8E"/>
    <w:rsid w:val="001A3C92"/>
    <w:rsid w:val="001A3CAD"/>
    <w:rsid w:val="001A3CE1"/>
    <w:rsid w:val="001A3CED"/>
    <w:rsid w:val="001A3CFF"/>
    <w:rsid w:val="001A3D4B"/>
    <w:rsid w:val="001A3DAD"/>
    <w:rsid w:val="001A3DAE"/>
    <w:rsid w:val="001A3DCD"/>
    <w:rsid w:val="001A3DE5"/>
    <w:rsid w:val="001A3DFA"/>
    <w:rsid w:val="001A3E4D"/>
    <w:rsid w:val="001A3E7D"/>
    <w:rsid w:val="001A3E86"/>
    <w:rsid w:val="001A3EC8"/>
    <w:rsid w:val="001A3ED4"/>
    <w:rsid w:val="001A3EF1"/>
    <w:rsid w:val="001A3F02"/>
    <w:rsid w:val="001A3F26"/>
    <w:rsid w:val="001A3F38"/>
    <w:rsid w:val="001A3F75"/>
    <w:rsid w:val="001A3F79"/>
    <w:rsid w:val="001A3F88"/>
    <w:rsid w:val="001A3FB4"/>
    <w:rsid w:val="001A3FCD"/>
    <w:rsid w:val="001A3FFE"/>
    <w:rsid w:val="001A400F"/>
    <w:rsid w:val="001A402B"/>
    <w:rsid w:val="001A4075"/>
    <w:rsid w:val="001A407B"/>
    <w:rsid w:val="001A407C"/>
    <w:rsid w:val="001A4080"/>
    <w:rsid w:val="001A4083"/>
    <w:rsid w:val="001A40A7"/>
    <w:rsid w:val="001A40B7"/>
    <w:rsid w:val="001A40B9"/>
    <w:rsid w:val="001A40EB"/>
    <w:rsid w:val="001A4116"/>
    <w:rsid w:val="001A412B"/>
    <w:rsid w:val="001A4154"/>
    <w:rsid w:val="001A4167"/>
    <w:rsid w:val="001A419E"/>
    <w:rsid w:val="001A41A2"/>
    <w:rsid w:val="001A41AD"/>
    <w:rsid w:val="001A41AF"/>
    <w:rsid w:val="001A41B3"/>
    <w:rsid w:val="001A41E4"/>
    <w:rsid w:val="001A41EB"/>
    <w:rsid w:val="001A4212"/>
    <w:rsid w:val="001A4270"/>
    <w:rsid w:val="001A4295"/>
    <w:rsid w:val="001A42AF"/>
    <w:rsid w:val="001A42E8"/>
    <w:rsid w:val="001A42EA"/>
    <w:rsid w:val="001A434F"/>
    <w:rsid w:val="001A438C"/>
    <w:rsid w:val="001A438E"/>
    <w:rsid w:val="001A43C5"/>
    <w:rsid w:val="001A43D4"/>
    <w:rsid w:val="001A4408"/>
    <w:rsid w:val="001A441D"/>
    <w:rsid w:val="001A448E"/>
    <w:rsid w:val="001A44FA"/>
    <w:rsid w:val="001A451C"/>
    <w:rsid w:val="001A452F"/>
    <w:rsid w:val="001A4532"/>
    <w:rsid w:val="001A457B"/>
    <w:rsid w:val="001A45A6"/>
    <w:rsid w:val="001A45AB"/>
    <w:rsid w:val="001A45B9"/>
    <w:rsid w:val="001A45E5"/>
    <w:rsid w:val="001A45F7"/>
    <w:rsid w:val="001A4611"/>
    <w:rsid w:val="001A4618"/>
    <w:rsid w:val="001A4633"/>
    <w:rsid w:val="001A4638"/>
    <w:rsid w:val="001A4640"/>
    <w:rsid w:val="001A466D"/>
    <w:rsid w:val="001A468C"/>
    <w:rsid w:val="001A46BE"/>
    <w:rsid w:val="001A4709"/>
    <w:rsid w:val="001A470E"/>
    <w:rsid w:val="001A470F"/>
    <w:rsid w:val="001A4710"/>
    <w:rsid w:val="001A4728"/>
    <w:rsid w:val="001A4740"/>
    <w:rsid w:val="001A4753"/>
    <w:rsid w:val="001A475F"/>
    <w:rsid w:val="001A4774"/>
    <w:rsid w:val="001A47B9"/>
    <w:rsid w:val="001A47C4"/>
    <w:rsid w:val="001A483D"/>
    <w:rsid w:val="001A4855"/>
    <w:rsid w:val="001A48BB"/>
    <w:rsid w:val="001A48BE"/>
    <w:rsid w:val="001A4904"/>
    <w:rsid w:val="001A498C"/>
    <w:rsid w:val="001A4995"/>
    <w:rsid w:val="001A49A3"/>
    <w:rsid w:val="001A49A9"/>
    <w:rsid w:val="001A49B8"/>
    <w:rsid w:val="001A49BB"/>
    <w:rsid w:val="001A49E2"/>
    <w:rsid w:val="001A49E7"/>
    <w:rsid w:val="001A4A0C"/>
    <w:rsid w:val="001A4A12"/>
    <w:rsid w:val="001A4A1B"/>
    <w:rsid w:val="001A4A31"/>
    <w:rsid w:val="001A4A44"/>
    <w:rsid w:val="001A4A57"/>
    <w:rsid w:val="001A4A6E"/>
    <w:rsid w:val="001A4A79"/>
    <w:rsid w:val="001A4A80"/>
    <w:rsid w:val="001A4AA8"/>
    <w:rsid w:val="001A4AD2"/>
    <w:rsid w:val="001A4B26"/>
    <w:rsid w:val="001A4B2D"/>
    <w:rsid w:val="001A4B47"/>
    <w:rsid w:val="001A4B6D"/>
    <w:rsid w:val="001A4B8A"/>
    <w:rsid w:val="001A4BFD"/>
    <w:rsid w:val="001A4CA9"/>
    <w:rsid w:val="001A4CB5"/>
    <w:rsid w:val="001A4CB9"/>
    <w:rsid w:val="001A4CF8"/>
    <w:rsid w:val="001A4D14"/>
    <w:rsid w:val="001A4D26"/>
    <w:rsid w:val="001A4DF7"/>
    <w:rsid w:val="001A4DFB"/>
    <w:rsid w:val="001A4DFF"/>
    <w:rsid w:val="001A4E26"/>
    <w:rsid w:val="001A4E39"/>
    <w:rsid w:val="001A4E4C"/>
    <w:rsid w:val="001A4E64"/>
    <w:rsid w:val="001A4E99"/>
    <w:rsid w:val="001A4E9F"/>
    <w:rsid w:val="001A4ECA"/>
    <w:rsid w:val="001A4F3E"/>
    <w:rsid w:val="001A4F5F"/>
    <w:rsid w:val="001A4F83"/>
    <w:rsid w:val="001A4FB4"/>
    <w:rsid w:val="001A4FCA"/>
    <w:rsid w:val="001A4FCC"/>
    <w:rsid w:val="001A4FDB"/>
    <w:rsid w:val="001A4FE7"/>
    <w:rsid w:val="001A5011"/>
    <w:rsid w:val="001A504C"/>
    <w:rsid w:val="001A504D"/>
    <w:rsid w:val="001A5059"/>
    <w:rsid w:val="001A5083"/>
    <w:rsid w:val="001A508E"/>
    <w:rsid w:val="001A509A"/>
    <w:rsid w:val="001A50A4"/>
    <w:rsid w:val="001A50A7"/>
    <w:rsid w:val="001A50BD"/>
    <w:rsid w:val="001A50E2"/>
    <w:rsid w:val="001A50E6"/>
    <w:rsid w:val="001A5119"/>
    <w:rsid w:val="001A512C"/>
    <w:rsid w:val="001A5179"/>
    <w:rsid w:val="001A51A9"/>
    <w:rsid w:val="001A5239"/>
    <w:rsid w:val="001A5267"/>
    <w:rsid w:val="001A5294"/>
    <w:rsid w:val="001A529C"/>
    <w:rsid w:val="001A52A1"/>
    <w:rsid w:val="001A52A7"/>
    <w:rsid w:val="001A52B3"/>
    <w:rsid w:val="001A52B8"/>
    <w:rsid w:val="001A52C2"/>
    <w:rsid w:val="001A530C"/>
    <w:rsid w:val="001A530E"/>
    <w:rsid w:val="001A5365"/>
    <w:rsid w:val="001A53B9"/>
    <w:rsid w:val="001A53D8"/>
    <w:rsid w:val="001A53E5"/>
    <w:rsid w:val="001A5419"/>
    <w:rsid w:val="001A5421"/>
    <w:rsid w:val="001A543B"/>
    <w:rsid w:val="001A544D"/>
    <w:rsid w:val="001A546B"/>
    <w:rsid w:val="001A549A"/>
    <w:rsid w:val="001A54AA"/>
    <w:rsid w:val="001A54B7"/>
    <w:rsid w:val="001A54D5"/>
    <w:rsid w:val="001A54E6"/>
    <w:rsid w:val="001A5500"/>
    <w:rsid w:val="001A5529"/>
    <w:rsid w:val="001A555F"/>
    <w:rsid w:val="001A5582"/>
    <w:rsid w:val="001A55A8"/>
    <w:rsid w:val="001A55DC"/>
    <w:rsid w:val="001A5600"/>
    <w:rsid w:val="001A563B"/>
    <w:rsid w:val="001A5660"/>
    <w:rsid w:val="001A5684"/>
    <w:rsid w:val="001A5696"/>
    <w:rsid w:val="001A56C5"/>
    <w:rsid w:val="001A56D9"/>
    <w:rsid w:val="001A5714"/>
    <w:rsid w:val="001A572D"/>
    <w:rsid w:val="001A575B"/>
    <w:rsid w:val="001A5785"/>
    <w:rsid w:val="001A5789"/>
    <w:rsid w:val="001A5822"/>
    <w:rsid w:val="001A5828"/>
    <w:rsid w:val="001A583A"/>
    <w:rsid w:val="001A585B"/>
    <w:rsid w:val="001A5880"/>
    <w:rsid w:val="001A58A5"/>
    <w:rsid w:val="001A58E6"/>
    <w:rsid w:val="001A58F3"/>
    <w:rsid w:val="001A58F8"/>
    <w:rsid w:val="001A5903"/>
    <w:rsid w:val="001A5904"/>
    <w:rsid w:val="001A590F"/>
    <w:rsid w:val="001A5939"/>
    <w:rsid w:val="001A595C"/>
    <w:rsid w:val="001A5964"/>
    <w:rsid w:val="001A5974"/>
    <w:rsid w:val="001A5986"/>
    <w:rsid w:val="001A59F9"/>
    <w:rsid w:val="001A5A10"/>
    <w:rsid w:val="001A5A25"/>
    <w:rsid w:val="001A5A87"/>
    <w:rsid w:val="001A5ACC"/>
    <w:rsid w:val="001A5AF2"/>
    <w:rsid w:val="001A5B6E"/>
    <w:rsid w:val="001A5BD8"/>
    <w:rsid w:val="001A5BED"/>
    <w:rsid w:val="001A5BFA"/>
    <w:rsid w:val="001A5BFD"/>
    <w:rsid w:val="001A5C12"/>
    <w:rsid w:val="001A5C14"/>
    <w:rsid w:val="001A5C23"/>
    <w:rsid w:val="001A5C47"/>
    <w:rsid w:val="001A5CD4"/>
    <w:rsid w:val="001A5CEA"/>
    <w:rsid w:val="001A5CF7"/>
    <w:rsid w:val="001A5D33"/>
    <w:rsid w:val="001A5D43"/>
    <w:rsid w:val="001A5D4A"/>
    <w:rsid w:val="001A5D64"/>
    <w:rsid w:val="001A5D6A"/>
    <w:rsid w:val="001A5DA2"/>
    <w:rsid w:val="001A5DB0"/>
    <w:rsid w:val="001A5DD3"/>
    <w:rsid w:val="001A5DE7"/>
    <w:rsid w:val="001A5DFB"/>
    <w:rsid w:val="001A5E02"/>
    <w:rsid w:val="001A5E44"/>
    <w:rsid w:val="001A5E71"/>
    <w:rsid w:val="001A5E96"/>
    <w:rsid w:val="001A5F07"/>
    <w:rsid w:val="001A5F0F"/>
    <w:rsid w:val="001A5F4D"/>
    <w:rsid w:val="001A5F8D"/>
    <w:rsid w:val="001A5F9A"/>
    <w:rsid w:val="001A5F9D"/>
    <w:rsid w:val="001A5FB9"/>
    <w:rsid w:val="001A5FBC"/>
    <w:rsid w:val="001A6034"/>
    <w:rsid w:val="001A604E"/>
    <w:rsid w:val="001A6073"/>
    <w:rsid w:val="001A6106"/>
    <w:rsid w:val="001A6107"/>
    <w:rsid w:val="001A6147"/>
    <w:rsid w:val="001A614F"/>
    <w:rsid w:val="001A6187"/>
    <w:rsid w:val="001A61A2"/>
    <w:rsid w:val="001A61AD"/>
    <w:rsid w:val="001A61B9"/>
    <w:rsid w:val="001A61D0"/>
    <w:rsid w:val="001A61D3"/>
    <w:rsid w:val="001A61DE"/>
    <w:rsid w:val="001A621A"/>
    <w:rsid w:val="001A6230"/>
    <w:rsid w:val="001A6240"/>
    <w:rsid w:val="001A6263"/>
    <w:rsid w:val="001A627C"/>
    <w:rsid w:val="001A628A"/>
    <w:rsid w:val="001A629C"/>
    <w:rsid w:val="001A62B4"/>
    <w:rsid w:val="001A62C0"/>
    <w:rsid w:val="001A62EB"/>
    <w:rsid w:val="001A6304"/>
    <w:rsid w:val="001A632F"/>
    <w:rsid w:val="001A6388"/>
    <w:rsid w:val="001A63A9"/>
    <w:rsid w:val="001A63B8"/>
    <w:rsid w:val="001A63BE"/>
    <w:rsid w:val="001A63D9"/>
    <w:rsid w:val="001A6424"/>
    <w:rsid w:val="001A6430"/>
    <w:rsid w:val="001A6435"/>
    <w:rsid w:val="001A6438"/>
    <w:rsid w:val="001A6456"/>
    <w:rsid w:val="001A6479"/>
    <w:rsid w:val="001A6491"/>
    <w:rsid w:val="001A64D2"/>
    <w:rsid w:val="001A64DB"/>
    <w:rsid w:val="001A64DF"/>
    <w:rsid w:val="001A6527"/>
    <w:rsid w:val="001A6561"/>
    <w:rsid w:val="001A656A"/>
    <w:rsid w:val="001A658D"/>
    <w:rsid w:val="001A65C9"/>
    <w:rsid w:val="001A660B"/>
    <w:rsid w:val="001A660F"/>
    <w:rsid w:val="001A6625"/>
    <w:rsid w:val="001A664E"/>
    <w:rsid w:val="001A666E"/>
    <w:rsid w:val="001A66B1"/>
    <w:rsid w:val="001A66B3"/>
    <w:rsid w:val="001A66D3"/>
    <w:rsid w:val="001A66F7"/>
    <w:rsid w:val="001A66FC"/>
    <w:rsid w:val="001A6714"/>
    <w:rsid w:val="001A6759"/>
    <w:rsid w:val="001A677D"/>
    <w:rsid w:val="001A678B"/>
    <w:rsid w:val="001A67A5"/>
    <w:rsid w:val="001A67DE"/>
    <w:rsid w:val="001A684A"/>
    <w:rsid w:val="001A685D"/>
    <w:rsid w:val="001A6876"/>
    <w:rsid w:val="001A689D"/>
    <w:rsid w:val="001A68B6"/>
    <w:rsid w:val="001A68CE"/>
    <w:rsid w:val="001A68F7"/>
    <w:rsid w:val="001A68FA"/>
    <w:rsid w:val="001A6902"/>
    <w:rsid w:val="001A6947"/>
    <w:rsid w:val="001A6975"/>
    <w:rsid w:val="001A6980"/>
    <w:rsid w:val="001A69CA"/>
    <w:rsid w:val="001A69D2"/>
    <w:rsid w:val="001A69F9"/>
    <w:rsid w:val="001A6A08"/>
    <w:rsid w:val="001A6A2F"/>
    <w:rsid w:val="001A6A3C"/>
    <w:rsid w:val="001A6A41"/>
    <w:rsid w:val="001A6A46"/>
    <w:rsid w:val="001A6AAD"/>
    <w:rsid w:val="001A6AF2"/>
    <w:rsid w:val="001A6B01"/>
    <w:rsid w:val="001A6B32"/>
    <w:rsid w:val="001A6B66"/>
    <w:rsid w:val="001A6B86"/>
    <w:rsid w:val="001A6B91"/>
    <w:rsid w:val="001A6BA5"/>
    <w:rsid w:val="001A6BCE"/>
    <w:rsid w:val="001A6BD9"/>
    <w:rsid w:val="001A6C1C"/>
    <w:rsid w:val="001A6C1E"/>
    <w:rsid w:val="001A6C6C"/>
    <w:rsid w:val="001A6C83"/>
    <w:rsid w:val="001A6CB1"/>
    <w:rsid w:val="001A6CCB"/>
    <w:rsid w:val="001A6CF7"/>
    <w:rsid w:val="001A6D0E"/>
    <w:rsid w:val="001A6D12"/>
    <w:rsid w:val="001A6D37"/>
    <w:rsid w:val="001A6D4C"/>
    <w:rsid w:val="001A6D92"/>
    <w:rsid w:val="001A6D9A"/>
    <w:rsid w:val="001A6DB6"/>
    <w:rsid w:val="001A6DBB"/>
    <w:rsid w:val="001A6DC9"/>
    <w:rsid w:val="001A6DDD"/>
    <w:rsid w:val="001A6DE2"/>
    <w:rsid w:val="001A6DEA"/>
    <w:rsid w:val="001A6DFE"/>
    <w:rsid w:val="001A6E10"/>
    <w:rsid w:val="001A6E42"/>
    <w:rsid w:val="001A6E74"/>
    <w:rsid w:val="001A6EC6"/>
    <w:rsid w:val="001A6EE4"/>
    <w:rsid w:val="001A6EEF"/>
    <w:rsid w:val="001A6EFF"/>
    <w:rsid w:val="001A6F1C"/>
    <w:rsid w:val="001A6F29"/>
    <w:rsid w:val="001A6F50"/>
    <w:rsid w:val="001A6F57"/>
    <w:rsid w:val="001A6F5D"/>
    <w:rsid w:val="001A6F64"/>
    <w:rsid w:val="001A6F86"/>
    <w:rsid w:val="001A6FBB"/>
    <w:rsid w:val="001A6FDE"/>
    <w:rsid w:val="001A701A"/>
    <w:rsid w:val="001A7024"/>
    <w:rsid w:val="001A703F"/>
    <w:rsid w:val="001A7058"/>
    <w:rsid w:val="001A7059"/>
    <w:rsid w:val="001A705E"/>
    <w:rsid w:val="001A7072"/>
    <w:rsid w:val="001A708E"/>
    <w:rsid w:val="001A709A"/>
    <w:rsid w:val="001A70A3"/>
    <w:rsid w:val="001A70A6"/>
    <w:rsid w:val="001A70A8"/>
    <w:rsid w:val="001A70AE"/>
    <w:rsid w:val="001A70B5"/>
    <w:rsid w:val="001A70CC"/>
    <w:rsid w:val="001A70E1"/>
    <w:rsid w:val="001A70E7"/>
    <w:rsid w:val="001A7102"/>
    <w:rsid w:val="001A710C"/>
    <w:rsid w:val="001A7152"/>
    <w:rsid w:val="001A7159"/>
    <w:rsid w:val="001A7167"/>
    <w:rsid w:val="001A716D"/>
    <w:rsid w:val="001A7171"/>
    <w:rsid w:val="001A7175"/>
    <w:rsid w:val="001A718F"/>
    <w:rsid w:val="001A71C8"/>
    <w:rsid w:val="001A71D3"/>
    <w:rsid w:val="001A7203"/>
    <w:rsid w:val="001A7229"/>
    <w:rsid w:val="001A725F"/>
    <w:rsid w:val="001A7264"/>
    <w:rsid w:val="001A72A0"/>
    <w:rsid w:val="001A72A6"/>
    <w:rsid w:val="001A72C1"/>
    <w:rsid w:val="001A72C9"/>
    <w:rsid w:val="001A72D1"/>
    <w:rsid w:val="001A72F7"/>
    <w:rsid w:val="001A7335"/>
    <w:rsid w:val="001A734C"/>
    <w:rsid w:val="001A735D"/>
    <w:rsid w:val="001A7374"/>
    <w:rsid w:val="001A73A3"/>
    <w:rsid w:val="001A73AC"/>
    <w:rsid w:val="001A73BD"/>
    <w:rsid w:val="001A73D9"/>
    <w:rsid w:val="001A73E0"/>
    <w:rsid w:val="001A743E"/>
    <w:rsid w:val="001A745E"/>
    <w:rsid w:val="001A748E"/>
    <w:rsid w:val="001A7490"/>
    <w:rsid w:val="001A74AD"/>
    <w:rsid w:val="001A74BF"/>
    <w:rsid w:val="001A74F6"/>
    <w:rsid w:val="001A7505"/>
    <w:rsid w:val="001A751F"/>
    <w:rsid w:val="001A7536"/>
    <w:rsid w:val="001A75AE"/>
    <w:rsid w:val="001A75B4"/>
    <w:rsid w:val="001A75C8"/>
    <w:rsid w:val="001A75FC"/>
    <w:rsid w:val="001A7603"/>
    <w:rsid w:val="001A7635"/>
    <w:rsid w:val="001A763F"/>
    <w:rsid w:val="001A76C6"/>
    <w:rsid w:val="001A76DF"/>
    <w:rsid w:val="001A76FC"/>
    <w:rsid w:val="001A76FE"/>
    <w:rsid w:val="001A770E"/>
    <w:rsid w:val="001A7739"/>
    <w:rsid w:val="001A7756"/>
    <w:rsid w:val="001A77AB"/>
    <w:rsid w:val="001A77FF"/>
    <w:rsid w:val="001A7848"/>
    <w:rsid w:val="001A789F"/>
    <w:rsid w:val="001A78A3"/>
    <w:rsid w:val="001A78AD"/>
    <w:rsid w:val="001A78BC"/>
    <w:rsid w:val="001A78EF"/>
    <w:rsid w:val="001A78F8"/>
    <w:rsid w:val="001A790D"/>
    <w:rsid w:val="001A7912"/>
    <w:rsid w:val="001A791B"/>
    <w:rsid w:val="001A7922"/>
    <w:rsid w:val="001A7956"/>
    <w:rsid w:val="001A79A1"/>
    <w:rsid w:val="001A79BC"/>
    <w:rsid w:val="001A79C0"/>
    <w:rsid w:val="001A79C8"/>
    <w:rsid w:val="001A79CE"/>
    <w:rsid w:val="001A79CF"/>
    <w:rsid w:val="001A79DA"/>
    <w:rsid w:val="001A79F9"/>
    <w:rsid w:val="001A7A83"/>
    <w:rsid w:val="001A7A95"/>
    <w:rsid w:val="001A7A9A"/>
    <w:rsid w:val="001A7AE2"/>
    <w:rsid w:val="001A7B1C"/>
    <w:rsid w:val="001A7B25"/>
    <w:rsid w:val="001A7B32"/>
    <w:rsid w:val="001A7B37"/>
    <w:rsid w:val="001A7B55"/>
    <w:rsid w:val="001A7B7B"/>
    <w:rsid w:val="001A7B87"/>
    <w:rsid w:val="001A7BC7"/>
    <w:rsid w:val="001A7C55"/>
    <w:rsid w:val="001A7C81"/>
    <w:rsid w:val="001A7CB8"/>
    <w:rsid w:val="001A7CD0"/>
    <w:rsid w:val="001A7CF4"/>
    <w:rsid w:val="001A7D13"/>
    <w:rsid w:val="001A7D5B"/>
    <w:rsid w:val="001A7D7C"/>
    <w:rsid w:val="001A7D7F"/>
    <w:rsid w:val="001A7E33"/>
    <w:rsid w:val="001A7E63"/>
    <w:rsid w:val="001A7E76"/>
    <w:rsid w:val="001A7EB3"/>
    <w:rsid w:val="001A7EDA"/>
    <w:rsid w:val="001A7EFC"/>
    <w:rsid w:val="001A7EFE"/>
    <w:rsid w:val="001A7F14"/>
    <w:rsid w:val="001A7F1B"/>
    <w:rsid w:val="001A7F28"/>
    <w:rsid w:val="001A7F3F"/>
    <w:rsid w:val="001A7F67"/>
    <w:rsid w:val="001A7F9B"/>
    <w:rsid w:val="001A7FBE"/>
    <w:rsid w:val="001A7FCD"/>
    <w:rsid w:val="001A7FD4"/>
    <w:rsid w:val="001A7FF3"/>
    <w:rsid w:val="001B0037"/>
    <w:rsid w:val="001B004F"/>
    <w:rsid w:val="001B005F"/>
    <w:rsid w:val="001B0074"/>
    <w:rsid w:val="001B0077"/>
    <w:rsid w:val="001B0088"/>
    <w:rsid w:val="001B00AD"/>
    <w:rsid w:val="001B00CA"/>
    <w:rsid w:val="001B00EE"/>
    <w:rsid w:val="001B016D"/>
    <w:rsid w:val="001B0170"/>
    <w:rsid w:val="001B0180"/>
    <w:rsid w:val="001B01A8"/>
    <w:rsid w:val="001B01E9"/>
    <w:rsid w:val="001B0212"/>
    <w:rsid w:val="001B0263"/>
    <w:rsid w:val="001B0264"/>
    <w:rsid w:val="001B0335"/>
    <w:rsid w:val="001B0338"/>
    <w:rsid w:val="001B0367"/>
    <w:rsid w:val="001B03C0"/>
    <w:rsid w:val="001B03FF"/>
    <w:rsid w:val="001B040B"/>
    <w:rsid w:val="001B041E"/>
    <w:rsid w:val="001B0462"/>
    <w:rsid w:val="001B047D"/>
    <w:rsid w:val="001B0481"/>
    <w:rsid w:val="001B048A"/>
    <w:rsid w:val="001B04A1"/>
    <w:rsid w:val="001B04C9"/>
    <w:rsid w:val="001B04E2"/>
    <w:rsid w:val="001B04E3"/>
    <w:rsid w:val="001B04E5"/>
    <w:rsid w:val="001B050A"/>
    <w:rsid w:val="001B052F"/>
    <w:rsid w:val="001B0547"/>
    <w:rsid w:val="001B0597"/>
    <w:rsid w:val="001B05EB"/>
    <w:rsid w:val="001B064E"/>
    <w:rsid w:val="001B065E"/>
    <w:rsid w:val="001B0680"/>
    <w:rsid w:val="001B06FC"/>
    <w:rsid w:val="001B0740"/>
    <w:rsid w:val="001B0748"/>
    <w:rsid w:val="001B0777"/>
    <w:rsid w:val="001B0786"/>
    <w:rsid w:val="001B07F1"/>
    <w:rsid w:val="001B0816"/>
    <w:rsid w:val="001B085F"/>
    <w:rsid w:val="001B086D"/>
    <w:rsid w:val="001B089A"/>
    <w:rsid w:val="001B08B3"/>
    <w:rsid w:val="001B08B5"/>
    <w:rsid w:val="001B08BA"/>
    <w:rsid w:val="001B08C3"/>
    <w:rsid w:val="001B08D6"/>
    <w:rsid w:val="001B08EA"/>
    <w:rsid w:val="001B090B"/>
    <w:rsid w:val="001B0910"/>
    <w:rsid w:val="001B091D"/>
    <w:rsid w:val="001B092E"/>
    <w:rsid w:val="001B096B"/>
    <w:rsid w:val="001B0979"/>
    <w:rsid w:val="001B09B2"/>
    <w:rsid w:val="001B0A04"/>
    <w:rsid w:val="001B0A8F"/>
    <w:rsid w:val="001B0AF4"/>
    <w:rsid w:val="001B0B02"/>
    <w:rsid w:val="001B0B1F"/>
    <w:rsid w:val="001B0B71"/>
    <w:rsid w:val="001B0C6A"/>
    <w:rsid w:val="001B0C7C"/>
    <w:rsid w:val="001B0C8F"/>
    <w:rsid w:val="001B0C99"/>
    <w:rsid w:val="001B0CC4"/>
    <w:rsid w:val="001B0D20"/>
    <w:rsid w:val="001B0DB3"/>
    <w:rsid w:val="001B0E0F"/>
    <w:rsid w:val="001B0EC3"/>
    <w:rsid w:val="001B0F19"/>
    <w:rsid w:val="001B0F1F"/>
    <w:rsid w:val="001B0F34"/>
    <w:rsid w:val="001B0F48"/>
    <w:rsid w:val="001B100B"/>
    <w:rsid w:val="001B1017"/>
    <w:rsid w:val="001B101E"/>
    <w:rsid w:val="001B1079"/>
    <w:rsid w:val="001B1081"/>
    <w:rsid w:val="001B1092"/>
    <w:rsid w:val="001B109B"/>
    <w:rsid w:val="001B10D1"/>
    <w:rsid w:val="001B10DF"/>
    <w:rsid w:val="001B110C"/>
    <w:rsid w:val="001B1113"/>
    <w:rsid w:val="001B1131"/>
    <w:rsid w:val="001B1147"/>
    <w:rsid w:val="001B117C"/>
    <w:rsid w:val="001B1183"/>
    <w:rsid w:val="001B11C1"/>
    <w:rsid w:val="001B11C3"/>
    <w:rsid w:val="001B11E0"/>
    <w:rsid w:val="001B11E4"/>
    <w:rsid w:val="001B121A"/>
    <w:rsid w:val="001B1258"/>
    <w:rsid w:val="001B1261"/>
    <w:rsid w:val="001B12D5"/>
    <w:rsid w:val="001B12EE"/>
    <w:rsid w:val="001B12F9"/>
    <w:rsid w:val="001B12FD"/>
    <w:rsid w:val="001B135A"/>
    <w:rsid w:val="001B135E"/>
    <w:rsid w:val="001B137F"/>
    <w:rsid w:val="001B138D"/>
    <w:rsid w:val="001B139A"/>
    <w:rsid w:val="001B13A5"/>
    <w:rsid w:val="001B13C2"/>
    <w:rsid w:val="001B13C8"/>
    <w:rsid w:val="001B13E4"/>
    <w:rsid w:val="001B1424"/>
    <w:rsid w:val="001B145E"/>
    <w:rsid w:val="001B1460"/>
    <w:rsid w:val="001B1461"/>
    <w:rsid w:val="001B146B"/>
    <w:rsid w:val="001B1473"/>
    <w:rsid w:val="001B14A8"/>
    <w:rsid w:val="001B14AD"/>
    <w:rsid w:val="001B14E8"/>
    <w:rsid w:val="001B1542"/>
    <w:rsid w:val="001B1578"/>
    <w:rsid w:val="001B157D"/>
    <w:rsid w:val="001B15DB"/>
    <w:rsid w:val="001B15E8"/>
    <w:rsid w:val="001B1670"/>
    <w:rsid w:val="001B1694"/>
    <w:rsid w:val="001B169B"/>
    <w:rsid w:val="001B16C4"/>
    <w:rsid w:val="001B16EC"/>
    <w:rsid w:val="001B1717"/>
    <w:rsid w:val="001B1757"/>
    <w:rsid w:val="001B1765"/>
    <w:rsid w:val="001B17A5"/>
    <w:rsid w:val="001B17E6"/>
    <w:rsid w:val="001B17EB"/>
    <w:rsid w:val="001B17F2"/>
    <w:rsid w:val="001B184A"/>
    <w:rsid w:val="001B186D"/>
    <w:rsid w:val="001B1874"/>
    <w:rsid w:val="001B188B"/>
    <w:rsid w:val="001B1897"/>
    <w:rsid w:val="001B18C6"/>
    <w:rsid w:val="001B18C7"/>
    <w:rsid w:val="001B1901"/>
    <w:rsid w:val="001B196D"/>
    <w:rsid w:val="001B19B9"/>
    <w:rsid w:val="001B19D1"/>
    <w:rsid w:val="001B1A43"/>
    <w:rsid w:val="001B1A6C"/>
    <w:rsid w:val="001B1AA1"/>
    <w:rsid w:val="001B1AB0"/>
    <w:rsid w:val="001B1ABD"/>
    <w:rsid w:val="001B1AC1"/>
    <w:rsid w:val="001B1AF2"/>
    <w:rsid w:val="001B1AFA"/>
    <w:rsid w:val="001B1B2E"/>
    <w:rsid w:val="001B1B4D"/>
    <w:rsid w:val="001B1B69"/>
    <w:rsid w:val="001B1B8B"/>
    <w:rsid w:val="001B1BFA"/>
    <w:rsid w:val="001B1C52"/>
    <w:rsid w:val="001B1C8B"/>
    <w:rsid w:val="001B1CBB"/>
    <w:rsid w:val="001B1CD2"/>
    <w:rsid w:val="001B1CED"/>
    <w:rsid w:val="001B1CF5"/>
    <w:rsid w:val="001B1D6E"/>
    <w:rsid w:val="001B1D98"/>
    <w:rsid w:val="001B1DAB"/>
    <w:rsid w:val="001B1DC1"/>
    <w:rsid w:val="001B1DD7"/>
    <w:rsid w:val="001B1DFC"/>
    <w:rsid w:val="001B1E44"/>
    <w:rsid w:val="001B1E66"/>
    <w:rsid w:val="001B1E8D"/>
    <w:rsid w:val="001B1EA0"/>
    <w:rsid w:val="001B1EB0"/>
    <w:rsid w:val="001B1EE0"/>
    <w:rsid w:val="001B1EEF"/>
    <w:rsid w:val="001B1F24"/>
    <w:rsid w:val="001B1F46"/>
    <w:rsid w:val="001B1F70"/>
    <w:rsid w:val="001B1F75"/>
    <w:rsid w:val="001B1FCD"/>
    <w:rsid w:val="001B1FD2"/>
    <w:rsid w:val="001B1FFD"/>
    <w:rsid w:val="001B2023"/>
    <w:rsid w:val="001B202F"/>
    <w:rsid w:val="001B2043"/>
    <w:rsid w:val="001B2050"/>
    <w:rsid w:val="001B2083"/>
    <w:rsid w:val="001B20A3"/>
    <w:rsid w:val="001B20B2"/>
    <w:rsid w:val="001B20BD"/>
    <w:rsid w:val="001B20E6"/>
    <w:rsid w:val="001B20E7"/>
    <w:rsid w:val="001B2109"/>
    <w:rsid w:val="001B2142"/>
    <w:rsid w:val="001B2159"/>
    <w:rsid w:val="001B21A8"/>
    <w:rsid w:val="001B21AC"/>
    <w:rsid w:val="001B21B2"/>
    <w:rsid w:val="001B21DB"/>
    <w:rsid w:val="001B21F9"/>
    <w:rsid w:val="001B2273"/>
    <w:rsid w:val="001B22D8"/>
    <w:rsid w:val="001B2325"/>
    <w:rsid w:val="001B23B1"/>
    <w:rsid w:val="001B23C9"/>
    <w:rsid w:val="001B23D6"/>
    <w:rsid w:val="001B23E1"/>
    <w:rsid w:val="001B23F5"/>
    <w:rsid w:val="001B2470"/>
    <w:rsid w:val="001B247B"/>
    <w:rsid w:val="001B251C"/>
    <w:rsid w:val="001B253B"/>
    <w:rsid w:val="001B2540"/>
    <w:rsid w:val="001B254F"/>
    <w:rsid w:val="001B2592"/>
    <w:rsid w:val="001B25BA"/>
    <w:rsid w:val="001B25C8"/>
    <w:rsid w:val="001B25CB"/>
    <w:rsid w:val="001B25D7"/>
    <w:rsid w:val="001B25FD"/>
    <w:rsid w:val="001B260D"/>
    <w:rsid w:val="001B2650"/>
    <w:rsid w:val="001B2652"/>
    <w:rsid w:val="001B2694"/>
    <w:rsid w:val="001B26C0"/>
    <w:rsid w:val="001B26F0"/>
    <w:rsid w:val="001B2707"/>
    <w:rsid w:val="001B2724"/>
    <w:rsid w:val="001B272A"/>
    <w:rsid w:val="001B2741"/>
    <w:rsid w:val="001B276D"/>
    <w:rsid w:val="001B279C"/>
    <w:rsid w:val="001B27B1"/>
    <w:rsid w:val="001B27E1"/>
    <w:rsid w:val="001B2828"/>
    <w:rsid w:val="001B2833"/>
    <w:rsid w:val="001B283D"/>
    <w:rsid w:val="001B28B2"/>
    <w:rsid w:val="001B28BF"/>
    <w:rsid w:val="001B28C7"/>
    <w:rsid w:val="001B2954"/>
    <w:rsid w:val="001B29D5"/>
    <w:rsid w:val="001B29EA"/>
    <w:rsid w:val="001B29F7"/>
    <w:rsid w:val="001B2A38"/>
    <w:rsid w:val="001B2A6B"/>
    <w:rsid w:val="001B2AB0"/>
    <w:rsid w:val="001B2ABB"/>
    <w:rsid w:val="001B2AD3"/>
    <w:rsid w:val="001B2AD9"/>
    <w:rsid w:val="001B2AFD"/>
    <w:rsid w:val="001B2B82"/>
    <w:rsid w:val="001B2B86"/>
    <w:rsid w:val="001B2B8B"/>
    <w:rsid w:val="001B2BCC"/>
    <w:rsid w:val="001B2BE2"/>
    <w:rsid w:val="001B2BF1"/>
    <w:rsid w:val="001B2BF3"/>
    <w:rsid w:val="001B2C87"/>
    <w:rsid w:val="001B2C9C"/>
    <w:rsid w:val="001B2CA0"/>
    <w:rsid w:val="001B2CBF"/>
    <w:rsid w:val="001B2CCD"/>
    <w:rsid w:val="001B2CCF"/>
    <w:rsid w:val="001B2CDE"/>
    <w:rsid w:val="001B2CFB"/>
    <w:rsid w:val="001B2CFF"/>
    <w:rsid w:val="001B2D03"/>
    <w:rsid w:val="001B2D16"/>
    <w:rsid w:val="001B2D1F"/>
    <w:rsid w:val="001B2D6E"/>
    <w:rsid w:val="001B2DC0"/>
    <w:rsid w:val="001B2DEB"/>
    <w:rsid w:val="001B2E0A"/>
    <w:rsid w:val="001B2E1A"/>
    <w:rsid w:val="001B2E27"/>
    <w:rsid w:val="001B2E82"/>
    <w:rsid w:val="001B2EA4"/>
    <w:rsid w:val="001B2EC7"/>
    <w:rsid w:val="001B2EE1"/>
    <w:rsid w:val="001B2F26"/>
    <w:rsid w:val="001B2F48"/>
    <w:rsid w:val="001B2FA8"/>
    <w:rsid w:val="001B3004"/>
    <w:rsid w:val="001B303F"/>
    <w:rsid w:val="001B3086"/>
    <w:rsid w:val="001B308D"/>
    <w:rsid w:val="001B3096"/>
    <w:rsid w:val="001B30BC"/>
    <w:rsid w:val="001B30D0"/>
    <w:rsid w:val="001B30EA"/>
    <w:rsid w:val="001B3131"/>
    <w:rsid w:val="001B3141"/>
    <w:rsid w:val="001B3174"/>
    <w:rsid w:val="001B31EB"/>
    <w:rsid w:val="001B31FF"/>
    <w:rsid w:val="001B32A6"/>
    <w:rsid w:val="001B32FD"/>
    <w:rsid w:val="001B3305"/>
    <w:rsid w:val="001B3306"/>
    <w:rsid w:val="001B333C"/>
    <w:rsid w:val="001B33A7"/>
    <w:rsid w:val="001B33AA"/>
    <w:rsid w:val="001B3410"/>
    <w:rsid w:val="001B3414"/>
    <w:rsid w:val="001B3444"/>
    <w:rsid w:val="001B347A"/>
    <w:rsid w:val="001B348E"/>
    <w:rsid w:val="001B34A4"/>
    <w:rsid w:val="001B3524"/>
    <w:rsid w:val="001B3533"/>
    <w:rsid w:val="001B3539"/>
    <w:rsid w:val="001B3550"/>
    <w:rsid w:val="001B3552"/>
    <w:rsid w:val="001B3557"/>
    <w:rsid w:val="001B358E"/>
    <w:rsid w:val="001B35A6"/>
    <w:rsid w:val="001B35E6"/>
    <w:rsid w:val="001B35EC"/>
    <w:rsid w:val="001B362D"/>
    <w:rsid w:val="001B3649"/>
    <w:rsid w:val="001B3651"/>
    <w:rsid w:val="001B366E"/>
    <w:rsid w:val="001B3672"/>
    <w:rsid w:val="001B36D0"/>
    <w:rsid w:val="001B36ED"/>
    <w:rsid w:val="001B36EE"/>
    <w:rsid w:val="001B3772"/>
    <w:rsid w:val="001B377F"/>
    <w:rsid w:val="001B378B"/>
    <w:rsid w:val="001B37D5"/>
    <w:rsid w:val="001B37D8"/>
    <w:rsid w:val="001B37FC"/>
    <w:rsid w:val="001B3830"/>
    <w:rsid w:val="001B386C"/>
    <w:rsid w:val="001B38A5"/>
    <w:rsid w:val="001B38C0"/>
    <w:rsid w:val="001B38CC"/>
    <w:rsid w:val="001B39A5"/>
    <w:rsid w:val="001B39BF"/>
    <w:rsid w:val="001B3A21"/>
    <w:rsid w:val="001B3A22"/>
    <w:rsid w:val="001B3A23"/>
    <w:rsid w:val="001B3A98"/>
    <w:rsid w:val="001B3AAE"/>
    <w:rsid w:val="001B3ACF"/>
    <w:rsid w:val="001B3AEF"/>
    <w:rsid w:val="001B3B14"/>
    <w:rsid w:val="001B3B44"/>
    <w:rsid w:val="001B3B47"/>
    <w:rsid w:val="001B3B5C"/>
    <w:rsid w:val="001B3B97"/>
    <w:rsid w:val="001B3BAB"/>
    <w:rsid w:val="001B3C09"/>
    <w:rsid w:val="001B3C42"/>
    <w:rsid w:val="001B3CA3"/>
    <w:rsid w:val="001B3CAF"/>
    <w:rsid w:val="001B3CB7"/>
    <w:rsid w:val="001B3DAB"/>
    <w:rsid w:val="001B3DB8"/>
    <w:rsid w:val="001B3DD0"/>
    <w:rsid w:val="001B3E04"/>
    <w:rsid w:val="001B3E2A"/>
    <w:rsid w:val="001B3E42"/>
    <w:rsid w:val="001B3E5E"/>
    <w:rsid w:val="001B3E60"/>
    <w:rsid w:val="001B3E7A"/>
    <w:rsid w:val="001B3EA5"/>
    <w:rsid w:val="001B3ED7"/>
    <w:rsid w:val="001B3EEF"/>
    <w:rsid w:val="001B3F14"/>
    <w:rsid w:val="001B3FC3"/>
    <w:rsid w:val="001B3FE0"/>
    <w:rsid w:val="001B3FF6"/>
    <w:rsid w:val="001B401B"/>
    <w:rsid w:val="001B4039"/>
    <w:rsid w:val="001B4045"/>
    <w:rsid w:val="001B404B"/>
    <w:rsid w:val="001B406D"/>
    <w:rsid w:val="001B407E"/>
    <w:rsid w:val="001B40C9"/>
    <w:rsid w:val="001B4163"/>
    <w:rsid w:val="001B4169"/>
    <w:rsid w:val="001B4182"/>
    <w:rsid w:val="001B41AB"/>
    <w:rsid w:val="001B41FB"/>
    <w:rsid w:val="001B41FD"/>
    <w:rsid w:val="001B4217"/>
    <w:rsid w:val="001B422B"/>
    <w:rsid w:val="001B424B"/>
    <w:rsid w:val="001B4259"/>
    <w:rsid w:val="001B42B4"/>
    <w:rsid w:val="001B42BA"/>
    <w:rsid w:val="001B42BE"/>
    <w:rsid w:val="001B42D7"/>
    <w:rsid w:val="001B4323"/>
    <w:rsid w:val="001B4336"/>
    <w:rsid w:val="001B43CC"/>
    <w:rsid w:val="001B43D4"/>
    <w:rsid w:val="001B43FB"/>
    <w:rsid w:val="001B4407"/>
    <w:rsid w:val="001B4423"/>
    <w:rsid w:val="001B443D"/>
    <w:rsid w:val="001B447F"/>
    <w:rsid w:val="001B448B"/>
    <w:rsid w:val="001B44AF"/>
    <w:rsid w:val="001B44C7"/>
    <w:rsid w:val="001B456C"/>
    <w:rsid w:val="001B4598"/>
    <w:rsid w:val="001B459C"/>
    <w:rsid w:val="001B45DC"/>
    <w:rsid w:val="001B45F8"/>
    <w:rsid w:val="001B4602"/>
    <w:rsid w:val="001B4628"/>
    <w:rsid w:val="001B463B"/>
    <w:rsid w:val="001B4652"/>
    <w:rsid w:val="001B466D"/>
    <w:rsid w:val="001B469D"/>
    <w:rsid w:val="001B46C0"/>
    <w:rsid w:val="001B46C1"/>
    <w:rsid w:val="001B46F3"/>
    <w:rsid w:val="001B46FA"/>
    <w:rsid w:val="001B4717"/>
    <w:rsid w:val="001B4751"/>
    <w:rsid w:val="001B4754"/>
    <w:rsid w:val="001B4759"/>
    <w:rsid w:val="001B475F"/>
    <w:rsid w:val="001B4785"/>
    <w:rsid w:val="001B47B0"/>
    <w:rsid w:val="001B47C4"/>
    <w:rsid w:val="001B4806"/>
    <w:rsid w:val="001B4816"/>
    <w:rsid w:val="001B4821"/>
    <w:rsid w:val="001B4831"/>
    <w:rsid w:val="001B4866"/>
    <w:rsid w:val="001B48AB"/>
    <w:rsid w:val="001B48B6"/>
    <w:rsid w:val="001B48BD"/>
    <w:rsid w:val="001B48C8"/>
    <w:rsid w:val="001B48E1"/>
    <w:rsid w:val="001B491E"/>
    <w:rsid w:val="001B494B"/>
    <w:rsid w:val="001B49A4"/>
    <w:rsid w:val="001B49CD"/>
    <w:rsid w:val="001B49CF"/>
    <w:rsid w:val="001B49DB"/>
    <w:rsid w:val="001B4A27"/>
    <w:rsid w:val="001B4A41"/>
    <w:rsid w:val="001B4A81"/>
    <w:rsid w:val="001B4A91"/>
    <w:rsid w:val="001B4ABA"/>
    <w:rsid w:val="001B4AEA"/>
    <w:rsid w:val="001B4AFA"/>
    <w:rsid w:val="001B4B31"/>
    <w:rsid w:val="001B4B42"/>
    <w:rsid w:val="001B4B50"/>
    <w:rsid w:val="001B4B89"/>
    <w:rsid w:val="001B4BB2"/>
    <w:rsid w:val="001B4BBB"/>
    <w:rsid w:val="001B4BF8"/>
    <w:rsid w:val="001B4C5A"/>
    <w:rsid w:val="001B4C9B"/>
    <w:rsid w:val="001B4CB6"/>
    <w:rsid w:val="001B4CC9"/>
    <w:rsid w:val="001B4CF1"/>
    <w:rsid w:val="001B4CF7"/>
    <w:rsid w:val="001B4CF9"/>
    <w:rsid w:val="001B4D39"/>
    <w:rsid w:val="001B4DA9"/>
    <w:rsid w:val="001B4DBF"/>
    <w:rsid w:val="001B4DD4"/>
    <w:rsid w:val="001B4DEA"/>
    <w:rsid w:val="001B4DF5"/>
    <w:rsid w:val="001B4DF6"/>
    <w:rsid w:val="001B4E21"/>
    <w:rsid w:val="001B4E2C"/>
    <w:rsid w:val="001B4E4A"/>
    <w:rsid w:val="001B4E75"/>
    <w:rsid w:val="001B4E7E"/>
    <w:rsid w:val="001B4ED2"/>
    <w:rsid w:val="001B4EEE"/>
    <w:rsid w:val="001B4EFC"/>
    <w:rsid w:val="001B4F1E"/>
    <w:rsid w:val="001B4FB3"/>
    <w:rsid w:val="001B4FC1"/>
    <w:rsid w:val="001B503C"/>
    <w:rsid w:val="001B5069"/>
    <w:rsid w:val="001B50B4"/>
    <w:rsid w:val="001B50B6"/>
    <w:rsid w:val="001B50BA"/>
    <w:rsid w:val="001B5122"/>
    <w:rsid w:val="001B512B"/>
    <w:rsid w:val="001B5130"/>
    <w:rsid w:val="001B5137"/>
    <w:rsid w:val="001B5139"/>
    <w:rsid w:val="001B514D"/>
    <w:rsid w:val="001B5157"/>
    <w:rsid w:val="001B517B"/>
    <w:rsid w:val="001B5180"/>
    <w:rsid w:val="001B5194"/>
    <w:rsid w:val="001B51D6"/>
    <w:rsid w:val="001B520F"/>
    <w:rsid w:val="001B521B"/>
    <w:rsid w:val="001B523D"/>
    <w:rsid w:val="001B5286"/>
    <w:rsid w:val="001B5289"/>
    <w:rsid w:val="001B52AC"/>
    <w:rsid w:val="001B52D4"/>
    <w:rsid w:val="001B52F0"/>
    <w:rsid w:val="001B5308"/>
    <w:rsid w:val="001B531C"/>
    <w:rsid w:val="001B5335"/>
    <w:rsid w:val="001B5357"/>
    <w:rsid w:val="001B535E"/>
    <w:rsid w:val="001B536F"/>
    <w:rsid w:val="001B53C6"/>
    <w:rsid w:val="001B53CD"/>
    <w:rsid w:val="001B53FE"/>
    <w:rsid w:val="001B5409"/>
    <w:rsid w:val="001B5429"/>
    <w:rsid w:val="001B5472"/>
    <w:rsid w:val="001B5480"/>
    <w:rsid w:val="001B54A2"/>
    <w:rsid w:val="001B54DA"/>
    <w:rsid w:val="001B553E"/>
    <w:rsid w:val="001B557B"/>
    <w:rsid w:val="001B559C"/>
    <w:rsid w:val="001B55A2"/>
    <w:rsid w:val="001B5625"/>
    <w:rsid w:val="001B562E"/>
    <w:rsid w:val="001B5641"/>
    <w:rsid w:val="001B564E"/>
    <w:rsid w:val="001B5659"/>
    <w:rsid w:val="001B567C"/>
    <w:rsid w:val="001B56C4"/>
    <w:rsid w:val="001B5704"/>
    <w:rsid w:val="001B570F"/>
    <w:rsid w:val="001B5718"/>
    <w:rsid w:val="001B573F"/>
    <w:rsid w:val="001B5749"/>
    <w:rsid w:val="001B5765"/>
    <w:rsid w:val="001B578B"/>
    <w:rsid w:val="001B579A"/>
    <w:rsid w:val="001B57AB"/>
    <w:rsid w:val="001B57C9"/>
    <w:rsid w:val="001B587A"/>
    <w:rsid w:val="001B58CC"/>
    <w:rsid w:val="001B58DF"/>
    <w:rsid w:val="001B5913"/>
    <w:rsid w:val="001B593C"/>
    <w:rsid w:val="001B5946"/>
    <w:rsid w:val="001B595E"/>
    <w:rsid w:val="001B598D"/>
    <w:rsid w:val="001B59B9"/>
    <w:rsid w:val="001B59C2"/>
    <w:rsid w:val="001B59C4"/>
    <w:rsid w:val="001B5A12"/>
    <w:rsid w:val="001B5A35"/>
    <w:rsid w:val="001B5A44"/>
    <w:rsid w:val="001B5A53"/>
    <w:rsid w:val="001B5A59"/>
    <w:rsid w:val="001B5A65"/>
    <w:rsid w:val="001B5AB7"/>
    <w:rsid w:val="001B5ABB"/>
    <w:rsid w:val="001B5B07"/>
    <w:rsid w:val="001B5B30"/>
    <w:rsid w:val="001B5B62"/>
    <w:rsid w:val="001B5B95"/>
    <w:rsid w:val="001B5B9E"/>
    <w:rsid w:val="001B5BCC"/>
    <w:rsid w:val="001B5BD4"/>
    <w:rsid w:val="001B5BD7"/>
    <w:rsid w:val="001B5BEF"/>
    <w:rsid w:val="001B5BF9"/>
    <w:rsid w:val="001B5C13"/>
    <w:rsid w:val="001B5C4E"/>
    <w:rsid w:val="001B5C77"/>
    <w:rsid w:val="001B5CCC"/>
    <w:rsid w:val="001B5CF7"/>
    <w:rsid w:val="001B5D19"/>
    <w:rsid w:val="001B5D32"/>
    <w:rsid w:val="001B5D41"/>
    <w:rsid w:val="001B5D4A"/>
    <w:rsid w:val="001B5D62"/>
    <w:rsid w:val="001B5D90"/>
    <w:rsid w:val="001B5DA6"/>
    <w:rsid w:val="001B5DA7"/>
    <w:rsid w:val="001B5DE7"/>
    <w:rsid w:val="001B5DEE"/>
    <w:rsid w:val="001B5E0E"/>
    <w:rsid w:val="001B5E1E"/>
    <w:rsid w:val="001B5E1F"/>
    <w:rsid w:val="001B5E2B"/>
    <w:rsid w:val="001B5E35"/>
    <w:rsid w:val="001B5E38"/>
    <w:rsid w:val="001B5E3D"/>
    <w:rsid w:val="001B5E77"/>
    <w:rsid w:val="001B5E89"/>
    <w:rsid w:val="001B5EB8"/>
    <w:rsid w:val="001B5EE4"/>
    <w:rsid w:val="001B5EFA"/>
    <w:rsid w:val="001B5F0E"/>
    <w:rsid w:val="001B5F7F"/>
    <w:rsid w:val="001B5F92"/>
    <w:rsid w:val="001B5FB8"/>
    <w:rsid w:val="001B5FCB"/>
    <w:rsid w:val="001B5FCF"/>
    <w:rsid w:val="001B5FE6"/>
    <w:rsid w:val="001B6053"/>
    <w:rsid w:val="001B60C4"/>
    <w:rsid w:val="001B60D8"/>
    <w:rsid w:val="001B60F7"/>
    <w:rsid w:val="001B610A"/>
    <w:rsid w:val="001B6133"/>
    <w:rsid w:val="001B6161"/>
    <w:rsid w:val="001B6187"/>
    <w:rsid w:val="001B61CA"/>
    <w:rsid w:val="001B61D8"/>
    <w:rsid w:val="001B61F4"/>
    <w:rsid w:val="001B61FE"/>
    <w:rsid w:val="001B6215"/>
    <w:rsid w:val="001B623A"/>
    <w:rsid w:val="001B627D"/>
    <w:rsid w:val="001B62AF"/>
    <w:rsid w:val="001B62C7"/>
    <w:rsid w:val="001B62DE"/>
    <w:rsid w:val="001B62E3"/>
    <w:rsid w:val="001B6303"/>
    <w:rsid w:val="001B633D"/>
    <w:rsid w:val="001B6343"/>
    <w:rsid w:val="001B6361"/>
    <w:rsid w:val="001B6374"/>
    <w:rsid w:val="001B6375"/>
    <w:rsid w:val="001B6391"/>
    <w:rsid w:val="001B6416"/>
    <w:rsid w:val="001B6453"/>
    <w:rsid w:val="001B6473"/>
    <w:rsid w:val="001B6496"/>
    <w:rsid w:val="001B64DB"/>
    <w:rsid w:val="001B6511"/>
    <w:rsid w:val="001B651C"/>
    <w:rsid w:val="001B6544"/>
    <w:rsid w:val="001B6562"/>
    <w:rsid w:val="001B65DE"/>
    <w:rsid w:val="001B65E1"/>
    <w:rsid w:val="001B65F6"/>
    <w:rsid w:val="001B6603"/>
    <w:rsid w:val="001B6623"/>
    <w:rsid w:val="001B665C"/>
    <w:rsid w:val="001B666E"/>
    <w:rsid w:val="001B666F"/>
    <w:rsid w:val="001B66FB"/>
    <w:rsid w:val="001B6703"/>
    <w:rsid w:val="001B6707"/>
    <w:rsid w:val="001B6736"/>
    <w:rsid w:val="001B6781"/>
    <w:rsid w:val="001B6799"/>
    <w:rsid w:val="001B67B3"/>
    <w:rsid w:val="001B67BF"/>
    <w:rsid w:val="001B67CC"/>
    <w:rsid w:val="001B680B"/>
    <w:rsid w:val="001B6814"/>
    <w:rsid w:val="001B681D"/>
    <w:rsid w:val="001B6821"/>
    <w:rsid w:val="001B6822"/>
    <w:rsid w:val="001B6842"/>
    <w:rsid w:val="001B688B"/>
    <w:rsid w:val="001B6891"/>
    <w:rsid w:val="001B68C0"/>
    <w:rsid w:val="001B68C4"/>
    <w:rsid w:val="001B68C7"/>
    <w:rsid w:val="001B68DA"/>
    <w:rsid w:val="001B68FB"/>
    <w:rsid w:val="001B6927"/>
    <w:rsid w:val="001B6929"/>
    <w:rsid w:val="001B698B"/>
    <w:rsid w:val="001B6A06"/>
    <w:rsid w:val="001B6A0F"/>
    <w:rsid w:val="001B6A3D"/>
    <w:rsid w:val="001B6A42"/>
    <w:rsid w:val="001B6A45"/>
    <w:rsid w:val="001B6A8B"/>
    <w:rsid w:val="001B6AA1"/>
    <w:rsid w:val="001B6AA2"/>
    <w:rsid w:val="001B6AE7"/>
    <w:rsid w:val="001B6B2D"/>
    <w:rsid w:val="001B6B62"/>
    <w:rsid w:val="001B6B6D"/>
    <w:rsid w:val="001B6B8D"/>
    <w:rsid w:val="001B6BA3"/>
    <w:rsid w:val="001B6C10"/>
    <w:rsid w:val="001B6C1D"/>
    <w:rsid w:val="001B6C2A"/>
    <w:rsid w:val="001B6C33"/>
    <w:rsid w:val="001B6C3A"/>
    <w:rsid w:val="001B6C69"/>
    <w:rsid w:val="001B6C71"/>
    <w:rsid w:val="001B6C74"/>
    <w:rsid w:val="001B6C80"/>
    <w:rsid w:val="001B6C8A"/>
    <w:rsid w:val="001B6CA3"/>
    <w:rsid w:val="001B6CEB"/>
    <w:rsid w:val="001B6D4D"/>
    <w:rsid w:val="001B6D5F"/>
    <w:rsid w:val="001B6D6D"/>
    <w:rsid w:val="001B6D88"/>
    <w:rsid w:val="001B6D95"/>
    <w:rsid w:val="001B6DB6"/>
    <w:rsid w:val="001B6DC1"/>
    <w:rsid w:val="001B6DEC"/>
    <w:rsid w:val="001B6E06"/>
    <w:rsid w:val="001B6E10"/>
    <w:rsid w:val="001B6E11"/>
    <w:rsid w:val="001B6EA6"/>
    <w:rsid w:val="001B6F01"/>
    <w:rsid w:val="001B6F3C"/>
    <w:rsid w:val="001B6F4C"/>
    <w:rsid w:val="001B6F86"/>
    <w:rsid w:val="001B6F9D"/>
    <w:rsid w:val="001B6FB5"/>
    <w:rsid w:val="001B6FF0"/>
    <w:rsid w:val="001B700E"/>
    <w:rsid w:val="001B702A"/>
    <w:rsid w:val="001B704E"/>
    <w:rsid w:val="001B7158"/>
    <w:rsid w:val="001B716A"/>
    <w:rsid w:val="001B7180"/>
    <w:rsid w:val="001B71A5"/>
    <w:rsid w:val="001B71BF"/>
    <w:rsid w:val="001B71D2"/>
    <w:rsid w:val="001B71E9"/>
    <w:rsid w:val="001B71F5"/>
    <w:rsid w:val="001B71F6"/>
    <w:rsid w:val="001B71F9"/>
    <w:rsid w:val="001B720A"/>
    <w:rsid w:val="001B7218"/>
    <w:rsid w:val="001B7220"/>
    <w:rsid w:val="001B722A"/>
    <w:rsid w:val="001B723F"/>
    <w:rsid w:val="001B724A"/>
    <w:rsid w:val="001B7267"/>
    <w:rsid w:val="001B729D"/>
    <w:rsid w:val="001B72E7"/>
    <w:rsid w:val="001B72FF"/>
    <w:rsid w:val="001B731C"/>
    <w:rsid w:val="001B734B"/>
    <w:rsid w:val="001B7350"/>
    <w:rsid w:val="001B735A"/>
    <w:rsid w:val="001B7369"/>
    <w:rsid w:val="001B743A"/>
    <w:rsid w:val="001B7456"/>
    <w:rsid w:val="001B749E"/>
    <w:rsid w:val="001B74B6"/>
    <w:rsid w:val="001B74BF"/>
    <w:rsid w:val="001B74DE"/>
    <w:rsid w:val="001B7556"/>
    <w:rsid w:val="001B755C"/>
    <w:rsid w:val="001B75B7"/>
    <w:rsid w:val="001B75D4"/>
    <w:rsid w:val="001B7613"/>
    <w:rsid w:val="001B7650"/>
    <w:rsid w:val="001B7656"/>
    <w:rsid w:val="001B765C"/>
    <w:rsid w:val="001B7685"/>
    <w:rsid w:val="001B769F"/>
    <w:rsid w:val="001B76DE"/>
    <w:rsid w:val="001B770D"/>
    <w:rsid w:val="001B7726"/>
    <w:rsid w:val="001B7731"/>
    <w:rsid w:val="001B776C"/>
    <w:rsid w:val="001B7782"/>
    <w:rsid w:val="001B7790"/>
    <w:rsid w:val="001B77CF"/>
    <w:rsid w:val="001B77D3"/>
    <w:rsid w:val="001B783E"/>
    <w:rsid w:val="001B78DC"/>
    <w:rsid w:val="001B7965"/>
    <w:rsid w:val="001B799C"/>
    <w:rsid w:val="001B79A5"/>
    <w:rsid w:val="001B79BA"/>
    <w:rsid w:val="001B79E8"/>
    <w:rsid w:val="001B79EC"/>
    <w:rsid w:val="001B79F5"/>
    <w:rsid w:val="001B7A23"/>
    <w:rsid w:val="001B7A31"/>
    <w:rsid w:val="001B7A57"/>
    <w:rsid w:val="001B7A7A"/>
    <w:rsid w:val="001B7AF6"/>
    <w:rsid w:val="001B7B37"/>
    <w:rsid w:val="001B7B8B"/>
    <w:rsid w:val="001B7BB8"/>
    <w:rsid w:val="001B7BB9"/>
    <w:rsid w:val="001B7C21"/>
    <w:rsid w:val="001B7C32"/>
    <w:rsid w:val="001B7C8B"/>
    <w:rsid w:val="001B7CA4"/>
    <w:rsid w:val="001B7CC6"/>
    <w:rsid w:val="001B7CCB"/>
    <w:rsid w:val="001B7CD2"/>
    <w:rsid w:val="001B7CF1"/>
    <w:rsid w:val="001B7D03"/>
    <w:rsid w:val="001B7D06"/>
    <w:rsid w:val="001B7D28"/>
    <w:rsid w:val="001B7D59"/>
    <w:rsid w:val="001B7D91"/>
    <w:rsid w:val="001B7DAA"/>
    <w:rsid w:val="001B7E02"/>
    <w:rsid w:val="001B7E5F"/>
    <w:rsid w:val="001B7E6A"/>
    <w:rsid w:val="001B7E8C"/>
    <w:rsid w:val="001B7EB9"/>
    <w:rsid w:val="001B7ECF"/>
    <w:rsid w:val="001B7F1B"/>
    <w:rsid w:val="001B7F3A"/>
    <w:rsid w:val="001B7F53"/>
    <w:rsid w:val="001B7F5C"/>
    <w:rsid w:val="001B7F6F"/>
    <w:rsid w:val="001B7F80"/>
    <w:rsid w:val="001B7F92"/>
    <w:rsid w:val="001B7FC2"/>
    <w:rsid w:val="001B7FD2"/>
    <w:rsid w:val="001C0000"/>
    <w:rsid w:val="001C002F"/>
    <w:rsid w:val="001C0037"/>
    <w:rsid w:val="001C0059"/>
    <w:rsid w:val="001C0061"/>
    <w:rsid w:val="001C0072"/>
    <w:rsid w:val="001C0093"/>
    <w:rsid w:val="001C00B2"/>
    <w:rsid w:val="001C00D0"/>
    <w:rsid w:val="001C013E"/>
    <w:rsid w:val="001C0170"/>
    <w:rsid w:val="001C0187"/>
    <w:rsid w:val="001C01A3"/>
    <w:rsid w:val="001C01E2"/>
    <w:rsid w:val="001C01F6"/>
    <w:rsid w:val="001C0231"/>
    <w:rsid w:val="001C026C"/>
    <w:rsid w:val="001C028E"/>
    <w:rsid w:val="001C02CE"/>
    <w:rsid w:val="001C02E6"/>
    <w:rsid w:val="001C0313"/>
    <w:rsid w:val="001C031F"/>
    <w:rsid w:val="001C0329"/>
    <w:rsid w:val="001C034B"/>
    <w:rsid w:val="001C034F"/>
    <w:rsid w:val="001C0363"/>
    <w:rsid w:val="001C04D5"/>
    <w:rsid w:val="001C04DD"/>
    <w:rsid w:val="001C04F9"/>
    <w:rsid w:val="001C053D"/>
    <w:rsid w:val="001C0551"/>
    <w:rsid w:val="001C0553"/>
    <w:rsid w:val="001C056F"/>
    <w:rsid w:val="001C057E"/>
    <w:rsid w:val="001C058F"/>
    <w:rsid w:val="001C0695"/>
    <w:rsid w:val="001C06BE"/>
    <w:rsid w:val="001C06D4"/>
    <w:rsid w:val="001C0739"/>
    <w:rsid w:val="001C0759"/>
    <w:rsid w:val="001C0771"/>
    <w:rsid w:val="001C078B"/>
    <w:rsid w:val="001C07E2"/>
    <w:rsid w:val="001C0805"/>
    <w:rsid w:val="001C080B"/>
    <w:rsid w:val="001C0815"/>
    <w:rsid w:val="001C081A"/>
    <w:rsid w:val="001C084A"/>
    <w:rsid w:val="001C084C"/>
    <w:rsid w:val="001C086E"/>
    <w:rsid w:val="001C0876"/>
    <w:rsid w:val="001C0889"/>
    <w:rsid w:val="001C08C0"/>
    <w:rsid w:val="001C08D5"/>
    <w:rsid w:val="001C0965"/>
    <w:rsid w:val="001C097F"/>
    <w:rsid w:val="001C0995"/>
    <w:rsid w:val="001C09CB"/>
    <w:rsid w:val="001C09DD"/>
    <w:rsid w:val="001C09ED"/>
    <w:rsid w:val="001C0A05"/>
    <w:rsid w:val="001C0A39"/>
    <w:rsid w:val="001C0A4D"/>
    <w:rsid w:val="001C0A51"/>
    <w:rsid w:val="001C0AB7"/>
    <w:rsid w:val="001C0B0B"/>
    <w:rsid w:val="001C0B13"/>
    <w:rsid w:val="001C0B1F"/>
    <w:rsid w:val="001C0B4B"/>
    <w:rsid w:val="001C0B67"/>
    <w:rsid w:val="001C0B71"/>
    <w:rsid w:val="001C0B76"/>
    <w:rsid w:val="001C0BAA"/>
    <w:rsid w:val="001C0BD9"/>
    <w:rsid w:val="001C0BED"/>
    <w:rsid w:val="001C0C0E"/>
    <w:rsid w:val="001C0C2A"/>
    <w:rsid w:val="001C0C32"/>
    <w:rsid w:val="001C0C37"/>
    <w:rsid w:val="001C0C3D"/>
    <w:rsid w:val="001C0C7F"/>
    <w:rsid w:val="001C0CC9"/>
    <w:rsid w:val="001C0CEB"/>
    <w:rsid w:val="001C0D00"/>
    <w:rsid w:val="001C0D2B"/>
    <w:rsid w:val="001C0D35"/>
    <w:rsid w:val="001C0D53"/>
    <w:rsid w:val="001C0D5C"/>
    <w:rsid w:val="001C0D8B"/>
    <w:rsid w:val="001C0DB1"/>
    <w:rsid w:val="001C0DBD"/>
    <w:rsid w:val="001C0DDD"/>
    <w:rsid w:val="001C0DF2"/>
    <w:rsid w:val="001C0DF3"/>
    <w:rsid w:val="001C0E30"/>
    <w:rsid w:val="001C0E3C"/>
    <w:rsid w:val="001C0E68"/>
    <w:rsid w:val="001C0E81"/>
    <w:rsid w:val="001C0E98"/>
    <w:rsid w:val="001C0EA9"/>
    <w:rsid w:val="001C0EB6"/>
    <w:rsid w:val="001C0ECB"/>
    <w:rsid w:val="001C0ED7"/>
    <w:rsid w:val="001C0F0A"/>
    <w:rsid w:val="001C0F1D"/>
    <w:rsid w:val="001C0F3A"/>
    <w:rsid w:val="001C0F80"/>
    <w:rsid w:val="001C0F89"/>
    <w:rsid w:val="001C0F8A"/>
    <w:rsid w:val="001C0FB4"/>
    <w:rsid w:val="001C0FD4"/>
    <w:rsid w:val="001C0FF0"/>
    <w:rsid w:val="001C0FF2"/>
    <w:rsid w:val="001C1005"/>
    <w:rsid w:val="001C101A"/>
    <w:rsid w:val="001C102A"/>
    <w:rsid w:val="001C1040"/>
    <w:rsid w:val="001C1071"/>
    <w:rsid w:val="001C109C"/>
    <w:rsid w:val="001C10BE"/>
    <w:rsid w:val="001C110C"/>
    <w:rsid w:val="001C112E"/>
    <w:rsid w:val="001C1139"/>
    <w:rsid w:val="001C116C"/>
    <w:rsid w:val="001C119F"/>
    <w:rsid w:val="001C11BB"/>
    <w:rsid w:val="001C11E2"/>
    <w:rsid w:val="001C1204"/>
    <w:rsid w:val="001C1217"/>
    <w:rsid w:val="001C121D"/>
    <w:rsid w:val="001C1226"/>
    <w:rsid w:val="001C122C"/>
    <w:rsid w:val="001C122D"/>
    <w:rsid w:val="001C12A9"/>
    <w:rsid w:val="001C12FA"/>
    <w:rsid w:val="001C1310"/>
    <w:rsid w:val="001C1328"/>
    <w:rsid w:val="001C1336"/>
    <w:rsid w:val="001C1359"/>
    <w:rsid w:val="001C137D"/>
    <w:rsid w:val="001C13B6"/>
    <w:rsid w:val="001C13C2"/>
    <w:rsid w:val="001C13CF"/>
    <w:rsid w:val="001C13DA"/>
    <w:rsid w:val="001C13F9"/>
    <w:rsid w:val="001C140E"/>
    <w:rsid w:val="001C146A"/>
    <w:rsid w:val="001C146F"/>
    <w:rsid w:val="001C1478"/>
    <w:rsid w:val="001C148D"/>
    <w:rsid w:val="001C14B8"/>
    <w:rsid w:val="001C14BE"/>
    <w:rsid w:val="001C14C3"/>
    <w:rsid w:val="001C1508"/>
    <w:rsid w:val="001C159D"/>
    <w:rsid w:val="001C15C7"/>
    <w:rsid w:val="001C15ED"/>
    <w:rsid w:val="001C15F0"/>
    <w:rsid w:val="001C161F"/>
    <w:rsid w:val="001C16A5"/>
    <w:rsid w:val="001C16DD"/>
    <w:rsid w:val="001C16DE"/>
    <w:rsid w:val="001C16FE"/>
    <w:rsid w:val="001C1710"/>
    <w:rsid w:val="001C1714"/>
    <w:rsid w:val="001C1786"/>
    <w:rsid w:val="001C1814"/>
    <w:rsid w:val="001C1837"/>
    <w:rsid w:val="001C1851"/>
    <w:rsid w:val="001C18BE"/>
    <w:rsid w:val="001C18E9"/>
    <w:rsid w:val="001C1913"/>
    <w:rsid w:val="001C1932"/>
    <w:rsid w:val="001C1969"/>
    <w:rsid w:val="001C19AE"/>
    <w:rsid w:val="001C19C0"/>
    <w:rsid w:val="001C19E2"/>
    <w:rsid w:val="001C1A26"/>
    <w:rsid w:val="001C1A3F"/>
    <w:rsid w:val="001C1A68"/>
    <w:rsid w:val="001C1A87"/>
    <w:rsid w:val="001C1A98"/>
    <w:rsid w:val="001C1AA8"/>
    <w:rsid w:val="001C1ACB"/>
    <w:rsid w:val="001C1AEB"/>
    <w:rsid w:val="001C1B73"/>
    <w:rsid w:val="001C1BDD"/>
    <w:rsid w:val="001C1C32"/>
    <w:rsid w:val="001C1C76"/>
    <w:rsid w:val="001C1C8E"/>
    <w:rsid w:val="001C1CA1"/>
    <w:rsid w:val="001C1CAF"/>
    <w:rsid w:val="001C1CFA"/>
    <w:rsid w:val="001C1D0F"/>
    <w:rsid w:val="001C1D11"/>
    <w:rsid w:val="001C1D18"/>
    <w:rsid w:val="001C1D47"/>
    <w:rsid w:val="001C1D8E"/>
    <w:rsid w:val="001C1DA3"/>
    <w:rsid w:val="001C1DB4"/>
    <w:rsid w:val="001C1DBD"/>
    <w:rsid w:val="001C1DE7"/>
    <w:rsid w:val="001C1DFE"/>
    <w:rsid w:val="001C1E03"/>
    <w:rsid w:val="001C1E10"/>
    <w:rsid w:val="001C1E2C"/>
    <w:rsid w:val="001C1E4D"/>
    <w:rsid w:val="001C1E69"/>
    <w:rsid w:val="001C1E6B"/>
    <w:rsid w:val="001C1E72"/>
    <w:rsid w:val="001C1E77"/>
    <w:rsid w:val="001C1E8D"/>
    <w:rsid w:val="001C1EA6"/>
    <w:rsid w:val="001C1EAF"/>
    <w:rsid w:val="001C1ECC"/>
    <w:rsid w:val="001C1ED3"/>
    <w:rsid w:val="001C1ED5"/>
    <w:rsid w:val="001C1EE7"/>
    <w:rsid w:val="001C1F41"/>
    <w:rsid w:val="001C1F48"/>
    <w:rsid w:val="001C1F4E"/>
    <w:rsid w:val="001C1FA0"/>
    <w:rsid w:val="001C1FA9"/>
    <w:rsid w:val="001C1FDC"/>
    <w:rsid w:val="001C1FEF"/>
    <w:rsid w:val="001C1FF2"/>
    <w:rsid w:val="001C2012"/>
    <w:rsid w:val="001C2045"/>
    <w:rsid w:val="001C208A"/>
    <w:rsid w:val="001C209C"/>
    <w:rsid w:val="001C20A5"/>
    <w:rsid w:val="001C20AC"/>
    <w:rsid w:val="001C20E2"/>
    <w:rsid w:val="001C2130"/>
    <w:rsid w:val="001C213A"/>
    <w:rsid w:val="001C2155"/>
    <w:rsid w:val="001C215E"/>
    <w:rsid w:val="001C2177"/>
    <w:rsid w:val="001C21A7"/>
    <w:rsid w:val="001C21D9"/>
    <w:rsid w:val="001C21DF"/>
    <w:rsid w:val="001C2237"/>
    <w:rsid w:val="001C2255"/>
    <w:rsid w:val="001C22E7"/>
    <w:rsid w:val="001C22F0"/>
    <w:rsid w:val="001C231B"/>
    <w:rsid w:val="001C2331"/>
    <w:rsid w:val="001C2337"/>
    <w:rsid w:val="001C235B"/>
    <w:rsid w:val="001C2364"/>
    <w:rsid w:val="001C23B6"/>
    <w:rsid w:val="001C23D9"/>
    <w:rsid w:val="001C2428"/>
    <w:rsid w:val="001C245F"/>
    <w:rsid w:val="001C2460"/>
    <w:rsid w:val="001C2463"/>
    <w:rsid w:val="001C246F"/>
    <w:rsid w:val="001C24C8"/>
    <w:rsid w:val="001C24DE"/>
    <w:rsid w:val="001C24E6"/>
    <w:rsid w:val="001C24F5"/>
    <w:rsid w:val="001C24FC"/>
    <w:rsid w:val="001C252C"/>
    <w:rsid w:val="001C2560"/>
    <w:rsid w:val="001C2563"/>
    <w:rsid w:val="001C2566"/>
    <w:rsid w:val="001C257D"/>
    <w:rsid w:val="001C25B0"/>
    <w:rsid w:val="001C25F2"/>
    <w:rsid w:val="001C261E"/>
    <w:rsid w:val="001C2635"/>
    <w:rsid w:val="001C2658"/>
    <w:rsid w:val="001C2676"/>
    <w:rsid w:val="001C268B"/>
    <w:rsid w:val="001C26D1"/>
    <w:rsid w:val="001C26D2"/>
    <w:rsid w:val="001C270D"/>
    <w:rsid w:val="001C2727"/>
    <w:rsid w:val="001C272A"/>
    <w:rsid w:val="001C272E"/>
    <w:rsid w:val="001C277B"/>
    <w:rsid w:val="001C278A"/>
    <w:rsid w:val="001C27A3"/>
    <w:rsid w:val="001C27DC"/>
    <w:rsid w:val="001C282E"/>
    <w:rsid w:val="001C2871"/>
    <w:rsid w:val="001C287F"/>
    <w:rsid w:val="001C28B6"/>
    <w:rsid w:val="001C28C0"/>
    <w:rsid w:val="001C28CE"/>
    <w:rsid w:val="001C28DD"/>
    <w:rsid w:val="001C293B"/>
    <w:rsid w:val="001C297B"/>
    <w:rsid w:val="001C29A3"/>
    <w:rsid w:val="001C29A5"/>
    <w:rsid w:val="001C29CA"/>
    <w:rsid w:val="001C29E9"/>
    <w:rsid w:val="001C2A0E"/>
    <w:rsid w:val="001C2A16"/>
    <w:rsid w:val="001C2A24"/>
    <w:rsid w:val="001C2A40"/>
    <w:rsid w:val="001C2A47"/>
    <w:rsid w:val="001C2A4D"/>
    <w:rsid w:val="001C2A72"/>
    <w:rsid w:val="001C2A7D"/>
    <w:rsid w:val="001C2A7E"/>
    <w:rsid w:val="001C2AB5"/>
    <w:rsid w:val="001C2AD7"/>
    <w:rsid w:val="001C2AEF"/>
    <w:rsid w:val="001C2AFD"/>
    <w:rsid w:val="001C2B0F"/>
    <w:rsid w:val="001C2B1F"/>
    <w:rsid w:val="001C2B3D"/>
    <w:rsid w:val="001C2B61"/>
    <w:rsid w:val="001C2C0A"/>
    <w:rsid w:val="001C2C13"/>
    <w:rsid w:val="001C2C26"/>
    <w:rsid w:val="001C2C5C"/>
    <w:rsid w:val="001C2C88"/>
    <w:rsid w:val="001C2C9A"/>
    <w:rsid w:val="001C2CE8"/>
    <w:rsid w:val="001C2CF3"/>
    <w:rsid w:val="001C2D16"/>
    <w:rsid w:val="001C2D29"/>
    <w:rsid w:val="001C2D48"/>
    <w:rsid w:val="001C2D78"/>
    <w:rsid w:val="001C2DBA"/>
    <w:rsid w:val="001C2DC3"/>
    <w:rsid w:val="001C2DFF"/>
    <w:rsid w:val="001C2E16"/>
    <w:rsid w:val="001C2E22"/>
    <w:rsid w:val="001C2E31"/>
    <w:rsid w:val="001C2E3C"/>
    <w:rsid w:val="001C2E80"/>
    <w:rsid w:val="001C2E82"/>
    <w:rsid w:val="001C2E9C"/>
    <w:rsid w:val="001C2EAA"/>
    <w:rsid w:val="001C2ECF"/>
    <w:rsid w:val="001C2EEF"/>
    <w:rsid w:val="001C2F02"/>
    <w:rsid w:val="001C2F2D"/>
    <w:rsid w:val="001C2F57"/>
    <w:rsid w:val="001C2F85"/>
    <w:rsid w:val="001C303D"/>
    <w:rsid w:val="001C3058"/>
    <w:rsid w:val="001C307A"/>
    <w:rsid w:val="001C30C2"/>
    <w:rsid w:val="001C30D3"/>
    <w:rsid w:val="001C3118"/>
    <w:rsid w:val="001C3129"/>
    <w:rsid w:val="001C3165"/>
    <w:rsid w:val="001C3177"/>
    <w:rsid w:val="001C31A3"/>
    <w:rsid w:val="001C31AD"/>
    <w:rsid w:val="001C31C5"/>
    <w:rsid w:val="001C3226"/>
    <w:rsid w:val="001C323D"/>
    <w:rsid w:val="001C3329"/>
    <w:rsid w:val="001C334B"/>
    <w:rsid w:val="001C3374"/>
    <w:rsid w:val="001C3379"/>
    <w:rsid w:val="001C337D"/>
    <w:rsid w:val="001C3391"/>
    <w:rsid w:val="001C3393"/>
    <w:rsid w:val="001C33D5"/>
    <w:rsid w:val="001C33DC"/>
    <w:rsid w:val="001C3402"/>
    <w:rsid w:val="001C3425"/>
    <w:rsid w:val="001C3433"/>
    <w:rsid w:val="001C346F"/>
    <w:rsid w:val="001C3480"/>
    <w:rsid w:val="001C34AF"/>
    <w:rsid w:val="001C34B5"/>
    <w:rsid w:val="001C34BB"/>
    <w:rsid w:val="001C34CB"/>
    <w:rsid w:val="001C34ED"/>
    <w:rsid w:val="001C34FB"/>
    <w:rsid w:val="001C3552"/>
    <w:rsid w:val="001C3560"/>
    <w:rsid w:val="001C357F"/>
    <w:rsid w:val="001C3590"/>
    <w:rsid w:val="001C359B"/>
    <w:rsid w:val="001C35CF"/>
    <w:rsid w:val="001C35D7"/>
    <w:rsid w:val="001C35F0"/>
    <w:rsid w:val="001C3608"/>
    <w:rsid w:val="001C3647"/>
    <w:rsid w:val="001C36AD"/>
    <w:rsid w:val="001C376C"/>
    <w:rsid w:val="001C377B"/>
    <w:rsid w:val="001C3780"/>
    <w:rsid w:val="001C37AA"/>
    <w:rsid w:val="001C37B5"/>
    <w:rsid w:val="001C37C4"/>
    <w:rsid w:val="001C37CD"/>
    <w:rsid w:val="001C3825"/>
    <w:rsid w:val="001C387E"/>
    <w:rsid w:val="001C38CD"/>
    <w:rsid w:val="001C38D5"/>
    <w:rsid w:val="001C38EB"/>
    <w:rsid w:val="001C3923"/>
    <w:rsid w:val="001C393A"/>
    <w:rsid w:val="001C397C"/>
    <w:rsid w:val="001C39B9"/>
    <w:rsid w:val="001C39EC"/>
    <w:rsid w:val="001C3A27"/>
    <w:rsid w:val="001C3A41"/>
    <w:rsid w:val="001C3A6D"/>
    <w:rsid w:val="001C3A8E"/>
    <w:rsid w:val="001C3A91"/>
    <w:rsid w:val="001C3AEB"/>
    <w:rsid w:val="001C3B0B"/>
    <w:rsid w:val="001C3B3A"/>
    <w:rsid w:val="001C3B98"/>
    <w:rsid w:val="001C3BA9"/>
    <w:rsid w:val="001C3BC2"/>
    <w:rsid w:val="001C3BD0"/>
    <w:rsid w:val="001C3C01"/>
    <w:rsid w:val="001C3C3A"/>
    <w:rsid w:val="001C3C3E"/>
    <w:rsid w:val="001C3C43"/>
    <w:rsid w:val="001C3C66"/>
    <w:rsid w:val="001C3C91"/>
    <w:rsid w:val="001C3CA0"/>
    <w:rsid w:val="001C3CB2"/>
    <w:rsid w:val="001C3D29"/>
    <w:rsid w:val="001C3D2A"/>
    <w:rsid w:val="001C3D53"/>
    <w:rsid w:val="001C3D79"/>
    <w:rsid w:val="001C3D8D"/>
    <w:rsid w:val="001C3DAB"/>
    <w:rsid w:val="001C3DD0"/>
    <w:rsid w:val="001C3E07"/>
    <w:rsid w:val="001C3E0F"/>
    <w:rsid w:val="001C3E21"/>
    <w:rsid w:val="001C3E24"/>
    <w:rsid w:val="001C3EB2"/>
    <w:rsid w:val="001C3EB4"/>
    <w:rsid w:val="001C3EB5"/>
    <w:rsid w:val="001C3F45"/>
    <w:rsid w:val="001C3F5B"/>
    <w:rsid w:val="001C3FB1"/>
    <w:rsid w:val="001C3FC6"/>
    <w:rsid w:val="001C4025"/>
    <w:rsid w:val="001C4041"/>
    <w:rsid w:val="001C4048"/>
    <w:rsid w:val="001C4057"/>
    <w:rsid w:val="001C4103"/>
    <w:rsid w:val="001C4121"/>
    <w:rsid w:val="001C4132"/>
    <w:rsid w:val="001C4158"/>
    <w:rsid w:val="001C4163"/>
    <w:rsid w:val="001C4164"/>
    <w:rsid w:val="001C4184"/>
    <w:rsid w:val="001C41BB"/>
    <w:rsid w:val="001C41CF"/>
    <w:rsid w:val="001C41D4"/>
    <w:rsid w:val="001C4201"/>
    <w:rsid w:val="001C4235"/>
    <w:rsid w:val="001C4260"/>
    <w:rsid w:val="001C42A7"/>
    <w:rsid w:val="001C42B7"/>
    <w:rsid w:val="001C42C3"/>
    <w:rsid w:val="001C4338"/>
    <w:rsid w:val="001C433C"/>
    <w:rsid w:val="001C435A"/>
    <w:rsid w:val="001C4394"/>
    <w:rsid w:val="001C43A1"/>
    <w:rsid w:val="001C43D8"/>
    <w:rsid w:val="001C442E"/>
    <w:rsid w:val="001C443A"/>
    <w:rsid w:val="001C443D"/>
    <w:rsid w:val="001C44A1"/>
    <w:rsid w:val="001C44EC"/>
    <w:rsid w:val="001C450A"/>
    <w:rsid w:val="001C4589"/>
    <w:rsid w:val="001C45D0"/>
    <w:rsid w:val="001C460E"/>
    <w:rsid w:val="001C4622"/>
    <w:rsid w:val="001C4628"/>
    <w:rsid w:val="001C469E"/>
    <w:rsid w:val="001C46B7"/>
    <w:rsid w:val="001C46B9"/>
    <w:rsid w:val="001C46C4"/>
    <w:rsid w:val="001C46DC"/>
    <w:rsid w:val="001C4759"/>
    <w:rsid w:val="001C4766"/>
    <w:rsid w:val="001C477F"/>
    <w:rsid w:val="001C479C"/>
    <w:rsid w:val="001C47AB"/>
    <w:rsid w:val="001C47B6"/>
    <w:rsid w:val="001C4822"/>
    <w:rsid w:val="001C4829"/>
    <w:rsid w:val="001C4831"/>
    <w:rsid w:val="001C48BD"/>
    <w:rsid w:val="001C48D5"/>
    <w:rsid w:val="001C4907"/>
    <w:rsid w:val="001C496F"/>
    <w:rsid w:val="001C49A9"/>
    <w:rsid w:val="001C49C1"/>
    <w:rsid w:val="001C49F4"/>
    <w:rsid w:val="001C4A14"/>
    <w:rsid w:val="001C4A25"/>
    <w:rsid w:val="001C4A64"/>
    <w:rsid w:val="001C4A6E"/>
    <w:rsid w:val="001C4A98"/>
    <w:rsid w:val="001C4AB0"/>
    <w:rsid w:val="001C4AC4"/>
    <w:rsid w:val="001C4AFC"/>
    <w:rsid w:val="001C4B47"/>
    <w:rsid w:val="001C4B5F"/>
    <w:rsid w:val="001C4B7A"/>
    <w:rsid w:val="001C4BD5"/>
    <w:rsid w:val="001C4BEE"/>
    <w:rsid w:val="001C4C19"/>
    <w:rsid w:val="001C4C54"/>
    <w:rsid w:val="001C4C5A"/>
    <w:rsid w:val="001C4C8C"/>
    <w:rsid w:val="001C4CAE"/>
    <w:rsid w:val="001C4CB0"/>
    <w:rsid w:val="001C4CB1"/>
    <w:rsid w:val="001C4CBB"/>
    <w:rsid w:val="001C4CF4"/>
    <w:rsid w:val="001C4D78"/>
    <w:rsid w:val="001C4D79"/>
    <w:rsid w:val="001C4D7A"/>
    <w:rsid w:val="001C4DEE"/>
    <w:rsid w:val="001C4E07"/>
    <w:rsid w:val="001C4E5E"/>
    <w:rsid w:val="001C4E65"/>
    <w:rsid w:val="001C4EA1"/>
    <w:rsid w:val="001C4ED3"/>
    <w:rsid w:val="001C4EDB"/>
    <w:rsid w:val="001C4EE8"/>
    <w:rsid w:val="001C4EF2"/>
    <w:rsid w:val="001C4F38"/>
    <w:rsid w:val="001C4F45"/>
    <w:rsid w:val="001C4F5D"/>
    <w:rsid w:val="001C4F6B"/>
    <w:rsid w:val="001C4F7A"/>
    <w:rsid w:val="001C4F81"/>
    <w:rsid w:val="001C4F9C"/>
    <w:rsid w:val="001C4FA7"/>
    <w:rsid w:val="001C4FEE"/>
    <w:rsid w:val="001C5006"/>
    <w:rsid w:val="001C503E"/>
    <w:rsid w:val="001C504B"/>
    <w:rsid w:val="001C504D"/>
    <w:rsid w:val="001C5059"/>
    <w:rsid w:val="001C5093"/>
    <w:rsid w:val="001C50BE"/>
    <w:rsid w:val="001C50FB"/>
    <w:rsid w:val="001C511F"/>
    <w:rsid w:val="001C5149"/>
    <w:rsid w:val="001C514D"/>
    <w:rsid w:val="001C514E"/>
    <w:rsid w:val="001C5176"/>
    <w:rsid w:val="001C5181"/>
    <w:rsid w:val="001C51C7"/>
    <w:rsid w:val="001C51CF"/>
    <w:rsid w:val="001C51E5"/>
    <w:rsid w:val="001C51F0"/>
    <w:rsid w:val="001C520C"/>
    <w:rsid w:val="001C521D"/>
    <w:rsid w:val="001C5233"/>
    <w:rsid w:val="001C524A"/>
    <w:rsid w:val="001C5253"/>
    <w:rsid w:val="001C52D6"/>
    <w:rsid w:val="001C52FC"/>
    <w:rsid w:val="001C538A"/>
    <w:rsid w:val="001C53D2"/>
    <w:rsid w:val="001C53DC"/>
    <w:rsid w:val="001C53E3"/>
    <w:rsid w:val="001C5435"/>
    <w:rsid w:val="001C544D"/>
    <w:rsid w:val="001C5480"/>
    <w:rsid w:val="001C5494"/>
    <w:rsid w:val="001C54A1"/>
    <w:rsid w:val="001C54B6"/>
    <w:rsid w:val="001C54CE"/>
    <w:rsid w:val="001C54E0"/>
    <w:rsid w:val="001C54F4"/>
    <w:rsid w:val="001C54FA"/>
    <w:rsid w:val="001C551B"/>
    <w:rsid w:val="001C5540"/>
    <w:rsid w:val="001C5548"/>
    <w:rsid w:val="001C5580"/>
    <w:rsid w:val="001C55F7"/>
    <w:rsid w:val="001C55F9"/>
    <w:rsid w:val="001C560A"/>
    <w:rsid w:val="001C562D"/>
    <w:rsid w:val="001C564B"/>
    <w:rsid w:val="001C566F"/>
    <w:rsid w:val="001C567A"/>
    <w:rsid w:val="001C567E"/>
    <w:rsid w:val="001C5688"/>
    <w:rsid w:val="001C569D"/>
    <w:rsid w:val="001C56FC"/>
    <w:rsid w:val="001C575D"/>
    <w:rsid w:val="001C5782"/>
    <w:rsid w:val="001C5797"/>
    <w:rsid w:val="001C57A1"/>
    <w:rsid w:val="001C57D8"/>
    <w:rsid w:val="001C57E8"/>
    <w:rsid w:val="001C5807"/>
    <w:rsid w:val="001C582B"/>
    <w:rsid w:val="001C5852"/>
    <w:rsid w:val="001C5891"/>
    <w:rsid w:val="001C5908"/>
    <w:rsid w:val="001C590C"/>
    <w:rsid w:val="001C590F"/>
    <w:rsid w:val="001C5910"/>
    <w:rsid w:val="001C5935"/>
    <w:rsid w:val="001C5949"/>
    <w:rsid w:val="001C5997"/>
    <w:rsid w:val="001C5998"/>
    <w:rsid w:val="001C59CB"/>
    <w:rsid w:val="001C59D8"/>
    <w:rsid w:val="001C59DE"/>
    <w:rsid w:val="001C59E8"/>
    <w:rsid w:val="001C5A24"/>
    <w:rsid w:val="001C5A26"/>
    <w:rsid w:val="001C5AB3"/>
    <w:rsid w:val="001C5AE8"/>
    <w:rsid w:val="001C5B24"/>
    <w:rsid w:val="001C5B4F"/>
    <w:rsid w:val="001C5B61"/>
    <w:rsid w:val="001C5B82"/>
    <w:rsid w:val="001C5BD9"/>
    <w:rsid w:val="001C5BE7"/>
    <w:rsid w:val="001C5BFB"/>
    <w:rsid w:val="001C5C20"/>
    <w:rsid w:val="001C5C6A"/>
    <w:rsid w:val="001C5D4D"/>
    <w:rsid w:val="001C5D88"/>
    <w:rsid w:val="001C5D8D"/>
    <w:rsid w:val="001C5D97"/>
    <w:rsid w:val="001C5E2D"/>
    <w:rsid w:val="001C5E4F"/>
    <w:rsid w:val="001C5E68"/>
    <w:rsid w:val="001C5E6E"/>
    <w:rsid w:val="001C5E86"/>
    <w:rsid w:val="001C5EDA"/>
    <w:rsid w:val="001C5F12"/>
    <w:rsid w:val="001C5F14"/>
    <w:rsid w:val="001C5F1C"/>
    <w:rsid w:val="001C5F84"/>
    <w:rsid w:val="001C5F98"/>
    <w:rsid w:val="001C5F9A"/>
    <w:rsid w:val="001C5FCB"/>
    <w:rsid w:val="001C5FCD"/>
    <w:rsid w:val="001C5FE1"/>
    <w:rsid w:val="001C5FEC"/>
    <w:rsid w:val="001C5FEF"/>
    <w:rsid w:val="001C602C"/>
    <w:rsid w:val="001C6039"/>
    <w:rsid w:val="001C6068"/>
    <w:rsid w:val="001C607B"/>
    <w:rsid w:val="001C609D"/>
    <w:rsid w:val="001C60BF"/>
    <w:rsid w:val="001C6100"/>
    <w:rsid w:val="001C6166"/>
    <w:rsid w:val="001C6168"/>
    <w:rsid w:val="001C6193"/>
    <w:rsid w:val="001C61C4"/>
    <w:rsid w:val="001C6208"/>
    <w:rsid w:val="001C623D"/>
    <w:rsid w:val="001C628C"/>
    <w:rsid w:val="001C62CB"/>
    <w:rsid w:val="001C62D4"/>
    <w:rsid w:val="001C62F7"/>
    <w:rsid w:val="001C6341"/>
    <w:rsid w:val="001C6345"/>
    <w:rsid w:val="001C635A"/>
    <w:rsid w:val="001C6397"/>
    <w:rsid w:val="001C63A4"/>
    <w:rsid w:val="001C63C2"/>
    <w:rsid w:val="001C63E9"/>
    <w:rsid w:val="001C642D"/>
    <w:rsid w:val="001C643A"/>
    <w:rsid w:val="001C644A"/>
    <w:rsid w:val="001C646A"/>
    <w:rsid w:val="001C646F"/>
    <w:rsid w:val="001C6484"/>
    <w:rsid w:val="001C648D"/>
    <w:rsid w:val="001C64F6"/>
    <w:rsid w:val="001C651D"/>
    <w:rsid w:val="001C6564"/>
    <w:rsid w:val="001C656D"/>
    <w:rsid w:val="001C6571"/>
    <w:rsid w:val="001C6579"/>
    <w:rsid w:val="001C65BB"/>
    <w:rsid w:val="001C65EC"/>
    <w:rsid w:val="001C65EF"/>
    <w:rsid w:val="001C6606"/>
    <w:rsid w:val="001C6630"/>
    <w:rsid w:val="001C6668"/>
    <w:rsid w:val="001C666E"/>
    <w:rsid w:val="001C668D"/>
    <w:rsid w:val="001C66A4"/>
    <w:rsid w:val="001C66FB"/>
    <w:rsid w:val="001C6737"/>
    <w:rsid w:val="001C6747"/>
    <w:rsid w:val="001C6791"/>
    <w:rsid w:val="001C67FF"/>
    <w:rsid w:val="001C6822"/>
    <w:rsid w:val="001C6839"/>
    <w:rsid w:val="001C6856"/>
    <w:rsid w:val="001C6886"/>
    <w:rsid w:val="001C6895"/>
    <w:rsid w:val="001C68AB"/>
    <w:rsid w:val="001C6905"/>
    <w:rsid w:val="001C6958"/>
    <w:rsid w:val="001C6963"/>
    <w:rsid w:val="001C6990"/>
    <w:rsid w:val="001C69B5"/>
    <w:rsid w:val="001C69CA"/>
    <w:rsid w:val="001C69DD"/>
    <w:rsid w:val="001C69E1"/>
    <w:rsid w:val="001C69EC"/>
    <w:rsid w:val="001C69FA"/>
    <w:rsid w:val="001C69FC"/>
    <w:rsid w:val="001C69FE"/>
    <w:rsid w:val="001C6A27"/>
    <w:rsid w:val="001C6A86"/>
    <w:rsid w:val="001C6ABB"/>
    <w:rsid w:val="001C6AC0"/>
    <w:rsid w:val="001C6AC2"/>
    <w:rsid w:val="001C6AFA"/>
    <w:rsid w:val="001C6B66"/>
    <w:rsid w:val="001C6BC9"/>
    <w:rsid w:val="001C6BE2"/>
    <w:rsid w:val="001C6BE6"/>
    <w:rsid w:val="001C6C12"/>
    <w:rsid w:val="001C6C2A"/>
    <w:rsid w:val="001C6C2E"/>
    <w:rsid w:val="001C6C3D"/>
    <w:rsid w:val="001C6C41"/>
    <w:rsid w:val="001C6C55"/>
    <w:rsid w:val="001C6C75"/>
    <w:rsid w:val="001C6C89"/>
    <w:rsid w:val="001C6CDF"/>
    <w:rsid w:val="001C6CE8"/>
    <w:rsid w:val="001C6D12"/>
    <w:rsid w:val="001C6D14"/>
    <w:rsid w:val="001C6D30"/>
    <w:rsid w:val="001C6D35"/>
    <w:rsid w:val="001C6DF5"/>
    <w:rsid w:val="001C6E1B"/>
    <w:rsid w:val="001C6E47"/>
    <w:rsid w:val="001C6E90"/>
    <w:rsid w:val="001C6E99"/>
    <w:rsid w:val="001C6ECC"/>
    <w:rsid w:val="001C6ED5"/>
    <w:rsid w:val="001C6EE1"/>
    <w:rsid w:val="001C6EE3"/>
    <w:rsid w:val="001C6F0E"/>
    <w:rsid w:val="001C6F15"/>
    <w:rsid w:val="001C6F18"/>
    <w:rsid w:val="001C6F35"/>
    <w:rsid w:val="001C6F62"/>
    <w:rsid w:val="001C6F64"/>
    <w:rsid w:val="001C6FA2"/>
    <w:rsid w:val="001C6FC5"/>
    <w:rsid w:val="001C705A"/>
    <w:rsid w:val="001C7128"/>
    <w:rsid w:val="001C7175"/>
    <w:rsid w:val="001C71B2"/>
    <w:rsid w:val="001C71C3"/>
    <w:rsid w:val="001C7204"/>
    <w:rsid w:val="001C7238"/>
    <w:rsid w:val="001C7239"/>
    <w:rsid w:val="001C72A9"/>
    <w:rsid w:val="001C7326"/>
    <w:rsid w:val="001C7379"/>
    <w:rsid w:val="001C739F"/>
    <w:rsid w:val="001C73E0"/>
    <w:rsid w:val="001C7437"/>
    <w:rsid w:val="001C743D"/>
    <w:rsid w:val="001C74B6"/>
    <w:rsid w:val="001C74BF"/>
    <w:rsid w:val="001C74C3"/>
    <w:rsid w:val="001C74DB"/>
    <w:rsid w:val="001C750E"/>
    <w:rsid w:val="001C753D"/>
    <w:rsid w:val="001C75F7"/>
    <w:rsid w:val="001C75FB"/>
    <w:rsid w:val="001C7609"/>
    <w:rsid w:val="001C760E"/>
    <w:rsid w:val="001C7624"/>
    <w:rsid w:val="001C763E"/>
    <w:rsid w:val="001C7646"/>
    <w:rsid w:val="001C767F"/>
    <w:rsid w:val="001C7685"/>
    <w:rsid w:val="001C76A4"/>
    <w:rsid w:val="001C76AC"/>
    <w:rsid w:val="001C76C9"/>
    <w:rsid w:val="001C76CB"/>
    <w:rsid w:val="001C76CF"/>
    <w:rsid w:val="001C76D5"/>
    <w:rsid w:val="001C76DA"/>
    <w:rsid w:val="001C7713"/>
    <w:rsid w:val="001C7745"/>
    <w:rsid w:val="001C77F9"/>
    <w:rsid w:val="001C7817"/>
    <w:rsid w:val="001C7837"/>
    <w:rsid w:val="001C7844"/>
    <w:rsid w:val="001C7891"/>
    <w:rsid w:val="001C78D2"/>
    <w:rsid w:val="001C78E3"/>
    <w:rsid w:val="001C78F9"/>
    <w:rsid w:val="001C7916"/>
    <w:rsid w:val="001C793F"/>
    <w:rsid w:val="001C798F"/>
    <w:rsid w:val="001C79B3"/>
    <w:rsid w:val="001C79BF"/>
    <w:rsid w:val="001C79EE"/>
    <w:rsid w:val="001C79FB"/>
    <w:rsid w:val="001C7A30"/>
    <w:rsid w:val="001C7A4A"/>
    <w:rsid w:val="001C7A4F"/>
    <w:rsid w:val="001C7A5D"/>
    <w:rsid w:val="001C7A78"/>
    <w:rsid w:val="001C7A8A"/>
    <w:rsid w:val="001C7A90"/>
    <w:rsid w:val="001C7AED"/>
    <w:rsid w:val="001C7B33"/>
    <w:rsid w:val="001C7B38"/>
    <w:rsid w:val="001C7B43"/>
    <w:rsid w:val="001C7B4A"/>
    <w:rsid w:val="001C7B5D"/>
    <w:rsid w:val="001C7B88"/>
    <w:rsid w:val="001C7BBF"/>
    <w:rsid w:val="001C7BE5"/>
    <w:rsid w:val="001C7BF7"/>
    <w:rsid w:val="001C7C0F"/>
    <w:rsid w:val="001C7C40"/>
    <w:rsid w:val="001C7CD7"/>
    <w:rsid w:val="001C7CD9"/>
    <w:rsid w:val="001C7CF3"/>
    <w:rsid w:val="001C7CFD"/>
    <w:rsid w:val="001C7D7A"/>
    <w:rsid w:val="001C7DA7"/>
    <w:rsid w:val="001C7DC7"/>
    <w:rsid w:val="001C7DEA"/>
    <w:rsid w:val="001C7DEF"/>
    <w:rsid w:val="001C7DF0"/>
    <w:rsid w:val="001C7E06"/>
    <w:rsid w:val="001C7E2C"/>
    <w:rsid w:val="001C7E30"/>
    <w:rsid w:val="001C7E34"/>
    <w:rsid w:val="001C7ED1"/>
    <w:rsid w:val="001C7F0B"/>
    <w:rsid w:val="001C7F34"/>
    <w:rsid w:val="001C7F3A"/>
    <w:rsid w:val="001C7F55"/>
    <w:rsid w:val="001C7F62"/>
    <w:rsid w:val="001C7FCE"/>
    <w:rsid w:val="001D0010"/>
    <w:rsid w:val="001D001A"/>
    <w:rsid w:val="001D00A1"/>
    <w:rsid w:val="001D00B3"/>
    <w:rsid w:val="001D00B4"/>
    <w:rsid w:val="001D00BB"/>
    <w:rsid w:val="001D00E1"/>
    <w:rsid w:val="001D00FD"/>
    <w:rsid w:val="001D016E"/>
    <w:rsid w:val="001D0174"/>
    <w:rsid w:val="001D0177"/>
    <w:rsid w:val="001D0182"/>
    <w:rsid w:val="001D019C"/>
    <w:rsid w:val="001D01A5"/>
    <w:rsid w:val="001D01B1"/>
    <w:rsid w:val="001D01BA"/>
    <w:rsid w:val="001D0204"/>
    <w:rsid w:val="001D0255"/>
    <w:rsid w:val="001D026A"/>
    <w:rsid w:val="001D028A"/>
    <w:rsid w:val="001D02B1"/>
    <w:rsid w:val="001D02D5"/>
    <w:rsid w:val="001D02E9"/>
    <w:rsid w:val="001D02F5"/>
    <w:rsid w:val="001D0365"/>
    <w:rsid w:val="001D038A"/>
    <w:rsid w:val="001D039A"/>
    <w:rsid w:val="001D03A4"/>
    <w:rsid w:val="001D03A8"/>
    <w:rsid w:val="001D03FA"/>
    <w:rsid w:val="001D044C"/>
    <w:rsid w:val="001D0453"/>
    <w:rsid w:val="001D0456"/>
    <w:rsid w:val="001D0462"/>
    <w:rsid w:val="001D04A7"/>
    <w:rsid w:val="001D04BF"/>
    <w:rsid w:val="001D04F2"/>
    <w:rsid w:val="001D0512"/>
    <w:rsid w:val="001D056A"/>
    <w:rsid w:val="001D0595"/>
    <w:rsid w:val="001D05B0"/>
    <w:rsid w:val="001D05C8"/>
    <w:rsid w:val="001D068E"/>
    <w:rsid w:val="001D06B0"/>
    <w:rsid w:val="001D06BA"/>
    <w:rsid w:val="001D06C2"/>
    <w:rsid w:val="001D06E5"/>
    <w:rsid w:val="001D06E9"/>
    <w:rsid w:val="001D0700"/>
    <w:rsid w:val="001D0735"/>
    <w:rsid w:val="001D0742"/>
    <w:rsid w:val="001D07B4"/>
    <w:rsid w:val="001D07B9"/>
    <w:rsid w:val="001D07DC"/>
    <w:rsid w:val="001D07F0"/>
    <w:rsid w:val="001D0809"/>
    <w:rsid w:val="001D0864"/>
    <w:rsid w:val="001D088C"/>
    <w:rsid w:val="001D08B0"/>
    <w:rsid w:val="001D08B7"/>
    <w:rsid w:val="001D08C4"/>
    <w:rsid w:val="001D08D9"/>
    <w:rsid w:val="001D0911"/>
    <w:rsid w:val="001D0959"/>
    <w:rsid w:val="001D0979"/>
    <w:rsid w:val="001D0987"/>
    <w:rsid w:val="001D0989"/>
    <w:rsid w:val="001D09A1"/>
    <w:rsid w:val="001D09BD"/>
    <w:rsid w:val="001D09D2"/>
    <w:rsid w:val="001D09DE"/>
    <w:rsid w:val="001D0A03"/>
    <w:rsid w:val="001D0A21"/>
    <w:rsid w:val="001D0A61"/>
    <w:rsid w:val="001D0A6C"/>
    <w:rsid w:val="001D0A91"/>
    <w:rsid w:val="001D0A9B"/>
    <w:rsid w:val="001D0AA8"/>
    <w:rsid w:val="001D0AAE"/>
    <w:rsid w:val="001D0AEE"/>
    <w:rsid w:val="001D0AF9"/>
    <w:rsid w:val="001D0AFA"/>
    <w:rsid w:val="001D0B07"/>
    <w:rsid w:val="001D0B7E"/>
    <w:rsid w:val="001D0B85"/>
    <w:rsid w:val="001D0BA6"/>
    <w:rsid w:val="001D0BBD"/>
    <w:rsid w:val="001D0BC5"/>
    <w:rsid w:val="001D0C0B"/>
    <w:rsid w:val="001D0C39"/>
    <w:rsid w:val="001D0C44"/>
    <w:rsid w:val="001D0C51"/>
    <w:rsid w:val="001D0C5D"/>
    <w:rsid w:val="001D0C79"/>
    <w:rsid w:val="001D0C80"/>
    <w:rsid w:val="001D0C84"/>
    <w:rsid w:val="001D0CBF"/>
    <w:rsid w:val="001D0CC2"/>
    <w:rsid w:val="001D0CD8"/>
    <w:rsid w:val="001D0D0A"/>
    <w:rsid w:val="001D0D29"/>
    <w:rsid w:val="001D0D36"/>
    <w:rsid w:val="001D0D6A"/>
    <w:rsid w:val="001D0DA7"/>
    <w:rsid w:val="001D0DC0"/>
    <w:rsid w:val="001D0DEA"/>
    <w:rsid w:val="001D0E01"/>
    <w:rsid w:val="001D0E55"/>
    <w:rsid w:val="001D0E62"/>
    <w:rsid w:val="001D0E97"/>
    <w:rsid w:val="001D0EA7"/>
    <w:rsid w:val="001D0EB9"/>
    <w:rsid w:val="001D0EED"/>
    <w:rsid w:val="001D0EEF"/>
    <w:rsid w:val="001D0F05"/>
    <w:rsid w:val="001D0F4C"/>
    <w:rsid w:val="001D0F7C"/>
    <w:rsid w:val="001D0F95"/>
    <w:rsid w:val="001D0FB4"/>
    <w:rsid w:val="001D0FBC"/>
    <w:rsid w:val="001D0FDC"/>
    <w:rsid w:val="001D0FF3"/>
    <w:rsid w:val="001D1035"/>
    <w:rsid w:val="001D107D"/>
    <w:rsid w:val="001D10CD"/>
    <w:rsid w:val="001D10E4"/>
    <w:rsid w:val="001D10FE"/>
    <w:rsid w:val="001D111E"/>
    <w:rsid w:val="001D112F"/>
    <w:rsid w:val="001D113C"/>
    <w:rsid w:val="001D115A"/>
    <w:rsid w:val="001D116A"/>
    <w:rsid w:val="001D119B"/>
    <w:rsid w:val="001D11A4"/>
    <w:rsid w:val="001D11C9"/>
    <w:rsid w:val="001D11DC"/>
    <w:rsid w:val="001D11EB"/>
    <w:rsid w:val="001D1262"/>
    <w:rsid w:val="001D1264"/>
    <w:rsid w:val="001D1282"/>
    <w:rsid w:val="001D128C"/>
    <w:rsid w:val="001D12B4"/>
    <w:rsid w:val="001D12C4"/>
    <w:rsid w:val="001D1332"/>
    <w:rsid w:val="001D133A"/>
    <w:rsid w:val="001D135E"/>
    <w:rsid w:val="001D139B"/>
    <w:rsid w:val="001D139D"/>
    <w:rsid w:val="001D13A4"/>
    <w:rsid w:val="001D13F1"/>
    <w:rsid w:val="001D1480"/>
    <w:rsid w:val="001D154A"/>
    <w:rsid w:val="001D1553"/>
    <w:rsid w:val="001D1557"/>
    <w:rsid w:val="001D1559"/>
    <w:rsid w:val="001D159E"/>
    <w:rsid w:val="001D15D3"/>
    <w:rsid w:val="001D15D5"/>
    <w:rsid w:val="001D15FC"/>
    <w:rsid w:val="001D161F"/>
    <w:rsid w:val="001D163F"/>
    <w:rsid w:val="001D16A3"/>
    <w:rsid w:val="001D16BE"/>
    <w:rsid w:val="001D16C0"/>
    <w:rsid w:val="001D16FC"/>
    <w:rsid w:val="001D1748"/>
    <w:rsid w:val="001D1752"/>
    <w:rsid w:val="001D1769"/>
    <w:rsid w:val="001D1772"/>
    <w:rsid w:val="001D1773"/>
    <w:rsid w:val="001D17A8"/>
    <w:rsid w:val="001D17C3"/>
    <w:rsid w:val="001D17E3"/>
    <w:rsid w:val="001D1816"/>
    <w:rsid w:val="001D181D"/>
    <w:rsid w:val="001D1832"/>
    <w:rsid w:val="001D1836"/>
    <w:rsid w:val="001D1883"/>
    <w:rsid w:val="001D189C"/>
    <w:rsid w:val="001D18A2"/>
    <w:rsid w:val="001D18D1"/>
    <w:rsid w:val="001D191E"/>
    <w:rsid w:val="001D1929"/>
    <w:rsid w:val="001D1941"/>
    <w:rsid w:val="001D194E"/>
    <w:rsid w:val="001D19B3"/>
    <w:rsid w:val="001D19C8"/>
    <w:rsid w:val="001D19DF"/>
    <w:rsid w:val="001D19E2"/>
    <w:rsid w:val="001D1A09"/>
    <w:rsid w:val="001D1A0F"/>
    <w:rsid w:val="001D1A20"/>
    <w:rsid w:val="001D1A69"/>
    <w:rsid w:val="001D1AB8"/>
    <w:rsid w:val="001D1AD6"/>
    <w:rsid w:val="001D1AF8"/>
    <w:rsid w:val="001D1AF9"/>
    <w:rsid w:val="001D1AFE"/>
    <w:rsid w:val="001D1B61"/>
    <w:rsid w:val="001D1B7B"/>
    <w:rsid w:val="001D1B81"/>
    <w:rsid w:val="001D1B9B"/>
    <w:rsid w:val="001D1BDA"/>
    <w:rsid w:val="001D1C33"/>
    <w:rsid w:val="001D1C62"/>
    <w:rsid w:val="001D1C9E"/>
    <w:rsid w:val="001D1CC1"/>
    <w:rsid w:val="001D1CE6"/>
    <w:rsid w:val="001D1D35"/>
    <w:rsid w:val="001D1D58"/>
    <w:rsid w:val="001D1D78"/>
    <w:rsid w:val="001D1DB7"/>
    <w:rsid w:val="001D1DBE"/>
    <w:rsid w:val="001D1DC5"/>
    <w:rsid w:val="001D1E0D"/>
    <w:rsid w:val="001D1E1E"/>
    <w:rsid w:val="001D1E25"/>
    <w:rsid w:val="001D1E49"/>
    <w:rsid w:val="001D1E59"/>
    <w:rsid w:val="001D1E99"/>
    <w:rsid w:val="001D1EF2"/>
    <w:rsid w:val="001D1F12"/>
    <w:rsid w:val="001D1F3D"/>
    <w:rsid w:val="001D1F4D"/>
    <w:rsid w:val="001D1F50"/>
    <w:rsid w:val="001D1FDC"/>
    <w:rsid w:val="001D203F"/>
    <w:rsid w:val="001D204C"/>
    <w:rsid w:val="001D2069"/>
    <w:rsid w:val="001D2096"/>
    <w:rsid w:val="001D20A5"/>
    <w:rsid w:val="001D20B2"/>
    <w:rsid w:val="001D20BB"/>
    <w:rsid w:val="001D2132"/>
    <w:rsid w:val="001D215D"/>
    <w:rsid w:val="001D216B"/>
    <w:rsid w:val="001D216E"/>
    <w:rsid w:val="001D217E"/>
    <w:rsid w:val="001D2186"/>
    <w:rsid w:val="001D21B2"/>
    <w:rsid w:val="001D21F1"/>
    <w:rsid w:val="001D2210"/>
    <w:rsid w:val="001D2289"/>
    <w:rsid w:val="001D228E"/>
    <w:rsid w:val="001D229E"/>
    <w:rsid w:val="001D22D2"/>
    <w:rsid w:val="001D22D3"/>
    <w:rsid w:val="001D22E4"/>
    <w:rsid w:val="001D2308"/>
    <w:rsid w:val="001D230B"/>
    <w:rsid w:val="001D2311"/>
    <w:rsid w:val="001D2326"/>
    <w:rsid w:val="001D2336"/>
    <w:rsid w:val="001D233F"/>
    <w:rsid w:val="001D2369"/>
    <w:rsid w:val="001D237C"/>
    <w:rsid w:val="001D23C7"/>
    <w:rsid w:val="001D23CC"/>
    <w:rsid w:val="001D240F"/>
    <w:rsid w:val="001D241A"/>
    <w:rsid w:val="001D2441"/>
    <w:rsid w:val="001D250A"/>
    <w:rsid w:val="001D2512"/>
    <w:rsid w:val="001D2513"/>
    <w:rsid w:val="001D2528"/>
    <w:rsid w:val="001D2564"/>
    <w:rsid w:val="001D25A5"/>
    <w:rsid w:val="001D25B9"/>
    <w:rsid w:val="001D25D2"/>
    <w:rsid w:val="001D2632"/>
    <w:rsid w:val="001D2642"/>
    <w:rsid w:val="001D264F"/>
    <w:rsid w:val="001D2668"/>
    <w:rsid w:val="001D2686"/>
    <w:rsid w:val="001D26A8"/>
    <w:rsid w:val="001D26C8"/>
    <w:rsid w:val="001D26EC"/>
    <w:rsid w:val="001D270B"/>
    <w:rsid w:val="001D2737"/>
    <w:rsid w:val="001D2766"/>
    <w:rsid w:val="001D2776"/>
    <w:rsid w:val="001D2797"/>
    <w:rsid w:val="001D27C9"/>
    <w:rsid w:val="001D27E0"/>
    <w:rsid w:val="001D27EB"/>
    <w:rsid w:val="001D284F"/>
    <w:rsid w:val="001D2868"/>
    <w:rsid w:val="001D2877"/>
    <w:rsid w:val="001D2879"/>
    <w:rsid w:val="001D2893"/>
    <w:rsid w:val="001D28AB"/>
    <w:rsid w:val="001D28CA"/>
    <w:rsid w:val="001D28D9"/>
    <w:rsid w:val="001D291C"/>
    <w:rsid w:val="001D2931"/>
    <w:rsid w:val="001D2957"/>
    <w:rsid w:val="001D2984"/>
    <w:rsid w:val="001D29AE"/>
    <w:rsid w:val="001D29C0"/>
    <w:rsid w:val="001D29C5"/>
    <w:rsid w:val="001D29E4"/>
    <w:rsid w:val="001D29E6"/>
    <w:rsid w:val="001D2A14"/>
    <w:rsid w:val="001D2A6A"/>
    <w:rsid w:val="001D2A73"/>
    <w:rsid w:val="001D2A76"/>
    <w:rsid w:val="001D2AAE"/>
    <w:rsid w:val="001D2B03"/>
    <w:rsid w:val="001D2B2E"/>
    <w:rsid w:val="001D2B74"/>
    <w:rsid w:val="001D2BA3"/>
    <w:rsid w:val="001D2BA6"/>
    <w:rsid w:val="001D2BB1"/>
    <w:rsid w:val="001D2BDD"/>
    <w:rsid w:val="001D2BF7"/>
    <w:rsid w:val="001D2C78"/>
    <w:rsid w:val="001D2C88"/>
    <w:rsid w:val="001D2CBC"/>
    <w:rsid w:val="001D2CBE"/>
    <w:rsid w:val="001D2CEC"/>
    <w:rsid w:val="001D2D06"/>
    <w:rsid w:val="001D2D3E"/>
    <w:rsid w:val="001D2D61"/>
    <w:rsid w:val="001D2D86"/>
    <w:rsid w:val="001D2DAD"/>
    <w:rsid w:val="001D2DB3"/>
    <w:rsid w:val="001D2DBC"/>
    <w:rsid w:val="001D2DC0"/>
    <w:rsid w:val="001D2DDD"/>
    <w:rsid w:val="001D2DE5"/>
    <w:rsid w:val="001D2E82"/>
    <w:rsid w:val="001D2E93"/>
    <w:rsid w:val="001D2EDC"/>
    <w:rsid w:val="001D2EEB"/>
    <w:rsid w:val="001D2EF6"/>
    <w:rsid w:val="001D2F0B"/>
    <w:rsid w:val="001D2F5B"/>
    <w:rsid w:val="001D2F81"/>
    <w:rsid w:val="001D2F88"/>
    <w:rsid w:val="001D2FA5"/>
    <w:rsid w:val="001D2FAA"/>
    <w:rsid w:val="001D2FC1"/>
    <w:rsid w:val="001D2FF5"/>
    <w:rsid w:val="001D3018"/>
    <w:rsid w:val="001D306E"/>
    <w:rsid w:val="001D3073"/>
    <w:rsid w:val="001D30D0"/>
    <w:rsid w:val="001D30E5"/>
    <w:rsid w:val="001D3129"/>
    <w:rsid w:val="001D3164"/>
    <w:rsid w:val="001D316A"/>
    <w:rsid w:val="001D31AF"/>
    <w:rsid w:val="001D3298"/>
    <w:rsid w:val="001D32A3"/>
    <w:rsid w:val="001D32A8"/>
    <w:rsid w:val="001D331C"/>
    <w:rsid w:val="001D3322"/>
    <w:rsid w:val="001D3371"/>
    <w:rsid w:val="001D33AB"/>
    <w:rsid w:val="001D33CD"/>
    <w:rsid w:val="001D33D2"/>
    <w:rsid w:val="001D33E1"/>
    <w:rsid w:val="001D3406"/>
    <w:rsid w:val="001D341B"/>
    <w:rsid w:val="001D3425"/>
    <w:rsid w:val="001D3466"/>
    <w:rsid w:val="001D3481"/>
    <w:rsid w:val="001D349E"/>
    <w:rsid w:val="001D34A5"/>
    <w:rsid w:val="001D350C"/>
    <w:rsid w:val="001D352A"/>
    <w:rsid w:val="001D353B"/>
    <w:rsid w:val="001D3569"/>
    <w:rsid w:val="001D356E"/>
    <w:rsid w:val="001D3570"/>
    <w:rsid w:val="001D35C3"/>
    <w:rsid w:val="001D3607"/>
    <w:rsid w:val="001D360E"/>
    <w:rsid w:val="001D3636"/>
    <w:rsid w:val="001D365E"/>
    <w:rsid w:val="001D3677"/>
    <w:rsid w:val="001D367D"/>
    <w:rsid w:val="001D36C4"/>
    <w:rsid w:val="001D36D6"/>
    <w:rsid w:val="001D36FD"/>
    <w:rsid w:val="001D373D"/>
    <w:rsid w:val="001D37AE"/>
    <w:rsid w:val="001D37F9"/>
    <w:rsid w:val="001D3805"/>
    <w:rsid w:val="001D3810"/>
    <w:rsid w:val="001D3846"/>
    <w:rsid w:val="001D3857"/>
    <w:rsid w:val="001D3892"/>
    <w:rsid w:val="001D391A"/>
    <w:rsid w:val="001D391D"/>
    <w:rsid w:val="001D392D"/>
    <w:rsid w:val="001D3945"/>
    <w:rsid w:val="001D3959"/>
    <w:rsid w:val="001D395E"/>
    <w:rsid w:val="001D396D"/>
    <w:rsid w:val="001D3970"/>
    <w:rsid w:val="001D3971"/>
    <w:rsid w:val="001D397E"/>
    <w:rsid w:val="001D39D9"/>
    <w:rsid w:val="001D3A14"/>
    <w:rsid w:val="001D3A1B"/>
    <w:rsid w:val="001D3A3F"/>
    <w:rsid w:val="001D3A6C"/>
    <w:rsid w:val="001D3A89"/>
    <w:rsid w:val="001D3A93"/>
    <w:rsid w:val="001D3AF4"/>
    <w:rsid w:val="001D3AF7"/>
    <w:rsid w:val="001D3B36"/>
    <w:rsid w:val="001D3BA8"/>
    <w:rsid w:val="001D3BB6"/>
    <w:rsid w:val="001D3C2E"/>
    <w:rsid w:val="001D3C6A"/>
    <w:rsid w:val="001D3C76"/>
    <w:rsid w:val="001D3CAA"/>
    <w:rsid w:val="001D3CB1"/>
    <w:rsid w:val="001D3CC4"/>
    <w:rsid w:val="001D3CCB"/>
    <w:rsid w:val="001D3CFA"/>
    <w:rsid w:val="001D3D01"/>
    <w:rsid w:val="001D3D0A"/>
    <w:rsid w:val="001D3D3C"/>
    <w:rsid w:val="001D3D6B"/>
    <w:rsid w:val="001D3D9F"/>
    <w:rsid w:val="001D3DD1"/>
    <w:rsid w:val="001D3DFF"/>
    <w:rsid w:val="001D3E05"/>
    <w:rsid w:val="001D3E17"/>
    <w:rsid w:val="001D3E25"/>
    <w:rsid w:val="001D3E2F"/>
    <w:rsid w:val="001D3E4D"/>
    <w:rsid w:val="001D3EC8"/>
    <w:rsid w:val="001D3F37"/>
    <w:rsid w:val="001D3F67"/>
    <w:rsid w:val="001D4025"/>
    <w:rsid w:val="001D40CA"/>
    <w:rsid w:val="001D40E2"/>
    <w:rsid w:val="001D410B"/>
    <w:rsid w:val="001D4112"/>
    <w:rsid w:val="001D413A"/>
    <w:rsid w:val="001D4178"/>
    <w:rsid w:val="001D41A3"/>
    <w:rsid w:val="001D41D3"/>
    <w:rsid w:val="001D41ED"/>
    <w:rsid w:val="001D41FA"/>
    <w:rsid w:val="001D4224"/>
    <w:rsid w:val="001D4268"/>
    <w:rsid w:val="001D42DE"/>
    <w:rsid w:val="001D42EB"/>
    <w:rsid w:val="001D4330"/>
    <w:rsid w:val="001D4351"/>
    <w:rsid w:val="001D438B"/>
    <w:rsid w:val="001D43F1"/>
    <w:rsid w:val="001D4411"/>
    <w:rsid w:val="001D4426"/>
    <w:rsid w:val="001D4448"/>
    <w:rsid w:val="001D446C"/>
    <w:rsid w:val="001D4497"/>
    <w:rsid w:val="001D44BF"/>
    <w:rsid w:val="001D44C4"/>
    <w:rsid w:val="001D44D6"/>
    <w:rsid w:val="001D44DC"/>
    <w:rsid w:val="001D44E6"/>
    <w:rsid w:val="001D4550"/>
    <w:rsid w:val="001D4560"/>
    <w:rsid w:val="001D456A"/>
    <w:rsid w:val="001D4581"/>
    <w:rsid w:val="001D4593"/>
    <w:rsid w:val="001D45BF"/>
    <w:rsid w:val="001D464F"/>
    <w:rsid w:val="001D4664"/>
    <w:rsid w:val="001D466D"/>
    <w:rsid w:val="001D467D"/>
    <w:rsid w:val="001D4693"/>
    <w:rsid w:val="001D46D5"/>
    <w:rsid w:val="001D46F2"/>
    <w:rsid w:val="001D4730"/>
    <w:rsid w:val="001D473B"/>
    <w:rsid w:val="001D4774"/>
    <w:rsid w:val="001D4797"/>
    <w:rsid w:val="001D4803"/>
    <w:rsid w:val="001D480C"/>
    <w:rsid w:val="001D4824"/>
    <w:rsid w:val="001D4859"/>
    <w:rsid w:val="001D486C"/>
    <w:rsid w:val="001D4886"/>
    <w:rsid w:val="001D488C"/>
    <w:rsid w:val="001D48EA"/>
    <w:rsid w:val="001D4971"/>
    <w:rsid w:val="001D49BC"/>
    <w:rsid w:val="001D49C1"/>
    <w:rsid w:val="001D49D5"/>
    <w:rsid w:val="001D4A0F"/>
    <w:rsid w:val="001D4A27"/>
    <w:rsid w:val="001D4A3A"/>
    <w:rsid w:val="001D4A90"/>
    <w:rsid w:val="001D4A94"/>
    <w:rsid w:val="001D4A9E"/>
    <w:rsid w:val="001D4ABD"/>
    <w:rsid w:val="001D4AC0"/>
    <w:rsid w:val="001D4B19"/>
    <w:rsid w:val="001D4B2A"/>
    <w:rsid w:val="001D4B7C"/>
    <w:rsid w:val="001D4B8E"/>
    <w:rsid w:val="001D4B9B"/>
    <w:rsid w:val="001D4BAC"/>
    <w:rsid w:val="001D4BB3"/>
    <w:rsid w:val="001D4BBA"/>
    <w:rsid w:val="001D4BD1"/>
    <w:rsid w:val="001D4BE6"/>
    <w:rsid w:val="001D4BED"/>
    <w:rsid w:val="001D4C0A"/>
    <w:rsid w:val="001D4C33"/>
    <w:rsid w:val="001D4C39"/>
    <w:rsid w:val="001D4C58"/>
    <w:rsid w:val="001D4D9E"/>
    <w:rsid w:val="001D4DA2"/>
    <w:rsid w:val="001D4DA8"/>
    <w:rsid w:val="001D4E37"/>
    <w:rsid w:val="001D4E6A"/>
    <w:rsid w:val="001D4EB8"/>
    <w:rsid w:val="001D4EBC"/>
    <w:rsid w:val="001D4EBF"/>
    <w:rsid w:val="001D4EC5"/>
    <w:rsid w:val="001D4EDE"/>
    <w:rsid w:val="001D4EEC"/>
    <w:rsid w:val="001D4F66"/>
    <w:rsid w:val="001D4FCC"/>
    <w:rsid w:val="001D4FD2"/>
    <w:rsid w:val="001D500A"/>
    <w:rsid w:val="001D501C"/>
    <w:rsid w:val="001D5020"/>
    <w:rsid w:val="001D502B"/>
    <w:rsid w:val="001D5047"/>
    <w:rsid w:val="001D505A"/>
    <w:rsid w:val="001D5061"/>
    <w:rsid w:val="001D507A"/>
    <w:rsid w:val="001D507E"/>
    <w:rsid w:val="001D5080"/>
    <w:rsid w:val="001D50E5"/>
    <w:rsid w:val="001D50FB"/>
    <w:rsid w:val="001D5115"/>
    <w:rsid w:val="001D517F"/>
    <w:rsid w:val="001D5215"/>
    <w:rsid w:val="001D5222"/>
    <w:rsid w:val="001D5373"/>
    <w:rsid w:val="001D53FD"/>
    <w:rsid w:val="001D5420"/>
    <w:rsid w:val="001D545A"/>
    <w:rsid w:val="001D546C"/>
    <w:rsid w:val="001D548B"/>
    <w:rsid w:val="001D54C5"/>
    <w:rsid w:val="001D54CA"/>
    <w:rsid w:val="001D54E4"/>
    <w:rsid w:val="001D54E6"/>
    <w:rsid w:val="001D54F1"/>
    <w:rsid w:val="001D54F5"/>
    <w:rsid w:val="001D5559"/>
    <w:rsid w:val="001D557D"/>
    <w:rsid w:val="001D559A"/>
    <w:rsid w:val="001D5616"/>
    <w:rsid w:val="001D5619"/>
    <w:rsid w:val="001D562D"/>
    <w:rsid w:val="001D5669"/>
    <w:rsid w:val="001D568D"/>
    <w:rsid w:val="001D569C"/>
    <w:rsid w:val="001D56AE"/>
    <w:rsid w:val="001D56FA"/>
    <w:rsid w:val="001D573E"/>
    <w:rsid w:val="001D57FB"/>
    <w:rsid w:val="001D580C"/>
    <w:rsid w:val="001D5823"/>
    <w:rsid w:val="001D583A"/>
    <w:rsid w:val="001D5847"/>
    <w:rsid w:val="001D5873"/>
    <w:rsid w:val="001D58BC"/>
    <w:rsid w:val="001D58E3"/>
    <w:rsid w:val="001D58FC"/>
    <w:rsid w:val="001D590A"/>
    <w:rsid w:val="001D590D"/>
    <w:rsid w:val="001D590F"/>
    <w:rsid w:val="001D5917"/>
    <w:rsid w:val="001D5921"/>
    <w:rsid w:val="001D592B"/>
    <w:rsid w:val="001D5950"/>
    <w:rsid w:val="001D59E7"/>
    <w:rsid w:val="001D5A18"/>
    <w:rsid w:val="001D5A42"/>
    <w:rsid w:val="001D5A46"/>
    <w:rsid w:val="001D5A70"/>
    <w:rsid w:val="001D5A87"/>
    <w:rsid w:val="001D5A88"/>
    <w:rsid w:val="001D5A9C"/>
    <w:rsid w:val="001D5AC6"/>
    <w:rsid w:val="001D5B33"/>
    <w:rsid w:val="001D5B9A"/>
    <w:rsid w:val="001D5BAB"/>
    <w:rsid w:val="001D5BB6"/>
    <w:rsid w:val="001D5BDB"/>
    <w:rsid w:val="001D5BE8"/>
    <w:rsid w:val="001D5BED"/>
    <w:rsid w:val="001D5BF2"/>
    <w:rsid w:val="001D5C43"/>
    <w:rsid w:val="001D5C96"/>
    <w:rsid w:val="001D5CE6"/>
    <w:rsid w:val="001D5D37"/>
    <w:rsid w:val="001D5D40"/>
    <w:rsid w:val="001D5D59"/>
    <w:rsid w:val="001D5D8E"/>
    <w:rsid w:val="001D5D9B"/>
    <w:rsid w:val="001D5DB3"/>
    <w:rsid w:val="001D5DC4"/>
    <w:rsid w:val="001D5DE7"/>
    <w:rsid w:val="001D5DF9"/>
    <w:rsid w:val="001D5E0A"/>
    <w:rsid w:val="001D5E1D"/>
    <w:rsid w:val="001D5E37"/>
    <w:rsid w:val="001D5E6B"/>
    <w:rsid w:val="001D5E90"/>
    <w:rsid w:val="001D5EA9"/>
    <w:rsid w:val="001D5ED0"/>
    <w:rsid w:val="001D5ED4"/>
    <w:rsid w:val="001D5F0A"/>
    <w:rsid w:val="001D5F2F"/>
    <w:rsid w:val="001D5FE4"/>
    <w:rsid w:val="001D606A"/>
    <w:rsid w:val="001D606F"/>
    <w:rsid w:val="001D6071"/>
    <w:rsid w:val="001D6080"/>
    <w:rsid w:val="001D60C1"/>
    <w:rsid w:val="001D60DB"/>
    <w:rsid w:val="001D6128"/>
    <w:rsid w:val="001D616C"/>
    <w:rsid w:val="001D6176"/>
    <w:rsid w:val="001D6202"/>
    <w:rsid w:val="001D6262"/>
    <w:rsid w:val="001D6263"/>
    <w:rsid w:val="001D6270"/>
    <w:rsid w:val="001D62BE"/>
    <w:rsid w:val="001D62C4"/>
    <w:rsid w:val="001D62FE"/>
    <w:rsid w:val="001D6317"/>
    <w:rsid w:val="001D6334"/>
    <w:rsid w:val="001D6350"/>
    <w:rsid w:val="001D63BE"/>
    <w:rsid w:val="001D63CA"/>
    <w:rsid w:val="001D63D2"/>
    <w:rsid w:val="001D63D3"/>
    <w:rsid w:val="001D63D6"/>
    <w:rsid w:val="001D63D9"/>
    <w:rsid w:val="001D63DD"/>
    <w:rsid w:val="001D63DF"/>
    <w:rsid w:val="001D645D"/>
    <w:rsid w:val="001D6477"/>
    <w:rsid w:val="001D6498"/>
    <w:rsid w:val="001D64E7"/>
    <w:rsid w:val="001D64F1"/>
    <w:rsid w:val="001D6509"/>
    <w:rsid w:val="001D650E"/>
    <w:rsid w:val="001D6514"/>
    <w:rsid w:val="001D6521"/>
    <w:rsid w:val="001D6537"/>
    <w:rsid w:val="001D6539"/>
    <w:rsid w:val="001D654A"/>
    <w:rsid w:val="001D655C"/>
    <w:rsid w:val="001D6563"/>
    <w:rsid w:val="001D6582"/>
    <w:rsid w:val="001D658F"/>
    <w:rsid w:val="001D65A5"/>
    <w:rsid w:val="001D65BB"/>
    <w:rsid w:val="001D65F1"/>
    <w:rsid w:val="001D6615"/>
    <w:rsid w:val="001D661D"/>
    <w:rsid w:val="001D6631"/>
    <w:rsid w:val="001D6636"/>
    <w:rsid w:val="001D664B"/>
    <w:rsid w:val="001D66D1"/>
    <w:rsid w:val="001D66F1"/>
    <w:rsid w:val="001D66FA"/>
    <w:rsid w:val="001D6712"/>
    <w:rsid w:val="001D673A"/>
    <w:rsid w:val="001D6745"/>
    <w:rsid w:val="001D6748"/>
    <w:rsid w:val="001D674F"/>
    <w:rsid w:val="001D6757"/>
    <w:rsid w:val="001D6792"/>
    <w:rsid w:val="001D67C0"/>
    <w:rsid w:val="001D67F5"/>
    <w:rsid w:val="001D6839"/>
    <w:rsid w:val="001D6848"/>
    <w:rsid w:val="001D686F"/>
    <w:rsid w:val="001D68C6"/>
    <w:rsid w:val="001D68D8"/>
    <w:rsid w:val="001D68DD"/>
    <w:rsid w:val="001D6968"/>
    <w:rsid w:val="001D6980"/>
    <w:rsid w:val="001D69AE"/>
    <w:rsid w:val="001D69DA"/>
    <w:rsid w:val="001D6A07"/>
    <w:rsid w:val="001D6A29"/>
    <w:rsid w:val="001D6AE2"/>
    <w:rsid w:val="001D6AE7"/>
    <w:rsid w:val="001D6AFE"/>
    <w:rsid w:val="001D6B2E"/>
    <w:rsid w:val="001D6B53"/>
    <w:rsid w:val="001D6B72"/>
    <w:rsid w:val="001D6B91"/>
    <w:rsid w:val="001D6B94"/>
    <w:rsid w:val="001D6C15"/>
    <w:rsid w:val="001D6C19"/>
    <w:rsid w:val="001D6C26"/>
    <w:rsid w:val="001D6C53"/>
    <w:rsid w:val="001D6C59"/>
    <w:rsid w:val="001D6C97"/>
    <w:rsid w:val="001D6CB7"/>
    <w:rsid w:val="001D6CF1"/>
    <w:rsid w:val="001D6D24"/>
    <w:rsid w:val="001D6D41"/>
    <w:rsid w:val="001D6D59"/>
    <w:rsid w:val="001D6D5B"/>
    <w:rsid w:val="001D6D9C"/>
    <w:rsid w:val="001D6DFB"/>
    <w:rsid w:val="001D6E09"/>
    <w:rsid w:val="001D6E39"/>
    <w:rsid w:val="001D6E53"/>
    <w:rsid w:val="001D6E61"/>
    <w:rsid w:val="001D6E6F"/>
    <w:rsid w:val="001D6ECB"/>
    <w:rsid w:val="001D6ED3"/>
    <w:rsid w:val="001D6ED5"/>
    <w:rsid w:val="001D6F0A"/>
    <w:rsid w:val="001D6F23"/>
    <w:rsid w:val="001D6F54"/>
    <w:rsid w:val="001D6F81"/>
    <w:rsid w:val="001D6F82"/>
    <w:rsid w:val="001D6FBE"/>
    <w:rsid w:val="001D6FC0"/>
    <w:rsid w:val="001D6FC3"/>
    <w:rsid w:val="001D6FC9"/>
    <w:rsid w:val="001D6FD1"/>
    <w:rsid w:val="001D7003"/>
    <w:rsid w:val="001D7058"/>
    <w:rsid w:val="001D70CB"/>
    <w:rsid w:val="001D7106"/>
    <w:rsid w:val="001D710A"/>
    <w:rsid w:val="001D7120"/>
    <w:rsid w:val="001D7122"/>
    <w:rsid w:val="001D713E"/>
    <w:rsid w:val="001D714B"/>
    <w:rsid w:val="001D7178"/>
    <w:rsid w:val="001D7182"/>
    <w:rsid w:val="001D718D"/>
    <w:rsid w:val="001D71E0"/>
    <w:rsid w:val="001D7204"/>
    <w:rsid w:val="001D7207"/>
    <w:rsid w:val="001D720D"/>
    <w:rsid w:val="001D721F"/>
    <w:rsid w:val="001D7243"/>
    <w:rsid w:val="001D726C"/>
    <w:rsid w:val="001D7280"/>
    <w:rsid w:val="001D7282"/>
    <w:rsid w:val="001D72AE"/>
    <w:rsid w:val="001D72DA"/>
    <w:rsid w:val="001D7336"/>
    <w:rsid w:val="001D7378"/>
    <w:rsid w:val="001D73C1"/>
    <w:rsid w:val="001D73C6"/>
    <w:rsid w:val="001D73CD"/>
    <w:rsid w:val="001D73D9"/>
    <w:rsid w:val="001D73E3"/>
    <w:rsid w:val="001D7431"/>
    <w:rsid w:val="001D7449"/>
    <w:rsid w:val="001D746A"/>
    <w:rsid w:val="001D748F"/>
    <w:rsid w:val="001D749C"/>
    <w:rsid w:val="001D74A3"/>
    <w:rsid w:val="001D74AC"/>
    <w:rsid w:val="001D74F7"/>
    <w:rsid w:val="001D755D"/>
    <w:rsid w:val="001D7577"/>
    <w:rsid w:val="001D75E2"/>
    <w:rsid w:val="001D75EE"/>
    <w:rsid w:val="001D75F5"/>
    <w:rsid w:val="001D75FC"/>
    <w:rsid w:val="001D75FF"/>
    <w:rsid w:val="001D7624"/>
    <w:rsid w:val="001D7658"/>
    <w:rsid w:val="001D765B"/>
    <w:rsid w:val="001D767D"/>
    <w:rsid w:val="001D7681"/>
    <w:rsid w:val="001D7690"/>
    <w:rsid w:val="001D76DC"/>
    <w:rsid w:val="001D76E5"/>
    <w:rsid w:val="001D770D"/>
    <w:rsid w:val="001D7746"/>
    <w:rsid w:val="001D775E"/>
    <w:rsid w:val="001D776E"/>
    <w:rsid w:val="001D77B9"/>
    <w:rsid w:val="001D77D7"/>
    <w:rsid w:val="001D77E2"/>
    <w:rsid w:val="001D781E"/>
    <w:rsid w:val="001D7858"/>
    <w:rsid w:val="001D785A"/>
    <w:rsid w:val="001D7868"/>
    <w:rsid w:val="001D787C"/>
    <w:rsid w:val="001D788C"/>
    <w:rsid w:val="001D7895"/>
    <w:rsid w:val="001D78C1"/>
    <w:rsid w:val="001D78E2"/>
    <w:rsid w:val="001D78F3"/>
    <w:rsid w:val="001D790F"/>
    <w:rsid w:val="001D7926"/>
    <w:rsid w:val="001D793A"/>
    <w:rsid w:val="001D797E"/>
    <w:rsid w:val="001D79AD"/>
    <w:rsid w:val="001D79C0"/>
    <w:rsid w:val="001D7A39"/>
    <w:rsid w:val="001D7A5B"/>
    <w:rsid w:val="001D7A6B"/>
    <w:rsid w:val="001D7A96"/>
    <w:rsid w:val="001D7A9E"/>
    <w:rsid w:val="001D7AAE"/>
    <w:rsid w:val="001D7AB7"/>
    <w:rsid w:val="001D7ACE"/>
    <w:rsid w:val="001D7AED"/>
    <w:rsid w:val="001D7B0F"/>
    <w:rsid w:val="001D7B33"/>
    <w:rsid w:val="001D7B42"/>
    <w:rsid w:val="001D7B83"/>
    <w:rsid w:val="001D7BA0"/>
    <w:rsid w:val="001D7BD3"/>
    <w:rsid w:val="001D7C1A"/>
    <w:rsid w:val="001D7C3E"/>
    <w:rsid w:val="001D7C48"/>
    <w:rsid w:val="001D7C85"/>
    <w:rsid w:val="001D7CAA"/>
    <w:rsid w:val="001D7CB3"/>
    <w:rsid w:val="001D7CFF"/>
    <w:rsid w:val="001D7D64"/>
    <w:rsid w:val="001D7D86"/>
    <w:rsid w:val="001D7DB9"/>
    <w:rsid w:val="001D7DF1"/>
    <w:rsid w:val="001D7E40"/>
    <w:rsid w:val="001D7E56"/>
    <w:rsid w:val="001D7E62"/>
    <w:rsid w:val="001D7EA2"/>
    <w:rsid w:val="001D7EA8"/>
    <w:rsid w:val="001D7EA9"/>
    <w:rsid w:val="001D7EEE"/>
    <w:rsid w:val="001D7EFC"/>
    <w:rsid w:val="001D7F11"/>
    <w:rsid w:val="001D7F3C"/>
    <w:rsid w:val="001D7F4F"/>
    <w:rsid w:val="001D7FB8"/>
    <w:rsid w:val="001D7FF6"/>
    <w:rsid w:val="001E0004"/>
    <w:rsid w:val="001E0048"/>
    <w:rsid w:val="001E0064"/>
    <w:rsid w:val="001E00AE"/>
    <w:rsid w:val="001E00D6"/>
    <w:rsid w:val="001E00EC"/>
    <w:rsid w:val="001E010F"/>
    <w:rsid w:val="001E0150"/>
    <w:rsid w:val="001E0155"/>
    <w:rsid w:val="001E0197"/>
    <w:rsid w:val="001E01BE"/>
    <w:rsid w:val="001E01E7"/>
    <w:rsid w:val="001E021F"/>
    <w:rsid w:val="001E0227"/>
    <w:rsid w:val="001E0279"/>
    <w:rsid w:val="001E02A9"/>
    <w:rsid w:val="001E02DE"/>
    <w:rsid w:val="001E0336"/>
    <w:rsid w:val="001E034E"/>
    <w:rsid w:val="001E0367"/>
    <w:rsid w:val="001E03C6"/>
    <w:rsid w:val="001E03C7"/>
    <w:rsid w:val="001E03D7"/>
    <w:rsid w:val="001E03F1"/>
    <w:rsid w:val="001E03FB"/>
    <w:rsid w:val="001E0468"/>
    <w:rsid w:val="001E0506"/>
    <w:rsid w:val="001E050E"/>
    <w:rsid w:val="001E051E"/>
    <w:rsid w:val="001E0520"/>
    <w:rsid w:val="001E054A"/>
    <w:rsid w:val="001E0553"/>
    <w:rsid w:val="001E05A1"/>
    <w:rsid w:val="001E05A3"/>
    <w:rsid w:val="001E05B9"/>
    <w:rsid w:val="001E05C6"/>
    <w:rsid w:val="001E05D2"/>
    <w:rsid w:val="001E05DA"/>
    <w:rsid w:val="001E05F8"/>
    <w:rsid w:val="001E0638"/>
    <w:rsid w:val="001E067B"/>
    <w:rsid w:val="001E06AA"/>
    <w:rsid w:val="001E06B5"/>
    <w:rsid w:val="001E06CE"/>
    <w:rsid w:val="001E070A"/>
    <w:rsid w:val="001E0755"/>
    <w:rsid w:val="001E0766"/>
    <w:rsid w:val="001E0799"/>
    <w:rsid w:val="001E07AC"/>
    <w:rsid w:val="001E07AF"/>
    <w:rsid w:val="001E0833"/>
    <w:rsid w:val="001E087C"/>
    <w:rsid w:val="001E08CD"/>
    <w:rsid w:val="001E08D0"/>
    <w:rsid w:val="001E08E3"/>
    <w:rsid w:val="001E08F5"/>
    <w:rsid w:val="001E0910"/>
    <w:rsid w:val="001E0924"/>
    <w:rsid w:val="001E0932"/>
    <w:rsid w:val="001E0972"/>
    <w:rsid w:val="001E0987"/>
    <w:rsid w:val="001E09A5"/>
    <w:rsid w:val="001E09A6"/>
    <w:rsid w:val="001E09B5"/>
    <w:rsid w:val="001E09B7"/>
    <w:rsid w:val="001E09BC"/>
    <w:rsid w:val="001E09F5"/>
    <w:rsid w:val="001E0A55"/>
    <w:rsid w:val="001E0A65"/>
    <w:rsid w:val="001E0A95"/>
    <w:rsid w:val="001E0AC8"/>
    <w:rsid w:val="001E0AFA"/>
    <w:rsid w:val="001E0B2D"/>
    <w:rsid w:val="001E0B57"/>
    <w:rsid w:val="001E0B63"/>
    <w:rsid w:val="001E0BCB"/>
    <w:rsid w:val="001E0C52"/>
    <w:rsid w:val="001E0C6E"/>
    <w:rsid w:val="001E0C78"/>
    <w:rsid w:val="001E0CBC"/>
    <w:rsid w:val="001E0CF2"/>
    <w:rsid w:val="001E0D03"/>
    <w:rsid w:val="001E0D26"/>
    <w:rsid w:val="001E0D3A"/>
    <w:rsid w:val="001E0D89"/>
    <w:rsid w:val="001E0EB7"/>
    <w:rsid w:val="001E0EC0"/>
    <w:rsid w:val="001E0EE5"/>
    <w:rsid w:val="001E0EFA"/>
    <w:rsid w:val="001E0F03"/>
    <w:rsid w:val="001E0F05"/>
    <w:rsid w:val="001E0F2F"/>
    <w:rsid w:val="001E0F53"/>
    <w:rsid w:val="001E0F7E"/>
    <w:rsid w:val="001E0F9D"/>
    <w:rsid w:val="001E0FB1"/>
    <w:rsid w:val="001E0FC0"/>
    <w:rsid w:val="001E0FDE"/>
    <w:rsid w:val="001E103A"/>
    <w:rsid w:val="001E107E"/>
    <w:rsid w:val="001E107F"/>
    <w:rsid w:val="001E108B"/>
    <w:rsid w:val="001E10C2"/>
    <w:rsid w:val="001E10DC"/>
    <w:rsid w:val="001E10EF"/>
    <w:rsid w:val="001E1114"/>
    <w:rsid w:val="001E1115"/>
    <w:rsid w:val="001E1179"/>
    <w:rsid w:val="001E1187"/>
    <w:rsid w:val="001E1196"/>
    <w:rsid w:val="001E1200"/>
    <w:rsid w:val="001E120B"/>
    <w:rsid w:val="001E1227"/>
    <w:rsid w:val="001E1255"/>
    <w:rsid w:val="001E1258"/>
    <w:rsid w:val="001E1274"/>
    <w:rsid w:val="001E128B"/>
    <w:rsid w:val="001E1290"/>
    <w:rsid w:val="001E12FF"/>
    <w:rsid w:val="001E130D"/>
    <w:rsid w:val="001E137F"/>
    <w:rsid w:val="001E13DD"/>
    <w:rsid w:val="001E13F1"/>
    <w:rsid w:val="001E141C"/>
    <w:rsid w:val="001E1432"/>
    <w:rsid w:val="001E1446"/>
    <w:rsid w:val="001E146A"/>
    <w:rsid w:val="001E14FA"/>
    <w:rsid w:val="001E1506"/>
    <w:rsid w:val="001E1559"/>
    <w:rsid w:val="001E158E"/>
    <w:rsid w:val="001E15BB"/>
    <w:rsid w:val="001E15DB"/>
    <w:rsid w:val="001E161E"/>
    <w:rsid w:val="001E163B"/>
    <w:rsid w:val="001E166A"/>
    <w:rsid w:val="001E166F"/>
    <w:rsid w:val="001E1708"/>
    <w:rsid w:val="001E1712"/>
    <w:rsid w:val="001E1729"/>
    <w:rsid w:val="001E172C"/>
    <w:rsid w:val="001E1782"/>
    <w:rsid w:val="001E17D4"/>
    <w:rsid w:val="001E1807"/>
    <w:rsid w:val="001E186E"/>
    <w:rsid w:val="001E1880"/>
    <w:rsid w:val="001E1890"/>
    <w:rsid w:val="001E18AB"/>
    <w:rsid w:val="001E18CD"/>
    <w:rsid w:val="001E18F5"/>
    <w:rsid w:val="001E1906"/>
    <w:rsid w:val="001E1988"/>
    <w:rsid w:val="001E198C"/>
    <w:rsid w:val="001E199A"/>
    <w:rsid w:val="001E19C4"/>
    <w:rsid w:val="001E19D3"/>
    <w:rsid w:val="001E19D8"/>
    <w:rsid w:val="001E19D9"/>
    <w:rsid w:val="001E19FA"/>
    <w:rsid w:val="001E1A57"/>
    <w:rsid w:val="001E1AAA"/>
    <w:rsid w:val="001E1ACB"/>
    <w:rsid w:val="001E1AFC"/>
    <w:rsid w:val="001E1B2E"/>
    <w:rsid w:val="001E1BDA"/>
    <w:rsid w:val="001E1C82"/>
    <w:rsid w:val="001E1CBD"/>
    <w:rsid w:val="001E1CD5"/>
    <w:rsid w:val="001E1CD6"/>
    <w:rsid w:val="001E1CDF"/>
    <w:rsid w:val="001E1CFB"/>
    <w:rsid w:val="001E1D19"/>
    <w:rsid w:val="001E1D27"/>
    <w:rsid w:val="001E1D35"/>
    <w:rsid w:val="001E1D63"/>
    <w:rsid w:val="001E1D67"/>
    <w:rsid w:val="001E1D98"/>
    <w:rsid w:val="001E1DDB"/>
    <w:rsid w:val="001E1E00"/>
    <w:rsid w:val="001E1E2F"/>
    <w:rsid w:val="001E1E56"/>
    <w:rsid w:val="001E1E5D"/>
    <w:rsid w:val="001E1EA7"/>
    <w:rsid w:val="001E1EAB"/>
    <w:rsid w:val="001E1EBA"/>
    <w:rsid w:val="001E1EC5"/>
    <w:rsid w:val="001E1EC9"/>
    <w:rsid w:val="001E1EEE"/>
    <w:rsid w:val="001E1F2E"/>
    <w:rsid w:val="001E1F36"/>
    <w:rsid w:val="001E1F47"/>
    <w:rsid w:val="001E1F78"/>
    <w:rsid w:val="001E1F7B"/>
    <w:rsid w:val="001E1F80"/>
    <w:rsid w:val="001E1F93"/>
    <w:rsid w:val="001E1FA5"/>
    <w:rsid w:val="001E1FA6"/>
    <w:rsid w:val="001E1FC7"/>
    <w:rsid w:val="001E1FE3"/>
    <w:rsid w:val="001E1FE7"/>
    <w:rsid w:val="001E1FF7"/>
    <w:rsid w:val="001E202A"/>
    <w:rsid w:val="001E2057"/>
    <w:rsid w:val="001E208F"/>
    <w:rsid w:val="001E2095"/>
    <w:rsid w:val="001E20C6"/>
    <w:rsid w:val="001E20D2"/>
    <w:rsid w:val="001E20D5"/>
    <w:rsid w:val="001E2105"/>
    <w:rsid w:val="001E2147"/>
    <w:rsid w:val="001E2183"/>
    <w:rsid w:val="001E219B"/>
    <w:rsid w:val="001E2211"/>
    <w:rsid w:val="001E2241"/>
    <w:rsid w:val="001E2276"/>
    <w:rsid w:val="001E228A"/>
    <w:rsid w:val="001E22B6"/>
    <w:rsid w:val="001E2321"/>
    <w:rsid w:val="001E2326"/>
    <w:rsid w:val="001E232E"/>
    <w:rsid w:val="001E2335"/>
    <w:rsid w:val="001E234D"/>
    <w:rsid w:val="001E23B1"/>
    <w:rsid w:val="001E23B8"/>
    <w:rsid w:val="001E23F3"/>
    <w:rsid w:val="001E243F"/>
    <w:rsid w:val="001E2495"/>
    <w:rsid w:val="001E24A6"/>
    <w:rsid w:val="001E24B5"/>
    <w:rsid w:val="001E24B8"/>
    <w:rsid w:val="001E2509"/>
    <w:rsid w:val="001E2524"/>
    <w:rsid w:val="001E2538"/>
    <w:rsid w:val="001E254F"/>
    <w:rsid w:val="001E25BF"/>
    <w:rsid w:val="001E2637"/>
    <w:rsid w:val="001E268B"/>
    <w:rsid w:val="001E2698"/>
    <w:rsid w:val="001E26BD"/>
    <w:rsid w:val="001E2725"/>
    <w:rsid w:val="001E2727"/>
    <w:rsid w:val="001E276E"/>
    <w:rsid w:val="001E2774"/>
    <w:rsid w:val="001E2780"/>
    <w:rsid w:val="001E278D"/>
    <w:rsid w:val="001E2796"/>
    <w:rsid w:val="001E27AA"/>
    <w:rsid w:val="001E27EE"/>
    <w:rsid w:val="001E2826"/>
    <w:rsid w:val="001E2859"/>
    <w:rsid w:val="001E285B"/>
    <w:rsid w:val="001E2862"/>
    <w:rsid w:val="001E2890"/>
    <w:rsid w:val="001E28AF"/>
    <w:rsid w:val="001E28B4"/>
    <w:rsid w:val="001E28DD"/>
    <w:rsid w:val="001E28E5"/>
    <w:rsid w:val="001E2910"/>
    <w:rsid w:val="001E2943"/>
    <w:rsid w:val="001E2962"/>
    <w:rsid w:val="001E2964"/>
    <w:rsid w:val="001E2969"/>
    <w:rsid w:val="001E29AE"/>
    <w:rsid w:val="001E29D2"/>
    <w:rsid w:val="001E29FA"/>
    <w:rsid w:val="001E2A3E"/>
    <w:rsid w:val="001E2A45"/>
    <w:rsid w:val="001E2AA8"/>
    <w:rsid w:val="001E2AAB"/>
    <w:rsid w:val="001E2AE3"/>
    <w:rsid w:val="001E2B55"/>
    <w:rsid w:val="001E2B81"/>
    <w:rsid w:val="001E2C20"/>
    <w:rsid w:val="001E2C45"/>
    <w:rsid w:val="001E2C60"/>
    <w:rsid w:val="001E2C77"/>
    <w:rsid w:val="001E2C8A"/>
    <w:rsid w:val="001E2CA4"/>
    <w:rsid w:val="001E2CA6"/>
    <w:rsid w:val="001E2CE4"/>
    <w:rsid w:val="001E2CEB"/>
    <w:rsid w:val="001E2CF7"/>
    <w:rsid w:val="001E2D5F"/>
    <w:rsid w:val="001E2DA8"/>
    <w:rsid w:val="001E2DC3"/>
    <w:rsid w:val="001E2DCD"/>
    <w:rsid w:val="001E2DD5"/>
    <w:rsid w:val="001E2DE0"/>
    <w:rsid w:val="001E2E2E"/>
    <w:rsid w:val="001E2E5A"/>
    <w:rsid w:val="001E2E74"/>
    <w:rsid w:val="001E2E81"/>
    <w:rsid w:val="001E2E9F"/>
    <w:rsid w:val="001E2EB1"/>
    <w:rsid w:val="001E2EE3"/>
    <w:rsid w:val="001E2EF8"/>
    <w:rsid w:val="001E2F0E"/>
    <w:rsid w:val="001E2F13"/>
    <w:rsid w:val="001E2F37"/>
    <w:rsid w:val="001E2F72"/>
    <w:rsid w:val="001E2F97"/>
    <w:rsid w:val="001E2FAD"/>
    <w:rsid w:val="001E2FBB"/>
    <w:rsid w:val="001E3016"/>
    <w:rsid w:val="001E3070"/>
    <w:rsid w:val="001E3078"/>
    <w:rsid w:val="001E3098"/>
    <w:rsid w:val="001E30DB"/>
    <w:rsid w:val="001E30E6"/>
    <w:rsid w:val="001E30F2"/>
    <w:rsid w:val="001E3128"/>
    <w:rsid w:val="001E313A"/>
    <w:rsid w:val="001E3148"/>
    <w:rsid w:val="001E3181"/>
    <w:rsid w:val="001E3182"/>
    <w:rsid w:val="001E3185"/>
    <w:rsid w:val="001E3186"/>
    <w:rsid w:val="001E318C"/>
    <w:rsid w:val="001E318F"/>
    <w:rsid w:val="001E31D9"/>
    <w:rsid w:val="001E31E9"/>
    <w:rsid w:val="001E320E"/>
    <w:rsid w:val="001E3211"/>
    <w:rsid w:val="001E321A"/>
    <w:rsid w:val="001E3234"/>
    <w:rsid w:val="001E3236"/>
    <w:rsid w:val="001E3259"/>
    <w:rsid w:val="001E32A3"/>
    <w:rsid w:val="001E32BE"/>
    <w:rsid w:val="001E32C1"/>
    <w:rsid w:val="001E32E7"/>
    <w:rsid w:val="001E3322"/>
    <w:rsid w:val="001E3341"/>
    <w:rsid w:val="001E3364"/>
    <w:rsid w:val="001E3398"/>
    <w:rsid w:val="001E33B1"/>
    <w:rsid w:val="001E33DA"/>
    <w:rsid w:val="001E3421"/>
    <w:rsid w:val="001E3449"/>
    <w:rsid w:val="001E345F"/>
    <w:rsid w:val="001E346B"/>
    <w:rsid w:val="001E34A4"/>
    <w:rsid w:val="001E34B7"/>
    <w:rsid w:val="001E34CA"/>
    <w:rsid w:val="001E34D9"/>
    <w:rsid w:val="001E34EE"/>
    <w:rsid w:val="001E351A"/>
    <w:rsid w:val="001E3534"/>
    <w:rsid w:val="001E357C"/>
    <w:rsid w:val="001E359B"/>
    <w:rsid w:val="001E35B7"/>
    <w:rsid w:val="001E35C3"/>
    <w:rsid w:val="001E35DD"/>
    <w:rsid w:val="001E35F4"/>
    <w:rsid w:val="001E3613"/>
    <w:rsid w:val="001E361E"/>
    <w:rsid w:val="001E367C"/>
    <w:rsid w:val="001E3695"/>
    <w:rsid w:val="001E3696"/>
    <w:rsid w:val="001E36BF"/>
    <w:rsid w:val="001E3706"/>
    <w:rsid w:val="001E3713"/>
    <w:rsid w:val="001E3728"/>
    <w:rsid w:val="001E372A"/>
    <w:rsid w:val="001E378F"/>
    <w:rsid w:val="001E3790"/>
    <w:rsid w:val="001E37AF"/>
    <w:rsid w:val="001E37B2"/>
    <w:rsid w:val="001E37BC"/>
    <w:rsid w:val="001E37E0"/>
    <w:rsid w:val="001E37E2"/>
    <w:rsid w:val="001E3884"/>
    <w:rsid w:val="001E3896"/>
    <w:rsid w:val="001E389D"/>
    <w:rsid w:val="001E38FA"/>
    <w:rsid w:val="001E3954"/>
    <w:rsid w:val="001E3964"/>
    <w:rsid w:val="001E396F"/>
    <w:rsid w:val="001E3990"/>
    <w:rsid w:val="001E3A11"/>
    <w:rsid w:val="001E3A1C"/>
    <w:rsid w:val="001E3A2B"/>
    <w:rsid w:val="001E3A30"/>
    <w:rsid w:val="001E3A31"/>
    <w:rsid w:val="001E3A5F"/>
    <w:rsid w:val="001E3A63"/>
    <w:rsid w:val="001E3A67"/>
    <w:rsid w:val="001E3A7D"/>
    <w:rsid w:val="001E3AA2"/>
    <w:rsid w:val="001E3AA7"/>
    <w:rsid w:val="001E3AB5"/>
    <w:rsid w:val="001E3AD1"/>
    <w:rsid w:val="001E3AF6"/>
    <w:rsid w:val="001E3B5F"/>
    <w:rsid w:val="001E3BB3"/>
    <w:rsid w:val="001E3BCF"/>
    <w:rsid w:val="001E3BDE"/>
    <w:rsid w:val="001E3BDF"/>
    <w:rsid w:val="001E3BE7"/>
    <w:rsid w:val="001E3C08"/>
    <w:rsid w:val="001E3C51"/>
    <w:rsid w:val="001E3CA8"/>
    <w:rsid w:val="001E3CB1"/>
    <w:rsid w:val="001E3CDB"/>
    <w:rsid w:val="001E3D0A"/>
    <w:rsid w:val="001E3D0D"/>
    <w:rsid w:val="001E3D1E"/>
    <w:rsid w:val="001E3D5F"/>
    <w:rsid w:val="001E3D6F"/>
    <w:rsid w:val="001E3D7B"/>
    <w:rsid w:val="001E3DBE"/>
    <w:rsid w:val="001E3DDF"/>
    <w:rsid w:val="001E3E06"/>
    <w:rsid w:val="001E3E1F"/>
    <w:rsid w:val="001E3E38"/>
    <w:rsid w:val="001E3E40"/>
    <w:rsid w:val="001E3E61"/>
    <w:rsid w:val="001E3E76"/>
    <w:rsid w:val="001E3E95"/>
    <w:rsid w:val="001E3ED5"/>
    <w:rsid w:val="001E3F15"/>
    <w:rsid w:val="001E3F4C"/>
    <w:rsid w:val="001E3FA3"/>
    <w:rsid w:val="001E3FAC"/>
    <w:rsid w:val="001E3FC1"/>
    <w:rsid w:val="001E4031"/>
    <w:rsid w:val="001E404D"/>
    <w:rsid w:val="001E4087"/>
    <w:rsid w:val="001E40AC"/>
    <w:rsid w:val="001E4132"/>
    <w:rsid w:val="001E416A"/>
    <w:rsid w:val="001E4177"/>
    <w:rsid w:val="001E425D"/>
    <w:rsid w:val="001E426B"/>
    <w:rsid w:val="001E4287"/>
    <w:rsid w:val="001E42EA"/>
    <w:rsid w:val="001E4300"/>
    <w:rsid w:val="001E4320"/>
    <w:rsid w:val="001E4351"/>
    <w:rsid w:val="001E435D"/>
    <w:rsid w:val="001E4361"/>
    <w:rsid w:val="001E436C"/>
    <w:rsid w:val="001E43AF"/>
    <w:rsid w:val="001E43CC"/>
    <w:rsid w:val="001E43F6"/>
    <w:rsid w:val="001E4409"/>
    <w:rsid w:val="001E440D"/>
    <w:rsid w:val="001E4411"/>
    <w:rsid w:val="001E4437"/>
    <w:rsid w:val="001E443D"/>
    <w:rsid w:val="001E4457"/>
    <w:rsid w:val="001E44C9"/>
    <w:rsid w:val="001E44D4"/>
    <w:rsid w:val="001E44E5"/>
    <w:rsid w:val="001E44F0"/>
    <w:rsid w:val="001E4501"/>
    <w:rsid w:val="001E4530"/>
    <w:rsid w:val="001E4577"/>
    <w:rsid w:val="001E4583"/>
    <w:rsid w:val="001E458C"/>
    <w:rsid w:val="001E45AA"/>
    <w:rsid w:val="001E45C2"/>
    <w:rsid w:val="001E45F5"/>
    <w:rsid w:val="001E45FA"/>
    <w:rsid w:val="001E4614"/>
    <w:rsid w:val="001E463C"/>
    <w:rsid w:val="001E4647"/>
    <w:rsid w:val="001E464C"/>
    <w:rsid w:val="001E4678"/>
    <w:rsid w:val="001E46BA"/>
    <w:rsid w:val="001E46C6"/>
    <w:rsid w:val="001E476A"/>
    <w:rsid w:val="001E476F"/>
    <w:rsid w:val="001E4787"/>
    <w:rsid w:val="001E4789"/>
    <w:rsid w:val="001E478C"/>
    <w:rsid w:val="001E479F"/>
    <w:rsid w:val="001E47BE"/>
    <w:rsid w:val="001E47C8"/>
    <w:rsid w:val="001E47FB"/>
    <w:rsid w:val="001E484B"/>
    <w:rsid w:val="001E4858"/>
    <w:rsid w:val="001E489D"/>
    <w:rsid w:val="001E48AF"/>
    <w:rsid w:val="001E48DB"/>
    <w:rsid w:val="001E48FC"/>
    <w:rsid w:val="001E48FD"/>
    <w:rsid w:val="001E4909"/>
    <w:rsid w:val="001E492F"/>
    <w:rsid w:val="001E4942"/>
    <w:rsid w:val="001E4944"/>
    <w:rsid w:val="001E4975"/>
    <w:rsid w:val="001E4A3F"/>
    <w:rsid w:val="001E4ACC"/>
    <w:rsid w:val="001E4AF0"/>
    <w:rsid w:val="001E4B36"/>
    <w:rsid w:val="001E4B4A"/>
    <w:rsid w:val="001E4B7E"/>
    <w:rsid w:val="001E4B8C"/>
    <w:rsid w:val="001E4BA4"/>
    <w:rsid w:val="001E4BCB"/>
    <w:rsid w:val="001E4BFA"/>
    <w:rsid w:val="001E4C0D"/>
    <w:rsid w:val="001E4C18"/>
    <w:rsid w:val="001E4C46"/>
    <w:rsid w:val="001E4CC7"/>
    <w:rsid w:val="001E4CCD"/>
    <w:rsid w:val="001E4D7D"/>
    <w:rsid w:val="001E4D8E"/>
    <w:rsid w:val="001E4D9A"/>
    <w:rsid w:val="001E4DCB"/>
    <w:rsid w:val="001E4DE0"/>
    <w:rsid w:val="001E4E03"/>
    <w:rsid w:val="001E4E26"/>
    <w:rsid w:val="001E4E2B"/>
    <w:rsid w:val="001E4E3A"/>
    <w:rsid w:val="001E4E57"/>
    <w:rsid w:val="001E4E84"/>
    <w:rsid w:val="001E4E9C"/>
    <w:rsid w:val="001E4EB7"/>
    <w:rsid w:val="001E4EEA"/>
    <w:rsid w:val="001E4EED"/>
    <w:rsid w:val="001E4F04"/>
    <w:rsid w:val="001E4F22"/>
    <w:rsid w:val="001E4F6B"/>
    <w:rsid w:val="001E4FB1"/>
    <w:rsid w:val="001E4FDC"/>
    <w:rsid w:val="001E4FE0"/>
    <w:rsid w:val="001E4FF1"/>
    <w:rsid w:val="001E5032"/>
    <w:rsid w:val="001E5097"/>
    <w:rsid w:val="001E50B1"/>
    <w:rsid w:val="001E50C4"/>
    <w:rsid w:val="001E5163"/>
    <w:rsid w:val="001E517C"/>
    <w:rsid w:val="001E51A7"/>
    <w:rsid w:val="001E51AE"/>
    <w:rsid w:val="001E51C5"/>
    <w:rsid w:val="001E5209"/>
    <w:rsid w:val="001E5225"/>
    <w:rsid w:val="001E5274"/>
    <w:rsid w:val="001E52E5"/>
    <w:rsid w:val="001E52E9"/>
    <w:rsid w:val="001E52F3"/>
    <w:rsid w:val="001E52FE"/>
    <w:rsid w:val="001E5302"/>
    <w:rsid w:val="001E5346"/>
    <w:rsid w:val="001E539A"/>
    <w:rsid w:val="001E53A4"/>
    <w:rsid w:val="001E53B0"/>
    <w:rsid w:val="001E53B8"/>
    <w:rsid w:val="001E53CC"/>
    <w:rsid w:val="001E53DA"/>
    <w:rsid w:val="001E5407"/>
    <w:rsid w:val="001E5440"/>
    <w:rsid w:val="001E5441"/>
    <w:rsid w:val="001E54C2"/>
    <w:rsid w:val="001E54C4"/>
    <w:rsid w:val="001E54F9"/>
    <w:rsid w:val="001E550A"/>
    <w:rsid w:val="001E5550"/>
    <w:rsid w:val="001E5551"/>
    <w:rsid w:val="001E5591"/>
    <w:rsid w:val="001E55F1"/>
    <w:rsid w:val="001E5611"/>
    <w:rsid w:val="001E565A"/>
    <w:rsid w:val="001E5667"/>
    <w:rsid w:val="001E5671"/>
    <w:rsid w:val="001E56A0"/>
    <w:rsid w:val="001E56BD"/>
    <w:rsid w:val="001E56FE"/>
    <w:rsid w:val="001E572A"/>
    <w:rsid w:val="001E5735"/>
    <w:rsid w:val="001E574E"/>
    <w:rsid w:val="001E5778"/>
    <w:rsid w:val="001E5799"/>
    <w:rsid w:val="001E57B8"/>
    <w:rsid w:val="001E57C8"/>
    <w:rsid w:val="001E57D7"/>
    <w:rsid w:val="001E583F"/>
    <w:rsid w:val="001E584D"/>
    <w:rsid w:val="001E58B0"/>
    <w:rsid w:val="001E5914"/>
    <w:rsid w:val="001E592E"/>
    <w:rsid w:val="001E59A7"/>
    <w:rsid w:val="001E5A08"/>
    <w:rsid w:val="001E5A1C"/>
    <w:rsid w:val="001E5A41"/>
    <w:rsid w:val="001E5A60"/>
    <w:rsid w:val="001E5A62"/>
    <w:rsid w:val="001E5AEC"/>
    <w:rsid w:val="001E5AF2"/>
    <w:rsid w:val="001E5AF4"/>
    <w:rsid w:val="001E5B27"/>
    <w:rsid w:val="001E5B2C"/>
    <w:rsid w:val="001E5B7B"/>
    <w:rsid w:val="001E5BA4"/>
    <w:rsid w:val="001E5BAA"/>
    <w:rsid w:val="001E5C19"/>
    <w:rsid w:val="001E5C1E"/>
    <w:rsid w:val="001E5C21"/>
    <w:rsid w:val="001E5C30"/>
    <w:rsid w:val="001E5C35"/>
    <w:rsid w:val="001E5C74"/>
    <w:rsid w:val="001E5CA0"/>
    <w:rsid w:val="001E5CDA"/>
    <w:rsid w:val="001E5CF0"/>
    <w:rsid w:val="001E5D04"/>
    <w:rsid w:val="001E5D21"/>
    <w:rsid w:val="001E5D4E"/>
    <w:rsid w:val="001E5D95"/>
    <w:rsid w:val="001E5D98"/>
    <w:rsid w:val="001E5DA3"/>
    <w:rsid w:val="001E5DB5"/>
    <w:rsid w:val="001E5DDC"/>
    <w:rsid w:val="001E5DE5"/>
    <w:rsid w:val="001E5E6A"/>
    <w:rsid w:val="001E5E77"/>
    <w:rsid w:val="001E5E9D"/>
    <w:rsid w:val="001E5EAF"/>
    <w:rsid w:val="001E5EB9"/>
    <w:rsid w:val="001E5EEF"/>
    <w:rsid w:val="001E5EF9"/>
    <w:rsid w:val="001E5F36"/>
    <w:rsid w:val="001E5F54"/>
    <w:rsid w:val="001E5F7E"/>
    <w:rsid w:val="001E5F85"/>
    <w:rsid w:val="001E5F95"/>
    <w:rsid w:val="001E5FB4"/>
    <w:rsid w:val="001E5FF2"/>
    <w:rsid w:val="001E6016"/>
    <w:rsid w:val="001E6031"/>
    <w:rsid w:val="001E6042"/>
    <w:rsid w:val="001E6056"/>
    <w:rsid w:val="001E605C"/>
    <w:rsid w:val="001E607F"/>
    <w:rsid w:val="001E608D"/>
    <w:rsid w:val="001E609B"/>
    <w:rsid w:val="001E60A6"/>
    <w:rsid w:val="001E60D6"/>
    <w:rsid w:val="001E60EA"/>
    <w:rsid w:val="001E610D"/>
    <w:rsid w:val="001E614B"/>
    <w:rsid w:val="001E6156"/>
    <w:rsid w:val="001E617F"/>
    <w:rsid w:val="001E61AE"/>
    <w:rsid w:val="001E61CB"/>
    <w:rsid w:val="001E61D3"/>
    <w:rsid w:val="001E61D6"/>
    <w:rsid w:val="001E61ED"/>
    <w:rsid w:val="001E6216"/>
    <w:rsid w:val="001E6252"/>
    <w:rsid w:val="001E627C"/>
    <w:rsid w:val="001E62A3"/>
    <w:rsid w:val="001E62D5"/>
    <w:rsid w:val="001E62F4"/>
    <w:rsid w:val="001E630A"/>
    <w:rsid w:val="001E632A"/>
    <w:rsid w:val="001E6384"/>
    <w:rsid w:val="001E63AB"/>
    <w:rsid w:val="001E63D2"/>
    <w:rsid w:val="001E63F3"/>
    <w:rsid w:val="001E6404"/>
    <w:rsid w:val="001E6445"/>
    <w:rsid w:val="001E6455"/>
    <w:rsid w:val="001E64A2"/>
    <w:rsid w:val="001E64B5"/>
    <w:rsid w:val="001E64DC"/>
    <w:rsid w:val="001E6504"/>
    <w:rsid w:val="001E6510"/>
    <w:rsid w:val="001E6535"/>
    <w:rsid w:val="001E655D"/>
    <w:rsid w:val="001E657E"/>
    <w:rsid w:val="001E65C1"/>
    <w:rsid w:val="001E664C"/>
    <w:rsid w:val="001E6663"/>
    <w:rsid w:val="001E6667"/>
    <w:rsid w:val="001E66CF"/>
    <w:rsid w:val="001E6711"/>
    <w:rsid w:val="001E6713"/>
    <w:rsid w:val="001E6745"/>
    <w:rsid w:val="001E675D"/>
    <w:rsid w:val="001E6775"/>
    <w:rsid w:val="001E6785"/>
    <w:rsid w:val="001E678F"/>
    <w:rsid w:val="001E67A8"/>
    <w:rsid w:val="001E680B"/>
    <w:rsid w:val="001E6820"/>
    <w:rsid w:val="001E6836"/>
    <w:rsid w:val="001E6837"/>
    <w:rsid w:val="001E6857"/>
    <w:rsid w:val="001E685B"/>
    <w:rsid w:val="001E685C"/>
    <w:rsid w:val="001E68AA"/>
    <w:rsid w:val="001E6907"/>
    <w:rsid w:val="001E6910"/>
    <w:rsid w:val="001E6911"/>
    <w:rsid w:val="001E691E"/>
    <w:rsid w:val="001E6978"/>
    <w:rsid w:val="001E69B1"/>
    <w:rsid w:val="001E69F4"/>
    <w:rsid w:val="001E6A03"/>
    <w:rsid w:val="001E6A13"/>
    <w:rsid w:val="001E6A3F"/>
    <w:rsid w:val="001E6A5A"/>
    <w:rsid w:val="001E6A93"/>
    <w:rsid w:val="001E6AD5"/>
    <w:rsid w:val="001E6B0C"/>
    <w:rsid w:val="001E6B1A"/>
    <w:rsid w:val="001E6B21"/>
    <w:rsid w:val="001E6B5C"/>
    <w:rsid w:val="001E6B66"/>
    <w:rsid w:val="001E6B6F"/>
    <w:rsid w:val="001E6B72"/>
    <w:rsid w:val="001E6B91"/>
    <w:rsid w:val="001E6B94"/>
    <w:rsid w:val="001E6B99"/>
    <w:rsid w:val="001E6BDA"/>
    <w:rsid w:val="001E6C1C"/>
    <w:rsid w:val="001E6C1F"/>
    <w:rsid w:val="001E6C46"/>
    <w:rsid w:val="001E6C98"/>
    <w:rsid w:val="001E6CC1"/>
    <w:rsid w:val="001E6CC9"/>
    <w:rsid w:val="001E6CCA"/>
    <w:rsid w:val="001E6CDC"/>
    <w:rsid w:val="001E6CEE"/>
    <w:rsid w:val="001E6D3D"/>
    <w:rsid w:val="001E6D7B"/>
    <w:rsid w:val="001E6DC0"/>
    <w:rsid w:val="001E6E05"/>
    <w:rsid w:val="001E6E08"/>
    <w:rsid w:val="001E6E0A"/>
    <w:rsid w:val="001E6E1F"/>
    <w:rsid w:val="001E6E21"/>
    <w:rsid w:val="001E6E27"/>
    <w:rsid w:val="001E6E38"/>
    <w:rsid w:val="001E6E46"/>
    <w:rsid w:val="001E6E4A"/>
    <w:rsid w:val="001E6E5C"/>
    <w:rsid w:val="001E6E8B"/>
    <w:rsid w:val="001E6EA5"/>
    <w:rsid w:val="001E6EBF"/>
    <w:rsid w:val="001E6ECB"/>
    <w:rsid w:val="001E6ED0"/>
    <w:rsid w:val="001E6EDD"/>
    <w:rsid w:val="001E6F08"/>
    <w:rsid w:val="001E6F2B"/>
    <w:rsid w:val="001E6F4F"/>
    <w:rsid w:val="001E6F63"/>
    <w:rsid w:val="001E6FDA"/>
    <w:rsid w:val="001E6FF6"/>
    <w:rsid w:val="001E7008"/>
    <w:rsid w:val="001E7010"/>
    <w:rsid w:val="001E705E"/>
    <w:rsid w:val="001E706C"/>
    <w:rsid w:val="001E7085"/>
    <w:rsid w:val="001E70C9"/>
    <w:rsid w:val="001E70D4"/>
    <w:rsid w:val="001E7125"/>
    <w:rsid w:val="001E7139"/>
    <w:rsid w:val="001E7168"/>
    <w:rsid w:val="001E7179"/>
    <w:rsid w:val="001E71A1"/>
    <w:rsid w:val="001E71A5"/>
    <w:rsid w:val="001E71AF"/>
    <w:rsid w:val="001E71F7"/>
    <w:rsid w:val="001E720D"/>
    <w:rsid w:val="001E7220"/>
    <w:rsid w:val="001E7227"/>
    <w:rsid w:val="001E7280"/>
    <w:rsid w:val="001E7292"/>
    <w:rsid w:val="001E72BB"/>
    <w:rsid w:val="001E72CD"/>
    <w:rsid w:val="001E72DB"/>
    <w:rsid w:val="001E72F4"/>
    <w:rsid w:val="001E7339"/>
    <w:rsid w:val="001E73DA"/>
    <w:rsid w:val="001E73EB"/>
    <w:rsid w:val="001E7426"/>
    <w:rsid w:val="001E7438"/>
    <w:rsid w:val="001E743F"/>
    <w:rsid w:val="001E7458"/>
    <w:rsid w:val="001E7471"/>
    <w:rsid w:val="001E7473"/>
    <w:rsid w:val="001E7488"/>
    <w:rsid w:val="001E749C"/>
    <w:rsid w:val="001E74B5"/>
    <w:rsid w:val="001E74DA"/>
    <w:rsid w:val="001E74EF"/>
    <w:rsid w:val="001E74FE"/>
    <w:rsid w:val="001E750A"/>
    <w:rsid w:val="001E7521"/>
    <w:rsid w:val="001E752B"/>
    <w:rsid w:val="001E75C7"/>
    <w:rsid w:val="001E75FB"/>
    <w:rsid w:val="001E7610"/>
    <w:rsid w:val="001E7650"/>
    <w:rsid w:val="001E7651"/>
    <w:rsid w:val="001E7659"/>
    <w:rsid w:val="001E7697"/>
    <w:rsid w:val="001E76AE"/>
    <w:rsid w:val="001E76B8"/>
    <w:rsid w:val="001E7710"/>
    <w:rsid w:val="001E771B"/>
    <w:rsid w:val="001E772D"/>
    <w:rsid w:val="001E7735"/>
    <w:rsid w:val="001E7746"/>
    <w:rsid w:val="001E7798"/>
    <w:rsid w:val="001E77C9"/>
    <w:rsid w:val="001E77D9"/>
    <w:rsid w:val="001E783B"/>
    <w:rsid w:val="001E785D"/>
    <w:rsid w:val="001E78F2"/>
    <w:rsid w:val="001E7919"/>
    <w:rsid w:val="001E7937"/>
    <w:rsid w:val="001E7958"/>
    <w:rsid w:val="001E797D"/>
    <w:rsid w:val="001E798D"/>
    <w:rsid w:val="001E79FF"/>
    <w:rsid w:val="001E7A01"/>
    <w:rsid w:val="001E7A27"/>
    <w:rsid w:val="001E7A2E"/>
    <w:rsid w:val="001E7A6C"/>
    <w:rsid w:val="001E7AB9"/>
    <w:rsid w:val="001E7AD8"/>
    <w:rsid w:val="001E7AEC"/>
    <w:rsid w:val="001E7B00"/>
    <w:rsid w:val="001E7B0B"/>
    <w:rsid w:val="001E7B17"/>
    <w:rsid w:val="001E7B5B"/>
    <w:rsid w:val="001E7B6A"/>
    <w:rsid w:val="001E7BE9"/>
    <w:rsid w:val="001E7BF7"/>
    <w:rsid w:val="001E7C0A"/>
    <w:rsid w:val="001E7C9E"/>
    <w:rsid w:val="001E7CA1"/>
    <w:rsid w:val="001E7CA8"/>
    <w:rsid w:val="001E7CA9"/>
    <w:rsid w:val="001E7CC4"/>
    <w:rsid w:val="001E7CFA"/>
    <w:rsid w:val="001E7D27"/>
    <w:rsid w:val="001E7D3E"/>
    <w:rsid w:val="001E7D63"/>
    <w:rsid w:val="001E7DB6"/>
    <w:rsid w:val="001E7DB8"/>
    <w:rsid w:val="001E7DC8"/>
    <w:rsid w:val="001E7DCA"/>
    <w:rsid w:val="001E7DE1"/>
    <w:rsid w:val="001E7E05"/>
    <w:rsid w:val="001E7E30"/>
    <w:rsid w:val="001E7E94"/>
    <w:rsid w:val="001E7EAA"/>
    <w:rsid w:val="001E7EB0"/>
    <w:rsid w:val="001E7EE5"/>
    <w:rsid w:val="001E7EF7"/>
    <w:rsid w:val="001E7F9A"/>
    <w:rsid w:val="001E7FA6"/>
    <w:rsid w:val="001E7FB5"/>
    <w:rsid w:val="001F001B"/>
    <w:rsid w:val="001F001E"/>
    <w:rsid w:val="001F006A"/>
    <w:rsid w:val="001F0092"/>
    <w:rsid w:val="001F00A0"/>
    <w:rsid w:val="001F00E1"/>
    <w:rsid w:val="001F00E6"/>
    <w:rsid w:val="001F00F2"/>
    <w:rsid w:val="001F0122"/>
    <w:rsid w:val="001F0132"/>
    <w:rsid w:val="001F0135"/>
    <w:rsid w:val="001F0141"/>
    <w:rsid w:val="001F0152"/>
    <w:rsid w:val="001F0197"/>
    <w:rsid w:val="001F019F"/>
    <w:rsid w:val="001F01E2"/>
    <w:rsid w:val="001F020E"/>
    <w:rsid w:val="001F023F"/>
    <w:rsid w:val="001F0266"/>
    <w:rsid w:val="001F0297"/>
    <w:rsid w:val="001F02A4"/>
    <w:rsid w:val="001F02B1"/>
    <w:rsid w:val="001F02DD"/>
    <w:rsid w:val="001F0367"/>
    <w:rsid w:val="001F0375"/>
    <w:rsid w:val="001F03A7"/>
    <w:rsid w:val="001F0418"/>
    <w:rsid w:val="001F0435"/>
    <w:rsid w:val="001F044C"/>
    <w:rsid w:val="001F04B4"/>
    <w:rsid w:val="001F04B9"/>
    <w:rsid w:val="001F04E7"/>
    <w:rsid w:val="001F051D"/>
    <w:rsid w:val="001F0559"/>
    <w:rsid w:val="001F0565"/>
    <w:rsid w:val="001F056C"/>
    <w:rsid w:val="001F0585"/>
    <w:rsid w:val="001F058D"/>
    <w:rsid w:val="001F0595"/>
    <w:rsid w:val="001F05A7"/>
    <w:rsid w:val="001F05DB"/>
    <w:rsid w:val="001F05F0"/>
    <w:rsid w:val="001F05FD"/>
    <w:rsid w:val="001F060A"/>
    <w:rsid w:val="001F061D"/>
    <w:rsid w:val="001F061F"/>
    <w:rsid w:val="001F062B"/>
    <w:rsid w:val="001F062F"/>
    <w:rsid w:val="001F064C"/>
    <w:rsid w:val="001F0650"/>
    <w:rsid w:val="001F0673"/>
    <w:rsid w:val="001F06C2"/>
    <w:rsid w:val="001F06E2"/>
    <w:rsid w:val="001F077A"/>
    <w:rsid w:val="001F078E"/>
    <w:rsid w:val="001F0815"/>
    <w:rsid w:val="001F0833"/>
    <w:rsid w:val="001F0841"/>
    <w:rsid w:val="001F086D"/>
    <w:rsid w:val="001F08FA"/>
    <w:rsid w:val="001F0951"/>
    <w:rsid w:val="001F098E"/>
    <w:rsid w:val="001F09B0"/>
    <w:rsid w:val="001F09B2"/>
    <w:rsid w:val="001F09D8"/>
    <w:rsid w:val="001F09DE"/>
    <w:rsid w:val="001F0A0A"/>
    <w:rsid w:val="001F0A2E"/>
    <w:rsid w:val="001F0A5F"/>
    <w:rsid w:val="001F0A63"/>
    <w:rsid w:val="001F0A67"/>
    <w:rsid w:val="001F0AAC"/>
    <w:rsid w:val="001F0AAD"/>
    <w:rsid w:val="001F0ADA"/>
    <w:rsid w:val="001F0ADD"/>
    <w:rsid w:val="001F0B01"/>
    <w:rsid w:val="001F0B3D"/>
    <w:rsid w:val="001F0BBE"/>
    <w:rsid w:val="001F0BC3"/>
    <w:rsid w:val="001F0C01"/>
    <w:rsid w:val="001F0C2A"/>
    <w:rsid w:val="001F0C2F"/>
    <w:rsid w:val="001F0C33"/>
    <w:rsid w:val="001F0C40"/>
    <w:rsid w:val="001F0C93"/>
    <w:rsid w:val="001F0CBD"/>
    <w:rsid w:val="001F0D0F"/>
    <w:rsid w:val="001F0D1D"/>
    <w:rsid w:val="001F0D38"/>
    <w:rsid w:val="001F0D3A"/>
    <w:rsid w:val="001F0D4B"/>
    <w:rsid w:val="001F0E29"/>
    <w:rsid w:val="001F0E2F"/>
    <w:rsid w:val="001F0E30"/>
    <w:rsid w:val="001F0E74"/>
    <w:rsid w:val="001F0EF5"/>
    <w:rsid w:val="001F0EF7"/>
    <w:rsid w:val="001F0F38"/>
    <w:rsid w:val="001F0F54"/>
    <w:rsid w:val="001F0F57"/>
    <w:rsid w:val="001F0F75"/>
    <w:rsid w:val="001F0FA4"/>
    <w:rsid w:val="001F0FA8"/>
    <w:rsid w:val="001F0FAE"/>
    <w:rsid w:val="001F0FCE"/>
    <w:rsid w:val="001F0FE6"/>
    <w:rsid w:val="001F0FEB"/>
    <w:rsid w:val="001F0FFC"/>
    <w:rsid w:val="001F100F"/>
    <w:rsid w:val="001F1013"/>
    <w:rsid w:val="001F1031"/>
    <w:rsid w:val="001F103E"/>
    <w:rsid w:val="001F1043"/>
    <w:rsid w:val="001F1046"/>
    <w:rsid w:val="001F1049"/>
    <w:rsid w:val="001F1052"/>
    <w:rsid w:val="001F10AB"/>
    <w:rsid w:val="001F10BC"/>
    <w:rsid w:val="001F10CC"/>
    <w:rsid w:val="001F10EE"/>
    <w:rsid w:val="001F10F4"/>
    <w:rsid w:val="001F10F6"/>
    <w:rsid w:val="001F1117"/>
    <w:rsid w:val="001F1131"/>
    <w:rsid w:val="001F1139"/>
    <w:rsid w:val="001F1145"/>
    <w:rsid w:val="001F114A"/>
    <w:rsid w:val="001F115A"/>
    <w:rsid w:val="001F1160"/>
    <w:rsid w:val="001F119F"/>
    <w:rsid w:val="001F11A6"/>
    <w:rsid w:val="001F1213"/>
    <w:rsid w:val="001F122A"/>
    <w:rsid w:val="001F127B"/>
    <w:rsid w:val="001F128A"/>
    <w:rsid w:val="001F129A"/>
    <w:rsid w:val="001F12B0"/>
    <w:rsid w:val="001F12DD"/>
    <w:rsid w:val="001F12E7"/>
    <w:rsid w:val="001F1304"/>
    <w:rsid w:val="001F134A"/>
    <w:rsid w:val="001F134F"/>
    <w:rsid w:val="001F13BD"/>
    <w:rsid w:val="001F13D7"/>
    <w:rsid w:val="001F13E3"/>
    <w:rsid w:val="001F13E5"/>
    <w:rsid w:val="001F142E"/>
    <w:rsid w:val="001F1431"/>
    <w:rsid w:val="001F1441"/>
    <w:rsid w:val="001F1459"/>
    <w:rsid w:val="001F14A9"/>
    <w:rsid w:val="001F14DD"/>
    <w:rsid w:val="001F1500"/>
    <w:rsid w:val="001F1511"/>
    <w:rsid w:val="001F152F"/>
    <w:rsid w:val="001F1556"/>
    <w:rsid w:val="001F1569"/>
    <w:rsid w:val="001F1575"/>
    <w:rsid w:val="001F157C"/>
    <w:rsid w:val="001F15EF"/>
    <w:rsid w:val="001F1605"/>
    <w:rsid w:val="001F1621"/>
    <w:rsid w:val="001F1697"/>
    <w:rsid w:val="001F169F"/>
    <w:rsid w:val="001F16A7"/>
    <w:rsid w:val="001F16E6"/>
    <w:rsid w:val="001F1720"/>
    <w:rsid w:val="001F1726"/>
    <w:rsid w:val="001F172C"/>
    <w:rsid w:val="001F176A"/>
    <w:rsid w:val="001F17F0"/>
    <w:rsid w:val="001F17FF"/>
    <w:rsid w:val="001F182F"/>
    <w:rsid w:val="001F1833"/>
    <w:rsid w:val="001F1864"/>
    <w:rsid w:val="001F186C"/>
    <w:rsid w:val="001F1882"/>
    <w:rsid w:val="001F18B0"/>
    <w:rsid w:val="001F18B7"/>
    <w:rsid w:val="001F18FF"/>
    <w:rsid w:val="001F1907"/>
    <w:rsid w:val="001F1933"/>
    <w:rsid w:val="001F1934"/>
    <w:rsid w:val="001F199F"/>
    <w:rsid w:val="001F19F1"/>
    <w:rsid w:val="001F19FD"/>
    <w:rsid w:val="001F1A1F"/>
    <w:rsid w:val="001F1A2B"/>
    <w:rsid w:val="001F1A49"/>
    <w:rsid w:val="001F1A55"/>
    <w:rsid w:val="001F1A71"/>
    <w:rsid w:val="001F1A88"/>
    <w:rsid w:val="001F1AA0"/>
    <w:rsid w:val="001F1AC5"/>
    <w:rsid w:val="001F1ADA"/>
    <w:rsid w:val="001F1AF2"/>
    <w:rsid w:val="001F1B10"/>
    <w:rsid w:val="001F1B12"/>
    <w:rsid w:val="001F1B25"/>
    <w:rsid w:val="001F1B77"/>
    <w:rsid w:val="001F1B7C"/>
    <w:rsid w:val="001F1BBD"/>
    <w:rsid w:val="001F1BC8"/>
    <w:rsid w:val="001F1BF2"/>
    <w:rsid w:val="001F1BF7"/>
    <w:rsid w:val="001F1C0A"/>
    <w:rsid w:val="001F1C0C"/>
    <w:rsid w:val="001F1C0D"/>
    <w:rsid w:val="001F1C1C"/>
    <w:rsid w:val="001F1C66"/>
    <w:rsid w:val="001F1C8D"/>
    <w:rsid w:val="001F1C91"/>
    <w:rsid w:val="001F1C9D"/>
    <w:rsid w:val="001F1CA8"/>
    <w:rsid w:val="001F1CAD"/>
    <w:rsid w:val="001F1D36"/>
    <w:rsid w:val="001F1D3B"/>
    <w:rsid w:val="001F1D51"/>
    <w:rsid w:val="001F1DAD"/>
    <w:rsid w:val="001F1DBC"/>
    <w:rsid w:val="001F1DFC"/>
    <w:rsid w:val="001F1E46"/>
    <w:rsid w:val="001F1E49"/>
    <w:rsid w:val="001F1E5B"/>
    <w:rsid w:val="001F1E5C"/>
    <w:rsid w:val="001F1E8E"/>
    <w:rsid w:val="001F1EA9"/>
    <w:rsid w:val="001F1EB4"/>
    <w:rsid w:val="001F1EB9"/>
    <w:rsid w:val="001F1F0C"/>
    <w:rsid w:val="001F1F10"/>
    <w:rsid w:val="001F1F1F"/>
    <w:rsid w:val="001F1F3C"/>
    <w:rsid w:val="001F1F80"/>
    <w:rsid w:val="001F1F8A"/>
    <w:rsid w:val="001F1F98"/>
    <w:rsid w:val="001F1FB6"/>
    <w:rsid w:val="001F1FE1"/>
    <w:rsid w:val="001F1FE3"/>
    <w:rsid w:val="001F2001"/>
    <w:rsid w:val="001F2010"/>
    <w:rsid w:val="001F205A"/>
    <w:rsid w:val="001F2077"/>
    <w:rsid w:val="001F2080"/>
    <w:rsid w:val="001F2086"/>
    <w:rsid w:val="001F20A5"/>
    <w:rsid w:val="001F20B0"/>
    <w:rsid w:val="001F20CB"/>
    <w:rsid w:val="001F20ED"/>
    <w:rsid w:val="001F2102"/>
    <w:rsid w:val="001F2123"/>
    <w:rsid w:val="001F213D"/>
    <w:rsid w:val="001F214C"/>
    <w:rsid w:val="001F215E"/>
    <w:rsid w:val="001F215F"/>
    <w:rsid w:val="001F2178"/>
    <w:rsid w:val="001F21C9"/>
    <w:rsid w:val="001F21CD"/>
    <w:rsid w:val="001F21E0"/>
    <w:rsid w:val="001F21E6"/>
    <w:rsid w:val="001F22AA"/>
    <w:rsid w:val="001F22D3"/>
    <w:rsid w:val="001F22F7"/>
    <w:rsid w:val="001F2325"/>
    <w:rsid w:val="001F2360"/>
    <w:rsid w:val="001F237B"/>
    <w:rsid w:val="001F23C7"/>
    <w:rsid w:val="001F242D"/>
    <w:rsid w:val="001F24C8"/>
    <w:rsid w:val="001F24DA"/>
    <w:rsid w:val="001F253A"/>
    <w:rsid w:val="001F2569"/>
    <w:rsid w:val="001F256D"/>
    <w:rsid w:val="001F2571"/>
    <w:rsid w:val="001F25AE"/>
    <w:rsid w:val="001F25C6"/>
    <w:rsid w:val="001F25DB"/>
    <w:rsid w:val="001F25F4"/>
    <w:rsid w:val="001F2621"/>
    <w:rsid w:val="001F264D"/>
    <w:rsid w:val="001F2674"/>
    <w:rsid w:val="001F26CF"/>
    <w:rsid w:val="001F26E6"/>
    <w:rsid w:val="001F26F7"/>
    <w:rsid w:val="001F26FE"/>
    <w:rsid w:val="001F2705"/>
    <w:rsid w:val="001F271B"/>
    <w:rsid w:val="001F2737"/>
    <w:rsid w:val="001F273E"/>
    <w:rsid w:val="001F275B"/>
    <w:rsid w:val="001F2771"/>
    <w:rsid w:val="001F277D"/>
    <w:rsid w:val="001F27A5"/>
    <w:rsid w:val="001F27B1"/>
    <w:rsid w:val="001F27BE"/>
    <w:rsid w:val="001F27BF"/>
    <w:rsid w:val="001F27C2"/>
    <w:rsid w:val="001F27E0"/>
    <w:rsid w:val="001F2866"/>
    <w:rsid w:val="001F286D"/>
    <w:rsid w:val="001F2914"/>
    <w:rsid w:val="001F294C"/>
    <w:rsid w:val="001F2987"/>
    <w:rsid w:val="001F29D4"/>
    <w:rsid w:val="001F29ED"/>
    <w:rsid w:val="001F29F2"/>
    <w:rsid w:val="001F2A27"/>
    <w:rsid w:val="001F2A3E"/>
    <w:rsid w:val="001F2A47"/>
    <w:rsid w:val="001F2A5A"/>
    <w:rsid w:val="001F2A6F"/>
    <w:rsid w:val="001F2A73"/>
    <w:rsid w:val="001F2AA5"/>
    <w:rsid w:val="001F2AA6"/>
    <w:rsid w:val="001F2AB5"/>
    <w:rsid w:val="001F2AB9"/>
    <w:rsid w:val="001F2AD1"/>
    <w:rsid w:val="001F2AD8"/>
    <w:rsid w:val="001F2AE9"/>
    <w:rsid w:val="001F2B33"/>
    <w:rsid w:val="001F2B39"/>
    <w:rsid w:val="001F2BAE"/>
    <w:rsid w:val="001F2BB8"/>
    <w:rsid w:val="001F2BC3"/>
    <w:rsid w:val="001F2BCD"/>
    <w:rsid w:val="001F2BDE"/>
    <w:rsid w:val="001F2BE7"/>
    <w:rsid w:val="001F2BFD"/>
    <w:rsid w:val="001F2C2D"/>
    <w:rsid w:val="001F2C4E"/>
    <w:rsid w:val="001F2C5C"/>
    <w:rsid w:val="001F2C6B"/>
    <w:rsid w:val="001F2C6F"/>
    <w:rsid w:val="001F2C8C"/>
    <w:rsid w:val="001F2CD6"/>
    <w:rsid w:val="001F2D03"/>
    <w:rsid w:val="001F2D25"/>
    <w:rsid w:val="001F2D7A"/>
    <w:rsid w:val="001F2D8C"/>
    <w:rsid w:val="001F2D9A"/>
    <w:rsid w:val="001F2DAC"/>
    <w:rsid w:val="001F2DC6"/>
    <w:rsid w:val="001F2DEE"/>
    <w:rsid w:val="001F2E0C"/>
    <w:rsid w:val="001F2E66"/>
    <w:rsid w:val="001F2E78"/>
    <w:rsid w:val="001F2E92"/>
    <w:rsid w:val="001F2E93"/>
    <w:rsid w:val="001F2EA5"/>
    <w:rsid w:val="001F2ECC"/>
    <w:rsid w:val="001F2F0C"/>
    <w:rsid w:val="001F2F24"/>
    <w:rsid w:val="001F2F8B"/>
    <w:rsid w:val="001F2F9F"/>
    <w:rsid w:val="001F2FC0"/>
    <w:rsid w:val="001F2FE6"/>
    <w:rsid w:val="001F3005"/>
    <w:rsid w:val="001F3035"/>
    <w:rsid w:val="001F304E"/>
    <w:rsid w:val="001F3053"/>
    <w:rsid w:val="001F305E"/>
    <w:rsid w:val="001F3067"/>
    <w:rsid w:val="001F30E4"/>
    <w:rsid w:val="001F3104"/>
    <w:rsid w:val="001F3111"/>
    <w:rsid w:val="001F3113"/>
    <w:rsid w:val="001F3130"/>
    <w:rsid w:val="001F3139"/>
    <w:rsid w:val="001F313B"/>
    <w:rsid w:val="001F3150"/>
    <w:rsid w:val="001F316A"/>
    <w:rsid w:val="001F3196"/>
    <w:rsid w:val="001F31F1"/>
    <w:rsid w:val="001F31F6"/>
    <w:rsid w:val="001F3212"/>
    <w:rsid w:val="001F3231"/>
    <w:rsid w:val="001F324E"/>
    <w:rsid w:val="001F32C7"/>
    <w:rsid w:val="001F32DF"/>
    <w:rsid w:val="001F3305"/>
    <w:rsid w:val="001F33CB"/>
    <w:rsid w:val="001F33E4"/>
    <w:rsid w:val="001F33E5"/>
    <w:rsid w:val="001F33E7"/>
    <w:rsid w:val="001F3431"/>
    <w:rsid w:val="001F3444"/>
    <w:rsid w:val="001F3466"/>
    <w:rsid w:val="001F3478"/>
    <w:rsid w:val="001F349B"/>
    <w:rsid w:val="001F3506"/>
    <w:rsid w:val="001F350B"/>
    <w:rsid w:val="001F3519"/>
    <w:rsid w:val="001F3540"/>
    <w:rsid w:val="001F355E"/>
    <w:rsid w:val="001F3585"/>
    <w:rsid w:val="001F35C1"/>
    <w:rsid w:val="001F35CD"/>
    <w:rsid w:val="001F3658"/>
    <w:rsid w:val="001F3678"/>
    <w:rsid w:val="001F368B"/>
    <w:rsid w:val="001F36A0"/>
    <w:rsid w:val="001F36CF"/>
    <w:rsid w:val="001F36F5"/>
    <w:rsid w:val="001F370B"/>
    <w:rsid w:val="001F372A"/>
    <w:rsid w:val="001F3745"/>
    <w:rsid w:val="001F376F"/>
    <w:rsid w:val="001F3775"/>
    <w:rsid w:val="001F3776"/>
    <w:rsid w:val="001F3780"/>
    <w:rsid w:val="001F379F"/>
    <w:rsid w:val="001F37EC"/>
    <w:rsid w:val="001F37F3"/>
    <w:rsid w:val="001F3808"/>
    <w:rsid w:val="001F382F"/>
    <w:rsid w:val="001F3861"/>
    <w:rsid w:val="001F3872"/>
    <w:rsid w:val="001F3884"/>
    <w:rsid w:val="001F38F9"/>
    <w:rsid w:val="001F3907"/>
    <w:rsid w:val="001F390E"/>
    <w:rsid w:val="001F3934"/>
    <w:rsid w:val="001F398D"/>
    <w:rsid w:val="001F39FE"/>
    <w:rsid w:val="001F3A17"/>
    <w:rsid w:val="001F3A19"/>
    <w:rsid w:val="001F3ADE"/>
    <w:rsid w:val="001F3AE3"/>
    <w:rsid w:val="001F3B3E"/>
    <w:rsid w:val="001F3B75"/>
    <w:rsid w:val="001F3BC2"/>
    <w:rsid w:val="001F3BCF"/>
    <w:rsid w:val="001F3BE1"/>
    <w:rsid w:val="001F3BEB"/>
    <w:rsid w:val="001F3C1F"/>
    <w:rsid w:val="001F3C5E"/>
    <w:rsid w:val="001F3C7A"/>
    <w:rsid w:val="001F3C90"/>
    <w:rsid w:val="001F3DD1"/>
    <w:rsid w:val="001F3E12"/>
    <w:rsid w:val="001F3E27"/>
    <w:rsid w:val="001F3E41"/>
    <w:rsid w:val="001F3E51"/>
    <w:rsid w:val="001F3EB9"/>
    <w:rsid w:val="001F3EE9"/>
    <w:rsid w:val="001F3EFD"/>
    <w:rsid w:val="001F3F11"/>
    <w:rsid w:val="001F3F3C"/>
    <w:rsid w:val="001F3F3F"/>
    <w:rsid w:val="001F3F57"/>
    <w:rsid w:val="001F3F67"/>
    <w:rsid w:val="001F3F69"/>
    <w:rsid w:val="001F3F97"/>
    <w:rsid w:val="001F3FAD"/>
    <w:rsid w:val="001F3FAF"/>
    <w:rsid w:val="001F3FDE"/>
    <w:rsid w:val="001F4018"/>
    <w:rsid w:val="001F4033"/>
    <w:rsid w:val="001F4043"/>
    <w:rsid w:val="001F4064"/>
    <w:rsid w:val="001F4086"/>
    <w:rsid w:val="001F40DF"/>
    <w:rsid w:val="001F4158"/>
    <w:rsid w:val="001F41A0"/>
    <w:rsid w:val="001F41C3"/>
    <w:rsid w:val="001F41D0"/>
    <w:rsid w:val="001F4201"/>
    <w:rsid w:val="001F4247"/>
    <w:rsid w:val="001F428A"/>
    <w:rsid w:val="001F42A4"/>
    <w:rsid w:val="001F42C4"/>
    <w:rsid w:val="001F42E0"/>
    <w:rsid w:val="001F431D"/>
    <w:rsid w:val="001F4321"/>
    <w:rsid w:val="001F4322"/>
    <w:rsid w:val="001F4366"/>
    <w:rsid w:val="001F4371"/>
    <w:rsid w:val="001F4377"/>
    <w:rsid w:val="001F43B0"/>
    <w:rsid w:val="001F43CC"/>
    <w:rsid w:val="001F43FD"/>
    <w:rsid w:val="001F441A"/>
    <w:rsid w:val="001F447F"/>
    <w:rsid w:val="001F4499"/>
    <w:rsid w:val="001F44C2"/>
    <w:rsid w:val="001F44FF"/>
    <w:rsid w:val="001F4523"/>
    <w:rsid w:val="001F452A"/>
    <w:rsid w:val="001F454F"/>
    <w:rsid w:val="001F4562"/>
    <w:rsid w:val="001F4595"/>
    <w:rsid w:val="001F45AC"/>
    <w:rsid w:val="001F45B5"/>
    <w:rsid w:val="001F45B8"/>
    <w:rsid w:val="001F45C9"/>
    <w:rsid w:val="001F45ED"/>
    <w:rsid w:val="001F4612"/>
    <w:rsid w:val="001F4613"/>
    <w:rsid w:val="001F4614"/>
    <w:rsid w:val="001F461D"/>
    <w:rsid w:val="001F4679"/>
    <w:rsid w:val="001F46CB"/>
    <w:rsid w:val="001F46D7"/>
    <w:rsid w:val="001F46D8"/>
    <w:rsid w:val="001F46F4"/>
    <w:rsid w:val="001F473E"/>
    <w:rsid w:val="001F474F"/>
    <w:rsid w:val="001F4753"/>
    <w:rsid w:val="001F4758"/>
    <w:rsid w:val="001F47A1"/>
    <w:rsid w:val="001F47BB"/>
    <w:rsid w:val="001F47E5"/>
    <w:rsid w:val="001F47F4"/>
    <w:rsid w:val="001F4873"/>
    <w:rsid w:val="001F4884"/>
    <w:rsid w:val="001F4897"/>
    <w:rsid w:val="001F48A5"/>
    <w:rsid w:val="001F4916"/>
    <w:rsid w:val="001F4918"/>
    <w:rsid w:val="001F491D"/>
    <w:rsid w:val="001F4946"/>
    <w:rsid w:val="001F4948"/>
    <w:rsid w:val="001F4951"/>
    <w:rsid w:val="001F49D1"/>
    <w:rsid w:val="001F49E0"/>
    <w:rsid w:val="001F4A02"/>
    <w:rsid w:val="001F4A3E"/>
    <w:rsid w:val="001F4A4F"/>
    <w:rsid w:val="001F4A52"/>
    <w:rsid w:val="001F4A62"/>
    <w:rsid w:val="001F4A68"/>
    <w:rsid w:val="001F4AA3"/>
    <w:rsid w:val="001F4AC2"/>
    <w:rsid w:val="001F4ACF"/>
    <w:rsid w:val="001F4AFB"/>
    <w:rsid w:val="001F4B0A"/>
    <w:rsid w:val="001F4B21"/>
    <w:rsid w:val="001F4B35"/>
    <w:rsid w:val="001F4B37"/>
    <w:rsid w:val="001F4B48"/>
    <w:rsid w:val="001F4B99"/>
    <w:rsid w:val="001F4BC1"/>
    <w:rsid w:val="001F4BF1"/>
    <w:rsid w:val="001F4C20"/>
    <w:rsid w:val="001F4CA1"/>
    <w:rsid w:val="001F4CF3"/>
    <w:rsid w:val="001F4D13"/>
    <w:rsid w:val="001F4D36"/>
    <w:rsid w:val="001F4D50"/>
    <w:rsid w:val="001F4D6D"/>
    <w:rsid w:val="001F4D6F"/>
    <w:rsid w:val="001F4DB5"/>
    <w:rsid w:val="001F4DBE"/>
    <w:rsid w:val="001F4DE5"/>
    <w:rsid w:val="001F4E1A"/>
    <w:rsid w:val="001F4E3E"/>
    <w:rsid w:val="001F4E54"/>
    <w:rsid w:val="001F4E65"/>
    <w:rsid w:val="001F4EA1"/>
    <w:rsid w:val="001F4EA8"/>
    <w:rsid w:val="001F4EB2"/>
    <w:rsid w:val="001F4F13"/>
    <w:rsid w:val="001F4F78"/>
    <w:rsid w:val="001F4FAE"/>
    <w:rsid w:val="001F4FE1"/>
    <w:rsid w:val="001F501F"/>
    <w:rsid w:val="001F5039"/>
    <w:rsid w:val="001F504F"/>
    <w:rsid w:val="001F5071"/>
    <w:rsid w:val="001F50C4"/>
    <w:rsid w:val="001F50C9"/>
    <w:rsid w:val="001F50DD"/>
    <w:rsid w:val="001F50FA"/>
    <w:rsid w:val="001F5113"/>
    <w:rsid w:val="001F512B"/>
    <w:rsid w:val="001F5152"/>
    <w:rsid w:val="001F5159"/>
    <w:rsid w:val="001F516A"/>
    <w:rsid w:val="001F5192"/>
    <w:rsid w:val="001F51D1"/>
    <w:rsid w:val="001F51FC"/>
    <w:rsid w:val="001F51FF"/>
    <w:rsid w:val="001F5215"/>
    <w:rsid w:val="001F5236"/>
    <w:rsid w:val="001F5251"/>
    <w:rsid w:val="001F5265"/>
    <w:rsid w:val="001F52E4"/>
    <w:rsid w:val="001F52E7"/>
    <w:rsid w:val="001F52F3"/>
    <w:rsid w:val="001F5320"/>
    <w:rsid w:val="001F5359"/>
    <w:rsid w:val="001F536F"/>
    <w:rsid w:val="001F53B3"/>
    <w:rsid w:val="001F53BE"/>
    <w:rsid w:val="001F5436"/>
    <w:rsid w:val="001F5502"/>
    <w:rsid w:val="001F553F"/>
    <w:rsid w:val="001F5549"/>
    <w:rsid w:val="001F5582"/>
    <w:rsid w:val="001F558D"/>
    <w:rsid w:val="001F5599"/>
    <w:rsid w:val="001F55A1"/>
    <w:rsid w:val="001F55DA"/>
    <w:rsid w:val="001F55F8"/>
    <w:rsid w:val="001F5611"/>
    <w:rsid w:val="001F5636"/>
    <w:rsid w:val="001F569E"/>
    <w:rsid w:val="001F56A1"/>
    <w:rsid w:val="001F56A7"/>
    <w:rsid w:val="001F56B4"/>
    <w:rsid w:val="001F56C9"/>
    <w:rsid w:val="001F56E0"/>
    <w:rsid w:val="001F56F1"/>
    <w:rsid w:val="001F573B"/>
    <w:rsid w:val="001F5771"/>
    <w:rsid w:val="001F577C"/>
    <w:rsid w:val="001F5786"/>
    <w:rsid w:val="001F5795"/>
    <w:rsid w:val="001F579A"/>
    <w:rsid w:val="001F5829"/>
    <w:rsid w:val="001F5882"/>
    <w:rsid w:val="001F588C"/>
    <w:rsid w:val="001F5896"/>
    <w:rsid w:val="001F58AC"/>
    <w:rsid w:val="001F58BD"/>
    <w:rsid w:val="001F58DD"/>
    <w:rsid w:val="001F58FE"/>
    <w:rsid w:val="001F5934"/>
    <w:rsid w:val="001F5946"/>
    <w:rsid w:val="001F5952"/>
    <w:rsid w:val="001F5978"/>
    <w:rsid w:val="001F59B7"/>
    <w:rsid w:val="001F59CD"/>
    <w:rsid w:val="001F59D5"/>
    <w:rsid w:val="001F59E4"/>
    <w:rsid w:val="001F59F4"/>
    <w:rsid w:val="001F5A1B"/>
    <w:rsid w:val="001F5A44"/>
    <w:rsid w:val="001F5A5B"/>
    <w:rsid w:val="001F5A84"/>
    <w:rsid w:val="001F5AAB"/>
    <w:rsid w:val="001F5AAE"/>
    <w:rsid w:val="001F5AB0"/>
    <w:rsid w:val="001F5ACE"/>
    <w:rsid w:val="001F5ADC"/>
    <w:rsid w:val="001F5B0E"/>
    <w:rsid w:val="001F5B2B"/>
    <w:rsid w:val="001F5B2D"/>
    <w:rsid w:val="001F5BDB"/>
    <w:rsid w:val="001F5C13"/>
    <w:rsid w:val="001F5C1F"/>
    <w:rsid w:val="001F5C20"/>
    <w:rsid w:val="001F5C2C"/>
    <w:rsid w:val="001F5C3B"/>
    <w:rsid w:val="001F5C4C"/>
    <w:rsid w:val="001F5C59"/>
    <w:rsid w:val="001F5CD9"/>
    <w:rsid w:val="001F5D18"/>
    <w:rsid w:val="001F5D3C"/>
    <w:rsid w:val="001F5D5D"/>
    <w:rsid w:val="001F5D84"/>
    <w:rsid w:val="001F5DA7"/>
    <w:rsid w:val="001F5DB1"/>
    <w:rsid w:val="001F5DB6"/>
    <w:rsid w:val="001F5DC0"/>
    <w:rsid w:val="001F5DC6"/>
    <w:rsid w:val="001F5DD0"/>
    <w:rsid w:val="001F5DD1"/>
    <w:rsid w:val="001F5E05"/>
    <w:rsid w:val="001F5E0A"/>
    <w:rsid w:val="001F5E17"/>
    <w:rsid w:val="001F5E45"/>
    <w:rsid w:val="001F5EDB"/>
    <w:rsid w:val="001F5EE8"/>
    <w:rsid w:val="001F5FE0"/>
    <w:rsid w:val="001F601D"/>
    <w:rsid w:val="001F604A"/>
    <w:rsid w:val="001F60AE"/>
    <w:rsid w:val="001F60C2"/>
    <w:rsid w:val="001F60E0"/>
    <w:rsid w:val="001F60E2"/>
    <w:rsid w:val="001F6126"/>
    <w:rsid w:val="001F6143"/>
    <w:rsid w:val="001F6155"/>
    <w:rsid w:val="001F6158"/>
    <w:rsid w:val="001F615A"/>
    <w:rsid w:val="001F61BD"/>
    <w:rsid w:val="001F61CE"/>
    <w:rsid w:val="001F61E3"/>
    <w:rsid w:val="001F620A"/>
    <w:rsid w:val="001F6260"/>
    <w:rsid w:val="001F6284"/>
    <w:rsid w:val="001F628A"/>
    <w:rsid w:val="001F6303"/>
    <w:rsid w:val="001F631A"/>
    <w:rsid w:val="001F631B"/>
    <w:rsid w:val="001F6340"/>
    <w:rsid w:val="001F6344"/>
    <w:rsid w:val="001F6351"/>
    <w:rsid w:val="001F6365"/>
    <w:rsid w:val="001F6395"/>
    <w:rsid w:val="001F639A"/>
    <w:rsid w:val="001F639E"/>
    <w:rsid w:val="001F63AA"/>
    <w:rsid w:val="001F63C6"/>
    <w:rsid w:val="001F63DB"/>
    <w:rsid w:val="001F63F7"/>
    <w:rsid w:val="001F6406"/>
    <w:rsid w:val="001F6442"/>
    <w:rsid w:val="001F6443"/>
    <w:rsid w:val="001F64B9"/>
    <w:rsid w:val="001F64F1"/>
    <w:rsid w:val="001F654C"/>
    <w:rsid w:val="001F6573"/>
    <w:rsid w:val="001F658B"/>
    <w:rsid w:val="001F65A6"/>
    <w:rsid w:val="001F65E1"/>
    <w:rsid w:val="001F6601"/>
    <w:rsid w:val="001F660E"/>
    <w:rsid w:val="001F6615"/>
    <w:rsid w:val="001F6628"/>
    <w:rsid w:val="001F6640"/>
    <w:rsid w:val="001F6678"/>
    <w:rsid w:val="001F668A"/>
    <w:rsid w:val="001F6692"/>
    <w:rsid w:val="001F66C1"/>
    <w:rsid w:val="001F66DA"/>
    <w:rsid w:val="001F66E5"/>
    <w:rsid w:val="001F670E"/>
    <w:rsid w:val="001F6721"/>
    <w:rsid w:val="001F6746"/>
    <w:rsid w:val="001F674B"/>
    <w:rsid w:val="001F67A1"/>
    <w:rsid w:val="001F67B2"/>
    <w:rsid w:val="001F67D7"/>
    <w:rsid w:val="001F67E2"/>
    <w:rsid w:val="001F6840"/>
    <w:rsid w:val="001F689F"/>
    <w:rsid w:val="001F68A1"/>
    <w:rsid w:val="001F68AA"/>
    <w:rsid w:val="001F68E2"/>
    <w:rsid w:val="001F68E7"/>
    <w:rsid w:val="001F6911"/>
    <w:rsid w:val="001F691C"/>
    <w:rsid w:val="001F6962"/>
    <w:rsid w:val="001F699D"/>
    <w:rsid w:val="001F69BD"/>
    <w:rsid w:val="001F69CF"/>
    <w:rsid w:val="001F69D1"/>
    <w:rsid w:val="001F69EC"/>
    <w:rsid w:val="001F6A01"/>
    <w:rsid w:val="001F6A28"/>
    <w:rsid w:val="001F6ADC"/>
    <w:rsid w:val="001F6AF8"/>
    <w:rsid w:val="001F6B00"/>
    <w:rsid w:val="001F6B7C"/>
    <w:rsid w:val="001F6B81"/>
    <w:rsid w:val="001F6BE7"/>
    <w:rsid w:val="001F6C0D"/>
    <w:rsid w:val="001F6C21"/>
    <w:rsid w:val="001F6C47"/>
    <w:rsid w:val="001F6C7E"/>
    <w:rsid w:val="001F6C99"/>
    <w:rsid w:val="001F6CB4"/>
    <w:rsid w:val="001F6CC7"/>
    <w:rsid w:val="001F6CDF"/>
    <w:rsid w:val="001F6D0E"/>
    <w:rsid w:val="001F6D21"/>
    <w:rsid w:val="001F6D29"/>
    <w:rsid w:val="001F6D2F"/>
    <w:rsid w:val="001F6D4B"/>
    <w:rsid w:val="001F6D4E"/>
    <w:rsid w:val="001F6D58"/>
    <w:rsid w:val="001F6DC6"/>
    <w:rsid w:val="001F6DCC"/>
    <w:rsid w:val="001F6DD6"/>
    <w:rsid w:val="001F6DE4"/>
    <w:rsid w:val="001F6E21"/>
    <w:rsid w:val="001F6E7C"/>
    <w:rsid w:val="001F6E86"/>
    <w:rsid w:val="001F6EAB"/>
    <w:rsid w:val="001F6EF2"/>
    <w:rsid w:val="001F6F99"/>
    <w:rsid w:val="001F6FAE"/>
    <w:rsid w:val="001F6FB2"/>
    <w:rsid w:val="001F6FED"/>
    <w:rsid w:val="001F7002"/>
    <w:rsid w:val="001F7012"/>
    <w:rsid w:val="001F7025"/>
    <w:rsid w:val="001F7031"/>
    <w:rsid w:val="001F7035"/>
    <w:rsid w:val="001F707C"/>
    <w:rsid w:val="001F707E"/>
    <w:rsid w:val="001F70B5"/>
    <w:rsid w:val="001F70D7"/>
    <w:rsid w:val="001F70F2"/>
    <w:rsid w:val="001F7113"/>
    <w:rsid w:val="001F7120"/>
    <w:rsid w:val="001F7129"/>
    <w:rsid w:val="001F713C"/>
    <w:rsid w:val="001F714C"/>
    <w:rsid w:val="001F7185"/>
    <w:rsid w:val="001F71AC"/>
    <w:rsid w:val="001F71BE"/>
    <w:rsid w:val="001F71EC"/>
    <w:rsid w:val="001F7203"/>
    <w:rsid w:val="001F723F"/>
    <w:rsid w:val="001F725B"/>
    <w:rsid w:val="001F72AE"/>
    <w:rsid w:val="001F72C3"/>
    <w:rsid w:val="001F72E3"/>
    <w:rsid w:val="001F730C"/>
    <w:rsid w:val="001F7317"/>
    <w:rsid w:val="001F7343"/>
    <w:rsid w:val="001F7360"/>
    <w:rsid w:val="001F7384"/>
    <w:rsid w:val="001F73BD"/>
    <w:rsid w:val="001F7408"/>
    <w:rsid w:val="001F7431"/>
    <w:rsid w:val="001F7456"/>
    <w:rsid w:val="001F7487"/>
    <w:rsid w:val="001F748E"/>
    <w:rsid w:val="001F74A0"/>
    <w:rsid w:val="001F74AB"/>
    <w:rsid w:val="001F74FE"/>
    <w:rsid w:val="001F7507"/>
    <w:rsid w:val="001F7551"/>
    <w:rsid w:val="001F759E"/>
    <w:rsid w:val="001F7616"/>
    <w:rsid w:val="001F7651"/>
    <w:rsid w:val="001F7658"/>
    <w:rsid w:val="001F76AE"/>
    <w:rsid w:val="001F7784"/>
    <w:rsid w:val="001F77CB"/>
    <w:rsid w:val="001F77FC"/>
    <w:rsid w:val="001F784A"/>
    <w:rsid w:val="001F7877"/>
    <w:rsid w:val="001F78A8"/>
    <w:rsid w:val="001F78E1"/>
    <w:rsid w:val="001F78E5"/>
    <w:rsid w:val="001F798C"/>
    <w:rsid w:val="001F79C0"/>
    <w:rsid w:val="001F79C9"/>
    <w:rsid w:val="001F7A3B"/>
    <w:rsid w:val="001F7A53"/>
    <w:rsid w:val="001F7A62"/>
    <w:rsid w:val="001F7AA3"/>
    <w:rsid w:val="001F7AB7"/>
    <w:rsid w:val="001F7ACC"/>
    <w:rsid w:val="001F7AF3"/>
    <w:rsid w:val="001F7B01"/>
    <w:rsid w:val="001F7B7F"/>
    <w:rsid w:val="001F7C01"/>
    <w:rsid w:val="001F7C15"/>
    <w:rsid w:val="001F7C1E"/>
    <w:rsid w:val="001F7C9D"/>
    <w:rsid w:val="001F7CF0"/>
    <w:rsid w:val="001F7D77"/>
    <w:rsid w:val="001F7DA1"/>
    <w:rsid w:val="001F7DAA"/>
    <w:rsid w:val="001F7DCF"/>
    <w:rsid w:val="001F7DDC"/>
    <w:rsid w:val="001F7DDE"/>
    <w:rsid w:val="001F7E36"/>
    <w:rsid w:val="001F7E5C"/>
    <w:rsid w:val="001F7EAA"/>
    <w:rsid w:val="001F7EDD"/>
    <w:rsid w:val="001F7EF4"/>
    <w:rsid w:val="001F7F36"/>
    <w:rsid w:val="001F7F63"/>
    <w:rsid w:val="001F7F97"/>
    <w:rsid w:val="001F7FC9"/>
    <w:rsid w:val="001F7FDC"/>
    <w:rsid w:val="001F7FFC"/>
    <w:rsid w:val="00200014"/>
    <w:rsid w:val="0020004F"/>
    <w:rsid w:val="0020008A"/>
    <w:rsid w:val="0020008F"/>
    <w:rsid w:val="0020009D"/>
    <w:rsid w:val="002000AD"/>
    <w:rsid w:val="002000F8"/>
    <w:rsid w:val="00200100"/>
    <w:rsid w:val="0020011C"/>
    <w:rsid w:val="0020014E"/>
    <w:rsid w:val="00200150"/>
    <w:rsid w:val="00200160"/>
    <w:rsid w:val="0020019A"/>
    <w:rsid w:val="002001AC"/>
    <w:rsid w:val="002001B0"/>
    <w:rsid w:val="002001D1"/>
    <w:rsid w:val="002001DC"/>
    <w:rsid w:val="002001DD"/>
    <w:rsid w:val="002001F0"/>
    <w:rsid w:val="00200206"/>
    <w:rsid w:val="00200219"/>
    <w:rsid w:val="0020023A"/>
    <w:rsid w:val="002002C6"/>
    <w:rsid w:val="00200336"/>
    <w:rsid w:val="00200344"/>
    <w:rsid w:val="0020034A"/>
    <w:rsid w:val="00200371"/>
    <w:rsid w:val="00200386"/>
    <w:rsid w:val="002003E8"/>
    <w:rsid w:val="002003F7"/>
    <w:rsid w:val="0020041C"/>
    <w:rsid w:val="0020043E"/>
    <w:rsid w:val="00200472"/>
    <w:rsid w:val="0020049D"/>
    <w:rsid w:val="002004A1"/>
    <w:rsid w:val="002004B6"/>
    <w:rsid w:val="002004BE"/>
    <w:rsid w:val="002004DD"/>
    <w:rsid w:val="00200572"/>
    <w:rsid w:val="00200579"/>
    <w:rsid w:val="0020057A"/>
    <w:rsid w:val="0020057F"/>
    <w:rsid w:val="0020058F"/>
    <w:rsid w:val="00200594"/>
    <w:rsid w:val="002005B2"/>
    <w:rsid w:val="002005C5"/>
    <w:rsid w:val="00200623"/>
    <w:rsid w:val="00200624"/>
    <w:rsid w:val="00200629"/>
    <w:rsid w:val="0020062F"/>
    <w:rsid w:val="0020064A"/>
    <w:rsid w:val="0020065B"/>
    <w:rsid w:val="00200662"/>
    <w:rsid w:val="00200686"/>
    <w:rsid w:val="002006B0"/>
    <w:rsid w:val="002006DC"/>
    <w:rsid w:val="002006F9"/>
    <w:rsid w:val="00200773"/>
    <w:rsid w:val="00200789"/>
    <w:rsid w:val="002007A5"/>
    <w:rsid w:val="002007C6"/>
    <w:rsid w:val="002007D3"/>
    <w:rsid w:val="00200804"/>
    <w:rsid w:val="00200822"/>
    <w:rsid w:val="0020089F"/>
    <w:rsid w:val="002008C3"/>
    <w:rsid w:val="002008E4"/>
    <w:rsid w:val="002008FD"/>
    <w:rsid w:val="0020091C"/>
    <w:rsid w:val="0020095D"/>
    <w:rsid w:val="00200962"/>
    <w:rsid w:val="0020096A"/>
    <w:rsid w:val="002009A5"/>
    <w:rsid w:val="002009F8"/>
    <w:rsid w:val="002009FB"/>
    <w:rsid w:val="00200A11"/>
    <w:rsid w:val="00200A3A"/>
    <w:rsid w:val="00200A75"/>
    <w:rsid w:val="00200A82"/>
    <w:rsid w:val="00200A9D"/>
    <w:rsid w:val="00200B0A"/>
    <w:rsid w:val="00200B0F"/>
    <w:rsid w:val="00200B34"/>
    <w:rsid w:val="00200B83"/>
    <w:rsid w:val="00200B8F"/>
    <w:rsid w:val="00200BDD"/>
    <w:rsid w:val="00200BFB"/>
    <w:rsid w:val="00200C31"/>
    <w:rsid w:val="00200C78"/>
    <w:rsid w:val="00200C91"/>
    <w:rsid w:val="00200CA9"/>
    <w:rsid w:val="00200CC1"/>
    <w:rsid w:val="00200CD6"/>
    <w:rsid w:val="00200D09"/>
    <w:rsid w:val="00200D6C"/>
    <w:rsid w:val="00200D7F"/>
    <w:rsid w:val="00200D80"/>
    <w:rsid w:val="00200D86"/>
    <w:rsid w:val="00200DD2"/>
    <w:rsid w:val="00200DDE"/>
    <w:rsid w:val="00200E0F"/>
    <w:rsid w:val="00200E14"/>
    <w:rsid w:val="00200E3D"/>
    <w:rsid w:val="00200E4B"/>
    <w:rsid w:val="00200E82"/>
    <w:rsid w:val="00200EB2"/>
    <w:rsid w:val="00200ED4"/>
    <w:rsid w:val="00200EEA"/>
    <w:rsid w:val="00200F30"/>
    <w:rsid w:val="00200F73"/>
    <w:rsid w:val="00200F82"/>
    <w:rsid w:val="00200F92"/>
    <w:rsid w:val="00200F9B"/>
    <w:rsid w:val="00200FF4"/>
    <w:rsid w:val="00201002"/>
    <w:rsid w:val="00201008"/>
    <w:rsid w:val="0020100B"/>
    <w:rsid w:val="00201053"/>
    <w:rsid w:val="002010BF"/>
    <w:rsid w:val="002010DD"/>
    <w:rsid w:val="00201124"/>
    <w:rsid w:val="00201135"/>
    <w:rsid w:val="00201136"/>
    <w:rsid w:val="00201159"/>
    <w:rsid w:val="00201175"/>
    <w:rsid w:val="00201220"/>
    <w:rsid w:val="0020123A"/>
    <w:rsid w:val="0020124D"/>
    <w:rsid w:val="00201273"/>
    <w:rsid w:val="0020134B"/>
    <w:rsid w:val="0020137B"/>
    <w:rsid w:val="00201393"/>
    <w:rsid w:val="0020139A"/>
    <w:rsid w:val="002013C1"/>
    <w:rsid w:val="002013EC"/>
    <w:rsid w:val="00201438"/>
    <w:rsid w:val="00201458"/>
    <w:rsid w:val="0020147A"/>
    <w:rsid w:val="00201482"/>
    <w:rsid w:val="002014A9"/>
    <w:rsid w:val="002014AA"/>
    <w:rsid w:val="002014CB"/>
    <w:rsid w:val="002014DF"/>
    <w:rsid w:val="002014FD"/>
    <w:rsid w:val="0020151E"/>
    <w:rsid w:val="0020153D"/>
    <w:rsid w:val="0020154A"/>
    <w:rsid w:val="00201592"/>
    <w:rsid w:val="002015B6"/>
    <w:rsid w:val="002015CE"/>
    <w:rsid w:val="002015E1"/>
    <w:rsid w:val="002015E5"/>
    <w:rsid w:val="00201635"/>
    <w:rsid w:val="0020166F"/>
    <w:rsid w:val="002016C3"/>
    <w:rsid w:val="002016D0"/>
    <w:rsid w:val="002016DC"/>
    <w:rsid w:val="00201710"/>
    <w:rsid w:val="00201723"/>
    <w:rsid w:val="0020174B"/>
    <w:rsid w:val="002017A3"/>
    <w:rsid w:val="002017E3"/>
    <w:rsid w:val="002017F1"/>
    <w:rsid w:val="002017FF"/>
    <w:rsid w:val="00201800"/>
    <w:rsid w:val="00201802"/>
    <w:rsid w:val="00201827"/>
    <w:rsid w:val="00201855"/>
    <w:rsid w:val="00201869"/>
    <w:rsid w:val="002018A6"/>
    <w:rsid w:val="002018DE"/>
    <w:rsid w:val="002018E6"/>
    <w:rsid w:val="002018EA"/>
    <w:rsid w:val="00201904"/>
    <w:rsid w:val="00201940"/>
    <w:rsid w:val="0020196B"/>
    <w:rsid w:val="0020197C"/>
    <w:rsid w:val="00201992"/>
    <w:rsid w:val="002019C4"/>
    <w:rsid w:val="002019CF"/>
    <w:rsid w:val="002019F2"/>
    <w:rsid w:val="00201A16"/>
    <w:rsid w:val="00201A1E"/>
    <w:rsid w:val="00201A26"/>
    <w:rsid w:val="00201A46"/>
    <w:rsid w:val="00201A61"/>
    <w:rsid w:val="00201A72"/>
    <w:rsid w:val="00201A74"/>
    <w:rsid w:val="00201A7C"/>
    <w:rsid w:val="00201A99"/>
    <w:rsid w:val="00201AB5"/>
    <w:rsid w:val="00201B0E"/>
    <w:rsid w:val="00201B11"/>
    <w:rsid w:val="00201B24"/>
    <w:rsid w:val="00201B39"/>
    <w:rsid w:val="00201B5C"/>
    <w:rsid w:val="00201B83"/>
    <w:rsid w:val="00201B93"/>
    <w:rsid w:val="00201BFB"/>
    <w:rsid w:val="00201C20"/>
    <w:rsid w:val="00201C58"/>
    <w:rsid w:val="00201C78"/>
    <w:rsid w:val="00201C89"/>
    <w:rsid w:val="00201CCC"/>
    <w:rsid w:val="00201D11"/>
    <w:rsid w:val="00201D17"/>
    <w:rsid w:val="00201D56"/>
    <w:rsid w:val="00201D58"/>
    <w:rsid w:val="00201D5D"/>
    <w:rsid w:val="00201DA9"/>
    <w:rsid w:val="00201DCA"/>
    <w:rsid w:val="00201E34"/>
    <w:rsid w:val="00201E85"/>
    <w:rsid w:val="00201E94"/>
    <w:rsid w:val="00201F11"/>
    <w:rsid w:val="00201F1B"/>
    <w:rsid w:val="00201F2C"/>
    <w:rsid w:val="00201F31"/>
    <w:rsid w:val="00201F3A"/>
    <w:rsid w:val="00201FB5"/>
    <w:rsid w:val="00201FEE"/>
    <w:rsid w:val="00201FF8"/>
    <w:rsid w:val="00202007"/>
    <w:rsid w:val="00202044"/>
    <w:rsid w:val="00202056"/>
    <w:rsid w:val="0020206C"/>
    <w:rsid w:val="0020207B"/>
    <w:rsid w:val="00202091"/>
    <w:rsid w:val="002020F9"/>
    <w:rsid w:val="0020210C"/>
    <w:rsid w:val="00202180"/>
    <w:rsid w:val="0020219C"/>
    <w:rsid w:val="002021A5"/>
    <w:rsid w:val="002021CF"/>
    <w:rsid w:val="002021E3"/>
    <w:rsid w:val="00202213"/>
    <w:rsid w:val="00202228"/>
    <w:rsid w:val="00202232"/>
    <w:rsid w:val="0020225B"/>
    <w:rsid w:val="0020225D"/>
    <w:rsid w:val="002022B8"/>
    <w:rsid w:val="002022DC"/>
    <w:rsid w:val="00202316"/>
    <w:rsid w:val="00202323"/>
    <w:rsid w:val="00202357"/>
    <w:rsid w:val="00202396"/>
    <w:rsid w:val="002023A5"/>
    <w:rsid w:val="002023E9"/>
    <w:rsid w:val="00202441"/>
    <w:rsid w:val="0020248E"/>
    <w:rsid w:val="00202498"/>
    <w:rsid w:val="002024E9"/>
    <w:rsid w:val="002024EA"/>
    <w:rsid w:val="0020250F"/>
    <w:rsid w:val="0020253C"/>
    <w:rsid w:val="0020254C"/>
    <w:rsid w:val="0020254E"/>
    <w:rsid w:val="0020257B"/>
    <w:rsid w:val="002025C5"/>
    <w:rsid w:val="00202612"/>
    <w:rsid w:val="0020263E"/>
    <w:rsid w:val="00202649"/>
    <w:rsid w:val="00202657"/>
    <w:rsid w:val="0020269A"/>
    <w:rsid w:val="002026DF"/>
    <w:rsid w:val="002026EB"/>
    <w:rsid w:val="0020270F"/>
    <w:rsid w:val="00202717"/>
    <w:rsid w:val="00202727"/>
    <w:rsid w:val="0020272B"/>
    <w:rsid w:val="0020276D"/>
    <w:rsid w:val="0020278C"/>
    <w:rsid w:val="00202790"/>
    <w:rsid w:val="002027B0"/>
    <w:rsid w:val="002027C7"/>
    <w:rsid w:val="002028BD"/>
    <w:rsid w:val="002028CA"/>
    <w:rsid w:val="002028F2"/>
    <w:rsid w:val="002028FE"/>
    <w:rsid w:val="00202904"/>
    <w:rsid w:val="00202942"/>
    <w:rsid w:val="00202958"/>
    <w:rsid w:val="0020297B"/>
    <w:rsid w:val="00202995"/>
    <w:rsid w:val="002029B2"/>
    <w:rsid w:val="002029BB"/>
    <w:rsid w:val="002029C3"/>
    <w:rsid w:val="002029E9"/>
    <w:rsid w:val="00202A07"/>
    <w:rsid w:val="00202A1D"/>
    <w:rsid w:val="00202A76"/>
    <w:rsid w:val="00202A83"/>
    <w:rsid w:val="00202A87"/>
    <w:rsid w:val="00202A9E"/>
    <w:rsid w:val="00202AA0"/>
    <w:rsid w:val="00202AC1"/>
    <w:rsid w:val="00202ACA"/>
    <w:rsid w:val="00202B02"/>
    <w:rsid w:val="00202B2E"/>
    <w:rsid w:val="00202B58"/>
    <w:rsid w:val="00202B86"/>
    <w:rsid w:val="00202B8D"/>
    <w:rsid w:val="00202BA8"/>
    <w:rsid w:val="00202BBC"/>
    <w:rsid w:val="00202BF6"/>
    <w:rsid w:val="00202C17"/>
    <w:rsid w:val="00202C6A"/>
    <w:rsid w:val="00202C88"/>
    <w:rsid w:val="00202CA1"/>
    <w:rsid w:val="00202CD1"/>
    <w:rsid w:val="00202D65"/>
    <w:rsid w:val="00202D86"/>
    <w:rsid w:val="00202D9A"/>
    <w:rsid w:val="00202DD5"/>
    <w:rsid w:val="00202DE3"/>
    <w:rsid w:val="00202E01"/>
    <w:rsid w:val="00202E18"/>
    <w:rsid w:val="00202E67"/>
    <w:rsid w:val="00202EA0"/>
    <w:rsid w:val="00202EA5"/>
    <w:rsid w:val="00202EBC"/>
    <w:rsid w:val="00202F3C"/>
    <w:rsid w:val="00202F9A"/>
    <w:rsid w:val="00202FB2"/>
    <w:rsid w:val="00202FC3"/>
    <w:rsid w:val="0020300F"/>
    <w:rsid w:val="00203026"/>
    <w:rsid w:val="002030A9"/>
    <w:rsid w:val="002030DA"/>
    <w:rsid w:val="00203139"/>
    <w:rsid w:val="0020313C"/>
    <w:rsid w:val="0020314E"/>
    <w:rsid w:val="00203166"/>
    <w:rsid w:val="0020316B"/>
    <w:rsid w:val="00203171"/>
    <w:rsid w:val="002031C1"/>
    <w:rsid w:val="00203209"/>
    <w:rsid w:val="00203261"/>
    <w:rsid w:val="002032A8"/>
    <w:rsid w:val="002032DC"/>
    <w:rsid w:val="002032E7"/>
    <w:rsid w:val="00203302"/>
    <w:rsid w:val="0020330D"/>
    <w:rsid w:val="00203312"/>
    <w:rsid w:val="00203343"/>
    <w:rsid w:val="00203356"/>
    <w:rsid w:val="0020335E"/>
    <w:rsid w:val="0020336A"/>
    <w:rsid w:val="002033DA"/>
    <w:rsid w:val="00203442"/>
    <w:rsid w:val="002034E3"/>
    <w:rsid w:val="002034F4"/>
    <w:rsid w:val="0020353F"/>
    <w:rsid w:val="00203559"/>
    <w:rsid w:val="00203574"/>
    <w:rsid w:val="00203599"/>
    <w:rsid w:val="0020359F"/>
    <w:rsid w:val="002035DA"/>
    <w:rsid w:val="002035E2"/>
    <w:rsid w:val="002035FB"/>
    <w:rsid w:val="00203604"/>
    <w:rsid w:val="00203623"/>
    <w:rsid w:val="0020363F"/>
    <w:rsid w:val="00203645"/>
    <w:rsid w:val="00203675"/>
    <w:rsid w:val="0020368C"/>
    <w:rsid w:val="002036B5"/>
    <w:rsid w:val="002036C3"/>
    <w:rsid w:val="002036D3"/>
    <w:rsid w:val="002036E2"/>
    <w:rsid w:val="00203715"/>
    <w:rsid w:val="0020372D"/>
    <w:rsid w:val="0020379A"/>
    <w:rsid w:val="002037C6"/>
    <w:rsid w:val="002037C7"/>
    <w:rsid w:val="002037C9"/>
    <w:rsid w:val="002037FC"/>
    <w:rsid w:val="00203887"/>
    <w:rsid w:val="002038DE"/>
    <w:rsid w:val="00203924"/>
    <w:rsid w:val="0020393A"/>
    <w:rsid w:val="002039B1"/>
    <w:rsid w:val="002039E4"/>
    <w:rsid w:val="002039ED"/>
    <w:rsid w:val="002039F5"/>
    <w:rsid w:val="00203A61"/>
    <w:rsid w:val="00203A76"/>
    <w:rsid w:val="00203A7B"/>
    <w:rsid w:val="00203A7C"/>
    <w:rsid w:val="00203A92"/>
    <w:rsid w:val="00203AB1"/>
    <w:rsid w:val="00203AB7"/>
    <w:rsid w:val="00203ADB"/>
    <w:rsid w:val="00203ADD"/>
    <w:rsid w:val="00203ADE"/>
    <w:rsid w:val="00203B58"/>
    <w:rsid w:val="00203BB4"/>
    <w:rsid w:val="00203BEA"/>
    <w:rsid w:val="00203C15"/>
    <w:rsid w:val="00203C1E"/>
    <w:rsid w:val="00203C23"/>
    <w:rsid w:val="00203C41"/>
    <w:rsid w:val="00203C54"/>
    <w:rsid w:val="00203C65"/>
    <w:rsid w:val="00203C8B"/>
    <w:rsid w:val="00203CA4"/>
    <w:rsid w:val="00203CDF"/>
    <w:rsid w:val="00203D07"/>
    <w:rsid w:val="00203D55"/>
    <w:rsid w:val="00203DA9"/>
    <w:rsid w:val="00203DDC"/>
    <w:rsid w:val="00203DE5"/>
    <w:rsid w:val="00203E63"/>
    <w:rsid w:val="00203E70"/>
    <w:rsid w:val="00203E7B"/>
    <w:rsid w:val="00203E92"/>
    <w:rsid w:val="00203EAB"/>
    <w:rsid w:val="00203EF2"/>
    <w:rsid w:val="00203EFC"/>
    <w:rsid w:val="00203F4A"/>
    <w:rsid w:val="00203F6A"/>
    <w:rsid w:val="00203F6C"/>
    <w:rsid w:val="00203F6D"/>
    <w:rsid w:val="00203FEC"/>
    <w:rsid w:val="00204015"/>
    <w:rsid w:val="0020404F"/>
    <w:rsid w:val="00204055"/>
    <w:rsid w:val="00204081"/>
    <w:rsid w:val="00204091"/>
    <w:rsid w:val="00204099"/>
    <w:rsid w:val="0020409A"/>
    <w:rsid w:val="002040A6"/>
    <w:rsid w:val="002040CA"/>
    <w:rsid w:val="002040D3"/>
    <w:rsid w:val="0020415A"/>
    <w:rsid w:val="002041BF"/>
    <w:rsid w:val="00204212"/>
    <w:rsid w:val="0020428C"/>
    <w:rsid w:val="00204297"/>
    <w:rsid w:val="0020429C"/>
    <w:rsid w:val="002042A7"/>
    <w:rsid w:val="002042C2"/>
    <w:rsid w:val="002042DC"/>
    <w:rsid w:val="0020430D"/>
    <w:rsid w:val="00204334"/>
    <w:rsid w:val="00204355"/>
    <w:rsid w:val="00204372"/>
    <w:rsid w:val="002043B6"/>
    <w:rsid w:val="002043C0"/>
    <w:rsid w:val="002043E3"/>
    <w:rsid w:val="002043FD"/>
    <w:rsid w:val="00204442"/>
    <w:rsid w:val="0020444C"/>
    <w:rsid w:val="00204461"/>
    <w:rsid w:val="00204489"/>
    <w:rsid w:val="002044AF"/>
    <w:rsid w:val="002044EA"/>
    <w:rsid w:val="002044FC"/>
    <w:rsid w:val="0020455E"/>
    <w:rsid w:val="0020457B"/>
    <w:rsid w:val="0020457E"/>
    <w:rsid w:val="002045C7"/>
    <w:rsid w:val="002045DA"/>
    <w:rsid w:val="00204608"/>
    <w:rsid w:val="00204641"/>
    <w:rsid w:val="00204647"/>
    <w:rsid w:val="00204648"/>
    <w:rsid w:val="00204697"/>
    <w:rsid w:val="002046BD"/>
    <w:rsid w:val="002046C3"/>
    <w:rsid w:val="002046C5"/>
    <w:rsid w:val="002046DC"/>
    <w:rsid w:val="002046E2"/>
    <w:rsid w:val="002047B0"/>
    <w:rsid w:val="002047C4"/>
    <w:rsid w:val="002047E7"/>
    <w:rsid w:val="00204851"/>
    <w:rsid w:val="00204873"/>
    <w:rsid w:val="00204896"/>
    <w:rsid w:val="00204897"/>
    <w:rsid w:val="002048BD"/>
    <w:rsid w:val="002048E0"/>
    <w:rsid w:val="002048FC"/>
    <w:rsid w:val="00204913"/>
    <w:rsid w:val="0020491E"/>
    <w:rsid w:val="00204923"/>
    <w:rsid w:val="0020494A"/>
    <w:rsid w:val="00204977"/>
    <w:rsid w:val="002049C2"/>
    <w:rsid w:val="002049CE"/>
    <w:rsid w:val="002049DF"/>
    <w:rsid w:val="002049EF"/>
    <w:rsid w:val="00204A15"/>
    <w:rsid w:val="00204A88"/>
    <w:rsid w:val="00204AC6"/>
    <w:rsid w:val="00204AD3"/>
    <w:rsid w:val="00204AE4"/>
    <w:rsid w:val="00204B06"/>
    <w:rsid w:val="00204B30"/>
    <w:rsid w:val="00204B53"/>
    <w:rsid w:val="00204BDF"/>
    <w:rsid w:val="00204C0A"/>
    <w:rsid w:val="00204C4A"/>
    <w:rsid w:val="00204C6F"/>
    <w:rsid w:val="00204C83"/>
    <w:rsid w:val="00204CB3"/>
    <w:rsid w:val="00204CBC"/>
    <w:rsid w:val="00204CCA"/>
    <w:rsid w:val="00204CE1"/>
    <w:rsid w:val="00204D0C"/>
    <w:rsid w:val="00204D2C"/>
    <w:rsid w:val="00204D5E"/>
    <w:rsid w:val="00204D5F"/>
    <w:rsid w:val="00204D80"/>
    <w:rsid w:val="00204DE4"/>
    <w:rsid w:val="00204E0A"/>
    <w:rsid w:val="00204E1F"/>
    <w:rsid w:val="00204E27"/>
    <w:rsid w:val="00204E3B"/>
    <w:rsid w:val="00204E57"/>
    <w:rsid w:val="00204E62"/>
    <w:rsid w:val="00204EAB"/>
    <w:rsid w:val="00204EB0"/>
    <w:rsid w:val="00204ECC"/>
    <w:rsid w:val="00204F21"/>
    <w:rsid w:val="00204F22"/>
    <w:rsid w:val="00204F3B"/>
    <w:rsid w:val="00204F46"/>
    <w:rsid w:val="00204F5F"/>
    <w:rsid w:val="00204F84"/>
    <w:rsid w:val="00204FDF"/>
    <w:rsid w:val="0020504B"/>
    <w:rsid w:val="00205087"/>
    <w:rsid w:val="00205094"/>
    <w:rsid w:val="0020509E"/>
    <w:rsid w:val="002050A3"/>
    <w:rsid w:val="002050B5"/>
    <w:rsid w:val="002050C4"/>
    <w:rsid w:val="002050E7"/>
    <w:rsid w:val="002051E1"/>
    <w:rsid w:val="002051FE"/>
    <w:rsid w:val="00205200"/>
    <w:rsid w:val="00205211"/>
    <w:rsid w:val="00205219"/>
    <w:rsid w:val="00205233"/>
    <w:rsid w:val="00205239"/>
    <w:rsid w:val="002052A2"/>
    <w:rsid w:val="002052A7"/>
    <w:rsid w:val="002052C6"/>
    <w:rsid w:val="002052F9"/>
    <w:rsid w:val="00205304"/>
    <w:rsid w:val="00205348"/>
    <w:rsid w:val="0020534C"/>
    <w:rsid w:val="0020534E"/>
    <w:rsid w:val="0020535E"/>
    <w:rsid w:val="00205371"/>
    <w:rsid w:val="002053EE"/>
    <w:rsid w:val="002053F7"/>
    <w:rsid w:val="00205418"/>
    <w:rsid w:val="00205435"/>
    <w:rsid w:val="0020545B"/>
    <w:rsid w:val="0020545D"/>
    <w:rsid w:val="0020547D"/>
    <w:rsid w:val="00205490"/>
    <w:rsid w:val="00205497"/>
    <w:rsid w:val="002054A5"/>
    <w:rsid w:val="002054DA"/>
    <w:rsid w:val="002054ED"/>
    <w:rsid w:val="00205587"/>
    <w:rsid w:val="00205589"/>
    <w:rsid w:val="0020558E"/>
    <w:rsid w:val="002055C8"/>
    <w:rsid w:val="002055D7"/>
    <w:rsid w:val="00205610"/>
    <w:rsid w:val="0020562D"/>
    <w:rsid w:val="00205643"/>
    <w:rsid w:val="00205659"/>
    <w:rsid w:val="00205686"/>
    <w:rsid w:val="002056C7"/>
    <w:rsid w:val="002056CE"/>
    <w:rsid w:val="0020570F"/>
    <w:rsid w:val="00205758"/>
    <w:rsid w:val="0020577A"/>
    <w:rsid w:val="0020578D"/>
    <w:rsid w:val="00205796"/>
    <w:rsid w:val="002057B7"/>
    <w:rsid w:val="002057C3"/>
    <w:rsid w:val="002057FB"/>
    <w:rsid w:val="00205812"/>
    <w:rsid w:val="00205816"/>
    <w:rsid w:val="00205838"/>
    <w:rsid w:val="00205849"/>
    <w:rsid w:val="002058B2"/>
    <w:rsid w:val="002058C9"/>
    <w:rsid w:val="002058DE"/>
    <w:rsid w:val="0020591C"/>
    <w:rsid w:val="00205981"/>
    <w:rsid w:val="00205A08"/>
    <w:rsid w:val="00205A0F"/>
    <w:rsid w:val="00205A6A"/>
    <w:rsid w:val="00205A8B"/>
    <w:rsid w:val="00205AAF"/>
    <w:rsid w:val="00205ADD"/>
    <w:rsid w:val="00205AF6"/>
    <w:rsid w:val="00205B01"/>
    <w:rsid w:val="00205B05"/>
    <w:rsid w:val="00205B06"/>
    <w:rsid w:val="00205B10"/>
    <w:rsid w:val="00205B11"/>
    <w:rsid w:val="00205B3B"/>
    <w:rsid w:val="00205B6F"/>
    <w:rsid w:val="00205B84"/>
    <w:rsid w:val="00205B8C"/>
    <w:rsid w:val="00205B9E"/>
    <w:rsid w:val="00205BB5"/>
    <w:rsid w:val="00205BC2"/>
    <w:rsid w:val="00205BCE"/>
    <w:rsid w:val="00205C20"/>
    <w:rsid w:val="00205C46"/>
    <w:rsid w:val="00205C8E"/>
    <w:rsid w:val="00205CC0"/>
    <w:rsid w:val="00205CC3"/>
    <w:rsid w:val="00205CF3"/>
    <w:rsid w:val="00205D21"/>
    <w:rsid w:val="00205D30"/>
    <w:rsid w:val="00205D32"/>
    <w:rsid w:val="00205D43"/>
    <w:rsid w:val="00205D7A"/>
    <w:rsid w:val="00205E07"/>
    <w:rsid w:val="00205E39"/>
    <w:rsid w:val="00205E47"/>
    <w:rsid w:val="00205E6E"/>
    <w:rsid w:val="00205EA7"/>
    <w:rsid w:val="00205EBB"/>
    <w:rsid w:val="00205EC3"/>
    <w:rsid w:val="00205ECA"/>
    <w:rsid w:val="00205EF9"/>
    <w:rsid w:val="00205F4F"/>
    <w:rsid w:val="00205F68"/>
    <w:rsid w:val="00205F83"/>
    <w:rsid w:val="00205F9E"/>
    <w:rsid w:val="00205FBD"/>
    <w:rsid w:val="00206030"/>
    <w:rsid w:val="00206081"/>
    <w:rsid w:val="0020609B"/>
    <w:rsid w:val="002060B5"/>
    <w:rsid w:val="00206106"/>
    <w:rsid w:val="0020610B"/>
    <w:rsid w:val="00206179"/>
    <w:rsid w:val="002061EF"/>
    <w:rsid w:val="00206220"/>
    <w:rsid w:val="00206249"/>
    <w:rsid w:val="0020624E"/>
    <w:rsid w:val="0020624F"/>
    <w:rsid w:val="0020625C"/>
    <w:rsid w:val="0020627A"/>
    <w:rsid w:val="00206297"/>
    <w:rsid w:val="002062C2"/>
    <w:rsid w:val="002062DE"/>
    <w:rsid w:val="00206308"/>
    <w:rsid w:val="0020630B"/>
    <w:rsid w:val="00206313"/>
    <w:rsid w:val="00206317"/>
    <w:rsid w:val="0020634B"/>
    <w:rsid w:val="0020637F"/>
    <w:rsid w:val="00206380"/>
    <w:rsid w:val="0020639C"/>
    <w:rsid w:val="00206449"/>
    <w:rsid w:val="0020644F"/>
    <w:rsid w:val="0020649B"/>
    <w:rsid w:val="0020652B"/>
    <w:rsid w:val="00206560"/>
    <w:rsid w:val="002065B9"/>
    <w:rsid w:val="00206608"/>
    <w:rsid w:val="0020661C"/>
    <w:rsid w:val="00206647"/>
    <w:rsid w:val="00206677"/>
    <w:rsid w:val="0020668A"/>
    <w:rsid w:val="00206696"/>
    <w:rsid w:val="00206716"/>
    <w:rsid w:val="0020673E"/>
    <w:rsid w:val="00206751"/>
    <w:rsid w:val="00206752"/>
    <w:rsid w:val="0020676B"/>
    <w:rsid w:val="00206782"/>
    <w:rsid w:val="002067B4"/>
    <w:rsid w:val="002067D1"/>
    <w:rsid w:val="00206801"/>
    <w:rsid w:val="0020680E"/>
    <w:rsid w:val="00206822"/>
    <w:rsid w:val="00206855"/>
    <w:rsid w:val="00206875"/>
    <w:rsid w:val="002068A3"/>
    <w:rsid w:val="002068C0"/>
    <w:rsid w:val="002068F0"/>
    <w:rsid w:val="002068FF"/>
    <w:rsid w:val="00206948"/>
    <w:rsid w:val="002069B2"/>
    <w:rsid w:val="002069B8"/>
    <w:rsid w:val="00206A08"/>
    <w:rsid w:val="00206A5C"/>
    <w:rsid w:val="00206A6C"/>
    <w:rsid w:val="00206A85"/>
    <w:rsid w:val="00206AC5"/>
    <w:rsid w:val="00206AE5"/>
    <w:rsid w:val="00206B18"/>
    <w:rsid w:val="00206B43"/>
    <w:rsid w:val="00206B8E"/>
    <w:rsid w:val="00206BD0"/>
    <w:rsid w:val="00206BD4"/>
    <w:rsid w:val="00206BF6"/>
    <w:rsid w:val="00206BFD"/>
    <w:rsid w:val="00206C49"/>
    <w:rsid w:val="00206C5B"/>
    <w:rsid w:val="00206CB3"/>
    <w:rsid w:val="00206D00"/>
    <w:rsid w:val="00206D4B"/>
    <w:rsid w:val="00206D4E"/>
    <w:rsid w:val="00206D66"/>
    <w:rsid w:val="00206D90"/>
    <w:rsid w:val="00206DB1"/>
    <w:rsid w:val="00206DC0"/>
    <w:rsid w:val="00206DC6"/>
    <w:rsid w:val="00206DEE"/>
    <w:rsid w:val="00206E21"/>
    <w:rsid w:val="00206E5C"/>
    <w:rsid w:val="00206E69"/>
    <w:rsid w:val="00206E8E"/>
    <w:rsid w:val="00206EB7"/>
    <w:rsid w:val="00206ECC"/>
    <w:rsid w:val="00206EDC"/>
    <w:rsid w:val="00206F08"/>
    <w:rsid w:val="00206F44"/>
    <w:rsid w:val="00206F74"/>
    <w:rsid w:val="00206F8A"/>
    <w:rsid w:val="00206F99"/>
    <w:rsid w:val="00206F9F"/>
    <w:rsid w:val="00206FBE"/>
    <w:rsid w:val="00206FE3"/>
    <w:rsid w:val="00207001"/>
    <w:rsid w:val="0020701C"/>
    <w:rsid w:val="00207070"/>
    <w:rsid w:val="002070BC"/>
    <w:rsid w:val="002070DC"/>
    <w:rsid w:val="00207115"/>
    <w:rsid w:val="0020711F"/>
    <w:rsid w:val="0020713A"/>
    <w:rsid w:val="00207169"/>
    <w:rsid w:val="00207171"/>
    <w:rsid w:val="002071A7"/>
    <w:rsid w:val="002071DD"/>
    <w:rsid w:val="00207259"/>
    <w:rsid w:val="0020727E"/>
    <w:rsid w:val="002072A1"/>
    <w:rsid w:val="002072B7"/>
    <w:rsid w:val="002072B9"/>
    <w:rsid w:val="0020732F"/>
    <w:rsid w:val="00207367"/>
    <w:rsid w:val="00207393"/>
    <w:rsid w:val="002073CB"/>
    <w:rsid w:val="00207403"/>
    <w:rsid w:val="00207420"/>
    <w:rsid w:val="00207448"/>
    <w:rsid w:val="00207464"/>
    <w:rsid w:val="0020747B"/>
    <w:rsid w:val="00207489"/>
    <w:rsid w:val="00207494"/>
    <w:rsid w:val="002074AB"/>
    <w:rsid w:val="002074BC"/>
    <w:rsid w:val="00207582"/>
    <w:rsid w:val="002075A4"/>
    <w:rsid w:val="002075B9"/>
    <w:rsid w:val="0020760D"/>
    <w:rsid w:val="0020768D"/>
    <w:rsid w:val="00207697"/>
    <w:rsid w:val="002076A9"/>
    <w:rsid w:val="002076C1"/>
    <w:rsid w:val="002076D1"/>
    <w:rsid w:val="0020770E"/>
    <w:rsid w:val="00207713"/>
    <w:rsid w:val="00207735"/>
    <w:rsid w:val="0020774C"/>
    <w:rsid w:val="0020776E"/>
    <w:rsid w:val="002077C0"/>
    <w:rsid w:val="002077FD"/>
    <w:rsid w:val="00207816"/>
    <w:rsid w:val="00207843"/>
    <w:rsid w:val="00207846"/>
    <w:rsid w:val="00207849"/>
    <w:rsid w:val="0020784B"/>
    <w:rsid w:val="00207862"/>
    <w:rsid w:val="00207870"/>
    <w:rsid w:val="0020788A"/>
    <w:rsid w:val="002078D7"/>
    <w:rsid w:val="002078F5"/>
    <w:rsid w:val="00207922"/>
    <w:rsid w:val="00207948"/>
    <w:rsid w:val="00207976"/>
    <w:rsid w:val="00207987"/>
    <w:rsid w:val="00207988"/>
    <w:rsid w:val="00207998"/>
    <w:rsid w:val="002079B5"/>
    <w:rsid w:val="002079CB"/>
    <w:rsid w:val="002079DD"/>
    <w:rsid w:val="00207A19"/>
    <w:rsid w:val="00207A68"/>
    <w:rsid w:val="00207A6F"/>
    <w:rsid w:val="00207AA7"/>
    <w:rsid w:val="00207AC2"/>
    <w:rsid w:val="00207AE5"/>
    <w:rsid w:val="00207B31"/>
    <w:rsid w:val="00207B32"/>
    <w:rsid w:val="00207B34"/>
    <w:rsid w:val="00207B3F"/>
    <w:rsid w:val="00207B4F"/>
    <w:rsid w:val="00207B65"/>
    <w:rsid w:val="00207B92"/>
    <w:rsid w:val="00207B9E"/>
    <w:rsid w:val="00207BBC"/>
    <w:rsid w:val="00207BC6"/>
    <w:rsid w:val="00207BF2"/>
    <w:rsid w:val="00207BFA"/>
    <w:rsid w:val="00207C13"/>
    <w:rsid w:val="00207C8A"/>
    <w:rsid w:val="00207CF2"/>
    <w:rsid w:val="00207CF3"/>
    <w:rsid w:val="00207D05"/>
    <w:rsid w:val="00207D06"/>
    <w:rsid w:val="00207D10"/>
    <w:rsid w:val="00207D38"/>
    <w:rsid w:val="00207D40"/>
    <w:rsid w:val="00207D8F"/>
    <w:rsid w:val="00207DFC"/>
    <w:rsid w:val="00207E43"/>
    <w:rsid w:val="00207E85"/>
    <w:rsid w:val="00207E86"/>
    <w:rsid w:val="00207EE4"/>
    <w:rsid w:val="00207FB7"/>
    <w:rsid w:val="00207FBD"/>
    <w:rsid w:val="00207FBE"/>
    <w:rsid w:val="0021000F"/>
    <w:rsid w:val="00210016"/>
    <w:rsid w:val="0021003B"/>
    <w:rsid w:val="00210074"/>
    <w:rsid w:val="00210075"/>
    <w:rsid w:val="00210082"/>
    <w:rsid w:val="0021009A"/>
    <w:rsid w:val="002100BA"/>
    <w:rsid w:val="002100C0"/>
    <w:rsid w:val="002100CE"/>
    <w:rsid w:val="00210109"/>
    <w:rsid w:val="00210113"/>
    <w:rsid w:val="002101AA"/>
    <w:rsid w:val="002101C0"/>
    <w:rsid w:val="002101CB"/>
    <w:rsid w:val="002101D3"/>
    <w:rsid w:val="002101E9"/>
    <w:rsid w:val="002101EA"/>
    <w:rsid w:val="00210220"/>
    <w:rsid w:val="0021023B"/>
    <w:rsid w:val="00210274"/>
    <w:rsid w:val="00210287"/>
    <w:rsid w:val="002102AE"/>
    <w:rsid w:val="002102F3"/>
    <w:rsid w:val="00210309"/>
    <w:rsid w:val="00210311"/>
    <w:rsid w:val="00210334"/>
    <w:rsid w:val="0021033A"/>
    <w:rsid w:val="00210353"/>
    <w:rsid w:val="00210390"/>
    <w:rsid w:val="002103C7"/>
    <w:rsid w:val="0021040C"/>
    <w:rsid w:val="0021041C"/>
    <w:rsid w:val="00210463"/>
    <w:rsid w:val="00210488"/>
    <w:rsid w:val="00210493"/>
    <w:rsid w:val="002104BF"/>
    <w:rsid w:val="002104C5"/>
    <w:rsid w:val="002104D5"/>
    <w:rsid w:val="002104F7"/>
    <w:rsid w:val="002104FD"/>
    <w:rsid w:val="0021052D"/>
    <w:rsid w:val="00210540"/>
    <w:rsid w:val="00210587"/>
    <w:rsid w:val="0021058D"/>
    <w:rsid w:val="002105AA"/>
    <w:rsid w:val="002105AF"/>
    <w:rsid w:val="002105B8"/>
    <w:rsid w:val="00210646"/>
    <w:rsid w:val="00210648"/>
    <w:rsid w:val="00210661"/>
    <w:rsid w:val="00210663"/>
    <w:rsid w:val="002106C3"/>
    <w:rsid w:val="00210704"/>
    <w:rsid w:val="0021071D"/>
    <w:rsid w:val="0021073A"/>
    <w:rsid w:val="0021076A"/>
    <w:rsid w:val="00210781"/>
    <w:rsid w:val="002107AA"/>
    <w:rsid w:val="002107BF"/>
    <w:rsid w:val="002107C8"/>
    <w:rsid w:val="00210816"/>
    <w:rsid w:val="0021085B"/>
    <w:rsid w:val="0021087F"/>
    <w:rsid w:val="002108E9"/>
    <w:rsid w:val="002108F7"/>
    <w:rsid w:val="002108F9"/>
    <w:rsid w:val="00210959"/>
    <w:rsid w:val="00210994"/>
    <w:rsid w:val="002109F8"/>
    <w:rsid w:val="00210A12"/>
    <w:rsid w:val="00210A14"/>
    <w:rsid w:val="00210A48"/>
    <w:rsid w:val="00210A49"/>
    <w:rsid w:val="00210A5B"/>
    <w:rsid w:val="00210A5E"/>
    <w:rsid w:val="00210A74"/>
    <w:rsid w:val="00210A84"/>
    <w:rsid w:val="00210A91"/>
    <w:rsid w:val="00210ADD"/>
    <w:rsid w:val="00210AF7"/>
    <w:rsid w:val="00210B1A"/>
    <w:rsid w:val="00210B32"/>
    <w:rsid w:val="00210B3C"/>
    <w:rsid w:val="00210B88"/>
    <w:rsid w:val="00210BAB"/>
    <w:rsid w:val="00210BB0"/>
    <w:rsid w:val="00210BCA"/>
    <w:rsid w:val="00210BEE"/>
    <w:rsid w:val="00210C01"/>
    <w:rsid w:val="00210C09"/>
    <w:rsid w:val="00210C58"/>
    <w:rsid w:val="00210C6F"/>
    <w:rsid w:val="00210C82"/>
    <w:rsid w:val="00210C8D"/>
    <w:rsid w:val="00210CD9"/>
    <w:rsid w:val="00210CDC"/>
    <w:rsid w:val="00210CDF"/>
    <w:rsid w:val="00210D06"/>
    <w:rsid w:val="00210D07"/>
    <w:rsid w:val="00210D0C"/>
    <w:rsid w:val="00210D18"/>
    <w:rsid w:val="00210D47"/>
    <w:rsid w:val="00210D78"/>
    <w:rsid w:val="00210D90"/>
    <w:rsid w:val="00210DD0"/>
    <w:rsid w:val="00210DE2"/>
    <w:rsid w:val="00210E04"/>
    <w:rsid w:val="00210E0A"/>
    <w:rsid w:val="00210E20"/>
    <w:rsid w:val="00210E33"/>
    <w:rsid w:val="00210E3F"/>
    <w:rsid w:val="00210E4C"/>
    <w:rsid w:val="00210E81"/>
    <w:rsid w:val="00210EA5"/>
    <w:rsid w:val="00210EAC"/>
    <w:rsid w:val="00210EE5"/>
    <w:rsid w:val="00210EED"/>
    <w:rsid w:val="00210EF1"/>
    <w:rsid w:val="00210F06"/>
    <w:rsid w:val="00210F34"/>
    <w:rsid w:val="00210FAC"/>
    <w:rsid w:val="00210FFE"/>
    <w:rsid w:val="0021102F"/>
    <w:rsid w:val="00211039"/>
    <w:rsid w:val="0021105B"/>
    <w:rsid w:val="0021106A"/>
    <w:rsid w:val="0021106F"/>
    <w:rsid w:val="00211087"/>
    <w:rsid w:val="00211090"/>
    <w:rsid w:val="0021110A"/>
    <w:rsid w:val="00211116"/>
    <w:rsid w:val="00211131"/>
    <w:rsid w:val="0021113B"/>
    <w:rsid w:val="0021114B"/>
    <w:rsid w:val="0021115D"/>
    <w:rsid w:val="00211167"/>
    <w:rsid w:val="00211178"/>
    <w:rsid w:val="00211200"/>
    <w:rsid w:val="002112AC"/>
    <w:rsid w:val="002112BC"/>
    <w:rsid w:val="002112E6"/>
    <w:rsid w:val="00211300"/>
    <w:rsid w:val="00211322"/>
    <w:rsid w:val="00211340"/>
    <w:rsid w:val="0021138B"/>
    <w:rsid w:val="002113A5"/>
    <w:rsid w:val="002113FA"/>
    <w:rsid w:val="00211419"/>
    <w:rsid w:val="0021141F"/>
    <w:rsid w:val="00211423"/>
    <w:rsid w:val="00211430"/>
    <w:rsid w:val="00211490"/>
    <w:rsid w:val="002114D9"/>
    <w:rsid w:val="002114F0"/>
    <w:rsid w:val="002114F7"/>
    <w:rsid w:val="002114FE"/>
    <w:rsid w:val="00211500"/>
    <w:rsid w:val="00211511"/>
    <w:rsid w:val="00211514"/>
    <w:rsid w:val="0021154C"/>
    <w:rsid w:val="00211554"/>
    <w:rsid w:val="00211558"/>
    <w:rsid w:val="002115A7"/>
    <w:rsid w:val="002115B9"/>
    <w:rsid w:val="002115D4"/>
    <w:rsid w:val="002115E5"/>
    <w:rsid w:val="00211620"/>
    <w:rsid w:val="00211658"/>
    <w:rsid w:val="002116AC"/>
    <w:rsid w:val="002116F1"/>
    <w:rsid w:val="00211717"/>
    <w:rsid w:val="0021173E"/>
    <w:rsid w:val="0021174E"/>
    <w:rsid w:val="0021175A"/>
    <w:rsid w:val="00211799"/>
    <w:rsid w:val="002117E8"/>
    <w:rsid w:val="00211858"/>
    <w:rsid w:val="00211889"/>
    <w:rsid w:val="002118A8"/>
    <w:rsid w:val="002118C6"/>
    <w:rsid w:val="002118E2"/>
    <w:rsid w:val="00211933"/>
    <w:rsid w:val="0021196D"/>
    <w:rsid w:val="002119D0"/>
    <w:rsid w:val="002119ED"/>
    <w:rsid w:val="002119F6"/>
    <w:rsid w:val="00211A0A"/>
    <w:rsid w:val="00211A56"/>
    <w:rsid w:val="00211ADC"/>
    <w:rsid w:val="00211AE6"/>
    <w:rsid w:val="00211B0F"/>
    <w:rsid w:val="00211B52"/>
    <w:rsid w:val="00211B5D"/>
    <w:rsid w:val="00211B87"/>
    <w:rsid w:val="00211BFF"/>
    <w:rsid w:val="00211C07"/>
    <w:rsid w:val="00211C0E"/>
    <w:rsid w:val="00211C1B"/>
    <w:rsid w:val="00211C4C"/>
    <w:rsid w:val="00211C6A"/>
    <w:rsid w:val="00211C6F"/>
    <w:rsid w:val="00211C84"/>
    <w:rsid w:val="00211C8D"/>
    <w:rsid w:val="00211D09"/>
    <w:rsid w:val="00211D10"/>
    <w:rsid w:val="00211D61"/>
    <w:rsid w:val="00211D69"/>
    <w:rsid w:val="00211D9F"/>
    <w:rsid w:val="00211DCD"/>
    <w:rsid w:val="00211DDA"/>
    <w:rsid w:val="00211E56"/>
    <w:rsid w:val="00211E64"/>
    <w:rsid w:val="00211E94"/>
    <w:rsid w:val="00211E9A"/>
    <w:rsid w:val="00211EAF"/>
    <w:rsid w:val="00211ECA"/>
    <w:rsid w:val="00211EE6"/>
    <w:rsid w:val="00211F07"/>
    <w:rsid w:val="00211F12"/>
    <w:rsid w:val="00211F36"/>
    <w:rsid w:val="00211F7C"/>
    <w:rsid w:val="00211F90"/>
    <w:rsid w:val="00211FC1"/>
    <w:rsid w:val="00211FD4"/>
    <w:rsid w:val="00211FDD"/>
    <w:rsid w:val="00211FE3"/>
    <w:rsid w:val="00212010"/>
    <w:rsid w:val="0021203C"/>
    <w:rsid w:val="00212042"/>
    <w:rsid w:val="00212064"/>
    <w:rsid w:val="002120A0"/>
    <w:rsid w:val="002120A1"/>
    <w:rsid w:val="002120C6"/>
    <w:rsid w:val="002120FB"/>
    <w:rsid w:val="00212121"/>
    <w:rsid w:val="00212129"/>
    <w:rsid w:val="0021213D"/>
    <w:rsid w:val="00212149"/>
    <w:rsid w:val="00212166"/>
    <w:rsid w:val="0021216D"/>
    <w:rsid w:val="00212178"/>
    <w:rsid w:val="0021219D"/>
    <w:rsid w:val="002121A1"/>
    <w:rsid w:val="002121A8"/>
    <w:rsid w:val="002121C3"/>
    <w:rsid w:val="002121C6"/>
    <w:rsid w:val="00212242"/>
    <w:rsid w:val="0021225A"/>
    <w:rsid w:val="00212290"/>
    <w:rsid w:val="002122B2"/>
    <w:rsid w:val="002122B9"/>
    <w:rsid w:val="002122E3"/>
    <w:rsid w:val="002122F2"/>
    <w:rsid w:val="00212316"/>
    <w:rsid w:val="00212352"/>
    <w:rsid w:val="0021238A"/>
    <w:rsid w:val="00212397"/>
    <w:rsid w:val="002123C6"/>
    <w:rsid w:val="002123CA"/>
    <w:rsid w:val="002123D6"/>
    <w:rsid w:val="002123D7"/>
    <w:rsid w:val="002123FE"/>
    <w:rsid w:val="00212405"/>
    <w:rsid w:val="0021241A"/>
    <w:rsid w:val="00212420"/>
    <w:rsid w:val="00212482"/>
    <w:rsid w:val="002124B3"/>
    <w:rsid w:val="00212502"/>
    <w:rsid w:val="00212509"/>
    <w:rsid w:val="00212534"/>
    <w:rsid w:val="00212547"/>
    <w:rsid w:val="002125DB"/>
    <w:rsid w:val="002125FB"/>
    <w:rsid w:val="0021260A"/>
    <w:rsid w:val="00212615"/>
    <w:rsid w:val="00212623"/>
    <w:rsid w:val="0021262C"/>
    <w:rsid w:val="0021265B"/>
    <w:rsid w:val="00212668"/>
    <w:rsid w:val="00212675"/>
    <w:rsid w:val="002126F3"/>
    <w:rsid w:val="002126F9"/>
    <w:rsid w:val="0021276E"/>
    <w:rsid w:val="0021277B"/>
    <w:rsid w:val="00212791"/>
    <w:rsid w:val="002127BA"/>
    <w:rsid w:val="002127C7"/>
    <w:rsid w:val="002127FF"/>
    <w:rsid w:val="0021280D"/>
    <w:rsid w:val="0021282E"/>
    <w:rsid w:val="0021283D"/>
    <w:rsid w:val="00212864"/>
    <w:rsid w:val="0021287C"/>
    <w:rsid w:val="002128D9"/>
    <w:rsid w:val="002128EC"/>
    <w:rsid w:val="002128F8"/>
    <w:rsid w:val="00212924"/>
    <w:rsid w:val="0021295C"/>
    <w:rsid w:val="00212981"/>
    <w:rsid w:val="002129C0"/>
    <w:rsid w:val="002129D5"/>
    <w:rsid w:val="002129EE"/>
    <w:rsid w:val="002129FA"/>
    <w:rsid w:val="00212A1F"/>
    <w:rsid w:val="00212A23"/>
    <w:rsid w:val="00212A2D"/>
    <w:rsid w:val="00212A40"/>
    <w:rsid w:val="00212A53"/>
    <w:rsid w:val="00212A67"/>
    <w:rsid w:val="00212A72"/>
    <w:rsid w:val="00212B29"/>
    <w:rsid w:val="00212B5C"/>
    <w:rsid w:val="00212BA1"/>
    <w:rsid w:val="00212BCE"/>
    <w:rsid w:val="00212C02"/>
    <w:rsid w:val="00212C33"/>
    <w:rsid w:val="00212C3D"/>
    <w:rsid w:val="00212C59"/>
    <w:rsid w:val="00212C5D"/>
    <w:rsid w:val="00212D0B"/>
    <w:rsid w:val="00212D56"/>
    <w:rsid w:val="00212DC0"/>
    <w:rsid w:val="00212DD7"/>
    <w:rsid w:val="00212DE6"/>
    <w:rsid w:val="00212DF6"/>
    <w:rsid w:val="00212E30"/>
    <w:rsid w:val="00212E4C"/>
    <w:rsid w:val="00212E66"/>
    <w:rsid w:val="00212E71"/>
    <w:rsid w:val="00212E79"/>
    <w:rsid w:val="00212E86"/>
    <w:rsid w:val="00212E8E"/>
    <w:rsid w:val="00212EBD"/>
    <w:rsid w:val="00212EE2"/>
    <w:rsid w:val="00212F35"/>
    <w:rsid w:val="00212F5D"/>
    <w:rsid w:val="00212F8F"/>
    <w:rsid w:val="00212FC5"/>
    <w:rsid w:val="00212FC9"/>
    <w:rsid w:val="00212FEA"/>
    <w:rsid w:val="0021307C"/>
    <w:rsid w:val="0021309E"/>
    <w:rsid w:val="002130D8"/>
    <w:rsid w:val="002130DC"/>
    <w:rsid w:val="002130E6"/>
    <w:rsid w:val="00213101"/>
    <w:rsid w:val="0021310A"/>
    <w:rsid w:val="00213151"/>
    <w:rsid w:val="00213159"/>
    <w:rsid w:val="0021315D"/>
    <w:rsid w:val="0021316F"/>
    <w:rsid w:val="00213178"/>
    <w:rsid w:val="00213197"/>
    <w:rsid w:val="002131BE"/>
    <w:rsid w:val="002131C4"/>
    <w:rsid w:val="0021320A"/>
    <w:rsid w:val="0021322C"/>
    <w:rsid w:val="0021323D"/>
    <w:rsid w:val="00213260"/>
    <w:rsid w:val="0021326B"/>
    <w:rsid w:val="0021327A"/>
    <w:rsid w:val="002132BB"/>
    <w:rsid w:val="0021330E"/>
    <w:rsid w:val="0021331B"/>
    <w:rsid w:val="00213338"/>
    <w:rsid w:val="0021333A"/>
    <w:rsid w:val="00213363"/>
    <w:rsid w:val="00213436"/>
    <w:rsid w:val="0021343C"/>
    <w:rsid w:val="00213477"/>
    <w:rsid w:val="00213485"/>
    <w:rsid w:val="0021348C"/>
    <w:rsid w:val="002134B2"/>
    <w:rsid w:val="00213565"/>
    <w:rsid w:val="00213568"/>
    <w:rsid w:val="0021357F"/>
    <w:rsid w:val="002135AC"/>
    <w:rsid w:val="002135BB"/>
    <w:rsid w:val="002135DC"/>
    <w:rsid w:val="002135DF"/>
    <w:rsid w:val="002135E4"/>
    <w:rsid w:val="002135FF"/>
    <w:rsid w:val="00213607"/>
    <w:rsid w:val="00213628"/>
    <w:rsid w:val="0021363A"/>
    <w:rsid w:val="0021365A"/>
    <w:rsid w:val="00213688"/>
    <w:rsid w:val="0021368D"/>
    <w:rsid w:val="002136AC"/>
    <w:rsid w:val="002136C4"/>
    <w:rsid w:val="002136E1"/>
    <w:rsid w:val="002136F8"/>
    <w:rsid w:val="00213756"/>
    <w:rsid w:val="00213789"/>
    <w:rsid w:val="0021379D"/>
    <w:rsid w:val="002137D2"/>
    <w:rsid w:val="00213805"/>
    <w:rsid w:val="00213817"/>
    <w:rsid w:val="00213818"/>
    <w:rsid w:val="00213856"/>
    <w:rsid w:val="00213858"/>
    <w:rsid w:val="00213872"/>
    <w:rsid w:val="00213883"/>
    <w:rsid w:val="0021388A"/>
    <w:rsid w:val="0021388D"/>
    <w:rsid w:val="00213895"/>
    <w:rsid w:val="002138B5"/>
    <w:rsid w:val="002138BE"/>
    <w:rsid w:val="002138EA"/>
    <w:rsid w:val="002138F2"/>
    <w:rsid w:val="002138FB"/>
    <w:rsid w:val="0021391F"/>
    <w:rsid w:val="00213996"/>
    <w:rsid w:val="00213A0D"/>
    <w:rsid w:val="00213A59"/>
    <w:rsid w:val="00213A67"/>
    <w:rsid w:val="00213AB5"/>
    <w:rsid w:val="00213AEF"/>
    <w:rsid w:val="00213AFE"/>
    <w:rsid w:val="00213B37"/>
    <w:rsid w:val="00213B4F"/>
    <w:rsid w:val="00213B7C"/>
    <w:rsid w:val="00213BD0"/>
    <w:rsid w:val="00213BDA"/>
    <w:rsid w:val="00213BE3"/>
    <w:rsid w:val="00213C33"/>
    <w:rsid w:val="00213C51"/>
    <w:rsid w:val="00213C5D"/>
    <w:rsid w:val="00213C81"/>
    <w:rsid w:val="00213C9B"/>
    <w:rsid w:val="00213CD4"/>
    <w:rsid w:val="00213CDA"/>
    <w:rsid w:val="00213D36"/>
    <w:rsid w:val="00213D45"/>
    <w:rsid w:val="00213D4A"/>
    <w:rsid w:val="00213D61"/>
    <w:rsid w:val="00213D6F"/>
    <w:rsid w:val="00213D76"/>
    <w:rsid w:val="00213D7F"/>
    <w:rsid w:val="00213D8E"/>
    <w:rsid w:val="00213D99"/>
    <w:rsid w:val="00213DBC"/>
    <w:rsid w:val="00213DC8"/>
    <w:rsid w:val="00213E0F"/>
    <w:rsid w:val="00213E2F"/>
    <w:rsid w:val="00213E58"/>
    <w:rsid w:val="00213EAA"/>
    <w:rsid w:val="00213EC0"/>
    <w:rsid w:val="00213EC9"/>
    <w:rsid w:val="00213EE8"/>
    <w:rsid w:val="00213F13"/>
    <w:rsid w:val="00213F31"/>
    <w:rsid w:val="00213F36"/>
    <w:rsid w:val="00213F83"/>
    <w:rsid w:val="00213F95"/>
    <w:rsid w:val="00213FC1"/>
    <w:rsid w:val="00214013"/>
    <w:rsid w:val="0021407E"/>
    <w:rsid w:val="002140CD"/>
    <w:rsid w:val="002140FB"/>
    <w:rsid w:val="00214168"/>
    <w:rsid w:val="0021416E"/>
    <w:rsid w:val="0021418D"/>
    <w:rsid w:val="002141B8"/>
    <w:rsid w:val="002141FF"/>
    <w:rsid w:val="00214245"/>
    <w:rsid w:val="00214260"/>
    <w:rsid w:val="00214268"/>
    <w:rsid w:val="00214278"/>
    <w:rsid w:val="002142EB"/>
    <w:rsid w:val="0021433B"/>
    <w:rsid w:val="0021435C"/>
    <w:rsid w:val="0021436B"/>
    <w:rsid w:val="002143B1"/>
    <w:rsid w:val="002143D6"/>
    <w:rsid w:val="002143DC"/>
    <w:rsid w:val="002143E3"/>
    <w:rsid w:val="002143F4"/>
    <w:rsid w:val="0021440E"/>
    <w:rsid w:val="00214421"/>
    <w:rsid w:val="0021446A"/>
    <w:rsid w:val="00214520"/>
    <w:rsid w:val="00214531"/>
    <w:rsid w:val="00214546"/>
    <w:rsid w:val="0021456F"/>
    <w:rsid w:val="00214579"/>
    <w:rsid w:val="00214591"/>
    <w:rsid w:val="002145D7"/>
    <w:rsid w:val="00214629"/>
    <w:rsid w:val="00214640"/>
    <w:rsid w:val="00214733"/>
    <w:rsid w:val="00214799"/>
    <w:rsid w:val="002147CF"/>
    <w:rsid w:val="002147D2"/>
    <w:rsid w:val="00214801"/>
    <w:rsid w:val="00214813"/>
    <w:rsid w:val="0021484E"/>
    <w:rsid w:val="002148F2"/>
    <w:rsid w:val="00214933"/>
    <w:rsid w:val="00214938"/>
    <w:rsid w:val="00214944"/>
    <w:rsid w:val="0021495D"/>
    <w:rsid w:val="0021497F"/>
    <w:rsid w:val="0021498F"/>
    <w:rsid w:val="00214991"/>
    <w:rsid w:val="002149DD"/>
    <w:rsid w:val="00214A02"/>
    <w:rsid w:val="00214A21"/>
    <w:rsid w:val="00214A3B"/>
    <w:rsid w:val="00214A4E"/>
    <w:rsid w:val="00214AEF"/>
    <w:rsid w:val="00214B51"/>
    <w:rsid w:val="00214BE6"/>
    <w:rsid w:val="00214C12"/>
    <w:rsid w:val="00214C78"/>
    <w:rsid w:val="00214CAD"/>
    <w:rsid w:val="00214CCD"/>
    <w:rsid w:val="00214CD1"/>
    <w:rsid w:val="00214CF9"/>
    <w:rsid w:val="00214D0A"/>
    <w:rsid w:val="00214D0E"/>
    <w:rsid w:val="00214D2C"/>
    <w:rsid w:val="00214D38"/>
    <w:rsid w:val="00214D46"/>
    <w:rsid w:val="00214D49"/>
    <w:rsid w:val="00214D69"/>
    <w:rsid w:val="00214D80"/>
    <w:rsid w:val="00214DB7"/>
    <w:rsid w:val="00214DC1"/>
    <w:rsid w:val="00214DCA"/>
    <w:rsid w:val="00214DE9"/>
    <w:rsid w:val="00214E15"/>
    <w:rsid w:val="00214E38"/>
    <w:rsid w:val="00214E41"/>
    <w:rsid w:val="00214E53"/>
    <w:rsid w:val="00214EAA"/>
    <w:rsid w:val="00214ED7"/>
    <w:rsid w:val="00214EF2"/>
    <w:rsid w:val="00214F0F"/>
    <w:rsid w:val="00214F37"/>
    <w:rsid w:val="00214F38"/>
    <w:rsid w:val="00214F44"/>
    <w:rsid w:val="00214F56"/>
    <w:rsid w:val="00214F58"/>
    <w:rsid w:val="00214F6B"/>
    <w:rsid w:val="00214F87"/>
    <w:rsid w:val="00214F8A"/>
    <w:rsid w:val="00214F8F"/>
    <w:rsid w:val="00214F9D"/>
    <w:rsid w:val="00214FDB"/>
    <w:rsid w:val="00215081"/>
    <w:rsid w:val="002150D7"/>
    <w:rsid w:val="002150DF"/>
    <w:rsid w:val="00215103"/>
    <w:rsid w:val="0021516C"/>
    <w:rsid w:val="0021517D"/>
    <w:rsid w:val="002151EA"/>
    <w:rsid w:val="002151FE"/>
    <w:rsid w:val="0021520D"/>
    <w:rsid w:val="00215213"/>
    <w:rsid w:val="00215238"/>
    <w:rsid w:val="002152A0"/>
    <w:rsid w:val="002152D4"/>
    <w:rsid w:val="002152D7"/>
    <w:rsid w:val="0021531F"/>
    <w:rsid w:val="00215326"/>
    <w:rsid w:val="0021533A"/>
    <w:rsid w:val="0021535E"/>
    <w:rsid w:val="002153B7"/>
    <w:rsid w:val="002153C5"/>
    <w:rsid w:val="002153D8"/>
    <w:rsid w:val="002153DA"/>
    <w:rsid w:val="002153F5"/>
    <w:rsid w:val="002153FD"/>
    <w:rsid w:val="0021541C"/>
    <w:rsid w:val="0021549C"/>
    <w:rsid w:val="002154D5"/>
    <w:rsid w:val="00215502"/>
    <w:rsid w:val="0021550C"/>
    <w:rsid w:val="00215517"/>
    <w:rsid w:val="0021551B"/>
    <w:rsid w:val="0021554A"/>
    <w:rsid w:val="00215595"/>
    <w:rsid w:val="002155D5"/>
    <w:rsid w:val="002155DF"/>
    <w:rsid w:val="002155F4"/>
    <w:rsid w:val="002155F9"/>
    <w:rsid w:val="00215616"/>
    <w:rsid w:val="0021562E"/>
    <w:rsid w:val="00215633"/>
    <w:rsid w:val="0021564A"/>
    <w:rsid w:val="002156AA"/>
    <w:rsid w:val="002156B5"/>
    <w:rsid w:val="00215716"/>
    <w:rsid w:val="002157AB"/>
    <w:rsid w:val="002157E5"/>
    <w:rsid w:val="00215815"/>
    <w:rsid w:val="0021582A"/>
    <w:rsid w:val="00215830"/>
    <w:rsid w:val="00215838"/>
    <w:rsid w:val="00215852"/>
    <w:rsid w:val="00215893"/>
    <w:rsid w:val="002158B4"/>
    <w:rsid w:val="002158C8"/>
    <w:rsid w:val="002158D7"/>
    <w:rsid w:val="002158EC"/>
    <w:rsid w:val="0021593A"/>
    <w:rsid w:val="00215954"/>
    <w:rsid w:val="0021598A"/>
    <w:rsid w:val="0021599B"/>
    <w:rsid w:val="002159D7"/>
    <w:rsid w:val="002159DC"/>
    <w:rsid w:val="00215A05"/>
    <w:rsid w:val="00215A06"/>
    <w:rsid w:val="00215A0E"/>
    <w:rsid w:val="00215A5D"/>
    <w:rsid w:val="00215AD2"/>
    <w:rsid w:val="00215AFE"/>
    <w:rsid w:val="00215AFF"/>
    <w:rsid w:val="00215B1B"/>
    <w:rsid w:val="00215BC2"/>
    <w:rsid w:val="00215BE8"/>
    <w:rsid w:val="00215CC9"/>
    <w:rsid w:val="00215CE5"/>
    <w:rsid w:val="00215CFA"/>
    <w:rsid w:val="00215D86"/>
    <w:rsid w:val="00215E6E"/>
    <w:rsid w:val="00215EB5"/>
    <w:rsid w:val="00215EC0"/>
    <w:rsid w:val="00215ED4"/>
    <w:rsid w:val="00215F0A"/>
    <w:rsid w:val="00215F93"/>
    <w:rsid w:val="00215FA7"/>
    <w:rsid w:val="00215FC5"/>
    <w:rsid w:val="00215FFE"/>
    <w:rsid w:val="00216003"/>
    <w:rsid w:val="0021603B"/>
    <w:rsid w:val="0021604D"/>
    <w:rsid w:val="00216050"/>
    <w:rsid w:val="0021607F"/>
    <w:rsid w:val="00216097"/>
    <w:rsid w:val="002160B4"/>
    <w:rsid w:val="002160B6"/>
    <w:rsid w:val="002160CF"/>
    <w:rsid w:val="00216111"/>
    <w:rsid w:val="0021611C"/>
    <w:rsid w:val="002161B6"/>
    <w:rsid w:val="002161BD"/>
    <w:rsid w:val="002161BE"/>
    <w:rsid w:val="002161C0"/>
    <w:rsid w:val="002161D8"/>
    <w:rsid w:val="002161F8"/>
    <w:rsid w:val="00216249"/>
    <w:rsid w:val="002162BC"/>
    <w:rsid w:val="002162CC"/>
    <w:rsid w:val="002162D4"/>
    <w:rsid w:val="002162DC"/>
    <w:rsid w:val="002162DD"/>
    <w:rsid w:val="002162E8"/>
    <w:rsid w:val="002162FF"/>
    <w:rsid w:val="00216314"/>
    <w:rsid w:val="00216332"/>
    <w:rsid w:val="00216340"/>
    <w:rsid w:val="00216356"/>
    <w:rsid w:val="00216362"/>
    <w:rsid w:val="0021637A"/>
    <w:rsid w:val="002163E2"/>
    <w:rsid w:val="002163E4"/>
    <w:rsid w:val="002164E3"/>
    <w:rsid w:val="002164EC"/>
    <w:rsid w:val="00216503"/>
    <w:rsid w:val="0021650B"/>
    <w:rsid w:val="00216539"/>
    <w:rsid w:val="00216541"/>
    <w:rsid w:val="0021655A"/>
    <w:rsid w:val="00216568"/>
    <w:rsid w:val="00216570"/>
    <w:rsid w:val="0021658B"/>
    <w:rsid w:val="00216590"/>
    <w:rsid w:val="0021659B"/>
    <w:rsid w:val="002165DA"/>
    <w:rsid w:val="002165E4"/>
    <w:rsid w:val="00216686"/>
    <w:rsid w:val="002166A5"/>
    <w:rsid w:val="002166B4"/>
    <w:rsid w:val="002166B8"/>
    <w:rsid w:val="0021671A"/>
    <w:rsid w:val="00216728"/>
    <w:rsid w:val="0021672D"/>
    <w:rsid w:val="00216768"/>
    <w:rsid w:val="00216828"/>
    <w:rsid w:val="00216847"/>
    <w:rsid w:val="002168EE"/>
    <w:rsid w:val="00216925"/>
    <w:rsid w:val="002169CE"/>
    <w:rsid w:val="002169F8"/>
    <w:rsid w:val="00216A1B"/>
    <w:rsid w:val="00216A24"/>
    <w:rsid w:val="00216A3C"/>
    <w:rsid w:val="00216A88"/>
    <w:rsid w:val="00216B03"/>
    <w:rsid w:val="00216B26"/>
    <w:rsid w:val="00216B35"/>
    <w:rsid w:val="00216B87"/>
    <w:rsid w:val="00216B94"/>
    <w:rsid w:val="00216BA0"/>
    <w:rsid w:val="00216BA1"/>
    <w:rsid w:val="00216BAE"/>
    <w:rsid w:val="00216BD2"/>
    <w:rsid w:val="00216BE2"/>
    <w:rsid w:val="00216BE8"/>
    <w:rsid w:val="00216BF8"/>
    <w:rsid w:val="00216C23"/>
    <w:rsid w:val="00216C30"/>
    <w:rsid w:val="00216C31"/>
    <w:rsid w:val="00216C57"/>
    <w:rsid w:val="00216CCC"/>
    <w:rsid w:val="00216CEC"/>
    <w:rsid w:val="00216D51"/>
    <w:rsid w:val="00216D54"/>
    <w:rsid w:val="00216D6E"/>
    <w:rsid w:val="00216D81"/>
    <w:rsid w:val="00216D99"/>
    <w:rsid w:val="00216DE8"/>
    <w:rsid w:val="00216E57"/>
    <w:rsid w:val="00216E6A"/>
    <w:rsid w:val="00216E6C"/>
    <w:rsid w:val="00216E93"/>
    <w:rsid w:val="00216EA4"/>
    <w:rsid w:val="00216EBB"/>
    <w:rsid w:val="00216EF4"/>
    <w:rsid w:val="00216F02"/>
    <w:rsid w:val="00216F1E"/>
    <w:rsid w:val="00216F20"/>
    <w:rsid w:val="00216F38"/>
    <w:rsid w:val="00216F43"/>
    <w:rsid w:val="00216F48"/>
    <w:rsid w:val="00216F50"/>
    <w:rsid w:val="00216F5C"/>
    <w:rsid w:val="00216F5D"/>
    <w:rsid w:val="00216F83"/>
    <w:rsid w:val="00216F95"/>
    <w:rsid w:val="00216FC9"/>
    <w:rsid w:val="00216FD3"/>
    <w:rsid w:val="00217003"/>
    <w:rsid w:val="00217018"/>
    <w:rsid w:val="00217042"/>
    <w:rsid w:val="00217045"/>
    <w:rsid w:val="00217077"/>
    <w:rsid w:val="00217091"/>
    <w:rsid w:val="002170AF"/>
    <w:rsid w:val="002170B3"/>
    <w:rsid w:val="002170CD"/>
    <w:rsid w:val="002170EB"/>
    <w:rsid w:val="0021711E"/>
    <w:rsid w:val="002171A6"/>
    <w:rsid w:val="002171D2"/>
    <w:rsid w:val="00217226"/>
    <w:rsid w:val="00217247"/>
    <w:rsid w:val="00217276"/>
    <w:rsid w:val="0021727A"/>
    <w:rsid w:val="00217286"/>
    <w:rsid w:val="002172B7"/>
    <w:rsid w:val="002172CD"/>
    <w:rsid w:val="002172EE"/>
    <w:rsid w:val="00217301"/>
    <w:rsid w:val="00217318"/>
    <w:rsid w:val="0021731B"/>
    <w:rsid w:val="00217328"/>
    <w:rsid w:val="00217329"/>
    <w:rsid w:val="0021739D"/>
    <w:rsid w:val="002173C1"/>
    <w:rsid w:val="002173E0"/>
    <w:rsid w:val="002173FF"/>
    <w:rsid w:val="0021740D"/>
    <w:rsid w:val="0021745A"/>
    <w:rsid w:val="0021747A"/>
    <w:rsid w:val="0021747B"/>
    <w:rsid w:val="002174BB"/>
    <w:rsid w:val="002174DD"/>
    <w:rsid w:val="002174E2"/>
    <w:rsid w:val="002174FC"/>
    <w:rsid w:val="00217537"/>
    <w:rsid w:val="0021758C"/>
    <w:rsid w:val="0021759E"/>
    <w:rsid w:val="002175C1"/>
    <w:rsid w:val="00217617"/>
    <w:rsid w:val="0021762B"/>
    <w:rsid w:val="0021763F"/>
    <w:rsid w:val="0021768A"/>
    <w:rsid w:val="0021768C"/>
    <w:rsid w:val="002176C6"/>
    <w:rsid w:val="00217734"/>
    <w:rsid w:val="00217794"/>
    <w:rsid w:val="002177A0"/>
    <w:rsid w:val="002177DF"/>
    <w:rsid w:val="002177EA"/>
    <w:rsid w:val="00217814"/>
    <w:rsid w:val="0021781C"/>
    <w:rsid w:val="0021781D"/>
    <w:rsid w:val="00217824"/>
    <w:rsid w:val="0021786E"/>
    <w:rsid w:val="00217870"/>
    <w:rsid w:val="0021792D"/>
    <w:rsid w:val="00217935"/>
    <w:rsid w:val="0021793C"/>
    <w:rsid w:val="0021797B"/>
    <w:rsid w:val="002179B6"/>
    <w:rsid w:val="002179BF"/>
    <w:rsid w:val="002179C8"/>
    <w:rsid w:val="00217A02"/>
    <w:rsid w:val="00217A4C"/>
    <w:rsid w:val="00217A58"/>
    <w:rsid w:val="00217A75"/>
    <w:rsid w:val="00217AD8"/>
    <w:rsid w:val="00217B27"/>
    <w:rsid w:val="00217BAB"/>
    <w:rsid w:val="00217C22"/>
    <w:rsid w:val="00217C2A"/>
    <w:rsid w:val="00217C95"/>
    <w:rsid w:val="00217CA4"/>
    <w:rsid w:val="00217CEF"/>
    <w:rsid w:val="00217D04"/>
    <w:rsid w:val="00217D09"/>
    <w:rsid w:val="00217D34"/>
    <w:rsid w:val="00217D65"/>
    <w:rsid w:val="00217D85"/>
    <w:rsid w:val="00217D8E"/>
    <w:rsid w:val="00217DB1"/>
    <w:rsid w:val="00217DEC"/>
    <w:rsid w:val="00217E2B"/>
    <w:rsid w:val="00217E40"/>
    <w:rsid w:val="00217E58"/>
    <w:rsid w:val="00217E74"/>
    <w:rsid w:val="00217EBE"/>
    <w:rsid w:val="00217ECB"/>
    <w:rsid w:val="00217ED2"/>
    <w:rsid w:val="00217EDB"/>
    <w:rsid w:val="00217EF5"/>
    <w:rsid w:val="00217F04"/>
    <w:rsid w:val="00217F0A"/>
    <w:rsid w:val="00217F28"/>
    <w:rsid w:val="00217F39"/>
    <w:rsid w:val="00217F4E"/>
    <w:rsid w:val="00217F63"/>
    <w:rsid w:val="00217F67"/>
    <w:rsid w:val="00217F81"/>
    <w:rsid w:val="00217F90"/>
    <w:rsid w:val="00217FAD"/>
    <w:rsid w:val="00217FBE"/>
    <w:rsid w:val="00217FD7"/>
    <w:rsid w:val="00217FE8"/>
    <w:rsid w:val="00217FF3"/>
    <w:rsid w:val="00220032"/>
    <w:rsid w:val="0022003B"/>
    <w:rsid w:val="002200A3"/>
    <w:rsid w:val="002200B2"/>
    <w:rsid w:val="002200BA"/>
    <w:rsid w:val="002200BD"/>
    <w:rsid w:val="002200C5"/>
    <w:rsid w:val="002200DD"/>
    <w:rsid w:val="002200FD"/>
    <w:rsid w:val="00220128"/>
    <w:rsid w:val="0022013C"/>
    <w:rsid w:val="00220154"/>
    <w:rsid w:val="002201CE"/>
    <w:rsid w:val="002201F2"/>
    <w:rsid w:val="00220234"/>
    <w:rsid w:val="00220251"/>
    <w:rsid w:val="00220285"/>
    <w:rsid w:val="002202B9"/>
    <w:rsid w:val="002202C2"/>
    <w:rsid w:val="00220313"/>
    <w:rsid w:val="0022032E"/>
    <w:rsid w:val="002203F3"/>
    <w:rsid w:val="00220415"/>
    <w:rsid w:val="00220425"/>
    <w:rsid w:val="0022045A"/>
    <w:rsid w:val="00220467"/>
    <w:rsid w:val="00220480"/>
    <w:rsid w:val="0022048F"/>
    <w:rsid w:val="002204B9"/>
    <w:rsid w:val="002204D5"/>
    <w:rsid w:val="002204ED"/>
    <w:rsid w:val="0022052E"/>
    <w:rsid w:val="00220532"/>
    <w:rsid w:val="0022055B"/>
    <w:rsid w:val="0022055C"/>
    <w:rsid w:val="002205C5"/>
    <w:rsid w:val="00220668"/>
    <w:rsid w:val="00220685"/>
    <w:rsid w:val="00220705"/>
    <w:rsid w:val="0022071A"/>
    <w:rsid w:val="0022073F"/>
    <w:rsid w:val="0022075A"/>
    <w:rsid w:val="00220769"/>
    <w:rsid w:val="00220772"/>
    <w:rsid w:val="00220787"/>
    <w:rsid w:val="0022078F"/>
    <w:rsid w:val="00220831"/>
    <w:rsid w:val="00220871"/>
    <w:rsid w:val="002208C2"/>
    <w:rsid w:val="00220918"/>
    <w:rsid w:val="0022094F"/>
    <w:rsid w:val="0022096E"/>
    <w:rsid w:val="00220999"/>
    <w:rsid w:val="002209FE"/>
    <w:rsid w:val="00220A2D"/>
    <w:rsid w:val="00220A6C"/>
    <w:rsid w:val="00220A82"/>
    <w:rsid w:val="00220A9E"/>
    <w:rsid w:val="00220AFC"/>
    <w:rsid w:val="00220B04"/>
    <w:rsid w:val="00220B37"/>
    <w:rsid w:val="00220B49"/>
    <w:rsid w:val="00220B87"/>
    <w:rsid w:val="00220BE0"/>
    <w:rsid w:val="00220BEF"/>
    <w:rsid w:val="00220C0E"/>
    <w:rsid w:val="00220C48"/>
    <w:rsid w:val="00220C54"/>
    <w:rsid w:val="00220C8F"/>
    <w:rsid w:val="00220C94"/>
    <w:rsid w:val="00220CAE"/>
    <w:rsid w:val="00220CED"/>
    <w:rsid w:val="00220CF3"/>
    <w:rsid w:val="00220D07"/>
    <w:rsid w:val="00220D1F"/>
    <w:rsid w:val="00220D2B"/>
    <w:rsid w:val="00220D66"/>
    <w:rsid w:val="00220D8C"/>
    <w:rsid w:val="00220D95"/>
    <w:rsid w:val="00220DB3"/>
    <w:rsid w:val="00220DC1"/>
    <w:rsid w:val="00220DC2"/>
    <w:rsid w:val="00220DF2"/>
    <w:rsid w:val="00220DF3"/>
    <w:rsid w:val="00220E3D"/>
    <w:rsid w:val="00220E5D"/>
    <w:rsid w:val="00220EA5"/>
    <w:rsid w:val="00220EB4"/>
    <w:rsid w:val="00220EC7"/>
    <w:rsid w:val="00220ED1"/>
    <w:rsid w:val="00220EDD"/>
    <w:rsid w:val="00220F60"/>
    <w:rsid w:val="00220FD6"/>
    <w:rsid w:val="00220FDD"/>
    <w:rsid w:val="00221003"/>
    <w:rsid w:val="0022100D"/>
    <w:rsid w:val="00221021"/>
    <w:rsid w:val="00221058"/>
    <w:rsid w:val="0022108C"/>
    <w:rsid w:val="00221092"/>
    <w:rsid w:val="0022109F"/>
    <w:rsid w:val="002210AF"/>
    <w:rsid w:val="0022110D"/>
    <w:rsid w:val="0022110F"/>
    <w:rsid w:val="0022115D"/>
    <w:rsid w:val="0022115E"/>
    <w:rsid w:val="00221164"/>
    <w:rsid w:val="00221180"/>
    <w:rsid w:val="002211FD"/>
    <w:rsid w:val="0022121F"/>
    <w:rsid w:val="00221228"/>
    <w:rsid w:val="00221249"/>
    <w:rsid w:val="0022128F"/>
    <w:rsid w:val="002212EA"/>
    <w:rsid w:val="0022132F"/>
    <w:rsid w:val="00221336"/>
    <w:rsid w:val="0022135C"/>
    <w:rsid w:val="00221399"/>
    <w:rsid w:val="002213AA"/>
    <w:rsid w:val="00221403"/>
    <w:rsid w:val="00221424"/>
    <w:rsid w:val="00221447"/>
    <w:rsid w:val="00221448"/>
    <w:rsid w:val="00221479"/>
    <w:rsid w:val="002214BC"/>
    <w:rsid w:val="002214D4"/>
    <w:rsid w:val="002214F6"/>
    <w:rsid w:val="002214F8"/>
    <w:rsid w:val="0022150F"/>
    <w:rsid w:val="00221521"/>
    <w:rsid w:val="0022152F"/>
    <w:rsid w:val="0022153C"/>
    <w:rsid w:val="0022158F"/>
    <w:rsid w:val="002215DC"/>
    <w:rsid w:val="00221642"/>
    <w:rsid w:val="00221649"/>
    <w:rsid w:val="00221672"/>
    <w:rsid w:val="002216AE"/>
    <w:rsid w:val="002216BF"/>
    <w:rsid w:val="002216CF"/>
    <w:rsid w:val="002216EE"/>
    <w:rsid w:val="0022176C"/>
    <w:rsid w:val="00221774"/>
    <w:rsid w:val="0022178D"/>
    <w:rsid w:val="00221794"/>
    <w:rsid w:val="002217BF"/>
    <w:rsid w:val="002217D5"/>
    <w:rsid w:val="002217DE"/>
    <w:rsid w:val="0022180D"/>
    <w:rsid w:val="0022183E"/>
    <w:rsid w:val="0022184E"/>
    <w:rsid w:val="00221855"/>
    <w:rsid w:val="00221893"/>
    <w:rsid w:val="002218A1"/>
    <w:rsid w:val="002218A2"/>
    <w:rsid w:val="002218B2"/>
    <w:rsid w:val="002218E9"/>
    <w:rsid w:val="00221910"/>
    <w:rsid w:val="00221948"/>
    <w:rsid w:val="00221999"/>
    <w:rsid w:val="002219FB"/>
    <w:rsid w:val="00221A40"/>
    <w:rsid w:val="00221A5A"/>
    <w:rsid w:val="00221AA4"/>
    <w:rsid w:val="00221AC5"/>
    <w:rsid w:val="00221B09"/>
    <w:rsid w:val="00221B1A"/>
    <w:rsid w:val="00221B42"/>
    <w:rsid w:val="00221B6D"/>
    <w:rsid w:val="00221B78"/>
    <w:rsid w:val="00221BAD"/>
    <w:rsid w:val="00221BE0"/>
    <w:rsid w:val="00221BF3"/>
    <w:rsid w:val="00221C09"/>
    <w:rsid w:val="00221C0A"/>
    <w:rsid w:val="00221C34"/>
    <w:rsid w:val="00221C76"/>
    <w:rsid w:val="00221D00"/>
    <w:rsid w:val="00221D0E"/>
    <w:rsid w:val="00221D12"/>
    <w:rsid w:val="00221D29"/>
    <w:rsid w:val="00221D76"/>
    <w:rsid w:val="00221D8E"/>
    <w:rsid w:val="00221DA9"/>
    <w:rsid w:val="00221E14"/>
    <w:rsid w:val="00221E1B"/>
    <w:rsid w:val="00221E32"/>
    <w:rsid w:val="00221E4E"/>
    <w:rsid w:val="00221F05"/>
    <w:rsid w:val="00221F28"/>
    <w:rsid w:val="00221F30"/>
    <w:rsid w:val="00221F6A"/>
    <w:rsid w:val="00221F6B"/>
    <w:rsid w:val="00221F77"/>
    <w:rsid w:val="00221FAB"/>
    <w:rsid w:val="00221FE7"/>
    <w:rsid w:val="00222024"/>
    <w:rsid w:val="00222036"/>
    <w:rsid w:val="0022203E"/>
    <w:rsid w:val="00222045"/>
    <w:rsid w:val="00222058"/>
    <w:rsid w:val="00222063"/>
    <w:rsid w:val="00222081"/>
    <w:rsid w:val="0022209E"/>
    <w:rsid w:val="002220C8"/>
    <w:rsid w:val="002220F1"/>
    <w:rsid w:val="002220FB"/>
    <w:rsid w:val="00222105"/>
    <w:rsid w:val="00222110"/>
    <w:rsid w:val="00222141"/>
    <w:rsid w:val="00222152"/>
    <w:rsid w:val="00222158"/>
    <w:rsid w:val="00222170"/>
    <w:rsid w:val="00222177"/>
    <w:rsid w:val="002221B9"/>
    <w:rsid w:val="002221D4"/>
    <w:rsid w:val="00222272"/>
    <w:rsid w:val="00222277"/>
    <w:rsid w:val="002222A4"/>
    <w:rsid w:val="00222322"/>
    <w:rsid w:val="00222362"/>
    <w:rsid w:val="00222412"/>
    <w:rsid w:val="00222418"/>
    <w:rsid w:val="00222423"/>
    <w:rsid w:val="00222428"/>
    <w:rsid w:val="00222445"/>
    <w:rsid w:val="00222496"/>
    <w:rsid w:val="002224B0"/>
    <w:rsid w:val="002224C3"/>
    <w:rsid w:val="002224EF"/>
    <w:rsid w:val="0022252C"/>
    <w:rsid w:val="0022253A"/>
    <w:rsid w:val="00222567"/>
    <w:rsid w:val="002225C4"/>
    <w:rsid w:val="002225C6"/>
    <w:rsid w:val="002225DC"/>
    <w:rsid w:val="00222639"/>
    <w:rsid w:val="00222669"/>
    <w:rsid w:val="002226C4"/>
    <w:rsid w:val="00222723"/>
    <w:rsid w:val="00222751"/>
    <w:rsid w:val="00222761"/>
    <w:rsid w:val="0022277A"/>
    <w:rsid w:val="00222784"/>
    <w:rsid w:val="0022278E"/>
    <w:rsid w:val="002227D2"/>
    <w:rsid w:val="002227F0"/>
    <w:rsid w:val="002227F8"/>
    <w:rsid w:val="00222818"/>
    <w:rsid w:val="0022282B"/>
    <w:rsid w:val="00222845"/>
    <w:rsid w:val="00222854"/>
    <w:rsid w:val="00222890"/>
    <w:rsid w:val="0022292A"/>
    <w:rsid w:val="0022297B"/>
    <w:rsid w:val="0022298B"/>
    <w:rsid w:val="002229BA"/>
    <w:rsid w:val="00222A10"/>
    <w:rsid w:val="00222A52"/>
    <w:rsid w:val="00222A55"/>
    <w:rsid w:val="00222A92"/>
    <w:rsid w:val="00222AC7"/>
    <w:rsid w:val="00222B01"/>
    <w:rsid w:val="00222B0F"/>
    <w:rsid w:val="00222B16"/>
    <w:rsid w:val="00222B54"/>
    <w:rsid w:val="00222B57"/>
    <w:rsid w:val="00222B6F"/>
    <w:rsid w:val="00222B9E"/>
    <w:rsid w:val="00222BCE"/>
    <w:rsid w:val="00222BD0"/>
    <w:rsid w:val="00222C3B"/>
    <w:rsid w:val="00222C62"/>
    <w:rsid w:val="00222C9D"/>
    <w:rsid w:val="00222CB6"/>
    <w:rsid w:val="00222CBB"/>
    <w:rsid w:val="00222CDC"/>
    <w:rsid w:val="00222CDF"/>
    <w:rsid w:val="00222D35"/>
    <w:rsid w:val="00222DA1"/>
    <w:rsid w:val="00222DFA"/>
    <w:rsid w:val="00222E07"/>
    <w:rsid w:val="00222E1A"/>
    <w:rsid w:val="00222E46"/>
    <w:rsid w:val="00222E59"/>
    <w:rsid w:val="00222E9C"/>
    <w:rsid w:val="00222E9D"/>
    <w:rsid w:val="00222F1F"/>
    <w:rsid w:val="00222F2C"/>
    <w:rsid w:val="00222F3A"/>
    <w:rsid w:val="00222F57"/>
    <w:rsid w:val="00222F6F"/>
    <w:rsid w:val="00222F80"/>
    <w:rsid w:val="00222FF8"/>
    <w:rsid w:val="00223012"/>
    <w:rsid w:val="00223020"/>
    <w:rsid w:val="0022305D"/>
    <w:rsid w:val="0022306D"/>
    <w:rsid w:val="00223073"/>
    <w:rsid w:val="002230A1"/>
    <w:rsid w:val="002230EC"/>
    <w:rsid w:val="0022311A"/>
    <w:rsid w:val="00223154"/>
    <w:rsid w:val="00223160"/>
    <w:rsid w:val="00223200"/>
    <w:rsid w:val="00223281"/>
    <w:rsid w:val="002232B9"/>
    <w:rsid w:val="00223306"/>
    <w:rsid w:val="0022330E"/>
    <w:rsid w:val="00223326"/>
    <w:rsid w:val="0022332D"/>
    <w:rsid w:val="00223333"/>
    <w:rsid w:val="00223368"/>
    <w:rsid w:val="0022336E"/>
    <w:rsid w:val="002233AD"/>
    <w:rsid w:val="002233B1"/>
    <w:rsid w:val="002233C5"/>
    <w:rsid w:val="002233CF"/>
    <w:rsid w:val="00223464"/>
    <w:rsid w:val="002234D5"/>
    <w:rsid w:val="00223525"/>
    <w:rsid w:val="00223535"/>
    <w:rsid w:val="00223543"/>
    <w:rsid w:val="0022356D"/>
    <w:rsid w:val="0022358D"/>
    <w:rsid w:val="002235CF"/>
    <w:rsid w:val="0022362C"/>
    <w:rsid w:val="0022364C"/>
    <w:rsid w:val="0022369B"/>
    <w:rsid w:val="002236A8"/>
    <w:rsid w:val="002236B5"/>
    <w:rsid w:val="002236C1"/>
    <w:rsid w:val="00223755"/>
    <w:rsid w:val="0022379D"/>
    <w:rsid w:val="002237A3"/>
    <w:rsid w:val="002237B8"/>
    <w:rsid w:val="002237EF"/>
    <w:rsid w:val="002237FA"/>
    <w:rsid w:val="00223848"/>
    <w:rsid w:val="002238AA"/>
    <w:rsid w:val="002238B3"/>
    <w:rsid w:val="00223933"/>
    <w:rsid w:val="002239A8"/>
    <w:rsid w:val="002239AD"/>
    <w:rsid w:val="002239DD"/>
    <w:rsid w:val="00223A01"/>
    <w:rsid w:val="00223A21"/>
    <w:rsid w:val="00223A5C"/>
    <w:rsid w:val="00223A71"/>
    <w:rsid w:val="00223A76"/>
    <w:rsid w:val="00223B02"/>
    <w:rsid w:val="00223B22"/>
    <w:rsid w:val="00223B25"/>
    <w:rsid w:val="00223B3A"/>
    <w:rsid w:val="00223BAF"/>
    <w:rsid w:val="00223BC3"/>
    <w:rsid w:val="00223C2B"/>
    <w:rsid w:val="00223C33"/>
    <w:rsid w:val="00223C3B"/>
    <w:rsid w:val="00223C52"/>
    <w:rsid w:val="00223C64"/>
    <w:rsid w:val="00223C6C"/>
    <w:rsid w:val="00223C71"/>
    <w:rsid w:val="00223C81"/>
    <w:rsid w:val="00223CBB"/>
    <w:rsid w:val="00223CC9"/>
    <w:rsid w:val="00223D1C"/>
    <w:rsid w:val="00223D22"/>
    <w:rsid w:val="00223D58"/>
    <w:rsid w:val="00223D69"/>
    <w:rsid w:val="00223D6F"/>
    <w:rsid w:val="00223D9C"/>
    <w:rsid w:val="00223DCC"/>
    <w:rsid w:val="00223DCE"/>
    <w:rsid w:val="00223E08"/>
    <w:rsid w:val="00223E49"/>
    <w:rsid w:val="00223E57"/>
    <w:rsid w:val="00223E9E"/>
    <w:rsid w:val="00223ED4"/>
    <w:rsid w:val="00223EE2"/>
    <w:rsid w:val="00223F3E"/>
    <w:rsid w:val="00223F5D"/>
    <w:rsid w:val="00223F74"/>
    <w:rsid w:val="00223FDD"/>
    <w:rsid w:val="00223FDF"/>
    <w:rsid w:val="00223FF4"/>
    <w:rsid w:val="00224038"/>
    <w:rsid w:val="002240A8"/>
    <w:rsid w:val="002240F7"/>
    <w:rsid w:val="00224132"/>
    <w:rsid w:val="0022414F"/>
    <w:rsid w:val="002241B5"/>
    <w:rsid w:val="002241D2"/>
    <w:rsid w:val="002241DD"/>
    <w:rsid w:val="002241E4"/>
    <w:rsid w:val="002241E6"/>
    <w:rsid w:val="00224200"/>
    <w:rsid w:val="00224213"/>
    <w:rsid w:val="00224239"/>
    <w:rsid w:val="0022423A"/>
    <w:rsid w:val="0022423F"/>
    <w:rsid w:val="00224244"/>
    <w:rsid w:val="00224249"/>
    <w:rsid w:val="0022425D"/>
    <w:rsid w:val="002242B2"/>
    <w:rsid w:val="002242D3"/>
    <w:rsid w:val="00224305"/>
    <w:rsid w:val="00224331"/>
    <w:rsid w:val="002243A7"/>
    <w:rsid w:val="002243C6"/>
    <w:rsid w:val="002243D0"/>
    <w:rsid w:val="002243F0"/>
    <w:rsid w:val="002243F2"/>
    <w:rsid w:val="002243FD"/>
    <w:rsid w:val="0022440D"/>
    <w:rsid w:val="0022448E"/>
    <w:rsid w:val="002244E1"/>
    <w:rsid w:val="002244EB"/>
    <w:rsid w:val="00224516"/>
    <w:rsid w:val="0022451C"/>
    <w:rsid w:val="0022451D"/>
    <w:rsid w:val="00224574"/>
    <w:rsid w:val="0022458B"/>
    <w:rsid w:val="002245CA"/>
    <w:rsid w:val="00224633"/>
    <w:rsid w:val="0022464F"/>
    <w:rsid w:val="00224669"/>
    <w:rsid w:val="002246AB"/>
    <w:rsid w:val="002246B6"/>
    <w:rsid w:val="002246CF"/>
    <w:rsid w:val="002246E0"/>
    <w:rsid w:val="002246E2"/>
    <w:rsid w:val="002246F3"/>
    <w:rsid w:val="0022473C"/>
    <w:rsid w:val="00224763"/>
    <w:rsid w:val="00224793"/>
    <w:rsid w:val="002247CB"/>
    <w:rsid w:val="002247D3"/>
    <w:rsid w:val="002247F7"/>
    <w:rsid w:val="00224801"/>
    <w:rsid w:val="00224828"/>
    <w:rsid w:val="00224882"/>
    <w:rsid w:val="00224897"/>
    <w:rsid w:val="002248B6"/>
    <w:rsid w:val="002248E2"/>
    <w:rsid w:val="00224931"/>
    <w:rsid w:val="00224985"/>
    <w:rsid w:val="0022499E"/>
    <w:rsid w:val="002249A8"/>
    <w:rsid w:val="002249CE"/>
    <w:rsid w:val="00224A09"/>
    <w:rsid w:val="00224A4A"/>
    <w:rsid w:val="00224A52"/>
    <w:rsid w:val="00224AF0"/>
    <w:rsid w:val="00224B36"/>
    <w:rsid w:val="00224BB0"/>
    <w:rsid w:val="00224BB8"/>
    <w:rsid w:val="00224BCD"/>
    <w:rsid w:val="00224C11"/>
    <w:rsid w:val="00224C73"/>
    <w:rsid w:val="00224C75"/>
    <w:rsid w:val="00224C76"/>
    <w:rsid w:val="00224C7A"/>
    <w:rsid w:val="00224CA6"/>
    <w:rsid w:val="00224CAA"/>
    <w:rsid w:val="00224D35"/>
    <w:rsid w:val="00224D95"/>
    <w:rsid w:val="00224D97"/>
    <w:rsid w:val="00224D9C"/>
    <w:rsid w:val="00224DAD"/>
    <w:rsid w:val="00224DB6"/>
    <w:rsid w:val="00224DD1"/>
    <w:rsid w:val="00224DD6"/>
    <w:rsid w:val="00224DD9"/>
    <w:rsid w:val="00224E06"/>
    <w:rsid w:val="00224E7D"/>
    <w:rsid w:val="00224EEA"/>
    <w:rsid w:val="00224EF6"/>
    <w:rsid w:val="00224F7C"/>
    <w:rsid w:val="00224FD4"/>
    <w:rsid w:val="00224FD6"/>
    <w:rsid w:val="00224FF8"/>
    <w:rsid w:val="00224FF9"/>
    <w:rsid w:val="00225016"/>
    <w:rsid w:val="00225034"/>
    <w:rsid w:val="0022504B"/>
    <w:rsid w:val="00225069"/>
    <w:rsid w:val="00225085"/>
    <w:rsid w:val="002250B1"/>
    <w:rsid w:val="002250B3"/>
    <w:rsid w:val="002250DE"/>
    <w:rsid w:val="002250ED"/>
    <w:rsid w:val="002250F1"/>
    <w:rsid w:val="0022512C"/>
    <w:rsid w:val="0022513A"/>
    <w:rsid w:val="00225147"/>
    <w:rsid w:val="00225150"/>
    <w:rsid w:val="0022515F"/>
    <w:rsid w:val="00225175"/>
    <w:rsid w:val="0022523D"/>
    <w:rsid w:val="0022526B"/>
    <w:rsid w:val="002252AC"/>
    <w:rsid w:val="002252E6"/>
    <w:rsid w:val="00225366"/>
    <w:rsid w:val="002253B4"/>
    <w:rsid w:val="002253C9"/>
    <w:rsid w:val="002253D4"/>
    <w:rsid w:val="002253E1"/>
    <w:rsid w:val="0022544F"/>
    <w:rsid w:val="0022546B"/>
    <w:rsid w:val="0022548B"/>
    <w:rsid w:val="0022549A"/>
    <w:rsid w:val="002254C2"/>
    <w:rsid w:val="00225558"/>
    <w:rsid w:val="002255C5"/>
    <w:rsid w:val="00225656"/>
    <w:rsid w:val="00225674"/>
    <w:rsid w:val="0022567E"/>
    <w:rsid w:val="002256A1"/>
    <w:rsid w:val="002256E9"/>
    <w:rsid w:val="00225711"/>
    <w:rsid w:val="00225716"/>
    <w:rsid w:val="00225729"/>
    <w:rsid w:val="00225741"/>
    <w:rsid w:val="00225748"/>
    <w:rsid w:val="0022576D"/>
    <w:rsid w:val="0022577C"/>
    <w:rsid w:val="0022577F"/>
    <w:rsid w:val="002257BC"/>
    <w:rsid w:val="002257BF"/>
    <w:rsid w:val="002257C6"/>
    <w:rsid w:val="002257D8"/>
    <w:rsid w:val="00225867"/>
    <w:rsid w:val="0022586D"/>
    <w:rsid w:val="00225875"/>
    <w:rsid w:val="002258A4"/>
    <w:rsid w:val="002258AF"/>
    <w:rsid w:val="002258CE"/>
    <w:rsid w:val="002258E2"/>
    <w:rsid w:val="002258E7"/>
    <w:rsid w:val="00225941"/>
    <w:rsid w:val="0022595A"/>
    <w:rsid w:val="00225964"/>
    <w:rsid w:val="00225989"/>
    <w:rsid w:val="00225A16"/>
    <w:rsid w:val="00225A22"/>
    <w:rsid w:val="00225A29"/>
    <w:rsid w:val="00225A7A"/>
    <w:rsid w:val="00225A8F"/>
    <w:rsid w:val="00225AAE"/>
    <w:rsid w:val="00225AD0"/>
    <w:rsid w:val="00225AD5"/>
    <w:rsid w:val="00225B07"/>
    <w:rsid w:val="00225B17"/>
    <w:rsid w:val="00225B22"/>
    <w:rsid w:val="00225C2B"/>
    <w:rsid w:val="00225C42"/>
    <w:rsid w:val="00225C95"/>
    <w:rsid w:val="00225CA8"/>
    <w:rsid w:val="00225CB5"/>
    <w:rsid w:val="00225CDB"/>
    <w:rsid w:val="00225CDC"/>
    <w:rsid w:val="00225D08"/>
    <w:rsid w:val="00225D55"/>
    <w:rsid w:val="00225D5A"/>
    <w:rsid w:val="00225D8B"/>
    <w:rsid w:val="00225DD6"/>
    <w:rsid w:val="00225E4A"/>
    <w:rsid w:val="00225EBB"/>
    <w:rsid w:val="00225F42"/>
    <w:rsid w:val="00225F5C"/>
    <w:rsid w:val="00225FB8"/>
    <w:rsid w:val="00225FEA"/>
    <w:rsid w:val="00226014"/>
    <w:rsid w:val="0022601B"/>
    <w:rsid w:val="00226028"/>
    <w:rsid w:val="00226057"/>
    <w:rsid w:val="0022607B"/>
    <w:rsid w:val="002260C3"/>
    <w:rsid w:val="002260F4"/>
    <w:rsid w:val="0022611A"/>
    <w:rsid w:val="00226167"/>
    <w:rsid w:val="0022616F"/>
    <w:rsid w:val="00226177"/>
    <w:rsid w:val="00226178"/>
    <w:rsid w:val="0022617B"/>
    <w:rsid w:val="0022619A"/>
    <w:rsid w:val="002261A7"/>
    <w:rsid w:val="002261AC"/>
    <w:rsid w:val="002261B6"/>
    <w:rsid w:val="002261D3"/>
    <w:rsid w:val="00226203"/>
    <w:rsid w:val="00226222"/>
    <w:rsid w:val="00226267"/>
    <w:rsid w:val="00226281"/>
    <w:rsid w:val="0022629E"/>
    <w:rsid w:val="002262AF"/>
    <w:rsid w:val="002262C4"/>
    <w:rsid w:val="002262ED"/>
    <w:rsid w:val="00226321"/>
    <w:rsid w:val="00226323"/>
    <w:rsid w:val="002263A3"/>
    <w:rsid w:val="002263C3"/>
    <w:rsid w:val="00226412"/>
    <w:rsid w:val="00226470"/>
    <w:rsid w:val="00226471"/>
    <w:rsid w:val="0022647C"/>
    <w:rsid w:val="0022647F"/>
    <w:rsid w:val="00226480"/>
    <w:rsid w:val="0022648F"/>
    <w:rsid w:val="002264B5"/>
    <w:rsid w:val="002264CD"/>
    <w:rsid w:val="002264EE"/>
    <w:rsid w:val="00226592"/>
    <w:rsid w:val="002265E0"/>
    <w:rsid w:val="002265F3"/>
    <w:rsid w:val="002265F9"/>
    <w:rsid w:val="00226658"/>
    <w:rsid w:val="0022665A"/>
    <w:rsid w:val="0022665C"/>
    <w:rsid w:val="00226667"/>
    <w:rsid w:val="002266D0"/>
    <w:rsid w:val="002266FF"/>
    <w:rsid w:val="00226750"/>
    <w:rsid w:val="00226770"/>
    <w:rsid w:val="002267B6"/>
    <w:rsid w:val="00226802"/>
    <w:rsid w:val="00226835"/>
    <w:rsid w:val="00226843"/>
    <w:rsid w:val="0022685D"/>
    <w:rsid w:val="00226891"/>
    <w:rsid w:val="002268CF"/>
    <w:rsid w:val="002268F6"/>
    <w:rsid w:val="0022690D"/>
    <w:rsid w:val="00226974"/>
    <w:rsid w:val="00226A3E"/>
    <w:rsid w:val="00226A67"/>
    <w:rsid w:val="00226ABA"/>
    <w:rsid w:val="00226AD5"/>
    <w:rsid w:val="00226ADF"/>
    <w:rsid w:val="00226AEF"/>
    <w:rsid w:val="00226B59"/>
    <w:rsid w:val="00226B5A"/>
    <w:rsid w:val="00226B5C"/>
    <w:rsid w:val="00226BA6"/>
    <w:rsid w:val="00226BA8"/>
    <w:rsid w:val="00226C7A"/>
    <w:rsid w:val="00226C8B"/>
    <w:rsid w:val="00226C9F"/>
    <w:rsid w:val="00226CD0"/>
    <w:rsid w:val="00226D0B"/>
    <w:rsid w:val="00226D15"/>
    <w:rsid w:val="00226D30"/>
    <w:rsid w:val="00226DB4"/>
    <w:rsid w:val="00226DC1"/>
    <w:rsid w:val="00226DC3"/>
    <w:rsid w:val="00226DCE"/>
    <w:rsid w:val="00226DD1"/>
    <w:rsid w:val="00226DF2"/>
    <w:rsid w:val="00226E22"/>
    <w:rsid w:val="00226E3E"/>
    <w:rsid w:val="00226E4A"/>
    <w:rsid w:val="00226E4E"/>
    <w:rsid w:val="00226EB4"/>
    <w:rsid w:val="00226ED9"/>
    <w:rsid w:val="00226EE5"/>
    <w:rsid w:val="00226EFB"/>
    <w:rsid w:val="00226F27"/>
    <w:rsid w:val="00226F56"/>
    <w:rsid w:val="00226F80"/>
    <w:rsid w:val="00226FBF"/>
    <w:rsid w:val="00227006"/>
    <w:rsid w:val="00227018"/>
    <w:rsid w:val="0022706E"/>
    <w:rsid w:val="0022708E"/>
    <w:rsid w:val="00227091"/>
    <w:rsid w:val="002270BF"/>
    <w:rsid w:val="002270DF"/>
    <w:rsid w:val="002270F8"/>
    <w:rsid w:val="0022710B"/>
    <w:rsid w:val="0022711E"/>
    <w:rsid w:val="0022713C"/>
    <w:rsid w:val="0022716D"/>
    <w:rsid w:val="00227177"/>
    <w:rsid w:val="002271A0"/>
    <w:rsid w:val="002271A6"/>
    <w:rsid w:val="002271B5"/>
    <w:rsid w:val="002271BD"/>
    <w:rsid w:val="002271C6"/>
    <w:rsid w:val="002271D0"/>
    <w:rsid w:val="002271D1"/>
    <w:rsid w:val="002271E2"/>
    <w:rsid w:val="002271E7"/>
    <w:rsid w:val="002271EF"/>
    <w:rsid w:val="002271F8"/>
    <w:rsid w:val="00227235"/>
    <w:rsid w:val="00227257"/>
    <w:rsid w:val="002272B3"/>
    <w:rsid w:val="002272F6"/>
    <w:rsid w:val="002272F7"/>
    <w:rsid w:val="00227342"/>
    <w:rsid w:val="0022734A"/>
    <w:rsid w:val="00227356"/>
    <w:rsid w:val="00227388"/>
    <w:rsid w:val="002273D6"/>
    <w:rsid w:val="002273EC"/>
    <w:rsid w:val="002273FB"/>
    <w:rsid w:val="00227437"/>
    <w:rsid w:val="0022747B"/>
    <w:rsid w:val="002274B6"/>
    <w:rsid w:val="002274C0"/>
    <w:rsid w:val="00227512"/>
    <w:rsid w:val="00227529"/>
    <w:rsid w:val="0022752C"/>
    <w:rsid w:val="00227537"/>
    <w:rsid w:val="0022754E"/>
    <w:rsid w:val="00227560"/>
    <w:rsid w:val="0022757F"/>
    <w:rsid w:val="002275A5"/>
    <w:rsid w:val="002275B0"/>
    <w:rsid w:val="002275D8"/>
    <w:rsid w:val="002275E1"/>
    <w:rsid w:val="002275E2"/>
    <w:rsid w:val="002275FC"/>
    <w:rsid w:val="002275FF"/>
    <w:rsid w:val="0022762B"/>
    <w:rsid w:val="0022767C"/>
    <w:rsid w:val="00227684"/>
    <w:rsid w:val="002276AC"/>
    <w:rsid w:val="00227730"/>
    <w:rsid w:val="0022774B"/>
    <w:rsid w:val="00227759"/>
    <w:rsid w:val="0022777E"/>
    <w:rsid w:val="002277BB"/>
    <w:rsid w:val="002277DB"/>
    <w:rsid w:val="002277F3"/>
    <w:rsid w:val="002277FF"/>
    <w:rsid w:val="00227816"/>
    <w:rsid w:val="00227830"/>
    <w:rsid w:val="00227848"/>
    <w:rsid w:val="0022786F"/>
    <w:rsid w:val="00227897"/>
    <w:rsid w:val="002278C0"/>
    <w:rsid w:val="002278C2"/>
    <w:rsid w:val="002278D6"/>
    <w:rsid w:val="002278F0"/>
    <w:rsid w:val="002278F3"/>
    <w:rsid w:val="00227934"/>
    <w:rsid w:val="00227943"/>
    <w:rsid w:val="00227957"/>
    <w:rsid w:val="00227969"/>
    <w:rsid w:val="00227981"/>
    <w:rsid w:val="002279C7"/>
    <w:rsid w:val="002279D1"/>
    <w:rsid w:val="002279D2"/>
    <w:rsid w:val="002279F4"/>
    <w:rsid w:val="002279FD"/>
    <w:rsid w:val="00227AAA"/>
    <w:rsid w:val="00227ADB"/>
    <w:rsid w:val="00227B0A"/>
    <w:rsid w:val="00227B13"/>
    <w:rsid w:val="00227B42"/>
    <w:rsid w:val="00227B4E"/>
    <w:rsid w:val="00227B7C"/>
    <w:rsid w:val="00227B83"/>
    <w:rsid w:val="00227B92"/>
    <w:rsid w:val="00227BC9"/>
    <w:rsid w:val="00227BF7"/>
    <w:rsid w:val="00227C09"/>
    <w:rsid w:val="00227C0D"/>
    <w:rsid w:val="00227C1A"/>
    <w:rsid w:val="00227C2E"/>
    <w:rsid w:val="00227C3F"/>
    <w:rsid w:val="00227C48"/>
    <w:rsid w:val="00227C8D"/>
    <w:rsid w:val="00227CC7"/>
    <w:rsid w:val="00227CD3"/>
    <w:rsid w:val="00227CDF"/>
    <w:rsid w:val="00227CEA"/>
    <w:rsid w:val="00227D10"/>
    <w:rsid w:val="00227D28"/>
    <w:rsid w:val="00227D57"/>
    <w:rsid w:val="00227D75"/>
    <w:rsid w:val="00227D89"/>
    <w:rsid w:val="00227D91"/>
    <w:rsid w:val="00227D9A"/>
    <w:rsid w:val="00227DA9"/>
    <w:rsid w:val="00227DB9"/>
    <w:rsid w:val="00227DD2"/>
    <w:rsid w:val="00227DD3"/>
    <w:rsid w:val="00227DEF"/>
    <w:rsid w:val="00227DFD"/>
    <w:rsid w:val="00227E12"/>
    <w:rsid w:val="00227E2A"/>
    <w:rsid w:val="00227E2B"/>
    <w:rsid w:val="00227E39"/>
    <w:rsid w:val="00227E7E"/>
    <w:rsid w:val="00227EA8"/>
    <w:rsid w:val="00227EB3"/>
    <w:rsid w:val="00227F08"/>
    <w:rsid w:val="00227F0A"/>
    <w:rsid w:val="00227F0D"/>
    <w:rsid w:val="00227F98"/>
    <w:rsid w:val="00227FB3"/>
    <w:rsid w:val="00227FC3"/>
    <w:rsid w:val="00227FD8"/>
    <w:rsid w:val="002300AC"/>
    <w:rsid w:val="002300FF"/>
    <w:rsid w:val="00230102"/>
    <w:rsid w:val="00230104"/>
    <w:rsid w:val="00230128"/>
    <w:rsid w:val="0023012E"/>
    <w:rsid w:val="00230131"/>
    <w:rsid w:val="00230157"/>
    <w:rsid w:val="0023015B"/>
    <w:rsid w:val="002301D3"/>
    <w:rsid w:val="002301E4"/>
    <w:rsid w:val="002301F5"/>
    <w:rsid w:val="002301F7"/>
    <w:rsid w:val="00230218"/>
    <w:rsid w:val="0023023F"/>
    <w:rsid w:val="002302C5"/>
    <w:rsid w:val="002302E3"/>
    <w:rsid w:val="002302E8"/>
    <w:rsid w:val="002302EC"/>
    <w:rsid w:val="002302F4"/>
    <w:rsid w:val="00230325"/>
    <w:rsid w:val="00230353"/>
    <w:rsid w:val="00230363"/>
    <w:rsid w:val="00230376"/>
    <w:rsid w:val="002303B1"/>
    <w:rsid w:val="002303BE"/>
    <w:rsid w:val="002303C0"/>
    <w:rsid w:val="002303E3"/>
    <w:rsid w:val="002303F2"/>
    <w:rsid w:val="00230428"/>
    <w:rsid w:val="00230470"/>
    <w:rsid w:val="0023048C"/>
    <w:rsid w:val="0023056A"/>
    <w:rsid w:val="00230571"/>
    <w:rsid w:val="002305A1"/>
    <w:rsid w:val="002305CD"/>
    <w:rsid w:val="00230610"/>
    <w:rsid w:val="0023062D"/>
    <w:rsid w:val="00230686"/>
    <w:rsid w:val="0023069C"/>
    <w:rsid w:val="002306D6"/>
    <w:rsid w:val="002306DA"/>
    <w:rsid w:val="002306FC"/>
    <w:rsid w:val="00230720"/>
    <w:rsid w:val="00230764"/>
    <w:rsid w:val="002307F7"/>
    <w:rsid w:val="00230809"/>
    <w:rsid w:val="0023081C"/>
    <w:rsid w:val="00230873"/>
    <w:rsid w:val="0023087D"/>
    <w:rsid w:val="00230881"/>
    <w:rsid w:val="00230946"/>
    <w:rsid w:val="00230954"/>
    <w:rsid w:val="0023096A"/>
    <w:rsid w:val="00230972"/>
    <w:rsid w:val="0023098C"/>
    <w:rsid w:val="002309D0"/>
    <w:rsid w:val="002309DE"/>
    <w:rsid w:val="00230A3D"/>
    <w:rsid w:val="00230A7E"/>
    <w:rsid w:val="00230A87"/>
    <w:rsid w:val="00230B15"/>
    <w:rsid w:val="00230B19"/>
    <w:rsid w:val="00230B66"/>
    <w:rsid w:val="00230B7B"/>
    <w:rsid w:val="00230BB9"/>
    <w:rsid w:val="00230BE4"/>
    <w:rsid w:val="00230C1E"/>
    <w:rsid w:val="00230C50"/>
    <w:rsid w:val="00230C55"/>
    <w:rsid w:val="00230C5C"/>
    <w:rsid w:val="00230C62"/>
    <w:rsid w:val="00230CCB"/>
    <w:rsid w:val="00230CDB"/>
    <w:rsid w:val="00230CE8"/>
    <w:rsid w:val="00230D39"/>
    <w:rsid w:val="00230D3D"/>
    <w:rsid w:val="00230D43"/>
    <w:rsid w:val="00230D50"/>
    <w:rsid w:val="00230D6A"/>
    <w:rsid w:val="00230D6D"/>
    <w:rsid w:val="00230D70"/>
    <w:rsid w:val="00230DB4"/>
    <w:rsid w:val="00230DD1"/>
    <w:rsid w:val="00230E0F"/>
    <w:rsid w:val="00230E52"/>
    <w:rsid w:val="00230E57"/>
    <w:rsid w:val="00230E76"/>
    <w:rsid w:val="00230E8F"/>
    <w:rsid w:val="00230E91"/>
    <w:rsid w:val="00230EB4"/>
    <w:rsid w:val="00230F03"/>
    <w:rsid w:val="00230F17"/>
    <w:rsid w:val="00230F1F"/>
    <w:rsid w:val="00230F28"/>
    <w:rsid w:val="00230F81"/>
    <w:rsid w:val="00230F83"/>
    <w:rsid w:val="00230FA6"/>
    <w:rsid w:val="00230FC7"/>
    <w:rsid w:val="00230FF1"/>
    <w:rsid w:val="00230FF4"/>
    <w:rsid w:val="00231002"/>
    <w:rsid w:val="00231009"/>
    <w:rsid w:val="00231010"/>
    <w:rsid w:val="0023101F"/>
    <w:rsid w:val="0023102A"/>
    <w:rsid w:val="00231039"/>
    <w:rsid w:val="00231042"/>
    <w:rsid w:val="00231051"/>
    <w:rsid w:val="0023107B"/>
    <w:rsid w:val="0023107D"/>
    <w:rsid w:val="0023108A"/>
    <w:rsid w:val="002310A3"/>
    <w:rsid w:val="002310AC"/>
    <w:rsid w:val="0023110A"/>
    <w:rsid w:val="00231117"/>
    <w:rsid w:val="00231128"/>
    <w:rsid w:val="0023112F"/>
    <w:rsid w:val="0023118C"/>
    <w:rsid w:val="002311A2"/>
    <w:rsid w:val="002311BA"/>
    <w:rsid w:val="002311C1"/>
    <w:rsid w:val="00231222"/>
    <w:rsid w:val="0023122B"/>
    <w:rsid w:val="00231239"/>
    <w:rsid w:val="002312FA"/>
    <w:rsid w:val="00231315"/>
    <w:rsid w:val="00231329"/>
    <w:rsid w:val="002313A9"/>
    <w:rsid w:val="002313B0"/>
    <w:rsid w:val="002313BC"/>
    <w:rsid w:val="002313D0"/>
    <w:rsid w:val="002313DC"/>
    <w:rsid w:val="0023140B"/>
    <w:rsid w:val="00231433"/>
    <w:rsid w:val="0023143D"/>
    <w:rsid w:val="0023144D"/>
    <w:rsid w:val="00231459"/>
    <w:rsid w:val="00231460"/>
    <w:rsid w:val="00231467"/>
    <w:rsid w:val="002314A0"/>
    <w:rsid w:val="002314A5"/>
    <w:rsid w:val="002314E4"/>
    <w:rsid w:val="00231502"/>
    <w:rsid w:val="0023152C"/>
    <w:rsid w:val="00231592"/>
    <w:rsid w:val="002315C8"/>
    <w:rsid w:val="002315DF"/>
    <w:rsid w:val="002315FD"/>
    <w:rsid w:val="00231646"/>
    <w:rsid w:val="0023164D"/>
    <w:rsid w:val="00231662"/>
    <w:rsid w:val="002316AC"/>
    <w:rsid w:val="002316B1"/>
    <w:rsid w:val="002316B6"/>
    <w:rsid w:val="00231700"/>
    <w:rsid w:val="0023172E"/>
    <w:rsid w:val="0023175C"/>
    <w:rsid w:val="00231774"/>
    <w:rsid w:val="0023179F"/>
    <w:rsid w:val="002317A1"/>
    <w:rsid w:val="002317A9"/>
    <w:rsid w:val="002317B6"/>
    <w:rsid w:val="002317B9"/>
    <w:rsid w:val="00231805"/>
    <w:rsid w:val="0023180D"/>
    <w:rsid w:val="00231810"/>
    <w:rsid w:val="00231874"/>
    <w:rsid w:val="002318F8"/>
    <w:rsid w:val="00231936"/>
    <w:rsid w:val="0023194E"/>
    <w:rsid w:val="0023196F"/>
    <w:rsid w:val="0023197E"/>
    <w:rsid w:val="002319AD"/>
    <w:rsid w:val="002319DA"/>
    <w:rsid w:val="002319EF"/>
    <w:rsid w:val="002319FC"/>
    <w:rsid w:val="00231A0F"/>
    <w:rsid w:val="00231A24"/>
    <w:rsid w:val="00231A6A"/>
    <w:rsid w:val="00231A70"/>
    <w:rsid w:val="00231AA8"/>
    <w:rsid w:val="00231AB2"/>
    <w:rsid w:val="00231B4A"/>
    <w:rsid w:val="00231B58"/>
    <w:rsid w:val="00231B63"/>
    <w:rsid w:val="00231B93"/>
    <w:rsid w:val="00231BD0"/>
    <w:rsid w:val="00231C02"/>
    <w:rsid w:val="00231C0A"/>
    <w:rsid w:val="00231C14"/>
    <w:rsid w:val="00231C26"/>
    <w:rsid w:val="00231C34"/>
    <w:rsid w:val="00231C73"/>
    <w:rsid w:val="00231C7F"/>
    <w:rsid w:val="00231C8C"/>
    <w:rsid w:val="00231CBC"/>
    <w:rsid w:val="00231CE0"/>
    <w:rsid w:val="00231D1E"/>
    <w:rsid w:val="00231D4A"/>
    <w:rsid w:val="00231D4F"/>
    <w:rsid w:val="00231D9C"/>
    <w:rsid w:val="00231DBE"/>
    <w:rsid w:val="00231DDF"/>
    <w:rsid w:val="00231DF7"/>
    <w:rsid w:val="00231E02"/>
    <w:rsid w:val="00231E0F"/>
    <w:rsid w:val="00231E5F"/>
    <w:rsid w:val="00231E7B"/>
    <w:rsid w:val="00231E8D"/>
    <w:rsid w:val="00231F02"/>
    <w:rsid w:val="00231F3F"/>
    <w:rsid w:val="00231F6F"/>
    <w:rsid w:val="00231F9C"/>
    <w:rsid w:val="00231FC9"/>
    <w:rsid w:val="00231FDF"/>
    <w:rsid w:val="00231FFE"/>
    <w:rsid w:val="00232023"/>
    <w:rsid w:val="00232024"/>
    <w:rsid w:val="00232032"/>
    <w:rsid w:val="00232034"/>
    <w:rsid w:val="0023203A"/>
    <w:rsid w:val="00232056"/>
    <w:rsid w:val="002320A3"/>
    <w:rsid w:val="002320AE"/>
    <w:rsid w:val="002320D5"/>
    <w:rsid w:val="002320E9"/>
    <w:rsid w:val="002320F7"/>
    <w:rsid w:val="00232102"/>
    <w:rsid w:val="00232121"/>
    <w:rsid w:val="00232126"/>
    <w:rsid w:val="00232130"/>
    <w:rsid w:val="0023213A"/>
    <w:rsid w:val="0023218B"/>
    <w:rsid w:val="0023218F"/>
    <w:rsid w:val="002321FC"/>
    <w:rsid w:val="00232264"/>
    <w:rsid w:val="00232277"/>
    <w:rsid w:val="0023229A"/>
    <w:rsid w:val="002322AC"/>
    <w:rsid w:val="002322AE"/>
    <w:rsid w:val="002322B5"/>
    <w:rsid w:val="002322BE"/>
    <w:rsid w:val="00232303"/>
    <w:rsid w:val="00232316"/>
    <w:rsid w:val="00232323"/>
    <w:rsid w:val="0023235B"/>
    <w:rsid w:val="002323A6"/>
    <w:rsid w:val="002323A8"/>
    <w:rsid w:val="002323F1"/>
    <w:rsid w:val="00232426"/>
    <w:rsid w:val="00232457"/>
    <w:rsid w:val="0023245F"/>
    <w:rsid w:val="00232467"/>
    <w:rsid w:val="00232493"/>
    <w:rsid w:val="002324B9"/>
    <w:rsid w:val="0023250C"/>
    <w:rsid w:val="0023254B"/>
    <w:rsid w:val="00232558"/>
    <w:rsid w:val="00232571"/>
    <w:rsid w:val="00232579"/>
    <w:rsid w:val="00232580"/>
    <w:rsid w:val="002325B9"/>
    <w:rsid w:val="002325F6"/>
    <w:rsid w:val="002326A9"/>
    <w:rsid w:val="002326BC"/>
    <w:rsid w:val="002326D1"/>
    <w:rsid w:val="00232733"/>
    <w:rsid w:val="0023279B"/>
    <w:rsid w:val="002327ED"/>
    <w:rsid w:val="00232834"/>
    <w:rsid w:val="002328BF"/>
    <w:rsid w:val="002328C0"/>
    <w:rsid w:val="00232935"/>
    <w:rsid w:val="00232941"/>
    <w:rsid w:val="00232989"/>
    <w:rsid w:val="002329B8"/>
    <w:rsid w:val="002329D8"/>
    <w:rsid w:val="00232A25"/>
    <w:rsid w:val="00232A82"/>
    <w:rsid w:val="00232AA0"/>
    <w:rsid w:val="00232ADE"/>
    <w:rsid w:val="00232AED"/>
    <w:rsid w:val="00232B10"/>
    <w:rsid w:val="00232B2C"/>
    <w:rsid w:val="00232B3D"/>
    <w:rsid w:val="00232B3E"/>
    <w:rsid w:val="00232B70"/>
    <w:rsid w:val="00232B72"/>
    <w:rsid w:val="00232B93"/>
    <w:rsid w:val="00232BFF"/>
    <w:rsid w:val="00232C43"/>
    <w:rsid w:val="00232C4F"/>
    <w:rsid w:val="00232C57"/>
    <w:rsid w:val="00232C68"/>
    <w:rsid w:val="00232CA3"/>
    <w:rsid w:val="00232CFA"/>
    <w:rsid w:val="00232D4B"/>
    <w:rsid w:val="00232D59"/>
    <w:rsid w:val="00232D64"/>
    <w:rsid w:val="00232D8D"/>
    <w:rsid w:val="00232DC2"/>
    <w:rsid w:val="00232DCF"/>
    <w:rsid w:val="00232DED"/>
    <w:rsid w:val="00232DFB"/>
    <w:rsid w:val="00232E56"/>
    <w:rsid w:val="00232E62"/>
    <w:rsid w:val="00232E6F"/>
    <w:rsid w:val="00232EA2"/>
    <w:rsid w:val="00232ECE"/>
    <w:rsid w:val="00232EDB"/>
    <w:rsid w:val="00232F39"/>
    <w:rsid w:val="00232F41"/>
    <w:rsid w:val="00232F4E"/>
    <w:rsid w:val="00232F58"/>
    <w:rsid w:val="00232F62"/>
    <w:rsid w:val="00232F64"/>
    <w:rsid w:val="00232F76"/>
    <w:rsid w:val="00232F79"/>
    <w:rsid w:val="00232F94"/>
    <w:rsid w:val="00232FC0"/>
    <w:rsid w:val="00232FCE"/>
    <w:rsid w:val="00233007"/>
    <w:rsid w:val="00233033"/>
    <w:rsid w:val="00233035"/>
    <w:rsid w:val="0023303B"/>
    <w:rsid w:val="002330B1"/>
    <w:rsid w:val="002330CF"/>
    <w:rsid w:val="002330D5"/>
    <w:rsid w:val="002330E0"/>
    <w:rsid w:val="0023317D"/>
    <w:rsid w:val="002331B5"/>
    <w:rsid w:val="002331DC"/>
    <w:rsid w:val="002331E9"/>
    <w:rsid w:val="002331EC"/>
    <w:rsid w:val="0023327C"/>
    <w:rsid w:val="0023329D"/>
    <w:rsid w:val="002332D6"/>
    <w:rsid w:val="002332E2"/>
    <w:rsid w:val="00233302"/>
    <w:rsid w:val="00233315"/>
    <w:rsid w:val="0023331F"/>
    <w:rsid w:val="00233338"/>
    <w:rsid w:val="00233385"/>
    <w:rsid w:val="002333AC"/>
    <w:rsid w:val="002333F6"/>
    <w:rsid w:val="002333F8"/>
    <w:rsid w:val="00233417"/>
    <w:rsid w:val="0023343C"/>
    <w:rsid w:val="0023344F"/>
    <w:rsid w:val="00233471"/>
    <w:rsid w:val="002334C5"/>
    <w:rsid w:val="002334C7"/>
    <w:rsid w:val="002334CF"/>
    <w:rsid w:val="002334D8"/>
    <w:rsid w:val="002334E5"/>
    <w:rsid w:val="0023351C"/>
    <w:rsid w:val="00233529"/>
    <w:rsid w:val="0023356C"/>
    <w:rsid w:val="00233580"/>
    <w:rsid w:val="002335C9"/>
    <w:rsid w:val="002335FB"/>
    <w:rsid w:val="0023360A"/>
    <w:rsid w:val="00233619"/>
    <w:rsid w:val="0023361E"/>
    <w:rsid w:val="00233672"/>
    <w:rsid w:val="00233683"/>
    <w:rsid w:val="002336C3"/>
    <w:rsid w:val="002336C7"/>
    <w:rsid w:val="002336D5"/>
    <w:rsid w:val="00233708"/>
    <w:rsid w:val="0023370A"/>
    <w:rsid w:val="00233715"/>
    <w:rsid w:val="00233750"/>
    <w:rsid w:val="00233757"/>
    <w:rsid w:val="002337A4"/>
    <w:rsid w:val="002337AE"/>
    <w:rsid w:val="002337B1"/>
    <w:rsid w:val="002337E8"/>
    <w:rsid w:val="0023383E"/>
    <w:rsid w:val="00233855"/>
    <w:rsid w:val="00233869"/>
    <w:rsid w:val="0023386A"/>
    <w:rsid w:val="00233887"/>
    <w:rsid w:val="0023388B"/>
    <w:rsid w:val="002338BA"/>
    <w:rsid w:val="002338C0"/>
    <w:rsid w:val="002338D3"/>
    <w:rsid w:val="0023390E"/>
    <w:rsid w:val="00233932"/>
    <w:rsid w:val="0023395B"/>
    <w:rsid w:val="00233982"/>
    <w:rsid w:val="00233997"/>
    <w:rsid w:val="00233A01"/>
    <w:rsid w:val="00233A4C"/>
    <w:rsid w:val="00233A58"/>
    <w:rsid w:val="00233A82"/>
    <w:rsid w:val="00233AD2"/>
    <w:rsid w:val="00233B0E"/>
    <w:rsid w:val="00233B1D"/>
    <w:rsid w:val="00233B36"/>
    <w:rsid w:val="00233B63"/>
    <w:rsid w:val="00233B6A"/>
    <w:rsid w:val="00233B7C"/>
    <w:rsid w:val="00233BD7"/>
    <w:rsid w:val="00233BE2"/>
    <w:rsid w:val="00233BFE"/>
    <w:rsid w:val="00233C55"/>
    <w:rsid w:val="00233C6D"/>
    <w:rsid w:val="00233C83"/>
    <w:rsid w:val="00233C8D"/>
    <w:rsid w:val="00233CA1"/>
    <w:rsid w:val="00233CAD"/>
    <w:rsid w:val="00233CC8"/>
    <w:rsid w:val="00233CDB"/>
    <w:rsid w:val="00233D52"/>
    <w:rsid w:val="00233D54"/>
    <w:rsid w:val="00233D65"/>
    <w:rsid w:val="00233DA2"/>
    <w:rsid w:val="00233DBC"/>
    <w:rsid w:val="00233DC7"/>
    <w:rsid w:val="00233DE0"/>
    <w:rsid w:val="00233DF9"/>
    <w:rsid w:val="00233DFF"/>
    <w:rsid w:val="00233E2A"/>
    <w:rsid w:val="00233E98"/>
    <w:rsid w:val="00233EDD"/>
    <w:rsid w:val="00233EFA"/>
    <w:rsid w:val="00233F01"/>
    <w:rsid w:val="00233F04"/>
    <w:rsid w:val="00233F18"/>
    <w:rsid w:val="00233F92"/>
    <w:rsid w:val="00233FA7"/>
    <w:rsid w:val="00233FB3"/>
    <w:rsid w:val="00233FC0"/>
    <w:rsid w:val="00233FC8"/>
    <w:rsid w:val="00233FED"/>
    <w:rsid w:val="00234026"/>
    <w:rsid w:val="00234052"/>
    <w:rsid w:val="0023405F"/>
    <w:rsid w:val="00234060"/>
    <w:rsid w:val="0023406A"/>
    <w:rsid w:val="002340D7"/>
    <w:rsid w:val="002340FC"/>
    <w:rsid w:val="00234130"/>
    <w:rsid w:val="00234146"/>
    <w:rsid w:val="00234156"/>
    <w:rsid w:val="00234192"/>
    <w:rsid w:val="002341C0"/>
    <w:rsid w:val="002341D9"/>
    <w:rsid w:val="002341E9"/>
    <w:rsid w:val="0023420D"/>
    <w:rsid w:val="0023422C"/>
    <w:rsid w:val="00234255"/>
    <w:rsid w:val="00234263"/>
    <w:rsid w:val="00234273"/>
    <w:rsid w:val="00234274"/>
    <w:rsid w:val="00234291"/>
    <w:rsid w:val="00234292"/>
    <w:rsid w:val="002342E3"/>
    <w:rsid w:val="002342F8"/>
    <w:rsid w:val="00234319"/>
    <w:rsid w:val="00234342"/>
    <w:rsid w:val="0023435A"/>
    <w:rsid w:val="0023435D"/>
    <w:rsid w:val="00234396"/>
    <w:rsid w:val="0023439E"/>
    <w:rsid w:val="002343AB"/>
    <w:rsid w:val="002343B8"/>
    <w:rsid w:val="002343BE"/>
    <w:rsid w:val="002343C6"/>
    <w:rsid w:val="0023440A"/>
    <w:rsid w:val="00234435"/>
    <w:rsid w:val="0023447A"/>
    <w:rsid w:val="00234492"/>
    <w:rsid w:val="002344EA"/>
    <w:rsid w:val="00234532"/>
    <w:rsid w:val="0023453D"/>
    <w:rsid w:val="0023454E"/>
    <w:rsid w:val="00234552"/>
    <w:rsid w:val="0023455C"/>
    <w:rsid w:val="0023456B"/>
    <w:rsid w:val="00234580"/>
    <w:rsid w:val="002345BE"/>
    <w:rsid w:val="002345C0"/>
    <w:rsid w:val="002345D7"/>
    <w:rsid w:val="0023461E"/>
    <w:rsid w:val="0023462E"/>
    <w:rsid w:val="0023465B"/>
    <w:rsid w:val="0023466C"/>
    <w:rsid w:val="00234678"/>
    <w:rsid w:val="002346B8"/>
    <w:rsid w:val="002346F6"/>
    <w:rsid w:val="00234704"/>
    <w:rsid w:val="0023472F"/>
    <w:rsid w:val="00234755"/>
    <w:rsid w:val="00234780"/>
    <w:rsid w:val="0023478D"/>
    <w:rsid w:val="00234790"/>
    <w:rsid w:val="00234792"/>
    <w:rsid w:val="00234793"/>
    <w:rsid w:val="002347B8"/>
    <w:rsid w:val="002347C6"/>
    <w:rsid w:val="002347DE"/>
    <w:rsid w:val="002347EC"/>
    <w:rsid w:val="00234810"/>
    <w:rsid w:val="00234829"/>
    <w:rsid w:val="0023484C"/>
    <w:rsid w:val="0023489E"/>
    <w:rsid w:val="0023489F"/>
    <w:rsid w:val="002348AA"/>
    <w:rsid w:val="002348B0"/>
    <w:rsid w:val="002348D2"/>
    <w:rsid w:val="002348EE"/>
    <w:rsid w:val="00234911"/>
    <w:rsid w:val="0023491C"/>
    <w:rsid w:val="002349B9"/>
    <w:rsid w:val="002349C7"/>
    <w:rsid w:val="002349DA"/>
    <w:rsid w:val="00234A0C"/>
    <w:rsid w:val="00234A1C"/>
    <w:rsid w:val="00234A47"/>
    <w:rsid w:val="00234A73"/>
    <w:rsid w:val="00234A75"/>
    <w:rsid w:val="00234A8C"/>
    <w:rsid w:val="00234AB1"/>
    <w:rsid w:val="00234B02"/>
    <w:rsid w:val="00234B1A"/>
    <w:rsid w:val="00234B23"/>
    <w:rsid w:val="00234B71"/>
    <w:rsid w:val="00234BBB"/>
    <w:rsid w:val="00234BCB"/>
    <w:rsid w:val="00234BFA"/>
    <w:rsid w:val="00234C36"/>
    <w:rsid w:val="00234C43"/>
    <w:rsid w:val="00234C6F"/>
    <w:rsid w:val="00234CB7"/>
    <w:rsid w:val="00234CCF"/>
    <w:rsid w:val="00234CD6"/>
    <w:rsid w:val="00234CE0"/>
    <w:rsid w:val="00234CEC"/>
    <w:rsid w:val="00234CF6"/>
    <w:rsid w:val="00234D28"/>
    <w:rsid w:val="00234D49"/>
    <w:rsid w:val="00234D54"/>
    <w:rsid w:val="00234D84"/>
    <w:rsid w:val="00234D93"/>
    <w:rsid w:val="00234DBE"/>
    <w:rsid w:val="00234DD4"/>
    <w:rsid w:val="00234E22"/>
    <w:rsid w:val="00234E2F"/>
    <w:rsid w:val="00234E88"/>
    <w:rsid w:val="00234E95"/>
    <w:rsid w:val="00234EB1"/>
    <w:rsid w:val="00234F15"/>
    <w:rsid w:val="00234F27"/>
    <w:rsid w:val="00234F2F"/>
    <w:rsid w:val="00234F5B"/>
    <w:rsid w:val="00234F9A"/>
    <w:rsid w:val="00234F9E"/>
    <w:rsid w:val="00234FF7"/>
    <w:rsid w:val="00235022"/>
    <w:rsid w:val="00235029"/>
    <w:rsid w:val="0023502D"/>
    <w:rsid w:val="0023508C"/>
    <w:rsid w:val="002350B6"/>
    <w:rsid w:val="002350D8"/>
    <w:rsid w:val="002350DF"/>
    <w:rsid w:val="002350FD"/>
    <w:rsid w:val="00235192"/>
    <w:rsid w:val="002351B1"/>
    <w:rsid w:val="002351E4"/>
    <w:rsid w:val="002351F1"/>
    <w:rsid w:val="002351FF"/>
    <w:rsid w:val="00235249"/>
    <w:rsid w:val="0023524B"/>
    <w:rsid w:val="002352CD"/>
    <w:rsid w:val="0023532F"/>
    <w:rsid w:val="00235349"/>
    <w:rsid w:val="002353B5"/>
    <w:rsid w:val="002353DA"/>
    <w:rsid w:val="002353E2"/>
    <w:rsid w:val="002353E9"/>
    <w:rsid w:val="00235411"/>
    <w:rsid w:val="00235424"/>
    <w:rsid w:val="00235440"/>
    <w:rsid w:val="00235466"/>
    <w:rsid w:val="00235472"/>
    <w:rsid w:val="00235492"/>
    <w:rsid w:val="002354B1"/>
    <w:rsid w:val="002354B7"/>
    <w:rsid w:val="002354EC"/>
    <w:rsid w:val="002354FF"/>
    <w:rsid w:val="0023552E"/>
    <w:rsid w:val="00235544"/>
    <w:rsid w:val="00235559"/>
    <w:rsid w:val="00235564"/>
    <w:rsid w:val="00235600"/>
    <w:rsid w:val="0023561F"/>
    <w:rsid w:val="0023562D"/>
    <w:rsid w:val="00235632"/>
    <w:rsid w:val="00235633"/>
    <w:rsid w:val="0023566D"/>
    <w:rsid w:val="002356C0"/>
    <w:rsid w:val="002356E4"/>
    <w:rsid w:val="00235732"/>
    <w:rsid w:val="0023576D"/>
    <w:rsid w:val="00235787"/>
    <w:rsid w:val="002357BB"/>
    <w:rsid w:val="00235814"/>
    <w:rsid w:val="00235838"/>
    <w:rsid w:val="0023587E"/>
    <w:rsid w:val="00235898"/>
    <w:rsid w:val="002358B4"/>
    <w:rsid w:val="002358F7"/>
    <w:rsid w:val="00235904"/>
    <w:rsid w:val="00235921"/>
    <w:rsid w:val="00235965"/>
    <w:rsid w:val="002359C4"/>
    <w:rsid w:val="002359CF"/>
    <w:rsid w:val="00235A13"/>
    <w:rsid w:val="00235A17"/>
    <w:rsid w:val="00235A27"/>
    <w:rsid w:val="00235A42"/>
    <w:rsid w:val="00235A54"/>
    <w:rsid w:val="00235B16"/>
    <w:rsid w:val="00235B23"/>
    <w:rsid w:val="00235B57"/>
    <w:rsid w:val="00235B73"/>
    <w:rsid w:val="00235B7E"/>
    <w:rsid w:val="00235BAA"/>
    <w:rsid w:val="00235C0F"/>
    <w:rsid w:val="00235C1D"/>
    <w:rsid w:val="00235C2B"/>
    <w:rsid w:val="00235C39"/>
    <w:rsid w:val="00235C6C"/>
    <w:rsid w:val="00235C6D"/>
    <w:rsid w:val="00235CC6"/>
    <w:rsid w:val="00235CF7"/>
    <w:rsid w:val="00235CF8"/>
    <w:rsid w:val="00235D5B"/>
    <w:rsid w:val="00235D7E"/>
    <w:rsid w:val="00235D9E"/>
    <w:rsid w:val="00235DA6"/>
    <w:rsid w:val="00235E43"/>
    <w:rsid w:val="00235EB3"/>
    <w:rsid w:val="00235ECC"/>
    <w:rsid w:val="00235EED"/>
    <w:rsid w:val="00235EEE"/>
    <w:rsid w:val="00235F1E"/>
    <w:rsid w:val="00235F49"/>
    <w:rsid w:val="00235F9C"/>
    <w:rsid w:val="00235FA5"/>
    <w:rsid w:val="00235FA8"/>
    <w:rsid w:val="00235FDA"/>
    <w:rsid w:val="00235FEF"/>
    <w:rsid w:val="00236016"/>
    <w:rsid w:val="00236053"/>
    <w:rsid w:val="0023608B"/>
    <w:rsid w:val="002360BB"/>
    <w:rsid w:val="002360E3"/>
    <w:rsid w:val="0023613C"/>
    <w:rsid w:val="00236155"/>
    <w:rsid w:val="0023615B"/>
    <w:rsid w:val="002361E1"/>
    <w:rsid w:val="00236203"/>
    <w:rsid w:val="00236247"/>
    <w:rsid w:val="002362B2"/>
    <w:rsid w:val="002362C0"/>
    <w:rsid w:val="0023637C"/>
    <w:rsid w:val="00236393"/>
    <w:rsid w:val="0023639E"/>
    <w:rsid w:val="002363A3"/>
    <w:rsid w:val="002363B1"/>
    <w:rsid w:val="002363D3"/>
    <w:rsid w:val="002363E4"/>
    <w:rsid w:val="00236401"/>
    <w:rsid w:val="00236417"/>
    <w:rsid w:val="0023643E"/>
    <w:rsid w:val="00236451"/>
    <w:rsid w:val="00236475"/>
    <w:rsid w:val="00236478"/>
    <w:rsid w:val="002364E2"/>
    <w:rsid w:val="0023651E"/>
    <w:rsid w:val="00236532"/>
    <w:rsid w:val="0023654B"/>
    <w:rsid w:val="0023656A"/>
    <w:rsid w:val="002365A0"/>
    <w:rsid w:val="00236618"/>
    <w:rsid w:val="00236619"/>
    <w:rsid w:val="0023661F"/>
    <w:rsid w:val="0023668F"/>
    <w:rsid w:val="002366F1"/>
    <w:rsid w:val="0023670C"/>
    <w:rsid w:val="002367B9"/>
    <w:rsid w:val="002367C0"/>
    <w:rsid w:val="002367C1"/>
    <w:rsid w:val="002367C5"/>
    <w:rsid w:val="002367CE"/>
    <w:rsid w:val="002367D7"/>
    <w:rsid w:val="002367DB"/>
    <w:rsid w:val="002367E1"/>
    <w:rsid w:val="002367FF"/>
    <w:rsid w:val="0023683F"/>
    <w:rsid w:val="00236842"/>
    <w:rsid w:val="00236850"/>
    <w:rsid w:val="00236856"/>
    <w:rsid w:val="00236866"/>
    <w:rsid w:val="002368B0"/>
    <w:rsid w:val="002368B4"/>
    <w:rsid w:val="002368F1"/>
    <w:rsid w:val="0023690D"/>
    <w:rsid w:val="0023695A"/>
    <w:rsid w:val="0023697B"/>
    <w:rsid w:val="00236997"/>
    <w:rsid w:val="002369A5"/>
    <w:rsid w:val="002369AD"/>
    <w:rsid w:val="002369B8"/>
    <w:rsid w:val="00236A64"/>
    <w:rsid w:val="00236AAE"/>
    <w:rsid w:val="00236AF8"/>
    <w:rsid w:val="00236B30"/>
    <w:rsid w:val="00236B31"/>
    <w:rsid w:val="00236B3C"/>
    <w:rsid w:val="00236B54"/>
    <w:rsid w:val="00236B67"/>
    <w:rsid w:val="00236BA0"/>
    <w:rsid w:val="00236BC7"/>
    <w:rsid w:val="00236BD6"/>
    <w:rsid w:val="00236BF7"/>
    <w:rsid w:val="00236C15"/>
    <w:rsid w:val="00236C3E"/>
    <w:rsid w:val="00236C73"/>
    <w:rsid w:val="00236CB7"/>
    <w:rsid w:val="00236D1A"/>
    <w:rsid w:val="00236D25"/>
    <w:rsid w:val="00236D65"/>
    <w:rsid w:val="00236DB6"/>
    <w:rsid w:val="00236DE6"/>
    <w:rsid w:val="00236E08"/>
    <w:rsid w:val="00236E12"/>
    <w:rsid w:val="00236E1D"/>
    <w:rsid w:val="00236E20"/>
    <w:rsid w:val="00236E35"/>
    <w:rsid w:val="00236E6D"/>
    <w:rsid w:val="00236EC1"/>
    <w:rsid w:val="00236EEB"/>
    <w:rsid w:val="00236F07"/>
    <w:rsid w:val="00236F0C"/>
    <w:rsid w:val="00236F1F"/>
    <w:rsid w:val="00236F4F"/>
    <w:rsid w:val="00236F51"/>
    <w:rsid w:val="00236F5F"/>
    <w:rsid w:val="00236F60"/>
    <w:rsid w:val="00236F64"/>
    <w:rsid w:val="00236F9A"/>
    <w:rsid w:val="00236FBA"/>
    <w:rsid w:val="00237012"/>
    <w:rsid w:val="00237027"/>
    <w:rsid w:val="00237037"/>
    <w:rsid w:val="00237043"/>
    <w:rsid w:val="0023705C"/>
    <w:rsid w:val="00237083"/>
    <w:rsid w:val="00237086"/>
    <w:rsid w:val="002370B2"/>
    <w:rsid w:val="002370C0"/>
    <w:rsid w:val="0023715A"/>
    <w:rsid w:val="002371B4"/>
    <w:rsid w:val="002371C1"/>
    <w:rsid w:val="002371C6"/>
    <w:rsid w:val="002371E5"/>
    <w:rsid w:val="002371E9"/>
    <w:rsid w:val="002371ED"/>
    <w:rsid w:val="0023720D"/>
    <w:rsid w:val="00237225"/>
    <w:rsid w:val="00237249"/>
    <w:rsid w:val="0023728B"/>
    <w:rsid w:val="0023731B"/>
    <w:rsid w:val="0023732F"/>
    <w:rsid w:val="00237330"/>
    <w:rsid w:val="0023733B"/>
    <w:rsid w:val="0023735D"/>
    <w:rsid w:val="00237363"/>
    <w:rsid w:val="00237374"/>
    <w:rsid w:val="0023737F"/>
    <w:rsid w:val="00237395"/>
    <w:rsid w:val="002373A8"/>
    <w:rsid w:val="002373BE"/>
    <w:rsid w:val="002373E3"/>
    <w:rsid w:val="00237404"/>
    <w:rsid w:val="0023742F"/>
    <w:rsid w:val="0023745A"/>
    <w:rsid w:val="0023745B"/>
    <w:rsid w:val="00237476"/>
    <w:rsid w:val="0023749B"/>
    <w:rsid w:val="002374B4"/>
    <w:rsid w:val="002374D0"/>
    <w:rsid w:val="00237502"/>
    <w:rsid w:val="00237513"/>
    <w:rsid w:val="00237514"/>
    <w:rsid w:val="00237524"/>
    <w:rsid w:val="00237526"/>
    <w:rsid w:val="0023755C"/>
    <w:rsid w:val="0023755E"/>
    <w:rsid w:val="00237576"/>
    <w:rsid w:val="00237591"/>
    <w:rsid w:val="002375BD"/>
    <w:rsid w:val="002375D3"/>
    <w:rsid w:val="002375E3"/>
    <w:rsid w:val="002375F2"/>
    <w:rsid w:val="002375FD"/>
    <w:rsid w:val="00237600"/>
    <w:rsid w:val="00237616"/>
    <w:rsid w:val="0023761C"/>
    <w:rsid w:val="00237653"/>
    <w:rsid w:val="00237658"/>
    <w:rsid w:val="00237663"/>
    <w:rsid w:val="0023769C"/>
    <w:rsid w:val="002376B2"/>
    <w:rsid w:val="002376B9"/>
    <w:rsid w:val="002376FC"/>
    <w:rsid w:val="00237700"/>
    <w:rsid w:val="0023774D"/>
    <w:rsid w:val="00237763"/>
    <w:rsid w:val="0023778A"/>
    <w:rsid w:val="00237799"/>
    <w:rsid w:val="002377A5"/>
    <w:rsid w:val="002377BB"/>
    <w:rsid w:val="002377D0"/>
    <w:rsid w:val="0023781F"/>
    <w:rsid w:val="0023784F"/>
    <w:rsid w:val="00237859"/>
    <w:rsid w:val="002378CE"/>
    <w:rsid w:val="0023791A"/>
    <w:rsid w:val="0023793C"/>
    <w:rsid w:val="0023794E"/>
    <w:rsid w:val="0023795D"/>
    <w:rsid w:val="002379AD"/>
    <w:rsid w:val="002379B8"/>
    <w:rsid w:val="002379D3"/>
    <w:rsid w:val="002379D4"/>
    <w:rsid w:val="002379FD"/>
    <w:rsid w:val="00237A17"/>
    <w:rsid w:val="00237A20"/>
    <w:rsid w:val="00237A76"/>
    <w:rsid w:val="00237A80"/>
    <w:rsid w:val="00237ACE"/>
    <w:rsid w:val="00237B2B"/>
    <w:rsid w:val="00237B36"/>
    <w:rsid w:val="00237B4D"/>
    <w:rsid w:val="00237B52"/>
    <w:rsid w:val="00237B65"/>
    <w:rsid w:val="00237B7C"/>
    <w:rsid w:val="00237BA8"/>
    <w:rsid w:val="00237BB1"/>
    <w:rsid w:val="00237BD3"/>
    <w:rsid w:val="00237BF2"/>
    <w:rsid w:val="00237C38"/>
    <w:rsid w:val="00237C61"/>
    <w:rsid w:val="00237C62"/>
    <w:rsid w:val="00237C91"/>
    <w:rsid w:val="00237C9A"/>
    <w:rsid w:val="00237CE7"/>
    <w:rsid w:val="00237CEA"/>
    <w:rsid w:val="00237D74"/>
    <w:rsid w:val="00237D75"/>
    <w:rsid w:val="00237D86"/>
    <w:rsid w:val="00237DA0"/>
    <w:rsid w:val="00237DA3"/>
    <w:rsid w:val="00237DB5"/>
    <w:rsid w:val="00237DEE"/>
    <w:rsid w:val="00237E03"/>
    <w:rsid w:val="00237E10"/>
    <w:rsid w:val="00237E3F"/>
    <w:rsid w:val="00237E44"/>
    <w:rsid w:val="00237E55"/>
    <w:rsid w:val="00237E6C"/>
    <w:rsid w:val="00237E7D"/>
    <w:rsid w:val="00237E80"/>
    <w:rsid w:val="00237E8A"/>
    <w:rsid w:val="00237E9B"/>
    <w:rsid w:val="00237EAC"/>
    <w:rsid w:val="00237EAE"/>
    <w:rsid w:val="00237ED9"/>
    <w:rsid w:val="00237EDB"/>
    <w:rsid w:val="00237EDC"/>
    <w:rsid w:val="00237EF5"/>
    <w:rsid w:val="00237F5E"/>
    <w:rsid w:val="00237FA4"/>
    <w:rsid w:val="00237FE3"/>
    <w:rsid w:val="00240001"/>
    <w:rsid w:val="00240007"/>
    <w:rsid w:val="00240036"/>
    <w:rsid w:val="0024003A"/>
    <w:rsid w:val="00240053"/>
    <w:rsid w:val="00240056"/>
    <w:rsid w:val="0024006F"/>
    <w:rsid w:val="002400E0"/>
    <w:rsid w:val="002400F3"/>
    <w:rsid w:val="00240115"/>
    <w:rsid w:val="00240117"/>
    <w:rsid w:val="0024011C"/>
    <w:rsid w:val="0024012B"/>
    <w:rsid w:val="00240189"/>
    <w:rsid w:val="002401AC"/>
    <w:rsid w:val="002401AD"/>
    <w:rsid w:val="002401E1"/>
    <w:rsid w:val="0024020C"/>
    <w:rsid w:val="0024022B"/>
    <w:rsid w:val="00240232"/>
    <w:rsid w:val="00240283"/>
    <w:rsid w:val="0024028C"/>
    <w:rsid w:val="0024028F"/>
    <w:rsid w:val="00240297"/>
    <w:rsid w:val="002402CE"/>
    <w:rsid w:val="002402D4"/>
    <w:rsid w:val="002402E5"/>
    <w:rsid w:val="00240316"/>
    <w:rsid w:val="00240342"/>
    <w:rsid w:val="002403BF"/>
    <w:rsid w:val="002403E0"/>
    <w:rsid w:val="002403EF"/>
    <w:rsid w:val="0024043C"/>
    <w:rsid w:val="002404B5"/>
    <w:rsid w:val="002404C8"/>
    <w:rsid w:val="002404CC"/>
    <w:rsid w:val="002404D7"/>
    <w:rsid w:val="002404D9"/>
    <w:rsid w:val="002404EA"/>
    <w:rsid w:val="002404F4"/>
    <w:rsid w:val="002404FA"/>
    <w:rsid w:val="0024051E"/>
    <w:rsid w:val="0024054A"/>
    <w:rsid w:val="0024057D"/>
    <w:rsid w:val="002405C1"/>
    <w:rsid w:val="002405CA"/>
    <w:rsid w:val="002405CC"/>
    <w:rsid w:val="002405CE"/>
    <w:rsid w:val="00240650"/>
    <w:rsid w:val="0024066B"/>
    <w:rsid w:val="0024069D"/>
    <w:rsid w:val="002406D2"/>
    <w:rsid w:val="002406D6"/>
    <w:rsid w:val="0024070B"/>
    <w:rsid w:val="0024078D"/>
    <w:rsid w:val="00240792"/>
    <w:rsid w:val="00240803"/>
    <w:rsid w:val="00240809"/>
    <w:rsid w:val="00240853"/>
    <w:rsid w:val="00240893"/>
    <w:rsid w:val="002408A1"/>
    <w:rsid w:val="002408AC"/>
    <w:rsid w:val="002408B7"/>
    <w:rsid w:val="002408DA"/>
    <w:rsid w:val="0024091B"/>
    <w:rsid w:val="00240929"/>
    <w:rsid w:val="00240936"/>
    <w:rsid w:val="0024094F"/>
    <w:rsid w:val="00240976"/>
    <w:rsid w:val="002409D1"/>
    <w:rsid w:val="002409FA"/>
    <w:rsid w:val="00240A15"/>
    <w:rsid w:val="00240A4F"/>
    <w:rsid w:val="00240A54"/>
    <w:rsid w:val="00240A55"/>
    <w:rsid w:val="00240A5B"/>
    <w:rsid w:val="00240A68"/>
    <w:rsid w:val="00240A7A"/>
    <w:rsid w:val="00240ABC"/>
    <w:rsid w:val="00240B3E"/>
    <w:rsid w:val="00240BC3"/>
    <w:rsid w:val="00240C02"/>
    <w:rsid w:val="00240C10"/>
    <w:rsid w:val="00240C11"/>
    <w:rsid w:val="00240C92"/>
    <w:rsid w:val="00240CC9"/>
    <w:rsid w:val="00240CF9"/>
    <w:rsid w:val="00240CFF"/>
    <w:rsid w:val="00240D12"/>
    <w:rsid w:val="00240D3D"/>
    <w:rsid w:val="00240D48"/>
    <w:rsid w:val="00240D61"/>
    <w:rsid w:val="00240D80"/>
    <w:rsid w:val="00240D83"/>
    <w:rsid w:val="00240D87"/>
    <w:rsid w:val="00240DB8"/>
    <w:rsid w:val="00240DBF"/>
    <w:rsid w:val="00240DC5"/>
    <w:rsid w:val="00240DDB"/>
    <w:rsid w:val="00240DDC"/>
    <w:rsid w:val="00240DDD"/>
    <w:rsid w:val="00240DE6"/>
    <w:rsid w:val="00240DFB"/>
    <w:rsid w:val="00240E02"/>
    <w:rsid w:val="00240E32"/>
    <w:rsid w:val="00240E52"/>
    <w:rsid w:val="00240E86"/>
    <w:rsid w:val="00240EDA"/>
    <w:rsid w:val="00240F12"/>
    <w:rsid w:val="00240F50"/>
    <w:rsid w:val="00240FA4"/>
    <w:rsid w:val="00240FE5"/>
    <w:rsid w:val="00240FF9"/>
    <w:rsid w:val="00241000"/>
    <w:rsid w:val="00241077"/>
    <w:rsid w:val="00241086"/>
    <w:rsid w:val="0024109B"/>
    <w:rsid w:val="002410BA"/>
    <w:rsid w:val="00241101"/>
    <w:rsid w:val="0024111B"/>
    <w:rsid w:val="00241137"/>
    <w:rsid w:val="00241149"/>
    <w:rsid w:val="002411DC"/>
    <w:rsid w:val="002411E0"/>
    <w:rsid w:val="00241200"/>
    <w:rsid w:val="0024121F"/>
    <w:rsid w:val="00241232"/>
    <w:rsid w:val="00241236"/>
    <w:rsid w:val="00241268"/>
    <w:rsid w:val="0024126A"/>
    <w:rsid w:val="00241276"/>
    <w:rsid w:val="00241278"/>
    <w:rsid w:val="00241289"/>
    <w:rsid w:val="002412B3"/>
    <w:rsid w:val="002412DA"/>
    <w:rsid w:val="00241331"/>
    <w:rsid w:val="0024134A"/>
    <w:rsid w:val="00241362"/>
    <w:rsid w:val="00241368"/>
    <w:rsid w:val="0024136F"/>
    <w:rsid w:val="00241394"/>
    <w:rsid w:val="002413B6"/>
    <w:rsid w:val="002413C1"/>
    <w:rsid w:val="002413C9"/>
    <w:rsid w:val="00241453"/>
    <w:rsid w:val="0024148E"/>
    <w:rsid w:val="002414B9"/>
    <w:rsid w:val="00241507"/>
    <w:rsid w:val="002415AD"/>
    <w:rsid w:val="002415C4"/>
    <w:rsid w:val="002415CD"/>
    <w:rsid w:val="002415CF"/>
    <w:rsid w:val="002415F1"/>
    <w:rsid w:val="002415FF"/>
    <w:rsid w:val="00241612"/>
    <w:rsid w:val="0024165B"/>
    <w:rsid w:val="00241660"/>
    <w:rsid w:val="00241673"/>
    <w:rsid w:val="00241680"/>
    <w:rsid w:val="002416C3"/>
    <w:rsid w:val="002416F5"/>
    <w:rsid w:val="00241700"/>
    <w:rsid w:val="0024174F"/>
    <w:rsid w:val="0024179B"/>
    <w:rsid w:val="002417D0"/>
    <w:rsid w:val="002417E1"/>
    <w:rsid w:val="002417FC"/>
    <w:rsid w:val="002417FF"/>
    <w:rsid w:val="00241827"/>
    <w:rsid w:val="00241844"/>
    <w:rsid w:val="0024185C"/>
    <w:rsid w:val="00241863"/>
    <w:rsid w:val="00241876"/>
    <w:rsid w:val="002418B3"/>
    <w:rsid w:val="002418C0"/>
    <w:rsid w:val="00241960"/>
    <w:rsid w:val="00241967"/>
    <w:rsid w:val="002419A9"/>
    <w:rsid w:val="002419B9"/>
    <w:rsid w:val="002419C1"/>
    <w:rsid w:val="002419D6"/>
    <w:rsid w:val="002419D9"/>
    <w:rsid w:val="002419E1"/>
    <w:rsid w:val="002419F4"/>
    <w:rsid w:val="00241A0D"/>
    <w:rsid w:val="00241A19"/>
    <w:rsid w:val="00241A1A"/>
    <w:rsid w:val="00241A82"/>
    <w:rsid w:val="00241AA9"/>
    <w:rsid w:val="00241B15"/>
    <w:rsid w:val="00241B42"/>
    <w:rsid w:val="00241B63"/>
    <w:rsid w:val="00241B6E"/>
    <w:rsid w:val="00241B86"/>
    <w:rsid w:val="00241B91"/>
    <w:rsid w:val="00241B98"/>
    <w:rsid w:val="00241BA6"/>
    <w:rsid w:val="00241BEB"/>
    <w:rsid w:val="00241C02"/>
    <w:rsid w:val="00241C2B"/>
    <w:rsid w:val="00241C33"/>
    <w:rsid w:val="00241C5E"/>
    <w:rsid w:val="00241C62"/>
    <w:rsid w:val="00241C6C"/>
    <w:rsid w:val="00241C81"/>
    <w:rsid w:val="00241CF5"/>
    <w:rsid w:val="00241D0B"/>
    <w:rsid w:val="00241D75"/>
    <w:rsid w:val="00241DB5"/>
    <w:rsid w:val="00241DCA"/>
    <w:rsid w:val="00241DCC"/>
    <w:rsid w:val="00241DCD"/>
    <w:rsid w:val="00241DDF"/>
    <w:rsid w:val="00241DE9"/>
    <w:rsid w:val="00241DEA"/>
    <w:rsid w:val="00241DEC"/>
    <w:rsid w:val="00241DF2"/>
    <w:rsid w:val="00241E57"/>
    <w:rsid w:val="00241E66"/>
    <w:rsid w:val="00241EA6"/>
    <w:rsid w:val="00241ECF"/>
    <w:rsid w:val="00241F4F"/>
    <w:rsid w:val="00241F6A"/>
    <w:rsid w:val="00241F8F"/>
    <w:rsid w:val="00241FAB"/>
    <w:rsid w:val="00241FF5"/>
    <w:rsid w:val="00241FFA"/>
    <w:rsid w:val="00241FFE"/>
    <w:rsid w:val="00242028"/>
    <w:rsid w:val="0024204C"/>
    <w:rsid w:val="00242082"/>
    <w:rsid w:val="002420B7"/>
    <w:rsid w:val="002420C2"/>
    <w:rsid w:val="002420C7"/>
    <w:rsid w:val="0024210C"/>
    <w:rsid w:val="00242163"/>
    <w:rsid w:val="00242193"/>
    <w:rsid w:val="002421FC"/>
    <w:rsid w:val="00242206"/>
    <w:rsid w:val="0024225F"/>
    <w:rsid w:val="0024228D"/>
    <w:rsid w:val="0024228E"/>
    <w:rsid w:val="00242290"/>
    <w:rsid w:val="0024229A"/>
    <w:rsid w:val="0024229D"/>
    <w:rsid w:val="002422A4"/>
    <w:rsid w:val="002422E2"/>
    <w:rsid w:val="00242305"/>
    <w:rsid w:val="0024231E"/>
    <w:rsid w:val="002423AA"/>
    <w:rsid w:val="002423E9"/>
    <w:rsid w:val="0024242D"/>
    <w:rsid w:val="0024245C"/>
    <w:rsid w:val="00242481"/>
    <w:rsid w:val="00242491"/>
    <w:rsid w:val="00242492"/>
    <w:rsid w:val="0024249B"/>
    <w:rsid w:val="002424AE"/>
    <w:rsid w:val="002424B4"/>
    <w:rsid w:val="002424BB"/>
    <w:rsid w:val="00242517"/>
    <w:rsid w:val="0024252B"/>
    <w:rsid w:val="0024254E"/>
    <w:rsid w:val="0024255E"/>
    <w:rsid w:val="0024255F"/>
    <w:rsid w:val="0024256B"/>
    <w:rsid w:val="002425B7"/>
    <w:rsid w:val="002425BA"/>
    <w:rsid w:val="002425D0"/>
    <w:rsid w:val="002425DB"/>
    <w:rsid w:val="0024260F"/>
    <w:rsid w:val="00242618"/>
    <w:rsid w:val="00242623"/>
    <w:rsid w:val="0024268B"/>
    <w:rsid w:val="002426A0"/>
    <w:rsid w:val="002426BF"/>
    <w:rsid w:val="00242703"/>
    <w:rsid w:val="00242709"/>
    <w:rsid w:val="00242720"/>
    <w:rsid w:val="00242754"/>
    <w:rsid w:val="002427C9"/>
    <w:rsid w:val="002427D3"/>
    <w:rsid w:val="002427EC"/>
    <w:rsid w:val="002427F0"/>
    <w:rsid w:val="002427F5"/>
    <w:rsid w:val="00242810"/>
    <w:rsid w:val="00242823"/>
    <w:rsid w:val="0024282B"/>
    <w:rsid w:val="00242852"/>
    <w:rsid w:val="0024287F"/>
    <w:rsid w:val="002428C0"/>
    <w:rsid w:val="0024297A"/>
    <w:rsid w:val="0024297F"/>
    <w:rsid w:val="0024299E"/>
    <w:rsid w:val="002429AC"/>
    <w:rsid w:val="002429B8"/>
    <w:rsid w:val="002429CF"/>
    <w:rsid w:val="002429F7"/>
    <w:rsid w:val="00242A13"/>
    <w:rsid w:val="00242A3C"/>
    <w:rsid w:val="00242A49"/>
    <w:rsid w:val="00242A6C"/>
    <w:rsid w:val="00242A6E"/>
    <w:rsid w:val="00242A8E"/>
    <w:rsid w:val="00242A9B"/>
    <w:rsid w:val="00242AB8"/>
    <w:rsid w:val="00242AC2"/>
    <w:rsid w:val="00242AE4"/>
    <w:rsid w:val="00242B22"/>
    <w:rsid w:val="00242B2F"/>
    <w:rsid w:val="00242B5C"/>
    <w:rsid w:val="00242B88"/>
    <w:rsid w:val="00242BC9"/>
    <w:rsid w:val="00242BCF"/>
    <w:rsid w:val="00242BD0"/>
    <w:rsid w:val="00242C0F"/>
    <w:rsid w:val="00242CC3"/>
    <w:rsid w:val="00242CCB"/>
    <w:rsid w:val="00242CFE"/>
    <w:rsid w:val="00242D8B"/>
    <w:rsid w:val="00242E0E"/>
    <w:rsid w:val="00242E26"/>
    <w:rsid w:val="00242E48"/>
    <w:rsid w:val="00242E80"/>
    <w:rsid w:val="00242E8A"/>
    <w:rsid w:val="00242EA7"/>
    <w:rsid w:val="00242ECE"/>
    <w:rsid w:val="00242ED5"/>
    <w:rsid w:val="00242EF9"/>
    <w:rsid w:val="00242F66"/>
    <w:rsid w:val="0024300B"/>
    <w:rsid w:val="0024303E"/>
    <w:rsid w:val="0024305A"/>
    <w:rsid w:val="002430BE"/>
    <w:rsid w:val="002430EB"/>
    <w:rsid w:val="002430EC"/>
    <w:rsid w:val="00243118"/>
    <w:rsid w:val="00243163"/>
    <w:rsid w:val="00243175"/>
    <w:rsid w:val="0024317A"/>
    <w:rsid w:val="0024318E"/>
    <w:rsid w:val="002431A0"/>
    <w:rsid w:val="002431A5"/>
    <w:rsid w:val="002431A6"/>
    <w:rsid w:val="002431C8"/>
    <w:rsid w:val="002431CD"/>
    <w:rsid w:val="002431D3"/>
    <w:rsid w:val="00243247"/>
    <w:rsid w:val="0024324B"/>
    <w:rsid w:val="002432B7"/>
    <w:rsid w:val="002432F9"/>
    <w:rsid w:val="0024333B"/>
    <w:rsid w:val="00243359"/>
    <w:rsid w:val="00243388"/>
    <w:rsid w:val="0024338D"/>
    <w:rsid w:val="002433B3"/>
    <w:rsid w:val="002433B9"/>
    <w:rsid w:val="002433BC"/>
    <w:rsid w:val="002433EC"/>
    <w:rsid w:val="00243419"/>
    <w:rsid w:val="00243429"/>
    <w:rsid w:val="00243455"/>
    <w:rsid w:val="00243479"/>
    <w:rsid w:val="00243480"/>
    <w:rsid w:val="0024349F"/>
    <w:rsid w:val="002434AA"/>
    <w:rsid w:val="002434F3"/>
    <w:rsid w:val="00243526"/>
    <w:rsid w:val="00243534"/>
    <w:rsid w:val="00243582"/>
    <w:rsid w:val="00243595"/>
    <w:rsid w:val="002435D6"/>
    <w:rsid w:val="002435E4"/>
    <w:rsid w:val="002435F0"/>
    <w:rsid w:val="00243610"/>
    <w:rsid w:val="00243637"/>
    <w:rsid w:val="00243652"/>
    <w:rsid w:val="002436B5"/>
    <w:rsid w:val="002436C1"/>
    <w:rsid w:val="002436C4"/>
    <w:rsid w:val="00243708"/>
    <w:rsid w:val="00243720"/>
    <w:rsid w:val="0024372D"/>
    <w:rsid w:val="0024373E"/>
    <w:rsid w:val="0024373F"/>
    <w:rsid w:val="00243741"/>
    <w:rsid w:val="0024375D"/>
    <w:rsid w:val="0024378E"/>
    <w:rsid w:val="002437A8"/>
    <w:rsid w:val="002437FF"/>
    <w:rsid w:val="00243811"/>
    <w:rsid w:val="00243838"/>
    <w:rsid w:val="00243872"/>
    <w:rsid w:val="00243878"/>
    <w:rsid w:val="00243895"/>
    <w:rsid w:val="002438AC"/>
    <w:rsid w:val="002438E5"/>
    <w:rsid w:val="002438FC"/>
    <w:rsid w:val="00243949"/>
    <w:rsid w:val="00243969"/>
    <w:rsid w:val="0024397F"/>
    <w:rsid w:val="002439AE"/>
    <w:rsid w:val="002439D5"/>
    <w:rsid w:val="00243A2A"/>
    <w:rsid w:val="00243A67"/>
    <w:rsid w:val="00243AA3"/>
    <w:rsid w:val="00243AF9"/>
    <w:rsid w:val="00243B06"/>
    <w:rsid w:val="00243B26"/>
    <w:rsid w:val="00243B33"/>
    <w:rsid w:val="00243B50"/>
    <w:rsid w:val="00243B55"/>
    <w:rsid w:val="00243B56"/>
    <w:rsid w:val="00243B8A"/>
    <w:rsid w:val="00243BD5"/>
    <w:rsid w:val="00243BF3"/>
    <w:rsid w:val="00243BFC"/>
    <w:rsid w:val="00243C7A"/>
    <w:rsid w:val="00243C85"/>
    <w:rsid w:val="00243CEE"/>
    <w:rsid w:val="00243D0B"/>
    <w:rsid w:val="00243D44"/>
    <w:rsid w:val="00243DC9"/>
    <w:rsid w:val="00243E08"/>
    <w:rsid w:val="00243E2D"/>
    <w:rsid w:val="00243E7A"/>
    <w:rsid w:val="00243E9E"/>
    <w:rsid w:val="00243EB7"/>
    <w:rsid w:val="00243EBB"/>
    <w:rsid w:val="00243F40"/>
    <w:rsid w:val="00243FAD"/>
    <w:rsid w:val="00243FDE"/>
    <w:rsid w:val="00243FF1"/>
    <w:rsid w:val="00244027"/>
    <w:rsid w:val="0024402F"/>
    <w:rsid w:val="0024405C"/>
    <w:rsid w:val="0024405F"/>
    <w:rsid w:val="002440BC"/>
    <w:rsid w:val="002440BE"/>
    <w:rsid w:val="002440C8"/>
    <w:rsid w:val="002440EB"/>
    <w:rsid w:val="002440EC"/>
    <w:rsid w:val="002440ED"/>
    <w:rsid w:val="0024411A"/>
    <w:rsid w:val="0024415F"/>
    <w:rsid w:val="0024416F"/>
    <w:rsid w:val="00244187"/>
    <w:rsid w:val="002441AA"/>
    <w:rsid w:val="00244249"/>
    <w:rsid w:val="0024424F"/>
    <w:rsid w:val="0024425A"/>
    <w:rsid w:val="0024425C"/>
    <w:rsid w:val="00244264"/>
    <w:rsid w:val="00244277"/>
    <w:rsid w:val="00244280"/>
    <w:rsid w:val="0024429A"/>
    <w:rsid w:val="002442B3"/>
    <w:rsid w:val="002442F5"/>
    <w:rsid w:val="002442FB"/>
    <w:rsid w:val="0024430D"/>
    <w:rsid w:val="00244313"/>
    <w:rsid w:val="00244328"/>
    <w:rsid w:val="00244381"/>
    <w:rsid w:val="00244386"/>
    <w:rsid w:val="00244390"/>
    <w:rsid w:val="00244397"/>
    <w:rsid w:val="002443B5"/>
    <w:rsid w:val="00244466"/>
    <w:rsid w:val="00244472"/>
    <w:rsid w:val="0024447F"/>
    <w:rsid w:val="00244493"/>
    <w:rsid w:val="002444A2"/>
    <w:rsid w:val="002444CC"/>
    <w:rsid w:val="002444D6"/>
    <w:rsid w:val="002444DD"/>
    <w:rsid w:val="00244506"/>
    <w:rsid w:val="0024450E"/>
    <w:rsid w:val="0024450F"/>
    <w:rsid w:val="00244522"/>
    <w:rsid w:val="00244555"/>
    <w:rsid w:val="002445C3"/>
    <w:rsid w:val="002445D5"/>
    <w:rsid w:val="002445E2"/>
    <w:rsid w:val="002445E3"/>
    <w:rsid w:val="00244620"/>
    <w:rsid w:val="00244626"/>
    <w:rsid w:val="0024479D"/>
    <w:rsid w:val="002447AE"/>
    <w:rsid w:val="00244809"/>
    <w:rsid w:val="00244841"/>
    <w:rsid w:val="0024489D"/>
    <w:rsid w:val="002448C3"/>
    <w:rsid w:val="00244970"/>
    <w:rsid w:val="0024499E"/>
    <w:rsid w:val="0024499F"/>
    <w:rsid w:val="002449EE"/>
    <w:rsid w:val="002449FD"/>
    <w:rsid w:val="00244A5F"/>
    <w:rsid w:val="00244A98"/>
    <w:rsid w:val="00244A9F"/>
    <w:rsid w:val="00244AB4"/>
    <w:rsid w:val="00244AF3"/>
    <w:rsid w:val="00244B11"/>
    <w:rsid w:val="00244B1C"/>
    <w:rsid w:val="00244B34"/>
    <w:rsid w:val="00244B5A"/>
    <w:rsid w:val="00244B81"/>
    <w:rsid w:val="00244B95"/>
    <w:rsid w:val="00244BA0"/>
    <w:rsid w:val="00244BE1"/>
    <w:rsid w:val="00244C3A"/>
    <w:rsid w:val="00244C44"/>
    <w:rsid w:val="00244C4F"/>
    <w:rsid w:val="00244C85"/>
    <w:rsid w:val="00244CA4"/>
    <w:rsid w:val="00244CBE"/>
    <w:rsid w:val="00244CBF"/>
    <w:rsid w:val="00244CC0"/>
    <w:rsid w:val="00244CD4"/>
    <w:rsid w:val="00244CF7"/>
    <w:rsid w:val="00244D6C"/>
    <w:rsid w:val="00244D81"/>
    <w:rsid w:val="00244DAE"/>
    <w:rsid w:val="00244DB6"/>
    <w:rsid w:val="00244DF4"/>
    <w:rsid w:val="00244DF8"/>
    <w:rsid w:val="00244E29"/>
    <w:rsid w:val="00244E4C"/>
    <w:rsid w:val="00244E65"/>
    <w:rsid w:val="00244E68"/>
    <w:rsid w:val="00244E6F"/>
    <w:rsid w:val="00244E70"/>
    <w:rsid w:val="00244E83"/>
    <w:rsid w:val="00244E9C"/>
    <w:rsid w:val="00244EA2"/>
    <w:rsid w:val="00244EA4"/>
    <w:rsid w:val="00244EBA"/>
    <w:rsid w:val="00244ECA"/>
    <w:rsid w:val="00244EEC"/>
    <w:rsid w:val="00244F1C"/>
    <w:rsid w:val="00244F2F"/>
    <w:rsid w:val="00244FA4"/>
    <w:rsid w:val="00244FC2"/>
    <w:rsid w:val="00245011"/>
    <w:rsid w:val="00245098"/>
    <w:rsid w:val="002450C6"/>
    <w:rsid w:val="002450F5"/>
    <w:rsid w:val="0024510E"/>
    <w:rsid w:val="00245117"/>
    <w:rsid w:val="002451D8"/>
    <w:rsid w:val="00245235"/>
    <w:rsid w:val="00245244"/>
    <w:rsid w:val="00245250"/>
    <w:rsid w:val="002452A3"/>
    <w:rsid w:val="002452A5"/>
    <w:rsid w:val="00245317"/>
    <w:rsid w:val="00245320"/>
    <w:rsid w:val="0024534E"/>
    <w:rsid w:val="00245361"/>
    <w:rsid w:val="00245372"/>
    <w:rsid w:val="0024538E"/>
    <w:rsid w:val="002453E9"/>
    <w:rsid w:val="002453F8"/>
    <w:rsid w:val="0024541E"/>
    <w:rsid w:val="00245437"/>
    <w:rsid w:val="00245479"/>
    <w:rsid w:val="00245495"/>
    <w:rsid w:val="002454B5"/>
    <w:rsid w:val="0024551C"/>
    <w:rsid w:val="00245534"/>
    <w:rsid w:val="00245592"/>
    <w:rsid w:val="002455AF"/>
    <w:rsid w:val="002455B3"/>
    <w:rsid w:val="00245617"/>
    <w:rsid w:val="0024562C"/>
    <w:rsid w:val="00245671"/>
    <w:rsid w:val="002456CC"/>
    <w:rsid w:val="002456E4"/>
    <w:rsid w:val="002456E6"/>
    <w:rsid w:val="002456EF"/>
    <w:rsid w:val="002456FB"/>
    <w:rsid w:val="00245704"/>
    <w:rsid w:val="00245722"/>
    <w:rsid w:val="00245731"/>
    <w:rsid w:val="0024575B"/>
    <w:rsid w:val="00245760"/>
    <w:rsid w:val="0024579F"/>
    <w:rsid w:val="002457A1"/>
    <w:rsid w:val="002457C8"/>
    <w:rsid w:val="00245823"/>
    <w:rsid w:val="00245875"/>
    <w:rsid w:val="002458B0"/>
    <w:rsid w:val="002458FC"/>
    <w:rsid w:val="0024592E"/>
    <w:rsid w:val="0024592F"/>
    <w:rsid w:val="00245958"/>
    <w:rsid w:val="0024595F"/>
    <w:rsid w:val="00245972"/>
    <w:rsid w:val="002459A8"/>
    <w:rsid w:val="002459BC"/>
    <w:rsid w:val="002459E6"/>
    <w:rsid w:val="002459ED"/>
    <w:rsid w:val="00245A02"/>
    <w:rsid w:val="00245A3D"/>
    <w:rsid w:val="00245A57"/>
    <w:rsid w:val="00245A9A"/>
    <w:rsid w:val="00245ACA"/>
    <w:rsid w:val="00245AF0"/>
    <w:rsid w:val="00245B01"/>
    <w:rsid w:val="00245B04"/>
    <w:rsid w:val="00245B12"/>
    <w:rsid w:val="00245B23"/>
    <w:rsid w:val="00245B41"/>
    <w:rsid w:val="00245B48"/>
    <w:rsid w:val="00245B9D"/>
    <w:rsid w:val="00245BA4"/>
    <w:rsid w:val="00245BB9"/>
    <w:rsid w:val="00245BBF"/>
    <w:rsid w:val="00245C21"/>
    <w:rsid w:val="00245C38"/>
    <w:rsid w:val="00245C3D"/>
    <w:rsid w:val="00245C7F"/>
    <w:rsid w:val="00245CA1"/>
    <w:rsid w:val="00245CBC"/>
    <w:rsid w:val="00245CD0"/>
    <w:rsid w:val="00245D17"/>
    <w:rsid w:val="00245D50"/>
    <w:rsid w:val="00245D51"/>
    <w:rsid w:val="00245D7A"/>
    <w:rsid w:val="00245D92"/>
    <w:rsid w:val="00245D9D"/>
    <w:rsid w:val="00245DA3"/>
    <w:rsid w:val="00245DBE"/>
    <w:rsid w:val="00245DC2"/>
    <w:rsid w:val="00245DE2"/>
    <w:rsid w:val="00245E04"/>
    <w:rsid w:val="00245E05"/>
    <w:rsid w:val="00245E1A"/>
    <w:rsid w:val="00245E21"/>
    <w:rsid w:val="00245E87"/>
    <w:rsid w:val="00245EB7"/>
    <w:rsid w:val="00245EC1"/>
    <w:rsid w:val="00245EF5"/>
    <w:rsid w:val="00245F16"/>
    <w:rsid w:val="00245F63"/>
    <w:rsid w:val="00245F79"/>
    <w:rsid w:val="00245F9C"/>
    <w:rsid w:val="00245F9F"/>
    <w:rsid w:val="00245FA1"/>
    <w:rsid w:val="00245FBD"/>
    <w:rsid w:val="00245FF7"/>
    <w:rsid w:val="00245FF9"/>
    <w:rsid w:val="00245FFA"/>
    <w:rsid w:val="0024602F"/>
    <w:rsid w:val="0024605B"/>
    <w:rsid w:val="00246093"/>
    <w:rsid w:val="002460C6"/>
    <w:rsid w:val="002460D4"/>
    <w:rsid w:val="00246114"/>
    <w:rsid w:val="0024611A"/>
    <w:rsid w:val="00246136"/>
    <w:rsid w:val="00246154"/>
    <w:rsid w:val="00246167"/>
    <w:rsid w:val="002461CF"/>
    <w:rsid w:val="002461DB"/>
    <w:rsid w:val="0024623A"/>
    <w:rsid w:val="002462BC"/>
    <w:rsid w:val="002462D4"/>
    <w:rsid w:val="002462F7"/>
    <w:rsid w:val="00246377"/>
    <w:rsid w:val="0024637B"/>
    <w:rsid w:val="00246396"/>
    <w:rsid w:val="0024639F"/>
    <w:rsid w:val="002463B5"/>
    <w:rsid w:val="002463C8"/>
    <w:rsid w:val="002463CB"/>
    <w:rsid w:val="002463D4"/>
    <w:rsid w:val="002463F0"/>
    <w:rsid w:val="002463F4"/>
    <w:rsid w:val="00246416"/>
    <w:rsid w:val="00246452"/>
    <w:rsid w:val="0024645E"/>
    <w:rsid w:val="0024645F"/>
    <w:rsid w:val="00246478"/>
    <w:rsid w:val="00246483"/>
    <w:rsid w:val="00246496"/>
    <w:rsid w:val="002464A0"/>
    <w:rsid w:val="002464AB"/>
    <w:rsid w:val="002464B0"/>
    <w:rsid w:val="002464E7"/>
    <w:rsid w:val="00246538"/>
    <w:rsid w:val="00246555"/>
    <w:rsid w:val="0024656F"/>
    <w:rsid w:val="00246577"/>
    <w:rsid w:val="002465BA"/>
    <w:rsid w:val="002465BD"/>
    <w:rsid w:val="002465BE"/>
    <w:rsid w:val="002465C0"/>
    <w:rsid w:val="002465D7"/>
    <w:rsid w:val="002465EE"/>
    <w:rsid w:val="002465FF"/>
    <w:rsid w:val="00246670"/>
    <w:rsid w:val="002466C8"/>
    <w:rsid w:val="002466F2"/>
    <w:rsid w:val="0024670F"/>
    <w:rsid w:val="00246713"/>
    <w:rsid w:val="0024676D"/>
    <w:rsid w:val="0024677C"/>
    <w:rsid w:val="0024677F"/>
    <w:rsid w:val="002467B3"/>
    <w:rsid w:val="00246852"/>
    <w:rsid w:val="00246853"/>
    <w:rsid w:val="002468AB"/>
    <w:rsid w:val="002468B6"/>
    <w:rsid w:val="002468C2"/>
    <w:rsid w:val="002468DD"/>
    <w:rsid w:val="00246973"/>
    <w:rsid w:val="00246974"/>
    <w:rsid w:val="002469A3"/>
    <w:rsid w:val="002469FD"/>
    <w:rsid w:val="00246A3C"/>
    <w:rsid w:val="00246A50"/>
    <w:rsid w:val="00246A59"/>
    <w:rsid w:val="00246A9F"/>
    <w:rsid w:val="00246AAC"/>
    <w:rsid w:val="00246AE2"/>
    <w:rsid w:val="00246B05"/>
    <w:rsid w:val="00246B46"/>
    <w:rsid w:val="00246B78"/>
    <w:rsid w:val="00246B7A"/>
    <w:rsid w:val="00246B85"/>
    <w:rsid w:val="00246B8C"/>
    <w:rsid w:val="00246BC5"/>
    <w:rsid w:val="00246C6D"/>
    <w:rsid w:val="00246C87"/>
    <w:rsid w:val="00246CAD"/>
    <w:rsid w:val="00246CBB"/>
    <w:rsid w:val="00246CE5"/>
    <w:rsid w:val="00246D26"/>
    <w:rsid w:val="00246D41"/>
    <w:rsid w:val="00246D83"/>
    <w:rsid w:val="00246D8D"/>
    <w:rsid w:val="00246D93"/>
    <w:rsid w:val="00246D98"/>
    <w:rsid w:val="00246DC9"/>
    <w:rsid w:val="00246DD9"/>
    <w:rsid w:val="00246E1A"/>
    <w:rsid w:val="00246E99"/>
    <w:rsid w:val="00246EF0"/>
    <w:rsid w:val="00246F13"/>
    <w:rsid w:val="00246F1E"/>
    <w:rsid w:val="00246F48"/>
    <w:rsid w:val="00246F50"/>
    <w:rsid w:val="00246F99"/>
    <w:rsid w:val="00246FB3"/>
    <w:rsid w:val="00246FC6"/>
    <w:rsid w:val="00246FD0"/>
    <w:rsid w:val="00246FED"/>
    <w:rsid w:val="00247068"/>
    <w:rsid w:val="0024708F"/>
    <w:rsid w:val="002470F6"/>
    <w:rsid w:val="002470F7"/>
    <w:rsid w:val="00247138"/>
    <w:rsid w:val="00247179"/>
    <w:rsid w:val="0024717D"/>
    <w:rsid w:val="00247183"/>
    <w:rsid w:val="0024719D"/>
    <w:rsid w:val="002471CE"/>
    <w:rsid w:val="002471CF"/>
    <w:rsid w:val="002471F1"/>
    <w:rsid w:val="00247242"/>
    <w:rsid w:val="00247257"/>
    <w:rsid w:val="002472A4"/>
    <w:rsid w:val="002472B6"/>
    <w:rsid w:val="002472BB"/>
    <w:rsid w:val="002472C7"/>
    <w:rsid w:val="00247319"/>
    <w:rsid w:val="00247320"/>
    <w:rsid w:val="00247345"/>
    <w:rsid w:val="0024735B"/>
    <w:rsid w:val="00247372"/>
    <w:rsid w:val="00247395"/>
    <w:rsid w:val="002473C7"/>
    <w:rsid w:val="002473E0"/>
    <w:rsid w:val="002473E1"/>
    <w:rsid w:val="00247449"/>
    <w:rsid w:val="00247453"/>
    <w:rsid w:val="0024746C"/>
    <w:rsid w:val="0024747F"/>
    <w:rsid w:val="00247486"/>
    <w:rsid w:val="0024748F"/>
    <w:rsid w:val="002474FB"/>
    <w:rsid w:val="00247510"/>
    <w:rsid w:val="00247580"/>
    <w:rsid w:val="002475B2"/>
    <w:rsid w:val="002475C1"/>
    <w:rsid w:val="002475D4"/>
    <w:rsid w:val="00247619"/>
    <w:rsid w:val="00247632"/>
    <w:rsid w:val="00247662"/>
    <w:rsid w:val="00247665"/>
    <w:rsid w:val="0024768D"/>
    <w:rsid w:val="00247691"/>
    <w:rsid w:val="002476AB"/>
    <w:rsid w:val="002476B2"/>
    <w:rsid w:val="002476FA"/>
    <w:rsid w:val="00247707"/>
    <w:rsid w:val="00247710"/>
    <w:rsid w:val="0024772B"/>
    <w:rsid w:val="0024772E"/>
    <w:rsid w:val="0024772F"/>
    <w:rsid w:val="0024774A"/>
    <w:rsid w:val="0024774D"/>
    <w:rsid w:val="0024776E"/>
    <w:rsid w:val="00247779"/>
    <w:rsid w:val="00247814"/>
    <w:rsid w:val="00247816"/>
    <w:rsid w:val="0024786B"/>
    <w:rsid w:val="00247875"/>
    <w:rsid w:val="0024789A"/>
    <w:rsid w:val="0024789B"/>
    <w:rsid w:val="002478BF"/>
    <w:rsid w:val="002478C5"/>
    <w:rsid w:val="002478FB"/>
    <w:rsid w:val="002478FC"/>
    <w:rsid w:val="00247935"/>
    <w:rsid w:val="00247967"/>
    <w:rsid w:val="0024796A"/>
    <w:rsid w:val="0024796F"/>
    <w:rsid w:val="002479D6"/>
    <w:rsid w:val="002479DC"/>
    <w:rsid w:val="00247A30"/>
    <w:rsid w:val="00247A55"/>
    <w:rsid w:val="00247A68"/>
    <w:rsid w:val="00247A70"/>
    <w:rsid w:val="00247A96"/>
    <w:rsid w:val="00247AB9"/>
    <w:rsid w:val="00247AC8"/>
    <w:rsid w:val="00247ADA"/>
    <w:rsid w:val="00247AEB"/>
    <w:rsid w:val="00247B25"/>
    <w:rsid w:val="00247B47"/>
    <w:rsid w:val="00247B68"/>
    <w:rsid w:val="00247B87"/>
    <w:rsid w:val="00247B8C"/>
    <w:rsid w:val="00247BCC"/>
    <w:rsid w:val="00247BF8"/>
    <w:rsid w:val="00247C14"/>
    <w:rsid w:val="00247C1E"/>
    <w:rsid w:val="00247C6A"/>
    <w:rsid w:val="00247C82"/>
    <w:rsid w:val="00247CAD"/>
    <w:rsid w:val="00247CBC"/>
    <w:rsid w:val="00247D10"/>
    <w:rsid w:val="00247D25"/>
    <w:rsid w:val="00247D2A"/>
    <w:rsid w:val="00247D5A"/>
    <w:rsid w:val="00247D5B"/>
    <w:rsid w:val="00247DA2"/>
    <w:rsid w:val="00247DBC"/>
    <w:rsid w:val="00247DC5"/>
    <w:rsid w:val="00247DDF"/>
    <w:rsid w:val="00247E22"/>
    <w:rsid w:val="00247E32"/>
    <w:rsid w:val="00247E35"/>
    <w:rsid w:val="00247E54"/>
    <w:rsid w:val="00247E68"/>
    <w:rsid w:val="00247EB1"/>
    <w:rsid w:val="00247F14"/>
    <w:rsid w:val="00247F16"/>
    <w:rsid w:val="00247F1F"/>
    <w:rsid w:val="00247F21"/>
    <w:rsid w:val="00247F84"/>
    <w:rsid w:val="00247F98"/>
    <w:rsid w:val="00247F9F"/>
    <w:rsid w:val="00247FC6"/>
    <w:rsid w:val="0025004B"/>
    <w:rsid w:val="00250090"/>
    <w:rsid w:val="00250092"/>
    <w:rsid w:val="0025009A"/>
    <w:rsid w:val="002500FC"/>
    <w:rsid w:val="00250104"/>
    <w:rsid w:val="00250105"/>
    <w:rsid w:val="00250163"/>
    <w:rsid w:val="0025016C"/>
    <w:rsid w:val="00250170"/>
    <w:rsid w:val="0025017D"/>
    <w:rsid w:val="0025019D"/>
    <w:rsid w:val="002501DC"/>
    <w:rsid w:val="00250202"/>
    <w:rsid w:val="00250209"/>
    <w:rsid w:val="00250214"/>
    <w:rsid w:val="0025022E"/>
    <w:rsid w:val="00250255"/>
    <w:rsid w:val="00250260"/>
    <w:rsid w:val="00250262"/>
    <w:rsid w:val="0025028D"/>
    <w:rsid w:val="002502A6"/>
    <w:rsid w:val="002502B3"/>
    <w:rsid w:val="002502BF"/>
    <w:rsid w:val="002502E7"/>
    <w:rsid w:val="002502F5"/>
    <w:rsid w:val="002502F6"/>
    <w:rsid w:val="00250319"/>
    <w:rsid w:val="00250371"/>
    <w:rsid w:val="002503B7"/>
    <w:rsid w:val="002503D1"/>
    <w:rsid w:val="002504AD"/>
    <w:rsid w:val="002504D3"/>
    <w:rsid w:val="002504F4"/>
    <w:rsid w:val="0025056F"/>
    <w:rsid w:val="00250579"/>
    <w:rsid w:val="0025061B"/>
    <w:rsid w:val="00250620"/>
    <w:rsid w:val="00250638"/>
    <w:rsid w:val="0025066D"/>
    <w:rsid w:val="0025066F"/>
    <w:rsid w:val="0025068D"/>
    <w:rsid w:val="002506CB"/>
    <w:rsid w:val="002506EE"/>
    <w:rsid w:val="002506F6"/>
    <w:rsid w:val="002506FB"/>
    <w:rsid w:val="00250710"/>
    <w:rsid w:val="00250721"/>
    <w:rsid w:val="00250722"/>
    <w:rsid w:val="002507A7"/>
    <w:rsid w:val="002507C0"/>
    <w:rsid w:val="002507CE"/>
    <w:rsid w:val="002507D1"/>
    <w:rsid w:val="0025081D"/>
    <w:rsid w:val="0025085F"/>
    <w:rsid w:val="00250884"/>
    <w:rsid w:val="002508EA"/>
    <w:rsid w:val="00250903"/>
    <w:rsid w:val="0025094E"/>
    <w:rsid w:val="00250953"/>
    <w:rsid w:val="0025096D"/>
    <w:rsid w:val="00250975"/>
    <w:rsid w:val="002509C7"/>
    <w:rsid w:val="002509D4"/>
    <w:rsid w:val="002509F3"/>
    <w:rsid w:val="002509FF"/>
    <w:rsid w:val="00250A24"/>
    <w:rsid w:val="00250A3C"/>
    <w:rsid w:val="00250A43"/>
    <w:rsid w:val="00250A62"/>
    <w:rsid w:val="00250A6D"/>
    <w:rsid w:val="00250AA2"/>
    <w:rsid w:val="00250ACE"/>
    <w:rsid w:val="00250AEC"/>
    <w:rsid w:val="00250B08"/>
    <w:rsid w:val="00250B11"/>
    <w:rsid w:val="00250B59"/>
    <w:rsid w:val="00250B9A"/>
    <w:rsid w:val="00250BB6"/>
    <w:rsid w:val="00250BCF"/>
    <w:rsid w:val="00250BF1"/>
    <w:rsid w:val="00250C00"/>
    <w:rsid w:val="00250C01"/>
    <w:rsid w:val="00250C19"/>
    <w:rsid w:val="00250C20"/>
    <w:rsid w:val="00250C36"/>
    <w:rsid w:val="00250CB4"/>
    <w:rsid w:val="00250D03"/>
    <w:rsid w:val="00250D2C"/>
    <w:rsid w:val="00250D58"/>
    <w:rsid w:val="00250D7E"/>
    <w:rsid w:val="00250D89"/>
    <w:rsid w:val="00250E7B"/>
    <w:rsid w:val="00250E95"/>
    <w:rsid w:val="00250ED9"/>
    <w:rsid w:val="00250EE8"/>
    <w:rsid w:val="00250F2C"/>
    <w:rsid w:val="00250F3C"/>
    <w:rsid w:val="00250F44"/>
    <w:rsid w:val="00250F6A"/>
    <w:rsid w:val="00250F9A"/>
    <w:rsid w:val="00250F9C"/>
    <w:rsid w:val="00250FE9"/>
    <w:rsid w:val="00250FEB"/>
    <w:rsid w:val="00250FEF"/>
    <w:rsid w:val="0025100E"/>
    <w:rsid w:val="0025102C"/>
    <w:rsid w:val="00251033"/>
    <w:rsid w:val="00251034"/>
    <w:rsid w:val="00251064"/>
    <w:rsid w:val="0025107E"/>
    <w:rsid w:val="0025108C"/>
    <w:rsid w:val="002510AE"/>
    <w:rsid w:val="002510EA"/>
    <w:rsid w:val="002510ED"/>
    <w:rsid w:val="0025112C"/>
    <w:rsid w:val="00251156"/>
    <w:rsid w:val="00251167"/>
    <w:rsid w:val="00251188"/>
    <w:rsid w:val="002511B2"/>
    <w:rsid w:val="00251205"/>
    <w:rsid w:val="00251208"/>
    <w:rsid w:val="00251243"/>
    <w:rsid w:val="002512A4"/>
    <w:rsid w:val="002512AA"/>
    <w:rsid w:val="002512AC"/>
    <w:rsid w:val="002512C7"/>
    <w:rsid w:val="002512CE"/>
    <w:rsid w:val="002512DF"/>
    <w:rsid w:val="002512ED"/>
    <w:rsid w:val="00251318"/>
    <w:rsid w:val="0025132C"/>
    <w:rsid w:val="00251392"/>
    <w:rsid w:val="002513A5"/>
    <w:rsid w:val="002513C2"/>
    <w:rsid w:val="002513D4"/>
    <w:rsid w:val="002513FE"/>
    <w:rsid w:val="00251404"/>
    <w:rsid w:val="00251437"/>
    <w:rsid w:val="0025147C"/>
    <w:rsid w:val="002514C6"/>
    <w:rsid w:val="002514F9"/>
    <w:rsid w:val="0025155F"/>
    <w:rsid w:val="0025156F"/>
    <w:rsid w:val="00251605"/>
    <w:rsid w:val="00251652"/>
    <w:rsid w:val="0025165F"/>
    <w:rsid w:val="0025167A"/>
    <w:rsid w:val="0025168C"/>
    <w:rsid w:val="00251695"/>
    <w:rsid w:val="002516E6"/>
    <w:rsid w:val="00251715"/>
    <w:rsid w:val="0025174F"/>
    <w:rsid w:val="0025178D"/>
    <w:rsid w:val="0025178E"/>
    <w:rsid w:val="00251791"/>
    <w:rsid w:val="00251792"/>
    <w:rsid w:val="002517C6"/>
    <w:rsid w:val="00251807"/>
    <w:rsid w:val="0025180F"/>
    <w:rsid w:val="0025184C"/>
    <w:rsid w:val="00251877"/>
    <w:rsid w:val="00251881"/>
    <w:rsid w:val="002518CA"/>
    <w:rsid w:val="002518D1"/>
    <w:rsid w:val="002518DE"/>
    <w:rsid w:val="00251917"/>
    <w:rsid w:val="0025192B"/>
    <w:rsid w:val="00251950"/>
    <w:rsid w:val="002519B0"/>
    <w:rsid w:val="002519B3"/>
    <w:rsid w:val="002519BE"/>
    <w:rsid w:val="00251A1C"/>
    <w:rsid w:val="00251A3E"/>
    <w:rsid w:val="00251A47"/>
    <w:rsid w:val="00251A4C"/>
    <w:rsid w:val="00251A58"/>
    <w:rsid w:val="00251A5A"/>
    <w:rsid w:val="00251A80"/>
    <w:rsid w:val="00251ACB"/>
    <w:rsid w:val="00251ADB"/>
    <w:rsid w:val="00251B0A"/>
    <w:rsid w:val="00251BB9"/>
    <w:rsid w:val="00251BD9"/>
    <w:rsid w:val="00251BE4"/>
    <w:rsid w:val="00251BE6"/>
    <w:rsid w:val="00251BE8"/>
    <w:rsid w:val="00251C1D"/>
    <w:rsid w:val="00251C2F"/>
    <w:rsid w:val="00251C67"/>
    <w:rsid w:val="00251C8C"/>
    <w:rsid w:val="00251CCB"/>
    <w:rsid w:val="00251D06"/>
    <w:rsid w:val="00251D08"/>
    <w:rsid w:val="00251D8F"/>
    <w:rsid w:val="00251D98"/>
    <w:rsid w:val="00251D99"/>
    <w:rsid w:val="00251DA4"/>
    <w:rsid w:val="00251DFF"/>
    <w:rsid w:val="00251E1F"/>
    <w:rsid w:val="00251E46"/>
    <w:rsid w:val="00251E4C"/>
    <w:rsid w:val="00251E6D"/>
    <w:rsid w:val="00251E9F"/>
    <w:rsid w:val="00251EAA"/>
    <w:rsid w:val="00251EDA"/>
    <w:rsid w:val="00251F0F"/>
    <w:rsid w:val="00251F44"/>
    <w:rsid w:val="00251F54"/>
    <w:rsid w:val="00251F70"/>
    <w:rsid w:val="00251FA7"/>
    <w:rsid w:val="00251FCB"/>
    <w:rsid w:val="00251FD7"/>
    <w:rsid w:val="00252001"/>
    <w:rsid w:val="0025201E"/>
    <w:rsid w:val="00252026"/>
    <w:rsid w:val="0025203E"/>
    <w:rsid w:val="002520A7"/>
    <w:rsid w:val="002520D1"/>
    <w:rsid w:val="002520FE"/>
    <w:rsid w:val="00252127"/>
    <w:rsid w:val="00252175"/>
    <w:rsid w:val="002521AE"/>
    <w:rsid w:val="002521B2"/>
    <w:rsid w:val="00252203"/>
    <w:rsid w:val="00252212"/>
    <w:rsid w:val="00252214"/>
    <w:rsid w:val="0025221D"/>
    <w:rsid w:val="00252241"/>
    <w:rsid w:val="00252253"/>
    <w:rsid w:val="00252277"/>
    <w:rsid w:val="002522AB"/>
    <w:rsid w:val="002522E8"/>
    <w:rsid w:val="00252311"/>
    <w:rsid w:val="00252320"/>
    <w:rsid w:val="00252336"/>
    <w:rsid w:val="00252369"/>
    <w:rsid w:val="002523B0"/>
    <w:rsid w:val="002523CC"/>
    <w:rsid w:val="002523D4"/>
    <w:rsid w:val="002523DA"/>
    <w:rsid w:val="002523EA"/>
    <w:rsid w:val="002523F9"/>
    <w:rsid w:val="00252441"/>
    <w:rsid w:val="00252494"/>
    <w:rsid w:val="002524A6"/>
    <w:rsid w:val="002524CC"/>
    <w:rsid w:val="002524D1"/>
    <w:rsid w:val="002524D7"/>
    <w:rsid w:val="002524FE"/>
    <w:rsid w:val="0025252B"/>
    <w:rsid w:val="00252556"/>
    <w:rsid w:val="00252567"/>
    <w:rsid w:val="0025257F"/>
    <w:rsid w:val="00252581"/>
    <w:rsid w:val="002525CD"/>
    <w:rsid w:val="002525D3"/>
    <w:rsid w:val="00252613"/>
    <w:rsid w:val="0025261C"/>
    <w:rsid w:val="00252628"/>
    <w:rsid w:val="00252643"/>
    <w:rsid w:val="0025265D"/>
    <w:rsid w:val="002526AC"/>
    <w:rsid w:val="0025272F"/>
    <w:rsid w:val="00252730"/>
    <w:rsid w:val="00252732"/>
    <w:rsid w:val="0025276D"/>
    <w:rsid w:val="00252773"/>
    <w:rsid w:val="0025277A"/>
    <w:rsid w:val="002527AF"/>
    <w:rsid w:val="002527BD"/>
    <w:rsid w:val="002527CD"/>
    <w:rsid w:val="00252814"/>
    <w:rsid w:val="0025281D"/>
    <w:rsid w:val="00252831"/>
    <w:rsid w:val="0025284C"/>
    <w:rsid w:val="00252850"/>
    <w:rsid w:val="0025287B"/>
    <w:rsid w:val="0025287C"/>
    <w:rsid w:val="00252885"/>
    <w:rsid w:val="00252898"/>
    <w:rsid w:val="002528BF"/>
    <w:rsid w:val="002528C1"/>
    <w:rsid w:val="002528D8"/>
    <w:rsid w:val="002528DA"/>
    <w:rsid w:val="002528FA"/>
    <w:rsid w:val="0025291C"/>
    <w:rsid w:val="002529A8"/>
    <w:rsid w:val="002529B7"/>
    <w:rsid w:val="002529BE"/>
    <w:rsid w:val="002529CC"/>
    <w:rsid w:val="00252A1B"/>
    <w:rsid w:val="00252A3B"/>
    <w:rsid w:val="00252A62"/>
    <w:rsid w:val="00252A6D"/>
    <w:rsid w:val="00252A77"/>
    <w:rsid w:val="00252A7B"/>
    <w:rsid w:val="00252A8D"/>
    <w:rsid w:val="00252A94"/>
    <w:rsid w:val="00252ABD"/>
    <w:rsid w:val="00252AF9"/>
    <w:rsid w:val="00252B32"/>
    <w:rsid w:val="00252B8E"/>
    <w:rsid w:val="00252C41"/>
    <w:rsid w:val="00252C5C"/>
    <w:rsid w:val="00252CB4"/>
    <w:rsid w:val="00252CD9"/>
    <w:rsid w:val="00252CDC"/>
    <w:rsid w:val="00252CF0"/>
    <w:rsid w:val="00252D11"/>
    <w:rsid w:val="00252D30"/>
    <w:rsid w:val="00252D87"/>
    <w:rsid w:val="00252DD3"/>
    <w:rsid w:val="00252DDE"/>
    <w:rsid w:val="00252DF7"/>
    <w:rsid w:val="00252FCC"/>
    <w:rsid w:val="00253064"/>
    <w:rsid w:val="0025306B"/>
    <w:rsid w:val="0025306D"/>
    <w:rsid w:val="002530A2"/>
    <w:rsid w:val="002530A8"/>
    <w:rsid w:val="002530B5"/>
    <w:rsid w:val="002530FD"/>
    <w:rsid w:val="0025314D"/>
    <w:rsid w:val="00253164"/>
    <w:rsid w:val="00253168"/>
    <w:rsid w:val="0025316D"/>
    <w:rsid w:val="00253170"/>
    <w:rsid w:val="002531B1"/>
    <w:rsid w:val="002531DE"/>
    <w:rsid w:val="002531EC"/>
    <w:rsid w:val="00253218"/>
    <w:rsid w:val="0025323A"/>
    <w:rsid w:val="0025325A"/>
    <w:rsid w:val="0025326F"/>
    <w:rsid w:val="00253288"/>
    <w:rsid w:val="002532A6"/>
    <w:rsid w:val="002532D2"/>
    <w:rsid w:val="002532E2"/>
    <w:rsid w:val="002532FA"/>
    <w:rsid w:val="00253326"/>
    <w:rsid w:val="0025335D"/>
    <w:rsid w:val="00253363"/>
    <w:rsid w:val="00253369"/>
    <w:rsid w:val="0025336E"/>
    <w:rsid w:val="002533A6"/>
    <w:rsid w:val="002533B2"/>
    <w:rsid w:val="002533C7"/>
    <w:rsid w:val="00253462"/>
    <w:rsid w:val="00253463"/>
    <w:rsid w:val="00253477"/>
    <w:rsid w:val="002534A6"/>
    <w:rsid w:val="002534AA"/>
    <w:rsid w:val="002534E8"/>
    <w:rsid w:val="00253509"/>
    <w:rsid w:val="0025351F"/>
    <w:rsid w:val="00253535"/>
    <w:rsid w:val="00253544"/>
    <w:rsid w:val="00253556"/>
    <w:rsid w:val="0025357C"/>
    <w:rsid w:val="00253590"/>
    <w:rsid w:val="00253596"/>
    <w:rsid w:val="0025362D"/>
    <w:rsid w:val="0025362F"/>
    <w:rsid w:val="0025364C"/>
    <w:rsid w:val="002536A1"/>
    <w:rsid w:val="002536E8"/>
    <w:rsid w:val="002536EB"/>
    <w:rsid w:val="00253709"/>
    <w:rsid w:val="0025370B"/>
    <w:rsid w:val="0025372D"/>
    <w:rsid w:val="00253747"/>
    <w:rsid w:val="002537D0"/>
    <w:rsid w:val="002537D4"/>
    <w:rsid w:val="002537DF"/>
    <w:rsid w:val="002537E1"/>
    <w:rsid w:val="002537EC"/>
    <w:rsid w:val="0025384B"/>
    <w:rsid w:val="0025386D"/>
    <w:rsid w:val="00253871"/>
    <w:rsid w:val="002538BF"/>
    <w:rsid w:val="002538F8"/>
    <w:rsid w:val="00253912"/>
    <w:rsid w:val="0025395A"/>
    <w:rsid w:val="00253970"/>
    <w:rsid w:val="00253979"/>
    <w:rsid w:val="0025398C"/>
    <w:rsid w:val="002539C5"/>
    <w:rsid w:val="00253A31"/>
    <w:rsid w:val="00253A6F"/>
    <w:rsid w:val="00253A7E"/>
    <w:rsid w:val="00253AB4"/>
    <w:rsid w:val="00253B20"/>
    <w:rsid w:val="00253B57"/>
    <w:rsid w:val="00253B59"/>
    <w:rsid w:val="00253B5D"/>
    <w:rsid w:val="00253B6F"/>
    <w:rsid w:val="00253B71"/>
    <w:rsid w:val="00253B88"/>
    <w:rsid w:val="00253B8D"/>
    <w:rsid w:val="00253B92"/>
    <w:rsid w:val="00253B99"/>
    <w:rsid w:val="00253BFB"/>
    <w:rsid w:val="00253C37"/>
    <w:rsid w:val="00253C8F"/>
    <w:rsid w:val="00253CAA"/>
    <w:rsid w:val="00253D4E"/>
    <w:rsid w:val="00253D55"/>
    <w:rsid w:val="00253D65"/>
    <w:rsid w:val="00253D87"/>
    <w:rsid w:val="00253D96"/>
    <w:rsid w:val="00253DE0"/>
    <w:rsid w:val="00253DED"/>
    <w:rsid w:val="00253E1B"/>
    <w:rsid w:val="00253E58"/>
    <w:rsid w:val="00253E5F"/>
    <w:rsid w:val="00253E6A"/>
    <w:rsid w:val="00253F63"/>
    <w:rsid w:val="00253F70"/>
    <w:rsid w:val="00253F87"/>
    <w:rsid w:val="00253F90"/>
    <w:rsid w:val="00253F97"/>
    <w:rsid w:val="00254095"/>
    <w:rsid w:val="002540B7"/>
    <w:rsid w:val="002540CE"/>
    <w:rsid w:val="002540DF"/>
    <w:rsid w:val="002540F5"/>
    <w:rsid w:val="002540FA"/>
    <w:rsid w:val="00254180"/>
    <w:rsid w:val="00254183"/>
    <w:rsid w:val="00254196"/>
    <w:rsid w:val="002541C8"/>
    <w:rsid w:val="002541F3"/>
    <w:rsid w:val="00254205"/>
    <w:rsid w:val="0025426B"/>
    <w:rsid w:val="002542CF"/>
    <w:rsid w:val="002542EC"/>
    <w:rsid w:val="002542FF"/>
    <w:rsid w:val="00254315"/>
    <w:rsid w:val="00254362"/>
    <w:rsid w:val="0025438D"/>
    <w:rsid w:val="002543FC"/>
    <w:rsid w:val="0025441C"/>
    <w:rsid w:val="0025442D"/>
    <w:rsid w:val="0025444A"/>
    <w:rsid w:val="0025445D"/>
    <w:rsid w:val="00254469"/>
    <w:rsid w:val="00254477"/>
    <w:rsid w:val="00254484"/>
    <w:rsid w:val="002544B9"/>
    <w:rsid w:val="002544CE"/>
    <w:rsid w:val="002544D1"/>
    <w:rsid w:val="002544E2"/>
    <w:rsid w:val="00254556"/>
    <w:rsid w:val="00254558"/>
    <w:rsid w:val="00254565"/>
    <w:rsid w:val="00254593"/>
    <w:rsid w:val="002545AD"/>
    <w:rsid w:val="002545AF"/>
    <w:rsid w:val="002545BB"/>
    <w:rsid w:val="002545CC"/>
    <w:rsid w:val="002545D3"/>
    <w:rsid w:val="002545D8"/>
    <w:rsid w:val="002545FA"/>
    <w:rsid w:val="0025460E"/>
    <w:rsid w:val="00254621"/>
    <w:rsid w:val="0025464E"/>
    <w:rsid w:val="0025464F"/>
    <w:rsid w:val="00254671"/>
    <w:rsid w:val="00254692"/>
    <w:rsid w:val="0025478D"/>
    <w:rsid w:val="002547C8"/>
    <w:rsid w:val="002547F8"/>
    <w:rsid w:val="002547FF"/>
    <w:rsid w:val="00254802"/>
    <w:rsid w:val="00254824"/>
    <w:rsid w:val="0025485D"/>
    <w:rsid w:val="00254864"/>
    <w:rsid w:val="00254883"/>
    <w:rsid w:val="0025489B"/>
    <w:rsid w:val="002548B7"/>
    <w:rsid w:val="0025491C"/>
    <w:rsid w:val="0025497A"/>
    <w:rsid w:val="0025499C"/>
    <w:rsid w:val="002549A0"/>
    <w:rsid w:val="002549C3"/>
    <w:rsid w:val="00254A1D"/>
    <w:rsid w:val="00254A41"/>
    <w:rsid w:val="00254A47"/>
    <w:rsid w:val="00254A5B"/>
    <w:rsid w:val="00254B17"/>
    <w:rsid w:val="00254B66"/>
    <w:rsid w:val="00254B75"/>
    <w:rsid w:val="00254BF4"/>
    <w:rsid w:val="00254C23"/>
    <w:rsid w:val="00254C35"/>
    <w:rsid w:val="00254C48"/>
    <w:rsid w:val="00254C5B"/>
    <w:rsid w:val="00254CC2"/>
    <w:rsid w:val="00254CD0"/>
    <w:rsid w:val="00254CD2"/>
    <w:rsid w:val="00254CE1"/>
    <w:rsid w:val="00254CF7"/>
    <w:rsid w:val="00254D22"/>
    <w:rsid w:val="00254D4D"/>
    <w:rsid w:val="00254D5B"/>
    <w:rsid w:val="00254D6A"/>
    <w:rsid w:val="00254D81"/>
    <w:rsid w:val="00254DAE"/>
    <w:rsid w:val="00254DEE"/>
    <w:rsid w:val="00254DF3"/>
    <w:rsid w:val="00254DFB"/>
    <w:rsid w:val="00254DFC"/>
    <w:rsid w:val="00254E06"/>
    <w:rsid w:val="00254E10"/>
    <w:rsid w:val="00254E20"/>
    <w:rsid w:val="00254E5C"/>
    <w:rsid w:val="00254E62"/>
    <w:rsid w:val="00254E6E"/>
    <w:rsid w:val="00254EA9"/>
    <w:rsid w:val="00254EAE"/>
    <w:rsid w:val="00254ED2"/>
    <w:rsid w:val="00254EF1"/>
    <w:rsid w:val="00254F0B"/>
    <w:rsid w:val="00254F39"/>
    <w:rsid w:val="00254F61"/>
    <w:rsid w:val="00254F7A"/>
    <w:rsid w:val="00254FDB"/>
    <w:rsid w:val="00255045"/>
    <w:rsid w:val="002550B5"/>
    <w:rsid w:val="002550E9"/>
    <w:rsid w:val="002550F4"/>
    <w:rsid w:val="0025510D"/>
    <w:rsid w:val="0025512B"/>
    <w:rsid w:val="00255130"/>
    <w:rsid w:val="00255142"/>
    <w:rsid w:val="00255197"/>
    <w:rsid w:val="002551DB"/>
    <w:rsid w:val="00255223"/>
    <w:rsid w:val="0025522E"/>
    <w:rsid w:val="00255238"/>
    <w:rsid w:val="00255249"/>
    <w:rsid w:val="00255259"/>
    <w:rsid w:val="00255274"/>
    <w:rsid w:val="00255284"/>
    <w:rsid w:val="002552C1"/>
    <w:rsid w:val="002552CA"/>
    <w:rsid w:val="002552E1"/>
    <w:rsid w:val="002552ED"/>
    <w:rsid w:val="00255344"/>
    <w:rsid w:val="0025534D"/>
    <w:rsid w:val="00255363"/>
    <w:rsid w:val="002553BD"/>
    <w:rsid w:val="00255405"/>
    <w:rsid w:val="00255412"/>
    <w:rsid w:val="00255480"/>
    <w:rsid w:val="002554DE"/>
    <w:rsid w:val="002554FA"/>
    <w:rsid w:val="00255548"/>
    <w:rsid w:val="0025558E"/>
    <w:rsid w:val="002555DC"/>
    <w:rsid w:val="002555DE"/>
    <w:rsid w:val="002555DF"/>
    <w:rsid w:val="00255619"/>
    <w:rsid w:val="00255650"/>
    <w:rsid w:val="002556E2"/>
    <w:rsid w:val="0025572A"/>
    <w:rsid w:val="00255754"/>
    <w:rsid w:val="0025575F"/>
    <w:rsid w:val="002557A2"/>
    <w:rsid w:val="002557A7"/>
    <w:rsid w:val="002557B7"/>
    <w:rsid w:val="002557C2"/>
    <w:rsid w:val="002557E1"/>
    <w:rsid w:val="00255801"/>
    <w:rsid w:val="00255805"/>
    <w:rsid w:val="0025582E"/>
    <w:rsid w:val="0025585A"/>
    <w:rsid w:val="0025586E"/>
    <w:rsid w:val="00255887"/>
    <w:rsid w:val="0025589C"/>
    <w:rsid w:val="002558A1"/>
    <w:rsid w:val="002558AF"/>
    <w:rsid w:val="002558E0"/>
    <w:rsid w:val="00255926"/>
    <w:rsid w:val="00255934"/>
    <w:rsid w:val="00255937"/>
    <w:rsid w:val="00255944"/>
    <w:rsid w:val="00255946"/>
    <w:rsid w:val="00255998"/>
    <w:rsid w:val="002559A7"/>
    <w:rsid w:val="002559C5"/>
    <w:rsid w:val="002559D6"/>
    <w:rsid w:val="002559DA"/>
    <w:rsid w:val="002559EF"/>
    <w:rsid w:val="00255A11"/>
    <w:rsid w:val="00255AC6"/>
    <w:rsid w:val="00255AD9"/>
    <w:rsid w:val="00255AEF"/>
    <w:rsid w:val="00255B0B"/>
    <w:rsid w:val="00255B37"/>
    <w:rsid w:val="00255B44"/>
    <w:rsid w:val="00255B6D"/>
    <w:rsid w:val="00255B6F"/>
    <w:rsid w:val="00255B7D"/>
    <w:rsid w:val="00255BB4"/>
    <w:rsid w:val="00255BEE"/>
    <w:rsid w:val="00255C0A"/>
    <w:rsid w:val="00255C1D"/>
    <w:rsid w:val="00255C31"/>
    <w:rsid w:val="00255C32"/>
    <w:rsid w:val="00255C3D"/>
    <w:rsid w:val="00255C7F"/>
    <w:rsid w:val="00255C87"/>
    <w:rsid w:val="00255C8A"/>
    <w:rsid w:val="00255CA9"/>
    <w:rsid w:val="00255CAD"/>
    <w:rsid w:val="00255CDD"/>
    <w:rsid w:val="00255D05"/>
    <w:rsid w:val="00255D32"/>
    <w:rsid w:val="00255D42"/>
    <w:rsid w:val="00255D53"/>
    <w:rsid w:val="00255D67"/>
    <w:rsid w:val="00255DD5"/>
    <w:rsid w:val="00255DDD"/>
    <w:rsid w:val="00255DED"/>
    <w:rsid w:val="00255DF3"/>
    <w:rsid w:val="00255E21"/>
    <w:rsid w:val="00255E25"/>
    <w:rsid w:val="00255E41"/>
    <w:rsid w:val="00255E46"/>
    <w:rsid w:val="00255E53"/>
    <w:rsid w:val="00255E5B"/>
    <w:rsid w:val="00255E91"/>
    <w:rsid w:val="00255E92"/>
    <w:rsid w:val="00255E9D"/>
    <w:rsid w:val="00255ED2"/>
    <w:rsid w:val="00255EF5"/>
    <w:rsid w:val="00255F12"/>
    <w:rsid w:val="00255F55"/>
    <w:rsid w:val="00255F56"/>
    <w:rsid w:val="00255F84"/>
    <w:rsid w:val="00255F8E"/>
    <w:rsid w:val="00255FD9"/>
    <w:rsid w:val="00255FE6"/>
    <w:rsid w:val="00255FF0"/>
    <w:rsid w:val="00255FFB"/>
    <w:rsid w:val="00256016"/>
    <w:rsid w:val="0025602C"/>
    <w:rsid w:val="00256038"/>
    <w:rsid w:val="00256096"/>
    <w:rsid w:val="002560AD"/>
    <w:rsid w:val="002560CC"/>
    <w:rsid w:val="002560D2"/>
    <w:rsid w:val="002560F2"/>
    <w:rsid w:val="0025612B"/>
    <w:rsid w:val="00256135"/>
    <w:rsid w:val="00256164"/>
    <w:rsid w:val="00256229"/>
    <w:rsid w:val="0025627B"/>
    <w:rsid w:val="002562FE"/>
    <w:rsid w:val="00256311"/>
    <w:rsid w:val="00256314"/>
    <w:rsid w:val="00256326"/>
    <w:rsid w:val="00256335"/>
    <w:rsid w:val="0025639A"/>
    <w:rsid w:val="002563A1"/>
    <w:rsid w:val="002563BF"/>
    <w:rsid w:val="002563D9"/>
    <w:rsid w:val="002563E3"/>
    <w:rsid w:val="00256408"/>
    <w:rsid w:val="0025640B"/>
    <w:rsid w:val="0025640E"/>
    <w:rsid w:val="00256417"/>
    <w:rsid w:val="00256427"/>
    <w:rsid w:val="002564D0"/>
    <w:rsid w:val="002564D4"/>
    <w:rsid w:val="0025650B"/>
    <w:rsid w:val="00256542"/>
    <w:rsid w:val="002565DD"/>
    <w:rsid w:val="00256606"/>
    <w:rsid w:val="0025660C"/>
    <w:rsid w:val="00256663"/>
    <w:rsid w:val="00256694"/>
    <w:rsid w:val="002566BA"/>
    <w:rsid w:val="00256732"/>
    <w:rsid w:val="00256752"/>
    <w:rsid w:val="00256758"/>
    <w:rsid w:val="0025676B"/>
    <w:rsid w:val="00256830"/>
    <w:rsid w:val="00256834"/>
    <w:rsid w:val="0025683E"/>
    <w:rsid w:val="00256866"/>
    <w:rsid w:val="0025687C"/>
    <w:rsid w:val="00256894"/>
    <w:rsid w:val="002568BD"/>
    <w:rsid w:val="002568D2"/>
    <w:rsid w:val="00256917"/>
    <w:rsid w:val="00256959"/>
    <w:rsid w:val="00256973"/>
    <w:rsid w:val="002569DF"/>
    <w:rsid w:val="002569E4"/>
    <w:rsid w:val="002569E8"/>
    <w:rsid w:val="002569F3"/>
    <w:rsid w:val="002569F4"/>
    <w:rsid w:val="00256A15"/>
    <w:rsid w:val="00256A49"/>
    <w:rsid w:val="00256A4F"/>
    <w:rsid w:val="00256A51"/>
    <w:rsid w:val="00256A5D"/>
    <w:rsid w:val="00256A60"/>
    <w:rsid w:val="00256A65"/>
    <w:rsid w:val="00256A91"/>
    <w:rsid w:val="00256A9E"/>
    <w:rsid w:val="00256AA0"/>
    <w:rsid w:val="00256AA6"/>
    <w:rsid w:val="00256AC1"/>
    <w:rsid w:val="00256AFE"/>
    <w:rsid w:val="00256B2B"/>
    <w:rsid w:val="00256B41"/>
    <w:rsid w:val="00256B46"/>
    <w:rsid w:val="00256B4A"/>
    <w:rsid w:val="00256B7F"/>
    <w:rsid w:val="00256B86"/>
    <w:rsid w:val="00256B87"/>
    <w:rsid w:val="00256C07"/>
    <w:rsid w:val="00256C52"/>
    <w:rsid w:val="00256C61"/>
    <w:rsid w:val="00256C94"/>
    <w:rsid w:val="00256C9B"/>
    <w:rsid w:val="00256CB7"/>
    <w:rsid w:val="00256CB8"/>
    <w:rsid w:val="00256CBC"/>
    <w:rsid w:val="00256CCE"/>
    <w:rsid w:val="00256D0B"/>
    <w:rsid w:val="00256D2D"/>
    <w:rsid w:val="00256D5F"/>
    <w:rsid w:val="00256D60"/>
    <w:rsid w:val="00256D8C"/>
    <w:rsid w:val="00256D8D"/>
    <w:rsid w:val="00256D91"/>
    <w:rsid w:val="00256DA3"/>
    <w:rsid w:val="00256DBC"/>
    <w:rsid w:val="00256DCB"/>
    <w:rsid w:val="00256DD7"/>
    <w:rsid w:val="00256E29"/>
    <w:rsid w:val="00256E4E"/>
    <w:rsid w:val="00256E53"/>
    <w:rsid w:val="00256E94"/>
    <w:rsid w:val="00256EB9"/>
    <w:rsid w:val="00256F90"/>
    <w:rsid w:val="00256FE2"/>
    <w:rsid w:val="00256FFA"/>
    <w:rsid w:val="00257023"/>
    <w:rsid w:val="002570C9"/>
    <w:rsid w:val="00257100"/>
    <w:rsid w:val="00257111"/>
    <w:rsid w:val="00257125"/>
    <w:rsid w:val="0025715A"/>
    <w:rsid w:val="00257196"/>
    <w:rsid w:val="00257197"/>
    <w:rsid w:val="002571A2"/>
    <w:rsid w:val="002571B6"/>
    <w:rsid w:val="002571D2"/>
    <w:rsid w:val="0025720F"/>
    <w:rsid w:val="0025722A"/>
    <w:rsid w:val="00257234"/>
    <w:rsid w:val="00257249"/>
    <w:rsid w:val="00257276"/>
    <w:rsid w:val="00257298"/>
    <w:rsid w:val="002572B0"/>
    <w:rsid w:val="002572B5"/>
    <w:rsid w:val="002572CE"/>
    <w:rsid w:val="002572D6"/>
    <w:rsid w:val="002572D8"/>
    <w:rsid w:val="00257306"/>
    <w:rsid w:val="00257309"/>
    <w:rsid w:val="0025731E"/>
    <w:rsid w:val="00257356"/>
    <w:rsid w:val="0025738F"/>
    <w:rsid w:val="002573A6"/>
    <w:rsid w:val="002573A7"/>
    <w:rsid w:val="002573C9"/>
    <w:rsid w:val="00257466"/>
    <w:rsid w:val="00257486"/>
    <w:rsid w:val="0025748A"/>
    <w:rsid w:val="0025748C"/>
    <w:rsid w:val="002574A6"/>
    <w:rsid w:val="002574B0"/>
    <w:rsid w:val="002574B5"/>
    <w:rsid w:val="002574BD"/>
    <w:rsid w:val="00257534"/>
    <w:rsid w:val="00257537"/>
    <w:rsid w:val="0025754B"/>
    <w:rsid w:val="00257554"/>
    <w:rsid w:val="00257568"/>
    <w:rsid w:val="0025758A"/>
    <w:rsid w:val="00257591"/>
    <w:rsid w:val="002575ED"/>
    <w:rsid w:val="002575FA"/>
    <w:rsid w:val="0025760B"/>
    <w:rsid w:val="00257617"/>
    <w:rsid w:val="00257636"/>
    <w:rsid w:val="00257640"/>
    <w:rsid w:val="00257676"/>
    <w:rsid w:val="002576AF"/>
    <w:rsid w:val="002576FC"/>
    <w:rsid w:val="00257750"/>
    <w:rsid w:val="00257762"/>
    <w:rsid w:val="002577DE"/>
    <w:rsid w:val="00257817"/>
    <w:rsid w:val="0025784E"/>
    <w:rsid w:val="00257886"/>
    <w:rsid w:val="002578A0"/>
    <w:rsid w:val="002578A9"/>
    <w:rsid w:val="0025795A"/>
    <w:rsid w:val="00257984"/>
    <w:rsid w:val="00257996"/>
    <w:rsid w:val="002579A6"/>
    <w:rsid w:val="002579D8"/>
    <w:rsid w:val="00257A00"/>
    <w:rsid w:val="00257A1D"/>
    <w:rsid w:val="00257A4A"/>
    <w:rsid w:val="00257A4F"/>
    <w:rsid w:val="00257AA0"/>
    <w:rsid w:val="00257AAF"/>
    <w:rsid w:val="00257AB3"/>
    <w:rsid w:val="00257ABE"/>
    <w:rsid w:val="00257B0E"/>
    <w:rsid w:val="00257B4A"/>
    <w:rsid w:val="00257B72"/>
    <w:rsid w:val="00257B7D"/>
    <w:rsid w:val="00257B83"/>
    <w:rsid w:val="00257B87"/>
    <w:rsid w:val="00257BF6"/>
    <w:rsid w:val="00257BF7"/>
    <w:rsid w:val="00257C04"/>
    <w:rsid w:val="00257C11"/>
    <w:rsid w:val="00257C2E"/>
    <w:rsid w:val="00257CA6"/>
    <w:rsid w:val="00257CE7"/>
    <w:rsid w:val="00257CF7"/>
    <w:rsid w:val="00257CF9"/>
    <w:rsid w:val="00257D1E"/>
    <w:rsid w:val="00257D35"/>
    <w:rsid w:val="00257D41"/>
    <w:rsid w:val="00257DB0"/>
    <w:rsid w:val="00257DF6"/>
    <w:rsid w:val="00257E28"/>
    <w:rsid w:val="00257E65"/>
    <w:rsid w:val="00257E7A"/>
    <w:rsid w:val="00257E91"/>
    <w:rsid w:val="00257EC8"/>
    <w:rsid w:val="00257ECF"/>
    <w:rsid w:val="00257F42"/>
    <w:rsid w:val="00257F9D"/>
    <w:rsid w:val="00257FF0"/>
    <w:rsid w:val="00257FF5"/>
    <w:rsid w:val="00257FFE"/>
    <w:rsid w:val="00260003"/>
    <w:rsid w:val="00260034"/>
    <w:rsid w:val="00260066"/>
    <w:rsid w:val="0026008A"/>
    <w:rsid w:val="00260099"/>
    <w:rsid w:val="0026009C"/>
    <w:rsid w:val="002600B1"/>
    <w:rsid w:val="002600ED"/>
    <w:rsid w:val="002600F5"/>
    <w:rsid w:val="00260144"/>
    <w:rsid w:val="00260166"/>
    <w:rsid w:val="0026017A"/>
    <w:rsid w:val="002601A5"/>
    <w:rsid w:val="002601DA"/>
    <w:rsid w:val="00260224"/>
    <w:rsid w:val="00260230"/>
    <w:rsid w:val="00260268"/>
    <w:rsid w:val="00260271"/>
    <w:rsid w:val="0026029A"/>
    <w:rsid w:val="002602CB"/>
    <w:rsid w:val="002602D4"/>
    <w:rsid w:val="00260318"/>
    <w:rsid w:val="002603BA"/>
    <w:rsid w:val="002603E1"/>
    <w:rsid w:val="00260446"/>
    <w:rsid w:val="0026048D"/>
    <w:rsid w:val="002604AB"/>
    <w:rsid w:val="002604C6"/>
    <w:rsid w:val="002604C9"/>
    <w:rsid w:val="002604D7"/>
    <w:rsid w:val="002604ED"/>
    <w:rsid w:val="00260521"/>
    <w:rsid w:val="00260574"/>
    <w:rsid w:val="0026057B"/>
    <w:rsid w:val="002605A2"/>
    <w:rsid w:val="002605FB"/>
    <w:rsid w:val="00260618"/>
    <w:rsid w:val="0026061B"/>
    <w:rsid w:val="00260628"/>
    <w:rsid w:val="0026063F"/>
    <w:rsid w:val="00260651"/>
    <w:rsid w:val="0026065B"/>
    <w:rsid w:val="00260672"/>
    <w:rsid w:val="00260689"/>
    <w:rsid w:val="002606AD"/>
    <w:rsid w:val="002606BE"/>
    <w:rsid w:val="002606CB"/>
    <w:rsid w:val="002606E4"/>
    <w:rsid w:val="002606E7"/>
    <w:rsid w:val="002606F5"/>
    <w:rsid w:val="0026070B"/>
    <w:rsid w:val="00260731"/>
    <w:rsid w:val="0026074D"/>
    <w:rsid w:val="00260755"/>
    <w:rsid w:val="00260763"/>
    <w:rsid w:val="0026085C"/>
    <w:rsid w:val="0026086C"/>
    <w:rsid w:val="00260872"/>
    <w:rsid w:val="00260874"/>
    <w:rsid w:val="002608CD"/>
    <w:rsid w:val="00260900"/>
    <w:rsid w:val="00260910"/>
    <w:rsid w:val="00260953"/>
    <w:rsid w:val="0026097B"/>
    <w:rsid w:val="00260983"/>
    <w:rsid w:val="002609A0"/>
    <w:rsid w:val="002609C3"/>
    <w:rsid w:val="002609F0"/>
    <w:rsid w:val="002609F8"/>
    <w:rsid w:val="00260A0E"/>
    <w:rsid w:val="00260A1E"/>
    <w:rsid w:val="00260A25"/>
    <w:rsid w:val="00260A33"/>
    <w:rsid w:val="00260A81"/>
    <w:rsid w:val="00260A9D"/>
    <w:rsid w:val="00260AA2"/>
    <w:rsid w:val="00260AA5"/>
    <w:rsid w:val="00260ACB"/>
    <w:rsid w:val="00260B42"/>
    <w:rsid w:val="00260B70"/>
    <w:rsid w:val="00260B76"/>
    <w:rsid w:val="00260B85"/>
    <w:rsid w:val="00260B9A"/>
    <w:rsid w:val="00260BA0"/>
    <w:rsid w:val="00260BEF"/>
    <w:rsid w:val="00260C19"/>
    <w:rsid w:val="00260C1F"/>
    <w:rsid w:val="00260C55"/>
    <w:rsid w:val="00260C6A"/>
    <w:rsid w:val="00260CB6"/>
    <w:rsid w:val="00260CEC"/>
    <w:rsid w:val="00260CF9"/>
    <w:rsid w:val="00260CFE"/>
    <w:rsid w:val="00260D6A"/>
    <w:rsid w:val="00260D93"/>
    <w:rsid w:val="00260D9D"/>
    <w:rsid w:val="00260DA5"/>
    <w:rsid w:val="00260DCF"/>
    <w:rsid w:val="00260DDA"/>
    <w:rsid w:val="00260E0E"/>
    <w:rsid w:val="00260E32"/>
    <w:rsid w:val="00260E66"/>
    <w:rsid w:val="00260E8F"/>
    <w:rsid w:val="00260EB6"/>
    <w:rsid w:val="00260ECC"/>
    <w:rsid w:val="00260F13"/>
    <w:rsid w:val="00260F44"/>
    <w:rsid w:val="00260F57"/>
    <w:rsid w:val="00260F92"/>
    <w:rsid w:val="00260FA8"/>
    <w:rsid w:val="00260FCE"/>
    <w:rsid w:val="00260FD2"/>
    <w:rsid w:val="00261022"/>
    <w:rsid w:val="00261045"/>
    <w:rsid w:val="00261093"/>
    <w:rsid w:val="002610B8"/>
    <w:rsid w:val="002610B9"/>
    <w:rsid w:val="002610C3"/>
    <w:rsid w:val="002610DA"/>
    <w:rsid w:val="002610F6"/>
    <w:rsid w:val="00261118"/>
    <w:rsid w:val="00261159"/>
    <w:rsid w:val="00261165"/>
    <w:rsid w:val="0026116C"/>
    <w:rsid w:val="0026117F"/>
    <w:rsid w:val="00261191"/>
    <w:rsid w:val="0026119E"/>
    <w:rsid w:val="002611BB"/>
    <w:rsid w:val="002611CD"/>
    <w:rsid w:val="002611F9"/>
    <w:rsid w:val="0026120C"/>
    <w:rsid w:val="0026120D"/>
    <w:rsid w:val="00261262"/>
    <w:rsid w:val="002612CD"/>
    <w:rsid w:val="002612EA"/>
    <w:rsid w:val="0026130D"/>
    <w:rsid w:val="0026131C"/>
    <w:rsid w:val="00261333"/>
    <w:rsid w:val="00261378"/>
    <w:rsid w:val="0026137D"/>
    <w:rsid w:val="00261385"/>
    <w:rsid w:val="00261391"/>
    <w:rsid w:val="002613A9"/>
    <w:rsid w:val="002613AF"/>
    <w:rsid w:val="002613E6"/>
    <w:rsid w:val="002613F9"/>
    <w:rsid w:val="00261416"/>
    <w:rsid w:val="00261420"/>
    <w:rsid w:val="00261423"/>
    <w:rsid w:val="0026144D"/>
    <w:rsid w:val="00261490"/>
    <w:rsid w:val="00261500"/>
    <w:rsid w:val="00261506"/>
    <w:rsid w:val="00261514"/>
    <w:rsid w:val="0026159D"/>
    <w:rsid w:val="00261637"/>
    <w:rsid w:val="00261660"/>
    <w:rsid w:val="00261687"/>
    <w:rsid w:val="0026169B"/>
    <w:rsid w:val="002616B5"/>
    <w:rsid w:val="002616D9"/>
    <w:rsid w:val="002616DE"/>
    <w:rsid w:val="002616DF"/>
    <w:rsid w:val="002616E4"/>
    <w:rsid w:val="002616EF"/>
    <w:rsid w:val="002616F8"/>
    <w:rsid w:val="00261716"/>
    <w:rsid w:val="00261764"/>
    <w:rsid w:val="002617B5"/>
    <w:rsid w:val="002617FF"/>
    <w:rsid w:val="00261817"/>
    <w:rsid w:val="00261823"/>
    <w:rsid w:val="0026182B"/>
    <w:rsid w:val="0026183C"/>
    <w:rsid w:val="00261840"/>
    <w:rsid w:val="0026186F"/>
    <w:rsid w:val="002618A5"/>
    <w:rsid w:val="002618CB"/>
    <w:rsid w:val="002618E1"/>
    <w:rsid w:val="002618EA"/>
    <w:rsid w:val="00261918"/>
    <w:rsid w:val="00261928"/>
    <w:rsid w:val="002619C8"/>
    <w:rsid w:val="00261A39"/>
    <w:rsid w:val="00261A5C"/>
    <w:rsid w:val="00261AE4"/>
    <w:rsid w:val="00261B01"/>
    <w:rsid w:val="00261B08"/>
    <w:rsid w:val="00261B2D"/>
    <w:rsid w:val="00261B37"/>
    <w:rsid w:val="00261B57"/>
    <w:rsid w:val="00261B79"/>
    <w:rsid w:val="00261B84"/>
    <w:rsid w:val="00261B9E"/>
    <w:rsid w:val="00261BA8"/>
    <w:rsid w:val="00261C07"/>
    <w:rsid w:val="00261C08"/>
    <w:rsid w:val="00261C39"/>
    <w:rsid w:val="00261C7D"/>
    <w:rsid w:val="00261CAB"/>
    <w:rsid w:val="00261CDA"/>
    <w:rsid w:val="00261D1D"/>
    <w:rsid w:val="00261D83"/>
    <w:rsid w:val="00261D87"/>
    <w:rsid w:val="00261D95"/>
    <w:rsid w:val="00261DA0"/>
    <w:rsid w:val="00261DC6"/>
    <w:rsid w:val="00261DE6"/>
    <w:rsid w:val="00261DFB"/>
    <w:rsid w:val="00261E1E"/>
    <w:rsid w:val="00261E45"/>
    <w:rsid w:val="00261E50"/>
    <w:rsid w:val="00261E56"/>
    <w:rsid w:val="00261E5B"/>
    <w:rsid w:val="00261E6C"/>
    <w:rsid w:val="00261EA7"/>
    <w:rsid w:val="00261EF3"/>
    <w:rsid w:val="00261F10"/>
    <w:rsid w:val="00261F26"/>
    <w:rsid w:val="00261F90"/>
    <w:rsid w:val="00261FAE"/>
    <w:rsid w:val="00261FCE"/>
    <w:rsid w:val="00261FD9"/>
    <w:rsid w:val="00262007"/>
    <w:rsid w:val="0026207D"/>
    <w:rsid w:val="00262082"/>
    <w:rsid w:val="0026209B"/>
    <w:rsid w:val="00262143"/>
    <w:rsid w:val="0026217A"/>
    <w:rsid w:val="00262181"/>
    <w:rsid w:val="00262187"/>
    <w:rsid w:val="002621A6"/>
    <w:rsid w:val="002621AA"/>
    <w:rsid w:val="00262218"/>
    <w:rsid w:val="0026221A"/>
    <w:rsid w:val="00262226"/>
    <w:rsid w:val="0026229C"/>
    <w:rsid w:val="002622B5"/>
    <w:rsid w:val="002622FD"/>
    <w:rsid w:val="00262308"/>
    <w:rsid w:val="0026230F"/>
    <w:rsid w:val="00262319"/>
    <w:rsid w:val="00262321"/>
    <w:rsid w:val="00262354"/>
    <w:rsid w:val="002623AB"/>
    <w:rsid w:val="002623E5"/>
    <w:rsid w:val="0026240F"/>
    <w:rsid w:val="0026241A"/>
    <w:rsid w:val="0026244B"/>
    <w:rsid w:val="0026246B"/>
    <w:rsid w:val="0026246D"/>
    <w:rsid w:val="00262482"/>
    <w:rsid w:val="002624E2"/>
    <w:rsid w:val="00262558"/>
    <w:rsid w:val="002625B0"/>
    <w:rsid w:val="002625EC"/>
    <w:rsid w:val="002625F5"/>
    <w:rsid w:val="00262636"/>
    <w:rsid w:val="00262673"/>
    <w:rsid w:val="0026267D"/>
    <w:rsid w:val="002626A6"/>
    <w:rsid w:val="002626AE"/>
    <w:rsid w:val="002626B0"/>
    <w:rsid w:val="002626D1"/>
    <w:rsid w:val="002626D6"/>
    <w:rsid w:val="002626F2"/>
    <w:rsid w:val="002626F6"/>
    <w:rsid w:val="002626FE"/>
    <w:rsid w:val="0026274C"/>
    <w:rsid w:val="0026274D"/>
    <w:rsid w:val="00262780"/>
    <w:rsid w:val="002627CF"/>
    <w:rsid w:val="002627D8"/>
    <w:rsid w:val="002627E7"/>
    <w:rsid w:val="00262835"/>
    <w:rsid w:val="0026285F"/>
    <w:rsid w:val="0026286F"/>
    <w:rsid w:val="00262884"/>
    <w:rsid w:val="0026289B"/>
    <w:rsid w:val="002628C9"/>
    <w:rsid w:val="002628CB"/>
    <w:rsid w:val="002628EB"/>
    <w:rsid w:val="002628F8"/>
    <w:rsid w:val="0026298A"/>
    <w:rsid w:val="0026299D"/>
    <w:rsid w:val="002629BF"/>
    <w:rsid w:val="002629CB"/>
    <w:rsid w:val="002629CF"/>
    <w:rsid w:val="00262A3B"/>
    <w:rsid w:val="00262A4C"/>
    <w:rsid w:val="00262A84"/>
    <w:rsid w:val="00262AA3"/>
    <w:rsid w:val="00262AC0"/>
    <w:rsid w:val="00262AD9"/>
    <w:rsid w:val="00262B04"/>
    <w:rsid w:val="00262B12"/>
    <w:rsid w:val="00262B7D"/>
    <w:rsid w:val="00262B8C"/>
    <w:rsid w:val="00262BF1"/>
    <w:rsid w:val="00262C0D"/>
    <w:rsid w:val="00262C18"/>
    <w:rsid w:val="00262C43"/>
    <w:rsid w:val="00262C5D"/>
    <w:rsid w:val="00262C61"/>
    <w:rsid w:val="00262C8C"/>
    <w:rsid w:val="00262CBC"/>
    <w:rsid w:val="00262CC3"/>
    <w:rsid w:val="00262CFD"/>
    <w:rsid w:val="00262D06"/>
    <w:rsid w:val="00262D3B"/>
    <w:rsid w:val="00262D47"/>
    <w:rsid w:val="00262D61"/>
    <w:rsid w:val="00262D65"/>
    <w:rsid w:val="00262D69"/>
    <w:rsid w:val="00262D7F"/>
    <w:rsid w:val="00262DE2"/>
    <w:rsid w:val="00262DFB"/>
    <w:rsid w:val="00262E3A"/>
    <w:rsid w:val="00262E65"/>
    <w:rsid w:val="00262E68"/>
    <w:rsid w:val="00262E81"/>
    <w:rsid w:val="00262E88"/>
    <w:rsid w:val="00262E9A"/>
    <w:rsid w:val="00262ECD"/>
    <w:rsid w:val="00262EE0"/>
    <w:rsid w:val="00262F16"/>
    <w:rsid w:val="00262F34"/>
    <w:rsid w:val="00262F35"/>
    <w:rsid w:val="00262F47"/>
    <w:rsid w:val="00262F4E"/>
    <w:rsid w:val="00262F63"/>
    <w:rsid w:val="00262F67"/>
    <w:rsid w:val="00262F93"/>
    <w:rsid w:val="00262FE0"/>
    <w:rsid w:val="00263024"/>
    <w:rsid w:val="0026304D"/>
    <w:rsid w:val="00263064"/>
    <w:rsid w:val="0026307A"/>
    <w:rsid w:val="002630C2"/>
    <w:rsid w:val="002630F0"/>
    <w:rsid w:val="0026312E"/>
    <w:rsid w:val="0026318A"/>
    <w:rsid w:val="0026319A"/>
    <w:rsid w:val="002631AA"/>
    <w:rsid w:val="002631AC"/>
    <w:rsid w:val="002631DF"/>
    <w:rsid w:val="0026326F"/>
    <w:rsid w:val="002632B5"/>
    <w:rsid w:val="002632C0"/>
    <w:rsid w:val="002632E7"/>
    <w:rsid w:val="002632F3"/>
    <w:rsid w:val="00263314"/>
    <w:rsid w:val="00263323"/>
    <w:rsid w:val="0026334A"/>
    <w:rsid w:val="0026335D"/>
    <w:rsid w:val="00263360"/>
    <w:rsid w:val="0026336C"/>
    <w:rsid w:val="00263380"/>
    <w:rsid w:val="002633B6"/>
    <w:rsid w:val="002633BF"/>
    <w:rsid w:val="002633C0"/>
    <w:rsid w:val="002633CC"/>
    <w:rsid w:val="002633CE"/>
    <w:rsid w:val="002633D8"/>
    <w:rsid w:val="00263408"/>
    <w:rsid w:val="0026341E"/>
    <w:rsid w:val="00263431"/>
    <w:rsid w:val="0026343E"/>
    <w:rsid w:val="002634B7"/>
    <w:rsid w:val="002634D4"/>
    <w:rsid w:val="002634DD"/>
    <w:rsid w:val="002634DE"/>
    <w:rsid w:val="002634E1"/>
    <w:rsid w:val="002634E7"/>
    <w:rsid w:val="002634F4"/>
    <w:rsid w:val="002634FE"/>
    <w:rsid w:val="0026354A"/>
    <w:rsid w:val="0026359B"/>
    <w:rsid w:val="002635AB"/>
    <w:rsid w:val="002635AF"/>
    <w:rsid w:val="00263632"/>
    <w:rsid w:val="00263662"/>
    <w:rsid w:val="00263696"/>
    <w:rsid w:val="002636AF"/>
    <w:rsid w:val="002636CB"/>
    <w:rsid w:val="002636CE"/>
    <w:rsid w:val="002636D1"/>
    <w:rsid w:val="002636E7"/>
    <w:rsid w:val="00263735"/>
    <w:rsid w:val="00263739"/>
    <w:rsid w:val="00263742"/>
    <w:rsid w:val="0026375C"/>
    <w:rsid w:val="00263778"/>
    <w:rsid w:val="002637AD"/>
    <w:rsid w:val="002637BB"/>
    <w:rsid w:val="002637DE"/>
    <w:rsid w:val="002637F9"/>
    <w:rsid w:val="00263803"/>
    <w:rsid w:val="0026380D"/>
    <w:rsid w:val="00263867"/>
    <w:rsid w:val="0026386B"/>
    <w:rsid w:val="0026389F"/>
    <w:rsid w:val="002638D4"/>
    <w:rsid w:val="002638F6"/>
    <w:rsid w:val="00263901"/>
    <w:rsid w:val="00263941"/>
    <w:rsid w:val="00263946"/>
    <w:rsid w:val="0026395F"/>
    <w:rsid w:val="00263970"/>
    <w:rsid w:val="002639A5"/>
    <w:rsid w:val="002639BB"/>
    <w:rsid w:val="00263A1A"/>
    <w:rsid w:val="00263A27"/>
    <w:rsid w:val="00263A74"/>
    <w:rsid w:val="00263A88"/>
    <w:rsid w:val="00263ADC"/>
    <w:rsid w:val="00263B1F"/>
    <w:rsid w:val="00263B62"/>
    <w:rsid w:val="00263BAD"/>
    <w:rsid w:val="00263BC0"/>
    <w:rsid w:val="00263BC5"/>
    <w:rsid w:val="00263BFB"/>
    <w:rsid w:val="00263C0D"/>
    <w:rsid w:val="00263C33"/>
    <w:rsid w:val="00263C3C"/>
    <w:rsid w:val="00263C5D"/>
    <w:rsid w:val="00263C64"/>
    <w:rsid w:val="00263CB6"/>
    <w:rsid w:val="00263CC0"/>
    <w:rsid w:val="00263CF8"/>
    <w:rsid w:val="00263D21"/>
    <w:rsid w:val="00263D33"/>
    <w:rsid w:val="00263D65"/>
    <w:rsid w:val="00263D87"/>
    <w:rsid w:val="00263D9C"/>
    <w:rsid w:val="00263DD9"/>
    <w:rsid w:val="00263E26"/>
    <w:rsid w:val="00263E2C"/>
    <w:rsid w:val="00263E77"/>
    <w:rsid w:val="00263E98"/>
    <w:rsid w:val="00263EB0"/>
    <w:rsid w:val="00263EB8"/>
    <w:rsid w:val="00263EF2"/>
    <w:rsid w:val="00263EFB"/>
    <w:rsid w:val="00263EFD"/>
    <w:rsid w:val="00263F0C"/>
    <w:rsid w:val="00263F2B"/>
    <w:rsid w:val="00263F37"/>
    <w:rsid w:val="00263F48"/>
    <w:rsid w:val="00263F71"/>
    <w:rsid w:val="00263FC9"/>
    <w:rsid w:val="00263FEB"/>
    <w:rsid w:val="00263FF1"/>
    <w:rsid w:val="00264014"/>
    <w:rsid w:val="002640AA"/>
    <w:rsid w:val="002640CB"/>
    <w:rsid w:val="002640FD"/>
    <w:rsid w:val="00264100"/>
    <w:rsid w:val="00264118"/>
    <w:rsid w:val="0026416F"/>
    <w:rsid w:val="00264174"/>
    <w:rsid w:val="00264182"/>
    <w:rsid w:val="002641B9"/>
    <w:rsid w:val="002641BE"/>
    <w:rsid w:val="002641E9"/>
    <w:rsid w:val="00264203"/>
    <w:rsid w:val="00264211"/>
    <w:rsid w:val="00264241"/>
    <w:rsid w:val="00264278"/>
    <w:rsid w:val="0026427F"/>
    <w:rsid w:val="002642F2"/>
    <w:rsid w:val="00264306"/>
    <w:rsid w:val="00264340"/>
    <w:rsid w:val="0026435B"/>
    <w:rsid w:val="0026436E"/>
    <w:rsid w:val="002643A4"/>
    <w:rsid w:val="002643A5"/>
    <w:rsid w:val="00264412"/>
    <w:rsid w:val="00264414"/>
    <w:rsid w:val="00264427"/>
    <w:rsid w:val="0026444F"/>
    <w:rsid w:val="0026446B"/>
    <w:rsid w:val="00264475"/>
    <w:rsid w:val="002644C9"/>
    <w:rsid w:val="00264511"/>
    <w:rsid w:val="0026451D"/>
    <w:rsid w:val="00264556"/>
    <w:rsid w:val="0026456C"/>
    <w:rsid w:val="0026457E"/>
    <w:rsid w:val="002645E3"/>
    <w:rsid w:val="0026460A"/>
    <w:rsid w:val="00264658"/>
    <w:rsid w:val="00264686"/>
    <w:rsid w:val="0026469C"/>
    <w:rsid w:val="002646A2"/>
    <w:rsid w:val="002646A7"/>
    <w:rsid w:val="00264717"/>
    <w:rsid w:val="0026471D"/>
    <w:rsid w:val="0026472D"/>
    <w:rsid w:val="00264750"/>
    <w:rsid w:val="00264754"/>
    <w:rsid w:val="0026476F"/>
    <w:rsid w:val="0026479A"/>
    <w:rsid w:val="0026479F"/>
    <w:rsid w:val="002647CB"/>
    <w:rsid w:val="002647CD"/>
    <w:rsid w:val="00264818"/>
    <w:rsid w:val="002648A4"/>
    <w:rsid w:val="002648BD"/>
    <w:rsid w:val="002648C2"/>
    <w:rsid w:val="002648C6"/>
    <w:rsid w:val="002648CB"/>
    <w:rsid w:val="00264904"/>
    <w:rsid w:val="00264919"/>
    <w:rsid w:val="00264937"/>
    <w:rsid w:val="0026496F"/>
    <w:rsid w:val="0026497C"/>
    <w:rsid w:val="002649A1"/>
    <w:rsid w:val="00264A0D"/>
    <w:rsid w:val="00264A32"/>
    <w:rsid w:val="00264A51"/>
    <w:rsid w:val="00264ACF"/>
    <w:rsid w:val="00264B0D"/>
    <w:rsid w:val="00264B19"/>
    <w:rsid w:val="00264B1D"/>
    <w:rsid w:val="00264B2C"/>
    <w:rsid w:val="00264B7C"/>
    <w:rsid w:val="00264B7D"/>
    <w:rsid w:val="00264B80"/>
    <w:rsid w:val="00264B98"/>
    <w:rsid w:val="00264BB3"/>
    <w:rsid w:val="00264C25"/>
    <w:rsid w:val="00264C72"/>
    <w:rsid w:val="00264C80"/>
    <w:rsid w:val="00264C94"/>
    <w:rsid w:val="00264CAE"/>
    <w:rsid w:val="00264CB0"/>
    <w:rsid w:val="00264CE2"/>
    <w:rsid w:val="00264D86"/>
    <w:rsid w:val="00264DCD"/>
    <w:rsid w:val="00264E08"/>
    <w:rsid w:val="00264E14"/>
    <w:rsid w:val="00264E34"/>
    <w:rsid w:val="00264E3B"/>
    <w:rsid w:val="00264E5F"/>
    <w:rsid w:val="00264E61"/>
    <w:rsid w:val="00264E63"/>
    <w:rsid w:val="00264E9F"/>
    <w:rsid w:val="00264ECC"/>
    <w:rsid w:val="00264ED8"/>
    <w:rsid w:val="00264EDE"/>
    <w:rsid w:val="00264EDF"/>
    <w:rsid w:val="00264EF7"/>
    <w:rsid w:val="00264EFB"/>
    <w:rsid w:val="00264F17"/>
    <w:rsid w:val="00264F47"/>
    <w:rsid w:val="00264F4A"/>
    <w:rsid w:val="00264F69"/>
    <w:rsid w:val="00264F77"/>
    <w:rsid w:val="00264F7F"/>
    <w:rsid w:val="00264F9C"/>
    <w:rsid w:val="0026501A"/>
    <w:rsid w:val="0026502F"/>
    <w:rsid w:val="0026503F"/>
    <w:rsid w:val="00265057"/>
    <w:rsid w:val="00265063"/>
    <w:rsid w:val="0026507E"/>
    <w:rsid w:val="00265082"/>
    <w:rsid w:val="00265083"/>
    <w:rsid w:val="002650DC"/>
    <w:rsid w:val="00265109"/>
    <w:rsid w:val="0026514E"/>
    <w:rsid w:val="0026516D"/>
    <w:rsid w:val="002651A1"/>
    <w:rsid w:val="002651BE"/>
    <w:rsid w:val="002651F1"/>
    <w:rsid w:val="00265200"/>
    <w:rsid w:val="0026520F"/>
    <w:rsid w:val="00265227"/>
    <w:rsid w:val="0026522D"/>
    <w:rsid w:val="0026524D"/>
    <w:rsid w:val="0026527F"/>
    <w:rsid w:val="0026529B"/>
    <w:rsid w:val="0026529C"/>
    <w:rsid w:val="002652A4"/>
    <w:rsid w:val="00265303"/>
    <w:rsid w:val="00265308"/>
    <w:rsid w:val="00265324"/>
    <w:rsid w:val="0026536E"/>
    <w:rsid w:val="00265379"/>
    <w:rsid w:val="00265380"/>
    <w:rsid w:val="002653A3"/>
    <w:rsid w:val="002653CC"/>
    <w:rsid w:val="002653DF"/>
    <w:rsid w:val="002654B7"/>
    <w:rsid w:val="002654DE"/>
    <w:rsid w:val="0026552E"/>
    <w:rsid w:val="00265539"/>
    <w:rsid w:val="00265566"/>
    <w:rsid w:val="0026559E"/>
    <w:rsid w:val="002655AD"/>
    <w:rsid w:val="002655C1"/>
    <w:rsid w:val="002655E6"/>
    <w:rsid w:val="002655FD"/>
    <w:rsid w:val="0026561D"/>
    <w:rsid w:val="00265674"/>
    <w:rsid w:val="0026567B"/>
    <w:rsid w:val="002656AC"/>
    <w:rsid w:val="0026570F"/>
    <w:rsid w:val="00265735"/>
    <w:rsid w:val="00265737"/>
    <w:rsid w:val="0026576B"/>
    <w:rsid w:val="002657F1"/>
    <w:rsid w:val="002657FD"/>
    <w:rsid w:val="0026581F"/>
    <w:rsid w:val="0026585F"/>
    <w:rsid w:val="00265866"/>
    <w:rsid w:val="00265896"/>
    <w:rsid w:val="00265913"/>
    <w:rsid w:val="00265956"/>
    <w:rsid w:val="00265966"/>
    <w:rsid w:val="0026596C"/>
    <w:rsid w:val="00265980"/>
    <w:rsid w:val="0026598D"/>
    <w:rsid w:val="0026598F"/>
    <w:rsid w:val="00265991"/>
    <w:rsid w:val="00265993"/>
    <w:rsid w:val="002659A8"/>
    <w:rsid w:val="002659E8"/>
    <w:rsid w:val="00265A0C"/>
    <w:rsid w:val="00265A20"/>
    <w:rsid w:val="00265A2E"/>
    <w:rsid w:val="00265A6D"/>
    <w:rsid w:val="00265A7C"/>
    <w:rsid w:val="00265A8A"/>
    <w:rsid w:val="00265A91"/>
    <w:rsid w:val="00265ADB"/>
    <w:rsid w:val="00265B20"/>
    <w:rsid w:val="00265B9B"/>
    <w:rsid w:val="00265BDA"/>
    <w:rsid w:val="00265BE1"/>
    <w:rsid w:val="00265BF7"/>
    <w:rsid w:val="00265C23"/>
    <w:rsid w:val="00265C25"/>
    <w:rsid w:val="00265C2F"/>
    <w:rsid w:val="00265C3C"/>
    <w:rsid w:val="00265C40"/>
    <w:rsid w:val="00265C47"/>
    <w:rsid w:val="00265C52"/>
    <w:rsid w:val="00265C55"/>
    <w:rsid w:val="00265C5C"/>
    <w:rsid w:val="00265C60"/>
    <w:rsid w:val="00265C6E"/>
    <w:rsid w:val="00265C92"/>
    <w:rsid w:val="00265C9E"/>
    <w:rsid w:val="00265CB7"/>
    <w:rsid w:val="00265CCD"/>
    <w:rsid w:val="00265CD0"/>
    <w:rsid w:val="00265CF9"/>
    <w:rsid w:val="00265DA1"/>
    <w:rsid w:val="00265DCE"/>
    <w:rsid w:val="00265E36"/>
    <w:rsid w:val="00265E55"/>
    <w:rsid w:val="00265E99"/>
    <w:rsid w:val="00265EA4"/>
    <w:rsid w:val="00265EBD"/>
    <w:rsid w:val="00265F24"/>
    <w:rsid w:val="00265F28"/>
    <w:rsid w:val="00265F2C"/>
    <w:rsid w:val="00265F30"/>
    <w:rsid w:val="00265F42"/>
    <w:rsid w:val="00265F61"/>
    <w:rsid w:val="00265F8F"/>
    <w:rsid w:val="00265F91"/>
    <w:rsid w:val="00265FB8"/>
    <w:rsid w:val="00265FE3"/>
    <w:rsid w:val="00266022"/>
    <w:rsid w:val="00266055"/>
    <w:rsid w:val="0026607B"/>
    <w:rsid w:val="002660EB"/>
    <w:rsid w:val="00266122"/>
    <w:rsid w:val="00266136"/>
    <w:rsid w:val="002661AD"/>
    <w:rsid w:val="002661AE"/>
    <w:rsid w:val="002661CC"/>
    <w:rsid w:val="002661CE"/>
    <w:rsid w:val="002661EE"/>
    <w:rsid w:val="00266217"/>
    <w:rsid w:val="0026621C"/>
    <w:rsid w:val="0026622D"/>
    <w:rsid w:val="00266242"/>
    <w:rsid w:val="00266259"/>
    <w:rsid w:val="00266266"/>
    <w:rsid w:val="0026629C"/>
    <w:rsid w:val="002662FF"/>
    <w:rsid w:val="00266344"/>
    <w:rsid w:val="00266351"/>
    <w:rsid w:val="002663E9"/>
    <w:rsid w:val="0026641A"/>
    <w:rsid w:val="00266484"/>
    <w:rsid w:val="00266496"/>
    <w:rsid w:val="002664A3"/>
    <w:rsid w:val="002664C4"/>
    <w:rsid w:val="002664CA"/>
    <w:rsid w:val="0026655F"/>
    <w:rsid w:val="00266566"/>
    <w:rsid w:val="00266589"/>
    <w:rsid w:val="002665A1"/>
    <w:rsid w:val="002665FE"/>
    <w:rsid w:val="00266607"/>
    <w:rsid w:val="0026664F"/>
    <w:rsid w:val="00266655"/>
    <w:rsid w:val="0026668C"/>
    <w:rsid w:val="0026669B"/>
    <w:rsid w:val="002666AD"/>
    <w:rsid w:val="002666D5"/>
    <w:rsid w:val="002666DC"/>
    <w:rsid w:val="002666F2"/>
    <w:rsid w:val="00266703"/>
    <w:rsid w:val="00266716"/>
    <w:rsid w:val="0026674D"/>
    <w:rsid w:val="0026675B"/>
    <w:rsid w:val="002667A9"/>
    <w:rsid w:val="002667C7"/>
    <w:rsid w:val="002667E3"/>
    <w:rsid w:val="002667F9"/>
    <w:rsid w:val="002667FD"/>
    <w:rsid w:val="00266806"/>
    <w:rsid w:val="0026682A"/>
    <w:rsid w:val="00266877"/>
    <w:rsid w:val="00266890"/>
    <w:rsid w:val="002668AD"/>
    <w:rsid w:val="002668F1"/>
    <w:rsid w:val="002669A0"/>
    <w:rsid w:val="002669CB"/>
    <w:rsid w:val="002669FC"/>
    <w:rsid w:val="002669FF"/>
    <w:rsid w:val="00266A03"/>
    <w:rsid w:val="00266A09"/>
    <w:rsid w:val="00266A0E"/>
    <w:rsid w:val="00266A10"/>
    <w:rsid w:val="00266A4A"/>
    <w:rsid w:val="00266A9B"/>
    <w:rsid w:val="00266AA2"/>
    <w:rsid w:val="00266ADD"/>
    <w:rsid w:val="00266AEA"/>
    <w:rsid w:val="00266B21"/>
    <w:rsid w:val="00266B3E"/>
    <w:rsid w:val="00266B67"/>
    <w:rsid w:val="00266B81"/>
    <w:rsid w:val="00266B98"/>
    <w:rsid w:val="00266BDD"/>
    <w:rsid w:val="00266BE9"/>
    <w:rsid w:val="00266BEA"/>
    <w:rsid w:val="00266BF0"/>
    <w:rsid w:val="00266BFF"/>
    <w:rsid w:val="00266C1C"/>
    <w:rsid w:val="00266C71"/>
    <w:rsid w:val="00266C80"/>
    <w:rsid w:val="00266CD9"/>
    <w:rsid w:val="00266D5A"/>
    <w:rsid w:val="00266D6E"/>
    <w:rsid w:val="00266D70"/>
    <w:rsid w:val="00266D78"/>
    <w:rsid w:val="00266DA3"/>
    <w:rsid w:val="00266DB4"/>
    <w:rsid w:val="00266E05"/>
    <w:rsid w:val="00266E18"/>
    <w:rsid w:val="00266E2C"/>
    <w:rsid w:val="00266E30"/>
    <w:rsid w:val="00266E65"/>
    <w:rsid w:val="00266E72"/>
    <w:rsid w:val="00266E79"/>
    <w:rsid w:val="00266EB5"/>
    <w:rsid w:val="00266EC0"/>
    <w:rsid w:val="00266EDD"/>
    <w:rsid w:val="00266EE9"/>
    <w:rsid w:val="00266F1E"/>
    <w:rsid w:val="00266F59"/>
    <w:rsid w:val="00266FB4"/>
    <w:rsid w:val="00266FC3"/>
    <w:rsid w:val="00267027"/>
    <w:rsid w:val="00267047"/>
    <w:rsid w:val="0026704F"/>
    <w:rsid w:val="00267099"/>
    <w:rsid w:val="00267141"/>
    <w:rsid w:val="00267147"/>
    <w:rsid w:val="0026715F"/>
    <w:rsid w:val="00267182"/>
    <w:rsid w:val="0026719E"/>
    <w:rsid w:val="00267221"/>
    <w:rsid w:val="00267231"/>
    <w:rsid w:val="00267238"/>
    <w:rsid w:val="00267257"/>
    <w:rsid w:val="00267281"/>
    <w:rsid w:val="00267292"/>
    <w:rsid w:val="002672A1"/>
    <w:rsid w:val="002672C1"/>
    <w:rsid w:val="002672E3"/>
    <w:rsid w:val="002672F7"/>
    <w:rsid w:val="00267316"/>
    <w:rsid w:val="00267337"/>
    <w:rsid w:val="0026739C"/>
    <w:rsid w:val="002673A1"/>
    <w:rsid w:val="002673D0"/>
    <w:rsid w:val="002673D5"/>
    <w:rsid w:val="002673F0"/>
    <w:rsid w:val="00267413"/>
    <w:rsid w:val="00267430"/>
    <w:rsid w:val="00267445"/>
    <w:rsid w:val="00267449"/>
    <w:rsid w:val="00267488"/>
    <w:rsid w:val="00267494"/>
    <w:rsid w:val="002674A7"/>
    <w:rsid w:val="00267528"/>
    <w:rsid w:val="0026753F"/>
    <w:rsid w:val="00267563"/>
    <w:rsid w:val="0026756C"/>
    <w:rsid w:val="0026759F"/>
    <w:rsid w:val="002675A6"/>
    <w:rsid w:val="002675C2"/>
    <w:rsid w:val="00267615"/>
    <w:rsid w:val="00267671"/>
    <w:rsid w:val="00267676"/>
    <w:rsid w:val="00267679"/>
    <w:rsid w:val="0026767C"/>
    <w:rsid w:val="0026769A"/>
    <w:rsid w:val="0026769C"/>
    <w:rsid w:val="002676FC"/>
    <w:rsid w:val="0026770B"/>
    <w:rsid w:val="0026774C"/>
    <w:rsid w:val="002677BF"/>
    <w:rsid w:val="002677E2"/>
    <w:rsid w:val="002677EF"/>
    <w:rsid w:val="00267825"/>
    <w:rsid w:val="0026786F"/>
    <w:rsid w:val="0026789F"/>
    <w:rsid w:val="002678C0"/>
    <w:rsid w:val="00267918"/>
    <w:rsid w:val="0026792C"/>
    <w:rsid w:val="00267942"/>
    <w:rsid w:val="0026797E"/>
    <w:rsid w:val="0026798F"/>
    <w:rsid w:val="00267998"/>
    <w:rsid w:val="002679A2"/>
    <w:rsid w:val="002679BA"/>
    <w:rsid w:val="00267A1D"/>
    <w:rsid w:val="00267A29"/>
    <w:rsid w:val="00267A37"/>
    <w:rsid w:val="00267A45"/>
    <w:rsid w:val="00267A75"/>
    <w:rsid w:val="00267A76"/>
    <w:rsid w:val="00267A79"/>
    <w:rsid w:val="00267A8B"/>
    <w:rsid w:val="00267B0F"/>
    <w:rsid w:val="00267B12"/>
    <w:rsid w:val="00267B22"/>
    <w:rsid w:val="00267B51"/>
    <w:rsid w:val="00267B76"/>
    <w:rsid w:val="00267B7B"/>
    <w:rsid w:val="00267B97"/>
    <w:rsid w:val="00267BA4"/>
    <w:rsid w:val="00267BB8"/>
    <w:rsid w:val="00267BCB"/>
    <w:rsid w:val="00267C1E"/>
    <w:rsid w:val="00267C90"/>
    <w:rsid w:val="00267C97"/>
    <w:rsid w:val="00267CB1"/>
    <w:rsid w:val="00267CDA"/>
    <w:rsid w:val="00267CF8"/>
    <w:rsid w:val="00267D1D"/>
    <w:rsid w:val="00267DCB"/>
    <w:rsid w:val="00267DE8"/>
    <w:rsid w:val="00267E1F"/>
    <w:rsid w:val="00267E51"/>
    <w:rsid w:val="00267E9F"/>
    <w:rsid w:val="00267EAC"/>
    <w:rsid w:val="00267EBA"/>
    <w:rsid w:val="00267EF4"/>
    <w:rsid w:val="00267EFE"/>
    <w:rsid w:val="00267F08"/>
    <w:rsid w:val="00267F43"/>
    <w:rsid w:val="00267F4D"/>
    <w:rsid w:val="00267F78"/>
    <w:rsid w:val="00267F93"/>
    <w:rsid w:val="00267FB0"/>
    <w:rsid w:val="00267FD1"/>
    <w:rsid w:val="00267FE8"/>
    <w:rsid w:val="00270035"/>
    <w:rsid w:val="00270088"/>
    <w:rsid w:val="002700A6"/>
    <w:rsid w:val="002700F8"/>
    <w:rsid w:val="00270114"/>
    <w:rsid w:val="00270138"/>
    <w:rsid w:val="00270139"/>
    <w:rsid w:val="00270160"/>
    <w:rsid w:val="00270191"/>
    <w:rsid w:val="00270195"/>
    <w:rsid w:val="0027019E"/>
    <w:rsid w:val="002701CE"/>
    <w:rsid w:val="002701FE"/>
    <w:rsid w:val="00270202"/>
    <w:rsid w:val="0027020B"/>
    <w:rsid w:val="00270225"/>
    <w:rsid w:val="002702AD"/>
    <w:rsid w:val="002702C8"/>
    <w:rsid w:val="002702FA"/>
    <w:rsid w:val="00270315"/>
    <w:rsid w:val="00270339"/>
    <w:rsid w:val="00270351"/>
    <w:rsid w:val="00270353"/>
    <w:rsid w:val="0027038B"/>
    <w:rsid w:val="0027038E"/>
    <w:rsid w:val="0027039A"/>
    <w:rsid w:val="002703F3"/>
    <w:rsid w:val="00270413"/>
    <w:rsid w:val="00270417"/>
    <w:rsid w:val="0027041D"/>
    <w:rsid w:val="00270421"/>
    <w:rsid w:val="00270455"/>
    <w:rsid w:val="0027047D"/>
    <w:rsid w:val="0027048A"/>
    <w:rsid w:val="002704A9"/>
    <w:rsid w:val="002704AB"/>
    <w:rsid w:val="002704B0"/>
    <w:rsid w:val="002704BD"/>
    <w:rsid w:val="002704D7"/>
    <w:rsid w:val="002704EC"/>
    <w:rsid w:val="00270546"/>
    <w:rsid w:val="00270563"/>
    <w:rsid w:val="00270598"/>
    <w:rsid w:val="002705E7"/>
    <w:rsid w:val="0027061B"/>
    <w:rsid w:val="0027062F"/>
    <w:rsid w:val="00270657"/>
    <w:rsid w:val="00270675"/>
    <w:rsid w:val="002706A6"/>
    <w:rsid w:val="002706AB"/>
    <w:rsid w:val="002706E2"/>
    <w:rsid w:val="0027075E"/>
    <w:rsid w:val="0027079A"/>
    <w:rsid w:val="002707BD"/>
    <w:rsid w:val="002707E1"/>
    <w:rsid w:val="002707E4"/>
    <w:rsid w:val="002707F6"/>
    <w:rsid w:val="0027080E"/>
    <w:rsid w:val="00270850"/>
    <w:rsid w:val="00270852"/>
    <w:rsid w:val="0027087D"/>
    <w:rsid w:val="00270883"/>
    <w:rsid w:val="002708DE"/>
    <w:rsid w:val="00270931"/>
    <w:rsid w:val="00270953"/>
    <w:rsid w:val="0027095F"/>
    <w:rsid w:val="00270964"/>
    <w:rsid w:val="002709C7"/>
    <w:rsid w:val="00270A00"/>
    <w:rsid w:val="00270A47"/>
    <w:rsid w:val="00270A84"/>
    <w:rsid w:val="00270AA0"/>
    <w:rsid w:val="00270AE1"/>
    <w:rsid w:val="00270B56"/>
    <w:rsid w:val="00270B60"/>
    <w:rsid w:val="00270BBC"/>
    <w:rsid w:val="00270BEF"/>
    <w:rsid w:val="00270C3C"/>
    <w:rsid w:val="00270C59"/>
    <w:rsid w:val="00270C67"/>
    <w:rsid w:val="00270C80"/>
    <w:rsid w:val="00270C8A"/>
    <w:rsid w:val="00270C8D"/>
    <w:rsid w:val="00270C8F"/>
    <w:rsid w:val="00270CBB"/>
    <w:rsid w:val="00270CD9"/>
    <w:rsid w:val="00270CF3"/>
    <w:rsid w:val="00270D04"/>
    <w:rsid w:val="00270D1D"/>
    <w:rsid w:val="00270D95"/>
    <w:rsid w:val="00270DDA"/>
    <w:rsid w:val="00270E0A"/>
    <w:rsid w:val="00270E29"/>
    <w:rsid w:val="00270E31"/>
    <w:rsid w:val="00270E53"/>
    <w:rsid w:val="00270E66"/>
    <w:rsid w:val="00270E84"/>
    <w:rsid w:val="00270EC5"/>
    <w:rsid w:val="00270F1B"/>
    <w:rsid w:val="00270FC3"/>
    <w:rsid w:val="00270FC8"/>
    <w:rsid w:val="00270FEA"/>
    <w:rsid w:val="00270FF1"/>
    <w:rsid w:val="00270FF5"/>
    <w:rsid w:val="0027103B"/>
    <w:rsid w:val="0027108B"/>
    <w:rsid w:val="002710D9"/>
    <w:rsid w:val="00271104"/>
    <w:rsid w:val="00271115"/>
    <w:rsid w:val="00271173"/>
    <w:rsid w:val="002711A1"/>
    <w:rsid w:val="002711C2"/>
    <w:rsid w:val="002711C6"/>
    <w:rsid w:val="002711E7"/>
    <w:rsid w:val="002711F1"/>
    <w:rsid w:val="00271231"/>
    <w:rsid w:val="00271244"/>
    <w:rsid w:val="00271267"/>
    <w:rsid w:val="002712AA"/>
    <w:rsid w:val="002712C0"/>
    <w:rsid w:val="002712C2"/>
    <w:rsid w:val="002712C3"/>
    <w:rsid w:val="002712D6"/>
    <w:rsid w:val="00271314"/>
    <w:rsid w:val="0027133B"/>
    <w:rsid w:val="00271358"/>
    <w:rsid w:val="00271389"/>
    <w:rsid w:val="002713BE"/>
    <w:rsid w:val="002713C2"/>
    <w:rsid w:val="002713C8"/>
    <w:rsid w:val="002713DB"/>
    <w:rsid w:val="002713E2"/>
    <w:rsid w:val="002713EA"/>
    <w:rsid w:val="002714D1"/>
    <w:rsid w:val="002714D2"/>
    <w:rsid w:val="002714E7"/>
    <w:rsid w:val="00271546"/>
    <w:rsid w:val="00271598"/>
    <w:rsid w:val="002715A3"/>
    <w:rsid w:val="002715AC"/>
    <w:rsid w:val="00271638"/>
    <w:rsid w:val="00271644"/>
    <w:rsid w:val="00271664"/>
    <w:rsid w:val="00271669"/>
    <w:rsid w:val="0027166B"/>
    <w:rsid w:val="002716BA"/>
    <w:rsid w:val="002716CC"/>
    <w:rsid w:val="002716D6"/>
    <w:rsid w:val="002716D7"/>
    <w:rsid w:val="002716F0"/>
    <w:rsid w:val="002716FF"/>
    <w:rsid w:val="0027176A"/>
    <w:rsid w:val="0027176B"/>
    <w:rsid w:val="0027178C"/>
    <w:rsid w:val="0027178E"/>
    <w:rsid w:val="0027179A"/>
    <w:rsid w:val="0027179C"/>
    <w:rsid w:val="002717C5"/>
    <w:rsid w:val="002717D5"/>
    <w:rsid w:val="002717E1"/>
    <w:rsid w:val="002717F0"/>
    <w:rsid w:val="002717FD"/>
    <w:rsid w:val="0027181B"/>
    <w:rsid w:val="00271833"/>
    <w:rsid w:val="00271845"/>
    <w:rsid w:val="0027185E"/>
    <w:rsid w:val="0027191C"/>
    <w:rsid w:val="0027193A"/>
    <w:rsid w:val="00271973"/>
    <w:rsid w:val="00271986"/>
    <w:rsid w:val="00271990"/>
    <w:rsid w:val="00271995"/>
    <w:rsid w:val="002719B9"/>
    <w:rsid w:val="002719D9"/>
    <w:rsid w:val="00271A0B"/>
    <w:rsid w:val="00271A37"/>
    <w:rsid w:val="00271A3D"/>
    <w:rsid w:val="00271A80"/>
    <w:rsid w:val="00271A96"/>
    <w:rsid w:val="00271A9A"/>
    <w:rsid w:val="00271B12"/>
    <w:rsid w:val="00271B22"/>
    <w:rsid w:val="00271B62"/>
    <w:rsid w:val="00271B6F"/>
    <w:rsid w:val="00271BA2"/>
    <w:rsid w:val="00271BB3"/>
    <w:rsid w:val="00271BCF"/>
    <w:rsid w:val="00271BE1"/>
    <w:rsid w:val="00271C07"/>
    <w:rsid w:val="00271C4E"/>
    <w:rsid w:val="00271C52"/>
    <w:rsid w:val="00271C63"/>
    <w:rsid w:val="00271C82"/>
    <w:rsid w:val="00271C93"/>
    <w:rsid w:val="00271C99"/>
    <w:rsid w:val="00271CDE"/>
    <w:rsid w:val="00271CE4"/>
    <w:rsid w:val="00271CF3"/>
    <w:rsid w:val="00271D24"/>
    <w:rsid w:val="00271D67"/>
    <w:rsid w:val="00271D97"/>
    <w:rsid w:val="00271E2D"/>
    <w:rsid w:val="00271E3C"/>
    <w:rsid w:val="00271E7E"/>
    <w:rsid w:val="00271EBB"/>
    <w:rsid w:val="00271EC9"/>
    <w:rsid w:val="00271ED2"/>
    <w:rsid w:val="00271ED8"/>
    <w:rsid w:val="00271F39"/>
    <w:rsid w:val="00271F63"/>
    <w:rsid w:val="00271F86"/>
    <w:rsid w:val="00271FBA"/>
    <w:rsid w:val="00271FD2"/>
    <w:rsid w:val="00271FEF"/>
    <w:rsid w:val="0027200B"/>
    <w:rsid w:val="00272064"/>
    <w:rsid w:val="00272092"/>
    <w:rsid w:val="002720B2"/>
    <w:rsid w:val="002720D2"/>
    <w:rsid w:val="00272117"/>
    <w:rsid w:val="00272142"/>
    <w:rsid w:val="0027218B"/>
    <w:rsid w:val="00272195"/>
    <w:rsid w:val="002721BD"/>
    <w:rsid w:val="002721D6"/>
    <w:rsid w:val="002721E4"/>
    <w:rsid w:val="002721FB"/>
    <w:rsid w:val="0027221A"/>
    <w:rsid w:val="0027224B"/>
    <w:rsid w:val="0027228C"/>
    <w:rsid w:val="0027229F"/>
    <w:rsid w:val="002722A1"/>
    <w:rsid w:val="002722A7"/>
    <w:rsid w:val="002722BC"/>
    <w:rsid w:val="002722E8"/>
    <w:rsid w:val="00272301"/>
    <w:rsid w:val="00272319"/>
    <w:rsid w:val="0027236A"/>
    <w:rsid w:val="0027236D"/>
    <w:rsid w:val="00272416"/>
    <w:rsid w:val="0027243C"/>
    <w:rsid w:val="0027248D"/>
    <w:rsid w:val="00272495"/>
    <w:rsid w:val="002724EB"/>
    <w:rsid w:val="002724F0"/>
    <w:rsid w:val="00272513"/>
    <w:rsid w:val="00272520"/>
    <w:rsid w:val="0027252A"/>
    <w:rsid w:val="00272535"/>
    <w:rsid w:val="00272568"/>
    <w:rsid w:val="00272578"/>
    <w:rsid w:val="002725A7"/>
    <w:rsid w:val="002725AF"/>
    <w:rsid w:val="002725FC"/>
    <w:rsid w:val="0027261D"/>
    <w:rsid w:val="0027266D"/>
    <w:rsid w:val="00272686"/>
    <w:rsid w:val="002726DE"/>
    <w:rsid w:val="002726FE"/>
    <w:rsid w:val="0027270A"/>
    <w:rsid w:val="00272710"/>
    <w:rsid w:val="00272757"/>
    <w:rsid w:val="00272764"/>
    <w:rsid w:val="00272781"/>
    <w:rsid w:val="002727DD"/>
    <w:rsid w:val="0027281C"/>
    <w:rsid w:val="00272839"/>
    <w:rsid w:val="00272893"/>
    <w:rsid w:val="00272906"/>
    <w:rsid w:val="00272939"/>
    <w:rsid w:val="0027293B"/>
    <w:rsid w:val="00272945"/>
    <w:rsid w:val="00272955"/>
    <w:rsid w:val="0027299E"/>
    <w:rsid w:val="002729D2"/>
    <w:rsid w:val="00272A17"/>
    <w:rsid w:val="00272A6A"/>
    <w:rsid w:val="00272A6F"/>
    <w:rsid w:val="00272A78"/>
    <w:rsid w:val="00272ABC"/>
    <w:rsid w:val="00272B06"/>
    <w:rsid w:val="00272B25"/>
    <w:rsid w:val="00272B26"/>
    <w:rsid w:val="00272B43"/>
    <w:rsid w:val="00272B83"/>
    <w:rsid w:val="00272B88"/>
    <w:rsid w:val="00272B8F"/>
    <w:rsid w:val="00272BD0"/>
    <w:rsid w:val="00272BFF"/>
    <w:rsid w:val="00272C03"/>
    <w:rsid w:val="00272C25"/>
    <w:rsid w:val="00272C33"/>
    <w:rsid w:val="00272C48"/>
    <w:rsid w:val="00272C6D"/>
    <w:rsid w:val="00272C6E"/>
    <w:rsid w:val="00272C70"/>
    <w:rsid w:val="00272CA4"/>
    <w:rsid w:val="00272CB5"/>
    <w:rsid w:val="00272CDD"/>
    <w:rsid w:val="00272D1F"/>
    <w:rsid w:val="00272D22"/>
    <w:rsid w:val="00272D6C"/>
    <w:rsid w:val="00272D7F"/>
    <w:rsid w:val="00272D92"/>
    <w:rsid w:val="00272D9C"/>
    <w:rsid w:val="00272DD3"/>
    <w:rsid w:val="00272DE9"/>
    <w:rsid w:val="00272DEC"/>
    <w:rsid w:val="00272DEF"/>
    <w:rsid w:val="00272E1E"/>
    <w:rsid w:val="00272E42"/>
    <w:rsid w:val="00272EA3"/>
    <w:rsid w:val="00272F52"/>
    <w:rsid w:val="00272F6A"/>
    <w:rsid w:val="00272F93"/>
    <w:rsid w:val="00272F96"/>
    <w:rsid w:val="00272FD0"/>
    <w:rsid w:val="00272FF7"/>
    <w:rsid w:val="00273012"/>
    <w:rsid w:val="00273014"/>
    <w:rsid w:val="00273023"/>
    <w:rsid w:val="0027309D"/>
    <w:rsid w:val="002730AF"/>
    <w:rsid w:val="002730B8"/>
    <w:rsid w:val="002731AB"/>
    <w:rsid w:val="002731CA"/>
    <w:rsid w:val="002731FB"/>
    <w:rsid w:val="00273204"/>
    <w:rsid w:val="0027321C"/>
    <w:rsid w:val="00273230"/>
    <w:rsid w:val="00273279"/>
    <w:rsid w:val="00273291"/>
    <w:rsid w:val="00273296"/>
    <w:rsid w:val="002732D9"/>
    <w:rsid w:val="002732E3"/>
    <w:rsid w:val="002732E5"/>
    <w:rsid w:val="002732ED"/>
    <w:rsid w:val="00273381"/>
    <w:rsid w:val="0027338F"/>
    <w:rsid w:val="002733C6"/>
    <w:rsid w:val="002733F1"/>
    <w:rsid w:val="0027341D"/>
    <w:rsid w:val="00273425"/>
    <w:rsid w:val="00273429"/>
    <w:rsid w:val="00273437"/>
    <w:rsid w:val="0027344A"/>
    <w:rsid w:val="0027344D"/>
    <w:rsid w:val="0027345F"/>
    <w:rsid w:val="00273468"/>
    <w:rsid w:val="0027346D"/>
    <w:rsid w:val="0027349A"/>
    <w:rsid w:val="002734CC"/>
    <w:rsid w:val="00273504"/>
    <w:rsid w:val="00273523"/>
    <w:rsid w:val="0027352B"/>
    <w:rsid w:val="0027352D"/>
    <w:rsid w:val="0027352F"/>
    <w:rsid w:val="0027354D"/>
    <w:rsid w:val="0027357D"/>
    <w:rsid w:val="0027358E"/>
    <w:rsid w:val="002735BE"/>
    <w:rsid w:val="002735E3"/>
    <w:rsid w:val="00273625"/>
    <w:rsid w:val="0027365F"/>
    <w:rsid w:val="00273665"/>
    <w:rsid w:val="00273673"/>
    <w:rsid w:val="00273676"/>
    <w:rsid w:val="00273680"/>
    <w:rsid w:val="002736A0"/>
    <w:rsid w:val="002736BC"/>
    <w:rsid w:val="002736E4"/>
    <w:rsid w:val="002736E5"/>
    <w:rsid w:val="002736FF"/>
    <w:rsid w:val="0027375B"/>
    <w:rsid w:val="002737BE"/>
    <w:rsid w:val="002737E4"/>
    <w:rsid w:val="002737EC"/>
    <w:rsid w:val="0027380C"/>
    <w:rsid w:val="00273815"/>
    <w:rsid w:val="00273830"/>
    <w:rsid w:val="00273861"/>
    <w:rsid w:val="002738A3"/>
    <w:rsid w:val="002738C0"/>
    <w:rsid w:val="002738C9"/>
    <w:rsid w:val="002738E6"/>
    <w:rsid w:val="002738F4"/>
    <w:rsid w:val="00273935"/>
    <w:rsid w:val="00273946"/>
    <w:rsid w:val="0027396C"/>
    <w:rsid w:val="002739AC"/>
    <w:rsid w:val="002739B9"/>
    <w:rsid w:val="002739E9"/>
    <w:rsid w:val="00273A76"/>
    <w:rsid w:val="00273A7B"/>
    <w:rsid w:val="00273B07"/>
    <w:rsid w:val="00273B39"/>
    <w:rsid w:val="00273BA8"/>
    <w:rsid w:val="00273BB9"/>
    <w:rsid w:val="00273C0E"/>
    <w:rsid w:val="00273C54"/>
    <w:rsid w:val="00273C86"/>
    <w:rsid w:val="00273CBC"/>
    <w:rsid w:val="00273CD8"/>
    <w:rsid w:val="00273CF0"/>
    <w:rsid w:val="00273D0D"/>
    <w:rsid w:val="00273D10"/>
    <w:rsid w:val="00273D48"/>
    <w:rsid w:val="00273D5A"/>
    <w:rsid w:val="00273D67"/>
    <w:rsid w:val="00273D7B"/>
    <w:rsid w:val="00273D9A"/>
    <w:rsid w:val="00273E0A"/>
    <w:rsid w:val="00273E0B"/>
    <w:rsid w:val="00273E16"/>
    <w:rsid w:val="00273E27"/>
    <w:rsid w:val="00273E59"/>
    <w:rsid w:val="00273E6A"/>
    <w:rsid w:val="00273E71"/>
    <w:rsid w:val="00273E7E"/>
    <w:rsid w:val="00273ECE"/>
    <w:rsid w:val="00273EFE"/>
    <w:rsid w:val="00273F21"/>
    <w:rsid w:val="00273F26"/>
    <w:rsid w:val="00273F40"/>
    <w:rsid w:val="00273F4D"/>
    <w:rsid w:val="00273F4E"/>
    <w:rsid w:val="00273F7E"/>
    <w:rsid w:val="00273F87"/>
    <w:rsid w:val="00273FA2"/>
    <w:rsid w:val="00273FA3"/>
    <w:rsid w:val="00273FB6"/>
    <w:rsid w:val="00273FC0"/>
    <w:rsid w:val="00273FD4"/>
    <w:rsid w:val="00273FF9"/>
    <w:rsid w:val="00273FFF"/>
    <w:rsid w:val="0027401B"/>
    <w:rsid w:val="00274023"/>
    <w:rsid w:val="0027403C"/>
    <w:rsid w:val="0027403E"/>
    <w:rsid w:val="00274098"/>
    <w:rsid w:val="002740AD"/>
    <w:rsid w:val="002740E5"/>
    <w:rsid w:val="002740F4"/>
    <w:rsid w:val="00274113"/>
    <w:rsid w:val="00274125"/>
    <w:rsid w:val="00274135"/>
    <w:rsid w:val="0027414E"/>
    <w:rsid w:val="00274159"/>
    <w:rsid w:val="00274170"/>
    <w:rsid w:val="002741A5"/>
    <w:rsid w:val="002741A8"/>
    <w:rsid w:val="002741BF"/>
    <w:rsid w:val="002741D5"/>
    <w:rsid w:val="002741EF"/>
    <w:rsid w:val="0027421C"/>
    <w:rsid w:val="0027424D"/>
    <w:rsid w:val="00274273"/>
    <w:rsid w:val="00274293"/>
    <w:rsid w:val="002742B0"/>
    <w:rsid w:val="002742D5"/>
    <w:rsid w:val="00274337"/>
    <w:rsid w:val="0027433A"/>
    <w:rsid w:val="0027434C"/>
    <w:rsid w:val="00274352"/>
    <w:rsid w:val="00274396"/>
    <w:rsid w:val="00274399"/>
    <w:rsid w:val="002743A0"/>
    <w:rsid w:val="002743A9"/>
    <w:rsid w:val="002743B7"/>
    <w:rsid w:val="002743F9"/>
    <w:rsid w:val="00274449"/>
    <w:rsid w:val="0027444D"/>
    <w:rsid w:val="00274459"/>
    <w:rsid w:val="0027445D"/>
    <w:rsid w:val="0027447F"/>
    <w:rsid w:val="00274483"/>
    <w:rsid w:val="00274497"/>
    <w:rsid w:val="002744B0"/>
    <w:rsid w:val="002744BB"/>
    <w:rsid w:val="002744C1"/>
    <w:rsid w:val="002744F2"/>
    <w:rsid w:val="00274517"/>
    <w:rsid w:val="00274549"/>
    <w:rsid w:val="002745A4"/>
    <w:rsid w:val="002745A8"/>
    <w:rsid w:val="002745CE"/>
    <w:rsid w:val="00274667"/>
    <w:rsid w:val="00274680"/>
    <w:rsid w:val="002746BE"/>
    <w:rsid w:val="002746DB"/>
    <w:rsid w:val="002746E6"/>
    <w:rsid w:val="002746F2"/>
    <w:rsid w:val="00274729"/>
    <w:rsid w:val="00274772"/>
    <w:rsid w:val="00274785"/>
    <w:rsid w:val="0027478D"/>
    <w:rsid w:val="00274792"/>
    <w:rsid w:val="0027479F"/>
    <w:rsid w:val="002747BD"/>
    <w:rsid w:val="002747D0"/>
    <w:rsid w:val="0027480D"/>
    <w:rsid w:val="00274822"/>
    <w:rsid w:val="0027485C"/>
    <w:rsid w:val="00274865"/>
    <w:rsid w:val="00274881"/>
    <w:rsid w:val="002748BE"/>
    <w:rsid w:val="00274929"/>
    <w:rsid w:val="0027496B"/>
    <w:rsid w:val="00274970"/>
    <w:rsid w:val="00274987"/>
    <w:rsid w:val="0027498B"/>
    <w:rsid w:val="002749A3"/>
    <w:rsid w:val="002749CD"/>
    <w:rsid w:val="00274A2F"/>
    <w:rsid w:val="00274A3B"/>
    <w:rsid w:val="00274A4A"/>
    <w:rsid w:val="00274A4D"/>
    <w:rsid w:val="00274A52"/>
    <w:rsid w:val="00274A57"/>
    <w:rsid w:val="00274A62"/>
    <w:rsid w:val="00274AA4"/>
    <w:rsid w:val="00274B0E"/>
    <w:rsid w:val="00274B18"/>
    <w:rsid w:val="00274BAD"/>
    <w:rsid w:val="00274BB7"/>
    <w:rsid w:val="00274BE6"/>
    <w:rsid w:val="00274CAA"/>
    <w:rsid w:val="00274CAF"/>
    <w:rsid w:val="00274CDD"/>
    <w:rsid w:val="00274CF2"/>
    <w:rsid w:val="00274CF4"/>
    <w:rsid w:val="00274D63"/>
    <w:rsid w:val="00274D95"/>
    <w:rsid w:val="00274DBE"/>
    <w:rsid w:val="00274DE0"/>
    <w:rsid w:val="00274E38"/>
    <w:rsid w:val="00274E66"/>
    <w:rsid w:val="00274EA6"/>
    <w:rsid w:val="00274EB4"/>
    <w:rsid w:val="00274ED6"/>
    <w:rsid w:val="00274F22"/>
    <w:rsid w:val="00274F28"/>
    <w:rsid w:val="00274F63"/>
    <w:rsid w:val="00274F6F"/>
    <w:rsid w:val="00274F7A"/>
    <w:rsid w:val="00274FA1"/>
    <w:rsid w:val="00274FFE"/>
    <w:rsid w:val="00275004"/>
    <w:rsid w:val="00275034"/>
    <w:rsid w:val="00275037"/>
    <w:rsid w:val="00275057"/>
    <w:rsid w:val="0027505D"/>
    <w:rsid w:val="0027506C"/>
    <w:rsid w:val="00275097"/>
    <w:rsid w:val="0027509E"/>
    <w:rsid w:val="002750C1"/>
    <w:rsid w:val="002750D0"/>
    <w:rsid w:val="002750D1"/>
    <w:rsid w:val="002750D3"/>
    <w:rsid w:val="002750E5"/>
    <w:rsid w:val="002750EE"/>
    <w:rsid w:val="00275116"/>
    <w:rsid w:val="0027511D"/>
    <w:rsid w:val="0027512C"/>
    <w:rsid w:val="00275169"/>
    <w:rsid w:val="00275171"/>
    <w:rsid w:val="002751C1"/>
    <w:rsid w:val="002751D2"/>
    <w:rsid w:val="002751E4"/>
    <w:rsid w:val="002751F8"/>
    <w:rsid w:val="002751FD"/>
    <w:rsid w:val="0027520F"/>
    <w:rsid w:val="0027522F"/>
    <w:rsid w:val="00275252"/>
    <w:rsid w:val="00275267"/>
    <w:rsid w:val="0027526D"/>
    <w:rsid w:val="0027528A"/>
    <w:rsid w:val="002752A9"/>
    <w:rsid w:val="002752BB"/>
    <w:rsid w:val="002752DF"/>
    <w:rsid w:val="00275305"/>
    <w:rsid w:val="0027531A"/>
    <w:rsid w:val="00275341"/>
    <w:rsid w:val="00275359"/>
    <w:rsid w:val="0027537D"/>
    <w:rsid w:val="002753A5"/>
    <w:rsid w:val="002753AE"/>
    <w:rsid w:val="002753B8"/>
    <w:rsid w:val="002753BC"/>
    <w:rsid w:val="0027540D"/>
    <w:rsid w:val="0027541A"/>
    <w:rsid w:val="0027541C"/>
    <w:rsid w:val="00275458"/>
    <w:rsid w:val="0027545D"/>
    <w:rsid w:val="00275497"/>
    <w:rsid w:val="00275514"/>
    <w:rsid w:val="00275582"/>
    <w:rsid w:val="002755F8"/>
    <w:rsid w:val="002756BA"/>
    <w:rsid w:val="002756C9"/>
    <w:rsid w:val="002756D5"/>
    <w:rsid w:val="002756E4"/>
    <w:rsid w:val="002756EF"/>
    <w:rsid w:val="002756FC"/>
    <w:rsid w:val="00275797"/>
    <w:rsid w:val="002757C3"/>
    <w:rsid w:val="002757C5"/>
    <w:rsid w:val="002757E2"/>
    <w:rsid w:val="002757F2"/>
    <w:rsid w:val="002757F5"/>
    <w:rsid w:val="00275827"/>
    <w:rsid w:val="0027582E"/>
    <w:rsid w:val="0027587A"/>
    <w:rsid w:val="002758AF"/>
    <w:rsid w:val="002758DB"/>
    <w:rsid w:val="00275933"/>
    <w:rsid w:val="0027593F"/>
    <w:rsid w:val="00275970"/>
    <w:rsid w:val="002759DC"/>
    <w:rsid w:val="002759FD"/>
    <w:rsid w:val="00275A06"/>
    <w:rsid w:val="00275A3A"/>
    <w:rsid w:val="00275A6E"/>
    <w:rsid w:val="00275A71"/>
    <w:rsid w:val="00275A91"/>
    <w:rsid w:val="00275AA7"/>
    <w:rsid w:val="00275AC9"/>
    <w:rsid w:val="00275ADE"/>
    <w:rsid w:val="00275B5F"/>
    <w:rsid w:val="00275B7D"/>
    <w:rsid w:val="00275C0C"/>
    <w:rsid w:val="00275C1C"/>
    <w:rsid w:val="00275C1E"/>
    <w:rsid w:val="00275C33"/>
    <w:rsid w:val="00275C40"/>
    <w:rsid w:val="00275C6E"/>
    <w:rsid w:val="00275C95"/>
    <w:rsid w:val="00275CAA"/>
    <w:rsid w:val="00275CF2"/>
    <w:rsid w:val="00275CFB"/>
    <w:rsid w:val="00275D59"/>
    <w:rsid w:val="00275DAE"/>
    <w:rsid w:val="00275DC0"/>
    <w:rsid w:val="00275E12"/>
    <w:rsid w:val="00275E16"/>
    <w:rsid w:val="00275E5D"/>
    <w:rsid w:val="00275F14"/>
    <w:rsid w:val="00275F1A"/>
    <w:rsid w:val="00275F22"/>
    <w:rsid w:val="00275F46"/>
    <w:rsid w:val="00275F4A"/>
    <w:rsid w:val="00275F5E"/>
    <w:rsid w:val="00275F81"/>
    <w:rsid w:val="00275F8D"/>
    <w:rsid w:val="00275FA1"/>
    <w:rsid w:val="00276065"/>
    <w:rsid w:val="002760F5"/>
    <w:rsid w:val="002760F7"/>
    <w:rsid w:val="00276108"/>
    <w:rsid w:val="00276122"/>
    <w:rsid w:val="00276161"/>
    <w:rsid w:val="00276162"/>
    <w:rsid w:val="0027616A"/>
    <w:rsid w:val="002761A4"/>
    <w:rsid w:val="002761E6"/>
    <w:rsid w:val="002761EC"/>
    <w:rsid w:val="00276255"/>
    <w:rsid w:val="0027628F"/>
    <w:rsid w:val="002762B6"/>
    <w:rsid w:val="002762DE"/>
    <w:rsid w:val="002762F4"/>
    <w:rsid w:val="002762FB"/>
    <w:rsid w:val="00276395"/>
    <w:rsid w:val="002763CD"/>
    <w:rsid w:val="002763EF"/>
    <w:rsid w:val="0027640E"/>
    <w:rsid w:val="00276434"/>
    <w:rsid w:val="00276447"/>
    <w:rsid w:val="00276453"/>
    <w:rsid w:val="00276467"/>
    <w:rsid w:val="0027647E"/>
    <w:rsid w:val="002764A2"/>
    <w:rsid w:val="002764B6"/>
    <w:rsid w:val="00276588"/>
    <w:rsid w:val="002765A2"/>
    <w:rsid w:val="002765A6"/>
    <w:rsid w:val="002765CE"/>
    <w:rsid w:val="00276619"/>
    <w:rsid w:val="00276623"/>
    <w:rsid w:val="0027662C"/>
    <w:rsid w:val="0027663E"/>
    <w:rsid w:val="002766F4"/>
    <w:rsid w:val="002766F9"/>
    <w:rsid w:val="00276706"/>
    <w:rsid w:val="0027672E"/>
    <w:rsid w:val="00276761"/>
    <w:rsid w:val="00276777"/>
    <w:rsid w:val="0027679E"/>
    <w:rsid w:val="002767C9"/>
    <w:rsid w:val="002767E0"/>
    <w:rsid w:val="00276849"/>
    <w:rsid w:val="00276853"/>
    <w:rsid w:val="0027685A"/>
    <w:rsid w:val="00276887"/>
    <w:rsid w:val="00276893"/>
    <w:rsid w:val="002768B1"/>
    <w:rsid w:val="002768B3"/>
    <w:rsid w:val="002768CD"/>
    <w:rsid w:val="002768D0"/>
    <w:rsid w:val="002768DE"/>
    <w:rsid w:val="0027692E"/>
    <w:rsid w:val="00276936"/>
    <w:rsid w:val="00276997"/>
    <w:rsid w:val="002769C1"/>
    <w:rsid w:val="002769DA"/>
    <w:rsid w:val="00276A62"/>
    <w:rsid w:val="00276AC2"/>
    <w:rsid w:val="00276AE2"/>
    <w:rsid w:val="00276AE5"/>
    <w:rsid w:val="00276AFB"/>
    <w:rsid w:val="00276B08"/>
    <w:rsid w:val="00276B18"/>
    <w:rsid w:val="00276B1D"/>
    <w:rsid w:val="00276B29"/>
    <w:rsid w:val="00276B33"/>
    <w:rsid w:val="00276B74"/>
    <w:rsid w:val="00276BCC"/>
    <w:rsid w:val="00276BE8"/>
    <w:rsid w:val="00276C00"/>
    <w:rsid w:val="00276C35"/>
    <w:rsid w:val="00276C44"/>
    <w:rsid w:val="00276C7F"/>
    <w:rsid w:val="00276C88"/>
    <w:rsid w:val="00276CA0"/>
    <w:rsid w:val="00276CBA"/>
    <w:rsid w:val="00276CC5"/>
    <w:rsid w:val="00276CD7"/>
    <w:rsid w:val="00276CD8"/>
    <w:rsid w:val="00276CFE"/>
    <w:rsid w:val="00276D14"/>
    <w:rsid w:val="00276DC2"/>
    <w:rsid w:val="00276DD0"/>
    <w:rsid w:val="00276DD6"/>
    <w:rsid w:val="00276DF7"/>
    <w:rsid w:val="00276DFB"/>
    <w:rsid w:val="00276E7B"/>
    <w:rsid w:val="00276E83"/>
    <w:rsid w:val="00276EF1"/>
    <w:rsid w:val="00276EFC"/>
    <w:rsid w:val="00276F14"/>
    <w:rsid w:val="00276F36"/>
    <w:rsid w:val="00276F42"/>
    <w:rsid w:val="00276F4E"/>
    <w:rsid w:val="00276F54"/>
    <w:rsid w:val="00276F72"/>
    <w:rsid w:val="00276F92"/>
    <w:rsid w:val="00276FA6"/>
    <w:rsid w:val="00276FE7"/>
    <w:rsid w:val="0027703F"/>
    <w:rsid w:val="0027715A"/>
    <w:rsid w:val="002771BF"/>
    <w:rsid w:val="0027721E"/>
    <w:rsid w:val="0027723D"/>
    <w:rsid w:val="0027723F"/>
    <w:rsid w:val="002772E1"/>
    <w:rsid w:val="00277310"/>
    <w:rsid w:val="0027733E"/>
    <w:rsid w:val="00277340"/>
    <w:rsid w:val="0027736F"/>
    <w:rsid w:val="00277387"/>
    <w:rsid w:val="002773A8"/>
    <w:rsid w:val="002773B1"/>
    <w:rsid w:val="002773FF"/>
    <w:rsid w:val="00277410"/>
    <w:rsid w:val="0027741A"/>
    <w:rsid w:val="00277445"/>
    <w:rsid w:val="00277447"/>
    <w:rsid w:val="00277472"/>
    <w:rsid w:val="00277477"/>
    <w:rsid w:val="002774A6"/>
    <w:rsid w:val="002774B9"/>
    <w:rsid w:val="002774CF"/>
    <w:rsid w:val="002774D7"/>
    <w:rsid w:val="002774DC"/>
    <w:rsid w:val="0027750A"/>
    <w:rsid w:val="00277544"/>
    <w:rsid w:val="0027758E"/>
    <w:rsid w:val="002775EC"/>
    <w:rsid w:val="00277612"/>
    <w:rsid w:val="00277617"/>
    <w:rsid w:val="0027761F"/>
    <w:rsid w:val="0027763A"/>
    <w:rsid w:val="00277644"/>
    <w:rsid w:val="00277645"/>
    <w:rsid w:val="0027764F"/>
    <w:rsid w:val="00277667"/>
    <w:rsid w:val="0027767F"/>
    <w:rsid w:val="002776BB"/>
    <w:rsid w:val="002776BE"/>
    <w:rsid w:val="0027771D"/>
    <w:rsid w:val="00277793"/>
    <w:rsid w:val="002777B3"/>
    <w:rsid w:val="0027781D"/>
    <w:rsid w:val="00277879"/>
    <w:rsid w:val="0027789F"/>
    <w:rsid w:val="002778FF"/>
    <w:rsid w:val="00277935"/>
    <w:rsid w:val="0027794B"/>
    <w:rsid w:val="002779E4"/>
    <w:rsid w:val="002779E8"/>
    <w:rsid w:val="00277A35"/>
    <w:rsid w:val="00277A5C"/>
    <w:rsid w:val="00277A9A"/>
    <w:rsid w:val="00277ADA"/>
    <w:rsid w:val="00277AFE"/>
    <w:rsid w:val="00277B06"/>
    <w:rsid w:val="00277B2C"/>
    <w:rsid w:val="00277B66"/>
    <w:rsid w:val="00277B69"/>
    <w:rsid w:val="00277B84"/>
    <w:rsid w:val="00277B93"/>
    <w:rsid w:val="00277BAB"/>
    <w:rsid w:val="00277BAF"/>
    <w:rsid w:val="00277C25"/>
    <w:rsid w:val="00277C34"/>
    <w:rsid w:val="00277C3E"/>
    <w:rsid w:val="00277C59"/>
    <w:rsid w:val="00277CE3"/>
    <w:rsid w:val="00277D21"/>
    <w:rsid w:val="00277D2B"/>
    <w:rsid w:val="00277D30"/>
    <w:rsid w:val="00277D5D"/>
    <w:rsid w:val="00277D73"/>
    <w:rsid w:val="00277E54"/>
    <w:rsid w:val="00277E63"/>
    <w:rsid w:val="00277E97"/>
    <w:rsid w:val="00277EA6"/>
    <w:rsid w:val="00277EEB"/>
    <w:rsid w:val="00277F07"/>
    <w:rsid w:val="00277F73"/>
    <w:rsid w:val="00277F91"/>
    <w:rsid w:val="00277FC4"/>
    <w:rsid w:val="00277FC5"/>
    <w:rsid w:val="0027C596"/>
    <w:rsid w:val="0028003E"/>
    <w:rsid w:val="00280047"/>
    <w:rsid w:val="00280062"/>
    <w:rsid w:val="002800A7"/>
    <w:rsid w:val="002800B0"/>
    <w:rsid w:val="002800DD"/>
    <w:rsid w:val="00280105"/>
    <w:rsid w:val="0028012F"/>
    <w:rsid w:val="00280154"/>
    <w:rsid w:val="00280197"/>
    <w:rsid w:val="00280198"/>
    <w:rsid w:val="002801D4"/>
    <w:rsid w:val="002801DF"/>
    <w:rsid w:val="002801E7"/>
    <w:rsid w:val="00280205"/>
    <w:rsid w:val="00280239"/>
    <w:rsid w:val="0028023B"/>
    <w:rsid w:val="00280266"/>
    <w:rsid w:val="00280291"/>
    <w:rsid w:val="002802C5"/>
    <w:rsid w:val="002802FC"/>
    <w:rsid w:val="00280304"/>
    <w:rsid w:val="00280314"/>
    <w:rsid w:val="00280330"/>
    <w:rsid w:val="00280341"/>
    <w:rsid w:val="00280344"/>
    <w:rsid w:val="00280367"/>
    <w:rsid w:val="002803B7"/>
    <w:rsid w:val="002803BF"/>
    <w:rsid w:val="002803F2"/>
    <w:rsid w:val="0028041C"/>
    <w:rsid w:val="0028043C"/>
    <w:rsid w:val="00280459"/>
    <w:rsid w:val="0028045C"/>
    <w:rsid w:val="00280461"/>
    <w:rsid w:val="00280480"/>
    <w:rsid w:val="0028048E"/>
    <w:rsid w:val="002804C5"/>
    <w:rsid w:val="002804D2"/>
    <w:rsid w:val="002804E7"/>
    <w:rsid w:val="00280506"/>
    <w:rsid w:val="00280510"/>
    <w:rsid w:val="00280553"/>
    <w:rsid w:val="00280556"/>
    <w:rsid w:val="0028055C"/>
    <w:rsid w:val="002805D1"/>
    <w:rsid w:val="002805ED"/>
    <w:rsid w:val="00280634"/>
    <w:rsid w:val="00280653"/>
    <w:rsid w:val="0028065C"/>
    <w:rsid w:val="0028067B"/>
    <w:rsid w:val="00280690"/>
    <w:rsid w:val="00280693"/>
    <w:rsid w:val="002806D8"/>
    <w:rsid w:val="002806E2"/>
    <w:rsid w:val="00280703"/>
    <w:rsid w:val="00280714"/>
    <w:rsid w:val="00280782"/>
    <w:rsid w:val="00280788"/>
    <w:rsid w:val="0028078F"/>
    <w:rsid w:val="00280793"/>
    <w:rsid w:val="002807AC"/>
    <w:rsid w:val="002807C8"/>
    <w:rsid w:val="0028080D"/>
    <w:rsid w:val="00280816"/>
    <w:rsid w:val="0028084F"/>
    <w:rsid w:val="002808BA"/>
    <w:rsid w:val="002808C5"/>
    <w:rsid w:val="002808CA"/>
    <w:rsid w:val="00280A1A"/>
    <w:rsid w:val="00280A1E"/>
    <w:rsid w:val="00280A2E"/>
    <w:rsid w:val="00280A4D"/>
    <w:rsid w:val="00280A6D"/>
    <w:rsid w:val="00280A85"/>
    <w:rsid w:val="00280A8F"/>
    <w:rsid w:val="00280AD8"/>
    <w:rsid w:val="00280AE7"/>
    <w:rsid w:val="00280AEE"/>
    <w:rsid w:val="00280B11"/>
    <w:rsid w:val="00280B25"/>
    <w:rsid w:val="00280B3E"/>
    <w:rsid w:val="00280B5E"/>
    <w:rsid w:val="00280B60"/>
    <w:rsid w:val="00280BD2"/>
    <w:rsid w:val="00280C87"/>
    <w:rsid w:val="00280C96"/>
    <w:rsid w:val="00280CDE"/>
    <w:rsid w:val="00280CF1"/>
    <w:rsid w:val="00280D05"/>
    <w:rsid w:val="00280D17"/>
    <w:rsid w:val="00280D1D"/>
    <w:rsid w:val="00280D1E"/>
    <w:rsid w:val="00280D37"/>
    <w:rsid w:val="00280D45"/>
    <w:rsid w:val="00280D4C"/>
    <w:rsid w:val="00280D5D"/>
    <w:rsid w:val="00280D95"/>
    <w:rsid w:val="00280DB0"/>
    <w:rsid w:val="00280E02"/>
    <w:rsid w:val="00280E16"/>
    <w:rsid w:val="00280E36"/>
    <w:rsid w:val="00280E40"/>
    <w:rsid w:val="00280E4A"/>
    <w:rsid w:val="00280E93"/>
    <w:rsid w:val="00280EBA"/>
    <w:rsid w:val="00280F03"/>
    <w:rsid w:val="00280F17"/>
    <w:rsid w:val="00280F85"/>
    <w:rsid w:val="00280F8A"/>
    <w:rsid w:val="00280FA9"/>
    <w:rsid w:val="00281009"/>
    <w:rsid w:val="0028102D"/>
    <w:rsid w:val="00281038"/>
    <w:rsid w:val="00281042"/>
    <w:rsid w:val="00281048"/>
    <w:rsid w:val="00281088"/>
    <w:rsid w:val="002810AC"/>
    <w:rsid w:val="002810E5"/>
    <w:rsid w:val="00281108"/>
    <w:rsid w:val="0028111D"/>
    <w:rsid w:val="0028113C"/>
    <w:rsid w:val="0028117F"/>
    <w:rsid w:val="0028118C"/>
    <w:rsid w:val="002811A6"/>
    <w:rsid w:val="002811C5"/>
    <w:rsid w:val="00281208"/>
    <w:rsid w:val="00281237"/>
    <w:rsid w:val="00281258"/>
    <w:rsid w:val="0028126A"/>
    <w:rsid w:val="002812B3"/>
    <w:rsid w:val="002812CC"/>
    <w:rsid w:val="00281307"/>
    <w:rsid w:val="00281315"/>
    <w:rsid w:val="00281320"/>
    <w:rsid w:val="0028139E"/>
    <w:rsid w:val="002813D8"/>
    <w:rsid w:val="002813ED"/>
    <w:rsid w:val="002814BC"/>
    <w:rsid w:val="00281562"/>
    <w:rsid w:val="00281568"/>
    <w:rsid w:val="00281594"/>
    <w:rsid w:val="002815B5"/>
    <w:rsid w:val="002815F2"/>
    <w:rsid w:val="00281612"/>
    <w:rsid w:val="0028164B"/>
    <w:rsid w:val="00281658"/>
    <w:rsid w:val="00281683"/>
    <w:rsid w:val="0028169C"/>
    <w:rsid w:val="002816BB"/>
    <w:rsid w:val="002816C8"/>
    <w:rsid w:val="002816D6"/>
    <w:rsid w:val="00281739"/>
    <w:rsid w:val="00281775"/>
    <w:rsid w:val="002817EF"/>
    <w:rsid w:val="0028183A"/>
    <w:rsid w:val="00281856"/>
    <w:rsid w:val="00281858"/>
    <w:rsid w:val="0028186C"/>
    <w:rsid w:val="0028186F"/>
    <w:rsid w:val="0028187E"/>
    <w:rsid w:val="002818AE"/>
    <w:rsid w:val="00281905"/>
    <w:rsid w:val="0028191B"/>
    <w:rsid w:val="0028191D"/>
    <w:rsid w:val="00281948"/>
    <w:rsid w:val="0028195D"/>
    <w:rsid w:val="00281962"/>
    <w:rsid w:val="0028197D"/>
    <w:rsid w:val="0028198C"/>
    <w:rsid w:val="0028198E"/>
    <w:rsid w:val="002819AA"/>
    <w:rsid w:val="002819E9"/>
    <w:rsid w:val="002819EA"/>
    <w:rsid w:val="00281A10"/>
    <w:rsid w:val="00281A1C"/>
    <w:rsid w:val="00281A20"/>
    <w:rsid w:val="00281A80"/>
    <w:rsid w:val="00281AC8"/>
    <w:rsid w:val="00281AE0"/>
    <w:rsid w:val="00281AF7"/>
    <w:rsid w:val="00281B11"/>
    <w:rsid w:val="00281B51"/>
    <w:rsid w:val="00281B79"/>
    <w:rsid w:val="00281BB2"/>
    <w:rsid w:val="00281BCC"/>
    <w:rsid w:val="00281BF5"/>
    <w:rsid w:val="00281C40"/>
    <w:rsid w:val="00281C6D"/>
    <w:rsid w:val="00281C8B"/>
    <w:rsid w:val="00281C8E"/>
    <w:rsid w:val="00281CB2"/>
    <w:rsid w:val="00281CD5"/>
    <w:rsid w:val="00281CD6"/>
    <w:rsid w:val="00281D06"/>
    <w:rsid w:val="00281D21"/>
    <w:rsid w:val="00281D43"/>
    <w:rsid w:val="00281D4D"/>
    <w:rsid w:val="00281DAA"/>
    <w:rsid w:val="00281DBD"/>
    <w:rsid w:val="00281DDD"/>
    <w:rsid w:val="00281E09"/>
    <w:rsid w:val="00281E18"/>
    <w:rsid w:val="00281E3C"/>
    <w:rsid w:val="00281E5D"/>
    <w:rsid w:val="00281EA8"/>
    <w:rsid w:val="00281EC7"/>
    <w:rsid w:val="00281EF6"/>
    <w:rsid w:val="00281F35"/>
    <w:rsid w:val="00281F54"/>
    <w:rsid w:val="00281F5D"/>
    <w:rsid w:val="00281F71"/>
    <w:rsid w:val="00281F92"/>
    <w:rsid w:val="002820A3"/>
    <w:rsid w:val="002820EA"/>
    <w:rsid w:val="00282121"/>
    <w:rsid w:val="00282137"/>
    <w:rsid w:val="00282138"/>
    <w:rsid w:val="0028216B"/>
    <w:rsid w:val="0028219D"/>
    <w:rsid w:val="002821DC"/>
    <w:rsid w:val="002821FC"/>
    <w:rsid w:val="002821FF"/>
    <w:rsid w:val="00282267"/>
    <w:rsid w:val="002822CA"/>
    <w:rsid w:val="002822CB"/>
    <w:rsid w:val="002822E0"/>
    <w:rsid w:val="0028230B"/>
    <w:rsid w:val="00282346"/>
    <w:rsid w:val="00282355"/>
    <w:rsid w:val="002823AA"/>
    <w:rsid w:val="002823EB"/>
    <w:rsid w:val="002823EE"/>
    <w:rsid w:val="00282412"/>
    <w:rsid w:val="00282418"/>
    <w:rsid w:val="002824B6"/>
    <w:rsid w:val="002824BC"/>
    <w:rsid w:val="002824E0"/>
    <w:rsid w:val="00282520"/>
    <w:rsid w:val="0028253D"/>
    <w:rsid w:val="00282542"/>
    <w:rsid w:val="00282575"/>
    <w:rsid w:val="0028257F"/>
    <w:rsid w:val="0028258C"/>
    <w:rsid w:val="002825B5"/>
    <w:rsid w:val="002825EA"/>
    <w:rsid w:val="00282626"/>
    <w:rsid w:val="0028267D"/>
    <w:rsid w:val="00282681"/>
    <w:rsid w:val="002826A1"/>
    <w:rsid w:val="00282732"/>
    <w:rsid w:val="00282733"/>
    <w:rsid w:val="0028273F"/>
    <w:rsid w:val="00282742"/>
    <w:rsid w:val="002827B9"/>
    <w:rsid w:val="002827C5"/>
    <w:rsid w:val="002827DA"/>
    <w:rsid w:val="0028281B"/>
    <w:rsid w:val="00282823"/>
    <w:rsid w:val="0028285A"/>
    <w:rsid w:val="0028286F"/>
    <w:rsid w:val="0028289A"/>
    <w:rsid w:val="002828A3"/>
    <w:rsid w:val="002828AF"/>
    <w:rsid w:val="002828EC"/>
    <w:rsid w:val="0028296A"/>
    <w:rsid w:val="00282983"/>
    <w:rsid w:val="0028299C"/>
    <w:rsid w:val="002829B3"/>
    <w:rsid w:val="002829BF"/>
    <w:rsid w:val="00282A09"/>
    <w:rsid w:val="00282A62"/>
    <w:rsid w:val="00282A7C"/>
    <w:rsid w:val="00282A96"/>
    <w:rsid w:val="00282AE5"/>
    <w:rsid w:val="00282AF0"/>
    <w:rsid w:val="00282AF7"/>
    <w:rsid w:val="00282B2C"/>
    <w:rsid w:val="00282B48"/>
    <w:rsid w:val="00282B58"/>
    <w:rsid w:val="00282B97"/>
    <w:rsid w:val="00282BEC"/>
    <w:rsid w:val="00282BF7"/>
    <w:rsid w:val="00282C11"/>
    <w:rsid w:val="00282C31"/>
    <w:rsid w:val="00282C34"/>
    <w:rsid w:val="00282C5E"/>
    <w:rsid w:val="00282C6F"/>
    <w:rsid w:val="00282C99"/>
    <w:rsid w:val="00282C9E"/>
    <w:rsid w:val="00282CAC"/>
    <w:rsid w:val="00282CB2"/>
    <w:rsid w:val="00282CF7"/>
    <w:rsid w:val="00282D07"/>
    <w:rsid w:val="00282D1E"/>
    <w:rsid w:val="00282D20"/>
    <w:rsid w:val="00282D3F"/>
    <w:rsid w:val="00282D61"/>
    <w:rsid w:val="00282DA2"/>
    <w:rsid w:val="00282DCC"/>
    <w:rsid w:val="00282DE3"/>
    <w:rsid w:val="00282E09"/>
    <w:rsid w:val="00282E0A"/>
    <w:rsid w:val="00282E0F"/>
    <w:rsid w:val="00282E19"/>
    <w:rsid w:val="00282E2C"/>
    <w:rsid w:val="00282E2E"/>
    <w:rsid w:val="00282E33"/>
    <w:rsid w:val="00282E37"/>
    <w:rsid w:val="00282E9D"/>
    <w:rsid w:val="00282ED1"/>
    <w:rsid w:val="00282ED8"/>
    <w:rsid w:val="00282EDC"/>
    <w:rsid w:val="00282EED"/>
    <w:rsid w:val="00282F36"/>
    <w:rsid w:val="00282F4A"/>
    <w:rsid w:val="00282F4B"/>
    <w:rsid w:val="00282F59"/>
    <w:rsid w:val="00282FDF"/>
    <w:rsid w:val="00282FE6"/>
    <w:rsid w:val="00282FED"/>
    <w:rsid w:val="00282FF1"/>
    <w:rsid w:val="00283003"/>
    <w:rsid w:val="00283023"/>
    <w:rsid w:val="00283061"/>
    <w:rsid w:val="00283085"/>
    <w:rsid w:val="002830AC"/>
    <w:rsid w:val="002830AD"/>
    <w:rsid w:val="002830F6"/>
    <w:rsid w:val="002830FC"/>
    <w:rsid w:val="00283132"/>
    <w:rsid w:val="00283169"/>
    <w:rsid w:val="00283180"/>
    <w:rsid w:val="00283196"/>
    <w:rsid w:val="002831B8"/>
    <w:rsid w:val="002831C1"/>
    <w:rsid w:val="002831CB"/>
    <w:rsid w:val="00283207"/>
    <w:rsid w:val="0028320F"/>
    <w:rsid w:val="00283222"/>
    <w:rsid w:val="00283223"/>
    <w:rsid w:val="0028323A"/>
    <w:rsid w:val="00283272"/>
    <w:rsid w:val="00283281"/>
    <w:rsid w:val="002832A2"/>
    <w:rsid w:val="002832B2"/>
    <w:rsid w:val="002832E6"/>
    <w:rsid w:val="002832F5"/>
    <w:rsid w:val="002832FF"/>
    <w:rsid w:val="0028338A"/>
    <w:rsid w:val="00283396"/>
    <w:rsid w:val="002833A0"/>
    <w:rsid w:val="002833FF"/>
    <w:rsid w:val="002834C6"/>
    <w:rsid w:val="002834C8"/>
    <w:rsid w:val="00283501"/>
    <w:rsid w:val="0028351A"/>
    <w:rsid w:val="00283557"/>
    <w:rsid w:val="00283562"/>
    <w:rsid w:val="00283565"/>
    <w:rsid w:val="0028358A"/>
    <w:rsid w:val="0028359C"/>
    <w:rsid w:val="002835A0"/>
    <w:rsid w:val="002835B0"/>
    <w:rsid w:val="002835D9"/>
    <w:rsid w:val="002835E8"/>
    <w:rsid w:val="002835F7"/>
    <w:rsid w:val="0028361A"/>
    <w:rsid w:val="0028362C"/>
    <w:rsid w:val="00283635"/>
    <w:rsid w:val="00283665"/>
    <w:rsid w:val="00283671"/>
    <w:rsid w:val="0028367C"/>
    <w:rsid w:val="00283695"/>
    <w:rsid w:val="00283698"/>
    <w:rsid w:val="002836AD"/>
    <w:rsid w:val="002836CE"/>
    <w:rsid w:val="0028370A"/>
    <w:rsid w:val="00283726"/>
    <w:rsid w:val="00283741"/>
    <w:rsid w:val="0028376E"/>
    <w:rsid w:val="00283772"/>
    <w:rsid w:val="002837FA"/>
    <w:rsid w:val="00283877"/>
    <w:rsid w:val="002838D2"/>
    <w:rsid w:val="002838DA"/>
    <w:rsid w:val="002838EB"/>
    <w:rsid w:val="0028393F"/>
    <w:rsid w:val="00283954"/>
    <w:rsid w:val="00283960"/>
    <w:rsid w:val="0028398B"/>
    <w:rsid w:val="0028399C"/>
    <w:rsid w:val="002839A1"/>
    <w:rsid w:val="002839BA"/>
    <w:rsid w:val="002839D4"/>
    <w:rsid w:val="002839D9"/>
    <w:rsid w:val="00283A2E"/>
    <w:rsid w:val="00283A41"/>
    <w:rsid w:val="00283A57"/>
    <w:rsid w:val="00283A84"/>
    <w:rsid w:val="00283A8A"/>
    <w:rsid w:val="00283A8D"/>
    <w:rsid w:val="00283ABB"/>
    <w:rsid w:val="00283AE0"/>
    <w:rsid w:val="00283B0B"/>
    <w:rsid w:val="00283B16"/>
    <w:rsid w:val="00283B20"/>
    <w:rsid w:val="00283B38"/>
    <w:rsid w:val="00283B39"/>
    <w:rsid w:val="00283B42"/>
    <w:rsid w:val="00283B96"/>
    <w:rsid w:val="00283BA5"/>
    <w:rsid w:val="00283BDD"/>
    <w:rsid w:val="00283C18"/>
    <w:rsid w:val="00283C60"/>
    <w:rsid w:val="00283C7A"/>
    <w:rsid w:val="00283C7D"/>
    <w:rsid w:val="00283C98"/>
    <w:rsid w:val="00283CA4"/>
    <w:rsid w:val="00283D47"/>
    <w:rsid w:val="00283D63"/>
    <w:rsid w:val="00283DAA"/>
    <w:rsid w:val="00283DE9"/>
    <w:rsid w:val="00283E00"/>
    <w:rsid w:val="00283E1A"/>
    <w:rsid w:val="00283E31"/>
    <w:rsid w:val="00283E57"/>
    <w:rsid w:val="00283E6C"/>
    <w:rsid w:val="00283E74"/>
    <w:rsid w:val="00283ED5"/>
    <w:rsid w:val="00283EEB"/>
    <w:rsid w:val="00283EFE"/>
    <w:rsid w:val="00283F2A"/>
    <w:rsid w:val="00283F36"/>
    <w:rsid w:val="00283F80"/>
    <w:rsid w:val="00283FCA"/>
    <w:rsid w:val="0028401A"/>
    <w:rsid w:val="00284088"/>
    <w:rsid w:val="002840D8"/>
    <w:rsid w:val="002840FD"/>
    <w:rsid w:val="0028416F"/>
    <w:rsid w:val="002841EF"/>
    <w:rsid w:val="00284209"/>
    <w:rsid w:val="00284215"/>
    <w:rsid w:val="00284233"/>
    <w:rsid w:val="002842B1"/>
    <w:rsid w:val="002842DB"/>
    <w:rsid w:val="002842F0"/>
    <w:rsid w:val="002842F6"/>
    <w:rsid w:val="0028434E"/>
    <w:rsid w:val="00284375"/>
    <w:rsid w:val="00284385"/>
    <w:rsid w:val="002843ED"/>
    <w:rsid w:val="00284407"/>
    <w:rsid w:val="0028442A"/>
    <w:rsid w:val="0028447E"/>
    <w:rsid w:val="00284483"/>
    <w:rsid w:val="002844A2"/>
    <w:rsid w:val="002844A6"/>
    <w:rsid w:val="002844C7"/>
    <w:rsid w:val="00284533"/>
    <w:rsid w:val="0028454F"/>
    <w:rsid w:val="002845B5"/>
    <w:rsid w:val="00284611"/>
    <w:rsid w:val="00284622"/>
    <w:rsid w:val="0028465A"/>
    <w:rsid w:val="0028466F"/>
    <w:rsid w:val="0028467A"/>
    <w:rsid w:val="00284688"/>
    <w:rsid w:val="00284692"/>
    <w:rsid w:val="002846A8"/>
    <w:rsid w:val="002846F8"/>
    <w:rsid w:val="00284717"/>
    <w:rsid w:val="0028472E"/>
    <w:rsid w:val="00284749"/>
    <w:rsid w:val="0028474F"/>
    <w:rsid w:val="00284764"/>
    <w:rsid w:val="002847AD"/>
    <w:rsid w:val="002847F9"/>
    <w:rsid w:val="00284933"/>
    <w:rsid w:val="00284981"/>
    <w:rsid w:val="0028499A"/>
    <w:rsid w:val="002849F4"/>
    <w:rsid w:val="002849F6"/>
    <w:rsid w:val="00284A81"/>
    <w:rsid w:val="00284A87"/>
    <w:rsid w:val="00284AB9"/>
    <w:rsid w:val="00284ABA"/>
    <w:rsid w:val="00284AFC"/>
    <w:rsid w:val="00284B01"/>
    <w:rsid w:val="00284B4C"/>
    <w:rsid w:val="00284B66"/>
    <w:rsid w:val="00284B6F"/>
    <w:rsid w:val="00284BB6"/>
    <w:rsid w:val="00284BBB"/>
    <w:rsid w:val="00284C32"/>
    <w:rsid w:val="00284C40"/>
    <w:rsid w:val="00284C6B"/>
    <w:rsid w:val="00284C70"/>
    <w:rsid w:val="00284C76"/>
    <w:rsid w:val="00284CBC"/>
    <w:rsid w:val="00284CBD"/>
    <w:rsid w:val="00284D48"/>
    <w:rsid w:val="00284D52"/>
    <w:rsid w:val="00284D6E"/>
    <w:rsid w:val="00284DAC"/>
    <w:rsid w:val="00284DAE"/>
    <w:rsid w:val="00284DCD"/>
    <w:rsid w:val="00284E0C"/>
    <w:rsid w:val="00284E1B"/>
    <w:rsid w:val="00284E25"/>
    <w:rsid w:val="00284E40"/>
    <w:rsid w:val="00284E43"/>
    <w:rsid w:val="00284E7F"/>
    <w:rsid w:val="00284E81"/>
    <w:rsid w:val="00284ECF"/>
    <w:rsid w:val="00284EE2"/>
    <w:rsid w:val="00284EF8"/>
    <w:rsid w:val="00284F08"/>
    <w:rsid w:val="00284F21"/>
    <w:rsid w:val="00284F3A"/>
    <w:rsid w:val="00284F40"/>
    <w:rsid w:val="00284F57"/>
    <w:rsid w:val="00284F59"/>
    <w:rsid w:val="00284F85"/>
    <w:rsid w:val="00284F8E"/>
    <w:rsid w:val="00284FA1"/>
    <w:rsid w:val="00284FA2"/>
    <w:rsid w:val="00284FA4"/>
    <w:rsid w:val="00284FC8"/>
    <w:rsid w:val="0028502E"/>
    <w:rsid w:val="002850A3"/>
    <w:rsid w:val="002850E5"/>
    <w:rsid w:val="0028511D"/>
    <w:rsid w:val="00285148"/>
    <w:rsid w:val="0028514C"/>
    <w:rsid w:val="0028518F"/>
    <w:rsid w:val="0028519A"/>
    <w:rsid w:val="002851B2"/>
    <w:rsid w:val="002851BA"/>
    <w:rsid w:val="002851BD"/>
    <w:rsid w:val="002851F4"/>
    <w:rsid w:val="00285200"/>
    <w:rsid w:val="0028521F"/>
    <w:rsid w:val="00285282"/>
    <w:rsid w:val="0028528C"/>
    <w:rsid w:val="00285294"/>
    <w:rsid w:val="002852FD"/>
    <w:rsid w:val="00285338"/>
    <w:rsid w:val="00285353"/>
    <w:rsid w:val="00285378"/>
    <w:rsid w:val="00285385"/>
    <w:rsid w:val="00285395"/>
    <w:rsid w:val="00285398"/>
    <w:rsid w:val="00285431"/>
    <w:rsid w:val="0028546D"/>
    <w:rsid w:val="00285480"/>
    <w:rsid w:val="00285522"/>
    <w:rsid w:val="0028552A"/>
    <w:rsid w:val="0028556C"/>
    <w:rsid w:val="00285570"/>
    <w:rsid w:val="00285574"/>
    <w:rsid w:val="0028558F"/>
    <w:rsid w:val="0028564C"/>
    <w:rsid w:val="002856E0"/>
    <w:rsid w:val="002856E9"/>
    <w:rsid w:val="00285752"/>
    <w:rsid w:val="00285759"/>
    <w:rsid w:val="0028575A"/>
    <w:rsid w:val="00285772"/>
    <w:rsid w:val="0028577B"/>
    <w:rsid w:val="002857AC"/>
    <w:rsid w:val="002857DD"/>
    <w:rsid w:val="002857E1"/>
    <w:rsid w:val="002857F1"/>
    <w:rsid w:val="002857F7"/>
    <w:rsid w:val="002857FF"/>
    <w:rsid w:val="00285836"/>
    <w:rsid w:val="0028584E"/>
    <w:rsid w:val="00285851"/>
    <w:rsid w:val="0028586D"/>
    <w:rsid w:val="002858D1"/>
    <w:rsid w:val="002858E9"/>
    <w:rsid w:val="002858F1"/>
    <w:rsid w:val="00285906"/>
    <w:rsid w:val="0028590A"/>
    <w:rsid w:val="00285946"/>
    <w:rsid w:val="00285966"/>
    <w:rsid w:val="00285984"/>
    <w:rsid w:val="0028598E"/>
    <w:rsid w:val="002859A7"/>
    <w:rsid w:val="002859AA"/>
    <w:rsid w:val="002859B0"/>
    <w:rsid w:val="002859E3"/>
    <w:rsid w:val="00285A53"/>
    <w:rsid w:val="00285A83"/>
    <w:rsid w:val="00285A96"/>
    <w:rsid w:val="00285AC1"/>
    <w:rsid w:val="00285B7A"/>
    <w:rsid w:val="00285BAA"/>
    <w:rsid w:val="00285BEE"/>
    <w:rsid w:val="00285C1F"/>
    <w:rsid w:val="00285C29"/>
    <w:rsid w:val="00285C87"/>
    <w:rsid w:val="00285C92"/>
    <w:rsid w:val="00285D7B"/>
    <w:rsid w:val="00285D7C"/>
    <w:rsid w:val="00285DD1"/>
    <w:rsid w:val="00285E1E"/>
    <w:rsid w:val="00285E3D"/>
    <w:rsid w:val="00285E58"/>
    <w:rsid w:val="00285E7E"/>
    <w:rsid w:val="00285E95"/>
    <w:rsid w:val="00285EAD"/>
    <w:rsid w:val="00285EB2"/>
    <w:rsid w:val="00285EC7"/>
    <w:rsid w:val="00285EDB"/>
    <w:rsid w:val="00285EF8"/>
    <w:rsid w:val="00285EFE"/>
    <w:rsid w:val="00285F3F"/>
    <w:rsid w:val="00285F86"/>
    <w:rsid w:val="00285FC0"/>
    <w:rsid w:val="00285FE7"/>
    <w:rsid w:val="0028601E"/>
    <w:rsid w:val="0028606A"/>
    <w:rsid w:val="0028606E"/>
    <w:rsid w:val="0028609D"/>
    <w:rsid w:val="002860DB"/>
    <w:rsid w:val="002860DC"/>
    <w:rsid w:val="0028610C"/>
    <w:rsid w:val="00286141"/>
    <w:rsid w:val="0028615F"/>
    <w:rsid w:val="00286171"/>
    <w:rsid w:val="00286173"/>
    <w:rsid w:val="00286188"/>
    <w:rsid w:val="0028618E"/>
    <w:rsid w:val="002861B4"/>
    <w:rsid w:val="002861CF"/>
    <w:rsid w:val="002861F8"/>
    <w:rsid w:val="002861F9"/>
    <w:rsid w:val="00286200"/>
    <w:rsid w:val="0028621E"/>
    <w:rsid w:val="0028622C"/>
    <w:rsid w:val="00286290"/>
    <w:rsid w:val="002862B5"/>
    <w:rsid w:val="002862BD"/>
    <w:rsid w:val="002862F1"/>
    <w:rsid w:val="00286302"/>
    <w:rsid w:val="00286329"/>
    <w:rsid w:val="00286394"/>
    <w:rsid w:val="002863B7"/>
    <w:rsid w:val="002863BC"/>
    <w:rsid w:val="00286417"/>
    <w:rsid w:val="00286451"/>
    <w:rsid w:val="0028645B"/>
    <w:rsid w:val="00286470"/>
    <w:rsid w:val="00286485"/>
    <w:rsid w:val="002864BD"/>
    <w:rsid w:val="002864CA"/>
    <w:rsid w:val="002864E9"/>
    <w:rsid w:val="00286514"/>
    <w:rsid w:val="00286523"/>
    <w:rsid w:val="00286535"/>
    <w:rsid w:val="0028655A"/>
    <w:rsid w:val="0028655F"/>
    <w:rsid w:val="0028658E"/>
    <w:rsid w:val="002865A8"/>
    <w:rsid w:val="00286620"/>
    <w:rsid w:val="00286637"/>
    <w:rsid w:val="002866A0"/>
    <w:rsid w:val="002866A8"/>
    <w:rsid w:val="002866BE"/>
    <w:rsid w:val="00286740"/>
    <w:rsid w:val="00286753"/>
    <w:rsid w:val="0028675E"/>
    <w:rsid w:val="002867A5"/>
    <w:rsid w:val="002867C3"/>
    <w:rsid w:val="00286801"/>
    <w:rsid w:val="00286812"/>
    <w:rsid w:val="0028686A"/>
    <w:rsid w:val="00286872"/>
    <w:rsid w:val="00286889"/>
    <w:rsid w:val="00286890"/>
    <w:rsid w:val="00286939"/>
    <w:rsid w:val="0028693A"/>
    <w:rsid w:val="0028696F"/>
    <w:rsid w:val="00286997"/>
    <w:rsid w:val="002869A8"/>
    <w:rsid w:val="002869CD"/>
    <w:rsid w:val="00286A22"/>
    <w:rsid w:val="00286A27"/>
    <w:rsid w:val="00286A4A"/>
    <w:rsid w:val="00286A7A"/>
    <w:rsid w:val="00286A7C"/>
    <w:rsid w:val="00286ADD"/>
    <w:rsid w:val="00286AF7"/>
    <w:rsid w:val="00286B0B"/>
    <w:rsid w:val="00286B1B"/>
    <w:rsid w:val="00286B3C"/>
    <w:rsid w:val="00286B6D"/>
    <w:rsid w:val="00286B83"/>
    <w:rsid w:val="00286BB8"/>
    <w:rsid w:val="00286BDB"/>
    <w:rsid w:val="00286BDC"/>
    <w:rsid w:val="00286C07"/>
    <w:rsid w:val="00286C27"/>
    <w:rsid w:val="00286C73"/>
    <w:rsid w:val="00286C77"/>
    <w:rsid w:val="00286C8A"/>
    <w:rsid w:val="00286CEA"/>
    <w:rsid w:val="00286CEC"/>
    <w:rsid w:val="00286D16"/>
    <w:rsid w:val="00286D1E"/>
    <w:rsid w:val="00286D6B"/>
    <w:rsid w:val="00286D9A"/>
    <w:rsid w:val="00286DC2"/>
    <w:rsid w:val="00286DEB"/>
    <w:rsid w:val="00286DF1"/>
    <w:rsid w:val="00286EC7"/>
    <w:rsid w:val="00286EDF"/>
    <w:rsid w:val="00286EE7"/>
    <w:rsid w:val="00286F13"/>
    <w:rsid w:val="00286F17"/>
    <w:rsid w:val="00286F44"/>
    <w:rsid w:val="00286F88"/>
    <w:rsid w:val="00286F8B"/>
    <w:rsid w:val="00286F8E"/>
    <w:rsid w:val="00286FC0"/>
    <w:rsid w:val="00287000"/>
    <w:rsid w:val="0028700B"/>
    <w:rsid w:val="00287043"/>
    <w:rsid w:val="0028706F"/>
    <w:rsid w:val="00287072"/>
    <w:rsid w:val="00287073"/>
    <w:rsid w:val="0028707A"/>
    <w:rsid w:val="0028707B"/>
    <w:rsid w:val="002870DD"/>
    <w:rsid w:val="0028712A"/>
    <w:rsid w:val="00287168"/>
    <w:rsid w:val="00287175"/>
    <w:rsid w:val="00287178"/>
    <w:rsid w:val="00287196"/>
    <w:rsid w:val="002871C4"/>
    <w:rsid w:val="002871E2"/>
    <w:rsid w:val="002871E8"/>
    <w:rsid w:val="00287232"/>
    <w:rsid w:val="00287260"/>
    <w:rsid w:val="0028728A"/>
    <w:rsid w:val="002872B2"/>
    <w:rsid w:val="002872D4"/>
    <w:rsid w:val="002872DA"/>
    <w:rsid w:val="002872E1"/>
    <w:rsid w:val="002872F4"/>
    <w:rsid w:val="002872FB"/>
    <w:rsid w:val="00287344"/>
    <w:rsid w:val="0028738D"/>
    <w:rsid w:val="002873C9"/>
    <w:rsid w:val="002873DF"/>
    <w:rsid w:val="002873F6"/>
    <w:rsid w:val="00287409"/>
    <w:rsid w:val="0028740F"/>
    <w:rsid w:val="00287421"/>
    <w:rsid w:val="00287472"/>
    <w:rsid w:val="00287490"/>
    <w:rsid w:val="00287496"/>
    <w:rsid w:val="002874F8"/>
    <w:rsid w:val="0028750E"/>
    <w:rsid w:val="00287531"/>
    <w:rsid w:val="00287543"/>
    <w:rsid w:val="0028756D"/>
    <w:rsid w:val="002875A3"/>
    <w:rsid w:val="002875DC"/>
    <w:rsid w:val="002875E5"/>
    <w:rsid w:val="002875EA"/>
    <w:rsid w:val="00287611"/>
    <w:rsid w:val="00287617"/>
    <w:rsid w:val="00287625"/>
    <w:rsid w:val="00287637"/>
    <w:rsid w:val="0028766F"/>
    <w:rsid w:val="0028769F"/>
    <w:rsid w:val="002876A3"/>
    <w:rsid w:val="002876F8"/>
    <w:rsid w:val="00287706"/>
    <w:rsid w:val="00287789"/>
    <w:rsid w:val="0028778F"/>
    <w:rsid w:val="002877AD"/>
    <w:rsid w:val="002877B2"/>
    <w:rsid w:val="002877BB"/>
    <w:rsid w:val="002877BF"/>
    <w:rsid w:val="002877C1"/>
    <w:rsid w:val="002877D3"/>
    <w:rsid w:val="002877DB"/>
    <w:rsid w:val="0028785E"/>
    <w:rsid w:val="0028785F"/>
    <w:rsid w:val="00287865"/>
    <w:rsid w:val="002878C9"/>
    <w:rsid w:val="002878D1"/>
    <w:rsid w:val="002878F0"/>
    <w:rsid w:val="002878FB"/>
    <w:rsid w:val="00287911"/>
    <w:rsid w:val="00287918"/>
    <w:rsid w:val="00287919"/>
    <w:rsid w:val="0028791F"/>
    <w:rsid w:val="00287922"/>
    <w:rsid w:val="0028792A"/>
    <w:rsid w:val="0028793F"/>
    <w:rsid w:val="0028799D"/>
    <w:rsid w:val="002879A0"/>
    <w:rsid w:val="002879B0"/>
    <w:rsid w:val="002879D9"/>
    <w:rsid w:val="002879EA"/>
    <w:rsid w:val="00287A11"/>
    <w:rsid w:val="00287A34"/>
    <w:rsid w:val="00287A48"/>
    <w:rsid w:val="00287A83"/>
    <w:rsid w:val="00287A96"/>
    <w:rsid w:val="00287AB4"/>
    <w:rsid w:val="00287ADE"/>
    <w:rsid w:val="00287AE4"/>
    <w:rsid w:val="00287AEF"/>
    <w:rsid w:val="00287AFC"/>
    <w:rsid w:val="00287B0E"/>
    <w:rsid w:val="00287B12"/>
    <w:rsid w:val="00287B15"/>
    <w:rsid w:val="00287B3C"/>
    <w:rsid w:val="00287B99"/>
    <w:rsid w:val="00287BD2"/>
    <w:rsid w:val="00287C09"/>
    <w:rsid w:val="00287C1C"/>
    <w:rsid w:val="00287C1F"/>
    <w:rsid w:val="00287C20"/>
    <w:rsid w:val="00287C4F"/>
    <w:rsid w:val="00287C53"/>
    <w:rsid w:val="00287C66"/>
    <w:rsid w:val="00287CC8"/>
    <w:rsid w:val="00287CDB"/>
    <w:rsid w:val="00287D23"/>
    <w:rsid w:val="00287D2D"/>
    <w:rsid w:val="00287D4A"/>
    <w:rsid w:val="00287D57"/>
    <w:rsid w:val="00287D6E"/>
    <w:rsid w:val="00287DAF"/>
    <w:rsid w:val="00287E28"/>
    <w:rsid w:val="00287E32"/>
    <w:rsid w:val="00287E4F"/>
    <w:rsid w:val="00287E76"/>
    <w:rsid w:val="00287E78"/>
    <w:rsid w:val="00287EB1"/>
    <w:rsid w:val="00287EE7"/>
    <w:rsid w:val="00287F3D"/>
    <w:rsid w:val="00287F80"/>
    <w:rsid w:val="00287FB6"/>
    <w:rsid w:val="00287FD4"/>
    <w:rsid w:val="00287FF3"/>
    <w:rsid w:val="00287FFE"/>
    <w:rsid w:val="00290010"/>
    <w:rsid w:val="0029003C"/>
    <w:rsid w:val="00290045"/>
    <w:rsid w:val="00290089"/>
    <w:rsid w:val="0029008D"/>
    <w:rsid w:val="002900A9"/>
    <w:rsid w:val="002900C4"/>
    <w:rsid w:val="002900D6"/>
    <w:rsid w:val="002900F4"/>
    <w:rsid w:val="002900FD"/>
    <w:rsid w:val="0029011C"/>
    <w:rsid w:val="00290164"/>
    <w:rsid w:val="00290196"/>
    <w:rsid w:val="002901A0"/>
    <w:rsid w:val="002901BB"/>
    <w:rsid w:val="002901C1"/>
    <w:rsid w:val="002901D7"/>
    <w:rsid w:val="002901F8"/>
    <w:rsid w:val="00290224"/>
    <w:rsid w:val="00290250"/>
    <w:rsid w:val="002902B4"/>
    <w:rsid w:val="0029031E"/>
    <w:rsid w:val="00290352"/>
    <w:rsid w:val="00290354"/>
    <w:rsid w:val="00290374"/>
    <w:rsid w:val="002903DE"/>
    <w:rsid w:val="002903DF"/>
    <w:rsid w:val="00290414"/>
    <w:rsid w:val="0029041A"/>
    <w:rsid w:val="00290473"/>
    <w:rsid w:val="002904EF"/>
    <w:rsid w:val="0029050F"/>
    <w:rsid w:val="0029053C"/>
    <w:rsid w:val="00290549"/>
    <w:rsid w:val="0029054C"/>
    <w:rsid w:val="002905AC"/>
    <w:rsid w:val="0029061C"/>
    <w:rsid w:val="0029061E"/>
    <w:rsid w:val="00290649"/>
    <w:rsid w:val="0029066C"/>
    <w:rsid w:val="00290676"/>
    <w:rsid w:val="00290686"/>
    <w:rsid w:val="002906A7"/>
    <w:rsid w:val="002906A9"/>
    <w:rsid w:val="002906C1"/>
    <w:rsid w:val="002906D9"/>
    <w:rsid w:val="0029076E"/>
    <w:rsid w:val="00290786"/>
    <w:rsid w:val="0029081C"/>
    <w:rsid w:val="002908DA"/>
    <w:rsid w:val="00290941"/>
    <w:rsid w:val="0029095D"/>
    <w:rsid w:val="00290960"/>
    <w:rsid w:val="002909BC"/>
    <w:rsid w:val="00290A11"/>
    <w:rsid w:val="00290A21"/>
    <w:rsid w:val="00290A65"/>
    <w:rsid w:val="00290AA4"/>
    <w:rsid w:val="00290AAA"/>
    <w:rsid w:val="00290ABC"/>
    <w:rsid w:val="00290ADD"/>
    <w:rsid w:val="00290B18"/>
    <w:rsid w:val="00290B45"/>
    <w:rsid w:val="00290BAC"/>
    <w:rsid w:val="00290BC9"/>
    <w:rsid w:val="00290BEF"/>
    <w:rsid w:val="00290BF7"/>
    <w:rsid w:val="00290BF8"/>
    <w:rsid w:val="00290C68"/>
    <w:rsid w:val="00290CA4"/>
    <w:rsid w:val="00290CB0"/>
    <w:rsid w:val="00290CFB"/>
    <w:rsid w:val="00290CFD"/>
    <w:rsid w:val="00290D01"/>
    <w:rsid w:val="00290D5A"/>
    <w:rsid w:val="00290D74"/>
    <w:rsid w:val="00290D7E"/>
    <w:rsid w:val="00290D8A"/>
    <w:rsid w:val="00290DBA"/>
    <w:rsid w:val="00290DCF"/>
    <w:rsid w:val="00290E1F"/>
    <w:rsid w:val="00290E3A"/>
    <w:rsid w:val="00290E3E"/>
    <w:rsid w:val="00290E9A"/>
    <w:rsid w:val="00290ECA"/>
    <w:rsid w:val="00290ED1"/>
    <w:rsid w:val="00290F31"/>
    <w:rsid w:val="00290F40"/>
    <w:rsid w:val="00290F58"/>
    <w:rsid w:val="00290F5F"/>
    <w:rsid w:val="00290F61"/>
    <w:rsid w:val="00290FA6"/>
    <w:rsid w:val="00290FC3"/>
    <w:rsid w:val="00290FC5"/>
    <w:rsid w:val="00291018"/>
    <w:rsid w:val="0029106C"/>
    <w:rsid w:val="00291078"/>
    <w:rsid w:val="0029107F"/>
    <w:rsid w:val="0029109E"/>
    <w:rsid w:val="002910B8"/>
    <w:rsid w:val="002910CF"/>
    <w:rsid w:val="002910F0"/>
    <w:rsid w:val="00291101"/>
    <w:rsid w:val="00291111"/>
    <w:rsid w:val="00291151"/>
    <w:rsid w:val="0029115C"/>
    <w:rsid w:val="00291167"/>
    <w:rsid w:val="00291187"/>
    <w:rsid w:val="002911BC"/>
    <w:rsid w:val="002911CF"/>
    <w:rsid w:val="002911FA"/>
    <w:rsid w:val="00291207"/>
    <w:rsid w:val="00291231"/>
    <w:rsid w:val="00291244"/>
    <w:rsid w:val="0029124C"/>
    <w:rsid w:val="0029126C"/>
    <w:rsid w:val="0029126F"/>
    <w:rsid w:val="00291274"/>
    <w:rsid w:val="00291276"/>
    <w:rsid w:val="0029128E"/>
    <w:rsid w:val="002912E6"/>
    <w:rsid w:val="002912EB"/>
    <w:rsid w:val="002912EE"/>
    <w:rsid w:val="00291301"/>
    <w:rsid w:val="00291308"/>
    <w:rsid w:val="0029130D"/>
    <w:rsid w:val="00291337"/>
    <w:rsid w:val="0029134F"/>
    <w:rsid w:val="0029135F"/>
    <w:rsid w:val="00291362"/>
    <w:rsid w:val="0029137B"/>
    <w:rsid w:val="0029138B"/>
    <w:rsid w:val="0029139C"/>
    <w:rsid w:val="002913D8"/>
    <w:rsid w:val="002913E6"/>
    <w:rsid w:val="0029140C"/>
    <w:rsid w:val="0029141B"/>
    <w:rsid w:val="00291426"/>
    <w:rsid w:val="00291468"/>
    <w:rsid w:val="0029147F"/>
    <w:rsid w:val="00291481"/>
    <w:rsid w:val="00291523"/>
    <w:rsid w:val="00291578"/>
    <w:rsid w:val="00291584"/>
    <w:rsid w:val="0029158F"/>
    <w:rsid w:val="0029159E"/>
    <w:rsid w:val="0029159F"/>
    <w:rsid w:val="002915A5"/>
    <w:rsid w:val="002915F0"/>
    <w:rsid w:val="002915FB"/>
    <w:rsid w:val="00291625"/>
    <w:rsid w:val="00291658"/>
    <w:rsid w:val="002916B8"/>
    <w:rsid w:val="002916CB"/>
    <w:rsid w:val="00291719"/>
    <w:rsid w:val="0029173D"/>
    <w:rsid w:val="0029175A"/>
    <w:rsid w:val="0029176E"/>
    <w:rsid w:val="002917DB"/>
    <w:rsid w:val="00291865"/>
    <w:rsid w:val="0029186D"/>
    <w:rsid w:val="00291870"/>
    <w:rsid w:val="00291883"/>
    <w:rsid w:val="0029189D"/>
    <w:rsid w:val="0029189F"/>
    <w:rsid w:val="002918D6"/>
    <w:rsid w:val="002918E9"/>
    <w:rsid w:val="0029190A"/>
    <w:rsid w:val="00291914"/>
    <w:rsid w:val="00291969"/>
    <w:rsid w:val="00291975"/>
    <w:rsid w:val="002919B9"/>
    <w:rsid w:val="002919CC"/>
    <w:rsid w:val="00291A26"/>
    <w:rsid w:val="00291A58"/>
    <w:rsid w:val="00291A6A"/>
    <w:rsid w:val="00291AA1"/>
    <w:rsid w:val="00291ACC"/>
    <w:rsid w:val="00291B43"/>
    <w:rsid w:val="00291B45"/>
    <w:rsid w:val="00291B48"/>
    <w:rsid w:val="00291B4D"/>
    <w:rsid w:val="00291B53"/>
    <w:rsid w:val="00291B6B"/>
    <w:rsid w:val="00291B6C"/>
    <w:rsid w:val="00291B6F"/>
    <w:rsid w:val="00291BE7"/>
    <w:rsid w:val="00291BF4"/>
    <w:rsid w:val="00291C15"/>
    <w:rsid w:val="00291C1A"/>
    <w:rsid w:val="00291C21"/>
    <w:rsid w:val="00291C38"/>
    <w:rsid w:val="00291CB7"/>
    <w:rsid w:val="00291CC8"/>
    <w:rsid w:val="00291CCC"/>
    <w:rsid w:val="00291D21"/>
    <w:rsid w:val="00291D55"/>
    <w:rsid w:val="00291D96"/>
    <w:rsid w:val="00291DC6"/>
    <w:rsid w:val="00291DE5"/>
    <w:rsid w:val="00291DF7"/>
    <w:rsid w:val="00291E67"/>
    <w:rsid w:val="00291E82"/>
    <w:rsid w:val="00291EA2"/>
    <w:rsid w:val="00291EAF"/>
    <w:rsid w:val="00291EE1"/>
    <w:rsid w:val="00291F1B"/>
    <w:rsid w:val="00291F5D"/>
    <w:rsid w:val="00291F8B"/>
    <w:rsid w:val="00291FBF"/>
    <w:rsid w:val="0029206C"/>
    <w:rsid w:val="00292084"/>
    <w:rsid w:val="00292099"/>
    <w:rsid w:val="002920C0"/>
    <w:rsid w:val="002920E8"/>
    <w:rsid w:val="002920F8"/>
    <w:rsid w:val="00292105"/>
    <w:rsid w:val="00292125"/>
    <w:rsid w:val="0029212D"/>
    <w:rsid w:val="00292134"/>
    <w:rsid w:val="00292152"/>
    <w:rsid w:val="00292173"/>
    <w:rsid w:val="0029218B"/>
    <w:rsid w:val="0029218E"/>
    <w:rsid w:val="002921A7"/>
    <w:rsid w:val="002921B1"/>
    <w:rsid w:val="002921BD"/>
    <w:rsid w:val="002921D9"/>
    <w:rsid w:val="00292249"/>
    <w:rsid w:val="0029224B"/>
    <w:rsid w:val="0029224E"/>
    <w:rsid w:val="002922B8"/>
    <w:rsid w:val="002922D3"/>
    <w:rsid w:val="002922D4"/>
    <w:rsid w:val="002922E0"/>
    <w:rsid w:val="002922F8"/>
    <w:rsid w:val="00292367"/>
    <w:rsid w:val="00292378"/>
    <w:rsid w:val="00292392"/>
    <w:rsid w:val="002923AF"/>
    <w:rsid w:val="002923BA"/>
    <w:rsid w:val="0029242A"/>
    <w:rsid w:val="00292467"/>
    <w:rsid w:val="00292491"/>
    <w:rsid w:val="002924A0"/>
    <w:rsid w:val="002924C0"/>
    <w:rsid w:val="002924D9"/>
    <w:rsid w:val="002924EF"/>
    <w:rsid w:val="002924FC"/>
    <w:rsid w:val="00292532"/>
    <w:rsid w:val="00292541"/>
    <w:rsid w:val="00292562"/>
    <w:rsid w:val="0029257C"/>
    <w:rsid w:val="002925AC"/>
    <w:rsid w:val="0029260B"/>
    <w:rsid w:val="0029260F"/>
    <w:rsid w:val="0029261B"/>
    <w:rsid w:val="0029263A"/>
    <w:rsid w:val="00292664"/>
    <w:rsid w:val="00292684"/>
    <w:rsid w:val="0029269F"/>
    <w:rsid w:val="002926CB"/>
    <w:rsid w:val="00292714"/>
    <w:rsid w:val="0029273F"/>
    <w:rsid w:val="0029275A"/>
    <w:rsid w:val="00292780"/>
    <w:rsid w:val="0029279E"/>
    <w:rsid w:val="002927A4"/>
    <w:rsid w:val="002927C9"/>
    <w:rsid w:val="002927DE"/>
    <w:rsid w:val="002927E2"/>
    <w:rsid w:val="00292806"/>
    <w:rsid w:val="0029280B"/>
    <w:rsid w:val="00292815"/>
    <w:rsid w:val="00292834"/>
    <w:rsid w:val="00292843"/>
    <w:rsid w:val="00292882"/>
    <w:rsid w:val="002928A2"/>
    <w:rsid w:val="00292921"/>
    <w:rsid w:val="00292940"/>
    <w:rsid w:val="0029298F"/>
    <w:rsid w:val="002929A6"/>
    <w:rsid w:val="002929B9"/>
    <w:rsid w:val="00292A33"/>
    <w:rsid w:val="00292A57"/>
    <w:rsid w:val="00292A66"/>
    <w:rsid w:val="00292A6F"/>
    <w:rsid w:val="00292AA7"/>
    <w:rsid w:val="00292AFB"/>
    <w:rsid w:val="00292B12"/>
    <w:rsid w:val="00292B26"/>
    <w:rsid w:val="00292B31"/>
    <w:rsid w:val="00292B58"/>
    <w:rsid w:val="00292BA6"/>
    <w:rsid w:val="00292BB8"/>
    <w:rsid w:val="00292BC4"/>
    <w:rsid w:val="00292C24"/>
    <w:rsid w:val="00292C2A"/>
    <w:rsid w:val="00292C44"/>
    <w:rsid w:val="00292C56"/>
    <w:rsid w:val="00292C61"/>
    <w:rsid w:val="00292C94"/>
    <w:rsid w:val="00292CB2"/>
    <w:rsid w:val="00292CD7"/>
    <w:rsid w:val="00292D53"/>
    <w:rsid w:val="00292D77"/>
    <w:rsid w:val="00292D80"/>
    <w:rsid w:val="00292DC2"/>
    <w:rsid w:val="00292DC7"/>
    <w:rsid w:val="00292DE0"/>
    <w:rsid w:val="00292E04"/>
    <w:rsid w:val="00292E14"/>
    <w:rsid w:val="00292E37"/>
    <w:rsid w:val="00292E77"/>
    <w:rsid w:val="00292E88"/>
    <w:rsid w:val="00292E9E"/>
    <w:rsid w:val="00292EBC"/>
    <w:rsid w:val="00292ED5"/>
    <w:rsid w:val="00292F12"/>
    <w:rsid w:val="00292F43"/>
    <w:rsid w:val="00292F80"/>
    <w:rsid w:val="00292FA0"/>
    <w:rsid w:val="00292FAE"/>
    <w:rsid w:val="00292FBB"/>
    <w:rsid w:val="0029300D"/>
    <w:rsid w:val="00293014"/>
    <w:rsid w:val="0029302D"/>
    <w:rsid w:val="0029303A"/>
    <w:rsid w:val="002930A3"/>
    <w:rsid w:val="002930B9"/>
    <w:rsid w:val="002930DF"/>
    <w:rsid w:val="00293111"/>
    <w:rsid w:val="0029313E"/>
    <w:rsid w:val="00293191"/>
    <w:rsid w:val="002931F5"/>
    <w:rsid w:val="00293219"/>
    <w:rsid w:val="0029324A"/>
    <w:rsid w:val="00293260"/>
    <w:rsid w:val="00293276"/>
    <w:rsid w:val="002932A1"/>
    <w:rsid w:val="002932AD"/>
    <w:rsid w:val="002932C7"/>
    <w:rsid w:val="00293307"/>
    <w:rsid w:val="00293317"/>
    <w:rsid w:val="00293322"/>
    <w:rsid w:val="00293326"/>
    <w:rsid w:val="00293367"/>
    <w:rsid w:val="0029337B"/>
    <w:rsid w:val="002933F7"/>
    <w:rsid w:val="00293437"/>
    <w:rsid w:val="0029343F"/>
    <w:rsid w:val="00293440"/>
    <w:rsid w:val="00293470"/>
    <w:rsid w:val="002934FB"/>
    <w:rsid w:val="0029350C"/>
    <w:rsid w:val="00293538"/>
    <w:rsid w:val="0029353B"/>
    <w:rsid w:val="0029356B"/>
    <w:rsid w:val="002935D5"/>
    <w:rsid w:val="002935F3"/>
    <w:rsid w:val="00293623"/>
    <w:rsid w:val="0029363E"/>
    <w:rsid w:val="00293660"/>
    <w:rsid w:val="0029366C"/>
    <w:rsid w:val="00293675"/>
    <w:rsid w:val="002936DE"/>
    <w:rsid w:val="002936EB"/>
    <w:rsid w:val="0029370F"/>
    <w:rsid w:val="00293761"/>
    <w:rsid w:val="00293784"/>
    <w:rsid w:val="002937AD"/>
    <w:rsid w:val="002937F4"/>
    <w:rsid w:val="0029382A"/>
    <w:rsid w:val="002938E6"/>
    <w:rsid w:val="002938F6"/>
    <w:rsid w:val="00293904"/>
    <w:rsid w:val="0029391B"/>
    <w:rsid w:val="00293945"/>
    <w:rsid w:val="0029394F"/>
    <w:rsid w:val="00293971"/>
    <w:rsid w:val="0029397F"/>
    <w:rsid w:val="002939CC"/>
    <w:rsid w:val="002939FA"/>
    <w:rsid w:val="00293A23"/>
    <w:rsid w:val="00293A37"/>
    <w:rsid w:val="00293A5E"/>
    <w:rsid w:val="00293A60"/>
    <w:rsid w:val="00293A77"/>
    <w:rsid w:val="00293A95"/>
    <w:rsid w:val="00293AA0"/>
    <w:rsid w:val="00293AFC"/>
    <w:rsid w:val="00293B1E"/>
    <w:rsid w:val="00293B2A"/>
    <w:rsid w:val="00293B35"/>
    <w:rsid w:val="00293B4A"/>
    <w:rsid w:val="00293B51"/>
    <w:rsid w:val="00293B5C"/>
    <w:rsid w:val="00293BA7"/>
    <w:rsid w:val="00293C45"/>
    <w:rsid w:val="00293C63"/>
    <w:rsid w:val="00293C8C"/>
    <w:rsid w:val="00293CC2"/>
    <w:rsid w:val="00293CF1"/>
    <w:rsid w:val="00293D37"/>
    <w:rsid w:val="00293D42"/>
    <w:rsid w:val="00293DD1"/>
    <w:rsid w:val="00293DE1"/>
    <w:rsid w:val="00293E64"/>
    <w:rsid w:val="00293E6F"/>
    <w:rsid w:val="00293E93"/>
    <w:rsid w:val="00293EA4"/>
    <w:rsid w:val="00293EEA"/>
    <w:rsid w:val="00293F06"/>
    <w:rsid w:val="00293F23"/>
    <w:rsid w:val="00293F36"/>
    <w:rsid w:val="00293F55"/>
    <w:rsid w:val="00293F74"/>
    <w:rsid w:val="00293F89"/>
    <w:rsid w:val="00293F92"/>
    <w:rsid w:val="00293FAC"/>
    <w:rsid w:val="00293FD9"/>
    <w:rsid w:val="00293FE2"/>
    <w:rsid w:val="00294000"/>
    <w:rsid w:val="0029401E"/>
    <w:rsid w:val="00294026"/>
    <w:rsid w:val="00294080"/>
    <w:rsid w:val="002940AD"/>
    <w:rsid w:val="002940BB"/>
    <w:rsid w:val="002940C1"/>
    <w:rsid w:val="002940C2"/>
    <w:rsid w:val="002940C5"/>
    <w:rsid w:val="002940E0"/>
    <w:rsid w:val="002940E9"/>
    <w:rsid w:val="00294156"/>
    <w:rsid w:val="00294157"/>
    <w:rsid w:val="002941A7"/>
    <w:rsid w:val="00294222"/>
    <w:rsid w:val="00294241"/>
    <w:rsid w:val="0029426B"/>
    <w:rsid w:val="00294286"/>
    <w:rsid w:val="0029428A"/>
    <w:rsid w:val="002942B3"/>
    <w:rsid w:val="00294309"/>
    <w:rsid w:val="0029430E"/>
    <w:rsid w:val="00294331"/>
    <w:rsid w:val="0029433D"/>
    <w:rsid w:val="00294345"/>
    <w:rsid w:val="00294346"/>
    <w:rsid w:val="002943A5"/>
    <w:rsid w:val="002943F5"/>
    <w:rsid w:val="0029440C"/>
    <w:rsid w:val="00294433"/>
    <w:rsid w:val="00294446"/>
    <w:rsid w:val="00294459"/>
    <w:rsid w:val="0029446E"/>
    <w:rsid w:val="0029447A"/>
    <w:rsid w:val="0029447B"/>
    <w:rsid w:val="002944B3"/>
    <w:rsid w:val="002944BA"/>
    <w:rsid w:val="002944ED"/>
    <w:rsid w:val="002944F5"/>
    <w:rsid w:val="002944FC"/>
    <w:rsid w:val="00294533"/>
    <w:rsid w:val="00294580"/>
    <w:rsid w:val="00294582"/>
    <w:rsid w:val="0029459C"/>
    <w:rsid w:val="00294608"/>
    <w:rsid w:val="00294645"/>
    <w:rsid w:val="00294652"/>
    <w:rsid w:val="00294669"/>
    <w:rsid w:val="00294690"/>
    <w:rsid w:val="002946A3"/>
    <w:rsid w:val="002946A6"/>
    <w:rsid w:val="002946BA"/>
    <w:rsid w:val="002946D7"/>
    <w:rsid w:val="002946EB"/>
    <w:rsid w:val="0029471C"/>
    <w:rsid w:val="00294727"/>
    <w:rsid w:val="00294757"/>
    <w:rsid w:val="00294774"/>
    <w:rsid w:val="002947C7"/>
    <w:rsid w:val="002947E6"/>
    <w:rsid w:val="00294805"/>
    <w:rsid w:val="0029480A"/>
    <w:rsid w:val="00294831"/>
    <w:rsid w:val="0029484D"/>
    <w:rsid w:val="0029486A"/>
    <w:rsid w:val="00294891"/>
    <w:rsid w:val="002948F4"/>
    <w:rsid w:val="002948FE"/>
    <w:rsid w:val="00294905"/>
    <w:rsid w:val="0029490C"/>
    <w:rsid w:val="0029491A"/>
    <w:rsid w:val="002949B0"/>
    <w:rsid w:val="002949BD"/>
    <w:rsid w:val="002949E3"/>
    <w:rsid w:val="002949F8"/>
    <w:rsid w:val="00294A15"/>
    <w:rsid w:val="00294A4B"/>
    <w:rsid w:val="00294A56"/>
    <w:rsid w:val="00294AA1"/>
    <w:rsid w:val="00294ADC"/>
    <w:rsid w:val="00294ADD"/>
    <w:rsid w:val="00294AE5"/>
    <w:rsid w:val="00294AE8"/>
    <w:rsid w:val="00294B20"/>
    <w:rsid w:val="00294B4A"/>
    <w:rsid w:val="00294B7A"/>
    <w:rsid w:val="00294B81"/>
    <w:rsid w:val="00294BAC"/>
    <w:rsid w:val="00294BB6"/>
    <w:rsid w:val="00294BBA"/>
    <w:rsid w:val="00294BE5"/>
    <w:rsid w:val="00294C1A"/>
    <w:rsid w:val="00294C5D"/>
    <w:rsid w:val="00294C65"/>
    <w:rsid w:val="00294C71"/>
    <w:rsid w:val="00294C8B"/>
    <w:rsid w:val="00294CD6"/>
    <w:rsid w:val="00294D2A"/>
    <w:rsid w:val="00294D4D"/>
    <w:rsid w:val="00294D84"/>
    <w:rsid w:val="00294DC3"/>
    <w:rsid w:val="00294DF4"/>
    <w:rsid w:val="00294E32"/>
    <w:rsid w:val="00294E3D"/>
    <w:rsid w:val="00294E5F"/>
    <w:rsid w:val="00294E98"/>
    <w:rsid w:val="00294F0E"/>
    <w:rsid w:val="00294F22"/>
    <w:rsid w:val="00294F43"/>
    <w:rsid w:val="00294F46"/>
    <w:rsid w:val="00294F6F"/>
    <w:rsid w:val="00294F77"/>
    <w:rsid w:val="00294FAC"/>
    <w:rsid w:val="00294FBA"/>
    <w:rsid w:val="00294FE7"/>
    <w:rsid w:val="0029504E"/>
    <w:rsid w:val="0029508E"/>
    <w:rsid w:val="002950C6"/>
    <w:rsid w:val="002950E3"/>
    <w:rsid w:val="002950F7"/>
    <w:rsid w:val="00295125"/>
    <w:rsid w:val="00295148"/>
    <w:rsid w:val="00295182"/>
    <w:rsid w:val="0029518B"/>
    <w:rsid w:val="0029519F"/>
    <w:rsid w:val="002951A0"/>
    <w:rsid w:val="002951B4"/>
    <w:rsid w:val="002951D2"/>
    <w:rsid w:val="002951D8"/>
    <w:rsid w:val="00295224"/>
    <w:rsid w:val="0029522B"/>
    <w:rsid w:val="00295238"/>
    <w:rsid w:val="00295239"/>
    <w:rsid w:val="0029524E"/>
    <w:rsid w:val="00295261"/>
    <w:rsid w:val="00295268"/>
    <w:rsid w:val="0029528B"/>
    <w:rsid w:val="002952A2"/>
    <w:rsid w:val="002952B8"/>
    <w:rsid w:val="002952D6"/>
    <w:rsid w:val="002952EC"/>
    <w:rsid w:val="002952FE"/>
    <w:rsid w:val="00295327"/>
    <w:rsid w:val="0029533F"/>
    <w:rsid w:val="00295399"/>
    <w:rsid w:val="002953B1"/>
    <w:rsid w:val="00295454"/>
    <w:rsid w:val="00295459"/>
    <w:rsid w:val="00295468"/>
    <w:rsid w:val="00295497"/>
    <w:rsid w:val="00295498"/>
    <w:rsid w:val="00295594"/>
    <w:rsid w:val="002955CB"/>
    <w:rsid w:val="002955ED"/>
    <w:rsid w:val="0029561D"/>
    <w:rsid w:val="00295644"/>
    <w:rsid w:val="0029566D"/>
    <w:rsid w:val="0029568B"/>
    <w:rsid w:val="0029568D"/>
    <w:rsid w:val="002956AA"/>
    <w:rsid w:val="002956B5"/>
    <w:rsid w:val="002956DC"/>
    <w:rsid w:val="002956EA"/>
    <w:rsid w:val="002956F0"/>
    <w:rsid w:val="0029570B"/>
    <w:rsid w:val="00295723"/>
    <w:rsid w:val="00295731"/>
    <w:rsid w:val="00295734"/>
    <w:rsid w:val="0029574A"/>
    <w:rsid w:val="00295750"/>
    <w:rsid w:val="0029577B"/>
    <w:rsid w:val="00295780"/>
    <w:rsid w:val="00295783"/>
    <w:rsid w:val="00295789"/>
    <w:rsid w:val="002957B5"/>
    <w:rsid w:val="002957D0"/>
    <w:rsid w:val="002957D3"/>
    <w:rsid w:val="002957E0"/>
    <w:rsid w:val="002957F5"/>
    <w:rsid w:val="00295809"/>
    <w:rsid w:val="0029581F"/>
    <w:rsid w:val="0029583F"/>
    <w:rsid w:val="00295842"/>
    <w:rsid w:val="00295843"/>
    <w:rsid w:val="00295855"/>
    <w:rsid w:val="00295866"/>
    <w:rsid w:val="0029588B"/>
    <w:rsid w:val="0029588E"/>
    <w:rsid w:val="002958B1"/>
    <w:rsid w:val="002958B2"/>
    <w:rsid w:val="002958C9"/>
    <w:rsid w:val="002958E4"/>
    <w:rsid w:val="002958ED"/>
    <w:rsid w:val="00295928"/>
    <w:rsid w:val="00295943"/>
    <w:rsid w:val="00295966"/>
    <w:rsid w:val="002959B7"/>
    <w:rsid w:val="002959C3"/>
    <w:rsid w:val="002959D6"/>
    <w:rsid w:val="00295A01"/>
    <w:rsid w:val="00295A1B"/>
    <w:rsid w:val="00295A3F"/>
    <w:rsid w:val="00295A43"/>
    <w:rsid w:val="00295AA2"/>
    <w:rsid w:val="00295AAA"/>
    <w:rsid w:val="00295AB4"/>
    <w:rsid w:val="00295AE1"/>
    <w:rsid w:val="00295B17"/>
    <w:rsid w:val="00295B2C"/>
    <w:rsid w:val="00295B7C"/>
    <w:rsid w:val="00295B85"/>
    <w:rsid w:val="00295BBB"/>
    <w:rsid w:val="00295BC1"/>
    <w:rsid w:val="00295BF4"/>
    <w:rsid w:val="00295C0F"/>
    <w:rsid w:val="00295C4A"/>
    <w:rsid w:val="00295C62"/>
    <w:rsid w:val="00295C6B"/>
    <w:rsid w:val="00295C91"/>
    <w:rsid w:val="00295CB1"/>
    <w:rsid w:val="00295CFF"/>
    <w:rsid w:val="00295D49"/>
    <w:rsid w:val="00295D5C"/>
    <w:rsid w:val="00295D78"/>
    <w:rsid w:val="00295D83"/>
    <w:rsid w:val="00295D86"/>
    <w:rsid w:val="00295DA3"/>
    <w:rsid w:val="00295DC6"/>
    <w:rsid w:val="00295E0D"/>
    <w:rsid w:val="00295E1C"/>
    <w:rsid w:val="00295E67"/>
    <w:rsid w:val="00295E71"/>
    <w:rsid w:val="00295E89"/>
    <w:rsid w:val="00295F40"/>
    <w:rsid w:val="00295F7E"/>
    <w:rsid w:val="00295FC7"/>
    <w:rsid w:val="00295FC8"/>
    <w:rsid w:val="00295FD2"/>
    <w:rsid w:val="00295FDF"/>
    <w:rsid w:val="00295FF4"/>
    <w:rsid w:val="00296009"/>
    <w:rsid w:val="00296030"/>
    <w:rsid w:val="00296067"/>
    <w:rsid w:val="0029608D"/>
    <w:rsid w:val="0029609C"/>
    <w:rsid w:val="002960D3"/>
    <w:rsid w:val="00296104"/>
    <w:rsid w:val="0029612C"/>
    <w:rsid w:val="00296138"/>
    <w:rsid w:val="0029614E"/>
    <w:rsid w:val="00296155"/>
    <w:rsid w:val="0029616F"/>
    <w:rsid w:val="00296176"/>
    <w:rsid w:val="002961A0"/>
    <w:rsid w:val="002961CE"/>
    <w:rsid w:val="002961D9"/>
    <w:rsid w:val="002961FF"/>
    <w:rsid w:val="00296260"/>
    <w:rsid w:val="00296261"/>
    <w:rsid w:val="00296280"/>
    <w:rsid w:val="00296288"/>
    <w:rsid w:val="00296291"/>
    <w:rsid w:val="00296295"/>
    <w:rsid w:val="00296297"/>
    <w:rsid w:val="00296300"/>
    <w:rsid w:val="0029631D"/>
    <w:rsid w:val="00296330"/>
    <w:rsid w:val="00296366"/>
    <w:rsid w:val="0029643A"/>
    <w:rsid w:val="00296450"/>
    <w:rsid w:val="00296459"/>
    <w:rsid w:val="0029646E"/>
    <w:rsid w:val="00296509"/>
    <w:rsid w:val="0029650E"/>
    <w:rsid w:val="00296524"/>
    <w:rsid w:val="00296573"/>
    <w:rsid w:val="0029659E"/>
    <w:rsid w:val="002965A8"/>
    <w:rsid w:val="002965D5"/>
    <w:rsid w:val="00296612"/>
    <w:rsid w:val="0029661D"/>
    <w:rsid w:val="00296645"/>
    <w:rsid w:val="00296662"/>
    <w:rsid w:val="0029669E"/>
    <w:rsid w:val="002966C0"/>
    <w:rsid w:val="002966DA"/>
    <w:rsid w:val="00296725"/>
    <w:rsid w:val="00296751"/>
    <w:rsid w:val="00296784"/>
    <w:rsid w:val="00296795"/>
    <w:rsid w:val="0029679D"/>
    <w:rsid w:val="002967E3"/>
    <w:rsid w:val="00296825"/>
    <w:rsid w:val="00296949"/>
    <w:rsid w:val="0029696C"/>
    <w:rsid w:val="00296975"/>
    <w:rsid w:val="002969C8"/>
    <w:rsid w:val="002969F5"/>
    <w:rsid w:val="00296A2B"/>
    <w:rsid w:val="00296A60"/>
    <w:rsid w:val="00296A81"/>
    <w:rsid w:val="00296A98"/>
    <w:rsid w:val="00296B08"/>
    <w:rsid w:val="00296B46"/>
    <w:rsid w:val="00296BE7"/>
    <w:rsid w:val="00296BEC"/>
    <w:rsid w:val="00296BFF"/>
    <w:rsid w:val="00296C1C"/>
    <w:rsid w:val="00296C49"/>
    <w:rsid w:val="00296C66"/>
    <w:rsid w:val="00296C6E"/>
    <w:rsid w:val="00296C78"/>
    <w:rsid w:val="00296C8F"/>
    <w:rsid w:val="00296CCF"/>
    <w:rsid w:val="00296D01"/>
    <w:rsid w:val="00296D52"/>
    <w:rsid w:val="00296D54"/>
    <w:rsid w:val="00296D8D"/>
    <w:rsid w:val="00296D9E"/>
    <w:rsid w:val="00296DA3"/>
    <w:rsid w:val="00296E06"/>
    <w:rsid w:val="00296E64"/>
    <w:rsid w:val="00296E88"/>
    <w:rsid w:val="00296E9B"/>
    <w:rsid w:val="00296EA5"/>
    <w:rsid w:val="00296EB5"/>
    <w:rsid w:val="00296F13"/>
    <w:rsid w:val="00296F6A"/>
    <w:rsid w:val="00296F8E"/>
    <w:rsid w:val="00296FC3"/>
    <w:rsid w:val="00296FCF"/>
    <w:rsid w:val="00296FDF"/>
    <w:rsid w:val="0029700C"/>
    <w:rsid w:val="0029706A"/>
    <w:rsid w:val="0029707A"/>
    <w:rsid w:val="0029707F"/>
    <w:rsid w:val="002970D8"/>
    <w:rsid w:val="002970DD"/>
    <w:rsid w:val="002970FB"/>
    <w:rsid w:val="002970FF"/>
    <w:rsid w:val="00297103"/>
    <w:rsid w:val="002971E9"/>
    <w:rsid w:val="002971F9"/>
    <w:rsid w:val="0029720C"/>
    <w:rsid w:val="0029721D"/>
    <w:rsid w:val="0029724E"/>
    <w:rsid w:val="00297273"/>
    <w:rsid w:val="00297281"/>
    <w:rsid w:val="002972A9"/>
    <w:rsid w:val="002972B4"/>
    <w:rsid w:val="002972DD"/>
    <w:rsid w:val="002972FE"/>
    <w:rsid w:val="002972FF"/>
    <w:rsid w:val="00297306"/>
    <w:rsid w:val="00297358"/>
    <w:rsid w:val="0029737B"/>
    <w:rsid w:val="00297383"/>
    <w:rsid w:val="00297399"/>
    <w:rsid w:val="002973CB"/>
    <w:rsid w:val="00297404"/>
    <w:rsid w:val="00297435"/>
    <w:rsid w:val="0029743B"/>
    <w:rsid w:val="00297498"/>
    <w:rsid w:val="002974B0"/>
    <w:rsid w:val="002974B3"/>
    <w:rsid w:val="002974BD"/>
    <w:rsid w:val="002974C0"/>
    <w:rsid w:val="002974C2"/>
    <w:rsid w:val="002974CC"/>
    <w:rsid w:val="002974D4"/>
    <w:rsid w:val="002974F4"/>
    <w:rsid w:val="00297568"/>
    <w:rsid w:val="002975E9"/>
    <w:rsid w:val="002975FC"/>
    <w:rsid w:val="00297678"/>
    <w:rsid w:val="0029769E"/>
    <w:rsid w:val="00297714"/>
    <w:rsid w:val="00297745"/>
    <w:rsid w:val="00297749"/>
    <w:rsid w:val="0029774E"/>
    <w:rsid w:val="00297792"/>
    <w:rsid w:val="0029779D"/>
    <w:rsid w:val="002977BC"/>
    <w:rsid w:val="002977D4"/>
    <w:rsid w:val="002977EF"/>
    <w:rsid w:val="002977F2"/>
    <w:rsid w:val="002977F8"/>
    <w:rsid w:val="0029781F"/>
    <w:rsid w:val="0029782B"/>
    <w:rsid w:val="0029782E"/>
    <w:rsid w:val="00297884"/>
    <w:rsid w:val="002978D8"/>
    <w:rsid w:val="002978FD"/>
    <w:rsid w:val="00297908"/>
    <w:rsid w:val="00297909"/>
    <w:rsid w:val="0029793B"/>
    <w:rsid w:val="00297968"/>
    <w:rsid w:val="00297969"/>
    <w:rsid w:val="00297985"/>
    <w:rsid w:val="00297A02"/>
    <w:rsid w:val="00297A21"/>
    <w:rsid w:val="00297A47"/>
    <w:rsid w:val="00297A73"/>
    <w:rsid w:val="00297A91"/>
    <w:rsid w:val="00297ABA"/>
    <w:rsid w:val="00297AF4"/>
    <w:rsid w:val="00297B40"/>
    <w:rsid w:val="00297B45"/>
    <w:rsid w:val="00297B61"/>
    <w:rsid w:val="00297B90"/>
    <w:rsid w:val="00297BC8"/>
    <w:rsid w:val="00297BE9"/>
    <w:rsid w:val="00297C14"/>
    <w:rsid w:val="00297C16"/>
    <w:rsid w:val="00297CA3"/>
    <w:rsid w:val="00297CB3"/>
    <w:rsid w:val="00297CFB"/>
    <w:rsid w:val="00297D65"/>
    <w:rsid w:val="00297D9B"/>
    <w:rsid w:val="00297D9F"/>
    <w:rsid w:val="00297DA1"/>
    <w:rsid w:val="00297E06"/>
    <w:rsid w:val="00297E2D"/>
    <w:rsid w:val="00297E4D"/>
    <w:rsid w:val="00297ECD"/>
    <w:rsid w:val="00297EFE"/>
    <w:rsid w:val="00297F01"/>
    <w:rsid w:val="00297F23"/>
    <w:rsid w:val="00297F58"/>
    <w:rsid w:val="00297F8B"/>
    <w:rsid w:val="00297FA4"/>
    <w:rsid w:val="002A0013"/>
    <w:rsid w:val="002A0042"/>
    <w:rsid w:val="002A0083"/>
    <w:rsid w:val="002A0093"/>
    <w:rsid w:val="002A00E8"/>
    <w:rsid w:val="002A00FA"/>
    <w:rsid w:val="002A0182"/>
    <w:rsid w:val="002A0190"/>
    <w:rsid w:val="002A01AD"/>
    <w:rsid w:val="002A01BA"/>
    <w:rsid w:val="002A01E8"/>
    <w:rsid w:val="002A01E9"/>
    <w:rsid w:val="002A01FA"/>
    <w:rsid w:val="002A020D"/>
    <w:rsid w:val="002A0228"/>
    <w:rsid w:val="002A022B"/>
    <w:rsid w:val="002A022C"/>
    <w:rsid w:val="002A0286"/>
    <w:rsid w:val="002A0288"/>
    <w:rsid w:val="002A0295"/>
    <w:rsid w:val="002A02A0"/>
    <w:rsid w:val="002A02DD"/>
    <w:rsid w:val="002A02ED"/>
    <w:rsid w:val="002A034C"/>
    <w:rsid w:val="002A035E"/>
    <w:rsid w:val="002A03BB"/>
    <w:rsid w:val="002A03BF"/>
    <w:rsid w:val="002A03D5"/>
    <w:rsid w:val="002A040E"/>
    <w:rsid w:val="002A0433"/>
    <w:rsid w:val="002A045C"/>
    <w:rsid w:val="002A0466"/>
    <w:rsid w:val="002A048C"/>
    <w:rsid w:val="002A04A9"/>
    <w:rsid w:val="002A04E2"/>
    <w:rsid w:val="002A04F2"/>
    <w:rsid w:val="002A04F7"/>
    <w:rsid w:val="002A04FE"/>
    <w:rsid w:val="002A051A"/>
    <w:rsid w:val="002A0554"/>
    <w:rsid w:val="002A055B"/>
    <w:rsid w:val="002A0565"/>
    <w:rsid w:val="002A056D"/>
    <w:rsid w:val="002A058C"/>
    <w:rsid w:val="002A0593"/>
    <w:rsid w:val="002A05A3"/>
    <w:rsid w:val="002A05F5"/>
    <w:rsid w:val="002A060C"/>
    <w:rsid w:val="002A061C"/>
    <w:rsid w:val="002A0622"/>
    <w:rsid w:val="002A068A"/>
    <w:rsid w:val="002A0694"/>
    <w:rsid w:val="002A0696"/>
    <w:rsid w:val="002A06A8"/>
    <w:rsid w:val="002A06B8"/>
    <w:rsid w:val="002A06C8"/>
    <w:rsid w:val="002A06CA"/>
    <w:rsid w:val="002A06CB"/>
    <w:rsid w:val="002A06D5"/>
    <w:rsid w:val="002A06F8"/>
    <w:rsid w:val="002A0710"/>
    <w:rsid w:val="002A072A"/>
    <w:rsid w:val="002A076E"/>
    <w:rsid w:val="002A0774"/>
    <w:rsid w:val="002A07DE"/>
    <w:rsid w:val="002A080D"/>
    <w:rsid w:val="002A0821"/>
    <w:rsid w:val="002A0877"/>
    <w:rsid w:val="002A0879"/>
    <w:rsid w:val="002A0894"/>
    <w:rsid w:val="002A08C6"/>
    <w:rsid w:val="002A08CC"/>
    <w:rsid w:val="002A08D1"/>
    <w:rsid w:val="002A0906"/>
    <w:rsid w:val="002A092A"/>
    <w:rsid w:val="002A097D"/>
    <w:rsid w:val="002A0985"/>
    <w:rsid w:val="002A0989"/>
    <w:rsid w:val="002A0A23"/>
    <w:rsid w:val="002A0A31"/>
    <w:rsid w:val="002A0A46"/>
    <w:rsid w:val="002A0A4F"/>
    <w:rsid w:val="002A0A93"/>
    <w:rsid w:val="002A0ACB"/>
    <w:rsid w:val="002A0ADD"/>
    <w:rsid w:val="002A0B27"/>
    <w:rsid w:val="002A0B2E"/>
    <w:rsid w:val="002A0B31"/>
    <w:rsid w:val="002A0BAE"/>
    <w:rsid w:val="002A0BB6"/>
    <w:rsid w:val="002A0BC1"/>
    <w:rsid w:val="002A0BFB"/>
    <w:rsid w:val="002A0BFD"/>
    <w:rsid w:val="002A0BFE"/>
    <w:rsid w:val="002A0C1E"/>
    <w:rsid w:val="002A0C5A"/>
    <w:rsid w:val="002A0C92"/>
    <w:rsid w:val="002A0CCD"/>
    <w:rsid w:val="002A0CDC"/>
    <w:rsid w:val="002A0CE0"/>
    <w:rsid w:val="002A0CEA"/>
    <w:rsid w:val="002A0CF7"/>
    <w:rsid w:val="002A0D02"/>
    <w:rsid w:val="002A0D74"/>
    <w:rsid w:val="002A0D79"/>
    <w:rsid w:val="002A0DB1"/>
    <w:rsid w:val="002A0DC8"/>
    <w:rsid w:val="002A0DED"/>
    <w:rsid w:val="002A0E26"/>
    <w:rsid w:val="002A0E2B"/>
    <w:rsid w:val="002A0E30"/>
    <w:rsid w:val="002A0E75"/>
    <w:rsid w:val="002A0EA9"/>
    <w:rsid w:val="002A0EC1"/>
    <w:rsid w:val="002A0EFB"/>
    <w:rsid w:val="002A0EFE"/>
    <w:rsid w:val="002A0F13"/>
    <w:rsid w:val="002A0F24"/>
    <w:rsid w:val="002A0F44"/>
    <w:rsid w:val="002A0F84"/>
    <w:rsid w:val="002A0F89"/>
    <w:rsid w:val="002A0F98"/>
    <w:rsid w:val="002A0FAF"/>
    <w:rsid w:val="002A0FC9"/>
    <w:rsid w:val="002A0FD5"/>
    <w:rsid w:val="002A1018"/>
    <w:rsid w:val="002A104C"/>
    <w:rsid w:val="002A1058"/>
    <w:rsid w:val="002A105F"/>
    <w:rsid w:val="002A10A9"/>
    <w:rsid w:val="002A10C1"/>
    <w:rsid w:val="002A110A"/>
    <w:rsid w:val="002A1121"/>
    <w:rsid w:val="002A1131"/>
    <w:rsid w:val="002A1135"/>
    <w:rsid w:val="002A1137"/>
    <w:rsid w:val="002A1160"/>
    <w:rsid w:val="002A1175"/>
    <w:rsid w:val="002A117E"/>
    <w:rsid w:val="002A119E"/>
    <w:rsid w:val="002A11EC"/>
    <w:rsid w:val="002A126E"/>
    <w:rsid w:val="002A12A3"/>
    <w:rsid w:val="002A12FB"/>
    <w:rsid w:val="002A1308"/>
    <w:rsid w:val="002A1359"/>
    <w:rsid w:val="002A139A"/>
    <w:rsid w:val="002A13CA"/>
    <w:rsid w:val="002A13CE"/>
    <w:rsid w:val="002A13FC"/>
    <w:rsid w:val="002A1432"/>
    <w:rsid w:val="002A147E"/>
    <w:rsid w:val="002A1498"/>
    <w:rsid w:val="002A14A7"/>
    <w:rsid w:val="002A14BA"/>
    <w:rsid w:val="002A14CE"/>
    <w:rsid w:val="002A1511"/>
    <w:rsid w:val="002A1529"/>
    <w:rsid w:val="002A1572"/>
    <w:rsid w:val="002A1622"/>
    <w:rsid w:val="002A1631"/>
    <w:rsid w:val="002A1645"/>
    <w:rsid w:val="002A1669"/>
    <w:rsid w:val="002A167A"/>
    <w:rsid w:val="002A169D"/>
    <w:rsid w:val="002A16A4"/>
    <w:rsid w:val="002A16D0"/>
    <w:rsid w:val="002A16EE"/>
    <w:rsid w:val="002A1721"/>
    <w:rsid w:val="002A1727"/>
    <w:rsid w:val="002A1774"/>
    <w:rsid w:val="002A1787"/>
    <w:rsid w:val="002A178B"/>
    <w:rsid w:val="002A1798"/>
    <w:rsid w:val="002A17A6"/>
    <w:rsid w:val="002A1814"/>
    <w:rsid w:val="002A1817"/>
    <w:rsid w:val="002A1839"/>
    <w:rsid w:val="002A183D"/>
    <w:rsid w:val="002A1842"/>
    <w:rsid w:val="002A1851"/>
    <w:rsid w:val="002A1868"/>
    <w:rsid w:val="002A1872"/>
    <w:rsid w:val="002A18C1"/>
    <w:rsid w:val="002A1908"/>
    <w:rsid w:val="002A1935"/>
    <w:rsid w:val="002A194D"/>
    <w:rsid w:val="002A194E"/>
    <w:rsid w:val="002A1989"/>
    <w:rsid w:val="002A19AF"/>
    <w:rsid w:val="002A19DD"/>
    <w:rsid w:val="002A19EB"/>
    <w:rsid w:val="002A1A06"/>
    <w:rsid w:val="002A1A2A"/>
    <w:rsid w:val="002A1A3B"/>
    <w:rsid w:val="002A1A56"/>
    <w:rsid w:val="002A1A88"/>
    <w:rsid w:val="002A1A8A"/>
    <w:rsid w:val="002A1A92"/>
    <w:rsid w:val="002A1ABF"/>
    <w:rsid w:val="002A1B22"/>
    <w:rsid w:val="002A1B56"/>
    <w:rsid w:val="002A1B57"/>
    <w:rsid w:val="002A1B61"/>
    <w:rsid w:val="002A1B74"/>
    <w:rsid w:val="002A1B78"/>
    <w:rsid w:val="002A1B9B"/>
    <w:rsid w:val="002A1B9D"/>
    <w:rsid w:val="002A1BA3"/>
    <w:rsid w:val="002A1BAD"/>
    <w:rsid w:val="002A1BDD"/>
    <w:rsid w:val="002A1BF6"/>
    <w:rsid w:val="002A1C0A"/>
    <w:rsid w:val="002A1C15"/>
    <w:rsid w:val="002A1C2C"/>
    <w:rsid w:val="002A1C76"/>
    <w:rsid w:val="002A1C80"/>
    <w:rsid w:val="002A1CC9"/>
    <w:rsid w:val="002A1CDC"/>
    <w:rsid w:val="002A1CDD"/>
    <w:rsid w:val="002A1CEF"/>
    <w:rsid w:val="002A1D04"/>
    <w:rsid w:val="002A1D5B"/>
    <w:rsid w:val="002A1D62"/>
    <w:rsid w:val="002A1D65"/>
    <w:rsid w:val="002A1D7D"/>
    <w:rsid w:val="002A1D80"/>
    <w:rsid w:val="002A1D8F"/>
    <w:rsid w:val="002A1DA7"/>
    <w:rsid w:val="002A1DAD"/>
    <w:rsid w:val="002A1E1C"/>
    <w:rsid w:val="002A1E7A"/>
    <w:rsid w:val="002A1E7C"/>
    <w:rsid w:val="002A1E85"/>
    <w:rsid w:val="002A1EB4"/>
    <w:rsid w:val="002A1EC9"/>
    <w:rsid w:val="002A1F23"/>
    <w:rsid w:val="002A1F54"/>
    <w:rsid w:val="002A1F56"/>
    <w:rsid w:val="002A1F62"/>
    <w:rsid w:val="002A1F79"/>
    <w:rsid w:val="002A1F81"/>
    <w:rsid w:val="002A1FD7"/>
    <w:rsid w:val="002A1FDD"/>
    <w:rsid w:val="002A1FEA"/>
    <w:rsid w:val="002A2006"/>
    <w:rsid w:val="002A2021"/>
    <w:rsid w:val="002A202A"/>
    <w:rsid w:val="002A206D"/>
    <w:rsid w:val="002A2086"/>
    <w:rsid w:val="002A20E5"/>
    <w:rsid w:val="002A2159"/>
    <w:rsid w:val="002A21B4"/>
    <w:rsid w:val="002A21D5"/>
    <w:rsid w:val="002A21E7"/>
    <w:rsid w:val="002A2218"/>
    <w:rsid w:val="002A2251"/>
    <w:rsid w:val="002A225A"/>
    <w:rsid w:val="002A2271"/>
    <w:rsid w:val="002A2283"/>
    <w:rsid w:val="002A229B"/>
    <w:rsid w:val="002A2347"/>
    <w:rsid w:val="002A2350"/>
    <w:rsid w:val="002A2353"/>
    <w:rsid w:val="002A2393"/>
    <w:rsid w:val="002A239C"/>
    <w:rsid w:val="002A23AD"/>
    <w:rsid w:val="002A23E6"/>
    <w:rsid w:val="002A2414"/>
    <w:rsid w:val="002A243D"/>
    <w:rsid w:val="002A2465"/>
    <w:rsid w:val="002A2473"/>
    <w:rsid w:val="002A2482"/>
    <w:rsid w:val="002A24E0"/>
    <w:rsid w:val="002A250E"/>
    <w:rsid w:val="002A2550"/>
    <w:rsid w:val="002A257F"/>
    <w:rsid w:val="002A2593"/>
    <w:rsid w:val="002A259C"/>
    <w:rsid w:val="002A25C3"/>
    <w:rsid w:val="002A25C9"/>
    <w:rsid w:val="002A25D9"/>
    <w:rsid w:val="002A25E4"/>
    <w:rsid w:val="002A25F4"/>
    <w:rsid w:val="002A2625"/>
    <w:rsid w:val="002A2633"/>
    <w:rsid w:val="002A2657"/>
    <w:rsid w:val="002A265E"/>
    <w:rsid w:val="002A268E"/>
    <w:rsid w:val="002A2698"/>
    <w:rsid w:val="002A271B"/>
    <w:rsid w:val="002A273B"/>
    <w:rsid w:val="002A273F"/>
    <w:rsid w:val="002A2748"/>
    <w:rsid w:val="002A2778"/>
    <w:rsid w:val="002A2794"/>
    <w:rsid w:val="002A27F5"/>
    <w:rsid w:val="002A27FC"/>
    <w:rsid w:val="002A282C"/>
    <w:rsid w:val="002A287B"/>
    <w:rsid w:val="002A2895"/>
    <w:rsid w:val="002A28A6"/>
    <w:rsid w:val="002A28B2"/>
    <w:rsid w:val="002A2900"/>
    <w:rsid w:val="002A2901"/>
    <w:rsid w:val="002A29C4"/>
    <w:rsid w:val="002A29F6"/>
    <w:rsid w:val="002A2A17"/>
    <w:rsid w:val="002A2A6E"/>
    <w:rsid w:val="002A2A80"/>
    <w:rsid w:val="002A2AD8"/>
    <w:rsid w:val="002A2B09"/>
    <w:rsid w:val="002A2B0D"/>
    <w:rsid w:val="002A2B3C"/>
    <w:rsid w:val="002A2B73"/>
    <w:rsid w:val="002A2B94"/>
    <w:rsid w:val="002A2C56"/>
    <w:rsid w:val="002A2CD7"/>
    <w:rsid w:val="002A2D05"/>
    <w:rsid w:val="002A2D40"/>
    <w:rsid w:val="002A2D5C"/>
    <w:rsid w:val="002A2DCB"/>
    <w:rsid w:val="002A2DF0"/>
    <w:rsid w:val="002A2DF6"/>
    <w:rsid w:val="002A2E0D"/>
    <w:rsid w:val="002A2E19"/>
    <w:rsid w:val="002A2E26"/>
    <w:rsid w:val="002A2E4E"/>
    <w:rsid w:val="002A2E57"/>
    <w:rsid w:val="002A2EF3"/>
    <w:rsid w:val="002A2F0B"/>
    <w:rsid w:val="002A2F27"/>
    <w:rsid w:val="002A2F9B"/>
    <w:rsid w:val="002A2FA3"/>
    <w:rsid w:val="002A2FA5"/>
    <w:rsid w:val="002A300D"/>
    <w:rsid w:val="002A3022"/>
    <w:rsid w:val="002A3038"/>
    <w:rsid w:val="002A3039"/>
    <w:rsid w:val="002A309E"/>
    <w:rsid w:val="002A30BB"/>
    <w:rsid w:val="002A30C2"/>
    <w:rsid w:val="002A30CE"/>
    <w:rsid w:val="002A30D7"/>
    <w:rsid w:val="002A3111"/>
    <w:rsid w:val="002A3117"/>
    <w:rsid w:val="002A3132"/>
    <w:rsid w:val="002A3185"/>
    <w:rsid w:val="002A3188"/>
    <w:rsid w:val="002A3191"/>
    <w:rsid w:val="002A31E5"/>
    <w:rsid w:val="002A3203"/>
    <w:rsid w:val="002A3208"/>
    <w:rsid w:val="002A322A"/>
    <w:rsid w:val="002A322D"/>
    <w:rsid w:val="002A3236"/>
    <w:rsid w:val="002A32BB"/>
    <w:rsid w:val="002A3302"/>
    <w:rsid w:val="002A3325"/>
    <w:rsid w:val="002A338B"/>
    <w:rsid w:val="002A33AC"/>
    <w:rsid w:val="002A33B8"/>
    <w:rsid w:val="002A33C2"/>
    <w:rsid w:val="002A33C5"/>
    <w:rsid w:val="002A33E7"/>
    <w:rsid w:val="002A340E"/>
    <w:rsid w:val="002A3415"/>
    <w:rsid w:val="002A341B"/>
    <w:rsid w:val="002A345D"/>
    <w:rsid w:val="002A3460"/>
    <w:rsid w:val="002A349B"/>
    <w:rsid w:val="002A34A2"/>
    <w:rsid w:val="002A34ED"/>
    <w:rsid w:val="002A3515"/>
    <w:rsid w:val="002A3553"/>
    <w:rsid w:val="002A355F"/>
    <w:rsid w:val="002A358D"/>
    <w:rsid w:val="002A359C"/>
    <w:rsid w:val="002A362C"/>
    <w:rsid w:val="002A368A"/>
    <w:rsid w:val="002A36DD"/>
    <w:rsid w:val="002A36FC"/>
    <w:rsid w:val="002A370A"/>
    <w:rsid w:val="002A370F"/>
    <w:rsid w:val="002A3717"/>
    <w:rsid w:val="002A372E"/>
    <w:rsid w:val="002A3756"/>
    <w:rsid w:val="002A377A"/>
    <w:rsid w:val="002A3797"/>
    <w:rsid w:val="002A37A5"/>
    <w:rsid w:val="002A380F"/>
    <w:rsid w:val="002A382B"/>
    <w:rsid w:val="002A3842"/>
    <w:rsid w:val="002A387A"/>
    <w:rsid w:val="002A389B"/>
    <w:rsid w:val="002A38A1"/>
    <w:rsid w:val="002A38B6"/>
    <w:rsid w:val="002A38CB"/>
    <w:rsid w:val="002A38CC"/>
    <w:rsid w:val="002A38D8"/>
    <w:rsid w:val="002A3979"/>
    <w:rsid w:val="002A39E1"/>
    <w:rsid w:val="002A3A0E"/>
    <w:rsid w:val="002A3AA6"/>
    <w:rsid w:val="002A3ADB"/>
    <w:rsid w:val="002A3B01"/>
    <w:rsid w:val="002A3B07"/>
    <w:rsid w:val="002A3B27"/>
    <w:rsid w:val="002A3B32"/>
    <w:rsid w:val="002A3B3E"/>
    <w:rsid w:val="002A3B59"/>
    <w:rsid w:val="002A3B62"/>
    <w:rsid w:val="002A3B71"/>
    <w:rsid w:val="002A3B80"/>
    <w:rsid w:val="002A3B9C"/>
    <w:rsid w:val="002A3BA8"/>
    <w:rsid w:val="002A3BE8"/>
    <w:rsid w:val="002A3C24"/>
    <w:rsid w:val="002A3C31"/>
    <w:rsid w:val="002A3C58"/>
    <w:rsid w:val="002A3C7D"/>
    <w:rsid w:val="002A3CFA"/>
    <w:rsid w:val="002A3CFF"/>
    <w:rsid w:val="002A3D06"/>
    <w:rsid w:val="002A3DA0"/>
    <w:rsid w:val="002A3DA7"/>
    <w:rsid w:val="002A3DF4"/>
    <w:rsid w:val="002A3E04"/>
    <w:rsid w:val="002A3E08"/>
    <w:rsid w:val="002A3E71"/>
    <w:rsid w:val="002A3E76"/>
    <w:rsid w:val="002A3E7B"/>
    <w:rsid w:val="002A3EA3"/>
    <w:rsid w:val="002A3ECF"/>
    <w:rsid w:val="002A3F00"/>
    <w:rsid w:val="002A3F04"/>
    <w:rsid w:val="002A3F34"/>
    <w:rsid w:val="002A3F52"/>
    <w:rsid w:val="002A3F82"/>
    <w:rsid w:val="002A3F89"/>
    <w:rsid w:val="002A3FBD"/>
    <w:rsid w:val="002A3FFF"/>
    <w:rsid w:val="002A4057"/>
    <w:rsid w:val="002A405F"/>
    <w:rsid w:val="002A407A"/>
    <w:rsid w:val="002A409B"/>
    <w:rsid w:val="002A40BD"/>
    <w:rsid w:val="002A40DE"/>
    <w:rsid w:val="002A40FF"/>
    <w:rsid w:val="002A4102"/>
    <w:rsid w:val="002A4122"/>
    <w:rsid w:val="002A4157"/>
    <w:rsid w:val="002A4166"/>
    <w:rsid w:val="002A416F"/>
    <w:rsid w:val="002A4184"/>
    <w:rsid w:val="002A41EB"/>
    <w:rsid w:val="002A423A"/>
    <w:rsid w:val="002A4246"/>
    <w:rsid w:val="002A42A4"/>
    <w:rsid w:val="002A4309"/>
    <w:rsid w:val="002A4345"/>
    <w:rsid w:val="002A43BB"/>
    <w:rsid w:val="002A4404"/>
    <w:rsid w:val="002A4461"/>
    <w:rsid w:val="002A4474"/>
    <w:rsid w:val="002A4478"/>
    <w:rsid w:val="002A4496"/>
    <w:rsid w:val="002A44A9"/>
    <w:rsid w:val="002A44B3"/>
    <w:rsid w:val="002A4530"/>
    <w:rsid w:val="002A453E"/>
    <w:rsid w:val="002A4551"/>
    <w:rsid w:val="002A455F"/>
    <w:rsid w:val="002A4566"/>
    <w:rsid w:val="002A45D2"/>
    <w:rsid w:val="002A46C4"/>
    <w:rsid w:val="002A46FD"/>
    <w:rsid w:val="002A4701"/>
    <w:rsid w:val="002A470B"/>
    <w:rsid w:val="002A4722"/>
    <w:rsid w:val="002A474A"/>
    <w:rsid w:val="002A4751"/>
    <w:rsid w:val="002A476B"/>
    <w:rsid w:val="002A47CE"/>
    <w:rsid w:val="002A4810"/>
    <w:rsid w:val="002A48B5"/>
    <w:rsid w:val="002A48CC"/>
    <w:rsid w:val="002A4957"/>
    <w:rsid w:val="002A497D"/>
    <w:rsid w:val="002A4981"/>
    <w:rsid w:val="002A49AB"/>
    <w:rsid w:val="002A49D9"/>
    <w:rsid w:val="002A49E4"/>
    <w:rsid w:val="002A4A1D"/>
    <w:rsid w:val="002A4A49"/>
    <w:rsid w:val="002A4A72"/>
    <w:rsid w:val="002A4A7F"/>
    <w:rsid w:val="002A4ABD"/>
    <w:rsid w:val="002A4AD6"/>
    <w:rsid w:val="002A4ADB"/>
    <w:rsid w:val="002A4AED"/>
    <w:rsid w:val="002A4AF9"/>
    <w:rsid w:val="002A4AFB"/>
    <w:rsid w:val="002A4B17"/>
    <w:rsid w:val="002A4B35"/>
    <w:rsid w:val="002A4B85"/>
    <w:rsid w:val="002A4B86"/>
    <w:rsid w:val="002A4BEA"/>
    <w:rsid w:val="002A4C1A"/>
    <w:rsid w:val="002A4C33"/>
    <w:rsid w:val="002A4C3E"/>
    <w:rsid w:val="002A4C45"/>
    <w:rsid w:val="002A4C68"/>
    <w:rsid w:val="002A4C93"/>
    <w:rsid w:val="002A4CF3"/>
    <w:rsid w:val="002A4D24"/>
    <w:rsid w:val="002A4D45"/>
    <w:rsid w:val="002A4D47"/>
    <w:rsid w:val="002A4D56"/>
    <w:rsid w:val="002A4DB6"/>
    <w:rsid w:val="002A4DB8"/>
    <w:rsid w:val="002A4DBE"/>
    <w:rsid w:val="002A4DD3"/>
    <w:rsid w:val="002A4DF3"/>
    <w:rsid w:val="002A4E07"/>
    <w:rsid w:val="002A4E4F"/>
    <w:rsid w:val="002A4E50"/>
    <w:rsid w:val="002A4E63"/>
    <w:rsid w:val="002A4E96"/>
    <w:rsid w:val="002A4EDA"/>
    <w:rsid w:val="002A4EDD"/>
    <w:rsid w:val="002A4EE7"/>
    <w:rsid w:val="002A4EF3"/>
    <w:rsid w:val="002A4F0A"/>
    <w:rsid w:val="002A4F2C"/>
    <w:rsid w:val="002A4F3F"/>
    <w:rsid w:val="002A4F42"/>
    <w:rsid w:val="002A4F59"/>
    <w:rsid w:val="002A4F67"/>
    <w:rsid w:val="002A4F89"/>
    <w:rsid w:val="002A4FCA"/>
    <w:rsid w:val="002A4FCB"/>
    <w:rsid w:val="002A4FE1"/>
    <w:rsid w:val="002A4FF1"/>
    <w:rsid w:val="002A5003"/>
    <w:rsid w:val="002A505D"/>
    <w:rsid w:val="002A5075"/>
    <w:rsid w:val="002A5078"/>
    <w:rsid w:val="002A50CA"/>
    <w:rsid w:val="002A50E1"/>
    <w:rsid w:val="002A50F3"/>
    <w:rsid w:val="002A5116"/>
    <w:rsid w:val="002A5172"/>
    <w:rsid w:val="002A51C6"/>
    <w:rsid w:val="002A5210"/>
    <w:rsid w:val="002A5211"/>
    <w:rsid w:val="002A5224"/>
    <w:rsid w:val="002A526E"/>
    <w:rsid w:val="002A5273"/>
    <w:rsid w:val="002A527D"/>
    <w:rsid w:val="002A52BB"/>
    <w:rsid w:val="002A531B"/>
    <w:rsid w:val="002A5352"/>
    <w:rsid w:val="002A535A"/>
    <w:rsid w:val="002A5370"/>
    <w:rsid w:val="002A5389"/>
    <w:rsid w:val="002A5391"/>
    <w:rsid w:val="002A53B3"/>
    <w:rsid w:val="002A53B4"/>
    <w:rsid w:val="002A53C3"/>
    <w:rsid w:val="002A53E7"/>
    <w:rsid w:val="002A544C"/>
    <w:rsid w:val="002A5461"/>
    <w:rsid w:val="002A5462"/>
    <w:rsid w:val="002A5486"/>
    <w:rsid w:val="002A5487"/>
    <w:rsid w:val="002A551B"/>
    <w:rsid w:val="002A5531"/>
    <w:rsid w:val="002A554E"/>
    <w:rsid w:val="002A5552"/>
    <w:rsid w:val="002A5584"/>
    <w:rsid w:val="002A559D"/>
    <w:rsid w:val="002A55A4"/>
    <w:rsid w:val="002A55C9"/>
    <w:rsid w:val="002A55E3"/>
    <w:rsid w:val="002A5648"/>
    <w:rsid w:val="002A566D"/>
    <w:rsid w:val="002A56B1"/>
    <w:rsid w:val="002A56BB"/>
    <w:rsid w:val="002A56DA"/>
    <w:rsid w:val="002A56FB"/>
    <w:rsid w:val="002A571E"/>
    <w:rsid w:val="002A573F"/>
    <w:rsid w:val="002A576E"/>
    <w:rsid w:val="002A579A"/>
    <w:rsid w:val="002A5830"/>
    <w:rsid w:val="002A586B"/>
    <w:rsid w:val="002A5873"/>
    <w:rsid w:val="002A58B5"/>
    <w:rsid w:val="002A58C9"/>
    <w:rsid w:val="002A58E2"/>
    <w:rsid w:val="002A58EB"/>
    <w:rsid w:val="002A58EE"/>
    <w:rsid w:val="002A5911"/>
    <w:rsid w:val="002A591B"/>
    <w:rsid w:val="002A5947"/>
    <w:rsid w:val="002A5996"/>
    <w:rsid w:val="002A59A8"/>
    <w:rsid w:val="002A59AD"/>
    <w:rsid w:val="002A59B4"/>
    <w:rsid w:val="002A5A05"/>
    <w:rsid w:val="002A5A14"/>
    <w:rsid w:val="002A5A44"/>
    <w:rsid w:val="002A5A48"/>
    <w:rsid w:val="002A5A60"/>
    <w:rsid w:val="002A5A66"/>
    <w:rsid w:val="002A5A67"/>
    <w:rsid w:val="002A5A78"/>
    <w:rsid w:val="002A5A7C"/>
    <w:rsid w:val="002A5A82"/>
    <w:rsid w:val="002A5A8C"/>
    <w:rsid w:val="002A5A95"/>
    <w:rsid w:val="002A5AD5"/>
    <w:rsid w:val="002A5AEB"/>
    <w:rsid w:val="002A5B00"/>
    <w:rsid w:val="002A5B03"/>
    <w:rsid w:val="002A5B24"/>
    <w:rsid w:val="002A5B44"/>
    <w:rsid w:val="002A5B62"/>
    <w:rsid w:val="002A5B6A"/>
    <w:rsid w:val="002A5B74"/>
    <w:rsid w:val="002A5B86"/>
    <w:rsid w:val="002A5B8A"/>
    <w:rsid w:val="002A5C2B"/>
    <w:rsid w:val="002A5C78"/>
    <w:rsid w:val="002A5CE0"/>
    <w:rsid w:val="002A5D3D"/>
    <w:rsid w:val="002A5D90"/>
    <w:rsid w:val="002A5DBF"/>
    <w:rsid w:val="002A5DE5"/>
    <w:rsid w:val="002A5DF8"/>
    <w:rsid w:val="002A5E6D"/>
    <w:rsid w:val="002A5E8D"/>
    <w:rsid w:val="002A5EAC"/>
    <w:rsid w:val="002A5EBD"/>
    <w:rsid w:val="002A5ED6"/>
    <w:rsid w:val="002A5EF5"/>
    <w:rsid w:val="002A5F2E"/>
    <w:rsid w:val="002A5F4B"/>
    <w:rsid w:val="002A5F58"/>
    <w:rsid w:val="002A5F96"/>
    <w:rsid w:val="002A5F9D"/>
    <w:rsid w:val="002A5FAE"/>
    <w:rsid w:val="002A6024"/>
    <w:rsid w:val="002A609E"/>
    <w:rsid w:val="002A60D4"/>
    <w:rsid w:val="002A60D7"/>
    <w:rsid w:val="002A60EF"/>
    <w:rsid w:val="002A613D"/>
    <w:rsid w:val="002A6145"/>
    <w:rsid w:val="002A6161"/>
    <w:rsid w:val="002A61CE"/>
    <w:rsid w:val="002A61F3"/>
    <w:rsid w:val="002A61F9"/>
    <w:rsid w:val="002A6249"/>
    <w:rsid w:val="002A624A"/>
    <w:rsid w:val="002A6268"/>
    <w:rsid w:val="002A6292"/>
    <w:rsid w:val="002A62A5"/>
    <w:rsid w:val="002A62B0"/>
    <w:rsid w:val="002A62D1"/>
    <w:rsid w:val="002A62F0"/>
    <w:rsid w:val="002A6303"/>
    <w:rsid w:val="002A6328"/>
    <w:rsid w:val="002A6342"/>
    <w:rsid w:val="002A63E3"/>
    <w:rsid w:val="002A6403"/>
    <w:rsid w:val="002A6412"/>
    <w:rsid w:val="002A6428"/>
    <w:rsid w:val="002A644C"/>
    <w:rsid w:val="002A646E"/>
    <w:rsid w:val="002A6486"/>
    <w:rsid w:val="002A649F"/>
    <w:rsid w:val="002A64A7"/>
    <w:rsid w:val="002A64DC"/>
    <w:rsid w:val="002A650C"/>
    <w:rsid w:val="002A653C"/>
    <w:rsid w:val="002A653E"/>
    <w:rsid w:val="002A6548"/>
    <w:rsid w:val="002A656C"/>
    <w:rsid w:val="002A656E"/>
    <w:rsid w:val="002A6584"/>
    <w:rsid w:val="002A65B5"/>
    <w:rsid w:val="002A65CF"/>
    <w:rsid w:val="002A65D1"/>
    <w:rsid w:val="002A6604"/>
    <w:rsid w:val="002A660F"/>
    <w:rsid w:val="002A664A"/>
    <w:rsid w:val="002A665E"/>
    <w:rsid w:val="002A666B"/>
    <w:rsid w:val="002A6685"/>
    <w:rsid w:val="002A66BA"/>
    <w:rsid w:val="002A66F3"/>
    <w:rsid w:val="002A66FE"/>
    <w:rsid w:val="002A6705"/>
    <w:rsid w:val="002A6732"/>
    <w:rsid w:val="002A673A"/>
    <w:rsid w:val="002A675A"/>
    <w:rsid w:val="002A6764"/>
    <w:rsid w:val="002A67A3"/>
    <w:rsid w:val="002A682B"/>
    <w:rsid w:val="002A683B"/>
    <w:rsid w:val="002A6846"/>
    <w:rsid w:val="002A6847"/>
    <w:rsid w:val="002A6873"/>
    <w:rsid w:val="002A689B"/>
    <w:rsid w:val="002A68A2"/>
    <w:rsid w:val="002A68B5"/>
    <w:rsid w:val="002A68B6"/>
    <w:rsid w:val="002A68C5"/>
    <w:rsid w:val="002A68E9"/>
    <w:rsid w:val="002A6905"/>
    <w:rsid w:val="002A6925"/>
    <w:rsid w:val="002A6927"/>
    <w:rsid w:val="002A6939"/>
    <w:rsid w:val="002A6992"/>
    <w:rsid w:val="002A69B5"/>
    <w:rsid w:val="002A69B8"/>
    <w:rsid w:val="002A69BC"/>
    <w:rsid w:val="002A69C2"/>
    <w:rsid w:val="002A69F1"/>
    <w:rsid w:val="002A69F9"/>
    <w:rsid w:val="002A6A30"/>
    <w:rsid w:val="002A6A43"/>
    <w:rsid w:val="002A6A51"/>
    <w:rsid w:val="002A6A7F"/>
    <w:rsid w:val="002A6A92"/>
    <w:rsid w:val="002A6AB1"/>
    <w:rsid w:val="002A6AB7"/>
    <w:rsid w:val="002A6ABB"/>
    <w:rsid w:val="002A6ACE"/>
    <w:rsid w:val="002A6B15"/>
    <w:rsid w:val="002A6B32"/>
    <w:rsid w:val="002A6B4D"/>
    <w:rsid w:val="002A6B52"/>
    <w:rsid w:val="002A6B91"/>
    <w:rsid w:val="002A6B97"/>
    <w:rsid w:val="002A6BC2"/>
    <w:rsid w:val="002A6BCA"/>
    <w:rsid w:val="002A6C00"/>
    <w:rsid w:val="002A6C2C"/>
    <w:rsid w:val="002A6CAC"/>
    <w:rsid w:val="002A6CB8"/>
    <w:rsid w:val="002A6D3F"/>
    <w:rsid w:val="002A6D6B"/>
    <w:rsid w:val="002A6D9D"/>
    <w:rsid w:val="002A6DA8"/>
    <w:rsid w:val="002A6DB6"/>
    <w:rsid w:val="002A6DD1"/>
    <w:rsid w:val="002A6E37"/>
    <w:rsid w:val="002A6E53"/>
    <w:rsid w:val="002A6E5B"/>
    <w:rsid w:val="002A6E7B"/>
    <w:rsid w:val="002A6E7F"/>
    <w:rsid w:val="002A6E95"/>
    <w:rsid w:val="002A6EA0"/>
    <w:rsid w:val="002A6EAD"/>
    <w:rsid w:val="002A6EB3"/>
    <w:rsid w:val="002A6EC7"/>
    <w:rsid w:val="002A6ED5"/>
    <w:rsid w:val="002A6F26"/>
    <w:rsid w:val="002A6F31"/>
    <w:rsid w:val="002A6F3F"/>
    <w:rsid w:val="002A6F5A"/>
    <w:rsid w:val="002A6F85"/>
    <w:rsid w:val="002A6F9D"/>
    <w:rsid w:val="002A6FFE"/>
    <w:rsid w:val="002A7008"/>
    <w:rsid w:val="002A7013"/>
    <w:rsid w:val="002A7023"/>
    <w:rsid w:val="002A7096"/>
    <w:rsid w:val="002A70AA"/>
    <w:rsid w:val="002A712A"/>
    <w:rsid w:val="002A713A"/>
    <w:rsid w:val="002A715C"/>
    <w:rsid w:val="002A71E8"/>
    <w:rsid w:val="002A7211"/>
    <w:rsid w:val="002A7213"/>
    <w:rsid w:val="002A7254"/>
    <w:rsid w:val="002A72C0"/>
    <w:rsid w:val="002A72C5"/>
    <w:rsid w:val="002A72EA"/>
    <w:rsid w:val="002A72F5"/>
    <w:rsid w:val="002A7324"/>
    <w:rsid w:val="002A7356"/>
    <w:rsid w:val="002A735E"/>
    <w:rsid w:val="002A7367"/>
    <w:rsid w:val="002A7375"/>
    <w:rsid w:val="002A7389"/>
    <w:rsid w:val="002A73A6"/>
    <w:rsid w:val="002A73CD"/>
    <w:rsid w:val="002A73E0"/>
    <w:rsid w:val="002A73F3"/>
    <w:rsid w:val="002A74CA"/>
    <w:rsid w:val="002A74D2"/>
    <w:rsid w:val="002A74D7"/>
    <w:rsid w:val="002A74DB"/>
    <w:rsid w:val="002A74F7"/>
    <w:rsid w:val="002A752C"/>
    <w:rsid w:val="002A7531"/>
    <w:rsid w:val="002A7534"/>
    <w:rsid w:val="002A7539"/>
    <w:rsid w:val="002A756D"/>
    <w:rsid w:val="002A7594"/>
    <w:rsid w:val="002A75ED"/>
    <w:rsid w:val="002A760C"/>
    <w:rsid w:val="002A7687"/>
    <w:rsid w:val="002A76A1"/>
    <w:rsid w:val="002A76BE"/>
    <w:rsid w:val="002A76DC"/>
    <w:rsid w:val="002A76F3"/>
    <w:rsid w:val="002A7716"/>
    <w:rsid w:val="002A7736"/>
    <w:rsid w:val="002A773C"/>
    <w:rsid w:val="002A7759"/>
    <w:rsid w:val="002A7786"/>
    <w:rsid w:val="002A7795"/>
    <w:rsid w:val="002A77B8"/>
    <w:rsid w:val="002A77BC"/>
    <w:rsid w:val="002A77C5"/>
    <w:rsid w:val="002A77CC"/>
    <w:rsid w:val="002A77E6"/>
    <w:rsid w:val="002A77EF"/>
    <w:rsid w:val="002A77F7"/>
    <w:rsid w:val="002A781F"/>
    <w:rsid w:val="002A7836"/>
    <w:rsid w:val="002A789D"/>
    <w:rsid w:val="002A78B9"/>
    <w:rsid w:val="002A78C1"/>
    <w:rsid w:val="002A78DA"/>
    <w:rsid w:val="002A7937"/>
    <w:rsid w:val="002A7964"/>
    <w:rsid w:val="002A797B"/>
    <w:rsid w:val="002A7A3E"/>
    <w:rsid w:val="002A7A41"/>
    <w:rsid w:val="002A7A43"/>
    <w:rsid w:val="002A7A48"/>
    <w:rsid w:val="002A7A6E"/>
    <w:rsid w:val="002A7A7A"/>
    <w:rsid w:val="002A7A7F"/>
    <w:rsid w:val="002A7AB6"/>
    <w:rsid w:val="002A7ABA"/>
    <w:rsid w:val="002A7AE1"/>
    <w:rsid w:val="002A7B0C"/>
    <w:rsid w:val="002A7B10"/>
    <w:rsid w:val="002A7B31"/>
    <w:rsid w:val="002A7B4C"/>
    <w:rsid w:val="002A7B4D"/>
    <w:rsid w:val="002A7B8B"/>
    <w:rsid w:val="002A7BA4"/>
    <w:rsid w:val="002A7BBC"/>
    <w:rsid w:val="002A7BD2"/>
    <w:rsid w:val="002A7C14"/>
    <w:rsid w:val="002A7CC2"/>
    <w:rsid w:val="002A7CF3"/>
    <w:rsid w:val="002A7D22"/>
    <w:rsid w:val="002A7D61"/>
    <w:rsid w:val="002A7DC6"/>
    <w:rsid w:val="002A7DFD"/>
    <w:rsid w:val="002A7E03"/>
    <w:rsid w:val="002A7E0E"/>
    <w:rsid w:val="002A7E37"/>
    <w:rsid w:val="002A7E4C"/>
    <w:rsid w:val="002A7F0F"/>
    <w:rsid w:val="002A7F47"/>
    <w:rsid w:val="002A7F69"/>
    <w:rsid w:val="002A7F6C"/>
    <w:rsid w:val="002A7F70"/>
    <w:rsid w:val="002A7FAE"/>
    <w:rsid w:val="002A7FB6"/>
    <w:rsid w:val="002B0000"/>
    <w:rsid w:val="002B0003"/>
    <w:rsid w:val="002B001F"/>
    <w:rsid w:val="002B003D"/>
    <w:rsid w:val="002B005E"/>
    <w:rsid w:val="002B007B"/>
    <w:rsid w:val="002B00BD"/>
    <w:rsid w:val="002B00C5"/>
    <w:rsid w:val="002B00D0"/>
    <w:rsid w:val="002B018B"/>
    <w:rsid w:val="002B0191"/>
    <w:rsid w:val="002B019B"/>
    <w:rsid w:val="002B0234"/>
    <w:rsid w:val="002B026F"/>
    <w:rsid w:val="002B0281"/>
    <w:rsid w:val="002B0286"/>
    <w:rsid w:val="002B0290"/>
    <w:rsid w:val="002B02B8"/>
    <w:rsid w:val="002B02F4"/>
    <w:rsid w:val="002B031E"/>
    <w:rsid w:val="002B0327"/>
    <w:rsid w:val="002B032A"/>
    <w:rsid w:val="002B0357"/>
    <w:rsid w:val="002B038B"/>
    <w:rsid w:val="002B039B"/>
    <w:rsid w:val="002B03C5"/>
    <w:rsid w:val="002B03E2"/>
    <w:rsid w:val="002B03E6"/>
    <w:rsid w:val="002B03E8"/>
    <w:rsid w:val="002B0417"/>
    <w:rsid w:val="002B042B"/>
    <w:rsid w:val="002B043A"/>
    <w:rsid w:val="002B046E"/>
    <w:rsid w:val="002B047F"/>
    <w:rsid w:val="002B048A"/>
    <w:rsid w:val="002B048C"/>
    <w:rsid w:val="002B04E7"/>
    <w:rsid w:val="002B0523"/>
    <w:rsid w:val="002B0529"/>
    <w:rsid w:val="002B0595"/>
    <w:rsid w:val="002B0613"/>
    <w:rsid w:val="002B061D"/>
    <w:rsid w:val="002B0647"/>
    <w:rsid w:val="002B0662"/>
    <w:rsid w:val="002B06A6"/>
    <w:rsid w:val="002B06BD"/>
    <w:rsid w:val="002B06EC"/>
    <w:rsid w:val="002B070A"/>
    <w:rsid w:val="002B0724"/>
    <w:rsid w:val="002B0757"/>
    <w:rsid w:val="002B075E"/>
    <w:rsid w:val="002B0766"/>
    <w:rsid w:val="002B0790"/>
    <w:rsid w:val="002B0791"/>
    <w:rsid w:val="002B07AF"/>
    <w:rsid w:val="002B07B4"/>
    <w:rsid w:val="002B07CB"/>
    <w:rsid w:val="002B07EA"/>
    <w:rsid w:val="002B083B"/>
    <w:rsid w:val="002B085A"/>
    <w:rsid w:val="002B0889"/>
    <w:rsid w:val="002B0897"/>
    <w:rsid w:val="002B0899"/>
    <w:rsid w:val="002B08B3"/>
    <w:rsid w:val="002B08BD"/>
    <w:rsid w:val="002B08E0"/>
    <w:rsid w:val="002B0914"/>
    <w:rsid w:val="002B0919"/>
    <w:rsid w:val="002B0920"/>
    <w:rsid w:val="002B092C"/>
    <w:rsid w:val="002B0941"/>
    <w:rsid w:val="002B0999"/>
    <w:rsid w:val="002B09B1"/>
    <w:rsid w:val="002B09C5"/>
    <w:rsid w:val="002B09D8"/>
    <w:rsid w:val="002B0A24"/>
    <w:rsid w:val="002B0A45"/>
    <w:rsid w:val="002B0A7F"/>
    <w:rsid w:val="002B0AAD"/>
    <w:rsid w:val="002B0B11"/>
    <w:rsid w:val="002B0B24"/>
    <w:rsid w:val="002B0B70"/>
    <w:rsid w:val="002B0BF0"/>
    <w:rsid w:val="002B0C38"/>
    <w:rsid w:val="002B0C72"/>
    <w:rsid w:val="002B0C8A"/>
    <w:rsid w:val="002B0CBE"/>
    <w:rsid w:val="002B0D3E"/>
    <w:rsid w:val="002B0D7F"/>
    <w:rsid w:val="002B0D82"/>
    <w:rsid w:val="002B0DE3"/>
    <w:rsid w:val="002B0E17"/>
    <w:rsid w:val="002B0E20"/>
    <w:rsid w:val="002B0E4C"/>
    <w:rsid w:val="002B0E6C"/>
    <w:rsid w:val="002B0EB4"/>
    <w:rsid w:val="002B0EB8"/>
    <w:rsid w:val="002B0F02"/>
    <w:rsid w:val="002B0F05"/>
    <w:rsid w:val="002B0F51"/>
    <w:rsid w:val="002B0F61"/>
    <w:rsid w:val="002B0F75"/>
    <w:rsid w:val="002B0FA6"/>
    <w:rsid w:val="002B0FC3"/>
    <w:rsid w:val="002B0FE3"/>
    <w:rsid w:val="002B0FF1"/>
    <w:rsid w:val="002B1040"/>
    <w:rsid w:val="002B1098"/>
    <w:rsid w:val="002B10AB"/>
    <w:rsid w:val="002B10C7"/>
    <w:rsid w:val="002B1102"/>
    <w:rsid w:val="002B111F"/>
    <w:rsid w:val="002B11AB"/>
    <w:rsid w:val="002B11BD"/>
    <w:rsid w:val="002B11EE"/>
    <w:rsid w:val="002B11FE"/>
    <w:rsid w:val="002B1201"/>
    <w:rsid w:val="002B1216"/>
    <w:rsid w:val="002B1218"/>
    <w:rsid w:val="002B122E"/>
    <w:rsid w:val="002B125A"/>
    <w:rsid w:val="002B128C"/>
    <w:rsid w:val="002B12B2"/>
    <w:rsid w:val="002B12C7"/>
    <w:rsid w:val="002B12E3"/>
    <w:rsid w:val="002B12F4"/>
    <w:rsid w:val="002B1368"/>
    <w:rsid w:val="002B1370"/>
    <w:rsid w:val="002B13DA"/>
    <w:rsid w:val="002B13F5"/>
    <w:rsid w:val="002B145B"/>
    <w:rsid w:val="002B149E"/>
    <w:rsid w:val="002B14A4"/>
    <w:rsid w:val="002B14C1"/>
    <w:rsid w:val="002B14D6"/>
    <w:rsid w:val="002B1508"/>
    <w:rsid w:val="002B1516"/>
    <w:rsid w:val="002B1542"/>
    <w:rsid w:val="002B1561"/>
    <w:rsid w:val="002B1578"/>
    <w:rsid w:val="002B1588"/>
    <w:rsid w:val="002B158B"/>
    <w:rsid w:val="002B15AC"/>
    <w:rsid w:val="002B15EA"/>
    <w:rsid w:val="002B1611"/>
    <w:rsid w:val="002B1621"/>
    <w:rsid w:val="002B163A"/>
    <w:rsid w:val="002B1671"/>
    <w:rsid w:val="002B1695"/>
    <w:rsid w:val="002B169E"/>
    <w:rsid w:val="002B16AC"/>
    <w:rsid w:val="002B16C0"/>
    <w:rsid w:val="002B16CD"/>
    <w:rsid w:val="002B16E3"/>
    <w:rsid w:val="002B1714"/>
    <w:rsid w:val="002B175B"/>
    <w:rsid w:val="002B17A9"/>
    <w:rsid w:val="002B17DE"/>
    <w:rsid w:val="002B17E0"/>
    <w:rsid w:val="002B17E6"/>
    <w:rsid w:val="002B17EC"/>
    <w:rsid w:val="002B183A"/>
    <w:rsid w:val="002B1871"/>
    <w:rsid w:val="002B1882"/>
    <w:rsid w:val="002B1891"/>
    <w:rsid w:val="002B189A"/>
    <w:rsid w:val="002B1920"/>
    <w:rsid w:val="002B1939"/>
    <w:rsid w:val="002B197C"/>
    <w:rsid w:val="002B19DD"/>
    <w:rsid w:val="002B19F0"/>
    <w:rsid w:val="002B19F5"/>
    <w:rsid w:val="002B1A2E"/>
    <w:rsid w:val="002B1A5A"/>
    <w:rsid w:val="002B1A8E"/>
    <w:rsid w:val="002B1ACA"/>
    <w:rsid w:val="002B1AD2"/>
    <w:rsid w:val="002B1AE8"/>
    <w:rsid w:val="002B1AF0"/>
    <w:rsid w:val="002B1B40"/>
    <w:rsid w:val="002B1B45"/>
    <w:rsid w:val="002B1B92"/>
    <w:rsid w:val="002B1BA3"/>
    <w:rsid w:val="002B1BA9"/>
    <w:rsid w:val="002B1BAC"/>
    <w:rsid w:val="002B1BB4"/>
    <w:rsid w:val="002B1C02"/>
    <w:rsid w:val="002B1C06"/>
    <w:rsid w:val="002B1C1C"/>
    <w:rsid w:val="002B1C6A"/>
    <w:rsid w:val="002B1C76"/>
    <w:rsid w:val="002B1CF0"/>
    <w:rsid w:val="002B1D61"/>
    <w:rsid w:val="002B1D7D"/>
    <w:rsid w:val="002B1DB7"/>
    <w:rsid w:val="002B1DD1"/>
    <w:rsid w:val="002B1DD6"/>
    <w:rsid w:val="002B1DD7"/>
    <w:rsid w:val="002B1DD9"/>
    <w:rsid w:val="002B1E13"/>
    <w:rsid w:val="002B1E1B"/>
    <w:rsid w:val="002B1E1C"/>
    <w:rsid w:val="002B1E2E"/>
    <w:rsid w:val="002B1E4E"/>
    <w:rsid w:val="002B1EA1"/>
    <w:rsid w:val="002B1ECA"/>
    <w:rsid w:val="002B1ECC"/>
    <w:rsid w:val="002B1EEA"/>
    <w:rsid w:val="002B1EEF"/>
    <w:rsid w:val="002B1EF7"/>
    <w:rsid w:val="002B1EFC"/>
    <w:rsid w:val="002B1F85"/>
    <w:rsid w:val="002B1F8E"/>
    <w:rsid w:val="002B1FC9"/>
    <w:rsid w:val="002B1FD6"/>
    <w:rsid w:val="002B1FDA"/>
    <w:rsid w:val="002B1FF8"/>
    <w:rsid w:val="002B200D"/>
    <w:rsid w:val="002B2047"/>
    <w:rsid w:val="002B2050"/>
    <w:rsid w:val="002B2068"/>
    <w:rsid w:val="002B2071"/>
    <w:rsid w:val="002B2076"/>
    <w:rsid w:val="002B20E2"/>
    <w:rsid w:val="002B20F7"/>
    <w:rsid w:val="002B2127"/>
    <w:rsid w:val="002B2162"/>
    <w:rsid w:val="002B2187"/>
    <w:rsid w:val="002B21C3"/>
    <w:rsid w:val="002B21E5"/>
    <w:rsid w:val="002B2200"/>
    <w:rsid w:val="002B2203"/>
    <w:rsid w:val="002B2217"/>
    <w:rsid w:val="002B221F"/>
    <w:rsid w:val="002B2265"/>
    <w:rsid w:val="002B2284"/>
    <w:rsid w:val="002B2297"/>
    <w:rsid w:val="002B22AB"/>
    <w:rsid w:val="002B22C1"/>
    <w:rsid w:val="002B22CA"/>
    <w:rsid w:val="002B22DA"/>
    <w:rsid w:val="002B239A"/>
    <w:rsid w:val="002B23BB"/>
    <w:rsid w:val="002B23F7"/>
    <w:rsid w:val="002B23F8"/>
    <w:rsid w:val="002B2407"/>
    <w:rsid w:val="002B2443"/>
    <w:rsid w:val="002B2494"/>
    <w:rsid w:val="002B24E3"/>
    <w:rsid w:val="002B2514"/>
    <w:rsid w:val="002B255F"/>
    <w:rsid w:val="002B2563"/>
    <w:rsid w:val="002B2587"/>
    <w:rsid w:val="002B259E"/>
    <w:rsid w:val="002B25B6"/>
    <w:rsid w:val="002B25ED"/>
    <w:rsid w:val="002B25FF"/>
    <w:rsid w:val="002B2653"/>
    <w:rsid w:val="002B265C"/>
    <w:rsid w:val="002B2698"/>
    <w:rsid w:val="002B26BA"/>
    <w:rsid w:val="002B26CD"/>
    <w:rsid w:val="002B26D0"/>
    <w:rsid w:val="002B2716"/>
    <w:rsid w:val="002B2735"/>
    <w:rsid w:val="002B275B"/>
    <w:rsid w:val="002B2768"/>
    <w:rsid w:val="002B2770"/>
    <w:rsid w:val="002B27A4"/>
    <w:rsid w:val="002B27B1"/>
    <w:rsid w:val="002B2823"/>
    <w:rsid w:val="002B2833"/>
    <w:rsid w:val="002B2862"/>
    <w:rsid w:val="002B2864"/>
    <w:rsid w:val="002B2869"/>
    <w:rsid w:val="002B286F"/>
    <w:rsid w:val="002B2871"/>
    <w:rsid w:val="002B28D4"/>
    <w:rsid w:val="002B28E5"/>
    <w:rsid w:val="002B28FA"/>
    <w:rsid w:val="002B2938"/>
    <w:rsid w:val="002B2964"/>
    <w:rsid w:val="002B2988"/>
    <w:rsid w:val="002B2A68"/>
    <w:rsid w:val="002B2A7D"/>
    <w:rsid w:val="002B2A8C"/>
    <w:rsid w:val="002B2ADF"/>
    <w:rsid w:val="002B2AF2"/>
    <w:rsid w:val="002B2B11"/>
    <w:rsid w:val="002B2B43"/>
    <w:rsid w:val="002B2B60"/>
    <w:rsid w:val="002B2B69"/>
    <w:rsid w:val="002B2B72"/>
    <w:rsid w:val="002B2B8E"/>
    <w:rsid w:val="002B2B92"/>
    <w:rsid w:val="002B2B95"/>
    <w:rsid w:val="002B2BF8"/>
    <w:rsid w:val="002B2C24"/>
    <w:rsid w:val="002B2C3B"/>
    <w:rsid w:val="002B2C4B"/>
    <w:rsid w:val="002B2C62"/>
    <w:rsid w:val="002B2C6B"/>
    <w:rsid w:val="002B2C6C"/>
    <w:rsid w:val="002B2C74"/>
    <w:rsid w:val="002B2CD6"/>
    <w:rsid w:val="002B2CEA"/>
    <w:rsid w:val="002B2D27"/>
    <w:rsid w:val="002B2DB2"/>
    <w:rsid w:val="002B2DCF"/>
    <w:rsid w:val="002B2E06"/>
    <w:rsid w:val="002B2E15"/>
    <w:rsid w:val="002B2E6F"/>
    <w:rsid w:val="002B2E83"/>
    <w:rsid w:val="002B2EA8"/>
    <w:rsid w:val="002B2EF0"/>
    <w:rsid w:val="002B2F04"/>
    <w:rsid w:val="002B2F0C"/>
    <w:rsid w:val="002B2FA6"/>
    <w:rsid w:val="002B3002"/>
    <w:rsid w:val="002B300B"/>
    <w:rsid w:val="002B3022"/>
    <w:rsid w:val="002B3076"/>
    <w:rsid w:val="002B3086"/>
    <w:rsid w:val="002B30AF"/>
    <w:rsid w:val="002B30C5"/>
    <w:rsid w:val="002B311D"/>
    <w:rsid w:val="002B314D"/>
    <w:rsid w:val="002B31D6"/>
    <w:rsid w:val="002B31DD"/>
    <w:rsid w:val="002B31F7"/>
    <w:rsid w:val="002B3231"/>
    <w:rsid w:val="002B3241"/>
    <w:rsid w:val="002B3273"/>
    <w:rsid w:val="002B3280"/>
    <w:rsid w:val="002B32B7"/>
    <w:rsid w:val="002B32EE"/>
    <w:rsid w:val="002B32F1"/>
    <w:rsid w:val="002B33B9"/>
    <w:rsid w:val="002B3423"/>
    <w:rsid w:val="002B346B"/>
    <w:rsid w:val="002B347D"/>
    <w:rsid w:val="002B34B4"/>
    <w:rsid w:val="002B34DE"/>
    <w:rsid w:val="002B34FA"/>
    <w:rsid w:val="002B355C"/>
    <w:rsid w:val="002B3561"/>
    <w:rsid w:val="002B357E"/>
    <w:rsid w:val="002B3580"/>
    <w:rsid w:val="002B35AE"/>
    <w:rsid w:val="002B35B7"/>
    <w:rsid w:val="002B35C0"/>
    <w:rsid w:val="002B35DA"/>
    <w:rsid w:val="002B3627"/>
    <w:rsid w:val="002B36D3"/>
    <w:rsid w:val="002B36D5"/>
    <w:rsid w:val="002B373A"/>
    <w:rsid w:val="002B3743"/>
    <w:rsid w:val="002B3759"/>
    <w:rsid w:val="002B376E"/>
    <w:rsid w:val="002B377A"/>
    <w:rsid w:val="002B37A1"/>
    <w:rsid w:val="002B37BF"/>
    <w:rsid w:val="002B37DA"/>
    <w:rsid w:val="002B383A"/>
    <w:rsid w:val="002B383D"/>
    <w:rsid w:val="002B3869"/>
    <w:rsid w:val="002B387F"/>
    <w:rsid w:val="002B3884"/>
    <w:rsid w:val="002B38A1"/>
    <w:rsid w:val="002B38AB"/>
    <w:rsid w:val="002B38F3"/>
    <w:rsid w:val="002B38F7"/>
    <w:rsid w:val="002B390F"/>
    <w:rsid w:val="002B3927"/>
    <w:rsid w:val="002B3955"/>
    <w:rsid w:val="002B3957"/>
    <w:rsid w:val="002B397E"/>
    <w:rsid w:val="002B39FE"/>
    <w:rsid w:val="002B3A15"/>
    <w:rsid w:val="002B3A23"/>
    <w:rsid w:val="002B3A39"/>
    <w:rsid w:val="002B3AA1"/>
    <w:rsid w:val="002B3AB6"/>
    <w:rsid w:val="002B3AC2"/>
    <w:rsid w:val="002B3B4C"/>
    <w:rsid w:val="002B3B66"/>
    <w:rsid w:val="002B3B73"/>
    <w:rsid w:val="002B3B7A"/>
    <w:rsid w:val="002B3B81"/>
    <w:rsid w:val="002B3B83"/>
    <w:rsid w:val="002B3B8B"/>
    <w:rsid w:val="002B3BC9"/>
    <w:rsid w:val="002B3BF9"/>
    <w:rsid w:val="002B3C03"/>
    <w:rsid w:val="002B3C09"/>
    <w:rsid w:val="002B3C36"/>
    <w:rsid w:val="002B3C48"/>
    <w:rsid w:val="002B3C4A"/>
    <w:rsid w:val="002B3C61"/>
    <w:rsid w:val="002B3C6A"/>
    <w:rsid w:val="002B3C6C"/>
    <w:rsid w:val="002B3C7F"/>
    <w:rsid w:val="002B3C8A"/>
    <w:rsid w:val="002B3C8F"/>
    <w:rsid w:val="002B3CD7"/>
    <w:rsid w:val="002B3CF8"/>
    <w:rsid w:val="002B3D1B"/>
    <w:rsid w:val="002B3D46"/>
    <w:rsid w:val="002B3D90"/>
    <w:rsid w:val="002B3DAC"/>
    <w:rsid w:val="002B3DC2"/>
    <w:rsid w:val="002B3DE2"/>
    <w:rsid w:val="002B3DFC"/>
    <w:rsid w:val="002B3E89"/>
    <w:rsid w:val="002B3EE7"/>
    <w:rsid w:val="002B3EF0"/>
    <w:rsid w:val="002B3EF7"/>
    <w:rsid w:val="002B3F12"/>
    <w:rsid w:val="002B3F5D"/>
    <w:rsid w:val="002B3F84"/>
    <w:rsid w:val="002B3FA1"/>
    <w:rsid w:val="002B3FED"/>
    <w:rsid w:val="002B4008"/>
    <w:rsid w:val="002B402B"/>
    <w:rsid w:val="002B4047"/>
    <w:rsid w:val="002B4066"/>
    <w:rsid w:val="002B408C"/>
    <w:rsid w:val="002B40BC"/>
    <w:rsid w:val="002B40C8"/>
    <w:rsid w:val="002B40EB"/>
    <w:rsid w:val="002B4179"/>
    <w:rsid w:val="002B41E5"/>
    <w:rsid w:val="002B4213"/>
    <w:rsid w:val="002B4226"/>
    <w:rsid w:val="002B424E"/>
    <w:rsid w:val="002B42A7"/>
    <w:rsid w:val="002B42D6"/>
    <w:rsid w:val="002B42EA"/>
    <w:rsid w:val="002B4365"/>
    <w:rsid w:val="002B436D"/>
    <w:rsid w:val="002B4375"/>
    <w:rsid w:val="002B43B5"/>
    <w:rsid w:val="002B43C0"/>
    <w:rsid w:val="002B43C4"/>
    <w:rsid w:val="002B43CD"/>
    <w:rsid w:val="002B43E4"/>
    <w:rsid w:val="002B43EC"/>
    <w:rsid w:val="002B44B1"/>
    <w:rsid w:val="002B44F5"/>
    <w:rsid w:val="002B4508"/>
    <w:rsid w:val="002B4525"/>
    <w:rsid w:val="002B4535"/>
    <w:rsid w:val="002B4591"/>
    <w:rsid w:val="002B4593"/>
    <w:rsid w:val="002B45B8"/>
    <w:rsid w:val="002B4604"/>
    <w:rsid w:val="002B4641"/>
    <w:rsid w:val="002B465D"/>
    <w:rsid w:val="002B4667"/>
    <w:rsid w:val="002B466C"/>
    <w:rsid w:val="002B469F"/>
    <w:rsid w:val="002B46BA"/>
    <w:rsid w:val="002B46D9"/>
    <w:rsid w:val="002B46DA"/>
    <w:rsid w:val="002B46F5"/>
    <w:rsid w:val="002B470B"/>
    <w:rsid w:val="002B4735"/>
    <w:rsid w:val="002B4772"/>
    <w:rsid w:val="002B47B1"/>
    <w:rsid w:val="002B4808"/>
    <w:rsid w:val="002B4824"/>
    <w:rsid w:val="002B4827"/>
    <w:rsid w:val="002B4832"/>
    <w:rsid w:val="002B4844"/>
    <w:rsid w:val="002B4866"/>
    <w:rsid w:val="002B4890"/>
    <w:rsid w:val="002B48C3"/>
    <w:rsid w:val="002B4908"/>
    <w:rsid w:val="002B4917"/>
    <w:rsid w:val="002B493B"/>
    <w:rsid w:val="002B4959"/>
    <w:rsid w:val="002B4967"/>
    <w:rsid w:val="002B496B"/>
    <w:rsid w:val="002B498A"/>
    <w:rsid w:val="002B498D"/>
    <w:rsid w:val="002B49F2"/>
    <w:rsid w:val="002B4A2C"/>
    <w:rsid w:val="002B4A2D"/>
    <w:rsid w:val="002B4A45"/>
    <w:rsid w:val="002B4A61"/>
    <w:rsid w:val="002B4A7A"/>
    <w:rsid w:val="002B4AA5"/>
    <w:rsid w:val="002B4AAB"/>
    <w:rsid w:val="002B4AEE"/>
    <w:rsid w:val="002B4B16"/>
    <w:rsid w:val="002B4BD0"/>
    <w:rsid w:val="002B4BFC"/>
    <w:rsid w:val="002B4C21"/>
    <w:rsid w:val="002B4C98"/>
    <w:rsid w:val="002B4CB0"/>
    <w:rsid w:val="002B4CB2"/>
    <w:rsid w:val="002B4CC1"/>
    <w:rsid w:val="002B4D27"/>
    <w:rsid w:val="002B4D32"/>
    <w:rsid w:val="002B4D38"/>
    <w:rsid w:val="002B4D55"/>
    <w:rsid w:val="002B4D5C"/>
    <w:rsid w:val="002B4D66"/>
    <w:rsid w:val="002B4DBD"/>
    <w:rsid w:val="002B4E00"/>
    <w:rsid w:val="002B4E1F"/>
    <w:rsid w:val="002B4E48"/>
    <w:rsid w:val="002B4E6B"/>
    <w:rsid w:val="002B4E90"/>
    <w:rsid w:val="002B4E91"/>
    <w:rsid w:val="002B4EA1"/>
    <w:rsid w:val="002B4ED3"/>
    <w:rsid w:val="002B4EE2"/>
    <w:rsid w:val="002B4F21"/>
    <w:rsid w:val="002B4F30"/>
    <w:rsid w:val="002B4F7C"/>
    <w:rsid w:val="002B4F8E"/>
    <w:rsid w:val="002B4F9F"/>
    <w:rsid w:val="002B4FAF"/>
    <w:rsid w:val="002B4FC2"/>
    <w:rsid w:val="002B4FCF"/>
    <w:rsid w:val="002B501A"/>
    <w:rsid w:val="002B5075"/>
    <w:rsid w:val="002B5082"/>
    <w:rsid w:val="002B50C5"/>
    <w:rsid w:val="002B5111"/>
    <w:rsid w:val="002B5122"/>
    <w:rsid w:val="002B519A"/>
    <w:rsid w:val="002B51C6"/>
    <w:rsid w:val="002B51D0"/>
    <w:rsid w:val="002B51F5"/>
    <w:rsid w:val="002B5205"/>
    <w:rsid w:val="002B5216"/>
    <w:rsid w:val="002B524A"/>
    <w:rsid w:val="002B525E"/>
    <w:rsid w:val="002B529E"/>
    <w:rsid w:val="002B52B9"/>
    <w:rsid w:val="002B52E9"/>
    <w:rsid w:val="002B52EA"/>
    <w:rsid w:val="002B5318"/>
    <w:rsid w:val="002B5339"/>
    <w:rsid w:val="002B534A"/>
    <w:rsid w:val="002B534D"/>
    <w:rsid w:val="002B53B1"/>
    <w:rsid w:val="002B53FB"/>
    <w:rsid w:val="002B540F"/>
    <w:rsid w:val="002B5430"/>
    <w:rsid w:val="002B5455"/>
    <w:rsid w:val="002B5456"/>
    <w:rsid w:val="002B5458"/>
    <w:rsid w:val="002B5479"/>
    <w:rsid w:val="002B549B"/>
    <w:rsid w:val="002B54AC"/>
    <w:rsid w:val="002B5515"/>
    <w:rsid w:val="002B552A"/>
    <w:rsid w:val="002B553E"/>
    <w:rsid w:val="002B55D0"/>
    <w:rsid w:val="002B5623"/>
    <w:rsid w:val="002B5642"/>
    <w:rsid w:val="002B5688"/>
    <w:rsid w:val="002B5696"/>
    <w:rsid w:val="002B56A6"/>
    <w:rsid w:val="002B56DE"/>
    <w:rsid w:val="002B56F6"/>
    <w:rsid w:val="002B56FD"/>
    <w:rsid w:val="002B5717"/>
    <w:rsid w:val="002B571A"/>
    <w:rsid w:val="002B5789"/>
    <w:rsid w:val="002B5791"/>
    <w:rsid w:val="002B5793"/>
    <w:rsid w:val="002B579B"/>
    <w:rsid w:val="002B57B7"/>
    <w:rsid w:val="002B57F0"/>
    <w:rsid w:val="002B5806"/>
    <w:rsid w:val="002B5809"/>
    <w:rsid w:val="002B581F"/>
    <w:rsid w:val="002B5833"/>
    <w:rsid w:val="002B583B"/>
    <w:rsid w:val="002B58B2"/>
    <w:rsid w:val="002B58CB"/>
    <w:rsid w:val="002B58E0"/>
    <w:rsid w:val="002B590B"/>
    <w:rsid w:val="002B5915"/>
    <w:rsid w:val="002B595B"/>
    <w:rsid w:val="002B597B"/>
    <w:rsid w:val="002B59B1"/>
    <w:rsid w:val="002B59C8"/>
    <w:rsid w:val="002B59FF"/>
    <w:rsid w:val="002B5A28"/>
    <w:rsid w:val="002B5A31"/>
    <w:rsid w:val="002B5A6B"/>
    <w:rsid w:val="002B5A76"/>
    <w:rsid w:val="002B5A8E"/>
    <w:rsid w:val="002B5AB0"/>
    <w:rsid w:val="002B5AD2"/>
    <w:rsid w:val="002B5AE1"/>
    <w:rsid w:val="002B5AE7"/>
    <w:rsid w:val="002B5B62"/>
    <w:rsid w:val="002B5B67"/>
    <w:rsid w:val="002B5BC7"/>
    <w:rsid w:val="002B5BEF"/>
    <w:rsid w:val="002B5C37"/>
    <w:rsid w:val="002B5C38"/>
    <w:rsid w:val="002B5C3D"/>
    <w:rsid w:val="002B5C41"/>
    <w:rsid w:val="002B5CBA"/>
    <w:rsid w:val="002B5CCE"/>
    <w:rsid w:val="002B5CE3"/>
    <w:rsid w:val="002B5D13"/>
    <w:rsid w:val="002B5D70"/>
    <w:rsid w:val="002B5D7D"/>
    <w:rsid w:val="002B5DA2"/>
    <w:rsid w:val="002B5DB2"/>
    <w:rsid w:val="002B5DCB"/>
    <w:rsid w:val="002B5DD9"/>
    <w:rsid w:val="002B5DE4"/>
    <w:rsid w:val="002B5E17"/>
    <w:rsid w:val="002B5E30"/>
    <w:rsid w:val="002B5E53"/>
    <w:rsid w:val="002B5E90"/>
    <w:rsid w:val="002B5E98"/>
    <w:rsid w:val="002B5ECA"/>
    <w:rsid w:val="002B5ED6"/>
    <w:rsid w:val="002B5EEC"/>
    <w:rsid w:val="002B5F07"/>
    <w:rsid w:val="002B5F3D"/>
    <w:rsid w:val="002B5F6B"/>
    <w:rsid w:val="002B5F7A"/>
    <w:rsid w:val="002B5FF7"/>
    <w:rsid w:val="002B5FFD"/>
    <w:rsid w:val="002B600F"/>
    <w:rsid w:val="002B6045"/>
    <w:rsid w:val="002B604A"/>
    <w:rsid w:val="002B6051"/>
    <w:rsid w:val="002B6053"/>
    <w:rsid w:val="002B6055"/>
    <w:rsid w:val="002B6089"/>
    <w:rsid w:val="002B60B9"/>
    <w:rsid w:val="002B60C3"/>
    <w:rsid w:val="002B6117"/>
    <w:rsid w:val="002B6126"/>
    <w:rsid w:val="002B613C"/>
    <w:rsid w:val="002B6179"/>
    <w:rsid w:val="002B619E"/>
    <w:rsid w:val="002B61DC"/>
    <w:rsid w:val="002B61ED"/>
    <w:rsid w:val="002B61F4"/>
    <w:rsid w:val="002B61F9"/>
    <w:rsid w:val="002B6216"/>
    <w:rsid w:val="002B621C"/>
    <w:rsid w:val="002B621F"/>
    <w:rsid w:val="002B6220"/>
    <w:rsid w:val="002B628E"/>
    <w:rsid w:val="002B6299"/>
    <w:rsid w:val="002B62EE"/>
    <w:rsid w:val="002B6324"/>
    <w:rsid w:val="002B634E"/>
    <w:rsid w:val="002B6363"/>
    <w:rsid w:val="002B6391"/>
    <w:rsid w:val="002B63E3"/>
    <w:rsid w:val="002B63F3"/>
    <w:rsid w:val="002B641D"/>
    <w:rsid w:val="002B6427"/>
    <w:rsid w:val="002B6432"/>
    <w:rsid w:val="002B647E"/>
    <w:rsid w:val="002B6490"/>
    <w:rsid w:val="002B64D8"/>
    <w:rsid w:val="002B651A"/>
    <w:rsid w:val="002B6520"/>
    <w:rsid w:val="002B6547"/>
    <w:rsid w:val="002B6558"/>
    <w:rsid w:val="002B6597"/>
    <w:rsid w:val="002B65A5"/>
    <w:rsid w:val="002B65D0"/>
    <w:rsid w:val="002B660E"/>
    <w:rsid w:val="002B6614"/>
    <w:rsid w:val="002B662D"/>
    <w:rsid w:val="002B6692"/>
    <w:rsid w:val="002B66AA"/>
    <w:rsid w:val="002B66B1"/>
    <w:rsid w:val="002B66D2"/>
    <w:rsid w:val="002B66E5"/>
    <w:rsid w:val="002B66F2"/>
    <w:rsid w:val="002B6727"/>
    <w:rsid w:val="002B6781"/>
    <w:rsid w:val="002B6786"/>
    <w:rsid w:val="002B678E"/>
    <w:rsid w:val="002B67A4"/>
    <w:rsid w:val="002B67BD"/>
    <w:rsid w:val="002B6805"/>
    <w:rsid w:val="002B6807"/>
    <w:rsid w:val="002B680E"/>
    <w:rsid w:val="002B682B"/>
    <w:rsid w:val="002B682F"/>
    <w:rsid w:val="002B689C"/>
    <w:rsid w:val="002B68CA"/>
    <w:rsid w:val="002B6932"/>
    <w:rsid w:val="002B6960"/>
    <w:rsid w:val="002B6969"/>
    <w:rsid w:val="002B69B8"/>
    <w:rsid w:val="002B69B9"/>
    <w:rsid w:val="002B69CA"/>
    <w:rsid w:val="002B69E6"/>
    <w:rsid w:val="002B6A08"/>
    <w:rsid w:val="002B6A3B"/>
    <w:rsid w:val="002B6A6A"/>
    <w:rsid w:val="002B6A7E"/>
    <w:rsid w:val="002B6AC7"/>
    <w:rsid w:val="002B6B00"/>
    <w:rsid w:val="002B6B06"/>
    <w:rsid w:val="002B6B08"/>
    <w:rsid w:val="002B6B38"/>
    <w:rsid w:val="002B6B46"/>
    <w:rsid w:val="002B6B6A"/>
    <w:rsid w:val="002B6B8D"/>
    <w:rsid w:val="002B6B9C"/>
    <w:rsid w:val="002B6B9E"/>
    <w:rsid w:val="002B6BD0"/>
    <w:rsid w:val="002B6BD5"/>
    <w:rsid w:val="002B6BE2"/>
    <w:rsid w:val="002B6C26"/>
    <w:rsid w:val="002B6C27"/>
    <w:rsid w:val="002B6C3A"/>
    <w:rsid w:val="002B6C6C"/>
    <w:rsid w:val="002B6C6D"/>
    <w:rsid w:val="002B6C8D"/>
    <w:rsid w:val="002B6C90"/>
    <w:rsid w:val="002B6CB5"/>
    <w:rsid w:val="002B6CBC"/>
    <w:rsid w:val="002B6D23"/>
    <w:rsid w:val="002B6D28"/>
    <w:rsid w:val="002B6D37"/>
    <w:rsid w:val="002B6D5F"/>
    <w:rsid w:val="002B6DA7"/>
    <w:rsid w:val="002B6E70"/>
    <w:rsid w:val="002B6E7E"/>
    <w:rsid w:val="002B6ED2"/>
    <w:rsid w:val="002B6EEC"/>
    <w:rsid w:val="002B6F06"/>
    <w:rsid w:val="002B6F19"/>
    <w:rsid w:val="002B6F2A"/>
    <w:rsid w:val="002B6F55"/>
    <w:rsid w:val="002B6F92"/>
    <w:rsid w:val="002B6FD4"/>
    <w:rsid w:val="002B7003"/>
    <w:rsid w:val="002B700F"/>
    <w:rsid w:val="002B701B"/>
    <w:rsid w:val="002B702A"/>
    <w:rsid w:val="002B705D"/>
    <w:rsid w:val="002B7060"/>
    <w:rsid w:val="002B709D"/>
    <w:rsid w:val="002B70AF"/>
    <w:rsid w:val="002B70BB"/>
    <w:rsid w:val="002B70CB"/>
    <w:rsid w:val="002B70D1"/>
    <w:rsid w:val="002B70FD"/>
    <w:rsid w:val="002B7104"/>
    <w:rsid w:val="002B7108"/>
    <w:rsid w:val="002B710D"/>
    <w:rsid w:val="002B7122"/>
    <w:rsid w:val="002B7136"/>
    <w:rsid w:val="002B719E"/>
    <w:rsid w:val="002B71B4"/>
    <w:rsid w:val="002B71DF"/>
    <w:rsid w:val="002B728A"/>
    <w:rsid w:val="002B72A7"/>
    <w:rsid w:val="002B72AA"/>
    <w:rsid w:val="002B72D5"/>
    <w:rsid w:val="002B734B"/>
    <w:rsid w:val="002B7388"/>
    <w:rsid w:val="002B7393"/>
    <w:rsid w:val="002B739B"/>
    <w:rsid w:val="002B73CA"/>
    <w:rsid w:val="002B740A"/>
    <w:rsid w:val="002B7425"/>
    <w:rsid w:val="002B7428"/>
    <w:rsid w:val="002B744D"/>
    <w:rsid w:val="002B74CA"/>
    <w:rsid w:val="002B74DE"/>
    <w:rsid w:val="002B74E5"/>
    <w:rsid w:val="002B7554"/>
    <w:rsid w:val="002B756E"/>
    <w:rsid w:val="002B7577"/>
    <w:rsid w:val="002B757F"/>
    <w:rsid w:val="002B75A4"/>
    <w:rsid w:val="002B7617"/>
    <w:rsid w:val="002B762D"/>
    <w:rsid w:val="002B765F"/>
    <w:rsid w:val="002B769E"/>
    <w:rsid w:val="002B772B"/>
    <w:rsid w:val="002B772D"/>
    <w:rsid w:val="002B7756"/>
    <w:rsid w:val="002B77BA"/>
    <w:rsid w:val="002B782D"/>
    <w:rsid w:val="002B7868"/>
    <w:rsid w:val="002B787A"/>
    <w:rsid w:val="002B7886"/>
    <w:rsid w:val="002B7891"/>
    <w:rsid w:val="002B789A"/>
    <w:rsid w:val="002B78DC"/>
    <w:rsid w:val="002B78E6"/>
    <w:rsid w:val="002B78E7"/>
    <w:rsid w:val="002B78F4"/>
    <w:rsid w:val="002B78FB"/>
    <w:rsid w:val="002B7913"/>
    <w:rsid w:val="002B791D"/>
    <w:rsid w:val="002B792C"/>
    <w:rsid w:val="002B794A"/>
    <w:rsid w:val="002B797F"/>
    <w:rsid w:val="002B799F"/>
    <w:rsid w:val="002B79CD"/>
    <w:rsid w:val="002B79F9"/>
    <w:rsid w:val="002B7A07"/>
    <w:rsid w:val="002B7A26"/>
    <w:rsid w:val="002B7A29"/>
    <w:rsid w:val="002B7A38"/>
    <w:rsid w:val="002B7A8E"/>
    <w:rsid w:val="002B7A9B"/>
    <w:rsid w:val="002B7A9C"/>
    <w:rsid w:val="002B7AB6"/>
    <w:rsid w:val="002B7ABB"/>
    <w:rsid w:val="002B7AD9"/>
    <w:rsid w:val="002B7B83"/>
    <w:rsid w:val="002B7B8D"/>
    <w:rsid w:val="002B7B95"/>
    <w:rsid w:val="002B7BD4"/>
    <w:rsid w:val="002B7BEE"/>
    <w:rsid w:val="002B7C89"/>
    <w:rsid w:val="002B7C97"/>
    <w:rsid w:val="002B7CA3"/>
    <w:rsid w:val="002B7CBC"/>
    <w:rsid w:val="002B7CBF"/>
    <w:rsid w:val="002B7CCB"/>
    <w:rsid w:val="002B7CE0"/>
    <w:rsid w:val="002B7D65"/>
    <w:rsid w:val="002B7D80"/>
    <w:rsid w:val="002B7D96"/>
    <w:rsid w:val="002B7D99"/>
    <w:rsid w:val="002B7DA3"/>
    <w:rsid w:val="002B7DB0"/>
    <w:rsid w:val="002B7E05"/>
    <w:rsid w:val="002B7E08"/>
    <w:rsid w:val="002B7EA7"/>
    <w:rsid w:val="002B7EA8"/>
    <w:rsid w:val="002B7EC8"/>
    <w:rsid w:val="002B7EC9"/>
    <w:rsid w:val="002B7F07"/>
    <w:rsid w:val="002B7F10"/>
    <w:rsid w:val="002B7F2A"/>
    <w:rsid w:val="002B7F2C"/>
    <w:rsid w:val="002B7F78"/>
    <w:rsid w:val="002B7F93"/>
    <w:rsid w:val="002B7FA5"/>
    <w:rsid w:val="002B7FD4"/>
    <w:rsid w:val="002B7FF4"/>
    <w:rsid w:val="002C0021"/>
    <w:rsid w:val="002C0025"/>
    <w:rsid w:val="002C003D"/>
    <w:rsid w:val="002C0075"/>
    <w:rsid w:val="002C0094"/>
    <w:rsid w:val="002C0100"/>
    <w:rsid w:val="002C0108"/>
    <w:rsid w:val="002C0109"/>
    <w:rsid w:val="002C0137"/>
    <w:rsid w:val="002C013E"/>
    <w:rsid w:val="002C0149"/>
    <w:rsid w:val="002C0174"/>
    <w:rsid w:val="002C01AB"/>
    <w:rsid w:val="002C020B"/>
    <w:rsid w:val="002C0293"/>
    <w:rsid w:val="002C02D3"/>
    <w:rsid w:val="002C0303"/>
    <w:rsid w:val="002C0313"/>
    <w:rsid w:val="002C0354"/>
    <w:rsid w:val="002C044D"/>
    <w:rsid w:val="002C0457"/>
    <w:rsid w:val="002C0488"/>
    <w:rsid w:val="002C0491"/>
    <w:rsid w:val="002C0494"/>
    <w:rsid w:val="002C04C9"/>
    <w:rsid w:val="002C0556"/>
    <w:rsid w:val="002C056D"/>
    <w:rsid w:val="002C05DE"/>
    <w:rsid w:val="002C05F8"/>
    <w:rsid w:val="002C0633"/>
    <w:rsid w:val="002C0669"/>
    <w:rsid w:val="002C0674"/>
    <w:rsid w:val="002C068F"/>
    <w:rsid w:val="002C06A1"/>
    <w:rsid w:val="002C06BA"/>
    <w:rsid w:val="002C06F4"/>
    <w:rsid w:val="002C071A"/>
    <w:rsid w:val="002C071D"/>
    <w:rsid w:val="002C0732"/>
    <w:rsid w:val="002C076B"/>
    <w:rsid w:val="002C079E"/>
    <w:rsid w:val="002C07D1"/>
    <w:rsid w:val="002C0800"/>
    <w:rsid w:val="002C081F"/>
    <w:rsid w:val="002C084C"/>
    <w:rsid w:val="002C086A"/>
    <w:rsid w:val="002C0874"/>
    <w:rsid w:val="002C087E"/>
    <w:rsid w:val="002C0898"/>
    <w:rsid w:val="002C08D0"/>
    <w:rsid w:val="002C08ED"/>
    <w:rsid w:val="002C0939"/>
    <w:rsid w:val="002C093C"/>
    <w:rsid w:val="002C0941"/>
    <w:rsid w:val="002C096F"/>
    <w:rsid w:val="002C09B0"/>
    <w:rsid w:val="002C09C5"/>
    <w:rsid w:val="002C09E3"/>
    <w:rsid w:val="002C0A06"/>
    <w:rsid w:val="002C0A53"/>
    <w:rsid w:val="002C0A5D"/>
    <w:rsid w:val="002C0A7A"/>
    <w:rsid w:val="002C0AEB"/>
    <w:rsid w:val="002C0B0E"/>
    <w:rsid w:val="002C0B2B"/>
    <w:rsid w:val="002C0B38"/>
    <w:rsid w:val="002C0B56"/>
    <w:rsid w:val="002C0B70"/>
    <w:rsid w:val="002C0B8E"/>
    <w:rsid w:val="002C0B94"/>
    <w:rsid w:val="002C0B99"/>
    <w:rsid w:val="002C0BA5"/>
    <w:rsid w:val="002C0BA8"/>
    <w:rsid w:val="002C0BC5"/>
    <w:rsid w:val="002C0BD0"/>
    <w:rsid w:val="002C0BE0"/>
    <w:rsid w:val="002C0BF2"/>
    <w:rsid w:val="002C0C4A"/>
    <w:rsid w:val="002C0C55"/>
    <w:rsid w:val="002C0C6D"/>
    <w:rsid w:val="002C0CBD"/>
    <w:rsid w:val="002C0CF3"/>
    <w:rsid w:val="002C0D7E"/>
    <w:rsid w:val="002C0DC0"/>
    <w:rsid w:val="002C0E0B"/>
    <w:rsid w:val="002C0E0C"/>
    <w:rsid w:val="002C0E40"/>
    <w:rsid w:val="002C0E41"/>
    <w:rsid w:val="002C0E48"/>
    <w:rsid w:val="002C0E4D"/>
    <w:rsid w:val="002C0E89"/>
    <w:rsid w:val="002C0F14"/>
    <w:rsid w:val="002C0FB6"/>
    <w:rsid w:val="002C0FC8"/>
    <w:rsid w:val="002C1047"/>
    <w:rsid w:val="002C1050"/>
    <w:rsid w:val="002C1066"/>
    <w:rsid w:val="002C109E"/>
    <w:rsid w:val="002C10A4"/>
    <w:rsid w:val="002C10BD"/>
    <w:rsid w:val="002C1128"/>
    <w:rsid w:val="002C1167"/>
    <w:rsid w:val="002C117F"/>
    <w:rsid w:val="002C11DC"/>
    <w:rsid w:val="002C1226"/>
    <w:rsid w:val="002C1277"/>
    <w:rsid w:val="002C12B7"/>
    <w:rsid w:val="002C12DB"/>
    <w:rsid w:val="002C12DE"/>
    <w:rsid w:val="002C12E3"/>
    <w:rsid w:val="002C12E7"/>
    <w:rsid w:val="002C1398"/>
    <w:rsid w:val="002C13B0"/>
    <w:rsid w:val="002C13B1"/>
    <w:rsid w:val="002C13B7"/>
    <w:rsid w:val="002C13C2"/>
    <w:rsid w:val="002C13EF"/>
    <w:rsid w:val="002C1417"/>
    <w:rsid w:val="002C1418"/>
    <w:rsid w:val="002C1466"/>
    <w:rsid w:val="002C146B"/>
    <w:rsid w:val="002C14B2"/>
    <w:rsid w:val="002C14CB"/>
    <w:rsid w:val="002C14D6"/>
    <w:rsid w:val="002C14E7"/>
    <w:rsid w:val="002C1529"/>
    <w:rsid w:val="002C1556"/>
    <w:rsid w:val="002C155B"/>
    <w:rsid w:val="002C1579"/>
    <w:rsid w:val="002C15B1"/>
    <w:rsid w:val="002C15D0"/>
    <w:rsid w:val="002C15E5"/>
    <w:rsid w:val="002C15F8"/>
    <w:rsid w:val="002C164C"/>
    <w:rsid w:val="002C1666"/>
    <w:rsid w:val="002C1671"/>
    <w:rsid w:val="002C1674"/>
    <w:rsid w:val="002C169D"/>
    <w:rsid w:val="002C16B5"/>
    <w:rsid w:val="002C173A"/>
    <w:rsid w:val="002C1744"/>
    <w:rsid w:val="002C1752"/>
    <w:rsid w:val="002C17D8"/>
    <w:rsid w:val="002C17F7"/>
    <w:rsid w:val="002C181B"/>
    <w:rsid w:val="002C1820"/>
    <w:rsid w:val="002C1867"/>
    <w:rsid w:val="002C1868"/>
    <w:rsid w:val="002C1896"/>
    <w:rsid w:val="002C18A3"/>
    <w:rsid w:val="002C18BE"/>
    <w:rsid w:val="002C18F1"/>
    <w:rsid w:val="002C1917"/>
    <w:rsid w:val="002C1960"/>
    <w:rsid w:val="002C1997"/>
    <w:rsid w:val="002C19B7"/>
    <w:rsid w:val="002C19C5"/>
    <w:rsid w:val="002C19DE"/>
    <w:rsid w:val="002C1A03"/>
    <w:rsid w:val="002C1A39"/>
    <w:rsid w:val="002C1A51"/>
    <w:rsid w:val="002C1A64"/>
    <w:rsid w:val="002C1A7F"/>
    <w:rsid w:val="002C1AAB"/>
    <w:rsid w:val="002C1AAF"/>
    <w:rsid w:val="002C1ABD"/>
    <w:rsid w:val="002C1AC5"/>
    <w:rsid w:val="002C1AE9"/>
    <w:rsid w:val="002C1AEB"/>
    <w:rsid w:val="002C1B08"/>
    <w:rsid w:val="002C1B11"/>
    <w:rsid w:val="002C1B17"/>
    <w:rsid w:val="002C1B1A"/>
    <w:rsid w:val="002C1B38"/>
    <w:rsid w:val="002C1B53"/>
    <w:rsid w:val="002C1B58"/>
    <w:rsid w:val="002C1B80"/>
    <w:rsid w:val="002C1BB2"/>
    <w:rsid w:val="002C1BC0"/>
    <w:rsid w:val="002C1BD7"/>
    <w:rsid w:val="002C1BE5"/>
    <w:rsid w:val="002C1C0F"/>
    <w:rsid w:val="002C1C7D"/>
    <w:rsid w:val="002C1C9F"/>
    <w:rsid w:val="002C1CA4"/>
    <w:rsid w:val="002C1CBF"/>
    <w:rsid w:val="002C1CD5"/>
    <w:rsid w:val="002C1D13"/>
    <w:rsid w:val="002C1D1A"/>
    <w:rsid w:val="002C1D51"/>
    <w:rsid w:val="002C1D52"/>
    <w:rsid w:val="002C1D73"/>
    <w:rsid w:val="002C1D94"/>
    <w:rsid w:val="002C1DAF"/>
    <w:rsid w:val="002C1DB9"/>
    <w:rsid w:val="002C1DD9"/>
    <w:rsid w:val="002C1DEB"/>
    <w:rsid w:val="002C1DF4"/>
    <w:rsid w:val="002C1E02"/>
    <w:rsid w:val="002C1E06"/>
    <w:rsid w:val="002C1E13"/>
    <w:rsid w:val="002C1E48"/>
    <w:rsid w:val="002C1E4E"/>
    <w:rsid w:val="002C1E67"/>
    <w:rsid w:val="002C1E78"/>
    <w:rsid w:val="002C1EA2"/>
    <w:rsid w:val="002C1EE9"/>
    <w:rsid w:val="002C1EF1"/>
    <w:rsid w:val="002C1F43"/>
    <w:rsid w:val="002C1F49"/>
    <w:rsid w:val="002C1FC2"/>
    <w:rsid w:val="002C1FFA"/>
    <w:rsid w:val="002C1FFE"/>
    <w:rsid w:val="002C2013"/>
    <w:rsid w:val="002C201F"/>
    <w:rsid w:val="002C2039"/>
    <w:rsid w:val="002C2065"/>
    <w:rsid w:val="002C20D0"/>
    <w:rsid w:val="002C20F9"/>
    <w:rsid w:val="002C20FD"/>
    <w:rsid w:val="002C213A"/>
    <w:rsid w:val="002C2155"/>
    <w:rsid w:val="002C2169"/>
    <w:rsid w:val="002C218C"/>
    <w:rsid w:val="002C21A1"/>
    <w:rsid w:val="002C21F9"/>
    <w:rsid w:val="002C2227"/>
    <w:rsid w:val="002C225C"/>
    <w:rsid w:val="002C227F"/>
    <w:rsid w:val="002C2281"/>
    <w:rsid w:val="002C22A4"/>
    <w:rsid w:val="002C2306"/>
    <w:rsid w:val="002C2311"/>
    <w:rsid w:val="002C2321"/>
    <w:rsid w:val="002C238F"/>
    <w:rsid w:val="002C23A0"/>
    <w:rsid w:val="002C23AE"/>
    <w:rsid w:val="002C23B8"/>
    <w:rsid w:val="002C23CA"/>
    <w:rsid w:val="002C23F8"/>
    <w:rsid w:val="002C242C"/>
    <w:rsid w:val="002C245D"/>
    <w:rsid w:val="002C247C"/>
    <w:rsid w:val="002C2487"/>
    <w:rsid w:val="002C2493"/>
    <w:rsid w:val="002C2497"/>
    <w:rsid w:val="002C24BD"/>
    <w:rsid w:val="002C24ED"/>
    <w:rsid w:val="002C251A"/>
    <w:rsid w:val="002C2552"/>
    <w:rsid w:val="002C261B"/>
    <w:rsid w:val="002C261E"/>
    <w:rsid w:val="002C264A"/>
    <w:rsid w:val="002C2655"/>
    <w:rsid w:val="002C265D"/>
    <w:rsid w:val="002C266C"/>
    <w:rsid w:val="002C268F"/>
    <w:rsid w:val="002C26BA"/>
    <w:rsid w:val="002C26BF"/>
    <w:rsid w:val="002C26DE"/>
    <w:rsid w:val="002C26E0"/>
    <w:rsid w:val="002C2778"/>
    <w:rsid w:val="002C279D"/>
    <w:rsid w:val="002C280E"/>
    <w:rsid w:val="002C282C"/>
    <w:rsid w:val="002C283C"/>
    <w:rsid w:val="002C28DC"/>
    <w:rsid w:val="002C28ED"/>
    <w:rsid w:val="002C28F3"/>
    <w:rsid w:val="002C290D"/>
    <w:rsid w:val="002C2948"/>
    <w:rsid w:val="002C2956"/>
    <w:rsid w:val="002C298E"/>
    <w:rsid w:val="002C29C5"/>
    <w:rsid w:val="002C2A2B"/>
    <w:rsid w:val="002C2A7B"/>
    <w:rsid w:val="002C2A89"/>
    <w:rsid w:val="002C2A8F"/>
    <w:rsid w:val="002C2ABF"/>
    <w:rsid w:val="002C2AFF"/>
    <w:rsid w:val="002C2B07"/>
    <w:rsid w:val="002C2B15"/>
    <w:rsid w:val="002C2B22"/>
    <w:rsid w:val="002C2B23"/>
    <w:rsid w:val="002C2B65"/>
    <w:rsid w:val="002C2BA8"/>
    <w:rsid w:val="002C2BC6"/>
    <w:rsid w:val="002C2BCB"/>
    <w:rsid w:val="002C2BDF"/>
    <w:rsid w:val="002C2BFB"/>
    <w:rsid w:val="002C2C63"/>
    <w:rsid w:val="002C2C75"/>
    <w:rsid w:val="002C2C99"/>
    <w:rsid w:val="002C2CAD"/>
    <w:rsid w:val="002C2CFD"/>
    <w:rsid w:val="002C2D57"/>
    <w:rsid w:val="002C2D85"/>
    <w:rsid w:val="002C2DBA"/>
    <w:rsid w:val="002C2DC4"/>
    <w:rsid w:val="002C2DD2"/>
    <w:rsid w:val="002C2DEB"/>
    <w:rsid w:val="002C2E1E"/>
    <w:rsid w:val="002C2E34"/>
    <w:rsid w:val="002C2E35"/>
    <w:rsid w:val="002C2E3C"/>
    <w:rsid w:val="002C2E6C"/>
    <w:rsid w:val="002C2E70"/>
    <w:rsid w:val="002C2E73"/>
    <w:rsid w:val="002C2EB0"/>
    <w:rsid w:val="002C2EDC"/>
    <w:rsid w:val="002C2F5F"/>
    <w:rsid w:val="002C2FCD"/>
    <w:rsid w:val="002C2FD3"/>
    <w:rsid w:val="002C2FDD"/>
    <w:rsid w:val="002C2FDE"/>
    <w:rsid w:val="002C2FF2"/>
    <w:rsid w:val="002C3006"/>
    <w:rsid w:val="002C3045"/>
    <w:rsid w:val="002C3089"/>
    <w:rsid w:val="002C3094"/>
    <w:rsid w:val="002C30D7"/>
    <w:rsid w:val="002C3110"/>
    <w:rsid w:val="002C3139"/>
    <w:rsid w:val="002C3157"/>
    <w:rsid w:val="002C31C8"/>
    <w:rsid w:val="002C31DC"/>
    <w:rsid w:val="002C31E9"/>
    <w:rsid w:val="002C3206"/>
    <w:rsid w:val="002C320B"/>
    <w:rsid w:val="002C324F"/>
    <w:rsid w:val="002C32A8"/>
    <w:rsid w:val="002C32C0"/>
    <w:rsid w:val="002C32F6"/>
    <w:rsid w:val="002C330C"/>
    <w:rsid w:val="002C330F"/>
    <w:rsid w:val="002C3348"/>
    <w:rsid w:val="002C334C"/>
    <w:rsid w:val="002C337D"/>
    <w:rsid w:val="002C3381"/>
    <w:rsid w:val="002C33CE"/>
    <w:rsid w:val="002C33D7"/>
    <w:rsid w:val="002C3419"/>
    <w:rsid w:val="002C3428"/>
    <w:rsid w:val="002C343E"/>
    <w:rsid w:val="002C344F"/>
    <w:rsid w:val="002C345B"/>
    <w:rsid w:val="002C347E"/>
    <w:rsid w:val="002C34B1"/>
    <w:rsid w:val="002C3503"/>
    <w:rsid w:val="002C3504"/>
    <w:rsid w:val="002C3525"/>
    <w:rsid w:val="002C355E"/>
    <w:rsid w:val="002C3589"/>
    <w:rsid w:val="002C3592"/>
    <w:rsid w:val="002C35A7"/>
    <w:rsid w:val="002C35C5"/>
    <w:rsid w:val="002C3660"/>
    <w:rsid w:val="002C3680"/>
    <w:rsid w:val="002C36AA"/>
    <w:rsid w:val="002C36CA"/>
    <w:rsid w:val="002C36F0"/>
    <w:rsid w:val="002C377B"/>
    <w:rsid w:val="002C37C4"/>
    <w:rsid w:val="002C37CE"/>
    <w:rsid w:val="002C37DC"/>
    <w:rsid w:val="002C37E4"/>
    <w:rsid w:val="002C383D"/>
    <w:rsid w:val="002C3851"/>
    <w:rsid w:val="002C385F"/>
    <w:rsid w:val="002C3882"/>
    <w:rsid w:val="002C38C3"/>
    <w:rsid w:val="002C38E7"/>
    <w:rsid w:val="002C3913"/>
    <w:rsid w:val="002C3918"/>
    <w:rsid w:val="002C39A7"/>
    <w:rsid w:val="002C39AA"/>
    <w:rsid w:val="002C39B0"/>
    <w:rsid w:val="002C39B8"/>
    <w:rsid w:val="002C39D9"/>
    <w:rsid w:val="002C39F7"/>
    <w:rsid w:val="002C3A6D"/>
    <w:rsid w:val="002C3A8B"/>
    <w:rsid w:val="002C3A8E"/>
    <w:rsid w:val="002C3A95"/>
    <w:rsid w:val="002C3AA1"/>
    <w:rsid w:val="002C3AD1"/>
    <w:rsid w:val="002C3B1B"/>
    <w:rsid w:val="002C3B36"/>
    <w:rsid w:val="002C3B52"/>
    <w:rsid w:val="002C3B61"/>
    <w:rsid w:val="002C3B8F"/>
    <w:rsid w:val="002C3BC3"/>
    <w:rsid w:val="002C3C00"/>
    <w:rsid w:val="002C3C0E"/>
    <w:rsid w:val="002C3C2C"/>
    <w:rsid w:val="002C3C4F"/>
    <w:rsid w:val="002C3C71"/>
    <w:rsid w:val="002C3C77"/>
    <w:rsid w:val="002C3C7F"/>
    <w:rsid w:val="002C3C8E"/>
    <w:rsid w:val="002C3C8F"/>
    <w:rsid w:val="002C3CB3"/>
    <w:rsid w:val="002C3CB5"/>
    <w:rsid w:val="002C3D1E"/>
    <w:rsid w:val="002C3D8E"/>
    <w:rsid w:val="002C3DC1"/>
    <w:rsid w:val="002C3DD9"/>
    <w:rsid w:val="002C3DE2"/>
    <w:rsid w:val="002C3E06"/>
    <w:rsid w:val="002C3E45"/>
    <w:rsid w:val="002C3E46"/>
    <w:rsid w:val="002C3EA4"/>
    <w:rsid w:val="002C3EB1"/>
    <w:rsid w:val="002C3ED6"/>
    <w:rsid w:val="002C3EE9"/>
    <w:rsid w:val="002C3F14"/>
    <w:rsid w:val="002C3F3F"/>
    <w:rsid w:val="002C3F98"/>
    <w:rsid w:val="002C3FAE"/>
    <w:rsid w:val="002C3FB0"/>
    <w:rsid w:val="002C3FB3"/>
    <w:rsid w:val="002C3FBD"/>
    <w:rsid w:val="002C3FEE"/>
    <w:rsid w:val="002C3FF3"/>
    <w:rsid w:val="002C3FFE"/>
    <w:rsid w:val="002C400E"/>
    <w:rsid w:val="002C401F"/>
    <w:rsid w:val="002C402B"/>
    <w:rsid w:val="002C4053"/>
    <w:rsid w:val="002C40B6"/>
    <w:rsid w:val="002C40C9"/>
    <w:rsid w:val="002C4129"/>
    <w:rsid w:val="002C41C6"/>
    <w:rsid w:val="002C41FE"/>
    <w:rsid w:val="002C422B"/>
    <w:rsid w:val="002C4235"/>
    <w:rsid w:val="002C4238"/>
    <w:rsid w:val="002C423F"/>
    <w:rsid w:val="002C425A"/>
    <w:rsid w:val="002C427F"/>
    <w:rsid w:val="002C42B0"/>
    <w:rsid w:val="002C42FD"/>
    <w:rsid w:val="002C430F"/>
    <w:rsid w:val="002C436A"/>
    <w:rsid w:val="002C4379"/>
    <w:rsid w:val="002C43E2"/>
    <w:rsid w:val="002C4408"/>
    <w:rsid w:val="002C4420"/>
    <w:rsid w:val="002C4425"/>
    <w:rsid w:val="002C4427"/>
    <w:rsid w:val="002C449A"/>
    <w:rsid w:val="002C44CB"/>
    <w:rsid w:val="002C4531"/>
    <w:rsid w:val="002C454B"/>
    <w:rsid w:val="002C4571"/>
    <w:rsid w:val="002C4591"/>
    <w:rsid w:val="002C4593"/>
    <w:rsid w:val="002C45A3"/>
    <w:rsid w:val="002C45D4"/>
    <w:rsid w:val="002C45DD"/>
    <w:rsid w:val="002C45F5"/>
    <w:rsid w:val="002C460F"/>
    <w:rsid w:val="002C4648"/>
    <w:rsid w:val="002C465C"/>
    <w:rsid w:val="002C466D"/>
    <w:rsid w:val="002C468D"/>
    <w:rsid w:val="002C46D7"/>
    <w:rsid w:val="002C474B"/>
    <w:rsid w:val="002C474F"/>
    <w:rsid w:val="002C4753"/>
    <w:rsid w:val="002C475C"/>
    <w:rsid w:val="002C475F"/>
    <w:rsid w:val="002C4779"/>
    <w:rsid w:val="002C47C8"/>
    <w:rsid w:val="002C47D4"/>
    <w:rsid w:val="002C47D9"/>
    <w:rsid w:val="002C4813"/>
    <w:rsid w:val="002C481E"/>
    <w:rsid w:val="002C4834"/>
    <w:rsid w:val="002C4855"/>
    <w:rsid w:val="002C487F"/>
    <w:rsid w:val="002C48AB"/>
    <w:rsid w:val="002C48C4"/>
    <w:rsid w:val="002C48F7"/>
    <w:rsid w:val="002C4911"/>
    <w:rsid w:val="002C49B3"/>
    <w:rsid w:val="002C49B6"/>
    <w:rsid w:val="002C49C6"/>
    <w:rsid w:val="002C49D5"/>
    <w:rsid w:val="002C4A23"/>
    <w:rsid w:val="002C4A3A"/>
    <w:rsid w:val="002C4A53"/>
    <w:rsid w:val="002C4A5A"/>
    <w:rsid w:val="002C4A82"/>
    <w:rsid w:val="002C4AD7"/>
    <w:rsid w:val="002C4B08"/>
    <w:rsid w:val="002C4B0F"/>
    <w:rsid w:val="002C4B3A"/>
    <w:rsid w:val="002C4B3C"/>
    <w:rsid w:val="002C4B79"/>
    <w:rsid w:val="002C4B7A"/>
    <w:rsid w:val="002C4B8D"/>
    <w:rsid w:val="002C4BC4"/>
    <w:rsid w:val="002C4C0E"/>
    <w:rsid w:val="002C4C3A"/>
    <w:rsid w:val="002C4C75"/>
    <w:rsid w:val="002C4C77"/>
    <w:rsid w:val="002C4C90"/>
    <w:rsid w:val="002C4C9E"/>
    <w:rsid w:val="002C4CCE"/>
    <w:rsid w:val="002C4CE8"/>
    <w:rsid w:val="002C4CF5"/>
    <w:rsid w:val="002C4D8E"/>
    <w:rsid w:val="002C4D8F"/>
    <w:rsid w:val="002C4D9E"/>
    <w:rsid w:val="002C4DDA"/>
    <w:rsid w:val="002C4DFE"/>
    <w:rsid w:val="002C4E0F"/>
    <w:rsid w:val="002C4E15"/>
    <w:rsid w:val="002C4E27"/>
    <w:rsid w:val="002C4E4D"/>
    <w:rsid w:val="002C4E61"/>
    <w:rsid w:val="002C4E69"/>
    <w:rsid w:val="002C4E86"/>
    <w:rsid w:val="002C4EED"/>
    <w:rsid w:val="002C4FA7"/>
    <w:rsid w:val="002C4FE4"/>
    <w:rsid w:val="002C5017"/>
    <w:rsid w:val="002C5054"/>
    <w:rsid w:val="002C5058"/>
    <w:rsid w:val="002C5077"/>
    <w:rsid w:val="002C50C3"/>
    <w:rsid w:val="002C50CB"/>
    <w:rsid w:val="002C5103"/>
    <w:rsid w:val="002C5125"/>
    <w:rsid w:val="002C5132"/>
    <w:rsid w:val="002C516C"/>
    <w:rsid w:val="002C518E"/>
    <w:rsid w:val="002C51AC"/>
    <w:rsid w:val="002C51DB"/>
    <w:rsid w:val="002C51EB"/>
    <w:rsid w:val="002C51FE"/>
    <w:rsid w:val="002C52E0"/>
    <w:rsid w:val="002C52E4"/>
    <w:rsid w:val="002C52E6"/>
    <w:rsid w:val="002C530A"/>
    <w:rsid w:val="002C531A"/>
    <w:rsid w:val="002C533D"/>
    <w:rsid w:val="002C5343"/>
    <w:rsid w:val="002C5377"/>
    <w:rsid w:val="002C5388"/>
    <w:rsid w:val="002C5398"/>
    <w:rsid w:val="002C53A3"/>
    <w:rsid w:val="002C53B2"/>
    <w:rsid w:val="002C53D7"/>
    <w:rsid w:val="002C53D8"/>
    <w:rsid w:val="002C5416"/>
    <w:rsid w:val="002C5420"/>
    <w:rsid w:val="002C544F"/>
    <w:rsid w:val="002C54A8"/>
    <w:rsid w:val="002C54B5"/>
    <w:rsid w:val="002C54C4"/>
    <w:rsid w:val="002C54DE"/>
    <w:rsid w:val="002C54E5"/>
    <w:rsid w:val="002C54F9"/>
    <w:rsid w:val="002C5502"/>
    <w:rsid w:val="002C5512"/>
    <w:rsid w:val="002C5554"/>
    <w:rsid w:val="002C558F"/>
    <w:rsid w:val="002C55BE"/>
    <w:rsid w:val="002C55EE"/>
    <w:rsid w:val="002C5610"/>
    <w:rsid w:val="002C5640"/>
    <w:rsid w:val="002C565B"/>
    <w:rsid w:val="002C568E"/>
    <w:rsid w:val="002C56AB"/>
    <w:rsid w:val="002C56C5"/>
    <w:rsid w:val="002C56D5"/>
    <w:rsid w:val="002C56F7"/>
    <w:rsid w:val="002C5702"/>
    <w:rsid w:val="002C5710"/>
    <w:rsid w:val="002C5758"/>
    <w:rsid w:val="002C575F"/>
    <w:rsid w:val="002C576B"/>
    <w:rsid w:val="002C58A0"/>
    <w:rsid w:val="002C58E5"/>
    <w:rsid w:val="002C5935"/>
    <w:rsid w:val="002C5A04"/>
    <w:rsid w:val="002C5A08"/>
    <w:rsid w:val="002C5A3F"/>
    <w:rsid w:val="002C5A47"/>
    <w:rsid w:val="002C5A66"/>
    <w:rsid w:val="002C5A79"/>
    <w:rsid w:val="002C5A83"/>
    <w:rsid w:val="002C5A94"/>
    <w:rsid w:val="002C5AA6"/>
    <w:rsid w:val="002C5AB7"/>
    <w:rsid w:val="002C5AFE"/>
    <w:rsid w:val="002C5B2F"/>
    <w:rsid w:val="002C5B4A"/>
    <w:rsid w:val="002C5B57"/>
    <w:rsid w:val="002C5BDE"/>
    <w:rsid w:val="002C5BE4"/>
    <w:rsid w:val="002C5C20"/>
    <w:rsid w:val="002C5C29"/>
    <w:rsid w:val="002C5C6A"/>
    <w:rsid w:val="002C5C87"/>
    <w:rsid w:val="002C5C8D"/>
    <w:rsid w:val="002C5C94"/>
    <w:rsid w:val="002C5C9E"/>
    <w:rsid w:val="002C5CAB"/>
    <w:rsid w:val="002C5CB0"/>
    <w:rsid w:val="002C5CE4"/>
    <w:rsid w:val="002C5CFB"/>
    <w:rsid w:val="002C5D50"/>
    <w:rsid w:val="002C5E54"/>
    <w:rsid w:val="002C5E7A"/>
    <w:rsid w:val="002C5EA1"/>
    <w:rsid w:val="002C5EF7"/>
    <w:rsid w:val="002C5F15"/>
    <w:rsid w:val="002C5F1C"/>
    <w:rsid w:val="002C5F37"/>
    <w:rsid w:val="002C5F3E"/>
    <w:rsid w:val="002C5F66"/>
    <w:rsid w:val="002C5FA9"/>
    <w:rsid w:val="002C5FD1"/>
    <w:rsid w:val="002C5FEC"/>
    <w:rsid w:val="002C6008"/>
    <w:rsid w:val="002C6083"/>
    <w:rsid w:val="002C60D0"/>
    <w:rsid w:val="002C60D2"/>
    <w:rsid w:val="002C60D5"/>
    <w:rsid w:val="002C60D7"/>
    <w:rsid w:val="002C60E2"/>
    <w:rsid w:val="002C60F4"/>
    <w:rsid w:val="002C6152"/>
    <w:rsid w:val="002C6174"/>
    <w:rsid w:val="002C617B"/>
    <w:rsid w:val="002C61F5"/>
    <w:rsid w:val="002C61F6"/>
    <w:rsid w:val="002C620D"/>
    <w:rsid w:val="002C6229"/>
    <w:rsid w:val="002C6232"/>
    <w:rsid w:val="002C6237"/>
    <w:rsid w:val="002C625C"/>
    <w:rsid w:val="002C6325"/>
    <w:rsid w:val="002C6348"/>
    <w:rsid w:val="002C6372"/>
    <w:rsid w:val="002C637F"/>
    <w:rsid w:val="002C6387"/>
    <w:rsid w:val="002C6441"/>
    <w:rsid w:val="002C6445"/>
    <w:rsid w:val="002C645F"/>
    <w:rsid w:val="002C6463"/>
    <w:rsid w:val="002C646A"/>
    <w:rsid w:val="002C647D"/>
    <w:rsid w:val="002C6493"/>
    <w:rsid w:val="002C649C"/>
    <w:rsid w:val="002C64AE"/>
    <w:rsid w:val="002C64CA"/>
    <w:rsid w:val="002C64CD"/>
    <w:rsid w:val="002C64E2"/>
    <w:rsid w:val="002C6511"/>
    <w:rsid w:val="002C6513"/>
    <w:rsid w:val="002C6523"/>
    <w:rsid w:val="002C6532"/>
    <w:rsid w:val="002C655F"/>
    <w:rsid w:val="002C6598"/>
    <w:rsid w:val="002C65A9"/>
    <w:rsid w:val="002C65B5"/>
    <w:rsid w:val="002C65C2"/>
    <w:rsid w:val="002C6632"/>
    <w:rsid w:val="002C6634"/>
    <w:rsid w:val="002C6640"/>
    <w:rsid w:val="002C66B0"/>
    <w:rsid w:val="002C66B1"/>
    <w:rsid w:val="002C66B9"/>
    <w:rsid w:val="002C66BA"/>
    <w:rsid w:val="002C66D4"/>
    <w:rsid w:val="002C66E2"/>
    <w:rsid w:val="002C6742"/>
    <w:rsid w:val="002C674D"/>
    <w:rsid w:val="002C6797"/>
    <w:rsid w:val="002C67D3"/>
    <w:rsid w:val="002C6850"/>
    <w:rsid w:val="002C688F"/>
    <w:rsid w:val="002C68B7"/>
    <w:rsid w:val="002C68D2"/>
    <w:rsid w:val="002C6914"/>
    <w:rsid w:val="002C691F"/>
    <w:rsid w:val="002C69AA"/>
    <w:rsid w:val="002C69F6"/>
    <w:rsid w:val="002C69FA"/>
    <w:rsid w:val="002C6A28"/>
    <w:rsid w:val="002C6A2D"/>
    <w:rsid w:val="002C6A3E"/>
    <w:rsid w:val="002C6A57"/>
    <w:rsid w:val="002C6A60"/>
    <w:rsid w:val="002C6A84"/>
    <w:rsid w:val="002C6ABB"/>
    <w:rsid w:val="002C6ABD"/>
    <w:rsid w:val="002C6AC7"/>
    <w:rsid w:val="002C6AE3"/>
    <w:rsid w:val="002C6B1D"/>
    <w:rsid w:val="002C6B7F"/>
    <w:rsid w:val="002C6B8F"/>
    <w:rsid w:val="002C6BDB"/>
    <w:rsid w:val="002C6BE0"/>
    <w:rsid w:val="002C6C1F"/>
    <w:rsid w:val="002C6C44"/>
    <w:rsid w:val="002C6C69"/>
    <w:rsid w:val="002C6CA4"/>
    <w:rsid w:val="002C6CD9"/>
    <w:rsid w:val="002C6CE3"/>
    <w:rsid w:val="002C6CEB"/>
    <w:rsid w:val="002C6D38"/>
    <w:rsid w:val="002C6D3D"/>
    <w:rsid w:val="002C6D97"/>
    <w:rsid w:val="002C6DC6"/>
    <w:rsid w:val="002C6DDB"/>
    <w:rsid w:val="002C6DFA"/>
    <w:rsid w:val="002C6E02"/>
    <w:rsid w:val="002C6E43"/>
    <w:rsid w:val="002C6E9A"/>
    <w:rsid w:val="002C6EB0"/>
    <w:rsid w:val="002C6F24"/>
    <w:rsid w:val="002C6F6A"/>
    <w:rsid w:val="002C6FB8"/>
    <w:rsid w:val="002C6FF5"/>
    <w:rsid w:val="002C7075"/>
    <w:rsid w:val="002C70BC"/>
    <w:rsid w:val="002C70EB"/>
    <w:rsid w:val="002C710B"/>
    <w:rsid w:val="002C7125"/>
    <w:rsid w:val="002C713C"/>
    <w:rsid w:val="002C7158"/>
    <w:rsid w:val="002C7180"/>
    <w:rsid w:val="002C71AD"/>
    <w:rsid w:val="002C71AF"/>
    <w:rsid w:val="002C71B0"/>
    <w:rsid w:val="002C71D1"/>
    <w:rsid w:val="002C7250"/>
    <w:rsid w:val="002C7294"/>
    <w:rsid w:val="002C72A3"/>
    <w:rsid w:val="002C72AC"/>
    <w:rsid w:val="002C72BE"/>
    <w:rsid w:val="002C72DD"/>
    <w:rsid w:val="002C7309"/>
    <w:rsid w:val="002C735C"/>
    <w:rsid w:val="002C738D"/>
    <w:rsid w:val="002C7392"/>
    <w:rsid w:val="002C73B3"/>
    <w:rsid w:val="002C73D8"/>
    <w:rsid w:val="002C7411"/>
    <w:rsid w:val="002C743A"/>
    <w:rsid w:val="002C7458"/>
    <w:rsid w:val="002C74AB"/>
    <w:rsid w:val="002C74B5"/>
    <w:rsid w:val="002C74BB"/>
    <w:rsid w:val="002C74C7"/>
    <w:rsid w:val="002C74F7"/>
    <w:rsid w:val="002C74F9"/>
    <w:rsid w:val="002C7505"/>
    <w:rsid w:val="002C7557"/>
    <w:rsid w:val="002C75E0"/>
    <w:rsid w:val="002C7609"/>
    <w:rsid w:val="002C7644"/>
    <w:rsid w:val="002C764D"/>
    <w:rsid w:val="002C76BE"/>
    <w:rsid w:val="002C7712"/>
    <w:rsid w:val="002C7714"/>
    <w:rsid w:val="002C7718"/>
    <w:rsid w:val="002C7728"/>
    <w:rsid w:val="002C7741"/>
    <w:rsid w:val="002C7752"/>
    <w:rsid w:val="002C7755"/>
    <w:rsid w:val="002C7766"/>
    <w:rsid w:val="002C77DA"/>
    <w:rsid w:val="002C77F8"/>
    <w:rsid w:val="002C7820"/>
    <w:rsid w:val="002C788A"/>
    <w:rsid w:val="002C78AB"/>
    <w:rsid w:val="002C78E0"/>
    <w:rsid w:val="002C7906"/>
    <w:rsid w:val="002C7958"/>
    <w:rsid w:val="002C79F5"/>
    <w:rsid w:val="002C79F9"/>
    <w:rsid w:val="002C7A04"/>
    <w:rsid w:val="002C7A14"/>
    <w:rsid w:val="002C7A31"/>
    <w:rsid w:val="002C7A47"/>
    <w:rsid w:val="002C7A4E"/>
    <w:rsid w:val="002C7A55"/>
    <w:rsid w:val="002C7A59"/>
    <w:rsid w:val="002C7A60"/>
    <w:rsid w:val="002C7A84"/>
    <w:rsid w:val="002C7A98"/>
    <w:rsid w:val="002C7A9C"/>
    <w:rsid w:val="002C7AA5"/>
    <w:rsid w:val="002C7B0E"/>
    <w:rsid w:val="002C7B22"/>
    <w:rsid w:val="002C7B29"/>
    <w:rsid w:val="002C7B33"/>
    <w:rsid w:val="002C7B42"/>
    <w:rsid w:val="002C7BCE"/>
    <w:rsid w:val="002C7C00"/>
    <w:rsid w:val="002C7C1F"/>
    <w:rsid w:val="002C7C22"/>
    <w:rsid w:val="002C7C46"/>
    <w:rsid w:val="002C7CED"/>
    <w:rsid w:val="002C7CFB"/>
    <w:rsid w:val="002C7CFF"/>
    <w:rsid w:val="002C7D2A"/>
    <w:rsid w:val="002C7D32"/>
    <w:rsid w:val="002C7D44"/>
    <w:rsid w:val="002C7DB6"/>
    <w:rsid w:val="002C7DCE"/>
    <w:rsid w:val="002C7DD4"/>
    <w:rsid w:val="002C7E4C"/>
    <w:rsid w:val="002C7E94"/>
    <w:rsid w:val="002C7ED2"/>
    <w:rsid w:val="002C7EF1"/>
    <w:rsid w:val="002C7F39"/>
    <w:rsid w:val="002C7F4F"/>
    <w:rsid w:val="002C7F5A"/>
    <w:rsid w:val="002C7F5E"/>
    <w:rsid w:val="002C7F80"/>
    <w:rsid w:val="002C7F8B"/>
    <w:rsid w:val="002C7F9C"/>
    <w:rsid w:val="002D00D7"/>
    <w:rsid w:val="002D0112"/>
    <w:rsid w:val="002D0165"/>
    <w:rsid w:val="002D016C"/>
    <w:rsid w:val="002D0191"/>
    <w:rsid w:val="002D01A6"/>
    <w:rsid w:val="002D01C8"/>
    <w:rsid w:val="002D01D2"/>
    <w:rsid w:val="002D01E9"/>
    <w:rsid w:val="002D020A"/>
    <w:rsid w:val="002D021A"/>
    <w:rsid w:val="002D024D"/>
    <w:rsid w:val="002D0263"/>
    <w:rsid w:val="002D0280"/>
    <w:rsid w:val="002D02CB"/>
    <w:rsid w:val="002D02E9"/>
    <w:rsid w:val="002D033F"/>
    <w:rsid w:val="002D0353"/>
    <w:rsid w:val="002D037E"/>
    <w:rsid w:val="002D03F5"/>
    <w:rsid w:val="002D0441"/>
    <w:rsid w:val="002D0444"/>
    <w:rsid w:val="002D0489"/>
    <w:rsid w:val="002D048D"/>
    <w:rsid w:val="002D0517"/>
    <w:rsid w:val="002D054A"/>
    <w:rsid w:val="002D0574"/>
    <w:rsid w:val="002D05EB"/>
    <w:rsid w:val="002D063C"/>
    <w:rsid w:val="002D0646"/>
    <w:rsid w:val="002D0649"/>
    <w:rsid w:val="002D06CB"/>
    <w:rsid w:val="002D0701"/>
    <w:rsid w:val="002D075A"/>
    <w:rsid w:val="002D07AB"/>
    <w:rsid w:val="002D07D6"/>
    <w:rsid w:val="002D0878"/>
    <w:rsid w:val="002D08D3"/>
    <w:rsid w:val="002D092B"/>
    <w:rsid w:val="002D09D4"/>
    <w:rsid w:val="002D0A03"/>
    <w:rsid w:val="002D0A17"/>
    <w:rsid w:val="002D0A1D"/>
    <w:rsid w:val="002D0A21"/>
    <w:rsid w:val="002D0A3D"/>
    <w:rsid w:val="002D0A4F"/>
    <w:rsid w:val="002D0A55"/>
    <w:rsid w:val="002D0A72"/>
    <w:rsid w:val="002D0A84"/>
    <w:rsid w:val="002D0A8B"/>
    <w:rsid w:val="002D0AC9"/>
    <w:rsid w:val="002D0AF4"/>
    <w:rsid w:val="002D0AF5"/>
    <w:rsid w:val="002D0AF7"/>
    <w:rsid w:val="002D0B38"/>
    <w:rsid w:val="002D0B62"/>
    <w:rsid w:val="002D0B8D"/>
    <w:rsid w:val="002D0BAE"/>
    <w:rsid w:val="002D0BBD"/>
    <w:rsid w:val="002D0BC7"/>
    <w:rsid w:val="002D0BCC"/>
    <w:rsid w:val="002D0C28"/>
    <w:rsid w:val="002D0C31"/>
    <w:rsid w:val="002D0C53"/>
    <w:rsid w:val="002D0CA1"/>
    <w:rsid w:val="002D0CAF"/>
    <w:rsid w:val="002D0CBE"/>
    <w:rsid w:val="002D0CC3"/>
    <w:rsid w:val="002D0CFA"/>
    <w:rsid w:val="002D0D0A"/>
    <w:rsid w:val="002D0D27"/>
    <w:rsid w:val="002D0D3A"/>
    <w:rsid w:val="002D0D3E"/>
    <w:rsid w:val="002D0D68"/>
    <w:rsid w:val="002D0DA3"/>
    <w:rsid w:val="002D0E18"/>
    <w:rsid w:val="002D0E25"/>
    <w:rsid w:val="002D0E74"/>
    <w:rsid w:val="002D0E78"/>
    <w:rsid w:val="002D0E83"/>
    <w:rsid w:val="002D0E86"/>
    <w:rsid w:val="002D0E97"/>
    <w:rsid w:val="002D0EB6"/>
    <w:rsid w:val="002D0EF9"/>
    <w:rsid w:val="002D0F50"/>
    <w:rsid w:val="002D0FAB"/>
    <w:rsid w:val="002D1037"/>
    <w:rsid w:val="002D104F"/>
    <w:rsid w:val="002D1050"/>
    <w:rsid w:val="002D1064"/>
    <w:rsid w:val="002D106D"/>
    <w:rsid w:val="002D10B7"/>
    <w:rsid w:val="002D10DD"/>
    <w:rsid w:val="002D1128"/>
    <w:rsid w:val="002D1138"/>
    <w:rsid w:val="002D1161"/>
    <w:rsid w:val="002D116A"/>
    <w:rsid w:val="002D117A"/>
    <w:rsid w:val="002D119E"/>
    <w:rsid w:val="002D11B8"/>
    <w:rsid w:val="002D11F6"/>
    <w:rsid w:val="002D1210"/>
    <w:rsid w:val="002D121F"/>
    <w:rsid w:val="002D1233"/>
    <w:rsid w:val="002D1253"/>
    <w:rsid w:val="002D127C"/>
    <w:rsid w:val="002D127D"/>
    <w:rsid w:val="002D1299"/>
    <w:rsid w:val="002D12A1"/>
    <w:rsid w:val="002D12A7"/>
    <w:rsid w:val="002D12D6"/>
    <w:rsid w:val="002D12DB"/>
    <w:rsid w:val="002D1309"/>
    <w:rsid w:val="002D1326"/>
    <w:rsid w:val="002D132E"/>
    <w:rsid w:val="002D1356"/>
    <w:rsid w:val="002D137E"/>
    <w:rsid w:val="002D1382"/>
    <w:rsid w:val="002D13BF"/>
    <w:rsid w:val="002D1409"/>
    <w:rsid w:val="002D1418"/>
    <w:rsid w:val="002D143C"/>
    <w:rsid w:val="002D1444"/>
    <w:rsid w:val="002D1445"/>
    <w:rsid w:val="002D1452"/>
    <w:rsid w:val="002D1458"/>
    <w:rsid w:val="002D1483"/>
    <w:rsid w:val="002D14A4"/>
    <w:rsid w:val="002D14F4"/>
    <w:rsid w:val="002D14F5"/>
    <w:rsid w:val="002D1518"/>
    <w:rsid w:val="002D1537"/>
    <w:rsid w:val="002D154A"/>
    <w:rsid w:val="002D155E"/>
    <w:rsid w:val="002D157B"/>
    <w:rsid w:val="002D15FB"/>
    <w:rsid w:val="002D1682"/>
    <w:rsid w:val="002D16B7"/>
    <w:rsid w:val="002D16B9"/>
    <w:rsid w:val="002D16E1"/>
    <w:rsid w:val="002D1710"/>
    <w:rsid w:val="002D172A"/>
    <w:rsid w:val="002D172D"/>
    <w:rsid w:val="002D173A"/>
    <w:rsid w:val="002D1783"/>
    <w:rsid w:val="002D1790"/>
    <w:rsid w:val="002D17A8"/>
    <w:rsid w:val="002D17BE"/>
    <w:rsid w:val="002D17C0"/>
    <w:rsid w:val="002D1875"/>
    <w:rsid w:val="002D187F"/>
    <w:rsid w:val="002D189D"/>
    <w:rsid w:val="002D18AC"/>
    <w:rsid w:val="002D18B9"/>
    <w:rsid w:val="002D18FF"/>
    <w:rsid w:val="002D1901"/>
    <w:rsid w:val="002D194A"/>
    <w:rsid w:val="002D1984"/>
    <w:rsid w:val="002D19EB"/>
    <w:rsid w:val="002D19FE"/>
    <w:rsid w:val="002D1A05"/>
    <w:rsid w:val="002D1A18"/>
    <w:rsid w:val="002D1A31"/>
    <w:rsid w:val="002D1A41"/>
    <w:rsid w:val="002D1AC5"/>
    <w:rsid w:val="002D1ACA"/>
    <w:rsid w:val="002D1ACC"/>
    <w:rsid w:val="002D1B1B"/>
    <w:rsid w:val="002D1B2E"/>
    <w:rsid w:val="002D1B36"/>
    <w:rsid w:val="002D1B94"/>
    <w:rsid w:val="002D1BD8"/>
    <w:rsid w:val="002D1BFA"/>
    <w:rsid w:val="002D1C04"/>
    <w:rsid w:val="002D1C07"/>
    <w:rsid w:val="002D1C08"/>
    <w:rsid w:val="002D1C0D"/>
    <w:rsid w:val="002D1C5B"/>
    <w:rsid w:val="002D1CA8"/>
    <w:rsid w:val="002D1CD8"/>
    <w:rsid w:val="002D1CE4"/>
    <w:rsid w:val="002D1D2F"/>
    <w:rsid w:val="002D1D86"/>
    <w:rsid w:val="002D1D9F"/>
    <w:rsid w:val="002D1DC8"/>
    <w:rsid w:val="002D1E83"/>
    <w:rsid w:val="002D1ECF"/>
    <w:rsid w:val="002D1ED4"/>
    <w:rsid w:val="002D1F38"/>
    <w:rsid w:val="002D1F3E"/>
    <w:rsid w:val="002D1F4E"/>
    <w:rsid w:val="002D1F74"/>
    <w:rsid w:val="002D1F7E"/>
    <w:rsid w:val="002D1F87"/>
    <w:rsid w:val="002D1F91"/>
    <w:rsid w:val="002D1FA1"/>
    <w:rsid w:val="002D1FBB"/>
    <w:rsid w:val="002D1FC4"/>
    <w:rsid w:val="002D1FC8"/>
    <w:rsid w:val="002D1FE8"/>
    <w:rsid w:val="002D1FED"/>
    <w:rsid w:val="002D1FF0"/>
    <w:rsid w:val="002D200C"/>
    <w:rsid w:val="002D2041"/>
    <w:rsid w:val="002D2051"/>
    <w:rsid w:val="002D2085"/>
    <w:rsid w:val="002D2098"/>
    <w:rsid w:val="002D2169"/>
    <w:rsid w:val="002D216D"/>
    <w:rsid w:val="002D216E"/>
    <w:rsid w:val="002D2175"/>
    <w:rsid w:val="002D217B"/>
    <w:rsid w:val="002D2190"/>
    <w:rsid w:val="002D21F0"/>
    <w:rsid w:val="002D22BE"/>
    <w:rsid w:val="002D2344"/>
    <w:rsid w:val="002D234C"/>
    <w:rsid w:val="002D2366"/>
    <w:rsid w:val="002D238F"/>
    <w:rsid w:val="002D2398"/>
    <w:rsid w:val="002D2412"/>
    <w:rsid w:val="002D2451"/>
    <w:rsid w:val="002D2453"/>
    <w:rsid w:val="002D247C"/>
    <w:rsid w:val="002D2486"/>
    <w:rsid w:val="002D24A2"/>
    <w:rsid w:val="002D24FC"/>
    <w:rsid w:val="002D2516"/>
    <w:rsid w:val="002D2523"/>
    <w:rsid w:val="002D2553"/>
    <w:rsid w:val="002D260F"/>
    <w:rsid w:val="002D2655"/>
    <w:rsid w:val="002D268C"/>
    <w:rsid w:val="002D26E8"/>
    <w:rsid w:val="002D273E"/>
    <w:rsid w:val="002D274B"/>
    <w:rsid w:val="002D278D"/>
    <w:rsid w:val="002D278F"/>
    <w:rsid w:val="002D279D"/>
    <w:rsid w:val="002D27A2"/>
    <w:rsid w:val="002D2866"/>
    <w:rsid w:val="002D2886"/>
    <w:rsid w:val="002D28B1"/>
    <w:rsid w:val="002D290C"/>
    <w:rsid w:val="002D291D"/>
    <w:rsid w:val="002D298B"/>
    <w:rsid w:val="002D29D5"/>
    <w:rsid w:val="002D29E5"/>
    <w:rsid w:val="002D2A0B"/>
    <w:rsid w:val="002D2A0C"/>
    <w:rsid w:val="002D2A26"/>
    <w:rsid w:val="002D2A2E"/>
    <w:rsid w:val="002D2A6B"/>
    <w:rsid w:val="002D2A73"/>
    <w:rsid w:val="002D2A89"/>
    <w:rsid w:val="002D2AB4"/>
    <w:rsid w:val="002D2AD3"/>
    <w:rsid w:val="002D2AE9"/>
    <w:rsid w:val="002D2AEA"/>
    <w:rsid w:val="002D2B02"/>
    <w:rsid w:val="002D2B1D"/>
    <w:rsid w:val="002D2B3F"/>
    <w:rsid w:val="002D2B54"/>
    <w:rsid w:val="002D2B60"/>
    <w:rsid w:val="002D2B74"/>
    <w:rsid w:val="002D2B91"/>
    <w:rsid w:val="002D2C0D"/>
    <w:rsid w:val="002D2C2B"/>
    <w:rsid w:val="002D2C33"/>
    <w:rsid w:val="002D2CC7"/>
    <w:rsid w:val="002D2CD2"/>
    <w:rsid w:val="002D2D09"/>
    <w:rsid w:val="002D2D1A"/>
    <w:rsid w:val="002D2D24"/>
    <w:rsid w:val="002D2D3D"/>
    <w:rsid w:val="002D2D48"/>
    <w:rsid w:val="002D2D5F"/>
    <w:rsid w:val="002D2D64"/>
    <w:rsid w:val="002D2D6B"/>
    <w:rsid w:val="002D2DA8"/>
    <w:rsid w:val="002D2DBE"/>
    <w:rsid w:val="002D2DF8"/>
    <w:rsid w:val="002D2E1D"/>
    <w:rsid w:val="002D2E21"/>
    <w:rsid w:val="002D2E56"/>
    <w:rsid w:val="002D2E57"/>
    <w:rsid w:val="002D2E63"/>
    <w:rsid w:val="002D2E65"/>
    <w:rsid w:val="002D2E87"/>
    <w:rsid w:val="002D2EA7"/>
    <w:rsid w:val="002D2ECD"/>
    <w:rsid w:val="002D2F4F"/>
    <w:rsid w:val="002D2F8E"/>
    <w:rsid w:val="002D2FE0"/>
    <w:rsid w:val="002D302F"/>
    <w:rsid w:val="002D303F"/>
    <w:rsid w:val="002D3040"/>
    <w:rsid w:val="002D304A"/>
    <w:rsid w:val="002D305A"/>
    <w:rsid w:val="002D30AA"/>
    <w:rsid w:val="002D30D1"/>
    <w:rsid w:val="002D30DC"/>
    <w:rsid w:val="002D30DE"/>
    <w:rsid w:val="002D3102"/>
    <w:rsid w:val="002D3113"/>
    <w:rsid w:val="002D312F"/>
    <w:rsid w:val="002D3165"/>
    <w:rsid w:val="002D317A"/>
    <w:rsid w:val="002D317C"/>
    <w:rsid w:val="002D3180"/>
    <w:rsid w:val="002D3199"/>
    <w:rsid w:val="002D31C3"/>
    <w:rsid w:val="002D31E0"/>
    <w:rsid w:val="002D3222"/>
    <w:rsid w:val="002D323C"/>
    <w:rsid w:val="002D3250"/>
    <w:rsid w:val="002D3274"/>
    <w:rsid w:val="002D32E0"/>
    <w:rsid w:val="002D32E1"/>
    <w:rsid w:val="002D337E"/>
    <w:rsid w:val="002D3389"/>
    <w:rsid w:val="002D338B"/>
    <w:rsid w:val="002D33AA"/>
    <w:rsid w:val="002D33B6"/>
    <w:rsid w:val="002D33BE"/>
    <w:rsid w:val="002D33C3"/>
    <w:rsid w:val="002D33C8"/>
    <w:rsid w:val="002D33EC"/>
    <w:rsid w:val="002D34A0"/>
    <w:rsid w:val="002D34DD"/>
    <w:rsid w:val="002D34E1"/>
    <w:rsid w:val="002D3521"/>
    <w:rsid w:val="002D353A"/>
    <w:rsid w:val="002D354B"/>
    <w:rsid w:val="002D3569"/>
    <w:rsid w:val="002D35A9"/>
    <w:rsid w:val="002D35AE"/>
    <w:rsid w:val="002D35BA"/>
    <w:rsid w:val="002D35E6"/>
    <w:rsid w:val="002D3635"/>
    <w:rsid w:val="002D36A2"/>
    <w:rsid w:val="002D36F9"/>
    <w:rsid w:val="002D372C"/>
    <w:rsid w:val="002D3776"/>
    <w:rsid w:val="002D37A1"/>
    <w:rsid w:val="002D37E7"/>
    <w:rsid w:val="002D3821"/>
    <w:rsid w:val="002D3842"/>
    <w:rsid w:val="002D3855"/>
    <w:rsid w:val="002D387A"/>
    <w:rsid w:val="002D3886"/>
    <w:rsid w:val="002D388E"/>
    <w:rsid w:val="002D389E"/>
    <w:rsid w:val="002D38A6"/>
    <w:rsid w:val="002D38F8"/>
    <w:rsid w:val="002D3972"/>
    <w:rsid w:val="002D3978"/>
    <w:rsid w:val="002D3983"/>
    <w:rsid w:val="002D39B9"/>
    <w:rsid w:val="002D3A0E"/>
    <w:rsid w:val="002D3A44"/>
    <w:rsid w:val="002D3A45"/>
    <w:rsid w:val="002D3A49"/>
    <w:rsid w:val="002D3A73"/>
    <w:rsid w:val="002D3A89"/>
    <w:rsid w:val="002D3A9A"/>
    <w:rsid w:val="002D3ABE"/>
    <w:rsid w:val="002D3AC9"/>
    <w:rsid w:val="002D3AD0"/>
    <w:rsid w:val="002D3AF6"/>
    <w:rsid w:val="002D3B05"/>
    <w:rsid w:val="002D3B06"/>
    <w:rsid w:val="002D3B22"/>
    <w:rsid w:val="002D3B82"/>
    <w:rsid w:val="002D3B86"/>
    <w:rsid w:val="002D3BB4"/>
    <w:rsid w:val="002D3BD0"/>
    <w:rsid w:val="002D3BD8"/>
    <w:rsid w:val="002D3C7B"/>
    <w:rsid w:val="002D3CB5"/>
    <w:rsid w:val="002D3CDD"/>
    <w:rsid w:val="002D3CE0"/>
    <w:rsid w:val="002D3D25"/>
    <w:rsid w:val="002D3D38"/>
    <w:rsid w:val="002D3D39"/>
    <w:rsid w:val="002D3D51"/>
    <w:rsid w:val="002D3D52"/>
    <w:rsid w:val="002D3D58"/>
    <w:rsid w:val="002D3DAB"/>
    <w:rsid w:val="002D3E2C"/>
    <w:rsid w:val="002D3E38"/>
    <w:rsid w:val="002D3E74"/>
    <w:rsid w:val="002D3EA6"/>
    <w:rsid w:val="002D3EFE"/>
    <w:rsid w:val="002D3F27"/>
    <w:rsid w:val="002D3F7A"/>
    <w:rsid w:val="002D3FC4"/>
    <w:rsid w:val="002D3FD6"/>
    <w:rsid w:val="002D4015"/>
    <w:rsid w:val="002D404A"/>
    <w:rsid w:val="002D40EB"/>
    <w:rsid w:val="002D4194"/>
    <w:rsid w:val="002D419A"/>
    <w:rsid w:val="002D41A1"/>
    <w:rsid w:val="002D41B1"/>
    <w:rsid w:val="002D41B2"/>
    <w:rsid w:val="002D41B4"/>
    <w:rsid w:val="002D41DF"/>
    <w:rsid w:val="002D4214"/>
    <w:rsid w:val="002D421A"/>
    <w:rsid w:val="002D4268"/>
    <w:rsid w:val="002D428A"/>
    <w:rsid w:val="002D4294"/>
    <w:rsid w:val="002D42C5"/>
    <w:rsid w:val="002D4371"/>
    <w:rsid w:val="002D43D5"/>
    <w:rsid w:val="002D43E0"/>
    <w:rsid w:val="002D4413"/>
    <w:rsid w:val="002D4434"/>
    <w:rsid w:val="002D443A"/>
    <w:rsid w:val="002D443D"/>
    <w:rsid w:val="002D4464"/>
    <w:rsid w:val="002D4495"/>
    <w:rsid w:val="002D4500"/>
    <w:rsid w:val="002D4560"/>
    <w:rsid w:val="002D4591"/>
    <w:rsid w:val="002D45B5"/>
    <w:rsid w:val="002D45CB"/>
    <w:rsid w:val="002D45D2"/>
    <w:rsid w:val="002D460A"/>
    <w:rsid w:val="002D4625"/>
    <w:rsid w:val="002D4647"/>
    <w:rsid w:val="002D464B"/>
    <w:rsid w:val="002D467D"/>
    <w:rsid w:val="002D469F"/>
    <w:rsid w:val="002D46AE"/>
    <w:rsid w:val="002D46B3"/>
    <w:rsid w:val="002D46C3"/>
    <w:rsid w:val="002D4723"/>
    <w:rsid w:val="002D4733"/>
    <w:rsid w:val="002D477B"/>
    <w:rsid w:val="002D4781"/>
    <w:rsid w:val="002D47C3"/>
    <w:rsid w:val="002D484C"/>
    <w:rsid w:val="002D488B"/>
    <w:rsid w:val="002D48AC"/>
    <w:rsid w:val="002D48EB"/>
    <w:rsid w:val="002D48F3"/>
    <w:rsid w:val="002D48F8"/>
    <w:rsid w:val="002D4901"/>
    <w:rsid w:val="002D494A"/>
    <w:rsid w:val="002D49D5"/>
    <w:rsid w:val="002D49E8"/>
    <w:rsid w:val="002D4A05"/>
    <w:rsid w:val="002D4A4E"/>
    <w:rsid w:val="002D4A5D"/>
    <w:rsid w:val="002D4A71"/>
    <w:rsid w:val="002D4AD5"/>
    <w:rsid w:val="002D4ADD"/>
    <w:rsid w:val="002D4AE0"/>
    <w:rsid w:val="002D4AE6"/>
    <w:rsid w:val="002D4AEB"/>
    <w:rsid w:val="002D4B4F"/>
    <w:rsid w:val="002D4B84"/>
    <w:rsid w:val="002D4C1C"/>
    <w:rsid w:val="002D4C22"/>
    <w:rsid w:val="002D4C98"/>
    <w:rsid w:val="002D4CB7"/>
    <w:rsid w:val="002D4CCB"/>
    <w:rsid w:val="002D4CDD"/>
    <w:rsid w:val="002D4D28"/>
    <w:rsid w:val="002D4D51"/>
    <w:rsid w:val="002D4D84"/>
    <w:rsid w:val="002D4D93"/>
    <w:rsid w:val="002D4DD9"/>
    <w:rsid w:val="002D4E01"/>
    <w:rsid w:val="002D4E39"/>
    <w:rsid w:val="002D4E63"/>
    <w:rsid w:val="002D4E97"/>
    <w:rsid w:val="002D4ECF"/>
    <w:rsid w:val="002D4ED7"/>
    <w:rsid w:val="002D4EF0"/>
    <w:rsid w:val="002D4F33"/>
    <w:rsid w:val="002D4F7C"/>
    <w:rsid w:val="002D4F95"/>
    <w:rsid w:val="002D4FAA"/>
    <w:rsid w:val="002D4FC4"/>
    <w:rsid w:val="002D4FE4"/>
    <w:rsid w:val="002D4FF2"/>
    <w:rsid w:val="002D4FF6"/>
    <w:rsid w:val="002D5011"/>
    <w:rsid w:val="002D501E"/>
    <w:rsid w:val="002D5022"/>
    <w:rsid w:val="002D5046"/>
    <w:rsid w:val="002D5058"/>
    <w:rsid w:val="002D5091"/>
    <w:rsid w:val="002D50E0"/>
    <w:rsid w:val="002D50ED"/>
    <w:rsid w:val="002D50F7"/>
    <w:rsid w:val="002D5111"/>
    <w:rsid w:val="002D5118"/>
    <w:rsid w:val="002D5119"/>
    <w:rsid w:val="002D512A"/>
    <w:rsid w:val="002D5196"/>
    <w:rsid w:val="002D51C4"/>
    <w:rsid w:val="002D51C6"/>
    <w:rsid w:val="002D51E9"/>
    <w:rsid w:val="002D51EA"/>
    <w:rsid w:val="002D5211"/>
    <w:rsid w:val="002D5213"/>
    <w:rsid w:val="002D5239"/>
    <w:rsid w:val="002D5240"/>
    <w:rsid w:val="002D525B"/>
    <w:rsid w:val="002D5271"/>
    <w:rsid w:val="002D5299"/>
    <w:rsid w:val="002D52A5"/>
    <w:rsid w:val="002D52C4"/>
    <w:rsid w:val="002D52D1"/>
    <w:rsid w:val="002D52D6"/>
    <w:rsid w:val="002D52DD"/>
    <w:rsid w:val="002D5309"/>
    <w:rsid w:val="002D5323"/>
    <w:rsid w:val="002D5365"/>
    <w:rsid w:val="002D5380"/>
    <w:rsid w:val="002D538E"/>
    <w:rsid w:val="002D5398"/>
    <w:rsid w:val="002D53BA"/>
    <w:rsid w:val="002D53DA"/>
    <w:rsid w:val="002D5410"/>
    <w:rsid w:val="002D5441"/>
    <w:rsid w:val="002D547F"/>
    <w:rsid w:val="002D5480"/>
    <w:rsid w:val="002D549A"/>
    <w:rsid w:val="002D54A3"/>
    <w:rsid w:val="002D54D9"/>
    <w:rsid w:val="002D54E4"/>
    <w:rsid w:val="002D5546"/>
    <w:rsid w:val="002D5568"/>
    <w:rsid w:val="002D558C"/>
    <w:rsid w:val="002D558E"/>
    <w:rsid w:val="002D55A8"/>
    <w:rsid w:val="002D55BC"/>
    <w:rsid w:val="002D55C0"/>
    <w:rsid w:val="002D5603"/>
    <w:rsid w:val="002D5651"/>
    <w:rsid w:val="002D56E5"/>
    <w:rsid w:val="002D5723"/>
    <w:rsid w:val="002D575D"/>
    <w:rsid w:val="002D57FA"/>
    <w:rsid w:val="002D580E"/>
    <w:rsid w:val="002D5817"/>
    <w:rsid w:val="002D5832"/>
    <w:rsid w:val="002D585D"/>
    <w:rsid w:val="002D5874"/>
    <w:rsid w:val="002D5886"/>
    <w:rsid w:val="002D58BA"/>
    <w:rsid w:val="002D58E2"/>
    <w:rsid w:val="002D5901"/>
    <w:rsid w:val="002D5921"/>
    <w:rsid w:val="002D592D"/>
    <w:rsid w:val="002D5954"/>
    <w:rsid w:val="002D5960"/>
    <w:rsid w:val="002D59CD"/>
    <w:rsid w:val="002D5A0F"/>
    <w:rsid w:val="002D5A1F"/>
    <w:rsid w:val="002D5A2E"/>
    <w:rsid w:val="002D5A8B"/>
    <w:rsid w:val="002D5B0D"/>
    <w:rsid w:val="002D5B2E"/>
    <w:rsid w:val="002D5B30"/>
    <w:rsid w:val="002D5B98"/>
    <w:rsid w:val="002D5BB3"/>
    <w:rsid w:val="002D5BB4"/>
    <w:rsid w:val="002D5BBF"/>
    <w:rsid w:val="002D5BC8"/>
    <w:rsid w:val="002D5C50"/>
    <w:rsid w:val="002D5C76"/>
    <w:rsid w:val="002D5CEF"/>
    <w:rsid w:val="002D5CFD"/>
    <w:rsid w:val="002D5D02"/>
    <w:rsid w:val="002D5D33"/>
    <w:rsid w:val="002D5D3B"/>
    <w:rsid w:val="002D5D6D"/>
    <w:rsid w:val="002D5D9F"/>
    <w:rsid w:val="002D5DD6"/>
    <w:rsid w:val="002D5E60"/>
    <w:rsid w:val="002D5E6A"/>
    <w:rsid w:val="002D5E84"/>
    <w:rsid w:val="002D5EE7"/>
    <w:rsid w:val="002D5EEA"/>
    <w:rsid w:val="002D5EED"/>
    <w:rsid w:val="002D5F01"/>
    <w:rsid w:val="002D5F0C"/>
    <w:rsid w:val="002D5F0D"/>
    <w:rsid w:val="002D5F3D"/>
    <w:rsid w:val="002D5F68"/>
    <w:rsid w:val="002D5F7E"/>
    <w:rsid w:val="002D5FF6"/>
    <w:rsid w:val="002D608A"/>
    <w:rsid w:val="002D608B"/>
    <w:rsid w:val="002D60AC"/>
    <w:rsid w:val="002D60B9"/>
    <w:rsid w:val="002D60BA"/>
    <w:rsid w:val="002D60D0"/>
    <w:rsid w:val="002D60D4"/>
    <w:rsid w:val="002D60ED"/>
    <w:rsid w:val="002D6157"/>
    <w:rsid w:val="002D61D2"/>
    <w:rsid w:val="002D61E9"/>
    <w:rsid w:val="002D61F5"/>
    <w:rsid w:val="002D6246"/>
    <w:rsid w:val="002D6251"/>
    <w:rsid w:val="002D6269"/>
    <w:rsid w:val="002D62D3"/>
    <w:rsid w:val="002D62D9"/>
    <w:rsid w:val="002D6366"/>
    <w:rsid w:val="002D637F"/>
    <w:rsid w:val="002D63F8"/>
    <w:rsid w:val="002D640A"/>
    <w:rsid w:val="002D641D"/>
    <w:rsid w:val="002D6433"/>
    <w:rsid w:val="002D646A"/>
    <w:rsid w:val="002D646E"/>
    <w:rsid w:val="002D64EE"/>
    <w:rsid w:val="002D653E"/>
    <w:rsid w:val="002D6552"/>
    <w:rsid w:val="002D6553"/>
    <w:rsid w:val="002D655E"/>
    <w:rsid w:val="002D6581"/>
    <w:rsid w:val="002D6590"/>
    <w:rsid w:val="002D660A"/>
    <w:rsid w:val="002D6626"/>
    <w:rsid w:val="002D663C"/>
    <w:rsid w:val="002D663D"/>
    <w:rsid w:val="002D6661"/>
    <w:rsid w:val="002D6694"/>
    <w:rsid w:val="002D66C3"/>
    <w:rsid w:val="002D66FA"/>
    <w:rsid w:val="002D6741"/>
    <w:rsid w:val="002D677E"/>
    <w:rsid w:val="002D67D2"/>
    <w:rsid w:val="002D67DA"/>
    <w:rsid w:val="002D67DB"/>
    <w:rsid w:val="002D67E1"/>
    <w:rsid w:val="002D67E9"/>
    <w:rsid w:val="002D6816"/>
    <w:rsid w:val="002D682D"/>
    <w:rsid w:val="002D6880"/>
    <w:rsid w:val="002D6896"/>
    <w:rsid w:val="002D68CE"/>
    <w:rsid w:val="002D68D4"/>
    <w:rsid w:val="002D68D6"/>
    <w:rsid w:val="002D6901"/>
    <w:rsid w:val="002D6938"/>
    <w:rsid w:val="002D6953"/>
    <w:rsid w:val="002D695E"/>
    <w:rsid w:val="002D6981"/>
    <w:rsid w:val="002D69E4"/>
    <w:rsid w:val="002D69E9"/>
    <w:rsid w:val="002D69EF"/>
    <w:rsid w:val="002D69F7"/>
    <w:rsid w:val="002D6A15"/>
    <w:rsid w:val="002D6A76"/>
    <w:rsid w:val="002D6A94"/>
    <w:rsid w:val="002D6AE3"/>
    <w:rsid w:val="002D6B0D"/>
    <w:rsid w:val="002D6B1B"/>
    <w:rsid w:val="002D6B8F"/>
    <w:rsid w:val="002D6BA4"/>
    <w:rsid w:val="002D6C19"/>
    <w:rsid w:val="002D6C24"/>
    <w:rsid w:val="002D6C5D"/>
    <w:rsid w:val="002D6C66"/>
    <w:rsid w:val="002D6CCD"/>
    <w:rsid w:val="002D6D18"/>
    <w:rsid w:val="002D6D29"/>
    <w:rsid w:val="002D6D3B"/>
    <w:rsid w:val="002D6D4D"/>
    <w:rsid w:val="002D6DC8"/>
    <w:rsid w:val="002D6DF9"/>
    <w:rsid w:val="002D6E23"/>
    <w:rsid w:val="002D6E31"/>
    <w:rsid w:val="002D6E51"/>
    <w:rsid w:val="002D6EA0"/>
    <w:rsid w:val="002D6EB2"/>
    <w:rsid w:val="002D6F07"/>
    <w:rsid w:val="002D6F37"/>
    <w:rsid w:val="002D6F3B"/>
    <w:rsid w:val="002D6F3D"/>
    <w:rsid w:val="002D6F7E"/>
    <w:rsid w:val="002D6F82"/>
    <w:rsid w:val="002D6F8C"/>
    <w:rsid w:val="002D6FAD"/>
    <w:rsid w:val="002D6FC4"/>
    <w:rsid w:val="002D703D"/>
    <w:rsid w:val="002D703E"/>
    <w:rsid w:val="002D7075"/>
    <w:rsid w:val="002D707D"/>
    <w:rsid w:val="002D709A"/>
    <w:rsid w:val="002D70B9"/>
    <w:rsid w:val="002D70F2"/>
    <w:rsid w:val="002D711B"/>
    <w:rsid w:val="002D7129"/>
    <w:rsid w:val="002D7142"/>
    <w:rsid w:val="002D71AE"/>
    <w:rsid w:val="002D71B5"/>
    <w:rsid w:val="002D71F7"/>
    <w:rsid w:val="002D7210"/>
    <w:rsid w:val="002D7220"/>
    <w:rsid w:val="002D7233"/>
    <w:rsid w:val="002D7240"/>
    <w:rsid w:val="002D724F"/>
    <w:rsid w:val="002D72D5"/>
    <w:rsid w:val="002D734D"/>
    <w:rsid w:val="002D73A0"/>
    <w:rsid w:val="002D73C3"/>
    <w:rsid w:val="002D73C7"/>
    <w:rsid w:val="002D73D7"/>
    <w:rsid w:val="002D7420"/>
    <w:rsid w:val="002D7432"/>
    <w:rsid w:val="002D7465"/>
    <w:rsid w:val="002D74A3"/>
    <w:rsid w:val="002D74CF"/>
    <w:rsid w:val="002D7531"/>
    <w:rsid w:val="002D7542"/>
    <w:rsid w:val="002D7590"/>
    <w:rsid w:val="002D75CA"/>
    <w:rsid w:val="002D75EC"/>
    <w:rsid w:val="002D7628"/>
    <w:rsid w:val="002D763B"/>
    <w:rsid w:val="002D7650"/>
    <w:rsid w:val="002D768C"/>
    <w:rsid w:val="002D7699"/>
    <w:rsid w:val="002D76C3"/>
    <w:rsid w:val="002D76D2"/>
    <w:rsid w:val="002D76D8"/>
    <w:rsid w:val="002D76D9"/>
    <w:rsid w:val="002D7700"/>
    <w:rsid w:val="002D7726"/>
    <w:rsid w:val="002D7751"/>
    <w:rsid w:val="002D77A9"/>
    <w:rsid w:val="002D77B7"/>
    <w:rsid w:val="002D7823"/>
    <w:rsid w:val="002D7834"/>
    <w:rsid w:val="002D784E"/>
    <w:rsid w:val="002D7878"/>
    <w:rsid w:val="002D787E"/>
    <w:rsid w:val="002D7884"/>
    <w:rsid w:val="002D78BC"/>
    <w:rsid w:val="002D78DD"/>
    <w:rsid w:val="002D78E7"/>
    <w:rsid w:val="002D78FB"/>
    <w:rsid w:val="002D790D"/>
    <w:rsid w:val="002D7930"/>
    <w:rsid w:val="002D7935"/>
    <w:rsid w:val="002D7993"/>
    <w:rsid w:val="002D79A7"/>
    <w:rsid w:val="002D79B6"/>
    <w:rsid w:val="002D79D7"/>
    <w:rsid w:val="002D79F6"/>
    <w:rsid w:val="002D7A01"/>
    <w:rsid w:val="002D7A25"/>
    <w:rsid w:val="002D7A42"/>
    <w:rsid w:val="002D7A49"/>
    <w:rsid w:val="002D7A4B"/>
    <w:rsid w:val="002D7A8F"/>
    <w:rsid w:val="002D7AE9"/>
    <w:rsid w:val="002D7AEA"/>
    <w:rsid w:val="002D7B30"/>
    <w:rsid w:val="002D7B41"/>
    <w:rsid w:val="002D7B74"/>
    <w:rsid w:val="002D7B9A"/>
    <w:rsid w:val="002D7BAD"/>
    <w:rsid w:val="002D7BB8"/>
    <w:rsid w:val="002D7BF5"/>
    <w:rsid w:val="002D7C22"/>
    <w:rsid w:val="002D7C7E"/>
    <w:rsid w:val="002D7CE7"/>
    <w:rsid w:val="002D7D17"/>
    <w:rsid w:val="002D7D3F"/>
    <w:rsid w:val="002D7D51"/>
    <w:rsid w:val="002D7D7B"/>
    <w:rsid w:val="002D7DBE"/>
    <w:rsid w:val="002D7E09"/>
    <w:rsid w:val="002D7E45"/>
    <w:rsid w:val="002D7E66"/>
    <w:rsid w:val="002D7E6A"/>
    <w:rsid w:val="002D7E90"/>
    <w:rsid w:val="002D7E9C"/>
    <w:rsid w:val="002D7E9E"/>
    <w:rsid w:val="002D7EB6"/>
    <w:rsid w:val="002D7EBE"/>
    <w:rsid w:val="002D7EC2"/>
    <w:rsid w:val="002D7F28"/>
    <w:rsid w:val="002D7F67"/>
    <w:rsid w:val="002D7F8F"/>
    <w:rsid w:val="002D7F90"/>
    <w:rsid w:val="002D7FDC"/>
    <w:rsid w:val="002E001E"/>
    <w:rsid w:val="002E0080"/>
    <w:rsid w:val="002E009D"/>
    <w:rsid w:val="002E00A1"/>
    <w:rsid w:val="002E00C6"/>
    <w:rsid w:val="002E00E6"/>
    <w:rsid w:val="002E010C"/>
    <w:rsid w:val="002E0113"/>
    <w:rsid w:val="002E0117"/>
    <w:rsid w:val="002E0151"/>
    <w:rsid w:val="002E0179"/>
    <w:rsid w:val="002E0195"/>
    <w:rsid w:val="002E01EB"/>
    <w:rsid w:val="002E01F5"/>
    <w:rsid w:val="002E0223"/>
    <w:rsid w:val="002E023B"/>
    <w:rsid w:val="002E0250"/>
    <w:rsid w:val="002E0299"/>
    <w:rsid w:val="002E02A6"/>
    <w:rsid w:val="002E02BA"/>
    <w:rsid w:val="002E02ED"/>
    <w:rsid w:val="002E034D"/>
    <w:rsid w:val="002E03A1"/>
    <w:rsid w:val="002E03A4"/>
    <w:rsid w:val="002E03AD"/>
    <w:rsid w:val="002E03B9"/>
    <w:rsid w:val="002E03CA"/>
    <w:rsid w:val="002E03E2"/>
    <w:rsid w:val="002E03E8"/>
    <w:rsid w:val="002E0418"/>
    <w:rsid w:val="002E0419"/>
    <w:rsid w:val="002E0423"/>
    <w:rsid w:val="002E0452"/>
    <w:rsid w:val="002E0496"/>
    <w:rsid w:val="002E052D"/>
    <w:rsid w:val="002E0541"/>
    <w:rsid w:val="002E054D"/>
    <w:rsid w:val="002E0551"/>
    <w:rsid w:val="002E0572"/>
    <w:rsid w:val="002E0596"/>
    <w:rsid w:val="002E0598"/>
    <w:rsid w:val="002E05B2"/>
    <w:rsid w:val="002E05F8"/>
    <w:rsid w:val="002E063B"/>
    <w:rsid w:val="002E066B"/>
    <w:rsid w:val="002E0699"/>
    <w:rsid w:val="002E06B6"/>
    <w:rsid w:val="002E072C"/>
    <w:rsid w:val="002E072E"/>
    <w:rsid w:val="002E0731"/>
    <w:rsid w:val="002E075A"/>
    <w:rsid w:val="002E075F"/>
    <w:rsid w:val="002E07D5"/>
    <w:rsid w:val="002E07F1"/>
    <w:rsid w:val="002E07FA"/>
    <w:rsid w:val="002E081C"/>
    <w:rsid w:val="002E0863"/>
    <w:rsid w:val="002E0864"/>
    <w:rsid w:val="002E0886"/>
    <w:rsid w:val="002E0894"/>
    <w:rsid w:val="002E08D1"/>
    <w:rsid w:val="002E08F8"/>
    <w:rsid w:val="002E08FC"/>
    <w:rsid w:val="002E0902"/>
    <w:rsid w:val="002E0903"/>
    <w:rsid w:val="002E0924"/>
    <w:rsid w:val="002E092C"/>
    <w:rsid w:val="002E0938"/>
    <w:rsid w:val="002E093E"/>
    <w:rsid w:val="002E0947"/>
    <w:rsid w:val="002E095F"/>
    <w:rsid w:val="002E0964"/>
    <w:rsid w:val="002E0982"/>
    <w:rsid w:val="002E0996"/>
    <w:rsid w:val="002E0998"/>
    <w:rsid w:val="002E09E5"/>
    <w:rsid w:val="002E09FB"/>
    <w:rsid w:val="002E0A27"/>
    <w:rsid w:val="002E0A55"/>
    <w:rsid w:val="002E0A62"/>
    <w:rsid w:val="002E0AF3"/>
    <w:rsid w:val="002E0B2E"/>
    <w:rsid w:val="002E0B5B"/>
    <w:rsid w:val="002E0B65"/>
    <w:rsid w:val="002E0B6E"/>
    <w:rsid w:val="002E0B76"/>
    <w:rsid w:val="002E0BD6"/>
    <w:rsid w:val="002E0C53"/>
    <w:rsid w:val="002E0C9F"/>
    <w:rsid w:val="002E0CB8"/>
    <w:rsid w:val="002E0CE1"/>
    <w:rsid w:val="002E0CF2"/>
    <w:rsid w:val="002E0D1A"/>
    <w:rsid w:val="002E0D69"/>
    <w:rsid w:val="002E0DA2"/>
    <w:rsid w:val="002E0DD9"/>
    <w:rsid w:val="002E0E04"/>
    <w:rsid w:val="002E0E08"/>
    <w:rsid w:val="002E0E09"/>
    <w:rsid w:val="002E0E3F"/>
    <w:rsid w:val="002E0E6F"/>
    <w:rsid w:val="002E0E92"/>
    <w:rsid w:val="002E0E97"/>
    <w:rsid w:val="002E0EC0"/>
    <w:rsid w:val="002E0EC3"/>
    <w:rsid w:val="002E0EE8"/>
    <w:rsid w:val="002E0F1D"/>
    <w:rsid w:val="002E0F49"/>
    <w:rsid w:val="002E0F60"/>
    <w:rsid w:val="002E0F77"/>
    <w:rsid w:val="002E0F7A"/>
    <w:rsid w:val="002E0FA9"/>
    <w:rsid w:val="002E0FC9"/>
    <w:rsid w:val="002E0FE4"/>
    <w:rsid w:val="002E1011"/>
    <w:rsid w:val="002E1091"/>
    <w:rsid w:val="002E109F"/>
    <w:rsid w:val="002E10DC"/>
    <w:rsid w:val="002E1138"/>
    <w:rsid w:val="002E113A"/>
    <w:rsid w:val="002E1157"/>
    <w:rsid w:val="002E1169"/>
    <w:rsid w:val="002E1193"/>
    <w:rsid w:val="002E11A2"/>
    <w:rsid w:val="002E11C2"/>
    <w:rsid w:val="002E11D8"/>
    <w:rsid w:val="002E11F6"/>
    <w:rsid w:val="002E123F"/>
    <w:rsid w:val="002E1248"/>
    <w:rsid w:val="002E12AC"/>
    <w:rsid w:val="002E12E9"/>
    <w:rsid w:val="002E1310"/>
    <w:rsid w:val="002E1314"/>
    <w:rsid w:val="002E1318"/>
    <w:rsid w:val="002E138C"/>
    <w:rsid w:val="002E1392"/>
    <w:rsid w:val="002E13A5"/>
    <w:rsid w:val="002E13BF"/>
    <w:rsid w:val="002E13D4"/>
    <w:rsid w:val="002E1400"/>
    <w:rsid w:val="002E1419"/>
    <w:rsid w:val="002E1441"/>
    <w:rsid w:val="002E1481"/>
    <w:rsid w:val="002E148C"/>
    <w:rsid w:val="002E148D"/>
    <w:rsid w:val="002E14B3"/>
    <w:rsid w:val="002E14B8"/>
    <w:rsid w:val="002E154B"/>
    <w:rsid w:val="002E1561"/>
    <w:rsid w:val="002E1567"/>
    <w:rsid w:val="002E15C0"/>
    <w:rsid w:val="002E1613"/>
    <w:rsid w:val="002E1629"/>
    <w:rsid w:val="002E1635"/>
    <w:rsid w:val="002E163D"/>
    <w:rsid w:val="002E1663"/>
    <w:rsid w:val="002E1692"/>
    <w:rsid w:val="002E16D9"/>
    <w:rsid w:val="002E172F"/>
    <w:rsid w:val="002E173D"/>
    <w:rsid w:val="002E1749"/>
    <w:rsid w:val="002E1796"/>
    <w:rsid w:val="002E17F1"/>
    <w:rsid w:val="002E17FA"/>
    <w:rsid w:val="002E1814"/>
    <w:rsid w:val="002E181E"/>
    <w:rsid w:val="002E1822"/>
    <w:rsid w:val="002E182D"/>
    <w:rsid w:val="002E1832"/>
    <w:rsid w:val="002E1863"/>
    <w:rsid w:val="002E186E"/>
    <w:rsid w:val="002E18D0"/>
    <w:rsid w:val="002E18FF"/>
    <w:rsid w:val="002E1938"/>
    <w:rsid w:val="002E196B"/>
    <w:rsid w:val="002E1977"/>
    <w:rsid w:val="002E19B5"/>
    <w:rsid w:val="002E19BF"/>
    <w:rsid w:val="002E19C1"/>
    <w:rsid w:val="002E19D5"/>
    <w:rsid w:val="002E19DC"/>
    <w:rsid w:val="002E19EA"/>
    <w:rsid w:val="002E19F9"/>
    <w:rsid w:val="002E1A0E"/>
    <w:rsid w:val="002E1A18"/>
    <w:rsid w:val="002E1A2E"/>
    <w:rsid w:val="002E1A31"/>
    <w:rsid w:val="002E1A49"/>
    <w:rsid w:val="002E1AC3"/>
    <w:rsid w:val="002E1AD0"/>
    <w:rsid w:val="002E1B1A"/>
    <w:rsid w:val="002E1B3B"/>
    <w:rsid w:val="002E1B70"/>
    <w:rsid w:val="002E1BB8"/>
    <w:rsid w:val="002E1C0F"/>
    <w:rsid w:val="002E1C33"/>
    <w:rsid w:val="002E1C67"/>
    <w:rsid w:val="002E1C8E"/>
    <w:rsid w:val="002E1CF6"/>
    <w:rsid w:val="002E1D1A"/>
    <w:rsid w:val="002E1D4C"/>
    <w:rsid w:val="002E1D57"/>
    <w:rsid w:val="002E1D7E"/>
    <w:rsid w:val="002E1D97"/>
    <w:rsid w:val="002E1DD8"/>
    <w:rsid w:val="002E1DE7"/>
    <w:rsid w:val="002E1E5A"/>
    <w:rsid w:val="002E1E92"/>
    <w:rsid w:val="002E1E95"/>
    <w:rsid w:val="002E1ED0"/>
    <w:rsid w:val="002E1F23"/>
    <w:rsid w:val="002E1F5F"/>
    <w:rsid w:val="002E1F71"/>
    <w:rsid w:val="002E1FA2"/>
    <w:rsid w:val="002E1FCD"/>
    <w:rsid w:val="002E204A"/>
    <w:rsid w:val="002E206A"/>
    <w:rsid w:val="002E2077"/>
    <w:rsid w:val="002E208C"/>
    <w:rsid w:val="002E20C4"/>
    <w:rsid w:val="002E20EF"/>
    <w:rsid w:val="002E2113"/>
    <w:rsid w:val="002E218E"/>
    <w:rsid w:val="002E21DB"/>
    <w:rsid w:val="002E21EC"/>
    <w:rsid w:val="002E2202"/>
    <w:rsid w:val="002E2216"/>
    <w:rsid w:val="002E2226"/>
    <w:rsid w:val="002E226A"/>
    <w:rsid w:val="002E226C"/>
    <w:rsid w:val="002E2284"/>
    <w:rsid w:val="002E2286"/>
    <w:rsid w:val="002E22E6"/>
    <w:rsid w:val="002E2318"/>
    <w:rsid w:val="002E2324"/>
    <w:rsid w:val="002E2343"/>
    <w:rsid w:val="002E234C"/>
    <w:rsid w:val="002E236F"/>
    <w:rsid w:val="002E2380"/>
    <w:rsid w:val="002E23A4"/>
    <w:rsid w:val="002E23B1"/>
    <w:rsid w:val="002E240E"/>
    <w:rsid w:val="002E2432"/>
    <w:rsid w:val="002E2456"/>
    <w:rsid w:val="002E2482"/>
    <w:rsid w:val="002E24A6"/>
    <w:rsid w:val="002E24AB"/>
    <w:rsid w:val="002E24CA"/>
    <w:rsid w:val="002E24FB"/>
    <w:rsid w:val="002E2500"/>
    <w:rsid w:val="002E254B"/>
    <w:rsid w:val="002E2564"/>
    <w:rsid w:val="002E256D"/>
    <w:rsid w:val="002E2575"/>
    <w:rsid w:val="002E25C6"/>
    <w:rsid w:val="002E2601"/>
    <w:rsid w:val="002E2629"/>
    <w:rsid w:val="002E2653"/>
    <w:rsid w:val="002E2655"/>
    <w:rsid w:val="002E265E"/>
    <w:rsid w:val="002E267A"/>
    <w:rsid w:val="002E2695"/>
    <w:rsid w:val="002E26B2"/>
    <w:rsid w:val="002E26D2"/>
    <w:rsid w:val="002E2731"/>
    <w:rsid w:val="002E276F"/>
    <w:rsid w:val="002E2770"/>
    <w:rsid w:val="002E2777"/>
    <w:rsid w:val="002E27B5"/>
    <w:rsid w:val="002E27F9"/>
    <w:rsid w:val="002E281E"/>
    <w:rsid w:val="002E2838"/>
    <w:rsid w:val="002E284B"/>
    <w:rsid w:val="002E2855"/>
    <w:rsid w:val="002E285A"/>
    <w:rsid w:val="002E285B"/>
    <w:rsid w:val="002E289D"/>
    <w:rsid w:val="002E28B1"/>
    <w:rsid w:val="002E28EF"/>
    <w:rsid w:val="002E2926"/>
    <w:rsid w:val="002E2945"/>
    <w:rsid w:val="002E2957"/>
    <w:rsid w:val="002E296C"/>
    <w:rsid w:val="002E2973"/>
    <w:rsid w:val="002E2980"/>
    <w:rsid w:val="002E2989"/>
    <w:rsid w:val="002E29D3"/>
    <w:rsid w:val="002E29F4"/>
    <w:rsid w:val="002E2A10"/>
    <w:rsid w:val="002E2A55"/>
    <w:rsid w:val="002E2A9A"/>
    <w:rsid w:val="002E2AA7"/>
    <w:rsid w:val="002E2AB2"/>
    <w:rsid w:val="002E2AFC"/>
    <w:rsid w:val="002E2B04"/>
    <w:rsid w:val="002E2B4C"/>
    <w:rsid w:val="002E2B4F"/>
    <w:rsid w:val="002E2C5D"/>
    <w:rsid w:val="002E2C60"/>
    <w:rsid w:val="002E2C69"/>
    <w:rsid w:val="002E2C8B"/>
    <w:rsid w:val="002E2C91"/>
    <w:rsid w:val="002E2CAC"/>
    <w:rsid w:val="002E2CCA"/>
    <w:rsid w:val="002E2CD8"/>
    <w:rsid w:val="002E2CE5"/>
    <w:rsid w:val="002E2CF2"/>
    <w:rsid w:val="002E2D09"/>
    <w:rsid w:val="002E2D36"/>
    <w:rsid w:val="002E2DCA"/>
    <w:rsid w:val="002E2DD2"/>
    <w:rsid w:val="002E2DE2"/>
    <w:rsid w:val="002E2DF4"/>
    <w:rsid w:val="002E2E28"/>
    <w:rsid w:val="002E2E2D"/>
    <w:rsid w:val="002E2E31"/>
    <w:rsid w:val="002E2F62"/>
    <w:rsid w:val="002E2F72"/>
    <w:rsid w:val="002E2F77"/>
    <w:rsid w:val="002E2F7C"/>
    <w:rsid w:val="002E2F88"/>
    <w:rsid w:val="002E2FF6"/>
    <w:rsid w:val="002E3016"/>
    <w:rsid w:val="002E3019"/>
    <w:rsid w:val="002E3049"/>
    <w:rsid w:val="002E3056"/>
    <w:rsid w:val="002E3075"/>
    <w:rsid w:val="002E309C"/>
    <w:rsid w:val="002E309E"/>
    <w:rsid w:val="002E30AC"/>
    <w:rsid w:val="002E30B2"/>
    <w:rsid w:val="002E30CE"/>
    <w:rsid w:val="002E30D3"/>
    <w:rsid w:val="002E30F1"/>
    <w:rsid w:val="002E3120"/>
    <w:rsid w:val="002E3139"/>
    <w:rsid w:val="002E31B9"/>
    <w:rsid w:val="002E31FF"/>
    <w:rsid w:val="002E3232"/>
    <w:rsid w:val="002E3287"/>
    <w:rsid w:val="002E3290"/>
    <w:rsid w:val="002E32B0"/>
    <w:rsid w:val="002E32DC"/>
    <w:rsid w:val="002E32FA"/>
    <w:rsid w:val="002E3304"/>
    <w:rsid w:val="002E3320"/>
    <w:rsid w:val="002E3325"/>
    <w:rsid w:val="002E3326"/>
    <w:rsid w:val="002E334D"/>
    <w:rsid w:val="002E3372"/>
    <w:rsid w:val="002E337D"/>
    <w:rsid w:val="002E3384"/>
    <w:rsid w:val="002E33E1"/>
    <w:rsid w:val="002E3455"/>
    <w:rsid w:val="002E34A4"/>
    <w:rsid w:val="002E34E5"/>
    <w:rsid w:val="002E34EB"/>
    <w:rsid w:val="002E350D"/>
    <w:rsid w:val="002E3552"/>
    <w:rsid w:val="002E3553"/>
    <w:rsid w:val="002E3558"/>
    <w:rsid w:val="002E3595"/>
    <w:rsid w:val="002E359D"/>
    <w:rsid w:val="002E359F"/>
    <w:rsid w:val="002E35E4"/>
    <w:rsid w:val="002E361E"/>
    <w:rsid w:val="002E3622"/>
    <w:rsid w:val="002E3652"/>
    <w:rsid w:val="002E36A7"/>
    <w:rsid w:val="002E36A8"/>
    <w:rsid w:val="002E36D2"/>
    <w:rsid w:val="002E371D"/>
    <w:rsid w:val="002E3728"/>
    <w:rsid w:val="002E3734"/>
    <w:rsid w:val="002E3760"/>
    <w:rsid w:val="002E381B"/>
    <w:rsid w:val="002E3830"/>
    <w:rsid w:val="002E383C"/>
    <w:rsid w:val="002E3848"/>
    <w:rsid w:val="002E3858"/>
    <w:rsid w:val="002E386E"/>
    <w:rsid w:val="002E3876"/>
    <w:rsid w:val="002E38A8"/>
    <w:rsid w:val="002E38AC"/>
    <w:rsid w:val="002E38E4"/>
    <w:rsid w:val="002E38FB"/>
    <w:rsid w:val="002E3902"/>
    <w:rsid w:val="002E3924"/>
    <w:rsid w:val="002E3935"/>
    <w:rsid w:val="002E393A"/>
    <w:rsid w:val="002E397C"/>
    <w:rsid w:val="002E3986"/>
    <w:rsid w:val="002E3987"/>
    <w:rsid w:val="002E3994"/>
    <w:rsid w:val="002E39A0"/>
    <w:rsid w:val="002E39CA"/>
    <w:rsid w:val="002E39DD"/>
    <w:rsid w:val="002E3A0C"/>
    <w:rsid w:val="002E3A32"/>
    <w:rsid w:val="002E3A5B"/>
    <w:rsid w:val="002E3A72"/>
    <w:rsid w:val="002E3AA2"/>
    <w:rsid w:val="002E3AF7"/>
    <w:rsid w:val="002E3B1C"/>
    <w:rsid w:val="002E3B3D"/>
    <w:rsid w:val="002E3B7E"/>
    <w:rsid w:val="002E3BDC"/>
    <w:rsid w:val="002E3C03"/>
    <w:rsid w:val="002E3C25"/>
    <w:rsid w:val="002E3C36"/>
    <w:rsid w:val="002E3C66"/>
    <w:rsid w:val="002E3C80"/>
    <w:rsid w:val="002E3C8A"/>
    <w:rsid w:val="002E3C9B"/>
    <w:rsid w:val="002E3C9E"/>
    <w:rsid w:val="002E3CEE"/>
    <w:rsid w:val="002E3D0F"/>
    <w:rsid w:val="002E3D39"/>
    <w:rsid w:val="002E3D3F"/>
    <w:rsid w:val="002E3D44"/>
    <w:rsid w:val="002E3DB7"/>
    <w:rsid w:val="002E3E38"/>
    <w:rsid w:val="002E3E7F"/>
    <w:rsid w:val="002E3E81"/>
    <w:rsid w:val="002E3F2D"/>
    <w:rsid w:val="002E3F43"/>
    <w:rsid w:val="002E3F44"/>
    <w:rsid w:val="002E3F96"/>
    <w:rsid w:val="002E3FCC"/>
    <w:rsid w:val="002E406F"/>
    <w:rsid w:val="002E408F"/>
    <w:rsid w:val="002E40AD"/>
    <w:rsid w:val="002E40E0"/>
    <w:rsid w:val="002E4103"/>
    <w:rsid w:val="002E4114"/>
    <w:rsid w:val="002E4119"/>
    <w:rsid w:val="002E412B"/>
    <w:rsid w:val="002E4152"/>
    <w:rsid w:val="002E4157"/>
    <w:rsid w:val="002E4173"/>
    <w:rsid w:val="002E4189"/>
    <w:rsid w:val="002E41D6"/>
    <w:rsid w:val="002E41EB"/>
    <w:rsid w:val="002E41F5"/>
    <w:rsid w:val="002E41F9"/>
    <w:rsid w:val="002E420A"/>
    <w:rsid w:val="002E425A"/>
    <w:rsid w:val="002E42A6"/>
    <w:rsid w:val="002E4348"/>
    <w:rsid w:val="002E436E"/>
    <w:rsid w:val="002E4399"/>
    <w:rsid w:val="002E43C5"/>
    <w:rsid w:val="002E4479"/>
    <w:rsid w:val="002E447A"/>
    <w:rsid w:val="002E448C"/>
    <w:rsid w:val="002E44C8"/>
    <w:rsid w:val="002E4558"/>
    <w:rsid w:val="002E455C"/>
    <w:rsid w:val="002E459F"/>
    <w:rsid w:val="002E45A2"/>
    <w:rsid w:val="002E45B3"/>
    <w:rsid w:val="002E45D9"/>
    <w:rsid w:val="002E45F9"/>
    <w:rsid w:val="002E460F"/>
    <w:rsid w:val="002E4613"/>
    <w:rsid w:val="002E4640"/>
    <w:rsid w:val="002E4683"/>
    <w:rsid w:val="002E46AC"/>
    <w:rsid w:val="002E46BA"/>
    <w:rsid w:val="002E4742"/>
    <w:rsid w:val="002E478F"/>
    <w:rsid w:val="002E4793"/>
    <w:rsid w:val="002E479E"/>
    <w:rsid w:val="002E47E2"/>
    <w:rsid w:val="002E47ED"/>
    <w:rsid w:val="002E4847"/>
    <w:rsid w:val="002E4863"/>
    <w:rsid w:val="002E4866"/>
    <w:rsid w:val="002E486E"/>
    <w:rsid w:val="002E4874"/>
    <w:rsid w:val="002E4878"/>
    <w:rsid w:val="002E4886"/>
    <w:rsid w:val="002E48F3"/>
    <w:rsid w:val="002E4908"/>
    <w:rsid w:val="002E4928"/>
    <w:rsid w:val="002E4976"/>
    <w:rsid w:val="002E49A0"/>
    <w:rsid w:val="002E49B7"/>
    <w:rsid w:val="002E49CD"/>
    <w:rsid w:val="002E49D4"/>
    <w:rsid w:val="002E49D6"/>
    <w:rsid w:val="002E49EA"/>
    <w:rsid w:val="002E49FA"/>
    <w:rsid w:val="002E4A26"/>
    <w:rsid w:val="002E4A28"/>
    <w:rsid w:val="002E4A3B"/>
    <w:rsid w:val="002E4A48"/>
    <w:rsid w:val="002E4A5C"/>
    <w:rsid w:val="002E4A92"/>
    <w:rsid w:val="002E4A9D"/>
    <w:rsid w:val="002E4AD6"/>
    <w:rsid w:val="002E4B17"/>
    <w:rsid w:val="002E4B18"/>
    <w:rsid w:val="002E4B2C"/>
    <w:rsid w:val="002E4B2D"/>
    <w:rsid w:val="002E4B67"/>
    <w:rsid w:val="002E4B81"/>
    <w:rsid w:val="002E4B8D"/>
    <w:rsid w:val="002E4BD3"/>
    <w:rsid w:val="002E4BED"/>
    <w:rsid w:val="002E4BFA"/>
    <w:rsid w:val="002E4C1E"/>
    <w:rsid w:val="002E4C5F"/>
    <w:rsid w:val="002E4C65"/>
    <w:rsid w:val="002E4C69"/>
    <w:rsid w:val="002E4C78"/>
    <w:rsid w:val="002E4CA3"/>
    <w:rsid w:val="002E4CB6"/>
    <w:rsid w:val="002E4D18"/>
    <w:rsid w:val="002E4D29"/>
    <w:rsid w:val="002E4D98"/>
    <w:rsid w:val="002E4D99"/>
    <w:rsid w:val="002E4DA2"/>
    <w:rsid w:val="002E4DB1"/>
    <w:rsid w:val="002E4E15"/>
    <w:rsid w:val="002E4E66"/>
    <w:rsid w:val="002E4E71"/>
    <w:rsid w:val="002E4EB7"/>
    <w:rsid w:val="002E4EC7"/>
    <w:rsid w:val="002E4ED6"/>
    <w:rsid w:val="002E4F27"/>
    <w:rsid w:val="002E4F2C"/>
    <w:rsid w:val="002E4F44"/>
    <w:rsid w:val="002E4F65"/>
    <w:rsid w:val="002E4F76"/>
    <w:rsid w:val="002E4F92"/>
    <w:rsid w:val="002E4FCB"/>
    <w:rsid w:val="002E4FD5"/>
    <w:rsid w:val="002E4FE7"/>
    <w:rsid w:val="002E4FF0"/>
    <w:rsid w:val="002E500B"/>
    <w:rsid w:val="002E5056"/>
    <w:rsid w:val="002E5074"/>
    <w:rsid w:val="002E509D"/>
    <w:rsid w:val="002E50B4"/>
    <w:rsid w:val="002E50B9"/>
    <w:rsid w:val="002E50DC"/>
    <w:rsid w:val="002E50E3"/>
    <w:rsid w:val="002E50E5"/>
    <w:rsid w:val="002E512F"/>
    <w:rsid w:val="002E51AE"/>
    <w:rsid w:val="002E51CB"/>
    <w:rsid w:val="002E51E2"/>
    <w:rsid w:val="002E52B4"/>
    <w:rsid w:val="002E52F8"/>
    <w:rsid w:val="002E530C"/>
    <w:rsid w:val="002E530F"/>
    <w:rsid w:val="002E5312"/>
    <w:rsid w:val="002E5320"/>
    <w:rsid w:val="002E5394"/>
    <w:rsid w:val="002E5415"/>
    <w:rsid w:val="002E5479"/>
    <w:rsid w:val="002E54A1"/>
    <w:rsid w:val="002E54CA"/>
    <w:rsid w:val="002E552F"/>
    <w:rsid w:val="002E558B"/>
    <w:rsid w:val="002E55C6"/>
    <w:rsid w:val="002E55DF"/>
    <w:rsid w:val="002E55EC"/>
    <w:rsid w:val="002E5607"/>
    <w:rsid w:val="002E5688"/>
    <w:rsid w:val="002E568D"/>
    <w:rsid w:val="002E56FA"/>
    <w:rsid w:val="002E5704"/>
    <w:rsid w:val="002E5714"/>
    <w:rsid w:val="002E571A"/>
    <w:rsid w:val="002E575D"/>
    <w:rsid w:val="002E57CF"/>
    <w:rsid w:val="002E57D8"/>
    <w:rsid w:val="002E57FF"/>
    <w:rsid w:val="002E5816"/>
    <w:rsid w:val="002E5857"/>
    <w:rsid w:val="002E5931"/>
    <w:rsid w:val="002E594F"/>
    <w:rsid w:val="002E5978"/>
    <w:rsid w:val="002E59D1"/>
    <w:rsid w:val="002E59EB"/>
    <w:rsid w:val="002E5A03"/>
    <w:rsid w:val="002E5A5F"/>
    <w:rsid w:val="002E5A91"/>
    <w:rsid w:val="002E5AC5"/>
    <w:rsid w:val="002E5AEB"/>
    <w:rsid w:val="002E5AF8"/>
    <w:rsid w:val="002E5AF9"/>
    <w:rsid w:val="002E5AFE"/>
    <w:rsid w:val="002E5B22"/>
    <w:rsid w:val="002E5B33"/>
    <w:rsid w:val="002E5B6D"/>
    <w:rsid w:val="002E5B73"/>
    <w:rsid w:val="002E5B75"/>
    <w:rsid w:val="002E5B76"/>
    <w:rsid w:val="002E5B97"/>
    <w:rsid w:val="002E5BD0"/>
    <w:rsid w:val="002E5BD1"/>
    <w:rsid w:val="002E5BE2"/>
    <w:rsid w:val="002E5C33"/>
    <w:rsid w:val="002E5C34"/>
    <w:rsid w:val="002E5CC5"/>
    <w:rsid w:val="002E5CDA"/>
    <w:rsid w:val="002E5CE2"/>
    <w:rsid w:val="002E5D2A"/>
    <w:rsid w:val="002E5D51"/>
    <w:rsid w:val="002E5D76"/>
    <w:rsid w:val="002E5D8D"/>
    <w:rsid w:val="002E5D9A"/>
    <w:rsid w:val="002E5DE0"/>
    <w:rsid w:val="002E5DEA"/>
    <w:rsid w:val="002E5E99"/>
    <w:rsid w:val="002E5EB7"/>
    <w:rsid w:val="002E5EC0"/>
    <w:rsid w:val="002E5ED6"/>
    <w:rsid w:val="002E5ED8"/>
    <w:rsid w:val="002E5F0B"/>
    <w:rsid w:val="002E5F31"/>
    <w:rsid w:val="002E5F3A"/>
    <w:rsid w:val="002E5F5C"/>
    <w:rsid w:val="002E5FC8"/>
    <w:rsid w:val="002E6060"/>
    <w:rsid w:val="002E609B"/>
    <w:rsid w:val="002E60A1"/>
    <w:rsid w:val="002E6107"/>
    <w:rsid w:val="002E6133"/>
    <w:rsid w:val="002E615A"/>
    <w:rsid w:val="002E61AA"/>
    <w:rsid w:val="002E61AF"/>
    <w:rsid w:val="002E61D3"/>
    <w:rsid w:val="002E61DB"/>
    <w:rsid w:val="002E61F0"/>
    <w:rsid w:val="002E6245"/>
    <w:rsid w:val="002E6272"/>
    <w:rsid w:val="002E6282"/>
    <w:rsid w:val="002E62EC"/>
    <w:rsid w:val="002E633A"/>
    <w:rsid w:val="002E633D"/>
    <w:rsid w:val="002E6354"/>
    <w:rsid w:val="002E636F"/>
    <w:rsid w:val="002E637A"/>
    <w:rsid w:val="002E6381"/>
    <w:rsid w:val="002E638C"/>
    <w:rsid w:val="002E63FE"/>
    <w:rsid w:val="002E6424"/>
    <w:rsid w:val="002E642F"/>
    <w:rsid w:val="002E6430"/>
    <w:rsid w:val="002E6440"/>
    <w:rsid w:val="002E647B"/>
    <w:rsid w:val="002E64A9"/>
    <w:rsid w:val="002E64CF"/>
    <w:rsid w:val="002E64F3"/>
    <w:rsid w:val="002E6512"/>
    <w:rsid w:val="002E6531"/>
    <w:rsid w:val="002E6543"/>
    <w:rsid w:val="002E6548"/>
    <w:rsid w:val="002E6572"/>
    <w:rsid w:val="002E659F"/>
    <w:rsid w:val="002E65AA"/>
    <w:rsid w:val="002E65B3"/>
    <w:rsid w:val="002E65D7"/>
    <w:rsid w:val="002E65F0"/>
    <w:rsid w:val="002E6621"/>
    <w:rsid w:val="002E6639"/>
    <w:rsid w:val="002E6642"/>
    <w:rsid w:val="002E666E"/>
    <w:rsid w:val="002E669E"/>
    <w:rsid w:val="002E66C5"/>
    <w:rsid w:val="002E670D"/>
    <w:rsid w:val="002E672C"/>
    <w:rsid w:val="002E673C"/>
    <w:rsid w:val="002E67E2"/>
    <w:rsid w:val="002E67E3"/>
    <w:rsid w:val="002E67F5"/>
    <w:rsid w:val="002E680E"/>
    <w:rsid w:val="002E685B"/>
    <w:rsid w:val="002E6865"/>
    <w:rsid w:val="002E687C"/>
    <w:rsid w:val="002E689E"/>
    <w:rsid w:val="002E6905"/>
    <w:rsid w:val="002E6932"/>
    <w:rsid w:val="002E6934"/>
    <w:rsid w:val="002E6938"/>
    <w:rsid w:val="002E695E"/>
    <w:rsid w:val="002E69DB"/>
    <w:rsid w:val="002E69FC"/>
    <w:rsid w:val="002E6A24"/>
    <w:rsid w:val="002E6A63"/>
    <w:rsid w:val="002E6A7F"/>
    <w:rsid w:val="002E6AC3"/>
    <w:rsid w:val="002E6AFD"/>
    <w:rsid w:val="002E6B0F"/>
    <w:rsid w:val="002E6B14"/>
    <w:rsid w:val="002E6B72"/>
    <w:rsid w:val="002E6B85"/>
    <w:rsid w:val="002E6BAA"/>
    <w:rsid w:val="002E6BD2"/>
    <w:rsid w:val="002E6BD3"/>
    <w:rsid w:val="002E6C36"/>
    <w:rsid w:val="002E6C52"/>
    <w:rsid w:val="002E6C73"/>
    <w:rsid w:val="002E6C77"/>
    <w:rsid w:val="002E6C8C"/>
    <w:rsid w:val="002E6CA2"/>
    <w:rsid w:val="002E6CB9"/>
    <w:rsid w:val="002E6CCA"/>
    <w:rsid w:val="002E6CE0"/>
    <w:rsid w:val="002E6D03"/>
    <w:rsid w:val="002E6D10"/>
    <w:rsid w:val="002E6D3A"/>
    <w:rsid w:val="002E6D45"/>
    <w:rsid w:val="002E6D88"/>
    <w:rsid w:val="002E6D8F"/>
    <w:rsid w:val="002E6DBC"/>
    <w:rsid w:val="002E6E15"/>
    <w:rsid w:val="002E6E16"/>
    <w:rsid w:val="002E6E60"/>
    <w:rsid w:val="002E6E69"/>
    <w:rsid w:val="002E6E82"/>
    <w:rsid w:val="002E6EC1"/>
    <w:rsid w:val="002E6EC5"/>
    <w:rsid w:val="002E6EEA"/>
    <w:rsid w:val="002E6EF7"/>
    <w:rsid w:val="002E6F05"/>
    <w:rsid w:val="002E6F5B"/>
    <w:rsid w:val="002E6FC5"/>
    <w:rsid w:val="002E6FEC"/>
    <w:rsid w:val="002E6FED"/>
    <w:rsid w:val="002E6FEF"/>
    <w:rsid w:val="002E7004"/>
    <w:rsid w:val="002E7062"/>
    <w:rsid w:val="002E708E"/>
    <w:rsid w:val="002E70C6"/>
    <w:rsid w:val="002E70C8"/>
    <w:rsid w:val="002E710B"/>
    <w:rsid w:val="002E7111"/>
    <w:rsid w:val="002E7117"/>
    <w:rsid w:val="002E7140"/>
    <w:rsid w:val="002E7158"/>
    <w:rsid w:val="002E7164"/>
    <w:rsid w:val="002E7171"/>
    <w:rsid w:val="002E7197"/>
    <w:rsid w:val="002E71CD"/>
    <w:rsid w:val="002E71D4"/>
    <w:rsid w:val="002E71E2"/>
    <w:rsid w:val="002E71F1"/>
    <w:rsid w:val="002E720D"/>
    <w:rsid w:val="002E722A"/>
    <w:rsid w:val="002E7237"/>
    <w:rsid w:val="002E724C"/>
    <w:rsid w:val="002E726E"/>
    <w:rsid w:val="002E728A"/>
    <w:rsid w:val="002E72E3"/>
    <w:rsid w:val="002E72F2"/>
    <w:rsid w:val="002E7305"/>
    <w:rsid w:val="002E731F"/>
    <w:rsid w:val="002E732B"/>
    <w:rsid w:val="002E734A"/>
    <w:rsid w:val="002E7359"/>
    <w:rsid w:val="002E73E2"/>
    <w:rsid w:val="002E7412"/>
    <w:rsid w:val="002E7443"/>
    <w:rsid w:val="002E745C"/>
    <w:rsid w:val="002E746D"/>
    <w:rsid w:val="002E7475"/>
    <w:rsid w:val="002E7491"/>
    <w:rsid w:val="002E74A6"/>
    <w:rsid w:val="002E74AA"/>
    <w:rsid w:val="002E74B9"/>
    <w:rsid w:val="002E75B3"/>
    <w:rsid w:val="002E75CA"/>
    <w:rsid w:val="002E75F9"/>
    <w:rsid w:val="002E75FD"/>
    <w:rsid w:val="002E7628"/>
    <w:rsid w:val="002E763D"/>
    <w:rsid w:val="002E763F"/>
    <w:rsid w:val="002E7672"/>
    <w:rsid w:val="002E76A7"/>
    <w:rsid w:val="002E76BF"/>
    <w:rsid w:val="002E76FF"/>
    <w:rsid w:val="002E7716"/>
    <w:rsid w:val="002E7729"/>
    <w:rsid w:val="002E7778"/>
    <w:rsid w:val="002E77CE"/>
    <w:rsid w:val="002E7800"/>
    <w:rsid w:val="002E7808"/>
    <w:rsid w:val="002E7824"/>
    <w:rsid w:val="002E782D"/>
    <w:rsid w:val="002E7836"/>
    <w:rsid w:val="002E783D"/>
    <w:rsid w:val="002E7849"/>
    <w:rsid w:val="002E784D"/>
    <w:rsid w:val="002E7859"/>
    <w:rsid w:val="002E78A5"/>
    <w:rsid w:val="002E78A9"/>
    <w:rsid w:val="002E78EC"/>
    <w:rsid w:val="002E7906"/>
    <w:rsid w:val="002E7955"/>
    <w:rsid w:val="002E795F"/>
    <w:rsid w:val="002E798A"/>
    <w:rsid w:val="002E79BF"/>
    <w:rsid w:val="002E79CF"/>
    <w:rsid w:val="002E7A0F"/>
    <w:rsid w:val="002E7A53"/>
    <w:rsid w:val="002E7A69"/>
    <w:rsid w:val="002E7A8E"/>
    <w:rsid w:val="002E7AB7"/>
    <w:rsid w:val="002E7B02"/>
    <w:rsid w:val="002E7B2D"/>
    <w:rsid w:val="002E7B31"/>
    <w:rsid w:val="002E7B4A"/>
    <w:rsid w:val="002E7B53"/>
    <w:rsid w:val="002E7B66"/>
    <w:rsid w:val="002E7B82"/>
    <w:rsid w:val="002E7B87"/>
    <w:rsid w:val="002E7B96"/>
    <w:rsid w:val="002E7BAC"/>
    <w:rsid w:val="002E7BF5"/>
    <w:rsid w:val="002E7C13"/>
    <w:rsid w:val="002E7C65"/>
    <w:rsid w:val="002E7C9C"/>
    <w:rsid w:val="002E7CCD"/>
    <w:rsid w:val="002E7CDB"/>
    <w:rsid w:val="002E7D03"/>
    <w:rsid w:val="002E7D20"/>
    <w:rsid w:val="002E7D45"/>
    <w:rsid w:val="002E7D79"/>
    <w:rsid w:val="002E7E08"/>
    <w:rsid w:val="002E7E0A"/>
    <w:rsid w:val="002E7E19"/>
    <w:rsid w:val="002E7E1D"/>
    <w:rsid w:val="002E7E33"/>
    <w:rsid w:val="002E7E40"/>
    <w:rsid w:val="002E7E5E"/>
    <w:rsid w:val="002E7E5F"/>
    <w:rsid w:val="002E7E62"/>
    <w:rsid w:val="002E7ECB"/>
    <w:rsid w:val="002E7ED5"/>
    <w:rsid w:val="002E7EF6"/>
    <w:rsid w:val="002E7F5C"/>
    <w:rsid w:val="002E7FC3"/>
    <w:rsid w:val="002E7FC8"/>
    <w:rsid w:val="002E7FEA"/>
    <w:rsid w:val="002F000A"/>
    <w:rsid w:val="002F0025"/>
    <w:rsid w:val="002F0076"/>
    <w:rsid w:val="002F00B5"/>
    <w:rsid w:val="002F00C3"/>
    <w:rsid w:val="002F00C6"/>
    <w:rsid w:val="002F00F6"/>
    <w:rsid w:val="002F0123"/>
    <w:rsid w:val="002F0149"/>
    <w:rsid w:val="002F014A"/>
    <w:rsid w:val="002F016B"/>
    <w:rsid w:val="002F0176"/>
    <w:rsid w:val="002F0181"/>
    <w:rsid w:val="002F01AD"/>
    <w:rsid w:val="002F01CC"/>
    <w:rsid w:val="002F0244"/>
    <w:rsid w:val="002F024B"/>
    <w:rsid w:val="002F0253"/>
    <w:rsid w:val="002F02A5"/>
    <w:rsid w:val="002F02AE"/>
    <w:rsid w:val="002F02E1"/>
    <w:rsid w:val="002F0332"/>
    <w:rsid w:val="002F035F"/>
    <w:rsid w:val="002F03CE"/>
    <w:rsid w:val="002F03E5"/>
    <w:rsid w:val="002F0438"/>
    <w:rsid w:val="002F047A"/>
    <w:rsid w:val="002F049D"/>
    <w:rsid w:val="002F04FD"/>
    <w:rsid w:val="002F0516"/>
    <w:rsid w:val="002F0524"/>
    <w:rsid w:val="002F054D"/>
    <w:rsid w:val="002F055B"/>
    <w:rsid w:val="002F0564"/>
    <w:rsid w:val="002F0576"/>
    <w:rsid w:val="002F05B1"/>
    <w:rsid w:val="002F0600"/>
    <w:rsid w:val="002F0601"/>
    <w:rsid w:val="002F0604"/>
    <w:rsid w:val="002F0607"/>
    <w:rsid w:val="002F061D"/>
    <w:rsid w:val="002F066C"/>
    <w:rsid w:val="002F06A1"/>
    <w:rsid w:val="002F06C5"/>
    <w:rsid w:val="002F06F5"/>
    <w:rsid w:val="002F0707"/>
    <w:rsid w:val="002F070D"/>
    <w:rsid w:val="002F0720"/>
    <w:rsid w:val="002F075E"/>
    <w:rsid w:val="002F0778"/>
    <w:rsid w:val="002F079B"/>
    <w:rsid w:val="002F07F5"/>
    <w:rsid w:val="002F0837"/>
    <w:rsid w:val="002F089A"/>
    <w:rsid w:val="002F08A5"/>
    <w:rsid w:val="002F092C"/>
    <w:rsid w:val="002F0955"/>
    <w:rsid w:val="002F0957"/>
    <w:rsid w:val="002F096E"/>
    <w:rsid w:val="002F0979"/>
    <w:rsid w:val="002F09EF"/>
    <w:rsid w:val="002F0A1C"/>
    <w:rsid w:val="002F0A38"/>
    <w:rsid w:val="002F0A99"/>
    <w:rsid w:val="002F0AB4"/>
    <w:rsid w:val="002F0ABB"/>
    <w:rsid w:val="002F0AE2"/>
    <w:rsid w:val="002F0B82"/>
    <w:rsid w:val="002F0BF8"/>
    <w:rsid w:val="002F0BFE"/>
    <w:rsid w:val="002F0C1C"/>
    <w:rsid w:val="002F0C2C"/>
    <w:rsid w:val="002F0C2F"/>
    <w:rsid w:val="002F0C48"/>
    <w:rsid w:val="002F0C54"/>
    <w:rsid w:val="002F0C77"/>
    <w:rsid w:val="002F0C94"/>
    <w:rsid w:val="002F0CA4"/>
    <w:rsid w:val="002F0CCF"/>
    <w:rsid w:val="002F0CE4"/>
    <w:rsid w:val="002F0CED"/>
    <w:rsid w:val="002F0D04"/>
    <w:rsid w:val="002F0D0B"/>
    <w:rsid w:val="002F0D0D"/>
    <w:rsid w:val="002F0D21"/>
    <w:rsid w:val="002F0D24"/>
    <w:rsid w:val="002F0D36"/>
    <w:rsid w:val="002F0D45"/>
    <w:rsid w:val="002F0D57"/>
    <w:rsid w:val="002F0DB5"/>
    <w:rsid w:val="002F0E0D"/>
    <w:rsid w:val="002F0E2F"/>
    <w:rsid w:val="002F0E80"/>
    <w:rsid w:val="002F0E85"/>
    <w:rsid w:val="002F0E9B"/>
    <w:rsid w:val="002F0F7F"/>
    <w:rsid w:val="002F0F8A"/>
    <w:rsid w:val="002F0F96"/>
    <w:rsid w:val="002F0FA7"/>
    <w:rsid w:val="002F0FB0"/>
    <w:rsid w:val="002F0FB3"/>
    <w:rsid w:val="002F0FBD"/>
    <w:rsid w:val="002F1006"/>
    <w:rsid w:val="002F1018"/>
    <w:rsid w:val="002F1023"/>
    <w:rsid w:val="002F1073"/>
    <w:rsid w:val="002F109F"/>
    <w:rsid w:val="002F10A1"/>
    <w:rsid w:val="002F10D1"/>
    <w:rsid w:val="002F11A5"/>
    <w:rsid w:val="002F11DC"/>
    <w:rsid w:val="002F1241"/>
    <w:rsid w:val="002F125D"/>
    <w:rsid w:val="002F128A"/>
    <w:rsid w:val="002F1291"/>
    <w:rsid w:val="002F12B7"/>
    <w:rsid w:val="002F12CD"/>
    <w:rsid w:val="002F12E5"/>
    <w:rsid w:val="002F12FF"/>
    <w:rsid w:val="002F131C"/>
    <w:rsid w:val="002F134D"/>
    <w:rsid w:val="002F1363"/>
    <w:rsid w:val="002F13A7"/>
    <w:rsid w:val="002F13C8"/>
    <w:rsid w:val="002F13D7"/>
    <w:rsid w:val="002F13DF"/>
    <w:rsid w:val="002F13F5"/>
    <w:rsid w:val="002F1401"/>
    <w:rsid w:val="002F144D"/>
    <w:rsid w:val="002F1484"/>
    <w:rsid w:val="002F1493"/>
    <w:rsid w:val="002F14A9"/>
    <w:rsid w:val="002F14C3"/>
    <w:rsid w:val="002F14F1"/>
    <w:rsid w:val="002F14F2"/>
    <w:rsid w:val="002F14FB"/>
    <w:rsid w:val="002F1523"/>
    <w:rsid w:val="002F1565"/>
    <w:rsid w:val="002F1597"/>
    <w:rsid w:val="002F15AB"/>
    <w:rsid w:val="002F15E5"/>
    <w:rsid w:val="002F15ED"/>
    <w:rsid w:val="002F15FB"/>
    <w:rsid w:val="002F1610"/>
    <w:rsid w:val="002F164A"/>
    <w:rsid w:val="002F1663"/>
    <w:rsid w:val="002F1682"/>
    <w:rsid w:val="002F16B0"/>
    <w:rsid w:val="002F16E1"/>
    <w:rsid w:val="002F1706"/>
    <w:rsid w:val="002F1708"/>
    <w:rsid w:val="002F171A"/>
    <w:rsid w:val="002F1726"/>
    <w:rsid w:val="002F1731"/>
    <w:rsid w:val="002F1735"/>
    <w:rsid w:val="002F175C"/>
    <w:rsid w:val="002F175D"/>
    <w:rsid w:val="002F1787"/>
    <w:rsid w:val="002F178B"/>
    <w:rsid w:val="002F17A3"/>
    <w:rsid w:val="002F17A6"/>
    <w:rsid w:val="002F17F1"/>
    <w:rsid w:val="002F185A"/>
    <w:rsid w:val="002F18A7"/>
    <w:rsid w:val="002F18D6"/>
    <w:rsid w:val="002F1926"/>
    <w:rsid w:val="002F195C"/>
    <w:rsid w:val="002F197A"/>
    <w:rsid w:val="002F19A9"/>
    <w:rsid w:val="002F19CA"/>
    <w:rsid w:val="002F19EE"/>
    <w:rsid w:val="002F19FB"/>
    <w:rsid w:val="002F1A67"/>
    <w:rsid w:val="002F1AA8"/>
    <w:rsid w:val="002F1ABD"/>
    <w:rsid w:val="002F1AC5"/>
    <w:rsid w:val="002F1AFA"/>
    <w:rsid w:val="002F1B07"/>
    <w:rsid w:val="002F1B4B"/>
    <w:rsid w:val="002F1BCA"/>
    <w:rsid w:val="002F1BD0"/>
    <w:rsid w:val="002F1C00"/>
    <w:rsid w:val="002F1CDC"/>
    <w:rsid w:val="002F1D07"/>
    <w:rsid w:val="002F1D1D"/>
    <w:rsid w:val="002F1D37"/>
    <w:rsid w:val="002F1D48"/>
    <w:rsid w:val="002F1D59"/>
    <w:rsid w:val="002F1D83"/>
    <w:rsid w:val="002F1DD4"/>
    <w:rsid w:val="002F1DE0"/>
    <w:rsid w:val="002F1E9F"/>
    <w:rsid w:val="002F1EFC"/>
    <w:rsid w:val="002F1F22"/>
    <w:rsid w:val="002F1F44"/>
    <w:rsid w:val="002F1FD0"/>
    <w:rsid w:val="002F1FEB"/>
    <w:rsid w:val="002F207D"/>
    <w:rsid w:val="002F2097"/>
    <w:rsid w:val="002F2115"/>
    <w:rsid w:val="002F2116"/>
    <w:rsid w:val="002F211B"/>
    <w:rsid w:val="002F2138"/>
    <w:rsid w:val="002F21AE"/>
    <w:rsid w:val="002F21B0"/>
    <w:rsid w:val="002F21BD"/>
    <w:rsid w:val="002F2224"/>
    <w:rsid w:val="002F2229"/>
    <w:rsid w:val="002F2244"/>
    <w:rsid w:val="002F2274"/>
    <w:rsid w:val="002F2279"/>
    <w:rsid w:val="002F22BF"/>
    <w:rsid w:val="002F22C3"/>
    <w:rsid w:val="002F22CA"/>
    <w:rsid w:val="002F22E9"/>
    <w:rsid w:val="002F231D"/>
    <w:rsid w:val="002F2355"/>
    <w:rsid w:val="002F237E"/>
    <w:rsid w:val="002F2393"/>
    <w:rsid w:val="002F23A9"/>
    <w:rsid w:val="002F23D6"/>
    <w:rsid w:val="002F2430"/>
    <w:rsid w:val="002F2431"/>
    <w:rsid w:val="002F2470"/>
    <w:rsid w:val="002F2477"/>
    <w:rsid w:val="002F247A"/>
    <w:rsid w:val="002F24AE"/>
    <w:rsid w:val="002F24B9"/>
    <w:rsid w:val="002F2506"/>
    <w:rsid w:val="002F253F"/>
    <w:rsid w:val="002F2552"/>
    <w:rsid w:val="002F2571"/>
    <w:rsid w:val="002F2575"/>
    <w:rsid w:val="002F257E"/>
    <w:rsid w:val="002F2583"/>
    <w:rsid w:val="002F258D"/>
    <w:rsid w:val="002F2591"/>
    <w:rsid w:val="002F259B"/>
    <w:rsid w:val="002F25CB"/>
    <w:rsid w:val="002F2607"/>
    <w:rsid w:val="002F2655"/>
    <w:rsid w:val="002F2665"/>
    <w:rsid w:val="002F26AE"/>
    <w:rsid w:val="002F26C9"/>
    <w:rsid w:val="002F26E4"/>
    <w:rsid w:val="002F26F7"/>
    <w:rsid w:val="002F2766"/>
    <w:rsid w:val="002F2772"/>
    <w:rsid w:val="002F2785"/>
    <w:rsid w:val="002F27BE"/>
    <w:rsid w:val="002F27D5"/>
    <w:rsid w:val="002F27DA"/>
    <w:rsid w:val="002F27E0"/>
    <w:rsid w:val="002F280A"/>
    <w:rsid w:val="002F2860"/>
    <w:rsid w:val="002F2888"/>
    <w:rsid w:val="002F28B9"/>
    <w:rsid w:val="002F291F"/>
    <w:rsid w:val="002F2974"/>
    <w:rsid w:val="002F29DA"/>
    <w:rsid w:val="002F29DB"/>
    <w:rsid w:val="002F29F5"/>
    <w:rsid w:val="002F2A39"/>
    <w:rsid w:val="002F2A8B"/>
    <w:rsid w:val="002F2A8E"/>
    <w:rsid w:val="002F2A96"/>
    <w:rsid w:val="002F2B03"/>
    <w:rsid w:val="002F2B1D"/>
    <w:rsid w:val="002F2B2B"/>
    <w:rsid w:val="002F2B43"/>
    <w:rsid w:val="002F2B50"/>
    <w:rsid w:val="002F2B60"/>
    <w:rsid w:val="002F2BC1"/>
    <w:rsid w:val="002F2C07"/>
    <w:rsid w:val="002F2C2F"/>
    <w:rsid w:val="002F2C52"/>
    <w:rsid w:val="002F2C5D"/>
    <w:rsid w:val="002F2C62"/>
    <w:rsid w:val="002F2C67"/>
    <w:rsid w:val="002F2C6C"/>
    <w:rsid w:val="002F2C7D"/>
    <w:rsid w:val="002F2C8B"/>
    <w:rsid w:val="002F2CAE"/>
    <w:rsid w:val="002F2CB2"/>
    <w:rsid w:val="002F2CCD"/>
    <w:rsid w:val="002F2D04"/>
    <w:rsid w:val="002F2D23"/>
    <w:rsid w:val="002F2D42"/>
    <w:rsid w:val="002F2D57"/>
    <w:rsid w:val="002F2D7A"/>
    <w:rsid w:val="002F2D89"/>
    <w:rsid w:val="002F2D92"/>
    <w:rsid w:val="002F2D9C"/>
    <w:rsid w:val="002F2DFB"/>
    <w:rsid w:val="002F2E64"/>
    <w:rsid w:val="002F2E72"/>
    <w:rsid w:val="002F2E7F"/>
    <w:rsid w:val="002F2EC6"/>
    <w:rsid w:val="002F2ECB"/>
    <w:rsid w:val="002F2ED5"/>
    <w:rsid w:val="002F2EDC"/>
    <w:rsid w:val="002F2EFF"/>
    <w:rsid w:val="002F2F08"/>
    <w:rsid w:val="002F2F20"/>
    <w:rsid w:val="002F2F26"/>
    <w:rsid w:val="002F2F31"/>
    <w:rsid w:val="002F2F90"/>
    <w:rsid w:val="002F2F92"/>
    <w:rsid w:val="002F2FF7"/>
    <w:rsid w:val="002F3002"/>
    <w:rsid w:val="002F3035"/>
    <w:rsid w:val="002F3037"/>
    <w:rsid w:val="002F3038"/>
    <w:rsid w:val="002F3076"/>
    <w:rsid w:val="002F3097"/>
    <w:rsid w:val="002F30B3"/>
    <w:rsid w:val="002F30B4"/>
    <w:rsid w:val="002F30DC"/>
    <w:rsid w:val="002F30ED"/>
    <w:rsid w:val="002F3155"/>
    <w:rsid w:val="002F317A"/>
    <w:rsid w:val="002F31A7"/>
    <w:rsid w:val="002F31C1"/>
    <w:rsid w:val="002F31D2"/>
    <w:rsid w:val="002F3206"/>
    <w:rsid w:val="002F3219"/>
    <w:rsid w:val="002F3220"/>
    <w:rsid w:val="002F3228"/>
    <w:rsid w:val="002F3231"/>
    <w:rsid w:val="002F323A"/>
    <w:rsid w:val="002F32E9"/>
    <w:rsid w:val="002F32F5"/>
    <w:rsid w:val="002F333B"/>
    <w:rsid w:val="002F336A"/>
    <w:rsid w:val="002F33A0"/>
    <w:rsid w:val="002F33B4"/>
    <w:rsid w:val="002F33CC"/>
    <w:rsid w:val="002F33ED"/>
    <w:rsid w:val="002F33F5"/>
    <w:rsid w:val="002F3463"/>
    <w:rsid w:val="002F346C"/>
    <w:rsid w:val="002F3479"/>
    <w:rsid w:val="002F34A4"/>
    <w:rsid w:val="002F34A6"/>
    <w:rsid w:val="002F34E6"/>
    <w:rsid w:val="002F34F9"/>
    <w:rsid w:val="002F34FA"/>
    <w:rsid w:val="002F3509"/>
    <w:rsid w:val="002F3599"/>
    <w:rsid w:val="002F35D3"/>
    <w:rsid w:val="002F35F3"/>
    <w:rsid w:val="002F3630"/>
    <w:rsid w:val="002F3644"/>
    <w:rsid w:val="002F3647"/>
    <w:rsid w:val="002F3674"/>
    <w:rsid w:val="002F368C"/>
    <w:rsid w:val="002F36BA"/>
    <w:rsid w:val="002F36BD"/>
    <w:rsid w:val="002F36C7"/>
    <w:rsid w:val="002F36D5"/>
    <w:rsid w:val="002F3758"/>
    <w:rsid w:val="002F376F"/>
    <w:rsid w:val="002F378B"/>
    <w:rsid w:val="002F37B9"/>
    <w:rsid w:val="002F37C5"/>
    <w:rsid w:val="002F37C6"/>
    <w:rsid w:val="002F37CF"/>
    <w:rsid w:val="002F37E8"/>
    <w:rsid w:val="002F37F4"/>
    <w:rsid w:val="002F3800"/>
    <w:rsid w:val="002F381D"/>
    <w:rsid w:val="002F3828"/>
    <w:rsid w:val="002F3840"/>
    <w:rsid w:val="002F38AF"/>
    <w:rsid w:val="002F38F8"/>
    <w:rsid w:val="002F390B"/>
    <w:rsid w:val="002F390F"/>
    <w:rsid w:val="002F392E"/>
    <w:rsid w:val="002F3983"/>
    <w:rsid w:val="002F39B1"/>
    <w:rsid w:val="002F39BA"/>
    <w:rsid w:val="002F39EE"/>
    <w:rsid w:val="002F3A00"/>
    <w:rsid w:val="002F3A0A"/>
    <w:rsid w:val="002F3A31"/>
    <w:rsid w:val="002F3A98"/>
    <w:rsid w:val="002F3AB3"/>
    <w:rsid w:val="002F3AC5"/>
    <w:rsid w:val="002F3AC6"/>
    <w:rsid w:val="002F3B13"/>
    <w:rsid w:val="002F3B1B"/>
    <w:rsid w:val="002F3B7E"/>
    <w:rsid w:val="002F3B8A"/>
    <w:rsid w:val="002F3BD2"/>
    <w:rsid w:val="002F3BEF"/>
    <w:rsid w:val="002F3C00"/>
    <w:rsid w:val="002F3C0C"/>
    <w:rsid w:val="002F3CAA"/>
    <w:rsid w:val="002F3D23"/>
    <w:rsid w:val="002F3D76"/>
    <w:rsid w:val="002F3D7B"/>
    <w:rsid w:val="002F3D82"/>
    <w:rsid w:val="002F3D9B"/>
    <w:rsid w:val="002F3DA2"/>
    <w:rsid w:val="002F3DE2"/>
    <w:rsid w:val="002F3DFC"/>
    <w:rsid w:val="002F3DFF"/>
    <w:rsid w:val="002F3E37"/>
    <w:rsid w:val="002F3E47"/>
    <w:rsid w:val="002F3E95"/>
    <w:rsid w:val="002F3E97"/>
    <w:rsid w:val="002F3EA4"/>
    <w:rsid w:val="002F3EB3"/>
    <w:rsid w:val="002F3EC0"/>
    <w:rsid w:val="002F3ED6"/>
    <w:rsid w:val="002F3EE0"/>
    <w:rsid w:val="002F3F55"/>
    <w:rsid w:val="002F3F7A"/>
    <w:rsid w:val="002F3F84"/>
    <w:rsid w:val="002F3F98"/>
    <w:rsid w:val="002F3FC1"/>
    <w:rsid w:val="002F3FEA"/>
    <w:rsid w:val="002F4011"/>
    <w:rsid w:val="002F4052"/>
    <w:rsid w:val="002F4060"/>
    <w:rsid w:val="002F4072"/>
    <w:rsid w:val="002F40E7"/>
    <w:rsid w:val="002F412F"/>
    <w:rsid w:val="002F414B"/>
    <w:rsid w:val="002F4171"/>
    <w:rsid w:val="002F41D3"/>
    <w:rsid w:val="002F4211"/>
    <w:rsid w:val="002F424E"/>
    <w:rsid w:val="002F4292"/>
    <w:rsid w:val="002F4294"/>
    <w:rsid w:val="002F42AA"/>
    <w:rsid w:val="002F42C3"/>
    <w:rsid w:val="002F42D5"/>
    <w:rsid w:val="002F42E3"/>
    <w:rsid w:val="002F4328"/>
    <w:rsid w:val="002F4363"/>
    <w:rsid w:val="002F436F"/>
    <w:rsid w:val="002F4377"/>
    <w:rsid w:val="002F43B6"/>
    <w:rsid w:val="002F43E3"/>
    <w:rsid w:val="002F440C"/>
    <w:rsid w:val="002F4414"/>
    <w:rsid w:val="002F4416"/>
    <w:rsid w:val="002F441E"/>
    <w:rsid w:val="002F443C"/>
    <w:rsid w:val="002F4467"/>
    <w:rsid w:val="002F4476"/>
    <w:rsid w:val="002F4497"/>
    <w:rsid w:val="002F44FA"/>
    <w:rsid w:val="002F4515"/>
    <w:rsid w:val="002F451B"/>
    <w:rsid w:val="002F4593"/>
    <w:rsid w:val="002F4595"/>
    <w:rsid w:val="002F45B9"/>
    <w:rsid w:val="002F45CA"/>
    <w:rsid w:val="002F45DC"/>
    <w:rsid w:val="002F45F4"/>
    <w:rsid w:val="002F4612"/>
    <w:rsid w:val="002F4619"/>
    <w:rsid w:val="002F4622"/>
    <w:rsid w:val="002F463E"/>
    <w:rsid w:val="002F4658"/>
    <w:rsid w:val="002F465C"/>
    <w:rsid w:val="002F46B7"/>
    <w:rsid w:val="002F4700"/>
    <w:rsid w:val="002F47A5"/>
    <w:rsid w:val="002F47B4"/>
    <w:rsid w:val="002F47E5"/>
    <w:rsid w:val="002F47E7"/>
    <w:rsid w:val="002F47EC"/>
    <w:rsid w:val="002F47F2"/>
    <w:rsid w:val="002F47F7"/>
    <w:rsid w:val="002F4800"/>
    <w:rsid w:val="002F480C"/>
    <w:rsid w:val="002F482F"/>
    <w:rsid w:val="002F4843"/>
    <w:rsid w:val="002F486F"/>
    <w:rsid w:val="002F4876"/>
    <w:rsid w:val="002F4886"/>
    <w:rsid w:val="002F491E"/>
    <w:rsid w:val="002F4965"/>
    <w:rsid w:val="002F49AF"/>
    <w:rsid w:val="002F49B6"/>
    <w:rsid w:val="002F49F0"/>
    <w:rsid w:val="002F4A2B"/>
    <w:rsid w:val="002F4A4A"/>
    <w:rsid w:val="002F4A54"/>
    <w:rsid w:val="002F4A65"/>
    <w:rsid w:val="002F4AB3"/>
    <w:rsid w:val="002F4AB7"/>
    <w:rsid w:val="002F4AC3"/>
    <w:rsid w:val="002F4B0E"/>
    <w:rsid w:val="002F4B51"/>
    <w:rsid w:val="002F4B70"/>
    <w:rsid w:val="002F4B97"/>
    <w:rsid w:val="002F4BAB"/>
    <w:rsid w:val="002F4BCC"/>
    <w:rsid w:val="002F4BE4"/>
    <w:rsid w:val="002F4BEB"/>
    <w:rsid w:val="002F4BEC"/>
    <w:rsid w:val="002F4C71"/>
    <w:rsid w:val="002F4CB6"/>
    <w:rsid w:val="002F4CBE"/>
    <w:rsid w:val="002F4CC2"/>
    <w:rsid w:val="002F4CFF"/>
    <w:rsid w:val="002F4D0C"/>
    <w:rsid w:val="002F4D0F"/>
    <w:rsid w:val="002F4DA0"/>
    <w:rsid w:val="002F4DC6"/>
    <w:rsid w:val="002F4DE9"/>
    <w:rsid w:val="002F4E00"/>
    <w:rsid w:val="002F4E0B"/>
    <w:rsid w:val="002F4E4E"/>
    <w:rsid w:val="002F4E7D"/>
    <w:rsid w:val="002F4E95"/>
    <w:rsid w:val="002F4EDB"/>
    <w:rsid w:val="002F4F0D"/>
    <w:rsid w:val="002F4F71"/>
    <w:rsid w:val="002F4FC8"/>
    <w:rsid w:val="002F4FE4"/>
    <w:rsid w:val="002F4FF7"/>
    <w:rsid w:val="002F4FFA"/>
    <w:rsid w:val="002F501A"/>
    <w:rsid w:val="002F5046"/>
    <w:rsid w:val="002F504A"/>
    <w:rsid w:val="002F5059"/>
    <w:rsid w:val="002F5077"/>
    <w:rsid w:val="002F50BF"/>
    <w:rsid w:val="002F50F1"/>
    <w:rsid w:val="002F50FF"/>
    <w:rsid w:val="002F510F"/>
    <w:rsid w:val="002F513B"/>
    <w:rsid w:val="002F515B"/>
    <w:rsid w:val="002F5177"/>
    <w:rsid w:val="002F519F"/>
    <w:rsid w:val="002F51A7"/>
    <w:rsid w:val="002F5205"/>
    <w:rsid w:val="002F522D"/>
    <w:rsid w:val="002F522F"/>
    <w:rsid w:val="002F5235"/>
    <w:rsid w:val="002F523D"/>
    <w:rsid w:val="002F527A"/>
    <w:rsid w:val="002F527C"/>
    <w:rsid w:val="002F5299"/>
    <w:rsid w:val="002F52D8"/>
    <w:rsid w:val="002F52E7"/>
    <w:rsid w:val="002F532B"/>
    <w:rsid w:val="002F5378"/>
    <w:rsid w:val="002F53C4"/>
    <w:rsid w:val="002F53CF"/>
    <w:rsid w:val="002F5437"/>
    <w:rsid w:val="002F5453"/>
    <w:rsid w:val="002F5459"/>
    <w:rsid w:val="002F5474"/>
    <w:rsid w:val="002F54CA"/>
    <w:rsid w:val="002F54D8"/>
    <w:rsid w:val="002F54DD"/>
    <w:rsid w:val="002F54EE"/>
    <w:rsid w:val="002F5520"/>
    <w:rsid w:val="002F5538"/>
    <w:rsid w:val="002F5569"/>
    <w:rsid w:val="002F5588"/>
    <w:rsid w:val="002F558D"/>
    <w:rsid w:val="002F5591"/>
    <w:rsid w:val="002F55D3"/>
    <w:rsid w:val="002F55F4"/>
    <w:rsid w:val="002F5662"/>
    <w:rsid w:val="002F567E"/>
    <w:rsid w:val="002F5734"/>
    <w:rsid w:val="002F576C"/>
    <w:rsid w:val="002F578E"/>
    <w:rsid w:val="002F57E9"/>
    <w:rsid w:val="002F5832"/>
    <w:rsid w:val="002F584E"/>
    <w:rsid w:val="002F5855"/>
    <w:rsid w:val="002F5859"/>
    <w:rsid w:val="002F585D"/>
    <w:rsid w:val="002F5864"/>
    <w:rsid w:val="002F58D8"/>
    <w:rsid w:val="002F58E2"/>
    <w:rsid w:val="002F5901"/>
    <w:rsid w:val="002F5905"/>
    <w:rsid w:val="002F590A"/>
    <w:rsid w:val="002F5913"/>
    <w:rsid w:val="002F5918"/>
    <w:rsid w:val="002F591E"/>
    <w:rsid w:val="002F5947"/>
    <w:rsid w:val="002F59A5"/>
    <w:rsid w:val="002F59B1"/>
    <w:rsid w:val="002F59B9"/>
    <w:rsid w:val="002F59C4"/>
    <w:rsid w:val="002F59D5"/>
    <w:rsid w:val="002F59D6"/>
    <w:rsid w:val="002F59F4"/>
    <w:rsid w:val="002F5A17"/>
    <w:rsid w:val="002F5A1A"/>
    <w:rsid w:val="002F5A23"/>
    <w:rsid w:val="002F5A29"/>
    <w:rsid w:val="002F5A54"/>
    <w:rsid w:val="002F5AAF"/>
    <w:rsid w:val="002F5AFA"/>
    <w:rsid w:val="002F5B24"/>
    <w:rsid w:val="002F5B3F"/>
    <w:rsid w:val="002F5B40"/>
    <w:rsid w:val="002F5B55"/>
    <w:rsid w:val="002F5B82"/>
    <w:rsid w:val="002F5BA8"/>
    <w:rsid w:val="002F5BAA"/>
    <w:rsid w:val="002F5BC9"/>
    <w:rsid w:val="002F5BE9"/>
    <w:rsid w:val="002F5BF3"/>
    <w:rsid w:val="002F5C1A"/>
    <w:rsid w:val="002F5C21"/>
    <w:rsid w:val="002F5C64"/>
    <w:rsid w:val="002F5C6D"/>
    <w:rsid w:val="002F5C86"/>
    <w:rsid w:val="002F5C8C"/>
    <w:rsid w:val="002F5CEB"/>
    <w:rsid w:val="002F5D0A"/>
    <w:rsid w:val="002F5D46"/>
    <w:rsid w:val="002F5D4F"/>
    <w:rsid w:val="002F5D77"/>
    <w:rsid w:val="002F5DBB"/>
    <w:rsid w:val="002F5E26"/>
    <w:rsid w:val="002F5E71"/>
    <w:rsid w:val="002F5E82"/>
    <w:rsid w:val="002F5EAC"/>
    <w:rsid w:val="002F5EB0"/>
    <w:rsid w:val="002F5EC3"/>
    <w:rsid w:val="002F5ECF"/>
    <w:rsid w:val="002F5F03"/>
    <w:rsid w:val="002F5F11"/>
    <w:rsid w:val="002F5F13"/>
    <w:rsid w:val="002F5F75"/>
    <w:rsid w:val="002F5F92"/>
    <w:rsid w:val="002F5FAE"/>
    <w:rsid w:val="002F5FEE"/>
    <w:rsid w:val="002F6050"/>
    <w:rsid w:val="002F6088"/>
    <w:rsid w:val="002F60E8"/>
    <w:rsid w:val="002F617D"/>
    <w:rsid w:val="002F61BC"/>
    <w:rsid w:val="002F61C3"/>
    <w:rsid w:val="002F61E3"/>
    <w:rsid w:val="002F6208"/>
    <w:rsid w:val="002F6219"/>
    <w:rsid w:val="002F6237"/>
    <w:rsid w:val="002F6239"/>
    <w:rsid w:val="002F623E"/>
    <w:rsid w:val="002F62AF"/>
    <w:rsid w:val="002F62B9"/>
    <w:rsid w:val="002F62CB"/>
    <w:rsid w:val="002F62D8"/>
    <w:rsid w:val="002F62E5"/>
    <w:rsid w:val="002F6303"/>
    <w:rsid w:val="002F6304"/>
    <w:rsid w:val="002F6311"/>
    <w:rsid w:val="002F633F"/>
    <w:rsid w:val="002F6340"/>
    <w:rsid w:val="002F6371"/>
    <w:rsid w:val="002F6376"/>
    <w:rsid w:val="002F63DB"/>
    <w:rsid w:val="002F63F4"/>
    <w:rsid w:val="002F6441"/>
    <w:rsid w:val="002F648D"/>
    <w:rsid w:val="002F6498"/>
    <w:rsid w:val="002F649D"/>
    <w:rsid w:val="002F64C6"/>
    <w:rsid w:val="002F64C8"/>
    <w:rsid w:val="002F64D4"/>
    <w:rsid w:val="002F64DD"/>
    <w:rsid w:val="002F6500"/>
    <w:rsid w:val="002F6533"/>
    <w:rsid w:val="002F654E"/>
    <w:rsid w:val="002F655B"/>
    <w:rsid w:val="002F655F"/>
    <w:rsid w:val="002F6576"/>
    <w:rsid w:val="002F6578"/>
    <w:rsid w:val="002F65BD"/>
    <w:rsid w:val="002F65CC"/>
    <w:rsid w:val="002F65DC"/>
    <w:rsid w:val="002F65E5"/>
    <w:rsid w:val="002F65EC"/>
    <w:rsid w:val="002F65FE"/>
    <w:rsid w:val="002F6609"/>
    <w:rsid w:val="002F6626"/>
    <w:rsid w:val="002F6642"/>
    <w:rsid w:val="002F6649"/>
    <w:rsid w:val="002F6659"/>
    <w:rsid w:val="002F6682"/>
    <w:rsid w:val="002F66A8"/>
    <w:rsid w:val="002F66DA"/>
    <w:rsid w:val="002F66F2"/>
    <w:rsid w:val="002F673D"/>
    <w:rsid w:val="002F6745"/>
    <w:rsid w:val="002F675A"/>
    <w:rsid w:val="002F675F"/>
    <w:rsid w:val="002F6762"/>
    <w:rsid w:val="002F677C"/>
    <w:rsid w:val="002F678C"/>
    <w:rsid w:val="002F678F"/>
    <w:rsid w:val="002F67A2"/>
    <w:rsid w:val="002F67B5"/>
    <w:rsid w:val="002F67B9"/>
    <w:rsid w:val="002F6800"/>
    <w:rsid w:val="002F6802"/>
    <w:rsid w:val="002F6805"/>
    <w:rsid w:val="002F6813"/>
    <w:rsid w:val="002F6818"/>
    <w:rsid w:val="002F686A"/>
    <w:rsid w:val="002F6879"/>
    <w:rsid w:val="002F68E6"/>
    <w:rsid w:val="002F6908"/>
    <w:rsid w:val="002F690D"/>
    <w:rsid w:val="002F6912"/>
    <w:rsid w:val="002F6919"/>
    <w:rsid w:val="002F6959"/>
    <w:rsid w:val="002F6983"/>
    <w:rsid w:val="002F6995"/>
    <w:rsid w:val="002F699B"/>
    <w:rsid w:val="002F69B7"/>
    <w:rsid w:val="002F69CA"/>
    <w:rsid w:val="002F6A01"/>
    <w:rsid w:val="002F6A26"/>
    <w:rsid w:val="002F6A38"/>
    <w:rsid w:val="002F6A3F"/>
    <w:rsid w:val="002F6A5C"/>
    <w:rsid w:val="002F6A6B"/>
    <w:rsid w:val="002F6A75"/>
    <w:rsid w:val="002F6AA3"/>
    <w:rsid w:val="002F6AEF"/>
    <w:rsid w:val="002F6B03"/>
    <w:rsid w:val="002F6B2D"/>
    <w:rsid w:val="002F6B59"/>
    <w:rsid w:val="002F6B71"/>
    <w:rsid w:val="002F6B79"/>
    <w:rsid w:val="002F6B9F"/>
    <w:rsid w:val="002F6BB0"/>
    <w:rsid w:val="002F6BBC"/>
    <w:rsid w:val="002F6BFE"/>
    <w:rsid w:val="002F6C34"/>
    <w:rsid w:val="002F6C5F"/>
    <w:rsid w:val="002F6CB5"/>
    <w:rsid w:val="002F6D2C"/>
    <w:rsid w:val="002F6D3C"/>
    <w:rsid w:val="002F6D6D"/>
    <w:rsid w:val="002F6DA0"/>
    <w:rsid w:val="002F6DB1"/>
    <w:rsid w:val="002F6DD2"/>
    <w:rsid w:val="002F6DDC"/>
    <w:rsid w:val="002F6DE5"/>
    <w:rsid w:val="002F6DEF"/>
    <w:rsid w:val="002F6E75"/>
    <w:rsid w:val="002F6E85"/>
    <w:rsid w:val="002F6EFD"/>
    <w:rsid w:val="002F6F18"/>
    <w:rsid w:val="002F6F28"/>
    <w:rsid w:val="002F6F3C"/>
    <w:rsid w:val="002F6F73"/>
    <w:rsid w:val="002F6F7B"/>
    <w:rsid w:val="002F6FB9"/>
    <w:rsid w:val="002F6FC5"/>
    <w:rsid w:val="002F6FFF"/>
    <w:rsid w:val="002F7000"/>
    <w:rsid w:val="002F7003"/>
    <w:rsid w:val="002F7041"/>
    <w:rsid w:val="002F704E"/>
    <w:rsid w:val="002F7056"/>
    <w:rsid w:val="002F7064"/>
    <w:rsid w:val="002F70A7"/>
    <w:rsid w:val="002F70B0"/>
    <w:rsid w:val="002F7148"/>
    <w:rsid w:val="002F7177"/>
    <w:rsid w:val="002F719A"/>
    <w:rsid w:val="002F71BF"/>
    <w:rsid w:val="002F71FA"/>
    <w:rsid w:val="002F7214"/>
    <w:rsid w:val="002F721F"/>
    <w:rsid w:val="002F7222"/>
    <w:rsid w:val="002F7240"/>
    <w:rsid w:val="002F72B7"/>
    <w:rsid w:val="002F72BD"/>
    <w:rsid w:val="002F72DA"/>
    <w:rsid w:val="002F72F9"/>
    <w:rsid w:val="002F72FB"/>
    <w:rsid w:val="002F7309"/>
    <w:rsid w:val="002F731A"/>
    <w:rsid w:val="002F732D"/>
    <w:rsid w:val="002F7344"/>
    <w:rsid w:val="002F734D"/>
    <w:rsid w:val="002F7358"/>
    <w:rsid w:val="002F737F"/>
    <w:rsid w:val="002F738E"/>
    <w:rsid w:val="002F73E1"/>
    <w:rsid w:val="002F7463"/>
    <w:rsid w:val="002F74AA"/>
    <w:rsid w:val="002F74B6"/>
    <w:rsid w:val="002F7516"/>
    <w:rsid w:val="002F7517"/>
    <w:rsid w:val="002F754E"/>
    <w:rsid w:val="002F7573"/>
    <w:rsid w:val="002F75A0"/>
    <w:rsid w:val="002F75CB"/>
    <w:rsid w:val="002F75D5"/>
    <w:rsid w:val="002F75DE"/>
    <w:rsid w:val="002F7649"/>
    <w:rsid w:val="002F7663"/>
    <w:rsid w:val="002F7680"/>
    <w:rsid w:val="002F769D"/>
    <w:rsid w:val="002F76A8"/>
    <w:rsid w:val="002F76B9"/>
    <w:rsid w:val="002F76BC"/>
    <w:rsid w:val="002F76C6"/>
    <w:rsid w:val="002F76E0"/>
    <w:rsid w:val="002F7709"/>
    <w:rsid w:val="002F7714"/>
    <w:rsid w:val="002F7734"/>
    <w:rsid w:val="002F77B3"/>
    <w:rsid w:val="002F77D5"/>
    <w:rsid w:val="002F77E3"/>
    <w:rsid w:val="002F77E4"/>
    <w:rsid w:val="002F7801"/>
    <w:rsid w:val="002F781B"/>
    <w:rsid w:val="002F781F"/>
    <w:rsid w:val="002F7828"/>
    <w:rsid w:val="002F7841"/>
    <w:rsid w:val="002F7872"/>
    <w:rsid w:val="002F7892"/>
    <w:rsid w:val="002F78C0"/>
    <w:rsid w:val="002F7925"/>
    <w:rsid w:val="002F7973"/>
    <w:rsid w:val="002F7976"/>
    <w:rsid w:val="002F79D1"/>
    <w:rsid w:val="002F79D2"/>
    <w:rsid w:val="002F7A5E"/>
    <w:rsid w:val="002F7A79"/>
    <w:rsid w:val="002F7AC8"/>
    <w:rsid w:val="002F7ADE"/>
    <w:rsid w:val="002F7ADF"/>
    <w:rsid w:val="002F7AF2"/>
    <w:rsid w:val="002F7B00"/>
    <w:rsid w:val="002F7B39"/>
    <w:rsid w:val="002F7B3B"/>
    <w:rsid w:val="002F7B71"/>
    <w:rsid w:val="002F7B90"/>
    <w:rsid w:val="002F7B99"/>
    <w:rsid w:val="002F7BCC"/>
    <w:rsid w:val="002F7C06"/>
    <w:rsid w:val="002F7C1D"/>
    <w:rsid w:val="002F7C39"/>
    <w:rsid w:val="002F7C69"/>
    <w:rsid w:val="002F7C6B"/>
    <w:rsid w:val="002F7C6F"/>
    <w:rsid w:val="002F7CD6"/>
    <w:rsid w:val="002F7CDE"/>
    <w:rsid w:val="002F7CFA"/>
    <w:rsid w:val="002F7D3F"/>
    <w:rsid w:val="002F7D78"/>
    <w:rsid w:val="002F7DAE"/>
    <w:rsid w:val="002F7DC2"/>
    <w:rsid w:val="002F7DC6"/>
    <w:rsid w:val="002F7DCC"/>
    <w:rsid w:val="002F7DCD"/>
    <w:rsid w:val="002F7E11"/>
    <w:rsid w:val="002F7E7A"/>
    <w:rsid w:val="002F7E9E"/>
    <w:rsid w:val="002F7EBE"/>
    <w:rsid w:val="002F7F01"/>
    <w:rsid w:val="002F7F0D"/>
    <w:rsid w:val="002F7F28"/>
    <w:rsid w:val="002F7F79"/>
    <w:rsid w:val="002F7FD8"/>
    <w:rsid w:val="002F7FE0"/>
    <w:rsid w:val="002F7FEC"/>
    <w:rsid w:val="00300057"/>
    <w:rsid w:val="00300073"/>
    <w:rsid w:val="00300084"/>
    <w:rsid w:val="0030008F"/>
    <w:rsid w:val="003000BB"/>
    <w:rsid w:val="003000E3"/>
    <w:rsid w:val="003000F6"/>
    <w:rsid w:val="00300139"/>
    <w:rsid w:val="00300145"/>
    <w:rsid w:val="00300180"/>
    <w:rsid w:val="0030019E"/>
    <w:rsid w:val="003001A3"/>
    <w:rsid w:val="00300234"/>
    <w:rsid w:val="0030027D"/>
    <w:rsid w:val="00300281"/>
    <w:rsid w:val="0030030B"/>
    <w:rsid w:val="00300341"/>
    <w:rsid w:val="00300378"/>
    <w:rsid w:val="003003CA"/>
    <w:rsid w:val="003003D4"/>
    <w:rsid w:val="003003DA"/>
    <w:rsid w:val="003003F2"/>
    <w:rsid w:val="0030042F"/>
    <w:rsid w:val="00300445"/>
    <w:rsid w:val="00300477"/>
    <w:rsid w:val="00300541"/>
    <w:rsid w:val="0030055F"/>
    <w:rsid w:val="0030057E"/>
    <w:rsid w:val="00300599"/>
    <w:rsid w:val="003005A9"/>
    <w:rsid w:val="0030066D"/>
    <w:rsid w:val="00300676"/>
    <w:rsid w:val="003006A7"/>
    <w:rsid w:val="003006CC"/>
    <w:rsid w:val="00300700"/>
    <w:rsid w:val="0030075D"/>
    <w:rsid w:val="00300762"/>
    <w:rsid w:val="00300780"/>
    <w:rsid w:val="003007BA"/>
    <w:rsid w:val="003007C6"/>
    <w:rsid w:val="003007C8"/>
    <w:rsid w:val="003007DC"/>
    <w:rsid w:val="003007E2"/>
    <w:rsid w:val="00300822"/>
    <w:rsid w:val="00300862"/>
    <w:rsid w:val="003008B2"/>
    <w:rsid w:val="003008D4"/>
    <w:rsid w:val="00300920"/>
    <w:rsid w:val="00300962"/>
    <w:rsid w:val="00300A00"/>
    <w:rsid w:val="00300A0E"/>
    <w:rsid w:val="00300A42"/>
    <w:rsid w:val="00300A44"/>
    <w:rsid w:val="00300A8B"/>
    <w:rsid w:val="00300ABF"/>
    <w:rsid w:val="00300ACF"/>
    <w:rsid w:val="00300AE5"/>
    <w:rsid w:val="00300AE9"/>
    <w:rsid w:val="00300B0B"/>
    <w:rsid w:val="00300B32"/>
    <w:rsid w:val="00300BD0"/>
    <w:rsid w:val="00300BE6"/>
    <w:rsid w:val="00300BED"/>
    <w:rsid w:val="00300C1D"/>
    <w:rsid w:val="00300C32"/>
    <w:rsid w:val="00300C5F"/>
    <w:rsid w:val="00300C73"/>
    <w:rsid w:val="00300CCE"/>
    <w:rsid w:val="00300D53"/>
    <w:rsid w:val="00300D68"/>
    <w:rsid w:val="00300D8F"/>
    <w:rsid w:val="00300E05"/>
    <w:rsid w:val="00300E2B"/>
    <w:rsid w:val="00300E47"/>
    <w:rsid w:val="00300EB2"/>
    <w:rsid w:val="00300EF6"/>
    <w:rsid w:val="00300EFE"/>
    <w:rsid w:val="00300F0C"/>
    <w:rsid w:val="00300F38"/>
    <w:rsid w:val="00300F4F"/>
    <w:rsid w:val="00300F66"/>
    <w:rsid w:val="00300F75"/>
    <w:rsid w:val="00300FBA"/>
    <w:rsid w:val="00300FBC"/>
    <w:rsid w:val="00300FBF"/>
    <w:rsid w:val="0030100C"/>
    <w:rsid w:val="0030106F"/>
    <w:rsid w:val="00301070"/>
    <w:rsid w:val="003010B7"/>
    <w:rsid w:val="003010D1"/>
    <w:rsid w:val="003010DE"/>
    <w:rsid w:val="0030116F"/>
    <w:rsid w:val="00301184"/>
    <w:rsid w:val="003011C8"/>
    <w:rsid w:val="003011CB"/>
    <w:rsid w:val="003011D3"/>
    <w:rsid w:val="003011EE"/>
    <w:rsid w:val="003011F0"/>
    <w:rsid w:val="00301270"/>
    <w:rsid w:val="00301286"/>
    <w:rsid w:val="003012CE"/>
    <w:rsid w:val="00301307"/>
    <w:rsid w:val="00301335"/>
    <w:rsid w:val="0030134D"/>
    <w:rsid w:val="00301381"/>
    <w:rsid w:val="003013A1"/>
    <w:rsid w:val="003013AB"/>
    <w:rsid w:val="003013D8"/>
    <w:rsid w:val="003013F6"/>
    <w:rsid w:val="00301408"/>
    <w:rsid w:val="00301445"/>
    <w:rsid w:val="0030149E"/>
    <w:rsid w:val="003014C1"/>
    <w:rsid w:val="003014C3"/>
    <w:rsid w:val="003014C5"/>
    <w:rsid w:val="003014E6"/>
    <w:rsid w:val="003014F4"/>
    <w:rsid w:val="0030154E"/>
    <w:rsid w:val="00301565"/>
    <w:rsid w:val="003015DC"/>
    <w:rsid w:val="003015E2"/>
    <w:rsid w:val="0030161B"/>
    <w:rsid w:val="00301626"/>
    <w:rsid w:val="003016E3"/>
    <w:rsid w:val="003016FD"/>
    <w:rsid w:val="00301733"/>
    <w:rsid w:val="00301790"/>
    <w:rsid w:val="00301797"/>
    <w:rsid w:val="003017AD"/>
    <w:rsid w:val="003017B0"/>
    <w:rsid w:val="003017B9"/>
    <w:rsid w:val="00301855"/>
    <w:rsid w:val="00301887"/>
    <w:rsid w:val="0030189D"/>
    <w:rsid w:val="003018B9"/>
    <w:rsid w:val="003018C5"/>
    <w:rsid w:val="003018EA"/>
    <w:rsid w:val="003018EC"/>
    <w:rsid w:val="003018F2"/>
    <w:rsid w:val="00301900"/>
    <w:rsid w:val="00301901"/>
    <w:rsid w:val="0030191A"/>
    <w:rsid w:val="0030191B"/>
    <w:rsid w:val="0030193A"/>
    <w:rsid w:val="0030199E"/>
    <w:rsid w:val="003019DB"/>
    <w:rsid w:val="00301A50"/>
    <w:rsid w:val="00301A7E"/>
    <w:rsid w:val="00301AA7"/>
    <w:rsid w:val="00301AB6"/>
    <w:rsid w:val="00301B1D"/>
    <w:rsid w:val="00301B34"/>
    <w:rsid w:val="00301B66"/>
    <w:rsid w:val="00301BE7"/>
    <w:rsid w:val="00301BEC"/>
    <w:rsid w:val="00301BF8"/>
    <w:rsid w:val="00301C03"/>
    <w:rsid w:val="00301C15"/>
    <w:rsid w:val="00301C28"/>
    <w:rsid w:val="00301C2F"/>
    <w:rsid w:val="00301C73"/>
    <w:rsid w:val="00301CA7"/>
    <w:rsid w:val="00301CAE"/>
    <w:rsid w:val="00301CC6"/>
    <w:rsid w:val="00301CF9"/>
    <w:rsid w:val="00301CFF"/>
    <w:rsid w:val="00301D0B"/>
    <w:rsid w:val="00301D63"/>
    <w:rsid w:val="00301DA0"/>
    <w:rsid w:val="00301DBA"/>
    <w:rsid w:val="00301DEA"/>
    <w:rsid w:val="00301E1A"/>
    <w:rsid w:val="00301E29"/>
    <w:rsid w:val="00301E38"/>
    <w:rsid w:val="00301E53"/>
    <w:rsid w:val="00301E65"/>
    <w:rsid w:val="00301E73"/>
    <w:rsid w:val="00301E86"/>
    <w:rsid w:val="00301E95"/>
    <w:rsid w:val="00301F01"/>
    <w:rsid w:val="00301F7D"/>
    <w:rsid w:val="00301F92"/>
    <w:rsid w:val="00301F97"/>
    <w:rsid w:val="00301FED"/>
    <w:rsid w:val="0030202F"/>
    <w:rsid w:val="0030209F"/>
    <w:rsid w:val="003020AD"/>
    <w:rsid w:val="003020CF"/>
    <w:rsid w:val="003020FD"/>
    <w:rsid w:val="0030210A"/>
    <w:rsid w:val="003021D8"/>
    <w:rsid w:val="003021E3"/>
    <w:rsid w:val="003021EC"/>
    <w:rsid w:val="003021FF"/>
    <w:rsid w:val="00302213"/>
    <w:rsid w:val="00302216"/>
    <w:rsid w:val="0030223E"/>
    <w:rsid w:val="00302272"/>
    <w:rsid w:val="00302282"/>
    <w:rsid w:val="0030229A"/>
    <w:rsid w:val="003022B1"/>
    <w:rsid w:val="003022D3"/>
    <w:rsid w:val="003022F0"/>
    <w:rsid w:val="00302350"/>
    <w:rsid w:val="00302373"/>
    <w:rsid w:val="00302378"/>
    <w:rsid w:val="003023A0"/>
    <w:rsid w:val="003023A4"/>
    <w:rsid w:val="003023BC"/>
    <w:rsid w:val="003023CE"/>
    <w:rsid w:val="003023D2"/>
    <w:rsid w:val="003023FC"/>
    <w:rsid w:val="00302403"/>
    <w:rsid w:val="0030241B"/>
    <w:rsid w:val="00302420"/>
    <w:rsid w:val="00302435"/>
    <w:rsid w:val="00302449"/>
    <w:rsid w:val="00302488"/>
    <w:rsid w:val="003024AE"/>
    <w:rsid w:val="003024D1"/>
    <w:rsid w:val="003024EA"/>
    <w:rsid w:val="00302517"/>
    <w:rsid w:val="0030251C"/>
    <w:rsid w:val="00302529"/>
    <w:rsid w:val="00302536"/>
    <w:rsid w:val="00302565"/>
    <w:rsid w:val="0030258D"/>
    <w:rsid w:val="003025A4"/>
    <w:rsid w:val="003025A7"/>
    <w:rsid w:val="003025B9"/>
    <w:rsid w:val="003025BC"/>
    <w:rsid w:val="003025C6"/>
    <w:rsid w:val="003025CB"/>
    <w:rsid w:val="00302648"/>
    <w:rsid w:val="0030265D"/>
    <w:rsid w:val="003026AE"/>
    <w:rsid w:val="003026EC"/>
    <w:rsid w:val="00302721"/>
    <w:rsid w:val="00302727"/>
    <w:rsid w:val="00302732"/>
    <w:rsid w:val="00302780"/>
    <w:rsid w:val="00302810"/>
    <w:rsid w:val="00302849"/>
    <w:rsid w:val="00302862"/>
    <w:rsid w:val="00302888"/>
    <w:rsid w:val="003028A1"/>
    <w:rsid w:val="003028DC"/>
    <w:rsid w:val="00302909"/>
    <w:rsid w:val="00302917"/>
    <w:rsid w:val="0030293D"/>
    <w:rsid w:val="00302957"/>
    <w:rsid w:val="00302993"/>
    <w:rsid w:val="00302A81"/>
    <w:rsid w:val="00302AA5"/>
    <w:rsid w:val="00302AEB"/>
    <w:rsid w:val="00302AFE"/>
    <w:rsid w:val="00302B0C"/>
    <w:rsid w:val="00302B39"/>
    <w:rsid w:val="00302B59"/>
    <w:rsid w:val="00302B68"/>
    <w:rsid w:val="00302BF8"/>
    <w:rsid w:val="00302C02"/>
    <w:rsid w:val="00302C1D"/>
    <w:rsid w:val="00302C59"/>
    <w:rsid w:val="00302C88"/>
    <w:rsid w:val="00302D05"/>
    <w:rsid w:val="00302D1C"/>
    <w:rsid w:val="00302D46"/>
    <w:rsid w:val="00302D95"/>
    <w:rsid w:val="00302DC1"/>
    <w:rsid w:val="00302DC8"/>
    <w:rsid w:val="00302DEE"/>
    <w:rsid w:val="00302E2F"/>
    <w:rsid w:val="00302E55"/>
    <w:rsid w:val="00302E5D"/>
    <w:rsid w:val="00302E73"/>
    <w:rsid w:val="00302E87"/>
    <w:rsid w:val="00302E8B"/>
    <w:rsid w:val="00302EAA"/>
    <w:rsid w:val="00302EB0"/>
    <w:rsid w:val="00302EB8"/>
    <w:rsid w:val="00302EE0"/>
    <w:rsid w:val="00302EE9"/>
    <w:rsid w:val="00302EF9"/>
    <w:rsid w:val="00302F0F"/>
    <w:rsid w:val="00302F28"/>
    <w:rsid w:val="00302F5A"/>
    <w:rsid w:val="00302F7C"/>
    <w:rsid w:val="00302F89"/>
    <w:rsid w:val="00302FA8"/>
    <w:rsid w:val="00302FA9"/>
    <w:rsid w:val="00302FBB"/>
    <w:rsid w:val="00302FE9"/>
    <w:rsid w:val="00302FF8"/>
    <w:rsid w:val="00303029"/>
    <w:rsid w:val="0030305D"/>
    <w:rsid w:val="00303070"/>
    <w:rsid w:val="003030A5"/>
    <w:rsid w:val="003030AA"/>
    <w:rsid w:val="0030313F"/>
    <w:rsid w:val="00303145"/>
    <w:rsid w:val="0030317B"/>
    <w:rsid w:val="00303185"/>
    <w:rsid w:val="0030319A"/>
    <w:rsid w:val="003031A9"/>
    <w:rsid w:val="003031BC"/>
    <w:rsid w:val="003031E7"/>
    <w:rsid w:val="003031ED"/>
    <w:rsid w:val="0030321D"/>
    <w:rsid w:val="00303237"/>
    <w:rsid w:val="0030323A"/>
    <w:rsid w:val="00303264"/>
    <w:rsid w:val="00303280"/>
    <w:rsid w:val="00303299"/>
    <w:rsid w:val="003032B1"/>
    <w:rsid w:val="003032FA"/>
    <w:rsid w:val="00303339"/>
    <w:rsid w:val="0030338B"/>
    <w:rsid w:val="003033BD"/>
    <w:rsid w:val="003033CF"/>
    <w:rsid w:val="00303415"/>
    <w:rsid w:val="003035AD"/>
    <w:rsid w:val="003035C3"/>
    <w:rsid w:val="003035EB"/>
    <w:rsid w:val="0030361F"/>
    <w:rsid w:val="00303685"/>
    <w:rsid w:val="003036A8"/>
    <w:rsid w:val="003036D9"/>
    <w:rsid w:val="003036EE"/>
    <w:rsid w:val="003036F9"/>
    <w:rsid w:val="00303705"/>
    <w:rsid w:val="0030376D"/>
    <w:rsid w:val="00303782"/>
    <w:rsid w:val="00303799"/>
    <w:rsid w:val="003037C5"/>
    <w:rsid w:val="003037FB"/>
    <w:rsid w:val="00303815"/>
    <w:rsid w:val="0030382B"/>
    <w:rsid w:val="00303891"/>
    <w:rsid w:val="0030389E"/>
    <w:rsid w:val="003038E5"/>
    <w:rsid w:val="0030390C"/>
    <w:rsid w:val="003039A0"/>
    <w:rsid w:val="003039AD"/>
    <w:rsid w:val="003039F0"/>
    <w:rsid w:val="003039F8"/>
    <w:rsid w:val="00303A0C"/>
    <w:rsid w:val="00303A0E"/>
    <w:rsid w:val="00303A36"/>
    <w:rsid w:val="00303A4D"/>
    <w:rsid w:val="00303A8F"/>
    <w:rsid w:val="00303AA6"/>
    <w:rsid w:val="00303AB0"/>
    <w:rsid w:val="00303AD1"/>
    <w:rsid w:val="00303B3B"/>
    <w:rsid w:val="00303B41"/>
    <w:rsid w:val="00303B83"/>
    <w:rsid w:val="00303BB1"/>
    <w:rsid w:val="00303BBD"/>
    <w:rsid w:val="00303BC7"/>
    <w:rsid w:val="00303BF3"/>
    <w:rsid w:val="00303C16"/>
    <w:rsid w:val="00303C46"/>
    <w:rsid w:val="00303C80"/>
    <w:rsid w:val="00303C88"/>
    <w:rsid w:val="00303CAB"/>
    <w:rsid w:val="00303CB1"/>
    <w:rsid w:val="00303CBB"/>
    <w:rsid w:val="00303CFB"/>
    <w:rsid w:val="00303DD4"/>
    <w:rsid w:val="00303E22"/>
    <w:rsid w:val="00303E4D"/>
    <w:rsid w:val="00303EA6"/>
    <w:rsid w:val="00303ECD"/>
    <w:rsid w:val="00303EDC"/>
    <w:rsid w:val="00303EE3"/>
    <w:rsid w:val="00303F1D"/>
    <w:rsid w:val="00303F33"/>
    <w:rsid w:val="00304001"/>
    <w:rsid w:val="00304048"/>
    <w:rsid w:val="00304056"/>
    <w:rsid w:val="00304089"/>
    <w:rsid w:val="0030408A"/>
    <w:rsid w:val="00304093"/>
    <w:rsid w:val="003040A5"/>
    <w:rsid w:val="003040AA"/>
    <w:rsid w:val="003040E6"/>
    <w:rsid w:val="003040FD"/>
    <w:rsid w:val="00304109"/>
    <w:rsid w:val="00304120"/>
    <w:rsid w:val="00304125"/>
    <w:rsid w:val="0030413E"/>
    <w:rsid w:val="0030417D"/>
    <w:rsid w:val="0030419A"/>
    <w:rsid w:val="003041BA"/>
    <w:rsid w:val="00304226"/>
    <w:rsid w:val="00304297"/>
    <w:rsid w:val="003042A8"/>
    <w:rsid w:val="003042BD"/>
    <w:rsid w:val="00304319"/>
    <w:rsid w:val="0030431E"/>
    <w:rsid w:val="00304325"/>
    <w:rsid w:val="00304337"/>
    <w:rsid w:val="00304361"/>
    <w:rsid w:val="0030436D"/>
    <w:rsid w:val="00304390"/>
    <w:rsid w:val="003043ED"/>
    <w:rsid w:val="003043EE"/>
    <w:rsid w:val="003043F9"/>
    <w:rsid w:val="0030441B"/>
    <w:rsid w:val="00304425"/>
    <w:rsid w:val="0030442E"/>
    <w:rsid w:val="00304460"/>
    <w:rsid w:val="003044E1"/>
    <w:rsid w:val="00304510"/>
    <w:rsid w:val="00304545"/>
    <w:rsid w:val="00304555"/>
    <w:rsid w:val="00304579"/>
    <w:rsid w:val="003045C3"/>
    <w:rsid w:val="003045C5"/>
    <w:rsid w:val="003045C6"/>
    <w:rsid w:val="003045CA"/>
    <w:rsid w:val="003045DE"/>
    <w:rsid w:val="003045E2"/>
    <w:rsid w:val="00304617"/>
    <w:rsid w:val="00304636"/>
    <w:rsid w:val="00304658"/>
    <w:rsid w:val="00304690"/>
    <w:rsid w:val="00304692"/>
    <w:rsid w:val="003046BC"/>
    <w:rsid w:val="003046D0"/>
    <w:rsid w:val="0030470B"/>
    <w:rsid w:val="00304729"/>
    <w:rsid w:val="00304733"/>
    <w:rsid w:val="00304763"/>
    <w:rsid w:val="0030477B"/>
    <w:rsid w:val="0030478B"/>
    <w:rsid w:val="003047A3"/>
    <w:rsid w:val="003047BD"/>
    <w:rsid w:val="003047D6"/>
    <w:rsid w:val="00304819"/>
    <w:rsid w:val="00304840"/>
    <w:rsid w:val="0030484A"/>
    <w:rsid w:val="003048B2"/>
    <w:rsid w:val="003048BF"/>
    <w:rsid w:val="003048EF"/>
    <w:rsid w:val="00304924"/>
    <w:rsid w:val="00304933"/>
    <w:rsid w:val="00304944"/>
    <w:rsid w:val="0030494F"/>
    <w:rsid w:val="00304959"/>
    <w:rsid w:val="00304967"/>
    <w:rsid w:val="00304976"/>
    <w:rsid w:val="0030499B"/>
    <w:rsid w:val="003049B9"/>
    <w:rsid w:val="003049C3"/>
    <w:rsid w:val="003049D4"/>
    <w:rsid w:val="003049EC"/>
    <w:rsid w:val="003049FD"/>
    <w:rsid w:val="00304A59"/>
    <w:rsid w:val="00304A67"/>
    <w:rsid w:val="00304ACB"/>
    <w:rsid w:val="00304AEE"/>
    <w:rsid w:val="00304B36"/>
    <w:rsid w:val="00304B50"/>
    <w:rsid w:val="00304B8B"/>
    <w:rsid w:val="00304B95"/>
    <w:rsid w:val="00304BB8"/>
    <w:rsid w:val="00304BD5"/>
    <w:rsid w:val="00304BF9"/>
    <w:rsid w:val="00304C54"/>
    <w:rsid w:val="00304C5E"/>
    <w:rsid w:val="00304C6E"/>
    <w:rsid w:val="00304C71"/>
    <w:rsid w:val="00304C79"/>
    <w:rsid w:val="00304CC0"/>
    <w:rsid w:val="00304CEB"/>
    <w:rsid w:val="00304D09"/>
    <w:rsid w:val="00304D19"/>
    <w:rsid w:val="00304D2F"/>
    <w:rsid w:val="00304D48"/>
    <w:rsid w:val="00304E0C"/>
    <w:rsid w:val="00304E21"/>
    <w:rsid w:val="00304E57"/>
    <w:rsid w:val="00304ED8"/>
    <w:rsid w:val="00304EE5"/>
    <w:rsid w:val="00304F0A"/>
    <w:rsid w:val="00304F27"/>
    <w:rsid w:val="00304F45"/>
    <w:rsid w:val="00304F58"/>
    <w:rsid w:val="00304F73"/>
    <w:rsid w:val="00304F93"/>
    <w:rsid w:val="00304FB4"/>
    <w:rsid w:val="00304FCE"/>
    <w:rsid w:val="00304FEB"/>
    <w:rsid w:val="00305006"/>
    <w:rsid w:val="0030507E"/>
    <w:rsid w:val="003050BD"/>
    <w:rsid w:val="003050BF"/>
    <w:rsid w:val="003050C7"/>
    <w:rsid w:val="003050EB"/>
    <w:rsid w:val="00305102"/>
    <w:rsid w:val="0030513E"/>
    <w:rsid w:val="0030514E"/>
    <w:rsid w:val="003051B1"/>
    <w:rsid w:val="003051CA"/>
    <w:rsid w:val="00305223"/>
    <w:rsid w:val="00305270"/>
    <w:rsid w:val="0030528C"/>
    <w:rsid w:val="003052A0"/>
    <w:rsid w:val="003052B5"/>
    <w:rsid w:val="003052DA"/>
    <w:rsid w:val="00305313"/>
    <w:rsid w:val="0030531E"/>
    <w:rsid w:val="0030533A"/>
    <w:rsid w:val="00305395"/>
    <w:rsid w:val="003053CE"/>
    <w:rsid w:val="003053EB"/>
    <w:rsid w:val="003053FA"/>
    <w:rsid w:val="00305403"/>
    <w:rsid w:val="00305472"/>
    <w:rsid w:val="00305489"/>
    <w:rsid w:val="0030548C"/>
    <w:rsid w:val="003054A0"/>
    <w:rsid w:val="003054A1"/>
    <w:rsid w:val="003054A8"/>
    <w:rsid w:val="003054AD"/>
    <w:rsid w:val="00305515"/>
    <w:rsid w:val="00305521"/>
    <w:rsid w:val="00305539"/>
    <w:rsid w:val="0030553F"/>
    <w:rsid w:val="00305563"/>
    <w:rsid w:val="00305575"/>
    <w:rsid w:val="0030557F"/>
    <w:rsid w:val="003055DD"/>
    <w:rsid w:val="00305616"/>
    <w:rsid w:val="00305680"/>
    <w:rsid w:val="00305735"/>
    <w:rsid w:val="0030576F"/>
    <w:rsid w:val="00305779"/>
    <w:rsid w:val="00305793"/>
    <w:rsid w:val="00305795"/>
    <w:rsid w:val="00305796"/>
    <w:rsid w:val="003057C9"/>
    <w:rsid w:val="003057CA"/>
    <w:rsid w:val="003057D9"/>
    <w:rsid w:val="00305819"/>
    <w:rsid w:val="0030582F"/>
    <w:rsid w:val="0030588E"/>
    <w:rsid w:val="00305891"/>
    <w:rsid w:val="003058A5"/>
    <w:rsid w:val="003058AB"/>
    <w:rsid w:val="003058AC"/>
    <w:rsid w:val="003058B2"/>
    <w:rsid w:val="003058D2"/>
    <w:rsid w:val="00305916"/>
    <w:rsid w:val="0030592A"/>
    <w:rsid w:val="00305934"/>
    <w:rsid w:val="00305974"/>
    <w:rsid w:val="00305976"/>
    <w:rsid w:val="003059A9"/>
    <w:rsid w:val="003059C7"/>
    <w:rsid w:val="003059D8"/>
    <w:rsid w:val="003059E4"/>
    <w:rsid w:val="00305A3D"/>
    <w:rsid w:val="00305A51"/>
    <w:rsid w:val="00305A6E"/>
    <w:rsid w:val="00305A85"/>
    <w:rsid w:val="00305A9F"/>
    <w:rsid w:val="00305AAD"/>
    <w:rsid w:val="00305AAE"/>
    <w:rsid w:val="00305ABA"/>
    <w:rsid w:val="00305AF7"/>
    <w:rsid w:val="00305B1A"/>
    <w:rsid w:val="00305B8D"/>
    <w:rsid w:val="00305BEB"/>
    <w:rsid w:val="00305C1E"/>
    <w:rsid w:val="00305C5B"/>
    <w:rsid w:val="00305C62"/>
    <w:rsid w:val="00305CDD"/>
    <w:rsid w:val="00305D12"/>
    <w:rsid w:val="00305D19"/>
    <w:rsid w:val="00305D31"/>
    <w:rsid w:val="00305D59"/>
    <w:rsid w:val="00305D65"/>
    <w:rsid w:val="00305D7D"/>
    <w:rsid w:val="00305D95"/>
    <w:rsid w:val="00305DD3"/>
    <w:rsid w:val="00305DE6"/>
    <w:rsid w:val="00305DF9"/>
    <w:rsid w:val="00305E25"/>
    <w:rsid w:val="00305E5A"/>
    <w:rsid w:val="00305E78"/>
    <w:rsid w:val="00305EF7"/>
    <w:rsid w:val="00305EFF"/>
    <w:rsid w:val="00305F58"/>
    <w:rsid w:val="00305F7D"/>
    <w:rsid w:val="00305F82"/>
    <w:rsid w:val="00305F8E"/>
    <w:rsid w:val="00305FA2"/>
    <w:rsid w:val="00305FFF"/>
    <w:rsid w:val="00306066"/>
    <w:rsid w:val="00306082"/>
    <w:rsid w:val="003060BB"/>
    <w:rsid w:val="003060CC"/>
    <w:rsid w:val="0030610A"/>
    <w:rsid w:val="0030611B"/>
    <w:rsid w:val="00306152"/>
    <w:rsid w:val="0030615F"/>
    <w:rsid w:val="00306166"/>
    <w:rsid w:val="0030617C"/>
    <w:rsid w:val="0030617F"/>
    <w:rsid w:val="003061A9"/>
    <w:rsid w:val="003061DC"/>
    <w:rsid w:val="003061E0"/>
    <w:rsid w:val="003061F0"/>
    <w:rsid w:val="003061F1"/>
    <w:rsid w:val="00306214"/>
    <w:rsid w:val="00306233"/>
    <w:rsid w:val="0030624D"/>
    <w:rsid w:val="003062A5"/>
    <w:rsid w:val="003062C8"/>
    <w:rsid w:val="003062CB"/>
    <w:rsid w:val="003062E3"/>
    <w:rsid w:val="0030630E"/>
    <w:rsid w:val="0030630F"/>
    <w:rsid w:val="00306319"/>
    <w:rsid w:val="0030632B"/>
    <w:rsid w:val="0030635F"/>
    <w:rsid w:val="003063B5"/>
    <w:rsid w:val="003063D3"/>
    <w:rsid w:val="003063E3"/>
    <w:rsid w:val="003063FE"/>
    <w:rsid w:val="00306421"/>
    <w:rsid w:val="00306422"/>
    <w:rsid w:val="0030642F"/>
    <w:rsid w:val="0030645E"/>
    <w:rsid w:val="003064A9"/>
    <w:rsid w:val="003064C0"/>
    <w:rsid w:val="00306523"/>
    <w:rsid w:val="0030652D"/>
    <w:rsid w:val="0030653E"/>
    <w:rsid w:val="0030653F"/>
    <w:rsid w:val="0030656C"/>
    <w:rsid w:val="00306575"/>
    <w:rsid w:val="0030658F"/>
    <w:rsid w:val="0030659C"/>
    <w:rsid w:val="003065BD"/>
    <w:rsid w:val="0030662C"/>
    <w:rsid w:val="003066C4"/>
    <w:rsid w:val="0030670A"/>
    <w:rsid w:val="0030673C"/>
    <w:rsid w:val="00306759"/>
    <w:rsid w:val="003067AB"/>
    <w:rsid w:val="003067DE"/>
    <w:rsid w:val="003067F7"/>
    <w:rsid w:val="00306848"/>
    <w:rsid w:val="00306867"/>
    <w:rsid w:val="0030689E"/>
    <w:rsid w:val="003068CC"/>
    <w:rsid w:val="003068D5"/>
    <w:rsid w:val="003068FB"/>
    <w:rsid w:val="00306944"/>
    <w:rsid w:val="0030695B"/>
    <w:rsid w:val="003069BC"/>
    <w:rsid w:val="003069CE"/>
    <w:rsid w:val="003069DD"/>
    <w:rsid w:val="00306A22"/>
    <w:rsid w:val="00306A91"/>
    <w:rsid w:val="00306AA8"/>
    <w:rsid w:val="00306AEA"/>
    <w:rsid w:val="00306B0C"/>
    <w:rsid w:val="00306B22"/>
    <w:rsid w:val="00306B29"/>
    <w:rsid w:val="00306B56"/>
    <w:rsid w:val="00306B61"/>
    <w:rsid w:val="00306B62"/>
    <w:rsid w:val="00306B94"/>
    <w:rsid w:val="00306B99"/>
    <w:rsid w:val="00306BA4"/>
    <w:rsid w:val="00306BD4"/>
    <w:rsid w:val="00306BFD"/>
    <w:rsid w:val="00306C83"/>
    <w:rsid w:val="00306CBA"/>
    <w:rsid w:val="00306CD4"/>
    <w:rsid w:val="00306CE5"/>
    <w:rsid w:val="00306D05"/>
    <w:rsid w:val="00306D17"/>
    <w:rsid w:val="00306D36"/>
    <w:rsid w:val="00306D75"/>
    <w:rsid w:val="00306D99"/>
    <w:rsid w:val="00306DD5"/>
    <w:rsid w:val="00306DE3"/>
    <w:rsid w:val="00306DF8"/>
    <w:rsid w:val="00306E45"/>
    <w:rsid w:val="00306E4C"/>
    <w:rsid w:val="00306E5F"/>
    <w:rsid w:val="00306E67"/>
    <w:rsid w:val="00306E6E"/>
    <w:rsid w:val="00306EAE"/>
    <w:rsid w:val="00306EEE"/>
    <w:rsid w:val="00306EFF"/>
    <w:rsid w:val="00306F84"/>
    <w:rsid w:val="00306F8D"/>
    <w:rsid w:val="00306FE8"/>
    <w:rsid w:val="00307001"/>
    <w:rsid w:val="00307009"/>
    <w:rsid w:val="00307013"/>
    <w:rsid w:val="0030701E"/>
    <w:rsid w:val="00307055"/>
    <w:rsid w:val="00307068"/>
    <w:rsid w:val="003070AF"/>
    <w:rsid w:val="00307107"/>
    <w:rsid w:val="00307146"/>
    <w:rsid w:val="0030714C"/>
    <w:rsid w:val="00307157"/>
    <w:rsid w:val="00307170"/>
    <w:rsid w:val="003071AE"/>
    <w:rsid w:val="003071B8"/>
    <w:rsid w:val="003071BA"/>
    <w:rsid w:val="003071CD"/>
    <w:rsid w:val="003071F4"/>
    <w:rsid w:val="00307201"/>
    <w:rsid w:val="0030721D"/>
    <w:rsid w:val="00307226"/>
    <w:rsid w:val="0030723A"/>
    <w:rsid w:val="00307274"/>
    <w:rsid w:val="00307275"/>
    <w:rsid w:val="00307288"/>
    <w:rsid w:val="003072C7"/>
    <w:rsid w:val="003072C8"/>
    <w:rsid w:val="003072E6"/>
    <w:rsid w:val="003072F8"/>
    <w:rsid w:val="0030731A"/>
    <w:rsid w:val="00307330"/>
    <w:rsid w:val="00307346"/>
    <w:rsid w:val="00307347"/>
    <w:rsid w:val="00307350"/>
    <w:rsid w:val="00307353"/>
    <w:rsid w:val="0030736F"/>
    <w:rsid w:val="00307383"/>
    <w:rsid w:val="00307397"/>
    <w:rsid w:val="003073BA"/>
    <w:rsid w:val="003073CB"/>
    <w:rsid w:val="003073E1"/>
    <w:rsid w:val="00307422"/>
    <w:rsid w:val="00307425"/>
    <w:rsid w:val="0030744F"/>
    <w:rsid w:val="00307458"/>
    <w:rsid w:val="00307470"/>
    <w:rsid w:val="00307486"/>
    <w:rsid w:val="003074C8"/>
    <w:rsid w:val="003074D9"/>
    <w:rsid w:val="003074FA"/>
    <w:rsid w:val="00307501"/>
    <w:rsid w:val="0030751F"/>
    <w:rsid w:val="0030752D"/>
    <w:rsid w:val="0030755C"/>
    <w:rsid w:val="0030757C"/>
    <w:rsid w:val="003075BE"/>
    <w:rsid w:val="003075E7"/>
    <w:rsid w:val="00307610"/>
    <w:rsid w:val="0030764E"/>
    <w:rsid w:val="00307676"/>
    <w:rsid w:val="0030768F"/>
    <w:rsid w:val="003076A4"/>
    <w:rsid w:val="003076E4"/>
    <w:rsid w:val="003076FA"/>
    <w:rsid w:val="00307744"/>
    <w:rsid w:val="00307764"/>
    <w:rsid w:val="0030779E"/>
    <w:rsid w:val="003077C2"/>
    <w:rsid w:val="003077FC"/>
    <w:rsid w:val="0030780A"/>
    <w:rsid w:val="00307861"/>
    <w:rsid w:val="0030786B"/>
    <w:rsid w:val="0030788F"/>
    <w:rsid w:val="00307891"/>
    <w:rsid w:val="003078E2"/>
    <w:rsid w:val="003078F6"/>
    <w:rsid w:val="0030791E"/>
    <w:rsid w:val="00307927"/>
    <w:rsid w:val="00307975"/>
    <w:rsid w:val="0030798F"/>
    <w:rsid w:val="00307991"/>
    <w:rsid w:val="003079B7"/>
    <w:rsid w:val="003079BD"/>
    <w:rsid w:val="003079C0"/>
    <w:rsid w:val="003079D7"/>
    <w:rsid w:val="003079EB"/>
    <w:rsid w:val="00307A17"/>
    <w:rsid w:val="00307A92"/>
    <w:rsid w:val="00307AD7"/>
    <w:rsid w:val="00307B16"/>
    <w:rsid w:val="00307B5D"/>
    <w:rsid w:val="00307B77"/>
    <w:rsid w:val="00307C24"/>
    <w:rsid w:val="00307C4D"/>
    <w:rsid w:val="00307C57"/>
    <w:rsid w:val="00307CAC"/>
    <w:rsid w:val="00307CAD"/>
    <w:rsid w:val="00307D29"/>
    <w:rsid w:val="00307D31"/>
    <w:rsid w:val="00307D35"/>
    <w:rsid w:val="00307D40"/>
    <w:rsid w:val="00307DDE"/>
    <w:rsid w:val="00307DEF"/>
    <w:rsid w:val="00307DF7"/>
    <w:rsid w:val="00307E7B"/>
    <w:rsid w:val="00307E94"/>
    <w:rsid w:val="00307EA7"/>
    <w:rsid w:val="00307ECC"/>
    <w:rsid w:val="00307EFD"/>
    <w:rsid w:val="00307EFE"/>
    <w:rsid w:val="00307F18"/>
    <w:rsid w:val="00307F1E"/>
    <w:rsid w:val="00307F36"/>
    <w:rsid w:val="00307FA1"/>
    <w:rsid w:val="00307FC1"/>
    <w:rsid w:val="0031001C"/>
    <w:rsid w:val="0031003D"/>
    <w:rsid w:val="0031003E"/>
    <w:rsid w:val="00310053"/>
    <w:rsid w:val="00310083"/>
    <w:rsid w:val="0031008D"/>
    <w:rsid w:val="00310092"/>
    <w:rsid w:val="003100B8"/>
    <w:rsid w:val="00310114"/>
    <w:rsid w:val="00310121"/>
    <w:rsid w:val="00310127"/>
    <w:rsid w:val="00310158"/>
    <w:rsid w:val="00310162"/>
    <w:rsid w:val="00310164"/>
    <w:rsid w:val="0031018C"/>
    <w:rsid w:val="00310193"/>
    <w:rsid w:val="00310194"/>
    <w:rsid w:val="003101B5"/>
    <w:rsid w:val="003101F1"/>
    <w:rsid w:val="003101F5"/>
    <w:rsid w:val="00310238"/>
    <w:rsid w:val="00310272"/>
    <w:rsid w:val="00310293"/>
    <w:rsid w:val="00310299"/>
    <w:rsid w:val="003102C3"/>
    <w:rsid w:val="003102EB"/>
    <w:rsid w:val="003102F6"/>
    <w:rsid w:val="00310309"/>
    <w:rsid w:val="0031030C"/>
    <w:rsid w:val="00310321"/>
    <w:rsid w:val="00310379"/>
    <w:rsid w:val="003103AF"/>
    <w:rsid w:val="003103CD"/>
    <w:rsid w:val="0031041D"/>
    <w:rsid w:val="00310448"/>
    <w:rsid w:val="00310449"/>
    <w:rsid w:val="00310469"/>
    <w:rsid w:val="0031047B"/>
    <w:rsid w:val="0031048D"/>
    <w:rsid w:val="00310498"/>
    <w:rsid w:val="003104A6"/>
    <w:rsid w:val="003104A8"/>
    <w:rsid w:val="0031050C"/>
    <w:rsid w:val="00310530"/>
    <w:rsid w:val="00310532"/>
    <w:rsid w:val="0031053C"/>
    <w:rsid w:val="0031058C"/>
    <w:rsid w:val="003105A1"/>
    <w:rsid w:val="003105ED"/>
    <w:rsid w:val="00310646"/>
    <w:rsid w:val="00310647"/>
    <w:rsid w:val="0031065F"/>
    <w:rsid w:val="00310687"/>
    <w:rsid w:val="00310688"/>
    <w:rsid w:val="00310692"/>
    <w:rsid w:val="003106A7"/>
    <w:rsid w:val="003106BA"/>
    <w:rsid w:val="00310708"/>
    <w:rsid w:val="00310714"/>
    <w:rsid w:val="00310737"/>
    <w:rsid w:val="0031074E"/>
    <w:rsid w:val="0031075C"/>
    <w:rsid w:val="00310776"/>
    <w:rsid w:val="0031078C"/>
    <w:rsid w:val="003107AC"/>
    <w:rsid w:val="003107B2"/>
    <w:rsid w:val="003107B9"/>
    <w:rsid w:val="003107D4"/>
    <w:rsid w:val="003107F8"/>
    <w:rsid w:val="00310801"/>
    <w:rsid w:val="00310813"/>
    <w:rsid w:val="0031084B"/>
    <w:rsid w:val="003108AE"/>
    <w:rsid w:val="00310935"/>
    <w:rsid w:val="0031093F"/>
    <w:rsid w:val="00310941"/>
    <w:rsid w:val="0031094C"/>
    <w:rsid w:val="00310964"/>
    <w:rsid w:val="0031097A"/>
    <w:rsid w:val="0031098F"/>
    <w:rsid w:val="0031099E"/>
    <w:rsid w:val="003109B2"/>
    <w:rsid w:val="003109B7"/>
    <w:rsid w:val="00310A01"/>
    <w:rsid w:val="00310A16"/>
    <w:rsid w:val="00310A18"/>
    <w:rsid w:val="00310A2A"/>
    <w:rsid w:val="00310A2B"/>
    <w:rsid w:val="00310A81"/>
    <w:rsid w:val="00310A93"/>
    <w:rsid w:val="00310A9E"/>
    <w:rsid w:val="00310AB1"/>
    <w:rsid w:val="00310ABB"/>
    <w:rsid w:val="00310ABD"/>
    <w:rsid w:val="00310ACB"/>
    <w:rsid w:val="00310ACE"/>
    <w:rsid w:val="00310AE6"/>
    <w:rsid w:val="00310AF1"/>
    <w:rsid w:val="00310B00"/>
    <w:rsid w:val="00310B16"/>
    <w:rsid w:val="00310B1C"/>
    <w:rsid w:val="00310BA5"/>
    <w:rsid w:val="00310BC1"/>
    <w:rsid w:val="00310C0E"/>
    <w:rsid w:val="00310C79"/>
    <w:rsid w:val="00310C8B"/>
    <w:rsid w:val="00310C8E"/>
    <w:rsid w:val="00310CC2"/>
    <w:rsid w:val="00310CEE"/>
    <w:rsid w:val="00310D60"/>
    <w:rsid w:val="00310D67"/>
    <w:rsid w:val="00310D74"/>
    <w:rsid w:val="00310DA0"/>
    <w:rsid w:val="00310E33"/>
    <w:rsid w:val="00310E5D"/>
    <w:rsid w:val="00310E78"/>
    <w:rsid w:val="00310EE2"/>
    <w:rsid w:val="00310EFE"/>
    <w:rsid w:val="00310F0A"/>
    <w:rsid w:val="00310F2F"/>
    <w:rsid w:val="00310F81"/>
    <w:rsid w:val="00310FC2"/>
    <w:rsid w:val="00310FC5"/>
    <w:rsid w:val="00311000"/>
    <w:rsid w:val="00311033"/>
    <w:rsid w:val="0031104B"/>
    <w:rsid w:val="0031104D"/>
    <w:rsid w:val="00311078"/>
    <w:rsid w:val="0031108C"/>
    <w:rsid w:val="00311099"/>
    <w:rsid w:val="003110B0"/>
    <w:rsid w:val="0031111D"/>
    <w:rsid w:val="00311143"/>
    <w:rsid w:val="00311148"/>
    <w:rsid w:val="0031117D"/>
    <w:rsid w:val="00311199"/>
    <w:rsid w:val="003111A8"/>
    <w:rsid w:val="003111B1"/>
    <w:rsid w:val="003111C1"/>
    <w:rsid w:val="00311245"/>
    <w:rsid w:val="00311285"/>
    <w:rsid w:val="00311293"/>
    <w:rsid w:val="003112DD"/>
    <w:rsid w:val="003112F9"/>
    <w:rsid w:val="00311305"/>
    <w:rsid w:val="00311348"/>
    <w:rsid w:val="0031136C"/>
    <w:rsid w:val="0031138E"/>
    <w:rsid w:val="003113E3"/>
    <w:rsid w:val="003113E9"/>
    <w:rsid w:val="0031142B"/>
    <w:rsid w:val="00311432"/>
    <w:rsid w:val="00311495"/>
    <w:rsid w:val="0031149B"/>
    <w:rsid w:val="003114A9"/>
    <w:rsid w:val="003114AD"/>
    <w:rsid w:val="003114C2"/>
    <w:rsid w:val="003114CD"/>
    <w:rsid w:val="003114D7"/>
    <w:rsid w:val="003114DD"/>
    <w:rsid w:val="003114F5"/>
    <w:rsid w:val="003114FD"/>
    <w:rsid w:val="0031150C"/>
    <w:rsid w:val="00311597"/>
    <w:rsid w:val="003115C4"/>
    <w:rsid w:val="003115C5"/>
    <w:rsid w:val="00311612"/>
    <w:rsid w:val="00311616"/>
    <w:rsid w:val="00311636"/>
    <w:rsid w:val="00311686"/>
    <w:rsid w:val="0031168F"/>
    <w:rsid w:val="0031169F"/>
    <w:rsid w:val="003116C7"/>
    <w:rsid w:val="003116D8"/>
    <w:rsid w:val="003116F4"/>
    <w:rsid w:val="00311706"/>
    <w:rsid w:val="00311747"/>
    <w:rsid w:val="0031174D"/>
    <w:rsid w:val="00311756"/>
    <w:rsid w:val="00311787"/>
    <w:rsid w:val="0031178E"/>
    <w:rsid w:val="00311792"/>
    <w:rsid w:val="003117AB"/>
    <w:rsid w:val="003117F8"/>
    <w:rsid w:val="00311804"/>
    <w:rsid w:val="00311806"/>
    <w:rsid w:val="00311812"/>
    <w:rsid w:val="00311820"/>
    <w:rsid w:val="00311837"/>
    <w:rsid w:val="003118A2"/>
    <w:rsid w:val="003118A4"/>
    <w:rsid w:val="003118D2"/>
    <w:rsid w:val="003118D4"/>
    <w:rsid w:val="003118DF"/>
    <w:rsid w:val="003118F6"/>
    <w:rsid w:val="00311911"/>
    <w:rsid w:val="00311917"/>
    <w:rsid w:val="0031194D"/>
    <w:rsid w:val="0031198E"/>
    <w:rsid w:val="003119AC"/>
    <w:rsid w:val="003119C6"/>
    <w:rsid w:val="003119D5"/>
    <w:rsid w:val="003119F3"/>
    <w:rsid w:val="00311A31"/>
    <w:rsid w:val="00311A8D"/>
    <w:rsid w:val="00311A9D"/>
    <w:rsid w:val="00311AB8"/>
    <w:rsid w:val="00311AD8"/>
    <w:rsid w:val="00311AE1"/>
    <w:rsid w:val="00311AFE"/>
    <w:rsid w:val="00311B13"/>
    <w:rsid w:val="00311B1B"/>
    <w:rsid w:val="00311B48"/>
    <w:rsid w:val="00311B4B"/>
    <w:rsid w:val="00311B57"/>
    <w:rsid w:val="00311B94"/>
    <w:rsid w:val="00311BD6"/>
    <w:rsid w:val="00311C12"/>
    <w:rsid w:val="00311C1E"/>
    <w:rsid w:val="00311C21"/>
    <w:rsid w:val="00311C36"/>
    <w:rsid w:val="00311C93"/>
    <w:rsid w:val="00311CA9"/>
    <w:rsid w:val="00311CC4"/>
    <w:rsid w:val="00311CCD"/>
    <w:rsid w:val="00311D00"/>
    <w:rsid w:val="00311D0A"/>
    <w:rsid w:val="00311D6C"/>
    <w:rsid w:val="00311DEF"/>
    <w:rsid w:val="00311E3A"/>
    <w:rsid w:val="00311E42"/>
    <w:rsid w:val="00311E6B"/>
    <w:rsid w:val="00311EFA"/>
    <w:rsid w:val="00311F1E"/>
    <w:rsid w:val="00311F20"/>
    <w:rsid w:val="00311F51"/>
    <w:rsid w:val="00311F54"/>
    <w:rsid w:val="00311F5D"/>
    <w:rsid w:val="00311F7B"/>
    <w:rsid w:val="00311F82"/>
    <w:rsid w:val="00311F9C"/>
    <w:rsid w:val="00311FE9"/>
    <w:rsid w:val="00312011"/>
    <w:rsid w:val="00312044"/>
    <w:rsid w:val="00312065"/>
    <w:rsid w:val="00312072"/>
    <w:rsid w:val="0031207F"/>
    <w:rsid w:val="0031209B"/>
    <w:rsid w:val="003120A1"/>
    <w:rsid w:val="003120AB"/>
    <w:rsid w:val="003120CA"/>
    <w:rsid w:val="003120F8"/>
    <w:rsid w:val="003120F9"/>
    <w:rsid w:val="00312118"/>
    <w:rsid w:val="00312143"/>
    <w:rsid w:val="0031214E"/>
    <w:rsid w:val="0031214F"/>
    <w:rsid w:val="0031218D"/>
    <w:rsid w:val="0031218F"/>
    <w:rsid w:val="003121C1"/>
    <w:rsid w:val="003121CE"/>
    <w:rsid w:val="003121E3"/>
    <w:rsid w:val="0031220A"/>
    <w:rsid w:val="00312227"/>
    <w:rsid w:val="00312254"/>
    <w:rsid w:val="00312283"/>
    <w:rsid w:val="0031228D"/>
    <w:rsid w:val="00312295"/>
    <w:rsid w:val="003122C4"/>
    <w:rsid w:val="003122C5"/>
    <w:rsid w:val="003122C7"/>
    <w:rsid w:val="00312329"/>
    <w:rsid w:val="0031235C"/>
    <w:rsid w:val="00312395"/>
    <w:rsid w:val="003123BE"/>
    <w:rsid w:val="003123E7"/>
    <w:rsid w:val="0031244C"/>
    <w:rsid w:val="00312460"/>
    <w:rsid w:val="00312482"/>
    <w:rsid w:val="00312492"/>
    <w:rsid w:val="003124B2"/>
    <w:rsid w:val="003124E8"/>
    <w:rsid w:val="003124F6"/>
    <w:rsid w:val="0031250D"/>
    <w:rsid w:val="0031250F"/>
    <w:rsid w:val="00312512"/>
    <w:rsid w:val="00312523"/>
    <w:rsid w:val="00312530"/>
    <w:rsid w:val="00312536"/>
    <w:rsid w:val="003125A6"/>
    <w:rsid w:val="003125D9"/>
    <w:rsid w:val="003125E1"/>
    <w:rsid w:val="003125E7"/>
    <w:rsid w:val="0031264D"/>
    <w:rsid w:val="00312655"/>
    <w:rsid w:val="00312699"/>
    <w:rsid w:val="003126AF"/>
    <w:rsid w:val="003126DF"/>
    <w:rsid w:val="0031270A"/>
    <w:rsid w:val="0031276D"/>
    <w:rsid w:val="003127B1"/>
    <w:rsid w:val="003127C3"/>
    <w:rsid w:val="003127FD"/>
    <w:rsid w:val="0031281C"/>
    <w:rsid w:val="00312828"/>
    <w:rsid w:val="00312829"/>
    <w:rsid w:val="0031284A"/>
    <w:rsid w:val="00312857"/>
    <w:rsid w:val="0031289E"/>
    <w:rsid w:val="0031289F"/>
    <w:rsid w:val="003128A9"/>
    <w:rsid w:val="003128D7"/>
    <w:rsid w:val="0031294F"/>
    <w:rsid w:val="00312979"/>
    <w:rsid w:val="0031297A"/>
    <w:rsid w:val="003129B6"/>
    <w:rsid w:val="003129E3"/>
    <w:rsid w:val="003129F5"/>
    <w:rsid w:val="00312A5A"/>
    <w:rsid w:val="00312A70"/>
    <w:rsid w:val="00312AA3"/>
    <w:rsid w:val="00312AA5"/>
    <w:rsid w:val="00312AAB"/>
    <w:rsid w:val="00312ADD"/>
    <w:rsid w:val="00312AE0"/>
    <w:rsid w:val="00312B27"/>
    <w:rsid w:val="00312B37"/>
    <w:rsid w:val="00312B45"/>
    <w:rsid w:val="00312B5F"/>
    <w:rsid w:val="00312B63"/>
    <w:rsid w:val="00312B7A"/>
    <w:rsid w:val="00312BA2"/>
    <w:rsid w:val="00312BDB"/>
    <w:rsid w:val="00312C0D"/>
    <w:rsid w:val="00312C70"/>
    <w:rsid w:val="00312C92"/>
    <w:rsid w:val="00312CA0"/>
    <w:rsid w:val="00312CA2"/>
    <w:rsid w:val="00312CA4"/>
    <w:rsid w:val="00312CE0"/>
    <w:rsid w:val="00312D09"/>
    <w:rsid w:val="00312D2B"/>
    <w:rsid w:val="00312D38"/>
    <w:rsid w:val="00312D8D"/>
    <w:rsid w:val="00312D9F"/>
    <w:rsid w:val="00312DC3"/>
    <w:rsid w:val="00312DF9"/>
    <w:rsid w:val="00312E2F"/>
    <w:rsid w:val="00312E30"/>
    <w:rsid w:val="00312E58"/>
    <w:rsid w:val="00312E8B"/>
    <w:rsid w:val="00312E97"/>
    <w:rsid w:val="00312EDD"/>
    <w:rsid w:val="00312EEA"/>
    <w:rsid w:val="00312EFC"/>
    <w:rsid w:val="00312F23"/>
    <w:rsid w:val="00312F43"/>
    <w:rsid w:val="00312F69"/>
    <w:rsid w:val="00312F80"/>
    <w:rsid w:val="00312F99"/>
    <w:rsid w:val="00312F9E"/>
    <w:rsid w:val="00312FAF"/>
    <w:rsid w:val="00312FC3"/>
    <w:rsid w:val="00312FE6"/>
    <w:rsid w:val="00312FF9"/>
    <w:rsid w:val="00313016"/>
    <w:rsid w:val="0031304D"/>
    <w:rsid w:val="00313064"/>
    <w:rsid w:val="00313080"/>
    <w:rsid w:val="0031309D"/>
    <w:rsid w:val="003130A5"/>
    <w:rsid w:val="003130C6"/>
    <w:rsid w:val="003130D7"/>
    <w:rsid w:val="003130E5"/>
    <w:rsid w:val="00313157"/>
    <w:rsid w:val="00313173"/>
    <w:rsid w:val="0031317F"/>
    <w:rsid w:val="003131A3"/>
    <w:rsid w:val="003131A5"/>
    <w:rsid w:val="003131B4"/>
    <w:rsid w:val="003131C7"/>
    <w:rsid w:val="003131C9"/>
    <w:rsid w:val="00313281"/>
    <w:rsid w:val="003132A1"/>
    <w:rsid w:val="003132D0"/>
    <w:rsid w:val="0031330B"/>
    <w:rsid w:val="0031333D"/>
    <w:rsid w:val="0031334C"/>
    <w:rsid w:val="0031336D"/>
    <w:rsid w:val="003133D6"/>
    <w:rsid w:val="003133D8"/>
    <w:rsid w:val="00313425"/>
    <w:rsid w:val="0031344E"/>
    <w:rsid w:val="0031345A"/>
    <w:rsid w:val="0031349C"/>
    <w:rsid w:val="003134A0"/>
    <w:rsid w:val="003134AA"/>
    <w:rsid w:val="003134B5"/>
    <w:rsid w:val="003134BE"/>
    <w:rsid w:val="003134CE"/>
    <w:rsid w:val="003134D4"/>
    <w:rsid w:val="003134D5"/>
    <w:rsid w:val="003134E0"/>
    <w:rsid w:val="00313551"/>
    <w:rsid w:val="00313598"/>
    <w:rsid w:val="003135CD"/>
    <w:rsid w:val="0031361B"/>
    <w:rsid w:val="0031364C"/>
    <w:rsid w:val="0031365F"/>
    <w:rsid w:val="00313665"/>
    <w:rsid w:val="0031366E"/>
    <w:rsid w:val="003136BC"/>
    <w:rsid w:val="003136FD"/>
    <w:rsid w:val="00313706"/>
    <w:rsid w:val="0031371A"/>
    <w:rsid w:val="00313754"/>
    <w:rsid w:val="0031375D"/>
    <w:rsid w:val="0031378E"/>
    <w:rsid w:val="00313797"/>
    <w:rsid w:val="0031380D"/>
    <w:rsid w:val="00313818"/>
    <w:rsid w:val="0031386F"/>
    <w:rsid w:val="00313877"/>
    <w:rsid w:val="003138AF"/>
    <w:rsid w:val="003138B8"/>
    <w:rsid w:val="00313939"/>
    <w:rsid w:val="00313951"/>
    <w:rsid w:val="0031397D"/>
    <w:rsid w:val="0031398C"/>
    <w:rsid w:val="003139CA"/>
    <w:rsid w:val="003139F0"/>
    <w:rsid w:val="00313A02"/>
    <w:rsid w:val="00313A4C"/>
    <w:rsid w:val="00313AA3"/>
    <w:rsid w:val="00313AA9"/>
    <w:rsid w:val="00313AB3"/>
    <w:rsid w:val="00313AB5"/>
    <w:rsid w:val="00313B2D"/>
    <w:rsid w:val="00313B44"/>
    <w:rsid w:val="00313B97"/>
    <w:rsid w:val="00313BAD"/>
    <w:rsid w:val="00313BB6"/>
    <w:rsid w:val="00313BE8"/>
    <w:rsid w:val="00313BFA"/>
    <w:rsid w:val="00313BFE"/>
    <w:rsid w:val="00313C3E"/>
    <w:rsid w:val="00313C4C"/>
    <w:rsid w:val="00313CC9"/>
    <w:rsid w:val="00313CED"/>
    <w:rsid w:val="00313D07"/>
    <w:rsid w:val="00313D3C"/>
    <w:rsid w:val="00313D6C"/>
    <w:rsid w:val="00313DE9"/>
    <w:rsid w:val="00313E03"/>
    <w:rsid w:val="00313E27"/>
    <w:rsid w:val="00313E44"/>
    <w:rsid w:val="00313E66"/>
    <w:rsid w:val="00313E83"/>
    <w:rsid w:val="00313E9D"/>
    <w:rsid w:val="00313EE1"/>
    <w:rsid w:val="00313EFB"/>
    <w:rsid w:val="00313EFF"/>
    <w:rsid w:val="00313F0B"/>
    <w:rsid w:val="00313F4C"/>
    <w:rsid w:val="00313F4D"/>
    <w:rsid w:val="00313F6B"/>
    <w:rsid w:val="00313F6C"/>
    <w:rsid w:val="00313F83"/>
    <w:rsid w:val="00313F91"/>
    <w:rsid w:val="00313FE0"/>
    <w:rsid w:val="00313FEE"/>
    <w:rsid w:val="00313FF6"/>
    <w:rsid w:val="00314009"/>
    <w:rsid w:val="003140DE"/>
    <w:rsid w:val="00314103"/>
    <w:rsid w:val="00314147"/>
    <w:rsid w:val="00314150"/>
    <w:rsid w:val="00314175"/>
    <w:rsid w:val="0031418D"/>
    <w:rsid w:val="003141A8"/>
    <w:rsid w:val="003141D6"/>
    <w:rsid w:val="00314265"/>
    <w:rsid w:val="00314295"/>
    <w:rsid w:val="003142BB"/>
    <w:rsid w:val="003142C1"/>
    <w:rsid w:val="003142F0"/>
    <w:rsid w:val="00314331"/>
    <w:rsid w:val="0031433E"/>
    <w:rsid w:val="0031433F"/>
    <w:rsid w:val="00314342"/>
    <w:rsid w:val="00314371"/>
    <w:rsid w:val="0031437B"/>
    <w:rsid w:val="00314394"/>
    <w:rsid w:val="003143F3"/>
    <w:rsid w:val="0031440F"/>
    <w:rsid w:val="00314419"/>
    <w:rsid w:val="0031442C"/>
    <w:rsid w:val="0031443D"/>
    <w:rsid w:val="00314454"/>
    <w:rsid w:val="00314464"/>
    <w:rsid w:val="00314470"/>
    <w:rsid w:val="00314473"/>
    <w:rsid w:val="00314475"/>
    <w:rsid w:val="00314497"/>
    <w:rsid w:val="0031449A"/>
    <w:rsid w:val="0031449D"/>
    <w:rsid w:val="0031449E"/>
    <w:rsid w:val="003144BB"/>
    <w:rsid w:val="003144F8"/>
    <w:rsid w:val="00314516"/>
    <w:rsid w:val="00314531"/>
    <w:rsid w:val="00314568"/>
    <w:rsid w:val="0031458A"/>
    <w:rsid w:val="00314598"/>
    <w:rsid w:val="003145A3"/>
    <w:rsid w:val="003145BC"/>
    <w:rsid w:val="003145D4"/>
    <w:rsid w:val="0031461B"/>
    <w:rsid w:val="00314627"/>
    <w:rsid w:val="00314645"/>
    <w:rsid w:val="003146DF"/>
    <w:rsid w:val="003146FC"/>
    <w:rsid w:val="0031470D"/>
    <w:rsid w:val="00314718"/>
    <w:rsid w:val="00314727"/>
    <w:rsid w:val="00314733"/>
    <w:rsid w:val="00314741"/>
    <w:rsid w:val="00314746"/>
    <w:rsid w:val="00314758"/>
    <w:rsid w:val="00314774"/>
    <w:rsid w:val="003147EA"/>
    <w:rsid w:val="00314801"/>
    <w:rsid w:val="00314827"/>
    <w:rsid w:val="00314829"/>
    <w:rsid w:val="0031482E"/>
    <w:rsid w:val="003148B1"/>
    <w:rsid w:val="003148BE"/>
    <w:rsid w:val="003148E1"/>
    <w:rsid w:val="0031492A"/>
    <w:rsid w:val="0031493E"/>
    <w:rsid w:val="00314946"/>
    <w:rsid w:val="00314989"/>
    <w:rsid w:val="003149D0"/>
    <w:rsid w:val="003149E0"/>
    <w:rsid w:val="00314A1F"/>
    <w:rsid w:val="00314A27"/>
    <w:rsid w:val="00314A37"/>
    <w:rsid w:val="00314A51"/>
    <w:rsid w:val="00314A57"/>
    <w:rsid w:val="00314A63"/>
    <w:rsid w:val="00314A6D"/>
    <w:rsid w:val="00314A9F"/>
    <w:rsid w:val="00314AA7"/>
    <w:rsid w:val="00314AB4"/>
    <w:rsid w:val="00314ACB"/>
    <w:rsid w:val="00314B06"/>
    <w:rsid w:val="00314B22"/>
    <w:rsid w:val="00314B53"/>
    <w:rsid w:val="00314B60"/>
    <w:rsid w:val="00314B6A"/>
    <w:rsid w:val="00314BC8"/>
    <w:rsid w:val="00314C2A"/>
    <w:rsid w:val="00314C2C"/>
    <w:rsid w:val="00314C5D"/>
    <w:rsid w:val="00314CC6"/>
    <w:rsid w:val="00314CCD"/>
    <w:rsid w:val="00314CDE"/>
    <w:rsid w:val="00314D45"/>
    <w:rsid w:val="00314D4F"/>
    <w:rsid w:val="00314DB6"/>
    <w:rsid w:val="00314DCA"/>
    <w:rsid w:val="00314DFD"/>
    <w:rsid w:val="00314E4F"/>
    <w:rsid w:val="00314E57"/>
    <w:rsid w:val="00314E6F"/>
    <w:rsid w:val="00314E8E"/>
    <w:rsid w:val="00314E8F"/>
    <w:rsid w:val="00314EA2"/>
    <w:rsid w:val="00314EC5"/>
    <w:rsid w:val="00314ECB"/>
    <w:rsid w:val="00314ECE"/>
    <w:rsid w:val="00314EDF"/>
    <w:rsid w:val="00314EF8"/>
    <w:rsid w:val="00314EFB"/>
    <w:rsid w:val="00314F16"/>
    <w:rsid w:val="00314F97"/>
    <w:rsid w:val="00314F9C"/>
    <w:rsid w:val="00314FBC"/>
    <w:rsid w:val="00314FBD"/>
    <w:rsid w:val="00314FF8"/>
    <w:rsid w:val="00314FFD"/>
    <w:rsid w:val="00315038"/>
    <w:rsid w:val="00315042"/>
    <w:rsid w:val="0031505F"/>
    <w:rsid w:val="003150AB"/>
    <w:rsid w:val="003150BB"/>
    <w:rsid w:val="003150BC"/>
    <w:rsid w:val="003150C9"/>
    <w:rsid w:val="003150EF"/>
    <w:rsid w:val="0031510E"/>
    <w:rsid w:val="00315112"/>
    <w:rsid w:val="00315133"/>
    <w:rsid w:val="0031514A"/>
    <w:rsid w:val="00315176"/>
    <w:rsid w:val="00315191"/>
    <w:rsid w:val="00315193"/>
    <w:rsid w:val="003151B4"/>
    <w:rsid w:val="003151EC"/>
    <w:rsid w:val="00315229"/>
    <w:rsid w:val="0031522B"/>
    <w:rsid w:val="00315243"/>
    <w:rsid w:val="0031525C"/>
    <w:rsid w:val="00315261"/>
    <w:rsid w:val="00315299"/>
    <w:rsid w:val="003152A1"/>
    <w:rsid w:val="003152A5"/>
    <w:rsid w:val="003152D9"/>
    <w:rsid w:val="003152DA"/>
    <w:rsid w:val="00315304"/>
    <w:rsid w:val="00315313"/>
    <w:rsid w:val="0031533B"/>
    <w:rsid w:val="00315352"/>
    <w:rsid w:val="00315357"/>
    <w:rsid w:val="00315377"/>
    <w:rsid w:val="0031537A"/>
    <w:rsid w:val="003153EF"/>
    <w:rsid w:val="003153FB"/>
    <w:rsid w:val="0031541F"/>
    <w:rsid w:val="00315425"/>
    <w:rsid w:val="0031546F"/>
    <w:rsid w:val="00315479"/>
    <w:rsid w:val="003154C0"/>
    <w:rsid w:val="003154E2"/>
    <w:rsid w:val="00315522"/>
    <w:rsid w:val="00315542"/>
    <w:rsid w:val="0031554B"/>
    <w:rsid w:val="0031554D"/>
    <w:rsid w:val="0031558D"/>
    <w:rsid w:val="0031558E"/>
    <w:rsid w:val="0031558F"/>
    <w:rsid w:val="003155AF"/>
    <w:rsid w:val="003155D5"/>
    <w:rsid w:val="003155EF"/>
    <w:rsid w:val="00315610"/>
    <w:rsid w:val="0031564E"/>
    <w:rsid w:val="0031568F"/>
    <w:rsid w:val="003156CC"/>
    <w:rsid w:val="003156D7"/>
    <w:rsid w:val="003156DE"/>
    <w:rsid w:val="0031573B"/>
    <w:rsid w:val="0031574B"/>
    <w:rsid w:val="00315760"/>
    <w:rsid w:val="00315776"/>
    <w:rsid w:val="00315777"/>
    <w:rsid w:val="0031579A"/>
    <w:rsid w:val="003157C7"/>
    <w:rsid w:val="003157D1"/>
    <w:rsid w:val="0031580E"/>
    <w:rsid w:val="0031582E"/>
    <w:rsid w:val="003158E7"/>
    <w:rsid w:val="003158F8"/>
    <w:rsid w:val="00315944"/>
    <w:rsid w:val="00315947"/>
    <w:rsid w:val="00315964"/>
    <w:rsid w:val="0031596B"/>
    <w:rsid w:val="0031597F"/>
    <w:rsid w:val="00315A1E"/>
    <w:rsid w:val="00315A21"/>
    <w:rsid w:val="00315A61"/>
    <w:rsid w:val="00315AB6"/>
    <w:rsid w:val="00315ABB"/>
    <w:rsid w:val="00315AC4"/>
    <w:rsid w:val="00315AD4"/>
    <w:rsid w:val="00315AE7"/>
    <w:rsid w:val="00315AF2"/>
    <w:rsid w:val="00315B15"/>
    <w:rsid w:val="00315B64"/>
    <w:rsid w:val="00315C32"/>
    <w:rsid w:val="00315C5F"/>
    <w:rsid w:val="00315C81"/>
    <w:rsid w:val="00315CA7"/>
    <w:rsid w:val="00315CDF"/>
    <w:rsid w:val="00315CE3"/>
    <w:rsid w:val="00315D01"/>
    <w:rsid w:val="00315D2A"/>
    <w:rsid w:val="00315D57"/>
    <w:rsid w:val="00315D59"/>
    <w:rsid w:val="00315D5E"/>
    <w:rsid w:val="00315D64"/>
    <w:rsid w:val="00315D6A"/>
    <w:rsid w:val="00315DFA"/>
    <w:rsid w:val="00315DFC"/>
    <w:rsid w:val="00315E07"/>
    <w:rsid w:val="00315E42"/>
    <w:rsid w:val="00315E4A"/>
    <w:rsid w:val="00315E7B"/>
    <w:rsid w:val="00315E85"/>
    <w:rsid w:val="00315E87"/>
    <w:rsid w:val="00315E9C"/>
    <w:rsid w:val="00315E9F"/>
    <w:rsid w:val="00315EA3"/>
    <w:rsid w:val="00315EAB"/>
    <w:rsid w:val="00315EB6"/>
    <w:rsid w:val="00315EF1"/>
    <w:rsid w:val="00315F15"/>
    <w:rsid w:val="00315F18"/>
    <w:rsid w:val="00315F35"/>
    <w:rsid w:val="00315F3E"/>
    <w:rsid w:val="00315F41"/>
    <w:rsid w:val="00315F8F"/>
    <w:rsid w:val="00315FDA"/>
    <w:rsid w:val="00315FE2"/>
    <w:rsid w:val="0031600D"/>
    <w:rsid w:val="00316068"/>
    <w:rsid w:val="0031608C"/>
    <w:rsid w:val="003160CF"/>
    <w:rsid w:val="003160D0"/>
    <w:rsid w:val="003160DB"/>
    <w:rsid w:val="003160E3"/>
    <w:rsid w:val="00316102"/>
    <w:rsid w:val="0031614E"/>
    <w:rsid w:val="0031614F"/>
    <w:rsid w:val="0031615E"/>
    <w:rsid w:val="00316175"/>
    <w:rsid w:val="00316186"/>
    <w:rsid w:val="003161AC"/>
    <w:rsid w:val="003161B8"/>
    <w:rsid w:val="003161F2"/>
    <w:rsid w:val="00316207"/>
    <w:rsid w:val="00316226"/>
    <w:rsid w:val="00316232"/>
    <w:rsid w:val="0031628A"/>
    <w:rsid w:val="003162A7"/>
    <w:rsid w:val="003162EB"/>
    <w:rsid w:val="00316310"/>
    <w:rsid w:val="00316325"/>
    <w:rsid w:val="0031633A"/>
    <w:rsid w:val="00316364"/>
    <w:rsid w:val="0031637A"/>
    <w:rsid w:val="00316397"/>
    <w:rsid w:val="003163A5"/>
    <w:rsid w:val="00316407"/>
    <w:rsid w:val="00316417"/>
    <w:rsid w:val="00316492"/>
    <w:rsid w:val="003164C5"/>
    <w:rsid w:val="003164C6"/>
    <w:rsid w:val="003164E4"/>
    <w:rsid w:val="00316500"/>
    <w:rsid w:val="00316518"/>
    <w:rsid w:val="0031653E"/>
    <w:rsid w:val="00316574"/>
    <w:rsid w:val="00316583"/>
    <w:rsid w:val="0031659A"/>
    <w:rsid w:val="003165E1"/>
    <w:rsid w:val="0031661A"/>
    <w:rsid w:val="00316623"/>
    <w:rsid w:val="003166BB"/>
    <w:rsid w:val="003166C2"/>
    <w:rsid w:val="003166D6"/>
    <w:rsid w:val="003166E4"/>
    <w:rsid w:val="00316700"/>
    <w:rsid w:val="00316715"/>
    <w:rsid w:val="00316717"/>
    <w:rsid w:val="0031674D"/>
    <w:rsid w:val="0031677A"/>
    <w:rsid w:val="00316786"/>
    <w:rsid w:val="003167BA"/>
    <w:rsid w:val="003167BF"/>
    <w:rsid w:val="003167E1"/>
    <w:rsid w:val="003167EB"/>
    <w:rsid w:val="00316811"/>
    <w:rsid w:val="00316827"/>
    <w:rsid w:val="0031683B"/>
    <w:rsid w:val="00316892"/>
    <w:rsid w:val="003168D1"/>
    <w:rsid w:val="003168F5"/>
    <w:rsid w:val="003168F9"/>
    <w:rsid w:val="0031699E"/>
    <w:rsid w:val="003169A3"/>
    <w:rsid w:val="003169BA"/>
    <w:rsid w:val="003169BB"/>
    <w:rsid w:val="003169ED"/>
    <w:rsid w:val="003169F8"/>
    <w:rsid w:val="00316A05"/>
    <w:rsid w:val="00316A25"/>
    <w:rsid w:val="00316A28"/>
    <w:rsid w:val="00316A2A"/>
    <w:rsid w:val="00316A44"/>
    <w:rsid w:val="00316A60"/>
    <w:rsid w:val="00316A6F"/>
    <w:rsid w:val="00316A79"/>
    <w:rsid w:val="00316B58"/>
    <w:rsid w:val="00316B84"/>
    <w:rsid w:val="00316BA6"/>
    <w:rsid w:val="00316BDE"/>
    <w:rsid w:val="00316C15"/>
    <w:rsid w:val="00316C1C"/>
    <w:rsid w:val="00316C25"/>
    <w:rsid w:val="00316C3A"/>
    <w:rsid w:val="00316C4E"/>
    <w:rsid w:val="00316C5F"/>
    <w:rsid w:val="00316CA0"/>
    <w:rsid w:val="00316CD2"/>
    <w:rsid w:val="00316CEF"/>
    <w:rsid w:val="00316CFB"/>
    <w:rsid w:val="00316D0F"/>
    <w:rsid w:val="00316DA8"/>
    <w:rsid w:val="00316E24"/>
    <w:rsid w:val="00316E5A"/>
    <w:rsid w:val="00316E65"/>
    <w:rsid w:val="00316E88"/>
    <w:rsid w:val="00316EAB"/>
    <w:rsid w:val="00316EB3"/>
    <w:rsid w:val="00316EFE"/>
    <w:rsid w:val="00316F37"/>
    <w:rsid w:val="00316F41"/>
    <w:rsid w:val="00316F6F"/>
    <w:rsid w:val="00316F88"/>
    <w:rsid w:val="00316FA0"/>
    <w:rsid w:val="00317060"/>
    <w:rsid w:val="003170E0"/>
    <w:rsid w:val="003170E1"/>
    <w:rsid w:val="00317105"/>
    <w:rsid w:val="00317107"/>
    <w:rsid w:val="00317112"/>
    <w:rsid w:val="00317133"/>
    <w:rsid w:val="0031714E"/>
    <w:rsid w:val="00317190"/>
    <w:rsid w:val="0031719B"/>
    <w:rsid w:val="003171E5"/>
    <w:rsid w:val="003171F2"/>
    <w:rsid w:val="0031723E"/>
    <w:rsid w:val="0031724C"/>
    <w:rsid w:val="00317274"/>
    <w:rsid w:val="00317279"/>
    <w:rsid w:val="00317286"/>
    <w:rsid w:val="003172AB"/>
    <w:rsid w:val="003172B4"/>
    <w:rsid w:val="003172F2"/>
    <w:rsid w:val="00317318"/>
    <w:rsid w:val="0031737F"/>
    <w:rsid w:val="003173BC"/>
    <w:rsid w:val="003173CE"/>
    <w:rsid w:val="003173F9"/>
    <w:rsid w:val="00317400"/>
    <w:rsid w:val="00317422"/>
    <w:rsid w:val="00317431"/>
    <w:rsid w:val="003174AC"/>
    <w:rsid w:val="003174E8"/>
    <w:rsid w:val="003174F7"/>
    <w:rsid w:val="003174F8"/>
    <w:rsid w:val="003174FB"/>
    <w:rsid w:val="00317506"/>
    <w:rsid w:val="00317511"/>
    <w:rsid w:val="00317532"/>
    <w:rsid w:val="00317536"/>
    <w:rsid w:val="00317587"/>
    <w:rsid w:val="003175AB"/>
    <w:rsid w:val="003175F5"/>
    <w:rsid w:val="003175FE"/>
    <w:rsid w:val="00317600"/>
    <w:rsid w:val="00317601"/>
    <w:rsid w:val="0031760F"/>
    <w:rsid w:val="00317622"/>
    <w:rsid w:val="0031767C"/>
    <w:rsid w:val="00317698"/>
    <w:rsid w:val="003176B3"/>
    <w:rsid w:val="003176F1"/>
    <w:rsid w:val="003176F3"/>
    <w:rsid w:val="00317701"/>
    <w:rsid w:val="0031773D"/>
    <w:rsid w:val="0031776F"/>
    <w:rsid w:val="00317775"/>
    <w:rsid w:val="003177DB"/>
    <w:rsid w:val="003177E4"/>
    <w:rsid w:val="00317824"/>
    <w:rsid w:val="00317830"/>
    <w:rsid w:val="00317883"/>
    <w:rsid w:val="003178D4"/>
    <w:rsid w:val="003178F7"/>
    <w:rsid w:val="003178FA"/>
    <w:rsid w:val="00317937"/>
    <w:rsid w:val="00317942"/>
    <w:rsid w:val="00317959"/>
    <w:rsid w:val="0031797B"/>
    <w:rsid w:val="0031798C"/>
    <w:rsid w:val="00317991"/>
    <w:rsid w:val="003179AE"/>
    <w:rsid w:val="003179B7"/>
    <w:rsid w:val="00317A02"/>
    <w:rsid w:val="00317A6B"/>
    <w:rsid w:val="00317A90"/>
    <w:rsid w:val="00317AE1"/>
    <w:rsid w:val="00317B34"/>
    <w:rsid w:val="00317B3F"/>
    <w:rsid w:val="00317B67"/>
    <w:rsid w:val="00317B6D"/>
    <w:rsid w:val="00317B95"/>
    <w:rsid w:val="00317BA2"/>
    <w:rsid w:val="00317BC3"/>
    <w:rsid w:val="00317BC4"/>
    <w:rsid w:val="00317BD3"/>
    <w:rsid w:val="00317BF4"/>
    <w:rsid w:val="00317BF6"/>
    <w:rsid w:val="00317BFF"/>
    <w:rsid w:val="00317C3E"/>
    <w:rsid w:val="00317C5A"/>
    <w:rsid w:val="00317C87"/>
    <w:rsid w:val="00317CAD"/>
    <w:rsid w:val="00317D04"/>
    <w:rsid w:val="00317D80"/>
    <w:rsid w:val="00317D95"/>
    <w:rsid w:val="00317DB1"/>
    <w:rsid w:val="00317DB5"/>
    <w:rsid w:val="00317DC9"/>
    <w:rsid w:val="00317DD0"/>
    <w:rsid w:val="00317E99"/>
    <w:rsid w:val="00317EC0"/>
    <w:rsid w:val="00317EF2"/>
    <w:rsid w:val="00317F1B"/>
    <w:rsid w:val="00317F6F"/>
    <w:rsid w:val="00317FA4"/>
    <w:rsid w:val="00317FC9"/>
    <w:rsid w:val="00320006"/>
    <w:rsid w:val="00320024"/>
    <w:rsid w:val="0032007C"/>
    <w:rsid w:val="003200BC"/>
    <w:rsid w:val="003200C3"/>
    <w:rsid w:val="003200C6"/>
    <w:rsid w:val="003200CA"/>
    <w:rsid w:val="003200EF"/>
    <w:rsid w:val="003200F3"/>
    <w:rsid w:val="0032013D"/>
    <w:rsid w:val="003201BA"/>
    <w:rsid w:val="003201BB"/>
    <w:rsid w:val="003201FE"/>
    <w:rsid w:val="0032021E"/>
    <w:rsid w:val="00320247"/>
    <w:rsid w:val="00320260"/>
    <w:rsid w:val="0032026C"/>
    <w:rsid w:val="003202B3"/>
    <w:rsid w:val="003202C0"/>
    <w:rsid w:val="003202CD"/>
    <w:rsid w:val="003202D5"/>
    <w:rsid w:val="00320301"/>
    <w:rsid w:val="00320358"/>
    <w:rsid w:val="00320399"/>
    <w:rsid w:val="003203B8"/>
    <w:rsid w:val="003203E4"/>
    <w:rsid w:val="003203EA"/>
    <w:rsid w:val="003203EF"/>
    <w:rsid w:val="003203FE"/>
    <w:rsid w:val="00320407"/>
    <w:rsid w:val="00320413"/>
    <w:rsid w:val="00320454"/>
    <w:rsid w:val="0032051B"/>
    <w:rsid w:val="00320532"/>
    <w:rsid w:val="00320558"/>
    <w:rsid w:val="00320586"/>
    <w:rsid w:val="0032058A"/>
    <w:rsid w:val="003205C7"/>
    <w:rsid w:val="003205C9"/>
    <w:rsid w:val="003205E0"/>
    <w:rsid w:val="003205F3"/>
    <w:rsid w:val="00320608"/>
    <w:rsid w:val="0032061B"/>
    <w:rsid w:val="0032061E"/>
    <w:rsid w:val="00320660"/>
    <w:rsid w:val="00320666"/>
    <w:rsid w:val="003206C9"/>
    <w:rsid w:val="003206CF"/>
    <w:rsid w:val="003206D1"/>
    <w:rsid w:val="00320701"/>
    <w:rsid w:val="0032072B"/>
    <w:rsid w:val="0032077A"/>
    <w:rsid w:val="00320787"/>
    <w:rsid w:val="003207A4"/>
    <w:rsid w:val="003207B2"/>
    <w:rsid w:val="003207DC"/>
    <w:rsid w:val="00320837"/>
    <w:rsid w:val="0032083C"/>
    <w:rsid w:val="0032084C"/>
    <w:rsid w:val="00320860"/>
    <w:rsid w:val="00320861"/>
    <w:rsid w:val="00320869"/>
    <w:rsid w:val="0032087D"/>
    <w:rsid w:val="0032088C"/>
    <w:rsid w:val="003208AF"/>
    <w:rsid w:val="00320935"/>
    <w:rsid w:val="00320996"/>
    <w:rsid w:val="003209AD"/>
    <w:rsid w:val="003209ED"/>
    <w:rsid w:val="003209EE"/>
    <w:rsid w:val="00320A07"/>
    <w:rsid w:val="00320A7F"/>
    <w:rsid w:val="00320A8B"/>
    <w:rsid w:val="00320AA0"/>
    <w:rsid w:val="00320B13"/>
    <w:rsid w:val="00320B15"/>
    <w:rsid w:val="00320B27"/>
    <w:rsid w:val="00320B30"/>
    <w:rsid w:val="00320B3A"/>
    <w:rsid w:val="00320B46"/>
    <w:rsid w:val="00320B58"/>
    <w:rsid w:val="00320B7E"/>
    <w:rsid w:val="00320B98"/>
    <w:rsid w:val="00320C1E"/>
    <w:rsid w:val="00320C78"/>
    <w:rsid w:val="00320C8E"/>
    <w:rsid w:val="00320C92"/>
    <w:rsid w:val="00320CB3"/>
    <w:rsid w:val="00320CCD"/>
    <w:rsid w:val="00320D26"/>
    <w:rsid w:val="00320D45"/>
    <w:rsid w:val="00320D6C"/>
    <w:rsid w:val="00320D6E"/>
    <w:rsid w:val="00320D86"/>
    <w:rsid w:val="00320D9A"/>
    <w:rsid w:val="00320DC1"/>
    <w:rsid w:val="00320E5F"/>
    <w:rsid w:val="00320E62"/>
    <w:rsid w:val="00320E89"/>
    <w:rsid w:val="00320F0D"/>
    <w:rsid w:val="00320F5D"/>
    <w:rsid w:val="00320FA2"/>
    <w:rsid w:val="00320FA6"/>
    <w:rsid w:val="00320FD1"/>
    <w:rsid w:val="00320FE9"/>
    <w:rsid w:val="00321025"/>
    <w:rsid w:val="0032102A"/>
    <w:rsid w:val="00321034"/>
    <w:rsid w:val="00321051"/>
    <w:rsid w:val="00321057"/>
    <w:rsid w:val="003210C5"/>
    <w:rsid w:val="003210E6"/>
    <w:rsid w:val="0032112E"/>
    <w:rsid w:val="00321153"/>
    <w:rsid w:val="00321184"/>
    <w:rsid w:val="003211B5"/>
    <w:rsid w:val="003211E7"/>
    <w:rsid w:val="003211EA"/>
    <w:rsid w:val="003211F3"/>
    <w:rsid w:val="003211FC"/>
    <w:rsid w:val="00321201"/>
    <w:rsid w:val="0032127A"/>
    <w:rsid w:val="00321286"/>
    <w:rsid w:val="0032128D"/>
    <w:rsid w:val="00321291"/>
    <w:rsid w:val="00321297"/>
    <w:rsid w:val="003212CA"/>
    <w:rsid w:val="0032133A"/>
    <w:rsid w:val="0032134D"/>
    <w:rsid w:val="0032136B"/>
    <w:rsid w:val="0032139A"/>
    <w:rsid w:val="003213A2"/>
    <w:rsid w:val="003213B9"/>
    <w:rsid w:val="003213E8"/>
    <w:rsid w:val="00321409"/>
    <w:rsid w:val="00321414"/>
    <w:rsid w:val="00321425"/>
    <w:rsid w:val="00321476"/>
    <w:rsid w:val="00321487"/>
    <w:rsid w:val="003214A7"/>
    <w:rsid w:val="003214EE"/>
    <w:rsid w:val="003214F9"/>
    <w:rsid w:val="003214FA"/>
    <w:rsid w:val="00321516"/>
    <w:rsid w:val="00321611"/>
    <w:rsid w:val="00321665"/>
    <w:rsid w:val="00321685"/>
    <w:rsid w:val="0032168D"/>
    <w:rsid w:val="00321691"/>
    <w:rsid w:val="003216AE"/>
    <w:rsid w:val="00321714"/>
    <w:rsid w:val="00321726"/>
    <w:rsid w:val="00321741"/>
    <w:rsid w:val="00321754"/>
    <w:rsid w:val="003217BA"/>
    <w:rsid w:val="003217F2"/>
    <w:rsid w:val="00321831"/>
    <w:rsid w:val="00321849"/>
    <w:rsid w:val="0032185D"/>
    <w:rsid w:val="0032187B"/>
    <w:rsid w:val="00321891"/>
    <w:rsid w:val="003218C8"/>
    <w:rsid w:val="003218DA"/>
    <w:rsid w:val="00321908"/>
    <w:rsid w:val="00321949"/>
    <w:rsid w:val="00321955"/>
    <w:rsid w:val="00321998"/>
    <w:rsid w:val="003219A0"/>
    <w:rsid w:val="003219A7"/>
    <w:rsid w:val="003219BC"/>
    <w:rsid w:val="003219D2"/>
    <w:rsid w:val="00321A56"/>
    <w:rsid w:val="00321AB7"/>
    <w:rsid w:val="00321ABD"/>
    <w:rsid w:val="00321AC5"/>
    <w:rsid w:val="00321AC9"/>
    <w:rsid w:val="00321AED"/>
    <w:rsid w:val="00321B0A"/>
    <w:rsid w:val="00321B38"/>
    <w:rsid w:val="00321B3C"/>
    <w:rsid w:val="00321B42"/>
    <w:rsid w:val="00321B86"/>
    <w:rsid w:val="00321B9F"/>
    <w:rsid w:val="00321BC1"/>
    <w:rsid w:val="00321C05"/>
    <w:rsid w:val="00321C32"/>
    <w:rsid w:val="00321C3F"/>
    <w:rsid w:val="00321C95"/>
    <w:rsid w:val="00321D16"/>
    <w:rsid w:val="00321DA7"/>
    <w:rsid w:val="00321E07"/>
    <w:rsid w:val="00321E22"/>
    <w:rsid w:val="00321E2F"/>
    <w:rsid w:val="00321E3C"/>
    <w:rsid w:val="00321E62"/>
    <w:rsid w:val="00321EAE"/>
    <w:rsid w:val="00321EB2"/>
    <w:rsid w:val="00321EB8"/>
    <w:rsid w:val="00321EE2"/>
    <w:rsid w:val="00321F10"/>
    <w:rsid w:val="00321F57"/>
    <w:rsid w:val="00321F7B"/>
    <w:rsid w:val="00321FB1"/>
    <w:rsid w:val="00321FB7"/>
    <w:rsid w:val="00321FEF"/>
    <w:rsid w:val="00321FFA"/>
    <w:rsid w:val="00322011"/>
    <w:rsid w:val="00322096"/>
    <w:rsid w:val="003220B0"/>
    <w:rsid w:val="003220B3"/>
    <w:rsid w:val="003220D4"/>
    <w:rsid w:val="0032210C"/>
    <w:rsid w:val="00322121"/>
    <w:rsid w:val="00322134"/>
    <w:rsid w:val="00322194"/>
    <w:rsid w:val="003221C2"/>
    <w:rsid w:val="003221C5"/>
    <w:rsid w:val="003221CF"/>
    <w:rsid w:val="003221E1"/>
    <w:rsid w:val="003221E4"/>
    <w:rsid w:val="003221F2"/>
    <w:rsid w:val="003221F4"/>
    <w:rsid w:val="003221FB"/>
    <w:rsid w:val="00322228"/>
    <w:rsid w:val="0032223D"/>
    <w:rsid w:val="00322245"/>
    <w:rsid w:val="00322262"/>
    <w:rsid w:val="00322274"/>
    <w:rsid w:val="00322286"/>
    <w:rsid w:val="00322288"/>
    <w:rsid w:val="003222A9"/>
    <w:rsid w:val="003222CB"/>
    <w:rsid w:val="0032233F"/>
    <w:rsid w:val="00322344"/>
    <w:rsid w:val="00322376"/>
    <w:rsid w:val="00322382"/>
    <w:rsid w:val="0032238C"/>
    <w:rsid w:val="003223EB"/>
    <w:rsid w:val="00322426"/>
    <w:rsid w:val="00322429"/>
    <w:rsid w:val="00322445"/>
    <w:rsid w:val="00322455"/>
    <w:rsid w:val="003224AB"/>
    <w:rsid w:val="003224D1"/>
    <w:rsid w:val="003224D9"/>
    <w:rsid w:val="003224F8"/>
    <w:rsid w:val="00322511"/>
    <w:rsid w:val="00322518"/>
    <w:rsid w:val="00322538"/>
    <w:rsid w:val="00322555"/>
    <w:rsid w:val="0032255E"/>
    <w:rsid w:val="00322577"/>
    <w:rsid w:val="00322587"/>
    <w:rsid w:val="00322589"/>
    <w:rsid w:val="003225C0"/>
    <w:rsid w:val="003225D0"/>
    <w:rsid w:val="003225F4"/>
    <w:rsid w:val="0032261D"/>
    <w:rsid w:val="00322632"/>
    <w:rsid w:val="0032265A"/>
    <w:rsid w:val="00322660"/>
    <w:rsid w:val="0032269D"/>
    <w:rsid w:val="00322738"/>
    <w:rsid w:val="0032273A"/>
    <w:rsid w:val="0032274E"/>
    <w:rsid w:val="003227B9"/>
    <w:rsid w:val="003227D6"/>
    <w:rsid w:val="0032280D"/>
    <w:rsid w:val="0032281F"/>
    <w:rsid w:val="00322831"/>
    <w:rsid w:val="00322894"/>
    <w:rsid w:val="003228DA"/>
    <w:rsid w:val="003228E6"/>
    <w:rsid w:val="003228EC"/>
    <w:rsid w:val="003228F6"/>
    <w:rsid w:val="003228F7"/>
    <w:rsid w:val="0032292F"/>
    <w:rsid w:val="00322955"/>
    <w:rsid w:val="0032297C"/>
    <w:rsid w:val="003229DE"/>
    <w:rsid w:val="00322A18"/>
    <w:rsid w:val="00322A29"/>
    <w:rsid w:val="00322B07"/>
    <w:rsid w:val="00322B6D"/>
    <w:rsid w:val="00322B6E"/>
    <w:rsid w:val="00322B74"/>
    <w:rsid w:val="00322C1A"/>
    <w:rsid w:val="00322C40"/>
    <w:rsid w:val="00322C52"/>
    <w:rsid w:val="00322CAB"/>
    <w:rsid w:val="00322CAE"/>
    <w:rsid w:val="00322CB3"/>
    <w:rsid w:val="00322CD2"/>
    <w:rsid w:val="00322D10"/>
    <w:rsid w:val="00322D5D"/>
    <w:rsid w:val="00322D70"/>
    <w:rsid w:val="00322DA3"/>
    <w:rsid w:val="00322DD2"/>
    <w:rsid w:val="00322E00"/>
    <w:rsid w:val="00322E2D"/>
    <w:rsid w:val="00322E39"/>
    <w:rsid w:val="00322E67"/>
    <w:rsid w:val="00322E85"/>
    <w:rsid w:val="00322E94"/>
    <w:rsid w:val="00322EA5"/>
    <w:rsid w:val="00322EC9"/>
    <w:rsid w:val="00322ED0"/>
    <w:rsid w:val="00322EFD"/>
    <w:rsid w:val="00322F07"/>
    <w:rsid w:val="00322F19"/>
    <w:rsid w:val="00322F1A"/>
    <w:rsid w:val="00322F2B"/>
    <w:rsid w:val="00322FAC"/>
    <w:rsid w:val="0032306F"/>
    <w:rsid w:val="00323072"/>
    <w:rsid w:val="00323087"/>
    <w:rsid w:val="003230BD"/>
    <w:rsid w:val="003230BE"/>
    <w:rsid w:val="003230C5"/>
    <w:rsid w:val="0032311B"/>
    <w:rsid w:val="00323147"/>
    <w:rsid w:val="00323173"/>
    <w:rsid w:val="00323196"/>
    <w:rsid w:val="00323241"/>
    <w:rsid w:val="00323245"/>
    <w:rsid w:val="00323261"/>
    <w:rsid w:val="0032326D"/>
    <w:rsid w:val="00323284"/>
    <w:rsid w:val="00323291"/>
    <w:rsid w:val="003232A2"/>
    <w:rsid w:val="003232A7"/>
    <w:rsid w:val="003232B4"/>
    <w:rsid w:val="003232C1"/>
    <w:rsid w:val="003232C5"/>
    <w:rsid w:val="00323356"/>
    <w:rsid w:val="00323357"/>
    <w:rsid w:val="003233E9"/>
    <w:rsid w:val="00323433"/>
    <w:rsid w:val="00323448"/>
    <w:rsid w:val="00323462"/>
    <w:rsid w:val="00323470"/>
    <w:rsid w:val="00323484"/>
    <w:rsid w:val="003234A3"/>
    <w:rsid w:val="003234BB"/>
    <w:rsid w:val="003234D2"/>
    <w:rsid w:val="003234DD"/>
    <w:rsid w:val="00323503"/>
    <w:rsid w:val="00323510"/>
    <w:rsid w:val="00323529"/>
    <w:rsid w:val="00323563"/>
    <w:rsid w:val="00323565"/>
    <w:rsid w:val="00323583"/>
    <w:rsid w:val="003235A2"/>
    <w:rsid w:val="003235AF"/>
    <w:rsid w:val="003235E0"/>
    <w:rsid w:val="003235FC"/>
    <w:rsid w:val="00323613"/>
    <w:rsid w:val="00323645"/>
    <w:rsid w:val="00323659"/>
    <w:rsid w:val="003236E0"/>
    <w:rsid w:val="003236E6"/>
    <w:rsid w:val="003237BF"/>
    <w:rsid w:val="003237D6"/>
    <w:rsid w:val="003237ED"/>
    <w:rsid w:val="0032383A"/>
    <w:rsid w:val="00323863"/>
    <w:rsid w:val="0032389B"/>
    <w:rsid w:val="0032389D"/>
    <w:rsid w:val="003238A5"/>
    <w:rsid w:val="003238FC"/>
    <w:rsid w:val="00323933"/>
    <w:rsid w:val="00323934"/>
    <w:rsid w:val="00323943"/>
    <w:rsid w:val="00323957"/>
    <w:rsid w:val="0032397C"/>
    <w:rsid w:val="0032398B"/>
    <w:rsid w:val="003239B5"/>
    <w:rsid w:val="003239BB"/>
    <w:rsid w:val="003239C4"/>
    <w:rsid w:val="003239C5"/>
    <w:rsid w:val="00323A21"/>
    <w:rsid w:val="00323A66"/>
    <w:rsid w:val="00323A75"/>
    <w:rsid w:val="00323A9B"/>
    <w:rsid w:val="00323AA4"/>
    <w:rsid w:val="00323B0E"/>
    <w:rsid w:val="00323B31"/>
    <w:rsid w:val="00323B32"/>
    <w:rsid w:val="00323B39"/>
    <w:rsid w:val="00323B3A"/>
    <w:rsid w:val="00323B42"/>
    <w:rsid w:val="00323B5A"/>
    <w:rsid w:val="00323BA3"/>
    <w:rsid w:val="00323BB0"/>
    <w:rsid w:val="00323BD5"/>
    <w:rsid w:val="00323C43"/>
    <w:rsid w:val="00323CB2"/>
    <w:rsid w:val="00323CBE"/>
    <w:rsid w:val="00323CCE"/>
    <w:rsid w:val="00323CDE"/>
    <w:rsid w:val="00323CEF"/>
    <w:rsid w:val="00323CF6"/>
    <w:rsid w:val="00323D5F"/>
    <w:rsid w:val="00323D86"/>
    <w:rsid w:val="00323DAA"/>
    <w:rsid w:val="00323DB1"/>
    <w:rsid w:val="00323DBD"/>
    <w:rsid w:val="00323DCF"/>
    <w:rsid w:val="00323DF7"/>
    <w:rsid w:val="00323E22"/>
    <w:rsid w:val="00323E3B"/>
    <w:rsid w:val="00323E59"/>
    <w:rsid w:val="00323E79"/>
    <w:rsid w:val="00323EAF"/>
    <w:rsid w:val="00323EBA"/>
    <w:rsid w:val="00323EBD"/>
    <w:rsid w:val="00323F2B"/>
    <w:rsid w:val="00323F31"/>
    <w:rsid w:val="00323F39"/>
    <w:rsid w:val="00323F7D"/>
    <w:rsid w:val="00323F82"/>
    <w:rsid w:val="00323FBB"/>
    <w:rsid w:val="0032400E"/>
    <w:rsid w:val="00324018"/>
    <w:rsid w:val="0032406D"/>
    <w:rsid w:val="0032408E"/>
    <w:rsid w:val="0032409E"/>
    <w:rsid w:val="003240B4"/>
    <w:rsid w:val="003240D7"/>
    <w:rsid w:val="003240DE"/>
    <w:rsid w:val="003240E1"/>
    <w:rsid w:val="0032412D"/>
    <w:rsid w:val="0032413E"/>
    <w:rsid w:val="0032414E"/>
    <w:rsid w:val="00324164"/>
    <w:rsid w:val="00324177"/>
    <w:rsid w:val="00324187"/>
    <w:rsid w:val="003241C0"/>
    <w:rsid w:val="003241C5"/>
    <w:rsid w:val="003241E3"/>
    <w:rsid w:val="003241E4"/>
    <w:rsid w:val="003241FC"/>
    <w:rsid w:val="0032427E"/>
    <w:rsid w:val="0032428F"/>
    <w:rsid w:val="003242AC"/>
    <w:rsid w:val="003242EC"/>
    <w:rsid w:val="003242F9"/>
    <w:rsid w:val="00324307"/>
    <w:rsid w:val="0032431A"/>
    <w:rsid w:val="0032432B"/>
    <w:rsid w:val="00324396"/>
    <w:rsid w:val="0032439C"/>
    <w:rsid w:val="003243D9"/>
    <w:rsid w:val="003243E4"/>
    <w:rsid w:val="00324403"/>
    <w:rsid w:val="00324429"/>
    <w:rsid w:val="00324477"/>
    <w:rsid w:val="0032449B"/>
    <w:rsid w:val="003244D8"/>
    <w:rsid w:val="003244F8"/>
    <w:rsid w:val="003244FF"/>
    <w:rsid w:val="00324524"/>
    <w:rsid w:val="00324565"/>
    <w:rsid w:val="0032460D"/>
    <w:rsid w:val="00324631"/>
    <w:rsid w:val="00324662"/>
    <w:rsid w:val="003246BB"/>
    <w:rsid w:val="003246DF"/>
    <w:rsid w:val="003246E9"/>
    <w:rsid w:val="0032470B"/>
    <w:rsid w:val="00324732"/>
    <w:rsid w:val="0032474E"/>
    <w:rsid w:val="00324797"/>
    <w:rsid w:val="003247A5"/>
    <w:rsid w:val="003247AB"/>
    <w:rsid w:val="003247C4"/>
    <w:rsid w:val="003247F8"/>
    <w:rsid w:val="003247FA"/>
    <w:rsid w:val="00324808"/>
    <w:rsid w:val="0032481C"/>
    <w:rsid w:val="003248FE"/>
    <w:rsid w:val="003249A4"/>
    <w:rsid w:val="003249BB"/>
    <w:rsid w:val="003249CA"/>
    <w:rsid w:val="003249E3"/>
    <w:rsid w:val="003249FC"/>
    <w:rsid w:val="00324A48"/>
    <w:rsid w:val="00324A6F"/>
    <w:rsid w:val="00324A90"/>
    <w:rsid w:val="00324A95"/>
    <w:rsid w:val="00324ADB"/>
    <w:rsid w:val="00324B58"/>
    <w:rsid w:val="00324B7B"/>
    <w:rsid w:val="00324B89"/>
    <w:rsid w:val="00324B91"/>
    <w:rsid w:val="00324BAB"/>
    <w:rsid w:val="00324BCB"/>
    <w:rsid w:val="00324BFB"/>
    <w:rsid w:val="00324C8B"/>
    <w:rsid w:val="00324CCC"/>
    <w:rsid w:val="00324CD2"/>
    <w:rsid w:val="00324CD7"/>
    <w:rsid w:val="00324D1C"/>
    <w:rsid w:val="00324D52"/>
    <w:rsid w:val="00324D61"/>
    <w:rsid w:val="00324D97"/>
    <w:rsid w:val="00324DAE"/>
    <w:rsid w:val="00324DC8"/>
    <w:rsid w:val="00324E00"/>
    <w:rsid w:val="00324E17"/>
    <w:rsid w:val="00324E28"/>
    <w:rsid w:val="00324E2A"/>
    <w:rsid w:val="00324E7C"/>
    <w:rsid w:val="00324F09"/>
    <w:rsid w:val="00324F71"/>
    <w:rsid w:val="00324F76"/>
    <w:rsid w:val="00324F88"/>
    <w:rsid w:val="00324FA5"/>
    <w:rsid w:val="00324FAE"/>
    <w:rsid w:val="00324FDD"/>
    <w:rsid w:val="00324FF0"/>
    <w:rsid w:val="003250AF"/>
    <w:rsid w:val="003250BF"/>
    <w:rsid w:val="003250CC"/>
    <w:rsid w:val="003250E0"/>
    <w:rsid w:val="003250EA"/>
    <w:rsid w:val="00325117"/>
    <w:rsid w:val="0032511C"/>
    <w:rsid w:val="0032512D"/>
    <w:rsid w:val="00325138"/>
    <w:rsid w:val="00325158"/>
    <w:rsid w:val="00325167"/>
    <w:rsid w:val="00325193"/>
    <w:rsid w:val="0032519E"/>
    <w:rsid w:val="003251B5"/>
    <w:rsid w:val="003251C2"/>
    <w:rsid w:val="003251D1"/>
    <w:rsid w:val="003251E2"/>
    <w:rsid w:val="003251F2"/>
    <w:rsid w:val="00325206"/>
    <w:rsid w:val="0032520A"/>
    <w:rsid w:val="0032520C"/>
    <w:rsid w:val="00325212"/>
    <w:rsid w:val="0032523F"/>
    <w:rsid w:val="0032524C"/>
    <w:rsid w:val="00325250"/>
    <w:rsid w:val="00325287"/>
    <w:rsid w:val="0032529A"/>
    <w:rsid w:val="003252C8"/>
    <w:rsid w:val="003252D8"/>
    <w:rsid w:val="003252E7"/>
    <w:rsid w:val="0032530E"/>
    <w:rsid w:val="00325327"/>
    <w:rsid w:val="00325359"/>
    <w:rsid w:val="0032535B"/>
    <w:rsid w:val="0032535F"/>
    <w:rsid w:val="00325436"/>
    <w:rsid w:val="003254B5"/>
    <w:rsid w:val="003254B8"/>
    <w:rsid w:val="003254BE"/>
    <w:rsid w:val="003254C4"/>
    <w:rsid w:val="003254DD"/>
    <w:rsid w:val="003254E9"/>
    <w:rsid w:val="003254EF"/>
    <w:rsid w:val="00325526"/>
    <w:rsid w:val="0032555A"/>
    <w:rsid w:val="00325569"/>
    <w:rsid w:val="003255A0"/>
    <w:rsid w:val="003255AE"/>
    <w:rsid w:val="003255BD"/>
    <w:rsid w:val="003255CA"/>
    <w:rsid w:val="003255D8"/>
    <w:rsid w:val="003255DF"/>
    <w:rsid w:val="00325631"/>
    <w:rsid w:val="00325649"/>
    <w:rsid w:val="0032564F"/>
    <w:rsid w:val="00325658"/>
    <w:rsid w:val="0032565B"/>
    <w:rsid w:val="00325673"/>
    <w:rsid w:val="003256B5"/>
    <w:rsid w:val="003256C2"/>
    <w:rsid w:val="00325723"/>
    <w:rsid w:val="00325764"/>
    <w:rsid w:val="00325776"/>
    <w:rsid w:val="003257B1"/>
    <w:rsid w:val="003257DB"/>
    <w:rsid w:val="0032580A"/>
    <w:rsid w:val="00325889"/>
    <w:rsid w:val="003258C9"/>
    <w:rsid w:val="0032590F"/>
    <w:rsid w:val="0032591D"/>
    <w:rsid w:val="00325941"/>
    <w:rsid w:val="00325945"/>
    <w:rsid w:val="00325984"/>
    <w:rsid w:val="003259A4"/>
    <w:rsid w:val="003259B4"/>
    <w:rsid w:val="003259EC"/>
    <w:rsid w:val="00325A0E"/>
    <w:rsid w:val="00325A3A"/>
    <w:rsid w:val="00325A3B"/>
    <w:rsid w:val="00325A3C"/>
    <w:rsid w:val="00325A41"/>
    <w:rsid w:val="00325A43"/>
    <w:rsid w:val="00325A44"/>
    <w:rsid w:val="00325A80"/>
    <w:rsid w:val="00325AAA"/>
    <w:rsid w:val="00325AF7"/>
    <w:rsid w:val="00325B5E"/>
    <w:rsid w:val="00325B5F"/>
    <w:rsid w:val="00325B64"/>
    <w:rsid w:val="00325B74"/>
    <w:rsid w:val="00325B80"/>
    <w:rsid w:val="00325B88"/>
    <w:rsid w:val="00325BE8"/>
    <w:rsid w:val="00325C01"/>
    <w:rsid w:val="00325C52"/>
    <w:rsid w:val="00325C60"/>
    <w:rsid w:val="00325C96"/>
    <w:rsid w:val="00325CCB"/>
    <w:rsid w:val="00325CCE"/>
    <w:rsid w:val="00325D02"/>
    <w:rsid w:val="00325D3A"/>
    <w:rsid w:val="00325D5F"/>
    <w:rsid w:val="00325D69"/>
    <w:rsid w:val="00325D70"/>
    <w:rsid w:val="00325DD0"/>
    <w:rsid w:val="00325E06"/>
    <w:rsid w:val="00325E28"/>
    <w:rsid w:val="00325E57"/>
    <w:rsid w:val="00325E61"/>
    <w:rsid w:val="00325E78"/>
    <w:rsid w:val="00325E7F"/>
    <w:rsid w:val="00325E9C"/>
    <w:rsid w:val="00325EC3"/>
    <w:rsid w:val="00325EDB"/>
    <w:rsid w:val="00325EDE"/>
    <w:rsid w:val="00325EF2"/>
    <w:rsid w:val="00325F60"/>
    <w:rsid w:val="00325F62"/>
    <w:rsid w:val="00325FBD"/>
    <w:rsid w:val="00325FC9"/>
    <w:rsid w:val="00325FFB"/>
    <w:rsid w:val="00326004"/>
    <w:rsid w:val="00326048"/>
    <w:rsid w:val="00326072"/>
    <w:rsid w:val="003260AF"/>
    <w:rsid w:val="003260C9"/>
    <w:rsid w:val="003260F7"/>
    <w:rsid w:val="00326103"/>
    <w:rsid w:val="00326151"/>
    <w:rsid w:val="00326163"/>
    <w:rsid w:val="0032618B"/>
    <w:rsid w:val="00326193"/>
    <w:rsid w:val="00326199"/>
    <w:rsid w:val="003261F2"/>
    <w:rsid w:val="003261F5"/>
    <w:rsid w:val="00326215"/>
    <w:rsid w:val="00326225"/>
    <w:rsid w:val="0032622D"/>
    <w:rsid w:val="00326257"/>
    <w:rsid w:val="0032626B"/>
    <w:rsid w:val="0032626D"/>
    <w:rsid w:val="00326275"/>
    <w:rsid w:val="003262BA"/>
    <w:rsid w:val="003262CB"/>
    <w:rsid w:val="003262D0"/>
    <w:rsid w:val="00326315"/>
    <w:rsid w:val="00326349"/>
    <w:rsid w:val="0032636B"/>
    <w:rsid w:val="003263AD"/>
    <w:rsid w:val="003263CD"/>
    <w:rsid w:val="00326413"/>
    <w:rsid w:val="00326426"/>
    <w:rsid w:val="0032645F"/>
    <w:rsid w:val="003264DA"/>
    <w:rsid w:val="003264E6"/>
    <w:rsid w:val="003264E8"/>
    <w:rsid w:val="00326515"/>
    <w:rsid w:val="0032655E"/>
    <w:rsid w:val="00326584"/>
    <w:rsid w:val="003265A3"/>
    <w:rsid w:val="003265D3"/>
    <w:rsid w:val="003265D6"/>
    <w:rsid w:val="003265F5"/>
    <w:rsid w:val="0032660D"/>
    <w:rsid w:val="00326626"/>
    <w:rsid w:val="00326659"/>
    <w:rsid w:val="003266A6"/>
    <w:rsid w:val="003266B4"/>
    <w:rsid w:val="003266C0"/>
    <w:rsid w:val="003266CC"/>
    <w:rsid w:val="003266E8"/>
    <w:rsid w:val="00326735"/>
    <w:rsid w:val="00326742"/>
    <w:rsid w:val="0032674C"/>
    <w:rsid w:val="0032677E"/>
    <w:rsid w:val="003267B4"/>
    <w:rsid w:val="003267ED"/>
    <w:rsid w:val="003267F6"/>
    <w:rsid w:val="00326857"/>
    <w:rsid w:val="0032685C"/>
    <w:rsid w:val="00326867"/>
    <w:rsid w:val="0032687F"/>
    <w:rsid w:val="00326889"/>
    <w:rsid w:val="003268A4"/>
    <w:rsid w:val="003268F7"/>
    <w:rsid w:val="003268FB"/>
    <w:rsid w:val="00326961"/>
    <w:rsid w:val="0032697E"/>
    <w:rsid w:val="0032699D"/>
    <w:rsid w:val="0032699F"/>
    <w:rsid w:val="003269B8"/>
    <w:rsid w:val="003269BA"/>
    <w:rsid w:val="003269EA"/>
    <w:rsid w:val="00326A23"/>
    <w:rsid w:val="00326A6F"/>
    <w:rsid w:val="00326A95"/>
    <w:rsid w:val="00326A9D"/>
    <w:rsid w:val="00326AB4"/>
    <w:rsid w:val="00326AB7"/>
    <w:rsid w:val="00326AC1"/>
    <w:rsid w:val="00326ACD"/>
    <w:rsid w:val="00326AD6"/>
    <w:rsid w:val="00326B11"/>
    <w:rsid w:val="00326B4B"/>
    <w:rsid w:val="00326B76"/>
    <w:rsid w:val="00326B81"/>
    <w:rsid w:val="00326B83"/>
    <w:rsid w:val="00326B8E"/>
    <w:rsid w:val="00326B94"/>
    <w:rsid w:val="00326BBF"/>
    <w:rsid w:val="00326BC3"/>
    <w:rsid w:val="00326BEF"/>
    <w:rsid w:val="00326C94"/>
    <w:rsid w:val="00326C95"/>
    <w:rsid w:val="00326CB4"/>
    <w:rsid w:val="00326CB6"/>
    <w:rsid w:val="00326D5E"/>
    <w:rsid w:val="00326D75"/>
    <w:rsid w:val="00326D7C"/>
    <w:rsid w:val="00326D7D"/>
    <w:rsid w:val="00326DC0"/>
    <w:rsid w:val="00326DC4"/>
    <w:rsid w:val="00326DF4"/>
    <w:rsid w:val="00326E07"/>
    <w:rsid w:val="00326E45"/>
    <w:rsid w:val="00326E5E"/>
    <w:rsid w:val="00326E64"/>
    <w:rsid w:val="00326EE7"/>
    <w:rsid w:val="00326EE8"/>
    <w:rsid w:val="00326EF3"/>
    <w:rsid w:val="00326F0E"/>
    <w:rsid w:val="00326F0F"/>
    <w:rsid w:val="00326F27"/>
    <w:rsid w:val="00326F36"/>
    <w:rsid w:val="00326FCD"/>
    <w:rsid w:val="00326FDB"/>
    <w:rsid w:val="00326FE0"/>
    <w:rsid w:val="0032700A"/>
    <w:rsid w:val="0032700E"/>
    <w:rsid w:val="00327027"/>
    <w:rsid w:val="0032702F"/>
    <w:rsid w:val="00327076"/>
    <w:rsid w:val="0032707C"/>
    <w:rsid w:val="00327084"/>
    <w:rsid w:val="00327089"/>
    <w:rsid w:val="003270AA"/>
    <w:rsid w:val="003270C0"/>
    <w:rsid w:val="003270E8"/>
    <w:rsid w:val="003270FE"/>
    <w:rsid w:val="00327106"/>
    <w:rsid w:val="00327130"/>
    <w:rsid w:val="00327136"/>
    <w:rsid w:val="00327147"/>
    <w:rsid w:val="00327155"/>
    <w:rsid w:val="00327178"/>
    <w:rsid w:val="003271A3"/>
    <w:rsid w:val="0032724C"/>
    <w:rsid w:val="00327254"/>
    <w:rsid w:val="0032727A"/>
    <w:rsid w:val="00327298"/>
    <w:rsid w:val="003272A9"/>
    <w:rsid w:val="003272D2"/>
    <w:rsid w:val="00327302"/>
    <w:rsid w:val="0032732A"/>
    <w:rsid w:val="00327338"/>
    <w:rsid w:val="00327341"/>
    <w:rsid w:val="00327344"/>
    <w:rsid w:val="00327346"/>
    <w:rsid w:val="0032734B"/>
    <w:rsid w:val="0032735D"/>
    <w:rsid w:val="00327365"/>
    <w:rsid w:val="0032739A"/>
    <w:rsid w:val="003273AB"/>
    <w:rsid w:val="003273C1"/>
    <w:rsid w:val="003273C4"/>
    <w:rsid w:val="003273E2"/>
    <w:rsid w:val="00327425"/>
    <w:rsid w:val="00327452"/>
    <w:rsid w:val="0032746C"/>
    <w:rsid w:val="00327493"/>
    <w:rsid w:val="003274A3"/>
    <w:rsid w:val="003274D8"/>
    <w:rsid w:val="0032751B"/>
    <w:rsid w:val="00327534"/>
    <w:rsid w:val="00327561"/>
    <w:rsid w:val="003275A4"/>
    <w:rsid w:val="00327628"/>
    <w:rsid w:val="003276A0"/>
    <w:rsid w:val="003276B9"/>
    <w:rsid w:val="00327726"/>
    <w:rsid w:val="00327735"/>
    <w:rsid w:val="00327787"/>
    <w:rsid w:val="00327798"/>
    <w:rsid w:val="003277CF"/>
    <w:rsid w:val="00327820"/>
    <w:rsid w:val="0032782F"/>
    <w:rsid w:val="0032783D"/>
    <w:rsid w:val="0032785D"/>
    <w:rsid w:val="00327881"/>
    <w:rsid w:val="00327890"/>
    <w:rsid w:val="00327891"/>
    <w:rsid w:val="00327893"/>
    <w:rsid w:val="003278AC"/>
    <w:rsid w:val="0032792D"/>
    <w:rsid w:val="00327935"/>
    <w:rsid w:val="0032794A"/>
    <w:rsid w:val="00327975"/>
    <w:rsid w:val="00327981"/>
    <w:rsid w:val="003279A2"/>
    <w:rsid w:val="003279E2"/>
    <w:rsid w:val="003279FF"/>
    <w:rsid w:val="00327A23"/>
    <w:rsid w:val="00327A28"/>
    <w:rsid w:val="00327A39"/>
    <w:rsid w:val="00327A88"/>
    <w:rsid w:val="00327AAD"/>
    <w:rsid w:val="00327AB1"/>
    <w:rsid w:val="00327AE5"/>
    <w:rsid w:val="00327B67"/>
    <w:rsid w:val="00327B70"/>
    <w:rsid w:val="00327B74"/>
    <w:rsid w:val="00327B90"/>
    <w:rsid w:val="00327BBF"/>
    <w:rsid w:val="00327BC1"/>
    <w:rsid w:val="00327C28"/>
    <w:rsid w:val="00327C44"/>
    <w:rsid w:val="00327C9A"/>
    <w:rsid w:val="00327C9F"/>
    <w:rsid w:val="00327CBE"/>
    <w:rsid w:val="00327CE3"/>
    <w:rsid w:val="00327D5D"/>
    <w:rsid w:val="00327D5E"/>
    <w:rsid w:val="00327DD7"/>
    <w:rsid w:val="00327E20"/>
    <w:rsid w:val="00327E27"/>
    <w:rsid w:val="00327E5B"/>
    <w:rsid w:val="00327E61"/>
    <w:rsid w:val="00327E64"/>
    <w:rsid w:val="00327E75"/>
    <w:rsid w:val="00327E8D"/>
    <w:rsid w:val="00327F47"/>
    <w:rsid w:val="00327F9C"/>
    <w:rsid w:val="00327FC5"/>
    <w:rsid w:val="00327FCC"/>
    <w:rsid w:val="0033001C"/>
    <w:rsid w:val="00330058"/>
    <w:rsid w:val="00330071"/>
    <w:rsid w:val="00330078"/>
    <w:rsid w:val="00330090"/>
    <w:rsid w:val="00330097"/>
    <w:rsid w:val="0033009E"/>
    <w:rsid w:val="00330144"/>
    <w:rsid w:val="00330154"/>
    <w:rsid w:val="0033018E"/>
    <w:rsid w:val="00330194"/>
    <w:rsid w:val="0033019D"/>
    <w:rsid w:val="003301D0"/>
    <w:rsid w:val="003301E1"/>
    <w:rsid w:val="003301E7"/>
    <w:rsid w:val="0033021E"/>
    <w:rsid w:val="00330220"/>
    <w:rsid w:val="0033024E"/>
    <w:rsid w:val="00330264"/>
    <w:rsid w:val="0033026E"/>
    <w:rsid w:val="003302CA"/>
    <w:rsid w:val="003302E8"/>
    <w:rsid w:val="003302FA"/>
    <w:rsid w:val="00330341"/>
    <w:rsid w:val="00330368"/>
    <w:rsid w:val="00330389"/>
    <w:rsid w:val="003303C1"/>
    <w:rsid w:val="00330455"/>
    <w:rsid w:val="00330490"/>
    <w:rsid w:val="003304B8"/>
    <w:rsid w:val="003304CC"/>
    <w:rsid w:val="003304EE"/>
    <w:rsid w:val="00330515"/>
    <w:rsid w:val="00330519"/>
    <w:rsid w:val="0033053F"/>
    <w:rsid w:val="0033055B"/>
    <w:rsid w:val="00330569"/>
    <w:rsid w:val="00330571"/>
    <w:rsid w:val="0033057F"/>
    <w:rsid w:val="00330596"/>
    <w:rsid w:val="003305A5"/>
    <w:rsid w:val="003305CC"/>
    <w:rsid w:val="003305FB"/>
    <w:rsid w:val="0033062A"/>
    <w:rsid w:val="0033062D"/>
    <w:rsid w:val="0033065F"/>
    <w:rsid w:val="0033068E"/>
    <w:rsid w:val="003306FA"/>
    <w:rsid w:val="00330708"/>
    <w:rsid w:val="00330740"/>
    <w:rsid w:val="00330766"/>
    <w:rsid w:val="00330771"/>
    <w:rsid w:val="003307B7"/>
    <w:rsid w:val="003307E4"/>
    <w:rsid w:val="0033085F"/>
    <w:rsid w:val="00330872"/>
    <w:rsid w:val="003308A1"/>
    <w:rsid w:val="003308A6"/>
    <w:rsid w:val="003308CD"/>
    <w:rsid w:val="00330916"/>
    <w:rsid w:val="0033094A"/>
    <w:rsid w:val="0033094C"/>
    <w:rsid w:val="0033095C"/>
    <w:rsid w:val="0033096C"/>
    <w:rsid w:val="00330970"/>
    <w:rsid w:val="003309B7"/>
    <w:rsid w:val="003309CE"/>
    <w:rsid w:val="003309D1"/>
    <w:rsid w:val="00330A67"/>
    <w:rsid w:val="00330A8C"/>
    <w:rsid w:val="00330ABC"/>
    <w:rsid w:val="00330AE6"/>
    <w:rsid w:val="00330B26"/>
    <w:rsid w:val="00330B42"/>
    <w:rsid w:val="00330B4E"/>
    <w:rsid w:val="00330B88"/>
    <w:rsid w:val="00330B96"/>
    <w:rsid w:val="00330BA0"/>
    <w:rsid w:val="00330BA2"/>
    <w:rsid w:val="00330BAC"/>
    <w:rsid w:val="00330BB6"/>
    <w:rsid w:val="00330BE4"/>
    <w:rsid w:val="00330C0D"/>
    <w:rsid w:val="00330C27"/>
    <w:rsid w:val="00330C34"/>
    <w:rsid w:val="00330C55"/>
    <w:rsid w:val="00330C5F"/>
    <w:rsid w:val="00330C9F"/>
    <w:rsid w:val="00330CB7"/>
    <w:rsid w:val="00330CD0"/>
    <w:rsid w:val="00330CD7"/>
    <w:rsid w:val="00330D0A"/>
    <w:rsid w:val="00330D25"/>
    <w:rsid w:val="00330D2B"/>
    <w:rsid w:val="00330D40"/>
    <w:rsid w:val="00330D47"/>
    <w:rsid w:val="00330D6E"/>
    <w:rsid w:val="00330D99"/>
    <w:rsid w:val="00330D9A"/>
    <w:rsid w:val="00330DA6"/>
    <w:rsid w:val="00330DA8"/>
    <w:rsid w:val="00330DAB"/>
    <w:rsid w:val="00330DB1"/>
    <w:rsid w:val="00330DD5"/>
    <w:rsid w:val="00330DF4"/>
    <w:rsid w:val="00330DF9"/>
    <w:rsid w:val="00330E81"/>
    <w:rsid w:val="00330E88"/>
    <w:rsid w:val="00330EB5"/>
    <w:rsid w:val="00330ED2"/>
    <w:rsid w:val="00330ED8"/>
    <w:rsid w:val="00330EE7"/>
    <w:rsid w:val="00330F2F"/>
    <w:rsid w:val="00330F37"/>
    <w:rsid w:val="00330F4E"/>
    <w:rsid w:val="00330F70"/>
    <w:rsid w:val="00330F90"/>
    <w:rsid w:val="00330FA1"/>
    <w:rsid w:val="00330FA2"/>
    <w:rsid w:val="00330FA7"/>
    <w:rsid w:val="00330FCB"/>
    <w:rsid w:val="00331006"/>
    <w:rsid w:val="00331029"/>
    <w:rsid w:val="0033102A"/>
    <w:rsid w:val="00331061"/>
    <w:rsid w:val="00331062"/>
    <w:rsid w:val="003310AE"/>
    <w:rsid w:val="003310AF"/>
    <w:rsid w:val="003310CA"/>
    <w:rsid w:val="00331129"/>
    <w:rsid w:val="00331151"/>
    <w:rsid w:val="00331179"/>
    <w:rsid w:val="00331182"/>
    <w:rsid w:val="0033119E"/>
    <w:rsid w:val="003311A5"/>
    <w:rsid w:val="003311AB"/>
    <w:rsid w:val="003311BF"/>
    <w:rsid w:val="003311D0"/>
    <w:rsid w:val="003311D8"/>
    <w:rsid w:val="003311E5"/>
    <w:rsid w:val="0033121F"/>
    <w:rsid w:val="00331223"/>
    <w:rsid w:val="0033122E"/>
    <w:rsid w:val="0033125C"/>
    <w:rsid w:val="0033126B"/>
    <w:rsid w:val="0033129B"/>
    <w:rsid w:val="003312CE"/>
    <w:rsid w:val="003312DA"/>
    <w:rsid w:val="00331324"/>
    <w:rsid w:val="00331360"/>
    <w:rsid w:val="0033137A"/>
    <w:rsid w:val="00331386"/>
    <w:rsid w:val="003313AA"/>
    <w:rsid w:val="003313AD"/>
    <w:rsid w:val="003313C2"/>
    <w:rsid w:val="003313F4"/>
    <w:rsid w:val="0033140A"/>
    <w:rsid w:val="0033142A"/>
    <w:rsid w:val="00331462"/>
    <w:rsid w:val="00331472"/>
    <w:rsid w:val="00331513"/>
    <w:rsid w:val="00331556"/>
    <w:rsid w:val="00331566"/>
    <w:rsid w:val="0033156E"/>
    <w:rsid w:val="00331578"/>
    <w:rsid w:val="003315A2"/>
    <w:rsid w:val="0033160C"/>
    <w:rsid w:val="00331655"/>
    <w:rsid w:val="0033165C"/>
    <w:rsid w:val="003316CF"/>
    <w:rsid w:val="00331702"/>
    <w:rsid w:val="0033172A"/>
    <w:rsid w:val="0033173C"/>
    <w:rsid w:val="0033174E"/>
    <w:rsid w:val="00331767"/>
    <w:rsid w:val="00331788"/>
    <w:rsid w:val="003317AB"/>
    <w:rsid w:val="003317B0"/>
    <w:rsid w:val="003317B5"/>
    <w:rsid w:val="003317C0"/>
    <w:rsid w:val="003317CD"/>
    <w:rsid w:val="003317DF"/>
    <w:rsid w:val="003317E0"/>
    <w:rsid w:val="003317E3"/>
    <w:rsid w:val="003317F4"/>
    <w:rsid w:val="003317FC"/>
    <w:rsid w:val="0033186D"/>
    <w:rsid w:val="00331872"/>
    <w:rsid w:val="00331877"/>
    <w:rsid w:val="003318BF"/>
    <w:rsid w:val="003318C1"/>
    <w:rsid w:val="00331907"/>
    <w:rsid w:val="00331919"/>
    <w:rsid w:val="00331924"/>
    <w:rsid w:val="00331927"/>
    <w:rsid w:val="0033196E"/>
    <w:rsid w:val="00331977"/>
    <w:rsid w:val="00331984"/>
    <w:rsid w:val="0033199C"/>
    <w:rsid w:val="003319B1"/>
    <w:rsid w:val="003319B3"/>
    <w:rsid w:val="00331A17"/>
    <w:rsid w:val="00331A2E"/>
    <w:rsid w:val="00331A45"/>
    <w:rsid w:val="00331A47"/>
    <w:rsid w:val="00331A56"/>
    <w:rsid w:val="00331A5F"/>
    <w:rsid w:val="00331A73"/>
    <w:rsid w:val="00331A84"/>
    <w:rsid w:val="00331A8B"/>
    <w:rsid w:val="00331A90"/>
    <w:rsid w:val="00331AB0"/>
    <w:rsid w:val="00331B03"/>
    <w:rsid w:val="00331B2D"/>
    <w:rsid w:val="00331BB8"/>
    <w:rsid w:val="00331BC0"/>
    <w:rsid w:val="00331BE7"/>
    <w:rsid w:val="00331BF1"/>
    <w:rsid w:val="00331C21"/>
    <w:rsid w:val="00331C42"/>
    <w:rsid w:val="00331C4F"/>
    <w:rsid w:val="00331C54"/>
    <w:rsid w:val="00331C7D"/>
    <w:rsid w:val="00331C87"/>
    <w:rsid w:val="00331CAB"/>
    <w:rsid w:val="00331CCB"/>
    <w:rsid w:val="00331CD4"/>
    <w:rsid w:val="00331CDB"/>
    <w:rsid w:val="00331D04"/>
    <w:rsid w:val="00331D52"/>
    <w:rsid w:val="00331D93"/>
    <w:rsid w:val="00331DF4"/>
    <w:rsid w:val="00331E04"/>
    <w:rsid w:val="00331E28"/>
    <w:rsid w:val="00331E58"/>
    <w:rsid w:val="00331ED1"/>
    <w:rsid w:val="00331F13"/>
    <w:rsid w:val="00331F25"/>
    <w:rsid w:val="00331F26"/>
    <w:rsid w:val="00331FC8"/>
    <w:rsid w:val="00331FD8"/>
    <w:rsid w:val="00332031"/>
    <w:rsid w:val="0033205C"/>
    <w:rsid w:val="00332065"/>
    <w:rsid w:val="0033209C"/>
    <w:rsid w:val="003320AB"/>
    <w:rsid w:val="003320B6"/>
    <w:rsid w:val="003320C8"/>
    <w:rsid w:val="003320EE"/>
    <w:rsid w:val="003320F1"/>
    <w:rsid w:val="003321DF"/>
    <w:rsid w:val="003321E1"/>
    <w:rsid w:val="0033222B"/>
    <w:rsid w:val="00332259"/>
    <w:rsid w:val="0033229C"/>
    <w:rsid w:val="003322C5"/>
    <w:rsid w:val="003322C7"/>
    <w:rsid w:val="003322E0"/>
    <w:rsid w:val="003322F3"/>
    <w:rsid w:val="003322FF"/>
    <w:rsid w:val="0033230D"/>
    <w:rsid w:val="0033231F"/>
    <w:rsid w:val="00332343"/>
    <w:rsid w:val="00332361"/>
    <w:rsid w:val="0033237C"/>
    <w:rsid w:val="003323B1"/>
    <w:rsid w:val="0033242E"/>
    <w:rsid w:val="00332453"/>
    <w:rsid w:val="0033245C"/>
    <w:rsid w:val="00332487"/>
    <w:rsid w:val="00332488"/>
    <w:rsid w:val="003324DA"/>
    <w:rsid w:val="003324E5"/>
    <w:rsid w:val="0033254C"/>
    <w:rsid w:val="00332559"/>
    <w:rsid w:val="0033255B"/>
    <w:rsid w:val="0033255E"/>
    <w:rsid w:val="00332576"/>
    <w:rsid w:val="00332581"/>
    <w:rsid w:val="00332583"/>
    <w:rsid w:val="003325A0"/>
    <w:rsid w:val="003325AA"/>
    <w:rsid w:val="003325F6"/>
    <w:rsid w:val="0033261A"/>
    <w:rsid w:val="0033265B"/>
    <w:rsid w:val="0033269E"/>
    <w:rsid w:val="003326A1"/>
    <w:rsid w:val="0033274B"/>
    <w:rsid w:val="0033276B"/>
    <w:rsid w:val="00332774"/>
    <w:rsid w:val="00332783"/>
    <w:rsid w:val="003327AC"/>
    <w:rsid w:val="003327B2"/>
    <w:rsid w:val="003327BC"/>
    <w:rsid w:val="00332812"/>
    <w:rsid w:val="0033281D"/>
    <w:rsid w:val="00332849"/>
    <w:rsid w:val="00332867"/>
    <w:rsid w:val="003328C0"/>
    <w:rsid w:val="003328CC"/>
    <w:rsid w:val="003328EE"/>
    <w:rsid w:val="0033292C"/>
    <w:rsid w:val="00332987"/>
    <w:rsid w:val="00332991"/>
    <w:rsid w:val="003329C9"/>
    <w:rsid w:val="003329E4"/>
    <w:rsid w:val="003329E9"/>
    <w:rsid w:val="00332A13"/>
    <w:rsid w:val="00332A14"/>
    <w:rsid w:val="00332A22"/>
    <w:rsid w:val="00332A85"/>
    <w:rsid w:val="00332A87"/>
    <w:rsid w:val="00332B1F"/>
    <w:rsid w:val="00332B59"/>
    <w:rsid w:val="00332B76"/>
    <w:rsid w:val="00332BC2"/>
    <w:rsid w:val="00332BD6"/>
    <w:rsid w:val="00332BE8"/>
    <w:rsid w:val="00332BEB"/>
    <w:rsid w:val="00332BF4"/>
    <w:rsid w:val="00332C0F"/>
    <w:rsid w:val="00332C51"/>
    <w:rsid w:val="00332C72"/>
    <w:rsid w:val="00332CB9"/>
    <w:rsid w:val="00332CBA"/>
    <w:rsid w:val="00332CC9"/>
    <w:rsid w:val="00332D6C"/>
    <w:rsid w:val="00332DA1"/>
    <w:rsid w:val="00332DC7"/>
    <w:rsid w:val="00332E62"/>
    <w:rsid w:val="00332E9F"/>
    <w:rsid w:val="00332EA3"/>
    <w:rsid w:val="00332EC2"/>
    <w:rsid w:val="00332EC6"/>
    <w:rsid w:val="00332EE6"/>
    <w:rsid w:val="00332EE7"/>
    <w:rsid w:val="00332F40"/>
    <w:rsid w:val="00332F4C"/>
    <w:rsid w:val="00332F6D"/>
    <w:rsid w:val="00332FA4"/>
    <w:rsid w:val="00332FA6"/>
    <w:rsid w:val="00332FC5"/>
    <w:rsid w:val="00332FE7"/>
    <w:rsid w:val="00332FEB"/>
    <w:rsid w:val="00332FF5"/>
    <w:rsid w:val="0033300C"/>
    <w:rsid w:val="0033300E"/>
    <w:rsid w:val="00333020"/>
    <w:rsid w:val="00333025"/>
    <w:rsid w:val="0033305D"/>
    <w:rsid w:val="00333061"/>
    <w:rsid w:val="00333078"/>
    <w:rsid w:val="003330A9"/>
    <w:rsid w:val="003330BD"/>
    <w:rsid w:val="00333109"/>
    <w:rsid w:val="0033311E"/>
    <w:rsid w:val="00333172"/>
    <w:rsid w:val="00333191"/>
    <w:rsid w:val="0033319C"/>
    <w:rsid w:val="003331A8"/>
    <w:rsid w:val="003331BA"/>
    <w:rsid w:val="003331D4"/>
    <w:rsid w:val="003331D5"/>
    <w:rsid w:val="003331FE"/>
    <w:rsid w:val="0033322A"/>
    <w:rsid w:val="00333235"/>
    <w:rsid w:val="0033326D"/>
    <w:rsid w:val="00333279"/>
    <w:rsid w:val="00333294"/>
    <w:rsid w:val="003332C9"/>
    <w:rsid w:val="00333307"/>
    <w:rsid w:val="0033333B"/>
    <w:rsid w:val="00333377"/>
    <w:rsid w:val="00333384"/>
    <w:rsid w:val="00333394"/>
    <w:rsid w:val="003333AD"/>
    <w:rsid w:val="00333421"/>
    <w:rsid w:val="0033344A"/>
    <w:rsid w:val="003334B9"/>
    <w:rsid w:val="0033351F"/>
    <w:rsid w:val="00333562"/>
    <w:rsid w:val="0033358D"/>
    <w:rsid w:val="003335A9"/>
    <w:rsid w:val="003335F1"/>
    <w:rsid w:val="003335F8"/>
    <w:rsid w:val="003335FE"/>
    <w:rsid w:val="00333605"/>
    <w:rsid w:val="0033360D"/>
    <w:rsid w:val="0033361E"/>
    <w:rsid w:val="00333642"/>
    <w:rsid w:val="0033368D"/>
    <w:rsid w:val="003336DB"/>
    <w:rsid w:val="00333749"/>
    <w:rsid w:val="003337CE"/>
    <w:rsid w:val="00333803"/>
    <w:rsid w:val="0033380C"/>
    <w:rsid w:val="0033385C"/>
    <w:rsid w:val="00333860"/>
    <w:rsid w:val="00333872"/>
    <w:rsid w:val="0033388B"/>
    <w:rsid w:val="003338C4"/>
    <w:rsid w:val="003338CF"/>
    <w:rsid w:val="003338DA"/>
    <w:rsid w:val="00333947"/>
    <w:rsid w:val="00333966"/>
    <w:rsid w:val="00333971"/>
    <w:rsid w:val="00333A02"/>
    <w:rsid w:val="00333A09"/>
    <w:rsid w:val="00333A5F"/>
    <w:rsid w:val="00333A8E"/>
    <w:rsid w:val="00333AA5"/>
    <w:rsid w:val="00333B07"/>
    <w:rsid w:val="00333B17"/>
    <w:rsid w:val="00333B36"/>
    <w:rsid w:val="00333B57"/>
    <w:rsid w:val="00333B86"/>
    <w:rsid w:val="00333B95"/>
    <w:rsid w:val="00333BAC"/>
    <w:rsid w:val="00333BB0"/>
    <w:rsid w:val="00333BC4"/>
    <w:rsid w:val="00333C29"/>
    <w:rsid w:val="00333C6D"/>
    <w:rsid w:val="00333C90"/>
    <w:rsid w:val="00333D04"/>
    <w:rsid w:val="00333D16"/>
    <w:rsid w:val="00333DB9"/>
    <w:rsid w:val="00333DCE"/>
    <w:rsid w:val="00333DF7"/>
    <w:rsid w:val="00333E23"/>
    <w:rsid w:val="00333E24"/>
    <w:rsid w:val="00333E40"/>
    <w:rsid w:val="00333E55"/>
    <w:rsid w:val="00333EA8"/>
    <w:rsid w:val="00333EE9"/>
    <w:rsid w:val="00333F15"/>
    <w:rsid w:val="00333F3C"/>
    <w:rsid w:val="00333F4B"/>
    <w:rsid w:val="00333F67"/>
    <w:rsid w:val="00333F80"/>
    <w:rsid w:val="00333F88"/>
    <w:rsid w:val="00333F8D"/>
    <w:rsid w:val="00333F92"/>
    <w:rsid w:val="00333F9B"/>
    <w:rsid w:val="00333FE0"/>
    <w:rsid w:val="00333FE8"/>
    <w:rsid w:val="00333FF3"/>
    <w:rsid w:val="00334000"/>
    <w:rsid w:val="0033400B"/>
    <w:rsid w:val="0033400C"/>
    <w:rsid w:val="00334081"/>
    <w:rsid w:val="00334082"/>
    <w:rsid w:val="003340CB"/>
    <w:rsid w:val="00334109"/>
    <w:rsid w:val="0033412A"/>
    <w:rsid w:val="00334130"/>
    <w:rsid w:val="0033414B"/>
    <w:rsid w:val="00334164"/>
    <w:rsid w:val="00334166"/>
    <w:rsid w:val="00334174"/>
    <w:rsid w:val="00334179"/>
    <w:rsid w:val="00334182"/>
    <w:rsid w:val="00334183"/>
    <w:rsid w:val="00334196"/>
    <w:rsid w:val="003341C4"/>
    <w:rsid w:val="003341C5"/>
    <w:rsid w:val="003341D1"/>
    <w:rsid w:val="003341EC"/>
    <w:rsid w:val="00334227"/>
    <w:rsid w:val="00334230"/>
    <w:rsid w:val="0033424B"/>
    <w:rsid w:val="00334276"/>
    <w:rsid w:val="0033427E"/>
    <w:rsid w:val="0033428D"/>
    <w:rsid w:val="00334295"/>
    <w:rsid w:val="0033429F"/>
    <w:rsid w:val="003342C6"/>
    <w:rsid w:val="00334381"/>
    <w:rsid w:val="00334390"/>
    <w:rsid w:val="00334398"/>
    <w:rsid w:val="00334402"/>
    <w:rsid w:val="00334426"/>
    <w:rsid w:val="0033442F"/>
    <w:rsid w:val="0033444A"/>
    <w:rsid w:val="00334474"/>
    <w:rsid w:val="00334476"/>
    <w:rsid w:val="0033448A"/>
    <w:rsid w:val="00334495"/>
    <w:rsid w:val="003344B7"/>
    <w:rsid w:val="003344C2"/>
    <w:rsid w:val="003344E8"/>
    <w:rsid w:val="003344EE"/>
    <w:rsid w:val="0033454B"/>
    <w:rsid w:val="00334570"/>
    <w:rsid w:val="00334589"/>
    <w:rsid w:val="003345AD"/>
    <w:rsid w:val="003345C2"/>
    <w:rsid w:val="00334607"/>
    <w:rsid w:val="0033463C"/>
    <w:rsid w:val="0033468F"/>
    <w:rsid w:val="003346A1"/>
    <w:rsid w:val="003346DC"/>
    <w:rsid w:val="00334750"/>
    <w:rsid w:val="0033477F"/>
    <w:rsid w:val="00334782"/>
    <w:rsid w:val="003347A4"/>
    <w:rsid w:val="003347C3"/>
    <w:rsid w:val="003347E0"/>
    <w:rsid w:val="003347E7"/>
    <w:rsid w:val="003347E8"/>
    <w:rsid w:val="003347EF"/>
    <w:rsid w:val="003347FF"/>
    <w:rsid w:val="0033481A"/>
    <w:rsid w:val="00334826"/>
    <w:rsid w:val="00334828"/>
    <w:rsid w:val="003348A1"/>
    <w:rsid w:val="003348A6"/>
    <w:rsid w:val="003348AC"/>
    <w:rsid w:val="003348B8"/>
    <w:rsid w:val="003348D0"/>
    <w:rsid w:val="003348D4"/>
    <w:rsid w:val="003348E5"/>
    <w:rsid w:val="00334920"/>
    <w:rsid w:val="0033492F"/>
    <w:rsid w:val="00334931"/>
    <w:rsid w:val="0033498E"/>
    <w:rsid w:val="003349FB"/>
    <w:rsid w:val="00334A0E"/>
    <w:rsid w:val="00334A75"/>
    <w:rsid w:val="00334A79"/>
    <w:rsid w:val="00334A7A"/>
    <w:rsid w:val="00334A82"/>
    <w:rsid w:val="00334A92"/>
    <w:rsid w:val="00334AEC"/>
    <w:rsid w:val="00334B46"/>
    <w:rsid w:val="00334BC0"/>
    <w:rsid w:val="00334BFB"/>
    <w:rsid w:val="00334C04"/>
    <w:rsid w:val="00334C2B"/>
    <w:rsid w:val="00334C36"/>
    <w:rsid w:val="00334C3F"/>
    <w:rsid w:val="00334C42"/>
    <w:rsid w:val="00334C6C"/>
    <w:rsid w:val="00334CA6"/>
    <w:rsid w:val="00334CD7"/>
    <w:rsid w:val="00334CD8"/>
    <w:rsid w:val="00334CF1"/>
    <w:rsid w:val="00334D09"/>
    <w:rsid w:val="00334D1E"/>
    <w:rsid w:val="00334D29"/>
    <w:rsid w:val="00334D2B"/>
    <w:rsid w:val="00334D2E"/>
    <w:rsid w:val="00334DEF"/>
    <w:rsid w:val="00334DF0"/>
    <w:rsid w:val="00334E68"/>
    <w:rsid w:val="00334EB5"/>
    <w:rsid w:val="00334EBF"/>
    <w:rsid w:val="00334ECA"/>
    <w:rsid w:val="00334ED2"/>
    <w:rsid w:val="00334EE3"/>
    <w:rsid w:val="00334EEF"/>
    <w:rsid w:val="00334F44"/>
    <w:rsid w:val="00334F45"/>
    <w:rsid w:val="00334F5C"/>
    <w:rsid w:val="00334F91"/>
    <w:rsid w:val="00334F96"/>
    <w:rsid w:val="00334FE7"/>
    <w:rsid w:val="003350C6"/>
    <w:rsid w:val="00335141"/>
    <w:rsid w:val="0033519F"/>
    <w:rsid w:val="003351FB"/>
    <w:rsid w:val="00335204"/>
    <w:rsid w:val="00335271"/>
    <w:rsid w:val="0033529E"/>
    <w:rsid w:val="003352E2"/>
    <w:rsid w:val="003352E4"/>
    <w:rsid w:val="003352EA"/>
    <w:rsid w:val="0033532E"/>
    <w:rsid w:val="00335344"/>
    <w:rsid w:val="00335348"/>
    <w:rsid w:val="0033543E"/>
    <w:rsid w:val="0033545B"/>
    <w:rsid w:val="003354A4"/>
    <w:rsid w:val="003354CD"/>
    <w:rsid w:val="00335529"/>
    <w:rsid w:val="0033557C"/>
    <w:rsid w:val="003355C7"/>
    <w:rsid w:val="003355E2"/>
    <w:rsid w:val="003355E3"/>
    <w:rsid w:val="003355F6"/>
    <w:rsid w:val="0033561E"/>
    <w:rsid w:val="0033564C"/>
    <w:rsid w:val="0033565D"/>
    <w:rsid w:val="00335668"/>
    <w:rsid w:val="00335669"/>
    <w:rsid w:val="003356AA"/>
    <w:rsid w:val="003356B1"/>
    <w:rsid w:val="0033571D"/>
    <w:rsid w:val="0033576A"/>
    <w:rsid w:val="00335787"/>
    <w:rsid w:val="0033579D"/>
    <w:rsid w:val="003357D0"/>
    <w:rsid w:val="00335808"/>
    <w:rsid w:val="00335810"/>
    <w:rsid w:val="0033586F"/>
    <w:rsid w:val="00335874"/>
    <w:rsid w:val="00335881"/>
    <w:rsid w:val="0033588B"/>
    <w:rsid w:val="0033588E"/>
    <w:rsid w:val="003358A4"/>
    <w:rsid w:val="003358B0"/>
    <w:rsid w:val="003358D2"/>
    <w:rsid w:val="003358EB"/>
    <w:rsid w:val="00335931"/>
    <w:rsid w:val="00335944"/>
    <w:rsid w:val="00335945"/>
    <w:rsid w:val="00335982"/>
    <w:rsid w:val="003359BB"/>
    <w:rsid w:val="00335A08"/>
    <w:rsid w:val="00335A2E"/>
    <w:rsid w:val="00335A3B"/>
    <w:rsid w:val="00335A4F"/>
    <w:rsid w:val="00335A5E"/>
    <w:rsid w:val="00335A89"/>
    <w:rsid w:val="00335AAD"/>
    <w:rsid w:val="00335ABB"/>
    <w:rsid w:val="00335ADB"/>
    <w:rsid w:val="00335ADC"/>
    <w:rsid w:val="00335AE7"/>
    <w:rsid w:val="00335B27"/>
    <w:rsid w:val="00335B28"/>
    <w:rsid w:val="00335BA2"/>
    <w:rsid w:val="00335BA3"/>
    <w:rsid w:val="00335BBC"/>
    <w:rsid w:val="00335BD4"/>
    <w:rsid w:val="00335BEE"/>
    <w:rsid w:val="00335BF2"/>
    <w:rsid w:val="00335BF7"/>
    <w:rsid w:val="00335BFF"/>
    <w:rsid w:val="00335C45"/>
    <w:rsid w:val="00335C7B"/>
    <w:rsid w:val="00335C91"/>
    <w:rsid w:val="00335CCC"/>
    <w:rsid w:val="00335CDD"/>
    <w:rsid w:val="00335D5A"/>
    <w:rsid w:val="00335D85"/>
    <w:rsid w:val="00335DA5"/>
    <w:rsid w:val="00335DAE"/>
    <w:rsid w:val="00335DAF"/>
    <w:rsid w:val="00335DB5"/>
    <w:rsid w:val="00335DC3"/>
    <w:rsid w:val="00335DD4"/>
    <w:rsid w:val="00335E24"/>
    <w:rsid w:val="00335E25"/>
    <w:rsid w:val="00335E6F"/>
    <w:rsid w:val="00335E70"/>
    <w:rsid w:val="00335E74"/>
    <w:rsid w:val="00335E9F"/>
    <w:rsid w:val="00335F14"/>
    <w:rsid w:val="00335F2D"/>
    <w:rsid w:val="00335F3C"/>
    <w:rsid w:val="00335F3F"/>
    <w:rsid w:val="00335F45"/>
    <w:rsid w:val="00335F8C"/>
    <w:rsid w:val="00335FD5"/>
    <w:rsid w:val="00336026"/>
    <w:rsid w:val="00336042"/>
    <w:rsid w:val="00336055"/>
    <w:rsid w:val="00336058"/>
    <w:rsid w:val="00336065"/>
    <w:rsid w:val="0033607D"/>
    <w:rsid w:val="00336093"/>
    <w:rsid w:val="003360D3"/>
    <w:rsid w:val="003360E4"/>
    <w:rsid w:val="003361A5"/>
    <w:rsid w:val="003361A7"/>
    <w:rsid w:val="003361AD"/>
    <w:rsid w:val="003361D4"/>
    <w:rsid w:val="00336205"/>
    <w:rsid w:val="00336239"/>
    <w:rsid w:val="0033625B"/>
    <w:rsid w:val="00336270"/>
    <w:rsid w:val="00336271"/>
    <w:rsid w:val="00336274"/>
    <w:rsid w:val="0033629B"/>
    <w:rsid w:val="003362BA"/>
    <w:rsid w:val="003362BE"/>
    <w:rsid w:val="00336329"/>
    <w:rsid w:val="0033632D"/>
    <w:rsid w:val="0033633C"/>
    <w:rsid w:val="0033638B"/>
    <w:rsid w:val="00336395"/>
    <w:rsid w:val="0033640C"/>
    <w:rsid w:val="00336433"/>
    <w:rsid w:val="00336444"/>
    <w:rsid w:val="0033644C"/>
    <w:rsid w:val="0033647A"/>
    <w:rsid w:val="0033648C"/>
    <w:rsid w:val="003364A1"/>
    <w:rsid w:val="00336529"/>
    <w:rsid w:val="0033653A"/>
    <w:rsid w:val="00336542"/>
    <w:rsid w:val="00336549"/>
    <w:rsid w:val="003365A2"/>
    <w:rsid w:val="003365EA"/>
    <w:rsid w:val="003365F4"/>
    <w:rsid w:val="003365FD"/>
    <w:rsid w:val="00336605"/>
    <w:rsid w:val="00336615"/>
    <w:rsid w:val="0033663E"/>
    <w:rsid w:val="00336680"/>
    <w:rsid w:val="00336689"/>
    <w:rsid w:val="003366B7"/>
    <w:rsid w:val="00336718"/>
    <w:rsid w:val="00336725"/>
    <w:rsid w:val="0033675C"/>
    <w:rsid w:val="00336795"/>
    <w:rsid w:val="003367AA"/>
    <w:rsid w:val="00336802"/>
    <w:rsid w:val="00336877"/>
    <w:rsid w:val="003368A0"/>
    <w:rsid w:val="003368C3"/>
    <w:rsid w:val="003368E5"/>
    <w:rsid w:val="00336904"/>
    <w:rsid w:val="003369B6"/>
    <w:rsid w:val="00336A03"/>
    <w:rsid w:val="00336A0F"/>
    <w:rsid w:val="00336A28"/>
    <w:rsid w:val="00336A5F"/>
    <w:rsid w:val="00336A9E"/>
    <w:rsid w:val="00336AB4"/>
    <w:rsid w:val="00336AD3"/>
    <w:rsid w:val="00336B20"/>
    <w:rsid w:val="00336B2D"/>
    <w:rsid w:val="00336B63"/>
    <w:rsid w:val="00336BA6"/>
    <w:rsid w:val="00336BBC"/>
    <w:rsid w:val="00336C1F"/>
    <w:rsid w:val="00336C66"/>
    <w:rsid w:val="00336C8D"/>
    <w:rsid w:val="00336CAE"/>
    <w:rsid w:val="00336CD4"/>
    <w:rsid w:val="00336CD5"/>
    <w:rsid w:val="00336CF0"/>
    <w:rsid w:val="00336D1E"/>
    <w:rsid w:val="00336D21"/>
    <w:rsid w:val="00336D6C"/>
    <w:rsid w:val="00336E03"/>
    <w:rsid w:val="00336E15"/>
    <w:rsid w:val="00336E39"/>
    <w:rsid w:val="00336E5B"/>
    <w:rsid w:val="00336E8E"/>
    <w:rsid w:val="00336EA2"/>
    <w:rsid w:val="00336EA5"/>
    <w:rsid w:val="00336EC3"/>
    <w:rsid w:val="00336F19"/>
    <w:rsid w:val="00336F1A"/>
    <w:rsid w:val="00336F1C"/>
    <w:rsid w:val="00336F2D"/>
    <w:rsid w:val="00336F33"/>
    <w:rsid w:val="00336F45"/>
    <w:rsid w:val="00336FA1"/>
    <w:rsid w:val="00336FCD"/>
    <w:rsid w:val="0033704C"/>
    <w:rsid w:val="00337062"/>
    <w:rsid w:val="0033707E"/>
    <w:rsid w:val="00337085"/>
    <w:rsid w:val="00337089"/>
    <w:rsid w:val="003370B5"/>
    <w:rsid w:val="003370CA"/>
    <w:rsid w:val="003370DA"/>
    <w:rsid w:val="00337102"/>
    <w:rsid w:val="00337107"/>
    <w:rsid w:val="00337114"/>
    <w:rsid w:val="00337164"/>
    <w:rsid w:val="00337167"/>
    <w:rsid w:val="00337175"/>
    <w:rsid w:val="003371D3"/>
    <w:rsid w:val="00337293"/>
    <w:rsid w:val="00337296"/>
    <w:rsid w:val="0033729F"/>
    <w:rsid w:val="003372AE"/>
    <w:rsid w:val="003372B0"/>
    <w:rsid w:val="003372CD"/>
    <w:rsid w:val="003372DB"/>
    <w:rsid w:val="00337310"/>
    <w:rsid w:val="00337329"/>
    <w:rsid w:val="0033732E"/>
    <w:rsid w:val="0033738F"/>
    <w:rsid w:val="003373A4"/>
    <w:rsid w:val="003373BC"/>
    <w:rsid w:val="003373BD"/>
    <w:rsid w:val="0033747D"/>
    <w:rsid w:val="00337488"/>
    <w:rsid w:val="003374AA"/>
    <w:rsid w:val="003374BB"/>
    <w:rsid w:val="003374D6"/>
    <w:rsid w:val="003374EB"/>
    <w:rsid w:val="003374F3"/>
    <w:rsid w:val="00337501"/>
    <w:rsid w:val="00337515"/>
    <w:rsid w:val="00337569"/>
    <w:rsid w:val="003375AA"/>
    <w:rsid w:val="003375AB"/>
    <w:rsid w:val="003375B5"/>
    <w:rsid w:val="003375C2"/>
    <w:rsid w:val="003375D3"/>
    <w:rsid w:val="003375E5"/>
    <w:rsid w:val="003375E8"/>
    <w:rsid w:val="0033767E"/>
    <w:rsid w:val="003376B7"/>
    <w:rsid w:val="003376E9"/>
    <w:rsid w:val="0033775C"/>
    <w:rsid w:val="00337766"/>
    <w:rsid w:val="00337789"/>
    <w:rsid w:val="00337797"/>
    <w:rsid w:val="003377AB"/>
    <w:rsid w:val="003377CC"/>
    <w:rsid w:val="003377DF"/>
    <w:rsid w:val="003377F1"/>
    <w:rsid w:val="003377FE"/>
    <w:rsid w:val="00337834"/>
    <w:rsid w:val="00337863"/>
    <w:rsid w:val="00337891"/>
    <w:rsid w:val="0033789E"/>
    <w:rsid w:val="003378A7"/>
    <w:rsid w:val="003378CE"/>
    <w:rsid w:val="0033798C"/>
    <w:rsid w:val="003379A0"/>
    <w:rsid w:val="003379B6"/>
    <w:rsid w:val="003379D3"/>
    <w:rsid w:val="003379F6"/>
    <w:rsid w:val="003379FB"/>
    <w:rsid w:val="00337A31"/>
    <w:rsid w:val="00337A59"/>
    <w:rsid w:val="00337A8F"/>
    <w:rsid w:val="00337AA0"/>
    <w:rsid w:val="00337AB3"/>
    <w:rsid w:val="00337ABA"/>
    <w:rsid w:val="00337AC4"/>
    <w:rsid w:val="00337AE0"/>
    <w:rsid w:val="00337AF8"/>
    <w:rsid w:val="00337B1A"/>
    <w:rsid w:val="00337B45"/>
    <w:rsid w:val="00337B52"/>
    <w:rsid w:val="00337B6A"/>
    <w:rsid w:val="00337B83"/>
    <w:rsid w:val="00337C29"/>
    <w:rsid w:val="00337C4B"/>
    <w:rsid w:val="00337C6C"/>
    <w:rsid w:val="00337C81"/>
    <w:rsid w:val="00337C91"/>
    <w:rsid w:val="00337C9A"/>
    <w:rsid w:val="00337C9C"/>
    <w:rsid w:val="00337CA3"/>
    <w:rsid w:val="00337CB7"/>
    <w:rsid w:val="00337CC4"/>
    <w:rsid w:val="00337CEE"/>
    <w:rsid w:val="00337D04"/>
    <w:rsid w:val="00337D44"/>
    <w:rsid w:val="00337D7C"/>
    <w:rsid w:val="00337D91"/>
    <w:rsid w:val="00337D99"/>
    <w:rsid w:val="00337DA0"/>
    <w:rsid w:val="00337DAA"/>
    <w:rsid w:val="00337DC6"/>
    <w:rsid w:val="00337E21"/>
    <w:rsid w:val="00337E35"/>
    <w:rsid w:val="00337E54"/>
    <w:rsid w:val="00337E58"/>
    <w:rsid w:val="00337E62"/>
    <w:rsid w:val="00337E9E"/>
    <w:rsid w:val="00337E9F"/>
    <w:rsid w:val="00337EA0"/>
    <w:rsid w:val="00337F3A"/>
    <w:rsid w:val="00337F69"/>
    <w:rsid w:val="00337FD8"/>
    <w:rsid w:val="00337FE4"/>
    <w:rsid w:val="00340018"/>
    <w:rsid w:val="00340037"/>
    <w:rsid w:val="00340045"/>
    <w:rsid w:val="00340055"/>
    <w:rsid w:val="00340065"/>
    <w:rsid w:val="0034008A"/>
    <w:rsid w:val="003400A8"/>
    <w:rsid w:val="00340120"/>
    <w:rsid w:val="00340122"/>
    <w:rsid w:val="00340137"/>
    <w:rsid w:val="0034013A"/>
    <w:rsid w:val="00340154"/>
    <w:rsid w:val="00340160"/>
    <w:rsid w:val="00340190"/>
    <w:rsid w:val="003401AB"/>
    <w:rsid w:val="003401B9"/>
    <w:rsid w:val="003401F1"/>
    <w:rsid w:val="00340215"/>
    <w:rsid w:val="00340239"/>
    <w:rsid w:val="00340275"/>
    <w:rsid w:val="003402C5"/>
    <w:rsid w:val="003402FD"/>
    <w:rsid w:val="00340302"/>
    <w:rsid w:val="00340303"/>
    <w:rsid w:val="0034032F"/>
    <w:rsid w:val="0034034A"/>
    <w:rsid w:val="003403F9"/>
    <w:rsid w:val="00340422"/>
    <w:rsid w:val="00340441"/>
    <w:rsid w:val="0034046D"/>
    <w:rsid w:val="003404A2"/>
    <w:rsid w:val="003404B8"/>
    <w:rsid w:val="003404BB"/>
    <w:rsid w:val="003404DB"/>
    <w:rsid w:val="003404E7"/>
    <w:rsid w:val="00340532"/>
    <w:rsid w:val="0034057A"/>
    <w:rsid w:val="00340589"/>
    <w:rsid w:val="00340596"/>
    <w:rsid w:val="003405BE"/>
    <w:rsid w:val="00340602"/>
    <w:rsid w:val="00340625"/>
    <w:rsid w:val="0034062C"/>
    <w:rsid w:val="0034062F"/>
    <w:rsid w:val="003406E2"/>
    <w:rsid w:val="003406EA"/>
    <w:rsid w:val="0034070F"/>
    <w:rsid w:val="00340717"/>
    <w:rsid w:val="00340735"/>
    <w:rsid w:val="0034074E"/>
    <w:rsid w:val="0034076B"/>
    <w:rsid w:val="00340777"/>
    <w:rsid w:val="003407C4"/>
    <w:rsid w:val="003407CC"/>
    <w:rsid w:val="003407E1"/>
    <w:rsid w:val="00340866"/>
    <w:rsid w:val="003408AF"/>
    <w:rsid w:val="003408BC"/>
    <w:rsid w:val="003408CC"/>
    <w:rsid w:val="003408D3"/>
    <w:rsid w:val="003408F8"/>
    <w:rsid w:val="00340905"/>
    <w:rsid w:val="00340907"/>
    <w:rsid w:val="00340965"/>
    <w:rsid w:val="003409A9"/>
    <w:rsid w:val="003409EB"/>
    <w:rsid w:val="003409F1"/>
    <w:rsid w:val="003409FB"/>
    <w:rsid w:val="00340A0A"/>
    <w:rsid w:val="00340A22"/>
    <w:rsid w:val="00340A41"/>
    <w:rsid w:val="00340A53"/>
    <w:rsid w:val="00340A73"/>
    <w:rsid w:val="00340A94"/>
    <w:rsid w:val="00340AA9"/>
    <w:rsid w:val="00340ADF"/>
    <w:rsid w:val="00340AF5"/>
    <w:rsid w:val="00340B47"/>
    <w:rsid w:val="00340B56"/>
    <w:rsid w:val="00340B7E"/>
    <w:rsid w:val="00340B89"/>
    <w:rsid w:val="00340BCF"/>
    <w:rsid w:val="00340C75"/>
    <w:rsid w:val="00340CA7"/>
    <w:rsid w:val="00340CAF"/>
    <w:rsid w:val="00340CD3"/>
    <w:rsid w:val="00340D54"/>
    <w:rsid w:val="00340D83"/>
    <w:rsid w:val="00340DA6"/>
    <w:rsid w:val="00340DB4"/>
    <w:rsid w:val="00340DBD"/>
    <w:rsid w:val="00340DBE"/>
    <w:rsid w:val="00340DC5"/>
    <w:rsid w:val="00340DD9"/>
    <w:rsid w:val="00340DDF"/>
    <w:rsid w:val="00340DE3"/>
    <w:rsid w:val="00340E3C"/>
    <w:rsid w:val="00340E3D"/>
    <w:rsid w:val="00340E51"/>
    <w:rsid w:val="00340EA6"/>
    <w:rsid w:val="00340FB2"/>
    <w:rsid w:val="0034103F"/>
    <w:rsid w:val="003410B3"/>
    <w:rsid w:val="003410CE"/>
    <w:rsid w:val="003410E3"/>
    <w:rsid w:val="003410E5"/>
    <w:rsid w:val="003410FF"/>
    <w:rsid w:val="00341110"/>
    <w:rsid w:val="0034115F"/>
    <w:rsid w:val="00341166"/>
    <w:rsid w:val="00341175"/>
    <w:rsid w:val="00341184"/>
    <w:rsid w:val="0034118A"/>
    <w:rsid w:val="0034125A"/>
    <w:rsid w:val="00341262"/>
    <w:rsid w:val="003412C7"/>
    <w:rsid w:val="0034130A"/>
    <w:rsid w:val="0034130B"/>
    <w:rsid w:val="0034133F"/>
    <w:rsid w:val="0034135E"/>
    <w:rsid w:val="00341380"/>
    <w:rsid w:val="00341391"/>
    <w:rsid w:val="0034139B"/>
    <w:rsid w:val="003413A0"/>
    <w:rsid w:val="003413CA"/>
    <w:rsid w:val="00341422"/>
    <w:rsid w:val="00341464"/>
    <w:rsid w:val="00341483"/>
    <w:rsid w:val="00341487"/>
    <w:rsid w:val="003414CC"/>
    <w:rsid w:val="003414FA"/>
    <w:rsid w:val="00341500"/>
    <w:rsid w:val="00341525"/>
    <w:rsid w:val="00341539"/>
    <w:rsid w:val="00341544"/>
    <w:rsid w:val="00341560"/>
    <w:rsid w:val="00341563"/>
    <w:rsid w:val="00341585"/>
    <w:rsid w:val="003415E7"/>
    <w:rsid w:val="0034162D"/>
    <w:rsid w:val="0034163D"/>
    <w:rsid w:val="0034168E"/>
    <w:rsid w:val="003416B1"/>
    <w:rsid w:val="003416B4"/>
    <w:rsid w:val="003416BB"/>
    <w:rsid w:val="003416D2"/>
    <w:rsid w:val="00341710"/>
    <w:rsid w:val="00341737"/>
    <w:rsid w:val="00341797"/>
    <w:rsid w:val="003417A4"/>
    <w:rsid w:val="003417D8"/>
    <w:rsid w:val="003417DC"/>
    <w:rsid w:val="003417E7"/>
    <w:rsid w:val="003417EC"/>
    <w:rsid w:val="003417F8"/>
    <w:rsid w:val="00341805"/>
    <w:rsid w:val="00341810"/>
    <w:rsid w:val="0034184D"/>
    <w:rsid w:val="00341871"/>
    <w:rsid w:val="00341879"/>
    <w:rsid w:val="003418A7"/>
    <w:rsid w:val="003418AB"/>
    <w:rsid w:val="003418E7"/>
    <w:rsid w:val="00341912"/>
    <w:rsid w:val="00341932"/>
    <w:rsid w:val="00341939"/>
    <w:rsid w:val="0034193F"/>
    <w:rsid w:val="0034194F"/>
    <w:rsid w:val="00341998"/>
    <w:rsid w:val="003419E1"/>
    <w:rsid w:val="003419E3"/>
    <w:rsid w:val="00341A0E"/>
    <w:rsid w:val="00341A0F"/>
    <w:rsid w:val="00341A42"/>
    <w:rsid w:val="00341A55"/>
    <w:rsid w:val="00341A69"/>
    <w:rsid w:val="00341A9C"/>
    <w:rsid w:val="00341AAD"/>
    <w:rsid w:val="00341AE5"/>
    <w:rsid w:val="00341B24"/>
    <w:rsid w:val="00341B37"/>
    <w:rsid w:val="00341B59"/>
    <w:rsid w:val="00341B64"/>
    <w:rsid w:val="00341B6A"/>
    <w:rsid w:val="00341B6D"/>
    <w:rsid w:val="00341B90"/>
    <w:rsid w:val="00341B93"/>
    <w:rsid w:val="00341BB1"/>
    <w:rsid w:val="00341BDC"/>
    <w:rsid w:val="00341C55"/>
    <w:rsid w:val="00341C80"/>
    <w:rsid w:val="00341CA7"/>
    <w:rsid w:val="00341CBA"/>
    <w:rsid w:val="00341CE2"/>
    <w:rsid w:val="00341CE6"/>
    <w:rsid w:val="00341D03"/>
    <w:rsid w:val="00341D2B"/>
    <w:rsid w:val="00341D78"/>
    <w:rsid w:val="00341D8E"/>
    <w:rsid w:val="00341D91"/>
    <w:rsid w:val="00341E06"/>
    <w:rsid w:val="00341E46"/>
    <w:rsid w:val="00341E7B"/>
    <w:rsid w:val="00341E82"/>
    <w:rsid w:val="00341EB5"/>
    <w:rsid w:val="00341F12"/>
    <w:rsid w:val="00341F30"/>
    <w:rsid w:val="00341F53"/>
    <w:rsid w:val="00341F55"/>
    <w:rsid w:val="00341F9D"/>
    <w:rsid w:val="00341FF1"/>
    <w:rsid w:val="00342004"/>
    <w:rsid w:val="00342086"/>
    <w:rsid w:val="003420AB"/>
    <w:rsid w:val="003420C3"/>
    <w:rsid w:val="003420D0"/>
    <w:rsid w:val="003420DA"/>
    <w:rsid w:val="00342102"/>
    <w:rsid w:val="00342126"/>
    <w:rsid w:val="0034213B"/>
    <w:rsid w:val="0034213F"/>
    <w:rsid w:val="00342152"/>
    <w:rsid w:val="00342178"/>
    <w:rsid w:val="0034217F"/>
    <w:rsid w:val="00342187"/>
    <w:rsid w:val="003421C3"/>
    <w:rsid w:val="003421D0"/>
    <w:rsid w:val="003421E5"/>
    <w:rsid w:val="00342263"/>
    <w:rsid w:val="00342282"/>
    <w:rsid w:val="00342295"/>
    <w:rsid w:val="0034229F"/>
    <w:rsid w:val="003422A6"/>
    <w:rsid w:val="003422B3"/>
    <w:rsid w:val="003422BC"/>
    <w:rsid w:val="003422E9"/>
    <w:rsid w:val="003422EE"/>
    <w:rsid w:val="003422F2"/>
    <w:rsid w:val="00342386"/>
    <w:rsid w:val="003423FE"/>
    <w:rsid w:val="0034242A"/>
    <w:rsid w:val="00342437"/>
    <w:rsid w:val="00342441"/>
    <w:rsid w:val="00342466"/>
    <w:rsid w:val="00342559"/>
    <w:rsid w:val="00342562"/>
    <w:rsid w:val="0034256A"/>
    <w:rsid w:val="00342574"/>
    <w:rsid w:val="00342589"/>
    <w:rsid w:val="00342591"/>
    <w:rsid w:val="003425BF"/>
    <w:rsid w:val="0034261B"/>
    <w:rsid w:val="00342632"/>
    <w:rsid w:val="0034267E"/>
    <w:rsid w:val="003426D1"/>
    <w:rsid w:val="003426D2"/>
    <w:rsid w:val="003426EC"/>
    <w:rsid w:val="00342730"/>
    <w:rsid w:val="00342761"/>
    <w:rsid w:val="003427A6"/>
    <w:rsid w:val="003427C5"/>
    <w:rsid w:val="003427E6"/>
    <w:rsid w:val="00342823"/>
    <w:rsid w:val="00342843"/>
    <w:rsid w:val="00342865"/>
    <w:rsid w:val="00342889"/>
    <w:rsid w:val="0034289D"/>
    <w:rsid w:val="003428BE"/>
    <w:rsid w:val="003428C5"/>
    <w:rsid w:val="00342960"/>
    <w:rsid w:val="00342A51"/>
    <w:rsid w:val="00342A57"/>
    <w:rsid w:val="00342A5A"/>
    <w:rsid w:val="00342A67"/>
    <w:rsid w:val="00342A76"/>
    <w:rsid w:val="00342AB2"/>
    <w:rsid w:val="00342AB6"/>
    <w:rsid w:val="00342AC7"/>
    <w:rsid w:val="00342B06"/>
    <w:rsid w:val="00342B56"/>
    <w:rsid w:val="00342B57"/>
    <w:rsid w:val="00342B6A"/>
    <w:rsid w:val="00342B96"/>
    <w:rsid w:val="00342BC7"/>
    <w:rsid w:val="00342BCD"/>
    <w:rsid w:val="00342BD7"/>
    <w:rsid w:val="00342C5D"/>
    <w:rsid w:val="00342C73"/>
    <w:rsid w:val="00342CB7"/>
    <w:rsid w:val="00342CE3"/>
    <w:rsid w:val="00342D0B"/>
    <w:rsid w:val="00342D5D"/>
    <w:rsid w:val="00342D7A"/>
    <w:rsid w:val="00342D81"/>
    <w:rsid w:val="00342D9F"/>
    <w:rsid w:val="00342E52"/>
    <w:rsid w:val="00342EA8"/>
    <w:rsid w:val="00342EAC"/>
    <w:rsid w:val="00342F79"/>
    <w:rsid w:val="00343000"/>
    <w:rsid w:val="0034306F"/>
    <w:rsid w:val="0034307F"/>
    <w:rsid w:val="003430B1"/>
    <w:rsid w:val="003430E5"/>
    <w:rsid w:val="00343130"/>
    <w:rsid w:val="0034314C"/>
    <w:rsid w:val="00343196"/>
    <w:rsid w:val="003431D0"/>
    <w:rsid w:val="003431DB"/>
    <w:rsid w:val="0034321C"/>
    <w:rsid w:val="00343226"/>
    <w:rsid w:val="00343228"/>
    <w:rsid w:val="0034325D"/>
    <w:rsid w:val="00343264"/>
    <w:rsid w:val="00343274"/>
    <w:rsid w:val="00343276"/>
    <w:rsid w:val="00343281"/>
    <w:rsid w:val="003432D8"/>
    <w:rsid w:val="00343319"/>
    <w:rsid w:val="0034332D"/>
    <w:rsid w:val="00343330"/>
    <w:rsid w:val="0034334F"/>
    <w:rsid w:val="00343363"/>
    <w:rsid w:val="00343366"/>
    <w:rsid w:val="003433AC"/>
    <w:rsid w:val="003433B1"/>
    <w:rsid w:val="003433B5"/>
    <w:rsid w:val="0034345B"/>
    <w:rsid w:val="00343486"/>
    <w:rsid w:val="0034349E"/>
    <w:rsid w:val="003434DF"/>
    <w:rsid w:val="00343503"/>
    <w:rsid w:val="00343506"/>
    <w:rsid w:val="0034351B"/>
    <w:rsid w:val="00343568"/>
    <w:rsid w:val="00343579"/>
    <w:rsid w:val="00343581"/>
    <w:rsid w:val="003435F1"/>
    <w:rsid w:val="003435FD"/>
    <w:rsid w:val="0034363A"/>
    <w:rsid w:val="0034365D"/>
    <w:rsid w:val="00343664"/>
    <w:rsid w:val="00343669"/>
    <w:rsid w:val="003436CC"/>
    <w:rsid w:val="003436EF"/>
    <w:rsid w:val="003436FC"/>
    <w:rsid w:val="00343762"/>
    <w:rsid w:val="003437CF"/>
    <w:rsid w:val="003437EB"/>
    <w:rsid w:val="0034381B"/>
    <w:rsid w:val="00343829"/>
    <w:rsid w:val="0034382F"/>
    <w:rsid w:val="0034385D"/>
    <w:rsid w:val="00343887"/>
    <w:rsid w:val="00343892"/>
    <w:rsid w:val="003438AD"/>
    <w:rsid w:val="003438CA"/>
    <w:rsid w:val="00343907"/>
    <w:rsid w:val="00343908"/>
    <w:rsid w:val="00343926"/>
    <w:rsid w:val="0034392C"/>
    <w:rsid w:val="00343959"/>
    <w:rsid w:val="00343965"/>
    <w:rsid w:val="00343970"/>
    <w:rsid w:val="003439B3"/>
    <w:rsid w:val="003439DF"/>
    <w:rsid w:val="00343A24"/>
    <w:rsid w:val="00343A3A"/>
    <w:rsid w:val="00343A5A"/>
    <w:rsid w:val="00343A7B"/>
    <w:rsid w:val="00343A7F"/>
    <w:rsid w:val="00343AE7"/>
    <w:rsid w:val="00343AED"/>
    <w:rsid w:val="00343B1A"/>
    <w:rsid w:val="00343B21"/>
    <w:rsid w:val="00343BFF"/>
    <w:rsid w:val="00343C2E"/>
    <w:rsid w:val="00343C71"/>
    <w:rsid w:val="00343CC2"/>
    <w:rsid w:val="00343D31"/>
    <w:rsid w:val="00343D39"/>
    <w:rsid w:val="00343D3F"/>
    <w:rsid w:val="00343D42"/>
    <w:rsid w:val="00343D6E"/>
    <w:rsid w:val="00343D8F"/>
    <w:rsid w:val="00343DAB"/>
    <w:rsid w:val="00343DEA"/>
    <w:rsid w:val="00343DF5"/>
    <w:rsid w:val="00343E4B"/>
    <w:rsid w:val="00343E58"/>
    <w:rsid w:val="00343E62"/>
    <w:rsid w:val="00343E8B"/>
    <w:rsid w:val="00343EA8"/>
    <w:rsid w:val="00343ED3"/>
    <w:rsid w:val="00343EE3"/>
    <w:rsid w:val="00343F16"/>
    <w:rsid w:val="00343F26"/>
    <w:rsid w:val="00343F4E"/>
    <w:rsid w:val="00343F50"/>
    <w:rsid w:val="00343F66"/>
    <w:rsid w:val="00343F71"/>
    <w:rsid w:val="00343F9F"/>
    <w:rsid w:val="00343FA2"/>
    <w:rsid w:val="00343FEE"/>
    <w:rsid w:val="00343FFF"/>
    <w:rsid w:val="00344042"/>
    <w:rsid w:val="003440A2"/>
    <w:rsid w:val="003440A5"/>
    <w:rsid w:val="003440B2"/>
    <w:rsid w:val="003440B7"/>
    <w:rsid w:val="003440E4"/>
    <w:rsid w:val="003440E5"/>
    <w:rsid w:val="003440E7"/>
    <w:rsid w:val="003440F9"/>
    <w:rsid w:val="00344126"/>
    <w:rsid w:val="0034415B"/>
    <w:rsid w:val="0034415D"/>
    <w:rsid w:val="0034415F"/>
    <w:rsid w:val="0034416E"/>
    <w:rsid w:val="0034417B"/>
    <w:rsid w:val="0034418E"/>
    <w:rsid w:val="003441C4"/>
    <w:rsid w:val="003441F9"/>
    <w:rsid w:val="0034420E"/>
    <w:rsid w:val="00344233"/>
    <w:rsid w:val="00344277"/>
    <w:rsid w:val="003442A0"/>
    <w:rsid w:val="003442A6"/>
    <w:rsid w:val="003442D0"/>
    <w:rsid w:val="0034431B"/>
    <w:rsid w:val="0034437D"/>
    <w:rsid w:val="003443AE"/>
    <w:rsid w:val="003443C0"/>
    <w:rsid w:val="003443FB"/>
    <w:rsid w:val="00344409"/>
    <w:rsid w:val="00344440"/>
    <w:rsid w:val="00344479"/>
    <w:rsid w:val="00344498"/>
    <w:rsid w:val="0034449F"/>
    <w:rsid w:val="003444E7"/>
    <w:rsid w:val="00344502"/>
    <w:rsid w:val="00344509"/>
    <w:rsid w:val="003445AB"/>
    <w:rsid w:val="003445D3"/>
    <w:rsid w:val="00344611"/>
    <w:rsid w:val="00344666"/>
    <w:rsid w:val="003446B4"/>
    <w:rsid w:val="003446CE"/>
    <w:rsid w:val="003446F8"/>
    <w:rsid w:val="00344719"/>
    <w:rsid w:val="0034472B"/>
    <w:rsid w:val="00344731"/>
    <w:rsid w:val="00344769"/>
    <w:rsid w:val="00344771"/>
    <w:rsid w:val="003447C1"/>
    <w:rsid w:val="003447CA"/>
    <w:rsid w:val="00344831"/>
    <w:rsid w:val="00344845"/>
    <w:rsid w:val="0034487D"/>
    <w:rsid w:val="0034488F"/>
    <w:rsid w:val="003448B1"/>
    <w:rsid w:val="003448D3"/>
    <w:rsid w:val="003448FE"/>
    <w:rsid w:val="00344917"/>
    <w:rsid w:val="00344992"/>
    <w:rsid w:val="0034499B"/>
    <w:rsid w:val="003449AB"/>
    <w:rsid w:val="003449C5"/>
    <w:rsid w:val="003449FC"/>
    <w:rsid w:val="00344A05"/>
    <w:rsid w:val="00344A2A"/>
    <w:rsid w:val="00344A30"/>
    <w:rsid w:val="00344A56"/>
    <w:rsid w:val="00344A62"/>
    <w:rsid w:val="00344A92"/>
    <w:rsid w:val="00344A95"/>
    <w:rsid w:val="00344A9A"/>
    <w:rsid w:val="00344B0C"/>
    <w:rsid w:val="00344B2D"/>
    <w:rsid w:val="00344B4A"/>
    <w:rsid w:val="00344B57"/>
    <w:rsid w:val="00344B63"/>
    <w:rsid w:val="00344B6D"/>
    <w:rsid w:val="00344B6E"/>
    <w:rsid w:val="00344B89"/>
    <w:rsid w:val="00344B8C"/>
    <w:rsid w:val="00344B91"/>
    <w:rsid w:val="00344C17"/>
    <w:rsid w:val="00344C80"/>
    <w:rsid w:val="00344C83"/>
    <w:rsid w:val="00344CA0"/>
    <w:rsid w:val="00344CB3"/>
    <w:rsid w:val="00344CC4"/>
    <w:rsid w:val="00344CCA"/>
    <w:rsid w:val="00344CE0"/>
    <w:rsid w:val="00344CE9"/>
    <w:rsid w:val="00344CF9"/>
    <w:rsid w:val="00344D33"/>
    <w:rsid w:val="00344D49"/>
    <w:rsid w:val="00344D68"/>
    <w:rsid w:val="00344D9D"/>
    <w:rsid w:val="00344DB1"/>
    <w:rsid w:val="00344DBF"/>
    <w:rsid w:val="00344DC0"/>
    <w:rsid w:val="00344DE1"/>
    <w:rsid w:val="00344DE2"/>
    <w:rsid w:val="00344E0D"/>
    <w:rsid w:val="00344E19"/>
    <w:rsid w:val="00344E1D"/>
    <w:rsid w:val="00344E36"/>
    <w:rsid w:val="00344E61"/>
    <w:rsid w:val="00344E7E"/>
    <w:rsid w:val="00344E8F"/>
    <w:rsid w:val="00344E93"/>
    <w:rsid w:val="00344E98"/>
    <w:rsid w:val="00344EC5"/>
    <w:rsid w:val="00344EE4"/>
    <w:rsid w:val="00344F0B"/>
    <w:rsid w:val="00344F63"/>
    <w:rsid w:val="00344F67"/>
    <w:rsid w:val="00344F68"/>
    <w:rsid w:val="00344F6A"/>
    <w:rsid w:val="00344FA8"/>
    <w:rsid w:val="00344FBC"/>
    <w:rsid w:val="00344FDB"/>
    <w:rsid w:val="0034500F"/>
    <w:rsid w:val="0034502E"/>
    <w:rsid w:val="0034506F"/>
    <w:rsid w:val="003450CA"/>
    <w:rsid w:val="0034513E"/>
    <w:rsid w:val="00345142"/>
    <w:rsid w:val="0034515A"/>
    <w:rsid w:val="0034516E"/>
    <w:rsid w:val="003451D6"/>
    <w:rsid w:val="00345272"/>
    <w:rsid w:val="0034527E"/>
    <w:rsid w:val="003452E8"/>
    <w:rsid w:val="00345317"/>
    <w:rsid w:val="00345342"/>
    <w:rsid w:val="00345355"/>
    <w:rsid w:val="00345394"/>
    <w:rsid w:val="00345399"/>
    <w:rsid w:val="003453B6"/>
    <w:rsid w:val="003453B7"/>
    <w:rsid w:val="003453B9"/>
    <w:rsid w:val="003453D6"/>
    <w:rsid w:val="003453E3"/>
    <w:rsid w:val="003453E8"/>
    <w:rsid w:val="003453F6"/>
    <w:rsid w:val="00345427"/>
    <w:rsid w:val="0034543A"/>
    <w:rsid w:val="00345460"/>
    <w:rsid w:val="00345472"/>
    <w:rsid w:val="00345474"/>
    <w:rsid w:val="00345497"/>
    <w:rsid w:val="003454A4"/>
    <w:rsid w:val="003454F2"/>
    <w:rsid w:val="0034552A"/>
    <w:rsid w:val="00345541"/>
    <w:rsid w:val="00345561"/>
    <w:rsid w:val="00345572"/>
    <w:rsid w:val="003455C8"/>
    <w:rsid w:val="003455E2"/>
    <w:rsid w:val="003455FB"/>
    <w:rsid w:val="00345641"/>
    <w:rsid w:val="00345668"/>
    <w:rsid w:val="0034567C"/>
    <w:rsid w:val="003456B5"/>
    <w:rsid w:val="003456F3"/>
    <w:rsid w:val="0034572B"/>
    <w:rsid w:val="00345743"/>
    <w:rsid w:val="00345747"/>
    <w:rsid w:val="0034575A"/>
    <w:rsid w:val="003457B8"/>
    <w:rsid w:val="003457F6"/>
    <w:rsid w:val="003457F9"/>
    <w:rsid w:val="00345808"/>
    <w:rsid w:val="00345823"/>
    <w:rsid w:val="0034582A"/>
    <w:rsid w:val="00345846"/>
    <w:rsid w:val="00345882"/>
    <w:rsid w:val="003458C9"/>
    <w:rsid w:val="00345988"/>
    <w:rsid w:val="00345996"/>
    <w:rsid w:val="003459CD"/>
    <w:rsid w:val="00345A39"/>
    <w:rsid w:val="00345A4C"/>
    <w:rsid w:val="00345A6C"/>
    <w:rsid w:val="00345AAC"/>
    <w:rsid w:val="00345AB5"/>
    <w:rsid w:val="00345AC5"/>
    <w:rsid w:val="00345B15"/>
    <w:rsid w:val="00345B1A"/>
    <w:rsid w:val="00345B58"/>
    <w:rsid w:val="00345B7E"/>
    <w:rsid w:val="00345B83"/>
    <w:rsid w:val="00345B96"/>
    <w:rsid w:val="00345B9B"/>
    <w:rsid w:val="00345BA4"/>
    <w:rsid w:val="00345BB7"/>
    <w:rsid w:val="00345BE0"/>
    <w:rsid w:val="00345C22"/>
    <w:rsid w:val="00345C7B"/>
    <w:rsid w:val="00345D10"/>
    <w:rsid w:val="00345D14"/>
    <w:rsid w:val="00345D18"/>
    <w:rsid w:val="00345D54"/>
    <w:rsid w:val="00345D62"/>
    <w:rsid w:val="00345DD2"/>
    <w:rsid w:val="00345DDE"/>
    <w:rsid w:val="00345E43"/>
    <w:rsid w:val="00345E48"/>
    <w:rsid w:val="00345E4F"/>
    <w:rsid w:val="00345E89"/>
    <w:rsid w:val="00345EAD"/>
    <w:rsid w:val="00345ECC"/>
    <w:rsid w:val="00345ED7"/>
    <w:rsid w:val="00345F23"/>
    <w:rsid w:val="00345F86"/>
    <w:rsid w:val="00345F93"/>
    <w:rsid w:val="0034604E"/>
    <w:rsid w:val="00346064"/>
    <w:rsid w:val="00346085"/>
    <w:rsid w:val="003460B0"/>
    <w:rsid w:val="003460B3"/>
    <w:rsid w:val="003460B5"/>
    <w:rsid w:val="00346118"/>
    <w:rsid w:val="00346129"/>
    <w:rsid w:val="00346150"/>
    <w:rsid w:val="003461D5"/>
    <w:rsid w:val="003461E9"/>
    <w:rsid w:val="00346226"/>
    <w:rsid w:val="00346228"/>
    <w:rsid w:val="0034626C"/>
    <w:rsid w:val="0034629F"/>
    <w:rsid w:val="003462B0"/>
    <w:rsid w:val="00346337"/>
    <w:rsid w:val="00346350"/>
    <w:rsid w:val="00346352"/>
    <w:rsid w:val="00346380"/>
    <w:rsid w:val="003463BD"/>
    <w:rsid w:val="003463D3"/>
    <w:rsid w:val="00346403"/>
    <w:rsid w:val="00346424"/>
    <w:rsid w:val="00346453"/>
    <w:rsid w:val="00346456"/>
    <w:rsid w:val="00346479"/>
    <w:rsid w:val="00346488"/>
    <w:rsid w:val="00346492"/>
    <w:rsid w:val="003464B2"/>
    <w:rsid w:val="003464C0"/>
    <w:rsid w:val="003464CA"/>
    <w:rsid w:val="003464D1"/>
    <w:rsid w:val="00346500"/>
    <w:rsid w:val="00346557"/>
    <w:rsid w:val="00346564"/>
    <w:rsid w:val="00346581"/>
    <w:rsid w:val="003465A6"/>
    <w:rsid w:val="003465C1"/>
    <w:rsid w:val="00346609"/>
    <w:rsid w:val="00346614"/>
    <w:rsid w:val="0034662B"/>
    <w:rsid w:val="00346630"/>
    <w:rsid w:val="00346638"/>
    <w:rsid w:val="00346642"/>
    <w:rsid w:val="00346660"/>
    <w:rsid w:val="00346670"/>
    <w:rsid w:val="0034667D"/>
    <w:rsid w:val="0034668A"/>
    <w:rsid w:val="00346696"/>
    <w:rsid w:val="003466BE"/>
    <w:rsid w:val="003466DF"/>
    <w:rsid w:val="003466E1"/>
    <w:rsid w:val="0034670A"/>
    <w:rsid w:val="0034672C"/>
    <w:rsid w:val="00346751"/>
    <w:rsid w:val="00346766"/>
    <w:rsid w:val="0034676F"/>
    <w:rsid w:val="003467A3"/>
    <w:rsid w:val="003467B8"/>
    <w:rsid w:val="003467D8"/>
    <w:rsid w:val="0034680C"/>
    <w:rsid w:val="0034681B"/>
    <w:rsid w:val="00346828"/>
    <w:rsid w:val="0034685C"/>
    <w:rsid w:val="003468A7"/>
    <w:rsid w:val="0034691C"/>
    <w:rsid w:val="00346941"/>
    <w:rsid w:val="0034694C"/>
    <w:rsid w:val="0034699D"/>
    <w:rsid w:val="003469B1"/>
    <w:rsid w:val="003469D1"/>
    <w:rsid w:val="00346A19"/>
    <w:rsid w:val="00346A1C"/>
    <w:rsid w:val="00346A42"/>
    <w:rsid w:val="00346AB3"/>
    <w:rsid w:val="00346AD2"/>
    <w:rsid w:val="00346AD7"/>
    <w:rsid w:val="00346AE1"/>
    <w:rsid w:val="00346B52"/>
    <w:rsid w:val="00346BCC"/>
    <w:rsid w:val="00346BCE"/>
    <w:rsid w:val="00346BFC"/>
    <w:rsid w:val="00346C7D"/>
    <w:rsid w:val="00346C8B"/>
    <w:rsid w:val="00346D43"/>
    <w:rsid w:val="00346D97"/>
    <w:rsid w:val="00346D9D"/>
    <w:rsid w:val="00346DA3"/>
    <w:rsid w:val="00346DDF"/>
    <w:rsid w:val="00346E1E"/>
    <w:rsid w:val="00346E26"/>
    <w:rsid w:val="00346E79"/>
    <w:rsid w:val="00346E7D"/>
    <w:rsid w:val="00346EA2"/>
    <w:rsid w:val="00346EF9"/>
    <w:rsid w:val="00346F30"/>
    <w:rsid w:val="00346FAF"/>
    <w:rsid w:val="00346FC1"/>
    <w:rsid w:val="00346FC3"/>
    <w:rsid w:val="00346FDF"/>
    <w:rsid w:val="00346FF6"/>
    <w:rsid w:val="00347048"/>
    <w:rsid w:val="00347084"/>
    <w:rsid w:val="003470DE"/>
    <w:rsid w:val="003470ED"/>
    <w:rsid w:val="003470F0"/>
    <w:rsid w:val="003470F3"/>
    <w:rsid w:val="00347114"/>
    <w:rsid w:val="0034714D"/>
    <w:rsid w:val="00347155"/>
    <w:rsid w:val="0034715C"/>
    <w:rsid w:val="00347162"/>
    <w:rsid w:val="00347174"/>
    <w:rsid w:val="003471BE"/>
    <w:rsid w:val="0034724D"/>
    <w:rsid w:val="0034726B"/>
    <w:rsid w:val="0034726D"/>
    <w:rsid w:val="00347282"/>
    <w:rsid w:val="00347283"/>
    <w:rsid w:val="003472B5"/>
    <w:rsid w:val="003472C8"/>
    <w:rsid w:val="003472D5"/>
    <w:rsid w:val="00347319"/>
    <w:rsid w:val="0034737A"/>
    <w:rsid w:val="0034737D"/>
    <w:rsid w:val="00347391"/>
    <w:rsid w:val="003473CA"/>
    <w:rsid w:val="003473DF"/>
    <w:rsid w:val="003473FB"/>
    <w:rsid w:val="00347454"/>
    <w:rsid w:val="0034746E"/>
    <w:rsid w:val="00347496"/>
    <w:rsid w:val="003474B2"/>
    <w:rsid w:val="0034752D"/>
    <w:rsid w:val="00347547"/>
    <w:rsid w:val="00347557"/>
    <w:rsid w:val="00347558"/>
    <w:rsid w:val="0034757B"/>
    <w:rsid w:val="003475A1"/>
    <w:rsid w:val="003475BA"/>
    <w:rsid w:val="003475D6"/>
    <w:rsid w:val="0034761E"/>
    <w:rsid w:val="0034763D"/>
    <w:rsid w:val="0034765D"/>
    <w:rsid w:val="00347686"/>
    <w:rsid w:val="003476EA"/>
    <w:rsid w:val="0034774F"/>
    <w:rsid w:val="0034779B"/>
    <w:rsid w:val="003477D0"/>
    <w:rsid w:val="003477F1"/>
    <w:rsid w:val="00347807"/>
    <w:rsid w:val="00347847"/>
    <w:rsid w:val="0034787D"/>
    <w:rsid w:val="0034788B"/>
    <w:rsid w:val="003478A4"/>
    <w:rsid w:val="003478CE"/>
    <w:rsid w:val="00347960"/>
    <w:rsid w:val="0034798F"/>
    <w:rsid w:val="0034799E"/>
    <w:rsid w:val="003479A0"/>
    <w:rsid w:val="003479A5"/>
    <w:rsid w:val="003479FF"/>
    <w:rsid w:val="00347A24"/>
    <w:rsid w:val="00347ACD"/>
    <w:rsid w:val="00347AEA"/>
    <w:rsid w:val="00347B25"/>
    <w:rsid w:val="00347C02"/>
    <w:rsid w:val="00347C10"/>
    <w:rsid w:val="00347C25"/>
    <w:rsid w:val="00347C3A"/>
    <w:rsid w:val="00347C70"/>
    <w:rsid w:val="00347CB2"/>
    <w:rsid w:val="00347CFD"/>
    <w:rsid w:val="00347D15"/>
    <w:rsid w:val="00347D5E"/>
    <w:rsid w:val="00347DBE"/>
    <w:rsid w:val="00347DE6"/>
    <w:rsid w:val="00347E3C"/>
    <w:rsid w:val="00347E47"/>
    <w:rsid w:val="00347E59"/>
    <w:rsid w:val="00347E77"/>
    <w:rsid w:val="00347E83"/>
    <w:rsid w:val="00347EA9"/>
    <w:rsid w:val="00347EAC"/>
    <w:rsid w:val="00347EF7"/>
    <w:rsid w:val="00347F0F"/>
    <w:rsid w:val="00347F46"/>
    <w:rsid w:val="00347F68"/>
    <w:rsid w:val="00347F71"/>
    <w:rsid w:val="00347F92"/>
    <w:rsid w:val="00347FC7"/>
    <w:rsid w:val="00347FD5"/>
    <w:rsid w:val="00347FF6"/>
    <w:rsid w:val="00347FFC"/>
    <w:rsid w:val="0035001B"/>
    <w:rsid w:val="00350037"/>
    <w:rsid w:val="00350063"/>
    <w:rsid w:val="00350108"/>
    <w:rsid w:val="0035010E"/>
    <w:rsid w:val="00350111"/>
    <w:rsid w:val="0035011B"/>
    <w:rsid w:val="0035012F"/>
    <w:rsid w:val="0035013A"/>
    <w:rsid w:val="00350190"/>
    <w:rsid w:val="0035022D"/>
    <w:rsid w:val="00350249"/>
    <w:rsid w:val="0035025C"/>
    <w:rsid w:val="0035029C"/>
    <w:rsid w:val="003502C8"/>
    <w:rsid w:val="003502D4"/>
    <w:rsid w:val="003502EA"/>
    <w:rsid w:val="00350335"/>
    <w:rsid w:val="00350344"/>
    <w:rsid w:val="0035035B"/>
    <w:rsid w:val="003503A5"/>
    <w:rsid w:val="003503B2"/>
    <w:rsid w:val="003503B7"/>
    <w:rsid w:val="003503CE"/>
    <w:rsid w:val="003503F5"/>
    <w:rsid w:val="003503FC"/>
    <w:rsid w:val="00350455"/>
    <w:rsid w:val="003504BB"/>
    <w:rsid w:val="003504D3"/>
    <w:rsid w:val="003504E9"/>
    <w:rsid w:val="003504EA"/>
    <w:rsid w:val="003504FC"/>
    <w:rsid w:val="00350508"/>
    <w:rsid w:val="0035051C"/>
    <w:rsid w:val="00350540"/>
    <w:rsid w:val="0035054F"/>
    <w:rsid w:val="0035057F"/>
    <w:rsid w:val="003505AD"/>
    <w:rsid w:val="003505E6"/>
    <w:rsid w:val="003505EE"/>
    <w:rsid w:val="00350646"/>
    <w:rsid w:val="0035065F"/>
    <w:rsid w:val="0035068E"/>
    <w:rsid w:val="00350690"/>
    <w:rsid w:val="00350691"/>
    <w:rsid w:val="0035069E"/>
    <w:rsid w:val="003506A0"/>
    <w:rsid w:val="003506C1"/>
    <w:rsid w:val="003506ED"/>
    <w:rsid w:val="00350793"/>
    <w:rsid w:val="003507FB"/>
    <w:rsid w:val="00350811"/>
    <w:rsid w:val="00350820"/>
    <w:rsid w:val="00350822"/>
    <w:rsid w:val="0035084E"/>
    <w:rsid w:val="00350865"/>
    <w:rsid w:val="00350866"/>
    <w:rsid w:val="00350872"/>
    <w:rsid w:val="00350909"/>
    <w:rsid w:val="0035094B"/>
    <w:rsid w:val="003509F3"/>
    <w:rsid w:val="00350A19"/>
    <w:rsid w:val="00350A32"/>
    <w:rsid w:val="00350A4B"/>
    <w:rsid w:val="00350A50"/>
    <w:rsid w:val="00350A60"/>
    <w:rsid w:val="00350A72"/>
    <w:rsid w:val="00350A73"/>
    <w:rsid w:val="00350AB5"/>
    <w:rsid w:val="00350AEC"/>
    <w:rsid w:val="00350B3C"/>
    <w:rsid w:val="00350B45"/>
    <w:rsid w:val="00350B4A"/>
    <w:rsid w:val="00350B76"/>
    <w:rsid w:val="00350B98"/>
    <w:rsid w:val="00350B9A"/>
    <w:rsid w:val="00350BA3"/>
    <w:rsid w:val="00350BB4"/>
    <w:rsid w:val="00350BB5"/>
    <w:rsid w:val="00350BF9"/>
    <w:rsid w:val="00350C1E"/>
    <w:rsid w:val="00350C31"/>
    <w:rsid w:val="00350C50"/>
    <w:rsid w:val="00350C58"/>
    <w:rsid w:val="00350C6B"/>
    <w:rsid w:val="00350C86"/>
    <w:rsid w:val="00350CA0"/>
    <w:rsid w:val="00350CB1"/>
    <w:rsid w:val="00350CD2"/>
    <w:rsid w:val="00350CDB"/>
    <w:rsid w:val="00350D3B"/>
    <w:rsid w:val="00350D4B"/>
    <w:rsid w:val="00350D58"/>
    <w:rsid w:val="00350D9D"/>
    <w:rsid w:val="00350DBB"/>
    <w:rsid w:val="00350DF3"/>
    <w:rsid w:val="00350DFB"/>
    <w:rsid w:val="00350E32"/>
    <w:rsid w:val="00350E54"/>
    <w:rsid w:val="00350E78"/>
    <w:rsid w:val="00350E79"/>
    <w:rsid w:val="00350EA4"/>
    <w:rsid w:val="00350EEC"/>
    <w:rsid w:val="00350EFA"/>
    <w:rsid w:val="00350F1E"/>
    <w:rsid w:val="00350F21"/>
    <w:rsid w:val="00350F28"/>
    <w:rsid w:val="00350F4C"/>
    <w:rsid w:val="00350F59"/>
    <w:rsid w:val="00350F87"/>
    <w:rsid w:val="00350FA7"/>
    <w:rsid w:val="00350FD7"/>
    <w:rsid w:val="00351024"/>
    <w:rsid w:val="00351044"/>
    <w:rsid w:val="00351069"/>
    <w:rsid w:val="00351080"/>
    <w:rsid w:val="0035109A"/>
    <w:rsid w:val="003510C6"/>
    <w:rsid w:val="003510CE"/>
    <w:rsid w:val="003510D9"/>
    <w:rsid w:val="003510E3"/>
    <w:rsid w:val="003510EC"/>
    <w:rsid w:val="00351102"/>
    <w:rsid w:val="00351103"/>
    <w:rsid w:val="00351109"/>
    <w:rsid w:val="00351113"/>
    <w:rsid w:val="0035114E"/>
    <w:rsid w:val="0035118D"/>
    <w:rsid w:val="0035119E"/>
    <w:rsid w:val="003511B8"/>
    <w:rsid w:val="003511B9"/>
    <w:rsid w:val="003511DF"/>
    <w:rsid w:val="003511E3"/>
    <w:rsid w:val="003511EA"/>
    <w:rsid w:val="003511F0"/>
    <w:rsid w:val="00351204"/>
    <w:rsid w:val="00351210"/>
    <w:rsid w:val="00351252"/>
    <w:rsid w:val="00351285"/>
    <w:rsid w:val="003512AD"/>
    <w:rsid w:val="003512BB"/>
    <w:rsid w:val="003512EC"/>
    <w:rsid w:val="00351329"/>
    <w:rsid w:val="0035134B"/>
    <w:rsid w:val="003513B0"/>
    <w:rsid w:val="003513E7"/>
    <w:rsid w:val="003513FC"/>
    <w:rsid w:val="0035140C"/>
    <w:rsid w:val="0035141E"/>
    <w:rsid w:val="0035143A"/>
    <w:rsid w:val="0035147C"/>
    <w:rsid w:val="003514D7"/>
    <w:rsid w:val="0035153D"/>
    <w:rsid w:val="00351552"/>
    <w:rsid w:val="0035156B"/>
    <w:rsid w:val="0035157E"/>
    <w:rsid w:val="0035158C"/>
    <w:rsid w:val="003515BF"/>
    <w:rsid w:val="003515C0"/>
    <w:rsid w:val="0035163E"/>
    <w:rsid w:val="003516C4"/>
    <w:rsid w:val="003516E7"/>
    <w:rsid w:val="00351703"/>
    <w:rsid w:val="0035170D"/>
    <w:rsid w:val="00351713"/>
    <w:rsid w:val="00351729"/>
    <w:rsid w:val="0035173E"/>
    <w:rsid w:val="00351799"/>
    <w:rsid w:val="003518B2"/>
    <w:rsid w:val="003518DA"/>
    <w:rsid w:val="00351948"/>
    <w:rsid w:val="0035195A"/>
    <w:rsid w:val="00351972"/>
    <w:rsid w:val="0035197A"/>
    <w:rsid w:val="003519C9"/>
    <w:rsid w:val="003519D3"/>
    <w:rsid w:val="00351A1A"/>
    <w:rsid w:val="00351A2A"/>
    <w:rsid w:val="00351A2B"/>
    <w:rsid w:val="00351A30"/>
    <w:rsid w:val="00351A57"/>
    <w:rsid w:val="00351A68"/>
    <w:rsid w:val="00351AAF"/>
    <w:rsid w:val="00351AB9"/>
    <w:rsid w:val="00351ABA"/>
    <w:rsid w:val="00351ABD"/>
    <w:rsid w:val="00351AE0"/>
    <w:rsid w:val="00351AF6"/>
    <w:rsid w:val="00351AFB"/>
    <w:rsid w:val="00351B07"/>
    <w:rsid w:val="00351B67"/>
    <w:rsid w:val="00351B6A"/>
    <w:rsid w:val="00351BA8"/>
    <w:rsid w:val="00351BB3"/>
    <w:rsid w:val="00351BCC"/>
    <w:rsid w:val="00351C3B"/>
    <w:rsid w:val="00351C65"/>
    <w:rsid w:val="00351C72"/>
    <w:rsid w:val="00351CAB"/>
    <w:rsid w:val="00351CED"/>
    <w:rsid w:val="00351D08"/>
    <w:rsid w:val="00351D2B"/>
    <w:rsid w:val="00351D51"/>
    <w:rsid w:val="00351D5A"/>
    <w:rsid w:val="00351D60"/>
    <w:rsid w:val="00351DA0"/>
    <w:rsid w:val="00351DA4"/>
    <w:rsid w:val="00351DB7"/>
    <w:rsid w:val="00351DD6"/>
    <w:rsid w:val="00351DE9"/>
    <w:rsid w:val="00351E1E"/>
    <w:rsid w:val="00351E53"/>
    <w:rsid w:val="00351E8C"/>
    <w:rsid w:val="00351EA4"/>
    <w:rsid w:val="00351EEF"/>
    <w:rsid w:val="00351F01"/>
    <w:rsid w:val="00351F21"/>
    <w:rsid w:val="00351F30"/>
    <w:rsid w:val="00351F35"/>
    <w:rsid w:val="00351F36"/>
    <w:rsid w:val="00351F47"/>
    <w:rsid w:val="00351F5A"/>
    <w:rsid w:val="00351F79"/>
    <w:rsid w:val="00351F9C"/>
    <w:rsid w:val="00351FAD"/>
    <w:rsid w:val="00351FB6"/>
    <w:rsid w:val="0035202A"/>
    <w:rsid w:val="00352042"/>
    <w:rsid w:val="00352075"/>
    <w:rsid w:val="0035209E"/>
    <w:rsid w:val="003520A3"/>
    <w:rsid w:val="003520DB"/>
    <w:rsid w:val="003520E9"/>
    <w:rsid w:val="00352115"/>
    <w:rsid w:val="0035215F"/>
    <w:rsid w:val="00352165"/>
    <w:rsid w:val="00352179"/>
    <w:rsid w:val="003521AE"/>
    <w:rsid w:val="003521C6"/>
    <w:rsid w:val="00352229"/>
    <w:rsid w:val="00352238"/>
    <w:rsid w:val="00352276"/>
    <w:rsid w:val="00352295"/>
    <w:rsid w:val="003522CA"/>
    <w:rsid w:val="003522EE"/>
    <w:rsid w:val="00352328"/>
    <w:rsid w:val="0035236B"/>
    <w:rsid w:val="0035236E"/>
    <w:rsid w:val="003523B2"/>
    <w:rsid w:val="003523B4"/>
    <w:rsid w:val="00352406"/>
    <w:rsid w:val="00352429"/>
    <w:rsid w:val="0035245A"/>
    <w:rsid w:val="00352467"/>
    <w:rsid w:val="00352468"/>
    <w:rsid w:val="0035247A"/>
    <w:rsid w:val="00352491"/>
    <w:rsid w:val="003524AD"/>
    <w:rsid w:val="003524F1"/>
    <w:rsid w:val="00352538"/>
    <w:rsid w:val="0035254D"/>
    <w:rsid w:val="0035255A"/>
    <w:rsid w:val="0035258E"/>
    <w:rsid w:val="0035259E"/>
    <w:rsid w:val="003525A0"/>
    <w:rsid w:val="003525EB"/>
    <w:rsid w:val="003525F5"/>
    <w:rsid w:val="003525FC"/>
    <w:rsid w:val="00352611"/>
    <w:rsid w:val="0035261C"/>
    <w:rsid w:val="0035263D"/>
    <w:rsid w:val="00352718"/>
    <w:rsid w:val="0035272C"/>
    <w:rsid w:val="00352762"/>
    <w:rsid w:val="0035277A"/>
    <w:rsid w:val="0035277D"/>
    <w:rsid w:val="0035278A"/>
    <w:rsid w:val="0035278E"/>
    <w:rsid w:val="003527A3"/>
    <w:rsid w:val="003527AB"/>
    <w:rsid w:val="0035280C"/>
    <w:rsid w:val="00352821"/>
    <w:rsid w:val="0035285B"/>
    <w:rsid w:val="00352861"/>
    <w:rsid w:val="00352864"/>
    <w:rsid w:val="0035286A"/>
    <w:rsid w:val="00352886"/>
    <w:rsid w:val="003528A2"/>
    <w:rsid w:val="003528F7"/>
    <w:rsid w:val="003528FC"/>
    <w:rsid w:val="00352942"/>
    <w:rsid w:val="00352951"/>
    <w:rsid w:val="00352992"/>
    <w:rsid w:val="003529AA"/>
    <w:rsid w:val="003529F0"/>
    <w:rsid w:val="00352A05"/>
    <w:rsid w:val="00352A15"/>
    <w:rsid w:val="00352A4C"/>
    <w:rsid w:val="00352A4D"/>
    <w:rsid w:val="00352A74"/>
    <w:rsid w:val="00352A88"/>
    <w:rsid w:val="00352AF6"/>
    <w:rsid w:val="00352B11"/>
    <w:rsid w:val="00352B24"/>
    <w:rsid w:val="00352B32"/>
    <w:rsid w:val="00352B45"/>
    <w:rsid w:val="00352B5F"/>
    <w:rsid w:val="00352BB7"/>
    <w:rsid w:val="00352BF7"/>
    <w:rsid w:val="00352C28"/>
    <w:rsid w:val="00352C39"/>
    <w:rsid w:val="00352D15"/>
    <w:rsid w:val="00352D33"/>
    <w:rsid w:val="00352D34"/>
    <w:rsid w:val="00352D4F"/>
    <w:rsid w:val="00352D54"/>
    <w:rsid w:val="00352D5C"/>
    <w:rsid w:val="00352D6F"/>
    <w:rsid w:val="00352D79"/>
    <w:rsid w:val="00352D8E"/>
    <w:rsid w:val="00352DCB"/>
    <w:rsid w:val="00352E0B"/>
    <w:rsid w:val="00352E36"/>
    <w:rsid w:val="00352E3B"/>
    <w:rsid w:val="00352E4E"/>
    <w:rsid w:val="00352EFA"/>
    <w:rsid w:val="00352F14"/>
    <w:rsid w:val="00352F1C"/>
    <w:rsid w:val="00352F30"/>
    <w:rsid w:val="00352F75"/>
    <w:rsid w:val="00352F80"/>
    <w:rsid w:val="00352FA1"/>
    <w:rsid w:val="0035300F"/>
    <w:rsid w:val="00353034"/>
    <w:rsid w:val="00353045"/>
    <w:rsid w:val="00353087"/>
    <w:rsid w:val="003530C8"/>
    <w:rsid w:val="003530CE"/>
    <w:rsid w:val="0035311C"/>
    <w:rsid w:val="003531C1"/>
    <w:rsid w:val="003531C6"/>
    <w:rsid w:val="003531D4"/>
    <w:rsid w:val="003531E5"/>
    <w:rsid w:val="003531FF"/>
    <w:rsid w:val="00353220"/>
    <w:rsid w:val="00353241"/>
    <w:rsid w:val="0035325A"/>
    <w:rsid w:val="003532A7"/>
    <w:rsid w:val="003532BC"/>
    <w:rsid w:val="003532CB"/>
    <w:rsid w:val="003532ED"/>
    <w:rsid w:val="003532F8"/>
    <w:rsid w:val="00353343"/>
    <w:rsid w:val="00353350"/>
    <w:rsid w:val="00353381"/>
    <w:rsid w:val="0035338E"/>
    <w:rsid w:val="00353390"/>
    <w:rsid w:val="003533B1"/>
    <w:rsid w:val="003533EA"/>
    <w:rsid w:val="003533F4"/>
    <w:rsid w:val="003533F7"/>
    <w:rsid w:val="0035341A"/>
    <w:rsid w:val="00353440"/>
    <w:rsid w:val="00353457"/>
    <w:rsid w:val="0035346A"/>
    <w:rsid w:val="00353496"/>
    <w:rsid w:val="003534AF"/>
    <w:rsid w:val="003534DB"/>
    <w:rsid w:val="003534E6"/>
    <w:rsid w:val="003534FE"/>
    <w:rsid w:val="00353516"/>
    <w:rsid w:val="00353531"/>
    <w:rsid w:val="0035353F"/>
    <w:rsid w:val="00353579"/>
    <w:rsid w:val="0035357C"/>
    <w:rsid w:val="0035358E"/>
    <w:rsid w:val="003535D3"/>
    <w:rsid w:val="003535F2"/>
    <w:rsid w:val="003535F5"/>
    <w:rsid w:val="003536C8"/>
    <w:rsid w:val="003536ED"/>
    <w:rsid w:val="00353726"/>
    <w:rsid w:val="0035372F"/>
    <w:rsid w:val="0035374E"/>
    <w:rsid w:val="003537C8"/>
    <w:rsid w:val="003537E7"/>
    <w:rsid w:val="003537FA"/>
    <w:rsid w:val="00353801"/>
    <w:rsid w:val="00353857"/>
    <w:rsid w:val="003538AA"/>
    <w:rsid w:val="003538FF"/>
    <w:rsid w:val="00353934"/>
    <w:rsid w:val="0035393A"/>
    <w:rsid w:val="0035398E"/>
    <w:rsid w:val="003539C7"/>
    <w:rsid w:val="003539FE"/>
    <w:rsid w:val="00353A6A"/>
    <w:rsid w:val="00353A80"/>
    <w:rsid w:val="00353A93"/>
    <w:rsid w:val="00353AB3"/>
    <w:rsid w:val="00353ABA"/>
    <w:rsid w:val="00353ABC"/>
    <w:rsid w:val="00353B11"/>
    <w:rsid w:val="00353B1A"/>
    <w:rsid w:val="00353B71"/>
    <w:rsid w:val="00353BCB"/>
    <w:rsid w:val="00353BF0"/>
    <w:rsid w:val="00353C08"/>
    <w:rsid w:val="00353C2E"/>
    <w:rsid w:val="00353C42"/>
    <w:rsid w:val="00353C4B"/>
    <w:rsid w:val="00353CBA"/>
    <w:rsid w:val="00353CDB"/>
    <w:rsid w:val="00353CFF"/>
    <w:rsid w:val="00353D25"/>
    <w:rsid w:val="00353D85"/>
    <w:rsid w:val="00353DA8"/>
    <w:rsid w:val="00353DB2"/>
    <w:rsid w:val="00353DD1"/>
    <w:rsid w:val="00353E02"/>
    <w:rsid w:val="00353E2C"/>
    <w:rsid w:val="00353E3A"/>
    <w:rsid w:val="00353E41"/>
    <w:rsid w:val="00353E4F"/>
    <w:rsid w:val="00353E5F"/>
    <w:rsid w:val="00353E77"/>
    <w:rsid w:val="00353E90"/>
    <w:rsid w:val="00353ED1"/>
    <w:rsid w:val="00353ED5"/>
    <w:rsid w:val="00353EEB"/>
    <w:rsid w:val="00353EF4"/>
    <w:rsid w:val="00353F0D"/>
    <w:rsid w:val="00353F15"/>
    <w:rsid w:val="00353F22"/>
    <w:rsid w:val="00353FA4"/>
    <w:rsid w:val="00353FBE"/>
    <w:rsid w:val="00353FFA"/>
    <w:rsid w:val="00353FFC"/>
    <w:rsid w:val="00354013"/>
    <w:rsid w:val="0035402F"/>
    <w:rsid w:val="00354033"/>
    <w:rsid w:val="00354040"/>
    <w:rsid w:val="00354045"/>
    <w:rsid w:val="00354090"/>
    <w:rsid w:val="00354098"/>
    <w:rsid w:val="003540A0"/>
    <w:rsid w:val="003540B3"/>
    <w:rsid w:val="003540FC"/>
    <w:rsid w:val="0035411A"/>
    <w:rsid w:val="0035416F"/>
    <w:rsid w:val="0035417D"/>
    <w:rsid w:val="0035419A"/>
    <w:rsid w:val="003541AC"/>
    <w:rsid w:val="003541B7"/>
    <w:rsid w:val="003541B8"/>
    <w:rsid w:val="003541BF"/>
    <w:rsid w:val="0035427F"/>
    <w:rsid w:val="00354288"/>
    <w:rsid w:val="003542B5"/>
    <w:rsid w:val="003542BF"/>
    <w:rsid w:val="003542DB"/>
    <w:rsid w:val="003542ED"/>
    <w:rsid w:val="003543AB"/>
    <w:rsid w:val="003543B1"/>
    <w:rsid w:val="003543EC"/>
    <w:rsid w:val="00354413"/>
    <w:rsid w:val="00354445"/>
    <w:rsid w:val="00354455"/>
    <w:rsid w:val="0035448B"/>
    <w:rsid w:val="003544A5"/>
    <w:rsid w:val="003544C5"/>
    <w:rsid w:val="003544CA"/>
    <w:rsid w:val="003544E1"/>
    <w:rsid w:val="003544FD"/>
    <w:rsid w:val="00354519"/>
    <w:rsid w:val="00354550"/>
    <w:rsid w:val="00354552"/>
    <w:rsid w:val="00354578"/>
    <w:rsid w:val="00354599"/>
    <w:rsid w:val="003545A3"/>
    <w:rsid w:val="00354636"/>
    <w:rsid w:val="00354655"/>
    <w:rsid w:val="0035470D"/>
    <w:rsid w:val="0035471C"/>
    <w:rsid w:val="00354759"/>
    <w:rsid w:val="00354776"/>
    <w:rsid w:val="00354793"/>
    <w:rsid w:val="003547B5"/>
    <w:rsid w:val="003547BF"/>
    <w:rsid w:val="003547FF"/>
    <w:rsid w:val="0035484B"/>
    <w:rsid w:val="00354874"/>
    <w:rsid w:val="0035487D"/>
    <w:rsid w:val="00354886"/>
    <w:rsid w:val="003548AC"/>
    <w:rsid w:val="003548C3"/>
    <w:rsid w:val="0035491E"/>
    <w:rsid w:val="0035494F"/>
    <w:rsid w:val="0035495F"/>
    <w:rsid w:val="00354987"/>
    <w:rsid w:val="00354988"/>
    <w:rsid w:val="003549A6"/>
    <w:rsid w:val="003549BD"/>
    <w:rsid w:val="00354A11"/>
    <w:rsid w:val="00354A44"/>
    <w:rsid w:val="00354A4D"/>
    <w:rsid w:val="00354A51"/>
    <w:rsid w:val="00354A7F"/>
    <w:rsid w:val="00354AE5"/>
    <w:rsid w:val="00354B09"/>
    <w:rsid w:val="00354B16"/>
    <w:rsid w:val="00354B8A"/>
    <w:rsid w:val="00354BBC"/>
    <w:rsid w:val="00354BF0"/>
    <w:rsid w:val="00354BF2"/>
    <w:rsid w:val="00354C3D"/>
    <w:rsid w:val="00354C53"/>
    <w:rsid w:val="00354C65"/>
    <w:rsid w:val="00354C98"/>
    <w:rsid w:val="00354CF3"/>
    <w:rsid w:val="00354D25"/>
    <w:rsid w:val="00354D3E"/>
    <w:rsid w:val="00354D8C"/>
    <w:rsid w:val="00354DB0"/>
    <w:rsid w:val="00354DD8"/>
    <w:rsid w:val="00354DE4"/>
    <w:rsid w:val="00354DF8"/>
    <w:rsid w:val="00354DFE"/>
    <w:rsid w:val="00354E18"/>
    <w:rsid w:val="00354E1E"/>
    <w:rsid w:val="00354E82"/>
    <w:rsid w:val="00354EEF"/>
    <w:rsid w:val="00354F1A"/>
    <w:rsid w:val="00354F31"/>
    <w:rsid w:val="00354F68"/>
    <w:rsid w:val="00354F6B"/>
    <w:rsid w:val="00354F83"/>
    <w:rsid w:val="00354FD7"/>
    <w:rsid w:val="00354FF5"/>
    <w:rsid w:val="00354FF7"/>
    <w:rsid w:val="0035506D"/>
    <w:rsid w:val="003550E9"/>
    <w:rsid w:val="00355106"/>
    <w:rsid w:val="0035510A"/>
    <w:rsid w:val="00355146"/>
    <w:rsid w:val="00355150"/>
    <w:rsid w:val="00355166"/>
    <w:rsid w:val="0035518B"/>
    <w:rsid w:val="003551B0"/>
    <w:rsid w:val="003551C7"/>
    <w:rsid w:val="003551D3"/>
    <w:rsid w:val="0035522A"/>
    <w:rsid w:val="00355234"/>
    <w:rsid w:val="0035528D"/>
    <w:rsid w:val="0035529C"/>
    <w:rsid w:val="003552C8"/>
    <w:rsid w:val="003552F1"/>
    <w:rsid w:val="00355306"/>
    <w:rsid w:val="00355334"/>
    <w:rsid w:val="00355357"/>
    <w:rsid w:val="00355372"/>
    <w:rsid w:val="00355442"/>
    <w:rsid w:val="00355456"/>
    <w:rsid w:val="0035549B"/>
    <w:rsid w:val="003554D7"/>
    <w:rsid w:val="00355505"/>
    <w:rsid w:val="00355514"/>
    <w:rsid w:val="0035553F"/>
    <w:rsid w:val="00355543"/>
    <w:rsid w:val="00355559"/>
    <w:rsid w:val="00355571"/>
    <w:rsid w:val="00355590"/>
    <w:rsid w:val="0035559A"/>
    <w:rsid w:val="0035559D"/>
    <w:rsid w:val="003555B8"/>
    <w:rsid w:val="003555CA"/>
    <w:rsid w:val="003555DF"/>
    <w:rsid w:val="003555E8"/>
    <w:rsid w:val="003555E9"/>
    <w:rsid w:val="0035565E"/>
    <w:rsid w:val="00355667"/>
    <w:rsid w:val="0035568D"/>
    <w:rsid w:val="0035569B"/>
    <w:rsid w:val="0035569D"/>
    <w:rsid w:val="003556A2"/>
    <w:rsid w:val="003556A7"/>
    <w:rsid w:val="003556B0"/>
    <w:rsid w:val="003556B4"/>
    <w:rsid w:val="003556D6"/>
    <w:rsid w:val="00355706"/>
    <w:rsid w:val="00355731"/>
    <w:rsid w:val="00355762"/>
    <w:rsid w:val="00355768"/>
    <w:rsid w:val="0035576C"/>
    <w:rsid w:val="00355790"/>
    <w:rsid w:val="003557A9"/>
    <w:rsid w:val="003557CD"/>
    <w:rsid w:val="003557E1"/>
    <w:rsid w:val="003557E5"/>
    <w:rsid w:val="0035580C"/>
    <w:rsid w:val="00355880"/>
    <w:rsid w:val="00355890"/>
    <w:rsid w:val="003558A1"/>
    <w:rsid w:val="0035590F"/>
    <w:rsid w:val="00355954"/>
    <w:rsid w:val="00355989"/>
    <w:rsid w:val="003559A3"/>
    <w:rsid w:val="003559AF"/>
    <w:rsid w:val="00355A80"/>
    <w:rsid w:val="00355AA2"/>
    <w:rsid w:val="00355AC9"/>
    <w:rsid w:val="00355AD7"/>
    <w:rsid w:val="00355AE4"/>
    <w:rsid w:val="00355AF0"/>
    <w:rsid w:val="00355B25"/>
    <w:rsid w:val="00355B5E"/>
    <w:rsid w:val="00355B77"/>
    <w:rsid w:val="00355BB2"/>
    <w:rsid w:val="00355BC3"/>
    <w:rsid w:val="00355C05"/>
    <w:rsid w:val="00355C2A"/>
    <w:rsid w:val="00355C2E"/>
    <w:rsid w:val="00355C83"/>
    <w:rsid w:val="00355C9B"/>
    <w:rsid w:val="00355CA6"/>
    <w:rsid w:val="00355CB1"/>
    <w:rsid w:val="00355CC7"/>
    <w:rsid w:val="00355CCA"/>
    <w:rsid w:val="00355D2F"/>
    <w:rsid w:val="00355D42"/>
    <w:rsid w:val="00355D51"/>
    <w:rsid w:val="00355D5E"/>
    <w:rsid w:val="00355D94"/>
    <w:rsid w:val="00355DBF"/>
    <w:rsid w:val="00355DCA"/>
    <w:rsid w:val="00355DE7"/>
    <w:rsid w:val="00355E4D"/>
    <w:rsid w:val="00355E55"/>
    <w:rsid w:val="00355E56"/>
    <w:rsid w:val="00355E74"/>
    <w:rsid w:val="00355E91"/>
    <w:rsid w:val="00355ECC"/>
    <w:rsid w:val="00355ECE"/>
    <w:rsid w:val="00355EFA"/>
    <w:rsid w:val="00355F19"/>
    <w:rsid w:val="00355F41"/>
    <w:rsid w:val="00355F47"/>
    <w:rsid w:val="00355F4F"/>
    <w:rsid w:val="00355F6E"/>
    <w:rsid w:val="00355F84"/>
    <w:rsid w:val="00355FB8"/>
    <w:rsid w:val="00355FCB"/>
    <w:rsid w:val="00355FE9"/>
    <w:rsid w:val="00356001"/>
    <w:rsid w:val="00356042"/>
    <w:rsid w:val="0035607E"/>
    <w:rsid w:val="00356087"/>
    <w:rsid w:val="0035608E"/>
    <w:rsid w:val="00356093"/>
    <w:rsid w:val="003560D2"/>
    <w:rsid w:val="003560DA"/>
    <w:rsid w:val="003560EB"/>
    <w:rsid w:val="00356158"/>
    <w:rsid w:val="0035615F"/>
    <w:rsid w:val="003561E6"/>
    <w:rsid w:val="003561F9"/>
    <w:rsid w:val="0035623B"/>
    <w:rsid w:val="00356255"/>
    <w:rsid w:val="0035625C"/>
    <w:rsid w:val="00356284"/>
    <w:rsid w:val="003562B2"/>
    <w:rsid w:val="003562B5"/>
    <w:rsid w:val="003562BA"/>
    <w:rsid w:val="003562C7"/>
    <w:rsid w:val="003562EF"/>
    <w:rsid w:val="00356350"/>
    <w:rsid w:val="00356354"/>
    <w:rsid w:val="0035636D"/>
    <w:rsid w:val="00356374"/>
    <w:rsid w:val="003563AC"/>
    <w:rsid w:val="003563AF"/>
    <w:rsid w:val="003563BF"/>
    <w:rsid w:val="0035644D"/>
    <w:rsid w:val="00356472"/>
    <w:rsid w:val="00356473"/>
    <w:rsid w:val="0035648C"/>
    <w:rsid w:val="0035648D"/>
    <w:rsid w:val="00356497"/>
    <w:rsid w:val="003564C7"/>
    <w:rsid w:val="003564D3"/>
    <w:rsid w:val="003564F3"/>
    <w:rsid w:val="00356526"/>
    <w:rsid w:val="0035655D"/>
    <w:rsid w:val="00356566"/>
    <w:rsid w:val="00356591"/>
    <w:rsid w:val="003565A0"/>
    <w:rsid w:val="003565BC"/>
    <w:rsid w:val="003565DE"/>
    <w:rsid w:val="00356615"/>
    <w:rsid w:val="0035662A"/>
    <w:rsid w:val="00356637"/>
    <w:rsid w:val="00356649"/>
    <w:rsid w:val="00356671"/>
    <w:rsid w:val="0035669E"/>
    <w:rsid w:val="003566AA"/>
    <w:rsid w:val="003566BE"/>
    <w:rsid w:val="0035670E"/>
    <w:rsid w:val="0035671D"/>
    <w:rsid w:val="0035673E"/>
    <w:rsid w:val="00356748"/>
    <w:rsid w:val="0035674E"/>
    <w:rsid w:val="00356764"/>
    <w:rsid w:val="00356773"/>
    <w:rsid w:val="00356779"/>
    <w:rsid w:val="00356787"/>
    <w:rsid w:val="003567B4"/>
    <w:rsid w:val="00356830"/>
    <w:rsid w:val="00356836"/>
    <w:rsid w:val="00356883"/>
    <w:rsid w:val="0035688B"/>
    <w:rsid w:val="003568B4"/>
    <w:rsid w:val="003568D4"/>
    <w:rsid w:val="003568F5"/>
    <w:rsid w:val="00356900"/>
    <w:rsid w:val="003569C1"/>
    <w:rsid w:val="003569C4"/>
    <w:rsid w:val="003569C5"/>
    <w:rsid w:val="003569D3"/>
    <w:rsid w:val="003569D6"/>
    <w:rsid w:val="00356A04"/>
    <w:rsid w:val="00356A1F"/>
    <w:rsid w:val="00356A2A"/>
    <w:rsid w:val="00356A54"/>
    <w:rsid w:val="00356A7B"/>
    <w:rsid w:val="00356AB0"/>
    <w:rsid w:val="00356AD0"/>
    <w:rsid w:val="00356AF7"/>
    <w:rsid w:val="00356B0A"/>
    <w:rsid w:val="00356B49"/>
    <w:rsid w:val="00356B58"/>
    <w:rsid w:val="00356B67"/>
    <w:rsid w:val="00356B7F"/>
    <w:rsid w:val="00356BAE"/>
    <w:rsid w:val="00356BBD"/>
    <w:rsid w:val="00356C58"/>
    <w:rsid w:val="00356C59"/>
    <w:rsid w:val="00356C7B"/>
    <w:rsid w:val="00356D17"/>
    <w:rsid w:val="00356D3E"/>
    <w:rsid w:val="00356D7E"/>
    <w:rsid w:val="00356D88"/>
    <w:rsid w:val="00356D8D"/>
    <w:rsid w:val="00356D9E"/>
    <w:rsid w:val="00356DF8"/>
    <w:rsid w:val="00356E19"/>
    <w:rsid w:val="00356E3C"/>
    <w:rsid w:val="00356E5A"/>
    <w:rsid w:val="00356EB9"/>
    <w:rsid w:val="00356F02"/>
    <w:rsid w:val="00356F51"/>
    <w:rsid w:val="00356F58"/>
    <w:rsid w:val="00356FA4"/>
    <w:rsid w:val="00356FD7"/>
    <w:rsid w:val="00356FE1"/>
    <w:rsid w:val="00357005"/>
    <w:rsid w:val="00357008"/>
    <w:rsid w:val="00357018"/>
    <w:rsid w:val="0035701F"/>
    <w:rsid w:val="00357032"/>
    <w:rsid w:val="00357056"/>
    <w:rsid w:val="00357071"/>
    <w:rsid w:val="0035707B"/>
    <w:rsid w:val="00357099"/>
    <w:rsid w:val="003570CB"/>
    <w:rsid w:val="003570E9"/>
    <w:rsid w:val="0035716D"/>
    <w:rsid w:val="00357172"/>
    <w:rsid w:val="00357183"/>
    <w:rsid w:val="00357196"/>
    <w:rsid w:val="003571BA"/>
    <w:rsid w:val="0035721C"/>
    <w:rsid w:val="0035726D"/>
    <w:rsid w:val="00357277"/>
    <w:rsid w:val="0035727A"/>
    <w:rsid w:val="00357283"/>
    <w:rsid w:val="00357297"/>
    <w:rsid w:val="003572A5"/>
    <w:rsid w:val="003572C6"/>
    <w:rsid w:val="003572CB"/>
    <w:rsid w:val="003572E0"/>
    <w:rsid w:val="003572F8"/>
    <w:rsid w:val="0035730D"/>
    <w:rsid w:val="00357322"/>
    <w:rsid w:val="00357324"/>
    <w:rsid w:val="00357326"/>
    <w:rsid w:val="00357390"/>
    <w:rsid w:val="003573BE"/>
    <w:rsid w:val="003573C3"/>
    <w:rsid w:val="003573C9"/>
    <w:rsid w:val="003573D3"/>
    <w:rsid w:val="0035740E"/>
    <w:rsid w:val="00357414"/>
    <w:rsid w:val="0035745C"/>
    <w:rsid w:val="003574A4"/>
    <w:rsid w:val="00357597"/>
    <w:rsid w:val="003575C1"/>
    <w:rsid w:val="003575D6"/>
    <w:rsid w:val="00357638"/>
    <w:rsid w:val="00357671"/>
    <w:rsid w:val="00357680"/>
    <w:rsid w:val="0035768A"/>
    <w:rsid w:val="00357692"/>
    <w:rsid w:val="003576BB"/>
    <w:rsid w:val="003576D2"/>
    <w:rsid w:val="003576EE"/>
    <w:rsid w:val="003576FF"/>
    <w:rsid w:val="0035770C"/>
    <w:rsid w:val="00357712"/>
    <w:rsid w:val="00357714"/>
    <w:rsid w:val="00357731"/>
    <w:rsid w:val="00357757"/>
    <w:rsid w:val="0035777B"/>
    <w:rsid w:val="0035779F"/>
    <w:rsid w:val="003577E0"/>
    <w:rsid w:val="00357813"/>
    <w:rsid w:val="00357868"/>
    <w:rsid w:val="00357897"/>
    <w:rsid w:val="003578BE"/>
    <w:rsid w:val="003578CC"/>
    <w:rsid w:val="003578D2"/>
    <w:rsid w:val="003578E1"/>
    <w:rsid w:val="003578E5"/>
    <w:rsid w:val="00357940"/>
    <w:rsid w:val="00357956"/>
    <w:rsid w:val="00357962"/>
    <w:rsid w:val="00357964"/>
    <w:rsid w:val="00357995"/>
    <w:rsid w:val="0035799D"/>
    <w:rsid w:val="003579F4"/>
    <w:rsid w:val="003579F7"/>
    <w:rsid w:val="00357A14"/>
    <w:rsid w:val="00357A1E"/>
    <w:rsid w:val="00357A26"/>
    <w:rsid w:val="00357A29"/>
    <w:rsid w:val="00357A40"/>
    <w:rsid w:val="00357A72"/>
    <w:rsid w:val="00357A86"/>
    <w:rsid w:val="00357B07"/>
    <w:rsid w:val="00357B52"/>
    <w:rsid w:val="00357B65"/>
    <w:rsid w:val="00357B77"/>
    <w:rsid w:val="00357B83"/>
    <w:rsid w:val="00357BD3"/>
    <w:rsid w:val="00357C0D"/>
    <w:rsid w:val="00357C1E"/>
    <w:rsid w:val="00357C34"/>
    <w:rsid w:val="00357C42"/>
    <w:rsid w:val="00357C4E"/>
    <w:rsid w:val="00357C57"/>
    <w:rsid w:val="00357C5D"/>
    <w:rsid w:val="00357C9D"/>
    <w:rsid w:val="00357CAD"/>
    <w:rsid w:val="00357CF1"/>
    <w:rsid w:val="00357D09"/>
    <w:rsid w:val="00357D37"/>
    <w:rsid w:val="00357D47"/>
    <w:rsid w:val="00357DC2"/>
    <w:rsid w:val="00357DD6"/>
    <w:rsid w:val="00357E95"/>
    <w:rsid w:val="00357EAF"/>
    <w:rsid w:val="00357ED7"/>
    <w:rsid w:val="00357EDF"/>
    <w:rsid w:val="00357F0D"/>
    <w:rsid w:val="00357F49"/>
    <w:rsid w:val="00357F56"/>
    <w:rsid w:val="00357F71"/>
    <w:rsid w:val="00357FCC"/>
    <w:rsid w:val="00357FD3"/>
    <w:rsid w:val="00357FDB"/>
    <w:rsid w:val="00357FE7"/>
    <w:rsid w:val="0036002B"/>
    <w:rsid w:val="0036005A"/>
    <w:rsid w:val="00360061"/>
    <w:rsid w:val="0036006F"/>
    <w:rsid w:val="00360085"/>
    <w:rsid w:val="00360098"/>
    <w:rsid w:val="003600BA"/>
    <w:rsid w:val="003600C5"/>
    <w:rsid w:val="003600E7"/>
    <w:rsid w:val="003600E9"/>
    <w:rsid w:val="0036012F"/>
    <w:rsid w:val="00360181"/>
    <w:rsid w:val="00360182"/>
    <w:rsid w:val="00360193"/>
    <w:rsid w:val="0036019C"/>
    <w:rsid w:val="003601B7"/>
    <w:rsid w:val="003601BF"/>
    <w:rsid w:val="003601E5"/>
    <w:rsid w:val="003601F4"/>
    <w:rsid w:val="00360283"/>
    <w:rsid w:val="003602AA"/>
    <w:rsid w:val="003602E1"/>
    <w:rsid w:val="00360301"/>
    <w:rsid w:val="0036033B"/>
    <w:rsid w:val="00360340"/>
    <w:rsid w:val="0036034C"/>
    <w:rsid w:val="00360350"/>
    <w:rsid w:val="00360351"/>
    <w:rsid w:val="003603AB"/>
    <w:rsid w:val="003603AF"/>
    <w:rsid w:val="003603CD"/>
    <w:rsid w:val="0036045D"/>
    <w:rsid w:val="003604E4"/>
    <w:rsid w:val="00360502"/>
    <w:rsid w:val="003605A0"/>
    <w:rsid w:val="003605A4"/>
    <w:rsid w:val="003605B1"/>
    <w:rsid w:val="003605BF"/>
    <w:rsid w:val="003605C2"/>
    <w:rsid w:val="003605D0"/>
    <w:rsid w:val="003605DC"/>
    <w:rsid w:val="00360639"/>
    <w:rsid w:val="00360642"/>
    <w:rsid w:val="00360643"/>
    <w:rsid w:val="00360650"/>
    <w:rsid w:val="0036066B"/>
    <w:rsid w:val="003606C0"/>
    <w:rsid w:val="00360702"/>
    <w:rsid w:val="00360774"/>
    <w:rsid w:val="003607CC"/>
    <w:rsid w:val="003608AA"/>
    <w:rsid w:val="003608AD"/>
    <w:rsid w:val="003608BF"/>
    <w:rsid w:val="003608CB"/>
    <w:rsid w:val="003608DD"/>
    <w:rsid w:val="0036092D"/>
    <w:rsid w:val="00360930"/>
    <w:rsid w:val="0036093B"/>
    <w:rsid w:val="0036093C"/>
    <w:rsid w:val="00360959"/>
    <w:rsid w:val="0036097F"/>
    <w:rsid w:val="0036099D"/>
    <w:rsid w:val="003609A2"/>
    <w:rsid w:val="003609AA"/>
    <w:rsid w:val="003609B6"/>
    <w:rsid w:val="003609CC"/>
    <w:rsid w:val="003609E1"/>
    <w:rsid w:val="003609F9"/>
    <w:rsid w:val="00360A1C"/>
    <w:rsid w:val="00360A87"/>
    <w:rsid w:val="00360B18"/>
    <w:rsid w:val="00360B19"/>
    <w:rsid w:val="00360B80"/>
    <w:rsid w:val="00360BF6"/>
    <w:rsid w:val="00360BF8"/>
    <w:rsid w:val="00360C17"/>
    <w:rsid w:val="00360C23"/>
    <w:rsid w:val="00360C25"/>
    <w:rsid w:val="00360C63"/>
    <w:rsid w:val="00360C73"/>
    <w:rsid w:val="00360C90"/>
    <w:rsid w:val="00360CC3"/>
    <w:rsid w:val="00360CE0"/>
    <w:rsid w:val="00360D2C"/>
    <w:rsid w:val="00360D2E"/>
    <w:rsid w:val="00360D50"/>
    <w:rsid w:val="00360D53"/>
    <w:rsid w:val="00360D5D"/>
    <w:rsid w:val="00360DBE"/>
    <w:rsid w:val="00360DBF"/>
    <w:rsid w:val="00360DC5"/>
    <w:rsid w:val="00360DDC"/>
    <w:rsid w:val="00360E15"/>
    <w:rsid w:val="00360E17"/>
    <w:rsid w:val="00360E5A"/>
    <w:rsid w:val="00360E6F"/>
    <w:rsid w:val="00360E86"/>
    <w:rsid w:val="00360EB9"/>
    <w:rsid w:val="00360ED2"/>
    <w:rsid w:val="00360EE0"/>
    <w:rsid w:val="00360F30"/>
    <w:rsid w:val="00360F48"/>
    <w:rsid w:val="00360F49"/>
    <w:rsid w:val="00360FA4"/>
    <w:rsid w:val="00360FB4"/>
    <w:rsid w:val="00360FC2"/>
    <w:rsid w:val="00361019"/>
    <w:rsid w:val="0036102E"/>
    <w:rsid w:val="0036104A"/>
    <w:rsid w:val="00361068"/>
    <w:rsid w:val="00361097"/>
    <w:rsid w:val="003610C9"/>
    <w:rsid w:val="003610CE"/>
    <w:rsid w:val="003610DD"/>
    <w:rsid w:val="00361114"/>
    <w:rsid w:val="0036111B"/>
    <w:rsid w:val="00361129"/>
    <w:rsid w:val="00361130"/>
    <w:rsid w:val="00361139"/>
    <w:rsid w:val="00361192"/>
    <w:rsid w:val="003611C4"/>
    <w:rsid w:val="00361209"/>
    <w:rsid w:val="0036120F"/>
    <w:rsid w:val="0036123E"/>
    <w:rsid w:val="0036125A"/>
    <w:rsid w:val="00361285"/>
    <w:rsid w:val="00361313"/>
    <w:rsid w:val="0036131E"/>
    <w:rsid w:val="00361327"/>
    <w:rsid w:val="003613A7"/>
    <w:rsid w:val="003613A8"/>
    <w:rsid w:val="003613D4"/>
    <w:rsid w:val="003613D6"/>
    <w:rsid w:val="003613DE"/>
    <w:rsid w:val="003613E0"/>
    <w:rsid w:val="003613FB"/>
    <w:rsid w:val="00361411"/>
    <w:rsid w:val="0036142D"/>
    <w:rsid w:val="00361486"/>
    <w:rsid w:val="003614E0"/>
    <w:rsid w:val="0036152E"/>
    <w:rsid w:val="0036153B"/>
    <w:rsid w:val="0036154D"/>
    <w:rsid w:val="00361556"/>
    <w:rsid w:val="00361560"/>
    <w:rsid w:val="0036156A"/>
    <w:rsid w:val="003615B1"/>
    <w:rsid w:val="003615BB"/>
    <w:rsid w:val="003615CF"/>
    <w:rsid w:val="003615D4"/>
    <w:rsid w:val="003615EE"/>
    <w:rsid w:val="0036165C"/>
    <w:rsid w:val="00361663"/>
    <w:rsid w:val="00361685"/>
    <w:rsid w:val="003616D5"/>
    <w:rsid w:val="0036177F"/>
    <w:rsid w:val="00361798"/>
    <w:rsid w:val="003617B2"/>
    <w:rsid w:val="0036180B"/>
    <w:rsid w:val="0036183A"/>
    <w:rsid w:val="00361843"/>
    <w:rsid w:val="0036185D"/>
    <w:rsid w:val="003618BC"/>
    <w:rsid w:val="00361924"/>
    <w:rsid w:val="0036199F"/>
    <w:rsid w:val="003619A4"/>
    <w:rsid w:val="00361A21"/>
    <w:rsid w:val="00361A53"/>
    <w:rsid w:val="00361AB1"/>
    <w:rsid w:val="00361ABD"/>
    <w:rsid w:val="00361ABE"/>
    <w:rsid w:val="00361AD6"/>
    <w:rsid w:val="00361B26"/>
    <w:rsid w:val="00361B2C"/>
    <w:rsid w:val="00361B59"/>
    <w:rsid w:val="00361B90"/>
    <w:rsid w:val="00361B96"/>
    <w:rsid w:val="00361B9B"/>
    <w:rsid w:val="00361BBC"/>
    <w:rsid w:val="00361C10"/>
    <w:rsid w:val="00361C1E"/>
    <w:rsid w:val="00361C60"/>
    <w:rsid w:val="00361C7F"/>
    <w:rsid w:val="00361CFE"/>
    <w:rsid w:val="00361D36"/>
    <w:rsid w:val="00361D48"/>
    <w:rsid w:val="00361D49"/>
    <w:rsid w:val="00361D8C"/>
    <w:rsid w:val="00361D8F"/>
    <w:rsid w:val="00361D92"/>
    <w:rsid w:val="00361DD8"/>
    <w:rsid w:val="00361DE6"/>
    <w:rsid w:val="00361E1A"/>
    <w:rsid w:val="00361E2D"/>
    <w:rsid w:val="00361E52"/>
    <w:rsid w:val="00361E73"/>
    <w:rsid w:val="00361EA7"/>
    <w:rsid w:val="00361EEA"/>
    <w:rsid w:val="00361EF1"/>
    <w:rsid w:val="00361F04"/>
    <w:rsid w:val="00361F27"/>
    <w:rsid w:val="00361F36"/>
    <w:rsid w:val="00361F6B"/>
    <w:rsid w:val="00361F83"/>
    <w:rsid w:val="00361F90"/>
    <w:rsid w:val="00361FC2"/>
    <w:rsid w:val="00361FCC"/>
    <w:rsid w:val="00361FE7"/>
    <w:rsid w:val="0036202B"/>
    <w:rsid w:val="0036202C"/>
    <w:rsid w:val="00362035"/>
    <w:rsid w:val="0036203A"/>
    <w:rsid w:val="00362055"/>
    <w:rsid w:val="0036205B"/>
    <w:rsid w:val="0036205E"/>
    <w:rsid w:val="00362084"/>
    <w:rsid w:val="003620A5"/>
    <w:rsid w:val="0036213B"/>
    <w:rsid w:val="00362159"/>
    <w:rsid w:val="00362164"/>
    <w:rsid w:val="00362171"/>
    <w:rsid w:val="00362189"/>
    <w:rsid w:val="00362193"/>
    <w:rsid w:val="00362218"/>
    <w:rsid w:val="00362238"/>
    <w:rsid w:val="00362247"/>
    <w:rsid w:val="0036226E"/>
    <w:rsid w:val="00362275"/>
    <w:rsid w:val="00362306"/>
    <w:rsid w:val="00362316"/>
    <w:rsid w:val="00362334"/>
    <w:rsid w:val="00362365"/>
    <w:rsid w:val="00362376"/>
    <w:rsid w:val="00362394"/>
    <w:rsid w:val="003623B1"/>
    <w:rsid w:val="003623EA"/>
    <w:rsid w:val="00362417"/>
    <w:rsid w:val="00362427"/>
    <w:rsid w:val="00362434"/>
    <w:rsid w:val="0036243E"/>
    <w:rsid w:val="0036245E"/>
    <w:rsid w:val="00362461"/>
    <w:rsid w:val="00362467"/>
    <w:rsid w:val="00362479"/>
    <w:rsid w:val="003624CF"/>
    <w:rsid w:val="003624E3"/>
    <w:rsid w:val="003624E6"/>
    <w:rsid w:val="00362513"/>
    <w:rsid w:val="0036256B"/>
    <w:rsid w:val="0036256D"/>
    <w:rsid w:val="00362574"/>
    <w:rsid w:val="0036258C"/>
    <w:rsid w:val="003625B7"/>
    <w:rsid w:val="00362630"/>
    <w:rsid w:val="00362639"/>
    <w:rsid w:val="003626EF"/>
    <w:rsid w:val="00362745"/>
    <w:rsid w:val="0036274E"/>
    <w:rsid w:val="0036275F"/>
    <w:rsid w:val="003627F4"/>
    <w:rsid w:val="00362844"/>
    <w:rsid w:val="00362872"/>
    <w:rsid w:val="00362899"/>
    <w:rsid w:val="0036289B"/>
    <w:rsid w:val="003628EE"/>
    <w:rsid w:val="0036290D"/>
    <w:rsid w:val="00362919"/>
    <w:rsid w:val="00362947"/>
    <w:rsid w:val="0036299F"/>
    <w:rsid w:val="003629BC"/>
    <w:rsid w:val="00362A3A"/>
    <w:rsid w:val="00362A4F"/>
    <w:rsid w:val="00362A60"/>
    <w:rsid w:val="00362A7E"/>
    <w:rsid w:val="00362A86"/>
    <w:rsid w:val="00362AB1"/>
    <w:rsid w:val="00362AFF"/>
    <w:rsid w:val="00362B2D"/>
    <w:rsid w:val="00362B2E"/>
    <w:rsid w:val="00362B42"/>
    <w:rsid w:val="00362B51"/>
    <w:rsid w:val="00362B76"/>
    <w:rsid w:val="00362B8D"/>
    <w:rsid w:val="00362BBF"/>
    <w:rsid w:val="00362BDD"/>
    <w:rsid w:val="00362BFF"/>
    <w:rsid w:val="00362C10"/>
    <w:rsid w:val="00362C1C"/>
    <w:rsid w:val="00362C21"/>
    <w:rsid w:val="00362C33"/>
    <w:rsid w:val="00362CD1"/>
    <w:rsid w:val="00362CD5"/>
    <w:rsid w:val="00362CE7"/>
    <w:rsid w:val="00362D1D"/>
    <w:rsid w:val="00362D4F"/>
    <w:rsid w:val="00362D67"/>
    <w:rsid w:val="00362DD0"/>
    <w:rsid w:val="00362E22"/>
    <w:rsid w:val="00362E43"/>
    <w:rsid w:val="00362E73"/>
    <w:rsid w:val="00362EAB"/>
    <w:rsid w:val="00362EAD"/>
    <w:rsid w:val="00362EB3"/>
    <w:rsid w:val="00362EB5"/>
    <w:rsid w:val="00362F04"/>
    <w:rsid w:val="00362F22"/>
    <w:rsid w:val="00362F74"/>
    <w:rsid w:val="00362F87"/>
    <w:rsid w:val="00362FD6"/>
    <w:rsid w:val="00362FEC"/>
    <w:rsid w:val="00362FF1"/>
    <w:rsid w:val="00363013"/>
    <w:rsid w:val="0036303C"/>
    <w:rsid w:val="0036307D"/>
    <w:rsid w:val="00363087"/>
    <w:rsid w:val="003630BE"/>
    <w:rsid w:val="003630D3"/>
    <w:rsid w:val="00363117"/>
    <w:rsid w:val="0036311A"/>
    <w:rsid w:val="003631B0"/>
    <w:rsid w:val="003631B6"/>
    <w:rsid w:val="003631BF"/>
    <w:rsid w:val="003631C9"/>
    <w:rsid w:val="0036321B"/>
    <w:rsid w:val="0036329B"/>
    <w:rsid w:val="003632A8"/>
    <w:rsid w:val="003632D7"/>
    <w:rsid w:val="003632DF"/>
    <w:rsid w:val="003632E6"/>
    <w:rsid w:val="003632ED"/>
    <w:rsid w:val="00363318"/>
    <w:rsid w:val="0036331F"/>
    <w:rsid w:val="0036333F"/>
    <w:rsid w:val="0036334F"/>
    <w:rsid w:val="00363363"/>
    <w:rsid w:val="00363373"/>
    <w:rsid w:val="0036338E"/>
    <w:rsid w:val="003633AA"/>
    <w:rsid w:val="003633EE"/>
    <w:rsid w:val="003633F4"/>
    <w:rsid w:val="003634BB"/>
    <w:rsid w:val="003634C1"/>
    <w:rsid w:val="003634EA"/>
    <w:rsid w:val="003634EE"/>
    <w:rsid w:val="0036350E"/>
    <w:rsid w:val="0036351A"/>
    <w:rsid w:val="0036354A"/>
    <w:rsid w:val="00363572"/>
    <w:rsid w:val="003635AF"/>
    <w:rsid w:val="003635C7"/>
    <w:rsid w:val="003635F3"/>
    <w:rsid w:val="0036362C"/>
    <w:rsid w:val="0036364D"/>
    <w:rsid w:val="00363656"/>
    <w:rsid w:val="00363657"/>
    <w:rsid w:val="00363680"/>
    <w:rsid w:val="003636BF"/>
    <w:rsid w:val="0036374B"/>
    <w:rsid w:val="00363762"/>
    <w:rsid w:val="00363778"/>
    <w:rsid w:val="003637A9"/>
    <w:rsid w:val="003637B2"/>
    <w:rsid w:val="003637DC"/>
    <w:rsid w:val="003637F4"/>
    <w:rsid w:val="0036380E"/>
    <w:rsid w:val="00363818"/>
    <w:rsid w:val="00363825"/>
    <w:rsid w:val="0036383E"/>
    <w:rsid w:val="003638C6"/>
    <w:rsid w:val="003638F9"/>
    <w:rsid w:val="00363915"/>
    <w:rsid w:val="00363971"/>
    <w:rsid w:val="00363988"/>
    <w:rsid w:val="003639D6"/>
    <w:rsid w:val="00363A06"/>
    <w:rsid w:val="00363A0B"/>
    <w:rsid w:val="00363A35"/>
    <w:rsid w:val="00363A36"/>
    <w:rsid w:val="00363A4E"/>
    <w:rsid w:val="00363A66"/>
    <w:rsid w:val="00363A6D"/>
    <w:rsid w:val="00363A77"/>
    <w:rsid w:val="00363A79"/>
    <w:rsid w:val="00363A85"/>
    <w:rsid w:val="00363A9F"/>
    <w:rsid w:val="00363AAB"/>
    <w:rsid w:val="00363AB2"/>
    <w:rsid w:val="00363AB3"/>
    <w:rsid w:val="00363AF8"/>
    <w:rsid w:val="00363B36"/>
    <w:rsid w:val="00363B57"/>
    <w:rsid w:val="00363B6B"/>
    <w:rsid w:val="00363B78"/>
    <w:rsid w:val="00363BAB"/>
    <w:rsid w:val="00363BCB"/>
    <w:rsid w:val="00363BF8"/>
    <w:rsid w:val="00363C0F"/>
    <w:rsid w:val="00363C30"/>
    <w:rsid w:val="00363C4B"/>
    <w:rsid w:val="00363C71"/>
    <w:rsid w:val="00363CD0"/>
    <w:rsid w:val="00363D23"/>
    <w:rsid w:val="00363D80"/>
    <w:rsid w:val="00363D9E"/>
    <w:rsid w:val="00363DD6"/>
    <w:rsid w:val="00363DE1"/>
    <w:rsid w:val="00363DE6"/>
    <w:rsid w:val="00363E4D"/>
    <w:rsid w:val="00363E70"/>
    <w:rsid w:val="00363EFC"/>
    <w:rsid w:val="00363F0A"/>
    <w:rsid w:val="00363F0E"/>
    <w:rsid w:val="00363F16"/>
    <w:rsid w:val="00363F1A"/>
    <w:rsid w:val="00363F5D"/>
    <w:rsid w:val="00363FC4"/>
    <w:rsid w:val="00363FF2"/>
    <w:rsid w:val="00363FF6"/>
    <w:rsid w:val="0036401B"/>
    <w:rsid w:val="00364024"/>
    <w:rsid w:val="00364044"/>
    <w:rsid w:val="00364058"/>
    <w:rsid w:val="00364085"/>
    <w:rsid w:val="0036409C"/>
    <w:rsid w:val="003640BD"/>
    <w:rsid w:val="003640C1"/>
    <w:rsid w:val="003640DD"/>
    <w:rsid w:val="00364147"/>
    <w:rsid w:val="0036414E"/>
    <w:rsid w:val="00364150"/>
    <w:rsid w:val="00364188"/>
    <w:rsid w:val="003641F3"/>
    <w:rsid w:val="00364293"/>
    <w:rsid w:val="003642B0"/>
    <w:rsid w:val="003642C5"/>
    <w:rsid w:val="003642D0"/>
    <w:rsid w:val="00364360"/>
    <w:rsid w:val="00364389"/>
    <w:rsid w:val="00364391"/>
    <w:rsid w:val="0036439D"/>
    <w:rsid w:val="003643C3"/>
    <w:rsid w:val="00364406"/>
    <w:rsid w:val="00364467"/>
    <w:rsid w:val="0036446D"/>
    <w:rsid w:val="003644B5"/>
    <w:rsid w:val="003644C8"/>
    <w:rsid w:val="00364568"/>
    <w:rsid w:val="0036456E"/>
    <w:rsid w:val="003645A5"/>
    <w:rsid w:val="003645AE"/>
    <w:rsid w:val="003645BF"/>
    <w:rsid w:val="00364600"/>
    <w:rsid w:val="00364603"/>
    <w:rsid w:val="00364621"/>
    <w:rsid w:val="00364648"/>
    <w:rsid w:val="0036464A"/>
    <w:rsid w:val="0036466B"/>
    <w:rsid w:val="003646B8"/>
    <w:rsid w:val="003646FE"/>
    <w:rsid w:val="0036473F"/>
    <w:rsid w:val="00364744"/>
    <w:rsid w:val="0036479B"/>
    <w:rsid w:val="003647B2"/>
    <w:rsid w:val="003647C4"/>
    <w:rsid w:val="003647CA"/>
    <w:rsid w:val="00364824"/>
    <w:rsid w:val="00364839"/>
    <w:rsid w:val="00364858"/>
    <w:rsid w:val="00364874"/>
    <w:rsid w:val="0036489F"/>
    <w:rsid w:val="003648CD"/>
    <w:rsid w:val="0036491D"/>
    <w:rsid w:val="00364920"/>
    <w:rsid w:val="00364946"/>
    <w:rsid w:val="00364957"/>
    <w:rsid w:val="0036497F"/>
    <w:rsid w:val="00364992"/>
    <w:rsid w:val="003649AA"/>
    <w:rsid w:val="003649EA"/>
    <w:rsid w:val="003649F0"/>
    <w:rsid w:val="00364A1E"/>
    <w:rsid w:val="00364A83"/>
    <w:rsid w:val="00364A8C"/>
    <w:rsid w:val="00364A99"/>
    <w:rsid w:val="00364A9C"/>
    <w:rsid w:val="00364AA9"/>
    <w:rsid w:val="00364AE8"/>
    <w:rsid w:val="00364AEA"/>
    <w:rsid w:val="00364B16"/>
    <w:rsid w:val="00364B4E"/>
    <w:rsid w:val="00364B85"/>
    <w:rsid w:val="00364BB1"/>
    <w:rsid w:val="00364BD2"/>
    <w:rsid w:val="00364C00"/>
    <w:rsid w:val="00364C1C"/>
    <w:rsid w:val="00364C2C"/>
    <w:rsid w:val="00364C50"/>
    <w:rsid w:val="00364C61"/>
    <w:rsid w:val="00364C6F"/>
    <w:rsid w:val="00364C92"/>
    <w:rsid w:val="00364CBD"/>
    <w:rsid w:val="00364CCA"/>
    <w:rsid w:val="00364CF9"/>
    <w:rsid w:val="00364D30"/>
    <w:rsid w:val="00364D39"/>
    <w:rsid w:val="00364D3E"/>
    <w:rsid w:val="00364D8A"/>
    <w:rsid w:val="00364D9D"/>
    <w:rsid w:val="00364DA4"/>
    <w:rsid w:val="00364DB6"/>
    <w:rsid w:val="00364DE1"/>
    <w:rsid w:val="00364E2A"/>
    <w:rsid w:val="00364E58"/>
    <w:rsid w:val="00364E5B"/>
    <w:rsid w:val="00364E79"/>
    <w:rsid w:val="00364ECA"/>
    <w:rsid w:val="00364F32"/>
    <w:rsid w:val="00364F33"/>
    <w:rsid w:val="00364F6B"/>
    <w:rsid w:val="00364F89"/>
    <w:rsid w:val="00364F8A"/>
    <w:rsid w:val="00364F8C"/>
    <w:rsid w:val="00364F9B"/>
    <w:rsid w:val="00364F9E"/>
    <w:rsid w:val="00364FC5"/>
    <w:rsid w:val="00364FC9"/>
    <w:rsid w:val="0036500B"/>
    <w:rsid w:val="00365017"/>
    <w:rsid w:val="00365035"/>
    <w:rsid w:val="0036506B"/>
    <w:rsid w:val="0036508C"/>
    <w:rsid w:val="00365091"/>
    <w:rsid w:val="00365093"/>
    <w:rsid w:val="00365099"/>
    <w:rsid w:val="003650D9"/>
    <w:rsid w:val="003650E5"/>
    <w:rsid w:val="00365129"/>
    <w:rsid w:val="0036512A"/>
    <w:rsid w:val="00365138"/>
    <w:rsid w:val="0036514C"/>
    <w:rsid w:val="0036519C"/>
    <w:rsid w:val="003651A0"/>
    <w:rsid w:val="003651BA"/>
    <w:rsid w:val="003651C8"/>
    <w:rsid w:val="0036528E"/>
    <w:rsid w:val="0036528F"/>
    <w:rsid w:val="00365295"/>
    <w:rsid w:val="003652BF"/>
    <w:rsid w:val="0036531A"/>
    <w:rsid w:val="00365342"/>
    <w:rsid w:val="0036534A"/>
    <w:rsid w:val="003653B1"/>
    <w:rsid w:val="003653EB"/>
    <w:rsid w:val="003653F7"/>
    <w:rsid w:val="00365400"/>
    <w:rsid w:val="00365427"/>
    <w:rsid w:val="00365437"/>
    <w:rsid w:val="00365443"/>
    <w:rsid w:val="00365456"/>
    <w:rsid w:val="0036548C"/>
    <w:rsid w:val="00365495"/>
    <w:rsid w:val="003654CA"/>
    <w:rsid w:val="003654D6"/>
    <w:rsid w:val="00365501"/>
    <w:rsid w:val="0036550C"/>
    <w:rsid w:val="0036551C"/>
    <w:rsid w:val="0036555E"/>
    <w:rsid w:val="00365565"/>
    <w:rsid w:val="0036558F"/>
    <w:rsid w:val="00365591"/>
    <w:rsid w:val="003655AB"/>
    <w:rsid w:val="003655E2"/>
    <w:rsid w:val="00365628"/>
    <w:rsid w:val="00365639"/>
    <w:rsid w:val="0036565B"/>
    <w:rsid w:val="0036567F"/>
    <w:rsid w:val="003656A9"/>
    <w:rsid w:val="003656B1"/>
    <w:rsid w:val="00365706"/>
    <w:rsid w:val="00365716"/>
    <w:rsid w:val="0036573C"/>
    <w:rsid w:val="00365763"/>
    <w:rsid w:val="0036578F"/>
    <w:rsid w:val="00365798"/>
    <w:rsid w:val="00365799"/>
    <w:rsid w:val="0036580D"/>
    <w:rsid w:val="00365860"/>
    <w:rsid w:val="0036586A"/>
    <w:rsid w:val="00365890"/>
    <w:rsid w:val="003658AF"/>
    <w:rsid w:val="003658D7"/>
    <w:rsid w:val="003658DD"/>
    <w:rsid w:val="00365904"/>
    <w:rsid w:val="00365905"/>
    <w:rsid w:val="00365942"/>
    <w:rsid w:val="00365981"/>
    <w:rsid w:val="003659BC"/>
    <w:rsid w:val="003659CB"/>
    <w:rsid w:val="003659F9"/>
    <w:rsid w:val="00365A2E"/>
    <w:rsid w:val="00365A5F"/>
    <w:rsid w:val="00365A63"/>
    <w:rsid w:val="00365A6C"/>
    <w:rsid w:val="00365A6E"/>
    <w:rsid w:val="00365A6F"/>
    <w:rsid w:val="00365A70"/>
    <w:rsid w:val="00365AAA"/>
    <w:rsid w:val="00365C69"/>
    <w:rsid w:val="00365CBF"/>
    <w:rsid w:val="00365CC9"/>
    <w:rsid w:val="00365D2A"/>
    <w:rsid w:val="00365D2D"/>
    <w:rsid w:val="00365D2E"/>
    <w:rsid w:val="00365D5B"/>
    <w:rsid w:val="00365D8A"/>
    <w:rsid w:val="00365D94"/>
    <w:rsid w:val="00365DF2"/>
    <w:rsid w:val="00365E0E"/>
    <w:rsid w:val="00365E1D"/>
    <w:rsid w:val="00365E59"/>
    <w:rsid w:val="00365E73"/>
    <w:rsid w:val="00365E77"/>
    <w:rsid w:val="00365EAB"/>
    <w:rsid w:val="00365EBD"/>
    <w:rsid w:val="00365EC9"/>
    <w:rsid w:val="00365F51"/>
    <w:rsid w:val="00365F55"/>
    <w:rsid w:val="00365F8A"/>
    <w:rsid w:val="00365FB6"/>
    <w:rsid w:val="00365FC8"/>
    <w:rsid w:val="00365FEA"/>
    <w:rsid w:val="00366011"/>
    <w:rsid w:val="00366021"/>
    <w:rsid w:val="00366029"/>
    <w:rsid w:val="0036603C"/>
    <w:rsid w:val="0036604A"/>
    <w:rsid w:val="0036605C"/>
    <w:rsid w:val="0036606A"/>
    <w:rsid w:val="003660A5"/>
    <w:rsid w:val="003660A7"/>
    <w:rsid w:val="003660C4"/>
    <w:rsid w:val="003660DA"/>
    <w:rsid w:val="00366188"/>
    <w:rsid w:val="003661A2"/>
    <w:rsid w:val="003661AF"/>
    <w:rsid w:val="003661C6"/>
    <w:rsid w:val="003661E6"/>
    <w:rsid w:val="00366201"/>
    <w:rsid w:val="0036624D"/>
    <w:rsid w:val="003662A2"/>
    <w:rsid w:val="003662D9"/>
    <w:rsid w:val="003662FF"/>
    <w:rsid w:val="00366331"/>
    <w:rsid w:val="0036633F"/>
    <w:rsid w:val="00366352"/>
    <w:rsid w:val="00366357"/>
    <w:rsid w:val="0036637F"/>
    <w:rsid w:val="00366389"/>
    <w:rsid w:val="0036643C"/>
    <w:rsid w:val="0036644F"/>
    <w:rsid w:val="00366480"/>
    <w:rsid w:val="003664AD"/>
    <w:rsid w:val="003664DD"/>
    <w:rsid w:val="003664E9"/>
    <w:rsid w:val="003664F4"/>
    <w:rsid w:val="00366504"/>
    <w:rsid w:val="00366513"/>
    <w:rsid w:val="00366517"/>
    <w:rsid w:val="00366525"/>
    <w:rsid w:val="003665AA"/>
    <w:rsid w:val="003665BB"/>
    <w:rsid w:val="003665F7"/>
    <w:rsid w:val="00366613"/>
    <w:rsid w:val="00366676"/>
    <w:rsid w:val="003666B5"/>
    <w:rsid w:val="00366762"/>
    <w:rsid w:val="003667A0"/>
    <w:rsid w:val="003667E2"/>
    <w:rsid w:val="003667E7"/>
    <w:rsid w:val="00366806"/>
    <w:rsid w:val="00366808"/>
    <w:rsid w:val="00366815"/>
    <w:rsid w:val="0036681B"/>
    <w:rsid w:val="0036685B"/>
    <w:rsid w:val="00366874"/>
    <w:rsid w:val="00366897"/>
    <w:rsid w:val="003668A5"/>
    <w:rsid w:val="003668C8"/>
    <w:rsid w:val="0036694E"/>
    <w:rsid w:val="00366970"/>
    <w:rsid w:val="00366975"/>
    <w:rsid w:val="003669A3"/>
    <w:rsid w:val="003669D0"/>
    <w:rsid w:val="003669E9"/>
    <w:rsid w:val="00366A03"/>
    <w:rsid w:val="00366A35"/>
    <w:rsid w:val="00366A89"/>
    <w:rsid w:val="00366AAB"/>
    <w:rsid w:val="00366ACB"/>
    <w:rsid w:val="00366AF9"/>
    <w:rsid w:val="00366B4D"/>
    <w:rsid w:val="00366B77"/>
    <w:rsid w:val="00366B86"/>
    <w:rsid w:val="00366BA5"/>
    <w:rsid w:val="00366BA6"/>
    <w:rsid w:val="00366BB4"/>
    <w:rsid w:val="00366BCF"/>
    <w:rsid w:val="00366BD4"/>
    <w:rsid w:val="00366BEE"/>
    <w:rsid w:val="00366C0B"/>
    <w:rsid w:val="00366C57"/>
    <w:rsid w:val="00366C68"/>
    <w:rsid w:val="00366CB5"/>
    <w:rsid w:val="00366CE4"/>
    <w:rsid w:val="00366D24"/>
    <w:rsid w:val="00366D30"/>
    <w:rsid w:val="00366D34"/>
    <w:rsid w:val="00366D6D"/>
    <w:rsid w:val="00366D94"/>
    <w:rsid w:val="00366DEA"/>
    <w:rsid w:val="00366E26"/>
    <w:rsid w:val="00366E33"/>
    <w:rsid w:val="00366E7D"/>
    <w:rsid w:val="00366E97"/>
    <w:rsid w:val="00366E9C"/>
    <w:rsid w:val="00366F06"/>
    <w:rsid w:val="00366F1F"/>
    <w:rsid w:val="00366F23"/>
    <w:rsid w:val="00366F3B"/>
    <w:rsid w:val="00366FA3"/>
    <w:rsid w:val="00366FB7"/>
    <w:rsid w:val="00366FF3"/>
    <w:rsid w:val="0036702F"/>
    <w:rsid w:val="00367039"/>
    <w:rsid w:val="0036703A"/>
    <w:rsid w:val="0036703E"/>
    <w:rsid w:val="0036706A"/>
    <w:rsid w:val="0036708C"/>
    <w:rsid w:val="003670B4"/>
    <w:rsid w:val="003670BE"/>
    <w:rsid w:val="003670C7"/>
    <w:rsid w:val="003670CA"/>
    <w:rsid w:val="003670E4"/>
    <w:rsid w:val="003670EE"/>
    <w:rsid w:val="003670F7"/>
    <w:rsid w:val="00367117"/>
    <w:rsid w:val="00367134"/>
    <w:rsid w:val="00367137"/>
    <w:rsid w:val="00367174"/>
    <w:rsid w:val="003671BF"/>
    <w:rsid w:val="003671F0"/>
    <w:rsid w:val="003672C5"/>
    <w:rsid w:val="0036731D"/>
    <w:rsid w:val="003673BD"/>
    <w:rsid w:val="003673F4"/>
    <w:rsid w:val="0036741C"/>
    <w:rsid w:val="00367421"/>
    <w:rsid w:val="0036745B"/>
    <w:rsid w:val="0036745E"/>
    <w:rsid w:val="0036748C"/>
    <w:rsid w:val="003674A4"/>
    <w:rsid w:val="003674B3"/>
    <w:rsid w:val="003674DF"/>
    <w:rsid w:val="003674E5"/>
    <w:rsid w:val="003674FC"/>
    <w:rsid w:val="0036751F"/>
    <w:rsid w:val="00367525"/>
    <w:rsid w:val="0036752B"/>
    <w:rsid w:val="00367535"/>
    <w:rsid w:val="00367536"/>
    <w:rsid w:val="00367543"/>
    <w:rsid w:val="00367564"/>
    <w:rsid w:val="00367566"/>
    <w:rsid w:val="003675A5"/>
    <w:rsid w:val="003675F1"/>
    <w:rsid w:val="003675F9"/>
    <w:rsid w:val="00367609"/>
    <w:rsid w:val="00367632"/>
    <w:rsid w:val="00367669"/>
    <w:rsid w:val="003676E4"/>
    <w:rsid w:val="00367700"/>
    <w:rsid w:val="00367702"/>
    <w:rsid w:val="00367783"/>
    <w:rsid w:val="0036778E"/>
    <w:rsid w:val="003677CD"/>
    <w:rsid w:val="00367811"/>
    <w:rsid w:val="00367817"/>
    <w:rsid w:val="0036782A"/>
    <w:rsid w:val="0036787E"/>
    <w:rsid w:val="003678C6"/>
    <w:rsid w:val="003678E5"/>
    <w:rsid w:val="00367907"/>
    <w:rsid w:val="00367909"/>
    <w:rsid w:val="00367976"/>
    <w:rsid w:val="003679A7"/>
    <w:rsid w:val="003679D1"/>
    <w:rsid w:val="00367A35"/>
    <w:rsid w:val="00367A4A"/>
    <w:rsid w:val="00367A4D"/>
    <w:rsid w:val="00367A4F"/>
    <w:rsid w:val="00367A9E"/>
    <w:rsid w:val="00367AC9"/>
    <w:rsid w:val="00367AEA"/>
    <w:rsid w:val="00367AF2"/>
    <w:rsid w:val="00367B1F"/>
    <w:rsid w:val="00367B27"/>
    <w:rsid w:val="00367B2B"/>
    <w:rsid w:val="00367B31"/>
    <w:rsid w:val="00367B33"/>
    <w:rsid w:val="00367B40"/>
    <w:rsid w:val="00367B69"/>
    <w:rsid w:val="00367B8C"/>
    <w:rsid w:val="00367B8D"/>
    <w:rsid w:val="00367B98"/>
    <w:rsid w:val="00367BC3"/>
    <w:rsid w:val="00367BE1"/>
    <w:rsid w:val="00367C10"/>
    <w:rsid w:val="00367C4D"/>
    <w:rsid w:val="00367C82"/>
    <w:rsid w:val="00367CAC"/>
    <w:rsid w:val="00367CC6"/>
    <w:rsid w:val="00367CD9"/>
    <w:rsid w:val="00367CDC"/>
    <w:rsid w:val="00367CE2"/>
    <w:rsid w:val="00367D31"/>
    <w:rsid w:val="00367D33"/>
    <w:rsid w:val="00367D68"/>
    <w:rsid w:val="00367DC8"/>
    <w:rsid w:val="00367DF0"/>
    <w:rsid w:val="00367DFF"/>
    <w:rsid w:val="00367E03"/>
    <w:rsid w:val="00367E15"/>
    <w:rsid w:val="00367E26"/>
    <w:rsid w:val="00367E2E"/>
    <w:rsid w:val="00367E52"/>
    <w:rsid w:val="00367E66"/>
    <w:rsid w:val="00367E74"/>
    <w:rsid w:val="00367EBC"/>
    <w:rsid w:val="00367EDB"/>
    <w:rsid w:val="00367F20"/>
    <w:rsid w:val="00367F63"/>
    <w:rsid w:val="00367F83"/>
    <w:rsid w:val="00367F85"/>
    <w:rsid w:val="00367FBE"/>
    <w:rsid w:val="00367FD7"/>
    <w:rsid w:val="00370006"/>
    <w:rsid w:val="0037002C"/>
    <w:rsid w:val="00370074"/>
    <w:rsid w:val="0037007B"/>
    <w:rsid w:val="003700AE"/>
    <w:rsid w:val="003700BD"/>
    <w:rsid w:val="003700D4"/>
    <w:rsid w:val="003700E6"/>
    <w:rsid w:val="00370114"/>
    <w:rsid w:val="0037013F"/>
    <w:rsid w:val="003701E2"/>
    <w:rsid w:val="003701FE"/>
    <w:rsid w:val="00370222"/>
    <w:rsid w:val="0037028F"/>
    <w:rsid w:val="003702F5"/>
    <w:rsid w:val="00370339"/>
    <w:rsid w:val="00370361"/>
    <w:rsid w:val="00370388"/>
    <w:rsid w:val="003703EC"/>
    <w:rsid w:val="003703F3"/>
    <w:rsid w:val="00370400"/>
    <w:rsid w:val="00370413"/>
    <w:rsid w:val="00370420"/>
    <w:rsid w:val="00370423"/>
    <w:rsid w:val="00370430"/>
    <w:rsid w:val="0037044E"/>
    <w:rsid w:val="0037046F"/>
    <w:rsid w:val="00370492"/>
    <w:rsid w:val="003704A1"/>
    <w:rsid w:val="003704AD"/>
    <w:rsid w:val="003704CC"/>
    <w:rsid w:val="003704DA"/>
    <w:rsid w:val="003704E5"/>
    <w:rsid w:val="003704F6"/>
    <w:rsid w:val="00370524"/>
    <w:rsid w:val="00370580"/>
    <w:rsid w:val="00370586"/>
    <w:rsid w:val="003705A0"/>
    <w:rsid w:val="003705C3"/>
    <w:rsid w:val="003705C5"/>
    <w:rsid w:val="003705D2"/>
    <w:rsid w:val="003705DE"/>
    <w:rsid w:val="003705F2"/>
    <w:rsid w:val="003705F6"/>
    <w:rsid w:val="00370617"/>
    <w:rsid w:val="0037061D"/>
    <w:rsid w:val="003706C6"/>
    <w:rsid w:val="00370715"/>
    <w:rsid w:val="00370727"/>
    <w:rsid w:val="00370752"/>
    <w:rsid w:val="00370767"/>
    <w:rsid w:val="00370777"/>
    <w:rsid w:val="0037078C"/>
    <w:rsid w:val="003707AC"/>
    <w:rsid w:val="003707C5"/>
    <w:rsid w:val="003707D2"/>
    <w:rsid w:val="003707E5"/>
    <w:rsid w:val="003707E7"/>
    <w:rsid w:val="003707F3"/>
    <w:rsid w:val="00370801"/>
    <w:rsid w:val="0037084F"/>
    <w:rsid w:val="00370853"/>
    <w:rsid w:val="00370899"/>
    <w:rsid w:val="003708AF"/>
    <w:rsid w:val="003708D9"/>
    <w:rsid w:val="003708F5"/>
    <w:rsid w:val="0037090C"/>
    <w:rsid w:val="00370922"/>
    <w:rsid w:val="00370923"/>
    <w:rsid w:val="00370934"/>
    <w:rsid w:val="00370986"/>
    <w:rsid w:val="003709B0"/>
    <w:rsid w:val="003709CA"/>
    <w:rsid w:val="003709EE"/>
    <w:rsid w:val="00370A06"/>
    <w:rsid w:val="00370A1E"/>
    <w:rsid w:val="00370A37"/>
    <w:rsid w:val="00370A4D"/>
    <w:rsid w:val="00370AA4"/>
    <w:rsid w:val="00370AA5"/>
    <w:rsid w:val="00370ABE"/>
    <w:rsid w:val="00370ACF"/>
    <w:rsid w:val="00370AE4"/>
    <w:rsid w:val="00370AFC"/>
    <w:rsid w:val="00370B0D"/>
    <w:rsid w:val="00370B28"/>
    <w:rsid w:val="00370B88"/>
    <w:rsid w:val="00370BA9"/>
    <w:rsid w:val="00370BB0"/>
    <w:rsid w:val="00370BB5"/>
    <w:rsid w:val="00370BF3"/>
    <w:rsid w:val="00370C12"/>
    <w:rsid w:val="00370C1A"/>
    <w:rsid w:val="00370C2A"/>
    <w:rsid w:val="00370C36"/>
    <w:rsid w:val="00370C3E"/>
    <w:rsid w:val="00370C60"/>
    <w:rsid w:val="00370C77"/>
    <w:rsid w:val="00370CE9"/>
    <w:rsid w:val="00370D0E"/>
    <w:rsid w:val="00370D35"/>
    <w:rsid w:val="00370D4E"/>
    <w:rsid w:val="00370D52"/>
    <w:rsid w:val="00370DAD"/>
    <w:rsid w:val="00370DB3"/>
    <w:rsid w:val="00370DE7"/>
    <w:rsid w:val="00370DF0"/>
    <w:rsid w:val="00370E50"/>
    <w:rsid w:val="00370E58"/>
    <w:rsid w:val="00370E92"/>
    <w:rsid w:val="00370EA2"/>
    <w:rsid w:val="00370EAD"/>
    <w:rsid w:val="00370F05"/>
    <w:rsid w:val="00370F14"/>
    <w:rsid w:val="00370F57"/>
    <w:rsid w:val="00370F82"/>
    <w:rsid w:val="00370FB5"/>
    <w:rsid w:val="00370FDB"/>
    <w:rsid w:val="00370FF9"/>
    <w:rsid w:val="00371011"/>
    <w:rsid w:val="00371046"/>
    <w:rsid w:val="00371059"/>
    <w:rsid w:val="00371082"/>
    <w:rsid w:val="00371091"/>
    <w:rsid w:val="003710A9"/>
    <w:rsid w:val="003710C7"/>
    <w:rsid w:val="003710DD"/>
    <w:rsid w:val="00371160"/>
    <w:rsid w:val="0037117D"/>
    <w:rsid w:val="00371182"/>
    <w:rsid w:val="003711AC"/>
    <w:rsid w:val="00371214"/>
    <w:rsid w:val="00371234"/>
    <w:rsid w:val="00371252"/>
    <w:rsid w:val="0037125B"/>
    <w:rsid w:val="00371267"/>
    <w:rsid w:val="00371287"/>
    <w:rsid w:val="003712B5"/>
    <w:rsid w:val="003712EB"/>
    <w:rsid w:val="00371321"/>
    <w:rsid w:val="003713E1"/>
    <w:rsid w:val="00371407"/>
    <w:rsid w:val="0037142C"/>
    <w:rsid w:val="00371491"/>
    <w:rsid w:val="00371507"/>
    <w:rsid w:val="0037155C"/>
    <w:rsid w:val="00371599"/>
    <w:rsid w:val="003715B7"/>
    <w:rsid w:val="00371640"/>
    <w:rsid w:val="0037165E"/>
    <w:rsid w:val="0037166D"/>
    <w:rsid w:val="00371685"/>
    <w:rsid w:val="0037168D"/>
    <w:rsid w:val="0037169D"/>
    <w:rsid w:val="003716BC"/>
    <w:rsid w:val="003716BE"/>
    <w:rsid w:val="00371734"/>
    <w:rsid w:val="0037173B"/>
    <w:rsid w:val="0037177E"/>
    <w:rsid w:val="00371781"/>
    <w:rsid w:val="0037178C"/>
    <w:rsid w:val="003717CF"/>
    <w:rsid w:val="003717D4"/>
    <w:rsid w:val="003717E8"/>
    <w:rsid w:val="0037180D"/>
    <w:rsid w:val="00371825"/>
    <w:rsid w:val="00371857"/>
    <w:rsid w:val="0037188E"/>
    <w:rsid w:val="00371895"/>
    <w:rsid w:val="003718B1"/>
    <w:rsid w:val="003718D4"/>
    <w:rsid w:val="00371907"/>
    <w:rsid w:val="00371913"/>
    <w:rsid w:val="00371957"/>
    <w:rsid w:val="0037195F"/>
    <w:rsid w:val="0037198F"/>
    <w:rsid w:val="003719B8"/>
    <w:rsid w:val="003719E4"/>
    <w:rsid w:val="003719F8"/>
    <w:rsid w:val="00371A82"/>
    <w:rsid w:val="00371A87"/>
    <w:rsid w:val="00371A89"/>
    <w:rsid w:val="00371A9A"/>
    <w:rsid w:val="00371AA6"/>
    <w:rsid w:val="00371ABE"/>
    <w:rsid w:val="00371B03"/>
    <w:rsid w:val="00371B20"/>
    <w:rsid w:val="00371B45"/>
    <w:rsid w:val="00371B70"/>
    <w:rsid w:val="00371B72"/>
    <w:rsid w:val="00371B7E"/>
    <w:rsid w:val="00371B96"/>
    <w:rsid w:val="00371BBC"/>
    <w:rsid w:val="00371BDB"/>
    <w:rsid w:val="00371BE5"/>
    <w:rsid w:val="00371BF0"/>
    <w:rsid w:val="00371C26"/>
    <w:rsid w:val="00371C3B"/>
    <w:rsid w:val="00371C45"/>
    <w:rsid w:val="00371C5B"/>
    <w:rsid w:val="00371C5F"/>
    <w:rsid w:val="00371C88"/>
    <w:rsid w:val="00371CBD"/>
    <w:rsid w:val="00371CD7"/>
    <w:rsid w:val="00371D72"/>
    <w:rsid w:val="00371D88"/>
    <w:rsid w:val="00371DA4"/>
    <w:rsid w:val="00371DD3"/>
    <w:rsid w:val="00371DE3"/>
    <w:rsid w:val="00371E0A"/>
    <w:rsid w:val="00371E71"/>
    <w:rsid w:val="00371E76"/>
    <w:rsid w:val="00371E79"/>
    <w:rsid w:val="00371EA1"/>
    <w:rsid w:val="00371F36"/>
    <w:rsid w:val="00371F8A"/>
    <w:rsid w:val="00371FAB"/>
    <w:rsid w:val="00371FC3"/>
    <w:rsid w:val="00371FD1"/>
    <w:rsid w:val="00372003"/>
    <w:rsid w:val="00372005"/>
    <w:rsid w:val="00372022"/>
    <w:rsid w:val="00372033"/>
    <w:rsid w:val="00372070"/>
    <w:rsid w:val="0037208C"/>
    <w:rsid w:val="003720A4"/>
    <w:rsid w:val="00372105"/>
    <w:rsid w:val="00372116"/>
    <w:rsid w:val="0037212E"/>
    <w:rsid w:val="0037213A"/>
    <w:rsid w:val="003721B6"/>
    <w:rsid w:val="003721C7"/>
    <w:rsid w:val="003721D6"/>
    <w:rsid w:val="003721FC"/>
    <w:rsid w:val="003721FD"/>
    <w:rsid w:val="00372237"/>
    <w:rsid w:val="00372249"/>
    <w:rsid w:val="00372268"/>
    <w:rsid w:val="00372272"/>
    <w:rsid w:val="00372296"/>
    <w:rsid w:val="0037229C"/>
    <w:rsid w:val="003722AA"/>
    <w:rsid w:val="003722B3"/>
    <w:rsid w:val="003722B5"/>
    <w:rsid w:val="00372364"/>
    <w:rsid w:val="00372385"/>
    <w:rsid w:val="0037239E"/>
    <w:rsid w:val="003723D4"/>
    <w:rsid w:val="003723D7"/>
    <w:rsid w:val="0037240D"/>
    <w:rsid w:val="0037241E"/>
    <w:rsid w:val="0037243E"/>
    <w:rsid w:val="00372447"/>
    <w:rsid w:val="0037244C"/>
    <w:rsid w:val="00372461"/>
    <w:rsid w:val="00372465"/>
    <w:rsid w:val="0037247A"/>
    <w:rsid w:val="00372490"/>
    <w:rsid w:val="00372497"/>
    <w:rsid w:val="00372572"/>
    <w:rsid w:val="003725BE"/>
    <w:rsid w:val="003725C2"/>
    <w:rsid w:val="003725C6"/>
    <w:rsid w:val="0037262C"/>
    <w:rsid w:val="0037262E"/>
    <w:rsid w:val="0037263C"/>
    <w:rsid w:val="0037263E"/>
    <w:rsid w:val="0037265E"/>
    <w:rsid w:val="003726A4"/>
    <w:rsid w:val="003726EE"/>
    <w:rsid w:val="00372731"/>
    <w:rsid w:val="0037275A"/>
    <w:rsid w:val="00372771"/>
    <w:rsid w:val="00372776"/>
    <w:rsid w:val="0037277E"/>
    <w:rsid w:val="00372793"/>
    <w:rsid w:val="003727B1"/>
    <w:rsid w:val="003727D0"/>
    <w:rsid w:val="003727D4"/>
    <w:rsid w:val="00372801"/>
    <w:rsid w:val="0037282F"/>
    <w:rsid w:val="00372832"/>
    <w:rsid w:val="00372840"/>
    <w:rsid w:val="00372856"/>
    <w:rsid w:val="0037287E"/>
    <w:rsid w:val="003728BD"/>
    <w:rsid w:val="003728C9"/>
    <w:rsid w:val="00372948"/>
    <w:rsid w:val="003729A7"/>
    <w:rsid w:val="003729AA"/>
    <w:rsid w:val="003729B9"/>
    <w:rsid w:val="003729E6"/>
    <w:rsid w:val="00372A09"/>
    <w:rsid w:val="00372A30"/>
    <w:rsid w:val="00372A63"/>
    <w:rsid w:val="00372A69"/>
    <w:rsid w:val="00372AA5"/>
    <w:rsid w:val="00372AC1"/>
    <w:rsid w:val="00372AD9"/>
    <w:rsid w:val="00372AFD"/>
    <w:rsid w:val="00372B18"/>
    <w:rsid w:val="00372B1A"/>
    <w:rsid w:val="00372B2C"/>
    <w:rsid w:val="00372B7A"/>
    <w:rsid w:val="00372BA1"/>
    <w:rsid w:val="00372BAC"/>
    <w:rsid w:val="00372BB1"/>
    <w:rsid w:val="00372BB8"/>
    <w:rsid w:val="00372BCA"/>
    <w:rsid w:val="00372BDE"/>
    <w:rsid w:val="00372C02"/>
    <w:rsid w:val="00372C30"/>
    <w:rsid w:val="00372C3D"/>
    <w:rsid w:val="00372C68"/>
    <w:rsid w:val="00372C6B"/>
    <w:rsid w:val="00372C7A"/>
    <w:rsid w:val="00372C9C"/>
    <w:rsid w:val="00372CCB"/>
    <w:rsid w:val="00372CDB"/>
    <w:rsid w:val="00372D06"/>
    <w:rsid w:val="00372D45"/>
    <w:rsid w:val="00372D5B"/>
    <w:rsid w:val="00372D75"/>
    <w:rsid w:val="00372D7B"/>
    <w:rsid w:val="00372D7F"/>
    <w:rsid w:val="00372E08"/>
    <w:rsid w:val="00372E48"/>
    <w:rsid w:val="00372EB0"/>
    <w:rsid w:val="00372EB5"/>
    <w:rsid w:val="00372EBC"/>
    <w:rsid w:val="00372EC0"/>
    <w:rsid w:val="00372EE4"/>
    <w:rsid w:val="00372EF0"/>
    <w:rsid w:val="00372EF5"/>
    <w:rsid w:val="00372FCB"/>
    <w:rsid w:val="00372FE2"/>
    <w:rsid w:val="00372FF9"/>
    <w:rsid w:val="00373046"/>
    <w:rsid w:val="0037309C"/>
    <w:rsid w:val="003730A2"/>
    <w:rsid w:val="003730CD"/>
    <w:rsid w:val="003730F7"/>
    <w:rsid w:val="00373153"/>
    <w:rsid w:val="00373171"/>
    <w:rsid w:val="003731BA"/>
    <w:rsid w:val="003731CE"/>
    <w:rsid w:val="003731F2"/>
    <w:rsid w:val="003731F9"/>
    <w:rsid w:val="00373207"/>
    <w:rsid w:val="0037323E"/>
    <w:rsid w:val="00373248"/>
    <w:rsid w:val="0037328F"/>
    <w:rsid w:val="00373300"/>
    <w:rsid w:val="00373304"/>
    <w:rsid w:val="0037331B"/>
    <w:rsid w:val="0037334B"/>
    <w:rsid w:val="00373390"/>
    <w:rsid w:val="00373402"/>
    <w:rsid w:val="00373436"/>
    <w:rsid w:val="00373458"/>
    <w:rsid w:val="00373466"/>
    <w:rsid w:val="0037346D"/>
    <w:rsid w:val="00373475"/>
    <w:rsid w:val="00373476"/>
    <w:rsid w:val="003734C6"/>
    <w:rsid w:val="003734C9"/>
    <w:rsid w:val="003734DC"/>
    <w:rsid w:val="0037358E"/>
    <w:rsid w:val="0037359B"/>
    <w:rsid w:val="0037359D"/>
    <w:rsid w:val="003735A0"/>
    <w:rsid w:val="003735A4"/>
    <w:rsid w:val="00373623"/>
    <w:rsid w:val="0037362F"/>
    <w:rsid w:val="00373665"/>
    <w:rsid w:val="003736A9"/>
    <w:rsid w:val="003736AA"/>
    <w:rsid w:val="003736B8"/>
    <w:rsid w:val="003736C4"/>
    <w:rsid w:val="003736EE"/>
    <w:rsid w:val="00373737"/>
    <w:rsid w:val="003737E8"/>
    <w:rsid w:val="00373834"/>
    <w:rsid w:val="0037384B"/>
    <w:rsid w:val="0037389B"/>
    <w:rsid w:val="0037391A"/>
    <w:rsid w:val="0037391E"/>
    <w:rsid w:val="00373938"/>
    <w:rsid w:val="00373963"/>
    <w:rsid w:val="00373982"/>
    <w:rsid w:val="0037398E"/>
    <w:rsid w:val="003739A9"/>
    <w:rsid w:val="003739B2"/>
    <w:rsid w:val="003739B3"/>
    <w:rsid w:val="003739C7"/>
    <w:rsid w:val="003739D0"/>
    <w:rsid w:val="003739EE"/>
    <w:rsid w:val="00373B43"/>
    <w:rsid w:val="00373B4B"/>
    <w:rsid w:val="00373B57"/>
    <w:rsid w:val="00373B8F"/>
    <w:rsid w:val="00373BC3"/>
    <w:rsid w:val="00373BDD"/>
    <w:rsid w:val="00373C0C"/>
    <w:rsid w:val="00373C15"/>
    <w:rsid w:val="00373C48"/>
    <w:rsid w:val="00373C50"/>
    <w:rsid w:val="00373C88"/>
    <w:rsid w:val="00373C8D"/>
    <w:rsid w:val="00373C9B"/>
    <w:rsid w:val="00373CE0"/>
    <w:rsid w:val="00373CF9"/>
    <w:rsid w:val="00373D09"/>
    <w:rsid w:val="00373D22"/>
    <w:rsid w:val="00373D47"/>
    <w:rsid w:val="00373D90"/>
    <w:rsid w:val="00373DC4"/>
    <w:rsid w:val="00373DF3"/>
    <w:rsid w:val="00373E10"/>
    <w:rsid w:val="00373EE1"/>
    <w:rsid w:val="00373EF5"/>
    <w:rsid w:val="00373F0C"/>
    <w:rsid w:val="00373F47"/>
    <w:rsid w:val="00373F5E"/>
    <w:rsid w:val="00373F7C"/>
    <w:rsid w:val="00373FC4"/>
    <w:rsid w:val="00373FD6"/>
    <w:rsid w:val="00373FF9"/>
    <w:rsid w:val="0037400A"/>
    <w:rsid w:val="00374052"/>
    <w:rsid w:val="00374067"/>
    <w:rsid w:val="003740BA"/>
    <w:rsid w:val="00374137"/>
    <w:rsid w:val="00374154"/>
    <w:rsid w:val="003741DA"/>
    <w:rsid w:val="003741F9"/>
    <w:rsid w:val="0037421B"/>
    <w:rsid w:val="00374244"/>
    <w:rsid w:val="00374289"/>
    <w:rsid w:val="00374318"/>
    <w:rsid w:val="00374347"/>
    <w:rsid w:val="003743F0"/>
    <w:rsid w:val="00374438"/>
    <w:rsid w:val="00374447"/>
    <w:rsid w:val="0037444B"/>
    <w:rsid w:val="00374456"/>
    <w:rsid w:val="0037445E"/>
    <w:rsid w:val="0037445F"/>
    <w:rsid w:val="00374487"/>
    <w:rsid w:val="0037448E"/>
    <w:rsid w:val="0037449B"/>
    <w:rsid w:val="003744AB"/>
    <w:rsid w:val="003744F1"/>
    <w:rsid w:val="0037453B"/>
    <w:rsid w:val="00374550"/>
    <w:rsid w:val="00374594"/>
    <w:rsid w:val="003745C7"/>
    <w:rsid w:val="003745FB"/>
    <w:rsid w:val="0037466B"/>
    <w:rsid w:val="0037468C"/>
    <w:rsid w:val="003746A9"/>
    <w:rsid w:val="00374762"/>
    <w:rsid w:val="00374782"/>
    <w:rsid w:val="0037479A"/>
    <w:rsid w:val="003747B9"/>
    <w:rsid w:val="003747CA"/>
    <w:rsid w:val="00374825"/>
    <w:rsid w:val="00374839"/>
    <w:rsid w:val="0037484B"/>
    <w:rsid w:val="00374888"/>
    <w:rsid w:val="003748DA"/>
    <w:rsid w:val="003748EF"/>
    <w:rsid w:val="00374904"/>
    <w:rsid w:val="00374912"/>
    <w:rsid w:val="0037499D"/>
    <w:rsid w:val="003749AA"/>
    <w:rsid w:val="003749C7"/>
    <w:rsid w:val="003749CA"/>
    <w:rsid w:val="00374A04"/>
    <w:rsid w:val="00374A2E"/>
    <w:rsid w:val="00374A32"/>
    <w:rsid w:val="00374A50"/>
    <w:rsid w:val="00374A6E"/>
    <w:rsid w:val="00374A8C"/>
    <w:rsid w:val="00374AAA"/>
    <w:rsid w:val="00374AAD"/>
    <w:rsid w:val="00374AB8"/>
    <w:rsid w:val="00374AE0"/>
    <w:rsid w:val="00374AEC"/>
    <w:rsid w:val="00374AF3"/>
    <w:rsid w:val="00374B8B"/>
    <w:rsid w:val="00374B9D"/>
    <w:rsid w:val="00374BAD"/>
    <w:rsid w:val="00374BB0"/>
    <w:rsid w:val="00374BC5"/>
    <w:rsid w:val="00374BE2"/>
    <w:rsid w:val="00374BE8"/>
    <w:rsid w:val="00374C1F"/>
    <w:rsid w:val="00374C30"/>
    <w:rsid w:val="00374C43"/>
    <w:rsid w:val="00374C5A"/>
    <w:rsid w:val="00374C6D"/>
    <w:rsid w:val="00374C92"/>
    <w:rsid w:val="00374CF0"/>
    <w:rsid w:val="00374D22"/>
    <w:rsid w:val="00374D24"/>
    <w:rsid w:val="00374D34"/>
    <w:rsid w:val="00374D3C"/>
    <w:rsid w:val="00374D85"/>
    <w:rsid w:val="00374E24"/>
    <w:rsid w:val="00374E3F"/>
    <w:rsid w:val="00374E4C"/>
    <w:rsid w:val="00374E61"/>
    <w:rsid w:val="00374E8B"/>
    <w:rsid w:val="00374E8F"/>
    <w:rsid w:val="00374E9B"/>
    <w:rsid w:val="00374ECE"/>
    <w:rsid w:val="00374ED6"/>
    <w:rsid w:val="00374F10"/>
    <w:rsid w:val="00374F15"/>
    <w:rsid w:val="00374F2C"/>
    <w:rsid w:val="00374FB8"/>
    <w:rsid w:val="00375007"/>
    <w:rsid w:val="00375039"/>
    <w:rsid w:val="0037504B"/>
    <w:rsid w:val="0037504D"/>
    <w:rsid w:val="00375079"/>
    <w:rsid w:val="0037507E"/>
    <w:rsid w:val="00375082"/>
    <w:rsid w:val="003750C3"/>
    <w:rsid w:val="003750E5"/>
    <w:rsid w:val="00375106"/>
    <w:rsid w:val="0037512B"/>
    <w:rsid w:val="00375131"/>
    <w:rsid w:val="0037513E"/>
    <w:rsid w:val="00375146"/>
    <w:rsid w:val="00375149"/>
    <w:rsid w:val="00375151"/>
    <w:rsid w:val="00375158"/>
    <w:rsid w:val="0037516B"/>
    <w:rsid w:val="00375193"/>
    <w:rsid w:val="003751A2"/>
    <w:rsid w:val="0037521B"/>
    <w:rsid w:val="00375269"/>
    <w:rsid w:val="003752AD"/>
    <w:rsid w:val="003752CD"/>
    <w:rsid w:val="003752E3"/>
    <w:rsid w:val="003752EF"/>
    <w:rsid w:val="00375311"/>
    <w:rsid w:val="00375388"/>
    <w:rsid w:val="0037538E"/>
    <w:rsid w:val="003753B3"/>
    <w:rsid w:val="003753C8"/>
    <w:rsid w:val="003753CF"/>
    <w:rsid w:val="003753DD"/>
    <w:rsid w:val="00375403"/>
    <w:rsid w:val="00375424"/>
    <w:rsid w:val="00375453"/>
    <w:rsid w:val="00375475"/>
    <w:rsid w:val="00375498"/>
    <w:rsid w:val="003754A9"/>
    <w:rsid w:val="003754BF"/>
    <w:rsid w:val="0037555B"/>
    <w:rsid w:val="00375567"/>
    <w:rsid w:val="00375575"/>
    <w:rsid w:val="003755F9"/>
    <w:rsid w:val="00375624"/>
    <w:rsid w:val="00375629"/>
    <w:rsid w:val="0037562B"/>
    <w:rsid w:val="0037562C"/>
    <w:rsid w:val="0037563B"/>
    <w:rsid w:val="00375657"/>
    <w:rsid w:val="003756DF"/>
    <w:rsid w:val="003756EC"/>
    <w:rsid w:val="003756ED"/>
    <w:rsid w:val="003756F2"/>
    <w:rsid w:val="00375738"/>
    <w:rsid w:val="00375757"/>
    <w:rsid w:val="003757DD"/>
    <w:rsid w:val="0037580F"/>
    <w:rsid w:val="00375853"/>
    <w:rsid w:val="0037586A"/>
    <w:rsid w:val="00375885"/>
    <w:rsid w:val="003758BD"/>
    <w:rsid w:val="003758D9"/>
    <w:rsid w:val="003758E2"/>
    <w:rsid w:val="00375938"/>
    <w:rsid w:val="00375950"/>
    <w:rsid w:val="0037595B"/>
    <w:rsid w:val="00375999"/>
    <w:rsid w:val="003759AC"/>
    <w:rsid w:val="003759DC"/>
    <w:rsid w:val="003759DF"/>
    <w:rsid w:val="003759F8"/>
    <w:rsid w:val="00375A35"/>
    <w:rsid w:val="00375A7C"/>
    <w:rsid w:val="00375AAE"/>
    <w:rsid w:val="00375ACF"/>
    <w:rsid w:val="00375ADB"/>
    <w:rsid w:val="00375AE8"/>
    <w:rsid w:val="00375AFE"/>
    <w:rsid w:val="00375B00"/>
    <w:rsid w:val="00375B30"/>
    <w:rsid w:val="00375B5D"/>
    <w:rsid w:val="00375B68"/>
    <w:rsid w:val="00375B73"/>
    <w:rsid w:val="00375BF9"/>
    <w:rsid w:val="00375C45"/>
    <w:rsid w:val="00375C49"/>
    <w:rsid w:val="00375C4C"/>
    <w:rsid w:val="00375C54"/>
    <w:rsid w:val="00375C6E"/>
    <w:rsid w:val="00375C86"/>
    <w:rsid w:val="00375CA7"/>
    <w:rsid w:val="00375CC6"/>
    <w:rsid w:val="00375CE4"/>
    <w:rsid w:val="00375D4D"/>
    <w:rsid w:val="00375D58"/>
    <w:rsid w:val="00375D85"/>
    <w:rsid w:val="00375E24"/>
    <w:rsid w:val="00375E3C"/>
    <w:rsid w:val="00375E45"/>
    <w:rsid w:val="00375E4D"/>
    <w:rsid w:val="00375E8F"/>
    <w:rsid w:val="00375F10"/>
    <w:rsid w:val="00375F6C"/>
    <w:rsid w:val="00375F9D"/>
    <w:rsid w:val="00375FAA"/>
    <w:rsid w:val="00375FB2"/>
    <w:rsid w:val="00375FDE"/>
    <w:rsid w:val="00375FE2"/>
    <w:rsid w:val="00375FE3"/>
    <w:rsid w:val="00376012"/>
    <w:rsid w:val="0037607A"/>
    <w:rsid w:val="0037609B"/>
    <w:rsid w:val="003760E9"/>
    <w:rsid w:val="003760EA"/>
    <w:rsid w:val="00376121"/>
    <w:rsid w:val="00376135"/>
    <w:rsid w:val="00376144"/>
    <w:rsid w:val="0037617A"/>
    <w:rsid w:val="00376183"/>
    <w:rsid w:val="003761EF"/>
    <w:rsid w:val="00376234"/>
    <w:rsid w:val="00376241"/>
    <w:rsid w:val="00376244"/>
    <w:rsid w:val="003762BD"/>
    <w:rsid w:val="003762DE"/>
    <w:rsid w:val="00376300"/>
    <w:rsid w:val="00376304"/>
    <w:rsid w:val="00376339"/>
    <w:rsid w:val="00376357"/>
    <w:rsid w:val="003763E7"/>
    <w:rsid w:val="00376405"/>
    <w:rsid w:val="00376416"/>
    <w:rsid w:val="0037644F"/>
    <w:rsid w:val="00376478"/>
    <w:rsid w:val="003764A6"/>
    <w:rsid w:val="003764D0"/>
    <w:rsid w:val="003764F9"/>
    <w:rsid w:val="0037650B"/>
    <w:rsid w:val="00376534"/>
    <w:rsid w:val="0037655F"/>
    <w:rsid w:val="0037656C"/>
    <w:rsid w:val="0037658C"/>
    <w:rsid w:val="003765A8"/>
    <w:rsid w:val="003765C7"/>
    <w:rsid w:val="003765DB"/>
    <w:rsid w:val="003765F6"/>
    <w:rsid w:val="003765FF"/>
    <w:rsid w:val="00376619"/>
    <w:rsid w:val="00376629"/>
    <w:rsid w:val="00376651"/>
    <w:rsid w:val="0037666E"/>
    <w:rsid w:val="00376688"/>
    <w:rsid w:val="0037668A"/>
    <w:rsid w:val="003766AC"/>
    <w:rsid w:val="003766FC"/>
    <w:rsid w:val="0037670A"/>
    <w:rsid w:val="00376774"/>
    <w:rsid w:val="003767B6"/>
    <w:rsid w:val="003767E7"/>
    <w:rsid w:val="0037680A"/>
    <w:rsid w:val="0037681C"/>
    <w:rsid w:val="0037689D"/>
    <w:rsid w:val="003768BE"/>
    <w:rsid w:val="00376900"/>
    <w:rsid w:val="00376925"/>
    <w:rsid w:val="0037694D"/>
    <w:rsid w:val="00376958"/>
    <w:rsid w:val="00376963"/>
    <w:rsid w:val="0037696D"/>
    <w:rsid w:val="0037698A"/>
    <w:rsid w:val="003769A8"/>
    <w:rsid w:val="003769CD"/>
    <w:rsid w:val="003769F5"/>
    <w:rsid w:val="003769FA"/>
    <w:rsid w:val="00376A46"/>
    <w:rsid w:val="00376A4F"/>
    <w:rsid w:val="00376A97"/>
    <w:rsid w:val="00376AF2"/>
    <w:rsid w:val="00376B3C"/>
    <w:rsid w:val="00376B70"/>
    <w:rsid w:val="00376B72"/>
    <w:rsid w:val="00376BD5"/>
    <w:rsid w:val="00376BF1"/>
    <w:rsid w:val="00376C17"/>
    <w:rsid w:val="00376C21"/>
    <w:rsid w:val="00376C4F"/>
    <w:rsid w:val="00376C66"/>
    <w:rsid w:val="00376C9B"/>
    <w:rsid w:val="00376CA4"/>
    <w:rsid w:val="00376CAA"/>
    <w:rsid w:val="00376CAB"/>
    <w:rsid w:val="00376CB0"/>
    <w:rsid w:val="00376CC1"/>
    <w:rsid w:val="00376CC4"/>
    <w:rsid w:val="00376CE6"/>
    <w:rsid w:val="00376CEC"/>
    <w:rsid w:val="00376CFC"/>
    <w:rsid w:val="00376D10"/>
    <w:rsid w:val="00376D13"/>
    <w:rsid w:val="00376D14"/>
    <w:rsid w:val="00376D1D"/>
    <w:rsid w:val="00376D99"/>
    <w:rsid w:val="00376DA2"/>
    <w:rsid w:val="00376DF0"/>
    <w:rsid w:val="00376DF7"/>
    <w:rsid w:val="00376DFF"/>
    <w:rsid w:val="00376E10"/>
    <w:rsid w:val="00376E25"/>
    <w:rsid w:val="00376E3F"/>
    <w:rsid w:val="00376EAD"/>
    <w:rsid w:val="00376F47"/>
    <w:rsid w:val="00376F4B"/>
    <w:rsid w:val="00376F4F"/>
    <w:rsid w:val="00376F57"/>
    <w:rsid w:val="00376F6A"/>
    <w:rsid w:val="00376F73"/>
    <w:rsid w:val="00376F9C"/>
    <w:rsid w:val="00376FAC"/>
    <w:rsid w:val="00376FC4"/>
    <w:rsid w:val="0037700F"/>
    <w:rsid w:val="0037701B"/>
    <w:rsid w:val="00377045"/>
    <w:rsid w:val="00377051"/>
    <w:rsid w:val="0037705A"/>
    <w:rsid w:val="0037706E"/>
    <w:rsid w:val="0037706F"/>
    <w:rsid w:val="00377076"/>
    <w:rsid w:val="003770AA"/>
    <w:rsid w:val="003770B6"/>
    <w:rsid w:val="003770BE"/>
    <w:rsid w:val="003770C8"/>
    <w:rsid w:val="003770DE"/>
    <w:rsid w:val="003770F0"/>
    <w:rsid w:val="0037711A"/>
    <w:rsid w:val="0037712F"/>
    <w:rsid w:val="0037713D"/>
    <w:rsid w:val="0037713E"/>
    <w:rsid w:val="00377169"/>
    <w:rsid w:val="003771CC"/>
    <w:rsid w:val="003771DA"/>
    <w:rsid w:val="003771FA"/>
    <w:rsid w:val="00377200"/>
    <w:rsid w:val="00377203"/>
    <w:rsid w:val="00377224"/>
    <w:rsid w:val="0037723B"/>
    <w:rsid w:val="0037724A"/>
    <w:rsid w:val="00377287"/>
    <w:rsid w:val="003772EB"/>
    <w:rsid w:val="003772EF"/>
    <w:rsid w:val="00377331"/>
    <w:rsid w:val="00377358"/>
    <w:rsid w:val="003773DE"/>
    <w:rsid w:val="003773F3"/>
    <w:rsid w:val="00377420"/>
    <w:rsid w:val="00377441"/>
    <w:rsid w:val="00377447"/>
    <w:rsid w:val="00377484"/>
    <w:rsid w:val="00377499"/>
    <w:rsid w:val="00377521"/>
    <w:rsid w:val="0037755E"/>
    <w:rsid w:val="0037759D"/>
    <w:rsid w:val="003775B7"/>
    <w:rsid w:val="003775EA"/>
    <w:rsid w:val="003775F0"/>
    <w:rsid w:val="00377641"/>
    <w:rsid w:val="00377653"/>
    <w:rsid w:val="003776D8"/>
    <w:rsid w:val="003776EB"/>
    <w:rsid w:val="003776EF"/>
    <w:rsid w:val="00377713"/>
    <w:rsid w:val="00377715"/>
    <w:rsid w:val="00377728"/>
    <w:rsid w:val="0037774B"/>
    <w:rsid w:val="0037774E"/>
    <w:rsid w:val="00377771"/>
    <w:rsid w:val="0037779D"/>
    <w:rsid w:val="003777EB"/>
    <w:rsid w:val="0037785B"/>
    <w:rsid w:val="00377862"/>
    <w:rsid w:val="00377884"/>
    <w:rsid w:val="0037789A"/>
    <w:rsid w:val="0037789F"/>
    <w:rsid w:val="003778A6"/>
    <w:rsid w:val="003778AF"/>
    <w:rsid w:val="003778E3"/>
    <w:rsid w:val="003778EA"/>
    <w:rsid w:val="00377903"/>
    <w:rsid w:val="00377924"/>
    <w:rsid w:val="0037792C"/>
    <w:rsid w:val="0037795E"/>
    <w:rsid w:val="00377992"/>
    <w:rsid w:val="00377A29"/>
    <w:rsid w:val="00377A30"/>
    <w:rsid w:val="00377AC3"/>
    <w:rsid w:val="00377ACF"/>
    <w:rsid w:val="00377B2D"/>
    <w:rsid w:val="00377B80"/>
    <w:rsid w:val="00377BBB"/>
    <w:rsid w:val="00377BEA"/>
    <w:rsid w:val="00377BF4"/>
    <w:rsid w:val="00377C3B"/>
    <w:rsid w:val="00377C41"/>
    <w:rsid w:val="00377C5E"/>
    <w:rsid w:val="00377C98"/>
    <w:rsid w:val="00377CB2"/>
    <w:rsid w:val="00377CE2"/>
    <w:rsid w:val="00377CF1"/>
    <w:rsid w:val="00377D0E"/>
    <w:rsid w:val="00377D39"/>
    <w:rsid w:val="00377D5C"/>
    <w:rsid w:val="00377DF8"/>
    <w:rsid w:val="00377E52"/>
    <w:rsid w:val="00377E6F"/>
    <w:rsid w:val="00377EA7"/>
    <w:rsid w:val="00377EB1"/>
    <w:rsid w:val="00377ED6"/>
    <w:rsid w:val="00377EE5"/>
    <w:rsid w:val="00377F00"/>
    <w:rsid w:val="00377F33"/>
    <w:rsid w:val="00377F68"/>
    <w:rsid w:val="00377FCA"/>
    <w:rsid w:val="00377FDB"/>
    <w:rsid w:val="00380071"/>
    <w:rsid w:val="003800B5"/>
    <w:rsid w:val="003800C6"/>
    <w:rsid w:val="003800F6"/>
    <w:rsid w:val="003801CE"/>
    <w:rsid w:val="003801F2"/>
    <w:rsid w:val="00380202"/>
    <w:rsid w:val="00380229"/>
    <w:rsid w:val="00380256"/>
    <w:rsid w:val="0038025F"/>
    <w:rsid w:val="0038026D"/>
    <w:rsid w:val="0038027A"/>
    <w:rsid w:val="0038029C"/>
    <w:rsid w:val="003802BB"/>
    <w:rsid w:val="003802D0"/>
    <w:rsid w:val="003802DA"/>
    <w:rsid w:val="003802DD"/>
    <w:rsid w:val="0038030A"/>
    <w:rsid w:val="0038036A"/>
    <w:rsid w:val="003804B1"/>
    <w:rsid w:val="00380532"/>
    <w:rsid w:val="0038053A"/>
    <w:rsid w:val="00380557"/>
    <w:rsid w:val="00380560"/>
    <w:rsid w:val="00380594"/>
    <w:rsid w:val="00380598"/>
    <w:rsid w:val="00380599"/>
    <w:rsid w:val="00380637"/>
    <w:rsid w:val="00380645"/>
    <w:rsid w:val="00380686"/>
    <w:rsid w:val="0038068F"/>
    <w:rsid w:val="00380695"/>
    <w:rsid w:val="003806B6"/>
    <w:rsid w:val="003806D2"/>
    <w:rsid w:val="003806FB"/>
    <w:rsid w:val="003806FF"/>
    <w:rsid w:val="00380752"/>
    <w:rsid w:val="00380783"/>
    <w:rsid w:val="00380793"/>
    <w:rsid w:val="003807AF"/>
    <w:rsid w:val="003807B3"/>
    <w:rsid w:val="003807B6"/>
    <w:rsid w:val="003807D7"/>
    <w:rsid w:val="003807E4"/>
    <w:rsid w:val="003807EC"/>
    <w:rsid w:val="00380858"/>
    <w:rsid w:val="00380872"/>
    <w:rsid w:val="0038087B"/>
    <w:rsid w:val="003808CE"/>
    <w:rsid w:val="003808DA"/>
    <w:rsid w:val="003808DD"/>
    <w:rsid w:val="003808FD"/>
    <w:rsid w:val="0038090A"/>
    <w:rsid w:val="00380936"/>
    <w:rsid w:val="003809AA"/>
    <w:rsid w:val="003809D2"/>
    <w:rsid w:val="003809E3"/>
    <w:rsid w:val="00380A36"/>
    <w:rsid w:val="00380ABF"/>
    <w:rsid w:val="00380AD3"/>
    <w:rsid w:val="00380AD7"/>
    <w:rsid w:val="00380AE4"/>
    <w:rsid w:val="00380AEF"/>
    <w:rsid w:val="00380B2B"/>
    <w:rsid w:val="00380B5B"/>
    <w:rsid w:val="00380B85"/>
    <w:rsid w:val="00380B8C"/>
    <w:rsid w:val="00380BA2"/>
    <w:rsid w:val="00380BB1"/>
    <w:rsid w:val="00380BD5"/>
    <w:rsid w:val="00380BD7"/>
    <w:rsid w:val="00380BFB"/>
    <w:rsid w:val="00380C3D"/>
    <w:rsid w:val="00380C4B"/>
    <w:rsid w:val="00380C51"/>
    <w:rsid w:val="00380C5C"/>
    <w:rsid w:val="00380C99"/>
    <w:rsid w:val="00380CD2"/>
    <w:rsid w:val="00380D05"/>
    <w:rsid w:val="00380D11"/>
    <w:rsid w:val="00380D33"/>
    <w:rsid w:val="00380D5F"/>
    <w:rsid w:val="00380D73"/>
    <w:rsid w:val="00380D79"/>
    <w:rsid w:val="00380D7B"/>
    <w:rsid w:val="00380D92"/>
    <w:rsid w:val="00380DB2"/>
    <w:rsid w:val="00380DE6"/>
    <w:rsid w:val="00380E04"/>
    <w:rsid w:val="00380E0B"/>
    <w:rsid w:val="00380E15"/>
    <w:rsid w:val="00380E2B"/>
    <w:rsid w:val="00380E39"/>
    <w:rsid w:val="00380E7E"/>
    <w:rsid w:val="00380EA8"/>
    <w:rsid w:val="00380ED7"/>
    <w:rsid w:val="00380F11"/>
    <w:rsid w:val="00380F14"/>
    <w:rsid w:val="00380F52"/>
    <w:rsid w:val="00380F67"/>
    <w:rsid w:val="00380F80"/>
    <w:rsid w:val="00380F8D"/>
    <w:rsid w:val="00380FF4"/>
    <w:rsid w:val="00380FFA"/>
    <w:rsid w:val="00381047"/>
    <w:rsid w:val="00381048"/>
    <w:rsid w:val="00381058"/>
    <w:rsid w:val="0038107D"/>
    <w:rsid w:val="003810BA"/>
    <w:rsid w:val="003810E1"/>
    <w:rsid w:val="00381114"/>
    <w:rsid w:val="00381125"/>
    <w:rsid w:val="0038113E"/>
    <w:rsid w:val="00381151"/>
    <w:rsid w:val="00381159"/>
    <w:rsid w:val="0038116C"/>
    <w:rsid w:val="0038117C"/>
    <w:rsid w:val="003811D4"/>
    <w:rsid w:val="00381206"/>
    <w:rsid w:val="00381220"/>
    <w:rsid w:val="003812AE"/>
    <w:rsid w:val="003812C2"/>
    <w:rsid w:val="003812E2"/>
    <w:rsid w:val="00381305"/>
    <w:rsid w:val="00381310"/>
    <w:rsid w:val="00381324"/>
    <w:rsid w:val="00381351"/>
    <w:rsid w:val="00381386"/>
    <w:rsid w:val="003813C3"/>
    <w:rsid w:val="003813EC"/>
    <w:rsid w:val="00381418"/>
    <w:rsid w:val="00381435"/>
    <w:rsid w:val="00381478"/>
    <w:rsid w:val="003814A9"/>
    <w:rsid w:val="003814B6"/>
    <w:rsid w:val="003814BD"/>
    <w:rsid w:val="0038150A"/>
    <w:rsid w:val="00381526"/>
    <w:rsid w:val="0038152D"/>
    <w:rsid w:val="0038152F"/>
    <w:rsid w:val="00381550"/>
    <w:rsid w:val="003815DB"/>
    <w:rsid w:val="00381650"/>
    <w:rsid w:val="0038166C"/>
    <w:rsid w:val="003816DF"/>
    <w:rsid w:val="00381706"/>
    <w:rsid w:val="00381774"/>
    <w:rsid w:val="003817A8"/>
    <w:rsid w:val="00381801"/>
    <w:rsid w:val="00381806"/>
    <w:rsid w:val="0038180A"/>
    <w:rsid w:val="0038181E"/>
    <w:rsid w:val="00381858"/>
    <w:rsid w:val="00381904"/>
    <w:rsid w:val="00381906"/>
    <w:rsid w:val="0038190D"/>
    <w:rsid w:val="00381926"/>
    <w:rsid w:val="00381941"/>
    <w:rsid w:val="00381955"/>
    <w:rsid w:val="0038195F"/>
    <w:rsid w:val="00381979"/>
    <w:rsid w:val="00381984"/>
    <w:rsid w:val="003819F9"/>
    <w:rsid w:val="00381A0A"/>
    <w:rsid w:val="00381A38"/>
    <w:rsid w:val="00381A4B"/>
    <w:rsid w:val="00381A78"/>
    <w:rsid w:val="00381AA6"/>
    <w:rsid w:val="00381ABB"/>
    <w:rsid w:val="00381ADA"/>
    <w:rsid w:val="00381B6A"/>
    <w:rsid w:val="00381B81"/>
    <w:rsid w:val="00381B97"/>
    <w:rsid w:val="00381BA1"/>
    <w:rsid w:val="00381BC2"/>
    <w:rsid w:val="00381BCE"/>
    <w:rsid w:val="00381BD5"/>
    <w:rsid w:val="00381BF6"/>
    <w:rsid w:val="00381C25"/>
    <w:rsid w:val="00381CBF"/>
    <w:rsid w:val="00381D08"/>
    <w:rsid w:val="00381D21"/>
    <w:rsid w:val="00381D3D"/>
    <w:rsid w:val="00381DBA"/>
    <w:rsid w:val="00381E05"/>
    <w:rsid w:val="00381E21"/>
    <w:rsid w:val="00381E33"/>
    <w:rsid w:val="00381EB0"/>
    <w:rsid w:val="00381EF1"/>
    <w:rsid w:val="00381F09"/>
    <w:rsid w:val="00381F0A"/>
    <w:rsid w:val="00381F70"/>
    <w:rsid w:val="00381F7B"/>
    <w:rsid w:val="00381F9F"/>
    <w:rsid w:val="00381FBB"/>
    <w:rsid w:val="00381FC6"/>
    <w:rsid w:val="00382006"/>
    <w:rsid w:val="0038202E"/>
    <w:rsid w:val="0038203C"/>
    <w:rsid w:val="00382068"/>
    <w:rsid w:val="0038207E"/>
    <w:rsid w:val="003820A8"/>
    <w:rsid w:val="003820B2"/>
    <w:rsid w:val="003820C2"/>
    <w:rsid w:val="00382142"/>
    <w:rsid w:val="00382193"/>
    <w:rsid w:val="003821B6"/>
    <w:rsid w:val="003821B8"/>
    <w:rsid w:val="00382227"/>
    <w:rsid w:val="0038224E"/>
    <w:rsid w:val="0038227F"/>
    <w:rsid w:val="00382283"/>
    <w:rsid w:val="003822B8"/>
    <w:rsid w:val="003822CB"/>
    <w:rsid w:val="003822D0"/>
    <w:rsid w:val="0038230A"/>
    <w:rsid w:val="0038230B"/>
    <w:rsid w:val="0038230E"/>
    <w:rsid w:val="00382387"/>
    <w:rsid w:val="0038238D"/>
    <w:rsid w:val="003823BF"/>
    <w:rsid w:val="003823CA"/>
    <w:rsid w:val="00382417"/>
    <w:rsid w:val="0038242A"/>
    <w:rsid w:val="00382449"/>
    <w:rsid w:val="0038247C"/>
    <w:rsid w:val="003824B9"/>
    <w:rsid w:val="003824BD"/>
    <w:rsid w:val="00382534"/>
    <w:rsid w:val="00382551"/>
    <w:rsid w:val="00382561"/>
    <w:rsid w:val="0038257B"/>
    <w:rsid w:val="003825B3"/>
    <w:rsid w:val="003825BD"/>
    <w:rsid w:val="003825EA"/>
    <w:rsid w:val="00382632"/>
    <w:rsid w:val="00382651"/>
    <w:rsid w:val="00382653"/>
    <w:rsid w:val="00382679"/>
    <w:rsid w:val="0038267E"/>
    <w:rsid w:val="00382684"/>
    <w:rsid w:val="003826AB"/>
    <w:rsid w:val="003826B6"/>
    <w:rsid w:val="00382716"/>
    <w:rsid w:val="00382728"/>
    <w:rsid w:val="00382769"/>
    <w:rsid w:val="003827A9"/>
    <w:rsid w:val="003827B4"/>
    <w:rsid w:val="003827F2"/>
    <w:rsid w:val="003827FD"/>
    <w:rsid w:val="00382855"/>
    <w:rsid w:val="00382858"/>
    <w:rsid w:val="003828B1"/>
    <w:rsid w:val="003828B7"/>
    <w:rsid w:val="003828EF"/>
    <w:rsid w:val="003828FC"/>
    <w:rsid w:val="00382901"/>
    <w:rsid w:val="00382920"/>
    <w:rsid w:val="00382922"/>
    <w:rsid w:val="00382938"/>
    <w:rsid w:val="0038295C"/>
    <w:rsid w:val="00382962"/>
    <w:rsid w:val="0038296C"/>
    <w:rsid w:val="00382974"/>
    <w:rsid w:val="003829A6"/>
    <w:rsid w:val="00382A03"/>
    <w:rsid w:val="00382A37"/>
    <w:rsid w:val="00382ACE"/>
    <w:rsid w:val="00382B33"/>
    <w:rsid w:val="00382B46"/>
    <w:rsid w:val="00382BAE"/>
    <w:rsid w:val="00382BC9"/>
    <w:rsid w:val="00382BF8"/>
    <w:rsid w:val="00382C34"/>
    <w:rsid w:val="00382C53"/>
    <w:rsid w:val="00382C63"/>
    <w:rsid w:val="00382C9F"/>
    <w:rsid w:val="00382CBF"/>
    <w:rsid w:val="00382CF8"/>
    <w:rsid w:val="00382D05"/>
    <w:rsid w:val="00382D63"/>
    <w:rsid w:val="00382D71"/>
    <w:rsid w:val="00382D7F"/>
    <w:rsid w:val="00382DA0"/>
    <w:rsid w:val="00382DD9"/>
    <w:rsid w:val="00382E08"/>
    <w:rsid w:val="00382E44"/>
    <w:rsid w:val="00382E47"/>
    <w:rsid w:val="00382E50"/>
    <w:rsid w:val="00382E60"/>
    <w:rsid w:val="00382E7D"/>
    <w:rsid w:val="00382E8D"/>
    <w:rsid w:val="00382E9F"/>
    <w:rsid w:val="00382ED9"/>
    <w:rsid w:val="00382F19"/>
    <w:rsid w:val="00382F74"/>
    <w:rsid w:val="00382F89"/>
    <w:rsid w:val="00382F90"/>
    <w:rsid w:val="00382FB4"/>
    <w:rsid w:val="00382FC0"/>
    <w:rsid w:val="00382FC4"/>
    <w:rsid w:val="00382FCE"/>
    <w:rsid w:val="00383066"/>
    <w:rsid w:val="003830A9"/>
    <w:rsid w:val="003830B3"/>
    <w:rsid w:val="003830D3"/>
    <w:rsid w:val="00383157"/>
    <w:rsid w:val="003831D2"/>
    <w:rsid w:val="003831DC"/>
    <w:rsid w:val="003831E5"/>
    <w:rsid w:val="00383234"/>
    <w:rsid w:val="0038323E"/>
    <w:rsid w:val="0038325D"/>
    <w:rsid w:val="0038329A"/>
    <w:rsid w:val="003832EC"/>
    <w:rsid w:val="00383310"/>
    <w:rsid w:val="00383316"/>
    <w:rsid w:val="0038331C"/>
    <w:rsid w:val="00383321"/>
    <w:rsid w:val="003833AA"/>
    <w:rsid w:val="003833B9"/>
    <w:rsid w:val="003833E5"/>
    <w:rsid w:val="003833F0"/>
    <w:rsid w:val="00383411"/>
    <w:rsid w:val="0038343F"/>
    <w:rsid w:val="0038344E"/>
    <w:rsid w:val="00383499"/>
    <w:rsid w:val="003834A0"/>
    <w:rsid w:val="003834B7"/>
    <w:rsid w:val="003834C5"/>
    <w:rsid w:val="003834D6"/>
    <w:rsid w:val="00383564"/>
    <w:rsid w:val="0038359B"/>
    <w:rsid w:val="0038361E"/>
    <w:rsid w:val="00383639"/>
    <w:rsid w:val="0038363B"/>
    <w:rsid w:val="0038364D"/>
    <w:rsid w:val="00383668"/>
    <w:rsid w:val="0038366A"/>
    <w:rsid w:val="00383670"/>
    <w:rsid w:val="0038367B"/>
    <w:rsid w:val="0038367D"/>
    <w:rsid w:val="003836A1"/>
    <w:rsid w:val="003836BA"/>
    <w:rsid w:val="00383797"/>
    <w:rsid w:val="003837D2"/>
    <w:rsid w:val="0038381B"/>
    <w:rsid w:val="0038381C"/>
    <w:rsid w:val="00383841"/>
    <w:rsid w:val="00383878"/>
    <w:rsid w:val="00383884"/>
    <w:rsid w:val="00383889"/>
    <w:rsid w:val="0038388F"/>
    <w:rsid w:val="00383893"/>
    <w:rsid w:val="003838B5"/>
    <w:rsid w:val="003838C3"/>
    <w:rsid w:val="00383946"/>
    <w:rsid w:val="00383957"/>
    <w:rsid w:val="0038396A"/>
    <w:rsid w:val="00383975"/>
    <w:rsid w:val="003839AC"/>
    <w:rsid w:val="003839B6"/>
    <w:rsid w:val="003839C4"/>
    <w:rsid w:val="003839F8"/>
    <w:rsid w:val="00383A04"/>
    <w:rsid w:val="00383A11"/>
    <w:rsid w:val="00383A21"/>
    <w:rsid w:val="00383A3A"/>
    <w:rsid w:val="00383A47"/>
    <w:rsid w:val="00383AF0"/>
    <w:rsid w:val="00383AF5"/>
    <w:rsid w:val="00383AFA"/>
    <w:rsid w:val="00383B03"/>
    <w:rsid w:val="00383B34"/>
    <w:rsid w:val="00383B87"/>
    <w:rsid w:val="00383B96"/>
    <w:rsid w:val="00383BAA"/>
    <w:rsid w:val="00383BEB"/>
    <w:rsid w:val="00383BF3"/>
    <w:rsid w:val="00383BF4"/>
    <w:rsid w:val="00383BFD"/>
    <w:rsid w:val="00383C05"/>
    <w:rsid w:val="00383C21"/>
    <w:rsid w:val="00383CDB"/>
    <w:rsid w:val="00383D05"/>
    <w:rsid w:val="00383D15"/>
    <w:rsid w:val="00383D31"/>
    <w:rsid w:val="00383D37"/>
    <w:rsid w:val="00383D3C"/>
    <w:rsid w:val="00383D51"/>
    <w:rsid w:val="00383DA4"/>
    <w:rsid w:val="00383DEC"/>
    <w:rsid w:val="00383E7B"/>
    <w:rsid w:val="00383E9F"/>
    <w:rsid w:val="00383ED5"/>
    <w:rsid w:val="00383EDD"/>
    <w:rsid w:val="00383F03"/>
    <w:rsid w:val="00383F07"/>
    <w:rsid w:val="00383F41"/>
    <w:rsid w:val="00383F44"/>
    <w:rsid w:val="00383F5D"/>
    <w:rsid w:val="00383F70"/>
    <w:rsid w:val="00383FAC"/>
    <w:rsid w:val="00383FCB"/>
    <w:rsid w:val="00383FED"/>
    <w:rsid w:val="00384025"/>
    <w:rsid w:val="00384030"/>
    <w:rsid w:val="0038403C"/>
    <w:rsid w:val="00384080"/>
    <w:rsid w:val="0038408A"/>
    <w:rsid w:val="00384139"/>
    <w:rsid w:val="00384147"/>
    <w:rsid w:val="003841F8"/>
    <w:rsid w:val="00384207"/>
    <w:rsid w:val="00384238"/>
    <w:rsid w:val="0038425D"/>
    <w:rsid w:val="0038426D"/>
    <w:rsid w:val="00384295"/>
    <w:rsid w:val="003842A2"/>
    <w:rsid w:val="003842CB"/>
    <w:rsid w:val="0038430A"/>
    <w:rsid w:val="0038432E"/>
    <w:rsid w:val="00384355"/>
    <w:rsid w:val="00384358"/>
    <w:rsid w:val="00384371"/>
    <w:rsid w:val="0038439C"/>
    <w:rsid w:val="003843CA"/>
    <w:rsid w:val="003843D7"/>
    <w:rsid w:val="00384407"/>
    <w:rsid w:val="0038444A"/>
    <w:rsid w:val="003844DD"/>
    <w:rsid w:val="0038450A"/>
    <w:rsid w:val="003845E1"/>
    <w:rsid w:val="003845FE"/>
    <w:rsid w:val="0038460E"/>
    <w:rsid w:val="00384690"/>
    <w:rsid w:val="003846C5"/>
    <w:rsid w:val="003846C9"/>
    <w:rsid w:val="003846EA"/>
    <w:rsid w:val="003846FB"/>
    <w:rsid w:val="00384735"/>
    <w:rsid w:val="00384740"/>
    <w:rsid w:val="00384744"/>
    <w:rsid w:val="00384788"/>
    <w:rsid w:val="003847EF"/>
    <w:rsid w:val="00384801"/>
    <w:rsid w:val="00384817"/>
    <w:rsid w:val="0038483B"/>
    <w:rsid w:val="0038486E"/>
    <w:rsid w:val="00384875"/>
    <w:rsid w:val="00384893"/>
    <w:rsid w:val="003848FD"/>
    <w:rsid w:val="00384952"/>
    <w:rsid w:val="003849A0"/>
    <w:rsid w:val="003849B6"/>
    <w:rsid w:val="003849BA"/>
    <w:rsid w:val="003849D1"/>
    <w:rsid w:val="00384A6C"/>
    <w:rsid w:val="00384AAE"/>
    <w:rsid w:val="00384AC3"/>
    <w:rsid w:val="00384AD0"/>
    <w:rsid w:val="00384AE4"/>
    <w:rsid w:val="00384B15"/>
    <w:rsid w:val="00384B16"/>
    <w:rsid w:val="00384B4B"/>
    <w:rsid w:val="00384B75"/>
    <w:rsid w:val="00384BC0"/>
    <w:rsid w:val="00384BDA"/>
    <w:rsid w:val="00384BDF"/>
    <w:rsid w:val="00384C48"/>
    <w:rsid w:val="00384C4F"/>
    <w:rsid w:val="00384C92"/>
    <w:rsid w:val="00384C99"/>
    <w:rsid w:val="00384C9A"/>
    <w:rsid w:val="00384CD6"/>
    <w:rsid w:val="00384D5C"/>
    <w:rsid w:val="00384D6F"/>
    <w:rsid w:val="00384D74"/>
    <w:rsid w:val="00384D7D"/>
    <w:rsid w:val="00384D82"/>
    <w:rsid w:val="00384DAF"/>
    <w:rsid w:val="00384DDD"/>
    <w:rsid w:val="00384E03"/>
    <w:rsid w:val="00384E7A"/>
    <w:rsid w:val="00384EBF"/>
    <w:rsid w:val="00384EDA"/>
    <w:rsid w:val="00384EE3"/>
    <w:rsid w:val="00384F3A"/>
    <w:rsid w:val="00384F79"/>
    <w:rsid w:val="00384F8E"/>
    <w:rsid w:val="00384F9F"/>
    <w:rsid w:val="00384FAA"/>
    <w:rsid w:val="00384FB9"/>
    <w:rsid w:val="00385007"/>
    <w:rsid w:val="0038502F"/>
    <w:rsid w:val="00385062"/>
    <w:rsid w:val="003850B2"/>
    <w:rsid w:val="003850D1"/>
    <w:rsid w:val="003850EA"/>
    <w:rsid w:val="003850F2"/>
    <w:rsid w:val="003850FA"/>
    <w:rsid w:val="0038510E"/>
    <w:rsid w:val="00385112"/>
    <w:rsid w:val="00385125"/>
    <w:rsid w:val="0038512F"/>
    <w:rsid w:val="00385164"/>
    <w:rsid w:val="003851AC"/>
    <w:rsid w:val="0038523E"/>
    <w:rsid w:val="00385269"/>
    <w:rsid w:val="00385282"/>
    <w:rsid w:val="00385285"/>
    <w:rsid w:val="003852A1"/>
    <w:rsid w:val="003852C0"/>
    <w:rsid w:val="003852D2"/>
    <w:rsid w:val="003852E4"/>
    <w:rsid w:val="00385344"/>
    <w:rsid w:val="003853B7"/>
    <w:rsid w:val="003853D4"/>
    <w:rsid w:val="003853EA"/>
    <w:rsid w:val="003853EB"/>
    <w:rsid w:val="003853EF"/>
    <w:rsid w:val="00385445"/>
    <w:rsid w:val="0038544F"/>
    <w:rsid w:val="003854B2"/>
    <w:rsid w:val="003854D0"/>
    <w:rsid w:val="00385522"/>
    <w:rsid w:val="00385533"/>
    <w:rsid w:val="00385551"/>
    <w:rsid w:val="00385580"/>
    <w:rsid w:val="003855AF"/>
    <w:rsid w:val="003855F8"/>
    <w:rsid w:val="00385665"/>
    <w:rsid w:val="00385697"/>
    <w:rsid w:val="003856A0"/>
    <w:rsid w:val="003856C5"/>
    <w:rsid w:val="003856CD"/>
    <w:rsid w:val="003856D3"/>
    <w:rsid w:val="003856F9"/>
    <w:rsid w:val="00385707"/>
    <w:rsid w:val="0038570B"/>
    <w:rsid w:val="00385722"/>
    <w:rsid w:val="00385746"/>
    <w:rsid w:val="003857BE"/>
    <w:rsid w:val="003857DA"/>
    <w:rsid w:val="00385808"/>
    <w:rsid w:val="0038580F"/>
    <w:rsid w:val="00385812"/>
    <w:rsid w:val="00385816"/>
    <w:rsid w:val="0038581E"/>
    <w:rsid w:val="0038583C"/>
    <w:rsid w:val="0038587A"/>
    <w:rsid w:val="0038587B"/>
    <w:rsid w:val="003858B4"/>
    <w:rsid w:val="003858BA"/>
    <w:rsid w:val="003858C6"/>
    <w:rsid w:val="003858CD"/>
    <w:rsid w:val="00385926"/>
    <w:rsid w:val="0038592B"/>
    <w:rsid w:val="0038594A"/>
    <w:rsid w:val="003859B6"/>
    <w:rsid w:val="003859FC"/>
    <w:rsid w:val="00385A20"/>
    <w:rsid w:val="00385AAC"/>
    <w:rsid w:val="00385AB1"/>
    <w:rsid w:val="00385AB9"/>
    <w:rsid w:val="00385AE8"/>
    <w:rsid w:val="00385B6D"/>
    <w:rsid w:val="00385B9F"/>
    <w:rsid w:val="00385BC0"/>
    <w:rsid w:val="00385BC6"/>
    <w:rsid w:val="00385BE4"/>
    <w:rsid w:val="00385BF2"/>
    <w:rsid w:val="00385C00"/>
    <w:rsid w:val="00385C51"/>
    <w:rsid w:val="00385C5D"/>
    <w:rsid w:val="00385C65"/>
    <w:rsid w:val="00385CD6"/>
    <w:rsid w:val="00385D00"/>
    <w:rsid w:val="00385D18"/>
    <w:rsid w:val="00385DB9"/>
    <w:rsid w:val="00385DC8"/>
    <w:rsid w:val="00385DE9"/>
    <w:rsid w:val="00385DFC"/>
    <w:rsid w:val="00385E66"/>
    <w:rsid w:val="00385E7C"/>
    <w:rsid w:val="00385E9E"/>
    <w:rsid w:val="00385EEA"/>
    <w:rsid w:val="00385EF6"/>
    <w:rsid w:val="00385F01"/>
    <w:rsid w:val="00385F06"/>
    <w:rsid w:val="00385F1D"/>
    <w:rsid w:val="00385F39"/>
    <w:rsid w:val="00385F3B"/>
    <w:rsid w:val="00385F42"/>
    <w:rsid w:val="00385FC4"/>
    <w:rsid w:val="00385FE9"/>
    <w:rsid w:val="0038600E"/>
    <w:rsid w:val="0038606C"/>
    <w:rsid w:val="00386071"/>
    <w:rsid w:val="003860AB"/>
    <w:rsid w:val="003860E4"/>
    <w:rsid w:val="003860F0"/>
    <w:rsid w:val="0038610B"/>
    <w:rsid w:val="0038612E"/>
    <w:rsid w:val="00386133"/>
    <w:rsid w:val="00386150"/>
    <w:rsid w:val="0038616A"/>
    <w:rsid w:val="00386184"/>
    <w:rsid w:val="00386188"/>
    <w:rsid w:val="003861EC"/>
    <w:rsid w:val="00386229"/>
    <w:rsid w:val="0038622F"/>
    <w:rsid w:val="0038624D"/>
    <w:rsid w:val="00386262"/>
    <w:rsid w:val="003862A3"/>
    <w:rsid w:val="003862A9"/>
    <w:rsid w:val="00386360"/>
    <w:rsid w:val="0038637F"/>
    <w:rsid w:val="00386394"/>
    <w:rsid w:val="003863B0"/>
    <w:rsid w:val="00386420"/>
    <w:rsid w:val="00386488"/>
    <w:rsid w:val="003864AD"/>
    <w:rsid w:val="003864F7"/>
    <w:rsid w:val="0038650A"/>
    <w:rsid w:val="00386536"/>
    <w:rsid w:val="00386575"/>
    <w:rsid w:val="0038657A"/>
    <w:rsid w:val="0038660F"/>
    <w:rsid w:val="00386611"/>
    <w:rsid w:val="0038661B"/>
    <w:rsid w:val="00386620"/>
    <w:rsid w:val="00386640"/>
    <w:rsid w:val="00386642"/>
    <w:rsid w:val="0038666A"/>
    <w:rsid w:val="003866B7"/>
    <w:rsid w:val="003866C7"/>
    <w:rsid w:val="003866D4"/>
    <w:rsid w:val="003866D8"/>
    <w:rsid w:val="003866FC"/>
    <w:rsid w:val="00386717"/>
    <w:rsid w:val="0038674A"/>
    <w:rsid w:val="003867A6"/>
    <w:rsid w:val="003867C1"/>
    <w:rsid w:val="003867D6"/>
    <w:rsid w:val="003867FD"/>
    <w:rsid w:val="00386805"/>
    <w:rsid w:val="00386832"/>
    <w:rsid w:val="00386890"/>
    <w:rsid w:val="003868A5"/>
    <w:rsid w:val="003868AB"/>
    <w:rsid w:val="003868C0"/>
    <w:rsid w:val="003868D0"/>
    <w:rsid w:val="00386919"/>
    <w:rsid w:val="0038691E"/>
    <w:rsid w:val="00386932"/>
    <w:rsid w:val="00386978"/>
    <w:rsid w:val="00386993"/>
    <w:rsid w:val="003869D1"/>
    <w:rsid w:val="003869D2"/>
    <w:rsid w:val="003869EB"/>
    <w:rsid w:val="00386A20"/>
    <w:rsid w:val="00386A2E"/>
    <w:rsid w:val="00386A3D"/>
    <w:rsid w:val="00386A93"/>
    <w:rsid w:val="00386AAB"/>
    <w:rsid w:val="00386AE7"/>
    <w:rsid w:val="00386AF2"/>
    <w:rsid w:val="00386AFC"/>
    <w:rsid w:val="00386B0D"/>
    <w:rsid w:val="00386B5A"/>
    <w:rsid w:val="00386B81"/>
    <w:rsid w:val="00386B89"/>
    <w:rsid w:val="00386B94"/>
    <w:rsid w:val="00386C0B"/>
    <w:rsid w:val="00386C16"/>
    <w:rsid w:val="00386C33"/>
    <w:rsid w:val="00386C36"/>
    <w:rsid w:val="00386C5E"/>
    <w:rsid w:val="00386CC7"/>
    <w:rsid w:val="00386CC9"/>
    <w:rsid w:val="00386D1D"/>
    <w:rsid w:val="00386D75"/>
    <w:rsid w:val="00386DC5"/>
    <w:rsid w:val="00386DCA"/>
    <w:rsid w:val="00386DCF"/>
    <w:rsid w:val="00386DF9"/>
    <w:rsid w:val="00386E08"/>
    <w:rsid w:val="00386E57"/>
    <w:rsid w:val="00386EBE"/>
    <w:rsid w:val="00386EEA"/>
    <w:rsid w:val="00386EEE"/>
    <w:rsid w:val="00386EF3"/>
    <w:rsid w:val="00386EF5"/>
    <w:rsid w:val="00386EF9"/>
    <w:rsid w:val="00386EFA"/>
    <w:rsid w:val="00386F10"/>
    <w:rsid w:val="00386F11"/>
    <w:rsid w:val="00386F18"/>
    <w:rsid w:val="00386F48"/>
    <w:rsid w:val="00386FA2"/>
    <w:rsid w:val="00386FB2"/>
    <w:rsid w:val="00386FC1"/>
    <w:rsid w:val="00386FC8"/>
    <w:rsid w:val="00386FCF"/>
    <w:rsid w:val="00386FD7"/>
    <w:rsid w:val="00386FFB"/>
    <w:rsid w:val="00387006"/>
    <w:rsid w:val="00387034"/>
    <w:rsid w:val="00387060"/>
    <w:rsid w:val="0038707A"/>
    <w:rsid w:val="00387092"/>
    <w:rsid w:val="003870BC"/>
    <w:rsid w:val="003870EB"/>
    <w:rsid w:val="00387148"/>
    <w:rsid w:val="00387175"/>
    <w:rsid w:val="0038719C"/>
    <w:rsid w:val="0038722C"/>
    <w:rsid w:val="00387245"/>
    <w:rsid w:val="0038724D"/>
    <w:rsid w:val="003872A4"/>
    <w:rsid w:val="003872F0"/>
    <w:rsid w:val="00387316"/>
    <w:rsid w:val="0038734F"/>
    <w:rsid w:val="00387394"/>
    <w:rsid w:val="00387399"/>
    <w:rsid w:val="0038739C"/>
    <w:rsid w:val="003873E9"/>
    <w:rsid w:val="003873F5"/>
    <w:rsid w:val="00387404"/>
    <w:rsid w:val="00387407"/>
    <w:rsid w:val="0038740A"/>
    <w:rsid w:val="0038747E"/>
    <w:rsid w:val="0038748A"/>
    <w:rsid w:val="00387495"/>
    <w:rsid w:val="003874AD"/>
    <w:rsid w:val="003874E2"/>
    <w:rsid w:val="00387531"/>
    <w:rsid w:val="00387539"/>
    <w:rsid w:val="00387547"/>
    <w:rsid w:val="003875B7"/>
    <w:rsid w:val="003875C1"/>
    <w:rsid w:val="003875D2"/>
    <w:rsid w:val="003875F3"/>
    <w:rsid w:val="00387600"/>
    <w:rsid w:val="00387614"/>
    <w:rsid w:val="0038761A"/>
    <w:rsid w:val="0038763D"/>
    <w:rsid w:val="0038765C"/>
    <w:rsid w:val="0038765F"/>
    <w:rsid w:val="00387683"/>
    <w:rsid w:val="00387714"/>
    <w:rsid w:val="00387716"/>
    <w:rsid w:val="0038771C"/>
    <w:rsid w:val="00387720"/>
    <w:rsid w:val="00387734"/>
    <w:rsid w:val="00387754"/>
    <w:rsid w:val="0038775C"/>
    <w:rsid w:val="00387774"/>
    <w:rsid w:val="0038777D"/>
    <w:rsid w:val="00387788"/>
    <w:rsid w:val="003877A6"/>
    <w:rsid w:val="003877DF"/>
    <w:rsid w:val="003877E9"/>
    <w:rsid w:val="00387813"/>
    <w:rsid w:val="00387820"/>
    <w:rsid w:val="00387826"/>
    <w:rsid w:val="00387829"/>
    <w:rsid w:val="00387847"/>
    <w:rsid w:val="00387851"/>
    <w:rsid w:val="0038787C"/>
    <w:rsid w:val="0038787E"/>
    <w:rsid w:val="003878D3"/>
    <w:rsid w:val="00387918"/>
    <w:rsid w:val="0038793B"/>
    <w:rsid w:val="00387958"/>
    <w:rsid w:val="0038797F"/>
    <w:rsid w:val="003879B2"/>
    <w:rsid w:val="003879DB"/>
    <w:rsid w:val="00387A39"/>
    <w:rsid w:val="00387A58"/>
    <w:rsid w:val="00387A74"/>
    <w:rsid w:val="00387A8A"/>
    <w:rsid w:val="00387AB2"/>
    <w:rsid w:val="00387AC3"/>
    <w:rsid w:val="00387AD0"/>
    <w:rsid w:val="00387B06"/>
    <w:rsid w:val="00387B70"/>
    <w:rsid w:val="00387B74"/>
    <w:rsid w:val="00387B83"/>
    <w:rsid w:val="00387BB0"/>
    <w:rsid w:val="00387C15"/>
    <w:rsid w:val="00387C6B"/>
    <w:rsid w:val="00387C8B"/>
    <w:rsid w:val="00387C8F"/>
    <w:rsid w:val="00387CCD"/>
    <w:rsid w:val="00387CEF"/>
    <w:rsid w:val="00387CF5"/>
    <w:rsid w:val="00387D4E"/>
    <w:rsid w:val="00387D67"/>
    <w:rsid w:val="00387D78"/>
    <w:rsid w:val="00387D97"/>
    <w:rsid w:val="00387DD9"/>
    <w:rsid w:val="00387E72"/>
    <w:rsid w:val="00387E78"/>
    <w:rsid w:val="00387EB7"/>
    <w:rsid w:val="00387EEA"/>
    <w:rsid w:val="00387F2A"/>
    <w:rsid w:val="00387F5F"/>
    <w:rsid w:val="00387F63"/>
    <w:rsid w:val="00387F88"/>
    <w:rsid w:val="00387F98"/>
    <w:rsid w:val="00387FF4"/>
    <w:rsid w:val="00387FF6"/>
    <w:rsid w:val="00390008"/>
    <w:rsid w:val="00390012"/>
    <w:rsid w:val="0039003F"/>
    <w:rsid w:val="0039004C"/>
    <w:rsid w:val="0039004E"/>
    <w:rsid w:val="00390060"/>
    <w:rsid w:val="0039014F"/>
    <w:rsid w:val="00390152"/>
    <w:rsid w:val="0039015C"/>
    <w:rsid w:val="003901A8"/>
    <w:rsid w:val="003901F8"/>
    <w:rsid w:val="00390239"/>
    <w:rsid w:val="00390285"/>
    <w:rsid w:val="003902B2"/>
    <w:rsid w:val="003902C4"/>
    <w:rsid w:val="00390310"/>
    <w:rsid w:val="00390354"/>
    <w:rsid w:val="00390357"/>
    <w:rsid w:val="00390361"/>
    <w:rsid w:val="0039038B"/>
    <w:rsid w:val="003903B6"/>
    <w:rsid w:val="003903BC"/>
    <w:rsid w:val="003903C6"/>
    <w:rsid w:val="003903D6"/>
    <w:rsid w:val="00390407"/>
    <w:rsid w:val="00390421"/>
    <w:rsid w:val="00390428"/>
    <w:rsid w:val="00390429"/>
    <w:rsid w:val="00390440"/>
    <w:rsid w:val="00390451"/>
    <w:rsid w:val="00390461"/>
    <w:rsid w:val="00390463"/>
    <w:rsid w:val="003904A4"/>
    <w:rsid w:val="003904ED"/>
    <w:rsid w:val="0039052B"/>
    <w:rsid w:val="0039053A"/>
    <w:rsid w:val="0039054D"/>
    <w:rsid w:val="00390550"/>
    <w:rsid w:val="00390565"/>
    <w:rsid w:val="003905C9"/>
    <w:rsid w:val="003905D3"/>
    <w:rsid w:val="003905E8"/>
    <w:rsid w:val="00390632"/>
    <w:rsid w:val="00390638"/>
    <w:rsid w:val="00390667"/>
    <w:rsid w:val="00390689"/>
    <w:rsid w:val="003906C9"/>
    <w:rsid w:val="003906E1"/>
    <w:rsid w:val="003906E3"/>
    <w:rsid w:val="003906EC"/>
    <w:rsid w:val="00390728"/>
    <w:rsid w:val="00390736"/>
    <w:rsid w:val="00390749"/>
    <w:rsid w:val="0039076D"/>
    <w:rsid w:val="003907D3"/>
    <w:rsid w:val="003907FB"/>
    <w:rsid w:val="0039080D"/>
    <w:rsid w:val="00390818"/>
    <w:rsid w:val="0039082A"/>
    <w:rsid w:val="0039086B"/>
    <w:rsid w:val="0039086D"/>
    <w:rsid w:val="0039087D"/>
    <w:rsid w:val="00390887"/>
    <w:rsid w:val="0039089F"/>
    <w:rsid w:val="00390971"/>
    <w:rsid w:val="003909AB"/>
    <w:rsid w:val="003909C2"/>
    <w:rsid w:val="003909DE"/>
    <w:rsid w:val="003909F1"/>
    <w:rsid w:val="003909F3"/>
    <w:rsid w:val="003909FE"/>
    <w:rsid w:val="00390A04"/>
    <w:rsid w:val="00390A06"/>
    <w:rsid w:val="00390A36"/>
    <w:rsid w:val="00390A3D"/>
    <w:rsid w:val="00390A45"/>
    <w:rsid w:val="00390A54"/>
    <w:rsid w:val="00390A66"/>
    <w:rsid w:val="00390A69"/>
    <w:rsid w:val="00390A83"/>
    <w:rsid w:val="00390A85"/>
    <w:rsid w:val="00390A89"/>
    <w:rsid w:val="00390AAF"/>
    <w:rsid w:val="00390AD2"/>
    <w:rsid w:val="00390B06"/>
    <w:rsid w:val="00390B2A"/>
    <w:rsid w:val="00390B49"/>
    <w:rsid w:val="00390B85"/>
    <w:rsid w:val="00390BC0"/>
    <w:rsid w:val="00390C0F"/>
    <w:rsid w:val="00390C3A"/>
    <w:rsid w:val="00390C4B"/>
    <w:rsid w:val="00390C6A"/>
    <w:rsid w:val="00390CA0"/>
    <w:rsid w:val="00390CB3"/>
    <w:rsid w:val="00390CEB"/>
    <w:rsid w:val="00390D38"/>
    <w:rsid w:val="00390D65"/>
    <w:rsid w:val="00390D7C"/>
    <w:rsid w:val="00390D92"/>
    <w:rsid w:val="00390DA0"/>
    <w:rsid w:val="00390DCB"/>
    <w:rsid w:val="00390DDA"/>
    <w:rsid w:val="00390DF2"/>
    <w:rsid w:val="00390E01"/>
    <w:rsid w:val="00390E18"/>
    <w:rsid w:val="00390E3A"/>
    <w:rsid w:val="00390E52"/>
    <w:rsid w:val="00390E53"/>
    <w:rsid w:val="00390E5B"/>
    <w:rsid w:val="00390E67"/>
    <w:rsid w:val="00390ED6"/>
    <w:rsid w:val="00390F2E"/>
    <w:rsid w:val="00390F3C"/>
    <w:rsid w:val="00390F43"/>
    <w:rsid w:val="00390F4D"/>
    <w:rsid w:val="00390F68"/>
    <w:rsid w:val="00390F77"/>
    <w:rsid w:val="00390F9A"/>
    <w:rsid w:val="00390FD9"/>
    <w:rsid w:val="00390FF9"/>
    <w:rsid w:val="0039100D"/>
    <w:rsid w:val="0039104B"/>
    <w:rsid w:val="00391055"/>
    <w:rsid w:val="003910AC"/>
    <w:rsid w:val="003910F2"/>
    <w:rsid w:val="00391159"/>
    <w:rsid w:val="0039115D"/>
    <w:rsid w:val="003911AB"/>
    <w:rsid w:val="003911E1"/>
    <w:rsid w:val="00391207"/>
    <w:rsid w:val="00391215"/>
    <w:rsid w:val="00391249"/>
    <w:rsid w:val="00391259"/>
    <w:rsid w:val="0039125F"/>
    <w:rsid w:val="003912FB"/>
    <w:rsid w:val="0039133D"/>
    <w:rsid w:val="00391352"/>
    <w:rsid w:val="0039139B"/>
    <w:rsid w:val="003913D7"/>
    <w:rsid w:val="003913EC"/>
    <w:rsid w:val="003913EF"/>
    <w:rsid w:val="00391421"/>
    <w:rsid w:val="00391447"/>
    <w:rsid w:val="0039144F"/>
    <w:rsid w:val="00391468"/>
    <w:rsid w:val="003914AE"/>
    <w:rsid w:val="003914BE"/>
    <w:rsid w:val="003914D1"/>
    <w:rsid w:val="0039153E"/>
    <w:rsid w:val="00391547"/>
    <w:rsid w:val="0039155E"/>
    <w:rsid w:val="00391577"/>
    <w:rsid w:val="0039157F"/>
    <w:rsid w:val="003915A9"/>
    <w:rsid w:val="00391609"/>
    <w:rsid w:val="0039161F"/>
    <w:rsid w:val="00391622"/>
    <w:rsid w:val="00391636"/>
    <w:rsid w:val="00391665"/>
    <w:rsid w:val="003916BB"/>
    <w:rsid w:val="003916EB"/>
    <w:rsid w:val="0039173A"/>
    <w:rsid w:val="00391783"/>
    <w:rsid w:val="00391805"/>
    <w:rsid w:val="0039182D"/>
    <w:rsid w:val="0039182E"/>
    <w:rsid w:val="00391867"/>
    <w:rsid w:val="00391888"/>
    <w:rsid w:val="00391891"/>
    <w:rsid w:val="003918F6"/>
    <w:rsid w:val="003918F9"/>
    <w:rsid w:val="00391910"/>
    <w:rsid w:val="00391935"/>
    <w:rsid w:val="0039196F"/>
    <w:rsid w:val="003919B4"/>
    <w:rsid w:val="003919C6"/>
    <w:rsid w:val="003919E8"/>
    <w:rsid w:val="00391A31"/>
    <w:rsid w:val="00391A55"/>
    <w:rsid w:val="00391AA0"/>
    <w:rsid w:val="00391AA7"/>
    <w:rsid w:val="00391AF1"/>
    <w:rsid w:val="00391AFB"/>
    <w:rsid w:val="00391B19"/>
    <w:rsid w:val="00391BD9"/>
    <w:rsid w:val="00391C0B"/>
    <w:rsid w:val="00391C4A"/>
    <w:rsid w:val="00391C68"/>
    <w:rsid w:val="00391C6B"/>
    <w:rsid w:val="00391C6D"/>
    <w:rsid w:val="00391C76"/>
    <w:rsid w:val="00391C9E"/>
    <w:rsid w:val="00391CBC"/>
    <w:rsid w:val="00391CD0"/>
    <w:rsid w:val="00391D10"/>
    <w:rsid w:val="00391D4D"/>
    <w:rsid w:val="00391D5F"/>
    <w:rsid w:val="00391DC1"/>
    <w:rsid w:val="00391DDB"/>
    <w:rsid w:val="00391DE1"/>
    <w:rsid w:val="00391DEE"/>
    <w:rsid w:val="00391DF2"/>
    <w:rsid w:val="00391E28"/>
    <w:rsid w:val="00391E31"/>
    <w:rsid w:val="00391E8A"/>
    <w:rsid w:val="00391F04"/>
    <w:rsid w:val="00391F14"/>
    <w:rsid w:val="00391F39"/>
    <w:rsid w:val="00391F3D"/>
    <w:rsid w:val="00391FB9"/>
    <w:rsid w:val="00391FC3"/>
    <w:rsid w:val="00391FEA"/>
    <w:rsid w:val="00392067"/>
    <w:rsid w:val="00392131"/>
    <w:rsid w:val="00392137"/>
    <w:rsid w:val="0039213A"/>
    <w:rsid w:val="0039214E"/>
    <w:rsid w:val="0039216D"/>
    <w:rsid w:val="0039216E"/>
    <w:rsid w:val="00392183"/>
    <w:rsid w:val="003921E4"/>
    <w:rsid w:val="003921F0"/>
    <w:rsid w:val="0039226D"/>
    <w:rsid w:val="00392276"/>
    <w:rsid w:val="00392279"/>
    <w:rsid w:val="0039229C"/>
    <w:rsid w:val="003922C8"/>
    <w:rsid w:val="003922D8"/>
    <w:rsid w:val="003922E5"/>
    <w:rsid w:val="00392357"/>
    <w:rsid w:val="0039237F"/>
    <w:rsid w:val="0039238A"/>
    <w:rsid w:val="00392395"/>
    <w:rsid w:val="003923AB"/>
    <w:rsid w:val="003923B1"/>
    <w:rsid w:val="003923BF"/>
    <w:rsid w:val="003923DB"/>
    <w:rsid w:val="003923F8"/>
    <w:rsid w:val="00392438"/>
    <w:rsid w:val="0039244B"/>
    <w:rsid w:val="00392495"/>
    <w:rsid w:val="003924B9"/>
    <w:rsid w:val="00392532"/>
    <w:rsid w:val="00392551"/>
    <w:rsid w:val="00392559"/>
    <w:rsid w:val="0039256B"/>
    <w:rsid w:val="0039257D"/>
    <w:rsid w:val="003925C1"/>
    <w:rsid w:val="003925F9"/>
    <w:rsid w:val="00392608"/>
    <w:rsid w:val="003926A6"/>
    <w:rsid w:val="003926C3"/>
    <w:rsid w:val="003926CA"/>
    <w:rsid w:val="0039270C"/>
    <w:rsid w:val="00392767"/>
    <w:rsid w:val="003927EC"/>
    <w:rsid w:val="00392813"/>
    <w:rsid w:val="003928D8"/>
    <w:rsid w:val="003928FA"/>
    <w:rsid w:val="0039290A"/>
    <w:rsid w:val="00392911"/>
    <w:rsid w:val="00392917"/>
    <w:rsid w:val="003929B5"/>
    <w:rsid w:val="003929BF"/>
    <w:rsid w:val="00392A3A"/>
    <w:rsid w:val="00392A40"/>
    <w:rsid w:val="00392A4B"/>
    <w:rsid w:val="00392A4D"/>
    <w:rsid w:val="00392AA1"/>
    <w:rsid w:val="00392AC0"/>
    <w:rsid w:val="00392B0E"/>
    <w:rsid w:val="00392C04"/>
    <w:rsid w:val="00392C06"/>
    <w:rsid w:val="00392C0C"/>
    <w:rsid w:val="00392C13"/>
    <w:rsid w:val="00392C49"/>
    <w:rsid w:val="00392C59"/>
    <w:rsid w:val="00392CDB"/>
    <w:rsid w:val="00392CDC"/>
    <w:rsid w:val="00392CFF"/>
    <w:rsid w:val="00392D4F"/>
    <w:rsid w:val="00392D69"/>
    <w:rsid w:val="00392D9D"/>
    <w:rsid w:val="00392DCE"/>
    <w:rsid w:val="00392E0E"/>
    <w:rsid w:val="00392EA4"/>
    <w:rsid w:val="00392EC2"/>
    <w:rsid w:val="00392F17"/>
    <w:rsid w:val="00392F30"/>
    <w:rsid w:val="00392F33"/>
    <w:rsid w:val="00392F3C"/>
    <w:rsid w:val="00392FA3"/>
    <w:rsid w:val="00392FB6"/>
    <w:rsid w:val="00392FDC"/>
    <w:rsid w:val="00392FDD"/>
    <w:rsid w:val="00392FF2"/>
    <w:rsid w:val="00393005"/>
    <w:rsid w:val="00393016"/>
    <w:rsid w:val="0039301F"/>
    <w:rsid w:val="003930FA"/>
    <w:rsid w:val="00393102"/>
    <w:rsid w:val="0039312B"/>
    <w:rsid w:val="00393137"/>
    <w:rsid w:val="0039313F"/>
    <w:rsid w:val="00393152"/>
    <w:rsid w:val="00393157"/>
    <w:rsid w:val="0039315B"/>
    <w:rsid w:val="003931C3"/>
    <w:rsid w:val="003931CB"/>
    <w:rsid w:val="00393225"/>
    <w:rsid w:val="0039322A"/>
    <w:rsid w:val="0039322E"/>
    <w:rsid w:val="003932BA"/>
    <w:rsid w:val="003932CE"/>
    <w:rsid w:val="003932D2"/>
    <w:rsid w:val="003933C9"/>
    <w:rsid w:val="003933D2"/>
    <w:rsid w:val="003933D9"/>
    <w:rsid w:val="003933DF"/>
    <w:rsid w:val="003933EE"/>
    <w:rsid w:val="0039342D"/>
    <w:rsid w:val="00393492"/>
    <w:rsid w:val="003934C5"/>
    <w:rsid w:val="003934FC"/>
    <w:rsid w:val="0039352F"/>
    <w:rsid w:val="00393555"/>
    <w:rsid w:val="00393560"/>
    <w:rsid w:val="0039357B"/>
    <w:rsid w:val="00393590"/>
    <w:rsid w:val="003935A0"/>
    <w:rsid w:val="003935D5"/>
    <w:rsid w:val="00393618"/>
    <w:rsid w:val="0039362C"/>
    <w:rsid w:val="003936D8"/>
    <w:rsid w:val="003936E5"/>
    <w:rsid w:val="00393701"/>
    <w:rsid w:val="0039376A"/>
    <w:rsid w:val="00393786"/>
    <w:rsid w:val="003937A4"/>
    <w:rsid w:val="003937A8"/>
    <w:rsid w:val="003937C7"/>
    <w:rsid w:val="00393809"/>
    <w:rsid w:val="0039380A"/>
    <w:rsid w:val="0039384F"/>
    <w:rsid w:val="003938B8"/>
    <w:rsid w:val="003938E7"/>
    <w:rsid w:val="00393999"/>
    <w:rsid w:val="003939A5"/>
    <w:rsid w:val="003939CB"/>
    <w:rsid w:val="003939D0"/>
    <w:rsid w:val="003939FA"/>
    <w:rsid w:val="00393A0A"/>
    <w:rsid w:val="00393A3F"/>
    <w:rsid w:val="00393A92"/>
    <w:rsid w:val="00393A95"/>
    <w:rsid w:val="00393AD8"/>
    <w:rsid w:val="00393AF9"/>
    <w:rsid w:val="00393B07"/>
    <w:rsid w:val="00393B08"/>
    <w:rsid w:val="00393B9E"/>
    <w:rsid w:val="00393BA9"/>
    <w:rsid w:val="00393BBA"/>
    <w:rsid w:val="00393BC7"/>
    <w:rsid w:val="00393BEC"/>
    <w:rsid w:val="00393C39"/>
    <w:rsid w:val="00393C3F"/>
    <w:rsid w:val="00393C8B"/>
    <w:rsid w:val="00393C92"/>
    <w:rsid w:val="00393CCC"/>
    <w:rsid w:val="00393D2A"/>
    <w:rsid w:val="00393D2E"/>
    <w:rsid w:val="00393D8B"/>
    <w:rsid w:val="00393D91"/>
    <w:rsid w:val="00393D99"/>
    <w:rsid w:val="00393DB8"/>
    <w:rsid w:val="00393E03"/>
    <w:rsid w:val="00393E35"/>
    <w:rsid w:val="00393E3D"/>
    <w:rsid w:val="00393E4F"/>
    <w:rsid w:val="00393E53"/>
    <w:rsid w:val="00393E56"/>
    <w:rsid w:val="00393E5D"/>
    <w:rsid w:val="00393EB2"/>
    <w:rsid w:val="00393EB8"/>
    <w:rsid w:val="00393EC3"/>
    <w:rsid w:val="00393F0B"/>
    <w:rsid w:val="00393F1F"/>
    <w:rsid w:val="00393F24"/>
    <w:rsid w:val="00393F86"/>
    <w:rsid w:val="00393FA3"/>
    <w:rsid w:val="00393FA5"/>
    <w:rsid w:val="0039401E"/>
    <w:rsid w:val="0039406B"/>
    <w:rsid w:val="0039408A"/>
    <w:rsid w:val="0039409B"/>
    <w:rsid w:val="003940A4"/>
    <w:rsid w:val="003940DE"/>
    <w:rsid w:val="003940EC"/>
    <w:rsid w:val="0039413C"/>
    <w:rsid w:val="0039418F"/>
    <w:rsid w:val="00394193"/>
    <w:rsid w:val="00394195"/>
    <w:rsid w:val="003941BB"/>
    <w:rsid w:val="003941D6"/>
    <w:rsid w:val="0039425F"/>
    <w:rsid w:val="0039426B"/>
    <w:rsid w:val="0039428B"/>
    <w:rsid w:val="003942D0"/>
    <w:rsid w:val="00394324"/>
    <w:rsid w:val="0039434D"/>
    <w:rsid w:val="00394363"/>
    <w:rsid w:val="0039437C"/>
    <w:rsid w:val="00394392"/>
    <w:rsid w:val="003943B0"/>
    <w:rsid w:val="003943D3"/>
    <w:rsid w:val="003943DD"/>
    <w:rsid w:val="003943E5"/>
    <w:rsid w:val="003943E6"/>
    <w:rsid w:val="0039442D"/>
    <w:rsid w:val="003944A0"/>
    <w:rsid w:val="003944B0"/>
    <w:rsid w:val="003944DC"/>
    <w:rsid w:val="003944E9"/>
    <w:rsid w:val="00394507"/>
    <w:rsid w:val="00394509"/>
    <w:rsid w:val="0039450B"/>
    <w:rsid w:val="0039454E"/>
    <w:rsid w:val="00394586"/>
    <w:rsid w:val="0039459A"/>
    <w:rsid w:val="003945DF"/>
    <w:rsid w:val="003945F2"/>
    <w:rsid w:val="003945FC"/>
    <w:rsid w:val="00394685"/>
    <w:rsid w:val="0039470C"/>
    <w:rsid w:val="00394729"/>
    <w:rsid w:val="00394747"/>
    <w:rsid w:val="00394780"/>
    <w:rsid w:val="0039478D"/>
    <w:rsid w:val="00394797"/>
    <w:rsid w:val="0039479C"/>
    <w:rsid w:val="003947A4"/>
    <w:rsid w:val="003947DF"/>
    <w:rsid w:val="00394810"/>
    <w:rsid w:val="00394825"/>
    <w:rsid w:val="003948AB"/>
    <w:rsid w:val="003948BF"/>
    <w:rsid w:val="003948D3"/>
    <w:rsid w:val="00394913"/>
    <w:rsid w:val="0039491A"/>
    <w:rsid w:val="00394931"/>
    <w:rsid w:val="00394942"/>
    <w:rsid w:val="0039496D"/>
    <w:rsid w:val="00394971"/>
    <w:rsid w:val="00394985"/>
    <w:rsid w:val="0039498E"/>
    <w:rsid w:val="003949A0"/>
    <w:rsid w:val="003949F6"/>
    <w:rsid w:val="00394A1C"/>
    <w:rsid w:val="00394A71"/>
    <w:rsid w:val="00394A81"/>
    <w:rsid w:val="00394A92"/>
    <w:rsid w:val="00394AE9"/>
    <w:rsid w:val="00394AEC"/>
    <w:rsid w:val="00394B25"/>
    <w:rsid w:val="00394B32"/>
    <w:rsid w:val="00394B36"/>
    <w:rsid w:val="00394B85"/>
    <w:rsid w:val="00394BE7"/>
    <w:rsid w:val="00394C1B"/>
    <w:rsid w:val="00394C1E"/>
    <w:rsid w:val="00394C2A"/>
    <w:rsid w:val="00394C3D"/>
    <w:rsid w:val="00394C67"/>
    <w:rsid w:val="00394C68"/>
    <w:rsid w:val="00394D15"/>
    <w:rsid w:val="00394D24"/>
    <w:rsid w:val="00394D4E"/>
    <w:rsid w:val="00394D51"/>
    <w:rsid w:val="00394D7A"/>
    <w:rsid w:val="00394D81"/>
    <w:rsid w:val="00394D8B"/>
    <w:rsid w:val="00394DAB"/>
    <w:rsid w:val="00394DBA"/>
    <w:rsid w:val="00394DC3"/>
    <w:rsid w:val="00394DDA"/>
    <w:rsid w:val="00394E3C"/>
    <w:rsid w:val="00394E74"/>
    <w:rsid w:val="00394E75"/>
    <w:rsid w:val="00394EA1"/>
    <w:rsid w:val="00394EA5"/>
    <w:rsid w:val="00394EB7"/>
    <w:rsid w:val="00394F48"/>
    <w:rsid w:val="00394FF1"/>
    <w:rsid w:val="0039501B"/>
    <w:rsid w:val="00395039"/>
    <w:rsid w:val="00395051"/>
    <w:rsid w:val="00395066"/>
    <w:rsid w:val="0039506E"/>
    <w:rsid w:val="00395117"/>
    <w:rsid w:val="0039512D"/>
    <w:rsid w:val="0039512E"/>
    <w:rsid w:val="00395145"/>
    <w:rsid w:val="0039514B"/>
    <w:rsid w:val="0039514D"/>
    <w:rsid w:val="003951CF"/>
    <w:rsid w:val="003951D3"/>
    <w:rsid w:val="00395218"/>
    <w:rsid w:val="00395248"/>
    <w:rsid w:val="0039525B"/>
    <w:rsid w:val="0039525D"/>
    <w:rsid w:val="003952FC"/>
    <w:rsid w:val="0039535C"/>
    <w:rsid w:val="0039538C"/>
    <w:rsid w:val="0039540E"/>
    <w:rsid w:val="00395425"/>
    <w:rsid w:val="00395428"/>
    <w:rsid w:val="0039542A"/>
    <w:rsid w:val="00395455"/>
    <w:rsid w:val="00395463"/>
    <w:rsid w:val="003954FE"/>
    <w:rsid w:val="0039552B"/>
    <w:rsid w:val="00395557"/>
    <w:rsid w:val="00395593"/>
    <w:rsid w:val="00395595"/>
    <w:rsid w:val="003955B5"/>
    <w:rsid w:val="003955E0"/>
    <w:rsid w:val="003955E1"/>
    <w:rsid w:val="00395621"/>
    <w:rsid w:val="00395634"/>
    <w:rsid w:val="00395647"/>
    <w:rsid w:val="00395661"/>
    <w:rsid w:val="00395670"/>
    <w:rsid w:val="0039567B"/>
    <w:rsid w:val="00395721"/>
    <w:rsid w:val="00395753"/>
    <w:rsid w:val="00395785"/>
    <w:rsid w:val="003957F4"/>
    <w:rsid w:val="003957FB"/>
    <w:rsid w:val="00395880"/>
    <w:rsid w:val="0039588B"/>
    <w:rsid w:val="003958C9"/>
    <w:rsid w:val="003958DB"/>
    <w:rsid w:val="00395937"/>
    <w:rsid w:val="00395947"/>
    <w:rsid w:val="00395959"/>
    <w:rsid w:val="0039598E"/>
    <w:rsid w:val="0039599E"/>
    <w:rsid w:val="00395A00"/>
    <w:rsid w:val="00395A28"/>
    <w:rsid w:val="00395A31"/>
    <w:rsid w:val="00395AA4"/>
    <w:rsid w:val="00395AE7"/>
    <w:rsid w:val="00395B25"/>
    <w:rsid w:val="00395B28"/>
    <w:rsid w:val="00395B37"/>
    <w:rsid w:val="00395B5E"/>
    <w:rsid w:val="00395B7F"/>
    <w:rsid w:val="00395C17"/>
    <w:rsid w:val="00395C36"/>
    <w:rsid w:val="00395C3C"/>
    <w:rsid w:val="00395C5C"/>
    <w:rsid w:val="00395C75"/>
    <w:rsid w:val="00395C89"/>
    <w:rsid w:val="00395C92"/>
    <w:rsid w:val="00395CFF"/>
    <w:rsid w:val="00395D4A"/>
    <w:rsid w:val="00395D62"/>
    <w:rsid w:val="00395D92"/>
    <w:rsid w:val="00395E02"/>
    <w:rsid w:val="00395E2A"/>
    <w:rsid w:val="00395E5C"/>
    <w:rsid w:val="00395E88"/>
    <w:rsid w:val="00395EC8"/>
    <w:rsid w:val="00395F0D"/>
    <w:rsid w:val="00395F11"/>
    <w:rsid w:val="00395F17"/>
    <w:rsid w:val="00395FC7"/>
    <w:rsid w:val="00395FEA"/>
    <w:rsid w:val="00396009"/>
    <w:rsid w:val="0039600D"/>
    <w:rsid w:val="0039601B"/>
    <w:rsid w:val="00396056"/>
    <w:rsid w:val="0039606F"/>
    <w:rsid w:val="003960A3"/>
    <w:rsid w:val="003960B9"/>
    <w:rsid w:val="003960F9"/>
    <w:rsid w:val="0039611C"/>
    <w:rsid w:val="0039612D"/>
    <w:rsid w:val="00396165"/>
    <w:rsid w:val="0039616A"/>
    <w:rsid w:val="0039616C"/>
    <w:rsid w:val="0039619A"/>
    <w:rsid w:val="003961E1"/>
    <w:rsid w:val="0039621D"/>
    <w:rsid w:val="0039630E"/>
    <w:rsid w:val="00396315"/>
    <w:rsid w:val="0039634A"/>
    <w:rsid w:val="0039634C"/>
    <w:rsid w:val="00396353"/>
    <w:rsid w:val="00396357"/>
    <w:rsid w:val="0039635B"/>
    <w:rsid w:val="003963B0"/>
    <w:rsid w:val="003963CC"/>
    <w:rsid w:val="00396412"/>
    <w:rsid w:val="00396418"/>
    <w:rsid w:val="0039645F"/>
    <w:rsid w:val="003964A3"/>
    <w:rsid w:val="003964F0"/>
    <w:rsid w:val="0039651F"/>
    <w:rsid w:val="00396546"/>
    <w:rsid w:val="00396587"/>
    <w:rsid w:val="00396588"/>
    <w:rsid w:val="003965A4"/>
    <w:rsid w:val="00396601"/>
    <w:rsid w:val="0039660F"/>
    <w:rsid w:val="00396620"/>
    <w:rsid w:val="00396621"/>
    <w:rsid w:val="00396629"/>
    <w:rsid w:val="00396631"/>
    <w:rsid w:val="0039663A"/>
    <w:rsid w:val="00396661"/>
    <w:rsid w:val="00396673"/>
    <w:rsid w:val="003966D6"/>
    <w:rsid w:val="003966E8"/>
    <w:rsid w:val="00396702"/>
    <w:rsid w:val="00396706"/>
    <w:rsid w:val="00396781"/>
    <w:rsid w:val="00396790"/>
    <w:rsid w:val="003967A4"/>
    <w:rsid w:val="003967CD"/>
    <w:rsid w:val="003967E9"/>
    <w:rsid w:val="003967EC"/>
    <w:rsid w:val="003967FF"/>
    <w:rsid w:val="00396815"/>
    <w:rsid w:val="0039682C"/>
    <w:rsid w:val="003968A3"/>
    <w:rsid w:val="003968AA"/>
    <w:rsid w:val="003968B1"/>
    <w:rsid w:val="00396918"/>
    <w:rsid w:val="00396970"/>
    <w:rsid w:val="00396974"/>
    <w:rsid w:val="00396979"/>
    <w:rsid w:val="00396985"/>
    <w:rsid w:val="0039699B"/>
    <w:rsid w:val="003969A6"/>
    <w:rsid w:val="003969B3"/>
    <w:rsid w:val="003969C7"/>
    <w:rsid w:val="003969E5"/>
    <w:rsid w:val="00396A10"/>
    <w:rsid w:val="00396A1B"/>
    <w:rsid w:val="00396A45"/>
    <w:rsid w:val="00396A5A"/>
    <w:rsid w:val="00396AB4"/>
    <w:rsid w:val="00396AF4"/>
    <w:rsid w:val="00396B04"/>
    <w:rsid w:val="00396B16"/>
    <w:rsid w:val="00396B35"/>
    <w:rsid w:val="00396B3A"/>
    <w:rsid w:val="00396B46"/>
    <w:rsid w:val="00396B93"/>
    <w:rsid w:val="00396B96"/>
    <w:rsid w:val="00396BA3"/>
    <w:rsid w:val="00396BBA"/>
    <w:rsid w:val="00396BBF"/>
    <w:rsid w:val="00396BE0"/>
    <w:rsid w:val="00396BE6"/>
    <w:rsid w:val="00396C00"/>
    <w:rsid w:val="00396C15"/>
    <w:rsid w:val="00396C19"/>
    <w:rsid w:val="00396C96"/>
    <w:rsid w:val="00396CA1"/>
    <w:rsid w:val="00396CDE"/>
    <w:rsid w:val="00396CEA"/>
    <w:rsid w:val="00396D35"/>
    <w:rsid w:val="00396D45"/>
    <w:rsid w:val="00396D65"/>
    <w:rsid w:val="00396D85"/>
    <w:rsid w:val="00396DF5"/>
    <w:rsid w:val="00396E18"/>
    <w:rsid w:val="00396E1F"/>
    <w:rsid w:val="00396E34"/>
    <w:rsid w:val="00396E65"/>
    <w:rsid w:val="00396EC8"/>
    <w:rsid w:val="00396EE8"/>
    <w:rsid w:val="00396F10"/>
    <w:rsid w:val="00396F4F"/>
    <w:rsid w:val="00396F5C"/>
    <w:rsid w:val="00396FED"/>
    <w:rsid w:val="00396FF8"/>
    <w:rsid w:val="00396FFA"/>
    <w:rsid w:val="00397000"/>
    <w:rsid w:val="00397033"/>
    <w:rsid w:val="00397053"/>
    <w:rsid w:val="00397079"/>
    <w:rsid w:val="00397087"/>
    <w:rsid w:val="0039708B"/>
    <w:rsid w:val="003970AE"/>
    <w:rsid w:val="003970BB"/>
    <w:rsid w:val="003970E7"/>
    <w:rsid w:val="003970F0"/>
    <w:rsid w:val="00397180"/>
    <w:rsid w:val="003971B8"/>
    <w:rsid w:val="003971BC"/>
    <w:rsid w:val="003971BE"/>
    <w:rsid w:val="003971EC"/>
    <w:rsid w:val="00397238"/>
    <w:rsid w:val="00397247"/>
    <w:rsid w:val="003972BB"/>
    <w:rsid w:val="003972BF"/>
    <w:rsid w:val="00397324"/>
    <w:rsid w:val="00397328"/>
    <w:rsid w:val="00397389"/>
    <w:rsid w:val="0039738B"/>
    <w:rsid w:val="00397392"/>
    <w:rsid w:val="003973E2"/>
    <w:rsid w:val="003973ED"/>
    <w:rsid w:val="003973FE"/>
    <w:rsid w:val="00397424"/>
    <w:rsid w:val="00397464"/>
    <w:rsid w:val="003974DA"/>
    <w:rsid w:val="0039750A"/>
    <w:rsid w:val="00397513"/>
    <w:rsid w:val="0039753E"/>
    <w:rsid w:val="00397542"/>
    <w:rsid w:val="003975AE"/>
    <w:rsid w:val="003975B0"/>
    <w:rsid w:val="003975B7"/>
    <w:rsid w:val="003975BB"/>
    <w:rsid w:val="00397606"/>
    <w:rsid w:val="00397609"/>
    <w:rsid w:val="00397663"/>
    <w:rsid w:val="00397667"/>
    <w:rsid w:val="00397686"/>
    <w:rsid w:val="003976A7"/>
    <w:rsid w:val="00397720"/>
    <w:rsid w:val="0039772E"/>
    <w:rsid w:val="00397769"/>
    <w:rsid w:val="00397773"/>
    <w:rsid w:val="00397781"/>
    <w:rsid w:val="00397782"/>
    <w:rsid w:val="003977C0"/>
    <w:rsid w:val="003977CF"/>
    <w:rsid w:val="00397817"/>
    <w:rsid w:val="0039782A"/>
    <w:rsid w:val="00397838"/>
    <w:rsid w:val="00397842"/>
    <w:rsid w:val="00397861"/>
    <w:rsid w:val="00397882"/>
    <w:rsid w:val="003978AE"/>
    <w:rsid w:val="003978C1"/>
    <w:rsid w:val="003978DC"/>
    <w:rsid w:val="003978FE"/>
    <w:rsid w:val="00397922"/>
    <w:rsid w:val="0039792A"/>
    <w:rsid w:val="0039793B"/>
    <w:rsid w:val="00397942"/>
    <w:rsid w:val="00397963"/>
    <w:rsid w:val="00397976"/>
    <w:rsid w:val="003979C5"/>
    <w:rsid w:val="003979D8"/>
    <w:rsid w:val="003979E6"/>
    <w:rsid w:val="003979F9"/>
    <w:rsid w:val="00397A7C"/>
    <w:rsid w:val="00397A80"/>
    <w:rsid w:val="00397A8D"/>
    <w:rsid w:val="00397A8F"/>
    <w:rsid w:val="00397ABA"/>
    <w:rsid w:val="00397ACD"/>
    <w:rsid w:val="00397B37"/>
    <w:rsid w:val="00397B6C"/>
    <w:rsid w:val="00397B6E"/>
    <w:rsid w:val="00397B7C"/>
    <w:rsid w:val="00397BAD"/>
    <w:rsid w:val="00397BC2"/>
    <w:rsid w:val="00397BDA"/>
    <w:rsid w:val="00397C09"/>
    <w:rsid w:val="00397C6C"/>
    <w:rsid w:val="00397C7E"/>
    <w:rsid w:val="00397C7F"/>
    <w:rsid w:val="00397C81"/>
    <w:rsid w:val="00397CA7"/>
    <w:rsid w:val="00397CAD"/>
    <w:rsid w:val="00397CB9"/>
    <w:rsid w:val="00397CC7"/>
    <w:rsid w:val="00397CD6"/>
    <w:rsid w:val="00397D4D"/>
    <w:rsid w:val="00397D70"/>
    <w:rsid w:val="00397D79"/>
    <w:rsid w:val="00397DCB"/>
    <w:rsid w:val="00397DF9"/>
    <w:rsid w:val="00397E0B"/>
    <w:rsid w:val="00397E24"/>
    <w:rsid w:val="00397E4C"/>
    <w:rsid w:val="00397E62"/>
    <w:rsid w:val="00397E84"/>
    <w:rsid w:val="00397E97"/>
    <w:rsid w:val="00397E9B"/>
    <w:rsid w:val="00397E9C"/>
    <w:rsid w:val="00397EA9"/>
    <w:rsid w:val="00397EDD"/>
    <w:rsid w:val="00397F42"/>
    <w:rsid w:val="00397FA9"/>
    <w:rsid w:val="003A0035"/>
    <w:rsid w:val="003A0040"/>
    <w:rsid w:val="003A0052"/>
    <w:rsid w:val="003A0062"/>
    <w:rsid w:val="003A0065"/>
    <w:rsid w:val="003A0067"/>
    <w:rsid w:val="003A006C"/>
    <w:rsid w:val="003A0079"/>
    <w:rsid w:val="003A0092"/>
    <w:rsid w:val="003A00B9"/>
    <w:rsid w:val="003A00D5"/>
    <w:rsid w:val="003A00D8"/>
    <w:rsid w:val="003A01C6"/>
    <w:rsid w:val="003A022F"/>
    <w:rsid w:val="003A0234"/>
    <w:rsid w:val="003A0280"/>
    <w:rsid w:val="003A02B0"/>
    <w:rsid w:val="003A02F3"/>
    <w:rsid w:val="003A02F5"/>
    <w:rsid w:val="003A0303"/>
    <w:rsid w:val="003A031C"/>
    <w:rsid w:val="003A031F"/>
    <w:rsid w:val="003A034F"/>
    <w:rsid w:val="003A035E"/>
    <w:rsid w:val="003A0363"/>
    <w:rsid w:val="003A03AA"/>
    <w:rsid w:val="003A03D8"/>
    <w:rsid w:val="003A03F0"/>
    <w:rsid w:val="003A04B7"/>
    <w:rsid w:val="003A04BE"/>
    <w:rsid w:val="003A04C4"/>
    <w:rsid w:val="003A04E8"/>
    <w:rsid w:val="003A055E"/>
    <w:rsid w:val="003A056B"/>
    <w:rsid w:val="003A05B1"/>
    <w:rsid w:val="003A05B9"/>
    <w:rsid w:val="003A0606"/>
    <w:rsid w:val="003A060E"/>
    <w:rsid w:val="003A06A7"/>
    <w:rsid w:val="003A06B7"/>
    <w:rsid w:val="003A06FE"/>
    <w:rsid w:val="003A070F"/>
    <w:rsid w:val="003A071A"/>
    <w:rsid w:val="003A071C"/>
    <w:rsid w:val="003A0724"/>
    <w:rsid w:val="003A0759"/>
    <w:rsid w:val="003A0787"/>
    <w:rsid w:val="003A078F"/>
    <w:rsid w:val="003A0798"/>
    <w:rsid w:val="003A07B6"/>
    <w:rsid w:val="003A0818"/>
    <w:rsid w:val="003A0906"/>
    <w:rsid w:val="003A0915"/>
    <w:rsid w:val="003A091F"/>
    <w:rsid w:val="003A0921"/>
    <w:rsid w:val="003A092D"/>
    <w:rsid w:val="003A097C"/>
    <w:rsid w:val="003A0A1B"/>
    <w:rsid w:val="003A0A1E"/>
    <w:rsid w:val="003A0AAA"/>
    <w:rsid w:val="003A0ADD"/>
    <w:rsid w:val="003A0B05"/>
    <w:rsid w:val="003A0B07"/>
    <w:rsid w:val="003A0BA7"/>
    <w:rsid w:val="003A0BDF"/>
    <w:rsid w:val="003A0BE7"/>
    <w:rsid w:val="003A0BF3"/>
    <w:rsid w:val="003A0C36"/>
    <w:rsid w:val="003A0C39"/>
    <w:rsid w:val="003A0C49"/>
    <w:rsid w:val="003A0C4C"/>
    <w:rsid w:val="003A0D0F"/>
    <w:rsid w:val="003A0D65"/>
    <w:rsid w:val="003A0D6D"/>
    <w:rsid w:val="003A0D77"/>
    <w:rsid w:val="003A0D7B"/>
    <w:rsid w:val="003A0DF3"/>
    <w:rsid w:val="003A0E01"/>
    <w:rsid w:val="003A0E0C"/>
    <w:rsid w:val="003A0E13"/>
    <w:rsid w:val="003A0E47"/>
    <w:rsid w:val="003A0E5B"/>
    <w:rsid w:val="003A0E8D"/>
    <w:rsid w:val="003A0EA0"/>
    <w:rsid w:val="003A0EB3"/>
    <w:rsid w:val="003A0ED0"/>
    <w:rsid w:val="003A0EF3"/>
    <w:rsid w:val="003A0F82"/>
    <w:rsid w:val="003A0F87"/>
    <w:rsid w:val="003A0FE2"/>
    <w:rsid w:val="003A0FF8"/>
    <w:rsid w:val="003A10B9"/>
    <w:rsid w:val="003A10C6"/>
    <w:rsid w:val="003A1110"/>
    <w:rsid w:val="003A1141"/>
    <w:rsid w:val="003A116F"/>
    <w:rsid w:val="003A11E9"/>
    <w:rsid w:val="003A1212"/>
    <w:rsid w:val="003A1219"/>
    <w:rsid w:val="003A1258"/>
    <w:rsid w:val="003A1285"/>
    <w:rsid w:val="003A12B5"/>
    <w:rsid w:val="003A12D9"/>
    <w:rsid w:val="003A12F4"/>
    <w:rsid w:val="003A1337"/>
    <w:rsid w:val="003A133C"/>
    <w:rsid w:val="003A138F"/>
    <w:rsid w:val="003A13EB"/>
    <w:rsid w:val="003A1409"/>
    <w:rsid w:val="003A140B"/>
    <w:rsid w:val="003A142E"/>
    <w:rsid w:val="003A1432"/>
    <w:rsid w:val="003A148D"/>
    <w:rsid w:val="003A14BF"/>
    <w:rsid w:val="003A1522"/>
    <w:rsid w:val="003A1530"/>
    <w:rsid w:val="003A1594"/>
    <w:rsid w:val="003A15AD"/>
    <w:rsid w:val="003A15CC"/>
    <w:rsid w:val="003A15CF"/>
    <w:rsid w:val="003A15FA"/>
    <w:rsid w:val="003A1625"/>
    <w:rsid w:val="003A1646"/>
    <w:rsid w:val="003A164C"/>
    <w:rsid w:val="003A1667"/>
    <w:rsid w:val="003A169C"/>
    <w:rsid w:val="003A16AF"/>
    <w:rsid w:val="003A1781"/>
    <w:rsid w:val="003A17B3"/>
    <w:rsid w:val="003A17FE"/>
    <w:rsid w:val="003A181A"/>
    <w:rsid w:val="003A184C"/>
    <w:rsid w:val="003A1881"/>
    <w:rsid w:val="003A18D5"/>
    <w:rsid w:val="003A18DF"/>
    <w:rsid w:val="003A18F5"/>
    <w:rsid w:val="003A19AB"/>
    <w:rsid w:val="003A19B6"/>
    <w:rsid w:val="003A1A14"/>
    <w:rsid w:val="003A1A18"/>
    <w:rsid w:val="003A1A1C"/>
    <w:rsid w:val="003A1A51"/>
    <w:rsid w:val="003A1A8A"/>
    <w:rsid w:val="003A1A8C"/>
    <w:rsid w:val="003A1AC0"/>
    <w:rsid w:val="003A1AEE"/>
    <w:rsid w:val="003A1AFC"/>
    <w:rsid w:val="003A1B3C"/>
    <w:rsid w:val="003A1B41"/>
    <w:rsid w:val="003A1B84"/>
    <w:rsid w:val="003A1B89"/>
    <w:rsid w:val="003A1B94"/>
    <w:rsid w:val="003A1BE9"/>
    <w:rsid w:val="003A1BEC"/>
    <w:rsid w:val="003A1C0D"/>
    <w:rsid w:val="003A1C3E"/>
    <w:rsid w:val="003A1C4A"/>
    <w:rsid w:val="003A1C4D"/>
    <w:rsid w:val="003A1C83"/>
    <w:rsid w:val="003A1CC7"/>
    <w:rsid w:val="003A1D4F"/>
    <w:rsid w:val="003A1D8C"/>
    <w:rsid w:val="003A1DD0"/>
    <w:rsid w:val="003A1E21"/>
    <w:rsid w:val="003A1E7B"/>
    <w:rsid w:val="003A1E9A"/>
    <w:rsid w:val="003A1EA3"/>
    <w:rsid w:val="003A1EC8"/>
    <w:rsid w:val="003A1EDB"/>
    <w:rsid w:val="003A1F28"/>
    <w:rsid w:val="003A1F38"/>
    <w:rsid w:val="003A1F47"/>
    <w:rsid w:val="003A1F64"/>
    <w:rsid w:val="003A1F66"/>
    <w:rsid w:val="003A1F7A"/>
    <w:rsid w:val="003A1F97"/>
    <w:rsid w:val="003A1FA2"/>
    <w:rsid w:val="003A201C"/>
    <w:rsid w:val="003A2083"/>
    <w:rsid w:val="003A209C"/>
    <w:rsid w:val="003A209E"/>
    <w:rsid w:val="003A20CE"/>
    <w:rsid w:val="003A20CF"/>
    <w:rsid w:val="003A2125"/>
    <w:rsid w:val="003A2162"/>
    <w:rsid w:val="003A2180"/>
    <w:rsid w:val="003A2196"/>
    <w:rsid w:val="003A21A0"/>
    <w:rsid w:val="003A21AE"/>
    <w:rsid w:val="003A21DC"/>
    <w:rsid w:val="003A2220"/>
    <w:rsid w:val="003A2246"/>
    <w:rsid w:val="003A224E"/>
    <w:rsid w:val="003A22B1"/>
    <w:rsid w:val="003A22B3"/>
    <w:rsid w:val="003A22B8"/>
    <w:rsid w:val="003A22CF"/>
    <w:rsid w:val="003A22DA"/>
    <w:rsid w:val="003A22E6"/>
    <w:rsid w:val="003A22F6"/>
    <w:rsid w:val="003A230E"/>
    <w:rsid w:val="003A233E"/>
    <w:rsid w:val="003A2358"/>
    <w:rsid w:val="003A2378"/>
    <w:rsid w:val="003A2386"/>
    <w:rsid w:val="003A2389"/>
    <w:rsid w:val="003A23CD"/>
    <w:rsid w:val="003A23DA"/>
    <w:rsid w:val="003A23DB"/>
    <w:rsid w:val="003A2406"/>
    <w:rsid w:val="003A241C"/>
    <w:rsid w:val="003A245C"/>
    <w:rsid w:val="003A247E"/>
    <w:rsid w:val="003A24F5"/>
    <w:rsid w:val="003A2557"/>
    <w:rsid w:val="003A2571"/>
    <w:rsid w:val="003A2590"/>
    <w:rsid w:val="003A2597"/>
    <w:rsid w:val="003A25B6"/>
    <w:rsid w:val="003A25E5"/>
    <w:rsid w:val="003A25ED"/>
    <w:rsid w:val="003A25F7"/>
    <w:rsid w:val="003A2614"/>
    <w:rsid w:val="003A2616"/>
    <w:rsid w:val="003A2617"/>
    <w:rsid w:val="003A2624"/>
    <w:rsid w:val="003A2627"/>
    <w:rsid w:val="003A2664"/>
    <w:rsid w:val="003A2675"/>
    <w:rsid w:val="003A26A3"/>
    <w:rsid w:val="003A26B2"/>
    <w:rsid w:val="003A26C1"/>
    <w:rsid w:val="003A26E3"/>
    <w:rsid w:val="003A270D"/>
    <w:rsid w:val="003A2755"/>
    <w:rsid w:val="003A2758"/>
    <w:rsid w:val="003A27A3"/>
    <w:rsid w:val="003A27A5"/>
    <w:rsid w:val="003A27AF"/>
    <w:rsid w:val="003A27BD"/>
    <w:rsid w:val="003A27D6"/>
    <w:rsid w:val="003A27EB"/>
    <w:rsid w:val="003A2806"/>
    <w:rsid w:val="003A2833"/>
    <w:rsid w:val="003A28B5"/>
    <w:rsid w:val="003A28F1"/>
    <w:rsid w:val="003A2922"/>
    <w:rsid w:val="003A299D"/>
    <w:rsid w:val="003A299F"/>
    <w:rsid w:val="003A29BB"/>
    <w:rsid w:val="003A29C9"/>
    <w:rsid w:val="003A29DE"/>
    <w:rsid w:val="003A29E2"/>
    <w:rsid w:val="003A2A21"/>
    <w:rsid w:val="003A2A2C"/>
    <w:rsid w:val="003A2A51"/>
    <w:rsid w:val="003A2A5F"/>
    <w:rsid w:val="003A2A84"/>
    <w:rsid w:val="003A2A8D"/>
    <w:rsid w:val="003A2A99"/>
    <w:rsid w:val="003A2AC3"/>
    <w:rsid w:val="003A2AD8"/>
    <w:rsid w:val="003A2AFB"/>
    <w:rsid w:val="003A2B00"/>
    <w:rsid w:val="003A2B04"/>
    <w:rsid w:val="003A2B3B"/>
    <w:rsid w:val="003A2B4C"/>
    <w:rsid w:val="003A2B6A"/>
    <w:rsid w:val="003A2B81"/>
    <w:rsid w:val="003A2BB2"/>
    <w:rsid w:val="003A2BC4"/>
    <w:rsid w:val="003A2BFD"/>
    <w:rsid w:val="003A2C60"/>
    <w:rsid w:val="003A2C83"/>
    <w:rsid w:val="003A2CA2"/>
    <w:rsid w:val="003A2CBC"/>
    <w:rsid w:val="003A2CE7"/>
    <w:rsid w:val="003A2D0E"/>
    <w:rsid w:val="003A2D14"/>
    <w:rsid w:val="003A2D22"/>
    <w:rsid w:val="003A2D4B"/>
    <w:rsid w:val="003A2DB3"/>
    <w:rsid w:val="003A2DE6"/>
    <w:rsid w:val="003A2E06"/>
    <w:rsid w:val="003A2E75"/>
    <w:rsid w:val="003A2EB6"/>
    <w:rsid w:val="003A2EC4"/>
    <w:rsid w:val="003A2EF3"/>
    <w:rsid w:val="003A2F06"/>
    <w:rsid w:val="003A2F1C"/>
    <w:rsid w:val="003A2F42"/>
    <w:rsid w:val="003A2F67"/>
    <w:rsid w:val="003A2F72"/>
    <w:rsid w:val="003A307F"/>
    <w:rsid w:val="003A3095"/>
    <w:rsid w:val="003A30E7"/>
    <w:rsid w:val="003A30FF"/>
    <w:rsid w:val="003A310C"/>
    <w:rsid w:val="003A311B"/>
    <w:rsid w:val="003A313B"/>
    <w:rsid w:val="003A3147"/>
    <w:rsid w:val="003A315F"/>
    <w:rsid w:val="003A319C"/>
    <w:rsid w:val="003A31FB"/>
    <w:rsid w:val="003A3224"/>
    <w:rsid w:val="003A325C"/>
    <w:rsid w:val="003A328F"/>
    <w:rsid w:val="003A32AE"/>
    <w:rsid w:val="003A32BC"/>
    <w:rsid w:val="003A32BF"/>
    <w:rsid w:val="003A32CA"/>
    <w:rsid w:val="003A32CE"/>
    <w:rsid w:val="003A32D9"/>
    <w:rsid w:val="003A32EA"/>
    <w:rsid w:val="003A32F3"/>
    <w:rsid w:val="003A32F7"/>
    <w:rsid w:val="003A3310"/>
    <w:rsid w:val="003A3323"/>
    <w:rsid w:val="003A3337"/>
    <w:rsid w:val="003A335E"/>
    <w:rsid w:val="003A33DB"/>
    <w:rsid w:val="003A33DD"/>
    <w:rsid w:val="003A33FC"/>
    <w:rsid w:val="003A3415"/>
    <w:rsid w:val="003A341A"/>
    <w:rsid w:val="003A346C"/>
    <w:rsid w:val="003A34B3"/>
    <w:rsid w:val="003A34D7"/>
    <w:rsid w:val="003A34F2"/>
    <w:rsid w:val="003A3535"/>
    <w:rsid w:val="003A358E"/>
    <w:rsid w:val="003A35AA"/>
    <w:rsid w:val="003A35AF"/>
    <w:rsid w:val="003A35B6"/>
    <w:rsid w:val="003A35BA"/>
    <w:rsid w:val="003A35C5"/>
    <w:rsid w:val="003A3640"/>
    <w:rsid w:val="003A36AC"/>
    <w:rsid w:val="003A36E6"/>
    <w:rsid w:val="003A3748"/>
    <w:rsid w:val="003A3750"/>
    <w:rsid w:val="003A3782"/>
    <w:rsid w:val="003A378D"/>
    <w:rsid w:val="003A37E8"/>
    <w:rsid w:val="003A37F0"/>
    <w:rsid w:val="003A381A"/>
    <w:rsid w:val="003A381D"/>
    <w:rsid w:val="003A3825"/>
    <w:rsid w:val="003A384C"/>
    <w:rsid w:val="003A3887"/>
    <w:rsid w:val="003A388B"/>
    <w:rsid w:val="003A38A1"/>
    <w:rsid w:val="003A38E0"/>
    <w:rsid w:val="003A38EC"/>
    <w:rsid w:val="003A38F9"/>
    <w:rsid w:val="003A390E"/>
    <w:rsid w:val="003A3956"/>
    <w:rsid w:val="003A39A7"/>
    <w:rsid w:val="003A39F4"/>
    <w:rsid w:val="003A39FB"/>
    <w:rsid w:val="003A3A2C"/>
    <w:rsid w:val="003A3A2F"/>
    <w:rsid w:val="003A3A50"/>
    <w:rsid w:val="003A3A66"/>
    <w:rsid w:val="003A3AD7"/>
    <w:rsid w:val="003A3B06"/>
    <w:rsid w:val="003A3B39"/>
    <w:rsid w:val="003A3B47"/>
    <w:rsid w:val="003A3BD8"/>
    <w:rsid w:val="003A3BE2"/>
    <w:rsid w:val="003A3C09"/>
    <w:rsid w:val="003A3C20"/>
    <w:rsid w:val="003A3C55"/>
    <w:rsid w:val="003A3C69"/>
    <w:rsid w:val="003A3C91"/>
    <w:rsid w:val="003A3C92"/>
    <w:rsid w:val="003A3CEE"/>
    <w:rsid w:val="003A3D22"/>
    <w:rsid w:val="003A3D5E"/>
    <w:rsid w:val="003A3D6D"/>
    <w:rsid w:val="003A3D9A"/>
    <w:rsid w:val="003A3DA2"/>
    <w:rsid w:val="003A3DF0"/>
    <w:rsid w:val="003A3E16"/>
    <w:rsid w:val="003A3E2D"/>
    <w:rsid w:val="003A3E5D"/>
    <w:rsid w:val="003A3E63"/>
    <w:rsid w:val="003A3E94"/>
    <w:rsid w:val="003A3EDC"/>
    <w:rsid w:val="003A3F06"/>
    <w:rsid w:val="003A3F53"/>
    <w:rsid w:val="003A3F9D"/>
    <w:rsid w:val="003A3FC9"/>
    <w:rsid w:val="003A3FD1"/>
    <w:rsid w:val="003A3FE3"/>
    <w:rsid w:val="003A4010"/>
    <w:rsid w:val="003A4014"/>
    <w:rsid w:val="003A4083"/>
    <w:rsid w:val="003A40CF"/>
    <w:rsid w:val="003A40E8"/>
    <w:rsid w:val="003A40EA"/>
    <w:rsid w:val="003A4166"/>
    <w:rsid w:val="003A419C"/>
    <w:rsid w:val="003A41B6"/>
    <w:rsid w:val="003A41CF"/>
    <w:rsid w:val="003A41DA"/>
    <w:rsid w:val="003A4234"/>
    <w:rsid w:val="003A4257"/>
    <w:rsid w:val="003A42CF"/>
    <w:rsid w:val="003A42FE"/>
    <w:rsid w:val="003A4312"/>
    <w:rsid w:val="003A4320"/>
    <w:rsid w:val="003A4373"/>
    <w:rsid w:val="003A4391"/>
    <w:rsid w:val="003A43CD"/>
    <w:rsid w:val="003A43D4"/>
    <w:rsid w:val="003A4418"/>
    <w:rsid w:val="003A4458"/>
    <w:rsid w:val="003A447B"/>
    <w:rsid w:val="003A4484"/>
    <w:rsid w:val="003A44BD"/>
    <w:rsid w:val="003A44E7"/>
    <w:rsid w:val="003A44E9"/>
    <w:rsid w:val="003A4502"/>
    <w:rsid w:val="003A4504"/>
    <w:rsid w:val="003A4509"/>
    <w:rsid w:val="003A4513"/>
    <w:rsid w:val="003A4521"/>
    <w:rsid w:val="003A454A"/>
    <w:rsid w:val="003A4575"/>
    <w:rsid w:val="003A4619"/>
    <w:rsid w:val="003A4634"/>
    <w:rsid w:val="003A4636"/>
    <w:rsid w:val="003A4658"/>
    <w:rsid w:val="003A466E"/>
    <w:rsid w:val="003A466F"/>
    <w:rsid w:val="003A4673"/>
    <w:rsid w:val="003A4685"/>
    <w:rsid w:val="003A4697"/>
    <w:rsid w:val="003A469D"/>
    <w:rsid w:val="003A469F"/>
    <w:rsid w:val="003A46A9"/>
    <w:rsid w:val="003A46D7"/>
    <w:rsid w:val="003A46DB"/>
    <w:rsid w:val="003A46EF"/>
    <w:rsid w:val="003A46F6"/>
    <w:rsid w:val="003A471E"/>
    <w:rsid w:val="003A4729"/>
    <w:rsid w:val="003A4730"/>
    <w:rsid w:val="003A4763"/>
    <w:rsid w:val="003A4782"/>
    <w:rsid w:val="003A47A1"/>
    <w:rsid w:val="003A47EE"/>
    <w:rsid w:val="003A4842"/>
    <w:rsid w:val="003A4844"/>
    <w:rsid w:val="003A4845"/>
    <w:rsid w:val="003A4846"/>
    <w:rsid w:val="003A485F"/>
    <w:rsid w:val="003A48B1"/>
    <w:rsid w:val="003A48BC"/>
    <w:rsid w:val="003A48CC"/>
    <w:rsid w:val="003A48D2"/>
    <w:rsid w:val="003A4905"/>
    <w:rsid w:val="003A490A"/>
    <w:rsid w:val="003A4918"/>
    <w:rsid w:val="003A4957"/>
    <w:rsid w:val="003A498C"/>
    <w:rsid w:val="003A4995"/>
    <w:rsid w:val="003A4A09"/>
    <w:rsid w:val="003A4A0E"/>
    <w:rsid w:val="003A4A10"/>
    <w:rsid w:val="003A4A48"/>
    <w:rsid w:val="003A4A79"/>
    <w:rsid w:val="003A4AA2"/>
    <w:rsid w:val="003A4ABF"/>
    <w:rsid w:val="003A4AC6"/>
    <w:rsid w:val="003A4B5A"/>
    <w:rsid w:val="003A4B64"/>
    <w:rsid w:val="003A4B72"/>
    <w:rsid w:val="003A4B84"/>
    <w:rsid w:val="003A4B9B"/>
    <w:rsid w:val="003A4B9D"/>
    <w:rsid w:val="003A4BDC"/>
    <w:rsid w:val="003A4BF8"/>
    <w:rsid w:val="003A4C0F"/>
    <w:rsid w:val="003A4C16"/>
    <w:rsid w:val="003A4C22"/>
    <w:rsid w:val="003A4C6B"/>
    <w:rsid w:val="003A4CAB"/>
    <w:rsid w:val="003A4D12"/>
    <w:rsid w:val="003A4D43"/>
    <w:rsid w:val="003A4D4F"/>
    <w:rsid w:val="003A4D88"/>
    <w:rsid w:val="003A4E12"/>
    <w:rsid w:val="003A4E40"/>
    <w:rsid w:val="003A4E43"/>
    <w:rsid w:val="003A4E7A"/>
    <w:rsid w:val="003A4E82"/>
    <w:rsid w:val="003A4EBB"/>
    <w:rsid w:val="003A4EDF"/>
    <w:rsid w:val="003A4EF8"/>
    <w:rsid w:val="003A4F4B"/>
    <w:rsid w:val="003A4F62"/>
    <w:rsid w:val="003A4FD2"/>
    <w:rsid w:val="003A4FD9"/>
    <w:rsid w:val="003A509E"/>
    <w:rsid w:val="003A50C9"/>
    <w:rsid w:val="003A50DD"/>
    <w:rsid w:val="003A50DE"/>
    <w:rsid w:val="003A5108"/>
    <w:rsid w:val="003A51A0"/>
    <w:rsid w:val="003A51AA"/>
    <w:rsid w:val="003A51EE"/>
    <w:rsid w:val="003A5203"/>
    <w:rsid w:val="003A520C"/>
    <w:rsid w:val="003A521D"/>
    <w:rsid w:val="003A5226"/>
    <w:rsid w:val="003A5242"/>
    <w:rsid w:val="003A5262"/>
    <w:rsid w:val="003A5285"/>
    <w:rsid w:val="003A52B6"/>
    <w:rsid w:val="003A52D1"/>
    <w:rsid w:val="003A52E2"/>
    <w:rsid w:val="003A5321"/>
    <w:rsid w:val="003A532D"/>
    <w:rsid w:val="003A532E"/>
    <w:rsid w:val="003A5334"/>
    <w:rsid w:val="003A53AE"/>
    <w:rsid w:val="003A540C"/>
    <w:rsid w:val="003A5439"/>
    <w:rsid w:val="003A54AA"/>
    <w:rsid w:val="003A5524"/>
    <w:rsid w:val="003A5549"/>
    <w:rsid w:val="003A5552"/>
    <w:rsid w:val="003A555E"/>
    <w:rsid w:val="003A55A4"/>
    <w:rsid w:val="003A55ED"/>
    <w:rsid w:val="003A5621"/>
    <w:rsid w:val="003A5644"/>
    <w:rsid w:val="003A5651"/>
    <w:rsid w:val="003A5660"/>
    <w:rsid w:val="003A5676"/>
    <w:rsid w:val="003A5697"/>
    <w:rsid w:val="003A56E8"/>
    <w:rsid w:val="003A570D"/>
    <w:rsid w:val="003A5730"/>
    <w:rsid w:val="003A577C"/>
    <w:rsid w:val="003A578C"/>
    <w:rsid w:val="003A57B5"/>
    <w:rsid w:val="003A57B9"/>
    <w:rsid w:val="003A57C1"/>
    <w:rsid w:val="003A57D1"/>
    <w:rsid w:val="003A57EA"/>
    <w:rsid w:val="003A581B"/>
    <w:rsid w:val="003A5859"/>
    <w:rsid w:val="003A5867"/>
    <w:rsid w:val="003A58AA"/>
    <w:rsid w:val="003A58B1"/>
    <w:rsid w:val="003A58C4"/>
    <w:rsid w:val="003A5928"/>
    <w:rsid w:val="003A593B"/>
    <w:rsid w:val="003A594D"/>
    <w:rsid w:val="003A5962"/>
    <w:rsid w:val="003A5968"/>
    <w:rsid w:val="003A5A05"/>
    <w:rsid w:val="003A5A2A"/>
    <w:rsid w:val="003A5A39"/>
    <w:rsid w:val="003A5A56"/>
    <w:rsid w:val="003A5A65"/>
    <w:rsid w:val="003A5A68"/>
    <w:rsid w:val="003A5A76"/>
    <w:rsid w:val="003A5AA6"/>
    <w:rsid w:val="003A5ABD"/>
    <w:rsid w:val="003A5ADE"/>
    <w:rsid w:val="003A5B00"/>
    <w:rsid w:val="003A5B6E"/>
    <w:rsid w:val="003A5BB1"/>
    <w:rsid w:val="003A5BC8"/>
    <w:rsid w:val="003A5BE1"/>
    <w:rsid w:val="003A5C3B"/>
    <w:rsid w:val="003A5C4D"/>
    <w:rsid w:val="003A5C5E"/>
    <w:rsid w:val="003A5C60"/>
    <w:rsid w:val="003A5C61"/>
    <w:rsid w:val="003A5C88"/>
    <w:rsid w:val="003A5CA0"/>
    <w:rsid w:val="003A5CA3"/>
    <w:rsid w:val="003A5CAD"/>
    <w:rsid w:val="003A5CCB"/>
    <w:rsid w:val="003A5CF5"/>
    <w:rsid w:val="003A5CF7"/>
    <w:rsid w:val="003A5D1E"/>
    <w:rsid w:val="003A5D6F"/>
    <w:rsid w:val="003A5D8E"/>
    <w:rsid w:val="003A5DA2"/>
    <w:rsid w:val="003A5DA6"/>
    <w:rsid w:val="003A5DD9"/>
    <w:rsid w:val="003A5DDD"/>
    <w:rsid w:val="003A5DE9"/>
    <w:rsid w:val="003A5E1E"/>
    <w:rsid w:val="003A5E62"/>
    <w:rsid w:val="003A5EB2"/>
    <w:rsid w:val="003A5EC7"/>
    <w:rsid w:val="003A5F0D"/>
    <w:rsid w:val="003A5F2A"/>
    <w:rsid w:val="003A5F35"/>
    <w:rsid w:val="003A5F45"/>
    <w:rsid w:val="003A5F80"/>
    <w:rsid w:val="003A5F8D"/>
    <w:rsid w:val="003A5FC8"/>
    <w:rsid w:val="003A5FE2"/>
    <w:rsid w:val="003A5FF6"/>
    <w:rsid w:val="003A600F"/>
    <w:rsid w:val="003A6032"/>
    <w:rsid w:val="003A605D"/>
    <w:rsid w:val="003A608C"/>
    <w:rsid w:val="003A60BF"/>
    <w:rsid w:val="003A6106"/>
    <w:rsid w:val="003A6121"/>
    <w:rsid w:val="003A613C"/>
    <w:rsid w:val="003A6143"/>
    <w:rsid w:val="003A6191"/>
    <w:rsid w:val="003A61E7"/>
    <w:rsid w:val="003A6211"/>
    <w:rsid w:val="003A622E"/>
    <w:rsid w:val="003A6239"/>
    <w:rsid w:val="003A623E"/>
    <w:rsid w:val="003A6249"/>
    <w:rsid w:val="003A625D"/>
    <w:rsid w:val="003A627C"/>
    <w:rsid w:val="003A6289"/>
    <w:rsid w:val="003A62A0"/>
    <w:rsid w:val="003A62DE"/>
    <w:rsid w:val="003A62EB"/>
    <w:rsid w:val="003A632E"/>
    <w:rsid w:val="003A6364"/>
    <w:rsid w:val="003A63BC"/>
    <w:rsid w:val="003A6410"/>
    <w:rsid w:val="003A6445"/>
    <w:rsid w:val="003A6448"/>
    <w:rsid w:val="003A645F"/>
    <w:rsid w:val="003A6482"/>
    <w:rsid w:val="003A6489"/>
    <w:rsid w:val="003A64EE"/>
    <w:rsid w:val="003A64F4"/>
    <w:rsid w:val="003A6526"/>
    <w:rsid w:val="003A652F"/>
    <w:rsid w:val="003A657B"/>
    <w:rsid w:val="003A659D"/>
    <w:rsid w:val="003A65AD"/>
    <w:rsid w:val="003A65F2"/>
    <w:rsid w:val="003A661B"/>
    <w:rsid w:val="003A6629"/>
    <w:rsid w:val="003A666B"/>
    <w:rsid w:val="003A666D"/>
    <w:rsid w:val="003A66C7"/>
    <w:rsid w:val="003A66D5"/>
    <w:rsid w:val="003A66E2"/>
    <w:rsid w:val="003A66EE"/>
    <w:rsid w:val="003A6726"/>
    <w:rsid w:val="003A672D"/>
    <w:rsid w:val="003A6746"/>
    <w:rsid w:val="003A67AF"/>
    <w:rsid w:val="003A67D1"/>
    <w:rsid w:val="003A67E6"/>
    <w:rsid w:val="003A67EB"/>
    <w:rsid w:val="003A6837"/>
    <w:rsid w:val="003A683E"/>
    <w:rsid w:val="003A688C"/>
    <w:rsid w:val="003A689D"/>
    <w:rsid w:val="003A68C4"/>
    <w:rsid w:val="003A6905"/>
    <w:rsid w:val="003A6912"/>
    <w:rsid w:val="003A694D"/>
    <w:rsid w:val="003A695B"/>
    <w:rsid w:val="003A6994"/>
    <w:rsid w:val="003A69B4"/>
    <w:rsid w:val="003A69D8"/>
    <w:rsid w:val="003A6A18"/>
    <w:rsid w:val="003A6AA4"/>
    <w:rsid w:val="003A6ADD"/>
    <w:rsid w:val="003A6AFA"/>
    <w:rsid w:val="003A6B30"/>
    <w:rsid w:val="003A6B6B"/>
    <w:rsid w:val="003A6BA9"/>
    <w:rsid w:val="003A6BD5"/>
    <w:rsid w:val="003A6BE6"/>
    <w:rsid w:val="003A6C12"/>
    <w:rsid w:val="003A6C24"/>
    <w:rsid w:val="003A6C7E"/>
    <w:rsid w:val="003A6C88"/>
    <w:rsid w:val="003A6C8B"/>
    <w:rsid w:val="003A6C9B"/>
    <w:rsid w:val="003A6CAD"/>
    <w:rsid w:val="003A6CB4"/>
    <w:rsid w:val="003A6CBB"/>
    <w:rsid w:val="003A6CE6"/>
    <w:rsid w:val="003A6CFF"/>
    <w:rsid w:val="003A6D51"/>
    <w:rsid w:val="003A6D5A"/>
    <w:rsid w:val="003A6D65"/>
    <w:rsid w:val="003A6DDD"/>
    <w:rsid w:val="003A6DEC"/>
    <w:rsid w:val="003A6DF7"/>
    <w:rsid w:val="003A6E55"/>
    <w:rsid w:val="003A6E7C"/>
    <w:rsid w:val="003A6EA8"/>
    <w:rsid w:val="003A6EC4"/>
    <w:rsid w:val="003A6EC5"/>
    <w:rsid w:val="003A6F06"/>
    <w:rsid w:val="003A6F0C"/>
    <w:rsid w:val="003A6F38"/>
    <w:rsid w:val="003A6FB6"/>
    <w:rsid w:val="003A6FC1"/>
    <w:rsid w:val="003A7012"/>
    <w:rsid w:val="003A7029"/>
    <w:rsid w:val="003A7083"/>
    <w:rsid w:val="003A709B"/>
    <w:rsid w:val="003A70D4"/>
    <w:rsid w:val="003A70D7"/>
    <w:rsid w:val="003A70D9"/>
    <w:rsid w:val="003A710A"/>
    <w:rsid w:val="003A7138"/>
    <w:rsid w:val="003A7148"/>
    <w:rsid w:val="003A7149"/>
    <w:rsid w:val="003A716B"/>
    <w:rsid w:val="003A71AA"/>
    <w:rsid w:val="003A71D3"/>
    <w:rsid w:val="003A71DF"/>
    <w:rsid w:val="003A725F"/>
    <w:rsid w:val="003A727A"/>
    <w:rsid w:val="003A72B3"/>
    <w:rsid w:val="003A72B6"/>
    <w:rsid w:val="003A72EC"/>
    <w:rsid w:val="003A72FE"/>
    <w:rsid w:val="003A7313"/>
    <w:rsid w:val="003A7344"/>
    <w:rsid w:val="003A7362"/>
    <w:rsid w:val="003A73B4"/>
    <w:rsid w:val="003A73BE"/>
    <w:rsid w:val="003A73C5"/>
    <w:rsid w:val="003A73DD"/>
    <w:rsid w:val="003A73FF"/>
    <w:rsid w:val="003A7414"/>
    <w:rsid w:val="003A744C"/>
    <w:rsid w:val="003A7483"/>
    <w:rsid w:val="003A7484"/>
    <w:rsid w:val="003A7491"/>
    <w:rsid w:val="003A749B"/>
    <w:rsid w:val="003A74A3"/>
    <w:rsid w:val="003A74B5"/>
    <w:rsid w:val="003A74D2"/>
    <w:rsid w:val="003A74EC"/>
    <w:rsid w:val="003A753B"/>
    <w:rsid w:val="003A7559"/>
    <w:rsid w:val="003A7567"/>
    <w:rsid w:val="003A7580"/>
    <w:rsid w:val="003A75D5"/>
    <w:rsid w:val="003A761C"/>
    <w:rsid w:val="003A761E"/>
    <w:rsid w:val="003A7656"/>
    <w:rsid w:val="003A76AC"/>
    <w:rsid w:val="003A76D0"/>
    <w:rsid w:val="003A76DA"/>
    <w:rsid w:val="003A76F0"/>
    <w:rsid w:val="003A76F6"/>
    <w:rsid w:val="003A774E"/>
    <w:rsid w:val="003A7752"/>
    <w:rsid w:val="003A7785"/>
    <w:rsid w:val="003A77EC"/>
    <w:rsid w:val="003A77FA"/>
    <w:rsid w:val="003A7830"/>
    <w:rsid w:val="003A7837"/>
    <w:rsid w:val="003A783A"/>
    <w:rsid w:val="003A7845"/>
    <w:rsid w:val="003A786A"/>
    <w:rsid w:val="003A7890"/>
    <w:rsid w:val="003A789D"/>
    <w:rsid w:val="003A78E3"/>
    <w:rsid w:val="003A7966"/>
    <w:rsid w:val="003A7990"/>
    <w:rsid w:val="003A7997"/>
    <w:rsid w:val="003A7A1F"/>
    <w:rsid w:val="003A7A33"/>
    <w:rsid w:val="003A7A35"/>
    <w:rsid w:val="003A7A67"/>
    <w:rsid w:val="003A7A99"/>
    <w:rsid w:val="003A7AB6"/>
    <w:rsid w:val="003A7AD1"/>
    <w:rsid w:val="003A7B03"/>
    <w:rsid w:val="003A7B35"/>
    <w:rsid w:val="003A7B3B"/>
    <w:rsid w:val="003A7B55"/>
    <w:rsid w:val="003A7B6F"/>
    <w:rsid w:val="003A7B8E"/>
    <w:rsid w:val="003A7BAD"/>
    <w:rsid w:val="003A7BF1"/>
    <w:rsid w:val="003A7C1E"/>
    <w:rsid w:val="003A7C45"/>
    <w:rsid w:val="003A7C5F"/>
    <w:rsid w:val="003A7C68"/>
    <w:rsid w:val="003A7CA5"/>
    <w:rsid w:val="003A7CE8"/>
    <w:rsid w:val="003A7CFB"/>
    <w:rsid w:val="003A7D14"/>
    <w:rsid w:val="003A7D29"/>
    <w:rsid w:val="003A7D2E"/>
    <w:rsid w:val="003A7D31"/>
    <w:rsid w:val="003A7D3D"/>
    <w:rsid w:val="003A7DCE"/>
    <w:rsid w:val="003A7DED"/>
    <w:rsid w:val="003A7E0E"/>
    <w:rsid w:val="003A7E6E"/>
    <w:rsid w:val="003A7E76"/>
    <w:rsid w:val="003A7E96"/>
    <w:rsid w:val="003A7E97"/>
    <w:rsid w:val="003A7F07"/>
    <w:rsid w:val="003A7F59"/>
    <w:rsid w:val="003A7FB4"/>
    <w:rsid w:val="003A7FC3"/>
    <w:rsid w:val="003A7FCE"/>
    <w:rsid w:val="003A7FE2"/>
    <w:rsid w:val="003B0004"/>
    <w:rsid w:val="003B0056"/>
    <w:rsid w:val="003B0065"/>
    <w:rsid w:val="003B00B4"/>
    <w:rsid w:val="003B00C0"/>
    <w:rsid w:val="003B00C4"/>
    <w:rsid w:val="003B0117"/>
    <w:rsid w:val="003B0119"/>
    <w:rsid w:val="003B0131"/>
    <w:rsid w:val="003B013C"/>
    <w:rsid w:val="003B015F"/>
    <w:rsid w:val="003B0175"/>
    <w:rsid w:val="003B019E"/>
    <w:rsid w:val="003B01B0"/>
    <w:rsid w:val="003B01C2"/>
    <w:rsid w:val="003B01EF"/>
    <w:rsid w:val="003B0232"/>
    <w:rsid w:val="003B0267"/>
    <w:rsid w:val="003B02AD"/>
    <w:rsid w:val="003B02BF"/>
    <w:rsid w:val="003B02DF"/>
    <w:rsid w:val="003B0302"/>
    <w:rsid w:val="003B0304"/>
    <w:rsid w:val="003B031A"/>
    <w:rsid w:val="003B033F"/>
    <w:rsid w:val="003B0343"/>
    <w:rsid w:val="003B034A"/>
    <w:rsid w:val="003B0364"/>
    <w:rsid w:val="003B0386"/>
    <w:rsid w:val="003B03AD"/>
    <w:rsid w:val="003B03D6"/>
    <w:rsid w:val="003B03DE"/>
    <w:rsid w:val="003B040F"/>
    <w:rsid w:val="003B0434"/>
    <w:rsid w:val="003B04EC"/>
    <w:rsid w:val="003B04EF"/>
    <w:rsid w:val="003B04F5"/>
    <w:rsid w:val="003B04F7"/>
    <w:rsid w:val="003B050C"/>
    <w:rsid w:val="003B0547"/>
    <w:rsid w:val="003B0576"/>
    <w:rsid w:val="003B058F"/>
    <w:rsid w:val="003B05B8"/>
    <w:rsid w:val="003B05D1"/>
    <w:rsid w:val="003B05DC"/>
    <w:rsid w:val="003B0632"/>
    <w:rsid w:val="003B0691"/>
    <w:rsid w:val="003B06AC"/>
    <w:rsid w:val="003B06C4"/>
    <w:rsid w:val="003B06E8"/>
    <w:rsid w:val="003B0715"/>
    <w:rsid w:val="003B0763"/>
    <w:rsid w:val="003B078F"/>
    <w:rsid w:val="003B0796"/>
    <w:rsid w:val="003B07E6"/>
    <w:rsid w:val="003B080F"/>
    <w:rsid w:val="003B082D"/>
    <w:rsid w:val="003B088F"/>
    <w:rsid w:val="003B089A"/>
    <w:rsid w:val="003B0912"/>
    <w:rsid w:val="003B0922"/>
    <w:rsid w:val="003B093D"/>
    <w:rsid w:val="003B094D"/>
    <w:rsid w:val="003B0961"/>
    <w:rsid w:val="003B096B"/>
    <w:rsid w:val="003B0976"/>
    <w:rsid w:val="003B099D"/>
    <w:rsid w:val="003B09BF"/>
    <w:rsid w:val="003B09F4"/>
    <w:rsid w:val="003B0A0D"/>
    <w:rsid w:val="003B0A3D"/>
    <w:rsid w:val="003B0A5C"/>
    <w:rsid w:val="003B0ABD"/>
    <w:rsid w:val="003B0AFB"/>
    <w:rsid w:val="003B0B29"/>
    <w:rsid w:val="003B0B44"/>
    <w:rsid w:val="003B0B50"/>
    <w:rsid w:val="003B0B53"/>
    <w:rsid w:val="003B0B60"/>
    <w:rsid w:val="003B0B64"/>
    <w:rsid w:val="003B0BBA"/>
    <w:rsid w:val="003B0C43"/>
    <w:rsid w:val="003B0C4F"/>
    <w:rsid w:val="003B0CA1"/>
    <w:rsid w:val="003B0CE4"/>
    <w:rsid w:val="003B0D06"/>
    <w:rsid w:val="003B0D2B"/>
    <w:rsid w:val="003B0DB3"/>
    <w:rsid w:val="003B0DBC"/>
    <w:rsid w:val="003B0DC8"/>
    <w:rsid w:val="003B0DF3"/>
    <w:rsid w:val="003B0E00"/>
    <w:rsid w:val="003B0E25"/>
    <w:rsid w:val="003B0E71"/>
    <w:rsid w:val="003B0E7C"/>
    <w:rsid w:val="003B0E8F"/>
    <w:rsid w:val="003B0E9B"/>
    <w:rsid w:val="003B0EAB"/>
    <w:rsid w:val="003B0EF7"/>
    <w:rsid w:val="003B0EF8"/>
    <w:rsid w:val="003B0F1E"/>
    <w:rsid w:val="003B0F28"/>
    <w:rsid w:val="003B0F43"/>
    <w:rsid w:val="003B0F56"/>
    <w:rsid w:val="003B0F67"/>
    <w:rsid w:val="003B0F7C"/>
    <w:rsid w:val="003B0FC8"/>
    <w:rsid w:val="003B0FE8"/>
    <w:rsid w:val="003B0FF8"/>
    <w:rsid w:val="003B101D"/>
    <w:rsid w:val="003B106F"/>
    <w:rsid w:val="003B10B0"/>
    <w:rsid w:val="003B10B1"/>
    <w:rsid w:val="003B10DA"/>
    <w:rsid w:val="003B10DE"/>
    <w:rsid w:val="003B10E2"/>
    <w:rsid w:val="003B10E8"/>
    <w:rsid w:val="003B10E9"/>
    <w:rsid w:val="003B10EA"/>
    <w:rsid w:val="003B1105"/>
    <w:rsid w:val="003B1129"/>
    <w:rsid w:val="003B1133"/>
    <w:rsid w:val="003B1151"/>
    <w:rsid w:val="003B117F"/>
    <w:rsid w:val="003B11A2"/>
    <w:rsid w:val="003B11D3"/>
    <w:rsid w:val="003B11D5"/>
    <w:rsid w:val="003B11F5"/>
    <w:rsid w:val="003B1235"/>
    <w:rsid w:val="003B1242"/>
    <w:rsid w:val="003B1254"/>
    <w:rsid w:val="003B12C1"/>
    <w:rsid w:val="003B1300"/>
    <w:rsid w:val="003B1396"/>
    <w:rsid w:val="003B13AD"/>
    <w:rsid w:val="003B13B2"/>
    <w:rsid w:val="003B13F6"/>
    <w:rsid w:val="003B1401"/>
    <w:rsid w:val="003B141B"/>
    <w:rsid w:val="003B142C"/>
    <w:rsid w:val="003B1433"/>
    <w:rsid w:val="003B146D"/>
    <w:rsid w:val="003B14F4"/>
    <w:rsid w:val="003B1513"/>
    <w:rsid w:val="003B154D"/>
    <w:rsid w:val="003B158E"/>
    <w:rsid w:val="003B1600"/>
    <w:rsid w:val="003B160F"/>
    <w:rsid w:val="003B162B"/>
    <w:rsid w:val="003B1650"/>
    <w:rsid w:val="003B1654"/>
    <w:rsid w:val="003B167D"/>
    <w:rsid w:val="003B1691"/>
    <w:rsid w:val="003B1699"/>
    <w:rsid w:val="003B16EE"/>
    <w:rsid w:val="003B16FA"/>
    <w:rsid w:val="003B1785"/>
    <w:rsid w:val="003B1789"/>
    <w:rsid w:val="003B178E"/>
    <w:rsid w:val="003B17A3"/>
    <w:rsid w:val="003B17F5"/>
    <w:rsid w:val="003B1812"/>
    <w:rsid w:val="003B1813"/>
    <w:rsid w:val="003B1815"/>
    <w:rsid w:val="003B181C"/>
    <w:rsid w:val="003B1847"/>
    <w:rsid w:val="003B1849"/>
    <w:rsid w:val="003B1863"/>
    <w:rsid w:val="003B1865"/>
    <w:rsid w:val="003B189F"/>
    <w:rsid w:val="003B18C4"/>
    <w:rsid w:val="003B18F7"/>
    <w:rsid w:val="003B1916"/>
    <w:rsid w:val="003B1968"/>
    <w:rsid w:val="003B198B"/>
    <w:rsid w:val="003B19AF"/>
    <w:rsid w:val="003B19EC"/>
    <w:rsid w:val="003B1A03"/>
    <w:rsid w:val="003B1A11"/>
    <w:rsid w:val="003B1A2E"/>
    <w:rsid w:val="003B1A50"/>
    <w:rsid w:val="003B1A5C"/>
    <w:rsid w:val="003B1A65"/>
    <w:rsid w:val="003B1AAB"/>
    <w:rsid w:val="003B1AF3"/>
    <w:rsid w:val="003B1AF6"/>
    <w:rsid w:val="003B1B0F"/>
    <w:rsid w:val="003B1B12"/>
    <w:rsid w:val="003B1B29"/>
    <w:rsid w:val="003B1B4C"/>
    <w:rsid w:val="003B1B93"/>
    <w:rsid w:val="003B1C65"/>
    <w:rsid w:val="003B1C8A"/>
    <w:rsid w:val="003B1CA7"/>
    <w:rsid w:val="003B1CE0"/>
    <w:rsid w:val="003B1CE1"/>
    <w:rsid w:val="003B1CE3"/>
    <w:rsid w:val="003B1CEE"/>
    <w:rsid w:val="003B1D19"/>
    <w:rsid w:val="003B1D2F"/>
    <w:rsid w:val="003B1D7C"/>
    <w:rsid w:val="003B1D86"/>
    <w:rsid w:val="003B1D98"/>
    <w:rsid w:val="003B1DBA"/>
    <w:rsid w:val="003B1DC3"/>
    <w:rsid w:val="003B1DC8"/>
    <w:rsid w:val="003B1DE9"/>
    <w:rsid w:val="003B1DEE"/>
    <w:rsid w:val="003B1E1C"/>
    <w:rsid w:val="003B1E28"/>
    <w:rsid w:val="003B1E2B"/>
    <w:rsid w:val="003B1E2C"/>
    <w:rsid w:val="003B1E2F"/>
    <w:rsid w:val="003B1E63"/>
    <w:rsid w:val="003B1E88"/>
    <w:rsid w:val="003B1E90"/>
    <w:rsid w:val="003B1EB3"/>
    <w:rsid w:val="003B1EE5"/>
    <w:rsid w:val="003B1EFA"/>
    <w:rsid w:val="003B1F04"/>
    <w:rsid w:val="003B1F22"/>
    <w:rsid w:val="003B1F52"/>
    <w:rsid w:val="003B1F62"/>
    <w:rsid w:val="003B1F68"/>
    <w:rsid w:val="003B1F81"/>
    <w:rsid w:val="003B1F8D"/>
    <w:rsid w:val="003B1FAD"/>
    <w:rsid w:val="003B1FE7"/>
    <w:rsid w:val="003B1FEC"/>
    <w:rsid w:val="003B2006"/>
    <w:rsid w:val="003B2009"/>
    <w:rsid w:val="003B200D"/>
    <w:rsid w:val="003B20C8"/>
    <w:rsid w:val="003B20CF"/>
    <w:rsid w:val="003B20F0"/>
    <w:rsid w:val="003B2125"/>
    <w:rsid w:val="003B2172"/>
    <w:rsid w:val="003B218B"/>
    <w:rsid w:val="003B21C1"/>
    <w:rsid w:val="003B21C7"/>
    <w:rsid w:val="003B21CC"/>
    <w:rsid w:val="003B2203"/>
    <w:rsid w:val="003B2211"/>
    <w:rsid w:val="003B2224"/>
    <w:rsid w:val="003B224C"/>
    <w:rsid w:val="003B2295"/>
    <w:rsid w:val="003B229C"/>
    <w:rsid w:val="003B22EC"/>
    <w:rsid w:val="003B2302"/>
    <w:rsid w:val="003B2312"/>
    <w:rsid w:val="003B234E"/>
    <w:rsid w:val="003B23BC"/>
    <w:rsid w:val="003B23CD"/>
    <w:rsid w:val="003B23E5"/>
    <w:rsid w:val="003B2406"/>
    <w:rsid w:val="003B2413"/>
    <w:rsid w:val="003B241F"/>
    <w:rsid w:val="003B2431"/>
    <w:rsid w:val="003B247F"/>
    <w:rsid w:val="003B2498"/>
    <w:rsid w:val="003B24A2"/>
    <w:rsid w:val="003B24AE"/>
    <w:rsid w:val="003B24F9"/>
    <w:rsid w:val="003B24FE"/>
    <w:rsid w:val="003B252B"/>
    <w:rsid w:val="003B2590"/>
    <w:rsid w:val="003B25D5"/>
    <w:rsid w:val="003B25D9"/>
    <w:rsid w:val="003B263D"/>
    <w:rsid w:val="003B2674"/>
    <w:rsid w:val="003B2677"/>
    <w:rsid w:val="003B26E1"/>
    <w:rsid w:val="003B26F0"/>
    <w:rsid w:val="003B2726"/>
    <w:rsid w:val="003B2731"/>
    <w:rsid w:val="003B2738"/>
    <w:rsid w:val="003B274E"/>
    <w:rsid w:val="003B275E"/>
    <w:rsid w:val="003B2789"/>
    <w:rsid w:val="003B278F"/>
    <w:rsid w:val="003B27A6"/>
    <w:rsid w:val="003B27AA"/>
    <w:rsid w:val="003B27E1"/>
    <w:rsid w:val="003B27EA"/>
    <w:rsid w:val="003B2841"/>
    <w:rsid w:val="003B2854"/>
    <w:rsid w:val="003B287C"/>
    <w:rsid w:val="003B2889"/>
    <w:rsid w:val="003B28D0"/>
    <w:rsid w:val="003B28E7"/>
    <w:rsid w:val="003B2935"/>
    <w:rsid w:val="003B29AA"/>
    <w:rsid w:val="003B29E7"/>
    <w:rsid w:val="003B29FA"/>
    <w:rsid w:val="003B2A10"/>
    <w:rsid w:val="003B2A25"/>
    <w:rsid w:val="003B2AAE"/>
    <w:rsid w:val="003B2ACC"/>
    <w:rsid w:val="003B2ADA"/>
    <w:rsid w:val="003B2B18"/>
    <w:rsid w:val="003B2BA8"/>
    <w:rsid w:val="003B2BE3"/>
    <w:rsid w:val="003B2C49"/>
    <w:rsid w:val="003B2C4A"/>
    <w:rsid w:val="003B2C8B"/>
    <w:rsid w:val="003B2C90"/>
    <w:rsid w:val="003B2C93"/>
    <w:rsid w:val="003B2CD8"/>
    <w:rsid w:val="003B2CEE"/>
    <w:rsid w:val="003B2CF0"/>
    <w:rsid w:val="003B2CF3"/>
    <w:rsid w:val="003B2D32"/>
    <w:rsid w:val="003B2D4C"/>
    <w:rsid w:val="003B2D4D"/>
    <w:rsid w:val="003B2DAA"/>
    <w:rsid w:val="003B2DAE"/>
    <w:rsid w:val="003B2DB3"/>
    <w:rsid w:val="003B2DD6"/>
    <w:rsid w:val="003B2DE0"/>
    <w:rsid w:val="003B2E26"/>
    <w:rsid w:val="003B2E8B"/>
    <w:rsid w:val="003B2EB0"/>
    <w:rsid w:val="003B2EBC"/>
    <w:rsid w:val="003B2EF5"/>
    <w:rsid w:val="003B2F77"/>
    <w:rsid w:val="003B2F8D"/>
    <w:rsid w:val="003B2F91"/>
    <w:rsid w:val="003B2F97"/>
    <w:rsid w:val="003B2FBF"/>
    <w:rsid w:val="003B2FEF"/>
    <w:rsid w:val="003B302D"/>
    <w:rsid w:val="003B3068"/>
    <w:rsid w:val="003B3082"/>
    <w:rsid w:val="003B30E3"/>
    <w:rsid w:val="003B30E4"/>
    <w:rsid w:val="003B30F6"/>
    <w:rsid w:val="003B312E"/>
    <w:rsid w:val="003B3155"/>
    <w:rsid w:val="003B3178"/>
    <w:rsid w:val="003B319E"/>
    <w:rsid w:val="003B31D8"/>
    <w:rsid w:val="003B31ED"/>
    <w:rsid w:val="003B3227"/>
    <w:rsid w:val="003B324E"/>
    <w:rsid w:val="003B3259"/>
    <w:rsid w:val="003B3261"/>
    <w:rsid w:val="003B3266"/>
    <w:rsid w:val="003B3272"/>
    <w:rsid w:val="003B32B6"/>
    <w:rsid w:val="003B32E4"/>
    <w:rsid w:val="003B32FC"/>
    <w:rsid w:val="003B33D0"/>
    <w:rsid w:val="003B33E6"/>
    <w:rsid w:val="003B3402"/>
    <w:rsid w:val="003B3435"/>
    <w:rsid w:val="003B3437"/>
    <w:rsid w:val="003B34A4"/>
    <w:rsid w:val="003B34F1"/>
    <w:rsid w:val="003B351F"/>
    <w:rsid w:val="003B352D"/>
    <w:rsid w:val="003B352E"/>
    <w:rsid w:val="003B3570"/>
    <w:rsid w:val="003B357F"/>
    <w:rsid w:val="003B35FC"/>
    <w:rsid w:val="003B360B"/>
    <w:rsid w:val="003B3653"/>
    <w:rsid w:val="003B369C"/>
    <w:rsid w:val="003B36A0"/>
    <w:rsid w:val="003B36F9"/>
    <w:rsid w:val="003B371B"/>
    <w:rsid w:val="003B376C"/>
    <w:rsid w:val="003B37D3"/>
    <w:rsid w:val="003B37E6"/>
    <w:rsid w:val="003B37EA"/>
    <w:rsid w:val="003B37F6"/>
    <w:rsid w:val="003B381F"/>
    <w:rsid w:val="003B385D"/>
    <w:rsid w:val="003B3889"/>
    <w:rsid w:val="003B38C7"/>
    <w:rsid w:val="003B38F0"/>
    <w:rsid w:val="003B3904"/>
    <w:rsid w:val="003B3961"/>
    <w:rsid w:val="003B3968"/>
    <w:rsid w:val="003B398B"/>
    <w:rsid w:val="003B3997"/>
    <w:rsid w:val="003B39B8"/>
    <w:rsid w:val="003B39D3"/>
    <w:rsid w:val="003B3A0C"/>
    <w:rsid w:val="003B3A51"/>
    <w:rsid w:val="003B3A5D"/>
    <w:rsid w:val="003B3A6A"/>
    <w:rsid w:val="003B3A7B"/>
    <w:rsid w:val="003B3AA9"/>
    <w:rsid w:val="003B3B1E"/>
    <w:rsid w:val="003B3B2B"/>
    <w:rsid w:val="003B3B2E"/>
    <w:rsid w:val="003B3B40"/>
    <w:rsid w:val="003B3B5A"/>
    <w:rsid w:val="003B3B83"/>
    <w:rsid w:val="003B3B96"/>
    <w:rsid w:val="003B3BBD"/>
    <w:rsid w:val="003B3C06"/>
    <w:rsid w:val="003B3C25"/>
    <w:rsid w:val="003B3C52"/>
    <w:rsid w:val="003B3C88"/>
    <w:rsid w:val="003B3CBE"/>
    <w:rsid w:val="003B3CE1"/>
    <w:rsid w:val="003B3D27"/>
    <w:rsid w:val="003B3D33"/>
    <w:rsid w:val="003B3D4D"/>
    <w:rsid w:val="003B3D65"/>
    <w:rsid w:val="003B3D7F"/>
    <w:rsid w:val="003B3D9D"/>
    <w:rsid w:val="003B3DA9"/>
    <w:rsid w:val="003B3DD2"/>
    <w:rsid w:val="003B3DD5"/>
    <w:rsid w:val="003B3DE7"/>
    <w:rsid w:val="003B3DF8"/>
    <w:rsid w:val="003B3E41"/>
    <w:rsid w:val="003B3E43"/>
    <w:rsid w:val="003B3E4F"/>
    <w:rsid w:val="003B3E80"/>
    <w:rsid w:val="003B3EBF"/>
    <w:rsid w:val="003B3EF9"/>
    <w:rsid w:val="003B3F09"/>
    <w:rsid w:val="003B3F18"/>
    <w:rsid w:val="003B3F23"/>
    <w:rsid w:val="003B3F66"/>
    <w:rsid w:val="003B3FC4"/>
    <w:rsid w:val="003B3FEC"/>
    <w:rsid w:val="003B3FEE"/>
    <w:rsid w:val="003B4045"/>
    <w:rsid w:val="003B4053"/>
    <w:rsid w:val="003B4087"/>
    <w:rsid w:val="003B4092"/>
    <w:rsid w:val="003B40F3"/>
    <w:rsid w:val="003B40FE"/>
    <w:rsid w:val="003B4102"/>
    <w:rsid w:val="003B4107"/>
    <w:rsid w:val="003B410E"/>
    <w:rsid w:val="003B4136"/>
    <w:rsid w:val="003B413F"/>
    <w:rsid w:val="003B4146"/>
    <w:rsid w:val="003B414D"/>
    <w:rsid w:val="003B41AF"/>
    <w:rsid w:val="003B41B0"/>
    <w:rsid w:val="003B41C2"/>
    <w:rsid w:val="003B41C6"/>
    <w:rsid w:val="003B41DF"/>
    <w:rsid w:val="003B4226"/>
    <w:rsid w:val="003B4246"/>
    <w:rsid w:val="003B4265"/>
    <w:rsid w:val="003B428E"/>
    <w:rsid w:val="003B429F"/>
    <w:rsid w:val="003B42A8"/>
    <w:rsid w:val="003B42BD"/>
    <w:rsid w:val="003B42C6"/>
    <w:rsid w:val="003B430A"/>
    <w:rsid w:val="003B433C"/>
    <w:rsid w:val="003B434E"/>
    <w:rsid w:val="003B4367"/>
    <w:rsid w:val="003B4379"/>
    <w:rsid w:val="003B43A8"/>
    <w:rsid w:val="003B43FE"/>
    <w:rsid w:val="003B4456"/>
    <w:rsid w:val="003B4461"/>
    <w:rsid w:val="003B4468"/>
    <w:rsid w:val="003B44B3"/>
    <w:rsid w:val="003B44FC"/>
    <w:rsid w:val="003B450D"/>
    <w:rsid w:val="003B4512"/>
    <w:rsid w:val="003B451E"/>
    <w:rsid w:val="003B4530"/>
    <w:rsid w:val="003B455D"/>
    <w:rsid w:val="003B4587"/>
    <w:rsid w:val="003B45D5"/>
    <w:rsid w:val="003B45EA"/>
    <w:rsid w:val="003B4613"/>
    <w:rsid w:val="003B4628"/>
    <w:rsid w:val="003B462B"/>
    <w:rsid w:val="003B4637"/>
    <w:rsid w:val="003B463C"/>
    <w:rsid w:val="003B4690"/>
    <w:rsid w:val="003B46B5"/>
    <w:rsid w:val="003B46FE"/>
    <w:rsid w:val="003B471C"/>
    <w:rsid w:val="003B4744"/>
    <w:rsid w:val="003B4752"/>
    <w:rsid w:val="003B4756"/>
    <w:rsid w:val="003B4764"/>
    <w:rsid w:val="003B476F"/>
    <w:rsid w:val="003B477D"/>
    <w:rsid w:val="003B477F"/>
    <w:rsid w:val="003B4784"/>
    <w:rsid w:val="003B47BF"/>
    <w:rsid w:val="003B47DE"/>
    <w:rsid w:val="003B484C"/>
    <w:rsid w:val="003B4875"/>
    <w:rsid w:val="003B48E8"/>
    <w:rsid w:val="003B48EB"/>
    <w:rsid w:val="003B4911"/>
    <w:rsid w:val="003B4918"/>
    <w:rsid w:val="003B4930"/>
    <w:rsid w:val="003B4952"/>
    <w:rsid w:val="003B4994"/>
    <w:rsid w:val="003B4997"/>
    <w:rsid w:val="003B49A0"/>
    <w:rsid w:val="003B4A36"/>
    <w:rsid w:val="003B4A4B"/>
    <w:rsid w:val="003B4ABC"/>
    <w:rsid w:val="003B4AC7"/>
    <w:rsid w:val="003B4B53"/>
    <w:rsid w:val="003B4B8B"/>
    <w:rsid w:val="003B4BB4"/>
    <w:rsid w:val="003B4C2A"/>
    <w:rsid w:val="003B4C4B"/>
    <w:rsid w:val="003B4C58"/>
    <w:rsid w:val="003B4C71"/>
    <w:rsid w:val="003B4C9B"/>
    <w:rsid w:val="003B4D17"/>
    <w:rsid w:val="003B4D28"/>
    <w:rsid w:val="003B4D29"/>
    <w:rsid w:val="003B4D40"/>
    <w:rsid w:val="003B4D92"/>
    <w:rsid w:val="003B4DE8"/>
    <w:rsid w:val="003B4E1D"/>
    <w:rsid w:val="003B4E4C"/>
    <w:rsid w:val="003B4E95"/>
    <w:rsid w:val="003B4E99"/>
    <w:rsid w:val="003B4E9E"/>
    <w:rsid w:val="003B4EE7"/>
    <w:rsid w:val="003B4EEC"/>
    <w:rsid w:val="003B4EF6"/>
    <w:rsid w:val="003B4F23"/>
    <w:rsid w:val="003B4F42"/>
    <w:rsid w:val="003B4F52"/>
    <w:rsid w:val="003B4F68"/>
    <w:rsid w:val="003B4F73"/>
    <w:rsid w:val="003B5056"/>
    <w:rsid w:val="003B505B"/>
    <w:rsid w:val="003B505E"/>
    <w:rsid w:val="003B5077"/>
    <w:rsid w:val="003B507C"/>
    <w:rsid w:val="003B50C8"/>
    <w:rsid w:val="003B50F6"/>
    <w:rsid w:val="003B5101"/>
    <w:rsid w:val="003B514D"/>
    <w:rsid w:val="003B5197"/>
    <w:rsid w:val="003B519E"/>
    <w:rsid w:val="003B51CF"/>
    <w:rsid w:val="003B522E"/>
    <w:rsid w:val="003B5298"/>
    <w:rsid w:val="003B52AA"/>
    <w:rsid w:val="003B52DB"/>
    <w:rsid w:val="003B52DE"/>
    <w:rsid w:val="003B5324"/>
    <w:rsid w:val="003B5345"/>
    <w:rsid w:val="003B538E"/>
    <w:rsid w:val="003B5391"/>
    <w:rsid w:val="003B539C"/>
    <w:rsid w:val="003B53B9"/>
    <w:rsid w:val="003B53FA"/>
    <w:rsid w:val="003B5409"/>
    <w:rsid w:val="003B5421"/>
    <w:rsid w:val="003B5440"/>
    <w:rsid w:val="003B5469"/>
    <w:rsid w:val="003B5472"/>
    <w:rsid w:val="003B54A8"/>
    <w:rsid w:val="003B54FB"/>
    <w:rsid w:val="003B550D"/>
    <w:rsid w:val="003B551A"/>
    <w:rsid w:val="003B559B"/>
    <w:rsid w:val="003B55CE"/>
    <w:rsid w:val="003B560A"/>
    <w:rsid w:val="003B561E"/>
    <w:rsid w:val="003B5633"/>
    <w:rsid w:val="003B5637"/>
    <w:rsid w:val="003B5644"/>
    <w:rsid w:val="003B56BD"/>
    <w:rsid w:val="003B56E6"/>
    <w:rsid w:val="003B5732"/>
    <w:rsid w:val="003B573E"/>
    <w:rsid w:val="003B5745"/>
    <w:rsid w:val="003B5768"/>
    <w:rsid w:val="003B5775"/>
    <w:rsid w:val="003B5790"/>
    <w:rsid w:val="003B57AD"/>
    <w:rsid w:val="003B57DB"/>
    <w:rsid w:val="003B57DC"/>
    <w:rsid w:val="003B57E7"/>
    <w:rsid w:val="003B5815"/>
    <w:rsid w:val="003B5823"/>
    <w:rsid w:val="003B584D"/>
    <w:rsid w:val="003B5871"/>
    <w:rsid w:val="003B5873"/>
    <w:rsid w:val="003B588B"/>
    <w:rsid w:val="003B5892"/>
    <w:rsid w:val="003B5895"/>
    <w:rsid w:val="003B589D"/>
    <w:rsid w:val="003B58B9"/>
    <w:rsid w:val="003B5925"/>
    <w:rsid w:val="003B5938"/>
    <w:rsid w:val="003B5996"/>
    <w:rsid w:val="003B5998"/>
    <w:rsid w:val="003B59AB"/>
    <w:rsid w:val="003B59CF"/>
    <w:rsid w:val="003B5A11"/>
    <w:rsid w:val="003B5A35"/>
    <w:rsid w:val="003B5A45"/>
    <w:rsid w:val="003B5A57"/>
    <w:rsid w:val="003B5A8B"/>
    <w:rsid w:val="003B5A90"/>
    <w:rsid w:val="003B5A98"/>
    <w:rsid w:val="003B5AC1"/>
    <w:rsid w:val="003B5B0C"/>
    <w:rsid w:val="003B5B11"/>
    <w:rsid w:val="003B5B1A"/>
    <w:rsid w:val="003B5B32"/>
    <w:rsid w:val="003B5B83"/>
    <w:rsid w:val="003B5BC8"/>
    <w:rsid w:val="003B5BF9"/>
    <w:rsid w:val="003B5C05"/>
    <w:rsid w:val="003B5CD4"/>
    <w:rsid w:val="003B5D57"/>
    <w:rsid w:val="003B5D5D"/>
    <w:rsid w:val="003B5D6C"/>
    <w:rsid w:val="003B5D8E"/>
    <w:rsid w:val="003B5DBA"/>
    <w:rsid w:val="003B5DC9"/>
    <w:rsid w:val="003B5DE7"/>
    <w:rsid w:val="003B5E16"/>
    <w:rsid w:val="003B5E60"/>
    <w:rsid w:val="003B5E69"/>
    <w:rsid w:val="003B5E6A"/>
    <w:rsid w:val="003B5E7B"/>
    <w:rsid w:val="003B5EB8"/>
    <w:rsid w:val="003B5EFC"/>
    <w:rsid w:val="003B5F33"/>
    <w:rsid w:val="003B5F3D"/>
    <w:rsid w:val="003B5F54"/>
    <w:rsid w:val="003B601C"/>
    <w:rsid w:val="003B6056"/>
    <w:rsid w:val="003B6116"/>
    <w:rsid w:val="003B615A"/>
    <w:rsid w:val="003B6166"/>
    <w:rsid w:val="003B6182"/>
    <w:rsid w:val="003B619C"/>
    <w:rsid w:val="003B61B1"/>
    <w:rsid w:val="003B61FD"/>
    <w:rsid w:val="003B6224"/>
    <w:rsid w:val="003B624C"/>
    <w:rsid w:val="003B624D"/>
    <w:rsid w:val="003B626A"/>
    <w:rsid w:val="003B6276"/>
    <w:rsid w:val="003B62E6"/>
    <w:rsid w:val="003B62EA"/>
    <w:rsid w:val="003B6328"/>
    <w:rsid w:val="003B633B"/>
    <w:rsid w:val="003B635C"/>
    <w:rsid w:val="003B6383"/>
    <w:rsid w:val="003B63B2"/>
    <w:rsid w:val="003B6431"/>
    <w:rsid w:val="003B647B"/>
    <w:rsid w:val="003B6485"/>
    <w:rsid w:val="003B64B7"/>
    <w:rsid w:val="003B6523"/>
    <w:rsid w:val="003B652B"/>
    <w:rsid w:val="003B656F"/>
    <w:rsid w:val="003B665E"/>
    <w:rsid w:val="003B669A"/>
    <w:rsid w:val="003B66A9"/>
    <w:rsid w:val="003B66BA"/>
    <w:rsid w:val="003B66F7"/>
    <w:rsid w:val="003B6713"/>
    <w:rsid w:val="003B6738"/>
    <w:rsid w:val="003B673F"/>
    <w:rsid w:val="003B678B"/>
    <w:rsid w:val="003B6794"/>
    <w:rsid w:val="003B67AB"/>
    <w:rsid w:val="003B67B5"/>
    <w:rsid w:val="003B67EF"/>
    <w:rsid w:val="003B6801"/>
    <w:rsid w:val="003B6868"/>
    <w:rsid w:val="003B6875"/>
    <w:rsid w:val="003B68E0"/>
    <w:rsid w:val="003B68F4"/>
    <w:rsid w:val="003B6904"/>
    <w:rsid w:val="003B690B"/>
    <w:rsid w:val="003B6915"/>
    <w:rsid w:val="003B694B"/>
    <w:rsid w:val="003B6960"/>
    <w:rsid w:val="003B697D"/>
    <w:rsid w:val="003B6991"/>
    <w:rsid w:val="003B6992"/>
    <w:rsid w:val="003B6993"/>
    <w:rsid w:val="003B6A03"/>
    <w:rsid w:val="003B6A05"/>
    <w:rsid w:val="003B6A5F"/>
    <w:rsid w:val="003B6A6C"/>
    <w:rsid w:val="003B6AA5"/>
    <w:rsid w:val="003B6AEF"/>
    <w:rsid w:val="003B6AF8"/>
    <w:rsid w:val="003B6BE6"/>
    <w:rsid w:val="003B6BF4"/>
    <w:rsid w:val="003B6BF9"/>
    <w:rsid w:val="003B6C88"/>
    <w:rsid w:val="003B6CA0"/>
    <w:rsid w:val="003B6CAD"/>
    <w:rsid w:val="003B6CDB"/>
    <w:rsid w:val="003B6D22"/>
    <w:rsid w:val="003B6D34"/>
    <w:rsid w:val="003B6D62"/>
    <w:rsid w:val="003B6D71"/>
    <w:rsid w:val="003B6D72"/>
    <w:rsid w:val="003B6D73"/>
    <w:rsid w:val="003B6DD8"/>
    <w:rsid w:val="003B6E0D"/>
    <w:rsid w:val="003B6E19"/>
    <w:rsid w:val="003B6E1B"/>
    <w:rsid w:val="003B6E25"/>
    <w:rsid w:val="003B6F14"/>
    <w:rsid w:val="003B6F3B"/>
    <w:rsid w:val="003B6F58"/>
    <w:rsid w:val="003B6F5A"/>
    <w:rsid w:val="003B6F8B"/>
    <w:rsid w:val="003B6F9D"/>
    <w:rsid w:val="003B6F9E"/>
    <w:rsid w:val="003B7004"/>
    <w:rsid w:val="003B7042"/>
    <w:rsid w:val="003B7043"/>
    <w:rsid w:val="003B7050"/>
    <w:rsid w:val="003B7078"/>
    <w:rsid w:val="003B70AB"/>
    <w:rsid w:val="003B70D7"/>
    <w:rsid w:val="003B70DB"/>
    <w:rsid w:val="003B70E5"/>
    <w:rsid w:val="003B70F7"/>
    <w:rsid w:val="003B7103"/>
    <w:rsid w:val="003B713A"/>
    <w:rsid w:val="003B7140"/>
    <w:rsid w:val="003B7162"/>
    <w:rsid w:val="003B7165"/>
    <w:rsid w:val="003B71AC"/>
    <w:rsid w:val="003B71BE"/>
    <w:rsid w:val="003B7203"/>
    <w:rsid w:val="003B720D"/>
    <w:rsid w:val="003B7216"/>
    <w:rsid w:val="003B7218"/>
    <w:rsid w:val="003B7237"/>
    <w:rsid w:val="003B725E"/>
    <w:rsid w:val="003B7276"/>
    <w:rsid w:val="003B7282"/>
    <w:rsid w:val="003B7287"/>
    <w:rsid w:val="003B728C"/>
    <w:rsid w:val="003B729F"/>
    <w:rsid w:val="003B72DE"/>
    <w:rsid w:val="003B7316"/>
    <w:rsid w:val="003B738B"/>
    <w:rsid w:val="003B73BC"/>
    <w:rsid w:val="003B73F2"/>
    <w:rsid w:val="003B743E"/>
    <w:rsid w:val="003B7460"/>
    <w:rsid w:val="003B7484"/>
    <w:rsid w:val="003B74CE"/>
    <w:rsid w:val="003B7524"/>
    <w:rsid w:val="003B752B"/>
    <w:rsid w:val="003B7536"/>
    <w:rsid w:val="003B7560"/>
    <w:rsid w:val="003B7573"/>
    <w:rsid w:val="003B7578"/>
    <w:rsid w:val="003B7597"/>
    <w:rsid w:val="003B759F"/>
    <w:rsid w:val="003B75B1"/>
    <w:rsid w:val="003B761D"/>
    <w:rsid w:val="003B7687"/>
    <w:rsid w:val="003B768A"/>
    <w:rsid w:val="003B76A0"/>
    <w:rsid w:val="003B76A9"/>
    <w:rsid w:val="003B76AC"/>
    <w:rsid w:val="003B76B5"/>
    <w:rsid w:val="003B76E1"/>
    <w:rsid w:val="003B770B"/>
    <w:rsid w:val="003B7713"/>
    <w:rsid w:val="003B7715"/>
    <w:rsid w:val="003B7737"/>
    <w:rsid w:val="003B7744"/>
    <w:rsid w:val="003B779E"/>
    <w:rsid w:val="003B77B1"/>
    <w:rsid w:val="003B77F9"/>
    <w:rsid w:val="003B7807"/>
    <w:rsid w:val="003B7812"/>
    <w:rsid w:val="003B7843"/>
    <w:rsid w:val="003B7845"/>
    <w:rsid w:val="003B7884"/>
    <w:rsid w:val="003B788D"/>
    <w:rsid w:val="003B78A9"/>
    <w:rsid w:val="003B78EE"/>
    <w:rsid w:val="003B7915"/>
    <w:rsid w:val="003B791D"/>
    <w:rsid w:val="003B7940"/>
    <w:rsid w:val="003B796A"/>
    <w:rsid w:val="003B797A"/>
    <w:rsid w:val="003B797E"/>
    <w:rsid w:val="003B7988"/>
    <w:rsid w:val="003B799A"/>
    <w:rsid w:val="003B79A7"/>
    <w:rsid w:val="003B79B5"/>
    <w:rsid w:val="003B79E4"/>
    <w:rsid w:val="003B79F9"/>
    <w:rsid w:val="003B7A15"/>
    <w:rsid w:val="003B7A4E"/>
    <w:rsid w:val="003B7A50"/>
    <w:rsid w:val="003B7A72"/>
    <w:rsid w:val="003B7AE0"/>
    <w:rsid w:val="003B7B08"/>
    <w:rsid w:val="003B7B52"/>
    <w:rsid w:val="003B7B58"/>
    <w:rsid w:val="003B7B83"/>
    <w:rsid w:val="003B7BAD"/>
    <w:rsid w:val="003B7BC8"/>
    <w:rsid w:val="003B7BE4"/>
    <w:rsid w:val="003B7C18"/>
    <w:rsid w:val="003B7C20"/>
    <w:rsid w:val="003B7C5C"/>
    <w:rsid w:val="003B7C83"/>
    <w:rsid w:val="003B7C92"/>
    <w:rsid w:val="003B7CC0"/>
    <w:rsid w:val="003B7CC4"/>
    <w:rsid w:val="003B7D35"/>
    <w:rsid w:val="003B7D43"/>
    <w:rsid w:val="003B7D44"/>
    <w:rsid w:val="003B7D4B"/>
    <w:rsid w:val="003B7D8F"/>
    <w:rsid w:val="003B7D93"/>
    <w:rsid w:val="003B7DC0"/>
    <w:rsid w:val="003B7DC1"/>
    <w:rsid w:val="003B7DD8"/>
    <w:rsid w:val="003B7DFC"/>
    <w:rsid w:val="003B7E28"/>
    <w:rsid w:val="003B7E32"/>
    <w:rsid w:val="003B7EE4"/>
    <w:rsid w:val="003B7EEF"/>
    <w:rsid w:val="003B7EFA"/>
    <w:rsid w:val="003B7F13"/>
    <w:rsid w:val="003B7F17"/>
    <w:rsid w:val="003B7F30"/>
    <w:rsid w:val="003B7F4B"/>
    <w:rsid w:val="003B7F78"/>
    <w:rsid w:val="003B7FA7"/>
    <w:rsid w:val="003B7FAA"/>
    <w:rsid w:val="003B7FDB"/>
    <w:rsid w:val="003B7FF7"/>
    <w:rsid w:val="003C000C"/>
    <w:rsid w:val="003C001D"/>
    <w:rsid w:val="003C002F"/>
    <w:rsid w:val="003C0036"/>
    <w:rsid w:val="003C0075"/>
    <w:rsid w:val="003C007A"/>
    <w:rsid w:val="003C0091"/>
    <w:rsid w:val="003C0096"/>
    <w:rsid w:val="003C00D8"/>
    <w:rsid w:val="003C0109"/>
    <w:rsid w:val="003C0122"/>
    <w:rsid w:val="003C0141"/>
    <w:rsid w:val="003C015C"/>
    <w:rsid w:val="003C0192"/>
    <w:rsid w:val="003C01DD"/>
    <w:rsid w:val="003C0211"/>
    <w:rsid w:val="003C0267"/>
    <w:rsid w:val="003C02D5"/>
    <w:rsid w:val="003C02E3"/>
    <w:rsid w:val="003C02E7"/>
    <w:rsid w:val="003C0309"/>
    <w:rsid w:val="003C033C"/>
    <w:rsid w:val="003C03AF"/>
    <w:rsid w:val="003C0416"/>
    <w:rsid w:val="003C0441"/>
    <w:rsid w:val="003C0453"/>
    <w:rsid w:val="003C046E"/>
    <w:rsid w:val="003C0474"/>
    <w:rsid w:val="003C04A4"/>
    <w:rsid w:val="003C04AA"/>
    <w:rsid w:val="003C04DE"/>
    <w:rsid w:val="003C04FF"/>
    <w:rsid w:val="003C0509"/>
    <w:rsid w:val="003C0547"/>
    <w:rsid w:val="003C0579"/>
    <w:rsid w:val="003C0583"/>
    <w:rsid w:val="003C05A7"/>
    <w:rsid w:val="003C05AF"/>
    <w:rsid w:val="003C05B6"/>
    <w:rsid w:val="003C05D0"/>
    <w:rsid w:val="003C05D1"/>
    <w:rsid w:val="003C05D2"/>
    <w:rsid w:val="003C05D4"/>
    <w:rsid w:val="003C0606"/>
    <w:rsid w:val="003C060E"/>
    <w:rsid w:val="003C0620"/>
    <w:rsid w:val="003C062F"/>
    <w:rsid w:val="003C06C5"/>
    <w:rsid w:val="003C06DA"/>
    <w:rsid w:val="003C0718"/>
    <w:rsid w:val="003C0728"/>
    <w:rsid w:val="003C075B"/>
    <w:rsid w:val="003C079B"/>
    <w:rsid w:val="003C07AE"/>
    <w:rsid w:val="003C07D6"/>
    <w:rsid w:val="003C07D8"/>
    <w:rsid w:val="003C081F"/>
    <w:rsid w:val="003C0821"/>
    <w:rsid w:val="003C0841"/>
    <w:rsid w:val="003C086C"/>
    <w:rsid w:val="003C08B3"/>
    <w:rsid w:val="003C08E0"/>
    <w:rsid w:val="003C0925"/>
    <w:rsid w:val="003C097C"/>
    <w:rsid w:val="003C0981"/>
    <w:rsid w:val="003C09BC"/>
    <w:rsid w:val="003C09BE"/>
    <w:rsid w:val="003C09CB"/>
    <w:rsid w:val="003C09E2"/>
    <w:rsid w:val="003C0A2C"/>
    <w:rsid w:val="003C0A50"/>
    <w:rsid w:val="003C0A9A"/>
    <w:rsid w:val="003C0AA5"/>
    <w:rsid w:val="003C0AA8"/>
    <w:rsid w:val="003C0AAC"/>
    <w:rsid w:val="003C0B08"/>
    <w:rsid w:val="003C0B32"/>
    <w:rsid w:val="003C0B6F"/>
    <w:rsid w:val="003C0C00"/>
    <w:rsid w:val="003C0C04"/>
    <w:rsid w:val="003C0C4F"/>
    <w:rsid w:val="003C0C7F"/>
    <w:rsid w:val="003C0C87"/>
    <w:rsid w:val="003C0CB4"/>
    <w:rsid w:val="003C0CB5"/>
    <w:rsid w:val="003C0CF9"/>
    <w:rsid w:val="003C0D09"/>
    <w:rsid w:val="003C0D13"/>
    <w:rsid w:val="003C0D1B"/>
    <w:rsid w:val="003C0D3B"/>
    <w:rsid w:val="003C0D41"/>
    <w:rsid w:val="003C0D72"/>
    <w:rsid w:val="003C0D89"/>
    <w:rsid w:val="003C0DB5"/>
    <w:rsid w:val="003C0DFD"/>
    <w:rsid w:val="003C0E25"/>
    <w:rsid w:val="003C0E36"/>
    <w:rsid w:val="003C0E81"/>
    <w:rsid w:val="003C0F02"/>
    <w:rsid w:val="003C0F0A"/>
    <w:rsid w:val="003C0F64"/>
    <w:rsid w:val="003C0F6D"/>
    <w:rsid w:val="003C0FC9"/>
    <w:rsid w:val="003C0FE4"/>
    <w:rsid w:val="003C1119"/>
    <w:rsid w:val="003C1122"/>
    <w:rsid w:val="003C1125"/>
    <w:rsid w:val="003C112E"/>
    <w:rsid w:val="003C1147"/>
    <w:rsid w:val="003C1197"/>
    <w:rsid w:val="003C119F"/>
    <w:rsid w:val="003C11B4"/>
    <w:rsid w:val="003C11DA"/>
    <w:rsid w:val="003C1222"/>
    <w:rsid w:val="003C122A"/>
    <w:rsid w:val="003C123D"/>
    <w:rsid w:val="003C126E"/>
    <w:rsid w:val="003C1297"/>
    <w:rsid w:val="003C12BA"/>
    <w:rsid w:val="003C12CC"/>
    <w:rsid w:val="003C12D0"/>
    <w:rsid w:val="003C12F1"/>
    <w:rsid w:val="003C12FC"/>
    <w:rsid w:val="003C1317"/>
    <w:rsid w:val="003C132E"/>
    <w:rsid w:val="003C1361"/>
    <w:rsid w:val="003C1363"/>
    <w:rsid w:val="003C136C"/>
    <w:rsid w:val="003C136E"/>
    <w:rsid w:val="003C1374"/>
    <w:rsid w:val="003C13BA"/>
    <w:rsid w:val="003C13CB"/>
    <w:rsid w:val="003C13D3"/>
    <w:rsid w:val="003C13EC"/>
    <w:rsid w:val="003C1412"/>
    <w:rsid w:val="003C1435"/>
    <w:rsid w:val="003C1443"/>
    <w:rsid w:val="003C1457"/>
    <w:rsid w:val="003C1468"/>
    <w:rsid w:val="003C146D"/>
    <w:rsid w:val="003C147D"/>
    <w:rsid w:val="003C1491"/>
    <w:rsid w:val="003C1496"/>
    <w:rsid w:val="003C14D3"/>
    <w:rsid w:val="003C1513"/>
    <w:rsid w:val="003C151A"/>
    <w:rsid w:val="003C155A"/>
    <w:rsid w:val="003C1582"/>
    <w:rsid w:val="003C15CC"/>
    <w:rsid w:val="003C165F"/>
    <w:rsid w:val="003C1666"/>
    <w:rsid w:val="003C1678"/>
    <w:rsid w:val="003C1698"/>
    <w:rsid w:val="003C16A9"/>
    <w:rsid w:val="003C16B3"/>
    <w:rsid w:val="003C16C9"/>
    <w:rsid w:val="003C16CE"/>
    <w:rsid w:val="003C16EB"/>
    <w:rsid w:val="003C1702"/>
    <w:rsid w:val="003C1777"/>
    <w:rsid w:val="003C17F2"/>
    <w:rsid w:val="003C1813"/>
    <w:rsid w:val="003C1818"/>
    <w:rsid w:val="003C181C"/>
    <w:rsid w:val="003C1845"/>
    <w:rsid w:val="003C1861"/>
    <w:rsid w:val="003C186C"/>
    <w:rsid w:val="003C1884"/>
    <w:rsid w:val="003C189D"/>
    <w:rsid w:val="003C189F"/>
    <w:rsid w:val="003C18AF"/>
    <w:rsid w:val="003C18B9"/>
    <w:rsid w:val="003C18C8"/>
    <w:rsid w:val="003C1920"/>
    <w:rsid w:val="003C19D0"/>
    <w:rsid w:val="003C19DC"/>
    <w:rsid w:val="003C19F8"/>
    <w:rsid w:val="003C1A12"/>
    <w:rsid w:val="003C1AA7"/>
    <w:rsid w:val="003C1AD9"/>
    <w:rsid w:val="003C1ADA"/>
    <w:rsid w:val="003C1B11"/>
    <w:rsid w:val="003C1B1A"/>
    <w:rsid w:val="003C1B5D"/>
    <w:rsid w:val="003C1B5F"/>
    <w:rsid w:val="003C1BC6"/>
    <w:rsid w:val="003C1BC9"/>
    <w:rsid w:val="003C1BEA"/>
    <w:rsid w:val="003C1C0C"/>
    <w:rsid w:val="003C1C77"/>
    <w:rsid w:val="003C1C8B"/>
    <w:rsid w:val="003C1CD0"/>
    <w:rsid w:val="003C1D24"/>
    <w:rsid w:val="003C1D28"/>
    <w:rsid w:val="003C1D6D"/>
    <w:rsid w:val="003C1D79"/>
    <w:rsid w:val="003C1DE7"/>
    <w:rsid w:val="003C1DF7"/>
    <w:rsid w:val="003C1DFD"/>
    <w:rsid w:val="003C1E13"/>
    <w:rsid w:val="003C1E26"/>
    <w:rsid w:val="003C1E31"/>
    <w:rsid w:val="003C1E3C"/>
    <w:rsid w:val="003C1E3E"/>
    <w:rsid w:val="003C1E51"/>
    <w:rsid w:val="003C1EA4"/>
    <w:rsid w:val="003C1EAA"/>
    <w:rsid w:val="003C1EC9"/>
    <w:rsid w:val="003C1ED7"/>
    <w:rsid w:val="003C1EE9"/>
    <w:rsid w:val="003C1EF4"/>
    <w:rsid w:val="003C1EF5"/>
    <w:rsid w:val="003C1F04"/>
    <w:rsid w:val="003C1F10"/>
    <w:rsid w:val="003C1F16"/>
    <w:rsid w:val="003C1F1E"/>
    <w:rsid w:val="003C1F41"/>
    <w:rsid w:val="003C1F4F"/>
    <w:rsid w:val="003C1F50"/>
    <w:rsid w:val="003C1F80"/>
    <w:rsid w:val="003C1FE2"/>
    <w:rsid w:val="003C1FE4"/>
    <w:rsid w:val="003C1FE6"/>
    <w:rsid w:val="003C1FE8"/>
    <w:rsid w:val="003C2006"/>
    <w:rsid w:val="003C205C"/>
    <w:rsid w:val="003C205D"/>
    <w:rsid w:val="003C2073"/>
    <w:rsid w:val="003C20AB"/>
    <w:rsid w:val="003C20F0"/>
    <w:rsid w:val="003C2104"/>
    <w:rsid w:val="003C2153"/>
    <w:rsid w:val="003C215A"/>
    <w:rsid w:val="003C2179"/>
    <w:rsid w:val="003C2180"/>
    <w:rsid w:val="003C2181"/>
    <w:rsid w:val="003C2186"/>
    <w:rsid w:val="003C2188"/>
    <w:rsid w:val="003C21C8"/>
    <w:rsid w:val="003C21E2"/>
    <w:rsid w:val="003C2241"/>
    <w:rsid w:val="003C224F"/>
    <w:rsid w:val="003C2256"/>
    <w:rsid w:val="003C2274"/>
    <w:rsid w:val="003C22A7"/>
    <w:rsid w:val="003C23CB"/>
    <w:rsid w:val="003C2417"/>
    <w:rsid w:val="003C2434"/>
    <w:rsid w:val="003C2458"/>
    <w:rsid w:val="003C245E"/>
    <w:rsid w:val="003C24EA"/>
    <w:rsid w:val="003C24F9"/>
    <w:rsid w:val="003C24FE"/>
    <w:rsid w:val="003C251B"/>
    <w:rsid w:val="003C2532"/>
    <w:rsid w:val="003C258F"/>
    <w:rsid w:val="003C2605"/>
    <w:rsid w:val="003C2628"/>
    <w:rsid w:val="003C2654"/>
    <w:rsid w:val="003C266C"/>
    <w:rsid w:val="003C26A8"/>
    <w:rsid w:val="003C26C7"/>
    <w:rsid w:val="003C26F0"/>
    <w:rsid w:val="003C26F4"/>
    <w:rsid w:val="003C2700"/>
    <w:rsid w:val="003C271B"/>
    <w:rsid w:val="003C2728"/>
    <w:rsid w:val="003C27AF"/>
    <w:rsid w:val="003C27B4"/>
    <w:rsid w:val="003C2857"/>
    <w:rsid w:val="003C2878"/>
    <w:rsid w:val="003C28BB"/>
    <w:rsid w:val="003C28DE"/>
    <w:rsid w:val="003C2912"/>
    <w:rsid w:val="003C2928"/>
    <w:rsid w:val="003C293D"/>
    <w:rsid w:val="003C295A"/>
    <w:rsid w:val="003C296A"/>
    <w:rsid w:val="003C2977"/>
    <w:rsid w:val="003C29FC"/>
    <w:rsid w:val="003C2A1D"/>
    <w:rsid w:val="003C2A24"/>
    <w:rsid w:val="003C2A93"/>
    <w:rsid w:val="003C2AAF"/>
    <w:rsid w:val="003C2AB2"/>
    <w:rsid w:val="003C2B13"/>
    <w:rsid w:val="003C2B1E"/>
    <w:rsid w:val="003C2B1F"/>
    <w:rsid w:val="003C2BA8"/>
    <w:rsid w:val="003C2BB6"/>
    <w:rsid w:val="003C2BC4"/>
    <w:rsid w:val="003C2C78"/>
    <w:rsid w:val="003C2CFF"/>
    <w:rsid w:val="003C2D04"/>
    <w:rsid w:val="003C2D25"/>
    <w:rsid w:val="003C2D40"/>
    <w:rsid w:val="003C2DB6"/>
    <w:rsid w:val="003C2DD9"/>
    <w:rsid w:val="003C2DF7"/>
    <w:rsid w:val="003C2DFA"/>
    <w:rsid w:val="003C2DFC"/>
    <w:rsid w:val="003C2DFF"/>
    <w:rsid w:val="003C2E2A"/>
    <w:rsid w:val="003C2E42"/>
    <w:rsid w:val="003C2E4B"/>
    <w:rsid w:val="003C2E82"/>
    <w:rsid w:val="003C2ED1"/>
    <w:rsid w:val="003C2F01"/>
    <w:rsid w:val="003C2F1E"/>
    <w:rsid w:val="003C2F47"/>
    <w:rsid w:val="003C2F69"/>
    <w:rsid w:val="003C2F8B"/>
    <w:rsid w:val="003C2FA9"/>
    <w:rsid w:val="003C2FC4"/>
    <w:rsid w:val="003C2FDE"/>
    <w:rsid w:val="003C2FE2"/>
    <w:rsid w:val="003C2FE6"/>
    <w:rsid w:val="003C2FE7"/>
    <w:rsid w:val="003C2FEE"/>
    <w:rsid w:val="003C2FF8"/>
    <w:rsid w:val="003C301E"/>
    <w:rsid w:val="003C3029"/>
    <w:rsid w:val="003C3036"/>
    <w:rsid w:val="003C303B"/>
    <w:rsid w:val="003C3084"/>
    <w:rsid w:val="003C30AE"/>
    <w:rsid w:val="003C30B6"/>
    <w:rsid w:val="003C30CB"/>
    <w:rsid w:val="003C310B"/>
    <w:rsid w:val="003C311F"/>
    <w:rsid w:val="003C3183"/>
    <w:rsid w:val="003C3196"/>
    <w:rsid w:val="003C3231"/>
    <w:rsid w:val="003C3233"/>
    <w:rsid w:val="003C3275"/>
    <w:rsid w:val="003C328D"/>
    <w:rsid w:val="003C3297"/>
    <w:rsid w:val="003C329E"/>
    <w:rsid w:val="003C32EE"/>
    <w:rsid w:val="003C3321"/>
    <w:rsid w:val="003C3345"/>
    <w:rsid w:val="003C339B"/>
    <w:rsid w:val="003C33A1"/>
    <w:rsid w:val="003C33B8"/>
    <w:rsid w:val="003C33D4"/>
    <w:rsid w:val="003C33E3"/>
    <w:rsid w:val="003C3414"/>
    <w:rsid w:val="003C3428"/>
    <w:rsid w:val="003C3488"/>
    <w:rsid w:val="003C3536"/>
    <w:rsid w:val="003C353C"/>
    <w:rsid w:val="003C3586"/>
    <w:rsid w:val="003C35A5"/>
    <w:rsid w:val="003C35F6"/>
    <w:rsid w:val="003C361F"/>
    <w:rsid w:val="003C364F"/>
    <w:rsid w:val="003C366D"/>
    <w:rsid w:val="003C369D"/>
    <w:rsid w:val="003C36D0"/>
    <w:rsid w:val="003C370D"/>
    <w:rsid w:val="003C378D"/>
    <w:rsid w:val="003C37AE"/>
    <w:rsid w:val="003C37E0"/>
    <w:rsid w:val="003C3812"/>
    <w:rsid w:val="003C3823"/>
    <w:rsid w:val="003C3839"/>
    <w:rsid w:val="003C383B"/>
    <w:rsid w:val="003C3853"/>
    <w:rsid w:val="003C3868"/>
    <w:rsid w:val="003C38A0"/>
    <w:rsid w:val="003C3906"/>
    <w:rsid w:val="003C3910"/>
    <w:rsid w:val="003C3923"/>
    <w:rsid w:val="003C3937"/>
    <w:rsid w:val="003C3964"/>
    <w:rsid w:val="003C396C"/>
    <w:rsid w:val="003C3979"/>
    <w:rsid w:val="003C3A01"/>
    <w:rsid w:val="003C3A4A"/>
    <w:rsid w:val="003C3A52"/>
    <w:rsid w:val="003C3A62"/>
    <w:rsid w:val="003C3A65"/>
    <w:rsid w:val="003C3A6F"/>
    <w:rsid w:val="003C3A81"/>
    <w:rsid w:val="003C3B07"/>
    <w:rsid w:val="003C3B09"/>
    <w:rsid w:val="003C3B1A"/>
    <w:rsid w:val="003C3B35"/>
    <w:rsid w:val="003C3B4C"/>
    <w:rsid w:val="003C3B57"/>
    <w:rsid w:val="003C3B7E"/>
    <w:rsid w:val="003C3BCB"/>
    <w:rsid w:val="003C3C52"/>
    <w:rsid w:val="003C3C78"/>
    <w:rsid w:val="003C3C81"/>
    <w:rsid w:val="003C3C8C"/>
    <w:rsid w:val="003C3C8D"/>
    <w:rsid w:val="003C3C91"/>
    <w:rsid w:val="003C3C98"/>
    <w:rsid w:val="003C3C9B"/>
    <w:rsid w:val="003C3D01"/>
    <w:rsid w:val="003C3D35"/>
    <w:rsid w:val="003C3D5B"/>
    <w:rsid w:val="003C3D9D"/>
    <w:rsid w:val="003C3DAA"/>
    <w:rsid w:val="003C3DCA"/>
    <w:rsid w:val="003C3DF6"/>
    <w:rsid w:val="003C3E4B"/>
    <w:rsid w:val="003C3E6C"/>
    <w:rsid w:val="003C3E9D"/>
    <w:rsid w:val="003C3ED3"/>
    <w:rsid w:val="003C3EF3"/>
    <w:rsid w:val="003C3F0E"/>
    <w:rsid w:val="003C3F12"/>
    <w:rsid w:val="003C3F2F"/>
    <w:rsid w:val="003C3F3A"/>
    <w:rsid w:val="003C3F3D"/>
    <w:rsid w:val="003C3FB1"/>
    <w:rsid w:val="003C405D"/>
    <w:rsid w:val="003C407B"/>
    <w:rsid w:val="003C40BF"/>
    <w:rsid w:val="003C40C1"/>
    <w:rsid w:val="003C40F1"/>
    <w:rsid w:val="003C411D"/>
    <w:rsid w:val="003C411F"/>
    <w:rsid w:val="003C4143"/>
    <w:rsid w:val="003C416A"/>
    <w:rsid w:val="003C4183"/>
    <w:rsid w:val="003C419A"/>
    <w:rsid w:val="003C41F4"/>
    <w:rsid w:val="003C41F8"/>
    <w:rsid w:val="003C4213"/>
    <w:rsid w:val="003C422D"/>
    <w:rsid w:val="003C42B1"/>
    <w:rsid w:val="003C42D1"/>
    <w:rsid w:val="003C430B"/>
    <w:rsid w:val="003C430E"/>
    <w:rsid w:val="003C4312"/>
    <w:rsid w:val="003C4368"/>
    <w:rsid w:val="003C4386"/>
    <w:rsid w:val="003C4390"/>
    <w:rsid w:val="003C4410"/>
    <w:rsid w:val="003C443B"/>
    <w:rsid w:val="003C4445"/>
    <w:rsid w:val="003C4461"/>
    <w:rsid w:val="003C4469"/>
    <w:rsid w:val="003C446D"/>
    <w:rsid w:val="003C4470"/>
    <w:rsid w:val="003C4475"/>
    <w:rsid w:val="003C448A"/>
    <w:rsid w:val="003C44BF"/>
    <w:rsid w:val="003C44F6"/>
    <w:rsid w:val="003C4538"/>
    <w:rsid w:val="003C4542"/>
    <w:rsid w:val="003C4550"/>
    <w:rsid w:val="003C45DA"/>
    <w:rsid w:val="003C4640"/>
    <w:rsid w:val="003C4682"/>
    <w:rsid w:val="003C46AC"/>
    <w:rsid w:val="003C46AE"/>
    <w:rsid w:val="003C46CB"/>
    <w:rsid w:val="003C4709"/>
    <w:rsid w:val="003C470D"/>
    <w:rsid w:val="003C4714"/>
    <w:rsid w:val="003C471F"/>
    <w:rsid w:val="003C477D"/>
    <w:rsid w:val="003C4820"/>
    <w:rsid w:val="003C487F"/>
    <w:rsid w:val="003C4882"/>
    <w:rsid w:val="003C4888"/>
    <w:rsid w:val="003C48AB"/>
    <w:rsid w:val="003C48FB"/>
    <w:rsid w:val="003C4907"/>
    <w:rsid w:val="003C490D"/>
    <w:rsid w:val="003C4914"/>
    <w:rsid w:val="003C4922"/>
    <w:rsid w:val="003C4954"/>
    <w:rsid w:val="003C4998"/>
    <w:rsid w:val="003C499C"/>
    <w:rsid w:val="003C49AE"/>
    <w:rsid w:val="003C49D1"/>
    <w:rsid w:val="003C49D3"/>
    <w:rsid w:val="003C4A06"/>
    <w:rsid w:val="003C4A0C"/>
    <w:rsid w:val="003C4A20"/>
    <w:rsid w:val="003C4A3A"/>
    <w:rsid w:val="003C4A43"/>
    <w:rsid w:val="003C4A74"/>
    <w:rsid w:val="003C4AE3"/>
    <w:rsid w:val="003C4B07"/>
    <w:rsid w:val="003C4B48"/>
    <w:rsid w:val="003C4B49"/>
    <w:rsid w:val="003C4B72"/>
    <w:rsid w:val="003C4B81"/>
    <w:rsid w:val="003C4BBE"/>
    <w:rsid w:val="003C4BBF"/>
    <w:rsid w:val="003C4BCC"/>
    <w:rsid w:val="003C4BDD"/>
    <w:rsid w:val="003C4C1A"/>
    <w:rsid w:val="003C4C21"/>
    <w:rsid w:val="003C4C53"/>
    <w:rsid w:val="003C4C72"/>
    <w:rsid w:val="003C4CA9"/>
    <w:rsid w:val="003C4D22"/>
    <w:rsid w:val="003C4D44"/>
    <w:rsid w:val="003C4D4F"/>
    <w:rsid w:val="003C4D58"/>
    <w:rsid w:val="003C4D76"/>
    <w:rsid w:val="003C4D81"/>
    <w:rsid w:val="003C4E06"/>
    <w:rsid w:val="003C4E21"/>
    <w:rsid w:val="003C4E35"/>
    <w:rsid w:val="003C4E41"/>
    <w:rsid w:val="003C4E5D"/>
    <w:rsid w:val="003C4E6E"/>
    <w:rsid w:val="003C4E76"/>
    <w:rsid w:val="003C4E89"/>
    <w:rsid w:val="003C4EA5"/>
    <w:rsid w:val="003C4EB1"/>
    <w:rsid w:val="003C4EDE"/>
    <w:rsid w:val="003C4F24"/>
    <w:rsid w:val="003C4F46"/>
    <w:rsid w:val="003C4F6B"/>
    <w:rsid w:val="003C4FF5"/>
    <w:rsid w:val="003C5019"/>
    <w:rsid w:val="003C5029"/>
    <w:rsid w:val="003C511F"/>
    <w:rsid w:val="003C513A"/>
    <w:rsid w:val="003C5182"/>
    <w:rsid w:val="003C5195"/>
    <w:rsid w:val="003C519D"/>
    <w:rsid w:val="003C51B9"/>
    <w:rsid w:val="003C51C8"/>
    <w:rsid w:val="003C5218"/>
    <w:rsid w:val="003C522F"/>
    <w:rsid w:val="003C5243"/>
    <w:rsid w:val="003C5262"/>
    <w:rsid w:val="003C529B"/>
    <w:rsid w:val="003C529D"/>
    <w:rsid w:val="003C52E9"/>
    <w:rsid w:val="003C52FB"/>
    <w:rsid w:val="003C53A0"/>
    <w:rsid w:val="003C53A1"/>
    <w:rsid w:val="003C53A7"/>
    <w:rsid w:val="003C53A8"/>
    <w:rsid w:val="003C53BA"/>
    <w:rsid w:val="003C53DE"/>
    <w:rsid w:val="003C53F0"/>
    <w:rsid w:val="003C5412"/>
    <w:rsid w:val="003C543C"/>
    <w:rsid w:val="003C547F"/>
    <w:rsid w:val="003C54C1"/>
    <w:rsid w:val="003C54C4"/>
    <w:rsid w:val="003C54EC"/>
    <w:rsid w:val="003C5512"/>
    <w:rsid w:val="003C5540"/>
    <w:rsid w:val="003C5577"/>
    <w:rsid w:val="003C55AC"/>
    <w:rsid w:val="003C55D7"/>
    <w:rsid w:val="003C55FF"/>
    <w:rsid w:val="003C5614"/>
    <w:rsid w:val="003C5658"/>
    <w:rsid w:val="003C566E"/>
    <w:rsid w:val="003C56A3"/>
    <w:rsid w:val="003C56AB"/>
    <w:rsid w:val="003C56BD"/>
    <w:rsid w:val="003C56BF"/>
    <w:rsid w:val="003C56C8"/>
    <w:rsid w:val="003C572F"/>
    <w:rsid w:val="003C5732"/>
    <w:rsid w:val="003C576B"/>
    <w:rsid w:val="003C5777"/>
    <w:rsid w:val="003C577A"/>
    <w:rsid w:val="003C57B3"/>
    <w:rsid w:val="003C57C9"/>
    <w:rsid w:val="003C57CF"/>
    <w:rsid w:val="003C57D5"/>
    <w:rsid w:val="003C57FA"/>
    <w:rsid w:val="003C5803"/>
    <w:rsid w:val="003C580C"/>
    <w:rsid w:val="003C5841"/>
    <w:rsid w:val="003C588E"/>
    <w:rsid w:val="003C5897"/>
    <w:rsid w:val="003C58CE"/>
    <w:rsid w:val="003C58CF"/>
    <w:rsid w:val="003C58E7"/>
    <w:rsid w:val="003C590B"/>
    <w:rsid w:val="003C593A"/>
    <w:rsid w:val="003C596E"/>
    <w:rsid w:val="003C597D"/>
    <w:rsid w:val="003C599C"/>
    <w:rsid w:val="003C5A23"/>
    <w:rsid w:val="003C5A3D"/>
    <w:rsid w:val="003C5A67"/>
    <w:rsid w:val="003C5A76"/>
    <w:rsid w:val="003C5A7A"/>
    <w:rsid w:val="003C5A7C"/>
    <w:rsid w:val="003C5A86"/>
    <w:rsid w:val="003C5ADB"/>
    <w:rsid w:val="003C5AFF"/>
    <w:rsid w:val="003C5B10"/>
    <w:rsid w:val="003C5B3F"/>
    <w:rsid w:val="003C5B83"/>
    <w:rsid w:val="003C5B92"/>
    <w:rsid w:val="003C5BA1"/>
    <w:rsid w:val="003C5BD6"/>
    <w:rsid w:val="003C5C1E"/>
    <w:rsid w:val="003C5C20"/>
    <w:rsid w:val="003C5C9F"/>
    <w:rsid w:val="003C5CBC"/>
    <w:rsid w:val="003C5CD9"/>
    <w:rsid w:val="003C5CDF"/>
    <w:rsid w:val="003C5D78"/>
    <w:rsid w:val="003C5D79"/>
    <w:rsid w:val="003C5DBF"/>
    <w:rsid w:val="003C5DC3"/>
    <w:rsid w:val="003C5E1B"/>
    <w:rsid w:val="003C5E34"/>
    <w:rsid w:val="003C5E9B"/>
    <w:rsid w:val="003C5EC5"/>
    <w:rsid w:val="003C5EFC"/>
    <w:rsid w:val="003C5F04"/>
    <w:rsid w:val="003C5F43"/>
    <w:rsid w:val="003C5F5A"/>
    <w:rsid w:val="003C5F9A"/>
    <w:rsid w:val="003C5FAD"/>
    <w:rsid w:val="003C5FB4"/>
    <w:rsid w:val="003C5FBB"/>
    <w:rsid w:val="003C5FE1"/>
    <w:rsid w:val="003C5FFB"/>
    <w:rsid w:val="003C605A"/>
    <w:rsid w:val="003C60B3"/>
    <w:rsid w:val="003C6124"/>
    <w:rsid w:val="003C6141"/>
    <w:rsid w:val="003C616E"/>
    <w:rsid w:val="003C6180"/>
    <w:rsid w:val="003C61B6"/>
    <w:rsid w:val="003C61C8"/>
    <w:rsid w:val="003C620A"/>
    <w:rsid w:val="003C6229"/>
    <w:rsid w:val="003C6281"/>
    <w:rsid w:val="003C628D"/>
    <w:rsid w:val="003C62C9"/>
    <w:rsid w:val="003C62CA"/>
    <w:rsid w:val="003C62DF"/>
    <w:rsid w:val="003C637E"/>
    <w:rsid w:val="003C63B5"/>
    <w:rsid w:val="003C63C8"/>
    <w:rsid w:val="003C63D3"/>
    <w:rsid w:val="003C63F0"/>
    <w:rsid w:val="003C6401"/>
    <w:rsid w:val="003C642C"/>
    <w:rsid w:val="003C6440"/>
    <w:rsid w:val="003C6473"/>
    <w:rsid w:val="003C647D"/>
    <w:rsid w:val="003C6480"/>
    <w:rsid w:val="003C64B6"/>
    <w:rsid w:val="003C64D9"/>
    <w:rsid w:val="003C64FB"/>
    <w:rsid w:val="003C650D"/>
    <w:rsid w:val="003C6519"/>
    <w:rsid w:val="003C6549"/>
    <w:rsid w:val="003C6550"/>
    <w:rsid w:val="003C659D"/>
    <w:rsid w:val="003C65C6"/>
    <w:rsid w:val="003C65D0"/>
    <w:rsid w:val="003C65F1"/>
    <w:rsid w:val="003C6604"/>
    <w:rsid w:val="003C665A"/>
    <w:rsid w:val="003C66A4"/>
    <w:rsid w:val="003C66AA"/>
    <w:rsid w:val="003C66B1"/>
    <w:rsid w:val="003C66DF"/>
    <w:rsid w:val="003C66ED"/>
    <w:rsid w:val="003C66EF"/>
    <w:rsid w:val="003C6762"/>
    <w:rsid w:val="003C67BB"/>
    <w:rsid w:val="003C67D3"/>
    <w:rsid w:val="003C67EF"/>
    <w:rsid w:val="003C6842"/>
    <w:rsid w:val="003C685A"/>
    <w:rsid w:val="003C688B"/>
    <w:rsid w:val="003C68D0"/>
    <w:rsid w:val="003C691F"/>
    <w:rsid w:val="003C696B"/>
    <w:rsid w:val="003C697E"/>
    <w:rsid w:val="003C69BD"/>
    <w:rsid w:val="003C6A02"/>
    <w:rsid w:val="003C6A29"/>
    <w:rsid w:val="003C6A40"/>
    <w:rsid w:val="003C6A46"/>
    <w:rsid w:val="003C6A6D"/>
    <w:rsid w:val="003C6AB8"/>
    <w:rsid w:val="003C6ABA"/>
    <w:rsid w:val="003C6ACF"/>
    <w:rsid w:val="003C6AE0"/>
    <w:rsid w:val="003C6B2B"/>
    <w:rsid w:val="003C6B45"/>
    <w:rsid w:val="003C6B5D"/>
    <w:rsid w:val="003C6BCC"/>
    <w:rsid w:val="003C6BF6"/>
    <w:rsid w:val="003C6C2F"/>
    <w:rsid w:val="003C6C32"/>
    <w:rsid w:val="003C6C81"/>
    <w:rsid w:val="003C6C88"/>
    <w:rsid w:val="003C6C95"/>
    <w:rsid w:val="003C6C9E"/>
    <w:rsid w:val="003C6CB7"/>
    <w:rsid w:val="003C6CCE"/>
    <w:rsid w:val="003C6D13"/>
    <w:rsid w:val="003C6D16"/>
    <w:rsid w:val="003C6D1D"/>
    <w:rsid w:val="003C6D27"/>
    <w:rsid w:val="003C6D40"/>
    <w:rsid w:val="003C6D85"/>
    <w:rsid w:val="003C6DA5"/>
    <w:rsid w:val="003C6DF9"/>
    <w:rsid w:val="003C6DFA"/>
    <w:rsid w:val="003C6E4A"/>
    <w:rsid w:val="003C6E74"/>
    <w:rsid w:val="003C6E80"/>
    <w:rsid w:val="003C6EB0"/>
    <w:rsid w:val="003C6EE0"/>
    <w:rsid w:val="003C6EEE"/>
    <w:rsid w:val="003C6EFD"/>
    <w:rsid w:val="003C6F14"/>
    <w:rsid w:val="003C6F8B"/>
    <w:rsid w:val="003C6F98"/>
    <w:rsid w:val="003C6F9C"/>
    <w:rsid w:val="003C6FAD"/>
    <w:rsid w:val="003C6FBC"/>
    <w:rsid w:val="003C6FBE"/>
    <w:rsid w:val="003C6FCE"/>
    <w:rsid w:val="003C6FE4"/>
    <w:rsid w:val="003C7015"/>
    <w:rsid w:val="003C702C"/>
    <w:rsid w:val="003C7037"/>
    <w:rsid w:val="003C704E"/>
    <w:rsid w:val="003C708C"/>
    <w:rsid w:val="003C7095"/>
    <w:rsid w:val="003C70C6"/>
    <w:rsid w:val="003C710F"/>
    <w:rsid w:val="003C711D"/>
    <w:rsid w:val="003C7124"/>
    <w:rsid w:val="003C7141"/>
    <w:rsid w:val="003C7144"/>
    <w:rsid w:val="003C71A2"/>
    <w:rsid w:val="003C71AF"/>
    <w:rsid w:val="003C71BF"/>
    <w:rsid w:val="003C71C5"/>
    <w:rsid w:val="003C71DA"/>
    <w:rsid w:val="003C722D"/>
    <w:rsid w:val="003C7276"/>
    <w:rsid w:val="003C72A8"/>
    <w:rsid w:val="003C72CD"/>
    <w:rsid w:val="003C7307"/>
    <w:rsid w:val="003C7323"/>
    <w:rsid w:val="003C7353"/>
    <w:rsid w:val="003C7367"/>
    <w:rsid w:val="003C739C"/>
    <w:rsid w:val="003C739F"/>
    <w:rsid w:val="003C73BE"/>
    <w:rsid w:val="003C73EF"/>
    <w:rsid w:val="003C7407"/>
    <w:rsid w:val="003C741C"/>
    <w:rsid w:val="003C7428"/>
    <w:rsid w:val="003C7445"/>
    <w:rsid w:val="003C7449"/>
    <w:rsid w:val="003C746A"/>
    <w:rsid w:val="003C7478"/>
    <w:rsid w:val="003C7534"/>
    <w:rsid w:val="003C75C4"/>
    <w:rsid w:val="003C75E2"/>
    <w:rsid w:val="003C760F"/>
    <w:rsid w:val="003C7614"/>
    <w:rsid w:val="003C764D"/>
    <w:rsid w:val="003C7654"/>
    <w:rsid w:val="003C766C"/>
    <w:rsid w:val="003C76B2"/>
    <w:rsid w:val="003C770A"/>
    <w:rsid w:val="003C773F"/>
    <w:rsid w:val="003C7763"/>
    <w:rsid w:val="003C7789"/>
    <w:rsid w:val="003C7793"/>
    <w:rsid w:val="003C77B3"/>
    <w:rsid w:val="003C77B8"/>
    <w:rsid w:val="003C77EC"/>
    <w:rsid w:val="003C77FF"/>
    <w:rsid w:val="003C7802"/>
    <w:rsid w:val="003C7816"/>
    <w:rsid w:val="003C783C"/>
    <w:rsid w:val="003C7847"/>
    <w:rsid w:val="003C7871"/>
    <w:rsid w:val="003C788E"/>
    <w:rsid w:val="003C78BA"/>
    <w:rsid w:val="003C78BF"/>
    <w:rsid w:val="003C78C3"/>
    <w:rsid w:val="003C790A"/>
    <w:rsid w:val="003C7915"/>
    <w:rsid w:val="003C7922"/>
    <w:rsid w:val="003C796E"/>
    <w:rsid w:val="003C7973"/>
    <w:rsid w:val="003C798F"/>
    <w:rsid w:val="003C7995"/>
    <w:rsid w:val="003C799E"/>
    <w:rsid w:val="003C79B3"/>
    <w:rsid w:val="003C79B5"/>
    <w:rsid w:val="003C79CB"/>
    <w:rsid w:val="003C7A30"/>
    <w:rsid w:val="003C7A38"/>
    <w:rsid w:val="003C7A63"/>
    <w:rsid w:val="003C7AB5"/>
    <w:rsid w:val="003C7AE4"/>
    <w:rsid w:val="003C7B19"/>
    <w:rsid w:val="003C7B6B"/>
    <w:rsid w:val="003C7BA4"/>
    <w:rsid w:val="003C7BA6"/>
    <w:rsid w:val="003C7BC3"/>
    <w:rsid w:val="003C7BDC"/>
    <w:rsid w:val="003C7BE7"/>
    <w:rsid w:val="003C7BED"/>
    <w:rsid w:val="003C7C12"/>
    <w:rsid w:val="003C7C18"/>
    <w:rsid w:val="003C7C33"/>
    <w:rsid w:val="003C7C4A"/>
    <w:rsid w:val="003C7C55"/>
    <w:rsid w:val="003C7D1A"/>
    <w:rsid w:val="003C7D1B"/>
    <w:rsid w:val="003C7D3A"/>
    <w:rsid w:val="003C7D4E"/>
    <w:rsid w:val="003C7D58"/>
    <w:rsid w:val="003C7D6C"/>
    <w:rsid w:val="003C7D83"/>
    <w:rsid w:val="003C7D85"/>
    <w:rsid w:val="003C7DAF"/>
    <w:rsid w:val="003C7DD5"/>
    <w:rsid w:val="003C7E39"/>
    <w:rsid w:val="003C7EC4"/>
    <w:rsid w:val="003C7F39"/>
    <w:rsid w:val="003C7F59"/>
    <w:rsid w:val="003C7F61"/>
    <w:rsid w:val="003C7F6A"/>
    <w:rsid w:val="003C7FAD"/>
    <w:rsid w:val="003C7FF6"/>
    <w:rsid w:val="003C7FFE"/>
    <w:rsid w:val="003D0050"/>
    <w:rsid w:val="003D0059"/>
    <w:rsid w:val="003D0065"/>
    <w:rsid w:val="003D0071"/>
    <w:rsid w:val="003D0097"/>
    <w:rsid w:val="003D00B8"/>
    <w:rsid w:val="003D00D6"/>
    <w:rsid w:val="003D00E8"/>
    <w:rsid w:val="003D010C"/>
    <w:rsid w:val="003D0121"/>
    <w:rsid w:val="003D0161"/>
    <w:rsid w:val="003D0198"/>
    <w:rsid w:val="003D01AD"/>
    <w:rsid w:val="003D01B6"/>
    <w:rsid w:val="003D01C1"/>
    <w:rsid w:val="003D01D5"/>
    <w:rsid w:val="003D01F3"/>
    <w:rsid w:val="003D0212"/>
    <w:rsid w:val="003D02E5"/>
    <w:rsid w:val="003D02E9"/>
    <w:rsid w:val="003D0328"/>
    <w:rsid w:val="003D0349"/>
    <w:rsid w:val="003D03B9"/>
    <w:rsid w:val="003D03E5"/>
    <w:rsid w:val="003D03EC"/>
    <w:rsid w:val="003D03FF"/>
    <w:rsid w:val="003D0414"/>
    <w:rsid w:val="003D0450"/>
    <w:rsid w:val="003D045A"/>
    <w:rsid w:val="003D04AA"/>
    <w:rsid w:val="003D04F4"/>
    <w:rsid w:val="003D050C"/>
    <w:rsid w:val="003D051D"/>
    <w:rsid w:val="003D052C"/>
    <w:rsid w:val="003D0535"/>
    <w:rsid w:val="003D053F"/>
    <w:rsid w:val="003D055B"/>
    <w:rsid w:val="003D0561"/>
    <w:rsid w:val="003D0567"/>
    <w:rsid w:val="003D059C"/>
    <w:rsid w:val="003D05C3"/>
    <w:rsid w:val="003D061C"/>
    <w:rsid w:val="003D0620"/>
    <w:rsid w:val="003D0621"/>
    <w:rsid w:val="003D0647"/>
    <w:rsid w:val="003D066B"/>
    <w:rsid w:val="003D0675"/>
    <w:rsid w:val="003D067C"/>
    <w:rsid w:val="003D06BA"/>
    <w:rsid w:val="003D06CA"/>
    <w:rsid w:val="003D06E3"/>
    <w:rsid w:val="003D06F2"/>
    <w:rsid w:val="003D0735"/>
    <w:rsid w:val="003D0762"/>
    <w:rsid w:val="003D07F9"/>
    <w:rsid w:val="003D0807"/>
    <w:rsid w:val="003D085C"/>
    <w:rsid w:val="003D0895"/>
    <w:rsid w:val="003D0898"/>
    <w:rsid w:val="003D08EF"/>
    <w:rsid w:val="003D08F4"/>
    <w:rsid w:val="003D0917"/>
    <w:rsid w:val="003D0970"/>
    <w:rsid w:val="003D0979"/>
    <w:rsid w:val="003D0988"/>
    <w:rsid w:val="003D09C5"/>
    <w:rsid w:val="003D09C7"/>
    <w:rsid w:val="003D0A01"/>
    <w:rsid w:val="003D0A1E"/>
    <w:rsid w:val="003D0A32"/>
    <w:rsid w:val="003D0A5A"/>
    <w:rsid w:val="003D0A6F"/>
    <w:rsid w:val="003D0A73"/>
    <w:rsid w:val="003D0A83"/>
    <w:rsid w:val="003D0A86"/>
    <w:rsid w:val="003D0A97"/>
    <w:rsid w:val="003D0AB7"/>
    <w:rsid w:val="003D0AD7"/>
    <w:rsid w:val="003D0B46"/>
    <w:rsid w:val="003D0B50"/>
    <w:rsid w:val="003D0B56"/>
    <w:rsid w:val="003D0B7A"/>
    <w:rsid w:val="003D0B8B"/>
    <w:rsid w:val="003D0C17"/>
    <w:rsid w:val="003D0C28"/>
    <w:rsid w:val="003D0C37"/>
    <w:rsid w:val="003D0C3B"/>
    <w:rsid w:val="003D0C47"/>
    <w:rsid w:val="003D0C4E"/>
    <w:rsid w:val="003D0C8D"/>
    <w:rsid w:val="003D0CA1"/>
    <w:rsid w:val="003D0CA5"/>
    <w:rsid w:val="003D0D0B"/>
    <w:rsid w:val="003D0D13"/>
    <w:rsid w:val="003D0D1E"/>
    <w:rsid w:val="003D0D30"/>
    <w:rsid w:val="003D0D37"/>
    <w:rsid w:val="003D0D61"/>
    <w:rsid w:val="003D0D62"/>
    <w:rsid w:val="003D0D6F"/>
    <w:rsid w:val="003D0D94"/>
    <w:rsid w:val="003D0DA3"/>
    <w:rsid w:val="003D0DE7"/>
    <w:rsid w:val="003D0DEF"/>
    <w:rsid w:val="003D0E28"/>
    <w:rsid w:val="003D0EA6"/>
    <w:rsid w:val="003D0F3C"/>
    <w:rsid w:val="003D0F42"/>
    <w:rsid w:val="003D0F4F"/>
    <w:rsid w:val="003D0F51"/>
    <w:rsid w:val="003D0F5F"/>
    <w:rsid w:val="003D0F8A"/>
    <w:rsid w:val="003D0F91"/>
    <w:rsid w:val="003D0FB2"/>
    <w:rsid w:val="003D0FB3"/>
    <w:rsid w:val="003D0FB7"/>
    <w:rsid w:val="003D0FEA"/>
    <w:rsid w:val="003D1015"/>
    <w:rsid w:val="003D1029"/>
    <w:rsid w:val="003D1040"/>
    <w:rsid w:val="003D1042"/>
    <w:rsid w:val="003D1061"/>
    <w:rsid w:val="003D10A9"/>
    <w:rsid w:val="003D10AE"/>
    <w:rsid w:val="003D10B7"/>
    <w:rsid w:val="003D10CB"/>
    <w:rsid w:val="003D10E2"/>
    <w:rsid w:val="003D111B"/>
    <w:rsid w:val="003D117E"/>
    <w:rsid w:val="003D119A"/>
    <w:rsid w:val="003D11E1"/>
    <w:rsid w:val="003D11E3"/>
    <w:rsid w:val="003D120C"/>
    <w:rsid w:val="003D1225"/>
    <w:rsid w:val="003D1233"/>
    <w:rsid w:val="003D124F"/>
    <w:rsid w:val="003D126F"/>
    <w:rsid w:val="003D1275"/>
    <w:rsid w:val="003D1278"/>
    <w:rsid w:val="003D129A"/>
    <w:rsid w:val="003D12A3"/>
    <w:rsid w:val="003D1349"/>
    <w:rsid w:val="003D134D"/>
    <w:rsid w:val="003D1353"/>
    <w:rsid w:val="003D136E"/>
    <w:rsid w:val="003D1391"/>
    <w:rsid w:val="003D139C"/>
    <w:rsid w:val="003D13C9"/>
    <w:rsid w:val="003D13EE"/>
    <w:rsid w:val="003D1441"/>
    <w:rsid w:val="003D1474"/>
    <w:rsid w:val="003D147C"/>
    <w:rsid w:val="003D1492"/>
    <w:rsid w:val="003D1497"/>
    <w:rsid w:val="003D14A2"/>
    <w:rsid w:val="003D1517"/>
    <w:rsid w:val="003D153E"/>
    <w:rsid w:val="003D1540"/>
    <w:rsid w:val="003D157E"/>
    <w:rsid w:val="003D1593"/>
    <w:rsid w:val="003D15AE"/>
    <w:rsid w:val="003D15EA"/>
    <w:rsid w:val="003D1622"/>
    <w:rsid w:val="003D1645"/>
    <w:rsid w:val="003D1652"/>
    <w:rsid w:val="003D1665"/>
    <w:rsid w:val="003D1671"/>
    <w:rsid w:val="003D16B3"/>
    <w:rsid w:val="003D16C3"/>
    <w:rsid w:val="003D16F7"/>
    <w:rsid w:val="003D1720"/>
    <w:rsid w:val="003D1727"/>
    <w:rsid w:val="003D1734"/>
    <w:rsid w:val="003D17A0"/>
    <w:rsid w:val="003D17B1"/>
    <w:rsid w:val="003D17CC"/>
    <w:rsid w:val="003D1835"/>
    <w:rsid w:val="003D184D"/>
    <w:rsid w:val="003D1861"/>
    <w:rsid w:val="003D1879"/>
    <w:rsid w:val="003D1889"/>
    <w:rsid w:val="003D191C"/>
    <w:rsid w:val="003D191D"/>
    <w:rsid w:val="003D191E"/>
    <w:rsid w:val="003D194A"/>
    <w:rsid w:val="003D1983"/>
    <w:rsid w:val="003D19B2"/>
    <w:rsid w:val="003D19D3"/>
    <w:rsid w:val="003D19DA"/>
    <w:rsid w:val="003D1A23"/>
    <w:rsid w:val="003D1A3A"/>
    <w:rsid w:val="003D1A47"/>
    <w:rsid w:val="003D1A4C"/>
    <w:rsid w:val="003D1A62"/>
    <w:rsid w:val="003D1A73"/>
    <w:rsid w:val="003D1A8D"/>
    <w:rsid w:val="003D1A95"/>
    <w:rsid w:val="003D1AA0"/>
    <w:rsid w:val="003D1AA4"/>
    <w:rsid w:val="003D1AC4"/>
    <w:rsid w:val="003D1AF6"/>
    <w:rsid w:val="003D1B51"/>
    <w:rsid w:val="003D1B73"/>
    <w:rsid w:val="003D1B95"/>
    <w:rsid w:val="003D1BB5"/>
    <w:rsid w:val="003D1BD4"/>
    <w:rsid w:val="003D1C2B"/>
    <w:rsid w:val="003D1C6F"/>
    <w:rsid w:val="003D1CAE"/>
    <w:rsid w:val="003D1CB0"/>
    <w:rsid w:val="003D1CB7"/>
    <w:rsid w:val="003D1CDC"/>
    <w:rsid w:val="003D1D19"/>
    <w:rsid w:val="003D1D39"/>
    <w:rsid w:val="003D1D6C"/>
    <w:rsid w:val="003D1DAF"/>
    <w:rsid w:val="003D1DE1"/>
    <w:rsid w:val="003D1DE7"/>
    <w:rsid w:val="003D1E4B"/>
    <w:rsid w:val="003D1E59"/>
    <w:rsid w:val="003D1E69"/>
    <w:rsid w:val="003D1E6D"/>
    <w:rsid w:val="003D1EBA"/>
    <w:rsid w:val="003D1EBD"/>
    <w:rsid w:val="003D1F07"/>
    <w:rsid w:val="003D1F75"/>
    <w:rsid w:val="003D1FA0"/>
    <w:rsid w:val="003D1FC7"/>
    <w:rsid w:val="003D1FDF"/>
    <w:rsid w:val="003D1FEB"/>
    <w:rsid w:val="003D1FF8"/>
    <w:rsid w:val="003D2031"/>
    <w:rsid w:val="003D2035"/>
    <w:rsid w:val="003D205E"/>
    <w:rsid w:val="003D2079"/>
    <w:rsid w:val="003D20E1"/>
    <w:rsid w:val="003D20FE"/>
    <w:rsid w:val="003D213F"/>
    <w:rsid w:val="003D2164"/>
    <w:rsid w:val="003D21DD"/>
    <w:rsid w:val="003D2232"/>
    <w:rsid w:val="003D2253"/>
    <w:rsid w:val="003D2276"/>
    <w:rsid w:val="003D232A"/>
    <w:rsid w:val="003D232B"/>
    <w:rsid w:val="003D2339"/>
    <w:rsid w:val="003D233D"/>
    <w:rsid w:val="003D2358"/>
    <w:rsid w:val="003D2381"/>
    <w:rsid w:val="003D2397"/>
    <w:rsid w:val="003D2399"/>
    <w:rsid w:val="003D23AB"/>
    <w:rsid w:val="003D23BB"/>
    <w:rsid w:val="003D23DD"/>
    <w:rsid w:val="003D2404"/>
    <w:rsid w:val="003D2406"/>
    <w:rsid w:val="003D2469"/>
    <w:rsid w:val="003D2473"/>
    <w:rsid w:val="003D249B"/>
    <w:rsid w:val="003D24B5"/>
    <w:rsid w:val="003D24CC"/>
    <w:rsid w:val="003D2526"/>
    <w:rsid w:val="003D2531"/>
    <w:rsid w:val="003D2533"/>
    <w:rsid w:val="003D2542"/>
    <w:rsid w:val="003D254B"/>
    <w:rsid w:val="003D25C6"/>
    <w:rsid w:val="003D25ED"/>
    <w:rsid w:val="003D25F8"/>
    <w:rsid w:val="003D2622"/>
    <w:rsid w:val="003D262E"/>
    <w:rsid w:val="003D2685"/>
    <w:rsid w:val="003D26D9"/>
    <w:rsid w:val="003D26F1"/>
    <w:rsid w:val="003D2711"/>
    <w:rsid w:val="003D2761"/>
    <w:rsid w:val="003D2762"/>
    <w:rsid w:val="003D27A9"/>
    <w:rsid w:val="003D27B0"/>
    <w:rsid w:val="003D27C2"/>
    <w:rsid w:val="003D27C7"/>
    <w:rsid w:val="003D27E1"/>
    <w:rsid w:val="003D27E3"/>
    <w:rsid w:val="003D27F3"/>
    <w:rsid w:val="003D2833"/>
    <w:rsid w:val="003D2835"/>
    <w:rsid w:val="003D283A"/>
    <w:rsid w:val="003D2856"/>
    <w:rsid w:val="003D2864"/>
    <w:rsid w:val="003D2874"/>
    <w:rsid w:val="003D2892"/>
    <w:rsid w:val="003D28D6"/>
    <w:rsid w:val="003D28E8"/>
    <w:rsid w:val="003D2922"/>
    <w:rsid w:val="003D294A"/>
    <w:rsid w:val="003D296A"/>
    <w:rsid w:val="003D2971"/>
    <w:rsid w:val="003D29A6"/>
    <w:rsid w:val="003D29B7"/>
    <w:rsid w:val="003D29EC"/>
    <w:rsid w:val="003D2A5D"/>
    <w:rsid w:val="003D2B01"/>
    <w:rsid w:val="003D2B22"/>
    <w:rsid w:val="003D2B41"/>
    <w:rsid w:val="003D2B8B"/>
    <w:rsid w:val="003D2BAC"/>
    <w:rsid w:val="003D2BB9"/>
    <w:rsid w:val="003D2BDB"/>
    <w:rsid w:val="003D2BF6"/>
    <w:rsid w:val="003D2BFA"/>
    <w:rsid w:val="003D2C35"/>
    <w:rsid w:val="003D2C76"/>
    <w:rsid w:val="003D2CCB"/>
    <w:rsid w:val="003D2CFE"/>
    <w:rsid w:val="003D2D01"/>
    <w:rsid w:val="003D2D14"/>
    <w:rsid w:val="003D2D37"/>
    <w:rsid w:val="003D2D54"/>
    <w:rsid w:val="003D2D62"/>
    <w:rsid w:val="003D2D6B"/>
    <w:rsid w:val="003D2D90"/>
    <w:rsid w:val="003D2D9B"/>
    <w:rsid w:val="003D2DA7"/>
    <w:rsid w:val="003D2DBA"/>
    <w:rsid w:val="003D2DBE"/>
    <w:rsid w:val="003D2DC2"/>
    <w:rsid w:val="003D2DD6"/>
    <w:rsid w:val="003D2DF9"/>
    <w:rsid w:val="003D2E06"/>
    <w:rsid w:val="003D2E1D"/>
    <w:rsid w:val="003D2E35"/>
    <w:rsid w:val="003D2E65"/>
    <w:rsid w:val="003D2E8B"/>
    <w:rsid w:val="003D2E9D"/>
    <w:rsid w:val="003D2EAE"/>
    <w:rsid w:val="003D2F1B"/>
    <w:rsid w:val="003D2F6A"/>
    <w:rsid w:val="003D2F72"/>
    <w:rsid w:val="003D2FD8"/>
    <w:rsid w:val="003D2FEE"/>
    <w:rsid w:val="003D2FFE"/>
    <w:rsid w:val="003D303D"/>
    <w:rsid w:val="003D3044"/>
    <w:rsid w:val="003D3049"/>
    <w:rsid w:val="003D3066"/>
    <w:rsid w:val="003D30B4"/>
    <w:rsid w:val="003D310C"/>
    <w:rsid w:val="003D3112"/>
    <w:rsid w:val="003D315F"/>
    <w:rsid w:val="003D3182"/>
    <w:rsid w:val="003D31C4"/>
    <w:rsid w:val="003D31E8"/>
    <w:rsid w:val="003D324E"/>
    <w:rsid w:val="003D326F"/>
    <w:rsid w:val="003D3280"/>
    <w:rsid w:val="003D32AE"/>
    <w:rsid w:val="003D32B2"/>
    <w:rsid w:val="003D32E1"/>
    <w:rsid w:val="003D32F7"/>
    <w:rsid w:val="003D3301"/>
    <w:rsid w:val="003D3345"/>
    <w:rsid w:val="003D3359"/>
    <w:rsid w:val="003D33A2"/>
    <w:rsid w:val="003D33C3"/>
    <w:rsid w:val="003D33E1"/>
    <w:rsid w:val="003D33E8"/>
    <w:rsid w:val="003D33FD"/>
    <w:rsid w:val="003D3427"/>
    <w:rsid w:val="003D3459"/>
    <w:rsid w:val="003D347C"/>
    <w:rsid w:val="003D3489"/>
    <w:rsid w:val="003D34BB"/>
    <w:rsid w:val="003D350D"/>
    <w:rsid w:val="003D3537"/>
    <w:rsid w:val="003D354F"/>
    <w:rsid w:val="003D355A"/>
    <w:rsid w:val="003D35A2"/>
    <w:rsid w:val="003D35C8"/>
    <w:rsid w:val="003D35DD"/>
    <w:rsid w:val="003D35EF"/>
    <w:rsid w:val="003D3603"/>
    <w:rsid w:val="003D3634"/>
    <w:rsid w:val="003D3644"/>
    <w:rsid w:val="003D36B0"/>
    <w:rsid w:val="003D36CD"/>
    <w:rsid w:val="003D36DB"/>
    <w:rsid w:val="003D3737"/>
    <w:rsid w:val="003D375B"/>
    <w:rsid w:val="003D37B7"/>
    <w:rsid w:val="003D37BE"/>
    <w:rsid w:val="003D37E5"/>
    <w:rsid w:val="003D37F9"/>
    <w:rsid w:val="003D3806"/>
    <w:rsid w:val="003D3847"/>
    <w:rsid w:val="003D384B"/>
    <w:rsid w:val="003D384E"/>
    <w:rsid w:val="003D3859"/>
    <w:rsid w:val="003D3864"/>
    <w:rsid w:val="003D3878"/>
    <w:rsid w:val="003D38AC"/>
    <w:rsid w:val="003D38B1"/>
    <w:rsid w:val="003D38D0"/>
    <w:rsid w:val="003D38E7"/>
    <w:rsid w:val="003D38ED"/>
    <w:rsid w:val="003D38F8"/>
    <w:rsid w:val="003D3925"/>
    <w:rsid w:val="003D393A"/>
    <w:rsid w:val="003D39A3"/>
    <w:rsid w:val="003D39E5"/>
    <w:rsid w:val="003D3A28"/>
    <w:rsid w:val="003D3A7F"/>
    <w:rsid w:val="003D3A96"/>
    <w:rsid w:val="003D3AC2"/>
    <w:rsid w:val="003D3B09"/>
    <w:rsid w:val="003D3B55"/>
    <w:rsid w:val="003D3B65"/>
    <w:rsid w:val="003D3BBC"/>
    <w:rsid w:val="003D3BC5"/>
    <w:rsid w:val="003D3BFF"/>
    <w:rsid w:val="003D3C08"/>
    <w:rsid w:val="003D3C2F"/>
    <w:rsid w:val="003D3C3C"/>
    <w:rsid w:val="003D3C4E"/>
    <w:rsid w:val="003D3C79"/>
    <w:rsid w:val="003D3CD0"/>
    <w:rsid w:val="003D3D4C"/>
    <w:rsid w:val="003D3D4F"/>
    <w:rsid w:val="003D3D9F"/>
    <w:rsid w:val="003D3DA8"/>
    <w:rsid w:val="003D3DAD"/>
    <w:rsid w:val="003D3DDE"/>
    <w:rsid w:val="003D3DF6"/>
    <w:rsid w:val="003D3E55"/>
    <w:rsid w:val="003D3E7D"/>
    <w:rsid w:val="003D3EAF"/>
    <w:rsid w:val="003D3EC2"/>
    <w:rsid w:val="003D3F13"/>
    <w:rsid w:val="003D3FEB"/>
    <w:rsid w:val="003D401F"/>
    <w:rsid w:val="003D402A"/>
    <w:rsid w:val="003D40D7"/>
    <w:rsid w:val="003D4114"/>
    <w:rsid w:val="003D4131"/>
    <w:rsid w:val="003D4157"/>
    <w:rsid w:val="003D418F"/>
    <w:rsid w:val="003D41A9"/>
    <w:rsid w:val="003D41AB"/>
    <w:rsid w:val="003D41F8"/>
    <w:rsid w:val="003D41FC"/>
    <w:rsid w:val="003D4212"/>
    <w:rsid w:val="003D422B"/>
    <w:rsid w:val="003D4262"/>
    <w:rsid w:val="003D4266"/>
    <w:rsid w:val="003D426A"/>
    <w:rsid w:val="003D428F"/>
    <w:rsid w:val="003D4296"/>
    <w:rsid w:val="003D42D3"/>
    <w:rsid w:val="003D42F7"/>
    <w:rsid w:val="003D42FA"/>
    <w:rsid w:val="003D4341"/>
    <w:rsid w:val="003D4345"/>
    <w:rsid w:val="003D437B"/>
    <w:rsid w:val="003D439D"/>
    <w:rsid w:val="003D43E9"/>
    <w:rsid w:val="003D4421"/>
    <w:rsid w:val="003D4427"/>
    <w:rsid w:val="003D442A"/>
    <w:rsid w:val="003D4433"/>
    <w:rsid w:val="003D4441"/>
    <w:rsid w:val="003D4470"/>
    <w:rsid w:val="003D44ED"/>
    <w:rsid w:val="003D44F8"/>
    <w:rsid w:val="003D4547"/>
    <w:rsid w:val="003D45CF"/>
    <w:rsid w:val="003D45D3"/>
    <w:rsid w:val="003D4660"/>
    <w:rsid w:val="003D4670"/>
    <w:rsid w:val="003D4674"/>
    <w:rsid w:val="003D4691"/>
    <w:rsid w:val="003D46B0"/>
    <w:rsid w:val="003D479D"/>
    <w:rsid w:val="003D47A2"/>
    <w:rsid w:val="003D47A8"/>
    <w:rsid w:val="003D47D2"/>
    <w:rsid w:val="003D4836"/>
    <w:rsid w:val="003D4857"/>
    <w:rsid w:val="003D4882"/>
    <w:rsid w:val="003D489F"/>
    <w:rsid w:val="003D48DB"/>
    <w:rsid w:val="003D48E0"/>
    <w:rsid w:val="003D4918"/>
    <w:rsid w:val="003D4982"/>
    <w:rsid w:val="003D4989"/>
    <w:rsid w:val="003D498A"/>
    <w:rsid w:val="003D49A8"/>
    <w:rsid w:val="003D49BE"/>
    <w:rsid w:val="003D4A1C"/>
    <w:rsid w:val="003D4A2F"/>
    <w:rsid w:val="003D4AC4"/>
    <w:rsid w:val="003D4AC6"/>
    <w:rsid w:val="003D4AE5"/>
    <w:rsid w:val="003D4B07"/>
    <w:rsid w:val="003D4B6A"/>
    <w:rsid w:val="003D4B93"/>
    <w:rsid w:val="003D4B9A"/>
    <w:rsid w:val="003D4BC5"/>
    <w:rsid w:val="003D4BE5"/>
    <w:rsid w:val="003D4C0F"/>
    <w:rsid w:val="003D4C4F"/>
    <w:rsid w:val="003D4C56"/>
    <w:rsid w:val="003D4C5B"/>
    <w:rsid w:val="003D4C74"/>
    <w:rsid w:val="003D4C81"/>
    <w:rsid w:val="003D4C9F"/>
    <w:rsid w:val="003D4CDA"/>
    <w:rsid w:val="003D4CDC"/>
    <w:rsid w:val="003D4CDE"/>
    <w:rsid w:val="003D4D04"/>
    <w:rsid w:val="003D4D1D"/>
    <w:rsid w:val="003D4D3A"/>
    <w:rsid w:val="003D4D61"/>
    <w:rsid w:val="003D4D74"/>
    <w:rsid w:val="003D4DB4"/>
    <w:rsid w:val="003D4DBF"/>
    <w:rsid w:val="003D4DD4"/>
    <w:rsid w:val="003D4E17"/>
    <w:rsid w:val="003D4E62"/>
    <w:rsid w:val="003D4E78"/>
    <w:rsid w:val="003D4F09"/>
    <w:rsid w:val="003D4F27"/>
    <w:rsid w:val="003D4F48"/>
    <w:rsid w:val="003D4F6F"/>
    <w:rsid w:val="003D4F71"/>
    <w:rsid w:val="003D5047"/>
    <w:rsid w:val="003D5074"/>
    <w:rsid w:val="003D507E"/>
    <w:rsid w:val="003D5082"/>
    <w:rsid w:val="003D5087"/>
    <w:rsid w:val="003D508E"/>
    <w:rsid w:val="003D509F"/>
    <w:rsid w:val="003D50AA"/>
    <w:rsid w:val="003D50D8"/>
    <w:rsid w:val="003D50F1"/>
    <w:rsid w:val="003D50F3"/>
    <w:rsid w:val="003D5117"/>
    <w:rsid w:val="003D5121"/>
    <w:rsid w:val="003D5181"/>
    <w:rsid w:val="003D51BF"/>
    <w:rsid w:val="003D51C1"/>
    <w:rsid w:val="003D51E4"/>
    <w:rsid w:val="003D51E7"/>
    <w:rsid w:val="003D51F7"/>
    <w:rsid w:val="003D5208"/>
    <w:rsid w:val="003D521A"/>
    <w:rsid w:val="003D5221"/>
    <w:rsid w:val="003D5232"/>
    <w:rsid w:val="003D5248"/>
    <w:rsid w:val="003D52BF"/>
    <w:rsid w:val="003D52C1"/>
    <w:rsid w:val="003D52CA"/>
    <w:rsid w:val="003D52D2"/>
    <w:rsid w:val="003D52F7"/>
    <w:rsid w:val="003D5332"/>
    <w:rsid w:val="003D533C"/>
    <w:rsid w:val="003D5340"/>
    <w:rsid w:val="003D5382"/>
    <w:rsid w:val="003D53AF"/>
    <w:rsid w:val="003D53B3"/>
    <w:rsid w:val="003D540B"/>
    <w:rsid w:val="003D541D"/>
    <w:rsid w:val="003D5485"/>
    <w:rsid w:val="003D5498"/>
    <w:rsid w:val="003D54B1"/>
    <w:rsid w:val="003D54C7"/>
    <w:rsid w:val="003D54CC"/>
    <w:rsid w:val="003D5591"/>
    <w:rsid w:val="003D559D"/>
    <w:rsid w:val="003D55EA"/>
    <w:rsid w:val="003D55EB"/>
    <w:rsid w:val="003D55F5"/>
    <w:rsid w:val="003D5628"/>
    <w:rsid w:val="003D563B"/>
    <w:rsid w:val="003D564D"/>
    <w:rsid w:val="003D5680"/>
    <w:rsid w:val="003D5687"/>
    <w:rsid w:val="003D5697"/>
    <w:rsid w:val="003D56D6"/>
    <w:rsid w:val="003D56F0"/>
    <w:rsid w:val="003D56F4"/>
    <w:rsid w:val="003D56F7"/>
    <w:rsid w:val="003D56F9"/>
    <w:rsid w:val="003D5741"/>
    <w:rsid w:val="003D5779"/>
    <w:rsid w:val="003D5787"/>
    <w:rsid w:val="003D5793"/>
    <w:rsid w:val="003D57BD"/>
    <w:rsid w:val="003D57F3"/>
    <w:rsid w:val="003D585A"/>
    <w:rsid w:val="003D5876"/>
    <w:rsid w:val="003D5895"/>
    <w:rsid w:val="003D58C6"/>
    <w:rsid w:val="003D58D1"/>
    <w:rsid w:val="003D58D3"/>
    <w:rsid w:val="003D58DD"/>
    <w:rsid w:val="003D5903"/>
    <w:rsid w:val="003D5904"/>
    <w:rsid w:val="003D5921"/>
    <w:rsid w:val="003D5928"/>
    <w:rsid w:val="003D5936"/>
    <w:rsid w:val="003D595E"/>
    <w:rsid w:val="003D5980"/>
    <w:rsid w:val="003D5A01"/>
    <w:rsid w:val="003D5A97"/>
    <w:rsid w:val="003D5ABF"/>
    <w:rsid w:val="003D5B13"/>
    <w:rsid w:val="003D5B14"/>
    <w:rsid w:val="003D5B59"/>
    <w:rsid w:val="003D5B64"/>
    <w:rsid w:val="003D5B70"/>
    <w:rsid w:val="003D5B84"/>
    <w:rsid w:val="003D5B98"/>
    <w:rsid w:val="003D5BD7"/>
    <w:rsid w:val="003D5C14"/>
    <w:rsid w:val="003D5C6D"/>
    <w:rsid w:val="003D5C6E"/>
    <w:rsid w:val="003D5C79"/>
    <w:rsid w:val="003D5C83"/>
    <w:rsid w:val="003D5CAB"/>
    <w:rsid w:val="003D5CC5"/>
    <w:rsid w:val="003D5D51"/>
    <w:rsid w:val="003D5D95"/>
    <w:rsid w:val="003D5DB6"/>
    <w:rsid w:val="003D5DBA"/>
    <w:rsid w:val="003D5DC2"/>
    <w:rsid w:val="003D5E11"/>
    <w:rsid w:val="003D5E55"/>
    <w:rsid w:val="003D5EAC"/>
    <w:rsid w:val="003D5EEE"/>
    <w:rsid w:val="003D5EF7"/>
    <w:rsid w:val="003D5F39"/>
    <w:rsid w:val="003D5F49"/>
    <w:rsid w:val="003D5F4B"/>
    <w:rsid w:val="003D5F73"/>
    <w:rsid w:val="003D5F76"/>
    <w:rsid w:val="003D5F9A"/>
    <w:rsid w:val="003D5FAC"/>
    <w:rsid w:val="003D5FD4"/>
    <w:rsid w:val="003D6035"/>
    <w:rsid w:val="003D607A"/>
    <w:rsid w:val="003D6085"/>
    <w:rsid w:val="003D608C"/>
    <w:rsid w:val="003D60EB"/>
    <w:rsid w:val="003D6140"/>
    <w:rsid w:val="003D6173"/>
    <w:rsid w:val="003D619C"/>
    <w:rsid w:val="003D61C6"/>
    <w:rsid w:val="003D61DD"/>
    <w:rsid w:val="003D61F6"/>
    <w:rsid w:val="003D6239"/>
    <w:rsid w:val="003D6248"/>
    <w:rsid w:val="003D624B"/>
    <w:rsid w:val="003D625A"/>
    <w:rsid w:val="003D6263"/>
    <w:rsid w:val="003D6269"/>
    <w:rsid w:val="003D628F"/>
    <w:rsid w:val="003D6299"/>
    <w:rsid w:val="003D62C5"/>
    <w:rsid w:val="003D630F"/>
    <w:rsid w:val="003D6310"/>
    <w:rsid w:val="003D6317"/>
    <w:rsid w:val="003D6370"/>
    <w:rsid w:val="003D6378"/>
    <w:rsid w:val="003D6384"/>
    <w:rsid w:val="003D63AC"/>
    <w:rsid w:val="003D63B4"/>
    <w:rsid w:val="003D63E0"/>
    <w:rsid w:val="003D6414"/>
    <w:rsid w:val="003D6426"/>
    <w:rsid w:val="003D6431"/>
    <w:rsid w:val="003D6449"/>
    <w:rsid w:val="003D6472"/>
    <w:rsid w:val="003D6476"/>
    <w:rsid w:val="003D6480"/>
    <w:rsid w:val="003D648C"/>
    <w:rsid w:val="003D64CA"/>
    <w:rsid w:val="003D650B"/>
    <w:rsid w:val="003D6524"/>
    <w:rsid w:val="003D6544"/>
    <w:rsid w:val="003D656B"/>
    <w:rsid w:val="003D656E"/>
    <w:rsid w:val="003D657F"/>
    <w:rsid w:val="003D6580"/>
    <w:rsid w:val="003D6587"/>
    <w:rsid w:val="003D65B0"/>
    <w:rsid w:val="003D65BB"/>
    <w:rsid w:val="003D65CF"/>
    <w:rsid w:val="003D65ED"/>
    <w:rsid w:val="003D66B4"/>
    <w:rsid w:val="003D66BD"/>
    <w:rsid w:val="003D66C9"/>
    <w:rsid w:val="003D66D9"/>
    <w:rsid w:val="003D66E3"/>
    <w:rsid w:val="003D6738"/>
    <w:rsid w:val="003D6741"/>
    <w:rsid w:val="003D674A"/>
    <w:rsid w:val="003D6758"/>
    <w:rsid w:val="003D675A"/>
    <w:rsid w:val="003D677D"/>
    <w:rsid w:val="003D67B3"/>
    <w:rsid w:val="003D67B9"/>
    <w:rsid w:val="003D67D3"/>
    <w:rsid w:val="003D67EF"/>
    <w:rsid w:val="003D6814"/>
    <w:rsid w:val="003D683C"/>
    <w:rsid w:val="003D6869"/>
    <w:rsid w:val="003D6906"/>
    <w:rsid w:val="003D6920"/>
    <w:rsid w:val="003D6950"/>
    <w:rsid w:val="003D6967"/>
    <w:rsid w:val="003D698A"/>
    <w:rsid w:val="003D69A4"/>
    <w:rsid w:val="003D69D8"/>
    <w:rsid w:val="003D69F4"/>
    <w:rsid w:val="003D6AC4"/>
    <w:rsid w:val="003D6ADD"/>
    <w:rsid w:val="003D6B39"/>
    <w:rsid w:val="003D6B9E"/>
    <w:rsid w:val="003D6BB6"/>
    <w:rsid w:val="003D6BEE"/>
    <w:rsid w:val="003D6BEF"/>
    <w:rsid w:val="003D6C84"/>
    <w:rsid w:val="003D6CAB"/>
    <w:rsid w:val="003D6CBB"/>
    <w:rsid w:val="003D6CEA"/>
    <w:rsid w:val="003D6D04"/>
    <w:rsid w:val="003D6D24"/>
    <w:rsid w:val="003D6DE1"/>
    <w:rsid w:val="003D6E33"/>
    <w:rsid w:val="003D6E34"/>
    <w:rsid w:val="003D6E48"/>
    <w:rsid w:val="003D6E7E"/>
    <w:rsid w:val="003D6E8C"/>
    <w:rsid w:val="003D6EA5"/>
    <w:rsid w:val="003D6F08"/>
    <w:rsid w:val="003D6F12"/>
    <w:rsid w:val="003D6F26"/>
    <w:rsid w:val="003D6F31"/>
    <w:rsid w:val="003D6F39"/>
    <w:rsid w:val="003D6F6A"/>
    <w:rsid w:val="003D6FA9"/>
    <w:rsid w:val="003D6FE7"/>
    <w:rsid w:val="003D7067"/>
    <w:rsid w:val="003D7085"/>
    <w:rsid w:val="003D709E"/>
    <w:rsid w:val="003D709F"/>
    <w:rsid w:val="003D70AD"/>
    <w:rsid w:val="003D70C2"/>
    <w:rsid w:val="003D70C3"/>
    <w:rsid w:val="003D70C9"/>
    <w:rsid w:val="003D70D7"/>
    <w:rsid w:val="003D711F"/>
    <w:rsid w:val="003D7149"/>
    <w:rsid w:val="003D715F"/>
    <w:rsid w:val="003D717E"/>
    <w:rsid w:val="003D718C"/>
    <w:rsid w:val="003D7193"/>
    <w:rsid w:val="003D71C8"/>
    <w:rsid w:val="003D71D1"/>
    <w:rsid w:val="003D71E1"/>
    <w:rsid w:val="003D71E3"/>
    <w:rsid w:val="003D7225"/>
    <w:rsid w:val="003D722A"/>
    <w:rsid w:val="003D722D"/>
    <w:rsid w:val="003D7246"/>
    <w:rsid w:val="003D7299"/>
    <w:rsid w:val="003D72B3"/>
    <w:rsid w:val="003D72C9"/>
    <w:rsid w:val="003D7338"/>
    <w:rsid w:val="003D736B"/>
    <w:rsid w:val="003D736C"/>
    <w:rsid w:val="003D737B"/>
    <w:rsid w:val="003D73C0"/>
    <w:rsid w:val="003D73C3"/>
    <w:rsid w:val="003D73EC"/>
    <w:rsid w:val="003D73F4"/>
    <w:rsid w:val="003D740E"/>
    <w:rsid w:val="003D7437"/>
    <w:rsid w:val="003D7446"/>
    <w:rsid w:val="003D744B"/>
    <w:rsid w:val="003D7463"/>
    <w:rsid w:val="003D7472"/>
    <w:rsid w:val="003D747D"/>
    <w:rsid w:val="003D7498"/>
    <w:rsid w:val="003D74A8"/>
    <w:rsid w:val="003D74CD"/>
    <w:rsid w:val="003D74D3"/>
    <w:rsid w:val="003D7568"/>
    <w:rsid w:val="003D75AB"/>
    <w:rsid w:val="003D7637"/>
    <w:rsid w:val="003D7680"/>
    <w:rsid w:val="003D76B3"/>
    <w:rsid w:val="003D76C8"/>
    <w:rsid w:val="003D7706"/>
    <w:rsid w:val="003D7712"/>
    <w:rsid w:val="003D7715"/>
    <w:rsid w:val="003D7749"/>
    <w:rsid w:val="003D7778"/>
    <w:rsid w:val="003D778F"/>
    <w:rsid w:val="003D7795"/>
    <w:rsid w:val="003D77C1"/>
    <w:rsid w:val="003D77D5"/>
    <w:rsid w:val="003D780C"/>
    <w:rsid w:val="003D7810"/>
    <w:rsid w:val="003D781E"/>
    <w:rsid w:val="003D782E"/>
    <w:rsid w:val="003D7883"/>
    <w:rsid w:val="003D7891"/>
    <w:rsid w:val="003D78A4"/>
    <w:rsid w:val="003D78C9"/>
    <w:rsid w:val="003D795A"/>
    <w:rsid w:val="003D7961"/>
    <w:rsid w:val="003D796E"/>
    <w:rsid w:val="003D79B3"/>
    <w:rsid w:val="003D79E7"/>
    <w:rsid w:val="003D7A29"/>
    <w:rsid w:val="003D7A4C"/>
    <w:rsid w:val="003D7A79"/>
    <w:rsid w:val="003D7A89"/>
    <w:rsid w:val="003D7AA7"/>
    <w:rsid w:val="003D7AAF"/>
    <w:rsid w:val="003D7B4E"/>
    <w:rsid w:val="003D7B64"/>
    <w:rsid w:val="003D7B6D"/>
    <w:rsid w:val="003D7BAD"/>
    <w:rsid w:val="003D7BB4"/>
    <w:rsid w:val="003D7BE0"/>
    <w:rsid w:val="003D7BEC"/>
    <w:rsid w:val="003D7BF0"/>
    <w:rsid w:val="003D7BF3"/>
    <w:rsid w:val="003D7C1C"/>
    <w:rsid w:val="003D7C2D"/>
    <w:rsid w:val="003D7C5F"/>
    <w:rsid w:val="003D7CBA"/>
    <w:rsid w:val="003D7CFA"/>
    <w:rsid w:val="003D7DA2"/>
    <w:rsid w:val="003D7DB8"/>
    <w:rsid w:val="003D7DBE"/>
    <w:rsid w:val="003D7DC0"/>
    <w:rsid w:val="003D7DF1"/>
    <w:rsid w:val="003D7E33"/>
    <w:rsid w:val="003D7E37"/>
    <w:rsid w:val="003D7E54"/>
    <w:rsid w:val="003D7E86"/>
    <w:rsid w:val="003D7EEB"/>
    <w:rsid w:val="003D7F23"/>
    <w:rsid w:val="003D7F25"/>
    <w:rsid w:val="003D7F35"/>
    <w:rsid w:val="003D7F82"/>
    <w:rsid w:val="003D7FA4"/>
    <w:rsid w:val="003D7FAF"/>
    <w:rsid w:val="003D7FD0"/>
    <w:rsid w:val="003E0008"/>
    <w:rsid w:val="003E000E"/>
    <w:rsid w:val="003E0012"/>
    <w:rsid w:val="003E0029"/>
    <w:rsid w:val="003E004A"/>
    <w:rsid w:val="003E0067"/>
    <w:rsid w:val="003E00CE"/>
    <w:rsid w:val="003E00E3"/>
    <w:rsid w:val="003E0100"/>
    <w:rsid w:val="003E019D"/>
    <w:rsid w:val="003E01CE"/>
    <w:rsid w:val="003E01F0"/>
    <w:rsid w:val="003E023F"/>
    <w:rsid w:val="003E0249"/>
    <w:rsid w:val="003E0269"/>
    <w:rsid w:val="003E026C"/>
    <w:rsid w:val="003E02AC"/>
    <w:rsid w:val="003E02C2"/>
    <w:rsid w:val="003E02C9"/>
    <w:rsid w:val="003E02DA"/>
    <w:rsid w:val="003E02E5"/>
    <w:rsid w:val="003E02E8"/>
    <w:rsid w:val="003E02ED"/>
    <w:rsid w:val="003E0300"/>
    <w:rsid w:val="003E0339"/>
    <w:rsid w:val="003E033B"/>
    <w:rsid w:val="003E0367"/>
    <w:rsid w:val="003E03B9"/>
    <w:rsid w:val="003E03DC"/>
    <w:rsid w:val="003E03EC"/>
    <w:rsid w:val="003E03FA"/>
    <w:rsid w:val="003E0408"/>
    <w:rsid w:val="003E040C"/>
    <w:rsid w:val="003E0420"/>
    <w:rsid w:val="003E043F"/>
    <w:rsid w:val="003E046A"/>
    <w:rsid w:val="003E04BF"/>
    <w:rsid w:val="003E04DC"/>
    <w:rsid w:val="003E04EE"/>
    <w:rsid w:val="003E0508"/>
    <w:rsid w:val="003E0533"/>
    <w:rsid w:val="003E057C"/>
    <w:rsid w:val="003E059B"/>
    <w:rsid w:val="003E05A1"/>
    <w:rsid w:val="003E05CB"/>
    <w:rsid w:val="003E05D9"/>
    <w:rsid w:val="003E05F8"/>
    <w:rsid w:val="003E0602"/>
    <w:rsid w:val="003E062C"/>
    <w:rsid w:val="003E0631"/>
    <w:rsid w:val="003E0664"/>
    <w:rsid w:val="003E069B"/>
    <w:rsid w:val="003E06AD"/>
    <w:rsid w:val="003E071B"/>
    <w:rsid w:val="003E0731"/>
    <w:rsid w:val="003E0760"/>
    <w:rsid w:val="003E07A8"/>
    <w:rsid w:val="003E0820"/>
    <w:rsid w:val="003E082A"/>
    <w:rsid w:val="003E0891"/>
    <w:rsid w:val="003E0903"/>
    <w:rsid w:val="003E090D"/>
    <w:rsid w:val="003E0940"/>
    <w:rsid w:val="003E094C"/>
    <w:rsid w:val="003E0975"/>
    <w:rsid w:val="003E0988"/>
    <w:rsid w:val="003E09A4"/>
    <w:rsid w:val="003E09B8"/>
    <w:rsid w:val="003E0A07"/>
    <w:rsid w:val="003E0A0C"/>
    <w:rsid w:val="003E0A18"/>
    <w:rsid w:val="003E0A41"/>
    <w:rsid w:val="003E0A5E"/>
    <w:rsid w:val="003E0A63"/>
    <w:rsid w:val="003E0A8D"/>
    <w:rsid w:val="003E0A90"/>
    <w:rsid w:val="003E0AFF"/>
    <w:rsid w:val="003E0B12"/>
    <w:rsid w:val="003E0B13"/>
    <w:rsid w:val="003E0B2F"/>
    <w:rsid w:val="003E0B88"/>
    <w:rsid w:val="003E0BA0"/>
    <w:rsid w:val="003E0BF6"/>
    <w:rsid w:val="003E0C3A"/>
    <w:rsid w:val="003E0C4E"/>
    <w:rsid w:val="003E0C58"/>
    <w:rsid w:val="003E0C65"/>
    <w:rsid w:val="003E0CB1"/>
    <w:rsid w:val="003E0CB8"/>
    <w:rsid w:val="003E0CBD"/>
    <w:rsid w:val="003E0CD4"/>
    <w:rsid w:val="003E0CE3"/>
    <w:rsid w:val="003E0CEE"/>
    <w:rsid w:val="003E0CF0"/>
    <w:rsid w:val="003E0CF7"/>
    <w:rsid w:val="003E0D03"/>
    <w:rsid w:val="003E0D0D"/>
    <w:rsid w:val="003E0D11"/>
    <w:rsid w:val="003E0D3D"/>
    <w:rsid w:val="003E0D51"/>
    <w:rsid w:val="003E0D7F"/>
    <w:rsid w:val="003E0D85"/>
    <w:rsid w:val="003E0D8E"/>
    <w:rsid w:val="003E0DF1"/>
    <w:rsid w:val="003E0E15"/>
    <w:rsid w:val="003E0E28"/>
    <w:rsid w:val="003E0E53"/>
    <w:rsid w:val="003E0E70"/>
    <w:rsid w:val="003E0E96"/>
    <w:rsid w:val="003E0EF6"/>
    <w:rsid w:val="003E0F1A"/>
    <w:rsid w:val="003E0F38"/>
    <w:rsid w:val="003E0F3C"/>
    <w:rsid w:val="003E0F5F"/>
    <w:rsid w:val="003E0F66"/>
    <w:rsid w:val="003E0F71"/>
    <w:rsid w:val="003E0F75"/>
    <w:rsid w:val="003E0FB8"/>
    <w:rsid w:val="003E0FD6"/>
    <w:rsid w:val="003E10B5"/>
    <w:rsid w:val="003E10EF"/>
    <w:rsid w:val="003E1103"/>
    <w:rsid w:val="003E1138"/>
    <w:rsid w:val="003E118B"/>
    <w:rsid w:val="003E118F"/>
    <w:rsid w:val="003E11A4"/>
    <w:rsid w:val="003E11DD"/>
    <w:rsid w:val="003E11E3"/>
    <w:rsid w:val="003E11EC"/>
    <w:rsid w:val="003E1208"/>
    <w:rsid w:val="003E121A"/>
    <w:rsid w:val="003E124E"/>
    <w:rsid w:val="003E1250"/>
    <w:rsid w:val="003E12BB"/>
    <w:rsid w:val="003E1331"/>
    <w:rsid w:val="003E13C8"/>
    <w:rsid w:val="003E13E4"/>
    <w:rsid w:val="003E13EA"/>
    <w:rsid w:val="003E140B"/>
    <w:rsid w:val="003E140F"/>
    <w:rsid w:val="003E1410"/>
    <w:rsid w:val="003E14B5"/>
    <w:rsid w:val="003E14C6"/>
    <w:rsid w:val="003E14E6"/>
    <w:rsid w:val="003E14E8"/>
    <w:rsid w:val="003E14EB"/>
    <w:rsid w:val="003E1503"/>
    <w:rsid w:val="003E1520"/>
    <w:rsid w:val="003E1573"/>
    <w:rsid w:val="003E1590"/>
    <w:rsid w:val="003E16E1"/>
    <w:rsid w:val="003E16FA"/>
    <w:rsid w:val="003E170A"/>
    <w:rsid w:val="003E172B"/>
    <w:rsid w:val="003E1749"/>
    <w:rsid w:val="003E1784"/>
    <w:rsid w:val="003E1789"/>
    <w:rsid w:val="003E17A1"/>
    <w:rsid w:val="003E17A8"/>
    <w:rsid w:val="003E17D7"/>
    <w:rsid w:val="003E1823"/>
    <w:rsid w:val="003E187E"/>
    <w:rsid w:val="003E1880"/>
    <w:rsid w:val="003E1886"/>
    <w:rsid w:val="003E18B7"/>
    <w:rsid w:val="003E18D1"/>
    <w:rsid w:val="003E18E1"/>
    <w:rsid w:val="003E192F"/>
    <w:rsid w:val="003E19A0"/>
    <w:rsid w:val="003E19A3"/>
    <w:rsid w:val="003E19E0"/>
    <w:rsid w:val="003E19E4"/>
    <w:rsid w:val="003E1A34"/>
    <w:rsid w:val="003E1A6C"/>
    <w:rsid w:val="003E1A9B"/>
    <w:rsid w:val="003E1B57"/>
    <w:rsid w:val="003E1B5E"/>
    <w:rsid w:val="003E1B87"/>
    <w:rsid w:val="003E1BB6"/>
    <w:rsid w:val="003E1BDA"/>
    <w:rsid w:val="003E1BE4"/>
    <w:rsid w:val="003E1BE6"/>
    <w:rsid w:val="003E1C6A"/>
    <w:rsid w:val="003E1C75"/>
    <w:rsid w:val="003E1C84"/>
    <w:rsid w:val="003E1C8C"/>
    <w:rsid w:val="003E1CF4"/>
    <w:rsid w:val="003E1D15"/>
    <w:rsid w:val="003E1D50"/>
    <w:rsid w:val="003E1D74"/>
    <w:rsid w:val="003E1DAE"/>
    <w:rsid w:val="003E1DF8"/>
    <w:rsid w:val="003E1E1A"/>
    <w:rsid w:val="003E1E2A"/>
    <w:rsid w:val="003E1E30"/>
    <w:rsid w:val="003E1E58"/>
    <w:rsid w:val="003E1E7B"/>
    <w:rsid w:val="003E1E91"/>
    <w:rsid w:val="003E1EB3"/>
    <w:rsid w:val="003E1EDA"/>
    <w:rsid w:val="003E1EE0"/>
    <w:rsid w:val="003E1F2C"/>
    <w:rsid w:val="003E1F49"/>
    <w:rsid w:val="003E1F66"/>
    <w:rsid w:val="003E1F75"/>
    <w:rsid w:val="003E1FAB"/>
    <w:rsid w:val="003E1FB7"/>
    <w:rsid w:val="003E1FC2"/>
    <w:rsid w:val="003E1FD0"/>
    <w:rsid w:val="003E1FDC"/>
    <w:rsid w:val="003E1FE0"/>
    <w:rsid w:val="003E2029"/>
    <w:rsid w:val="003E205A"/>
    <w:rsid w:val="003E207C"/>
    <w:rsid w:val="003E2092"/>
    <w:rsid w:val="003E2112"/>
    <w:rsid w:val="003E2136"/>
    <w:rsid w:val="003E217B"/>
    <w:rsid w:val="003E2193"/>
    <w:rsid w:val="003E21AF"/>
    <w:rsid w:val="003E2238"/>
    <w:rsid w:val="003E2271"/>
    <w:rsid w:val="003E22B0"/>
    <w:rsid w:val="003E22E0"/>
    <w:rsid w:val="003E2350"/>
    <w:rsid w:val="003E2353"/>
    <w:rsid w:val="003E2380"/>
    <w:rsid w:val="003E23C2"/>
    <w:rsid w:val="003E23C5"/>
    <w:rsid w:val="003E23CD"/>
    <w:rsid w:val="003E23DA"/>
    <w:rsid w:val="003E243C"/>
    <w:rsid w:val="003E2451"/>
    <w:rsid w:val="003E2475"/>
    <w:rsid w:val="003E2496"/>
    <w:rsid w:val="003E24A7"/>
    <w:rsid w:val="003E24CA"/>
    <w:rsid w:val="003E2500"/>
    <w:rsid w:val="003E2521"/>
    <w:rsid w:val="003E2531"/>
    <w:rsid w:val="003E2584"/>
    <w:rsid w:val="003E25A6"/>
    <w:rsid w:val="003E25B2"/>
    <w:rsid w:val="003E25B7"/>
    <w:rsid w:val="003E25DF"/>
    <w:rsid w:val="003E25F7"/>
    <w:rsid w:val="003E2606"/>
    <w:rsid w:val="003E2695"/>
    <w:rsid w:val="003E2697"/>
    <w:rsid w:val="003E26DB"/>
    <w:rsid w:val="003E2744"/>
    <w:rsid w:val="003E2769"/>
    <w:rsid w:val="003E2797"/>
    <w:rsid w:val="003E2798"/>
    <w:rsid w:val="003E27D4"/>
    <w:rsid w:val="003E27D9"/>
    <w:rsid w:val="003E2815"/>
    <w:rsid w:val="003E2824"/>
    <w:rsid w:val="003E2862"/>
    <w:rsid w:val="003E2865"/>
    <w:rsid w:val="003E28A8"/>
    <w:rsid w:val="003E28BB"/>
    <w:rsid w:val="003E28C6"/>
    <w:rsid w:val="003E290C"/>
    <w:rsid w:val="003E2915"/>
    <w:rsid w:val="003E291C"/>
    <w:rsid w:val="003E2960"/>
    <w:rsid w:val="003E29BB"/>
    <w:rsid w:val="003E2A5E"/>
    <w:rsid w:val="003E2A64"/>
    <w:rsid w:val="003E2A97"/>
    <w:rsid w:val="003E2AF8"/>
    <w:rsid w:val="003E2AFC"/>
    <w:rsid w:val="003E2B01"/>
    <w:rsid w:val="003E2B2F"/>
    <w:rsid w:val="003E2B4C"/>
    <w:rsid w:val="003E2B6D"/>
    <w:rsid w:val="003E2B7B"/>
    <w:rsid w:val="003E2B82"/>
    <w:rsid w:val="003E2B9E"/>
    <w:rsid w:val="003E2BBE"/>
    <w:rsid w:val="003E2BD0"/>
    <w:rsid w:val="003E2BF5"/>
    <w:rsid w:val="003E2C2B"/>
    <w:rsid w:val="003E2C97"/>
    <w:rsid w:val="003E2CEE"/>
    <w:rsid w:val="003E2D06"/>
    <w:rsid w:val="003E2D08"/>
    <w:rsid w:val="003E2D7B"/>
    <w:rsid w:val="003E2DA3"/>
    <w:rsid w:val="003E2DB3"/>
    <w:rsid w:val="003E2E03"/>
    <w:rsid w:val="003E2E37"/>
    <w:rsid w:val="003E2E54"/>
    <w:rsid w:val="003E2E5E"/>
    <w:rsid w:val="003E2E7B"/>
    <w:rsid w:val="003E2E8C"/>
    <w:rsid w:val="003E2EB8"/>
    <w:rsid w:val="003E2EC1"/>
    <w:rsid w:val="003E2EED"/>
    <w:rsid w:val="003E2F03"/>
    <w:rsid w:val="003E2F0B"/>
    <w:rsid w:val="003E2F15"/>
    <w:rsid w:val="003E2F41"/>
    <w:rsid w:val="003E2F50"/>
    <w:rsid w:val="003E2F57"/>
    <w:rsid w:val="003E2F8F"/>
    <w:rsid w:val="003E2F9E"/>
    <w:rsid w:val="003E2FB9"/>
    <w:rsid w:val="003E2FBC"/>
    <w:rsid w:val="003E2FC8"/>
    <w:rsid w:val="003E2FE3"/>
    <w:rsid w:val="003E2FFC"/>
    <w:rsid w:val="003E300D"/>
    <w:rsid w:val="003E3029"/>
    <w:rsid w:val="003E3038"/>
    <w:rsid w:val="003E3051"/>
    <w:rsid w:val="003E306B"/>
    <w:rsid w:val="003E3076"/>
    <w:rsid w:val="003E30AB"/>
    <w:rsid w:val="003E30CC"/>
    <w:rsid w:val="003E30CD"/>
    <w:rsid w:val="003E30F0"/>
    <w:rsid w:val="003E3101"/>
    <w:rsid w:val="003E3108"/>
    <w:rsid w:val="003E313A"/>
    <w:rsid w:val="003E314C"/>
    <w:rsid w:val="003E3184"/>
    <w:rsid w:val="003E3211"/>
    <w:rsid w:val="003E321E"/>
    <w:rsid w:val="003E3223"/>
    <w:rsid w:val="003E324C"/>
    <w:rsid w:val="003E3253"/>
    <w:rsid w:val="003E325A"/>
    <w:rsid w:val="003E3269"/>
    <w:rsid w:val="003E327C"/>
    <w:rsid w:val="003E3284"/>
    <w:rsid w:val="003E32A4"/>
    <w:rsid w:val="003E3302"/>
    <w:rsid w:val="003E3304"/>
    <w:rsid w:val="003E3313"/>
    <w:rsid w:val="003E3358"/>
    <w:rsid w:val="003E336F"/>
    <w:rsid w:val="003E3387"/>
    <w:rsid w:val="003E3388"/>
    <w:rsid w:val="003E338A"/>
    <w:rsid w:val="003E3392"/>
    <w:rsid w:val="003E3399"/>
    <w:rsid w:val="003E33A2"/>
    <w:rsid w:val="003E33AA"/>
    <w:rsid w:val="003E33BA"/>
    <w:rsid w:val="003E33BB"/>
    <w:rsid w:val="003E33D1"/>
    <w:rsid w:val="003E33FF"/>
    <w:rsid w:val="003E3439"/>
    <w:rsid w:val="003E344C"/>
    <w:rsid w:val="003E3459"/>
    <w:rsid w:val="003E34F8"/>
    <w:rsid w:val="003E3547"/>
    <w:rsid w:val="003E35A2"/>
    <w:rsid w:val="003E363E"/>
    <w:rsid w:val="003E3687"/>
    <w:rsid w:val="003E36BF"/>
    <w:rsid w:val="003E37AD"/>
    <w:rsid w:val="003E381D"/>
    <w:rsid w:val="003E3847"/>
    <w:rsid w:val="003E385B"/>
    <w:rsid w:val="003E3895"/>
    <w:rsid w:val="003E38D4"/>
    <w:rsid w:val="003E390D"/>
    <w:rsid w:val="003E391A"/>
    <w:rsid w:val="003E3944"/>
    <w:rsid w:val="003E3955"/>
    <w:rsid w:val="003E3A26"/>
    <w:rsid w:val="003E3A32"/>
    <w:rsid w:val="003E3A3A"/>
    <w:rsid w:val="003E3A65"/>
    <w:rsid w:val="003E3A86"/>
    <w:rsid w:val="003E3A9F"/>
    <w:rsid w:val="003E3AD2"/>
    <w:rsid w:val="003E3B2A"/>
    <w:rsid w:val="003E3B38"/>
    <w:rsid w:val="003E3B50"/>
    <w:rsid w:val="003E3BB4"/>
    <w:rsid w:val="003E3BB8"/>
    <w:rsid w:val="003E3C02"/>
    <w:rsid w:val="003E3C19"/>
    <w:rsid w:val="003E3C1F"/>
    <w:rsid w:val="003E3C37"/>
    <w:rsid w:val="003E3C83"/>
    <w:rsid w:val="003E3CD2"/>
    <w:rsid w:val="003E3CF4"/>
    <w:rsid w:val="003E3D1B"/>
    <w:rsid w:val="003E3D34"/>
    <w:rsid w:val="003E3D6B"/>
    <w:rsid w:val="003E3D8E"/>
    <w:rsid w:val="003E3DB4"/>
    <w:rsid w:val="003E3DD0"/>
    <w:rsid w:val="003E3DEA"/>
    <w:rsid w:val="003E3DF9"/>
    <w:rsid w:val="003E3E12"/>
    <w:rsid w:val="003E3E63"/>
    <w:rsid w:val="003E3EC3"/>
    <w:rsid w:val="003E3EC7"/>
    <w:rsid w:val="003E3F13"/>
    <w:rsid w:val="003E3F17"/>
    <w:rsid w:val="003E3F1A"/>
    <w:rsid w:val="003E3F2E"/>
    <w:rsid w:val="003E3F3C"/>
    <w:rsid w:val="003E3F5A"/>
    <w:rsid w:val="003E3F6D"/>
    <w:rsid w:val="003E3F9D"/>
    <w:rsid w:val="003E3FB1"/>
    <w:rsid w:val="003E3FCE"/>
    <w:rsid w:val="003E3FDA"/>
    <w:rsid w:val="003E3FE2"/>
    <w:rsid w:val="003E3FE5"/>
    <w:rsid w:val="003E3FFC"/>
    <w:rsid w:val="003E400D"/>
    <w:rsid w:val="003E4010"/>
    <w:rsid w:val="003E4013"/>
    <w:rsid w:val="003E4040"/>
    <w:rsid w:val="003E40CA"/>
    <w:rsid w:val="003E40E0"/>
    <w:rsid w:val="003E4114"/>
    <w:rsid w:val="003E4131"/>
    <w:rsid w:val="003E415D"/>
    <w:rsid w:val="003E4170"/>
    <w:rsid w:val="003E41A3"/>
    <w:rsid w:val="003E41B8"/>
    <w:rsid w:val="003E41C3"/>
    <w:rsid w:val="003E4217"/>
    <w:rsid w:val="003E425A"/>
    <w:rsid w:val="003E4293"/>
    <w:rsid w:val="003E42A8"/>
    <w:rsid w:val="003E42D9"/>
    <w:rsid w:val="003E42F7"/>
    <w:rsid w:val="003E42FF"/>
    <w:rsid w:val="003E4301"/>
    <w:rsid w:val="003E4336"/>
    <w:rsid w:val="003E433A"/>
    <w:rsid w:val="003E4344"/>
    <w:rsid w:val="003E4352"/>
    <w:rsid w:val="003E435E"/>
    <w:rsid w:val="003E4363"/>
    <w:rsid w:val="003E4399"/>
    <w:rsid w:val="003E43B3"/>
    <w:rsid w:val="003E43B9"/>
    <w:rsid w:val="003E43C5"/>
    <w:rsid w:val="003E443C"/>
    <w:rsid w:val="003E443E"/>
    <w:rsid w:val="003E44C6"/>
    <w:rsid w:val="003E44D1"/>
    <w:rsid w:val="003E44E5"/>
    <w:rsid w:val="003E44E7"/>
    <w:rsid w:val="003E4517"/>
    <w:rsid w:val="003E4542"/>
    <w:rsid w:val="003E4548"/>
    <w:rsid w:val="003E4552"/>
    <w:rsid w:val="003E4566"/>
    <w:rsid w:val="003E459C"/>
    <w:rsid w:val="003E45BF"/>
    <w:rsid w:val="003E463E"/>
    <w:rsid w:val="003E4641"/>
    <w:rsid w:val="003E4647"/>
    <w:rsid w:val="003E4678"/>
    <w:rsid w:val="003E46BF"/>
    <w:rsid w:val="003E474C"/>
    <w:rsid w:val="003E477B"/>
    <w:rsid w:val="003E4798"/>
    <w:rsid w:val="003E47B1"/>
    <w:rsid w:val="003E47C0"/>
    <w:rsid w:val="003E47CA"/>
    <w:rsid w:val="003E481E"/>
    <w:rsid w:val="003E4832"/>
    <w:rsid w:val="003E4840"/>
    <w:rsid w:val="003E4869"/>
    <w:rsid w:val="003E4888"/>
    <w:rsid w:val="003E48CC"/>
    <w:rsid w:val="003E48CF"/>
    <w:rsid w:val="003E48F9"/>
    <w:rsid w:val="003E4917"/>
    <w:rsid w:val="003E496A"/>
    <w:rsid w:val="003E4979"/>
    <w:rsid w:val="003E498E"/>
    <w:rsid w:val="003E4990"/>
    <w:rsid w:val="003E49EC"/>
    <w:rsid w:val="003E4A15"/>
    <w:rsid w:val="003E4A3C"/>
    <w:rsid w:val="003E4A43"/>
    <w:rsid w:val="003E4A50"/>
    <w:rsid w:val="003E4ADF"/>
    <w:rsid w:val="003E4B4A"/>
    <w:rsid w:val="003E4B9E"/>
    <w:rsid w:val="003E4BA6"/>
    <w:rsid w:val="003E4BC0"/>
    <w:rsid w:val="003E4BF5"/>
    <w:rsid w:val="003E4C1D"/>
    <w:rsid w:val="003E4C66"/>
    <w:rsid w:val="003E4C89"/>
    <w:rsid w:val="003E4C8E"/>
    <w:rsid w:val="003E4CB2"/>
    <w:rsid w:val="003E4CD5"/>
    <w:rsid w:val="003E4CE9"/>
    <w:rsid w:val="003E4D40"/>
    <w:rsid w:val="003E4D48"/>
    <w:rsid w:val="003E4D9A"/>
    <w:rsid w:val="003E4DD4"/>
    <w:rsid w:val="003E4DD9"/>
    <w:rsid w:val="003E4DDB"/>
    <w:rsid w:val="003E4DEA"/>
    <w:rsid w:val="003E4E1B"/>
    <w:rsid w:val="003E4E49"/>
    <w:rsid w:val="003E4E8A"/>
    <w:rsid w:val="003E4ED2"/>
    <w:rsid w:val="003E4F26"/>
    <w:rsid w:val="003E4F6C"/>
    <w:rsid w:val="003E4F6D"/>
    <w:rsid w:val="003E4F7C"/>
    <w:rsid w:val="003E4F8B"/>
    <w:rsid w:val="003E4FB9"/>
    <w:rsid w:val="003E4FD2"/>
    <w:rsid w:val="003E4FFF"/>
    <w:rsid w:val="003E5024"/>
    <w:rsid w:val="003E5072"/>
    <w:rsid w:val="003E50C4"/>
    <w:rsid w:val="003E510D"/>
    <w:rsid w:val="003E519C"/>
    <w:rsid w:val="003E51A7"/>
    <w:rsid w:val="003E51CC"/>
    <w:rsid w:val="003E51FD"/>
    <w:rsid w:val="003E5222"/>
    <w:rsid w:val="003E523F"/>
    <w:rsid w:val="003E525E"/>
    <w:rsid w:val="003E5268"/>
    <w:rsid w:val="003E5290"/>
    <w:rsid w:val="003E52B4"/>
    <w:rsid w:val="003E5302"/>
    <w:rsid w:val="003E5378"/>
    <w:rsid w:val="003E5390"/>
    <w:rsid w:val="003E53CC"/>
    <w:rsid w:val="003E53D7"/>
    <w:rsid w:val="003E53D8"/>
    <w:rsid w:val="003E541A"/>
    <w:rsid w:val="003E545B"/>
    <w:rsid w:val="003E5483"/>
    <w:rsid w:val="003E54B5"/>
    <w:rsid w:val="003E54BE"/>
    <w:rsid w:val="003E54DC"/>
    <w:rsid w:val="003E54E1"/>
    <w:rsid w:val="003E551E"/>
    <w:rsid w:val="003E5523"/>
    <w:rsid w:val="003E5552"/>
    <w:rsid w:val="003E555A"/>
    <w:rsid w:val="003E55A8"/>
    <w:rsid w:val="003E55A9"/>
    <w:rsid w:val="003E55AA"/>
    <w:rsid w:val="003E55DF"/>
    <w:rsid w:val="003E55EF"/>
    <w:rsid w:val="003E5638"/>
    <w:rsid w:val="003E5668"/>
    <w:rsid w:val="003E5688"/>
    <w:rsid w:val="003E569C"/>
    <w:rsid w:val="003E56C4"/>
    <w:rsid w:val="003E56C5"/>
    <w:rsid w:val="003E56D9"/>
    <w:rsid w:val="003E56DE"/>
    <w:rsid w:val="003E5723"/>
    <w:rsid w:val="003E5724"/>
    <w:rsid w:val="003E5747"/>
    <w:rsid w:val="003E5765"/>
    <w:rsid w:val="003E576B"/>
    <w:rsid w:val="003E57AD"/>
    <w:rsid w:val="003E5813"/>
    <w:rsid w:val="003E5826"/>
    <w:rsid w:val="003E585A"/>
    <w:rsid w:val="003E5893"/>
    <w:rsid w:val="003E58BA"/>
    <w:rsid w:val="003E58DC"/>
    <w:rsid w:val="003E58DD"/>
    <w:rsid w:val="003E594D"/>
    <w:rsid w:val="003E596F"/>
    <w:rsid w:val="003E5987"/>
    <w:rsid w:val="003E598B"/>
    <w:rsid w:val="003E59D6"/>
    <w:rsid w:val="003E59ED"/>
    <w:rsid w:val="003E59F8"/>
    <w:rsid w:val="003E5A12"/>
    <w:rsid w:val="003E5A23"/>
    <w:rsid w:val="003E5A5B"/>
    <w:rsid w:val="003E5A9F"/>
    <w:rsid w:val="003E5AA3"/>
    <w:rsid w:val="003E5AAE"/>
    <w:rsid w:val="003E5AC3"/>
    <w:rsid w:val="003E5AC4"/>
    <w:rsid w:val="003E5B31"/>
    <w:rsid w:val="003E5B4E"/>
    <w:rsid w:val="003E5B52"/>
    <w:rsid w:val="003E5B56"/>
    <w:rsid w:val="003E5BBE"/>
    <w:rsid w:val="003E5BC1"/>
    <w:rsid w:val="003E5BE3"/>
    <w:rsid w:val="003E5C05"/>
    <w:rsid w:val="003E5C18"/>
    <w:rsid w:val="003E5C82"/>
    <w:rsid w:val="003E5C8B"/>
    <w:rsid w:val="003E5CE6"/>
    <w:rsid w:val="003E5CF7"/>
    <w:rsid w:val="003E5D14"/>
    <w:rsid w:val="003E5D4C"/>
    <w:rsid w:val="003E5D6F"/>
    <w:rsid w:val="003E5D72"/>
    <w:rsid w:val="003E5DF1"/>
    <w:rsid w:val="003E5E61"/>
    <w:rsid w:val="003E5E67"/>
    <w:rsid w:val="003E5E7C"/>
    <w:rsid w:val="003E5EC1"/>
    <w:rsid w:val="003E5EC7"/>
    <w:rsid w:val="003E5EE0"/>
    <w:rsid w:val="003E5F0B"/>
    <w:rsid w:val="003E5F1E"/>
    <w:rsid w:val="003E5F46"/>
    <w:rsid w:val="003E5F5C"/>
    <w:rsid w:val="003E5F6B"/>
    <w:rsid w:val="003E5FB7"/>
    <w:rsid w:val="003E5FFC"/>
    <w:rsid w:val="003E6027"/>
    <w:rsid w:val="003E603D"/>
    <w:rsid w:val="003E6043"/>
    <w:rsid w:val="003E60BA"/>
    <w:rsid w:val="003E60F1"/>
    <w:rsid w:val="003E612B"/>
    <w:rsid w:val="003E6132"/>
    <w:rsid w:val="003E614F"/>
    <w:rsid w:val="003E617B"/>
    <w:rsid w:val="003E6191"/>
    <w:rsid w:val="003E61A1"/>
    <w:rsid w:val="003E61B2"/>
    <w:rsid w:val="003E61BD"/>
    <w:rsid w:val="003E61C2"/>
    <w:rsid w:val="003E61F2"/>
    <w:rsid w:val="003E6206"/>
    <w:rsid w:val="003E6215"/>
    <w:rsid w:val="003E6229"/>
    <w:rsid w:val="003E630C"/>
    <w:rsid w:val="003E631E"/>
    <w:rsid w:val="003E6341"/>
    <w:rsid w:val="003E6344"/>
    <w:rsid w:val="003E6354"/>
    <w:rsid w:val="003E63A6"/>
    <w:rsid w:val="003E63C5"/>
    <w:rsid w:val="003E63F1"/>
    <w:rsid w:val="003E640A"/>
    <w:rsid w:val="003E640B"/>
    <w:rsid w:val="003E646F"/>
    <w:rsid w:val="003E648A"/>
    <w:rsid w:val="003E648B"/>
    <w:rsid w:val="003E648D"/>
    <w:rsid w:val="003E6498"/>
    <w:rsid w:val="003E64AB"/>
    <w:rsid w:val="003E651F"/>
    <w:rsid w:val="003E6520"/>
    <w:rsid w:val="003E6591"/>
    <w:rsid w:val="003E6592"/>
    <w:rsid w:val="003E65C8"/>
    <w:rsid w:val="003E65F7"/>
    <w:rsid w:val="003E6602"/>
    <w:rsid w:val="003E6637"/>
    <w:rsid w:val="003E6651"/>
    <w:rsid w:val="003E6659"/>
    <w:rsid w:val="003E6668"/>
    <w:rsid w:val="003E66BD"/>
    <w:rsid w:val="003E66BE"/>
    <w:rsid w:val="003E66FE"/>
    <w:rsid w:val="003E6710"/>
    <w:rsid w:val="003E6732"/>
    <w:rsid w:val="003E673A"/>
    <w:rsid w:val="003E6770"/>
    <w:rsid w:val="003E679E"/>
    <w:rsid w:val="003E67A7"/>
    <w:rsid w:val="003E67E3"/>
    <w:rsid w:val="003E6811"/>
    <w:rsid w:val="003E6836"/>
    <w:rsid w:val="003E687B"/>
    <w:rsid w:val="003E689C"/>
    <w:rsid w:val="003E68C9"/>
    <w:rsid w:val="003E68D4"/>
    <w:rsid w:val="003E68E8"/>
    <w:rsid w:val="003E694D"/>
    <w:rsid w:val="003E6952"/>
    <w:rsid w:val="003E69B1"/>
    <w:rsid w:val="003E69DE"/>
    <w:rsid w:val="003E6A09"/>
    <w:rsid w:val="003E6A25"/>
    <w:rsid w:val="003E6A3A"/>
    <w:rsid w:val="003E6A74"/>
    <w:rsid w:val="003E6A76"/>
    <w:rsid w:val="003E6A78"/>
    <w:rsid w:val="003E6A79"/>
    <w:rsid w:val="003E6A8D"/>
    <w:rsid w:val="003E6AC0"/>
    <w:rsid w:val="003E6AF2"/>
    <w:rsid w:val="003E6AFA"/>
    <w:rsid w:val="003E6B02"/>
    <w:rsid w:val="003E6B17"/>
    <w:rsid w:val="003E6B3D"/>
    <w:rsid w:val="003E6B4C"/>
    <w:rsid w:val="003E6B7C"/>
    <w:rsid w:val="003E6B87"/>
    <w:rsid w:val="003E6B91"/>
    <w:rsid w:val="003E6BBA"/>
    <w:rsid w:val="003E6BC5"/>
    <w:rsid w:val="003E6BD0"/>
    <w:rsid w:val="003E6BE5"/>
    <w:rsid w:val="003E6BEC"/>
    <w:rsid w:val="003E6C5D"/>
    <w:rsid w:val="003E6CE3"/>
    <w:rsid w:val="003E6CFA"/>
    <w:rsid w:val="003E6D1F"/>
    <w:rsid w:val="003E6D28"/>
    <w:rsid w:val="003E6D47"/>
    <w:rsid w:val="003E6D4A"/>
    <w:rsid w:val="003E6D4C"/>
    <w:rsid w:val="003E6D6E"/>
    <w:rsid w:val="003E6DC3"/>
    <w:rsid w:val="003E6E26"/>
    <w:rsid w:val="003E6E54"/>
    <w:rsid w:val="003E6E77"/>
    <w:rsid w:val="003E6E7B"/>
    <w:rsid w:val="003E6EAB"/>
    <w:rsid w:val="003E6EC5"/>
    <w:rsid w:val="003E6ECD"/>
    <w:rsid w:val="003E6F09"/>
    <w:rsid w:val="003E6F14"/>
    <w:rsid w:val="003E6F23"/>
    <w:rsid w:val="003E6F34"/>
    <w:rsid w:val="003E6F65"/>
    <w:rsid w:val="003E6F6D"/>
    <w:rsid w:val="003E6F7B"/>
    <w:rsid w:val="003E6F7F"/>
    <w:rsid w:val="003E6FC9"/>
    <w:rsid w:val="003E6FE2"/>
    <w:rsid w:val="003E7001"/>
    <w:rsid w:val="003E700C"/>
    <w:rsid w:val="003E706B"/>
    <w:rsid w:val="003E706E"/>
    <w:rsid w:val="003E7086"/>
    <w:rsid w:val="003E7090"/>
    <w:rsid w:val="003E70D3"/>
    <w:rsid w:val="003E70DE"/>
    <w:rsid w:val="003E7181"/>
    <w:rsid w:val="003E71B8"/>
    <w:rsid w:val="003E7222"/>
    <w:rsid w:val="003E7235"/>
    <w:rsid w:val="003E724C"/>
    <w:rsid w:val="003E726E"/>
    <w:rsid w:val="003E728D"/>
    <w:rsid w:val="003E733E"/>
    <w:rsid w:val="003E7354"/>
    <w:rsid w:val="003E7361"/>
    <w:rsid w:val="003E7364"/>
    <w:rsid w:val="003E7376"/>
    <w:rsid w:val="003E7384"/>
    <w:rsid w:val="003E7389"/>
    <w:rsid w:val="003E73E3"/>
    <w:rsid w:val="003E73F3"/>
    <w:rsid w:val="003E73F6"/>
    <w:rsid w:val="003E7493"/>
    <w:rsid w:val="003E74A1"/>
    <w:rsid w:val="003E74BB"/>
    <w:rsid w:val="003E74BC"/>
    <w:rsid w:val="003E74E2"/>
    <w:rsid w:val="003E750A"/>
    <w:rsid w:val="003E7510"/>
    <w:rsid w:val="003E7524"/>
    <w:rsid w:val="003E753C"/>
    <w:rsid w:val="003E75BE"/>
    <w:rsid w:val="003E75C8"/>
    <w:rsid w:val="003E75EA"/>
    <w:rsid w:val="003E7611"/>
    <w:rsid w:val="003E7647"/>
    <w:rsid w:val="003E7652"/>
    <w:rsid w:val="003E7670"/>
    <w:rsid w:val="003E76B7"/>
    <w:rsid w:val="003E76BD"/>
    <w:rsid w:val="003E76C6"/>
    <w:rsid w:val="003E7704"/>
    <w:rsid w:val="003E772F"/>
    <w:rsid w:val="003E7738"/>
    <w:rsid w:val="003E778E"/>
    <w:rsid w:val="003E7794"/>
    <w:rsid w:val="003E779D"/>
    <w:rsid w:val="003E779F"/>
    <w:rsid w:val="003E77F5"/>
    <w:rsid w:val="003E781A"/>
    <w:rsid w:val="003E783E"/>
    <w:rsid w:val="003E7868"/>
    <w:rsid w:val="003E7871"/>
    <w:rsid w:val="003E7879"/>
    <w:rsid w:val="003E7881"/>
    <w:rsid w:val="003E78B2"/>
    <w:rsid w:val="003E7929"/>
    <w:rsid w:val="003E792D"/>
    <w:rsid w:val="003E7934"/>
    <w:rsid w:val="003E796B"/>
    <w:rsid w:val="003E79AA"/>
    <w:rsid w:val="003E79DF"/>
    <w:rsid w:val="003E7A4C"/>
    <w:rsid w:val="003E7A73"/>
    <w:rsid w:val="003E7A91"/>
    <w:rsid w:val="003E7A9E"/>
    <w:rsid w:val="003E7AAD"/>
    <w:rsid w:val="003E7AB5"/>
    <w:rsid w:val="003E7AE8"/>
    <w:rsid w:val="003E7B14"/>
    <w:rsid w:val="003E7B20"/>
    <w:rsid w:val="003E7B46"/>
    <w:rsid w:val="003E7B68"/>
    <w:rsid w:val="003E7B8C"/>
    <w:rsid w:val="003E7BC7"/>
    <w:rsid w:val="003E7C13"/>
    <w:rsid w:val="003E7C1A"/>
    <w:rsid w:val="003E7C24"/>
    <w:rsid w:val="003E7C2E"/>
    <w:rsid w:val="003E7C36"/>
    <w:rsid w:val="003E7C68"/>
    <w:rsid w:val="003E7C9E"/>
    <w:rsid w:val="003E7CD6"/>
    <w:rsid w:val="003E7D3D"/>
    <w:rsid w:val="003E7D63"/>
    <w:rsid w:val="003E7D70"/>
    <w:rsid w:val="003E7D88"/>
    <w:rsid w:val="003E7DA5"/>
    <w:rsid w:val="003E7DA8"/>
    <w:rsid w:val="003E7E6E"/>
    <w:rsid w:val="003E7E97"/>
    <w:rsid w:val="003E7EBE"/>
    <w:rsid w:val="003E7ECC"/>
    <w:rsid w:val="003E7F3E"/>
    <w:rsid w:val="003E7F75"/>
    <w:rsid w:val="003F000A"/>
    <w:rsid w:val="003F0051"/>
    <w:rsid w:val="003F005D"/>
    <w:rsid w:val="003F0072"/>
    <w:rsid w:val="003F0097"/>
    <w:rsid w:val="003F00D0"/>
    <w:rsid w:val="003F00D3"/>
    <w:rsid w:val="003F00E4"/>
    <w:rsid w:val="003F00ED"/>
    <w:rsid w:val="003F0129"/>
    <w:rsid w:val="003F0180"/>
    <w:rsid w:val="003F0192"/>
    <w:rsid w:val="003F019E"/>
    <w:rsid w:val="003F01DA"/>
    <w:rsid w:val="003F01DF"/>
    <w:rsid w:val="003F01E3"/>
    <w:rsid w:val="003F0216"/>
    <w:rsid w:val="003F0250"/>
    <w:rsid w:val="003F02FB"/>
    <w:rsid w:val="003F030F"/>
    <w:rsid w:val="003F0315"/>
    <w:rsid w:val="003F0369"/>
    <w:rsid w:val="003F0383"/>
    <w:rsid w:val="003F03B4"/>
    <w:rsid w:val="003F0400"/>
    <w:rsid w:val="003F0431"/>
    <w:rsid w:val="003F0436"/>
    <w:rsid w:val="003F0534"/>
    <w:rsid w:val="003F055F"/>
    <w:rsid w:val="003F0576"/>
    <w:rsid w:val="003F0580"/>
    <w:rsid w:val="003F0591"/>
    <w:rsid w:val="003F05BA"/>
    <w:rsid w:val="003F05C2"/>
    <w:rsid w:val="003F0642"/>
    <w:rsid w:val="003F0714"/>
    <w:rsid w:val="003F074F"/>
    <w:rsid w:val="003F0757"/>
    <w:rsid w:val="003F075F"/>
    <w:rsid w:val="003F0771"/>
    <w:rsid w:val="003F07AE"/>
    <w:rsid w:val="003F07FA"/>
    <w:rsid w:val="003F080D"/>
    <w:rsid w:val="003F0855"/>
    <w:rsid w:val="003F091B"/>
    <w:rsid w:val="003F091C"/>
    <w:rsid w:val="003F092A"/>
    <w:rsid w:val="003F0937"/>
    <w:rsid w:val="003F0972"/>
    <w:rsid w:val="003F09D0"/>
    <w:rsid w:val="003F09F6"/>
    <w:rsid w:val="003F0A21"/>
    <w:rsid w:val="003F0A8A"/>
    <w:rsid w:val="003F0AC5"/>
    <w:rsid w:val="003F0B03"/>
    <w:rsid w:val="003F0B1D"/>
    <w:rsid w:val="003F0B32"/>
    <w:rsid w:val="003F0B44"/>
    <w:rsid w:val="003F0B4B"/>
    <w:rsid w:val="003F0B5A"/>
    <w:rsid w:val="003F0BA3"/>
    <w:rsid w:val="003F0BC5"/>
    <w:rsid w:val="003F0BF8"/>
    <w:rsid w:val="003F0C39"/>
    <w:rsid w:val="003F0C93"/>
    <w:rsid w:val="003F0CC3"/>
    <w:rsid w:val="003F0CE4"/>
    <w:rsid w:val="003F0CE7"/>
    <w:rsid w:val="003F0CFB"/>
    <w:rsid w:val="003F0D14"/>
    <w:rsid w:val="003F0D73"/>
    <w:rsid w:val="003F0DA6"/>
    <w:rsid w:val="003F0DC5"/>
    <w:rsid w:val="003F0DE0"/>
    <w:rsid w:val="003F0E06"/>
    <w:rsid w:val="003F0E1C"/>
    <w:rsid w:val="003F0E2F"/>
    <w:rsid w:val="003F0E6F"/>
    <w:rsid w:val="003F0EC9"/>
    <w:rsid w:val="003F0EEB"/>
    <w:rsid w:val="003F0EF4"/>
    <w:rsid w:val="003F0F1F"/>
    <w:rsid w:val="003F0F36"/>
    <w:rsid w:val="003F0F80"/>
    <w:rsid w:val="003F0F99"/>
    <w:rsid w:val="003F1055"/>
    <w:rsid w:val="003F1076"/>
    <w:rsid w:val="003F1079"/>
    <w:rsid w:val="003F108D"/>
    <w:rsid w:val="003F1092"/>
    <w:rsid w:val="003F10CD"/>
    <w:rsid w:val="003F10E7"/>
    <w:rsid w:val="003F10F6"/>
    <w:rsid w:val="003F1120"/>
    <w:rsid w:val="003F116D"/>
    <w:rsid w:val="003F1180"/>
    <w:rsid w:val="003F119D"/>
    <w:rsid w:val="003F11B9"/>
    <w:rsid w:val="003F1250"/>
    <w:rsid w:val="003F12AC"/>
    <w:rsid w:val="003F130A"/>
    <w:rsid w:val="003F1359"/>
    <w:rsid w:val="003F1366"/>
    <w:rsid w:val="003F136C"/>
    <w:rsid w:val="003F13E6"/>
    <w:rsid w:val="003F13F0"/>
    <w:rsid w:val="003F13FC"/>
    <w:rsid w:val="003F140E"/>
    <w:rsid w:val="003F1430"/>
    <w:rsid w:val="003F1439"/>
    <w:rsid w:val="003F143D"/>
    <w:rsid w:val="003F143E"/>
    <w:rsid w:val="003F144C"/>
    <w:rsid w:val="003F147D"/>
    <w:rsid w:val="003F149D"/>
    <w:rsid w:val="003F14D8"/>
    <w:rsid w:val="003F1522"/>
    <w:rsid w:val="003F1526"/>
    <w:rsid w:val="003F1542"/>
    <w:rsid w:val="003F1567"/>
    <w:rsid w:val="003F15B0"/>
    <w:rsid w:val="003F15B4"/>
    <w:rsid w:val="003F15B7"/>
    <w:rsid w:val="003F15EC"/>
    <w:rsid w:val="003F163B"/>
    <w:rsid w:val="003F1645"/>
    <w:rsid w:val="003F1688"/>
    <w:rsid w:val="003F169C"/>
    <w:rsid w:val="003F16D6"/>
    <w:rsid w:val="003F16E9"/>
    <w:rsid w:val="003F16FA"/>
    <w:rsid w:val="003F1709"/>
    <w:rsid w:val="003F173E"/>
    <w:rsid w:val="003F174C"/>
    <w:rsid w:val="003F179F"/>
    <w:rsid w:val="003F17F6"/>
    <w:rsid w:val="003F1811"/>
    <w:rsid w:val="003F1818"/>
    <w:rsid w:val="003F1834"/>
    <w:rsid w:val="003F183C"/>
    <w:rsid w:val="003F18BC"/>
    <w:rsid w:val="003F18CE"/>
    <w:rsid w:val="003F18CF"/>
    <w:rsid w:val="003F18E3"/>
    <w:rsid w:val="003F192C"/>
    <w:rsid w:val="003F194A"/>
    <w:rsid w:val="003F19AB"/>
    <w:rsid w:val="003F19CA"/>
    <w:rsid w:val="003F1A59"/>
    <w:rsid w:val="003F1A7D"/>
    <w:rsid w:val="003F1AA8"/>
    <w:rsid w:val="003F1B13"/>
    <w:rsid w:val="003F1B14"/>
    <w:rsid w:val="003F1B1A"/>
    <w:rsid w:val="003F1B33"/>
    <w:rsid w:val="003F1B4A"/>
    <w:rsid w:val="003F1BAD"/>
    <w:rsid w:val="003F1BFF"/>
    <w:rsid w:val="003F1C0F"/>
    <w:rsid w:val="003F1C36"/>
    <w:rsid w:val="003F1C49"/>
    <w:rsid w:val="003F1C9E"/>
    <w:rsid w:val="003F1CA2"/>
    <w:rsid w:val="003F1CB3"/>
    <w:rsid w:val="003F1CCA"/>
    <w:rsid w:val="003F1CDA"/>
    <w:rsid w:val="003F1D0E"/>
    <w:rsid w:val="003F1DB0"/>
    <w:rsid w:val="003F1DB3"/>
    <w:rsid w:val="003F1DFC"/>
    <w:rsid w:val="003F1E32"/>
    <w:rsid w:val="003F1E64"/>
    <w:rsid w:val="003F1E77"/>
    <w:rsid w:val="003F1E85"/>
    <w:rsid w:val="003F1EAD"/>
    <w:rsid w:val="003F1EB9"/>
    <w:rsid w:val="003F1EE7"/>
    <w:rsid w:val="003F1EFB"/>
    <w:rsid w:val="003F1F05"/>
    <w:rsid w:val="003F1FB0"/>
    <w:rsid w:val="003F1FB5"/>
    <w:rsid w:val="003F1FC9"/>
    <w:rsid w:val="003F1FE5"/>
    <w:rsid w:val="003F2040"/>
    <w:rsid w:val="003F20BC"/>
    <w:rsid w:val="003F20E0"/>
    <w:rsid w:val="003F212F"/>
    <w:rsid w:val="003F2134"/>
    <w:rsid w:val="003F2147"/>
    <w:rsid w:val="003F2171"/>
    <w:rsid w:val="003F218A"/>
    <w:rsid w:val="003F219A"/>
    <w:rsid w:val="003F219E"/>
    <w:rsid w:val="003F21BA"/>
    <w:rsid w:val="003F21C8"/>
    <w:rsid w:val="003F21D8"/>
    <w:rsid w:val="003F2220"/>
    <w:rsid w:val="003F2298"/>
    <w:rsid w:val="003F22C0"/>
    <w:rsid w:val="003F22D6"/>
    <w:rsid w:val="003F2315"/>
    <w:rsid w:val="003F2317"/>
    <w:rsid w:val="003F237C"/>
    <w:rsid w:val="003F238B"/>
    <w:rsid w:val="003F2399"/>
    <w:rsid w:val="003F23A8"/>
    <w:rsid w:val="003F23D9"/>
    <w:rsid w:val="003F23F1"/>
    <w:rsid w:val="003F23F5"/>
    <w:rsid w:val="003F23F8"/>
    <w:rsid w:val="003F2428"/>
    <w:rsid w:val="003F2429"/>
    <w:rsid w:val="003F2446"/>
    <w:rsid w:val="003F2463"/>
    <w:rsid w:val="003F246A"/>
    <w:rsid w:val="003F24B6"/>
    <w:rsid w:val="003F2502"/>
    <w:rsid w:val="003F252A"/>
    <w:rsid w:val="003F25A6"/>
    <w:rsid w:val="003F265A"/>
    <w:rsid w:val="003F2679"/>
    <w:rsid w:val="003F26D8"/>
    <w:rsid w:val="003F26F4"/>
    <w:rsid w:val="003F26FC"/>
    <w:rsid w:val="003F272D"/>
    <w:rsid w:val="003F2760"/>
    <w:rsid w:val="003F2770"/>
    <w:rsid w:val="003F2773"/>
    <w:rsid w:val="003F2883"/>
    <w:rsid w:val="003F28A2"/>
    <w:rsid w:val="003F28EB"/>
    <w:rsid w:val="003F299A"/>
    <w:rsid w:val="003F29C9"/>
    <w:rsid w:val="003F29D8"/>
    <w:rsid w:val="003F29E5"/>
    <w:rsid w:val="003F2A23"/>
    <w:rsid w:val="003F2A5A"/>
    <w:rsid w:val="003F2A65"/>
    <w:rsid w:val="003F2A7E"/>
    <w:rsid w:val="003F2A8F"/>
    <w:rsid w:val="003F2AB0"/>
    <w:rsid w:val="003F2ABD"/>
    <w:rsid w:val="003F2ABE"/>
    <w:rsid w:val="003F2AEE"/>
    <w:rsid w:val="003F2AF0"/>
    <w:rsid w:val="003F2AF1"/>
    <w:rsid w:val="003F2AFF"/>
    <w:rsid w:val="003F2B09"/>
    <w:rsid w:val="003F2B43"/>
    <w:rsid w:val="003F2B4D"/>
    <w:rsid w:val="003F2B66"/>
    <w:rsid w:val="003F2B83"/>
    <w:rsid w:val="003F2BAC"/>
    <w:rsid w:val="003F2BC2"/>
    <w:rsid w:val="003F2BF5"/>
    <w:rsid w:val="003F2BFD"/>
    <w:rsid w:val="003F2C0B"/>
    <w:rsid w:val="003F2C14"/>
    <w:rsid w:val="003F2C4E"/>
    <w:rsid w:val="003F2C5F"/>
    <w:rsid w:val="003F2C91"/>
    <w:rsid w:val="003F2CAF"/>
    <w:rsid w:val="003F2CC6"/>
    <w:rsid w:val="003F2D47"/>
    <w:rsid w:val="003F2D51"/>
    <w:rsid w:val="003F2D72"/>
    <w:rsid w:val="003F2D88"/>
    <w:rsid w:val="003F2D8C"/>
    <w:rsid w:val="003F2DD8"/>
    <w:rsid w:val="003F2DE6"/>
    <w:rsid w:val="003F2DE9"/>
    <w:rsid w:val="003F2DF0"/>
    <w:rsid w:val="003F2E0B"/>
    <w:rsid w:val="003F2E7D"/>
    <w:rsid w:val="003F2E8A"/>
    <w:rsid w:val="003F2E8F"/>
    <w:rsid w:val="003F2E9E"/>
    <w:rsid w:val="003F2EBD"/>
    <w:rsid w:val="003F2EC8"/>
    <w:rsid w:val="003F2EE1"/>
    <w:rsid w:val="003F2EF9"/>
    <w:rsid w:val="003F2F16"/>
    <w:rsid w:val="003F2F2F"/>
    <w:rsid w:val="003F2F3A"/>
    <w:rsid w:val="003F2F55"/>
    <w:rsid w:val="003F2FDA"/>
    <w:rsid w:val="003F2FDC"/>
    <w:rsid w:val="003F2FEA"/>
    <w:rsid w:val="003F3011"/>
    <w:rsid w:val="003F3031"/>
    <w:rsid w:val="003F3047"/>
    <w:rsid w:val="003F304C"/>
    <w:rsid w:val="003F305B"/>
    <w:rsid w:val="003F3066"/>
    <w:rsid w:val="003F30D4"/>
    <w:rsid w:val="003F30EB"/>
    <w:rsid w:val="003F3121"/>
    <w:rsid w:val="003F3133"/>
    <w:rsid w:val="003F3140"/>
    <w:rsid w:val="003F3189"/>
    <w:rsid w:val="003F31A5"/>
    <w:rsid w:val="003F31AE"/>
    <w:rsid w:val="003F31F0"/>
    <w:rsid w:val="003F3246"/>
    <w:rsid w:val="003F3258"/>
    <w:rsid w:val="003F3267"/>
    <w:rsid w:val="003F3296"/>
    <w:rsid w:val="003F32A1"/>
    <w:rsid w:val="003F32CB"/>
    <w:rsid w:val="003F331C"/>
    <w:rsid w:val="003F3347"/>
    <w:rsid w:val="003F337A"/>
    <w:rsid w:val="003F33BC"/>
    <w:rsid w:val="003F33FD"/>
    <w:rsid w:val="003F344D"/>
    <w:rsid w:val="003F346E"/>
    <w:rsid w:val="003F349A"/>
    <w:rsid w:val="003F34D0"/>
    <w:rsid w:val="003F34EC"/>
    <w:rsid w:val="003F34FD"/>
    <w:rsid w:val="003F356E"/>
    <w:rsid w:val="003F3584"/>
    <w:rsid w:val="003F359E"/>
    <w:rsid w:val="003F35A9"/>
    <w:rsid w:val="003F35AE"/>
    <w:rsid w:val="003F35CA"/>
    <w:rsid w:val="003F3600"/>
    <w:rsid w:val="003F360B"/>
    <w:rsid w:val="003F3613"/>
    <w:rsid w:val="003F367E"/>
    <w:rsid w:val="003F3684"/>
    <w:rsid w:val="003F3687"/>
    <w:rsid w:val="003F368E"/>
    <w:rsid w:val="003F3696"/>
    <w:rsid w:val="003F36A7"/>
    <w:rsid w:val="003F36B6"/>
    <w:rsid w:val="003F36C1"/>
    <w:rsid w:val="003F36C3"/>
    <w:rsid w:val="003F36C9"/>
    <w:rsid w:val="003F36CA"/>
    <w:rsid w:val="003F36D8"/>
    <w:rsid w:val="003F36E0"/>
    <w:rsid w:val="003F3708"/>
    <w:rsid w:val="003F371E"/>
    <w:rsid w:val="003F3727"/>
    <w:rsid w:val="003F377C"/>
    <w:rsid w:val="003F3784"/>
    <w:rsid w:val="003F378C"/>
    <w:rsid w:val="003F3800"/>
    <w:rsid w:val="003F3801"/>
    <w:rsid w:val="003F3822"/>
    <w:rsid w:val="003F385C"/>
    <w:rsid w:val="003F38A2"/>
    <w:rsid w:val="003F38D5"/>
    <w:rsid w:val="003F390D"/>
    <w:rsid w:val="003F3932"/>
    <w:rsid w:val="003F397D"/>
    <w:rsid w:val="003F3985"/>
    <w:rsid w:val="003F3995"/>
    <w:rsid w:val="003F39B6"/>
    <w:rsid w:val="003F39D9"/>
    <w:rsid w:val="003F3A09"/>
    <w:rsid w:val="003F3A44"/>
    <w:rsid w:val="003F3A4A"/>
    <w:rsid w:val="003F3A9F"/>
    <w:rsid w:val="003F3AA6"/>
    <w:rsid w:val="003F3AC7"/>
    <w:rsid w:val="003F3AE2"/>
    <w:rsid w:val="003F3AE8"/>
    <w:rsid w:val="003F3B8D"/>
    <w:rsid w:val="003F3BD8"/>
    <w:rsid w:val="003F3BE0"/>
    <w:rsid w:val="003F3BF5"/>
    <w:rsid w:val="003F3C16"/>
    <w:rsid w:val="003F3C3E"/>
    <w:rsid w:val="003F3C4F"/>
    <w:rsid w:val="003F3CA4"/>
    <w:rsid w:val="003F3CB2"/>
    <w:rsid w:val="003F3CE3"/>
    <w:rsid w:val="003F3D1F"/>
    <w:rsid w:val="003F3D6F"/>
    <w:rsid w:val="003F3D75"/>
    <w:rsid w:val="003F3D9C"/>
    <w:rsid w:val="003F3DB5"/>
    <w:rsid w:val="003F3DBE"/>
    <w:rsid w:val="003F3DD9"/>
    <w:rsid w:val="003F3DF4"/>
    <w:rsid w:val="003F3E31"/>
    <w:rsid w:val="003F3E52"/>
    <w:rsid w:val="003F3F13"/>
    <w:rsid w:val="003F3FDF"/>
    <w:rsid w:val="003F3FF2"/>
    <w:rsid w:val="003F4015"/>
    <w:rsid w:val="003F401A"/>
    <w:rsid w:val="003F401D"/>
    <w:rsid w:val="003F4028"/>
    <w:rsid w:val="003F4057"/>
    <w:rsid w:val="003F4091"/>
    <w:rsid w:val="003F4094"/>
    <w:rsid w:val="003F4099"/>
    <w:rsid w:val="003F40B4"/>
    <w:rsid w:val="003F40BC"/>
    <w:rsid w:val="003F40E3"/>
    <w:rsid w:val="003F40F2"/>
    <w:rsid w:val="003F413A"/>
    <w:rsid w:val="003F41A5"/>
    <w:rsid w:val="003F41B0"/>
    <w:rsid w:val="003F4238"/>
    <w:rsid w:val="003F4245"/>
    <w:rsid w:val="003F426E"/>
    <w:rsid w:val="003F42AD"/>
    <w:rsid w:val="003F42BB"/>
    <w:rsid w:val="003F42D1"/>
    <w:rsid w:val="003F42DC"/>
    <w:rsid w:val="003F42EB"/>
    <w:rsid w:val="003F4307"/>
    <w:rsid w:val="003F4331"/>
    <w:rsid w:val="003F4338"/>
    <w:rsid w:val="003F436C"/>
    <w:rsid w:val="003F439F"/>
    <w:rsid w:val="003F43D7"/>
    <w:rsid w:val="003F443E"/>
    <w:rsid w:val="003F44A2"/>
    <w:rsid w:val="003F44BC"/>
    <w:rsid w:val="003F44DB"/>
    <w:rsid w:val="003F44DF"/>
    <w:rsid w:val="003F44EE"/>
    <w:rsid w:val="003F453E"/>
    <w:rsid w:val="003F4546"/>
    <w:rsid w:val="003F4550"/>
    <w:rsid w:val="003F4555"/>
    <w:rsid w:val="003F4584"/>
    <w:rsid w:val="003F459C"/>
    <w:rsid w:val="003F45D6"/>
    <w:rsid w:val="003F45D7"/>
    <w:rsid w:val="003F4619"/>
    <w:rsid w:val="003F4624"/>
    <w:rsid w:val="003F462D"/>
    <w:rsid w:val="003F462F"/>
    <w:rsid w:val="003F464C"/>
    <w:rsid w:val="003F464E"/>
    <w:rsid w:val="003F46D5"/>
    <w:rsid w:val="003F46DA"/>
    <w:rsid w:val="003F4731"/>
    <w:rsid w:val="003F4737"/>
    <w:rsid w:val="003F475A"/>
    <w:rsid w:val="003F477F"/>
    <w:rsid w:val="003F4789"/>
    <w:rsid w:val="003F47B5"/>
    <w:rsid w:val="003F47BC"/>
    <w:rsid w:val="003F4831"/>
    <w:rsid w:val="003F4841"/>
    <w:rsid w:val="003F4854"/>
    <w:rsid w:val="003F4860"/>
    <w:rsid w:val="003F487C"/>
    <w:rsid w:val="003F4884"/>
    <w:rsid w:val="003F489B"/>
    <w:rsid w:val="003F489C"/>
    <w:rsid w:val="003F48CC"/>
    <w:rsid w:val="003F48FC"/>
    <w:rsid w:val="003F4907"/>
    <w:rsid w:val="003F494A"/>
    <w:rsid w:val="003F496C"/>
    <w:rsid w:val="003F49AC"/>
    <w:rsid w:val="003F4A29"/>
    <w:rsid w:val="003F4A3D"/>
    <w:rsid w:val="003F4A4F"/>
    <w:rsid w:val="003F4A5A"/>
    <w:rsid w:val="003F4A87"/>
    <w:rsid w:val="003F4A8A"/>
    <w:rsid w:val="003F4A91"/>
    <w:rsid w:val="003F4ACA"/>
    <w:rsid w:val="003F4AD5"/>
    <w:rsid w:val="003F4AFD"/>
    <w:rsid w:val="003F4B15"/>
    <w:rsid w:val="003F4B30"/>
    <w:rsid w:val="003F4B64"/>
    <w:rsid w:val="003F4B83"/>
    <w:rsid w:val="003F4B9A"/>
    <w:rsid w:val="003F4BE0"/>
    <w:rsid w:val="003F4BEB"/>
    <w:rsid w:val="003F4C05"/>
    <w:rsid w:val="003F4C15"/>
    <w:rsid w:val="003F4C2B"/>
    <w:rsid w:val="003F4C82"/>
    <w:rsid w:val="003F4C97"/>
    <w:rsid w:val="003F4D05"/>
    <w:rsid w:val="003F4D2C"/>
    <w:rsid w:val="003F4D37"/>
    <w:rsid w:val="003F4D5E"/>
    <w:rsid w:val="003F4D5F"/>
    <w:rsid w:val="003F4D9C"/>
    <w:rsid w:val="003F4DCD"/>
    <w:rsid w:val="003F4DD7"/>
    <w:rsid w:val="003F4DDA"/>
    <w:rsid w:val="003F4DDC"/>
    <w:rsid w:val="003F4E17"/>
    <w:rsid w:val="003F4E2E"/>
    <w:rsid w:val="003F4E3C"/>
    <w:rsid w:val="003F4E4E"/>
    <w:rsid w:val="003F4E4F"/>
    <w:rsid w:val="003F4E5E"/>
    <w:rsid w:val="003F4E60"/>
    <w:rsid w:val="003F4E8E"/>
    <w:rsid w:val="003F4E8F"/>
    <w:rsid w:val="003F4E94"/>
    <w:rsid w:val="003F4EDD"/>
    <w:rsid w:val="003F4EF8"/>
    <w:rsid w:val="003F4F19"/>
    <w:rsid w:val="003F4F32"/>
    <w:rsid w:val="003F4F7E"/>
    <w:rsid w:val="003F4F95"/>
    <w:rsid w:val="003F4FBB"/>
    <w:rsid w:val="003F4FE8"/>
    <w:rsid w:val="003F5009"/>
    <w:rsid w:val="003F5034"/>
    <w:rsid w:val="003F504E"/>
    <w:rsid w:val="003F5077"/>
    <w:rsid w:val="003F50A1"/>
    <w:rsid w:val="003F50AC"/>
    <w:rsid w:val="003F50CD"/>
    <w:rsid w:val="003F50F0"/>
    <w:rsid w:val="003F50F5"/>
    <w:rsid w:val="003F5109"/>
    <w:rsid w:val="003F515E"/>
    <w:rsid w:val="003F51D6"/>
    <w:rsid w:val="003F51E7"/>
    <w:rsid w:val="003F5229"/>
    <w:rsid w:val="003F5258"/>
    <w:rsid w:val="003F525F"/>
    <w:rsid w:val="003F5279"/>
    <w:rsid w:val="003F527C"/>
    <w:rsid w:val="003F5283"/>
    <w:rsid w:val="003F5297"/>
    <w:rsid w:val="003F52BC"/>
    <w:rsid w:val="003F52C0"/>
    <w:rsid w:val="003F52E2"/>
    <w:rsid w:val="003F5394"/>
    <w:rsid w:val="003F53DE"/>
    <w:rsid w:val="003F53F5"/>
    <w:rsid w:val="003F53F8"/>
    <w:rsid w:val="003F5400"/>
    <w:rsid w:val="003F540A"/>
    <w:rsid w:val="003F540D"/>
    <w:rsid w:val="003F54B5"/>
    <w:rsid w:val="003F54B7"/>
    <w:rsid w:val="003F54D0"/>
    <w:rsid w:val="003F54E0"/>
    <w:rsid w:val="003F54E3"/>
    <w:rsid w:val="003F5502"/>
    <w:rsid w:val="003F5513"/>
    <w:rsid w:val="003F5521"/>
    <w:rsid w:val="003F5537"/>
    <w:rsid w:val="003F5564"/>
    <w:rsid w:val="003F5573"/>
    <w:rsid w:val="003F55E5"/>
    <w:rsid w:val="003F55F4"/>
    <w:rsid w:val="003F55FB"/>
    <w:rsid w:val="003F562E"/>
    <w:rsid w:val="003F5643"/>
    <w:rsid w:val="003F569D"/>
    <w:rsid w:val="003F56AE"/>
    <w:rsid w:val="003F56EF"/>
    <w:rsid w:val="003F56FE"/>
    <w:rsid w:val="003F571C"/>
    <w:rsid w:val="003F573C"/>
    <w:rsid w:val="003F57A1"/>
    <w:rsid w:val="003F57CF"/>
    <w:rsid w:val="003F57F1"/>
    <w:rsid w:val="003F5816"/>
    <w:rsid w:val="003F5817"/>
    <w:rsid w:val="003F58A1"/>
    <w:rsid w:val="003F58C8"/>
    <w:rsid w:val="003F5907"/>
    <w:rsid w:val="003F591D"/>
    <w:rsid w:val="003F592C"/>
    <w:rsid w:val="003F5945"/>
    <w:rsid w:val="003F5954"/>
    <w:rsid w:val="003F598E"/>
    <w:rsid w:val="003F5999"/>
    <w:rsid w:val="003F59B2"/>
    <w:rsid w:val="003F59B4"/>
    <w:rsid w:val="003F5A22"/>
    <w:rsid w:val="003F5A3C"/>
    <w:rsid w:val="003F5A4D"/>
    <w:rsid w:val="003F5A85"/>
    <w:rsid w:val="003F5AB4"/>
    <w:rsid w:val="003F5AC9"/>
    <w:rsid w:val="003F5AF0"/>
    <w:rsid w:val="003F5AFC"/>
    <w:rsid w:val="003F5B06"/>
    <w:rsid w:val="003F5B1B"/>
    <w:rsid w:val="003F5B59"/>
    <w:rsid w:val="003F5B5C"/>
    <w:rsid w:val="003F5B76"/>
    <w:rsid w:val="003F5BA3"/>
    <w:rsid w:val="003F5BDA"/>
    <w:rsid w:val="003F5C00"/>
    <w:rsid w:val="003F5C0B"/>
    <w:rsid w:val="003F5C0C"/>
    <w:rsid w:val="003F5C40"/>
    <w:rsid w:val="003F5C46"/>
    <w:rsid w:val="003F5C5F"/>
    <w:rsid w:val="003F5C8D"/>
    <w:rsid w:val="003F5C9A"/>
    <w:rsid w:val="003F5CAB"/>
    <w:rsid w:val="003F5CB2"/>
    <w:rsid w:val="003F5CBF"/>
    <w:rsid w:val="003F5CC1"/>
    <w:rsid w:val="003F5D11"/>
    <w:rsid w:val="003F5D1A"/>
    <w:rsid w:val="003F5D25"/>
    <w:rsid w:val="003F5D5D"/>
    <w:rsid w:val="003F5D91"/>
    <w:rsid w:val="003F5DFC"/>
    <w:rsid w:val="003F5E35"/>
    <w:rsid w:val="003F5E47"/>
    <w:rsid w:val="003F5E56"/>
    <w:rsid w:val="003F5E8F"/>
    <w:rsid w:val="003F5EB3"/>
    <w:rsid w:val="003F5F2D"/>
    <w:rsid w:val="003F5F53"/>
    <w:rsid w:val="003F5F69"/>
    <w:rsid w:val="003F5FE2"/>
    <w:rsid w:val="003F5FF2"/>
    <w:rsid w:val="003F601F"/>
    <w:rsid w:val="003F6020"/>
    <w:rsid w:val="003F602D"/>
    <w:rsid w:val="003F6071"/>
    <w:rsid w:val="003F6087"/>
    <w:rsid w:val="003F6091"/>
    <w:rsid w:val="003F60B7"/>
    <w:rsid w:val="003F613A"/>
    <w:rsid w:val="003F61C2"/>
    <w:rsid w:val="003F61D9"/>
    <w:rsid w:val="003F61E9"/>
    <w:rsid w:val="003F6202"/>
    <w:rsid w:val="003F627E"/>
    <w:rsid w:val="003F62DB"/>
    <w:rsid w:val="003F62EA"/>
    <w:rsid w:val="003F6357"/>
    <w:rsid w:val="003F63EE"/>
    <w:rsid w:val="003F63F1"/>
    <w:rsid w:val="003F6431"/>
    <w:rsid w:val="003F646C"/>
    <w:rsid w:val="003F6485"/>
    <w:rsid w:val="003F6494"/>
    <w:rsid w:val="003F64AF"/>
    <w:rsid w:val="003F64C6"/>
    <w:rsid w:val="003F64EE"/>
    <w:rsid w:val="003F6511"/>
    <w:rsid w:val="003F6519"/>
    <w:rsid w:val="003F6524"/>
    <w:rsid w:val="003F6534"/>
    <w:rsid w:val="003F657E"/>
    <w:rsid w:val="003F65B1"/>
    <w:rsid w:val="003F6624"/>
    <w:rsid w:val="003F6625"/>
    <w:rsid w:val="003F663E"/>
    <w:rsid w:val="003F664C"/>
    <w:rsid w:val="003F666B"/>
    <w:rsid w:val="003F66D9"/>
    <w:rsid w:val="003F66E1"/>
    <w:rsid w:val="003F6719"/>
    <w:rsid w:val="003F6755"/>
    <w:rsid w:val="003F6799"/>
    <w:rsid w:val="003F67AD"/>
    <w:rsid w:val="003F67E4"/>
    <w:rsid w:val="003F67EB"/>
    <w:rsid w:val="003F6807"/>
    <w:rsid w:val="003F6809"/>
    <w:rsid w:val="003F6813"/>
    <w:rsid w:val="003F6844"/>
    <w:rsid w:val="003F686C"/>
    <w:rsid w:val="003F6896"/>
    <w:rsid w:val="003F68B9"/>
    <w:rsid w:val="003F68CA"/>
    <w:rsid w:val="003F68FE"/>
    <w:rsid w:val="003F6917"/>
    <w:rsid w:val="003F693A"/>
    <w:rsid w:val="003F697E"/>
    <w:rsid w:val="003F69C3"/>
    <w:rsid w:val="003F69ED"/>
    <w:rsid w:val="003F6A33"/>
    <w:rsid w:val="003F6A5B"/>
    <w:rsid w:val="003F6A87"/>
    <w:rsid w:val="003F6AE3"/>
    <w:rsid w:val="003F6AFE"/>
    <w:rsid w:val="003F6B2F"/>
    <w:rsid w:val="003F6B4E"/>
    <w:rsid w:val="003F6B51"/>
    <w:rsid w:val="003F6B69"/>
    <w:rsid w:val="003F6BA0"/>
    <w:rsid w:val="003F6BA5"/>
    <w:rsid w:val="003F6BF9"/>
    <w:rsid w:val="003F6C75"/>
    <w:rsid w:val="003F6CAF"/>
    <w:rsid w:val="003F6CC6"/>
    <w:rsid w:val="003F6CCE"/>
    <w:rsid w:val="003F6CE3"/>
    <w:rsid w:val="003F6CE9"/>
    <w:rsid w:val="003F6D0B"/>
    <w:rsid w:val="003F6D3B"/>
    <w:rsid w:val="003F6D64"/>
    <w:rsid w:val="003F6D65"/>
    <w:rsid w:val="003F6D7D"/>
    <w:rsid w:val="003F6DD2"/>
    <w:rsid w:val="003F6DE1"/>
    <w:rsid w:val="003F6E96"/>
    <w:rsid w:val="003F6EBE"/>
    <w:rsid w:val="003F6EC2"/>
    <w:rsid w:val="003F6ED4"/>
    <w:rsid w:val="003F6EEA"/>
    <w:rsid w:val="003F6F0C"/>
    <w:rsid w:val="003F6F29"/>
    <w:rsid w:val="003F6F40"/>
    <w:rsid w:val="003F6F45"/>
    <w:rsid w:val="003F6F65"/>
    <w:rsid w:val="003F6F6F"/>
    <w:rsid w:val="003F6F71"/>
    <w:rsid w:val="003F6F78"/>
    <w:rsid w:val="003F6FBC"/>
    <w:rsid w:val="003F6FBE"/>
    <w:rsid w:val="003F6FF5"/>
    <w:rsid w:val="003F7003"/>
    <w:rsid w:val="003F704B"/>
    <w:rsid w:val="003F7054"/>
    <w:rsid w:val="003F7082"/>
    <w:rsid w:val="003F7098"/>
    <w:rsid w:val="003F70C8"/>
    <w:rsid w:val="003F70E8"/>
    <w:rsid w:val="003F7157"/>
    <w:rsid w:val="003F71C5"/>
    <w:rsid w:val="003F7208"/>
    <w:rsid w:val="003F72D8"/>
    <w:rsid w:val="003F72F9"/>
    <w:rsid w:val="003F733E"/>
    <w:rsid w:val="003F736F"/>
    <w:rsid w:val="003F738B"/>
    <w:rsid w:val="003F738E"/>
    <w:rsid w:val="003F7397"/>
    <w:rsid w:val="003F73B7"/>
    <w:rsid w:val="003F73B8"/>
    <w:rsid w:val="003F73BD"/>
    <w:rsid w:val="003F73EB"/>
    <w:rsid w:val="003F7413"/>
    <w:rsid w:val="003F741D"/>
    <w:rsid w:val="003F7424"/>
    <w:rsid w:val="003F7433"/>
    <w:rsid w:val="003F7445"/>
    <w:rsid w:val="003F7446"/>
    <w:rsid w:val="003F745E"/>
    <w:rsid w:val="003F74B0"/>
    <w:rsid w:val="003F753F"/>
    <w:rsid w:val="003F7548"/>
    <w:rsid w:val="003F75B9"/>
    <w:rsid w:val="003F75BD"/>
    <w:rsid w:val="003F75D5"/>
    <w:rsid w:val="003F75FE"/>
    <w:rsid w:val="003F763A"/>
    <w:rsid w:val="003F7685"/>
    <w:rsid w:val="003F769A"/>
    <w:rsid w:val="003F76BF"/>
    <w:rsid w:val="003F76ED"/>
    <w:rsid w:val="003F7716"/>
    <w:rsid w:val="003F7734"/>
    <w:rsid w:val="003F773E"/>
    <w:rsid w:val="003F7777"/>
    <w:rsid w:val="003F77D1"/>
    <w:rsid w:val="003F7821"/>
    <w:rsid w:val="003F7827"/>
    <w:rsid w:val="003F784D"/>
    <w:rsid w:val="003F7870"/>
    <w:rsid w:val="003F7872"/>
    <w:rsid w:val="003F78EA"/>
    <w:rsid w:val="003F78F4"/>
    <w:rsid w:val="003F7970"/>
    <w:rsid w:val="003F7978"/>
    <w:rsid w:val="003F79E9"/>
    <w:rsid w:val="003F79F0"/>
    <w:rsid w:val="003F79F7"/>
    <w:rsid w:val="003F7A26"/>
    <w:rsid w:val="003F7A2B"/>
    <w:rsid w:val="003F7A37"/>
    <w:rsid w:val="003F7A4F"/>
    <w:rsid w:val="003F7A58"/>
    <w:rsid w:val="003F7A5A"/>
    <w:rsid w:val="003F7A78"/>
    <w:rsid w:val="003F7A7F"/>
    <w:rsid w:val="003F7ABA"/>
    <w:rsid w:val="003F7ACE"/>
    <w:rsid w:val="003F7B12"/>
    <w:rsid w:val="003F7B27"/>
    <w:rsid w:val="003F7B30"/>
    <w:rsid w:val="003F7BBD"/>
    <w:rsid w:val="003F7BCE"/>
    <w:rsid w:val="003F7C6A"/>
    <w:rsid w:val="003F7CAE"/>
    <w:rsid w:val="003F7CF2"/>
    <w:rsid w:val="003F7D0F"/>
    <w:rsid w:val="003F7D21"/>
    <w:rsid w:val="003F7DBD"/>
    <w:rsid w:val="003F7DD9"/>
    <w:rsid w:val="003F7DFD"/>
    <w:rsid w:val="003F7E08"/>
    <w:rsid w:val="003F7E38"/>
    <w:rsid w:val="003F7E3A"/>
    <w:rsid w:val="003F7E44"/>
    <w:rsid w:val="003F7E60"/>
    <w:rsid w:val="003F7E6D"/>
    <w:rsid w:val="003F7F47"/>
    <w:rsid w:val="003F7F50"/>
    <w:rsid w:val="003F7F5F"/>
    <w:rsid w:val="003F7F68"/>
    <w:rsid w:val="003F7FC5"/>
    <w:rsid w:val="003F7FF4"/>
    <w:rsid w:val="003F7FFA"/>
    <w:rsid w:val="00400007"/>
    <w:rsid w:val="0040002B"/>
    <w:rsid w:val="0040003C"/>
    <w:rsid w:val="00400077"/>
    <w:rsid w:val="004000BA"/>
    <w:rsid w:val="004000E7"/>
    <w:rsid w:val="00400108"/>
    <w:rsid w:val="00400150"/>
    <w:rsid w:val="004001D8"/>
    <w:rsid w:val="004001F5"/>
    <w:rsid w:val="00400250"/>
    <w:rsid w:val="00400252"/>
    <w:rsid w:val="00400284"/>
    <w:rsid w:val="00400285"/>
    <w:rsid w:val="004002AF"/>
    <w:rsid w:val="004002B5"/>
    <w:rsid w:val="004002B7"/>
    <w:rsid w:val="004002BD"/>
    <w:rsid w:val="004002E3"/>
    <w:rsid w:val="0040031E"/>
    <w:rsid w:val="0040037F"/>
    <w:rsid w:val="004003AA"/>
    <w:rsid w:val="004003D0"/>
    <w:rsid w:val="004003D7"/>
    <w:rsid w:val="004003F5"/>
    <w:rsid w:val="00400426"/>
    <w:rsid w:val="00400446"/>
    <w:rsid w:val="0040046E"/>
    <w:rsid w:val="004004D3"/>
    <w:rsid w:val="0040056C"/>
    <w:rsid w:val="00400582"/>
    <w:rsid w:val="004005A9"/>
    <w:rsid w:val="004005D2"/>
    <w:rsid w:val="004005D7"/>
    <w:rsid w:val="00400619"/>
    <w:rsid w:val="0040061E"/>
    <w:rsid w:val="00400628"/>
    <w:rsid w:val="00400655"/>
    <w:rsid w:val="00400685"/>
    <w:rsid w:val="004006B6"/>
    <w:rsid w:val="004006B7"/>
    <w:rsid w:val="004006F3"/>
    <w:rsid w:val="00400722"/>
    <w:rsid w:val="0040073B"/>
    <w:rsid w:val="0040076B"/>
    <w:rsid w:val="0040078F"/>
    <w:rsid w:val="00400795"/>
    <w:rsid w:val="004007A4"/>
    <w:rsid w:val="004007AF"/>
    <w:rsid w:val="004007E7"/>
    <w:rsid w:val="00400810"/>
    <w:rsid w:val="0040083B"/>
    <w:rsid w:val="0040085A"/>
    <w:rsid w:val="00400890"/>
    <w:rsid w:val="00400892"/>
    <w:rsid w:val="0040089E"/>
    <w:rsid w:val="0040089F"/>
    <w:rsid w:val="004008BA"/>
    <w:rsid w:val="004008BF"/>
    <w:rsid w:val="004008E8"/>
    <w:rsid w:val="00400911"/>
    <w:rsid w:val="00400920"/>
    <w:rsid w:val="0040096E"/>
    <w:rsid w:val="004009AE"/>
    <w:rsid w:val="00400A1C"/>
    <w:rsid w:val="00400A1E"/>
    <w:rsid w:val="00400A2A"/>
    <w:rsid w:val="00400A4D"/>
    <w:rsid w:val="00400A5A"/>
    <w:rsid w:val="00400AA6"/>
    <w:rsid w:val="00400AD9"/>
    <w:rsid w:val="00400ADD"/>
    <w:rsid w:val="00400B25"/>
    <w:rsid w:val="00400B4B"/>
    <w:rsid w:val="00400B67"/>
    <w:rsid w:val="00400B6A"/>
    <w:rsid w:val="00400B81"/>
    <w:rsid w:val="00400BB4"/>
    <w:rsid w:val="00400BC9"/>
    <w:rsid w:val="00400C09"/>
    <w:rsid w:val="00400C0A"/>
    <w:rsid w:val="00400C11"/>
    <w:rsid w:val="00400C2D"/>
    <w:rsid w:val="00400C2E"/>
    <w:rsid w:val="00400C4D"/>
    <w:rsid w:val="00400C57"/>
    <w:rsid w:val="00400C8C"/>
    <w:rsid w:val="00400CCC"/>
    <w:rsid w:val="00400CE1"/>
    <w:rsid w:val="00400D5E"/>
    <w:rsid w:val="00400D9C"/>
    <w:rsid w:val="00400DE0"/>
    <w:rsid w:val="00400DFF"/>
    <w:rsid w:val="00400E5F"/>
    <w:rsid w:val="00400EBD"/>
    <w:rsid w:val="00400EEB"/>
    <w:rsid w:val="00400EF6"/>
    <w:rsid w:val="00400FAA"/>
    <w:rsid w:val="0040101D"/>
    <w:rsid w:val="00401044"/>
    <w:rsid w:val="0040107B"/>
    <w:rsid w:val="0040109C"/>
    <w:rsid w:val="004010D3"/>
    <w:rsid w:val="0040111E"/>
    <w:rsid w:val="00401129"/>
    <w:rsid w:val="004011AC"/>
    <w:rsid w:val="004011D6"/>
    <w:rsid w:val="004011FE"/>
    <w:rsid w:val="0040120B"/>
    <w:rsid w:val="00401222"/>
    <w:rsid w:val="0040123D"/>
    <w:rsid w:val="0040124B"/>
    <w:rsid w:val="0040125F"/>
    <w:rsid w:val="0040128B"/>
    <w:rsid w:val="00401297"/>
    <w:rsid w:val="00401312"/>
    <w:rsid w:val="00401317"/>
    <w:rsid w:val="0040131B"/>
    <w:rsid w:val="00401366"/>
    <w:rsid w:val="0040138A"/>
    <w:rsid w:val="00401395"/>
    <w:rsid w:val="004013AF"/>
    <w:rsid w:val="004013C6"/>
    <w:rsid w:val="00401408"/>
    <w:rsid w:val="0040140A"/>
    <w:rsid w:val="00401437"/>
    <w:rsid w:val="00401452"/>
    <w:rsid w:val="00401476"/>
    <w:rsid w:val="0040147B"/>
    <w:rsid w:val="0040148F"/>
    <w:rsid w:val="004014A2"/>
    <w:rsid w:val="004014A6"/>
    <w:rsid w:val="004014C1"/>
    <w:rsid w:val="004014F1"/>
    <w:rsid w:val="00401524"/>
    <w:rsid w:val="00401535"/>
    <w:rsid w:val="00401566"/>
    <w:rsid w:val="00401582"/>
    <w:rsid w:val="004015AE"/>
    <w:rsid w:val="004015B7"/>
    <w:rsid w:val="004015BC"/>
    <w:rsid w:val="004015FD"/>
    <w:rsid w:val="00401608"/>
    <w:rsid w:val="00401640"/>
    <w:rsid w:val="00401642"/>
    <w:rsid w:val="0040164E"/>
    <w:rsid w:val="00401657"/>
    <w:rsid w:val="00401670"/>
    <w:rsid w:val="0040167D"/>
    <w:rsid w:val="0040168F"/>
    <w:rsid w:val="00401695"/>
    <w:rsid w:val="004016A9"/>
    <w:rsid w:val="004016F1"/>
    <w:rsid w:val="0040173D"/>
    <w:rsid w:val="0040177E"/>
    <w:rsid w:val="004017AD"/>
    <w:rsid w:val="004017E4"/>
    <w:rsid w:val="0040183C"/>
    <w:rsid w:val="00401888"/>
    <w:rsid w:val="004018BE"/>
    <w:rsid w:val="004018C1"/>
    <w:rsid w:val="00401911"/>
    <w:rsid w:val="0040196F"/>
    <w:rsid w:val="004019A2"/>
    <w:rsid w:val="004019B8"/>
    <w:rsid w:val="004019C7"/>
    <w:rsid w:val="004019DE"/>
    <w:rsid w:val="004019E8"/>
    <w:rsid w:val="004019FE"/>
    <w:rsid w:val="00401A4D"/>
    <w:rsid w:val="00401A63"/>
    <w:rsid w:val="00401A92"/>
    <w:rsid w:val="00401AD1"/>
    <w:rsid w:val="00401AED"/>
    <w:rsid w:val="00401B23"/>
    <w:rsid w:val="00401B31"/>
    <w:rsid w:val="00401B33"/>
    <w:rsid w:val="00401B4E"/>
    <w:rsid w:val="00401B60"/>
    <w:rsid w:val="00401B80"/>
    <w:rsid w:val="00401B8D"/>
    <w:rsid w:val="00401B9A"/>
    <w:rsid w:val="00401BD0"/>
    <w:rsid w:val="00401BF6"/>
    <w:rsid w:val="00401BFC"/>
    <w:rsid w:val="00401C36"/>
    <w:rsid w:val="00401C45"/>
    <w:rsid w:val="00401C4D"/>
    <w:rsid w:val="00401C4E"/>
    <w:rsid w:val="00401C5B"/>
    <w:rsid w:val="00401CA4"/>
    <w:rsid w:val="00401CA5"/>
    <w:rsid w:val="00401CC8"/>
    <w:rsid w:val="00401CEA"/>
    <w:rsid w:val="00401D12"/>
    <w:rsid w:val="00401D1C"/>
    <w:rsid w:val="00401D3E"/>
    <w:rsid w:val="00401D52"/>
    <w:rsid w:val="00401D59"/>
    <w:rsid w:val="00401D5A"/>
    <w:rsid w:val="00401DA0"/>
    <w:rsid w:val="00401E04"/>
    <w:rsid w:val="00401E51"/>
    <w:rsid w:val="00401E8C"/>
    <w:rsid w:val="00401EA7"/>
    <w:rsid w:val="00401EF7"/>
    <w:rsid w:val="00401F19"/>
    <w:rsid w:val="00401F1B"/>
    <w:rsid w:val="00401F3F"/>
    <w:rsid w:val="00401F47"/>
    <w:rsid w:val="00401F4B"/>
    <w:rsid w:val="00401F64"/>
    <w:rsid w:val="00401F8B"/>
    <w:rsid w:val="00401F9D"/>
    <w:rsid w:val="00401FCB"/>
    <w:rsid w:val="00401FD2"/>
    <w:rsid w:val="0040200E"/>
    <w:rsid w:val="0040201E"/>
    <w:rsid w:val="004020BD"/>
    <w:rsid w:val="004020CA"/>
    <w:rsid w:val="004020E4"/>
    <w:rsid w:val="004020EA"/>
    <w:rsid w:val="00402138"/>
    <w:rsid w:val="0040217A"/>
    <w:rsid w:val="00402197"/>
    <w:rsid w:val="004021A0"/>
    <w:rsid w:val="004021A8"/>
    <w:rsid w:val="004021BE"/>
    <w:rsid w:val="004021CD"/>
    <w:rsid w:val="0040220B"/>
    <w:rsid w:val="00402226"/>
    <w:rsid w:val="0040222E"/>
    <w:rsid w:val="00402247"/>
    <w:rsid w:val="00402286"/>
    <w:rsid w:val="004022E6"/>
    <w:rsid w:val="004022FD"/>
    <w:rsid w:val="0040233B"/>
    <w:rsid w:val="00402383"/>
    <w:rsid w:val="00402386"/>
    <w:rsid w:val="004023DC"/>
    <w:rsid w:val="004023FB"/>
    <w:rsid w:val="0040240B"/>
    <w:rsid w:val="0040246A"/>
    <w:rsid w:val="00402471"/>
    <w:rsid w:val="004024C4"/>
    <w:rsid w:val="004024C6"/>
    <w:rsid w:val="004024E2"/>
    <w:rsid w:val="004024F1"/>
    <w:rsid w:val="004024F3"/>
    <w:rsid w:val="004024FB"/>
    <w:rsid w:val="00402531"/>
    <w:rsid w:val="00402556"/>
    <w:rsid w:val="004025EA"/>
    <w:rsid w:val="004025F3"/>
    <w:rsid w:val="00402612"/>
    <w:rsid w:val="00402640"/>
    <w:rsid w:val="0040264F"/>
    <w:rsid w:val="00402666"/>
    <w:rsid w:val="00402680"/>
    <w:rsid w:val="004026AD"/>
    <w:rsid w:val="004026C6"/>
    <w:rsid w:val="0040270D"/>
    <w:rsid w:val="0040274E"/>
    <w:rsid w:val="00402774"/>
    <w:rsid w:val="004027A0"/>
    <w:rsid w:val="00402800"/>
    <w:rsid w:val="0040280B"/>
    <w:rsid w:val="0040281E"/>
    <w:rsid w:val="00402859"/>
    <w:rsid w:val="0040288E"/>
    <w:rsid w:val="004028BD"/>
    <w:rsid w:val="0040290E"/>
    <w:rsid w:val="00402917"/>
    <w:rsid w:val="00402948"/>
    <w:rsid w:val="0040294D"/>
    <w:rsid w:val="00402954"/>
    <w:rsid w:val="00402961"/>
    <w:rsid w:val="00402976"/>
    <w:rsid w:val="00402978"/>
    <w:rsid w:val="0040298C"/>
    <w:rsid w:val="0040299B"/>
    <w:rsid w:val="004029BE"/>
    <w:rsid w:val="004029D1"/>
    <w:rsid w:val="004029F5"/>
    <w:rsid w:val="00402A53"/>
    <w:rsid w:val="00402A69"/>
    <w:rsid w:val="00402A95"/>
    <w:rsid w:val="00402AC8"/>
    <w:rsid w:val="00402AED"/>
    <w:rsid w:val="00402B2A"/>
    <w:rsid w:val="00402B4B"/>
    <w:rsid w:val="00402B88"/>
    <w:rsid w:val="00402B92"/>
    <w:rsid w:val="00402C1E"/>
    <w:rsid w:val="00402C3E"/>
    <w:rsid w:val="00402CA9"/>
    <w:rsid w:val="00402CDC"/>
    <w:rsid w:val="00402CE3"/>
    <w:rsid w:val="00402CEC"/>
    <w:rsid w:val="00402CF5"/>
    <w:rsid w:val="00402D0E"/>
    <w:rsid w:val="00402DAE"/>
    <w:rsid w:val="00402DFC"/>
    <w:rsid w:val="00402E1B"/>
    <w:rsid w:val="00402E35"/>
    <w:rsid w:val="00402E49"/>
    <w:rsid w:val="00402E83"/>
    <w:rsid w:val="00402E97"/>
    <w:rsid w:val="00402E9B"/>
    <w:rsid w:val="00402EB1"/>
    <w:rsid w:val="00402ED1"/>
    <w:rsid w:val="00402F0A"/>
    <w:rsid w:val="00402F24"/>
    <w:rsid w:val="00402F87"/>
    <w:rsid w:val="00402F96"/>
    <w:rsid w:val="00402FA3"/>
    <w:rsid w:val="00402FA5"/>
    <w:rsid w:val="00402FA8"/>
    <w:rsid w:val="00402FC4"/>
    <w:rsid w:val="00403053"/>
    <w:rsid w:val="00403067"/>
    <w:rsid w:val="0040308F"/>
    <w:rsid w:val="0040309A"/>
    <w:rsid w:val="0040309F"/>
    <w:rsid w:val="004030D4"/>
    <w:rsid w:val="00403100"/>
    <w:rsid w:val="0040310F"/>
    <w:rsid w:val="0040311B"/>
    <w:rsid w:val="00403121"/>
    <w:rsid w:val="00403129"/>
    <w:rsid w:val="0040314C"/>
    <w:rsid w:val="00403171"/>
    <w:rsid w:val="00403189"/>
    <w:rsid w:val="004031BB"/>
    <w:rsid w:val="004031C9"/>
    <w:rsid w:val="004031EB"/>
    <w:rsid w:val="00403282"/>
    <w:rsid w:val="00403284"/>
    <w:rsid w:val="004032A8"/>
    <w:rsid w:val="004032D4"/>
    <w:rsid w:val="004032DF"/>
    <w:rsid w:val="004032F4"/>
    <w:rsid w:val="004032FB"/>
    <w:rsid w:val="00403319"/>
    <w:rsid w:val="00403386"/>
    <w:rsid w:val="00403389"/>
    <w:rsid w:val="004033CE"/>
    <w:rsid w:val="004033EA"/>
    <w:rsid w:val="00403401"/>
    <w:rsid w:val="00403415"/>
    <w:rsid w:val="00403431"/>
    <w:rsid w:val="0040345F"/>
    <w:rsid w:val="00403478"/>
    <w:rsid w:val="0040347E"/>
    <w:rsid w:val="004034C0"/>
    <w:rsid w:val="004034E1"/>
    <w:rsid w:val="004034F6"/>
    <w:rsid w:val="00403501"/>
    <w:rsid w:val="00403515"/>
    <w:rsid w:val="00403518"/>
    <w:rsid w:val="00403549"/>
    <w:rsid w:val="0040354B"/>
    <w:rsid w:val="00403589"/>
    <w:rsid w:val="004035C6"/>
    <w:rsid w:val="004035D7"/>
    <w:rsid w:val="0040361A"/>
    <w:rsid w:val="0040361C"/>
    <w:rsid w:val="00403697"/>
    <w:rsid w:val="004036A0"/>
    <w:rsid w:val="004036DC"/>
    <w:rsid w:val="004036E2"/>
    <w:rsid w:val="00403703"/>
    <w:rsid w:val="00403711"/>
    <w:rsid w:val="00403732"/>
    <w:rsid w:val="00403764"/>
    <w:rsid w:val="00403767"/>
    <w:rsid w:val="004037CA"/>
    <w:rsid w:val="004037DD"/>
    <w:rsid w:val="004037E4"/>
    <w:rsid w:val="0040380B"/>
    <w:rsid w:val="0040381D"/>
    <w:rsid w:val="0040385D"/>
    <w:rsid w:val="00403864"/>
    <w:rsid w:val="00403876"/>
    <w:rsid w:val="00403890"/>
    <w:rsid w:val="004038C0"/>
    <w:rsid w:val="0040390C"/>
    <w:rsid w:val="0040394F"/>
    <w:rsid w:val="00403964"/>
    <w:rsid w:val="0040396E"/>
    <w:rsid w:val="00403977"/>
    <w:rsid w:val="004039A2"/>
    <w:rsid w:val="004039A7"/>
    <w:rsid w:val="004039B5"/>
    <w:rsid w:val="004039F2"/>
    <w:rsid w:val="00403A72"/>
    <w:rsid w:val="00403AAF"/>
    <w:rsid w:val="00403B09"/>
    <w:rsid w:val="00403B4D"/>
    <w:rsid w:val="00403BA1"/>
    <w:rsid w:val="00403BA5"/>
    <w:rsid w:val="00403BD8"/>
    <w:rsid w:val="00403BF1"/>
    <w:rsid w:val="00403C6B"/>
    <w:rsid w:val="00403C6E"/>
    <w:rsid w:val="00403C8B"/>
    <w:rsid w:val="00403CBB"/>
    <w:rsid w:val="00403CEF"/>
    <w:rsid w:val="00403D1D"/>
    <w:rsid w:val="00403D38"/>
    <w:rsid w:val="00403D8C"/>
    <w:rsid w:val="00403DA9"/>
    <w:rsid w:val="00403DB0"/>
    <w:rsid w:val="00403DBE"/>
    <w:rsid w:val="00403E1E"/>
    <w:rsid w:val="00403E1F"/>
    <w:rsid w:val="00403E2E"/>
    <w:rsid w:val="00403E45"/>
    <w:rsid w:val="00403E5A"/>
    <w:rsid w:val="00403E81"/>
    <w:rsid w:val="00403ED4"/>
    <w:rsid w:val="00403EEB"/>
    <w:rsid w:val="00403F3A"/>
    <w:rsid w:val="00403F6E"/>
    <w:rsid w:val="00403FC4"/>
    <w:rsid w:val="00403FE4"/>
    <w:rsid w:val="00404007"/>
    <w:rsid w:val="00404008"/>
    <w:rsid w:val="00404014"/>
    <w:rsid w:val="0040401D"/>
    <w:rsid w:val="00404042"/>
    <w:rsid w:val="00404043"/>
    <w:rsid w:val="00404087"/>
    <w:rsid w:val="004040B3"/>
    <w:rsid w:val="004040EE"/>
    <w:rsid w:val="004040EF"/>
    <w:rsid w:val="004040F2"/>
    <w:rsid w:val="00404136"/>
    <w:rsid w:val="004041B7"/>
    <w:rsid w:val="004041C8"/>
    <w:rsid w:val="00404234"/>
    <w:rsid w:val="00404239"/>
    <w:rsid w:val="00404248"/>
    <w:rsid w:val="0040429A"/>
    <w:rsid w:val="004042A3"/>
    <w:rsid w:val="004042E6"/>
    <w:rsid w:val="00404352"/>
    <w:rsid w:val="00404376"/>
    <w:rsid w:val="0040437A"/>
    <w:rsid w:val="0040437E"/>
    <w:rsid w:val="00404386"/>
    <w:rsid w:val="004043ED"/>
    <w:rsid w:val="004043F6"/>
    <w:rsid w:val="00404428"/>
    <w:rsid w:val="00404445"/>
    <w:rsid w:val="0040446B"/>
    <w:rsid w:val="0040448B"/>
    <w:rsid w:val="004044A4"/>
    <w:rsid w:val="004044B3"/>
    <w:rsid w:val="004044BE"/>
    <w:rsid w:val="004044D0"/>
    <w:rsid w:val="004044ED"/>
    <w:rsid w:val="004044F8"/>
    <w:rsid w:val="004044F9"/>
    <w:rsid w:val="004044FB"/>
    <w:rsid w:val="00404514"/>
    <w:rsid w:val="00404553"/>
    <w:rsid w:val="0040456E"/>
    <w:rsid w:val="004045FC"/>
    <w:rsid w:val="0040463B"/>
    <w:rsid w:val="004046C3"/>
    <w:rsid w:val="00404713"/>
    <w:rsid w:val="00404726"/>
    <w:rsid w:val="00404731"/>
    <w:rsid w:val="0040474A"/>
    <w:rsid w:val="0040475D"/>
    <w:rsid w:val="00404778"/>
    <w:rsid w:val="0040479C"/>
    <w:rsid w:val="004047D6"/>
    <w:rsid w:val="004047D7"/>
    <w:rsid w:val="0040480D"/>
    <w:rsid w:val="00404852"/>
    <w:rsid w:val="00404855"/>
    <w:rsid w:val="0040485F"/>
    <w:rsid w:val="00404880"/>
    <w:rsid w:val="0040488A"/>
    <w:rsid w:val="004048FA"/>
    <w:rsid w:val="00404902"/>
    <w:rsid w:val="0040491C"/>
    <w:rsid w:val="0040492F"/>
    <w:rsid w:val="0040495C"/>
    <w:rsid w:val="0040499B"/>
    <w:rsid w:val="004049BD"/>
    <w:rsid w:val="004049F9"/>
    <w:rsid w:val="00404A01"/>
    <w:rsid w:val="00404A08"/>
    <w:rsid w:val="00404A1E"/>
    <w:rsid w:val="00404A26"/>
    <w:rsid w:val="00404A2A"/>
    <w:rsid w:val="00404A33"/>
    <w:rsid w:val="00404A3C"/>
    <w:rsid w:val="00404A3F"/>
    <w:rsid w:val="00404A48"/>
    <w:rsid w:val="00404A5A"/>
    <w:rsid w:val="00404A6F"/>
    <w:rsid w:val="00404A74"/>
    <w:rsid w:val="00404A7D"/>
    <w:rsid w:val="00404AB9"/>
    <w:rsid w:val="00404AD1"/>
    <w:rsid w:val="00404AD4"/>
    <w:rsid w:val="00404BAE"/>
    <w:rsid w:val="00404BB5"/>
    <w:rsid w:val="00404BFF"/>
    <w:rsid w:val="00404C1C"/>
    <w:rsid w:val="00404C2A"/>
    <w:rsid w:val="00404C3D"/>
    <w:rsid w:val="00404C69"/>
    <w:rsid w:val="00404C6D"/>
    <w:rsid w:val="00404CAD"/>
    <w:rsid w:val="00404CB2"/>
    <w:rsid w:val="00404CD1"/>
    <w:rsid w:val="00404D05"/>
    <w:rsid w:val="00404D17"/>
    <w:rsid w:val="00404D26"/>
    <w:rsid w:val="00404D41"/>
    <w:rsid w:val="00404D4B"/>
    <w:rsid w:val="00404D51"/>
    <w:rsid w:val="00404D68"/>
    <w:rsid w:val="00404D71"/>
    <w:rsid w:val="00404D7D"/>
    <w:rsid w:val="00404DBE"/>
    <w:rsid w:val="00404DEC"/>
    <w:rsid w:val="00404E0C"/>
    <w:rsid w:val="00404E17"/>
    <w:rsid w:val="00404E1F"/>
    <w:rsid w:val="00404E49"/>
    <w:rsid w:val="00404EC5"/>
    <w:rsid w:val="00404EEC"/>
    <w:rsid w:val="00404F01"/>
    <w:rsid w:val="00404F0C"/>
    <w:rsid w:val="00404F14"/>
    <w:rsid w:val="00404F1D"/>
    <w:rsid w:val="00404F42"/>
    <w:rsid w:val="00404F52"/>
    <w:rsid w:val="00404F63"/>
    <w:rsid w:val="00404F70"/>
    <w:rsid w:val="00404F76"/>
    <w:rsid w:val="00404F8B"/>
    <w:rsid w:val="00404FA2"/>
    <w:rsid w:val="00404FD4"/>
    <w:rsid w:val="00404FDD"/>
    <w:rsid w:val="00404FE1"/>
    <w:rsid w:val="00405002"/>
    <w:rsid w:val="00405018"/>
    <w:rsid w:val="00405047"/>
    <w:rsid w:val="00405064"/>
    <w:rsid w:val="0040506E"/>
    <w:rsid w:val="004050DE"/>
    <w:rsid w:val="004050ED"/>
    <w:rsid w:val="004050FC"/>
    <w:rsid w:val="00405133"/>
    <w:rsid w:val="00405134"/>
    <w:rsid w:val="00405157"/>
    <w:rsid w:val="0040516A"/>
    <w:rsid w:val="0040519B"/>
    <w:rsid w:val="004051B0"/>
    <w:rsid w:val="0040523D"/>
    <w:rsid w:val="00405272"/>
    <w:rsid w:val="004052A6"/>
    <w:rsid w:val="004052AD"/>
    <w:rsid w:val="004052CB"/>
    <w:rsid w:val="004052F4"/>
    <w:rsid w:val="004052F7"/>
    <w:rsid w:val="00405321"/>
    <w:rsid w:val="0040533C"/>
    <w:rsid w:val="00405346"/>
    <w:rsid w:val="00405386"/>
    <w:rsid w:val="00405476"/>
    <w:rsid w:val="0040549A"/>
    <w:rsid w:val="0040549B"/>
    <w:rsid w:val="004054A0"/>
    <w:rsid w:val="004054BF"/>
    <w:rsid w:val="004054E4"/>
    <w:rsid w:val="0040551A"/>
    <w:rsid w:val="00405552"/>
    <w:rsid w:val="004055D3"/>
    <w:rsid w:val="004055DA"/>
    <w:rsid w:val="004055E2"/>
    <w:rsid w:val="00405609"/>
    <w:rsid w:val="0040565D"/>
    <w:rsid w:val="00405665"/>
    <w:rsid w:val="00405668"/>
    <w:rsid w:val="0040569F"/>
    <w:rsid w:val="004056B7"/>
    <w:rsid w:val="00405712"/>
    <w:rsid w:val="00405722"/>
    <w:rsid w:val="00405725"/>
    <w:rsid w:val="00405739"/>
    <w:rsid w:val="00405741"/>
    <w:rsid w:val="00405753"/>
    <w:rsid w:val="0040579A"/>
    <w:rsid w:val="004057A7"/>
    <w:rsid w:val="004057B3"/>
    <w:rsid w:val="004057B9"/>
    <w:rsid w:val="004057E8"/>
    <w:rsid w:val="004057FC"/>
    <w:rsid w:val="00405816"/>
    <w:rsid w:val="00405818"/>
    <w:rsid w:val="00405867"/>
    <w:rsid w:val="004058B8"/>
    <w:rsid w:val="004058DF"/>
    <w:rsid w:val="004058EA"/>
    <w:rsid w:val="00405911"/>
    <w:rsid w:val="00405948"/>
    <w:rsid w:val="0040599E"/>
    <w:rsid w:val="004059AB"/>
    <w:rsid w:val="004059C8"/>
    <w:rsid w:val="00405A04"/>
    <w:rsid w:val="00405A39"/>
    <w:rsid w:val="00405A74"/>
    <w:rsid w:val="00405A80"/>
    <w:rsid w:val="00405A89"/>
    <w:rsid w:val="00405AA4"/>
    <w:rsid w:val="00405ABC"/>
    <w:rsid w:val="00405AC2"/>
    <w:rsid w:val="00405AD4"/>
    <w:rsid w:val="00405AE1"/>
    <w:rsid w:val="00405AE6"/>
    <w:rsid w:val="00405B04"/>
    <w:rsid w:val="00405B22"/>
    <w:rsid w:val="00405B45"/>
    <w:rsid w:val="00405BAA"/>
    <w:rsid w:val="00405BD5"/>
    <w:rsid w:val="00405BF1"/>
    <w:rsid w:val="00405C0E"/>
    <w:rsid w:val="00405C35"/>
    <w:rsid w:val="00405C3D"/>
    <w:rsid w:val="00405D4A"/>
    <w:rsid w:val="00405D5F"/>
    <w:rsid w:val="00405D67"/>
    <w:rsid w:val="00405DBD"/>
    <w:rsid w:val="00405DC1"/>
    <w:rsid w:val="00405DD9"/>
    <w:rsid w:val="00405DEF"/>
    <w:rsid w:val="00405E42"/>
    <w:rsid w:val="00405E48"/>
    <w:rsid w:val="00405E65"/>
    <w:rsid w:val="00405E66"/>
    <w:rsid w:val="00405F46"/>
    <w:rsid w:val="00405F47"/>
    <w:rsid w:val="00405F57"/>
    <w:rsid w:val="00405F84"/>
    <w:rsid w:val="00405FB2"/>
    <w:rsid w:val="00405FC1"/>
    <w:rsid w:val="00406019"/>
    <w:rsid w:val="0040603E"/>
    <w:rsid w:val="00406056"/>
    <w:rsid w:val="00406061"/>
    <w:rsid w:val="0040608F"/>
    <w:rsid w:val="004060C2"/>
    <w:rsid w:val="004060D4"/>
    <w:rsid w:val="004060EA"/>
    <w:rsid w:val="00406178"/>
    <w:rsid w:val="00406190"/>
    <w:rsid w:val="004061A7"/>
    <w:rsid w:val="004061EF"/>
    <w:rsid w:val="00406232"/>
    <w:rsid w:val="0040623D"/>
    <w:rsid w:val="0040624F"/>
    <w:rsid w:val="0040625E"/>
    <w:rsid w:val="00406270"/>
    <w:rsid w:val="00406287"/>
    <w:rsid w:val="00406294"/>
    <w:rsid w:val="004062C6"/>
    <w:rsid w:val="004062C9"/>
    <w:rsid w:val="004062DE"/>
    <w:rsid w:val="004063A5"/>
    <w:rsid w:val="004063D9"/>
    <w:rsid w:val="0040644A"/>
    <w:rsid w:val="00406464"/>
    <w:rsid w:val="004064AF"/>
    <w:rsid w:val="004064FC"/>
    <w:rsid w:val="004064FF"/>
    <w:rsid w:val="00406524"/>
    <w:rsid w:val="00406544"/>
    <w:rsid w:val="00406560"/>
    <w:rsid w:val="004065D9"/>
    <w:rsid w:val="0040660D"/>
    <w:rsid w:val="00406640"/>
    <w:rsid w:val="00406666"/>
    <w:rsid w:val="004066F0"/>
    <w:rsid w:val="004066F4"/>
    <w:rsid w:val="004066FE"/>
    <w:rsid w:val="00406723"/>
    <w:rsid w:val="0040672C"/>
    <w:rsid w:val="00406738"/>
    <w:rsid w:val="0040675C"/>
    <w:rsid w:val="00406776"/>
    <w:rsid w:val="004067BB"/>
    <w:rsid w:val="004067C6"/>
    <w:rsid w:val="00406801"/>
    <w:rsid w:val="00406803"/>
    <w:rsid w:val="00406805"/>
    <w:rsid w:val="00406821"/>
    <w:rsid w:val="00406825"/>
    <w:rsid w:val="0040682E"/>
    <w:rsid w:val="00406844"/>
    <w:rsid w:val="0040685B"/>
    <w:rsid w:val="00406872"/>
    <w:rsid w:val="00406885"/>
    <w:rsid w:val="004068C3"/>
    <w:rsid w:val="004068CF"/>
    <w:rsid w:val="004068F5"/>
    <w:rsid w:val="004068F8"/>
    <w:rsid w:val="00406931"/>
    <w:rsid w:val="00406969"/>
    <w:rsid w:val="004069CA"/>
    <w:rsid w:val="00406A07"/>
    <w:rsid w:val="00406A35"/>
    <w:rsid w:val="00406A3D"/>
    <w:rsid w:val="00406A6A"/>
    <w:rsid w:val="00406A6E"/>
    <w:rsid w:val="00406A9B"/>
    <w:rsid w:val="00406A9D"/>
    <w:rsid w:val="00406ABD"/>
    <w:rsid w:val="00406AD7"/>
    <w:rsid w:val="00406B49"/>
    <w:rsid w:val="00406B53"/>
    <w:rsid w:val="00406BA7"/>
    <w:rsid w:val="00406BA8"/>
    <w:rsid w:val="00406BAB"/>
    <w:rsid w:val="00406BB1"/>
    <w:rsid w:val="00406BBA"/>
    <w:rsid w:val="00406BE0"/>
    <w:rsid w:val="00406C5D"/>
    <w:rsid w:val="00406C78"/>
    <w:rsid w:val="00406C88"/>
    <w:rsid w:val="00406CBF"/>
    <w:rsid w:val="00406CC4"/>
    <w:rsid w:val="00406CD0"/>
    <w:rsid w:val="00406CDD"/>
    <w:rsid w:val="00406CF0"/>
    <w:rsid w:val="00406CF2"/>
    <w:rsid w:val="00406D1B"/>
    <w:rsid w:val="00406D49"/>
    <w:rsid w:val="00406D6E"/>
    <w:rsid w:val="00406DC0"/>
    <w:rsid w:val="00406DE5"/>
    <w:rsid w:val="00406DFB"/>
    <w:rsid w:val="00406EA7"/>
    <w:rsid w:val="00406EEB"/>
    <w:rsid w:val="00406F1C"/>
    <w:rsid w:val="00406F29"/>
    <w:rsid w:val="00406F3D"/>
    <w:rsid w:val="00406F4B"/>
    <w:rsid w:val="00406F56"/>
    <w:rsid w:val="00406F60"/>
    <w:rsid w:val="00406F9D"/>
    <w:rsid w:val="00406FA5"/>
    <w:rsid w:val="00406FCF"/>
    <w:rsid w:val="00406FF1"/>
    <w:rsid w:val="00407012"/>
    <w:rsid w:val="00407013"/>
    <w:rsid w:val="0040703D"/>
    <w:rsid w:val="00407040"/>
    <w:rsid w:val="004070C7"/>
    <w:rsid w:val="00407168"/>
    <w:rsid w:val="004071B6"/>
    <w:rsid w:val="004071C6"/>
    <w:rsid w:val="00407208"/>
    <w:rsid w:val="0040721D"/>
    <w:rsid w:val="00407232"/>
    <w:rsid w:val="0040723A"/>
    <w:rsid w:val="0040727B"/>
    <w:rsid w:val="00407289"/>
    <w:rsid w:val="0040729C"/>
    <w:rsid w:val="004072A2"/>
    <w:rsid w:val="004072C1"/>
    <w:rsid w:val="004072DE"/>
    <w:rsid w:val="0040730D"/>
    <w:rsid w:val="00407343"/>
    <w:rsid w:val="0040734E"/>
    <w:rsid w:val="004073DB"/>
    <w:rsid w:val="0040741B"/>
    <w:rsid w:val="0040742D"/>
    <w:rsid w:val="00407458"/>
    <w:rsid w:val="00407474"/>
    <w:rsid w:val="00407487"/>
    <w:rsid w:val="004074DA"/>
    <w:rsid w:val="004074E1"/>
    <w:rsid w:val="00407531"/>
    <w:rsid w:val="0040755A"/>
    <w:rsid w:val="00407572"/>
    <w:rsid w:val="00407589"/>
    <w:rsid w:val="004075A4"/>
    <w:rsid w:val="004075AA"/>
    <w:rsid w:val="004075C3"/>
    <w:rsid w:val="0040766C"/>
    <w:rsid w:val="00407670"/>
    <w:rsid w:val="0040767A"/>
    <w:rsid w:val="004076D4"/>
    <w:rsid w:val="004076D9"/>
    <w:rsid w:val="004076E8"/>
    <w:rsid w:val="004076FA"/>
    <w:rsid w:val="00407712"/>
    <w:rsid w:val="0040774A"/>
    <w:rsid w:val="00407789"/>
    <w:rsid w:val="0040779D"/>
    <w:rsid w:val="004077AD"/>
    <w:rsid w:val="00407817"/>
    <w:rsid w:val="00407899"/>
    <w:rsid w:val="004078A3"/>
    <w:rsid w:val="004078F6"/>
    <w:rsid w:val="00407919"/>
    <w:rsid w:val="00407925"/>
    <w:rsid w:val="0040792C"/>
    <w:rsid w:val="0040794E"/>
    <w:rsid w:val="00407957"/>
    <w:rsid w:val="00407985"/>
    <w:rsid w:val="0040798C"/>
    <w:rsid w:val="004079F2"/>
    <w:rsid w:val="004079F9"/>
    <w:rsid w:val="00407A48"/>
    <w:rsid w:val="00407B36"/>
    <w:rsid w:val="00407BD7"/>
    <w:rsid w:val="00407C1B"/>
    <w:rsid w:val="00407C2A"/>
    <w:rsid w:val="00407CB6"/>
    <w:rsid w:val="00407CE1"/>
    <w:rsid w:val="00407CF7"/>
    <w:rsid w:val="00407D2B"/>
    <w:rsid w:val="00407D3B"/>
    <w:rsid w:val="00407D43"/>
    <w:rsid w:val="00407D55"/>
    <w:rsid w:val="00407D7D"/>
    <w:rsid w:val="00407DA3"/>
    <w:rsid w:val="00407DE7"/>
    <w:rsid w:val="00407E2F"/>
    <w:rsid w:val="00407E87"/>
    <w:rsid w:val="00407EA4"/>
    <w:rsid w:val="00407EC8"/>
    <w:rsid w:val="00407EE4"/>
    <w:rsid w:val="00407EFC"/>
    <w:rsid w:val="00407F03"/>
    <w:rsid w:val="00407F12"/>
    <w:rsid w:val="00407F3B"/>
    <w:rsid w:val="00407F61"/>
    <w:rsid w:val="00407FA3"/>
    <w:rsid w:val="00407FD0"/>
    <w:rsid w:val="00407FD2"/>
    <w:rsid w:val="0041006D"/>
    <w:rsid w:val="0041007D"/>
    <w:rsid w:val="004101CD"/>
    <w:rsid w:val="004101D5"/>
    <w:rsid w:val="004101EB"/>
    <w:rsid w:val="004101F3"/>
    <w:rsid w:val="00410208"/>
    <w:rsid w:val="0041024B"/>
    <w:rsid w:val="004102F4"/>
    <w:rsid w:val="0041031A"/>
    <w:rsid w:val="00410329"/>
    <w:rsid w:val="00410384"/>
    <w:rsid w:val="004103F0"/>
    <w:rsid w:val="00410417"/>
    <w:rsid w:val="0041041C"/>
    <w:rsid w:val="00410423"/>
    <w:rsid w:val="00410453"/>
    <w:rsid w:val="00410479"/>
    <w:rsid w:val="0041048C"/>
    <w:rsid w:val="004104A1"/>
    <w:rsid w:val="004104B0"/>
    <w:rsid w:val="004104B7"/>
    <w:rsid w:val="004104D0"/>
    <w:rsid w:val="00410511"/>
    <w:rsid w:val="0041053A"/>
    <w:rsid w:val="00410570"/>
    <w:rsid w:val="004105B8"/>
    <w:rsid w:val="00410647"/>
    <w:rsid w:val="0041065A"/>
    <w:rsid w:val="00410669"/>
    <w:rsid w:val="00410679"/>
    <w:rsid w:val="004106CE"/>
    <w:rsid w:val="004106E7"/>
    <w:rsid w:val="004106FE"/>
    <w:rsid w:val="00410724"/>
    <w:rsid w:val="00410728"/>
    <w:rsid w:val="00410748"/>
    <w:rsid w:val="00410767"/>
    <w:rsid w:val="0041076A"/>
    <w:rsid w:val="00410775"/>
    <w:rsid w:val="00410790"/>
    <w:rsid w:val="004107A0"/>
    <w:rsid w:val="004107D7"/>
    <w:rsid w:val="00410801"/>
    <w:rsid w:val="00410804"/>
    <w:rsid w:val="00410820"/>
    <w:rsid w:val="0041085E"/>
    <w:rsid w:val="00410873"/>
    <w:rsid w:val="00410877"/>
    <w:rsid w:val="00410878"/>
    <w:rsid w:val="004108A1"/>
    <w:rsid w:val="004108EC"/>
    <w:rsid w:val="00410911"/>
    <w:rsid w:val="00410912"/>
    <w:rsid w:val="0041094C"/>
    <w:rsid w:val="00410A0C"/>
    <w:rsid w:val="00410A13"/>
    <w:rsid w:val="00410A25"/>
    <w:rsid w:val="00410A4E"/>
    <w:rsid w:val="00410A51"/>
    <w:rsid w:val="00410A59"/>
    <w:rsid w:val="00410A5A"/>
    <w:rsid w:val="00410A66"/>
    <w:rsid w:val="00410A9A"/>
    <w:rsid w:val="00410ABB"/>
    <w:rsid w:val="00410ACB"/>
    <w:rsid w:val="00410ACC"/>
    <w:rsid w:val="00410AD2"/>
    <w:rsid w:val="00410B2B"/>
    <w:rsid w:val="00410B2E"/>
    <w:rsid w:val="00410B3C"/>
    <w:rsid w:val="00410B68"/>
    <w:rsid w:val="00410BB4"/>
    <w:rsid w:val="00410BD3"/>
    <w:rsid w:val="00410C19"/>
    <w:rsid w:val="00410C7F"/>
    <w:rsid w:val="00410C8A"/>
    <w:rsid w:val="00410CBC"/>
    <w:rsid w:val="00410CE8"/>
    <w:rsid w:val="00410CFC"/>
    <w:rsid w:val="00410D45"/>
    <w:rsid w:val="00410D4E"/>
    <w:rsid w:val="00410D5B"/>
    <w:rsid w:val="00410D7F"/>
    <w:rsid w:val="00410DCF"/>
    <w:rsid w:val="00410E04"/>
    <w:rsid w:val="00410E40"/>
    <w:rsid w:val="00410E65"/>
    <w:rsid w:val="00410E7B"/>
    <w:rsid w:val="00410E7D"/>
    <w:rsid w:val="00410EBE"/>
    <w:rsid w:val="00410EC2"/>
    <w:rsid w:val="00410ED1"/>
    <w:rsid w:val="00410F33"/>
    <w:rsid w:val="00410F95"/>
    <w:rsid w:val="00410F97"/>
    <w:rsid w:val="0041101E"/>
    <w:rsid w:val="0041103C"/>
    <w:rsid w:val="00411044"/>
    <w:rsid w:val="0041107C"/>
    <w:rsid w:val="004110B4"/>
    <w:rsid w:val="004110EF"/>
    <w:rsid w:val="004110F4"/>
    <w:rsid w:val="004110F9"/>
    <w:rsid w:val="004110FF"/>
    <w:rsid w:val="0041110C"/>
    <w:rsid w:val="0041114F"/>
    <w:rsid w:val="004111F4"/>
    <w:rsid w:val="004111F5"/>
    <w:rsid w:val="00411206"/>
    <w:rsid w:val="0041121A"/>
    <w:rsid w:val="00411220"/>
    <w:rsid w:val="0041123A"/>
    <w:rsid w:val="0041125D"/>
    <w:rsid w:val="00411261"/>
    <w:rsid w:val="00411271"/>
    <w:rsid w:val="0041129D"/>
    <w:rsid w:val="004112A5"/>
    <w:rsid w:val="004112A9"/>
    <w:rsid w:val="004112BD"/>
    <w:rsid w:val="004112D1"/>
    <w:rsid w:val="004112DB"/>
    <w:rsid w:val="004112E1"/>
    <w:rsid w:val="00411336"/>
    <w:rsid w:val="0041133F"/>
    <w:rsid w:val="00411354"/>
    <w:rsid w:val="004113A2"/>
    <w:rsid w:val="004113B2"/>
    <w:rsid w:val="0041142D"/>
    <w:rsid w:val="0041146A"/>
    <w:rsid w:val="00411499"/>
    <w:rsid w:val="004114FA"/>
    <w:rsid w:val="00411502"/>
    <w:rsid w:val="0041151C"/>
    <w:rsid w:val="00411552"/>
    <w:rsid w:val="00411555"/>
    <w:rsid w:val="004115AD"/>
    <w:rsid w:val="004115C5"/>
    <w:rsid w:val="00411613"/>
    <w:rsid w:val="00411620"/>
    <w:rsid w:val="00411670"/>
    <w:rsid w:val="004116C2"/>
    <w:rsid w:val="004116C5"/>
    <w:rsid w:val="004116DE"/>
    <w:rsid w:val="004116FB"/>
    <w:rsid w:val="00411710"/>
    <w:rsid w:val="0041175F"/>
    <w:rsid w:val="00411774"/>
    <w:rsid w:val="00411796"/>
    <w:rsid w:val="004117B4"/>
    <w:rsid w:val="004117F2"/>
    <w:rsid w:val="0041180B"/>
    <w:rsid w:val="00411850"/>
    <w:rsid w:val="00411854"/>
    <w:rsid w:val="00411857"/>
    <w:rsid w:val="0041186C"/>
    <w:rsid w:val="004118DE"/>
    <w:rsid w:val="004118E6"/>
    <w:rsid w:val="00411904"/>
    <w:rsid w:val="0041191A"/>
    <w:rsid w:val="00411961"/>
    <w:rsid w:val="00411987"/>
    <w:rsid w:val="00411999"/>
    <w:rsid w:val="004119B7"/>
    <w:rsid w:val="004119D3"/>
    <w:rsid w:val="00411A0D"/>
    <w:rsid w:val="00411A30"/>
    <w:rsid w:val="00411A34"/>
    <w:rsid w:val="00411A36"/>
    <w:rsid w:val="00411A5F"/>
    <w:rsid w:val="00411ADD"/>
    <w:rsid w:val="00411AEE"/>
    <w:rsid w:val="00411AFC"/>
    <w:rsid w:val="00411B09"/>
    <w:rsid w:val="00411B3D"/>
    <w:rsid w:val="00411B71"/>
    <w:rsid w:val="00411B87"/>
    <w:rsid w:val="00411BE0"/>
    <w:rsid w:val="00411C52"/>
    <w:rsid w:val="00411C68"/>
    <w:rsid w:val="00411C6C"/>
    <w:rsid w:val="00411D0D"/>
    <w:rsid w:val="00411D72"/>
    <w:rsid w:val="00411D85"/>
    <w:rsid w:val="00411D9A"/>
    <w:rsid w:val="00411E0D"/>
    <w:rsid w:val="00411E47"/>
    <w:rsid w:val="00411E54"/>
    <w:rsid w:val="00411ECB"/>
    <w:rsid w:val="00411F45"/>
    <w:rsid w:val="00411F5A"/>
    <w:rsid w:val="00411F69"/>
    <w:rsid w:val="00411F6F"/>
    <w:rsid w:val="00411F77"/>
    <w:rsid w:val="00411F7A"/>
    <w:rsid w:val="00411F90"/>
    <w:rsid w:val="00411F96"/>
    <w:rsid w:val="00411FA1"/>
    <w:rsid w:val="00411FB9"/>
    <w:rsid w:val="00412011"/>
    <w:rsid w:val="00412023"/>
    <w:rsid w:val="00412028"/>
    <w:rsid w:val="00412046"/>
    <w:rsid w:val="0041205D"/>
    <w:rsid w:val="00412161"/>
    <w:rsid w:val="0041217B"/>
    <w:rsid w:val="004121AC"/>
    <w:rsid w:val="004121D3"/>
    <w:rsid w:val="004121D5"/>
    <w:rsid w:val="004121D6"/>
    <w:rsid w:val="004121D7"/>
    <w:rsid w:val="00412219"/>
    <w:rsid w:val="00412228"/>
    <w:rsid w:val="00412240"/>
    <w:rsid w:val="0041226C"/>
    <w:rsid w:val="00412272"/>
    <w:rsid w:val="00412273"/>
    <w:rsid w:val="00412278"/>
    <w:rsid w:val="0041229C"/>
    <w:rsid w:val="004122B7"/>
    <w:rsid w:val="004122FF"/>
    <w:rsid w:val="0041234D"/>
    <w:rsid w:val="00412358"/>
    <w:rsid w:val="0041235B"/>
    <w:rsid w:val="00412368"/>
    <w:rsid w:val="004123AC"/>
    <w:rsid w:val="0041240D"/>
    <w:rsid w:val="00412439"/>
    <w:rsid w:val="0041244A"/>
    <w:rsid w:val="00412464"/>
    <w:rsid w:val="00412474"/>
    <w:rsid w:val="00412476"/>
    <w:rsid w:val="004124A5"/>
    <w:rsid w:val="004124A6"/>
    <w:rsid w:val="004124DC"/>
    <w:rsid w:val="0041254F"/>
    <w:rsid w:val="00412597"/>
    <w:rsid w:val="004125A4"/>
    <w:rsid w:val="004125AD"/>
    <w:rsid w:val="004125BE"/>
    <w:rsid w:val="004125FE"/>
    <w:rsid w:val="00412600"/>
    <w:rsid w:val="00412610"/>
    <w:rsid w:val="0041261B"/>
    <w:rsid w:val="00412631"/>
    <w:rsid w:val="00412700"/>
    <w:rsid w:val="0041270A"/>
    <w:rsid w:val="0041270F"/>
    <w:rsid w:val="00412711"/>
    <w:rsid w:val="0041273A"/>
    <w:rsid w:val="00412766"/>
    <w:rsid w:val="004127A9"/>
    <w:rsid w:val="004127F4"/>
    <w:rsid w:val="004127F9"/>
    <w:rsid w:val="00412817"/>
    <w:rsid w:val="00412836"/>
    <w:rsid w:val="00412857"/>
    <w:rsid w:val="0041287E"/>
    <w:rsid w:val="00412896"/>
    <w:rsid w:val="004128D8"/>
    <w:rsid w:val="004128E0"/>
    <w:rsid w:val="004128F2"/>
    <w:rsid w:val="00412918"/>
    <w:rsid w:val="00412933"/>
    <w:rsid w:val="00412938"/>
    <w:rsid w:val="00412957"/>
    <w:rsid w:val="0041296E"/>
    <w:rsid w:val="004129A4"/>
    <w:rsid w:val="004129B9"/>
    <w:rsid w:val="004129BB"/>
    <w:rsid w:val="004129C7"/>
    <w:rsid w:val="004129D9"/>
    <w:rsid w:val="00412A25"/>
    <w:rsid w:val="00412A2A"/>
    <w:rsid w:val="00412A4F"/>
    <w:rsid w:val="00412A63"/>
    <w:rsid w:val="00412A9F"/>
    <w:rsid w:val="00412AC9"/>
    <w:rsid w:val="00412AF3"/>
    <w:rsid w:val="00412B6A"/>
    <w:rsid w:val="00412B6C"/>
    <w:rsid w:val="00412B81"/>
    <w:rsid w:val="00412B83"/>
    <w:rsid w:val="00412BA4"/>
    <w:rsid w:val="00412BC9"/>
    <w:rsid w:val="00412BE1"/>
    <w:rsid w:val="00412BF4"/>
    <w:rsid w:val="00412C17"/>
    <w:rsid w:val="00412C35"/>
    <w:rsid w:val="00412C4F"/>
    <w:rsid w:val="00412C79"/>
    <w:rsid w:val="00412C94"/>
    <w:rsid w:val="00412CB1"/>
    <w:rsid w:val="00412CE5"/>
    <w:rsid w:val="00412D43"/>
    <w:rsid w:val="00412D88"/>
    <w:rsid w:val="00412DAC"/>
    <w:rsid w:val="00412DE1"/>
    <w:rsid w:val="00412DE8"/>
    <w:rsid w:val="00412DFD"/>
    <w:rsid w:val="00412E12"/>
    <w:rsid w:val="00412E76"/>
    <w:rsid w:val="00412E88"/>
    <w:rsid w:val="00412EA6"/>
    <w:rsid w:val="00412EB4"/>
    <w:rsid w:val="00412EF3"/>
    <w:rsid w:val="00412F40"/>
    <w:rsid w:val="00412F66"/>
    <w:rsid w:val="00412FB0"/>
    <w:rsid w:val="00412FEC"/>
    <w:rsid w:val="00412FED"/>
    <w:rsid w:val="00412FF3"/>
    <w:rsid w:val="00413003"/>
    <w:rsid w:val="0041301B"/>
    <w:rsid w:val="00413035"/>
    <w:rsid w:val="00413091"/>
    <w:rsid w:val="004130DD"/>
    <w:rsid w:val="004130E4"/>
    <w:rsid w:val="004130FD"/>
    <w:rsid w:val="00413108"/>
    <w:rsid w:val="0041319A"/>
    <w:rsid w:val="004131A7"/>
    <w:rsid w:val="004131A9"/>
    <w:rsid w:val="0041320D"/>
    <w:rsid w:val="00413234"/>
    <w:rsid w:val="0041325F"/>
    <w:rsid w:val="004132D0"/>
    <w:rsid w:val="004132FE"/>
    <w:rsid w:val="00413328"/>
    <w:rsid w:val="0041332D"/>
    <w:rsid w:val="00413336"/>
    <w:rsid w:val="00413385"/>
    <w:rsid w:val="00413398"/>
    <w:rsid w:val="0041341C"/>
    <w:rsid w:val="00413438"/>
    <w:rsid w:val="0041343C"/>
    <w:rsid w:val="0041344A"/>
    <w:rsid w:val="0041345A"/>
    <w:rsid w:val="0041347E"/>
    <w:rsid w:val="004134E7"/>
    <w:rsid w:val="004134EE"/>
    <w:rsid w:val="0041350F"/>
    <w:rsid w:val="00413528"/>
    <w:rsid w:val="00413562"/>
    <w:rsid w:val="004135AD"/>
    <w:rsid w:val="004135B3"/>
    <w:rsid w:val="00413604"/>
    <w:rsid w:val="00413626"/>
    <w:rsid w:val="00413642"/>
    <w:rsid w:val="0041364E"/>
    <w:rsid w:val="00413656"/>
    <w:rsid w:val="0041367A"/>
    <w:rsid w:val="004136BE"/>
    <w:rsid w:val="004136DF"/>
    <w:rsid w:val="004136E7"/>
    <w:rsid w:val="004136F0"/>
    <w:rsid w:val="004136F1"/>
    <w:rsid w:val="00413721"/>
    <w:rsid w:val="00413735"/>
    <w:rsid w:val="0041373A"/>
    <w:rsid w:val="00413742"/>
    <w:rsid w:val="00413745"/>
    <w:rsid w:val="00413758"/>
    <w:rsid w:val="0041377D"/>
    <w:rsid w:val="00413798"/>
    <w:rsid w:val="0041379B"/>
    <w:rsid w:val="004137A1"/>
    <w:rsid w:val="004137BE"/>
    <w:rsid w:val="00413800"/>
    <w:rsid w:val="00413805"/>
    <w:rsid w:val="0041380B"/>
    <w:rsid w:val="00413815"/>
    <w:rsid w:val="00413820"/>
    <w:rsid w:val="00413840"/>
    <w:rsid w:val="00413848"/>
    <w:rsid w:val="00413879"/>
    <w:rsid w:val="00413884"/>
    <w:rsid w:val="004138A3"/>
    <w:rsid w:val="004138A6"/>
    <w:rsid w:val="00413931"/>
    <w:rsid w:val="0041393E"/>
    <w:rsid w:val="00413957"/>
    <w:rsid w:val="00413969"/>
    <w:rsid w:val="0041396C"/>
    <w:rsid w:val="00413979"/>
    <w:rsid w:val="0041397D"/>
    <w:rsid w:val="0041398F"/>
    <w:rsid w:val="004139AC"/>
    <w:rsid w:val="004139B5"/>
    <w:rsid w:val="004139BF"/>
    <w:rsid w:val="00413A14"/>
    <w:rsid w:val="00413A27"/>
    <w:rsid w:val="00413A3A"/>
    <w:rsid w:val="00413A3C"/>
    <w:rsid w:val="00413A3E"/>
    <w:rsid w:val="00413A63"/>
    <w:rsid w:val="00413AA9"/>
    <w:rsid w:val="00413AD9"/>
    <w:rsid w:val="00413B40"/>
    <w:rsid w:val="00413BD4"/>
    <w:rsid w:val="00413C1D"/>
    <w:rsid w:val="00413C4D"/>
    <w:rsid w:val="00413C64"/>
    <w:rsid w:val="00413C86"/>
    <w:rsid w:val="00413C92"/>
    <w:rsid w:val="00413C98"/>
    <w:rsid w:val="00413CD1"/>
    <w:rsid w:val="00413CD6"/>
    <w:rsid w:val="00413CE1"/>
    <w:rsid w:val="00413CE8"/>
    <w:rsid w:val="00413D3F"/>
    <w:rsid w:val="00413D77"/>
    <w:rsid w:val="00413D7A"/>
    <w:rsid w:val="00413DA0"/>
    <w:rsid w:val="00413DE0"/>
    <w:rsid w:val="00413E12"/>
    <w:rsid w:val="00413E25"/>
    <w:rsid w:val="00413EB9"/>
    <w:rsid w:val="00413EBA"/>
    <w:rsid w:val="00413EBB"/>
    <w:rsid w:val="00413ECE"/>
    <w:rsid w:val="00413ED0"/>
    <w:rsid w:val="00413ED2"/>
    <w:rsid w:val="00413EEE"/>
    <w:rsid w:val="00413EF2"/>
    <w:rsid w:val="00413EFB"/>
    <w:rsid w:val="00413EFD"/>
    <w:rsid w:val="00413F3E"/>
    <w:rsid w:val="00413F97"/>
    <w:rsid w:val="00413FD7"/>
    <w:rsid w:val="00413FDD"/>
    <w:rsid w:val="00414047"/>
    <w:rsid w:val="0041408A"/>
    <w:rsid w:val="004140FF"/>
    <w:rsid w:val="00414105"/>
    <w:rsid w:val="00414109"/>
    <w:rsid w:val="0041411A"/>
    <w:rsid w:val="0041411B"/>
    <w:rsid w:val="00414122"/>
    <w:rsid w:val="0041414C"/>
    <w:rsid w:val="00414176"/>
    <w:rsid w:val="0041417C"/>
    <w:rsid w:val="00414186"/>
    <w:rsid w:val="00414191"/>
    <w:rsid w:val="00414195"/>
    <w:rsid w:val="004141C8"/>
    <w:rsid w:val="004141CB"/>
    <w:rsid w:val="004141E3"/>
    <w:rsid w:val="004141FA"/>
    <w:rsid w:val="0041422D"/>
    <w:rsid w:val="00414236"/>
    <w:rsid w:val="0041423C"/>
    <w:rsid w:val="00414258"/>
    <w:rsid w:val="0041425D"/>
    <w:rsid w:val="00414273"/>
    <w:rsid w:val="004142C6"/>
    <w:rsid w:val="004142E3"/>
    <w:rsid w:val="00414363"/>
    <w:rsid w:val="00414388"/>
    <w:rsid w:val="00414392"/>
    <w:rsid w:val="00414396"/>
    <w:rsid w:val="004143AA"/>
    <w:rsid w:val="004143B3"/>
    <w:rsid w:val="004143F4"/>
    <w:rsid w:val="0041446C"/>
    <w:rsid w:val="00414487"/>
    <w:rsid w:val="004144AA"/>
    <w:rsid w:val="004144B2"/>
    <w:rsid w:val="004144E5"/>
    <w:rsid w:val="0041455C"/>
    <w:rsid w:val="00414564"/>
    <w:rsid w:val="00414575"/>
    <w:rsid w:val="00414589"/>
    <w:rsid w:val="004145F2"/>
    <w:rsid w:val="00414608"/>
    <w:rsid w:val="0041461A"/>
    <w:rsid w:val="0041461F"/>
    <w:rsid w:val="0041464B"/>
    <w:rsid w:val="00414655"/>
    <w:rsid w:val="00414677"/>
    <w:rsid w:val="00414690"/>
    <w:rsid w:val="004146E0"/>
    <w:rsid w:val="00414702"/>
    <w:rsid w:val="0041473B"/>
    <w:rsid w:val="00414771"/>
    <w:rsid w:val="0041478C"/>
    <w:rsid w:val="004147E0"/>
    <w:rsid w:val="0041480C"/>
    <w:rsid w:val="0041483D"/>
    <w:rsid w:val="0041488C"/>
    <w:rsid w:val="004148AC"/>
    <w:rsid w:val="004148B0"/>
    <w:rsid w:val="0041490F"/>
    <w:rsid w:val="00414916"/>
    <w:rsid w:val="00414942"/>
    <w:rsid w:val="00414954"/>
    <w:rsid w:val="00414978"/>
    <w:rsid w:val="0041498B"/>
    <w:rsid w:val="00414A1B"/>
    <w:rsid w:val="00414A36"/>
    <w:rsid w:val="00414A39"/>
    <w:rsid w:val="00414A3B"/>
    <w:rsid w:val="00414A7F"/>
    <w:rsid w:val="00414ABA"/>
    <w:rsid w:val="00414AF8"/>
    <w:rsid w:val="00414B0F"/>
    <w:rsid w:val="00414B28"/>
    <w:rsid w:val="00414B4B"/>
    <w:rsid w:val="00414B75"/>
    <w:rsid w:val="00414B86"/>
    <w:rsid w:val="00414B91"/>
    <w:rsid w:val="00414BCD"/>
    <w:rsid w:val="00414BEA"/>
    <w:rsid w:val="00414BEB"/>
    <w:rsid w:val="00414C75"/>
    <w:rsid w:val="00414CAB"/>
    <w:rsid w:val="00414CB6"/>
    <w:rsid w:val="00414CCE"/>
    <w:rsid w:val="00414D5C"/>
    <w:rsid w:val="00414D74"/>
    <w:rsid w:val="00414E11"/>
    <w:rsid w:val="00414E15"/>
    <w:rsid w:val="00414E25"/>
    <w:rsid w:val="00414E29"/>
    <w:rsid w:val="00414E77"/>
    <w:rsid w:val="00414E9C"/>
    <w:rsid w:val="00414F21"/>
    <w:rsid w:val="00414F3E"/>
    <w:rsid w:val="00414F6F"/>
    <w:rsid w:val="00415026"/>
    <w:rsid w:val="0041504E"/>
    <w:rsid w:val="0041505F"/>
    <w:rsid w:val="00415070"/>
    <w:rsid w:val="0041509C"/>
    <w:rsid w:val="004150E2"/>
    <w:rsid w:val="0041510B"/>
    <w:rsid w:val="00415115"/>
    <w:rsid w:val="00415157"/>
    <w:rsid w:val="004151AA"/>
    <w:rsid w:val="00415218"/>
    <w:rsid w:val="0041521A"/>
    <w:rsid w:val="00415259"/>
    <w:rsid w:val="0041525A"/>
    <w:rsid w:val="00415278"/>
    <w:rsid w:val="0041528C"/>
    <w:rsid w:val="004152AA"/>
    <w:rsid w:val="004152BC"/>
    <w:rsid w:val="00415316"/>
    <w:rsid w:val="0041531D"/>
    <w:rsid w:val="00415323"/>
    <w:rsid w:val="00415346"/>
    <w:rsid w:val="00415364"/>
    <w:rsid w:val="0041538F"/>
    <w:rsid w:val="00415396"/>
    <w:rsid w:val="004153E6"/>
    <w:rsid w:val="00415448"/>
    <w:rsid w:val="00415463"/>
    <w:rsid w:val="00415470"/>
    <w:rsid w:val="00415476"/>
    <w:rsid w:val="00415495"/>
    <w:rsid w:val="004154EC"/>
    <w:rsid w:val="004154F5"/>
    <w:rsid w:val="00415519"/>
    <w:rsid w:val="00415533"/>
    <w:rsid w:val="0041553F"/>
    <w:rsid w:val="004155A7"/>
    <w:rsid w:val="004155F3"/>
    <w:rsid w:val="00415602"/>
    <w:rsid w:val="0041563B"/>
    <w:rsid w:val="00415642"/>
    <w:rsid w:val="00415679"/>
    <w:rsid w:val="0041567D"/>
    <w:rsid w:val="00415683"/>
    <w:rsid w:val="00415687"/>
    <w:rsid w:val="00415695"/>
    <w:rsid w:val="004156A5"/>
    <w:rsid w:val="004156A8"/>
    <w:rsid w:val="004156C3"/>
    <w:rsid w:val="004156E3"/>
    <w:rsid w:val="004156E6"/>
    <w:rsid w:val="004156FF"/>
    <w:rsid w:val="00415717"/>
    <w:rsid w:val="00415728"/>
    <w:rsid w:val="0041577B"/>
    <w:rsid w:val="004157AF"/>
    <w:rsid w:val="00415844"/>
    <w:rsid w:val="00415850"/>
    <w:rsid w:val="00415880"/>
    <w:rsid w:val="00415899"/>
    <w:rsid w:val="004158A0"/>
    <w:rsid w:val="004158E9"/>
    <w:rsid w:val="0041592D"/>
    <w:rsid w:val="0041595A"/>
    <w:rsid w:val="0041595C"/>
    <w:rsid w:val="00415961"/>
    <w:rsid w:val="004159AD"/>
    <w:rsid w:val="004159C7"/>
    <w:rsid w:val="004159C8"/>
    <w:rsid w:val="004159F7"/>
    <w:rsid w:val="00415A23"/>
    <w:rsid w:val="00415AC2"/>
    <w:rsid w:val="00415ACA"/>
    <w:rsid w:val="00415AD7"/>
    <w:rsid w:val="00415B83"/>
    <w:rsid w:val="00415BA2"/>
    <w:rsid w:val="00415BFE"/>
    <w:rsid w:val="00415C16"/>
    <w:rsid w:val="00415C53"/>
    <w:rsid w:val="00415CE8"/>
    <w:rsid w:val="00415D41"/>
    <w:rsid w:val="00415D55"/>
    <w:rsid w:val="00415D7B"/>
    <w:rsid w:val="00415D9B"/>
    <w:rsid w:val="00415DAF"/>
    <w:rsid w:val="00415DBB"/>
    <w:rsid w:val="00415DC8"/>
    <w:rsid w:val="00415DF0"/>
    <w:rsid w:val="00415E02"/>
    <w:rsid w:val="00415E0F"/>
    <w:rsid w:val="00415E57"/>
    <w:rsid w:val="00415E67"/>
    <w:rsid w:val="00415E88"/>
    <w:rsid w:val="00415E9D"/>
    <w:rsid w:val="00415EB3"/>
    <w:rsid w:val="00415F03"/>
    <w:rsid w:val="00415F3A"/>
    <w:rsid w:val="00415F7F"/>
    <w:rsid w:val="00415F87"/>
    <w:rsid w:val="00415F9F"/>
    <w:rsid w:val="00415FAD"/>
    <w:rsid w:val="00415FB9"/>
    <w:rsid w:val="00415FC5"/>
    <w:rsid w:val="00415FCD"/>
    <w:rsid w:val="00415FCE"/>
    <w:rsid w:val="00415FDF"/>
    <w:rsid w:val="00416037"/>
    <w:rsid w:val="0041606E"/>
    <w:rsid w:val="00416082"/>
    <w:rsid w:val="0041608C"/>
    <w:rsid w:val="0041609E"/>
    <w:rsid w:val="004160D6"/>
    <w:rsid w:val="004160FE"/>
    <w:rsid w:val="0041610E"/>
    <w:rsid w:val="00416154"/>
    <w:rsid w:val="00416158"/>
    <w:rsid w:val="00416162"/>
    <w:rsid w:val="0041616A"/>
    <w:rsid w:val="0041616E"/>
    <w:rsid w:val="0041616F"/>
    <w:rsid w:val="00416191"/>
    <w:rsid w:val="0041619C"/>
    <w:rsid w:val="004161ED"/>
    <w:rsid w:val="00416215"/>
    <w:rsid w:val="0041626F"/>
    <w:rsid w:val="00416277"/>
    <w:rsid w:val="00416284"/>
    <w:rsid w:val="00416298"/>
    <w:rsid w:val="0041629F"/>
    <w:rsid w:val="004162B3"/>
    <w:rsid w:val="004162B5"/>
    <w:rsid w:val="004162C5"/>
    <w:rsid w:val="004162D0"/>
    <w:rsid w:val="004162DB"/>
    <w:rsid w:val="004162E1"/>
    <w:rsid w:val="004162F4"/>
    <w:rsid w:val="00416300"/>
    <w:rsid w:val="00416309"/>
    <w:rsid w:val="0041630E"/>
    <w:rsid w:val="00416312"/>
    <w:rsid w:val="00416350"/>
    <w:rsid w:val="0041635D"/>
    <w:rsid w:val="0041637C"/>
    <w:rsid w:val="00416386"/>
    <w:rsid w:val="004163DE"/>
    <w:rsid w:val="004163F3"/>
    <w:rsid w:val="00416400"/>
    <w:rsid w:val="00416421"/>
    <w:rsid w:val="00416433"/>
    <w:rsid w:val="00416448"/>
    <w:rsid w:val="00416449"/>
    <w:rsid w:val="0041644E"/>
    <w:rsid w:val="00416461"/>
    <w:rsid w:val="00416466"/>
    <w:rsid w:val="0041646A"/>
    <w:rsid w:val="0041648F"/>
    <w:rsid w:val="004164BB"/>
    <w:rsid w:val="004164BF"/>
    <w:rsid w:val="004164C2"/>
    <w:rsid w:val="004164E6"/>
    <w:rsid w:val="00416501"/>
    <w:rsid w:val="0041654A"/>
    <w:rsid w:val="00416557"/>
    <w:rsid w:val="0041656E"/>
    <w:rsid w:val="00416574"/>
    <w:rsid w:val="004165A5"/>
    <w:rsid w:val="004165C6"/>
    <w:rsid w:val="004165D7"/>
    <w:rsid w:val="004165EC"/>
    <w:rsid w:val="00416610"/>
    <w:rsid w:val="0041663F"/>
    <w:rsid w:val="00416644"/>
    <w:rsid w:val="00416654"/>
    <w:rsid w:val="0041668C"/>
    <w:rsid w:val="004166B4"/>
    <w:rsid w:val="004166D1"/>
    <w:rsid w:val="0041670B"/>
    <w:rsid w:val="004167A2"/>
    <w:rsid w:val="004167AB"/>
    <w:rsid w:val="004167BD"/>
    <w:rsid w:val="004167C3"/>
    <w:rsid w:val="0041681F"/>
    <w:rsid w:val="00416874"/>
    <w:rsid w:val="0041688C"/>
    <w:rsid w:val="004168B5"/>
    <w:rsid w:val="004168CC"/>
    <w:rsid w:val="004168D0"/>
    <w:rsid w:val="004168D6"/>
    <w:rsid w:val="004168EC"/>
    <w:rsid w:val="004168FF"/>
    <w:rsid w:val="00416902"/>
    <w:rsid w:val="00416942"/>
    <w:rsid w:val="00416955"/>
    <w:rsid w:val="0041695F"/>
    <w:rsid w:val="00416996"/>
    <w:rsid w:val="004169C8"/>
    <w:rsid w:val="004169D5"/>
    <w:rsid w:val="004169E3"/>
    <w:rsid w:val="00416A0B"/>
    <w:rsid w:val="00416A13"/>
    <w:rsid w:val="00416A1A"/>
    <w:rsid w:val="00416A1C"/>
    <w:rsid w:val="00416A25"/>
    <w:rsid w:val="00416A45"/>
    <w:rsid w:val="00416A4C"/>
    <w:rsid w:val="00416A51"/>
    <w:rsid w:val="00416A80"/>
    <w:rsid w:val="00416A98"/>
    <w:rsid w:val="00416A9E"/>
    <w:rsid w:val="00416AA4"/>
    <w:rsid w:val="00416AA5"/>
    <w:rsid w:val="00416AAE"/>
    <w:rsid w:val="00416AC8"/>
    <w:rsid w:val="00416AED"/>
    <w:rsid w:val="00416B11"/>
    <w:rsid w:val="00416B26"/>
    <w:rsid w:val="00416B76"/>
    <w:rsid w:val="00416B7A"/>
    <w:rsid w:val="00416BD2"/>
    <w:rsid w:val="00416BE7"/>
    <w:rsid w:val="00416BFA"/>
    <w:rsid w:val="00416C27"/>
    <w:rsid w:val="00416C28"/>
    <w:rsid w:val="00416C55"/>
    <w:rsid w:val="00416C7F"/>
    <w:rsid w:val="00416CAF"/>
    <w:rsid w:val="00416CE1"/>
    <w:rsid w:val="00416CE4"/>
    <w:rsid w:val="00416D01"/>
    <w:rsid w:val="00416D39"/>
    <w:rsid w:val="00416D43"/>
    <w:rsid w:val="00416D74"/>
    <w:rsid w:val="00416D84"/>
    <w:rsid w:val="00416DCA"/>
    <w:rsid w:val="00416DD5"/>
    <w:rsid w:val="00416DE9"/>
    <w:rsid w:val="00416E0A"/>
    <w:rsid w:val="00416E45"/>
    <w:rsid w:val="00416E63"/>
    <w:rsid w:val="00416E84"/>
    <w:rsid w:val="00416F96"/>
    <w:rsid w:val="00416F97"/>
    <w:rsid w:val="00416FB3"/>
    <w:rsid w:val="00416FDE"/>
    <w:rsid w:val="0041701E"/>
    <w:rsid w:val="00417023"/>
    <w:rsid w:val="00417044"/>
    <w:rsid w:val="00417056"/>
    <w:rsid w:val="004170D2"/>
    <w:rsid w:val="004170EF"/>
    <w:rsid w:val="00417105"/>
    <w:rsid w:val="0041710D"/>
    <w:rsid w:val="0041713C"/>
    <w:rsid w:val="00417163"/>
    <w:rsid w:val="00417167"/>
    <w:rsid w:val="004171A5"/>
    <w:rsid w:val="004171AE"/>
    <w:rsid w:val="004171F0"/>
    <w:rsid w:val="00417233"/>
    <w:rsid w:val="00417265"/>
    <w:rsid w:val="004172B8"/>
    <w:rsid w:val="004172C5"/>
    <w:rsid w:val="004172C8"/>
    <w:rsid w:val="00417301"/>
    <w:rsid w:val="0041731D"/>
    <w:rsid w:val="00417364"/>
    <w:rsid w:val="00417367"/>
    <w:rsid w:val="00417372"/>
    <w:rsid w:val="00417374"/>
    <w:rsid w:val="0041738E"/>
    <w:rsid w:val="00417390"/>
    <w:rsid w:val="004173BB"/>
    <w:rsid w:val="004173E6"/>
    <w:rsid w:val="00417433"/>
    <w:rsid w:val="00417447"/>
    <w:rsid w:val="00417451"/>
    <w:rsid w:val="0041745D"/>
    <w:rsid w:val="0041745F"/>
    <w:rsid w:val="00417461"/>
    <w:rsid w:val="00417469"/>
    <w:rsid w:val="0041747C"/>
    <w:rsid w:val="004174DC"/>
    <w:rsid w:val="004174E8"/>
    <w:rsid w:val="00417573"/>
    <w:rsid w:val="00417574"/>
    <w:rsid w:val="00417596"/>
    <w:rsid w:val="0041764A"/>
    <w:rsid w:val="004176C1"/>
    <w:rsid w:val="004176D8"/>
    <w:rsid w:val="004176EC"/>
    <w:rsid w:val="004176FD"/>
    <w:rsid w:val="00417706"/>
    <w:rsid w:val="0041772F"/>
    <w:rsid w:val="00417744"/>
    <w:rsid w:val="00417753"/>
    <w:rsid w:val="004177AC"/>
    <w:rsid w:val="004177F2"/>
    <w:rsid w:val="00417804"/>
    <w:rsid w:val="00417809"/>
    <w:rsid w:val="00417815"/>
    <w:rsid w:val="00417879"/>
    <w:rsid w:val="00417880"/>
    <w:rsid w:val="0041788D"/>
    <w:rsid w:val="00417892"/>
    <w:rsid w:val="004178BE"/>
    <w:rsid w:val="004178D6"/>
    <w:rsid w:val="0041791D"/>
    <w:rsid w:val="00417937"/>
    <w:rsid w:val="00417948"/>
    <w:rsid w:val="00417952"/>
    <w:rsid w:val="0041795A"/>
    <w:rsid w:val="0041795B"/>
    <w:rsid w:val="00417969"/>
    <w:rsid w:val="004179E2"/>
    <w:rsid w:val="004179E3"/>
    <w:rsid w:val="004179E9"/>
    <w:rsid w:val="00417A11"/>
    <w:rsid w:val="00417A14"/>
    <w:rsid w:val="00417A3E"/>
    <w:rsid w:val="00417A51"/>
    <w:rsid w:val="00417A54"/>
    <w:rsid w:val="00417A57"/>
    <w:rsid w:val="00417A77"/>
    <w:rsid w:val="00417A8F"/>
    <w:rsid w:val="00417AAF"/>
    <w:rsid w:val="00417AD5"/>
    <w:rsid w:val="00417AD6"/>
    <w:rsid w:val="00417ADD"/>
    <w:rsid w:val="00417AE6"/>
    <w:rsid w:val="00417AE9"/>
    <w:rsid w:val="00417B4E"/>
    <w:rsid w:val="00417B6F"/>
    <w:rsid w:val="00417C11"/>
    <w:rsid w:val="00417C2A"/>
    <w:rsid w:val="00417C40"/>
    <w:rsid w:val="00417C60"/>
    <w:rsid w:val="00417C79"/>
    <w:rsid w:val="00417C8F"/>
    <w:rsid w:val="00417C91"/>
    <w:rsid w:val="00417C9A"/>
    <w:rsid w:val="00417CBB"/>
    <w:rsid w:val="00417D14"/>
    <w:rsid w:val="00417D1A"/>
    <w:rsid w:val="00417D1D"/>
    <w:rsid w:val="00417D2B"/>
    <w:rsid w:val="00417D35"/>
    <w:rsid w:val="00417D46"/>
    <w:rsid w:val="00417DCF"/>
    <w:rsid w:val="00417E67"/>
    <w:rsid w:val="00417E77"/>
    <w:rsid w:val="00417E93"/>
    <w:rsid w:val="00417EA7"/>
    <w:rsid w:val="00417EE0"/>
    <w:rsid w:val="00417EFC"/>
    <w:rsid w:val="00417F02"/>
    <w:rsid w:val="00417F10"/>
    <w:rsid w:val="00417F1B"/>
    <w:rsid w:val="00417F3F"/>
    <w:rsid w:val="00417FA3"/>
    <w:rsid w:val="00417FA7"/>
    <w:rsid w:val="00420057"/>
    <w:rsid w:val="0042005A"/>
    <w:rsid w:val="004200A5"/>
    <w:rsid w:val="00420104"/>
    <w:rsid w:val="00420105"/>
    <w:rsid w:val="0042011E"/>
    <w:rsid w:val="0042018D"/>
    <w:rsid w:val="004201A3"/>
    <w:rsid w:val="004201CA"/>
    <w:rsid w:val="004201CE"/>
    <w:rsid w:val="004201D5"/>
    <w:rsid w:val="004201E9"/>
    <w:rsid w:val="004201EF"/>
    <w:rsid w:val="0042020D"/>
    <w:rsid w:val="00420258"/>
    <w:rsid w:val="0042025E"/>
    <w:rsid w:val="00420285"/>
    <w:rsid w:val="004202A5"/>
    <w:rsid w:val="004202B1"/>
    <w:rsid w:val="00420318"/>
    <w:rsid w:val="00420319"/>
    <w:rsid w:val="00420372"/>
    <w:rsid w:val="00420375"/>
    <w:rsid w:val="004203A3"/>
    <w:rsid w:val="004203D8"/>
    <w:rsid w:val="004203FC"/>
    <w:rsid w:val="00420423"/>
    <w:rsid w:val="0042042E"/>
    <w:rsid w:val="0042048C"/>
    <w:rsid w:val="00420490"/>
    <w:rsid w:val="004204A1"/>
    <w:rsid w:val="004204A8"/>
    <w:rsid w:val="0042050B"/>
    <w:rsid w:val="00420546"/>
    <w:rsid w:val="00420548"/>
    <w:rsid w:val="00420587"/>
    <w:rsid w:val="00420598"/>
    <w:rsid w:val="0042061D"/>
    <w:rsid w:val="0042063E"/>
    <w:rsid w:val="0042064E"/>
    <w:rsid w:val="00420651"/>
    <w:rsid w:val="004206D1"/>
    <w:rsid w:val="004206EB"/>
    <w:rsid w:val="00420708"/>
    <w:rsid w:val="00420731"/>
    <w:rsid w:val="00420732"/>
    <w:rsid w:val="00420735"/>
    <w:rsid w:val="0042075E"/>
    <w:rsid w:val="00420760"/>
    <w:rsid w:val="00420769"/>
    <w:rsid w:val="00420784"/>
    <w:rsid w:val="0042078D"/>
    <w:rsid w:val="004207C3"/>
    <w:rsid w:val="004207D8"/>
    <w:rsid w:val="004207FD"/>
    <w:rsid w:val="00420803"/>
    <w:rsid w:val="0042083A"/>
    <w:rsid w:val="0042084A"/>
    <w:rsid w:val="00420881"/>
    <w:rsid w:val="00420888"/>
    <w:rsid w:val="004208E2"/>
    <w:rsid w:val="004208E3"/>
    <w:rsid w:val="004208F6"/>
    <w:rsid w:val="00420922"/>
    <w:rsid w:val="0042094E"/>
    <w:rsid w:val="00420954"/>
    <w:rsid w:val="00420963"/>
    <w:rsid w:val="0042098B"/>
    <w:rsid w:val="004209A8"/>
    <w:rsid w:val="00420A13"/>
    <w:rsid w:val="00420A49"/>
    <w:rsid w:val="00420A58"/>
    <w:rsid w:val="00420A5E"/>
    <w:rsid w:val="00420AA3"/>
    <w:rsid w:val="00420AB7"/>
    <w:rsid w:val="00420ABD"/>
    <w:rsid w:val="00420B12"/>
    <w:rsid w:val="00420B46"/>
    <w:rsid w:val="00420B4C"/>
    <w:rsid w:val="00420B79"/>
    <w:rsid w:val="00420BC1"/>
    <w:rsid w:val="00420BD4"/>
    <w:rsid w:val="00420BD9"/>
    <w:rsid w:val="00420C01"/>
    <w:rsid w:val="00420C43"/>
    <w:rsid w:val="00420CC2"/>
    <w:rsid w:val="00420CD0"/>
    <w:rsid w:val="00420CD6"/>
    <w:rsid w:val="00420D30"/>
    <w:rsid w:val="00420D3F"/>
    <w:rsid w:val="00420D86"/>
    <w:rsid w:val="00420D9B"/>
    <w:rsid w:val="00420DBC"/>
    <w:rsid w:val="00420DC0"/>
    <w:rsid w:val="00420E36"/>
    <w:rsid w:val="00420E41"/>
    <w:rsid w:val="00420E50"/>
    <w:rsid w:val="00420E59"/>
    <w:rsid w:val="00420EA9"/>
    <w:rsid w:val="00420ED6"/>
    <w:rsid w:val="00420F0C"/>
    <w:rsid w:val="00420F59"/>
    <w:rsid w:val="00420F61"/>
    <w:rsid w:val="00420F69"/>
    <w:rsid w:val="00421011"/>
    <w:rsid w:val="00421051"/>
    <w:rsid w:val="00421089"/>
    <w:rsid w:val="004210F5"/>
    <w:rsid w:val="0042110B"/>
    <w:rsid w:val="00421115"/>
    <w:rsid w:val="00421117"/>
    <w:rsid w:val="0042115A"/>
    <w:rsid w:val="00421173"/>
    <w:rsid w:val="00421192"/>
    <w:rsid w:val="004211C0"/>
    <w:rsid w:val="004211F4"/>
    <w:rsid w:val="004211F9"/>
    <w:rsid w:val="00421203"/>
    <w:rsid w:val="00421253"/>
    <w:rsid w:val="00421291"/>
    <w:rsid w:val="004212B9"/>
    <w:rsid w:val="0042130D"/>
    <w:rsid w:val="0042132A"/>
    <w:rsid w:val="00421378"/>
    <w:rsid w:val="00421380"/>
    <w:rsid w:val="00421382"/>
    <w:rsid w:val="004213BE"/>
    <w:rsid w:val="004213C7"/>
    <w:rsid w:val="004213CD"/>
    <w:rsid w:val="004213F6"/>
    <w:rsid w:val="0042141F"/>
    <w:rsid w:val="0042142F"/>
    <w:rsid w:val="00421457"/>
    <w:rsid w:val="004214E6"/>
    <w:rsid w:val="00421502"/>
    <w:rsid w:val="00421509"/>
    <w:rsid w:val="00421522"/>
    <w:rsid w:val="0042154D"/>
    <w:rsid w:val="0042155D"/>
    <w:rsid w:val="0042155F"/>
    <w:rsid w:val="0042159E"/>
    <w:rsid w:val="004215A5"/>
    <w:rsid w:val="004215E5"/>
    <w:rsid w:val="004215E6"/>
    <w:rsid w:val="004215EA"/>
    <w:rsid w:val="00421605"/>
    <w:rsid w:val="00421616"/>
    <w:rsid w:val="00421630"/>
    <w:rsid w:val="00421635"/>
    <w:rsid w:val="00421642"/>
    <w:rsid w:val="00421649"/>
    <w:rsid w:val="0042164D"/>
    <w:rsid w:val="0042168F"/>
    <w:rsid w:val="00421690"/>
    <w:rsid w:val="00421692"/>
    <w:rsid w:val="004216A0"/>
    <w:rsid w:val="004216A3"/>
    <w:rsid w:val="004216CF"/>
    <w:rsid w:val="004216EF"/>
    <w:rsid w:val="00421705"/>
    <w:rsid w:val="00421713"/>
    <w:rsid w:val="0042172A"/>
    <w:rsid w:val="0042175D"/>
    <w:rsid w:val="00421764"/>
    <w:rsid w:val="004217D3"/>
    <w:rsid w:val="004217EE"/>
    <w:rsid w:val="0042180C"/>
    <w:rsid w:val="0042181C"/>
    <w:rsid w:val="00421843"/>
    <w:rsid w:val="00421844"/>
    <w:rsid w:val="00421870"/>
    <w:rsid w:val="00421892"/>
    <w:rsid w:val="00421906"/>
    <w:rsid w:val="0042191B"/>
    <w:rsid w:val="00421944"/>
    <w:rsid w:val="00421949"/>
    <w:rsid w:val="00421970"/>
    <w:rsid w:val="0042197F"/>
    <w:rsid w:val="004219AD"/>
    <w:rsid w:val="004219AE"/>
    <w:rsid w:val="004219C7"/>
    <w:rsid w:val="00421A20"/>
    <w:rsid w:val="00421A30"/>
    <w:rsid w:val="00421A34"/>
    <w:rsid w:val="00421ACE"/>
    <w:rsid w:val="00421AE3"/>
    <w:rsid w:val="00421B28"/>
    <w:rsid w:val="00421B73"/>
    <w:rsid w:val="00421BA2"/>
    <w:rsid w:val="00421BCB"/>
    <w:rsid w:val="00421BE0"/>
    <w:rsid w:val="00421BF2"/>
    <w:rsid w:val="00421C10"/>
    <w:rsid w:val="00421C2C"/>
    <w:rsid w:val="00421C8B"/>
    <w:rsid w:val="00421C8D"/>
    <w:rsid w:val="00421CA5"/>
    <w:rsid w:val="00421CB3"/>
    <w:rsid w:val="00421CBB"/>
    <w:rsid w:val="00421CC3"/>
    <w:rsid w:val="00421CE2"/>
    <w:rsid w:val="00421CEE"/>
    <w:rsid w:val="00421D09"/>
    <w:rsid w:val="00421D10"/>
    <w:rsid w:val="00421D14"/>
    <w:rsid w:val="00421D4C"/>
    <w:rsid w:val="00421D6A"/>
    <w:rsid w:val="00421D7D"/>
    <w:rsid w:val="00421D9A"/>
    <w:rsid w:val="00421DB0"/>
    <w:rsid w:val="00421DBC"/>
    <w:rsid w:val="00421DC6"/>
    <w:rsid w:val="00421E04"/>
    <w:rsid w:val="00421E15"/>
    <w:rsid w:val="00421EAE"/>
    <w:rsid w:val="00421ECF"/>
    <w:rsid w:val="00421EE9"/>
    <w:rsid w:val="00421F04"/>
    <w:rsid w:val="00421F1B"/>
    <w:rsid w:val="00421F5C"/>
    <w:rsid w:val="00421F84"/>
    <w:rsid w:val="00421F8E"/>
    <w:rsid w:val="00421F9D"/>
    <w:rsid w:val="00421FA9"/>
    <w:rsid w:val="00421FAE"/>
    <w:rsid w:val="00422030"/>
    <w:rsid w:val="00422040"/>
    <w:rsid w:val="00422072"/>
    <w:rsid w:val="004220A7"/>
    <w:rsid w:val="004220B2"/>
    <w:rsid w:val="00422120"/>
    <w:rsid w:val="0042212D"/>
    <w:rsid w:val="00422140"/>
    <w:rsid w:val="0042214F"/>
    <w:rsid w:val="00422163"/>
    <w:rsid w:val="00422188"/>
    <w:rsid w:val="00422197"/>
    <w:rsid w:val="004221AC"/>
    <w:rsid w:val="004221B9"/>
    <w:rsid w:val="00422231"/>
    <w:rsid w:val="00422243"/>
    <w:rsid w:val="00422264"/>
    <w:rsid w:val="00422297"/>
    <w:rsid w:val="0042229D"/>
    <w:rsid w:val="004222A9"/>
    <w:rsid w:val="004222AD"/>
    <w:rsid w:val="004222CC"/>
    <w:rsid w:val="004222F1"/>
    <w:rsid w:val="00422310"/>
    <w:rsid w:val="00422327"/>
    <w:rsid w:val="00422347"/>
    <w:rsid w:val="0042236B"/>
    <w:rsid w:val="00422384"/>
    <w:rsid w:val="004223D0"/>
    <w:rsid w:val="00422426"/>
    <w:rsid w:val="00422452"/>
    <w:rsid w:val="0042245E"/>
    <w:rsid w:val="0042248B"/>
    <w:rsid w:val="004224B6"/>
    <w:rsid w:val="004224C4"/>
    <w:rsid w:val="004224E5"/>
    <w:rsid w:val="00422503"/>
    <w:rsid w:val="00422548"/>
    <w:rsid w:val="00422580"/>
    <w:rsid w:val="0042259F"/>
    <w:rsid w:val="004225DA"/>
    <w:rsid w:val="00422614"/>
    <w:rsid w:val="0042263D"/>
    <w:rsid w:val="00422652"/>
    <w:rsid w:val="00422654"/>
    <w:rsid w:val="00422662"/>
    <w:rsid w:val="0042266B"/>
    <w:rsid w:val="00422674"/>
    <w:rsid w:val="00422697"/>
    <w:rsid w:val="004226B1"/>
    <w:rsid w:val="004226D7"/>
    <w:rsid w:val="00422710"/>
    <w:rsid w:val="00422745"/>
    <w:rsid w:val="0042275B"/>
    <w:rsid w:val="0042278F"/>
    <w:rsid w:val="0042280B"/>
    <w:rsid w:val="00422855"/>
    <w:rsid w:val="0042285B"/>
    <w:rsid w:val="0042286B"/>
    <w:rsid w:val="004228C5"/>
    <w:rsid w:val="004228CD"/>
    <w:rsid w:val="00422997"/>
    <w:rsid w:val="004229BD"/>
    <w:rsid w:val="004229C9"/>
    <w:rsid w:val="004229D1"/>
    <w:rsid w:val="004229EE"/>
    <w:rsid w:val="00422A3B"/>
    <w:rsid w:val="00422A4E"/>
    <w:rsid w:val="00422A55"/>
    <w:rsid w:val="00422A86"/>
    <w:rsid w:val="00422AF0"/>
    <w:rsid w:val="00422B83"/>
    <w:rsid w:val="00422B95"/>
    <w:rsid w:val="00422B97"/>
    <w:rsid w:val="00422BB9"/>
    <w:rsid w:val="00422BE5"/>
    <w:rsid w:val="00422BE8"/>
    <w:rsid w:val="00422C37"/>
    <w:rsid w:val="00422C65"/>
    <w:rsid w:val="00422C6C"/>
    <w:rsid w:val="00422C7B"/>
    <w:rsid w:val="00422C91"/>
    <w:rsid w:val="00422CD6"/>
    <w:rsid w:val="00422CDA"/>
    <w:rsid w:val="00422D2D"/>
    <w:rsid w:val="00422D81"/>
    <w:rsid w:val="00422D9F"/>
    <w:rsid w:val="00422E2B"/>
    <w:rsid w:val="00422E33"/>
    <w:rsid w:val="00422E45"/>
    <w:rsid w:val="00422E47"/>
    <w:rsid w:val="00422E4C"/>
    <w:rsid w:val="00422EB0"/>
    <w:rsid w:val="00422ECE"/>
    <w:rsid w:val="00422F16"/>
    <w:rsid w:val="00422F49"/>
    <w:rsid w:val="00422F5D"/>
    <w:rsid w:val="00422F6D"/>
    <w:rsid w:val="00422F93"/>
    <w:rsid w:val="00422FA0"/>
    <w:rsid w:val="00422FAA"/>
    <w:rsid w:val="00422FB3"/>
    <w:rsid w:val="00422FC2"/>
    <w:rsid w:val="00422FD9"/>
    <w:rsid w:val="00422FE1"/>
    <w:rsid w:val="0042306E"/>
    <w:rsid w:val="0042309C"/>
    <w:rsid w:val="0042311B"/>
    <w:rsid w:val="0042312C"/>
    <w:rsid w:val="00423131"/>
    <w:rsid w:val="00423159"/>
    <w:rsid w:val="00423161"/>
    <w:rsid w:val="004231CD"/>
    <w:rsid w:val="00423204"/>
    <w:rsid w:val="00423217"/>
    <w:rsid w:val="00423224"/>
    <w:rsid w:val="00423254"/>
    <w:rsid w:val="00423256"/>
    <w:rsid w:val="0042326F"/>
    <w:rsid w:val="00423277"/>
    <w:rsid w:val="004232B0"/>
    <w:rsid w:val="004232ED"/>
    <w:rsid w:val="00423301"/>
    <w:rsid w:val="0042330D"/>
    <w:rsid w:val="00423324"/>
    <w:rsid w:val="0042333F"/>
    <w:rsid w:val="00423340"/>
    <w:rsid w:val="00423362"/>
    <w:rsid w:val="00423369"/>
    <w:rsid w:val="00423371"/>
    <w:rsid w:val="004233A4"/>
    <w:rsid w:val="004233BF"/>
    <w:rsid w:val="00423405"/>
    <w:rsid w:val="00423423"/>
    <w:rsid w:val="00423492"/>
    <w:rsid w:val="0042349E"/>
    <w:rsid w:val="004234B3"/>
    <w:rsid w:val="004234C7"/>
    <w:rsid w:val="004234CE"/>
    <w:rsid w:val="004234F7"/>
    <w:rsid w:val="00423501"/>
    <w:rsid w:val="0042351E"/>
    <w:rsid w:val="00423533"/>
    <w:rsid w:val="0042353F"/>
    <w:rsid w:val="0042355F"/>
    <w:rsid w:val="00423564"/>
    <w:rsid w:val="0042358B"/>
    <w:rsid w:val="004235BB"/>
    <w:rsid w:val="004235ED"/>
    <w:rsid w:val="00423613"/>
    <w:rsid w:val="0042361F"/>
    <w:rsid w:val="00423642"/>
    <w:rsid w:val="00423669"/>
    <w:rsid w:val="00423684"/>
    <w:rsid w:val="004236A9"/>
    <w:rsid w:val="004236C7"/>
    <w:rsid w:val="004236EE"/>
    <w:rsid w:val="004236F7"/>
    <w:rsid w:val="00423770"/>
    <w:rsid w:val="00423786"/>
    <w:rsid w:val="00423853"/>
    <w:rsid w:val="004238CF"/>
    <w:rsid w:val="0042394D"/>
    <w:rsid w:val="00423951"/>
    <w:rsid w:val="00423964"/>
    <w:rsid w:val="00423984"/>
    <w:rsid w:val="00423990"/>
    <w:rsid w:val="004239B0"/>
    <w:rsid w:val="004239BE"/>
    <w:rsid w:val="004239C1"/>
    <w:rsid w:val="004239DC"/>
    <w:rsid w:val="00423A00"/>
    <w:rsid w:val="00423A97"/>
    <w:rsid w:val="00423AC3"/>
    <w:rsid w:val="00423AC8"/>
    <w:rsid w:val="00423AE5"/>
    <w:rsid w:val="00423B0C"/>
    <w:rsid w:val="00423B23"/>
    <w:rsid w:val="00423B27"/>
    <w:rsid w:val="00423BDB"/>
    <w:rsid w:val="00423BF7"/>
    <w:rsid w:val="00423C93"/>
    <w:rsid w:val="00423CA0"/>
    <w:rsid w:val="00423D3F"/>
    <w:rsid w:val="00423D61"/>
    <w:rsid w:val="00423D7F"/>
    <w:rsid w:val="00423DB0"/>
    <w:rsid w:val="00423DB2"/>
    <w:rsid w:val="00423E23"/>
    <w:rsid w:val="00423E84"/>
    <w:rsid w:val="00423E8E"/>
    <w:rsid w:val="00423E9E"/>
    <w:rsid w:val="00423EE0"/>
    <w:rsid w:val="00423EE7"/>
    <w:rsid w:val="00423EF9"/>
    <w:rsid w:val="00423F41"/>
    <w:rsid w:val="00423F4B"/>
    <w:rsid w:val="00423F61"/>
    <w:rsid w:val="00423F89"/>
    <w:rsid w:val="00423F9F"/>
    <w:rsid w:val="00423FA8"/>
    <w:rsid w:val="00423FBB"/>
    <w:rsid w:val="00423FDC"/>
    <w:rsid w:val="00423FE9"/>
    <w:rsid w:val="00424055"/>
    <w:rsid w:val="0042405B"/>
    <w:rsid w:val="0042407F"/>
    <w:rsid w:val="00424096"/>
    <w:rsid w:val="004240CC"/>
    <w:rsid w:val="004240D9"/>
    <w:rsid w:val="004240FF"/>
    <w:rsid w:val="00424168"/>
    <w:rsid w:val="00424174"/>
    <w:rsid w:val="0042417C"/>
    <w:rsid w:val="00424181"/>
    <w:rsid w:val="004241B4"/>
    <w:rsid w:val="004241D9"/>
    <w:rsid w:val="00424206"/>
    <w:rsid w:val="00424271"/>
    <w:rsid w:val="00424278"/>
    <w:rsid w:val="0042429D"/>
    <w:rsid w:val="0042429F"/>
    <w:rsid w:val="004242A3"/>
    <w:rsid w:val="004242E8"/>
    <w:rsid w:val="0042430B"/>
    <w:rsid w:val="00424345"/>
    <w:rsid w:val="004243AE"/>
    <w:rsid w:val="004243B4"/>
    <w:rsid w:val="0042440A"/>
    <w:rsid w:val="00424439"/>
    <w:rsid w:val="0042446F"/>
    <w:rsid w:val="00424475"/>
    <w:rsid w:val="0042447E"/>
    <w:rsid w:val="00424481"/>
    <w:rsid w:val="004244A7"/>
    <w:rsid w:val="004244D0"/>
    <w:rsid w:val="004244D7"/>
    <w:rsid w:val="0042455F"/>
    <w:rsid w:val="00424563"/>
    <w:rsid w:val="00424575"/>
    <w:rsid w:val="00424580"/>
    <w:rsid w:val="00424586"/>
    <w:rsid w:val="0042459E"/>
    <w:rsid w:val="004245AB"/>
    <w:rsid w:val="004245AE"/>
    <w:rsid w:val="004245AF"/>
    <w:rsid w:val="004245BB"/>
    <w:rsid w:val="004245BE"/>
    <w:rsid w:val="004245F5"/>
    <w:rsid w:val="00424628"/>
    <w:rsid w:val="0042462A"/>
    <w:rsid w:val="00424698"/>
    <w:rsid w:val="004246C5"/>
    <w:rsid w:val="004246D4"/>
    <w:rsid w:val="004246D9"/>
    <w:rsid w:val="004246DA"/>
    <w:rsid w:val="004246EB"/>
    <w:rsid w:val="004246FE"/>
    <w:rsid w:val="00424736"/>
    <w:rsid w:val="00424758"/>
    <w:rsid w:val="00424773"/>
    <w:rsid w:val="0042477A"/>
    <w:rsid w:val="00424799"/>
    <w:rsid w:val="00424801"/>
    <w:rsid w:val="00424842"/>
    <w:rsid w:val="00424849"/>
    <w:rsid w:val="00424860"/>
    <w:rsid w:val="00424899"/>
    <w:rsid w:val="004248AB"/>
    <w:rsid w:val="004248C7"/>
    <w:rsid w:val="004248DB"/>
    <w:rsid w:val="004248FE"/>
    <w:rsid w:val="00424910"/>
    <w:rsid w:val="00424962"/>
    <w:rsid w:val="0042496A"/>
    <w:rsid w:val="00424973"/>
    <w:rsid w:val="00424992"/>
    <w:rsid w:val="0042499A"/>
    <w:rsid w:val="004249EB"/>
    <w:rsid w:val="004249F7"/>
    <w:rsid w:val="00424A47"/>
    <w:rsid w:val="00424A58"/>
    <w:rsid w:val="00424A74"/>
    <w:rsid w:val="00424A75"/>
    <w:rsid w:val="00424A84"/>
    <w:rsid w:val="00424A88"/>
    <w:rsid w:val="00424ACA"/>
    <w:rsid w:val="00424ADC"/>
    <w:rsid w:val="00424B0E"/>
    <w:rsid w:val="00424B3E"/>
    <w:rsid w:val="00424B4D"/>
    <w:rsid w:val="00424B68"/>
    <w:rsid w:val="00424B93"/>
    <w:rsid w:val="00424B9B"/>
    <w:rsid w:val="00424BDE"/>
    <w:rsid w:val="00424C0A"/>
    <w:rsid w:val="00424C1A"/>
    <w:rsid w:val="00424C48"/>
    <w:rsid w:val="00424C78"/>
    <w:rsid w:val="00424C90"/>
    <w:rsid w:val="00424CE6"/>
    <w:rsid w:val="00424DAC"/>
    <w:rsid w:val="00424DBE"/>
    <w:rsid w:val="00424DE9"/>
    <w:rsid w:val="00424E09"/>
    <w:rsid w:val="00424E18"/>
    <w:rsid w:val="00424E59"/>
    <w:rsid w:val="00424E65"/>
    <w:rsid w:val="00424E75"/>
    <w:rsid w:val="00424E81"/>
    <w:rsid w:val="00424E8F"/>
    <w:rsid w:val="00424EC5"/>
    <w:rsid w:val="00424EC8"/>
    <w:rsid w:val="00424EE0"/>
    <w:rsid w:val="00424F17"/>
    <w:rsid w:val="00424F30"/>
    <w:rsid w:val="00424F7F"/>
    <w:rsid w:val="00424FDD"/>
    <w:rsid w:val="0042501F"/>
    <w:rsid w:val="0042509A"/>
    <w:rsid w:val="004250E3"/>
    <w:rsid w:val="004250EF"/>
    <w:rsid w:val="004250F2"/>
    <w:rsid w:val="00425119"/>
    <w:rsid w:val="0042512B"/>
    <w:rsid w:val="0042512E"/>
    <w:rsid w:val="0042513C"/>
    <w:rsid w:val="00425152"/>
    <w:rsid w:val="00425157"/>
    <w:rsid w:val="0042517E"/>
    <w:rsid w:val="00425182"/>
    <w:rsid w:val="004251B5"/>
    <w:rsid w:val="004251D1"/>
    <w:rsid w:val="004251D9"/>
    <w:rsid w:val="004251E7"/>
    <w:rsid w:val="00425203"/>
    <w:rsid w:val="0042520A"/>
    <w:rsid w:val="00425228"/>
    <w:rsid w:val="0042525C"/>
    <w:rsid w:val="0042526F"/>
    <w:rsid w:val="00425272"/>
    <w:rsid w:val="00425291"/>
    <w:rsid w:val="004252C5"/>
    <w:rsid w:val="004252D0"/>
    <w:rsid w:val="004252D4"/>
    <w:rsid w:val="004252D8"/>
    <w:rsid w:val="00425301"/>
    <w:rsid w:val="00425320"/>
    <w:rsid w:val="00425330"/>
    <w:rsid w:val="00425337"/>
    <w:rsid w:val="004253F8"/>
    <w:rsid w:val="0042541F"/>
    <w:rsid w:val="0042547A"/>
    <w:rsid w:val="0042549C"/>
    <w:rsid w:val="004254D4"/>
    <w:rsid w:val="00425508"/>
    <w:rsid w:val="0042551D"/>
    <w:rsid w:val="0042556F"/>
    <w:rsid w:val="004255A8"/>
    <w:rsid w:val="004255AC"/>
    <w:rsid w:val="004255CF"/>
    <w:rsid w:val="004255D0"/>
    <w:rsid w:val="004255E6"/>
    <w:rsid w:val="00425624"/>
    <w:rsid w:val="00425633"/>
    <w:rsid w:val="004256B2"/>
    <w:rsid w:val="004256C4"/>
    <w:rsid w:val="004256C5"/>
    <w:rsid w:val="004256E5"/>
    <w:rsid w:val="004256FF"/>
    <w:rsid w:val="00425738"/>
    <w:rsid w:val="00425749"/>
    <w:rsid w:val="0042576C"/>
    <w:rsid w:val="00425777"/>
    <w:rsid w:val="00425807"/>
    <w:rsid w:val="00425817"/>
    <w:rsid w:val="0042581D"/>
    <w:rsid w:val="0042583D"/>
    <w:rsid w:val="0042586C"/>
    <w:rsid w:val="0042587B"/>
    <w:rsid w:val="004258B1"/>
    <w:rsid w:val="004258C0"/>
    <w:rsid w:val="004258D4"/>
    <w:rsid w:val="004258D8"/>
    <w:rsid w:val="00425906"/>
    <w:rsid w:val="00425934"/>
    <w:rsid w:val="0042595B"/>
    <w:rsid w:val="00425972"/>
    <w:rsid w:val="0042598A"/>
    <w:rsid w:val="004259AC"/>
    <w:rsid w:val="004259BE"/>
    <w:rsid w:val="004259E6"/>
    <w:rsid w:val="00425A08"/>
    <w:rsid w:val="00425A10"/>
    <w:rsid w:val="00425A11"/>
    <w:rsid w:val="00425A28"/>
    <w:rsid w:val="00425AB8"/>
    <w:rsid w:val="00425AE0"/>
    <w:rsid w:val="00425B1F"/>
    <w:rsid w:val="00425B33"/>
    <w:rsid w:val="00425B3D"/>
    <w:rsid w:val="00425BA4"/>
    <w:rsid w:val="00425BB7"/>
    <w:rsid w:val="00425BF9"/>
    <w:rsid w:val="00425BFA"/>
    <w:rsid w:val="00425CBE"/>
    <w:rsid w:val="00425CC3"/>
    <w:rsid w:val="00425D02"/>
    <w:rsid w:val="00425D46"/>
    <w:rsid w:val="00425D89"/>
    <w:rsid w:val="00425DD8"/>
    <w:rsid w:val="00425E06"/>
    <w:rsid w:val="00425E24"/>
    <w:rsid w:val="00425E2B"/>
    <w:rsid w:val="00425E4D"/>
    <w:rsid w:val="00425E5A"/>
    <w:rsid w:val="00425E8D"/>
    <w:rsid w:val="00425EBA"/>
    <w:rsid w:val="00425F07"/>
    <w:rsid w:val="00425F21"/>
    <w:rsid w:val="00425F2A"/>
    <w:rsid w:val="00425F5B"/>
    <w:rsid w:val="00425FAD"/>
    <w:rsid w:val="00426021"/>
    <w:rsid w:val="00426047"/>
    <w:rsid w:val="00426052"/>
    <w:rsid w:val="00426078"/>
    <w:rsid w:val="0042607C"/>
    <w:rsid w:val="0042608A"/>
    <w:rsid w:val="004260A6"/>
    <w:rsid w:val="004260ED"/>
    <w:rsid w:val="004260F6"/>
    <w:rsid w:val="004260F8"/>
    <w:rsid w:val="0042613F"/>
    <w:rsid w:val="00426176"/>
    <w:rsid w:val="00426178"/>
    <w:rsid w:val="004261A0"/>
    <w:rsid w:val="004261AD"/>
    <w:rsid w:val="004261CF"/>
    <w:rsid w:val="004261DB"/>
    <w:rsid w:val="0042620A"/>
    <w:rsid w:val="00426233"/>
    <w:rsid w:val="00426237"/>
    <w:rsid w:val="00426248"/>
    <w:rsid w:val="0042624B"/>
    <w:rsid w:val="0042628B"/>
    <w:rsid w:val="004262B7"/>
    <w:rsid w:val="004262E7"/>
    <w:rsid w:val="004262F2"/>
    <w:rsid w:val="00426332"/>
    <w:rsid w:val="00426341"/>
    <w:rsid w:val="00426343"/>
    <w:rsid w:val="00426372"/>
    <w:rsid w:val="00426374"/>
    <w:rsid w:val="00426375"/>
    <w:rsid w:val="004263AC"/>
    <w:rsid w:val="004263EB"/>
    <w:rsid w:val="00426442"/>
    <w:rsid w:val="0042648E"/>
    <w:rsid w:val="004264A3"/>
    <w:rsid w:val="004264BA"/>
    <w:rsid w:val="00426504"/>
    <w:rsid w:val="0042654E"/>
    <w:rsid w:val="0042655E"/>
    <w:rsid w:val="0042657A"/>
    <w:rsid w:val="004265E1"/>
    <w:rsid w:val="004265FC"/>
    <w:rsid w:val="00426603"/>
    <w:rsid w:val="0042665E"/>
    <w:rsid w:val="0042666E"/>
    <w:rsid w:val="004266C8"/>
    <w:rsid w:val="004266F5"/>
    <w:rsid w:val="00426732"/>
    <w:rsid w:val="00426788"/>
    <w:rsid w:val="00426793"/>
    <w:rsid w:val="004267BC"/>
    <w:rsid w:val="004267E4"/>
    <w:rsid w:val="004267EC"/>
    <w:rsid w:val="004267F9"/>
    <w:rsid w:val="00426891"/>
    <w:rsid w:val="0042689E"/>
    <w:rsid w:val="004268A1"/>
    <w:rsid w:val="004268C0"/>
    <w:rsid w:val="00426919"/>
    <w:rsid w:val="0042695A"/>
    <w:rsid w:val="00426995"/>
    <w:rsid w:val="0042699A"/>
    <w:rsid w:val="004269B2"/>
    <w:rsid w:val="004269D4"/>
    <w:rsid w:val="004269DB"/>
    <w:rsid w:val="004269E3"/>
    <w:rsid w:val="004269ED"/>
    <w:rsid w:val="00426A14"/>
    <w:rsid w:val="00426A18"/>
    <w:rsid w:val="00426A35"/>
    <w:rsid w:val="00426A39"/>
    <w:rsid w:val="00426A49"/>
    <w:rsid w:val="00426A59"/>
    <w:rsid w:val="00426A78"/>
    <w:rsid w:val="00426AD5"/>
    <w:rsid w:val="00426AFB"/>
    <w:rsid w:val="00426B01"/>
    <w:rsid w:val="00426B11"/>
    <w:rsid w:val="00426B2B"/>
    <w:rsid w:val="00426B67"/>
    <w:rsid w:val="00426B9C"/>
    <w:rsid w:val="00426BB9"/>
    <w:rsid w:val="00426BF9"/>
    <w:rsid w:val="00426C28"/>
    <w:rsid w:val="00426C41"/>
    <w:rsid w:val="00426C70"/>
    <w:rsid w:val="00426C9F"/>
    <w:rsid w:val="00426CC4"/>
    <w:rsid w:val="00426D1E"/>
    <w:rsid w:val="00426D46"/>
    <w:rsid w:val="00426D6B"/>
    <w:rsid w:val="00426D7D"/>
    <w:rsid w:val="00426D8C"/>
    <w:rsid w:val="00426DE0"/>
    <w:rsid w:val="00426DF9"/>
    <w:rsid w:val="00426E0E"/>
    <w:rsid w:val="00426E33"/>
    <w:rsid w:val="00426E38"/>
    <w:rsid w:val="00426E51"/>
    <w:rsid w:val="00426E84"/>
    <w:rsid w:val="00426E90"/>
    <w:rsid w:val="00426EA6"/>
    <w:rsid w:val="00426EB9"/>
    <w:rsid w:val="00426F37"/>
    <w:rsid w:val="00426F80"/>
    <w:rsid w:val="00426F92"/>
    <w:rsid w:val="00426F9D"/>
    <w:rsid w:val="00426FA5"/>
    <w:rsid w:val="00426FB8"/>
    <w:rsid w:val="00426FBB"/>
    <w:rsid w:val="00426FCB"/>
    <w:rsid w:val="00426FD8"/>
    <w:rsid w:val="0042700C"/>
    <w:rsid w:val="00427025"/>
    <w:rsid w:val="00427060"/>
    <w:rsid w:val="0042706D"/>
    <w:rsid w:val="0042707E"/>
    <w:rsid w:val="004270BE"/>
    <w:rsid w:val="004270E4"/>
    <w:rsid w:val="00427114"/>
    <w:rsid w:val="00427118"/>
    <w:rsid w:val="0042713B"/>
    <w:rsid w:val="0042715D"/>
    <w:rsid w:val="00427173"/>
    <w:rsid w:val="0042717A"/>
    <w:rsid w:val="00427190"/>
    <w:rsid w:val="0042719C"/>
    <w:rsid w:val="004271CC"/>
    <w:rsid w:val="004271EB"/>
    <w:rsid w:val="004271F8"/>
    <w:rsid w:val="004271F9"/>
    <w:rsid w:val="004271FB"/>
    <w:rsid w:val="0042721D"/>
    <w:rsid w:val="00427226"/>
    <w:rsid w:val="00427280"/>
    <w:rsid w:val="004272D8"/>
    <w:rsid w:val="004272DA"/>
    <w:rsid w:val="004272E6"/>
    <w:rsid w:val="004272F0"/>
    <w:rsid w:val="004272F4"/>
    <w:rsid w:val="00427309"/>
    <w:rsid w:val="0042730F"/>
    <w:rsid w:val="0042731F"/>
    <w:rsid w:val="00427354"/>
    <w:rsid w:val="00427359"/>
    <w:rsid w:val="0042735D"/>
    <w:rsid w:val="00427382"/>
    <w:rsid w:val="004273F1"/>
    <w:rsid w:val="00427457"/>
    <w:rsid w:val="00427462"/>
    <w:rsid w:val="00427499"/>
    <w:rsid w:val="004274AB"/>
    <w:rsid w:val="004274EB"/>
    <w:rsid w:val="004274F5"/>
    <w:rsid w:val="00427526"/>
    <w:rsid w:val="0042752D"/>
    <w:rsid w:val="0042753C"/>
    <w:rsid w:val="00427546"/>
    <w:rsid w:val="004275CB"/>
    <w:rsid w:val="00427618"/>
    <w:rsid w:val="00427638"/>
    <w:rsid w:val="00427640"/>
    <w:rsid w:val="00427672"/>
    <w:rsid w:val="004276A6"/>
    <w:rsid w:val="004276C5"/>
    <w:rsid w:val="004276C6"/>
    <w:rsid w:val="004276DF"/>
    <w:rsid w:val="00427701"/>
    <w:rsid w:val="00427714"/>
    <w:rsid w:val="00427717"/>
    <w:rsid w:val="00427791"/>
    <w:rsid w:val="004277B6"/>
    <w:rsid w:val="004277F0"/>
    <w:rsid w:val="00427829"/>
    <w:rsid w:val="00427837"/>
    <w:rsid w:val="0042787C"/>
    <w:rsid w:val="00427889"/>
    <w:rsid w:val="004278A1"/>
    <w:rsid w:val="004278A2"/>
    <w:rsid w:val="004278B6"/>
    <w:rsid w:val="004278DF"/>
    <w:rsid w:val="0042793C"/>
    <w:rsid w:val="00427966"/>
    <w:rsid w:val="0042796E"/>
    <w:rsid w:val="00427980"/>
    <w:rsid w:val="00427982"/>
    <w:rsid w:val="00427A15"/>
    <w:rsid w:val="00427A28"/>
    <w:rsid w:val="00427A7B"/>
    <w:rsid w:val="00427ADE"/>
    <w:rsid w:val="00427B63"/>
    <w:rsid w:val="00427B70"/>
    <w:rsid w:val="00427BC4"/>
    <w:rsid w:val="00427BED"/>
    <w:rsid w:val="00427BF6"/>
    <w:rsid w:val="00427BF7"/>
    <w:rsid w:val="00427C0E"/>
    <w:rsid w:val="00427C34"/>
    <w:rsid w:val="00427C3C"/>
    <w:rsid w:val="00427C51"/>
    <w:rsid w:val="00427C55"/>
    <w:rsid w:val="00427C5D"/>
    <w:rsid w:val="00427C6D"/>
    <w:rsid w:val="00427C84"/>
    <w:rsid w:val="00427CAE"/>
    <w:rsid w:val="00427CD3"/>
    <w:rsid w:val="00427CEC"/>
    <w:rsid w:val="00427D27"/>
    <w:rsid w:val="00427D52"/>
    <w:rsid w:val="00427F0C"/>
    <w:rsid w:val="00427F38"/>
    <w:rsid w:val="00427F42"/>
    <w:rsid w:val="00427F51"/>
    <w:rsid w:val="00427FAB"/>
    <w:rsid w:val="00427FB5"/>
    <w:rsid w:val="00427FDB"/>
    <w:rsid w:val="00427FF8"/>
    <w:rsid w:val="00430005"/>
    <w:rsid w:val="00430027"/>
    <w:rsid w:val="0043002B"/>
    <w:rsid w:val="00430033"/>
    <w:rsid w:val="00430056"/>
    <w:rsid w:val="00430058"/>
    <w:rsid w:val="004300C7"/>
    <w:rsid w:val="00430120"/>
    <w:rsid w:val="0043017D"/>
    <w:rsid w:val="0043017F"/>
    <w:rsid w:val="0043018D"/>
    <w:rsid w:val="004301A4"/>
    <w:rsid w:val="004301E0"/>
    <w:rsid w:val="004301E9"/>
    <w:rsid w:val="00430237"/>
    <w:rsid w:val="00430246"/>
    <w:rsid w:val="00430293"/>
    <w:rsid w:val="004302D5"/>
    <w:rsid w:val="004302F0"/>
    <w:rsid w:val="004303E6"/>
    <w:rsid w:val="00430405"/>
    <w:rsid w:val="0043041E"/>
    <w:rsid w:val="00430425"/>
    <w:rsid w:val="0043042A"/>
    <w:rsid w:val="00430433"/>
    <w:rsid w:val="00430436"/>
    <w:rsid w:val="00430454"/>
    <w:rsid w:val="00430492"/>
    <w:rsid w:val="004304A3"/>
    <w:rsid w:val="004304A7"/>
    <w:rsid w:val="004304EC"/>
    <w:rsid w:val="004304F7"/>
    <w:rsid w:val="0043050B"/>
    <w:rsid w:val="0043052F"/>
    <w:rsid w:val="0043054B"/>
    <w:rsid w:val="0043056F"/>
    <w:rsid w:val="00430589"/>
    <w:rsid w:val="0043058F"/>
    <w:rsid w:val="004305C6"/>
    <w:rsid w:val="004305DF"/>
    <w:rsid w:val="004305F8"/>
    <w:rsid w:val="00430610"/>
    <w:rsid w:val="0043062E"/>
    <w:rsid w:val="00430646"/>
    <w:rsid w:val="004306B9"/>
    <w:rsid w:val="004306CF"/>
    <w:rsid w:val="004306D8"/>
    <w:rsid w:val="00430785"/>
    <w:rsid w:val="00430792"/>
    <w:rsid w:val="004307CE"/>
    <w:rsid w:val="004307DC"/>
    <w:rsid w:val="004307FF"/>
    <w:rsid w:val="0043080E"/>
    <w:rsid w:val="0043084B"/>
    <w:rsid w:val="0043085C"/>
    <w:rsid w:val="004308A4"/>
    <w:rsid w:val="004308B0"/>
    <w:rsid w:val="004308B8"/>
    <w:rsid w:val="004308D8"/>
    <w:rsid w:val="004308F5"/>
    <w:rsid w:val="004308FE"/>
    <w:rsid w:val="00430938"/>
    <w:rsid w:val="0043094B"/>
    <w:rsid w:val="00430951"/>
    <w:rsid w:val="00430959"/>
    <w:rsid w:val="00430968"/>
    <w:rsid w:val="00430991"/>
    <w:rsid w:val="004309BC"/>
    <w:rsid w:val="00430A52"/>
    <w:rsid w:val="00430AC5"/>
    <w:rsid w:val="00430B12"/>
    <w:rsid w:val="00430B5A"/>
    <w:rsid w:val="00430B5F"/>
    <w:rsid w:val="00430B61"/>
    <w:rsid w:val="00430BB0"/>
    <w:rsid w:val="00430BB7"/>
    <w:rsid w:val="00430BC0"/>
    <w:rsid w:val="00430BE9"/>
    <w:rsid w:val="00430BEC"/>
    <w:rsid w:val="00430C05"/>
    <w:rsid w:val="00430C18"/>
    <w:rsid w:val="00430C22"/>
    <w:rsid w:val="00430C71"/>
    <w:rsid w:val="00430C7B"/>
    <w:rsid w:val="00430CE3"/>
    <w:rsid w:val="00430D32"/>
    <w:rsid w:val="00430D41"/>
    <w:rsid w:val="00430DD8"/>
    <w:rsid w:val="00430DED"/>
    <w:rsid w:val="00430DF4"/>
    <w:rsid w:val="00430DF7"/>
    <w:rsid w:val="00430E54"/>
    <w:rsid w:val="00430E76"/>
    <w:rsid w:val="00430E8A"/>
    <w:rsid w:val="00430E9E"/>
    <w:rsid w:val="00430EAE"/>
    <w:rsid w:val="00430EE4"/>
    <w:rsid w:val="00430EF0"/>
    <w:rsid w:val="00430EF2"/>
    <w:rsid w:val="00430F32"/>
    <w:rsid w:val="00430F65"/>
    <w:rsid w:val="00430F6A"/>
    <w:rsid w:val="00430F73"/>
    <w:rsid w:val="00430F93"/>
    <w:rsid w:val="00430F9F"/>
    <w:rsid w:val="00430FCC"/>
    <w:rsid w:val="00430FCE"/>
    <w:rsid w:val="00430FF7"/>
    <w:rsid w:val="00430FF9"/>
    <w:rsid w:val="00431007"/>
    <w:rsid w:val="00431009"/>
    <w:rsid w:val="0043103C"/>
    <w:rsid w:val="00431043"/>
    <w:rsid w:val="0043106C"/>
    <w:rsid w:val="0043106E"/>
    <w:rsid w:val="0043107E"/>
    <w:rsid w:val="004310B0"/>
    <w:rsid w:val="004310B6"/>
    <w:rsid w:val="004310BD"/>
    <w:rsid w:val="004310D3"/>
    <w:rsid w:val="004310E8"/>
    <w:rsid w:val="004310FF"/>
    <w:rsid w:val="00431139"/>
    <w:rsid w:val="0043114F"/>
    <w:rsid w:val="00431196"/>
    <w:rsid w:val="004311AA"/>
    <w:rsid w:val="004311C1"/>
    <w:rsid w:val="004311C3"/>
    <w:rsid w:val="004311D8"/>
    <w:rsid w:val="004311ED"/>
    <w:rsid w:val="00431227"/>
    <w:rsid w:val="0043122A"/>
    <w:rsid w:val="00431244"/>
    <w:rsid w:val="0043124D"/>
    <w:rsid w:val="00431250"/>
    <w:rsid w:val="00431266"/>
    <w:rsid w:val="00431282"/>
    <w:rsid w:val="004312AE"/>
    <w:rsid w:val="004312E1"/>
    <w:rsid w:val="00431322"/>
    <w:rsid w:val="00431349"/>
    <w:rsid w:val="00431360"/>
    <w:rsid w:val="004313A0"/>
    <w:rsid w:val="004313E3"/>
    <w:rsid w:val="004313F1"/>
    <w:rsid w:val="00431428"/>
    <w:rsid w:val="00431434"/>
    <w:rsid w:val="00431439"/>
    <w:rsid w:val="0043143B"/>
    <w:rsid w:val="0043146D"/>
    <w:rsid w:val="00431479"/>
    <w:rsid w:val="00431486"/>
    <w:rsid w:val="004314E6"/>
    <w:rsid w:val="004314E7"/>
    <w:rsid w:val="004314EB"/>
    <w:rsid w:val="00431502"/>
    <w:rsid w:val="00431542"/>
    <w:rsid w:val="00431565"/>
    <w:rsid w:val="00431572"/>
    <w:rsid w:val="004315C6"/>
    <w:rsid w:val="00431615"/>
    <w:rsid w:val="0043163F"/>
    <w:rsid w:val="0043165C"/>
    <w:rsid w:val="0043166E"/>
    <w:rsid w:val="00431678"/>
    <w:rsid w:val="00431680"/>
    <w:rsid w:val="00431681"/>
    <w:rsid w:val="00431682"/>
    <w:rsid w:val="004316B2"/>
    <w:rsid w:val="004316DF"/>
    <w:rsid w:val="0043172A"/>
    <w:rsid w:val="00431794"/>
    <w:rsid w:val="004317A6"/>
    <w:rsid w:val="004317AA"/>
    <w:rsid w:val="004317C9"/>
    <w:rsid w:val="004317E3"/>
    <w:rsid w:val="00431879"/>
    <w:rsid w:val="00431890"/>
    <w:rsid w:val="00431893"/>
    <w:rsid w:val="00431895"/>
    <w:rsid w:val="0043189E"/>
    <w:rsid w:val="004318BA"/>
    <w:rsid w:val="004318E8"/>
    <w:rsid w:val="0043190E"/>
    <w:rsid w:val="00431993"/>
    <w:rsid w:val="004319AD"/>
    <w:rsid w:val="004319E1"/>
    <w:rsid w:val="00431A06"/>
    <w:rsid w:val="00431A79"/>
    <w:rsid w:val="00431A91"/>
    <w:rsid w:val="00431AC1"/>
    <w:rsid w:val="00431AD0"/>
    <w:rsid w:val="00431AEC"/>
    <w:rsid w:val="00431B02"/>
    <w:rsid w:val="00431B06"/>
    <w:rsid w:val="00431B1B"/>
    <w:rsid w:val="00431B1D"/>
    <w:rsid w:val="00431B24"/>
    <w:rsid w:val="00431B3A"/>
    <w:rsid w:val="00431B9C"/>
    <w:rsid w:val="00431BD6"/>
    <w:rsid w:val="00431C2B"/>
    <w:rsid w:val="00431C2F"/>
    <w:rsid w:val="00431C5E"/>
    <w:rsid w:val="00431C6C"/>
    <w:rsid w:val="00431C88"/>
    <w:rsid w:val="00431C96"/>
    <w:rsid w:val="00431C9F"/>
    <w:rsid w:val="00431D07"/>
    <w:rsid w:val="00431D0B"/>
    <w:rsid w:val="00431D3D"/>
    <w:rsid w:val="00431D71"/>
    <w:rsid w:val="00431DA7"/>
    <w:rsid w:val="00431DB3"/>
    <w:rsid w:val="00431DBB"/>
    <w:rsid w:val="00431DC4"/>
    <w:rsid w:val="00431DC6"/>
    <w:rsid w:val="00431E00"/>
    <w:rsid w:val="00431E05"/>
    <w:rsid w:val="00431E37"/>
    <w:rsid w:val="00431E4A"/>
    <w:rsid w:val="00431E56"/>
    <w:rsid w:val="00431E70"/>
    <w:rsid w:val="00431EB5"/>
    <w:rsid w:val="00431EFC"/>
    <w:rsid w:val="00431F0C"/>
    <w:rsid w:val="00431F37"/>
    <w:rsid w:val="00431FAA"/>
    <w:rsid w:val="00431FCF"/>
    <w:rsid w:val="00431FE1"/>
    <w:rsid w:val="00431FEF"/>
    <w:rsid w:val="00431FFC"/>
    <w:rsid w:val="0043200A"/>
    <w:rsid w:val="00432023"/>
    <w:rsid w:val="0043207A"/>
    <w:rsid w:val="004320C4"/>
    <w:rsid w:val="004320E7"/>
    <w:rsid w:val="004320F5"/>
    <w:rsid w:val="0043210C"/>
    <w:rsid w:val="00432134"/>
    <w:rsid w:val="0043213F"/>
    <w:rsid w:val="004321B1"/>
    <w:rsid w:val="004321BE"/>
    <w:rsid w:val="00432203"/>
    <w:rsid w:val="0043223F"/>
    <w:rsid w:val="00432241"/>
    <w:rsid w:val="00432258"/>
    <w:rsid w:val="0043226F"/>
    <w:rsid w:val="00432297"/>
    <w:rsid w:val="004322A1"/>
    <w:rsid w:val="004322BD"/>
    <w:rsid w:val="004322C9"/>
    <w:rsid w:val="0043230A"/>
    <w:rsid w:val="00432323"/>
    <w:rsid w:val="00432363"/>
    <w:rsid w:val="0043238A"/>
    <w:rsid w:val="004323DC"/>
    <w:rsid w:val="004323E7"/>
    <w:rsid w:val="004323E8"/>
    <w:rsid w:val="004323FF"/>
    <w:rsid w:val="0043242F"/>
    <w:rsid w:val="00432439"/>
    <w:rsid w:val="00432456"/>
    <w:rsid w:val="00432458"/>
    <w:rsid w:val="00432481"/>
    <w:rsid w:val="004324BC"/>
    <w:rsid w:val="004324C0"/>
    <w:rsid w:val="004324F2"/>
    <w:rsid w:val="00432504"/>
    <w:rsid w:val="00432507"/>
    <w:rsid w:val="00432584"/>
    <w:rsid w:val="004325BE"/>
    <w:rsid w:val="0043264C"/>
    <w:rsid w:val="0043267B"/>
    <w:rsid w:val="00432690"/>
    <w:rsid w:val="00432691"/>
    <w:rsid w:val="004326B1"/>
    <w:rsid w:val="004326CE"/>
    <w:rsid w:val="004326CF"/>
    <w:rsid w:val="00432723"/>
    <w:rsid w:val="00432768"/>
    <w:rsid w:val="00432771"/>
    <w:rsid w:val="00432774"/>
    <w:rsid w:val="00432788"/>
    <w:rsid w:val="0043278C"/>
    <w:rsid w:val="004327DE"/>
    <w:rsid w:val="004327DF"/>
    <w:rsid w:val="004327E2"/>
    <w:rsid w:val="00432808"/>
    <w:rsid w:val="0043281E"/>
    <w:rsid w:val="0043285D"/>
    <w:rsid w:val="004328A5"/>
    <w:rsid w:val="004328A8"/>
    <w:rsid w:val="004328B0"/>
    <w:rsid w:val="004328D8"/>
    <w:rsid w:val="00432930"/>
    <w:rsid w:val="0043295B"/>
    <w:rsid w:val="004329A0"/>
    <w:rsid w:val="004329A8"/>
    <w:rsid w:val="004329B5"/>
    <w:rsid w:val="004329F0"/>
    <w:rsid w:val="00432A20"/>
    <w:rsid w:val="00432A6C"/>
    <w:rsid w:val="00432A6D"/>
    <w:rsid w:val="00432AFB"/>
    <w:rsid w:val="00432B51"/>
    <w:rsid w:val="00432B7D"/>
    <w:rsid w:val="00432B86"/>
    <w:rsid w:val="00432BAF"/>
    <w:rsid w:val="00432BB6"/>
    <w:rsid w:val="00432BD5"/>
    <w:rsid w:val="00432BDE"/>
    <w:rsid w:val="00432BEF"/>
    <w:rsid w:val="00432C02"/>
    <w:rsid w:val="00432C24"/>
    <w:rsid w:val="00432C4C"/>
    <w:rsid w:val="00432C69"/>
    <w:rsid w:val="00432CC9"/>
    <w:rsid w:val="00432CE2"/>
    <w:rsid w:val="00432CE6"/>
    <w:rsid w:val="00432CEA"/>
    <w:rsid w:val="00432CF1"/>
    <w:rsid w:val="00432D10"/>
    <w:rsid w:val="00432D19"/>
    <w:rsid w:val="00432D1F"/>
    <w:rsid w:val="00432D3F"/>
    <w:rsid w:val="00432D5D"/>
    <w:rsid w:val="00432D97"/>
    <w:rsid w:val="00432D9A"/>
    <w:rsid w:val="00432D9F"/>
    <w:rsid w:val="00432DC8"/>
    <w:rsid w:val="00432E00"/>
    <w:rsid w:val="00432E18"/>
    <w:rsid w:val="00432E3F"/>
    <w:rsid w:val="00432E67"/>
    <w:rsid w:val="00432E7B"/>
    <w:rsid w:val="00432EB3"/>
    <w:rsid w:val="00432EB5"/>
    <w:rsid w:val="00432ED7"/>
    <w:rsid w:val="00432F80"/>
    <w:rsid w:val="00432F88"/>
    <w:rsid w:val="00432FA4"/>
    <w:rsid w:val="00432FCA"/>
    <w:rsid w:val="00433000"/>
    <w:rsid w:val="00433015"/>
    <w:rsid w:val="00433023"/>
    <w:rsid w:val="00433042"/>
    <w:rsid w:val="004330F9"/>
    <w:rsid w:val="00433104"/>
    <w:rsid w:val="00433123"/>
    <w:rsid w:val="00433125"/>
    <w:rsid w:val="0043312B"/>
    <w:rsid w:val="00433152"/>
    <w:rsid w:val="0043317D"/>
    <w:rsid w:val="004331B4"/>
    <w:rsid w:val="0043324B"/>
    <w:rsid w:val="0043325E"/>
    <w:rsid w:val="00433262"/>
    <w:rsid w:val="004332D1"/>
    <w:rsid w:val="004332E9"/>
    <w:rsid w:val="004332EA"/>
    <w:rsid w:val="0043330D"/>
    <w:rsid w:val="00433329"/>
    <w:rsid w:val="00433346"/>
    <w:rsid w:val="00433377"/>
    <w:rsid w:val="004333B4"/>
    <w:rsid w:val="004333BE"/>
    <w:rsid w:val="004333CA"/>
    <w:rsid w:val="004333FF"/>
    <w:rsid w:val="00433416"/>
    <w:rsid w:val="00433461"/>
    <w:rsid w:val="0043346F"/>
    <w:rsid w:val="00433477"/>
    <w:rsid w:val="00433481"/>
    <w:rsid w:val="004334A4"/>
    <w:rsid w:val="004334BA"/>
    <w:rsid w:val="004334FC"/>
    <w:rsid w:val="0043352B"/>
    <w:rsid w:val="0043355D"/>
    <w:rsid w:val="0043356D"/>
    <w:rsid w:val="00433575"/>
    <w:rsid w:val="00433580"/>
    <w:rsid w:val="0043358B"/>
    <w:rsid w:val="004335E3"/>
    <w:rsid w:val="0043360E"/>
    <w:rsid w:val="0043360F"/>
    <w:rsid w:val="0043362F"/>
    <w:rsid w:val="00433652"/>
    <w:rsid w:val="004336AC"/>
    <w:rsid w:val="004336B1"/>
    <w:rsid w:val="00433704"/>
    <w:rsid w:val="00433764"/>
    <w:rsid w:val="004337A3"/>
    <w:rsid w:val="004337C4"/>
    <w:rsid w:val="004337E9"/>
    <w:rsid w:val="004337F5"/>
    <w:rsid w:val="00433851"/>
    <w:rsid w:val="0043385E"/>
    <w:rsid w:val="00433864"/>
    <w:rsid w:val="00433869"/>
    <w:rsid w:val="0043388A"/>
    <w:rsid w:val="00433892"/>
    <w:rsid w:val="00433897"/>
    <w:rsid w:val="004338CB"/>
    <w:rsid w:val="004338FE"/>
    <w:rsid w:val="00433949"/>
    <w:rsid w:val="00433980"/>
    <w:rsid w:val="00433998"/>
    <w:rsid w:val="004339A9"/>
    <w:rsid w:val="004339AA"/>
    <w:rsid w:val="004339CE"/>
    <w:rsid w:val="004339F2"/>
    <w:rsid w:val="00433A60"/>
    <w:rsid w:val="00433A63"/>
    <w:rsid w:val="00433A9C"/>
    <w:rsid w:val="00433AB9"/>
    <w:rsid w:val="00433AD5"/>
    <w:rsid w:val="00433ADB"/>
    <w:rsid w:val="00433B39"/>
    <w:rsid w:val="00433B49"/>
    <w:rsid w:val="00433B4A"/>
    <w:rsid w:val="00433B62"/>
    <w:rsid w:val="00433B75"/>
    <w:rsid w:val="00433BA6"/>
    <w:rsid w:val="00433BBA"/>
    <w:rsid w:val="00433BCE"/>
    <w:rsid w:val="00433BD2"/>
    <w:rsid w:val="00433BD7"/>
    <w:rsid w:val="00433BF1"/>
    <w:rsid w:val="00433C02"/>
    <w:rsid w:val="00433C1F"/>
    <w:rsid w:val="00433C42"/>
    <w:rsid w:val="00433C7E"/>
    <w:rsid w:val="00433CF8"/>
    <w:rsid w:val="00433D68"/>
    <w:rsid w:val="00433DA5"/>
    <w:rsid w:val="00433DBF"/>
    <w:rsid w:val="00433DF7"/>
    <w:rsid w:val="00433DFA"/>
    <w:rsid w:val="00433E0D"/>
    <w:rsid w:val="00433E1E"/>
    <w:rsid w:val="00433E48"/>
    <w:rsid w:val="00433E5B"/>
    <w:rsid w:val="00433E60"/>
    <w:rsid w:val="00433E88"/>
    <w:rsid w:val="00433EB8"/>
    <w:rsid w:val="00433ECB"/>
    <w:rsid w:val="00433EE4"/>
    <w:rsid w:val="00433EEF"/>
    <w:rsid w:val="00433EF5"/>
    <w:rsid w:val="00433F02"/>
    <w:rsid w:val="00433F35"/>
    <w:rsid w:val="00433F36"/>
    <w:rsid w:val="00433F3A"/>
    <w:rsid w:val="00433F84"/>
    <w:rsid w:val="00433FC5"/>
    <w:rsid w:val="00433FE9"/>
    <w:rsid w:val="00433FF5"/>
    <w:rsid w:val="004340B0"/>
    <w:rsid w:val="004340C3"/>
    <w:rsid w:val="004340D7"/>
    <w:rsid w:val="00434110"/>
    <w:rsid w:val="00434155"/>
    <w:rsid w:val="00434179"/>
    <w:rsid w:val="00434192"/>
    <w:rsid w:val="004341A5"/>
    <w:rsid w:val="004341BF"/>
    <w:rsid w:val="00434229"/>
    <w:rsid w:val="0043426F"/>
    <w:rsid w:val="0043428B"/>
    <w:rsid w:val="00434299"/>
    <w:rsid w:val="004342A2"/>
    <w:rsid w:val="004342B2"/>
    <w:rsid w:val="004342E4"/>
    <w:rsid w:val="004342EC"/>
    <w:rsid w:val="0043430D"/>
    <w:rsid w:val="0043431A"/>
    <w:rsid w:val="0043432D"/>
    <w:rsid w:val="00434341"/>
    <w:rsid w:val="004343A7"/>
    <w:rsid w:val="004343DC"/>
    <w:rsid w:val="004343FF"/>
    <w:rsid w:val="00434403"/>
    <w:rsid w:val="0043440D"/>
    <w:rsid w:val="0043443F"/>
    <w:rsid w:val="0043444F"/>
    <w:rsid w:val="00434461"/>
    <w:rsid w:val="00434463"/>
    <w:rsid w:val="0043446E"/>
    <w:rsid w:val="004344C4"/>
    <w:rsid w:val="004344C8"/>
    <w:rsid w:val="004344E9"/>
    <w:rsid w:val="0043450D"/>
    <w:rsid w:val="0043450E"/>
    <w:rsid w:val="0043451C"/>
    <w:rsid w:val="0043455C"/>
    <w:rsid w:val="0043455D"/>
    <w:rsid w:val="00434585"/>
    <w:rsid w:val="004345D6"/>
    <w:rsid w:val="004345DC"/>
    <w:rsid w:val="0043460D"/>
    <w:rsid w:val="00434683"/>
    <w:rsid w:val="00434690"/>
    <w:rsid w:val="004346AA"/>
    <w:rsid w:val="004346BB"/>
    <w:rsid w:val="004346CA"/>
    <w:rsid w:val="00434755"/>
    <w:rsid w:val="00434761"/>
    <w:rsid w:val="00434771"/>
    <w:rsid w:val="00434803"/>
    <w:rsid w:val="00434823"/>
    <w:rsid w:val="00434826"/>
    <w:rsid w:val="00434857"/>
    <w:rsid w:val="0043489F"/>
    <w:rsid w:val="004348A6"/>
    <w:rsid w:val="004348D6"/>
    <w:rsid w:val="0043492D"/>
    <w:rsid w:val="0043494E"/>
    <w:rsid w:val="00434985"/>
    <w:rsid w:val="0043499B"/>
    <w:rsid w:val="004349A4"/>
    <w:rsid w:val="004349AC"/>
    <w:rsid w:val="004349B0"/>
    <w:rsid w:val="004349BA"/>
    <w:rsid w:val="004349D0"/>
    <w:rsid w:val="004349D1"/>
    <w:rsid w:val="004349D9"/>
    <w:rsid w:val="004349F0"/>
    <w:rsid w:val="004349F3"/>
    <w:rsid w:val="004349FE"/>
    <w:rsid w:val="00434A14"/>
    <w:rsid w:val="00434A16"/>
    <w:rsid w:val="00434A72"/>
    <w:rsid w:val="00434AA1"/>
    <w:rsid w:val="00434AA7"/>
    <w:rsid w:val="00434AA8"/>
    <w:rsid w:val="00434ACC"/>
    <w:rsid w:val="00434ACD"/>
    <w:rsid w:val="00434AD6"/>
    <w:rsid w:val="00434B01"/>
    <w:rsid w:val="00434B42"/>
    <w:rsid w:val="00434B50"/>
    <w:rsid w:val="00434B5D"/>
    <w:rsid w:val="00434B82"/>
    <w:rsid w:val="00434B9B"/>
    <w:rsid w:val="00434BE2"/>
    <w:rsid w:val="00434BE3"/>
    <w:rsid w:val="00434BFC"/>
    <w:rsid w:val="00434C49"/>
    <w:rsid w:val="00434C4C"/>
    <w:rsid w:val="00434C78"/>
    <w:rsid w:val="00434C80"/>
    <w:rsid w:val="00434C83"/>
    <w:rsid w:val="00434C96"/>
    <w:rsid w:val="00434D06"/>
    <w:rsid w:val="00434D1D"/>
    <w:rsid w:val="00434D1F"/>
    <w:rsid w:val="00434D26"/>
    <w:rsid w:val="00434D2E"/>
    <w:rsid w:val="00434D38"/>
    <w:rsid w:val="00434D58"/>
    <w:rsid w:val="00434D93"/>
    <w:rsid w:val="00434DAB"/>
    <w:rsid w:val="00434DBC"/>
    <w:rsid w:val="00434E1C"/>
    <w:rsid w:val="00434E21"/>
    <w:rsid w:val="00434E5B"/>
    <w:rsid w:val="00434EA7"/>
    <w:rsid w:val="00434ECB"/>
    <w:rsid w:val="00434ED7"/>
    <w:rsid w:val="00434F15"/>
    <w:rsid w:val="00434F19"/>
    <w:rsid w:val="00434F3D"/>
    <w:rsid w:val="00434F5A"/>
    <w:rsid w:val="00434F66"/>
    <w:rsid w:val="00434F72"/>
    <w:rsid w:val="00434FFF"/>
    <w:rsid w:val="00435021"/>
    <w:rsid w:val="00435030"/>
    <w:rsid w:val="00435045"/>
    <w:rsid w:val="00435055"/>
    <w:rsid w:val="0043505B"/>
    <w:rsid w:val="00435069"/>
    <w:rsid w:val="0043506C"/>
    <w:rsid w:val="004350C9"/>
    <w:rsid w:val="004350FD"/>
    <w:rsid w:val="0043512B"/>
    <w:rsid w:val="00435152"/>
    <w:rsid w:val="0043517A"/>
    <w:rsid w:val="00435187"/>
    <w:rsid w:val="0043521B"/>
    <w:rsid w:val="0043523C"/>
    <w:rsid w:val="00435248"/>
    <w:rsid w:val="0043524C"/>
    <w:rsid w:val="0043526B"/>
    <w:rsid w:val="0043527E"/>
    <w:rsid w:val="0043529F"/>
    <w:rsid w:val="004352E1"/>
    <w:rsid w:val="00435307"/>
    <w:rsid w:val="00435310"/>
    <w:rsid w:val="00435327"/>
    <w:rsid w:val="00435328"/>
    <w:rsid w:val="00435333"/>
    <w:rsid w:val="00435339"/>
    <w:rsid w:val="0043533C"/>
    <w:rsid w:val="00435417"/>
    <w:rsid w:val="00435437"/>
    <w:rsid w:val="00435463"/>
    <w:rsid w:val="00435487"/>
    <w:rsid w:val="00435492"/>
    <w:rsid w:val="00435495"/>
    <w:rsid w:val="004354AA"/>
    <w:rsid w:val="004354B5"/>
    <w:rsid w:val="004354EC"/>
    <w:rsid w:val="004355DD"/>
    <w:rsid w:val="00435601"/>
    <w:rsid w:val="00435643"/>
    <w:rsid w:val="004356BE"/>
    <w:rsid w:val="004356EF"/>
    <w:rsid w:val="00435738"/>
    <w:rsid w:val="00435798"/>
    <w:rsid w:val="004357C3"/>
    <w:rsid w:val="004357DC"/>
    <w:rsid w:val="004357F3"/>
    <w:rsid w:val="00435895"/>
    <w:rsid w:val="004358A8"/>
    <w:rsid w:val="004358AD"/>
    <w:rsid w:val="004358E4"/>
    <w:rsid w:val="0043591E"/>
    <w:rsid w:val="0043595D"/>
    <w:rsid w:val="004359F8"/>
    <w:rsid w:val="00435A10"/>
    <w:rsid w:val="00435A12"/>
    <w:rsid w:val="00435A74"/>
    <w:rsid w:val="00435A8D"/>
    <w:rsid w:val="00435AAF"/>
    <w:rsid w:val="00435B08"/>
    <w:rsid w:val="00435B14"/>
    <w:rsid w:val="00435B7F"/>
    <w:rsid w:val="00435BA8"/>
    <w:rsid w:val="00435C3B"/>
    <w:rsid w:val="00435C45"/>
    <w:rsid w:val="00435C64"/>
    <w:rsid w:val="00435C6C"/>
    <w:rsid w:val="00435C6E"/>
    <w:rsid w:val="00435C73"/>
    <w:rsid w:val="00435D07"/>
    <w:rsid w:val="00435D0D"/>
    <w:rsid w:val="00435D18"/>
    <w:rsid w:val="00435D27"/>
    <w:rsid w:val="00435D34"/>
    <w:rsid w:val="00435D3A"/>
    <w:rsid w:val="00435DE7"/>
    <w:rsid w:val="00435E35"/>
    <w:rsid w:val="00435E6B"/>
    <w:rsid w:val="00435ECE"/>
    <w:rsid w:val="00435EDB"/>
    <w:rsid w:val="00435EE6"/>
    <w:rsid w:val="00435EEB"/>
    <w:rsid w:val="00435F71"/>
    <w:rsid w:val="00435F94"/>
    <w:rsid w:val="00435FA8"/>
    <w:rsid w:val="00435FB1"/>
    <w:rsid w:val="00435FB7"/>
    <w:rsid w:val="00435FEF"/>
    <w:rsid w:val="00436001"/>
    <w:rsid w:val="00436017"/>
    <w:rsid w:val="00436023"/>
    <w:rsid w:val="0043604D"/>
    <w:rsid w:val="0043605B"/>
    <w:rsid w:val="00436069"/>
    <w:rsid w:val="0043606E"/>
    <w:rsid w:val="00436085"/>
    <w:rsid w:val="0043608D"/>
    <w:rsid w:val="004360CC"/>
    <w:rsid w:val="00436125"/>
    <w:rsid w:val="00436128"/>
    <w:rsid w:val="0043614B"/>
    <w:rsid w:val="00436177"/>
    <w:rsid w:val="0043617D"/>
    <w:rsid w:val="00436189"/>
    <w:rsid w:val="0043619C"/>
    <w:rsid w:val="004361A9"/>
    <w:rsid w:val="004361BA"/>
    <w:rsid w:val="004361E6"/>
    <w:rsid w:val="0043620E"/>
    <w:rsid w:val="00436213"/>
    <w:rsid w:val="00436223"/>
    <w:rsid w:val="0043624B"/>
    <w:rsid w:val="00436260"/>
    <w:rsid w:val="00436275"/>
    <w:rsid w:val="0043629A"/>
    <w:rsid w:val="00436371"/>
    <w:rsid w:val="00436380"/>
    <w:rsid w:val="0043638D"/>
    <w:rsid w:val="004363FE"/>
    <w:rsid w:val="0043642B"/>
    <w:rsid w:val="00436456"/>
    <w:rsid w:val="0043646B"/>
    <w:rsid w:val="00436482"/>
    <w:rsid w:val="00436492"/>
    <w:rsid w:val="004364BE"/>
    <w:rsid w:val="004364EB"/>
    <w:rsid w:val="004364FD"/>
    <w:rsid w:val="00436536"/>
    <w:rsid w:val="0043653D"/>
    <w:rsid w:val="0043656F"/>
    <w:rsid w:val="00436592"/>
    <w:rsid w:val="00436668"/>
    <w:rsid w:val="00436671"/>
    <w:rsid w:val="0043667F"/>
    <w:rsid w:val="004366C2"/>
    <w:rsid w:val="004366CF"/>
    <w:rsid w:val="004366D5"/>
    <w:rsid w:val="004366E0"/>
    <w:rsid w:val="004366F3"/>
    <w:rsid w:val="00436712"/>
    <w:rsid w:val="0043671B"/>
    <w:rsid w:val="00436744"/>
    <w:rsid w:val="00436769"/>
    <w:rsid w:val="0043678E"/>
    <w:rsid w:val="0043679E"/>
    <w:rsid w:val="004367A0"/>
    <w:rsid w:val="004367AA"/>
    <w:rsid w:val="004367AD"/>
    <w:rsid w:val="004367B4"/>
    <w:rsid w:val="004367C3"/>
    <w:rsid w:val="004367E9"/>
    <w:rsid w:val="004367F1"/>
    <w:rsid w:val="0043680F"/>
    <w:rsid w:val="004368B6"/>
    <w:rsid w:val="004368B7"/>
    <w:rsid w:val="004368D4"/>
    <w:rsid w:val="004368DD"/>
    <w:rsid w:val="004368DE"/>
    <w:rsid w:val="00436907"/>
    <w:rsid w:val="0043691D"/>
    <w:rsid w:val="00436939"/>
    <w:rsid w:val="0043693E"/>
    <w:rsid w:val="0043694E"/>
    <w:rsid w:val="00436960"/>
    <w:rsid w:val="00436980"/>
    <w:rsid w:val="00436996"/>
    <w:rsid w:val="004369CA"/>
    <w:rsid w:val="004369E7"/>
    <w:rsid w:val="004369FD"/>
    <w:rsid w:val="00436A0B"/>
    <w:rsid w:val="00436A23"/>
    <w:rsid w:val="00436A6C"/>
    <w:rsid w:val="00436A7A"/>
    <w:rsid w:val="00436AA2"/>
    <w:rsid w:val="00436AAB"/>
    <w:rsid w:val="00436AFE"/>
    <w:rsid w:val="00436B43"/>
    <w:rsid w:val="00436C0B"/>
    <w:rsid w:val="00436C51"/>
    <w:rsid w:val="00436C72"/>
    <w:rsid w:val="00436C87"/>
    <w:rsid w:val="00436CA8"/>
    <w:rsid w:val="00436CB0"/>
    <w:rsid w:val="00436CCA"/>
    <w:rsid w:val="00436D12"/>
    <w:rsid w:val="00436D59"/>
    <w:rsid w:val="00436D61"/>
    <w:rsid w:val="00436D7E"/>
    <w:rsid w:val="00436D82"/>
    <w:rsid w:val="00436DA9"/>
    <w:rsid w:val="00436DBD"/>
    <w:rsid w:val="00436DC0"/>
    <w:rsid w:val="00436DCA"/>
    <w:rsid w:val="00436DE2"/>
    <w:rsid w:val="00436E02"/>
    <w:rsid w:val="00436E59"/>
    <w:rsid w:val="00436E76"/>
    <w:rsid w:val="00436E86"/>
    <w:rsid w:val="00436E8B"/>
    <w:rsid w:val="00436E92"/>
    <w:rsid w:val="00436EBA"/>
    <w:rsid w:val="00436ED3"/>
    <w:rsid w:val="00436F06"/>
    <w:rsid w:val="00436F75"/>
    <w:rsid w:val="00436F7E"/>
    <w:rsid w:val="00436F81"/>
    <w:rsid w:val="00436F84"/>
    <w:rsid w:val="00436F96"/>
    <w:rsid w:val="00436FD2"/>
    <w:rsid w:val="00436FD6"/>
    <w:rsid w:val="00436FE7"/>
    <w:rsid w:val="00436FF3"/>
    <w:rsid w:val="00437033"/>
    <w:rsid w:val="0043709F"/>
    <w:rsid w:val="004370A0"/>
    <w:rsid w:val="004370DE"/>
    <w:rsid w:val="0043712C"/>
    <w:rsid w:val="0043715F"/>
    <w:rsid w:val="0043719B"/>
    <w:rsid w:val="004371C6"/>
    <w:rsid w:val="004371F0"/>
    <w:rsid w:val="00437214"/>
    <w:rsid w:val="0043723E"/>
    <w:rsid w:val="00437268"/>
    <w:rsid w:val="0043726B"/>
    <w:rsid w:val="004372B0"/>
    <w:rsid w:val="004372D3"/>
    <w:rsid w:val="004372D4"/>
    <w:rsid w:val="0043731C"/>
    <w:rsid w:val="0043732F"/>
    <w:rsid w:val="00437340"/>
    <w:rsid w:val="00437361"/>
    <w:rsid w:val="004373E4"/>
    <w:rsid w:val="004373F3"/>
    <w:rsid w:val="0043743C"/>
    <w:rsid w:val="0043743E"/>
    <w:rsid w:val="00437479"/>
    <w:rsid w:val="004374CF"/>
    <w:rsid w:val="004374EB"/>
    <w:rsid w:val="0043752E"/>
    <w:rsid w:val="0043755E"/>
    <w:rsid w:val="00437586"/>
    <w:rsid w:val="00437595"/>
    <w:rsid w:val="004375AE"/>
    <w:rsid w:val="004375C4"/>
    <w:rsid w:val="004375E3"/>
    <w:rsid w:val="00437639"/>
    <w:rsid w:val="00437654"/>
    <w:rsid w:val="0043768B"/>
    <w:rsid w:val="004376DF"/>
    <w:rsid w:val="004376F1"/>
    <w:rsid w:val="0043771F"/>
    <w:rsid w:val="00437741"/>
    <w:rsid w:val="00437782"/>
    <w:rsid w:val="0043778E"/>
    <w:rsid w:val="004377E1"/>
    <w:rsid w:val="00437816"/>
    <w:rsid w:val="00437817"/>
    <w:rsid w:val="0043782A"/>
    <w:rsid w:val="0043785A"/>
    <w:rsid w:val="00437893"/>
    <w:rsid w:val="004378A1"/>
    <w:rsid w:val="004378B6"/>
    <w:rsid w:val="004378E5"/>
    <w:rsid w:val="004378EC"/>
    <w:rsid w:val="004378F9"/>
    <w:rsid w:val="004378FA"/>
    <w:rsid w:val="00437929"/>
    <w:rsid w:val="0043793F"/>
    <w:rsid w:val="00437990"/>
    <w:rsid w:val="00437993"/>
    <w:rsid w:val="004379DB"/>
    <w:rsid w:val="004379EB"/>
    <w:rsid w:val="00437A46"/>
    <w:rsid w:val="00437AAE"/>
    <w:rsid w:val="00437AED"/>
    <w:rsid w:val="00437AF5"/>
    <w:rsid w:val="00437B05"/>
    <w:rsid w:val="00437B0C"/>
    <w:rsid w:val="00437B7C"/>
    <w:rsid w:val="00437BA8"/>
    <w:rsid w:val="00437BAB"/>
    <w:rsid w:val="00437BFB"/>
    <w:rsid w:val="00437C34"/>
    <w:rsid w:val="00437CAF"/>
    <w:rsid w:val="00437CDC"/>
    <w:rsid w:val="00437CE4"/>
    <w:rsid w:val="00437D22"/>
    <w:rsid w:val="00437D36"/>
    <w:rsid w:val="00437D3C"/>
    <w:rsid w:val="00437D55"/>
    <w:rsid w:val="00437D5F"/>
    <w:rsid w:val="00437D7A"/>
    <w:rsid w:val="00437DAD"/>
    <w:rsid w:val="00437E1E"/>
    <w:rsid w:val="00437E26"/>
    <w:rsid w:val="00437E59"/>
    <w:rsid w:val="00437E66"/>
    <w:rsid w:val="00437E77"/>
    <w:rsid w:val="00437E85"/>
    <w:rsid w:val="00437EE2"/>
    <w:rsid w:val="00437F2A"/>
    <w:rsid w:val="00437F32"/>
    <w:rsid w:val="00437F40"/>
    <w:rsid w:val="00437F70"/>
    <w:rsid w:val="00437FB4"/>
    <w:rsid w:val="00437FB5"/>
    <w:rsid w:val="00440036"/>
    <w:rsid w:val="00440037"/>
    <w:rsid w:val="0044003A"/>
    <w:rsid w:val="00440095"/>
    <w:rsid w:val="004400D4"/>
    <w:rsid w:val="004400D7"/>
    <w:rsid w:val="004400F1"/>
    <w:rsid w:val="004400F4"/>
    <w:rsid w:val="004400F9"/>
    <w:rsid w:val="0044018B"/>
    <w:rsid w:val="004401A9"/>
    <w:rsid w:val="004401BB"/>
    <w:rsid w:val="00440244"/>
    <w:rsid w:val="0044024A"/>
    <w:rsid w:val="00440329"/>
    <w:rsid w:val="00440333"/>
    <w:rsid w:val="0044039C"/>
    <w:rsid w:val="004403B3"/>
    <w:rsid w:val="004403BE"/>
    <w:rsid w:val="004403D1"/>
    <w:rsid w:val="00440426"/>
    <w:rsid w:val="00440437"/>
    <w:rsid w:val="004404AA"/>
    <w:rsid w:val="004404B5"/>
    <w:rsid w:val="00440508"/>
    <w:rsid w:val="0044053B"/>
    <w:rsid w:val="0044053C"/>
    <w:rsid w:val="00440566"/>
    <w:rsid w:val="0044057D"/>
    <w:rsid w:val="00440599"/>
    <w:rsid w:val="004405E2"/>
    <w:rsid w:val="00440607"/>
    <w:rsid w:val="00440648"/>
    <w:rsid w:val="0044064D"/>
    <w:rsid w:val="004406D8"/>
    <w:rsid w:val="004406EE"/>
    <w:rsid w:val="00440718"/>
    <w:rsid w:val="00440739"/>
    <w:rsid w:val="0044077D"/>
    <w:rsid w:val="004407A6"/>
    <w:rsid w:val="004407B2"/>
    <w:rsid w:val="004407E6"/>
    <w:rsid w:val="0044081B"/>
    <w:rsid w:val="00440821"/>
    <w:rsid w:val="00440867"/>
    <w:rsid w:val="00440872"/>
    <w:rsid w:val="0044087D"/>
    <w:rsid w:val="00440902"/>
    <w:rsid w:val="00440906"/>
    <w:rsid w:val="00440909"/>
    <w:rsid w:val="004409A3"/>
    <w:rsid w:val="004409D9"/>
    <w:rsid w:val="00440A17"/>
    <w:rsid w:val="00440A9E"/>
    <w:rsid w:val="00440AB0"/>
    <w:rsid w:val="00440AB2"/>
    <w:rsid w:val="00440AF7"/>
    <w:rsid w:val="00440AF9"/>
    <w:rsid w:val="00440B45"/>
    <w:rsid w:val="00440BF5"/>
    <w:rsid w:val="00440C32"/>
    <w:rsid w:val="00440C5D"/>
    <w:rsid w:val="00440C78"/>
    <w:rsid w:val="00440C8F"/>
    <w:rsid w:val="00440CA6"/>
    <w:rsid w:val="00440CAC"/>
    <w:rsid w:val="00440CB4"/>
    <w:rsid w:val="00440CB6"/>
    <w:rsid w:val="00440CB7"/>
    <w:rsid w:val="00440CFA"/>
    <w:rsid w:val="00440D05"/>
    <w:rsid w:val="00440D2A"/>
    <w:rsid w:val="00440D67"/>
    <w:rsid w:val="00440D68"/>
    <w:rsid w:val="00440DA8"/>
    <w:rsid w:val="00440E19"/>
    <w:rsid w:val="00440EAB"/>
    <w:rsid w:val="00440EF6"/>
    <w:rsid w:val="00440F0F"/>
    <w:rsid w:val="00440F26"/>
    <w:rsid w:val="00440F40"/>
    <w:rsid w:val="00440FEB"/>
    <w:rsid w:val="00441058"/>
    <w:rsid w:val="00441065"/>
    <w:rsid w:val="00441071"/>
    <w:rsid w:val="00441091"/>
    <w:rsid w:val="0044109D"/>
    <w:rsid w:val="004410A6"/>
    <w:rsid w:val="004410DD"/>
    <w:rsid w:val="0044111C"/>
    <w:rsid w:val="00441120"/>
    <w:rsid w:val="00441153"/>
    <w:rsid w:val="0044116C"/>
    <w:rsid w:val="00441174"/>
    <w:rsid w:val="00441177"/>
    <w:rsid w:val="004411A3"/>
    <w:rsid w:val="004411B2"/>
    <w:rsid w:val="004411B5"/>
    <w:rsid w:val="004411C9"/>
    <w:rsid w:val="004411D4"/>
    <w:rsid w:val="00441226"/>
    <w:rsid w:val="0044123E"/>
    <w:rsid w:val="00441262"/>
    <w:rsid w:val="00441289"/>
    <w:rsid w:val="004412A5"/>
    <w:rsid w:val="004412BA"/>
    <w:rsid w:val="004412DE"/>
    <w:rsid w:val="00441303"/>
    <w:rsid w:val="00441307"/>
    <w:rsid w:val="00441350"/>
    <w:rsid w:val="00441353"/>
    <w:rsid w:val="00441371"/>
    <w:rsid w:val="00441381"/>
    <w:rsid w:val="00441390"/>
    <w:rsid w:val="004413A5"/>
    <w:rsid w:val="004413E8"/>
    <w:rsid w:val="004413ED"/>
    <w:rsid w:val="0044140B"/>
    <w:rsid w:val="00441447"/>
    <w:rsid w:val="0044146D"/>
    <w:rsid w:val="00441491"/>
    <w:rsid w:val="004414F6"/>
    <w:rsid w:val="004414FF"/>
    <w:rsid w:val="00441547"/>
    <w:rsid w:val="0044158D"/>
    <w:rsid w:val="00441590"/>
    <w:rsid w:val="0044163E"/>
    <w:rsid w:val="00441647"/>
    <w:rsid w:val="004416A5"/>
    <w:rsid w:val="004416A9"/>
    <w:rsid w:val="004416D2"/>
    <w:rsid w:val="0044173E"/>
    <w:rsid w:val="00441777"/>
    <w:rsid w:val="0044178B"/>
    <w:rsid w:val="00441795"/>
    <w:rsid w:val="004417CA"/>
    <w:rsid w:val="004417E1"/>
    <w:rsid w:val="00441818"/>
    <w:rsid w:val="00441820"/>
    <w:rsid w:val="00441828"/>
    <w:rsid w:val="00441833"/>
    <w:rsid w:val="00441858"/>
    <w:rsid w:val="00441864"/>
    <w:rsid w:val="00441892"/>
    <w:rsid w:val="00441893"/>
    <w:rsid w:val="004418EC"/>
    <w:rsid w:val="00441908"/>
    <w:rsid w:val="0044193E"/>
    <w:rsid w:val="0044196F"/>
    <w:rsid w:val="00441984"/>
    <w:rsid w:val="004419BB"/>
    <w:rsid w:val="004419FA"/>
    <w:rsid w:val="00441A0E"/>
    <w:rsid w:val="00441A4A"/>
    <w:rsid w:val="00441A6F"/>
    <w:rsid w:val="00441ADE"/>
    <w:rsid w:val="00441B7D"/>
    <w:rsid w:val="00441B96"/>
    <w:rsid w:val="00441BA2"/>
    <w:rsid w:val="00441BBD"/>
    <w:rsid w:val="00441BBE"/>
    <w:rsid w:val="00441BC3"/>
    <w:rsid w:val="00441BD4"/>
    <w:rsid w:val="00441BD8"/>
    <w:rsid w:val="00441BDA"/>
    <w:rsid w:val="00441BFD"/>
    <w:rsid w:val="00441CAC"/>
    <w:rsid w:val="00441CE0"/>
    <w:rsid w:val="00441CE6"/>
    <w:rsid w:val="00441D05"/>
    <w:rsid w:val="00441D45"/>
    <w:rsid w:val="00441D4C"/>
    <w:rsid w:val="00441D62"/>
    <w:rsid w:val="00441D72"/>
    <w:rsid w:val="00441D76"/>
    <w:rsid w:val="00441D7A"/>
    <w:rsid w:val="00441D86"/>
    <w:rsid w:val="00441D9C"/>
    <w:rsid w:val="00441D9E"/>
    <w:rsid w:val="00441DD1"/>
    <w:rsid w:val="00441DD8"/>
    <w:rsid w:val="00441DD9"/>
    <w:rsid w:val="00441DF4"/>
    <w:rsid w:val="00441E0C"/>
    <w:rsid w:val="00441E4C"/>
    <w:rsid w:val="00441E7F"/>
    <w:rsid w:val="00441EB0"/>
    <w:rsid w:val="00441EC4"/>
    <w:rsid w:val="00441EDD"/>
    <w:rsid w:val="00441F16"/>
    <w:rsid w:val="00441F4A"/>
    <w:rsid w:val="00441F61"/>
    <w:rsid w:val="00441F8E"/>
    <w:rsid w:val="00441FC6"/>
    <w:rsid w:val="00442001"/>
    <w:rsid w:val="0044201C"/>
    <w:rsid w:val="00442034"/>
    <w:rsid w:val="00442044"/>
    <w:rsid w:val="0044205D"/>
    <w:rsid w:val="004420C2"/>
    <w:rsid w:val="00442103"/>
    <w:rsid w:val="0044212A"/>
    <w:rsid w:val="00442135"/>
    <w:rsid w:val="00442149"/>
    <w:rsid w:val="00442165"/>
    <w:rsid w:val="004421AF"/>
    <w:rsid w:val="004421BC"/>
    <w:rsid w:val="0044220B"/>
    <w:rsid w:val="0044222E"/>
    <w:rsid w:val="0044225B"/>
    <w:rsid w:val="00442261"/>
    <w:rsid w:val="00442269"/>
    <w:rsid w:val="004422C5"/>
    <w:rsid w:val="004422DA"/>
    <w:rsid w:val="004422DC"/>
    <w:rsid w:val="004422FE"/>
    <w:rsid w:val="00442304"/>
    <w:rsid w:val="0044230F"/>
    <w:rsid w:val="00442310"/>
    <w:rsid w:val="00442335"/>
    <w:rsid w:val="0044233B"/>
    <w:rsid w:val="00442354"/>
    <w:rsid w:val="00442398"/>
    <w:rsid w:val="004423A0"/>
    <w:rsid w:val="00442409"/>
    <w:rsid w:val="0044240A"/>
    <w:rsid w:val="0044242D"/>
    <w:rsid w:val="0044249B"/>
    <w:rsid w:val="004424A8"/>
    <w:rsid w:val="004424DD"/>
    <w:rsid w:val="004424E5"/>
    <w:rsid w:val="0044250F"/>
    <w:rsid w:val="0044251A"/>
    <w:rsid w:val="00442556"/>
    <w:rsid w:val="0044255A"/>
    <w:rsid w:val="004425BB"/>
    <w:rsid w:val="004425CF"/>
    <w:rsid w:val="004425D7"/>
    <w:rsid w:val="004425EE"/>
    <w:rsid w:val="0044263F"/>
    <w:rsid w:val="0044264F"/>
    <w:rsid w:val="00442686"/>
    <w:rsid w:val="004426E8"/>
    <w:rsid w:val="0044270C"/>
    <w:rsid w:val="00442789"/>
    <w:rsid w:val="004427A5"/>
    <w:rsid w:val="004427B1"/>
    <w:rsid w:val="004427C8"/>
    <w:rsid w:val="004427F8"/>
    <w:rsid w:val="0044282F"/>
    <w:rsid w:val="00442898"/>
    <w:rsid w:val="004428A3"/>
    <w:rsid w:val="004428DC"/>
    <w:rsid w:val="00442973"/>
    <w:rsid w:val="004429C9"/>
    <w:rsid w:val="00442A36"/>
    <w:rsid w:val="00442A6D"/>
    <w:rsid w:val="00442AA2"/>
    <w:rsid w:val="00442ACB"/>
    <w:rsid w:val="00442ACC"/>
    <w:rsid w:val="00442B49"/>
    <w:rsid w:val="00442B58"/>
    <w:rsid w:val="00442B5E"/>
    <w:rsid w:val="00442B8C"/>
    <w:rsid w:val="00442BDD"/>
    <w:rsid w:val="00442BE3"/>
    <w:rsid w:val="00442BEC"/>
    <w:rsid w:val="00442C0A"/>
    <w:rsid w:val="00442C68"/>
    <w:rsid w:val="00442CA4"/>
    <w:rsid w:val="00442CAB"/>
    <w:rsid w:val="00442CBF"/>
    <w:rsid w:val="00442CD9"/>
    <w:rsid w:val="00442CFE"/>
    <w:rsid w:val="00442D14"/>
    <w:rsid w:val="00442D2B"/>
    <w:rsid w:val="00442D56"/>
    <w:rsid w:val="00442D67"/>
    <w:rsid w:val="00442DF6"/>
    <w:rsid w:val="00442E1D"/>
    <w:rsid w:val="00442E32"/>
    <w:rsid w:val="00442E45"/>
    <w:rsid w:val="00442E69"/>
    <w:rsid w:val="00442E6B"/>
    <w:rsid w:val="00442E81"/>
    <w:rsid w:val="00442E9D"/>
    <w:rsid w:val="00442E9E"/>
    <w:rsid w:val="00442EAC"/>
    <w:rsid w:val="00442F28"/>
    <w:rsid w:val="00442F85"/>
    <w:rsid w:val="00442F88"/>
    <w:rsid w:val="00442FAC"/>
    <w:rsid w:val="00442FE6"/>
    <w:rsid w:val="00442FEE"/>
    <w:rsid w:val="00443008"/>
    <w:rsid w:val="0044301F"/>
    <w:rsid w:val="00443020"/>
    <w:rsid w:val="00443046"/>
    <w:rsid w:val="00443070"/>
    <w:rsid w:val="00443093"/>
    <w:rsid w:val="004430C5"/>
    <w:rsid w:val="004430CE"/>
    <w:rsid w:val="004430D0"/>
    <w:rsid w:val="004430ED"/>
    <w:rsid w:val="0044313F"/>
    <w:rsid w:val="0044319B"/>
    <w:rsid w:val="004431B5"/>
    <w:rsid w:val="004431DB"/>
    <w:rsid w:val="00443201"/>
    <w:rsid w:val="00443235"/>
    <w:rsid w:val="0044323C"/>
    <w:rsid w:val="004432CF"/>
    <w:rsid w:val="004432D3"/>
    <w:rsid w:val="004432E9"/>
    <w:rsid w:val="004432ED"/>
    <w:rsid w:val="00443340"/>
    <w:rsid w:val="00443342"/>
    <w:rsid w:val="00443356"/>
    <w:rsid w:val="00443364"/>
    <w:rsid w:val="00443390"/>
    <w:rsid w:val="00443399"/>
    <w:rsid w:val="0044339A"/>
    <w:rsid w:val="00443487"/>
    <w:rsid w:val="004434FE"/>
    <w:rsid w:val="00443508"/>
    <w:rsid w:val="0044352A"/>
    <w:rsid w:val="0044355A"/>
    <w:rsid w:val="00443574"/>
    <w:rsid w:val="0044357B"/>
    <w:rsid w:val="004435BE"/>
    <w:rsid w:val="00443609"/>
    <w:rsid w:val="00443630"/>
    <w:rsid w:val="0044363C"/>
    <w:rsid w:val="00443662"/>
    <w:rsid w:val="00443669"/>
    <w:rsid w:val="00443699"/>
    <w:rsid w:val="00443704"/>
    <w:rsid w:val="00443723"/>
    <w:rsid w:val="0044372C"/>
    <w:rsid w:val="0044377C"/>
    <w:rsid w:val="004437D3"/>
    <w:rsid w:val="004437EA"/>
    <w:rsid w:val="00443825"/>
    <w:rsid w:val="0044383B"/>
    <w:rsid w:val="00443863"/>
    <w:rsid w:val="0044389E"/>
    <w:rsid w:val="004438B5"/>
    <w:rsid w:val="0044391D"/>
    <w:rsid w:val="00443921"/>
    <w:rsid w:val="00443944"/>
    <w:rsid w:val="00443946"/>
    <w:rsid w:val="00443957"/>
    <w:rsid w:val="0044396B"/>
    <w:rsid w:val="0044399A"/>
    <w:rsid w:val="0044399D"/>
    <w:rsid w:val="00443A0A"/>
    <w:rsid w:val="00443A13"/>
    <w:rsid w:val="00443A66"/>
    <w:rsid w:val="00443A82"/>
    <w:rsid w:val="00443A91"/>
    <w:rsid w:val="00443A97"/>
    <w:rsid w:val="00443A9A"/>
    <w:rsid w:val="00443AE4"/>
    <w:rsid w:val="00443B1E"/>
    <w:rsid w:val="00443B4D"/>
    <w:rsid w:val="00443B57"/>
    <w:rsid w:val="00443B58"/>
    <w:rsid w:val="00443C03"/>
    <w:rsid w:val="00443C21"/>
    <w:rsid w:val="00443C27"/>
    <w:rsid w:val="00443C31"/>
    <w:rsid w:val="00443C3A"/>
    <w:rsid w:val="00443CB0"/>
    <w:rsid w:val="00443CD3"/>
    <w:rsid w:val="00443CE4"/>
    <w:rsid w:val="00443CE5"/>
    <w:rsid w:val="00443D46"/>
    <w:rsid w:val="00443D48"/>
    <w:rsid w:val="00443D74"/>
    <w:rsid w:val="00443D92"/>
    <w:rsid w:val="00443DF6"/>
    <w:rsid w:val="00443E36"/>
    <w:rsid w:val="00443E4D"/>
    <w:rsid w:val="00443E54"/>
    <w:rsid w:val="00443E79"/>
    <w:rsid w:val="00443EB2"/>
    <w:rsid w:val="00443ED0"/>
    <w:rsid w:val="00443F1C"/>
    <w:rsid w:val="00443F20"/>
    <w:rsid w:val="00443F2F"/>
    <w:rsid w:val="00443F9B"/>
    <w:rsid w:val="00443FB1"/>
    <w:rsid w:val="00443FCD"/>
    <w:rsid w:val="00443FE7"/>
    <w:rsid w:val="00443FF0"/>
    <w:rsid w:val="00443FF4"/>
    <w:rsid w:val="0044402F"/>
    <w:rsid w:val="0044405C"/>
    <w:rsid w:val="0044405F"/>
    <w:rsid w:val="00444063"/>
    <w:rsid w:val="00444069"/>
    <w:rsid w:val="0044409A"/>
    <w:rsid w:val="004440B8"/>
    <w:rsid w:val="004440CB"/>
    <w:rsid w:val="004440FF"/>
    <w:rsid w:val="00444105"/>
    <w:rsid w:val="00444129"/>
    <w:rsid w:val="00444152"/>
    <w:rsid w:val="0044415A"/>
    <w:rsid w:val="00444188"/>
    <w:rsid w:val="004441BE"/>
    <w:rsid w:val="004441C1"/>
    <w:rsid w:val="004441D4"/>
    <w:rsid w:val="004441DE"/>
    <w:rsid w:val="004441ED"/>
    <w:rsid w:val="00444204"/>
    <w:rsid w:val="00444248"/>
    <w:rsid w:val="00444259"/>
    <w:rsid w:val="00444275"/>
    <w:rsid w:val="00444278"/>
    <w:rsid w:val="004442B2"/>
    <w:rsid w:val="004442D7"/>
    <w:rsid w:val="004442F4"/>
    <w:rsid w:val="00444300"/>
    <w:rsid w:val="00444303"/>
    <w:rsid w:val="00444338"/>
    <w:rsid w:val="00444359"/>
    <w:rsid w:val="0044437A"/>
    <w:rsid w:val="00444387"/>
    <w:rsid w:val="004443F7"/>
    <w:rsid w:val="0044441E"/>
    <w:rsid w:val="0044442D"/>
    <w:rsid w:val="0044442E"/>
    <w:rsid w:val="0044444A"/>
    <w:rsid w:val="00444472"/>
    <w:rsid w:val="00444488"/>
    <w:rsid w:val="004444A1"/>
    <w:rsid w:val="004444AA"/>
    <w:rsid w:val="004444AE"/>
    <w:rsid w:val="004444D5"/>
    <w:rsid w:val="004444E0"/>
    <w:rsid w:val="004444F8"/>
    <w:rsid w:val="004444FB"/>
    <w:rsid w:val="00444531"/>
    <w:rsid w:val="0044453D"/>
    <w:rsid w:val="00444570"/>
    <w:rsid w:val="00444574"/>
    <w:rsid w:val="004445B8"/>
    <w:rsid w:val="004445BD"/>
    <w:rsid w:val="004445F8"/>
    <w:rsid w:val="0044461A"/>
    <w:rsid w:val="00444620"/>
    <w:rsid w:val="0044463D"/>
    <w:rsid w:val="0044469B"/>
    <w:rsid w:val="004446AF"/>
    <w:rsid w:val="004446E9"/>
    <w:rsid w:val="004446F9"/>
    <w:rsid w:val="00444732"/>
    <w:rsid w:val="00444741"/>
    <w:rsid w:val="00444778"/>
    <w:rsid w:val="004447F7"/>
    <w:rsid w:val="00444815"/>
    <w:rsid w:val="00444818"/>
    <w:rsid w:val="0044481E"/>
    <w:rsid w:val="00444822"/>
    <w:rsid w:val="0044482A"/>
    <w:rsid w:val="00444843"/>
    <w:rsid w:val="0044484E"/>
    <w:rsid w:val="00444858"/>
    <w:rsid w:val="004448AD"/>
    <w:rsid w:val="00444917"/>
    <w:rsid w:val="0044493E"/>
    <w:rsid w:val="00444944"/>
    <w:rsid w:val="00444968"/>
    <w:rsid w:val="00444980"/>
    <w:rsid w:val="0044499E"/>
    <w:rsid w:val="004449AF"/>
    <w:rsid w:val="004449B2"/>
    <w:rsid w:val="004449F7"/>
    <w:rsid w:val="00444A12"/>
    <w:rsid w:val="00444A1C"/>
    <w:rsid w:val="00444A21"/>
    <w:rsid w:val="00444A2A"/>
    <w:rsid w:val="00444A6F"/>
    <w:rsid w:val="00444A72"/>
    <w:rsid w:val="00444A81"/>
    <w:rsid w:val="00444AB8"/>
    <w:rsid w:val="00444AD5"/>
    <w:rsid w:val="00444ADC"/>
    <w:rsid w:val="00444AE0"/>
    <w:rsid w:val="00444B21"/>
    <w:rsid w:val="00444B27"/>
    <w:rsid w:val="00444B38"/>
    <w:rsid w:val="00444B4E"/>
    <w:rsid w:val="00444B76"/>
    <w:rsid w:val="00444B81"/>
    <w:rsid w:val="00444B83"/>
    <w:rsid w:val="00444B85"/>
    <w:rsid w:val="00444B8A"/>
    <w:rsid w:val="00444B9F"/>
    <w:rsid w:val="00444BB9"/>
    <w:rsid w:val="00444C10"/>
    <w:rsid w:val="00444C27"/>
    <w:rsid w:val="00444C51"/>
    <w:rsid w:val="00444C59"/>
    <w:rsid w:val="00444C63"/>
    <w:rsid w:val="00444C7D"/>
    <w:rsid w:val="00444C97"/>
    <w:rsid w:val="00444CA5"/>
    <w:rsid w:val="00444CD1"/>
    <w:rsid w:val="00444D5C"/>
    <w:rsid w:val="00444D6A"/>
    <w:rsid w:val="00444D73"/>
    <w:rsid w:val="00444D7F"/>
    <w:rsid w:val="00444D80"/>
    <w:rsid w:val="00444D83"/>
    <w:rsid w:val="00444DB4"/>
    <w:rsid w:val="00444DCD"/>
    <w:rsid w:val="00444E0F"/>
    <w:rsid w:val="00444E4B"/>
    <w:rsid w:val="00444E64"/>
    <w:rsid w:val="00444E7F"/>
    <w:rsid w:val="00444EB3"/>
    <w:rsid w:val="00444EB6"/>
    <w:rsid w:val="00444ECA"/>
    <w:rsid w:val="00444F18"/>
    <w:rsid w:val="00444F20"/>
    <w:rsid w:val="00444F35"/>
    <w:rsid w:val="00444F6A"/>
    <w:rsid w:val="00444FB8"/>
    <w:rsid w:val="00444FCD"/>
    <w:rsid w:val="00444FD6"/>
    <w:rsid w:val="00444FDB"/>
    <w:rsid w:val="00444FE4"/>
    <w:rsid w:val="00444FF6"/>
    <w:rsid w:val="0044500E"/>
    <w:rsid w:val="00445030"/>
    <w:rsid w:val="0044505D"/>
    <w:rsid w:val="0044508C"/>
    <w:rsid w:val="00445091"/>
    <w:rsid w:val="0044509F"/>
    <w:rsid w:val="004450C1"/>
    <w:rsid w:val="004450C3"/>
    <w:rsid w:val="004450D4"/>
    <w:rsid w:val="004450E4"/>
    <w:rsid w:val="004450FB"/>
    <w:rsid w:val="00445151"/>
    <w:rsid w:val="0044516C"/>
    <w:rsid w:val="0044516F"/>
    <w:rsid w:val="0044517E"/>
    <w:rsid w:val="004451C0"/>
    <w:rsid w:val="004451CC"/>
    <w:rsid w:val="004451DC"/>
    <w:rsid w:val="004451F9"/>
    <w:rsid w:val="0044523C"/>
    <w:rsid w:val="004452AA"/>
    <w:rsid w:val="004452B2"/>
    <w:rsid w:val="004452C3"/>
    <w:rsid w:val="00445308"/>
    <w:rsid w:val="00445313"/>
    <w:rsid w:val="0044534A"/>
    <w:rsid w:val="00445358"/>
    <w:rsid w:val="00445372"/>
    <w:rsid w:val="004453B7"/>
    <w:rsid w:val="004453C9"/>
    <w:rsid w:val="004453CA"/>
    <w:rsid w:val="004453F0"/>
    <w:rsid w:val="004453F9"/>
    <w:rsid w:val="0044540A"/>
    <w:rsid w:val="0044541A"/>
    <w:rsid w:val="00445432"/>
    <w:rsid w:val="0044543D"/>
    <w:rsid w:val="0044546D"/>
    <w:rsid w:val="00445483"/>
    <w:rsid w:val="004454F5"/>
    <w:rsid w:val="0044551F"/>
    <w:rsid w:val="00445529"/>
    <w:rsid w:val="0044553C"/>
    <w:rsid w:val="00445553"/>
    <w:rsid w:val="00445577"/>
    <w:rsid w:val="00445590"/>
    <w:rsid w:val="00445591"/>
    <w:rsid w:val="00445594"/>
    <w:rsid w:val="00445595"/>
    <w:rsid w:val="0044559E"/>
    <w:rsid w:val="004455AE"/>
    <w:rsid w:val="004455CE"/>
    <w:rsid w:val="00445601"/>
    <w:rsid w:val="00445629"/>
    <w:rsid w:val="0044568B"/>
    <w:rsid w:val="00445698"/>
    <w:rsid w:val="0044569E"/>
    <w:rsid w:val="004456A5"/>
    <w:rsid w:val="004456BB"/>
    <w:rsid w:val="004456CA"/>
    <w:rsid w:val="00445743"/>
    <w:rsid w:val="0044576A"/>
    <w:rsid w:val="00445796"/>
    <w:rsid w:val="00445797"/>
    <w:rsid w:val="004457C2"/>
    <w:rsid w:val="00445803"/>
    <w:rsid w:val="00445823"/>
    <w:rsid w:val="00445868"/>
    <w:rsid w:val="004458E0"/>
    <w:rsid w:val="004458EB"/>
    <w:rsid w:val="00445910"/>
    <w:rsid w:val="004459DA"/>
    <w:rsid w:val="00445A21"/>
    <w:rsid w:val="00445A36"/>
    <w:rsid w:val="00445A3F"/>
    <w:rsid w:val="00445A55"/>
    <w:rsid w:val="00445A7F"/>
    <w:rsid w:val="00445AA7"/>
    <w:rsid w:val="00445ADB"/>
    <w:rsid w:val="00445AFB"/>
    <w:rsid w:val="00445B0F"/>
    <w:rsid w:val="00445B48"/>
    <w:rsid w:val="00445B4A"/>
    <w:rsid w:val="00445BC0"/>
    <w:rsid w:val="00445BF1"/>
    <w:rsid w:val="00445C14"/>
    <w:rsid w:val="00445C18"/>
    <w:rsid w:val="00445C1D"/>
    <w:rsid w:val="00445C7E"/>
    <w:rsid w:val="00445C90"/>
    <w:rsid w:val="00445CB5"/>
    <w:rsid w:val="00445CBA"/>
    <w:rsid w:val="00445CCA"/>
    <w:rsid w:val="00445D05"/>
    <w:rsid w:val="00445D09"/>
    <w:rsid w:val="00445D2E"/>
    <w:rsid w:val="00445D33"/>
    <w:rsid w:val="00445D3F"/>
    <w:rsid w:val="00445D65"/>
    <w:rsid w:val="00445D7B"/>
    <w:rsid w:val="00445DBD"/>
    <w:rsid w:val="00445DD4"/>
    <w:rsid w:val="00445E4A"/>
    <w:rsid w:val="00445E85"/>
    <w:rsid w:val="00445EA1"/>
    <w:rsid w:val="00445EAC"/>
    <w:rsid w:val="00445EC2"/>
    <w:rsid w:val="00445ED1"/>
    <w:rsid w:val="00445EEF"/>
    <w:rsid w:val="00445F3E"/>
    <w:rsid w:val="00445F4C"/>
    <w:rsid w:val="00445F80"/>
    <w:rsid w:val="00445F9E"/>
    <w:rsid w:val="00445FB4"/>
    <w:rsid w:val="00446066"/>
    <w:rsid w:val="00446078"/>
    <w:rsid w:val="0044608A"/>
    <w:rsid w:val="0044609E"/>
    <w:rsid w:val="004460CE"/>
    <w:rsid w:val="004460D7"/>
    <w:rsid w:val="00446111"/>
    <w:rsid w:val="00446135"/>
    <w:rsid w:val="0044613E"/>
    <w:rsid w:val="00446185"/>
    <w:rsid w:val="004461C9"/>
    <w:rsid w:val="004461FA"/>
    <w:rsid w:val="00446225"/>
    <w:rsid w:val="0044622E"/>
    <w:rsid w:val="00446231"/>
    <w:rsid w:val="00446250"/>
    <w:rsid w:val="00446272"/>
    <w:rsid w:val="0044629C"/>
    <w:rsid w:val="004462C7"/>
    <w:rsid w:val="004462E8"/>
    <w:rsid w:val="00446311"/>
    <w:rsid w:val="0044631B"/>
    <w:rsid w:val="0044631F"/>
    <w:rsid w:val="0044632B"/>
    <w:rsid w:val="00446344"/>
    <w:rsid w:val="00446349"/>
    <w:rsid w:val="00446369"/>
    <w:rsid w:val="00446391"/>
    <w:rsid w:val="004463E6"/>
    <w:rsid w:val="0044640E"/>
    <w:rsid w:val="00446441"/>
    <w:rsid w:val="004464B0"/>
    <w:rsid w:val="00446503"/>
    <w:rsid w:val="00446507"/>
    <w:rsid w:val="0044653A"/>
    <w:rsid w:val="00446548"/>
    <w:rsid w:val="0044656E"/>
    <w:rsid w:val="0044657A"/>
    <w:rsid w:val="0044658A"/>
    <w:rsid w:val="00446590"/>
    <w:rsid w:val="004465C7"/>
    <w:rsid w:val="004465F7"/>
    <w:rsid w:val="00446642"/>
    <w:rsid w:val="00446650"/>
    <w:rsid w:val="00446654"/>
    <w:rsid w:val="00446685"/>
    <w:rsid w:val="004466DB"/>
    <w:rsid w:val="004466E2"/>
    <w:rsid w:val="004466E5"/>
    <w:rsid w:val="004466FC"/>
    <w:rsid w:val="00446704"/>
    <w:rsid w:val="00446729"/>
    <w:rsid w:val="00446746"/>
    <w:rsid w:val="00446768"/>
    <w:rsid w:val="0044676D"/>
    <w:rsid w:val="0044679C"/>
    <w:rsid w:val="004467B6"/>
    <w:rsid w:val="0044682A"/>
    <w:rsid w:val="0044682E"/>
    <w:rsid w:val="0044687F"/>
    <w:rsid w:val="00446885"/>
    <w:rsid w:val="0044688C"/>
    <w:rsid w:val="0044688F"/>
    <w:rsid w:val="004468AF"/>
    <w:rsid w:val="004468B6"/>
    <w:rsid w:val="00446925"/>
    <w:rsid w:val="00446964"/>
    <w:rsid w:val="00446968"/>
    <w:rsid w:val="00446978"/>
    <w:rsid w:val="0044698D"/>
    <w:rsid w:val="004469A0"/>
    <w:rsid w:val="004469A2"/>
    <w:rsid w:val="004469B8"/>
    <w:rsid w:val="004469DC"/>
    <w:rsid w:val="004469F7"/>
    <w:rsid w:val="00446A42"/>
    <w:rsid w:val="00446A44"/>
    <w:rsid w:val="00446A54"/>
    <w:rsid w:val="00446A73"/>
    <w:rsid w:val="00446AB2"/>
    <w:rsid w:val="00446AEA"/>
    <w:rsid w:val="00446B05"/>
    <w:rsid w:val="00446B22"/>
    <w:rsid w:val="00446B52"/>
    <w:rsid w:val="00446B55"/>
    <w:rsid w:val="00446B74"/>
    <w:rsid w:val="00446B7C"/>
    <w:rsid w:val="00446BCC"/>
    <w:rsid w:val="00446BFF"/>
    <w:rsid w:val="00446CE0"/>
    <w:rsid w:val="00446D69"/>
    <w:rsid w:val="00446D6F"/>
    <w:rsid w:val="00446D74"/>
    <w:rsid w:val="00446D80"/>
    <w:rsid w:val="00446D87"/>
    <w:rsid w:val="00446D99"/>
    <w:rsid w:val="00446DAE"/>
    <w:rsid w:val="00446DCA"/>
    <w:rsid w:val="00446DF3"/>
    <w:rsid w:val="00446DF9"/>
    <w:rsid w:val="00446E45"/>
    <w:rsid w:val="00446E57"/>
    <w:rsid w:val="00446E89"/>
    <w:rsid w:val="00446E98"/>
    <w:rsid w:val="00446ED7"/>
    <w:rsid w:val="00446F2B"/>
    <w:rsid w:val="00446F3A"/>
    <w:rsid w:val="00446F4C"/>
    <w:rsid w:val="00446F80"/>
    <w:rsid w:val="00446FA1"/>
    <w:rsid w:val="00446FAD"/>
    <w:rsid w:val="00446FCA"/>
    <w:rsid w:val="00446FE3"/>
    <w:rsid w:val="00446FE5"/>
    <w:rsid w:val="00447055"/>
    <w:rsid w:val="0044705C"/>
    <w:rsid w:val="0044706F"/>
    <w:rsid w:val="0044710B"/>
    <w:rsid w:val="0044711A"/>
    <w:rsid w:val="00447163"/>
    <w:rsid w:val="00447168"/>
    <w:rsid w:val="0044716C"/>
    <w:rsid w:val="00447171"/>
    <w:rsid w:val="00447188"/>
    <w:rsid w:val="00447192"/>
    <w:rsid w:val="00447208"/>
    <w:rsid w:val="00447211"/>
    <w:rsid w:val="00447295"/>
    <w:rsid w:val="004472A9"/>
    <w:rsid w:val="004472AB"/>
    <w:rsid w:val="00447315"/>
    <w:rsid w:val="0044732A"/>
    <w:rsid w:val="00447352"/>
    <w:rsid w:val="00447354"/>
    <w:rsid w:val="00447380"/>
    <w:rsid w:val="0044738B"/>
    <w:rsid w:val="0044739C"/>
    <w:rsid w:val="004473B5"/>
    <w:rsid w:val="00447410"/>
    <w:rsid w:val="00447429"/>
    <w:rsid w:val="00447433"/>
    <w:rsid w:val="004474C3"/>
    <w:rsid w:val="00447553"/>
    <w:rsid w:val="0044756D"/>
    <w:rsid w:val="0044756E"/>
    <w:rsid w:val="004475AB"/>
    <w:rsid w:val="004475D7"/>
    <w:rsid w:val="004475DF"/>
    <w:rsid w:val="0044763E"/>
    <w:rsid w:val="00447649"/>
    <w:rsid w:val="00447653"/>
    <w:rsid w:val="0044766C"/>
    <w:rsid w:val="00447680"/>
    <w:rsid w:val="00447692"/>
    <w:rsid w:val="004476B2"/>
    <w:rsid w:val="004476C7"/>
    <w:rsid w:val="004476E3"/>
    <w:rsid w:val="0044771E"/>
    <w:rsid w:val="00447726"/>
    <w:rsid w:val="00447746"/>
    <w:rsid w:val="00447759"/>
    <w:rsid w:val="0044775B"/>
    <w:rsid w:val="00447762"/>
    <w:rsid w:val="00447763"/>
    <w:rsid w:val="00447775"/>
    <w:rsid w:val="004477A3"/>
    <w:rsid w:val="004477F4"/>
    <w:rsid w:val="00447807"/>
    <w:rsid w:val="00447842"/>
    <w:rsid w:val="00447886"/>
    <w:rsid w:val="0044788B"/>
    <w:rsid w:val="004478A7"/>
    <w:rsid w:val="004478CB"/>
    <w:rsid w:val="004478DB"/>
    <w:rsid w:val="00447901"/>
    <w:rsid w:val="0044790C"/>
    <w:rsid w:val="0044798C"/>
    <w:rsid w:val="004479B9"/>
    <w:rsid w:val="004479E6"/>
    <w:rsid w:val="00447A15"/>
    <w:rsid w:val="00447A41"/>
    <w:rsid w:val="00447A4E"/>
    <w:rsid w:val="00447A52"/>
    <w:rsid w:val="00447A86"/>
    <w:rsid w:val="00447ACE"/>
    <w:rsid w:val="00447B1E"/>
    <w:rsid w:val="00447B21"/>
    <w:rsid w:val="00447B45"/>
    <w:rsid w:val="00447B7E"/>
    <w:rsid w:val="00447B8A"/>
    <w:rsid w:val="00447BA4"/>
    <w:rsid w:val="00447BF8"/>
    <w:rsid w:val="00447BF9"/>
    <w:rsid w:val="00447C0A"/>
    <w:rsid w:val="00447C1F"/>
    <w:rsid w:val="00447C2F"/>
    <w:rsid w:val="00447C69"/>
    <w:rsid w:val="00447C6A"/>
    <w:rsid w:val="00447CBE"/>
    <w:rsid w:val="00447CC2"/>
    <w:rsid w:val="00447D0D"/>
    <w:rsid w:val="00447D10"/>
    <w:rsid w:val="00447D3C"/>
    <w:rsid w:val="00447D94"/>
    <w:rsid w:val="00447DC6"/>
    <w:rsid w:val="00447E36"/>
    <w:rsid w:val="00447E38"/>
    <w:rsid w:val="00447E9A"/>
    <w:rsid w:val="00447EAE"/>
    <w:rsid w:val="00447EB4"/>
    <w:rsid w:val="00447EC2"/>
    <w:rsid w:val="00447F19"/>
    <w:rsid w:val="00447F57"/>
    <w:rsid w:val="00450052"/>
    <w:rsid w:val="0045008A"/>
    <w:rsid w:val="004500B3"/>
    <w:rsid w:val="004500D1"/>
    <w:rsid w:val="00450102"/>
    <w:rsid w:val="00450104"/>
    <w:rsid w:val="00450114"/>
    <w:rsid w:val="00450190"/>
    <w:rsid w:val="004501E2"/>
    <w:rsid w:val="004501FC"/>
    <w:rsid w:val="004502A9"/>
    <w:rsid w:val="004502CE"/>
    <w:rsid w:val="004502D0"/>
    <w:rsid w:val="004502D3"/>
    <w:rsid w:val="004502E3"/>
    <w:rsid w:val="004502EE"/>
    <w:rsid w:val="004502F3"/>
    <w:rsid w:val="00450300"/>
    <w:rsid w:val="00450380"/>
    <w:rsid w:val="004503F6"/>
    <w:rsid w:val="00450430"/>
    <w:rsid w:val="00450458"/>
    <w:rsid w:val="00450484"/>
    <w:rsid w:val="004504BD"/>
    <w:rsid w:val="004504D4"/>
    <w:rsid w:val="0045054F"/>
    <w:rsid w:val="00450555"/>
    <w:rsid w:val="00450562"/>
    <w:rsid w:val="00450595"/>
    <w:rsid w:val="00450599"/>
    <w:rsid w:val="004505B6"/>
    <w:rsid w:val="004505C0"/>
    <w:rsid w:val="004505D0"/>
    <w:rsid w:val="004505E5"/>
    <w:rsid w:val="00450609"/>
    <w:rsid w:val="0045062A"/>
    <w:rsid w:val="00450637"/>
    <w:rsid w:val="00450643"/>
    <w:rsid w:val="0045064B"/>
    <w:rsid w:val="004506AF"/>
    <w:rsid w:val="004506DE"/>
    <w:rsid w:val="00450708"/>
    <w:rsid w:val="0045071F"/>
    <w:rsid w:val="00450735"/>
    <w:rsid w:val="0045075D"/>
    <w:rsid w:val="00450783"/>
    <w:rsid w:val="0045079D"/>
    <w:rsid w:val="004507BC"/>
    <w:rsid w:val="004507C0"/>
    <w:rsid w:val="004507D3"/>
    <w:rsid w:val="00450802"/>
    <w:rsid w:val="00450852"/>
    <w:rsid w:val="00450859"/>
    <w:rsid w:val="0045086D"/>
    <w:rsid w:val="004508E2"/>
    <w:rsid w:val="004508F8"/>
    <w:rsid w:val="004508FD"/>
    <w:rsid w:val="00450929"/>
    <w:rsid w:val="004509A2"/>
    <w:rsid w:val="00450A13"/>
    <w:rsid w:val="00450A31"/>
    <w:rsid w:val="00450A5E"/>
    <w:rsid w:val="00450A61"/>
    <w:rsid w:val="00450A7B"/>
    <w:rsid w:val="00450A86"/>
    <w:rsid w:val="00450A8C"/>
    <w:rsid w:val="00450AB2"/>
    <w:rsid w:val="00450AF1"/>
    <w:rsid w:val="00450B12"/>
    <w:rsid w:val="00450B26"/>
    <w:rsid w:val="00450B56"/>
    <w:rsid w:val="00450B95"/>
    <w:rsid w:val="00450BA5"/>
    <w:rsid w:val="00450BC3"/>
    <w:rsid w:val="00450C21"/>
    <w:rsid w:val="00450C4C"/>
    <w:rsid w:val="00450C64"/>
    <w:rsid w:val="00450C70"/>
    <w:rsid w:val="00450C84"/>
    <w:rsid w:val="00450C8E"/>
    <w:rsid w:val="00450C99"/>
    <w:rsid w:val="00450CB1"/>
    <w:rsid w:val="00450CD9"/>
    <w:rsid w:val="00450D01"/>
    <w:rsid w:val="00450D42"/>
    <w:rsid w:val="00450D8E"/>
    <w:rsid w:val="00450D9E"/>
    <w:rsid w:val="00450DB2"/>
    <w:rsid w:val="00450DBD"/>
    <w:rsid w:val="00450DF6"/>
    <w:rsid w:val="00450ED8"/>
    <w:rsid w:val="00450EDD"/>
    <w:rsid w:val="00450F02"/>
    <w:rsid w:val="00450F08"/>
    <w:rsid w:val="00450F38"/>
    <w:rsid w:val="00450F5B"/>
    <w:rsid w:val="00450F87"/>
    <w:rsid w:val="00450F8B"/>
    <w:rsid w:val="00450FAB"/>
    <w:rsid w:val="00450FB8"/>
    <w:rsid w:val="00450FD9"/>
    <w:rsid w:val="00450FDF"/>
    <w:rsid w:val="00450FE3"/>
    <w:rsid w:val="00450FEA"/>
    <w:rsid w:val="00450FEE"/>
    <w:rsid w:val="00450FF7"/>
    <w:rsid w:val="0045101C"/>
    <w:rsid w:val="00451037"/>
    <w:rsid w:val="00451050"/>
    <w:rsid w:val="00451075"/>
    <w:rsid w:val="004510BB"/>
    <w:rsid w:val="004510BC"/>
    <w:rsid w:val="004510E3"/>
    <w:rsid w:val="004510EF"/>
    <w:rsid w:val="004510F0"/>
    <w:rsid w:val="00451117"/>
    <w:rsid w:val="00451169"/>
    <w:rsid w:val="004511C0"/>
    <w:rsid w:val="004511CC"/>
    <w:rsid w:val="004511D0"/>
    <w:rsid w:val="004511FD"/>
    <w:rsid w:val="00451210"/>
    <w:rsid w:val="00451228"/>
    <w:rsid w:val="0045126E"/>
    <w:rsid w:val="00451297"/>
    <w:rsid w:val="00451299"/>
    <w:rsid w:val="004512A4"/>
    <w:rsid w:val="004512A5"/>
    <w:rsid w:val="004512AE"/>
    <w:rsid w:val="004512B9"/>
    <w:rsid w:val="004512D5"/>
    <w:rsid w:val="004512E8"/>
    <w:rsid w:val="004512F8"/>
    <w:rsid w:val="00451347"/>
    <w:rsid w:val="0045137B"/>
    <w:rsid w:val="004513A8"/>
    <w:rsid w:val="004513AB"/>
    <w:rsid w:val="004513CD"/>
    <w:rsid w:val="00451405"/>
    <w:rsid w:val="0045141B"/>
    <w:rsid w:val="0045146A"/>
    <w:rsid w:val="0045149F"/>
    <w:rsid w:val="004514D1"/>
    <w:rsid w:val="004514E0"/>
    <w:rsid w:val="004514EA"/>
    <w:rsid w:val="004514ED"/>
    <w:rsid w:val="0045150E"/>
    <w:rsid w:val="0045153D"/>
    <w:rsid w:val="0045153E"/>
    <w:rsid w:val="004515B1"/>
    <w:rsid w:val="004515DE"/>
    <w:rsid w:val="004515F1"/>
    <w:rsid w:val="004515F4"/>
    <w:rsid w:val="00451613"/>
    <w:rsid w:val="0045166D"/>
    <w:rsid w:val="00451687"/>
    <w:rsid w:val="004516DC"/>
    <w:rsid w:val="004516F2"/>
    <w:rsid w:val="004516F5"/>
    <w:rsid w:val="0045170D"/>
    <w:rsid w:val="00451724"/>
    <w:rsid w:val="00451731"/>
    <w:rsid w:val="00451749"/>
    <w:rsid w:val="004517AC"/>
    <w:rsid w:val="004517C3"/>
    <w:rsid w:val="004517CD"/>
    <w:rsid w:val="00451801"/>
    <w:rsid w:val="00451806"/>
    <w:rsid w:val="00451841"/>
    <w:rsid w:val="00451864"/>
    <w:rsid w:val="00451877"/>
    <w:rsid w:val="00451878"/>
    <w:rsid w:val="004518CE"/>
    <w:rsid w:val="0045192E"/>
    <w:rsid w:val="0045192F"/>
    <w:rsid w:val="00451963"/>
    <w:rsid w:val="00451965"/>
    <w:rsid w:val="00451968"/>
    <w:rsid w:val="0045198B"/>
    <w:rsid w:val="00451991"/>
    <w:rsid w:val="004519A6"/>
    <w:rsid w:val="004519AB"/>
    <w:rsid w:val="004519B7"/>
    <w:rsid w:val="004519E6"/>
    <w:rsid w:val="004519EF"/>
    <w:rsid w:val="00451A00"/>
    <w:rsid w:val="00451A24"/>
    <w:rsid w:val="00451A59"/>
    <w:rsid w:val="00451A75"/>
    <w:rsid w:val="00451A85"/>
    <w:rsid w:val="00451AD3"/>
    <w:rsid w:val="00451AD6"/>
    <w:rsid w:val="00451AED"/>
    <w:rsid w:val="00451B15"/>
    <w:rsid w:val="00451B71"/>
    <w:rsid w:val="00451BA0"/>
    <w:rsid w:val="00451BB8"/>
    <w:rsid w:val="00451BCF"/>
    <w:rsid w:val="00451BDD"/>
    <w:rsid w:val="00451BEB"/>
    <w:rsid w:val="00451C17"/>
    <w:rsid w:val="00451C2A"/>
    <w:rsid w:val="00451C52"/>
    <w:rsid w:val="00451C8D"/>
    <w:rsid w:val="00451D0E"/>
    <w:rsid w:val="00451D2A"/>
    <w:rsid w:val="00451D2C"/>
    <w:rsid w:val="00451D2E"/>
    <w:rsid w:val="00451D88"/>
    <w:rsid w:val="00451D9A"/>
    <w:rsid w:val="00451D9E"/>
    <w:rsid w:val="00451DDE"/>
    <w:rsid w:val="00451DF2"/>
    <w:rsid w:val="00451E11"/>
    <w:rsid w:val="00451E18"/>
    <w:rsid w:val="00451E3C"/>
    <w:rsid w:val="00451E5D"/>
    <w:rsid w:val="00451E70"/>
    <w:rsid w:val="00451EA5"/>
    <w:rsid w:val="00451EB2"/>
    <w:rsid w:val="00451EB8"/>
    <w:rsid w:val="00451ECC"/>
    <w:rsid w:val="00451ED3"/>
    <w:rsid w:val="00451F0D"/>
    <w:rsid w:val="00451F15"/>
    <w:rsid w:val="00451F22"/>
    <w:rsid w:val="00451F2A"/>
    <w:rsid w:val="00451F7F"/>
    <w:rsid w:val="00452048"/>
    <w:rsid w:val="00452070"/>
    <w:rsid w:val="00452072"/>
    <w:rsid w:val="004520A5"/>
    <w:rsid w:val="004520AD"/>
    <w:rsid w:val="004520AF"/>
    <w:rsid w:val="004520CE"/>
    <w:rsid w:val="0045214D"/>
    <w:rsid w:val="00452189"/>
    <w:rsid w:val="0045218F"/>
    <w:rsid w:val="0045219A"/>
    <w:rsid w:val="004521CE"/>
    <w:rsid w:val="004521D4"/>
    <w:rsid w:val="004521F8"/>
    <w:rsid w:val="004521FF"/>
    <w:rsid w:val="00452207"/>
    <w:rsid w:val="00452217"/>
    <w:rsid w:val="00452237"/>
    <w:rsid w:val="0045224D"/>
    <w:rsid w:val="00452258"/>
    <w:rsid w:val="0045225A"/>
    <w:rsid w:val="0045228F"/>
    <w:rsid w:val="0045231A"/>
    <w:rsid w:val="00452324"/>
    <w:rsid w:val="00452352"/>
    <w:rsid w:val="00452364"/>
    <w:rsid w:val="0045238F"/>
    <w:rsid w:val="0045239D"/>
    <w:rsid w:val="004523B8"/>
    <w:rsid w:val="004523CE"/>
    <w:rsid w:val="004523D9"/>
    <w:rsid w:val="004523DF"/>
    <w:rsid w:val="004523F0"/>
    <w:rsid w:val="004523FD"/>
    <w:rsid w:val="0045241A"/>
    <w:rsid w:val="00452436"/>
    <w:rsid w:val="00452441"/>
    <w:rsid w:val="00452477"/>
    <w:rsid w:val="00452491"/>
    <w:rsid w:val="004524EA"/>
    <w:rsid w:val="004524F4"/>
    <w:rsid w:val="004524FE"/>
    <w:rsid w:val="0045255D"/>
    <w:rsid w:val="00452563"/>
    <w:rsid w:val="0045257C"/>
    <w:rsid w:val="00452581"/>
    <w:rsid w:val="004525B4"/>
    <w:rsid w:val="004525F2"/>
    <w:rsid w:val="004525F4"/>
    <w:rsid w:val="004525F7"/>
    <w:rsid w:val="00452616"/>
    <w:rsid w:val="00452649"/>
    <w:rsid w:val="00452654"/>
    <w:rsid w:val="0045266E"/>
    <w:rsid w:val="00452682"/>
    <w:rsid w:val="004526D3"/>
    <w:rsid w:val="004526D4"/>
    <w:rsid w:val="004526E1"/>
    <w:rsid w:val="004526FC"/>
    <w:rsid w:val="00452742"/>
    <w:rsid w:val="00452744"/>
    <w:rsid w:val="0045275D"/>
    <w:rsid w:val="00452768"/>
    <w:rsid w:val="0045276F"/>
    <w:rsid w:val="00452778"/>
    <w:rsid w:val="00452797"/>
    <w:rsid w:val="004527A5"/>
    <w:rsid w:val="004527A9"/>
    <w:rsid w:val="004527B7"/>
    <w:rsid w:val="004527E3"/>
    <w:rsid w:val="00452810"/>
    <w:rsid w:val="00452814"/>
    <w:rsid w:val="00452840"/>
    <w:rsid w:val="00452858"/>
    <w:rsid w:val="0045285B"/>
    <w:rsid w:val="00452883"/>
    <w:rsid w:val="004528DF"/>
    <w:rsid w:val="004528FB"/>
    <w:rsid w:val="0045290F"/>
    <w:rsid w:val="00452913"/>
    <w:rsid w:val="00452969"/>
    <w:rsid w:val="00452988"/>
    <w:rsid w:val="004529B4"/>
    <w:rsid w:val="004529B7"/>
    <w:rsid w:val="004529BA"/>
    <w:rsid w:val="00452A1C"/>
    <w:rsid w:val="00452A2F"/>
    <w:rsid w:val="00452A4D"/>
    <w:rsid w:val="00452A72"/>
    <w:rsid w:val="00452A7F"/>
    <w:rsid w:val="00452A85"/>
    <w:rsid w:val="00452A8F"/>
    <w:rsid w:val="00452AA0"/>
    <w:rsid w:val="00452AB2"/>
    <w:rsid w:val="00452AE3"/>
    <w:rsid w:val="00452AFF"/>
    <w:rsid w:val="00452B3D"/>
    <w:rsid w:val="00452B4A"/>
    <w:rsid w:val="00452B8A"/>
    <w:rsid w:val="00452BB2"/>
    <w:rsid w:val="00452C02"/>
    <w:rsid w:val="00452C0A"/>
    <w:rsid w:val="00452C37"/>
    <w:rsid w:val="00452C52"/>
    <w:rsid w:val="00452CDD"/>
    <w:rsid w:val="00452CDE"/>
    <w:rsid w:val="00452CE2"/>
    <w:rsid w:val="00452CE4"/>
    <w:rsid w:val="00452D2C"/>
    <w:rsid w:val="00452DC4"/>
    <w:rsid w:val="00452DD3"/>
    <w:rsid w:val="00452DD9"/>
    <w:rsid w:val="00452DF9"/>
    <w:rsid w:val="00452E30"/>
    <w:rsid w:val="00452E4F"/>
    <w:rsid w:val="00452E52"/>
    <w:rsid w:val="00452E63"/>
    <w:rsid w:val="00452E76"/>
    <w:rsid w:val="00452E8C"/>
    <w:rsid w:val="00452E9C"/>
    <w:rsid w:val="00452EA2"/>
    <w:rsid w:val="00452EC3"/>
    <w:rsid w:val="00452EE7"/>
    <w:rsid w:val="00452EF6"/>
    <w:rsid w:val="00452F5A"/>
    <w:rsid w:val="00452F68"/>
    <w:rsid w:val="00452F7E"/>
    <w:rsid w:val="00452FA1"/>
    <w:rsid w:val="00452FDB"/>
    <w:rsid w:val="00453029"/>
    <w:rsid w:val="00453073"/>
    <w:rsid w:val="00453088"/>
    <w:rsid w:val="00453094"/>
    <w:rsid w:val="004530A9"/>
    <w:rsid w:val="004530F1"/>
    <w:rsid w:val="004530F7"/>
    <w:rsid w:val="00453123"/>
    <w:rsid w:val="00453155"/>
    <w:rsid w:val="00453157"/>
    <w:rsid w:val="0045316E"/>
    <w:rsid w:val="00453172"/>
    <w:rsid w:val="00453180"/>
    <w:rsid w:val="004531D1"/>
    <w:rsid w:val="004531DC"/>
    <w:rsid w:val="004531F0"/>
    <w:rsid w:val="004531FB"/>
    <w:rsid w:val="00453245"/>
    <w:rsid w:val="00453254"/>
    <w:rsid w:val="00453255"/>
    <w:rsid w:val="00453264"/>
    <w:rsid w:val="004532BE"/>
    <w:rsid w:val="004532DE"/>
    <w:rsid w:val="004532E0"/>
    <w:rsid w:val="004532FE"/>
    <w:rsid w:val="0045333D"/>
    <w:rsid w:val="0045335C"/>
    <w:rsid w:val="00453388"/>
    <w:rsid w:val="004533BD"/>
    <w:rsid w:val="0045340B"/>
    <w:rsid w:val="00453414"/>
    <w:rsid w:val="0045343C"/>
    <w:rsid w:val="0045344D"/>
    <w:rsid w:val="0045347E"/>
    <w:rsid w:val="00453489"/>
    <w:rsid w:val="0045348C"/>
    <w:rsid w:val="004534B9"/>
    <w:rsid w:val="004534BF"/>
    <w:rsid w:val="004534C3"/>
    <w:rsid w:val="00453511"/>
    <w:rsid w:val="00453518"/>
    <w:rsid w:val="0045351B"/>
    <w:rsid w:val="00453528"/>
    <w:rsid w:val="00453532"/>
    <w:rsid w:val="0045354C"/>
    <w:rsid w:val="00453609"/>
    <w:rsid w:val="0045361C"/>
    <w:rsid w:val="00453622"/>
    <w:rsid w:val="0045362E"/>
    <w:rsid w:val="0045367F"/>
    <w:rsid w:val="0045369B"/>
    <w:rsid w:val="004536B8"/>
    <w:rsid w:val="004536E7"/>
    <w:rsid w:val="004536EE"/>
    <w:rsid w:val="0045372E"/>
    <w:rsid w:val="00453748"/>
    <w:rsid w:val="0045376C"/>
    <w:rsid w:val="0045376E"/>
    <w:rsid w:val="004537B4"/>
    <w:rsid w:val="004537BA"/>
    <w:rsid w:val="004537F7"/>
    <w:rsid w:val="004537F8"/>
    <w:rsid w:val="00453810"/>
    <w:rsid w:val="00453830"/>
    <w:rsid w:val="0045383D"/>
    <w:rsid w:val="0045385A"/>
    <w:rsid w:val="00453863"/>
    <w:rsid w:val="0045387B"/>
    <w:rsid w:val="004538BB"/>
    <w:rsid w:val="004538FD"/>
    <w:rsid w:val="00453900"/>
    <w:rsid w:val="0045396D"/>
    <w:rsid w:val="0045398D"/>
    <w:rsid w:val="0045399D"/>
    <w:rsid w:val="004539B0"/>
    <w:rsid w:val="004539BE"/>
    <w:rsid w:val="004539C3"/>
    <w:rsid w:val="004539CE"/>
    <w:rsid w:val="004539DB"/>
    <w:rsid w:val="00453A65"/>
    <w:rsid w:val="00453A7F"/>
    <w:rsid w:val="00453A81"/>
    <w:rsid w:val="00453A95"/>
    <w:rsid w:val="00453AD2"/>
    <w:rsid w:val="00453AEA"/>
    <w:rsid w:val="00453B2D"/>
    <w:rsid w:val="00453B31"/>
    <w:rsid w:val="00453B42"/>
    <w:rsid w:val="00453BEB"/>
    <w:rsid w:val="00453C03"/>
    <w:rsid w:val="00453C76"/>
    <w:rsid w:val="00453C89"/>
    <w:rsid w:val="00453C8E"/>
    <w:rsid w:val="00453CBF"/>
    <w:rsid w:val="00453CD4"/>
    <w:rsid w:val="00453D54"/>
    <w:rsid w:val="00453D98"/>
    <w:rsid w:val="00453E46"/>
    <w:rsid w:val="00453E5E"/>
    <w:rsid w:val="00453E71"/>
    <w:rsid w:val="00453EDF"/>
    <w:rsid w:val="00453EF0"/>
    <w:rsid w:val="00453F13"/>
    <w:rsid w:val="00453F1C"/>
    <w:rsid w:val="00453F3D"/>
    <w:rsid w:val="00453F66"/>
    <w:rsid w:val="00453F67"/>
    <w:rsid w:val="00453F90"/>
    <w:rsid w:val="00453F98"/>
    <w:rsid w:val="00453FA9"/>
    <w:rsid w:val="00453FB8"/>
    <w:rsid w:val="00453FC9"/>
    <w:rsid w:val="00453FCC"/>
    <w:rsid w:val="00453FDB"/>
    <w:rsid w:val="00454000"/>
    <w:rsid w:val="0045401A"/>
    <w:rsid w:val="0045401D"/>
    <w:rsid w:val="00454024"/>
    <w:rsid w:val="00454035"/>
    <w:rsid w:val="00454093"/>
    <w:rsid w:val="004540A7"/>
    <w:rsid w:val="004540AB"/>
    <w:rsid w:val="004540C9"/>
    <w:rsid w:val="004540DE"/>
    <w:rsid w:val="0045416B"/>
    <w:rsid w:val="0045416C"/>
    <w:rsid w:val="00454182"/>
    <w:rsid w:val="00454204"/>
    <w:rsid w:val="0045421F"/>
    <w:rsid w:val="00454283"/>
    <w:rsid w:val="004542CD"/>
    <w:rsid w:val="004542D8"/>
    <w:rsid w:val="004542FA"/>
    <w:rsid w:val="00454307"/>
    <w:rsid w:val="00454347"/>
    <w:rsid w:val="0045435C"/>
    <w:rsid w:val="00454362"/>
    <w:rsid w:val="004543C8"/>
    <w:rsid w:val="004543ED"/>
    <w:rsid w:val="004543F9"/>
    <w:rsid w:val="0045442B"/>
    <w:rsid w:val="0045447D"/>
    <w:rsid w:val="004544A3"/>
    <w:rsid w:val="004544BF"/>
    <w:rsid w:val="004544F7"/>
    <w:rsid w:val="00454502"/>
    <w:rsid w:val="00454519"/>
    <w:rsid w:val="0045451F"/>
    <w:rsid w:val="00454572"/>
    <w:rsid w:val="0045457A"/>
    <w:rsid w:val="00454581"/>
    <w:rsid w:val="00454590"/>
    <w:rsid w:val="0045459E"/>
    <w:rsid w:val="004545E8"/>
    <w:rsid w:val="0045460F"/>
    <w:rsid w:val="0045463E"/>
    <w:rsid w:val="00454673"/>
    <w:rsid w:val="004546D8"/>
    <w:rsid w:val="004546E2"/>
    <w:rsid w:val="004546E6"/>
    <w:rsid w:val="004546F4"/>
    <w:rsid w:val="0045470D"/>
    <w:rsid w:val="00454714"/>
    <w:rsid w:val="00454722"/>
    <w:rsid w:val="0045472E"/>
    <w:rsid w:val="00454736"/>
    <w:rsid w:val="0045477B"/>
    <w:rsid w:val="004547DF"/>
    <w:rsid w:val="004547F0"/>
    <w:rsid w:val="00454809"/>
    <w:rsid w:val="00454833"/>
    <w:rsid w:val="00454850"/>
    <w:rsid w:val="0045485B"/>
    <w:rsid w:val="004548CE"/>
    <w:rsid w:val="004548D1"/>
    <w:rsid w:val="004548D9"/>
    <w:rsid w:val="00454931"/>
    <w:rsid w:val="0045493A"/>
    <w:rsid w:val="00454960"/>
    <w:rsid w:val="0045498C"/>
    <w:rsid w:val="004549BC"/>
    <w:rsid w:val="004549EB"/>
    <w:rsid w:val="00454A06"/>
    <w:rsid w:val="00454A12"/>
    <w:rsid w:val="00454A25"/>
    <w:rsid w:val="00454A5D"/>
    <w:rsid w:val="00454A99"/>
    <w:rsid w:val="00454AC6"/>
    <w:rsid w:val="00454AFE"/>
    <w:rsid w:val="00454B1F"/>
    <w:rsid w:val="00454B35"/>
    <w:rsid w:val="00454B45"/>
    <w:rsid w:val="00454BE0"/>
    <w:rsid w:val="00454BE8"/>
    <w:rsid w:val="00454C58"/>
    <w:rsid w:val="00454C7B"/>
    <w:rsid w:val="00454C84"/>
    <w:rsid w:val="00454CE5"/>
    <w:rsid w:val="00454D24"/>
    <w:rsid w:val="00454D39"/>
    <w:rsid w:val="00454D53"/>
    <w:rsid w:val="00454D5A"/>
    <w:rsid w:val="00454DD4"/>
    <w:rsid w:val="00454E50"/>
    <w:rsid w:val="00454E67"/>
    <w:rsid w:val="00454E94"/>
    <w:rsid w:val="00454E96"/>
    <w:rsid w:val="00454EA6"/>
    <w:rsid w:val="00454EE5"/>
    <w:rsid w:val="00454EEB"/>
    <w:rsid w:val="00454EED"/>
    <w:rsid w:val="00454EF0"/>
    <w:rsid w:val="00454F34"/>
    <w:rsid w:val="00454F83"/>
    <w:rsid w:val="00454FD6"/>
    <w:rsid w:val="00454FDA"/>
    <w:rsid w:val="00455008"/>
    <w:rsid w:val="0045500F"/>
    <w:rsid w:val="0045501B"/>
    <w:rsid w:val="0045503A"/>
    <w:rsid w:val="00455051"/>
    <w:rsid w:val="0045509D"/>
    <w:rsid w:val="004550BA"/>
    <w:rsid w:val="004550BC"/>
    <w:rsid w:val="00455108"/>
    <w:rsid w:val="0045511F"/>
    <w:rsid w:val="0045512E"/>
    <w:rsid w:val="0045514C"/>
    <w:rsid w:val="0045514D"/>
    <w:rsid w:val="004551D0"/>
    <w:rsid w:val="004551D9"/>
    <w:rsid w:val="0045521D"/>
    <w:rsid w:val="0045521F"/>
    <w:rsid w:val="00455268"/>
    <w:rsid w:val="0045526F"/>
    <w:rsid w:val="004552BC"/>
    <w:rsid w:val="004552DF"/>
    <w:rsid w:val="004552F7"/>
    <w:rsid w:val="004552FD"/>
    <w:rsid w:val="0045533A"/>
    <w:rsid w:val="0045533E"/>
    <w:rsid w:val="0045534D"/>
    <w:rsid w:val="00455356"/>
    <w:rsid w:val="0045535A"/>
    <w:rsid w:val="00455372"/>
    <w:rsid w:val="004553A2"/>
    <w:rsid w:val="004553B4"/>
    <w:rsid w:val="004553D9"/>
    <w:rsid w:val="00455416"/>
    <w:rsid w:val="0045542E"/>
    <w:rsid w:val="00455492"/>
    <w:rsid w:val="004554AF"/>
    <w:rsid w:val="004554C6"/>
    <w:rsid w:val="004554E3"/>
    <w:rsid w:val="004555A8"/>
    <w:rsid w:val="004555D3"/>
    <w:rsid w:val="004555FB"/>
    <w:rsid w:val="0045562D"/>
    <w:rsid w:val="0045563C"/>
    <w:rsid w:val="004556A9"/>
    <w:rsid w:val="004556C6"/>
    <w:rsid w:val="004556D0"/>
    <w:rsid w:val="004556D2"/>
    <w:rsid w:val="00455704"/>
    <w:rsid w:val="00455725"/>
    <w:rsid w:val="0045574D"/>
    <w:rsid w:val="0045575C"/>
    <w:rsid w:val="0045577D"/>
    <w:rsid w:val="004557B8"/>
    <w:rsid w:val="004557D1"/>
    <w:rsid w:val="004557E3"/>
    <w:rsid w:val="00455851"/>
    <w:rsid w:val="00455853"/>
    <w:rsid w:val="00455856"/>
    <w:rsid w:val="004558BC"/>
    <w:rsid w:val="004558F0"/>
    <w:rsid w:val="0045594D"/>
    <w:rsid w:val="00455971"/>
    <w:rsid w:val="004559B2"/>
    <w:rsid w:val="004559CD"/>
    <w:rsid w:val="004559D7"/>
    <w:rsid w:val="004559DA"/>
    <w:rsid w:val="004559F8"/>
    <w:rsid w:val="00455A0D"/>
    <w:rsid w:val="00455A22"/>
    <w:rsid w:val="00455A45"/>
    <w:rsid w:val="00455A51"/>
    <w:rsid w:val="00455A81"/>
    <w:rsid w:val="00455AA3"/>
    <w:rsid w:val="00455AD9"/>
    <w:rsid w:val="00455ADF"/>
    <w:rsid w:val="00455AE0"/>
    <w:rsid w:val="00455B02"/>
    <w:rsid w:val="00455B2F"/>
    <w:rsid w:val="00455B62"/>
    <w:rsid w:val="00455B93"/>
    <w:rsid w:val="00455BB1"/>
    <w:rsid w:val="00455BE6"/>
    <w:rsid w:val="00455BE9"/>
    <w:rsid w:val="00455BED"/>
    <w:rsid w:val="00455C45"/>
    <w:rsid w:val="00455C54"/>
    <w:rsid w:val="00455C62"/>
    <w:rsid w:val="00455C68"/>
    <w:rsid w:val="00455C91"/>
    <w:rsid w:val="00455CE7"/>
    <w:rsid w:val="00455CED"/>
    <w:rsid w:val="00455D2B"/>
    <w:rsid w:val="00455D2F"/>
    <w:rsid w:val="00455D6A"/>
    <w:rsid w:val="00455D99"/>
    <w:rsid w:val="00455DA3"/>
    <w:rsid w:val="00455DB3"/>
    <w:rsid w:val="00455DE0"/>
    <w:rsid w:val="00455E30"/>
    <w:rsid w:val="00455E32"/>
    <w:rsid w:val="00455E6A"/>
    <w:rsid w:val="00455E8D"/>
    <w:rsid w:val="00455E96"/>
    <w:rsid w:val="00455E9A"/>
    <w:rsid w:val="00455E9B"/>
    <w:rsid w:val="00455EAB"/>
    <w:rsid w:val="00455EB2"/>
    <w:rsid w:val="00455F1C"/>
    <w:rsid w:val="00455F45"/>
    <w:rsid w:val="00455F5E"/>
    <w:rsid w:val="00455F8A"/>
    <w:rsid w:val="00455F8E"/>
    <w:rsid w:val="00455FB4"/>
    <w:rsid w:val="00456027"/>
    <w:rsid w:val="00456054"/>
    <w:rsid w:val="00456062"/>
    <w:rsid w:val="004560AA"/>
    <w:rsid w:val="004560D8"/>
    <w:rsid w:val="004560FE"/>
    <w:rsid w:val="0045610F"/>
    <w:rsid w:val="00456163"/>
    <w:rsid w:val="00456172"/>
    <w:rsid w:val="004561E1"/>
    <w:rsid w:val="00456202"/>
    <w:rsid w:val="0045621D"/>
    <w:rsid w:val="00456274"/>
    <w:rsid w:val="0045628B"/>
    <w:rsid w:val="004562DA"/>
    <w:rsid w:val="00456304"/>
    <w:rsid w:val="0045630F"/>
    <w:rsid w:val="0045632E"/>
    <w:rsid w:val="00456394"/>
    <w:rsid w:val="00456397"/>
    <w:rsid w:val="0045639C"/>
    <w:rsid w:val="00456403"/>
    <w:rsid w:val="00456406"/>
    <w:rsid w:val="0045640A"/>
    <w:rsid w:val="0045642A"/>
    <w:rsid w:val="00456437"/>
    <w:rsid w:val="00456472"/>
    <w:rsid w:val="0045647B"/>
    <w:rsid w:val="00456489"/>
    <w:rsid w:val="0045649E"/>
    <w:rsid w:val="0045649F"/>
    <w:rsid w:val="004564D4"/>
    <w:rsid w:val="004564F3"/>
    <w:rsid w:val="0045651B"/>
    <w:rsid w:val="0045651E"/>
    <w:rsid w:val="00456538"/>
    <w:rsid w:val="0045654C"/>
    <w:rsid w:val="0045654E"/>
    <w:rsid w:val="00456571"/>
    <w:rsid w:val="0045657D"/>
    <w:rsid w:val="0045658B"/>
    <w:rsid w:val="00456591"/>
    <w:rsid w:val="004565FD"/>
    <w:rsid w:val="00456611"/>
    <w:rsid w:val="00456646"/>
    <w:rsid w:val="0045667E"/>
    <w:rsid w:val="00456692"/>
    <w:rsid w:val="00456695"/>
    <w:rsid w:val="00456699"/>
    <w:rsid w:val="004566AD"/>
    <w:rsid w:val="004566B3"/>
    <w:rsid w:val="004566B4"/>
    <w:rsid w:val="004566C8"/>
    <w:rsid w:val="004566C9"/>
    <w:rsid w:val="004566DA"/>
    <w:rsid w:val="0045671D"/>
    <w:rsid w:val="0045673E"/>
    <w:rsid w:val="00456744"/>
    <w:rsid w:val="00456757"/>
    <w:rsid w:val="00456793"/>
    <w:rsid w:val="00456795"/>
    <w:rsid w:val="00456796"/>
    <w:rsid w:val="004567F7"/>
    <w:rsid w:val="004567F8"/>
    <w:rsid w:val="00456813"/>
    <w:rsid w:val="00456814"/>
    <w:rsid w:val="0045683E"/>
    <w:rsid w:val="0045686E"/>
    <w:rsid w:val="00456871"/>
    <w:rsid w:val="00456876"/>
    <w:rsid w:val="004568CE"/>
    <w:rsid w:val="004568D4"/>
    <w:rsid w:val="00456922"/>
    <w:rsid w:val="00456939"/>
    <w:rsid w:val="0045698E"/>
    <w:rsid w:val="004569C0"/>
    <w:rsid w:val="004569CA"/>
    <w:rsid w:val="004569E4"/>
    <w:rsid w:val="004569FE"/>
    <w:rsid w:val="00456A49"/>
    <w:rsid w:val="00456A68"/>
    <w:rsid w:val="00456A81"/>
    <w:rsid w:val="00456AEC"/>
    <w:rsid w:val="00456AF4"/>
    <w:rsid w:val="00456B33"/>
    <w:rsid w:val="00456B3D"/>
    <w:rsid w:val="00456B4A"/>
    <w:rsid w:val="00456BA7"/>
    <w:rsid w:val="00456BAB"/>
    <w:rsid w:val="00456BB9"/>
    <w:rsid w:val="00456C27"/>
    <w:rsid w:val="00456C66"/>
    <w:rsid w:val="00456C85"/>
    <w:rsid w:val="00456C8E"/>
    <w:rsid w:val="00456C96"/>
    <w:rsid w:val="00456C97"/>
    <w:rsid w:val="00456CD5"/>
    <w:rsid w:val="00456CE2"/>
    <w:rsid w:val="00456CE8"/>
    <w:rsid w:val="00456CE9"/>
    <w:rsid w:val="00456D16"/>
    <w:rsid w:val="00456D2A"/>
    <w:rsid w:val="00456D5E"/>
    <w:rsid w:val="00456D76"/>
    <w:rsid w:val="00456D7F"/>
    <w:rsid w:val="00456D8A"/>
    <w:rsid w:val="00456D99"/>
    <w:rsid w:val="00456DA4"/>
    <w:rsid w:val="00456DCD"/>
    <w:rsid w:val="00456DDF"/>
    <w:rsid w:val="00456DFE"/>
    <w:rsid w:val="00456E08"/>
    <w:rsid w:val="00456E17"/>
    <w:rsid w:val="00456E87"/>
    <w:rsid w:val="00456E95"/>
    <w:rsid w:val="00456E9D"/>
    <w:rsid w:val="00456EC7"/>
    <w:rsid w:val="00456EF0"/>
    <w:rsid w:val="00456EF8"/>
    <w:rsid w:val="00456F3A"/>
    <w:rsid w:val="00456F57"/>
    <w:rsid w:val="00456F69"/>
    <w:rsid w:val="00456F6E"/>
    <w:rsid w:val="00456F90"/>
    <w:rsid w:val="00456FE7"/>
    <w:rsid w:val="00457022"/>
    <w:rsid w:val="0045704B"/>
    <w:rsid w:val="00457051"/>
    <w:rsid w:val="00457064"/>
    <w:rsid w:val="0045706E"/>
    <w:rsid w:val="0045706F"/>
    <w:rsid w:val="00457099"/>
    <w:rsid w:val="004570A8"/>
    <w:rsid w:val="004570C4"/>
    <w:rsid w:val="004570CF"/>
    <w:rsid w:val="004570F7"/>
    <w:rsid w:val="0045710A"/>
    <w:rsid w:val="00457153"/>
    <w:rsid w:val="004571B9"/>
    <w:rsid w:val="004571C3"/>
    <w:rsid w:val="00457223"/>
    <w:rsid w:val="0045722B"/>
    <w:rsid w:val="00457230"/>
    <w:rsid w:val="0045725D"/>
    <w:rsid w:val="00457274"/>
    <w:rsid w:val="00457281"/>
    <w:rsid w:val="0045729D"/>
    <w:rsid w:val="004572F2"/>
    <w:rsid w:val="0045734E"/>
    <w:rsid w:val="00457360"/>
    <w:rsid w:val="0045739A"/>
    <w:rsid w:val="004573A0"/>
    <w:rsid w:val="004573A4"/>
    <w:rsid w:val="004573EA"/>
    <w:rsid w:val="00457447"/>
    <w:rsid w:val="004574A6"/>
    <w:rsid w:val="004574C7"/>
    <w:rsid w:val="004574CA"/>
    <w:rsid w:val="004574FF"/>
    <w:rsid w:val="0045751A"/>
    <w:rsid w:val="0045751D"/>
    <w:rsid w:val="00457532"/>
    <w:rsid w:val="00457548"/>
    <w:rsid w:val="0045755F"/>
    <w:rsid w:val="00457566"/>
    <w:rsid w:val="004575C5"/>
    <w:rsid w:val="004575ED"/>
    <w:rsid w:val="00457629"/>
    <w:rsid w:val="00457663"/>
    <w:rsid w:val="00457685"/>
    <w:rsid w:val="004576C2"/>
    <w:rsid w:val="004576F3"/>
    <w:rsid w:val="00457755"/>
    <w:rsid w:val="00457788"/>
    <w:rsid w:val="00457792"/>
    <w:rsid w:val="004577F0"/>
    <w:rsid w:val="0045787E"/>
    <w:rsid w:val="004578A5"/>
    <w:rsid w:val="004578D2"/>
    <w:rsid w:val="004578DF"/>
    <w:rsid w:val="0045790F"/>
    <w:rsid w:val="0045791B"/>
    <w:rsid w:val="00457928"/>
    <w:rsid w:val="0045796D"/>
    <w:rsid w:val="00457980"/>
    <w:rsid w:val="00457984"/>
    <w:rsid w:val="0045798A"/>
    <w:rsid w:val="004579DA"/>
    <w:rsid w:val="004579EF"/>
    <w:rsid w:val="004579F1"/>
    <w:rsid w:val="00457A07"/>
    <w:rsid w:val="00457A0D"/>
    <w:rsid w:val="00457A0E"/>
    <w:rsid w:val="00457A10"/>
    <w:rsid w:val="00457A37"/>
    <w:rsid w:val="00457A45"/>
    <w:rsid w:val="00457A66"/>
    <w:rsid w:val="00457A7B"/>
    <w:rsid w:val="00457A7E"/>
    <w:rsid w:val="00457A97"/>
    <w:rsid w:val="00457AB7"/>
    <w:rsid w:val="00457ABC"/>
    <w:rsid w:val="00457AF4"/>
    <w:rsid w:val="00457B50"/>
    <w:rsid w:val="00457B6F"/>
    <w:rsid w:val="00457C03"/>
    <w:rsid w:val="00457C0B"/>
    <w:rsid w:val="00457C22"/>
    <w:rsid w:val="00457C43"/>
    <w:rsid w:val="00457C6C"/>
    <w:rsid w:val="00457C79"/>
    <w:rsid w:val="00457CD7"/>
    <w:rsid w:val="00457D14"/>
    <w:rsid w:val="00457D2E"/>
    <w:rsid w:val="00457D39"/>
    <w:rsid w:val="00457D4E"/>
    <w:rsid w:val="00457D85"/>
    <w:rsid w:val="00457D8B"/>
    <w:rsid w:val="00457DC5"/>
    <w:rsid w:val="00457DF6"/>
    <w:rsid w:val="00457E38"/>
    <w:rsid w:val="00457E3B"/>
    <w:rsid w:val="00457E60"/>
    <w:rsid w:val="00457E63"/>
    <w:rsid w:val="00457E81"/>
    <w:rsid w:val="00457E94"/>
    <w:rsid w:val="00457EB7"/>
    <w:rsid w:val="00457EC8"/>
    <w:rsid w:val="00457ED5"/>
    <w:rsid w:val="00457EFF"/>
    <w:rsid w:val="00457F22"/>
    <w:rsid w:val="00457F39"/>
    <w:rsid w:val="00457F73"/>
    <w:rsid w:val="00457F96"/>
    <w:rsid w:val="00457F98"/>
    <w:rsid w:val="00457FB1"/>
    <w:rsid w:val="00457FF5"/>
    <w:rsid w:val="00457FF7"/>
    <w:rsid w:val="0046003B"/>
    <w:rsid w:val="0046003F"/>
    <w:rsid w:val="00460041"/>
    <w:rsid w:val="00460045"/>
    <w:rsid w:val="004600B6"/>
    <w:rsid w:val="004600E3"/>
    <w:rsid w:val="00460117"/>
    <w:rsid w:val="0046011A"/>
    <w:rsid w:val="0046014E"/>
    <w:rsid w:val="00460151"/>
    <w:rsid w:val="00460155"/>
    <w:rsid w:val="0046017C"/>
    <w:rsid w:val="004601C2"/>
    <w:rsid w:val="004601E4"/>
    <w:rsid w:val="004601EE"/>
    <w:rsid w:val="004601F1"/>
    <w:rsid w:val="00460248"/>
    <w:rsid w:val="00460272"/>
    <w:rsid w:val="0046028F"/>
    <w:rsid w:val="004602B2"/>
    <w:rsid w:val="004602BA"/>
    <w:rsid w:val="0046031D"/>
    <w:rsid w:val="00460333"/>
    <w:rsid w:val="0046033C"/>
    <w:rsid w:val="0046034A"/>
    <w:rsid w:val="0046034B"/>
    <w:rsid w:val="004603B7"/>
    <w:rsid w:val="00460403"/>
    <w:rsid w:val="00460463"/>
    <w:rsid w:val="00460468"/>
    <w:rsid w:val="00460480"/>
    <w:rsid w:val="004604DA"/>
    <w:rsid w:val="004604FC"/>
    <w:rsid w:val="00460500"/>
    <w:rsid w:val="00460546"/>
    <w:rsid w:val="00460595"/>
    <w:rsid w:val="004605F6"/>
    <w:rsid w:val="0046060B"/>
    <w:rsid w:val="00460611"/>
    <w:rsid w:val="0046061C"/>
    <w:rsid w:val="00460653"/>
    <w:rsid w:val="0046066B"/>
    <w:rsid w:val="0046068F"/>
    <w:rsid w:val="004606CE"/>
    <w:rsid w:val="0046070A"/>
    <w:rsid w:val="00460718"/>
    <w:rsid w:val="00460725"/>
    <w:rsid w:val="0046073B"/>
    <w:rsid w:val="0046074E"/>
    <w:rsid w:val="00460765"/>
    <w:rsid w:val="00460778"/>
    <w:rsid w:val="0046077D"/>
    <w:rsid w:val="004607B8"/>
    <w:rsid w:val="004607C1"/>
    <w:rsid w:val="004607C5"/>
    <w:rsid w:val="004607C6"/>
    <w:rsid w:val="00460850"/>
    <w:rsid w:val="00460852"/>
    <w:rsid w:val="00460863"/>
    <w:rsid w:val="0046086F"/>
    <w:rsid w:val="00460875"/>
    <w:rsid w:val="004608FF"/>
    <w:rsid w:val="00460903"/>
    <w:rsid w:val="00460906"/>
    <w:rsid w:val="004609B5"/>
    <w:rsid w:val="004609E0"/>
    <w:rsid w:val="004609E6"/>
    <w:rsid w:val="00460A01"/>
    <w:rsid w:val="00460A05"/>
    <w:rsid w:val="00460AA0"/>
    <w:rsid w:val="00460AF5"/>
    <w:rsid w:val="00460BC7"/>
    <w:rsid w:val="00460BDD"/>
    <w:rsid w:val="00460C77"/>
    <w:rsid w:val="00460CEE"/>
    <w:rsid w:val="00460CF2"/>
    <w:rsid w:val="00460CFC"/>
    <w:rsid w:val="00460D1D"/>
    <w:rsid w:val="00460D20"/>
    <w:rsid w:val="00460D44"/>
    <w:rsid w:val="00460D59"/>
    <w:rsid w:val="00460D67"/>
    <w:rsid w:val="00460E16"/>
    <w:rsid w:val="00460E2B"/>
    <w:rsid w:val="00460E5E"/>
    <w:rsid w:val="00460E88"/>
    <w:rsid w:val="00460ECD"/>
    <w:rsid w:val="00460ED7"/>
    <w:rsid w:val="00460EE1"/>
    <w:rsid w:val="00460EEB"/>
    <w:rsid w:val="00460F22"/>
    <w:rsid w:val="00460F67"/>
    <w:rsid w:val="00460F79"/>
    <w:rsid w:val="00460FA9"/>
    <w:rsid w:val="00460FF8"/>
    <w:rsid w:val="00461022"/>
    <w:rsid w:val="00461025"/>
    <w:rsid w:val="00461027"/>
    <w:rsid w:val="00461056"/>
    <w:rsid w:val="004610B7"/>
    <w:rsid w:val="00461108"/>
    <w:rsid w:val="0046119E"/>
    <w:rsid w:val="004611DE"/>
    <w:rsid w:val="00461289"/>
    <w:rsid w:val="004612BD"/>
    <w:rsid w:val="00461306"/>
    <w:rsid w:val="00461338"/>
    <w:rsid w:val="00461365"/>
    <w:rsid w:val="00461398"/>
    <w:rsid w:val="004613B3"/>
    <w:rsid w:val="004613D8"/>
    <w:rsid w:val="004613F2"/>
    <w:rsid w:val="00461406"/>
    <w:rsid w:val="0046141F"/>
    <w:rsid w:val="0046143F"/>
    <w:rsid w:val="00461547"/>
    <w:rsid w:val="00461557"/>
    <w:rsid w:val="004615A2"/>
    <w:rsid w:val="004615A9"/>
    <w:rsid w:val="004615CB"/>
    <w:rsid w:val="004615FF"/>
    <w:rsid w:val="00461643"/>
    <w:rsid w:val="00461652"/>
    <w:rsid w:val="00461690"/>
    <w:rsid w:val="00461691"/>
    <w:rsid w:val="004616B1"/>
    <w:rsid w:val="004616C1"/>
    <w:rsid w:val="00461778"/>
    <w:rsid w:val="004617A4"/>
    <w:rsid w:val="004617B8"/>
    <w:rsid w:val="004617CD"/>
    <w:rsid w:val="004617E5"/>
    <w:rsid w:val="004617F3"/>
    <w:rsid w:val="0046181E"/>
    <w:rsid w:val="0046182C"/>
    <w:rsid w:val="00461873"/>
    <w:rsid w:val="00461882"/>
    <w:rsid w:val="004618A0"/>
    <w:rsid w:val="004618A5"/>
    <w:rsid w:val="004618D8"/>
    <w:rsid w:val="004618DF"/>
    <w:rsid w:val="004618F5"/>
    <w:rsid w:val="0046190F"/>
    <w:rsid w:val="00461914"/>
    <w:rsid w:val="00461917"/>
    <w:rsid w:val="00461952"/>
    <w:rsid w:val="004619D1"/>
    <w:rsid w:val="004619EE"/>
    <w:rsid w:val="004619FE"/>
    <w:rsid w:val="00461A0E"/>
    <w:rsid w:val="00461A1A"/>
    <w:rsid w:val="00461A2C"/>
    <w:rsid w:val="00461A51"/>
    <w:rsid w:val="00461A67"/>
    <w:rsid w:val="00461A6A"/>
    <w:rsid w:val="00461ABF"/>
    <w:rsid w:val="00461B08"/>
    <w:rsid w:val="00461B24"/>
    <w:rsid w:val="00461B5E"/>
    <w:rsid w:val="00461B7D"/>
    <w:rsid w:val="00461B92"/>
    <w:rsid w:val="00461B9D"/>
    <w:rsid w:val="00461BC3"/>
    <w:rsid w:val="00461C67"/>
    <w:rsid w:val="00461C84"/>
    <w:rsid w:val="00461C8F"/>
    <w:rsid w:val="00461C9C"/>
    <w:rsid w:val="00461CAA"/>
    <w:rsid w:val="00461CBE"/>
    <w:rsid w:val="00461CD4"/>
    <w:rsid w:val="00461CF8"/>
    <w:rsid w:val="00461D00"/>
    <w:rsid w:val="00461D14"/>
    <w:rsid w:val="00461D2E"/>
    <w:rsid w:val="00461D69"/>
    <w:rsid w:val="00461D88"/>
    <w:rsid w:val="00461DA8"/>
    <w:rsid w:val="00461DE7"/>
    <w:rsid w:val="00461DFC"/>
    <w:rsid w:val="00461E06"/>
    <w:rsid w:val="00461E09"/>
    <w:rsid w:val="00461E9C"/>
    <w:rsid w:val="00461EBB"/>
    <w:rsid w:val="00461EDE"/>
    <w:rsid w:val="00461F1B"/>
    <w:rsid w:val="00461F2E"/>
    <w:rsid w:val="00461F81"/>
    <w:rsid w:val="00461F92"/>
    <w:rsid w:val="00461F98"/>
    <w:rsid w:val="00462012"/>
    <w:rsid w:val="00462050"/>
    <w:rsid w:val="0046206F"/>
    <w:rsid w:val="00462095"/>
    <w:rsid w:val="004620FE"/>
    <w:rsid w:val="00462111"/>
    <w:rsid w:val="0046213B"/>
    <w:rsid w:val="00462144"/>
    <w:rsid w:val="00462184"/>
    <w:rsid w:val="00462186"/>
    <w:rsid w:val="004621A4"/>
    <w:rsid w:val="004621BF"/>
    <w:rsid w:val="004621F6"/>
    <w:rsid w:val="0046223D"/>
    <w:rsid w:val="004622EE"/>
    <w:rsid w:val="004622F5"/>
    <w:rsid w:val="00462310"/>
    <w:rsid w:val="00462347"/>
    <w:rsid w:val="0046237F"/>
    <w:rsid w:val="00462382"/>
    <w:rsid w:val="0046238D"/>
    <w:rsid w:val="004623A1"/>
    <w:rsid w:val="004623BC"/>
    <w:rsid w:val="004623D0"/>
    <w:rsid w:val="00462413"/>
    <w:rsid w:val="00462430"/>
    <w:rsid w:val="00462433"/>
    <w:rsid w:val="00462439"/>
    <w:rsid w:val="00462480"/>
    <w:rsid w:val="004624A2"/>
    <w:rsid w:val="004624B6"/>
    <w:rsid w:val="004624C4"/>
    <w:rsid w:val="004624D3"/>
    <w:rsid w:val="00462567"/>
    <w:rsid w:val="00462599"/>
    <w:rsid w:val="004625C1"/>
    <w:rsid w:val="00462607"/>
    <w:rsid w:val="0046261F"/>
    <w:rsid w:val="0046263E"/>
    <w:rsid w:val="004626B3"/>
    <w:rsid w:val="004626BA"/>
    <w:rsid w:val="004626E2"/>
    <w:rsid w:val="00462704"/>
    <w:rsid w:val="0046272C"/>
    <w:rsid w:val="0046273A"/>
    <w:rsid w:val="00462746"/>
    <w:rsid w:val="004627BC"/>
    <w:rsid w:val="004627FD"/>
    <w:rsid w:val="0046285E"/>
    <w:rsid w:val="00462872"/>
    <w:rsid w:val="0046287E"/>
    <w:rsid w:val="004628A7"/>
    <w:rsid w:val="004628B8"/>
    <w:rsid w:val="004628C8"/>
    <w:rsid w:val="004628FD"/>
    <w:rsid w:val="004628FF"/>
    <w:rsid w:val="00462947"/>
    <w:rsid w:val="0046295E"/>
    <w:rsid w:val="0046297A"/>
    <w:rsid w:val="0046298F"/>
    <w:rsid w:val="004629C8"/>
    <w:rsid w:val="004629CA"/>
    <w:rsid w:val="004629CD"/>
    <w:rsid w:val="004629DB"/>
    <w:rsid w:val="004629F1"/>
    <w:rsid w:val="00462A1C"/>
    <w:rsid w:val="00462A3D"/>
    <w:rsid w:val="00462A68"/>
    <w:rsid w:val="00462AAD"/>
    <w:rsid w:val="00462ACF"/>
    <w:rsid w:val="00462AD0"/>
    <w:rsid w:val="00462AF8"/>
    <w:rsid w:val="00462B3A"/>
    <w:rsid w:val="00462B45"/>
    <w:rsid w:val="00462B5A"/>
    <w:rsid w:val="00462B94"/>
    <w:rsid w:val="00462BB2"/>
    <w:rsid w:val="00462C46"/>
    <w:rsid w:val="00462C9A"/>
    <w:rsid w:val="00462CB1"/>
    <w:rsid w:val="00462CBD"/>
    <w:rsid w:val="00462CC5"/>
    <w:rsid w:val="00462D0D"/>
    <w:rsid w:val="00462D25"/>
    <w:rsid w:val="00462D27"/>
    <w:rsid w:val="00462D33"/>
    <w:rsid w:val="00462D42"/>
    <w:rsid w:val="00462D58"/>
    <w:rsid w:val="00462D91"/>
    <w:rsid w:val="00462DCD"/>
    <w:rsid w:val="00462DDF"/>
    <w:rsid w:val="00462E22"/>
    <w:rsid w:val="00462E25"/>
    <w:rsid w:val="00462E58"/>
    <w:rsid w:val="00462E8D"/>
    <w:rsid w:val="00462EA3"/>
    <w:rsid w:val="00462ED6"/>
    <w:rsid w:val="00462ED8"/>
    <w:rsid w:val="00462F00"/>
    <w:rsid w:val="00462F10"/>
    <w:rsid w:val="00462F18"/>
    <w:rsid w:val="00462F29"/>
    <w:rsid w:val="00462F4D"/>
    <w:rsid w:val="00462F65"/>
    <w:rsid w:val="00462F8D"/>
    <w:rsid w:val="00462FA9"/>
    <w:rsid w:val="00462FC1"/>
    <w:rsid w:val="00462FCF"/>
    <w:rsid w:val="00462FE7"/>
    <w:rsid w:val="00462FF0"/>
    <w:rsid w:val="0046301E"/>
    <w:rsid w:val="00463026"/>
    <w:rsid w:val="0046307D"/>
    <w:rsid w:val="00463086"/>
    <w:rsid w:val="004630AF"/>
    <w:rsid w:val="004630C3"/>
    <w:rsid w:val="004630CC"/>
    <w:rsid w:val="004630D9"/>
    <w:rsid w:val="004630E0"/>
    <w:rsid w:val="004630E9"/>
    <w:rsid w:val="004630F3"/>
    <w:rsid w:val="00463116"/>
    <w:rsid w:val="00463119"/>
    <w:rsid w:val="00463160"/>
    <w:rsid w:val="00463162"/>
    <w:rsid w:val="004631B1"/>
    <w:rsid w:val="004631B7"/>
    <w:rsid w:val="004631E1"/>
    <w:rsid w:val="00463212"/>
    <w:rsid w:val="00463240"/>
    <w:rsid w:val="00463265"/>
    <w:rsid w:val="00463292"/>
    <w:rsid w:val="00463315"/>
    <w:rsid w:val="00463338"/>
    <w:rsid w:val="00463398"/>
    <w:rsid w:val="004633A8"/>
    <w:rsid w:val="004633B3"/>
    <w:rsid w:val="004633C9"/>
    <w:rsid w:val="004633DE"/>
    <w:rsid w:val="004633DF"/>
    <w:rsid w:val="004633EB"/>
    <w:rsid w:val="00463427"/>
    <w:rsid w:val="00463428"/>
    <w:rsid w:val="00463433"/>
    <w:rsid w:val="0046343A"/>
    <w:rsid w:val="00463486"/>
    <w:rsid w:val="00463490"/>
    <w:rsid w:val="0046349F"/>
    <w:rsid w:val="004634C1"/>
    <w:rsid w:val="004634C5"/>
    <w:rsid w:val="004634CC"/>
    <w:rsid w:val="004634D0"/>
    <w:rsid w:val="004634D2"/>
    <w:rsid w:val="004634E3"/>
    <w:rsid w:val="004634EB"/>
    <w:rsid w:val="004634F8"/>
    <w:rsid w:val="00463505"/>
    <w:rsid w:val="00463509"/>
    <w:rsid w:val="00463524"/>
    <w:rsid w:val="00463563"/>
    <w:rsid w:val="004635CB"/>
    <w:rsid w:val="004635E2"/>
    <w:rsid w:val="00463628"/>
    <w:rsid w:val="0046364D"/>
    <w:rsid w:val="004636D3"/>
    <w:rsid w:val="00463728"/>
    <w:rsid w:val="00463730"/>
    <w:rsid w:val="00463759"/>
    <w:rsid w:val="00463773"/>
    <w:rsid w:val="00463782"/>
    <w:rsid w:val="004637B5"/>
    <w:rsid w:val="004637BF"/>
    <w:rsid w:val="004637D8"/>
    <w:rsid w:val="0046385E"/>
    <w:rsid w:val="00463866"/>
    <w:rsid w:val="00463877"/>
    <w:rsid w:val="004638AB"/>
    <w:rsid w:val="0046391A"/>
    <w:rsid w:val="00463957"/>
    <w:rsid w:val="00463984"/>
    <w:rsid w:val="004639CD"/>
    <w:rsid w:val="00463A17"/>
    <w:rsid w:val="00463A3C"/>
    <w:rsid w:val="00463A42"/>
    <w:rsid w:val="00463A74"/>
    <w:rsid w:val="00463AAA"/>
    <w:rsid w:val="00463AB8"/>
    <w:rsid w:val="00463AE9"/>
    <w:rsid w:val="00463AEB"/>
    <w:rsid w:val="00463AFE"/>
    <w:rsid w:val="00463B1B"/>
    <w:rsid w:val="00463B21"/>
    <w:rsid w:val="00463B41"/>
    <w:rsid w:val="00463B4A"/>
    <w:rsid w:val="00463B4E"/>
    <w:rsid w:val="00463B60"/>
    <w:rsid w:val="00463B64"/>
    <w:rsid w:val="00463B7D"/>
    <w:rsid w:val="00463BAC"/>
    <w:rsid w:val="00463BCC"/>
    <w:rsid w:val="00463BD2"/>
    <w:rsid w:val="00463C32"/>
    <w:rsid w:val="00463C35"/>
    <w:rsid w:val="00463C42"/>
    <w:rsid w:val="00463C99"/>
    <w:rsid w:val="00463CAE"/>
    <w:rsid w:val="00463CE2"/>
    <w:rsid w:val="00463D34"/>
    <w:rsid w:val="00463D5D"/>
    <w:rsid w:val="00463D8F"/>
    <w:rsid w:val="00463E09"/>
    <w:rsid w:val="00463E3F"/>
    <w:rsid w:val="00463E8F"/>
    <w:rsid w:val="00463ED0"/>
    <w:rsid w:val="00463EFA"/>
    <w:rsid w:val="00463F41"/>
    <w:rsid w:val="00463F61"/>
    <w:rsid w:val="00463F9E"/>
    <w:rsid w:val="00463FD0"/>
    <w:rsid w:val="00463FDB"/>
    <w:rsid w:val="00463FF1"/>
    <w:rsid w:val="00464031"/>
    <w:rsid w:val="00464055"/>
    <w:rsid w:val="00464073"/>
    <w:rsid w:val="00464088"/>
    <w:rsid w:val="00464094"/>
    <w:rsid w:val="004640B7"/>
    <w:rsid w:val="004640FE"/>
    <w:rsid w:val="00464114"/>
    <w:rsid w:val="004641B3"/>
    <w:rsid w:val="004641B5"/>
    <w:rsid w:val="0046420A"/>
    <w:rsid w:val="00464235"/>
    <w:rsid w:val="00464252"/>
    <w:rsid w:val="00464260"/>
    <w:rsid w:val="0046426F"/>
    <w:rsid w:val="0046429B"/>
    <w:rsid w:val="004642BC"/>
    <w:rsid w:val="0046432D"/>
    <w:rsid w:val="0046436C"/>
    <w:rsid w:val="00464374"/>
    <w:rsid w:val="004643B8"/>
    <w:rsid w:val="004643DA"/>
    <w:rsid w:val="0046447D"/>
    <w:rsid w:val="004644E1"/>
    <w:rsid w:val="004644EB"/>
    <w:rsid w:val="004644FC"/>
    <w:rsid w:val="00464504"/>
    <w:rsid w:val="0046452E"/>
    <w:rsid w:val="0046454A"/>
    <w:rsid w:val="00464553"/>
    <w:rsid w:val="00464581"/>
    <w:rsid w:val="004645BA"/>
    <w:rsid w:val="0046462D"/>
    <w:rsid w:val="00464662"/>
    <w:rsid w:val="00464696"/>
    <w:rsid w:val="004646D8"/>
    <w:rsid w:val="0046471F"/>
    <w:rsid w:val="00464751"/>
    <w:rsid w:val="0046476C"/>
    <w:rsid w:val="00464794"/>
    <w:rsid w:val="004647C8"/>
    <w:rsid w:val="004647E0"/>
    <w:rsid w:val="00464821"/>
    <w:rsid w:val="0046487E"/>
    <w:rsid w:val="00464912"/>
    <w:rsid w:val="00464915"/>
    <w:rsid w:val="0046493F"/>
    <w:rsid w:val="00464957"/>
    <w:rsid w:val="004649C0"/>
    <w:rsid w:val="004649E8"/>
    <w:rsid w:val="004649EE"/>
    <w:rsid w:val="004649FA"/>
    <w:rsid w:val="00464A1B"/>
    <w:rsid w:val="00464A2B"/>
    <w:rsid w:val="00464A38"/>
    <w:rsid w:val="00464A7B"/>
    <w:rsid w:val="00464A97"/>
    <w:rsid w:val="00464AAF"/>
    <w:rsid w:val="00464B28"/>
    <w:rsid w:val="00464B5B"/>
    <w:rsid w:val="00464B89"/>
    <w:rsid w:val="00464B8F"/>
    <w:rsid w:val="00464BC4"/>
    <w:rsid w:val="00464BCA"/>
    <w:rsid w:val="00464C0D"/>
    <w:rsid w:val="00464CEE"/>
    <w:rsid w:val="00464D06"/>
    <w:rsid w:val="00464D32"/>
    <w:rsid w:val="00464D37"/>
    <w:rsid w:val="00464D57"/>
    <w:rsid w:val="00464D61"/>
    <w:rsid w:val="00464D7A"/>
    <w:rsid w:val="00464D7B"/>
    <w:rsid w:val="00464E0D"/>
    <w:rsid w:val="00464E28"/>
    <w:rsid w:val="00464E29"/>
    <w:rsid w:val="00464E6D"/>
    <w:rsid w:val="00464E8A"/>
    <w:rsid w:val="00464E9A"/>
    <w:rsid w:val="00464EC3"/>
    <w:rsid w:val="00464ECD"/>
    <w:rsid w:val="00464EED"/>
    <w:rsid w:val="00464EFE"/>
    <w:rsid w:val="00464F28"/>
    <w:rsid w:val="00464F53"/>
    <w:rsid w:val="00464F7A"/>
    <w:rsid w:val="00464F96"/>
    <w:rsid w:val="00464FCA"/>
    <w:rsid w:val="00465009"/>
    <w:rsid w:val="0046501F"/>
    <w:rsid w:val="00465076"/>
    <w:rsid w:val="004650B6"/>
    <w:rsid w:val="004650D9"/>
    <w:rsid w:val="004650F9"/>
    <w:rsid w:val="00465127"/>
    <w:rsid w:val="00465134"/>
    <w:rsid w:val="00465167"/>
    <w:rsid w:val="004651CA"/>
    <w:rsid w:val="0046521D"/>
    <w:rsid w:val="00465290"/>
    <w:rsid w:val="00465297"/>
    <w:rsid w:val="004652E6"/>
    <w:rsid w:val="0046531B"/>
    <w:rsid w:val="00465336"/>
    <w:rsid w:val="0046533F"/>
    <w:rsid w:val="0046536F"/>
    <w:rsid w:val="00465378"/>
    <w:rsid w:val="00465385"/>
    <w:rsid w:val="004653C1"/>
    <w:rsid w:val="004653F1"/>
    <w:rsid w:val="00465406"/>
    <w:rsid w:val="0046547C"/>
    <w:rsid w:val="00465482"/>
    <w:rsid w:val="0046549D"/>
    <w:rsid w:val="004654B7"/>
    <w:rsid w:val="0046551C"/>
    <w:rsid w:val="00465551"/>
    <w:rsid w:val="004655C2"/>
    <w:rsid w:val="004655D0"/>
    <w:rsid w:val="004655D2"/>
    <w:rsid w:val="004655F3"/>
    <w:rsid w:val="004655F7"/>
    <w:rsid w:val="00465601"/>
    <w:rsid w:val="00465605"/>
    <w:rsid w:val="0046561E"/>
    <w:rsid w:val="00465686"/>
    <w:rsid w:val="004656E6"/>
    <w:rsid w:val="0046570E"/>
    <w:rsid w:val="00465776"/>
    <w:rsid w:val="004657F3"/>
    <w:rsid w:val="004657FF"/>
    <w:rsid w:val="00465829"/>
    <w:rsid w:val="00465863"/>
    <w:rsid w:val="00465864"/>
    <w:rsid w:val="004658BD"/>
    <w:rsid w:val="004658C6"/>
    <w:rsid w:val="004658FA"/>
    <w:rsid w:val="00465901"/>
    <w:rsid w:val="00465903"/>
    <w:rsid w:val="00465914"/>
    <w:rsid w:val="00465916"/>
    <w:rsid w:val="00465931"/>
    <w:rsid w:val="00465978"/>
    <w:rsid w:val="00465999"/>
    <w:rsid w:val="004659AD"/>
    <w:rsid w:val="004659B1"/>
    <w:rsid w:val="004659FA"/>
    <w:rsid w:val="00465A19"/>
    <w:rsid w:val="00465A24"/>
    <w:rsid w:val="00465A55"/>
    <w:rsid w:val="00465AB1"/>
    <w:rsid w:val="00465AF1"/>
    <w:rsid w:val="00465B3F"/>
    <w:rsid w:val="00465B4A"/>
    <w:rsid w:val="00465B5A"/>
    <w:rsid w:val="00465B7F"/>
    <w:rsid w:val="00465B8B"/>
    <w:rsid w:val="00465BA1"/>
    <w:rsid w:val="00465BDE"/>
    <w:rsid w:val="00465C04"/>
    <w:rsid w:val="00465C7E"/>
    <w:rsid w:val="00465CCF"/>
    <w:rsid w:val="00465D14"/>
    <w:rsid w:val="00465D15"/>
    <w:rsid w:val="00465D19"/>
    <w:rsid w:val="00465D20"/>
    <w:rsid w:val="00465D28"/>
    <w:rsid w:val="00465D42"/>
    <w:rsid w:val="00465D89"/>
    <w:rsid w:val="00465DCC"/>
    <w:rsid w:val="00465DDB"/>
    <w:rsid w:val="00465E4B"/>
    <w:rsid w:val="00465EB2"/>
    <w:rsid w:val="00465EDB"/>
    <w:rsid w:val="00465F2D"/>
    <w:rsid w:val="00465F2E"/>
    <w:rsid w:val="00465F52"/>
    <w:rsid w:val="00465F5D"/>
    <w:rsid w:val="00465F83"/>
    <w:rsid w:val="00465F86"/>
    <w:rsid w:val="00465F94"/>
    <w:rsid w:val="00465F97"/>
    <w:rsid w:val="00465FAF"/>
    <w:rsid w:val="00465FBD"/>
    <w:rsid w:val="00465FBF"/>
    <w:rsid w:val="00465FC3"/>
    <w:rsid w:val="00465FCE"/>
    <w:rsid w:val="0046603E"/>
    <w:rsid w:val="00466070"/>
    <w:rsid w:val="004660BE"/>
    <w:rsid w:val="004660ED"/>
    <w:rsid w:val="0046610C"/>
    <w:rsid w:val="00466127"/>
    <w:rsid w:val="00466143"/>
    <w:rsid w:val="0046615F"/>
    <w:rsid w:val="00466165"/>
    <w:rsid w:val="00466186"/>
    <w:rsid w:val="004661AB"/>
    <w:rsid w:val="004661E2"/>
    <w:rsid w:val="00466200"/>
    <w:rsid w:val="00466222"/>
    <w:rsid w:val="00466287"/>
    <w:rsid w:val="00466288"/>
    <w:rsid w:val="004662BF"/>
    <w:rsid w:val="00466357"/>
    <w:rsid w:val="004663B2"/>
    <w:rsid w:val="004663C1"/>
    <w:rsid w:val="00466410"/>
    <w:rsid w:val="00466441"/>
    <w:rsid w:val="0046645E"/>
    <w:rsid w:val="00466461"/>
    <w:rsid w:val="004664BB"/>
    <w:rsid w:val="004664D3"/>
    <w:rsid w:val="00466522"/>
    <w:rsid w:val="00466576"/>
    <w:rsid w:val="00466598"/>
    <w:rsid w:val="0046659B"/>
    <w:rsid w:val="004665B9"/>
    <w:rsid w:val="004665F5"/>
    <w:rsid w:val="004665F9"/>
    <w:rsid w:val="00466606"/>
    <w:rsid w:val="00466639"/>
    <w:rsid w:val="00466661"/>
    <w:rsid w:val="0046667D"/>
    <w:rsid w:val="00466684"/>
    <w:rsid w:val="00466699"/>
    <w:rsid w:val="004666DD"/>
    <w:rsid w:val="004666EC"/>
    <w:rsid w:val="00466712"/>
    <w:rsid w:val="00466744"/>
    <w:rsid w:val="0046674C"/>
    <w:rsid w:val="00466754"/>
    <w:rsid w:val="0046675B"/>
    <w:rsid w:val="00466761"/>
    <w:rsid w:val="0046677A"/>
    <w:rsid w:val="0046679D"/>
    <w:rsid w:val="004667AB"/>
    <w:rsid w:val="004667D3"/>
    <w:rsid w:val="004667F8"/>
    <w:rsid w:val="00466812"/>
    <w:rsid w:val="004668A5"/>
    <w:rsid w:val="004668D0"/>
    <w:rsid w:val="004668D2"/>
    <w:rsid w:val="0046691A"/>
    <w:rsid w:val="0046694C"/>
    <w:rsid w:val="00466981"/>
    <w:rsid w:val="00466998"/>
    <w:rsid w:val="004669C8"/>
    <w:rsid w:val="00466A09"/>
    <w:rsid w:val="00466A31"/>
    <w:rsid w:val="00466A38"/>
    <w:rsid w:val="00466A43"/>
    <w:rsid w:val="00466A5B"/>
    <w:rsid w:val="00466AA1"/>
    <w:rsid w:val="00466ABA"/>
    <w:rsid w:val="00466ABD"/>
    <w:rsid w:val="00466AC2"/>
    <w:rsid w:val="00466B14"/>
    <w:rsid w:val="00466B5D"/>
    <w:rsid w:val="00466B79"/>
    <w:rsid w:val="00466B87"/>
    <w:rsid w:val="00466B98"/>
    <w:rsid w:val="00466BA4"/>
    <w:rsid w:val="00466BAE"/>
    <w:rsid w:val="00466BD7"/>
    <w:rsid w:val="00466BE8"/>
    <w:rsid w:val="00466C2F"/>
    <w:rsid w:val="00466C40"/>
    <w:rsid w:val="00466C44"/>
    <w:rsid w:val="00466C71"/>
    <w:rsid w:val="00466CF4"/>
    <w:rsid w:val="00466CF7"/>
    <w:rsid w:val="00466CFC"/>
    <w:rsid w:val="00466D0E"/>
    <w:rsid w:val="00466D8C"/>
    <w:rsid w:val="00466D8F"/>
    <w:rsid w:val="00466DD7"/>
    <w:rsid w:val="00466E53"/>
    <w:rsid w:val="00466E5F"/>
    <w:rsid w:val="00466EA1"/>
    <w:rsid w:val="00466EB7"/>
    <w:rsid w:val="00466EEF"/>
    <w:rsid w:val="00466EF7"/>
    <w:rsid w:val="00466F2D"/>
    <w:rsid w:val="00466F30"/>
    <w:rsid w:val="00466F39"/>
    <w:rsid w:val="00466FA8"/>
    <w:rsid w:val="00466FBC"/>
    <w:rsid w:val="00466FC9"/>
    <w:rsid w:val="00466FE8"/>
    <w:rsid w:val="00466FFF"/>
    <w:rsid w:val="00467078"/>
    <w:rsid w:val="004670BE"/>
    <w:rsid w:val="004670CC"/>
    <w:rsid w:val="004670E3"/>
    <w:rsid w:val="004670EE"/>
    <w:rsid w:val="004670F4"/>
    <w:rsid w:val="0046711B"/>
    <w:rsid w:val="00467166"/>
    <w:rsid w:val="00467181"/>
    <w:rsid w:val="004671A1"/>
    <w:rsid w:val="004671A3"/>
    <w:rsid w:val="004671C4"/>
    <w:rsid w:val="0046721B"/>
    <w:rsid w:val="00467228"/>
    <w:rsid w:val="00467251"/>
    <w:rsid w:val="00467290"/>
    <w:rsid w:val="0046730E"/>
    <w:rsid w:val="00467329"/>
    <w:rsid w:val="00467346"/>
    <w:rsid w:val="00467352"/>
    <w:rsid w:val="00467379"/>
    <w:rsid w:val="00467386"/>
    <w:rsid w:val="00467393"/>
    <w:rsid w:val="00467394"/>
    <w:rsid w:val="004673B9"/>
    <w:rsid w:val="004673C1"/>
    <w:rsid w:val="004673FB"/>
    <w:rsid w:val="00467416"/>
    <w:rsid w:val="0046742C"/>
    <w:rsid w:val="00467481"/>
    <w:rsid w:val="004674A2"/>
    <w:rsid w:val="004674B2"/>
    <w:rsid w:val="004674DD"/>
    <w:rsid w:val="00467506"/>
    <w:rsid w:val="0046751B"/>
    <w:rsid w:val="00467535"/>
    <w:rsid w:val="0046756D"/>
    <w:rsid w:val="004675A0"/>
    <w:rsid w:val="004675C6"/>
    <w:rsid w:val="00467606"/>
    <w:rsid w:val="0046762D"/>
    <w:rsid w:val="00467635"/>
    <w:rsid w:val="0046769C"/>
    <w:rsid w:val="004676DA"/>
    <w:rsid w:val="0046770A"/>
    <w:rsid w:val="00467713"/>
    <w:rsid w:val="00467724"/>
    <w:rsid w:val="00467749"/>
    <w:rsid w:val="00467787"/>
    <w:rsid w:val="004677A0"/>
    <w:rsid w:val="004677A7"/>
    <w:rsid w:val="004677F9"/>
    <w:rsid w:val="004677FE"/>
    <w:rsid w:val="0046780B"/>
    <w:rsid w:val="00467816"/>
    <w:rsid w:val="0046782A"/>
    <w:rsid w:val="0046782F"/>
    <w:rsid w:val="0046783C"/>
    <w:rsid w:val="00467847"/>
    <w:rsid w:val="00467857"/>
    <w:rsid w:val="00467893"/>
    <w:rsid w:val="004678A2"/>
    <w:rsid w:val="004678D0"/>
    <w:rsid w:val="004678D8"/>
    <w:rsid w:val="004678E0"/>
    <w:rsid w:val="0046794A"/>
    <w:rsid w:val="00467953"/>
    <w:rsid w:val="0046795A"/>
    <w:rsid w:val="0046795E"/>
    <w:rsid w:val="0046796C"/>
    <w:rsid w:val="004679B1"/>
    <w:rsid w:val="004679CA"/>
    <w:rsid w:val="004679F7"/>
    <w:rsid w:val="004679FF"/>
    <w:rsid w:val="00467A36"/>
    <w:rsid w:val="00467A53"/>
    <w:rsid w:val="00467A58"/>
    <w:rsid w:val="00467A5F"/>
    <w:rsid w:val="00467A84"/>
    <w:rsid w:val="00467A8B"/>
    <w:rsid w:val="00467AA0"/>
    <w:rsid w:val="00467ACA"/>
    <w:rsid w:val="00467AE8"/>
    <w:rsid w:val="00467B08"/>
    <w:rsid w:val="00467B34"/>
    <w:rsid w:val="00467B79"/>
    <w:rsid w:val="00467B8A"/>
    <w:rsid w:val="00467B8C"/>
    <w:rsid w:val="00467BAB"/>
    <w:rsid w:val="00467BD9"/>
    <w:rsid w:val="00467BFB"/>
    <w:rsid w:val="00467BFD"/>
    <w:rsid w:val="00467C1F"/>
    <w:rsid w:val="00467C41"/>
    <w:rsid w:val="00467C6B"/>
    <w:rsid w:val="00467CD1"/>
    <w:rsid w:val="00467D16"/>
    <w:rsid w:val="00467D25"/>
    <w:rsid w:val="00467D3E"/>
    <w:rsid w:val="00467D87"/>
    <w:rsid w:val="00467DA7"/>
    <w:rsid w:val="00467DC6"/>
    <w:rsid w:val="00467DD4"/>
    <w:rsid w:val="00467E2F"/>
    <w:rsid w:val="00467E78"/>
    <w:rsid w:val="00467E7F"/>
    <w:rsid w:val="00467E86"/>
    <w:rsid w:val="00467E88"/>
    <w:rsid w:val="00467E98"/>
    <w:rsid w:val="00467ECB"/>
    <w:rsid w:val="00467EDA"/>
    <w:rsid w:val="00467EE5"/>
    <w:rsid w:val="00467F02"/>
    <w:rsid w:val="00467F1C"/>
    <w:rsid w:val="00467F4A"/>
    <w:rsid w:val="00467F9B"/>
    <w:rsid w:val="00467FD8"/>
    <w:rsid w:val="00470040"/>
    <w:rsid w:val="00470043"/>
    <w:rsid w:val="0047005C"/>
    <w:rsid w:val="0047006C"/>
    <w:rsid w:val="0047007B"/>
    <w:rsid w:val="00470085"/>
    <w:rsid w:val="004700CB"/>
    <w:rsid w:val="0047012A"/>
    <w:rsid w:val="0047019B"/>
    <w:rsid w:val="004701A3"/>
    <w:rsid w:val="004701B4"/>
    <w:rsid w:val="004701C2"/>
    <w:rsid w:val="004701D9"/>
    <w:rsid w:val="00470219"/>
    <w:rsid w:val="0047022E"/>
    <w:rsid w:val="00470241"/>
    <w:rsid w:val="00470283"/>
    <w:rsid w:val="00470295"/>
    <w:rsid w:val="004702D6"/>
    <w:rsid w:val="004702E2"/>
    <w:rsid w:val="0047038A"/>
    <w:rsid w:val="00470395"/>
    <w:rsid w:val="0047039C"/>
    <w:rsid w:val="004703E6"/>
    <w:rsid w:val="004704B7"/>
    <w:rsid w:val="004704D5"/>
    <w:rsid w:val="004704DB"/>
    <w:rsid w:val="00470557"/>
    <w:rsid w:val="00470577"/>
    <w:rsid w:val="0047058F"/>
    <w:rsid w:val="00470593"/>
    <w:rsid w:val="004705D0"/>
    <w:rsid w:val="004705FA"/>
    <w:rsid w:val="00470610"/>
    <w:rsid w:val="00470631"/>
    <w:rsid w:val="0047063D"/>
    <w:rsid w:val="00470650"/>
    <w:rsid w:val="004706A7"/>
    <w:rsid w:val="004706A9"/>
    <w:rsid w:val="0047071D"/>
    <w:rsid w:val="0047072C"/>
    <w:rsid w:val="004707C9"/>
    <w:rsid w:val="004707D6"/>
    <w:rsid w:val="004707E7"/>
    <w:rsid w:val="0047081A"/>
    <w:rsid w:val="00470856"/>
    <w:rsid w:val="0047085A"/>
    <w:rsid w:val="004708BE"/>
    <w:rsid w:val="004708E1"/>
    <w:rsid w:val="004708F1"/>
    <w:rsid w:val="00470901"/>
    <w:rsid w:val="0047091C"/>
    <w:rsid w:val="00470989"/>
    <w:rsid w:val="0047098B"/>
    <w:rsid w:val="00470997"/>
    <w:rsid w:val="0047099C"/>
    <w:rsid w:val="004709A9"/>
    <w:rsid w:val="004709C6"/>
    <w:rsid w:val="004709EF"/>
    <w:rsid w:val="004709FE"/>
    <w:rsid w:val="00470A11"/>
    <w:rsid w:val="00470A41"/>
    <w:rsid w:val="00470AAB"/>
    <w:rsid w:val="00470AAE"/>
    <w:rsid w:val="00470AC2"/>
    <w:rsid w:val="00470ADA"/>
    <w:rsid w:val="00470B74"/>
    <w:rsid w:val="00470B78"/>
    <w:rsid w:val="00470B79"/>
    <w:rsid w:val="00470B81"/>
    <w:rsid w:val="00470B82"/>
    <w:rsid w:val="00470C10"/>
    <w:rsid w:val="00470C1F"/>
    <w:rsid w:val="00470C38"/>
    <w:rsid w:val="00470C4A"/>
    <w:rsid w:val="00470C8E"/>
    <w:rsid w:val="00470CD8"/>
    <w:rsid w:val="00470CE5"/>
    <w:rsid w:val="00470D5F"/>
    <w:rsid w:val="00470D64"/>
    <w:rsid w:val="00470D6E"/>
    <w:rsid w:val="00470D8B"/>
    <w:rsid w:val="00470D8D"/>
    <w:rsid w:val="00470D9B"/>
    <w:rsid w:val="00470DF5"/>
    <w:rsid w:val="00470DF7"/>
    <w:rsid w:val="00470E67"/>
    <w:rsid w:val="00470E9A"/>
    <w:rsid w:val="00470EA4"/>
    <w:rsid w:val="00470EB1"/>
    <w:rsid w:val="00470ED8"/>
    <w:rsid w:val="00470EDE"/>
    <w:rsid w:val="00470EFF"/>
    <w:rsid w:val="00470F45"/>
    <w:rsid w:val="00470F6A"/>
    <w:rsid w:val="00470FA2"/>
    <w:rsid w:val="00470FAC"/>
    <w:rsid w:val="00470FBC"/>
    <w:rsid w:val="00470FFA"/>
    <w:rsid w:val="00471000"/>
    <w:rsid w:val="0047101B"/>
    <w:rsid w:val="00471057"/>
    <w:rsid w:val="0047109D"/>
    <w:rsid w:val="004710F1"/>
    <w:rsid w:val="00471119"/>
    <w:rsid w:val="00471128"/>
    <w:rsid w:val="0047112C"/>
    <w:rsid w:val="0047114F"/>
    <w:rsid w:val="00471167"/>
    <w:rsid w:val="0047117C"/>
    <w:rsid w:val="004711A4"/>
    <w:rsid w:val="004711D5"/>
    <w:rsid w:val="00471245"/>
    <w:rsid w:val="00471287"/>
    <w:rsid w:val="0047129A"/>
    <w:rsid w:val="004712A1"/>
    <w:rsid w:val="004712A8"/>
    <w:rsid w:val="004712AD"/>
    <w:rsid w:val="004712B7"/>
    <w:rsid w:val="004712C9"/>
    <w:rsid w:val="004712F6"/>
    <w:rsid w:val="0047133D"/>
    <w:rsid w:val="00471361"/>
    <w:rsid w:val="0047136E"/>
    <w:rsid w:val="00471373"/>
    <w:rsid w:val="004713DC"/>
    <w:rsid w:val="00471423"/>
    <w:rsid w:val="00471426"/>
    <w:rsid w:val="00471430"/>
    <w:rsid w:val="00471431"/>
    <w:rsid w:val="00471466"/>
    <w:rsid w:val="00471469"/>
    <w:rsid w:val="00471483"/>
    <w:rsid w:val="00471488"/>
    <w:rsid w:val="00471493"/>
    <w:rsid w:val="004714C0"/>
    <w:rsid w:val="004714FF"/>
    <w:rsid w:val="00471505"/>
    <w:rsid w:val="0047150E"/>
    <w:rsid w:val="0047151D"/>
    <w:rsid w:val="0047152D"/>
    <w:rsid w:val="00471534"/>
    <w:rsid w:val="0047153A"/>
    <w:rsid w:val="0047159A"/>
    <w:rsid w:val="004715AB"/>
    <w:rsid w:val="00471614"/>
    <w:rsid w:val="00471651"/>
    <w:rsid w:val="0047166B"/>
    <w:rsid w:val="00471692"/>
    <w:rsid w:val="00471693"/>
    <w:rsid w:val="00471700"/>
    <w:rsid w:val="0047170E"/>
    <w:rsid w:val="00471755"/>
    <w:rsid w:val="0047179B"/>
    <w:rsid w:val="004717DA"/>
    <w:rsid w:val="00471802"/>
    <w:rsid w:val="00471812"/>
    <w:rsid w:val="00471819"/>
    <w:rsid w:val="0047181D"/>
    <w:rsid w:val="0047182D"/>
    <w:rsid w:val="0047183A"/>
    <w:rsid w:val="004718B9"/>
    <w:rsid w:val="004718CA"/>
    <w:rsid w:val="004718CB"/>
    <w:rsid w:val="004718D8"/>
    <w:rsid w:val="004718F0"/>
    <w:rsid w:val="00471914"/>
    <w:rsid w:val="0047191E"/>
    <w:rsid w:val="00471941"/>
    <w:rsid w:val="0047198C"/>
    <w:rsid w:val="00471A08"/>
    <w:rsid w:val="00471ACE"/>
    <w:rsid w:val="00471ACF"/>
    <w:rsid w:val="00471ADE"/>
    <w:rsid w:val="00471AE5"/>
    <w:rsid w:val="00471B68"/>
    <w:rsid w:val="00471B6D"/>
    <w:rsid w:val="00471BAF"/>
    <w:rsid w:val="00471BC2"/>
    <w:rsid w:val="00471C63"/>
    <w:rsid w:val="00471C74"/>
    <w:rsid w:val="00471C83"/>
    <w:rsid w:val="00471CFC"/>
    <w:rsid w:val="00471D03"/>
    <w:rsid w:val="00471D2A"/>
    <w:rsid w:val="00471D68"/>
    <w:rsid w:val="00471D80"/>
    <w:rsid w:val="00471DCF"/>
    <w:rsid w:val="00471E22"/>
    <w:rsid w:val="00471E35"/>
    <w:rsid w:val="00471E3D"/>
    <w:rsid w:val="00471E44"/>
    <w:rsid w:val="00471E7A"/>
    <w:rsid w:val="00471EA5"/>
    <w:rsid w:val="00471EB9"/>
    <w:rsid w:val="00471EBA"/>
    <w:rsid w:val="00471EF4"/>
    <w:rsid w:val="00471F0A"/>
    <w:rsid w:val="00471F1C"/>
    <w:rsid w:val="00471F3A"/>
    <w:rsid w:val="00471F48"/>
    <w:rsid w:val="00471F99"/>
    <w:rsid w:val="00471FAC"/>
    <w:rsid w:val="00471FCB"/>
    <w:rsid w:val="00471FD6"/>
    <w:rsid w:val="00471FE9"/>
    <w:rsid w:val="0047203B"/>
    <w:rsid w:val="0047204C"/>
    <w:rsid w:val="00472059"/>
    <w:rsid w:val="0047205D"/>
    <w:rsid w:val="00472070"/>
    <w:rsid w:val="00472093"/>
    <w:rsid w:val="00472094"/>
    <w:rsid w:val="004720B1"/>
    <w:rsid w:val="004720F4"/>
    <w:rsid w:val="0047210F"/>
    <w:rsid w:val="0047216C"/>
    <w:rsid w:val="00472170"/>
    <w:rsid w:val="00472182"/>
    <w:rsid w:val="004721DF"/>
    <w:rsid w:val="004721F4"/>
    <w:rsid w:val="0047222C"/>
    <w:rsid w:val="00472236"/>
    <w:rsid w:val="00472298"/>
    <w:rsid w:val="004722A6"/>
    <w:rsid w:val="004722CE"/>
    <w:rsid w:val="0047236F"/>
    <w:rsid w:val="00472387"/>
    <w:rsid w:val="004723FE"/>
    <w:rsid w:val="0047244B"/>
    <w:rsid w:val="00472456"/>
    <w:rsid w:val="0047246D"/>
    <w:rsid w:val="004724A0"/>
    <w:rsid w:val="004724D0"/>
    <w:rsid w:val="004724D5"/>
    <w:rsid w:val="004724D7"/>
    <w:rsid w:val="004724D9"/>
    <w:rsid w:val="004724F6"/>
    <w:rsid w:val="00472511"/>
    <w:rsid w:val="00472530"/>
    <w:rsid w:val="00472553"/>
    <w:rsid w:val="004725C8"/>
    <w:rsid w:val="00472653"/>
    <w:rsid w:val="004726B2"/>
    <w:rsid w:val="004726B6"/>
    <w:rsid w:val="004726C9"/>
    <w:rsid w:val="0047271E"/>
    <w:rsid w:val="00472726"/>
    <w:rsid w:val="00472749"/>
    <w:rsid w:val="00472776"/>
    <w:rsid w:val="00472789"/>
    <w:rsid w:val="0047278E"/>
    <w:rsid w:val="004727AB"/>
    <w:rsid w:val="00472809"/>
    <w:rsid w:val="00472824"/>
    <w:rsid w:val="00472829"/>
    <w:rsid w:val="0047282E"/>
    <w:rsid w:val="0047285D"/>
    <w:rsid w:val="004728A8"/>
    <w:rsid w:val="004728D3"/>
    <w:rsid w:val="00472922"/>
    <w:rsid w:val="00472943"/>
    <w:rsid w:val="00472973"/>
    <w:rsid w:val="0047297C"/>
    <w:rsid w:val="00472985"/>
    <w:rsid w:val="00472A6E"/>
    <w:rsid w:val="00472A9A"/>
    <w:rsid w:val="00472AA0"/>
    <w:rsid w:val="00472B3C"/>
    <w:rsid w:val="00472C09"/>
    <w:rsid w:val="00472C7E"/>
    <w:rsid w:val="00472CA4"/>
    <w:rsid w:val="00472CCF"/>
    <w:rsid w:val="00472CEB"/>
    <w:rsid w:val="00472CEE"/>
    <w:rsid w:val="00472D15"/>
    <w:rsid w:val="00472D2C"/>
    <w:rsid w:val="00472D41"/>
    <w:rsid w:val="00472DE7"/>
    <w:rsid w:val="00472E08"/>
    <w:rsid w:val="00472E0F"/>
    <w:rsid w:val="00472E42"/>
    <w:rsid w:val="00472E94"/>
    <w:rsid w:val="00472EB1"/>
    <w:rsid w:val="00472F06"/>
    <w:rsid w:val="00472F12"/>
    <w:rsid w:val="0047300D"/>
    <w:rsid w:val="0047302D"/>
    <w:rsid w:val="00473039"/>
    <w:rsid w:val="0047304C"/>
    <w:rsid w:val="00473064"/>
    <w:rsid w:val="00473083"/>
    <w:rsid w:val="0047308B"/>
    <w:rsid w:val="00473093"/>
    <w:rsid w:val="0047309F"/>
    <w:rsid w:val="004730E1"/>
    <w:rsid w:val="004730EE"/>
    <w:rsid w:val="00473104"/>
    <w:rsid w:val="00473105"/>
    <w:rsid w:val="00473129"/>
    <w:rsid w:val="0047316F"/>
    <w:rsid w:val="004731A0"/>
    <w:rsid w:val="004731A8"/>
    <w:rsid w:val="004731C8"/>
    <w:rsid w:val="004731D4"/>
    <w:rsid w:val="00473218"/>
    <w:rsid w:val="004732F1"/>
    <w:rsid w:val="00473317"/>
    <w:rsid w:val="00473394"/>
    <w:rsid w:val="0047340E"/>
    <w:rsid w:val="0047343B"/>
    <w:rsid w:val="00473448"/>
    <w:rsid w:val="0047345C"/>
    <w:rsid w:val="0047348D"/>
    <w:rsid w:val="00473493"/>
    <w:rsid w:val="004734C6"/>
    <w:rsid w:val="0047351B"/>
    <w:rsid w:val="0047353B"/>
    <w:rsid w:val="00473560"/>
    <w:rsid w:val="004735D9"/>
    <w:rsid w:val="004735DE"/>
    <w:rsid w:val="00473610"/>
    <w:rsid w:val="00473652"/>
    <w:rsid w:val="00473666"/>
    <w:rsid w:val="00473680"/>
    <w:rsid w:val="0047368A"/>
    <w:rsid w:val="004736C8"/>
    <w:rsid w:val="004736CF"/>
    <w:rsid w:val="00473713"/>
    <w:rsid w:val="0047372E"/>
    <w:rsid w:val="0047376B"/>
    <w:rsid w:val="00473784"/>
    <w:rsid w:val="004737F9"/>
    <w:rsid w:val="00473809"/>
    <w:rsid w:val="00473859"/>
    <w:rsid w:val="0047385D"/>
    <w:rsid w:val="0047387E"/>
    <w:rsid w:val="00473889"/>
    <w:rsid w:val="00473891"/>
    <w:rsid w:val="00473895"/>
    <w:rsid w:val="004738A6"/>
    <w:rsid w:val="004738DC"/>
    <w:rsid w:val="004738E4"/>
    <w:rsid w:val="004738F3"/>
    <w:rsid w:val="00473959"/>
    <w:rsid w:val="0047396D"/>
    <w:rsid w:val="004739DC"/>
    <w:rsid w:val="004739E4"/>
    <w:rsid w:val="00473A06"/>
    <w:rsid w:val="00473A09"/>
    <w:rsid w:val="00473A29"/>
    <w:rsid w:val="00473A78"/>
    <w:rsid w:val="00473A86"/>
    <w:rsid w:val="00473A8A"/>
    <w:rsid w:val="00473A95"/>
    <w:rsid w:val="00473AEF"/>
    <w:rsid w:val="00473AF0"/>
    <w:rsid w:val="00473B1D"/>
    <w:rsid w:val="00473B5B"/>
    <w:rsid w:val="00473B6C"/>
    <w:rsid w:val="00473B8F"/>
    <w:rsid w:val="00473BB2"/>
    <w:rsid w:val="00473BB3"/>
    <w:rsid w:val="00473BD9"/>
    <w:rsid w:val="00473C24"/>
    <w:rsid w:val="00473C2E"/>
    <w:rsid w:val="00473C4C"/>
    <w:rsid w:val="00473C6B"/>
    <w:rsid w:val="00473C73"/>
    <w:rsid w:val="00473C7E"/>
    <w:rsid w:val="00473CA2"/>
    <w:rsid w:val="00473CF0"/>
    <w:rsid w:val="00473CF3"/>
    <w:rsid w:val="00473CF4"/>
    <w:rsid w:val="00473D83"/>
    <w:rsid w:val="00473DAE"/>
    <w:rsid w:val="00473DC0"/>
    <w:rsid w:val="00473DDD"/>
    <w:rsid w:val="00473E1B"/>
    <w:rsid w:val="00473E34"/>
    <w:rsid w:val="00473E71"/>
    <w:rsid w:val="00473E72"/>
    <w:rsid w:val="00473E8E"/>
    <w:rsid w:val="00473EB5"/>
    <w:rsid w:val="00473EBF"/>
    <w:rsid w:val="00473F05"/>
    <w:rsid w:val="00473F0F"/>
    <w:rsid w:val="00473F17"/>
    <w:rsid w:val="00473F3A"/>
    <w:rsid w:val="00473F71"/>
    <w:rsid w:val="00473F7C"/>
    <w:rsid w:val="00473FE4"/>
    <w:rsid w:val="00473FEA"/>
    <w:rsid w:val="0047400B"/>
    <w:rsid w:val="0047400C"/>
    <w:rsid w:val="0047401C"/>
    <w:rsid w:val="004740A7"/>
    <w:rsid w:val="004740A9"/>
    <w:rsid w:val="004740D6"/>
    <w:rsid w:val="00474159"/>
    <w:rsid w:val="00474168"/>
    <w:rsid w:val="0047417C"/>
    <w:rsid w:val="004741BA"/>
    <w:rsid w:val="004741C7"/>
    <w:rsid w:val="004741DE"/>
    <w:rsid w:val="004741E0"/>
    <w:rsid w:val="004741FC"/>
    <w:rsid w:val="00474242"/>
    <w:rsid w:val="004742A0"/>
    <w:rsid w:val="004742D1"/>
    <w:rsid w:val="004742D5"/>
    <w:rsid w:val="004742E5"/>
    <w:rsid w:val="004742F7"/>
    <w:rsid w:val="00474332"/>
    <w:rsid w:val="00474343"/>
    <w:rsid w:val="00474347"/>
    <w:rsid w:val="00474374"/>
    <w:rsid w:val="0047437D"/>
    <w:rsid w:val="004743A1"/>
    <w:rsid w:val="004743C1"/>
    <w:rsid w:val="004743E8"/>
    <w:rsid w:val="00474402"/>
    <w:rsid w:val="00474427"/>
    <w:rsid w:val="00474443"/>
    <w:rsid w:val="0047444B"/>
    <w:rsid w:val="00474471"/>
    <w:rsid w:val="00474479"/>
    <w:rsid w:val="0047448A"/>
    <w:rsid w:val="004744AF"/>
    <w:rsid w:val="004744B9"/>
    <w:rsid w:val="004744BB"/>
    <w:rsid w:val="004744DE"/>
    <w:rsid w:val="004744EA"/>
    <w:rsid w:val="00474545"/>
    <w:rsid w:val="00474576"/>
    <w:rsid w:val="004745A1"/>
    <w:rsid w:val="004745B7"/>
    <w:rsid w:val="004745C0"/>
    <w:rsid w:val="004745C2"/>
    <w:rsid w:val="004745CC"/>
    <w:rsid w:val="00474602"/>
    <w:rsid w:val="00474607"/>
    <w:rsid w:val="004746C2"/>
    <w:rsid w:val="004746FB"/>
    <w:rsid w:val="0047474F"/>
    <w:rsid w:val="00474754"/>
    <w:rsid w:val="00474769"/>
    <w:rsid w:val="004747A8"/>
    <w:rsid w:val="004747B3"/>
    <w:rsid w:val="004747CD"/>
    <w:rsid w:val="004747D7"/>
    <w:rsid w:val="004747DA"/>
    <w:rsid w:val="00474804"/>
    <w:rsid w:val="00474822"/>
    <w:rsid w:val="0047484C"/>
    <w:rsid w:val="00474853"/>
    <w:rsid w:val="0047485A"/>
    <w:rsid w:val="004748A3"/>
    <w:rsid w:val="004748A8"/>
    <w:rsid w:val="004748B7"/>
    <w:rsid w:val="00474914"/>
    <w:rsid w:val="0047493F"/>
    <w:rsid w:val="004749A8"/>
    <w:rsid w:val="004749B3"/>
    <w:rsid w:val="004749FE"/>
    <w:rsid w:val="00474A03"/>
    <w:rsid w:val="00474A4F"/>
    <w:rsid w:val="00474A82"/>
    <w:rsid w:val="00474AAC"/>
    <w:rsid w:val="00474AAD"/>
    <w:rsid w:val="00474AB8"/>
    <w:rsid w:val="00474AC3"/>
    <w:rsid w:val="00474B28"/>
    <w:rsid w:val="00474B47"/>
    <w:rsid w:val="00474B55"/>
    <w:rsid w:val="00474B59"/>
    <w:rsid w:val="00474BAA"/>
    <w:rsid w:val="00474BBE"/>
    <w:rsid w:val="00474BC1"/>
    <w:rsid w:val="00474BC6"/>
    <w:rsid w:val="00474BD1"/>
    <w:rsid w:val="00474BE0"/>
    <w:rsid w:val="00474BE2"/>
    <w:rsid w:val="00474BE6"/>
    <w:rsid w:val="00474C33"/>
    <w:rsid w:val="00474C35"/>
    <w:rsid w:val="00474C38"/>
    <w:rsid w:val="00474C49"/>
    <w:rsid w:val="00474C55"/>
    <w:rsid w:val="00474C65"/>
    <w:rsid w:val="00474C71"/>
    <w:rsid w:val="00474CD3"/>
    <w:rsid w:val="00474D2F"/>
    <w:rsid w:val="00474D52"/>
    <w:rsid w:val="00474D6D"/>
    <w:rsid w:val="00474D8D"/>
    <w:rsid w:val="00474E47"/>
    <w:rsid w:val="00474E8F"/>
    <w:rsid w:val="00474EA9"/>
    <w:rsid w:val="00474EAC"/>
    <w:rsid w:val="00474ED7"/>
    <w:rsid w:val="00474F63"/>
    <w:rsid w:val="00474F76"/>
    <w:rsid w:val="00474F7F"/>
    <w:rsid w:val="00474F8A"/>
    <w:rsid w:val="00474FE8"/>
    <w:rsid w:val="00474FF0"/>
    <w:rsid w:val="00475023"/>
    <w:rsid w:val="00475058"/>
    <w:rsid w:val="00475096"/>
    <w:rsid w:val="004750B0"/>
    <w:rsid w:val="004750E8"/>
    <w:rsid w:val="004750FB"/>
    <w:rsid w:val="00475121"/>
    <w:rsid w:val="0047512D"/>
    <w:rsid w:val="00475136"/>
    <w:rsid w:val="0047515F"/>
    <w:rsid w:val="0047516D"/>
    <w:rsid w:val="0047520B"/>
    <w:rsid w:val="0047520C"/>
    <w:rsid w:val="0047521A"/>
    <w:rsid w:val="0047521D"/>
    <w:rsid w:val="0047521F"/>
    <w:rsid w:val="004752EA"/>
    <w:rsid w:val="004752EE"/>
    <w:rsid w:val="00475319"/>
    <w:rsid w:val="00475351"/>
    <w:rsid w:val="00475366"/>
    <w:rsid w:val="00475387"/>
    <w:rsid w:val="00475396"/>
    <w:rsid w:val="00475402"/>
    <w:rsid w:val="0047540D"/>
    <w:rsid w:val="0047541C"/>
    <w:rsid w:val="0047542C"/>
    <w:rsid w:val="0047543C"/>
    <w:rsid w:val="00475442"/>
    <w:rsid w:val="00475467"/>
    <w:rsid w:val="004754A6"/>
    <w:rsid w:val="004754C6"/>
    <w:rsid w:val="004754EA"/>
    <w:rsid w:val="004754EF"/>
    <w:rsid w:val="004754F8"/>
    <w:rsid w:val="00475516"/>
    <w:rsid w:val="00475548"/>
    <w:rsid w:val="00475555"/>
    <w:rsid w:val="0047557D"/>
    <w:rsid w:val="0047558A"/>
    <w:rsid w:val="004755A2"/>
    <w:rsid w:val="004755A7"/>
    <w:rsid w:val="004755AA"/>
    <w:rsid w:val="004755E3"/>
    <w:rsid w:val="004755E7"/>
    <w:rsid w:val="0047567E"/>
    <w:rsid w:val="004756BA"/>
    <w:rsid w:val="004756C5"/>
    <w:rsid w:val="004756D5"/>
    <w:rsid w:val="00475726"/>
    <w:rsid w:val="00475771"/>
    <w:rsid w:val="0047578E"/>
    <w:rsid w:val="004757B9"/>
    <w:rsid w:val="00475820"/>
    <w:rsid w:val="0047583C"/>
    <w:rsid w:val="0047585B"/>
    <w:rsid w:val="00475889"/>
    <w:rsid w:val="004758AD"/>
    <w:rsid w:val="00475905"/>
    <w:rsid w:val="0047590A"/>
    <w:rsid w:val="0047591C"/>
    <w:rsid w:val="0047592B"/>
    <w:rsid w:val="00475944"/>
    <w:rsid w:val="0047596A"/>
    <w:rsid w:val="00475971"/>
    <w:rsid w:val="00475974"/>
    <w:rsid w:val="0047597B"/>
    <w:rsid w:val="0047598A"/>
    <w:rsid w:val="0047599C"/>
    <w:rsid w:val="004759C5"/>
    <w:rsid w:val="004759C8"/>
    <w:rsid w:val="004759D1"/>
    <w:rsid w:val="004759DB"/>
    <w:rsid w:val="004759EE"/>
    <w:rsid w:val="00475A06"/>
    <w:rsid w:val="00475A22"/>
    <w:rsid w:val="00475A45"/>
    <w:rsid w:val="00475ABC"/>
    <w:rsid w:val="00475AD8"/>
    <w:rsid w:val="00475B00"/>
    <w:rsid w:val="00475B03"/>
    <w:rsid w:val="00475B0C"/>
    <w:rsid w:val="00475B23"/>
    <w:rsid w:val="00475B3A"/>
    <w:rsid w:val="00475B9A"/>
    <w:rsid w:val="00475B9D"/>
    <w:rsid w:val="00475BC1"/>
    <w:rsid w:val="00475BF9"/>
    <w:rsid w:val="00475C47"/>
    <w:rsid w:val="00475CAE"/>
    <w:rsid w:val="00475CC7"/>
    <w:rsid w:val="00475CFA"/>
    <w:rsid w:val="00475D59"/>
    <w:rsid w:val="00475D7D"/>
    <w:rsid w:val="00475D8E"/>
    <w:rsid w:val="00475D9A"/>
    <w:rsid w:val="00475DD8"/>
    <w:rsid w:val="00475E22"/>
    <w:rsid w:val="00475E35"/>
    <w:rsid w:val="00475E5E"/>
    <w:rsid w:val="00475E73"/>
    <w:rsid w:val="00475E7E"/>
    <w:rsid w:val="00475E8B"/>
    <w:rsid w:val="00475EDE"/>
    <w:rsid w:val="00475EE0"/>
    <w:rsid w:val="00475F0D"/>
    <w:rsid w:val="00475F12"/>
    <w:rsid w:val="00475F1D"/>
    <w:rsid w:val="00475F29"/>
    <w:rsid w:val="00475F33"/>
    <w:rsid w:val="00475F3A"/>
    <w:rsid w:val="00475F6B"/>
    <w:rsid w:val="00475F7D"/>
    <w:rsid w:val="00475F7F"/>
    <w:rsid w:val="00475FC1"/>
    <w:rsid w:val="0047600E"/>
    <w:rsid w:val="0047601F"/>
    <w:rsid w:val="00476026"/>
    <w:rsid w:val="00476055"/>
    <w:rsid w:val="00476068"/>
    <w:rsid w:val="00476084"/>
    <w:rsid w:val="004760F1"/>
    <w:rsid w:val="00476170"/>
    <w:rsid w:val="004761AF"/>
    <w:rsid w:val="004761C4"/>
    <w:rsid w:val="004761D1"/>
    <w:rsid w:val="004761E7"/>
    <w:rsid w:val="00476240"/>
    <w:rsid w:val="00476275"/>
    <w:rsid w:val="00476276"/>
    <w:rsid w:val="00476292"/>
    <w:rsid w:val="0047631F"/>
    <w:rsid w:val="00476358"/>
    <w:rsid w:val="00476377"/>
    <w:rsid w:val="00476401"/>
    <w:rsid w:val="00476431"/>
    <w:rsid w:val="00476439"/>
    <w:rsid w:val="0047647F"/>
    <w:rsid w:val="004764CB"/>
    <w:rsid w:val="004764CE"/>
    <w:rsid w:val="004764E1"/>
    <w:rsid w:val="00476521"/>
    <w:rsid w:val="00476550"/>
    <w:rsid w:val="00476609"/>
    <w:rsid w:val="0047663C"/>
    <w:rsid w:val="0047664F"/>
    <w:rsid w:val="00476666"/>
    <w:rsid w:val="0047668D"/>
    <w:rsid w:val="004766B6"/>
    <w:rsid w:val="004766D8"/>
    <w:rsid w:val="004766E7"/>
    <w:rsid w:val="004766E8"/>
    <w:rsid w:val="00476707"/>
    <w:rsid w:val="00476715"/>
    <w:rsid w:val="0047671F"/>
    <w:rsid w:val="00476763"/>
    <w:rsid w:val="0047676E"/>
    <w:rsid w:val="0047678F"/>
    <w:rsid w:val="004767B5"/>
    <w:rsid w:val="004767D7"/>
    <w:rsid w:val="004767E4"/>
    <w:rsid w:val="0047683A"/>
    <w:rsid w:val="0047683B"/>
    <w:rsid w:val="0047687B"/>
    <w:rsid w:val="004768AE"/>
    <w:rsid w:val="004768C6"/>
    <w:rsid w:val="004768CD"/>
    <w:rsid w:val="0047693D"/>
    <w:rsid w:val="00476952"/>
    <w:rsid w:val="00476960"/>
    <w:rsid w:val="00476977"/>
    <w:rsid w:val="00476979"/>
    <w:rsid w:val="0047697C"/>
    <w:rsid w:val="00476987"/>
    <w:rsid w:val="004769A3"/>
    <w:rsid w:val="004769D3"/>
    <w:rsid w:val="004769E5"/>
    <w:rsid w:val="004769EB"/>
    <w:rsid w:val="00476A17"/>
    <w:rsid w:val="00476A19"/>
    <w:rsid w:val="00476A27"/>
    <w:rsid w:val="00476A47"/>
    <w:rsid w:val="00476A5A"/>
    <w:rsid w:val="00476A7A"/>
    <w:rsid w:val="00476AA0"/>
    <w:rsid w:val="00476AAB"/>
    <w:rsid w:val="00476AAF"/>
    <w:rsid w:val="00476AF6"/>
    <w:rsid w:val="00476B0A"/>
    <w:rsid w:val="00476B36"/>
    <w:rsid w:val="00476B5C"/>
    <w:rsid w:val="00476B86"/>
    <w:rsid w:val="00476B9B"/>
    <w:rsid w:val="00476BF3"/>
    <w:rsid w:val="00476C12"/>
    <w:rsid w:val="00476C55"/>
    <w:rsid w:val="00476C57"/>
    <w:rsid w:val="00476C5E"/>
    <w:rsid w:val="00476C60"/>
    <w:rsid w:val="00476C89"/>
    <w:rsid w:val="00476CDA"/>
    <w:rsid w:val="00476CED"/>
    <w:rsid w:val="00476CF1"/>
    <w:rsid w:val="00476D07"/>
    <w:rsid w:val="00476D25"/>
    <w:rsid w:val="00476D44"/>
    <w:rsid w:val="00476D99"/>
    <w:rsid w:val="00476DC7"/>
    <w:rsid w:val="00476DD1"/>
    <w:rsid w:val="00476DE5"/>
    <w:rsid w:val="00476DE9"/>
    <w:rsid w:val="00476E17"/>
    <w:rsid w:val="00476E52"/>
    <w:rsid w:val="00476EAB"/>
    <w:rsid w:val="00476EAC"/>
    <w:rsid w:val="00476EAE"/>
    <w:rsid w:val="00476EC6"/>
    <w:rsid w:val="00476ECE"/>
    <w:rsid w:val="00476F1E"/>
    <w:rsid w:val="00476F76"/>
    <w:rsid w:val="00476FB4"/>
    <w:rsid w:val="00476FEA"/>
    <w:rsid w:val="00477022"/>
    <w:rsid w:val="00477034"/>
    <w:rsid w:val="004770B4"/>
    <w:rsid w:val="004770CE"/>
    <w:rsid w:val="004770D9"/>
    <w:rsid w:val="004770E8"/>
    <w:rsid w:val="004770EA"/>
    <w:rsid w:val="0047712C"/>
    <w:rsid w:val="00477161"/>
    <w:rsid w:val="00477173"/>
    <w:rsid w:val="0047717B"/>
    <w:rsid w:val="004771AD"/>
    <w:rsid w:val="004771C2"/>
    <w:rsid w:val="0047720F"/>
    <w:rsid w:val="0047723A"/>
    <w:rsid w:val="00477263"/>
    <w:rsid w:val="0047726A"/>
    <w:rsid w:val="004772B5"/>
    <w:rsid w:val="004772CA"/>
    <w:rsid w:val="004772D1"/>
    <w:rsid w:val="004772DC"/>
    <w:rsid w:val="0047730B"/>
    <w:rsid w:val="00477340"/>
    <w:rsid w:val="00477349"/>
    <w:rsid w:val="00477379"/>
    <w:rsid w:val="00477395"/>
    <w:rsid w:val="004773D5"/>
    <w:rsid w:val="004773E0"/>
    <w:rsid w:val="00477437"/>
    <w:rsid w:val="00477455"/>
    <w:rsid w:val="00477499"/>
    <w:rsid w:val="0047749E"/>
    <w:rsid w:val="004774AB"/>
    <w:rsid w:val="004774B0"/>
    <w:rsid w:val="0047754A"/>
    <w:rsid w:val="0047756F"/>
    <w:rsid w:val="00477585"/>
    <w:rsid w:val="0047759D"/>
    <w:rsid w:val="004775CF"/>
    <w:rsid w:val="004775D7"/>
    <w:rsid w:val="00477602"/>
    <w:rsid w:val="00477628"/>
    <w:rsid w:val="0047762A"/>
    <w:rsid w:val="00477647"/>
    <w:rsid w:val="00477673"/>
    <w:rsid w:val="0047767D"/>
    <w:rsid w:val="0047768F"/>
    <w:rsid w:val="004776F7"/>
    <w:rsid w:val="00477711"/>
    <w:rsid w:val="0047771D"/>
    <w:rsid w:val="00477775"/>
    <w:rsid w:val="004777A6"/>
    <w:rsid w:val="004777BC"/>
    <w:rsid w:val="00477823"/>
    <w:rsid w:val="0047782A"/>
    <w:rsid w:val="004778F0"/>
    <w:rsid w:val="00477915"/>
    <w:rsid w:val="00477939"/>
    <w:rsid w:val="00477950"/>
    <w:rsid w:val="00477952"/>
    <w:rsid w:val="0047795B"/>
    <w:rsid w:val="004779AA"/>
    <w:rsid w:val="004779B0"/>
    <w:rsid w:val="004779BC"/>
    <w:rsid w:val="004779E7"/>
    <w:rsid w:val="004779EB"/>
    <w:rsid w:val="004779F4"/>
    <w:rsid w:val="00477A34"/>
    <w:rsid w:val="00477A55"/>
    <w:rsid w:val="00477A7B"/>
    <w:rsid w:val="00477A87"/>
    <w:rsid w:val="00477A90"/>
    <w:rsid w:val="00477A99"/>
    <w:rsid w:val="00477AA0"/>
    <w:rsid w:val="00477AB0"/>
    <w:rsid w:val="00477AB9"/>
    <w:rsid w:val="00477AC2"/>
    <w:rsid w:val="00477AC4"/>
    <w:rsid w:val="00477AD8"/>
    <w:rsid w:val="00477B39"/>
    <w:rsid w:val="00477B3B"/>
    <w:rsid w:val="00477B51"/>
    <w:rsid w:val="00477B53"/>
    <w:rsid w:val="00477B63"/>
    <w:rsid w:val="00477B64"/>
    <w:rsid w:val="00477B9C"/>
    <w:rsid w:val="00477C21"/>
    <w:rsid w:val="00477C5E"/>
    <w:rsid w:val="00477C80"/>
    <w:rsid w:val="00477C8D"/>
    <w:rsid w:val="00477CAA"/>
    <w:rsid w:val="00477CB6"/>
    <w:rsid w:val="00477CD1"/>
    <w:rsid w:val="00477CEB"/>
    <w:rsid w:val="00477CF3"/>
    <w:rsid w:val="00477D06"/>
    <w:rsid w:val="00477D52"/>
    <w:rsid w:val="00477D72"/>
    <w:rsid w:val="00477D7D"/>
    <w:rsid w:val="00477DC8"/>
    <w:rsid w:val="00477DDE"/>
    <w:rsid w:val="00477E0E"/>
    <w:rsid w:val="00477E37"/>
    <w:rsid w:val="00477E57"/>
    <w:rsid w:val="00477E60"/>
    <w:rsid w:val="00477E7E"/>
    <w:rsid w:val="00477E97"/>
    <w:rsid w:val="00477E9F"/>
    <w:rsid w:val="00477EAB"/>
    <w:rsid w:val="00477EC2"/>
    <w:rsid w:val="00477ECF"/>
    <w:rsid w:val="00477EF4"/>
    <w:rsid w:val="00477EF7"/>
    <w:rsid w:val="00477F17"/>
    <w:rsid w:val="00477F24"/>
    <w:rsid w:val="00477F3B"/>
    <w:rsid w:val="00477F50"/>
    <w:rsid w:val="00477F7A"/>
    <w:rsid w:val="00477FAB"/>
    <w:rsid w:val="00477FCC"/>
    <w:rsid w:val="00477FFB"/>
    <w:rsid w:val="00480023"/>
    <w:rsid w:val="00480051"/>
    <w:rsid w:val="00480073"/>
    <w:rsid w:val="0048007C"/>
    <w:rsid w:val="00480092"/>
    <w:rsid w:val="004800CA"/>
    <w:rsid w:val="004800DA"/>
    <w:rsid w:val="004800E6"/>
    <w:rsid w:val="00480116"/>
    <w:rsid w:val="0048016B"/>
    <w:rsid w:val="0048018C"/>
    <w:rsid w:val="00480198"/>
    <w:rsid w:val="004801A8"/>
    <w:rsid w:val="004801B7"/>
    <w:rsid w:val="00480209"/>
    <w:rsid w:val="00480216"/>
    <w:rsid w:val="00480219"/>
    <w:rsid w:val="00480233"/>
    <w:rsid w:val="00480268"/>
    <w:rsid w:val="00480299"/>
    <w:rsid w:val="004802B5"/>
    <w:rsid w:val="0048032D"/>
    <w:rsid w:val="00480393"/>
    <w:rsid w:val="00480398"/>
    <w:rsid w:val="004803D9"/>
    <w:rsid w:val="004803DE"/>
    <w:rsid w:val="004803E2"/>
    <w:rsid w:val="00480483"/>
    <w:rsid w:val="00480490"/>
    <w:rsid w:val="004804E7"/>
    <w:rsid w:val="0048050E"/>
    <w:rsid w:val="00480546"/>
    <w:rsid w:val="004805B8"/>
    <w:rsid w:val="004805DE"/>
    <w:rsid w:val="00480661"/>
    <w:rsid w:val="00480680"/>
    <w:rsid w:val="004806A0"/>
    <w:rsid w:val="004806B7"/>
    <w:rsid w:val="004806C3"/>
    <w:rsid w:val="004806C4"/>
    <w:rsid w:val="004806CC"/>
    <w:rsid w:val="004806E0"/>
    <w:rsid w:val="004806EE"/>
    <w:rsid w:val="00480707"/>
    <w:rsid w:val="00480734"/>
    <w:rsid w:val="00480787"/>
    <w:rsid w:val="0048079D"/>
    <w:rsid w:val="004807D8"/>
    <w:rsid w:val="004807E8"/>
    <w:rsid w:val="00480838"/>
    <w:rsid w:val="00480863"/>
    <w:rsid w:val="00480888"/>
    <w:rsid w:val="00480896"/>
    <w:rsid w:val="004808B4"/>
    <w:rsid w:val="004808BC"/>
    <w:rsid w:val="004808C3"/>
    <w:rsid w:val="0048090E"/>
    <w:rsid w:val="0048090F"/>
    <w:rsid w:val="00480914"/>
    <w:rsid w:val="004809AD"/>
    <w:rsid w:val="004809AF"/>
    <w:rsid w:val="00480A08"/>
    <w:rsid w:val="00480A17"/>
    <w:rsid w:val="00480A69"/>
    <w:rsid w:val="00480A81"/>
    <w:rsid w:val="00480AA9"/>
    <w:rsid w:val="00480ACB"/>
    <w:rsid w:val="00480B0E"/>
    <w:rsid w:val="00480B47"/>
    <w:rsid w:val="00480B67"/>
    <w:rsid w:val="00480B94"/>
    <w:rsid w:val="00480BCC"/>
    <w:rsid w:val="00480BF6"/>
    <w:rsid w:val="00480BFE"/>
    <w:rsid w:val="00480C1C"/>
    <w:rsid w:val="00480C26"/>
    <w:rsid w:val="00480CB4"/>
    <w:rsid w:val="00480CE5"/>
    <w:rsid w:val="00480CF0"/>
    <w:rsid w:val="00480DCC"/>
    <w:rsid w:val="00480E0B"/>
    <w:rsid w:val="00480EA0"/>
    <w:rsid w:val="00480F13"/>
    <w:rsid w:val="00480F57"/>
    <w:rsid w:val="00480F62"/>
    <w:rsid w:val="00480F96"/>
    <w:rsid w:val="00480F99"/>
    <w:rsid w:val="00480FC9"/>
    <w:rsid w:val="00480FEC"/>
    <w:rsid w:val="00480FED"/>
    <w:rsid w:val="00480FF9"/>
    <w:rsid w:val="00481078"/>
    <w:rsid w:val="00481094"/>
    <w:rsid w:val="004810A1"/>
    <w:rsid w:val="004810AD"/>
    <w:rsid w:val="004810B5"/>
    <w:rsid w:val="004810DD"/>
    <w:rsid w:val="004810E8"/>
    <w:rsid w:val="00481108"/>
    <w:rsid w:val="0048110C"/>
    <w:rsid w:val="0048116C"/>
    <w:rsid w:val="0048116E"/>
    <w:rsid w:val="00481172"/>
    <w:rsid w:val="004811F8"/>
    <w:rsid w:val="00481208"/>
    <w:rsid w:val="0048120E"/>
    <w:rsid w:val="00481212"/>
    <w:rsid w:val="00481216"/>
    <w:rsid w:val="004812C1"/>
    <w:rsid w:val="00481325"/>
    <w:rsid w:val="00481336"/>
    <w:rsid w:val="00481352"/>
    <w:rsid w:val="00481370"/>
    <w:rsid w:val="004813D2"/>
    <w:rsid w:val="00481410"/>
    <w:rsid w:val="0048142C"/>
    <w:rsid w:val="00481448"/>
    <w:rsid w:val="0048148A"/>
    <w:rsid w:val="004814CF"/>
    <w:rsid w:val="0048151A"/>
    <w:rsid w:val="00481527"/>
    <w:rsid w:val="0048157A"/>
    <w:rsid w:val="00481601"/>
    <w:rsid w:val="0048160E"/>
    <w:rsid w:val="00481613"/>
    <w:rsid w:val="0048163D"/>
    <w:rsid w:val="0048165D"/>
    <w:rsid w:val="0048167C"/>
    <w:rsid w:val="00481680"/>
    <w:rsid w:val="0048168C"/>
    <w:rsid w:val="004816C4"/>
    <w:rsid w:val="00481756"/>
    <w:rsid w:val="00481762"/>
    <w:rsid w:val="0048178F"/>
    <w:rsid w:val="0048179B"/>
    <w:rsid w:val="004817AE"/>
    <w:rsid w:val="00481812"/>
    <w:rsid w:val="00481817"/>
    <w:rsid w:val="0048182B"/>
    <w:rsid w:val="00481838"/>
    <w:rsid w:val="00481885"/>
    <w:rsid w:val="0048189C"/>
    <w:rsid w:val="0048194A"/>
    <w:rsid w:val="00481981"/>
    <w:rsid w:val="0048199E"/>
    <w:rsid w:val="004819A2"/>
    <w:rsid w:val="004819D3"/>
    <w:rsid w:val="004819F0"/>
    <w:rsid w:val="00481A4A"/>
    <w:rsid w:val="00481A5B"/>
    <w:rsid w:val="00481A72"/>
    <w:rsid w:val="00481A84"/>
    <w:rsid w:val="00481AB4"/>
    <w:rsid w:val="00481AF0"/>
    <w:rsid w:val="00481B0B"/>
    <w:rsid w:val="00481B0E"/>
    <w:rsid w:val="00481B3F"/>
    <w:rsid w:val="00481B66"/>
    <w:rsid w:val="00481B77"/>
    <w:rsid w:val="00481BB5"/>
    <w:rsid w:val="00481BDF"/>
    <w:rsid w:val="00481BF3"/>
    <w:rsid w:val="00481C0C"/>
    <w:rsid w:val="00481C3B"/>
    <w:rsid w:val="00481CAF"/>
    <w:rsid w:val="00481CCD"/>
    <w:rsid w:val="00481CE0"/>
    <w:rsid w:val="00481D80"/>
    <w:rsid w:val="00481DD6"/>
    <w:rsid w:val="00481E09"/>
    <w:rsid w:val="00481E3B"/>
    <w:rsid w:val="00481E3E"/>
    <w:rsid w:val="00481E5D"/>
    <w:rsid w:val="00481EA5"/>
    <w:rsid w:val="00481EDA"/>
    <w:rsid w:val="00481EF5"/>
    <w:rsid w:val="00481F0E"/>
    <w:rsid w:val="00481F1D"/>
    <w:rsid w:val="00481F2A"/>
    <w:rsid w:val="00481F8B"/>
    <w:rsid w:val="00481FF9"/>
    <w:rsid w:val="00482035"/>
    <w:rsid w:val="00482043"/>
    <w:rsid w:val="0048204F"/>
    <w:rsid w:val="00482052"/>
    <w:rsid w:val="0048206B"/>
    <w:rsid w:val="00482082"/>
    <w:rsid w:val="00482088"/>
    <w:rsid w:val="004820A6"/>
    <w:rsid w:val="004820C4"/>
    <w:rsid w:val="004820E3"/>
    <w:rsid w:val="004820EA"/>
    <w:rsid w:val="0048214D"/>
    <w:rsid w:val="0048219C"/>
    <w:rsid w:val="004821DE"/>
    <w:rsid w:val="004821EF"/>
    <w:rsid w:val="00482209"/>
    <w:rsid w:val="0048221E"/>
    <w:rsid w:val="00482263"/>
    <w:rsid w:val="00482290"/>
    <w:rsid w:val="004822A8"/>
    <w:rsid w:val="004822BC"/>
    <w:rsid w:val="004822DC"/>
    <w:rsid w:val="004822DD"/>
    <w:rsid w:val="00482339"/>
    <w:rsid w:val="004823A3"/>
    <w:rsid w:val="004823C1"/>
    <w:rsid w:val="004823CC"/>
    <w:rsid w:val="004823DB"/>
    <w:rsid w:val="00482404"/>
    <w:rsid w:val="0048245A"/>
    <w:rsid w:val="00482492"/>
    <w:rsid w:val="004824A4"/>
    <w:rsid w:val="004824AE"/>
    <w:rsid w:val="004824BD"/>
    <w:rsid w:val="004824E5"/>
    <w:rsid w:val="00482524"/>
    <w:rsid w:val="00482525"/>
    <w:rsid w:val="00482528"/>
    <w:rsid w:val="0048254A"/>
    <w:rsid w:val="00482555"/>
    <w:rsid w:val="004825BA"/>
    <w:rsid w:val="004825C7"/>
    <w:rsid w:val="004825EF"/>
    <w:rsid w:val="00482628"/>
    <w:rsid w:val="00482636"/>
    <w:rsid w:val="00482656"/>
    <w:rsid w:val="00482683"/>
    <w:rsid w:val="0048275D"/>
    <w:rsid w:val="0048275E"/>
    <w:rsid w:val="00482763"/>
    <w:rsid w:val="0048279F"/>
    <w:rsid w:val="004827E6"/>
    <w:rsid w:val="004827F8"/>
    <w:rsid w:val="0048281B"/>
    <w:rsid w:val="00482837"/>
    <w:rsid w:val="0048284C"/>
    <w:rsid w:val="00482870"/>
    <w:rsid w:val="0048287B"/>
    <w:rsid w:val="00482888"/>
    <w:rsid w:val="004828C6"/>
    <w:rsid w:val="00482907"/>
    <w:rsid w:val="00482917"/>
    <w:rsid w:val="00482929"/>
    <w:rsid w:val="00482943"/>
    <w:rsid w:val="004829C5"/>
    <w:rsid w:val="004829CE"/>
    <w:rsid w:val="004829D9"/>
    <w:rsid w:val="004829DD"/>
    <w:rsid w:val="004829FF"/>
    <w:rsid w:val="00482A05"/>
    <w:rsid w:val="00482A0C"/>
    <w:rsid w:val="00482A6C"/>
    <w:rsid w:val="00482ADC"/>
    <w:rsid w:val="00482AF5"/>
    <w:rsid w:val="00482B2E"/>
    <w:rsid w:val="00482B35"/>
    <w:rsid w:val="00482B7B"/>
    <w:rsid w:val="00482B93"/>
    <w:rsid w:val="00482BB6"/>
    <w:rsid w:val="00482C10"/>
    <w:rsid w:val="00482C1D"/>
    <w:rsid w:val="00482C53"/>
    <w:rsid w:val="00482C56"/>
    <w:rsid w:val="00482C93"/>
    <w:rsid w:val="00482CFC"/>
    <w:rsid w:val="00482D0A"/>
    <w:rsid w:val="00482D10"/>
    <w:rsid w:val="00482D5B"/>
    <w:rsid w:val="00482D5F"/>
    <w:rsid w:val="00482D76"/>
    <w:rsid w:val="00482D7F"/>
    <w:rsid w:val="00482DF0"/>
    <w:rsid w:val="00482DF7"/>
    <w:rsid w:val="00482E34"/>
    <w:rsid w:val="00482E3B"/>
    <w:rsid w:val="00482E59"/>
    <w:rsid w:val="00482E6B"/>
    <w:rsid w:val="00482E79"/>
    <w:rsid w:val="00482E8C"/>
    <w:rsid w:val="00482EA0"/>
    <w:rsid w:val="00482EAA"/>
    <w:rsid w:val="00482EAE"/>
    <w:rsid w:val="00482F34"/>
    <w:rsid w:val="00482F5B"/>
    <w:rsid w:val="00482F8F"/>
    <w:rsid w:val="00482FB3"/>
    <w:rsid w:val="00482FB5"/>
    <w:rsid w:val="00482FE9"/>
    <w:rsid w:val="00482FF8"/>
    <w:rsid w:val="00483001"/>
    <w:rsid w:val="0048304E"/>
    <w:rsid w:val="00483064"/>
    <w:rsid w:val="00483075"/>
    <w:rsid w:val="004830F2"/>
    <w:rsid w:val="00483144"/>
    <w:rsid w:val="00483146"/>
    <w:rsid w:val="00483154"/>
    <w:rsid w:val="0048315B"/>
    <w:rsid w:val="004831DA"/>
    <w:rsid w:val="004831FD"/>
    <w:rsid w:val="00483200"/>
    <w:rsid w:val="00483207"/>
    <w:rsid w:val="00483217"/>
    <w:rsid w:val="00483258"/>
    <w:rsid w:val="0048326C"/>
    <w:rsid w:val="0048326F"/>
    <w:rsid w:val="00483270"/>
    <w:rsid w:val="004832A1"/>
    <w:rsid w:val="004832A9"/>
    <w:rsid w:val="004832CF"/>
    <w:rsid w:val="0048331C"/>
    <w:rsid w:val="00483341"/>
    <w:rsid w:val="00483348"/>
    <w:rsid w:val="0048336D"/>
    <w:rsid w:val="00483387"/>
    <w:rsid w:val="0048339D"/>
    <w:rsid w:val="004833A4"/>
    <w:rsid w:val="004833B7"/>
    <w:rsid w:val="0048348B"/>
    <w:rsid w:val="00483528"/>
    <w:rsid w:val="00483551"/>
    <w:rsid w:val="0048355A"/>
    <w:rsid w:val="00483561"/>
    <w:rsid w:val="00483566"/>
    <w:rsid w:val="00483567"/>
    <w:rsid w:val="00483592"/>
    <w:rsid w:val="0048359C"/>
    <w:rsid w:val="004835CD"/>
    <w:rsid w:val="004835D1"/>
    <w:rsid w:val="004835F2"/>
    <w:rsid w:val="00483642"/>
    <w:rsid w:val="0048364C"/>
    <w:rsid w:val="00483668"/>
    <w:rsid w:val="00483691"/>
    <w:rsid w:val="004836B9"/>
    <w:rsid w:val="004836BB"/>
    <w:rsid w:val="004836C0"/>
    <w:rsid w:val="004836CA"/>
    <w:rsid w:val="004836F3"/>
    <w:rsid w:val="004836FB"/>
    <w:rsid w:val="004836FF"/>
    <w:rsid w:val="0048370A"/>
    <w:rsid w:val="0048371C"/>
    <w:rsid w:val="0048371E"/>
    <w:rsid w:val="0048372D"/>
    <w:rsid w:val="0048372F"/>
    <w:rsid w:val="00483734"/>
    <w:rsid w:val="00483759"/>
    <w:rsid w:val="00483779"/>
    <w:rsid w:val="004837BF"/>
    <w:rsid w:val="004837CF"/>
    <w:rsid w:val="004837E6"/>
    <w:rsid w:val="00483837"/>
    <w:rsid w:val="0048387D"/>
    <w:rsid w:val="00483891"/>
    <w:rsid w:val="0048389B"/>
    <w:rsid w:val="004838C9"/>
    <w:rsid w:val="004838D1"/>
    <w:rsid w:val="004838D5"/>
    <w:rsid w:val="004838DA"/>
    <w:rsid w:val="00483904"/>
    <w:rsid w:val="00483916"/>
    <w:rsid w:val="00483918"/>
    <w:rsid w:val="0048394C"/>
    <w:rsid w:val="004839A7"/>
    <w:rsid w:val="004839C6"/>
    <w:rsid w:val="004839E6"/>
    <w:rsid w:val="004839F6"/>
    <w:rsid w:val="004839FD"/>
    <w:rsid w:val="00483A42"/>
    <w:rsid w:val="00483A60"/>
    <w:rsid w:val="00483A94"/>
    <w:rsid w:val="00483AB0"/>
    <w:rsid w:val="00483AF7"/>
    <w:rsid w:val="00483B6B"/>
    <w:rsid w:val="00483B89"/>
    <w:rsid w:val="00483B9C"/>
    <w:rsid w:val="00483BD4"/>
    <w:rsid w:val="00483BD8"/>
    <w:rsid w:val="00483C29"/>
    <w:rsid w:val="00483C95"/>
    <w:rsid w:val="00483CF2"/>
    <w:rsid w:val="00483CF3"/>
    <w:rsid w:val="00483CFC"/>
    <w:rsid w:val="00483D23"/>
    <w:rsid w:val="00483D2E"/>
    <w:rsid w:val="00483DAF"/>
    <w:rsid w:val="00483E01"/>
    <w:rsid w:val="00483E05"/>
    <w:rsid w:val="00483E2A"/>
    <w:rsid w:val="00483E4C"/>
    <w:rsid w:val="00483E87"/>
    <w:rsid w:val="00483E9F"/>
    <w:rsid w:val="00483EBA"/>
    <w:rsid w:val="00483EC3"/>
    <w:rsid w:val="00483ED8"/>
    <w:rsid w:val="00483EE5"/>
    <w:rsid w:val="00483F07"/>
    <w:rsid w:val="00483F14"/>
    <w:rsid w:val="00483F1B"/>
    <w:rsid w:val="00483FA0"/>
    <w:rsid w:val="00483FA6"/>
    <w:rsid w:val="00483FA8"/>
    <w:rsid w:val="00483FB3"/>
    <w:rsid w:val="00483FC9"/>
    <w:rsid w:val="00483FCA"/>
    <w:rsid w:val="00484005"/>
    <w:rsid w:val="00484011"/>
    <w:rsid w:val="00484027"/>
    <w:rsid w:val="00484040"/>
    <w:rsid w:val="0048404D"/>
    <w:rsid w:val="00484058"/>
    <w:rsid w:val="00484069"/>
    <w:rsid w:val="00484083"/>
    <w:rsid w:val="004840FB"/>
    <w:rsid w:val="00484123"/>
    <w:rsid w:val="00484169"/>
    <w:rsid w:val="004841B9"/>
    <w:rsid w:val="00484221"/>
    <w:rsid w:val="0048425A"/>
    <w:rsid w:val="004842AA"/>
    <w:rsid w:val="00484374"/>
    <w:rsid w:val="00484390"/>
    <w:rsid w:val="004843B0"/>
    <w:rsid w:val="004843BA"/>
    <w:rsid w:val="004843D4"/>
    <w:rsid w:val="00484423"/>
    <w:rsid w:val="00484460"/>
    <w:rsid w:val="00484479"/>
    <w:rsid w:val="004844A5"/>
    <w:rsid w:val="004844DE"/>
    <w:rsid w:val="00484513"/>
    <w:rsid w:val="00484524"/>
    <w:rsid w:val="00484526"/>
    <w:rsid w:val="00484535"/>
    <w:rsid w:val="00484565"/>
    <w:rsid w:val="00484593"/>
    <w:rsid w:val="0048459C"/>
    <w:rsid w:val="0048459D"/>
    <w:rsid w:val="004845A4"/>
    <w:rsid w:val="004845AA"/>
    <w:rsid w:val="004845B1"/>
    <w:rsid w:val="004845C1"/>
    <w:rsid w:val="004845FD"/>
    <w:rsid w:val="00484665"/>
    <w:rsid w:val="00484673"/>
    <w:rsid w:val="0048469B"/>
    <w:rsid w:val="00484723"/>
    <w:rsid w:val="0048475E"/>
    <w:rsid w:val="00484761"/>
    <w:rsid w:val="00484774"/>
    <w:rsid w:val="0048479E"/>
    <w:rsid w:val="004847A2"/>
    <w:rsid w:val="004847AC"/>
    <w:rsid w:val="004847C4"/>
    <w:rsid w:val="004847DA"/>
    <w:rsid w:val="004847F9"/>
    <w:rsid w:val="00484808"/>
    <w:rsid w:val="00484810"/>
    <w:rsid w:val="0048485F"/>
    <w:rsid w:val="00484862"/>
    <w:rsid w:val="0048487E"/>
    <w:rsid w:val="00484880"/>
    <w:rsid w:val="004848CA"/>
    <w:rsid w:val="004848FC"/>
    <w:rsid w:val="00484948"/>
    <w:rsid w:val="00484949"/>
    <w:rsid w:val="004849B4"/>
    <w:rsid w:val="004849D7"/>
    <w:rsid w:val="004849FD"/>
    <w:rsid w:val="00484A08"/>
    <w:rsid w:val="00484A17"/>
    <w:rsid w:val="00484A5B"/>
    <w:rsid w:val="00484A7C"/>
    <w:rsid w:val="00484AC1"/>
    <w:rsid w:val="00484ACC"/>
    <w:rsid w:val="00484AD4"/>
    <w:rsid w:val="00484AD8"/>
    <w:rsid w:val="00484AF4"/>
    <w:rsid w:val="00484B7B"/>
    <w:rsid w:val="00484B93"/>
    <w:rsid w:val="00484B94"/>
    <w:rsid w:val="00484B9A"/>
    <w:rsid w:val="00484BE3"/>
    <w:rsid w:val="00484C10"/>
    <w:rsid w:val="00484C1F"/>
    <w:rsid w:val="00484C3B"/>
    <w:rsid w:val="00484C5C"/>
    <w:rsid w:val="00484C73"/>
    <w:rsid w:val="00484C74"/>
    <w:rsid w:val="00484C7E"/>
    <w:rsid w:val="00484C97"/>
    <w:rsid w:val="00484CA4"/>
    <w:rsid w:val="00484CB2"/>
    <w:rsid w:val="00484CDD"/>
    <w:rsid w:val="00484D11"/>
    <w:rsid w:val="00484D24"/>
    <w:rsid w:val="00484D3A"/>
    <w:rsid w:val="00484D9A"/>
    <w:rsid w:val="00484E13"/>
    <w:rsid w:val="00484E38"/>
    <w:rsid w:val="00484E60"/>
    <w:rsid w:val="00484E68"/>
    <w:rsid w:val="00484EC2"/>
    <w:rsid w:val="00484EEE"/>
    <w:rsid w:val="00484F03"/>
    <w:rsid w:val="00484F0E"/>
    <w:rsid w:val="00484F64"/>
    <w:rsid w:val="00484F82"/>
    <w:rsid w:val="00484FDB"/>
    <w:rsid w:val="00484FFB"/>
    <w:rsid w:val="00485008"/>
    <w:rsid w:val="0048501F"/>
    <w:rsid w:val="00485020"/>
    <w:rsid w:val="00485022"/>
    <w:rsid w:val="00485024"/>
    <w:rsid w:val="0048502C"/>
    <w:rsid w:val="00485035"/>
    <w:rsid w:val="00485055"/>
    <w:rsid w:val="00485070"/>
    <w:rsid w:val="0048509F"/>
    <w:rsid w:val="004850C4"/>
    <w:rsid w:val="00485121"/>
    <w:rsid w:val="00485156"/>
    <w:rsid w:val="00485159"/>
    <w:rsid w:val="0048517E"/>
    <w:rsid w:val="00485189"/>
    <w:rsid w:val="0048518C"/>
    <w:rsid w:val="004851BA"/>
    <w:rsid w:val="004851DE"/>
    <w:rsid w:val="004851FA"/>
    <w:rsid w:val="00485213"/>
    <w:rsid w:val="00485274"/>
    <w:rsid w:val="004852E8"/>
    <w:rsid w:val="004852FA"/>
    <w:rsid w:val="00485304"/>
    <w:rsid w:val="00485328"/>
    <w:rsid w:val="0048534F"/>
    <w:rsid w:val="00485393"/>
    <w:rsid w:val="004853CE"/>
    <w:rsid w:val="0048543B"/>
    <w:rsid w:val="00485499"/>
    <w:rsid w:val="0048549A"/>
    <w:rsid w:val="004854FA"/>
    <w:rsid w:val="00485501"/>
    <w:rsid w:val="00485518"/>
    <w:rsid w:val="00485575"/>
    <w:rsid w:val="00485583"/>
    <w:rsid w:val="004855EE"/>
    <w:rsid w:val="0048562D"/>
    <w:rsid w:val="004856AB"/>
    <w:rsid w:val="004856B4"/>
    <w:rsid w:val="004856C3"/>
    <w:rsid w:val="004856EC"/>
    <w:rsid w:val="00485711"/>
    <w:rsid w:val="00485799"/>
    <w:rsid w:val="004857E6"/>
    <w:rsid w:val="004857E8"/>
    <w:rsid w:val="00485841"/>
    <w:rsid w:val="00485861"/>
    <w:rsid w:val="00485889"/>
    <w:rsid w:val="004858B0"/>
    <w:rsid w:val="004858CA"/>
    <w:rsid w:val="00485901"/>
    <w:rsid w:val="00485907"/>
    <w:rsid w:val="00485909"/>
    <w:rsid w:val="00485975"/>
    <w:rsid w:val="00485992"/>
    <w:rsid w:val="00485995"/>
    <w:rsid w:val="004859AE"/>
    <w:rsid w:val="004859CD"/>
    <w:rsid w:val="00485A0F"/>
    <w:rsid w:val="00485A16"/>
    <w:rsid w:val="00485A28"/>
    <w:rsid w:val="00485A2E"/>
    <w:rsid w:val="00485A35"/>
    <w:rsid w:val="00485A65"/>
    <w:rsid w:val="00485A83"/>
    <w:rsid w:val="00485AE5"/>
    <w:rsid w:val="00485AEA"/>
    <w:rsid w:val="00485B63"/>
    <w:rsid w:val="00485B7D"/>
    <w:rsid w:val="00485B7F"/>
    <w:rsid w:val="00485BBF"/>
    <w:rsid w:val="00485BC5"/>
    <w:rsid w:val="00485BEE"/>
    <w:rsid w:val="00485C09"/>
    <w:rsid w:val="00485C11"/>
    <w:rsid w:val="00485C24"/>
    <w:rsid w:val="00485C67"/>
    <w:rsid w:val="00485C96"/>
    <w:rsid w:val="00485CD5"/>
    <w:rsid w:val="00485CD6"/>
    <w:rsid w:val="00485CED"/>
    <w:rsid w:val="00485D03"/>
    <w:rsid w:val="00485D33"/>
    <w:rsid w:val="00485D41"/>
    <w:rsid w:val="00485D4B"/>
    <w:rsid w:val="00485DA1"/>
    <w:rsid w:val="00485DE5"/>
    <w:rsid w:val="00485E0F"/>
    <w:rsid w:val="00485E1C"/>
    <w:rsid w:val="00485E32"/>
    <w:rsid w:val="00485E62"/>
    <w:rsid w:val="00485E93"/>
    <w:rsid w:val="00485EA8"/>
    <w:rsid w:val="00485EBD"/>
    <w:rsid w:val="00485EC5"/>
    <w:rsid w:val="00485ED0"/>
    <w:rsid w:val="00485ED4"/>
    <w:rsid w:val="00485F39"/>
    <w:rsid w:val="00485F40"/>
    <w:rsid w:val="00485F60"/>
    <w:rsid w:val="00485F8E"/>
    <w:rsid w:val="00485F9B"/>
    <w:rsid w:val="00485FB8"/>
    <w:rsid w:val="00485FE7"/>
    <w:rsid w:val="00486017"/>
    <w:rsid w:val="0048603C"/>
    <w:rsid w:val="0048604C"/>
    <w:rsid w:val="0048605B"/>
    <w:rsid w:val="00486091"/>
    <w:rsid w:val="004860A2"/>
    <w:rsid w:val="004860B2"/>
    <w:rsid w:val="004860B8"/>
    <w:rsid w:val="004860C7"/>
    <w:rsid w:val="004860D4"/>
    <w:rsid w:val="004860E0"/>
    <w:rsid w:val="00486133"/>
    <w:rsid w:val="00486146"/>
    <w:rsid w:val="0048615E"/>
    <w:rsid w:val="004861B6"/>
    <w:rsid w:val="004861C7"/>
    <w:rsid w:val="004861FF"/>
    <w:rsid w:val="0048620C"/>
    <w:rsid w:val="0048621B"/>
    <w:rsid w:val="0048625B"/>
    <w:rsid w:val="00486279"/>
    <w:rsid w:val="00486288"/>
    <w:rsid w:val="0048628A"/>
    <w:rsid w:val="0048628F"/>
    <w:rsid w:val="004862C1"/>
    <w:rsid w:val="004862C9"/>
    <w:rsid w:val="004862E3"/>
    <w:rsid w:val="00486322"/>
    <w:rsid w:val="00486349"/>
    <w:rsid w:val="0048635B"/>
    <w:rsid w:val="00486392"/>
    <w:rsid w:val="004863A5"/>
    <w:rsid w:val="004863C7"/>
    <w:rsid w:val="004863C9"/>
    <w:rsid w:val="004863D5"/>
    <w:rsid w:val="004863DC"/>
    <w:rsid w:val="00486457"/>
    <w:rsid w:val="00486478"/>
    <w:rsid w:val="00486480"/>
    <w:rsid w:val="00486484"/>
    <w:rsid w:val="0048648D"/>
    <w:rsid w:val="004864C9"/>
    <w:rsid w:val="004864DC"/>
    <w:rsid w:val="00486504"/>
    <w:rsid w:val="00486513"/>
    <w:rsid w:val="00486530"/>
    <w:rsid w:val="00486531"/>
    <w:rsid w:val="00486535"/>
    <w:rsid w:val="00486567"/>
    <w:rsid w:val="0048657E"/>
    <w:rsid w:val="0048659A"/>
    <w:rsid w:val="0048659B"/>
    <w:rsid w:val="004865F0"/>
    <w:rsid w:val="00486608"/>
    <w:rsid w:val="00486643"/>
    <w:rsid w:val="00486646"/>
    <w:rsid w:val="00486651"/>
    <w:rsid w:val="00486652"/>
    <w:rsid w:val="00486680"/>
    <w:rsid w:val="00486689"/>
    <w:rsid w:val="004866D3"/>
    <w:rsid w:val="004866F8"/>
    <w:rsid w:val="00486730"/>
    <w:rsid w:val="00486794"/>
    <w:rsid w:val="0048679A"/>
    <w:rsid w:val="0048679F"/>
    <w:rsid w:val="004867E6"/>
    <w:rsid w:val="004867F1"/>
    <w:rsid w:val="00486811"/>
    <w:rsid w:val="00486814"/>
    <w:rsid w:val="0048682B"/>
    <w:rsid w:val="0048683F"/>
    <w:rsid w:val="00486846"/>
    <w:rsid w:val="004868A0"/>
    <w:rsid w:val="004868B8"/>
    <w:rsid w:val="0048690B"/>
    <w:rsid w:val="0048694C"/>
    <w:rsid w:val="0048695F"/>
    <w:rsid w:val="00486988"/>
    <w:rsid w:val="0048698E"/>
    <w:rsid w:val="004869E2"/>
    <w:rsid w:val="004869EA"/>
    <w:rsid w:val="00486A55"/>
    <w:rsid w:val="00486A70"/>
    <w:rsid w:val="00486A8E"/>
    <w:rsid w:val="00486B64"/>
    <w:rsid w:val="00486BD2"/>
    <w:rsid w:val="00486BD9"/>
    <w:rsid w:val="00486BE2"/>
    <w:rsid w:val="00486C02"/>
    <w:rsid w:val="00486C44"/>
    <w:rsid w:val="00486C60"/>
    <w:rsid w:val="00486C7B"/>
    <w:rsid w:val="00486C7F"/>
    <w:rsid w:val="00486C85"/>
    <w:rsid w:val="00486CB4"/>
    <w:rsid w:val="00486D30"/>
    <w:rsid w:val="00486D57"/>
    <w:rsid w:val="00486D65"/>
    <w:rsid w:val="00486D97"/>
    <w:rsid w:val="00486DD7"/>
    <w:rsid w:val="00486DE3"/>
    <w:rsid w:val="00486E2B"/>
    <w:rsid w:val="00486E40"/>
    <w:rsid w:val="00486E68"/>
    <w:rsid w:val="00486E6C"/>
    <w:rsid w:val="00486E6E"/>
    <w:rsid w:val="00486E71"/>
    <w:rsid w:val="00486E7E"/>
    <w:rsid w:val="00486E86"/>
    <w:rsid w:val="00486E98"/>
    <w:rsid w:val="00486EF3"/>
    <w:rsid w:val="00486EFF"/>
    <w:rsid w:val="00486F17"/>
    <w:rsid w:val="00486F93"/>
    <w:rsid w:val="00486FD6"/>
    <w:rsid w:val="00486FFC"/>
    <w:rsid w:val="00487019"/>
    <w:rsid w:val="004870AA"/>
    <w:rsid w:val="004870B0"/>
    <w:rsid w:val="004870C2"/>
    <w:rsid w:val="00487111"/>
    <w:rsid w:val="004871AB"/>
    <w:rsid w:val="004871E9"/>
    <w:rsid w:val="0048722A"/>
    <w:rsid w:val="00487246"/>
    <w:rsid w:val="00487262"/>
    <w:rsid w:val="004872A6"/>
    <w:rsid w:val="004872AE"/>
    <w:rsid w:val="004872E9"/>
    <w:rsid w:val="004872F2"/>
    <w:rsid w:val="00487334"/>
    <w:rsid w:val="00487337"/>
    <w:rsid w:val="0048737F"/>
    <w:rsid w:val="004873C1"/>
    <w:rsid w:val="004873D6"/>
    <w:rsid w:val="004873D8"/>
    <w:rsid w:val="004873E1"/>
    <w:rsid w:val="004873F7"/>
    <w:rsid w:val="0048743E"/>
    <w:rsid w:val="00487478"/>
    <w:rsid w:val="004874AF"/>
    <w:rsid w:val="004874B5"/>
    <w:rsid w:val="004874D1"/>
    <w:rsid w:val="004874E8"/>
    <w:rsid w:val="004874F0"/>
    <w:rsid w:val="00487546"/>
    <w:rsid w:val="0048754E"/>
    <w:rsid w:val="00487561"/>
    <w:rsid w:val="00487567"/>
    <w:rsid w:val="00487587"/>
    <w:rsid w:val="004875CC"/>
    <w:rsid w:val="004875DA"/>
    <w:rsid w:val="004875E0"/>
    <w:rsid w:val="00487611"/>
    <w:rsid w:val="00487628"/>
    <w:rsid w:val="00487647"/>
    <w:rsid w:val="0048765B"/>
    <w:rsid w:val="00487692"/>
    <w:rsid w:val="00487697"/>
    <w:rsid w:val="004876AE"/>
    <w:rsid w:val="004876B2"/>
    <w:rsid w:val="004876D7"/>
    <w:rsid w:val="004876DC"/>
    <w:rsid w:val="004876EA"/>
    <w:rsid w:val="0048770A"/>
    <w:rsid w:val="0048773D"/>
    <w:rsid w:val="00487781"/>
    <w:rsid w:val="0048778C"/>
    <w:rsid w:val="00487813"/>
    <w:rsid w:val="00487816"/>
    <w:rsid w:val="00487817"/>
    <w:rsid w:val="0048786B"/>
    <w:rsid w:val="0048787E"/>
    <w:rsid w:val="00487891"/>
    <w:rsid w:val="004878AA"/>
    <w:rsid w:val="004878B0"/>
    <w:rsid w:val="004878B1"/>
    <w:rsid w:val="004878C7"/>
    <w:rsid w:val="004878EE"/>
    <w:rsid w:val="0048790F"/>
    <w:rsid w:val="00487931"/>
    <w:rsid w:val="004879DE"/>
    <w:rsid w:val="004879E2"/>
    <w:rsid w:val="00487A26"/>
    <w:rsid w:val="00487A44"/>
    <w:rsid w:val="00487A6A"/>
    <w:rsid w:val="00487A6F"/>
    <w:rsid w:val="00487A88"/>
    <w:rsid w:val="00487A95"/>
    <w:rsid w:val="00487A9F"/>
    <w:rsid w:val="00487AC8"/>
    <w:rsid w:val="00487AD3"/>
    <w:rsid w:val="00487AE4"/>
    <w:rsid w:val="00487B22"/>
    <w:rsid w:val="00487B3F"/>
    <w:rsid w:val="00487B40"/>
    <w:rsid w:val="00487B65"/>
    <w:rsid w:val="00487BAA"/>
    <w:rsid w:val="00487BAF"/>
    <w:rsid w:val="00487BC7"/>
    <w:rsid w:val="00487BDB"/>
    <w:rsid w:val="00487BE0"/>
    <w:rsid w:val="00487BF6"/>
    <w:rsid w:val="00487C30"/>
    <w:rsid w:val="00487C7E"/>
    <w:rsid w:val="00487C8A"/>
    <w:rsid w:val="00487C9D"/>
    <w:rsid w:val="00487CBF"/>
    <w:rsid w:val="00487CEA"/>
    <w:rsid w:val="00487D08"/>
    <w:rsid w:val="00487D3C"/>
    <w:rsid w:val="00487D4D"/>
    <w:rsid w:val="00487D4E"/>
    <w:rsid w:val="00487D88"/>
    <w:rsid w:val="00487D89"/>
    <w:rsid w:val="00487DEB"/>
    <w:rsid w:val="00487DEF"/>
    <w:rsid w:val="00487E1D"/>
    <w:rsid w:val="00487E36"/>
    <w:rsid w:val="00487E8F"/>
    <w:rsid w:val="00487EDB"/>
    <w:rsid w:val="00487EF0"/>
    <w:rsid w:val="00487F02"/>
    <w:rsid w:val="00487F82"/>
    <w:rsid w:val="00487FDF"/>
    <w:rsid w:val="00490009"/>
    <w:rsid w:val="00490056"/>
    <w:rsid w:val="0049005D"/>
    <w:rsid w:val="0049005E"/>
    <w:rsid w:val="00490077"/>
    <w:rsid w:val="0049008E"/>
    <w:rsid w:val="0049009B"/>
    <w:rsid w:val="004900FD"/>
    <w:rsid w:val="0049011A"/>
    <w:rsid w:val="0049018D"/>
    <w:rsid w:val="004901B1"/>
    <w:rsid w:val="004901D0"/>
    <w:rsid w:val="00490236"/>
    <w:rsid w:val="00490275"/>
    <w:rsid w:val="00490313"/>
    <w:rsid w:val="00490322"/>
    <w:rsid w:val="00490387"/>
    <w:rsid w:val="004903DF"/>
    <w:rsid w:val="004903E7"/>
    <w:rsid w:val="004903F5"/>
    <w:rsid w:val="0049041B"/>
    <w:rsid w:val="00490441"/>
    <w:rsid w:val="00490475"/>
    <w:rsid w:val="00490478"/>
    <w:rsid w:val="004904BE"/>
    <w:rsid w:val="004904F1"/>
    <w:rsid w:val="00490555"/>
    <w:rsid w:val="00490565"/>
    <w:rsid w:val="00490574"/>
    <w:rsid w:val="00490664"/>
    <w:rsid w:val="0049068B"/>
    <w:rsid w:val="00490699"/>
    <w:rsid w:val="004906AE"/>
    <w:rsid w:val="004906BE"/>
    <w:rsid w:val="004906E6"/>
    <w:rsid w:val="004906F2"/>
    <w:rsid w:val="0049070C"/>
    <w:rsid w:val="00490719"/>
    <w:rsid w:val="00490742"/>
    <w:rsid w:val="0049076F"/>
    <w:rsid w:val="00490787"/>
    <w:rsid w:val="0049079C"/>
    <w:rsid w:val="004907DE"/>
    <w:rsid w:val="004907EC"/>
    <w:rsid w:val="00490828"/>
    <w:rsid w:val="00490851"/>
    <w:rsid w:val="004908E4"/>
    <w:rsid w:val="0049092B"/>
    <w:rsid w:val="00490995"/>
    <w:rsid w:val="00490998"/>
    <w:rsid w:val="004909A2"/>
    <w:rsid w:val="004909C3"/>
    <w:rsid w:val="004909FF"/>
    <w:rsid w:val="00490A1E"/>
    <w:rsid w:val="00490A71"/>
    <w:rsid w:val="00490ABD"/>
    <w:rsid w:val="00490AD8"/>
    <w:rsid w:val="00490AFC"/>
    <w:rsid w:val="00490B03"/>
    <w:rsid w:val="00490B0C"/>
    <w:rsid w:val="00490B16"/>
    <w:rsid w:val="00490B8A"/>
    <w:rsid w:val="00490BC4"/>
    <w:rsid w:val="00490BCF"/>
    <w:rsid w:val="00490C24"/>
    <w:rsid w:val="00490C6F"/>
    <w:rsid w:val="00490C80"/>
    <w:rsid w:val="00490C9D"/>
    <w:rsid w:val="00490C9E"/>
    <w:rsid w:val="00490CB3"/>
    <w:rsid w:val="00490CC7"/>
    <w:rsid w:val="00490CD7"/>
    <w:rsid w:val="00490CDE"/>
    <w:rsid w:val="00490CFD"/>
    <w:rsid w:val="00490D0D"/>
    <w:rsid w:val="00490D35"/>
    <w:rsid w:val="00490D71"/>
    <w:rsid w:val="00490DCD"/>
    <w:rsid w:val="00490DD4"/>
    <w:rsid w:val="00490E9E"/>
    <w:rsid w:val="00490EA1"/>
    <w:rsid w:val="00490EAD"/>
    <w:rsid w:val="00490EF5"/>
    <w:rsid w:val="00490F00"/>
    <w:rsid w:val="00490F4B"/>
    <w:rsid w:val="00490F4C"/>
    <w:rsid w:val="00490F5B"/>
    <w:rsid w:val="00490F61"/>
    <w:rsid w:val="00490F68"/>
    <w:rsid w:val="00490FD0"/>
    <w:rsid w:val="00491060"/>
    <w:rsid w:val="004910B1"/>
    <w:rsid w:val="004910BE"/>
    <w:rsid w:val="004910FA"/>
    <w:rsid w:val="0049111E"/>
    <w:rsid w:val="00491140"/>
    <w:rsid w:val="0049116B"/>
    <w:rsid w:val="0049117E"/>
    <w:rsid w:val="00491198"/>
    <w:rsid w:val="0049119D"/>
    <w:rsid w:val="00491211"/>
    <w:rsid w:val="0049121B"/>
    <w:rsid w:val="0049121C"/>
    <w:rsid w:val="0049122D"/>
    <w:rsid w:val="0049125E"/>
    <w:rsid w:val="00491277"/>
    <w:rsid w:val="00491298"/>
    <w:rsid w:val="004912A2"/>
    <w:rsid w:val="004912F1"/>
    <w:rsid w:val="0049133B"/>
    <w:rsid w:val="00491343"/>
    <w:rsid w:val="0049134D"/>
    <w:rsid w:val="0049136E"/>
    <w:rsid w:val="00491398"/>
    <w:rsid w:val="004913A3"/>
    <w:rsid w:val="004913BF"/>
    <w:rsid w:val="004913CC"/>
    <w:rsid w:val="004913EC"/>
    <w:rsid w:val="0049140F"/>
    <w:rsid w:val="00491456"/>
    <w:rsid w:val="0049148E"/>
    <w:rsid w:val="004914F0"/>
    <w:rsid w:val="00491544"/>
    <w:rsid w:val="00491570"/>
    <w:rsid w:val="00491580"/>
    <w:rsid w:val="00491587"/>
    <w:rsid w:val="004915BC"/>
    <w:rsid w:val="004915BE"/>
    <w:rsid w:val="004915D1"/>
    <w:rsid w:val="004915F7"/>
    <w:rsid w:val="004915FC"/>
    <w:rsid w:val="00491638"/>
    <w:rsid w:val="004916A9"/>
    <w:rsid w:val="004916C4"/>
    <w:rsid w:val="004916C9"/>
    <w:rsid w:val="004916DF"/>
    <w:rsid w:val="004916E0"/>
    <w:rsid w:val="004916FD"/>
    <w:rsid w:val="00491721"/>
    <w:rsid w:val="00491725"/>
    <w:rsid w:val="00491760"/>
    <w:rsid w:val="0049177F"/>
    <w:rsid w:val="004917F5"/>
    <w:rsid w:val="00491804"/>
    <w:rsid w:val="0049186A"/>
    <w:rsid w:val="00491894"/>
    <w:rsid w:val="004918BA"/>
    <w:rsid w:val="004918C3"/>
    <w:rsid w:val="004918C6"/>
    <w:rsid w:val="004918F4"/>
    <w:rsid w:val="004918FA"/>
    <w:rsid w:val="0049191E"/>
    <w:rsid w:val="00491926"/>
    <w:rsid w:val="0049195A"/>
    <w:rsid w:val="0049197B"/>
    <w:rsid w:val="00491995"/>
    <w:rsid w:val="004919EB"/>
    <w:rsid w:val="00491A14"/>
    <w:rsid w:val="00491A35"/>
    <w:rsid w:val="00491A46"/>
    <w:rsid w:val="00491A62"/>
    <w:rsid w:val="00491A6F"/>
    <w:rsid w:val="00491B74"/>
    <w:rsid w:val="00491B81"/>
    <w:rsid w:val="00491BF5"/>
    <w:rsid w:val="00491BF8"/>
    <w:rsid w:val="00491C2F"/>
    <w:rsid w:val="00491C32"/>
    <w:rsid w:val="00491C4E"/>
    <w:rsid w:val="00491C52"/>
    <w:rsid w:val="00491C8F"/>
    <w:rsid w:val="00491C92"/>
    <w:rsid w:val="00491CB0"/>
    <w:rsid w:val="00491CC7"/>
    <w:rsid w:val="00491CD5"/>
    <w:rsid w:val="00491CE9"/>
    <w:rsid w:val="00491CFE"/>
    <w:rsid w:val="00491D2C"/>
    <w:rsid w:val="00491D3C"/>
    <w:rsid w:val="00491D57"/>
    <w:rsid w:val="00491D64"/>
    <w:rsid w:val="00491D7A"/>
    <w:rsid w:val="00491E2B"/>
    <w:rsid w:val="00491E30"/>
    <w:rsid w:val="00491E3C"/>
    <w:rsid w:val="00491EFB"/>
    <w:rsid w:val="00491F07"/>
    <w:rsid w:val="00491F29"/>
    <w:rsid w:val="00491F36"/>
    <w:rsid w:val="00491F3A"/>
    <w:rsid w:val="00491F3F"/>
    <w:rsid w:val="00491F74"/>
    <w:rsid w:val="00491F98"/>
    <w:rsid w:val="00492024"/>
    <w:rsid w:val="0049203C"/>
    <w:rsid w:val="004920A2"/>
    <w:rsid w:val="004920C5"/>
    <w:rsid w:val="004920D3"/>
    <w:rsid w:val="004920FC"/>
    <w:rsid w:val="00492107"/>
    <w:rsid w:val="0049216D"/>
    <w:rsid w:val="00492194"/>
    <w:rsid w:val="004921A1"/>
    <w:rsid w:val="004921BA"/>
    <w:rsid w:val="004921F3"/>
    <w:rsid w:val="00492217"/>
    <w:rsid w:val="00492238"/>
    <w:rsid w:val="0049223C"/>
    <w:rsid w:val="0049226C"/>
    <w:rsid w:val="004922C0"/>
    <w:rsid w:val="004922C4"/>
    <w:rsid w:val="004922FE"/>
    <w:rsid w:val="00492308"/>
    <w:rsid w:val="0049231B"/>
    <w:rsid w:val="00492344"/>
    <w:rsid w:val="00492388"/>
    <w:rsid w:val="004923CC"/>
    <w:rsid w:val="004923D1"/>
    <w:rsid w:val="004923D3"/>
    <w:rsid w:val="004923E3"/>
    <w:rsid w:val="0049244F"/>
    <w:rsid w:val="00492465"/>
    <w:rsid w:val="00492511"/>
    <w:rsid w:val="0049251C"/>
    <w:rsid w:val="00492556"/>
    <w:rsid w:val="00492560"/>
    <w:rsid w:val="0049258A"/>
    <w:rsid w:val="004925E0"/>
    <w:rsid w:val="004925F2"/>
    <w:rsid w:val="00492621"/>
    <w:rsid w:val="00492665"/>
    <w:rsid w:val="00492672"/>
    <w:rsid w:val="00492675"/>
    <w:rsid w:val="004926A4"/>
    <w:rsid w:val="004926C4"/>
    <w:rsid w:val="004926CC"/>
    <w:rsid w:val="004926D5"/>
    <w:rsid w:val="00492766"/>
    <w:rsid w:val="0049277D"/>
    <w:rsid w:val="00492780"/>
    <w:rsid w:val="00492787"/>
    <w:rsid w:val="004927B5"/>
    <w:rsid w:val="00492831"/>
    <w:rsid w:val="00492832"/>
    <w:rsid w:val="0049283B"/>
    <w:rsid w:val="0049283E"/>
    <w:rsid w:val="0049285C"/>
    <w:rsid w:val="0049287F"/>
    <w:rsid w:val="0049288F"/>
    <w:rsid w:val="004928BB"/>
    <w:rsid w:val="004928F5"/>
    <w:rsid w:val="00492929"/>
    <w:rsid w:val="00492935"/>
    <w:rsid w:val="00492939"/>
    <w:rsid w:val="00492942"/>
    <w:rsid w:val="0049299B"/>
    <w:rsid w:val="004929C9"/>
    <w:rsid w:val="00492A09"/>
    <w:rsid w:val="00492A83"/>
    <w:rsid w:val="00492A90"/>
    <w:rsid w:val="00492ACD"/>
    <w:rsid w:val="00492B01"/>
    <w:rsid w:val="00492B2A"/>
    <w:rsid w:val="00492B37"/>
    <w:rsid w:val="00492B46"/>
    <w:rsid w:val="00492B59"/>
    <w:rsid w:val="00492B7D"/>
    <w:rsid w:val="00492BA1"/>
    <w:rsid w:val="00492BBC"/>
    <w:rsid w:val="00492BBD"/>
    <w:rsid w:val="00492BC6"/>
    <w:rsid w:val="00492BD4"/>
    <w:rsid w:val="00492BEB"/>
    <w:rsid w:val="00492C04"/>
    <w:rsid w:val="00492C98"/>
    <w:rsid w:val="00492CA5"/>
    <w:rsid w:val="00492CD8"/>
    <w:rsid w:val="00492CDC"/>
    <w:rsid w:val="00492D0A"/>
    <w:rsid w:val="00492D2F"/>
    <w:rsid w:val="00492D32"/>
    <w:rsid w:val="00492D4C"/>
    <w:rsid w:val="00492DDD"/>
    <w:rsid w:val="00492DED"/>
    <w:rsid w:val="00492DEE"/>
    <w:rsid w:val="00492DFC"/>
    <w:rsid w:val="00492E0D"/>
    <w:rsid w:val="00492E16"/>
    <w:rsid w:val="00492E3F"/>
    <w:rsid w:val="00492E73"/>
    <w:rsid w:val="00492E9E"/>
    <w:rsid w:val="00492ED7"/>
    <w:rsid w:val="00492EFA"/>
    <w:rsid w:val="00492F04"/>
    <w:rsid w:val="00492F0F"/>
    <w:rsid w:val="00492F46"/>
    <w:rsid w:val="00492F5F"/>
    <w:rsid w:val="00492FB8"/>
    <w:rsid w:val="00492FC1"/>
    <w:rsid w:val="00492FCE"/>
    <w:rsid w:val="00492FCF"/>
    <w:rsid w:val="00492FE3"/>
    <w:rsid w:val="00492FF4"/>
    <w:rsid w:val="00492FFE"/>
    <w:rsid w:val="00493027"/>
    <w:rsid w:val="0049302C"/>
    <w:rsid w:val="00493050"/>
    <w:rsid w:val="0049308A"/>
    <w:rsid w:val="004930A2"/>
    <w:rsid w:val="004930F6"/>
    <w:rsid w:val="00493104"/>
    <w:rsid w:val="00493117"/>
    <w:rsid w:val="00493161"/>
    <w:rsid w:val="004931A6"/>
    <w:rsid w:val="004931AA"/>
    <w:rsid w:val="004931C4"/>
    <w:rsid w:val="00493200"/>
    <w:rsid w:val="00493212"/>
    <w:rsid w:val="0049321D"/>
    <w:rsid w:val="00493257"/>
    <w:rsid w:val="00493265"/>
    <w:rsid w:val="004932D3"/>
    <w:rsid w:val="004932F9"/>
    <w:rsid w:val="0049332C"/>
    <w:rsid w:val="0049335C"/>
    <w:rsid w:val="00493362"/>
    <w:rsid w:val="00493386"/>
    <w:rsid w:val="004933A2"/>
    <w:rsid w:val="004933BA"/>
    <w:rsid w:val="00493426"/>
    <w:rsid w:val="0049343E"/>
    <w:rsid w:val="0049344E"/>
    <w:rsid w:val="00493465"/>
    <w:rsid w:val="00493468"/>
    <w:rsid w:val="004934A1"/>
    <w:rsid w:val="004934D6"/>
    <w:rsid w:val="004934EC"/>
    <w:rsid w:val="0049351B"/>
    <w:rsid w:val="0049353E"/>
    <w:rsid w:val="00493561"/>
    <w:rsid w:val="00493597"/>
    <w:rsid w:val="004935E3"/>
    <w:rsid w:val="004935FF"/>
    <w:rsid w:val="00493616"/>
    <w:rsid w:val="0049363E"/>
    <w:rsid w:val="00493666"/>
    <w:rsid w:val="004936BD"/>
    <w:rsid w:val="004936D2"/>
    <w:rsid w:val="004936F7"/>
    <w:rsid w:val="00493710"/>
    <w:rsid w:val="0049371F"/>
    <w:rsid w:val="00493769"/>
    <w:rsid w:val="0049379E"/>
    <w:rsid w:val="004937A9"/>
    <w:rsid w:val="004937C2"/>
    <w:rsid w:val="004937F0"/>
    <w:rsid w:val="00493866"/>
    <w:rsid w:val="004938F0"/>
    <w:rsid w:val="00493942"/>
    <w:rsid w:val="00493983"/>
    <w:rsid w:val="004939D5"/>
    <w:rsid w:val="004939D9"/>
    <w:rsid w:val="00493A21"/>
    <w:rsid w:val="00493A40"/>
    <w:rsid w:val="00493A7B"/>
    <w:rsid w:val="00493A9F"/>
    <w:rsid w:val="00493AE4"/>
    <w:rsid w:val="00493B01"/>
    <w:rsid w:val="00493B1A"/>
    <w:rsid w:val="00493B4A"/>
    <w:rsid w:val="00493B69"/>
    <w:rsid w:val="00493B7A"/>
    <w:rsid w:val="00493B8B"/>
    <w:rsid w:val="00493B92"/>
    <w:rsid w:val="00493BE4"/>
    <w:rsid w:val="00493C07"/>
    <w:rsid w:val="00493C13"/>
    <w:rsid w:val="00493C67"/>
    <w:rsid w:val="00493CBA"/>
    <w:rsid w:val="00493CCA"/>
    <w:rsid w:val="00493D52"/>
    <w:rsid w:val="00493D5D"/>
    <w:rsid w:val="00493D8E"/>
    <w:rsid w:val="00493D98"/>
    <w:rsid w:val="00493D9F"/>
    <w:rsid w:val="00493DB8"/>
    <w:rsid w:val="00493DD1"/>
    <w:rsid w:val="00493DD8"/>
    <w:rsid w:val="00493E02"/>
    <w:rsid w:val="00493E46"/>
    <w:rsid w:val="00493E49"/>
    <w:rsid w:val="00493E80"/>
    <w:rsid w:val="00493EA2"/>
    <w:rsid w:val="00493EC1"/>
    <w:rsid w:val="00493F05"/>
    <w:rsid w:val="00493F37"/>
    <w:rsid w:val="00493F51"/>
    <w:rsid w:val="00493F75"/>
    <w:rsid w:val="00493F83"/>
    <w:rsid w:val="00493F85"/>
    <w:rsid w:val="00493FDB"/>
    <w:rsid w:val="00493FDE"/>
    <w:rsid w:val="00494016"/>
    <w:rsid w:val="00494021"/>
    <w:rsid w:val="00494028"/>
    <w:rsid w:val="00494074"/>
    <w:rsid w:val="00494097"/>
    <w:rsid w:val="004940A0"/>
    <w:rsid w:val="004940B6"/>
    <w:rsid w:val="004940C6"/>
    <w:rsid w:val="0049412C"/>
    <w:rsid w:val="00494146"/>
    <w:rsid w:val="0049414B"/>
    <w:rsid w:val="00494156"/>
    <w:rsid w:val="00494162"/>
    <w:rsid w:val="004941C7"/>
    <w:rsid w:val="00494266"/>
    <w:rsid w:val="00494269"/>
    <w:rsid w:val="00494297"/>
    <w:rsid w:val="004942A7"/>
    <w:rsid w:val="004942D0"/>
    <w:rsid w:val="004942DC"/>
    <w:rsid w:val="004942FE"/>
    <w:rsid w:val="00494310"/>
    <w:rsid w:val="00494399"/>
    <w:rsid w:val="004943B3"/>
    <w:rsid w:val="004943B6"/>
    <w:rsid w:val="004943D2"/>
    <w:rsid w:val="00494415"/>
    <w:rsid w:val="00494440"/>
    <w:rsid w:val="00494479"/>
    <w:rsid w:val="00494487"/>
    <w:rsid w:val="004944AC"/>
    <w:rsid w:val="00494508"/>
    <w:rsid w:val="0049450B"/>
    <w:rsid w:val="0049450E"/>
    <w:rsid w:val="0049452A"/>
    <w:rsid w:val="00494596"/>
    <w:rsid w:val="004945BC"/>
    <w:rsid w:val="004945DB"/>
    <w:rsid w:val="004945FB"/>
    <w:rsid w:val="00494660"/>
    <w:rsid w:val="00494666"/>
    <w:rsid w:val="004946D1"/>
    <w:rsid w:val="004946DE"/>
    <w:rsid w:val="00494704"/>
    <w:rsid w:val="0049471A"/>
    <w:rsid w:val="00494735"/>
    <w:rsid w:val="0049474B"/>
    <w:rsid w:val="0049478E"/>
    <w:rsid w:val="004947AA"/>
    <w:rsid w:val="004947DE"/>
    <w:rsid w:val="004947DF"/>
    <w:rsid w:val="00494812"/>
    <w:rsid w:val="0049487E"/>
    <w:rsid w:val="00494895"/>
    <w:rsid w:val="0049491C"/>
    <w:rsid w:val="00494948"/>
    <w:rsid w:val="0049495F"/>
    <w:rsid w:val="0049496B"/>
    <w:rsid w:val="00494975"/>
    <w:rsid w:val="0049497D"/>
    <w:rsid w:val="004949DC"/>
    <w:rsid w:val="00494A44"/>
    <w:rsid w:val="00494A7C"/>
    <w:rsid w:val="00494A90"/>
    <w:rsid w:val="00494AAC"/>
    <w:rsid w:val="00494AC2"/>
    <w:rsid w:val="00494AD2"/>
    <w:rsid w:val="00494B00"/>
    <w:rsid w:val="00494B1C"/>
    <w:rsid w:val="00494B33"/>
    <w:rsid w:val="00494B79"/>
    <w:rsid w:val="00494B8A"/>
    <w:rsid w:val="00494C3A"/>
    <w:rsid w:val="00494C43"/>
    <w:rsid w:val="00494C4E"/>
    <w:rsid w:val="00494C50"/>
    <w:rsid w:val="00494C59"/>
    <w:rsid w:val="00494C7F"/>
    <w:rsid w:val="00494C83"/>
    <w:rsid w:val="00494CAC"/>
    <w:rsid w:val="00494CC4"/>
    <w:rsid w:val="00494CF2"/>
    <w:rsid w:val="00494D04"/>
    <w:rsid w:val="00494D3C"/>
    <w:rsid w:val="00494D45"/>
    <w:rsid w:val="00494D6F"/>
    <w:rsid w:val="00494DA4"/>
    <w:rsid w:val="00494DAE"/>
    <w:rsid w:val="00494DBB"/>
    <w:rsid w:val="00494DCC"/>
    <w:rsid w:val="00494DE1"/>
    <w:rsid w:val="00494DEA"/>
    <w:rsid w:val="00494E3D"/>
    <w:rsid w:val="00494E9D"/>
    <w:rsid w:val="00494EF8"/>
    <w:rsid w:val="00494F1C"/>
    <w:rsid w:val="00494F1E"/>
    <w:rsid w:val="00494F70"/>
    <w:rsid w:val="00495010"/>
    <w:rsid w:val="0049501D"/>
    <w:rsid w:val="00495042"/>
    <w:rsid w:val="0049506E"/>
    <w:rsid w:val="004950C4"/>
    <w:rsid w:val="004950EF"/>
    <w:rsid w:val="00495100"/>
    <w:rsid w:val="00495151"/>
    <w:rsid w:val="0049516C"/>
    <w:rsid w:val="00495186"/>
    <w:rsid w:val="004951C9"/>
    <w:rsid w:val="004951CA"/>
    <w:rsid w:val="004951DF"/>
    <w:rsid w:val="00495281"/>
    <w:rsid w:val="00495287"/>
    <w:rsid w:val="0049528E"/>
    <w:rsid w:val="004952A8"/>
    <w:rsid w:val="004952A9"/>
    <w:rsid w:val="004952C6"/>
    <w:rsid w:val="004952DC"/>
    <w:rsid w:val="004952E1"/>
    <w:rsid w:val="004952F0"/>
    <w:rsid w:val="0049531D"/>
    <w:rsid w:val="00495361"/>
    <w:rsid w:val="00495363"/>
    <w:rsid w:val="00495364"/>
    <w:rsid w:val="0049537A"/>
    <w:rsid w:val="004953C9"/>
    <w:rsid w:val="004953EE"/>
    <w:rsid w:val="0049540B"/>
    <w:rsid w:val="00495434"/>
    <w:rsid w:val="00495438"/>
    <w:rsid w:val="0049543A"/>
    <w:rsid w:val="00495443"/>
    <w:rsid w:val="004954B1"/>
    <w:rsid w:val="004954BF"/>
    <w:rsid w:val="004954CA"/>
    <w:rsid w:val="004954F9"/>
    <w:rsid w:val="0049550B"/>
    <w:rsid w:val="00495532"/>
    <w:rsid w:val="00495547"/>
    <w:rsid w:val="00495575"/>
    <w:rsid w:val="00495576"/>
    <w:rsid w:val="00495580"/>
    <w:rsid w:val="00495597"/>
    <w:rsid w:val="004955E3"/>
    <w:rsid w:val="0049560F"/>
    <w:rsid w:val="00495640"/>
    <w:rsid w:val="00495697"/>
    <w:rsid w:val="004956CA"/>
    <w:rsid w:val="004956D0"/>
    <w:rsid w:val="004956D1"/>
    <w:rsid w:val="004956EA"/>
    <w:rsid w:val="00495707"/>
    <w:rsid w:val="00495710"/>
    <w:rsid w:val="00495721"/>
    <w:rsid w:val="00495741"/>
    <w:rsid w:val="0049575B"/>
    <w:rsid w:val="00495773"/>
    <w:rsid w:val="0049577B"/>
    <w:rsid w:val="00495863"/>
    <w:rsid w:val="00495866"/>
    <w:rsid w:val="00495887"/>
    <w:rsid w:val="00495888"/>
    <w:rsid w:val="004958DB"/>
    <w:rsid w:val="004958E2"/>
    <w:rsid w:val="00495964"/>
    <w:rsid w:val="0049596C"/>
    <w:rsid w:val="0049597B"/>
    <w:rsid w:val="0049599A"/>
    <w:rsid w:val="004959CC"/>
    <w:rsid w:val="00495A2E"/>
    <w:rsid w:val="00495A71"/>
    <w:rsid w:val="00495AE2"/>
    <w:rsid w:val="00495B27"/>
    <w:rsid w:val="00495B65"/>
    <w:rsid w:val="00495B82"/>
    <w:rsid w:val="00495BBF"/>
    <w:rsid w:val="00495BEE"/>
    <w:rsid w:val="00495C0F"/>
    <w:rsid w:val="00495C1B"/>
    <w:rsid w:val="00495C3B"/>
    <w:rsid w:val="00495C4F"/>
    <w:rsid w:val="00495C5E"/>
    <w:rsid w:val="00495C75"/>
    <w:rsid w:val="00495C7D"/>
    <w:rsid w:val="00495CA6"/>
    <w:rsid w:val="00495CDA"/>
    <w:rsid w:val="00495D27"/>
    <w:rsid w:val="00495D32"/>
    <w:rsid w:val="00495D54"/>
    <w:rsid w:val="00495D66"/>
    <w:rsid w:val="00495D6F"/>
    <w:rsid w:val="00495D86"/>
    <w:rsid w:val="00495DFA"/>
    <w:rsid w:val="00495E0B"/>
    <w:rsid w:val="00495E2A"/>
    <w:rsid w:val="00495E4B"/>
    <w:rsid w:val="00495E51"/>
    <w:rsid w:val="00495E7D"/>
    <w:rsid w:val="00495EDE"/>
    <w:rsid w:val="00495F0E"/>
    <w:rsid w:val="00495F6B"/>
    <w:rsid w:val="00495F94"/>
    <w:rsid w:val="00495FD4"/>
    <w:rsid w:val="00495FDA"/>
    <w:rsid w:val="0049600E"/>
    <w:rsid w:val="00496013"/>
    <w:rsid w:val="00496058"/>
    <w:rsid w:val="0049605A"/>
    <w:rsid w:val="0049606D"/>
    <w:rsid w:val="00496076"/>
    <w:rsid w:val="00496082"/>
    <w:rsid w:val="004960D2"/>
    <w:rsid w:val="004960EA"/>
    <w:rsid w:val="00496152"/>
    <w:rsid w:val="0049616A"/>
    <w:rsid w:val="0049617E"/>
    <w:rsid w:val="00496197"/>
    <w:rsid w:val="004961A5"/>
    <w:rsid w:val="004961E3"/>
    <w:rsid w:val="004961ED"/>
    <w:rsid w:val="004961FF"/>
    <w:rsid w:val="00496263"/>
    <w:rsid w:val="00496274"/>
    <w:rsid w:val="004962C8"/>
    <w:rsid w:val="004962D4"/>
    <w:rsid w:val="004962E2"/>
    <w:rsid w:val="00496312"/>
    <w:rsid w:val="00496321"/>
    <w:rsid w:val="0049632B"/>
    <w:rsid w:val="00496363"/>
    <w:rsid w:val="00496387"/>
    <w:rsid w:val="004963C7"/>
    <w:rsid w:val="00496413"/>
    <w:rsid w:val="00496462"/>
    <w:rsid w:val="0049646C"/>
    <w:rsid w:val="00496471"/>
    <w:rsid w:val="0049647C"/>
    <w:rsid w:val="00496482"/>
    <w:rsid w:val="004964B5"/>
    <w:rsid w:val="004964BF"/>
    <w:rsid w:val="0049652E"/>
    <w:rsid w:val="00496546"/>
    <w:rsid w:val="00496547"/>
    <w:rsid w:val="0049655B"/>
    <w:rsid w:val="0049655E"/>
    <w:rsid w:val="0049656F"/>
    <w:rsid w:val="0049658F"/>
    <w:rsid w:val="004965AB"/>
    <w:rsid w:val="004965C6"/>
    <w:rsid w:val="00496624"/>
    <w:rsid w:val="0049662D"/>
    <w:rsid w:val="0049663A"/>
    <w:rsid w:val="00496659"/>
    <w:rsid w:val="00496672"/>
    <w:rsid w:val="0049668C"/>
    <w:rsid w:val="004966D0"/>
    <w:rsid w:val="004966ED"/>
    <w:rsid w:val="0049672B"/>
    <w:rsid w:val="0049677F"/>
    <w:rsid w:val="004967BE"/>
    <w:rsid w:val="004967EC"/>
    <w:rsid w:val="004967FC"/>
    <w:rsid w:val="00496818"/>
    <w:rsid w:val="00496828"/>
    <w:rsid w:val="0049684C"/>
    <w:rsid w:val="0049684F"/>
    <w:rsid w:val="00496854"/>
    <w:rsid w:val="00496865"/>
    <w:rsid w:val="00496870"/>
    <w:rsid w:val="0049687E"/>
    <w:rsid w:val="004968AE"/>
    <w:rsid w:val="004968B8"/>
    <w:rsid w:val="004968E7"/>
    <w:rsid w:val="004968F9"/>
    <w:rsid w:val="00496902"/>
    <w:rsid w:val="00496904"/>
    <w:rsid w:val="0049691E"/>
    <w:rsid w:val="0049692E"/>
    <w:rsid w:val="00496930"/>
    <w:rsid w:val="00496932"/>
    <w:rsid w:val="0049695A"/>
    <w:rsid w:val="00496995"/>
    <w:rsid w:val="004969A1"/>
    <w:rsid w:val="004969CF"/>
    <w:rsid w:val="004969DD"/>
    <w:rsid w:val="004969F2"/>
    <w:rsid w:val="00496A46"/>
    <w:rsid w:val="00496A4C"/>
    <w:rsid w:val="00496A65"/>
    <w:rsid w:val="00496A80"/>
    <w:rsid w:val="00496A83"/>
    <w:rsid w:val="00496AB5"/>
    <w:rsid w:val="00496AD2"/>
    <w:rsid w:val="00496AE1"/>
    <w:rsid w:val="00496AF8"/>
    <w:rsid w:val="00496B39"/>
    <w:rsid w:val="00496B51"/>
    <w:rsid w:val="00496B78"/>
    <w:rsid w:val="00496BB2"/>
    <w:rsid w:val="00496BBD"/>
    <w:rsid w:val="00496BF5"/>
    <w:rsid w:val="00496BF9"/>
    <w:rsid w:val="00496C04"/>
    <w:rsid w:val="00496C3C"/>
    <w:rsid w:val="00496C81"/>
    <w:rsid w:val="00496C82"/>
    <w:rsid w:val="00496C92"/>
    <w:rsid w:val="00496CA8"/>
    <w:rsid w:val="00496CB4"/>
    <w:rsid w:val="00496CDF"/>
    <w:rsid w:val="00496CFB"/>
    <w:rsid w:val="00496D7F"/>
    <w:rsid w:val="00496DC7"/>
    <w:rsid w:val="00496DDC"/>
    <w:rsid w:val="00496DEF"/>
    <w:rsid w:val="00496E05"/>
    <w:rsid w:val="00496E64"/>
    <w:rsid w:val="00496EA6"/>
    <w:rsid w:val="00496EE6"/>
    <w:rsid w:val="00496EE7"/>
    <w:rsid w:val="00496EEA"/>
    <w:rsid w:val="00496F01"/>
    <w:rsid w:val="00496F2B"/>
    <w:rsid w:val="00496F42"/>
    <w:rsid w:val="00496F49"/>
    <w:rsid w:val="00496F59"/>
    <w:rsid w:val="00496FA3"/>
    <w:rsid w:val="00496FAD"/>
    <w:rsid w:val="00496FCF"/>
    <w:rsid w:val="00497027"/>
    <w:rsid w:val="0049703E"/>
    <w:rsid w:val="00497051"/>
    <w:rsid w:val="00497070"/>
    <w:rsid w:val="0049707C"/>
    <w:rsid w:val="0049708A"/>
    <w:rsid w:val="00497093"/>
    <w:rsid w:val="004970BA"/>
    <w:rsid w:val="004970C5"/>
    <w:rsid w:val="004970DC"/>
    <w:rsid w:val="004970E0"/>
    <w:rsid w:val="00497105"/>
    <w:rsid w:val="0049711D"/>
    <w:rsid w:val="00497127"/>
    <w:rsid w:val="0049715B"/>
    <w:rsid w:val="00497178"/>
    <w:rsid w:val="0049718F"/>
    <w:rsid w:val="0049719C"/>
    <w:rsid w:val="00497215"/>
    <w:rsid w:val="00497244"/>
    <w:rsid w:val="00497251"/>
    <w:rsid w:val="00497254"/>
    <w:rsid w:val="004972D2"/>
    <w:rsid w:val="004972E9"/>
    <w:rsid w:val="004972F2"/>
    <w:rsid w:val="00497302"/>
    <w:rsid w:val="00497332"/>
    <w:rsid w:val="00497340"/>
    <w:rsid w:val="00497382"/>
    <w:rsid w:val="004973D3"/>
    <w:rsid w:val="004973D7"/>
    <w:rsid w:val="004973E4"/>
    <w:rsid w:val="00497400"/>
    <w:rsid w:val="0049740A"/>
    <w:rsid w:val="0049745B"/>
    <w:rsid w:val="0049748A"/>
    <w:rsid w:val="004974BD"/>
    <w:rsid w:val="00497566"/>
    <w:rsid w:val="00497583"/>
    <w:rsid w:val="004975D7"/>
    <w:rsid w:val="004975DA"/>
    <w:rsid w:val="0049763E"/>
    <w:rsid w:val="00497652"/>
    <w:rsid w:val="004976E9"/>
    <w:rsid w:val="004976ED"/>
    <w:rsid w:val="00497727"/>
    <w:rsid w:val="00497737"/>
    <w:rsid w:val="00497755"/>
    <w:rsid w:val="00497766"/>
    <w:rsid w:val="0049778A"/>
    <w:rsid w:val="004977B8"/>
    <w:rsid w:val="004977BB"/>
    <w:rsid w:val="00497800"/>
    <w:rsid w:val="00497813"/>
    <w:rsid w:val="0049785D"/>
    <w:rsid w:val="0049789A"/>
    <w:rsid w:val="004978A5"/>
    <w:rsid w:val="004978AA"/>
    <w:rsid w:val="004978B0"/>
    <w:rsid w:val="004978C5"/>
    <w:rsid w:val="004978D2"/>
    <w:rsid w:val="004978E0"/>
    <w:rsid w:val="004978ED"/>
    <w:rsid w:val="0049792B"/>
    <w:rsid w:val="0049798A"/>
    <w:rsid w:val="00497995"/>
    <w:rsid w:val="004979A0"/>
    <w:rsid w:val="004979AD"/>
    <w:rsid w:val="004979E6"/>
    <w:rsid w:val="004979EC"/>
    <w:rsid w:val="00497A0A"/>
    <w:rsid w:val="00497A1D"/>
    <w:rsid w:val="00497A1F"/>
    <w:rsid w:val="00497A2D"/>
    <w:rsid w:val="00497A54"/>
    <w:rsid w:val="00497A91"/>
    <w:rsid w:val="00497AB5"/>
    <w:rsid w:val="00497AD1"/>
    <w:rsid w:val="00497AE7"/>
    <w:rsid w:val="00497B07"/>
    <w:rsid w:val="00497B87"/>
    <w:rsid w:val="00497BB5"/>
    <w:rsid w:val="00497BBF"/>
    <w:rsid w:val="00497BC3"/>
    <w:rsid w:val="00497BCC"/>
    <w:rsid w:val="00497BDD"/>
    <w:rsid w:val="00497BFA"/>
    <w:rsid w:val="00497C45"/>
    <w:rsid w:val="00497C87"/>
    <w:rsid w:val="00497C90"/>
    <w:rsid w:val="00497C9C"/>
    <w:rsid w:val="00497CC0"/>
    <w:rsid w:val="00497CDA"/>
    <w:rsid w:val="00497D17"/>
    <w:rsid w:val="00497D49"/>
    <w:rsid w:val="00497D71"/>
    <w:rsid w:val="00497D9E"/>
    <w:rsid w:val="00497DBB"/>
    <w:rsid w:val="00497DDF"/>
    <w:rsid w:val="00497E01"/>
    <w:rsid w:val="00497E08"/>
    <w:rsid w:val="00497E09"/>
    <w:rsid w:val="00497E39"/>
    <w:rsid w:val="00497EEE"/>
    <w:rsid w:val="00497EFC"/>
    <w:rsid w:val="00497F2C"/>
    <w:rsid w:val="00497F38"/>
    <w:rsid w:val="00497F97"/>
    <w:rsid w:val="00497F99"/>
    <w:rsid w:val="00497FAE"/>
    <w:rsid w:val="00497FBC"/>
    <w:rsid w:val="00497FC2"/>
    <w:rsid w:val="00497FEA"/>
    <w:rsid w:val="00497FF2"/>
    <w:rsid w:val="004A0003"/>
    <w:rsid w:val="004A001D"/>
    <w:rsid w:val="004A003E"/>
    <w:rsid w:val="004A0096"/>
    <w:rsid w:val="004A00BE"/>
    <w:rsid w:val="004A00DD"/>
    <w:rsid w:val="004A017D"/>
    <w:rsid w:val="004A01AD"/>
    <w:rsid w:val="004A01BA"/>
    <w:rsid w:val="004A01BF"/>
    <w:rsid w:val="004A01C7"/>
    <w:rsid w:val="004A01CD"/>
    <w:rsid w:val="004A01D3"/>
    <w:rsid w:val="004A01DF"/>
    <w:rsid w:val="004A023E"/>
    <w:rsid w:val="004A027B"/>
    <w:rsid w:val="004A0293"/>
    <w:rsid w:val="004A036C"/>
    <w:rsid w:val="004A03D6"/>
    <w:rsid w:val="004A0403"/>
    <w:rsid w:val="004A0410"/>
    <w:rsid w:val="004A047A"/>
    <w:rsid w:val="004A048D"/>
    <w:rsid w:val="004A04D2"/>
    <w:rsid w:val="004A0513"/>
    <w:rsid w:val="004A0515"/>
    <w:rsid w:val="004A0543"/>
    <w:rsid w:val="004A059D"/>
    <w:rsid w:val="004A05C0"/>
    <w:rsid w:val="004A05C7"/>
    <w:rsid w:val="004A05F4"/>
    <w:rsid w:val="004A0620"/>
    <w:rsid w:val="004A0632"/>
    <w:rsid w:val="004A0665"/>
    <w:rsid w:val="004A0683"/>
    <w:rsid w:val="004A06BF"/>
    <w:rsid w:val="004A06D3"/>
    <w:rsid w:val="004A0774"/>
    <w:rsid w:val="004A078F"/>
    <w:rsid w:val="004A07DE"/>
    <w:rsid w:val="004A07EA"/>
    <w:rsid w:val="004A080A"/>
    <w:rsid w:val="004A083A"/>
    <w:rsid w:val="004A0852"/>
    <w:rsid w:val="004A087F"/>
    <w:rsid w:val="004A0886"/>
    <w:rsid w:val="004A089B"/>
    <w:rsid w:val="004A08AC"/>
    <w:rsid w:val="004A08C6"/>
    <w:rsid w:val="004A08D2"/>
    <w:rsid w:val="004A0946"/>
    <w:rsid w:val="004A095A"/>
    <w:rsid w:val="004A0964"/>
    <w:rsid w:val="004A0967"/>
    <w:rsid w:val="004A09AA"/>
    <w:rsid w:val="004A09F3"/>
    <w:rsid w:val="004A0A27"/>
    <w:rsid w:val="004A0A2E"/>
    <w:rsid w:val="004A0A32"/>
    <w:rsid w:val="004A0A34"/>
    <w:rsid w:val="004A0A59"/>
    <w:rsid w:val="004A0A63"/>
    <w:rsid w:val="004A0A88"/>
    <w:rsid w:val="004A0A8B"/>
    <w:rsid w:val="004A0AA5"/>
    <w:rsid w:val="004A0AB2"/>
    <w:rsid w:val="004A0ABB"/>
    <w:rsid w:val="004A0B1C"/>
    <w:rsid w:val="004A0B62"/>
    <w:rsid w:val="004A0B7C"/>
    <w:rsid w:val="004A0B8A"/>
    <w:rsid w:val="004A0BDC"/>
    <w:rsid w:val="004A0BF8"/>
    <w:rsid w:val="004A0C20"/>
    <w:rsid w:val="004A0C25"/>
    <w:rsid w:val="004A0C7B"/>
    <w:rsid w:val="004A0CA2"/>
    <w:rsid w:val="004A0CBA"/>
    <w:rsid w:val="004A0CBC"/>
    <w:rsid w:val="004A0CE3"/>
    <w:rsid w:val="004A0CEE"/>
    <w:rsid w:val="004A0D02"/>
    <w:rsid w:val="004A0D52"/>
    <w:rsid w:val="004A0D60"/>
    <w:rsid w:val="004A0D82"/>
    <w:rsid w:val="004A0DC9"/>
    <w:rsid w:val="004A0DDC"/>
    <w:rsid w:val="004A0E16"/>
    <w:rsid w:val="004A0E17"/>
    <w:rsid w:val="004A0E37"/>
    <w:rsid w:val="004A0E52"/>
    <w:rsid w:val="004A0E6A"/>
    <w:rsid w:val="004A0E6E"/>
    <w:rsid w:val="004A0E78"/>
    <w:rsid w:val="004A0E80"/>
    <w:rsid w:val="004A0E94"/>
    <w:rsid w:val="004A0EA6"/>
    <w:rsid w:val="004A0ED4"/>
    <w:rsid w:val="004A0EF2"/>
    <w:rsid w:val="004A0EF9"/>
    <w:rsid w:val="004A0F0B"/>
    <w:rsid w:val="004A0F22"/>
    <w:rsid w:val="004A0F3F"/>
    <w:rsid w:val="004A0F88"/>
    <w:rsid w:val="004A0FA0"/>
    <w:rsid w:val="004A0FA3"/>
    <w:rsid w:val="004A0FA5"/>
    <w:rsid w:val="004A0FD0"/>
    <w:rsid w:val="004A0FFE"/>
    <w:rsid w:val="004A101E"/>
    <w:rsid w:val="004A1038"/>
    <w:rsid w:val="004A1048"/>
    <w:rsid w:val="004A105A"/>
    <w:rsid w:val="004A10AD"/>
    <w:rsid w:val="004A1121"/>
    <w:rsid w:val="004A113D"/>
    <w:rsid w:val="004A1165"/>
    <w:rsid w:val="004A1193"/>
    <w:rsid w:val="004A124F"/>
    <w:rsid w:val="004A1263"/>
    <w:rsid w:val="004A126C"/>
    <w:rsid w:val="004A1270"/>
    <w:rsid w:val="004A127E"/>
    <w:rsid w:val="004A1299"/>
    <w:rsid w:val="004A12B3"/>
    <w:rsid w:val="004A1324"/>
    <w:rsid w:val="004A133D"/>
    <w:rsid w:val="004A1342"/>
    <w:rsid w:val="004A1351"/>
    <w:rsid w:val="004A13A4"/>
    <w:rsid w:val="004A13B3"/>
    <w:rsid w:val="004A13D5"/>
    <w:rsid w:val="004A13E1"/>
    <w:rsid w:val="004A13E5"/>
    <w:rsid w:val="004A13E9"/>
    <w:rsid w:val="004A13F6"/>
    <w:rsid w:val="004A14C5"/>
    <w:rsid w:val="004A14CE"/>
    <w:rsid w:val="004A14D5"/>
    <w:rsid w:val="004A14E2"/>
    <w:rsid w:val="004A1531"/>
    <w:rsid w:val="004A1560"/>
    <w:rsid w:val="004A156F"/>
    <w:rsid w:val="004A1582"/>
    <w:rsid w:val="004A15F2"/>
    <w:rsid w:val="004A15F9"/>
    <w:rsid w:val="004A15FA"/>
    <w:rsid w:val="004A160A"/>
    <w:rsid w:val="004A16A4"/>
    <w:rsid w:val="004A16A5"/>
    <w:rsid w:val="004A16AA"/>
    <w:rsid w:val="004A16F8"/>
    <w:rsid w:val="004A16FF"/>
    <w:rsid w:val="004A1704"/>
    <w:rsid w:val="004A176A"/>
    <w:rsid w:val="004A1799"/>
    <w:rsid w:val="004A17BC"/>
    <w:rsid w:val="004A1838"/>
    <w:rsid w:val="004A1852"/>
    <w:rsid w:val="004A1853"/>
    <w:rsid w:val="004A1879"/>
    <w:rsid w:val="004A189F"/>
    <w:rsid w:val="004A18CD"/>
    <w:rsid w:val="004A18E6"/>
    <w:rsid w:val="004A193B"/>
    <w:rsid w:val="004A196C"/>
    <w:rsid w:val="004A197F"/>
    <w:rsid w:val="004A19D7"/>
    <w:rsid w:val="004A19FB"/>
    <w:rsid w:val="004A1A1F"/>
    <w:rsid w:val="004A1A28"/>
    <w:rsid w:val="004A1A3A"/>
    <w:rsid w:val="004A1A81"/>
    <w:rsid w:val="004A1A84"/>
    <w:rsid w:val="004A1A8B"/>
    <w:rsid w:val="004A1A9A"/>
    <w:rsid w:val="004A1AC1"/>
    <w:rsid w:val="004A1ADC"/>
    <w:rsid w:val="004A1AE8"/>
    <w:rsid w:val="004A1AF8"/>
    <w:rsid w:val="004A1B10"/>
    <w:rsid w:val="004A1B13"/>
    <w:rsid w:val="004A1B27"/>
    <w:rsid w:val="004A1B42"/>
    <w:rsid w:val="004A1B56"/>
    <w:rsid w:val="004A1B62"/>
    <w:rsid w:val="004A1B80"/>
    <w:rsid w:val="004A1B8B"/>
    <w:rsid w:val="004A1B96"/>
    <w:rsid w:val="004A1BC3"/>
    <w:rsid w:val="004A1BDC"/>
    <w:rsid w:val="004A1BF2"/>
    <w:rsid w:val="004A1BF4"/>
    <w:rsid w:val="004A1C25"/>
    <w:rsid w:val="004A1C3A"/>
    <w:rsid w:val="004A1C91"/>
    <w:rsid w:val="004A1CAD"/>
    <w:rsid w:val="004A1CCB"/>
    <w:rsid w:val="004A1CDC"/>
    <w:rsid w:val="004A1CDD"/>
    <w:rsid w:val="004A1CDF"/>
    <w:rsid w:val="004A1CF7"/>
    <w:rsid w:val="004A1D68"/>
    <w:rsid w:val="004A1D70"/>
    <w:rsid w:val="004A1D87"/>
    <w:rsid w:val="004A1DA3"/>
    <w:rsid w:val="004A1E29"/>
    <w:rsid w:val="004A1E36"/>
    <w:rsid w:val="004A1E40"/>
    <w:rsid w:val="004A1E6D"/>
    <w:rsid w:val="004A1E9C"/>
    <w:rsid w:val="004A1EA0"/>
    <w:rsid w:val="004A1EC8"/>
    <w:rsid w:val="004A1ED1"/>
    <w:rsid w:val="004A1F3F"/>
    <w:rsid w:val="004A1F95"/>
    <w:rsid w:val="004A1FA5"/>
    <w:rsid w:val="004A1FAE"/>
    <w:rsid w:val="004A1FDC"/>
    <w:rsid w:val="004A1FEF"/>
    <w:rsid w:val="004A201F"/>
    <w:rsid w:val="004A2088"/>
    <w:rsid w:val="004A20AA"/>
    <w:rsid w:val="004A20E1"/>
    <w:rsid w:val="004A2100"/>
    <w:rsid w:val="004A211B"/>
    <w:rsid w:val="004A211F"/>
    <w:rsid w:val="004A2153"/>
    <w:rsid w:val="004A216D"/>
    <w:rsid w:val="004A217A"/>
    <w:rsid w:val="004A2190"/>
    <w:rsid w:val="004A21A8"/>
    <w:rsid w:val="004A21C0"/>
    <w:rsid w:val="004A21EF"/>
    <w:rsid w:val="004A21FC"/>
    <w:rsid w:val="004A227A"/>
    <w:rsid w:val="004A2296"/>
    <w:rsid w:val="004A22CC"/>
    <w:rsid w:val="004A22D2"/>
    <w:rsid w:val="004A2380"/>
    <w:rsid w:val="004A23CC"/>
    <w:rsid w:val="004A2450"/>
    <w:rsid w:val="004A2460"/>
    <w:rsid w:val="004A2488"/>
    <w:rsid w:val="004A24A6"/>
    <w:rsid w:val="004A24CA"/>
    <w:rsid w:val="004A24D6"/>
    <w:rsid w:val="004A24DA"/>
    <w:rsid w:val="004A2533"/>
    <w:rsid w:val="004A2543"/>
    <w:rsid w:val="004A257F"/>
    <w:rsid w:val="004A258E"/>
    <w:rsid w:val="004A259C"/>
    <w:rsid w:val="004A25A2"/>
    <w:rsid w:val="004A25A5"/>
    <w:rsid w:val="004A2600"/>
    <w:rsid w:val="004A2610"/>
    <w:rsid w:val="004A261A"/>
    <w:rsid w:val="004A2674"/>
    <w:rsid w:val="004A2678"/>
    <w:rsid w:val="004A267C"/>
    <w:rsid w:val="004A26B7"/>
    <w:rsid w:val="004A26CD"/>
    <w:rsid w:val="004A26DB"/>
    <w:rsid w:val="004A27F0"/>
    <w:rsid w:val="004A27F4"/>
    <w:rsid w:val="004A2841"/>
    <w:rsid w:val="004A285B"/>
    <w:rsid w:val="004A2862"/>
    <w:rsid w:val="004A2866"/>
    <w:rsid w:val="004A2884"/>
    <w:rsid w:val="004A28AF"/>
    <w:rsid w:val="004A28BD"/>
    <w:rsid w:val="004A2904"/>
    <w:rsid w:val="004A2923"/>
    <w:rsid w:val="004A292E"/>
    <w:rsid w:val="004A2945"/>
    <w:rsid w:val="004A2977"/>
    <w:rsid w:val="004A2983"/>
    <w:rsid w:val="004A2986"/>
    <w:rsid w:val="004A29D4"/>
    <w:rsid w:val="004A2A08"/>
    <w:rsid w:val="004A2A0A"/>
    <w:rsid w:val="004A2A24"/>
    <w:rsid w:val="004A2A2D"/>
    <w:rsid w:val="004A2ABD"/>
    <w:rsid w:val="004A2B36"/>
    <w:rsid w:val="004A2B72"/>
    <w:rsid w:val="004A2BAD"/>
    <w:rsid w:val="004A2BD8"/>
    <w:rsid w:val="004A2BF5"/>
    <w:rsid w:val="004A2C11"/>
    <w:rsid w:val="004A2C2C"/>
    <w:rsid w:val="004A2C9D"/>
    <w:rsid w:val="004A2CCB"/>
    <w:rsid w:val="004A2CF7"/>
    <w:rsid w:val="004A2D06"/>
    <w:rsid w:val="004A2D28"/>
    <w:rsid w:val="004A2D2D"/>
    <w:rsid w:val="004A2D58"/>
    <w:rsid w:val="004A2DEA"/>
    <w:rsid w:val="004A2DFA"/>
    <w:rsid w:val="004A2E18"/>
    <w:rsid w:val="004A2E2B"/>
    <w:rsid w:val="004A2E32"/>
    <w:rsid w:val="004A2E5F"/>
    <w:rsid w:val="004A2E72"/>
    <w:rsid w:val="004A2E81"/>
    <w:rsid w:val="004A2EC2"/>
    <w:rsid w:val="004A2F20"/>
    <w:rsid w:val="004A2F87"/>
    <w:rsid w:val="004A2F8B"/>
    <w:rsid w:val="004A2F91"/>
    <w:rsid w:val="004A2FFC"/>
    <w:rsid w:val="004A3030"/>
    <w:rsid w:val="004A304C"/>
    <w:rsid w:val="004A3074"/>
    <w:rsid w:val="004A307C"/>
    <w:rsid w:val="004A30BF"/>
    <w:rsid w:val="004A30CF"/>
    <w:rsid w:val="004A3156"/>
    <w:rsid w:val="004A316B"/>
    <w:rsid w:val="004A3194"/>
    <w:rsid w:val="004A31E4"/>
    <w:rsid w:val="004A3208"/>
    <w:rsid w:val="004A3213"/>
    <w:rsid w:val="004A3227"/>
    <w:rsid w:val="004A3243"/>
    <w:rsid w:val="004A3256"/>
    <w:rsid w:val="004A3268"/>
    <w:rsid w:val="004A326D"/>
    <w:rsid w:val="004A3274"/>
    <w:rsid w:val="004A3296"/>
    <w:rsid w:val="004A32B1"/>
    <w:rsid w:val="004A32DF"/>
    <w:rsid w:val="004A32EB"/>
    <w:rsid w:val="004A3304"/>
    <w:rsid w:val="004A331F"/>
    <w:rsid w:val="004A3323"/>
    <w:rsid w:val="004A3338"/>
    <w:rsid w:val="004A333E"/>
    <w:rsid w:val="004A3352"/>
    <w:rsid w:val="004A3397"/>
    <w:rsid w:val="004A33B4"/>
    <w:rsid w:val="004A33FB"/>
    <w:rsid w:val="004A340D"/>
    <w:rsid w:val="004A341A"/>
    <w:rsid w:val="004A3463"/>
    <w:rsid w:val="004A3469"/>
    <w:rsid w:val="004A3481"/>
    <w:rsid w:val="004A3488"/>
    <w:rsid w:val="004A34C3"/>
    <w:rsid w:val="004A34D3"/>
    <w:rsid w:val="004A351C"/>
    <w:rsid w:val="004A352C"/>
    <w:rsid w:val="004A3566"/>
    <w:rsid w:val="004A3607"/>
    <w:rsid w:val="004A3664"/>
    <w:rsid w:val="004A3666"/>
    <w:rsid w:val="004A367D"/>
    <w:rsid w:val="004A3688"/>
    <w:rsid w:val="004A36A1"/>
    <w:rsid w:val="004A36A7"/>
    <w:rsid w:val="004A36E4"/>
    <w:rsid w:val="004A374B"/>
    <w:rsid w:val="004A37DD"/>
    <w:rsid w:val="004A37E3"/>
    <w:rsid w:val="004A37EA"/>
    <w:rsid w:val="004A37F4"/>
    <w:rsid w:val="004A3811"/>
    <w:rsid w:val="004A3825"/>
    <w:rsid w:val="004A388C"/>
    <w:rsid w:val="004A391A"/>
    <w:rsid w:val="004A3926"/>
    <w:rsid w:val="004A392D"/>
    <w:rsid w:val="004A393A"/>
    <w:rsid w:val="004A396C"/>
    <w:rsid w:val="004A397F"/>
    <w:rsid w:val="004A39A2"/>
    <w:rsid w:val="004A39D0"/>
    <w:rsid w:val="004A3A20"/>
    <w:rsid w:val="004A3A21"/>
    <w:rsid w:val="004A3A42"/>
    <w:rsid w:val="004A3A59"/>
    <w:rsid w:val="004A3AA3"/>
    <w:rsid w:val="004A3AAD"/>
    <w:rsid w:val="004A3AB1"/>
    <w:rsid w:val="004A3AB3"/>
    <w:rsid w:val="004A3AC3"/>
    <w:rsid w:val="004A3AD1"/>
    <w:rsid w:val="004A3ADA"/>
    <w:rsid w:val="004A3B01"/>
    <w:rsid w:val="004A3B33"/>
    <w:rsid w:val="004A3B3B"/>
    <w:rsid w:val="004A3B70"/>
    <w:rsid w:val="004A3BF4"/>
    <w:rsid w:val="004A3C00"/>
    <w:rsid w:val="004A3C43"/>
    <w:rsid w:val="004A3C52"/>
    <w:rsid w:val="004A3C74"/>
    <w:rsid w:val="004A3CA2"/>
    <w:rsid w:val="004A3CB9"/>
    <w:rsid w:val="004A3D47"/>
    <w:rsid w:val="004A3D6D"/>
    <w:rsid w:val="004A3D74"/>
    <w:rsid w:val="004A3E37"/>
    <w:rsid w:val="004A3E40"/>
    <w:rsid w:val="004A3E45"/>
    <w:rsid w:val="004A3E53"/>
    <w:rsid w:val="004A3E8F"/>
    <w:rsid w:val="004A3EA2"/>
    <w:rsid w:val="004A3EA8"/>
    <w:rsid w:val="004A3EBF"/>
    <w:rsid w:val="004A3F06"/>
    <w:rsid w:val="004A3F18"/>
    <w:rsid w:val="004A3F8A"/>
    <w:rsid w:val="004A3FA8"/>
    <w:rsid w:val="004A3FB1"/>
    <w:rsid w:val="004A3FB5"/>
    <w:rsid w:val="004A401A"/>
    <w:rsid w:val="004A4025"/>
    <w:rsid w:val="004A4036"/>
    <w:rsid w:val="004A4038"/>
    <w:rsid w:val="004A403D"/>
    <w:rsid w:val="004A4043"/>
    <w:rsid w:val="004A406B"/>
    <w:rsid w:val="004A4070"/>
    <w:rsid w:val="004A408D"/>
    <w:rsid w:val="004A40B3"/>
    <w:rsid w:val="004A40C8"/>
    <w:rsid w:val="004A40DC"/>
    <w:rsid w:val="004A40E9"/>
    <w:rsid w:val="004A4107"/>
    <w:rsid w:val="004A412A"/>
    <w:rsid w:val="004A413A"/>
    <w:rsid w:val="004A4146"/>
    <w:rsid w:val="004A418B"/>
    <w:rsid w:val="004A41B3"/>
    <w:rsid w:val="004A41D3"/>
    <w:rsid w:val="004A41E2"/>
    <w:rsid w:val="004A41E6"/>
    <w:rsid w:val="004A4238"/>
    <w:rsid w:val="004A423E"/>
    <w:rsid w:val="004A425A"/>
    <w:rsid w:val="004A428A"/>
    <w:rsid w:val="004A429F"/>
    <w:rsid w:val="004A42A3"/>
    <w:rsid w:val="004A42CD"/>
    <w:rsid w:val="004A4302"/>
    <w:rsid w:val="004A430A"/>
    <w:rsid w:val="004A4312"/>
    <w:rsid w:val="004A4313"/>
    <w:rsid w:val="004A4367"/>
    <w:rsid w:val="004A4383"/>
    <w:rsid w:val="004A43B8"/>
    <w:rsid w:val="004A43F3"/>
    <w:rsid w:val="004A43FB"/>
    <w:rsid w:val="004A4402"/>
    <w:rsid w:val="004A443C"/>
    <w:rsid w:val="004A4454"/>
    <w:rsid w:val="004A4455"/>
    <w:rsid w:val="004A445D"/>
    <w:rsid w:val="004A4460"/>
    <w:rsid w:val="004A447E"/>
    <w:rsid w:val="004A44A1"/>
    <w:rsid w:val="004A44C1"/>
    <w:rsid w:val="004A44D0"/>
    <w:rsid w:val="004A44DE"/>
    <w:rsid w:val="004A44E6"/>
    <w:rsid w:val="004A4501"/>
    <w:rsid w:val="004A451B"/>
    <w:rsid w:val="004A453F"/>
    <w:rsid w:val="004A4540"/>
    <w:rsid w:val="004A4566"/>
    <w:rsid w:val="004A45C1"/>
    <w:rsid w:val="004A45C4"/>
    <w:rsid w:val="004A45D8"/>
    <w:rsid w:val="004A460A"/>
    <w:rsid w:val="004A462C"/>
    <w:rsid w:val="004A46DA"/>
    <w:rsid w:val="004A46E4"/>
    <w:rsid w:val="004A473F"/>
    <w:rsid w:val="004A4749"/>
    <w:rsid w:val="004A474F"/>
    <w:rsid w:val="004A4756"/>
    <w:rsid w:val="004A476E"/>
    <w:rsid w:val="004A4773"/>
    <w:rsid w:val="004A4777"/>
    <w:rsid w:val="004A478B"/>
    <w:rsid w:val="004A4792"/>
    <w:rsid w:val="004A4796"/>
    <w:rsid w:val="004A47CD"/>
    <w:rsid w:val="004A486B"/>
    <w:rsid w:val="004A4871"/>
    <w:rsid w:val="004A489F"/>
    <w:rsid w:val="004A48A0"/>
    <w:rsid w:val="004A491B"/>
    <w:rsid w:val="004A4932"/>
    <w:rsid w:val="004A4962"/>
    <w:rsid w:val="004A4963"/>
    <w:rsid w:val="004A49C4"/>
    <w:rsid w:val="004A49D2"/>
    <w:rsid w:val="004A49DE"/>
    <w:rsid w:val="004A49EF"/>
    <w:rsid w:val="004A4A02"/>
    <w:rsid w:val="004A4A3A"/>
    <w:rsid w:val="004A4A3C"/>
    <w:rsid w:val="004A4A51"/>
    <w:rsid w:val="004A4A66"/>
    <w:rsid w:val="004A4AF6"/>
    <w:rsid w:val="004A4B47"/>
    <w:rsid w:val="004A4B83"/>
    <w:rsid w:val="004A4B8A"/>
    <w:rsid w:val="004A4BA9"/>
    <w:rsid w:val="004A4BED"/>
    <w:rsid w:val="004A4BEE"/>
    <w:rsid w:val="004A4BF6"/>
    <w:rsid w:val="004A4C31"/>
    <w:rsid w:val="004A4C49"/>
    <w:rsid w:val="004A4C5B"/>
    <w:rsid w:val="004A4C83"/>
    <w:rsid w:val="004A4C87"/>
    <w:rsid w:val="004A4CCB"/>
    <w:rsid w:val="004A4CE0"/>
    <w:rsid w:val="004A4CF2"/>
    <w:rsid w:val="004A4D1C"/>
    <w:rsid w:val="004A4D24"/>
    <w:rsid w:val="004A4D4A"/>
    <w:rsid w:val="004A4D4F"/>
    <w:rsid w:val="004A4D5C"/>
    <w:rsid w:val="004A4E24"/>
    <w:rsid w:val="004A4E76"/>
    <w:rsid w:val="004A4EC1"/>
    <w:rsid w:val="004A4EE9"/>
    <w:rsid w:val="004A4EF9"/>
    <w:rsid w:val="004A4F15"/>
    <w:rsid w:val="004A4F78"/>
    <w:rsid w:val="004A4F98"/>
    <w:rsid w:val="004A5037"/>
    <w:rsid w:val="004A5049"/>
    <w:rsid w:val="004A50E7"/>
    <w:rsid w:val="004A5123"/>
    <w:rsid w:val="004A5185"/>
    <w:rsid w:val="004A519B"/>
    <w:rsid w:val="004A51A4"/>
    <w:rsid w:val="004A51FE"/>
    <w:rsid w:val="004A5226"/>
    <w:rsid w:val="004A5239"/>
    <w:rsid w:val="004A52F8"/>
    <w:rsid w:val="004A534C"/>
    <w:rsid w:val="004A543E"/>
    <w:rsid w:val="004A546F"/>
    <w:rsid w:val="004A548B"/>
    <w:rsid w:val="004A548F"/>
    <w:rsid w:val="004A5499"/>
    <w:rsid w:val="004A54A6"/>
    <w:rsid w:val="004A54AA"/>
    <w:rsid w:val="004A54BF"/>
    <w:rsid w:val="004A554D"/>
    <w:rsid w:val="004A5554"/>
    <w:rsid w:val="004A55F8"/>
    <w:rsid w:val="004A5633"/>
    <w:rsid w:val="004A5662"/>
    <w:rsid w:val="004A5665"/>
    <w:rsid w:val="004A5673"/>
    <w:rsid w:val="004A56A5"/>
    <w:rsid w:val="004A56D7"/>
    <w:rsid w:val="004A56EA"/>
    <w:rsid w:val="004A56EE"/>
    <w:rsid w:val="004A56F2"/>
    <w:rsid w:val="004A5755"/>
    <w:rsid w:val="004A5785"/>
    <w:rsid w:val="004A578B"/>
    <w:rsid w:val="004A587C"/>
    <w:rsid w:val="004A58A9"/>
    <w:rsid w:val="004A58CC"/>
    <w:rsid w:val="004A58EA"/>
    <w:rsid w:val="004A58F6"/>
    <w:rsid w:val="004A5922"/>
    <w:rsid w:val="004A5931"/>
    <w:rsid w:val="004A5959"/>
    <w:rsid w:val="004A59B0"/>
    <w:rsid w:val="004A59CA"/>
    <w:rsid w:val="004A59EC"/>
    <w:rsid w:val="004A59FC"/>
    <w:rsid w:val="004A5A56"/>
    <w:rsid w:val="004A5A92"/>
    <w:rsid w:val="004A5AB7"/>
    <w:rsid w:val="004A5AD3"/>
    <w:rsid w:val="004A5AE5"/>
    <w:rsid w:val="004A5AEC"/>
    <w:rsid w:val="004A5B19"/>
    <w:rsid w:val="004A5B1A"/>
    <w:rsid w:val="004A5B65"/>
    <w:rsid w:val="004A5BFA"/>
    <w:rsid w:val="004A5BFE"/>
    <w:rsid w:val="004A5C35"/>
    <w:rsid w:val="004A5C55"/>
    <w:rsid w:val="004A5CAA"/>
    <w:rsid w:val="004A5CBA"/>
    <w:rsid w:val="004A5CC8"/>
    <w:rsid w:val="004A5D3F"/>
    <w:rsid w:val="004A5D42"/>
    <w:rsid w:val="004A5D5B"/>
    <w:rsid w:val="004A5D5E"/>
    <w:rsid w:val="004A5D64"/>
    <w:rsid w:val="004A5D7D"/>
    <w:rsid w:val="004A5DEA"/>
    <w:rsid w:val="004A5DF4"/>
    <w:rsid w:val="004A5E1A"/>
    <w:rsid w:val="004A5E2A"/>
    <w:rsid w:val="004A5E79"/>
    <w:rsid w:val="004A5E7E"/>
    <w:rsid w:val="004A5E93"/>
    <w:rsid w:val="004A5F0E"/>
    <w:rsid w:val="004A5F15"/>
    <w:rsid w:val="004A5F29"/>
    <w:rsid w:val="004A5F5F"/>
    <w:rsid w:val="004A5F66"/>
    <w:rsid w:val="004A5F6D"/>
    <w:rsid w:val="004A5FF9"/>
    <w:rsid w:val="004A6015"/>
    <w:rsid w:val="004A603B"/>
    <w:rsid w:val="004A6049"/>
    <w:rsid w:val="004A6054"/>
    <w:rsid w:val="004A6057"/>
    <w:rsid w:val="004A608F"/>
    <w:rsid w:val="004A60B8"/>
    <w:rsid w:val="004A6156"/>
    <w:rsid w:val="004A6168"/>
    <w:rsid w:val="004A618A"/>
    <w:rsid w:val="004A618E"/>
    <w:rsid w:val="004A620B"/>
    <w:rsid w:val="004A6224"/>
    <w:rsid w:val="004A6240"/>
    <w:rsid w:val="004A62B3"/>
    <w:rsid w:val="004A62E4"/>
    <w:rsid w:val="004A62E7"/>
    <w:rsid w:val="004A62F2"/>
    <w:rsid w:val="004A62F6"/>
    <w:rsid w:val="004A62FC"/>
    <w:rsid w:val="004A630D"/>
    <w:rsid w:val="004A6428"/>
    <w:rsid w:val="004A642B"/>
    <w:rsid w:val="004A64BA"/>
    <w:rsid w:val="004A64CF"/>
    <w:rsid w:val="004A64E4"/>
    <w:rsid w:val="004A6517"/>
    <w:rsid w:val="004A6576"/>
    <w:rsid w:val="004A657D"/>
    <w:rsid w:val="004A6594"/>
    <w:rsid w:val="004A65B6"/>
    <w:rsid w:val="004A65DD"/>
    <w:rsid w:val="004A661D"/>
    <w:rsid w:val="004A6648"/>
    <w:rsid w:val="004A66B3"/>
    <w:rsid w:val="004A66CC"/>
    <w:rsid w:val="004A66D4"/>
    <w:rsid w:val="004A66ED"/>
    <w:rsid w:val="004A6707"/>
    <w:rsid w:val="004A670F"/>
    <w:rsid w:val="004A6735"/>
    <w:rsid w:val="004A6738"/>
    <w:rsid w:val="004A6740"/>
    <w:rsid w:val="004A67BF"/>
    <w:rsid w:val="004A67C0"/>
    <w:rsid w:val="004A6809"/>
    <w:rsid w:val="004A690E"/>
    <w:rsid w:val="004A6951"/>
    <w:rsid w:val="004A696E"/>
    <w:rsid w:val="004A6976"/>
    <w:rsid w:val="004A697F"/>
    <w:rsid w:val="004A69A5"/>
    <w:rsid w:val="004A69AE"/>
    <w:rsid w:val="004A69C9"/>
    <w:rsid w:val="004A69D1"/>
    <w:rsid w:val="004A6A35"/>
    <w:rsid w:val="004A6A37"/>
    <w:rsid w:val="004A6AA0"/>
    <w:rsid w:val="004A6B19"/>
    <w:rsid w:val="004A6B24"/>
    <w:rsid w:val="004A6B64"/>
    <w:rsid w:val="004A6B7A"/>
    <w:rsid w:val="004A6B8A"/>
    <w:rsid w:val="004A6B97"/>
    <w:rsid w:val="004A6BA4"/>
    <w:rsid w:val="004A6BA5"/>
    <w:rsid w:val="004A6BA7"/>
    <w:rsid w:val="004A6BA8"/>
    <w:rsid w:val="004A6BD4"/>
    <w:rsid w:val="004A6BDD"/>
    <w:rsid w:val="004A6C0E"/>
    <w:rsid w:val="004A6C1D"/>
    <w:rsid w:val="004A6C33"/>
    <w:rsid w:val="004A6C3E"/>
    <w:rsid w:val="004A6C94"/>
    <w:rsid w:val="004A6C9C"/>
    <w:rsid w:val="004A6D09"/>
    <w:rsid w:val="004A6D12"/>
    <w:rsid w:val="004A6D3D"/>
    <w:rsid w:val="004A6D3F"/>
    <w:rsid w:val="004A6D61"/>
    <w:rsid w:val="004A6DED"/>
    <w:rsid w:val="004A6E0D"/>
    <w:rsid w:val="004A6E5F"/>
    <w:rsid w:val="004A6E8A"/>
    <w:rsid w:val="004A6E9F"/>
    <w:rsid w:val="004A6EAD"/>
    <w:rsid w:val="004A6EB7"/>
    <w:rsid w:val="004A6F42"/>
    <w:rsid w:val="004A6FA5"/>
    <w:rsid w:val="004A6FC6"/>
    <w:rsid w:val="004A6FFD"/>
    <w:rsid w:val="004A7022"/>
    <w:rsid w:val="004A7069"/>
    <w:rsid w:val="004A70AC"/>
    <w:rsid w:val="004A70C3"/>
    <w:rsid w:val="004A70C4"/>
    <w:rsid w:val="004A70E2"/>
    <w:rsid w:val="004A70FE"/>
    <w:rsid w:val="004A7109"/>
    <w:rsid w:val="004A7131"/>
    <w:rsid w:val="004A7136"/>
    <w:rsid w:val="004A7168"/>
    <w:rsid w:val="004A717C"/>
    <w:rsid w:val="004A71F8"/>
    <w:rsid w:val="004A721F"/>
    <w:rsid w:val="004A7274"/>
    <w:rsid w:val="004A727D"/>
    <w:rsid w:val="004A731C"/>
    <w:rsid w:val="004A7320"/>
    <w:rsid w:val="004A7330"/>
    <w:rsid w:val="004A7350"/>
    <w:rsid w:val="004A7365"/>
    <w:rsid w:val="004A7375"/>
    <w:rsid w:val="004A7378"/>
    <w:rsid w:val="004A738A"/>
    <w:rsid w:val="004A73AB"/>
    <w:rsid w:val="004A7465"/>
    <w:rsid w:val="004A7475"/>
    <w:rsid w:val="004A7494"/>
    <w:rsid w:val="004A74A3"/>
    <w:rsid w:val="004A74D6"/>
    <w:rsid w:val="004A74DB"/>
    <w:rsid w:val="004A752F"/>
    <w:rsid w:val="004A7550"/>
    <w:rsid w:val="004A756C"/>
    <w:rsid w:val="004A75BA"/>
    <w:rsid w:val="004A75C3"/>
    <w:rsid w:val="004A75F3"/>
    <w:rsid w:val="004A762D"/>
    <w:rsid w:val="004A762E"/>
    <w:rsid w:val="004A765B"/>
    <w:rsid w:val="004A7665"/>
    <w:rsid w:val="004A76B0"/>
    <w:rsid w:val="004A76C4"/>
    <w:rsid w:val="004A76FD"/>
    <w:rsid w:val="004A778F"/>
    <w:rsid w:val="004A7797"/>
    <w:rsid w:val="004A77C1"/>
    <w:rsid w:val="004A77C7"/>
    <w:rsid w:val="004A7839"/>
    <w:rsid w:val="004A784A"/>
    <w:rsid w:val="004A787D"/>
    <w:rsid w:val="004A78FC"/>
    <w:rsid w:val="004A790A"/>
    <w:rsid w:val="004A790F"/>
    <w:rsid w:val="004A7910"/>
    <w:rsid w:val="004A7914"/>
    <w:rsid w:val="004A7943"/>
    <w:rsid w:val="004A7964"/>
    <w:rsid w:val="004A79A9"/>
    <w:rsid w:val="004A79AD"/>
    <w:rsid w:val="004A7A0D"/>
    <w:rsid w:val="004A7A31"/>
    <w:rsid w:val="004A7A54"/>
    <w:rsid w:val="004A7AA4"/>
    <w:rsid w:val="004A7ABF"/>
    <w:rsid w:val="004A7ACB"/>
    <w:rsid w:val="004A7B4D"/>
    <w:rsid w:val="004A7B96"/>
    <w:rsid w:val="004A7B9B"/>
    <w:rsid w:val="004A7BA0"/>
    <w:rsid w:val="004A7BA8"/>
    <w:rsid w:val="004A7BBA"/>
    <w:rsid w:val="004A7BE1"/>
    <w:rsid w:val="004A7BED"/>
    <w:rsid w:val="004A7C57"/>
    <w:rsid w:val="004A7C8A"/>
    <w:rsid w:val="004A7C9B"/>
    <w:rsid w:val="004A7CAA"/>
    <w:rsid w:val="004A7CD8"/>
    <w:rsid w:val="004A7D07"/>
    <w:rsid w:val="004A7D1A"/>
    <w:rsid w:val="004A7D1E"/>
    <w:rsid w:val="004A7D5D"/>
    <w:rsid w:val="004A7D89"/>
    <w:rsid w:val="004A7DD8"/>
    <w:rsid w:val="004A7E04"/>
    <w:rsid w:val="004A7E1A"/>
    <w:rsid w:val="004A7E64"/>
    <w:rsid w:val="004A7E8A"/>
    <w:rsid w:val="004A7E93"/>
    <w:rsid w:val="004A7F36"/>
    <w:rsid w:val="004A7F60"/>
    <w:rsid w:val="004A7F8A"/>
    <w:rsid w:val="004A7F92"/>
    <w:rsid w:val="004A7FB6"/>
    <w:rsid w:val="004A7FD6"/>
    <w:rsid w:val="004A7FF5"/>
    <w:rsid w:val="004A7FFD"/>
    <w:rsid w:val="004B000C"/>
    <w:rsid w:val="004B008B"/>
    <w:rsid w:val="004B00D6"/>
    <w:rsid w:val="004B00D9"/>
    <w:rsid w:val="004B0115"/>
    <w:rsid w:val="004B012B"/>
    <w:rsid w:val="004B012E"/>
    <w:rsid w:val="004B015E"/>
    <w:rsid w:val="004B0166"/>
    <w:rsid w:val="004B0183"/>
    <w:rsid w:val="004B0187"/>
    <w:rsid w:val="004B01A4"/>
    <w:rsid w:val="004B01AF"/>
    <w:rsid w:val="004B01BF"/>
    <w:rsid w:val="004B01F9"/>
    <w:rsid w:val="004B0217"/>
    <w:rsid w:val="004B0243"/>
    <w:rsid w:val="004B029F"/>
    <w:rsid w:val="004B02A0"/>
    <w:rsid w:val="004B02B0"/>
    <w:rsid w:val="004B02B1"/>
    <w:rsid w:val="004B02DE"/>
    <w:rsid w:val="004B031C"/>
    <w:rsid w:val="004B032E"/>
    <w:rsid w:val="004B039C"/>
    <w:rsid w:val="004B0443"/>
    <w:rsid w:val="004B0495"/>
    <w:rsid w:val="004B04AD"/>
    <w:rsid w:val="004B04F5"/>
    <w:rsid w:val="004B0511"/>
    <w:rsid w:val="004B0515"/>
    <w:rsid w:val="004B0523"/>
    <w:rsid w:val="004B0548"/>
    <w:rsid w:val="004B057C"/>
    <w:rsid w:val="004B0591"/>
    <w:rsid w:val="004B05EB"/>
    <w:rsid w:val="004B0656"/>
    <w:rsid w:val="004B0664"/>
    <w:rsid w:val="004B067B"/>
    <w:rsid w:val="004B0697"/>
    <w:rsid w:val="004B06CB"/>
    <w:rsid w:val="004B0705"/>
    <w:rsid w:val="004B070A"/>
    <w:rsid w:val="004B073B"/>
    <w:rsid w:val="004B077B"/>
    <w:rsid w:val="004B07E8"/>
    <w:rsid w:val="004B07FD"/>
    <w:rsid w:val="004B081A"/>
    <w:rsid w:val="004B081F"/>
    <w:rsid w:val="004B084E"/>
    <w:rsid w:val="004B0895"/>
    <w:rsid w:val="004B08AD"/>
    <w:rsid w:val="004B08E8"/>
    <w:rsid w:val="004B08EF"/>
    <w:rsid w:val="004B0919"/>
    <w:rsid w:val="004B0943"/>
    <w:rsid w:val="004B09A2"/>
    <w:rsid w:val="004B09B8"/>
    <w:rsid w:val="004B09D4"/>
    <w:rsid w:val="004B09F0"/>
    <w:rsid w:val="004B0AA0"/>
    <w:rsid w:val="004B0AB4"/>
    <w:rsid w:val="004B0AB9"/>
    <w:rsid w:val="004B0AE5"/>
    <w:rsid w:val="004B0AFC"/>
    <w:rsid w:val="004B0B27"/>
    <w:rsid w:val="004B0B35"/>
    <w:rsid w:val="004B0B47"/>
    <w:rsid w:val="004B0B4E"/>
    <w:rsid w:val="004B0B81"/>
    <w:rsid w:val="004B0BEE"/>
    <w:rsid w:val="004B0BF8"/>
    <w:rsid w:val="004B0C07"/>
    <w:rsid w:val="004B0C62"/>
    <w:rsid w:val="004B0D0D"/>
    <w:rsid w:val="004B0D31"/>
    <w:rsid w:val="004B0DBE"/>
    <w:rsid w:val="004B0DC6"/>
    <w:rsid w:val="004B0DCF"/>
    <w:rsid w:val="004B0DF2"/>
    <w:rsid w:val="004B0E0C"/>
    <w:rsid w:val="004B0E46"/>
    <w:rsid w:val="004B0E97"/>
    <w:rsid w:val="004B0E9C"/>
    <w:rsid w:val="004B0ECD"/>
    <w:rsid w:val="004B0EE8"/>
    <w:rsid w:val="004B0F77"/>
    <w:rsid w:val="004B0FA4"/>
    <w:rsid w:val="004B0FA9"/>
    <w:rsid w:val="004B0FB9"/>
    <w:rsid w:val="004B0FBF"/>
    <w:rsid w:val="004B0FFA"/>
    <w:rsid w:val="004B0FFE"/>
    <w:rsid w:val="004B1024"/>
    <w:rsid w:val="004B102D"/>
    <w:rsid w:val="004B1033"/>
    <w:rsid w:val="004B103B"/>
    <w:rsid w:val="004B105E"/>
    <w:rsid w:val="004B1091"/>
    <w:rsid w:val="004B10A3"/>
    <w:rsid w:val="004B10A5"/>
    <w:rsid w:val="004B10C3"/>
    <w:rsid w:val="004B10C4"/>
    <w:rsid w:val="004B10C8"/>
    <w:rsid w:val="004B10D7"/>
    <w:rsid w:val="004B10E2"/>
    <w:rsid w:val="004B1110"/>
    <w:rsid w:val="004B1143"/>
    <w:rsid w:val="004B1152"/>
    <w:rsid w:val="004B115D"/>
    <w:rsid w:val="004B1171"/>
    <w:rsid w:val="004B1249"/>
    <w:rsid w:val="004B1256"/>
    <w:rsid w:val="004B1258"/>
    <w:rsid w:val="004B126C"/>
    <w:rsid w:val="004B126F"/>
    <w:rsid w:val="004B12AE"/>
    <w:rsid w:val="004B12DB"/>
    <w:rsid w:val="004B12E2"/>
    <w:rsid w:val="004B12F5"/>
    <w:rsid w:val="004B1319"/>
    <w:rsid w:val="004B132F"/>
    <w:rsid w:val="004B133E"/>
    <w:rsid w:val="004B133F"/>
    <w:rsid w:val="004B1356"/>
    <w:rsid w:val="004B137B"/>
    <w:rsid w:val="004B1394"/>
    <w:rsid w:val="004B13B5"/>
    <w:rsid w:val="004B13F9"/>
    <w:rsid w:val="004B1402"/>
    <w:rsid w:val="004B142E"/>
    <w:rsid w:val="004B1441"/>
    <w:rsid w:val="004B144C"/>
    <w:rsid w:val="004B146E"/>
    <w:rsid w:val="004B1470"/>
    <w:rsid w:val="004B14A3"/>
    <w:rsid w:val="004B14B2"/>
    <w:rsid w:val="004B14B7"/>
    <w:rsid w:val="004B14BF"/>
    <w:rsid w:val="004B14C3"/>
    <w:rsid w:val="004B1524"/>
    <w:rsid w:val="004B156A"/>
    <w:rsid w:val="004B1581"/>
    <w:rsid w:val="004B15DD"/>
    <w:rsid w:val="004B15ED"/>
    <w:rsid w:val="004B1650"/>
    <w:rsid w:val="004B167F"/>
    <w:rsid w:val="004B17B7"/>
    <w:rsid w:val="004B17C1"/>
    <w:rsid w:val="004B181B"/>
    <w:rsid w:val="004B1823"/>
    <w:rsid w:val="004B185C"/>
    <w:rsid w:val="004B18CD"/>
    <w:rsid w:val="004B1918"/>
    <w:rsid w:val="004B196E"/>
    <w:rsid w:val="004B196F"/>
    <w:rsid w:val="004B198E"/>
    <w:rsid w:val="004B19D0"/>
    <w:rsid w:val="004B19DA"/>
    <w:rsid w:val="004B1A88"/>
    <w:rsid w:val="004B1B00"/>
    <w:rsid w:val="004B1B1C"/>
    <w:rsid w:val="004B1B1F"/>
    <w:rsid w:val="004B1B39"/>
    <w:rsid w:val="004B1B44"/>
    <w:rsid w:val="004B1B7E"/>
    <w:rsid w:val="004B1B87"/>
    <w:rsid w:val="004B1B98"/>
    <w:rsid w:val="004B1B9C"/>
    <w:rsid w:val="004B1BC9"/>
    <w:rsid w:val="004B1BE0"/>
    <w:rsid w:val="004B1BF8"/>
    <w:rsid w:val="004B1C1B"/>
    <w:rsid w:val="004B1C4E"/>
    <w:rsid w:val="004B1C95"/>
    <w:rsid w:val="004B1C9C"/>
    <w:rsid w:val="004B1CD5"/>
    <w:rsid w:val="004B1CFA"/>
    <w:rsid w:val="004B1D1A"/>
    <w:rsid w:val="004B1D26"/>
    <w:rsid w:val="004B1D5A"/>
    <w:rsid w:val="004B1D5B"/>
    <w:rsid w:val="004B1D5F"/>
    <w:rsid w:val="004B1DB1"/>
    <w:rsid w:val="004B1DCA"/>
    <w:rsid w:val="004B1DDB"/>
    <w:rsid w:val="004B1DDE"/>
    <w:rsid w:val="004B1E17"/>
    <w:rsid w:val="004B1E1D"/>
    <w:rsid w:val="004B1E45"/>
    <w:rsid w:val="004B1E63"/>
    <w:rsid w:val="004B1E78"/>
    <w:rsid w:val="004B1E9D"/>
    <w:rsid w:val="004B1EC2"/>
    <w:rsid w:val="004B1ECB"/>
    <w:rsid w:val="004B1ED5"/>
    <w:rsid w:val="004B1F03"/>
    <w:rsid w:val="004B1F10"/>
    <w:rsid w:val="004B1F28"/>
    <w:rsid w:val="004B1F2B"/>
    <w:rsid w:val="004B1F3D"/>
    <w:rsid w:val="004B1F73"/>
    <w:rsid w:val="004B1F74"/>
    <w:rsid w:val="004B1F86"/>
    <w:rsid w:val="004B1FC6"/>
    <w:rsid w:val="004B1FC7"/>
    <w:rsid w:val="004B1FD0"/>
    <w:rsid w:val="004B1FD9"/>
    <w:rsid w:val="004B1FFD"/>
    <w:rsid w:val="004B2045"/>
    <w:rsid w:val="004B2074"/>
    <w:rsid w:val="004B20D3"/>
    <w:rsid w:val="004B20E4"/>
    <w:rsid w:val="004B2153"/>
    <w:rsid w:val="004B2161"/>
    <w:rsid w:val="004B2175"/>
    <w:rsid w:val="004B2189"/>
    <w:rsid w:val="004B219B"/>
    <w:rsid w:val="004B21A7"/>
    <w:rsid w:val="004B21B8"/>
    <w:rsid w:val="004B21C3"/>
    <w:rsid w:val="004B21DA"/>
    <w:rsid w:val="004B21F4"/>
    <w:rsid w:val="004B2200"/>
    <w:rsid w:val="004B2226"/>
    <w:rsid w:val="004B2269"/>
    <w:rsid w:val="004B22BB"/>
    <w:rsid w:val="004B22D8"/>
    <w:rsid w:val="004B22DB"/>
    <w:rsid w:val="004B233C"/>
    <w:rsid w:val="004B2351"/>
    <w:rsid w:val="004B2395"/>
    <w:rsid w:val="004B23B9"/>
    <w:rsid w:val="004B23DE"/>
    <w:rsid w:val="004B23FF"/>
    <w:rsid w:val="004B2426"/>
    <w:rsid w:val="004B2427"/>
    <w:rsid w:val="004B2458"/>
    <w:rsid w:val="004B247F"/>
    <w:rsid w:val="004B248F"/>
    <w:rsid w:val="004B24AF"/>
    <w:rsid w:val="004B2506"/>
    <w:rsid w:val="004B2577"/>
    <w:rsid w:val="004B2588"/>
    <w:rsid w:val="004B258D"/>
    <w:rsid w:val="004B259A"/>
    <w:rsid w:val="004B259B"/>
    <w:rsid w:val="004B25CA"/>
    <w:rsid w:val="004B264A"/>
    <w:rsid w:val="004B2665"/>
    <w:rsid w:val="004B2666"/>
    <w:rsid w:val="004B2699"/>
    <w:rsid w:val="004B2718"/>
    <w:rsid w:val="004B2720"/>
    <w:rsid w:val="004B2745"/>
    <w:rsid w:val="004B2787"/>
    <w:rsid w:val="004B279E"/>
    <w:rsid w:val="004B27CF"/>
    <w:rsid w:val="004B27E2"/>
    <w:rsid w:val="004B27F3"/>
    <w:rsid w:val="004B280E"/>
    <w:rsid w:val="004B2820"/>
    <w:rsid w:val="004B282A"/>
    <w:rsid w:val="004B2849"/>
    <w:rsid w:val="004B2893"/>
    <w:rsid w:val="004B28EF"/>
    <w:rsid w:val="004B2938"/>
    <w:rsid w:val="004B293E"/>
    <w:rsid w:val="004B2955"/>
    <w:rsid w:val="004B2957"/>
    <w:rsid w:val="004B29A7"/>
    <w:rsid w:val="004B29C2"/>
    <w:rsid w:val="004B2A10"/>
    <w:rsid w:val="004B2A1A"/>
    <w:rsid w:val="004B2A4A"/>
    <w:rsid w:val="004B2A59"/>
    <w:rsid w:val="004B2A69"/>
    <w:rsid w:val="004B2A85"/>
    <w:rsid w:val="004B2AA0"/>
    <w:rsid w:val="004B2AAB"/>
    <w:rsid w:val="004B2ABD"/>
    <w:rsid w:val="004B2AE4"/>
    <w:rsid w:val="004B2AF4"/>
    <w:rsid w:val="004B2B04"/>
    <w:rsid w:val="004B2B05"/>
    <w:rsid w:val="004B2B08"/>
    <w:rsid w:val="004B2B0D"/>
    <w:rsid w:val="004B2B41"/>
    <w:rsid w:val="004B2B96"/>
    <w:rsid w:val="004B2BE2"/>
    <w:rsid w:val="004B2C32"/>
    <w:rsid w:val="004B2C3E"/>
    <w:rsid w:val="004B2C56"/>
    <w:rsid w:val="004B2D03"/>
    <w:rsid w:val="004B2D07"/>
    <w:rsid w:val="004B2D5C"/>
    <w:rsid w:val="004B2D75"/>
    <w:rsid w:val="004B2D89"/>
    <w:rsid w:val="004B2D9C"/>
    <w:rsid w:val="004B2DBF"/>
    <w:rsid w:val="004B2DD1"/>
    <w:rsid w:val="004B2DE7"/>
    <w:rsid w:val="004B2E00"/>
    <w:rsid w:val="004B2E2C"/>
    <w:rsid w:val="004B2E3D"/>
    <w:rsid w:val="004B2E48"/>
    <w:rsid w:val="004B2E53"/>
    <w:rsid w:val="004B2E99"/>
    <w:rsid w:val="004B2ECB"/>
    <w:rsid w:val="004B2ED6"/>
    <w:rsid w:val="004B2EEB"/>
    <w:rsid w:val="004B2EEF"/>
    <w:rsid w:val="004B2EF9"/>
    <w:rsid w:val="004B2F56"/>
    <w:rsid w:val="004B2F5A"/>
    <w:rsid w:val="004B2F7E"/>
    <w:rsid w:val="004B2F88"/>
    <w:rsid w:val="004B2F96"/>
    <w:rsid w:val="004B2F99"/>
    <w:rsid w:val="004B2FB5"/>
    <w:rsid w:val="004B3022"/>
    <w:rsid w:val="004B3069"/>
    <w:rsid w:val="004B308E"/>
    <w:rsid w:val="004B30B6"/>
    <w:rsid w:val="004B30CD"/>
    <w:rsid w:val="004B3113"/>
    <w:rsid w:val="004B31B2"/>
    <w:rsid w:val="004B31E1"/>
    <w:rsid w:val="004B3225"/>
    <w:rsid w:val="004B3227"/>
    <w:rsid w:val="004B323B"/>
    <w:rsid w:val="004B3261"/>
    <w:rsid w:val="004B3264"/>
    <w:rsid w:val="004B32DB"/>
    <w:rsid w:val="004B32F8"/>
    <w:rsid w:val="004B3318"/>
    <w:rsid w:val="004B331A"/>
    <w:rsid w:val="004B3334"/>
    <w:rsid w:val="004B336E"/>
    <w:rsid w:val="004B3388"/>
    <w:rsid w:val="004B339B"/>
    <w:rsid w:val="004B33C4"/>
    <w:rsid w:val="004B33EB"/>
    <w:rsid w:val="004B33F6"/>
    <w:rsid w:val="004B33F8"/>
    <w:rsid w:val="004B3429"/>
    <w:rsid w:val="004B3453"/>
    <w:rsid w:val="004B3489"/>
    <w:rsid w:val="004B354B"/>
    <w:rsid w:val="004B3578"/>
    <w:rsid w:val="004B357B"/>
    <w:rsid w:val="004B3590"/>
    <w:rsid w:val="004B35CF"/>
    <w:rsid w:val="004B35D3"/>
    <w:rsid w:val="004B35FC"/>
    <w:rsid w:val="004B3601"/>
    <w:rsid w:val="004B363B"/>
    <w:rsid w:val="004B3641"/>
    <w:rsid w:val="004B3663"/>
    <w:rsid w:val="004B367A"/>
    <w:rsid w:val="004B369B"/>
    <w:rsid w:val="004B3705"/>
    <w:rsid w:val="004B3719"/>
    <w:rsid w:val="004B3726"/>
    <w:rsid w:val="004B3735"/>
    <w:rsid w:val="004B379A"/>
    <w:rsid w:val="004B37C3"/>
    <w:rsid w:val="004B3803"/>
    <w:rsid w:val="004B3805"/>
    <w:rsid w:val="004B384C"/>
    <w:rsid w:val="004B3857"/>
    <w:rsid w:val="004B3863"/>
    <w:rsid w:val="004B387C"/>
    <w:rsid w:val="004B388A"/>
    <w:rsid w:val="004B38BF"/>
    <w:rsid w:val="004B3942"/>
    <w:rsid w:val="004B3968"/>
    <w:rsid w:val="004B3975"/>
    <w:rsid w:val="004B397B"/>
    <w:rsid w:val="004B39A4"/>
    <w:rsid w:val="004B39C9"/>
    <w:rsid w:val="004B39D0"/>
    <w:rsid w:val="004B39D5"/>
    <w:rsid w:val="004B3A54"/>
    <w:rsid w:val="004B3A56"/>
    <w:rsid w:val="004B3A6C"/>
    <w:rsid w:val="004B3A73"/>
    <w:rsid w:val="004B3A7E"/>
    <w:rsid w:val="004B3AA3"/>
    <w:rsid w:val="004B3AAC"/>
    <w:rsid w:val="004B3AD2"/>
    <w:rsid w:val="004B3AEF"/>
    <w:rsid w:val="004B3B0C"/>
    <w:rsid w:val="004B3B0E"/>
    <w:rsid w:val="004B3B13"/>
    <w:rsid w:val="004B3B1B"/>
    <w:rsid w:val="004B3B32"/>
    <w:rsid w:val="004B3B7B"/>
    <w:rsid w:val="004B3B92"/>
    <w:rsid w:val="004B3BC9"/>
    <w:rsid w:val="004B3C61"/>
    <w:rsid w:val="004B3C71"/>
    <w:rsid w:val="004B3C7A"/>
    <w:rsid w:val="004B3CBC"/>
    <w:rsid w:val="004B3CBF"/>
    <w:rsid w:val="004B3CD6"/>
    <w:rsid w:val="004B3CF7"/>
    <w:rsid w:val="004B3D10"/>
    <w:rsid w:val="004B3D96"/>
    <w:rsid w:val="004B3DB3"/>
    <w:rsid w:val="004B3DB9"/>
    <w:rsid w:val="004B3DC2"/>
    <w:rsid w:val="004B3DD5"/>
    <w:rsid w:val="004B3E01"/>
    <w:rsid w:val="004B3E0E"/>
    <w:rsid w:val="004B3E1B"/>
    <w:rsid w:val="004B3E23"/>
    <w:rsid w:val="004B3E51"/>
    <w:rsid w:val="004B3E53"/>
    <w:rsid w:val="004B3E56"/>
    <w:rsid w:val="004B3EB7"/>
    <w:rsid w:val="004B3EC5"/>
    <w:rsid w:val="004B3EEC"/>
    <w:rsid w:val="004B3F46"/>
    <w:rsid w:val="004B3FE5"/>
    <w:rsid w:val="004B4033"/>
    <w:rsid w:val="004B4034"/>
    <w:rsid w:val="004B4036"/>
    <w:rsid w:val="004B4055"/>
    <w:rsid w:val="004B4056"/>
    <w:rsid w:val="004B4088"/>
    <w:rsid w:val="004B40BD"/>
    <w:rsid w:val="004B40E7"/>
    <w:rsid w:val="004B4153"/>
    <w:rsid w:val="004B415E"/>
    <w:rsid w:val="004B41AA"/>
    <w:rsid w:val="004B41E8"/>
    <w:rsid w:val="004B41F2"/>
    <w:rsid w:val="004B423C"/>
    <w:rsid w:val="004B4247"/>
    <w:rsid w:val="004B428A"/>
    <w:rsid w:val="004B42CF"/>
    <w:rsid w:val="004B42D3"/>
    <w:rsid w:val="004B42D8"/>
    <w:rsid w:val="004B42FC"/>
    <w:rsid w:val="004B4395"/>
    <w:rsid w:val="004B439B"/>
    <w:rsid w:val="004B43B7"/>
    <w:rsid w:val="004B43EF"/>
    <w:rsid w:val="004B4417"/>
    <w:rsid w:val="004B445C"/>
    <w:rsid w:val="004B4484"/>
    <w:rsid w:val="004B4486"/>
    <w:rsid w:val="004B44A3"/>
    <w:rsid w:val="004B4511"/>
    <w:rsid w:val="004B4535"/>
    <w:rsid w:val="004B455A"/>
    <w:rsid w:val="004B4570"/>
    <w:rsid w:val="004B458A"/>
    <w:rsid w:val="004B4595"/>
    <w:rsid w:val="004B4597"/>
    <w:rsid w:val="004B45A5"/>
    <w:rsid w:val="004B45B5"/>
    <w:rsid w:val="004B462E"/>
    <w:rsid w:val="004B4635"/>
    <w:rsid w:val="004B46A1"/>
    <w:rsid w:val="004B46C7"/>
    <w:rsid w:val="004B46DC"/>
    <w:rsid w:val="004B4757"/>
    <w:rsid w:val="004B47DC"/>
    <w:rsid w:val="004B4829"/>
    <w:rsid w:val="004B482D"/>
    <w:rsid w:val="004B4835"/>
    <w:rsid w:val="004B4877"/>
    <w:rsid w:val="004B48EF"/>
    <w:rsid w:val="004B493A"/>
    <w:rsid w:val="004B493E"/>
    <w:rsid w:val="004B4957"/>
    <w:rsid w:val="004B4972"/>
    <w:rsid w:val="004B4981"/>
    <w:rsid w:val="004B49A4"/>
    <w:rsid w:val="004B49B3"/>
    <w:rsid w:val="004B49E7"/>
    <w:rsid w:val="004B49EB"/>
    <w:rsid w:val="004B49F8"/>
    <w:rsid w:val="004B4A34"/>
    <w:rsid w:val="004B4A3E"/>
    <w:rsid w:val="004B4AA4"/>
    <w:rsid w:val="004B4B09"/>
    <w:rsid w:val="004B4B0F"/>
    <w:rsid w:val="004B4B2B"/>
    <w:rsid w:val="004B4B3C"/>
    <w:rsid w:val="004B4B9E"/>
    <w:rsid w:val="004B4C09"/>
    <w:rsid w:val="004B4C38"/>
    <w:rsid w:val="004B4C7A"/>
    <w:rsid w:val="004B4CA7"/>
    <w:rsid w:val="004B4D0C"/>
    <w:rsid w:val="004B4D4A"/>
    <w:rsid w:val="004B4D4F"/>
    <w:rsid w:val="004B4DC1"/>
    <w:rsid w:val="004B4DC5"/>
    <w:rsid w:val="004B4DD6"/>
    <w:rsid w:val="004B4DD7"/>
    <w:rsid w:val="004B4E20"/>
    <w:rsid w:val="004B4E35"/>
    <w:rsid w:val="004B4E5B"/>
    <w:rsid w:val="004B4E79"/>
    <w:rsid w:val="004B4EDB"/>
    <w:rsid w:val="004B4EEA"/>
    <w:rsid w:val="004B4F4A"/>
    <w:rsid w:val="004B4F4F"/>
    <w:rsid w:val="004B4FE6"/>
    <w:rsid w:val="004B503F"/>
    <w:rsid w:val="004B509D"/>
    <w:rsid w:val="004B50A2"/>
    <w:rsid w:val="004B50B0"/>
    <w:rsid w:val="004B50B5"/>
    <w:rsid w:val="004B50D0"/>
    <w:rsid w:val="004B50E0"/>
    <w:rsid w:val="004B50E7"/>
    <w:rsid w:val="004B5116"/>
    <w:rsid w:val="004B511C"/>
    <w:rsid w:val="004B5163"/>
    <w:rsid w:val="004B517A"/>
    <w:rsid w:val="004B51AD"/>
    <w:rsid w:val="004B51B6"/>
    <w:rsid w:val="004B5225"/>
    <w:rsid w:val="004B5226"/>
    <w:rsid w:val="004B52A6"/>
    <w:rsid w:val="004B5307"/>
    <w:rsid w:val="004B531C"/>
    <w:rsid w:val="004B5326"/>
    <w:rsid w:val="004B532F"/>
    <w:rsid w:val="004B533E"/>
    <w:rsid w:val="004B534A"/>
    <w:rsid w:val="004B5385"/>
    <w:rsid w:val="004B539B"/>
    <w:rsid w:val="004B53BF"/>
    <w:rsid w:val="004B53D5"/>
    <w:rsid w:val="004B5409"/>
    <w:rsid w:val="004B544C"/>
    <w:rsid w:val="004B5460"/>
    <w:rsid w:val="004B5495"/>
    <w:rsid w:val="004B54AD"/>
    <w:rsid w:val="004B54B6"/>
    <w:rsid w:val="004B54D7"/>
    <w:rsid w:val="004B5503"/>
    <w:rsid w:val="004B551D"/>
    <w:rsid w:val="004B5522"/>
    <w:rsid w:val="004B559E"/>
    <w:rsid w:val="004B55B3"/>
    <w:rsid w:val="004B55D8"/>
    <w:rsid w:val="004B55F0"/>
    <w:rsid w:val="004B55FA"/>
    <w:rsid w:val="004B5649"/>
    <w:rsid w:val="004B5658"/>
    <w:rsid w:val="004B5673"/>
    <w:rsid w:val="004B5683"/>
    <w:rsid w:val="004B56B1"/>
    <w:rsid w:val="004B56D7"/>
    <w:rsid w:val="004B5735"/>
    <w:rsid w:val="004B5754"/>
    <w:rsid w:val="004B5767"/>
    <w:rsid w:val="004B577B"/>
    <w:rsid w:val="004B5796"/>
    <w:rsid w:val="004B57B1"/>
    <w:rsid w:val="004B57CA"/>
    <w:rsid w:val="004B5810"/>
    <w:rsid w:val="004B5814"/>
    <w:rsid w:val="004B583F"/>
    <w:rsid w:val="004B5859"/>
    <w:rsid w:val="004B586C"/>
    <w:rsid w:val="004B5884"/>
    <w:rsid w:val="004B58B3"/>
    <w:rsid w:val="004B58BA"/>
    <w:rsid w:val="004B5902"/>
    <w:rsid w:val="004B5926"/>
    <w:rsid w:val="004B5931"/>
    <w:rsid w:val="004B593F"/>
    <w:rsid w:val="004B5956"/>
    <w:rsid w:val="004B5962"/>
    <w:rsid w:val="004B5964"/>
    <w:rsid w:val="004B596B"/>
    <w:rsid w:val="004B59FA"/>
    <w:rsid w:val="004B5A58"/>
    <w:rsid w:val="004B5A92"/>
    <w:rsid w:val="004B5ABA"/>
    <w:rsid w:val="004B5AC6"/>
    <w:rsid w:val="004B5ACA"/>
    <w:rsid w:val="004B5AE5"/>
    <w:rsid w:val="004B5AE6"/>
    <w:rsid w:val="004B5AF9"/>
    <w:rsid w:val="004B5AFC"/>
    <w:rsid w:val="004B5B1E"/>
    <w:rsid w:val="004B5B24"/>
    <w:rsid w:val="004B5B2D"/>
    <w:rsid w:val="004B5B46"/>
    <w:rsid w:val="004B5B8B"/>
    <w:rsid w:val="004B5B9D"/>
    <w:rsid w:val="004B5BB7"/>
    <w:rsid w:val="004B5BBB"/>
    <w:rsid w:val="004B5BD1"/>
    <w:rsid w:val="004B5C3A"/>
    <w:rsid w:val="004B5C3F"/>
    <w:rsid w:val="004B5C4C"/>
    <w:rsid w:val="004B5C6D"/>
    <w:rsid w:val="004B5C9B"/>
    <w:rsid w:val="004B5CA1"/>
    <w:rsid w:val="004B5CE6"/>
    <w:rsid w:val="004B5D12"/>
    <w:rsid w:val="004B5D14"/>
    <w:rsid w:val="004B5D41"/>
    <w:rsid w:val="004B5D4B"/>
    <w:rsid w:val="004B5D51"/>
    <w:rsid w:val="004B5D60"/>
    <w:rsid w:val="004B5D66"/>
    <w:rsid w:val="004B5D6C"/>
    <w:rsid w:val="004B5DA0"/>
    <w:rsid w:val="004B5DA4"/>
    <w:rsid w:val="004B5DFD"/>
    <w:rsid w:val="004B5E3A"/>
    <w:rsid w:val="004B5E90"/>
    <w:rsid w:val="004B5EA3"/>
    <w:rsid w:val="004B5EB6"/>
    <w:rsid w:val="004B5EC5"/>
    <w:rsid w:val="004B5ECB"/>
    <w:rsid w:val="004B5F39"/>
    <w:rsid w:val="004B5F55"/>
    <w:rsid w:val="004B5F8B"/>
    <w:rsid w:val="004B5FC7"/>
    <w:rsid w:val="004B5FDB"/>
    <w:rsid w:val="004B6032"/>
    <w:rsid w:val="004B6061"/>
    <w:rsid w:val="004B6073"/>
    <w:rsid w:val="004B6078"/>
    <w:rsid w:val="004B60CA"/>
    <w:rsid w:val="004B610E"/>
    <w:rsid w:val="004B6118"/>
    <w:rsid w:val="004B6190"/>
    <w:rsid w:val="004B61B4"/>
    <w:rsid w:val="004B61CA"/>
    <w:rsid w:val="004B61D9"/>
    <w:rsid w:val="004B61DD"/>
    <w:rsid w:val="004B61FD"/>
    <w:rsid w:val="004B6240"/>
    <w:rsid w:val="004B625C"/>
    <w:rsid w:val="004B6268"/>
    <w:rsid w:val="004B6294"/>
    <w:rsid w:val="004B62E6"/>
    <w:rsid w:val="004B62F1"/>
    <w:rsid w:val="004B6315"/>
    <w:rsid w:val="004B632A"/>
    <w:rsid w:val="004B6393"/>
    <w:rsid w:val="004B63B3"/>
    <w:rsid w:val="004B6421"/>
    <w:rsid w:val="004B6428"/>
    <w:rsid w:val="004B645E"/>
    <w:rsid w:val="004B647A"/>
    <w:rsid w:val="004B64C1"/>
    <w:rsid w:val="004B64CC"/>
    <w:rsid w:val="004B6507"/>
    <w:rsid w:val="004B6528"/>
    <w:rsid w:val="004B652E"/>
    <w:rsid w:val="004B6530"/>
    <w:rsid w:val="004B654C"/>
    <w:rsid w:val="004B6559"/>
    <w:rsid w:val="004B6579"/>
    <w:rsid w:val="004B6580"/>
    <w:rsid w:val="004B658A"/>
    <w:rsid w:val="004B658D"/>
    <w:rsid w:val="004B6599"/>
    <w:rsid w:val="004B65CE"/>
    <w:rsid w:val="004B662C"/>
    <w:rsid w:val="004B6643"/>
    <w:rsid w:val="004B6650"/>
    <w:rsid w:val="004B6664"/>
    <w:rsid w:val="004B66C0"/>
    <w:rsid w:val="004B66DF"/>
    <w:rsid w:val="004B6728"/>
    <w:rsid w:val="004B6732"/>
    <w:rsid w:val="004B675B"/>
    <w:rsid w:val="004B6790"/>
    <w:rsid w:val="004B67E7"/>
    <w:rsid w:val="004B6818"/>
    <w:rsid w:val="004B6844"/>
    <w:rsid w:val="004B6870"/>
    <w:rsid w:val="004B68D4"/>
    <w:rsid w:val="004B68E0"/>
    <w:rsid w:val="004B692E"/>
    <w:rsid w:val="004B695C"/>
    <w:rsid w:val="004B6971"/>
    <w:rsid w:val="004B6977"/>
    <w:rsid w:val="004B697C"/>
    <w:rsid w:val="004B69C0"/>
    <w:rsid w:val="004B69DA"/>
    <w:rsid w:val="004B6A2B"/>
    <w:rsid w:val="004B6A4C"/>
    <w:rsid w:val="004B6A7E"/>
    <w:rsid w:val="004B6A8B"/>
    <w:rsid w:val="004B6A8E"/>
    <w:rsid w:val="004B6A92"/>
    <w:rsid w:val="004B6A96"/>
    <w:rsid w:val="004B6AA7"/>
    <w:rsid w:val="004B6AAF"/>
    <w:rsid w:val="004B6ACA"/>
    <w:rsid w:val="004B6AD7"/>
    <w:rsid w:val="004B6B19"/>
    <w:rsid w:val="004B6B2E"/>
    <w:rsid w:val="004B6B38"/>
    <w:rsid w:val="004B6B42"/>
    <w:rsid w:val="004B6B97"/>
    <w:rsid w:val="004B6BAB"/>
    <w:rsid w:val="004B6BBD"/>
    <w:rsid w:val="004B6BD5"/>
    <w:rsid w:val="004B6BE6"/>
    <w:rsid w:val="004B6BF5"/>
    <w:rsid w:val="004B6C1E"/>
    <w:rsid w:val="004B6C22"/>
    <w:rsid w:val="004B6C52"/>
    <w:rsid w:val="004B6C56"/>
    <w:rsid w:val="004B6C69"/>
    <w:rsid w:val="004B6C88"/>
    <w:rsid w:val="004B6CCC"/>
    <w:rsid w:val="004B6CF6"/>
    <w:rsid w:val="004B6D00"/>
    <w:rsid w:val="004B6D0F"/>
    <w:rsid w:val="004B6D7C"/>
    <w:rsid w:val="004B6D7D"/>
    <w:rsid w:val="004B6D9A"/>
    <w:rsid w:val="004B6DDC"/>
    <w:rsid w:val="004B6DF4"/>
    <w:rsid w:val="004B6E2D"/>
    <w:rsid w:val="004B6F47"/>
    <w:rsid w:val="004B6F5A"/>
    <w:rsid w:val="004B6F9E"/>
    <w:rsid w:val="004B6FA4"/>
    <w:rsid w:val="004B6FB2"/>
    <w:rsid w:val="004B6FB9"/>
    <w:rsid w:val="004B6FC4"/>
    <w:rsid w:val="004B6FD0"/>
    <w:rsid w:val="004B6FE0"/>
    <w:rsid w:val="004B6FE3"/>
    <w:rsid w:val="004B6FE9"/>
    <w:rsid w:val="004B7005"/>
    <w:rsid w:val="004B700A"/>
    <w:rsid w:val="004B700B"/>
    <w:rsid w:val="004B7019"/>
    <w:rsid w:val="004B702F"/>
    <w:rsid w:val="004B7086"/>
    <w:rsid w:val="004B70A3"/>
    <w:rsid w:val="004B70A8"/>
    <w:rsid w:val="004B70B9"/>
    <w:rsid w:val="004B70DD"/>
    <w:rsid w:val="004B70E1"/>
    <w:rsid w:val="004B7106"/>
    <w:rsid w:val="004B713D"/>
    <w:rsid w:val="004B7163"/>
    <w:rsid w:val="004B716D"/>
    <w:rsid w:val="004B7186"/>
    <w:rsid w:val="004B7192"/>
    <w:rsid w:val="004B71A3"/>
    <w:rsid w:val="004B71C1"/>
    <w:rsid w:val="004B71D1"/>
    <w:rsid w:val="004B71F0"/>
    <w:rsid w:val="004B71FA"/>
    <w:rsid w:val="004B723D"/>
    <w:rsid w:val="004B725E"/>
    <w:rsid w:val="004B7279"/>
    <w:rsid w:val="004B7294"/>
    <w:rsid w:val="004B72B1"/>
    <w:rsid w:val="004B72EC"/>
    <w:rsid w:val="004B735F"/>
    <w:rsid w:val="004B7367"/>
    <w:rsid w:val="004B7373"/>
    <w:rsid w:val="004B7383"/>
    <w:rsid w:val="004B7395"/>
    <w:rsid w:val="004B739B"/>
    <w:rsid w:val="004B73FB"/>
    <w:rsid w:val="004B743B"/>
    <w:rsid w:val="004B7453"/>
    <w:rsid w:val="004B746F"/>
    <w:rsid w:val="004B748C"/>
    <w:rsid w:val="004B748E"/>
    <w:rsid w:val="004B749D"/>
    <w:rsid w:val="004B74A3"/>
    <w:rsid w:val="004B74AB"/>
    <w:rsid w:val="004B74CD"/>
    <w:rsid w:val="004B74F5"/>
    <w:rsid w:val="004B74F7"/>
    <w:rsid w:val="004B7555"/>
    <w:rsid w:val="004B7560"/>
    <w:rsid w:val="004B7588"/>
    <w:rsid w:val="004B759F"/>
    <w:rsid w:val="004B75A9"/>
    <w:rsid w:val="004B75B0"/>
    <w:rsid w:val="004B75E2"/>
    <w:rsid w:val="004B7640"/>
    <w:rsid w:val="004B7646"/>
    <w:rsid w:val="004B7660"/>
    <w:rsid w:val="004B76A7"/>
    <w:rsid w:val="004B76AB"/>
    <w:rsid w:val="004B76B9"/>
    <w:rsid w:val="004B76DA"/>
    <w:rsid w:val="004B7734"/>
    <w:rsid w:val="004B7773"/>
    <w:rsid w:val="004B7784"/>
    <w:rsid w:val="004B7794"/>
    <w:rsid w:val="004B77AC"/>
    <w:rsid w:val="004B77C8"/>
    <w:rsid w:val="004B7802"/>
    <w:rsid w:val="004B784F"/>
    <w:rsid w:val="004B7884"/>
    <w:rsid w:val="004B793B"/>
    <w:rsid w:val="004B7966"/>
    <w:rsid w:val="004B7986"/>
    <w:rsid w:val="004B7987"/>
    <w:rsid w:val="004B79A2"/>
    <w:rsid w:val="004B79AD"/>
    <w:rsid w:val="004B79D4"/>
    <w:rsid w:val="004B79DB"/>
    <w:rsid w:val="004B79FE"/>
    <w:rsid w:val="004B7A04"/>
    <w:rsid w:val="004B7A31"/>
    <w:rsid w:val="004B7A3A"/>
    <w:rsid w:val="004B7A3D"/>
    <w:rsid w:val="004B7A8C"/>
    <w:rsid w:val="004B7A92"/>
    <w:rsid w:val="004B7AFE"/>
    <w:rsid w:val="004B7B16"/>
    <w:rsid w:val="004B7B36"/>
    <w:rsid w:val="004B7B3E"/>
    <w:rsid w:val="004B7B6B"/>
    <w:rsid w:val="004B7BA4"/>
    <w:rsid w:val="004B7BC9"/>
    <w:rsid w:val="004B7BE8"/>
    <w:rsid w:val="004B7C97"/>
    <w:rsid w:val="004B7C99"/>
    <w:rsid w:val="004B7CEC"/>
    <w:rsid w:val="004B7CEE"/>
    <w:rsid w:val="004B7D11"/>
    <w:rsid w:val="004B7D22"/>
    <w:rsid w:val="004B7D2B"/>
    <w:rsid w:val="004B7D33"/>
    <w:rsid w:val="004B7D4E"/>
    <w:rsid w:val="004B7D5A"/>
    <w:rsid w:val="004B7E2D"/>
    <w:rsid w:val="004B7E41"/>
    <w:rsid w:val="004B7E51"/>
    <w:rsid w:val="004B7EA9"/>
    <w:rsid w:val="004B7EB6"/>
    <w:rsid w:val="004B7EF5"/>
    <w:rsid w:val="004B7EF7"/>
    <w:rsid w:val="004B7F47"/>
    <w:rsid w:val="004B7F53"/>
    <w:rsid w:val="004B7F62"/>
    <w:rsid w:val="004B7F8F"/>
    <w:rsid w:val="004B7F9F"/>
    <w:rsid w:val="004B7FD8"/>
    <w:rsid w:val="004B7FDC"/>
    <w:rsid w:val="004C0031"/>
    <w:rsid w:val="004C005C"/>
    <w:rsid w:val="004C008C"/>
    <w:rsid w:val="004C00E5"/>
    <w:rsid w:val="004C00F0"/>
    <w:rsid w:val="004C00F9"/>
    <w:rsid w:val="004C010B"/>
    <w:rsid w:val="004C0122"/>
    <w:rsid w:val="004C013B"/>
    <w:rsid w:val="004C013D"/>
    <w:rsid w:val="004C0164"/>
    <w:rsid w:val="004C01B9"/>
    <w:rsid w:val="004C01C6"/>
    <w:rsid w:val="004C01CA"/>
    <w:rsid w:val="004C021A"/>
    <w:rsid w:val="004C021C"/>
    <w:rsid w:val="004C0226"/>
    <w:rsid w:val="004C027F"/>
    <w:rsid w:val="004C02A3"/>
    <w:rsid w:val="004C02AA"/>
    <w:rsid w:val="004C02D3"/>
    <w:rsid w:val="004C02DB"/>
    <w:rsid w:val="004C02F9"/>
    <w:rsid w:val="004C02FC"/>
    <w:rsid w:val="004C0362"/>
    <w:rsid w:val="004C039D"/>
    <w:rsid w:val="004C03C6"/>
    <w:rsid w:val="004C040B"/>
    <w:rsid w:val="004C0426"/>
    <w:rsid w:val="004C0445"/>
    <w:rsid w:val="004C047C"/>
    <w:rsid w:val="004C0486"/>
    <w:rsid w:val="004C0490"/>
    <w:rsid w:val="004C0499"/>
    <w:rsid w:val="004C04C0"/>
    <w:rsid w:val="004C0511"/>
    <w:rsid w:val="004C051F"/>
    <w:rsid w:val="004C0528"/>
    <w:rsid w:val="004C054B"/>
    <w:rsid w:val="004C055E"/>
    <w:rsid w:val="004C05BD"/>
    <w:rsid w:val="004C061C"/>
    <w:rsid w:val="004C063B"/>
    <w:rsid w:val="004C06BF"/>
    <w:rsid w:val="004C0797"/>
    <w:rsid w:val="004C07AF"/>
    <w:rsid w:val="004C07C3"/>
    <w:rsid w:val="004C07E5"/>
    <w:rsid w:val="004C0826"/>
    <w:rsid w:val="004C082C"/>
    <w:rsid w:val="004C08A9"/>
    <w:rsid w:val="004C08EB"/>
    <w:rsid w:val="004C0904"/>
    <w:rsid w:val="004C0929"/>
    <w:rsid w:val="004C098A"/>
    <w:rsid w:val="004C098E"/>
    <w:rsid w:val="004C09A2"/>
    <w:rsid w:val="004C09A8"/>
    <w:rsid w:val="004C09C6"/>
    <w:rsid w:val="004C09E8"/>
    <w:rsid w:val="004C09EE"/>
    <w:rsid w:val="004C0A6B"/>
    <w:rsid w:val="004C0A79"/>
    <w:rsid w:val="004C0A7A"/>
    <w:rsid w:val="004C0A9C"/>
    <w:rsid w:val="004C0AB2"/>
    <w:rsid w:val="004C0AB5"/>
    <w:rsid w:val="004C0AC1"/>
    <w:rsid w:val="004C0AD6"/>
    <w:rsid w:val="004C0B46"/>
    <w:rsid w:val="004C0B5A"/>
    <w:rsid w:val="004C0BB2"/>
    <w:rsid w:val="004C0BEB"/>
    <w:rsid w:val="004C0C8C"/>
    <w:rsid w:val="004C0CC5"/>
    <w:rsid w:val="004C0D18"/>
    <w:rsid w:val="004C0D19"/>
    <w:rsid w:val="004C0D82"/>
    <w:rsid w:val="004C0D95"/>
    <w:rsid w:val="004C0D9D"/>
    <w:rsid w:val="004C0DB9"/>
    <w:rsid w:val="004C0DC3"/>
    <w:rsid w:val="004C0DDE"/>
    <w:rsid w:val="004C0E19"/>
    <w:rsid w:val="004C0E1B"/>
    <w:rsid w:val="004C0E2B"/>
    <w:rsid w:val="004C0E37"/>
    <w:rsid w:val="004C0E4F"/>
    <w:rsid w:val="004C0E50"/>
    <w:rsid w:val="004C0ECB"/>
    <w:rsid w:val="004C0ED2"/>
    <w:rsid w:val="004C0EED"/>
    <w:rsid w:val="004C0F18"/>
    <w:rsid w:val="004C0F5D"/>
    <w:rsid w:val="004C0F6D"/>
    <w:rsid w:val="004C0F88"/>
    <w:rsid w:val="004C0F94"/>
    <w:rsid w:val="004C0FD7"/>
    <w:rsid w:val="004C100F"/>
    <w:rsid w:val="004C1035"/>
    <w:rsid w:val="004C10AE"/>
    <w:rsid w:val="004C10C0"/>
    <w:rsid w:val="004C1119"/>
    <w:rsid w:val="004C111E"/>
    <w:rsid w:val="004C1121"/>
    <w:rsid w:val="004C1128"/>
    <w:rsid w:val="004C113E"/>
    <w:rsid w:val="004C114E"/>
    <w:rsid w:val="004C1151"/>
    <w:rsid w:val="004C117C"/>
    <w:rsid w:val="004C11BD"/>
    <w:rsid w:val="004C11C9"/>
    <w:rsid w:val="004C11D4"/>
    <w:rsid w:val="004C1243"/>
    <w:rsid w:val="004C1246"/>
    <w:rsid w:val="004C12D4"/>
    <w:rsid w:val="004C131C"/>
    <w:rsid w:val="004C1330"/>
    <w:rsid w:val="004C1347"/>
    <w:rsid w:val="004C1384"/>
    <w:rsid w:val="004C1439"/>
    <w:rsid w:val="004C1459"/>
    <w:rsid w:val="004C1460"/>
    <w:rsid w:val="004C1462"/>
    <w:rsid w:val="004C1494"/>
    <w:rsid w:val="004C14D8"/>
    <w:rsid w:val="004C150D"/>
    <w:rsid w:val="004C156C"/>
    <w:rsid w:val="004C1574"/>
    <w:rsid w:val="004C158B"/>
    <w:rsid w:val="004C1592"/>
    <w:rsid w:val="004C15B4"/>
    <w:rsid w:val="004C15E1"/>
    <w:rsid w:val="004C1637"/>
    <w:rsid w:val="004C1673"/>
    <w:rsid w:val="004C1677"/>
    <w:rsid w:val="004C1684"/>
    <w:rsid w:val="004C169E"/>
    <w:rsid w:val="004C16B4"/>
    <w:rsid w:val="004C16C0"/>
    <w:rsid w:val="004C16CC"/>
    <w:rsid w:val="004C16D9"/>
    <w:rsid w:val="004C16E1"/>
    <w:rsid w:val="004C1706"/>
    <w:rsid w:val="004C1711"/>
    <w:rsid w:val="004C1717"/>
    <w:rsid w:val="004C177C"/>
    <w:rsid w:val="004C17BC"/>
    <w:rsid w:val="004C17C8"/>
    <w:rsid w:val="004C1837"/>
    <w:rsid w:val="004C183C"/>
    <w:rsid w:val="004C1881"/>
    <w:rsid w:val="004C1890"/>
    <w:rsid w:val="004C1925"/>
    <w:rsid w:val="004C1930"/>
    <w:rsid w:val="004C196F"/>
    <w:rsid w:val="004C19A4"/>
    <w:rsid w:val="004C19AA"/>
    <w:rsid w:val="004C1A14"/>
    <w:rsid w:val="004C1A22"/>
    <w:rsid w:val="004C1A9E"/>
    <w:rsid w:val="004C1ABC"/>
    <w:rsid w:val="004C1ADD"/>
    <w:rsid w:val="004C1AE7"/>
    <w:rsid w:val="004C1B06"/>
    <w:rsid w:val="004C1B74"/>
    <w:rsid w:val="004C1BCC"/>
    <w:rsid w:val="004C1BFB"/>
    <w:rsid w:val="004C1C11"/>
    <w:rsid w:val="004C1C16"/>
    <w:rsid w:val="004C1C18"/>
    <w:rsid w:val="004C1C21"/>
    <w:rsid w:val="004C1C3F"/>
    <w:rsid w:val="004C1C5C"/>
    <w:rsid w:val="004C1C99"/>
    <w:rsid w:val="004C1CA5"/>
    <w:rsid w:val="004C1CC9"/>
    <w:rsid w:val="004C1CD5"/>
    <w:rsid w:val="004C1CE1"/>
    <w:rsid w:val="004C1CF6"/>
    <w:rsid w:val="004C1D04"/>
    <w:rsid w:val="004C1D23"/>
    <w:rsid w:val="004C1D29"/>
    <w:rsid w:val="004C1D41"/>
    <w:rsid w:val="004C1D4E"/>
    <w:rsid w:val="004C1D54"/>
    <w:rsid w:val="004C1DB3"/>
    <w:rsid w:val="004C1DE8"/>
    <w:rsid w:val="004C1E46"/>
    <w:rsid w:val="004C1E95"/>
    <w:rsid w:val="004C1EB2"/>
    <w:rsid w:val="004C1EC5"/>
    <w:rsid w:val="004C1EDC"/>
    <w:rsid w:val="004C1F03"/>
    <w:rsid w:val="004C1F04"/>
    <w:rsid w:val="004C1F19"/>
    <w:rsid w:val="004C1F41"/>
    <w:rsid w:val="004C1F55"/>
    <w:rsid w:val="004C1F74"/>
    <w:rsid w:val="004C1FA3"/>
    <w:rsid w:val="004C1FE4"/>
    <w:rsid w:val="004C2007"/>
    <w:rsid w:val="004C2010"/>
    <w:rsid w:val="004C2041"/>
    <w:rsid w:val="004C205C"/>
    <w:rsid w:val="004C206A"/>
    <w:rsid w:val="004C2082"/>
    <w:rsid w:val="004C20C3"/>
    <w:rsid w:val="004C20E8"/>
    <w:rsid w:val="004C2113"/>
    <w:rsid w:val="004C2140"/>
    <w:rsid w:val="004C21B6"/>
    <w:rsid w:val="004C21C7"/>
    <w:rsid w:val="004C21C8"/>
    <w:rsid w:val="004C21FA"/>
    <w:rsid w:val="004C223D"/>
    <w:rsid w:val="004C2242"/>
    <w:rsid w:val="004C229D"/>
    <w:rsid w:val="004C22A7"/>
    <w:rsid w:val="004C2304"/>
    <w:rsid w:val="004C230F"/>
    <w:rsid w:val="004C2333"/>
    <w:rsid w:val="004C2355"/>
    <w:rsid w:val="004C2366"/>
    <w:rsid w:val="004C236D"/>
    <w:rsid w:val="004C237B"/>
    <w:rsid w:val="004C23A3"/>
    <w:rsid w:val="004C23FE"/>
    <w:rsid w:val="004C241B"/>
    <w:rsid w:val="004C241D"/>
    <w:rsid w:val="004C242A"/>
    <w:rsid w:val="004C2464"/>
    <w:rsid w:val="004C24A8"/>
    <w:rsid w:val="004C24AF"/>
    <w:rsid w:val="004C2510"/>
    <w:rsid w:val="004C2549"/>
    <w:rsid w:val="004C254F"/>
    <w:rsid w:val="004C256C"/>
    <w:rsid w:val="004C2571"/>
    <w:rsid w:val="004C2598"/>
    <w:rsid w:val="004C25A5"/>
    <w:rsid w:val="004C25AE"/>
    <w:rsid w:val="004C25DA"/>
    <w:rsid w:val="004C2600"/>
    <w:rsid w:val="004C2608"/>
    <w:rsid w:val="004C2633"/>
    <w:rsid w:val="004C265E"/>
    <w:rsid w:val="004C26EA"/>
    <w:rsid w:val="004C272E"/>
    <w:rsid w:val="004C2766"/>
    <w:rsid w:val="004C2796"/>
    <w:rsid w:val="004C279E"/>
    <w:rsid w:val="004C27E6"/>
    <w:rsid w:val="004C27F4"/>
    <w:rsid w:val="004C283C"/>
    <w:rsid w:val="004C2847"/>
    <w:rsid w:val="004C2857"/>
    <w:rsid w:val="004C2892"/>
    <w:rsid w:val="004C289E"/>
    <w:rsid w:val="004C2906"/>
    <w:rsid w:val="004C2930"/>
    <w:rsid w:val="004C2933"/>
    <w:rsid w:val="004C29BC"/>
    <w:rsid w:val="004C29E2"/>
    <w:rsid w:val="004C2A05"/>
    <w:rsid w:val="004C2A06"/>
    <w:rsid w:val="004C2A37"/>
    <w:rsid w:val="004C2ABF"/>
    <w:rsid w:val="004C2AC2"/>
    <w:rsid w:val="004C2BD1"/>
    <w:rsid w:val="004C2C3F"/>
    <w:rsid w:val="004C2C4D"/>
    <w:rsid w:val="004C2C64"/>
    <w:rsid w:val="004C2C6A"/>
    <w:rsid w:val="004C2C8C"/>
    <w:rsid w:val="004C2CAE"/>
    <w:rsid w:val="004C2CDB"/>
    <w:rsid w:val="004C2D12"/>
    <w:rsid w:val="004C2D14"/>
    <w:rsid w:val="004C2D43"/>
    <w:rsid w:val="004C2DB1"/>
    <w:rsid w:val="004C2DB2"/>
    <w:rsid w:val="004C2E15"/>
    <w:rsid w:val="004C2E8B"/>
    <w:rsid w:val="004C2E8D"/>
    <w:rsid w:val="004C2EBF"/>
    <w:rsid w:val="004C2EFE"/>
    <w:rsid w:val="004C2F28"/>
    <w:rsid w:val="004C2F46"/>
    <w:rsid w:val="004C2F66"/>
    <w:rsid w:val="004C2F9D"/>
    <w:rsid w:val="004C3078"/>
    <w:rsid w:val="004C3088"/>
    <w:rsid w:val="004C30C5"/>
    <w:rsid w:val="004C3112"/>
    <w:rsid w:val="004C3178"/>
    <w:rsid w:val="004C3198"/>
    <w:rsid w:val="004C319C"/>
    <w:rsid w:val="004C31D2"/>
    <w:rsid w:val="004C31DB"/>
    <w:rsid w:val="004C31FC"/>
    <w:rsid w:val="004C321B"/>
    <w:rsid w:val="004C3241"/>
    <w:rsid w:val="004C3242"/>
    <w:rsid w:val="004C327B"/>
    <w:rsid w:val="004C3287"/>
    <w:rsid w:val="004C32A6"/>
    <w:rsid w:val="004C32A9"/>
    <w:rsid w:val="004C32C6"/>
    <w:rsid w:val="004C32E2"/>
    <w:rsid w:val="004C3313"/>
    <w:rsid w:val="004C3332"/>
    <w:rsid w:val="004C3392"/>
    <w:rsid w:val="004C33B4"/>
    <w:rsid w:val="004C33D1"/>
    <w:rsid w:val="004C33EA"/>
    <w:rsid w:val="004C3435"/>
    <w:rsid w:val="004C343B"/>
    <w:rsid w:val="004C3455"/>
    <w:rsid w:val="004C347F"/>
    <w:rsid w:val="004C3485"/>
    <w:rsid w:val="004C3496"/>
    <w:rsid w:val="004C34AC"/>
    <w:rsid w:val="004C34E0"/>
    <w:rsid w:val="004C34EB"/>
    <w:rsid w:val="004C34F5"/>
    <w:rsid w:val="004C34FD"/>
    <w:rsid w:val="004C3500"/>
    <w:rsid w:val="004C3503"/>
    <w:rsid w:val="004C355F"/>
    <w:rsid w:val="004C3565"/>
    <w:rsid w:val="004C3590"/>
    <w:rsid w:val="004C3596"/>
    <w:rsid w:val="004C35AF"/>
    <w:rsid w:val="004C35B4"/>
    <w:rsid w:val="004C35C9"/>
    <w:rsid w:val="004C35DE"/>
    <w:rsid w:val="004C35F6"/>
    <w:rsid w:val="004C363B"/>
    <w:rsid w:val="004C3665"/>
    <w:rsid w:val="004C3690"/>
    <w:rsid w:val="004C36AD"/>
    <w:rsid w:val="004C36C6"/>
    <w:rsid w:val="004C3700"/>
    <w:rsid w:val="004C372D"/>
    <w:rsid w:val="004C373F"/>
    <w:rsid w:val="004C3750"/>
    <w:rsid w:val="004C3775"/>
    <w:rsid w:val="004C3777"/>
    <w:rsid w:val="004C377E"/>
    <w:rsid w:val="004C3791"/>
    <w:rsid w:val="004C37B1"/>
    <w:rsid w:val="004C37D4"/>
    <w:rsid w:val="004C37EC"/>
    <w:rsid w:val="004C381B"/>
    <w:rsid w:val="004C382B"/>
    <w:rsid w:val="004C3852"/>
    <w:rsid w:val="004C3853"/>
    <w:rsid w:val="004C3871"/>
    <w:rsid w:val="004C38B6"/>
    <w:rsid w:val="004C38D3"/>
    <w:rsid w:val="004C390D"/>
    <w:rsid w:val="004C390F"/>
    <w:rsid w:val="004C3948"/>
    <w:rsid w:val="004C3955"/>
    <w:rsid w:val="004C397B"/>
    <w:rsid w:val="004C3998"/>
    <w:rsid w:val="004C39EC"/>
    <w:rsid w:val="004C3AE3"/>
    <w:rsid w:val="004C3AFF"/>
    <w:rsid w:val="004C3B38"/>
    <w:rsid w:val="004C3B4C"/>
    <w:rsid w:val="004C3B71"/>
    <w:rsid w:val="004C3B85"/>
    <w:rsid w:val="004C3B87"/>
    <w:rsid w:val="004C3B8B"/>
    <w:rsid w:val="004C3BC4"/>
    <w:rsid w:val="004C3C14"/>
    <w:rsid w:val="004C3C48"/>
    <w:rsid w:val="004C3C62"/>
    <w:rsid w:val="004C3C6A"/>
    <w:rsid w:val="004C3C91"/>
    <w:rsid w:val="004C3CCE"/>
    <w:rsid w:val="004C3CDF"/>
    <w:rsid w:val="004C3CFC"/>
    <w:rsid w:val="004C3D00"/>
    <w:rsid w:val="004C3D22"/>
    <w:rsid w:val="004C3D30"/>
    <w:rsid w:val="004C3D7A"/>
    <w:rsid w:val="004C3D93"/>
    <w:rsid w:val="004C3DA3"/>
    <w:rsid w:val="004C3E18"/>
    <w:rsid w:val="004C3E1B"/>
    <w:rsid w:val="004C3E30"/>
    <w:rsid w:val="004C3EA3"/>
    <w:rsid w:val="004C3EC6"/>
    <w:rsid w:val="004C3ECC"/>
    <w:rsid w:val="004C3EE9"/>
    <w:rsid w:val="004C3F0D"/>
    <w:rsid w:val="004C3F71"/>
    <w:rsid w:val="004C3F9D"/>
    <w:rsid w:val="004C3FB5"/>
    <w:rsid w:val="004C3FD4"/>
    <w:rsid w:val="004C3FD9"/>
    <w:rsid w:val="004C3FE2"/>
    <w:rsid w:val="004C4006"/>
    <w:rsid w:val="004C4018"/>
    <w:rsid w:val="004C401F"/>
    <w:rsid w:val="004C4039"/>
    <w:rsid w:val="004C404A"/>
    <w:rsid w:val="004C4062"/>
    <w:rsid w:val="004C4080"/>
    <w:rsid w:val="004C4087"/>
    <w:rsid w:val="004C40C6"/>
    <w:rsid w:val="004C40DD"/>
    <w:rsid w:val="004C410D"/>
    <w:rsid w:val="004C4117"/>
    <w:rsid w:val="004C4134"/>
    <w:rsid w:val="004C4150"/>
    <w:rsid w:val="004C4173"/>
    <w:rsid w:val="004C4194"/>
    <w:rsid w:val="004C419E"/>
    <w:rsid w:val="004C41BC"/>
    <w:rsid w:val="004C41BD"/>
    <w:rsid w:val="004C41C9"/>
    <w:rsid w:val="004C41D1"/>
    <w:rsid w:val="004C41F7"/>
    <w:rsid w:val="004C41FE"/>
    <w:rsid w:val="004C422B"/>
    <w:rsid w:val="004C4254"/>
    <w:rsid w:val="004C4260"/>
    <w:rsid w:val="004C4294"/>
    <w:rsid w:val="004C429A"/>
    <w:rsid w:val="004C42C9"/>
    <w:rsid w:val="004C4322"/>
    <w:rsid w:val="004C4348"/>
    <w:rsid w:val="004C4355"/>
    <w:rsid w:val="004C438D"/>
    <w:rsid w:val="004C43D4"/>
    <w:rsid w:val="004C43F7"/>
    <w:rsid w:val="004C442B"/>
    <w:rsid w:val="004C4448"/>
    <w:rsid w:val="004C4477"/>
    <w:rsid w:val="004C4487"/>
    <w:rsid w:val="004C449E"/>
    <w:rsid w:val="004C44BC"/>
    <w:rsid w:val="004C44CA"/>
    <w:rsid w:val="004C452D"/>
    <w:rsid w:val="004C4531"/>
    <w:rsid w:val="004C453D"/>
    <w:rsid w:val="004C455C"/>
    <w:rsid w:val="004C45A1"/>
    <w:rsid w:val="004C45ED"/>
    <w:rsid w:val="004C45F7"/>
    <w:rsid w:val="004C45FB"/>
    <w:rsid w:val="004C4695"/>
    <w:rsid w:val="004C4696"/>
    <w:rsid w:val="004C46D1"/>
    <w:rsid w:val="004C46D2"/>
    <w:rsid w:val="004C46D5"/>
    <w:rsid w:val="004C46EF"/>
    <w:rsid w:val="004C4719"/>
    <w:rsid w:val="004C4748"/>
    <w:rsid w:val="004C4761"/>
    <w:rsid w:val="004C4775"/>
    <w:rsid w:val="004C4785"/>
    <w:rsid w:val="004C47E8"/>
    <w:rsid w:val="004C47EA"/>
    <w:rsid w:val="004C47EC"/>
    <w:rsid w:val="004C4811"/>
    <w:rsid w:val="004C485E"/>
    <w:rsid w:val="004C486C"/>
    <w:rsid w:val="004C489E"/>
    <w:rsid w:val="004C48CB"/>
    <w:rsid w:val="004C4913"/>
    <w:rsid w:val="004C4937"/>
    <w:rsid w:val="004C4938"/>
    <w:rsid w:val="004C494F"/>
    <w:rsid w:val="004C4976"/>
    <w:rsid w:val="004C4979"/>
    <w:rsid w:val="004C497F"/>
    <w:rsid w:val="004C49A3"/>
    <w:rsid w:val="004C4A07"/>
    <w:rsid w:val="004C4A1C"/>
    <w:rsid w:val="004C4A21"/>
    <w:rsid w:val="004C4A2D"/>
    <w:rsid w:val="004C4A34"/>
    <w:rsid w:val="004C4A5C"/>
    <w:rsid w:val="004C4A86"/>
    <w:rsid w:val="004C4A91"/>
    <w:rsid w:val="004C4A97"/>
    <w:rsid w:val="004C4ADE"/>
    <w:rsid w:val="004C4AE0"/>
    <w:rsid w:val="004C4AE3"/>
    <w:rsid w:val="004C4AF1"/>
    <w:rsid w:val="004C4B0D"/>
    <w:rsid w:val="004C4B3A"/>
    <w:rsid w:val="004C4B64"/>
    <w:rsid w:val="004C4B6A"/>
    <w:rsid w:val="004C4B93"/>
    <w:rsid w:val="004C4BB4"/>
    <w:rsid w:val="004C4C2B"/>
    <w:rsid w:val="004C4C5F"/>
    <w:rsid w:val="004C4C65"/>
    <w:rsid w:val="004C4C81"/>
    <w:rsid w:val="004C4CA0"/>
    <w:rsid w:val="004C4CBA"/>
    <w:rsid w:val="004C4D23"/>
    <w:rsid w:val="004C4D30"/>
    <w:rsid w:val="004C4D31"/>
    <w:rsid w:val="004C4D41"/>
    <w:rsid w:val="004C4D8D"/>
    <w:rsid w:val="004C4DAA"/>
    <w:rsid w:val="004C4DAF"/>
    <w:rsid w:val="004C4DBC"/>
    <w:rsid w:val="004C4E07"/>
    <w:rsid w:val="004C4E60"/>
    <w:rsid w:val="004C4E84"/>
    <w:rsid w:val="004C4E94"/>
    <w:rsid w:val="004C4ED7"/>
    <w:rsid w:val="004C4EE7"/>
    <w:rsid w:val="004C4F6D"/>
    <w:rsid w:val="004C4F78"/>
    <w:rsid w:val="004C5003"/>
    <w:rsid w:val="004C5026"/>
    <w:rsid w:val="004C5043"/>
    <w:rsid w:val="004C504D"/>
    <w:rsid w:val="004C5051"/>
    <w:rsid w:val="004C5068"/>
    <w:rsid w:val="004C5073"/>
    <w:rsid w:val="004C5090"/>
    <w:rsid w:val="004C50A2"/>
    <w:rsid w:val="004C50C1"/>
    <w:rsid w:val="004C50C3"/>
    <w:rsid w:val="004C50F0"/>
    <w:rsid w:val="004C50FE"/>
    <w:rsid w:val="004C510B"/>
    <w:rsid w:val="004C5112"/>
    <w:rsid w:val="004C5151"/>
    <w:rsid w:val="004C5155"/>
    <w:rsid w:val="004C51D4"/>
    <w:rsid w:val="004C521D"/>
    <w:rsid w:val="004C5257"/>
    <w:rsid w:val="004C5261"/>
    <w:rsid w:val="004C526E"/>
    <w:rsid w:val="004C529C"/>
    <w:rsid w:val="004C52D3"/>
    <w:rsid w:val="004C52ED"/>
    <w:rsid w:val="004C5310"/>
    <w:rsid w:val="004C5321"/>
    <w:rsid w:val="004C5395"/>
    <w:rsid w:val="004C539B"/>
    <w:rsid w:val="004C53BD"/>
    <w:rsid w:val="004C53EA"/>
    <w:rsid w:val="004C543D"/>
    <w:rsid w:val="004C5456"/>
    <w:rsid w:val="004C546E"/>
    <w:rsid w:val="004C5486"/>
    <w:rsid w:val="004C54C2"/>
    <w:rsid w:val="004C54D0"/>
    <w:rsid w:val="004C54EE"/>
    <w:rsid w:val="004C54EF"/>
    <w:rsid w:val="004C5500"/>
    <w:rsid w:val="004C552E"/>
    <w:rsid w:val="004C5530"/>
    <w:rsid w:val="004C5551"/>
    <w:rsid w:val="004C555C"/>
    <w:rsid w:val="004C5582"/>
    <w:rsid w:val="004C560F"/>
    <w:rsid w:val="004C5622"/>
    <w:rsid w:val="004C5628"/>
    <w:rsid w:val="004C5649"/>
    <w:rsid w:val="004C56D2"/>
    <w:rsid w:val="004C56E2"/>
    <w:rsid w:val="004C56E7"/>
    <w:rsid w:val="004C5764"/>
    <w:rsid w:val="004C5778"/>
    <w:rsid w:val="004C577A"/>
    <w:rsid w:val="004C57BB"/>
    <w:rsid w:val="004C57C0"/>
    <w:rsid w:val="004C57D6"/>
    <w:rsid w:val="004C5801"/>
    <w:rsid w:val="004C5802"/>
    <w:rsid w:val="004C5827"/>
    <w:rsid w:val="004C586C"/>
    <w:rsid w:val="004C588C"/>
    <w:rsid w:val="004C58B2"/>
    <w:rsid w:val="004C58C6"/>
    <w:rsid w:val="004C58E3"/>
    <w:rsid w:val="004C5905"/>
    <w:rsid w:val="004C593B"/>
    <w:rsid w:val="004C596C"/>
    <w:rsid w:val="004C59A3"/>
    <w:rsid w:val="004C59C4"/>
    <w:rsid w:val="004C59D9"/>
    <w:rsid w:val="004C5A1F"/>
    <w:rsid w:val="004C5A2B"/>
    <w:rsid w:val="004C5A52"/>
    <w:rsid w:val="004C5A5B"/>
    <w:rsid w:val="004C5A7F"/>
    <w:rsid w:val="004C5A8E"/>
    <w:rsid w:val="004C5A95"/>
    <w:rsid w:val="004C5AAF"/>
    <w:rsid w:val="004C5AB7"/>
    <w:rsid w:val="004C5ACB"/>
    <w:rsid w:val="004C5AD1"/>
    <w:rsid w:val="004C5ADF"/>
    <w:rsid w:val="004C5AEC"/>
    <w:rsid w:val="004C5AEF"/>
    <w:rsid w:val="004C5B11"/>
    <w:rsid w:val="004C5B67"/>
    <w:rsid w:val="004C5BA7"/>
    <w:rsid w:val="004C5C0C"/>
    <w:rsid w:val="004C5C37"/>
    <w:rsid w:val="004C5C3C"/>
    <w:rsid w:val="004C5C52"/>
    <w:rsid w:val="004C5C60"/>
    <w:rsid w:val="004C5CB9"/>
    <w:rsid w:val="004C5CC5"/>
    <w:rsid w:val="004C5CCA"/>
    <w:rsid w:val="004C5D0F"/>
    <w:rsid w:val="004C5D13"/>
    <w:rsid w:val="004C5D42"/>
    <w:rsid w:val="004C5D4D"/>
    <w:rsid w:val="004C5DD0"/>
    <w:rsid w:val="004C5DF3"/>
    <w:rsid w:val="004C5DFC"/>
    <w:rsid w:val="004C5E0E"/>
    <w:rsid w:val="004C5E2E"/>
    <w:rsid w:val="004C5E3C"/>
    <w:rsid w:val="004C5E57"/>
    <w:rsid w:val="004C5E5A"/>
    <w:rsid w:val="004C5E7B"/>
    <w:rsid w:val="004C5E80"/>
    <w:rsid w:val="004C5ED3"/>
    <w:rsid w:val="004C5EDE"/>
    <w:rsid w:val="004C5EF1"/>
    <w:rsid w:val="004C5F25"/>
    <w:rsid w:val="004C5F63"/>
    <w:rsid w:val="004C5F67"/>
    <w:rsid w:val="004C5F6A"/>
    <w:rsid w:val="004C5F76"/>
    <w:rsid w:val="004C5F88"/>
    <w:rsid w:val="004C5F94"/>
    <w:rsid w:val="004C5FA9"/>
    <w:rsid w:val="004C5FBB"/>
    <w:rsid w:val="004C6017"/>
    <w:rsid w:val="004C6052"/>
    <w:rsid w:val="004C60EA"/>
    <w:rsid w:val="004C6113"/>
    <w:rsid w:val="004C614A"/>
    <w:rsid w:val="004C6163"/>
    <w:rsid w:val="004C6178"/>
    <w:rsid w:val="004C618F"/>
    <w:rsid w:val="004C61A5"/>
    <w:rsid w:val="004C61F6"/>
    <w:rsid w:val="004C6209"/>
    <w:rsid w:val="004C6245"/>
    <w:rsid w:val="004C6257"/>
    <w:rsid w:val="004C6274"/>
    <w:rsid w:val="004C6283"/>
    <w:rsid w:val="004C6289"/>
    <w:rsid w:val="004C62A4"/>
    <w:rsid w:val="004C62D3"/>
    <w:rsid w:val="004C630C"/>
    <w:rsid w:val="004C634C"/>
    <w:rsid w:val="004C63D3"/>
    <w:rsid w:val="004C642A"/>
    <w:rsid w:val="004C6486"/>
    <w:rsid w:val="004C6489"/>
    <w:rsid w:val="004C648D"/>
    <w:rsid w:val="004C64A8"/>
    <w:rsid w:val="004C64AD"/>
    <w:rsid w:val="004C651B"/>
    <w:rsid w:val="004C651E"/>
    <w:rsid w:val="004C6544"/>
    <w:rsid w:val="004C6593"/>
    <w:rsid w:val="004C659D"/>
    <w:rsid w:val="004C65FE"/>
    <w:rsid w:val="004C660E"/>
    <w:rsid w:val="004C6659"/>
    <w:rsid w:val="004C6663"/>
    <w:rsid w:val="004C66B1"/>
    <w:rsid w:val="004C66E3"/>
    <w:rsid w:val="004C66E6"/>
    <w:rsid w:val="004C66FC"/>
    <w:rsid w:val="004C6765"/>
    <w:rsid w:val="004C676C"/>
    <w:rsid w:val="004C679D"/>
    <w:rsid w:val="004C67B0"/>
    <w:rsid w:val="004C67DF"/>
    <w:rsid w:val="004C67EF"/>
    <w:rsid w:val="004C6808"/>
    <w:rsid w:val="004C680D"/>
    <w:rsid w:val="004C686E"/>
    <w:rsid w:val="004C686F"/>
    <w:rsid w:val="004C6870"/>
    <w:rsid w:val="004C6895"/>
    <w:rsid w:val="004C689D"/>
    <w:rsid w:val="004C68A0"/>
    <w:rsid w:val="004C68AC"/>
    <w:rsid w:val="004C68EB"/>
    <w:rsid w:val="004C6900"/>
    <w:rsid w:val="004C6933"/>
    <w:rsid w:val="004C69EF"/>
    <w:rsid w:val="004C69FF"/>
    <w:rsid w:val="004C6A84"/>
    <w:rsid w:val="004C6A8C"/>
    <w:rsid w:val="004C6A9B"/>
    <w:rsid w:val="004C6AB6"/>
    <w:rsid w:val="004C6B26"/>
    <w:rsid w:val="004C6B2F"/>
    <w:rsid w:val="004C6B49"/>
    <w:rsid w:val="004C6BCA"/>
    <w:rsid w:val="004C6BDA"/>
    <w:rsid w:val="004C6BF1"/>
    <w:rsid w:val="004C6C13"/>
    <w:rsid w:val="004C6C1D"/>
    <w:rsid w:val="004C6C42"/>
    <w:rsid w:val="004C6C64"/>
    <w:rsid w:val="004C6C72"/>
    <w:rsid w:val="004C6CB7"/>
    <w:rsid w:val="004C6CE2"/>
    <w:rsid w:val="004C6D06"/>
    <w:rsid w:val="004C6D2B"/>
    <w:rsid w:val="004C6D45"/>
    <w:rsid w:val="004C6D62"/>
    <w:rsid w:val="004C6D74"/>
    <w:rsid w:val="004C6D86"/>
    <w:rsid w:val="004C6D9C"/>
    <w:rsid w:val="004C6DB3"/>
    <w:rsid w:val="004C6DD1"/>
    <w:rsid w:val="004C6DE9"/>
    <w:rsid w:val="004C6E20"/>
    <w:rsid w:val="004C6E33"/>
    <w:rsid w:val="004C6E41"/>
    <w:rsid w:val="004C6E46"/>
    <w:rsid w:val="004C6E61"/>
    <w:rsid w:val="004C6E67"/>
    <w:rsid w:val="004C6EBD"/>
    <w:rsid w:val="004C6ECA"/>
    <w:rsid w:val="004C6ED4"/>
    <w:rsid w:val="004C6F09"/>
    <w:rsid w:val="004C6F0F"/>
    <w:rsid w:val="004C6F1C"/>
    <w:rsid w:val="004C6F2E"/>
    <w:rsid w:val="004C6F51"/>
    <w:rsid w:val="004C6F5D"/>
    <w:rsid w:val="004C6F6A"/>
    <w:rsid w:val="004C6F79"/>
    <w:rsid w:val="004C6F8F"/>
    <w:rsid w:val="004C6FDA"/>
    <w:rsid w:val="004C6FEC"/>
    <w:rsid w:val="004C6FFB"/>
    <w:rsid w:val="004C700C"/>
    <w:rsid w:val="004C7012"/>
    <w:rsid w:val="004C704D"/>
    <w:rsid w:val="004C7071"/>
    <w:rsid w:val="004C707E"/>
    <w:rsid w:val="004C70A2"/>
    <w:rsid w:val="004C70BA"/>
    <w:rsid w:val="004C70E6"/>
    <w:rsid w:val="004C70F0"/>
    <w:rsid w:val="004C7111"/>
    <w:rsid w:val="004C7112"/>
    <w:rsid w:val="004C7125"/>
    <w:rsid w:val="004C7161"/>
    <w:rsid w:val="004C71CE"/>
    <w:rsid w:val="004C71DE"/>
    <w:rsid w:val="004C7223"/>
    <w:rsid w:val="004C722C"/>
    <w:rsid w:val="004C7239"/>
    <w:rsid w:val="004C723E"/>
    <w:rsid w:val="004C727E"/>
    <w:rsid w:val="004C7282"/>
    <w:rsid w:val="004C729E"/>
    <w:rsid w:val="004C72A4"/>
    <w:rsid w:val="004C72C5"/>
    <w:rsid w:val="004C72CE"/>
    <w:rsid w:val="004C72D3"/>
    <w:rsid w:val="004C731D"/>
    <w:rsid w:val="004C732F"/>
    <w:rsid w:val="004C7330"/>
    <w:rsid w:val="004C735C"/>
    <w:rsid w:val="004C73A7"/>
    <w:rsid w:val="004C7414"/>
    <w:rsid w:val="004C742D"/>
    <w:rsid w:val="004C7432"/>
    <w:rsid w:val="004C74B0"/>
    <w:rsid w:val="004C74C7"/>
    <w:rsid w:val="004C7528"/>
    <w:rsid w:val="004C758B"/>
    <w:rsid w:val="004C75B1"/>
    <w:rsid w:val="004C75E8"/>
    <w:rsid w:val="004C75FB"/>
    <w:rsid w:val="004C764C"/>
    <w:rsid w:val="004C7653"/>
    <w:rsid w:val="004C766E"/>
    <w:rsid w:val="004C7692"/>
    <w:rsid w:val="004C76A9"/>
    <w:rsid w:val="004C76AA"/>
    <w:rsid w:val="004C76ED"/>
    <w:rsid w:val="004C7715"/>
    <w:rsid w:val="004C773E"/>
    <w:rsid w:val="004C7756"/>
    <w:rsid w:val="004C77A6"/>
    <w:rsid w:val="004C77C3"/>
    <w:rsid w:val="004C77E6"/>
    <w:rsid w:val="004C77F6"/>
    <w:rsid w:val="004C782D"/>
    <w:rsid w:val="004C783C"/>
    <w:rsid w:val="004C784E"/>
    <w:rsid w:val="004C788D"/>
    <w:rsid w:val="004C78B5"/>
    <w:rsid w:val="004C78D6"/>
    <w:rsid w:val="004C78EE"/>
    <w:rsid w:val="004C7907"/>
    <w:rsid w:val="004C7915"/>
    <w:rsid w:val="004C793F"/>
    <w:rsid w:val="004C7941"/>
    <w:rsid w:val="004C795D"/>
    <w:rsid w:val="004C79A2"/>
    <w:rsid w:val="004C79BD"/>
    <w:rsid w:val="004C79E8"/>
    <w:rsid w:val="004C7A29"/>
    <w:rsid w:val="004C7A2D"/>
    <w:rsid w:val="004C7A4D"/>
    <w:rsid w:val="004C7A66"/>
    <w:rsid w:val="004C7A87"/>
    <w:rsid w:val="004C7AB9"/>
    <w:rsid w:val="004C7AFA"/>
    <w:rsid w:val="004C7B04"/>
    <w:rsid w:val="004C7B09"/>
    <w:rsid w:val="004C7B45"/>
    <w:rsid w:val="004C7B47"/>
    <w:rsid w:val="004C7B60"/>
    <w:rsid w:val="004C7BAB"/>
    <w:rsid w:val="004C7BF6"/>
    <w:rsid w:val="004C7C41"/>
    <w:rsid w:val="004C7CAF"/>
    <w:rsid w:val="004C7CB0"/>
    <w:rsid w:val="004C7CE9"/>
    <w:rsid w:val="004C7CEE"/>
    <w:rsid w:val="004C7D27"/>
    <w:rsid w:val="004C7D5D"/>
    <w:rsid w:val="004C7D6A"/>
    <w:rsid w:val="004C7D6B"/>
    <w:rsid w:val="004C7D79"/>
    <w:rsid w:val="004C7DF9"/>
    <w:rsid w:val="004C7E41"/>
    <w:rsid w:val="004C7E4E"/>
    <w:rsid w:val="004C7E9F"/>
    <w:rsid w:val="004C7ED7"/>
    <w:rsid w:val="004C7F0C"/>
    <w:rsid w:val="004C7F41"/>
    <w:rsid w:val="004C7F5D"/>
    <w:rsid w:val="004C7F7E"/>
    <w:rsid w:val="004C7F80"/>
    <w:rsid w:val="004C7FAC"/>
    <w:rsid w:val="004C7FB6"/>
    <w:rsid w:val="004C7FD0"/>
    <w:rsid w:val="004D0031"/>
    <w:rsid w:val="004D008B"/>
    <w:rsid w:val="004D009B"/>
    <w:rsid w:val="004D00A4"/>
    <w:rsid w:val="004D00E8"/>
    <w:rsid w:val="004D00ED"/>
    <w:rsid w:val="004D011C"/>
    <w:rsid w:val="004D012A"/>
    <w:rsid w:val="004D0131"/>
    <w:rsid w:val="004D0190"/>
    <w:rsid w:val="004D01F8"/>
    <w:rsid w:val="004D022F"/>
    <w:rsid w:val="004D0262"/>
    <w:rsid w:val="004D026B"/>
    <w:rsid w:val="004D0271"/>
    <w:rsid w:val="004D02DB"/>
    <w:rsid w:val="004D02E1"/>
    <w:rsid w:val="004D0354"/>
    <w:rsid w:val="004D035C"/>
    <w:rsid w:val="004D037B"/>
    <w:rsid w:val="004D037E"/>
    <w:rsid w:val="004D03B3"/>
    <w:rsid w:val="004D03D2"/>
    <w:rsid w:val="004D03E5"/>
    <w:rsid w:val="004D03F5"/>
    <w:rsid w:val="004D041A"/>
    <w:rsid w:val="004D041C"/>
    <w:rsid w:val="004D0422"/>
    <w:rsid w:val="004D0428"/>
    <w:rsid w:val="004D042A"/>
    <w:rsid w:val="004D0445"/>
    <w:rsid w:val="004D045F"/>
    <w:rsid w:val="004D0493"/>
    <w:rsid w:val="004D04A9"/>
    <w:rsid w:val="004D04AD"/>
    <w:rsid w:val="004D04BA"/>
    <w:rsid w:val="004D0533"/>
    <w:rsid w:val="004D05C5"/>
    <w:rsid w:val="004D05DE"/>
    <w:rsid w:val="004D0643"/>
    <w:rsid w:val="004D0664"/>
    <w:rsid w:val="004D0684"/>
    <w:rsid w:val="004D06DA"/>
    <w:rsid w:val="004D0703"/>
    <w:rsid w:val="004D0706"/>
    <w:rsid w:val="004D0710"/>
    <w:rsid w:val="004D0751"/>
    <w:rsid w:val="004D0755"/>
    <w:rsid w:val="004D07E3"/>
    <w:rsid w:val="004D07E7"/>
    <w:rsid w:val="004D07EB"/>
    <w:rsid w:val="004D07FC"/>
    <w:rsid w:val="004D081D"/>
    <w:rsid w:val="004D0820"/>
    <w:rsid w:val="004D0839"/>
    <w:rsid w:val="004D0864"/>
    <w:rsid w:val="004D086A"/>
    <w:rsid w:val="004D0878"/>
    <w:rsid w:val="004D08CC"/>
    <w:rsid w:val="004D0940"/>
    <w:rsid w:val="004D0962"/>
    <w:rsid w:val="004D096E"/>
    <w:rsid w:val="004D09A2"/>
    <w:rsid w:val="004D0A00"/>
    <w:rsid w:val="004D0A0B"/>
    <w:rsid w:val="004D0A2F"/>
    <w:rsid w:val="004D0A3D"/>
    <w:rsid w:val="004D0A57"/>
    <w:rsid w:val="004D0A72"/>
    <w:rsid w:val="004D0A81"/>
    <w:rsid w:val="004D0A86"/>
    <w:rsid w:val="004D0A9A"/>
    <w:rsid w:val="004D0AE2"/>
    <w:rsid w:val="004D0B98"/>
    <w:rsid w:val="004D0BDB"/>
    <w:rsid w:val="004D0BF0"/>
    <w:rsid w:val="004D0BF4"/>
    <w:rsid w:val="004D0C18"/>
    <w:rsid w:val="004D0C2C"/>
    <w:rsid w:val="004D0C51"/>
    <w:rsid w:val="004D0C7C"/>
    <w:rsid w:val="004D0C87"/>
    <w:rsid w:val="004D0C96"/>
    <w:rsid w:val="004D0CBD"/>
    <w:rsid w:val="004D0CDA"/>
    <w:rsid w:val="004D0CEF"/>
    <w:rsid w:val="004D0CFF"/>
    <w:rsid w:val="004D0D4D"/>
    <w:rsid w:val="004D0D74"/>
    <w:rsid w:val="004D0DF4"/>
    <w:rsid w:val="004D0E63"/>
    <w:rsid w:val="004D0EDA"/>
    <w:rsid w:val="004D0F15"/>
    <w:rsid w:val="004D0F1D"/>
    <w:rsid w:val="004D0F66"/>
    <w:rsid w:val="004D0F75"/>
    <w:rsid w:val="004D0F8F"/>
    <w:rsid w:val="004D0F93"/>
    <w:rsid w:val="004D0F9C"/>
    <w:rsid w:val="004D0FB3"/>
    <w:rsid w:val="004D0FE9"/>
    <w:rsid w:val="004D0FFF"/>
    <w:rsid w:val="004D1007"/>
    <w:rsid w:val="004D106F"/>
    <w:rsid w:val="004D10C6"/>
    <w:rsid w:val="004D1139"/>
    <w:rsid w:val="004D1142"/>
    <w:rsid w:val="004D1151"/>
    <w:rsid w:val="004D1190"/>
    <w:rsid w:val="004D11AC"/>
    <w:rsid w:val="004D11B3"/>
    <w:rsid w:val="004D11E7"/>
    <w:rsid w:val="004D1204"/>
    <w:rsid w:val="004D12DD"/>
    <w:rsid w:val="004D12F5"/>
    <w:rsid w:val="004D12F6"/>
    <w:rsid w:val="004D1312"/>
    <w:rsid w:val="004D1337"/>
    <w:rsid w:val="004D1346"/>
    <w:rsid w:val="004D1390"/>
    <w:rsid w:val="004D139B"/>
    <w:rsid w:val="004D13A7"/>
    <w:rsid w:val="004D13BB"/>
    <w:rsid w:val="004D13CA"/>
    <w:rsid w:val="004D1409"/>
    <w:rsid w:val="004D1481"/>
    <w:rsid w:val="004D1489"/>
    <w:rsid w:val="004D1503"/>
    <w:rsid w:val="004D1535"/>
    <w:rsid w:val="004D155F"/>
    <w:rsid w:val="004D15A7"/>
    <w:rsid w:val="004D15A9"/>
    <w:rsid w:val="004D15C6"/>
    <w:rsid w:val="004D1617"/>
    <w:rsid w:val="004D1637"/>
    <w:rsid w:val="004D1658"/>
    <w:rsid w:val="004D1685"/>
    <w:rsid w:val="004D16CB"/>
    <w:rsid w:val="004D16F5"/>
    <w:rsid w:val="004D1708"/>
    <w:rsid w:val="004D1712"/>
    <w:rsid w:val="004D1725"/>
    <w:rsid w:val="004D1741"/>
    <w:rsid w:val="004D178B"/>
    <w:rsid w:val="004D17A6"/>
    <w:rsid w:val="004D17B1"/>
    <w:rsid w:val="004D17C9"/>
    <w:rsid w:val="004D17D5"/>
    <w:rsid w:val="004D17D9"/>
    <w:rsid w:val="004D1809"/>
    <w:rsid w:val="004D180A"/>
    <w:rsid w:val="004D1815"/>
    <w:rsid w:val="004D1840"/>
    <w:rsid w:val="004D186B"/>
    <w:rsid w:val="004D18FA"/>
    <w:rsid w:val="004D1904"/>
    <w:rsid w:val="004D1910"/>
    <w:rsid w:val="004D1917"/>
    <w:rsid w:val="004D1923"/>
    <w:rsid w:val="004D1944"/>
    <w:rsid w:val="004D195A"/>
    <w:rsid w:val="004D197D"/>
    <w:rsid w:val="004D199A"/>
    <w:rsid w:val="004D199E"/>
    <w:rsid w:val="004D19AE"/>
    <w:rsid w:val="004D19C2"/>
    <w:rsid w:val="004D19E4"/>
    <w:rsid w:val="004D19ED"/>
    <w:rsid w:val="004D1A16"/>
    <w:rsid w:val="004D1A5A"/>
    <w:rsid w:val="004D1A6F"/>
    <w:rsid w:val="004D1A70"/>
    <w:rsid w:val="004D1A77"/>
    <w:rsid w:val="004D1AB6"/>
    <w:rsid w:val="004D1B29"/>
    <w:rsid w:val="004D1B34"/>
    <w:rsid w:val="004D1B36"/>
    <w:rsid w:val="004D1B8E"/>
    <w:rsid w:val="004D1BE5"/>
    <w:rsid w:val="004D1C12"/>
    <w:rsid w:val="004D1C28"/>
    <w:rsid w:val="004D1C48"/>
    <w:rsid w:val="004D1CAD"/>
    <w:rsid w:val="004D1CB6"/>
    <w:rsid w:val="004D1CE3"/>
    <w:rsid w:val="004D1CE6"/>
    <w:rsid w:val="004D1CED"/>
    <w:rsid w:val="004D1D55"/>
    <w:rsid w:val="004D1D73"/>
    <w:rsid w:val="004D1D76"/>
    <w:rsid w:val="004D1DA3"/>
    <w:rsid w:val="004D1DAC"/>
    <w:rsid w:val="004D1DB8"/>
    <w:rsid w:val="004D1DC1"/>
    <w:rsid w:val="004D1EB8"/>
    <w:rsid w:val="004D1EC6"/>
    <w:rsid w:val="004D1EF5"/>
    <w:rsid w:val="004D1F0A"/>
    <w:rsid w:val="004D1F64"/>
    <w:rsid w:val="004D1F6A"/>
    <w:rsid w:val="004D1F7B"/>
    <w:rsid w:val="004D1FD5"/>
    <w:rsid w:val="004D2027"/>
    <w:rsid w:val="004D206C"/>
    <w:rsid w:val="004D207F"/>
    <w:rsid w:val="004D209C"/>
    <w:rsid w:val="004D20BF"/>
    <w:rsid w:val="004D2107"/>
    <w:rsid w:val="004D21A8"/>
    <w:rsid w:val="004D21DE"/>
    <w:rsid w:val="004D223A"/>
    <w:rsid w:val="004D2250"/>
    <w:rsid w:val="004D2279"/>
    <w:rsid w:val="004D227E"/>
    <w:rsid w:val="004D2295"/>
    <w:rsid w:val="004D22FD"/>
    <w:rsid w:val="004D2323"/>
    <w:rsid w:val="004D2390"/>
    <w:rsid w:val="004D23E9"/>
    <w:rsid w:val="004D2407"/>
    <w:rsid w:val="004D246E"/>
    <w:rsid w:val="004D2482"/>
    <w:rsid w:val="004D253C"/>
    <w:rsid w:val="004D2582"/>
    <w:rsid w:val="004D2589"/>
    <w:rsid w:val="004D2598"/>
    <w:rsid w:val="004D25C1"/>
    <w:rsid w:val="004D25C9"/>
    <w:rsid w:val="004D25F3"/>
    <w:rsid w:val="004D261E"/>
    <w:rsid w:val="004D262B"/>
    <w:rsid w:val="004D266E"/>
    <w:rsid w:val="004D2672"/>
    <w:rsid w:val="004D2682"/>
    <w:rsid w:val="004D2698"/>
    <w:rsid w:val="004D2722"/>
    <w:rsid w:val="004D2790"/>
    <w:rsid w:val="004D27A7"/>
    <w:rsid w:val="004D27C0"/>
    <w:rsid w:val="004D27CF"/>
    <w:rsid w:val="004D2830"/>
    <w:rsid w:val="004D2832"/>
    <w:rsid w:val="004D2836"/>
    <w:rsid w:val="004D284C"/>
    <w:rsid w:val="004D2855"/>
    <w:rsid w:val="004D2875"/>
    <w:rsid w:val="004D287F"/>
    <w:rsid w:val="004D2893"/>
    <w:rsid w:val="004D2957"/>
    <w:rsid w:val="004D2978"/>
    <w:rsid w:val="004D298E"/>
    <w:rsid w:val="004D29B8"/>
    <w:rsid w:val="004D2A10"/>
    <w:rsid w:val="004D2A47"/>
    <w:rsid w:val="004D2A4F"/>
    <w:rsid w:val="004D2A74"/>
    <w:rsid w:val="004D2A8C"/>
    <w:rsid w:val="004D2ABE"/>
    <w:rsid w:val="004D2ACB"/>
    <w:rsid w:val="004D2AE2"/>
    <w:rsid w:val="004D2AFC"/>
    <w:rsid w:val="004D2B38"/>
    <w:rsid w:val="004D2B99"/>
    <w:rsid w:val="004D2BA5"/>
    <w:rsid w:val="004D2C56"/>
    <w:rsid w:val="004D2C60"/>
    <w:rsid w:val="004D2C78"/>
    <w:rsid w:val="004D2CC2"/>
    <w:rsid w:val="004D2CD2"/>
    <w:rsid w:val="004D2D0B"/>
    <w:rsid w:val="004D2D42"/>
    <w:rsid w:val="004D2D6A"/>
    <w:rsid w:val="004D2D70"/>
    <w:rsid w:val="004D2D87"/>
    <w:rsid w:val="004D2DA3"/>
    <w:rsid w:val="004D2DE0"/>
    <w:rsid w:val="004D2DFA"/>
    <w:rsid w:val="004D2E60"/>
    <w:rsid w:val="004D2EF2"/>
    <w:rsid w:val="004D2EFE"/>
    <w:rsid w:val="004D2F1C"/>
    <w:rsid w:val="004D2F99"/>
    <w:rsid w:val="004D2FA7"/>
    <w:rsid w:val="004D2FA9"/>
    <w:rsid w:val="004D2FAE"/>
    <w:rsid w:val="004D302E"/>
    <w:rsid w:val="004D3056"/>
    <w:rsid w:val="004D3079"/>
    <w:rsid w:val="004D30C4"/>
    <w:rsid w:val="004D30CB"/>
    <w:rsid w:val="004D30DB"/>
    <w:rsid w:val="004D30F0"/>
    <w:rsid w:val="004D30FB"/>
    <w:rsid w:val="004D3129"/>
    <w:rsid w:val="004D3139"/>
    <w:rsid w:val="004D3159"/>
    <w:rsid w:val="004D316F"/>
    <w:rsid w:val="004D3195"/>
    <w:rsid w:val="004D3198"/>
    <w:rsid w:val="004D31A5"/>
    <w:rsid w:val="004D31E5"/>
    <w:rsid w:val="004D3220"/>
    <w:rsid w:val="004D3227"/>
    <w:rsid w:val="004D3244"/>
    <w:rsid w:val="004D328F"/>
    <w:rsid w:val="004D329C"/>
    <w:rsid w:val="004D32C9"/>
    <w:rsid w:val="004D330E"/>
    <w:rsid w:val="004D3392"/>
    <w:rsid w:val="004D3414"/>
    <w:rsid w:val="004D3415"/>
    <w:rsid w:val="004D3425"/>
    <w:rsid w:val="004D344C"/>
    <w:rsid w:val="004D348F"/>
    <w:rsid w:val="004D3494"/>
    <w:rsid w:val="004D349D"/>
    <w:rsid w:val="004D34A5"/>
    <w:rsid w:val="004D34D3"/>
    <w:rsid w:val="004D351A"/>
    <w:rsid w:val="004D3523"/>
    <w:rsid w:val="004D3550"/>
    <w:rsid w:val="004D35B0"/>
    <w:rsid w:val="004D35F3"/>
    <w:rsid w:val="004D3648"/>
    <w:rsid w:val="004D366A"/>
    <w:rsid w:val="004D3690"/>
    <w:rsid w:val="004D36A0"/>
    <w:rsid w:val="004D36B5"/>
    <w:rsid w:val="004D36C1"/>
    <w:rsid w:val="004D36E8"/>
    <w:rsid w:val="004D36EB"/>
    <w:rsid w:val="004D36F3"/>
    <w:rsid w:val="004D3713"/>
    <w:rsid w:val="004D372B"/>
    <w:rsid w:val="004D372C"/>
    <w:rsid w:val="004D3740"/>
    <w:rsid w:val="004D375D"/>
    <w:rsid w:val="004D3774"/>
    <w:rsid w:val="004D37C8"/>
    <w:rsid w:val="004D37ED"/>
    <w:rsid w:val="004D381D"/>
    <w:rsid w:val="004D3878"/>
    <w:rsid w:val="004D3895"/>
    <w:rsid w:val="004D38C1"/>
    <w:rsid w:val="004D38D2"/>
    <w:rsid w:val="004D3900"/>
    <w:rsid w:val="004D3977"/>
    <w:rsid w:val="004D39A0"/>
    <w:rsid w:val="004D39B7"/>
    <w:rsid w:val="004D39EF"/>
    <w:rsid w:val="004D3A08"/>
    <w:rsid w:val="004D3A19"/>
    <w:rsid w:val="004D3A1C"/>
    <w:rsid w:val="004D3A3B"/>
    <w:rsid w:val="004D3A44"/>
    <w:rsid w:val="004D3A47"/>
    <w:rsid w:val="004D3A6E"/>
    <w:rsid w:val="004D3A88"/>
    <w:rsid w:val="004D3A97"/>
    <w:rsid w:val="004D3AB4"/>
    <w:rsid w:val="004D3AEE"/>
    <w:rsid w:val="004D3B09"/>
    <w:rsid w:val="004D3C11"/>
    <w:rsid w:val="004D3C25"/>
    <w:rsid w:val="004D3C2B"/>
    <w:rsid w:val="004D3C45"/>
    <w:rsid w:val="004D3C54"/>
    <w:rsid w:val="004D3C7C"/>
    <w:rsid w:val="004D3C81"/>
    <w:rsid w:val="004D3CD3"/>
    <w:rsid w:val="004D3CE9"/>
    <w:rsid w:val="004D3D4D"/>
    <w:rsid w:val="004D3D88"/>
    <w:rsid w:val="004D3D89"/>
    <w:rsid w:val="004D3DC0"/>
    <w:rsid w:val="004D3DDB"/>
    <w:rsid w:val="004D3E20"/>
    <w:rsid w:val="004D3E23"/>
    <w:rsid w:val="004D3E50"/>
    <w:rsid w:val="004D3E71"/>
    <w:rsid w:val="004D3E98"/>
    <w:rsid w:val="004D3F41"/>
    <w:rsid w:val="004D3F48"/>
    <w:rsid w:val="004D3F60"/>
    <w:rsid w:val="004D3F8E"/>
    <w:rsid w:val="004D3FD5"/>
    <w:rsid w:val="004D3FFB"/>
    <w:rsid w:val="004D4027"/>
    <w:rsid w:val="004D4034"/>
    <w:rsid w:val="004D4035"/>
    <w:rsid w:val="004D4036"/>
    <w:rsid w:val="004D403F"/>
    <w:rsid w:val="004D409A"/>
    <w:rsid w:val="004D4129"/>
    <w:rsid w:val="004D413F"/>
    <w:rsid w:val="004D417B"/>
    <w:rsid w:val="004D4184"/>
    <w:rsid w:val="004D41D8"/>
    <w:rsid w:val="004D41E6"/>
    <w:rsid w:val="004D41EF"/>
    <w:rsid w:val="004D4250"/>
    <w:rsid w:val="004D42D6"/>
    <w:rsid w:val="004D42F4"/>
    <w:rsid w:val="004D430F"/>
    <w:rsid w:val="004D431C"/>
    <w:rsid w:val="004D4323"/>
    <w:rsid w:val="004D4324"/>
    <w:rsid w:val="004D4326"/>
    <w:rsid w:val="004D435E"/>
    <w:rsid w:val="004D437F"/>
    <w:rsid w:val="004D4382"/>
    <w:rsid w:val="004D4383"/>
    <w:rsid w:val="004D439C"/>
    <w:rsid w:val="004D43AC"/>
    <w:rsid w:val="004D43B5"/>
    <w:rsid w:val="004D43C5"/>
    <w:rsid w:val="004D43CE"/>
    <w:rsid w:val="004D43E4"/>
    <w:rsid w:val="004D4402"/>
    <w:rsid w:val="004D4457"/>
    <w:rsid w:val="004D4465"/>
    <w:rsid w:val="004D44A7"/>
    <w:rsid w:val="004D44E2"/>
    <w:rsid w:val="004D44E3"/>
    <w:rsid w:val="004D450B"/>
    <w:rsid w:val="004D451A"/>
    <w:rsid w:val="004D4526"/>
    <w:rsid w:val="004D4540"/>
    <w:rsid w:val="004D4543"/>
    <w:rsid w:val="004D4566"/>
    <w:rsid w:val="004D45C1"/>
    <w:rsid w:val="004D4633"/>
    <w:rsid w:val="004D4657"/>
    <w:rsid w:val="004D465F"/>
    <w:rsid w:val="004D46AF"/>
    <w:rsid w:val="004D46D5"/>
    <w:rsid w:val="004D46D9"/>
    <w:rsid w:val="004D46E9"/>
    <w:rsid w:val="004D4725"/>
    <w:rsid w:val="004D474E"/>
    <w:rsid w:val="004D479F"/>
    <w:rsid w:val="004D47C9"/>
    <w:rsid w:val="004D482C"/>
    <w:rsid w:val="004D484C"/>
    <w:rsid w:val="004D485D"/>
    <w:rsid w:val="004D486C"/>
    <w:rsid w:val="004D4883"/>
    <w:rsid w:val="004D4888"/>
    <w:rsid w:val="004D48D8"/>
    <w:rsid w:val="004D4949"/>
    <w:rsid w:val="004D496F"/>
    <w:rsid w:val="004D497B"/>
    <w:rsid w:val="004D4988"/>
    <w:rsid w:val="004D499F"/>
    <w:rsid w:val="004D49DB"/>
    <w:rsid w:val="004D4A35"/>
    <w:rsid w:val="004D4A4A"/>
    <w:rsid w:val="004D4AC6"/>
    <w:rsid w:val="004D4B5A"/>
    <w:rsid w:val="004D4B74"/>
    <w:rsid w:val="004D4B77"/>
    <w:rsid w:val="004D4B91"/>
    <w:rsid w:val="004D4BA3"/>
    <w:rsid w:val="004D4BCA"/>
    <w:rsid w:val="004D4BD8"/>
    <w:rsid w:val="004D4BDC"/>
    <w:rsid w:val="004D4C16"/>
    <w:rsid w:val="004D4C48"/>
    <w:rsid w:val="004D4C4A"/>
    <w:rsid w:val="004D4C64"/>
    <w:rsid w:val="004D4CB2"/>
    <w:rsid w:val="004D4CB5"/>
    <w:rsid w:val="004D4CB7"/>
    <w:rsid w:val="004D4CBD"/>
    <w:rsid w:val="004D4CDC"/>
    <w:rsid w:val="004D4D0A"/>
    <w:rsid w:val="004D4D27"/>
    <w:rsid w:val="004D4D2D"/>
    <w:rsid w:val="004D4D2E"/>
    <w:rsid w:val="004D4D4A"/>
    <w:rsid w:val="004D4D4C"/>
    <w:rsid w:val="004D4E5D"/>
    <w:rsid w:val="004D4E9A"/>
    <w:rsid w:val="004D4E9B"/>
    <w:rsid w:val="004D4F08"/>
    <w:rsid w:val="004D4F32"/>
    <w:rsid w:val="004D4F35"/>
    <w:rsid w:val="004D4F3B"/>
    <w:rsid w:val="004D4F41"/>
    <w:rsid w:val="004D4F89"/>
    <w:rsid w:val="004D4FC9"/>
    <w:rsid w:val="004D4FCE"/>
    <w:rsid w:val="004D4FDE"/>
    <w:rsid w:val="004D505B"/>
    <w:rsid w:val="004D5099"/>
    <w:rsid w:val="004D50C0"/>
    <w:rsid w:val="004D50C5"/>
    <w:rsid w:val="004D5108"/>
    <w:rsid w:val="004D510D"/>
    <w:rsid w:val="004D5128"/>
    <w:rsid w:val="004D5160"/>
    <w:rsid w:val="004D5168"/>
    <w:rsid w:val="004D51AA"/>
    <w:rsid w:val="004D51DB"/>
    <w:rsid w:val="004D522F"/>
    <w:rsid w:val="004D5254"/>
    <w:rsid w:val="004D5262"/>
    <w:rsid w:val="004D5278"/>
    <w:rsid w:val="004D527F"/>
    <w:rsid w:val="004D5285"/>
    <w:rsid w:val="004D52A7"/>
    <w:rsid w:val="004D52B0"/>
    <w:rsid w:val="004D52BA"/>
    <w:rsid w:val="004D52E4"/>
    <w:rsid w:val="004D5321"/>
    <w:rsid w:val="004D5353"/>
    <w:rsid w:val="004D5380"/>
    <w:rsid w:val="004D5399"/>
    <w:rsid w:val="004D5416"/>
    <w:rsid w:val="004D5420"/>
    <w:rsid w:val="004D5463"/>
    <w:rsid w:val="004D546D"/>
    <w:rsid w:val="004D5476"/>
    <w:rsid w:val="004D5479"/>
    <w:rsid w:val="004D5483"/>
    <w:rsid w:val="004D54BB"/>
    <w:rsid w:val="004D54D3"/>
    <w:rsid w:val="004D54D4"/>
    <w:rsid w:val="004D54F8"/>
    <w:rsid w:val="004D54FF"/>
    <w:rsid w:val="004D552F"/>
    <w:rsid w:val="004D5548"/>
    <w:rsid w:val="004D5554"/>
    <w:rsid w:val="004D555A"/>
    <w:rsid w:val="004D5583"/>
    <w:rsid w:val="004D55CB"/>
    <w:rsid w:val="004D55F3"/>
    <w:rsid w:val="004D560A"/>
    <w:rsid w:val="004D560D"/>
    <w:rsid w:val="004D5611"/>
    <w:rsid w:val="004D562C"/>
    <w:rsid w:val="004D5633"/>
    <w:rsid w:val="004D5672"/>
    <w:rsid w:val="004D5683"/>
    <w:rsid w:val="004D5685"/>
    <w:rsid w:val="004D5689"/>
    <w:rsid w:val="004D5697"/>
    <w:rsid w:val="004D56A0"/>
    <w:rsid w:val="004D56CC"/>
    <w:rsid w:val="004D56D6"/>
    <w:rsid w:val="004D5721"/>
    <w:rsid w:val="004D5733"/>
    <w:rsid w:val="004D574D"/>
    <w:rsid w:val="004D57A4"/>
    <w:rsid w:val="004D57B8"/>
    <w:rsid w:val="004D57DB"/>
    <w:rsid w:val="004D5814"/>
    <w:rsid w:val="004D583B"/>
    <w:rsid w:val="004D5865"/>
    <w:rsid w:val="004D5875"/>
    <w:rsid w:val="004D58D0"/>
    <w:rsid w:val="004D58D6"/>
    <w:rsid w:val="004D58DA"/>
    <w:rsid w:val="004D58DE"/>
    <w:rsid w:val="004D58F1"/>
    <w:rsid w:val="004D592B"/>
    <w:rsid w:val="004D5930"/>
    <w:rsid w:val="004D5939"/>
    <w:rsid w:val="004D593C"/>
    <w:rsid w:val="004D5940"/>
    <w:rsid w:val="004D5956"/>
    <w:rsid w:val="004D5974"/>
    <w:rsid w:val="004D59A8"/>
    <w:rsid w:val="004D59C0"/>
    <w:rsid w:val="004D5A08"/>
    <w:rsid w:val="004D5A0A"/>
    <w:rsid w:val="004D5A36"/>
    <w:rsid w:val="004D5A52"/>
    <w:rsid w:val="004D5A6B"/>
    <w:rsid w:val="004D5A94"/>
    <w:rsid w:val="004D5AF6"/>
    <w:rsid w:val="004D5B05"/>
    <w:rsid w:val="004D5B5B"/>
    <w:rsid w:val="004D5B5C"/>
    <w:rsid w:val="004D5B60"/>
    <w:rsid w:val="004D5BA1"/>
    <w:rsid w:val="004D5BA9"/>
    <w:rsid w:val="004D5BE8"/>
    <w:rsid w:val="004D5C1A"/>
    <w:rsid w:val="004D5C52"/>
    <w:rsid w:val="004D5C5B"/>
    <w:rsid w:val="004D5C72"/>
    <w:rsid w:val="004D5C80"/>
    <w:rsid w:val="004D5C89"/>
    <w:rsid w:val="004D5CF8"/>
    <w:rsid w:val="004D5D54"/>
    <w:rsid w:val="004D5DC1"/>
    <w:rsid w:val="004D5DE7"/>
    <w:rsid w:val="004D5DEF"/>
    <w:rsid w:val="004D5E89"/>
    <w:rsid w:val="004D5E99"/>
    <w:rsid w:val="004D5EC4"/>
    <w:rsid w:val="004D5ED8"/>
    <w:rsid w:val="004D5EEB"/>
    <w:rsid w:val="004D5F09"/>
    <w:rsid w:val="004D5F6B"/>
    <w:rsid w:val="004D5F78"/>
    <w:rsid w:val="004D5FA6"/>
    <w:rsid w:val="004D5FCA"/>
    <w:rsid w:val="004D6028"/>
    <w:rsid w:val="004D602C"/>
    <w:rsid w:val="004D6078"/>
    <w:rsid w:val="004D608D"/>
    <w:rsid w:val="004D608E"/>
    <w:rsid w:val="004D60A1"/>
    <w:rsid w:val="004D60B3"/>
    <w:rsid w:val="004D60C3"/>
    <w:rsid w:val="004D60CA"/>
    <w:rsid w:val="004D60F9"/>
    <w:rsid w:val="004D6135"/>
    <w:rsid w:val="004D6140"/>
    <w:rsid w:val="004D6170"/>
    <w:rsid w:val="004D61D6"/>
    <w:rsid w:val="004D61D7"/>
    <w:rsid w:val="004D6234"/>
    <w:rsid w:val="004D623C"/>
    <w:rsid w:val="004D624A"/>
    <w:rsid w:val="004D627A"/>
    <w:rsid w:val="004D628C"/>
    <w:rsid w:val="004D6290"/>
    <w:rsid w:val="004D6296"/>
    <w:rsid w:val="004D62BD"/>
    <w:rsid w:val="004D62BF"/>
    <w:rsid w:val="004D62C5"/>
    <w:rsid w:val="004D62F6"/>
    <w:rsid w:val="004D6362"/>
    <w:rsid w:val="004D63E7"/>
    <w:rsid w:val="004D63F1"/>
    <w:rsid w:val="004D640F"/>
    <w:rsid w:val="004D641A"/>
    <w:rsid w:val="004D64A8"/>
    <w:rsid w:val="004D64DF"/>
    <w:rsid w:val="004D6525"/>
    <w:rsid w:val="004D6531"/>
    <w:rsid w:val="004D653D"/>
    <w:rsid w:val="004D654C"/>
    <w:rsid w:val="004D6564"/>
    <w:rsid w:val="004D65E9"/>
    <w:rsid w:val="004D662F"/>
    <w:rsid w:val="004D66C9"/>
    <w:rsid w:val="004D66CD"/>
    <w:rsid w:val="004D66E6"/>
    <w:rsid w:val="004D6700"/>
    <w:rsid w:val="004D6712"/>
    <w:rsid w:val="004D671D"/>
    <w:rsid w:val="004D6751"/>
    <w:rsid w:val="004D6771"/>
    <w:rsid w:val="004D67B1"/>
    <w:rsid w:val="004D67C7"/>
    <w:rsid w:val="004D6806"/>
    <w:rsid w:val="004D680D"/>
    <w:rsid w:val="004D683B"/>
    <w:rsid w:val="004D6873"/>
    <w:rsid w:val="004D68F2"/>
    <w:rsid w:val="004D68F6"/>
    <w:rsid w:val="004D6920"/>
    <w:rsid w:val="004D6989"/>
    <w:rsid w:val="004D698F"/>
    <w:rsid w:val="004D69A8"/>
    <w:rsid w:val="004D69EE"/>
    <w:rsid w:val="004D69F6"/>
    <w:rsid w:val="004D6A05"/>
    <w:rsid w:val="004D6A0C"/>
    <w:rsid w:val="004D6A66"/>
    <w:rsid w:val="004D6A6B"/>
    <w:rsid w:val="004D6AAB"/>
    <w:rsid w:val="004D6AF5"/>
    <w:rsid w:val="004D6B70"/>
    <w:rsid w:val="004D6B76"/>
    <w:rsid w:val="004D6BCF"/>
    <w:rsid w:val="004D6BE1"/>
    <w:rsid w:val="004D6BE6"/>
    <w:rsid w:val="004D6C64"/>
    <w:rsid w:val="004D6C85"/>
    <w:rsid w:val="004D6CD1"/>
    <w:rsid w:val="004D6D3E"/>
    <w:rsid w:val="004D6D96"/>
    <w:rsid w:val="004D6DA6"/>
    <w:rsid w:val="004D6DC4"/>
    <w:rsid w:val="004D6E09"/>
    <w:rsid w:val="004D6E5C"/>
    <w:rsid w:val="004D6E9E"/>
    <w:rsid w:val="004D6EAC"/>
    <w:rsid w:val="004D6EBD"/>
    <w:rsid w:val="004D6EDB"/>
    <w:rsid w:val="004D6EF0"/>
    <w:rsid w:val="004D6F2A"/>
    <w:rsid w:val="004D6F2F"/>
    <w:rsid w:val="004D6F42"/>
    <w:rsid w:val="004D6F57"/>
    <w:rsid w:val="004D6F65"/>
    <w:rsid w:val="004D6F88"/>
    <w:rsid w:val="004D6FF4"/>
    <w:rsid w:val="004D6FF6"/>
    <w:rsid w:val="004D700D"/>
    <w:rsid w:val="004D7036"/>
    <w:rsid w:val="004D703C"/>
    <w:rsid w:val="004D7094"/>
    <w:rsid w:val="004D70A1"/>
    <w:rsid w:val="004D70E2"/>
    <w:rsid w:val="004D70E5"/>
    <w:rsid w:val="004D70E6"/>
    <w:rsid w:val="004D70E9"/>
    <w:rsid w:val="004D711A"/>
    <w:rsid w:val="004D7149"/>
    <w:rsid w:val="004D7163"/>
    <w:rsid w:val="004D7172"/>
    <w:rsid w:val="004D7173"/>
    <w:rsid w:val="004D7182"/>
    <w:rsid w:val="004D7197"/>
    <w:rsid w:val="004D71AC"/>
    <w:rsid w:val="004D71BD"/>
    <w:rsid w:val="004D71F1"/>
    <w:rsid w:val="004D720B"/>
    <w:rsid w:val="004D720C"/>
    <w:rsid w:val="004D7242"/>
    <w:rsid w:val="004D7243"/>
    <w:rsid w:val="004D7251"/>
    <w:rsid w:val="004D7272"/>
    <w:rsid w:val="004D7295"/>
    <w:rsid w:val="004D72D3"/>
    <w:rsid w:val="004D72DA"/>
    <w:rsid w:val="004D731C"/>
    <w:rsid w:val="004D7347"/>
    <w:rsid w:val="004D735F"/>
    <w:rsid w:val="004D737F"/>
    <w:rsid w:val="004D73E3"/>
    <w:rsid w:val="004D73FC"/>
    <w:rsid w:val="004D7416"/>
    <w:rsid w:val="004D7451"/>
    <w:rsid w:val="004D7499"/>
    <w:rsid w:val="004D74C6"/>
    <w:rsid w:val="004D74D2"/>
    <w:rsid w:val="004D7501"/>
    <w:rsid w:val="004D750B"/>
    <w:rsid w:val="004D758B"/>
    <w:rsid w:val="004D758F"/>
    <w:rsid w:val="004D75B2"/>
    <w:rsid w:val="004D75BB"/>
    <w:rsid w:val="004D75BE"/>
    <w:rsid w:val="004D7620"/>
    <w:rsid w:val="004D764C"/>
    <w:rsid w:val="004D7657"/>
    <w:rsid w:val="004D7711"/>
    <w:rsid w:val="004D778F"/>
    <w:rsid w:val="004D77A8"/>
    <w:rsid w:val="004D7816"/>
    <w:rsid w:val="004D7853"/>
    <w:rsid w:val="004D7855"/>
    <w:rsid w:val="004D78C5"/>
    <w:rsid w:val="004D78ED"/>
    <w:rsid w:val="004D78FF"/>
    <w:rsid w:val="004D793C"/>
    <w:rsid w:val="004D793D"/>
    <w:rsid w:val="004D7955"/>
    <w:rsid w:val="004D795A"/>
    <w:rsid w:val="004D7990"/>
    <w:rsid w:val="004D7996"/>
    <w:rsid w:val="004D799C"/>
    <w:rsid w:val="004D79A9"/>
    <w:rsid w:val="004D79C8"/>
    <w:rsid w:val="004D79CD"/>
    <w:rsid w:val="004D7A28"/>
    <w:rsid w:val="004D7A2B"/>
    <w:rsid w:val="004D7A3E"/>
    <w:rsid w:val="004D7A58"/>
    <w:rsid w:val="004D7A6D"/>
    <w:rsid w:val="004D7A75"/>
    <w:rsid w:val="004D7A7F"/>
    <w:rsid w:val="004D7ABD"/>
    <w:rsid w:val="004D7AEC"/>
    <w:rsid w:val="004D7B13"/>
    <w:rsid w:val="004D7B7D"/>
    <w:rsid w:val="004D7B9E"/>
    <w:rsid w:val="004D7C12"/>
    <w:rsid w:val="004D7C1A"/>
    <w:rsid w:val="004D7C24"/>
    <w:rsid w:val="004D7C26"/>
    <w:rsid w:val="004D7C80"/>
    <w:rsid w:val="004D7C8D"/>
    <w:rsid w:val="004D7C96"/>
    <w:rsid w:val="004D7CA4"/>
    <w:rsid w:val="004D7CC6"/>
    <w:rsid w:val="004D7CCC"/>
    <w:rsid w:val="004D7CD6"/>
    <w:rsid w:val="004D7D18"/>
    <w:rsid w:val="004D7D2D"/>
    <w:rsid w:val="004D7D88"/>
    <w:rsid w:val="004D7D94"/>
    <w:rsid w:val="004D7DDD"/>
    <w:rsid w:val="004D7E1C"/>
    <w:rsid w:val="004D7E44"/>
    <w:rsid w:val="004D7E5A"/>
    <w:rsid w:val="004D7E5F"/>
    <w:rsid w:val="004D7E77"/>
    <w:rsid w:val="004D7E9F"/>
    <w:rsid w:val="004D7EE9"/>
    <w:rsid w:val="004D7F02"/>
    <w:rsid w:val="004D7F10"/>
    <w:rsid w:val="004D7F41"/>
    <w:rsid w:val="004D7F6B"/>
    <w:rsid w:val="004D7FEC"/>
    <w:rsid w:val="004E005A"/>
    <w:rsid w:val="004E005D"/>
    <w:rsid w:val="004E0062"/>
    <w:rsid w:val="004E0081"/>
    <w:rsid w:val="004E008F"/>
    <w:rsid w:val="004E0092"/>
    <w:rsid w:val="004E009B"/>
    <w:rsid w:val="004E00F7"/>
    <w:rsid w:val="004E0123"/>
    <w:rsid w:val="004E0190"/>
    <w:rsid w:val="004E01CC"/>
    <w:rsid w:val="004E021F"/>
    <w:rsid w:val="004E023B"/>
    <w:rsid w:val="004E02B4"/>
    <w:rsid w:val="004E02F6"/>
    <w:rsid w:val="004E032E"/>
    <w:rsid w:val="004E034C"/>
    <w:rsid w:val="004E041D"/>
    <w:rsid w:val="004E045F"/>
    <w:rsid w:val="004E0481"/>
    <w:rsid w:val="004E04E1"/>
    <w:rsid w:val="004E059C"/>
    <w:rsid w:val="004E05A3"/>
    <w:rsid w:val="004E05C4"/>
    <w:rsid w:val="004E05E0"/>
    <w:rsid w:val="004E05EA"/>
    <w:rsid w:val="004E05F1"/>
    <w:rsid w:val="004E05F4"/>
    <w:rsid w:val="004E062E"/>
    <w:rsid w:val="004E0643"/>
    <w:rsid w:val="004E0651"/>
    <w:rsid w:val="004E0676"/>
    <w:rsid w:val="004E06CA"/>
    <w:rsid w:val="004E0762"/>
    <w:rsid w:val="004E0764"/>
    <w:rsid w:val="004E07AA"/>
    <w:rsid w:val="004E07B0"/>
    <w:rsid w:val="004E07F5"/>
    <w:rsid w:val="004E084F"/>
    <w:rsid w:val="004E085F"/>
    <w:rsid w:val="004E0871"/>
    <w:rsid w:val="004E0880"/>
    <w:rsid w:val="004E0899"/>
    <w:rsid w:val="004E08BA"/>
    <w:rsid w:val="004E08CE"/>
    <w:rsid w:val="004E08D0"/>
    <w:rsid w:val="004E08DF"/>
    <w:rsid w:val="004E08EE"/>
    <w:rsid w:val="004E08F6"/>
    <w:rsid w:val="004E090E"/>
    <w:rsid w:val="004E094A"/>
    <w:rsid w:val="004E095B"/>
    <w:rsid w:val="004E0966"/>
    <w:rsid w:val="004E0996"/>
    <w:rsid w:val="004E09B9"/>
    <w:rsid w:val="004E09C0"/>
    <w:rsid w:val="004E09C4"/>
    <w:rsid w:val="004E09DC"/>
    <w:rsid w:val="004E0A18"/>
    <w:rsid w:val="004E0A21"/>
    <w:rsid w:val="004E0A2D"/>
    <w:rsid w:val="004E0A30"/>
    <w:rsid w:val="004E0A32"/>
    <w:rsid w:val="004E0A47"/>
    <w:rsid w:val="004E0A61"/>
    <w:rsid w:val="004E0A7A"/>
    <w:rsid w:val="004E0A8C"/>
    <w:rsid w:val="004E0A94"/>
    <w:rsid w:val="004E0A9E"/>
    <w:rsid w:val="004E0AA6"/>
    <w:rsid w:val="004E0AAB"/>
    <w:rsid w:val="004E0AC3"/>
    <w:rsid w:val="004E0ACE"/>
    <w:rsid w:val="004E0ADD"/>
    <w:rsid w:val="004E0AEB"/>
    <w:rsid w:val="004E0B03"/>
    <w:rsid w:val="004E0B08"/>
    <w:rsid w:val="004E0B25"/>
    <w:rsid w:val="004E0B3D"/>
    <w:rsid w:val="004E0B62"/>
    <w:rsid w:val="004E0B73"/>
    <w:rsid w:val="004E0B7E"/>
    <w:rsid w:val="004E0B8E"/>
    <w:rsid w:val="004E0BB4"/>
    <w:rsid w:val="004E0BBD"/>
    <w:rsid w:val="004E0BC2"/>
    <w:rsid w:val="004E0BC7"/>
    <w:rsid w:val="004E0BCD"/>
    <w:rsid w:val="004E0BD5"/>
    <w:rsid w:val="004E0C11"/>
    <w:rsid w:val="004E0C25"/>
    <w:rsid w:val="004E0C4D"/>
    <w:rsid w:val="004E0C70"/>
    <w:rsid w:val="004E0CCA"/>
    <w:rsid w:val="004E0CD0"/>
    <w:rsid w:val="004E0CD5"/>
    <w:rsid w:val="004E0D1C"/>
    <w:rsid w:val="004E0D49"/>
    <w:rsid w:val="004E0D7E"/>
    <w:rsid w:val="004E0D86"/>
    <w:rsid w:val="004E0D8C"/>
    <w:rsid w:val="004E0DB8"/>
    <w:rsid w:val="004E0DD5"/>
    <w:rsid w:val="004E0DDB"/>
    <w:rsid w:val="004E0DEA"/>
    <w:rsid w:val="004E0E1E"/>
    <w:rsid w:val="004E0E20"/>
    <w:rsid w:val="004E0E3B"/>
    <w:rsid w:val="004E0E50"/>
    <w:rsid w:val="004E0E67"/>
    <w:rsid w:val="004E0EA9"/>
    <w:rsid w:val="004E0ECC"/>
    <w:rsid w:val="004E0ED6"/>
    <w:rsid w:val="004E0F84"/>
    <w:rsid w:val="004E0FE1"/>
    <w:rsid w:val="004E104F"/>
    <w:rsid w:val="004E1072"/>
    <w:rsid w:val="004E108E"/>
    <w:rsid w:val="004E1092"/>
    <w:rsid w:val="004E10B1"/>
    <w:rsid w:val="004E10C1"/>
    <w:rsid w:val="004E10CD"/>
    <w:rsid w:val="004E1107"/>
    <w:rsid w:val="004E111E"/>
    <w:rsid w:val="004E11F6"/>
    <w:rsid w:val="004E11FC"/>
    <w:rsid w:val="004E123C"/>
    <w:rsid w:val="004E1243"/>
    <w:rsid w:val="004E1253"/>
    <w:rsid w:val="004E1256"/>
    <w:rsid w:val="004E127B"/>
    <w:rsid w:val="004E12BB"/>
    <w:rsid w:val="004E12D6"/>
    <w:rsid w:val="004E12E6"/>
    <w:rsid w:val="004E1343"/>
    <w:rsid w:val="004E137B"/>
    <w:rsid w:val="004E13FA"/>
    <w:rsid w:val="004E1424"/>
    <w:rsid w:val="004E1458"/>
    <w:rsid w:val="004E145A"/>
    <w:rsid w:val="004E1491"/>
    <w:rsid w:val="004E14A8"/>
    <w:rsid w:val="004E14FE"/>
    <w:rsid w:val="004E152B"/>
    <w:rsid w:val="004E1547"/>
    <w:rsid w:val="004E1560"/>
    <w:rsid w:val="004E1622"/>
    <w:rsid w:val="004E165A"/>
    <w:rsid w:val="004E1675"/>
    <w:rsid w:val="004E16B3"/>
    <w:rsid w:val="004E16BE"/>
    <w:rsid w:val="004E16D1"/>
    <w:rsid w:val="004E16DA"/>
    <w:rsid w:val="004E16DC"/>
    <w:rsid w:val="004E16DD"/>
    <w:rsid w:val="004E17CA"/>
    <w:rsid w:val="004E17ED"/>
    <w:rsid w:val="004E1803"/>
    <w:rsid w:val="004E1846"/>
    <w:rsid w:val="004E184D"/>
    <w:rsid w:val="004E186E"/>
    <w:rsid w:val="004E18A3"/>
    <w:rsid w:val="004E18BB"/>
    <w:rsid w:val="004E1928"/>
    <w:rsid w:val="004E1967"/>
    <w:rsid w:val="004E1993"/>
    <w:rsid w:val="004E1995"/>
    <w:rsid w:val="004E199D"/>
    <w:rsid w:val="004E19BF"/>
    <w:rsid w:val="004E1A1E"/>
    <w:rsid w:val="004E1A2F"/>
    <w:rsid w:val="004E1A30"/>
    <w:rsid w:val="004E1B33"/>
    <w:rsid w:val="004E1C20"/>
    <w:rsid w:val="004E1C75"/>
    <w:rsid w:val="004E1C76"/>
    <w:rsid w:val="004E1C7D"/>
    <w:rsid w:val="004E1C85"/>
    <w:rsid w:val="004E1C97"/>
    <w:rsid w:val="004E1CA0"/>
    <w:rsid w:val="004E1CD9"/>
    <w:rsid w:val="004E1D16"/>
    <w:rsid w:val="004E1D44"/>
    <w:rsid w:val="004E1D4A"/>
    <w:rsid w:val="004E1D4D"/>
    <w:rsid w:val="004E1DA1"/>
    <w:rsid w:val="004E1DB7"/>
    <w:rsid w:val="004E1DBF"/>
    <w:rsid w:val="004E1DEE"/>
    <w:rsid w:val="004E1DF4"/>
    <w:rsid w:val="004E1E0F"/>
    <w:rsid w:val="004E1E1B"/>
    <w:rsid w:val="004E1E27"/>
    <w:rsid w:val="004E1E65"/>
    <w:rsid w:val="004E1EB0"/>
    <w:rsid w:val="004E1EEA"/>
    <w:rsid w:val="004E1F15"/>
    <w:rsid w:val="004E1F1A"/>
    <w:rsid w:val="004E1F1E"/>
    <w:rsid w:val="004E1F62"/>
    <w:rsid w:val="004E1F72"/>
    <w:rsid w:val="004E1FAF"/>
    <w:rsid w:val="004E202B"/>
    <w:rsid w:val="004E205E"/>
    <w:rsid w:val="004E2080"/>
    <w:rsid w:val="004E2123"/>
    <w:rsid w:val="004E213A"/>
    <w:rsid w:val="004E2150"/>
    <w:rsid w:val="004E2183"/>
    <w:rsid w:val="004E21BC"/>
    <w:rsid w:val="004E220F"/>
    <w:rsid w:val="004E223A"/>
    <w:rsid w:val="004E224E"/>
    <w:rsid w:val="004E22AE"/>
    <w:rsid w:val="004E22B6"/>
    <w:rsid w:val="004E22FF"/>
    <w:rsid w:val="004E232A"/>
    <w:rsid w:val="004E233F"/>
    <w:rsid w:val="004E2350"/>
    <w:rsid w:val="004E2358"/>
    <w:rsid w:val="004E235A"/>
    <w:rsid w:val="004E237A"/>
    <w:rsid w:val="004E237B"/>
    <w:rsid w:val="004E2417"/>
    <w:rsid w:val="004E244A"/>
    <w:rsid w:val="004E246C"/>
    <w:rsid w:val="004E2470"/>
    <w:rsid w:val="004E247C"/>
    <w:rsid w:val="004E249E"/>
    <w:rsid w:val="004E24C0"/>
    <w:rsid w:val="004E24C3"/>
    <w:rsid w:val="004E24D9"/>
    <w:rsid w:val="004E2526"/>
    <w:rsid w:val="004E2542"/>
    <w:rsid w:val="004E2563"/>
    <w:rsid w:val="004E256F"/>
    <w:rsid w:val="004E25B0"/>
    <w:rsid w:val="004E25C0"/>
    <w:rsid w:val="004E25E7"/>
    <w:rsid w:val="004E25FE"/>
    <w:rsid w:val="004E260C"/>
    <w:rsid w:val="004E261F"/>
    <w:rsid w:val="004E2622"/>
    <w:rsid w:val="004E2625"/>
    <w:rsid w:val="004E262D"/>
    <w:rsid w:val="004E264D"/>
    <w:rsid w:val="004E2667"/>
    <w:rsid w:val="004E2673"/>
    <w:rsid w:val="004E2698"/>
    <w:rsid w:val="004E26A4"/>
    <w:rsid w:val="004E26DE"/>
    <w:rsid w:val="004E26F4"/>
    <w:rsid w:val="004E26FF"/>
    <w:rsid w:val="004E270B"/>
    <w:rsid w:val="004E2714"/>
    <w:rsid w:val="004E271C"/>
    <w:rsid w:val="004E2760"/>
    <w:rsid w:val="004E27BE"/>
    <w:rsid w:val="004E27C0"/>
    <w:rsid w:val="004E2844"/>
    <w:rsid w:val="004E2862"/>
    <w:rsid w:val="004E2874"/>
    <w:rsid w:val="004E2890"/>
    <w:rsid w:val="004E2893"/>
    <w:rsid w:val="004E28A8"/>
    <w:rsid w:val="004E28B0"/>
    <w:rsid w:val="004E2966"/>
    <w:rsid w:val="004E29B2"/>
    <w:rsid w:val="004E29C1"/>
    <w:rsid w:val="004E29DF"/>
    <w:rsid w:val="004E2A0F"/>
    <w:rsid w:val="004E2A16"/>
    <w:rsid w:val="004E2A3C"/>
    <w:rsid w:val="004E2A46"/>
    <w:rsid w:val="004E2A78"/>
    <w:rsid w:val="004E2A7B"/>
    <w:rsid w:val="004E2A82"/>
    <w:rsid w:val="004E2AAF"/>
    <w:rsid w:val="004E2AB0"/>
    <w:rsid w:val="004E2B01"/>
    <w:rsid w:val="004E2B08"/>
    <w:rsid w:val="004E2B42"/>
    <w:rsid w:val="004E2B43"/>
    <w:rsid w:val="004E2B5C"/>
    <w:rsid w:val="004E2B67"/>
    <w:rsid w:val="004E2BA6"/>
    <w:rsid w:val="004E2BAB"/>
    <w:rsid w:val="004E2BE5"/>
    <w:rsid w:val="004E2C48"/>
    <w:rsid w:val="004E2C53"/>
    <w:rsid w:val="004E2C7B"/>
    <w:rsid w:val="004E2CEF"/>
    <w:rsid w:val="004E2CF0"/>
    <w:rsid w:val="004E2D5B"/>
    <w:rsid w:val="004E2D8E"/>
    <w:rsid w:val="004E2DA6"/>
    <w:rsid w:val="004E2DAF"/>
    <w:rsid w:val="004E2DC2"/>
    <w:rsid w:val="004E2E71"/>
    <w:rsid w:val="004E2E9F"/>
    <w:rsid w:val="004E2EB9"/>
    <w:rsid w:val="004E2EC7"/>
    <w:rsid w:val="004E2EE1"/>
    <w:rsid w:val="004E2EE9"/>
    <w:rsid w:val="004E2EFB"/>
    <w:rsid w:val="004E2F3D"/>
    <w:rsid w:val="004E2F5E"/>
    <w:rsid w:val="004E2F68"/>
    <w:rsid w:val="004E2F77"/>
    <w:rsid w:val="004E2FC3"/>
    <w:rsid w:val="004E2FC4"/>
    <w:rsid w:val="004E3031"/>
    <w:rsid w:val="004E3032"/>
    <w:rsid w:val="004E304F"/>
    <w:rsid w:val="004E3078"/>
    <w:rsid w:val="004E3086"/>
    <w:rsid w:val="004E3090"/>
    <w:rsid w:val="004E30A5"/>
    <w:rsid w:val="004E30CD"/>
    <w:rsid w:val="004E30D4"/>
    <w:rsid w:val="004E310F"/>
    <w:rsid w:val="004E3114"/>
    <w:rsid w:val="004E3161"/>
    <w:rsid w:val="004E3172"/>
    <w:rsid w:val="004E3178"/>
    <w:rsid w:val="004E31A1"/>
    <w:rsid w:val="004E31AC"/>
    <w:rsid w:val="004E3201"/>
    <w:rsid w:val="004E3240"/>
    <w:rsid w:val="004E3249"/>
    <w:rsid w:val="004E326F"/>
    <w:rsid w:val="004E3298"/>
    <w:rsid w:val="004E32B0"/>
    <w:rsid w:val="004E32F4"/>
    <w:rsid w:val="004E3313"/>
    <w:rsid w:val="004E333F"/>
    <w:rsid w:val="004E3350"/>
    <w:rsid w:val="004E3357"/>
    <w:rsid w:val="004E335D"/>
    <w:rsid w:val="004E3361"/>
    <w:rsid w:val="004E3365"/>
    <w:rsid w:val="004E339D"/>
    <w:rsid w:val="004E33CA"/>
    <w:rsid w:val="004E3406"/>
    <w:rsid w:val="004E3426"/>
    <w:rsid w:val="004E3458"/>
    <w:rsid w:val="004E3491"/>
    <w:rsid w:val="004E349A"/>
    <w:rsid w:val="004E3500"/>
    <w:rsid w:val="004E3518"/>
    <w:rsid w:val="004E3528"/>
    <w:rsid w:val="004E3538"/>
    <w:rsid w:val="004E3588"/>
    <w:rsid w:val="004E358A"/>
    <w:rsid w:val="004E35A2"/>
    <w:rsid w:val="004E35B1"/>
    <w:rsid w:val="004E35F8"/>
    <w:rsid w:val="004E3628"/>
    <w:rsid w:val="004E362A"/>
    <w:rsid w:val="004E3635"/>
    <w:rsid w:val="004E3648"/>
    <w:rsid w:val="004E365F"/>
    <w:rsid w:val="004E36C1"/>
    <w:rsid w:val="004E371D"/>
    <w:rsid w:val="004E374C"/>
    <w:rsid w:val="004E376A"/>
    <w:rsid w:val="004E377D"/>
    <w:rsid w:val="004E379A"/>
    <w:rsid w:val="004E37A9"/>
    <w:rsid w:val="004E37B4"/>
    <w:rsid w:val="004E37B9"/>
    <w:rsid w:val="004E37DD"/>
    <w:rsid w:val="004E37F1"/>
    <w:rsid w:val="004E383C"/>
    <w:rsid w:val="004E3866"/>
    <w:rsid w:val="004E387D"/>
    <w:rsid w:val="004E38A1"/>
    <w:rsid w:val="004E38CE"/>
    <w:rsid w:val="004E38E5"/>
    <w:rsid w:val="004E38F1"/>
    <w:rsid w:val="004E38F3"/>
    <w:rsid w:val="004E3934"/>
    <w:rsid w:val="004E3959"/>
    <w:rsid w:val="004E3967"/>
    <w:rsid w:val="004E3983"/>
    <w:rsid w:val="004E39AA"/>
    <w:rsid w:val="004E39F0"/>
    <w:rsid w:val="004E3A09"/>
    <w:rsid w:val="004E3A2F"/>
    <w:rsid w:val="004E3A45"/>
    <w:rsid w:val="004E3A68"/>
    <w:rsid w:val="004E3A93"/>
    <w:rsid w:val="004E3AA5"/>
    <w:rsid w:val="004E3AAE"/>
    <w:rsid w:val="004E3AB9"/>
    <w:rsid w:val="004E3AF6"/>
    <w:rsid w:val="004E3B3A"/>
    <w:rsid w:val="004E3B94"/>
    <w:rsid w:val="004E3B98"/>
    <w:rsid w:val="004E3BD7"/>
    <w:rsid w:val="004E3BDE"/>
    <w:rsid w:val="004E3BF1"/>
    <w:rsid w:val="004E3BF6"/>
    <w:rsid w:val="004E3BFB"/>
    <w:rsid w:val="004E3C05"/>
    <w:rsid w:val="004E3C45"/>
    <w:rsid w:val="004E3C68"/>
    <w:rsid w:val="004E3C79"/>
    <w:rsid w:val="004E3CA9"/>
    <w:rsid w:val="004E3CAC"/>
    <w:rsid w:val="004E3CF3"/>
    <w:rsid w:val="004E3D0B"/>
    <w:rsid w:val="004E3D1A"/>
    <w:rsid w:val="004E3D31"/>
    <w:rsid w:val="004E3D68"/>
    <w:rsid w:val="004E3D6B"/>
    <w:rsid w:val="004E3D82"/>
    <w:rsid w:val="004E3D8F"/>
    <w:rsid w:val="004E3DCB"/>
    <w:rsid w:val="004E3DD0"/>
    <w:rsid w:val="004E3DEE"/>
    <w:rsid w:val="004E3E2F"/>
    <w:rsid w:val="004E3E54"/>
    <w:rsid w:val="004E3E5D"/>
    <w:rsid w:val="004E3E6D"/>
    <w:rsid w:val="004E3E76"/>
    <w:rsid w:val="004E3EB4"/>
    <w:rsid w:val="004E3EDC"/>
    <w:rsid w:val="004E3F04"/>
    <w:rsid w:val="004E3F14"/>
    <w:rsid w:val="004E3F64"/>
    <w:rsid w:val="004E3F8C"/>
    <w:rsid w:val="004E3FC6"/>
    <w:rsid w:val="004E3FED"/>
    <w:rsid w:val="004E4001"/>
    <w:rsid w:val="004E4002"/>
    <w:rsid w:val="004E4003"/>
    <w:rsid w:val="004E40AD"/>
    <w:rsid w:val="004E40B9"/>
    <w:rsid w:val="004E40C6"/>
    <w:rsid w:val="004E40CC"/>
    <w:rsid w:val="004E40D9"/>
    <w:rsid w:val="004E40DD"/>
    <w:rsid w:val="004E4101"/>
    <w:rsid w:val="004E4105"/>
    <w:rsid w:val="004E410F"/>
    <w:rsid w:val="004E414B"/>
    <w:rsid w:val="004E4170"/>
    <w:rsid w:val="004E41CA"/>
    <w:rsid w:val="004E41E1"/>
    <w:rsid w:val="004E4216"/>
    <w:rsid w:val="004E4290"/>
    <w:rsid w:val="004E42B7"/>
    <w:rsid w:val="004E42BD"/>
    <w:rsid w:val="004E432E"/>
    <w:rsid w:val="004E4392"/>
    <w:rsid w:val="004E4393"/>
    <w:rsid w:val="004E439B"/>
    <w:rsid w:val="004E43A3"/>
    <w:rsid w:val="004E440F"/>
    <w:rsid w:val="004E441F"/>
    <w:rsid w:val="004E444A"/>
    <w:rsid w:val="004E444C"/>
    <w:rsid w:val="004E44AA"/>
    <w:rsid w:val="004E44E4"/>
    <w:rsid w:val="004E44F4"/>
    <w:rsid w:val="004E4527"/>
    <w:rsid w:val="004E4537"/>
    <w:rsid w:val="004E454A"/>
    <w:rsid w:val="004E4558"/>
    <w:rsid w:val="004E455F"/>
    <w:rsid w:val="004E4570"/>
    <w:rsid w:val="004E45AC"/>
    <w:rsid w:val="004E45D7"/>
    <w:rsid w:val="004E45FB"/>
    <w:rsid w:val="004E46C1"/>
    <w:rsid w:val="004E46DC"/>
    <w:rsid w:val="004E470E"/>
    <w:rsid w:val="004E4710"/>
    <w:rsid w:val="004E4742"/>
    <w:rsid w:val="004E4783"/>
    <w:rsid w:val="004E4786"/>
    <w:rsid w:val="004E47D7"/>
    <w:rsid w:val="004E47DB"/>
    <w:rsid w:val="004E4812"/>
    <w:rsid w:val="004E4865"/>
    <w:rsid w:val="004E48A1"/>
    <w:rsid w:val="004E48AC"/>
    <w:rsid w:val="004E492F"/>
    <w:rsid w:val="004E4932"/>
    <w:rsid w:val="004E4949"/>
    <w:rsid w:val="004E496D"/>
    <w:rsid w:val="004E4980"/>
    <w:rsid w:val="004E4982"/>
    <w:rsid w:val="004E499A"/>
    <w:rsid w:val="004E49D4"/>
    <w:rsid w:val="004E49F1"/>
    <w:rsid w:val="004E49F8"/>
    <w:rsid w:val="004E4A45"/>
    <w:rsid w:val="004E4A5A"/>
    <w:rsid w:val="004E4A74"/>
    <w:rsid w:val="004E4A99"/>
    <w:rsid w:val="004E4AE0"/>
    <w:rsid w:val="004E4B2B"/>
    <w:rsid w:val="004E4B2C"/>
    <w:rsid w:val="004E4B2D"/>
    <w:rsid w:val="004E4B46"/>
    <w:rsid w:val="004E4B97"/>
    <w:rsid w:val="004E4BB1"/>
    <w:rsid w:val="004E4BD6"/>
    <w:rsid w:val="004E4BDD"/>
    <w:rsid w:val="004E4C0A"/>
    <w:rsid w:val="004E4C19"/>
    <w:rsid w:val="004E4C43"/>
    <w:rsid w:val="004E4C4D"/>
    <w:rsid w:val="004E4C53"/>
    <w:rsid w:val="004E4C5D"/>
    <w:rsid w:val="004E4CA0"/>
    <w:rsid w:val="004E4CA6"/>
    <w:rsid w:val="004E4CB2"/>
    <w:rsid w:val="004E4CC7"/>
    <w:rsid w:val="004E4CD8"/>
    <w:rsid w:val="004E4CF1"/>
    <w:rsid w:val="004E4D02"/>
    <w:rsid w:val="004E4D10"/>
    <w:rsid w:val="004E4D14"/>
    <w:rsid w:val="004E4D3A"/>
    <w:rsid w:val="004E4D80"/>
    <w:rsid w:val="004E4D8C"/>
    <w:rsid w:val="004E4DD0"/>
    <w:rsid w:val="004E4DD4"/>
    <w:rsid w:val="004E4E24"/>
    <w:rsid w:val="004E4E90"/>
    <w:rsid w:val="004E4EDD"/>
    <w:rsid w:val="004E4F33"/>
    <w:rsid w:val="004E4F4F"/>
    <w:rsid w:val="004E4F5C"/>
    <w:rsid w:val="004E4FA9"/>
    <w:rsid w:val="004E4FBE"/>
    <w:rsid w:val="004E4FC4"/>
    <w:rsid w:val="004E4FCC"/>
    <w:rsid w:val="004E503F"/>
    <w:rsid w:val="004E5050"/>
    <w:rsid w:val="004E50A4"/>
    <w:rsid w:val="004E50AE"/>
    <w:rsid w:val="004E50DF"/>
    <w:rsid w:val="004E50E0"/>
    <w:rsid w:val="004E510A"/>
    <w:rsid w:val="004E5138"/>
    <w:rsid w:val="004E5142"/>
    <w:rsid w:val="004E5151"/>
    <w:rsid w:val="004E517A"/>
    <w:rsid w:val="004E519F"/>
    <w:rsid w:val="004E51A1"/>
    <w:rsid w:val="004E51C7"/>
    <w:rsid w:val="004E51D3"/>
    <w:rsid w:val="004E51E5"/>
    <w:rsid w:val="004E51FA"/>
    <w:rsid w:val="004E5200"/>
    <w:rsid w:val="004E5212"/>
    <w:rsid w:val="004E5259"/>
    <w:rsid w:val="004E525C"/>
    <w:rsid w:val="004E526B"/>
    <w:rsid w:val="004E52AC"/>
    <w:rsid w:val="004E52B4"/>
    <w:rsid w:val="004E52B6"/>
    <w:rsid w:val="004E52F0"/>
    <w:rsid w:val="004E5357"/>
    <w:rsid w:val="004E5392"/>
    <w:rsid w:val="004E5393"/>
    <w:rsid w:val="004E53F8"/>
    <w:rsid w:val="004E5401"/>
    <w:rsid w:val="004E5408"/>
    <w:rsid w:val="004E543E"/>
    <w:rsid w:val="004E546B"/>
    <w:rsid w:val="004E5494"/>
    <w:rsid w:val="004E5515"/>
    <w:rsid w:val="004E5536"/>
    <w:rsid w:val="004E5565"/>
    <w:rsid w:val="004E5567"/>
    <w:rsid w:val="004E556C"/>
    <w:rsid w:val="004E5574"/>
    <w:rsid w:val="004E557B"/>
    <w:rsid w:val="004E55B6"/>
    <w:rsid w:val="004E55CA"/>
    <w:rsid w:val="004E55DA"/>
    <w:rsid w:val="004E55DC"/>
    <w:rsid w:val="004E55E3"/>
    <w:rsid w:val="004E5608"/>
    <w:rsid w:val="004E5680"/>
    <w:rsid w:val="004E56C5"/>
    <w:rsid w:val="004E56C8"/>
    <w:rsid w:val="004E56C9"/>
    <w:rsid w:val="004E56D2"/>
    <w:rsid w:val="004E5709"/>
    <w:rsid w:val="004E570E"/>
    <w:rsid w:val="004E5724"/>
    <w:rsid w:val="004E574E"/>
    <w:rsid w:val="004E575A"/>
    <w:rsid w:val="004E577B"/>
    <w:rsid w:val="004E57B9"/>
    <w:rsid w:val="004E57FF"/>
    <w:rsid w:val="004E5814"/>
    <w:rsid w:val="004E585D"/>
    <w:rsid w:val="004E5865"/>
    <w:rsid w:val="004E5866"/>
    <w:rsid w:val="004E5870"/>
    <w:rsid w:val="004E5873"/>
    <w:rsid w:val="004E5888"/>
    <w:rsid w:val="004E588C"/>
    <w:rsid w:val="004E588F"/>
    <w:rsid w:val="004E58A0"/>
    <w:rsid w:val="004E58A3"/>
    <w:rsid w:val="004E58B7"/>
    <w:rsid w:val="004E58B9"/>
    <w:rsid w:val="004E58D6"/>
    <w:rsid w:val="004E5944"/>
    <w:rsid w:val="004E594E"/>
    <w:rsid w:val="004E59EA"/>
    <w:rsid w:val="004E59F8"/>
    <w:rsid w:val="004E5A09"/>
    <w:rsid w:val="004E5A12"/>
    <w:rsid w:val="004E5A4A"/>
    <w:rsid w:val="004E5A5F"/>
    <w:rsid w:val="004E5A63"/>
    <w:rsid w:val="004E5A78"/>
    <w:rsid w:val="004E5AC0"/>
    <w:rsid w:val="004E5AC2"/>
    <w:rsid w:val="004E5AE4"/>
    <w:rsid w:val="004E5AEE"/>
    <w:rsid w:val="004E5B11"/>
    <w:rsid w:val="004E5BBB"/>
    <w:rsid w:val="004E5BC5"/>
    <w:rsid w:val="004E5BC9"/>
    <w:rsid w:val="004E5BD9"/>
    <w:rsid w:val="004E5C05"/>
    <w:rsid w:val="004E5C36"/>
    <w:rsid w:val="004E5C5F"/>
    <w:rsid w:val="004E5C60"/>
    <w:rsid w:val="004E5C64"/>
    <w:rsid w:val="004E5C9F"/>
    <w:rsid w:val="004E5CCE"/>
    <w:rsid w:val="004E5CDC"/>
    <w:rsid w:val="004E5CEE"/>
    <w:rsid w:val="004E5CFD"/>
    <w:rsid w:val="004E5D28"/>
    <w:rsid w:val="004E5D9A"/>
    <w:rsid w:val="004E5DCA"/>
    <w:rsid w:val="004E5DF0"/>
    <w:rsid w:val="004E5E26"/>
    <w:rsid w:val="004E5E88"/>
    <w:rsid w:val="004E5E90"/>
    <w:rsid w:val="004E5EDA"/>
    <w:rsid w:val="004E5EFA"/>
    <w:rsid w:val="004E5F02"/>
    <w:rsid w:val="004E5F05"/>
    <w:rsid w:val="004E5F1B"/>
    <w:rsid w:val="004E5F42"/>
    <w:rsid w:val="004E5F55"/>
    <w:rsid w:val="004E5F62"/>
    <w:rsid w:val="004E5F6D"/>
    <w:rsid w:val="004E5FDE"/>
    <w:rsid w:val="004E5FE5"/>
    <w:rsid w:val="004E5FF0"/>
    <w:rsid w:val="004E6009"/>
    <w:rsid w:val="004E6043"/>
    <w:rsid w:val="004E6047"/>
    <w:rsid w:val="004E6078"/>
    <w:rsid w:val="004E6091"/>
    <w:rsid w:val="004E6093"/>
    <w:rsid w:val="004E60AE"/>
    <w:rsid w:val="004E60D2"/>
    <w:rsid w:val="004E60F7"/>
    <w:rsid w:val="004E60F8"/>
    <w:rsid w:val="004E60F9"/>
    <w:rsid w:val="004E6114"/>
    <w:rsid w:val="004E6153"/>
    <w:rsid w:val="004E617D"/>
    <w:rsid w:val="004E61AE"/>
    <w:rsid w:val="004E61FA"/>
    <w:rsid w:val="004E6226"/>
    <w:rsid w:val="004E6228"/>
    <w:rsid w:val="004E624B"/>
    <w:rsid w:val="004E624C"/>
    <w:rsid w:val="004E62A7"/>
    <w:rsid w:val="004E62B2"/>
    <w:rsid w:val="004E62B5"/>
    <w:rsid w:val="004E62D8"/>
    <w:rsid w:val="004E62E5"/>
    <w:rsid w:val="004E6314"/>
    <w:rsid w:val="004E6315"/>
    <w:rsid w:val="004E636D"/>
    <w:rsid w:val="004E637A"/>
    <w:rsid w:val="004E6390"/>
    <w:rsid w:val="004E639C"/>
    <w:rsid w:val="004E63B1"/>
    <w:rsid w:val="004E6423"/>
    <w:rsid w:val="004E6440"/>
    <w:rsid w:val="004E644B"/>
    <w:rsid w:val="004E6456"/>
    <w:rsid w:val="004E648D"/>
    <w:rsid w:val="004E64FD"/>
    <w:rsid w:val="004E6535"/>
    <w:rsid w:val="004E6542"/>
    <w:rsid w:val="004E6565"/>
    <w:rsid w:val="004E6574"/>
    <w:rsid w:val="004E6596"/>
    <w:rsid w:val="004E65A8"/>
    <w:rsid w:val="004E6610"/>
    <w:rsid w:val="004E6690"/>
    <w:rsid w:val="004E66A8"/>
    <w:rsid w:val="004E66B1"/>
    <w:rsid w:val="004E66DC"/>
    <w:rsid w:val="004E6730"/>
    <w:rsid w:val="004E674E"/>
    <w:rsid w:val="004E676D"/>
    <w:rsid w:val="004E6773"/>
    <w:rsid w:val="004E67DB"/>
    <w:rsid w:val="004E683F"/>
    <w:rsid w:val="004E6844"/>
    <w:rsid w:val="004E6857"/>
    <w:rsid w:val="004E687D"/>
    <w:rsid w:val="004E6887"/>
    <w:rsid w:val="004E688B"/>
    <w:rsid w:val="004E6891"/>
    <w:rsid w:val="004E68E4"/>
    <w:rsid w:val="004E6926"/>
    <w:rsid w:val="004E6990"/>
    <w:rsid w:val="004E6996"/>
    <w:rsid w:val="004E69AA"/>
    <w:rsid w:val="004E69D8"/>
    <w:rsid w:val="004E6A32"/>
    <w:rsid w:val="004E6A58"/>
    <w:rsid w:val="004E6A7D"/>
    <w:rsid w:val="004E6A83"/>
    <w:rsid w:val="004E6A85"/>
    <w:rsid w:val="004E6ACB"/>
    <w:rsid w:val="004E6ACC"/>
    <w:rsid w:val="004E6ACD"/>
    <w:rsid w:val="004E6AEA"/>
    <w:rsid w:val="004E6B0D"/>
    <w:rsid w:val="004E6B25"/>
    <w:rsid w:val="004E6B27"/>
    <w:rsid w:val="004E6B55"/>
    <w:rsid w:val="004E6B77"/>
    <w:rsid w:val="004E6BF8"/>
    <w:rsid w:val="004E6C36"/>
    <w:rsid w:val="004E6C6B"/>
    <w:rsid w:val="004E6C82"/>
    <w:rsid w:val="004E6C9C"/>
    <w:rsid w:val="004E6CED"/>
    <w:rsid w:val="004E6CFC"/>
    <w:rsid w:val="004E6D01"/>
    <w:rsid w:val="004E6D17"/>
    <w:rsid w:val="004E6D22"/>
    <w:rsid w:val="004E6D46"/>
    <w:rsid w:val="004E6D60"/>
    <w:rsid w:val="004E6D95"/>
    <w:rsid w:val="004E6DC0"/>
    <w:rsid w:val="004E6DE1"/>
    <w:rsid w:val="004E6DEC"/>
    <w:rsid w:val="004E6E5E"/>
    <w:rsid w:val="004E6ED0"/>
    <w:rsid w:val="004E6F4C"/>
    <w:rsid w:val="004E6F60"/>
    <w:rsid w:val="004E6F63"/>
    <w:rsid w:val="004E6FAE"/>
    <w:rsid w:val="004E6FCB"/>
    <w:rsid w:val="004E6FFB"/>
    <w:rsid w:val="004E7082"/>
    <w:rsid w:val="004E7084"/>
    <w:rsid w:val="004E70D0"/>
    <w:rsid w:val="004E7138"/>
    <w:rsid w:val="004E714D"/>
    <w:rsid w:val="004E71AE"/>
    <w:rsid w:val="004E71F9"/>
    <w:rsid w:val="004E7206"/>
    <w:rsid w:val="004E7209"/>
    <w:rsid w:val="004E7230"/>
    <w:rsid w:val="004E724C"/>
    <w:rsid w:val="004E728E"/>
    <w:rsid w:val="004E72C6"/>
    <w:rsid w:val="004E733E"/>
    <w:rsid w:val="004E7380"/>
    <w:rsid w:val="004E738F"/>
    <w:rsid w:val="004E73A6"/>
    <w:rsid w:val="004E73F3"/>
    <w:rsid w:val="004E73FC"/>
    <w:rsid w:val="004E7429"/>
    <w:rsid w:val="004E7472"/>
    <w:rsid w:val="004E7491"/>
    <w:rsid w:val="004E749B"/>
    <w:rsid w:val="004E74A7"/>
    <w:rsid w:val="004E74F7"/>
    <w:rsid w:val="004E74FB"/>
    <w:rsid w:val="004E751D"/>
    <w:rsid w:val="004E754B"/>
    <w:rsid w:val="004E7598"/>
    <w:rsid w:val="004E7646"/>
    <w:rsid w:val="004E764B"/>
    <w:rsid w:val="004E7667"/>
    <w:rsid w:val="004E76C5"/>
    <w:rsid w:val="004E7701"/>
    <w:rsid w:val="004E776E"/>
    <w:rsid w:val="004E7798"/>
    <w:rsid w:val="004E77B7"/>
    <w:rsid w:val="004E77BA"/>
    <w:rsid w:val="004E77BF"/>
    <w:rsid w:val="004E77F0"/>
    <w:rsid w:val="004E77FA"/>
    <w:rsid w:val="004E780C"/>
    <w:rsid w:val="004E7828"/>
    <w:rsid w:val="004E7831"/>
    <w:rsid w:val="004E783F"/>
    <w:rsid w:val="004E784C"/>
    <w:rsid w:val="004E7854"/>
    <w:rsid w:val="004E78C6"/>
    <w:rsid w:val="004E78CC"/>
    <w:rsid w:val="004E78E2"/>
    <w:rsid w:val="004E79C6"/>
    <w:rsid w:val="004E79D7"/>
    <w:rsid w:val="004E7A34"/>
    <w:rsid w:val="004E7A3F"/>
    <w:rsid w:val="004E7A4D"/>
    <w:rsid w:val="004E7A58"/>
    <w:rsid w:val="004E7A5E"/>
    <w:rsid w:val="004E7A71"/>
    <w:rsid w:val="004E7A7D"/>
    <w:rsid w:val="004E7A85"/>
    <w:rsid w:val="004E7B5A"/>
    <w:rsid w:val="004E7B72"/>
    <w:rsid w:val="004E7B8E"/>
    <w:rsid w:val="004E7B93"/>
    <w:rsid w:val="004E7BCC"/>
    <w:rsid w:val="004E7C07"/>
    <w:rsid w:val="004E7C0F"/>
    <w:rsid w:val="004E7C15"/>
    <w:rsid w:val="004E7C38"/>
    <w:rsid w:val="004E7C51"/>
    <w:rsid w:val="004E7CDE"/>
    <w:rsid w:val="004E7CEC"/>
    <w:rsid w:val="004E7DDA"/>
    <w:rsid w:val="004E7DE0"/>
    <w:rsid w:val="004E7DEC"/>
    <w:rsid w:val="004E7E02"/>
    <w:rsid w:val="004E7E36"/>
    <w:rsid w:val="004E7E3A"/>
    <w:rsid w:val="004E7E72"/>
    <w:rsid w:val="004E7E7E"/>
    <w:rsid w:val="004E7E90"/>
    <w:rsid w:val="004E7E9D"/>
    <w:rsid w:val="004E7ED9"/>
    <w:rsid w:val="004E7EF3"/>
    <w:rsid w:val="004E7F1C"/>
    <w:rsid w:val="004E7F30"/>
    <w:rsid w:val="004E7FFA"/>
    <w:rsid w:val="004F0051"/>
    <w:rsid w:val="004F0090"/>
    <w:rsid w:val="004F00AD"/>
    <w:rsid w:val="004F0107"/>
    <w:rsid w:val="004F0162"/>
    <w:rsid w:val="004F0178"/>
    <w:rsid w:val="004F0197"/>
    <w:rsid w:val="004F01B2"/>
    <w:rsid w:val="004F01B7"/>
    <w:rsid w:val="004F01D3"/>
    <w:rsid w:val="004F022C"/>
    <w:rsid w:val="004F025C"/>
    <w:rsid w:val="004F0264"/>
    <w:rsid w:val="004F0268"/>
    <w:rsid w:val="004F0272"/>
    <w:rsid w:val="004F029F"/>
    <w:rsid w:val="004F02CB"/>
    <w:rsid w:val="004F02D1"/>
    <w:rsid w:val="004F02F4"/>
    <w:rsid w:val="004F0357"/>
    <w:rsid w:val="004F03BB"/>
    <w:rsid w:val="004F042C"/>
    <w:rsid w:val="004F04A5"/>
    <w:rsid w:val="004F04C6"/>
    <w:rsid w:val="004F04E4"/>
    <w:rsid w:val="004F04F5"/>
    <w:rsid w:val="004F0537"/>
    <w:rsid w:val="004F0540"/>
    <w:rsid w:val="004F0556"/>
    <w:rsid w:val="004F0563"/>
    <w:rsid w:val="004F05A1"/>
    <w:rsid w:val="004F05C6"/>
    <w:rsid w:val="004F05E8"/>
    <w:rsid w:val="004F05F6"/>
    <w:rsid w:val="004F061C"/>
    <w:rsid w:val="004F064A"/>
    <w:rsid w:val="004F0663"/>
    <w:rsid w:val="004F06A3"/>
    <w:rsid w:val="004F06C6"/>
    <w:rsid w:val="004F06CB"/>
    <w:rsid w:val="004F06CE"/>
    <w:rsid w:val="004F06F9"/>
    <w:rsid w:val="004F06FB"/>
    <w:rsid w:val="004F06FF"/>
    <w:rsid w:val="004F0703"/>
    <w:rsid w:val="004F070E"/>
    <w:rsid w:val="004F0739"/>
    <w:rsid w:val="004F076D"/>
    <w:rsid w:val="004F077F"/>
    <w:rsid w:val="004F0781"/>
    <w:rsid w:val="004F0794"/>
    <w:rsid w:val="004F07BF"/>
    <w:rsid w:val="004F07D7"/>
    <w:rsid w:val="004F07E9"/>
    <w:rsid w:val="004F0824"/>
    <w:rsid w:val="004F0850"/>
    <w:rsid w:val="004F087E"/>
    <w:rsid w:val="004F0893"/>
    <w:rsid w:val="004F08B8"/>
    <w:rsid w:val="004F08C9"/>
    <w:rsid w:val="004F0903"/>
    <w:rsid w:val="004F0909"/>
    <w:rsid w:val="004F0916"/>
    <w:rsid w:val="004F094E"/>
    <w:rsid w:val="004F0957"/>
    <w:rsid w:val="004F097C"/>
    <w:rsid w:val="004F099C"/>
    <w:rsid w:val="004F09AA"/>
    <w:rsid w:val="004F0A7A"/>
    <w:rsid w:val="004F0A7B"/>
    <w:rsid w:val="004F0A99"/>
    <w:rsid w:val="004F0AA7"/>
    <w:rsid w:val="004F0AE8"/>
    <w:rsid w:val="004F0B0B"/>
    <w:rsid w:val="004F0B14"/>
    <w:rsid w:val="004F0B15"/>
    <w:rsid w:val="004F0B19"/>
    <w:rsid w:val="004F0B52"/>
    <w:rsid w:val="004F0B81"/>
    <w:rsid w:val="004F0B8A"/>
    <w:rsid w:val="004F0B91"/>
    <w:rsid w:val="004F0BBD"/>
    <w:rsid w:val="004F0BD2"/>
    <w:rsid w:val="004F0BD7"/>
    <w:rsid w:val="004F0BFD"/>
    <w:rsid w:val="004F0C25"/>
    <w:rsid w:val="004F0C68"/>
    <w:rsid w:val="004F0C80"/>
    <w:rsid w:val="004F0C82"/>
    <w:rsid w:val="004F0CA2"/>
    <w:rsid w:val="004F0CB5"/>
    <w:rsid w:val="004F0CF9"/>
    <w:rsid w:val="004F0D04"/>
    <w:rsid w:val="004F0D10"/>
    <w:rsid w:val="004F0D32"/>
    <w:rsid w:val="004F0D5A"/>
    <w:rsid w:val="004F0D73"/>
    <w:rsid w:val="004F0DA0"/>
    <w:rsid w:val="004F0DDC"/>
    <w:rsid w:val="004F0E12"/>
    <w:rsid w:val="004F0E4A"/>
    <w:rsid w:val="004F0E7E"/>
    <w:rsid w:val="004F0E9D"/>
    <w:rsid w:val="004F0F98"/>
    <w:rsid w:val="004F0FE2"/>
    <w:rsid w:val="004F0FF7"/>
    <w:rsid w:val="004F0FFA"/>
    <w:rsid w:val="004F100C"/>
    <w:rsid w:val="004F100E"/>
    <w:rsid w:val="004F101D"/>
    <w:rsid w:val="004F1020"/>
    <w:rsid w:val="004F1050"/>
    <w:rsid w:val="004F106B"/>
    <w:rsid w:val="004F107C"/>
    <w:rsid w:val="004F1083"/>
    <w:rsid w:val="004F10DC"/>
    <w:rsid w:val="004F10F9"/>
    <w:rsid w:val="004F1106"/>
    <w:rsid w:val="004F1126"/>
    <w:rsid w:val="004F113A"/>
    <w:rsid w:val="004F1148"/>
    <w:rsid w:val="004F115D"/>
    <w:rsid w:val="004F117A"/>
    <w:rsid w:val="004F11B0"/>
    <w:rsid w:val="004F11C3"/>
    <w:rsid w:val="004F11FC"/>
    <w:rsid w:val="004F1213"/>
    <w:rsid w:val="004F1245"/>
    <w:rsid w:val="004F1284"/>
    <w:rsid w:val="004F1292"/>
    <w:rsid w:val="004F129F"/>
    <w:rsid w:val="004F12AB"/>
    <w:rsid w:val="004F12CF"/>
    <w:rsid w:val="004F12DE"/>
    <w:rsid w:val="004F12F1"/>
    <w:rsid w:val="004F1328"/>
    <w:rsid w:val="004F1330"/>
    <w:rsid w:val="004F133E"/>
    <w:rsid w:val="004F13A3"/>
    <w:rsid w:val="004F13AA"/>
    <w:rsid w:val="004F13D9"/>
    <w:rsid w:val="004F13DD"/>
    <w:rsid w:val="004F13E6"/>
    <w:rsid w:val="004F141A"/>
    <w:rsid w:val="004F1430"/>
    <w:rsid w:val="004F1455"/>
    <w:rsid w:val="004F1489"/>
    <w:rsid w:val="004F148E"/>
    <w:rsid w:val="004F14F0"/>
    <w:rsid w:val="004F1531"/>
    <w:rsid w:val="004F15C9"/>
    <w:rsid w:val="004F15CF"/>
    <w:rsid w:val="004F15D5"/>
    <w:rsid w:val="004F1629"/>
    <w:rsid w:val="004F162B"/>
    <w:rsid w:val="004F162E"/>
    <w:rsid w:val="004F1652"/>
    <w:rsid w:val="004F165A"/>
    <w:rsid w:val="004F1674"/>
    <w:rsid w:val="004F16AB"/>
    <w:rsid w:val="004F16B0"/>
    <w:rsid w:val="004F16BA"/>
    <w:rsid w:val="004F1714"/>
    <w:rsid w:val="004F171D"/>
    <w:rsid w:val="004F1745"/>
    <w:rsid w:val="004F174D"/>
    <w:rsid w:val="004F1755"/>
    <w:rsid w:val="004F17D0"/>
    <w:rsid w:val="004F17EA"/>
    <w:rsid w:val="004F182B"/>
    <w:rsid w:val="004F1869"/>
    <w:rsid w:val="004F187D"/>
    <w:rsid w:val="004F1888"/>
    <w:rsid w:val="004F188F"/>
    <w:rsid w:val="004F1896"/>
    <w:rsid w:val="004F18D2"/>
    <w:rsid w:val="004F18ED"/>
    <w:rsid w:val="004F18F2"/>
    <w:rsid w:val="004F19F6"/>
    <w:rsid w:val="004F1A19"/>
    <w:rsid w:val="004F1A4D"/>
    <w:rsid w:val="004F1A61"/>
    <w:rsid w:val="004F1A9D"/>
    <w:rsid w:val="004F1AB0"/>
    <w:rsid w:val="004F1ABF"/>
    <w:rsid w:val="004F1ACD"/>
    <w:rsid w:val="004F1AEB"/>
    <w:rsid w:val="004F1B0B"/>
    <w:rsid w:val="004F1B6F"/>
    <w:rsid w:val="004F1B77"/>
    <w:rsid w:val="004F1B81"/>
    <w:rsid w:val="004F1B94"/>
    <w:rsid w:val="004F1BEA"/>
    <w:rsid w:val="004F1BF0"/>
    <w:rsid w:val="004F1C17"/>
    <w:rsid w:val="004F1C1B"/>
    <w:rsid w:val="004F1C31"/>
    <w:rsid w:val="004F1C34"/>
    <w:rsid w:val="004F1C60"/>
    <w:rsid w:val="004F1C9E"/>
    <w:rsid w:val="004F1CFB"/>
    <w:rsid w:val="004F1D09"/>
    <w:rsid w:val="004F1D3D"/>
    <w:rsid w:val="004F1D42"/>
    <w:rsid w:val="004F1D69"/>
    <w:rsid w:val="004F1D74"/>
    <w:rsid w:val="004F1DAB"/>
    <w:rsid w:val="004F1DB6"/>
    <w:rsid w:val="004F1E26"/>
    <w:rsid w:val="004F1E27"/>
    <w:rsid w:val="004F1E6A"/>
    <w:rsid w:val="004F1E7B"/>
    <w:rsid w:val="004F1F15"/>
    <w:rsid w:val="004F1F38"/>
    <w:rsid w:val="004F1F6F"/>
    <w:rsid w:val="004F1F9C"/>
    <w:rsid w:val="004F1FEC"/>
    <w:rsid w:val="004F2010"/>
    <w:rsid w:val="004F201A"/>
    <w:rsid w:val="004F2024"/>
    <w:rsid w:val="004F2064"/>
    <w:rsid w:val="004F207B"/>
    <w:rsid w:val="004F2102"/>
    <w:rsid w:val="004F2121"/>
    <w:rsid w:val="004F2151"/>
    <w:rsid w:val="004F2155"/>
    <w:rsid w:val="004F2172"/>
    <w:rsid w:val="004F2191"/>
    <w:rsid w:val="004F219A"/>
    <w:rsid w:val="004F21A0"/>
    <w:rsid w:val="004F21A9"/>
    <w:rsid w:val="004F21E9"/>
    <w:rsid w:val="004F21ED"/>
    <w:rsid w:val="004F2203"/>
    <w:rsid w:val="004F2236"/>
    <w:rsid w:val="004F2238"/>
    <w:rsid w:val="004F2239"/>
    <w:rsid w:val="004F2242"/>
    <w:rsid w:val="004F2245"/>
    <w:rsid w:val="004F2251"/>
    <w:rsid w:val="004F2272"/>
    <w:rsid w:val="004F22A0"/>
    <w:rsid w:val="004F22A9"/>
    <w:rsid w:val="004F22FA"/>
    <w:rsid w:val="004F232E"/>
    <w:rsid w:val="004F2335"/>
    <w:rsid w:val="004F2341"/>
    <w:rsid w:val="004F23E4"/>
    <w:rsid w:val="004F23EE"/>
    <w:rsid w:val="004F23F1"/>
    <w:rsid w:val="004F2412"/>
    <w:rsid w:val="004F2436"/>
    <w:rsid w:val="004F2470"/>
    <w:rsid w:val="004F24D1"/>
    <w:rsid w:val="004F24E4"/>
    <w:rsid w:val="004F250E"/>
    <w:rsid w:val="004F252C"/>
    <w:rsid w:val="004F2532"/>
    <w:rsid w:val="004F254D"/>
    <w:rsid w:val="004F259C"/>
    <w:rsid w:val="004F25ED"/>
    <w:rsid w:val="004F25F1"/>
    <w:rsid w:val="004F2603"/>
    <w:rsid w:val="004F2609"/>
    <w:rsid w:val="004F260F"/>
    <w:rsid w:val="004F262A"/>
    <w:rsid w:val="004F2634"/>
    <w:rsid w:val="004F2647"/>
    <w:rsid w:val="004F265F"/>
    <w:rsid w:val="004F2664"/>
    <w:rsid w:val="004F26A6"/>
    <w:rsid w:val="004F26C1"/>
    <w:rsid w:val="004F26FA"/>
    <w:rsid w:val="004F2730"/>
    <w:rsid w:val="004F2733"/>
    <w:rsid w:val="004F2770"/>
    <w:rsid w:val="004F278E"/>
    <w:rsid w:val="004F27C2"/>
    <w:rsid w:val="004F27D6"/>
    <w:rsid w:val="004F2810"/>
    <w:rsid w:val="004F2815"/>
    <w:rsid w:val="004F2866"/>
    <w:rsid w:val="004F2883"/>
    <w:rsid w:val="004F28A2"/>
    <w:rsid w:val="004F28D6"/>
    <w:rsid w:val="004F28F1"/>
    <w:rsid w:val="004F28F8"/>
    <w:rsid w:val="004F2923"/>
    <w:rsid w:val="004F2926"/>
    <w:rsid w:val="004F2960"/>
    <w:rsid w:val="004F298A"/>
    <w:rsid w:val="004F29AE"/>
    <w:rsid w:val="004F29CB"/>
    <w:rsid w:val="004F29DA"/>
    <w:rsid w:val="004F29FA"/>
    <w:rsid w:val="004F2A05"/>
    <w:rsid w:val="004F2A4E"/>
    <w:rsid w:val="004F2A76"/>
    <w:rsid w:val="004F2A7C"/>
    <w:rsid w:val="004F2A93"/>
    <w:rsid w:val="004F2AD4"/>
    <w:rsid w:val="004F2B0F"/>
    <w:rsid w:val="004F2B3C"/>
    <w:rsid w:val="004F2B5C"/>
    <w:rsid w:val="004F2B78"/>
    <w:rsid w:val="004F2BE6"/>
    <w:rsid w:val="004F2BF3"/>
    <w:rsid w:val="004F2C02"/>
    <w:rsid w:val="004F2C31"/>
    <w:rsid w:val="004F2C64"/>
    <w:rsid w:val="004F2C8C"/>
    <w:rsid w:val="004F2CA8"/>
    <w:rsid w:val="004F2CAA"/>
    <w:rsid w:val="004F2CAE"/>
    <w:rsid w:val="004F2CEF"/>
    <w:rsid w:val="004F2D0D"/>
    <w:rsid w:val="004F2D15"/>
    <w:rsid w:val="004F2D1F"/>
    <w:rsid w:val="004F2D21"/>
    <w:rsid w:val="004F2D4D"/>
    <w:rsid w:val="004F2D5D"/>
    <w:rsid w:val="004F2D64"/>
    <w:rsid w:val="004F2D96"/>
    <w:rsid w:val="004F2D9D"/>
    <w:rsid w:val="004F2DA4"/>
    <w:rsid w:val="004F2DB5"/>
    <w:rsid w:val="004F2DE7"/>
    <w:rsid w:val="004F2E14"/>
    <w:rsid w:val="004F2E2C"/>
    <w:rsid w:val="004F2E31"/>
    <w:rsid w:val="004F2E56"/>
    <w:rsid w:val="004F2E7B"/>
    <w:rsid w:val="004F2E8D"/>
    <w:rsid w:val="004F2EE0"/>
    <w:rsid w:val="004F2F2D"/>
    <w:rsid w:val="004F2FA4"/>
    <w:rsid w:val="004F2FA8"/>
    <w:rsid w:val="004F2FF8"/>
    <w:rsid w:val="004F3021"/>
    <w:rsid w:val="004F3024"/>
    <w:rsid w:val="004F3093"/>
    <w:rsid w:val="004F309F"/>
    <w:rsid w:val="004F30ED"/>
    <w:rsid w:val="004F3103"/>
    <w:rsid w:val="004F3131"/>
    <w:rsid w:val="004F3135"/>
    <w:rsid w:val="004F316D"/>
    <w:rsid w:val="004F3193"/>
    <w:rsid w:val="004F31B2"/>
    <w:rsid w:val="004F31B7"/>
    <w:rsid w:val="004F31C1"/>
    <w:rsid w:val="004F31CE"/>
    <w:rsid w:val="004F321B"/>
    <w:rsid w:val="004F3231"/>
    <w:rsid w:val="004F323D"/>
    <w:rsid w:val="004F3242"/>
    <w:rsid w:val="004F3267"/>
    <w:rsid w:val="004F3291"/>
    <w:rsid w:val="004F3298"/>
    <w:rsid w:val="004F32C4"/>
    <w:rsid w:val="004F3321"/>
    <w:rsid w:val="004F3340"/>
    <w:rsid w:val="004F335D"/>
    <w:rsid w:val="004F337C"/>
    <w:rsid w:val="004F33D1"/>
    <w:rsid w:val="004F33D7"/>
    <w:rsid w:val="004F3406"/>
    <w:rsid w:val="004F3459"/>
    <w:rsid w:val="004F345B"/>
    <w:rsid w:val="004F346B"/>
    <w:rsid w:val="004F34AB"/>
    <w:rsid w:val="004F34BB"/>
    <w:rsid w:val="004F34DC"/>
    <w:rsid w:val="004F3527"/>
    <w:rsid w:val="004F3529"/>
    <w:rsid w:val="004F3545"/>
    <w:rsid w:val="004F3575"/>
    <w:rsid w:val="004F3624"/>
    <w:rsid w:val="004F3659"/>
    <w:rsid w:val="004F3660"/>
    <w:rsid w:val="004F366B"/>
    <w:rsid w:val="004F369F"/>
    <w:rsid w:val="004F36A6"/>
    <w:rsid w:val="004F36C7"/>
    <w:rsid w:val="004F373E"/>
    <w:rsid w:val="004F3740"/>
    <w:rsid w:val="004F3770"/>
    <w:rsid w:val="004F3787"/>
    <w:rsid w:val="004F37F7"/>
    <w:rsid w:val="004F383B"/>
    <w:rsid w:val="004F3873"/>
    <w:rsid w:val="004F388F"/>
    <w:rsid w:val="004F38E1"/>
    <w:rsid w:val="004F3916"/>
    <w:rsid w:val="004F393A"/>
    <w:rsid w:val="004F3944"/>
    <w:rsid w:val="004F3946"/>
    <w:rsid w:val="004F3998"/>
    <w:rsid w:val="004F39D0"/>
    <w:rsid w:val="004F39EC"/>
    <w:rsid w:val="004F39FB"/>
    <w:rsid w:val="004F3A2A"/>
    <w:rsid w:val="004F3A48"/>
    <w:rsid w:val="004F3A67"/>
    <w:rsid w:val="004F3A73"/>
    <w:rsid w:val="004F3AA5"/>
    <w:rsid w:val="004F3AB5"/>
    <w:rsid w:val="004F3AFF"/>
    <w:rsid w:val="004F3B18"/>
    <w:rsid w:val="004F3B1A"/>
    <w:rsid w:val="004F3B4A"/>
    <w:rsid w:val="004F3B4D"/>
    <w:rsid w:val="004F3B50"/>
    <w:rsid w:val="004F3B5F"/>
    <w:rsid w:val="004F3B6C"/>
    <w:rsid w:val="004F3B7A"/>
    <w:rsid w:val="004F3B8C"/>
    <w:rsid w:val="004F3B9B"/>
    <w:rsid w:val="004F3BB9"/>
    <w:rsid w:val="004F3BE4"/>
    <w:rsid w:val="004F3BED"/>
    <w:rsid w:val="004F3C36"/>
    <w:rsid w:val="004F3CA0"/>
    <w:rsid w:val="004F3CA6"/>
    <w:rsid w:val="004F3CB9"/>
    <w:rsid w:val="004F3CF1"/>
    <w:rsid w:val="004F3CF5"/>
    <w:rsid w:val="004F3D06"/>
    <w:rsid w:val="004F3D19"/>
    <w:rsid w:val="004F3D30"/>
    <w:rsid w:val="004F3D6C"/>
    <w:rsid w:val="004F3D71"/>
    <w:rsid w:val="004F3D8D"/>
    <w:rsid w:val="004F3DA1"/>
    <w:rsid w:val="004F3DAE"/>
    <w:rsid w:val="004F3DBA"/>
    <w:rsid w:val="004F3DE2"/>
    <w:rsid w:val="004F3DEE"/>
    <w:rsid w:val="004F3E2A"/>
    <w:rsid w:val="004F3E41"/>
    <w:rsid w:val="004F3E70"/>
    <w:rsid w:val="004F3E77"/>
    <w:rsid w:val="004F3F2F"/>
    <w:rsid w:val="004F3F31"/>
    <w:rsid w:val="004F3F3D"/>
    <w:rsid w:val="004F3F67"/>
    <w:rsid w:val="004F3FD4"/>
    <w:rsid w:val="004F4018"/>
    <w:rsid w:val="004F4040"/>
    <w:rsid w:val="004F4070"/>
    <w:rsid w:val="004F40BF"/>
    <w:rsid w:val="004F40D1"/>
    <w:rsid w:val="004F40D7"/>
    <w:rsid w:val="004F40E1"/>
    <w:rsid w:val="004F40E4"/>
    <w:rsid w:val="004F40EA"/>
    <w:rsid w:val="004F40EB"/>
    <w:rsid w:val="004F4124"/>
    <w:rsid w:val="004F4137"/>
    <w:rsid w:val="004F413D"/>
    <w:rsid w:val="004F4176"/>
    <w:rsid w:val="004F4189"/>
    <w:rsid w:val="004F418D"/>
    <w:rsid w:val="004F41DA"/>
    <w:rsid w:val="004F41F2"/>
    <w:rsid w:val="004F4201"/>
    <w:rsid w:val="004F4211"/>
    <w:rsid w:val="004F422C"/>
    <w:rsid w:val="004F423B"/>
    <w:rsid w:val="004F4350"/>
    <w:rsid w:val="004F4373"/>
    <w:rsid w:val="004F43D6"/>
    <w:rsid w:val="004F441F"/>
    <w:rsid w:val="004F444B"/>
    <w:rsid w:val="004F4459"/>
    <w:rsid w:val="004F4475"/>
    <w:rsid w:val="004F447D"/>
    <w:rsid w:val="004F44B0"/>
    <w:rsid w:val="004F452E"/>
    <w:rsid w:val="004F453C"/>
    <w:rsid w:val="004F4540"/>
    <w:rsid w:val="004F4584"/>
    <w:rsid w:val="004F459F"/>
    <w:rsid w:val="004F45A9"/>
    <w:rsid w:val="004F4689"/>
    <w:rsid w:val="004F4693"/>
    <w:rsid w:val="004F4699"/>
    <w:rsid w:val="004F46ED"/>
    <w:rsid w:val="004F46F4"/>
    <w:rsid w:val="004F470E"/>
    <w:rsid w:val="004F4712"/>
    <w:rsid w:val="004F4755"/>
    <w:rsid w:val="004F4780"/>
    <w:rsid w:val="004F4785"/>
    <w:rsid w:val="004F47A7"/>
    <w:rsid w:val="004F47BD"/>
    <w:rsid w:val="004F47CE"/>
    <w:rsid w:val="004F47D0"/>
    <w:rsid w:val="004F4812"/>
    <w:rsid w:val="004F4829"/>
    <w:rsid w:val="004F484A"/>
    <w:rsid w:val="004F4857"/>
    <w:rsid w:val="004F4893"/>
    <w:rsid w:val="004F489B"/>
    <w:rsid w:val="004F48E7"/>
    <w:rsid w:val="004F48F1"/>
    <w:rsid w:val="004F4906"/>
    <w:rsid w:val="004F4908"/>
    <w:rsid w:val="004F490F"/>
    <w:rsid w:val="004F4923"/>
    <w:rsid w:val="004F493A"/>
    <w:rsid w:val="004F4979"/>
    <w:rsid w:val="004F498D"/>
    <w:rsid w:val="004F499C"/>
    <w:rsid w:val="004F499F"/>
    <w:rsid w:val="004F49BF"/>
    <w:rsid w:val="004F49D3"/>
    <w:rsid w:val="004F4A58"/>
    <w:rsid w:val="004F4AA6"/>
    <w:rsid w:val="004F4AB4"/>
    <w:rsid w:val="004F4AC7"/>
    <w:rsid w:val="004F4ADB"/>
    <w:rsid w:val="004F4AFB"/>
    <w:rsid w:val="004F4B09"/>
    <w:rsid w:val="004F4B95"/>
    <w:rsid w:val="004F4BD1"/>
    <w:rsid w:val="004F4C42"/>
    <w:rsid w:val="004F4C4D"/>
    <w:rsid w:val="004F4C61"/>
    <w:rsid w:val="004F4C89"/>
    <w:rsid w:val="004F4C8F"/>
    <w:rsid w:val="004F4CC6"/>
    <w:rsid w:val="004F4CF0"/>
    <w:rsid w:val="004F4D16"/>
    <w:rsid w:val="004F4D1A"/>
    <w:rsid w:val="004F4D75"/>
    <w:rsid w:val="004F4DB6"/>
    <w:rsid w:val="004F4DC0"/>
    <w:rsid w:val="004F4DD7"/>
    <w:rsid w:val="004F4E02"/>
    <w:rsid w:val="004F4E42"/>
    <w:rsid w:val="004F4E47"/>
    <w:rsid w:val="004F4E91"/>
    <w:rsid w:val="004F4EBB"/>
    <w:rsid w:val="004F4EFF"/>
    <w:rsid w:val="004F4F12"/>
    <w:rsid w:val="004F4F18"/>
    <w:rsid w:val="004F4F28"/>
    <w:rsid w:val="004F4F49"/>
    <w:rsid w:val="004F4F72"/>
    <w:rsid w:val="004F4FA7"/>
    <w:rsid w:val="004F4FD2"/>
    <w:rsid w:val="004F501B"/>
    <w:rsid w:val="004F5054"/>
    <w:rsid w:val="004F5084"/>
    <w:rsid w:val="004F50AE"/>
    <w:rsid w:val="004F50B4"/>
    <w:rsid w:val="004F50BF"/>
    <w:rsid w:val="004F50D0"/>
    <w:rsid w:val="004F512A"/>
    <w:rsid w:val="004F5151"/>
    <w:rsid w:val="004F515B"/>
    <w:rsid w:val="004F515E"/>
    <w:rsid w:val="004F51D5"/>
    <w:rsid w:val="004F5207"/>
    <w:rsid w:val="004F5270"/>
    <w:rsid w:val="004F52D4"/>
    <w:rsid w:val="004F52D5"/>
    <w:rsid w:val="004F5317"/>
    <w:rsid w:val="004F532A"/>
    <w:rsid w:val="004F534A"/>
    <w:rsid w:val="004F535B"/>
    <w:rsid w:val="004F538C"/>
    <w:rsid w:val="004F53D4"/>
    <w:rsid w:val="004F53E1"/>
    <w:rsid w:val="004F541A"/>
    <w:rsid w:val="004F541E"/>
    <w:rsid w:val="004F541F"/>
    <w:rsid w:val="004F5420"/>
    <w:rsid w:val="004F5467"/>
    <w:rsid w:val="004F5470"/>
    <w:rsid w:val="004F547D"/>
    <w:rsid w:val="004F54B1"/>
    <w:rsid w:val="004F54B6"/>
    <w:rsid w:val="004F54FB"/>
    <w:rsid w:val="004F54FD"/>
    <w:rsid w:val="004F550F"/>
    <w:rsid w:val="004F5517"/>
    <w:rsid w:val="004F551B"/>
    <w:rsid w:val="004F5568"/>
    <w:rsid w:val="004F55AC"/>
    <w:rsid w:val="004F55C0"/>
    <w:rsid w:val="004F55ED"/>
    <w:rsid w:val="004F55EF"/>
    <w:rsid w:val="004F5601"/>
    <w:rsid w:val="004F5616"/>
    <w:rsid w:val="004F562F"/>
    <w:rsid w:val="004F5635"/>
    <w:rsid w:val="004F569B"/>
    <w:rsid w:val="004F5702"/>
    <w:rsid w:val="004F5728"/>
    <w:rsid w:val="004F5742"/>
    <w:rsid w:val="004F5786"/>
    <w:rsid w:val="004F5797"/>
    <w:rsid w:val="004F579B"/>
    <w:rsid w:val="004F579C"/>
    <w:rsid w:val="004F57A7"/>
    <w:rsid w:val="004F57A8"/>
    <w:rsid w:val="004F57AD"/>
    <w:rsid w:val="004F57C7"/>
    <w:rsid w:val="004F57DD"/>
    <w:rsid w:val="004F581B"/>
    <w:rsid w:val="004F5854"/>
    <w:rsid w:val="004F5857"/>
    <w:rsid w:val="004F5874"/>
    <w:rsid w:val="004F5893"/>
    <w:rsid w:val="004F58AD"/>
    <w:rsid w:val="004F58B2"/>
    <w:rsid w:val="004F58C0"/>
    <w:rsid w:val="004F58E8"/>
    <w:rsid w:val="004F5902"/>
    <w:rsid w:val="004F5913"/>
    <w:rsid w:val="004F5A0C"/>
    <w:rsid w:val="004F5A27"/>
    <w:rsid w:val="004F5A2D"/>
    <w:rsid w:val="004F5AE6"/>
    <w:rsid w:val="004F5AEF"/>
    <w:rsid w:val="004F5AF1"/>
    <w:rsid w:val="004F5B07"/>
    <w:rsid w:val="004F5B11"/>
    <w:rsid w:val="004F5B4E"/>
    <w:rsid w:val="004F5BB2"/>
    <w:rsid w:val="004F5BC6"/>
    <w:rsid w:val="004F5BCF"/>
    <w:rsid w:val="004F5BDC"/>
    <w:rsid w:val="004F5C02"/>
    <w:rsid w:val="004F5C18"/>
    <w:rsid w:val="004F5C2F"/>
    <w:rsid w:val="004F5C3D"/>
    <w:rsid w:val="004F5C55"/>
    <w:rsid w:val="004F5CC0"/>
    <w:rsid w:val="004F5D28"/>
    <w:rsid w:val="004F5D2E"/>
    <w:rsid w:val="004F5D32"/>
    <w:rsid w:val="004F5D3D"/>
    <w:rsid w:val="004F5DE1"/>
    <w:rsid w:val="004F5DE4"/>
    <w:rsid w:val="004F5DF1"/>
    <w:rsid w:val="004F5E62"/>
    <w:rsid w:val="004F5EAE"/>
    <w:rsid w:val="004F5EB1"/>
    <w:rsid w:val="004F5EBC"/>
    <w:rsid w:val="004F5EF3"/>
    <w:rsid w:val="004F5F03"/>
    <w:rsid w:val="004F5F5E"/>
    <w:rsid w:val="004F5F64"/>
    <w:rsid w:val="004F5F6D"/>
    <w:rsid w:val="004F5F7A"/>
    <w:rsid w:val="004F5F91"/>
    <w:rsid w:val="004F5FCA"/>
    <w:rsid w:val="004F5FCC"/>
    <w:rsid w:val="004F5FD1"/>
    <w:rsid w:val="004F5FD8"/>
    <w:rsid w:val="004F5FF1"/>
    <w:rsid w:val="004F60B3"/>
    <w:rsid w:val="004F60D9"/>
    <w:rsid w:val="004F60F5"/>
    <w:rsid w:val="004F6136"/>
    <w:rsid w:val="004F6159"/>
    <w:rsid w:val="004F616F"/>
    <w:rsid w:val="004F6195"/>
    <w:rsid w:val="004F61A4"/>
    <w:rsid w:val="004F61E4"/>
    <w:rsid w:val="004F61E8"/>
    <w:rsid w:val="004F61F0"/>
    <w:rsid w:val="004F6226"/>
    <w:rsid w:val="004F6241"/>
    <w:rsid w:val="004F6269"/>
    <w:rsid w:val="004F6282"/>
    <w:rsid w:val="004F62ED"/>
    <w:rsid w:val="004F62F9"/>
    <w:rsid w:val="004F6308"/>
    <w:rsid w:val="004F632D"/>
    <w:rsid w:val="004F635F"/>
    <w:rsid w:val="004F6370"/>
    <w:rsid w:val="004F6375"/>
    <w:rsid w:val="004F637F"/>
    <w:rsid w:val="004F63B4"/>
    <w:rsid w:val="004F63B9"/>
    <w:rsid w:val="004F63C2"/>
    <w:rsid w:val="004F63E2"/>
    <w:rsid w:val="004F643D"/>
    <w:rsid w:val="004F644E"/>
    <w:rsid w:val="004F6464"/>
    <w:rsid w:val="004F64C0"/>
    <w:rsid w:val="004F651C"/>
    <w:rsid w:val="004F6570"/>
    <w:rsid w:val="004F6589"/>
    <w:rsid w:val="004F65B5"/>
    <w:rsid w:val="004F65B7"/>
    <w:rsid w:val="004F6626"/>
    <w:rsid w:val="004F6629"/>
    <w:rsid w:val="004F664E"/>
    <w:rsid w:val="004F668B"/>
    <w:rsid w:val="004F66AD"/>
    <w:rsid w:val="004F66BE"/>
    <w:rsid w:val="004F66F3"/>
    <w:rsid w:val="004F670D"/>
    <w:rsid w:val="004F6714"/>
    <w:rsid w:val="004F675C"/>
    <w:rsid w:val="004F6790"/>
    <w:rsid w:val="004F67F1"/>
    <w:rsid w:val="004F67F9"/>
    <w:rsid w:val="004F67FB"/>
    <w:rsid w:val="004F67FE"/>
    <w:rsid w:val="004F682C"/>
    <w:rsid w:val="004F6846"/>
    <w:rsid w:val="004F6861"/>
    <w:rsid w:val="004F68E9"/>
    <w:rsid w:val="004F68F5"/>
    <w:rsid w:val="004F68FC"/>
    <w:rsid w:val="004F6933"/>
    <w:rsid w:val="004F693C"/>
    <w:rsid w:val="004F695C"/>
    <w:rsid w:val="004F6966"/>
    <w:rsid w:val="004F6987"/>
    <w:rsid w:val="004F698F"/>
    <w:rsid w:val="004F69B2"/>
    <w:rsid w:val="004F69B9"/>
    <w:rsid w:val="004F6A17"/>
    <w:rsid w:val="004F6A27"/>
    <w:rsid w:val="004F6AD8"/>
    <w:rsid w:val="004F6AE2"/>
    <w:rsid w:val="004F6B00"/>
    <w:rsid w:val="004F6B20"/>
    <w:rsid w:val="004F6B5E"/>
    <w:rsid w:val="004F6B77"/>
    <w:rsid w:val="004F6BA2"/>
    <w:rsid w:val="004F6BC7"/>
    <w:rsid w:val="004F6BCD"/>
    <w:rsid w:val="004F6BDD"/>
    <w:rsid w:val="004F6BE5"/>
    <w:rsid w:val="004F6BF8"/>
    <w:rsid w:val="004F6C0E"/>
    <w:rsid w:val="004F6C29"/>
    <w:rsid w:val="004F6C2C"/>
    <w:rsid w:val="004F6C2D"/>
    <w:rsid w:val="004F6C59"/>
    <w:rsid w:val="004F6C87"/>
    <w:rsid w:val="004F6CBB"/>
    <w:rsid w:val="004F6CC2"/>
    <w:rsid w:val="004F6CDA"/>
    <w:rsid w:val="004F6D36"/>
    <w:rsid w:val="004F6D48"/>
    <w:rsid w:val="004F6D66"/>
    <w:rsid w:val="004F6D72"/>
    <w:rsid w:val="004F6D7C"/>
    <w:rsid w:val="004F6D99"/>
    <w:rsid w:val="004F6E04"/>
    <w:rsid w:val="004F6E2A"/>
    <w:rsid w:val="004F6E40"/>
    <w:rsid w:val="004F6E57"/>
    <w:rsid w:val="004F6E5A"/>
    <w:rsid w:val="004F6E68"/>
    <w:rsid w:val="004F6E6C"/>
    <w:rsid w:val="004F6EBD"/>
    <w:rsid w:val="004F6EC9"/>
    <w:rsid w:val="004F6EE4"/>
    <w:rsid w:val="004F6F0E"/>
    <w:rsid w:val="004F6F11"/>
    <w:rsid w:val="004F6F17"/>
    <w:rsid w:val="004F6F32"/>
    <w:rsid w:val="004F6F39"/>
    <w:rsid w:val="004F6FBA"/>
    <w:rsid w:val="004F6FCF"/>
    <w:rsid w:val="004F6FE4"/>
    <w:rsid w:val="004F7007"/>
    <w:rsid w:val="004F702E"/>
    <w:rsid w:val="004F704F"/>
    <w:rsid w:val="004F7077"/>
    <w:rsid w:val="004F709A"/>
    <w:rsid w:val="004F70B0"/>
    <w:rsid w:val="004F70CB"/>
    <w:rsid w:val="004F7107"/>
    <w:rsid w:val="004F7154"/>
    <w:rsid w:val="004F7160"/>
    <w:rsid w:val="004F7188"/>
    <w:rsid w:val="004F71A1"/>
    <w:rsid w:val="004F71E8"/>
    <w:rsid w:val="004F71ED"/>
    <w:rsid w:val="004F7272"/>
    <w:rsid w:val="004F7281"/>
    <w:rsid w:val="004F72FF"/>
    <w:rsid w:val="004F730B"/>
    <w:rsid w:val="004F731C"/>
    <w:rsid w:val="004F733B"/>
    <w:rsid w:val="004F7371"/>
    <w:rsid w:val="004F737A"/>
    <w:rsid w:val="004F73C9"/>
    <w:rsid w:val="004F73CA"/>
    <w:rsid w:val="004F7439"/>
    <w:rsid w:val="004F743A"/>
    <w:rsid w:val="004F744F"/>
    <w:rsid w:val="004F749A"/>
    <w:rsid w:val="004F749C"/>
    <w:rsid w:val="004F74CA"/>
    <w:rsid w:val="004F752C"/>
    <w:rsid w:val="004F753C"/>
    <w:rsid w:val="004F75B2"/>
    <w:rsid w:val="004F75DF"/>
    <w:rsid w:val="004F7628"/>
    <w:rsid w:val="004F7631"/>
    <w:rsid w:val="004F765B"/>
    <w:rsid w:val="004F76C8"/>
    <w:rsid w:val="004F76D1"/>
    <w:rsid w:val="004F7731"/>
    <w:rsid w:val="004F774E"/>
    <w:rsid w:val="004F7776"/>
    <w:rsid w:val="004F77C4"/>
    <w:rsid w:val="004F7813"/>
    <w:rsid w:val="004F781E"/>
    <w:rsid w:val="004F7822"/>
    <w:rsid w:val="004F7857"/>
    <w:rsid w:val="004F7887"/>
    <w:rsid w:val="004F78E7"/>
    <w:rsid w:val="004F7901"/>
    <w:rsid w:val="004F7930"/>
    <w:rsid w:val="004F7996"/>
    <w:rsid w:val="004F79B4"/>
    <w:rsid w:val="004F7A6E"/>
    <w:rsid w:val="004F7A7A"/>
    <w:rsid w:val="004F7A9F"/>
    <w:rsid w:val="004F7AAA"/>
    <w:rsid w:val="004F7AC8"/>
    <w:rsid w:val="004F7AD6"/>
    <w:rsid w:val="004F7B5D"/>
    <w:rsid w:val="004F7BB5"/>
    <w:rsid w:val="004F7BB7"/>
    <w:rsid w:val="004F7C2A"/>
    <w:rsid w:val="004F7C52"/>
    <w:rsid w:val="004F7C77"/>
    <w:rsid w:val="004F7C7A"/>
    <w:rsid w:val="004F7C80"/>
    <w:rsid w:val="004F7C91"/>
    <w:rsid w:val="004F7CB7"/>
    <w:rsid w:val="004F7CF4"/>
    <w:rsid w:val="004F7D1A"/>
    <w:rsid w:val="004F7D33"/>
    <w:rsid w:val="004F7D38"/>
    <w:rsid w:val="004F7D44"/>
    <w:rsid w:val="004F7D51"/>
    <w:rsid w:val="004F7D76"/>
    <w:rsid w:val="004F7DAF"/>
    <w:rsid w:val="004F7DB2"/>
    <w:rsid w:val="004F7DC9"/>
    <w:rsid w:val="004F7DCF"/>
    <w:rsid w:val="004F7DE4"/>
    <w:rsid w:val="004F7E01"/>
    <w:rsid w:val="004F7E4C"/>
    <w:rsid w:val="004F7ED3"/>
    <w:rsid w:val="004F7ED7"/>
    <w:rsid w:val="004F7EDF"/>
    <w:rsid w:val="004F7F36"/>
    <w:rsid w:val="004F7F59"/>
    <w:rsid w:val="004F7F67"/>
    <w:rsid w:val="004F7F6C"/>
    <w:rsid w:val="004F7FD2"/>
    <w:rsid w:val="00500010"/>
    <w:rsid w:val="00500029"/>
    <w:rsid w:val="0050002C"/>
    <w:rsid w:val="0050003B"/>
    <w:rsid w:val="0050008F"/>
    <w:rsid w:val="005000AD"/>
    <w:rsid w:val="00500137"/>
    <w:rsid w:val="00500154"/>
    <w:rsid w:val="00500156"/>
    <w:rsid w:val="005001B3"/>
    <w:rsid w:val="005001C5"/>
    <w:rsid w:val="005001CB"/>
    <w:rsid w:val="00500208"/>
    <w:rsid w:val="00500228"/>
    <w:rsid w:val="0050023D"/>
    <w:rsid w:val="0050024D"/>
    <w:rsid w:val="00500260"/>
    <w:rsid w:val="00500267"/>
    <w:rsid w:val="0050026A"/>
    <w:rsid w:val="00500270"/>
    <w:rsid w:val="0050027B"/>
    <w:rsid w:val="005002B1"/>
    <w:rsid w:val="005002C7"/>
    <w:rsid w:val="005002F8"/>
    <w:rsid w:val="00500304"/>
    <w:rsid w:val="0050030A"/>
    <w:rsid w:val="00500316"/>
    <w:rsid w:val="0050037A"/>
    <w:rsid w:val="00500381"/>
    <w:rsid w:val="0050039A"/>
    <w:rsid w:val="00500433"/>
    <w:rsid w:val="0050044B"/>
    <w:rsid w:val="00500468"/>
    <w:rsid w:val="005004A2"/>
    <w:rsid w:val="005004DD"/>
    <w:rsid w:val="005004F9"/>
    <w:rsid w:val="00500585"/>
    <w:rsid w:val="00500589"/>
    <w:rsid w:val="00500599"/>
    <w:rsid w:val="005005DD"/>
    <w:rsid w:val="005005EE"/>
    <w:rsid w:val="005005FF"/>
    <w:rsid w:val="00500618"/>
    <w:rsid w:val="00500620"/>
    <w:rsid w:val="0050062D"/>
    <w:rsid w:val="00500662"/>
    <w:rsid w:val="00500665"/>
    <w:rsid w:val="005006D5"/>
    <w:rsid w:val="005006EF"/>
    <w:rsid w:val="00500711"/>
    <w:rsid w:val="00500726"/>
    <w:rsid w:val="00500774"/>
    <w:rsid w:val="00500777"/>
    <w:rsid w:val="0050077C"/>
    <w:rsid w:val="0050079E"/>
    <w:rsid w:val="005007C5"/>
    <w:rsid w:val="005007EF"/>
    <w:rsid w:val="005007FB"/>
    <w:rsid w:val="00500843"/>
    <w:rsid w:val="00500854"/>
    <w:rsid w:val="00500876"/>
    <w:rsid w:val="00500888"/>
    <w:rsid w:val="005008A9"/>
    <w:rsid w:val="005008EF"/>
    <w:rsid w:val="00500907"/>
    <w:rsid w:val="0050092C"/>
    <w:rsid w:val="0050098F"/>
    <w:rsid w:val="005009AE"/>
    <w:rsid w:val="00500A09"/>
    <w:rsid w:val="00500A41"/>
    <w:rsid w:val="00500A86"/>
    <w:rsid w:val="00500AE5"/>
    <w:rsid w:val="00500B16"/>
    <w:rsid w:val="00500B2B"/>
    <w:rsid w:val="00500B77"/>
    <w:rsid w:val="00500BA7"/>
    <w:rsid w:val="00500BC3"/>
    <w:rsid w:val="00500C67"/>
    <w:rsid w:val="00500C8F"/>
    <w:rsid w:val="00500D31"/>
    <w:rsid w:val="00500D36"/>
    <w:rsid w:val="00500D49"/>
    <w:rsid w:val="00500D64"/>
    <w:rsid w:val="00500D7A"/>
    <w:rsid w:val="00500D86"/>
    <w:rsid w:val="00500DBC"/>
    <w:rsid w:val="00500DD1"/>
    <w:rsid w:val="00500DDE"/>
    <w:rsid w:val="00500DDF"/>
    <w:rsid w:val="00500DF3"/>
    <w:rsid w:val="00500DFC"/>
    <w:rsid w:val="00500E08"/>
    <w:rsid w:val="00500E33"/>
    <w:rsid w:val="00500E68"/>
    <w:rsid w:val="00500E92"/>
    <w:rsid w:val="00500EAA"/>
    <w:rsid w:val="00500ED6"/>
    <w:rsid w:val="00500F32"/>
    <w:rsid w:val="00500F3E"/>
    <w:rsid w:val="00500F56"/>
    <w:rsid w:val="00500F75"/>
    <w:rsid w:val="00500FB9"/>
    <w:rsid w:val="00500FEB"/>
    <w:rsid w:val="00500FF5"/>
    <w:rsid w:val="00500FFB"/>
    <w:rsid w:val="00501013"/>
    <w:rsid w:val="00501037"/>
    <w:rsid w:val="00501062"/>
    <w:rsid w:val="0050108B"/>
    <w:rsid w:val="005010A1"/>
    <w:rsid w:val="005010B1"/>
    <w:rsid w:val="005010D0"/>
    <w:rsid w:val="005010DC"/>
    <w:rsid w:val="0050113A"/>
    <w:rsid w:val="0050115C"/>
    <w:rsid w:val="00501177"/>
    <w:rsid w:val="0050117B"/>
    <w:rsid w:val="0050117E"/>
    <w:rsid w:val="00501195"/>
    <w:rsid w:val="005011A4"/>
    <w:rsid w:val="005011AE"/>
    <w:rsid w:val="005011EA"/>
    <w:rsid w:val="005011F1"/>
    <w:rsid w:val="0050124F"/>
    <w:rsid w:val="00501250"/>
    <w:rsid w:val="0050129D"/>
    <w:rsid w:val="005012A1"/>
    <w:rsid w:val="005012AB"/>
    <w:rsid w:val="005012AC"/>
    <w:rsid w:val="005012B4"/>
    <w:rsid w:val="005012C4"/>
    <w:rsid w:val="005012D5"/>
    <w:rsid w:val="00501334"/>
    <w:rsid w:val="005013A9"/>
    <w:rsid w:val="005013AE"/>
    <w:rsid w:val="005013BC"/>
    <w:rsid w:val="005013FC"/>
    <w:rsid w:val="00501439"/>
    <w:rsid w:val="00501451"/>
    <w:rsid w:val="0050146E"/>
    <w:rsid w:val="005014F1"/>
    <w:rsid w:val="0050152B"/>
    <w:rsid w:val="00501553"/>
    <w:rsid w:val="00501562"/>
    <w:rsid w:val="0050157F"/>
    <w:rsid w:val="00501595"/>
    <w:rsid w:val="005015E1"/>
    <w:rsid w:val="005015E7"/>
    <w:rsid w:val="005015F6"/>
    <w:rsid w:val="005015FE"/>
    <w:rsid w:val="0050168D"/>
    <w:rsid w:val="005016D4"/>
    <w:rsid w:val="005016E4"/>
    <w:rsid w:val="00501751"/>
    <w:rsid w:val="00501768"/>
    <w:rsid w:val="0050179B"/>
    <w:rsid w:val="005017A2"/>
    <w:rsid w:val="005017A4"/>
    <w:rsid w:val="00501830"/>
    <w:rsid w:val="0050189F"/>
    <w:rsid w:val="00501929"/>
    <w:rsid w:val="00501982"/>
    <w:rsid w:val="0050198D"/>
    <w:rsid w:val="005019C1"/>
    <w:rsid w:val="005019C9"/>
    <w:rsid w:val="005019D4"/>
    <w:rsid w:val="005019F3"/>
    <w:rsid w:val="005019FA"/>
    <w:rsid w:val="00501A2A"/>
    <w:rsid w:val="00501A5A"/>
    <w:rsid w:val="00501A65"/>
    <w:rsid w:val="00501A78"/>
    <w:rsid w:val="00501AAC"/>
    <w:rsid w:val="00501ABB"/>
    <w:rsid w:val="00501ACD"/>
    <w:rsid w:val="00501B0E"/>
    <w:rsid w:val="00501B0F"/>
    <w:rsid w:val="00501B24"/>
    <w:rsid w:val="00501B37"/>
    <w:rsid w:val="00501B62"/>
    <w:rsid w:val="00501B8B"/>
    <w:rsid w:val="00501BDF"/>
    <w:rsid w:val="00501C10"/>
    <w:rsid w:val="00501D13"/>
    <w:rsid w:val="00501D1D"/>
    <w:rsid w:val="00501D58"/>
    <w:rsid w:val="00501DC3"/>
    <w:rsid w:val="00501DCF"/>
    <w:rsid w:val="00501DD8"/>
    <w:rsid w:val="00501E09"/>
    <w:rsid w:val="00501E18"/>
    <w:rsid w:val="00501E22"/>
    <w:rsid w:val="00501E33"/>
    <w:rsid w:val="00501E50"/>
    <w:rsid w:val="00501E55"/>
    <w:rsid w:val="00501EA7"/>
    <w:rsid w:val="00501EAE"/>
    <w:rsid w:val="00501ECD"/>
    <w:rsid w:val="00501ED4"/>
    <w:rsid w:val="00501ED8"/>
    <w:rsid w:val="00501F31"/>
    <w:rsid w:val="00501F52"/>
    <w:rsid w:val="00501FBC"/>
    <w:rsid w:val="00502002"/>
    <w:rsid w:val="00502040"/>
    <w:rsid w:val="00502049"/>
    <w:rsid w:val="00502077"/>
    <w:rsid w:val="00502080"/>
    <w:rsid w:val="0050208C"/>
    <w:rsid w:val="005020A0"/>
    <w:rsid w:val="005020B1"/>
    <w:rsid w:val="005020E0"/>
    <w:rsid w:val="0050210B"/>
    <w:rsid w:val="00502112"/>
    <w:rsid w:val="00502143"/>
    <w:rsid w:val="0050215D"/>
    <w:rsid w:val="00502166"/>
    <w:rsid w:val="0050219E"/>
    <w:rsid w:val="005021A6"/>
    <w:rsid w:val="005021F1"/>
    <w:rsid w:val="00502235"/>
    <w:rsid w:val="0050226A"/>
    <w:rsid w:val="0050227B"/>
    <w:rsid w:val="00502281"/>
    <w:rsid w:val="00502298"/>
    <w:rsid w:val="00502299"/>
    <w:rsid w:val="005022A3"/>
    <w:rsid w:val="005022E7"/>
    <w:rsid w:val="005022EC"/>
    <w:rsid w:val="00502359"/>
    <w:rsid w:val="00502362"/>
    <w:rsid w:val="005023A4"/>
    <w:rsid w:val="00502446"/>
    <w:rsid w:val="005024A1"/>
    <w:rsid w:val="005024AD"/>
    <w:rsid w:val="005024AE"/>
    <w:rsid w:val="005024C2"/>
    <w:rsid w:val="005024E6"/>
    <w:rsid w:val="005024F4"/>
    <w:rsid w:val="005024F9"/>
    <w:rsid w:val="0050251C"/>
    <w:rsid w:val="0050251F"/>
    <w:rsid w:val="00502525"/>
    <w:rsid w:val="0050252A"/>
    <w:rsid w:val="0050252C"/>
    <w:rsid w:val="0050254C"/>
    <w:rsid w:val="00502556"/>
    <w:rsid w:val="0050255F"/>
    <w:rsid w:val="00502582"/>
    <w:rsid w:val="005025AD"/>
    <w:rsid w:val="005025D1"/>
    <w:rsid w:val="005025DD"/>
    <w:rsid w:val="005025E1"/>
    <w:rsid w:val="005025EA"/>
    <w:rsid w:val="00502602"/>
    <w:rsid w:val="00502646"/>
    <w:rsid w:val="0050264B"/>
    <w:rsid w:val="00502684"/>
    <w:rsid w:val="00502693"/>
    <w:rsid w:val="0050269F"/>
    <w:rsid w:val="005026E7"/>
    <w:rsid w:val="00502738"/>
    <w:rsid w:val="0050276C"/>
    <w:rsid w:val="00502782"/>
    <w:rsid w:val="00502800"/>
    <w:rsid w:val="0050282F"/>
    <w:rsid w:val="00502881"/>
    <w:rsid w:val="005028A4"/>
    <w:rsid w:val="005028A9"/>
    <w:rsid w:val="005028CC"/>
    <w:rsid w:val="005028E6"/>
    <w:rsid w:val="005028FD"/>
    <w:rsid w:val="00502923"/>
    <w:rsid w:val="0050292B"/>
    <w:rsid w:val="0050297A"/>
    <w:rsid w:val="00502980"/>
    <w:rsid w:val="00502994"/>
    <w:rsid w:val="0050299B"/>
    <w:rsid w:val="005029A9"/>
    <w:rsid w:val="005029B8"/>
    <w:rsid w:val="005029BB"/>
    <w:rsid w:val="005029E3"/>
    <w:rsid w:val="00502A36"/>
    <w:rsid w:val="00502A70"/>
    <w:rsid w:val="00502A84"/>
    <w:rsid w:val="00502A9E"/>
    <w:rsid w:val="00502ABB"/>
    <w:rsid w:val="00502AD1"/>
    <w:rsid w:val="00502B11"/>
    <w:rsid w:val="00502B45"/>
    <w:rsid w:val="00502B4F"/>
    <w:rsid w:val="00502B6F"/>
    <w:rsid w:val="00502BB2"/>
    <w:rsid w:val="00502BB3"/>
    <w:rsid w:val="00502C05"/>
    <w:rsid w:val="00502C13"/>
    <w:rsid w:val="00502C3A"/>
    <w:rsid w:val="00502C41"/>
    <w:rsid w:val="00502C47"/>
    <w:rsid w:val="00502C8F"/>
    <w:rsid w:val="00502C96"/>
    <w:rsid w:val="00502CAD"/>
    <w:rsid w:val="00502CF7"/>
    <w:rsid w:val="00502CFE"/>
    <w:rsid w:val="00502D03"/>
    <w:rsid w:val="00502D14"/>
    <w:rsid w:val="00502DC3"/>
    <w:rsid w:val="00502E32"/>
    <w:rsid w:val="00502E40"/>
    <w:rsid w:val="00502E44"/>
    <w:rsid w:val="00502E75"/>
    <w:rsid w:val="00502E7B"/>
    <w:rsid w:val="00502E83"/>
    <w:rsid w:val="00502E87"/>
    <w:rsid w:val="00502EA3"/>
    <w:rsid w:val="00502EAF"/>
    <w:rsid w:val="00502ED1"/>
    <w:rsid w:val="00502F07"/>
    <w:rsid w:val="00502F16"/>
    <w:rsid w:val="00502F2D"/>
    <w:rsid w:val="00502F50"/>
    <w:rsid w:val="00502F7E"/>
    <w:rsid w:val="00502F94"/>
    <w:rsid w:val="00502F9B"/>
    <w:rsid w:val="005030AA"/>
    <w:rsid w:val="005030AD"/>
    <w:rsid w:val="0050316D"/>
    <w:rsid w:val="00503185"/>
    <w:rsid w:val="00503189"/>
    <w:rsid w:val="005031CF"/>
    <w:rsid w:val="005031D0"/>
    <w:rsid w:val="005031F6"/>
    <w:rsid w:val="0050320D"/>
    <w:rsid w:val="00503224"/>
    <w:rsid w:val="00503239"/>
    <w:rsid w:val="005032BD"/>
    <w:rsid w:val="005032EA"/>
    <w:rsid w:val="00503303"/>
    <w:rsid w:val="0050331F"/>
    <w:rsid w:val="0050332A"/>
    <w:rsid w:val="00503330"/>
    <w:rsid w:val="0050336D"/>
    <w:rsid w:val="00503377"/>
    <w:rsid w:val="005033A9"/>
    <w:rsid w:val="005033B2"/>
    <w:rsid w:val="005033D0"/>
    <w:rsid w:val="005033D9"/>
    <w:rsid w:val="005033E9"/>
    <w:rsid w:val="00503408"/>
    <w:rsid w:val="00503433"/>
    <w:rsid w:val="00503451"/>
    <w:rsid w:val="00503473"/>
    <w:rsid w:val="005034A7"/>
    <w:rsid w:val="005034A8"/>
    <w:rsid w:val="005034B1"/>
    <w:rsid w:val="005034C6"/>
    <w:rsid w:val="005034CB"/>
    <w:rsid w:val="005034D7"/>
    <w:rsid w:val="005034F0"/>
    <w:rsid w:val="0050353E"/>
    <w:rsid w:val="00503542"/>
    <w:rsid w:val="0050357C"/>
    <w:rsid w:val="00503592"/>
    <w:rsid w:val="005035CA"/>
    <w:rsid w:val="0050360D"/>
    <w:rsid w:val="00503614"/>
    <w:rsid w:val="00503651"/>
    <w:rsid w:val="00503653"/>
    <w:rsid w:val="00503654"/>
    <w:rsid w:val="00503664"/>
    <w:rsid w:val="00503672"/>
    <w:rsid w:val="005036BA"/>
    <w:rsid w:val="005036F4"/>
    <w:rsid w:val="00503743"/>
    <w:rsid w:val="00503747"/>
    <w:rsid w:val="0050376E"/>
    <w:rsid w:val="005037DC"/>
    <w:rsid w:val="00503813"/>
    <w:rsid w:val="00503826"/>
    <w:rsid w:val="00503828"/>
    <w:rsid w:val="0050384E"/>
    <w:rsid w:val="00503873"/>
    <w:rsid w:val="00503877"/>
    <w:rsid w:val="005038B0"/>
    <w:rsid w:val="005038FD"/>
    <w:rsid w:val="0050394D"/>
    <w:rsid w:val="00503974"/>
    <w:rsid w:val="00503995"/>
    <w:rsid w:val="005039A9"/>
    <w:rsid w:val="005039B3"/>
    <w:rsid w:val="005039D1"/>
    <w:rsid w:val="00503A24"/>
    <w:rsid w:val="00503A60"/>
    <w:rsid w:val="00503A71"/>
    <w:rsid w:val="00503B2C"/>
    <w:rsid w:val="00503B87"/>
    <w:rsid w:val="00503B98"/>
    <w:rsid w:val="00503BC7"/>
    <w:rsid w:val="00503BD4"/>
    <w:rsid w:val="00503BFC"/>
    <w:rsid w:val="00503C0E"/>
    <w:rsid w:val="00503C3F"/>
    <w:rsid w:val="00503C4E"/>
    <w:rsid w:val="00503C62"/>
    <w:rsid w:val="00503C6B"/>
    <w:rsid w:val="00503C7E"/>
    <w:rsid w:val="00503CA3"/>
    <w:rsid w:val="00503CF1"/>
    <w:rsid w:val="00503D0E"/>
    <w:rsid w:val="00503D3E"/>
    <w:rsid w:val="00503D4A"/>
    <w:rsid w:val="00503D9A"/>
    <w:rsid w:val="00503D9D"/>
    <w:rsid w:val="00503DBA"/>
    <w:rsid w:val="00503DBD"/>
    <w:rsid w:val="00503E01"/>
    <w:rsid w:val="00503E06"/>
    <w:rsid w:val="00503E26"/>
    <w:rsid w:val="00503E32"/>
    <w:rsid w:val="00503E8C"/>
    <w:rsid w:val="00503E8F"/>
    <w:rsid w:val="00503EAA"/>
    <w:rsid w:val="00503ECD"/>
    <w:rsid w:val="00503EE5"/>
    <w:rsid w:val="00503EED"/>
    <w:rsid w:val="00503F20"/>
    <w:rsid w:val="00503F4F"/>
    <w:rsid w:val="00503F74"/>
    <w:rsid w:val="00503F9E"/>
    <w:rsid w:val="00503FC5"/>
    <w:rsid w:val="00503FD0"/>
    <w:rsid w:val="00503FEF"/>
    <w:rsid w:val="00503FF0"/>
    <w:rsid w:val="00504026"/>
    <w:rsid w:val="0050403D"/>
    <w:rsid w:val="00504078"/>
    <w:rsid w:val="00504094"/>
    <w:rsid w:val="005040E8"/>
    <w:rsid w:val="005040ED"/>
    <w:rsid w:val="005040F5"/>
    <w:rsid w:val="005040FF"/>
    <w:rsid w:val="00504130"/>
    <w:rsid w:val="005041A0"/>
    <w:rsid w:val="005041B6"/>
    <w:rsid w:val="005041BD"/>
    <w:rsid w:val="005041BF"/>
    <w:rsid w:val="005041D2"/>
    <w:rsid w:val="005041E1"/>
    <w:rsid w:val="00504260"/>
    <w:rsid w:val="005042A5"/>
    <w:rsid w:val="005042D7"/>
    <w:rsid w:val="005042DD"/>
    <w:rsid w:val="0050431C"/>
    <w:rsid w:val="00504324"/>
    <w:rsid w:val="00504386"/>
    <w:rsid w:val="00504388"/>
    <w:rsid w:val="00504390"/>
    <w:rsid w:val="005043CB"/>
    <w:rsid w:val="005043E7"/>
    <w:rsid w:val="0050440A"/>
    <w:rsid w:val="00504430"/>
    <w:rsid w:val="00504453"/>
    <w:rsid w:val="00504469"/>
    <w:rsid w:val="005044AA"/>
    <w:rsid w:val="005044AE"/>
    <w:rsid w:val="005044B4"/>
    <w:rsid w:val="005044BD"/>
    <w:rsid w:val="005044DD"/>
    <w:rsid w:val="00504529"/>
    <w:rsid w:val="0050452B"/>
    <w:rsid w:val="00504535"/>
    <w:rsid w:val="0050458C"/>
    <w:rsid w:val="0050465B"/>
    <w:rsid w:val="00504667"/>
    <w:rsid w:val="00504687"/>
    <w:rsid w:val="005046A1"/>
    <w:rsid w:val="005046B5"/>
    <w:rsid w:val="005046C4"/>
    <w:rsid w:val="005046C8"/>
    <w:rsid w:val="005046EA"/>
    <w:rsid w:val="00504729"/>
    <w:rsid w:val="00504752"/>
    <w:rsid w:val="0050476C"/>
    <w:rsid w:val="00504773"/>
    <w:rsid w:val="00504777"/>
    <w:rsid w:val="005047D8"/>
    <w:rsid w:val="005047E8"/>
    <w:rsid w:val="0050480E"/>
    <w:rsid w:val="0050486C"/>
    <w:rsid w:val="0050488F"/>
    <w:rsid w:val="005048A8"/>
    <w:rsid w:val="005048BC"/>
    <w:rsid w:val="0050490B"/>
    <w:rsid w:val="00504932"/>
    <w:rsid w:val="0050493A"/>
    <w:rsid w:val="0050497C"/>
    <w:rsid w:val="00504986"/>
    <w:rsid w:val="0050498B"/>
    <w:rsid w:val="005049B2"/>
    <w:rsid w:val="005049B4"/>
    <w:rsid w:val="005049D6"/>
    <w:rsid w:val="00504A25"/>
    <w:rsid w:val="00504A2F"/>
    <w:rsid w:val="00504A5C"/>
    <w:rsid w:val="00504A70"/>
    <w:rsid w:val="00504A7F"/>
    <w:rsid w:val="00504A80"/>
    <w:rsid w:val="00504A8F"/>
    <w:rsid w:val="00504B0C"/>
    <w:rsid w:val="00504B4E"/>
    <w:rsid w:val="00504B96"/>
    <w:rsid w:val="00504BB1"/>
    <w:rsid w:val="00504BC6"/>
    <w:rsid w:val="00504BE4"/>
    <w:rsid w:val="00504BEC"/>
    <w:rsid w:val="00504C14"/>
    <w:rsid w:val="00504C15"/>
    <w:rsid w:val="00504C66"/>
    <w:rsid w:val="00504C81"/>
    <w:rsid w:val="00504C9B"/>
    <w:rsid w:val="00504CC7"/>
    <w:rsid w:val="00504CD3"/>
    <w:rsid w:val="00504D1A"/>
    <w:rsid w:val="00504D1C"/>
    <w:rsid w:val="00504D6C"/>
    <w:rsid w:val="00504DD2"/>
    <w:rsid w:val="00504E09"/>
    <w:rsid w:val="00504E23"/>
    <w:rsid w:val="00504E3A"/>
    <w:rsid w:val="00504E49"/>
    <w:rsid w:val="00504EB1"/>
    <w:rsid w:val="00504F46"/>
    <w:rsid w:val="00504F5B"/>
    <w:rsid w:val="00504F5C"/>
    <w:rsid w:val="00504F65"/>
    <w:rsid w:val="00504F8A"/>
    <w:rsid w:val="00504FA9"/>
    <w:rsid w:val="00504FAE"/>
    <w:rsid w:val="00504FC7"/>
    <w:rsid w:val="00504FE6"/>
    <w:rsid w:val="00505000"/>
    <w:rsid w:val="00505006"/>
    <w:rsid w:val="0050501E"/>
    <w:rsid w:val="00505033"/>
    <w:rsid w:val="0050504C"/>
    <w:rsid w:val="0050507F"/>
    <w:rsid w:val="0050508B"/>
    <w:rsid w:val="005050F6"/>
    <w:rsid w:val="00505108"/>
    <w:rsid w:val="0050510F"/>
    <w:rsid w:val="005051B3"/>
    <w:rsid w:val="005051CF"/>
    <w:rsid w:val="00505201"/>
    <w:rsid w:val="00505209"/>
    <w:rsid w:val="0050521C"/>
    <w:rsid w:val="00505223"/>
    <w:rsid w:val="0050522D"/>
    <w:rsid w:val="00505254"/>
    <w:rsid w:val="00505261"/>
    <w:rsid w:val="005052C3"/>
    <w:rsid w:val="0050532B"/>
    <w:rsid w:val="00505343"/>
    <w:rsid w:val="0050539C"/>
    <w:rsid w:val="005053A8"/>
    <w:rsid w:val="005053CE"/>
    <w:rsid w:val="005053E0"/>
    <w:rsid w:val="005053FF"/>
    <w:rsid w:val="00505459"/>
    <w:rsid w:val="0050545E"/>
    <w:rsid w:val="005054C1"/>
    <w:rsid w:val="005054F0"/>
    <w:rsid w:val="005054F5"/>
    <w:rsid w:val="0050552D"/>
    <w:rsid w:val="00505560"/>
    <w:rsid w:val="0050556A"/>
    <w:rsid w:val="00505576"/>
    <w:rsid w:val="005056C2"/>
    <w:rsid w:val="005056DB"/>
    <w:rsid w:val="005056EB"/>
    <w:rsid w:val="005056F5"/>
    <w:rsid w:val="005056FB"/>
    <w:rsid w:val="0050571A"/>
    <w:rsid w:val="00505752"/>
    <w:rsid w:val="00505785"/>
    <w:rsid w:val="005057E7"/>
    <w:rsid w:val="00505804"/>
    <w:rsid w:val="0050588A"/>
    <w:rsid w:val="0050589F"/>
    <w:rsid w:val="005058B8"/>
    <w:rsid w:val="005058D7"/>
    <w:rsid w:val="005058E5"/>
    <w:rsid w:val="00505907"/>
    <w:rsid w:val="00505928"/>
    <w:rsid w:val="0050592D"/>
    <w:rsid w:val="0050593B"/>
    <w:rsid w:val="00505944"/>
    <w:rsid w:val="0050594F"/>
    <w:rsid w:val="00505964"/>
    <w:rsid w:val="00505972"/>
    <w:rsid w:val="00505977"/>
    <w:rsid w:val="005059D1"/>
    <w:rsid w:val="005059F3"/>
    <w:rsid w:val="00505A42"/>
    <w:rsid w:val="00505A9F"/>
    <w:rsid w:val="00505ACA"/>
    <w:rsid w:val="00505AEC"/>
    <w:rsid w:val="00505AF4"/>
    <w:rsid w:val="00505AFB"/>
    <w:rsid w:val="00505BA1"/>
    <w:rsid w:val="00505BCC"/>
    <w:rsid w:val="00505BD2"/>
    <w:rsid w:val="00505C00"/>
    <w:rsid w:val="00505C3E"/>
    <w:rsid w:val="00505C41"/>
    <w:rsid w:val="00505C62"/>
    <w:rsid w:val="00505CA9"/>
    <w:rsid w:val="00505CAB"/>
    <w:rsid w:val="00505CB5"/>
    <w:rsid w:val="00505CB7"/>
    <w:rsid w:val="00505CCB"/>
    <w:rsid w:val="00505CCE"/>
    <w:rsid w:val="00505CE8"/>
    <w:rsid w:val="00505CF3"/>
    <w:rsid w:val="00505CF8"/>
    <w:rsid w:val="00505D34"/>
    <w:rsid w:val="00505D38"/>
    <w:rsid w:val="00505D92"/>
    <w:rsid w:val="00505DA8"/>
    <w:rsid w:val="00505DC4"/>
    <w:rsid w:val="00505DFE"/>
    <w:rsid w:val="00505E1F"/>
    <w:rsid w:val="00505E36"/>
    <w:rsid w:val="00505E51"/>
    <w:rsid w:val="00505E76"/>
    <w:rsid w:val="00505E9B"/>
    <w:rsid w:val="00505EB7"/>
    <w:rsid w:val="00505EC8"/>
    <w:rsid w:val="00505EFD"/>
    <w:rsid w:val="00505F7C"/>
    <w:rsid w:val="00505F9A"/>
    <w:rsid w:val="00506002"/>
    <w:rsid w:val="0050600F"/>
    <w:rsid w:val="00506015"/>
    <w:rsid w:val="00506020"/>
    <w:rsid w:val="00506025"/>
    <w:rsid w:val="00506034"/>
    <w:rsid w:val="0050606E"/>
    <w:rsid w:val="0050607C"/>
    <w:rsid w:val="00506081"/>
    <w:rsid w:val="0050608C"/>
    <w:rsid w:val="005060BF"/>
    <w:rsid w:val="005060DA"/>
    <w:rsid w:val="00506103"/>
    <w:rsid w:val="00506109"/>
    <w:rsid w:val="00506111"/>
    <w:rsid w:val="00506123"/>
    <w:rsid w:val="0050613D"/>
    <w:rsid w:val="00506140"/>
    <w:rsid w:val="00506154"/>
    <w:rsid w:val="005061BD"/>
    <w:rsid w:val="005061E0"/>
    <w:rsid w:val="005061E6"/>
    <w:rsid w:val="005061F1"/>
    <w:rsid w:val="005061F9"/>
    <w:rsid w:val="0050621D"/>
    <w:rsid w:val="00506225"/>
    <w:rsid w:val="0050623D"/>
    <w:rsid w:val="00506249"/>
    <w:rsid w:val="005062AC"/>
    <w:rsid w:val="005062C6"/>
    <w:rsid w:val="005062FC"/>
    <w:rsid w:val="00506341"/>
    <w:rsid w:val="0050635B"/>
    <w:rsid w:val="0050636D"/>
    <w:rsid w:val="005063B6"/>
    <w:rsid w:val="005063C4"/>
    <w:rsid w:val="005063CB"/>
    <w:rsid w:val="005063D0"/>
    <w:rsid w:val="005063D9"/>
    <w:rsid w:val="00506406"/>
    <w:rsid w:val="00506458"/>
    <w:rsid w:val="005064AE"/>
    <w:rsid w:val="005064B2"/>
    <w:rsid w:val="0050651F"/>
    <w:rsid w:val="00506563"/>
    <w:rsid w:val="00506578"/>
    <w:rsid w:val="0050657F"/>
    <w:rsid w:val="005065A5"/>
    <w:rsid w:val="005065BD"/>
    <w:rsid w:val="005065F1"/>
    <w:rsid w:val="00506615"/>
    <w:rsid w:val="0050666B"/>
    <w:rsid w:val="0050666D"/>
    <w:rsid w:val="00506683"/>
    <w:rsid w:val="005066A5"/>
    <w:rsid w:val="005066A6"/>
    <w:rsid w:val="005066CD"/>
    <w:rsid w:val="00506702"/>
    <w:rsid w:val="0050675D"/>
    <w:rsid w:val="0050677F"/>
    <w:rsid w:val="00506785"/>
    <w:rsid w:val="0050678F"/>
    <w:rsid w:val="00506790"/>
    <w:rsid w:val="005067CB"/>
    <w:rsid w:val="005067DC"/>
    <w:rsid w:val="005067FD"/>
    <w:rsid w:val="00506804"/>
    <w:rsid w:val="00506817"/>
    <w:rsid w:val="0050682E"/>
    <w:rsid w:val="005068B3"/>
    <w:rsid w:val="00506902"/>
    <w:rsid w:val="0050690F"/>
    <w:rsid w:val="0050691B"/>
    <w:rsid w:val="00506992"/>
    <w:rsid w:val="005069A2"/>
    <w:rsid w:val="00506A04"/>
    <w:rsid w:val="00506A0D"/>
    <w:rsid w:val="00506A78"/>
    <w:rsid w:val="00506A84"/>
    <w:rsid w:val="00506AEE"/>
    <w:rsid w:val="00506B1B"/>
    <w:rsid w:val="00506B42"/>
    <w:rsid w:val="00506B5C"/>
    <w:rsid w:val="00506B6E"/>
    <w:rsid w:val="00506B7D"/>
    <w:rsid w:val="00506BB3"/>
    <w:rsid w:val="00506BD8"/>
    <w:rsid w:val="00506C23"/>
    <w:rsid w:val="00506C29"/>
    <w:rsid w:val="00506C56"/>
    <w:rsid w:val="00506C92"/>
    <w:rsid w:val="00506C9D"/>
    <w:rsid w:val="00506CBF"/>
    <w:rsid w:val="00506CD9"/>
    <w:rsid w:val="00506CDD"/>
    <w:rsid w:val="00506CF3"/>
    <w:rsid w:val="00506CFF"/>
    <w:rsid w:val="00506D08"/>
    <w:rsid w:val="00506D40"/>
    <w:rsid w:val="00506D63"/>
    <w:rsid w:val="00506DF3"/>
    <w:rsid w:val="00506E04"/>
    <w:rsid w:val="00506E59"/>
    <w:rsid w:val="00506E85"/>
    <w:rsid w:val="00506EAC"/>
    <w:rsid w:val="00506EBD"/>
    <w:rsid w:val="00506EBF"/>
    <w:rsid w:val="00506EC5"/>
    <w:rsid w:val="00506F1F"/>
    <w:rsid w:val="00506F29"/>
    <w:rsid w:val="00506F7D"/>
    <w:rsid w:val="00506F87"/>
    <w:rsid w:val="00506F95"/>
    <w:rsid w:val="0050700E"/>
    <w:rsid w:val="00507024"/>
    <w:rsid w:val="00507069"/>
    <w:rsid w:val="005070A1"/>
    <w:rsid w:val="005070A3"/>
    <w:rsid w:val="005070C6"/>
    <w:rsid w:val="005070F7"/>
    <w:rsid w:val="00507162"/>
    <w:rsid w:val="00507166"/>
    <w:rsid w:val="0050716D"/>
    <w:rsid w:val="005071B8"/>
    <w:rsid w:val="005071C0"/>
    <w:rsid w:val="005071F5"/>
    <w:rsid w:val="005071FF"/>
    <w:rsid w:val="00507202"/>
    <w:rsid w:val="0050720D"/>
    <w:rsid w:val="0050721B"/>
    <w:rsid w:val="00507229"/>
    <w:rsid w:val="0050722E"/>
    <w:rsid w:val="00507281"/>
    <w:rsid w:val="0050728D"/>
    <w:rsid w:val="005072A0"/>
    <w:rsid w:val="005072A5"/>
    <w:rsid w:val="005072AD"/>
    <w:rsid w:val="0050732D"/>
    <w:rsid w:val="0050735D"/>
    <w:rsid w:val="005073B6"/>
    <w:rsid w:val="005073C9"/>
    <w:rsid w:val="005073E3"/>
    <w:rsid w:val="00507420"/>
    <w:rsid w:val="00507428"/>
    <w:rsid w:val="0050742C"/>
    <w:rsid w:val="00507452"/>
    <w:rsid w:val="0050746E"/>
    <w:rsid w:val="005074C4"/>
    <w:rsid w:val="005074F3"/>
    <w:rsid w:val="0050754D"/>
    <w:rsid w:val="00507589"/>
    <w:rsid w:val="005075B8"/>
    <w:rsid w:val="005075D1"/>
    <w:rsid w:val="00507627"/>
    <w:rsid w:val="0050764D"/>
    <w:rsid w:val="0050768C"/>
    <w:rsid w:val="00507697"/>
    <w:rsid w:val="0050769F"/>
    <w:rsid w:val="005076C3"/>
    <w:rsid w:val="005076CA"/>
    <w:rsid w:val="0050774B"/>
    <w:rsid w:val="005077CB"/>
    <w:rsid w:val="005077D4"/>
    <w:rsid w:val="005078AE"/>
    <w:rsid w:val="005078CB"/>
    <w:rsid w:val="0050790D"/>
    <w:rsid w:val="00507946"/>
    <w:rsid w:val="0050795E"/>
    <w:rsid w:val="005079D7"/>
    <w:rsid w:val="005079E2"/>
    <w:rsid w:val="00507A7A"/>
    <w:rsid w:val="00507A87"/>
    <w:rsid w:val="00507A8F"/>
    <w:rsid w:val="00507AA8"/>
    <w:rsid w:val="00507AAE"/>
    <w:rsid w:val="00507B1A"/>
    <w:rsid w:val="00507B1E"/>
    <w:rsid w:val="00507B2A"/>
    <w:rsid w:val="00507B4F"/>
    <w:rsid w:val="00507B7D"/>
    <w:rsid w:val="00507BC4"/>
    <w:rsid w:val="00507BDD"/>
    <w:rsid w:val="00507BE8"/>
    <w:rsid w:val="00507BFC"/>
    <w:rsid w:val="00507C04"/>
    <w:rsid w:val="00507C0D"/>
    <w:rsid w:val="00507C1A"/>
    <w:rsid w:val="00507C6F"/>
    <w:rsid w:val="00507C75"/>
    <w:rsid w:val="00507C76"/>
    <w:rsid w:val="00507CDA"/>
    <w:rsid w:val="00507D4E"/>
    <w:rsid w:val="00507D7E"/>
    <w:rsid w:val="00507D89"/>
    <w:rsid w:val="00507D8C"/>
    <w:rsid w:val="00507D8E"/>
    <w:rsid w:val="00507DC5"/>
    <w:rsid w:val="00507E0B"/>
    <w:rsid w:val="00507E0F"/>
    <w:rsid w:val="00507E3A"/>
    <w:rsid w:val="00507E9B"/>
    <w:rsid w:val="00507EA0"/>
    <w:rsid w:val="00507EBE"/>
    <w:rsid w:val="00507EDD"/>
    <w:rsid w:val="00507EED"/>
    <w:rsid w:val="00507F43"/>
    <w:rsid w:val="00507F5C"/>
    <w:rsid w:val="00507F6A"/>
    <w:rsid w:val="00507F81"/>
    <w:rsid w:val="00507FB4"/>
    <w:rsid w:val="00507FB8"/>
    <w:rsid w:val="00507FF0"/>
    <w:rsid w:val="00507FF9"/>
    <w:rsid w:val="00510040"/>
    <w:rsid w:val="00510058"/>
    <w:rsid w:val="00510065"/>
    <w:rsid w:val="00510084"/>
    <w:rsid w:val="005100AC"/>
    <w:rsid w:val="005100B5"/>
    <w:rsid w:val="005100C1"/>
    <w:rsid w:val="005100C4"/>
    <w:rsid w:val="005100CA"/>
    <w:rsid w:val="005100FA"/>
    <w:rsid w:val="005100FB"/>
    <w:rsid w:val="00510145"/>
    <w:rsid w:val="00510155"/>
    <w:rsid w:val="00510187"/>
    <w:rsid w:val="005101A4"/>
    <w:rsid w:val="005101AB"/>
    <w:rsid w:val="005101BB"/>
    <w:rsid w:val="005101D5"/>
    <w:rsid w:val="005101FD"/>
    <w:rsid w:val="00510200"/>
    <w:rsid w:val="00510224"/>
    <w:rsid w:val="005102D8"/>
    <w:rsid w:val="00510328"/>
    <w:rsid w:val="0051032F"/>
    <w:rsid w:val="0051034B"/>
    <w:rsid w:val="00510372"/>
    <w:rsid w:val="00510382"/>
    <w:rsid w:val="0051041D"/>
    <w:rsid w:val="00510433"/>
    <w:rsid w:val="0051044C"/>
    <w:rsid w:val="0051044D"/>
    <w:rsid w:val="00510475"/>
    <w:rsid w:val="00510482"/>
    <w:rsid w:val="005104A0"/>
    <w:rsid w:val="005104AF"/>
    <w:rsid w:val="005104B3"/>
    <w:rsid w:val="005104B5"/>
    <w:rsid w:val="005104C0"/>
    <w:rsid w:val="005104DC"/>
    <w:rsid w:val="005104E9"/>
    <w:rsid w:val="0051050E"/>
    <w:rsid w:val="00510514"/>
    <w:rsid w:val="00510553"/>
    <w:rsid w:val="00510559"/>
    <w:rsid w:val="00510579"/>
    <w:rsid w:val="0051057D"/>
    <w:rsid w:val="00510585"/>
    <w:rsid w:val="005105A5"/>
    <w:rsid w:val="005105BB"/>
    <w:rsid w:val="005105D7"/>
    <w:rsid w:val="00510614"/>
    <w:rsid w:val="0051061B"/>
    <w:rsid w:val="0051066A"/>
    <w:rsid w:val="00510696"/>
    <w:rsid w:val="005106C1"/>
    <w:rsid w:val="005106EE"/>
    <w:rsid w:val="00510702"/>
    <w:rsid w:val="00510752"/>
    <w:rsid w:val="005107D9"/>
    <w:rsid w:val="005107F5"/>
    <w:rsid w:val="00510808"/>
    <w:rsid w:val="00510870"/>
    <w:rsid w:val="00510882"/>
    <w:rsid w:val="0051089F"/>
    <w:rsid w:val="005108B0"/>
    <w:rsid w:val="005108BF"/>
    <w:rsid w:val="005108C0"/>
    <w:rsid w:val="005108C7"/>
    <w:rsid w:val="005108DB"/>
    <w:rsid w:val="005108E5"/>
    <w:rsid w:val="005108F0"/>
    <w:rsid w:val="005109B1"/>
    <w:rsid w:val="005109C8"/>
    <w:rsid w:val="005109D1"/>
    <w:rsid w:val="005109DC"/>
    <w:rsid w:val="005109FB"/>
    <w:rsid w:val="00510A08"/>
    <w:rsid w:val="00510A1C"/>
    <w:rsid w:val="00510A3E"/>
    <w:rsid w:val="00510A6E"/>
    <w:rsid w:val="00510A8A"/>
    <w:rsid w:val="00510AF8"/>
    <w:rsid w:val="00510B36"/>
    <w:rsid w:val="00510B41"/>
    <w:rsid w:val="00510BD5"/>
    <w:rsid w:val="00510BEF"/>
    <w:rsid w:val="00510C38"/>
    <w:rsid w:val="00510C9B"/>
    <w:rsid w:val="00510CA7"/>
    <w:rsid w:val="00510CC7"/>
    <w:rsid w:val="00510D64"/>
    <w:rsid w:val="00510DB5"/>
    <w:rsid w:val="00510DF3"/>
    <w:rsid w:val="00510E1B"/>
    <w:rsid w:val="00510E4F"/>
    <w:rsid w:val="00510E61"/>
    <w:rsid w:val="00510EA6"/>
    <w:rsid w:val="00510EB4"/>
    <w:rsid w:val="00510ED7"/>
    <w:rsid w:val="00510EED"/>
    <w:rsid w:val="00510F17"/>
    <w:rsid w:val="00510FFF"/>
    <w:rsid w:val="0051102B"/>
    <w:rsid w:val="00511052"/>
    <w:rsid w:val="0051106D"/>
    <w:rsid w:val="0051107B"/>
    <w:rsid w:val="00511093"/>
    <w:rsid w:val="005110B2"/>
    <w:rsid w:val="005110F5"/>
    <w:rsid w:val="005110FE"/>
    <w:rsid w:val="0051110F"/>
    <w:rsid w:val="00511151"/>
    <w:rsid w:val="0051116B"/>
    <w:rsid w:val="00511187"/>
    <w:rsid w:val="005111A7"/>
    <w:rsid w:val="005111AE"/>
    <w:rsid w:val="005111D7"/>
    <w:rsid w:val="00511227"/>
    <w:rsid w:val="00511280"/>
    <w:rsid w:val="005112C1"/>
    <w:rsid w:val="00511303"/>
    <w:rsid w:val="00511319"/>
    <w:rsid w:val="0051132E"/>
    <w:rsid w:val="00511341"/>
    <w:rsid w:val="00511386"/>
    <w:rsid w:val="005113B0"/>
    <w:rsid w:val="005113F6"/>
    <w:rsid w:val="00511461"/>
    <w:rsid w:val="00511463"/>
    <w:rsid w:val="005114B6"/>
    <w:rsid w:val="005114CF"/>
    <w:rsid w:val="00511538"/>
    <w:rsid w:val="005115D8"/>
    <w:rsid w:val="005115FB"/>
    <w:rsid w:val="00511619"/>
    <w:rsid w:val="0051167B"/>
    <w:rsid w:val="005116AD"/>
    <w:rsid w:val="005116B9"/>
    <w:rsid w:val="005116F2"/>
    <w:rsid w:val="00511705"/>
    <w:rsid w:val="00511760"/>
    <w:rsid w:val="00511781"/>
    <w:rsid w:val="00511782"/>
    <w:rsid w:val="0051183C"/>
    <w:rsid w:val="00511895"/>
    <w:rsid w:val="005118DF"/>
    <w:rsid w:val="00511906"/>
    <w:rsid w:val="00511917"/>
    <w:rsid w:val="0051191F"/>
    <w:rsid w:val="00511922"/>
    <w:rsid w:val="00511929"/>
    <w:rsid w:val="0051192C"/>
    <w:rsid w:val="0051193D"/>
    <w:rsid w:val="00511978"/>
    <w:rsid w:val="00511982"/>
    <w:rsid w:val="005119B2"/>
    <w:rsid w:val="005119C7"/>
    <w:rsid w:val="005119E8"/>
    <w:rsid w:val="005119EF"/>
    <w:rsid w:val="00511A45"/>
    <w:rsid w:val="00511A54"/>
    <w:rsid w:val="00511A81"/>
    <w:rsid w:val="00511B39"/>
    <w:rsid w:val="00511B70"/>
    <w:rsid w:val="00511B74"/>
    <w:rsid w:val="00511BB7"/>
    <w:rsid w:val="00511BEF"/>
    <w:rsid w:val="00511C0B"/>
    <w:rsid w:val="00511C1A"/>
    <w:rsid w:val="00511C5F"/>
    <w:rsid w:val="00511C6C"/>
    <w:rsid w:val="00511CAF"/>
    <w:rsid w:val="00511CB4"/>
    <w:rsid w:val="00511CBD"/>
    <w:rsid w:val="00511CCA"/>
    <w:rsid w:val="00511CEF"/>
    <w:rsid w:val="00511CF6"/>
    <w:rsid w:val="00511CFD"/>
    <w:rsid w:val="00511D26"/>
    <w:rsid w:val="00511D2D"/>
    <w:rsid w:val="00511D2E"/>
    <w:rsid w:val="00511D3C"/>
    <w:rsid w:val="00511D4A"/>
    <w:rsid w:val="00511D8B"/>
    <w:rsid w:val="00511DEA"/>
    <w:rsid w:val="00511DF0"/>
    <w:rsid w:val="00511E23"/>
    <w:rsid w:val="00511E62"/>
    <w:rsid w:val="00511E77"/>
    <w:rsid w:val="00511EAF"/>
    <w:rsid w:val="00511F02"/>
    <w:rsid w:val="00511F81"/>
    <w:rsid w:val="00511F84"/>
    <w:rsid w:val="00511F95"/>
    <w:rsid w:val="00511FCE"/>
    <w:rsid w:val="00511FD5"/>
    <w:rsid w:val="00512036"/>
    <w:rsid w:val="0051203A"/>
    <w:rsid w:val="00512087"/>
    <w:rsid w:val="00512095"/>
    <w:rsid w:val="0051209C"/>
    <w:rsid w:val="005120C4"/>
    <w:rsid w:val="005120D8"/>
    <w:rsid w:val="005120EA"/>
    <w:rsid w:val="005120F1"/>
    <w:rsid w:val="005120F2"/>
    <w:rsid w:val="0051212B"/>
    <w:rsid w:val="00512152"/>
    <w:rsid w:val="0051215E"/>
    <w:rsid w:val="00512187"/>
    <w:rsid w:val="0051218C"/>
    <w:rsid w:val="005121C2"/>
    <w:rsid w:val="005121D1"/>
    <w:rsid w:val="005121D4"/>
    <w:rsid w:val="005121F6"/>
    <w:rsid w:val="005121FA"/>
    <w:rsid w:val="00512202"/>
    <w:rsid w:val="00512203"/>
    <w:rsid w:val="00512247"/>
    <w:rsid w:val="00512248"/>
    <w:rsid w:val="0051224E"/>
    <w:rsid w:val="0051226C"/>
    <w:rsid w:val="00512272"/>
    <w:rsid w:val="00512277"/>
    <w:rsid w:val="005122B3"/>
    <w:rsid w:val="0051233A"/>
    <w:rsid w:val="005123CB"/>
    <w:rsid w:val="005123D9"/>
    <w:rsid w:val="005123FB"/>
    <w:rsid w:val="00512440"/>
    <w:rsid w:val="0051245B"/>
    <w:rsid w:val="00512462"/>
    <w:rsid w:val="00512478"/>
    <w:rsid w:val="00512491"/>
    <w:rsid w:val="00512499"/>
    <w:rsid w:val="005124AE"/>
    <w:rsid w:val="005124B6"/>
    <w:rsid w:val="005124B9"/>
    <w:rsid w:val="005124C2"/>
    <w:rsid w:val="005124D4"/>
    <w:rsid w:val="0051250E"/>
    <w:rsid w:val="00512515"/>
    <w:rsid w:val="00512582"/>
    <w:rsid w:val="00512583"/>
    <w:rsid w:val="00512598"/>
    <w:rsid w:val="005125A0"/>
    <w:rsid w:val="005125E5"/>
    <w:rsid w:val="00512651"/>
    <w:rsid w:val="0051265F"/>
    <w:rsid w:val="00512695"/>
    <w:rsid w:val="005126D7"/>
    <w:rsid w:val="005126E0"/>
    <w:rsid w:val="00512755"/>
    <w:rsid w:val="0051277E"/>
    <w:rsid w:val="005127B1"/>
    <w:rsid w:val="005127BE"/>
    <w:rsid w:val="005127D2"/>
    <w:rsid w:val="005127D9"/>
    <w:rsid w:val="005127DB"/>
    <w:rsid w:val="005127F2"/>
    <w:rsid w:val="00512839"/>
    <w:rsid w:val="0051284E"/>
    <w:rsid w:val="0051285B"/>
    <w:rsid w:val="00512879"/>
    <w:rsid w:val="005128CC"/>
    <w:rsid w:val="00512903"/>
    <w:rsid w:val="00512908"/>
    <w:rsid w:val="0051290A"/>
    <w:rsid w:val="0051290D"/>
    <w:rsid w:val="00512914"/>
    <w:rsid w:val="0051291D"/>
    <w:rsid w:val="0051298B"/>
    <w:rsid w:val="00512998"/>
    <w:rsid w:val="005129B8"/>
    <w:rsid w:val="005129DB"/>
    <w:rsid w:val="00512A11"/>
    <w:rsid w:val="00512A26"/>
    <w:rsid w:val="00512A2F"/>
    <w:rsid w:val="00512A5D"/>
    <w:rsid w:val="00512A67"/>
    <w:rsid w:val="00512A7E"/>
    <w:rsid w:val="00512A9C"/>
    <w:rsid w:val="00512ADF"/>
    <w:rsid w:val="00512B8F"/>
    <w:rsid w:val="00512B9A"/>
    <w:rsid w:val="00512BA6"/>
    <w:rsid w:val="00512BC5"/>
    <w:rsid w:val="00512BDA"/>
    <w:rsid w:val="00512BEE"/>
    <w:rsid w:val="00512C5E"/>
    <w:rsid w:val="00512CA6"/>
    <w:rsid w:val="00512CD1"/>
    <w:rsid w:val="00512D0E"/>
    <w:rsid w:val="00512D3E"/>
    <w:rsid w:val="00512D3F"/>
    <w:rsid w:val="00512D4D"/>
    <w:rsid w:val="00512D53"/>
    <w:rsid w:val="00512D78"/>
    <w:rsid w:val="00512DCE"/>
    <w:rsid w:val="00512E13"/>
    <w:rsid w:val="00512E17"/>
    <w:rsid w:val="00512E23"/>
    <w:rsid w:val="00512E24"/>
    <w:rsid w:val="00512E2E"/>
    <w:rsid w:val="00512E3F"/>
    <w:rsid w:val="00512E4A"/>
    <w:rsid w:val="00512E55"/>
    <w:rsid w:val="00512E9E"/>
    <w:rsid w:val="00512EA9"/>
    <w:rsid w:val="00512EB9"/>
    <w:rsid w:val="00512ECE"/>
    <w:rsid w:val="00512F09"/>
    <w:rsid w:val="00512F77"/>
    <w:rsid w:val="00512FA2"/>
    <w:rsid w:val="00512FAC"/>
    <w:rsid w:val="00513046"/>
    <w:rsid w:val="0051305F"/>
    <w:rsid w:val="00513072"/>
    <w:rsid w:val="00513082"/>
    <w:rsid w:val="005130B3"/>
    <w:rsid w:val="005130EA"/>
    <w:rsid w:val="005130FD"/>
    <w:rsid w:val="0051315B"/>
    <w:rsid w:val="00513190"/>
    <w:rsid w:val="0051319B"/>
    <w:rsid w:val="0051319F"/>
    <w:rsid w:val="005131A8"/>
    <w:rsid w:val="005131B7"/>
    <w:rsid w:val="005131B8"/>
    <w:rsid w:val="005131C9"/>
    <w:rsid w:val="005131F0"/>
    <w:rsid w:val="0051327F"/>
    <w:rsid w:val="00513290"/>
    <w:rsid w:val="005132C5"/>
    <w:rsid w:val="005132F4"/>
    <w:rsid w:val="005132F9"/>
    <w:rsid w:val="0051339A"/>
    <w:rsid w:val="005133B6"/>
    <w:rsid w:val="005133DA"/>
    <w:rsid w:val="005133E5"/>
    <w:rsid w:val="005133F0"/>
    <w:rsid w:val="00513436"/>
    <w:rsid w:val="0051343D"/>
    <w:rsid w:val="0051346F"/>
    <w:rsid w:val="00513474"/>
    <w:rsid w:val="005134AF"/>
    <w:rsid w:val="005134EA"/>
    <w:rsid w:val="00513506"/>
    <w:rsid w:val="0051350A"/>
    <w:rsid w:val="00513513"/>
    <w:rsid w:val="0051355A"/>
    <w:rsid w:val="00513561"/>
    <w:rsid w:val="00513568"/>
    <w:rsid w:val="005135A5"/>
    <w:rsid w:val="005135C2"/>
    <w:rsid w:val="005135CD"/>
    <w:rsid w:val="0051364E"/>
    <w:rsid w:val="0051365B"/>
    <w:rsid w:val="00513670"/>
    <w:rsid w:val="00513694"/>
    <w:rsid w:val="005136A2"/>
    <w:rsid w:val="005136A7"/>
    <w:rsid w:val="005136AA"/>
    <w:rsid w:val="005136BC"/>
    <w:rsid w:val="0051371E"/>
    <w:rsid w:val="0051374B"/>
    <w:rsid w:val="00513760"/>
    <w:rsid w:val="00513763"/>
    <w:rsid w:val="0051377C"/>
    <w:rsid w:val="00513781"/>
    <w:rsid w:val="00513797"/>
    <w:rsid w:val="005137A4"/>
    <w:rsid w:val="005137C2"/>
    <w:rsid w:val="005137C5"/>
    <w:rsid w:val="00513849"/>
    <w:rsid w:val="0051389C"/>
    <w:rsid w:val="005138B4"/>
    <w:rsid w:val="00513925"/>
    <w:rsid w:val="00513943"/>
    <w:rsid w:val="00513945"/>
    <w:rsid w:val="00513974"/>
    <w:rsid w:val="00513991"/>
    <w:rsid w:val="005139E0"/>
    <w:rsid w:val="00513A13"/>
    <w:rsid w:val="00513A48"/>
    <w:rsid w:val="00513A4E"/>
    <w:rsid w:val="00513AA1"/>
    <w:rsid w:val="00513B8B"/>
    <w:rsid w:val="00513B93"/>
    <w:rsid w:val="00513B9B"/>
    <w:rsid w:val="00513BD2"/>
    <w:rsid w:val="00513C3E"/>
    <w:rsid w:val="00513C64"/>
    <w:rsid w:val="00513C7E"/>
    <w:rsid w:val="00513CC7"/>
    <w:rsid w:val="00513CF0"/>
    <w:rsid w:val="00513D12"/>
    <w:rsid w:val="00513DC4"/>
    <w:rsid w:val="00513E50"/>
    <w:rsid w:val="00513ED1"/>
    <w:rsid w:val="00513ED8"/>
    <w:rsid w:val="00513EDC"/>
    <w:rsid w:val="00513F51"/>
    <w:rsid w:val="00513F8C"/>
    <w:rsid w:val="00513FDA"/>
    <w:rsid w:val="00513FDC"/>
    <w:rsid w:val="00513FF0"/>
    <w:rsid w:val="00514005"/>
    <w:rsid w:val="005140C6"/>
    <w:rsid w:val="005140E2"/>
    <w:rsid w:val="005140E7"/>
    <w:rsid w:val="00514153"/>
    <w:rsid w:val="00514182"/>
    <w:rsid w:val="00514184"/>
    <w:rsid w:val="00514194"/>
    <w:rsid w:val="0051423D"/>
    <w:rsid w:val="005142E9"/>
    <w:rsid w:val="00514301"/>
    <w:rsid w:val="0051430A"/>
    <w:rsid w:val="00514339"/>
    <w:rsid w:val="00514364"/>
    <w:rsid w:val="005143C6"/>
    <w:rsid w:val="00514445"/>
    <w:rsid w:val="00514476"/>
    <w:rsid w:val="00514477"/>
    <w:rsid w:val="0051449D"/>
    <w:rsid w:val="005144C2"/>
    <w:rsid w:val="005144C6"/>
    <w:rsid w:val="005144E9"/>
    <w:rsid w:val="0051452B"/>
    <w:rsid w:val="0051458B"/>
    <w:rsid w:val="0051458C"/>
    <w:rsid w:val="005145EB"/>
    <w:rsid w:val="005145EE"/>
    <w:rsid w:val="005145FB"/>
    <w:rsid w:val="00514669"/>
    <w:rsid w:val="005146AE"/>
    <w:rsid w:val="005146BB"/>
    <w:rsid w:val="005146E6"/>
    <w:rsid w:val="0051470C"/>
    <w:rsid w:val="00514712"/>
    <w:rsid w:val="00514720"/>
    <w:rsid w:val="00514728"/>
    <w:rsid w:val="00514740"/>
    <w:rsid w:val="00514745"/>
    <w:rsid w:val="0051474E"/>
    <w:rsid w:val="00514750"/>
    <w:rsid w:val="00514765"/>
    <w:rsid w:val="0051476B"/>
    <w:rsid w:val="0051476E"/>
    <w:rsid w:val="005147A6"/>
    <w:rsid w:val="005147C4"/>
    <w:rsid w:val="005147E2"/>
    <w:rsid w:val="005147FF"/>
    <w:rsid w:val="00514827"/>
    <w:rsid w:val="00514845"/>
    <w:rsid w:val="00514859"/>
    <w:rsid w:val="0051485A"/>
    <w:rsid w:val="0051486C"/>
    <w:rsid w:val="0051487F"/>
    <w:rsid w:val="00514890"/>
    <w:rsid w:val="0051489D"/>
    <w:rsid w:val="00514927"/>
    <w:rsid w:val="00514947"/>
    <w:rsid w:val="00514990"/>
    <w:rsid w:val="00514995"/>
    <w:rsid w:val="005149B2"/>
    <w:rsid w:val="005149CB"/>
    <w:rsid w:val="005149CE"/>
    <w:rsid w:val="005149FE"/>
    <w:rsid w:val="00514A57"/>
    <w:rsid w:val="00514A5C"/>
    <w:rsid w:val="00514A5E"/>
    <w:rsid w:val="00514A6E"/>
    <w:rsid w:val="00514A72"/>
    <w:rsid w:val="00514A8C"/>
    <w:rsid w:val="00514A96"/>
    <w:rsid w:val="00514AD7"/>
    <w:rsid w:val="00514B10"/>
    <w:rsid w:val="00514B42"/>
    <w:rsid w:val="00514B6B"/>
    <w:rsid w:val="00514B7C"/>
    <w:rsid w:val="00514BCA"/>
    <w:rsid w:val="00514BCE"/>
    <w:rsid w:val="00514BF1"/>
    <w:rsid w:val="00514C06"/>
    <w:rsid w:val="00514C4B"/>
    <w:rsid w:val="00514C57"/>
    <w:rsid w:val="00514C83"/>
    <w:rsid w:val="00514C90"/>
    <w:rsid w:val="00514CCA"/>
    <w:rsid w:val="00514CDC"/>
    <w:rsid w:val="00514CDE"/>
    <w:rsid w:val="00514CE6"/>
    <w:rsid w:val="00514CFC"/>
    <w:rsid w:val="00514D04"/>
    <w:rsid w:val="00514D22"/>
    <w:rsid w:val="00514D56"/>
    <w:rsid w:val="00514D5D"/>
    <w:rsid w:val="00514D72"/>
    <w:rsid w:val="00514D74"/>
    <w:rsid w:val="00514E08"/>
    <w:rsid w:val="00514E19"/>
    <w:rsid w:val="00514E33"/>
    <w:rsid w:val="00514E43"/>
    <w:rsid w:val="00514E4F"/>
    <w:rsid w:val="00514E69"/>
    <w:rsid w:val="00514E6F"/>
    <w:rsid w:val="00514ED8"/>
    <w:rsid w:val="00514EE0"/>
    <w:rsid w:val="00514EE1"/>
    <w:rsid w:val="00514EE3"/>
    <w:rsid w:val="00514EF3"/>
    <w:rsid w:val="00514F31"/>
    <w:rsid w:val="00514F53"/>
    <w:rsid w:val="00514F7E"/>
    <w:rsid w:val="00514F7F"/>
    <w:rsid w:val="00514FCE"/>
    <w:rsid w:val="00514FD5"/>
    <w:rsid w:val="00514FEE"/>
    <w:rsid w:val="00514FF4"/>
    <w:rsid w:val="00515007"/>
    <w:rsid w:val="0051506F"/>
    <w:rsid w:val="00515070"/>
    <w:rsid w:val="0051507C"/>
    <w:rsid w:val="005150DA"/>
    <w:rsid w:val="005150DD"/>
    <w:rsid w:val="00515122"/>
    <w:rsid w:val="005151CA"/>
    <w:rsid w:val="005151E6"/>
    <w:rsid w:val="00515204"/>
    <w:rsid w:val="00515226"/>
    <w:rsid w:val="00515246"/>
    <w:rsid w:val="00515249"/>
    <w:rsid w:val="0051526B"/>
    <w:rsid w:val="00515291"/>
    <w:rsid w:val="0051529D"/>
    <w:rsid w:val="005152EA"/>
    <w:rsid w:val="005152EF"/>
    <w:rsid w:val="00515313"/>
    <w:rsid w:val="0051535F"/>
    <w:rsid w:val="00515373"/>
    <w:rsid w:val="005153A4"/>
    <w:rsid w:val="005153B3"/>
    <w:rsid w:val="005153B8"/>
    <w:rsid w:val="005153E7"/>
    <w:rsid w:val="00515404"/>
    <w:rsid w:val="00515450"/>
    <w:rsid w:val="0051546C"/>
    <w:rsid w:val="005154A2"/>
    <w:rsid w:val="005154B9"/>
    <w:rsid w:val="005154F1"/>
    <w:rsid w:val="00515504"/>
    <w:rsid w:val="0051554F"/>
    <w:rsid w:val="00515567"/>
    <w:rsid w:val="00515573"/>
    <w:rsid w:val="005155DF"/>
    <w:rsid w:val="0051561C"/>
    <w:rsid w:val="00515662"/>
    <w:rsid w:val="0051566C"/>
    <w:rsid w:val="00515689"/>
    <w:rsid w:val="0051569A"/>
    <w:rsid w:val="0051572B"/>
    <w:rsid w:val="0051572F"/>
    <w:rsid w:val="0051575F"/>
    <w:rsid w:val="00515767"/>
    <w:rsid w:val="00515796"/>
    <w:rsid w:val="005157AF"/>
    <w:rsid w:val="005157B3"/>
    <w:rsid w:val="005157DE"/>
    <w:rsid w:val="00515813"/>
    <w:rsid w:val="0051583D"/>
    <w:rsid w:val="00515858"/>
    <w:rsid w:val="005158A5"/>
    <w:rsid w:val="005158AA"/>
    <w:rsid w:val="0051590C"/>
    <w:rsid w:val="00515934"/>
    <w:rsid w:val="0051593C"/>
    <w:rsid w:val="00515962"/>
    <w:rsid w:val="005159A6"/>
    <w:rsid w:val="005159AA"/>
    <w:rsid w:val="005159C5"/>
    <w:rsid w:val="005159E1"/>
    <w:rsid w:val="005159E3"/>
    <w:rsid w:val="00515A0C"/>
    <w:rsid w:val="00515A45"/>
    <w:rsid w:val="00515A53"/>
    <w:rsid w:val="00515A6B"/>
    <w:rsid w:val="00515AA2"/>
    <w:rsid w:val="00515ABB"/>
    <w:rsid w:val="00515ABF"/>
    <w:rsid w:val="00515AF2"/>
    <w:rsid w:val="00515B9C"/>
    <w:rsid w:val="00515BEA"/>
    <w:rsid w:val="00515C15"/>
    <w:rsid w:val="00515C29"/>
    <w:rsid w:val="00515CA5"/>
    <w:rsid w:val="00515CBF"/>
    <w:rsid w:val="00515CC1"/>
    <w:rsid w:val="00515CCF"/>
    <w:rsid w:val="00515D12"/>
    <w:rsid w:val="00515E06"/>
    <w:rsid w:val="00515E79"/>
    <w:rsid w:val="00515F00"/>
    <w:rsid w:val="00515F01"/>
    <w:rsid w:val="00515F12"/>
    <w:rsid w:val="00515F1F"/>
    <w:rsid w:val="00515F57"/>
    <w:rsid w:val="00515F86"/>
    <w:rsid w:val="00515FAB"/>
    <w:rsid w:val="00515FD0"/>
    <w:rsid w:val="00515FDB"/>
    <w:rsid w:val="00515FE6"/>
    <w:rsid w:val="0051603A"/>
    <w:rsid w:val="0051603B"/>
    <w:rsid w:val="00516051"/>
    <w:rsid w:val="00516075"/>
    <w:rsid w:val="0051607C"/>
    <w:rsid w:val="005160C2"/>
    <w:rsid w:val="0051610B"/>
    <w:rsid w:val="00516125"/>
    <w:rsid w:val="00516142"/>
    <w:rsid w:val="00516159"/>
    <w:rsid w:val="00516160"/>
    <w:rsid w:val="00516165"/>
    <w:rsid w:val="00516177"/>
    <w:rsid w:val="00516185"/>
    <w:rsid w:val="00516197"/>
    <w:rsid w:val="005161AD"/>
    <w:rsid w:val="005161B6"/>
    <w:rsid w:val="005161FD"/>
    <w:rsid w:val="0051620C"/>
    <w:rsid w:val="00516236"/>
    <w:rsid w:val="0051623A"/>
    <w:rsid w:val="00516257"/>
    <w:rsid w:val="0051627E"/>
    <w:rsid w:val="005162BE"/>
    <w:rsid w:val="005162E1"/>
    <w:rsid w:val="00516350"/>
    <w:rsid w:val="00516352"/>
    <w:rsid w:val="00516358"/>
    <w:rsid w:val="00516371"/>
    <w:rsid w:val="005163A0"/>
    <w:rsid w:val="005163B5"/>
    <w:rsid w:val="005163DB"/>
    <w:rsid w:val="005163FF"/>
    <w:rsid w:val="0051642F"/>
    <w:rsid w:val="00516475"/>
    <w:rsid w:val="00516485"/>
    <w:rsid w:val="005164A4"/>
    <w:rsid w:val="005164EC"/>
    <w:rsid w:val="005164F8"/>
    <w:rsid w:val="00516517"/>
    <w:rsid w:val="00516529"/>
    <w:rsid w:val="0051653E"/>
    <w:rsid w:val="0051653F"/>
    <w:rsid w:val="00516559"/>
    <w:rsid w:val="00516575"/>
    <w:rsid w:val="0051657C"/>
    <w:rsid w:val="005165D0"/>
    <w:rsid w:val="005165DB"/>
    <w:rsid w:val="005165E0"/>
    <w:rsid w:val="0051664E"/>
    <w:rsid w:val="0051666E"/>
    <w:rsid w:val="00516678"/>
    <w:rsid w:val="005166CE"/>
    <w:rsid w:val="005166E9"/>
    <w:rsid w:val="0051671C"/>
    <w:rsid w:val="00516725"/>
    <w:rsid w:val="0051672E"/>
    <w:rsid w:val="005167B0"/>
    <w:rsid w:val="005167B4"/>
    <w:rsid w:val="005167DB"/>
    <w:rsid w:val="005167E5"/>
    <w:rsid w:val="00516834"/>
    <w:rsid w:val="0051685D"/>
    <w:rsid w:val="00516888"/>
    <w:rsid w:val="0051688A"/>
    <w:rsid w:val="005168B7"/>
    <w:rsid w:val="005168BB"/>
    <w:rsid w:val="00516903"/>
    <w:rsid w:val="0051691F"/>
    <w:rsid w:val="00516921"/>
    <w:rsid w:val="00516949"/>
    <w:rsid w:val="00516976"/>
    <w:rsid w:val="0051698B"/>
    <w:rsid w:val="005169AC"/>
    <w:rsid w:val="00516A0B"/>
    <w:rsid w:val="00516A0C"/>
    <w:rsid w:val="00516A38"/>
    <w:rsid w:val="00516A48"/>
    <w:rsid w:val="00516A52"/>
    <w:rsid w:val="00516A55"/>
    <w:rsid w:val="00516A60"/>
    <w:rsid w:val="00516AA5"/>
    <w:rsid w:val="00516AC8"/>
    <w:rsid w:val="00516B1E"/>
    <w:rsid w:val="00516BE2"/>
    <w:rsid w:val="00516C15"/>
    <w:rsid w:val="00516C20"/>
    <w:rsid w:val="00516C39"/>
    <w:rsid w:val="00516CA1"/>
    <w:rsid w:val="00516CA4"/>
    <w:rsid w:val="00516CE1"/>
    <w:rsid w:val="00516CFA"/>
    <w:rsid w:val="00516CFE"/>
    <w:rsid w:val="00516D3E"/>
    <w:rsid w:val="00516D6F"/>
    <w:rsid w:val="00516D96"/>
    <w:rsid w:val="00516DBD"/>
    <w:rsid w:val="00516DFA"/>
    <w:rsid w:val="00516E49"/>
    <w:rsid w:val="00516EA6"/>
    <w:rsid w:val="00516EC9"/>
    <w:rsid w:val="00516ED1"/>
    <w:rsid w:val="00516EE0"/>
    <w:rsid w:val="00516F39"/>
    <w:rsid w:val="00516F7A"/>
    <w:rsid w:val="00516F9F"/>
    <w:rsid w:val="00516FB5"/>
    <w:rsid w:val="00516FD7"/>
    <w:rsid w:val="00516FF4"/>
    <w:rsid w:val="00517013"/>
    <w:rsid w:val="0051702B"/>
    <w:rsid w:val="0051703D"/>
    <w:rsid w:val="00517064"/>
    <w:rsid w:val="00517081"/>
    <w:rsid w:val="0051709C"/>
    <w:rsid w:val="005170B4"/>
    <w:rsid w:val="005170CE"/>
    <w:rsid w:val="005170F8"/>
    <w:rsid w:val="00517136"/>
    <w:rsid w:val="00517183"/>
    <w:rsid w:val="005171D3"/>
    <w:rsid w:val="005171DE"/>
    <w:rsid w:val="005171DF"/>
    <w:rsid w:val="00517210"/>
    <w:rsid w:val="0051722B"/>
    <w:rsid w:val="00517241"/>
    <w:rsid w:val="00517294"/>
    <w:rsid w:val="0051729D"/>
    <w:rsid w:val="005172B1"/>
    <w:rsid w:val="005172B6"/>
    <w:rsid w:val="005172CE"/>
    <w:rsid w:val="005172F5"/>
    <w:rsid w:val="005172FE"/>
    <w:rsid w:val="0051733F"/>
    <w:rsid w:val="0051735B"/>
    <w:rsid w:val="0051736D"/>
    <w:rsid w:val="0051738F"/>
    <w:rsid w:val="005173A0"/>
    <w:rsid w:val="005173B5"/>
    <w:rsid w:val="005173CC"/>
    <w:rsid w:val="005173CE"/>
    <w:rsid w:val="00517408"/>
    <w:rsid w:val="00517416"/>
    <w:rsid w:val="00517421"/>
    <w:rsid w:val="00517422"/>
    <w:rsid w:val="00517426"/>
    <w:rsid w:val="0051743C"/>
    <w:rsid w:val="00517447"/>
    <w:rsid w:val="00517467"/>
    <w:rsid w:val="0051746C"/>
    <w:rsid w:val="0051749D"/>
    <w:rsid w:val="005174A2"/>
    <w:rsid w:val="0051751D"/>
    <w:rsid w:val="00517555"/>
    <w:rsid w:val="00517614"/>
    <w:rsid w:val="00517619"/>
    <w:rsid w:val="0051766B"/>
    <w:rsid w:val="00517741"/>
    <w:rsid w:val="005177BF"/>
    <w:rsid w:val="005177C8"/>
    <w:rsid w:val="005177D4"/>
    <w:rsid w:val="005177DA"/>
    <w:rsid w:val="0051785D"/>
    <w:rsid w:val="005178B8"/>
    <w:rsid w:val="005178D0"/>
    <w:rsid w:val="005178ED"/>
    <w:rsid w:val="0051790B"/>
    <w:rsid w:val="00517911"/>
    <w:rsid w:val="00517914"/>
    <w:rsid w:val="00517948"/>
    <w:rsid w:val="00517967"/>
    <w:rsid w:val="005179A5"/>
    <w:rsid w:val="005179BE"/>
    <w:rsid w:val="005179CE"/>
    <w:rsid w:val="005179EB"/>
    <w:rsid w:val="00517A08"/>
    <w:rsid w:val="00517A4A"/>
    <w:rsid w:val="00517A67"/>
    <w:rsid w:val="00517A82"/>
    <w:rsid w:val="00517A92"/>
    <w:rsid w:val="00517B33"/>
    <w:rsid w:val="00517B3F"/>
    <w:rsid w:val="00517B67"/>
    <w:rsid w:val="00517B82"/>
    <w:rsid w:val="00517B95"/>
    <w:rsid w:val="00517BA5"/>
    <w:rsid w:val="00517BC0"/>
    <w:rsid w:val="00517BD3"/>
    <w:rsid w:val="00517BEB"/>
    <w:rsid w:val="00517C13"/>
    <w:rsid w:val="00517C3E"/>
    <w:rsid w:val="00517C9F"/>
    <w:rsid w:val="00517CA5"/>
    <w:rsid w:val="00517CAF"/>
    <w:rsid w:val="00517D20"/>
    <w:rsid w:val="00517D4B"/>
    <w:rsid w:val="00517D62"/>
    <w:rsid w:val="00517D81"/>
    <w:rsid w:val="00517D96"/>
    <w:rsid w:val="00517DAB"/>
    <w:rsid w:val="00517DBE"/>
    <w:rsid w:val="00517E5B"/>
    <w:rsid w:val="00517EB2"/>
    <w:rsid w:val="00517ED2"/>
    <w:rsid w:val="00517F2D"/>
    <w:rsid w:val="00517F31"/>
    <w:rsid w:val="00517F65"/>
    <w:rsid w:val="00517F85"/>
    <w:rsid w:val="00517FC5"/>
    <w:rsid w:val="00520049"/>
    <w:rsid w:val="0052005C"/>
    <w:rsid w:val="00520071"/>
    <w:rsid w:val="0052013C"/>
    <w:rsid w:val="00520199"/>
    <w:rsid w:val="005201D4"/>
    <w:rsid w:val="005201FE"/>
    <w:rsid w:val="0052020A"/>
    <w:rsid w:val="00520215"/>
    <w:rsid w:val="0052023E"/>
    <w:rsid w:val="00520240"/>
    <w:rsid w:val="00520256"/>
    <w:rsid w:val="005202B0"/>
    <w:rsid w:val="005202EA"/>
    <w:rsid w:val="005202F1"/>
    <w:rsid w:val="005202F4"/>
    <w:rsid w:val="005202FE"/>
    <w:rsid w:val="0052031B"/>
    <w:rsid w:val="00520340"/>
    <w:rsid w:val="00520342"/>
    <w:rsid w:val="0052035F"/>
    <w:rsid w:val="00520399"/>
    <w:rsid w:val="005203A1"/>
    <w:rsid w:val="005203DB"/>
    <w:rsid w:val="005203E4"/>
    <w:rsid w:val="005203EB"/>
    <w:rsid w:val="005203F6"/>
    <w:rsid w:val="0052041A"/>
    <w:rsid w:val="0052046C"/>
    <w:rsid w:val="00520498"/>
    <w:rsid w:val="005204A6"/>
    <w:rsid w:val="005204BC"/>
    <w:rsid w:val="005204BF"/>
    <w:rsid w:val="0052051F"/>
    <w:rsid w:val="00520522"/>
    <w:rsid w:val="0052052E"/>
    <w:rsid w:val="00520556"/>
    <w:rsid w:val="00520588"/>
    <w:rsid w:val="00520591"/>
    <w:rsid w:val="0052059C"/>
    <w:rsid w:val="005205C3"/>
    <w:rsid w:val="005205F1"/>
    <w:rsid w:val="0052061A"/>
    <w:rsid w:val="00520625"/>
    <w:rsid w:val="0052062F"/>
    <w:rsid w:val="00520638"/>
    <w:rsid w:val="00520693"/>
    <w:rsid w:val="005206E4"/>
    <w:rsid w:val="00520713"/>
    <w:rsid w:val="0052071D"/>
    <w:rsid w:val="0052071E"/>
    <w:rsid w:val="00520723"/>
    <w:rsid w:val="00520727"/>
    <w:rsid w:val="0052073A"/>
    <w:rsid w:val="0052075D"/>
    <w:rsid w:val="00520761"/>
    <w:rsid w:val="005207E7"/>
    <w:rsid w:val="005207EC"/>
    <w:rsid w:val="00520830"/>
    <w:rsid w:val="00520839"/>
    <w:rsid w:val="00520877"/>
    <w:rsid w:val="0052087E"/>
    <w:rsid w:val="0052089A"/>
    <w:rsid w:val="005208AA"/>
    <w:rsid w:val="00520909"/>
    <w:rsid w:val="0052091B"/>
    <w:rsid w:val="0052091D"/>
    <w:rsid w:val="0052092C"/>
    <w:rsid w:val="0052094A"/>
    <w:rsid w:val="00520964"/>
    <w:rsid w:val="00520970"/>
    <w:rsid w:val="005209AB"/>
    <w:rsid w:val="005209C9"/>
    <w:rsid w:val="005209CB"/>
    <w:rsid w:val="005209F0"/>
    <w:rsid w:val="00520A38"/>
    <w:rsid w:val="00520A63"/>
    <w:rsid w:val="00520A7F"/>
    <w:rsid w:val="00520A9E"/>
    <w:rsid w:val="00520ABE"/>
    <w:rsid w:val="00520ACA"/>
    <w:rsid w:val="00520AFE"/>
    <w:rsid w:val="00520B01"/>
    <w:rsid w:val="00520B32"/>
    <w:rsid w:val="00520B6C"/>
    <w:rsid w:val="00520B7B"/>
    <w:rsid w:val="00520BB2"/>
    <w:rsid w:val="00520BC2"/>
    <w:rsid w:val="00520BF7"/>
    <w:rsid w:val="00520C1B"/>
    <w:rsid w:val="00520C27"/>
    <w:rsid w:val="00520C45"/>
    <w:rsid w:val="00520C80"/>
    <w:rsid w:val="00520D1D"/>
    <w:rsid w:val="00520D5E"/>
    <w:rsid w:val="00520D7B"/>
    <w:rsid w:val="00520D7F"/>
    <w:rsid w:val="00520DA5"/>
    <w:rsid w:val="00520DB5"/>
    <w:rsid w:val="00520DFF"/>
    <w:rsid w:val="00520E03"/>
    <w:rsid w:val="00520E16"/>
    <w:rsid w:val="00520E2D"/>
    <w:rsid w:val="00520E58"/>
    <w:rsid w:val="00520E67"/>
    <w:rsid w:val="00520E75"/>
    <w:rsid w:val="00520E7C"/>
    <w:rsid w:val="00520E8F"/>
    <w:rsid w:val="00520EC0"/>
    <w:rsid w:val="00520EE6"/>
    <w:rsid w:val="00520F04"/>
    <w:rsid w:val="00520F21"/>
    <w:rsid w:val="00520F36"/>
    <w:rsid w:val="00520F51"/>
    <w:rsid w:val="00520FD2"/>
    <w:rsid w:val="00520FEF"/>
    <w:rsid w:val="0052101F"/>
    <w:rsid w:val="0052108C"/>
    <w:rsid w:val="005210A1"/>
    <w:rsid w:val="005210A3"/>
    <w:rsid w:val="005210B6"/>
    <w:rsid w:val="005210C2"/>
    <w:rsid w:val="005210E1"/>
    <w:rsid w:val="0052110F"/>
    <w:rsid w:val="0052116E"/>
    <w:rsid w:val="00521183"/>
    <w:rsid w:val="00521184"/>
    <w:rsid w:val="0052122C"/>
    <w:rsid w:val="00521242"/>
    <w:rsid w:val="0052125D"/>
    <w:rsid w:val="0052129E"/>
    <w:rsid w:val="005212A2"/>
    <w:rsid w:val="005212B7"/>
    <w:rsid w:val="00521307"/>
    <w:rsid w:val="0052131B"/>
    <w:rsid w:val="00521342"/>
    <w:rsid w:val="0052137C"/>
    <w:rsid w:val="00521382"/>
    <w:rsid w:val="00521387"/>
    <w:rsid w:val="005213AE"/>
    <w:rsid w:val="00521441"/>
    <w:rsid w:val="0052146D"/>
    <w:rsid w:val="00521483"/>
    <w:rsid w:val="00521485"/>
    <w:rsid w:val="005214A1"/>
    <w:rsid w:val="005214A4"/>
    <w:rsid w:val="005214EC"/>
    <w:rsid w:val="005214ED"/>
    <w:rsid w:val="00521510"/>
    <w:rsid w:val="0052153B"/>
    <w:rsid w:val="00521572"/>
    <w:rsid w:val="00521588"/>
    <w:rsid w:val="005215D7"/>
    <w:rsid w:val="00521634"/>
    <w:rsid w:val="0052169B"/>
    <w:rsid w:val="005216BD"/>
    <w:rsid w:val="00521702"/>
    <w:rsid w:val="00521741"/>
    <w:rsid w:val="0052174E"/>
    <w:rsid w:val="0052178E"/>
    <w:rsid w:val="0052178F"/>
    <w:rsid w:val="005217CC"/>
    <w:rsid w:val="005217FE"/>
    <w:rsid w:val="0052186C"/>
    <w:rsid w:val="00521882"/>
    <w:rsid w:val="0052189C"/>
    <w:rsid w:val="005218EA"/>
    <w:rsid w:val="005218EE"/>
    <w:rsid w:val="005218EF"/>
    <w:rsid w:val="0052196D"/>
    <w:rsid w:val="005219E0"/>
    <w:rsid w:val="005219E6"/>
    <w:rsid w:val="00521A01"/>
    <w:rsid w:val="00521A1D"/>
    <w:rsid w:val="00521A42"/>
    <w:rsid w:val="00521A4A"/>
    <w:rsid w:val="00521A6E"/>
    <w:rsid w:val="00521A94"/>
    <w:rsid w:val="00521A95"/>
    <w:rsid w:val="00521AC7"/>
    <w:rsid w:val="00521ADA"/>
    <w:rsid w:val="00521B28"/>
    <w:rsid w:val="00521B5F"/>
    <w:rsid w:val="00521B75"/>
    <w:rsid w:val="00521B8C"/>
    <w:rsid w:val="00521B95"/>
    <w:rsid w:val="00521B99"/>
    <w:rsid w:val="00521BDB"/>
    <w:rsid w:val="00521BF3"/>
    <w:rsid w:val="00521C1C"/>
    <w:rsid w:val="00521C24"/>
    <w:rsid w:val="00521C2A"/>
    <w:rsid w:val="00521C41"/>
    <w:rsid w:val="00521C69"/>
    <w:rsid w:val="00521C6B"/>
    <w:rsid w:val="00521C78"/>
    <w:rsid w:val="00521C7E"/>
    <w:rsid w:val="00521CA2"/>
    <w:rsid w:val="00521CA5"/>
    <w:rsid w:val="00521CE6"/>
    <w:rsid w:val="00521D04"/>
    <w:rsid w:val="00521D08"/>
    <w:rsid w:val="00521D39"/>
    <w:rsid w:val="00521DBC"/>
    <w:rsid w:val="00521DC9"/>
    <w:rsid w:val="00521DE1"/>
    <w:rsid w:val="00521E13"/>
    <w:rsid w:val="00521E2B"/>
    <w:rsid w:val="00521E38"/>
    <w:rsid w:val="00521E7B"/>
    <w:rsid w:val="00521EEA"/>
    <w:rsid w:val="00521F12"/>
    <w:rsid w:val="00521F32"/>
    <w:rsid w:val="00521FA0"/>
    <w:rsid w:val="00521FD6"/>
    <w:rsid w:val="00522041"/>
    <w:rsid w:val="00522093"/>
    <w:rsid w:val="005220BE"/>
    <w:rsid w:val="005220C8"/>
    <w:rsid w:val="005220C9"/>
    <w:rsid w:val="005220E1"/>
    <w:rsid w:val="005220FB"/>
    <w:rsid w:val="005220FF"/>
    <w:rsid w:val="0052211C"/>
    <w:rsid w:val="00522120"/>
    <w:rsid w:val="0052218E"/>
    <w:rsid w:val="0052218F"/>
    <w:rsid w:val="00522195"/>
    <w:rsid w:val="005221BF"/>
    <w:rsid w:val="005221E2"/>
    <w:rsid w:val="005221F6"/>
    <w:rsid w:val="005221F8"/>
    <w:rsid w:val="0052224F"/>
    <w:rsid w:val="00522270"/>
    <w:rsid w:val="0052228A"/>
    <w:rsid w:val="005222DD"/>
    <w:rsid w:val="005222F7"/>
    <w:rsid w:val="00522311"/>
    <w:rsid w:val="00522335"/>
    <w:rsid w:val="00522340"/>
    <w:rsid w:val="00522356"/>
    <w:rsid w:val="00522391"/>
    <w:rsid w:val="0052239B"/>
    <w:rsid w:val="005223A5"/>
    <w:rsid w:val="005223B1"/>
    <w:rsid w:val="005223E1"/>
    <w:rsid w:val="0052245E"/>
    <w:rsid w:val="00522489"/>
    <w:rsid w:val="005224D4"/>
    <w:rsid w:val="005224D5"/>
    <w:rsid w:val="005224EE"/>
    <w:rsid w:val="00522516"/>
    <w:rsid w:val="0052251C"/>
    <w:rsid w:val="00522523"/>
    <w:rsid w:val="0052253A"/>
    <w:rsid w:val="00522546"/>
    <w:rsid w:val="00522577"/>
    <w:rsid w:val="005225C9"/>
    <w:rsid w:val="005225CB"/>
    <w:rsid w:val="0052260D"/>
    <w:rsid w:val="0052264C"/>
    <w:rsid w:val="0052264E"/>
    <w:rsid w:val="0052265A"/>
    <w:rsid w:val="0052266E"/>
    <w:rsid w:val="0052266F"/>
    <w:rsid w:val="00522680"/>
    <w:rsid w:val="005226A1"/>
    <w:rsid w:val="005226DC"/>
    <w:rsid w:val="00522731"/>
    <w:rsid w:val="00522763"/>
    <w:rsid w:val="00522783"/>
    <w:rsid w:val="0052278C"/>
    <w:rsid w:val="00522799"/>
    <w:rsid w:val="005227A6"/>
    <w:rsid w:val="005227D0"/>
    <w:rsid w:val="005227D1"/>
    <w:rsid w:val="00522801"/>
    <w:rsid w:val="00522805"/>
    <w:rsid w:val="0052281E"/>
    <w:rsid w:val="00522858"/>
    <w:rsid w:val="00522897"/>
    <w:rsid w:val="005228AE"/>
    <w:rsid w:val="005228B1"/>
    <w:rsid w:val="00522932"/>
    <w:rsid w:val="00522936"/>
    <w:rsid w:val="00522983"/>
    <w:rsid w:val="00522990"/>
    <w:rsid w:val="00522993"/>
    <w:rsid w:val="005229A5"/>
    <w:rsid w:val="005229A6"/>
    <w:rsid w:val="005229AB"/>
    <w:rsid w:val="005229BC"/>
    <w:rsid w:val="005229C1"/>
    <w:rsid w:val="00522A16"/>
    <w:rsid w:val="00522A22"/>
    <w:rsid w:val="00522A29"/>
    <w:rsid w:val="00522A55"/>
    <w:rsid w:val="00522A78"/>
    <w:rsid w:val="00522AAC"/>
    <w:rsid w:val="00522B18"/>
    <w:rsid w:val="00522B3C"/>
    <w:rsid w:val="00522B43"/>
    <w:rsid w:val="00522B4E"/>
    <w:rsid w:val="00522B5A"/>
    <w:rsid w:val="00522B78"/>
    <w:rsid w:val="00522BA2"/>
    <w:rsid w:val="00522BC6"/>
    <w:rsid w:val="00522BF7"/>
    <w:rsid w:val="00522C14"/>
    <w:rsid w:val="00522C2D"/>
    <w:rsid w:val="00522C6B"/>
    <w:rsid w:val="00522CA3"/>
    <w:rsid w:val="00522CD6"/>
    <w:rsid w:val="00522D31"/>
    <w:rsid w:val="00522D48"/>
    <w:rsid w:val="00522D79"/>
    <w:rsid w:val="00522D98"/>
    <w:rsid w:val="00522DA6"/>
    <w:rsid w:val="00522E2A"/>
    <w:rsid w:val="00522E31"/>
    <w:rsid w:val="00522E49"/>
    <w:rsid w:val="00522E4A"/>
    <w:rsid w:val="00522E4E"/>
    <w:rsid w:val="00522EC8"/>
    <w:rsid w:val="00522ECF"/>
    <w:rsid w:val="00522ED5"/>
    <w:rsid w:val="00522F1D"/>
    <w:rsid w:val="00522F9E"/>
    <w:rsid w:val="00522FE2"/>
    <w:rsid w:val="005230F7"/>
    <w:rsid w:val="005230F9"/>
    <w:rsid w:val="00523103"/>
    <w:rsid w:val="00523157"/>
    <w:rsid w:val="0052317A"/>
    <w:rsid w:val="00523194"/>
    <w:rsid w:val="005231B6"/>
    <w:rsid w:val="00523265"/>
    <w:rsid w:val="005232C0"/>
    <w:rsid w:val="00523358"/>
    <w:rsid w:val="00523440"/>
    <w:rsid w:val="005234DC"/>
    <w:rsid w:val="005234E2"/>
    <w:rsid w:val="005234F2"/>
    <w:rsid w:val="005234F6"/>
    <w:rsid w:val="005234FB"/>
    <w:rsid w:val="0052351F"/>
    <w:rsid w:val="00523526"/>
    <w:rsid w:val="00523564"/>
    <w:rsid w:val="0052356E"/>
    <w:rsid w:val="00523585"/>
    <w:rsid w:val="0052359E"/>
    <w:rsid w:val="005235E9"/>
    <w:rsid w:val="00523604"/>
    <w:rsid w:val="0052361C"/>
    <w:rsid w:val="00523667"/>
    <w:rsid w:val="005236AC"/>
    <w:rsid w:val="005236FA"/>
    <w:rsid w:val="0052371D"/>
    <w:rsid w:val="0052375F"/>
    <w:rsid w:val="00523777"/>
    <w:rsid w:val="00523780"/>
    <w:rsid w:val="0052379A"/>
    <w:rsid w:val="005237C3"/>
    <w:rsid w:val="00523807"/>
    <w:rsid w:val="0052380E"/>
    <w:rsid w:val="00523870"/>
    <w:rsid w:val="005238B2"/>
    <w:rsid w:val="005238BC"/>
    <w:rsid w:val="005238C9"/>
    <w:rsid w:val="005238CB"/>
    <w:rsid w:val="005238D1"/>
    <w:rsid w:val="005238DB"/>
    <w:rsid w:val="0052391B"/>
    <w:rsid w:val="005239A0"/>
    <w:rsid w:val="00523A06"/>
    <w:rsid w:val="00523A10"/>
    <w:rsid w:val="00523A2A"/>
    <w:rsid w:val="00523A38"/>
    <w:rsid w:val="00523A48"/>
    <w:rsid w:val="00523A7E"/>
    <w:rsid w:val="00523A88"/>
    <w:rsid w:val="00523AA1"/>
    <w:rsid w:val="00523AF5"/>
    <w:rsid w:val="00523B23"/>
    <w:rsid w:val="00523B76"/>
    <w:rsid w:val="00523BB5"/>
    <w:rsid w:val="00523BCD"/>
    <w:rsid w:val="00523C03"/>
    <w:rsid w:val="00523C13"/>
    <w:rsid w:val="00523C32"/>
    <w:rsid w:val="00523C49"/>
    <w:rsid w:val="00523C62"/>
    <w:rsid w:val="00523C8A"/>
    <w:rsid w:val="00523CC7"/>
    <w:rsid w:val="00523CEB"/>
    <w:rsid w:val="00523CF7"/>
    <w:rsid w:val="00523CFB"/>
    <w:rsid w:val="00523D30"/>
    <w:rsid w:val="00523D66"/>
    <w:rsid w:val="00523D8C"/>
    <w:rsid w:val="00523DEB"/>
    <w:rsid w:val="00523DEF"/>
    <w:rsid w:val="00523E0C"/>
    <w:rsid w:val="00523E10"/>
    <w:rsid w:val="00523E3C"/>
    <w:rsid w:val="00523E7B"/>
    <w:rsid w:val="00523EDC"/>
    <w:rsid w:val="00523EED"/>
    <w:rsid w:val="00523F3A"/>
    <w:rsid w:val="00523F59"/>
    <w:rsid w:val="00523F69"/>
    <w:rsid w:val="00523F7B"/>
    <w:rsid w:val="00523F83"/>
    <w:rsid w:val="00523F89"/>
    <w:rsid w:val="00523F8C"/>
    <w:rsid w:val="00523FA9"/>
    <w:rsid w:val="00523FBF"/>
    <w:rsid w:val="00523FCA"/>
    <w:rsid w:val="00523FED"/>
    <w:rsid w:val="00523FF6"/>
    <w:rsid w:val="0052400E"/>
    <w:rsid w:val="00524077"/>
    <w:rsid w:val="0052408C"/>
    <w:rsid w:val="00524093"/>
    <w:rsid w:val="005240C9"/>
    <w:rsid w:val="00524100"/>
    <w:rsid w:val="00524147"/>
    <w:rsid w:val="00524189"/>
    <w:rsid w:val="00524197"/>
    <w:rsid w:val="005241E0"/>
    <w:rsid w:val="005241E9"/>
    <w:rsid w:val="005241EA"/>
    <w:rsid w:val="00524200"/>
    <w:rsid w:val="00524213"/>
    <w:rsid w:val="0052422F"/>
    <w:rsid w:val="00524271"/>
    <w:rsid w:val="00524280"/>
    <w:rsid w:val="0052428A"/>
    <w:rsid w:val="005242C6"/>
    <w:rsid w:val="005242E6"/>
    <w:rsid w:val="0052432A"/>
    <w:rsid w:val="00524333"/>
    <w:rsid w:val="00524373"/>
    <w:rsid w:val="00524380"/>
    <w:rsid w:val="005243C5"/>
    <w:rsid w:val="005243D4"/>
    <w:rsid w:val="005243F7"/>
    <w:rsid w:val="00524400"/>
    <w:rsid w:val="0052442C"/>
    <w:rsid w:val="00524448"/>
    <w:rsid w:val="0052445C"/>
    <w:rsid w:val="0052445F"/>
    <w:rsid w:val="00524478"/>
    <w:rsid w:val="00524479"/>
    <w:rsid w:val="005244AE"/>
    <w:rsid w:val="005244F9"/>
    <w:rsid w:val="005244FB"/>
    <w:rsid w:val="00524500"/>
    <w:rsid w:val="00524502"/>
    <w:rsid w:val="00524513"/>
    <w:rsid w:val="00524537"/>
    <w:rsid w:val="00524574"/>
    <w:rsid w:val="0052459B"/>
    <w:rsid w:val="0052459E"/>
    <w:rsid w:val="005245B0"/>
    <w:rsid w:val="005245C2"/>
    <w:rsid w:val="005245D0"/>
    <w:rsid w:val="005245FA"/>
    <w:rsid w:val="00524605"/>
    <w:rsid w:val="00524612"/>
    <w:rsid w:val="00524641"/>
    <w:rsid w:val="00524653"/>
    <w:rsid w:val="00524684"/>
    <w:rsid w:val="005246A4"/>
    <w:rsid w:val="005246BC"/>
    <w:rsid w:val="005246D9"/>
    <w:rsid w:val="00524740"/>
    <w:rsid w:val="00524744"/>
    <w:rsid w:val="00524786"/>
    <w:rsid w:val="00524794"/>
    <w:rsid w:val="005247D1"/>
    <w:rsid w:val="005247E6"/>
    <w:rsid w:val="005247EB"/>
    <w:rsid w:val="005247ED"/>
    <w:rsid w:val="0052480F"/>
    <w:rsid w:val="00524838"/>
    <w:rsid w:val="005248B0"/>
    <w:rsid w:val="005248DF"/>
    <w:rsid w:val="005248E3"/>
    <w:rsid w:val="005248F2"/>
    <w:rsid w:val="005248FD"/>
    <w:rsid w:val="00524961"/>
    <w:rsid w:val="0052497A"/>
    <w:rsid w:val="005249AD"/>
    <w:rsid w:val="005249E4"/>
    <w:rsid w:val="00524A0E"/>
    <w:rsid w:val="00524A24"/>
    <w:rsid w:val="00524A3E"/>
    <w:rsid w:val="00524A7C"/>
    <w:rsid w:val="00524A89"/>
    <w:rsid w:val="00524AB0"/>
    <w:rsid w:val="00524AD9"/>
    <w:rsid w:val="00524AEE"/>
    <w:rsid w:val="00524AF3"/>
    <w:rsid w:val="00524B39"/>
    <w:rsid w:val="00524B4F"/>
    <w:rsid w:val="00524B58"/>
    <w:rsid w:val="00524B5F"/>
    <w:rsid w:val="00524B63"/>
    <w:rsid w:val="00524B78"/>
    <w:rsid w:val="00524B7C"/>
    <w:rsid w:val="00524B7E"/>
    <w:rsid w:val="00524B96"/>
    <w:rsid w:val="00524BFB"/>
    <w:rsid w:val="00524C06"/>
    <w:rsid w:val="00524C3D"/>
    <w:rsid w:val="00524C3E"/>
    <w:rsid w:val="00524C45"/>
    <w:rsid w:val="00524C75"/>
    <w:rsid w:val="00524C7D"/>
    <w:rsid w:val="00524D03"/>
    <w:rsid w:val="00524D1E"/>
    <w:rsid w:val="00524D29"/>
    <w:rsid w:val="00524D61"/>
    <w:rsid w:val="00524D6A"/>
    <w:rsid w:val="00524D7E"/>
    <w:rsid w:val="00524DBD"/>
    <w:rsid w:val="00524DCF"/>
    <w:rsid w:val="00524DE0"/>
    <w:rsid w:val="00524E1F"/>
    <w:rsid w:val="00524E24"/>
    <w:rsid w:val="00524E5A"/>
    <w:rsid w:val="00524E68"/>
    <w:rsid w:val="00524E7A"/>
    <w:rsid w:val="00524EA0"/>
    <w:rsid w:val="00524EC2"/>
    <w:rsid w:val="00524EC9"/>
    <w:rsid w:val="00524ED2"/>
    <w:rsid w:val="00524EDF"/>
    <w:rsid w:val="00524F08"/>
    <w:rsid w:val="00524F36"/>
    <w:rsid w:val="00524F8A"/>
    <w:rsid w:val="00524FB1"/>
    <w:rsid w:val="00524FF3"/>
    <w:rsid w:val="00525018"/>
    <w:rsid w:val="00525049"/>
    <w:rsid w:val="0052505A"/>
    <w:rsid w:val="0052505D"/>
    <w:rsid w:val="00525070"/>
    <w:rsid w:val="00525087"/>
    <w:rsid w:val="005250FE"/>
    <w:rsid w:val="00525100"/>
    <w:rsid w:val="00525102"/>
    <w:rsid w:val="0052516C"/>
    <w:rsid w:val="005251A5"/>
    <w:rsid w:val="005251B5"/>
    <w:rsid w:val="00525203"/>
    <w:rsid w:val="0052520A"/>
    <w:rsid w:val="00525217"/>
    <w:rsid w:val="0052525C"/>
    <w:rsid w:val="0052527C"/>
    <w:rsid w:val="00525281"/>
    <w:rsid w:val="0052528A"/>
    <w:rsid w:val="0052530E"/>
    <w:rsid w:val="0052531F"/>
    <w:rsid w:val="00525397"/>
    <w:rsid w:val="005253B6"/>
    <w:rsid w:val="005253B8"/>
    <w:rsid w:val="005253FB"/>
    <w:rsid w:val="0052542C"/>
    <w:rsid w:val="00525433"/>
    <w:rsid w:val="00525495"/>
    <w:rsid w:val="005254A2"/>
    <w:rsid w:val="005254BB"/>
    <w:rsid w:val="005254DB"/>
    <w:rsid w:val="00525503"/>
    <w:rsid w:val="00525515"/>
    <w:rsid w:val="00525535"/>
    <w:rsid w:val="00525536"/>
    <w:rsid w:val="00525547"/>
    <w:rsid w:val="0052554E"/>
    <w:rsid w:val="0052555F"/>
    <w:rsid w:val="00525560"/>
    <w:rsid w:val="005255B9"/>
    <w:rsid w:val="005255CE"/>
    <w:rsid w:val="005255E0"/>
    <w:rsid w:val="00525606"/>
    <w:rsid w:val="005256B2"/>
    <w:rsid w:val="00525751"/>
    <w:rsid w:val="00525757"/>
    <w:rsid w:val="00525779"/>
    <w:rsid w:val="00525780"/>
    <w:rsid w:val="00525806"/>
    <w:rsid w:val="00525840"/>
    <w:rsid w:val="00525845"/>
    <w:rsid w:val="00525869"/>
    <w:rsid w:val="0052589D"/>
    <w:rsid w:val="005258BD"/>
    <w:rsid w:val="005258D6"/>
    <w:rsid w:val="005258E9"/>
    <w:rsid w:val="005258F1"/>
    <w:rsid w:val="0052591A"/>
    <w:rsid w:val="00525924"/>
    <w:rsid w:val="0052594A"/>
    <w:rsid w:val="00525951"/>
    <w:rsid w:val="0052595B"/>
    <w:rsid w:val="0052598A"/>
    <w:rsid w:val="0052598E"/>
    <w:rsid w:val="005259AC"/>
    <w:rsid w:val="005259C1"/>
    <w:rsid w:val="005259D4"/>
    <w:rsid w:val="005259E6"/>
    <w:rsid w:val="005259F0"/>
    <w:rsid w:val="00525A17"/>
    <w:rsid w:val="00525A75"/>
    <w:rsid w:val="00525AB0"/>
    <w:rsid w:val="00525AD1"/>
    <w:rsid w:val="00525B00"/>
    <w:rsid w:val="00525B12"/>
    <w:rsid w:val="00525B1D"/>
    <w:rsid w:val="00525B30"/>
    <w:rsid w:val="00525B35"/>
    <w:rsid w:val="00525B8E"/>
    <w:rsid w:val="00525B94"/>
    <w:rsid w:val="00525B9E"/>
    <w:rsid w:val="00525BA6"/>
    <w:rsid w:val="00525BBA"/>
    <w:rsid w:val="00525BC3"/>
    <w:rsid w:val="00525BCC"/>
    <w:rsid w:val="00525BD4"/>
    <w:rsid w:val="00525BEB"/>
    <w:rsid w:val="00525C1D"/>
    <w:rsid w:val="00525C1E"/>
    <w:rsid w:val="00525C40"/>
    <w:rsid w:val="00525CB3"/>
    <w:rsid w:val="00525CEF"/>
    <w:rsid w:val="00525D07"/>
    <w:rsid w:val="00525D0C"/>
    <w:rsid w:val="00525DB6"/>
    <w:rsid w:val="00525DB9"/>
    <w:rsid w:val="00525DBB"/>
    <w:rsid w:val="00525DE3"/>
    <w:rsid w:val="00525E14"/>
    <w:rsid w:val="00525E51"/>
    <w:rsid w:val="00525E5C"/>
    <w:rsid w:val="00525E76"/>
    <w:rsid w:val="00525EA7"/>
    <w:rsid w:val="00525EAD"/>
    <w:rsid w:val="00525F25"/>
    <w:rsid w:val="00525F65"/>
    <w:rsid w:val="00525F6A"/>
    <w:rsid w:val="00525F75"/>
    <w:rsid w:val="00525FB8"/>
    <w:rsid w:val="00525FB9"/>
    <w:rsid w:val="00525FE9"/>
    <w:rsid w:val="00525FFF"/>
    <w:rsid w:val="00526004"/>
    <w:rsid w:val="00526020"/>
    <w:rsid w:val="0052603E"/>
    <w:rsid w:val="00526048"/>
    <w:rsid w:val="0052604A"/>
    <w:rsid w:val="00526154"/>
    <w:rsid w:val="0052616F"/>
    <w:rsid w:val="0052617F"/>
    <w:rsid w:val="0052619C"/>
    <w:rsid w:val="0052619D"/>
    <w:rsid w:val="005261AD"/>
    <w:rsid w:val="005261F8"/>
    <w:rsid w:val="00526224"/>
    <w:rsid w:val="00526243"/>
    <w:rsid w:val="00526272"/>
    <w:rsid w:val="00526297"/>
    <w:rsid w:val="005262C0"/>
    <w:rsid w:val="005262D2"/>
    <w:rsid w:val="005262D4"/>
    <w:rsid w:val="005262F3"/>
    <w:rsid w:val="00526301"/>
    <w:rsid w:val="00526302"/>
    <w:rsid w:val="00526309"/>
    <w:rsid w:val="00526358"/>
    <w:rsid w:val="0052637C"/>
    <w:rsid w:val="0052638B"/>
    <w:rsid w:val="005263A3"/>
    <w:rsid w:val="005263BF"/>
    <w:rsid w:val="005263D8"/>
    <w:rsid w:val="005263E9"/>
    <w:rsid w:val="00526437"/>
    <w:rsid w:val="00526457"/>
    <w:rsid w:val="00526475"/>
    <w:rsid w:val="0052649C"/>
    <w:rsid w:val="005264C1"/>
    <w:rsid w:val="005264C2"/>
    <w:rsid w:val="005264CB"/>
    <w:rsid w:val="005264D0"/>
    <w:rsid w:val="005264F7"/>
    <w:rsid w:val="00526509"/>
    <w:rsid w:val="00526527"/>
    <w:rsid w:val="0052655C"/>
    <w:rsid w:val="005265D1"/>
    <w:rsid w:val="00526631"/>
    <w:rsid w:val="00526645"/>
    <w:rsid w:val="00526654"/>
    <w:rsid w:val="00526666"/>
    <w:rsid w:val="00526670"/>
    <w:rsid w:val="00526693"/>
    <w:rsid w:val="00526695"/>
    <w:rsid w:val="005266C8"/>
    <w:rsid w:val="0052670A"/>
    <w:rsid w:val="0052671E"/>
    <w:rsid w:val="0052671F"/>
    <w:rsid w:val="00526753"/>
    <w:rsid w:val="0052675A"/>
    <w:rsid w:val="00526770"/>
    <w:rsid w:val="005267D8"/>
    <w:rsid w:val="0052680D"/>
    <w:rsid w:val="00526814"/>
    <w:rsid w:val="0052682C"/>
    <w:rsid w:val="00526866"/>
    <w:rsid w:val="00526871"/>
    <w:rsid w:val="005268AF"/>
    <w:rsid w:val="005268B6"/>
    <w:rsid w:val="005268BC"/>
    <w:rsid w:val="005268C5"/>
    <w:rsid w:val="005268EC"/>
    <w:rsid w:val="00526930"/>
    <w:rsid w:val="005269BB"/>
    <w:rsid w:val="005269E5"/>
    <w:rsid w:val="00526A03"/>
    <w:rsid w:val="00526A16"/>
    <w:rsid w:val="00526A3D"/>
    <w:rsid w:val="00526A3E"/>
    <w:rsid w:val="00526AA6"/>
    <w:rsid w:val="00526B5E"/>
    <w:rsid w:val="00526BA8"/>
    <w:rsid w:val="00526BB6"/>
    <w:rsid w:val="00526BC2"/>
    <w:rsid w:val="00526BF8"/>
    <w:rsid w:val="00526C05"/>
    <w:rsid w:val="00526C10"/>
    <w:rsid w:val="00526C31"/>
    <w:rsid w:val="00526C41"/>
    <w:rsid w:val="00526C4E"/>
    <w:rsid w:val="00526C7A"/>
    <w:rsid w:val="00526C9C"/>
    <w:rsid w:val="00526CE1"/>
    <w:rsid w:val="00526CF0"/>
    <w:rsid w:val="00526CF4"/>
    <w:rsid w:val="00526D2F"/>
    <w:rsid w:val="00526D59"/>
    <w:rsid w:val="00526DA3"/>
    <w:rsid w:val="00526DB8"/>
    <w:rsid w:val="00526DBE"/>
    <w:rsid w:val="00526DD1"/>
    <w:rsid w:val="00526E0C"/>
    <w:rsid w:val="00526E19"/>
    <w:rsid w:val="00526E29"/>
    <w:rsid w:val="00526E68"/>
    <w:rsid w:val="00526E75"/>
    <w:rsid w:val="00526E84"/>
    <w:rsid w:val="00526EC1"/>
    <w:rsid w:val="00526F06"/>
    <w:rsid w:val="00526F2B"/>
    <w:rsid w:val="00526F78"/>
    <w:rsid w:val="00526F89"/>
    <w:rsid w:val="00526F98"/>
    <w:rsid w:val="00526F9D"/>
    <w:rsid w:val="00526FE4"/>
    <w:rsid w:val="00527016"/>
    <w:rsid w:val="00527047"/>
    <w:rsid w:val="0052705B"/>
    <w:rsid w:val="00527081"/>
    <w:rsid w:val="00527092"/>
    <w:rsid w:val="005270AB"/>
    <w:rsid w:val="005270D0"/>
    <w:rsid w:val="00527132"/>
    <w:rsid w:val="00527137"/>
    <w:rsid w:val="0052717B"/>
    <w:rsid w:val="005271D6"/>
    <w:rsid w:val="0052724F"/>
    <w:rsid w:val="00527261"/>
    <w:rsid w:val="00527290"/>
    <w:rsid w:val="0052729E"/>
    <w:rsid w:val="005272C2"/>
    <w:rsid w:val="005272C3"/>
    <w:rsid w:val="005272E5"/>
    <w:rsid w:val="00527303"/>
    <w:rsid w:val="005273AE"/>
    <w:rsid w:val="005273E6"/>
    <w:rsid w:val="005273F6"/>
    <w:rsid w:val="00527400"/>
    <w:rsid w:val="0052740C"/>
    <w:rsid w:val="0052746E"/>
    <w:rsid w:val="00527473"/>
    <w:rsid w:val="00527484"/>
    <w:rsid w:val="005274B8"/>
    <w:rsid w:val="00527523"/>
    <w:rsid w:val="00527532"/>
    <w:rsid w:val="0052753C"/>
    <w:rsid w:val="005275AC"/>
    <w:rsid w:val="0052761A"/>
    <w:rsid w:val="00527646"/>
    <w:rsid w:val="00527650"/>
    <w:rsid w:val="0052768F"/>
    <w:rsid w:val="005276BA"/>
    <w:rsid w:val="005276F4"/>
    <w:rsid w:val="00527725"/>
    <w:rsid w:val="00527729"/>
    <w:rsid w:val="0052772D"/>
    <w:rsid w:val="00527757"/>
    <w:rsid w:val="00527794"/>
    <w:rsid w:val="005277B1"/>
    <w:rsid w:val="005277CE"/>
    <w:rsid w:val="005277EF"/>
    <w:rsid w:val="005277F3"/>
    <w:rsid w:val="00527819"/>
    <w:rsid w:val="00527849"/>
    <w:rsid w:val="0052787F"/>
    <w:rsid w:val="00527889"/>
    <w:rsid w:val="00527897"/>
    <w:rsid w:val="005278D5"/>
    <w:rsid w:val="005278F6"/>
    <w:rsid w:val="0052790C"/>
    <w:rsid w:val="0052795B"/>
    <w:rsid w:val="0052798F"/>
    <w:rsid w:val="0052799B"/>
    <w:rsid w:val="005279A2"/>
    <w:rsid w:val="005279D0"/>
    <w:rsid w:val="00527A10"/>
    <w:rsid w:val="00527A15"/>
    <w:rsid w:val="00527A69"/>
    <w:rsid w:val="00527A6D"/>
    <w:rsid w:val="00527A88"/>
    <w:rsid w:val="00527AB7"/>
    <w:rsid w:val="00527B46"/>
    <w:rsid w:val="00527B50"/>
    <w:rsid w:val="00527B5F"/>
    <w:rsid w:val="00527B63"/>
    <w:rsid w:val="00527B73"/>
    <w:rsid w:val="00527BBB"/>
    <w:rsid w:val="00527BC0"/>
    <w:rsid w:val="00527BC6"/>
    <w:rsid w:val="00527C19"/>
    <w:rsid w:val="00527C54"/>
    <w:rsid w:val="00527C78"/>
    <w:rsid w:val="00527C80"/>
    <w:rsid w:val="00527CBB"/>
    <w:rsid w:val="00527D2B"/>
    <w:rsid w:val="00527D33"/>
    <w:rsid w:val="00527D66"/>
    <w:rsid w:val="00527DA8"/>
    <w:rsid w:val="00527DDE"/>
    <w:rsid w:val="00527DDF"/>
    <w:rsid w:val="00527E08"/>
    <w:rsid w:val="00527E4F"/>
    <w:rsid w:val="00527E78"/>
    <w:rsid w:val="00527E93"/>
    <w:rsid w:val="00527EEB"/>
    <w:rsid w:val="00527F2A"/>
    <w:rsid w:val="00527F42"/>
    <w:rsid w:val="00527F55"/>
    <w:rsid w:val="00527F82"/>
    <w:rsid w:val="00527FAD"/>
    <w:rsid w:val="00527FB6"/>
    <w:rsid w:val="00527FBE"/>
    <w:rsid w:val="00527FCF"/>
    <w:rsid w:val="00527FED"/>
    <w:rsid w:val="00527FF2"/>
    <w:rsid w:val="00530026"/>
    <w:rsid w:val="00530048"/>
    <w:rsid w:val="00530065"/>
    <w:rsid w:val="005300C5"/>
    <w:rsid w:val="005300DF"/>
    <w:rsid w:val="005300E8"/>
    <w:rsid w:val="00530131"/>
    <w:rsid w:val="00530136"/>
    <w:rsid w:val="00530147"/>
    <w:rsid w:val="00530198"/>
    <w:rsid w:val="005301AC"/>
    <w:rsid w:val="005301DA"/>
    <w:rsid w:val="00530233"/>
    <w:rsid w:val="00530239"/>
    <w:rsid w:val="00530240"/>
    <w:rsid w:val="0053024E"/>
    <w:rsid w:val="0053026F"/>
    <w:rsid w:val="0053034E"/>
    <w:rsid w:val="0053037B"/>
    <w:rsid w:val="005303AE"/>
    <w:rsid w:val="005303B6"/>
    <w:rsid w:val="005303D6"/>
    <w:rsid w:val="005303FF"/>
    <w:rsid w:val="00530402"/>
    <w:rsid w:val="00530441"/>
    <w:rsid w:val="005304E8"/>
    <w:rsid w:val="005304FF"/>
    <w:rsid w:val="00530515"/>
    <w:rsid w:val="00530557"/>
    <w:rsid w:val="00530622"/>
    <w:rsid w:val="0053062F"/>
    <w:rsid w:val="00530670"/>
    <w:rsid w:val="0053067D"/>
    <w:rsid w:val="005306A3"/>
    <w:rsid w:val="005306DF"/>
    <w:rsid w:val="005306E5"/>
    <w:rsid w:val="00530721"/>
    <w:rsid w:val="00530745"/>
    <w:rsid w:val="00530752"/>
    <w:rsid w:val="0053078C"/>
    <w:rsid w:val="0053078E"/>
    <w:rsid w:val="005307A3"/>
    <w:rsid w:val="005307CE"/>
    <w:rsid w:val="005307E6"/>
    <w:rsid w:val="00530800"/>
    <w:rsid w:val="0053081D"/>
    <w:rsid w:val="0053084A"/>
    <w:rsid w:val="00530954"/>
    <w:rsid w:val="00530957"/>
    <w:rsid w:val="0053096D"/>
    <w:rsid w:val="00530971"/>
    <w:rsid w:val="0053097A"/>
    <w:rsid w:val="0053099F"/>
    <w:rsid w:val="005309D2"/>
    <w:rsid w:val="00530A0B"/>
    <w:rsid w:val="00530A1D"/>
    <w:rsid w:val="00530A74"/>
    <w:rsid w:val="00530A83"/>
    <w:rsid w:val="00530AB7"/>
    <w:rsid w:val="00530B35"/>
    <w:rsid w:val="00530B57"/>
    <w:rsid w:val="00530B76"/>
    <w:rsid w:val="00530B8A"/>
    <w:rsid w:val="00530BB3"/>
    <w:rsid w:val="00530BDC"/>
    <w:rsid w:val="00530BF9"/>
    <w:rsid w:val="00530C03"/>
    <w:rsid w:val="00530C0A"/>
    <w:rsid w:val="00530C18"/>
    <w:rsid w:val="00530C1A"/>
    <w:rsid w:val="00530C53"/>
    <w:rsid w:val="00530C5F"/>
    <w:rsid w:val="00530C6D"/>
    <w:rsid w:val="00530C76"/>
    <w:rsid w:val="00530CA0"/>
    <w:rsid w:val="00530CA1"/>
    <w:rsid w:val="00530CAA"/>
    <w:rsid w:val="00530CB4"/>
    <w:rsid w:val="00530CF5"/>
    <w:rsid w:val="00530CF7"/>
    <w:rsid w:val="00530D09"/>
    <w:rsid w:val="00530D39"/>
    <w:rsid w:val="00530D57"/>
    <w:rsid w:val="00530D6F"/>
    <w:rsid w:val="00530D76"/>
    <w:rsid w:val="00530D7D"/>
    <w:rsid w:val="00530D87"/>
    <w:rsid w:val="00530D8E"/>
    <w:rsid w:val="00530D93"/>
    <w:rsid w:val="00530DDD"/>
    <w:rsid w:val="00530DEE"/>
    <w:rsid w:val="00530DF6"/>
    <w:rsid w:val="00530E00"/>
    <w:rsid w:val="00530E28"/>
    <w:rsid w:val="00530E41"/>
    <w:rsid w:val="00530E52"/>
    <w:rsid w:val="00530E57"/>
    <w:rsid w:val="00530E66"/>
    <w:rsid w:val="00530E80"/>
    <w:rsid w:val="00530E85"/>
    <w:rsid w:val="00530E93"/>
    <w:rsid w:val="00530EB3"/>
    <w:rsid w:val="00530EB7"/>
    <w:rsid w:val="00530ED3"/>
    <w:rsid w:val="00530EDD"/>
    <w:rsid w:val="00530EE3"/>
    <w:rsid w:val="00530F06"/>
    <w:rsid w:val="00530F19"/>
    <w:rsid w:val="00530F31"/>
    <w:rsid w:val="00530F58"/>
    <w:rsid w:val="00530FB3"/>
    <w:rsid w:val="00530FC7"/>
    <w:rsid w:val="00530FDF"/>
    <w:rsid w:val="0053100A"/>
    <w:rsid w:val="00531014"/>
    <w:rsid w:val="00531064"/>
    <w:rsid w:val="00531076"/>
    <w:rsid w:val="005310A6"/>
    <w:rsid w:val="005310B4"/>
    <w:rsid w:val="005310FA"/>
    <w:rsid w:val="0053115D"/>
    <w:rsid w:val="005311BB"/>
    <w:rsid w:val="005311E3"/>
    <w:rsid w:val="00531201"/>
    <w:rsid w:val="00531222"/>
    <w:rsid w:val="00531233"/>
    <w:rsid w:val="00531247"/>
    <w:rsid w:val="00531266"/>
    <w:rsid w:val="00531269"/>
    <w:rsid w:val="0053127C"/>
    <w:rsid w:val="0053129F"/>
    <w:rsid w:val="005312A4"/>
    <w:rsid w:val="005312AD"/>
    <w:rsid w:val="005312D7"/>
    <w:rsid w:val="0053130F"/>
    <w:rsid w:val="00531337"/>
    <w:rsid w:val="0053134A"/>
    <w:rsid w:val="0053139E"/>
    <w:rsid w:val="005313DA"/>
    <w:rsid w:val="005313E5"/>
    <w:rsid w:val="00531432"/>
    <w:rsid w:val="0053145B"/>
    <w:rsid w:val="0053145D"/>
    <w:rsid w:val="00531461"/>
    <w:rsid w:val="0053146B"/>
    <w:rsid w:val="005314B6"/>
    <w:rsid w:val="005314B7"/>
    <w:rsid w:val="005314DF"/>
    <w:rsid w:val="005314EA"/>
    <w:rsid w:val="005314FC"/>
    <w:rsid w:val="00531513"/>
    <w:rsid w:val="00531523"/>
    <w:rsid w:val="0053152B"/>
    <w:rsid w:val="00531550"/>
    <w:rsid w:val="0053157A"/>
    <w:rsid w:val="0053158B"/>
    <w:rsid w:val="0053159A"/>
    <w:rsid w:val="005315A3"/>
    <w:rsid w:val="005315A5"/>
    <w:rsid w:val="005315B5"/>
    <w:rsid w:val="005315BA"/>
    <w:rsid w:val="005315BF"/>
    <w:rsid w:val="005315CB"/>
    <w:rsid w:val="005315D4"/>
    <w:rsid w:val="005315EA"/>
    <w:rsid w:val="005315FF"/>
    <w:rsid w:val="0053167F"/>
    <w:rsid w:val="00531688"/>
    <w:rsid w:val="005316AE"/>
    <w:rsid w:val="00531706"/>
    <w:rsid w:val="00531709"/>
    <w:rsid w:val="00531712"/>
    <w:rsid w:val="00531730"/>
    <w:rsid w:val="0053173A"/>
    <w:rsid w:val="00531771"/>
    <w:rsid w:val="005317A8"/>
    <w:rsid w:val="005317E1"/>
    <w:rsid w:val="005317E9"/>
    <w:rsid w:val="00531813"/>
    <w:rsid w:val="00531857"/>
    <w:rsid w:val="00531888"/>
    <w:rsid w:val="0053192E"/>
    <w:rsid w:val="00531931"/>
    <w:rsid w:val="00531993"/>
    <w:rsid w:val="005319AA"/>
    <w:rsid w:val="00531A28"/>
    <w:rsid w:val="00531A44"/>
    <w:rsid w:val="00531A5B"/>
    <w:rsid w:val="00531A5C"/>
    <w:rsid w:val="00531AAA"/>
    <w:rsid w:val="00531B31"/>
    <w:rsid w:val="00531B4E"/>
    <w:rsid w:val="00531B5B"/>
    <w:rsid w:val="00531B7F"/>
    <w:rsid w:val="00531BA5"/>
    <w:rsid w:val="00531BB0"/>
    <w:rsid w:val="00531BC5"/>
    <w:rsid w:val="00531BCE"/>
    <w:rsid w:val="00531BD0"/>
    <w:rsid w:val="00531BF6"/>
    <w:rsid w:val="00531BFE"/>
    <w:rsid w:val="00531C20"/>
    <w:rsid w:val="00531C48"/>
    <w:rsid w:val="00531C4C"/>
    <w:rsid w:val="00531C5F"/>
    <w:rsid w:val="00531CBC"/>
    <w:rsid w:val="00531CDE"/>
    <w:rsid w:val="00531D2D"/>
    <w:rsid w:val="00531D87"/>
    <w:rsid w:val="00531D8C"/>
    <w:rsid w:val="00531DA5"/>
    <w:rsid w:val="00531DD4"/>
    <w:rsid w:val="00531DF0"/>
    <w:rsid w:val="00531E25"/>
    <w:rsid w:val="00531E27"/>
    <w:rsid w:val="00531E40"/>
    <w:rsid w:val="00531E4A"/>
    <w:rsid w:val="00531E51"/>
    <w:rsid w:val="00531E54"/>
    <w:rsid w:val="00531E7F"/>
    <w:rsid w:val="00531E8A"/>
    <w:rsid w:val="00531E9E"/>
    <w:rsid w:val="00531EAB"/>
    <w:rsid w:val="00531EB0"/>
    <w:rsid w:val="00531F28"/>
    <w:rsid w:val="00531F5C"/>
    <w:rsid w:val="00531F6B"/>
    <w:rsid w:val="00531F99"/>
    <w:rsid w:val="00531FEB"/>
    <w:rsid w:val="0053208B"/>
    <w:rsid w:val="005320B0"/>
    <w:rsid w:val="005320D6"/>
    <w:rsid w:val="00532136"/>
    <w:rsid w:val="00532179"/>
    <w:rsid w:val="005321B4"/>
    <w:rsid w:val="005321B9"/>
    <w:rsid w:val="005321EB"/>
    <w:rsid w:val="0053220C"/>
    <w:rsid w:val="0053220E"/>
    <w:rsid w:val="00532248"/>
    <w:rsid w:val="0053227E"/>
    <w:rsid w:val="00532294"/>
    <w:rsid w:val="00532343"/>
    <w:rsid w:val="00532393"/>
    <w:rsid w:val="005323AE"/>
    <w:rsid w:val="005323CC"/>
    <w:rsid w:val="005323D1"/>
    <w:rsid w:val="005323DF"/>
    <w:rsid w:val="00532406"/>
    <w:rsid w:val="0053240A"/>
    <w:rsid w:val="00532419"/>
    <w:rsid w:val="0053241A"/>
    <w:rsid w:val="00532430"/>
    <w:rsid w:val="0053245B"/>
    <w:rsid w:val="00532477"/>
    <w:rsid w:val="00532498"/>
    <w:rsid w:val="0053249D"/>
    <w:rsid w:val="005324A1"/>
    <w:rsid w:val="005324B9"/>
    <w:rsid w:val="005324DB"/>
    <w:rsid w:val="005324F2"/>
    <w:rsid w:val="005324F7"/>
    <w:rsid w:val="005324F9"/>
    <w:rsid w:val="00532507"/>
    <w:rsid w:val="0053250F"/>
    <w:rsid w:val="0053251A"/>
    <w:rsid w:val="00532537"/>
    <w:rsid w:val="0053253C"/>
    <w:rsid w:val="00532548"/>
    <w:rsid w:val="0053255F"/>
    <w:rsid w:val="0053257A"/>
    <w:rsid w:val="005325E7"/>
    <w:rsid w:val="005325FD"/>
    <w:rsid w:val="00532611"/>
    <w:rsid w:val="0053262E"/>
    <w:rsid w:val="00532644"/>
    <w:rsid w:val="0053265D"/>
    <w:rsid w:val="00532677"/>
    <w:rsid w:val="00532687"/>
    <w:rsid w:val="0053269A"/>
    <w:rsid w:val="005326A6"/>
    <w:rsid w:val="005326D2"/>
    <w:rsid w:val="00532750"/>
    <w:rsid w:val="00532798"/>
    <w:rsid w:val="005327B9"/>
    <w:rsid w:val="005327BC"/>
    <w:rsid w:val="005327CC"/>
    <w:rsid w:val="00532831"/>
    <w:rsid w:val="00532835"/>
    <w:rsid w:val="00532843"/>
    <w:rsid w:val="005328E3"/>
    <w:rsid w:val="00532913"/>
    <w:rsid w:val="00532931"/>
    <w:rsid w:val="00532935"/>
    <w:rsid w:val="00532997"/>
    <w:rsid w:val="005329DB"/>
    <w:rsid w:val="00532A01"/>
    <w:rsid w:val="00532A13"/>
    <w:rsid w:val="00532A16"/>
    <w:rsid w:val="00532A19"/>
    <w:rsid w:val="00532A23"/>
    <w:rsid w:val="00532A44"/>
    <w:rsid w:val="00532AAA"/>
    <w:rsid w:val="00532B30"/>
    <w:rsid w:val="00532B4E"/>
    <w:rsid w:val="00532B57"/>
    <w:rsid w:val="00532B61"/>
    <w:rsid w:val="00532B8C"/>
    <w:rsid w:val="00532BA4"/>
    <w:rsid w:val="00532C29"/>
    <w:rsid w:val="00532C5C"/>
    <w:rsid w:val="00532C5E"/>
    <w:rsid w:val="00532C74"/>
    <w:rsid w:val="00532CEB"/>
    <w:rsid w:val="00532CF7"/>
    <w:rsid w:val="00532D04"/>
    <w:rsid w:val="00532D05"/>
    <w:rsid w:val="00532D25"/>
    <w:rsid w:val="00532D40"/>
    <w:rsid w:val="00532D5D"/>
    <w:rsid w:val="00532DB0"/>
    <w:rsid w:val="00532DC4"/>
    <w:rsid w:val="00532DD0"/>
    <w:rsid w:val="00532E32"/>
    <w:rsid w:val="00532E72"/>
    <w:rsid w:val="00532EA1"/>
    <w:rsid w:val="00532F01"/>
    <w:rsid w:val="00532F09"/>
    <w:rsid w:val="00532F15"/>
    <w:rsid w:val="00532F17"/>
    <w:rsid w:val="00532F24"/>
    <w:rsid w:val="00532F50"/>
    <w:rsid w:val="00532F54"/>
    <w:rsid w:val="00532F60"/>
    <w:rsid w:val="00532FFE"/>
    <w:rsid w:val="00533005"/>
    <w:rsid w:val="00533017"/>
    <w:rsid w:val="00533019"/>
    <w:rsid w:val="00533078"/>
    <w:rsid w:val="00533090"/>
    <w:rsid w:val="005330D5"/>
    <w:rsid w:val="0053311B"/>
    <w:rsid w:val="0053311E"/>
    <w:rsid w:val="00533135"/>
    <w:rsid w:val="00533146"/>
    <w:rsid w:val="00533150"/>
    <w:rsid w:val="005331AC"/>
    <w:rsid w:val="00533205"/>
    <w:rsid w:val="00533237"/>
    <w:rsid w:val="0053327C"/>
    <w:rsid w:val="0053329F"/>
    <w:rsid w:val="005332A6"/>
    <w:rsid w:val="005332A8"/>
    <w:rsid w:val="005332BD"/>
    <w:rsid w:val="005332DE"/>
    <w:rsid w:val="00533335"/>
    <w:rsid w:val="005333AE"/>
    <w:rsid w:val="005333EA"/>
    <w:rsid w:val="00533414"/>
    <w:rsid w:val="00533426"/>
    <w:rsid w:val="00533429"/>
    <w:rsid w:val="0053344B"/>
    <w:rsid w:val="00533490"/>
    <w:rsid w:val="005334A5"/>
    <w:rsid w:val="005334EF"/>
    <w:rsid w:val="0053353B"/>
    <w:rsid w:val="0053354A"/>
    <w:rsid w:val="00533563"/>
    <w:rsid w:val="005335A7"/>
    <w:rsid w:val="005335CD"/>
    <w:rsid w:val="005335CE"/>
    <w:rsid w:val="005335D3"/>
    <w:rsid w:val="0053361F"/>
    <w:rsid w:val="005336C4"/>
    <w:rsid w:val="005336D5"/>
    <w:rsid w:val="00533739"/>
    <w:rsid w:val="0053373B"/>
    <w:rsid w:val="005337A2"/>
    <w:rsid w:val="005337F5"/>
    <w:rsid w:val="005337FC"/>
    <w:rsid w:val="00533827"/>
    <w:rsid w:val="00533839"/>
    <w:rsid w:val="00533846"/>
    <w:rsid w:val="00533867"/>
    <w:rsid w:val="0053389B"/>
    <w:rsid w:val="005338A2"/>
    <w:rsid w:val="005338B7"/>
    <w:rsid w:val="0053393A"/>
    <w:rsid w:val="00533971"/>
    <w:rsid w:val="00533A02"/>
    <w:rsid w:val="00533A0A"/>
    <w:rsid w:val="00533A0B"/>
    <w:rsid w:val="00533A3F"/>
    <w:rsid w:val="00533A4F"/>
    <w:rsid w:val="00533A6F"/>
    <w:rsid w:val="00533A7E"/>
    <w:rsid w:val="00533A96"/>
    <w:rsid w:val="00533AA1"/>
    <w:rsid w:val="00533AD6"/>
    <w:rsid w:val="00533ADD"/>
    <w:rsid w:val="00533AE2"/>
    <w:rsid w:val="00533AEC"/>
    <w:rsid w:val="00533AFB"/>
    <w:rsid w:val="00533B21"/>
    <w:rsid w:val="00533B3C"/>
    <w:rsid w:val="00533B88"/>
    <w:rsid w:val="00533B9C"/>
    <w:rsid w:val="00533BAC"/>
    <w:rsid w:val="00533BE3"/>
    <w:rsid w:val="00533BEE"/>
    <w:rsid w:val="00533BF3"/>
    <w:rsid w:val="00533C0B"/>
    <w:rsid w:val="00533C34"/>
    <w:rsid w:val="00533C5C"/>
    <w:rsid w:val="00533CB6"/>
    <w:rsid w:val="00533CF3"/>
    <w:rsid w:val="00533D0B"/>
    <w:rsid w:val="00533D13"/>
    <w:rsid w:val="00533D20"/>
    <w:rsid w:val="00533D6A"/>
    <w:rsid w:val="00533D70"/>
    <w:rsid w:val="00533D94"/>
    <w:rsid w:val="00533DBD"/>
    <w:rsid w:val="00533DDF"/>
    <w:rsid w:val="00533DEF"/>
    <w:rsid w:val="00533E39"/>
    <w:rsid w:val="00533E3B"/>
    <w:rsid w:val="00533E48"/>
    <w:rsid w:val="00533E5F"/>
    <w:rsid w:val="00533E69"/>
    <w:rsid w:val="00533EA6"/>
    <w:rsid w:val="00533EB7"/>
    <w:rsid w:val="00533ED3"/>
    <w:rsid w:val="00533EF0"/>
    <w:rsid w:val="00533F1C"/>
    <w:rsid w:val="00533F54"/>
    <w:rsid w:val="00533FA8"/>
    <w:rsid w:val="00533FBC"/>
    <w:rsid w:val="00533FBD"/>
    <w:rsid w:val="0053408B"/>
    <w:rsid w:val="005340B2"/>
    <w:rsid w:val="005340BD"/>
    <w:rsid w:val="005340C7"/>
    <w:rsid w:val="005340D6"/>
    <w:rsid w:val="005340F1"/>
    <w:rsid w:val="00534101"/>
    <w:rsid w:val="00534120"/>
    <w:rsid w:val="00534131"/>
    <w:rsid w:val="005341D0"/>
    <w:rsid w:val="00534220"/>
    <w:rsid w:val="00534245"/>
    <w:rsid w:val="0053425C"/>
    <w:rsid w:val="0053425E"/>
    <w:rsid w:val="0053427D"/>
    <w:rsid w:val="005342AE"/>
    <w:rsid w:val="005342CF"/>
    <w:rsid w:val="005342F2"/>
    <w:rsid w:val="005342F4"/>
    <w:rsid w:val="00534347"/>
    <w:rsid w:val="00534361"/>
    <w:rsid w:val="0053437D"/>
    <w:rsid w:val="00534396"/>
    <w:rsid w:val="005343CC"/>
    <w:rsid w:val="005343F8"/>
    <w:rsid w:val="00534408"/>
    <w:rsid w:val="00534437"/>
    <w:rsid w:val="0053447E"/>
    <w:rsid w:val="005344A5"/>
    <w:rsid w:val="005344C2"/>
    <w:rsid w:val="005344DC"/>
    <w:rsid w:val="00534506"/>
    <w:rsid w:val="00534543"/>
    <w:rsid w:val="00534560"/>
    <w:rsid w:val="0053457D"/>
    <w:rsid w:val="0053458B"/>
    <w:rsid w:val="00534656"/>
    <w:rsid w:val="0053466F"/>
    <w:rsid w:val="00534684"/>
    <w:rsid w:val="0053468D"/>
    <w:rsid w:val="005346BE"/>
    <w:rsid w:val="005346DC"/>
    <w:rsid w:val="005346EB"/>
    <w:rsid w:val="0053470B"/>
    <w:rsid w:val="00534717"/>
    <w:rsid w:val="00534770"/>
    <w:rsid w:val="005347CF"/>
    <w:rsid w:val="0053482E"/>
    <w:rsid w:val="0053483C"/>
    <w:rsid w:val="00534847"/>
    <w:rsid w:val="00534865"/>
    <w:rsid w:val="0053488E"/>
    <w:rsid w:val="005348A0"/>
    <w:rsid w:val="005348C0"/>
    <w:rsid w:val="00534958"/>
    <w:rsid w:val="00534973"/>
    <w:rsid w:val="0053498B"/>
    <w:rsid w:val="0053499C"/>
    <w:rsid w:val="005349AC"/>
    <w:rsid w:val="005349DD"/>
    <w:rsid w:val="00534A7D"/>
    <w:rsid w:val="00534AB6"/>
    <w:rsid w:val="00534ACA"/>
    <w:rsid w:val="00534B1E"/>
    <w:rsid w:val="00534B38"/>
    <w:rsid w:val="00534B3C"/>
    <w:rsid w:val="00534B91"/>
    <w:rsid w:val="00534BDA"/>
    <w:rsid w:val="00534BEB"/>
    <w:rsid w:val="00534BF2"/>
    <w:rsid w:val="00534C23"/>
    <w:rsid w:val="00534C2C"/>
    <w:rsid w:val="00534C65"/>
    <w:rsid w:val="00534C74"/>
    <w:rsid w:val="00534CE3"/>
    <w:rsid w:val="00534D21"/>
    <w:rsid w:val="00534D23"/>
    <w:rsid w:val="00534D56"/>
    <w:rsid w:val="00534D5E"/>
    <w:rsid w:val="00534D6E"/>
    <w:rsid w:val="00534D88"/>
    <w:rsid w:val="00534D90"/>
    <w:rsid w:val="00534DE1"/>
    <w:rsid w:val="00534DE7"/>
    <w:rsid w:val="00534DFE"/>
    <w:rsid w:val="00534E30"/>
    <w:rsid w:val="00534E4E"/>
    <w:rsid w:val="00534E85"/>
    <w:rsid w:val="00534F02"/>
    <w:rsid w:val="00534F08"/>
    <w:rsid w:val="00534F17"/>
    <w:rsid w:val="00534F3D"/>
    <w:rsid w:val="00534F83"/>
    <w:rsid w:val="00534FBF"/>
    <w:rsid w:val="00534FF2"/>
    <w:rsid w:val="00534FF7"/>
    <w:rsid w:val="005350A7"/>
    <w:rsid w:val="005350AA"/>
    <w:rsid w:val="005350B8"/>
    <w:rsid w:val="005350DC"/>
    <w:rsid w:val="00535100"/>
    <w:rsid w:val="0053514E"/>
    <w:rsid w:val="00535194"/>
    <w:rsid w:val="00535196"/>
    <w:rsid w:val="0053519F"/>
    <w:rsid w:val="005351BA"/>
    <w:rsid w:val="005351C8"/>
    <w:rsid w:val="0053521F"/>
    <w:rsid w:val="00535239"/>
    <w:rsid w:val="0053525B"/>
    <w:rsid w:val="0053527D"/>
    <w:rsid w:val="005352D3"/>
    <w:rsid w:val="005352E1"/>
    <w:rsid w:val="005352E2"/>
    <w:rsid w:val="00535316"/>
    <w:rsid w:val="00535330"/>
    <w:rsid w:val="00535334"/>
    <w:rsid w:val="005353BD"/>
    <w:rsid w:val="005353CF"/>
    <w:rsid w:val="00535401"/>
    <w:rsid w:val="00535409"/>
    <w:rsid w:val="00535433"/>
    <w:rsid w:val="00535498"/>
    <w:rsid w:val="005354A1"/>
    <w:rsid w:val="005354E7"/>
    <w:rsid w:val="005354EC"/>
    <w:rsid w:val="00535572"/>
    <w:rsid w:val="00535587"/>
    <w:rsid w:val="0053558B"/>
    <w:rsid w:val="005355A3"/>
    <w:rsid w:val="005355D7"/>
    <w:rsid w:val="005355E5"/>
    <w:rsid w:val="0053560F"/>
    <w:rsid w:val="00535612"/>
    <w:rsid w:val="00535616"/>
    <w:rsid w:val="00535633"/>
    <w:rsid w:val="00535666"/>
    <w:rsid w:val="0053569F"/>
    <w:rsid w:val="005356B8"/>
    <w:rsid w:val="005356BF"/>
    <w:rsid w:val="005356CD"/>
    <w:rsid w:val="0053571B"/>
    <w:rsid w:val="005357AC"/>
    <w:rsid w:val="005357AD"/>
    <w:rsid w:val="005357BD"/>
    <w:rsid w:val="005357FB"/>
    <w:rsid w:val="00535816"/>
    <w:rsid w:val="00535894"/>
    <w:rsid w:val="005358CE"/>
    <w:rsid w:val="005358CF"/>
    <w:rsid w:val="005358F5"/>
    <w:rsid w:val="00535913"/>
    <w:rsid w:val="00535926"/>
    <w:rsid w:val="00535929"/>
    <w:rsid w:val="0053595C"/>
    <w:rsid w:val="0053598B"/>
    <w:rsid w:val="00535991"/>
    <w:rsid w:val="005359B3"/>
    <w:rsid w:val="005359B6"/>
    <w:rsid w:val="005359CB"/>
    <w:rsid w:val="00535A60"/>
    <w:rsid w:val="00535A66"/>
    <w:rsid w:val="00535A87"/>
    <w:rsid w:val="00535A97"/>
    <w:rsid w:val="00535A9B"/>
    <w:rsid w:val="00535AB1"/>
    <w:rsid w:val="00535AC0"/>
    <w:rsid w:val="00535AD1"/>
    <w:rsid w:val="00535AEB"/>
    <w:rsid w:val="00535B0E"/>
    <w:rsid w:val="00535B49"/>
    <w:rsid w:val="00535BB0"/>
    <w:rsid w:val="00535BD4"/>
    <w:rsid w:val="00535BE7"/>
    <w:rsid w:val="00535BF6"/>
    <w:rsid w:val="00535C14"/>
    <w:rsid w:val="00535C3B"/>
    <w:rsid w:val="00535C90"/>
    <w:rsid w:val="00535C91"/>
    <w:rsid w:val="00535CB3"/>
    <w:rsid w:val="00535CC7"/>
    <w:rsid w:val="00535CE0"/>
    <w:rsid w:val="00535CE5"/>
    <w:rsid w:val="00535D0B"/>
    <w:rsid w:val="00535D49"/>
    <w:rsid w:val="00535D5C"/>
    <w:rsid w:val="00535D69"/>
    <w:rsid w:val="00535DD6"/>
    <w:rsid w:val="00535DE3"/>
    <w:rsid w:val="00535E57"/>
    <w:rsid w:val="00535E5D"/>
    <w:rsid w:val="00535E93"/>
    <w:rsid w:val="00535EC0"/>
    <w:rsid w:val="00535EFC"/>
    <w:rsid w:val="00535F42"/>
    <w:rsid w:val="00535FD8"/>
    <w:rsid w:val="00535FEE"/>
    <w:rsid w:val="00536074"/>
    <w:rsid w:val="00536099"/>
    <w:rsid w:val="005360BB"/>
    <w:rsid w:val="005360EE"/>
    <w:rsid w:val="0053611F"/>
    <w:rsid w:val="00536139"/>
    <w:rsid w:val="00536175"/>
    <w:rsid w:val="00536228"/>
    <w:rsid w:val="0053624E"/>
    <w:rsid w:val="00536253"/>
    <w:rsid w:val="0053626F"/>
    <w:rsid w:val="00536282"/>
    <w:rsid w:val="005362A6"/>
    <w:rsid w:val="005362A8"/>
    <w:rsid w:val="005362C3"/>
    <w:rsid w:val="005362C8"/>
    <w:rsid w:val="005362E1"/>
    <w:rsid w:val="005362EE"/>
    <w:rsid w:val="00536302"/>
    <w:rsid w:val="00536328"/>
    <w:rsid w:val="0053638C"/>
    <w:rsid w:val="00536398"/>
    <w:rsid w:val="005363AF"/>
    <w:rsid w:val="005363CD"/>
    <w:rsid w:val="005363CF"/>
    <w:rsid w:val="005363DC"/>
    <w:rsid w:val="00536427"/>
    <w:rsid w:val="0053644C"/>
    <w:rsid w:val="0053646B"/>
    <w:rsid w:val="0053647E"/>
    <w:rsid w:val="00536495"/>
    <w:rsid w:val="005364A2"/>
    <w:rsid w:val="005364C3"/>
    <w:rsid w:val="005364C6"/>
    <w:rsid w:val="005364EB"/>
    <w:rsid w:val="00536546"/>
    <w:rsid w:val="00536569"/>
    <w:rsid w:val="0053658A"/>
    <w:rsid w:val="005365C1"/>
    <w:rsid w:val="00536616"/>
    <w:rsid w:val="00536643"/>
    <w:rsid w:val="00536663"/>
    <w:rsid w:val="005366F4"/>
    <w:rsid w:val="00536715"/>
    <w:rsid w:val="0053687E"/>
    <w:rsid w:val="0053688F"/>
    <w:rsid w:val="005368BA"/>
    <w:rsid w:val="005368CD"/>
    <w:rsid w:val="005368D3"/>
    <w:rsid w:val="00536901"/>
    <w:rsid w:val="00536925"/>
    <w:rsid w:val="005369EB"/>
    <w:rsid w:val="00536A2E"/>
    <w:rsid w:val="00536A88"/>
    <w:rsid w:val="00536AD0"/>
    <w:rsid w:val="00536AD8"/>
    <w:rsid w:val="00536ADA"/>
    <w:rsid w:val="00536AE7"/>
    <w:rsid w:val="00536AEB"/>
    <w:rsid w:val="00536AFA"/>
    <w:rsid w:val="00536B1C"/>
    <w:rsid w:val="00536BB8"/>
    <w:rsid w:val="00536BBF"/>
    <w:rsid w:val="00536BD1"/>
    <w:rsid w:val="00536BF0"/>
    <w:rsid w:val="00536C41"/>
    <w:rsid w:val="00536C61"/>
    <w:rsid w:val="00536C88"/>
    <w:rsid w:val="00536C89"/>
    <w:rsid w:val="00536D18"/>
    <w:rsid w:val="00536D1E"/>
    <w:rsid w:val="00536D65"/>
    <w:rsid w:val="00536D71"/>
    <w:rsid w:val="00536DAF"/>
    <w:rsid w:val="00536DB6"/>
    <w:rsid w:val="00536E04"/>
    <w:rsid w:val="00536E06"/>
    <w:rsid w:val="00536E4D"/>
    <w:rsid w:val="00536E6A"/>
    <w:rsid w:val="00536E9A"/>
    <w:rsid w:val="00536F01"/>
    <w:rsid w:val="00536F2B"/>
    <w:rsid w:val="00536F3A"/>
    <w:rsid w:val="00536F65"/>
    <w:rsid w:val="00536FC6"/>
    <w:rsid w:val="00536FDE"/>
    <w:rsid w:val="0053700F"/>
    <w:rsid w:val="0053706F"/>
    <w:rsid w:val="005370C8"/>
    <w:rsid w:val="0053713B"/>
    <w:rsid w:val="00537179"/>
    <w:rsid w:val="005371B5"/>
    <w:rsid w:val="005371DA"/>
    <w:rsid w:val="005371EB"/>
    <w:rsid w:val="005371FC"/>
    <w:rsid w:val="0053720D"/>
    <w:rsid w:val="0053720E"/>
    <w:rsid w:val="0053720F"/>
    <w:rsid w:val="00537229"/>
    <w:rsid w:val="0053727D"/>
    <w:rsid w:val="00537285"/>
    <w:rsid w:val="00537286"/>
    <w:rsid w:val="0053728E"/>
    <w:rsid w:val="005372D7"/>
    <w:rsid w:val="0053731A"/>
    <w:rsid w:val="00537325"/>
    <w:rsid w:val="0053732A"/>
    <w:rsid w:val="00537369"/>
    <w:rsid w:val="0053736D"/>
    <w:rsid w:val="00537371"/>
    <w:rsid w:val="00537402"/>
    <w:rsid w:val="0053743A"/>
    <w:rsid w:val="0053743D"/>
    <w:rsid w:val="00537450"/>
    <w:rsid w:val="00537462"/>
    <w:rsid w:val="00537466"/>
    <w:rsid w:val="00537485"/>
    <w:rsid w:val="0053748E"/>
    <w:rsid w:val="005374E6"/>
    <w:rsid w:val="00537503"/>
    <w:rsid w:val="0053751C"/>
    <w:rsid w:val="00537554"/>
    <w:rsid w:val="00537557"/>
    <w:rsid w:val="00537566"/>
    <w:rsid w:val="00537580"/>
    <w:rsid w:val="005375E7"/>
    <w:rsid w:val="005375F5"/>
    <w:rsid w:val="005376B6"/>
    <w:rsid w:val="005376CE"/>
    <w:rsid w:val="005376DD"/>
    <w:rsid w:val="00537700"/>
    <w:rsid w:val="00537705"/>
    <w:rsid w:val="00537723"/>
    <w:rsid w:val="0053775D"/>
    <w:rsid w:val="00537796"/>
    <w:rsid w:val="005377AD"/>
    <w:rsid w:val="005377B5"/>
    <w:rsid w:val="005377C5"/>
    <w:rsid w:val="005377E6"/>
    <w:rsid w:val="005377F5"/>
    <w:rsid w:val="00537805"/>
    <w:rsid w:val="00537813"/>
    <w:rsid w:val="00537837"/>
    <w:rsid w:val="00537858"/>
    <w:rsid w:val="00537867"/>
    <w:rsid w:val="00537877"/>
    <w:rsid w:val="005378AC"/>
    <w:rsid w:val="005378B9"/>
    <w:rsid w:val="005378FF"/>
    <w:rsid w:val="00537912"/>
    <w:rsid w:val="00537930"/>
    <w:rsid w:val="005379D0"/>
    <w:rsid w:val="005379F8"/>
    <w:rsid w:val="00537A0A"/>
    <w:rsid w:val="00537A3E"/>
    <w:rsid w:val="00537AB9"/>
    <w:rsid w:val="00537ACA"/>
    <w:rsid w:val="00537AF1"/>
    <w:rsid w:val="00537B1B"/>
    <w:rsid w:val="00537B66"/>
    <w:rsid w:val="00537B6A"/>
    <w:rsid w:val="00537B74"/>
    <w:rsid w:val="00537B7B"/>
    <w:rsid w:val="00537B7F"/>
    <w:rsid w:val="00537B86"/>
    <w:rsid w:val="00537B8C"/>
    <w:rsid w:val="00537BB6"/>
    <w:rsid w:val="00537BCA"/>
    <w:rsid w:val="00537BD6"/>
    <w:rsid w:val="00537BD8"/>
    <w:rsid w:val="00537C06"/>
    <w:rsid w:val="00537C25"/>
    <w:rsid w:val="00537C47"/>
    <w:rsid w:val="00537C61"/>
    <w:rsid w:val="00537C9F"/>
    <w:rsid w:val="00537D03"/>
    <w:rsid w:val="00537D34"/>
    <w:rsid w:val="00537D35"/>
    <w:rsid w:val="00537D5A"/>
    <w:rsid w:val="00537D63"/>
    <w:rsid w:val="00537DA8"/>
    <w:rsid w:val="00537E32"/>
    <w:rsid w:val="00537E53"/>
    <w:rsid w:val="00537EAF"/>
    <w:rsid w:val="00537EC8"/>
    <w:rsid w:val="00537EDE"/>
    <w:rsid w:val="00537EE2"/>
    <w:rsid w:val="00537F07"/>
    <w:rsid w:val="00537F65"/>
    <w:rsid w:val="00537F73"/>
    <w:rsid w:val="00537F91"/>
    <w:rsid w:val="00537F97"/>
    <w:rsid w:val="00537FDB"/>
    <w:rsid w:val="00537FE0"/>
    <w:rsid w:val="00537FFB"/>
    <w:rsid w:val="0054005E"/>
    <w:rsid w:val="0054008F"/>
    <w:rsid w:val="00540092"/>
    <w:rsid w:val="0054009F"/>
    <w:rsid w:val="005400C7"/>
    <w:rsid w:val="0054010B"/>
    <w:rsid w:val="0054011F"/>
    <w:rsid w:val="0054012E"/>
    <w:rsid w:val="0054013F"/>
    <w:rsid w:val="00540146"/>
    <w:rsid w:val="0054014B"/>
    <w:rsid w:val="005401A2"/>
    <w:rsid w:val="005401B6"/>
    <w:rsid w:val="005401C6"/>
    <w:rsid w:val="005401D6"/>
    <w:rsid w:val="005401DF"/>
    <w:rsid w:val="005401FB"/>
    <w:rsid w:val="00540209"/>
    <w:rsid w:val="0054021A"/>
    <w:rsid w:val="00540229"/>
    <w:rsid w:val="00540235"/>
    <w:rsid w:val="00540265"/>
    <w:rsid w:val="005402D3"/>
    <w:rsid w:val="005402F3"/>
    <w:rsid w:val="00540305"/>
    <w:rsid w:val="00540327"/>
    <w:rsid w:val="00540350"/>
    <w:rsid w:val="00540357"/>
    <w:rsid w:val="00540392"/>
    <w:rsid w:val="005403B1"/>
    <w:rsid w:val="005403CD"/>
    <w:rsid w:val="005403CE"/>
    <w:rsid w:val="005403E9"/>
    <w:rsid w:val="005403FD"/>
    <w:rsid w:val="00540403"/>
    <w:rsid w:val="00540426"/>
    <w:rsid w:val="00540433"/>
    <w:rsid w:val="0054043D"/>
    <w:rsid w:val="00540451"/>
    <w:rsid w:val="00540475"/>
    <w:rsid w:val="005404DD"/>
    <w:rsid w:val="0054052F"/>
    <w:rsid w:val="005405B7"/>
    <w:rsid w:val="005405BA"/>
    <w:rsid w:val="0054060E"/>
    <w:rsid w:val="0054061A"/>
    <w:rsid w:val="00540627"/>
    <w:rsid w:val="0054064E"/>
    <w:rsid w:val="00540668"/>
    <w:rsid w:val="0054069B"/>
    <w:rsid w:val="005406B6"/>
    <w:rsid w:val="005406DC"/>
    <w:rsid w:val="005406EC"/>
    <w:rsid w:val="00540707"/>
    <w:rsid w:val="0054071C"/>
    <w:rsid w:val="0054072A"/>
    <w:rsid w:val="00540773"/>
    <w:rsid w:val="0054078A"/>
    <w:rsid w:val="005407EA"/>
    <w:rsid w:val="00540800"/>
    <w:rsid w:val="00540803"/>
    <w:rsid w:val="00540810"/>
    <w:rsid w:val="00540811"/>
    <w:rsid w:val="00540818"/>
    <w:rsid w:val="00540864"/>
    <w:rsid w:val="00540891"/>
    <w:rsid w:val="005408D5"/>
    <w:rsid w:val="005408E3"/>
    <w:rsid w:val="0054092F"/>
    <w:rsid w:val="00540953"/>
    <w:rsid w:val="00540958"/>
    <w:rsid w:val="005409B8"/>
    <w:rsid w:val="005409BC"/>
    <w:rsid w:val="005409C2"/>
    <w:rsid w:val="005409E4"/>
    <w:rsid w:val="005409E7"/>
    <w:rsid w:val="005409FF"/>
    <w:rsid w:val="00540A2C"/>
    <w:rsid w:val="00540A3B"/>
    <w:rsid w:val="00540A3F"/>
    <w:rsid w:val="00540A85"/>
    <w:rsid w:val="00540AD8"/>
    <w:rsid w:val="00540B21"/>
    <w:rsid w:val="00540B4C"/>
    <w:rsid w:val="00540B61"/>
    <w:rsid w:val="00540B69"/>
    <w:rsid w:val="00540B82"/>
    <w:rsid w:val="00540B8B"/>
    <w:rsid w:val="00540B9D"/>
    <w:rsid w:val="00540BA3"/>
    <w:rsid w:val="00540BD0"/>
    <w:rsid w:val="00540BF8"/>
    <w:rsid w:val="00540C23"/>
    <w:rsid w:val="00540C47"/>
    <w:rsid w:val="00540C61"/>
    <w:rsid w:val="00540C78"/>
    <w:rsid w:val="00540C7D"/>
    <w:rsid w:val="00540C80"/>
    <w:rsid w:val="00540C81"/>
    <w:rsid w:val="00540C8D"/>
    <w:rsid w:val="00540CC5"/>
    <w:rsid w:val="00540CEE"/>
    <w:rsid w:val="00540D04"/>
    <w:rsid w:val="00540D06"/>
    <w:rsid w:val="00540D4A"/>
    <w:rsid w:val="00540D4B"/>
    <w:rsid w:val="00540DA7"/>
    <w:rsid w:val="00540DA9"/>
    <w:rsid w:val="00540DAD"/>
    <w:rsid w:val="00540DEC"/>
    <w:rsid w:val="00540DF9"/>
    <w:rsid w:val="00540E01"/>
    <w:rsid w:val="00540E39"/>
    <w:rsid w:val="00540E42"/>
    <w:rsid w:val="00540E4C"/>
    <w:rsid w:val="00540E5F"/>
    <w:rsid w:val="00540E77"/>
    <w:rsid w:val="00540E9C"/>
    <w:rsid w:val="00540F03"/>
    <w:rsid w:val="00540F29"/>
    <w:rsid w:val="00540F36"/>
    <w:rsid w:val="00540F3C"/>
    <w:rsid w:val="00540F9D"/>
    <w:rsid w:val="0054101A"/>
    <w:rsid w:val="0054103B"/>
    <w:rsid w:val="00541047"/>
    <w:rsid w:val="00541056"/>
    <w:rsid w:val="00541089"/>
    <w:rsid w:val="005410B0"/>
    <w:rsid w:val="005410F6"/>
    <w:rsid w:val="00541152"/>
    <w:rsid w:val="0054119A"/>
    <w:rsid w:val="005411B5"/>
    <w:rsid w:val="00541210"/>
    <w:rsid w:val="00541224"/>
    <w:rsid w:val="0054123F"/>
    <w:rsid w:val="00541251"/>
    <w:rsid w:val="0054126E"/>
    <w:rsid w:val="00541285"/>
    <w:rsid w:val="00541309"/>
    <w:rsid w:val="0054132C"/>
    <w:rsid w:val="00541353"/>
    <w:rsid w:val="0054136A"/>
    <w:rsid w:val="00541387"/>
    <w:rsid w:val="005413CA"/>
    <w:rsid w:val="005413F3"/>
    <w:rsid w:val="0054147B"/>
    <w:rsid w:val="005414AB"/>
    <w:rsid w:val="005414F5"/>
    <w:rsid w:val="00541504"/>
    <w:rsid w:val="005415AA"/>
    <w:rsid w:val="005415B3"/>
    <w:rsid w:val="005415B8"/>
    <w:rsid w:val="00541604"/>
    <w:rsid w:val="00541611"/>
    <w:rsid w:val="00541619"/>
    <w:rsid w:val="00541640"/>
    <w:rsid w:val="00541647"/>
    <w:rsid w:val="0054165D"/>
    <w:rsid w:val="00541709"/>
    <w:rsid w:val="00541716"/>
    <w:rsid w:val="0054178B"/>
    <w:rsid w:val="00541796"/>
    <w:rsid w:val="005417D8"/>
    <w:rsid w:val="00541813"/>
    <w:rsid w:val="00541815"/>
    <w:rsid w:val="0054185D"/>
    <w:rsid w:val="00541865"/>
    <w:rsid w:val="00541875"/>
    <w:rsid w:val="005418C1"/>
    <w:rsid w:val="005418C9"/>
    <w:rsid w:val="005418D1"/>
    <w:rsid w:val="005418E3"/>
    <w:rsid w:val="005418EC"/>
    <w:rsid w:val="005418FD"/>
    <w:rsid w:val="0054190C"/>
    <w:rsid w:val="00541913"/>
    <w:rsid w:val="0054192C"/>
    <w:rsid w:val="0054193C"/>
    <w:rsid w:val="00541940"/>
    <w:rsid w:val="00541970"/>
    <w:rsid w:val="00541983"/>
    <w:rsid w:val="005419C7"/>
    <w:rsid w:val="005419D9"/>
    <w:rsid w:val="005419E5"/>
    <w:rsid w:val="00541A0A"/>
    <w:rsid w:val="00541A36"/>
    <w:rsid w:val="00541A3A"/>
    <w:rsid w:val="00541A55"/>
    <w:rsid w:val="00541A68"/>
    <w:rsid w:val="00541A9D"/>
    <w:rsid w:val="00541AD3"/>
    <w:rsid w:val="00541AF2"/>
    <w:rsid w:val="00541B1D"/>
    <w:rsid w:val="00541B55"/>
    <w:rsid w:val="00541B90"/>
    <w:rsid w:val="00541B9E"/>
    <w:rsid w:val="00541BCF"/>
    <w:rsid w:val="00541BD0"/>
    <w:rsid w:val="00541BF1"/>
    <w:rsid w:val="00541C14"/>
    <w:rsid w:val="00541C5B"/>
    <w:rsid w:val="00541CD7"/>
    <w:rsid w:val="00541CDE"/>
    <w:rsid w:val="00541CE3"/>
    <w:rsid w:val="00541CEE"/>
    <w:rsid w:val="00541CF6"/>
    <w:rsid w:val="00541CF7"/>
    <w:rsid w:val="00541D1A"/>
    <w:rsid w:val="00541D32"/>
    <w:rsid w:val="00541D37"/>
    <w:rsid w:val="00541D41"/>
    <w:rsid w:val="00541D5C"/>
    <w:rsid w:val="00541D7B"/>
    <w:rsid w:val="00541D9B"/>
    <w:rsid w:val="00541DC7"/>
    <w:rsid w:val="00541DD6"/>
    <w:rsid w:val="00541DDC"/>
    <w:rsid w:val="00541DFA"/>
    <w:rsid w:val="00541E3B"/>
    <w:rsid w:val="00541E4E"/>
    <w:rsid w:val="00541E96"/>
    <w:rsid w:val="00541EDE"/>
    <w:rsid w:val="00541EE1"/>
    <w:rsid w:val="00541F0D"/>
    <w:rsid w:val="00541F21"/>
    <w:rsid w:val="00541F2C"/>
    <w:rsid w:val="00541F41"/>
    <w:rsid w:val="00541F66"/>
    <w:rsid w:val="00541F68"/>
    <w:rsid w:val="00541FAE"/>
    <w:rsid w:val="00542001"/>
    <w:rsid w:val="0054200B"/>
    <w:rsid w:val="0054202B"/>
    <w:rsid w:val="00542074"/>
    <w:rsid w:val="00542094"/>
    <w:rsid w:val="0054209C"/>
    <w:rsid w:val="005420BD"/>
    <w:rsid w:val="005420D9"/>
    <w:rsid w:val="005420DA"/>
    <w:rsid w:val="005420DB"/>
    <w:rsid w:val="00542119"/>
    <w:rsid w:val="00542150"/>
    <w:rsid w:val="00542157"/>
    <w:rsid w:val="0054216F"/>
    <w:rsid w:val="005421B4"/>
    <w:rsid w:val="005421C9"/>
    <w:rsid w:val="005421E2"/>
    <w:rsid w:val="005421EC"/>
    <w:rsid w:val="005421EF"/>
    <w:rsid w:val="005421F6"/>
    <w:rsid w:val="00542205"/>
    <w:rsid w:val="00542234"/>
    <w:rsid w:val="00542245"/>
    <w:rsid w:val="00542259"/>
    <w:rsid w:val="005422FE"/>
    <w:rsid w:val="00542321"/>
    <w:rsid w:val="00542330"/>
    <w:rsid w:val="00542331"/>
    <w:rsid w:val="0054235F"/>
    <w:rsid w:val="0054238E"/>
    <w:rsid w:val="00542426"/>
    <w:rsid w:val="0054242B"/>
    <w:rsid w:val="0054243F"/>
    <w:rsid w:val="0054245E"/>
    <w:rsid w:val="00542463"/>
    <w:rsid w:val="00542499"/>
    <w:rsid w:val="005424B4"/>
    <w:rsid w:val="005424C0"/>
    <w:rsid w:val="005424C6"/>
    <w:rsid w:val="005424DB"/>
    <w:rsid w:val="00542553"/>
    <w:rsid w:val="00542556"/>
    <w:rsid w:val="0054259A"/>
    <w:rsid w:val="005425A5"/>
    <w:rsid w:val="005425B0"/>
    <w:rsid w:val="005425E4"/>
    <w:rsid w:val="005425F6"/>
    <w:rsid w:val="005425FF"/>
    <w:rsid w:val="00542602"/>
    <w:rsid w:val="00542648"/>
    <w:rsid w:val="005426DD"/>
    <w:rsid w:val="005426F7"/>
    <w:rsid w:val="00542736"/>
    <w:rsid w:val="00542743"/>
    <w:rsid w:val="00542756"/>
    <w:rsid w:val="00542767"/>
    <w:rsid w:val="00542785"/>
    <w:rsid w:val="00542788"/>
    <w:rsid w:val="00542797"/>
    <w:rsid w:val="005427C6"/>
    <w:rsid w:val="005427CB"/>
    <w:rsid w:val="005427DC"/>
    <w:rsid w:val="005427F5"/>
    <w:rsid w:val="00542832"/>
    <w:rsid w:val="00542867"/>
    <w:rsid w:val="005428AC"/>
    <w:rsid w:val="005428B7"/>
    <w:rsid w:val="005428E5"/>
    <w:rsid w:val="005428F2"/>
    <w:rsid w:val="00542996"/>
    <w:rsid w:val="005429B5"/>
    <w:rsid w:val="005429F8"/>
    <w:rsid w:val="00542A00"/>
    <w:rsid w:val="00542A01"/>
    <w:rsid w:val="00542A1F"/>
    <w:rsid w:val="00542A6D"/>
    <w:rsid w:val="00542A7B"/>
    <w:rsid w:val="00542AAD"/>
    <w:rsid w:val="00542ACD"/>
    <w:rsid w:val="00542AF0"/>
    <w:rsid w:val="00542AFB"/>
    <w:rsid w:val="00542B2B"/>
    <w:rsid w:val="00542B4A"/>
    <w:rsid w:val="00542B7D"/>
    <w:rsid w:val="00542B7F"/>
    <w:rsid w:val="00542B86"/>
    <w:rsid w:val="00542BB8"/>
    <w:rsid w:val="00542C16"/>
    <w:rsid w:val="00542C68"/>
    <w:rsid w:val="00542C7F"/>
    <w:rsid w:val="00542CC5"/>
    <w:rsid w:val="00542CDB"/>
    <w:rsid w:val="00542D0C"/>
    <w:rsid w:val="00542D39"/>
    <w:rsid w:val="00542D6B"/>
    <w:rsid w:val="00542DA8"/>
    <w:rsid w:val="00542DAE"/>
    <w:rsid w:val="00542DBC"/>
    <w:rsid w:val="00542DD8"/>
    <w:rsid w:val="00542DE2"/>
    <w:rsid w:val="00542DE6"/>
    <w:rsid w:val="00542DF4"/>
    <w:rsid w:val="00542E2E"/>
    <w:rsid w:val="00542E30"/>
    <w:rsid w:val="00542E4E"/>
    <w:rsid w:val="00542E5D"/>
    <w:rsid w:val="00542E81"/>
    <w:rsid w:val="00542EA6"/>
    <w:rsid w:val="00542EC5"/>
    <w:rsid w:val="00542EC9"/>
    <w:rsid w:val="00542F2B"/>
    <w:rsid w:val="00542FCA"/>
    <w:rsid w:val="00542FCC"/>
    <w:rsid w:val="00542FE9"/>
    <w:rsid w:val="00542FF2"/>
    <w:rsid w:val="005430BF"/>
    <w:rsid w:val="005430CA"/>
    <w:rsid w:val="005430CB"/>
    <w:rsid w:val="005430F9"/>
    <w:rsid w:val="005430FA"/>
    <w:rsid w:val="005430FC"/>
    <w:rsid w:val="00543111"/>
    <w:rsid w:val="0054317E"/>
    <w:rsid w:val="00543186"/>
    <w:rsid w:val="005431FA"/>
    <w:rsid w:val="00543211"/>
    <w:rsid w:val="0054323F"/>
    <w:rsid w:val="00543246"/>
    <w:rsid w:val="0054324E"/>
    <w:rsid w:val="00543261"/>
    <w:rsid w:val="00543279"/>
    <w:rsid w:val="0054327E"/>
    <w:rsid w:val="0054328B"/>
    <w:rsid w:val="0054328F"/>
    <w:rsid w:val="005432B1"/>
    <w:rsid w:val="005432C5"/>
    <w:rsid w:val="00543309"/>
    <w:rsid w:val="00543311"/>
    <w:rsid w:val="00543316"/>
    <w:rsid w:val="0054332A"/>
    <w:rsid w:val="0054335F"/>
    <w:rsid w:val="00543382"/>
    <w:rsid w:val="005433CB"/>
    <w:rsid w:val="00543404"/>
    <w:rsid w:val="0054340E"/>
    <w:rsid w:val="00543435"/>
    <w:rsid w:val="0054343B"/>
    <w:rsid w:val="00543483"/>
    <w:rsid w:val="005434AC"/>
    <w:rsid w:val="005434C7"/>
    <w:rsid w:val="005434F1"/>
    <w:rsid w:val="005434F3"/>
    <w:rsid w:val="005434F8"/>
    <w:rsid w:val="0054350E"/>
    <w:rsid w:val="00543511"/>
    <w:rsid w:val="00543515"/>
    <w:rsid w:val="005435C3"/>
    <w:rsid w:val="00543621"/>
    <w:rsid w:val="0054362A"/>
    <w:rsid w:val="0054362F"/>
    <w:rsid w:val="00543642"/>
    <w:rsid w:val="005436AF"/>
    <w:rsid w:val="00543721"/>
    <w:rsid w:val="00543773"/>
    <w:rsid w:val="005437AE"/>
    <w:rsid w:val="005437B2"/>
    <w:rsid w:val="005437E4"/>
    <w:rsid w:val="00543853"/>
    <w:rsid w:val="0054385D"/>
    <w:rsid w:val="00543868"/>
    <w:rsid w:val="005438CE"/>
    <w:rsid w:val="005438E5"/>
    <w:rsid w:val="005438E7"/>
    <w:rsid w:val="005438EA"/>
    <w:rsid w:val="005438F0"/>
    <w:rsid w:val="0054391C"/>
    <w:rsid w:val="0054395C"/>
    <w:rsid w:val="00543986"/>
    <w:rsid w:val="00543989"/>
    <w:rsid w:val="005439AF"/>
    <w:rsid w:val="00543A0D"/>
    <w:rsid w:val="00543A25"/>
    <w:rsid w:val="00543A27"/>
    <w:rsid w:val="00543A30"/>
    <w:rsid w:val="00543A34"/>
    <w:rsid w:val="00543A46"/>
    <w:rsid w:val="00543A53"/>
    <w:rsid w:val="00543A86"/>
    <w:rsid w:val="00543A9E"/>
    <w:rsid w:val="00543AB0"/>
    <w:rsid w:val="00543AF4"/>
    <w:rsid w:val="00543B70"/>
    <w:rsid w:val="00543B7C"/>
    <w:rsid w:val="00543B88"/>
    <w:rsid w:val="00543B9A"/>
    <w:rsid w:val="00543BE6"/>
    <w:rsid w:val="00543BED"/>
    <w:rsid w:val="00543BF8"/>
    <w:rsid w:val="00543C2A"/>
    <w:rsid w:val="00543C49"/>
    <w:rsid w:val="00543C57"/>
    <w:rsid w:val="00543D18"/>
    <w:rsid w:val="00543D39"/>
    <w:rsid w:val="00543D5C"/>
    <w:rsid w:val="00543D8A"/>
    <w:rsid w:val="00543D93"/>
    <w:rsid w:val="00543DB7"/>
    <w:rsid w:val="00543DDF"/>
    <w:rsid w:val="00543DEA"/>
    <w:rsid w:val="00543E54"/>
    <w:rsid w:val="00543E62"/>
    <w:rsid w:val="00543EE4"/>
    <w:rsid w:val="00543EF3"/>
    <w:rsid w:val="00543F08"/>
    <w:rsid w:val="00543F29"/>
    <w:rsid w:val="00543F81"/>
    <w:rsid w:val="00543F88"/>
    <w:rsid w:val="00543FAB"/>
    <w:rsid w:val="00543FB8"/>
    <w:rsid w:val="00543FC2"/>
    <w:rsid w:val="0054401B"/>
    <w:rsid w:val="00544051"/>
    <w:rsid w:val="0054406C"/>
    <w:rsid w:val="0054407E"/>
    <w:rsid w:val="0054408E"/>
    <w:rsid w:val="0054410C"/>
    <w:rsid w:val="00544110"/>
    <w:rsid w:val="005441BA"/>
    <w:rsid w:val="005441C8"/>
    <w:rsid w:val="005441F8"/>
    <w:rsid w:val="00544245"/>
    <w:rsid w:val="0054424D"/>
    <w:rsid w:val="00544277"/>
    <w:rsid w:val="00544283"/>
    <w:rsid w:val="00544295"/>
    <w:rsid w:val="005442A4"/>
    <w:rsid w:val="0054433B"/>
    <w:rsid w:val="00544357"/>
    <w:rsid w:val="00544374"/>
    <w:rsid w:val="00544389"/>
    <w:rsid w:val="005443C2"/>
    <w:rsid w:val="005443E6"/>
    <w:rsid w:val="005443FB"/>
    <w:rsid w:val="00544441"/>
    <w:rsid w:val="0054444F"/>
    <w:rsid w:val="00544463"/>
    <w:rsid w:val="005444A4"/>
    <w:rsid w:val="0054452F"/>
    <w:rsid w:val="00544576"/>
    <w:rsid w:val="00544593"/>
    <w:rsid w:val="005445F3"/>
    <w:rsid w:val="00544619"/>
    <w:rsid w:val="00544634"/>
    <w:rsid w:val="00544648"/>
    <w:rsid w:val="0054464C"/>
    <w:rsid w:val="00544668"/>
    <w:rsid w:val="00544677"/>
    <w:rsid w:val="00544724"/>
    <w:rsid w:val="00544745"/>
    <w:rsid w:val="00544763"/>
    <w:rsid w:val="00544795"/>
    <w:rsid w:val="005447B4"/>
    <w:rsid w:val="005447CE"/>
    <w:rsid w:val="005447D2"/>
    <w:rsid w:val="005447D4"/>
    <w:rsid w:val="005447F1"/>
    <w:rsid w:val="005447FB"/>
    <w:rsid w:val="00544805"/>
    <w:rsid w:val="00544830"/>
    <w:rsid w:val="00544835"/>
    <w:rsid w:val="0054484B"/>
    <w:rsid w:val="00544850"/>
    <w:rsid w:val="00544861"/>
    <w:rsid w:val="005448A8"/>
    <w:rsid w:val="005448D4"/>
    <w:rsid w:val="005448E7"/>
    <w:rsid w:val="005448F8"/>
    <w:rsid w:val="0054490A"/>
    <w:rsid w:val="00544976"/>
    <w:rsid w:val="00544984"/>
    <w:rsid w:val="005449E9"/>
    <w:rsid w:val="00544A28"/>
    <w:rsid w:val="00544A3F"/>
    <w:rsid w:val="00544A78"/>
    <w:rsid w:val="00544A8D"/>
    <w:rsid w:val="00544AA3"/>
    <w:rsid w:val="00544ACA"/>
    <w:rsid w:val="00544AD7"/>
    <w:rsid w:val="00544B1F"/>
    <w:rsid w:val="00544B2E"/>
    <w:rsid w:val="00544B50"/>
    <w:rsid w:val="00544B63"/>
    <w:rsid w:val="00544B71"/>
    <w:rsid w:val="00544C00"/>
    <w:rsid w:val="00544C1A"/>
    <w:rsid w:val="00544C1B"/>
    <w:rsid w:val="00544C4E"/>
    <w:rsid w:val="00544C52"/>
    <w:rsid w:val="00544C8C"/>
    <w:rsid w:val="00544CD4"/>
    <w:rsid w:val="00544CDB"/>
    <w:rsid w:val="00544CFB"/>
    <w:rsid w:val="00544D2D"/>
    <w:rsid w:val="00544D39"/>
    <w:rsid w:val="00544D46"/>
    <w:rsid w:val="00544D86"/>
    <w:rsid w:val="00544D95"/>
    <w:rsid w:val="00544DA8"/>
    <w:rsid w:val="00544DB9"/>
    <w:rsid w:val="00544DD7"/>
    <w:rsid w:val="00544DDD"/>
    <w:rsid w:val="00544E02"/>
    <w:rsid w:val="00544E07"/>
    <w:rsid w:val="00544E29"/>
    <w:rsid w:val="00544E2A"/>
    <w:rsid w:val="00544E39"/>
    <w:rsid w:val="00544E3D"/>
    <w:rsid w:val="00544E95"/>
    <w:rsid w:val="00544EFA"/>
    <w:rsid w:val="00544F56"/>
    <w:rsid w:val="00544F57"/>
    <w:rsid w:val="00544F6F"/>
    <w:rsid w:val="00544FAF"/>
    <w:rsid w:val="00544FB5"/>
    <w:rsid w:val="00544FCA"/>
    <w:rsid w:val="00544FE6"/>
    <w:rsid w:val="00544FFB"/>
    <w:rsid w:val="00545016"/>
    <w:rsid w:val="00545021"/>
    <w:rsid w:val="0054503D"/>
    <w:rsid w:val="0054505B"/>
    <w:rsid w:val="0054508F"/>
    <w:rsid w:val="005450E5"/>
    <w:rsid w:val="005450F0"/>
    <w:rsid w:val="0054513F"/>
    <w:rsid w:val="00545142"/>
    <w:rsid w:val="00545189"/>
    <w:rsid w:val="005451A9"/>
    <w:rsid w:val="005451B7"/>
    <w:rsid w:val="005451F2"/>
    <w:rsid w:val="0054523D"/>
    <w:rsid w:val="0054523E"/>
    <w:rsid w:val="00545259"/>
    <w:rsid w:val="0054526F"/>
    <w:rsid w:val="00545295"/>
    <w:rsid w:val="005452EC"/>
    <w:rsid w:val="00545342"/>
    <w:rsid w:val="00545394"/>
    <w:rsid w:val="005453CB"/>
    <w:rsid w:val="005453CD"/>
    <w:rsid w:val="005453D4"/>
    <w:rsid w:val="005453DE"/>
    <w:rsid w:val="005453EB"/>
    <w:rsid w:val="00545488"/>
    <w:rsid w:val="00545500"/>
    <w:rsid w:val="0054558E"/>
    <w:rsid w:val="005455E1"/>
    <w:rsid w:val="00545639"/>
    <w:rsid w:val="0054566B"/>
    <w:rsid w:val="00545672"/>
    <w:rsid w:val="00545699"/>
    <w:rsid w:val="005456AC"/>
    <w:rsid w:val="005456AF"/>
    <w:rsid w:val="005456E9"/>
    <w:rsid w:val="00545701"/>
    <w:rsid w:val="0054572B"/>
    <w:rsid w:val="0054572C"/>
    <w:rsid w:val="0054575F"/>
    <w:rsid w:val="00545777"/>
    <w:rsid w:val="0054577E"/>
    <w:rsid w:val="005457A4"/>
    <w:rsid w:val="00545807"/>
    <w:rsid w:val="00545831"/>
    <w:rsid w:val="0054583D"/>
    <w:rsid w:val="00545882"/>
    <w:rsid w:val="0054588E"/>
    <w:rsid w:val="005458AC"/>
    <w:rsid w:val="005458AE"/>
    <w:rsid w:val="005458C6"/>
    <w:rsid w:val="005458D5"/>
    <w:rsid w:val="005458E6"/>
    <w:rsid w:val="005458F4"/>
    <w:rsid w:val="00545900"/>
    <w:rsid w:val="0054592A"/>
    <w:rsid w:val="00545958"/>
    <w:rsid w:val="00545971"/>
    <w:rsid w:val="00545A06"/>
    <w:rsid w:val="00545A57"/>
    <w:rsid w:val="00545A97"/>
    <w:rsid w:val="00545AC4"/>
    <w:rsid w:val="00545B0B"/>
    <w:rsid w:val="00545B1B"/>
    <w:rsid w:val="00545B29"/>
    <w:rsid w:val="00545B2C"/>
    <w:rsid w:val="00545B3A"/>
    <w:rsid w:val="00545B79"/>
    <w:rsid w:val="00545BAA"/>
    <w:rsid w:val="00545BF0"/>
    <w:rsid w:val="00545C09"/>
    <w:rsid w:val="00545C0F"/>
    <w:rsid w:val="00545C15"/>
    <w:rsid w:val="00545C1A"/>
    <w:rsid w:val="00545C32"/>
    <w:rsid w:val="00545CC6"/>
    <w:rsid w:val="00545D0E"/>
    <w:rsid w:val="00545D59"/>
    <w:rsid w:val="00545D5D"/>
    <w:rsid w:val="00545D6A"/>
    <w:rsid w:val="00545D76"/>
    <w:rsid w:val="00545D7F"/>
    <w:rsid w:val="00545DC1"/>
    <w:rsid w:val="00545DE3"/>
    <w:rsid w:val="00545DF1"/>
    <w:rsid w:val="00545E0C"/>
    <w:rsid w:val="00545E26"/>
    <w:rsid w:val="00545EA1"/>
    <w:rsid w:val="00545EC0"/>
    <w:rsid w:val="00545EDF"/>
    <w:rsid w:val="00545EEF"/>
    <w:rsid w:val="00545EFC"/>
    <w:rsid w:val="00545F1B"/>
    <w:rsid w:val="00545F2F"/>
    <w:rsid w:val="00545F46"/>
    <w:rsid w:val="00546008"/>
    <w:rsid w:val="0054602D"/>
    <w:rsid w:val="00546046"/>
    <w:rsid w:val="00546052"/>
    <w:rsid w:val="005460B0"/>
    <w:rsid w:val="005460CB"/>
    <w:rsid w:val="005460EF"/>
    <w:rsid w:val="005460F6"/>
    <w:rsid w:val="00546129"/>
    <w:rsid w:val="00546132"/>
    <w:rsid w:val="0054614E"/>
    <w:rsid w:val="00546150"/>
    <w:rsid w:val="00546194"/>
    <w:rsid w:val="00546197"/>
    <w:rsid w:val="005461EC"/>
    <w:rsid w:val="005461F2"/>
    <w:rsid w:val="00546211"/>
    <w:rsid w:val="00546217"/>
    <w:rsid w:val="00546256"/>
    <w:rsid w:val="00546292"/>
    <w:rsid w:val="005462A9"/>
    <w:rsid w:val="005462E1"/>
    <w:rsid w:val="00546309"/>
    <w:rsid w:val="00546379"/>
    <w:rsid w:val="00546389"/>
    <w:rsid w:val="005463EC"/>
    <w:rsid w:val="00546416"/>
    <w:rsid w:val="00546434"/>
    <w:rsid w:val="0054645F"/>
    <w:rsid w:val="00546460"/>
    <w:rsid w:val="0054646F"/>
    <w:rsid w:val="0054647F"/>
    <w:rsid w:val="00546486"/>
    <w:rsid w:val="00546497"/>
    <w:rsid w:val="005464A6"/>
    <w:rsid w:val="005464AB"/>
    <w:rsid w:val="00546529"/>
    <w:rsid w:val="0054653C"/>
    <w:rsid w:val="00546560"/>
    <w:rsid w:val="00546562"/>
    <w:rsid w:val="0054657F"/>
    <w:rsid w:val="00546592"/>
    <w:rsid w:val="00546597"/>
    <w:rsid w:val="00546599"/>
    <w:rsid w:val="005465BC"/>
    <w:rsid w:val="005465D3"/>
    <w:rsid w:val="005465EE"/>
    <w:rsid w:val="005465F4"/>
    <w:rsid w:val="00546665"/>
    <w:rsid w:val="0054666F"/>
    <w:rsid w:val="00546686"/>
    <w:rsid w:val="005466B3"/>
    <w:rsid w:val="005466DC"/>
    <w:rsid w:val="005466E0"/>
    <w:rsid w:val="00546716"/>
    <w:rsid w:val="00546724"/>
    <w:rsid w:val="0054674D"/>
    <w:rsid w:val="0054675F"/>
    <w:rsid w:val="00546788"/>
    <w:rsid w:val="00546795"/>
    <w:rsid w:val="005467AC"/>
    <w:rsid w:val="005467F0"/>
    <w:rsid w:val="00546819"/>
    <w:rsid w:val="00546845"/>
    <w:rsid w:val="0054686D"/>
    <w:rsid w:val="00546875"/>
    <w:rsid w:val="00546887"/>
    <w:rsid w:val="00546888"/>
    <w:rsid w:val="00546889"/>
    <w:rsid w:val="005468A7"/>
    <w:rsid w:val="005468E1"/>
    <w:rsid w:val="00546911"/>
    <w:rsid w:val="0054691C"/>
    <w:rsid w:val="00546924"/>
    <w:rsid w:val="005469C3"/>
    <w:rsid w:val="005469C7"/>
    <w:rsid w:val="00546A25"/>
    <w:rsid w:val="00546A67"/>
    <w:rsid w:val="00546AA0"/>
    <w:rsid w:val="00546AAE"/>
    <w:rsid w:val="00546ADC"/>
    <w:rsid w:val="00546AEF"/>
    <w:rsid w:val="00546B14"/>
    <w:rsid w:val="00546B3B"/>
    <w:rsid w:val="00546B6E"/>
    <w:rsid w:val="00546B78"/>
    <w:rsid w:val="00546B7D"/>
    <w:rsid w:val="00546B89"/>
    <w:rsid w:val="00546BF6"/>
    <w:rsid w:val="00546C27"/>
    <w:rsid w:val="00546C3D"/>
    <w:rsid w:val="00546C79"/>
    <w:rsid w:val="00546C80"/>
    <w:rsid w:val="00546C91"/>
    <w:rsid w:val="00546CA8"/>
    <w:rsid w:val="00546CAF"/>
    <w:rsid w:val="00546D0B"/>
    <w:rsid w:val="00546D2B"/>
    <w:rsid w:val="00546D2D"/>
    <w:rsid w:val="00546D46"/>
    <w:rsid w:val="00546D70"/>
    <w:rsid w:val="00546D8C"/>
    <w:rsid w:val="00546E84"/>
    <w:rsid w:val="00546E93"/>
    <w:rsid w:val="00546EAC"/>
    <w:rsid w:val="00546EC4"/>
    <w:rsid w:val="00546EE8"/>
    <w:rsid w:val="00546EEB"/>
    <w:rsid w:val="00546F0A"/>
    <w:rsid w:val="00546F19"/>
    <w:rsid w:val="00546F20"/>
    <w:rsid w:val="00546F24"/>
    <w:rsid w:val="00546F5E"/>
    <w:rsid w:val="00546FAB"/>
    <w:rsid w:val="00546FBC"/>
    <w:rsid w:val="00546FD6"/>
    <w:rsid w:val="00546FE6"/>
    <w:rsid w:val="00546FEB"/>
    <w:rsid w:val="00546FF8"/>
    <w:rsid w:val="00547002"/>
    <w:rsid w:val="0054700B"/>
    <w:rsid w:val="00547032"/>
    <w:rsid w:val="00547040"/>
    <w:rsid w:val="00547045"/>
    <w:rsid w:val="00547047"/>
    <w:rsid w:val="00547076"/>
    <w:rsid w:val="0054707F"/>
    <w:rsid w:val="005470B6"/>
    <w:rsid w:val="005470DB"/>
    <w:rsid w:val="005470EE"/>
    <w:rsid w:val="00547107"/>
    <w:rsid w:val="0054710F"/>
    <w:rsid w:val="00547140"/>
    <w:rsid w:val="0054715B"/>
    <w:rsid w:val="00547165"/>
    <w:rsid w:val="00547264"/>
    <w:rsid w:val="0054727A"/>
    <w:rsid w:val="005472CD"/>
    <w:rsid w:val="005472EC"/>
    <w:rsid w:val="0054732C"/>
    <w:rsid w:val="0054732E"/>
    <w:rsid w:val="005473CD"/>
    <w:rsid w:val="005473DB"/>
    <w:rsid w:val="005473E0"/>
    <w:rsid w:val="0054742B"/>
    <w:rsid w:val="00547437"/>
    <w:rsid w:val="00547454"/>
    <w:rsid w:val="00547463"/>
    <w:rsid w:val="005474EE"/>
    <w:rsid w:val="005474F3"/>
    <w:rsid w:val="005474FA"/>
    <w:rsid w:val="00547501"/>
    <w:rsid w:val="00547526"/>
    <w:rsid w:val="00547566"/>
    <w:rsid w:val="00547567"/>
    <w:rsid w:val="0054757B"/>
    <w:rsid w:val="00547595"/>
    <w:rsid w:val="00547612"/>
    <w:rsid w:val="00547639"/>
    <w:rsid w:val="00547691"/>
    <w:rsid w:val="005476D7"/>
    <w:rsid w:val="005476ED"/>
    <w:rsid w:val="0054771A"/>
    <w:rsid w:val="00547726"/>
    <w:rsid w:val="00547755"/>
    <w:rsid w:val="0054778B"/>
    <w:rsid w:val="005477B2"/>
    <w:rsid w:val="005477D6"/>
    <w:rsid w:val="00547806"/>
    <w:rsid w:val="00547814"/>
    <w:rsid w:val="00547850"/>
    <w:rsid w:val="0054789B"/>
    <w:rsid w:val="005478D7"/>
    <w:rsid w:val="00547930"/>
    <w:rsid w:val="00547954"/>
    <w:rsid w:val="0054796F"/>
    <w:rsid w:val="005479A6"/>
    <w:rsid w:val="005479B1"/>
    <w:rsid w:val="005479B9"/>
    <w:rsid w:val="005479BB"/>
    <w:rsid w:val="005479D4"/>
    <w:rsid w:val="005479FD"/>
    <w:rsid w:val="00547A38"/>
    <w:rsid w:val="00547A62"/>
    <w:rsid w:val="00547AAD"/>
    <w:rsid w:val="00547AB6"/>
    <w:rsid w:val="00547AEC"/>
    <w:rsid w:val="00547AFD"/>
    <w:rsid w:val="00547B26"/>
    <w:rsid w:val="00547B36"/>
    <w:rsid w:val="00547B71"/>
    <w:rsid w:val="00547B7E"/>
    <w:rsid w:val="00547BB0"/>
    <w:rsid w:val="00547BE1"/>
    <w:rsid w:val="00547C07"/>
    <w:rsid w:val="00547C2E"/>
    <w:rsid w:val="00547C3E"/>
    <w:rsid w:val="00547C48"/>
    <w:rsid w:val="00547C51"/>
    <w:rsid w:val="00547C5D"/>
    <w:rsid w:val="00547C74"/>
    <w:rsid w:val="00547C95"/>
    <w:rsid w:val="00547CB8"/>
    <w:rsid w:val="00547CC7"/>
    <w:rsid w:val="00547D00"/>
    <w:rsid w:val="00547D17"/>
    <w:rsid w:val="00547D68"/>
    <w:rsid w:val="00547D7C"/>
    <w:rsid w:val="00547DB2"/>
    <w:rsid w:val="00547DB9"/>
    <w:rsid w:val="00547DC2"/>
    <w:rsid w:val="00547DEB"/>
    <w:rsid w:val="00547EC5"/>
    <w:rsid w:val="00547F21"/>
    <w:rsid w:val="00547F25"/>
    <w:rsid w:val="00547F37"/>
    <w:rsid w:val="00547F6F"/>
    <w:rsid w:val="0055000F"/>
    <w:rsid w:val="00550036"/>
    <w:rsid w:val="00550078"/>
    <w:rsid w:val="00550081"/>
    <w:rsid w:val="00550083"/>
    <w:rsid w:val="0055008C"/>
    <w:rsid w:val="005500A8"/>
    <w:rsid w:val="005500DD"/>
    <w:rsid w:val="00550149"/>
    <w:rsid w:val="00550159"/>
    <w:rsid w:val="0055018B"/>
    <w:rsid w:val="0055019F"/>
    <w:rsid w:val="005501C1"/>
    <w:rsid w:val="005501F4"/>
    <w:rsid w:val="0055028F"/>
    <w:rsid w:val="005502CB"/>
    <w:rsid w:val="005502D5"/>
    <w:rsid w:val="005502DF"/>
    <w:rsid w:val="00550337"/>
    <w:rsid w:val="005503D2"/>
    <w:rsid w:val="005503EC"/>
    <w:rsid w:val="005503F2"/>
    <w:rsid w:val="00550414"/>
    <w:rsid w:val="0055041E"/>
    <w:rsid w:val="00550442"/>
    <w:rsid w:val="00550456"/>
    <w:rsid w:val="00550464"/>
    <w:rsid w:val="00550482"/>
    <w:rsid w:val="0055048F"/>
    <w:rsid w:val="0055049F"/>
    <w:rsid w:val="005504BE"/>
    <w:rsid w:val="005504DF"/>
    <w:rsid w:val="00550502"/>
    <w:rsid w:val="0055050F"/>
    <w:rsid w:val="00550522"/>
    <w:rsid w:val="0055052B"/>
    <w:rsid w:val="0055052C"/>
    <w:rsid w:val="0055054B"/>
    <w:rsid w:val="0055057A"/>
    <w:rsid w:val="0055058B"/>
    <w:rsid w:val="0055059C"/>
    <w:rsid w:val="005505D2"/>
    <w:rsid w:val="00550618"/>
    <w:rsid w:val="00550624"/>
    <w:rsid w:val="0055062C"/>
    <w:rsid w:val="00550642"/>
    <w:rsid w:val="00550649"/>
    <w:rsid w:val="00550673"/>
    <w:rsid w:val="0055067E"/>
    <w:rsid w:val="0055068E"/>
    <w:rsid w:val="00550697"/>
    <w:rsid w:val="005506AE"/>
    <w:rsid w:val="005506E7"/>
    <w:rsid w:val="005506F4"/>
    <w:rsid w:val="0055071C"/>
    <w:rsid w:val="00550781"/>
    <w:rsid w:val="00550791"/>
    <w:rsid w:val="005507AC"/>
    <w:rsid w:val="005507B4"/>
    <w:rsid w:val="005507D1"/>
    <w:rsid w:val="005507F1"/>
    <w:rsid w:val="005507F4"/>
    <w:rsid w:val="00550800"/>
    <w:rsid w:val="00550820"/>
    <w:rsid w:val="00550838"/>
    <w:rsid w:val="0055083C"/>
    <w:rsid w:val="00550847"/>
    <w:rsid w:val="0055085B"/>
    <w:rsid w:val="00550865"/>
    <w:rsid w:val="00550867"/>
    <w:rsid w:val="00550868"/>
    <w:rsid w:val="00550874"/>
    <w:rsid w:val="0055087C"/>
    <w:rsid w:val="0055088C"/>
    <w:rsid w:val="005508AF"/>
    <w:rsid w:val="005508E4"/>
    <w:rsid w:val="00550909"/>
    <w:rsid w:val="00550919"/>
    <w:rsid w:val="0055094D"/>
    <w:rsid w:val="00550960"/>
    <w:rsid w:val="00550969"/>
    <w:rsid w:val="0055096F"/>
    <w:rsid w:val="005509AA"/>
    <w:rsid w:val="005509EC"/>
    <w:rsid w:val="00550A22"/>
    <w:rsid w:val="00550AC3"/>
    <w:rsid w:val="00550AF3"/>
    <w:rsid w:val="00550B0A"/>
    <w:rsid w:val="00550B0D"/>
    <w:rsid w:val="00550B2A"/>
    <w:rsid w:val="00550B43"/>
    <w:rsid w:val="00550B45"/>
    <w:rsid w:val="00550B92"/>
    <w:rsid w:val="00550BBC"/>
    <w:rsid w:val="00550BCE"/>
    <w:rsid w:val="00550BD2"/>
    <w:rsid w:val="00550BE2"/>
    <w:rsid w:val="00550BE4"/>
    <w:rsid w:val="00550C6F"/>
    <w:rsid w:val="00550CB1"/>
    <w:rsid w:val="00550CEC"/>
    <w:rsid w:val="00550CFB"/>
    <w:rsid w:val="00550D57"/>
    <w:rsid w:val="00550D6F"/>
    <w:rsid w:val="00550D7D"/>
    <w:rsid w:val="00550D82"/>
    <w:rsid w:val="00550DA1"/>
    <w:rsid w:val="00550DB2"/>
    <w:rsid w:val="00550DB4"/>
    <w:rsid w:val="00550DC5"/>
    <w:rsid w:val="00550DD8"/>
    <w:rsid w:val="00550DDD"/>
    <w:rsid w:val="00550E3B"/>
    <w:rsid w:val="00550E54"/>
    <w:rsid w:val="00550E57"/>
    <w:rsid w:val="00550E5A"/>
    <w:rsid w:val="00550E74"/>
    <w:rsid w:val="00550E86"/>
    <w:rsid w:val="00550E98"/>
    <w:rsid w:val="00550E99"/>
    <w:rsid w:val="00550EE2"/>
    <w:rsid w:val="00550F0B"/>
    <w:rsid w:val="00550F53"/>
    <w:rsid w:val="00550F58"/>
    <w:rsid w:val="00550F74"/>
    <w:rsid w:val="00550F79"/>
    <w:rsid w:val="00550F90"/>
    <w:rsid w:val="00550FDC"/>
    <w:rsid w:val="00550FE0"/>
    <w:rsid w:val="00550FE4"/>
    <w:rsid w:val="00550FEE"/>
    <w:rsid w:val="00550FF8"/>
    <w:rsid w:val="00550FFA"/>
    <w:rsid w:val="0055100E"/>
    <w:rsid w:val="0055104C"/>
    <w:rsid w:val="00551072"/>
    <w:rsid w:val="0055108B"/>
    <w:rsid w:val="0055109F"/>
    <w:rsid w:val="005510C1"/>
    <w:rsid w:val="005510D8"/>
    <w:rsid w:val="005510E5"/>
    <w:rsid w:val="005510EC"/>
    <w:rsid w:val="0055116B"/>
    <w:rsid w:val="00551203"/>
    <w:rsid w:val="0055120B"/>
    <w:rsid w:val="0055120E"/>
    <w:rsid w:val="00551282"/>
    <w:rsid w:val="005512D1"/>
    <w:rsid w:val="005512D9"/>
    <w:rsid w:val="005512E4"/>
    <w:rsid w:val="005512F8"/>
    <w:rsid w:val="0055131B"/>
    <w:rsid w:val="00551335"/>
    <w:rsid w:val="00551362"/>
    <w:rsid w:val="005513A3"/>
    <w:rsid w:val="005513C7"/>
    <w:rsid w:val="005513DA"/>
    <w:rsid w:val="0055141E"/>
    <w:rsid w:val="00551484"/>
    <w:rsid w:val="00551487"/>
    <w:rsid w:val="0055149E"/>
    <w:rsid w:val="005514CC"/>
    <w:rsid w:val="005514F5"/>
    <w:rsid w:val="00551524"/>
    <w:rsid w:val="00551534"/>
    <w:rsid w:val="0055156A"/>
    <w:rsid w:val="0055156E"/>
    <w:rsid w:val="00551589"/>
    <w:rsid w:val="005515A6"/>
    <w:rsid w:val="005515EF"/>
    <w:rsid w:val="00551602"/>
    <w:rsid w:val="00551640"/>
    <w:rsid w:val="005516B0"/>
    <w:rsid w:val="005516BD"/>
    <w:rsid w:val="00551780"/>
    <w:rsid w:val="005517DD"/>
    <w:rsid w:val="0055184D"/>
    <w:rsid w:val="00551862"/>
    <w:rsid w:val="00551879"/>
    <w:rsid w:val="005518C2"/>
    <w:rsid w:val="005518C7"/>
    <w:rsid w:val="005518CF"/>
    <w:rsid w:val="005518D0"/>
    <w:rsid w:val="005518E0"/>
    <w:rsid w:val="005518F5"/>
    <w:rsid w:val="0055191C"/>
    <w:rsid w:val="00551936"/>
    <w:rsid w:val="00551995"/>
    <w:rsid w:val="005519B5"/>
    <w:rsid w:val="00551A03"/>
    <w:rsid w:val="00551A11"/>
    <w:rsid w:val="00551A44"/>
    <w:rsid w:val="00551A60"/>
    <w:rsid w:val="00551A68"/>
    <w:rsid w:val="00551AC6"/>
    <w:rsid w:val="00551ACA"/>
    <w:rsid w:val="00551AD4"/>
    <w:rsid w:val="00551B77"/>
    <w:rsid w:val="00551B78"/>
    <w:rsid w:val="00551B92"/>
    <w:rsid w:val="00551BAD"/>
    <w:rsid w:val="00551BB2"/>
    <w:rsid w:val="00551BDE"/>
    <w:rsid w:val="00551C18"/>
    <w:rsid w:val="00551C45"/>
    <w:rsid w:val="00551C72"/>
    <w:rsid w:val="00551C90"/>
    <w:rsid w:val="00551CAA"/>
    <w:rsid w:val="00551CAB"/>
    <w:rsid w:val="00551CC7"/>
    <w:rsid w:val="00551D12"/>
    <w:rsid w:val="00551D25"/>
    <w:rsid w:val="00551DC2"/>
    <w:rsid w:val="00551DCB"/>
    <w:rsid w:val="00551DED"/>
    <w:rsid w:val="00551E10"/>
    <w:rsid w:val="00551E50"/>
    <w:rsid w:val="00551E5D"/>
    <w:rsid w:val="00551E6D"/>
    <w:rsid w:val="00551E7A"/>
    <w:rsid w:val="00551E89"/>
    <w:rsid w:val="00551E8A"/>
    <w:rsid w:val="00551EFD"/>
    <w:rsid w:val="00551F1E"/>
    <w:rsid w:val="00551F32"/>
    <w:rsid w:val="00551F50"/>
    <w:rsid w:val="00551F66"/>
    <w:rsid w:val="00551F71"/>
    <w:rsid w:val="00551FF3"/>
    <w:rsid w:val="00551FF6"/>
    <w:rsid w:val="00552001"/>
    <w:rsid w:val="00552022"/>
    <w:rsid w:val="00552026"/>
    <w:rsid w:val="0055203B"/>
    <w:rsid w:val="0055207F"/>
    <w:rsid w:val="0055208D"/>
    <w:rsid w:val="005520B2"/>
    <w:rsid w:val="005520C5"/>
    <w:rsid w:val="005520C7"/>
    <w:rsid w:val="005520CB"/>
    <w:rsid w:val="005520ED"/>
    <w:rsid w:val="00552108"/>
    <w:rsid w:val="00552111"/>
    <w:rsid w:val="0055211B"/>
    <w:rsid w:val="0055212A"/>
    <w:rsid w:val="00552140"/>
    <w:rsid w:val="00552144"/>
    <w:rsid w:val="0055219C"/>
    <w:rsid w:val="005521A9"/>
    <w:rsid w:val="00552215"/>
    <w:rsid w:val="00552265"/>
    <w:rsid w:val="00552280"/>
    <w:rsid w:val="0055229E"/>
    <w:rsid w:val="005522B4"/>
    <w:rsid w:val="005522B6"/>
    <w:rsid w:val="0055233C"/>
    <w:rsid w:val="00552390"/>
    <w:rsid w:val="005523F2"/>
    <w:rsid w:val="00552419"/>
    <w:rsid w:val="00552440"/>
    <w:rsid w:val="0055245F"/>
    <w:rsid w:val="00552460"/>
    <w:rsid w:val="00552492"/>
    <w:rsid w:val="005524DB"/>
    <w:rsid w:val="00552514"/>
    <w:rsid w:val="0055251E"/>
    <w:rsid w:val="0055252B"/>
    <w:rsid w:val="0055255C"/>
    <w:rsid w:val="0055259D"/>
    <w:rsid w:val="005525CA"/>
    <w:rsid w:val="005525FA"/>
    <w:rsid w:val="00552603"/>
    <w:rsid w:val="0055260B"/>
    <w:rsid w:val="0055261B"/>
    <w:rsid w:val="0055261F"/>
    <w:rsid w:val="00552654"/>
    <w:rsid w:val="0055266B"/>
    <w:rsid w:val="005526A7"/>
    <w:rsid w:val="005526AB"/>
    <w:rsid w:val="005526B1"/>
    <w:rsid w:val="005526EA"/>
    <w:rsid w:val="005526F4"/>
    <w:rsid w:val="00552751"/>
    <w:rsid w:val="005527D2"/>
    <w:rsid w:val="005527FC"/>
    <w:rsid w:val="0055283E"/>
    <w:rsid w:val="0055285C"/>
    <w:rsid w:val="00552873"/>
    <w:rsid w:val="005528D4"/>
    <w:rsid w:val="005528F6"/>
    <w:rsid w:val="005528FB"/>
    <w:rsid w:val="00552917"/>
    <w:rsid w:val="0055291E"/>
    <w:rsid w:val="00552953"/>
    <w:rsid w:val="0055295D"/>
    <w:rsid w:val="00552970"/>
    <w:rsid w:val="00552980"/>
    <w:rsid w:val="00552A0C"/>
    <w:rsid w:val="00552A0D"/>
    <w:rsid w:val="00552A30"/>
    <w:rsid w:val="00552AB7"/>
    <w:rsid w:val="00552AC4"/>
    <w:rsid w:val="00552ACC"/>
    <w:rsid w:val="00552AD6"/>
    <w:rsid w:val="00552AE2"/>
    <w:rsid w:val="00552B2D"/>
    <w:rsid w:val="00552B4E"/>
    <w:rsid w:val="00552B5C"/>
    <w:rsid w:val="00552B7F"/>
    <w:rsid w:val="00552BB4"/>
    <w:rsid w:val="00552BBF"/>
    <w:rsid w:val="00552BDE"/>
    <w:rsid w:val="00552C01"/>
    <w:rsid w:val="00552C08"/>
    <w:rsid w:val="00552C0C"/>
    <w:rsid w:val="00552C55"/>
    <w:rsid w:val="00552C97"/>
    <w:rsid w:val="00552CB6"/>
    <w:rsid w:val="00552CD3"/>
    <w:rsid w:val="00552CDF"/>
    <w:rsid w:val="00552CF4"/>
    <w:rsid w:val="00552D2C"/>
    <w:rsid w:val="00552D5D"/>
    <w:rsid w:val="00552D6F"/>
    <w:rsid w:val="00552D77"/>
    <w:rsid w:val="00552E08"/>
    <w:rsid w:val="00552E0E"/>
    <w:rsid w:val="00552E1A"/>
    <w:rsid w:val="00552E1C"/>
    <w:rsid w:val="00552E24"/>
    <w:rsid w:val="00552E90"/>
    <w:rsid w:val="00552E9B"/>
    <w:rsid w:val="00552EA4"/>
    <w:rsid w:val="00552EA7"/>
    <w:rsid w:val="00552EEE"/>
    <w:rsid w:val="00552EF1"/>
    <w:rsid w:val="00552F21"/>
    <w:rsid w:val="00552F3F"/>
    <w:rsid w:val="00552F8B"/>
    <w:rsid w:val="00552FD8"/>
    <w:rsid w:val="00552FE5"/>
    <w:rsid w:val="0055300F"/>
    <w:rsid w:val="00553017"/>
    <w:rsid w:val="00553048"/>
    <w:rsid w:val="00553069"/>
    <w:rsid w:val="0055306D"/>
    <w:rsid w:val="00553095"/>
    <w:rsid w:val="005530B2"/>
    <w:rsid w:val="00553161"/>
    <w:rsid w:val="00553168"/>
    <w:rsid w:val="0055316C"/>
    <w:rsid w:val="0055316E"/>
    <w:rsid w:val="005531A9"/>
    <w:rsid w:val="005531C7"/>
    <w:rsid w:val="005531EC"/>
    <w:rsid w:val="00553220"/>
    <w:rsid w:val="0055323B"/>
    <w:rsid w:val="005532A5"/>
    <w:rsid w:val="005532B0"/>
    <w:rsid w:val="005532D7"/>
    <w:rsid w:val="00553300"/>
    <w:rsid w:val="00553398"/>
    <w:rsid w:val="005533DB"/>
    <w:rsid w:val="005533DF"/>
    <w:rsid w:val="005533EE"/>
    <w:rsid w:val="0055341E"/>
    <w:rsid w:val="00553490"/>
    <w:rsid w:val="00553493"/>
    <w:rsid w:val="005534CF"/>
    <w:rsid w:val="005534D4"/>
    <w:rsid w:val="005534D9"/>
    <w:rsid w:val="005534E3"/>
    <w:rsid w:val="005534EA"/>
    <w:rsid w:val="0055353F"/>
    <w:rsid w:val="00553595"/>
    <w:rsid w:val="00553621"/>
    <w:rsid w:val="00553626"/>
    <w:rsid w:val="00553669"/>
    <w:rsid w:val="00553684"/>
    <w:rsid w:val="005536AF"/>
    <w:rsid w:val="005536B8"/>
    <w:rsid w:val="005536C1"/>
    <w:rsid w:val="005536DB"/>
    <w:rsid w:val="005536E2"/>
    <w:rsid w:val="005536F3"/>
    <w:rsid w:val="0055372C"/>
    <w:rsid w:val="00553765"/>
    <w:rsid w:val="0055379C"/>
    <w:rsid w:val="005537E7"/>
    <w:rsid w:val="00553816"/>
    <w:rsid w:val="00553846"/>
    <w:rsid w:val="00553851"/>
    <w:rsid w:val="0055388F"/>
    <w:rsid w:val="005538C8"/>
    <w:rsid w:val="00553910"/>
    <w:rsid w:val="0055399E"/>
    <w:rsid w:val="0055399F"/>
    <w:rsid w:val="005539FC"/>
    <w:rsid w:val="00553A12"/>
    <w:rsid w:val="00553A4E"/>
    <w:rsid w:val="00553AAB"/>
    <w:rsid w:val="00553AAF"/>
    <w:rsid w:val="00553AC3"/>
    <w:rsid w:val="00553AC5"/>
    <w:rsid w:val="00553AF1"/>
    <w:rsid w:val="00553AF9"/>
    <w:rsid w:val="00553B0A"/>
    <w:rsid w:val="00553B40"/>
    <w:rsid w:val="00553B56"/>
    <w:rsid w:val="00553B5F"/>
    <w:rsid w:val="00553B6B"/>
    <w:rsid w:val="00553BCA"/>
    <w:rsid w:val="00553BDD"/>
    <w:rsid w:val="00553BF5"/>
    <w:rsid w:val="00553BF6"/>
    <w:rsid w:val="00553C09"/>
    <w:rsid w:val="00553C58"/>
    <w:rsid w:val="00553C7B"/>
    <w:rsid w:val="00553CC4"/>
    <w:rsid w:val="00553D02"/>
    <w:rsid w:val="00553D21"/>
    <w:rsid w:val="00553D8A"/>
    <w:rsid w:val="00553D9E"/>
    <w:rsid w:val="00553DA9"/>
    <w:rsid w:val="00553DEB"/>
    <w:rsid w:val="00553DF3"/>
    <w:rsid w:val="00553DF6"/>
    <w:rsid w:val="00553E05"/>
    <w:rsid w:val="00553E47"/>
    <w:rsid w:val="00553E53"/>
    <w:rsid w:val="00553EB5"/>
    <w:rsid w:val="00553F47"/>
    <w:rsid w:val="00553F5D"/>
    <w:rsid w:val="00553FF3"/>
    <w:rsid w:val="0055403C"/>
    <w:rsid w:val="00554068"/>
    <w:rsid w:val="00554069"/>
    <w:rsid w:val="00554074"/>
    <w:rsid w:val="005540A8"/>
    <w:rsid w:val="005540E7"/>
    <w:rsid w:val="005540FA"/>
    <w:rsid w:val="0055412E"/>
    <w:rsid w:val="0055413F"/>
    <w:rsid w:val="0055416E"/>
    <w:rsid w:val="0055419C"/>
    <w:rsid w:val="005541B8"/>
    <w:rsid w:val="005541E1"/>
    <w:rsid w:val="00554203"/>
    <w:rsid w:val="00554219"/>
    <w:rsid w:val="00554226"/>
    <w:rsid w:val="00554233"/>
    <w:rsid w:val="00554287"/>
    <w:rsid w:val="005542AD"/>
    <w:rsid w:val="005542E9"/>
    <w:rsid w:val="00554332"/>
    <w:rsid w:val="0055434C"/>
    <w:rsid w:val="0055436F"/>
    <w:rsid w:val="005543A6"/>
    <w:rsid w:val="005543A7"/>
    <w:rsid w:val="005543BC"/>
    <w:rsid w:val="005543C5"/>
    <w:rsid w:val="005543FD"/>
    <w:rsid w:val="005543FF"/>
    <w:rsid w:val="00554414"/>
    <w:rsid w:val="00554425"/>
    <w:rsid w:val="00554433"/>
    <w:rsid w:val="00554453"/>
    <w:rsid w:val="00554454"/>
    <w:rsid w:val="00554482"/>
    <w:rsid w:val="005544A5"/>
    <w:rsid w:val="005544B3"/>
    <w:rsid w:val="005544C0"/>
    <w:rsid w:val="005544CD"/>
    <w:rsid w:val="005544D1"/>
    <w:rsid w:val="005544EF"/>
    <w:rsid w:val="005544FC"/>
    <w:rsid w:val="00554508"/>
    <w:rsid w:val="00554528"/>
    <w:rsid w:val="0055452A"/>
    <w:rsid w:val="00554556"/>
    <w:rsid w:val="00554566"/>
    <w:rsid w:val="00554578"/>
    <w:rsid w:val="0055459C"/>
    <w:rsid w:val="005545DA"/>
    <w:rsid w:val="005545EE"/>
    <w:rsid w:val="005545EF"/>
    <w:rsid w:val="005545F9"/>
    <w:rsid w:val="00554654"/>
    <w:rsid w:val="005546C3"/>
    <w:rsid w:val="00554704"/>
    <w:rsid w:val="0055474E"/>
    <w:rsid w:val="0055478B"/>
    <w:rsid w:val="00554863"/>
    <w:rsid w:val="00554864"/>
    <w:rsid w:val="00554885"/>
    <w:rsid w:val="005548CF"/>
    <w:rsid w:val="005548D5"/>
    <w:rsid w:val="005548F0"/>
    <w:rsid w:val="00554911"/>
    <w:rsid w:val="005549A8"/>
    <w:rsid w:val="00554A06"/>
    <w:rsid w:val="00554A1A"/>
    <w:rsid w:val="00554A63"/>
    <w:rsid w:val="00554A6E"/>
    <w:rsid w:val="00554A96"/>
    <w:rsid w:val="00554AA5"/>
    <w:rsid w:val="00554B05"/>
    <w:rsid w:val="00554B31"/>
    <w:rsid w:val="00554BF3"/>
    <w:rsid w:val="00554C03"/>
    <w:rsid w:val="00554C40"/>
    <w:rsid w:val="00554C46"/>
    <w:rsid w:val="00554C58"/>
    <w:rsid w:val="00554C64"/>
    <w:rsid w:val="00554CD9"/>
    <w:rsid w:val="00554CE8"/>
    <w:rsid w:val="00554D10"/>
    <w:rsid w:val="00554D70"/>
    <w:rsid w:val="00554DA0"/>
    <w:rsid w:val="00554DB0"/>
    <w:rsid w:val="00554E01"/>
    <w:rsid w:val="00554E3D"/>
    <w:rsid w:val="00554EC5"/>
    <w:rsid w:val="00554EE7"/>
    <w:rsid w:val="00554F27"/>
    <w:rsid w:val="00554F51"/>
    <w:rsid w:val="00554F5A"/>
    <w:rsid w:val="00554F6A"/>
    <w:rsid w:val="00554F7F"/>
    <w:rsid w:val="00554F82"/>
    <w:rsid w:val="00554F85"/>
    <w:rsid w:val="00554FA2"/>
    <w:rsid w:val="00554FA4"/>
    <w:rsid w:val="00554FAA"/>
    <w:rsid w:val="00554FD0"/>
    <w:rsid w:val="00555071"/>
    <w:rsid w:val="005550A2"/>
    <w:rsid w:val="005550B2"/>
    <w:rsid w:val="00555100"/>
    <w:rsid w:val="0055516C"/>
    <w:rsid w:val="00555180"/>
    <w:rsid w:val="005551D0"/>
    <w:rsid w:val="0055520C"/>
    <w:rsid w:val="0055522D"/>
    <w:rsid w:val="00555256"/>
    <w:rsid w:val="0055526C"/>
    <w:rsid w:val="0055526D"/>
    <w:rsid w:val="00555321"/>
    <w:rsid w:val="0055533D"/>
    <w:rsid w:val="0055537A"/>
    <w:rsid w:val="00555384"/>
    <w:rsid w:val="005553B0"/>
    <w:rsid w:val="005553C6"/>
    <w:rsid w:val="005553D5"/>
    <w:rsid w:val="005553D8"/>
    <w:rsid w:val="005553EF"/>
    <w:rsid w:val="0055540E"/>
    <w:rsid w:val="00555465"/>
    <w:rsid w:val="00555468"/>
    <w:rsid w:val="00555495"/>
    <w:rsid w:val="005554AA"/>
    <w:rsid w:val="0055551B"/>
    <w:rsid w:val="00555567"/>
    <w:rsid w:val="00555585"/>
    <w:rsid w:val="00555593"/>
    <w:rsid w:val="0055559A"/>
    <w:rsid w:val="005555AB"/>
    <w:rsid w:val="005555C8"/>
    <w:rsid w:val="00555600"/>
    <w:rsid w:val="00555601"/>
    <w:rsid w:val="00555647"/>
    <w:rsid w:val="0055566A"/>
    <w:rsid w:val="00555671"/>
    <w:rsid w:val="005556D3"/>
    <w:rsid w:val="005556FA"/>
    <w:rsid w:val="00555700"/>
    <w:rsid w:val="0055572F"/>
    <w:rsid w:val="00555762"/>
    <w:rsid w:val="0055578C"/>
    <w:rsid w:val="0055579A"/>
    <w:rsid w:val="005557B5"/>
    <w:rsid w:val="005557C0"/>
    <w:rsid w:val="005557CC"/>
    <w:rsid w:val="005557E6"/>
    <w:rsid w:val="0055580C"/>
    <w:rsid w:val="0055580E"/>
    <w:rsid w:val="00555814"/>
    <w:rsid w:val="00555828"/>
    <w:rsid w:val="0055585C"/>
    <w:rsid w:val="00555862"/>
    <w:rsid w:val="0055586B"/>
    <w:rsid w:val="00555870"/>
    <w:rsid w:val="0055587F"/>
    <w:rsid w:val="005558DB"/>
    <w:rsid w:val="005558E7"/>
    <w:rsid w:val="0055591B"/>
    <w:rsid w:val="00555951"/>
    <w:rsid w:val="00555955"/>
    <w:rsid w:val="005559A6"/>
    <w:rsid w:val="005559CD"/>
    <w:rsid w:val="005559DE"/>
    <w:rsid w:val="005559E0"/>
    <w:rsid w:val="00555A08"/>
    <w:rsid w:val="00555A14"/>
    <w:rsid w:val="00555A31"/>
    <w:rsid w:val="00555A4E"/>
    <w:rsid w:val="00555A5C"/>
    <w:rsid w:val="00555AC2"/>
    <w:rsid w:val="00555B6A"/>
    <w:rsid w:val="00555B9C"/>
    <w:rsid w:val="00555BC1"/>
    <w:rsid w:val="00555BCD"/>
    <w:rsid w:val="00555BD7"/>
    <w:rsid w:val="00555BE4"/>
    <w:rsid w:val="00555C3D"/>
    <w:rsid w:val="00555C3F"/>
    <w:rsid w:val="00555C53"/>
    <w:rsid w:val="00555C96"/>
    <w:rsid w:val="00555CC0"/>
    <w:rsid w:val="00555CDF"/>
    <w:rsid w:val="00555CF9"/>
    <w:rsid w:val="00555DA2"/>
    <w:rsid w:val="00555DA6"/>
    <w:rsid w:val="00555DB2"/>
    <w:rsid w:val="00555DB9"/>
    <w:rsid w:val="00555DC0"/>
    <w:rsid w:val="00555DD2"/>
    <w:rsid w:val="00555DDA"/>
    <w:rsid w:val="00555E02"/>
    <w:rsid w:val="00555E09"/>
    <w:rsid w:val="00555E0E"/>
    <w:rsid w:val="00555E1D"/>
    <w:rsid w:val="00555E50"/>
    <w:rsid w:val="00555E75"/>
    <w:rsid w:val="00555E88"/>
    <w:rsid w:val="00555EA8"/>
    <w:rsid w:val="00555EAC"/>
    <w:rsid w:val="00555F2F"/>
    <w:rsid w:val="00555F47"/>
    <w:rsid w:val="00555F71"/>
    <w:rsid w:val="00555FD0"/>
    <w:rsid w:val="00555FD4"/>
    <w:rsid w:val="00555FFC"/>
    <w:rsid w:val="00556032"/>
    <w:rsid w:val="00556044"/>
    <w:rsid w:val="0055604F"/>
    <w:rsid w:val="00556075"/>
    <w:rsid w:val="0055608F"/>
    <w:rsid w:val="00556090"/>
    <w:rsid w:val="00556093"/>
    <w:rsid w:val="005560D5"/>
    <w:rsid w:val="00556152"/>
    <w:rsid w:val="00556188"/>
    <w:rsid w:val="005561B0"/>
    <w:rsid w:val="005561FC"/>
    <w:rsid w:val="00556259"/>
    <w:rsid w:val="0055629F"/>
    <w:rsid w:val="005562AE"/>
    <w:rsid w:val="005562DB"/>
    <w:rsid w:val="00556329"/>
    <w:rsid w:val="00556355"/>
    <w:rsid w:val="00556362"/>
    <w:rsid w:val="0055636A"/>
    <w:rsid w:val="0055637D"/>
    <w:rsid w:val="005563C1"/>
    <w:rsid w:val="005563C5"/>
    <w:rsid w:val="00556404"/>
    <w:rsid w:val="00556418"/>
    <w:rsid w:val="0055643B"/>
    <w:rsid w:val="00556470"/>
    <w:rsid w:val="005564AA"/>
    <w:rsid w:val="005564C9"/>
    <w:rsid w:val="00556551"/>
    <w:rsid w:val="005565A2"/>
    <w:rsid w:val="005565BC"/>
    <w:rsid w:val="005565BD"/>
    <w:rsid w:val="005565CC"/>
    <w:rsid w:val="005565FA"/>
    <w:rsid w:val="0055665F"/>
    <w:rsid w:val="0055667C"/>
    <w:rsid w:val="00556684"/>
    <w:rsid w:val="00556693"/>
    <w:rsid w:val="0055669C"/>
    <w:rsid w:val="005566DF"/>
    <w:rsid w:val="005566E7"/>
    <w:rsid w:val="005566F2"/>
    <w:rsid w:val="00556711"/>
    <w:rsid w:val="0055674B"/>
    <w:rsid w:val="00556766"/>
    <w:rsid w:val="00556780"/>
    <w:rsid w:val="005567AC"/>
    <w:rsid w:val="005567D3"/>
    <w:rsid w:val="005567E5"/>
    <w:rsid w:val="00556815"/>
    <w:rsid w:val="00556820"/>
    <w:rsid w:val="00556835"/>
    <w:rsid w:val="0055683E"/>
    <w:rsid w:val="0055688F"/>
    <w:rsid w:val="005568A3"/>
    <w:rsid w:val="005568A4"/>
    <w:rsid w:val="005568AC"/>
    <w:rsid w:val="0055690F"/>
    <w:rsid w:val="00556911"/>
    <w:rsid w:val="00556935"/>
    <w:rsid w:val="00556945"/>
    <w:rsid w:val="0055698E"/>
    <w:rsid w:val="005569BC"/>
    <w:rsid w:val="005569E0"/>
    <w:rsid w:val="005569E7"/>
    <w:rsid w:val="00556A11"/>
    <w:rsid w:val="00556A15"/>
    <w:rsid w:val="00556A44"/>
    <w:rsid w:val="00556A4E"/>
    <w:rsid w:val="00556AC9"/>
    <w:rsid w:val="00556ACF"/>
    <w:rsid w:val="00556AE6"/>
    <w:rsid w:val="00556B03"/>
    <w:rsid w:val="00556B93"/>
    <w:rsid w:val="00556BB1"/>
    <w:rsid w:val="00556BCD"/>
    <w:rsid w:val="00556C11"/>
    <w:rsid w:val="00556C51"/>
    <w:rsid w:val="00556C76"/>
    <w:rsid w:val="00556C7E"/>
    <w:rsid w:val="00556C86"/>
    <w:rsid w:val="00556D07"/>
    <w:rsid w:val="00556D0A"/>
    <w:rsid w:val="00556D0B"/>
    <w:rsid w:val="00556D1D"/>
    <w:rsid w:val="00556D32"/>
    <w:rsid w:val="00556D3B"/>
    <w:rsid w:val="00556D3E"/>
    <w:rsid w:val="00556D76"/>
    <w:rsid w:val="00556DA1"/>
    <w:rsid w:val="00556DCE"/>
    <w:rsid w:val="00556DD7"/>
    <w:rsid w:val="00556DDC"/>
    <w:rsid w:val="00556E03"/>
    <w:rsid w:val="00556E28"/>
    <w:rsid w:val="00556E30"/>
    <w:rsid w:val="00556E5D"/>
    <w:rsid w:val="00556E67"/>
    <w:rsid w:val="00556E81"/>
    <w:rsid w:val="00556EA4"/>
    <w:rsid w:val="00556EAD"/>
    <w:rsid w:val="00556ECD"/>
    <w:rsid w:val="00556EE2"/>
    <w:rsid w:val="00556EEA"/>
    <w:rsid w:val="00556F51"/>
    <w:rsid w:val="00556F5B"/>
    <w:rsid w:val="00556F6A"/>
    <w:rsid w:val="00556F72"/>
    <w:rsid w:val="00556FA8"/>
    <w:rsid w:val="00556FC3"/>
    <w:rsid w:val="00556FEB"/>
    <w:rsid w:val="0055700A"/>
    <w:rsid w:val="00557026"/>
    <w:rsid w:val="00557030"/>
    <w:rsid w:val="00557069"/>
    <w:rsid w:val="005570A2"/>
    <w:rsid w:val="005570C9"/>
    <w:rsid w:val="005570E4"/>
    <w:rsid w:val="00557102"/>
    <w:rsid w:val="00557103"/>
    <w:rsid w:val="0055712F"/>
    <w:rsid w:val="00557162"/>
    <w:rsid w:val="00557172"/>
    <w:rsid w:val="0055717B"/>
    <w:rsid w:val="00557181"/>
    <w:rsid w:val="005571AC"/>
    <w:rsid w:val="005571B6"/>
    <w:rsid w:val="005571DA"/>
    <w:rsid w:val="00557262"/>
    <w:rsid w:val="0055726C"/>
    <w:rsid w:val="0055726F"/>
    <w:rsid w:val="005572C9"/>
    <w:rsid w:val="005572DF"/>
    <w:rsid w:val="005572E6"/>
    <w:rsid w:val="005572EB"/>
    <w:rsid w:val="005572F7"/>
    <w:rsid w:val="00557322"/>
    <w:rsid w:val="0055736B"/>
    <w:rsid w:val="0055738A"/>
    <w:rsid w:val="00557393"/>
    <w:rsid w:val="00557396"/>
    <w:rsid w:val="005573F0"/>
    <w:rsid w:val="005573FB"/>
    <w:rsid w:val="0055741D"/>
    <w:rsid w:val="0055743A"/>
    <w:rsid w:val="00557480"/>
    <w:rsid w:val="0055748A"/>
    <w:rsid w:val="005574A1"/>
    <w:rsid w:val="005574F2"/>
    <w:rsid w:val="005574FD"/>
    <w:rsid w:val="0055751A"/>
    <w:rsid w:val="00557544"/>
    <w:rsid w:val="00557569"/>
    <w:rsid w:val="0055759A"/>
    <w:rsid w:val="0055761D"/>
    <w:rsid w:val="00557646"/>
    <w:rsid w:val="00557651"/>
    <w:rsid w:val="00557673"/>
    <w:rsid w:val="00557688"/>
    <w:rsid w:val="005576A2"/>
    <w:rsid w:val="005576D7"/>
    <w:rsid w:val="00557753"/>
    <w:rsid w:val="00557760"/>
    <w:rsid w:val="00557771"/>
    <w:rsid w:val="005577B7"/>
    <w:rsid w:val="005577D7"/>
    <w:rsid w:val="005577F9"/>
    <w:rsid w:val="00557805"/>
    <w:rsid w:val="00557854"/>
    <w:rsid w:val="00557874"/>
    <w:rsid w:val="005578AA"/>
    <w:rsid w:val="00557963"/>
    <w:rsid w:val="00557971"/>
    <w:rsid w:val="00557999"/>
    <w:rsid w:val="005579DB"/>
    <w:rsid w:val="005579F2"/>
    <w:rsid w:val="00557A01"/>
    <w:rsid w:val="00557A02"/>
    <w:rsid w:val="00557A31"/>
    <w:rsid w:val="00557A5E"/>
    <w:rsid w:val="00557ADB"/>
    <w:rsid w:val="00557AED"/>
    <w:rsid w:val="00557AF0"/>
    <w:rsid w:val="00557B3B"/>
    <w:rsid w:val="00557B5D"/>
    <w:rsid w:val="00557B6D"/>
    <w:rsid w:val="00557B89"/>
    <w:rsid w:val="00557B98"/>
    <w:rsid w:val="00557B9E"/>
    <w:rsid w:val="00557BB8"/>
    <w:rsid w:val="00557BC3"/>
    <w:rsid w:val="00557BE3"/>
    <w:rsid w:val="00557C04"/>
    <w:rsid w:val="00557C16"/>
    <w:rsid w:val="00557C29"/>
    <w:rsid w:val="00557C32"/>
    <w:rsid w:val="00557C33"/>
    <w:rsid w:val="00557C41"/>
    <w:rsid w:val="00557C57"/>
    <w:rsid w:val="00557C63"/>
    <w:rsid w:val="00557C84"/>
    <w:rsid w:val="00557C8E"/>
    <w:rsid w:val="00557CD9"/>
    <w:rsid w:val="00557CDC"/>
    <w:rsid w:val="00557CF9"/>
    <w:rsid w:val="00557D14"/>
    <w:rsid w:val="00557D48"/>
    <w:rsid w:val="00557D5A"/>
    <w:rsid w:val="00557D69"/>
    <w:rsid w:val="00557DCD"/>
    <w:rsid w:val="00557DF5"/>
    <w:rsid w:val="00557E1F"/>
    <w:rsid w:val="00557E2C"/>
    <w:rsid w:val="00557E56"/>
    <w:rsid w:val="00557E5E"/>
    <w:rsid w:val="00557E68"/>
    <w:rsid w:val="00557E7D"/>
    <w:rsid w:val="00557E88"/>
    <w:rsid w:val="00557EAB"/>
    <w:rsid w:val="00557EC1"/>
    <w:rsid w:val="00557EFE"/>
    <w:rsid w:val="00557F18"/>
    <w:rsid w:val="00557F52"/>
    <w:rsid w:val="00557FBB"/>
    <w:rsid w:val="00557FF2"/>
    <w:rsid w:val="00557FF3"/>
    <w:rsid w:val="00560010"/>
    <w:rsid w:val="005600CB"/>
    <w:rsid w:val="00560148"/>
    <w:rsid w:val="00560160"/>
    <w:rsid w:val="0056016C"/>
    <w:rsid w:val="005601A5"/>
    <w:rsid w:val="005601C2"/>
    <w:rsid w:val="005601E2"/>
    <w:rsid w:val="00560234"/>
    <w:rsid w:val="00560261"/>
    <w:rsid w:val="0056027D"/>
    <w:rsid w:val="00560282"/>
    <w:rsid w:val="0056028C"/>
    <w:rsid w:val="00560290"/>
    <w:rsid w:val="005602CE"/>
    <w:rsid w:val="005602EE"/>
    <w:rsid w:val="00560314"/>
    <w:rsid w:val="00560321"/>
    <w:rsid w:val="00560336"/>
    <w:rsid w:val="00560339"/>
    <w:rsid w:val="00560343"/>
    <w:rsid w:val="0056035F"/>
    <w:rsid w:val="00560362"/>
    <w:rsid w:val="00560363"/>
    <w:rsid w:val="0056037E"/>
    <w:rsid w:val="005603AF"/>
    <w:rsid w:val="005603D9"/>
    <w:rsid w:val="005603FB"/>
    <w:rsid w:val="00560418"/>
    <w:rsid w:val="00560462"/>
    <w:rsid w:val="00560465"/>
    <w:rsid w:val="0056047A"/>
    <w:rsid w:val="005604BD"/>
    <w:rsid w:val="00560503"/>
    <w:rsid w:val="00560543"/>
    <w:rsid w:val="00560549"/>
    <w:rsid w:val="0056058C"/>
    <w:rsid w:val="005605B6"/>
    <w:rsid w:val="00560601"/>
    <w:rsid w:val="00560627"/>
    <w:rsid w:val="00560634"/>
    <w:rsid w:val="0056065F"/>
    <w:rsid w:val="00560665"/>
    <w:rsid w:val="005606BE"/>
    <w:rsid w:val="005606D8"/>
    <w:rsid w:val="005606E0"/>
    <w:rsid w:val="005606E9"/>
    <w:rsid w:val="005606F6"/>
    <w:rsid w:val="00560759"/>
    <w:rsid w:val="00560763"/>
    <w:rsid w:val="005607A3"/>
    <w:rsid w:val="005607A7"/>
    <w:rsid w:val="005607B9"/>
    <w:rsid w:val="005607BA"/>
    <w:rsid w:val="005607F8"/>
    <w:rsid w:val="00560839"/>
    <w:rsid w:val="0056085B"/>
    <w:rsid w:val="0056086A"/>
    <w:rsid w:val="00560886"/>
    <w:rsid w:val="005608B9"/>
    <w:rsid w:val="005608DC"/>
    <w:rsid w:val="005608E8"/>
    <w:rsid w:val="005608F3"/>
    <w:rsid w:val="00560975"/>
    <w:rsid w:val="00560988"/>
    <w:rsid w:val="00560998"/>
    <w:rsid w:val="005609CC"/>
    <w:rsid w:val="005609E9"/>
    <w:rsid w:val="00560A00"/>
    <w:rsid w:val="00560A01"/>
    <w:rsid w:val="00560A09"/>
    <w:rsid w:val="00560A22"/>
    <w:rsid w:val="00560A44"/>
    <w:rsid w:val="00560A8A"/>
    <w:rsid w:val="00560AB9"/>
    <w:rsid w:val="00560ADB"/>
    <w:rsid w:val="00560AE1"/>
    <w:rsid w:val="00560AF2"/>
    <w:rsid w:val="00560B0A"/>
    <w:rsid w:val="00560B20"/>
    <w:rsid w:val="00560B49"/>
    <w:rsid w:val="00560B56"/>
    <w:rsid w:val="00560B61"/>
    <w:rsid w:val="00560B99"/>
    <w:rsid w:val="00560BBD"/>
    <w:rsid w:val="00560BC5"/>
    <w:rsid w:val="00560BD0"/>
    <w:rsid w:val="00560BF5"/>
    <w:rsid w:val="00560BFD"/>
    <w:rsid w:val="00560CA9"/>
    <w:rsid w:val="00560CE1"/>
    <w:rsid w:val="00560CEF"/>
    <w:rsid w:val="00560D0E"/>
    <w:rsid w:val="00560D32"/>
    <w:rsid w:val="00560DB5"/>
    <w:rsid w:val="00560DCC"/>
    <w:rsid w:val="00560DF8"/>
    <w:rsid w:val="00560E2F"/>
    <w:rsid w:val="00560E46"/>
    <w:rsid w:val="00560E47"/>
    <w:rsid w:val="00560EC4"/>
    <w:rsid w:val="00560F10"/>
    <w:rsid w:val="00560F13"/>
    <w:rsid w:val="00560F20"/>
    <w:rsid w:val="00560F27"/>
    <w:rsid w:val="00560F8B"/>
    <w:rsid w:val="00560F8C"/>
    <w:rsid w:val="00560F91"/>
    <w:rsid w:val="00560FB6"/>
    <w:rsid w:val="00560FBC"/>
    <w:rsid w:val="00560FEC"/>
    <w:rsid w:val="00560FF6"/>
    <w:rsid w:val="0056100F"/>
    <w:rsid w:val="00561088"/>
    <w:rsid w:val="00561093"/>
    <w:rsid w:val="005610C2"/>
    <w:rsid w:val="005610C8"/>
    <w:rsid w:val="0056110A"/>
    <w:rsid w:val="00561113"/>
    <w:rsid w:val="00561115"/>
    <w:rsid w:val="00561117"/>
    <w:rsid w:val="00561119"/>
    <w:rsid w:val="00561120"/>
    <w:rsid w:val="00561172"/>
    <w:rsid w:val="00561178"/>
    <w:rsid w:val="0056118D"/>
    <w:rsid w:val="005611C5"/>
    <w:rsid w:val="005611C6"/>
    <w:rsid w:val="005611DA"/>
    <w:rsid w:val="005611FD"/>
    <w:rsid w:val="005612A2"/>
    <w:rsid w:val="005612B1"/>
    <w:rsid w:val="005612E3"/>
    <w:rsid w:val="00561301"/>
    <w:rsid w:val="00561345"/>
    <w:rsid w:val="0056135C"/>
    <w:rsid w:val="0056135E"/>
    <w:rsid w:val="00561394"/>
    <w:rsid w:val="005613A1"/>
    <w:rsid w:val="005613DF"/>
    <w:rsid w:val="005613F7"/>
    <w:rsid w:val="0056140F"/>
    <w:rsid w:val="0056143A"/>
    <w:rsid w:val="0056145E"/>
    <w:rsid w:val="00561471"/>
    <w:rsid w:val="00561493"/>
    <w:rsid w:val="005614B3"/>
    <w:rsid w:val="005614C2"/>
    <w:rsid w:val="005614F0"/>
    <w:rsid w:val="005614FC"/>
    <w:rsid w:val="005615BC"/>
    <w:rsid w:val="005615D2"/>
    <w:rsid w:val="005615EE"/>
    <w:rsid w:val="00561618"/>
    <w:rsid w:val="00561626"/>
    <w:rsid w:val="00561650"/>
    <w:rsid w:val="00561655"/>
    <w:rsid w:val="00561677"/>
    <w:rsid w:val="005616C8"/>
    <w:rsid w:val="005616D3"/>
    <w:rsid w:val="005616E0"/>
    <w:rsid w:val="005616F0"/>
    <w:rsid w:val="005616F7"/>
    <w:rsid w:val="00561760"/>
    <w:rsid w:val="0056177A"/>
    <w:rsid w:val="00561798"/>
    <w:rsid w:val="00561807"/>
    <w:rsid w:val="00561814"/>
    <w:rsid w:val="0056183B"/>
    <w:rsid w:val="00561885"/>
    <w:rsid w:val="005618A4"/>
    <w:rsid w:val="005618B0"/>
    <w:rsid w:val="005618C0"/>
    <w:rsid w:val="005618F1"/>
    <w:rsid w:val="005618F4"/>
    <w:rsid w:val="005618FE"/>
    <w:rsid w:val="00561923"/>
    <w:rsid w:val="00561936"/>
    <w:rsid w:val="00561998"/>
    <w:rsid w:val="005619ED"/>
    <w:rsid w:val="005619FF"/>
    <w:rsid w:val="00561A2A"/>
    <w:rsid w:val="00561A39"/>
    <w:rsid w:val="00561A46"/>
    <w:rsid w:val="00561A4E"/>
    <w:rsid w:val="00561A50"/>
    <w:rsid w:val="00561AB9"/>
    <w:rsid w:val="00561ADD"/>
    <w:rsid w:val="00561AF1"/>
    <w:rsid w:val="00561AFD"/>
    <w:rsid w:val="00561B27"/>
    <w:rsid w:val="00561B6B"/>
    <w:rsid w:val="00561B7E"/>
    <w:rsid w:val="00561B89"/>
    <w:rsid w:val="00561B99"/>
    <w:rsid w:val="00561BA2"/>
    <w:rsid w:val="00561BD4"/>
    <w:rsid w:val="00561BD5"/>
    <w:rsid w:val="00561BEE"/>
    <w:rsid w:val="00561C05"/>
    <w:rsid w:val="00561C34"/>
    <w:rsid w:val="00561C52"/>
    <w:rsid w:val="00561C54"/>
    <w:rsid w:val="00561CB5"/>
    <w:rsid w:val="00561D01"/>
    <w:rsid w:val="00561D66"/>
    <w:rsid w:val="00561D6D"/>
    <w:rsid w:val="00561D81"/>
    <w:rsid w:val="00561D90"/>
    <w:rsid w:val="00561D91"/>
    <w:rsid w:val="00561DAE"/>
    <w:rsid w:val="00561E0C"/>
    <w:rsid w:val="00561E22"/>
    <w:rsid w:val="00561E5F"/>
    <w:rsid w:val="00561E64"/>
    <w:rsid w:val="00561E8F"/>
    <w:rsid w:val="00561EEC"/>
    <w:rsid w:val="00561F31"/>
    <w:rsid w:val="00561F43"/>
    <w:rsid w:val="00561F69"/>
    <w:rsid w:val="00561F72"/>
    <w:rsid w:val="00561F73"/>
    <w:rsid w:val="00561FB6"/>
    <w:rsid w:val="00561FD5"/>
    <w:rsid w:val="00561FDE"/>
    <w:rsid w:val="00561FFD"/>
    <w:rsid w:val="00562029"/>
    <w:rsid w:val="0056202A"/>
    <w:rsid w:val="00562041"/>
    <w:rsid w:val="0056206F"/>
    <w:rsid w:val="00562072"/>
    <w:rsid w:val="0056208F"/>
    <w:rsid w:val="005620D5"/>
    <w:rsid w:val="005620FE"/>
    <w:rsid w:val="0056211B"/>
    <w:rsid w:val="0056211F"/>
    <w:rsid w:val="00562159"/>
    <w:rsid w:val="0056215F"/>
    <w:rsid w:val="00562168"/>
    <w:rsid w:val="0056216A"/>
    <w:rsid w:val="0056218A"/>
    <w:rsid w:val="0056218B"/>
    <w:rsid w:val="0056218F"/>
    <w:rsid w:val="005621A2"/>
    <w:rsid w:val="005621FE"/>
    <w:rsid w:val="00562267"/>
    <w:rsid w:val="005622C2"/>
    <w:rsid w:val="0056233C"/>
    <w:rsid w:val="0056234F"/>
    <w:rsid w:val="00562355"/>
    <w:rsid w:val="005623AC"/>
    <w:rsid w:val="005623BB"/>
    <w:rsid w:val="005623D5"/>
    <w:rsid w:val="005623F8"/>
    <w:rsid w:val="00562416"/>
    <w:rsid w:val="0056241D"/>
    <w:rsid w:val="0056246B"/>
    <w:rsid w:val="00562480"/>
    <w:rsid w:val="005624AF"/>
    <w:rsid w:val="0056252B"/>
    <w:rsid w:val="00562531"/>
    <w:rsid w:val="0056253E"/>
    <w:rsid w:val="00562557"/>
    <w:rsid w:val="00562592"/>
    <w:rsid w:val="00562595"/>
    <w:rsid w:val="005625A1"/>
    <w:rsid w:val="005625EB"/>
    <w:rsid w:val="0056260C"/>
    <w:rsid w:val="00562613"/>
    <w:rsid w:val="00562623"/>
    <w:rsid w:val="00562636"/>
    <w:rsid w:val="00562670"/>
    <w:rsid w:val="005626A9"/>
    <w:rsid w:val="005626DE"/>
    <w:rsid w:val="00562732"/>
    <w:rsid w:val="00562780"/>
    <w:rsid w:val="005627A5"/>
    <w:rsid w:val="005627AF"/>
    <w:rsid w:val="005627B0"/>
    <w:rsid w:val="005627E8"/>
    <w:rsid w:val="005627FC"/>
    <w:rsid w:val="0056285E"/>
    <w:rsid w:val="0056285F"/>
    <w:rsid w:val="005628E8"/>
    <w:rsid w:val="0056290E"/>
    <w:rsid w:val="00562954"/>
    <w:rsid w:val="00562964"/>
    <w:rsid w:val="00562978"/>
    <w:rsid w:val="005629A1"/>
    <w:rsid w:val="00562A21"/>
    <w:rsid w:val="00562A40"/>
    <w:rsid w:val="00562A7D"/>
    <w:rsid w:val="00562AAB"/>
    <w:rsid w:val="00562ABA"/>
    <w:rsid w:val="00562AC2"/>
    <w:rsid w:val="00562AD5"/>
    <w:rsid w:val="00562B06"/>
    <w:rsid w:val="00562B2E"/>
    <w:rsid w:val="00562B3B"/>
    <w:rsid w:val="00562B3C"/>
    <w:rsid w:val="00562B57"/>
    <w:rsid w:val="00562B5A"/>
    <w:rsid w:val="00562B5B"/>
    <w:rsid w:val="00562B75"/>
    <w:rsid w:val="00562B8D"/>
    <w:rsid w:val="00562BDB"/>
    <w:rsid w:val="00562C03"/>
    <w:rsid w:val="00562CB6"/>
    <w:rsid w:val="00562CC0"/>
    <w:rsid w:val="00562CCE"/>
    <w:rsid w:val="00562CEC"/>
    <w:rsid w:val="00562CFE"/>
    <w:rsid w:val="00562D41"/>
    <w:rsid w:val="00562D66"/>
    <w:rsid w:val="00562D9C"/>
    <w:rsid w:val="00562DB6"/>
    <w:rsid w:val="00562E08"/>
    <w:rsid w:val="00562E33"/>
    <w:rsid w:val="00562E64"/>
    <w:rsid w:val="00562E70"/>
    <w:rsid w:val="00562EC1"/>
    <w:rsid w:val="00562F31"/>
    <w:rsid w:val="00562F53"/>
    <w:rsid w:val="00562F58"/>
    <w:rsid w:val="00562F5D"/>
    <w:rsid w:val="00562F6F"/>
    <w:rsid w:val="00562FA9"/>
    <w:rsid w:val="00562FAC"/>
    <w:rsid w:val="00562FCE"/>
    <w:rsid w:val="00562FE1"/>
    <w:rsid w:val="00563006"/>
    <w:rsid w:val="00563014"/>
    <w:rsid w:val="00563030"/>
    <w:rsid w:val="0056303A"/>
    <w:rsid w:val="00563049"/>
    <w:rsid w:val="00563079"/>
    <w:rsid w:val="005630D0"/>
    <w:rsid w:val="005630EF"/>
    <w:rsid w:val="00563150"/>
    <w:rsid w:val="00563160"/>
    <w:rsid w:val="005631CD"/>
    <w:rsid w:val="00563205"/>
    <w:rsid w:val="00563208"/>
    <w:rsid w:val="0056321C"/>
    <w:rsid w:val="00563255"/>
    <w:rsid w:val="0056326E"/>
    <w:rsid w:val="0056328A"/>
    <w:rsid w:val="0056329E"/>
    <w:rsid w:val="005632A0"/>
    <w:rsid w:val="005632AA"/>
    <w:rsid w:val="005632B7"/>
    <w:rsid w:val="005632F3"/>
    <w:rsid w:val="0056330C"/>
    <w:rsid w:val="0056330D"/>
    <w:rsid w:val="0056332A"/>
    <w:rsid w:val="0056336F"/>
    <w:rsid w:val="00563386"/>
    <w:rsid w:val="005633AB"/>
    <w:rsid w:val="005633B3"/>
    <w:rsid w:val="005633C3"/>
    <w:rsid w:val="005633E1"/>
    <w:rsid w:val="005633E6"/>
    <w:rsid w:val="005633F2"/>
    <w:rsid w:val="005633F4"/>
    <w:rsid w:val="0056340B"/>
    <w:rsid w:val="0056341A"/>
    <w:rsid w:val="00563432"/>
    <w:rsid w:val="00563437"/>
    <w:rsid w:val="00563456"/>
    <w:rsid w:val="00563473"/>
    <w:rsid w:val="005634D9"/>
    <w:rsid w:val="0056350E"/>
    <w:rsid w:val="00563530"/>
    <w:rsid w:val="0056356D"/>
    <w:rsid w:val="00563580"/>
    <w:rsid w:val="005635A3"/>
    <w:rsid w:val="005635EE"/>
    <w:rsid w:val="00563610"/>
    <w:rsid w:val="0056361A"/>
    <w:rsid w:val="00563620"/>
    <w:rsid w:val="00563641"/>
    <w:rsid w:val="00563651"/>
    <w:rsid w:val="00563677"/>
    <w:rsid w:val="00563688"/>
    <w:rsid w:val="0056370C"/>
    <w:rsid w:val="00563721"/>
    <w:rsid w:val="00563723"/>
    <w:rsid w:val="00563741"/>
    <w:rsid w:val="0056376F"/>
    <w:rsid w:val="00563795"/>
    <w:rsid w:val="005637C1"/>
    <w:rsid w:val="0056384F"/>
    <w:rsid w:val="00563854"/>
    <w:rsid w:val="00563861"/>
    <w:rsid w:val="00563886"/>
    <w:rsid w:val="0056388E"/>
    <w:rsid w:val="00563890"/>
    <w:rsid w:val="005638E5"/>
    <w:rsid w:val="0056391F"/>
    <w:rsid w:val="00563927"/>
    <w:rsid w:val="00563932"/>
    <w:rsid w:val="0056393B"/>
    <w:rsid w:val="00563944"/>
    <w:rsid w:val="00563945"/>
    <w:rsid w:val="0056394D"/>
    <w:rsid w:val="00563972"/>
    <w:rsid w:val="00563985"/>
    <w:rsid w:val="00563995"/>
    <w:rsid w:val="005639DB"/>
    <w:rsid w:val="005639F1"/>
    <w:rsid w:val="005639FB"/>
    <w:rsid w:val="00563A00"/>
    <w:rsid w:val="00563A22"/>
    <w:rsid w:val="00563A2E"/>
    <w:rsid w:val="00563A45"/>
    <w:rsid w:val="00563A47"/>
    <w:rsid w:val="00563A6C"/>
    <w:rsid w:val="00563A8A"/>
    <w:rsid w:val="00563A91"/>
    <w:rsid w:val="00563AB0"/>
    <w:rsid w:val="00563AF9"/>
    <w:rsid w:val="00563B7C"/>
    <w:rsid w:val="00563BD8"/>
    <w:rsid w:val="00563C07"/>
    <w:rsid w:val="00563C1B"/>
    <w:rsid w:val="00563C25"/>
    <w:rsid w:val="00563C6F"/>
    <w:rsid w:val="00563CE1"/>
    <w:rsid w:val="00563CFF"/>
    <w:rsid w:val="00563D04"/>
    <w:rsid w:val="00563D15"/>
    <w:rsid w:val="00563D1D"/>
    <w:rsid w:val="00563D41"/>
    <w:rsid w:val="00563D4F"/>
    <w:rsid w:val="00563D76"/>
    <w:rsid w:val="00563D95"/>
    <w:rsid w:val="00563DAA"/>
    <w:rsid w:val="00563DEE"/>
    <w:rsid w:val="00563DFE"/>
    <w:rsid w:val="00563E07"/>
    <w:rsid w:val="00563E47"/>
    <w:rsid w:val="00563E5C"/>
    <w:rsid w:val="00563E77"/>
    <w:rsid w:val="00563E89"/>
    <w:rsid w:val="00563EC4"/>
    <w:rsid w:val="00563F89"/>
    <w:rsid w:val="00563FC9"/>
    <w:rsid w:val="00563FE4"/>
    <w:rsid w:val="00563FFF"/>
    <w:rsid w:val="0056402D"/>
    <w:rsid w:val="00564061"/>
    <w:rsid w:val="00564070"/>
    <w:rsid w:val="005640B3"/>
    <w:rsid w:val="005640C3"/>
    <w:rsid w:val="005640FE"/>
    <w:rsid w:val="00564101"/>
    <w:rsid w:val="00564107"/>
    <w:rsid w:val="00564110"/>
    <w:rsid w:val="00564135"/>
    <w:rsid w:val="00564187"/>
    <w:rsid w:val="0056419B"/>
    <w:rsid w:val="005641A2"/>
    <w:rsid w:val="005641BF"/>
    <w:rsid w:val="005641F4"/>
    <w:rsid w:val="005641FC"/>
    <w:rsid w:val="0056422D"/>
    <w:rsid w:val="0056422E"/>
    <w:rsid w:val="00564245"/>
    <w:rsid w:val="00564256"/>
    <w:rsid w:val="00564267"/>
    <w:rsid w:val="00564270"/>
    <w:rsid w:val="00564289"/>
    <w:rsid w:val="0056428F"/>
    <w:rsid w:val="005642A8"/>
    <w:rsid w:val="005642AA"/>
    <w:rsid w:val="005642C9"/>
    <w:rsid w:val="005642E8"/>
    <w:rsid w:val="005642F6"/>
    <w:rsid w:val="0056433B"/>
    <w:rsid w:val="00564363"/>
    <w:rsid w:val="00564385"/>
    <w:rsid w:val="005643B0"/>
    <w:rsid w:val="00564404"/>
    <w:rsid w:val="00564432"/>
    <w:rsid w:val="0056443E"/>
    <w:rsid w:val="00564458"/>
    <w:rsid w:val="0056447E"/>
    <w:rsid w:val="00564481"/>
    <w:rsid w:val="0056448B"/>
    <w:rsid w:val="005644AB"/>
    <w:rsid w:val="005644CA"/>
    <w:rsid w:val="005644D1"/>
    <w:rsid w:val="00564538"/>
    <w:rsid w:val="0056457E"/>
    <w:rsid w:val="005645B0"/>
    <w:rsid w:val="005645BD"/>
    <w:rsid w:val="005645E6"/>
    <w:rsid w:val="0056462D"/>
    <w:rsid w:val="00564661"/>
    <w:rsid w:val="00564699"/>
    <w:rsid w:val="0056469B"/>
    <w:rsid w:val="005646DE"/>
    <w:rsid w:val="0056472A"/>
    <w:rsid w:val="0056475D"/>
    <w:rsid w:val="00564760"/>
    <w:rsid w:val="00564761"/>
    <w:rsid w:val="005647D6"/>
    <w:rsid w:val="005647FA"/>
    <w:rsid w:val="005647FE"/>
    <w:rsid w:val="00564820"/>
    <w:rsid w:val="00564856"/>
    <w:rsid w:val="005648A5"/>
    <w:rsid w:val="005648BC"/>
    <w:rsid w:val="005648FE"/>
    <w:rsid w:val="00564923"/>
    <w:rsid w:val="00564930"/>
    <w:rsid w:val="00564983"/>
    <w:rsid w:val="005649B2"/>
    <w:rsid w:val="005649BB"/>
    <w:rsid w:val="005649C3"/>
    <w:rsid w:val="00564A07"/>
    <w:rsid w:val="00564A74"/>
    <w:rsid w:val="00564ADE"/>
    <w:rsid w:val="00564AE1"/>
    <w:rsid w:val="00564B0D"/>
    <w:rsid w:val="00564B16"/>
    <w:rsid w:val="00564B32"/>
    <w:rsid w:val="00564B77"/>
    <w:rsid w:val="00564BA9"/>
    <w:rsid w:val="00564BC9"/>
    <w:rsid w:val="00564BDF"/>
    <w:rsid w:val="00564C47"/>
    <w:rsid w:val="00564C60"/>
    <w:rsid w:val="00564C70"/>
    <w:rsid w:val="00564CAA"/>
    <w:rsid w:val="00564CAE"/>
    <w:rsid w:val="00564CE4"/>
    <w:rsid w:val="00564D83"/>
    <w:rsid w:val="00564E3A"/>
    <w:rsid w:val="00564E54"/>
    <w:rsid w:val="00564E93"/>
    <w:rsid w:val="00564E9B"/>
    <w:rsid w:val="00564EC0"/>
    <w:rsid w:val="00564EC7"/>
    <w:rsid w:val="00564ECD"/>
    <w:rsid w:val="00564ED3"/>
    <w:rsid w:val="00564F01"/>
    <w:rsid w:val="00564F2B"/>
    <w:rsid w:val="00564F48"/>
    <w:rsid w:val="00564F5D"/>
    <w:rsid w:val="00564F60"/>
    <w:rsid w:val="00564FA1"/>
    <w:rsid w:val="00564FAC"/>
    <w:rsid w:val="00564FCB"/>
    <w:rsid w:val="00564FF7"/>
    <w:rsid w:val="00565005"/>
    <w:rsid w:val="00565022"/>
    <w:rsid w:val="00565023"/>
    <w:rsid w:val="00565046"/>
    <w:rsid w:val="0056508E"/>
    <w:rsid w:val="0056509D"/>
    <w:rsid w:val="0056512D"/>
    <w:rsid w:val="00565136"/>
    <w:rsid w:val="0056513E"/>
    <w:rsid w:val="0056516B"/>
    <w:rsid w:val="00565174"/>
    <w:rsid w:val="0056519F"/>
    <w:rsid w:val="005651B2"/>
    <w:rsid w:val="005651C3"/>
    <w:rsid w:val="005651E0"/>
    <w:rsid w:val="00565226"/>
    <w:rsid w:val="0056522F"/>
    <w:rsid w:val="00565244"/>
    <w:rsid w:val="0056527D"/>
    <w:rsid w:val="00565288"/>
    <w:rsid w:val="0056528C"/>
    <w:rsid w:val="005652C1"/>
    <w:rsid w:val="005652C3"/>
    <w:rsid w:val="005652C8"/>
    <w:rsid w:val="005652D2"/>
    <w:rsid w:val="005652DC"/>
    <w:rsid w:val="005652E2"/>
    <w:rsid w:val="00565337"/>
    <w:rsid w:val="00565361"/>
    <w:rsid w:val="00565362"/>
    <w:rsid w:val="00565366"/>
    <w:rsid w:val="005653BB"/>
    <w:rsid w:val="00565418"/>
    <w:rsid w:val="0056541E"/>
    <w:rsid w:val="00565433"/>
    <w:rsid w:val="00565463"/>
    <w:rsid w:val="0056549F"/>
    <w:rsid w:val="005654A1"/>
    <w:rsid w:val="005654EC"/>
    <w:rsid w:val="00565505"/>
    <w:rsid w:val="00565516"/>
    <w:rsid w:val="0056554B"/>
    <w:rsid w:val="0056557D"/>
    <w:rsid w:val="0056559B"/>
    <w:rsid w:val="005655B9"/>
    <w:rsid w:val="005655CA"/>
    <w:rsid w:val="005655F5"/>
    <w:rsid w:val="0056560B"/>
    <w:rsid w:val="00565613"/>
    <w:rsid w:val="0056568D"/>
    <w:rsid w:val="005656B8"/>
    <w:rsid w:val="005656BB"/>
    <w:rsid w:val="005656C5"/>
    <w:rsid w:val="005656C7"/>
    <w:rsid w:val="005656E9"/>
    <w:rsid w:val="00565733"/>
    <w:rsid w:val="00565764"/>
    <w:rsid w:val="0056577C"/>
    <w:rsid w:val="00565787"/>
    <w:rsid w:val="0056579F"/>
    <w:rsid w:val="005657A9"/>
    <w:rsid w:val="005657BD"/>
    <w:rsid w:val="005657C9"/>
    <w:rsid w:val="005657EB"/>
    <w:rsid w:val="005657F3"/>
    <w:rsid w:val="00565857"/>
    <w:rsid w:val="005658A3"/>
    <w:rsid w:val="005658E8"/>
    <w:rsid w:val="005658F4"/>
    <w:rsid w:val="00565913"/>
    <w:rsid w:val="0056592B"/>
    <w:rsid w:val="005659D2"/>
    <w:rsid w:val="00565A35"/>
    <w:rsid w:val="00565A4A"/>
    <w:rsid w:val="00565A6C"/>
    <w:rsid w:val="00565A8C"/>
    <w:rsid w:val="00565AA1"/>
    <w:rsid w:val="00565ACE"/>
    <w:rsid w:val="00565B0F"/>
    <w:rsid w:val="00565B2D"/>
    <w:rsid w:val="00565B6B"/>
    <w:rsid w:val="00565BAB"/>
    <w:rsid w:val="00565BC7"/>
    <w:rsid w:val="00565BD7"/>
    <w:rsid w:val="00565BF0"/>
    <w:rsid w:val="00565C1E"/>
    <w:rsid w:val="00565C30"/>
    <w:rsid w:val="00565C88"/>
    <w:rsid w:val="00565CA4"/>
    <w:rsid w:val="00565CBA"/>
    <w:rsid w:val="00565CD0"/>
    <w:rsid w:val="00565CF3"/>
    <w:rsid w:val="00565D47"/>
    <w:rsid w:val="00565D4C"/>
    <w:rsid w:val="00565D62"/>
    <w:rsid w:val="00565DB2"/>
    <w:rsid w:val="00565DEF"/>
    <w:rsid w:val="00565DF5"/>
    <w:rsid w:val="00565E00"/>
    <w:rsid w:val="00565E27"/>
    <w:rsid w:val="00565E2F"/>
    <w:rsid w:val="00565E3D"/>
    <w:rsid w:val="00565EA1"/>
    <w:rsid w:val="00565EC9"/>
    <w:rsid w:val="00565ED4"/>
    <w:rsid w:val="00565EEF"/>
    <w:rsid w:val="00565F1E"/>
    <w:rsid w:val="00565F3E"/>
    <w:rsid w:val="00565F4D"/>
    <w:rsid w:val="00565F4E"/>
    <w:rsid w:val="00565F5B"/>
    <w:rsid w:val="00565F83"/>
    <w:rsid w:val="00565F90"/>
    <w:rsid w:val="00565FB5"/>
    <w:rsid w:val="00565FC8"/>
    <w:rsid w:val="00566057"/>
    <w:rsid w:val="00566077"/>
    <w:rsid w:val="0056607C"/>
    <w:rsid w:val="00566098"/>
    <w:rsid w:val="00566099"/>
    <w:rsid w:val="0056609B"/>
    <w:rsid w:val="0056609F"/>
    <w:rsid w:val="005660D8"/>
    <w:rsid w:val="005660F3"/>
    <w:rsid w:val="00566105"/>
    <w:rsid w:val="0056614D"/>
    <w:rsid w:val="00566177"/>
    <w:rsid w:val="00566198"/>
    <w:rsid w:val="0056619E"/>
    <w:rsid w:val="005661B4"/>
    <w:rsid w:val="005661CA"/>
    <w:rsid w:val="005661D2"/>
    <w:rsid w:val="005661D9"/>
    <w:rsid w:val="005661DF"/>
    <w:rsid w:val="00566224"/>
    <w:rsid w:val="00566236"/>
    <w:rsid w:val="0056624F"/>
    <w:rsid w:val="005662A3"/>
    <w:rsid w:val="005662AD"/>
    <w:rsid w:val="005662B5"/>
    <w:rsid w:val="00566306"/>
    <w:rsid w:val="0056631A"/>
    <w:rsid w:val="00566323"/>
    <w:rsid w:val="00566356"/>
    <w:rsid w:val="0056635C"/>
    <w:rsid w:val="00566364"/>
    <w:rsid w:val="00566367"/>
    <w:rsid w:val="00566380"/>
    <w:rsid w:val="00566397"/>
    <w:rsid w:val="005663A0"/>
    <w:rsid w:val="005663BE"/>
    <w:rsid w:val="005663BF"/>
    <w:rsid w:val="005663FA"/>
    <w:rsid w:val="005663FF"/>
    <w:rsid w:val="00566400"/>
    <w:rsid w:val="00566426"/>
    <w:rsid w:val="0056643B"/>
    <w:rsid w:val="0056648F"/>
    <w:rsid w:val="00566491"/>
    <w:rsid w:val="0056657B"/>
    <w:rsid w:val="0056659B"/>
    <w:rsid w:val="005665AB"/>
    <w:rsid w:val="005665B9"/>
    <w:rsid w:val="0056661C"/>
    <w:rsid w:val="00566620"/>
    <w:rsid w:val="00566664"/>
    <w:rsid w:val="00566666"/>
    <w:rsid w:val="00566680"/>
    <w:rsid w:val="00566683"/>
    <w:rsid w:val="005666BA"/>
    <w:rsid w:val="00566708"/>
    <w:rsid w:val="00566709"/>
    <w:rsid w:val="00566711"/>
    <w:rsid w:val="00566755"/>
    <w:rsid w:val="00566776"/>
    <w:rsid w:val="00566784"/>
    <w:rsid w:val="005667A6"/>
    <w:rsid w:val="005667FB"/>
    <w:rsid w:val="0056680F"/>
    <w:rsid w:val="00566821"/>
    <w:rsid w:val="00566850"/>
    <w:rsid w:val="0056688B"/>
    <w:rsid w:val="0056689E"/>
    <w:rsid w:val="005668B4"/>
    <w:rsid w:val="005668D2"/>
    <w:rsid w:val="00566926"/>
    <w:rsid w:val="00566939"/>
    <w:rsid w:val="00566940"/>
    <w:rsid w:val="00566987"/>
    <w:rsid w:val="005669D5"/>
    <w:rsid w:val="00566A30"/>
    <w:rsid w:val="00566A43"/>
    <w:rsid w:val="00566A51"/>
    <w:rsid w:val="00566A62"/>
    <w:rsid w:val="00566A66"/>
    <w:rsid w:val="00566A6A"/>
    <w:rsid w:val="00566A83"/>
    <w:rsid w:val="00566B22"/>
    <w:rsid w:val="00566B2E"/>
    <w:rsid w:val="00566B64"/>
    <w:rsid w:val="00566BA2"/>
    <w:rsid w:val="00566BB0"/>
    <w:rsid w:val="00566BEE"/>
    <w:rsid w:val="00566C0D"/>
    <w:rsid w:val="00566C15"/>
    <w:rsid w:val="00566C24"/>
    <w:rsid w:val="00566C56"/>
    <w:rsid w:val="00566C92"/>
    <w:rsid w:val="00566C98"/>
    <w:rsid w:val="00566C9C"/>
    <w:rsid w:val="00566CA0"/>
    <w:rsid w:val="00566D15"/>
    <w:rsid w:val="00566D3D"/>
    <w:rsid w:val="00566D3E"/>
    <w:rsid w:val="00566D6D"/>
    <w:rsid w:val="00566D74"/>
    <w:rsid w:val="00566DCD"/>
    <w:rsid w:val="00566DE5"/>
    <w:rsid w:val="00566E0B"/>
    <w:rsid w:val="00566E1C"/>
    <w:rsid w:val="00566E2D"/>
    <w:rsid w:val="00566E79"/>
    <w:rsid w:val="00566E83"/>
    <w:rsid w:val="00566ED3"/>
    <w:rsid w:val="00566EE3"/>
    <w:rsid w:val="00566F08"/>
    <w:rsid w:val="00566F0F"/>
    <w:rsid w:val="00566F2F"/>
    <w:rsid w:val="00566F41"/>
    <w:rsid w:val="00566F46"/>
    <w:rsid w:val="00566F50"/>
    <w:rsid w:val="00566F8A"/>
    <w:rsid w:val="00566FB5"/>
    <w:rsid w:val="00567003"/>
    <w:rsid w:val="00567006"/>
    <w:rsid w:val="00567009"/>
    <w:rsid w:val="0056703A"/>
    <w:rsid w:val="00567078"/>
    <w:rsid w:val="005670CC"/>
    <w:rsid w:val="00567116"/>
    <w:rsid w:val="00567148"/>
    <w:rsid w:val="0056714A"/>
    <w:rsid w:val="0056716C"/>
    <w:rsid w:val="00567194"/>
    <w:rsid w:val="005671AE"/>
    <w:rsid w:val="005671F4"/>
    <w:rsid w:val="005671F8"/>
    <w:rsid w:val="0056722C"/>
    <w:rsid w:val="00567238"/>
    <w:rsid w:val="00567254"/>
    <w:rsid w:val="00567255"/>
    <w:rsid w:val="00567256"/>
    <w:rsid w:val="0056728C"/>
    <w:rsid w:val="00567319"/>
    <w:rsid w:val="00567329"/>
    <w:rsid w:val="00567344"/>
    <w:rsid w:val="00567354"/>
    <w:rsid w:val="00567379"/>
    <w:rsid w:val="0056737F"/>
    <w:rsid w:val="005673AA"/>
    <w:rsid w:val="005673B2"/>
    <w:rsid w:val="005673D5"/>
    <w:rsid w:val="00567472"/>
    <w:rsid w:val="00567503"/>
    <w:rsid w:val="0056751C"/>
    <w:rsid w:val="00567533"/>
    <w:rsid w:val="00567541"/>
    <w:rsid w:val="0056759F"/>
    <w:rsid w:val="005675AD"/>
    <w:rsid w:val="005675E9"/>
    <w:rsid w:val="00567638"/>
    <w:rsid w:val="00567656"/>
    <w:rsid w:val="00567665"/>
    <w:rsid w:val="00567674"/>
    <w:rsid w:val="005676C7"/>
    <w:rsid w:val="005676CD"/>
    <w:rsid w:val="005676E3"/>
    <w:rsid w:val="0056773D"/>
    <w:rsid w:val="0056778F"/>
    <w:rsid w:val="00567795"/>
    <w:rsid w:val="005677AD"/>
    <w:rsid w:val="005677C0"/>
    <w:rsid w:val="00567815"/>
    <w:rsid w:val="00567819"/>
    <w:rsid w:val="00567845"/>
    <w:rsid w:val="00567862"/>
    <w:rsid w:val="0056787C"/>
    <w:rsid w:val="0056788D"/>
    <w:rsid w:val="005678A2"/>
    <w:rsid w:val="005678D5"/>
    <w:rsid w:val="0056791D"/>
    <w:rsid w:val="00567956"/>
    <w:rsid w:val="00567957"/>
    <w:rsid w:val="00567962"/>
    <w:rsid w:val="00567978"/>
    <w:rsid w:val="0056797B"/>
    <w:rsid w:val="005679A4"/>
    <w:rsid w:val="005679CE"/>
    <w:rsid w:val="005679D4"/>
    <w:rsid w:val="00567A0E"/>
    <w:rsid w:val="00567A2E"/>
    <w:rsid w:val="00567AA5"/>
    <w:rsid w:val="00567AE6"/>
    <w:rsid w:val="00567B0F"/>
    <w:rsid w:val="00567B3C"/>
    <w:rsid w:val="00567B50"/>
    <w:rsid w:val="00567B54"/>
    <w:rsid w:val="00567B58"/>
    <w:rsid w:val="00567B8A"/>
    <w:rsid w:val="00567BF0"/>
    <w:rsid w:val="00567C22"/>
    <w:rsid w:val="00567C27"/>
    <w:rsid w:val="00567C98"/>
    <w:rsid w:val="00567CA6"/>
    <w:rsid w:val="00567CC6"/>
    <w:rsid w:val="00567CD0"/>
    <w:rsid w:val="00567D54"/>
    <w:rsid w:val="00567D60"/>
    <w:rsid w:val="00567D61"/>
    <w:rsid w:val="00567D73"/>
    <w:rsid w:val="00567D8C"/>
    <w:rsid w:val="00567DAD"/>
    <w:rsid w:val="00567E08"/>
    <w:rsid w:val="00567E3A"/>
    <w:rsid w:val="00567E42"/>
    <w:rsid w:val="00567E6D"/>
    <w:rsid w:val="00567E8A"/>
    <w:rsid w:val="00567E94"/>
    <w:rsid w:val="00567F10"/>
    <w:rsid w:val="00567F18"/>
    <w:rsid w:val="00567FA8"/>
    <w:rsid w:val="00567FAD"/>
    <w:rsid w:val="00567FB5"/>
    <w:rsid w:val="00567FB6"/>
    <w:rsid w:val="00567FDA"/>
    <w:rsid w:val="00570008"/>
    <w:rsid w:val="00570054"/>
    <w:rsid w:val="00570067"/>
    <w:rsid w:val="0057007B"/>
    <w:rsid w:val="0057007C"/>
    <w:rsid w:val="00570087"/>
    <w:rsid w:val="00570093"/>
    <w:rsid w:val="005700D4"/>
    <w:rsid w:val="005700DC"/>
    <w:rsid w:val="0057011C"/>
    <w:rsid w:val="0057015D"/>
    <w:rsid w:val="00570169"/>
    <w:rsid w:val="0057016B"/>
    <w:rsid w:val="00570182"/>
    <w:rsid w:val="005701C6"/>
    <w:rsid w:val="00570205"/>
    <w:rsid w:val="00570216"/>
    <w:rsid w:val="00570231"/>
    <w:rsid w:val="00570253"/>
    <w:rsid w:val="00570259"/>
    <w:rsid w:val="00570294"/>
    <w:rsid w:val="005702B5"/>
    <w:rsid w:val="00570303"/>
    <w:rsid w:val="0057030B"/>
    <w:rsid w:val="00570351"/>
    <w:rsid w:val="00570356"/>
    <w:rsid w:val="005703AA"/>
    <w:rsid w:val="005703EE"/>
    <w:rsid w:val="00570438"/>
    <w:rsid w:val="00570470"/>
    <w:rsid w:val="0057047D"/>
    <w:rsid w:val="005704DA"/>
    <w:rsid w:val="005704EC"/>
    <w:rsid w:val="00570513"/>
    <w:rsid w:val="0057051D"/>
    <w:rsid w:val="00570521"/>
    <w:rsid w:val="0057053B"/>
    <w:rsid w:val="005705D6"/>
    <w:rsid w:val="005706EA"/>
    <w:rsid w:val="005706FC"/>
    <w:rsid w:val="00570720"/>
    <w:rsid w:val="00570744"/>
    <w:rsid w:val="0057074C"/>
    <w:rsid w:val="005707F9"/>
    <w:rsid w:val="005707FA"/>
    <w:rsid w:val="005707FC"/>
    <w:rsid w:val="005707FD"/>
    <w:rsid w:val="005707FF"/>
    <w:rsid w:val="00570817"/>
    <w:rsid w:val="00570854"/>
    <w:rsid w:val="0057086F"/>
    <w:rsid w:val="00570871"/>
    <w:rsid w:val="00570886"/>
    <w:rsid w:val="00570894"/>
    <w:rsid w:val="00570916"/>
    <w:rsid w:val="00570927"/>
    <w:rsid w:val="0057092E"/>
    <w:rsid w:val="00570997"/>
    <w:rsid w:val="00570A19"/>
    <w:rsid w:val="00570A34"/>
    <w:rsid w:val="00570A47"/>
    <w:rsid w:val="00570A56"/>
    <w:rsid w:val="00570A93"/>
    <w:rsid w:val="00570A98"/>
    <w:rsid w:val="00570AE5"/>
    <w:rsid w:val="00570AEF"/>
    <w:rsid w:val="00570B11"/>
    <w:rsid w:val="00570B50"/>
    <w:rsid w:val="00570B59"/>
    <w:rsid w:val="00570B5E"/>
    <w:rsid w:val="00570B83"/>
    <w:rsid w:val="00570B98"/>
    <w:rsid w:val="00570BA2"/>
    <w:rsid w:val="00570BF6"/>
    <w:rsid w:val="00570C03"/>
    <w:rsid w:val="00570C12"/>
    <w:rsid w:val="00570C62"/>
    <w:rsid w:val="00570C68"/>
    <w:rsid w:val="00570CEA"/>
    <w:rsid w:val="00570D0D"/>
    <w:rsid w:val="00570D18"/>
    <w:rsid w:val="00570D2A"/>
    <w:rsid w:val="00570D7C"/>
    <w:rsid w:val="00570DBF"/>
    <w:rsid w:val="00570DDB"/>
    <w:rsid w:val="00570E2C"/>
    <w:rsid w:val="00570E43"/>
    <w:rsid w:val="00570E52"/>
    <w:rsid w:val="00570E66"/>
    <w:rsid w:val="00570E8A"/>
    <w:rsid w:val="00570E92"/>
    <w:rsid w:val="00570EA0"/>
    <w:rsid w:val="00570F13"/>
    <w:rsid w:val="00570F24"/>
    <w:rsid w:val="00570F63"/>
    <w:rsid w:val="00570F7A"/>
    <w:rsid w:val="00570F7D"/>
    <w:rsid w:val="00570F92"/>
    <w:rsid w:val="00570FFD"/>
    <w:rsid w:val="0057100A"/>
    <w:rsid w:val="00571040"/>
    <w:rsid w:val="00571048"/>
    <w:rsid w:val="00571052"/>
    <w:rsid w:val="00571057"/>
    <w:rsid w:val="0057106F"/>
    <w:rsid w:val="00571073"/>
    <w:rsid w:val="00571078"/>
    <w:rsid w:val="0057108D"/>
    <w:rsid w:val="00571098"/>
    <w:rsid w:val="005710BF"/>
    <w:rsid w:val="005710F2"/>
    <w:rsid w:val="00571110"/>
    <w:rsid w:val="0057112B"/>
    <w:rsid w:val="00571138"/>
    <w:rsid w:val="0057115C"/>
    <w:rsid w:val="00571169"/>
    <w:rsid w:val="0057116B"/>
    <w:rsid w:val="00571179"/>
    <w:rsid w:val="005711C1"/>
    <w:rsid w:val="005711C3"/>
    <w:rsid w:val="005711D9"/>
    <w:rsid w:val="005711E2"/>
    <w:rsid w:val="005711E9"/>
    <w:rsid w:val="00571227"/>
    <w:rsid w:val="005712AE"/>
    <w:rsid w:val="005712B6"/>
    <w:rsid w:val="005712C0"/>
    <w:rsid w:val="005712C2"/>
    <w:rsid w:val="005712CE"/>
    <w:rsid w:val="005712D6"/>
    <w:rsid w:val="005712DF"/>
    <w:rsid w:val="0057132E"/>
    <w:rsid w:val="00571399"/>
    <w:rsid w:val="005713C9"/>
    <w:rsid w:val="005713E4"/>
    <w:rsid w:val="005713E7"/>
    <w:rsid w:val="005713ED"/>
    <w:rsid w:val="005713FB"/>
    <w:rsid w:val="00571403"/>
    <w:rsid w:val="0057141B"/>
    <w:rsid w:val="00571430"/>
    <w:rsid w:val="00571439"/>
    <w:rsid w:val="00571447"/>
    <w:rsid w:val="0057144D"/>
    <w:rsid w:val="00571450"/>
    <w:rsid w:val="00571459"/>
    <w:rsid w:val="0057146B"/>
    <w:rsid w:val="005714AF"/>
    <w:rsid w:val="005714E0"/>
    <w:rsid w:val="005714F5"/>
    <w:rsid w:val="005715AE"/>
    <w:rsid w:val="005715DA"/>
    <w:rsid w:val="005715ED"/>
    <w:rsid w:val="005715FB"/>
    <w:rsid w:val="0057163B"/>
    <w:rsid w:val="00571676"/>
    <w:rsid w:val="00571699"/>
    <w:rsid w:val="005716B5"/>
    <w:rsid w:val="005716F9"/>
    <w:rsid w:val="0057170B"/>
    <w:rsid w:val="00571739"/>
    <w:rsid w:val="00571744"/>
    <w:rsid w:val="00571781"/>
    <w:rsid w:val="005717C9"/>
    <w:rsid w:val="00571811"/>
    <w:rsid w:val="00571855"/>
    <w:rsid w:val="00571859"/>
    <w:rsid w:val="005718D2"/>
    <w:rsid w:val="005718D6"/>
    <w:rsid w:val="0057193C"/>
    <w:rsid w:val="0057194B"/>
    <w:rsid w:val="00571998"/>
    <w:rsid w:val="005719AB"/>
    <w:rsid w:val="005719D6"/>
    <w:rsid w:val="005719D9"/>
    <w:rsid w:val="00571A00"/>
    <w:rsid w:val="00571A08"/>
    <w:rsid w:val="00571A27"/>
    <w:rsid w:val="00571A30"/>
    <w:rsid w:val="00571A72"/>
    <w:rsid w:val="00571A99"/>
    <w:rsid w:val="00571A9C"/>
    <w:rsid w:val="00571AAF"/>
    <w:rsid w:val="00571AB5"/>
    <w:rsid w:val="00571AD7"/>
    <w:rsid w:val="00571AF2"/>
    <w:rsid w:val="00571AF6"/>
    <w:rsid w:val="00571B56"/>
    <w:rsid w:val="00571B58"/>
    <w:rsid w:val="00571B71"/>
    <w:rsid w:val="00571BA8"/>
    <w:rsid w:val="00571BE1"/>
    <w:rsid w:val="00571BF7"/>
    <w:rsid w:val="00571C2D"/>
    <w:rsid w:val="00571C35"/>
    <w:rsid w:val="00571C41"/>
    <w:rsid w:val="00571C79"/>
    <w:rsid w:val="00571C9F"/>
    <w:rsid w:val="00571D19"/>
    <w:rsid w:val="00571D1A"/>
    <w:rsid w:val="00571D1D"/>
    <w:rsid w:val="00571D94"/>
    <w:rsid w:val="00571D9E"/>
    <w:rsid w:val="00571E42"/>
    <w:rsid w:val="00571E94"/>
    <w:rsid w:val="00571EAF"/>
    <w:rsid w:val="00571EBA"/>
    <w:rsid w:val="00571EEF"/>
    <w:rsid w:val="00571F14"/>
    <w:rsid w:val="00571F38"/>
    <w:rsid w:val="00571F5B"/>
    <w:rsid w:val="00571F83"/>
    <w:rsid w:val="00571FB4"/>
    <w:rsid w:val="00571FBB"/>
    <w:rsid w:val="00571FCD"/>
    <w:rsid w:val="00571FE6"/>
    <w:rsid w:val="00571FFB"/>
    <w:rsid w:val="0057208B"/>
    <w:rsid w:val="00572091"/>
    <w:rsid w:val="005720A5"/>
    <w:rsid w:val="005720C0"/>
    <w:rsid w:val="005720D2"/>
    <w:rsid w:val="005720FB"/>
    <w:rsid w:val="005720FD"/>
    <w:rsid w:val="0057212A"/>
    <w:rsid w:val="0057215C"/>
    <w:rsid w:val="00572161"/>
    <w:rsid w:val="00572179"/>
    <w:rsid w:val="005721B3"/>
    <w:rsid w:val="005721D3"/>
    <w:rsid w:val="005721DE"/>
    <w:rsid w:val="005721F4"/>
    <w:rsid w:val="005721F5"/>
    <w:rsid w:val="00572217"/>
    <w:rsid w:val="00572228"/>
    <w:rsid w:val="005722C5"/>
    <w:rsid w:val="00572324"/>
    <w:rsid w:val="00572336"/>
    <w:rsid w:val="0057233D"/>
    <w:rsid w:val="00572342"/>
    <w:rsid w:val="0057235C"/>
    <w:rsid w:val="0057235F"/>
    <w:rsid w:val="00572365"/>
    <w:rsid w:val="00572378"/>
    <w:rsid w:val="005723F1"/>
    <w:rsid w:val="00572421"/>
    <w:rsid w:val="0057243A"/>
    <w:rsid w:val="00572469"/>
    <w:rsid w:val="00572481"/>
    <w:rsid w:val="005724AC"/>
    <w:rsid w:val="005724C5"/>
    <w:rsid w:val="005724F3"/>
    <w:rsid w:val="00572514"/>
    <w:rsid w:val="00572521"/>
    <w:rsid w:val="0057255A"/>
    <w:rsid w:val="00572583"/>
    <w:rsid w:val="00572591"/>
    <w:rsid w:val="005725A5"/>
    <w:rsid w:val="005725B7"/>
    <w:rsid w:val="005725BA"/>
    <w:rsid w:val="005725D1"/>
    <w:rsid w:val="00572614"/>
    <w:rsid w:val="0057267D"/>
    <w:rsid w:val="00572681"/>
    <w:rsid w:val="005726A4"/>
    <w:rsid w:val="005726B9"/>
    <w:rsid w:val="005726C1"/>
    <w:rsid w:val="005726C7"/>
    <w:rsid w:val="005726FA"/>
    <w:rsid w:val="00572714"/>
    <w:rsid w:val="0057273B"/>
    <w:rsid w:val="0057273F"/>
    <w:rsid w:val="005727D5"/>
    <w:rsid w:val="0057287B"/>
    <w:rsid w:val="00572882"/>
    <w:rsid w:val="00572884"/>
    <w:rsid w:val="005728A9"/>
    <w:rsid w:val="005728B0"/>
    <w:rsid w:val="005728B5"/>
    <w:rsid w:val="005728D0"/>
    <w:rsid w:val="0057294B"/>
    <w:rsid w:val="00572953"/>
    <w:rsid w:val="0057297F"/>
    <w:rsid w:val="005729A5"/>
    <w:rsid w:val="005729DB"/>
    <w:rsid w:val="005729E6"/>
    <w:rsid w:val="00572A07"/>
    <w:rsid w:val="00572A0F"/>
    <w:rsid w:val="00572A25"/>
    <w:rsid w:val="00572A47"/>
    <w:rsid w:val="00572A72"/>
    <w:rsid w:val="00572A75"/>
    <w:rsid w:val="00572A8F"/>
    <w:rsid w:val="00572B23"/>
    <w:rsid w:val="00572B46"/>
    <w:rsid w:val="00572B51"/>
    <w:rsid w:val="00572B71"/>
    <w:rsid w:val="00572BA1"/>
    <w:rsid w:val="00572BDB"/>
    <w:rsid w:val="00572CC2"/>
    <w:rsid w:val="00572CC7"/>
    <w:rsid w:val="00572D07"/>
    <w:rsid w:val="00572D2E"/>
    <w:rsid w:val="00572D4F"/>
    <w:rsid w:val="00572D5E"/>
    <w:rsid w:val="00572D6D"/>
    <w:rsid w:val="00572DD3"/>
    <w:rsid w:val="00572DEB"/>
    <w:rsid w:val="00572DF3"/>
    <w:rsid w:val="00572E00"/>
    <w:rsid w:val="00572E47"/>
    <w:rsid w:val="00572E59"/>
    <w:rsid w:val="00572E9D"/>
    <w:rsid w:val="00572EB8"/>
    <w:rsid w:val="00572EDA"/>
    <w:rsid w:val="00572EE6"/>
    <w:rsid w:val="00572F1D"/>
    <w:rsid w:val="00572F5B"/>
    <w:rsid w:val="00572F69"/>
    <w:rsid w:val="00572F84"/>
    <w:rsid w:val="00572F8B"/>
    <w:rsid w:val="00572F8F"/>
    <w:rsid w:val="00572F91"/>
    <w:rsid w:val="00572FE5"/>
    <w:rsid w:val="00573006"/>
    <w:rsid w:val="00573027"/>
    <w:rsid w:val="0057302D"/>
    <w:rsid w:val="0057303E"/>
    <w:rsid w:val="00573050"/>
    <w:rsid w:val="00573088"/>
    <w:rsid w:val="00573091"/>
    <w:rsid w:val="00573096"/>
    <w:rsid w:val="005730B1"/>
    <w:rsid w:val="005730B5"/>
    <w:rsid w:val="00573104"/>
    <w:rsid w:val="00573107"/>
    <w:rsid w:val="0057312E"/>
    <w:rsid w:val="00573165"/>
    <w:rsid w:val="00573175"/>
    <w:rsid w:val="00573183"/>
    <w:rsid w:val="00573192"/>
    <w:rsid w:val="00573196"/>
    <w:rsid w:val="005731D6"/>
    <w:rsid w:val="0057320F"/>
    <w:rsid w:val="0057321D"/>
    <w:rsid w:val="00573229"/>
    <w:rsid w:val="0057322B"/>
    <w:rsid w:val="0057322E"/>
    <w:rsid w:val="0057322F"/>
    <w:rsid w:val="00573234"/>
    <w:rsid w:val="00573255"/>
    <w:rsid w:val="00573288"/>
    <w:rsid w:val="005732A0"/>
    <w:rsid w:val="005732A5"/>
    <w:rsid w:val="005732A9"/>
    <w:rsid w:val="005732D6"/>
    <w:rsid w:val="005732E8"/>
    <w:rsid w:val="005732FA"/>
    <w:rsid w:val="00573302"/>
    <w:rsid w:val="0057332D"/>
    <w:rsid w:val="00573354"/>
    <w:rsid w:val="00573380"/>
    <w:rsid w:val="00573382"/>
    <w:rsid w:val="00573387"/>
    <w:rsid w:val="005733B4"/>
    <w:rsid w:val="005733E8"/>
    <w:rsid w:val="00573459"/>
    <w:rsid w:val="005734A0"/>
    <w:rsid w:val="005734C2"/>
    <w:rsid w:val="005734D9"/>
    <w:rsid w:val="005734ED"/>
    <w:rsid w:val="00573529"/>
    <w:rsid w:val="00573569"/>
    <w:rsid w:val="005735EB"/>
    <w:rsid w:val="005735F7"/>
    <w:rsid w:val="005735FF"/>
    <w:rsid w:val="00573605"/>
    <w:rsid w:val="0057362B"/>
    <w:rsid w:val="0057367B"/>
    <w:rsid w:val="005736BF"/>
    <w:rsid w:val="005737CF"/>
    <w:rsid w:val="0057380B"/>
    <w:rsid w:val="00573818"/>
    <w:rsid w:val="00573829"/>
    <w:rsid w:val="0057382E"/>
    <w:rsid w:val="0057385E"/>
    <w:rsid w:val="00573870"/>
    <w:rsid w:val="00573878"/>
    <w:rsid w:val="005738D2"/>
    <w:rsid w:val="00573910"/>
    <w:rsid w:val="00573933"/>
    <w:rsid w:val="00573959"/>
    <w:rsid w:val="00573967"/>
    <w:rsid w:val="00573970"/>
    <w:rsid w:val="005739B9"/>
    <w:rsid w:val="005739C7"/>
    <w:rsid w:val="00573A28"/>
    <w:rsid w:val="00573A2A"/>
    <w:rsid w:val="00573A3D"/>
    <w:rsid w:val="00573A8D"/>
    <w:rsid w:val="00573AAB"/>
    <w:rsid w:val="00573B0A"/>
    <w:rsid w:val="00573B10"/>
    <w:rsid w:val="00573B3C"/>
    <w:rsid w:val="00573B5F"/>
    <w:rsid w:val="00573B70"/>
    <w:rsid w:val="00573B7F"/>
    <w:rsid w:val="00573B92"/>
    <w:rsid w:val="00573BB9"/>
    <w:rsid w:val="00573BBC"/>
    <w:rsid w:val="00573C12"/>
    <w:rsid w:val="00573C31"/>
    <w:rsid w:val="00573C38"/>
    <w:rsid w:val="00573C58"/>
    <w:rsid w:val="00573C5D"/>
    <w:rsid w:val="00573CE9"/>
    <w:rsid w:val="00573D8F"/>
    <w:rsid w:val="00573D97"/>
    <w:rsid w:val="00573D9D"/>
    <w:rsid w:val="00573E19"/>
    <w:rsid w:val="00573E4A"/>
    <w:rsid w:val="00573E5B"/>
    <w:rsid w:val="00573E60"/>
    <w:rsid w:val="00573E6D"/>
    <w:rsid w:val="00573E91"/>
    <w:rsid w:val="00573E98"/>
    <w:rsid w:val="00573EA7"/>
    <w:rsid w:val="00573EC3"/>
    <w:rsid w:val="00573F07"/>
    <w:rsid w:val="00573F20"/>
    <w:rsid w:val="00573F35"/>
    <w:rsid w:val="00573F49"/>
    <w:rsid w:val="00573F5D"/>
    <w:rsid w:val="00573F77"/>
    <w:rsid w:val="00573FBF"/>
    <w:rsid w:val="00573FF0"/>
    <w:rsid w:val="00574004"/>
    <w:rsid w:val="00574061"/>
    <w:rsid w:val="0057407C"/>
    <w:rsid w:val="00574089"/>
    <w:rsid w:val="00574097"/>
    <w:rsid w:val="005740AF"/>
    <w:rsid w:val="005740F1"/>
    <w:rsid w:val="005740F5"/>
    <w:rsid w:val="0057410D"/>
    <w:rsid w:val="00574136"/>
    <w:rsid w:val="005741BD"/>
    <w:rsid w:val="005741E7"/>
    <w:rsid w:val="00574205"/>
    <w:rsid w:val="00574224"/>
    <w:rsid w:val="0057426E"/>
    <w:rsid w:val="005742DE"/>
    <w:rsid w:val="0057430C"/>
    <w:rsid w:val="0057430F"/>
    <w:rsid w:val="0057431C"/>
    <w:rsid w:val="00574375"/>
    <w:rsid w:val="0057438F"/>
    <w:rsid w:val="00574390"/>
    <w:rsid w:val="005743D5"/>
    <w:rsid w:val="005743D6"/>
    <w:rsid w:val="00574459"/>
    <w:rsid w:val="00574460"/>
    <w:rsid w:val="00574470"/>
    <w:rsid w:val="005744A0"/>
    <w:rsid w:val="00574512"/>
    <w:rsid w:val="0057452A"/>
    <w:rsid w:val="0057453E"/>
    <w:rsid w:val="00574544"/>
    <w:rsid w:val="0057454C"/>
    <w:rsid w:val="00574577"/>
    <w:rsid w:val="00574604"/>
    <w:rsid w:val="00574629"/>
    <w:rsid w:val="00574690"/>
    <w:rsid w:val="0057469A"/>
    <w:rsid w:val="005746CC"/>
    <w:rsid w:val="005746FF"/>
    <w:rsid w:val="00574716"/>
    <w:rsid w:val="00574734"/>
    <w:rsid w:val="00574772"/>
    <w:rsid w:val="005747CD"/>
    <w:rsid w:val="005747D9"/>
    <w:rsid w:val="0057482F"/>
    <w:rsid w:val="0057483B"/>
    <w:rsid w:val="00574854"/>
    <w:rsid w:val="00574867"/>
    <w:rsid w:val="00574869"/>
    <w:rsid w:val="00574892"/>
    <w:rsid w:val="005748A8"/>
    <w:rsid w:val="005748BE"/>
    <w:rsid w:val="005748BF"/>
    <w:rsid w:val="005748F2"/>
    <w:rsid w:val="0057492E"/>
    <w:rsid w:val="00574943"/>
    <w:rsid w:val="00574944"/>
    <w:rsid w:val="00574955"/>
    <w:rsid w:val="0057495F"/>
    <w:rsid w:val="00574972"/>
    <w:rsid w:val="00574990"/>
    <w:rsid w:val="00574998"/>
    <w:rsid w:val="0057499C"/>
    <w:rsid w:val="005749C2"/>
    <w:rsid w:val="005749E2"/>
    <w:rsid w:val="005749F0"/>
    <w:rsid w:val="005749F5"/>
    <w:rsid w:val="00574A6E"/>
    <w:rsid w:val="00574A75"/>
    <w:rsid w:val="00574A79"/>
    <w:rsid w:val="00574AA5"/>
    <w:rsid w:val="00574ABC"/>
    <w:rsid w:val="00574ACB"/>
    <w:rsid w:val="00574ACF"/>
    <w:rsid w:val="00574ADC"/>
    <w:rsid w:val="00574B22"/>
    <w:rsid w:val="00574B3E"/>
    <w:rsid w:val="00574B65"/>
    <w:rsid w:val="00574BA3"/>
    <w:rsid w:val="00574BC0"/>
    <w:rsid w:val="00574BE9"/>
    <w:rsid w:val="00574BEB"/>
    <w:rsid w:val="00574C2E"/>
    <w:rsid w:val="00574C8B"/>
    <w:rsid w:val="00574C9C"/>
    <w:rsid w:val="00574CE8"/>
    <w:rsid w:val="00574CFC"/>
    <w:rsid w:val="00574CFF"/>
    <w:rsid w:val="00574D58"/>
    <w:rsid w:val="00574DE0"/>
    <w:rsid w:val="00574E55"/>
    <w:rsid w:val="00574E61"/>
    <w:rsid w:val="00574E89"/>
    <w:rsid w:val="00574E96"/>
    <w:rsid w:val="00574EAC"/>
    <w:rsid w:val="00574F07"/>
    <w:rsid w:val="00574F4B"/>
    <w:rsid w:val="00574F5F"/>
    <w:rsid w:val="00574F9B"/>
    <w:rsid w:val="00574FDB"/>
    <w:rsid w:val="00574FE5"/>
    <w:rsid w:val="0057500B"/>
    <w:rsid w:val="00575015"/>
    <w:rsid w:val="0057506B"/>
    <w:rsid w:val="00575071"/>
    <w:rsid w:val="00575077"/>
    <w:rsid w:val="0057508E"/>
    <w:rsid w:val="005750B9"/>
    <w:rsid w:val="005750C8"/>
    <w:rsid w:val="005750F2"/>
    <w:rsid w:val="00575100"/>
    <w:rsid w:val="0057510C"/>
    <w:rsid w:val="00575112"/>
    <w:rsid w:val="00575128"/>
    <w:rsid w:val="00575134"/>
    <w:rsid w:val="0057516F"/>
    <w:rsid w:val="005751A4"/>
    <w:rsid w:val="005751CE"/>
    <w:rsid w:val="005751E3"/>
    <w:rsid w:val="005751E9"/>
    <w:rsid w:val="0057526C"/>
    <w:rsid w:val="0057526E"/>
    <w:rsid w:val="00575270"/>
    <w:rsid w:val="00575299"/>
    <w:rsid w:val="005752CE"/>
    <w:rsid w:val="0057530F"/>
    <w:rsid w:val="0057534B"/>
    <w:rsid w:val="0057537D"/>
    <w:rsid w:val="005753B4"/>
    <w:rsid w:val="00575415"/>
    <w:rsid w:val="00575419"/>
    <w:rsid w:val="00575498"/>
    <w:rsid w:val="005754A5"/>
    <w:rsid w:val="005754AF"/>
    <w:rsid w:val="005754CF"/>
    <w:rsid w:val="0057553A"/>
    <w:rsid w:val="00575597"/>
    <w:rsid w:val="005755EB"/>
    <w:rsid w:val="005755F8"/>
    <w:rsid w:val="00575606"/>
    <w:rsid w:val="00575626"/>
    <w:rsid w:val="00575694"/>
    <w:rsid w:val="0057569A"/>
    <w:rsid w:val="005756A0"/>
    <w:rsid w:val="005756CB"/>
    <w:rsid w:val="005756FF"/>
    <w:rsid w:val="0057574B"/>
    <w:rsid w:val="0057575E"/>
    <w:rsid w:val="00575776"/>
    <w:rsid w:val="00575790"/>
    <w:rsid w:val="00575791"/>
    <w:rsid w:val="005757C0"/>
    <w:rsid w:val="005757E5"/>
    <w:rsid w:val="0057580D"/>
    <w:rsid w:val="0057581E"/>
    <w:rsid w:val="00575825"/>
    <w:rsid w:val="00575828"/>
    <w:rsid w:val="0057584C"/>
    <w:rsid w:val="00575869"/>
    <w:rsid w:val="005758B4"/>
    <w:rsid w:val="00575900"/>
    <w:rsid w:val="0057590E"/>
    <w:rsid w:val="0057591C"/>
    <w:rsid w:val="00575940"/>
    <w:rsid w:val="00575948"/>
    <w:rsid w:val="0057596A"/>
    <w:rsid w:val="005759C8"/>
    <w:rsid w:val="005759F0"/>
    <w:rsid w:val="005759F5"/>
    <w:rsid w:val="00575A06"/>
    <w:rsid w:val="00575A5E"/>
    <w:rsid w:val="00575A70"/>
    <w:rsid w:val="00575A9A"/>
    <w:rsid w:val="00575AC2"/>
    <w:rsid w:val="00575AE1"/>
    <w:rsid w:val="00575AF3"/>
    <w:rsid w:val="00575B3D"/>
    <w:rsid w:val="00575B90"/>
    <w:rsid w:val="00575BC3"/>
    <w:rsid w:val="00575BC6"/>
    <w:rsid w:val="00575BD1"/>
    <w:rsid w:val="00575BF7"/>
    <w:rsid w:val="00575C07"/>
    <w:rsid w:val="00575C31"/>
    <w:rsid w:val="00575C5A"/>
    <w:rsid w:val="00575C9A"/>
    <w:rsid w:val="00575CD4"/>
    <w:rsid w:val="00575D22"/>
    <w:rsid w:val="00575D52"/>
    <w:rsid w:val="00575D95"/>
    <w:rsid w:val="00575D98"/>
    <w:rsid w:val="00575DD3"/>
    <w:rsid w:val="00575DD7"/>
    <w:rsid w:val="00575E2C"/>
    <w:rsid w:val="00575E50"/>
    <w:rsid w:val="00575E77"/>
    <w:rsid w:val="00575EC1"/>
    <w:rsid w:val="00575EEC"/>
    <w:rsid w:val="00575F0D"/>
    <w:rsid w:val="00575F33"/>
    <w:rsid w:val="00575F37"/>
    <w:rsid w:val="00575F40"/>
    <w:rsid w:val="00575F59"/>
    <w:rsid w:val="00575FBF"/>
    <w:rsid w:val="00575FDD"/>
    <w:rsid w:val="00576057"/>
    <w:rsid w:val="00576064"/>
    <w:rsid w:val="00576083"/>
    <w:rsid w:val="005760CE"/>
    <w:rsid w:val="005760D6"/>
    <w:rsid w:val="00576116"/>
    <w:rsid w:val="00576131"/>
    <w:rsid w:val="00576151"/>
    <w:rsid w:val="0057617B"/>
    <w:rsid w:val="00576183"/>
    <w:rsid w:val="005761A1"/>
    <w:rsid w:val="00576203"/>
    <w:rsid w:val="00576214"/>
    <w:rsid w:val="00576263"/>
    <w:rsid w:val="00576289"/>
    <w:rsid w:val="0057629A"/>
    <w:rsid w:val="005762E0"/>
    <w:rsid w:val="005762E7"/>
    <w:rsid w:val="0057633C"/>
    <w:rsid w:val="0057638B"/>
    <w:rsid w:val="005763A5"/>
    <w:rsid w:val="005763A6"/>
    <w:rsid w:val="005763B0"/>
    <w:rsid w:val="005763E8"/>
    <w:rsid w:val="00576430"/>
    <w:rsid w:val="00576440"/>
    <w:rsid w:val="00576457"/>
    <w:rsid w:val="0057649A"/>
    <w:rsid w:val="005764A0"/>
    <w:rsid w:val="005764A6"/>
    <w:rsid w:val="005764DC"/>
    <w:rsid w:val="005764FF"/>
    <w:rsid w:val="0057652A"/>
    <w:rsid w:val="00576571"/>
    <w:rsid w:val="0057657F"/>
    <w:rsid w:val="005765E3"/>
    <w:rsid w:val="005765EB"/>
    <w:rsid w:val="0057662F"/>
    <w:rsid w:val="00576665"/>
    <w:rsid w:val="0057669B"/>
    <w:rsid w:val="0057670A"/>
    <w:rsid w:val="00576717"/>
    <w:rsid w:val="00576743"/>
    <w:rsid w:val="00576751"/>
    <w:rsid w:val="00576753"/>
    <w:rsid w:val="00576775"/>
    <w:rsid w:val="00576776"/>
    <w:rsid w:val="0057677F"/>
    <w:rsid w:val="005767D0"/>
    <w:rsid w:val="005767D3"/>
    <w:rsid w:val="005767E6"/>
    <w:rsid w:val="005767FA"/>
    <w:rsid w:val="00576819"/>
    <w:rsid w:val="0057686F"/>
    <w:rsid w:val="00576894"/>
    <w:rsid w:val="005768B1"/>
    <w:rsid w:val="005768C9"/>
    <w:rsid w:val="0057694D"/>
    <w:rsid w:val="00576958"/>
    <w:rsid w:val="00576964"/>
    <w:rsid w:val="00576984"/>
    <w:rsid w:val="00576995"/>
    <w:rsid w:val="005769C5"/>
    <w:rsid w:val="005769C8"/>
    <w:rsid w:val="00576A1B"/>
    <w:rsid w:val="00576A3B"/>
    <w:rsid w:val="00576A4D"/>
    <w:rsid w:val="00576ACE"/>
    <w:rsid w:val="00576AEB"/>
    <w:rsid w:val="00576AF0"/>
    <w:rsid w:val="00576B05"/>
    <w:rsid w:val="00576B7F"/>
    <w:rsid w:val="00576BA3"/>
    <w:rsid w:val="00576BCC"/>
    <w:rsid w:val="00576BF8"/>
    <w:rsid w:val="00576C3E"/>
    <w:rsid w:val="00576C66"/>
    <w:rsid w:val="00576C95"/>
    <w:rsid w:val="00576C9A"/>
    <w:rsid w:val="00576C9F"/>
    <w:rsid w:val="00576CB8"/>
    <w:rsid w:val="00576CDF"/>
    <w:rsid w:val="00576CF3"/>
    <w:rsid w:val="00576D1A"/>
    <w:rsid w:val="00576D3D"/>
    <w:rsid w:val="00576D5A"/>
    <w:rsid w:val="00576D87"/>
    <w:rsid w:val="00576D9E"/>
    <w:rsid w:val="00576DC8"/>
    <w:rsid w:val="00576E27"/>
    <w:rsid w:val="00576E40"/>
    <w:rsid w:val="00576E71"/>
    <w:rsid w:val="00576E8F"/>
    <w:rsid w:val="00576E9F"/>
    <w:rsid w:val="00576EA4"/>
    <w:rsid w:val="00576EC8"/>
    <w:rsid w:val="00576EE7"/>
    <w:rsid w:val="00576EEF"/>
    <w:rsid w:val="00576F11"/>
    <w:rsid w:val="00576F48"/>
    <w:rsid w:val="00576F53"/>
    <w:rsid w:val="00576FB3"/>
    <w:rsid w:val="00576FE0"/>
    <w:rsid w:val="00577018"/>
    <w:rsid w:val="00577044"/>
    <w:rsid w:val="00577053"/>
    <w:rsid w:val="0057708A"/>
    <w:rsid w:val="005770A0"/>
    <w:rsid w:val="005770BB"/>
    <w:rsid w:val="005770CB"/>
    <w:rsid w:val="005770F7"/>
    <w:rsid w:val="00577100"/>
    <w:rsid w:val="0057712D"/>
    <w:rsid w:val="00577145"/>
    <w:rsid w:val="0057714A"/>
    <w:rsid w:val="0057714C"/>
    <w:rsid w:val="0057716E"/>
    <w:rsid w:val="0057719F"/>
    <w:rsid w:val="00577214"/>
    <w:rsid w:val="00577227"/>
    <w:rsid w:val="0057724A"/>
    <w:rsid w:val="00577284"/>
    <w:rsid w:val="005772A7"/>
    <w:rsid w:val="005772AC"/>
    <w:rsid w:val="0057730E"/>
    <w:rsid w:val="00577322"/>
    <w:rsid w:val="0057733E"/>
    <w:rsid w:val="0057736A"/>
    <w:rsid w:val="00577437"/>
    <w:rsid w:val="0057743D"/>
    <w:rsid w:val="00577442"/>
    <w:rsid w:val="00577448"/>
    <w:rsid w:val="00577484"/>
    <w:rsid w:val="00577488"/>
    <w:rsid w:val="0057749A"/>
    <w:rsid w:val="0057749D"/>
    <w:rsid w:val="005774A2"/>
    <w:rsid w:val="005774BD"/>
    <w:rsid w:val="005774C9"/>
    <w:rsid w:val="005774DD"/>
    <w:rsid w:val="0057750C"/>
    <w:rsid w:val="00577521"/>
    <w:rsid w:val="00577522"/>
    <w:rsid w:val="00577530"/>
    <w:rsid w:val="00577542"/>
    <w:rsid w:val="0057754F"/>
    <w:rsid w:val="00577560"/>
    <w:rsid w:val="0057756A"/>
    <w:rsid w:val="00577578"/>
    <w:rsid w:val="005775AD"/>
    <w:rsid w:val="005775BE"/>
    <w:rsid w:val="005775E9"/>
    <w:rsid w:val="005775F8"/>
    <w:rsid w:val="00577603"/>
    <w:rsid w:val="00577648"/>
    <w:rsid w:val="0057764A"/>
    <w:rsid w:val="0057766B"/>
    <w:rsid w:val="005776A4"/>
    <w:rsid w:val="005776CE"/>
    <w:rsid w:val="00577719"/>
    <w:rsid w:val="0057773C"/>
    <w:rsid w:val="00577773"/>
    <w:rsid w:val="005777AF"/>
    <w:rsid w:val="005777B7"/>
    <w:rsid w:val="005777BD"/>
    <w:rsid w:val="00577859"/>
    <w:rsid w:val="0057785C"/>
    <w:rsid w:val="00577862"/>
    <w:rsid w:val="00577867"/>
    <w:rsid w:val="00577922"/>
    <w:rsid w:val="00577941"/>
    <w:rsid w:val="00577956"/>
    <w:rsid w:val="00577990"/>
    <w:rsid w:val="005779E2"/>
    <w:rsid w:val="005779F0"/>
    <w:rsid w:val="00577A05"/>
    <w:rsid w:val="00577A19"/>
    <w:rsid w:val="00577A36"/>
    <w:rsid w:val="00577AB3"/>
    <w:rsid w:val="00577ABE"/>
    <w:rsid w:val="00577ABF"/>
    <w:rsid w:val="00577ACE"/>
    <w:rsid w:val="00577ACF"/>
    <w:rsid w:val="00577B12"/>
    <w:rsid w:val="00577B18"/>
    <w:rsid w:val="00577B1E"/>
    <w:rsid w:val="00577B92"/>
    <w:rsid w:val="00577BAC"/>
    <w:rsid w:val="00577BE0"/>
    <w:rsid w:val="00577BE3"/>
    <w:rsid w:val="00577C1E"/>
    <w:rsid w:val="00577C5D"/>
    <w:rsid w:val="00577C75"/>
    <w:rsid w:val="00577C90"/>
    <w:rsid w:val="00577C9A"/>
    <w:rsid w:val="00577CAA"/>
    <w:rsid w:val="00577CCC"/>
    <w:rsid w:val="00577CF2"/>
    <w:rsid w:val="00577CF3"/>
    <w:rsid w:val="00577D1B"/>
    <w:rsid w:val="00577D2C"/>
    <w:rsid w:val="00577D3E"/>
    <w:rsid w:val="00577DD3"/>
    <w:rsid w:val="00577DF0"/>
    <w:rsid w:val="00577DFE"/>
    <w:rsid w:val="00577E5A"/>
    <w:rsid w:val="00577E70"/>
    <w:rsid w:val="00577E7A"/>
    <w:rsid w:val="00577E86"/>
    <w:rsid w:val="00577E87"/>
    <w:rsid w:val="00577EA9"/>
    <w:rsid w:val="00577EAE"/>
    <w:rsid w:val="00577EB4"/>
    <w:rsid w:val="00577EF5"/>
    <w:rsid w:val="00577F07"/>
    <w:rsid w:val="00577F24"/>
    <w:rsid w:val="00577F2D"/>
    <w:rsid w:val="00577F71"/>
    <w:rsid w:val="00577FDE"/>
    <w:rsid w:val="00577FE3"/>
    <w:rsid w:val="00580003"/>
    <w:rsid w:val="0058000B"/>
    <w:rsid w:val="0058003A"/>
    <w:rsid w:val="0058003B"/>
    <w:rsid w:val="00580099"/>
    <w:rsid w:val="005800E1"/>
    <w:rsid w:val="00580154"/>
    <w:rsid w:val="005801A3"/>
    <w:rsid w:val="005801AF"/>
    <w:rsid w:val="005801DF"/>
    <w:rsid w:val="005801FD"/>
    <w:rsid w:val="00580206"/>
    <w:rsid w:val="0058020B"/>
    <w:rsid w:val="00580224"/>
    <w:rsid w:val="0058022F"/>
    <w:rsid w:val="0058024C"/>
    <w:rsid w:val="00580277"/>
    <w:rsid w:val="005802B0"/>
    <w:rsid w:val="00580303"/>
    <w:rsid w:val="0058030A"/>
    <w:rsid w:val="00580338"/>
    <w:rsid w:val="00580341"/>
    <w:rsid w:val="00580344"/>
    <w:rsid w:val="0058036A"/>
    <w:rsid w:val="00580370"/>
    <w:rsid w:val="00580387"/>
    <w:rsid w:val="00580390"/>
    <w:rsid w:val="00580398"/>
    <w:rsid w:val="005803B2"/>
    <w:rsid w:val="005803BD"/>
    <w:rsid w:val="005803E5"/>
    <w:rsid w:val="005803E6"/>
    <w:rsid w:val="00580422"/>
    <w:rsid w:val="00580437"/>
    <w:rsid w:val="005804CB"/>
    <w:rsid w:val="005804CE"/>
    <w:rsid w:val="005804DE"/>
    <w:rsid w:val="005804F5"/>
    <w:rsid w:val="005804FF"/>
    <w:rsid w:val="00580519"/>
    <w:rsid w:val="00580554"/>
    <w:rsid w:val="0058055F"/>
    <w:rsid w:val="00580562"/>
    <w:rsid w:val="00580563"/>
    <w:rsid w:val="00580564"/>
    <w:rsid w:val="005805B5"/>
    <w:rsid w:val="005805B7"/>
    <w:rsid w:val="005805BA"/>
    <w:rsid w:val="005805C0"/>
    <w:rsid w:val="005805CA"/>
    <w:rsid w:val="005805EA"/>
    <w:rsid w:val="00580629"/>
    <w:rsid w:val="00580646"/>
    <w:rsid w:val="00580649"/>
    <w:rsid w:val="00580668"/>
    <w:rsid w:val="005806CC"/>
    <w:rsid w:val="005806D6"/>
    <w:rsid w:val="00580717"/>
    <w:rsid w:val="0058071C"/>
    <w:rsid w:val="00580722"/>
    <w:rsid w:val="00580725"/>
    <w:rsid w:val="0058077E"/>
    <w:rsid w:val="00580796"/>
    <w:rsid w:val="00580838"/>
    <w:rsid w:val="0058083A"/>
    <w:rsid w:val="0058084D"/>
    <w:rsid w:val="0058086B"/>
    <w:rsid w:val="00580877"/>
    <w:rsid w:val="0058087B"/>
    <w:rsid w:val="0058088C"/>
    <w:rsid w:val="0058090F"/>
    <w:rsid w:val="0058092B"/>
    <w:rsid w:val="0058096A"/>
    <w:rsid w:val="0058098B"/>
    <w:rsid w:val="005809BA"/>
    <w:rsid w:val="005809D0"/>
    <w:rsid w:val="00580A29"/>
    <w:rsid w:val="00580A52"/>
    <w:rsid w:val="00580A57"/>
    <w:rsid w:val="00580A6B"/>
    <w:rsid w:val="00580A90"/>
    <w:rsid w:val="00580A93"/>
    <w:rsid w:val="00580AA7"/>
    <w:rsid w:val="00580AC5"/>
    <w:rsid w:val="00580B19"/>
    <w:rsid w:val="00580B22"/>
    <w:rsid w:val="00580B24"/>
    <w:rsid w:val="00580B25"/>
    <w:rsid w:val="00580B2D"/>
    <w:rsid w:val="00580B3F"/>
    <w:rsid w:val="00580B4E"/>
    <w:rsid w:val="00580B87"/>
    <w:rsid w:val="00580BFC"/>
    <w:rsid w:val="00580CDB"/>
    <w:rsid w:val="00580CDE"/>
    <w:rsid w:val="00580D14"/>
    <w:rsid w:val="00580D21"/>
    <w:rsid w:val="00580D97"/>
    <w:rsid w:val="00580DAE"/>
    <w:rsid w:val="00580DB5"/>
    <w:rsid w:val="00580DD8"/>
    <w:rsid w:val="00580E0F"/>
    <w:rsid w:val="00580E2D"/>
    <w:rsid w:val="00580E3A"/>
    <w:rsid w:val="00580E54"/>
    <w:rsid w:val="00580E8D"/>
    <w:rsid w:val="00580EB3"/>
    <w:rsid w:val="00580EE1"/>
    <w:rsid w:val="00580EE3"/>
    <w:rsid w:val="00580EF2"/>
    <w:rsid w:val="00580F00"/>
    <w:rsid w:val="00580F06"/>
    <w:rsid w:val="00580F4E"/>
    <w:rsid w:val="00580F90"/>
    <w:rsid w:val="00580F94"/>
    <w:rsid w:val="00580FB2"/>
    <w:rsid w:val="00580FD3"/>
    <w:rsid w:val="00580FF4"/>
    <w:rsid w:val="00581023"/>
    <w:rsid w:val="00581085"/>
    <w:rsid w:val="0058108A"/>
    <w:rsid w:val="0058108E"/>
    <w:rsid w:val="005810B2"/>
    <w:rsid w:val="005810C1"/>
    <w:rsid w:val="005810F6"/>
    <w:rsid w:val="00581116"/>
    <w:rsid w:val="00581117"/>
    <w:rsid w:val="00581144"/>
    <w:rsid w:val="00581170"/>
    <w:rsid w:val="00581179"/>
    <w:rsid w:val="0058117D"/>
    <w:rsid w:val="005811A9"/>
    <w:rsid w:val="005811B3"/>
    <w:rsid w:val="005811CF"/>
    <w:rsid w:val="005811D7"/>
    <w:rsid w:val="005811F2"/>
    <w:rsid w:val="0058124B"/>
    <w:rsid w:val="0058126E"/>
    <w:rsid w:val="0058127F"/>
    <w:rsid w:val="005812B4"/>
    <w:rsid w:val="005812F0"/>
    <w:rsid w:val="0058131D"/>
    <w:rsid w:val="0058136B"/>
    <w:rsid w:val="005813DA"/>
    <w:rsid w:val="00581466"/>
    <w:rsid w:val="005814E3"/>
    <w:rsid w:val="00581536"/>
    <w:rsid w:val="00581573"/>
    <w:rsid w:val="0058159D"/>
    <w:rsid w:val="005815AD"/>
    <w:rsid w:val="005815E4"/>
    <w:rsid w:val="005815E5"/>
    <w:rsid w:val="0058160A"/>
    <w:rsid w:val="00581617"/>
    <w:rsid w:val="0058161E"/>
    <w:rsid w:val="00581627"/>
    <w:rsid w:val="00581634"/>
    <w:rsid w:val="00581692"/>
    <w:rsid w:val="00581694"/>
    <w:rsid w:val="005816AD"/>
    <w:rsid w:val="005816F5"/>
    <w:rsid w:val="0058173C"/>
    <w:rsid w:val="0058177D"/>
    <w:rsid w:val="005817A6"/>
    <w:rsid w:val="005817AA"/>
    <w:rsid w:val="00581856"/>
    <w:rsid w:val="0058187E"/>
    <w:rsid w:val="005818E5"/>
    <w:rsid w:val="005818EE"/>
    <w:rsid w:val="0058193E"/>
    <w:rsid w:val="00581945"/>
    <w:rsid w:val="00581A08"/>
    <w:rsid w:val="00581A18"/>
    <w:rsid w:val="00581A29"/>
    <w:rsid w:val="00581A2A"/>
    <w:rsid w:val="00581A3D"/>
    <w:rsid w:val="00581A74"/>
    <w:rsid w:val="00581A7A"/>
    <w:rsid w:val="00581A87"/>
    <w:rsid w:val="00581A94"/>
    <w:rsid w:val="00581AAB"/>
    <w:rsid w:val="00581AB4"/>
    <w:rsid w:val="00581AEB"/>
    <w:rsid w:val="00581B01"/>
    <w:rsid w:val="00581B54"/>
    <w:rsid w:val="00581B5A"/>
    <w:rsid w:val="00581BBB"/>
    <w:rsid w:val="00581BF7"/>
    <w:rsid w:val="00581BFB"/>
    <w:rsid w:val="00581C0E"/>
    <w:rsid w:val="00581C16"/>
    <w:rsid w:val="00581C17"/>
    <w:rsid w:val="00581C37"/>
    <w:rsid w:val="00581C55"/>
    <w:rsid w:val="00581C58"/>
    <w:rsid w:val="00581CBF"/>
    <w:rsid w:val="00581CDF"/>
    <w:rsid w:val="00581CE3"/>
    <w:rsid w:val="00581D25"/>
    <w:rsid w:val="00581D51"/>
    <w:rsid w:val="00581D79"/>
    <w:rsid w:val="00581D86"/>
    <w:rsid w:val="00581D94"/>
    <w:rsid w:val="00581DA2"/>
    <w:rsid w:val="00581DB2"/>
    <w:rsid w:val="00581DD9"/>
    <w:rsid w:val="00581DE5"/>
    <w:rsid w:val="00581E5C"/>
    <w:rsid w:val="00581E79"/>
    <w:rsid w:val="00581E7B"/>
    <w:rsid w:val="00581EBC"/>
    <w:rsid w:val="00581EFD"/>
    <w:rsid w:val="00581F01"/>
    <w:rsid w:val="00581F62"/>
    <w:rsid w:val="00581F7A"/>
    <w:rsid w:val="00581F88"/>
    <w:rsid w:val="00581FA4"/>
    <w:rsid w:val="00581FA5"/>
    <w:rsid w:val="00581FA9"/>
    <w:rsid w:val="00581FAC"/>
    <w:rsid w:val="00581FC9"/>
    <w:rsid w:val="00581FF8"/>
    <w:rsid w:val="0058200F"/>
    <w:rsid w:val="00582053"/>
    <w:rsid w:val="00582096"/>
    <w:rsid w:val="005820A4"/>
    <w:rsid w:val="005820B5"/>
    <w:rsid w:val="005820BF"/>
    <w:rsid w:val="0058210C"/>
    <w:rsid w:val="00582129"/>
    <w:rsid w:val="00582177"/>
    <w:rsid w:val="00582199"/>
    <w:rsid w:val="005821C8"/>
    <w:rsid w:val="00582213"/>
    <w:rsid w:val="00582223"/>
    <w:rsid w:val="0058222E"/>
    <w:rsid w:val="0058223A"/>
    <w:rsid w:val="00582242"/>
    <w:rsid w:val="00582261"/>
    <w:rsid w:val="005822F8"/>
    <w:rsid w:val="00582300"/>
    <w:rsid w:val="00582359"/>
    <w:rsid w:val="005823A5"/>
    <w:rsid w:val="005823BB"/>
    <w:rsid w:val="00582406"/>
    <w:rsid w:val="00582411"/>
    <w:rsid w:val="00582412"/>
    <w:rsid w:val="0058249B"/>
    <w:rsid w:val="005824BA"/>
    <w:rsid w:val="00582507"/>
    <w:rsid w:val="0058250B"/>
    <w:rsid w:val="0058251D"/>
    <w:rsid w:val="00582526"/>
    <w:rsid w:val="0058254F"/>
    <w:rsid w:val="0058255E"/>
    <w:rsid w:val="00582570"/>
    <w:rsid w:val="005825BA"/>
    <w:rsid w:val="005825C9"/>
    <w:rsid w:val="005825CA"/>
    <w:rsid w:val="005825D0"/>
    <w:rsid w:val="00582623"/>
    <w:rsid w:val="005826D3"/>
    <w:rsid w:val="00582714"/>
    <w:rsid w:val="00582752"/>
    <w:rsid w:val="0058276A"/>
    <w:rsid w:val="005827A8"/>
    <w:rsid w:val="005827EF"/>
    <w:rsid w:val="00582803"/>
    <w:rsid w:val="00582835"/>
    <w:rsid w:val="0058286A"/>
    <w:rsid w:val="00582882"/>
    <w:rsid w:val="00582889"/>
    <w:rsid w:val="00582905"/>
    <w:rsid w:val="00582907"/>
    <w:rsid w:val="00582916"/>
    <w:rsid w:val="00582920"/>
    <w:rsid w:val="0058298D"/>
    <w:rsid w:val="00582A15"/>
    <w:rsid w:val="00582A1A"/>
    <w:rsid w:val="00582AA9"/>
    <w:rsid w:val="00582AFA"/>
    <w:rsid w:val="00582B0B"/>
    <w:rsid w:val="00582B30"/>
    <w:rsid w:val="00582B49"/>
    <w:rsid w:val="00582B72"/>
    <w:rsid w:val="00582B78"/>
    <w:rsid w:val="00582C18"/>
    <w:rsid w:val="00582C34"/>
    <w:rsid w:val="00582C7A"/>
    <w:rsid w:val="00582CC1"/>
    <w:rsid w:val="00582CF8"/>
    <w:rsid w:val="00582D0D"/>
    <w:rsid w:val="00582D23"/>
    <w:rsid w:val="00582D37"/>
    <w:rsid w:val="00582D63"/>
    <w:rsid w:val="00582DF1"/>
    <w:rsid w:val="00582E16"/>
    <w:rsid w:val="00582E24"/>
    <w:rsid w:val="00582E64"/>
    <w:rsid w:val="00582EC1"/>
    <w:rsid w:val="00582F11"/>
    <w:rsid w:val="00582F59"/>
    <w:rsid w:val="00582F61"/>
    <w:rsid w:val="00582F6E"/>
    <w:rsid w:val="00582F99"/>
    <w:rsid w:val="00582FB5"/>
    <w:rsid w:val="00582FD7"/>
    <w:rsid w:val="00582FED"/>
    <w:rsid w:val="00583003"/>
    <w:rsid w:val="0058300D"/>
    <w:rsid w:val="00583063"/>
    <w:rsid w:val="005830C1"/>
    <w:rsid w:val="005830CD"/>
    <w:rsid w:val="00583135"/>
    <w:rsid w:val="00583141"/>
    <w:rsid w:val="00583162"/>
    <w:rsid w:val="00583184"/>
    <w:rsid w:val="005831C3"/>
    <w:rsid w:val="0058321F"/>
    <w:rsid w:val="00583274"/>
    <w:rsid w:val="0058327B"/>
    <w:rsid w:val="005832C1"/>
    <w:rsid w:val="005832C3"/>
    <w:rsid w:val="005832FB"/>
    <w:rsid w:val="00583301"/>
    <w:rsid w:val="0058338C"/>
    <w:rsid w:val="005833AE"/>
    <w:rsid w:val="005833C7"/>
    <w:rsid w:val="00583401"/>
    <w:rsid w:val="00583439"/>
    <w:rsid w:val="00583467"/>
    <w:rsid w:val="00583472"/>
    <w:rsid w:val="005834F9"/>
    <w:rsid w:val="005835AE"/>
    <w:rsid w:val="005835CC"/>
    <w:rsid w:val="00583607"/>
    <w:rsid w:val="00583616"/>
    <w:rsid w:val="0058362B"/>
    <w:rsid w:val="00583683"/>
    <w:rsid w:val="00583693"/>
    <w:rsid w:val="005836CC"/>
    <w:rsid w:val="00583729"/>
    <w:rsid w:val="0058372D"/>
    <w:rsid w:val="0058375F"/>
    <w:rsid w:val="00583784"/>
    <w:rsid w:val="005837A8"/>
    <w:rsid w:val="005837CB"/>
    <w:rsid w:val="005837DA"/>
    <w:rsid w:val="00583827"/>
    <w:rsid w:val="0058384D"/>
    <w:rsid w:val="0058385A"/>
    <w:rsid w:val="0058389E"/>
    <w:rsid w:val="005838CE"/>
    <w:rsid w:val="005838FE"/>
    <w:rsid w:val="00583909"/>
    <w:rsid w:val="0058390E"/>
    <w:rsid w:val="0058393D"/>
    <w:rsid w:val="0058397A"/>
    <w:rsid w:val="00583A1F"/>
    <w:rsid w:val="00583A2A"/>
    <w:rsid w:val="00583A6B"/>
    <w:rsid w:val="00583A7B"/>
    <w:rsid w:val="00583AC2"/>
    <w:rsid w:val="00583ADE"/>
    <w:rsid w:val="00583AE5"/>
    <w:rsid w:val="00583B60"/>
    <w:rsid w:val="00583B8A"/>
    <w:rsid w:val="00583B9E"/>
    <w:rsid w:val="00583BA5"/>
    <w:rsid w:val="00583BC7"/>
    <w:rsid w:val="00583C97"/>
    <w:rsid w:val="00583C99"/>
    <w:rsid w:val="00583CA3"/>
    <w:rsid w:val="00583CF7"/>
    <w:rsid w:val="00583D48"/>
    <w:rsid w:val="00583D8D"/>
    <w:rsid w:val="00583DA2"/>
    <w:rsid w:val="00583E33"/>
    <w:rsid w:val="00583E65"/>
    <w:rsid w:val="00583E79"/>
    <w:rsid w:val="00583F33"/>
    <w:rsid w:val="00583F4F"/>
    <w:rsid w:val="00583F9A"/>
    <w:rsid w:val="00583FA0"/>
    <w:rsid w:val="00583FA5"/>
    <w:rsid w:val="00583FB3"/>
    <w:rsid w:val="00583FB7"/>
    <w:rsid w:val="00583FC3"/>
    <w:rsid w:val="00584058"/>
    <w:rsid w:val="00584079"/>
    <w:rsid w:val="005840DF"/>
    <w:rsid w:val="00584120"/>
    <w:rsid w:val="0058416C"/>
    <w:rsid w:val="0058417F"/>
    <w:rsid w:val="00584198"/>
    <w:rsid w:val="005841B8"/>
    <w:rsid w:val="005841D9"/>
    <w:rsid w:val="00584212"/>
    <w:rsid w:val="00584232"/>
    <w:rsid w:val="00584269"/>
    <w:rsid w:val="0058428A"/>
    <w:rsid w:val="005842A9"/>
    <w:rsid w:val="005842B5"/>
    <w:rsid w:val="005842DC"/>
    <w:rsid w:val="00584326"/>
    <w:rsid w:val="0058435A"/>
    <w:rsid w:val="0058435D"/>
    <w:rsid w:val="00584379"/>
    <w:rsid w:val="00584387"/>
    <w:rsid w:val="005843EE"/>
    <w:rsid w:val="005843F3"/>
    <w:rsid w:val="00584426"/>
    <w:rsid w:val="00584431"/>
    <w:rsid w:val="0058443F"/>
    <w:rsid w:val="00584448"/>
    <w:rsid w:val="0058445A"/>
    <w:rsid w:val="0058445D"/>
    <w:rsid w:val="00584460"/>
    <w:rsid w:val="005844B8"/>
    <w:rsid w:val="005844DE"/>
    <w:rsid w:val="005844E0"/>
    <w:rsid w:val="00584505"/>
    <w:rsid w:val="00584534"/>
    <w:rsid w:val="00584536"/>
    <w:rsid w:val="00584544"/>
    <w:rsid w:val="005845EA"/>
    <w:rsid w:val="0058463E"/>
    <w:rsid w:val="00584657"/>
    <w:rsid w:val="00584672"/>
    <w:rsid w:val="005846A9"/>
    <w:rsid w:val="005846D2"/>
    <w:rsid w:val="00584725"/>
    <w:rsid w:val="00584728"/>
    <w:rsid w:val="005847A7"/>
    <w:rsid w:val="005847C5"/>
    <w:rsid w:val="005847D1"/>
    <w:rsid w:val="005847E2"/>
    <w:rsid w:val="005847E5"/>
    <w:rsid w:val="00584814"/>
    <w:rsid w:val="00584818"/>
    <w:rsid w:val="00584819"/>
    <w:rsid w:val="00584821"/>
    <w:rsid w:val="00584856"/>
    <w:rsid w:val="0058492E"/>
    <w:rsid w:val="0058496F"/>
    <w:rsid w:val="00584970"/>
    <w:rsid w:val="00584977"/>
    <w:rsid w:val="0058498D"/>
    <w:rsid w:val="005849BA"/>
    <w:rsid w:val="005849C2"/>
    <w:rsid w:val="005849D0"/>
    <w:rsid w:val="005849D7"/>
    <w:rsid w:val="00584A10"/>
    <w:rsid w:val="00584AB2"/>
    <w:rsid w:val="00584AB4"/>
    <w:rsid w:val="00584AC2"/>
    <w:rsid w:val="00584AC9"/>
    <w:rsid w:val="00584AD3"/>
    <w:rsid w:val="00584AED"/>
    <w:rsid w:val="00584B29"/>
    <w:rsid w:val="00584B3F"/>
    <w:rsid w:val="00584B52"/>
    <w:rsid w:val="00584B67"/>
    <w:rsid w:val="00584B6F"/>
    <w:rsid w:val="00584B8E"/>
    <w:rsid w:val="00584B95"/>
    <w:rsid w:val="00584BDF"/>
    <w:rsid w:val="00584BE9"/>
    <w:rsid w:val="00584BF5"/>
    <w:rsid w:val="00584C09"/>
    <w:rsid w:val="00584C14"/>
    <w:rsid w:val="00584C22"/>
    <w:rsid w:val="00584C43"/>
    <w:rsid w:val="00584C4F"/>
    <w:rsid w:val="00584CD9"/>
    <w:rsid w:val="00584CF2"/>
    <w:rsid w:val="00584CFB"/>
    <w:rsid w:val="00584D0D"/>
    <w:rsid w:val="00584D7D"/>
    <w:rsid w:val="00584DA9"/>
    <w:rsid w:val="00584E55"/>
    <w:rsid w:val="00584E74"/>
    <w:rsid w:val="00584ECF"/>
    <w:rsid w:val="00584ED4"/>
    <w:rsid w:val="00584EDA"/>
    <w:rsid w:val="00584F18"/>
    <w:rsid w:val="00584F19"/>
    <w:rsid w:val="00584F1A"/>
    <w:rsid w:val="00584F31"/>
    <w:rsid w:val="00584F67"/>
    <w:rsid w:val="00584F9E"/>
    <w:rsid w:val="00584FDC"/>
    <w:rsid w:val="00584FEE"/>
    <w:rsid w:val="0058500B"/>
    <w:rsid w:val="0058503D"/>
    <w:rsid w:val="00585042"/>
    <w:rsid w:val="0058506A"/>
    <w:rsid w:val="00585082"/>
    <w:rsid w:val="005850B2"/>
    <w:rsid w:val="005850E6"/>
    <w:rsid w:val="005850FF"/>
    <w:rsid w:val="00585101"/>
    <w:rsid w:val="00585119"/>
    <w:rsid w:val="0058513E"/>
    <w:rsid w:val="00585142"/>
    <w:rsid w:val="00585151"/>
    <w:rsid w:val="005851C6"/>
    <w:rsid w:val="005851D9"/>
    <w:rsid w:val="005851EB"/>
    <w:rsid w:val="00585217"/>
    <w:rsid w:val="00585249"/>
    <w:rsid w:val="00585257"/>
    <w:rsid w:val="0058525B"/>
    <w:rsid w:val="005852A1"/>
    <w:rsid w:val="005852AF"/>
    <w:rsid w:val="005852F1"/>
    <w:rsid w:val="00585304"/>
    <w:rsid w:val="00585317"/>
    <w:rsid w:val="00585330"/>
    <w:rsid w:val="0058533D"/>
    <w:rsid w:val="00585347"/>
    <w:rsid w:val="00585359"/>
    <w:rsid w:val="005853BB"/>
    <w:rsid w:val="00585433"/>
    <w:rsid w:val="00585440"/>
    <w:rsid w:val="00585467"/>
    <w:rsid w:val="0058547F"/>
    <w:rsid w:val="00585486"/>
    <w:rsid w:val="005854B0"/>
    <w:rsid w:val="005854B6"/>
    <w:rsid w:val="005854E1"/>
    <w:rsid w:val="00585510"/>
    <w:rsid w:val="0058551E"/>
    <w:rsid w:val="0058552F"/>
    <w:rsid w:val="00585532"/>
    <w:rsid w:val="00585563"/>
    <w:rsid w:val="005855DA"/>
    <w:rsid w:val="005855E1"/>
    <w:rsid w:val="00585624"/>
    <w:rsid w:val="0058562B"/>
    <w:rsid w:val="0058562E"/>
    <w:rsid w:val="00585652"/>
    <w:rsid w:val="0058566E"/>
    <w:rsid w:val="005856C2"/>
    <w:rsid w:val="00585707"/>
    <w:rsid w:val="00585729"/>
    <w:rsid w:val="00585761"/>
    <w:rsid w:val="0058577A"/>
    <w:rsid w:val="0058577B"/>
    <w:rsid w:val="00585787"/>
    <w:rsid w:val="00585792"/>
    <w:rsid w:val="005857A7"/>
    <w:rsid w:val="005857C4"/>
    <w:rsid w:val="005857CD"/>
    <w:rsid w:val="005857FB"/>
    <w:rsid w:val="00585800"/>
    <w:rsid w:val="00585803"/>
    <w:rsid w:val="0058580B"/>
    <w:rsid w:val="0058583A"/>
    <w:rsid w:val="0058583C"/>
    <w:rsid w:val="00585850"/>
    <w:rsid w:val="00585869"/>
    <w:rsid w:val="005858FD"/>
    <w:rsid w:val="00585906"/>
    <w:rsid w:val="0058591F"/>
    <w:rsid w:val="0058592F"/>
    <w:rsid w:val="0058595D"/>
    <w:rsid w:val="00585982"/>
    <w:rsid w:val="005859B6"/>
    <w:rsid w:val="00585A2A"/>
    <w:rsid w:val="00585A32"/>
    <w:rsid w:val="00585A3B"/>
    <w:rsid w:val="00585A79"/>
    <w:rsid w:val="00585A84"/>
    <w:rsid w:val="00585AA1"/>
    <w:rsid w:val="00585AEA"/>
    <w:rsid w:val="00585AEC"/>
    <w:rsid w:val="00585AFE"/>
    <w:rsid w:val="00585B1B"/>
    <w:rsid w:val="00585B32"/>
    <w:rsid w:val="00585B38"/>
    <w:rsid w:val="00585B5A"/>
    <w:rsid w:val="00585B5F"/>
    <w:rsid w:val="00585B66"/>
    <w:rsid w:val="00585B99"/>
    <w:rsid w:val="00585B9C"/>
    <w:rsid w:val="00585BA7"/>
    <w:rsid w:val="00585BBC"/>
    <w:rsid w:val="00585BCD"/>
    <w:rsid w:val="00585C82"/>
    <w:rsid w:val="00585C8E"/>
    <w:rsid w:val="00585CC6"/>
    <w:rsid w:val="00585CF3"/>
    <w:rsid w:val="00585CF5"/>
    <w:rsid w:val="00585D01"/>
    <w:rsid w:val="00585D07"/>
    <w:rsid w:val="00585D10"/>
    <w:rsid w:val="00585D15"/>
    <w:rsid w:val="00585D8D"/>
    <w:rsid w:val="00585D99"/>
    <w:rsid w:val="00585DA9"/>
    <w:rsid w:val="00585DC0"/>
    <w:rsid w:val="00585E15"/>
    <w:rsid w:val="00585E2A"/>
    <w:rsid w:val="00585E44"/>
    <w:rsid w:val="00585E65"/>
    <w:rsid w:val="00585E7E"/>
    <w:rsid w:val="00585E89"/>
    <w:rsid w:val="00585E8D"/>
    <w:rsid w:val="00585E9A"/>
    <w:rsid w:val="00585EBC"/>
    <w:rsid w:val="00585EE0"/>
    <w:rsid w:val="00585F2D"/>
    <w:rsid w:val="00585F84"/>
    <w:rsid w:val="00585F98"/>
    <w:rsid w:val="00585FBC"/>
    <w:rsid w:val="00585FE0"/>
    <w:rsid w:val="00585FE7"/>
    <w:rsid w:val="00585FF2"/>
    <w:rsid w:val="00586049"/>
    <w:rsid w:val="0058605E"/>
    <w:rsid w:val="00586077"/>
    <w:rsid w:val="00586083"/>
    <w:rsid w:val="005860AD"/>
    <w:rsid w:val="005860C3"/>
    <w:rsid w:val="005860D2"/>
    <w:rsid w:val="005860D3"/>
    <w:rsid w:val="005860D4"/>
    <w:rsid w:val="0058610E"/>
    <w:rsid w:val="00586117"/>
    <w:rsid w:val="00586121"/>
    <w:rsid w:val="0058612E"/>
    <w:rsid w:val="0058613E"/>
    <w:rsid w:val="00586145"/>
    <w:rsid w:val="0058614B"/>
    <w:rsid w:val="00586167"/>
    <w:rsid w:val="0058616B"/>
    <w:rsid w:val="0058617F"/>
    <w:rsid w:val="00586199"/>
    <w:rsid w:val="005861A1"/>
    <w:rsid w:val="005861E9"/>
    <w:rsid w:val="00586215"/>
    <w:rsid w:val="00586223"/>
    <w:rsid w:val="00586247"/>
    <w:rsid w:val="005862E1"/>
    <w:rsid w:val="005862F8"/>
    <w:rsid w:val="00586378"/>
    <w:rsid w:val="00586384"/>
    <w:rsid w:val="005863B1"/>
    <w:rsid w:val="005863C5"/>
    <w:rsid w:val="0058641E"/>
    <w:rsid w:val="00586475"/>
    <w:rsid w:val="00586494"/>
    <w:rsid w:val="005864A8"/>
    <w:rsid w:val="005864AB"/>
    <w:rsid w:val="005864D0"/>
    <w:rsid w:val="005864E0"/>
    <w:rsid w:val="005864E6"/>
    <w:rsid w:val="005864FA"/>
    <w:rsid w:val="00586504"/>
    <w:rsid w:val="00586506"/>
    <w:rsid w:val="00586532"/>
    <w:rsid w:val="00586564"/>
    <w:rsid w:val="0058656E"/>
    <w:rsid w:val="0058657E"/>
    <w:rsid w:val="005865CE"/>
    <w:rsid w:val="005865D1"/>
    <w:rsid w:val="005865D9"/>
    <w:rsid w:val="005865F2"/>
    <w:rsid w:val="0058660F"/>
    <w:rsid w:val="00586635"/>
    <w:rsid w:val="00586672"/>
    <w:rsid w:val="00586678"/>
    <w:rsid w:val="0058667D"/>
    <w:rsid w:val="00586734"/>
    <w:rsid w:val="0058673C"/>
    <w:rsid w:val="0058674C"/>
    <w:rsid w:val="00586766"/>
    <w:rsid w:val="0058677E"/>
    <w:rsid w:val="00586797"/>
    <w:rsid w:val="005867AC"/>
    <w:rsid w:val="005867B7"/>
    <w:rsid w:val="005867ED"/>
    <w:rsid w:val="00586804"/>
    <w:rsid w:val="00586807"/>
    <w:rsid w:val="00586861"/>
    <w:rsid w:val="00586877"/>
    <w:rsid w:val="0058689E"/>
    <w:rsid w:val="005868C1"/>
    <w:rsid w:val="00586910"/>
    <w:rsid w:val="0058694D"/>
    <w:rsid w:val="00586988"/>
    <w:rsid w:val="00586991"/>
    <w:rsid w:val="0058699C"/>
    <w:rsid w:val="005869CA"/>
    <w:rsid w:val="00586A0A"/>
    <w:rsid w:val="00586A16"/>
    <w:rsid w:val="00586A20"/>
    <w:rsid w:val="00586A78"/>
    <w:rsid w:val="00586ABC"/>
    <w:rsid w:val="00586AD6"/>
    <w:rsid w:val="00586AFD"/>
    <w:rsid w:val="00586B50"/>
    <w:rsid w:val="00586B86"/>
    <w:rsid w:val="00586B9E"/>
    <w:rsid w:val="00586BF2"/>
    <w:rsid w:val="00586C13"/>
    <w:rsid w:val="00586C75"/>
    <w:rsid w:val="00586C90"/>
    <w:rsid w:val="00586CC0"/>
    <w:rsid w:val="00586CD9"/>
    <w:rsid w:val="00586CDF"/>
    <w:rsid w:val="00586CFC"/>
    <w:rsid w:val="00586D07"/>
    <w:rsid w:val="00586D76"/>
    <w:rsid w:val="00586D9E"/>
    <w:rsid w:val="00586DC0"/>
    <w:rsid w:val="00586DC6"/>
    <w:rsid w:val="00586DCC"/>
    <w:rsid w:val="00586DE6"/>
    <w:rsid w:val="00586E36"/>
    <w:rsid w:val="00586E3B"/>
    <w:rsid w:val="00586E46"/>
    <w:rsid w:val="00586E67"/>
    <w:rsid w:val="00586E74"/>
    <w:rsid w:val="00586EDC"/>
    <w:rsid w:val="00586EE1"/>
    <w:rsid w:val="00586EF7"/>
    <w:rsid w:val="00586F01"/>
    <w:rsid w:val="00586F13"/>
    <w:rsid w:val="00586F8E"/>
    <w:rsid w:val="00586FA6"/>
    <w:rsid w:val="00586FD8"/>
    <w:rsid w:val="0058703E"/>
    <w:rsid w:val="0058707D"/>
    <w:rsid w:val="005870C3"/>
    <w:rsid w:val="005870E8"/>
    <w:rsid w:val="005870F0"/>
    <w:rsid w:val="0058711F"/>
    <w:rsid w:val="00587168"/>
    <w:rsid w:val="0058717D"/>
    <w:rsid w:val="0058719C"/>
    <w:rsid w:val="00587203"/>
    <w:rsid w:val="00587207"/>
    <w:rsid w:val="0058720F"/>
    <w:rsid w:val="0058722B"/>
    <w:rsid w:val="0058724F"/>
    <w:rsid w:val="00587268"/>
    <w:rsid w:val="0058726A"/>
    <w:rsid w:val="0058726D"/>
    <w:rsid w:val="0058726E"/>
    <w:rsid w:val="005872E4"/>
    <w:rsid w:val="005872E5"/>
    <w:rsid w:val="0058732F"/>
    <w:rsid w:val="00587336"/>
    <w:rsid w:val="00587338"/>
    <w:rsid w:val="0058734E"/>
    <w:rsid w:val="00587399"/>
    <w:rsid w:val="005873B7"/>
    <w:rsid w:val="005873C0"/>
    <w:rsid w:val="005873CC"/>
    <w:rsid w:val="005873DE"/>
    <w:rsid w:val="0058743D"/>
    <w:rsid w:val="005874B5"/>
    <w:rsid w:val="005874D9"/>
    <w:rsid w:val="005874DE"/>
    <w:rsid w:val="005874ED"/>
    <w:rsid w:val="005874FF"/>
    <w:rsid w:val="00587511"/>
    <w:rsid w:val="0058754F"/>
    <w:rsid w:val="00587552"/>
    <w:rsid w:val="00587591"/>
    <w:rsid w:val="0058759B"/>
    <w:rsid w:val="005875BC"/>
    <w:rsid w:val="005875E5"/>
    <w:rsid w:val="0058761B"/>
    <w:rsid w:val="00587651"/>
    <w:rsid w:val="00587663"/>
    <w:rsid w:val="00587677"/>
    <w:rsid w:val="00587694"/>
    <w:rsid w:val="00587703"/>
    <w:rsid w:val="0058775F"/>
    <w:rsid w:val="0058779B"/>
    <w:rsid w:val="005877E6"/>
    <w:rsid w:val="00587831"/>
    <w:rsid w:val="00587856"/>
    <w:rsid w:val="0058789B"/>
    <w:rsid w:val="005878CC"/>
    <w:rsid w:val="005878DB"/>
    <w:rsid w:val="0058790E"/>
    <w:rsid w:val="00587930"/>
    <w:rsid w:val="00587958"/>
    <w:rsid w:val="0058797A"/>
    <w:rsid w:val="005879BA"/>
    <w:rsid w:val="00587A51"/>
    <w:rsid w:val="00587AF3"/>
    <w:rsid w:val="00587B28"/>
    <w:rsid w:val="00587B3E"/>
    <w:rsid w:val="00587B80"/>
    <w:rsid w:val="00587BDD"/>
    <w:rsid w:val="00587BE5"/>
    <w:rsid w:val="00587C41"/>
    <w:rsid w:val="00587C6F"/>
    <w:rsid w:val="00587CA3"/>
    <w:rsid w:val="00587CB6"/>
    <w:rsid w:val="00587CB9"/>
    <w:rsid w:val="00587CCE"/>
    <w:rsid w:val="00587D22"/>
    <w:rsid w:val="00587D8A"/>
    <w:rsid w:val="00587DBB"/>
    <w:rsid w:val="00587DF2"/>
    <w:rsid w:val="00587DF5"/>
    <w:rsid w:val="00587DF9"/>
    <w:rsid w:val="00587E11"/>
    <w:rsid w:val="00587E1A"/>
    <w:rsid w:val="00587E20"/>
    <w:rsid w:val="00587E26"/>
    <w:rsid w:val="00587E50"/>
    <w:rsid w:val="00587E69"/>
    <w:rsid w:val="00587E79"/>
    <w:rsid w:val="00587E97"/>
    <w:rsid w:val="00587EB7"/>
    <w:rsid w:val="00587EC6"/>
    <w:rsid w:val="00587ECF"/>
    <w:rsid w:val="00587EE5"/>
    <w:rsid w:val="00587EFE"/>
    <w:rsid w:val="00587F16"/>
    <w:rsid w:val="00587F3C"/>
    <w:rsid w:val="00587F50"/>
    <w:rsid w:val="00587F59"/>
    <w:rsid w:val="00587F70"/>
    <w:rsid w:val="00587F81"/>
    <w:rsid w:val="00587F94"/>
    <w:rsid w:val="00587FC3"/>
    <w:rsid w:val="00587FDF"/>
    <w:rsid w:val="0058A8D4"/>
    <w:rsid w:val="00590008"/>
    <w:rsid w:val="0059001F"/>
    <w:rsid w:val="0059003F"/>
    <w:rsid w:val="00590081"/>
    <w:rsid w:val="005900AA"/>
    <w:rsid w:val="005900BA"/>
    <w:rsid w:val="005900C9"/>
    <w:rsid w:val="005900CB"/>
    <w:rsid w:val="0059014A"/>
    <w:rsid w:val="005901B8"/>
    <w:rsid w:val="005901BD"/>
    <w:rsid w:val="00590210"/>
    <w:rsid w:val="00590221"/>
    <w:rsid w:val="00590223"/>
    <w:rsid w:val="0059022A"/>
    <w:rsid w:val="00590270"/>
    <w:rsid w:val="005902B8"/>
    <w:rsid w:val="005902DF"/>
    <w:rsid w:val="005902EE"/>
    <w:rsid w:val="0059032C"/>
    <w:rsid w:val="00590330"/>
    <w:rsid w:val="00590331"/>
    <w:rsid w:val="00590386"/>
    <w:rsid w:val="005903FB"/>
    <w:rsid w:val="00590406"/>
    <w:rsid w:val="00590416"/>
    <w:rsid w:val="00590418"/>
    <w:rsid w:val="00590419"/>
    <w:rsid w:val="0059041C"/>
    <w:rsid w:val="00590479"/>
    <w:rsid w:val="005904A0"/>
    <w:rsid w:val="005904BF"/>
    <w:rsid w:val="005904D9"/>
    <w:rsid w:val="00590532"/>
    <w:rsid w:val="00590533"/>
    <w:rsid w:val="0059056E"/>
    <w:rsid w:val="00590596"/>
    <w:rsid w:val="005905C4"/>
    <w:rsid w:val="005905CE"/>
    <w:rsid w:val="005905D7"/>
    <w:rsid w:val="005905FA"/>
    <w:rsid w:val="00590605"/>
    <w:rsid w:val="00590606"/>
    <w:rsid w:val="00590642"/>
    <w:rsid w:val="00590655"/>
    <w:rsid w:val="00590660"/>
    <w:rsid w:val="00590674"/>
    <w:rsid w:val="0059067B"/>
    <w:rsid w:val="005906A5"/>
    <w:rsid w:val="005906A6"/>
    <w:rsid w:val="005906AB"/>
    <w:rsid w:val="005906BE"/>
    <w:rsid w:val="005906CE"/>
    <w:rsid w:val="0059070A"/>
    <w:rsid w:val="00590714"/>
    <w:rsid w:val="00590775"/>
    <w:rsid w:val="0059078B"/>
    <w:rsid w:val="005907B9"/>
    <w:rsid w:val="00590826"/>
    <w:rsid w:val="0059082E"/>
    <w:rsid w:val="0059083D"/>
    <w:rsid w:val="0059086D"/>
    <w:rsid w:val="0059087F"/>
    <w:rsid w:val="005908CB"/>
    <w:rsid w:val="0059093E"/>
    <w:rsid w:val="005909D2"/>
    <w:rsid w:val="005909DB"/>
    <w:rsid w:val="005909FE"/>
    <w:rsid w:val="00590A11"/>
    <w:rsid w:val="00590A2D"/>
    <w:rsid w:val="00590A90"/>
    <w:rsid w:val="00590A9E"/>
    <w:rsid w:val="00590AE0"/>
    <w:rsid w:val="00590B0F"/>
    <w:rsid w:val="00590B1F"/>
    <w:rsid w:val="00590B2A"/>
    <w:rsid w:val="00590B2E"/>
    <w:rsid w:val="00590B3F"/>
    <w:rsid w:val="00590B47"/>
    <w:rsid w:val="00590B59"/>
    <w:rsid w:val="00590BAF"/>
    <w:rsid w:val="00590BC4"/>
    <w:rsid w:val="00590BDE"/>
    <w:rsid w:val="00590BEE"/>
    <w:rsid w:val="00590BFA"/>
    <w:rsid w:val="00590C55"/>
    <w:rsid w:val="00590C56"/>
    <w:rsid w:val="00590C8F"/>
    <w:rsid w:val="00590C99"/>
    <w:rsid w:val="00590CC2"/>
    <w:rsid w:val="00590CDC"/>
    <w:rsid w:val="00590CDF"/>
    <w:rsid w:val="00590CE9"/>
    <w:rsid w:val="00590CEB"/>
    <w:rsid w:val="00590D01"/>
    <w:rsid w:val="00590D68"/>
    <w:rsid w:val="00590D74"/>
    <w:rsid w:val="00590DA0"/>
    <w:rsid w:val="00590DA6"/>
    <w:rsid w:val="00590E2B"/>
    <w:rsid w:val="00590E40"/>
    <w:rsid w:val="00590E9E"/>
    <w:rsid w:val="00590EA0"/>
    <w:rsid w:val="00590EA1"/>
    <w:rsid w:val="00590EBE"/>
    <w:rsid w:val="00590EED"/>
    <w:rsid w:val="00590EFC"/>
    <w:rsid w:val="00590F1F"/>
    <w:rsid w:val="00590F9E"/>
    <w:rsid w:val="00590FFE"/>
    <w:rsid w:val="00591010"/>
    <w:rsid w:val="0059103C"/>
    <w:rsid w:val="005910D4"/>
    <w:rsid w:val="005910FA"/>
    <w:rsid w:val="005910FF"/>
    <w:rsid w:val="00591159"/>
    <w:rsid w:val="0059115F"/>
    <w:rsid w:val="00591173"/>
    <w:rsid w:val="00591181"/>
    <w:rsid w:val="0059118D"/>
    <w:rsid w:val="005911B2"/>
    <w:rsid w:val="005911B6"/>
    <w:rsid w:val="005911DA"/>
    <w:rsid w:val="005911DF"/>
    <w:rsid w:val="0059120F"/>
    <w:rsid w:val="00591241"/>
    <w:rsid w:val="0059127A"/>
    <w:rsid w:val="00591288"/>
    <w:rsid w:val="0059129C"/>
    <w:rsid w:val="00591324"/>
    <w:rsid w:val="00591360"/>
    <w:rsid w:val="0059137D"/>
    <w:rsid w:val="005913D8"/>
    <w:rsid w:val="005913DD"/>
    <w:rsid w:val="00591411"/>
    <w:rsid w:val="0059147D"/>
    <w:rsid w:val="00591492"/>
    <w:rsid w:val="005914A9"/>
    <w:rsid w:val="005914AC"/>
    <w:rsid w:val="005914F8"/>
    <w:rsid w:val="0059157A"/>
    <w:rsid w:val="0059157B"/>
    <w:rsid w:val="00591580"/>
    <w:rsid w:val="00591583"/>
    <w:rsid w:val="0059159E"/>
    <w:rsid w:val="005915A7"/>
    <w:rsid w:val="005915C1"/>
    <w:rsid w:val="005915C9"/>
    <w:rsid w:val="005915D9"/>
    <w:rsid w:val="005915FB"/>
    <w:rsid w:val="0059160A"/>
    <w:rsid w:val="0059160E"/>
    <w:rsid w:val="0059163D"/>
    <w:rsid w:val="0059169C"/>
    <w:rsid w:val="005916A1"/>
    <w:rsid w:val="00591759"/>
    <w:rsid w:val="00591763"/>
    <w:rsid w:val="0059179B"/>
    <w:rsid w:val="0059179D"/>
    <w:rsid w:val="0059179E"/>
    <w:rsid w:val="005917B3"/>
    <w:rsid w:val="0059181F"/>
    <w:rsid w:val="00591825"/>
    <w:rsid w:val="00591826"/>
    <w:rsid w:val="00591872"/>
    <w:rsid w:val="0059187B"/>
    <w:rsid w:val="0059189E"/>
    <w:rsid w:val="005918B2"/>
    <w:rsid w:val="005918B4"/>
    <w:rsid w:val="005918D0"/>
    <w:rsid w:val="005918E3"/>
    <w:rsid w:val="0059191B"/>
    <w:rsid w:val="00591997"/>
    <w:rsid w:val="005919B3"/>
    <w:rsid w:val="005919BE"/>
    <w:rsid w:val="005919C1"/>
    <w:rsid w:val="005919D5"/>
    <w:rsid w:val="00591A10"/>
    <w:rsid w:val="00591A26"/>
    <w:rsid w:val="00591A3B"/>
    <w:rsid w:val="00591A70"/>
    <w:rsid w:val="00591A90"/>
    <w:rsid w:val="00591B08"/>
    <w:rsid w:val="00591B28"/>
    <w:rsid w:val="00591B46"/>
    <w:rsid w:val="00591B53"/>
    <w:rsid w:val="00591B5A"/>
    <w:rsid w:val="00591B69"/>
    <w:rsid w:val="00591B79"/>
    <w:rsid w:val="00591B7D"/>
    <w:rsid w:val="00591B8B"/>
    <w:rsid w:val="00591BAA"/>
    <w:rsid w:val="00591C0A"/>
    <w:rsid w:val="00591C30"/>
    <w:rsid w:val="00591C5A"/>
    <w:rsid w:val="00591C95"/>
    <w:rsid w:val="00591D33"/>
    <w:rsid w:val="00591D40"/>
    <w:rsid w:val="00591D69"/>
    <w:rsid w:val="00591D72"/>
    <w:rsid w:val="00591DB2"/>
    <w:rsid w:val="00591DBF"/>
    <w:rsid w:val="00591DC5"/>
    <w:rsid w:val="00591DDF"/>
    <w:rsid w:val="00591E00"/>
    <w:rsid w:val="00591E23"/>
    <w:rsid w:val="00591E74"/>
    <w:rsid w:val="00591EC1"/>
    <w:rsid w:val="00591EE9"/>
    <w:rsid w:val="00591EF4"/>
    <w:rsid w:val="00591F03"/>
    <w:rsid w:val="00591F1A"/>
    <w:rsid w:val="00591F32"/>
    <w:rsid w:val="00591FA1"/>
    <w:rsid w:val="00591FCF"/>
    <w:rsid w:val="00591FD1"/>
    <w:rsid w:val="00592028"/>
    <w:rsid w:val="0059207E"/>
    <w:rsid w:val="0059209A"/>
    <w:rsid w:val="005920AB"/>
    <w:rsid w:val="005920C8"/>
    <w:rsid w:val="005920D3"/>
    <w:rsid w:val="005920F1"/>
    <w:rsid w:val="0059215D"/>
    <w:rsid w:val="00592167"/>
    <w:rsid w:val="00592174"/>
    <w:rsid w:val="00592192"/>
    <w:rsid w:val="0059219D"/>
    <w:rsid w:val="005921B6"/>
    <w:rsid w:val="005921C5"/>
    <w:rsid w:val="005921D2"/>
    <w:rsid w:val="005921FB"/>
    <w:rsid w:val="0059221D"/>
    <w:rsid w:val="00592236"/>
    <w:rsid w:val="00592273"/>
    <w:rsid w:val="00592288"/>
    <w:rsid w:val="00592294"/>
    <w:rsid w:val="00592296"/>
    <w:rsid w:val="005922A2"/>
    <w:rsid w:val="005922D2"/>
    <w:rsid w:val="00592302"/>
    <w:rsid w:val="0059232E"/>
    <w:rsid w:val="005923AF"/>
    <w:rsid w:val="005923B9"/>
    <w:rsid w:val="005923BA"/>
    <w:rsid w:val="005923CD"/>
    <w:rsid w:val="005923F8"/>
    <w:rsid w:val="00592482"/>
    <w:rsid w:val="00592484"/>
    <w:rsid w:val="005924E5"/>
    <w:rsid w:val="005924E8"/>
    <w:rsid w:val="00592503"/>
    <w:rsid w:val="00592541"/>
    <w:rsid w:val="00592575"/>
    <w:rsid w:val="0059258B"/>
    <w:rsid w:val="005925C1"/>
    <w:rsid w:val="005925FA"/>
    <w:rsid w:val="005925FC"/>
    <w:rsid w:val="0059263F"/>
    <w:rsid w:val="00592660"/>
    <w:rsid w:val="005926AB"/>
    <w:rsid w:val="00592709"/>
    <w:rsid w:val="00592721"/>
    <w:rsid w:val="00592768"/>
    <w:rsid w:val="005927A4"/>
    <w:rsid w:val="005927CA"/>
    <w:rsid w:val="005927D0"/>
    <w:rsid w:val="005927E1"/>
    <w:rsid w:val="005927FB"/>
    <w:rsid w:val="00592804"/>
    <w:rsid w:val="0059281E"/>
    <w:rsid w:val="0059282B"/>
    <w:rsid w:val="0059283D"/>
    <w:rsid w:val="005928B4"/>
    <w:rsid w:val="00592906"/>
    <w:rsid w:val="00592993"/>
    <w:rsid w:val="00592995"/>
    <w:rsid w:val="005929B4"/>
    <w:rsid w:val="005929BD"/>
    <w:rsid w:val="00592A10"/>
    <w:rsid w:val="00592A70"/>
    <w:rsid w:val="00592A89"/>
    <w:rsid w:val="00592A96"/>
    <w:rsid w:val="00592AAD"/>
    <w:rsid w:val="00592AE3"/>
    <w:rsid w:val="00592B08"/>
    <w:rsid w:val="00592B30"/>
    <w:rsid w:val="00592B34"/>
    <w:rsid w:val="00592B95"/>
    <w:rsid w:val="00592BBE"/>
    <w:rsid w:val="00592C0C"/>
    <w:rsid w:val="00592C7C"/>
    <w:rsid w:val="00592C84"/>
    <w:rsid w:val="00592CF3"/>
    <w:rsid w:val="00592D0A"/>
    <w:rsid w:val="00592D27"/>
    <w:rsid w:val="00592D99"/>
    <w:rsid w:val="00592D9B"/>
    <w:rsid w:val="00592DA7"/>
    <w:rsid w:val="00592DAD"/>
    <w:rsid w:val="00592E07"/>
    <w:rsid w:val="00592E25"/>
    <w:rsid w:val="00592E28"/>
    <w:rsid w:val="00592E2D"/>
    <w:rsid w:val="00592E42"/>
    <w:rsid w:val="00592E46"/>
    <w:rsid w:val="00592E57"/>
    <w:rsid w:val="00592E6D"/>
    <w:rsid w:val="00592E72"/>
    <w:rsid w:val="00592E7C"/>
    <w:rsid w:val="00592EB0"/>
    <w:rsid w:val="00592EB9"/>
    <w:rsid w:val="00592ECA"/>
    <w:rsid w:val="00592ECC"/>
    <w:rsid w:val="00592EDC"/>
    <w:rsid w:val="00592EE0"/>
    <w:rsid w:val="00592F12"/>
    <w:rsid w:val="00592F39"/>
    <w:rsid w:val="00592F5F"/>
    <w:rsid w:val="00592FC5"/>
    <w:rsid w:val="00592FCA"/>
    <w:rsid w:val="00592FE1"/>
    <w:rsid w:val="00592FEB"/>
    <w:rsid w:val="0059304A"/>
    <w:rsid w:val="005930DA"/>
    <w:rsid w:val="005930EC"/>
    <w:rsid w:val="00593112"/>
    <w:rsid w:val="0059314A"/>
    <w:rsid w:val="0059314C"/>
    <w:rsid w:val="00593160"/>
    <w:rsid w:val="00593192"/>
    <w:rsid w:val="005931B5"/>
    <w:rsid w:val="005931D4"/>
    <w:rsid w:val="005931D5"/>
    <w:rsid w:val="005931FB"/>
    <w:rsid w:val="00593239"/>
    <w:rsid w:val="00593262"/>
    <w:rsid w:val="00593278"/>
    <w:rsid w:val="00593289"/>
    <w:rsid w:val="005932A9"/>
    <w:rsid w:val="005932AB"/>
    <w:rsid w:val="005932B3"/>
    <w:rsid w:val="005932CF"/>
    <w:rsid w:val="005932DD"/>
    <w:rsid w:val="005932FB"/>
    <w:rsid w:val="00593314"/>
    <w:rsid w:val="00593339"/>
    <w:rsid w:val="00593352"/>
    <w:rsid w:val="0059335B"/>
    <w:rsid w:val="005933D9"/>
    <w:rsid w:val="005933E0"/>
    <w:rsid w:val="005933F5"/>
    <w:rsid w:val="00593400"/>
    <w:rsid w:val="00593412"/>
    <w:rsid w:val="0059345B"/>
    <w:rsid w:val="0059345F"/>
    <w:rsid w:val="005934C6"/>
    <w:rsid w:val="005934FC"/>
    <w:rsid w:val="00593594"/>
    <w:rsid w:val="005935A9"/>
    <w:rsid w:val="005935BD"/>
    <w:rsid w:val="005935ED"/>
    <w:rsid w:val="005935F9"/>
    <w:rsid w:val="005936C3"/>
    <w:rsid w:val="005936D0"/>
    <w:rsid w:val="005936F5"/>
    <w:rsid w:val="0059370D"/>
    <w:rsid w:val="0059379A"/>
    <w:rsid w:val="005937A3"/>
    <w:rsid w:val="005937B8"/>
    <w:rsid w:val="005937E4"/>
    <w:rsid w:val="005937EC"/>
    <w:rsid w:val="005937FB"/>
    <w:rsid w:val="00593831"/>
    <w:rsid w:val="0059383C"/>
    <w:rsid w:val="00593847"/>
    <w:rsid w:val="0059389B"/>
    <w:rsid w:val="005938AF"/>
    <w:rsid w:val="00593913"/>
    <w:rsid w:val="00593940"/>
    <w:rsid w:val="0059398A"/>
    <w:rsid w:val="00593A0F"/>
    <w:rsid w:val="00593A29"/>
    <w:rsid w:val="00593A55"/>
    <w:rsid w:val="00593A75"/>
    <w:rsid w:val="00593A87"/>
    <w:rsid w:val="00593A9D"/>
    <w:rsid w:val="00593AA4"/>
    <w:rsid w:val="00593ABF"/>
    <w:rsid w:val="00593AD8"/>
    <w:rsid w:val="00593ADC"/>
    <w:rsid w:val="00593B51"/>
    <w:rsid w:val="00593B70"/>
    <w:rsid w:val="00593B97"/>
    <w:rsid w:val="00593BF8"/>
    <w:rsid w:val="00593C1F"/>
    <w:rsid w:val="00593C25"/>
    <w:rsid w:val="00593C35"/>
    <w:rsid w:val="00593C64"/>
    <w:rsid w:val="00593CA8"/>
    <w:rsid w:val="00593CB9"/>
    <w:rsid w:val="00593CBA"/>
    <w:rsid w:val="00593CC7"/>
    <w:rsid w:val="00593CD1"/>
    <w:rsid w:val="00593D01"/>
    <w:rsid w:val="00593D17"/>
    <w:rsid w:val="00593D50"/>
    <w:rsid w:val="00593D7D"/>
    <w:rsid w:val="00593D8E"/>
    <w:rsid w:val="00593DA1"/>
    <w:rsid w:val="00593DAA"/>
    <w:rsid w:val="00593DB0"/>
    <w:rsid w:val="00593DDD"/>
    <w:rsid w:val="00593DF1"/>
    <w:rsid w:val="00593E01"/>
    <w:rsid w:val="00593E0F"/>
    <w:rsid w:val="00593E15"/>
    <w:rsid w:val="00593E1A"/>
    <w:rsid w:val="00593E49"/>
    <w:rsid w:val="00593E6E"/>
    <w:rsid w:val="00593E7D"/>
    <w:rsid w:val="00593ECB"/>
    <w:rsid w:val="00593EEC"/>
    <w:rsid w:val="00593F03"/>
    <w:rsid w:val="00593F25"/>
    <w:rsid w:val="00593F70"/>
    <w:rsid w:val="00593FFE"/>
    <w:rsid w:val="00593FFF"/>
    <w:rsid w:val="0059401D"/>
    <w:rsid w:val="0059401F"/>
    <w:rsid w:val="0059402F"/>
    <w:rsid w:val="00594035"/>
    <w:rsid w:val="00594038"/>
    <w:rsid w:val="00594079"/>
    <w:rsid w:val="00594088"/>
    <w:rsid w:val="005940AC"/>
    <w:rsid w:val="005940B0"/>
    <w:rsid w:val="005940DC"/>
    <w:rsid w:val="00594108"/>
    <w:rsid w:val="00594115"/>
    <w:rsid w:val="005941A2"/>
    <w:rsid w:val="005941D6"/>
    <w:rsid w:val="005941FE"/>
    <w:rsid w:val="00594221"/>
    <w:rsid w:val="005942DC"/>
    <w:rsid w:val="00594301"/>
    <w:rsid w:val="0059434B"/>
    <w:rsid w:val="00594396"/>
    <w:rsid w:val="005943C2"/>
    <w:rsid w:val="005943D9"/>
    <w:rsid w:val="0059441E"/>
    <w:rsid w:val="0059441F"/>
    <w:rsid w:val="00594427"/>
    <w:rsid w:val="0059443E"/>
    <w:rsid w:val="0059447F"/>
    <w:rsid w:val="005944BB"/>
    <w:rsid w:val="005944C1"/>
    <w:rsid w:val="005944DE"/>
    <w:rsid w:val="005944F1"/>
    <w:rsid w:val="00594502"/>
    <w:rsid w:val="00594505"/>
    <w:rsid w:val="00594556"/>
    <w:rsid w:val="0059455D"/>
    <w:rsid w:val="00594562"/>
    <w:rsid w:val="0059456E"/>
    <w:rsid w:val="00594576"/>
    <w:rsid w:val="005945C9"/>
    <w:rsid w:val="00594601"/>
    <w:rsid w:val="0059461C"/>
    <w:rsid w:val="0059462D"/>
    <w:rsid w:val="00594666"/>
    <w:rsid w:val="0059466E"/>
    <w:rsid w:val="005946BB"/>
    <w:rsid w:val="005946D6"/>
    <w:rsid w:val="005946D8"/>
    <w:rsid w:val="005946E2"/>
    <w:rsid w:val="00594725"/>
    <w:rsid w:val="0059479B"/>
    <w:rsid w:val="005947C1"/>
    <w:rsid w:val="005947DD"/>
    <w:rsid w:val="005947E7"/>
    <w:rsid w:val="0059480C"/>
    <w:rsid w:val="00594811"/>
    <w:rsid w:val="0059483A"/>
    <w:rsid w:val="00594878"/>
    <w:rsid w:val="0059487F"/>
    <w:rsid w:val="005948D3"/>
    <w:rsid w:val="005948EB"/>
    <w:rsid w:val="00594907"/>
    <w:rsid w:val="00594950"/>
    <w:rsid w:val="00594965"/>
    <w:rsid w:val="00594967"/>
    <w:rsid w:val="00594986"/>
    <w:rsid w:val="0059499E"/>
    <w:rsid w:val="005949A7"/>
    <w:rsid w:val="005949B4"/>
    <w:rsid w:val="005949E0"/>
    <w:rsid w:val="00594A01"/>
    <w:rsid w:val="00594A32"/>
    <w:rsid w:val="00594A49"/>
    <w:rsid w:val="00594A91"/>
    <w:rsid w:val="00594AA4"/>
    <w:rsid w:val="00594ABE"/>
    <w:rsid w:val="00594AD8"/>
    <w:rsid w:val="00594ADC"/>
    <w:rsid w:val="00594B54"/>
    <w:rsid w:val="00594B83"/>
    <w:rsid w:val="00594BBC"/>
    <w:rsid w:val="00594BD6"/>
    <w:rsid w:val="00594C63"/>
    <w:rsid w:val="00594C9F"/>
    <w:rsid w:val="00594CBA"/>
    <w:rsid w:val="00594CCD"/>
    <w:rsid w:val="00594CDE"/>
    <w:rsid w:val="00594CFE"/>
    <w:rsid w:val="00594D0D"/>
    <w:rsid w:val="00594D17"/>
    <w:rsid w:val="00594D1D"/>
    <w:rsid w:val="00594D34"/>
    <w:rsid w:val="00594D4D"/>
    <w:rsid w:val="00594D66"/>
    <w:rsid w:val="00594D72"/>
    <w:rsid w:val="00594DDF"/>
    <w:rsid w:val="00594E28"/>
    <w:rsid w:val="00594E3B"/>
    <w:rsid w:val="00594E66"/>
    <w:rsid w:val="00594E8F"/>
    <w:rsid w:val="00594EED"/>
    <w:rsid w:val="00594EFA"/>
    <w:rsid w:val="00594F57"/>
    <w:rsid w:val="00594F74"/>
    <w:rsid w:val="00594F87"/>
    <w:rsid w:val="00594FC3"/>
    <w:rsid w:val="00594FCF"/>
    <w:rsid w:val="00595006"/>
    <w:rsid w:val="0059502F"/>
    <w:rsid w:val="00595034"/>
    <w:rsid w:val="00595039"/>
    <w:rsid w:val="0059504A"/>
    <w:rsid w:val="00595061"/>
    <w:rsid w:val="005950DF"/>
    <w:rsid w:val="00595108"/>
    <w:rsid w:val="00595144"/>
    <w:rsid w:val="00595147"/>
    <w:rsid w:val="00595155"/>
    <w:rsid w:val="00595157"/>
    <w:rsid w:val="00595174"/>
    <w:rsid w:val="0059517F"/>
    <w:rsid w:val="005951AE"/>
    <w:rsid w:val="005951F8"/>
    <w:rsid w:val="005951FE"/>
    <w:rsid w:val="00595220"/>
    <w:rsid w:val="0059524D"/>
    <w:rsid w:val="005952BA"/>
    <w:rsid w:val="005952C3"/>
    <w:rsid w:val="005952CA"/>
    <w:rsid w:val="005952D4"/>
    <w:rsid w:val="005952E6"/>
    <w:rsid w:val="005952F9"/>
    <w:rsid w:val="00595300"/>
    <w:rsid w:val="0059532B"/>
    <w:rsid w:val="005953C3"/>
    <w:rsid w:val="005953CF"/>
    <w:rsid w:val="005953FF"/>
    <w:rsid w:val="00595447"/>
    <w:rsid w:val="00595473"/>
    <w:rsid w:val="00595493"/>
    <w:rsid w:val="005954C9"/>
    <w:rsid w:val="005954EB"/>
    <w:rsid w:val="005954EC"/>
    <w:rsid w:val="00595584"/>
    <w:rsid w:val="005955A5"/>
    <w:rsid w:val="005955B5"/>
    <w:rsid w:val="005955DF"/>
    <w:rsid w:val="005955F0"/>
    <w:rsid w:val="005955F2"/>
    <w:rsid w:val="005955F3"/>
    <w:rsid w:val="005955FB"/>
    <w:rsid w:val="00595621"/>
    <w:rsid w:val="0059562F"/>
    <w:rsid w:val="00595636"/>
    <w:rsid w:val="00595650"/>
    <w:rsid w:val="00595665"/>
    <w:rsid w:val="00595670"/>
    <w:rsid w:val="0059567D"/>
    <w:rsid w:val="005956CD"/>
    <w:rsid w:val="00595739"/>
    <w:rsid w:val="00595751"/>
    <w:rsid w:val="005957A0"/>
    <w:rsid w:val="005957C3"/>
    <w:rsid w:val="00595837"/>
    <w:rsid w:val="00595844"/>
    <w:rsid w:val="00595849"/>
    <w:rsid w:val="005958AF"/>
    <w:rsid w:val="005958BE"/>
    <w:rsid w:val="005958C4"/>
    <w:rsid w:val="005958CD"/>
    <w:rsid w:val="005958D1"/>
    <w:rsid w:val="00595920"/>
    <w:rsid w:val="00595937"/>
    <w:rsid w:val="00595967"/>
    <w:rsid w:val="00595978"/>
    <w:rsid w:val="005959B4"/>
    <w:rsid w:val="005959C1"/>
    <w:rsid w:val="00595A17"/>
    <w:rsid w:val="00595A2E"/>
    <w:rsid w:val="00595A37"/>
    <w:rsid w:val="00595A9D"/>
    <w:rsid w:val="00595AC6"/>
    <w:rsid w:val="00595AEA"/>
    <w:rsid w:val="00595AF6"/>
    <w:rsid w:val="00595AFA"/>
    <w:rsid w:val="00595B61"/>
    <w:rsid w:val="00595B77"/>
    <w:rsid w:val="00595B8A"/>
    <w:rsid w:val="00595C6A"/>
    <w:rsid w:val="00595CDC"/>
    <w:rsid w:val="00595CFD"/>
    <w:rsid w:val="00595CFE"/>
    <w:rsid w:val="00595D19"/>
    <w:rsid w:val="00595D29"/>
    <w:rsid w:val="00595D46"/>
    <w:rsid w:val="00595D89"/>
    <w:rsid w:val="00595D94"/>
    <w:rsid w:val="00595D9D"/>
    <w:rsid w:val="00595DAF"/>
    <w:rsid w:val="00595DB1"/>
    <w:rsid w:val="00595DBE"/>
    <w:rsid w:val="00595E1E"/>
    <w:rsid w:val="00595E46"/>
    <w:rsid w:val="00595E66"/>
    <w:rsid w:val="00595E74"/>
    <w:rsid w:val="00595EF2"/>
    <w:rsid w:val="00595F09"/>
    <w:rsid w:val="00595F69"/>
    <w:rsid w:val="00595F72"/>
    <w:rsid w:val="00595F94"/>
    <w:rsid w:val="00595F98"/>
    <w:rsid w:val="00595F9D"/>
    <w:rsid w:val="00595FAC"/>
    <w:rsid w:val="00595FFB"/>
    <w:rsid w:val="00596006"/>
    <w:rsid w:val="0059601A"/>
    <w:rsid w:val="00596021"/>
    <w:rsid w:val="0059604D"/>
    <w:rsid w:val="00596050"/>
    <w:rsid w:val="00596088"/>
    <w:rsid w:val="005960D5"/>
    <w:rsid w:val="0059610A"/>
    <w:rsid w:val="00596118"/>
    <w:rsid w:val="00596129"/>
    <w:rsid w:val="00596135"/>
    <w:rsid w:val="00596137"/>
    <w:rsid w:val="00596138"/>
    <w:rsid w:val="0059615B"/>
    <w:rsid w:val="0059616D"/>
    <w:rsid w:val="0059617F"/>
    <w:rsid w:val="005961DE"/>
    <w:rsid w:val="005961E9"/>
    <w:rsid w:val="005961FF"/>
    <w:rsid w:val="00596249"/>
    <w:rsid w:val="00596259"/>
    <w:rsid w:val="0059625A"/>
    <w:rsid w:val="00596279"/>
    <w:rsid w:val="00596289"/>
    <w:rsid w:val="005962E4"/>
    <w:rsid w:val="005962EF"/>
    <w:rsid w:val="0059639F"/>
    <w:rsid w:val="005963A8"/>
    <w:rsid w:val="005963B6"/>
    <w:rsid w:val="005963BA"/>
    <w:rsid w:val="005963D6"/>
    <w:rsid w:val="005963FD"/>
    <w:rsid w:val="005963FF"/>
    <w:rsid w:val="00596402"/>
    <w:rsid w:val="00596419"/>
    <w:rsid w:val="0059644A"/>
    <w:rsid w:val="0059644E"/>
    <w:rsid w:val="00596487"/>
    <w:rsid w:val="00596490"/>
    <w:rsid w:val="005964B0"/>
    <w:rsid w:val="005964E5"/>
    <w:rsid w:val="005964F0"/>
    <w:rsid w:val="00596504"/>
    <w:rsid w:val="0059650B"/>
    <w:rsid w:val="00596519"/>
    <w:rsid w:val="00596587"/>
    <w:rsid w:val="005965B3"/>
    <w:rsid w:val="005965C4"/>
    <w:rsid w:val="005965F7"/>
    <w:rsid w:val="00596615"/>
    <w:rsid w:val="0059661C"/>
    <w:rsid w:val="00596628"/>
    <w:rsid w:val="0059667A"/>
    <w:rsid w:val="00596682"/>
    <w:rsid w:val="005966D0"/>
    <w:rsid w:val="005966F6"/>
    <w:rsid w:val="005966F8"/>
    <w:rsid w:val="005966F9"/>
    <w:rsid w:val="00596706"/>
    <w:rsid w:val="0059671C"/>
    <w:rsid w:val="00596726"/>
    <w:rsid w:val="00596771"/>
    <w:rsid w:val="0059678F"/>
    <w:rsid w:val="00596792"/>
    <w:rsid w:val="005967A6"/>
    <w:rsid w:val="005967BB"/>
    <w:rsid w:val="0059682B"/>
    <w:rsid w:val="0059684E"/>
    <w:rsid w:val="00596872"/>
    <w:rsid w:val="005968B7"/>
    <w:rsid w:val="005968CD"/>
    <w:rsid w:val="005968E9"/>
    <w:rsid w:val="00596911"/>
    <w:rsid w:val="0059691A"/>
    <w:rsid w:val="00596931"/>
    <w:rsid w:val="0059693C"/>
    <w:rsid w:val="0059694E"/>
    <w:rsid w:val="00596954"/>
    <w:rsid w:val="00596971"/>
    <w:rsid w:val="00596990"/>
    <w:rsid w:val="005969D0"/>
    <w:rsid w:val="00596A36"/>
    <w:rsid w:val="00596A37"/>
    <w:rsid w:val="00596A65"/>
    <w:rsid w:val="00596A72"/>
    <w:rsid w:val="00596A88"/>
    <w:rsid w:val="00596A9B"/>
    <w:rsid w:val="00596AF9"/>
    <w:rsid w:val="00596B12"/>
    <w:rsid w:val="00596B16"/>
    <w:rsid w:val="00596B1A"/>
    <w:rsid w:val="00596B4E"/>
    <w:rsid w:val="00596B6C"/>
    <w:rsid w:val="00596B93"/>
    <w:rsid w:val="00596B98"/>
    <w:rsid w:val="00596BE3"/>
    <w:rsid w:val="00596BF2"/>
    <w:rsid w:val="00596BF3"/>
    <w:rsid w:val="00596C4A"/>
    <w:rsid w:val="00596C4D"/>
    <w:rsid w:val="00596C67"/>
    <w:rsid w:val="00596C92"/>
    <w:rsid w:val="00596CA2"/>
    <w:rsid w:val="00596CB9"/>
    <w:rsid w:val="00596CF9"/>
    <w:rsid w:val="00596D18"/>
    <w:rsid w:val="00596D4D"/>
    <w:rsid w:val="00596D5B"/>
    <w:rsid w:val="00596DAF"/>
    <w:rsid w:val="00596DB3"/>
    <w:rsid w:val="00596DED"/>
    <w:rsid w:val="00596E33"/>
    <w:rsid w:val="00596E5D"/>
    <w:rsid w:val="00596EB7"/>
    <w:rsid w:val="00596F57"/>
    <w:rsid w:val="00596F97"/>
    <w:rsid w:val="00596FBB"/>
    <w:rsid w:val="00596FDB"/>
    <w:rsid w:val="00596FED"/>
    <w:rsid w:val="0059701C"/>
    <w:rsid w:val="00597029"/>
    <w:rsid w:val="0059702F"/>
    <w:rsid w:val="00597049"/>
    <w:rsid w:val="0059709B"/>
    <w:rsid w:val="005970AF"/>
    <w:rsid w:val="005970BF"/>
    <w:rsid w:val="005970C2"/>
    <w:rsid w:val="005970F6"/>
    <w:rsid w:val="00597105"/>
    <w:rsid w:val="00597149"/>
    <w:rsid w:val="0059714F"/>
    <w:rsid w:val="00597159"/>
    <w:rsid w:val="0059719B"/>
    <w:rsid w:val="005971A7"/>
    <w:rsid w:val="005971B7"/>
    <w:rsid w:val="005971C9"/>
    <w:rsid w:val="005971D6"/>
    <w:rsid w:val="00597215"/>
    <w:rsid w:val="00597222"/>
    <w:rsid w:val="00597226"/>
    <w:rsid w:val="005972B8"/>
    <w:rsid w:val="005972C8"/>
    <w:rsid w:val="005972D6"/>
    <w:rsid w:val="0059732C"/>
    <w:rsid w:val="00597343"/>
    <w:rsid w:val="00597378"/>
    <w:rsid w:val="0059738A"/>
    <w:rsid w:val="005973B6"/>
    <w:rsid w:val="005973C0"/>
    <w:rsid w:val="0059746A"/>
    <w:rsid w:val="0059746D"/>
    <w:rsid w:val="00597493"/>
    <w:rsid w:val="005974D8"/>
    <w:rsid w:val="005974E2"/>
    <w:rsid w:val="005974FA"/>
    <w:rsid w:val="0059751A"/>
    <w:rsid w:val="00597573"/>
    <w:rsid w:val="0059758F"/>
    <w:rsid w:val="00597594"/>
    <w:rsid w:val="005975B8"/>
    <w:rsid w:val="005975CC"/>
    <w:rsid w:val="00597602"/>
    <w:rsid w:val="00597618"/>
    <w:rsid w:val="00597628"/>
    <w:rsid w:val="0059768A"/>
    <w:rsid w:val="0059768E"/>
    <w:rsid w:val="005976A3"/>
    <w:rsid w:val="005976C7"/>
    <w:rsid w:val="00597706"/>
    <w:rsid w:val="00597732"/>
    <w:rsid w:val="0059776B"/>
    <w:rsid w:val="00597795"/>
    <w:rsid w:val="00597798"/>
    <w:rsid w:val="005977A4"/>
    <w:rsid w:val="005977A9"/>
    <w:rsid w:val="005977AD"/>
    <w:rsid w:val="005977FA"/>
    <w:rsid w:val="00597820"/>
    <w:rsid w:val="00597827"/>
    <w:rsid w:val="0059784F"/>
    <w:rsid w:val="0059786D"/>
    <w:rsid w:val="005978A2"/>
    <w:rsid w:val="005978BA"/>
    <w:rsid w:val="005978FF"/>
    <w:rsid w:val="00597992"/>
    <w:rsid w:val="00597A1D"/>
    <w:rsid w:val="00597A2B"/>
    <w:rsid w:val="00597A3A"/>
    <w:rsid w:val="00597A6E"/>
    <w:rsid w:val="00597A7B"/>
    <w:rsid w:val="00597AFF"/>
    <w:rsid w:val="00597B07"/>
    <w:rsid w:val="00597B34"/>
    <w:rsid w:val="00597B4B"/>
    <w:rsid w:val="00597B69"/>
    <w:rsid w:val="00597B7F"/>
    <w:rsid w:val="00597BBB"/>
    <w:rsid w:val="00597BF2"/>
    <w:rsid w:val="00597BFB"/>
    <w:rsid w:val="00597BFD"/>
    <w:rsid w:val="00597CC6"/>
    <w:rsid w:val="00597D03"/>
    <w:rsid w:val="00597D1C"/>
    <w:rsid w:val="00597D99"/>
    <w:rsid w:val="00597DB4"/>
    <w:rsid w:val="00597DBD"/>
    <w:rsid w:val="00597E0F"/>
    <w:rsid w:val="00597E11"/>
    <w:rsid w:val="00597E40"/>
    <w:rsid w:val="00597E68"/>
    <w:rsid w:val="00597E8A"/>
    <w:rsid w:val="00597E92"/>
    <w:rsid w:val="00597EB8"/>
    <w:rsid w:val="00597EDE"/>
    <w:rsid w:val="00597EF3"/>
    <w:rsid w:val="00597F01"/>
    <w:rsid w:val="00597F11"/>
    <w:rsid w:val="00597F19"/>
    <w:rsid w:val="00597F5F"/>
    <w:rsid w:val="00597FA2"/>
    <w:rsid w:val="00597FA8"/>
    <w:rsid w:val="00597FCF"/>
    <w:rsid w:val="00597FF3"/>
    <w:rsid w:val="005A000E"/>
    <w:rsid w:val="005A001E"/>
    <w:rsid w:val="005A0050"/>
    <w:rsid w:val="005A0088"/>
    <w:rsid w:val="005A00BA"/>
    <w:rsid w:val="005A00BD"/>
    <w:rsid w:val="005A00E3"/>
    <w:rsid w:val="005A00ED"/>
    <w:rsid w:val="005A0135"/>
    <w:rsid w:val="005A013B"/>
    <w:rsid w:val="005A0161"/>
    <w:rsid w:val="005A0185"/>
    <w:rsid w:val="005A01A9"/>
    <w:rsid w:val="005A01BD"/>
    <w:rsid w:val="005A01C7"/>
    <w:rsid w:val="005A01E2"/>
    <w:rsid w:val="005A01E5"/>
    <w:rsid w:val="005A0252"/>
    <w:rsid w:val="005A02A2"/>
    <w:rsid w:val="005A02AF"/>
    <w:rsid w:val="005A02DF"/>
    <w:rsid w:val="005A02FC"/>
    <w:rsid w:val="005A030D"/>
    <w:rsid w:val="005A0317"/>
    <w:rsid w:val="005A0320"/>
    <w:rsid w:val="005A0332"/>
    <w:rsid w:val="005A034D"/>
    <w:rsid w:val="005A0374"/>
    <w:rsid w:val="005A0387"/>
    <w:rsid w:val="005A03B2"/>
    <w:rsid w:val="005A03D6"/>
    <w:rsid w:val="005A03DE"/>
    <w:rsid w:val="005A040C"/>
    <w:rsid w:val="005A041B"/>
    <w:rsid w:val="005A0441"/>
    <w:rsid w:val="005A046E"/>
    <w:rsid w:val="005A0496"/>
    <w:rsid w:val="005A04DD"/>
    <w:rsid w:val="005A04FC"/>
    <w:rsid w:val="005A052E"/>
    <w:rsid w:val="005A058C"/>
    <w:rsid w:val="005A0597"/>
    <w:rsid w:val="005A059C"/>
    <w:rsid w:val="005A05C8"/>
    <w:rsid w:val="005A05E0"/>
    <w:rsid w:val="005A05E9"/>
    <w:rsid w:val="005A0603"/>
    <w:rsid w:val="005A060A"/>
    <w:rsid w:val="005A065C"/>
    <w:rsid w:val="005A0662"/>
    <w:rsid w:val="005A06B7"/>
    <w:rsid w:val="005A06BF"/>
    <w:rsid w:val="005A06D2"/>
    <w:rsid w:val="005A06F0"/>
    <w:rsid w:val="005A06FD"/>
    <w:rsid w:val="005A0706"/>
    <w:rsid w:val="005A077E"/>
    <w:rsid w:val="005A07B8"/>
    <w:rsid w:val="005A07D8"/>
    <w:rsid w:val="005A07E4"/>
    <w:rsid w:val="005A0804"/>
    <w:rsid w:val="005A0819"/>
    <w:rsid w:val="005A0834"/>
    <w:rsid w:val="005A0877"/>
    <w:rsid w:val="005A0894"/>
    <w:rsid w:val="005A08A7"/>
    <w:rsid w:val="005A08AA"/>
    <w:rsid w:val="005A08AC"/>
    <w:rsid w:val="005A0908"/>
    <w:rsid w:val="005A0939"/>
    <w:rsid w:val="005A0951"/>
    <w:rsid w:val="005A097E"/>
    <w:rsid w:val="005A09FF"/>
    <w:rsid w:val="005A0A08"/>
    <w:rsid w:val="005A0A6B"/>
    <w:rsid w:val="005A0A9B"/>
    <w:rsid w:val="005A0B22"/>
    <w:rsid w:val="005A0B37"/>
    <w:rsid w:val="005A0B8F"/>
    <w:rsid w:val="005A0B93"/>
    <w:rsid w:val="005A0B9B"/>
    <w:rsid w:val="005A0BA2"/>
    <w:rsid w:val="005A0BB8"/>
    <w:rsid w:val="005A0BCA"/>
    <w:rsid w:val="005A0C02"/>
    <w:rsid w:val="005A0C5A"/>
    <w:rsid w:val="005A0C5F"/>
    <w:rsid w:val="005A0C62"/>
    <w:rsid w:val="005A0C70"/>
    <w:rsid w:val="005A0C86"/>
    <w:rsid w:val="005A0C9C"/>
    <w:rsid w:val="005A0CAC"/>
    <w:rsid w:val="005A0CBC"/>
    <w:rsid w:val="005A0CDA"/>
    <w:rsid w:val="005A0CE9"/>
    <w:rsid w:val="005A0D18"/>
    <w:rsid w:val="005A0D34"/>
    <w:rsid w:val="005A0D57"/>
    <w:rsid w:val="005A0D64"/>
    <w:rsid w:val="005A0DD1"/>
    <w:rsid w:val="005A0DD5"/>
    <w:rsid w:val="005A0DE3"/>
    <w:rsid w:val="005A0DF4"/>
    <w:rsid w:val="005A0DF6"/>
    <w:rsid w:val="005A0DFE"/>
    <w:rsid w:val="005A0E0C"/>
    <w:rsid w:val="005A0E11"/>
    <w:rsid w:val="005A0E12"/>
    <w:rsid w:val="005A0E40"/>
    <w:rsid w:val="005A0E45"/>
    <w:rsid w:val="005A0E52"/>
    <w:rsid w:val="005A0E98"/>
    <w:rsid w:val="005A0EAD"/>
    <w:rsid w:val="005A0EBB"/>
    <w:rsid w:val="005A0ECA"/>
    <w:rsid w:val="005A0EFD"/>
    <w:rsid w:val="005A0F00"/>
    <w:rsid w:val="005A0F49"/>
    <w:rsid w:val="005A0F58"/>
    <w:rsid w:val="005A0F6F"/>
    <w:rsid w:val="005A0FBB"/>
    <w:rsid w:val="005A0FC7"/>
    <w:rsid w:val="005A0FFD"/>
    <w:rsid w:val="005A1027"/>
    <w:rsid w:val="005A103F"/>
    <w:rsid w:val="005A10C6"/>
    <w:rsid w:val="005A10E9"/>
    <w:rsid w:val="005A1104"/>
    <w:rsid w:val="005A111A"/>
    <w:rsid w:val="005A1131"/>
    <w:rsid w:val="005A1135"/>
    <w:rsid w:val="005A116D"/>
    <w:rsid w:val="005A1172"/>
    <w:rsid w:val="005A1183"/>
    <w:rsid w:val="005A11E5"/>
    <w:rsid w:val="005A11E8"/>
    <w:rsid w:val="005A1212"/>
    <w:rsid w:val="005A1220"/>
    <w:rsid w:val="005A1251"/>
    <w:rsid w:val="005A1266"/>
    <w:rsid w:val="005A127E"/>
    <w:rsid w:val="005A12AC"/>
    <w:rsid w:val="005A12F5"/>
    <w:rsid w:val="005A1311"/>
    <w:rsid w:val="005A132C"/>
    <w:rsid w:val="005A1356"/>
    <w:rsid w:val="005A1369"/>
    <w:rsid w:val="005A1390"/>
    <w:rsid w:val="005A13B9"/>
    <w:rsid w:val="005A13E8"/>
    <w:rsid w:val="005A1406"/>
    <w:rsid w:val="005A1410"/>
    <w:rsid w:val="005A1419"/>
    <w:rsid w:val="005A1453"/>
    <w:rsid w:val="005A1458"/>
    <w:rsid w:val="005A146B"/>
    <w:rsid w:val="005A1474"/>
    <w:rsid w:val="005A14BF"/>
    <w:rsid w:val="005A14C8"/>
    <w:rsid w:val="005A14CA"/>
    <w:rsid w:val="005A14FF"/>
    <w:rsid w:val="005A1563"/>
    <w:rsid w:val="005A1594"/>
    <w:rsid w:val="005A15A5"/>
    <w:rsid w:val="005A15CF"/>
    <w:rsid w:val="005A160E"/>
    <w:rsid w:val="005A161D"/>
    <w:rsid w:val="005A164E"/>
    <w:rsid w:val="005A1681"/>
    <w:rsid w:val="005A1699"/>
    <w:rsid w:val="005A16BB"/>
    <w:rsid w:val="005A16ED"/>
    <w:rsid w:val="005A1716"/>
    <w:rsid w:val="005A1754"/>
    <w:rsid w:val="005A1756"/>
    <w:rsid w:val="005A1764"/>
    <w:rsid w:val="005A17CB"/>
    <w:rsid w:val="005A17CE"/>
    <w:rsid w:val="005A17EB"/>
    <w:rsid w:val="005A17F9"/>
    <w:rsid w:val="005A1847"/>
    <w:rsid w:val="005A184A"/>
    <w:rsid w:val="005A1863"/>
    <w:rsid w:val="005A1890"/>
    <w:rsid w:val="005A1894"/>
    <w:rsid w:val="005A18D1"/>
    <w:rsid w:val="005A18DB"/>
    <w:rsid w:val="005A192D"/>
    <w:rsid w:val="005A1937"/>
    <w:rsid w:val="005A197D"/>
    <w:rsid w:val="005A1981"/>
    <w:rsid w:val="005A19AB"/>
    <w:rsid w:val="005A1A00"/>
    <w:rsid w:val="005A1A2A"/>
    <w:rsid w:val="005A1A4E"/>
    <w:rsid w:val="005A1A89"/>
    <w:rsid w:val="005A1ABC"/>
    <w:rsid w:val="005A1B12"/>
    <w:rsid w:val="005A1B27"/>
    <w:rsid w:val="005A1B52"/>
    <w:rsid w:val="005A1B68"/>
    <w:rsid w:val="005A1B89"/>
    <w:rsid w:val="005A1B92"/>
    <w:rsid w:val="005A1B9F"/>
    <w:rsid w:val="005A1BA8"/>
    <w:rsid w:val="005A1BE6"/>
    <w:rsid w:val="005A1C2F"/>
    <w:rsid w:val="005A1C39"/>
    <w:rsid w:val="005A1C89"/>
    <w:rsid w:val="005A1C91"/>
    <w:rsid w:val="005A1C9D"/>
    <w:rsid w:val="005A1CAF"/>
    <w:rsid w:val="005A1CB7"/>
    <w:rsid w:val="005A1CC5"/>
    <w:rsid w:val="005A1CD3"/>
    <w:rsid w:val="005A1D61"/>
    <w:rsid w:val="005A1D6A"/>
    <w:rsid w:val="005A1D72"/>
    <w:rsid w:val="005A1D8E"/>
    <w:rsid w:val="005A1DF3"/>
    <w:rsid w:val="005A1E11"/>
    <w:rsid w:val="005A1E21"/>
    <w:rsid w:val="005A1E29"/>
    <w:rsid w:val="005A1E41"/>
    <w:rsid w:val="005A1E48"/>
    <w:rsid w:val="005A1E5B"/>
    <w:rsid w:val="005A1E75"/>
    <w:rsid w:val="005A1EAB"/>
    <w:rsid w:val="005A1EB0"/>
    <w:rsid w:val="005A1EB4"/>
    <w:rsid w:val="005A1EDF"/>
    <w:rsid w:val="005A1EE7"/>
    <w:rsid w:val="005A1F0A"/>
    <w:rsid w:val="005A1F4B"/>
    <w:rsid w:val="005A1FBB"/>
    <w:rsid w:val="005A1FC6"/>
    <w:rsid w:val="005A2009"/>
    <w:rsid w:val="005A2010"/>
    <w:rsid w:val="005A2014"/>
    <w:rsid w:val="005A2017"/>
    <w:rsid w:val="005A2028"/>
    <w:rsid w:val="005A2070"/>
    <w:rsid w:val="005A20C6"/>
    <w:rsid w:val="005A20DE"/>
    <w:rsid w:val="005A218C"/>
    <w:rsid w:val="005A2198"/>
    <w:rsid w:val="005A21BE"/>
    <w:rsid w:val="005A21BF"/>
    <w:rsid w:val="005A21C7"/>
    <w:rsid w:val="005A21DE"/>
    <w:rsid w:val="005A21F9"/>
    <w:rsid w:val="005A221C"/>
    <w:rsid w:val="005A2242"/>
    <w:rsid w:val="005A2271"/>
    <w:rsid w:val="005A2276"/>
    <w:rsid w:val="005A227B"/>
    <w:rsid w:val="005A2283"/>
    <w:rsid w:val="005A2289"/>
    <w:rsid w:val="005A22A5"/>
    <w:rsid w:val="005A22AD"/>
    <w:rsid w:val="005A22CC"/>
    <w:rsid w:val="005A2367"/>
    <w:rsid w:val="005A2368"/>
    <w:rsid w:val="005A2386"/>
    <w:rsid w:val="005A23A2"/>
    <w:rsid w:val="005A23EA"/>
    <w:rsid w:val="005A2449"/>
    <w:rsid w:val="005A2461"/>
    <w:rsid w:val="005A2498"/>
    <w:rsid w:val="005A24FB"/>
    <w:rsid w:val="005A2570"/>
    <w:rsid w:val="005A25AA"/>
    <w:rsid w:val="005A25B5"/>
    <w:rsid w:val="005A25D8"/>
    <w:rsid w:val="005A25DA"/>
    <w:rsid w:val="005A25EA"/>
    <w:rsid w:val="005A2600"/>
    <w:rsid w:val="005A2618"/>
    <w:rsid w:val="005A2619"/>
    <w:rsid w:val="005A2638"/>
    <w:rsid w:val="005A2650"/>
    <w:rsid w:val="005A26A1"/>
    <w:rsid w:val="005A26FA"/>
    <w:rsid w:val="005A26FD"/>
    <w:rsid w:val="005A2745"/>
    <w:rsid w:val="005A2760"/>
    <w:rsid w:val="005A2789"/>
    <w:rsid w:val="005A27A7"/>
    <w:rsid w:val="005A27FE"/>
    <w:rsid w:val="005A2802"/>
    <w:rsid w:val="005A2846"/>
    <w:rsid w:val="005A284A"/>
    <w:rsid w:val="005A2850"/>
    <w:rsid w:val="005A2871"/>
    <w:rsid w:val="005A2877"/>
    <w:rsid w:val="005A288A"/>
    <w:rsid w:val="005A289A"/>
    <w:rsid w:val="005A28E2"/>
    <w:rsid w:val="005A291E"/>
    <w:rsid w:val="005A2941"/>
    <w:rsid w:val="005A2968"/>
    <w:rsid w:val="005A2975"/>
    <w:rsid w:val="005A299C"/>
    <w:rsid w:val="005A29BC"/>
    <w:rsid w:val="005A29EB"/>
    <w:rsid w:val="005A2AC7"/>
    <w:rsid w:val="005A2AD0"/>
    <w:rsid w:val="005A2AE3"/>
    <w:rsid w:val="005A2AF5"/>
    <w:rsid w:val="005A2B2E"/>
    <w:rsid w:val="005A2B43"/>
    <w:rsid w:val="005A2B7D"/>
    <w:rsid w:val="005A2BA3"/>
    <w:rsid w:val="005A2BA4"/>
    <w:rsid w:val="005A2BAA"/>
    <w:rsid w:val="005A2BC6"/>
    <w:rsid w:val="005A2BCA"/>
    <w:rsid w:val="005A2C3D"/>
    <w:rsid w:val="005A2C73"/>
    <w:rsid w:val="005A2C8B"/>
    <w:rsid w:val="005A2CD4"/>
    <w:rsid w:val="005A2CDB"/>
    <w:rsid w:val="005A2D05"/>
    <w:rsid w:val="005A2D65"/>
    <w:rsid w:val="005A2D6F"/>
    <w:rsid w:val="005A2D7A"/>
    <w:rsid w:val="005A2D8B"/>
    <w:rsid w:val="005A2D92"/>
    <w:rsid w:val="005A2DA2"/>
    <w:rsid w:val="005A2DC2"/>
    <w:rsid w:val="005A2DFF"/>
    <w:rsid w:val="005A2E1E"/>
    <w:rsid w:val="005A2E20"/>
    <w:rsid w:val="005A2E23"/>
    <w:rsid w:val="005A2E5F"/>
    <w:rsid w:val="005A2E69"/>
    <w:rsid w:val="005A2E6F"/>
    <w:rsid w:val="005A2EC4"/>
    <w:rsid w:val="005A2F27"/>
    <w:rsid w:val="005A2F50"/>
    <w:rsid w:val="005A2FA2"/>
    <w:rsid w:val="005A2FAD"/>
    <w:rsid w:val="005A2FE6"/>
    <w:rsid w:val="005A3030"/>
    <w:rsid w:val="005A305D"/>
    <w:rsid w:val="005A3077"/>
    <w:rsid w:val="005A307F"/>
    <w:rsid w:val="005A3085"/>
    <w:rsid w:val="005A308D"/>
    <w:rsid w:val="005A30F6"/>
    <w:rsid w:val="005A30FA"/>
    <w:rsid w:val="005A3102"/>
    <w:rsid w:val="005A3109"/>
    <w:rsid w:val="005A318B"/>
    <w:rsid w:val="005A31D5"/>
    <w:rsid w:val="005A31F2"/>
    <w:rsid w:val="005A31FA"/>
    <w:rsid w:val="005A3213"/>
    <w:rsid w:val="005A3217"/>
    <w:rsid w:val="005A321D"/>
    <w:rsid w:val="005A3229"/>
    <w:rsid w:val="005A322A"/>
    <w:rsid w:val="005A3255"/>
    <w:rsid w:val="005A325E"/>
    <w:rsid w:val="005A32A8"/>
    <w:rsid w:val="005A32AB"/>
    <w:rsid w:val="005A32C6"/>
    <w:rsid w:val="005A32EF"/>
    <w:rsid w:val="005A32F5"/>
    <w:rsid w:val="005A3354"/>
    <w:rsid w:val="005A336F"/>
    <w:rsid w:val="005A337B"/>
    <w:rsid w:val="005A3386"/>
    <w:rsid w:val="005A3390"/>
    <w:rsid w:val="005A339E"/>
    <w:rsid w:val="005A33B6"/>
    <w:rsid w:val="005A3424"/>
    <w:rsid w:val="005A3452"/>
    <w:rsid w:val="005A3489"/>
    <w:rsid w:val="005A34E8"/>
    <w:rsid w:val="005A34EB"/>
    <w:rsid w:val="005A3528"/>
    <w:rsid w:val="005A3541"/>
    <w:rsid w:val="005A356C"/>
    <w:rsid w:val="005A35A8"/>
    <w:rsid w:val="005A35D2"/>
    <w:rsid w:val="005A35EF"/>
    <w:rsid w:val="005A3623"/>
    <w:rsid w:val="005A3628"/>
    <w:rsid w:val="005A364B"/>
    <w:rsid w:val="005A36C1"/>
    <w:rsid w:val="005A36E6"/>
    <w:rsid w:val="005A36EA"/>
    <w:rsid w:val="005A36F6"/>
    <w:rsid w:val="005A3717"/>
    <w:rsid w:val="005A3718"/>
    <w:rsid w:val="005A3719"/>
    <w:rsid w:val="005A373D"/>
    <w:rsid w:val="005A3743"/>
    <w:rsid w:val="005A37A3"/>
    <w:rsid w:val="005A37CC"/>
    <w:rsid w:val="005A37E4"/>
    <w:rsid w:val="005A37F8"/>
    <w:rsid w:val="005A37FD"/>
    <w:rsid w:val="005A3804"/>
    <w:rsid w:val="005A3817"/>
    <w:rsid w:val="005A383E"/>
    <w:rsid w:val="005A3858"/>
    <w:rsid w:val="005A385C"/>
    <w:rsid w:val="005A38D7"/>
    <w:rsid w:val="005A38F2"/>
    <w:rsid w:val="005A39BC"/>
    <w:rsid w:val="005A39C0"/>
    <w:rsid w:val="005A39D4"/>
    <w:rsid w:val="005A39FB"/>
    <w:rsid w:val="005A3A02"/>
    <w:rsid w:val="005A3A13"/>
    <w:rsid w:val="005A3A2B"/>
    <w:rsid w:val="005A3A3B"/>
    <w:rsid w:val="005A3A45"/>
    <w:rsid w:val="005A3A58"/>
    <w:rsid w:val="005A3A5C"/>
    <w:rsid w:val="005A3A5F"/>
    <w:rsid w:val="005A3A77"/>
    <w:rsid w:val="005A3A7B"/>
    <w:rsid w:val="005A3A7F"/>
    <w:rsid w:val="005A3AA6"/>
    <w:rsid w:val="005A3AF0"/>
    <w:rsid w:val="005A3AF8"/>
    <w:rsid w:val="005A3B34"/>
    <w:rsid w:val="005A3B4D"/>
    <w:rsid w:val="005A3B76"/>
    <w:rsid w:val="005A3BBF"/>
    <w:rsid w:val="005A3BC6"/>
    <w:rsid w:val="005A3BFD"/>
    <w:rsid w:val="005A3C23"/>
    <w:rsid w:val="005A3C4E"/>
    <w:rsid w:val="005A3C61"/>
    <w:rsid w:val="005A3C85"/>
    <w:rsid w:val="005A3C8E"/>
    <w:rsid w:val="005A3CA8"/>
    <w:rsid w:val="005A3D0E"/>
    <w:rsid w:val="005A3D33"/>
    <w:rsid w:val="005A3D6E"/>
    <w:rsid w:val="005A3D73"/>
    <w:rsid w:val="005A3D98"/>
    <w:rsid w:val="005A3DAD"/>
    <w:rsid w:val="005A3DF3"/>
    <w:rsid w:val="005A3E45"/>
    <w:rsid w:val="005A3E69"/>
    <w:rsid w:val="005A3E75"/>
    <w:rsid w:val="005A3E78"/>
    <w:rsid w:val="005A3E7A"/>
    <w:rsid w:val="005A3E7C"/>
    <w:rsid w:val="005A3E83"/>
    <w:rsid w:val="005A3EB8"/>
    <w:rsid w:val="005A3EEB"/>
    <w:rsid w:val="005A3EF1"/>
    <w:rsid w:val="005A3EF4"/>
    <w:rsid w:val="005A3F40"/>
    <w:rsid w:val="005A3F4F"/>
    <w:rsid w:val="005A3F67"/>
    <w:rsid w:val="005A3F7C"/>
    <w:rsid w:val="005A3F95"/>
    <w:rsid w:val="005A3FCB"/>
    <w:rsid w:val="005A400E"/>
    <w:rsid w:val="005A401A"/>
    <w:rsid w:val="005A402C"/>
    <w:rsid w:val="005A402E"/>
    <w:rsid w:val="005A4052"/>
    <w:rsid w:val="005A405D"/>
    <w:rsid w:val="005A40A0"/>
    <w:rsid w:val="005A40AC"/>
    <w:rsid w:val="005A40B3"/>
    <w:rsid w:val="005A40BC"/>
    <w:rsid w:val="005A40DB"/>
    <w:rsid w:val="005A4115"/>
    <w:rsid w:val="005A4134"/>
    <w:rsid w:val="005A414A"/>
    <w:rsid w:val="005A417B"/>
    <w:rsid w:val="005A4195"/>
    <w:rsid w:val="005A41B6"/>
    <w:rsid w:val="005A41B7"/>
    <w:rsid w:val="005A41C0"/>
    <w:rsid w:val="005A41D1"/>
    <w:rsid w:val="005A4264"/>
    <w:rsid w:val="005A4283"/>
    <w:rsid w:val="005A42AF"/>
    <w:rsid w:val="005A42B6"/>
    <w:rsid w:val="005A42BB"/>
    <w:rsid w:val="005A42DE"/>
    <w:rsid w:val="005A42FB"/>
    <w:rsid w:val="005A42FD"/>
    <w:rsid w:val="005A430C"/>
    <w:rsid w:val="005A4322"/>
    <w:rsid w:val="005A4333"/>
    <w:rsid w:val="005A4375"/>
    <w:rsid w:val="005A443B"/>
    <w:rsid w:val="005A444D"/>
    <w:rsid w:val="005A4473"/>
    <w:rsid w:val="005A447E"/>
    <w:rsid w:val="005A44E1"/>
    <w:rsid w:val="005A44E9"/>
    <w:rsid w:val="005A44F6"/>
    <w:rsid w:val="005A4503"/>
    <w:rsid w:val="005A4514"/>
    <w:rsid w:val="005A4540"/>
    <w:rsid w:val="005A4570"/>
    <w:rsid w:val="005A45AC"/>
    <w:rsid w:val="005A45C3"/>
    <w:rsid w:val="005A45DB"/>
    <w:rsid w:val="005A465F"/>
    <w:rsid w:val="005A4663"/>
    <w:rsid w:val="005A4668"/>
    <w:rsid w:val="005A46AA"/>
    <w:rsid w:val="005A46BE"/>
    <w:rsid w:val="005A46E9"/>
    <w:rsid w:val="005A4790"/>
    <w:rsid w:val="005A47A7"/>
    <w:rsid w:val="005A47F7"/>
    <w:rsid w:val="005A481E"/>
    <w:rsid w:val="005A4860"/>
    <w:rsid w:val="005A48A5"/>
    <w:rsid w:val="005A48C2"/>
    <w:rsid w:val="005A48CA"/>
    <w:rsid w:val="005A48E7"/>
    <w:rsid w:val="005A48FE"/>
    <w:rsid w:val="005A4901"/>
    <w:rsid w:val="005A493E"/>
    <w:rsid w:val="005A4940"/>
    <w:rsid w:val="005A494F"/>
    <w:rsid w:val="005A498A"/>
    <w:rsid w:val="005A4994"/>
    <w:rsid w:val="005A49BF"/>
    <w:rsid w:val="005A49C7"/>
    <w:rsid w:val="005A49D6"/>
    <w:rsid w:val="005A4A5F"/>
    <w:rsid w:val="005A4AB0"/>
    <w:rsid w:val="005A4AB5"/>
    <w:rsid w:val="005A4ACE"/>
    <w:rsid w:val="005A4B0E"/>
    <w:rsid w:val="005A4B28"/>
    <w:rsid w:val="005A4B29"/>
    <w:rsid w:val="005A4B6F"/>
    <w:rsid w:val="005A4B80"/>
    <w:rsid w:val="005A4BB3"/>
    <w:rsid w:val="005A4BB5"/>
    <w:rsid w:val="005A4BCF"/>
    <w:rsid w:val="005A4BE7"/>
    <w:rsid w:val="005A4BFE"/>
    <w:rsid w:val="005A4C16"/>
    <w:rsid w:val="005A4C1B"/>
    <w:rsid w:val="005A4C1C"/>
    <w:rsid w:val="005A4C68"/>
    <w:rsid w:val="005A4C99"/>
    <w:rsid w:val="005A4CA3"/>
    <w:rsid w:val="005A4CB0"/>
    <w:rsid w:val="005A4CB8"/>
    <w:rsid w:val="005A4CDC"/>
    <w:rsid w:val="005A4DE8"/>
    <w:rsid w:val="005A4E87"/>
    <w:rsid w:val="005A4E97"/>
    <w:rsid w:val="005A4F3A"/>
    <w:rsid w:val="005A4F48"/>
    <w:rsid w:val="005A4FBE"/>
    <w:rsid w:val="005A5045"/>
    <w:rsid w:val="005A50DD"/>
    <w:rsid w:val="005A50EE"/>
    <w:rsid w:val="005A5112"/>
    <w:rsid w:val="005A5132"/>
    <w:rsid w:val="005A51C6"/>
    <w:rsid w:val="005A51CB"/>
    <w:rsid w:val="005A51F2"/>
    <w:rsid w:val="005A5260"/>
    <w:rsid w:val="005A526A"/>
    <w:rsid w:val="005A526B"/>
    <w:rsid w:val="005A5278"/>
    <w:rsid w:val="005A52A7"/>
    <w:rsid w:val="005A52FC"/>
    <w:rsid w:val="005A5308"/>
    <w:rsid w:val="005A5342"/>
    <w:rsid w:val="005A5350"/>
    <w:rsid w:val="005A5352"/>
    <w:rsid w:val="005A5370"/>
    <w:rsid w:val="005A5386"/>
    <w:rsid w:val="005A539B"/>
    <w:rsid w:val="005A53C7"/>
    <w:rsid w:val="005A53CE"/>
    <w:rsid w:val="005A540A"/>
    <w:rsid w:val="005A543D"/>
    <w:rsid w:val="005A5494"/>
    <w:rsid w:val="005A54EF"/>
    <w:rsid w:val="005A54F7"/>
    <w:rsid w:val="005A55A8"/>
    <w:rsid w:val="005A561C"/>
    <w:rsid w:val="005A562A"/>
    <w:rsid w:val="005A5639"/>
    <w:rsid w:val="005A566B"/>
    <w:rsid w:val="005A568F"/>
    <w:rsid w:val="005A5694"/>
    <w:rsid w:val="005A56B7"/>
    <w:rsid w:val="005A56BF"/>
    <w:rsid w:val="005A5720"/>
    <w:rsid w:val="005A57A5"/>
    <w:rsid w:val="005A57AB"/>
    <w:rsid w:val="005A57C7"/>
    <w:rsid w:val="005A57F1"/>
    <w:rsid w:val="005A57FB"/>
    <w:rsid w:val="005A57FC"/>
    <w:rsid w:val="005A5824"/>
    <w:rsid w:val="005A583E"/>
    <w:rsid w:val="005A584D"/>
    <w:rsid w:val="005A586A"/>
    <w:rsid w:val="005A588E"/>
    <w:rsid w:val="005A58B0"/>
    <w:rsid w:val="005A58B6"/>
    <w:rsid w:val="005A591F"/>
    <w:rsid w:val="005A59A6"/>
    <w:rsid w:val="005A59A9"/>
    <w:rsid w:val="005A59CE"/>
    <w:rsid w:val="005A5A1E"/>
    <w:rsid w:val="005A5A2C"/>
    <w:rsid w:val="005A5A37"/>
    <w:rsid w:val="005A5A6C"/>
    <w:rsid w:val="005A5A75"/>
    <w:rsid w:val="005A5A82"/>
    <w:rsid w:val="005A5A9A"/>
    <w:rsid w:val="005A5AA1"/>
    <w:rsid w:val="005A5AD4"/>
    <w:rsid w:val="005A5B31"/>
    <w:rsid w:val="005A5B3D"/>
    <w:rsid w:val="005A5B6E"/>
    <w:rsid w:val="005A5B83"/>
    <w:rsid w:val="005A5B9E"/>
    <w:rsid w:val="005A5BB9"/>
    <w:rsid w:val="005A5BF4"/>
    <w:rsid w:val="005A5C09"/>
    <w:rsid w:val="005A5C17"/>
    <w:rsid w:val="005A5C34"/>
    <w:rsid w:val="005A5C66"/>
    <w:rsid w:val="005A5C69"/>
    <w:rsid w:val="005A5C85"/>
    <w:rsid w:val="005A5CDC"/>
    <w:rsid w:val="005A5D30"/>
    <w:rsid w:val="005A5D5E"/>
    <w:rsid w:val="005A5D60"/>
    <w:rsid w:val="005A5DA2"/>
    <w:rsid w:val="005A5DAF"/>
    <w:rsid w:val="005A5DBD"/>
    <w:rsid w:val="005A5DDB"/>
    <w:rsid w:val="005A5E19"/>
    <w:rsid w:val="005A5E1B"/>
    <w:rsid w:val="005A5E23"/>
    <w:rsid w:val="005A5E3A"/>
    <w:rsid w:val="005A5E42"/>
    <w:rsid w:val="005A5E4E"/>
    <w:rsid w:val="005A5E81"/>
    <w:rsid w:val="005A5F18"/>
    <w:rsid w:val="005A5F28"/>
    <w:rsid w:val="005A5F8B"/>
    <w:rsid w:val="005A5FD9"/>
    <w:rsid w:val="005A5FE8"/>
    <w:rsid w:val="005A6027"/>
    <w:rsid w:val="005A6072"/>
    <w:rsid w:val="005A60BD"/>
    <w:rsid w:val="005A60F8"/>
    <w:rsid w:val="005A6140"/>
    <w:rsid w:val="005A6167"/>
    <w:rsid w:val="005A6198"/>
    <w:rsid w:val="005A61DA"/>
    <w:rsid w:val="005A61DD"/>
    <w:rsid w:val="005A620D"/>
    <w:rsid w:val="005A623C"/>
    <w:rsid w:val="005A6282"/>
    <w:rsid w:val="005A6297"/>
    <w:rsid w:val="005A62D9"/>
    <w:rsid w:val="005A62E1"/>
    <w:rsid w:val="005A635D"/>
    <w:rsid w:val="005A63C1"/>
    <w:rsid w:val="005A63C4"/>
    <w:rsid w:val="005A63C5"/>
    <w:rsid w:val="005A643B"/>
    <w:rsid w:val="005A6444"/>
    <w:rsid w:val="005A6472"/>
    <w:rsid w:val="005A649B"/>
    <w:rsid w:val="005A64D3"/>
    <w:rsid w:val="005A6512"/>
    <w:rsid w:val="005A651B"/>
    <w:rsid w:val="005A6535"/>
    <w:rsid w:val="005A6580"/>
    <w:rsid w:val="005A6587"/>
    <w:rsid w:val="005A65F0"/>
    <w:rsid w:val="005A660D"/>
    <w:rsid w:val="005A6620"/>
    <w:rsid w:val="005A6639"/>
    <w:rsid w:val="005A6659"/>
    <w:rsid w:val="005A665E"/>
    <w:rsid w:val="005A6698"/>
    <w:rsid w:val="005A66D5"/>
    <w:rsid w:val="005A66DD"/>
    <w:rsid w:val="005A66F0"/>
    <w:rsid w:val="005A66FA"/>
    <w:rsid w:val="005A6701"/>
    <w:rsid w:val="005A6708"/>
    <w:rsid w:val="005A670A"/>
    <w:rsid w:val="005A672A"/>
    <w:rsid w:val="005A6744"/>
    <w:rsid w:val="005A6751"/>
    <w:rsid w:val="005A67C8"/>
    <w:rsid w:val="005A67D0"/>
    <w:rsid w:val="005A67D7"/>
    <w:rsid w:val="005A683E"/>
    <w:rsid w:val="005A6842"/>
    <w:rsid w:val="005A6861"/>
    <w:rsid w:val="005A6865"/>
    <w:rsid w:val="005A6884"/>
    <w:rsid w:val="005A6894"/>
    <w:rsid w:val="005A68B6"/>
    <w:rsid w:val="005A68C5"/>
    <w:rsid w:val="005A68C9"/>
    <w:rsid w:val="005A68CF"/>
    <w:rsid w:val="005A68E6"/>
    <w:rsid w:val="005A6922"/>
    <w:rsid w:val="005A6942"/>
    <w:rsid w:val="005A6968"/>
    <w:rsid w:val="005A6979"/>
    <w:rsid w:val="005A6993"/>
    <w:rsid w:val="005A699B"/>
    <w:rsid w:val="005A69B0"/>
    <w:rsid w:val="005A69CC"/>
    <w:rsid w:val="005A69F2"/>
    <w:rsid w:val="005A6A02"/>
    <w:rsid w:val="005A6A61"/>
    <w:rsid w:val="005A6A72"/>
    <w:rsid w:val="005A6AAB"/>
    <w:rsid w:val="005A6AB9"/>
    <w:rsid w:val="005A6AE1"/>
    <w:rsid w:val="005A6B37"/>
    <w:rsid w:val="005A6B40"/>
    <w:rsid w:val="005A6B42"/>
    <w:rsid w:val="005A6B50"/>
    <w:rsid w:val="005A6B56"/>
    <w:rsid w:val="005A6B88"/>
    <w:rsid w:val="005A6BA7"/>
    <w:rsid w:val="005A6C24"/>
    <w:rsid w:val="005A6C35"/>
    <w:rsid w:val="005A6CB3"/>
    <w:rsid w:val="005A6CB7"/>
    <w:rsid w:val="005A6D01"/>
    <w:rsid w:val="005A6D56"/>
    <w:rsid w:val="005A6D68"/>
    <w:rsid w:val="005A6DA6"/>
    <w:rsid w:val="005A6DAF"/>
    <w:rsid w:val="005A6DC3"/>
    <w:rsid w:val="005A6DFB"/>
    <w:rsid w:val="005A6E38"/>
    <w:rsid w:val="005A6E79"/>
    <w:rsid w:val="005A6E85"/>
    <w:rsid w:val="005A6E92"/>
    <w:rsid w:val="005A6EA8"/>
    <w:rsid w:val="005A6EC8"/>
    <w:rsid w:val="005A6EDA"/>
    <w:rsid w:val="005A6EE0"/>
    <w:rsid w:val="005A6EE8"/>
    <w:rsid w:val="005A6F19"/>
    <w:rsid w:val="005A6F2F"/>
    <w:rsid w:val="005A6F3F"/>
    <w:rsid w:val="005A6F48"/>
    <w:rsid w:val="005A6F72"/>
    <w:rsid w:val="005A6FDD"/>
    <w:rsid w:val="005A703E"/>
    <w:rsid w:val="005A7045"/>
    <w:rsid w:val="005A7079"/>
    <w:rsid w:val="005A709C"/>
    <w:rsid w:val="005A70B0"/>
    <w:rsid w:val="005A70F0"/>
    <w:rsid w:val="005A712E"/>
    <w:rsid w:val="005A7151"/>
    <w:rsid w:val="005A7158"/>
    <w:rsid w:val="005A7161"/>
    <w:rsid w:val="005A7187"/>
    <w:rsid w:val="005A71B0"/>
    <w:rsid w:val="005A71C7"/>
    <w:rsid w:val="005A71D1"/>
    <w:rsid w:val="005A7214"/>
    <w:rsid w:val="005A7252"/>
    <w:rsid w:val="005A7259"/>
    <w:rsid w:val="005A729C"/>
    <w:rsid w:val="005A72B1"/>
    <w:rsid w:val="005A7301"/>
    <w:rsid w:val="005A731B"/>
    <w:rsid w:val="005A7323"/>
    <w:rsid w:val="005A732E"/>
    <w:rsid w:val="005A7352"/>
    <w:rsid w:val="005A73CE"/>
    <w:rsid w:val="005A73D5"/>
    <w:rsid w:val="005A7408"/>
    <w:rsid w:val="005A740C"/>
    <w:rsid w:val="005A740E"/>
    <w:rsid w:val="005A7418"/>
    <w:rsid w:val="005A7439"/>
    <w:rsid w:val="005A7457"/>
    <w:rsid w:val="005A7468"/>
    <w:rsid w:val="005A7483"/>
    <w:rsid w:val="005A74DD"/>
    <w:rsid w:val="005A74EC"/>
    <w:rsid w:val="005A74FF"/>
    <w:rsid w:val="005A758E"/>
    <w:rsid w:val="005A75B7"/>
    <w:rsid w:val="005A75D0"/>
    <w:rsid w:val="005A761E"/>
    <w:rsid w:val="005A762F"/>
    <w:rsid w:val="005A76A3"/>
    <w:rsid w:val="005A76F6"/>
    <w:rsid w:val="005A76FE"/>
    <w:rsid w:val="005A770A"/>
    <w:rsid w:val="005A771E"/>
    <w:rsid w:val="005A7722"/>
    <w:rsid w:val="005A7729"/>
    <w:rsid w:val="005A7733"/>
    <w:rsid w:val="005A7749"/>
    <w:rsid w:val="005A7764"/>
    <w:rsid w:val="005A7785"/>
    <w:rsid w:val="005A7788"/>
    <w:rsid w:val="005A77FE"/>
    <w:rsid w:val="005A7831"/>
    <w:rsid w:val="005A7837"/>
    <w:rsid w:val="005A7873"/>
    <w:rsid w:val="005A7894"/>
    <w:rsid w:val="005A78AF"/>
    <w:rsid w:val="005A78CC"/>
    <w:rsid w:val="005A78E9"/>
    <w:rsid w:val="005A791F"/>
    <w:rsid w:val="005A7951"/>
    <w:rsid w:val="005A7961"/>
    <w:rsid w:val="005A7964"/>
    <w:rsid w:val="005A7969"/>
    <w:rsid w:val="005A7976"/>
    <w:rsid w:val="005A79CC"/>
    <w:rsid w:val="005A7A00"/>
    <w:rsid w:val="005A7A03"/>
    <w:rsid w:val="005A7A66"/>
    <w:rsid w:val="005A7A7B"/>
    <w:rsid w:val="005A7AB7"/>
    <w:rsid w:val="005A7ADA"/>
    <w:rsid w:val="005A7B14"/>
    <w:rsid w:val="005A7B15"/>
    <w:rsid w:val="005A7B18"/>
    <w:rsid w:val="005A7B70"/>
    <w:rsid w:val="005A7B8C"/>
    <w:rsid w:val="005A7B8F"/>
    <w:rsid w:val="005A7B9D"/>
    <w:rsid w:val="005A7BE4"/>
    <w:rsid w:val="005A7BFC"/>
    <w:rsid w:val="005A7C58"/>
    <w:rsid w:val="005A7C7B"/>
    <w:rsid w:val="005A7CAB"/>
    <w:rsid w:val="005A7CDB"/>
    <w:rsid w:val="005A7CDE"/>
    <w:rsid w:val="005A7D34"/>
    <w:rsid w:val="005A7D4B"/>
    <w:rsid w:val="005A7D83"/>
    <w:rsid w:val="005A7DCC"/>
    <w:rsid w:val="005A7DF2"/>
    <w:rsid w:val="005A7DF7"/>
    <w:rsid w:val="005A7E08"/>
    <w:rsid w:val="005A7E0B"/>
    <w:rsid w:val="005A7E17"/>
    <w:rsid w:val="005A7E38"/>
    <w:rsid w:val="005A7E45"/>
    <w:rsid w:val="005A7E56"/>
    <w:rsid w:val="005A7E64"/>
    <w:rsid w:val="005A7E6C"/>
    <w:rsid w:val="005A7E84"/>
    <w:rsid w:val="005A7E97"/>
    <w:rsid w:val="005A7EAD"/>
    <w:rsid w:val="005A7EC9"/>
    <w:rsid w:val="005A7EE4"/>
    <w:rsid w:val="005A7F12"/>
    <w:rsid w:val="005A7F16"/>
    <w:rsid w:val="005A7F6B"/>
    <w:rsid w:val="005A7F9F"/>
    <w:rsid w:val="005A7FD8"/>
    <w:rsid w:val="005A7FF2"/>
    <w:rsid w:val="005B0004"/>
    <w:rsid w:val="005B007D"/>
    <w:rsid w:val="005B0089"/>
    <w:rsid w:val="005B0090"/>
    <w:rsid w:val="005B00C7"/>
    <w:rsid w:val="005B00FD"/>
    <w:rsid w:val="005B0138"/>
    <w:rsid w:val="005B0145"/>
    <w:rsid w:val="005B014A"/>
    <w:rsid w:val="005B0170"/>
    <w:rsid w:val="005B019F"/>
    <w:rsid w:val="005B01EB"/>
    <w:rsid w:val="005B0238"/>
    <w:rsid w:val="005B02A8"/>
    <w:rsid w:val="005B02E3"/>
    <w:rsid w:val="005B02EF"/>
    <w:rsid w:val="005B02F2"/>
    <w:rsid w:val="005B0318"/>
    <w:rsid w:val="005B0347"/>
    <w:rsid w:val="005B034E"/>
    <w:rsid w:val="005B03C3"/>
    <w:rsid w:val="005B03D6"/>
    <w:rsid w:val="005B03E1"/>
    <w:rsid w:val="005B0415"/>
    <w:rsid w:val="005B042C"/>
    <w:rsid w:val="005B044B"/>
    <w:rsid w:val="005B047F"/>
    <w:rsid w:val="005B04B6"/>
    <w:rsid w:val="005B04E1"/>
    <w:rsid w:val="005B0529"/>
    <w:rsid w:val="005B05C0"/>
    <w:rsid w:val="005B05C3"/>
    <w:rsid w:val="005B05DF"/>
    <w:rsid w:val="005B05ED"/>
    <w:rsid w:val="005B061D"/>
    <w:rsid w:val="005B065E"/>
    <w:rsid w:val="005B0699"/>
    <w:rsid w:val="005B069D"/>
    <w:rsid w:val="005B06B8"/>
    <w:rsid w:val="005B06D4"/>
    <w:rsid w:val="005B06F5"/>
    <w:rsid w:val="005B0708"/>
    <w:rsid w:val="005B0718"/>
    <w:rsid w:val="005B073C"/>
    <w:rsid w:val="005B073E"/>
    <w:rsid w:val="005B074F"/>
    <w:rsid w:val="005B0768"/>
    <w:rsid w:val="005B0779"/>
    <w:rsid w:val="005B07A9"/>
    <w:rsid w:val="005B07F5"/>
    <w:rsid w:val="005B083E"/>
    <w:rsid w:val="005B0848"/>
    <w:rsid w:val="005B0856"/>
    <w:rsid w:val="005B08B8"/>
    <w:rsid w:val="005B08D1"/>
    <w:rsid w:val="005B08DC"/>
    <w:rsid w:val="005B0922"/>
    <w:rsid w:val="005B092E"/>
    <w:rsid w:val="005B0935"/>
    <w:rsid w:val="005B0961"/>
    <w:rsid w:val="005B09C4"/>
    <w:rsid w:val="005B09CC"/>
    <w:rsid w:val="005B09DC"/>
    <w:rsid w:val="005B09DD"/>
    <w:rsid w:val="005B0A1B"/>
    <w:rsid w:val="005B0A69"/>
    <w:rsid w:val="005B0AA4"/>
    <w:rsid w:val="005B0AB3"/>
    <w:rsid w:val="005B0AC1"/>
    <w:rsid w:val="005B0AE8"/>
    <w:rsid w:val="005B0B11"/>
    <w:rsid w:val="005B0B20"/>
    <w:rsid w:val="005B0B25"/>
    <w:rsid w:val="005B0B3D"/>
    <w:rsid w:val="005B0B6B"/>
    <w:rsid w:val="005B0B9C"/>
    <w:rsid w:val="005B0BED"/>
    <w:rsid w:val="005B0C61"/>
    <w:rsid w:val="005B0C72"/>
    <w:rsid w:val="005B0C82"/>
    <w:rsid w:val="005B0C84"/>
    <w:rsid w:val="005B0D25"/>
    <w:rsid w:val="005B0D44"/>
    <w:rsid w:val="005B0D4D"/>
    <w:rsid w:val="005B0D54"/>
    <w:rsid w:val="005B0D8F"/>
    <w:rsid w:val="005B0DA4"/>
    <w:rsid w:val="005B0DA5"/>
    <w:rsid w:val="005B0DBB"/>
    <w:rsid w:val="005B0DFC"/>
    <w:rsid w:val="005B0DFE"/>
    <w:rsid w:val="005B0E56"/>
    <w:rsid w:val="005B0E69"/>
    <w:rsid w:val="005B0E88"/>
    <w:rsid w:val="005B0E91"/>
    <w:rsid w:val="005B0EA9"/>
    <w:rsid w:val="005B0EE3"/>
    <w:rsid w:val="005B0EEA"/>
    <w:rsid w:val="005B0F73"/>
    <w:rsid w:val="005B0F85"/>
    <w:rsid w:val="005B0F8A"/>
    <w:rsid w:val="005B0FA2"/>
    <w:rsid w:val="005B0FDE"/>
    <w:rsid w:val="005B0FF7"/>
    <w:rsid w:val="005B0FFA"/>
    <w:rsid w:val="005B1016"/>
    <w:rsid w:val="005B1032"/>
    <w:rsid w:val="005B104D"/>
    <w:rsid w:val="005B106E"/>
    <w:rsid w:val="005B1089"/>
    <w:rsid w:val="005B1095"/>
    <w:rsid w:val="005B10CA"/>
    <w:rsid w:val="005B10DB"/>
    <w:rsid w:val="005B111C"/>
    <w:rsid w:val="005B1149"/>
    <w:rsid w:val="005B1153"/>
    <w:rsid w:val="005B117E"/>
    <w:rsid w:val="005B1196"/>
    <w:rsid w:val="005B11DD"/>
    <w:rsid w:val="005B11EF"/>
    <w:rsid w:val="005B122C"/>
    <w:rsid w:val="005B1238"/>
    <w:rsid w:val="005B123A"/>
    <w:rsid w:val="005B123C"/>
    <w:rsid w:val="005B123D"/>
    <w:rsid w:val="005B1246"/>
    <w:rsid w:val="005B124E"/>
    <w:rsid w:val="005B12CD"/>
    <w:rsid w:val="005B1314"/>
    <w:rsid w:val="005B131B"/>
    <w:rsid w:val="005B1344"/>
    <w:rsid w:val="005B1374"/>
    <w:rsid w:val="005B1383"/>
    <w:rsid w:val="005B139F"/>
    <w:rsid w:val="005B13A3"/>
    <w:rsid w:val="005B13B6"/>
    <w:rsid w:val="005B13BA"/>
    <w:rsid w:val="005B13C8"/>
    <w:rsid w:val="005B1426"/>
    <w:rsid w:val="005B1446"/>
    <w:rsid w:val="005B1468"/>
    <w:rsid w:val="005B1473"/>
    <w:rsid w:val="005B14AF"/>
    <w:rsid w:val="005B14B2"/>
    <w:rsid w:val="005B14DE"/>
    <w:rsid w:val="005B152D"/>
    <w:rsid w:val="005B1558"/>
    <w:rsid w:val="005B1567"/>
    <w:rsid w:val="005B156B"/>
    <w:rsid w:val="005B1579"/>
    <w:rsid w:val="005B1584"/>
    <w:rsid w:val="005B1607"/>
    <w:rsid w:val="005B164B"/>
    <w:rsid w:val="005B165B"/>
    <w:rsid w:val="005B165F"/>
    <w:rsid w:val="005B1696"/>
    <w:rsid w:val="005B16A5"/>
    <w:rsid w:val="005B16A8"/>
    <w:rsid w:val="005B16E3"/>
    <w:rsid w:val="005B16F4"/>
    <w:rsid w:val="005B1754"/>
    <w:rsid w:val="005B1771"/>
    <w:rsid w:val="005B177C"/>
    <w:rsid w:val="005B17DF"/>
    <w:rsid w:val="005B17EC"/>
    <w:rsid w:val="005B17FE"/>
    <w:rsid w:val="005B180B"/>
    <w:rsid w:val="005B188C"/>
    <w:rsid w:val="005B18D3"/>
    <w:rsid w:val="005B18E4"/>
    <w:rsid w:val="005B18E8"/>
    <w:rsid w:val="005B190F"/>
    <w:rsid w:val="005B1924"/>
    <w:rsid w:val="005B196E"/>
    <w:rsid w:val="005B1976"/>
    <w:rsid w:val="005B1983"/>
    <w:rsid w:val="005B1A05"/>
    <w:rsid w:val="005B1A0F"/>
    <w:rsid w:val="005B1A43"/>
    <w:rsid w:val="005B1A5A"/>
    <w:rsid w:val="005B1A8A"/>
    <w:rsid w:val="005B1AFB"/>
    <w:rsid w:val="005B1B34"/>
    <w:rsid w:val="005B1B3B"/>
    <w:rsid w:val="005B1B42"/>
    <w:rsid w:val="005B1B48"/>
    <w:rsid w:val="005B1B6A"/>
    <w:rsid w:val="005B1B86"/>
    <w:rsid w:val="005B1BBA"/>
    <w:rsid w:val="005B1C2E"/>
    <w:rsid w:val="005B1C48"/>
    <w:rsid w:val="005B1CA7"/>
    <w:rsid w:val="005B1CB6"/>
    <w:rsid w:val="005B1CD9"/>
    <w:rsid w:val="005B1D07"/>
    <w:rsid w:val="005B1D36"/>
    <w:rsid w:val="005B1D44"/>
    <w:rsid w:val="005B1D55"/>
    <w:rsid w:val="005B1D6C"/>
    <w:rsid w:val="005B1D78"/>
    <w:rsid w:val="005B1D90"/>
    <w:rsid w:val="005B1DAC"/>
    <w:rsid w:val="005B1DC7"/>
    <w:rsid w:val="005B1DEA"/>
    <w:rsid w:val="005B1E12"/>
    <w:rsid w:val="005B1E29"/>
    <w:rsid w:val="005B1E52"/>
    <w:rsid w:val="005B1E60"/>
    <w:rsid w:val="005B1E6D"/>
    <w:rsid w:val="005B1EB1"/>
    <w:rsid w:val="005B1EB6"/>
    <w:rsid w:val="005B1ED4"/>
    <w:rsid w:val="005B1F6F"/>
    <w:rsid w:val="005B1FAC"/>
    <w:rsid w:val="005B1FF5"/>
    <w:rsid w:val="005B200C"/>
    <w:rsid w:val="005B201F"/>
    <w:rsid w:val="005B2024"/>
    <w:rsid w:val="005B2026"/>
    <w:rsid w:val="005B204F"/>
    <w:rsid w:val="005B2050"/>
    <w:rsid w:val="005B2084"/>
    <w:rsid w:val="005B20B3"/>
    <w:rsid w:val="005B20BE"/>
    <w:rsid w:val="005B20FE"/>
    <w:rsid w:val="005B2105"/>
    <w:rsid w:val="005B2176"/>
    <w:rsid w:val="005B217D"/>
    <w:rsid w:val="005B219A"/>
    <w:rsid w:val="005B219B"/>
    <w:rsid w:val="005B21A2"/>
    <w:rsid w:val="005B21A6"/>
    <w:rsid w:val="005B21DB"/>
    <w:rsid w:val="005B21E2"/>
    <w:rsid w:val="005B21F6"/>
    <w:rsid w:val="005B21FC"/>
    <w:rsid w:val="005B222B"/>
    <w:rsid w:val="005B2252"/>
    <w:rsid w:val="005B229A"/>
    <w:rsid w:val="005B22A7"/>
    <w:rsid w:val="005B22E7"/>
    <w:rsid w:val="005B22E8"/>
    <w:rsid w:val="005B22EA"/>
    <w:rsid w:val="005B2314"/>
    <w:rsid w:val="005B2335"/>
    <w:rsid w:val="005B233D"/>
    <w:rsid w:val="005B2373"/>
    <w:rsid w:val="005B2382"/>
    <w:rsid w:val="005B23A5"/>
    <w:rsid w:val="005B23E0"/>
    <w:rsid w:val="005B23E4"/>
    <w:rsid w:val="005B23F4"/>
    <w:rsid w:val="005B2412"/>
    <w:rsid w:val="005B2430"/>
    <w:rsid w:val="005B244C"/>
    <w:rsid w:val="005B244F"/>
    <w:rsid w:val="005B2475"/>
    <w:rsid w:val="005B247A"/>
    <w:rsid w:val="005B2488"/>
    <w:rsid w:val="005B24A0"/>
    <w:rsid w:val="005B24C0"/>
    <w:rsid w:val="005B24D1"/>
    <w:rsid w:val="005B24D8"/>
    <w:rsid w:val="005B252A"/>
    <w:rsid w:val="005B2567"/>
    <w:rsid w:val="005B257A"/>
    <w:rsid w:val="005B259A"/>
    <w:rsid w:val="005B25A8"/>
    <w:rsid w:val="005B25FB"/>
    <w:rsid w:val="005B2605"/>
    <w:rsid w:val="005B261B"/>
    <w:rsid w:val="005B2623"/>
    <w:rsid w:val="005B262E"/>
    <w:rsid w:val="005B264B"/>
    <w:rsid w:val="005B2655"/>
    <w:rsid w:val="005B2666"/>
    <w:rsid w:val="005B26A4"/>
    <w:rsid w:val="005B26A5"/>
    <w:rsid w:val="005B26B2"/>
    <w:rsid w:val="005B26D3"/>
    <w:rsid w:val="005B2717"/>
    <w:rsid w:val="005B272F"/>
    <w:rsid w:val="005B277C"/>
    <w:rsid w:val="005B280F"/>
    <w:rsid w:val="005B2837"/>
    <w:rsid w:val="005B2861"/>
    <w:rsid w:val="005B2880"/>
    <w:rsid w:val="005B2882"/>
    <w:rsid w:val="005B28D5"/>
    <w:rsid w:val="005B28DA"/>
    <w:rsid w:val="005B2901"/>
    <w:rsid w:val="005B2941"/>
    <w:rsid w:val="005B2960"/>
    <w:rsid w:val="005B2A04"/>
    <w:rsid w:val="005B2A2E"/>
    <w:rsid w:val="005B2A3C"/>
    <w:rsid w:val="005B2A3F"/>
    <w:rsid w:val="005B2A74"/>
    <w:rsid w:val="005B2ACF"/>
    <w:rsid w:val="005B2B84"/>
    <w:rsid w:val="005B2BCB"/>
    <w:rsid w:val="005B2BCD"/>
    <w:rsid w:val="005B2BCF"/>
    <w:rsid w:val="005B2BD1"/>
    <w:rsid w:val="005B2BD3"/>
    <w:rsid w:val="005B2C07"/>
    <w:rsid w:val="005B2C26"/>
    <w:rsid w:val="005B2C27"/>
    <w:rsid w:val="005B2C59"/>
    <w:rsid w:val="005B2CBD"/>
    <w:rsid w:val="005B2CF1"/>
    <w:rsid w:val="005B2D05"/>
    <w:rsid w:val="005B2D1B"/>
    <w:rsid w:val="005B2D53"/>
    <w:rsid w:val="005B2D5E"/>
    <w:rsid w:val="005B2D68"/>
    <w:rsid w:val="005B2D86"/>
    <w:rsid w:val="005B2E13"/>
    <w:rsid w:val="005B2E16"/>
    <w:rsid w:val="005B2E27"/>
    <w:rsid w:val="005B2E32"/>
    <w:rsid w:val="005B2E65"/>
    <w:rsid w:val="005B2EA8"/>
    <w:rsid w:val="005B2EDE"/>
    <w:rsid w:val="005B2EF3"/>
    <w:rsid w:val="005B2F2E"/>
    <w:rsid w:val="005B2F3D"/>
    <w:rsid w:val="005B2F62"/>
    <w:rsid w:val="005B2F85"/>
    <w:rsid w:val="005B2F94"/>
    <w:rsid w:val="005B2F9B"/>
    <w:rsid w:val="005B2FD5"/>
    <w:rsid w:val="005B301D"/>
    <w:rsid w:val="005B3043"/>
    <w:rsid w:val="005B3047"/>
    <w:rsid w:val="005B3057"/>
    <w:rsid w:val="005B3093"/>
    <w:rsid w:val="005B3099"/>
    <w:rsid w:val="005B309D"/>
    <w:rsid w:val="005B30DB"/>
    <w:rsid w:val="005B30EA"/>
    <w:rsid w:val="005B3128"/>
    <w:rsid w:val="005B3142"/>
    <w:rsid w:val="005B314C"/>
    <w:rsid w:val="005B31CB"/>
    <w:rsid w:val="005B31DA"/>
    <w:rsid w:val="005B322D"/>
    <w:rsid w:val="005B3249"/>
    <w:rsid w:val="005B3262"/>
    <w:rsid w:val="005B3278"/>
    <w:rsid w:val="005B329A"/>
    <w:rsid w:val="005B32A5"/>
    <w:rsid w:val="005B32A8"/>
    <w:rsid w:val="005B32DB"/>
    <w:rsid w:val="005B32E8"/>
    <w:rsid w:val="005B337E"/>
    <w:rsid w:val="005B33B5"/>
    <w:rsid w:val="005B33C3"/>
    <w:rsid w:val="005B33D7"/>
    <w:rsid w:val="005B340C"/>
    <w:rsid w:val="005B341F"/>
    <w:rsid w:val="005B3425"/>
    <w:rsid w:val="005B343A"/>
    <w:rsid w:val="005B346E"/>
    <w:rsid w:val="005B346F"/>
    <w:rsid w:val="005B347B"/>
    <w:rsid w:val="005B34A0"/>
    <w:rsid w:val="005B34D4"/>
    <w:rsid w:val="005B34F1"/>
    <w:rsid w:val="005B3500"/>
    <w:rsid w:val="005B350B"/>
    <w:rsid w:val="005B3510"/>
    <w:rsid w:val="005B3581"/>
    <w:rsid w:val="005B3594"/>
    <w:rsid w:val="005B3595"/>
    <w:rsid w:val="005B3598"/>
    <w:rsid w:val="005B35B6"/>
    <w:rsid w:val="005B35C1"/>
    <w:rsid w:val="005B35EF"/>
    <w:rsid w:val="005B3609"/>
    <w:rsid w:val="005B360C"/>
    <w:rsid w:val="005B3619"/>
    <w:rsid w:val="005B3639"/>
    <w:rsid w:val="005B366F"/>
    <w:rsid w:val="005B368E"/>
    <w:rsid w:val="005B3691"/>
    <w:rsid w:val="005B36C8"/>
    <w:rsid w:val="005B36C9"/>
    <w:rsid w:val="005B36CE"/>
    <w:rsid w:val="005B371D"/>
    <w:rsid w:val="005B3728"/>
    <w:rsid w:val="005B3776"/>
    <w:rsid w:val="005B37BE"/>
    <w:rsid w:val="005B3859"/>
    <w:rsid w:val="005B385A"/>
    <w:rsid w:val="005B3877"/>
    <w:rsid w:val="005B387A"/>
    <w:rsid w:val="005B38E4"/>
    <w:rsid w:val="005B38E6"/>
    <w:rsid w:val="005B38F5"/>
    <w:rsid w:val="005B390B"/>
    <w:rsid w:val="005B3932"/>
    <w:rsid w:val="005B3954"/>
    <w:rsid w:val="005B3961"/>
    <w:rsid w:val="005B396D"/>
    <w:rsid w:val="005B39C6"/>
    <w:rsid w:val="005B39F7"/>
    <w:rsid w:val="005B3A1F"/>
    <w:rsid w:val="005B3A72"/>
    <w:rsid w:val="005B3ABE"/>
    <w:rsid w:val="005B3B08"/>
    <w:rsid w:val="005B3B89"/>
    <w:rsid w:val="005B3B99"/>
    <w:rsid w:val="005B3BE6"/>
    <w:rsid w:val="005B3C04"/>
    <w:rsid w:val="005B3C1F"/>
    <w:rsid w:val="005B3C3F"/>
    <w:rsid w:val="005B3C44"/>
    <w:rsid w:val="005B3C86"/>
    <w:rsid w:val="005B3CA5"/>
    <w:rsid w:val="005B3CBC"/>
    <w:rsid w:val="005B3CE3"/>
    <w:rsid w:val="005B3D5C"/>
    <w:rsid w:val="005B3DAD"/>
    <w:rsid w:val="005B3DB0"/>
    <w:rsid w:val="005B3DB2"/>
    <w:rsid w:val="005B3DBB"/>
    <w:rsid w:val="005B3DD5"/>
    <w:rsid w:val="005B3E2E"/>
    <w:rsid w:val="005B3E4B"/>
    <w:rsid w:val="005B3E60"/>
    <w:rsid w:val="005B3E78"/>
    <w:rsid w:val="005B3E8B"/>
    <w:rsid w:val="005B3E9B"/>
    <w:rsid w:val="005B3ED1"/>
    <w:rsid w:val="005B3EF4"/>
    <w:rsid w:val="005B3F01"/>
    <w:rsid w:val="005B3F60"/>
    <w:rsid w:val="005B3F62"/>
    <w:rsid w:val="005B3F80"/>
    <w:rsid w:val="005B3FBA"/>
    <w:rsid w:val="005B3FD2"/>
    <w:rsid w:val="005B3FE5"/>
    <w:rsid w:val="005B3FEA"/>
    <w:rsid w:val="005B402E"/>
    <w:rsid w:val="005B4053"/>
    <w:rsid w:val="005B4084"/>
    <w:rsid w:val="005B408A"/>
    <w:rsid w:val="005B408D"/>
    <w:rsid w:val="005B4092"/>
    <w:rsid w:val="005B40BA"/>
    <w:rsid w:val="005B40C2"/>
    <w:rsid w:val="005B40D7"/>
    <w:rsid w:val="005B40E1"/>
    <w:rsid w:val="005B4111"/>
    <w:rsid w:val="005B415D"/>
    <w:rsid w:val="005B4172"/>
    <w:rsid w:val="005B4173"/>
    <w:rsid w:val="005B417B"/>
    <w:rsid w:val="005B4183"/>
    <w:rsid w:val="005B4191"/>
    <w:rsid w:val="005B41BB"/>
    <w:rsid w:val="005B41C4"/>
    <w:rsid w:val="005B41DB"/>
    <w:rsid w:val="005B4211"/>
    <w:rsid w:val="005B4217"/>
    <w:rsid w:val="005B422F"/>
    <w:rsid w:val="005B4273"/>
    <w:rsid w:val="005B4284"/>
    <w:rsid w:val="005B4287"/>
    <w:rsid w:val="005B4288"/>
    <w:rsid w:val="005B430D"/>
    <w:rsid w:val="005B4321"/>
    <w:rsid w:val="005B435D"/>
    <w:rsid w:val="005B4369"/>
    <w:rsid w:val="005B437E"/>
    <w:rsid w:val="005B439D"/>
    <w:rsid w:val="005B43A1"/>
    <w:rsid w:val="005B43AD"/>
    <w:rsid w:val="005B43D7"/>
    <w:rsid w:val="005B43E7"/>
    <w:rsid w:val="005B43E9"/>
    <w:rsid w:val="005B4429"/>
    <w:rsid w:val="005B4433"/>
    <w:rsid w:val="005B4438"/>
    <w:rsid w:val="005B44AF"/>
    <w:rsid w:val="005B44C6"/>
    <w:rsid w:val="005B44D2"/>
    <w:rsid w:val="005B4539"/>
    <w:rsid w:val="005B4567"/>
    <w:rsid w:val="005B4577"/>
    <w:rsid w:val="005B4592"/>
    <w:rsid w:val="005B4593"/>
    <w:rsid w:val="005B459B"/>
    <w:rsid w:val="005B459C"/>
    <w:rsid w:val="005B45BF"/>
    <w:rsid w:val="005B45E9"/>
    <w:rsid w:val="005B461B"/>
    <w:rsid w:val="005B463B"/>
    <w:rsid w:val="005B463C"/>
    <w:rsid w:val="005B4682"/>
    <w:rsid w:val="005B4692"/>
    <w:rsid w:val="005B4710"/>
    <w:rsid w:val="005B4767"/>
    <w:rsid w:val="005B4780"/>
    <w:rsid w:val="005B47B8"/>
    <w:rsid w:val="005B4809"/>
    <w:rsid w:val="005B482E"/>
    <w:rsid w:val="005B4836"/>
    <w:rsid w:val="005B485A"/>
    <w:rsid w:val="005B486E"/>
    <w:rsid w:val="005B48BF"/>
    <w:rsid w:val="005B48DD"/>
    <w:rsid w:val="005B495D"/>
    <w:rsid w:val="005B496A"/>
    <w:rsid w:val="005B496D"/>
    <w:rsid w:val="005B497E"/>
    <w:rsid w:val="005B498B"/>
    <w:rsid w:val="005B49C1"/>
    <w:rsid w:val="005B49C6"/>
    <w:rsid w:val="005B4A11"/>
    <w:rsid w:val="005B4A31"/>
    <w:rsid w:val="005B4A5C"/>
    <w:rsid w:val="005B4A9D"/>
    <w:rsid w:val="005B4AB8"/>
    <w:rsid w:val="005B4AC3"/>
    <w:rsid w:val="005B4ADE"/>
    <w:rsid w:val="005B4AE8"/>
    <w:rsid w:val="005B4B17"/>
    <w:rsid w:val="005B4B45"/>
    <w:rsid w:val="005B4B8F"/>
    <w:rsid w:val="005B4B93"/>
    <w:rsid w:val="005B4B97"/>
    <w:rsid w:val="005B4BB3"/>
    <w:rsid w:val="005B4BBE"/>
    <w:rsid w:val="005B4BCF"/>
    <w:rsid w:val="005B4BD1"/>
    <w:rsid w:val="005B4BFD"/>
    <w:rsid w:val="005B4C29"/>
    <w:rsid w:val="005B4C75"/>
    <w:rsid w:val="005B4C85"/>
    <w:rsid w:val="005B4C96"/>
    <w:rsid w:val="005B4CAA"/>
    <w:rsid w:val="005B4CE7"/>
    <w:rsid w:val="005B4CFC"/>
    <w:rsid w:val="005B4D34"/>
    <w:rsid w:val="005B4D4E"/>
    <w:rsid w:val="005B4D58"/>
    <w:rsid w:val="005B4E0B"/>
    <w:rsid w:val="005B4E7C"/>
    <w:rsid w:val="005B4ED4"/>
    <w:rsid w:val="005B4EFB"/>
    <w:rsid w:val="005B4F92"/>
    <w:rsid w:val="005B506D"/>
    <w:rsid w:val="005B50A9"/>
    <w:rsid w:val="005B50CE"/>
    <w:rsid w:val="005B50FB"/>
    <w:rsid w:val="005B5115"/>
    <w:rsid w:val="005B5127"/>
    <w:rsid w:val="005B5141"/>
    <w:rsid w:val="005B515A"/>
    <w:rsid w:val="005B517E"/>
    <w:rsid w:val="005B51C3"/>
    <w:rsid w:val="005B51D1"/>
    <w:rsid w:val="005B51FE"/>
    <w:rsid w:val="005B5212"/>
    <w:rsid w:val="005B5231"/>
    <w:rsid w:val="005B5267"/>
    <w:rsid w:val="005B526B"/>
    <w:rsid w:val="005B5272"/>
    <w:rsid w:val="005B52AF"/>
    <w:rsid w:val="005B52D3"/>
    <w:rsid w:val="005B52D4"/>
    <w:rsid w:val="005B52DB"/>
    <w:rsid w:val="005B530C"/>
    <w:rsid w:val="005B5324"/>
    <w:rsid w:val="005B5326"/>
    <w:rsid w:val="005B532F"/>
    <w:rsid w:val="005B5375"/>
    <w:rsid w:val="005B537C"/>
    <w:rsid w:val="005B53E8"/>
    <w:rsid w:val="005B53F9"/>
    <w:rsid w:val="005B542B"/>
    <w:rsid w:val="005B5457"/>
    <w:rsid w:val="005B5459"/>
    <w:rsid w:val="005B54A9"/>
    <w:rsid w:val="005B54B0"/>
    <w:rsid w:val="005B551A"/>
    <w:rsid w:val="005B5545"/>
    <w:rsid w:val="005B5563"/>
    <w:rsid w:val="005B5589"/>
    <w:rsid w:val="005B55A5"/>
    <w:rsid w:val="005B55B2"/>
    <w:rsid w:val="005B55D8"/>
    <w:rsid w:val="005B55E1"/>
    <w:rsid w:val="005B55EB"/>
    <w:rsid w:val="005B5602"/>
    <w:rsid w:val="005B5603"/>
    <w:rsid w:val="005B560F"/>
    <w:rsid w:val="005B5618"/>
    <w:rsid w:val="005B561C"/>
    <w:rsid w:val="005B561D"/>
    <w:rsid w:val="005B5629"/>
    <w:rsid w:val="005B562B"/>
    <w:rsid w:val="005B566C"/>
    <w:rsid w:val="005B5673"/>
    <w:rsid w:val="005B5679"/>
    <w:rsid w:val="005B56A0"/>
    <w:rsid w:val="005B56FD"/>
    <w:rsid w:val="005B5713"/>
    <w:rsid w:val="005B5727"/>
    <w:rsid w:val="005B5734"/>
    <w:rsid w:val="005B573F"/>
    <w:rsid w:val="005B578F"/>
    <w:rsid w:val="005B57C2"/>
    <w:rsid w:val="005B57FF"/>
    <w:rsid w:val="005B580D"/>
    <w:rsid w:val="005B5812"/>
    <w:rsid w:val="005B5842"/>
    <w:rsid w:val="005B58AD"/>
    <w:rsid w:val="005B58B1"/>
    <w:rsid w:val="005B58B5"/>
    <w:rsid w:val="005B591B"/>
    <w:rsid w:val="005B593D"/>
    <w:rsid w:val="005B597D"/>
    <w:rsid w:val="005B5982"/>
    <w:rsid w:val="005B59EE"/>
    <w:rsid w:val="005B5A12"/>
    <w:rsid w:val="005B5A59"/>
    <w:rsid w:val="005B5A7C"/>
    <w:rsid w:val="005B5AA7"/>
    <w:rsid w:val="005B5AB8"/>
    <w:rsid w:val="005B5AE1"/>
    <w:rsid w:val="005B5B28"/>
    <w:rsid w:val="005B5B34"/>
    <w:rsid w:val="005B5B39"/>
    <w:rsid w:val="005B5B44"/>
    <w:rsid w:val="005B5B58"/>
    <w:rsid w:val="005B5B73"/>
    <w:rsid w:val="005B5BB1"/>
    <w:rsid w:val="005B5BC5"/>
    <w:rsid w:val="005B5BF7"/>
    <w:rsid w:val="005B5C5C"/>
    <w:rsid w:val="005B5C66"/>
    <w:rsid w:val="005B5CA0"/>
    <w:rsid w:val="005B5D0D"/>
    <w:rsid w:val="005B5D38"/>
    <w:rsid w:val="005B5D53"/>
    <w:rsid w:val="005B5DA0"/>
    <w:rsid w:val="005B5DB6"/>
    <w:rsid w:val="005B5DDF"/>
    <w:rsid w:val="005B5DE7"/>
    <w:rsid w:val="005B5E35"/>
    <w:rsid w:val="005B5E84"/>
    <w:rsid w:val="005B5EA4"/>
    <w:rsid w:val="005B5EF9"/>
    <w:rsid w:val="005B5F20"/>
    <w:rsid w:val="005B5F56"/>
    <w:rsid w:val="005B5F57"/>
    <w:rsid w:val="005B5F74"/>
    <w:rsid w:val="005B5F7D"/>
    <w:rsid w:val="005B5F8F"/>
    <w:rsid w:val="005B5F96"/>
    <w:rsid w:val="005B5FAF"/>
    <w:rsid w:val="005B5FDD"/>
    <w:rsid w:val="005B6020"/>
    <w:rsid w:val="005B6027"/>
    <w:rsid w:val="005B604B"/>
    <w:rsid w:val="005B6059"/>
    <w:rsid w:val="005B6074"/>
    <w:rsid w:val="005B608C"/>
    <w:rsid w:val="005B60D8"/>
    <w:rsid w:val="005B6100"/>
    <w:rsid w:val="005B617B"/>
    <w:rsid w:val="005B618E"/>
    <w:rsid w:val="005B61A5"/>
    <w:rsid w:val="005B61A6"/>
    <w:rsid w:val="005B61E2"/>
    <w:rsid w:val="005B61F1"/>
    <w:rsid w:val="005B6206"/>
    <w:rsid w:val="005B626E"/>
    <w:rsid w:val="005B6287"/>
    <w:rsid w:val="005B62A3"/>
    <w:rsid w:val="005B62D7"/>
    <w:rsid w:val="005B62E5"/>
    <w:rsid w:val="005B62F0"/>
    <w:rsid w:val="005B62F1"/>
    <w:rsid w:val="005B6309"/>
    <w:rsid w:val="005B6329"/>
    <w:rsid w:val="005B6355"/>
    <w:rsid w:val="005B6387"/>
    <w:rsid w:val="005B638A"/>
    <w:rsid w:val="005B63B7"/>
    <w:rsid w:val="005B63B8"/>
    <w:rsid w:val="005B63C1"/>
    <w:rsid w:val="005B63C6"/>
    <w:rsid w:val="005B63E2"/>
    <w:rsid w:val="005B644C"/>
    <w:rsid w:val="005B6458"/>
    <w:rsid w:val="005B645D"/>
    <w:rsid w:val="005B646D"/>
    <w:rsid w:val="005B6470"/>
    <w:rsid w:val="005B647C"/>
    <w:rsid w:val="005B64B4"/>
    <w:rsid w:val="005B64BB"/>
    <w:rsid w:val="005B655B"/>
    <w:rsid w:val="005B6571"/>
    <w:rsid w:val="005B6579"/>
    <w:rsid w:val="005B6596"/>
    <w:rsid w:val="005B659A"/>
    <w:rsid w:val="005B659C"/>
    <w:rsid w:val="005B65C2"/>
    <w:rsid w:val="005B668C"/>
    <w:rsid w:val="005B6694"/>
    <w:rsid w:val="005B66C1"/>
    <w:rsid w:val="005B66CB"/>
    <w:rsid w:val="005B66F0"/>
    <w:rsid w:val="005B6705"/>
    <w:rsid w:val="005B6771"/>
    <w:rsid w:val="005B677C"/>
    <w:rsid w:val="005B6782"/>
    <w:rsid w:val="005B678B"/>
    <w:rsid w:val="005B6793"/>
    <w:rsid w:val="005B67AE"/>
    <w:rsid w:val="005B6832"/>
    <w:rsid w:val="005B690B"/>
    <w:rsid w:val="005B6910"/>
    <w:rsid w:val="005B692A"/>
    <w:rsid w:val="005B6948"/>
    <w:rsid w:val="005B69A0"/>
    <w:rsid w:val="005B69C7"/>
    <w:rsid w:val="005B69C8"/>
    <w:rsid w:val="005B6A4E"/>
    <w:rsid w:val="005B6A8B"/>
    <w:rsid w:val="005B6ABF"/>
    <w:rsid w:val="005B6ACC"/>
    <w:rsid w:val="005B6AFE"/>
    <w:rsid w:val="005B6B28"/>
    <w:rsid w:val="005B6B2F"/>
    <w:rsid w:val="005B6B55"/>
    <w:rsid w:val="005B6B80"/>
    <w:rsid w:val="005B6BA0"/>
    <w:rsid w:val="005B6BE6"/>
    <w:rsid w:val="005B6BF2"/>
    <w:rsid w:val="005B6BF3"/>
    <w:rsid w:val="005B6BF8"/>
    <w:rsid w:val="005B6C0E"/>
    <w:rsid w:val="005B6C2C"/>
    <w:rsid w:val="005B6CA1"/>
    <w:rsid w:val="005B6CAF"/>
    <w:rsid w:val="005B6D49"/>
    <w:rsid w:val="005B6D52"/>
    <w:rsid w:val="005B6D58"/>
    <w:rsid w:val="005B6D61"/>
    <w:rsid w:val="005B6D6F"/>
    <w:rsid w:val="005B6D80"/>
    <w:rsid w:val="005B6DAB"/>
    <w:rsid w:val="005B6DEB"/>
    <w:rsid w:val="005B6E27"/>
    <w:rsid w:val="005B6E45"/>
    <w:rsid w:val="005B6E7C"/>
    <w:rsid w:val="005B6E95"/>
    <w:rsid w:val="005B6EB5"/>
    <w:rsid w:val="005B6EC5"/>
    <w:rsid w:val="005B6EE0"/>
    <w:rsid w:val="005B6EFB"/>
    <w:rsid w:val="005B6F1E"/>
    <w:rsid w:val="005B6F20"/>
    <w:rsid w:val="005B6F28"/>
    <w:rsid w:val="005B6F4E"/>
    <w:rsid w:val="005B6F87"/>
    <w:rsid w:val="005B6F8A"/>
    <w:rsid w:val="005B6FFF"/>
    <w:rsid w:val="005B70A1"/>
    <w:rsid w:val="005B7141"/>
    <w:rsid w:val="005B7147"/>
    <w:rsid w:val="005B718C"/>
    <w:rsid w:val="005B7199"/>
    <w:rsid w:val="005B71A6"/>
    <w:rsid w:val="005B724D"/>
    <w:rsid w:val="005B724F"/>
    <w:rsid w:val="005B7258"/>
    <w:rsid w:val="005B7259"/>
    <w:rsid w:val="005B7264"/>
    <w:rsid w:val="005B727E"/>
    <w:rsid w:val="005B7292"/>
    <w:rsid w:val="005B72A1"/>
    <w:rsid w:val="005B72CB"/>
    <w:rsid w:val="005B72E1"/>
    <w:rsid w:val="005B72EC"/>
    <w:rsid w:val="005B72EF"/>
    <w:rsid w:val="005B7358"/>
    <w:rsid w:val="005B739A"/>
    <w:rsid w:val="005B73BD"/>
    <w:rsid w:val="005B73DB"/>
    <w:rsid w:val="005B73ED"/>
    <w:rsid w:val="005B7497"/>
    <w:rsid w:val="005B74EB"/>
    <w:rsid w:val="005B7517"/>
    <w:rsid w:val="005B7534"/>
    <w:rsid w:val="005B7549"/>
    <w:rsid w:val="005B7554"/>
    <w:rsid w:val="005B755D"/>
    <w:rsid w:val="005B756C"/>
    <w:rsid w:val="005B756D"/>
    <w:rsid w:val="005B7578"/>
    <w:rsid w:val="005B7586"/>
    <w:rsid w:val="005B75A2"/>
    <w:rsid w:val="005B75B7"/>
    <w:rsid w:val="005B7642"/>
    <w:rsid w:val="005B765A"/>
    <w:rsid w:val="005B765C"/>
    <w:rsid w:val="005B7673"/>
    <w:rsid w:val="005B7674"/>
    <w:rsid w:val="005B7698"/>
    <w:rsid w:val="005B769D"/>
    <w:rsid w:val="005B7728"/>
    <w:rsid w:val="005B7760"/>
    <w:rsid w:val="005B77A2"/>
    <w:rsid w:val="005B77CE"/>
    <w:rsid w:val="005B77DE"/>
    <w:rsid w:val="005B7813"/>
    <w:rsid w:val="005B7825"/>
    <w:rsid w:val="005B7833"/>
    <w:rsid w:val="005B7841"/>
    <w:rsid w:val="005B7854"/>
    <w:rsid w:val="005B7876"/>
    <w:rsid w:val="005B789F"/>
    <w:rsid w:val="005B78B1"/>
    <w:rsid w:val="005B7933"/>
    <w:rsid w:val="005B7936"/>
    <w:rsid w:val="005B7948"/>
    <w:rsid w:val="005B7976"/>
    <w:rsid w:val="005B79D1"/>
    <w:rsid w:val="005B79D9"/>
    <w:rsid w:val="005B79EB"/>
    <w:rsid w:val="005B7A27"/>
    <w:rsid w:val="005B7A28"/>
    <w:rsid w:val="005B7A48"/>
    <w:rsid w:val="005B7A9C"/>
    <w:rsid w:val="005B7AD6"/>
    <w:rsid w:val="005B7AF4"/>
    <w:rsid w:val="005B7BAD"/>
    <w:rsid w:val="005B7C30"/>
    <w:rsid w:val="005B7C55"/>
    <w:rsid w:val="005B7C88"/>
    <w:rsid w:val="005B7C93"/>
    <w:rsid w:val="005B7CC4"/>
    <w:rsid w:val="005B7CD2"/>
    <w:rsid w:val="005B7D04"/>
    <w:rsid w:val="005B7D5E"/>
    <w:rsid w:val="005B7DA3"/>
    <w:rsid w:val="005B7DB5"/>
    <w:rsid w:val="005B7DEE"/>
    <w:rsid w:val="005B7DF4"/>
    <w:rsid w:val="005B7E69"/>
    <w:rsid w:val="005B7E73"/>
    <w:rsid w:val="005B7E94"/>
    <w:rsid w:val="005B7EB5"/>
    <w:rsid w:val="005B7ED0"/>
    <w:rsid w:val="005B7ED2"/>
    <w:rsid w:val="005B7EE4"/>
    <w:rsid w:val="005B7F5B"/>
    <w:rsid w:val="005B7F65"/>
    <w:rsid w:val="005B7F6C"/>
    <w:rsid w:val="005B7FF6"/>
    <w:rsid w:val="005C0024"/>
    <w:rsid w:val="005C002F"/>
    <w:rsid w:val="005C0033"/>
    <w:rsid w:val="005C0039"/>
    <w:rsid w:val="005C004B"/>
    <w:rsid w:val="005C009D"/>
    <w:rsid w:val="005C00AE"/>
    <w:rsid w:val="005C00D4"/>
    <w:rsid w:val="005C00F0"/>
    <w:rsid w:val="005C0143"/>
    <w:rsid w:val="005C0175"/>
    <w:rsid w:val="005C0194"/>
    <w:rsid w:val="005C0197"/>
    <w:rsid w:val="005C01A9"/>
    <w:rsid w:val="005C01AD"/>
    <w:rsid w:val="005C01CD"/>
    <w:rsid w:val="005C01D9"/>
    <w:rsid w:val="005C01F7"/>
    <w:rsid w:val="005C0246"/>
    <w:rsid w:val="005C0259"/>
    <w:rsid w:val="005C02A4"/>
    <w:rsid w:val="005C02A8"/>
    <w:rsid w:val="005C02D3"/>
    <w:rsid w:val="005C02D6"/>
    <w:rsid w:val="005C02E5"/>
    <w:rsid w:val="005C030A"/>
    <w:rsid w:val="005C0316"/>
    <w:rsid w:val="005C031E"/>
    <w:rsid w:val="005C0346"/>
    <w:rsid w:val="005C0370"/>
    <w:rsid w:val="005C0389"/>
    <w:rsid w:val="005C03A3"/>
    <w:rsid w:val="005C03A9"/>
    <w:rsid w:val="005C03B3"/>
    <w:rsid w:val="005C03B7"/>
    <w:rsid w:val="005C03C5"/>
    <w:rsid w:val="005C0415"/>
    <w:rsid w:val="005C042A"/>
    <w:rsid w:val="005C044D"/>
    <w:rsid w:val="005C04A8"/>
    <w:rsid w:val="005C04BD"/>
    <w:rsid w:val="005C0517"/>
    <w:rsid w:val="005C052A"/>
    <w:rsid w:val="005C055D"/>
    <w:rsid w:val="005C0574"/>
    <w:rsid w:val="005C0577"/>
    <w:rsid w:val="005C05EB"/>
    <w:rsid w:val="005C05F8"/>
    <w:rsid w:val="005C060C"/>
    <w:rsid w:val="005C0656"/>
    <w:rsid w:val="005C0659"/>
    <w:rsid w:val="005C065C"/>
    <w:rsid w:val="005C067E"/>
    <w:rsid w:val="005C0689"/>
    <w:rsid w:val="005C06AD"/>
    <w:rsid w:val="005C06D4"/>
    <w:rsid w:val="005C06F2"/>
    <w:rsid w:val="005C070D"/>
    <w:rsid w:val="005C074D"/>
    <w:rsid w:val="005C0770"/>
    <w:rsid w:val="005C0786"/>
    <w:rsid w:val="005C07D2"/>
    <w:rsid w:val="005C07EC"/>
    <w:rsid w:val="005C0809"/>
    <w:rsid w:val="005C0843"/>
    <w:rsid w:val="005C0876"/>
    <w:rsid w:val="005C094B"/>
    <w:rsid w:val="005C0956"/>
    <w:rsid w:val="005C0958"/>
    <w:rsid w:val="005C0972"/>
    <w:rsid w:val="005C0974"/>
    <w:rsid w:val="005C097A"/>
    <w:rsid w:val="005C09A3"/>
    <w:rsid w:val="005C09BC"/>
    <w:rsid w:val="005C09DB"/>
    <w:rsid w:val="005C09F2"/>
    <w:rsid w:val="005C0A01"/>
    <w:rsid w:val="005C0A3D"/>
    <w:rsid w:val="005C0A56"/>
    <w:rsid w:val="005C0A5D"/>
    <w:rsid w:val="005C0A71"/>
    <w:rsid w:val="005C0AA1"/>
    <w:rsid w:val="005C0AB9"/>
    <w:rsid w:val="005C0B0D"/>
    <w:rsid w:val="005C0B5B"/>
    <w:rsid w:val="005C0B67"/>
    <w:rsid w:val="005C0B87"/>
    <w:rsid w:val="005C0B91"/>
    <w:rsid w:val="005C0BA3"/>
    <w:rsid w:val="005C0BE2"/>
    <w:rsid w:val="005C0C11"/>
    <w:rsid w:val="005C0C35"/>
    <w:rsid w:val="005C0C3C"/>
    <w:rsid w:val="005C0C56"/>
    <w:rsid w:val="005C0C68"/>
    <w:rsid w:val="005C0C98"/>
    <w:rsid w:val="005C0CFF"/>
    <w:rsid w:val="005C0D0C"/>
    <w:rsid w:val="005C0D53"/>
    <w:rsid w:val="005C0DCF"/>
    <w:rsid w:val="005C0DF2"/>
    <w:rsid w:val="005C0DFC"/>
    <w:rsid w:val="005C0E10"/>
    <w:rsid w:val="005C0E25"/>
    <w:rsid w:val="005C0E6C"/>
    <w:rsid w:val="005C0EA0"/>
    <w:rsid w:val="005C0EE0"/>
    <w:rsid w:val="005C0EF8"/>
    <w:rsid w:val="005C0F0C"/>
    <w:rsid w:val="005C0F1C"/>
    <w:rsid w:val="005C0F64"/>
    <w:rsid w:val="005C0F76"/>
    <w:rsid w:val="005C0F77"/>
    <w:rsid w:val="005C0FA1"/>
    <w:rsid w:val="005C0FCF"/>
    <w:rsid w:val="005C104F"/>
    <w:rsid w:val="005C10A0"/>
    <w:rsid w:val="005C10B2"/>
    <w:rsid w:val="005C10C4"/>
    <w:rsid w:val="005C110D"/>
    <w:rsid w:val="005C1134"/>
    <w:rsid w:val="005C1163"/>
    <w:rsid w:val="005C1187"/>
    <w:rsid w:val="005C1194"/>
    <w:rsid w:val="005C119C"/>
    <w:rsid w:val="005C11B7"/>
    <w:rsid w:val="005C11C6"/>
    <w:rsid w:val="005C11EE"/>
    <w:rsid w:val="005C11F3"/>
    <w:rsid w:val="005C120C"/>
    <w:rsid w:val="005C1221"/>
    <w:rsid w:val="005C124E"/>
    <w:rsid w:val="005C1265"/>
    <w:rsid w:val="005C1276"/>
    <w:rsid w:val="005C1277"/>
    <w:rsid w:val="005C1288"/>
    <w:rsid w:val="005C128A"/>
    <w:rsid w:val="005C128F"/>
    <w:rsid w:val="005C12D0"/>
    <w:rsid w:val="005C12DE"/>
    <w:rsid w:val="005C12F7"/>
    <w:rsid w:val="005C12FA"/>
    <w:rsid w:val="005C1318"/>
    <w:rsid w:val="005C131A"/>
    <w:rsid w:val="005C1320"/>
    <w:rsid w:val="005C134E"/>
    <w:rsid w:val="005C138A"/>
    <w:rsid w:val="005C139C"/>
    <w:rsid w:val="005C13AA"/>
    <w:rsid w:val="005C13C7"/>
    <w:rsid w:val="005C1409"/>
    <w:rsid w:val="005C1432"/>
    <w:rsid w:val="005C1521"/>
    <w:rsid w:val="005C1539"/>
    <w:rsid w:val="005C15A9"/>
    <w:rsid w:val="005C15B4"/>
    <w:rsid w:val="005C15D6"/>
    <w:rsid w:val="005C1613"/>
    <w:rsid w:val="005C1635"/>
    <w:rsid w:val="005C164B"/>
    <w:rsid w:val="005C1668"/>
    <w:rsid w:val="005C167F"/>
    <w:rsid w:val="005C16A3"/>
    <w:rsid w:val="005C16B3"/>
    <w:rsid w:val="005C16CC"/>
    <w:rsid w:val="005C1702"/>
    <w:rsid w:val="005C1714"/>
    <w:rsid w:val="005C1728"/>
    <w:rsid w:val="005C1795"/>
    <w:rsid w:val="005C17AF"/>
    <w:rsid w:val="005C17C9"/>
    <w:rsid w:val="005C1833"/>
    <w:rsid w:val="005C1893"/>
    <w:rsid w:val="005C18B5"/>
    <w:rsid w:val="005C18B8"/>
    <w:rsid w:val="005C18EB"/>
    <w:rsid w:val="005C1961"/>
    <w:rsid w:val="005C198F"/>
    <w:rsid w:val="005C1A1F"/>
    <w:rsid w:val="005C1A65"/>
    <w:rsid w:val="005C1AA8"/>
    <w:rsid w:val="005C1AE6"/>
    <w:rsid w:val="005C1B00"/>
    <w:rsid w:val="005C1B07"/>
    <w:rsid w:val="005C1BAC"/>
    <w:rsid w:val="005C1BCB"/>
    <w:rsid w:val="005C1BF0"/>
    <w:rsid w:val="005C1BF2"/>
    <w:rsid w:val="005C1C2B"/>
    <w:rsid w:val="005C1C41"/>
    <w:rsid w:val="005C1C43"/>
    <w:rsid w:val="005C1C48"/>
    <w:rsid w:val="005C1C8E"/>
    <w:rsid w:val="005C1CBB"/>
    <w:rsid w:val="005C1D27"/>
    <w:rsid w:val="005C1D2E"/>
    <w:rsid w:val="005C1D5D"/>
    <w:rsid w:val="005C1DA6"/>
    <w:rsid w:val="005C1DB2"/>
    <w:rsid w:val="005C1DDB"/>
    <w:rsid w:val="005C1E19"/>
    <w:rsid w:val="005C1E5B"/>
    <w:rsid w:val="005C1E6F"/>
    <w:rsid w:val="005C1F24"/>
    <w:rsid w:val="005C1F7D"/>
    <w:rsid w:val="005C1F86"/>
    <w:rsid w:val="005C1FAE"/>
    <w:rsid w:val="005C1FB2"/>
    <w:rsid w:val="005C1FE5"/>
    <w:rsid w:val="005C1FEF"/>
    <w:rsid w:val="005C200A"/>
    <w:rsid w:val="005C203E"/>
    <w:rsid w:val="005C2041"/>
    <w:rsid w:val="005C2075"/>
    <w:rsid w:val="005C20F5"/>
    <w:rsid w:val="005C20FA"/>
    <w:rsid w:val="005C2128"/>
    <w:rsid w:val="005C2145"/>
    <w:rsid w:val="005C2156"/>
    <w:rsid w:val="005C216F"/>
    <w:rsid w:val="005C219B"/>
    <w:rsid w:val="005C21BA"/>
    <w:rsid w:val="005C21C2"/>
    <w:rsid w:val="005C21E1"/>
    <w:rsid w:val="005C21FA"/>
    <w:rsid w:val="005C2215"/>
    <w:rsid w:val="005C2253"/>
    <w:rsid w:val="005C2258"/>
    <w:rsid w:val="005C225A"/>
    <w:rsid w:val="005C227C"/>
    <w:rsid w:val="005C22A9"/>
    <w:rsid w:val="005C22C4"/>
    <w:rsid w:val="005C22C6"/>
    <w:rsid w:val="005C22D6"/>
    <w:rsid w:val="005C2302"/>
    <w:rsid w:val="005C2362"/>
    <w:rsid w:val="005C236E"/>
    <w:rsid w:val="005C2377"/>
    <w:rsid w:val="005C23C5"/>
    <w:rsid w:val="005C23EF"/>
    <w:rsid w:val="005C23F6"/>
    <w:rsid w:val="005C23F7"/>
    <w:rsid w:val="005C23FD"/>
    <w:rsid w:val="005C2437"/>
    <w:rsid w:val="005C249C"/>
    <w:rsid w:val="005C24E3"/>
    <w:rsid w:val="005C24F3"/>
    <w:rsid w:val="005C254F"/>
    <w:rsid w:val="005C2575"/>
    <w:rsid w:val="005C257A"/>
    <w:rsid w:val="005C2582"/>
    <w:rsid w:val="005C258A"/>
    <w:rsid w:val="005C25A0"/>
    <w:rsid w:val="005C25D4"/>
    <w:rsid w:val="005C25E1"/>
    <w:rsid w:val="005C260F"/>
    <w:rsid w:val="005C2637"/>
    <w:rsid w:val="005C269E"/>
    <w:rsid w:val="005C2706"/>
    <w:rsid w:val="005C2750"/>
    <w:rsid w:val="005C2772"/>
    <w:rsid w:val="005C2788"/>
    <w:rsid w:val="005C27CE"/>
    <w:rsid w:val="005C27DC"/>
    <w:rsid w:val="005C27DD"/>
    <w:rsid w:val="005C282C"/>
    <w:rsid w:val="005C2834"/>
    <w:rsid w:val="005C2874"/>
    <w:rsid w:val="005C2885"/>
    <w:rsid w:val="005C2899"/>
    <w:rsid w:val="005C28A4"/>
    <w:rsid w:val="005C28C2"/>
    <w:rsid w:val="005C28C5"/>
    <w:rsid w:val="005C28CA"/>
    <w:rsid w:val="005C28E8"/>
    <w:rsid w:val="005C292F"/>
    <w:rsid w:val="005C2948"/>
    <w:rsid w:val="005C2961"/>
    <w:rsid w:val="005C2979"/>
    <w:rsid w:val="005C297D"/>
    <w:rsid w:val="005C29B7"/>
    <w:rsid w:val="005C2A01"/>
    <w:rsid w:val="005C2A2E"/>
    <w:rsid w:val="005C2A51"/>
    <w:rsid w:val="005C2A5A"/>
    <w:rsid w:val="005C2A77"/>
    <w:rsid w:val="005C2A9E"/>
    <w:rsid w:val="005C2AA2"/>
    <w:rsid w:val="005C2AD0"/>
    <w:rsid w:val="005C2AD4"/>
    <w:rsid w:val="005C2AF7"/>
    <w:rsid w:val="005C2B0A"/>
    <w:rsid w:val="005C2B0E"/>
    <w:rsid w:val="005C2B10"/>
    <w:rsid w:val="005C2B63"/>
    <w:rsid w:val="005C2B82"/>
    <w:rsid w:val="005C2B8A"/>
    <w:rsid w:val="005C2B8C"/>
    <w:rsid w:val="005C2B94"/>
    <w:rsid w:val="005C2BBE"/>
    <w:rsid w:val="005C2BF5"/>
    <w:rsid w:val="005C2C52"/>
    <w:rsid w:val="005C2C9E"/>
    <w:rsid w:val="005C2D17"/>
    <w:rsid w:val="005C2D40"/>
    <w:rsid w:val="005C2D7A"/>
    <w:rsid w:val="005C2DA9"/>
    <w:rsid w:val="005C2DBC"/>
    <w:rsid w:val="005C2E14"/>
    <w:rsid w:val="005C2E1D"/>
    <w:rsid w:val="005C2E20"/>
    <w:rsid w:val="005C2E2C"/>
    <w:rsid w:val="005C2E62"/>
    <w:rsid w:val="005C2E6F"/>
    <w:rsid w:val="005C2F67"/>
    <w:rsid w:val="005C2F81"/>
    <w:rsid w:val="005C2FA4"/>
    <w:rsid w:val="005C2FB9"/>
    <w:rsid w:val="005C2FF1"/>
    <w:rsid w:val="005C2FFB"/>
    <w:rsid w:val="005C301D"/>
    <w:rsid w:val="005C3037"/>
    <w:rsid w:val="005C305C"/>
    <w:rsid w:val="005C3062"/>
    <w:rsid w:val="005C3097"/>
    <w:rsid w:val="005C30B4"/>
    <w:rsid w:val="005C30C2"/>
    <w:rsid w:val="005C30D5"/>
    <w:rsid w:val="005C30EE"/>
    <w:rsid w:val="005C313B"/>
    <w:rsid w:val="005C3154"/>
    <w:rsid w:val="005C31E7"/>
    <w:rsid w:val="005C3240"/>
    <w:rsid w:val="005C3278"/>
    <w:rsid w:val="005C327A"/>
    <w:rsid w:val="005C32A2"/>
    <w:rsid w:val="005C32E4"/>
    <w:rsid w:val="005C32FD"/>
    <w:rsid w:val="005C33EF"/>
    <w:rsid w:val="005C34B8"/>
    <w:rsid w:val="005C34BE"/>
    <w:rsid w:val="005C34C5"/>
    <w:rsid w:val="005C34C8"/>
    <w:rsid w:val="005C3510"/>
    <w:rsid w:val="005C3521"/>
    <w:rsid w:val="005C35DC"/>
    <w:rsid w:val="005C3609"/>
    <w:rsid w:val="005C3638"/>
    <w:rsid w:val="005C3690"/>
    <w:rsid w:val="005C36A4"/>
    <w:rsid w:val="005C36FC"/>
    <w:rsid w:val="005C371A"/>
    <w:rsid w:val="005C3722"/>
    <w:rsid w:val="005C3757"/>
    <w:rsid w:val="005C376C"/>
    <w:rsid w:val="005C3785"/>
    <w:rsid w:val="005C37A0"/>
    <w:rsid w:val="005C37A7"/>
    <w:rsid w:val="005C37B3"/>
    <w:rsid w:val="005C37C6"/>
    <w:rsid w:val="005C37DA"/>
    <w:rsid w:val="005C3805"/>
    <w:rsid w:val="005C380E"/>
    <w:rsid w:val="005C3881"/>
    <w:rsid w:val="005C38AE"/>
    <w:rsid w:val="005C38C0"/>
    <w:rsid w:val="005C38F8"/>
    <w:rsid w:val="005C38FB"/>
    <w:rsid w:val="005C3928"/>
    <w:rsid w:val="005C3929"/>
    <w:rsid w:val="005C392E"/>
    <w:rsid w:val="005C39A8"/>
    <w:rsid w:val="005C39BD"/>
    <w:rsid w:val="005C39CC"/>
    <w:rsid w:val="005C39CE"/>
    <w:rsid w:val="005C3A23"/>
    <w:rsid w:val="005C3A49"/>
    <w:rsid w:val="005C3A74"/>
    <w:rsid w:val="005C3AB3"/>
    <w:rsid w:val="005C3AED"/>
    <w:rsid w:val="005C3AFF"/>
    <w:rsid w:val="005C3B1A"/>
    <w:rsid w:val="005C3B24"/>
    <w:rsid w:val="005C3B2A"/>
    <w:rsid w:val="005C3B32"/>
    <w:rsid w:val="005C3B53"/>
    <w:rsid w:val="005C3B9D"/>
    <w:rsid w:val="005C3BD4"/>
    <w:rsid w:val="005C3BF5"/>
    <w:rsid w:val="005C3BFB"/>
    <w:rsid w:val="005C3C13"/>
    <w:rsid w:val="005C3C57"/>
    <w:rsid w:val="005C3C94"/>
    <w:rsid w:val="005C3CB5"/>
    <w:rsid w:val="005C3CB7"/>
    <w:rsid w:val="005C3CD5"/>
    <w:rsid w:val="005C3D1D"/>
    <w:rsid w:val="005C3D32"/>
    <w:rsid w:val="005C3D42"/>
    <w:rsid w:val="005C3D5E"/>
    <w:rsid w:val="005C3D63"/>
    <w:rsid w:val="005C3D76"/>
    <w:rsid w:val="005C3D96"/>
    <w:rsid w:val="005C3DE3"/>
    <w:rsid w:val="005C3E53"/>
    <w:rsid w:val="005C3EA7"/>
    <w:rsid w:val="005C3EAE"/>
    <w:rsid w:val="005C3ED3"/>
    <w:rsid w:val="005C3ED5"/>
    <w:rsid w:val="005C3EDD"/>
    <w:rsid w:val="005C3EFB"/>
    <w:rsid w:val="005C3F95"/>
    <w:rsid w:val="005C3FA4"/>
    <w:rsid w:val="005C3FB1"/>
    <w:rsid w:val="005C3FB5"/>
    <w:rsid w:val="005C400E"/>
    <w:rsid w:val="005C4011"/>
    <w:rsid w:val="005C4024"/>
    <w:rsid w:val="005C4032"/>
    <w:rsid w:val="005C404E"/>
    <w:rsid w:val="005C4056"/>
    <w:rsid w:val="005C405B"/>
    <w:rsid w:val="005C405F"/>
    <w:rsid w:val="005C40BE"/>
    <w:rsid w:val="005C40C4"/>
    <w:rsid w:val="005C40C8"/>
    <w:rsid w:val="005C40E4"/>
    <w:rsid w:val="005C40EB"/>
    <w:rsid w:val="005C41A6"/>
    <w:rsid w:val="005C41E1"/>
    <w:rsid w:val="005C4204"/>
    <w:rsid w:val="005C422E"/>
    <w:rsid w:val="005C423A"/>
    <w:rsid w:val="005C4248"/>
    <w:rsid w:val="005C4254"/>
    <w:rsid w:val="005C42C7"/>
    <w:rsid w:val="005C42D8"/>
    <w:rsid w:val="005C4338"/>
    <w:rsid w:val="005C4347"/>
    <w:rsid w:val="005C434D"/>
    <w:rsid w:val="005C4393"/>
    <w:rsid w:val="005C43F4"/>
    <w:rsid w:val="005C43F6"/>
    <w:rsid w:val="005C43FC"/>
    <w:rsid w:val="005C4411"/>
    <w:rsid w:val="005C4415"/>
    <w:rsid w:val="005C441A"/>
    <w:rsid w:val="005C442D"/>
    <w:rsid w:val="005C4472"/>
    <w:rsid w:val="005C448F"/>
    <w:rsid w:val="005C44DB"/>
    <w:rsid w:val="005C4543"/>
    <w:rsid w:val="005C455F"/>
    <w:rsid w:val="005C4562"/>
    <w:rsid w:val="005C4572"/>
    <w:rsid w:val="005C45BB"/>
    <w:rsid w:val="005C4606"/>
    <w:rsid w:val="005C4612"/>
    <w:rsid w:val="005C463E"/>
    <w:rsid w:val="005C4695"/>
    <w:rsid w:val="005C469E"/>
    <w:rsid w:val="005C46FE"/>
    <w:rsid w:val="005C4708"/>
    <w:rsid w:val="005C470A"/>
    <w:rsid w:val="005C4732"/>
    <w:rsid w:val="005C476A"/>
    <w:rsid w:val="005C4825"/>
    <w:rsid w:val="005C48E3"/>
    <w:rsid w:val="005C48FA"/>
    <w:rsid w:val="005C48FF"/>
    <w:rsid w:val="005C4912"/>
    <w:rsid w:val="005C4918"/>
    <w:rsid w:val="005C494A"/>
    <w:rsid w:val="005C4968"/>
    <w:rsid w:val="005C4976"/>
    <w:rsid w:val="005C4988"/>
    <w:rsid w:val="005C49A5"/>
    <w:rsid w:val="005C49AF"/>
    <w:rsid w:val="005C49B7"/>
    <w:rsid w:val="005C49DB"/>
    <w:rsid w:val="005C4A23"/>
    <w:rsid w:val="005C4A5B"/>
    <w:rsid w:val="005C4A6C"/>
    <w:rsid w:val="005C4A93"/>
    <w:rsid w:val="005C4AD7"/>
    <w:rsid w:val="005C4AD8"/>
    <w:rsid w:val="005C4AE9"/>
    <w:rsid w:val="005C4AFB"/>
    <w:rsid w:val="005C4B09"/>
    <w:rsid w:val="005C4B51"/>
    <w:rsid w:val="005C4B76"/>
    <w:rsid w:val="005C4BD2"/>
    <w:rsid w:val="005C4BD8"/>
    <w:rsid w:val="005C4BEA"/>
    <w:rsid w:val="005C4C0B"/>
    <w:rsid w:val="005C4C2C"/>
    <w:rsid w:val="005C4C7A"/>
    <w:rsid w:val="005C4CCE"/>
    <w:rsid w:val="005C4CF7"/>
    <w:rsid w:val="005C4E83"/>
    <w:rsid w:val="005C4E8B"/>
    <w:rsid w:val="005C4E91"/>
    <w:rsid w:val="005C4E9E"/>
    <w:rsid w:val="005C4EC6"/>
    <w:rsid w:val="005C4EE5"/>
    <w:rsid w:val="005C4EF3"/>
    <w:rsid w:val="005C4F43"/>
    <w:rsid w:val="005C4FB2"/>
    <w:rsid w:val="005C4FB3"/>
    <w:rsid w:val="005C5027"/>
    <w:rsid w:val="005C5030"/>
    <w:rsid w:val="005C507C"/>
    <w:rsid w:val="005C5091"/>
    <w:rsid w:val="005C5095"/>
    <w:rsid w:val="005C50AD"/>
    <w:rsid w:val="005C50D0"/>
    <w:rsid w:val="005C50E8"/>
    <w:rsid w:val="005C50EE"/>
    <w:rsid w:val="005C513E"/>
    <w:rsid w:val="005C5153"/>
    <w:rsid w:val="005C5155"/>
    <w:rsid w:val="005C519B"/>
    <w:rsid w:val="005C51F9"/>
    <w:rsid w:val="005C520F"/>
    <w:rsid w:val="005C5214"/>
    <w:rsid w:val="005C521A"/>
    <w:rsid w:val="005C521E"/>
    <w:rsid w:val="005C522B"/>
    <w:rsid w:val="005C5233"/>
    <w:rsid w:val="005C5234"/>
    <w:rsid w:val="005C5241"/>
    <w:rsid w:val="005C5286"/>
    <w:rsid w:val="005C5287"/>
    <w:rsid w:val="005C529A"/>
    <w:rsid w:val="005C52DD"/>
    <w:rsid w:val="005C52EA"/>
    <w:rsid w:val="005C52F2"/>
    <w:rsid w:val="005C52F6"/>
    <w:rsid w:val="005C530D"/>
    <w:rsid w:val="005C5312"/>
    <w:rsid w:val="005C5332"/>
    <w:rsid w:val="005C533A"/>
    <w:rsid w:val="005C5343"/>
    <w:rsid w:val="005C538B"/>
    <w:rsid w:val="005C53A2"/>
    <w:rsid w:val="005C53D3"/>
    <w:rsid w:val="005C53E6"/>
    <w:rsid w:val="005C5404"/>
    <w:rsid w:val="005C5408"/>
    <w:rsid w:val="005C540A"/>
    <w:rsid w:val="005C5435"/>
    <w:rsid w:val="005C543E"/>
    <w:rsid w:val="005C544C"/>
    <w:rsid w:val="005C5466"/>
    <w:rsid w:val="005C547A"/>
    <w:rsid w:val="005C5487"/>
    <w:rsid w:val="005C548B"/>
    <w:rsid w:val="005C549E"/>
    <w:rsid w:val="005C54C5"/>
    <w:rsid w:val="005C54F3"/>
    <w:rsid w:val="005C5555"/>
    <w:rsid w:val="005C559D"/>
    <w:rsid w:val="005C559E"/>
    <w:rsid w:val="005C55C9"/>
    <w:rsid w:val="005C55D7"/>
    <w:rsid w:val="005C55E7"/>
    <w:rsid w:val="005C5616"/>
    <w:rsid w:val="005C5653"/>
    <w:rsid w:val="005C5683"/>
    <w:rsid w:val="005C56A4"/>
    <w:rsid w:val="005C570F"/>
    <w:rsid w:val="005C5725"/>
    <w:rsid w:val="005C573B"/>
    <w:rsid w:val="005C5763"/>
    <w:rsid w:val="005C5769"/>
    <w:rsid w:val="005C5771"/>
    <w:rsid w:val="005C5777"/>
    <w:rsid w:val="005C579C"/>
    <w:rsid w:val="005C57A6"/>
    <w:rsid w:val="005C57C8"/>
    <w:rsid w:val="005C57DA"/>
    <w:rsid w:val="005C5813"/>
    <w:rsid w:val="005C5828"/>
    <w:rsid w:val="005C5840"/>
    <w:rsid w:val="005C5859"/>
    <w:rsid w:val="005C5887"/>
    <w:rsid w:val="005C5892"/>
    <w:rsid w:val="005C58DA"/>
    <w:rsid w:val="005C58EA"/>
    <w:rsid w:val="005C58EE"/>
    <w:rsid w:val="005C58FA"/>
    <w:rsid w:val="005C5923"/>
    <w:rsid w:val="005C5929"/>
    <w:rsid w:val="005C595B"/>
    <w:rsid w:val="005C5964"/>
    <w:rsid w:val="005C5970"/>
    <w:rsid w:val="005C5974"/>
    <w:rsid w:val="005C598E"/>
    <w:rsid w:val="005C59B1"/>
    <w:rsid w:val="005C59DC"/>
    <w:rsid w:val="005C59FD"/>
    <w:rsid w:val="005C5A18"/>
    <w:rsid w:val="005C5A22"/>
    <w:rsid w:val="005C5A30"/>
    <w:rsid w:val="005C5A3E"/>
    <w:rsid w:val="005C5A46"/>
    <w:rsid w:val="005C5ABB"/>
    <w:rsid w:val="005C5AC8"/>
    <w:rsid w:val="005C5ADB"/>
    <w:rsid w:val="005C5AE6"/>
    <w:rsid w:val="005C5AED"/>
    <w:rsid w:val="005C5B1E"/>
    <w:rsid w:val="005C5B1F"/>
    <w:rsid w:val="005C5B29"/>
    <w:rsid w:val="005C5B43"/>
    <w:rsid w:val="005C5B68"/>
    <w:rsid w:val="005C5B9A"/>
    <w:rsid w:val="005C5BAB"/>
    <w:rsid w:val="005C5BF1"/>
    <w:rsid w:val="005C5C09"/>
    <w:rsid w:val="005C5C16"/>
    <w:rsid w:val="005C5C22"/>
    <w:rsid w:val="005C5C3B"/>
    <w:rsid w:val="005C5C76"/>
    <w:rsid w:val="005C5C7B"/>
    <w:rsid w:val="005C5C85"/>
    <w:rsid w:val="005C5CC4"/>
    <w:rsid w:val="005C5D55"/>
    <w:rsid w:val="005C5DE1"/>
    <w:rsid w:val="005C5DF8"/>
    <w:rsid w:val="005C5E1A"/>
    <w:rsid w:val="005C5E9B"/>
    <w:rsid w:val="005C5EE7"/>
    <w:rsid w:val="005C5EE8"/>
    <w:rsid w:val="005C5F05"/>
    <w:rsid w:val="005C5F3B"/>
    <w:rsid w:val="005C5F5C"/>
    <w:rsid w:val="005C5F64"/>
    <w:rsid w:val="005C5F67"/>
    <w:rsid w:val="005C5F83"/>
    <w:rsid w:val="005C5F95"/>
    <w:rsid w:val="005C5FB6"/>
    <w:rsid w:val="005C608F"/>
    <w:rsid w:val="005C609E"/>
    <w:rsid w:val="005C60C0"/>
    <w:rsid w:val="005C60E3"/>
    <w:rsid w:val="005C6186"/>
    <w:rsid w:val="005C6198"/>
    <w:rsid w:val="005C619C"/>
    <w:rsid w:val="005C61A1"/>
    <w:rsid w:val="005C620E"/>
    <w:rsid w:val="005C6280"/>
    <w:rsid w:val="005C62AA"/>
    <w:rsid w:val="005C62AC"/>
    <w:rsid w:val="005C62CF"/>
    <w:rsid w:val="005C632C"/>
    <w:rsid w:val="005C634B"/>
    <w:rsid w:val="005C6351"/>
    <w:rsid w:val="005C6371"/>
    <w:rsid w:val="005C6385"/>
    <w:rsid w:val="005C638E"/>
    <w:rsid w:val="005C63E0"/>
    <w:rsid w:val="005C63FE"/>
    <w:rsid w:val="005C651B"/>
    <w:rsid w:val="005C6523"/>
    <w:rsid w:val="005C6553"/>
    <w:rsid w:val="005C656A"/>
    <w:rsid w:val="005C65BB"/>
    <w:rsid w:val="005C65C0"/>
    <w:rsid w:val="005C65D3"/>
    <w:rsid w:val="005C65FF"/>
    <w:rsid w:val="005C6612"/>
    <w:rsid w:val="005C6623"/>
    <w:rsid w:val="005C663E"/>
    <w:rsid w:val="005C667B"/>
    <w:rsid w:val="005C66B1"/>
    <w:rsid w:val="005C6739"/>
    <w:rsid w:val="005C673E"/>
    <w:rsid w:val="005C6745"/>
    <w:rsid w:val="005C6779"/>
    <w:rsid w:val="005C677E"/>
    <w:rsid w:val="005C67A7"/>
    <w:rsid w:val="005C67CA"/>
    <w:rsid w:val="005C67E6"/>
    <w:rsid w:val="005C6866"/>
    <w:rsid w:val="005C686A"/>
    <w:rsid w:val="005C686C"/>
    <w:rsid w:val="005C6882"/>
    <w:rsid w:val="005C688A"/>
    <w:rsid w:val="005C68B5"/>
    <w:rsid w:val="005C6904"/>
    <w:rsid w:val="005C6958"/>
    <w:rsid w:val="005C698A"/>
    <w:rsid w:val="005C69E9"/>
    <w:rsid w:val="005C6A55"/>
    <w:rsid w:val="005C6A82"/>
    <w:rsid w:val="005C6ACE"/>
    <w:rsid w:val="005C6ADA"/>
    <w:rsid w:val="005C6B27"/>
    <w:rsid w:val="005C6B2A"/>
    <w:rsid w:val="005C6B32"/>
    <w:rsid w:val="005C6B37"/>
    <w:rsid w:val="005C6B57"/>
    <w:rsid w:val="005C6B64"/>
    <w:rsid w:val="005C6BA0"/>
    <w:rsid w:val="005C6BE0"/>
    <w:rsid w:val="005C6BE4"/>
    <w:rsid w:val="005C6BEB"/>
    <w:rsid w:val="005C6BF2"/>
    <w:rsid w:val="005C6C30"/>
    <w:rsid w:val="005C6C88"/>
    <w:rsid w:val="005C6CDA"/>
    <w:rsid w:val="005C6CEC"/>
    <w:rsid w:val="005C6D17"/>
    <w:rsid w:val="005C6D4A"/>
    <w:rsid w:val="005C6E28"/>
    <w:rsid w:val="005C6E58"/>
    <w:rsid w:val="005C6EAB"/>
    <w:rsid w:val="005C6F2B"/>
    <w:rsid w:val="005C6F2E"/>
    <w:rsid w:val="005C6F65"/>
    <w:rsid w:val="005C6F72"/>
    <w:rsid w:val="005C6FD2"/>
    <w:rsid w:val="005C6FDC"/>
    <w:rsid w:val="005C6FED"/>
    <w:rsid w:val="005C6FF3"/>
    <w:rsid w:val="005C7048"/>
    <w:rsid w:val="005C7057"/>
    <w:rsid w:val="005C7079"/>
    <w:rsid w:val="005C7081"/>
    <w:rsid w:val="005C7105"/>
    <w:rsid w:val="005C7147"/>
    <w:rsid w:val="005C714A"/>
    <w:rsid w:val="005C716A"/>
    <w:rsid w:val="005C71D0"/>
    <w:rsid w:val="005C71DD"/>
    <w:rsid w:val="005C71FE"/>
    <w:rsid w:val="005C722E"/>
    <w:rsid w:val="005C7240"/>
    <w:rsid w:val="005C7254"/>
    <w:rsid w:val="005C7270"/>
    <w:rsid w:val="005C7282"/>
    <w:rsid w:val="005C7321"/>
    <w:rsid w:val="005C732C"/>
    <w:rsid w:val="005C7352"/>
    <w:rsid w:val="005C735A"/>
    <w:rsid w:val="005C7365"/>
    <w:rsid w:val="005C737C"/>
    <w:rsid w:val="005C73A8"/>
    <w:rsid w:val="005C73F0"/>
    <w:rsid w:val="005C7402"/>
    <w:rsid w:val="005C7415"/>
    <w:rsid w:val="005C7495"/>
    <w:rsid w:val="005C7499"/>
    <w:rsid w:val="005C74DF"/>
    <w:rsid w:val="005C74E7"/>
    <w:rsid w:val="005C756D"/>
    <w:rsid w:val="005C7576"/>
    <w:rsid w:val="005C75C0"/>
    <w:rsid w:val="005C75DA"/>
    <w:rsid w:val="005C75F6"/>
    <w:rsid w:val="005C7632"/>
    <w:rsid w:val="005C763D"/>
    <w:rsid w:val="005C765F"/>
    <w:rsid w:val="005C767D"/>
    <w:rsid w:val="005C7688"/>
    <w:rsid w:val="005C768E"/>
    <w:rsid w:val="005C76CB"/>
    <w:rsid w:val="005C76FA"/>
    <w:rsid w:val="005C7723"/>
    <w:rsid w:val="005C775B"/>
    <w:rsid w:val="005C7767"/>
    <w:rsid w:val="005C7784"/>
    <w:rsid w:val="005C77BA"/>
    <w:rsid w:val="005C7805"/>
    <w:rsid w:val="005C7820"/>
    <w:rsid w:val="005C7833"/>
    <w:rsid w:val="005C7852"/>
    <w:rsid w:val="005C78A8"/>
    <w:rsid w:val="005C78AF"/>
    <w:rsid w:val="005C78B3"/>
    <w:rsid w:val="005C78D8"/>
    <w:rsid w:val="005C7904"/>
    <w:rsid w:val="005C797C"/>
    <w:rsid w:val="005C79A6"/>
    <w:rsid w:val="005C79B0"/>
    <w:rsid w:val="005C79B7"/>
    <w:rsid w:val="005C79C1"/>
    <w:rsid w:val="005C7A11"/>
    <w:rsid w:val="005C7A15"/>
    <w:rsid w:val="005C7A1E"/>
    <w:rsid w:val="005C7A2F"/>
    <w:rsid w:val="005C7A7D"/>
    <w:rsid w:val="005C7A90"/>
    <w:rsid w:val="005C7AC0"/>
    <w:rsid w:val="005C7B16"/>
    <w:rsid w:val="005C7BD1"/>
    <w:rsid w:val="005C7C19"/>
    <w:rsid w:val="005C7C83"/>
    <w:rsid w:val="005C7C8A"/>
    <w:rsid w:val="005C7CA0"/>
    <w:rsid w:val="005C7CB9"/>
    <w:rsid w:val="005C7CEF"/>
    <w:rsid w:val="005C7D1F"/>
    <w:rsid w:val="005C7D44"/>
    <w:rsid w:val="005C7D49"/>
    <w:rsid w:val="005C7DB9"/>
    <w:rsid w:val="005C7DC4"/>
    <w:rsid w:val="005C7DEF"/>
    <w:rsid w:val="005C7DFD"/>
    <w:rsid w:val="005C7E37"/>
    <w:rsid w:val="005C7E6A"/>
    <w:rsid w:val="005C7E89"/>
    <w:rsid w:val="005C7E8F"/>
    <w:rsid w:val="005C7EAF"/>
    <w:rsid w:val="005C7EB2"/>
    <w:rsid w:val="005C7F55"/>
    <w:rsid w:val="005C7FD2"/>
    <w:rsid w:val="005C7FE6"/>
    <w:rsid w:val="005D0004"/>
    <w:rsid w:val="005D001F"/>
    <w:rsid w:val="005D002F"/>
    <w:rsid w:val="005D00C4"/>
    <w:rsid w:val="005D0115"/>
    <w:rsid w:val="005D011D"/>
    <w:rsid w:val="005D0141"/>
    <w:rsid w:val="005D015A"/>
    <w:rsid w:val="005D01CE"/>
    <w:rsid w:val="005D01D6"/>
    <w:rsid w:val="005D01EE"/>
    <w:rsid w:val="005D0246"/>
    <w:rsid w:val="005D025F"/>
    <w:rsid w:val="005D026C"/>
    <w:rsid w:val="005D028A"/>
    <w:rsid w:val="005D02C4"/>
    <w:rsid w:val="005D02E5"/>
    <w:rsid w:val="005D02F0"/>
    <w:rsid w:val="005D031B"/>
    <w:rsid w:val="005D0324"/>
    <w:rsid w:val="005D0325"/>
    <w:rsid w:val="005D0328"/>
    <w:rsid w:val="005D0329"/>
    <w:rsid w:val="005D035D"/>
    <w:rsid w:val="005D0377"/>
    <w:rsid w:val="005D03C9"/>
    <w:rsid w:val="005D03CB"/>
    <w:rsid w:val="005D03DD"/>
    <w:rsid w:val="005D03EA"/>
    <w:rsid w:val="005D03ED"/>
    <w:rsid w:val="005D03FC"/>
    <w:rsid w:val="005D03FE"/>
    <w:rsid w:val="005D042F"/>
    <w:rsid w:val="005D048C"/>
    <w:rsid w:val="005D0496"/>
    <w:rsid w:val="005D0497"/>
    <w:rsid w:val="005D04F3"/>
    <w:rsid w:val="005D04FD"/>
    <w:rsid w:val="005D0555"/>
    <w:rsid w:val="005D0571"/>
    <w:rsid w:val="005D05BC"/>
    <w:rsid w:val="005D05E9"/>
    <w:rsid w:val="005D0608"/>
    <w:rsid w:val="005D060D"/>
    <w:rsid w:val="005D0631"/>
    <w:rsid w:val="005D06B1"/>
    <w:rsid w:val="005D06CD"/>
    <w:rsid w:val="005D06D8"/>
    <w:rsid w:val="005D06F1"/>
    <w:rsid w:val="005D0712"/>
    <w:rsid w:val="005D071A"/>
    <w:rsid w:val="005D072B"/>
    <w:rsid w:val="005D0743"/>
    <w:rsid w:val="005D0753"/>
    <w:rsid w:val="005D075E"/>
    <w:rsid w:val="005D0771"/>
    <w:rsid w:val="005D0773"/>
    <w:rsid w:val="005D07A6"/>
    <w:rsid w:val="005D07CA"/>
    <w:rsid w:val="005D0843"/>
    <w:rsid w:val="005D089E"/>
    <w:rsid w:val="005D08C8"/>
    <w:rsid w:val="005D08F2"/>
    <w:rsid w:val="005D093C"/>
    <w:rsid w:val="005D096F"/>
    <w:rsid w:val="005D0996"/>
    <w:rsid w:val="005D099C"/>
    <w:rsid w:val="005D09BD"/>
    <w:rsid w:val="005D09ED"/>
    <w:rsid w:val="005D09F1"/>
    <w:rsid w:val="005D0A64"/>
    <w:rsid w:val="005D0A67"/>
    <w:rsid w:val="005D0A96"/>
    <w:rsid w:val="005D0AB4"/>
    <w:rsid w:val="005D0AE2"/>
    <w:rsid w:val="005D0AF3"/>
    <w:rsid w:val="005D0B14"/>
    <w:rsid w:val="005D0B24"/>
    <w:rsid w:val="005D0B42"/>
    <w:rsid w:val="005D0BDF"/>
    <w:rsid w:val="005D0C07"/>
    <w:rsid w:val="005D0C3A"/>
    <w:rsid w:val="005D0C3D"/>
    <w:rsid w:val="005D0C46"/>
    <w:rsid w:val="005D0C4D"/>
    <w:rsid w:val="005D0C7C"/>
    <w:rsid w:val="005D0C8B"/>
    <w:rsid w:val="005D0CAE"/>
    <w:rsid w:val="005D0CD4"/>
    <w:rsid w:val="005D0D33"/>
    <w:rsid w:val="005D0D4F"/>
    <w:rsid w:val="005D0D5F"/>
    <w:rsid w:val="005D0D60"/>
    <w:rsid w:val="005D0DEF"/>
    <w:rsid w:val="005D0E37"/>
    <w:rsid w:val="005D0E9C"/>
    <w:rsid w:val="005D0EFE"/>
    <w:rsid w:val="005D0F18"/>
    <w:rsid w:val="005D0F32"/>
    <w:rsid w:val="005D0F61"/>
    <w:rsid w:val="005D0F8B"/>
    <w:rsid w:val="005D0FE5"/>
    <w:rsid w:val="005D1001"/>
    <w:rsid w:val="005D102E"/>
    <w:rsid w:val="005D1068"/>
    <w:rsid w:val="005D1096"/>
    <w:rsid w:val="005D10B8"/>
    <w:rsid w:val="005D10C4"/>
    <w:rsid w:val="005D10CD"/>
    <w:rsid w:val="005D113B"/>
    <w:rsid w:val="005D114F"/>
    <w:rsid w:val="005D119E"/>
    <w:rsid w:val="005D11DC"/>
    <w:rsid w:val="005D11EE"/>
    <w:rsid w:val="005D1223"/>
    <w:rsid w:val="005D1229"/>
    <w:rsid w:val="005D124C"/>
    <w:rsid w:val="005D12A7"/>
    <w:rsid w:val="005D12C0"/>
    <w:rsid w:val="005D12F7"/>
    <w:rsid w:val="005D12FB"/>
    <w:rsid w:val="005D1306"/>
    <w:rsid w:val="005D1392"/>
    <w:rsid w:val="005D13BF"/>
    <w:rsid w:val="005D140F"/>
    <w:rsid w:val="005D144B"/>
    <w:rsid w:val="005D145B"/>
    <w:rsid w:val="005D1480"/>
    <w:rsid w:val="005D14C6"/>
    <w:rsid w:val="005D152B"/>
    <w:rsid w:val="005D152F"/>
    <w:rsid w:val="005D1558"/>
    <w:rsid w:val="005D1575"/>
    <w:rsid w:val="005D157E"/>
    <w:rsid w:val="005D1588"/>
    <w:rsid w:val="005D158E"/>
    <w:rsid w:val="005D15B5"/>
    <w:rsid w:val="005D15BA"/>
    <w:rsid w:val="005D15C4"/>
    <w:rsid w:val="005D15EE"/>
    <w:rsid w:val="005D15F7"/>
    <w:rsid w:val="005D1656"/>
    <w:rsid w:val="005D1667"/>
    <w:rsid w:val="005D166B"/>
    <w:rsid w:val="005D16F6"/>
    <w:rsid w:val="005D1715"/>
    <w:rsid w:val="005D1718"/>
    <w:rsid w:val="005D1724"/>
    <w:rsid w:val="005D1739"/>
    <w:rsid w:val="005D1748"/>
    <w:rsid w:val="005D1774"/>
    <w:rsid w:val="005D177C"/>
    <w:rsid w:val="005D17D2"/>
    <w:rsid w:val="005D17F0"/>
    <w:rsid w:val="005D1835"/>
    <w:rsid w:val="005D1846"/>
    <w:rsid w:val="005D184B"/>
    <w:rsid w:val="005D1870"/>
    <w:rsid w:val="005D1880"/>
    <w:rsid w:val="005D1889"/>
    <w:rsid w:val="005D18A4"/>
    <w:rsid w:val="005D18CE"/>
    <w:rsid w:val="005D18F4"/>
    <w:rsid w:val="005D1956"/>
    <w:rsid w:val="005D1965"/>
    <w:rsid w:val="005D1974"/>
    <w:rsid w:val="005D1976"/>
    <w:rsid w:val="005D1992"/>
    <w:rsid w:val="005D1A07"/>
    <w:rsid w:val="005D1A10"/>
    <w:rsid w:val="005D1A35"/>
    <w:rsid w:val="005D1A3F"/>
    <w:rsid w:val="005D1A5D"/>
    <w:rsid w:val="005D1A67"/>
    <w:rsid w:val="005D1A77"/>
    <w:rsid w:val="005D1A81"/>
    <w:rsid w:val="005D1A82"/>
    <w:rsid w:val="005D1A95"/>
    <w:rsid w:val="005D1A98"/>
    <w:rsid w:val="005D1AA7"/>
    <w:rsid w:val="005D1B0B"/>
    <w:rsid w:val="005D1B20"/>
    <w:rsid w:val="005D1B44"/>
    <w:rsid w:val="005D1BA0"/>
    <w:rsid w:val="005D1BB3"/>
    <w:rsid w:val="005D1C1C"/>
    <w:rsid w:val="005D1C53"/>
    <w:rsid w:val="005D1C9E"/>
    <w:rsid w:val="005D1CC9"/>
    <w:rsid w:val="005D1CDD"/>
    <w:rsid w:val="005D1D51"/>
    <w:rsid w:val="005D1D7F"/>
    <w:rsid w:val="005D1D81"/>
    <w:rsid w:val="005D1D99"/>
    <w:rsid w:val="005D1DBA"/>
    <w:rsid w:val="005D1DC4"/>
    <w:rsid w:val="005D1E2C"/>
    <w:rsid w:val="005D1E84"/>
    <w:rsid w:val="005D1EA8"/>
    <w:rsid w:val="005D1EF1"/>
    <w:rsid w:val="005D1EF6"/>
    <w:rsid w:val="005D1EFB"/>
    <w:rsid w:val="005D1F0A"/>
    <w:rsid w:val="005D1F2D"/>
    <w:rsid w:val="005D1F3D"/>
    <w:rsid w:val="005D1FD4"/>
    <w:rsid w:val="005D1FF1"/>
    <w:rsid w:val="005D1FF6"/>
    <w:rsid w:val="005D1FFC"/>
    <w:rsid w:val="005D2064"/>
    <w:rsid w:val="005D207D"/>
    <w:rsid w:val="005D2083"/>
    <w:rsid w:val="005D2094"/>
    <w:rsid w:val="005D20B0"/>
    <w:rsid w:val="005D20DA"/>
    <w:rsid w:val="005D20FC"/>
    <w:rsid w:val="005D2168"/>
    <w:rsid w:val="005D21B3"/>
    <w:rsid w:val="005D220E"/>
    <w:rsid w:val="005D2212"/>
    <w:rsid w:val="005D2216"/>
    <w:rsid w:val="005D2269"/>
    <w:rsid w:val="005D229D"/>
    <w:rsid w:val="005D22BF"/>
    <w:rsid w:val="005D22CB"/>
    <w:rsid w:val="005D22DB"/>
    <w:rsid w:val="005D22E5"/>
    <w:rsid w:val="005D22E7"/>
    <w:rsid w:val="005D2332"/>
    <w:rsid w:val="005D2340"/>
    <w:rsid w:val="005D236F"/>
    <w:rsid w:val="005D237A"/>
    <w:rsid w:val="005D239F"/>
    <w:rsid w:val="005D23AD"/>
    <w:rsid w:val="005D23D7"/>
    <w:rsid w:val="005D2414"/>
    <w:rsid w:val="005D242A"/>
    <w:rsid w:val="005D243C"/>
    <w:rsid w:val="005D246F"/>
    <w:rsid w:val="005D248E"/>
    <w:rsid w:val="005D2499"/>
    <w:rsid w:val="005D249C"/>
    <w:rsid w:val="005D24AD"/>
    <w:rsid w:val="005D24E5"/>
    <w:rsid w:val="005D2519"/>
    <w:rsid w:val="005D2566"/>
    <w:rsid w:val="005D256E"/>
    <w:rsid w:val="005D25B6"/>
    <w:rsid w:val="005D25B8"/>
    <w:rsid w:val="005D25E4"/>
    <w:rsid w:val="005D25EC"/>
    <w:rsid w:val="005D25FE"/>
    <w:rsid w:val="005D2607"/>
    <w:rsid w:val="005D260D"/>
    <w:rsid w:val="005D2611"/>
    <w:rsid w:val="005D2632"/>
    <w:rsid w:val="005D263E"/>
    <w:rsid w:val="005D2649"/>
    <w:rsid w:val="005D2671"/>
    <w:rsid w:val="005D2674"/>
    <w:rsid w:val="005D2683"/>
    <w:rsid w:val="005D2698"/>
    <w:rsid w:val="005D26AE"/>
    <w:rsid w:val="005D26B1"/>
    <w:rsid w:val="005D26B5"/>
    <w:rsid w:val="005D26ED"/>
    <w:rsid w:val="005D26F7"/>
    <w:rsid w:val="005D2728"/>
    <w:rsid w:val="005D2739"/>
    <w:rsid w:val="005D274B"/>
    <w:rsid w:val="005D27E2"/>
    <w:rsid w:val="005D27F8"/>
    <w:rsid w:val="005D2818"/>
    <w:rsid w:val="005D281E"/>
    <w:rsid w:val="005D2866"/>
    <w:rsid w:val="005D28FD"/>
    <w:rsid w:val="005D2977"/>
    <w:rsid w:val="005D2990"/>
    <w:rsid w:val="005D2995"/>
    <w:rsid w:val="005D29A2"/>
    <w:rsid w:val="005D29CB"/>
    <w:rsid w:val="005D29EB"/>
    <w:rsid w:val="005D2A2C"/>
    <w:rsid w:val="005D2AB0"/>
    <w:rsid w:val="005D2AD3"/>
    <w:rsid w:val="005D2AF8"/>
    <w:rsid w:val="005D2B06"/>
    <w:rsid w:val="005D2B11"/>
    <w:rsid w:val="005D2B81"/>
    <w:rsid w:val="005D2BB1"/>
    <w:rsid w:val="005D2BD4"/>
    <w:rsid w:val="005D2BD5"/>
    <w:rsid w:val="005D2BDE"/>
    <w:rsid w:val="005D2BF1"/>
    <w:rsid w:val="005D2C06"/>
    <w:rsid w:val="005D2CA8"/>
    <w:rsid w:val="005D2CEF"/>
    <w:rsid w:val="005D2CF2"/>
    <w:rsid w:val="005D2D1C"/>
    <w:rsid w:val="005D2D52"/>
    <w:rsid w:val="005D2D6C"/>
    <w:rsid w:val="005D2D79"/>
    <w:rsid w:val="005D2D81"/>
    <w:rsid w:val="005D2DD1"/>
    <w:rsid w:val="005D2DE2"/>
    <w:rsid w:val="005D2E62"/>
    <w:rsid w:val="005D2E84"/>
    <w:rsid w:val="005D2EA4"/>
    <w:rsid w:val="005D2EBD"/>
    <w:rsid w:val="005D2EED"/>
    <w:rsid w:val="005D2F09"/>
    <w:rsid w:val="005D2F15"/>
    <w:rsid w:val="005D2F28"/>
    <w:rsid w:val="005D2F79"/>
    <w:rsid w:val="005D2F85"/>
    <w:rsid w:val="005D2FDC"/>
    <w:rsid w:val="005D2FE6"/>
    <w:rsid w:val="005D3004"/>
    <w:rsid w:val="005D300C"/>
    <w:rsid w:val="005D3025"/>
    <w:rsid w:val="005D3042"/>
    <w:rsid w:val="005D30C1"/>
    <w:rsid w:val="005D30C9"/>
    <w:rsid w:val="005D30EB"/>
    <w:rsid w:val="005D3105"/>
    <w:rsid w:val="005D310E"/>
    <w:rsid w:val="005D3121"/>
    <w:rsid w:val="005D3123"/>
    <w:rsid w:val="005D3124"/>
    <w:rsid w:val="005D3125"/>
    <w:rsid w:val="005D31CB"/>
    <w:rsid w:val="005D31CD"/>
    <w:rsid w:val="005D31D5"/>
    <w:rsid w:val="005D31DC"/>
    <w:rsid w:val="005D3233"/>
    <w:rsid w:val="005D3246"/>
    <w:rsid w:val="005D324A"/>
    <w:rsid w:val="005D32AB"/>
    <w:rsid w:val="005D32B6"/>
    <w:rsid w:val="005D32B7"/>
    <w:rsid w:val="005D32DA"/>
    <w:rsid w:val="005D32FE"/>
    <w:rsid w:val="005D331C"/>
    <w:rsid w:val="005D336E"/>
    <w:rsid w:val="005D3391"/>
    <w:rsid w:val="005D3395"/>
    <w:rsid w:val="005D33BF"/>
    <w:rsid w:val="005D3440"/>
    <w:rsid w:val="005D346A"/>
    <w:rsid w:val="005D346F"/>
    <w:rsid w:val="005D3489"/>
    <w:rsid w:val="005D34B5"/>
    <w:rsid w:val="005D34DD"/>
    <w:rsid w:val="005D34E2"/>
    <w:rsid w:val="005D34E5"/>
    <w:rsid w:val="005D350D"/>
    <w:rsid w:val="005D351C"/>
    <w:rsid w:val="005D3532"/>
    <w:rsid w:val="005D3540"/>
    <w:rsid w:val="005D354D"/>
    <w:rsid w:val="005D3587"/>
    <w:rsid w:val="005D35A0"/>
    <w:rsid w:val="005D35A4"/>
    <w:rsid w:val="005D35BF"/>
    <w:rsid w:val="005D35EB"/>
    <w:rsid w:val="005D3607"/>
    <w:rsid w:val="005D3630"/>
    <w:rsid w:val="005D368E"/>
    <w:rsid w:val="005D36B6"/>
    <w:rsid w:val="005D36B8"/>
    <w:rsid w:val="005D36D3"/>
    <w:rsid w:val="005D36D4"/>
    <w:rsid w:val="005D36DD"/>
    <w:rsid w:val="005D3707"/>
    <w:rsid w:val="005D3726"/>
    <w:rsid w:val="005D377B"/>
    <w:rsid w:val="005D37BA"/>
    <w:rsid w:val="005D37C9"/>
    <w:rsid w:val="005D37D7"/>
    <w:rsid w:val="005D37E1"/>
    <w:rsid w:val="005D3820"/>
    <w:rsid w:val="005D383A"/>
    <w:rsid w:val="005D386B"/>
    <w:rsid w:val="005D3891"/>
    <w:rsid w:val="005D38B1"/>
    <w:rsid w:val="005D38C1"/>
    <w:rsid w:val="005D3905"/>
    <w:rsid w:val="005D391B"/>
    <w:rsid w:val="005D3942"/>
    <w:rsid w:val="005D395A"/>
    <w:rsid w:val="005D3971"/>
    <w:rsid w:val="005D3982"/>
    <w:rsid w:val="005D3991"/>
    <w:rsid w:val="005D39AA"/>
    <w:rsid w:val="005D3A98"/>
    <w:rsid w:val="005D3AF0"/>
    <w:rsid w:val="005D3AFE"/>
    <w:rsid w:val="005D3B66"/>
    <w:rsid w:val="005D3B9C"/>
    <w:rsid w:val="005D3BA5"/>
    <w:rsid w:val="005D3BA6"/>
    <w:rsid w:val="005D3BF8"/>
    <w:rsid w:val="005D3C04"/>
    <w:rsid w:val="005D3C1F"/>
    <w:rsid w:val="005D3C35"/>
    <w:rsid w:val="005D3C62"/>
    <w:rsid w:val="005D3D0A"/>
    <w:rsid w:val="005D3D5E"/>
    <w:rsid w:val="005D3D7C"/>
    <w:rsid w:val="005D3D93"/>
    <w:rsid w:val="005D3DB6"/>
    <w:rsid w:val="005D3DF1"/>
    <w:rsid w:val="005D3DF9"/>
    <w:rsid w:val="005D3E02"/>
    <w:rsid w:val="005D3E10"/>
    <w:rsid w:val="005D3E14"/>
    <w:rsid w:val="005D3E1D"/>
    <w:rsid w:val="005D3E42"/>
    <w:rsid w:val="005D3E48"/>
    <w:rsid w:val="005D3E6A"/>
    <w:rsid w:val="005D3F20"/>
    <w:rsid w:val="005D3F5A"/>
    <w:rsid w:val="005D3F73"/>
    <w:rsid w:val="005D3F75"/>
    <w:rsid w:val="005D3FA1"/>
    <w:rsid w:val="005D3FE5"/>
    <w:rsid w:val="005D3FF1"/>
    <w:rsid w:val="005D3FFA"/>
    <w:rsid w:val="005D401A"/>
    <w:rsid w:val="005D4037"/>
    <w:rsid w:val="005D403A"/>
    <w:rsid w:val="005D403B"/>
    <w:rsid w:val="005D4047"/>
    <w:rsid w:val="005D40AF"/>
    <w:rsid w:val="005D40BC"/>
    <w:rsid w:val="005D40E4"/>
    <w:rsid w:val="005D4125"/>
    <w:rsid w:val="005D41A3"/>
    <w:rsid w:val="005D41BC"/>
    <w:rsid w:val="005D41C0"/>
    <w:rsid w:val="005D41E1"/>
    <w:rsid w:val="005D4205"/>
    <w:rsid w:val="005D4227"/>
    <w:rsid w:val="005D4257"/>
    <w:rsid w:val="005D4273"/>
    <w:rsid w:val="005D427A"/>
    <w:rsid w:val="005D4296"/>
    <w:rsid w:val="005D4298"/>
    <w:rsid w:val="005D42B5"/>
    <w:rsid w:val="005D42C0"/>
    <w:rsid w:val="005D433A"/>
    <w:rsid w:val="005D4363"/>
    <w:rsid w:val="005D4376"/>
    <w:rsid w:val="005D4377"/>
    <w:rsid w:val="005D438A"/>
    <w:rsid w:val="005D4392"/>
    <w:rsid w:val="005D4396"/>
    <w:rsid w:val="005D43AD"/>
    <w:rsid w:val="005D43BE"/>
    <w:rsid w:val="005D43F1"/>
    <w:rsid w:val="005D43FC"/>
    <w:rsid w:val="005D4421"/>
    <w:rsid w:val="005D446B"/>
    <w:rsid w:val="005D4473"/>
    <w:rsid w:val="005D4499"/>
    <w:rsid w:val="005D44C0"/>
    <w:rsid w:val="005D44D0"/>
    <w:rsid w:val="005D456C"/>
    <w:rsid w:val="005D458C"/>
    <w:rsid w:val="005D4659"/>
    <w:rsid w:val="005D4698"/>
    <w:rsid w:val="005D4718"/>
    <w:rsid w:val="005D4720"/>
    <w:rsid w:val="005D4731"/>
    <w:rsid w:val="005D4739"/>
    <w:rsid w:val="005D47E1"/>
    <w:rsid w:val="005D483F"/>
    <w:rsid w:val="005D4852"/>
    <w:rsid w:val="005D4888"/>
    <w:rsid w:val="005D488F"/>
    <w:rsid w:val="005D48CC"/>
    <w:rsid w:val="005D48EC"/>
    <w:rsid w:val="005D4900"/>
    <w:rsid w:val="005D4946"/>
    <w:rsid w:val="005D4966"/>
    <w:rsid w:val="005D4998"/>
    <w:rsid w:val="005D49BF"/>
    <w:rsid w:val="005D49FB"/>
    <w:rsid w:val="005D4A27"/>
    <w:rsid w:val="005D4A36"/>
    <w:rsid w:val="005D4A3F"/>
    <w:rsid w:val="005D4A51"/>
    <w:rsid w:val="005D4A5C"/>
    <w:rsid w:val="005D4A99"/>
    <w:rsid w:val="005D4AA0"/>
    <w:rsid w:val="005D4AA9"/>
    <w:rsid w:val="005D4AD8"/>
    <w:rsid w:val="005D4AE2"/>
    <w:rsid w:val="005D4AE8"/>
    <w:rsid w:val="005D4AF1"/>
    <w:rsid w:val="005D4B31"/>
    <w:rsid w:val="005D4B87"/>
    <w:rsid w:val="005D4C15"/>
    <w:rsid w:val="005D4C59"/>
    <w:rsid w:val="005D4C78"/>
    <w:rsid w:val="005D4C8F"/>
    <w:rsid w:val="005D4CB0"/>
    <w:rsid w:val="005D4CDB"/>
    <w:rsid w:val="005D4CEC"/>
    <w:rsid w:val="005D4CFA"/>
    <w:rsid w:val="005D4D05"/>
    <w:rsid w:val="005D4D31"/>
    <w:rsid w:val="005D4D32"/>
    <w:rsid w:val="005D4D56"/>
    <w:rsid w:val="005D4D62"/>
    <w:rsid w:val="005D4D76"/>
    <w:rsid w:val="005D4D7D"/>
    <w:rsid w:val="005D4DBF"/>
    <w:rsid w:val="005D4E6F"/>
    <w:rsid w:val="005D4E70"/>
    <w:rsid w:val="005D4E81"/>
    <w:rsid w:val="005D4E86"/>
    <w:rsid w:val="005D4E89"/>
    <w:rsid w:val="005D4EB0"/>
    <w:rsid w:val="005D4EFF"/>
    <w:rsid w:val="005D4F10"/>
    <w:rsid w:val="005D4F3C"/>
    <w:rsid w:val="005D4F49"/>
    <w:rsid w:val="005D4F53"/>
    <w:rsid w:val="005D4FCE"/>
    <w:rsid w:val="005D5006"/>
    <w:rsid w:val="005D503D"/>
    <w:rsid w:val="005D506B"/>
    <w:rsid w:val="005D506E"/>
    <w:rsid w:val="005D507D"/>
    <w:rsid w:val="005D50AA"/>
    <w:rsid w:val="005D50EA"/>
    <w:rsid w:val="005D510D"/>
    <w:rsid w:val="005D5115"/>
    <w:rsid w:val="005D5126"/>
    <w:rsid w:val="005D512E"/>
    <w:rsid w:val="005D517E"/>
    <w:rsid w:val="005D51BE"/>
    <w:rsid w:val="005D51E7"/>
    <w:rsid w:val="005D51FA"/>
    <w:rsid w:val="005D5299"/>
    <w:rsid w:val="005D52AD"/>
    <w:rsid w:val="005D52C9"/>
    <w:rsid w:val="005D530F"/>
    <w:rsid w:val="005D5314"/>
    <w:rsid w:val="005D532E"/>
    <w:rsid w:val="005D5394"/>
    <w:rsid w:val="005D5416"/>
    <w:rsid w:val="005D5473"/>
    <w:rsid w:val="005D548E"/>
    <w:rsid w:val="005D5496"/>
    <w:rsid w:val="005D54A1"/>
    <w:rsid w:val="005D54DE"/>
    <w:rsid w:val="005D5528"/>
    <w:rsid w:val="005D5529"/>
    <w:rsid w:val="005D5554"/>
    <w:rsid w:val="005D5587"/>
    <w:rsid w:val="005D55C1"/>
    <w:rsid w:val="005D560F"/>
    <w:rsid w:val="005D5657"/>
    <w:rsid w:val="005D5672"/>
    <w:rsid w:val="005D568E"/>
    <w:rsid w:val="005D56AA"/>
    <w:rsid w:val="005D56AB"/>
    <w:rsid w:val="005D56E0"/>
    <w:rsid w:val="005D577B"/>
    <w:rsid w:val="005D578A"/>
    <w:rsid w:val="005D57A6"/>
    <w:rsid w:val="005D5836"/>
    <w:rsid w:val="005D583C"/>
    <w:rsid w:val="005D5865"/>
    <w:rsid w:val="005D5871"/>
    <w:rsid w:val="005D588C"/>
    <w:rsid w:val="005D5898"/>
    <w:rsid w:val="005D58B3"/>
    <w:rsid w:val="005D58CF"/>
    <w:rsid w:val="005D5933"/>
    <w:rsid w:val="005D5985"/>
    <w:rsid w:val="005D5996"/>
    <w:rsid w:val="005D599F"/>
    <w:rsid w:val="005D59AC"/>
    <w:rsid w:val="005D59D8"/>
    <w:rsid w:val="005D59ED"/>
    <w:rsid w:val="005D59EE"/>
    <w:rsid w:val="005D5A02"/>
    <w:rsid w:val="005D5A2B"/>
    <w:rsid w:val="005D5A2E"/>
    <w:rsid w:val="005D5A2F"/>
    <w:rsid w:val="005D5A3D"/>
    <w:rsid w:val="005D5A4E"/>
    <w:rsid w:val="005D5A77"/>
    <w:rsid w:val="005D5A89"/>
    <w:rsid w:val="005D5AAD"/>
    <w:rsid w:val="005D5AC1"/>
    <w:rsid w:val="005D5B3E"/>
    <w:rsid w:val="005D5B49"/>
    <w:rsid w:val="005D5B54"/>
    <w:rsid w:val="005D5B5D"/>
    <w:rsid w:val="005D5B7E"/>
    <w:rsid w:val="005D5BE2"/>
    <w:rsid w:val="005D5BFF"/>
    <w:rsid w:val="005D5C04"/>
    <w:rsid w:val="005D5C1E"/>
    <w:rsid w:val="005D5C27"/>
    <w:rsid w:val="005D5C38"/>
    <w:rsid w:val="005D5CA4"/>
    <w:rsid w:val="005D5CB4"/>
    <w:rsid w:val="005D5CC9"/>
    <w:rsid w:val="005D5D13"/>
    <w:rsid w:val="005D5D1D"/>
    <w:rsid w:val="005D5D91"/>
    <w:rsid w:val="005D5DB6"/>
    <w:rsid w:val="005D5DCA"/>
    <w:rsid w:val="005D5DD2"/>
    <w:rsid w:val="005D5E25"/>
    <w:rsid w:val="005D5E2F"/>
    <w:rsid w:val="005D5E4A"/>
    <w:rsid w:val="005D5E4B"/>
    <w:rsid w:val="005D5E55"/>
    <w:rsid w:val="005D5E9F"/>
    <w:rsid w:val="005D5F00"/>
    <w:rsid w:val="005D5F3D"/>
    <w:rsid w:val="005D5F40"/>
    <w:rsid w:val="005D5F52"/>
    <w:rsid w:val="005D5F93"/>
    <w:rsid w:val="005D5FA1"/>
    <w:rsid w:val="005D5FD5"/>
    <w:rsid w:val="005D5FDA"/>
    <w:rsid w:val="005D5FE9"/>
    <w:rsid w:val="005D5FEA"/>
    <w:rsid w:val="005D5FEC"/>
    <w:rsid w:val="005D5FF9"/>
    <w:rsid w:val="005D6000"/>
    <w:rsid w:val="005D602D"/>
    <w:rsid w:val="005D6086"/>
    <w:rsid w:val="005D60BE"/>
    <w:rsid w:val="005D60D5"/>
    <w:rsid w:val="005D60EC"/>
    <w:rsid w:val="005D6125"/>
    <w:rsid w:val="005D6164"/>
    <w:rsid w:val="005D6185"/>
    <w:rsid w:val="005D6198"/>
    <w:rsid w:val="005D61D0"/>
    <w:rsid w:val="005D61E8"/>
    <w:rsid w:val="005D6201"/>
    <w:rsid w:val="005D6210"/>
    <w:rsid w:val="005D621E"/>
    <w:rsid w:val="005D6232"/>
    <w:rsid w:val="005D6256"/>
    <w:rsid w:val="005D626D"/>
    <w:rsid w:val="005D6271"/>
    <w:rsid w:val="005D62D9"/>
    <w:rsid w:val="005D62F3"/>
    <w:rsid w:val="005D62FD"/>
    <w:rsid w:val="005D6313"/>
    <w:rsid w:val="005D6319"/>
    <w:rsid w:val="005D631A"/>
    <w:rsid w:val="005D6391"/>
    <w:rsid w:val="005D639E"/>
    <w:rsid w:val="005D63D5"/>
    <w:rsid w:val="005D63D6"/>
    <w:rsid w:val="005D63DC"/>
    <w:rsid w:val="005D63EB"/>
    <w:rsid w:val="005D646C"/>
    <w:rsid w:val="005D6521"/>
    <w:rsid w:val="005D654B"/>
    <w:rsid w:val="005D6565"/>
    <w:rsid w:val="005D657D"/>
    <w:rsid w:val="005D65A9"/>
    <w:rsid w:val="005D660A"/>
    <w:rsid w:val="005D6613"/>
    <w:rsid w:val="005D6614"/>
    <w:rsid w:val="005D6645"/>
    <w:rsid w:val="005D664C"/>
    <w:rsid w:val="005D664D"/>
    <w:rsid w:val="005D666F"/>
    <w:rsid w:val="005D667C"/>
    <w:rsid w:val="005D66A6"/>
    <w:rsid w:val="005D66CC"/>
    <w:rsid w:val="005D66E1"/>
    <w:rsid w:val="005D66F0"/>
    <w:rsid w:val="005D67D4"/>
    <w:rsid w:val="005D682C"/>
    <w:rsid w:val="005D683F"/>
    <w:rsid w:val="005D6845"/>
    <w:rsid w:val="005D6848"/>
    <w:rsid w:val="005D685F"/>
    <w:rsid w:val="005D68D5"/>
    <w:rsid w:val="005D68E2"/>
    <w:rsid w:val="005D68ED"/>
    <w:rsid w:val="005D68FD"/>
    <w:rsid w:val="005D6916"/>
    <w:rsid w:val="005D6929"/>
    <w:rsid w:val="005D6977"/>
    <w:rsid w:val="005D69B4"/>
    <w:rsid w:val="005D69D9"/>
    <w:rsid w:val="005D6A3A"/>
    <w:rsid w:val="005D6A48"/>
    <w:rsid w:val="005D6A4C"/>
    <w:rsid w:val="005D6A6B"/>
    <w:rsid w:val="005D6AAF"/>
    <w:rsid w:val="005D6AC5"/>
    <w:rsid w:val="005D6ACB"/>
    <w:rsid w:val="005D6AE7"/>
    <w:rsid w:val="005D6B0D"/>
    <w:rsid w:val="005D6B4F"/>
    <w:rsid w:val="005D6B61"/>
    <w:rsid w:val="005D6B8B"/>
    <w:rsid w:val="005D6BA0"/>
    <w:rsid w:val="005D6BC1"/>
    <w:rsid w:val="005D6C03"/>
    <w:rsid w:val="005D6C1B"/>
    <w:rsid w:val="005D6C28"/>
    <w:rsid w:val="005D6C38"/>
    <w:rsid w:val="005D6C5A"/>
    <w:rsid w:val="005D6C65"/>
    <w:rsid w:val="005D6C6E"/>
    <w:rsid w:val="005D6C8C"/>
    <w:rsid w:val="005D6CA7"/>
    <w:rsid w:val="005D6CB4"/>
    <w:rsid w:val="005D6CEC"/>
    <w:rsid w:val="005D6D00"/>
    <w:rsid w:val="005D6D06"/>
    <w:rsid w:val="005D6D13"/>
    <w:rsid w:val="005D6D4D"/>
    <w:rsid w:val="005D6D94"/>
    <w:rsid w:val="005D6D98"/>
    <w:rsid w:val="005D6DD3"/>
    <w:rsid w:val="005D6E26"/>
    <w:rsid w:val="005D6E54"/>
    <w:rsid w:val="005D6E5E"/>
    <w:rsid w:val="005D6E70"/>
    <w:rsid w:val="005D6E99"/>
    <w:rsid w:val="005D6EBC"/>
    <w:rsid w:val="005D6ED3"/>
    <w:rsid w:val="005D6ED4"/>
    <w:rsid w:val="005D6EED"/>
    <w:rsid w:val="005D6F13"/>
    <w:rsid w:val="005D6F33"/>
    <w:rsid w:val="005D6FBC"/>
    <w:rsid w:val="005D6FC3"/>
    <w:rsid w:val="005D7002"/>
    <w:rsid w:val="005D700E"/>
    <w:rsid w:val="005D7015"/>
    <w:rsid w:val="005D701A"/>
    <w:rsid w:val="005D702F"/>
    <w:rsid w:val="005D703F"/>
    <w:rsid w:val="005D7076"/>
    <w:rsid w:val="005D7090"/>
    <w:rsid w:val="005D7098"/>
    <w:rsid w:val="005D709C"/>
    <w:rsid w:val="005D70A1"/>
    <w:rsid w:val="005D70B9"/>
    <w:rsid w:val="005D70D5"/>
    <w:rsid w:val="005D7105"/>
    <w:rsid w:val="005D7124"/>
    <w:rsid w:val="005D7149"/>
    <w:rsid w:val="005D7151"/>
    <w:rsid w:val="005D715B"/>
    <w:rsid w:val="005D71AE"/>
    <w:rsid w:val="005D71E3"/>
    <w:rsid w:val="005D7201"/>
    <w:rsid w:val="005D7205"/>
    <w:rsid w:val="005D721A"/>
    <w:rsid w:val="005D7221"/>
    <w:rsid w:val="005D7253"/>
    <w:rsid w:val="005D7291"/>
    <w:rsid w:val="005D72BB"/>
    <w:rsid w:val="005D72E6"/>
    <w:rsid w:val="005D72EC"/>
    <w:rsid w:val="005D734B"/>
    <w:rsid w:val="005D7350"/>
    <w:rsid w:val="005D736C"/>
    <w:rsid w:val="005D737F"/>
    <w:rsid w:val="005D7395"/>
    <w:rsid w:val="005D7399"/>
    <w:rsid w:val="005D739E"/>
    <w:rsid w:val="005D73A0"/>
    <w:rsid w:val="005D742E"/>
    <w:rsid w:val="005D7457"/>
    <w:rsid w:val="005D7494"/>
    <w:rsid w:val="005D749C"/>
    <w:rsid w:val="005D74B3"/>
    <w:rsid w:val="005D74BC"/>
    <w:rsid w:val="005D74D5"/>
    <w:rsid w:val="005D74EE"/>
    <w:rsid w:val="005D750C"/>
    <w:rsid w:val="005D7538"/>
    <w:rsid w:val="005D7548"/>
    <w:rsid w:val="005D7567"/>
    <w:rsid w:val="005D7589"/>
    <w:rsid w:val="005D758B"/>
    <w:rsid w:val="005D75BC"/>
    <w:rsid w:val="005D7642"/>
    <w:rsid w:val="005D764B"/>
    <w:rsid w:val="005D76F2"/>
    <w:rsid w:val="005D7701"/>
    <w:rsid w:val="005D772B"/>
    <w:rsid w:val="005D7734"/>
    <w:rsid w:val="005D7746"/>
    <w:rsid w:val="005D775D"/>
    <w:rsid w:val="005D7761"/>
    <w:rsid w:val="005D776F"/>
    <w:rsid w:val="005D779F"/>
    <w:rsid w:val="005D77A8"/>
    <w:rsid w:val="005D77B0"/>
    <w:rsid w:val="005D780E"/>
    <w:rsid w:val="005D7837"/>
    <w:rsid w:val="005D7860"/>
    <w:rsid w:val="005D7863"/>
    <w:rsid w:val="005D7870"/>
    <w:rsid w:val="005D7886"/>
    <w:rsid w:val="005D789A"/>
    <w:rsid w:val="005D78DD"/>
    <w:rsid w:val="005D7954"/>
    <w:rsid w:val="005D7971"/>
    <w:rsid w:val="005D797A"/>
    <w:rsid w:val="005D79A4"/>
    <w:rsid w:val="005D79B9"/>
    <w:rsid w:val="005D79D4"/>
    <w:rsid w:val="005D79F3"/>
    <w:rsid w:val="005D7A2E"/>
    <w:rsid w:val="005D7A84"/>
    <w:rsid w:val="005D7AD0"/>
    <w:rsid w:val="005D7B0C"/>
    <w:rsid w:val="005D7B50"/>
    <w:rsid w:val="005D7B53"/>
    <w:rsid w:val="005D7B6A"/>
    <w:rsid w:val="005D7B86"/>
    <w:rsid w:val="005D7BB7"/>
    <w:rsid w:val="005D7BD8"/>
    <w:rsid w:val="005D7BE7"/>
    <w:rsid w:val="005D7BE8"/>
    <w:rsid w:val="005D7BFA"/>
    <w:rsid w:val="005D7BFC"/>
    <w:rsid w:val="005D7C12"/>
    <w:rsid w:val="005D7C63"/>
    <w:rsid w:val="005D7CA9"/>
    <w:rsid w:val="005D7CBE"/>
    <w:rsid w:val="005D7CD7"/>
    <w:rsid w:val="005D7CE7"/>
    <w:rsid w:val="005D7D4E"/>
    <w:rsid w:val="005D7D77"/>
    <w:rsid w:val="005D7D8F"/>
    <w:rsid w:val="005D7D95"/>
    <w:rsid w:val="005D7D9C"/>
    <w:rsid w:val="005D7E27"/>
    <w:rsid w:val="005D7E44"/>
    <w:rsid w:val="005D7E68"/>
    <w:rsid w:val="005D7E8A"/>
    <w:rsid w:val="005D7ECE"/>
    <w:rsid w:val="005D7EFA"/>
    <w:rsid w:val="005D7EFE"/>
    <w:rsid w:val="005D7F28"/>
    <w:rsid w:val="005D7F3C"/>
    <w:rsid w:val="005D7F3F"/>
    <w:rsid w:val="005D7F40"/>
    <w:rsid w:val="005D7F57"/>
    <w:rsid w:val="005D7F9B"/>
    <w:rsid w:val="005D7FB4"/>
    <w:rsid w:val="005D7FB8"/>
    <w:rsid w:val="005D7FDF"/>
    <w:rsid w:val="005D7FE1"/>
    <w:rsid w:val="005D7FE2"/>
    <w:rsid w:val="005D7FF9"/>
    <w:rsid w:val="005E002D"/>
    <w:rsid w:val="005E0030"/>
    <w:rsid w:val="005E0034"/>
    <w:rsid w:val="005E0050"/>
    <w:rsid w:val="005E00A6"/>
    <w:rsid w:val="005E00C2"/>
    <w:rsid w:val="005E00D4"/>
    <w:rsid w:val="005E00DF"/>
    <w:rsid w:val="005E00E9"/>
    <w:rsid w:val="005E011D"/>
    <w:rsid w:val="005E0137"/>
    <w:rsid w:val="005E0140"/>
    <w:rsid w:val="005E016F"/>
    <w:rsid w:val="005E0186"/>
    <w:rsid w:val="005E0192"/>
    <w:rsid w:val="005E01B5"/>
    <w:rsid w:val="005E01DF"/>
    <w:rsid w:val="005E0250"/>
    <w:rsid w:val="005E0287"/>
    <w:rsid w:val="005E02C0"/>
    <w:rsid w:val="005E02D8"/>
    <w:rsid w:val="005E02EC"/>
    <w:rsid w:val="005E0311"/>
    <w:rsid w:val="005E032B"/>
    <w:rsid w:val="005E0358"/>
    <w:rsid w:val="005E0390"/>
    <w:rsid w:val="005E03C6"/>
    <w:rsid w:val="005E03D9"/>
    <w:rsid w:val="005E03E3"/>
    <w:rsid w:val="005E0403"/>
    <w:rsid w:val="005E043C"/>
    <w:rsid w:val="005E044D"/>
    <w:rsid w:val="005E044F"/>
    <w:rsid w:val="005E046F"/>
    <w:rsid w:val="005E04A6"/>
    <w:rsid w:val="005E04BA"/>
    <w:rsid w:val="005E04BE"/>
    <w:rsid w:val="005E04E5"/>
    <w:rsid w:val="005E04F4"/>
    <w:rsid w:val="005E04FC"/>
    <w:rsid w:val="005E0506"/>
    <w:rsid w:val="005E0537"/>
    <w:rsid w:val="005E053C"/>
    <w:rsid w:val="005E055B"/>
    <w:rsid w:val="005E055C"/>
    <w:rsid w:val="005E057D"/>
    <w:rsid w:val="005E0580"/>
    <w:rsid w:val="005E05AC"/>
    <w:rsid w:val="005E05E3"/>
    <w:rsid w:val="005E064B"/>
    <w:rsid w:val="005E0657"/>
    <w:rsid w:val="005E067E"/>
    <w:rsid w:val="005E0689"/>
    <w:rsid w:val="005E0698"/>
    <w:rsid w:val="005E06AB"/>
    <w:rsid w:val="005E06D1"/>
    <w:rsid w:val="005E06D7"/>
    <w:rsid w:val="005E0714"/>
    <w:rsid w:val="005E0729"/>
    <w:rsid w:val="005E0770"/>
    <w:rsid w:val="005E0784"/>
    <w:rsid w:val="005E078E"/>
    <w:rsid w:val="005E07C6"/>
    <w:rsid w:val="005E07D0"/>
    <w:rsid w:val="005E07D4"/>
    <w:rsid w:val="005E07F2"/>
    <w:rsid w:val="005E0852"/>
    <w:rsid w:val="005E08CA"/>
    <w:rsid w:val="005E08DA"/>
    <w:rsid w:val="005E08E9"/>
    <w:rsid w:val="005E09AC"/>
    <w:rsid w:val="005E09D8"/>
    <w:rsid w:val="005E09E0"/>
    <w:rsid w:val="005E0A16"/>
    <w:rsid w:val="005E0A3E"/>
    <w:rsid w:val="005E0AA1"/>
    <w:rsid w:val="005E0AC4"/>
    <w:rsid w:val="005E0ACB"/>
    <w:rsid w:val="005E0ADF"/>
    <w:rsid w:val="005E0B26"/>
    <w:rsid w:val="005E0B70"/>
    <w:rsid w:val="005E0BA4"/>
    <w:rsid w:val="005E0BBE"/>
    <w:rsid w:val="005E0BC4"/>
    <w:rsid w:val="005E0BF7"/>
    <w:rsid w:val="005E0BF8"/>
    <w:rsid w:val="005E0C20"/>
    <w:rsid w:val="005E0C3C"/>
    <w:rsid w:val="005E0C44"/>
    <w:rsid w:val="005E0C8D"/>
    <w:rsid w:val="005E0C9D"/>
    <w:rsid w:val="005E0CA1"/>
    <w:rsid w:val="005E0CB3"/>
    <w:rsid w:val="005E0CD4"/>
    <w:rsid w:val="005E0D36"/>
    <w:rsid w:val="005E0D3A"/>
    <w:rsid w:val="005E0D3E"/>
    <w:rsid w:val="005E0D40"/>
    <w:rsid w:val="005E0DCA"/>
    <w:rsid w:val="005E0DCD"/>
    <w:rsid w:val="005E0DD3"/>
    <w:rsid w:val="005E0DEF"/>
    <w:rsid w:val="005E0E26"/>
    <w:rsid w:val="005E0E46"/>
    <w:rsid w:val="005E0E72"/>
    <w:rsid w:val="005E0E8F"/>
    <w:rsid w:val="005E0EDA"/>
    <w:rsid w:val="005E0EDF"/>
    <w:rsid w:val="005E0EEB"/>
    <w:rsid w:val="005E0EEE"/>
    <w:rsid w:val="005E0EF1"/>
    <w:rsid w:val="005E0F2B"/>
    <w:rsid w:val="005E0F53"/>
    <w:rsid w:val="005E0F68"/>
    <w:rsid w:val="005E0F6D"/>
    <w:rsid w:val="005E0FD5"/>
    <w:rsid w:val="005E0FEB"/>
    <w:rsid w:val="005E102B"/>
    <w:rsid w:val="005E1062"/>
    <w:rsid w:val="005E10D3"/>
    <w:rsid w:val="005E10DF"/>
    <w:rsid w:val="005E10E9"/>
    <w:rsid w:val="005E10ED"/>
    <w:rsid w:val="005E1158"/>
    <w:rsid w:val="005E117C"/>
    <w:rsid w:val="005E1189"/>
    <w:rsid w:val="005E11DD"/>
    <w:rsid w:val="005E1218"/>
    <w:rsid w:val="005E1287"/>
    <w:rsid w:val="005E12B5"/>
    <w:rsid w:val="005E12C6"/>
    <w:rsid w:val="005E1335"/>
    <w:rsid w:val="005E136D"/>
    <w:rsid w:val="005E1376"/>
    <w:rsid w:val="005E13DA"/>
    <w:rsid w:val="005E13E4"/>
    <w:rsid w:val="005E13F6"/>
    <w:rsid w:val="005E140E"/>
    <w:rsid w:val="005E1457"/>
    <w:rsid w:val="005E146A"/>
    <w:rsid w:val="005E14A9"/>
    <w:rsid w:val="005E14E0"/>
    <w:rsid w:val="005E157C"/>
    <w:rsid w:val="005E157E"/>
    <w:rsid w:val="005E15D8"/>
    <w:rsid w:val="005E165E"/>
    <w:rsid w:val="005E1675"/>
    <w:rsid w:val="005E1694"/>
    <w:rsid w:val="005E1695"/>
    <w:rsid w:val="005E16E8"/>
    <w:rsid w:val="005E170C"/>
    <w:rsid w:val="005E1748"/>
    <w:rsid w:val="005E174C"/>
    <w:rsid w:val="005E1757"/>
    <w:rsid w:val="005E179A"/>
    <w:rsid w:val="005E17B9"/>
    <w:rsid w:val="005E17C7"/>
    <w:rsid w:val="005E17D2"/>
    <w:rsid w:val="005E180B"/>
    <w:rsid w:val="005E1818"/>
    <w:rsid w:val="005E1826"/>
    <w:rsid w:val="005E182D"/>
    <w:rsid w:val="005E183E"/>
    <w:rsid w:val="005E18AD"/>
    <w:rsid w:val="005E18C2"/>
    <w:rsid w:val="005E18C8"/>
    <w:rsid w:val="005E18CC"/>
    <w:rsid w:val="005E18DD"/>
    <w:rsid w:val="005E1902"/>
    <w:rsid w:val="005E190C"/>
    <w:rsid w:val="005E194B"/>
    <w:rsid w:val="005E198B"/>
    <w:rsid w:val="005E19A8"/>
    <w:rsid w:val="005E19AD"/>
    <w:rsid w:val="005E19D5"/>
    <w:rsid w:val="005E1A28"/>
    <w:rsid w:val="005E1A61"/>
    <w:rsid w:val="005E1A81"/>
    <w:rsid w:val="005E1AAE"/>
    <w:rsid w:val="005E1ACE"/>
    <w:rsid w:val="005E1AF7"/>
    <w:rsid w:val="005E1B45"/>
    <w:rsid w:val="005E1BD6"/>
    <w:rsid w:val="005E1BDC"/>
    <w:rsid w:val="005E1BFF"/>
    <w:rsid w:val="005E1C11"/>
    <w:rsid w:val="005E1C2A"/>
    <w:rsid w:val="005E1C4D"/>
    <w:rsid w:val="005E1C6A"/>
    <w:rsid w:val="005E1C70"/>
    <w:rsid w:val="005E1CC0"/>
    <w:rsid w:val="005E1CF0"/>
    <w:rsid w:val="005E1CF1"/>
    <w:rsid w:val="005E1D1D"/>
    <w:rsid w:val="005E1D41"/>
    <w:rsid w:val="005E1D43"/>
    <w:rsid w:val="005E1D4C"/>
    <w:rsid w:val="005E1D82"/>
    <w:rsid w:val="005E1DDC"/>
    <w:rsid w:val="005E1E18"/>
    <w:rsid w:val="005E1E39"/>
    <w:rsid w:val="005E1E3B"/>
    <w:rsid w:val="005E1E66"/>
    <w:rsid w:val="005E1E71"/>
    <w:rsid w:val="005E1EA9"/>
    <w:rsid w:val="005E1EC9"/>
    <w:rsid w:val="005E1ED3"/>
    <w:rsid w:val="005E1F2D"/>
    <w:rsid w:val="005E1F5B"/>
    <w:rsid w:val="005E1FA1"/>
    <w:rsid w:val="005E1FB4"/>
    <w:rsid w:val="005E1FC5"/>
    <w:rsid w:val="005E1FD0"/>
    <w:rsid w:val="005E1FE4"/>
    <w:rsid w:val="005E2007"/>
    <w:rsid w:val="005E2040"/>
    <w:rsid w:val="005E204C"/>
    <w:rsid w:val="005E2050"/>
    <w:rsid w:val="005E2058"/>
    <w:rsid w:val="005E2069"/>
    <w:rsid w:val="005E20A1"/>
    <w:rsid w:val="005E20C4"/>
    <w:rsid w:val="005E20C5"/>
    <w:rsid w:val="005E2116"/>
    <w:rsid w:val="005E2148"/>
    <w:rsid w:val="005E2153"/>
    <w:rsid w:val="005E21A3"/>
    <w:rsid w:val="005E21D7"/>
    <w:rsid w:val="005E21DD"/>
    <w:rsid w:val="005E21F9"/>
    <w:rsid w:val="005E2240"/>
    <w:rsid w:val="005E224A"/>
    <w:rsid w:val="005E2292"/>
    <w:rsid w:val="005E22A6"/>
    <w:rsid w:val="005E22B2"/>
    <w:rsid w:val="005E22B8"/>
    <w:rsid w:val="005E2364"/>
    <w:rsid w:val="005E2425"/>
    <w:rsid w:val="005E246E"/>
    <w:rsid w:val="005E2470"/>
    <w:rsid w:val="005E2471"/>
    <w:rsid w:val="005E2482"/>
    <w:rsid w:val="005E24C3"/>
    <w:rsid w:val="005E24D3"/>
    <w:rsid w:val="005E2511"/>
    <w:rsid w:val="005E253E"/>
    <w:rsid w:val="005E2570"/>
    <w:rsid w:val="005E2573"/>
    <w:rsid w:val="005E257E"/>
    <w:rsid w:val="005E2594"/>
    <w:rsid w:val="005E2595"/>
    <w:rsid w:val="005E2596"/>
    <w:rsid w:val="005E25B2"/>
    <w:rsid w:val="005E25BE"/>
    <w:rsid w:val="005E25E0"/>
    <w:rsid w:val="005E2604"/>
    <w:rsid w:val="005E2665"/>
    <w:rsid w:val="005E2669"/>
    <w:rsid w:val="005E266C"/>
    <w:rsid w:val="005E2672"/>
    <w:rsid w:val="005E2673"/>
    <w:rsid w:val="005E2683"/>
    <w:rsid w:val="005E2694"/>
    <w:rsid w:val="005E2695"/>
    <w:rsid w:val="005E26B2"/>
    <w:rsid w:val="005E26D0"/>
    <w:rsid w:val="005E273D"/>
    <w:rsid w:val="005E274C"/>
    <w:rsid w:val="005E2779"/>
    <w:rsid w:val="005E277D"/>
    <w:rsid w:val="005E2786"/>
    <w:rsid w:val="005E278C"/>
    <w:rsid w:val="005E2791"/>
    <w:rsid w:val="005E27FF"/>
    <w:rsid w:val="005E2802"/>
    <w:rsid w:val="005E2871"/>
    <w:rsid w:val="005E287E"/>
    <w:rsid w:val="005E2888"/>
    <w:rsid w:val="005E2901"/>
    <w:rsid w:val="005E292F"/>
    <w:rsid w:val="005E2950"/>
    <w:rsid w:val="005E295B"/>
    <w:rsid w:val="005E2989"/>
    <w:rsid w:val="005E29A0"/>
    <w:rsid w:val="005E29BA"/>
    <w:rsid w:val="005E29C3"/>
    <w:rsid w:val="005E29DF"/>
    <w:rsid w:val="005E29E7"/>
    <w:rsid w:val="005E2A1C"/>
    <w:rsid w:val="005E2A28"/>
    <w:rsid w:val="005E2A2B"/>
    <w:rsid w:val="005E2A55"/>
    <w:rsid w:val="005E2A5D"/>
    <w:rsid w:val="005E2A61"/>
    <w:rsid w:val="005E2A6D"/>
    <w:rsid w:val="005E2A79"/>
    <w:rsid w:val="005E2AE1"/>
    <w:rsid w:val="005E2AF9"/>
    <w:rsid w:val="005E2B14"/>
    <w:rsid w:val="005E2B7E"/>
    <w:rsid w:val="005E2BCA"/>
    <w:rsid w:val="005E2BE1"/>
    <w:rsid w:val="005E2BEB"/>
    <w:rsid w:val="005E2C48"/>
    <w:rsid w:val="005E2C97"/>
    <w:rsid w:val="005E2CAA"/>
    <w:rsid w:val="005E2CAF"/>
    <w:rsid w:val="005E2D41"/>
    <w:rsid w:val="005E2D81"/>
    <w:rsid w:val="005E2DAA"/>
    <w:rsid w:val="005E2E11"/>
    <w:rsid w:val="005E2E2A"/>
    <w:rsid w:val="005E2E30"/>
    <w:rsid w:val="005E2E79"/>
    <w:rsid w:val="005E2E85"/>
    <w:rsid w:val="005E2ECF"/>
    <w:rsid w:val="005E2EE1"/>
    <w:rsid w:val="005E2F3B"/>
    <w:rsid w:val="005E2F61"/>
    <w:rsid w:val="005E2F77"/>
    <w:rsid w:val="005E2FAE"/>
    <w:rsid w:val="005E2FEE"/>
    <w:rsid w:val="005E303A"/>
    <w:rsid w:val="005E3069"/>
    <w:rsid w:val="005E307B"/>
    <w:rsid w:val="005E3080"/>
    <w:rsid w:val="005E3091"/>
    <w:rsid w:val="005E30A1"/>
    <w:rsid w:val="005E30B2"/>
    <w:rsid w:val="005E30C1"/>
    <w:rsid w:val="005E30D3"/>
    <w:rsid w:val="005E3118"/>
    <w:rsid w:val="005E3119"/>
    <w:rsid w:val="005E3128"/>
    <w:rsid w:val="005E3139"/>
    <w:rsid w:val="005E3170"/>
    <w:rsid w:val="005E31A5"/>
    <w:rsid w:val="005E31B2"/>
    <w:rsid w:val="005E31B5"/>
    <w:rsid w:val="005E31CD"/>
    <w:rsid w:val="005E31FB"/>
    <w:rsid w:val="005E3273"/>
    <w:rsid w:val="005E32F1"/>
    <w:rsid w:val="005E330D"/>
    <w:rsid w:val="005E3336"/>
    <w:rsid w:val="005E334C"/>
    <w:rsid w:val="005E3366"/>
    <w:rsid w:val="005E337C"/>
    <w:rsid w:val="005E33BF"/>
    <w:rsid w:val="005E33E5"/>
    <w:rsid w:val="005E3401"/>
    <w:rsid w:val="005E342D"/>
    <w:rsid w:val="005E345F"/>
    <w:rsid w:val="005E3490"/>
    <w:rsid w:val="005E34D0"/>
    <w:rsid w:val="005E34FC"/>
    <w:rsid w:val="005E3509"/>
    <w:rsid w:val="005E3533"/>
    <w:rsid w:val="005E3552"/>
    <w:rsid w:val="005E3595"/>
    <w:rsid w:val="005E359F"/>
    <w:rsid w:val="005E35A7"/>
    <w:rsid w:val="005E35AC"/>
    <w:rsid w:val="005E35B2"/>
    <w:rsid w:val="005E35FD"/>
    <w:rsid w:val="005E362B"/>
    <w:rsid w:val="005E368A"/>
    <w:rsid w:val="005E369A"/>
    <w:rsid w:val="005E36A2"/>
    <w:rsid w:val="005E36B4"/>
    <w:rsid w:val="005E36CA"/>
    <w:rsid w:val="005E373F"/>
    <w:rsid w:val="005E3740"/>
    <w:rsid w:val="005E3749"/>
    <w:rsid w:val="005E3802"/>
    <w:rsid w:val="005E382F"/>
    <w:rsid w:val="005E385E"/>
    <w:rsid w:val="005E388D"/>
    <w:rsid w:val="005E38AF"/>
    <w:rsid w:val="005E38B2"/>
    <w:rsid w:val="005E38BA"/>
    <w:rsid w:val="005E38BE"/>
    <w:rsid w:val="005E38C7"/>
    <w:rsid w:val="005E3901"/>
    <w:rsid w:val="005E3968"/>
    <w:rsid w:val="005E396E"/>
    <w:rsid w:val="005E39B3"/>
    <w:rsid w:val="005E39CA"/>
    <w:rsid w:val="005E3A60"/>
    <w:rsid w:val="005E3A96"/>
    <w:rsid w:val="005E3AE3"/>
    <w:rsid w:val="005E3B3B"/>
    <w:rsid w:val="005E3B9F"/>
    <w:rsid w:val="005E3BC5"/>
    <w:rsid w:val="005E3C06"/>
    <w:rsid w:val="005E3C17"/>
    <w:rsid w:val="005E3C5F"/>
    <w:rsid w:val="005E3C61"/>
    <w:rsid w:val="005E3C65"/>
    <w:rsid w:val="005E3C71"/>
    <w:rsid w:val="005E3D09"/>
    <w:rsid w:val="005E3D1B"/>
    <w:rsid w:val="005E3D36"/>
    <w:rsid w:val="005E3D80"/>
    <w:rsid w:val="005E3DBA"/>
    <w:rsid w:val="005E3E8F"/>
    <w:rsid w:val="005E3EA0"/>
    <w:rsid w:val="005E3EAF"/>
    <w:rsid w:val="005E3EB8"/>
    <w:rsid w:val="005E3EC0"/>
    <w:rsid w:val="005E3F01"/>
    <w:rsid w:val="005E3F12"/>
    <w:rsid w:val="005E3F56"/>
    <w:rsid w:val="005E3FAD"/>
    <w:rsid w:val="005E4048"/>
    <w:rsid w:val="005E4056"/>
    <w:rsid w:val="005E407D"/>
    <w:rsid w:val="005E4097"/>
    <w:rsid w:val="005E40B2"/>
    <w:rsid w:val="005E40BE"/>
    <w:rsid w:val="005E4112"/>
    <w:rsid w:val="005E4189"/>
    <w:rsid w:val="005E41C3"/>
    <w:rsid w:val="005E41E2"/>
    <w:rsid w:val="005E41F1"/>
    <w:rsid w:val="005E4208"/>
    <w:rsid w:val="005E420A"/>
    <w:rsid w:val="005E420F"/>
    <w:rsid w:val="005E4234"/>
    <w:rsid w:val="005E4237"/>
    <w:rsid w:val="005E4261"/>
    <w:rsid w:val="005E4277"/>
    <w:rsid w:val="005E42BC"/>
    <w:rsid w:val="005E42C1"/>
    <w:rsid w:val="005E42C7"/>
    <w:rsid w:val="005E42D1"/>
    <w:rsid w:val="005E42EC"/>
    <w:rsid w:val="005E4318"/>
    <w:rsid w:val="005E4333"/>
    <w:rsid w:val="005E4345"/>
    <w:rsid w:val="005E437D"/>
    <w:rsid w:val="005E4392"/>
    <w:rsid w:val="005E4397"/>
    <w:rsid w:val="005E43A3"/>
    <w:rsid w:val="005E43A5"/>
    <w:rsid w:val="005E43AC"/>
    <w:rsid w:val="005E4406"/>
    <w:rsid w:val="005E4418"/>
    <w:rsid w:val="005E443C"/>
    <w:rsid w:val="005E446B"/>
    <w:rsid w:val="005E44EB"/>
    <w:rsid w:val="005E4517"/>
    <w:rsid w:val="005E451F"/>
    <w:rsid w:val="005E4587"/>
    <w:rsid w:val="005E45E4"/>
    <w:rsid w:val="005E45ED"/>
    <w:rsid w:val="005E4612"/>
    <w:rsid w:val="005E463A"/>
    <w:rsid w:val="005E4645"/>
    <w:rsid w:val="005E464B"/>
    <w:rsid w:val="005E4656"/>
    <w:rsid w:val="005E465B"/>
    <w:rsid w:val="005E468D"/>
    <w:rsid w:val="005E46BC"/>
    <w:rsid w:val="005E4736"/>
    <w:rsid w:val="005E4744"/>
    <w:rsid w:val="005E4748"/>
    <w:rsid w:val="005E4758"/>
    <w:rsid w:val="005E4778"/>
    <w:rsid w:val="005E477B"/>
    <w:rsid w:val="005E4780"/>
    <w:rsid w:val="005E47AF"/>
    <w:rsid w:val="005E47D4"/>
    <w:rsid w:val="005E4824"/>
    <w:rsid w:val="005E4826"/>
    <w:rsid w:val="005E4861"/>
    <w:rsid w:val="005E487F"/>
    <w:rsid w:val="005E4898"/>
    <w:rsid w:val="005E489E"/>
    <w:rsid w:val="005E48B7"/>
    <w:rsid w:val="005E48B8"/>
    <w:rsid w:val="005E48C0"/>
    <w:rsid w:val="005E48DB"/>
    <w:rsid w:val="005E48E0"/>
    <w:rsid w:val="005E48EB"/>
    <w:rsid w:val="005E48F7"/>
    <w:rsid w:val="005E4934"/>
    <w:rsid w:val="005E494B"/>
    <w:rsid w:val="005E496F"/>
    <w:rsid w:val="005E4996"/>
    <w:rsid w:val="005E49BA"/>
    <w:rsid w:val="005E49FA"/>
    <w:rsid w:val="005E4A01"/>
    <w:rsid w:val="005E4A31"/>
    <w:rsid w:val="005E4A33"/>
    <w:rsid w:val="005E4A55"/>
    <w:rsid w:val="005E4A62"/>
    <w:rsid w:val="005E4A9A"/>
    <w:rsid w:val="005E4AB7"/>
    <w:rsid w:val="005E4AFF"/>
    <w:rsid w:val="005E4B49"/>
    <w:rsid w:val="005E4B9F"/>
    <w:rsid w:val="005E4BD0"/>
    <w:rsid w:val="005E4BD1"/>
    <w:rsid w:val="005E4BED"/>
    <w:rsid w:val="005E4C05"/>
    <w:rsid w:val="005E4C0D"/>
    <w:rsid w:val="005E4C10"/>
    <w:rsid w:val="005E4C4F"/>
    <w:rsid w:val="005E4C5C"/>
    <w:rsid w:val="005E4CCD"/>
    <w:rsid w:val="005E4CDB"/>
    <w:rsid w:val="005E4D2C"/>
    <w:rsid w:val="005E4D3D"/>
    <w:rsid w:val="005E4D3E"/>
    <w:rsid w:val="005E4D47"/>
    <w:rsid w:val="005E4D56"/>
    <w:rsid w:val="005E4D58"/>
    <w:rsid w:val="005E4D6A"/>
    <w:rsid w:val="005E4D94"/>
    <w:rsid w:val="005E4DBB"/>
    <w:rsid w:val="005E4DC4"/>
    <w:rsid w:val="005E4DE4"/>
    <w:rsid w:val="005E4DE8"/>
    <w:rsid w:val="005E4E1E"/>
    <w:rsid w:val="005E4E26"/>
    <w:rsid w:val="005E4E65"/>
    <w:rsid w:val="005E4E87"/>
    <w:rsid w:val="005E4E90"/>
    <w:rsid w:val="005E4E98"/>
    <w:rsid w:val="005E4EA1"/>
    <w:rsid w:val="005E4EA3"/>
    <w:rsid w:val="005E4EEC"/>
    <w:rsid w:val="005E4F04"/>
    <w:rsid w:val="005E4F54"/>
    <w:rsid w:val="005E4F5C"/>
    <w:rsid w:val="005E4F76"/>
    <w:rsid w:val="005E4F7B"/>
    <w:rsid w:val="005E4F7D"/>
    <w:rsid w:val="005E4FC5"/>
    <w:rsid w:val="005E4FC8"/>
    <w:rsid w:val="005E4FE2"/>
    <w:rsid w:val="005E500B"/>
    <w:rsid w:val="005E5021"/>
    <w:rsid w:val="005E502A"/>
    <w:rsid w:val="005E5075"/>
    <w:rsid w:val="005E5095"/>
    <w:rsid w:val="005E50A7"/>
    <w:rsid w:val="005E50DD"/>
    <w:rsid w:val="005E50F0"/>
    <w:rsid w:val="005E511F"/>
    <w:rsid w:val="005E5158"/>
    <w:rsid w:val="005E515C"/>
    <w:rsid w:val="005E51B1"/>
    <w:rsid w:val="005E51E3"/>
    <w:rsid w:val="005E51F2"/>
    <w:rsid w:val="005E5207"/>
    <w:rsid w:val="005E5233"/>
    <w:rsid w:val="005E52AC"/>
    <w:rsid w:val="005E52AF"/>
    <w:rsid w:val="005E52D2"/>
    <w:rsid w:val="005E532B"/>
    <w:rsid w:val="005E534F"/>
    <w:rsid w:val="005E535C"/>
    <w:rsid w:val="005E53C9"/>
    <w:rsid w:val="005E53E5"/>
    <w:rsid w:val="005E5408"/>
    <w:rsid w:val="005E5417"/>
    <w:rsid w:val="005E542A"/>
    <w:rsid w:val="005E5431"/>
    <w:rsid w:val="005E5484"/>
    <w:rsid w:val="005E548F"/>
    <w:rsid w:val="005E549A"/>
    <w:rsid w:val="005E54F0"/>
    <w:rsid w:val="005E5522"/>
    <w:rsid w:val="005E552D"/>
    <w:rsid w:val="005E554B"/>
    <w:rsid w:val="005E5557"/>
    <w:rsid w:val="005E55B3"/>
    <w:rsid w:val="005E55DD"/>
    <w:rsid w:val="005E55F9"/>
    <w:rsid w:val="005E5624"/>
    <w:rsid w:val="005E565F"/>
    <w:rsid w:val="005E5675"/>
    <w:rsid w:val="005E56D4"/>
    <w:rsid w:val="005E56F4"/>
    <w:rsid w:val="005E5711"/>
    <w:rsid w:val="005E5739"/>
    <w:rsid w:val="005E57C3"/>
    <w:rsid w:val="005E57DF"/>
    <w:rsid w:val="005E57F3"/>
    <w:rsid w:val="005E57F7"/>
    <w:rsid w:val="005E580A"/>
    <w:rsid w:val="005E5825"/>
    <w:rsid w:val="005E582B"/>
    <w:rsid w:val="005E5836"/>
    <w:rsid w:val="005E583F"/>
    <w:rsid w:val="005E5880"/>
    <w:rsid w:val="005E5896"/>
    <w:rsid w:val="005E58A3"/>
    <w:rsid w:val="005E58A9"/>
    <w:rsid w:val="005E58C9"/>
    <w:rsid w:val="005E58E1"/>
    <w:rsid w:val="005E58F5"/>
    <w:rsid w:val="005E58FD"/>
    <w:rsid w:val="005E5902"/>
    <w:rsid w:val="005E591F"/>
    <w:rsid w:val="005E5938"/>
    <w:rsid w:val="005E5940"/>
    <w:rsid w:val="005E5949"/>
    <w:rsid w:val="005E597B"/>
    <w:rsid w:val="005E5985"/>
    <w:rsid w:val="005E59A3"/>
    <w:rsid w:val="005E59A9"/>
    <w:rsid w:val="005E59DD"/>
    <w:rsid w:val="005E59F6"/>
    <w:rsid w:val="005E59FD"/>
    <w:rsid w:val="005E5A3E"/>
    <w:rsid w:val="005E5A5A"/>
    <w:rsid w:val="005E5A76"/>
    <w:rsid w:val="005E5A86"/>
    <w:rsid w:val="005E5AA2"/>
    <w:rsid w:val="005E5AA3"/>
    <w:rsid w:val="005E5AA5"/>
    <w:rsid w:val="005E5ACF"/>
    <w:rsid w:val="005E5B3E"/>
    <w:rsid w:val="005E5BAC"/>
    <w:rsid w:val="005E5BDD"/>
    <w:rsid w:val="005E5BEF"/>
    <w:rsid w:val="005E5C24"/>
    <w:rsid w:val="005E5C50"/>
    <w:rsid w:val="005E5C58"/>
    <w:rsid w:val="005E5C63"/>
    <w:rsid w:val="005E5C96"/>
    <w:rsid w:val="005E5D3A"/>
    <w:rsid w:val="005E5D5C"/>
    <w:rsid w:val="005E5D6A"/>
    <w:rsid w:val="005E5D6C"/>
    <w:rsid w:val="005E5DB5"/>
    <w:rsid w:val="005E5DE4"/>
    <w:rsid w:val="005E5DFA"/>
    <w:rsid w:val="005E5E3D"/>
    <w:rsid w:val="005E5E47"/>
    <w:rsid w:val="005E5E57"/>
    <w:rsid w:val="005E5E65"/>
    <w:rsid w:val="005E5E7B"/>
    <w:rsid w:val="005E5E9A"/>
    <w:rsid w:val="005E5EAD"/>
    <w:rsid w:val="005E5ECC"/>
    <w:rsid w:val="005E5ECF"/>
    <w:rsid w:val="005E5EE1"/>
    <w:rsid w:val="005E5EFD"/>
    <w:rsid w:val="005E5F14"/>
    <w:rsid w:val="005E5F26"/>
    <w:rsid w:val="005E5F27"/>
    <w:rsid w:val="005E5F3A"/>
    <w:rsid w:val="005E5F77"/>
    <w:rsid w:val="005E5F86"/>
    <w:rsid w:val="005E5FE0"/>
    <w:rsid w:val="005E5FEB"/>
    <w:rsid w:val="005E5FEE"/>
    <w:rsid w:val="005E6008"/>
    <w:rsid w:val="005E601E"/>
    <w:rsid w:val="005E603F"/>
    <w:rsid w:val="005E60A7"/>
    <w:rsid w:val="005E60BA"/>
    <w:rsid w:val="005E60D1"/>
    <w:rsid w:val="005E60D5"/>
    <w:rsid w:val="005E60E4"/>
    <w:rsid w:val="005E6147"/>
    <w:rsid w:val="005E614E"/>
    <w:rsid w:val="005E6172"/>
    <w:rsid w:val="005E6178"/>
    <w:rsid w:val="005E617C"/>
    <w:rsid w:val="005E6183"/>
    <w:rsid w:val="005E61C6"/>
    <w:rsid w:val="005E61CE"/>
    <w:rsid w:val="005E61DD"/>
    <w:rsid w:val="005E6220"/>
    <w:rsid w:val="005E626D"/>
    <w:rsid w:val="005E6293"/>
    <w:rsid w:val="005E62A5"/>
    <w:rsid w:val="005E62B3"/>
    <w:rsid w:val="005E62BF"/>
    <w:rsid w:val="005E62D4"/>
    <w:rsid w:val="005E62E5"/>
    <w:rsid w:val="005E6355"/>
    <w:rsid w:val="005E63BB"/>
    <w:rsid w:val="005E6446"/>
    <w:rsid w:val="005E6449"/>
    <w:rsid w:val="005E64C6"/>
    <w:rsid w:val="005E64DA"/>
    <w:rsid w:val="005E6539"/>
    <w:rsid w:val="005E6561"/>
    <w:rsid w:val="005E6597"/>
    <w:rsid w:val="005E65B1"/>
    <w:rsid w:val="005E65E6"/>
    <w:rsid w:val="005E65F7"/>
    <w:rsid w:val="005E6620"/>
    <w:rsid w:val="005E6630"/>
    <w:rsid w:val="005E6662"/>
    <w:rsid w:val="005E6670"/>
    <w:rsid w:val="005E667F"/>
    <w:rsid w:val="005E66C7"/>
    <w:rsid w:val="005E66DB"/>
    <w:rsid w:val="005E6754"/>
    <w:rsid w:val="005E676D"/>
    <w:rsid w:val="005E677D"/>
    <w:rsid w:val="005E6807"/>
    <w:rsid w:val="005E680E"/>
    <w:rsid w:val="005E6818"/>
    <w:rsid w:val="005E6822"/>
    <w:rsid w:val="005E6884"/>
    <w:rsid w:val="005E6890"/>
    <w:rsid w:val="005E68EC"/>
    <w:rsid w:val="005E6916"/>
    <w:rsid w:val="005E6967"/>
    <w:rsid w:val="005E69DB"/>
    <w:rsid w:val="005E6A43"/>
    <w:rsid w:val="005E6A5D"/>
    <w:rsid w:val="005E6A74"/>
    <w:rsid w:val="005E6A7B"/>
    <w:rsid w:val="005E6AA3"/>
    <w:rsid w:val="005E6AC5"/>
    <w:rsid w:val="005E6B01"/>
    <w:rsid w:val="005E6B46"/>
    <w:rsid w:val="005E6B65"/>
    <w:rsid w:val="005E6B7C"/>
    <w:rsid w:val="005E6B84"/>
    <w:rsid w:val="005E6C6C"/>
    <w:rsid w:val="005E6C8C"/>
    <w:rsid w:val="005E6C9C"/>
    <w:rsid w:val="005E6C9D"/>
    <w:rsid w:val="005E6CFA"/>
    <w:rsid w:val="005E6D47"/>
    <w:rsid w:val="005E6D4C"/>
    <w:rsid w:val="005E6D61"/>
    <w:rsid w:val="005E6D7B"/>
    <w:rsid w:val="005E6D88"/>
    <w:rsid w:val="005E6E2A"/>
    <w:rsid w:val="005E6E3F"/>
    <w:rsid w:val="005E6E49"/>
    <w:rsid w:val="005E6E5C"/>
    <w:rsid w:val="005E6E64"/>
    <w:rsid w:val="005E6E9F"/>
    <w:rsid w:val="005E6EC4"/>
    <w:rsid w:val="005E6EFB"/>
    <w:rsid w:val="005E6F61"/>
    <w:rsid w:val="005E6F77"/>
    <w:rsid w:val="005E6F83"/>
    <w:rsid w:val="005E6FBE"/>
    <w:rsid w:val="005E6FD6"/>
    <w:rsid w:val="005E7040"/>
    <w:rsid w:val="005E7045"/>
    <w:rsid w:val="005E7060"/>
    <w:rsid w:val="005E7071"/>
    <w:rsid w:val="005E7088"/>
    <w:rsid w:val="005E70B3"/>
    <w:rsid w:val="005E70D7"/>
    <w:rsid w:val="005E70F2"/>
    <w:rsid w:val="005E7140"/>
    <w:rsid w:val="005E71D7"/>
    <w:rsid w:val="005E71F6"/>
    <w:rsid w:val="005E722C"/>
    <w:rsid w:val="005E725E"/>
    <w:rsid w:val="005E7270"/>
    <w:rsid w:val="005E72FB"/>
    <w:rsid w:val="005E7327"/>
    <w:rsid w:val="005E7377"/>
    <w:rsid w:val="005E7383"/>
    <w:rsid w:val="005E7393"/>
    <w:rsid w:val="005E73FC"/>
    <w:rsid w:val="005E7412"/>
    <w:rsid w:val="005E743B"/>
    <w:rsid w:val="005E7467"/>
    <w:rsid w:val="005E746D"/>
    <w:rsid w:val="005E7478"/>
    <w:rsid w:val="005E7490"/>
    <w:rsid w:val="005E7492"/>
    <w:rsid w:val="005E74A8"/>
    <w:rsid w:val="005E74BD"/>
    <w:rsid w:val="005E74C0"/>
    <w:rsid w:val="005E74EA"/>
    <w:rsid w:val="005E7518"/>
    <w:rsid w:val="005E756D"/>
    <w:rsid w:val="005E759A"/>
    <w:rsid w:val="005E75BE"/>
    <w:rsid w:val="005E75E7"/>
    <w:rsid w:val="005E75FE"/>
    <w:rsid w:val="005E7645"/>
    <w:rsid w:val="005E765C"/>
    <w:rsid w:val="005E7661"/>
    <w:rsid w:val="005E766E"/>
    <w:rsid w:val="005E767A"/>
    <w:rsid w:val="005E76C5"/>
    <w:rsid w:val="005E7719"/>
    <w:rsid w:val="005E771E"/>
    <w:rsid w:val="005E775D"/>
    <w:rsid w:val="005E7797"/>
    <w:rsid w:val="005E7807"/>
    <w:rsid w:val="005E783A"/>
    <w:rsid w:val="005E7840"/>
    <w:rsid w:val="005E786A"/>
    <w:rsid w:val="005E7877"/>
    <w:rsid w:val="005E788A"/>
    <w:rsid w:val="005E78F0"/>
    <w:rsid w:val="005E7905"/>
    <w:rsid w:val="005E7961"/>
    <w:rsid w:val="005E7977"/>
    <w:rsid w:val="005E79D7"/>
    <w:rsid w:val="005E79F3"/>
    <w:rsid w:val="005E79F9"/>
    <w:rsid w:val="005E7A12"/>
    <w:rsid w:val="005E7A2C"/>
    <w:rsid w:val="005E7A55"/>
    <w:rsid w:val="005E7A8B"/>
    <w:rsid w:val="005E7A97"/>
    <w:rsid w:val="005E7AA4"/>
    <w:rsid w:val="005E7AA7"/>
    <w:rsid w:val="005E7AE6"/>
    <w:rsid w:val="005E7AFA"/>
    <w:rsid w:val="005E7B12"/>
    <w:rsid w:val="005E7B1B"/>
    <w:rsid w:val="005E7B24"/>
    <w:rsid w:val="005E7B27"/>
    <w:rsid w:val="005E7B3E"/>
    <w:rsid w:val="005E7B6B"/>
    <w:rsid w:val="005E7B91"/>
    <w:rsid w:val="005E7BDC"/>
    <w:rsid w:val="005E7C18"/>
    <w:rsid w:val="005E7C29"/>
    <w:rsid w:val="005E7C4A"/>
    <w:rsid w:val="005E7C4E"/>
    <w:rsid w:val="005E7C59"/>
    <w:rsid w:val="005E7C7D"/>
    <w:rsid w:val="005E7CAF"/>
    <w:rsid w:val="005E7CCD"/>
    <w:rsid w:val="005E7CDE"/>
    <w:rsid w:val="005E7CEF"/>
    <w:rsid w:val="005E7CF2"/>
    <w:rsid w:val="005E7CF5"/>
    <w:rsid w:val="005E7D00"/>
    <w:rsid w:val="005E7D11"/>
    <w:rsid w:val="005E7D28"/>
    <w:rsid w:val="005E7D35"/>
    <w:rsid w:val="005E7D50"/>
    <w:rsid w:val="005E7D94"/>
    <w:rsid w:val="005E7DA6"/>
    <w:rsid w:val="005E7E13"/>
    <w:rsid w:val="005E7E37"/>
    <w:rsid w:val="005E7E45"/>
    <w:rsid w:val="005E7E49"/>
    <w:rsid w:val="005E7E74"/>
    <w:rsid w:val="005E7E87"/>
    <w:rsid w:val="005E7E8B"/>
    <w:rsid w:val="005E7E8F"/>
    <w:rsid w:val="005E7E9C"/>
    <w:rsid w:val="005E7EAD"/>
    <w:rsid w:val="005E7F08"/>
    <w:rsid w:val="005E7F7E"/>
    <w:rsid w:val="005E7F9D"/>
    <w:rsid w:val="005E7FB3"/>
    <w:rsid w:val="005E7FDA"/>
    <w:rsid w:val="005E7FE0"/>
    <w:rsid w:val="005F000F"/>
    <w:rsid w:val="005F0010"/>
    <w:rsid w:val="005F0049"/>
    <w:rsid w:val="005F0050"/>
    <w:rsid w:val="005F0079"/>
    <w:rsid w:val="005F00A9"/>
    <w:rsid w:val="005F00BE"/>
    <w:rsid w:val="005F00EB"/>
    <w:rsid w:val="005F0165"/>
    <w:rsid w:val="005F01C5"/>
    <w:rsid w:val="005F01FA"/>
    <w:rsid w:val="005F0206"/>
    <w:rsid w:val="005F0209"/>
    <w:rsid w:val="005F022A"/>
    <w:rsid w:val="005F023A"/>
    <w:rsid w:val="005F027F"/>
    <w:rsid w:val="005F0289"/>
    <w:rsid w:val="005F0290"/>
    <w:rsid w:val="005F02A3"/>
    <w:rsid w:val="005F02BD"/>
    <w:rsid w:val="005F0364"/>
    <w:rsid w:val="005F039B"/>
    <w:rsid w:val="005F03AF"/>
    <w:rsid w:val="005F03BC"/>
    <w:rsid w:val="005F041C"/>
    <w:rsid w:val="005F0474"/>
    <w:rsid w:val="005F0484"/>
    <w:rsid w:val="005F04A0"/>
    <w:rsid w:val="005F04CA"/>
    <w:rsid w:val="005F04D0"/>
    <w:rsid w:val="005F04D8"/>
    <w:rsid w:val="005F04E0"/>
    <w:rsid w:val="005F0501"/>
    <w:rsid w:val="005F053B"/>
    <w:rsid w:val="005F0561"/>
    <w:rsid w:val="005F0570"/>
    <w:rsid w:val="005F0578"/>
    <w:rsid w:val="005F05D0"/>
    <w:rsid w:val="005F0607"/>
    <w:rsid w:val="005F062B"/>
    <w:rsid w:val="005F063A"/>
    <w:rsid w:val="005F0645"/>
    <w:rsid w:val="005F0659"/>
    <w:rsid w:val="005F066C"/>
    <w:rsid w:val="005F0689"/>
    <w:rsid w:val="005F06E7"/>
    <w:rsid w:val="005F06FF"/>
    <w:rsid w:val="005F0730"/>
    <w:rsid w:val="005F0751"/>
    <w:rsid w:val="005F0767"/>
    <w:rsid w:val="005F0790"/>
    <w:rsid w:val="005F07B5"/>
    <w:rsid w:val="005F07E8"/>
    <w:rsid w:val="005F0837"/>
    <w:rsid w:val="005F083D"/>
    <w:rsid w:val="005F086B"/>
    <w:rsid w:val="005F08E3"/>
    <w:rsid w:val="005F0962"/>
    <w:rsid w:val="005F09F4"/>
    <w:rsid w:val="005F0A22"/>
    <w:rsid w:val="005F0A3D"/>
    <w:rsid w:val="005F0A91"/>
    <w:rsid w:val="005F0AC6"/>
    <w:rsid w:val="005F0ADA"/>
    <w:rsid w:val="005F0B2C"/>
    <w:rsid w:val="005F0B5E"/>
    <w:rsid w:val="005F0B72"/>
    <w:rsid w:val="005F0B78"/>
    <w:rsid w:val="005F0B7B"/>
    <w:rsid w:val="005F0BE3"/>
    <w:rsid w:val="005F0BE6"/>
    <w:rsid w:val="005F0C0A"/>
    <w:rsid w:val="005F0C29"/>
    <w:rsid w:val="005F0C2D"/>
    <w:rsid w:val="005F0C45"/>
    <w:rsid w:val="005F0C53"/>
    <w:rsid w:val="005F0C6E"/>
    <w:rsid w:val="005F0C6F"/>
    <w:rsid w:val="005F0CDD"/>
    <w:rsid w:val="005F0CE4"/>
    <w:rsid w:val="005F0D19"/>
    <w:rsid w:val="005F0D4C"/>
    <w:rsid w:val="005F0D4E"/>
    <w:rsid w:val="005F0D50"/>
    <w:rsid w:val="005F0D7F"/>
    <w:rsid w:val="005F0D96"/>
    <w:rsid w:val="005F0DB0"/>
    <w:rsid w:val="005F0DB5"/>
    <w:rsid w:val="005F0DCF"/>
    <w:rsid w:val="005F0E21"/>
    <w:rsid w:val="005F0EBD"/>
    <w:rsid w:val="005F0F06"/>
    <w:rsid w:val="005F0F36"/>
    <w:rsid w:val="005F0F6A"/>
    <w:rsid w:val="005F0F70"/>
    <w:rsid w:val="005F0FAE"/>
    <w:rsid w:val="005F0FB7"/>
    <w:rsid w:val="005F0FC1"/>
    <w:rsid w:val="005F0FC6"/>
    <w:rsid w:val="005F0FDA"/>
    <w:rsid w:val="005F0FE7"/>
    <w:rsid w:val="005F102B"/>
    <w:rsid w:val="005F1051"/>
    <w:rsid w:val="005F1099"/>
    <w:rsid w:val="005F10AC"/>
    <w:rsid w:val="005F10B2"/>
    <w:rsid w:val="005F10D3"/>
    <w:rsid w:val="005F1112"/>
    <w:rsid w:val="005F11BB"/>
    <w:rsid w:val="005F1232"/>
    <w:rsid w:val="005F1239"/>
    <w:rsid w:val="005F123D"/>
    <w:rsid w:val="005F1294"/>
    <w:rsid w:val="005F1298"/>
    <w:rsid w:val="005F129E"/>
    <w:rsid w:val="005F12AC"/>
    <w:rsid w:val="005F12CC"/>
    <w:rsid w:val="005F1362"/>
    <w:rsid w:val="005F1370"/>
    <w:rsid w:val="005F137E"/>
    <w:rsid w:val="005F13E0"/>
    <w:rsid w:val="005F13E9"/>
    <w:rsid w:val="005F13F0"/>
    <w:rsid w:val="005F1407"/>
    <w:rsid w:val="005F1421"/>
    <w:rsid w:val="005F142F"/>
    <w:rsid w:val="005F1442"/>
    <w:rsid w:val="005F1443"/>
    <w:rsid w:val="005F1464"/>
    <w:rsid w:val="005F1489"/>
    <w:rsid w:val="005F14A4"/>
    <w:rsid w:val="005F14B8"/>
    <w:rsid w:val="005F1542"/>
    <w:rsid w:val="005F1579"/>
    <w:rsid w:val="005F158A"/>
    <w:rsid w:val="005F15D4"/>
    <w:rsid w:val="005F160C"/>
    <w:rsid w:val="005F162B"/>
    <w:rsid w:val="005F1655"/>
    <w:rsid w:val="005F165F"/>
    <w:rsid w:val="005F16C0"/>
    <w:rsid w:val="005F16CF"/>
    <w:rsid w:val="005F16F8"/>
    <w:rsid w:val="005F16FD"/>
    <w:rsid w:val="005F1761"/>
    <w:rsid w:val="005F1793"/>
    <w:rsid w:val="005F17A1"/>
    <w:rsid w:val="005F17BF"/>
    <w:rsid w:val="005F17D0"/>
    <w:rsid w:val="005F17E4"/>
    <w:rsid w:val="005F1810"/>
    <w:rsid w:val="005F1812"/>
    <w:rsid w:val="005F182F"/>
    <w:rsid w:val="005F1863"/>
    <w:rsid w:val="005F1886"/>
    <w:rsid w:val="005F1889"/>
    <w:rsid w:val="005F188A"/>
    <w:rsid w:val="005F18B3"/>
    <w:rsid w:val="005F18F9"/>
    <w:rsid w:val="005F1902"/>
    <w:rsid w:val="005F1929"/>
    <w:rsid w:val="005F1967"/>
    <w:rsid w:val="005F1974"/>
    <w:rsid w:val="005F1975"/>
    <w:rsid w:val="005F1981"/>
    <w:rsid w:val="005F1994"/>
    <w:rsid w:val="005F19D4"/>
    <w:rsid w:val="005F1A05"/>
    <w:rsid w:val="005F1A3E"/>
    <w:rsid w:val="005F1A83"/>
    <w:rsid w:val="005F1A89"/>
    <w:rsid w:val="005F1ADF"/>
    <w:rsid w:val="005F1AFA"/>
    <w:rsid w:val="005F1B12"/>
    <w:rsid w:val="005F1B18"/>
    <w:rsid w:val="005F1B54"/>
    <w:rsid w:val="005F1B89"/>
    <w:rsid w:val="005F1BB2"/>
    <w:rsid w:val="005F1BD6"/>
    <w:rsid w:val="005F1C3B"/>
    <w:rsid w:val="005F1C45"/>
    <w:rsid w:val="005F1C59"/>
    <w:rsid w:val="005F1C60"/>
    <w:rsid w:val="005F1C7D"/>
    <w:rsid w:val="005F1CFD"/>
    <w:rsid w:val="005F1D1F"/>
    <w:rsid w:val="005F1D3E"/>
    <w:rsid w:val="005F1D79"/>
    <w:rsid w:val="005F1D95"/>
    <w:rsid w:val="005F1DCD"/>
    <w:rsid w:val="005F1DD5"/>
    <w:rsid w:val="005F1E43"/>
    <w:rsid w:val="005F1E72"/>
    <w:rsid w:val="005F1ECC"/>
    <w:rsid w:val="005F1ED6"/>
    <w:rsid w:val="005F1EEE"/>
    <w:rsid w:val="005F1F0B"/>
    <w:rsid w:val="005F1F22"/>
    <w:rsid w:val="005F1F42"/>
    <w:rsid w:val="005F1F5D"/>
    <w:rsid w:val="005F1F9D"/>
    <w:rsid w:val="005F1FB7"/>
    <w:rsid w:val="005F1FD4"/>
    <w:rsid w:val="005F1FE9"/>
    <w:rsid w:val="005F2033"/>
    <w:rsid w:val="005F203A"/>
    <w:rsid w:val="005F204F"/>
    <w:rsid w:val="005F2081"/>
    <w:rsid w:val="005F2094"/>
    <w:rsid w:val="005F20C6"/>
    <w:rsid w:val="005F20E9"/>
    <w:rsid w:val="005F20EA"/>
    <w:rsid w:val="005F210C"/>
    <w:rsid w:val="005F2118"/>
    <w:rsid w:val="005F2121"/>
    <w:rsid w:val="005F213E"/>
    <w:rsid w:val="005F2161"/>
    <w:rsid w:val="005F2185"/>
    <w:rsid w:val="005F21B1"/>
    <w:rsid w:val="005F21EF"/>
    <w:rsid w:val="005F21FC"/>
    <w:rsid w:val="005F2255"/>
    <w:rsid w:val="005F2298"/>
    <w:rsid w:val="005F229A"/>
    <w:rsid w:val="005F22F8"/>
    <w:rsid w:val="005F2306"/>
    <w:rsid w:val="005F2311"/>
    <w:rsid w:val="005F236C"/>
    <w:rsid w:val="005F2376"/>
    <w:rsid w:val="005F2380"/>
    <w:rsid w:val="005F23AD"/>
    <w:rsid w:val="005F23B3"/>
    <w:rsid w:val="005F2421"/>
    <w:rsid w:val="005F2428"/>
    <w:rsid w:val="005F2440"/>
    <w:rsid w:val="005F2493"/>
    <w:rsid w:val="005F24B2"/>
    <w:rsid w:val="005F24CF"/>
    <w:rsid w:val="005F24E8"/>
    <w:rsid w:val="005F2515"/>
    <w:rsid w:val="005F252A"/>
    <w:rsid w:val="005F252C"/>
    <w:rsid w:val="005F2545"/>
    <w:rsid w:val="005F255D"/>
    <w:rsid w:val="005F2578"/>
    <w:rsid w:val="005F259D"/>
    <w:rsid w:val="005F25A6"/>
    <w:rsid w:val="005F25C0"/>
    <w:rsid w:val="005F25C3"/>
    <w:rsid w:val="005F2671"/>
    <w:rsid w:val="005F269C"/>
    <w:rsid w:val="005F26BC"/>
    <w:rsid w:val="005F26DF"/>
    <w:rsid w:val="005F2730"/>
    <w:rsid w:val="005F2732"/>
    <w:rsid w:val="005F2740"/>
    <w:rsid w:val="005F2754"/>
    <w:rsid w:val="005F278F"/>
    <w:rsid w:val="005F27B5"/>
    <w:rsid w:val="005F2801"/>
    <w:rsid w:val="005F2825"/>
    <w:rsid w:val="005F2838"/>
    <w:rsid w:val="005F2847"/>
    <w:rsid w:val="005F284B"/>
    <w:rsid w:val="005F284E"/>
    <w:rsid w:val="005F286A"/>
    <w:rsid w:val="005F287D"/>
    <w:rsid w:val="005F28CE"/>
    <w:rsid w:val="005F292E"/>
    <w:rsid w:val="005F296A"/>
    <w:rsid w:val="005F298C"/>
    <w:rsid w:val="005F29C2"/>
    <w:rsid w:val="005F29FD"/>
    <w:rsid w:val="005F2A00"/>
    <w:rsid w:val="005F2A4D"/>
    <w:rsid w:val="005F2A6A"/>
    <w:rsid w:val="005F2A94"/>
    <w:rsid w:val="005F2AC1"/>
    <w:rsid w:val="005F2B05"/>
    <w:rsid w:val="005F2B06"/>
    <w:rsid w:val="005F2B19"/>
    <w:rsid w:val="005F2B2E"/>
    <w:rsid w:val="005F2B77"/>
    <w:rsid w:val="005F2B96"/>
    <w:rsid w:val="005F2BC7"/>
    <w:rsid w:val="005F2BD1"/>
    <w:rsid w:val="005F2BF9"/>
    <w:rsid w:val="005F2BFF"/>
    <w:rsid w:val="005F2C30"/>
    <w:rsid w:val="005F2C3C"/>
    <w:rsid w:val="005F2C68"/>
    <w:rsid w:val="005F2C88"/>
    <w:rsid w:val="005F2C9B"/>
    <w:rsid w:val="005F2C9D"/>
    <w:rsid w:val="005F2CA1"/>
    <w:rsid w:val="005F2CBA"/>
    <w:rsid w:val="005F2CF3"/>
    <w:rsid w:val="005F2D00"/>
    <w:rsid w:val="005F2D13"/>
    <w:rsid w:val="005F2D22"/>
    <w:rsid w:val="005F2D2E"/>
    <w:rsid w:val="005F2D41"/>
    <w:rsid w:val="005F2DB9"/>
    <w:rsid w:val="005F2DF6"/>
    <w:rsid w:val="005F2E33"/>
    <w:rsid w:val="005F2E4B"/>
    <w:rsid w:val="005F2E60"/>
    <w:rsid w:val="005F2E66"/>
    <w:rsid w:val="005F2E73"/>
    <w:rsid w:val="005F2E7F"/>
    <w:rsid w:val="005F2E89"/>
    <w:rsid w:val="005F2EA1"/>
    <w:rsid w:val="005F2EE2"/>
    <w:rsid w:val="005F2EE5"/>
    <w:rsid w:val="005F2EEB"/>
    <w:rsid w:val="005F2F10"/>
    <w:rsid w:val="005F2F22"/>
    <w:rsid w:val="005F2F34"/>
    <w:rsid w:val="005F2F4F"/>
    <w:rsid w:val="005F2F83"/>
    <w:rsid w:val="005F2F9C"/>
    <w:rsid w:val="005F2F9F"/>
    <w:rsid w:val="005F2FB1"/>
    <w:rsid w:val="005F3034"/>
    <w:rsid w:val="005F30BD"/>
    <w:rsid w:val="005F30BE"/>
    <w:rsid w:val="005F30DE"/>
    <w:rsid w:val="005F30E7"/>
    <w:rsid w:val="005F30F5"/>
    <w:rsid w:val="005F30F6"/>
    <w:rsid w:val="005F30F8"/>
    <w:rsid w:val="005F3101"/>
    <w:rsid w:val="005F3107"/>
    <w:rsid w:val="005F3136"/>
    <w:rsid w:val="005F31DF"/>
    <w:rsid w:val="005F31EA"/>
    <w:rsid w:val="005F321B"/>
    <w:rsid w:val="005F326F"/>
    <w:rsid w:val="005F3277"/>
    <w:rsid w:val="005F327A"/>
    <w:rsid w:val="005F32C9"/>
    <w:rsid w:val="005F32EC"/>
    <w:rsid w:val="005F333E"/>
    <w:rsid w:val="005F3362"/>
    <w:rsid w:val="005F33CD"/>
    <w:rsid w:val="005F33DB"/>
    <w:rsid w:val="005F342D"/>
    <w:rsid w:val="005F3465"/>
    <w:rsid w:val="005F3491"/>
    <w:rsid w:val="005F350A"/>
    <w:rsid w:val="005F351B"/>
    <w:rsid w:val="005F3551"/>
    <w:rsid w:val="005F355D"/>
    <w:rsid w:val="005F356D"/>
    <w:rsid w:val="005F3597"/>
    <w:rsid w:val="005F35A4"/>
    <w:rsid w:val="005F35D2"/>
    <w:rsid w:val="005F35D7"/>
    <w:rsid w:val="005F35D9"/>
    <w:rsid w:val="005F361A"/>
    <w:rsid w:val="005F3629"/>
    <w:rsid w:val="005F363E"/>
    <w:rsid w:val="005F3712"/>
    <w:rsid w:val="005F376C"/>
    <w:rsid w:val="005F37AB"/>
    <w:rsid w:val="005F3815"/>
    <w:rsid w:val="005F385E"/>
    <w:rsid w:val="005F387D"/>
    <w:rsid w:val="005F38A7"/>
    <w:rsid w:val="005F38D0"/>
    <w:rsid w:val="005F38D8"/>
    <w:rsid w:val="005F3901"/>
    <w:rsid w:val="005F390B"/>
    <w:rsid w:val="005F3975"/>
    <w:rsid w:val="005F3999"/>
    <w:rsid w:val="005F39C0"/>
    <w:rsid w:val="005F39E5"/>
    <w:rsid w:val="005F39F0"/>
    <w:rsid w:val="005F3A0B"/>
    <w:rsid w:val="005F3A42"/>
    <w:rsid w:val="005F3A6E"/>
    <w:rsid w:val="005F3A78"/>
    <w:rsid w:val="005F3AA4"/>
    <w:rsid w:val="005F3AC6"/>
    <w:rsid w:val="005F3ACC"/>
    <w:rsid w:val="005F3AE2"/>
    <w:rsid w:val="005F3AFE"/>
    <w:rsid w:val="005F3B30"/>
    <w:rsid w:val="005F3B72"/>
    <w:rsid w:val="005F3B88"/>
    <w:rsid w:val="005F3BCA"/>
    <w:rsid w:val="005F3BDF"/>
    <w:rsid w:val="005F3BFC"/>
    <w:rsid w:val="005F3BFF"/>
    <w:rsid w:val="005F3C08"/>
    <w:rsid w:val="005F3C11"/>
    <w:rsid w:val="005F3C33"/>
    <w:rsid w:val="005F3C38"/>
    <w:rsid w:val="005F3C3B"/>
    <w:rsid w:val="005F3C6D"/>
    <w:rsid w:val="005F3C89"/>
    <w:rsid w:val="005F3CF4"/>
    <w:rsid w:val="005F3D28"/>
    <w:rsid w:val="005F3D48"/>
    <w:rsid w:val="005F3DE1"/>
    <w:rsid w:val="005F3DE4"/>
    <w:rsid w:val="005F3E2D"/>
    <w:rsid w:val="005F3E86"/>
    <w:rsid w:val="005F3EE8"/>
    <w:rsid w:val="005F3F3E"/>
    <w:rsid w:val="005F3F81"/>
    <w:rsid w:val="005F3F89"/>
    <w:rsid w:val="005F3FA6"/>
    <w:rsid w:val="005F3FB4"/>
    <w:rsid w:val="005F4014"/>
    <w:rsid w:val="005F4027"/>
    <w:rsid w:val="005F4071"/>
    <w:rsid w:val="005F4089"/>
    <w:rsid w:val="005F4105"/>
    <w:rsid w:val="005F411B"/>
    <w:rsid w:val="005F4192"/>
    <w:rsid w:val="005F41A3"/>
    <w:rsid w:val="005F41CC"/>
    <w:rsid w:val="005F41EA"/>
    <w:rsid w:val="005F4227"/>
    <w:rsid w:val="005F423C"/>
    <w:rsid w:val="005F4284"/>
    <w:rsid w:val="005F42B9"/>
    <w:rsid w:val="005F433B"/>
    <w:rsid w:val="005F435D"/>
    <w:rsid w:val="005F4398"/>
    <w:rsid w:val="005F43C1"/>
    <w:rsid w:val="005F43EA"/>
    <w:rsid w:val="005F4412"/>
    <w:rsid w:val="005F442D"/>
    <w:rsid w:val="005F4463"/>
    <w:rsid w:val="005F446F"/>
    <w:rsid w:val="005F44FC"/>
    <w:rsid w:val="005F4562"/>
    <w:rsid w:val="005F4565"/>
    <w:rsid w:val="005F456B"/>
    <w:rsid w:val="005F456C"/>
    <w:rsid w:val="005F4595"/>
    <w:rsid w:val="005F4599"/>
    <w:rsid w:val="005F45A2"/>
    <w:rsid w:val="005F45C6"/>
    <w:rsid w:val="005F45DD"/>
    <w:rsid w:val="005F45DF"/>
    <w:rsid w:val="005F4606"/>
    <w:rsid w:val="005F4669"/>
    <w:rsid w:val="005F46A1"/>
    <w:rsid w:val="005F46AD"/>
    <w:rsid w:val="005F46DC"/>
    <w:rsid w:val="005F4705"/>
    <w:rsid w:val="005F470B"/>
    <w:rsid w:val="005F4716"/>
    <w:rsid w:val="005F471A"/>
    <w:rsid w:val="005F4777"/>
    <w:rsid w:val="005F479E"/>
    <w:rsid w:val="005F47A1"/>
    <w:rsid w:val="005F47C8"/>
    <w:rsid w:val="005F47E9"/>
    <w:rsid w:val="005F47FC"/>
    <w:rsid w:val="005F4804"/>
    <w:rsid w:val="005F4847"/>
    <w:rsid w:val="005F485A"/>
    <w:rsid w:val="005F48CC"/>
    <w:rsid w:val="005F4905"/>
    <w:rsid w:val="005F4916"/>
    <w:rsid w:val="005F492D"/>
    <w:rsid w:val="005F4935"/>
    <w:rsid w:val="005F4967"/>
    <w:rsid w:val="005F4970"/>
    <w:rsid w:val="005F497E"/>
    <w:rsid w:val="005F498F"/>
    <w:rsid w:val="005F49FA"/>
    <w:rsid w:val="005F4A48"/>
    <w:rsid w:val="005F4A4B"/>
    <w:rsid w:val="005F4A6E"/>
    <w:rsid w:val="005F4A7C"/>
    <w:rsid w:val="005F4A8B"/>
    <w:rsid w:val="005F4AAF"/>
    <w:rsid w:val="005F4ABC"/>
    <w:rsid w:val="005F4AC0"/>
    <w:rsid w:val="005F4ACB"/>
    <w:rsid w:val="005F4ACF"/>
    <w:rsid w:val="005F4B3A"/>
    <w:rsid w:val="005F4B46"/>
    <w:rsid w:val="005F4B55"/>
    <w:rsid w:val="005F4B74"/>
    <w:rsid w:val="005F4BA6"/>
    <w:rsid w:val="005F4BAD"/>
    <w:rsid w:val="005F4BBB"/>
    <w:rsid w:val="005F4BCE"/>
    <w:rsid w:val="005F4C09"/>
    <w:rsid w:val="005F4C1A"/>
    <w:rsid w:val="005F4C21"/>
    <w:rsid w:val="005F4C79"/>
    <w:rsid w:val="005F4C95"/>
    <w:rsid w:val="005F4CFE"/>
    <w:rsid w:val="005F4D07"/>
    <w:rsid w:val="005F4D15"/>
    <w:rsid w:val="005F4D6F"/>
    <w:rsid w:val="005F4D75"/>
    <w:rsid w:val="005F4D81"/>
    <w:rsid w:val="005F4D99"/>
    <w:rsid w:val="005F4DAD"/>
    <w:rsid w:val="005F4DC0"/>
    <w:rsid w:val="005F4DC2"/>
    <w:rsid w:val="005F4DCA"/>
    <w:rsid w:val="005F4DF9"/>
    <w:rsid w:val="005F4E19"/>
    <w:rsid w:val="005F4E24"/>
    <w:rsid w:val="005F4E6E"/>
    <w:rsid w:val="005F4E8D"/>
    <w:rsid w:val="005F4EAE"/>
    <w:rsid w:val="005F4EBB"/>
    <w:rsid w:val="005F4EC8"/>
    <w:rsid w:val="005F4EC9"/>
    <w:rsid w:val="005F4ED2"/>
    <w:rsid w:val="005F4EF8"/>
    <w:rsid w:val="005F4F05"/>
    <w:rsid w:val="005F4FD3"/>
    <w:rsid w:val="005F503A"/>
    <w:rsid w:val="005F504D"/>
    <w:rsid w:val="005F5055"/>
    <w:rsid w:val="005F50A8"/>
    <w:rsid w:val="005F50CC"/>
    <w:rsid w:val="005F50DC"/>
    <w:rsid w:val="005F50E3"/>
    <w:rsid w:val="005F50F2"/>
    <w:rsid w:val="005F511A"/>
    <w:rsid w:val="005F517A"/>
    <w:rsid w:val="005F518A"/>
    <w:rsid w:val="005F51B0"/>
    <w:rsid w:val="005F51D5"/>
    <w:rsid w:val="005F51EF"/>
    <w:rsid w:val="005F51F0"/>
    <w:rsid w:val="005F520D"/>
    <w:rsid w:val="005F5213"/>
    <w:rsid w:val="005F5235"/>
    <w:rsid w:val="005F5240"/>
    <w:rsid w:val="005F5243"/>
    <w:rsid w:val="005F5245"/>
    <w:rsid w:val="005F5267"/>
    <w:rsid w:val="005F5288"/>
    <w:rsid w:val="005F528D"/>
    <w:rsid w:val="005F52C3"/>
    <w:rsid w:val="005F530A"/>
    <w:rsid w:val="005F5311"/>
    <w:rsid w:val="005F5397"/>
    <w:rsid w:val="005F53AE"/>
    <w:rsid w:val="005F5404"/>
    <w:rsid w:val="005F544E"/>
    <w:rsid w:val="005F5466"/>
    <w:rsid w:val="005F54F8"/>
    <w:rsid w:val="005F5573"/>
    <w:rsid w:val="005F55B3"/>
    <w:rsid w:val="005F560A"/>
    <w:rsid w:val="005F5632"/>
    <w:rsid w:val="005F564D"/>
    <w:rsid w:val="005F5660"/>
    <w:rsid w:val="005F567D"/>
    <w:rsid w:val="005F5684"/>
    <w:rsid w:val="005F56B9"/>
    <w:rsid w:val="005F5720"/>
    <w:rsid w:val="005F577E"/>
    <w:rsid w:val="005F578E"/>
    <w:rsid w:val="005F578F"/>
    <w:rsid w:val="005F57B9"/>
    <w:rsid w:val="005F580E"/>
    <w:rsid w:val="005F5839"/>
    <w:rsid w:val="005F5877"/>
    <w:rsid w:val="005F588F"/>
    <w:rsid w:val="005F5894"/>
    <w:rsid w:val="005F58C4"/>
    <w:rsid w:val="005F5914"/>
    <w:rsid w:val="005F598B"/>
    <w:rsid w:val="005F59A7"/>
    <w:rsid w:val="005F59AB"/>
    <w:rsid w:val="005F59B4"/>
    <w:rsid w:val="005F5A32"/>
    <w:rsid w:val="005F5A5A"/>
    <w:rsid w:val="005F5A60"/>
    <w:rsid w:val="005F5A6D"/>
    <w:rsid w:val="005F5A99"/>
    <w:rsid w:val="005F5AB8"/>
    <w:rsid w:val="005F5AC6"/>
    <w:rsid w:val="005F5AE4"/>
    <w:rsid w:val="005F5AF7"/>
    <w:rsid w:val="005F5B06"/>
    <w:rsid w:val="005F5B3C"/>
    <w:rsid w:val="005F5B6B"/>
    <w:rsid w:val="005F5B8B"/>
    <w:rsid w:val="005F5BA7"/>
    <w:rsid w:val="005F5BB1"/>
    <w:rsid w:val="005F5BC6"/>
    <w:rsid w:val="005F5BCE"/>
    <w:rsid w:val="005F5BFC"/>
    <w:rsid w:val="005F5C19"/>
    <w:rsid w:val="005F5C35"/>
    <w:rsid w:val="005F5C6B"/>
    <w:rsid w:val="005F5C7A"/>
    <w:rsid w:val="005F5C95"/>
    <w:rsid w:val="005F5CA0"/>
    <w:rsid w:val="005F5CE9"/>
    <w:rsid w:val="005F5CFC"/>
    <w:rsid w:val="005F5D4F"/>
    <w:rsid w:val="005F5D6F"/>
    <w:rsid w:val="005F5D9A"/>
    <w:rsid w:val="005F5DB9"/>
    <w:rsid w:val="005F5DE1"/>
    <w:rsid w:val="005F5DE5"/>
    <w:rsid w:val="005F5DE9"/>
    <w:rsid w:val="005F5DEF"/>
    <w:rsid w:val="005F5E15"/>
    <w:rsid w:val="005F5E86"/>
    <w:rsid w:val="005F5E94"/>
    <w:rsid w:val="005F5EA2"/>
    <w:rsid w:val="005F5EB7"/>
    <w:rsid w:val="005F5EC3"/>
    <w:rsid w:val="005F5EDD"/>
    <w:rsid w:val="005F5EE1"/>
    <w:rsid w:val="005F5EEB"/>
    <w:rsid w:val="005F5EED"/>
    <w:rsid w:val="005F5F6B"/>
    <w:rsid w:val="005F5F6E"/>
    <w:rsid w:val="005F5F9D"/>
    <w:rsid w:val="005F5FBE"/>
    <w:rsid w:val="005F5FC0"/>
    <w:rsid w:val="005F5FCD"/>
    <w:rsid w:val="005F5FEF"/>
    <w:rsid w:val="005F600C"/>
    <w:rsid w:val="005F6022"/>
    <w:rsid w:val="005F6064"/>
    <w:rsid w:val="005F6080"/>
    <w:rsid w:val="005F6082"/>
    <w:rsid w:val="005F60A2"/>
    <w:rsid w:val="005F60BB"/>
    <w:rsid w:val="005F60BD"/>
    <w:rsid w:val="005F60D6"/>
    <w:rsid w:val="005F60DC"/>
    <w:rsid w:val="005F6138"/>
    <w:rsid w:val="005F61B7"/>
    <w:rsid w:val="005F61BC"/>
    <w:rsid w:val="005F61D1"/>
    <w:rsid w:val="005F61E4"/>
    <w:rsid w:val="005F6218"/>
    <w:rsid w:val="005F627F"/>
    <w:rsid w:val="005F6298"/>
    <w:rsid w:val="005F62BB"/>
    <w:rsid w:val="005F62BF"/>
    <w:rsid w:val="005F62DA"/>
    <w:rsid w:val="005F6387"/>
    <w:rsid w:val="005F6397"/>
    <w:rsid w:val="005F63A2"/>
    <w:rsid w:val="005F63E6"/>
    <w:rsid w:val="005F63F8"/>
    <w:rsid w:val="005F6423"/>
    <w:rsid w:val="005F6442"/>
    <w:rsid w:val="005F6470"/>
    <w:rsid w:val="005F648A"/>
    <w:rsid w:val="005F64B5"/>
    <w:rsid w:val="005F64F2"/>
    <w:rsid w:val="005F64F5"/>
    <w:rsid w:val="005F64FA"/>
    <w:rsid w:val="005F64FB"/>
    <w:rsid w:val="005F64FC"/>
    <w:rsid w:val="005F6511"/>
    <w:rsid w:val="005F6554"/>
    <w:rsid w:val="005F65C8"/>
    <w:rsid w:val="005F65E8"/>
    <w:rsid w:val="005F661B"/>
    <w:rsid w:val="005F6624"/>
    <w:rsid w:val="005F6637"/>
    <w:rsid w:val="005F665C"/>
    <w:rsid w:val="005F6685"/>
    <w:rsid w:val="005F6692"/>
    <w:rsid w:val="005F66AE"/>
    <w:rsid w:val="005F66B3"/>
    <w:rsid w:val="005F66D1"/>
    <w:rsid w:val="005F66DB"/>
    <w:rsid w:val="005F66E6"/>
    <w:rsid w:val="005F66EC"/>
    <w:rsid w:val="005F6710"/>
    <w:rsid w:val="005F6724"/>
    <w:rsid w:val="005F6726"/>
    <w:rsid w:val="005F676D"/>
    <w:rsid w:val="005F67AC"/>
    <w:rsid w:val="005F67B0"/>
    <w:rsid w:val="005F67CA"/>
    <w:rsid w:val="005F67D1"/>
    <w:rsid w:val="005F67F3"/>
    <w:rsid w:val="005F6813"/>
    <w:rsid w:val="005F6857"/>
    <w:rsid w:val="005F6887"/>
    <w:rsid w:val="005F68B6"/>
    <w:rsid w:val="005F68C6"/>
    <w:rsid w:val="005F68CF"/>
    <w:rsid w:val="005F68FF"/>
    <w:rsid w:val="005F6934"/>
    <w:rsid w:val="005F69A9"/>
    <w:rsid w:val="005F69B4"/>
    <w:rsid w:val="005F6A24"/>
    <w:rsid w:val="005F6A33"/>
    <w:rsid w:val="005F6A76"/>
    <w:rsid w:val="005F6A8D"/>
    <w:rsid w:val="005F6AAB"/>
    <w:rsid w:val="005F6ADB"/>
    <w:rsid w:val="005F6B2C"/>
    <w:rsid w:val="005F6B2F"/>
    <w:rsid w:val="005F6B51"/>
    <w:rsid w:val="005F6BD3"/>
    <w:rsid w:val="005F6BD4"/>
    <w:rsid w:val="005F6BFB"/>
    <w:rsid w:val="005F6C1E"/>
    <w:rsid w:val="005F6C8A"/>
    <w:rsid w:val="005F6C91"/>
    <w:rsid w:val="005F6C9A"/>
    <w:rsid w:val="005F6CE4"/>
    <w:rsid w:val="005F6CED"/>
    <w:rsid w:val="005F6D0B"/>
    <w:rsid w:val="005F6D8C"/>
    <w:rsid w:val="005F6DBB"/>
    <w:rsid w:val="005F6E27"/>
    <w:rsid w:val="005F6E39"/>
    <w:rsid w:val="005F6E54"/>
    <w:rsid w:val="005F6E5A"/>
    <w:rsid w:val="005F6E5F"/>
    <w:rsid w:val="005F6E69"/>
    <w:rsid w:val="005F6EB0"/>
    <w:rsid w:val="005F6EC3"/>
    <w:rsid w:val="005F6EFC"/>
    <w:rsid w:val="005F6F0A"/>
    <w:rsid w:val="005F6F5B"/>
    <w:rsid w:val="005F6F61"/>
    <w:rsid w:val="005F6FAF"/>
    <w:rsid w:val="005F6FDA"/>
    <w:rsid w:val="005F6FE6"/>
    <w:rsid w:val="005F6FF5"/>
    <w:rsid w:val="005F7000"/>
    <w:rsid w:val="005F7005"/>
    <w:rsid w:val="005F7030"/>
    <w:rsid w:val="005F7091"/>
    <w:rsid w:val="005F70A8"/>
    <w:rsid w:val="005F70C2"/>
    <w:rsid w:val="005F70F3"/>
    <w:rsid w:val="005F71A9"/>
    <w:rsid w:val="005F71AF"/>
    <w:rsid w:val="005F71E9"/>
    <w:rsid w:val="005F7210"/>
    <w:rsid w:val="005F725F"/>
    <w:rsid w:val="005F726C"/>
    <w:rsid w:val="005F727B"/>
    <w:rsid w:val="005F728A"/>
    <w:rsid w:val="005F72EC"/>
    <w:rsid w:val="005F730A"/>
    <w:rsid w:val="005F730D"/>
    <w:rsid w:val="005F7324"/>
    <w:rsid w:val="005F7366"/>
    <w:rsid w:val="005F737F"/>
    <w:rsid w:val="005F7381"/>
    <w:rsid w:val="005F73C3"/>
    <w:rsid w:val="005F73C4"/>
    <w:rsid w:val="005F741C"/>
    <w:rsid w:val="005F7441"/>
    <w:rsid w:val="005F747C"/>
    <w:rsid w:val="005F74B5"/>
    <w:rsid w:val="005F74BC"/>
    <w:rsid w:val="005F74D8"/>
    <w:rsid w:val="005F7533"/>
    <w:rsid w:val="005F7548"/>
    <w:rsid w:val="005F755E"/>
    <w:rsid w:val="005F7567"/>
    <w:rsid w:val="005F759E"/>
    <w:rsid w:val="005F75B4"/>
    <w:rsid w:val="005F75BE"/>
    <w:rsid w:val="005F75DD"/>
    <w:rsid w:val="005F75FA"/>
    <w:rsid w:val="005F75FE"/>
    <w:rsid w:val="005F7601"/>
    <w:rsid w:val="005F765D"/>
    <w:rsid w:val="005F7664"/>
    <w:rsid w:val="005F7690"/>
    <w:rsid w:val="005F769D"/>
    <w:rsid w:val="005F76B4"/>
    <w:rsid w:val="005F76E4"/>
    <w:rsid w:val="005F76F0"/>
    <w:rsid w:val="005F7722"/>
    <w:rsid w:val="005F772D"/>
    <w:rsid w:val="005F7777"/>
    <w:rsid w:val="005F7791"/>
    <w:rsid w:val="005F77A9"/>
    <w:rsid w:val="005F7801"/>
    <w:rsid w:val="005F7833"/>
    <w:rsid w:val="005F78B6"/>
    <w:rsid w:val="005F78B7"/>
    <w:rsid w:val="005F78E7"/>
    <w:rsid w:val="005F791D"/>
    <w:rsid w:val="005F792A"/>
    <w:rsid w:val="005F794F"/>
    <w:rsid w:val="005F7950"/>
    <w:rsid w:val="005F795F"/>
    <w:rsid w:val="005F796D"/>
    <w:rsid w:val="005F796E"/>
    <w:rsid w:val="005F7997"/>
    <w:rsid w:val="005F79D0"/>
    <w:rsid w:val="005F79DD"/>
    <w:rsid w:val="005F7A12"/>
    <w:rsid w:val="005F7A14"/>
    <w:rsid w:val="005F7A5B"/>
    <w:rsid w:val="005F7A79"/>
    <w:rsid w:val="005F7A97"/>
    <w:rsid w:val="005F7B10"/>
    <w:rsid w:val="005F7B3D"/>
    <w:rsid w:val="005F7B78"/>
    <w:rsid w:val="005F7B81"/>
    <w:rsid w:val="005F7B97"/>
    <w:rsid w:val="005F7C2E"/>
    <w:rsid w:val="005F7C5D"/>
    <w:rsid w:val="005F7D0D"/>
    <w:rsid w:val="005F7D16"/>
    <w:rsid w:val="005F7D22"/>
    <w:rsid w:val="005F7D6A"/>
    <w:rsid w:val="005F7DB2"/>
    <w:rsid w:val="005F7DE8"/>
    <w:rsid w:val="005F7DF0"/>
    <w:rsid w:val="005F7DFB"/>
    <w:rsid w:val="005F7E0B"/>
    <w:rsid w:val="005F7E58"/>
    <w:rsid w:val="005F7EC5"/>
    <w:rsid w:val="005F7F0A"/>
    <w:rsid w:val="005F7F99"/>
    <w:rsid w:val="005F7FB1"/>
    <w:rsid w:val="005F7FC0"/>
    <w:rsid w:val="005F7FF7"/>
    <w:rsid w:val="00600062"/>
    <w:rsid w:val="006000A2"/>
    <w:rsid w:val="006000A5"/>
    <w:rsid w:val="006000C4"/>
    <w:rsid w:val="00600107"/>
    <w:rsid w:val="00600140"/>
    <w:rsid w:val="0060015E"/>
    <w:rsid w:val="006001AE"/>
    <w:rsid w:val="006001AF"/>
    <w:rsid w:val="006001CE"/>
    <w:rsid w:val="00600210"/>
    <w:rsid w:val="0060028E"/>
    <w:rsid w:val="006002AB"/>
    <w:rsid w:val="006002F1"/>
    <w:rsid w:val="00600318"/>
    <w:rsid w:val="0060034B"/>
    <w:rsid w:val="00600357"/>
    <w:rsid w:val="0060035B"/>
    <w:rsid w:val="0060038B"/>
    <w:rsid w:val="006003B8"/>
    <w:rsid w:val="006003BA"/>
    <w:rsid w:val="006004D6"/>
    <w:rsid w:val="0060050B"/>
    <w:rsid w:val="0060051D"/>
    <w:rsid w:val="00600527"/>
    <w:rsid w:val="0060056F"/>
    <w:rsid w:val="0060058E"/>
    <w:rsid w:val="006005B5"/>
    <w:rsid w:val="006005DE"/>
    <w:rsid w:val="006005F2"/>
    <w:rsid w:val="0060061E"/>
    <w:rsid w:val="00600624"/>
    <w:rsid w:val="0060062E"/>
    <w:rsid w:val="006006C2"/>
    <w:rsid w:val="006006F7"/>
    <w:rsid w:val="00600729"/>
    <w:rsid w:val="00600731"/>
    <w:rsid w:val="0060076C"/>
    <w:rsid w:val="006007B2"/>
    <w:rsid w:val="006007C1"/>
    <w:rsid w:val="006007C9"/>
    <w:rsid w:val="006007CA"/>
    <w:rsid w:val="006007E1"/>
    <w:rsid w:val="006007E8"/>
    <w:rsid w:val="006007F8"/>
    <w:rsid w:val="00600804"/>
    <w:rsid w:val="00600831"/>
    <w:rsid w:val="00600843"/>
    <w:rsid w:val="00600845"/>
    <w:rsid w:val="00600846"/>
    <w:rsid w:val="00600863"/>
    <w:rsid w:val="00600866"/>
    <w:rsid w:val="00600881"/>
    <w:rsid w:val="0060089D"/>
    <w:rsid w:val="006008AF"/>
    <w:rsid w:val="006008F0"/>
    <w:rsid w:val="00600914"/>
    <w:rsid w:val="00600927"/>
    <w:rsid w:val="00600933"/>
    <w:rsid w:val="0060094D"/>
    <w:rsid w:val="00600985"/>
    <w:rsid w:val="006009A5"/>
    <w:rsid w:val="006009C7"/>
    <w:rsid w:val="006009E0"/>
    <w:rsid w:val="006009E8"/>
    <w:rsid w:val="00600A23"/>
    <w:rsid w:val="00600AB7"/>
    <w:rsid w:val="00600ACE"/>
    <w:rsid w:val="00600AD9"/>
    <w:rsid w:val="00600AED"/>
    <w:rsid w:val="00600B3E"/>
    <w:rsid w:val="00600B60"/>
    <w:rsid w:val="00600BB3"/>
    <w:rsid w:val="00600BC6"/>
    <w:rsid w:val="00600BEE"/>
    <w:rsid w:val="00600C43"/>
    <w:rsid w:val="00600CAF"/>
    <w:rsid w:val="00600CD9"/>
    <w:rsid w:val="00600D81"/>
    <w:rsid w:val="00600DA0"/>
    <w:rsid w:val="00600DAC"/>
    <w:rsid w:val="00600DC8"/>
    <w:rsid w:val="00600DD4"/>
    <w:rsid w:val="00600DD9"/>
    <w:rsid w:val="00600DDB"/>
    <w:rsid w:val="00600DE6"/>
    <w:rsid w:val="00600DE9"/>
    <w:rsid w:val="00600E01"/>
    <w:rsid w:val="00600E49"/>
    <w:rsid w:val="00600E59"/>
    <w:rsid w:val="00600EE7"/>
    <w:rsid w:val="00600EEE"/>
    <w:rsid w:val="00600EFD"/>
    <w:rsid w:val="00600F41"/>
    <w:rsid w:val="00600F44"/>
    <w:rsid w:val="00600F46"/>
    <w:rsid w:val="00600F60"/>
    <w:rsid w:val="00600F8E"/>
    <w:rsid w:val="00600FA2"/>
    <w:rsid w:val="00600FDF"/>
    <w:rsid w:val="00601004"/>
    <w:rsid w:val="00601023"/>
    <w:rsid w:val="0060106B"/>
    <w:rsid w:val="0060108B"/>
    <w:rsid w:val="00601098"/>
    <w:rsid w:val="0060110E"/>
    <w:rsid w:val="0060111E"/>
    <w:rsid w:val="0060112B"/>
    <w:rsid w:val="00601141"/>
    <w:rsid w:val="00601157"/>
    <w:rsid w:val="00601196"/>
    <w:rsid w:val="0060119B"/>
    <w:rsid w:val="0060119D"/>
    <w:rsid w:val="0060119E"/>
    <w:rsid w:val="0060119F"/>
    <w:rsid w:val="006011A4"/>
    <w:rsid w:val="006011CB"/>
    <w:rsid w:val="0060121A"/>
    <w:rsid w:val="0060121E"/>
    <w:rsid w:val="00601230"/>
    <w:rsid w:val="0060124D"/>
    <w:rsid w:val="00601279"/>
    <w:rsid w:val="006012BA"/>
    <w:rsid w:val="006012CE"/>
    <w:rsid w:val="006012D7"/>
    <w:rsid w:val="006012E8"/>
    <w:rsid w:val="0060130B"/>
    <w:rsid w:val="00601326"/>
    <w:rsid w:val="00601366"/>
    <w:rsid w:val="00601391"/>
    <w:rsid w:val="006013A0"/>
    <w:rsid w:val="006013B1"/>
    <w:rsid w:val="006013C0"/>
    <w:rsid w:val="006013F9"/>
    <w:rsid w:val="0060141A"/>
    <w:rsid w:val="00601466"/>
    <w:rsid w:val="00601476"/>
    <w:rsid w:val="00601500"/>
    <w:rsid w:val="00601545"/>
    <w:rsid w:val="0060156F"/>
    <w:rsid w:val="00601584"/>
    <w:rsid w:val="0060158C"/>
    <w:rsid w:val="0060158E"/>
    <w:rsid w:val="006015A1"/>
    <w:rsid w:val="006015F0"/>
    <w:rsid w:val="00601622"/>
    <w:rsid w:val="00601623"/>
    <w:rsid w:val="00601647"/>
    <w:rsid w:val="00601667"/>
    <w:rsid w:val="00601686"/>
    <w:rsid w:val="00601689"/>
    <w:rsid w:val="00601694"/>
    <w:rsid w:val="006016B4"/>
    <w:rsid w:val="006016B8"/>
    <w:rsid w:val="006016DB"/>
    <w:rsid w:val="00601704"/>
    <w:rsid w:val="00601763"/>
    <w:rsid w:val="00601782"/>
    <w:rsid w:val="006017B2"/>
    <w:rsid w:val="006017D1"/>
    <w:rsid w:val="006017F2"/>
    <w:rsid w:val="0060181C"/>
    <w:rsid w:val="00601881"/>
    <w:rsid w:val="006018B6"/>
    <w:rsid w:val="006018BC"/>
    <w:rsid w:val="006018E6"/>
    <w:rsid w:val="006018EB"/>
    <w:rsid w:val="0060190C"/>
    <w:rsid w:val="00601912"/>
    <w:rsid w:val="00601976"/>
    <w:rsid w:val="0060199B"/>
    <w:rsid w:val="006019B6"/>
    <w:rsid w:val="006019BA"/>
    <w:rsid w:val="006019BB"/>
    <w:rsid w:val="006019D4"/>
    <w:rsid w:val="006019DB"/>
    <w:rsid w:val="006019F4"/>
    <w:rsid w:val="006019F5"/>
    <w:rsid w:val="00601A2B"/>
    <w:rsid w:val="00601A34"/>
    <w:rsid w:val="00601A35"/>
    <w:rsid w:val="00601A4C"/>
    <w:rsid w:val="00601A5F"/>
    <w:rsid w:val="00601A6E"/>
    <w:rsid w:val="00601A72"/>
    <w:rsid w:val="00601A80"/>
    <w:rsid w:val="00601A97"/>
    <w:rsid w:val="00601AA0"/>
    <w:rsid w:val="00601AD4"/>
    <w:rsid w:val="00601AE4"/>
    <w:rsid w:val="00601B1A"/>
    <w:rsid w:val="00601B2B"/>
    <w:rsid w:val="00601B37"/>
    <w:rsid w:val="00601B98"/>
    <w:rsid w:val="00601BA2"/>
    <w:rsid w:val="00601BAA"/>
    <w:rsid w:val="00601BD3"/>
    <w:rsid w:val="00601BDA"/>
    <w:rsid w:val="00601C6B"/>
    <w:rsid w:val="00601C8C"/>
    <w:rsid w:val="00601C96"/>
    <w:rsid w:val="00601CA2"/>
    <w:rsid w:val="00601CA5"/>
    <w:rsid w:val="00601CD4"/>
    <w:rsid w:val="00601D3B"/>
    <w:rsid w:val="00601D42"/>
    <w:rsid w:val="00601D94"/>
    <w:rsid w:val="00601D95"/>
    <w:rsid w:val="00601DA7"/>
    <w:rsid w:val="00601DE0"/>
    <w:rsid w:val="00601DFF"/>
    <w:rsid w:val="00601E13"/>
    <w:rsid w:val="00601E2D"/>
    <w:rsid w:val="00601E50"/>
    <w:rsid w:val="00601E6C"/>
    <w:rsid w:val="00601EEA"/>
    <w:rsid w:val="00601F1C"/>
    <w:rsid w:val="00601FB0"/>
    <w:rsid w:val="00601FFB"/>
    <w:rsid w:val="0060200C"/>
    <w:rsid w:val="00602037"/>
    <w:rsid w:val="006020D4"/>
    <w:rsid w:val="006020E9"/>
    <w:rsid w:val="006020EE"/>
    <w:rsid w:val="0060216E"/>
    <w:rsid w:val="006021BC"/>
    <w:rsid w:val="006021C2"/>
    <w:rsid w:val="0060224C"/>
    <w:rsid w:val="00602250"/>
    <w:rsid w:val="0060227D"/>
    <w:rsid w:val="0060228A"/>
    <w:rsid w:val="006022AB"/>
    <w:rsid w:val="006022C8"/>
    <w:rsid w:val="006022DE"/>
    <w:rsid w:val="00602317"/>
    <w:rsid w:val="00602322"/>
    <w:rsid w:val="0060234C"/>
    <w:rsid w:val="0060239A"/>
    <w:rsid w:val="006023DB"/>
    <w:rsid w:val="0060240A"/>
    <w:rsid w:val="00602420"/>
    <w:rsid w:val="00602493"/>
    <w:rsid w:val="006024B4"/>
    <w:rsid w:val="006024E7"/>
    <w:rsid w:val="0060252F"/>
    <w:rsid w:val="00602544"/>
    <w:rsid w:val="00602552"/>
    <w:rsid w:val="00602555"/>
    <w:rsid w:val="0060256C"/>
    <w:rsid w:val="0060256E"/>
    <w:rsid w:val="00602585"/>
    <w:rsid w:val="00602591"/>
    <w:rsid w:val="006025F6"/>
    <w:rsid w:val="00602627"/>
    <w:rsid w:val="0060262D"/>
    <w:rsid w:val="00602634"/>
    <w:rsid w:val="00602682"/>
    <w:rsid w:val="00602685"/>
    <w:rsid w:val="006026A3"/>
    <w:rsid w:val="006026AA"/>
    <w:rsid w:val="006026D8"/>
    <w:rsid w:val="0060279A"/>
    <w:rsid w:val="006027A5"/>
    <w:rsid w:val="00602804"/>
    <w:rsid w:val="00602861"/>
    <w:rsid w:val="00602864"/>
    <w:rsid w:val="0060286E"/>
    <w:rsid w:val="00602872"/>
    <w:rsid w:val="00602875"/>
    <w:rsid w:val="00602878"/>
    <w:rsid w:val="006028BB"/>
    <w:rsid w:val="006028C7"/>
    <w:rsid w:val="00602910"/>
    <w:rsid w:val="00602991"/>
    <w:rsid w:val="006029BC"/>
    <w:rsid w:val="006029C2"/>
    <w:rsid w:val="006029E2"/>
    <w:rsid w:val="00602A10"/>
    <w:rsid w:val="00602A30"/>
    <w:rsid w:val="00602A38"/>
    <w:rsid w:val="00602A47"/>
    <w:rsid w:val="00602A5B"/>
    <w:rsid w:val="00602A9B"/>
    <w:rsid w:val="00602AA8"/>
    <w:rsid w:val="00602AAF"/>
    <w:rsid w:val="00602AE2"/>
    <w:rsid w:val="00602B26"/>
    <w:rsid w:val="00602B32"/>
    <w:rsid w:val="00602B9E"/>
    <w:rsid w:val="00602C40"/>
    <w:rsid w:val="00602C5F"/>
    <w:rsid w:val="00602C85"/>
    <w:rsid w:val="00602C8C"/>
    <w:rsid w:val="00602CA5"/>
    <w:rsid w:val="00602CA8"/>
    <w:rsid w:val="00602CE9"/>
    <w:rsid w:val="00602CF2"/>
    <w:rsid w:val="00602D02"/>
    <w:rsid w:val="00602D27"/>
    <w:rsid w:val="00602D3E"/>
    <w:rsid w:val="00602DEE"/>
    <w:rsid w:val="00602E2B"/>
    <w:rsid w:val="00602E9C"/>
    <w:rsid w:val="00602EAF"/>
    <w:rsid w:val="00602ECB"/>
    <w:rsid w:val="00602EFB"/>
    <w:rsid w:val="00602F09"/>
    <w:rsid w:val="00602F0B"/>
    <w:rsid w:val="00602F29"/>
    <w:rsid w:val="00602F4A"/>
    <w:rsid w:val="00602F54"/>
    <w:rsid w:val="00602F63"/>
    <w:rsid w:val="00602F67"/>
    <w:rsid w:val="00602F6B"/>
    <w:rsid w:val="00602F7A"/>
    <w:rsid w:val="00602F82"/>
    <w:rsid w:val="00602F84"/>
    <w:rsid w:val="0060304D"/>
    <w:rsid w:val="0060305D"/>
    <w:rsid w:val="0060305F"/>
    <w:rsid w:val="00603061"/>
    <w:rsid w:val="00603074"/>
    <w:rsid w:val="006030B6"/>
    <w:rsid w:val="006030E3"/>
    <w:rsid w:val="00603127"/>
    <w:rsid w:val="00603142"/>
    <w:rsid w:val="0060315A"/>
    <w:rsid w:val="0060316E"/>
    <w:rsid w:val="0060318A"/>
    <w:rsid w:val="006031AB"/>
    <w:rsid w:val="0060325D"/>
    <w:rsid w:val="0060326B"/>
    <w:rsid w:val="006032C1"/>
    <w:rsid w:val="006032CD"/>
    <w:rsid w:val="006032D9"/>
    <w:rsid w:val="006032E0"/>
    <w:rsid w:val="006032E2"/>
    <w:rsid w:val="006032E7"/>
    <w:rsid w:val="00603310"/>
    <w:rsid w:val="0060337D"/>
    <w:rsid w:val="006033D8"/>
    <w:rsid w:val="00603434"/>
    <w:rsid w:val="0060345C"/>
    <w:rsid w:val="00603481"/>
    <w:rsid w:val="00603497"/>
    <w:rsid w:val="006034A8"/>
    <w:rsid w:val="006034B7"/>
    <w:rsid w:val="006034DA"/>
    <w:rsid w:val="006034F0"/>
    <w:rsid w:val="00603504"/>
    <w:rsid w:val="00603529"/>
    <w:rsid w:val="0060352B"/>
    <w:rsid w:val="0060352C"/>
    <w:rsid w:val="00603567"/>
    <w:rsid w:val="0060356C"/>
    <w:rsid w:val="006035B6"/>
    <w:rsid w:val="006035B7"/>
    <w:rsid w:val="006035DA"/>
    <w:rsid w:val="00603618"/>
    <w:rsid w:val="00603636"/>
    <w:rsid w:val="00603651"/>
    <w:rsid w:val="00603696"/>
    <w:rsid w:val="0060369C"/>
    <w:rsid w:val="006036CA"/>
    <w:rsid w:val="006036D1"/>
    <w:rsid w:val="00603712"/>
    <w:rsid w:val="0060371A"/>
    <w:rsid w:val="0060371E"/>
    <w:rsid w:val="00603764"/>
    <w:rsid w:val="006037C0"/>
    <w:rsid w:val="006037D8"/>
    <w:rsid w:val="006037EB"/>
    <w:rsid w:val="006037F3"/>
    <w:rsid w:val="006037FF"/>
    <w:rsid w:val="0060387C"/>
    <w:rsid w:val="00603880"/>
    <w:rsid w:val="0060389A"/>
    <w:rsid w:val="006038B4"/>
    <w:rsid w:val="0060390E"/>
    <w:rsid w:val="00603913"/>
    <w:rsid w:val="00603936"/>
    <w:rsid w:val="00603949"/>
    <w:rsid w:val="00603987"/>
    <w:rsid w:val="006039B3"/>
    <w:rsid w:val="006039D7"/>
    <w:rsid w:val="006039E6"/>
    <w:rsid w:val="006039EC"/>
    <w:rsid w:val="00603A45"/>
    <w:rsid w:val="00603A4E"/>
    <w:rsid w:val="00603B00"/>
    <w:rsid w:val="00603B30"/>
    <w:rsid w:val="00603BDB"/>
    <w:rsid w:val="00603C3F"/>
    <w:rsid w:val="00603C94"/>
    <w:rsid w:val="00603C96"/>
    <w:rsid w:val="00603C97"/>
    <w:rsid w:val="00603CCE"/>
    <w:rsid w:val="00603D12"/>
    <w:rsid w:val="00603D14"/>
    <w:rsid w:val="00603D2C"/>
    <w:rsid w:val="00603D93"/>
    <w:rsid w:val="00603DC2"/>
    <w:rsid w:val="00603DFD"/>
    <w:rsid w:val="00603E11"/>
    <w:rsid w:val="00603E3A"/>
    <w:rsid w:val="00603E62"/>
    <w:rsid w:val="00603F0C"/>
    <w:rsid w:val="00603F14"/>
    <w:rsid w:val="00603F4B"/>
    <w:rsid w:val="00603F60"/>
    <w:rsid w:val="00603F7E"/>
    <w:rsid w:val="00603F89"/>
    <w:rsid w:val="00603F98"/>
    <w:rsid w:val="00603FB9"/>
    <w:rsid w:val="00603FCB"/>
    <w:rsid w:val="00604027"/>
    <w:rsid w:val="00604039"/>
    <w:rsid w:val="0060404E"/>
    <w:rsid w:val="00604067"/>
    <w:rsid w:val="00604094"/>
    <w:rsid w:val="006040A9"/>
    <w:rsid w:val="006040BD"/>
    <w:rsid w:val="006040BE"/>
    <w:rsid w:val="006040D6"/>
    <w:rsid w:val="006040E3"/>
    <w:rsid w:val="00604104"/>
    <w:rsid w:val="00604127"/>
    <w:rsid w:val="0060416D"/>
    <w:rsid w:val="00604179"/>
    <w:rsid w:val="00604197"/>
    <w:rsid w:val="006041B6"/>
    <w:rsid w:val="006041BE"/>
    <w:rsid w:val="006041ED"/>
    <w:rsid w:val="006041F2"/>
    <w:rsid w:val="0060420C"/>
    <w:rsid w:val="00604213"/>
    <w:rsid w:val="00604245"/>
    <w:rsid w:val="0060425F"/>
    <w:rsid w:val="00604293"/>
    <w:rsid w:val="0060429B"/>
    <w:rsid w:val="006042F7"/>
    <w:rsid w:val="00604322"/>
    <w:rsid w:val="0060433E"/>
    <w:rsid w:val="00604351"/>
    <w:rsid w:val="0060435F"/>
    <w:rsid w:val="0060437F"/>
    <w:rsid w:val="00604395"/>
    <w:rsid w:val="006043BB"/>
    <w:rsid w:val="006043C8"/>
    <w:rsid w:val="006043EA"/>
    <w:rsid w:val="006043F5"/>
    <w:rsid w:val="00604403"/>
    <w:rsid w:val="00604423"/>
    <w:rsid w:val="0060443F"/>
    <w:rsid w:val="0060446D"/>
    <w:rsid w:val="00604483"/>
    <w:rsid w:val="006044BD"/>
    <w:rsid w:val="006044D2"/>
    <w:rsid w:val="006044FE"/>
    <w:rsid w:val="00604502"/>
    <w:rsid w:val="00604527"/>
    <w:rsid w:val="006045A2"/>
    <w:rsid w:val="006045C3"/>
    <w:rsid w:val="006045CB"/>
    <w:rsid w:val="006045E0"/>
    <w:rsid w:val="006045EC"/>
    <w:rsid w:val="00604601"/>
    <w:rsid w:val="0060460E"/>
    <w:rsid w:val="0060461F"/>
    <w:rsid w:val="00604669"/>
    <w:rsid w:val="006046A6"/>
    <w:rsid w:val="006046F8"/>
    <w:rsid w:val="0060472C"/>
    <w:rsid w:val="00604731"/>
    <w:rsid w:val="00604748"/>
    <w:rsid w:val="00604781"/>
    <w:rsid w:val="00604789"/>
    <w:rsid w:val="006047E8"/>
    <w:rsid w:val="00604804"/>
    <w:rsid w:val="0060481E"/>
    <w:rsid w:val="0060483F"/>
    <w:rsid w:val="00604855"/>
    <w:rsid w:val="00604875"/>
    <w:rsid w:val="006048AA"/>
    <w:rsid w:val="006048BA"/>
    <w:rsid w:val="006048BF"/>
    <w:rsid w:val="006048C6"/>
    <w:rsid w:val="006048DD"/>
    <w:rsid w:val="00604948"/>
    <w:rsid w:val="00604996"/>
    <w:rsid w:val="006049AB"/>
    <w:rsid w:val="006049CB"/>
    <w:rsid w:val="00604A22"/>
    <w:rsid w:val="00604A42"/>
    <w:rsid w:val="00604A8A"/>
    <w:rsid w:val="00604AA7"/>
    <w:rsid w:val="00604ADE"/>
    <w:rsid w:val="00604B06"/>
    <w:rsid w:val="00604B13"/>
    <w:rsid w:val="00604B92"/>
    <w:rsid w:val="00604B96"/>
    <w:rsid w:val="00604BCD"/>
    <w:rsid w:val="00604C02"/>
    <w:rsid w:val="00604C03"/>
    <w:rsid w:val="00604C52"/>
    <w:rsid w:val="00604C56"/>
    <w:rsid w:val="00604C88"/>
    <w:rsid w:val="00604CD4"/>
    <w:rsid w:val="00604D01"/>
    <w:rsid w:val="00604D08"/>
    <w:rsid w:val="00604D15"/>
    <w:rsid w:val="00604D46"/>
    <w:rsid w:val="00604D4E"/>
    <w:rsid w:val="00604D68"/>
    <w:rsid w:val="00604D84"/>
    <w:rsid w:val="00604D9C"/>
    <w:rsid w:val="00604DA4"/>
    <w:rsid w:val="00604E30"/>
    <w:rsid w:val="00604E3B"/>
    <w:rsid w:val="00604EA9"/>
    <w:rsid w:val="00604EFF"/>
    <w:rsid w:val="00604F1E"/>
    <w:rsid w:val="00604F39"/>
    <w:rsid w:val="00604F7E"/>
    <w:rsid w:val="0060501F"/>
    <w:rsid w:val="00605037"/>
    <w:rsid w:val="0060503D"/>
    <w:rsid w:val="0060505F"/>
    <w:rsid w:val="00605060"/>
    <w:rsid w:val="00605065"/>
    <w:rsid w:val="006050B2"/>
    <w:rsid w:val="006050DA"/>
    <w:rsid w:val="006050EC"/>
    <w:rsid w:val="0060512F"/>
    <w:rsid w:val="0060515B"/>
    <w:rsid w:val="006051AC"/>
    <w:rsid w:val="006051C2"/>
    <w:rsid w:val="006051EB"/>
    <w:rsid w:val="00605211"/>
    <w:rsid w:val="00605236"/>
    <w:rsid w:val="00605245"/>
    <w:rsid w:val="00605263"/>
    <w:rsid w:val="006052CE"/>
    <w:rsid w:val="006052EC"/>
    <w:rsid w:val="00605347"/>
    <w:rsid w:val="0060534E"/>
    <w:rsid w:val="0060534F"/>
    <w:rsid w:val="00605351"/>
    <w:rsid w:val="00605386"/>
    <w:rsid w:val="006053A2"/>
    <w:rsid w:val="006053C3"/>
    <w:rsid w:val="006053E5"/>
    <w:rsid w:val="00605428"/>
    <w:rsid w:val="00605454"/>
    <w:rsid w:val="00605463"/>
    <w:rsid w:val="00605468"/>
    <w:rsid w:val="0060546E"/>
    <w:rsid w:val="0060548A"/>
    <w:rsid w:val="006054A8"/>
    <w:rsid w:val="006054B2"/>
    <w:rsid w:val="006054D3"/>
    <w:rsid w:val="006054F1"/>
    <w:rsid w:val="0060556C"/>
    <w:rsid w:val="00605598"/>
    <w:rsid w:val="006055AC"/>
    <w:rsid w:val="006055B6"/>
    <w:rsid w:val="006055BC"/>
    <w:rsid w:val="006055CD"/>
    <w:rsid w:val="006055F3"/>
    <w:rsid w:val="00605651"/>
    <w:rsid w:val="00605665"/>
    <w:rsid w:val="00605672"/>
    <w:rsid w:val="00605771"/>
    <w:rsid w:val="00605774"/>
    <w:rsid w:val="006057A4"/>
    <w:rsid w:val="006057AF"/>
    <w:rsid w:val="006057BC"/>
    <w:rsid w:val="006057BE"/>
    <w:rsid w:val="006057EF"/>
    <w:rsid w:val="0060581C"/>
    <w:rsid w:val="00605830"/>
    <w:rsid w:val="00605836"/>
    <w:rsid w:val="00605864"/>
    <w:rsid w:val="00605876"/>
    <w:rsid w:val="0060588F"/>
    <w:rsid w:val="006058C7"/>
    <w:rsid w:val="006058F7"/>
    <w:rsid w:val="0060592E"/>
    <w:rsid w:val="00605980"/>
    <w:rsid w:val="00605981"/>
    <w:rsid w:val="00605985"/>
    <w:rsid w:val="0060599B"/>
    <w:rsid w:val="00605A21"/>
    <w:rsid w:val="00605A26"/>
    <w:rsid w:val="00605A6B"/>
    <w:rsid w:val="00605A9D"/>
    <w:rsid w:val="00605AB5"/>
    <w:rsid w:val="00605AFA"/>
    <w:rsid w:val="00605B0E"/>
    <w:rsid w:val="00605B24"/>
    <w:rsid w:val="00605B32"/>
    <w:rsid w:val="00605B6C"/>
    <w:rsid w:val="00605BAF"/>
    <w:rsid w:val="00605BDA"/>
    <w:rsid w:val="00605C00"/>
    <w:rsid w:val="00605C34"/>
    <w:rsid w:val="00605C5E"/>
    <w:rsid w:val="00605C6A"/>
    <w:rsid w:val="00605C79"/>
    <w:rsid w:val="00605C8D"/>
    <w:rsid w:val="00605CD2"/>
    <w:rsid w:val="00605CD9"/>
    <w:rsid w:val="00605CF3"/>
    <w:rsid w:val="00605D1A"/>
    <w:rsid w:val="00605D39"/>
    <w:rsid w:val="00605D6F"/>
    <w:rsid w:val="00605E14"/>
    <w:rsid w:val="00605E2E"/>
    <w:rsid w:val="00605E38"/>
    <w:rsid w:val="00605E72"/>
    <w:rsid w:val="00605EAD"/>
    <w:rsid w:val="00605EBA"/>
    <w:rsid w:val="00605EF2"/>
    <w:rsid w:val="00605EF6"/>
    <w:rsid w:val="00606001"/>
    <w:rsid w:val="0060601F"/>
    <w:rsid w:val="00606025"/>
    <w:rsid w:val="00606077"/>
    <w:rsid w:val="006060B3"/>
    <w:rsid w:val="006060CA"/>
    <w:rsid w:val="00606102"/>
    <w:rsid w:val="00606117"/>
    <w:rsid w:val="00606145"/>
    <w:rsid w:val="00606150"/>
    <w:rsid w:val="00606190"/>
    <w:rsid w:val="0060619B"/>
    <w:rsid w:val="006061A6"/>
    <w:rsid w:val="006061D0"/>
    <w:rsid w:val="006061DC"/>
    <w:rsid w:val="006061E1"/>
    <w:rsid w:val="00606206"/>
    <w:rsid w:val="00606217"/>
    <w:rsid w:val="0060621B"/>
    <w:rsid w:val="00606220"/>
    <w:rsid w:val="0060622E"/>
    <w:rsid w:val="00606248"/>
    <w:rsid w:val="0060624F"/>
    <w:rsid w:val="0060626A"/>
    <w:rsid w:val="006062A1"/>
    <w:rsid w:val="006062B3"/>
    <w:rsid w:val="006062DB"/>
    <w:rsid w:val="0060631D"/>
    <w:rsid w:val="0060639D"/>
    <w:rsid w:val="006063F7"/>
    <w:rsid w:val="00606421"/>
    <w:rsid w:val="00606431"/>
    <w:rsid w:val="00606443"/>
    <w:rsid w:val="00606472"/>
    <w:rsid w:val="0060648B"/>
    <w:rsid w:val="00606506"/>
    <w:rsid w:val="00606520"/>
    <w:rsid w:val="00606595"/>
    <w:rsid w:val="00606599"/>
    <w:rsid w:val="0060659D"/>
    <w:rsid w:val="006065A5"/>
    <w:rsid w:val="006065E0"/>
    <w:rsid w:val="006065EF"/>
    <w:rsid w:val="006065F6"/>
    <w:rsid w:val="00606613"/>
    <w:rsid w:val="00606634"/>
    <w:rsid w:val="00606682"/>
    <w:rsid w:val="006066B5"/>
    <w:rsid w:val="006066C3"/>
    <w:rsid w:val="006066CA"/>
    <w:rsid w:val="00606795"/>
    <w:rsid w:val="006067A5"/>
    <w:rsid w:val="006067CB"/>
    <w:rsid w:val="006067F7"/>
    <w:rsid w:val="0060680B"/>
    <w:rsid w:val="0060681D"/>
    <w:rsid w:val="00606845"/>
    <w:rsid w:val="00606874"/>
    <w:rsid w:val="00606885"/>
    <w:rsid w:val="006068CA"/>
    <w:rsid w:val="006068F4"/>
    <w:rsid w:val="0060699F"/>
    <w:rsid w:val="006069AA"/>
    <w:rsid w:val="006069C2"/>
    <w:rsid w:val="006069E6"/>
    <w:rsid w:val="00606A29"/>
    <w:rsid w:val="00606A3B"/>
    <w:rsid w:val="00606A5C"/>
    <w:rsid w:val="00606A80"/>
    <w:rsid w:val="00606A8C"/>
    <w:rsid w:val="00606AA4"/>
    <w:rsid w:val="00606AAC"/>
    <w:rsid w:val="00606AB6"/>
    <w:rsid w:val="00606B06"/>
    <w:rsid w:val="00606B19"/>
    <w:rsid w:val="00606BA2"/>
    <w:rsid w:val="00606BFF"/>
    <w:rsid w:val="00606C45"/>
    <w:rsid w:val="00606C66"/>
    <w:rsid w:val="00606C76"/>
    <w:rsid w:val="00606C7E"/>
    <w:rsid w:val="00606C92"/>
    <w:rsid w:val="00606C9E"/>
    <w:rsid w:val="00606CEC"/>
    <w:rsid w:val="00606D0F"/>
    <w:rsid w:val="00606D19"/>
    <w:rsid w:val="00606D36"/>
    <w:rsid w:val="00606D95"/>
    <w:rsid w:val="00606E12"/>
    <w:rsid w:val="00606E3D"/>
    <w:rsid w:val="00606E5C"/>
    <w:rsid w:val="00606E70"/>
    <w:rsid w:val="00606E78"/>
    <w:rsid w:val="00606E82"/>
    <w:rsid w:val="00606E8C"/>
    <w:rsid w:val="00606EC1"/>
    <w:rsid w:val="00606F01"/>
    <w:rsid w:val="00606F07"/>
    <w:rsid w:val="00606FB1"/>
    <w:rsid w:val="00606FEE"/>
    <w:rsid w:val="00607023"/>
    <w:rsid w:val="00607026"/>
    <w:rsid w:val="0060702C"/>
    <w:rsid w:val="00607064"/>
    <w:rsid w:val="006070C4"/>
    <w:rsid w:val="006070D2"/>
    <w:rsid w:val="006070D9"/>
    <w:rsid w:val="006070EA"/>
    <w:rsid w:val="00607140"/>
    <w:rsid w:val="00607191"/>
    <w:rsid w:val="006071F9"/>
    <w:rsid w:val="006072B7"/>
    <w:rsid w:val="0060730A"/>
    <w:rsid w:val="00607311"/>
    <w:rsid w:val="00607354"/>
    <w:rsid w:val="006073BE"/>
    <w:rsid w:val="006073D7"/>
    <w:rsid w:val="006073D9"/>
    <w:rsid w:val="00607423"/>
    <w:rsid w:val="00607424"/>
    <w:rsid w:val="0060743E"/>
    <w:rsid w:val="00607445"/>
    <w:rsid w:val="0060745A"/>
    <w:rsid w:val="00607480"/>
    <w:rsid w:val="0060748B"/>
    <w:rsid w:val="006074A3"/>
    <w:rsid w:val="006074CA"/>
    <w:rsid w:val="00607511"/>
    <w:rsid w:val="0060753D"/>
    <w:rsid w:val="0060755B"/>
    <w:rsid w:val="0060759E"/>
    <w:rsid w:val="006075EC"/>
    <w:rsid w:val="006075FB"/>
    <w:rsid w:val="006075FD"/>
    <w:rsid w:val="00607631"/>
    <w:rsid w:val="00607657"/>
    <w:rsid w:val="00607683"/>
    <w:rsid w:val="0060769A"/>
    <w:rsid w:val="006076B7"/>
    <w:rsid w:val="006076C3"/>
    <w:rsid w:val="006076C9"/>
    <w:rsid w:val="006076EC"/>
    <w:rsid w:val="006076F4"/>
    <w:rsid w:val="0060771B"/>
    <w:rsid w:val="0060771E"/>
    <w:rsid w:val="0060774A"/>
    <w:rsid w:val="00607758"/>
    <w:rsid w:val="0060778C"/>
    <w:rsid w:val="006077AB"/>
    <w:rsid w:val="006077AC"/>
    <w:rsid w:val="00607856"/>
    <w:rsid w:val="00607858"/>
    <w:rsid w:val="00607860"/>
    <w:rsid w:val="00607887"/>
    <w:rsid w:val="006078CB"/>
    <w:rsid w:val="006078CE"/>
    <w:rsid w:val="00607907"/>
    <w:rsid w:val="00607909"/>
    <w:rsid w:val="00607925"/>
    <w:rsid w:val="0060796D"/>
    <w:rsid w:val="0060799C"/>
    <w:rsid w:val="006079BF"/>
    <w:rsid w:val="006079C8"/>
    <w:rsid w:val="006079CC"/>
    <w:rsid w:val="006079D4"/>
    <w:rsid w:val="00607A2F"/>
    <w:rsid w:val="00607A93"/>
    <w:rsid w:val="00607A96"/>
    <w:rsid w:val="00607AB4"/>
    <w:rsid w:val="00607ABC"/>
    <w:rsid w:val="00607AD9"/>
    <w:rsid w:val="00607B30"/>
    <w:rsid w:val="00607B58"/>
    <w:rsid w:val="00607B7D"/>
    <w:rsid w:val="00607B84"/>
    <w:rsid w:val="00607B86"/>
    <w:rsid w:val="00607BA1"/>
    <w:rsid w:val="00607BC6"/>
    <w:rsid w:val="00607BEB"/>
    <w:rsid w:val="00607C04"/>
    <w:rsid w:val="00607C44"/>
    <w:rsid w:val="00607C49"/>
    <w:rsid w:val="00607C7F"/>
    <w:rsid w:val="00607C91"/>
    <w:rsid w:val="00607CAA"/>
    <w:rsid w:val="00607CAE"/>
    <w:rsid w:val="00607CC7"/>
    <w:rsid w:val="00607CDE"/>
    <w:rsid w:val="00607CF7"/>
    <w:rsid w:val="00607CFB"/>
    <w:rsid w:val="00607D55"/>
    <w:rsid w:val="00607D63"/>
    <w:rsid w:val="00607D85"/>
    <w:rsid w:val="00607DAB"/>
    <w:rsid w:val="00607DB2"/>
    <w:rsid w:val="00607DB8"/>
    <w:rsid w:val="00607DBF"/>
    <w:rsid w:val="00607E12"/>
    <w:rsid w:val="00607E17"/>
    <w:rsid w:val="00607E43"/>
    <w:rsid w:val="00607E4D"/>
    <w:rsid w:val="00607E81"/>
    <w:rsid w:val="00607E89"/>
    <w:rsid w:val="00607E9B"/>
    <w:rsid w:val="00607EA7"/>
    <w:rsid w:val="00607ECD"/>
    <w:rsid w:val="00607F00"/>
    <w:rsid w:val="00607F0E"/>
    <w:rsid w:val="00607F13"/>
    <w:rsid w:val="00607F1C"/>
    <w:rsid w:val="00607F79"/>
    <w:rsid w:val="00607FA4"/>
    <w:rsid w:val="00607FA5"/>
    <w:rsid w:val="00607FF4"/>
    <w:rsid w:val="00610004"/>
    <w:rsid w:val="00610014"/>
    <w:rsid w:val="0061001B"/>
    <w:rsid w:val="0061002B"/>
    <w:rsid w:val="00610063"/>
    <w:rsid w:val="00610074"/>
    <w:rsid w:val="0061008B"/>
    <w:rsid w:val="0061008E"/>
    <w:rsid w:val="0061009C"/>
    <w:rsid w:val="006100BB"/>
    <w:rsid w:val="006100C3"/>
    <w:rsid w:val="006100CA"/>
    <w:rsid w:val="006100CC"/>
    <w:rsid w:val="006100D7"/>
    <w:rsid w:val="00610175"/>
    <w:rsid w:val="006101AD"/>
    <w:rsid w:val="006101C8"/>
    <w:rsid w:val="006101C9"/>
    <w:rsid w:val="0061020D"/>
    <w:rsid w:val="0061022C"/>
    <w:rsid w:val="00610242"/>
    <w:rsid w:val="00610248"/>
    <w:rsid w:val="0061025A"/>
    <w:rsid w:val="00610261"/>
    <w:rsid w:val="006102AA"/>
    <w:rsid w:val="006102E1"/>
    <w:rsid w:val="006102EF"/>
    <w:rsid w:val="0061033E"/>
    <w:rsid w:val="0061034D"/>
    <w:rsid w:val="00610396"/>
    <w:rsid w:val="00610435"/>
    <w:rsid w:val="0061043F"/>
    <w:rsid w:val="0061046D"/>
    <w:rsid w:val="00610473"/>
    <w:rsid w:val="00610500"/>
    <w:rsid w:val="00610519"/>
    <w:rsid w:val="00610556"/>
    <w:rsid w:val="0061056E"/>
    <w:rsid w:val="0061058D"/>
    <w:rsid w:val="006105B9"/>
    <w:rsid w:val="006105C3"/>
    <w:rsid w:val="006105DA"/>
    <w:rsid w:val="006105E7"/>
    <w:rsid w:val="006105F7"/>
    <w:rsid w:val="006105FE"/>
    <w:rsid w:val="0061060F"/>
    <w:rsid w:val="00610636"/>
    <w:rsid w:val="00610684"/>
    <w:rsid w:val="006106AF"/>
    <w:rsid w:val="006106F5"/>
    <w:rsid w:val="0061070F"/>
    <w:rsid w:val="0061073C"/>
    <w:rsid w:val="0061073E"/>
    <w:rsid w:val="0061073F"/>
    <w:rsid w:val="0061074E"/>
    <w:rsid w:val="00610750"/>
    <w:rsid w:val="00610773"/>
    <w:rsid w:val="0061077C"/>
    <w:rsid w:val="006107AA"/>
    <w:rsid w:val="006107B8"/>
    <w:rsid w:val="006107FD"/>
    <w:rsid w:val="0061085C"/>
    <w:rsid w:val="006108AE"/>
    <w:rsid w:val="006108D8"/>
    <w:rsid w:val="00610929"/>
    <w:rsid w:val="00610951"/>
    <w:rsid w:val="00610955"/>
    <w:rsid w:val="0061097E"/>
    <w:rsid w:val="006109B8"/>
    <w:rsid w:val="006109EE"/>
    <w:rsid w:val="00610A62"/>
    <w:rsid w:val="00610A75"/>
    <w:rsid w:val="00610AE7"/>
    <w:rsid w:val="00610B22"/>
    <w:rsid w:val="00610B2C"/>
    <w:rsid w:val="00610B73"/>
    <w:rsid w:val="00610B7F"/>
    <w:rsid w:val="00610BA5"/>
    <w:rsid w:val="00610BAF"/>
    <w:rsid w:val="00610BD1"/>
    <w:rsid w:val="00610BDC"/>
    <w:rsid w:val="00610BDF"/>
    <w:rsid w:val="00610C0B"/>
    <w:rsid w:val="00610C1A"/>
    <w:rsid w:val="00610C34"/>
    <w:rsid w:val="00610CC7"/>
    <w:rsid w:val="00610CF0"/>
    <w:rsid w:val="00610D1B"/>
    <w:rsid w:val="00610D42"/>
    <w:rsid w:val="00610D86"/>
    <w:rsid w:val="00610DE5"/>
    <w:rsid w:val="00610DF5"/>
    <w:rsid w:val="00610E1D"/>
    <w:rsid w:val="00610EC1"/>
    <w:rsid w:val="00610F11"/>
    <w:rsid w:val="00610F42"/>
    <w:rsid w:val="00610F46"/>
    <w:rsid w:val="00610F93"/>
    <w:rsid w:val="00610FE5"/>
    <w:rsid w:val="0061101F"/>
    <w:rsid w:val="00611026"/>
    <w:rsid w:val="00611040"/>
    <w:rsid w:val="00611051"/>
    <w:rsid w:val="0061106D"/>
    <w:rsid w:val="00611091"/>
    <w:rsid w:val="00611092"/>
    <w:rsid w:val="006110C4"/>
    <w:rsid w:val="006110E7"/>
    <w:rsid w:val="006110F2"/>
    <w:rsid w:val="00611176"/>
    <w:rsid w:val="0061118A"/>
    <w:rsid w:val="006111F4"/>
    <w:rsid w:val="006111F5"/>
    <w:rsid w:val="00611217"/>
    <w:rsid w:val="00611233"/>
    <w:rsid w:val="0061124B"/>
    <w:rsid w:val="00611251"/>
    <w:rsid w:val="00611278"/>
    <w:rsid w:val="006112A1"/>
    <w:rsid w:val="006112A8"/>
    <w:rsid w:val="006112AD"/>
    <w:rsid w:val="006112AF"/>
    <w:rsid w:val="006112F1"/>
    <w:rsid w:val="00611324"/>
    <w:rsid w:val="00611326"/>
    <w:rsid w:val="00611382"/>
    <w:rsid w:val="006113C0"/>
    <w:rsid w:val="00611414"/>
    <w:rsid w:val="0061141E"/>
    <w:rsid w:val="00611485"/>
    <w:rsid w:val="0061148B"/>
    <w:rsid w:val="006114A6"/>
    <w:rsid w:val="006114D3"/>
    <w:rsid w:val="006114D5"/>
    <w:rsid w:val="006114ED"/>
    <w:rsid w:val="00611514"/>
    <w:rsid w:val="00611527"/>
    <w:rsid w:val="00611528"/>
    <w:rsid w:val="00611535"/>
    <w:rsid w:val="00611577"/>
    <w:rsid w:val="006115AF"/>
    <w:rsid w:val="00611602"/>
    <w:rsid w:val="00611606"/>
    <w:rsid w:val="00611629"/>
    <w:rsid w:val="0061164A"/>
    <w:rsid w:val="00611689"/>
    <w:rsid w:val="0061168F"/>
    <w:rsid w:val="00611690"/>
    <w:rsid w:val="006116A6"/>
    <w:rsid w:val="006116B5"/>
    <w:rsid w:val="0061170C"/>
    <w:rsid w:val="0061171A"/>
    <w:rsid w:val="0061171F"/>
    <w:rsid w:val="0061172B"/>
    <w:rsid w:val="00611739"/>
    <w:rsid w:val="00611768"/>
    <w:rsid w:val="00611780"/>
    <w:rsid w:val="0061178D"/>
    <w:rsid w:val="0061179C"/>
    <w:rsid w:val="006117B3"/>
    <w:rsid w:val="006117C7"/>
    <w:rsid w:val="006117C8"/>
    <w:rsid w:val="006117CE"/>
    <w:rsid w:val="006117EA"/>
    <w:rsid w:val="00611812"/>
    <w:rsid w:val="0061181D"/>
    <w:rsid w:val="0061182A"/>
    <w:rsid w:val="00611862"/>
    <w:rsid w:val="0061188E"/>
    <w:rsid w:val="006118A6"/>
    <w:rsid w:val="006118AD"/>
    <w:rsid w:val="006118B7"/>
    <w:rsid w:val="006118CA"/>
    <w:rsid w:val="006118F2"/>
    <w:rsid w:val="00611903"/>
    <w:rsid w:val="00611913"/>
    <w:rsid w:val="00611937"/>
    <w:rsid w:val="00611945"/>
    <w:rsid w:val="00611971"/>
    <w:rsid w:val="00611975"/>
    <w:rsid w:val="00611987"/>
    <w:rsid w:val="00611996"/>
    <w:rsid w:val="006119A8"/>
    <w:rsid w:val="006119D9"/>
    <w:rsid w:val="00611A31"/>
    <w:rsid w:val="00611A40"/>
    <w:rsid w:val="00611A4A"/>
    <w:rsid w:val="00611A68"/>
    <w:rsid w:val="00611A86"/>
    <w:rsid w:val="00611A92"/>
    <w:rsid w:val="00611B60"/>
    <w:rsid w:val="00611B68"/>
    <w:rsid w:val="00611B90"/>
    <w:rsid w:val="00611C6B"/>
    <w:rsid w:val="00611CE3"/>
    <w:rsid w:val="00611CEB"/>
    <w:rsid w:val="00611D02"/>
    <w:rsid w:val="00611D25"/>
    <w:rsid w:val="00611D26"/>
    <w:rsid w:val="00611D6E"/>
    <w:rsid w:val="00611D71"/>
    <w:rsid w:val="00611D75"/>
    <w:rsid w:val="00611E01"/>
    <w:rsid w:val="00611E1E"/>
    <w:rsid w:val="00611E8B"/>
    <w:rsid w:val="00611ECA"/>
    <w:rsid w:val="00611ED8"/>
    <w:rsid w:val="00611EFF"/>
    <w:rsid w:val="00611F1D"/>
    <w:rsid w:val="00611F3D"/>
    <w:rsid w:val="00611F4B"/>
    <w:rsid w:val="00611F76"/>
    <w:rsid w:val="00611F82"/>
    <w:rsid w:val="00611FFB"/>
    <w:rsid w:val="0061203E"/>
    <w:rsid w:val="00612040"/>
    <w:rsid w:val="0061205A"/>
    <w:rsid w:val="0061205C"/>
    <w:rsid w:val="00612076"/>
    <w:rsid w:val="0061207D"/>
    <w:rsid w:val="00612093"/>
    <w:rsid w:val="00612094"/>
    <w:rsid w:val="00612110"/>
    <w:rsid w:val="00612118"/>
    <w:rsid w:val="00612119"/>
    <w:rsid w:val="0061212A"/>
    <w:rsid w:val="00612175"/>
    <w:rsid w:val="00612179"/>
    <w:rsid w:val="0061219E"/>
    <w:rsid w:val="006121AC"/>
    <w:rsid w:val="006121C0"/>
    <w:rsid w:val="006121C5"/>
    <w:rsid w:val="006121CB"/>
    <w:rsid w:val="00612204"/>
    <w:rsid w:val="00612219"/>
    <w:rsid w:val="00612262"/>
    <w:rsid w:val="006122AD"/>
    <w:rsid w:val="006122FA"/>
    <w:rsid w:val="0061230E"/>
    <w:rsid w:val="00612326"/>
    <w:rsid w:val="0061235D"/>
    <w:rsid w:val="00612377"/>
    <w:rsid w:val="006123B4"/>
    <w:rsid w:val="006123FC"/>
    <w:rsid w:val="00612420"/>
    <w:rsid w:val="00612432"/>
    <w:rsid w:val="0061243D"/>
    <w:rsid w:val="006124BC"/>
    <w:rsid w:val="00612509"/>
    <w:rsid w:val="00612516"/>
    <w:rsid w:val="00612574"/>
    <w:rsid w:val="006125B1"/>
    <w:rsid w:val="006125C6"/>
    <w:rsid w:val="006125EA"/>
    <w:rsid w:val="00612603"/>
    <w:rsid w:val="0061265E"/>
    <w:rsid w:val="00612683"/>
    <w:rsid w:val="006126A5"/>
    <w:rsid w:val="006126DE"/>
    <w:rsid w:val="00612713"/>
    <w:rsid w:val="00612722"/>
    <w:rsid w:val="0061273D"/>
    <w:rsid w:val="00612753"/>
    <w:rsid w:val="0061277D"/>
    <w:rsid w:val="00612798"/>
    <w:rsid w:val="006127FC"/>
    <w:rsid w:val="00612817"/>
    <w:rsid w:val="0061282B"/>
    <w:rsid w:val="00612862"/>
    <w:rsid w:val="00612873"/>
    <w:rsid w:val="00612885"/>
    <w:rsid w:val="00612894"/>
    <w:rsid w:val="006128A2"/>
    <w:rsid w:val="006128C1"/>
    <w:rsid w:val="006128D6"/>
    <w:rsid w:val="006128FE"/>
    <w:rsid w:val="00612919"/>
    <w:rsid w:val="00612940"/>
    <w:rsid w:val="00612941"/>
    <w:rsid w:val="00612969"/>
    <w:rsid w:val="0061297F"/>
    <w:rsid w:val="006129A1"/>
    <w:rsid w:val="006129BA"/>
    <w:rsid w:val="006129BD"/>
    <w:rsid w:val="006129F7"/>
    <w:rsid w:val="00612A28"/>
    <w:rsid w:val="00612A69"/>
    <w:rsid w:val="00612A96"/>
    <w:rsid w:val="00612ACC"/>
    <w:rsid w:val="00612B19"/>
    <w:rsid w:val="00612B58"/>
    <w:rsid w:val="00612B69"/>
    <w:rsid w:val="00612B6B"/>
    <w:rsid w:val="00612B7A"/>
    <w:rsid w:val="00612B93"/>
    <w:rsid w:val="00612BA4"/>
    <w:rsid w:val="00612BA5"/>
    <w:rsid w:val="00612BC2"/>
    <w:rsid w:val="00612BF7"/>
    <w:rsid w:val="00612C05"/>
    <w:rsid w:val="00612C07"/>
    <w:rsid w:val="00612C0F"/>
    <w:rsid w:val="00612C36"/>
    <w:rsid w:val="00612C50"/>
    <w:rsid w:val="00612C58"/>
    <w:rsid w:val="00612C65"/>
    <w:rsid w:val="00612C67"/>
    <w:rsid w:val="00612CBC"/>
    <w:rsid w:val="00612D23"/>
    <w:rsid w:val="00612D35"/>
    <w:rsid w:val="00612D40"/>
    <w:rsid w:val="00612D8E"/>
    <w:rsid w:val="00612DCB"/>
    <w:rsid w:val="00612DFB"/>
    <w:rsid w:val="00612E0B"/>
    <w:rsid w:val="00612E1B"/>
    <w:rsid w:val="00612E56"/>
    <w:rsid w:val="00612E6D"/>
    <w:rsid w:val="00612E6F"/>
    <w:rsid w:val="00612E7E"/>
    <w:rsid w:val="00612E88"/>
    <w:rsid w:val="00612F0B"/>
    <w:rsid w:val="00612F1B"/>
    <w:rsid w:val="00612F1F"/>
    <w:rsid w:val="00612F42"/>
    <w:rsid w:val="00612F9C"/>
    <w:rsid w:val="00612FD6"/>
    <w:rsid w:val="00613005"/>
    <w:rsid w:val="00613047"/>
    <w:rsid w:val="006130A9"/>
    <w:rsid w:val="006130F2"/>
    <w:rsid w:val="00613111"/>
    <w:rsid w:val="0061313A"/>
    <w:rsid w:val="0061314F"/>
    <w:rsid w:val="0061318D"/>
    <w:rsid w:val="006131DD"/>
    <w:rsid w:val="006131DF"/>
    <w:rsid w:val="006131E0"/>
    <w:rsid w:val="006131F4"/>
    <w:rsid w:val="00613219"/>
    <w:rsid w:val="006132B1"/>
    <w:rsid w:val="006132BA"/>
    <w:rsid w:val="0061332C"/>
    <w:rsid w:val="00613339"/>
    <w:rsid w:val="0061337B"/>
    <w:rsid w:val="006133DB"/>
    <w:rsid w:val="006133F5"/>
    <w:rsid w:val="006133FA"/>
    <w:rsid w:val="00613402"/>
    <w:rsid w:val="00613413"/>
    <w:rsid w:val="00613417"/>
    <w:rsid w:val="00613427"/>
    <w:rsid w:val="0061342E"/>
    <w:rsid w:val="0061343F"/>
    <w:rsid w:val="006134D6"/>
    <w:rsid w:val="006134EC"/>
    <w:rsid w:val="00613523"/>
    <w:rsid w:val="00613527"/>
    <w:rsid w:val="0061353E"/>
    <w:rsid w:val="0061359E"/>
    <w:rsid w:val="006135DA"/>
    <w:rsid w:val="00613604"/>
    <w:rsid w:val="00613620"/>
    <w:rsid w:val="00613674"/>
    <w:rsid w:val="00613693"/>
    <w:rsid w:val="006136A8"/>
    <w:rsid w:val="006136B6"/>
    <w:rsid w:val="006136E5"/>
    <w:rsid w:val="006136F8"/>
    <w:rsid w:val="00613749"/>
    <w:rsid w:val="00613750"/>
    <w:rsid w:val="00613780"/>
    <w:rsid w:val="00613789"/>
    <w:rsid w:val="006137C0"/>
    <w:rsid w:val="006137C4"/>
    <w:rsid w:val="006137D5"/>
    <w:rsid w:val="006137E8"/>
    <w:rsid w:val="006137F6"/>
    <w:rsid w:val="006137F8"/>
    <w:rsid w:val="006137FB"/>
    <w:rsid w:val="006137FD"/>
    <w:rsid w:val="00613811"/>
    <w:rsid w:val="00613813"/>
    <w:rsid w:val="0061384D"/>
    <w:rsid w:val="0061386E"/>
    <w:rsid w:val="00613893"/>
    <w:rsid w:val="00613899"/>
    <w:rsid w:val="006138AE"/>
    <w:rsid w:val="006138C4"/>
    <w:rsid w:val="0061391D"/>
    <w:rsid w:val="00613931"/>
    <w:rsid w:val="0061393A"/>
    <w:rsid w:val="00613968"/>
    <w:rsid w:val="00613A17"/>
    <w:rsid w:val="00613A33"/>
    <w:rsid w:val="00613A5E"/>
    <w:rsid w:val="00613AAE"/>
    <w:rsid w:val="00613B06"/>
    <w:rsid w:val="00613B08"/>
    <w:rsid w:val="00613B30"/>
    <w:rsid w:val="00613B42"/>
    <w:rsid w:val="00613B55"/>
    <w:rsid w:val="00613B5F"/>
    <w:rsid w:val="00613B88"/>
    <w:rsid w:val="00613BF3"/>
    <w:rsid w:val="00613C39"/>
    <w:rsid w:val="00613C5B"/>
    <w:rsid w:val="00613C6F"/>
    <w:rsid w:val="00613C7E"/>
    <w:rsid w:val="00613CD1"/>
    <w:rsid w:val="00613D16"/>
    <w:rsid w:val="00613D31"/>
    <w:rsid w:val="00613D45"/>
    <w:rsid w:val="00613D58"/>
    <w:rsid w:val="00613DAD"/>
    <w:rsid w:val="00613DC2"/>
    <w:rsid w:val="00613DC9"/>
    <w:rsid w:val="00613DEB"/>
    <w:rsid w:val="00613E1F"/>
    <w:rsid w:val="00613E2B"/>
    <w:rsid w:val="00613E7C"/>
    <w:rsid w:val="00613E86"/>
    <w:rsid w:val="00613EE3"/>
    <w:rsid w:val="00613F0A"/>
    <w:rsid w:val="00613F1E"/>
    <w:rsid w:val="00613F66"/>
    <w:rsid w:val="00613FA9"/>
    <w:rsid w:val="00613FAA"/>
    <w:rsid w:val="00613FC4"/>
    <w:rsid w:val="00613FC5"/>
    <w:rsid w:val="00613FDE"/>
    <w:rsid w:val="00614007"/>
    <w:rsid w:val="00614042"/>
    <w:rsid w:val="00614046"/>
    <w:rsid w:val="00614056"/>
    <w:rsid w:val="006140AF"/>
    <w:rsid w:val="00614104"/>
    <w:rsid w:val="00614118"/>
    <w:rsid w:val="0061411B"/>
    <w:rsid w:val="00614127"/>
    <w:rsid w:val="00614163"/>
    <w:rsid w:val="006141BE"/>
    <w:rsid w:val="006141D0"/>
    <w:rsid w:val="006141DE"/>
    <w:rsid w:val="006141E8"/>
    <w:rsid w:val="00614202"/>
    <w:rsid w:val="0061420A"/>
    <w:rsid w:val="00614213"/>
    <w:rsid w:val="0061423D"/>
    <w:rsid w:val="00614270"/>
    <w:rsid w:val="00614296"/>
    <w:rsid w:val="006142D2"/>
    <w:rsid w:val="006142DA"/>
    <w:rsid w:val="006142E3"/>
    <w:rsid w:val="006142F0"/>
    <w:rsid w:val="00614338"/>
    <w:rsid w:val="0061436F"/>
    <w:rsid w:val="00614394"/>
    <w:rsid w:val="0061440D"/>
    <w:rsid w:val="00614422"/>
    <w:rsid w:val="00614461"/>
    <w:rsid w:val="00614465"/>
    <w:rsid w:val="006144D4"/>
    <w:rsid w:val="006144E9"/>
    <w:rsid w:val="0061451E"/>
    <w:rsid w:val="0061453D"/>
    <w:rsid w:val="00614565"/>
    <w:rsid w:val="00614572"/>
    <w:rsid w:val="006145C8"/>
    <w:rsid w:val="006145D9"/>
    <w:rsid w:val="006145FD"/>
    <w:rsid w:val="00614629"/>
    <w:rsid w:val="0061462E"/>
    <w:rsid w:val="00614692"/>
    <w:rsid w:val="0061469A"/>
    <w:rsid w:val="006146A6"/>
    <w:rsid w:val="006146B0"/>
    <w:rsid w:val="006146C5"/>
    <w:rsid w:val="006146D0"/>
    <w:rsid w:val="006146D2"/>
    <w:rsid w:val="006146D3"/>
    <w:rsid w:val="00614729"/>
    <w:rsid w:val="0061475D"/>
    <w:rsid w:val="00614781"/>
    <w:rsid w:val="00614788"/>
    <w:rsid w:val="00614794"/>
    <w:rsid w:val="006147CF"/>
    <w:rsid w:val="006147D3"/>
    <w:rsid w:val="006147E6"/>
    <w:rsid w:val="0061480F"/>
    <w:rsid w:val="0061483F"/>
    <w:rsid w:val="006148A6"/>
    <w:rsid w:val="006148E3"/>
    <w:rsid w:val="006148EF"/>
    <w:rsid w:val="006148F1"/>
    <w:rsid w:val="00614960"/>
    <w:rsid w:val="0061497A"/>
    <w:rsid w:val="0061497F"/>
    <w:rsid w:val="006149B5"/>
    <w:rsid w:val="006149CF"/>
    <w:rsid w:val="006149E6"/>
    <w:rsid w:val="00614A04"/>
    <w:rsid w:val="00614A6F"/>
    <w:rsid w:val="00614A7A"/>
    <w:rsid w:val="00614AA6"/>
    <w:rsid w:val="00614AE0"/>
    <w:rsid w:val="00614AFA"/>
    <w:rsid w:val="00614B07"/>
    <w:rsid w:val="00614B34"/>
    <w:rsid w:val="00614B87"/>
    <w:rsid w:val="00614B8E"/>
    <w:rsid w:val="00614BB9"/>
    <w:rsid w:val="00614BFB"/>
    <w:rsid w:val="00614C03"/>
    <w:rsid w:val="00614C1D"/>
    <w:rsid w:val="00614C3B"/>
    <w:rsid w:val="00614C44"/>
    <w:rsid w:val="00614C70"/>
    <w:rsid w:val="00614CF8"/>
    <w:rsid w:val="00614CFB"/>
    <w:rsid w:val="00614D2C"/>
    <w:rsid w:val="00614D46"/>
    <w:rsid w:val="00614DD9"/>
    <w:rsid w:val="00614E05"/>
    <w:rsid w:val="00614E22"/>
    <w:rsid w:val="00614E24"/>
    <w:rsid w:val="00614E53"/>
    <w:rsid w:val="00614E68"/>
    <w:rsid w:val="00614E82"/>
    <w:rsid w:val="00614E85"/>
    <w:rsid w:val="00614E8E"/>
    <w:rsid w:val="00614E97"/>
    <w:rsid w:val="00614E9F"/>
    <w:rsid w:val="00614EE1"/>
    <w:rsid w:val="00614F0B"/>
    <w:rsid w:val="00614F1A"/>
    <w:rsid w:val="00614F46"/>
    <w:rsid w:val="00614F7E"/>
    <w:rsid w:val="00614F84"/>
    <w:rsid w:val="00614FA1"/>
    <w:rsid w:val="00614FB3"/>
    <w:rsid w:val="00614FF3"/>
    <w:rsid w:val="00614FF8"/>
    <w:rsid w:val="00614FFF"/>
    <w:rsid w:val="0061501D"/>
    <w:rsid w:val="0061505A"/>
    <w:rsid w:val="0061505B"/>
    <w:rsid w:val="00615071"/>
    <w:rsid w:val="00615084"/>
    <w:rsid w:val="00615096"/>
    <w:rsid w:val="006150A9"/>
    <w:rsid w:val="006150C0"/>
    <w:rsid w:val="006150CA"/>
    <w:rsid w:val="006150CD"/>
    <w:rsid w:val="006150D6"/>
    <w:rsid w:val="006150EA"/>
    <w:rsid w:val="00615116"/>
    <w:rsid w:val="0061512E"/>
    <w:rsid w:val="006151C3"/>
    <w:rsid w:val="00615208"/>
    <w:rsid w:val="0061523C"/>
    <w:rsid w:val="00615248"/>
    <w:rsid w:val="0061529B"/>
    <w:rsid w:val="006152DB"/>
    <w:rsid w:val="006152E0"/>
    <w:rsid w:val="006152FF"/>
    <w:rsid w:val="00615308"/>
    <w:rsid w:val="0061530C"/>
    <w:rsid w:val="0061530E"/>
    <w:rsid w:val="00615335"/>
    <w:rsid w:val="006153A9"/>
    <w:rsid w:val="006153CC"/>
    <w:rsid w:val="006153D0"/>
    <w:rsid w:val="006153DA"/>
    <w:rsid w:val="006153FB"/>
    <w:rsid w:val="0061542F"/>
    <w:rsid w:val="00615477"/>
    <w:rsid w:val="006154A4"/>
    <w:rsid w:val="006154CB"/>
    <w:rsid w:val="006154FD"/>
    <w:rsid w:val="0061551C"/>
    <w:rsid w:val="00615561"/>
    <w:rsid w:val="00615580"/>
    <w:rsid w:val="00615597"/>
    <w:rsid w:val="0061559B"/>
    <w:rsid w:val="006155D7"/>
    <w:rsid w:val="006155DF"/>
    <w:rsid w:val="0061560A"/>
    <w:rsid w:val="00615612"/>
    <w:rsid w:val="00615649"/>
    <w:rsid w:val="00615667"/>
    <w:rsid w:val="00615672"/>
    <w:rsid w:val="0061568C"/>
    <w:rsid w:val="006156B0"/>
    <w:rsid w:val="006156B5"/>
    <w:rsid w:val="006156BC"/>
    <w:rsid w:val="0061570E"/>
    <w:rsid w:val="00615719"/>
    <w:rsid w:val="00615732"/>
    <w:rsid w:val="00615796"/>
    <w:rsid w:val="006157A7"/>
    <w:rsid w:val="006157C3"/>
    <w:rsid w:val="0061580E"/>
    <w:rsid w:val="00615813"/>
    <w:rsid w:val="00615821"/>
    <w:rsid w:val="00615865"/>
    <w:rsid w:val="00615899"/>
    <w:rsid w:val="0061589D"/>
    <w:rsid w:val="006158A6"/>
    <w:rsid w:val="006158B9"/>
    <w:rsid w:val="006158CB"/>
    <w:rsid w:val="0061590A"/>
    <w:rsid w:val="00615924"/>
    <w:rsid w:val="0061592D"/>
    <w:rsid w:val="00615939"/>
    <w:rsid w:val="00615948"/>
    <w:rsid w:val="00615955"/>
    <w:rsid w:val="00615A10"/>
    <w:rsid w:val="00615A20"/>
    <w:rsid w:val="00615A3C"/>
    <w:rsid w:val="00615A55"/>
    <w:rsid w:val="00615A5C"/>
    <w:rsid w:val="00615AA1"/>
    <w:rsid w:val="00615AD3"/>
    <w:rsid w:val="00615AED"/>
    <w:rsid w:val="00615AFA"/>
    <w:rsid w:val="00615B18"/>
    <w:rsid w:val="00615B3F"/>
    <w:rsid w:val="00615B4B"/>
    <w:rsid w:val="00615B94"/>
    <w:rsid w:val="00615B97"/>
    <w:rsid w:val="00615BAB"/>
    <w:rsid w:val="00615BC5"/>
    <w:rsid w:val="00615BCB"/>
    <w:rsid w:val="00615C0E"/>
    <w:rsid w:val="00615C1C"/>
    <w:rsid w:val="00615C47"/>
    <w:rsid w:val="00615C53"/>
    <w:rsid w:val="00615C73"/>
    <w:rsid w:val="00615C93"/>
    <w:rsid w:val="00615C99"/>
    <w:rsid w:val="00615CAF"/>
    <w:rsid w:val="00615CCD"/>
    <w:rsid w:val="00615CD4"/>
    <w:rsid w:val="00615CDE"/>
    <w:rsid w:val="00615CF8"/>
    <w:rsid w:val="00615CFC"/>
    <w:rsid w:val="00615D1C"/>
    <w:rsid w:val="00615D21"/>
    <w:rsid w:val="00615D47"/>
    <w:rsid w:val="00615D96"/>
    <w:rsid w:val="00615E14"/>
    <w:rsid w:val="00615E24"/>
    <w:rsid w:val="00615F25"/>
    <w:rsid w:val="00615F67"/>
    <w:rsid w:val="00615FF1"/>
    <w:rsid w:val="00615FF4"/>
    <w:rsid w:val="00616002"/>
    <w:rsid w:val="00616019"/>
    <w:rsid w:val="0061602C"/>
    <w:rsid w:val="00616034"/>
    <w:rsid w:val="00616038"/>
    <w:rsid w:val="00616054"/>
    <w:rsid w:val="0061608C"/>
    <w:rsid w:val="006160DF"/>
    <w:rsid w:val="00616112"/>
    <w:rsid w:val="00616127"/>
    <w:rsid w:val="00616129"/>
    <w:rsid w:val="0061617A"/>
    <w:rsid w:val="0061619D"/>
    <w:rsid w:val="006161A7"/>
    <w:rsid w:val="006161C4"/>
    <w:rsid w:val="006161C6"/>
    <w:rsid w:val="00616220"/>
    <w:rsid w:val="00616239"/>
    <w:rsid w:val="00616241"/>
    <w:rsid w:val="0061627F"/>
    <w:rsid w:val="006162AE"/>
    <w:rsid w:val="006162C0"/>
    <w:rsid w:val="006162C7"/>
    <w:rsid w:val="006162ED"/>
    <w:rsid w:val="0061630B"/>
    <w:rsid w:val="00616310"/>
    <w:rsid w:val="0061631D"/>
    <w:rsid w:val="00616333"/>
    <w:rsid w:val="00616372"/>
    <w:rsid w:val="00616388"/>
    <w:rsid w:val="0061639D"/>
    <w:rsid w:val="006163B3"/>
    <w:rsid w:val="006163D0"/>
    <w:rsid w:val="0061643C"/>
    <w:rsid w:val="0061646C"/>
    <w:rsid w:val="006164B9"/>
    <w:rsid w:val="006164D2"/>
    <w:rsid w:val="00616500"/>
    <w:rsid w:val="00616518"/>
    <w:rsid w:val="0061652B"/>
    <w:rsid w:val="00616533"/>
    <w:rsid w:val="00616540"/>
    <w:rsid w:val="0061654A"/>
    <w:rsid w:val="00616555"/>
    <w:rsid w:val="00616578"/>
    <w:rsid w:val="00616585"/>
    <w:rsid w:val="006165D7"/>
    <w:rsid w:val="006165F5"/>
    <w:rsid w:val="0061661D"/>
    <w:rsid w:val="00616623"/>
    <w:rsid w:val="0061665D"/>
    <w:rsid w:val="00616686"/>
    <w:rsid w:val="006166B4"/>
    <w:rsid w:val="00616709"/>
    <w:rsid w:val="0061675A"/>
    <w:rsid w:val="00616782"/>
    <w:rsid w:val="006167BB"/>
    <w:rsid w:val="006167EB"/>
    <w:rsid w:val="00616813"/>
    <w:rsid w:val="0061681A"/>
    <w:rsid w:val="00616834"/>
    <w:rsid w:val="00616838"/>
    <w:rsid w:val="00616883"/>
    <w:rsid w:val="0061688B"/>
    <w:rsid w:val="006168AE"/>
    <w:rsid w:val="006168BD"/>
    <w:rsid w:val="006168D0"/>
    <w:rsid w:val="006168EB"/>
    <w:rsid w:val="006168F9"/>
    <w:rsid w:val="00616904"/>
    <w:rsid w:val="00616905"/>
    <w:rsid w:val="0061690C"/>
    <w:rsid w:val="00616956"/>
    <w:rsid w:val="006169A0"/>
    <w:rsid w:val="006169A6"/>
    <w:rsid w:val="006169F1"/>
    <w:rsid w:val="00616A2D"/>
    <w:rsid w:val="00616A4F"/>
    <w:rsid w:val="00616A67"/>
    <w:rsid w:val="00616A6B"/>
    <w:rsid w:val="00616A7C"/>
    <w:rsid w:val="00616AA2"/>
    <w:rsid w:val="00616AB1"/>
    <w:rsid w:val="00616AD7"/>
    <w:rsid w:val="00616B0A"/>
    <w:rsid w:val="00616B0F"/>
    <w:rsid w:val="00616B10"/>
    <w:rsid w:val="00616B38"/>
    <w:rsid w:val="00616B8F"/>
    <w:rsid w:val="00616BA4"/>
    <w:rsid w:val="00616BA8"/>
    <w:rsid w:val="00616BB0"/>
    <w:rsid w:val="00616BCD"/>
    <w:rsid w:val="00616BE2"/>
    <w:rsid w:val="00616BE9"/>
    <w:rsid w:val="00616C32"/>
    <w:rsid w:val="00616C61"/>
    <w:rsid w:val="00616C71"/>
    <w:rsid w:val="00616C86"/>
    <w:rsid w:val="00616CAD"/>
    <w:rsid w:val="00616CAE"/>
    <w:rsid w:val="00616CBF"/>
    <w:rsid w:val="00616CDD"/>
    <w:rsid w:val="00616D22"/>
    <w:rsid w:val="00616D28"/>
    <w:rsid w:val="00616D3C"/>
    <w:rsid w:val="00616D8F"/>
    <w:rsid w:val="00616D90"/>
    <w:rsid w:val="00616D94"/>
    <w:rsid w:val="00616DC6"/>
    <w:rsid w:val="00616DDB"/>
    <w:rsid w:val="00616DF6"/>
    <w:rsid w:val="00616E58"/>
    <w:rsid w:val="00616E86"/>
    <w:rsid w:val="00616EB3"/>
    <w:rsid w:val="00616EBB"/>
    <w:rsid w:val="00616EDD"/>
    <w:rsid w:val="00616EED"/>
    <w:rsid w:val="00616F25"/>
    <w:rsid w:val="00616F33"/>
    <w:rsid w:val="00616F50"/>
    <w:rsid w:val="00616F5E"/>
    <w:rsid w:val="00616FB5"/>
    <w:rsid w:val="00617013"/>
    <w:rsid w:val="006170CC"/>
    <w:rsid w:val="006170D6"/>
    <w:rsid w:val="006170DD"/>
    <w:rsid w:val="006170F1"/>
    <w:rsid w:val="00617115"/>
    <w:rsid w:val="00617185"/>
    <w:rsid w:val="006171E8"/>
    <w:rsid w:val="0061720E"/>
    <w:rsid w:val="00617244"/>
    <w:rsid w:val="00617267"/>
    <w:rsid w:val="0061727B"/>
    <w:rsid w:val="006172C9"/>
    <w:rsid w:val="006172F1"/>
    <w:rsid w:val="006172FE"/>
    <w:rsid w:val="00617300"/>
    <w:rsid w:val="0061736C"/>
    <w:rsid w:val="0061738D"/>
    <w:rsid w:val="0061739C"/>
    <w:rsid w:val="006173B9"/>
    <w:rsid w:val="006173CB"/>
    <w:rsid w:val="006173D9"/>
    <w:rsid w:val="00617434"/>
    <w:rsid w:val="0061746B"/>
    <w:rsid w:val="006174A4"/>
    <w:rsid w:val="006174CB"/>
    <w:rsid w:val="0061751A"/>
    <w:rsid w:val="0061753F"/>
    <w:rsid w:val="00617564"/>
    <w:rsid w:val="00617578"/>
    <w:rsid w:val="00617592"/>
    <w:rsid w:val="00617598"/>
    <w:rsid w:val="006175A8"/>
    <w:rsid w:val="006175C6"/>
    <w:rsid w:val="006175E2"/>
    <w:rsid w:val="006175F2"/>
    <w:rsid w:val="0061763D"/>
    <w:rsid w:val="0061763E"/>
    <w:rsid w:val="00617641"/>
    <w:rsid w:val="0061768A"/>
    <w:rsid w:val="0061774C"/>
    <w:rsid w:val="0061778A"/>
    <w:rsid w:val="0061779E"/>
    <w:rsid w:val="006177A0"/>
    <w:rsid w:val="006177B6"/>
    <w:rsid w:val="006177D8"/>
    <w:rsid w:val="00617812"/>
    <w:rsid w:val="0061781B"/>
    <w:rsid w:val="0061781C"/>
    <w:rsid w:val="00617839"/>
    <w:rsid w:val="0061783E"/>
    <w:rsid w:val="00617849"/>
    <w:rsid w:val="0061785C"/>
    <w:rsid w:val="00617887"/>
    <w:rsid w:val="0061790B"/>
    <w:rsid w:val="00617971"/>
    <w:rsid w:val="0061798B"/>
    <w:rsid w:val="006179C2"/>
    <w:rsid w:val="00617A24"/>
    <w:rsid w:val="00617A9A"/>
    <w:rsid w:val="00617B1B"/>
    <w:rsid w:val="00617B6D"/>
    <w:rsid w:val="00617B6F"/>
    <w:rsid w:val="00617B71"/>
    <w:rsid w:val="00617B74"/>
    <w:rsid w:val="00617BEB"/>
    <w:rsid w:val="00617BFA"/>
    <w:rsid w:val="00617C02"/>
    <w:rsid w:val="00617C31"/>
    <w:rsid w:val="00617C3D"/>
    <w:rsid w:val="00617C51"/>
    <w:rsid w:val="00617C87"/>
    <w:rsid w:val="00617C97"/>
    <w:rsid w:val="00617C9B"/>
    <w:rsid w:val="00617CE3"/>
    <w:rsid w:val="00617CED"/>
    <w:rsid w:val="00617D38"/>
    <w:rsid w:val="00617D3E"/>
    <w:rsid w:val="00617D81"/>
    <w:rsid w:val="00617D9C"/>
    <w:rsid w:val="00617DB7"/>
    <w:rsid w:val="00617DBD"/>
    <w:rsid w:val="00617DD6"/>
    <w:rsid w:val="00617E3D"/>
    <w:rsid w:val="00617E81"/>
    <w:rsid w:val="00617EC6"/>
    <w:rsid w:val="00617EF2"/>
    <w:rsid w:val="00617F27"/>
    <w:rsid w:val="00617FAB"/>
    <w:rsid w:val="00617FBB"/>
    <w:rsid w:val="00617FBC"/>
    <w:rsid w:val="00617FE1"/>
    <w:rsid w:val="00620051"/>
    <w:rsid w:val="00620055"/>
    <w:rsid w:val="00620063"/>
    <w:rsid w:val="00620067"/>
    <w:rsid w:val="006200B3"/>
    <w:rsid w:val="006200D2"/>
    <w:rsid w:val="006200FB"/>
    <w:rsid w:val="0062014B"/>
    <w:rsid w:val="00620159"/>
    <w:rsid w:val="0062018B"/>
    <w:rsid w:val="00620194"/>
    <w:rsid w:val="006201C7"/>
    <w:rsid w:val="0062020B"/>
    <w:rsid w:val="00620232"/>
    <w:rsid w:val="0062023D"/>
    <w:rsid w:val="0062023E"/>
    <w:rsid w:val="006202C6"/>
    <w:rsid w:val="0062030A"/>
    <w:rsid w:val="0062030C"/>
    <w:rsid w:val="00620367"/>
    <w:rsid w:val="0062037B"/>
    <w:rsid w:val="00620399"/>
    <w:rsid w:val="006203A6"/>
    <w:rsid w:val="006203BD"/>
    <w:rsid w:val="006203FD"/>
    <w:rsid w:val="006203FF"/>
    <w:rsid w:val="00620424"/>
    <w:rsid w:val="00620429"/>
    <w:rsid w:val="0062047C"/>
    <w:rsid w:val="006204D9"/>
    <w:rsid w:val="006204DA"/>
    <w:rsid w:val="00620501"/>
    <w:rsid w:val="00620520"/>
    <w:rsid w:val="00620534"/>
    <w:rsid w:val="0062053A"/>
    <w:rsid w:val="0062057C"/>
    <w:rsid w:val="0062059D"/>
    <w:rsid w:val="006205A1"/>
    <w:rsid w:val="006205D8"/>
    <w:rsid w:val="006205E0"/>
    <w:rsid w:val="0062063E"/>
    <w:rsid w:val="0062065E"/>
    <w:rsid w:val="0062066D"/>
    <w:rsid w:val="00620672"/>
    <w:rsid w:val="006206BF"/>
    <w:rsid w:val="00620724"/>
    <w:rsid w:val="00620756"/>
    <w:rsid w:val="00620767"/>
    <w:rsid w:val="006207C1"/>
    <w:rsid w:val="00620801"/>
    <w:rsid w:val="00620809"/>
    <w:rsid w:val="00620813"/>
    <w:rsid w:val="0062087D"/>
    <w:rsid w:val="006208B5"/>
    <w:rsid w:val="00620936"/>
    <w:rsid w:val="0062095A"/>
    <w:rsid w:val="0062095E"/>
    <w:rsid w:val="00620999"/>
    <w:rsid w:val="006209B9"/>
    <w:rsid w:val="006209DB"/>
    <w:rsid w:val="00620A12"/>
    <w:rsid w:val="00620A20"/>
    <w:rsid w:val="00620A2D"/>
    <w:rsid w:val="00620A4A"/>
    <w:rsid w:val="00620A72"/>
    <w:rsid w:val="00620AAA"/>
    <w:rsid w:val="00620ACF"/>
    <w:rsid w:val="00620AE1"/>
    <w:rsid w:val="00620AE6"/>
    <w:rsid w:val="00620AF2"/>
    <w:rsid w:val="00620AF6"/>
    <w:rsid w:val="00620B06"/>
    <w:rsid w:val="00620B51"/>
    <w:rsid w:val="00620B62"/>
    <w:rsid w:val="00620C00"/>
    <w:rsid w:val="00620C09"/>
    <w:rsid w:val="00620C2B"/>
    <w:rsid w:val="00620C35"/>
    <w:rsid w:val="00620C41"/>
    <w:rsid w:val="00620C51"/>
    <w:rsid w:val="00620C58"/>
    <w:rsid w:val="00620CB0"/>
    <w:rsid w:val="00620CC7"/>
    <w:rsid w:val="00620D03"/>
    <w:rsid w:val="00620D2A"/>
    <w:rsid w:val="00620D32"/>
    <w:rsid w:val="00620D4F"/>
    <w:rsid w:val="00620D74"/>
    <w:rsid w:val="00620DA5"/>
    <w:rsid w:val="00620DED"/>
    <w:rsid w:val="00620DF4"/>
    <w:rsid w:val="00620DFA"/>
    <w:rsid w:val="00620E1D"/>
    <w:rsid w:val="00620E49"/>
    <w:rsid w:val="00620E53"/>
    <w:rsid w:val="00620EBC"/>
    <w:rsid w:val="00620EC8"/>
    <w:rsid w:val="00620ED2"/>
    <w:rsid w:val="00620EE7"/>
    <w:rsid w:val="00620F2A"/>
    <w:rsid w:val="00620F50"/>
    <w:rsid w:val="00620F89"/>
    <w:rsid w:val="00620FCD"/>
    <w:rsid w:val="00620FD8"/>
    <w:rsid w:val="0062100F"/>
    <w:rsid w:val="00621013"/>
    <w:rsid w:val="0062102F"/>
    <w:rsid w:val="00621064"/>
    <w:rsid w:val="00621075"/>
    <w:rsid w:val="006210B2"/>
    <w:rsid w:val="006210C7"/>
    <w:rsid w:val="0062110D"/>
    <w:rsid w:val="0062110F"/>
    <w:rsid w:val="00621140"/>
    <w:rsid w:val="006211C9"/>
    <w:rsid w:val="006211DB"/>
    <w:rsid w:val="006211E2"/>
    <w:rsid w:val="00621215"/>
    <w:rsid w:val="00621217"/>
    <w:rsid w:val="00621239"/>
    <w:rsid w:val="006212D6"/>
    <w:rsid w:val="006212DA"/>
    <w:rsid w:val="00621313"/>
    <w:rsid w:val="00621324"/>
    <w:rsid w:val="0062132D"/>
    <w:rsid w:val="006213B0"/>
    <w:rsid w:val="0062140F"/>
    <w:rsid w:val="00621428"/>
    <w:rsid w:val="00621459"/>
    <w:rsid w:val="00621479"/>
    <w:rsid w:val="006214DC"/>
    <w:rsid w:val="0062150A"/>
    <w:rsid w:val="00621548"/>
    <w:rsid w:val="0062154F"/>
    <w:rsid w:val="00621566"/>
    <w:rsid w:val="00621584"/>
    <w:rsid w:val="00621589"/>
    <w:rsid w:val="00621597"/>
    <w:rsid w:val="006215C0"/>
    <w:rsid w:val="006215E8"/>
    <w:rsid w:val="0062166F"/>
    <w:rsid w:val="00621675"/>
    <w:rsid w:val="00621687"/>
    <w:rsid w:val="0062168E"/>
    <w:rsid w:val="006216AA"/>
    <w:rsid w:val="006216B5"/>
    <w:rsid w:val="00621704"/>
    <w:rsid w:val="00621726"/>
    <w:rsid w:val="00621728"/>
    <w:rsid w:val="00621739"/>
    <w:rsid w:val="00621746"/>
    <w:rsid w:val="0062175E"/>
    <w:rsid w:val="00621762"/>
    <w:rsid w:val="00621807"/>
    <w:rsid w:val="0062180C"/>
    <w:rsid w:val="0062184B"/>
    <w:rsid w:val="00621879"/>
    <w:rsid w:val="0062189C"/>
    <w:rsid w:val="006218D3"/>
    <w:rsid w:val="00621917"/>
    <w:rsid w:val="0062192A"/>
    <w:rsid w:val="0062192D"/>
    <w:rsid w:val="0062194E"/>
    <w:rsid w:val="00621959"/>
    <w:rsid w:val="00621982"/>
    <w:rsid w:val="006219AD"/>
    <w:rsid w:val="006219B7"/>
    <w:rsid w:val="00621A1A"/>
    <w:rsid w:val="00621A52"/>
    <w:rsid w:val="00621A87"/>
    <w:rsid w:val="00621A8C"/>
    <w:rsid w:val="00621AB2"/>
    <w:rsid w:val="00621AD8"/>
    <w:rsid w:val="00621AE9"/>
    <w:rsid w:val="00621B36"/>
    <w:rsid w:val="00621B47"/>
    <w:rsid w:val="00621B91"/>
    <w:rsid w:val="00621BA7"/>
    <w:rsid w:val="00621BBC"/>
    <w:rsid w:val="00621BE1"/>
    <w:rsid w:val="00621C12"/>
    <w:rsid w:val="00621C1D"/>
    <w:rsid w:val="00621C2D"/>
    <w:rsid w:val="00621CA2"/>
    <w:rsid w:val="00621CDE"/>
    <w:rsid w:val="00621CE1"/>
    <w:rsid w:val="00621CE3"/>
    <w:rsid w:val="00621CF8"/>
    <w:rsid w:val="00621D0E"/>
    <w:rsid w:val="00621D18"/>
    <w:rsid w:val="00621D61"/>
    <w:rsid w:val="00621D83"/>
    <w:rsid w:val="00621DD7"/>
    <w:rsid w:val="00621E02"/>
    <w:rsid w:val="00621E59"/>
    <w:rsid w:val="00621E7B"/>
    <w:rsid w:val="00621E80"/>
    <w:rsid w:val="00621EDE"/>
    <w:rsid w:val="00621F7E"/>
    <w:rsid w:val="00621FA2"/>
    <w:rsid w:val="00621FA6"/>
    <w:rsid w:val="00621FB7"/>
    <w:rsid w:val="0062200E"/>
    <w:rsid w:val="00622033"/>
    <w:rsid w:val="00622046"/>
    <w:rsid w:val="0062204F"/>
    <w:rsid w:val="0062205A"/>
    <w:rsid w:val="0062206A"/>
    <w:rsid w:val="0062207B"/>
    <w:rsid w:val="0062209B"/>
    <w:rsid w:val="006220AF"/>
    <w:rsid w:val="006220D2"/>
    <w:rsid w:val="0062211E"/>
    <w:rsid w:val="0062211F"/>
    <w:rsid w:val="00622129"/>
    <w:rsid w:val="0062212A"/>
    <w:rsid w:val="00622176"/>
    <w:rsid w:val="00622189"/>
    <w:rsid w:val="0062218F"/>
    <w:rsid w:val="0062219A"/>
    <w:rsid w:val="006221CC"/>
    <w:rsid w:val="006221DF"/>
    <w:rsid w:val="00622249"/>
    <w:rsid w:val="00622251"/>
    <w:rsid w:val="006222C1"/>
    <w:rsid w:val="006222C7"/>
    <w:rsid w:val="006222F1"/>
    <w:rsid w:val="006222FB"/>
    <w:rsid w:val="0062236B"/>
    <w:rsid w:val="00622371"/>
    <w:rsid w:val="00622393"/>
    <w:rsid w:val="006223AC"/>
    <w:rsid w:val="006223C4"/>
    <w:rsid w:val="00622401"/>
    <w:rsid w:val="0062246D"/>
    <w:rsid w:val="00622494"/>
    <w:rsid w:val="006224E1"/>
    <w:rsid w:val="006224E4"/>
    <w:rsid w:val="00622557"/>
    <w:rsid w:val="00622582"/>
    <w:rsid w:val="006225BA"/>
    <w:rsid w:val="006225EB"/>
    <w:rsid w:val="006225EC"/>
    <w:rsid w:val="006225FB"/>
    <w:rsid w:val="00622657"/>
    <w:rsid w:val="00622659"/>
    <w:rsid w:val="00622694"/>
    <w:rsid w:val="0062269C"/>
    <w:rsid w:val="0062271B"/>
    <w:rsid w:val="0062275D"/>
    <w:rsid w:val="00622765"/>
    <w:rsid w:val="0062278E"/>
    <w:rsid w:val="006227B9"/>
    <w:rsid w:val="006227BC"/>
    <w:rsid w:val="006227EE"/>
    <w:rsid w:val="0062283C"/>
    <w:rsid w:val="00622857"/>
    <w:rsid w:val="00622868"/>
    <w:rsid w:val="00622887"/>
    <w:rsid w:val="0062291C"/>
    <w:rsid w:val="00622923"/>
    <w:rsid w:val="00622937"/>
    <w:rsid w:val="0062293F"/>
    <w:rsid w:val="00622984"/>
    <w:rsid w:val="00622997"/>
    <w:rsid w:val="006229A7"/>
    <w:rsid w:val="006229AF"/>
    <w:rsid w:val="006229FC"/>
    <w:rsid w:val="00622A20"/>
    <w:rsid w:val="00622A25"/>
    <w:rsid w:val="00622A53"/>
    <w:rsid w:val="00622A6E"/>
    <w:rsid w:val="00622A71"/>
    <w:rsid w:val="00622A74"/>
    <w:rsid w:val="00622A78"/>
    <w:rsid w:val="00622A7F"/>
    <w:rsid w:val="00622AAE"/>
    <w:rsid w:val="00622ABB"/>
    <w:rsid w:val="00622ADC"/>
    <w:rsid w:val="00622ADF"/>
    <w:rsid w:val="00622B05"/>
    <w:rsid w:val="00622B30"/>
    <w:rsid w:val="00622B72"/>
    <w:rsid w:val="00622B7F"/>
    <w:rsid w:val="00622B84"/>
    <w:rsid w:val="00622B8B"/>
    <w:rsid w:val="00622B9D"/>
    <w:rsid w:val="00622BD5"/>
    <w:rsid w:val="00622C45"/>
    <w:rsid w:val="00622C97"/>
    <w:rsid w:val="00622C99"/>
    <w:rsid w:val="00622CA9"/>
    <w:rsid w:val="00622CBA"/>
    <w:rsid w:val="00622CC7"/>
    <w:rsid w:val="00622CD5"/>
    <w:rsid w:val="00622CEA"/>
    <w:rsid w:val="00622CEE"/>
    <w:rsid w:val="00622CFF"/>
    <w:rsid w:val="00622D17"/>
    <w:rsid w:val="00622D32"/>
    <w:rsid w:val="00622D3E"/>
    <w:rsid w:val="00622D5E"/>
    <w:rsid w:val="00622D82"/>
    <w:rsid w:val="00622D9B"/>
    <w:rsid w:val="00622DA7"/>
    <w:rsid w:val="00622DBF"/>
    <w:rsid w:val="00622E03"/>
    <w:rsid w:val="00622E3E"/>
    <w:rsid w:val="00622E3F"/>
    <w:rsid w:val="00622E73"/>
    <w:rsid w:val="00622E77"/>
    <w:rsid w:val="00622EC2"/>
    <w:rsid w:val="00622EC7"/>
    <w:rsid w:val="00622ECF"/>
    <w:rsid w:val="00622EDE"/>
    <w:rsid w:val="00622F33"/>
    <w:rsid w:val="00622F57"/>
    <w:rsid w:val="00622F82"/>
    <w:rsid w:val="00622F95"/>
    <w:rsid w:val="00622FA9"/>
    <w:rsid w:val="00622FF8"/>
    <w:rsid w:val="00623045"/>
    <w:rsid w:val="00623063"/>
    <w:rsid w:val="0062306B"/>
    <w:rsid w:val="0062308B"/>
    <w:rsid w:val="006230B5"/>
    <w:rsid w:val="006230DC"/>
    <w:rsid w:val="0062312D"/>
    <w:rsid w:val="0062312F"/>
    <w:rsid w:val="0062313E"/>
    <w:rsid w:val="00623146"/>
    <w:rsid w:val="0062314F"/>
    <w:rsid w:val="006231D3"/>
    <w:rsid w:val="006231E9"/>
    <w:rsid w:val="006231F3"/>
    <w:rsid w:val="00623208"/>
    <w:rsid w:val="00623209"/>
    <w:rsid w:val="0062320E"/>
    <w:rsid w:val="00623211"/>
    <w:rsid w:val="0062321E"/>
    <w:rsid w:val="00623234"/>
    <w:rsid w:val="006232C1"/>
    <w:rsid w:val="006232C8"/>
    <w:rsid w:val="006232E2"/>
    <w:rsid w:val="00623309"/>
    <w:rsid w:val="0062330F"/>
    <w:rsid w:val="00623347"/>
    <w:rsid w:val="0062336D"/>
    <w:rsid w:val="00623375"/>
    <w:rsid w:val="0062338C"/>
    <w:rsid w:val="0062338E"/>
    <w:rsid w:val="0062339F"/>
    <w:rsid w:val="006233A0"/>
    <w:rsid w:val="006233A3"/>
    <w:rsid w:val="006233A6"/>
    <w:rsid w:val="006233CC"/>
    <w:rsid w:val="006233F8"/>
    <w:rsid w:val="006233FD"/>
    <w:rsid w:val="0062340F"/>
    <w:rsid w:val="006234D7"/>
    <w:rsid w:val="006234E7"/>
    <w:rsid w:val="00623503"/>
    <w:rsid w:val="0062352F"/>
    <w:rsid w:val="00623548"/>
    <w:rsid w:val="0062354C"/>
    <w:rsid w:val="0062356E"/>
    <w:rsid w:val="00623573"/>
    <w:rsid w:val="00623588"/>
    <w:rsid w:val="00623598"/>
    <w:rsid w:val="0062359E"/>
    <w:rsid w:val="006235F0"/>
    <w:rsid w:val="00623665"/>
    <w:rsid w:val="0062366A"/>
    <w:rsid w:val="0062369A"/>
    <w:rsid w:val="0062369F"/>
    <w:rsid w:val="006236A8"/>
    <w:rsid w:val="006236F2"/>
    <w:rsid w:val="00623762"/>
    <w:rsid w:val="0062376B"/>
    <w:rsid w:val="00623795"/>
    <w:rsid w:val="006237C3"/>
    <w:rsid w:val="0062383F"/>
    <w:rsid w:val="0062385D"/>
    <w:rsid w:val="00623865"/>
    <w:rsid w:val="00623877"/>
    <w:rsid w:val="00623883"/>
    <w:rsid w:val="006238DF"/>
    <w:rsid w:val="006238FA"/>
    <w:rsid w:val="006238FD"/>
    <w:rsid w:val="00623906"/>
    <w:rsid w:val="00623927"/>
    <w:rsid w:val="0062393C"/>
    <w:rsid w:val="00623940"/>
    <w:rsid w:val="0062398B"/>
    <w:rsid w:val="00623995"/>
    <w:rsid w:val="006239E0"/>
    <w:rsid w:val="00623A33"/>
    <w:rsid w:val="00623A3C"/>
    <w:rsid w:val="00623A55"/>
    <w:rsid w:val="00623AF3"/>
    <w:rsid w:val="00623B06"/>
    <w:rsid w:val="00623B2A"/>
    <w:rsid w:val="00623B30"/>
    <w:rsid w:val="00623B38"/>
    <w:rsid w:val="00623B50"/>
    <w:rsid w:val="00623B61"/>
    <w:rsid w:val="00623B9C"/>
    <w:rsid w:val="00623BAE"/>
    <w:rsid w:val="00623BEC"/>
    <w:rsid w:val="00623C6A"/>
    <w:rsid w:val="00623CE5"/>
    <w:rsid w:val="00623CEB"/>
    <w:rsid w:val="00623D0A"/>
    <w:rsid w:val="00623D54"/>
    <w:rsid w:val="00623D5A"/>
    <w:rsid w:val="00623D69"/>
    <w:rsid w:val="00623D8C"/>
    <w:rsid w:val="00623D8E"/>
    <w:rsid w:val="00623DA2"/>
    <w:rsid w:val="00623DA9"/>
    <w:rsid w:val="00623DD2"/>
    <w:rsid w:val="00623DF5"/>
    <w:rsid w:val="00623E1E"/>
    <w:rsid w:val="00623E28"/>
    <w:rsid w:val="00623E3B"/>
    <w:rsid w:val="00623E6D"/>
    <w:rsid w:val="00623E83"/>
    <w:rsid w:val="00623ED9"/>
    <w:rsid w:val="00623EDF"/>
    <w:rsid w:val="00623F14"/>
    <w:rsid w:val="00623F91"/>
    <w:rsid w:val="00623F9C"/>
    <w:rsid w:val="00624036"/>
    <w:rsid w:val="00624052"/>
    <w:rsid w:val="006240DD"/>
    <w:rsid w:val="0062411A"/>
    <w:rsid w:val="006241A2"/>
    <w:rsid w:val="006241BF"/>
    <w:rsid w:val="006241C7"/>
    <w:rsid w:val="006241DC"/>
    <w:rsid w:val="006241F3"/>
    <w:rsid w:val="00624204"/>
    <w:rsid w:val="00624250"/>
    <w:rsid w:val="0062426A"/>
    <w:rsid w:val="0062428C"/>
    <w:rsid w:val="0062428E"/>
    <w:rsid w:val="006242AD"/>
    <w:rsid w:val="006242BB"/>
    <w:rsid w:val="00624306"/>
    <w:rsid w:val="00624325"/>
    <w:rsid w:val="006243A0"/>
    <w:rsid w:val="006243AA"/>
    <w:rsid w:val="006243CE"/>
    <w:rsid w:val="00624419"/>
    <w:rsid w:val="00624420"/>
    <w:rsid w:val="00624421"/>
    <w:rsid w:val="0062446D"/>
    <w:rsid w:val="006244A6"/>
    <w:rsid w:val="006244D5"/>
    <w:rsid w:val="006244EB"/>
    <w:rsid w:val="0062450B"/>
    <w:rsid w:val="00624529"/>
    <w:rsid w:val="00624554"/>
    <w:rsid w:val="006245C4"/>
    <w:rsid w:val="006245D4"/>
    <w:rsid w:val="00624607"/>
    <w:rsid w:val="00624617"/>
    <w:rsid w:val="0062461E"/>
    <w:rsid w:val="0062462B"/>
    <w:rsid w:val="00624645"/>
    <w:rsid w:val="00624646"/>
    <w:rsid w:val="00624659"/>
    <w:rsid w:val="0062469C"/>
    <w:rsid w:val="006246B9"/>
    <w:rsid w:val="00624706"/>
    <w:rsid w:val="0062473E"/>
    <w:rsid w:val="00624748"/>
    <w:rsid w:val="00624751"/>
    <w:rsid w:val="00624756"/>
    <w:rsid w:val="0062476A"/>
    <w:rsid w:val="00624783"/>
    <w:rsid w:val="00624785"/>
    <w:rsid w:val="0062478E"/>
    <w:rsid w:val="006247B0"/>
    <w:rsid w:val="00624807"/>
    <w:rsid w:val="00624844"/>
    <w:rsid w:val="006248CD"/>
    <w:rsid w:val="006248DB"/>
    <w:rsid w:val="00624902"/>
    <w:rsid w:val="00624903"/>
    <w:rsid w:val="0062490D"/>
    <w:rsid w:val="0062497C"/>
    <w:rsid w:val="006249DB"/>
    <w:rsid w:val="006249E8"/>
    <w:rsid w:val="00624A02"/>
    <w:rsid w:val="00624A0E"/>
    <w:rsid w:val="00624A3D"/>
    <w:rsid w:val="00624A62"/>
    <w:rsid w:val="00624A6D"/>
    <w:rsid w:val="00624A90"/>
    <w:rsid w:val="00624AB0"/>
    <w:rsid w:val="00624AB9"/>
    <w:rsid w:val="00624AD7"/>
    <w:rsid w:val="00624ADB"/>
    <w:rsid w:val="00624AF2"/>
    <w:rsid w:val="00624B2E"/>
    <w:rsid w:val="00624B7A"/>
    <w:rsid w:val="00624BC1"/>
    <w:rsid w:val="00624BFA"/>
    <w:rsid w:val="00624C43"/>
    <w:rsid w:val="00624C9F"/>
    <w:rsid w:val="00624CA8"/>
    <w:rsid w:val="00624CB0"/>
    <w:rsid w:val="00624CF0"/>
    <w:rsid w:val="00624D01"/>
    <w:rsid w:val="00624D0B"/>
    <w:rsid w:val="00624D1B"/>
    <w:rsid w:val="00624D4E"/>
    <w:rsid w:val="00624D61"/>
    <w:rsid w:val="00624D6A"/>
    <w:rsid w:val="00624D8E"/>
    <w:rsid w:val="00624DC6"/>
    <w:rsid w:val="00624DEA"/>
    <w:rsid w:val="00624DFB"/>
    <w:rsid w:val="00624E0A"/>
    <w:rsid w:val="00624E15"/>
    <w:rsid w:val="00624E40"/>
    <w:rsid w:val="00624E4D"/>
    <w:rsid w:val="00624E85"/>
    <w:rsid w:val="00624E8B"/>
    <w:rsid w:val="00624EBF"/>
    <w:rsid w:val="00624F03"/>
    <w:rsid w:val="00624F04"/>
    <w:rsid w:val="00624F0A"/>
    <w:rsid w:val="00624F53"/>
    <w:rsid w:val="00624F60"/>
    <w:rsid w:val="00624F69"/>
    <w:rsid w:val="00624F76"/>
    <w:rsid w:val="00624F91"/>
    <w:rsid w:val="00624FA4"/>
    <w:rsid w:val="00624FDB"/>
    <w:rsid w:val="00624FEE"/>
    <w:rsid w:val="0062501C"/>
    <w:rsid w:val="0062504E"/>
    <w:rsid w:val="0062507A"/>
    <w:rsid w:val="0062508A"/>
    <w:rsid w:val="0062509E"/>
    <w:rsid w:val="006250DC"/>
    <w:rsid w:val="006250E1"/>
    <w:rsid w:val="0062511F"/>
    <w:rsid w:val="0062512A"/>
    <w:rsid w:val="0062513B"/>
    <w:rsid w:val="0062513F"/>
    <w:rsid w:val="00625141"/>
    <w:rsid w:val="0062518C"/>
    <w:rsid w:val="0062519E"/>
    <w:rsid w:val="006251B6"/>
    <w:rsid w:val="0062522D"/>
    <w:rsid w:val="0062523A"/>
    <w:rsid w:val="00625283"/>
    <w:rsid w:val="00625287"/>
    <w:rsid w:val="006252A5"/>
    <w:rsid w:val="006252B1"/>
    <w:rsid w:val="006252DF"/>
    <w:rsid w:val="006252EB"/>
    <w:rsid w:val="00625300"/>
    <w:rsid w:val="00625310"/>
    <w:rsid w:val="00625311"/>
    <w:rsid w:val="00625345"/>
    <w:rsid w:val="00625354"/>
    <w:rsid w:val="0062535E"/>
    <w:rsid w:val="0062537C"/>
    <w:rsid w:val="0062538D"/>
    <w:rsid w:val="00625399"/>
    <w:rsid w:val="006253A8"/>
    <w:rsid w:val="006253B5"/>
    <w:rsid w:val="006253C6"/>
    <w:rsid w:val="006253ED"/>
    <w:rsid w:val="00625427"/>
    <w:rsid w:val="00625471"/>
    <w:rsid w:val="0062549F"/>
    <w:rsid w:val="006254EA"/>
    <w:rsid w:val="006254F7"/>
    <w:rsid w:val="0062554B"/>
    <w:rsid w:val="00625563"/>
    <w:rsid w:val="006255B2"/>
    <w:rsid w:val="006255F4"/>
    <w:rsid w:val="006255FD"/>
    <w:rsid w:val="006255FF"/>
    <w:rsid w:val="0062562E"/>
    <w:rsid w:val="0062564B"/>
    <w:rsid w:val="0062565E"/>
    <w:rsid w:val="0062569E"/>
    <w:rsid w:val="006256A0"/>
    <w:rsid w:val="006256BA"/>
    <w:rsid w:val="006256E8"/>
    <w:rsid w:val="00625713"/>
    <w:rsid w:val="00625723"/>
    <w:rsid w:val="0062573C"/>
    <w:rsid w:val="0062575E"/>
    <w:rsid w:val="00625768"/>
    <w:rsid w:val="00625777"/>
    <w:rsid w:val="006257B3"/>
    <w:rsid w:val="006257B9"/>
    <w:rsid w:val="0062583F"/>
    <w:rsid w:val="00625859"/>
    <w:rsid w:val="00625880"/>
    <w:rsid w:val="00625898"/>
    <w:rsid w:val="006258A5"/>
    <w:rsid w:val="006258C9"/>
    <w:rsid w:val="006258D3"/>
    <w:rsid w:val="006258FC"/>
    <w:rsid w:val="006259A9"/>
    <w:rsid w:val="006259CE"/>
    <w:rsid w:val="006259EC"/>
    <w:rsid w:val="006259F6"/>
    <w:rsid w:val="006259F7"/>
    <w:rsid w:val="00625A0E"/>
    <w:rsid w:val="00625A11"/>
    <w:rsid w:val="00625A2D"/>
    <w:rsid w:val="00625A3A"/>
    <w:rsid w:val="00625A44"/>
    <w:rsid w:val="00625B64"/>
    <w:rsid w:val="00625B9C"/>
    <w:rsid w:val="00625BE8"/>
    <w:rsid w:val="00625C14"/>
    <w:rsid w:val="00625C3B"/>
    <w:rsid w:val="00625C3E"/>
    <w:rsid w:val="00625C50"/>
    <w:rsid w:val="00625C5F"/>
    <w:rsid w:val="00625C7A"/>
    <w:rsid w:val="00625C92"/>
    <w:rsid w:val="00625CA5"/>
    <w:rsid w:val="00625CAF"/>
    <w:rsid w:val="00625CD1"/>
    <w:rsid w:val="00625CF9"/>
    <w:rsid w:val="00625D07"/>
    <w:rsid w:val="00625D1A"/>
    <w:rsid w:val="00625D4B"/>
    <w:rsid w:val="00625DFC"/>
    <w:rsid w:val="00625E02"/>
    <w:rsid w:val="00625E5D"/>
    <w:rsid w:val="00625E71"/>
    <w:rsid w:val="00625E86"/>
    <w:rsid w:val="00625E9E"/>
    <w:rsid w:val="00625ECE"/>
    <w:rsid w:val="00625ED1"/>
    <w:rsid w:val="00625EF9"/>
    <w:rsid w:val="00625F37"/>
    <w:rsid w:val="00625F4E"/>
    <w:rsid w:val="00625F5E"/>
    <w:rsid w:val="00625F89"/>
    <w:rsid w:val="00625F99"/>
    <w:rsid w:val="00625F9F"/>
    <w:rsid w:val="00625FA1"/>
    <w:rsid w:val="00625FC0"/>
    <w:rsid w:val="00626016"/>
    <w:rsid w:val="00626055"/>
    <w:rsid w:val="00626059"/>
    <w:rsid w:val="00626093"/>
    <w:rsid w:val="006260DA"/>
    <w:rsid w:val="00626144"/>
    <w:rsid w:val="00626192"/>
    <w:rsid w:val="006261D6"/>
    <w:rsid w:val="006261EE"/>
    <w:rsid w:val="006261F3"/>
    <w:rsid w:val="00626287"/>
    <w:rsid w:val="0062628D"/>
    <w:rsid w:val="006262B7"/>
    <w:rsid w:val="006262D1"/>
    <w:rsid w:val="006262D6"/>
    <w:rsid w:val="006262F4"/>
    <w:rsid w:val="00626300"/>
    <w:rsid w:val="00626325"/>
    <w:rsid w:val="0062633C"/>
    <w:rsid w:val="0062635B"/>
    <w:rsid w:val="00626378"/>
    <w:rsid w:val="00626391"/>
    <w:rsid w:val="006263AD"/>
    <w:rsid w:val="006263B5"/>
    <w:rsid w:val="006263C6"/>
    <w:rsid w:val="006263CC"/>
    <w:rsid w:val="006263CD"/>
    <w:rsid w:val="006263D4"/>
    <w:rsid w:val="006263ED"/>
    <w:rsid w:val="006263FF"/>
    <w:rsid w:val="00626403"/>
    <w:rsid w:val="00626447"/>
    <w:rsid w:val="00626461"/>
    <w:rsid w:val="006264CC"/>
    <w:rsid w:val="006264F4"/>
    <w:rsid w:val="00626509"/>
    <w:rsid w:val="00626517"/>
    <w:rsid w:val="00626522"/>
    <w:rsid w:val="00626532"/>
    <w:rsid w:val="00626557"/>
    <w:rsid w:val="006265BC"/>
    <w:rsid w:val="006265F8"/>
    <w:rsid w:val="00626602"/>
    <w:rsid w:val="00626604"/>
    <w:rsid w:val="0062660D"/>
    <w:rsid w:val="00626695"/>
    <w:rsid w:val="006266F2"/>
    <w:rsid w:val="006266FE"/>
    <w:rsid w:val="00626701"/>
    <w:rsid w:val="0062670F"/>
    <w:rsid w:val="0062671F"/>
    <w:rsid w:val="0062673E"/>
    <w:rsid w:val="00626755"/>
    <w:rsid w:val="00626768"/>
    <w:rsid w:val="006267D0"/>
    <w:rsid w:val="006267E7"/>
    <w:rsid w:val="006267F0"/>
    <w:rsid w:val="00626805"/>
    <w:rsid w:val="00626810"/>
    <w:rsid w:val="0062686D"/>
    <w:rsid w:val="00626876"/>
    <w:rsid w:val="006268C3"/>
    <w:rsid w:val="006268CD"/>
    <w:rsid w:val="006268D6"/>
    <w:rsid w:val="006268F6"/>
    <w:rsid w:val="0062690E"/>
    <w:rsid w:val="0062691C"/>
    <w:rsid w:val="0062693E"/>
    <w:rsid w:val="0062694B"/>
    <w:rsid w:val="00626952"/>
    <w:rsid w:val="0062696E"/>
    <w:rsid w:val="006269B5"/>
    <w:rsid w:val="006269E1"/>
    <w:rsid w:val="006269E3"/>
    <w:rsid w:val="00626A05"/>
    <w:rsid w:val="00626A6F"/>
    <w:rsid w:val="00626A96"/>
    <w:rsid w:val="00626AA5"/>
    <w:rsid w:val="00626B05"/>
    <w:rsid w:val="00626B1A"/>
    <w:rsid w:val="00626B4E"/>
    <w:rsid w:val="00626B5F"/>
    <w:rsid w:val="00626BAA"/>
    <w:rsid w:val="00626BCE"/>
    <w:rsid w:val="00626BD4"/>
    <w:rsid w:val="00626BE6"/>
    <w:rsid w:val="00626C21"/>
    <w:rsid w:val="00626C2C"/>
    <w:rsid w:val="00626C32"/>
    <w:rsid w:val="00626C5A"/>
    <w:rsid w:val="00626CE3"/>
    <w:rsid w:val="00626D44"/>
    <w:rsid w:val="00626D5A"/>
    <w:rsid w:val="00626D6B"/>
    <w:rsid w:val="00626D76"/>
    <w:rsid w:val="00626DAC"/>
    <w:rsid w:val="00626DAE"/>
    <w:rsid w:val="00626DB2"/>
    <w:rsid w:val="00626DE9"/>
    <w:rsid w:val="00626E01"/>
    <w:rsid w:val="00626E09"/>
    <w:rsid w:val="00626E42"/>
    <w:rsid w:val="00626E68"/>
    <w:rsid w:val="00626ECE"/>
    <w:rsid w:val="00626F14"/>
    <w:rsid w:val="00626F54"/>
    <w:rsid w:val="00626F6B"/>
    <w:rsid w:val="00626F79"/>
    <w:rsid w:val="00626F94"/>
    <w:rsid w:val="00626F98"/>
    <w:rsid w:val="00626FD6"/>
    <w:rsid w:val="00627060"/>
    <w:rsid w:val="0062707E"/>
    <w:rsid w:val="0062708B"/>
    <w:rsid w:val="006270B7"/>
    <w:rsid w:val="006270BE"/>
    <w:rsid w:val="00627102"/>
    <w:rsid w:val="0062712B"/>
    <w:rsid w:val="00627140"/>
    <w:rsid w:val="00627161"/>
    <w:rsid w:val="00627170"/>
    <w:rsid w:val="006271A9"/>
    <w:rsid w:val="00627235"/>
    <w:rsid w:val="00627285"/>
    <w:rsid w:val="00627295"/>
    <w:rsid w:val="0062729A"/>
    <w:rsid w:val="006272E2"/>
    <w:rsid w:val="006272EA"/>
    <w:rsid w:val="0062731C"/>
    <w:rsid w:val="00627328"/>
    <w:rsid w:val="00627353"/>
    <w:rsid w:val="00627363"/>
    <w:rsid w:val="0062737F"/>
    <w:rsid w:val="006273AB"/>
    <w:rsid w:val="006273CE"/>
    <w:rsid w:val="006273FD"/>
    <w:rsid w:val="00627404"/>
    <w:rsid w:val="00627428"/>
    <w:rsid w:val="00627482"/>
    <w:rsid w:val="006274B1"/>
    <w:rsid w:val="006274FD"/>
    <w:rsid w:val="00627501"/>
    <w:rsid w:val="00627534"/>
    <w:rsid w:val="00627541"/>
    <w:rsid w:val="00627543"/>
    <w:rsid w:val="00627583"/>
    <w:rsid w:val="006275A4"/>
    <w:rsid w:val="006275B2"/>
    <w:rsid w:val="006275C0"/>
    <w:rsid w:val="006275E4"/>
    <w:rsid w:val="006275EC"/>
    <w:rsid w:val="00627648"/>
    <w:rsid w:val="0062764C"/>
    <w:rsid w:val="00627652"/>
    <w:rsid w:val="0062765A"/>
    <w:rsid w:val="0062765B"/>
    <w:rsid w:val="00627665"/>
    <w:rsid w:val="00627678"/>
    <w:rsid w:val="0062767A"/>
    <w:rsid w:val="0062768A"/>
    <w:rsid w:val="006276AB"/>
    <w:rsid w:val="006276B2"/>
    <w:rsid w:val="006276B3"/>
    <w:rsid w:val="006276B7"/>
    <w:rsid w:val="00627702"/>
    <w:rsid w:val="0062770B"/>
    <w:rsid w:val="0062773C"/>
    <w:rsid w:val="00627742"/>
    <w:rsid w:val="0062775B"/>
    <w:rsid w:val="0062776B"/>
    <w:rsid w:val="00627775"/>
    <w:rsid w:val="00627779"/>
    <w:rsid w:val="00627780"/>
    <w:rsid w:val="00627794"/>
    <w:rsid w:val="00627835"/>
    <w:rsid w:val="0062784E"/>
    <w:rsid w:val="0062788E"/>
    <w:rsid w:val="006278D5"/>
    <w:rsid w:val="00627914"/>
    <w:rsid w:val="00627916"/>
    <w:rsid w:val="0062798C"/>
    <w:rsid w:val="006279A7"/>
    <w:rsid w:val="006279B7"/>
    <w:rsid w:val="006279BD"/>
    <w:rsid w:val="00627A3E"/>
    <w:rsid w:val="00627A9B"/>
    <w:rsid w:val="00627AA0"/>
    <w:rsid w:val="00627AB6"/>
    <w:rsid w:val="00627AC3"/>
    <w:rsid w:val="00627B30"/>
    <w:rsid w:val="00627B54"/>
    <w:rsid w:val="00627B9B"/>
    <w:rsid w:val="00627BC8"/>
    <w:rsid w:val="00627BFD"/>
    <w:rsid w:val="00627C37"/>
    <w:rsid w:val="00627C5E"/>
    <w:rsid w:val="00627C5F"/>
    <w:rsid w:val="00627CAE"/>
    <w:rsid w:val="00627CB6"/>
    <w:rsid w:val="00627CF2"/>
    <w:rsid w:val="00627D19"/>
    <w:rsid w:val="00627D3D"/>
    <w:rsid w:val="00627D41"/>
    <w:rsid w:val="00627D46"/>
    <w:rsid w:val="00627D4E"/>
    <w:rsid w:val="00627D6B"/>
    <w:rsid w:val="00627DE3"/>
    <w:rsid w:val="00627DF3"/>
    <w:rsid w:val="00627E16"/>
    <w:rsid w:val="00627E3E"/>
    <w:rsid w:val="00627E44"/>
    <w:rsid w:val="00627E57"/>
    <w:rsid w:val="00627E64"/>
    <w:rsid w:val="00627E98"/>
    <w:rsid w:val="00627EEF"/>
    <w:rsid w:val="00627F5A"/>
    <w:rsid w:val="00627F6C"/>
    <w:rsid w:val="00627F71"/>
    <w:rsid w:val="00627F87"/>
    <w:rsid w:val="00627FA7"/>
    <w:rsid w:val="00627FC7"/>
    <w:rsid w:val="00627FCA"/>
    <w:rsid w:val="00627FED"/>
    <w:rsid w:val="00627FEF"/>
    <w:rsid w:val="00630004"/>
    <w:rsid w:val="00630021"/>
    <w:rsid w:val="00630027"/>
    <w:rsid w:val="00630044"/>
    <w:rsid w:val="00630065"/>
    <w:rsid w:val="0063007A"/>
    <w:rsid w:val="006300BF"/>
    <w:rsid w:val="006300CC"/>
    <w:rsid w:val="0063014A"/>
    <w:rsid w:val="00630152"/>
    <w:rsid w:val="00630182"/>
    <w:rsid w:val="006301C1"/>
    <w:rsid w:val="00630213"/>
    <w:rsid w:val="00630222"/>
    <w:rsid w:val="00630248"/>
    <w:rsid w:val="0063026A"/>
    <w:rsid w:val="00630283"/>
    <w:rsid w:val="006302AB"/>
    <w:rsid w:val="006302BB"/>
    <w:rsid w:val="006302BF"/>
    <w:rsid w:val="006302E2"/>
    <w:rsid w:val="00630317"/>
    <w:rsid w:val="00630349"/>
    <w:rsid w:val="00630387"/>
    <w:rsid w:val="0063038F"/>
    <w:rsid w:val="006303ED"/>
    <w:rsid w:val="00630434"/>
    <w:rsid w:val="00630440"/>
    <w:rsid w:val="00630459"/>
    <w:rsid w:val="006304C2"/>
    <w:rsid w:val="006304CF"/>
    <w:rsid w:val="006304D3"/>
    <w:rsid w:val="006304E3"/>
    <w:rsid w:val="006304E7"/>
    <w:rsid w:val="0063050F"/>
    <w:rsid w:val="00630558"/>
    <w:rsid w:val="00630568"/>
    <w:rsid w:val="0063056F"/>
    <w:rsid w:val="00630587"/>
    <w:rsid w:val="006305D5"/>
    <w:rsid w:val="00630602"/>
    <w:rsid w:val="00630614"/>
    <w:rsid w:val="0063062F"/>
    <w:rsid w:val="006306B1"/>
    <w:rsid w:val="006306D5"/>
    <w:rsid w:val="006306F8"/>
    <w:rsid w:val="00630717"/>
    <w:rsid w:val="006307AF"/>
    <w:rsid w:val="00630811"/>
    <w:rsid w:val="0063082A"/>
    <w:rsid w:val="0063082E"/>
    <w:rsid w:val="0063087F"/>
    <w:rsid w:val="006308E3"/>
    <w:rsid w:val="006308EA"/>
    <w:rsid w:val="006308F6"/>
    <w:rsid w:val="00630959"/>
    <w:rsid w:val="00630966"/>
    <w:rsid w:val="0063096E"/>
    <w:rsid w:val="0063099B"/>
    <w:rsid w:val="006309DC"/>
    <w:rsid w:val="00630A53"/>
    <w:rsid w:val="00630A71"/>
    <w:rsid w:val="00630A79"/>
    <w:rsid w:val="00630ADA"/>
    <w:rsid w:val="00630AFD"/>
    <w:rsid w:val="00630B56"/>
    <w:rsid w:val="00630B6B"/>
    <w:rsid w:val="00630B8C"/>
    <w:rsid w:val="00630C17"/>
    <w:rsid w:val="00630C1E"/>
    <w:rsid w:val="00630C1F"/>
    <w:rsid w:val="00630C21"/>
    <w:rsid w:val="00630C4F"/>
    <w:rsid w:val="00630C65"/>
    <w:rsid w:val="00630C68"/>
    <w:rsid w:val="00630C9A"/>
    <w:rsid w:val="00630CA0"/>
    <w:rsid w:val="00630CDC"/>
    <w:rsid w:val="00630CED"/>
    <w:rsid w:val="00630D36"/>
    <w:rsid w:val="00630D6D"/>
    <w:rsid w:val="00630D70"/>
    <w:rsid w:val="00630DD8"/>
    <w:rsid w:val="00630DDD"/>
    <w:rsid w:val="00630DE6"/>
    <w:rsid w:val="00630DF5"/>
    <w:rsid w:val="00630E03"/>
    <w:rsid w:val="00630E0B"/>
    <w:rsid w:val="00630E87"/>
    <w:rsid w:val="00630EA7"/>
    <w:rsid w:val="00630EB0"/>
    <w:rsid w:val="00630EB1"/>
    <w:rsid w:val="00630EC8"/>
    <w:rsid w:val="00630EFE"/>
    <w:rsid w:val="00630F00"/>
    <w:rsid w:val="00630F10"/>
    <w:rsid w:val="00630F87"/>
    <w:rsid w:val="00630FF1"/>
    <w:rsid w:val="00631009"/>
    <w:rsid w:val="0063100E"/>
    <w:rsid w:val="00631048"/>
    <w:rsid w:val="0063105E"/>
    <w:rsid w:val="006310AE"/>
    <w:rsid w:val="006310B7"/>
    <w:rsid w:val="00631102"/>
    <w:rsid w:val="00631103"/>
    <w:rsid w:val="00631146"/>
    <w:rsid w:val="00631148"/>
    <w:rsid w:val="00631165"/>
    <w:rsid w:val="0063116A"/>
    <w:rsid w:val="00631190"/>
    <w:rsid w:val="006311D5"/>
    <w:rsid w:val="006311E0"/>
    <w:rsid w:val="00631228"/>
    <w:rsid w:val="00631230"/>
    <w:rsid w:val="00631231"/>
    <w:rsid w:val="00631235"/>
    <w:rsid w:val="0063124B"/>
    <w:rsid w:val="00631251"/>
    <w:rsid w:val="00631274"/>
    <w:rsid w:val="006312A5"/>
    <w:rsid w:val="006312F9"/>
    <w:rsid w:val="00631300"/>
    <w:rsid w:val="0063130C"/>
    <w:rsid w:val="00631329"/>
    <w:rsid w:val="00631339"/>
    <w:rsid w:val="00631374"/>
    <w:rsid w:val="00631382"/>
    <w:rsid w:val="00631384"/>
    <w:rsid w:val="0063138E"/>
    <w:rsid w:val="00631392"/>
    <w:rsid w:val="00631396"/>
    <w:rsid w:val="006313B2"/>
    <w:rsid w:val="006313CF"/>
    <w:rsid w:val="006313D7"/>
    <w:rsid w:val="00631402"/>
    <w:rsid w:val="00631403"/>
    <w:rsid w:val="00631471"/>
    <w:rsid w:val="0063147D"/>
    <w:rsid w:val="0063148E"/>
    <w:rsid w:val="006314BA"/>
    <w:rsid w:val="006314C4"/>
    <w:rsid w:val="006314DD"/>
    <w:rsid w:val="00631503"/>
    <w:rsid w:val="00631558"/>
    <w:rsid w:val="0063156E"/>
    <w:rsid w:val="0063157A"/>
    <w:rsid w:val="006315EE"/>
    <w:rsid w:val="00631649"/>
    <w:rsid w:val="00631689"/>
    <w:rsid w:val="006316A0"/>
    <w:rsid w:val="006316BB"/>
    <w:rsid w:val="006316F2"/>
    <w:rsid w:val="00631738"/>
    <w:rsid w:val="0063173F"/>
    <w:rsid w:val="00631793"/>
    <w:rsid w:val="006317BD"/>
    <w:rsid w:val="006317E5"/>
    <w:rsid w:val="006317EC"/>
    <w:rsid w:val="006317F7"/>
    <w:rsid w:val="00631835"/>
    <w:rsid w:val="0063189B"/>
    <w:rsid w:val="006318BD"/>
    <w:rsid w:val="006318E0"/>
    <w:rsid w:val="00631900"/>
    <w:rsid w:val="00631915"/>
    <w:rsid w:val="0063193C"/>
    <w:rsid w:val="00631946"/>
    <w:rsid w:val="00631967"/>
    <w:rsid w:val="00631981"/>
    <w:rsid w:val="006319B4"/>
    <w:rsid w:val="006319CB"/>
    <w:rsid w:val="00631A06"/>
    <w:rsid w:val="00631A10"/>
    <w:rsid w:val="00631A2F"/>
    <w:rsid w:val="00631A40"/>
    <w:rsid w:val="00631A43"/>
    <w:rsid w:val="00631A57"/>
    <w:rsid w:val="00631A72"/>
    <w:rsid w:val="00631A75"/>
    <w:rsid w:val="00631ABD"/>
    <w:rsid w:val="00631AE2"/>
    <w:rsid w:val="00631B08"/>
    <w:rsid w:val="00631B34"/>
    <w:rsid w:val="00631B3A"/>
    <w:rsid w:val="00631B67"/>
    <w:rsid w:val="00631BB3"/>
    <w:rsid w:val="00631BE0"/>
    <w:rsid w:val="00631BE6"/>
    <w:rsid w:val="00631C29"/>
    <w:rsid w:val="00631C81"/>
    <w:rsid w:val="00631CAA"/>
    <w:rsid w:val="00631CBA"/>
    <w:rsid w:val="00631CE1"/>
    <w:rsid w:val="00631D42"/>
    <w:rsid w:val="00631DB7"/>
    <w:rsid w:val="00631DB8"/>
    <w:rsid w:val="00631DE9"/>
    <w:rsid w:val="00631DEB"/>
    <w:rsid w:val="00631E12"/>
    <w:rsid w:val="00631E38"/>
    <w:rsid w:val="00631E45"/>
    <w:rsid w:val="00631E47"/>
    <w:rsid w:val="00631E52"/>
    <w:rsid w:val="00631E6A"/>
    <w:rsid w:val="00631E6E"/>
    <w:rsid w:val="00631E72"/>
    <w:rsid w:val="00631E7A"/>
    <w:rsid w:val="00631E87"/>
    <w:rsid w:val="00631EE7"/>
    <w:rsid w:val="00631EEF"/>
    <w:rsid w:val="00631F09"/>
    <w:rsid w:val="00631F23"/>
    <w:rsid w:val="00631F3C"/>
    <w:rsid w:val="00631F89"/>
    <w:rsid w:val="00631FD6"/>
    <w:rsid w:val="00632010"/>
    <w:rsid w:val="0063202D"/>
    <w:rsid w:val="00632030"/>
    <w:rsid w:val="00632059"/>
    <w:rsid w:val="00632091"/>
    <w:rsid w:val="006320B4"/>
    <w:rsid w:val="006320F0"/>
    <w:rsid w:val="00632142"/>
    <w:rsid w:val="00632144"/>
    <w:rsid w:val="00632148"/>
    <w:rsid w:val="00632153"/>
    <w:rsid w:val="00632154"/>
    <w:rsid w:val="0063218C"/>
    <w:rsid w:val="0063219B"/>
    <w:rsid w:val="006321D6"/>
    <w:rsid w:val="006321EE"/>
    <w:rsid w:val="00632214"/>
    <w:rsid w:val="0063226A"/>
    <w:rsid w:val="0063226C"/>
    <w:rsid w:val="00632270"/>
    <w:rsid w:val="006322B0"/>
    <w:rsid w:val="006322B3"/>
    <w:rsid w:val="006322D9"/>
    <w:rsid w:val="006322E7"/>
    <w:rsid w:val="006322F6"/>
    <w:rsid w:val="006322F8"/>
    <w:rsid w:val="00632305"/>
    <w:rsid w:val="0063230E"/>
    <w:rsid w:val="00632340"/>
    <w:rsid w:val="0063236D"/>
    <w:rsid w:val="006323A4"/>
    <w:rsid w:val="006323DF"/>
    <w:rsid w:val="006323E9"/>
    <w:rsid w:val="0063241A"/>
    <w:rsid w:val="00632429"/>
    <w:rsid w:val="0063243E"/>
    <w:rsid w:val="00632443"/>
    <w:rsid w:val="0063247D"/>
    <w:rsid w:val="006324B4"/>
    <w:rsid w:val="006324F9"/>
    <w:rsid w:val="0063250D"/>
    <w:rsid w:val="0063252E"/>
    <w:rsid w:val="0063254B"/>
    <w:rsid w:val="0063258D"/>
    <w:rsid w:val="006325A7"/>
    <w:rsid w:val="006325E1"/>
    <w:rsid w:val="006325ED"/>
    <w:rsid w:val="0063260E"/>
    <w:rsid w:val="00632645"/>
    <w:rsid w:val="00632646"/>
    <w:rsid w:val="00632664"/>
    <w:rsid w:val="0063267B"/>
    <w:rsid w:val="0063268B"/>
    <w:rsid w:val="006326A3"/>
    <w:rsid w:val="006326F2"/>
    <w:rsid w:val="006326F8"/>
    <w:rsid w:val="0063271A"/>
    <w:rsid w:val="0063274F"/>
    <w:rsid w:val="00632783"/>
    <w:rsid w:val="006327A4"/>
    <w:rsid w:val="006327AB"/>
    <w:rsid w:val="006327B2"/>
    <w:rsid w:val="006327F7"/>
    <w:rsid w:val="00632807"/>
    <w:rsid w:val="00632808"/>
    <w:rsid w:val="00632809"/>
    <w:rsid w:val="0063281A"/>
    <w:rsid w:val="00632852"/>
    <w:rsid w:val="00632862"/>
    <w:rsid w:val="0063289A"/>
    <w:rsid w:val="006328B9"/>
    <w:rsid w:val="006328BE"/>
    <w:rsid w:val="006328C2"/>
    <w:rsid w:val="0063290B"/>
    <w:rsid w:val="00632950"/>
    <w:rsid w:val="0063298B"/>
    <w:rsid w:val="006329B9"/>
    <w:rsid w:val="006329FE"/>
    <w:rsid w:val="00632A3D"/>
    <w:rsid w:val="00632A42"/>
    <w:rsid w:val="00632A48"/>
    <w:rsid w:val="00632B3C"/>
    <w:rsid w:val="00632B69"/>
    <w:rsid w:val="00632B6A"/>
    <w:rsid w:val="00632B78"/>
    <w:rsid w:val="00632B97"/>
    <w:rsid w:val="00632BA9"/>
    <w:rsid w:val="00632BC0"/>
    <w:rsid w:val="00632BE8"/>
    <w:rsid w:val="00632C94"/>
    <w:rsid w:val="00632CA6"/>
    <w:rsid w:val="00632CBD"/>
    <w:rsid w:val="00632CCB"/>
    <w:rsid w:val="00632CD7"/>
    <w:rsid w:val="00632CDA"/>
    <w:rsid w:val="00632D10"/>
    <w:rsid w:val="00632D2E"/>
    <w:rsid w:val="00632D49"/>
    <w:rsid w:val="00632DD8"/>
    <w:rsid w:val="00632DE6"/>
    <w:rsid w:val="00632E05"/>
    <w:rsid w:val="00632E0B"/>
    <w:rsid w:val="00632E1F"/>
    <w:rsid w:val="00632E39"/>
    <w:rsid w:val="00632E96"/>
    <w:rsid w:val="00632F14"/>
    <w:rsid w:val="00633018"/>
    <w:rsid w:val="00633085"/>
    <w:rsid w:val="0063309C"/>
    <w:rsid w:val="0063309E"/>
    <w:rsid w:val="006330DA"/>
    <w:rsid w:val="006330E0"/>
    <w:rsid w:val="006330E7"/>
    <w:rsid w:val="00633118"/>
    <w:rsid w:val="00633166"/>
    <w:rsid w:val="00633192"/>
    <w:rsid w:val="00633195"/>
    <w:rsid w:val="006331AD"/>
    <w:rsid w:val="006331EF"/>
    <w:rsid w:val="006331F5"/>
    <w:rsid w:val="006331F8"/>
    <w:rsid w:val="0063323E"/>
    <w:rsid w:val="00633251"/>
    <w:rsid w:val="00633271"/>
    <w:rsid w:val="006332B3"/>
    <w:rsid w:val="006332D0"/>
    <w:rsid w:val="00633315"/>
    <w:rsid w:val="0063331A"/>
    <w:rsid w:val="00633322"/>
    <w:rsid w:val="00633333"/>
    <w:rsid w:val="00633335"/>
    <w:rsid w:val="0063338C"/>
    <w:rsid w:val="006333C7"/>
    <w:rsid w:val="006333E1"/>
    <w:rsid w:val="00633418"/>
    <w:rsid w:val="0063342D"/>
    <w:rsid w:val="00633497"/>
    <w:rsid w:val="006334A1"/>
    <w:rsid w:val="006334B8"/>
    <w:rsid w:val="006334D9"/>
    <w:rsid w:val="006334EB"/>
    <w:rsid w:val="006334FA"/>
    <w:rsid w:val="00633502"/>
    <w:rsid w:val="00633521"/>
    <w:rsid w:val="0063353B"/>
    <w:rsid w:val="00633545"/>
    <w:rsid w:val="00633554"/>
    <w:rsid w:val="0063357D"/>
    <w:rsid w:val="00633590"/>
    <w:rsid w:val="006335B1"/>
    <w:rsid w:val="006335E6"/>
    <w:rsid w:val="00633605"/>
    <w:rsid w:val="006336B2"/>
    <w:rsid w:val="006336C5"/>
    <w:rsid w:val="006336EB"/>
    <w:rsid w:val="00633734"/>
    <w:rsid w:val="00633752"/>
    <w:rsid w:val="00633756"/>
    <w:rsid w:val="00633759"/>
    <w:rsid w:val="00633777"/>
    <w:rsid w:val="006337E0"/>
    <w:rsid w:val="006337FA"/>
    <w:rsid w:val="00633800"/>
    <w:rsid w:val="00633809"/>
    <w:rsid w:val="00633852"/>
    <w:rsid w:val="0063386D"/>
    <w:rsid w:val="00633870"/>
    <w:rsid w:val="0063387C"/>
    <w:rsid w:val="0063388D"/>
    <w:rsid w:val="006338A0"/>
    <w:rsid w:val="006338BB"/>
    <w:rsid w:val="006338E3"/>
    <w:rsid w:val="006338F5"/>
    <w:rsid w:val="006338FC"/>
    <w:rsid w:val="0063390C"/>
    <w:rsid w:val="00633925"/>
    <w:rsid w:val="0063396A"/>
    <w:rsid w:val="006339AD"/>
    <w:rsid w:val="00633A93"/>
    <w:rsid w:val="00633A96"/>
    <w:rsid w:val="00633ACE"/>
    <w:rsid w:val="00633AD5"/>
    <w:rsid w:val="00633AF8"/>
    <w:rsid w:val="00633AFB"/>
    <w:rsid w:val="00633B04"/>
    <w:rsid w:val="00633B22"/>
    <w:rsid w:val="00633B3A"/>
    <w:rsid w:val="00633B4F"/>
    <w:rsid w:val="00633B89"/>
    <w:rsid w:val="00633B95"/>
    <w:rsid w:val="00633B96"/>
    <w:rsid w:val="00633BBC"/>
    <w:rsid w:val="00633C10"/>
    <w:rsid w:val="00633C20"/>
    <w:rsid w:val="00633C28"/>
    <w:rsid w:val="00633C51"/>
    <w:rsid w:val="00633C66"/>
    <w:rsid w:val="00633C97"/>
    <w:rsid w:val="00633CD3"/>
    <w:rsid w:val="00633CEE"/>
    <w:rsid w:val="00633CF5"/>
    <w:rsid w:val="00633CFB"/>
    <w:rsid w:val="00633D0D"/>
    <w:rsid w:val="00633D39"/>
    <w:rsid w:val="00633D4B"/>
    <w:rsid w:val="00633D54"/>
    <w:rsid w:val="00633D57"/>
    <w:rsid w:val="00633D6C"/>
    <w:rsid w:val="00633D78"/>
    <w:rsid w:val="00633DB5"/>
    <w:rsid w:val="00633DDE"/>
    <w:rsid w:val="00633E03"/>
    <w:rsid w:val="00633E16"/>
    <w:rsid w:val="00633E26"/>
    <w:rsid w:val="00633E33"/>
    <w:rsid w:val="00633E3A"/>
    <w:rsid w:val="00633E75"/>
    <w:rsid w:val="00633E94"/>
    <w:rsid w:val="00633EB2"/>
    <w:rsid w:val="00633EDC"/>
    <w:rsid w:val="00633EE3"/>
    <w:rsid w:val="00633EE7"/>
    <w:rsid w:val="00633EF7"/>
    <w:rsid w:val="00633F05"/>
    <w:rsid w:val="00633F13"/>
    <w:rsid w:val="00633F3F"/>
    <w:rsid w:val="00633F80"/>
    <w:rsid w:val="00633FA6"/>
    <w:rsid w:val="00633FAF"/>
    <w:rsid w:val="00633FBB"/>
    <w:rsid w:val="00633FD6"/>
    <w:rsid w:val="00633FF7"/>
    <w:rsid w:val="00634031"/>
    <w:rsid w:val="0063404B"/>
    <w:rsid w:val="006340B0"/>
    <w:rsid w:val="006340B3"/>
    <w:rsid w:val="00634141"/>
    <w:rsid w:val="00634158"/>
    <w:rsid w:val="00634173"/>
    <w:rsid w:val="0063417A"/>
    <w:rsid w:val="006341A5"/>
    <w:rsid w:val="006341A9"/>
    <w:rsid w:val="006341AA"/>
    <w:rsid w:val="006341DB"/>
    <w:rsid w:val="006341DC"/>
    <w:rsid w:val="006341F0"/>
    <w:rsid w:val="00634207"/>
    <w:rsid w:val="0063422C"/>
    <w:rsid w:val="00634240"/>
    <w:rsid w:val="0063427C"/>
    <w:rsid w:val="006342B5"/>
    <w:rsid w:val="0063432C"/>
    <w:rsid w:val="00634357"/>
    <w:rsid w:val="0063435C"/>
    <w:rsid w:val="006343A9"/>
    <w:rsid w:val="00634408"/>
    <w:rsid w:val="00634419"/>
    <w:rsid w:val="00634421"/>
    <w:rsid w:val="00634424"/>
    <w:rsid w:val="00634434"/>
    <w:rsid w:val="0063444F"/>
    <w:rsid w:val="00634474"/>
    <w:rsid w:val="0063448C"/>
    <w:rsid w:val="006344C6"/>
    <w:rsid w:val="006344C8"/>
    <w:rsid w:val="006344D2"/>
    <w:rsid w:val="006344D4"/>
    <w:rsid w:val="006344F0"/>
    <w:rsid w:val="00634502"/>
    <w:rsid w:val="00634510"/>
    <w:rsid w:val="00634566"/>
    <w:rsid w:val="00634573"/>
    <w:rsid w:val="00634592"/>
    <w:rsid w:val="0063459C"/>
    <w:rsid w:val="00634621"/>
    <w:rsid w:val="00634623"/>
    <w:rsid w:val="00634627"/>
    <w:rsid w:val="0063462C"/>
    <w:rsid w:val="00634639"/>
    <w:rsid w:val="0063463C"/>
    <w:rsid w:val="00634657"/>
    <w:rsid w:val="0063467A"/>
    <w:rsid w:val="00634684"/>
    <w:rsid w:val="0063468B"/>
    <w:rsid w:val="00634693"/>
    <w:rsid w:val="006346BA"/>
    <w:rsid w:val="006346E0"/>
    <w:rsid w:val="00634757"/>
    <w:rsid w:val="0063476C"/>
    <w:rsid w:val="00634779"/>
    <w:rsid w:val="006347B7"/>
    <w:rsid w:val="006347EA"/>
    <w:rsid w:val="006347ED"/>
    <w:rsid w:val="0063482F"/>
    <w:rsid w:val="00634866"/>
    <w:rsid w:val="00634875"/>
    <w:rsid w:val="0063487E"/>
    <w:rsid w:val="006348BA"/>
    <w:rsid w:val="006348CB"/>
    <w:rsid w:val="006348DA"/>
    <w:rsid w:val="006348E1"/>
    <w:rsid w:val="006348F0"/>
    <w:rsid w:val="00634958"/>
    <w:rsid w:val="00634963"/>
    <w:rsid w:val="0063496F"/>
    <w:rsid w:val="0063498E"/>
    <w:rsid w:val="006349A1"/>
    <w:rsid w:val="006349C1"/>
    <w:rsid w:val="006349F1"/>
    <w:rsid w:val="00634A00"/>
    <w:rsid w:val="00634A15"/>
    <w:rsid w:val="00634A2F"/>
    <w:rsid w:val="00634A3B"/>
    <w:rsid w:val="00634A49"/>
    <w:rsid w:val="00634A61"/>
    <w:rsid w:val="00634A63"/>
    <w:rsid w:val="00634A7B"/>
    <w:rsid w:val="00634ACD"/>
    <w:rsid w:val="00634B36"/>
    <w:rsid w:val="00634B45"/>
    <w:rsid w:val="00634B47"/>
    <w:rsid w:val="00634B52"/>
    <w:rsid w:val="00634B9D"/>
    <w:rsid w:val="00634BAD"/>
    <w:rsid w:val="00634C1D"/>
    <w:rsid w:val="00634C45"/>
    <w:rsid w:val="00634C62"/>
    <w:rsid w:val="00634CB6"/>
    <w:rsid w:val="00634CBA"/>
    <w:rsid w:val="00634CBD"/>
    <w:rsid w:val="00634CEF"/>
    <w:rsid w:val="00634D1F"/>
    <w:rsid w:val="00634D25"/>
    <w:rsid w:val="00634D2F"/>
    <w:rsid w:val="00634D50"/>
    <w:rsid w:val="00634DCF"/>
    <w:rsid w:val="00634DD4"/>
    <w:rsid w:val="00634DE4"/>
    <w:rsid w:val="00634E17"/>
    <w:rsid w:val="00634E4F"/>
    <w:rsid w:val="00634E57"/>
    <w:rsid w:val="00634E64"/>
    <w:rsid w:val="00634E76"/>
    <w:rsid w:val="00634E78"/>
    <w:rsid w:val="00634E9A"/>
    <w:rsid w:val="00634EAD"/>
    <w:rsid w:val="00634EC6"/>
    <w:rsid w:val="00634EE0"/>
    <w:rsid w:val="00634F18"/>
    <w:rsid w:val="00634F1D"/>
    <w:rsid w:val="00634F51"/>
    <w:rsid w:val="00634F5C"/>
    <w:rsid w:val="00634FA3"/>
    <w:rsid w:val="00634FE9"/>
    <w:rsid w:val="00634FF5"/>
    <w:rsid w:val="00634FF7"/>
    <w:rsid w:val="00635007"/>
    <w:rsid w:val="00635059"/>
    <w:rsid w:val="0063506A"/>
    <w:rsid w:val="006350A6"/>
    <w:rsid w:val="006350AB"/>
    <w:rsid w:val="006350B8"/>
    <w:rsid w:val="006350CA"/>
    <w:rsid w:val="006350E5"/>
    <w:rsid w:val="0063512E"/>
    <w:rsid w:val="00635172"/>
    <w:rsid w:val="0063517D"/>
    <w:rsid w:val="0063518D"/>
    <w:rsid w:val="006351A4"/>
    <w:rsid w:val="006351D2"/>
    <w:rsid w:val="00635203"/>
    <w:rsid w:val="00635222"/>
    <w:rsid w:val="0063522E"/>
    <w:rsid w:val="0063523A"/>
    <w:rsid w:val="00635261"/>
    <w:rsid w:val="0063526E"/>
    <w:rsid w:val="00635288"/>
    <w:rsid w:val="0063529F"/>
    <w:rsid w:val="006352B4"/>
    <w:rsid w:val="006352FA"/>
    <w:rsid w:val="00635313"/>
    <w:rsid w:val="0063533A"/>
    <w:rsid w:val="00635346"/>
    <w:rsid w:val="0063535F"/>
    <w:rsid w:val="0063537C"/>
    <w:rsid w:val="00635399"/>
    <w:rsid w:val="006353E0"/>
    <w:rsid w:val="006353E1"/>
    <w:rsid w:val="006353E4"/>
    <w:rsid w:val="00635402"/>
    <w:rsid w:val="00635420"/>
    <w:rsid w:val="0063542A"/>
    <w:rsid w:val="0063543E"/>
    <w:rsid w:val="00635447"/>
    <w:rsid w:val="0063547C"/>
    <w:rsid w:val="00635486"/>
    <w:rsid w:val="006354AA"/>
    <w:rsid w:val="006354BF"/>
    <w:rsid w:val="006354C0"/>
    <w:rsid w:val="006354EF"/>
    <w:rsid w:val="006354F5"/>
    <w:rsid w:val="006355BA"/>
    <w:rsid w:val="00635603"/>
    <w:rsid w:val="00635642"/>
    <w:rsid w:val="00635656"/>
    <w:rsid w:val="006356A9"/>
    <w:rsid w:val="006356D7"/>
    <w:rsid w:val="006356EA"/>
    <w:rsid w:val="006356ED"/>
    <w:rsid w:val="0063571B"/>
    <w:rsid w:val="00635756"/>
    <w:rsid w:val="00635777"/>
    <w:rsid w:val="00635781"/>
    <w:rsid w:val="006357A7"/>
    <w:rsid w:val="006357C7"/>
    <w:rsid w:val="00635801"/>
    <w:rsid w:val="0063580F"/>
    <w:rsid w:val="00635830"/>
    <w:rsid w:val="00635844"/>
    <w:rsid w:val="00635852"/>
    <w:rsid w:val="00635881"/>
    <w:rsid w:val="00635886"/>
    <w:rsid w:val="006358AF"/>
    <w:rsid w:val="006358EE"/>
    <w:rsid w:val="00635965"/>
    <w:rsid w:val="00635972"/>
    <w:rsid w:val="0063599E"/>
    <w:rsid w:val="006359C3"/>
    <w:rsid w:val="00635A04"/>
    <w:rsid w:val="00635A75"/>
    <w:rsid w:val="00635A86"/>
    <w:rsid w:val="00635A87"/>
    <w:rsid w:val="00635ABF"/>
    <w:rsid w:val="00635AEA"/>
    <w:rsid w:val="00635AEF"/>
    <w:rsid w:val="00635B4D"/>
    <w:rsid w:val="00635B4F"/>
    <w:rsid w:val="00635BA2"/>
    <w:rsid w:val="00635BC0"/>
    <w:rsid w:val="00635BF3"/>
    <w:rsid w:val="00635C13"/>
    <w:rsid w:val="00635C6A"/>
    <w:rsid w:val="00635D03"/>
    <w:rsid w:val="00635D10"/>
    <w:rsid w:val="00635D3E"/>
    <w:rsid w:val="00635D4F"/>
    <w:rsid w:val="00635D54"/>
    <w:rsid w:val="00635D74"/>
    <w:rsid w:val="00635D7E"/>
    <w:rsid w:val="00635DA7"/>
    <w:rsid w:val="00635DB3"/>
    <w:rsid w:val="00635DB4"/>
    <w:rsid w:val="00635DBC"/>
    <w:rsid w:val="00635DDD"/>
    <w:rsid w:val="00635DE6"/>
    <w:rsid w:val="00635DEF"/>
    <w:rsid w:val="00635E20"/>
    <w:rsid w:val="00635E64"/>
    <w:rsid w:val="00635E7A"/>
    <w:rsid w:val="00635E8C"/>
    <w:rsid w:val="00635ED1"/>
    <w:rsid w:val="00635ED5"/>
    <w:rsid w:val="00635EFC"/>
    <w:rsid w:val="00635F13"/>
    <w:rsid w:val="00635F35"/>
    <w:rsid w:val="00635F37"/>
    <w:rsid w:val="00635F46"/>
    <w:rsid w:val="00635F50"/>
    <w:rsid w:val="00635F77"/>
    <w:rsid w:val="00635FC8"/>
    <w:rsid w:val="00635FD7"/>
    <w:rsid w:val="00635FF9"/>
    <w:rsid w:val="00636003"/>
    <w:rsid w:val="00636017"/>
    <w:rsid w:val="0063602E"/>
    <w:rsid w:val="0063605A"/>
    <w:rsid w:val="0063606C"/>
    <w:rsid w:val="00636071"/>
    <w:rsid w:val="006360A5"/>
    <w:rsid w:val="006360E6"/>
    <w:rsid w:val="0063610A"/>
    <w:rsid w:val="00636148"/>
    <w:rsid w:val="0063616C"/>
    <w:rsid w:val="0063619C"/>
    <w:rsid w:val="006361AE"/>
    <w:rsid w:val="006361B5"/>
    <w:rsid w:val="006361DD"/>
    <w:rsid w:val="00636265"/>
    <w:rsid w:val="0063628C"/>
    <w:rsid w:val="0063629F"/>
    <w:rsid w:val="006362AA"/>
    <w:rsid w:val="006362C7"/>
    <w:rsid w:val="006362E1"/>
    <w:rsid w:val="006362EB"/>
    <w:rsid w:val="006362F6"/>
    <w:rsid w:val="00636303"/>
    <w:rsid w:val="00636316"/>
    <w:rsid w:val="00636326"/>
    <w:rsid w:val="00636327"/>
    <w:rsid w:val="00636372"/>
    <w:rsid w:val="00636378"/>
    <w:rsid w:val="0063639F"/>
    <w:rsid w:val="006363AA"/>
    <w:rsid w:val="006363AB"/>
    <w:rsid w:val="006363E5"/>
    <w:rsid w:val="006363F3"/>
    <w:rsid w:val="00636400"/>
    <w:rsid w:val="00636410"/>
    <w:rsid w:val="00636411"/>
    <w:rsid w:val="0063646B"/>
    <w:rsid w:val="0063646D"/>
    <w:rsid w:val="00636497"/>
    <w:rsid w:val="006364B7"/>
    <w:rsid w:val="006364D6"/>
    <w:rsid w:val="006364D7"/>
    <w:rsid w:val="006364F2"/>
    <w:rsid w:val="00636530"/>
    <w:rsid w:val="0063657C"/>
    <w:rsid w:val="00636583"/>
    <w:rsid w:val="006365D3"/>
    <w:rsid w:val="006365E4"/>
    <w:rsid w:val="00636624"/>
    <w:rsid w:val="00636642"/>
    <w:rsid w:val="006366C2"/>
    <w:rsid w:val="006366C7"/>
    <w:rsid w:val="006366CD"/>
    <w:rsid w:val="006366ED"/>
    <w:rsid w:val="006366EE"/>
    <w:rsid w:val="0063671E"/>
    <w:rsid w:val="00636739"/>
    <w:rsid w:val="0063674D"/>
    <w:rsid w:val="0063676B"/>
    <w:rsid w:val="00636781"/>
    <w:rsid w:val="006367AD"/>
    <w:rsid w:val="006367CF"/>
    <w:rsid w:val="006367F4"/>
    <w:rsid w:val="00636808"/>
    <w:rsid w:val="0063683E"/>
    <w:rsid w:val="00636861"/>
    <w:rsid w:val="00636863"/>
    <w:rsid w:val="00636872"/>
    <w:rsid w:val="006368A7"/>
    <w:rsid w:val="006368A8"/>
    <w:rsid w:val="006368B8"/>
    <w:rsid w:val="006368D2"/>
    <w:rsid w:val="006368D8"/>
    <w:rsid w:val="0063690D"/>
    <w:rsid w:val="0063691E"/>
    <w:rsid w:val="00636925"/>
    <w:rsid w:val="0063693D"/>
    <w:rsid w:val="0063694E"/>
    <w:rsid w:val="00636984"/>
    <w:rsid w:val="0063698A"/>
    <w:rsid w:val="006369C4"/>
    <w:rsid w:val="006369D9"/>
    <w:rsid w:val="006369ED"/>
    <w:rsid w:val="006369EE"/>
    <w:rsid w:val="006369FB"/>
    <w:rsid w:val="00636A0E"/>
    <w:rsid w:val="00636A52"/>
    <w:rsid w:val="00636A60"/>
    <w:rsid w:val="00636A7B"/>
    <w:rsid w:val="00636A96"/>
    <w:rsid w:val="00636AA9"/>
    <w:rsid w:val="00636AB7"/>
    <w:rsid w:val="00636AE5"/>
    <w:rsid w:val="00636B29"/>
    <w:rsid w:val="00636B4B"/>
    <w:rsid w:val="00636BB5"/>
    <w:rsid w:val="00636BB8"/>
    <w:rsid w:val="00636BE5"/>
    <w:rsid w:val="00636C47"/>
    <w:rsid w:val="00636C66"/>
    <w:rsid w:val="00636C79"/>
    <w:rsid w:val="00636CBF"/>
    <w:rsid w:val="00636D05"/>
    <w:rsid w:val="00636D5A"/>
    <w:rsid w:val="00636D6D"/>
    <w:rsid w:val="00636D87"/>
    <w:rsid w:val="00636DD8"/>
    <w:rsid w:val="00636DEB"/>
    <w:rsid w:val="00636E26"/>
    <w:rsid w:val="00636E42"/>
    <w:rsid w:val="00636E45"/>
    <w:rsid w:val="00636E92"/>
    <w:rsid w:val="00636E96"/>
    <w:rsid w:val="00636EBF"/>
    <w:rsid w:val="00636EDC"/>
    <w:rsid w:val="00636EF7"/>
    <w:rsid w:val="00636EFA"/>
    <w:rsid w:val="00636F24"/>
    <w:rsid w:val="00636FA9"/>
    <w:rsid w:val="00636FC2"/>
    <w:rsid w:val="00636FCB"/>
    <w:rsid w:val="00636FF8"/>
    <w:rsid w:val="00637049"/>
    <w:rsid w:val="00637096"/>
    <w:rsid w:val="006370BB"/>
    <w:rsid w:val="006370C5"/>
    <w:rsid w:val="006370DE"/>
    <w:rsid w:val="006370ED"/>
    <w:rsid w:val="00637108"/>
    <w:rsid w:val="00637118"/>
    <w:rsid w:val="00637130"/>
    <w:rsid w:val="00637147"/>
    <w:rsid w:val="0063718D"/>
    <w:rsid w:val="006371B5"/>
    <w:rsid w:val="006371C0"/>
    <w:rsid w:val="006371E4"/>
    <w:rsid w:val="006371E7"/>
    <w:rsid w:val="00637202"/>
    <w:rsid w:val="00637209"/>
    <w:rsid w:val="00637226"/>
    <w:rsid w:val="00637245"/>
    <w:rsid w:val="00637293"/>
    <w:rsid w:val="0063729C"/>
    <w:rsid w:val="006372C8"/>
    <w:rsid w:val="006372D5"/>
    <w:rsid w:val="006372D9"/>
    <w:rsid w:val="006372F7"/>
    <w:rsid w:val="0063737B"/>
    <w:rsid w:val="006373BB"/>
    <w:rsid w:val="00637402"/>
    <w:rsid w:val="00637413"/>
    <w:rsid w:val="0063742F"/>
    <w:rsid w:val="006374B8"/>
    <w:rsid w:val="006374C5"/>
    <w:rsid w:val="006374E0"/>
    <w:rsid w:val="00637503"/>
    <w:rsid w:val="00637535"/>
    <w:rsid w:val="00637541"/>
    <w:rsid w:val="006375C3"/>
    <w:rsid w:val="006375DE"/>
    <w:rsid w:val="00637616"/>
    <w:rsid w:val="006376DA"/>
    <w:rsid w:val="00637704"/>
    <w:rsid w:val="00637718"/>
    <w:rsid w:val="0063775C"/>
    <w:rsid w:val="006377B0"/>
    <w:rsid w:val="006377BA"/>
    <w:rsid w:val="006377F6"/>
    <w:rsid w:val="00637811"/>
    <w:rsid w:val="00637815"/>
    <w:rsid w:val="00637819"/>
    <w:rsid w:val="0063788B"/>
    <w:rsid w:val="006378EB"/>
    <w:rsid w:val="00637918"/>
    <w:rsid w:val="0063796F"/>
    <w:rsid w:val="0063797F"/>
    <w:rsid w:val="00637997"/>
    <w:rsid w:val="006379F0"/>
    <w:rsid w:val="00637A02"/>
    <w:rsid w:val="00637A0F"/>
    <w:rsid w:val="00637A4D"/>
    <w:rsid w:val="00637A8F"/>
    <w:rsid w:val="00637A96"/>
    <w:rsid w:val="00637AA9"/>
    <w:rsid w:val="00637AAA"/>
    <w:rsid w:val="00637AB4"/>
    <w:rsid w:val="00637ACA"/>
    <w:rsid w:val="00637B3F"/>
    <w:rsid w:val="00637B59"/>
    <w:rsid w:val="00637B77"/>
    <w:rsid w:val="00637BD9"/>
    <w:rsid w:val="00637BF1"/>
    <w:rsid w:val="00637BF5"/>
    <w:rsid w:val="00637C1F"/>
    <w:rsid w:val="00637C3E"/>
    <w:rsid w:val="00637C48"/>
    <w:rsid w:val="00637C67"/>
    <w:rsid w:val="00637C88"/>
    <w:rsid w:val="00637CB7"/>
    <w:rsid w:val="00637CBD"/>
    <w:rsid w:val="00637CCF"/>
    <w:rsid w:val="00637CED"/>
    <w:rsid w:val="00637CFE"/>
    <w:rsid w:val="00637D0E"/>
    <w:rsid w:val="00637D34"/>
    <w:rsid w:val="00637DAC"/>
    <w:rsid w:val="00637DBC"/>
    <w:rsid w:val="00637DCF"/>
    <w:rsid w:val="00637DE2"/>
    <w:rsid w:val="00637DFF"/>
    <w:rsid w:val="00637E00"/>
    <w:rsid w:val="00637E04"/>
    <w:rsid w:val="00637E0B"/>
    <w:rsid w:val="00637E23"/>
    <w:rsid w:val="00637E29"/>
    <w:rsid w:val="00637E56"/>
    <w:rsid w:val="00637E79"/>
    <w:rsid w:val="00637E7D"/>
    <w:rsid w:val="00637E8E"/>
    <w:rsid w:val="00637ECE"/>
    <w:rsid w:val="00637EFA"/>
    <w:rsid w:val="00637F20"/>
    <w:rsid w:val="00637F22"/>
    <w:rsid w:val="00637F28"/>
    <w:rsid w:val="00637F72"/>
    <w:rsid w:val="00637F77"/>
    <w:rsid w:val="00637F93"/>
    <w:rsid w:val="00637F98"/>
    <w:rsid w:val="00637FA5"/>
    <w:rsid w:val="00637FBD"/>
    <w:rsid w:val="00637FF7"/>
    <w:rsid w:val="00637FFC"/>
    <w:rsid w:val="00640004"/>
    <w:rsid w:val="0064002D"/>
    <w:rsid w:val="0064004D"/>
    <w:rsid w:val="00640062"/>
    <w:rsid w:val="0064008C"/>
    <w:rsid w:val="006400F2"/>
    <w:rsid w:val="006400F9"/>
    <w:rsid w:val="00640136"/>
    <w:rsid w:val="0064014D"/>
    <w:rsid w:val="0064017C"/>
    <w:rsid w:val="0064018E"/>
    <w:rsid w:val="006401B9"/>
    <w:rsid w:val="006401D8"/>
    <w:rsid w:val="00640212"/>
    <w:rsid w:val="00640250"/>
    <w:rsid w:val="0064028E"/>
    <w:rsid w:val="006402D8"/>
    <w:rsid w:val="00640307"/>
    <w:rsid w:val="00640320"/>
    <w:rsid w:val="0064034C"/>
    <w:rsid w:val="0064037C"/>
    <w:rsid w:val="006403A2"/>
    <w:rsid w:val="006403B1"/>
    <w:rsid w:val="006403BA"/>
    <w:rsid w:val="00640416"/>
    <w:rsid w:val="00640444"/>
    <w:rsid w:val="00640560"/>
    <w:rsid w:val="00640590"/>
    <w:rsid w:val="006405D4"/>
    <w:rsid w:val="006405D9"/>
    <w:rsid w:val="006405E8"/>
    <w:rsid w:val="00640639"/>
    <w:rsid w:val="00640675"/>
    <w:rsid w:val="00640683"/>
    <w:rsid w:val="00640696"/>
    <w:rsid w:val="006406FB"/>
    <w:rsid w:val="00640712"/>
    <w:rsid w:val="00640719"/>
    <w:rsid w:val="0064071C"/>
    <w:rsid w:val="00640727"/>
    <w:rsid w:val="0064076D"/>
    <w:rsid w:val="006407C0"/>
    <w:rsid w:val="0064081F"/>
    <w:rsid w:val="00640820"/>
    <w:rsid w:val="00640850"/>
    <w:rsid w:val="00640856"/>
    <w:rsid w:val="0064085B"/>
    <w:rsid w:val="0064087F"/>
    <w:rsid w:val="00640897"/>
    <w:rsid w:val="00640909"/>
    <w:rsid w:val="0064093E"/>
    <w:rsid w:val="00640952"/>
    <w:rsid w:val="00640955"/>
    <w:rsid w:val="0064095F"/>
    <w:rsid w:val="00640977"/>
    <w:rsid w:val="00640A1B"/>
    <w:rsid w:val="00640A2C"/>
    <w:rsid w:val="00640A4F"/>
    <w:rsid w:val="00640A5F"/>
    <w:rsid w:val="00640A98"/>
    <w:rsid w:val="00640AD6"/>
    <w:rsid w:val="00640B09"/>
    <w:rsid w:val="00640B1F"/>
    <w:rsid w:val="00640B6B"/>
    <w:rsid w:val="00640C01"/>
    <w:rsid w:val="00640C0C"/>
    <w:rsid w:val="00640C39"/>
    <w:rsid w:val="00640C3A"/>
    <w:rsid w:val="00640C3F"/>
    <w:rsid w:val="00640C42"/>
    <w:rsid w:val="00640C4B"/>
    <w:rsid w:val="00640C57"/>
    <w:rsid w:val="00640C9F"/>
    <w:rsid w:val="00640CD9"/>
    <w:rsid w:val="00640CEE"/>
    <w:rsid w:val="00640D00"/>
    <w:rsid w:val="00640D18"/>
    <w:rsid w:val="00640D27"/>
    <w:rsid w:val="00640D48"/>
    <w:rsid w:val="00640D53"/>
    <w:rsid w:val="00640DA6"/>
    <w:rsid w:val="00640DF0"/>
    <w:rsid w:val="00640E20"/>
    <w:rsid w:val="00640E51"/>
    <w:rsid w:val="00640EA2"/>
    <w:rsid w:val="00640F15"/>
    <w:rsid w:val="00640F47"/>
    <w:rsid w:val="00640F51"/>
    <w:rsid w:val="00640F7B"/>
    <w:rsid w:val="00640F9A"/>
    <w:rsid w:val="00640FAC"/>
    <w:rsid w:val="00640FB0"/>
    <w:rsid w:val="00640FC2"/>
    <w:rsid w:val="00640FCA"/>
    <w:rsid w:val="00641027"/>
    <w:rsid w:val="00641058"/>
    <w:rsid w:val="00641062"/>
    <w:rsid w:val="00641064"/>
    <w:rsid w:val="0064106E"/>
    <w:rsid w:val="006410C4"/>
    <w:rsid w:val="006410D7"/>
    <w:rsid w:val="00641111"/>
    <w:rsid w:val="00641113"/>
    <w:rsid w:val="00641129"/>
    <w:rsid w:val="0064112A"/>
    <w:rsid w:val="0064113D"/>
    <w:rsid w:val="00641168"/>
    <w:rsid w:val="006411D6"/>
    <w:rsid w:val="00641205"/>
    <w:rsid w:val="00641210"/>
    <w:rsid w:val="0064121C"/>
    <w:rsid w:val="00641227"/>
    <w:rsid w:val="0064122B"/>
    <w:rsid w:val="00641257"/>
    <w:rsid w:val="00641258"/>
    <w:rsid w:val="00641264"/>
    <w:rsid w:val="00641269"/>
    <w:rsid w:val="00641291"/>
    <w:rsid w:val="006412AA"/>
    <w:rsid w:val="006412F9"/>
    <w:rsid w:val="006413DA"/>
    <w:rsid w:val="00641438"/>
    <w:rsid w:val="00641465"/>
    <w:rsid w:val="00641488"/>
    <w:rsid w:val="006414A0"/>
    <w:rsid w:val="006414FF"/>
    <w:rsid w:val="00641516"/>
    <w:rsid w:val="00641517"/>
    <w:rsid w:val="0064154A"/>
    <w:rsid w:val="00641563"/>
    <w:rsid w:val="006415A7"/>
    <w:rsid w:val="006415BF"/>
    <w:rsid w:val="006415C4"/>
    <w:rsid w:val="006415C5"/>
    <w:rsid w:val="006415C7"/>
    <w:rsid w:val="006415DF"/>
    <w:rsid w:val="006415E9"/>
    <w:rsid w:val="0064160F"/>
    <w:rsid w:val="00641617"/>
    <w:rsid w:val="00641623"/>
    <w:rsid w:val="00641628"/>
    <w:rsid w:val="0064165A"/>
    <w:rsid w:val="0064168F"/>
    <w:rsid w:val="006416A9"/>
    <w:rsid w:val="006416B3"/>
    <w:rsid w:val="006416E9"/>
    <w:rsid w:val="00641713"/>
    <w:rsid w:val="006417F8"/>
    <w:rsid w:val="00641815"/>
    <w:rsid w:val="00641850"/>
    <w:rsid w:val="00641854"/>
    <w:rsid w:val="00641858"/>
    <w:rsid w:val="00641871"/>
    <w:rsid w:val="00641892"/>
    <w:rsid w:val="0064189C"/>
    <w:rsid w:val="006418B7"/>
    <w:rsid w:val="006418D5"/>
    <w:rsid w:val="00641919"/>
    <w:rsid w:val="00641943"/>
    <w:rsid w:val="0064194E"/>
    <w:rsid w:val="00641972"/>
    <w:rsid w:val="006419A4"/>
    <w:rsid w:val="006419C9"/>
    <w:rsid w:val="006419F4"/>
    <w:rsid w:val="00641A32"/>
    <w:rsid w:val="00641A39"/>
    <w:rsid w:val="00641AA7"/>
    <w:rsid w:val="00641AB5"/>
    <w:rsid w:val="00641AB8"/>
    <w:rsid w:val="00641ADF"/>
    <w:rsid w:val="00641AED"/>
    <w:rsid w:val="00641B18"/>
    <w:rsid w:val="00641B32"/>
    <w:rsid w:val="00641B61"/>
    <w:rsid w:val="00641B77"/>
    <w:rsid w:val="00641B97"/>
    <w:rsid w:val="00641BA3"/>
    <w:rsid w:val="00641BC2"/>
    <w:rsid w:val="00641BE9"/>
    <w:rsid w:val="00641BEB"/>
    <w:rsid w:val="00641BF6"/>
    <w:rsid w:val="00641C44"/>
    <w:rsid w:val="00641C48"/>
    <w:rsid w:val="00641C59"/>
    <w:rsid w:val="00641C95"/>
    <w:rsid w:val="00641D91"/>
    <w:rsid w:val="00641E26"/>
    <w:rsid w:val="00641E46"/>
    <w:rsid w:val="00641E70"/>
    <w:rsid w:val="00641EAE"/>
    <w:rsid w:val="00641EEC"/>
    <w:rsid w:val="00641EF6"/>
    <w:rsid w:val="00641EFE"/>
    <w:rsid w:val="00641F4A"/>
    <w:rsid w:val="00641FAD"/>
    <w:rsid w:val="00641FBE"/>
    <w:rsid w:val="00641FCF"/>
    <w:rsid w:val="00641FDF"/>
    <w:rsid w:val="00642015"/>
    <w:rsid w:val="0064202B"/>
    <w:rsid w:val="00642066"/>
    <w:rsid w:val="00642075"/>
    <w:rsid w:val="006420D9"/>
    <w:rsid w:val="0064211D"/>
    <w:rsid w:val="0064215F"/>
    <w:rsid w:val="00642187"/>
    <w:rsid w:val="00642198"/>
    <w:rsid w:val="006421D5"/>
    <w:rsid w:val="006421DC"/>
    <w:rsid w:val="00642249"/>
    <w:rsid w:val="006422B2"/>
    <w:rsid w:val="006422EF"/>
    <w:rsid w:val="00642300"/>
    <w:rsid w:val="0064232C"/>
    <w:rsid w:val="0064235F"/>
    <w:rsid w:val="0064238C"/>
    <w:rsid w:val="006423AB"/>
    <w:rsid w:val="006423B3"/>
    <w:rsid w:val="006423B7"/>
    <w:rsid w:val="006423DE"/>
    <w:rsid w:val="006423F2"/>
    <w:rsid w:val="0064240B"/>
    <w:rsid w:val="00642418"/>
    <w:rsid w:val="00642453"/>
    <w:rsid w:val="0064245C"/>
    <w:rsid w:val="00642461"/>
    <w:rsid w:val="0064246B"/>
    <w:rsid w:val="00642488"/>
    <w:rsid w:val="0064248C"/>
    <w:rsid w:val="006424B0"/>
    <w:rsid w:val="006424B1"/>
    <w:rsid w:val="006424B2"/>
    <w:rsid w:val="006424BB"/>
    <w:rsid w:val="00642512"/>
    <w:rsid w:val="00642541"/>
    <w:rsid w:val="00642583"/>
    <w:rsid w:val="00642589"/>
    <w:rsid w:val="0064259E"/>
    <w:rsid w:val="00642613"/>
    <w:rsid w:val="00642630"/>
    <w:rsid w:val="0064266E"/>
    <w:rsid w:val="0064268F"/>
    <w:rsid w:val="006426CB"/>
    <w:rsid w:val="006426D3"/>
    <w:rsid w:val="006426DA"/>
    <w:rsid w:val="006426DC"/>
    <w:rsid w:val="006426FC"/>
    <w:rsid w:val="0064270B"/>
    <w:rsid w:val="00642744"/>
    <w:rsid w:val="00642757"/>
    <w:rsid w:val="00642758"/>
    <w:rsid w:val="00642764"/>
    <w:rsid w:val="00642798"/>
    <w:rsid w:val="0064279B"/>
    <w:rsid w:val="006427C6"/>
    <w:rsid w:val="006427DB"/>
    <w:rsid w:val="00642806"/>
    <w:rsid w:val="0064281A"/>
    <w:rsid w:val="00642825"/>
    <w:rsid w:val="00642848"/>
    <w:rsid w:val="0064285E"/>
    <w:rsid w:val="0064287D"/>
    <w:rsid w:val="00642899"/>
    <w:rsid w:val="006428B0"/>
    <w:rsid w:val="006428EB"/>
    <w:rsid w:val="00642919"/>
    <w:rsid w:val="00642980"/>
    <w:rsid w:val="006429BD"/>
    <w:rsid w:val="006429C2"/>
    <w:rsid w:val="006429C3"/>
    <w:rsid w:val="006429EF"/>
    <w:rsid w:val="00642A3B"/>
    <w:rsid w:val="00642A60"/>
    <w:rsid w:val="00642A69"/>
    <w:rsid w:val="00642A91"/>
    <w:rsid w:val="00642AB1"/>
    <w:rsid w:val="00642AD9"/>
    <w:rsid w:val="00642ADA"/>
    <w:rsid w:val="00642AE1"/>
    <w:rsid w:val="00642B1D"/>
    <w:rsid w:val="00642B63"/>
    <w:rsid w:val="00642B8E"/>
    <w:rsid w:val="00642BA2"/>
    <w:rsid w:val="00642BD4"/>
    <w:rsid w:val="00642BD9"/>
    <w:rsid w:val="00642BE2"/>
    <w:rsid w:val="00642C03"/>
    <w:rsid w:val="00642C11"/>
    <w:rsid w:val="00642C23"/>
    <w:rsid w:val="00642C71"/>
    <w:rsid w:val="00642C78"/>
    <w:rsid w:val="00642C80"/>
    <w:rsid w:val="00642D3B"/>
    <w:rsid w:val="00642D63"/>
    <w:rsid w:val="00642D74"/>
    <w:rsid w:val="00642D97"/>
    <w:rsid w:val="00642DB8"/>
    <w:rsid w:val="00642DD4"/>
    <w:rsid w:val="00642E45"/>
    <w:rsid w:val="00642E5D"/>
    <w:rsid w:val="00642EBF"/>
    <w:rsid w:val="00642ECB"/>
    <w:rsid w:val="00642EE4"/>
    <w:rsid w:val="00642F0C"/>
    <w:rsid w:val="00642F9F"/>
    <w:rsid w:val="00642FB0"/>
    <w:rsid w:val="00642FE5"/>
    <w:rsid w:val="00643001"/>
    <w:rsid w:val="00643022"/>
    <w:rsid w:val="0064303C"/>
    <w:rsid w:val="0064303E"/>
    <w:rsid w:val="00643060"/>
    <w:rsid w:val="00643066"/>
    <w:rsid w:val="00643071"/>
    <w:rsid w:val="00643087"/>
    <w:rsid w:val="006430A0"/>
    <w:rsid w:val="006430B2"/>
    <w:rsid w:val="006430CB"/>
    <w:rsid w:val="006430D7"/>
    <w:rsid w:val="00643139"/>
    <w:rsid w:val="00643191"/>
    <w:rsid w:val="006431D1"/>
    <w:rsid w:val="0064321D"/>
    <w:rsid w:val="00643249"/>
    <w:rsid w:val="0064326D"/>
    <w:rsid w:val="0064328C"/>
    <w:rsid w:val="0064328F"/>
    <w:rsid w:val="00643290"/>
    <w:rsid w:val="0064329D"/>
    <w:rsid w:val="0064329F"/>
    <w:rsid w:val="006432BD"/>
    <w:rsid w:val="00643300"/>
    <w:rsid w:val="00643358"/>
    <w:rsid w:val="00643365"/>
    <w:rsid w:val="0064337D"/>
    <w:rsid w:val="00643380"/>
    <w:rsid w:val="006433CE"/>
    <w:rsid w:val="00643404"/>
    <w:rsid w:val="00643443"/>
    <w:rsid w:val="0064347D"/>
    <w:rsid w:val="00643487"/>
    <w:rsid w:val="006434B7"/>
    <w:rsid w:val="006434EA"/>
    <w:rsid w:val="0064350B"/>
    <w:rsid w:val="00643511"/>
    <w:rsid w:val="00643515"/>
    <w:rsid w:val="00643519"/>
    <w:rsid w:val="0064351F"/>
    <w:rsid w:val="00643523"/>
    <w:rsid w:val="00643544"/>
    <w:rsid w:val="00643547"/>
    <w:rsid w:val="0064354E"/>
    <w:rsid w:val="0064357B"/>
    <w:rsid w:val="006435A4"/>
    <w:rsid w:val="006435B1"/>
    <w:rsid w:val="006435B2"/>
    <w:rsid w:val="006435C2"/>
    <w:rsid w:val="006435CA"/>
    <w:rsid w:val="006435E6"/>
    <w:rsid w:val="00643647"/>
    <w:rsid w:val="0064364E"/>
    <w:rsid w:val="00643656"/>
    <w:rsid w:val="0064365C"/>
    <w:rsid w:val="006436B4"/>
    <w:rsid w:val="006436CF"/>
    <w:rsid w:val="00643713"/>
    <w:rsid w:val="0064373F"/>
    <w:rsid w:val="00643762"/>
    <w:rsid w:val="00643775"/>
    <w:rsid w:val="006437B4"/>
    <w:rsid w:val="006437E9"/>
    <w:rsid w:val="006437FE"/>
    <w:rsid w:val="00643813"/>
    <w:rsid w:val="00643819"/>
    <w:rsid w:val="00643849"/>
    <w:rsid w:val="0064384D"/>
    <w:rsid w:val="00643878"/>
    <w:rsid w:val="00643898"/>
    <w:rsid w:val="006438C4"/>
    <w:rsid w:val="006438E5"/>
    <w:rsid w:val="00643920"/>
    <w:rsid w:val="0064396B"/>
    <w:rsid w:val="0064398E"/>
    <w:rsid w:val="006439BC"/>
    <w:rsid w:val="006439D9"/>
    <w:rsid w:val="006439E5"/>
    <w:rsid w:val="006439FA"/>
    <w:rsid w:val="00643A0E"/>
    <w:rsid w:val="00643A1E"/>
    <w:rsid w:val="00643A29"/>
    <w:rsid w:val="00643A68"/>
    <w:rsid w:val="00643A94"/>
    <w:rsid w:val="00643AAF"/>
    <w:rsid w:val="00643AB5"/>
    <w:rsid w:val="00643AD2"/>
    <w:rsid w:val="00643ADF"/>
    <w:rsid w:val="00643AED"/>
    <w:rsid w:val="00643B37"/>
    <w:rsid w:val="00643B45"/>
    <w:rsid w:val="00643B55"/>
    <w:rsid w:val="00643B74"/>
    <w:rsid w:val="00643B76"/>
    <w:rsid w:val="00643B7D"/>
    <w:rsid w:val="00643B8D"/>
    <w:rsid w:val="00643BA8"/>
    <w:rsid w:val="00643BE6"/>
    <w:rsid w:val="00643BFC"/>
    <w:rsid w:val="00643C00"/>
    <w:rsid w:val="00643C15"/>
    <w:rsid w:val="00643C23"/>
    <w:rsid w:val="00643C34"/>
    <w:rsid w:val="00643C39"/>
    <w:rsid w:val="00643C44"/>
    <w:rsid w:val="00643C51"/>
    <w:rsid w:val="00643C5E"/>
    <w:rsid w:val="00643C7A"/>
    <w:rsid w:val="00643C9E"/>
    <w:rsid w:val="00643CDE"/>
    <w:rsid w:val="00643D3E"/>
    <w:rsid w:val="00643D48"/>
    <w:rsid w:val="00643D5C"/>
    <w:rsid w:val="00643D7D"/>
    <w:rsid w:val="00643D82"/>
    <w:rsid w:val="00643D9F"/>
    <w:rsid w:val="00643DD6"/>
    <w:rsid w:val="00643DE1"/>
    <w:rsid w:val="00643DE6"/>
    <w:rsid w:val="00643E03"/>
    <w:rsid w:val="00643E87"/>
    <w:rsid w:val="00643E95"/>
    <w:rsid w:val="00643ECB"/>
    <w:rsid w:val="00643F13"/>
    <w:rsid w:val="00643F54"/>
    <w:rsid w:val="00643FC6"/>
    <w:rsid w:val="00643FD8"/>
    <w:rsid w:val="00644007"/>
    <w:rsid w:val="00644023"/>
    <w:rsid w:val="0064402E"/>
    <w:rsid w:val="0064403A"/>
    <w:rsid w:val="00644047"/>
    <w:rsid w:val="00644051"/>
    <w:rsid w:val="006440E2"/>
    <w:rsid w:val="00644122"/>
    <w:rsid w:val="00644151"/>
    <w:rsid w:val="0064415F"/>
    <w:rsid w:val="00644162"/>
    <w:rsid w:val="00644168"/>
    <w:rsid w:val="0064416C"/>
    <w:rsid w:val="0064418D"/>
    <w:rsid w:val="006441CB"/>
    <w:rsid w:val="006441F5"/>
    <w:rsid w:val="0064422A"/>
    <w:rsid w:val="006442C4"/>
    <w:rsid w:val="006442CC"/>
    <w:rsid w:val="00644314"/>
    <w:rsid w:val="00644351"/>
    <w:rsid w:val="00644354"/>
    <w:rsid w:val="006443A4"/>
    <w:rsid w:val="006443C8"/>
    <w:rsid w:val="006443E2"/>
    <w:rsid w:val="006443E4"/>
    <w:rsid w:val="006443F6"/>
    <w:rsid w:val="0064440D"/>
    <w:rsid w:val="0064440E"/>
    <w:rsid w:val="0064444C"/>
    <w:rsid w:val="00644454"/>
    <w:rsid w:val="0064445C"/>
    <w:rsid w:val="00644494"/>
    <w:rsid w:val="006444AD"/>
    <w:rsid w:val="006444C6"/>
    <w:rsid w:val="006444EE"/>
    <w:rsid w:val="006444FE"/>
    <w:rsid w:val="00644517"/>
    <w:rsid w:val="0064452C"/>
    <w:rsid w:val="0064452D"/>
    <w:rsid w:val="0064456B"/>
    <w:rsid w:val="006445AA"/>
    <w:rsid w:val="006445C0"/>
    <w:rsid w:val="006445DB"/>
    <w:rsid w:val="00644615"/>
    <w:rsid w:val="00644632"/>
    <w:rsid w:val="0064463C"/>
    <w:rsid w:val="0064465F"/>
    <w:rsid w:val="00644663"/>
    <w:rsid w:val="00644679"/>
    <w:rsid w:val="0064467D"/>
    <w:rsid w:val="00644681"/>
    <w:rsid w:val="00644687"/>
    <w:rsid w:val="006446A3"/>
    <w:rsid w:val="006446A7"/>
    <w:rsid w:val="0064473B"/>
    <w:rsid w:val="00644741"/>
    <w:rsid w:val="00644768"/>
    <w:rsid w:val="00644779"/>
    <w:rsid w:val="00644783"/>
    <w:rsid w:val="0064479C"/>
    <w:rsid w:val="006447C3"/>
    <w:rsid w:val="006447D9"/>
    <w:rsid w:val="006447E9"/>
    <w:rsid w:val="00644807"/>
    <w:rsid w:val="00644811"/>
    <w:rsid w:val="0064481E"/>
    <w:rsid w:val="00644888"/>
    <w:rsid w:val="0064488E"/>
    <w:rsid w:val="006448C6"/>
    <w:rsid w:val="006448CA"/>
    <w:rsid w:val="006448FE"/>
    <w:rsid w:val="00644928"/>
    <w:rsid w:val="00644929"/>
    <w:rsid w:val="00644944"/>
    <w:rsid w:val="00644950"/>
    <w:rsid w:val="00644970"/>
    <w:rsid w:val="0064497E"/>
    <w:rsid w:val="00644994"/>
    <w:rsid w:val="00644997"/>
    <w:rsid w:val="0064499E"/>
    <w:rsid w:val="006449BA"/>
    <w:rsid w:val="006449D5"/>
    <w:rsid w:val="00644A0F"/>
    <w:rsid w:val="00644A75"/>
    <w:rsid w:val="00644ABC"/>
    <w:rsid w:val="00644ACC"/>
    <w:rsid w:val="00644B2E"/>
    <w:rsid w:val="00644B34"/>
    <w:rsid w:val="00644B35"/>
    <w:rsid w:val="00644B40"/>
    <w:rsid w:val="00644B69"/>
    <w:rsid w:val="00644B6F"/>
    <w:rsid w:val="00644B8F"/>
    <w:rsid w:val="00644C27"/>
    <w:rsid w:val="00644C2E"/>
    <w:rsid w:val="00644C42"/>
    <w:rsid w:val="00644C5A"/>
    <w:rsid w:val="00644C5F"/>
    <w:rsid w:val="00644CAC"/>
    <w:rsid w:val="00644CB7"/>
    <w:rsid w:val="00644CE3"/>
    <w:rsid w:val="00644CE7"/>
    <w:rsid w:val="00644D01"/>
    <w:rsid w:val="00644D04"/>
    <w:rsid w:val="00644D0B"/>
    <w:rsid w:val="00644D27"/>
    <w:rsid w:val="00644D2B"/>
    <w:rsid w:val="00644DF0"/>
    <w:rsid w:val="00644E19"/>
    <w:rsid w:val="00644E61"/>
    <w:rsid w:val="00644ED2"/>
    <w:rsid w:val="00644F39"/>
    <w:rsid w:val="00644F43"/>
    <w:rsid w:val="00644F68"/>
    <w:rsid w:val="00644F9B"/>
    <w:rsid w:val="00644FAE"/>
    <w:rsid w:val="00644FB4"/>
    <w:rsid w:val="00644FB5"/>
    <w:rsid w:val="00644FD6"/>
    <w:rsid w:val="00644FD9"/>
    <w:rsid w:val="00645024"/>
    <w:rsid w:val="00645052"/>
    <w:rsid w:val="00645056"/>
    <w:rsid w:val="00645076"/>
    <w:rsid w:val="00645088"/>
    <w:rsid w:val="00645103"/>
    <w:rsid w:val="0064511A"/>
    <w:rsid w:val="0064512F"/>
    <w:rsid w:val="00645134"/>
    <w:rsid w:val="00645139"/>
    <w:rsid w:val="00645158"/>
    <w:rsid w:val="00645185"/>
    <w:rsid w:val="006451C8"/>
    <w:rsid w:val="006451CA"/>
    <w:rsid w:val="006451EE"/>
    <w:rsid w:val="006451F4"/>
    <w:rsid w:val="006451FE"/>
    <w:rsid w:val="00645232"/>
    <w:rsid w:val="00645247"/>
    <w:rsid w:val="00645285"/>
    <w:rsid w:val="00645294"/>
    <w:rsid w:val="006452B1"/>
    <w:rsid w:val="006452B5"/>
    <w:rsid w:val="006452C0"/>
    <w:rsid w:val="006452E7"/>
    <w:rsid w:val="00645320"/>
    <w:rsid w:val="00645345"/>
    <w:rsid w:val="0064535D"/>
    <w:rsid w:val="00645384"/>
    <w:rsid w:val="006453BF"/>
    <w:rsid w:val="006453D8"/>
    <w:rsid w:val="006453E2"/>
    <w:rsid w:val="00645414"/>
    <w:rsid w:val="00645417"/>
    <w:rsid w:val="0064546F"/>
    <w:rsid w:val="0064547A"/>
    <w:rsid w:val="00645496"/>
    <w:rsid w:val="00645553"/>
    <w:rsid w:val="00645558"/>
    <w:rsid w:val="006455AA"/>
    <w:rsid w:val="006455FE"/>
    <w:rsid w:val="00645614"/>
    <w:rsid w:val="00645634"/>
    <w:rsid w:val="00645641"/>
    <w:rsid w:val="0064568E"/>
    <w:rsid w:val="006456C2"/>
    <w:rsid w:val="006456D6"/>
    <w:rsid w:val="006456E4"/>
    <w:rsid w:val="006456E8"/>
    <w:rsid w:val="00645777"/>
    <w:rsid w:val="006457B2"/>
    <w:rsid w:val="006457B6"/>
    <w:rsid w:val="006457D3"/>
    <w:rsid w:val="006457F0"/>
    <w:rsid w:val="00645805"/>
    <w:rsid w:val="0064586D"/>
    <w:rsid w:val="006458AF"/>
    <w:rsid w:val="006458E5"/>
    <w:rsid w:val="0064593E"/>
    <w:rsid w:val="00645940"/>
    <w:rsid w:val="00645947"/>
    <w:rsid w:val="00645961"/>
    <w:rsid w:val="00645987"/>
    <w:rsid w:val="0064598E"/>
    <w:rsid w:val="006459A4"/>
    <w:rsid w:val="006459B3"/>
    <w:rsid w:val="006459C4"/>
    <w:rsid w:val="006459F6"/>
    <w:rsid w:val="00645A19"/>
    <w:rsid w:val="00645A28"/>
    <w:rsid w:val="00645A42"/>
    <w:rsid w:val="00645A82"/>
    <w:rsid w:val="00645A96"/>
    <w:rsid w:val="00645B37"/>
    <w:rsid w:val="00645B3A"/>
    <w:rsid w:val="00645B3D"/>
    <w:rsid w:val="00645B61"/>
    <w:rsid w:val="00645B66"/>
    <w:rsid w:val="00645B82"/>
    <w:rsid w:val="00645B98"/>
    <w:rsid w:val="00645BA2"/>
    <w:rsid w:val="00645BA4"/>
    <w:rsid w:val="00645BAD"/>
    <w:rsid w:val="00645BC3"/>
    <w:rsid w:val="00645BEE"/>
    <w:rsid w:val="00645BF3"/>
    <w:rsid w:val="00645C11"/>
    <w:rsid w:val="00645C14"/>
    <w:rsid w:val="00645C4B"/>
    <w:rsid w:val="00645C5A"/>
    <w:rsid w:val="00645C65"/>
    <w:rsid w:val="00645CF2"/>
    <w:rsid w:val="00645D10"/>
    <w:rsid w:val="00645D36"/>
    <w:rsid w:val="00645D58"/>
    <w:rsid w:val="00645DD9"/>
    <w:rsid w:val="00645E95"/>
    <w:rsid w:val="00645EA1"/>
    <w:rsid w:val="00645ECA"/>
    <w:rsid w:val="00645EDD"/>
    <w:rsid w:val="00645EF0"/>
    <w:rsid w:val="00645F1C"/>
    <w:rsid w:val="00645F28"/>
    <w:rsid w:val="00645F36"/>
    <w:rsid w:val="00645F5B"/>
    <w:rsid w:val="00645F5C"/>
    <w:rsid w:val="00645F73"/>
    <w:rsid w:val="00645F74"/>
    <w:rsid w:val="00645F9D"/>
    <w:rsid w:val="00645FA3"/>
    <w:rsid w:val="00645FA5"/>
    <w:rsid w:val="00645FAE"/>
    <w:rsid w:val="00645FDA"/>
    <w:rsid w:val="00645FE4"/>
    <w:rsid w:val="00645FF3"/>
    <w:rsid w:val="00645FF7"/>
    <w:rsid w:val="00646084"/>
    <w:rsid w:val="00646088"/>
    <w:rsid w:val="00646093"/>
    <w:rsid w:val="00646096"/>
    <w:rsid w:val="006460D5"/>
    <w:rsid w:val="006460D7"/>
    <w:rsid w:val="006460D8"/>
    <w:rsid w:val="006460F7"/>
    <w:rsid w:val="006460FE"/>
    <w:rsid w:val="0064610B"/>
    <w:rsid w:val="00646127"/>
    <w:rsid w:val="0064612D"/>
    <w:rsid w:val="00646174"/>
    <w:rsid w:val="006461AA"/>
    <w:rsid w:val="00646218"/>
    <w:rsid w:val="0064621C"/>
    <w:rsid w:val="006462CD"/>
    <w:rsid w:val="006462D1"/>
    <w:rsid w:val="0064630C"/>
    <w:rsid w:val="00646325"/>
    <w:rsid w:val="00646360"/>
    <w:rsid w:val="00646369"/>
    <w:rsid w:val="00646377"/>
    <w:rsid w:val="00646380"/>
    <w:rsid w:val="006463D2"/>
    <w:rsid w:val="006463F4"/>
    <w:rsid w:val="00646410"/>
    <w:rsid w:val="00646411"/>
    <w:rsid w:val="0064646C"/>
    <w:rsid w:val="006464B5"/>
    <w:rsid w:val="006464C5"/>
    <w:rsid w:val="006464CA"/>
    <w:rsid w:val="00646503"/>
    <w:rsid w:val="00646510"/>
    <w:rsid w:val="0064654E"/>
    <w:rsid w:val="00646550"/>
    <w:rsid w:val="0064656D"/>
    <w:rsid w:val="006465D2"/>
    <w:rsid w:val="00646626"/>
    <w:rsid w:val="0064664B"/>
    <w:rsid w:val="006466AD"/>
    <w:rsid w:val="0064670A"/>
    <w:rsid w:val="00646753"/>
    <w:rsid w:val="0064676A"/>
    <w:rsid w:val="006467CF"/>
    <w:rsid w:val="00646831"/>
    <w:rsid w:val="0064686C"/>
    <w:rsid w:val="0064689B"/>
    <w:rsid w:val="006468AD"/>
    <w:rsid w:val="0064690E"/>
    <w:rsid w:val="006469A4"/>
    <w:rsid w:val="006469C4"/>
    <w:rsid w:val="00646A0C"/>
    <w:rsid w:val="00646A3D"/>
    <w:rsid w:val="00646A4F"/>
    <w:rsid w:val="00646A68"/>
    <w:rsid w:val="00646A7A"/>
    <w:rsid w:val="00646A7B"/>
    <w:rsid w:val="00646A7F"/>
    <w:rsid w:val="00646AA9"/>
    <w:rsid w:val="00646AAD"/>
    <w:rsid w:val="00646AB7"/>
    <w:rsid w:val="00646AF7"/>
    <w:rsid w:val="00646B41"/>
    <w:rsid w:val="00646B83"/>
    <w:rsid w:val="00646BBE"/>
    <w:rsid w:val="00646BC8"/>
    <w:rsid w:val="00646BF1"/>
    <w:rsid w:val="00646BF9"/>
    <w:rsid w:val="00646C11"/>
    <w:rsid w:val="00646C23"/>
    <w:rsid w:val="00646C27"/>
    <w:rsid w:val="00646C9D"/>
    <w:rsid w:val="00646D59"/>
    <w:rsid w:val="00646D64"/>
    <w:rsid w:val="00646D8A"/>
    <w:rsid w:val="00646DCD"/>
    <w:rsid w:val="00646DD8"/>
    <w:rsid w:val="00646E38"/>
    <w:rsid w:val="00646E3E"/>
    <w:rsid w:val="00646E3F"/>
    <w:rsid w:val="00646E57"/>
    <w:rsid w:val="00646E6D"/>
    <w:rsid w:val="00646E8E"/>
    <w:rsid w:val="00646E9A"/>
    <w:rsid w:val="00646EA5"/>
    <w:rsid w:val="00646EB3"/>
    <w:rsid w:val="00646F07"/>
    <w:rsid w:val="00646F67"/>
    <w:rsid w:val="00646F78"/>
    <w:rsid w:val="00646F81"/>
    <w:rsid w:val="00646F8C"/>
    <w:rsid w:val="00646FAD"/>
    <w:rsid w:val="00646FDD"/>
    <w:rsid w:val="0064701B"/>
    <w:rsid w:val="00647044"/>
    <w:rsid w:val="00647094"/>
    <w:rsid w:val="006470D2"/>
    <w:rsid w:val="006470D9"/>
    <w:rsid w:val="0064711E"/>
    <w:rsid w:val="00647177"/>
    <w:rsid w:val="00647193"/>
    <w:rsid w:val="006471A2"/>
    <w:rsid w:val="006471B0"/>
    <w:rsid w:val="006471CE"/>
    <w:rsid w:val="006471E1"/>
    <w:rsid w:val="0064721B"/>
    <w:rsid w:val="00647271"/>
    <w:rsid w:val="006472A2"/>
    <w:rsid w:val="006472AE"/>
    <w:rsid w:val="006472B2"/>
    <w:rsid w:val="006472B5"/>
    <w:rsid w:val="006472B9"/>
    <w:rsid w:val="006472CB"/>
    <w:rsid w:val="00647311"/>
    <w:rsid w:val="006473C1"/>
    <w:rsid w:val="006473CB"/>
    <w:rsid w:val="006473D2"/>
    <w:rsid w:val="0064741C"/>
    <w:rsid w:val="00647434"/>
    <w:rsid w:val="0064743A"/>
    <w:rsid w:val="0064743D"/>
    <w:rsid w:val="00647461"/>
    <w:rsid w:val="0064746F"/>
    <w:rsid w:val="00647481"/>
    <w:rsid w:val="006474A2"/>
    <w:rsid w:val="006474AA"/>
    <w:rsid w:val="006474CB"/>
    <w:rsid w:val="006474CF"/>
    <w:rsid w:val="00647565"/>
    <w:rsid w:val="006475AE"/>
    <w:rsid w:val="00647647"/>
    <w:rsid w:val="0064766A"/>
    <w:rsid w:val="006476A3"/>
    <w:rsid w:val="006476B3"/>
    <w:rsid w:val="006476E8"/>
    <w:rsid w:val="00647700"/>
    <w:rsid w:val="0064770D"/>
    <w:rsid w:val="006477C1"/>
    <w:rsid w:val="006477D6"/>
    <w:rsid w:val="00647818"/>
    <w:rsid w:val="0064783A"/>
    <w:rsid w:val="00647846"/>
    <w:rsid w:val="00647849"/>
    <w:rsid w:val="0064789B"/>
    <w:rsid w:val="006478CC"/>
    <w:rsid w:val="006478E1"/>
    <w:rsid w:val="00647914"/>
    <w:rsid w:val="00647919"/>
    <w:rsid w:val="00647943"/>
    <w:rsid w:val="00647962"/>
    <w:rsid w:val="00647964"/>
    <w:rsid w:val="00647983"/>
    <w:rsid w:val="0064799D"/>
    <w:rsid w:val="006479E8"/>
    <w:rsid w:val="006479FC"/>
    <w:rsid w:val="00647A1A"/>
    <w:rsid w:val="00647A6F"/>
    <w:rsid w:val="00647A8D"/>
    <w:rsid w:val="00647AA7"/>
    <w:rsid w:val="00647AC5"/>
    <w:rsid w:val="00647AC8"/>
    <w:rsid w:val="00647AD8"/>
    <w:rsid w:val="00647B0A"/>
    <w:rsid w:val="00647B52"/>
    <w:rsid w:val="00647B7D"/>
    <w:rsid w:val="00647BE1"/>
    <w:rsid w:val="00647BE3"/>
    <w:rsid w:val="00647BF7"/>
    <w:rsid w:val="00647C12"/>
    <w:rsid w:val="00647C49"/>
    <w:rsid w:val="00647CCF"/>
    <w:rsid w:val="00647D0B"/>
    <w:rsid w:val="00647D61"/>
    <w:rsid w:val="00647D76"/>
    <w:rsid w:val="00647D78"/>
    <w:rsid w:val="00647D97"/>
    <w:rsid w:val="00647DB9"/>
    <w:rsid w:val="00647DDE"/>
    <w:rsid w:val="00647DE0"/>
    <w:rsid w:val="00647DE7"/>
    <w:rsid w:val="00647DE9"/>
    <w:rsid w:val="00647E19"/>
    <w:rsid w:val="00647E42"/>
    <w:rsid w:val="00647E5B"/>
    <w:rsid w:val="00647EF0"/>
    <w:rsid w:val="00647F5F"/>
    <w:rsid w:val="00647F69"/>
    <w:rsid w:val="00647F8B"/>
    <w:rsid w:val="00647F95"/>
    <w:rsid w:val="00647F9E"/>
    <w:rsid w:val="00647FC6"/>
    <w:rsid w:val="00647FF7"/>
    <w:rsid w:val="00650006"/>
    <w:rsid w:val="00650050"/>
    <w:rsid w:val="00650057"/>
    <w:rsid w:val="00650080"/>
    <w:rsid w:val="006500C5"/>
    <w:rsid w:val="006500E8"/>
    <w:rsid w:val="0065011F"/>
    <w:rsid w:val="0065015E"/>
    <w:rsid w:val="00650197"/>
    <w:rsid w:val="00650199"/>
    <w:rsid w:val="006501A4"/>
    <w:rsid w:val="006501B2"/>
    <w:rsid w:val="006501B5"/>
    <w:rsid w:val="006501BF"/>
    <w:rsid w:val="006501D1"/>
    <w:rsid w:val="006501DA"/>
    <w:rsid w:val="00650200"/>
    <w:rsid w:val="00650201"/>
    <w:rsid w:val="00650206"/>
    <w:rsid w:val="0065022D"/>
    <w:rsid w:val="0065022F"/>
    <w:rsid w:val="0065023C"/>
    <w:rsid w:val="00650270"/>
    <w:rsid w:val="0065027C"/>
    <w:rsid w:val="00650337"/>
    <w:rsid w:val="00650350"/>
    <w:rsid w:val="00650390"/>
    <w:rsid w:val="006503E7"/>
    <w:rsid w:val="006503EB"/>
    <w:rsid w:val="006503EC"/>
    <w:rsid w:val="00650422"/>
    <w:rsid w:val="00650447"/>
    <w:rsid w:val="00650471"/>
    <w:rsid w:val="00650497"/>
    <w:rsid w:val="006504E0"/>
    <w:rsid w:val="006504EA"/>
    <w:rsid w:val="00650593"/>
    <w:rsid w:val="006505A3"/>
    <w:rsid w:val="006505CF"/>
    <w:rsid w:val="006505D0"/>
    <w:rsid w:val="0065062A"/>
    <w:rsid w:val="00650654"/>
    <w:rsid w:val="0065067D"/>
    <w:rsid w:val="006506AB"/>
    <w:rsid w:val="006506BD"/>
    <w:rsid w:val="00650716"/>
    <w:rsid w:val="00650722"/>
    <w:rsid w:val="00650724"/>
    <w:rsid w:val="0065074F"/>
    <w:rsid w:val="006507A0"/>
    <w:rsid w:val="006507CB"/>
    <w:rsid w:val="006507CF"/>
    <w:rsid w:val="006507DC"/>
    <w:rsid w:val="00650821"/>
    <w:rsid w:val="0065082C"/>
    <w:rsid w:val="0065083A"/>
    <w:rsid w:val="0065086B"/>
    <w:rsid w:val="0065089B"/>
    <w:rsid w:val="0065089D"/>
    <w:rsid w:val="006508DC"/>
    <w:rsid w:val="0065091C"/>
    <w:rsid w:val="00650940"/>
    <w:rsid w:val="0065094B"/>
    <w:rsid w:val="00650968"/>
    <w:rsid w:val="0065098A"/>
    <w:rsid w:val="006509C6"/>
    <w:rsid w:val="00650A10"/>
    <w:rsid w:val="00650A55"/>
    <w:rsid w:val="00650A5F"/>
    <w:rsid w:val="00650A6E"/>
    <w:rsid w:val="00650A7F"/>
    <w:rsid w:val="00650A92"/>
    <w:rsid w:val="00650A9D"/>
    <w:rsid w:val="00650AAC"/>
    <w:rsid w:val="00650AB8"/>
    <w:rsid w:val="00650ABD"/>
    <w:rsid w:val="00650AC3"/>
    <w:rsid w:val="00650AE4"/>
    <w:rsid w:val="00650AF3"/>
    <w:rsid w:val="00650B23"/>
    <w:rsid w:val="00650B51"/>
    <w:rsid w:val="00650B7C"/>
    <w:rsid w:val="00650B8E"/>
    <w:rsid w:val="00650BE6"/>
    <w:rsid w:val="00650CA2"/>
    <w:rsid w:val="00650CAB"/>
    <w:rsid w:val="00650CC6"/>
    <w:rsid w:val="00650CC9"/>
    <w:rsid w:val="00650D24"/>
    <w:rsid w:val="00650D70"/>
    <w:rsid w:val="00650D7C"/>
    <w:rsid w:val="00650D91"/>
    <w:rsid w:val="00650D94"/>
    <w:rsid w:val="00650DB1"/>
    <w:rsid w:val="00650DC9"/>
    <w:rsid w:val="00650DCF"/>
    <w:rsid w:val="00650E24"/>
    <w:rsid w:val="00650E43"/>
    <w:rsid w:val="00650E5D"/>
    <w:rsid w:val="00650E89"/>
    <w:rsid w:val="00650EF8"/>
    <w:rsid w:val="00650EF9"/>
    <w:rsid w:val="00650F05"/>
    <w:rsid w:val="00650F25"/>
    <w:rsid w:val="00650FAE"/>
    <w:rsid w:val="0065100A"/>
    <w:rsid w:val="0065102F"/>
    <w:rsid w:val="00651040"/>
    <w:rsid w:val="0065104A"/>
    <w:rsid w:val="0065104B"/>
    <w:rsid w:val="00651053"/>
    <w:rsid w:val="00651058"/>
    <w:rsid w:val="00651063"/>
    <w:rsid w:val="0065108D"/>
    <w:rsid w:val="006510C5"/>
    <w:rsid w:val="006510D4"/>
    <w:rsid w:val="006510EB"/>
    <w:rsid w:val="0065110B"/>
    <w:rsid w:val="0065112E"/>
    <w:rsid w:val="00651139"/>
    <w:rsid w:val="0065119A"/>
    <w:rsid w:val="006511F1"/>
    <w:rsid w:val="00651215"/>
    <w:rsid w:val="0065121B"/>
    <w:rsid w:val="00651254"/>
    <w:rsid w:val="00651257"/>
    <w:rsid w:val="0065129C"/>
    <w:rsid w:val="006512A0"/>
    <w:rsid w:val="006512C2"/>
    <w:rsid w:val="006512CD"/>
    <w:rsid w:val="00651332"/>
    <w:rsid w:val="0065135E"/>
    <w:rsid w:val="00651389"/>
    <w:rsid w:val="006513AD"/>
    <w:rsid w:val="006513D7"/>
    <w:rsid w:val="0065141B"/>
    <w:rsid w:val="0065142F"/>
    <w:rsid w:val="00651464"/>
    <w:rsid w:val="0065146E"/>
    <w:rsid w:val="0065147E"/>
    <w:rsid w:val="006514C2"/>
    <w:rsid w:val="006514CC"/>
    <w:rsid w:val="006514CD"/>
    <w:rsid w:val="006514EE"/>
    <w:rsid w:val="0065152B"/>
    <w:rsid w:val="00651539"/>
    <w:rsid w:val="0065158B"/>
    <w:rsid w:val="006515CA"/>
    <w:rsid w:val="006516EA"/>
    <w:rsid w:val="0065171C"/>
    <w:rsid w:val="00651724"/>
    <w:rsid w:val="00651730"/>
    <w:rsid w:val="00651751"/>
    <w:rsid w:val="006517E2"/>
    <w:rsid w:val="006517FA"/>
    <w:rsid w:val="00651811"/>
    <w:rsid w:val="00651814"/>
    <w:rsid w:val="0065182D"/>
    <w:rsid w:val="00651835"/>
    <w:rsid w:val="0065192D"/>
    <w:rsid w:val="00651935"/>
    <w:rsid w:val="00651950"/>
    <w:rsid w:val="0065199B"/>
    <w:rsid w:val="006519AA"/>
    <w:rsid w:val="00651A37"/>
    <w:rsid w:val="00651A3A"/>
    <w:rsid w:val="00651A63"/>
    <w:rsid w:val="00651AC4"/>
    <w:rsid w:val="00651B05"/>
    <w:rsid w:val="00651B0B"/>
    <w:rsid w:val="00651B31"/>
    <w:rsid w:val="00651BD9"/>
    <w:rsid w:val="00651C4D"/>
    <w:rsid w:val="00651CBB"/>
    <w:rsid w:val="00651CCC"/>
    <w:rsid w:val="00651CE3"/>
    <w:rsid w:val="00651CF3"/>
    <w:rsid w:val="00651D29"/>
    <w:rsid w:val="00651D89"/>
    <w:rsid w:val="00651D98"/>
    <w:rsid w:val="00651E1E"/>
    <w:rsid w:val="00651E2A"/>
    <w:rsid w:val="00651E30"/>
    <w:rsid w:val="00651E73"/>
    <w:rsid w:val="00651E7B"/>
    <w:rsid w:val="00651E84"/>
    <w:rsid w:val="00651E94"/>
    <w:rsid w:val="00651E9B"/>
    <w:rsid w:val="00651ECF"/>
    <w:rsid w:val="00651EDE"/>
    <w:rsid w:val="00651EE1"/>
    <w:rsid w:val="00651EE3"/>
    <w:rsid w:val="00651EEA"/>
    <w:rsid w:val="00651F13"/>
    <w:rsid w:val="00651F60"/>
    <w:rsid w:val="00651F9F"/>
    <w:rsid w:val="00651FA4"/>
    <w:rsid w:val="00652043"/>
    <w:rsid w:val="00652054"/>
    <w:rsid w:val="006520A8"/>
    <w:rsid w:val="006520B4"/>
    <w:rsid w:val="006520C3"/>
    <w:rsid w:val="00652108"/>
    <w:rsid w:val="0065211E"/>
    <w:rsid w:val="00652122"/>
    <w:rsid w:val="00652162"/>
    <w:rsid w:val="0065218B"/>
    <w:rsid w:val="006521A8"/>
    <w:rsid w:val="006521BF"/>
    <w:rsid w:val="006521C8"/>
    <w:rsid w:val="006521CC"/>
    <w:rsid w:val="006521E2"/>
    <w:rsid w:val="0065225F"/>
    <w:rsid w:val="00652269"/>
    <w:rsid w:val="0065227E"/>
    <w:rsid w:val="006522B8"/>
    <w:rsid w:val="006522F2"/>
    <w:rsid w:val="00652310"/>
    <w:rsid w:val="00652316"/>
    <w:rsid w:val="0065233D"/>
    <w:rsid w:val="0065234D"/>
    <w:rsid w:val="00652350"/>
    <w:rsid w:val="0065236E"/>
    <w:rsid w:val="00652380"/>
    <w:rsid w:val="006523B1"/>
    <w:rsid w:val="006523CB"/>
    <w:rsid w:val="0065240E"/>
    <w:rsid w:val="00652475"/>
    <w:rsid w:val="0065247D"/>
    <w:rsid w:val="00652487"/>
    <w:rsid w:val="006524C7"/>
    <w:rsid w:val="006524E4"/>
    <w:rsid w:val="006524F4"/>
    <w:rsid w:val="00652518"/>
    <w:rsid w:val="0065254A"/>
    <w:rsid w:val="0065254B"/>
    <w:rsid w:val="00652564"/>
    <w:rsid w:val="00652572"/>
    <w:rsid w:val="0065263D"/>
    <w:rsid w:val="00652666"/>
    <w:rsid w:val="00652676"/>
    <w:rsid w:val="0065268C"/>
    <w:rsid w:val="0065268E"/>
    <w:rsid w:val="006526A2"/>
    <w:rsid w:val="006526B0"/>
    <w:rsid w:val="006526CB"/>
    <w:rsid w:val="006526FD"/>
    <w:rsid w:val="00652702"/>
    <w:rsid w:val="0065276B"/>
    <w:rsid w:val="00652776"/>
    <w:rsid w:val="0065277A"/>
    <w:rsid w:val="006527A7"/>
    <w:rsid w:val="006527E6"/>
    <w:rsid w:val="006527EE"/>
    <w:rsid w:val="0065285F"/>
    <w:rsid w:val="00652866"/>
    <w:rsid w:val="00652883"/>
    <w:rsid w:val="006528A7"/>
    <w:rsid w:val="006528F4"/>
    <w:rsid w:val="00652916"/>
    <w:rsid w:val="006529BB"/>
    <w:rsid w:val="006529CD"/>
    <w:rsid w:val="006529DF"/>
    <w:rsid w:val="00652A26"/>
    <w:rsid w:val="00652A47"/>
    <w:rsid w:val="00652A8B"/>
    <w:rsid w:val="00652A9A"/>
    <w:rsid w:val="00652AAC"/>
    <w:rsid w:val="00652AFD"/>
    <w:rsid w:val="00652B0C"/>
    <w:rsid w:val="00652B29"/>
    <w:rsid w:val="00652B78"/>
    <w:rsid w:val="00652B90"/>
    <w:rsid w:val="00652B9F"/>
    <w:rsid w:val="00652BD1"/>
    <w:rsid w:val="00652BE0"/>
    <w:rsid w:val="00652BFA"/>
    <w:rsid w:val="00652BFE"/>
    <w:rsid w:val="00652C0E"/>
    <w:rsid w:val="00652C2C"/>
    <w:rsid w:val="00652C4C"/>
    <w:rsid w:val="00652C52"/>
    <w:rsid w:val="00652C53"/>
    <w:rsid w:val="00652CD3"/>
    <w:rsid w:val="00652CD9"/>
    <w:rsid w:val="00652D0D"/>
    <w:rsid w:val="00652D38"/>
    <w:rsid w:val="00652D5F"/>
    <w:rsid w:val="00652D9D"/>
    <w:rsid w:val="00652DBA"/>
    <w:rsid w:val="00652E8E"/>
    <w:rsid w:val="00652EDA"/>
    <w:rsid w:val="00652EE6"/>
    <w:rsid w:val="00652F08"/>
    <w:rsid w:val="00652F2F"/>
    <w:rsid w:val="00652F69"/>
    <w:rsid w:val="00652F6A"/>
    <w:rsid w:val="00652F71"/>
    <w:rsid w:val="00652F95"/>
    <w:rsid w:val="0065300A"/>
    <w:rsid w:val="00653012"/>
    <w:rsid w:val="0065301F"/>
    <w:rsid w:val="00653066"/>
    <w:rsid w:val="006530A7"/>
    <w:rsid w:val="006530AE"/>
    <w:rsid w:val="006530D0"/>
    <w:rsid w:val="006530D1"/>
    <w:rsid w:val="006530D4"/>
    <w:rsid w:val="006530EA"/>
    <w:rsid w:val="00653152"/>
    <w:rsid w:val="00653156"/>
    <w:rsid w:val="00653175"/>
    <w:rsid w:val="00653185"/>
    <w:rsid w:val="00653190"/>
    <w:rsid w:val="006531E5"/>
    <w:rsid w:val="00653215"/>
    <w:rsid w:val="0065321E"/>
    <w:rsid w:val="00653221"/>
    <w:rsid w:val="00653258"/>
    <w:rsid w:val="00653281"/>
    <w:rsid w:val="0065328F"/>
    <w:rsid w:val="00653290"/>
    <w:rsid w:val="00653316"/>
    <w:rsid w:val="00653324"/>
    <w:rsid w:val="0065332D"/>
    <w:rsid w:val="00653364"/>
    <w:rsid w:val="0065338A"/>
    <w:rsid w:val="00653392"/>
    <w:rsid w:val="006533C8"/>
    <w:rsid w:val="006533D3"/>
    <w:rsid w:val="006533FE"/>
    <w:rsid w:val="00653410"/>
    <w:rsid w:val="0065341E"/>
    <w:rsid w:val="00653431"/>
    <w:rsid w:val="006534A1"/>
    <w:rsid w:val="006534C9"/>
    <w:rsid w:val="006534E1"/>
    <w:rsid w:val="006534FB"/>
    <w:rsid w:val="00653579"/>
    <w:rsid w:val="006535BA"/>
    <w:rsid w:val="006535C4"/>
    <w:rsid w:val="006535F2"/>
    <w:rsid w:val="00653602"/>
    <w:rsid w:val="00653609"/>
    <w:rsid w:val="00653615"/>
    <w:rsid w:val="00653618"/>
    <w:rsid w:val="00653640"/>
    <w:rsid w:val="0065364B"/>
    <w:rsid w:val="00653657"/>
    <w:rsid w:val="0065366C"/>
    <w:rsid w:val="006536A1"/>
    <w:rsid w:val="006536BD"/>
    <w:rsid w:val="006536C1"/>
    <w:rsid w:val="0065374A"/>
    <w:rsid w:val="006537C9"/>
    <w:rsid w:val="0065380F"/>
    <w:rsid w:val="00653814"/>
    <w:rsid w:val="00653815"/>
    <w:rsid w:val="00653867"/>
    <w:rsid w:val="006538D4"/>
    <w:rsid w:val="006538D6"/>
    <w:rsid w:val="00653938"/>
    <w:rsid w:val="006539E1"/>
    <w:rsid w:val="00653A1B"/>
    <w:rsid w:val="00653A2C"/>
    <w:rsid w:val="00653A3B"/>
    <w:rsid w:val="00653A47"/>
    <w:rsid w:val="00653A91"/>
    <w:rsid w:val="00653A92"/>
    <w:rsid w:val="00653A93"/>
    <w:rsid w:val="00653A97"/>
    <w:rsid w:val="00653A99"/>
    <w:rsid w:val="00653B04"/>
    <w:rsid w:val="00653B59"/>
    <w:rsid w:val="00653B5F"/>
    <w:rsid w:val="00653C0E"/>
    <w:rsid w:val="00653C69"/>
    <w:rsid w:val="00653C80"/>
    <w:rsid w:val="00653C8C"/>
    <w:rsid w:val="00653CCB"/>
    <w:rsid w:val="00653D3D"/>
    <w:rsid w:val="00653D83"/>
    <w:rsid w:val="00653DD2"/>
    <w:rsid w:val="00653DE3"/>
    <w:rsid w:val="00653E3A"/>
    <w:rsid w:val="00653E67"/>
    <w:rsid w:val="00653E6F"/>
    <w:rsid w:val="00653E70"/>
    <w:rsid w:val="00653E86"/>
    <w:rsid w:val="00653EB6"/>
    <w:rsid w:val="00653EF2"/>
    <w:rsid w:val="00653F22"/>
    <w:rsid w:val="00653F46"/>
    <w:rsid w:val="00653FAD"/>
    <w:rsid w:val="00653FAF"/>
    <w:rsid w:val="00653FB0"/>
    <w:rsid w:val="00654022"/>
    <w:rsid w:val="00654045"/>
    <w:rsid w:val="00654052"/>
    <w:rsid w:val="0065405B"/>
    <w:rsid w:val="0065407A"/>
    <w:rsid w:val="0065407E"/>
    <w:rsid w:val="006540A4"/>
    <w:rsid w:val="006540A7"/>
    <w:rsid w:val="006540BD"/>
    <w:rsid w:val="006540CF"/>
    <w:rsid w:val="006540E6"/>
    <w:rsid w:val="00654102"/>
    <w:rsid w:val="0065410F"/>
    <w:rsid w:val="00654111"/>
    <w:rsid w:val="0065411E"/>
    <w:rsid w:val="0065412E"/>
    <w:rsid w:val="00654145"/>
    <w:rsid w:val="0065414B"/>
    <w:rsid w:val="0065415B"/>
    <w:rsid w:val="0065415F"/>
    <w:rsid w:val="0065416D"/>
    <w:rsid w:val="0065418A"/>
    <w:rsid w:val="006541B5"/>
    <w:rsid w:val="006541C6"/>
    <w:rsid w:val="006541FE"/>
    <w:rsid w:val="00654237"/>
    <w:rsid w:val="00654244"/>
    <w:rsid w:val="0065424A"/>
    <w:rsid w:val="00654260"/>
    <w:rsid w:val="00654285"/>
    <w:rsid w:val="00654347"/>
    <w:rsid w:val="006543B5"/>
    <w:rsid w:val="006543B6"/>
    <w:rsid w:val="00654409"/>
    <w:rsid w:val="00654449"/>
    <w:rsid w:val="0065444F"/>
    <w:rsid w:val="00654487"/>
    <w:rsid w:val="006544C1"/>
    <w:rsid w:val="006544CA"/>
    <w:rsid w:val="006544CB"/>
    <w:rsid w:val="006544D5"/>
    <w:rsid w:val="006544F8"/>
    <w:rsid w:val="0065455A"/>
    <w:rsid w:val="00654622"/>
    <w:rsid w:val="006546B1"/>
    <w:rsid w:val="006546B5"/>
    <w:rsid w:val="006546C0"/>
    <w:rsid w:val="006546D2"/>
    <w:rsid w:val="006546FC"/>
    <w:rsid w:val="0065471A"/>
    <w:rsid w:val="0065475E"/>
    <w:rsid w:val="00654764"/>
    <w:rsid w:val="006547CB"/>
    <w:rsid w:val="006547E6"/>
    <w:rsid w:val="006547EB"/>
    <w:rsid w:val="006547EE"/>
    <w:rsid w:val="00654840"/>
    <w:rsid w:val="00654854"/>
    <w:rsid w:val="0065485E"/>
    <w:rsid w:val="0065486C"/>
    <w:rsid w:val="00654875"/>
    <w:rsid w:val="00654883"/>
    <w:rsid w:val="006548AB"/>
    <w:rsid w:val="006548E3"/>
    <w:rsid w:val="006548FC"/>
    <w:rsid w:val="00654938"/>
    <w:rsid w:val="0065494E"/>
    <w:rsid w:val="006549A3"/>
    <w:rsid w:val="00654A31"/>
    <w:rsid w:val="00654A4D"/>
    <w:rsid w:val="00654A5A"/>
    <w:rsid w:val="00654A91"/>
    <w:rsid w:val="00654B23"/>
    <w:rsid w:val="00654B44"/>
    <w:rsid w:val="00654B46"/>
    <w:rsid w:val="00654BAA"/>
    <w:rsid w:val="00654BD6"/>
    <w:rsid w:val="00654C16"/>
    <w:rsid w:val="00654C17"/>
    <w:rsid w:val="00654C35"/>
    <w:rsid w:val="00654C5B"/>
    <w:rsid w:val="00654C5C"/>
    <w:rsid w:val="00654C99"/>
    <w:rsid w:val="00654CD1"/>
    <w:rsid w:val="00654D3A"/>
    <w:rsid w:val="00654D42"/>
    <w:rsid w:val="00654D47"/>
    <w:rsid w:val="00654D89"/>
    <w:rsid w:val="00654D90"/>
    <w:rsid w:val="00654D99"/>
    <w:rsid w:val="00654DA6"/>
    <w:rsid w:val="00654DC0"/>
    <w:rsid w:val="00654DF1"/>
    <w:rsid w:val="00654DF2"/>
    <w:rsid w:val="00654E04"/>
    <w:rsid w:val="00654E2E"/>
    <w:rsid w:val="00654E43"/>
    <w:rsid w:val="00654E48"/>
    <w:rsid w:val="00654E4F"/>
    <w:rsid w:val="00654E6F"/>
    <w:rsid w:val="00654E72"/>
    <w:rsid w:val="00654E8C"/>
    <w:rsid w:val="00654E8E"/>
    <w:rsid w:val="00654EB1"/>
    <w:rsid w:val="00654EB8"/>
    <w:rsid w:val="00654F03"/>
    <w:rsid w:val="00654F3B"/>
    <w:rsid w:val="00654F61"/>
    <w:rsid w:val="00654F82"/>
    <w:rsid w:val="00654F97"/>
    <w:rsid w:val="00654FA7"/>
    <w:rsid w:val="00654FE3"/>
    <w:rsid w:val="00654FF7"/>
    <w:rsid w:val="00655030"/>
    <w:rsid w:val="00655037"/>
    <w:rsid w:val="00655046"/>
    <w:rsid w:val="00655049"/>
    <w:rsid w:val="00655063"/>
    <w:rsid w:val="00655092"/>
    <w:rsid w:val="00655100"/>
    <w:rsid w:val="00655102"/>
    <w:rsid w:val="00655144"/>
    <w:rsid w:val="00655148"/>
    <w:rsid w:val="00655166"/>
    <w:rsid w:val="00655190"/>
    <w:rsid w:val="00655198"/>
    <w:rsid w:val="006551C9"/>
    <w:rsid w:val="00655227"/>
    <w:rsid w:val="00655235"/>
    <w:rsid w:val="0065523B"/>
    <w:rsid w:val="00655275"/>
    <w:rsid w:val="006552C0"/>
    <w:rsid w:val="006552F8"/>
    <w:rsid w:val="0065531E"/>
    <w:rsid w:val="00655332"/>
    <w:rsid w:val="00655351"/>
    <w:rsid w:val="00655395"/>
    <w:rsid w:val="006553BF"/>
    <w:rsid w:val="00655401"/>
    <w:rsid w:val="0065541F"/>
    <w:rsid w:val="0065544F"/>
    <w:rsid w:val="0065547F"/>
    <w:rsid w:val="00655482"/>
    <w:rsid w:val="00655488"/>
    <w:rsid w:val="006554A3"/>
    <w:rsid w:val="006554B2"/>
    <w:rsid w:val="0065551B"/>
    <w:rsid w:val="0065553C"/>
    <w:rsid w:val="0065554D"/>
    <w:rsid w:val="006555E9"/>
    <w:rsid w:val="006555EC"/>
    <w:rsid w:val="006555FB"/>
    <w:rsid w:val="00655645"/>
    <w:rsid w:val="00655653"/>
    <w:rsid w:val="00655658"/>
    <w:rsid w:val="006556DE"/>
    <w:rsid w:val="0065570C"/>
    <w:rsid w:val="00655715"/>
    <w:rsid w:val="0065573D"/>
    <w:rsid w:val="00655747"/>
    <w:rsid w:val="00655775"/>
    <w:rsid w:val="00655782"/>
    <w:rsid w:val="00655790"/>
    <w:rsid w:val="006557AA"/>
    <w:rsid w:val="006557D0"/>
    <w:rsid w:val="006557FB"/>
    <w:rsid w:val="00655825"/>
    <w:rsid w:val="0065585D"/>
    <w:rsid w:val="006558CA"/>
    <w:rsid w:val="0065591E"/>
    <w:rsid w:val="00655934"/>
    <w:rsid w:val="0065594F"/>
    <w:rsid w:val="00655960"/>
    <w:rsid w:val="0065597A"/>
    <w:rsid w:val="0065597E"/>
    <w:rsid w:val="00655989"/>
    <w:rsid w:val="00655991"/>
    <w:rsid w:val="006559E8"/>
    <w:rsid w:val="006559F4"/>
    <w:rsid w:val="00655A25"/>
    <w:rsid w:val="00655A4A"/>
    <w:rsid w:val="00655A51"/>
    <w:rsid w:val="00655A5F"/>
    <w:rsid w:val="00655A63"/>
    <w:rsid w:val="00655A6F"/>
    <w:rsid w:val="00655A9B"/>
    <w:rsid w:val="00655B3D"/>
    <w:rsid w:val="00655B6C"/>
    <w:rsid w:val="00655BCD"/>
    <w:rsid w:val="00655C05"/>
    <w:rsid w:val="00655C53"/>
    <w:rsid w:val="00655CFD"/>
    <w:rsid w:val="00655D06"/>
    <w:rsid w:val="00655D47"/>
    <w:rsid w:val="00655D81"/>
    <w:rsid w:val="00655DAA"/>
    <w:rsid w:val="00655DB7"/>
    <w:rsid w:val="00655DF6"/>
    <w:rsid w:val="00655E01"/>
    <w:rsid w:val="00655E32"/>
    <w:rsid w:val="00655E47"/>
    <w:rsid w:val="00655E62"/>
    <w:rsid w:val="00655E90"/>
    <w:rsid w:val="00655EA2"/>
    <w:rsid w:val="00655F18"/>
    <w:rsid w:val="00655F48"/>
    <w:rsid w:val="00655F82"/>
    <w:rsid w:val="00655FA8"/>
    <w:rsid w:val="00655FC4"/>
    <w:rsid w:val="00655FD4"/>
    <w:rsid w:val="00656029"/>
    <w:rsid w:val="00656078"/>
    <w:rsid w:val="00656095"/>
    <w:rsid w:val="00656096"/>
    <w:rsid w:val="0065611B"/>
    <w:rsid w:val="0065611C"/>
    <w:rsid w:val="0065613C"/>
    <w:rsid w:val="00656140"/>
    <w:rsid w:val="0065614C"/>
    <w:rsid w:val="00656167"/>
    <w:rsid w:val="006561B2"/>
    <w:rsid w:val="006561C4"/>
    <w:rsid w:val="006561D2"/>
    <w:rsid w:val="006561DB"/>
    <w:rsid w:val="006561E2"/>
    <w:rsid w:val="006561F6"/>
    <w:rsid w:val="0065620A"/>
    <w:rsid w:val="00656275"/>
    <w:rsid w:val="0065627B"/>
    <w:rsid w:val="00656292"/>
    <w:rsid w:val="006562EB"/>
    <w:rsid w:val="00656332"/>
    <w:rsid w:val="0065633B"/>
    <w:rsid w:val="00656351"/>
    <w:rsid w:val="0065638F"/>
    <w:rsid w:val="00656395"/>
    <w:rsid w:val="006563B7"/>
    <w:rsid w:val="006563F3"/>
    <w:rsid w:val="00656415"/>
    <w:rsid w:val="0065641D"/>
    <w:rsid w:val="0065642E"/>
    <w:rsid w:val="00656446"/>
    <w:rsid w:val="006564AA"/>
    <w:rsid w:val="006564B2"/>
    <w:rsid w:val="006564B5"/>
    <w:rsid w:val="006564DC"/>
    <w:rsid w:val="00656501"/>
    <w:rsid w:val="00656553"/>
    <w:rsid w:val="0065655F"/>
    <w:rsid w:val="006565DA"/>
    <w:rsid w:val="006565DF"/>
    <w:rsid w:val="00656618"/>
    <w:rsid w:val="0065664D"/>
    <w:rsid w:val="0065668D"/>
    <w:rsid w:val="006566BD"/>
    <w:rsid w:val="00656738"/>
    <w:rsid w:val="00656746"/>
    <w:rsid w:val="00656760"/>
    <w:rsid w:val="00656789"/>
    <w:rsid w:val="0065678A"/>
    <w:rsid w:val="0065679B"/>
    <w:rsid w:val="006567C1"/>
    <w:rsid w:val="006567D6"/>
    <w:rsid w:val="00656831"/>
    <w:rsid w:val="00656857"/>
    <w:rsid w:val="0065685A"/>
    <w:rsid w:val="0065686F"/>
    <w:rsid w:val="00656881"/>
    <w:rsid w:val="00656889"/>
    <w:rsid w:val="00656899"/>
    <w:rsid w:val="006568B6"/>
    <w:rsid w:val="006568EB"/>
    <w:rsid w:val="006568ED"/>
    <w:rsid w:val="00656911"/>
    <w:rsid w:val="0065691B"/>
    <w:rsid w:val="00656930"/>
    <w:rsid w:val="00656965"/>
    <w:rsid w:val="00656990"/>
    <w:rsid w:val="00656A0B"/>
    <w:rsid w:val="00656A13"/>
    <w:rsid w:val="00656A16"/>
    <w:rsid w:val="00656A98"/>
    <w:rsid w:val="00656AA6"/>
    <w:rsid w:val="00656AC3"/>
    <w:rsid w:val="00656ACB"/>
    <w:rsid w:val="00656B29"/>
    <w:rsid w:val="00656B3B"/>
    <w:rsid w:val="00656B87"/>
    <w:rsid w:val="00656B96"/>
    <w:rsid w:val="00656BAF"/>
    <w:rsid w:val="00656BC0"/>
    <w:rsid w:val="00656BDA"/>
    <w:rsid w:val="00656C7C"/>
    <w:rsid w:val="00656C8E"/>
    <w:rsid w:val="00656CA0"/>
    <w:rsid w:val="00656CB9"/>
    <w:rsid w:val="00656CBB"/>
    <w:rsid w:val="00656D1C"/>
    <w:rsid w:val="00656D51"/>
    <w:rsid w:val="00656D5D"/>
    <w:rsid w:val="00656D6A"/>
    <w:rsid w:val="00656DB9"/>
    <w:rsid w:val="00656DCF"/>
    <w:rsid w:val="00656DD1"/>
    <w:rsid w:val="00656DE5"/>
    <w:rsid w:val="00656DFA"/>
    <w:rsid w:val="00656E0A"/>
    <w:rsid w:val="00656E16"/>
    <w:rsid w:val="00656E17"/>
    <w:rsid w:val="00656E22"/>
    <w:rsid w:val="00656E2F"/>
    <w:rsid w:val="00656E5A"/>
    <w:rsid w:val="00656E6F"/>
    <w:rsid w:val="00656E8C"/>
    <w:rsid w:val="00656EB2"/>
    <w:rsid w:val="00656EC2"/>
    <w:rsid w:val="00656F2E"/>
    <w:rsid w:val="00656F34"/>
    <w:rsid w:val="00656FB9"/>
    <w:rsid w:val="00656FFD"/>
    <w:rsid w:val="00656FFF"/>
    <w:rsid w:val="00657006"/>
    <w:rsid w:val="00657013"/>
    <w:rsid w:val="006570C3"/>
    <w:rsid w:val="006570E5"/>
    <w:rsid w:val="006570EA"/>
    <w:rsid w:val="00657109"/>
    <w:rsid w:val="00657114"/>
    <w:rsid w:val="00657116"/>
    <w:rsid w:val="0065713D"/>
    <w:rsid w:val="00657153"/>
    <w:rsid w:val="0065716C"/>
    <w:rsid w:val="0065718B"/>
    <w:rsid w:val="006571C4"/>
    <w:rsid w:val="006571F7"/>
    <w:rsid w:val="00657221"/>
    <w:rsid w:val="00657250"/>
    <w:rsid w:val="0065726D"/>
    <w:rsid w:val="00657299"/>
    <w:rsid w:val="006572CA"/>
    <w:rsid w:val="0065731A"/>
    <w:rsid w:val="00657364"/>
    <w:rsid w:val="00657383"/>
    <w:rsid w:val="00657394"/>
    <w:rsid w:val="0065743D"/>
    <w:rsid w:val="006574AB"/>
    <w:rsid w:val="006574B1"/>
    <w:rsid w:val="006574BD"/>
    <w:rsid w:val="006574DE"/>
    <w:rsid w:val="006574EC"/>
    <w:rsid w:val="00657506"/>
    <w:rsid w:val="00657577"/>
    <w:rsid w:val="00657590"/>
    <w:rsid w:val="006575DE"/>
    <w:rsid w:val="006575FB"/>
    <w:rsid w:val="00657607"/>
    <w:rsid w:val="00657668"/>
    <w:rsid w:val="0065767C"/>
    <w:rsid w:val="006576B7"/>
    <w:rsid w:val="00657709"/>
    <w:rsid w:val="0065770B"/>
    <w:rsid w:val="0065775A"/>
    <w:rsid w:val="00657768"/>
    <w:rsid w:val="00657776"/>
    <w:rsid w:val="006577C2"/>
    <w:rsid w:val="00657826"/>
    <w:rsid w:val="00657829"/>
    <w:rsid w:val="0065782D"/>
    <w:rsid w:val="0065786A"/>
    <w:rsid w:val="00657888"/>
    <w:rsid w:val="00657904"/>
    <w:rsid w:val="0065791F"/>
    <w:rsid w:val="00657932"/>
    <w:rsid w:val="006579AE"/>
    <w:rsid w:val="006579CC"/>
    <w:rsid w:val="006579E8"/>
    <w:rsid w:val="006579EA"/>
    <w:rsid w:val="00657A12"/>
    <w:rsid w:val="00657A26"/>
    <w:rsid w:val="00657A45"/>
    <w:rsid w:val="00657A93"/>
    <w:rsid w:val="00657ADC"/>
    <w:rsid w:val="00657B17"/>
    <w:rsid w:val="00657B28"/>
    <w:rsid w:val="00657B29"/>
    <w:rsid w:val="00657B39"/>
    <w:rsid w:val="00657B44"/>
    <w:rsid w:val="00657B77"/>
    <w:rsid w:val="00657B7B"/>
    <w:rsid w:val="00657BB2"/>
    <w:rsid w:val="00657BC3"/>
    <w:rsid w:val="00657BFD"/>
    <w:rsid w:val="00657C29"/>
    <w:rsid w:val="00657C2F"/>
    <w:rsid w:val="00657C32"/>
    <w:rsid w:val="00657C4E"/>
    <w:rsid w:val="00657C77"/>
    <w:rsid w:val="00657C87"/>
    <w:rsid w:val="00657CA1"/>
    <w:rsid w:val="00657CA9"/>
    <w:rsid w:val="00657CD8"/>
    <w:rsid w:val="00657CDB"/>
    <w:rsid w:val="00657CE6"/>
    <w:rsid w:val="00657CEB"/>
    <w:rsid w:val="00657D45"/>
    <w:rsid w:val="00657D7C"/>
    <w:rsid w:val="00657D85"/>
    <w:rsid w:val="00657D8B"/>
    <w:rsid w:val="00657DA5"/>
    <w:rsid w:val="00657DA9"/>
    <w:rsid w:val="00657E19"/>
    <w:rsid w:val="00657E6E"/>
    <w:rsid w:val="00657E83"/>
    <w:rsid w:val="00657E95"/>
    <w:rsid w:val="00657EA3"/>
    <w:rsid w:val="00657EC8"/>
    <w:rsid w:val="00657EEC"/>
    <w:rsid w:val="00657EF7"/>
    <w:rsid w:val="00657F14"/>
    <w:rsid w:val="00657F3D"/>
    <w:rsid w:val="00657F53"/>
    <w:rsid w:val="00657F9B"/>
    <w:rsid w:val="00657F9E"/>
    <w:rsid w:val="00657FD1"/>
    <w:rsid w:val="00657FD2"/>
    <w:rsid w:val="00660011"/>
    <w:rsid w:val="00660039"/>
    <w:rsid w:val="0066004E"/>
    <w:rsid w:val="00660072"/>
    <w:rsid w:val="0066007A"/>
    <w:rsid w:val="006600AB"/>
    <w:rsid w:val="0066018D"/>
    <w:rsid w:val="006601A5"/>
    <w:rsid w:val="006601B3"/>
    <w:rsid w:val="0066020E"/>
    <w:rsid w:val="00660229"/>
    <w:rsid w:val="00660234"/>
    <w:rsid w:val="0066026B"/>
    <w:rsid w:val="0066027B"/>
    <w:rsid w:val="006602ED"/>
    <w:rsid w:val="006602FF"/>
    <w:rsid w:val="0066030E"/>
    <w:rsid w:val="00660329"/>
    <w:rsid w:val="0066034B"/>
    <w:rsid w:val="00660353"/>
    <w:rsid w:val="006603B6"/>
    <w:rsid w:val="006603BE"/>
    <w:rsid w:val="006603C2"/>
    <w:rsid w:val="006603C3"/>
    <w:rsid w:val="006603D1"/>
    <w:rsid w:val="006603DB"/>
    <w:rsid w:val="006603F0"/>
    <w:rsid w:val="006603FE"/>
    <w:rsid w:val="0066041A"/>
    <w:rsid w:val="0066042E"/>
    <w:rsid w:val="00660448"/>
    <w:rsid w:val="00660454"/>
    <w:rsid w:val="006604B4"/>
    <w:rsid w:val="006604D3"/>
    <w:rsid w:val="00660508"/>
    <w:rsid w:val="00660519"/>
    <w:rsid w:val="00660527"/>
    <w:rsid w:val="0066053A"/>
    <w:rsid w:val="0066055D"/>
    <w:rsid w:val="0066056B"/>
    <w:rsid w:val="0066057B"/>
    <w:rsid w:val="0066057D"/>
    <w:rsid w:val="00660596"/>
    <w:rsid w:val="006605D1"/>
    <w:rsid w:val="00660608"/>
    <w:rsid w:val="00660620"/>
    <w:rsid w:val="00660680"/>
    <w:rsid w:val="0066068F"/>
    <w:rsid w:val="006606B1"/>
    <w:rsid w:val="006606D4"/>
    <w:rsid w:val="0066078D"/>
    <w:rsid w:val="00660796"/>
    <w:rsid w:val="006607E0"/>
    <w:rsid w:val="006607E7"/>
    <w:rsid w:val="006607F2"/>
    <w:rsid w:val="00660800"/>
    <w:rsid w:val="00660811"/>
    <w:rsid w:val="00660854"/>
    <w:rsid w:val="0066086D"/>
    <w:rsid w:val="0066093F"/>
    <w:rsid w:val="00660943"/>
    <w:rsid w:val="00660951"/>
    <w:rsid w:val="00660953"/>
    <w:rsid w:val="006609F8"/>
    <w:rsid w:val="00660A6C"/>
    <w:rsid w:val="00660A76"/>
    <w:rsid w:val="00660A92"/>
    <w:rsid w:val="00660AA8"/>
    <w:rsid w:val="00660B11"/>
    <w:rsid w:val="00660B3A"/>
    <w:rsid w:val="00660B45"/>
    <w:rsid w:val="00660B77"/>
    <w:rsid w:val="00660BCE"/>
    <w:rsid w:val="00660C2B"/>
    <w:rsid w:val="00660C79"/>
    <w:rsid w:val="00660C8B"/>
    <w:rsid w:val="00660CB1"/>
    <w:rsid w:val="00660CB3"/>
    <w:rsid w:val="00660D5C"/>
    <w:rsid w:val="00660D71"/>
    <w:rsid w:val="00660D8B"/>
    <w:rsid w:val="00660E81"/>
    <w:rsid w:val="00660E82"/>
    <w:rsid w:val="00660E87"/>
    <w:rsid w:val="00660ECA"/>
    <w:rsid w:val="00660EFD"/>
    <w:rsid w:val="00660F0E"/>
    <w:rsid w:val="00660F1C"/>
    <w:rsid w:val="00660F36"/>
    <w:rsid w:val="00660F3E"/>
    <w:rsid w:val="00660FB1"/>
    <w:rsid w:val="00660FC6"/>
    <w:rsid w:val="0066106B"/>
    <w:rsid w:val="0066107E"/>
    <w:rsid w:val="006610E3"/>
    <w:rsid w:val="0066111F"/>
    <w:rsid w:val="00661148"/>
    <w:rsid w:val="0066115D"/>
    <w:rsid w:val="00661171"/>
    <w:rsid w:val="0066118A"/>
    <w:rsid w:val="006611B5"/>
    <w:rsid w:val="006611C6"/>
    <w:rsid w:val="006611DA"/>
    <w:rsid w:val="006611E1"/>
    <w:rsid w:val="006611E4"/>
    <w:rsid w:val="006611F3"/>
    <w:rsid w:val="00661218"/>
    <w:rsid w:val="0066121E"/>
    <w:rsid w:val="0066125B"/>
    <w:rsid w:val="00661274"/>
    <w:rsid w:val="0066127D"/>
    <w:rsid w:val="006612AC"/>
    <w:rsid w:val="006612AE"/>
    <w:rsid w:val="006612D3"/>
    <w:rsid w:val="006612D8"/>
    <w:rsid w:val="006612DF"/>
    <w:rsid w:val="006612E1"/>
    <w:rsid w:val="006612E5"/>
    <w:rsid w:val="006612F6"/>
    <w:rsid w:val="006613C8"/>
    <w:rsid w:val="006613CC"/>
    <w:rsid w:val="006613F5"/>
    <w:rsid w:val="00661429"/>
    <w:rsid w:val="0066142C"/>
    <w:rsid w:val="006614D8"/>
    <w:rsid w:val="006614E6"/>
    <w:rsid w:val="006614EC"/>
    <w:rsid w:val="006614ED"/>
    <w:rsid w:val="006614F3"/>
    <w:rsid w:val="00661515"/>
    <w:rsid w:val="00661518"/>
    <w:rsid w:val="0066154A"/>
    <w:rsid w:val="006615AA"/>
    <w:rsid w:val="006615C1"/>
    <w:rsid w:val="006615CF"/>
    <w:rsid w:val="006615E8"/>
    <w:rsid w:val="00661645"/>
    <w:rsid w:val="0066168B"/>
    <w:rsid w:val="006616BA"/>
    <w:rsid w:val="006616CF"/>
    <w:rsid w:val="006616EB"/>
    <w:rsid w:val="0066171E"/>
    <w:rsid w:val="0066171F"/>
    <w:rsid w:val="00661754"/>
    <w:rsid w:val="00661761"/>
    <w:rsid w:val="00661772"/>
    <w:rsid w:val="00661782"/>
    <w:rsid w:val="006617C2"/>
    <w:rsid w:val="006617D8"/>
    <w:rsid w:val="006617E8"/>
    <w:rsid w:val="006617FD"/>
    <w:rsid w:val="0066182D"/>
    <w:rsid w:val="00661861"/>
    <w:rsid w:val="00661869"/>
    <w:rsid w:val="0066189F"/>
    <w:rsid w:val="006618B6"/>
    <w:rsid w:val="006618D0"/>
    <w:rsid w:val="006618EF"/>
    <w:rsid w:val="0066191D"/>
    <w:rsid w:val="00661978"/>
    <w:rsid w:val="0066197D"/>
    <w:rsid w:val="00661A1F"/>
    <w:rsid w:val="00661A2B"/>
    <w:rsid w:val="00661A2C"/>
    <w:rsid w:val="00661A8D"/>
    <w:rsid w:val="00661A93"/>
    <w:rsid w:val="00661A9F"/>
    <w:rsid w:val="00661AB9"/>
    <w:rsid w:val="00661AC6"/>
    <w:rsid w:val="00661AE7"/>
    <w:rsid w:val="00661B34"/>
    <w:rsid w:val="00661B3F"/>
    <w:rsid w:val="00661B8D"/>
    <w:rsid w:val="00661B92"/>
    <w:rsid w:val="00661BBB"/>
    <w:rsid w:val="00661BD6"/>
    <w:rsid w:val="00661BD8"/>
    <w:rsid w:val="00661BDD"/>
    <w:rsid w:val="00661BEF"/>
    <w:rsid w:val="00661C03"/>
    <w:rsid w:val="00661C5F"/>
    <w:rsid w:val="00661C61"/>
    <w:rsid w:val="00661D14"/>
    <w:rsid w:val="00661D26"/>
    <w:rsid w:val="00661D3F"/>
    <w:rsid w:val="00661D52"/>
    <w:rsid w:val="00661DA0"/>
    <w:rsid w:val="00661DEE"/>
    <w:rsid w:val="00661E05"/>
    <w:rsid w:val="00661E2D"/>
    <w:rsid w:val="00661E35"/>
    <w:rsid w:val="00661E67"/>
    <w:rsid w:val="00661E85"/>
    <w:rsid w:val="00661E87"/>
    <w:rsid w:val="00661EAF"/>
    <w:rsid w:val="00661EDB"/>
    <w:rsid w:val="00661EFC"/>
    <w:rsid w:val="00661F0F"/>
    <w:rsid w:val="00661F26"/>
    <w:rsid w:val="00661F41"/>
    <w:rsid w:val="00661F6C"/>
    <w:rsid w:val="00661F8D"/>
    <w:rsid w:val="00661F99"/>
    <w:rsid w:val="00661FF1"/>
    <w:rsid w:val="00661FF7"/>
    <w:rsid w:val="00662002"/>
    <w:rsid w:val="0066200C"/>
    <w:rsid w:val="0066205A"/>
    <w:rsid w:val="00662072"/>
    <w:rsid w:val="006620AE"/>
    <w:rsid w:val="006620D2"/>
    <w:rsid w:val="006620DC"/>
    <w:rsid w:val="006620F2"/>
    <w:rsid w:val="00662128"/>
    <w:rsid w:val="00662134"/>
    <w:rsid w:val="00662159"/>
    <w:rsid w:val="00662182"/>
    <w:rsid w:val="006621D0"/>
    <w:rsid w:val="006621D2"/>
    <w:rsid w:val="006621D4"/>
    <w:rsid w:val="006621D8"/>
    <w:rsid w:val="006621DE"/>
    <w:rsid w:val="006621E3"/>
    <w:rsid w:val="006621FD"/>
    <w:rsid w:val="0066220D"/>
    <w:rsid w:val="00662238"/>
    <w:rsid w:val="00662263"/>
    <w:rsid w:val="00662276"/>
    <w:rsid w:val="00662279"/>
    <w:rsid w:val="006622E7"/>
    <w:rsid w:val="00662361"/>
    <w:rsid w:val="00662363"/>
    <w:rsid w:val="00662384"/>
    <w:rsid w:val="0066239B"/>
    <w:rsid w:val="006623C0"/>
    <w:rsid w:val="006623EE"/>
    <w:rsid w:val="00662422"/>
    <w:rsid w:val="0066245F"/>
    <w:rsid w:val="006624B3"/>
    <w:rsid w:val="006624E8"/>
    <w:rsid w:val="006624FF"/>
    <w:rsid w:val="0066253E"/>
    <w:rsid w:val="00662544"/>
    <w:rsid w:val="00662548"/>
    <w:rsid w:val="0066255B"/>
    <w:rsid w:val="00662563"/>
    <w:rsid w:val="00662586"/>
    <w:rsid w:val="006625B2"/>
    <w:rsid w:val="006625FD"/>
    <w:rsid w:val="0066260B"/>
    <w:rsid w:val="0066262F"/>
    <w:rsid w:val="00662671"/>
    <w:rsid w:val="00662686"/>
    <w:rsid w:val="00662692"/>
    <w:rsid w:val="00662696"/>
    <w:rsid w:val="00662699"/>
    <w:rsid w:val="006626B4"/>
    <w:rsid w:val="006626B5"/>
    <w:rsid w:val="006626CF"/>
    <w:rsid w:val="00662702"/>
    <w:rsid w:val="00662736"/>
    <w:rsid w:val="00662779"/>
    <w:rsid w:val="00662784"/>
    <w:rsid w:val="00662788"/>
    <w:rsid w:val="006627AE"/>
    <w:rsid w:val="006627DF"/>
    <w:rsid w:val="00662834"/>
    <w:rsid w:val="0066284D"/>
    <w:rsid w:val="0066285F"/>
    <w:rsid w:val="0066288A"/>
    <w:rsid w:val="00662892"/>
    <w:rsid w:val="00662893"/>
    <w:rsid w:val="0066292B"/>
    <w:rsid w:val="00662954"/>
    <w:rsid w:val="006629CF"/>
    <w:rsid w:val="006629E9"/>
    <w:rsid w:val="00662A3E"/>
    <w:rsid w:val="00662A7C"/>
    <w:rsid w:val="00662A9B"/>
    <w:rsid w:val="00662AA2"/>
    <w:rsid w:val="00662AD6"/>
    <w:rsid w:val="00662AE9"/>
    <w:rsid w:val="00662AF1"/>
    <w:rsid w:val="00662B38"/>
    <w:rsid w:val="00662B85"/>
    <w:rsid w:val="00662BA3"/>
    <w:rsid w:val="00662BBB"/>
    <w:rsid w:val="00662BC5"/>
    <w:rsid w:val="00662C1B"/>
    <w:rsid w:val="00662C45"/>
    <w:rsid w:val="00662C72"/>
    <w:rsid w:val="00662C83"/>
    <w:rsid w:val="00662C8C"/>
    <w:rsid w:val="00662C9B"/>
    <w:rsid w:val="00662C9E"/>
    <w:rsid w:val="00662D0F"/>
    <w:rsid w:val="00662D45"/>
    <w:rsid w:val="00662D9D"/>
    <w:rsid w:val="00662D9F"/>
    <w:rsid w:val="00662DA8"/>
    <w:rsid w:val="00662DAE"/>
    <w:rsid w:val="00662DCC"/>
    <w:rsid w:val="00662DE5"/>
    <w:rsid w:val="00662DEC"/>
    <w:rsid w:val="00662E46"/>
    <w:rsid w:val="00662EDF"/>
    <w:rsid w:val="00662EE3"/>
    <w:rsid w:val="00662F26"/>
    <w:rsid w:val="00662F4C"/>
    <w:rsid w:val="00662F58"/>
    <w:rsid w:val="00662FC7"/>
    <w:rsid w:val="00663033"/>
    <w:rsid w:val="00663043"/>
    <w:rsid w:val="006630B1"/>
    <w:rsid w:val="006630C5"/>
    <w:rsid w:val="006630DB"/>
    <w:rsid w:val="0066314E"/>
    <w:rsid w:val="006631DA"/>
    <w:rsid w:val="006631FA"/>
    <w:rsid w:val="0066323A"/>
    <w:rsid w:val="00663248"/>
    <w:rsid w:val="00663267"/>
    <w:rsid w:val="006632A9"/>
    <w:rsid w:val="006632CE"/>
    <w:rsid w:val="00663337"/>
    <w:rsid w:val="00663345"/>
    <w:rsid w:val="0066335F"/>
    <w:rsid w:val="006633C2"/>
    <w:rsid w:val="006633D7"/>
    <w:rsid w:val="0066340B"/>
    <w:rsid w:val="0066342F"/>
    <w:rsid w:val="00663439"/>
    <w:rsid w:val="0066343B"/>
    <w:rsid w:val="0066344B"/>
    <w:rsid w:val="006634C8"/>
    <w:rsid w:val="006634CC"/>
    <w:rsid w:val="006634D8"/>
    <w:rsid w:val="006634F3"/>
    <w:rsid w:val="006634FB"/>
    <w:rsid w:val="0066352F"/>
    <w:rsid w:val="00663573"/>
    <w:rsid w:val="006635B9"/>
    <w:rsid w:val="006635D5"/>
    <w:rsid w:val="00663613"/>
    <w:rsid w:val="00663636"/>
    <w:rsid w:val="0066363F"/>
    <w:rsid w:val="00663644"/>
    <w:rsid w:val="0066365E"/>
    <w:rsid w:val="00663669"/>
    <w:rsid w:val="0066369E"/>
    <w:rsid w:val="006636A5"/>
    <w:rsid w:val="006636B6"/>
    <w:rsid w:val="006636C5"/>
    <w:rsid w:val="006636D9"/>
    <w:rsid w:val="006636EB"/>
    <w:rsid w:val="0066374F"/>
    <w:rsid w:val="0066378C"/>
    <w:rsid w:val="00663791"/>
    <w:rsid w:val="00663795"/>
    <w:rsid w:val="006637A8"/>
    <w:rsid w:val="006637BF"/>
    <w:rsid w:val="006637C9"/>
    <w:rsid w:val="006637EA"/>
    <w:rsid w:val="00663805"/>
    <w:rsid w:val="0066382D"/>
    <w:rsid w:val="00663846"/>
    <w:rsid w:val="00663851"/>
    <w:rsid w:val="00663886"/>
    <w:rsid w:val="006638A4"/>
    <w:rsid w:val="006638E6"/>
    <w:rsid w:val="006638EF"/>
    <w:rsid w:val="006638F7"/>
    <w:rsid w:val="006638FD"/>
    <w:rsid w:val="00663951"/>
    <w:rsid w:val="00663981"/>
    <w:rsid w:val="006639C5"/>
    <w:rsid w:val="00663A5F"/>
    <w:rsid w:val="00663A71"/>
    <w:rsid w:val="00663ABB"/>
    <w:rsid w:val="00663AEB"/>
    <w:rsid w:val="00663AFA"/>
    <w:rsid w:val="00663B12"/>
    <w:rsid w:val="00663B35"/>
    <w:rsid w:val="00663B73"/>
    <w:rsid w:val="00663BA5"/>
    <w:rsid w:val="00663BB5"/>
    <w:rsid w:val="00663BE0"/>
    <w:rsid w:val="00663BEE"/>
    <w:rsid w:val="00663BFC"/>
    <w:rsid w:val="00663C43"/>
    <w:rsid w:val="00663CA7"/>
    <w:rsid w:val="00663CF9"/>
    <w:rsid w:val="00663D07"/>
    <w:rsid w:val="00663D19"/>
    <w:rsid w:val="00663D28"/>
    <w:rsid w:val="00663D29"/>
    <w:rsid w:val="00663D76"/>
    <w:rsid w:val="00663D9E"/>
    <w:rsid w:val="00663E18"/>
    <w:rsid w:val="00663E2E"/>
    <w:rsid w:val="00663E57"/>
    <w:rsid w:val="00663E6D"/>
    <w:rsid w:val="00663E77"/>
    <w:rsid w:val="00663EA4"/>
    <w:rsid w:val="00663EAC"/>
    <w:rsid w:val="00663EF1"/>
    <w:rsid w:val="00663F15"/>
    <w:rsid w:val="00663F17"/>
    <w:rsid w:val="00663F2E"/>
    <w:rsid w:val="00663F42"/>
    <w:rsid w:val="00663F5B"/>
    <w:rsid w:val="00663F5D"/>
    <w:rsid w:val="00663F67"/>
    <w:rsid w:val="00663F95"/>
    <w:rsid w:val="00663F99"/>
    <w:rsid w:val="00663F9A"/>
    <w:rsid w:val="00663FE6"/>
    <w:rsid w:val="00663FFC"/>
    <w:rsid w:val="00664012"/>
    <w:rsid w:val="00664053"/>
    <w:rsid w:val="006640A0"/>
    <w:rsid w:val="006640CA"/>
    <w:rsid w:val="00664131"/>
    <w:rsid w:val="0066413A"/>
    <w:rsid w:val="006641B0"/>
    <w:rsid w:val="006641D6"/>
    <w:rsid w:val="00664220"/>
    <w:rsid w:val="0066427C"/>
    <w:rsid w:val="006642B4"/>
    <w:rsid w:val="006642EE"/>
    <w:rsid w:val="006642FA"/>
    <w:rsid w:val="0066435B"/>
    <w:rsid w:val="00664363"/>
    <w:rsid w:val="00664392"/>
    <w:rsid w:val="006643E7"/>
    <w:rsid w:val="006643E9"/>
    <w:rsid w:val="006643FA"/>
    <w:rsid w:val="0066440C"/>
    <w:rsid w:val="0066441D"/>
    <w:rsid w:val="00664424"/>
    <w:rsid w:val="0066442C"/>
    <w:rsid w:val="0066444B"/>
    <w:rsid w:val="00664456"/>
    <w:rsid w:val="00664493"/>
    <w:rsid w:val="006644AA"/>
    <w:rsid w:val="006644D7"/>
    <w:rsid w:val="006644DD"/>
    <w:rsid w:val="0066452C"/>
    <w:rsid w:val="0066452F"/>
    <w:rsid w:val="00664530"/>
    <w:rsid w:val="0066454E"/>
    <w:rsid w:val="00664565"/>
    <w:rsid w:val="00664568"/>
    <w:rsid w:val="0066457E"/>
    <w:rsid w:val="006645DD"/>
    <w:rsid w:val="006645E0"/>
    <w:rsid w:val="006645EE"/>
    <w:rsid w:val="006645F1"/>
    <w:rsid w:val="00664619"/>
    <w:rsid w:val="00664670"/>
    <w:rsid w:val="00664721"/>
    <w:rsid w:val="00664786"/>
    <w:rsid w:val="0066479A"/>
    <w:rsid w:val="006647A1"/>
    <w:rsid w:val="006647A7"/>
    <w:rsid w:val="006647B8"/>
    <w:rsid w:val="0066480F"/>
    <w:rsid w:val="00664817"/>
    <w:rsid w:val="0066481C"/>
    <w:rsid w:val="00664856"/>
    <w:rsid w:val="0066487F"/>
    <w:rsid w:val="0066489D"/>
    <w:rsid w:val="006648FC"/>
    <w:rsid w:val="00664985"/>
    <w:rsid w:val="006649B7"/>
    <w:rsid w:val="006649C0"/>
    <w:rsid w:val="006649CD"/>
    <w:rsid w:val="006649CE"/>
    <w:rsid w:val="00664A01"/>
    <w:rsid w:val="00664A23"/>
    <w:rsid w:val="00664A4E"/>
    <w:rsid w:val="00664AA2"/>
    <w:rsid w:val="00664ABC"/>
    <w:rsid w:val="00664ABD"/>
    <w:rsid w:val="00664BAE"/>
    <w:rsid w:val="00664BC0"/>
    <w:rsid w:val="00664C77"/>
    <w:rsid w:val="00664C95"/>
    <w:rsid w:val="00664C99"/>
    <w:rsid w:val="00664C9D"/>
    <w:rsid w:val="00664CA6"/>
    <w:rsid w:val="00664CD9"/>
    <w:rsid w:val="00664CDC"/>
    <w:rsid w:val="00664CE1"/>
    <w:rsid w:val="00664CE5"/>
    <w:rsid w:val="00664D31"/>
    <w:rsid w:val="00664D69"/>
    <w:rsid w:val="00664D6A"/>
    <w:rsid w:val="00664D7D"/>
    <w:rsid w:val="00664D8D"/>
    <w:rsid w:val="00664DF4"/>
    <w:rsid w:val="00664DF8"/>
    <w:rsid w:val="00664E36"/>
    <w:rsid w:val="00664E48"/>
    <w:rsid w:val="00664E81"/>
    <w:rsid w:val="00664E8E"/>
    <w:rsid w:val="00664EB7"/>
    <w:rsid w:val="00664EBB"/>
    <w:rsid w:val="00664EBE"/>
    <w:rsid w:val="00664EDD"/>
    <w:rsid w:val="00664F1A"/>
    <w:rsid w:val="00664F29"/>
    <w:rsid w:val="00664F85"/>
    <w:rsid w:val="00664F9E"/>
    <w:rsid w:val="00664FB9"/>
    <w:rsid w:val="00664FEC"/>
    <w:rsid w:val="00665065"/>
    <w:rsid w:val="00665102"/>
    <w:rsid w:val="00665147"/>
    <w:rsid w:val="00665154"/>
    <w:rsid w:val="006651C2"/>
    <w:rsid w:val="006651F6"/>
    <w:rsid w:val="006651FB"/>
    <w:rsid w:val="00665240"/>
    <w:rsid w:val="00665258"/>
    <w:rsid w:val="0066525B"/>
    <w:rsid w:val="0066525D"/>
    <w:rsid w:val="0066529A"/>
    <w:rsid w:val="0066529C"/>
    <w:rsid w:val="0066529E"/>
    <w:rsid w:val="006652AD"/>
    <w:rsid w:val="006652D5"/>
    <w:rsid w:val="006652DC"/>
    <w:rsid w:val="00665328"/>
    <w:rsid w:val="00665355"/>
    <w:rsid w:val="00665359"/>
    <w:rsid w:val="00665361"/>
    <w:rsid w:val="0066536C"/>
    <w:rsid w:val="00665393"/>
    <w:rsid w:val="006653E4"/>
    <w:rsid w:val="00665403"/>
    <w:rsid w:val="00665404"/>
    <w:rsid w:val="00665411"/>
    <w:rsid w:val="00665438"/>
    <w:rsid w:val="00665452"/>
    <w:rsid w:val="0066545A"/>
    <w:rsid w:val="0066548A"/>
    <w:rsid w:val="006654BD"/>
    <w:rsid w:val="006654CF"/>
    <w:rsid w:val="00665508"/>
    <w:rsid w:val="00665548"/>
    <w:rsid w:val="0066555F"/>
    <w:rsid w:val="0066556D"/>
    <w:rsid w:val="006655CB"/>
    <w:rsid w:val="006655E7"/>
    <w:rsid w:val="00665604"/>
    <w:rsid w:val="00665615"/>
    <w:rsid w:val="00665639"/>
    <w:rsid w:val="0066564A"/>
    <w:rsid w:val="0066566F"/>
    <w:rsid w:val="006656C6"/>
    <w:rsid w:val="006656E4"/>
    <w:rsid w:val="0066570D"/>
    <w:rsid w:val="00665722"/>
    <w:rsid w:val="0066572C"/>
    <w:rsid w:val="0066574B"/>
    <w:rsid w:val="0066578A"/>
    <w:rsid w:val="00665790"/>
    <w:rsid w:val="00665815"/>
    <w:rsid w:val="0066584D"/>
    <w:rsid w:val="00665865"/>
    <w:rsid w:val="00665874"/>
    <w:rsid w:val="00665875"/>
    <w:rsid w:val="0066587E"/>
    <w:rsid w:val="0066588B"/>
    <w:rsid w:val="0066588E"/>
    <w:rsid w:val="006658CE"/>
    <w:rsid w:val="006658FD"/>
    <w:rsid w:val="006658FF"/>
    <w:rsid w:val="00665900"/>
    <w:rsid w:val="0066591E"/>
    <w:rsid w:val="00665964"/>
    <w:rsid w:val="00665984"/>
    <w:rsid w:val="006659DA"/>
    <w:rsid w:val="00665A50"/>
    <w:rsid w:val="00665A5A"/>
    <w:rsid w:val="00665A8B"/>
    <w:rsid w:val="00665AC5"/>
    <w:rsid w:val="00665B16"/>
    <w:rsid w:val="00665B29"/>
    <w:rsid w:val="00665B37"/>
    <w:rsid w:val="00665B77"/>
    <w:rsid w:val="00665B9A"/>
    <w:rsid w:val="00665B9E"/>
    <w:rsid w:val="00665BA9"/>
    <w:rsid w:val="00665BEA"/>
    <w:rsid w:val="00665C34"/>
    <w:rsid w:val="00665C53"/>
    <w:rsid w:val="00665C5A"/>
    <w:rsid w:val="00665C76"/>
    <w:rsid w:val="00665CE6"/>
    <w:rsid w:val="00665D75"/>
    <w:rsid w:val="00665DAD"/>
    <w:rsid w:val="00665DCD"/>
    <w:rsid w:val="00665DEC"/>
    <w:rsid w:val="00665E2F"/>
    <w:rsid w:val="00665E76"/>
    <w:rsid w:val="00665E8D"/>
    <w:rsid w:val="00665E9C"/>
    <w:rsid w:val="00665EA2"/>
    <w:rsid w:val="00665EBC"/>
    <w:rsid w:val="00665ECF"/>
    <w:rsid w:val="00665ED5"/>
    <w:rsid w:val="00665F38"/>
    <w:rsid w:val="00665F46"/>
    <w:rsid w:val="00665F8D"/>
    <w:rsid w:val="00665F96"/>
    <w:rsid w:val="0066602B"/>
    <w:rsid w:val="00666048"/>
    <w:rsid w:val="00666052"/>
    <w:rsid w:val="0066605E"/>
    <w:rsid w:val="00666082"/>
    <w:rsid w:val="00666104"/>
    <w:rsid w:val="00666170"/>
    <w:rsid w:val="006661B4"/>
    <w:rsid w:val="006661D2"/>
    <w:rsid w:val="006661EF"/>
    <w:rsid w:val="0066621B"/>
    <w:rsid w:val="00666228"/>
    <w:rsid w:val="0066623E"/>
    <w:rsid w:val="00666284"/>
    <w:rsid w:val="006662C4"/>
    <w:rsid w:val="0066631B"/>
    <w:rsid w:val="0066633A"/>
    <w:rsid w:val="0066636A"/>
    <w:rsid w:val="0066636D"/>
    <w:rsid w:val="00666374"/>
    <w:rsid w:val="0066637B"/>
    <w:rsid w:val="00666386"/>
    <w:rsid w:val="006663B8"/>
    <w:rsid w:val="006663D8"/>
    <w:rsid w:val="00666413"/>
    <w:rsid w:val="00666421"/>
    <w:rsid w:val="0066642D"/>
    <w:rsid w:val="00666448"/>
    <w:rsid w:val="006664BF"/>
    <w:rsid w:val="006664C2"/>
    <w:rsid w:val="006664C3"/>
    <w:rsid w:val="006664CA"/>
    <w:rsid w:val="006664E7"/>
    <w:rsid w:val="006664F1"/>
    <w:rsid w:val="00666556"/>
    <w:rsid w:val="006665B2"/>
    <w:rsid w:val="006665BF"/>
    <w:rsid w:val="006665DB"/>
    <w:rsid w:val="006665E4"/>
    <w:rsid w:val="00666615"/>
    <w:rsid w:val="00666668"/>
    <w:rsid w:val="00666687"/>
    <w:rsid w:val="00666690"/>
    <w:rsid w:val="00666693"/>
    <w:rsid w:val="006666D0"/>
    <w:rsid w:val="006666D2"/>
    <w:rsid w:val="006666E8"/>
    <w:rsid w:val="006666F1"/>
    <w:rsid w:val="006666FF"/>
    <w:rsid w:val="0066672A"/>
    <w:rsid w:val="006667F9"/>
    <w:rsid w:val="00666818"/>
    <w:rsid w:val="00666855"/>
    <w:rsid w:val="00666868"/>
    <w:rsid w:val="0066688A"/>
    <w:rsid w:val="006668CD"/>
    <w:rsid w:val="006668F5"/>
    <w:rsid w:val="00666901"/>
    <w:rsid w:val="0066698F"/>
    <w:rsid w:val="0066699D"/>
    <w:rsid w:val="006669BC"/>
    <w:rsid w:val="006669DF"/>
    <w:rsid w:val="006669E4"/>
    <w:rsid w:val="006669FC"/>
    <w:rsid w:val="00666A01"/>
    <w:rsid w:val="00666A60"/>
    <w:rsid w:val="00666A64"/>
    <w:rsid w:val="00666A72"/>
    <w:rsid w:val="00666A79"/>
    <w:rsid w:val="00666A80"/>
    <w:rsid w:val="00666AAC"/>
    <w:rsid w:val="00666AB9"/>
    <w:rsid w:val="00666AFB"/>
    <w:rsid w:val="00666B26"/>
    <w:rsid w:val="00666B2A"/>
    <w:rsid w:val="00666B83"/>
    <w:rsid w:val="00666B9F"/>
    <w:rsid w:val="00666BA0"/>
    <w:rsid w:val="00666BEC"/>
    <w:rsid w:val="00666BF6"/>
    <w:rsid w:val="00666C3D"/>
    <w:rsid w:val="00666C54"/>
    <w:rsid w:val="00666C85"/>
    <w:rsid w:val="00666C8D"/>
    <w:rsid w:val="00666CBF"/>
    <w:rsid w:val="00666CC6"/>
    <w:rsid w:val="00666CD7"/>
    <w:rsid w:val="00666CE1"/>
    <w:rsid w:val="00666CE6"/>
    <w:rsid w:val="00666D04"/>
    <w:rsid w:val="00666D80"/>
    <w:rsid w:val="00666D8D"/>
    <w:rsid w:val="00666E18"/>
    <w:rsid w:val="00666E29"/>
    <w:rsid w:val="00666E2C"/>
    <w:rsid w:val="00666E3A"/>
    <w:rsid w:val="00666E79"/>
    <w:rsid w:val="00666E7D"/>
    <w:rsid w:val="00666EDE"/>
    <w:rsid w:val="00666F01"/>
    <w:rsid w:val="00666F61"/>
    <w:rsid w:val="00666F6E"/>
    <w:rsid w:val="00666F79"/>
    <w:rsid w:val="00666FC0"/>
    <w:rsid w:val="00666FF3"/>
    <w:rsid w:val="00667000"/>
    <w:rsid w:val="00667056"/>
    <w:rsid w:val="0066706F"/>
    <w:rsid w:val="00667086"/>
    <w:rsid w:val="006670F0"/>
    <w:rsid w:val="006670FA"/>
    <w:rsid w:val="0066713E"/>
    <w:rsid w:val="0066716C"/>
    <w:rsid w:val="006671EE"/>
    <w:rsid w:val="00667241"/>
    <w:rsid w:val="0066725E"/>
    <w:rsid w:val="0066727A"/>
    <w:rsid w:val="0066727B"/>
    <w:rsid w:val="0066728D"/>
    <w:rsid w:val="006672A4"/>
    <w:rsid w:val="006672A8"/>
    <w:rsid w:val="006672C4"/>
    <w:rsid w:val="006672D5"/>
    <w:rsid w:val="00667305"/>
    <w:rsid w:val="00667308"/>
    <w:rsid w:val="0066732B"/>
    <w:rsid w:val="00667347"/>
    <w:rsid w:val="00667359"/>
    <w:rsid w:val="0066735D"/>
    <w:rsid w:val="006673CE"/>
    <w:rsid w:val="00667407"/>
    <w:rsid w:val="00667463"/>
    <w:rsid w:val="00667466"/>
    <w:rsid w:val="00667480"/>
    <w:rsid w:val="006674A5"/>
    <w:rsid w:val="006674C4"/>
    <w:rsid w:val="006674C8"/>
    <w:rsid w:val="006674C9"/>
    <w:rsid w:val="006674FE"/>
    <w:rsid w:val="00667502"/>
    <w:rsid w:val="00667547"/>
    <w:rsid w:val="0066756A"/>
    <w:rsid w:val="0066757A"/>
    <w:rsid w:val="006675B0"/>
    <w:rsid w:val="0066765C"/>
    <w:rsid w:val="0066766F"/>
    <w:rsid w:val="006676C6"/>
    <w:rsid w:val="006676CB"/>
    <w:rsid w:val="006676D5"/>
    <w:rsid w:val="0066770C"/>
    <w:rsid w:val="00667715"/>
    <w:rsid w:val="0066772E"/>
    <w:rsid w:val="0066774E"/>
    <w:rsid w:val="00667755"/>
    <w:rsid w:val="0066777A"/>
    <w:rsid w:val="006677E0"/>
    <w:rsid w:val="00667885"/>
    <w:rsid w:val="0066788D"/>
    <w:rsid w:val="006678E4"/>
    <w:rsid w:val="006678F3"/>
    <w:rsid w:val="00667949"/>
    <w:rsid w:val="00667967"/>
    <w:rsid w:val="006679BF"/>
    <w:rsid w:val="006679E7"/>
    <w:rsid w:val="00667A4D"/>
    <w:rsid w:val="00667A77"/>
    <w:rsid w:val="00667AA1"/>
    <w:rsid w:val="00667AA5"/>
    <w:rsid w:val="00667AA9"/>
    <w:rsid w:val="00667AC5"/>
    <w:rsid w:val="00667ACB"/>
    <w:rsid w:val="00667AD5"/>
    <w:rsid w:val="00667AD6"/>
    <w:rsid w:val="00667AF1"/>
    <w:rsid w:val="00667B02"/>
    <w:rsid w:val="00667B17"/>
    <w:rsid w:val="00667B38"/>
    <w:rsid w:val="00667B53"/>
    <w:rsid w:val="00667B86"/>
    <w:rsid w:val="00667B99"/>
    <w:rsid w:val="00667BA1"/>
    <w:rsid w:val="00667BA3"/>
    <w:rsid w:val="00667BD3"/>
    <w:rsid w:val="00667BF9"/>
    <w:rsid w:val="00667C08"/>
    <w:rsid w:val="00667C34"/>
    <w:rsid w:val="00667C5B"/>
    <w:rsid w:val="00667C73"/>
    <w:rsid w:val="00667C79"/>
    <w:rsid w:val="00667CE4"/>
    <w:rsid w:val="00667D66"/>
    <w:rsid w:val="00667DB1"/>
    <w:rsid w:val="00667DCC"/>
    <w:rsid w:val="00667E4F"/>
    <w:rsid w:val="00667E93"/>
    <w:rsid w:val="00667F08"/>
    <w:rsid w:val="00667F39"/>
    <w:rsid w:val="00667FE5"/>
    <w:rsid w:val="00667FE6"/>
    <w:rsid w:val="00670009"/>
    <w:rsid w:val="0067003A"/>
    <w:rsid w:val="0067005F"/>
    <w:rsid w:val="00670078"/>
    <w:rsid w:val="0067007D"/>
    <w:rsid w:val="00670086"/>
    <w:rsid w:val="006700B3"/>
    <w:rsid w:val="006700FB"/>
    <w:rsid w:val="00670111"/>
    <w:rsid w:val="00670120"/>
    <w:rsid w:val="00670133"/>
    <w:rsid w:val="00670135"/>
    <w:rsid w:val="00670144"/>
    <w:rsid w:val="0067016E"/>
    <w:rsid w:val="0067018A"/>
    <w:rsid w:val="00670193"/>
    <w:rsid w:val="00670199"/>
    <w:rsid w:val="006701A9"/>
    <w:rsid w:val="006701D0"/>
    <w:rsid w:val="006701D1"/>
    <w:rsid w:val="0067020C"/>
    <w:rsid w:val="00670272"/>
    <w:rsid w:val="006702A6"/>
    <w:rsid w:val="006702BA"/>
    <w:rsid w:val="006702DA"/>
    <w:rsid w:val="00670342"/>
    <w:rsid w:val="00670392"/>
    <w:rsid w:val="006703C6"/>
    <w:rsid w:val="006703D8"/>
    <w:rsid w:val="006703ED"/>
    <w:rsid w:val="006703FF"/>
    <w:rsid w:val="00670419"/>
    <w:rsid w:val="0067043A"/>
    <w:rsid w:val="00670455"/>
    <w:rsid w:val="00670464"/>
    <w:rsid w:val="00670520"/>
    <w:rsid w:val="00670526"/>
    <w:rsid w:val="00670543"/>
    <w:rsid w:val="0067054B"/>
    <w:rsid w:val="0067054F"/>
    <w:rsid w:val="00670565"/>
    <w:rsid w:val="0067059C"/>
    <w:rsid w:val="006705AC"/>
    <w:rsid w:val="006705C1"/>
    <w:rsid w:val="006705D6"/>
    <w:rsid w:val="006705F4"/>
    <w:rsid w:val="00670601"/>
    <w:rsid w:val="00670625"/>
    <w:rsid w:val="00670664"/>
    <w:rsid w:val="0067069F"/>
    <w:rsid w:val="006706B9"/>
    <w:rsid w:val="006706BE"/>
    <w:rsid w:val="0067070D"/>
    <w:rsid w:val="0067075F"/>
    <w:rsid w:val="0067079E"/>
    <w:rsid w:val="006708A4"/>
    <w:rsid w:val="0067092A"/>
    <w:rsid w:val="00670956"/>
    <w:rsid w:val="0067095A"/>
    <w:rsid w:val="00670967"/>
    <w:rsid w:val="00670994"/>
    <w:rsid w:val="0067099F"/>
    <w:rsid w:val="006709C7"/>
    <w:rsid w:val="00670A03"/>
    <w:rsid w:val="00670A05"/>
    <w:rsid w:val="00670A10"/>
    <w:rsid w:val="00670A4B"/>
    <w:rsid w:val="00670A89"/>
    <w:rsid w:val="00670A9E"/>
    <w:rsid w:val="00670AA9"/>
    <w:rsid w:val="00670AAA"/>
    <w:rsid w:val="00670AB9"/>
    <w:rsid w:val="00670AEB"/>
    <w:rsid w:val="00670B3F"/>
    <w:rsid w:val="00670B60"/>
    <w:rsid w:val="00670B8D"/>
    <w:rsid w:val="00670B91"/>
    <w:rsid w:val="00670B97"/>
    <w:rsid w:val="00670BC1"/>
    <w:rsid w:val="00670BCD"/>
    <w:rsid w:val="00670BDB"/>
    <w:rsid w:val="00670BDF"/>
    <w:rsid w:val="00670BE6"/>
    <w:rsid w:val="00670BE7"/>
    <w:rsid w:val="00670BE8"/>
    <w:rsid w:val="00670C35"/>
    <w:rsid w:val="00670C66"/>
    <w:rsid w:val="00670C93"/>
    <w:rsid w:val="00670CAF"/>
    <w:rsid w:val="00670CB9"/>
    <w:rsid w:val="00670CE6"/>
    <w:rsid w:val="00670CEC"/>
    <w:rsid w:val="00670D15"/>
    <w:rsid w:val="00670D5D"/>
    <w:rsid w:val="00670D6F"/>
    <w:rsid w:val="00670D8E"/>
    <w:rsid w:val="00670D95"/>
    <w:rsid w:val="00670D9A"/>
    <w:rsid w:val="00670DC4"/>
    <w:rsid w:val="00670DD9"/>
    <w:rsid w:val="00670E10"/>
    <w:rsid w:val="00670E18"/>
    <w:rsid w:val="00670E29"/>
    <w:rsid w:val="00670EAE"/>
    <w:rsid w:val="00670EB4"/>
    <w:rsid w:val="00670ECC"/>
    <w:rsid w:val="00670EF0"/>
    <w:rsid w:val="00670F57"/>
    <w:rsid w:val="00670F6F"/>
    <w:rsid w:val="00670F71"/>
    <w:rsid w:val="00670F75"/>
    <w:rsid w:val="00670F7F"/>
    <w:rsid w:val="00670FB0"/>
    <w:rsid w:val="00670FBF"/>
    <w:rsid w:val="00670FF1"/>
    <w:rsid w:val="0067106D"/>
    <w:rsid w:val="00671079"/>
    <w:rsid w:val="006710AC"/>
    <w:rsid w:val="00671142"/>
    <w:rsid w:val="00671183"/>
    <w:rsid w:val="006711DB"/>
    <w:rsid w:val="0067120F"/>
    <w:rsid w:val="00671246"/>
    <w:rsid w:val="0067125F"/>
    <w:rsid w:val="0067128E"/>
    <w:rsid w:val="006712DD"/>
    <w:rsid w:val="006712F8"/>
    <w:rsid w:val="0067130D"/>
    <w:rsid w:val="0067134D"/>
    <w:rsid w:val="0067135D"/>
    <w:rsid w:val="0067137B"/>
    <w:rsid w:val="00671386"/>
    <w:rsid w:val="006713B7"/>
    <w:rsid w:val="006713CD"/>
    <w:rsid w:val="006713D3"/>
    <w:rsid w:val="00671446"/>
    <w:rsid w:val="00671478"/>
    <w:rsid w:val="006714A8"/>
    <w:rsid w:val="006714F3"/>
    <w:rsid w:val="00671500"/>
    <w:rsid w:val="0067154F"/>
    <w:rsid w:val="006715D0"/>
    <w:rsid w:val="006715E1"/>
    <w:rsid w:val="00671660"/>
    <w:rsid w:val="00671698"/>
    <w:rsid w:val="006716BA"/>
    <w:rsid w:val="006716DA"/>
    <w:rsid w:val="006716DC"/>
    <w:rsid w:val="006716F9"/>
    <w:rsid w:val="00671742"/>
    <w:rsid w:val="0067174D"/>
    <w:rsid w:val="00671790"/>
    <w:rsid w:val="006717D3"/>
    <w:rsid w:val="006717FE"/>
    <w:rsid w:val="00671819"/>
    <w:rsid w:val="00671820"/>
    <w:rsid w:val="00671825"/>
    <w:rsid w:val="00671839"/>
    <w:rsid w:val="00671855"/>
    <w:rsid w:val="00671865"/>
    <w:rsid w:val="0067194B"/>
    <w:rsid w:val="00671965"/>
    <w:rsid w:val="00671978"/>
    <w:rsid w:val="006719A6"/>
    <w:rsid w:val="00671A08"/>
    <w:rsid w:val="00671A42"/>
    <w:rsid w:val="00671A4E"/>
    <w:rsid w:val="00671A67"/>
    <w:rsid w:val="00671AD4"/>
    <w:rsid w:val="00671B01"/>
    <w:rsid w:val="00671B0C"/>
    <w:rsid w:val="00671B6B"/>
    <w:rsid w:val="00671BB6"/>
    <w:rsid w:val="00671BC6"/>
    <w:rsid w:val="00671C1D"/>
    <w:rsid w:val="00671C22"/>
    <w:rsid w:val="00671C25"/>
    <w:rsid w:val="00671C27"/>
    <w:rsid w:val="00671C36"/>
    <w:rsid w:val="00671C3E"/>
    <w:rsid w:val="00671C41"/>
    <w:rsid w:val="00671C83"/>
    <w:rsid w:val="00671C89"/>
    <w:rsid w:val="00671CAC"/>
    <w:rsid w:val="00671CAE"/>
    <w:rsid w:val="00671CE6"/>
    <w:rsid w:val="00671CFB"/>
    <w:rsid w:val="00671D1F"/>
    <w:rsid w:val="00671D24"/>
    <w:rsid w:val="00671D84"/>
    <w:rsid w:val="00671D9F"/>
    <w:rsid w:val="00671DC7"/>
    <w:rsid w:val="00671DD8"/>
    <w:rsid w:val="00671DE1"/>
    <w:rsid w:val="00671E01"/>
    <w:rsid w:val="00671E06"/>
    <w:rsid w:val="00671E4B"/>
    <w:rsid w:val="00671E71"/>
    <w:rsid w:val="00671E76"/>
    <w:rsid w:val="00671E8C"/>
    <w:rsid w:val="00671F18"/>
    <w:rsid w:val="00671FF5"/>
    <w:rsid w:val="00672012"/>
    <w:rsid w:val="00672028"/>
    <w:rsid w:val="00672073"/>
    <w:rsid w:val="006720C0"/>
    <w:rsid w:val="006720E8"/>
    <w:rsid w:val="00672108"/>
    <w:rsid w:val="0067210F"/>
    <w:rsid w:val="00672126"/>
    <w:rsid w:val="0067212B"/>
    <w:rsid w:val="0067216A"/>
    <w:rsid w:val="0067216F"/>
    <w:rsid w:val="00672187"/>
    <w:rsid w:val="0067223D"/>
    <w:rsid w:val="0067225F"/>
    <w:rsid w:val="00672266"/>
    <w:rsid w:val="006722B1"/>
    <w:rsid w:val="006722CD"/>
    <w:rsid w:val="006722CE"/>
    <w:rsid w:val="006722FB"/>
    <w:rsid w:val="00672302"/>
    <w:rsid w:val="00672315"/>
    <w:rsid w:val="0067232F"/>
    <w:rsid w:val="00672360"/>
    <w:rsid w:val="00672366"/>
    <w:rsid w:val="00672387"/>
    <w:rsid w:val="006723A5"/>
    <w:rsid w:val="006723FF"/>
    <w:rsid w:val="006724B7"/>
    <w:rsid w:val="006724D1"/>
    <w:rsid w:val="006724EA"/>
    <w:rsid w:val="0067255D"/>
    <w:rsid w:val="00672568"/>
    <w:rsid w:val="00672582"/>
    <w:rsid w:val="006725C0"/>
    <w:rsid w:val="006725F0"/>
    <w:rsid w:val="006725F1"/>
    <w:rsid w:val="006725F3"/>
    <w:rsid w:val="00672644"/>
    <w:rsid w:val="0067265F"/>
    <w:rsid w:val="00672672"/>
    <w:rsid w:val="00672682"/>
    <w:rsid w:val="00672684"/>
    <w:rsid w:val="006726A8"/>
    <w:rsid w:val="006726CB"/>
    <w:rsid w:val="006726D1"/>
    <w:rsid w:val="00672731"/>
    <w:rsid w:val="00672745"/>
    <w:rsid w:val="00672777"/>
    <w:rsid w:val="006727DC"/>
    <w:rsid w:val="00672824"/>
    <w:rsid w:val="00672843"/>
    <w:rsid w:val="00672849"/>
    <w:rsid w:val="0067289A"/>
    <w:rsid w:val="006728F4"/>
    <w:rsid w:val="00672958"/>
    <w:rsid w:val="00672977"/>
    <w:rsid w:val="0067297E"/>
    <w:rsid w:val="00672980"/>
    <w:rsid w:val="00672989"/>
    <w:rsid w:val="006729B4"/>
    <w:rsid w:val="006729BC"/>
    <w:rsid w:val="006729DF"/>
    <w:rsid w:val="00672A09"/>
    <w:rsid w:val="00672A3C"/>
    <w:rsid w:val="00672A58"/>
    <w:rsid w:val="00672A84"/>
    <w:rsid w:val="00672A8C"/>
    <w:rsid w:val="00672A97"/>
    <w:rsid w:val="00672AAB"/>
    <w:rsid w:val="00672ABD"/>
    <w:rsid w:val="00672AC2"/>
    <w:rsid w:val="00672ADF"/>
    <w:rsid w:val="00672AEF"/>
    <w:rsid w:val="00672B3E"/>
    <w:rsid w:val="00672B57"/>
    <w:rsid w:val="00672B9A"/>
    <w:rsid w:val="00672BCF"/>
    <w:rsid w:val="00672BD2"/>
    <w:rsid w:val="00672BF8"/>
    <w:rsid w:val="00672C07"/>
    <w:rsid w:val="00672C13"/>
    <w:rsid w:val="00672C48"/>
    <w:rsid w:val="00672C83"/>
    <w:rsid w:val="00672C8B"/>
    <w:rsid w:val="00672C95"/>
    <w:rsid w:val="00672CA0"/>
    <w:rsid w:val="00672CD5"/>
    <w:rsid w:val="00672CF2"/>
    <w:rsid w:val="00672CF7"/>
    <w:rsid w:val="00672D27"/>
    <w:rsid w:val="00672D3A"/>
    <w:rsid w:val="00672D74"/>
    <w:rsid w:val="00672D82"/>
    <w:rsid w:val="00672DE3"/>
    <w:rsid w:val="00672E07"/>
    <w:rsid w:val="00672E1B"/>
    <w:rsid w:val="00672E38"/>
    <w:rsid w:val="00672E7F"/>
    <w:rsid w:val="00672EB3"/>
    <w:rsid w:val="00672F37"/>
    <w:rsid w:val="00672F90"/>
    <w:rsid w:val="00672F92"/>
    <w:rsid w:val="00672FD8"/>
    <w:rsid w:val="00672FE6"/>
    <w:rsid w:val="00672FE9"/>
    <w:rsid w:val="00673000"/>
    <w:rsid w:val="00673034"/>
    <w:rsid w:val="00673073"/>
    <w:rsid w:val="006730AB"/>
    <w:rsid w:val="006730B3"/>
    <w:rsid w:val="006730B7"/>
    <w:rsid w:val="006730C9"/>
    <w:rsid w:val="006730E4"/>
    <w:rsid w:val="006730EC"/>
    <w:rsid w:val="006730F2"/>
    <w:rsid w:val="0067312A"/>
    <w:rsid w:val="00673160"/>
    <w:rsid w:val="00673166"/>
    <w:rsid w:val="00673191"/>
    <w:rsid w:val="00673197"/>
    <w:rsid w:val="006731BC"/>
    <w:rsid w:val="0067322F"/>
    <w:rsid w:val="006732F6"/>
    <w:rsid w:val="00673307"/>
    <w:rsid w:val="0067331E"/>
    <w:rsid w:val="00673326"/>
    <w:rsid w:val="0067333E"/>
    <w:rsid w:val="0067334B"/>
    <w:rsid w:val="0067337A"/>
    <w:rsid w:val="00673393"/>
    <w:rsid w:val="0067339A"/>
    <w:rsid w:val="00673405"/>
    <w:rsid w:val="00673441"/>
    <w:rsid w:val="0067345E"/>
    <w:rsid w:val="00673463"/>
    <w:rsid w:val="00673487"/>
    <w:rsid w:val="006734A6"/>
    <w:rsid w:val="006734C9"/>
    <w:rsid w:val="006734CB"/>
    <w:rsid w:val="006734DC"/>
    <w:rsid w:val="006734E0"/>
    <w:rsid w:val="0067351C"/>
    <w:rsid w:val="00673520"/>
    <w:rsid w:val="0067358A"/>
    <w:rsid w:val="006735BB"/>
    <w:rsid w:val="006735D4"/>
    <w:rsid w:val="0067360E"/>
    <w:rsid w:val="0067361F"/>
    <w:rsid w:val="0067364F"/>
    <w:rsid w:val="0067366B"/>
    <w:rsid w:val="00673684"/>
    <w:rsid w:val="006736F9"/>
    <w:rsid w:val="0067370B"/>
    <w:rsid w:val="00673768"/>
    <w:rsid w:val="006737B8"/>
    <w:rsid w:val="006737C5"/>
    <w:rsid w:val="0067381B"/>
    <w:rsid w:val="0067381C"/>
    <w:rsid w:val="0067382E"/>
    <w:rsid w:val="0067384F"/>
    <w:rsid w:val="0067385F"/>
    <w:rsid w:val="00673902"/>
    <w:rsid w:val="0067390E"/>
    <w:rsid w:val="00673913"/>
    <w:rsid w:val="00673966"/>
    <w:rsid w:val="0067396D"/>
    <w:rsid w:val="0067398D"/>
    <w:rsid w:val="006739A4"/>
    <w:rsid w:val="006739B2"/>
    <w:rsid w:val="006739C7"/>
    <w:rsid w:val="006739D7"/>
    <w:rsid w:val="006739EC"/>
    <w:rsid w:val="006739FC"/>
    <w:rsid w:val="006739FD"/>
    <w:rsid w:val="00673A06"/>
    <w:rsid w:val="00673A21"/>
    <w:rsid w:val="00673A30"/>
    <w:rsid w:val="00673A57"/>
    <w:rsid w:val="00673A60"/>
    <w:rsid w:val="00673A8B"/>
    <w:rsid w:val="00673AB7"/>
    <w:rsid w:val="00673ACD"/>
    <w:rsid w:val="00673ADC"/>
    <w:rsid w:val="00673AF4"/>
    <w:rsid w:val="00673AFB"/>
    <w:rsid w:val="00673B03"/>
    <w:rsid w:val="00673B26"/>
    <w:rsid w:val="00673B42"/>
    <w:rsid w:val="00673B64"/>
    <w:rsid w:val="00673B71"/>
    <w:rsid w:val="00673B77"/>
    <w:rsid w:val="00673BB0"/>
    <w:rsid w:val="00673BDF"/>
    <w:rsid w:val="00673BEE"/>
    <w:rsid w:val="00673C26"/>
    <w:rsid w:val="00673C29"/>
    <w:rsid w:val="00673CAE"/>
    <w:rsid w:val="00673CDE"/>
    <w:rsid w:val="00673CE2"/>
    <w:rsid w:val="00673CF9"/>
    <w:rsid w:val="00673D37"/>
    <w:rsid w:val="00673D50"/>
    <w:rsid w:val="00673D5A"/>
    <w:rsid w:val="00673D66"/>
    <w:rsid w:val="00673D72"/>
    <w:rsid w:val="00673D9B"/>
    <w:rsid w:val="00673DBC"/>
    <w:rsid w:val="00673DC2"/>
    <w:rsid w:val="00673DD1"/>
    <w:rsid w:val="00673E07"/>
    <w:rsid w:val="00673E50"/>
    <w:rsid w:val="00673ECF"/>
    <w:rsid w:val="00673EDF"/>
    <w:rsid w:val="00673F0D"/>
    <w:rsid w:val="00673F44"/>
    <w:rsid w:val="00673F4A"/>
    <w:rsid w:val="00673FDD"/>
    <w:rsid w:val="00673FEC"/>
    <w:rsid w:val="00674006"/>
    <w:rsid w:val="0067401B"/>
    <w:rsid w:val="00674044"/>
    <w:rsid w:val="00674049"/>
    <w:rsid w:val="00674069"/>
    <w:rsid w:val="006740CB"/>
    <w:rsid w:val="006740E7"/>
    <w:rsid w:val="006740FB"/>
    <w:rsid w:val="0067411C"/>
    <w:rsid w:val="006741A7"/>
    <w:rsid w:val="00674223"/>
    <w:rsid w:val="0067422D"/>
    <w:rsid w:val="00674234"/>
    <w:rsid w:val="00674239"/>
    <w:rsid w:val="0067425C"/>
    <w:rsid w:val="0067428C"/>
    <w:rsid w:val="00674293"/>
    <w:rsid w:val="0067429D"/>
    <w:rsid w:val="006742D3"/>
    <w:rsid w:val="006742DC"/>
    <w:rsid w:val="00674318"/>
    <w:rsid w:val="0067431C"/>
    <w:rsid w:val="00674359"/>
    <w:rsid w:val="00674371"/>
    <w:rsid w:val="00674376"/>
    <w:rsid w:val="00674381"/>
    <w:rsid w:val="006743A5"/>
    <w:rsid w:val="006743AD"/>
    <w:rsid w:val="006743DC"/>
    <w:rsid w:val="0067441E"/>
    <w:rsid w:val="00674421"/>
    <w:rsid w:val="00674447"/>
    <w:rsid w:val="00674481"/>
    <w:rsid w:val="00674483"/>
    <w:rsid w:val="00674490"/>
    <w:rsid w:val="006744A0"/>
    <w:rsid w:val="006744BC"/>
    <w:rsid w:val="0067451E"/>
    <w:rsid w:val="0067452C"/>
    <w:rsid w:val="006745C0"/>
    <w:rsid w:val="006745EC"/>
    <w:rsid w:val="006745F0"/>
    <w:rsid w:val="006745FC"/>
    <w:rsid w:val="00674607"/>
    <w:rsid w:val="00674617"/>
    <w:rsid w:val="00674652"/>
    <w:rsid w:val="00674689"/>
    <w:rsid w:val="00674698"/>
    <w:rsid w:val="006746B9"/>
    <w:rsid w:val="006746C3"/>
    <w:rsid w:val="006746C5"/>
    <w:rsid w:val="00674701"/>
    <w:rsid w:val="0067471A"/>
    <w:rsid w:val="006747B1"/>
    <w:rsid w:val="00674804"/>
    <w:rsid w:val="0067484A"/>
    <w:rsid w:val="006748A0"/>
    <w:rsid w:val="006748B5"/>
    <w:rsid w:val="006748F4"/>
    <w:rsid w:val="00674936"/>
    <w:rsid w:val="00674984"/>
    <w:rsid w:val="006749B2"/>
    <w:rsid w:val="006749EF"/>
    <w:rsid w:val="00674A06"/>
    <w:rsid w:val="00674A0F"/>
    <w:rsid w:val="00674A10"/>
    <w:rsid w:val="00674A4F"/>
    <w:rsid w:val="00674A9F"/>
    <w:rsid w:val="00674AA9"/>
    <w:rsid w:val="00674AB0"/>
    <w:rsid w:val="00674AE9"/>
    <w:rsid w:val="00674B0F"/>
    <w:rsid w:val="00674B2F"/>
    <w:rsid w:val="00674B59"/>
    <w:rsid w:val="00674B6C"/>
    <w:rsid w:val="00674B94"/>
    <w:rsid w:val="00674BDC"/>
    <w:rsid w:val="00674C1E"/>
    <w:rsid w:val="00674C64"/>
    <w:rsid w:val="00674C7D"/>
    <w:rsid w:val="00674CA2"/>
    <w:rsid w:val="00674CB7"/>
    <w:rsid w:val="00674D8D"/>
    <w:rsid w:val="00674DAC"/>
    <w:rsid w:val="00674DD0"/>
    <w:rsid w:val="00674E51"/>
    <w:rsid w:val="00674E76"/>
    <w:rsid w:val="00674E78"/>
    <w:rsid w:val="00674EB2"/>
    <w:rsid w:val="00674EE7"/>
    <w:rsid w:val="00674EF6"/>
    <w:rsid w:val="00674F75"/>
    <w:rsid w:val="00674F85"/>
    <w:rsid w:val="00674FB0"/>
    <w:rsid w:val="00674FD7"/>
    <w:rsid w:val="00674FE7"/>
    <w:rsid w:val="00674FFA"/>
    <w:rsid w:val="00675018"/>
    <w:rsid w:val="00675066"/>
    <w:rsid w:val="0067507B"/>
    <w:rsid w:val="00675099"/>
    <w:rsid w:val="006750AE"/>
    <w:rsid w:val="006750BD"/>
    <w:rsid w:val="006750C6"/>
    <w:rsid w:val="006750DC"/>
    <w:rsid w:val="006750F9"/>
    <w:rsid w:val="00675114"/>
    <w:rsid w:val="0067511F"/>
    <w:rsid w:val="0067512C"/>
    <w:rsid w:val="0067514B"/>
    <w:rsid w:val="0067515D"/>
    <w:rsid w:val="00675179"/>
    <w:rsid w:val="0067519E"/>
    <w:rsid w:val="006751C3"/>
    <w:rsid w:val="006751C5"/>
    <w:rsid w:val="006751CA"/>
    <w:rsid w:val="006751CD"/>
    <w:rsid w:val="006751EF"/>
    <w:rsid w:val="00675218"/>
    <w:rsid w:val="0067524F"/>
    <w:rsid w:val="006752BF"/>
    <w:rsid w:val="006752DD"/>
    <w:rsid w:val="006752E7"/>
    <w:rsid w:val="0067535F"/>
    <w:rsid w:val="0067536E"/>
    <w:rsid w:val="0067537F"/>
    <w:rsid w:val="006753A0"/>
    <w:rsid w:val="006753BF"/>
    <w:rsid w:val="00675416"/>
    <w:rsid w:val="00675425"/>
    <w:rsid w:val="00675454"/>
    <w:rsid w:val="00675463"/>
    <w:rsid w:val="0067546D"/>
    <w:rsid w:val="00675480"/>
    <w:rsid w:val="00675489"/>
    <w:rsid w:val="006754C4"/>
    <w:rsid w:val="006754EA"/>
    <w:rsid w:val="006754F3"/>
    <w:rsid w:val="0067551B"/>
    <w:rsid w:val="00675531"/>
    <w:rsid w:val="00675536"/>
    <w:rsid w:val="0067555E"/>
    <w:rsid w:val="006755B6"/>
    <w:rsid w:val="006755E8"/>
    <w:rsid w:val="006755FC"/>
    <w:rsid w:val="00675605"/>
    <w:rsid w:val="0067560B"/>
    <w:rsid w:val="0067562B"/>
    <w:rsid w:val="0067567C"/>
    <w:rsid w:val="00675682"/>
    <w:rsid w:val="00675688"/>
    <w:rsid w:val="00675774"/>
    <w:rsid w:val="00675783"/>
    <w:rsid w:val="00675788"/>
    <w:rsid w:val="006757BC"/>
    <w:rsid w:val="006757C4"/>
    <w:rsid w:val="006757D7"/>
    <w:rsid w:val="0067581C"/>
    <w:rsid w:val="0067583D"/>
    <w:rsid w:val="0067585B"/>
    <w:rsid w:val="00675877"/>
    <w:rsid w:val="0067587B"/>
    <w:rsid w:val="006758AB"/>
    <w:rsid w:val="00675930"/>
    <w:rsid w:val="0067594A"/>
    <w:rsid w:val="00675980"/>
    <w:rsid w:val="0067599B"/>
    <w:rsid w:val="00675A03"/>
    <w:rsid w:val="00675A27"/>
    <w:rsid w:val="00675A2B"/>
    <w:rsid w:val="00675A36"/>
    <w:rsid w:val="00675A39"/>
    <w:rsid w:val="00675A5C"/>
    <w:rsid w:val="00675A6B"/>
    <w:rsid w:val="00675A9E"/>
    <w:rsid w:val="00675AC6"/>
    <w:rsid w:val="00675AD7"/>
    <w:rsid w:val="00675B60"/>
    <w:rsid w:val="00675B7C"/>
    <w:rsid w:val="00675BBA"/>
    <w:rsid w:val="00675BCA"/>
    <w:rsid w:val="00675BD0"/>
    <w:rsid w:val="00675C00"/>
    <w:rsid w:val="00675C11"/>
    <w:rsid w:val="00675C1D"/>
    <w:rsid w:val="00675C28"/>
    <w:rsid w:val="00675C46"/>
    <w:rsid w:val="00675C8D"/>
    <w:rsid w:val="00675C8E"/>
    <w:rsid w:val="00675C91"/>
    <w:rsid w:val="00675C93"/>
    <w:rsid w:val="00675CD7"/>
    <w:rsid w:val="00675D36"/>
    <w:rsid w:val="00675D52"/>
    <w:rsid w:val="00675D61"/>
    <w:rsid w:val="00675D74"/>
    <w:rsid w:val="00675DB1"/>
    <w:rsid w:val="00675DB2"/>
    <w:rsid w:val="00675DFF"/>
    <w:rsid w:val="00675E36"/>
    <w:rsid w:val="00675E85"/>
    <w:rsid w:val="00675E8C"/>
    <w:rsid w:val="00675EC5"/>
    <w:rsid w:val="00675EE7"/>
    <w:rsid w:val="00675F3E"/>
    <w:rsid w:val="00675F81"/>
    <w:rsid w:val="00675F95"/>
    <w:rsid w:val="00675FC6"/>
    <w:rsid w:val="00675FC9"/>
    <w:rsid w:val="00676031"/>
    <w:rsid w:val="00676053"/>
    <w:rsid w:val="00676058"/>
    <w:rsid w:val="00676061"/>
    <w:rsid w:val="00676075"/>
    <w:rsid w:val="00676085"/>
    <w:rsid w:val="0067609C"/>
    <w:rsid w:val="006760A4"/>
    <w:rsid w:val="006760B6"/>
    <w:rsid w:val="006760B9"/>
    <w:rsid w:val="006760BA"/>
    <w:rsid w:val="006760E7"/>
    <w:rsid w:val="006760EE"/>
    <w:rsid w:val="006760FB"/>
    <w:rsid w:val="00676189"/>
    <w:rsid w:val="006761BA"/>
    <w:rsid w:val="006761C2"/>
    <w:rsid w:val="0067621B"/>
    <w:rsid w:val="00676223"/>
    <w:rsid w:val="0067622C"/>
    <w:rsid w:val="0067622F"/>
    <w:rsid w:val="00676232"/>
    <w:rsid w:val="00676277"/>
    <w:rsid w:val="00676298"/>
    <w:rsid w:val="006762AC"/>
    <w:rsid w:val="006762AD"/>
    <w:rsid w:val="006762B8"/>
    <w:rsid w:val="006762BF"/>
    <w:rsid w:val="00676315"/>
    <w:rsid w:val="00676323"/>
    <w:rsid w:val="00676351"/>
    <w:rsid w:val="00676359"/>
    <w:rsid w:val="0067637B"/>
    <w:rsid w:val="006763AF"/>
    <w:rsid w:val="006763C2"/>
    <w:rsid w:val="006763D6"/>
    <w:rsid w:val="00676459"/>
    <w:rsid w:val="00676470"/>
    <w:rsid w:val="0067647F"/>
    <w:rsid w:val="0067648B"/>
    <w:rsid w:val="006764B6"/>
    <w:rsid w:val="006764BC"/>
    <w:rsid w:val="006764BE"/>
    <w:rsid w:val="006764DD"/>
    <w:rsid w:val="00676502"/>
    <w:rsid w:val="00676511"/>
    <w:rsid w:val="00676518"/>
    <w:rsid w:val="00676521"/>
    <w:rsid w:val="00676522"/>
    <w:rsid w:val="00676537"/>
    <w:rsid w:val="00676539"/>
    <w:rsid w:val="0067657D"/>
    <w:rsid w:val="00676587"/>
    <w:rsid w:val="00676596"/>
    <w:rsid w:val="006765A3"/>
    <w:rsid w:val="006765A7"/>
    <w:rsid w:val="006765AE"/>
    <w:rsid w:val="00676609"/>
    <w:rsid w:val="0067664D"/>
    <w:rsid w:val="006766D2"/>
    <w:rsid w:val="0067670D"/>
    <w:rsid w:val="00676753"/>
    <w:rsid w:val="006767A6"/>
    <w:rsid w:val="006767AE"/>
    <w:rsid w:val="006767C5"/>
    <w:rsid w:val="006767E9"/>
    <w:rsid w:val="0067680A"/>
    <w:rsid w:val="00676870"/>
    <w:rsid w:val="00676881"/>
    <w:rsid w:val="0067689F"/>
    <w:rsid w:val="006768AD"/>
    <w:rsid w:val="0067692C"/>
    <w:rsid w:val="00676966"/>
    <w:rsid w:val="006769B9"/>
    <w:rsid w:val="006769FD"/>
    <w:rsid w:val="00676A07"/>
    <w:rsid w:val="00676A39"/>
    <w:rsid w:val="00676A63"/>
    <w:rsid w:val="00676A76"/>
    <w:rsid w:val="00676AB4"/>
    <w:rsid w:val="00676B08"/>
    <w:rsid w:val="00676B11"/>
    <w:rsid w:val="00676B20"/>
    <w:rsid w:val="00676B63"/>
    <w:rsid w:val="00676BCB"/>
    <w:rsid w:val="00676C10"/>
    <w:rsid w:val="00676C25"/>
    <w:rsid w:val="00676C6C"/>
    <w:rsid w:val="00676C8D"/>
    <w:rsid w:val="00676CAC"/>
    <w:rsid w:val="00676CBF"/>
    <w:rsid w:val="00676CC0"/>
    <w:rsid w:val="00676CDC"/>
    <w:rsid w:val="00676CF0"/>
    <w:rsid w:val="00676D2F"/>
    <w:rsid w:val="00676D44"/>
    <w:rsid w:val="00676D83"/>
    <w:rsid w:val="00676D91"/>
    <w:rsid w:val="00676DB5"/>
    <w:rsid w:val="00676DCC"/>
    <w:rsid w:val="00676DEA"/>
    <w:rsid w:val="00676E15"/>
    <w:rsid w:val="00676E30"/>
    <w:rsid w:val="00676E70"/>
    <w:rsid w:val="00676E71"/>
    <w:rsid w:val="00676E97"/>
    <w:rsid w:val="00676E99"/>
    <w:rsid w:val="00676EA4"/>
    <w:rsid w:val="00676EAF"/>
    <w:rsid w:val="00676EBB"/>
    <w:rsid w:val="00676EE6"/>
    <w:rsid w:val="00676F1E"/>
    <w:rsid w:val="00676F57"/>
    <w:rsid w:val="00676F86"/>
    <w:rsid w:val="00676FC4"/>
    <w:rsid w:val="00676FCB"/>
    <w:rsid w:val="00676FD6"/>
    <w:rsid w:val="00676FFE"/>
    <w:rsid w:val="0067700D"/>
    <w:rsid w:val="0067706C"/>
    <w:rsid w:val="00677095"/>
    <w:rsid w:val="006770B5"/>
    <w:rsid w:val="006770BF"/>
    <w:rsid w:val="00677103"/>
    <w:rsid w:val="0067710E"/>
    <w:rsid w:val="00677111"/>
    <w:rsid w:val="00677122"/>
    <w:rsid w:val="00677135"/>
    <w:rsid w:val="00677136"/>
    <w:rsid w:val="00677138"/>
    <w:rsid w:val="0067713B"/>
    <w:rsid w:val="006771CE"/>
    <w:rsid w:val="006771D0"/>
    <w:rsid w:val="006771D4"/>
    <w:rsid w:val="006771F3"/>
    <w:rsid w:val="00677249"/>
    <w:rsid w:val="0067727A"/>
    <w:rsid w:val="0067727C"/>
    <w:rsid w:val="006772DE"/>
    <w:rsid w:val="006772DF"/>
    <w:rsid w:val="00677331"/>
    <w:rsid w:val="006773A5"/>
    <w:rsid w:val="006773A7"/>
    <w:rsid w:val="006773F9"/>
    <w:rsid w:val="006773FA"/>
    <w:rsid w:val="00677429"/>
    <w:rsid w:val="0067743A"/>
    <w:rsid w:val="00677440"/>
    <w:rsid w:val="00677443"/>
    <w:rsid w:val="0067748D"/>
    <w:rsid w:val="00677498"/>
    <w:rsid w:val="006774D0"/>
    <w:rsid w:val="006774D9"/>
    <w:rsid w:val="00677569"/>
    <w:rsid w:val="00677581"/>
    <w:rsid w:val="0067759B"/>
    <w:rsid w:val="006775BE"/>
    <w:rsid w:val="006775D8"/>
    <w:rsid w:val="00677624"/>
    <w:rsid w:val="00677641"/>
    <w:rsid w:val="00677667"/>
    <w:rsid w:val="006776A8"/>
    <w:rsid w:val="006776B6"/>
    <w:rsid w:val="006776BD"/>
    <w:rsid w:val="006776CC"/>
    <w:rsid w:val="006776E9"/>
    <w:rsid w:val="0067772C"/>
    <w:rsid w:val="00677730"/>
    <w:rsid w:val="0067774F"/>
    <w:rsid w:val="0067775E"/>
    <w:rsid w:val="00677782"/>
    <w:rsid w:val="0067779F"/>
    <w:rsid w:val="006777C2"/>
    <w:rsid w:val="006777C7"/>
    <w:rsid w:val="00677808"/>
    <w:rsid w:val="00677811"/>
    <w:rsid w:val="0067789B"/>
    <w:rsid w:val="006778D4"/>
    <w:rsid w:val="00677921"/>
    <w:rsid w:val="0067793E"/>
    <w:rsid w:val="00677996"/>
    <w:rsid w:val="0067799E"/>
    <w:rsid w:val="006779BE"/>
    <w:rsid w:val="006779CE"/>
    <w:rsid w:val="006779D0"/>
    <w:rsid w:val="00677A4F"/>
    <w:rsid w:val="00677A59"/>
    <w:rsid w:val="00677A97"/>
    <w:rsid w:val="00677A99"/>
    <w:rsid w:val="00677AB4"/>
    <w:rsid w:val="00677ABA"/>
    <w:rsid w:val="00677ABE"/>
    <w:rsid w:val="00677B14"/>
    <w:rsid w:val="00677B24"/>
    <w:rsid w:val="00677B38"/>
    <w:rsid w:val="00677B48"/>
    <w:rsid w:val="00677B5B"/>
    <w:rsid w:val="00677B60"/>
    <w:rsid w:val="00677BB4"/>
    <w:rsid w:val="00677C0E"/>
    <w:rsid w:val="00677C23"/>
    <w:rsid w:val="00677C2F"/>
    <w:rsid w:val="00677C6D"/>
    <w:rsid w:val="00677C7A"/>
    <w:rsid w:val="00677CAC"/>
    <w:rsid w:val="00677CB1"/>
    <w:rsid w:val="00677CBB"/>
    <w:rsid w:val="00677D34"/>
    <w:rsid w:val="00677D8B"/>
    <w:rsid w:val="00677D8C"/>
    <w:rsid w:val="00677D8F"/>
    <w:rsid w:val="00677DA1"/>
    <w:rsid w:val="00677DAC"/>
    <w:rsid w:val="00677DE2"/>
    <w:rsid w:val="00677DFA"/>
    <w:rsid w:val="00677E13"/>
    <w:rsid w:val="00677E83"/>
    <w:rsid w:val="00677E8F"/>
    <w:rsid w:val="00677EA2"/>
    <w:rsid w:val="00677EC1"/>
    <w:rsid w:val="00677EE1"/>
    <w:rsid w:val="00677F1A"/>
    <w:rsid w:val="00677F2A"/>
    <w:rsid w:val="00677F2F"/>
    <w:rsid w:val="00677F68"/>
    <w:rsid w:val="00677FAF"/>
    <w:rsid w:val="00677FBE"/>
    <w:rsid w:val="00677FE7"/>
    <w:rsid w:val="00677FF4"/>
    <w:rsid w:val="00677FF8"/>
    <w:rsid w:val="00678BC8"/>
    <w:rsid w:val="00680017"/>
    <w:rsid w:val="00680044"/>
    <w:rsid w:val="00680046"/>
    <w:rsid w:val="00680072"/>
    <w:rsid w:val="0068009D"/>
    <w:rsid w:val="006800A9"/>
    <w:rsid w:val="006800B4"/>
    <w:rsid w:val="006800DD"/>
    <w:rsid w:val="00680114"/>
    <w:rsid w:val="00680117"/>
    <w:rsid w:val="00680156"/>
    <w:rsid w:val="00680166"/>
    <w:rsid w:val="0068016E"/>
    <w:rsid w:val="00680170"/>
    <w:rsid w:val="00680179"/>
    <w:rsid w:val="006801DB"/>
    <w:rsid w:val="006801E6"/>
    <w:rsid w:val="006801EB"/>
    <w:rsid w:val="006801F0"/>
    <w:rsid w:val="0068025C"/>
    <w:rsid w:val="0068026A"/>
    <w:rsid w:val="00680272"/>
    <w:rsid w:val="00680278"/>
    <w:rsid w:val="0068027F"/>
    <w:rsid w:val="00680286"/>
    <w:rsid w:val="006802BE"/>
    <w:rsid w:val="006802CF"/>
    <w:rsid w:val="006802FF"/>
    <w:rsid w:val="00680307"/>
    <w:rsid w:val="00680319"/>
    <w:rsid w:val="0068031B"/>
    <w:rsid w:val="0068035F"/>
    <w:rsid w:val="006803EA"/>
    <w:rsid w:val="00680400"/>
    <w:rsid w:val="0068042E"/>
    <w:rsid w:val="00680432"/>
    <w:rsid w:val="00680456"/>
    <w:rsid w:val="0068046C"/>
    <w:rsid w:val="006804C3"/>
    <w:rsid w:val="006804CD"/>
    <w:rsid w:val="006804DD"/>
    <w:rsid w:val="00680568"/>
    <w:rsid w:val="0068056A"/>
    <w:rsid w:val="00680584"/>
    <w:rsid w:val="006805B9"/>
    <w:rsid w:val="006805CE"/>
    <w:rsid w:val="006805F2"/>
    <w:rsid w:val="006805F6"/>
    <w:rsid w:val="006805F8"/>
    <w:rsid w:val="00680617"/>
    <w:rsid w:val="0068062A"/>
    <w:rsid w:val="0068069F"/>
    <w:rsid w:val="006806DF"/>
    <w:rsid w:val="006806F2"/>
    <w:rsid w:val="0068071A"/>
    <w:rsid w:val="00680728"/>
    <w:rsid w:val="00680772"/>
    <w:rsid w:val="00680796"/>
    <w:rsid w:val="006807F0"/>
    <w:rsid w:val="006807F5"/>
    <w:rsid w:val="00680828"/>
    <w:rsid w:val="00680850"/>
    <w:rsid w:val="00680867"/>
    <w:rsid w:val="006808B5"/>
    <w:rsid w:val="006808B9"/>
    <w:rsid w:val="006808CD"/>
    <w:rsid w:val="006808D4"/>
    <w:rsid w:val="006808E8"/>
    <w:rsid w:val="006808EF"/>
    <w:rsid w:val="0068090B"/>
    <w:rsid w:val="00680947"/>
    <w:rsid w:val="00680995"/>
    <w:rsid w:val="00680A44"/>
    <w:rsid w:val="00680A78"/>
    <w:rsid w:val="00680AEE"/>
    <w:rsid w:val="00680B1F"/>
    <w:rsid w:val="00680B69"/>
    <w:rsid w:val="00680B70"/>
    <w:rsid w:val="00680BB0"/>
    <w:rsid w:val="00680BBE"/>
    <w:rsid w:val="00680BEA"/>
    <w:rsid w:val="00680BF5"/>
    <w:rsid w:val="00680C12"/>
    <w:rsid w:val="00680C16"/>
    <w:rsid w:val="00680C8B"/>
    <w:rsid w:val="00680C9A"/>
    <w:rsid w:val="00680D0A"/>
    <w:rsid w:val="00680D12"/>
    <w:rsid w:val="00680D14"/>
    <w:rsid w:val="00680D29"/>
    <w:rsid w:val="00680D2F"/>
    <w:rsid w:val="00680DAD"/>
    <w:rsid w:val="00680E28"/>
    <w:rsid w:val="00680E2E"/>
    <w:rsid w:val="00680E54"/>
    <w:rsid w:val="00680E6A"/>
    <w:rsid w:val="00680E6C"/>
    <w:rsid w:val="00680E9B"/>
    <w:rsid w:val="00680EA3"/>
    <w:rsid w:val="00680EAF"/>
    <w:rsid w:val="00680EBE"/>
    <w:rsid w:val="00680F19"/>
    <w:rsid w:val="00680F69"/>
    <w:rsid w:val="00680F6C"/>
    <w:rsid w:val="00680F75"/>
    <w:rsid w:val="00680FB5"/>
    <w:rsid w:val="00680FDB"/>
    <w:rsid w:val="0068102C"/>
    <w:rsid w:val="0068103E"/>
    <w:rsid w:val="00681059"/>
    <w:rsid w:val="00681088"/>
    <w:rsid w:val="0068111A"/>
    <w:rsid w:val="0068119C"/>
    <w:rsid w:val="006811AB"/>
    <w:rsid w:val="006811B8"/>
    <w:rsid w:val="006811C3"/>
    <w:rsid w:val="006811F4"/>
    <w:rsid w:val="0068124C"/>
    <w:rsid w:val="0068125D"/>
    <w:rsid w:val="00681261"/>
    <w:rsid w:val="00681284"/>
    <w:rsid w:val="00681303"/>
    <w:rsid w:val="0068130E"/>
    <w:rsid w:val="0068131C"/>
    <w:rsid w:val="00681327"/>
    <w:rsid w:val="00681347"/>
    <w:rsid w:val="00681374"/>
    <w:rsid w:val="00681380"/>
    <w:rsid w:val="00681391"/>
    <w:rsid w:val="00681393"/>
    <w:rsid w:val="006813D6"/>
    <w:rsid w:val="006813D7"/>
    <w:rsid w:val="006813F5"/>
    <w:rsid w:val="00681403"/>
    <w:rsid w:val="0068140F"/>
    <w:rsid w:val="0068143C"/>
    <w:rsid w:val="00681445"/>
    <w:rsid w:val="00681498"/>
    <w:rsid w:val="006814CE"/>
    <w:rsid w:val="00681556"/>
    <w:rsid w:val="0068156B"/>
    <w:rsid w:val="00681582"/>
    <w:rsid w:val="00681599"/>
    <w:rsid w:val="006815AF"/>
    <w:rsid w:val="006815B8"/>
    <w:rsid w:val="0068160F"/>
    <w:rsid w:val="0068164C"/>
    <w:rsid w:val="00681657"/>
    <w:rsid w:val="00681659"/>
    <w:rsid w:val="00681676"/>
    <w:rsid w:val="00681682"/>
    <w:rsid w:val="0068169F"/>
    <w:rsid w:val="006816A5"/>
    <w:rsid w:val="006816A8"/>
    <w:rsid w:val="006816B9"/>
    <w:rsid w:val="006816EF"/>
    <w:rsid w:val="00681737"/>
    <w:rsid w:val="00681747"/>
    <w:rsid w:val="0068175E"/>
    <w:rsid w:val="0068177F"/>
    <w:rsid w:val="006817FC"/>
    <w:rsid w:val="0068180A"/>
    <w:rsid w:val="0068181B"/>
    <w:rsid w:val="00681831"/>
    <w:rsid w:val="00681853"/>
    <w:rsid w:val="0068185F"/>
    <w:rsid w:val="0068186E"/>
    <w:rsid w:val="00681888"/>
    <w:rsid w:val="00681892"/>
    <w:rsid w:val="006818A8"/>
    <w:rsid w:val="006818BC"/>
    <w:rsid w:val="006818C4"/>
    <w:rsid w:val="006818D3"/>
    <w:rsid w:val="006818E0"/>
    <w:rsid w:val="0068198A"/>
    <w:rsid w:val="006819A9"/>
    <w:rsid w:val="006819B6"/>
    <w:rsid w:val="006819E2"/>
    <w:rsid w:val="00681A15"/>
    <w:rsid w:val="00681A60"/>
    <w:rsid w:val="00681A62"/>
    <w:rsid w:val="00681A6D"/>
    <w:rsid w:val="00681A92"/>
    <w:rsid w:val="00681AAF"/>
    <w:rsid w:val="00681AD7"/>
    <w:rsid w:val="00681AF3"/>
    <w:rsid w:val="00681B13"/>
    <w:rsid w:val="00681B18"/>
    <w:rsid w:val="00681B2B"/>
    <w:rsid w:val="00681B8C"/>
    <w:rsid w:val="00681B9B"/>
    <w:rsid w:val="00681BDF"/>
    <w:rsid w:val="00681BE0"/>
    <w:rsid w:val="00681C08"/>
    <w:rsid w:val="00681C27"/>
    <w:rsid w:val="00681C31"/>
    <w:rsid w:val="00681C4F"/>
    <w:rsid w:val="00681C68"/>
    <w:rsid w:val="00681C75"/>
    <w:rsid w:val="00681C7C"/>
    <w:rsid w:val="00681C81"/>
    <w:rsid w:val="00681C97"/>
    <w:rsid w:val="00681CB5"/>
    <w:rsid w:val="00681CEB"/>
    <w:rsid w:val="00681D19"/>
    <w:rsid w:val="00681D30"/>
    <w:rsid w:val="00681D64"/>
    <w:rsid w:val="00681D97"/>
    <w:rsid w:val="00681DC2"/>
    <w:rsid w:val="00681DF0"/>
    <w:rsid w:val="00681DF9"/>
    <w:rsid w:val="00681E97"/>
    <w:rsid w:val="00681EA1"/>
    <w:rsid w:val="00681EAE"/>
    <w:rsid w:val="00681EB4"/>
    <w:rsid w:val="00681EBA"/>
    <w:rsid w:val="00681EBB"/>
    <w:rsid w:val="00681EF6"/>
    <w:rsid w:val="00681F15"/>
    <w:rsid w:val="00681F33"/>
    <w:rsid w:val="00681F42"/>
    <w:rsid w:val="00681F82"/>
    <w:rsid w:val="00681FA6"/>
    <w:rsid w:val="00681FAC"/>
    <w:rsid w:val="00681FD1"/>
    <w:rsid w:val="00681FD4"/>
    <w:rsid w:val="00681FDE"/>
    <w:rsid w:val="0068201B"/>
    <w:rsid w:val="00682048"/>
    <w:rsid w:val="00682071"/>
    <w:rsid w:val="006820F0"/>
    <w:rsid w:val="00682101"/>
    <w:rsid w:val="0068214E"/>
    <w:rsid w:val="00682151"/>
    <w:rsid w:val="00682160"/>
    <w:rsid w:val="0068217E"/>
    <w:rsid w:val="0068218B"/>
    <w:rsid w:val="0068219E"/>
    <w:rsid w:val="006821A1"/>
    <w:rsid w:val="006821B6"/>
    <w:rsid w:val="006821C4"/>
    <w:rsid w:val="00682214"/>
    <w:rsid w:val="00682226"/>
    <w:rsid w:val="0068222D"/>
    <w:rsid w:val="00682239"/>
    <w:rsid w:val="00682249"/>
    <w:rsid w:val="00682255"/>
    <w:rsid w:val="006822D1"/>
    <w:rsid w:val="006822D6"/>
    <w:rsid w:val="006822D7"/>
    <w:rsid w:val="006822D8"/>
    <w:rsid w:val="006822DE"/>
    <w:rsid w:val="006822E1"/>
    <w:rsid w:val="006822F1"/>
    <w:rsid w:val="006822F5"/>
    <w:rsid w:val="006822FA"/>
    <w:rsid w:val="00682317"/>
    <w:rsid w:val="0068231F"/>
    <w:rsid w:val="0068232C"/>
    <w:rsid w:val="0068232E"/>
    <w:rsid w:val="00682389"/>
    <w:rsid w:val="006823DD"/>
    <w:rsid w:val="006823E1"/>
    <w:rsid w:val="00682407"/>
    <w:rsid w:val="0068240F"/>
    <w:rsid w:val="00682416"/>
    <w:rsid w:val="00682448"/>
    <w:rsid w:val="00682462"/>
    <w:rsid w:val="0068249B"/>
    <w:rsid w:val="006824FF"/>
    <w:rsid w:val="00682510"/>
    <w:rsid w:val="0068256C"/>
    <w:rsid w:val="0068258F"/>
    <w:rsid w:val="006825A8"/>
    <w:rsid w:val="006825D9"/>
    <w:rsid w:val="006825F5"/>
    <w:rsid w:val="00682611"/>
    <w:rsid w:val="0068262A"/>
    <w:rsid w:val="00682631"/>
    <w:rsid w:val="00682693"/>
    <w:rsid w:val="006826B2"/>
    <w:rsid w:val="006826C3"/>
    <w:rsid w:val="006826EA"/>
    <w:rsid w:val="00682722"/>
    <w:rsid w:val="00682733"/>
    <w:rsid w:val="0068273E"/>
    <w:rsid w:val="0068274B"/>
    <w:rsid w:val="00682750"/>
    <w:rsid w:val="0068275F"/>
    <w:rsid w:val="00682760"/>
    <w:rsid w:val="00682775"/>
    <w:rsid w:val="00682785"/>
    <w:rsid w:val="006827B4"/>
    <w:rsid w:val="006827CE"/>
    <w:rsid w:val="006827DC"/>
    <w:rsid w:val="006827E2"/>
    <w:rsid w:val="006827E5"/>
    <w:rsid w:val="0068283F"/>
    <w:rsid w:val="00682860"/>
    <w:rsid w:val="00682872"/>
    <w:rsid w:val="00682894"/>
    <w:rsid w:val="00682895"/>
    <w:rsid w:val="006828DD"/>
    <w:rsid w:val="00682918"/>
    <w:rsid w:val="00682935"/>
    <w:rsid w:val="006829BA"/>
    <w:rsid w:val="00682A09"/>
    <w:rsid w:val="00682A24"/>
    <w:rsid w:val="00682A31"/>
    <w:rsid w:val="00682A3E"/>
    <w:rsid w:val="00682A48"/>
    <w:rsid w:val="00682A8B"/>
    <w:rsid w:val="00682AA6"/>
    <w:rsid w:val="00682AA9"/>
    <w:rsid w:val="00682AE5"/>
    <w:rsid w:val="00682AF3"/>
    <w:rsid w:val="00682AFC"/>
    <w:rsid w:val="00682B19"/>
    <w:rsid w:val="00682B32"/>
    <w:rsid w:val="00682B40"/>
    <w:rsid w:val="00682B6A"/>
    <w:rsid w:val="00682BC0"/>
    <w:rsid w:val="00682BE1"/>
    <w:rsid w:val="00682BF7"/>
    <w:rsid w:val="00682C23"/>
    <w:rsid w:val="00682C59"/>
    <w:rsid w:val="00682C67"/>
    <w:rsid w:val="00682C94"/>
    <w:rsid w:val="00682CB0"/>
    <w:rsid w:val="00682D03"/>
    <w:rsid w:val="00682D10"/>
    <w:rsid w:val="00682D12"/>
    <w:rsid w:val="00682D24"/>
    <w:rsid w:val="00682D48"/>
    <w:rsid w:val="00682D5E"/>
    <w:rsid w:val="00682D72"/>
    <w:rsid w:val="00682DBB"/>
    <w:rsid w:val="00682DD2"/>
    <w:rsid w:val="00682E19"/>
    <w:rsid w:val="00682E26"/>
    <w:rsid w:val="00682E3D"/>
    <w:rsid w:val="00682E53"/>
    <w:rsid w:val="00682E58"/>
    <w:rsid w:val="00682E98"/>
    <w:rsid w:val="00682F15"/>
    <w:rsid w:val="00682F3B"/>
    <w:rsid w:val="00682FAE"/>
    <w:rsid w:val="00682FB0"/>
    <w:rsid w:val="00682FC2"/>
    <w:rsid w:val="00682FCD"/>
    <w:rsid w:val="00682FD4"/>
    <w:rsid w:val="00682FE1"/>
    <w:rsid w:val="00682FF6"/>
    <w:rsid w:val="00683007"/>
    <w:rsid w:val="0068302C"/>
    <w:rsid w:val="00683074"/>
    <w:rsid w:val="0068308E"/>
    <w:rsid w:val="006830BB"/>
    <w:rsid w:val="006830C1"/>
    <w:rsid w:val="006830CA"/>
    <w:rsid w:val="00683174"/>
    <w:rsid w:val="0068317E"/>
    <w:rsid w:val="0068318A"/>
    <w:rsid w:val="006831BD"/>
    <w:rsid w:val="006831BE"/>
    <w:rsid w:val="00683212"/>
    <w:rsid w:val="00683225"/>
    <w:rsid w:val="00683244"/>
    <w:rsid w:val="0068325A"/>
    <w:rsid w:val="0068326D"/>
    <w:rsid w:val="006832B1"/>
    <w:rsid w:val="006832DB"/>
    <w:rsid w:val="006832F8"/>
    <w:rsid w:val="00683320"/>
    <w:rsid w:val="00683327"/>
    <w:rsid w:val="00683331"/>
    <w:rsid w:val="0068333E"/>
    <w:rsid w:val="0068333F"/>
    <w:rsid w:val="00683369"/>
    <w:rsid w:val="0068338B"/>
    <w:rsid w:val="00683399"/>
    <w:rsid w:val="006833AF"/>
    <w:rsid w:val="006833C0"/>
    <w:rsid w:val="006833EE"/>
    <w:rsid w:val="00683432"/>
    <w:rsid w:val="0068345A"/>
    <w:rsid w:val="0068346C"/>
    <w:rsid w:val="00683478"/>
    <w:rsid w:val="00683489"/>
    <w:rsid w:val="006834C9"/>
    <w:rsid w:val="006834CD"/>
    <w:rsid w:val="006834EB"/>
    <w:rsid w:val="0068350D"/>
    <w:rsid w:val="00683526"/>
    <w:rsid w:val="00683531"/>
    <w:rsid w:val="0068353F"/>
    <w:rsid w:val="00683543"/>
    <w:rsid w:val="00683547"/>
    <w:rsid w:val="00683551"/>
    <w:rsid w:val="00683553"/>
    <w:rsid w:val="00683573"/>
    <w:rsid w:val="00683581"/>
    <w:rsid w:val="006835A1"/>
    <w:rsid w:val="006835B0"/>
    <w:rsid w:val="006835B9"/>
    <w:rsid w:val="006835D7"/>
    <w:rsid w:val="00683609"/>
    <w:rsid w:val="00683627"/>
    <w:rsid w:val="00683666"/>
    <w:rsid w:val="00683677"/>
    <w:rsid w:val="00683691"/>
    <w:rsid w:val="00683754"/>
    <w:rsid w:val="00683791"/>
    <w:rsid w:val="006837DF"/>
    <w:rsid w:val="006837EA"/>
    <w:rsid w:val="0068391E"/>
    <w:rsid w:val="00683930"/>
    <w:rsid w:val="00683952"/>
    <w:rsid w:val="006839C6"/>
    <w:rsid w:val="006839F9"/>
    <w:rsid w:val="00683A23"/>
    <w:rsid w:val="00683A73"/>
    <w:rsid w:val="00683A8F"/>
    <w:rsid w:val="00683A97"/>
    <w:rsid w:val="00683AA6"/>
    <w:rsid w:val="00683B29"/>
    <w:rsid w:val="00683B4C"/>
    <w:rsid w:val="00683BA8"/>
    <w:rsid w:val="00683C17"/>
    <w:rsid w:val="00683C27"/>
    <w:rsid w:val="00683C60"/>
    <w:rsid w:val="00683C65"/>
    <w:rsid w:val="00683C9E"/>
    <w:rsid w:val="00683CC2"/>
    <w:rsid w:val="00683CE8"/>
    <w:rsid w:val="00683CED"/>
    <w:rsid w:val="00683D16"/>
    <w:rsid w:val="00683D1C"/>
    <w:rsid w:val="00683D23"/>
    <w:rsid w:val="00683D31"/>
    <w:rsid w:val="00683D45"/>
    <w:rsid w:val="00683D46"/>
    <w:rsid w:val="00683D4A"/>
    <w:rsid w:val="00683D7F"/>
    <w:rsid w:val="00683D9B"/>
    <w:rsid w:val="00683DA1"/>
    <w:rsid w:val="00683DAC"/>
    <w:rsid w:val="00683DD1"/>
    <w:rsid w:val="00683DD5"/>
    <w:rsid w:val="00683DE1"/>
    <w:rsid w:val="00683DEF"/>
    <w:rsid w:val="00683DFE"/>
    <w:rsid w:val="00683E16"/>
    <w:rsid w:val="00683E17"/>
    <w:rsid w:val="00683E24"/>
    <w:rsid w:val="00683E55"/>
    <w:rsid w:val="00683E5B"/>
    <w:rsid w:val="00683E5D"/>
    <w:rsid w:val="00683E65"/>
    <w:rsid w:val="00683E70"/>
    <w:rsid w:val="00683F0A"/>
    <w:rsid w:val="00683F0C"/>
    <w:rsid w:val="00683F1C"/>
    <w:rsid w:val="00683F46"/>
    <w:rsid w:val="00683F5F"/>
    <w:rsid w:val="00683FBC"/>
    <w:rsid w:val="00683FD5"/>
    <w:rsid w:val="00683FFA"/>
    <w:rsid w:val="00684003"/>
    <w:rsid w:val="006840A4"/>
    <w:rsid w:val="006840D0"/>
    <w:rsid w:val="006840E2"/>
    <w:rsid w:val="006840EE"/>
    <w:rsid w:val="00684127"/>
    <w:rsid w:val="00684146"/>
    <w:rsid w:val="00684155"/>
    <w:rsid w:val="00684194"/>
    <w:rsid w:val="0068419A"/>
    <w:rsid w:val="0068419E"/>
    <w:rsid w:val="006841A2"/>
    <w:rsid w:val="006841E1"/>
    <w:rsid w:val="006841F7"/>
    <w:rsid w:val="0068420C"/>
    <w:rsid w:val="00684281"/>
    <w:rsid w:val="006842DC"/>
    <w:rsid w:val="00684353"/>
    <w:rsid w:val="00684375"/>
    <w:rsid w:val="006843B4"/>
    <w:rsid w:val="00684433"/>
    <w:rsid w:val="00684452"/>
    <w:rsid w:val="0068445E"/>
    <w:rsid w:val="00684463"/>
    <w:rsid w:val="006844CD"/>
    <w:rsid w:val="006844CF"/>
    <w:rsid w:val="006844EF"/>
    <w:rsid w:val="00684536"/>
    <w:rsid w:val="00684564"/>
    <w:rsid w:val="0068458C"/>
    <w:rsid w:val="006845E3"/>
    <w:rsid w:val="00684612"/>
    <w:rsid w:val="0068463A"/>
    <w:rsid w:val="00684676"/>
    <w:rsid w:val="00684702"/>
    <w:rsid w:val="00684722"/>
    <w:rsid w:val="0068472E"/>
    <w:rsid w:val="00684742"/>
    <w:rsid w:val="00684745"/>
    <w:rsid w:val="00684747"/>
    <w:rsid w:val="00684749"/>
    <w:rsid w:val="0068476F"/>
    <w:rsid w:val="006847F3"/>
    <w:rsid w:val="0068481D"/>
    <w:rsid w:val="00684823"/>
    <w:rsid w:val="00684824"/>
    <w:rsid w:val="0068484E"/>
    <w:rsid w:val="00684894"/>
    <w:rsid w:val="006848BD"/>
    <w:rsid w:val="006848D9"/>
    <w:rsid w:val="006848FB"/>
    <w:rsid w:val="0068490E"/>
    <w:rsid w:val="00684914"/>
    <w:rsid w:val="0068495A"/>
    <w:rsid w:val="006849AD"/>
    <w:rsid w:val="006849ED"/>
    <w:rsid w:val="00684A3C"/>
    <w:rsid w:val="00684A4B"/>
    <w:rsid w:val="00684A87"/>
    <w:rsid w:val="00684B0C"/>
    <w:rsid w:val="00684B0E"/>
    <w:rsid w:val="00684B0F"/>
    <w:rsid w:val="00684B3C"/>
    <w:rsid w:val="00684B89"/>
    <w:rsid w:val="00684B8B"/>
    <w:rsid w:val="00684B95"/>
    <w:rsid w:val="00684BBE"/>
    <w:rsid w:val="00684BC1"/>
    <w:rsid w:val="00684C2B"/>
    <w:rsid w:val="00684C72"/>
    <w:rsid w:val="00684C83"/>
    <w:rsid w:val="00684C87"/>
    <w:rsid w:val="00684C95"/>
    <w:rsid w:val="00684C9B"/>
    <w:rsid w:val="00684CB0"/>
    <w:rsid w:val="00684CCA"/>
    <w:rsid w:val="00684CEB"/>
    <w:rsid w:val="00684CFE"/>
    <w:rsid w:val="00684D03"/>
    <w:rsid w:val="00684D18"/>
    <w:rsid w:val="00684D4E"/>
    <w:rsid w:val="00684D55"/>
    <w:rsid w:val="00684D8C"/>
    <w:rsid w:val="00684D9B"/>
    <w:rsid w:val="00684D9C"/>
    <w:rsid w:val="00684DB0"/>
    <w:rsid w:val="00684DB6"/>
    <w:rsid w:val="00684DBB"/>
    <w:rsid w:val="00684DBD"/>
    <w:rsid w:val="00684DDC"/>
    <w:rsid w:val="00684DE1"/>
    <w:rsid w:val="00684DF9"/>
    <w:rsid w:val="00684E30"/>
    <w:rsid w:val="00684E8E"/>
    <w:rsid w:val="00684EBA"/>
    <w:rsid w:val="00684EBF"/>
    <w:rsid w:val="00684EDD"/>
    <w:rsid w:val="00684F11"/>
    <w:rsid w:val="00684F37"/>
    <w:rsid w:val="00684F47"/>
    <w:rsid w:val="00684F79"/>
    <w:rsid w:val="00684F8B"/>
    <w:rsid w:val="00684FB2"/>
    <w:rsid w:val="00684FB9"/>
    <w:rsid w:val="00684FBF"/>
    <w:rsid w:val="00684FC6"/>
    <w:rsid w:val="00685007"/>
    <w:rsid w:val="00685026"/>
    <w:rsid w:val="0068506E"/>
    <w:rsid w:val="006850B7"/>
    <w:rsid w:val="006850B8"/>
    <w:rsid w:val="006850BF"/>
    <w:rsid w:val="006850DC"/>
    <w:rsid w:val="006850E3"/>
    <w:rsid w:val="0068511C"/>
    <w:rsid w:val="006851A3"/>
    <w:rsid w:val="0068521C"/>
    <w:rsid w:val="00685226"/>
    <w:rsid w:val="00685243"/>
    <w:rsid w:val="0068525D"/>
    <w:rsid w:val="0068526D"/>
    <w:rsid w:val="006852D3"/>
    <w:rsid w:val="006852D4"/>
    <w:rsid w:val="00685301"/>
    <w:rsid w:val="0068533B"/>
    <w:rsid w:val="00685348"/>
    <w:rsid w:val="00685387"/>
    <w:rsid w:val="006853D0"/>
    <w:rsid w:val="006853F3"/>
    <w:rsid w:val="00685402"/>
    <w:rsid w:val="00685464"/>
    <w:rsid w:val="00685481"/>
    <w:rsid w:val="00685523"/>
    <w:rsid w:val="00685530"/>
    <w:rsid w:val="0068556E"/>
    <w:rsid w:val="006855CC"/>
    <w:rsid w:val="006855DD"/>
    <w:rsid w:val="006855E6"/>
    <w:rsid w:val="006855F9"/>
    <w:rsid w:val="0068560C"/>
    <w:rsid w:val="0068562F"/>
    <w:rsid w:val="00685630"/>
    <w:rsid w:val="00685679"/>
    <w:rsid w:val="0068569B"/>
    <w:rsid w:val="006856EB"/>
    <w:rsid w:val="00685743"/>
    <w:rsid w:val="00685744"/>
    <w:rsid w:val="0068577B"/>
    <w:rsid w:val="0068577D"/>
    <w:rsid w:val="006857C5"/>
    <w:rsid w:val="006857F1"/>
    <w:rsid w:val="00685847"/>
    <w:rsid w:val="006858CE"/>
    <w:rsid w:val="006858D4"/>
    <w:rsid w:val="006858E1"/>
    <w:rsid w:val="00685902"/>
    <w:rsid w:val="00685907"/>
    <w:rsid w:val="00685963"/>
    <w:rsid w:val="006859B2"/>
    <w:rsid w:val="006859BC"/>
    <w:rsid w:val="006859DC"/>
    <w:rsid w:val="00685A0E"/>
    <w:rsid w:val="00685A25"/>
    <w:rsid w:val="00685A2B"/>
    <w:rsid w:val="00685A69"/>
    <w:rsid w:val="00685A72"/>
    <w:rsid w:val="00685B0F"/>
    <w:rsid w:val="00685B2F"/>
    <w:rsid w:val="00685B6C"/>
    <w:rsid w:val="00685B71"/>
    <w:rsid w:val="00685B92"/>
    <w:rsid w:val="00685BBF"/>
    <w:rsid w:val="00685C4E"/>
    <w:rsid w:val="00685C5F"/>
    <w:rsid w:val="00685D7B"/>
    <w:rsid w:val="00685D9C"/>
    <w:rsid w:val="00685DAE"/>
    <w:rsid w:val="00685DB0"/>
    <w:rsid w:val="00685E67"/>
    <w:rsid w:val="00685E98"/>
    <w:rsid w:val="00685EC2"/>
    <w:rsid w:val="00685EE7"/>
    <w:rsid w:val="00685F49"/>
    <w:rsid w:val="00685F6A"/>
    <w:rsid w:val="00685F6F"/>
    <w:rsid w:val="00685FC6"/>
    <w:rsid w:val="00685FF1"/>
    <w:rsid w:val="0068602C"/>
    <w:rsid w:val="0068603A"/>
    <w:rsid w:val="00686090"/>
    <w:rsid w:val="0068609A"/>
    <w:rsid w:val="006860C5"/>
    <w:rsid w:val="006860D8"/>
    <w:rsid w:val="006860DB"/>
    <w:rsid w:val="00686162"/>
    <w:rsid w:val="0068618E"/>
    <w:rsid w:val="00686193"/>
    <w:rsid w:val="006861B9"/>
    <w:rsid w:val="006861C3"/>
    <w:rsid w:val="00686215"/>
    <w:rsid w:val="0068621A"/>
    <w:rsid w:val="00686238"/>
    <w:rsid w:val="00686277"/>
    <w:rsid w:val="00686285"/>
    <w:rsid w:val="006862E6"/>
    <w:rsid w:val="00686314"/>
    <w:rsid w:val="00686319"/>
    <w:rsid w:val="00686342"/>
    <w:rsid w:val="00686343"/>
    <w:rsid w:val="00686347"/>
    <w:rsid w:val="00686376"/>
    <w:rsid w:val="00686384"/>
    <w:rsid w:val="00686387"/>
    <w:rsid w:val="0068639C"/>
    <w:rsid w:val="00686422"/>
    <w:rsid w:val="006864AE"/>
    <w:rsid w:val="006864BA"/>
    <w:rsid w:val="006864C8"/>
    <w:rsid w:val="006864E9"/>
    <w:rsid w:val="0068651C"/>
    <w:rsid w:val="00686533"/>
    <w:rsid w:val="0068658A"/>
    <w:rsid w:val="006865D8"/>
    <w:rsid w:val="006865D9"/>
    <w:rsid w:val="00686647"/>
    <w:rsid w:val="00686699"/>
    <w:rsid w:val="006866A0"/>
    <w:rsid w:val="0068675D"/>
    <w:rsid w:val="00686771"/>
    <w:rsid w:val="00686783"/>
    <w:rsid w:val="006867CD"/>
    <w:rsid w:val="006867D2"/>
    <w:rsid w:val="006867D9"/>
    <w:rsid w:val="0068680C"/>
    <w:rsid w:val="0068681F"/>
    <w:rsid w:val="00686820"/>
    <w:rsid w:val="0068685D"/>
    <w:rsid w:val="0068687D"/>
    <w:rsid w:val="00686884"/>
    <w:rsid w:val="006868D1"/>
    <w:rsid w:val="006868DA"/>
    <w:rsid w:val="00686971"/>
    <w:rsid w:val="00686981"/>
    <w:rsid w:val="006869BF"/>
    <w:rsid w:val="006869C3"/>
    <w:rsid w:val="006869E0"/>
    <w:rsid w:val="006869FB"/>
    <w:rsid w:val="00686A0B"/>
    <w:rsid w:val="00686A6B"/>
    <w:rsid w:val="00686A8B"/>
    <w:rsid w:val="00686AA8"/>
    <w:rsid w:val="00686ABD"/>
    <w:rsid w:val="00686AC3"/>
    <w:rsid w:val="00686AFB"/>
    <w:rsid w:val="00686B43"/>
    <w:rsid w:val="00686B46"/>
    <w:rsid w:val="00686B59"/>
    <w:rsid w:val="00686BB2"/>
    <w:rsid w:val="00686BE4"/>
    <w:rsid w:val="00686C73"/>
    <w:rsid w:val="00686C8B"/>
    <w:rsid w:val="00686C8D"/>
    <w:rsid w:val="00686CBB"/>
    <w:rsid w:val="00686CC5"/>
    <w:rsid w:val="00686CED"/>
    <w:rsid w:val="00686D7A"/>
    <w:rsid w:val="00686D81"/>
    <w:rsid w:val="00686D97"/>
    <w:rsid w:val="00686DA4"/>
    <w:rsid w:val="00686DE5"/>
    <w:rsid w:val="00686E49"/>
    <w:rsid w:val="00686E62"/>
    <w:rsid w:val="00686E76"/>
    <w:rsid w:val="00686E89"/>
    <w:rsid w:val="00686E95"/>
    <w:rsid w:val="00686E9D"/>
    <w:rsid w:val="00686ED7"/>
    <w:rsid w:val="00686EFF"/>
    <w:rsid w:val="00686F44"/>
    <w:rsid w:val="00686F4A"/>
    <w:rsid w:val="00686F62"/>
    <w:rsid w:val="00686F75"/>
    <w:rsid w:val="00686F87"/>
    <w:rsid w:val="00686FA6"/>
    <w:rsid w:val="00686FB4"/>
    <w:rsid w:val="00686FFA"/>
    <w:rsid w:val="00686FFF"/>
    <w:rsid w:val="0068701B"/>
    <w:rsid w:val="00687034"/>
    <w:rsid w:val="00687041"/>
    <w:rsid w:val="00687053"/>
    <w:rsid w:val="00687090"/>
    <w:rsid w:val="006870B9"/>
    <w:rsid w:val="006870E9"/>
    <w:rsid w:val="0068710A"/>
    <w:rsid w:val="0068712D"/>
    <w:rsid w:val="00687181"/>
    <w:rsid w:val="0068718D"/>
    <w:rsid w:val="006871A2"/>
    <w:rsid w:val="006871CC"/>
    <w:rsid w:val="006871EB"/>
    <w:rsid w:val="00687237"/>
    <w:rsid w:val="006872A6"/>
    <w:rsid w:val="006872AA"/>
    <w:rsid w:val="006872C8"/>
    <w:rsid w:val="006872CE"/>
    <w:rsid w:val="006872E2"/>
    <w:rsid w:val="006872FA"/>
    <w:rsid w:val="00687314"/>
    <w:rsid w:val="0068735F"/>
    <w:rsid w:val="00687398"/>
    <w:rsid w:val="006873D0"/>
    <w:rsid w:val="006873E1"/>
    <w:rsid w:val="006873EF"/>
    <w:rsid w:val="006873F1"/>
    <w:rsid w:val="0068740A"/>
    <w:rsid w:val="0068741C"/>
    <w:rsid w:val="0068749F"/>
    <w:rsid w:val="006874AC"/>
    <w:rsid w:val="006874DD"/>
    <w:rsid w:val="006874E4"/>
    <w:rsid w:val="00687508"/>
    <w:rsid w:val="00687513"/>
    <w:rsid w:val="00687537"/>
    <w:rsid w:val="0068753D"/>
    <w:rsid w:val="00687559"/>
    <w:rsid w:val="0068756A"/>
    <w:rsid w:val="0068756B"/>
    <w:rsid w:val="00687586"/>
    <w:rsid w:val="006875BF"/>
    <w:rsid w:val="006875EC"/>
    <w:rsid w:val="0068761C"/>
    <w:rsid w:val="00687633"/>
    <w:rsid w:val="0068763E"/>
    <w:rsid w:val="00687698"/>
    <w:rsid w:val="0068770E"/>
    <w:rsid w:val="00687754"/>
    <w:rsid w:val="0068775F"/>
    <w:rsid w:val="00687775"/>
    <w:rsid w:val="00687782"/>
    <w:rsid w:val="006877B0"/>
    <w:rsid w:val="006877DF"/>
    <w:rsid w:val="0068780B"/>
    <w:rsid w:val="0068783A"/>
    <w:rsid w:val="00687867"/>
    <w:rsid w:val="0068786E"/>
    <w:rsid w:val="006878AD"/>
    <w:rsid w:val="00687912"/>
    <w:rsid w:val="00687939"/>
    <w:rsid w:val="00687955"/>
    <w:rsid w:val="0068799D"/>
    <w:rsid w:val="006879A8"/>
    <w:rsid w:val="006879C7"/>
    <w:rsid w:val="00687A4B"/>
    <w:rsid w:val="00687AA9"/>
    <w:rsid w:val="00687AAA"/>
    <w:rsid w:val="00687AB2"/>
    <w:rsid w:val="00687ADB"/>
    <w:rsid w:val="00687AF8"/>
    <w:rsid w:val="00687B0F"/>
    <w:rsid w:val="00687B33"/>
    <w:rsid w:val="00687BA2"/>
    <w:rsid w:val="00687C24"/>
    <w:rsid w:val="00687C31"/>
    <w:rsid w:val="00687CB6"/>
    <w:rsid w:val="00687CC3"/>
    <w:rsid w:val="00687CD7"/>
    <w:rsid w:val="00687CDE"/>
    <w:rsid w:val="00687D19"/>
    <w:rsid w:val="00687D46"/>
    <w:rsid w:val="00687D59"/>
    <w:rsid w:val="00687DFB"/>
    <w:rsid w:val="00687E09"/>
    <w:rsid w:val="00687E20"/>
    <w:rsid w:val="00687E28"/>
    <w:rsid w:val="00687E2D"/>
    <w:rsid w:val="00687E5B"/>
    <w:rsid w:val="00687E6B"/>
    <w:rsid w:val="00687E89"/>
    <w:rsid w:val="00687ED5"/>
    <w:rsid w:val="00687F3C"/>
    <w:rsid w:val="00687F52"/>
    <w:rsid w:val="00687F6D"/>
    <w:rsid w:val="00687F7D"/>
    <w:rsid w:val="00687F9C"/>
    <w:rsid w:val="00687FBF"/>
    <w:rsid w:val="00687FD2"/>
    <w:rsid w:val="00687FEE"/>
    <w:rsid w:val="00690028"/>
    <w:rsid w:val="00690053"/>
    <w:rsid w:val="006900D5"/>
    <w:rsid w:val="006900ED"/>
    <w:rsid w:val="0069011F"/>
    <w:rsid w:val="0069015B"/>
    <w:rsid w:val="00690186"/>
    <w:rsid w:val="006901C5"/>
    <w:rsid w:val="006901E9"/>
    <w:rsid w:val="0069020D"/>
    <w:rsid w:val="0069022A"/>
    <w:rsid w:val="00690243"/>
    <w:rsid w:val="00690279"/>
    <w:rsid w:val="00690289"/>
    <w:rsid w:val="00690291"/>
    <w:rsid w:val="00690292"/>
    <w:rsid w:val="006902A1"/>
    <w:rsid w:val="006902A2"/>
    <w:rsid w:val="006902C6"/>
    <w:rsid w:val="006902CA"/>
    <w:rsid w:val="006902D0"/>
    <w:rsid w:val="00690303"/>
    <w:rsid w:val="00690314"/>
    <w:rsid w:val="00690350"/>
    <w:rsid w:val="0069036A"/>
    <w:rsid w:val="0069036C"/>
    <w:rsid w:val="006903CA"/>
    <w:rsid w:val="006903E1"/>
    <w:rsid w:val="006903E7"/>
    <w:rsid w:val="006903FA"/>
    <w:rsid w:val="00690435"/>
    <w:rsid w:val="00690446"/>
    <w:rsid w:val="00690467"/>
    <w:rsid w:val="0069046B"/>
    <w:rsid w:val="00690499"/>
    <w:rsid w:val="006904A1"/>
    <w:rsid w:val="006904B1"/>
    <w:rsid w:val="00690515"/>
    <w:rsid w:val="00690578"/>
    <w:rsid w:val="00690582"/>
    <w:rsid w:val="0069058C"/>
    <w:rsid w:val="006905A3"/>
    <w:rsid w:val="006905FF"/>
    <w:rsid w:val="00690641"/>
    <w:rsid w:val="00690689"/>
    <w:rsid w:val="0069068E"/>
    <w:rsid w:val="00690698"/>
    <w:rsid w:val="00690699"/>
    <w:rsid w:val="006906AB"/>
    <w:rsid w:val="0069075C"/>
    <w:rsid w:val="00690783"/>
    <w:rsid w:val="00690785"/>
    <w:rsid w:val="0069078A"/>
    <w:rsid w:val="006907EE"/>
    <w:rsid w:val="006907F4"/>
    <w:rsid w:val="0069085E"/>
    <w:rsid w:val="006908AC"/>
    <w:rsid w:val="006908E1"/>
    <w:rsid w:val="00690904"/>
    <w:rsid w:val="00690989"/>
    <w:rsid w:val="006909A1"/>
    <w:rsid w:val="006909E1"/>
    <w:rsid w:val="006909E6"/>
    <w:rsid w:val="006909EA"/>
    <w:rsid w:val="006909FA"/>
    <w:rsid w:val="00690A1F"/>
    <w:rsid w:val="00690A8D"/>
    <w:rsid w:val="00690AA0"/>
    <w:rsid w:val="00690AC3"/>
    <w:rsid w:val="00690AC7"/>
    <w:rsid w:val="00690ADA"/>
    <w:rsid w:val="00690AF8"/>
    <w:rsid w:val="00690B16"/>
    <w:rsid w:val="00690B8F"/>
    <w:rsid w:val="00690BDE"/>
    <w:rsid w:val="00690BE9"/>
    <w:rsid w:val="00690C11"/>
    <w:rsid w:val="00690C89"/>
    <w:rsid w:val="00690C96"/>
    <w:rsid w:val="00690CA7"/>
    <w:rsid w:val="00690CAD"/>
    <w:rsid w:val="00690D0E"/>
    <w:rsid w:val="00690D2B"/>
    <w:rsid w:val="00690D5A"/>
    <w:rsid w:val="00690D5D"/>
    <w:rsid w:val="00690D65"/>
    <w:rsid w:val="00690D73"/>
    <w:rsid w:val="00690E19"/>
    <w:rsid w:val="00690E29"/>
    <w:rsid w:val="00690E54"/>
    <w:rsid w:val="00690E6C"/>
    <w:rsid w:val="00690EAC"/>
    <w:rsid w:val="00690ECB"/>
    <w:rsid w:val="00690F36"/>
    <w:rsid w:val="00690F5C"/>
    <w:rsid w:val="00690F9E"/>
    <w:rsid w:val="00690FA2"/>
    <w:rsid w:val="00690FDA"/>
    <w:rsid w:val="00691014"/>
    <w:rsid w:val="0069109B"/>
    <w:rsid w:val="006910C4"/>
    <w:rsid w:val="006910DC"/>
    <w:rsid w:val="0069110D"/>
    <w:rsid w:val="00691118"/>
    <w:rsid w:val="00691136"/>
    <w:rsid w:val="00691141"/>
    <w:rsid w:val="00691183"/>
    <w:rsid w:val="00691194"/>
    <w:rsid w:val="006911C7"/>
    <w:rsid w:val="00691250"/>
    <w:rsid w:val="0069125B"/>
    <w:rsid w:val="00691261"/>
    <w:rsid w:val="00691278"/>
    <w:rsid w:val="0069127A"/>
    <w:rsid w:val="0069127E"/>
    <w:rsid w:val="006912A1"/>
    <w:rsid w:val="006912A5"/>
    <w:rsid w:val="006912C9"/>
    <w:rsid w:val="00691302"/>
    <w:rsid w:val="00691348"/>
    <w:rsid w:val="00691356"/>
    <w:rsid w:val="0069136F"/>
    <w:rsid w:val="00691379"/>
    <w:rsid w:val="0069137F"/>
    <w:rsid w:val="0069139A"/>
    <w:rsid w:val="006913C0"/>
    <w:rsid w:val="006913D4"/>
    <w:rsid w:val="00691401"/>
    <w:rsid w:val="0069141B"/>
    <w:rsid w:val="00691452"/>
    <w:rsid w:val="00691459"/>
    <w:rsid w:val="0069147B"/>
    <w:rsid w:val="00691499"/>
    <w:rsid w:val="006914AD"/>
    <w:rsid w:val="006914CD"/>
    <w:rsid w:val="0069156E"/>
    <w:rsid w:val="00691576"/>
    <w:rsid w:val="00691580"/>
    <w:rsid w:val="00691588"/>
    <w:rsid w:val="006915AE"/>
    <w:rsid w:val="006915C1"/>
    <w:rsid w:val="00691615"/>
    <w:rsid w:val="00691650"/>
    <w:rsid w:val="00691667"/>
    <w:rsid w:val="00691685"/>
    <w:rsid w:val="0069168C"/>
    <w:rsid w:val="006916BE"/>
    <w:rsid w:val="00691700"/>
    <w:rsid w:val="00691703"/>
    <w:rsid w:val="00691718"/>
    <w:rsid w:val="00691738"/>
    <w:rsid w:val="00691755"/>
    <w:rsid w:val="00691787"/>
    <w:rsid w:val="006917AE"/>
    <w:rsid w:val="006917D9"/>
    <w:rsid w:val="00691809"/>
    <w:rsid w:val="0069180B"/>
    <w:rsid w:val="0069183E"/>
    <w:rsid w:val="00691876"/>
    <w:rsid w:val="0069188E"/>
    <w:rsid w:val="006918BF"/>
    <w:rsid w:val="00691912"/>
    <w:rsid w:val="00691952"/>
    <w:rsid w:val="00691964"/>
    <w:rsid w:val="0069197C"/>
    <w:rsid w:val="006919AB"/>
    <w:rsid w:val="00691A78"/>
    <w:rsid w:val="00691A90"/>
    <w:rsid w:val="00691AA7"/>
    <w:rsid w:val="00691AB5"/>
    <w:rsid w:val="00691AB7"/>
    <w:rsid w:val="00691AC2"/>
    <w:rsid w:val="00691B35"/>
    <w:rsid w:val="00691B49"/>
    <w:rsid w:val="00691B5F"/>
    <w:rsid w:val="00691B65"/>
    <w:rsid w:val="00691B83"/>
    <w:rsid w:val="00691BA3"/>
    <w:rsid w:val="00691BA4"/>
    <w:rsid w:val="00691BAF"/>
    <w:rsid w:val="00691BDB"/>
    <w:rsid w:val="00691BE3"/>
    <w:rsid w:val="00691BE4"/>
    <w:rsid w:val="00691BF7"/>
    <w:rsid w:val="00691C01"/>
    <w:rsid w:val="00691C04"/>
    <w:rsid w:val="00691C13"/>
    <w:rsid w:val="00691C24"/>
    <w:rsid w:val="00691C60"/>
    <w:rsid w:val="00691C7D"/>
    <w:rsid w:val="00691C8C"/>
    <w:rsid w:val="00691CB0"/>
    <w:rsid w:val="00691D0B"/>
    <w:rsid w:val="00691D56"/>
    <w:rsid w:val="00691D60"/>
    <w:rsid w:val="00691D6B"/>
    <w:rsid w:val="00691D6C"/>
    <w:rsid w:val="00691D81"/>
    <w:rsid w:val="00691D83"/>
    <w:rsid w:val="00691D9D"/>
    <w:rsid w:val="00691DCC"/>
    <w:rsid w:val="00691DF8"/>
    <w:rsid w:val="00691E03"/>
    <w:rsid w:val="00691E10"/>
    <w:rsid w:val="00691E18"/>
    <w:rsid w:val="00691E2F"/>
    <w:rsid w:val="00691E5B"/>
    <w:rsid w:val="00691E5F"/>
    <w:rsid w:val="00691E85"/>
    <w:rsid w:val="00691ED0"/>
    <w:rsid w:val="00691EDB"/>
    <w:rsid w:val="00691F00"/>
    <w:rsid w:val="00691F04"/>
    <w:rsid w:val="00691F09"/>
    <w:rsid w:val="00691F71"/>
    <w:rsid w:val="00691F7B"/>
    <w:rsid w:val="00691F84"/>
    <w:rsid w:val="0069200A"/>
    <w:rsid w:val="00692011"/>
    <w:rsid w:val="00692066"/>
    <w:rsid w:val="0069206A"/>
    <w:rsid w:val="006920F9"/>
    <w:rsid w:val="0069214E"/>
    <w:rsid w:val="0069216D"/>
    <w:rsid w:val="0069217E"/>
    <w:rsid w:val="006921A7"/>
    <w:rsid w:val="006921A9"/>
    <w:rsid w:val="006921D4"/>
    <w:rsid w:val="0069226B"/>
    <w:rsid w:val="0069228D"/>
    <w:rsid w:val="0069228F"/>
    <w:rsid w:val="006922B4"/>
    <w:rsid w:val="006922C2"/>
    <w:rsid w:val="0069232F"/>
    <w:rsid w:val="0069233B"/>
    <w:rsid w:val="00692348"/>
    <w:rsid w:val="00692352"/>
    <w:rsid w:val="00692362"/>
    <w:rsid w:val="0069238C"/>
    <w:rsid w:val="006923D9"/>
    <w:rsid w:val="006923FC"/>
    <w:rsid w:val="006923FD"/>
    <w:rsid w:val="0069240E"/>
    <w:rsid w:val="00692426"/>
    <w:rsid w:val="0069243F"/>
    <w:rsid w:val="00692449"/>
    <w:rsid w:val="00692453"/>
    <w:rsid w:val="0069247E"/>
    <w:rsid w:val="006924AE"/>
    <w:rsid w:val="006924B8"/>
    <w:rsid w:val="006924C9"/>
    <w:rsid w:val="006924E8"/>
    <w:rsid w:val="006924EF"/>
    <w:rsid w:val="0069254D"/>
    <w:rsid w:val="00692566"/>
    <w:rsid w:val="006925AD"/>
    <w:rsid w:val="006925B6"/>
    <w:rsid w:val="006925BE"/>
    <w:rsid w:val="00692603"/>
    <w:rsid w:val="00692609"/>
    <w:rsid w:val="00692614"/>
    <w:rsid w:val="00692622"/>
    <w:rsid w:val="0069262D"/>
    <w:rsid w:val="0069268F"/>
    <w:rsid w:val="006926BE"/>
    <w:rsid w:val="006926DE"/>
    <w:rsid w:val="00692724"/>
    <w:rsid w:val="0069272C"/>
    <w:rsid w:val="0069274C"/>
    <w:rsid w:val="00692756"/>
    <w:rsid w:val="0069276C"/>
    <w:rsid w:val="00692787"/>
    <w:rsid w:val="00692795"/>
    <w:rsid w:val="0069279A"/>
    <w:rsid w:val="0069279F"/>
    <w:rsid w:val="006927BB"/>
    <w:rsid w:val="006927EA"/>
    <w:rsid w:val="0069280D"/>
    <w:rsid w:val="00692817"/>
    <w:rsid w:val="00692829"/>
    <w:rsid w:val="00692866"/>
    <w:rsid w:val="006928B5"/>
    <w:rsid w:val="006928D1"/>
    <w:rsid w:val="006928F1"/>
    <w:rsid w:val="00692906"/>
    <w:rsid w:val="0069291B"/>
    <w:rsid w:val="0069292B"/>
    <w:rsid w:val="0069296B"/>
    <w:rsid w:val="00692970"/>
    <w:rsid w:val="0069297E"/>
    <w:rsid w:val="0069299A"/>
    <w:rsid w:val="006929A4"/>
    <w:rsid w:val="006929AD"/>
    <w:rsid w:val="006929C9"/>
    <w:rsid w:val="00692A1B"/>
    <w:rsid w:val="00692A51"/>
    <w:rsid w:val="00692A58"/>
    <w:rsid w:val="00692A66"/>
    <w:rsid w:val="00692A71"/>
    <w:rsid w:val="00692A7D"/>
    <w:rsid w:val="00692A8B"/>
    <w:rsid w:val="00692AD1"/>
    <w:rsid w:val="00692B17"/>
    <w:rsid w:val="00692B42"/>
    <w:rsid w:val="00692B47"/>
    <w:rsid w:val="00692B77"/>
    <w:rsid w:val="00692B8B"/>
    <w:rsid w:val="00692B97"/>
    <w:rsid w:val="00692BC2"/>
    <w:rsid w:val="00692BD6"/>
    <w:rsid w:val="00692BDD"/>
    <w:rsid w:val="00692BE8"/>
    <w:rsid w:val="00692C29"/>
    <w:rsid w:val="00692C3F"/>
    <w:rsid w:val="00692C6A"/>
    <w:rsid w:val="00692C89"/>
    <w:rsid w:val="00692CB6"/>
    <w:rsid w:val="00692CDC"/>
    <w:rsid w:val="00692CFB"/>
    <w:rsid w:val="00692D02"/>
    <w:rsid w:val="00692DB7"/>
    <w:rsid w:val="00692DBB"/>
    <w:rsid w:val="00692DC7"/>
    <w:rsid w:val="00692DDE"/>
    <w:rsid w:val="00692DDF"/>
    <w:rsid w:val="00692DEE"/>
    <w:rsid w:val="00692E21"/>
    <w:rsid w:val="00692E67"/>
    <w:rsid w:val="00692E7D"/>
    <w:rsid w:val="00692E90"/>
    <w:rsid w:val="00692ECB"/>
    <w:rsid w:val="00692EE2"/>
    <w:rsid w:val="00692EE9"/>
    <w:rsid w:val="00692EEC"/>
    <w:rsid w:val="00692F28"/>
    <w:rsid w:val="00692F43"/>
    <w:rsid w:val="00692F75"/>
    <w:rsid w:val="00692F82"/>
    <w:rsid w:val="00692F88"/>
    <w:rsid w:val="00692F90"/>
    <w:rsid w:val="00692FAC"/>
    <w:rsid w:val="00692FAF"/>
    <w:rsid w:val="00692FC4"/>
    <w:rsid w:val="00692FF8"/>
    <w:rsid w:val="00693024"/>
    <w:rsid w:val="00693027"/>
    <w:rsid w:val="0069307D"/>
    <w:rsid w:val="006930A3"/>
    <w:rsid w:val="006930C6"/>
    <w:rsid w:val="006930D5"/>
    <w:rsid w:val="006930E1"/>
    <w:rsid w:val="006930FC"/>
    <w:rsid w:val="00693112"/>
    <w:rsid w:val="0069314C"/>
    <w:rsid w:val="00693161"/>
    <w:rsid w:val="00693169"/>
    <w:rsid w:val="0069316F"/>
    <w:rsid w:val="006931C6"/>
    <w:rsid w:val="006931CB"/>
    <w:rsid w:val="006931D4"/>
    <w:rsid w:val="00693206"/>
    <w:rsid w:val="0069323A"/>
    <w:rsid w:val="0069326E"/>
    <w:rsid w:val="006932DC"/>
    <w:rsid w:val="0069332A"/>
    <w:rsid w:val="0069334F"/>
    <w:rsid w:val="00693377"/>
    <w:rsid w:val="00693378"/>
    <w:rsid w:val="00693455"/>
    <w:rsid w:val="0069345A"/>
    <w:rsid w:val="00693474"/>
    <w:rsid w:val="00693486"/>
    <w:rsid w:val="006934A7"/>
    <w:rsid w:val="006934C6"/>
    <w:rsid w:val="006934DF"/>
    <w:rsid w:val="0069357E"/>
    <w:rsid w:val="00693591"/>
    <w:rsid w:val="006935B6"/>
    <w:rsid w:val="006935BD"/>
    <w:rsid w:val="006935CB"/>
    <w:rsid w:val="0069366A"/>
    <w:rsid w:val="00693674"/>
    <w:rsid w:val="006936BE"/>
    <w:rsid w:val="006936FC"/>
    <w:rsid w:val="0069373F"/>
    <w:rsid w:val="00693741"/>
    <w:rsid w:val="00693787"/>
    <w:rsid w:val="00693795"/>
    <w:rsid w:val="006937FC"/>
    <w:rsid w:val="00693875"/>
    <w:rsid w:val="00693890"/>
    <w:rsid w:val="006938B1"/>
    <w:rsid w:val="006938DB"/>
    <w:rsid w:val="006938EE"/>
    <w:rsid w:val="00693904"/>
    <w:rsid w:val="00693950"/>
    <w:rsid w:val="00693964"/>
    <w:rsid w:val="006939A9"/>
    <w:rsid w:val="00693A08"/>
    <w:rsid w:val="00693A45"/>
    <w:rsid w:val="00693A56"/>
    <w:rsid w:val="00693A67"/>
    <w:rsid w:val="00693AB4"/>
    <w:rsid w:val="00693AC0"/>
    <w:rsid w:val="00693B0C"/>
    <w:rsid w:val="00693B16"/>
    <w:rsid w:val="00693B31"/>
    <w:rsid w:val="00693B3F"/>
    <w:rsid w:val="00693B42"/>
    <w:rsid w:val="00693B45"/>
    <w:rsid w:val="00693B5A"/>
    <w:rsid w:val="00693B77"/>
    <w:rsid w:val="00693B85"/>
    <w:rsid w:val="00693BAC"/>
    <w:rsid w:val="00693BEC"/>
    <w:rsid w:val="00693C00"/>
    <w:rsid w:val="00693C13"/>
    <w:rsid w:val="00693C1A"/>
    <w:rsid w:val="00693C46"/>
    <w:rsid w:val="00693CF3"/>
    <w:rsid w:val="00693D37"/>
    <w:rsid w:val="00693D5C"/>
    <w:rsid w:val="00693DC8"/>
    <w:rsid w:val="00693DCF"/>
    <w:rsid w:val="00693DEF"/>
    <w:rsid w:val="00693DF0"/>
    <w:rsid w:val="00693E13"/>
    <w:rsid w:val="00693EB2"/>
    <w:rsid w:val="00693EBF"/>
    <w:rsid w:val="00693EC4"/>
    <w:rsid w:val="00693ED0"/>
    <w:rsid w:val="00693F2C"/>
    <w:rsid w:val="00693FB1"/>
    <w:rsid w:val="00693FB6"/>
    <w:rsid w:val="00693FE5"/>
    <w:rsid w:val="00693FF4"/>
    <w:rsid w:val="00694010"/>
    <w:rsid w:val="00694011"/>
    <w:rsid w:val="00694045"/>
    <w:rsid w:val="00694054"/>
    <w:rsid w:val="0069406F"/>
    <w:rsid w:val="00694071"/>
    <w:rsid w:val="006940A1"/>
    <w:rsid w:val="006940E7"/>
    <w:rsid w:val="006940ED"/>
    <w:rsid w:val="006940FC"/>
    <w:rsid w:val="00694122"/>
    <w:rsid w:val="0069412B"/>
    <w:rsid w:val="0069415C"/>
    <w:rsid w:val="00694173"/>
    <w:rsid w:val="0069418D"/>
    <w:rsid w:val="00694191"/>
    <w:rsid w:val="00694196"/>
    <w:rsid w:val="0069419C"/>
    <w:rsid w:val="006941F3"/>
    <w:rsid w:val="006941F5"/>
    <w:rsid w:val="00694215"/>
    <w:rsid w:val="00694265"/>
    <w:rsid w:val="006942A8"/>
    <w:rsid w:val="006942AD"/>
    <w:rsid w:val="006942B6"/>
    <w:rsid w:val="006942BE"/>
    <w:rsid w:val="006942E1"/>
    <w:rsid w:val="006942EF"/>
    <w:rsid w:val="00694306"/>
    <w:rsid w:val="00694321"/>
    <w:rsid w:val="0069432A"/>
    <w:rsid w:val="00694345"/>
    <w:rsid w:val="00694369"/>
    <w:rsid w:val="00694394"/>
    <w:rsid w:val="006943A4"/>
    <w:rsid w:val="006943AB"/>
    <w:rsid w:val="006943BC"/>
    <w:rsid w:val="006943C1"/>
    <w:rsid w:val="00694402"/>
    <w:rsid w:val="0069442D"/>
    <w:rsid w:val="00694473"/>
    <w:rsid w:val="006944B2"/>
    <w:rsid w:val="006944BE"/>
    <w:rsid w:val="006944D3"/>
    <w:rsid w:val="006944F0"/>
    <w:rsid w:val="0069451E"/>
    <w:rsid w:val="00694525"/>
    <w:rsid w:val="00694574"/>
    <w:rsid w:val="006945A7"/>
    <w:rsid w:val="006945B1"/>
    <w:rsid w:val="006945C2"/>
    <w:rsid w:val="006945D3"/>
    <w:rsid w:val="0069465E"/>
    <w:rsid w:val="00694677"/>
    <w:rsid w:val="00694679"/>
    <w:rsid w:val="00694694"/>
    <w:rsid w:val="0069469B"/>
    <w:rsid w:val="006946B5"/>
    <w:rsid w:val="006946B8"/>
    <w:rsid w:val="006946C9"/>
    <w:rsid w:val="006946D6"/>
    <w:rsid w:val="006946E5"/>
    <w:rsid w:val="00694712"/>
    <w:rsid w:val="006947ED"/>
    <w:rsid w:val="006947F4"/>
    <w:rsid w:val="00694802"/>
    <w:rsid w:val="00694803"/>
    <w:rsid w:val="00694807"/>
    <w:rsid w:val="0069484A"/>
    <w:rsid w:val="0069486B"/>
    <w:rsid w:val="006948A2"/>
    <w:rsid w:val="006948B3"/>
    <w:rsid w:val="006948C2"/>
    <w:rsid w:val="006948CF"/>
    <w:rsid w:val="006948D6"/>
    <w:rsid w:val="006948E7"/>
    <w:rsid w:val="00694984"/>
    <w:rsid w:val="006949A7"/>
    <w:rsid w:val="006949EF"/>
    <w:rsid w:val="00694A01"/>
    <w:rsid w:val="00694A1F"/>
    <w:rsid w:val="00694A21"/>
    <w:rsid w:val="00694A51"/>
    <w:rsid w:val="00694A98"/>
    <w:rsid w:val="00694AF1"/>
    <w:rsid w:val="00694B55"/>
    <w:rsid w:val="00694BB8"/>
    <w:rsid w:val="00694BE3"/>
    <w:rsid w:val="00694BF8"/>
    <w:rsid w:val="00694C2A"/>
    <w:rsid w:val="00694C5C"/>
    <w:rsid w:val="00694CA8"/>
    <w:rsid w:val="00694CAD"/>
    <w:rsid w:val="00694CAE"/>
    <w:rsid w:val="00694D22"/>
    <w:rsid w:val="00694D64"/>
    <w:rsid w:val="00694D66"/>
    <w:rsid w:val="00694DE9"/>
    <w:rsid w:val="00694E09"/>
    <w:rsid w:val="00694E19"/>
    <w:rsid w:val="00694E22"/>
    <w:rsid w:val="00694E34"/>
    <w:rsid w:val="00694E60"/>
    <w:rsid w:val="00694E84"/>
    <w:rsid w:val="00694E8E"/>
    <w:rsid w:val="00694E8F"/>
    <w:rsid w:val="00694E91"/>
    <w:rsid w:val="00694ED4"/>
    <w:rsid w:val="00694EDF"/>
    <w:rsid w:val="00694EFB"/>
    <w:rsid w:val="00694F3C"/>
    <w:rsid w:val="00694FD3"/>
    <w:rsid w:val="00694FFB"/>
    <w:rsid w:val="0069500B"/>
    <w:rsid w:val="0069500C"/>
    <w:rsid w:val="0069502C"/>
    <w:rsid w:val="00695055"/>
    <w:rsid w:val="00695095"/>
    <w:rsid w:val="00695096"/>
    <w:rsid w:val="0069511F"/>
    <w:rsid w:val="00695193"/>
    <w:rsid w:val="006951AF"/>
    <w:rsid w:val="006951B1"/>
    <w:rsid w:val="006951EE"/>
    <w:rsid w:val="00695224"/>
    <w:rsid w:val="00695241"/>
    <w:rsid w:val="0069524A"/>
    <w:rsid w:val="0069524E"/>
    <w:rsid w:val="006952BB"/>
    <w:rsid w:val="006952FE"/>
    <w:rsid w:val="00695339"/>
    <w:rsid w:val="0069535D"/>
    <w:rsid w:val="00695398"/>
    <w:rsid w:val="006953FD"/>
    <w:rsid w:val="00695441"/>
    <w:rsid w:val="0069547B"/>
    <w:rsid w:val="00695493"/>
    <w:rsid w:val="006954D8"/>
    <w:rsid w:val="006954F3"/>
    <w:rsid w:val="00695529"/>
    <w:rsid w:val="0069556A"/>
    <w:rsid w:val="006955D8"/>
    <w:rsid w:val="006955E3"/>
    <w:rsid w:val="006955EB"/>
    <w:rsid w:val="006955F4"/>
    <w:rsid w:val="00695680"/>
    <w:rsid w:val="006956D3"/>
    <w:rsid w:val="00695732"/>
    <w:rsid w:val="0069575A"/>
    <w:rsid w:val="0069575B"/>
    <w:rsid w:val="006957CD"/>
    <w:rsid w:val="00695803"/>
    <w:rsid w:val="0069580D"/>
    <w:rsid w:val="0069582E"/>
    <w:rsid w:val="00695848"/>
    <w:rsid w:val="00695877"/>
    <w:rsid w:val="00695880"/>
    <w:rsid w:val="0069588C"/>
    <w:rsid w:val="00695921"/>
    <w:rsid w:val="006959CB"/>
    <w:rsid w:val="006959CF"/>
    <w:rsid w:val="006959D6"/>
    <w:rsid w:val="006959D7"/>
    <w:rsid w:val="006959E6"/>
    <w:rsid w:val="006959F5"/>
    <w:rsid w:val="00695A1D"/>
    <w:rsid w:val="00695A46"/>
    <w:rsid w:val="00695A5F"/>
    <w:rsid w:val="00695B09"/>
    <w:rsid w:val="00695B47"/>
    <w:rsid w:val="00695B7F"/>
    <w:rsid w:val="00695BA6"/>
    <w:rsid w:val="00695BFD"/>
    <w:rsid w:val="00695C17"/>
    <w:rsid w:val="00695C48"/>
    <w:rsid w:val="00695C65"/>
    <w:rsid w:val="00695C76"/>
    <w:rsid w:val="00695D2C"/>
    <w:rsid w:val="00695D60"/>
    <w:rsid w:val="00695D63"/>
    <w:rsid w:val="00695DA9"/>
    <w:rsid w:val="00695DE4"/>
    <w:rsid w:val="00695DFD"/>
    <w:rsid w:val="00695E81"/>
    <w:rsid w:val="00695E94"/>
    <w:rsid w:val="00695EAD"/>
    <w:rsid w:val="00695ECD"/>
    <w:rsid w:val="00695EEF"/>
    <w:rsid w:val="00695EF0"/>
    <w:rsid w:val="00695F13"/>
    <w:rsid w:val="00695F1F"/>
    <w:rsid w:val="00695F3D"/>
    <w:rsid w:val="00695F42"/>
    <w:rsid w:val="00695F8C"/>
    <w:rsid w:val="00695FAA"/>
    <w:rsid w:val="00695FB8"/>
    <w:rsid w:val="00695FD0"/>
    <w:rsid w:val="00695FF9"/>
    <w:rsid w:val="0069600E"/>
    <w:rsid w:val="00696060"/>
    <w:rsid w:val="006960A2"/>
    <w:rsid w:val="006960D2"/>
    <w:rsid w:val="006960F8"/>
    <w:rsid w:val="00696117"/>
    <w:rsid w:val="00696135"/>
    <w:rsid w:val="0069615F"/>
    <w:rsid w:val="00696160"/>
    <w:rsid w:val="0069618B"/>
    <w:rsid w:val="00696196"/>
    <w:rsid w:val="006961C2"/>
    <w:rsid w:val="006961D0"/>
    <w:rsid w:val="006961EA"/>
    <w:rsid w:val="00696200"/>
    <w:rsid w:val="00696222"/>
    <w:rsid w:val="00696242"/>
    <w:rsid w:val="00696278"/>
    <w:rsid w:val="006962A6"/>
    <w:rsid w:val="006962A8"/>
    <w:rsid w:val="006962B6"/>
    <w:rsid w:val="006962B8"/>
    <w:rsid w:val="0069635F"/>
    <w:rsid w:val="0069638F"/>
    <w:rsid w:val="006963B1"/>
    <w:rsid w:val="006963C8"/>
    <w:rsid w:val="006963D3"/>
    <w:rsid w:val="0069645E"/>
    <w:rsid w:val="00696460"/>
    <w:rsid w:val="00696469"/>
    <w:rsid w:val="00696472"/>
    <w:rsid w:val="006964B8"/>
    <w:rsid w:val="006964C8"/>
    <w:rsid w:val="006964CC"/>
    <w:rsid w:val="00696574"/>
    <w:rsid w:val="0069658A"/>
    <w:rsid w:val="006965A0"/>
    <w:rsid w:val="006965A7"/>
    <w:rsid w:val="006965C6"/>
    <w:rsid w:val="006965D6"/>
    <w:rsid w:val="006965D8"/>
    <w:rsid w:val="006965DF"/>
    <w:rsid w:val="006965F1"/>
    <w:rsid w:val="0069662E"/>
    <w:rsid w:val="00696643"/>
    <w:rsid w:val="00696657"/>
    <w:rsid w:val="00696682"/>
    <w:rsid w:val="006966C7"/>
    <w:rsid w:val="006966D9"/>
    <w:rsid w:val="00696726"/>
    <w:rsid w:val="0069673C"/>
    <w:rsid w:val="0069675B"/>
    <w:rsid w:val="00696765"/>
    <w:rsid w:val="006967B3"/>
    <w:rsid w:val="006967D8"/>
    <w:rsid w:val="00696807"/>
    <w:rsid w:val="0069685E"/>
    <w:rsid w:val="0069686B"/>
    <w:rsid w:val="00696870"/>
    <w:rsid w:val="00696873"/>
    <w:rsid w:val="00696890"/>
    <w:rsid w:val="006968B7"/>
    <w:rsid w:val="006968E5"/>
    <w:rsid w:val="00696985"/>
    <w:rsid w:val="006969B9"/>
    <w:rsid w:val="00696A05"/>
    <w:rsid w:val="00696A1E"/>
    <w:rsid w:val="00696A5C"/>
    <w:rsid w:val="00696A9B"/>
    <w:rsid w:val="00696ACE"/>
    <w:rsid w:val="00696ADC"/>
    <w:rsid w:val="00696B2E"/>
    <w:rsid w:val="00696B31"/>
    <w:rsid w:val="00696B46"/>
    <w:rsid w:val="00696B4F"/>
    <w:rsid w:val="00696B5A"/>
    <w:rsid w:val="00696B77"/>
    <w:rsid w:val="00696B9B"/>
    <w:rsid w:val="00696BBD"/>
    <w:rsid w:val="00696C01"/>
    <w:rsid w:val="00696C0A"/>
    <w:rsid w:val="00696C1B"/>
    <w:rsid w:val="00696C44"/>
    <w:rsid w:val="00696C61"/>
    <w:rsid w:val="00696CAF"/>
    <w:rsid w:val="00696CE8"/>
    <w:rsid w:val="00696CFB"/>
    <w:rsid w:val="00696D02"/>
    <w:rsid w:val="00696D04"/>
    <w:rsid w:val="00696D3F"/>
    <w:rsid w:val="00696D70"/>
    <w:rsid w:val="00696DAE"/>
    <w:rsid w:val="00696DB5"/>
    <w:rsid w:val="00696DE4"/>
    <w:rsid w:val="00696E11"/>
    <w:rsid w:val="00696E17"/>
    <w:rsid w:val="00696E1D"/>
    <w:rsid w:val="00696E36"/>
    <w:rsid w:val="00696E6C"/>
    <w:rsid w:val="00696EB8"/>
    <w:rsid w:val="00696ED7"/>
    <w:rsid w:val="00696F1F"/>
    <w:rsid w:val="00696F20"/>
    <w:rsid w:val="00696FD4"/>
    <w:rsid w:val="00696FDD"/>
    <w:rsid w:val="0069701C"/>
    <w:rsid w:val="0069702C"/>
    <w:rsid w:val="00697068"/>
    <w:rsid w:val="0069707D"/>
    <w:rsid w:val="00697091"/>
    <w:rsid w:val="0069709F"/>
    <w:rsid w:val="006970B2"/>
    <w:rsid w:val="006970BF"/>
    <w:rsid w:val="006970C8"/>
    <w:rsid w:val="006970D0"/>
    <w:rsid w:val="006970D2"/>
    <w:rsid w:val="006970DB"/>
    <w:rsid w:val="006970E5"/>
    <w:rsid w:val="006970EE"/>
    <w:rsid w:val="00697110"/>
    <w:rsid w:val="0069712A"/>
    <w:rsid w:val="00697142"/>
    <w:rsid w:val="0069714C"/>
    <w:rsid w:val="00697159"/>
    <w:rsid w:val="006971A2"/>
    <w:rsid w:val="006971B2"/>
    <w:rsid w:val="006971E9"/>
    <w:rsid w:val="00697230"/>
    <w:rsid w:val="00697236"/>
    <w:rsid w:val="0069724F"/>
    <w:rsid w:val="0069725E"/>
    <w:rsid w:val="00697273"/>
    <w:rsid w:val="006972A7"/>
    <w:rsid w:val="006972C2"/>
    <w:rsid w:val="006972EF"/>
    <w:rsid w:val="006972FB"/>
    <w:rsid w:val="00697310"/>
    <w:rsid w:val="0069732A"/>
    <w:rsid w:val="0069734F"/>
    <w:rsid w:val="006973C8"/>
    <w:rsid w:val="006973EA"/>
    <w:rsid w:val="006973EE"/>
    <w:rsid w:val="006973F4"/>
    <w:rsid w:val="00697405"/>
    <w:rsid w:val="00697412"/>
    <w:rsid w:val="0069743C"/>
    <w:rsid w:val="0069744F"/>
    <w:rsid w:val="006974A3"/>
    <w:rsid w:val="006974D2"/>
    <w:rsid w:val="006974D9"/>
    <w:rsid w:val="0069751F"/>
    <w:rsid w:val="00697551"/>
    <w:rsid w:val="00697559"/>
    <w:rsid w:val="0069757C"/>
    <w:rsid w:val="0069759C"/>
    <w:rsid w:val="006975A7"/>
    <w:rsid w:val="006975C4"/>
    <w:rsid w:val="006975C6"/>
    <w:rsid w:val="00697621"/>
    <w:rsid w:val="0069763B"/>
    <w:rsid w:val="0069765F"/>
    <w:rsid w:val="00697660"/>
    <w:rsid w:val="0069767D"/>
    <w:rsid w:val="006976A7"/>
    <w:rsid w:val="006976F4"/>
    <w:rsid w:val="006976FE"/>
    <w:rsid w:val="006976FF"/>
    <w:rsid w:val="00697725"/>
    <w:rsid w:val="0069774E"/>
    <w:rsid w:val="00697760"/>
    <w:rsid w:val="00697767"/>
    <w:rsid w:val="00697774"/>
    <w:rsid w:val="00697776"/>
    <w:rsid w:val="00697784"/>
    <w:rsid w:val="006977AF"/>
    <w:rsid w:val="006977D3"/>
    <w:rsid w:val="006977DF"/>
    <w:rsid w:val="00697855"/>
    <w:rsid w:val="0069786E"/>
    <w:rsid w:val="00697889"/>
    <w:rsid w:val="00697930"/>
    <w:rsid w:val="0069794E"/>
    <w:rsid w:val="006979E9"/>
    <w:rsid w:val="00697A56"/>
    <w:rsid w:val="00697A81"/>
    <w:rsid w:val="00697AE3"/>
    <w:rsid w:val="00697AE4"/>
    <w:rsid w:val="00697B0C"/>
    <w:rsid w:val="00697B61"/>
    <w:rsid w:val="00697B69"/>
    <w:rsid w:val="00697B82"/>
    <w:rsid w:val="00697B8A"/>
    <w:rsid w:val="00697BA9"/>
    <w:rsid w:val="00697BFE"/>
    <w:rsid w:val="00697C05"/>
    <w:rsid w:val="00697C1A"/>
    <w:rsid w:val="00697C28"/>
    <w:rsid w:val="00697C2A"/>
    <w:rsid w:val="00697C36"/>
    <w:rsid w:val="00697C49"/>
    <w:rsid w:val="00697C6A"/>
    <w:rsid w:val="00697CA0"/>
    <w:rsid w:val="00697CB2"/>
    <w:rsid w:val="00697CCD"/>
    <w:rsid w:val="00697CD2"/>
    <w:rsid w:val="00697CE1"/>
    <w:rsid w:val="00697D02"/>
    <w:rsid w:val="00697D19"/>
    <w:rsid w:val="00697D1E"/>
    <w:rsid w:val="00697D66"/>
    <w:rsid w:val="00697D6E"/>
    <w:rsid w:val="00697D9C"/>
    <w:rsid w:val="00697DA8"/>
    <w:rsid w:val="00697DB1"/>
    <w:rsid w:val="00697DDC"/>
    <w:rsid w:val="00697DFF"/>
    <w:rsid w:val="00697E06"/>
    <w:rsid w:val="00697E08"/>
    <w:rsid w:val="00697E11"/>
    <w:rsid w:val="00697E35"/>
    <w:rsid w:val="00697EB3"/>
    <w:rsid w:val="00697EB5"/>
    <w:rsid w:val="00697EE4"/>
    <w:rsid w:val="00697EF6"/>
    <w:rsid w:val="00697F07"/>
    <w:rsid w:val="00697F3F"/>
    <w:rsid w:val="00697F51"/>
    <w:rsid w:val="00697F59"/>
    <w:rsid w:val="00697F68"/>
    <w:rsid w:val="00697F80"/>
    <w:rsid w:val="00697FB0"/>
    <w:rsid w:val="00697FF1"/>
    <w:rsid w:val="00697FF3"/>
    <w:rsid w:val="006A000B"/>
    <w:rsid w:val="006A0039"/>
    <w:rsid w:val="006A008C"/>
    <w:rsid w:val="006A009D"/>
    <w:rsid w:val="006A00A6"/>
    <w:rsid w:val="006A00BF"/>
    <w:rsid w:val="006A0157"/>
    <w:rsid w:val="006A017E"/>
    <w:rsid w:val="006A018F"/>
    <w:rsid w:val="006A0195"/>
    <w:rsid w:val="006A01B3"/>
    <w:rsid w:val="006A0216"/>
    <w:rsid w:val="006A0230"/>
    <w:rsid w:val="006A0245"/>
    <w:rsid w:val="006A0255"/>
    <w:rsid w:val="006A029F"/>
    <w:rsid w:val="006A02D4"/>
    <w:rsid w:val="006A02E4"/>
    <w:rsid w:val="006A0305"/>
    <w:rsid w:val="006A033A"/>
    <w:rsid w:val="006A0340"/>
    <w:rsid w:val="006A0352"/>
    <w:rsid w:val="006A035C"/>
    <w:rsid w:val="006A0363"/>
    <w:rsid w:val="006A039A"/>
    <w:rsid w:val="006A03DB"/>
    <w:rsid w:val="006A0457"/>
    <w:rsid w:val="006A04D5"/>
    <w:rsid w:val="006A04E8"/>
    <w:rsid w:val="006A052B"/>
    <w:rsid w:val="006A0557"/>
    <w:rsid w:val="006A056A"/>
    <w:rsid w:val="006A0571"/>
    <w:rsid w:val="006A0584"/>
    <w:rsid w:val="006A05AC"/>
    <w:rsid w:val="006A05C0"/>
    <w:rsid w:val="006A05E2"/>
    <w:rsid w:val="006A0625"/>
    <w:rsid w:val="006A069D"/>
    <w:rsid w:val="006A06AD"/>
    <w:rsid w:val="006A06CF"/>
    <w:rsid w:val="006A06E7"/>
    <w:rsid w:val="006A06ED"/>
    <w:rsid w:val="006A071F"/>
    <w:rsid w:val="006A0726"/>
    <w:rsid w:val="006A074F"/>
    <w:rsid w:val="006A0781"/>
    <w:rsid w:val="006A07A4"/>
    <w:rsid w:val="006A07C4"/>
    <w:rsid w:val="006A07FB"/>
    <w:rsid w:val="006A0825"/>
    <w:rsid w:val="006A0830"/>
    <w:rsid w:val="006A0855"/>
    <w:rsid w:val="006A088C"/>
    <w:rsid w:val="006A089D"/>
    <w:rsid w:val="006A08A1"/>
    <w:rsid w:val="006A08B8"/>
    <w:rsid w:val="006A08BD"/>
    <w:rsid w:val="006A08C5"/>
    <w:rsid w:val="006A0948"/>
    <w:rsid w:val="006A0972"/>
    <w:rsid w:val="006A0977"/>
    <w:rsid w:val="006A0A4A"/>
    <w:rsid w:val="006A0AA5"/>
    <w:rsid w:val="006A0AC7"/>
    <w:rsid w:val="006A0ACC"/>
    <w:rsid w:val="006A0AD3"/>
    <w:rsid w:val="006A0AF8"/>
    <w:rsid w:val="006A0B59"/>
    <w:rsid w:val="006A0B90"/>
    <w:rsid w:val="006A0B9D"/>
    <w:rsid w:val="006A0BF1"/>
    <w:rsid w:val="006A0C07"/>
    <w:rsid w:val="006A0C0C"/>
    <w:rsid w:val="006A0C21"/>
    <w:rsid w:val="006A0C37"/>
    <w:rsid w:val="006A0CA7"/>
    <w:rsid w:val="006A0CC1"/>
    <w:rsid w:val="006A0CC3"/>
    <w:rsid w:val="006A0CF3"/>
    <w:rsid w:val="006A0D17"/>
    <w:rsid w:val="006A0D1A"/>
    <w:rsid w:val="006A0D37"/>
    <w:rsid w:val="006A0DA4"/>
    <w:rsid w:val="006A0DA6"/>
    <w:rsid w:val="006A0DC6"/>
    <w:rsid w:val="006A0DF3"/>
    <w:rsid w:val="006A0E02"/>
    <w:rsid w:val="006A0E45"/>
    <w:rsid w:val="006A0E51"/>
    <w:rsid w:val="006A0E6A"/>
    <w:rsid w:val="006A0E72"/>
    <w:rsid w:val="006A0E8D"/>
    <w:rsid w:val="006A0ECB"/>
    <w:rsid w:val="006A0EE9"/>
    <w:rsid w:val="006A0F0D"/>
    <w:rsid w:val="006A0F33"/>
    <w:rsid w:val="006A0F48"/>
    <w:rsid w:val="006A0F8A"/>
    <w:rsid w:val="006A101C"/>
    <w:rsid w:val="006A1031"/>
    <w:rsid w:val="006A104B"/>
    <w:rsid w:val="006A1057"/>
    <w:rsid w:val="006A107C"/>
    <w:rsid w:val="006A10AD"/>
    <w:rsid w:val="006A10BF"/>
    <w:rsid w:val="006A10F5"/>
    <w:rsid w:val="006A1112"/>
    <w:rsid w:val="006A114F"/>
    <w:rsid w:val="006A1216"/>
    <w:rsid w:val="006A123A"/>
    <w:rsid w:val="006A12AD"/>
    <w:rsid w:val="006A12B7"/>
    <w:rsid w:val="006A12C0"/>
    <w:rsid w:val="006A13BE"/>
    <w:rsid w:val="006A13D3"/>
    <w:rsid w:val="006A13F2"/>
    <w:rsid w:val="006A141A"/>
    <w:rsid w:val="006A141C"/>
    <w:rsid w:val="006A1445"/>
    <w:rsid w:val="006A1468"/>
    <w:rsid w:val="006A147A"/>
    <w:rsid w:val="006A14A2"/>
    <w:rsid w:val="006A1511"/>
    <w:rsid w:val="006A1517"/>
    <w:rsid w:val="006A1526"/>
    <w:rsid w:val="006A1528"/>
    <w:rsid w:val="006A1589"/>
    <w:rsid w:val="006A158F"/>
    <w:rsid w:val="006A1594"/>
    <w:rsid w:val="006A159A"/>
    <w:rsid w:val="006A15F9"/>
    <w:rsid w:val="006A1622"/>
    <w:rsid w:val="006A164E"/>
    <w:rsid w:val="006A16A2"/>
    <w:rsid w:val="006A16C8"/>
    <w:rsid w:val="006A16D1"/>
    <w:rsid w:val="006A173B"/>
    <w:rsid w:val="006A1745"/>
    <w:rsid w:val="006A1757"/>
    <w:rsid w:val="006A178B"/>
    <w:rsid w:val="006A1798"/>
    <w:rsid w:val="006A17EC"/>
    <w:rsid w:val="006A180B"/>
    <w:rsid w:val="006A1820"/>
    <w:rsid w:val="006A1874"/>
    <w:rsid w:val="006A187D"/>
    <w:rsid w:val="006A1886"/>
    <w:rsid w:val="006A1890"/>
    <w:rsid w:val="006A18A4"/>
    <w:rsid w:val="006A1904"/>
    <w:rsid w:val="006A198E"/>
    <w:rsid w:val="006A19F9"/>
    <w:rsid w:val="006A1A33"/>
    <w:rsid w:val="006A1A50"/>
    <w:rsid w:val="006A1A7D"/>
    <w:rsid w:val="006A1A8B"/>
    <w:rsid w:val="006A1A8C"/>
    <w:rsid w:val="006A1A96"/>
    <w:rsid w:val="006A1AA4"/>
    <w:rsid w:val="006A1ABF"/>
    <w:rsid w:val="006A1AE5"/>
    <w:rsid w:val="006A1AE9"/>
    <w:rsid w:val="006A1B4A"/>
    <w:rsid w:val="006A1B63"/>
    <w:rsid w:val="006A1BC9"/>
    <w:rsid w:val="006A1BCE"/>
    <w:rsid w:val="006A1BDA"/>
    <w:rsid w:val="006A1C0B"/>
    <w:rsid w:val="006A1C16"/>
    <w:rsid w:val="006A1C59"/>
    <w:rsid w:val="006A1CB0"/>
    <w:rsid w:val="006A1CB2"/>
    <w:rsid w:val="006A1CC1"/>
    <w:rsid w:val="006A1CCB"/>
    <w:rsid w:val="006A1CD9"/>
    <w:rsid w:val="006A1D0B"/>
    <w:rsid w:val="006A1D29"/>
    <w:rsid w:val="006A1D41"/>
    <w:rsid w:val="006A1D48"/>
    <w:rsid w:val="006A1D57"/>
    <w:rsid w:val="006A1D91"/>
    <w:rsid w:val="006A1D98"/>
    <w:rsid w:val="006A1DB0"/>
    <w:rsid w:val="006A1DC2"/>
    <w:rsid w:val="006A1E1E"/>
    <w:rsid w:val="006A1E1F"/>
    <w:rsid w:val="006A1E28"/>
    <w:rsid w:val="006A1EC5"/>
    <w:rsid w:val="006A1EC8"/>
    <w:rsid w:val="006A1EEB"/>
    <w:rsid w:val="006A1F00"/>
    <w:rsid w:val="006A1F1D"/>
    <w:rsid w:val="006A1F37"/>
    <w:rsid w:val="006A1F3B"/>
    <w:rsid w:val="006A1F5F"/>
    <w:rsid w:val="006A1F94"/>
    <w:rsid w:val="006A1F9B"/>
    <w:rsid w:val="006A1FA3"/>
    <w:rsid w:val="006A1FA7"/>
    <w:rsid w:val="006A1FF4"/>
    <w:rsid w:val="006A1FF8"/>
    <w:rsid w:val="006A200F"/>
    <w:rsid w:val="006A205E"/>
    <w:rsid w:val="006A2080"/>
    <w:rsid w:val="006A20A3"/>
    <w:rsid w:val="006A20BB"/>
    <w:rsid w:val="006A20BC"/>
    <w:rsid w:val="006A20D0"/>
    <w:rsid w:val="006A20F2"/>
    <w:rsid w:val="006A2101"/>
    <w:rsid w:val="006A210B"/>
    <w:rsid w:val="006A215C"/>
    <w:rsid w:val="006A216F"/>
    <w:rsid w:val="006A2175"/>
    <w:rsid w:val="006A218C"/>
    <w:rsid w:val="006A21C1"/>
    <w:rsid w:val="006A21C7"/>
    <w:rsid w:val="006A21D8"/>
    <w:rsid w:val="006A21D9"/>
    <w:rsid w:val="006A21E3"/>
    <w:rsid w:val="006A21F4"/>
    <w:rsid w:val="006A21F8"/>
    <w:rsid w:val="006A2218"/>
    <w:rsid w:val="006A2249"/>
    <w:rsid w:val="006A2274"/>
    <w:rsid w:val="006A22D8"/>
    <w:rsid w:val="006A22F3"/>
    <w:rsid w:val="006A2309"/>
    <w:rsid w:val="006A2313"/>
    <w:rsid w:val="006A231F"/>
    <w:rsid w:val="006A232F"/>
    <w:rsid w:val="006A2334"/>
    <w:rsid w:val="006A236E"/>
    <w:rsid w:val="006A2372"/>
    <w:rsid w:val="006A2429"/>
    <w:rsid w:val="006A2467"/>
    <w:rsid w:val="006A24AB"/>
    <w:rsid w:val="006A24D5"/>
    <w:rsid w:val="006A24F9"/>
    <w:rsid w:val="006A24FD"/>
    <w:rsid w:val="006A2535"/>
    <w:rsid w:val="006A2554"/>
    <w:rsid w:val="006A25E4"/>
    <w:rsid w:val="006A2611"/>
    <w:rsid w:val="006A262F"/>
    <w:rsid w:val="006A263A"/>
    <w:rsid w:val="006A263D"/>
    <w:rsid w:val="006A264E"/>
    <w:rsid w:val="006A2699"/>
    <w:rsid w:val="006A279A"/>
    <w:rsid w:val="006A27E6"/>
    <w:rsid w:val="006A284B"/>
    <w:rsid w:val="006A2898"/>
    <w:rsid w:val="006A28A0"/>
    <w:rsid w:val="006A28B0"/>
    <w:rsid w:val="006A28BA"/>
    <w:rsid w:val="006A28EA"/>
    <w:rsid w:val="006A28F9"/>
    <w:rsid w:val="006A28FB"/>
    <w:rsid w:val="006A2900"/>
    <w:rsid w:val="006A291D"/>
    <w:rsid w:val="006A291E"/>
    <w:rsid w:val="006A294A"/>
    <w:rsid w:val="006A297A"/>
    <w:rsid w:val="006A2984"/>
    <w:rsid w:val="006A29B3"/>
    <w:rsid w:val="006A29E2"/>
    <w:rsid w:val="006A2A0F"/>
    <w:rsid w:val="006A2A2D"/>
    <w:rsid w:val="006A2A62"/>
    <w:rsid w:val="006A2A7E"/>
    <w:rsid w:val="006A2A8D"/>
    <w:rsid w:val="006A2AF4"/>
    <w:rsid w:val="006A2B03"/>
    <w:rsid w:val="006A2B07"/>
    <w:rsid w:val="006A2B33"/>
    <w:rsid w:val="006A2B46"/>
    <w:rsid w:val="006A2B82"/>
    <w:rsid w:val="006A2B95"/>
    <w:rsid w:val="006A2BA9"/>
    <w:rsid w:val="006A2BAD"/>
    <w:rsid w:val="006A2BBE"/>
    <w:rsid w:val="006A2BE8"/>
    <w:rsid w:val="006A2C15"/>
    <w:rsid w:val="006A2C3E"/>
    <w:rsid w:val="006A2C57"/>
    <w:rsid w:val="006A2C61"/>
    <w:rsid w:val="006A2C80"/>
    <w:rsid w:val="006A2C91"/>
    <w:rsid w:val="006A2CA0"/>
    <w:rsid w:val="006A2CB5"/>
    <w:rsid w:val="006A2CB9"/>
    <w:rsid w:val="006A2D2A"/>
    <w:rsid w:val="006A2D31"/>
    <w:rsid w:val="006A2D66"/>
    <w:rsid w:val="006A2D94"/>
    <w:rsid w:val="006A2D98"/>
    <w:rsid w:val="006A2DC9"/>
    <w:rsid w:val="006A2E27"/>
    <w:rsid w:val="006A2E47"/>
    <w:rsid w:val="006A2E5D"/>
    <w:rsid w:val="006A2E60"/>
    <w:rsid w:val="006A2F59"/>
    <w:rsid w:val="006A2F65"/>
    <w:rsid w:val="006A2F66"/>
    <w:rsid w:val="006A2F85"/>
    <w:rsid w:val="006A2FAC"/>
    <w:rsid w:val="006A2FB1"/>
    <w:rsid w:val="006A2FC4"/>
    <w:rsid w:val="006A2FE7"/>
    <w:rsid w:val="006A3005"/>
    <w:rsid w:val="006A3011"/>
    <w:rsid w:val="006A302F"/>
    <w:rsid w:val="006A3037"/>
    <w:rsid w:val="006A303D"/>
    <w:rsid w:val="006A308F"/>
    <w:rsid w:val="006A309D"/>
    <w:rsid w:val="006A30BB"/>
    <w:rsid w:val="006A312E"/>
    <w:rsid w:val="006A313D"/>
    <w:rsid w:val="006A3158"/>
    <w:rsid w:val="006A3161"/>
    <w:rsid w:val="006A3171"/>
    <w:rsid w:val="006A3185"/>
    <w:rsid w:val="006A3206"/>
    <w:rsid w:val="006A3217"/>
    <w:rsid w:val="006A3234"/>
    <w:rsid w:val="006A3263"/>
    <w:rsid w:val="006A32A4"/>
    <w:rsid w:val="006A32C4"/>
    <w:rsid w:val="006A32F1"/>
    <w:rsid w:val="006A32F6"/>
    <w:rsid w:val="006A32F7"/>
    <w:rsid w:val="006A3300"/>
    <w:rsid w:val="006A330C"/>
    <w:rsid w:val="006A3366"/>
    <w:rsid w:val="006A3368"/>
    <w:rsid w:val="006A336C"/>
    <w:rsid w:val="006A33B6"/>
    <w:rsid w:val="006A33BC"/>
    <w:rsid w:val="006A33C1"/>
    <w:rsid w:val="006A33E2"/>
    <w:rsid w:val="006A342B"/>
    <w:rsid w:val="006A3453"/>
    <w:rsid w:val="006A345F"/>
    <w:rsid w:val="006A3466"/>
    <w:rsid w:val="006A3484"/>
    <w:rsid w:val="006A3488"/>
    <w:rsid w:val="006A348C"/>
    <w:rsid w:val="006A349B"/>
    <w:rsid w:val="006A34C3"/>
    <w:rsid w:val="006A3557"/>
    <w:rsid w:val="006A35F6"/>
    <w:rsid w:val="006A366A"/>
    <w:rsid w:val="006A367C"/>
    <w:rsid w:val="006A3718"/>
    <w:rsid w:val="006A371E"/>
    <w:rsid w:val="006A3737"/>
    <w:rsid w:val="006A375A"/>
    <w:rsid w:val="006A378E"/>
    <w:rsid w:val="006A37A7"/>
    <w:rsid w:val="006A37CC"/>
    <w:rsid w:val="006A37F6"/>
    <w:rsid w:val="006A380D"/>
    <w:rsid w:val="006A3828"/>
    <w:rsid w:val="006A3866"/>
    <w:rsid w:val="006A386A"/>
    <w:rsid w:val="006A387D"/>
    <w:rsid w:val="006A389E"/>
    <w:rsid w:val="006A38CE"/>
    <w:rsid w:val="006A38F9"/>
    <w:rsid w:val="006A3961"/>
    <w:rsid w:val="006A397A"/>
    <w:rsid w:val="006A397B"/>
    <w:rsid w:val="006A3998"/>
    <w:rsid w:val="006A39DD"/>
    <w:rsid w:val="006A39E0"/>
    <w:rsid w:val="006A3A06"/>
    <w:rsid w:val="006A3A7E"/>
    <w:rsid w:val="006A3AC9"/>
    <w:rsid w:val="006A3ADC"/>
    <w:rsid w:val="006A3B3B"/>
    <w:rsid w:val="006A3B76"/>
    <w:rsid w:val="006A3BBF"/>
    <w:rsid w:val="006A3BE3"/>
    <w:rsid w:val="006A3C0A"/>
    <w:rsid w:val="006A3C2E"/>
    <w:rsid w:val="006A3C38"/>
    <w:rsid w:val="006A3C46"/>
    <w:rsid w:val="006A3C95"/>
    <w:rsid w:val="006A3CC9"/>
    <w:rsid w:val="006A3CCB"/>
    <w:rsid w:val="006A3CDF"/>
    <w:rsid w:val="006A3D0B"/>
    <w:rsid w:val="006A3D5B"/>
    <w:rsid w:val="006A3D5C"/>
    <w:rsid w:val="006A3D67"/>
    <w:rsid w:val="006A3D79"/>
    <w:rsid w:val="006A3D81"/>
    <w:rsid w:val="006A3D88"/>
    <w:rsid w:val="006A3DF9"/>
    <w:rsid w:val="006A3E16"/>
    <w:rsid w:val="006A3E1D"/>
    <w:rsid w:val="006A3E35"/>
    <w:rsid w:val="006A3E39"/>
    <w:rsid w:val="006A3E49"/>
    <w:rsid w:val="006A3E6F"/>
    <w:rsid w:val="006A3E84"/>
    <w:rsid w:val="006A3ECC"/>
    <w:rsid w:val="006A3EEF"/>
    <w:rsid w:val="006A3EF1"/>
    <w:rsid w:val="006A3F03"/>
    <w:rsid w:val="006A3F2C"/>
    <w:rsid w:val="006A3F3C"/>
    <w:rsid w:val="006A3F53"/>
    <w:rsid w:val="006A3F65"/>
    <w:rsid w:val="006A3FAD"/>
    <w:rsid w:val="006A3FB9"/>
    <w:rsid w:val="006A3FF3"/>
    <w:rsid w:val="006A3FFF"/>
    <w:rsid w:val="006A400A"/>
    <w:rsid w:val="006A4013"/>
    <w:rsid w:val="006A4014"/>
    <w:rsid w:val="006A402E"/>
    <w:rsid w:val="006A4035"/>
    <w:rsid w:val="006A4051"/>
    <w:rsid w:val="006A4052"/>
    <w:rsid w:val="006A405C"/>
    <w:rsid w:val="006A4071"/>
    <w:rsid w:val="006A40A7"/>
    <w:rsid w:val="006A40E9"/>
    <w:rsid w:val="006A40EC"/>
    <w:rsid w:val="006A40F6"/>
    <w:rsid w:val="006A410F"/>
    <w:rsid w:val="006A4156"/>
    <w:rsid w:val="006A415A"/>
    <w:rsid w:val="006A415B"/>
    <w:rsid w:val="006A4163"/>
    <w:rsid w:val="006A41A0"/>
    <w:rsid w:val="006A41A9"/>
    <w:rsid w:val="006A41CD"/>
    <w:rsid w:val="006A41D5"/>
    <w:rsid w:val="006A41E0"/>
    <w:rsid w:val="006A4201"/>
    <w:rsid w:val="006A420F"/>
    <w:rsid w:val="006A4275"/>
    <w:rsid w:val="006A42CF"/>
    <w:rsid w:val="006A4305"/>
    <w:rsid w:val="006A4306"/>
    <w:rsid w:val="006A437D"/>
    <w:rsid w:val="006A43BD"/>
    <w:rsid w:val="006A4459"/>
    <w:rsid w:val="006A4489"/>
    <w:rsid w:val="006A4491"/>
    <w:rsid w:val="006A4492"/>
    <w:rsid w:val="006A4493"/>
    <w:rsid w:val="006A4498"/>
    <w:rsid w:val="006A449C"/>
    <w:rsid w:val="006A449D"/>
    <w:rsid w:val="006A449E"/>
    <w:rsid w:val="006A44B6"/>
    <w:rsid w:val="006A44D6"/>
    <w:rsid w:val="006A452A"/>
    <w:rsid w:val="006A4531"/>
    <w:rsid w:val="006A4550"/>
    <w:rsid w:val="006A45C3"/>
    <w:rsid w:val="006A45CE"/>
    <w:rsid w:val="006A4606"/>
    <w:rsid w:val="006A4611"/>
    <w:rsid w:val="006A461C"/>
    <w:rsid w:val="006A464D"/>
    <w:rsid w:val="006A4692"/>
    <w:rsid w:val="006A4693"/>
    <w:rsid w:val="006A46BE"/>
    <w:rsid w:val="006A46CF"/>
    <w:rsid w:val="006A476B"/>
    <w:rsid w:val="006A4776"/>
    <w:rsid w:val="006A477F"/>
    <w:rsid w:val="006A47D7"/>
    <w:rsid w:val="006A480C"/>
    <w:rsid w:val="006A4841"/>
    <w:rsid w:val="006A48C4"/>
    <w:rsid w:val="006A48DF"/>
    <w:rsid w:val="006A48EB"/>
    <w:rsid w:val="006A48F2"/>
    <w:rsid w:val="006A4904"/>
    <w:rsid w:val="006A4923"/>
    <w:rsid w:val="006A4927"/>
    <w:rsid w:val="006A4930"/>
    <w:rsid w:val="006A494F"/>
    <w:rsid w:val="006A4964"/>
    <w:rsid w:val="006A498F"/>
    <w:rsid w:val="006A49A3"/>
    <w:rsid w:val="006A49E2"/>
    <w:rsid w:val="006A49F2"/>
    <w:rsid w:val="006A4A35"/>
    <w:rsid w:val="006A4A3A"/>
    <w:rsid w:val="006A4A66"/>
    <w:rsid w:val="006A4A81"/>
    <w:rsid w:val="006A4ACE"/>
    <w:rsid w:val="006A4AF1"/>
    <w:rsid w:val="006A4AF2"/>
    <w:rsid w:val="006A4B56"/>
    <w:rsid w:val="006A4B9D"/>
    <w:rsid w:val="006A4BF1"/>
    <w:rsid w:val="006A4BF7"/>
    <w:rsid w:val="006A4C11"/>
    <w:rsid w:val="006A4C35"/>
    <w:rsid w:val="006A4C49"/>
    <w:rsid w:val="006A4C6F"/>
    <w:rsid w:val="006A4C7C"/>
    <w:rsid w:val="006A4C81"/>
    <w:rsid w:val="006A4CA4"/>
    <w:rsid w:val="006A4D24"/>
    <w:rsid w:val="006A4D28"/>
    <w:rsid w:val="006A4D55"/>
    <w:rsid w:val="006A4D7F"/>
    <w:rsid w:val="006A4DFE"/>
    <w:rsid w:val="006A4E00"/>
    <w:rsid w:val="006A4E27"/>
    <w:rsid w:val="006A4E44"/>
    <w:rsid w:val="006A4E4D"/>
    <w:rsid w:val="006A4E81"/>
    <w:rsid w:val="006A4E92"/>
    <w:rsid w:val="006A4E9F"/>
    <w:rsid w:val="006A4EBB"/>
    <w:rsid w:val="006A4EDB"/>
    <w:rsid w:val="006A4F1F"/>
    <w:rsid w:val="006A4F22"/>
    <w:rsid w:val="006A4F26"/>
    <w:rsid w:val="006A4F5A"/>
    <w:rsid w:val="006A4F5B"/>
    <w:rsid w:val="006A4F8A"/>
    <w:rsid w:val="006A4F8C"/>
    <w:rsid w:val="006A5009"/>
    <w:rsid w:val="006A5025"/>
    <w:rsid w:val="006A506B"/>
    <w:rsid w:val="006A50B8"/>
    <w:rsid w:val="006A50DB"/>
    <w:rsid w:val="006A511E"/>
    <w:rsid w:val="006A5127"/>
    <w:rsid w:val="006A5141"/>
    <w:rsid w:val="006A515E"/>
    <w:rsid w:val="006A518C"/>
    <w:rsid w:val="006A51C7"/>
    <w:rsid w:val="006A51E0"/>
    <w:rsid w:val="006A5205"/>
    <w:rsid w:val="006A521E"/>
    <w:rsid w:val="006A5228"/>
    <w:rsid w:val="006A5234"/>
    <w:rsid w:val="006A5254"/>
    <w:rsid w:val="006A525F"/>
    <w:rsid w:val="006A52D2"/>
    <w:rsid w:val="006A52DE"/>
    <w:rsid w:val="006A533D"/>
    <w:rsid w:val="006A5344"/>
    <w:rsid w:val="006A53AA"/>
    <w:rsid w:val="006A53AE"/>
    <w:rsid w:val="006A53BC"/>
    <w:rsid w:val="006A53D6"/>
    <w:rsid w:val="006A53E8"/>
    <w:rsid w:val="006A54AD"/>
    <w:rsid w:val="006A54B4"/>
    <w:rsid w:val="006A54C2"/>
    <w:rsid w:val="006A54C3"/>
    <w:rsid w:val="006A5521"/>
    <w:rsid w:val="006A5553"/>
    <w:rsid w:val="006A5559"/>
    <w:rsid w:val="006A5561"/>
    <w:rsid w:val="006A5575"/>
    <w:rsid w:val="006A559F"/>
    <w:rsid w:val="006A55AF"/>
    <w:rsid w:val="006A55CD"/>
    <w:rsid w:val="006A561B"/>
    <w:rsid w:val="006A561E"/>
    <w:rsid w:val="006A5625"/>
    <w:rsid w:val="006A5643"/>
    <w:rsid w:val="006A5670"/>
    <w:rsid w:val="006A56AF"/>
    <w:rsid w:val="006A56B3"/>
    <w:rsid w:val="006A56B8"/>
    <w:rsid w:val="006A56CC"/>
    <w:rsid w:val="006A56D0"/>
    <w:rsid w:val="006A5710"/>
    <w:rsid w:val="006A5711"/>
    <w:rsid w:val="006A5729"/>
    <w:rsid w:val="006A576B"/>
    <w:rsid w:val="006A57B2"/>
    <w:rsid w:val="006A57C6"/>
    <w:rsid w:val="006A57E2"/>
    <w:rsid w:val="006A581B"/>
    <w:rsid w:val="006A5828"/>
    <w:rsid w:val="006A5849"/>
    <w:rsid w:val="006A5858"/>
    <w:rsid w:val="006A5863"/>
    <w:rsid w:val="006A586E"/>
    <w:rsid w:val="006A58A5"/>
    <w:rsid w:val="006A58B1"/>
    <w:rsid w:val="006A5A0A"/>
    <w:rsid w:val="006A5A78"/>
    <w:rsid w:val="006A5ACB"/>
    <w:rsid w:val="006A5AD6"/>
    <w:rsid w:val="006A5ADC"/>
    <w:rsid w:val="006A5AF3"/>
    <w:rsid w:val="006A5B1C"/>
    <w:rsid w:val="006A5B3D"/>
    <w:rsid w:val="006A5B9E"/>
    <w:rsid w:val="006A5BE1"/>
    <w:rsid w:val="006A5BEB"/>
    <w:rsid w:val="006A5C05"/>
    <w:rsid w:val="006A5C96"/>
    <w:rsid w:val="006A5C9F"/>
    <w:rsid w:val="006A5CD0"/>
    <w:rsid w:val="006A5D10"/>
    <w:rsid w:val="006A5D4E"/>
    <w:rsid w:val="006A5DBC"/>
    <w:rsid w:val="006A5DCC"/>
    <w:rsid w:val="006A5E1E"/>
    <w:rsid w:val="006A5E53"/>
    <w:rsid w:val="006A5EB2"/>
    <w:rsid w:val="006A5EC9"/>
    <w:rsid w:val="006A5EDB"/>
    <w:rsid w:val="006A5EE4"/>
    <w:rsid w:val="006A5F03"/>
    <w:rsid w:val="006A5F34"/>
    <w:rsid w:val="006A5F37"/>
    <w:rsid w:val="006A5F6D"/>
    <w:rsid w:val="006A5FA1"/>
    <w:rsid w:val="006A5FAE"/>
    <w:rsid w:val="006A5FD9"/>
    <w:rsid w:val="006A5FFB"/>
    <w:rsid w:val="006A6007"/>
    <w:rsid w:val="006A6021"/>
    <w:rsid w:val="006A6044"/>
    <w:rsid w:val="006A6055"/>
    <w:rsid w:val="006A6075"/>
    <w:rsid w:val="006A60A1"/>
    <w:rsid w:val="006A60E0"/>
    <w:rsid w:val="006A6136"/>
    <w:rsid w:val="006A6179"/>
    <w:rsid w:val="006A6224"/>
    <w:rsid w:val="006A6239"/>
    <w:rsid w:val="006A6240"/>
    <w:rsid w:val="006A625A"/>
    <w:rsid w:val="006A625B"/>
    <w:rsid w:val="006A6271"/>
    <w:rsid w:val="006A6285"/>
    <w:rsid w:val="006A62BE"/>
    <w:rsid w:val="006A62E3"/>
    <w:rsid w:val="006A6359"/>
    <w:rsid w:val="006A636D"/>
    <w:rsid w:val="006A6380"/>
    <w:rsid w:val="006A63E2"/>
    <w:rsid w:val="006A6415"/>
    <w:rsid w:val="006A642B"/>
    <w:rsid w:val="006A6430"/>
    <w:rsid w:val="006A643C"/>
    <w:rsid w:val="006A644B"/>
    <w:rsid w:val="006A6451"/>
    <w:rsid w:val="006A6467"/>
    <w:rsid w:val="006A6469"/>
    <w:rsid w:val="006A64A4"/>
    <w:rsid w:val="006A64E0"/>
    <w:rsid w:val="006A64EE"/>
    <w:rsid w:val="006A654D"/>
    <w:rsid w:val="006A655C"/>
    <w:rsid w:val="006A65B8"/>
    <w:rsid w:val="006A65C0"/>
    <w:rsid w:val="006A65EB"/>
    <w:rsid w:val="006A6601"/>
    <w:rsid w:val="006A663B"/>
    <w:rsid w:val="006A6648"/>
    <w:rsid w:val="006A6668"/>
    <w:rsid w:val="006A668E"/>
    <w:rsid w:val="006A66B4"/>
    <w:rsid w:val="006A66B8"/>
    <w:rsid w:val="006A6703"/>
    <w:rsid w:val="006A670E"/>
    <w:rsid w:val="006A6725"/>
    <w:rsid w:val="006A6735"/>
    <w:rsid w:val="006A6754"/>
    <w:rsid w:val="006A679B"/>
    <w:rsid w:val="006A67AA"/>
    <w:rsid w:val="006A67BB"/>
    <w:rsid w:val="006A67F7"/>
    <w:rsid w:val="006A6830"/>
    <w:rsid w:val="006A6850"/>
    <w:rsid w:val="006A6859"/>
    <w:rsid w:val="006A6868"/>
    <w:rsid w:val="006A6881"/>
    <w:rsid w:val="006A68A9"/>
    <w:rsid w:val="006A690F"/>
    <w:rsid w:val="006A6954"/>
    <w:rsid w:val="006A697E"/>
    <w:rsid w:val="006A6989"/>
    <w:rsid w:val="006A699D"/>
    <w:rsid w:val="006A69A2"/>
    <w:rsid w:val="006A69CD"/>
    <w:rsid w:val="006A6A87"/>
    <w:rsid w:val="006A6AA6"/>
    <w:rsid w:val="006A6AB5"/>
    <w:rsid w:val="006A6AF6"/>
    <w:rsid w:val="006A6AFF"/>
    <w:rsid w:val="006A6B19"/>
    <w:rsid w:val="006A6B3E"/>
    <w:rsid w:val="006A6B84"/>
    <w:rsid w:val="006A6BA9"/>
    <w:rsid w:val="006A6BAA"/>
    <w:rsid w:val="006A6BD5"/>
    <w:rsid w:val="006A6C02"/>
    <w:rsid w:val="006A6C4A"/>
    <w:rsid w:val="006A6CA3"/>
    <w:rsid w:val="006A6CC9"/>
    <w:rsid w:val="006A6CE7"/>
    <w:rsid w:val="006A6CEB"/>
    <w:rsid w:val="006A6CFC"/>
    <w:rsid w:val="006A6D28"/>
    <w:rsid w:val="006A6D4A"/>
    <w:rsid w:val="006A6D6E"/>
    <w:rsid w:val="006A6D72"/>
    <w:rsid w:val="006A6D7F"/>
    <w:rsid w:val="006A6D91"/>
    <w:rsid w:val="006A6D98"/>
    <w:rsid w:val="006A6D99"/>
    <w:rsid w:val="006A6DDD"/>
    <w:rsid w:val="006A6DEE"/>
    <w:rsid w:val="006A6DF0"/>
    <w:rsid w:val="006A6DFC"/>
    <w:rsid w:val="006A6E0C"/>
    <w:rsid w:val="006A6E10"/>
    <w:rsid w:val="006A6E24"/>
    <w:rsid w:val="006A6E4A"/>
    <w:rsid w:val="006A6E69"/>
    <w:rsid w:val="006A6E7D"/>
    <w:rsid w:val="006A6E8E"/>
    <w:rsid w:val="006A6EAD"/>
    <w:rsid w:val="006A6EB5"/>
    <w:rsid w:val="006A6EDB"/>
    <w:rsid w:val="006A6EFB"/>
    <w:rsid w:val="006A6F2C"/>
    <w:rsid w:val="006A6F58"/>
    <w:rsid w:val="006A6F6E"/>
    <w:rsid w:val="006A6F85"/>
    <w:rsid w:val="006A6F98"/>
    <w:rsid w:val="006A6FC5"/>
    <w:rsid w:val="006A6FC7"/>
    <w:rsid w:val="006A6FCE"/>
    <w:rsid w:val="006A6FE8"/>
    <w:rsid w:val="006A7033"/>
    <w:rsid w:val="006A704E"/>
    <w:rsid w:val="006A7072"/>
    <w:rsid w:val="006A708F"/>
    <w:rsid w:val="006A70B5"/>
    <w:rsid w:val="006A70FD"/>
    <w:rsid w:val="006A7103"/>
    <w:rsid w:val="006A7112"/>
    <w:rsid w:val="006A7153"/>
    <w:rsid w:val="006A7195"/>
    <w:rsid w:val="006A71C2"/>
    <w:rsid w:val="006A71CB"/>
    <w:rsid w:val="006A71DE"/>
    <w:rsid w:val="006A7216"/>
    <w:rsid w:val="006A7296"/>
    <w:rsid w:val="006A729D"/>
    <w:rsid w:val="006A72C4"/>
    <w:rsid w:val="006A72CA"/>
    <w:rsid w:val="006A72DB"/>
    <w:rsid w:val="006A7308"/>
    <w:rsid w:val="006A731B"/>
    <w:rsid w:val="006A7331"/>
    <w:rsid w:val="006A7335"/>
    <w:rsid w:val="006A7358"/>
    <w:rsid w:val="006A7364"/>
    <w:rsid w:val="006A738D"/>
    <w:rsid w:val="006A7393"/>
    <w:rsid w:val="006A73A0"/>
    <w:rsid w:val="006A73CD"/>
    <w:rsid w:val="006A73E9"/>
    <w:rsid w:val="006A7464"/>
    <w:rsid w:val="006A746D"/>
    <w:rsid w:val="006A7472"/>
    <w:rsid w:val="006A747A"/>
    <w:rsid w:val="006A749E"/>
    <w:rsid w:val="006A74A9"/>
    <w:rsid w:val="006A74AD"/>
    <w:rsid w:val="006A74B7"/>
    <w:rsid w:val="006A74F1"/>
    <w:rsid w:val="006A74F2"/>
    <w:rsid w:val="006A750D"/>
    <w:rsid w:val="006A751A"/>
    <w:rsid w:val="006A7540"/>
    <w:rsid w:val="006A755B"/>
    <w:rsid w:val="006A75BE"/>
    <w:rsid w:val="006A7616"/>
    <w:rsid w:val="006A761B"/>
    <w:rsid w:val="006A7633"/>
    <w:rsid w:val="006A7661"/>
    <w:rsid w:val="006A7671"/>
    <w:rsid w:val="006A7762"/>
    <w:rsid w:val="006A7763"/>
    <w:rsid w:val="006A7778"/>
    <w:rsid w:val="006A7783"/>
    <w:rsid w:val="006A779C"/>
    <w:rsid w:val="006A77B1"/>
    <w:rsid w:val="006A77EF"/>
    <w:rsid w:val="006A7805"/>
    <w:rsid w:val="006A7806"/>
    <w:rsid w:val="006A7847"/>
    <w:rsid w:val="006A7867"/>
    <w:rsid w:val="006A788C"/>
    <w:rsid w:val="006A78B0"/>
    <w:rsid w:val="006A78CB"/>
    <w:rsid w:val="006A78E1"/>
    <w:rsid w:val="006A78F5"/>
    <w:rsid w:val="006A7915"/>
    <w:rsid w:val="006A7963"/>
    <w:rsid w:val="006A7986"/>
    <w:rsid w:val="006A798C"/>
    <w:rsid w:val="006A799C"/>
    <w:rsid w:val="006A79BA"/>
    <w:rsid w:val="006A79BE"/>
    <w:rsid w:val="006A79C0"/>
    <w:rsid w:val="006A79C9"/>
    <w:rsid w:val="006A79F4"/>
    <w:rsid w:val="006A7A03"/>
    <w:rsid w:val="006A7A41"/>
    <w:rsid w:val="006A7A48"/>
    <w:rsid w:val="006A7A73"/>
    <w:rsid w:val="006A7AEE"/>
    <w:rsid w:val="006A7B06"/>
    <w:rsid w:val="006A7B1F"/>
    <w:rsid w:val="006A7B37"/>
    <w:rsid w:val="006A7B42"/>
    <w:rsid w:val="006A7BA1"/>
    <w:rsid w:val="006A7BD3"/>
    <w:rsid w:val="006A7BD8"/>
    <w:rsid w:val="006A7C82"/>
    <w:rsid w:val="006A7CD5"/>
    <w:rsid w:val="006A7CF4"/>
    <w:rsid w:val="006A7CF5"/>
    <w:rsid w:val="006A7D1D"/>
    <w:rsid w:val="006A7D37"/>
    <w:rsid w:val="006A7D47"/>
    <w:rsid w:val="006A7D5C"/>
    <w:rsid w:val="006A7D62"/>
    <w:rsid w:val="006A7DA6"/>
    <w:rsid w:val="006A7DB1"/>
    <w:rsid w:val="006A7DC6"/>
    <w:rsid w:val="006A7DD8"/>
    <w:rsid w:val="006A7E04"/>
    <w:rsid w:val="006A7E56"/>
    <w:rsid w:val="006A7E6B"/>
    <w:rsid w:val="006A7EB8"/>
    <w:rsid w:val="006A7EBE"/>
    <w:rsid w:val="006A7ECD"/>
    <w:rsid w:val="006A7EEF"/>
    <w:rsid w:val="006A7EF9"/>
    <w:rsid w:val="006A7F4F"/>
    <w:rsid w:val="006A7F8E"/>
    <w:rsid w:val="006A7FF2"/>
    <w:rsid w:val="006B003A"/>
    <w:rsid w:val="006B0047"/>
    <w:rsid w:val="006B004C"/>
    <w:rsid w:val="006B0052"/>
    <w:rsid w:val="006B0057"/>
    <w:rsid w:val="006B007A"/>
    <w:rsid w:val="006B00A0"/>
    <w:rsid w:val="006B00A1"/>
    <w:rsid w:val="006B00E2"/>
    <w:rsid w:val="006B010B"/>
    <w:rsid w:val="006B011A"/>
    <w:rsid w:val="006B012D"/>
    <w:rsid w:val="006B0140"/>
    <w:rsid w:val="006B0143"/>
    <w:rsid w:val="006B014F"/>
    <w:rsid w:val="006B0179"/>
    <w:rsid w:val="006B0188"/>
    <w:rsid w:val="006B019E"/>
    <w:rsid w:val="006B01A2"/>
    <w:rsid w:val="006B0203"/>
    <w:rsid w:val="006B0219"/>
    <w:rsid w:val="006B0225"/>
    <w:rsid w:val="006B022F"/>
    <w:rsid w:val="006B024B"/>
    <w:rsid w:val="006B0251"/>
    <w:rsid w:val="006B0253"/>
    <w:rsid w:val="006B0260"/>
    <w:rsid w:val="006B0267"/>
    <w:rsid w:val="006B027D"/>
    <w:rsid w:val="006B0280"/>
    <w:rsid w:val="006B02E4"/>
    <w:rsid w:val="006B02ED"/>
    <w:rsid w:val="006B02FE"/>
    <w:rsid w:val="006B0302"/>
    <w:rsid w:val="006B0311"/>
    <w:rsid w:val="006B0331"/>
    <w:rsid w:val="006B03CE"/>
    <w:rsid w:val="006B03D4"/>
    <w:rsid w:val="006B03FC"/>
    <w:rsid w:val="006B0449"/>
    <w:rsid w:val="006B0453"/>
    <w:rsid w:val="006B0466"/>
    <w:rsid w:val="006B0473"/>
    <w:rsid w:val="006B0474"/>
    <w:rsid w:val="006B0494"/>
    <w:rsid w:val="006B0498"/>
    <w:rsid w:val="006B04C3"/>
    <w:rsid w:val="006B04DC"/>
    <w:rsid w:val="006B0528"/>
    <w:rsid w:val="006B0530"/>
    <w:rsid w:val="006B0573"/>
    <w:rsid w:val="006B059E"/>
    <w:rsid w:val="006B05A4"/>
    <w:rsid w:val="006B05DE"/>
    <w:rsid w:val="006B05ED"/>
    <w:rsid w:val="006B063E"/>
    <w:rsid w:val="006B064A"/>
    <w:rsid w:val="006B065E"/>
    <w:rsid w:val="006B068B"/>
    <w:rsid w:val="006B06A9"/>
    <w:rsid w:val="006B06E5"/>
    <w:rsid w:val="006B0729"/>
    <w:rsid w:val="006B0786"/>
    <w:rsid w:val="006B079F"/>
    <w:rsid w:val="006B07C9"/>
    <w:rsid w:val="006B07CC"/>
    <w:rsid w:val="006B07FF"/>
    <w:rsid w:val="006B083C"/>
    <w:rsid w:val="006B0859"/>
    <w:rsid w:val="006B0863"/>
    <w:rsid w:val="006B0865"/>
    <w:rsid w:val="006B0890"/>
    <w:rsid w:val="006B08C9"/>
    <w:rsid w:val="006B08D3"/>
    <w:rsid w:val="006B0945"/>
    <w:rsid w:val="006B0969"/>
    <w:rsid w:val="006B099E"/>
    <w:rsid w:val="006B09BA"/>
    <w:rsid w:val="006B09CD"/>
    <w:rsid w:val="006B09DB"/>
    <w:rsid w:val="006B09E6"/>
    <w:rsid w:val="006B09F6"/>
    <w:rsid w:val="006B0A01"/>
    <w:rsid w:val="006B0A08"/>
    <w:rsid w:val="006B0A11"/>
    <w:rsid w:val="006B0A4D"/>
    <w:rsid w:val="006B0A80"/>
    <w:rsid w:val="006B0AD7"/>
    <w:rsid w:val="006B0AF9"/>
    <w:rsid w:val="006B0B42"/>
    <w:rsid w:val="006B0B59"/>
    <w:rsid w:val="006B0B6B"/>
    <w:rsid w:val="006B0B73"/>
    <w:rsid w:val="006B0B7F"/>
    <w:rsid w:val="006B0BAC"/>
    <w:rsid w:val="006B0C31"/>
    <w:rsid w:val="006B0C5E"/>
    <w:rsid w:val="006B0C62"/>
    <w:rsid w:val="006B0CF2"/>
    <w:rsid w:val="006B0CFC"/>
    <w:rsid w:val="006B0D0B"/>
    <w:rsid w:val="006B0D28"/>
    <w:rsid w:val="006B0D6A"/>
    <w:rsid w:val="006B0D76"/>
    <w:rsid w:val="006B0D79"/>
    <w:rsid w:val="006B0D8D"/>
    <w:rsid w:val="006B0DAD"/>
    <w:rsid w:val="006B0DD4"/>
    <w:rsid w:val="006B0E0F"/>
    <w:rsid w:val="006B0E60"/>
    <w:rsid w:val="006B0E67"/>
    <w:rsid w:val="006B0E69"/>
    <w:rsid w:val="006B0E90"/>
    <w:rsid w:val="006B0E93"/>
    <w:rsid w:val="006B0EE0"/>
    <w:rsid w:val="006B0EF7"/>
    <w:rsid w:val="006B0F1C"/>
    <w:rsid w:val="006B0F41"/>
    <w:rsid w:val="006B0F76"/>
    <w:rsid w:val="006B0F93"/>
    <w:rsid w:val="006B0FAC"/>
    <w:rsid w:val="006B0FF9"/>
    <w:rsid w:val="006B101D"/>
    <w:rsid w:val="006B1026"/>
    <w:rsid w:val="006B102A"/>
    <w:rsid w:val="006B1075"/>
    <w:rsid w:val="006B10AA"/>
    <w:rsid w:val="006B10CA"/>
    <w:rsid w:val="006B1107"/>
    <w:rsid w:val="006B112F"/>
    <w:rsid w:val="006B1138"/>
    <w:rsid w:val="006B1147"/>
    <w:rsid w:val="006B114D"/>
    <w:rsid w:val="006B11CF"/>
    <w:rsid w:val="006B11D8"/>
    <w:rsid w:val="006B11F4"/>
    <w:rsid w:val="006B1204"/>
    <w:rsid w:val="006B1208"/>
    <w:rsid w:val="006B1216"/>
    <w:rsid w:val="006B1220"/>
    <w:rsid w:val="006B1224"/>
    <w:rsid w:val="006B1265"/>
    <w:rsid w:val="006B1285"/>
    <w:rsid w:val="006B129A"/>
    <w:rsid w:val="006B12C7"/>
    <w:rsid w:val="006B1324"/>
    <w:rsid w:val="006B1348"/>
    <w:rsid w:val="006B134B"/>
    <w:rsid w:val="006B136A"/>
    <w:rsid w:val="006B1388"/>
    <w:rsid w:val="006B1392"/>
    <w:rsid w:val="006B142A"/>
    <w:rsid w:val="006B145B"/>
    <w:rsid w:val="006B147F"/>
    <w:rsid w:val="006B148D"/>
    <w:rsid w:val="006B14B5"/>
    <w:rsid w:val="006B151B"/>
    <w:rsid w:val="006B152A"/>
    <w:rsid w:val="006B1551"/>
    <w:rsid w:val="006B158E"/>
    <w:rsid w:val="006B1595"/>
    <w:rsid w:val="006B1598"/>
    <w:rsid w:val="006B159E"/>
    <w:rsid w:val="006B15BA"/>
    <w:rsid w:val="006B1609"/>
    <w:rsid w:val="006B161E"/>
    <w:rsid w:val="006B1632"/>
    <w:rsid w:val="006B1647"/>
    <w:rsid w:val="006B1664"/>
    <w:rsid w:val="006B1698"/>
    <w:rsid w:val="006B169B"/>
    <w:rsid w:val="006B16AD"/>
    <w:rsid w:val="006B16DD"/>
    <w:rsid w:val="006B170C"/>
    <w:rsid w:val="006B1727"/>
    <w:rsid w:val="006B1735"/>
    <w:rsid w:val="006B178E"/>
    <w:rsid w:val="006B1796"/>
    <w:rsid w:val="006B1797"/>
    <w:rsid w:val="006B17B2"/>
    <w:rsid w:val="006B17D2"/>
    <w:rsid w:val="006B1837"/>
    <w:rsid w:val="006B1927"/>
    <w:rsid w:val="006B194E"/>
    <w:rsid w:val="006B195A"/>
    <w:rsid w:val="006B1970"/>
    <w:rsid w:val="006B1982"/>
    <w:rsid w:val="006B1989"/>
    <w:rsid w:val="006B19FD"/>
    <w:rsid w:val="006B1AD8"/>
    <w:rsid w:val="006B1AFC"/>
    <w:rsid w:val="006B1B1E"/>
    <w:rsid w:val="006B1B21"/>
    <w:rsid w:val="006B1B27"/>
    <w:rsid w:val="006B1B2F"/>
    <w:rsid w:val="006B1B37"/>
    <w:rsid w:val="006B1B41"/>
    <w:rsid w:val="006B1B50"/>
    <w:rsid w:val="006B1B8E"/>
    <w:rsid w:val="006B1BA9"/>
    <w:rsid w:val="006B1BBB"/>
    <w:rsid w:val="006B1BD4"/>
    <w:rsid w:val="006B1C19"/>
    <w:rsid w:val="006B1C5E"/>
    <w:rsid w:val="006B1CA9"/>
    <w:rsid w:val="006B1D1D"/>
    <w:rsid w:val="006B1D20"/>
    <w:rsid w:val="006B1D42"/>
    <w:rsid w:val="006B1D4F"/>
    <w:rsid w:val="006B1D56"/>
    <w:rsid w:val="006B1D6E"/>
    <w:rsid w:val="006B1DA3"/>
    <w:rsid w:val="006B1DC1"/>
    <w:rsid w:val="006B1DD2"/>
    <w:rsid w:val="006B1E16"/>
    <w:rsid w:val="006B1E41"/>
    <w:rsid w:val="006B1E7E"/>
    <w:rsid w:val="006B1E8C"/>
    <w:rsid w:val="006B1E96"/>
    <w:rsid w:val="006B1EAE"/>
    <w:rsid w:val="006B1F67"/>
    <w:rsid w:val="006B1F90"/>
    <w:rsid w:val="006B1FA7"/>
    <w:rsid w:val="006B1FAC"/>
    <w:rsid w:val="006B1FF7"/>
    <w:rsid w:val="006B200A"/>
    <w:rsid w:val="006B201C"/>
    <w:rsid w:val="006B201E"/>
    <w:rsid w:val="006B205F"/>
    <w:rsid w:val="006B2062"/>
    <w:rsid w:val="006B2099"/>
    <w:rsid w:val="006B20FE"/>
    <w:rsid w:val="006B212A"/>
    <w:rsid w:val="006B2133"/>
    <w:rsid w:val="006B214E"/>
    <w:rsid w:val="006B216F"/>
    <w:rsid w:val="006B21A7"/>
    <w:rsid w:val="006B21CD"/>
    <w:rsid w:val="006B21D0"/>
    <w:rsid w:val="006B2213"/>
    <w:rsid w:val="006B223E"/>
    <w:rsid w:val="006B225A"/>
    <w:rsid w:val="006B226C"/>
    <w:rsid w:val="006B227C"/>
    <w:rsid w:val="006B2293"/>
    <w:rsid w:val="006B22A4"/>
    <w:rsid w:val="006B22B8"/>
    <w:rsid w:val="006B22F8"/>
    <w:rsid w:val="006B22FD"/>
    <w:rsid w:val="006B2311"/>
    <w:rsid w:val="006B231E"/>
    <w:rsid w:val="006B2344"/>
    <w:rsid w:val="006B2384"/>
    <w:rsid w:val="006B238D"/>
    <w:rsid w:val="006B2391"/>
    <w:rsid w:val="006B23A3"/>
    <w:rsid w:val="006B23D0"/>
    <w:rsid w:val="006B23DC"/>
    <w:rsid w:val="006B23DE"/>
    <w:rsid w:val="006B23F5"/>
    <w:rsid w:val="006B2423"/>
    <w:rsid w:val="006B245B"/>
    <w:rsid w:val="006B2467"/>
    <w:rsid w:val="006B24A1"/>
    <w:rsid w:val="006B24D9"/>
    <w:rsid w:val="006B24F5"/>
    <w:rsid w:val="006B2529"/>
    <w:rsid w:val="006B253C"/>
    <w:rsid w:val="006B2568"/>
    <w:rsid w:val="006B257F"/>
    <w:rsid w:val="006B2601"/>
    <w:rsid w:val="006B2632"/>
    <w:rsid w:val="006B2671"/>
    <w:rsid w:val="006B2678"/>
    <w:rsid w:val="006B2681"/>
    <w:rsid w:val="006B2686"/>
    <w:rsid w:val="006B269D"/>
    <w:rsid w:val="006B26A0"/>
    <w:rsid w:val="006B26C1"/>
    <w:rsid w:val="006B26DF"/>
    <w:rsid w:val="006B2756"/>
    <w:rsid w:val="006B2769"/>
    <w:rsid w:val="006B2770"/>
    <w:rsid w:val="006B2794"/>
    <w:rsid w:val="006B27B9"/>
    <w:rsid w:val="006B27C7"/>
    <w:rsid w:val="006B27CF"/>
    <w:rsid w:val="006B27F2"/>
    <w:rsid w:val="006B2889"/>
    <w:rsid w:val="006B289A"/>
    <w:rsid w:val="006B28BB"/>
    <w:rsid w:val="006B28D7"/>
    <w:rsid w:val="006B2925"/>
    <w:rsid w:val="006B2928"/>
    <w:rsid w:val="006B294D"/>
    <w:rsid w:val="006B295F"/>
    <w:rsid w:val="006B296A"/>
    <w:rsid w:val="006B2992"/>
    <w:rsid w:val="006B299F"/>
    <w:rsid w:val="006B29AF"/>
    <w:rsid w:val="006B29BC"/>
    <w:rsid w:val="006B29BE"/>
    <w:rsid w:val="006B29D5"/>
    <w:rsid w:val="006B2A0B"/>
    <w:rsid w:val="006B2A2A"/>
    <w:rsid w:val="006B2A34"/>
    <w:rsid w:val="006B2A3F"/>
    <w:rsid w:val="006B2A78"/>
    <w:rsid w:val="006B2A7C"/>
    <w:rsid w:val="006B2A83"/>
    <w:rsid w:val="006B2AF9"/>
    <w:rsid w:val="006B2B9E"/>
    <w:rsid w:val="006B2BBA"/>
    <w:rsid w:val="006B2BD6"/>
    <w:rsid w:val="006B2BEC"/>
    <w:rsid w:val="006B2C00"/>
    <w:rsid w:val="006B2C18"/>
    <w:rsid w:val="006B2C42"/>
    <w:rsid w:val="006B2C7E"/>
    <w:rsid w:val="006B2C81"/>
    <w:rsid w:val="006B2C90"/>
    <w:rsid w:val="006B2CAE"/>
    <w:rsid w:val="006B2D33"/>
    <w:rsid w:val="006B2D43"/>
    <w:rsid w:val="006B2D5E"/>
    <w:rsid w:val="006B2D6B"/>
    <w:rsid w:val="006B2DA9"/>
    <w:rsid w:val="006B2DC8"/>
    <w:rsid w:val="006B2DD5"/>
    <w:rsid w:val="006B2DE5"/>
    <w:rsid w:val="006B2E0E"/>
    <w:rsid w:val="006B2E3A"/>
    <w:rsid w:val="006B2E7F"/>
    <w:rsid w:val="006B2E9C"/>
    <w:rsid w:val="006B2E9E"/>
    <w:rsid w:val="006B2EE4"/>
    <w:rsid w:val="006B2EEF"/>
    <w:rsid w:val="006B2EF4"/>
    <w:rsid w:val="006B2F1B"/>
    <w:rsid w:val="006B2F1F"/>
    <w:rsid w:val="006B2F6E"/>
    <w:rsid w:val="006B2F7F"/>
    <w:rsid w:val="006B2FA5"/>
    <w:rsid w:val="006B2FAC"/>
    <w:rsid w:val="006B2FF9"/>
    <w:rsid w:val="006B3024"/>
    <w:rsid w:val="006B3033"/>
    <w:rsid w:val="006B3077"/>
    <w:rsid w:val="006B30CE"/>
    <w:rsid w:val="006B30D4"/>
    <w:rsid w:val="006B3134"/>
    <w:rsid w:val="006B3157"/>
    <w:rsid w:val="006B317F"/>
    <w:rsid w:val="006B3190"/>
    <w:rsid w:val="006B31AB"/>
    <w:rsid w:val="006B323F"/>
    <w:rsid w:val="006B3275"/>
    <w:rsid w:val="006B3280"/>
    <w:rsid w:val="006B32D0"/>
    <w:rsid w:val="006B32E4"/>
    <w:rsid w:val="006B3357"/>
    <w:rsid w:val="006B3358"/>
    <w:rsid w:val="006B3374"/>
    <w:rsid w:val="006B3383"/>
    <w:rsid w:val="006B338A"/>
    <w:rsid w:val="006B33B7"/>
    <w:rsid w:val="006B33E2"/>
    <w:rsid w:val="006B33FC"/>
    <w:rsid w:val="006B3423"/>
    <w:rsid w:val="006B3424"/>
    <w:rsid w:val="006B349A"/>
    <w:rsid w:val="006B34DB"/>
    <w:rsid w:val="006B3532"/>
    <w:rsid w:val="006B355A"/>
    <w:rsid w:val="006B356E"/>
    <w:rsid w:val="006B357E"/>
    <w:rsid w:val="006B35C3"/>
    <w:rsid w:val="006B35F2"/>
    <w:rsid w:val="006B3607"/>
    <w:rsid w:val="006B3615"/>
    <w:rsid w:val="006B363A"/>
    <w:rsid w:val="006B3652"/>
    <w:rsid w:val="006B3658"/>
    <w:rsid w:val="006B36C8"/>
    <w:rsid w:val="006B3762"/>
    <w:rsid w:val="006B3767"/>
    <w:rsid w:val="006B3771"/>
    <w:rsid w:val="006B378A"/>
    <w:rsid w:val="006B37FB"/>
    <w:rsid w:val="006B3850"/>
    <w:rsid w:val="006B3863"/>
    <w:rsid w:val="006B386C"/>
    <w:rsid w:val="006B38CA"/>
    <w:rsid w:val="006B38E8"/>
    <w:rsid w:val="006B3928"/>
    <w:rsid w:val="006B394E"/>
    <w:rsid w:val="006B395F"/>
    <w:rsid w:val="006B39AD"/>
    <w:rsid w:val="006B39B5"/>
    <w:rsid w:val="006B39C5"/>
    <w:rsid w:val="006B3A9A"/>
    <w:rsid w:val="006B3AEA"/>
    <w:rsid w:val="006B3AF4"/>
    <w:rsid w:val="006B3AFF"/>
    <w:rsid w:val="006B3B13"/>
    <w:rsid w:val="006B3B32"/>
    <w:rsid w:val="006B3B3A"/>
    <w:rsid w:val="006B3B61"/>
    <w:rsid w:val="006B3B82"/>
    <w:rsid w:val="006B3B93"/>
    <w:rsid w:val="006B3B98"/>
    <w:rsid w:val="006B3B9A"/>
    <w:rsid w:val="006B3BF9"/>
    <w:rsid w:val="006B3C05"/>
    <w:rsid w:val="006B3C3E"/>
    <w:rsid w:val="006B3CAA"/>
    <w:rsid w:val="006B3CCD"/>
    <w:rsid w:val="006B3CCF"/>
    <w:rsid w:val="006B3CD6"/>
    <w:rsid w:val="006B3D56"/>
    <w:rsid w:val="006B3D5C"/>
    <w:rsid w:val="006B3D7A"/>
    <w:rsid w:val="006B3D89"/>
    <w:rsid w:val="006B3DBD"/>
    <w:rsid w:val="006B3DD1"/>
    <w:rsid w:val="006B3DDD"/>
    <w:rsid w:val="006B3DFE"/>
    <w:rsid w:val="006B3E01"/>
    <w:rsid w:val="006B3E16"/>
    <w:rsid w:val="006B3E4E"/>
    <w:rsid w:val="006B3EB9"/>
    <w:rsid w:val="006B3EF7"/>
    <w:rsid w:val="006B3F2A"/>
    <w:rsid w:val="006B3F30"/>
    <w:rsid w:val="006B3FDC"/>
    <w:rsid w:val="006B4009"/>
    <w:rsid w:val="006B401D"/>
    <w:rsid w:val="006B401F"/>
    <w:rsid w:val="006B4024"/>
    <w:rsid w:val="006B4033"/>
    <w:rsid w:val="006B40A0"/>
    <w:rsid w:val="006B40D7"/>
    <w:rsid w:val="006B40DD"/>
    <w:rsid w:val="006B40F9"/>
    <w:rsid w:val="006B4140"/>
    <w:rsid w:val="006B4142"/>
    <w:rsid w:val="006B418A"/>
    <w:rsid w:val="006B41F5"/>
    <w:rsid w:val="006B41FF"/>
    <w:rsid w:val="006B4231"/>
    <w:rsid w:val="006B4255"/>
    <w:rsid w:val="006B426D"/>
    <w:rsid w:val="006B42AA"/>
    <w:rsid w:val="006B42D2"/>
    <w:rsid w:val="006B42F6"/>
    <w:rsid w:val="006B435E"/>
    <w:rsid w:val="006B4384"/>
    <w:rsid w:val="006B439C"/>
    <w:rsid w:val="006B43A5"/>
    <w:rsid w:val="006B43F5"/>
    <w:rsid w:val="006B43F8"/>
    <w:rsid w:val="006B4453"/>
    <w:rsid w:val="006B4466"/>
    <w:rsid w:val="006B44C6"/>
    <w:rsid w:val="006B44C8"/>
    <w:rsid w:val="006B44D7"/>
    <w:rsid w:val="006B4535"/>
    <w:rsid w:val="006B454A"/>
    <w:rsid w:val="006B4557"/>
    <w:rsid w:val="006B4589"/>
    <w:rsid w:val="006B45AA"/>
    <w:rsid w:val="006B45C8"/>
    <w:rsid w:val="006B4610"/>
    <w:rsid w:val="006B4622"/>
    <w:rsid w:val="006B4657"/>
    <w:rsid w:val="006B467A"/>
    <w:rsid w:val="006B4681"/>
    <w:rsid w:val="006B46AD"/>
    <w:rsid w:val="006B46DE"/>
    <w:rsid w:val="006B46E0"/>
    <w:rsid w:val="006B46E4"/>
    <w:rsid w:val="006B4702"/>
    <w:rsid w:val="006B4714"/>
    <w:rsid w:val="006B473F"/>
    <w:rsid w:val="006B4783"/>
    <w:rsid w:val="006B4798"/>
    <w:rsid w:val="006B47BB"/>
    <w:rsid w:val="006B47C5"/>
    <w:rsid w:val="006B47DF"/>
    <w:rsid w:val="006B47E4"/>
    <w:rsid w:val="006B4823"/>
    <w:rsid w:val="006B4846"/>
    <w:rsid w:val="006B4859"/>
    <w:rsid w:val="006B4860"/>
    <w:rsid w:val="006B4864"/>
    <w:rsid w:val="006B4876"/>
    <w:rsid w:val="006B490C"/>
    <w:rsid w:val="006B492A"/>
    <w:rsid w:val="006B4935"/>
    <w:rsid w:val="006B4952"/>
    <w:rsid w:val="006B498B"/>
    <w:rsid w:val="006B49CB"/>
    <w:rsid w:val="006B49CD"/>
    <w:rsid w:val="006B49D9"/>
    <w:rsid w:val="006B49E8"/>
    <w:rsid w:val="006B4A12"/>
    <w:rsid w:val="006B4A55"/>
    <w:rsid w:val="006B4B0C"/>
    <w:rsid w:val="006B4B35"/>
    <w:rsid w:val="006B4B36"/>
    <w:rsid w:val="006B4B4B"/>
    <w:rsid w:val="006B4B59"/>
    <w:rsid w:val="006B4B62"/>
    <w:rsid w:val="006B4B8F"/>
    <w:rsid w:val="006B4BB1"/>
    <w:rsid w:val="006B4BE6"/>
    <w:rsid w:val="006B4BF1"/>
    <w:rsid w:val="006B4C10"/>
    <w:rsid w:val="006B4C2E"/>
    <w:rsid w:val="006B4C9C"/>
    <w:rsid w:val="006B4CE8"/>
    <w:rsid w:val="006B4CED"/>
    <w:rsid w:val="006B4D2A"/>
    <w:rsid w:val="006B4D43"/>
    <w:rsid w:val="006B4D4D"/>
    <w:rsid w:val="006B4D4F"/>
    <w:rsid w:val="006B4D6E"/>
    <w:rsid w:val="006B4D76"/>
    <w:rsid w:val="006B4D7C"/>
    <w:rsid w:val="006B4D7D"/>
    <w:rsid w:val="006B4DC6"/>
    <w:rsid w:val="006B4E07"/>
    <w:rsid w:val="006B4E5A"/>
    <w:rsid w:val="006B4E84"/>
    <w:rsid w:val="006B4ECA"/>
    <w:rsid w:val="006B4F30"/>
    <w:rsid w:val="006B4F74"/>
    <w:rsid w:val="006B4F99"/>
    <w:rsid w:val="006B4FA0"/>
    <w:rsid w:val="006B4FCF"/>
    <w:rsid w:val="006B4FD0"/>
    <w:rsid w:val="006B4FFC"/>
    <w:rsid w:val="006B509E"/>
    <w:rsid w:val="006B50BA"/>
    <w:rsid w:val="006B5114"/>
    <w:rsid w:val="006B5140"/>
    <w:rsid w:val="006B5142"/>
    <w:rsid w:val="006B5192"/>
    <w:rsid w:val="006B51AF"/>
    <w:rsid w:val="006B51EC"/>
    <w:rsid w:val="006B5281"/>
    <w:rsid w:val="006B5289"/>
    <w:rsid w:val="006B528E"/>
    <w:rsid w:val="006B5299"/>
    <w:rsid w:val="006B52CA"/>
    <w:rsid w:val="006B52D0"/>
    <w:rsid w:val="006B52D1"/>
    <w:rsid w:val="006B52E3"/>
    <w:rsid w:val="006B52F3"/>
    <w:rsid w:val="006B5306"/>
    <w:rsid w:val="006B5315"/>
    <w:rsid w:val="006B5336"/>
    <w:rsid w:val="006B533B"/>
    <w:rsid w:val="006B537B"/>
    <w:rsid w:val="006B538A"/>
    <w:rsid w:val="006B53B6"/>
    <w:rsid w:val="006B5403"/>
    <w:rsid w:val="006B5485"/>
    <w:rsid w:val="006B54AB"/>
    <w:rsid w:val="006B54AC"/>
    <w:rsid w:val="006B54C5"/>
    <w:rsid w:val="006B54FE"/>
    <w:rsid w:val="006B5512"/>
    <w:rsid w:val="006B554F"/>
    <w:rsid w:val="006B5571"/>
    <w:rsid w:val="006B558A"/>
    <w:rsid w:val="006B55AE"/>
    <w:rsid w:val="006B55AF"/>
    <w:rsid w:val="006B5617"/>
    <w:rsid w:val="006B56A4"/>
    <w:rsid w:val="006B56B2"/>
    <w:rsid w:val="006B56BC"/>
    <w:rsid w:val="006B56E4"/>
    <w:rsid w:val="006B56F7"/>
    <w:rsid w:val="006B5718"/>
    <w:rsid w:val="006B571F"/>
    <w:rsid w:val="006B5723"/>
    <w:rsid w:val="006B5780"/>
    <w:rsid w:val="006B57D0"/>
    <w:rsid w:val="006B5838"/>
    <w:rsid w:val="006B58AE"/>
    <w:rsid w:val="006B58BB"/>
    <w:rsid w:val="006B58DC"/>
    <w:rsid w:val="006B58F8"/>
    <w:rsid w:val="006B5943"/>
    <w:rsid w:val="006B5956"/>
    <w:rsid w:val="006B5978"/>
    <w:rsid w:val="006B59B1"/>
    <w:rsid w:val="006B59D7"/>
    <w:rsid w:val="006B59DE"/>
    <w:rsid w:val="006B5A17"/>
    <w:rsid w:val="006B5A51"/>
    <w:rsid w:val="006B5A53"/>
    <w:rsid w:val="006B5A81"/>
    <w:rsid w:val="006B5A86"/>
    <w:rsid w:val="006B5AA5"/>
    <w:rsid w:val="006B5AA9"/>
    <w:rsid w:val="006B5AB5"/>
    <w:rsid w:val="006B5B02"/>
    <w:rsid w:val="006B5B0C"/>
    <w:rsid w:val="006B5B13"/>
    <w:rsid w:val="006B5B19"/>
    <w:rsid w:val="006B5B21"/>
    <w:rsid w:val="006B5B2B"/>
    <w:rsid w:val="006B5B30"/>
    <w:rsid w:val="006B5B6C"/>
    <w:rsid w:val="006B5BDE"/>
    <w:rsid w:val="006B5BE2"/>
    <w:rsid w:val="006B5C18"/>
    <w:rsid w:val="006B5C29"/>
    <w:rsid w:val="006B5C65"/>
    <w:rsid w:val="006B5C9D"/>
    <w:rsid w:val="006B5D40"/>
    <w:rsid w:val="006B5D58"/>
    <w:rsid w:val="006B5D64"/>
    <w:rsid w:val="006B5D9B"/>
    <w:rsid w:val="006B5DAB"/>
    <w:rsid w:val="006B5DC0"/>
    <w:rsid w:val="006B5E06"/>
    <w:rsid w:val="006B5E6E"/>
    <w:rsid w:val="006B5E7F"/>
    <w:rsid w:val="006B5EDB"/>
    <w:rsid w:val="006B5F1A"/>
    <w:rsid w:val="006B5F20"/>
    <w:rsid w:val="006B5F38"/>
    <w:rsid w:val="006B5F3A"/>
    <w:rsid w:val="006B5FEF"/>
    <w:rsid w:val="006B5FF0"/>
    <w:rsid w:val="006B600C"/>
    <w:rsid w:val="006B6024"/>
    <w:rsid w:val="006B603A"/>
    <w:rsid w:val="006B6054"/>
    <w:rsid w:val="006B607B"/>
    <w:rsid w:val="006B615C"/>
    <w:rsid w:val="006B617A"/>
    <w:rsid w:val="006B61A4"/>
    <w:rsid w:val="006B61A5"/>
    <w:rsid w:val="006B61B5"/>
    <w:rsid w:val="006B61D4"/>
    <w:rsid w:val="006B61ED"/>
    <w:rsid w:val="006B6267"/>
    <w:rsid w:val="006B6297"/>
    <w:rsid w:val="006B62A7"/>
    <w:rsid w:val="006B62C0"/>
    <w:rsid w:val="006B6310"/>
    <w:rsid w:val="006B6335"/>
    <w:rsid w:val="006B634D"/>
    <w:rsid w:val="006B639E"/>
    <w:rsid w:val="006B63B0"/>
    <w:rsid w:val="006B63B9"/>
    <w:rsid w:val="006B6407"/>
    <w:rsid w:val="006B640F"/>
    <w:rsid w:val="006B6421"/>
    <w:rsid w:val="006B6483"/>
    <w:rsid w:val="006B64EA"/>
    <w:rsid w:val="006B6528"/>
    <w:rsid w:val="006B654A"/>
    <w:rsid w:val="006B6561"/>
    <w:rsid w:val="006B6563"/>
    <w:rsid w:val="006B6577"/>
    <w:rsid w:val="006B65BF"/>
    <w:rsid w:val="006B6609"/>
    <w:rsid w:val="006B661D"/>
    <w:rsid w:val="006B6648"/>
    <w:rsid w:val="006B6694"/>
    <w:rsid w:val="006B6695"/>
    <w:rsid w:val="006B66F1"/>
    <w:rsid w:val="006B6734"/>
    <w:rsid w:val="006B6771"/>
    <w:rsid w:val="006B6772"/>
    <w:rsid w:val="006B6780"/>
    <w:rsid w:val="006B6783"/>
    <w:rsid w:val="006B67DF"/>
    <w:rsid w:val="006B6882"/>
    <w:rsid w:val="006B6889"/>
    <w:rsid w:val="006B68A0"/>
    <w:rsid w:val="006B68D3"/>
    <w:rsid w:val="006B68E7"/>
    <w:rsid w:val="006B6904"/>
    <w:rsid w:val="006B6929"/>
    <w:rsid w:val="006B695A"/>
    <w:rsid w:val="006B6977"/>
    <w:rsid w:val="006B69A5"/>
    <w:rsid w:val="006B69D2"/>
    <w:rsid w:val="006B69F8"/>
    <w:rsid w:val="006B6A7A"/>
    <w:rsid w:val="006B6AAF"/>
    <w:rsid w:val="006B6AB1"/>
    <w:rsid w:val="006B6ABE"/>
    <w:rsid w:val="006B6ADB"/>
    <w:rsid w:val="006B6B91"/>
    <w:rsid w:val="006B6BAE"/>
    <w:rsid w:val="006B6BE5"/>
    <w:rsid w:val="006B6C06"/>
    <w:rsid w:val="006B6C11"/>
    <w:rsid w:val="006B6C29"/>
    <w:rsid w:val="006B6C45"/>
    <w:rsid w:val="006B6C49"/>
    <w:rsid w:val="006B6C7A"/>
    <w:rsid w:val="006B6C7F"/>
    <w:rsid w:val="006B6C9D"/>
    <w:rsid w:val="006B6CA3"/>
    <w:rsid w:val="006B6D4A"/>
    <w:rsid w:val="006B6D4D"/>
    <w:rsid w:val="006B6D69"/>
    <w:rsid w:val="006B6D6C"/>
    <w:rsid w:val="006B6DE8"/>
    <w:rsid w:val="006B6DE9"/>
    <w:rsid w:val="006B6E07"/>
    <w:rsid w:val="006B6E1A"/>
    <w:rsid w:val="006B6E23"/>
    <w:rsid w:val="006B6E31"/>
    <w:rsid w:val="006B6E36"/>
    <w:rsid w:val="006B6E37"/>
    <w:rsid w:val="006B6E3A"/>
    <w:rsid w:val="006B6E9A"/>
    <w:rsid w:val="006B6EA6"/>
    <w:rsid w:val="006B6EF4"/>
    <w:rsid w:val="006B6F45"/>
    <w:rsid w:val="006B6F52"/>
    <w:rsid w:val="006B6F61"/>
    <w:rsid w:val="006B6F65"/>
    <w:rsid w:val="006B6F80"/>
    <w:rsid w:val="006B6F92"/>
    <w:rsid w:val="006B6FCF"/>
    <w:rsid w:val="006B7003"/>
    <w:rsid w:val="006B7019"/>
    <w:rsid w:val="006B701A"/>
    <w:rsid w:val="006B702C"/>
    <w:rsid w:val="006B705E"/>
    <w:rsid w:val="006B70DD"/>
    <w:rsid w:val="006B7149"/>
    <w:rsid w:val="006B715F"/>
    <w:rsid w:val="006B71CE"/>
    <w:rsid w:val="006B71D6"/>
    <w:rsid w:val="006B71EA"/>
    <w:rsid w:val="006B728F"/>
    <w:rsid w:val="006B72A2"/>
    <w:rsid w:val="006B72B5"/>
    <w:rsid w:val="006B72C9"/>
    <w:rsid w:val="006B730E"/>
    <w:rsid w:val="006B7324"/>
    <w:rsid w:val="006B734B"/>
    <w:rsid w:val="006B739A"/>
    <w:rsid w:val="006B73D5"/>
    <w:rsid w:val="006B73E3"/>
    <w:rsid w:val="006B740C"/>
    <w:rsid w:val="006B7435"/>
    <w:rsid w:val="006B746A"/>
    <w:rsid w:val="006B7480"/>
    <w:rsid w:val="006B74EA"/>
    <w:rsid w:val="006B74FC"/>
    <w:rsid w:val="006B751A"/>
    <w:rsid w:val="006B7532"/>
    <w:rsid w:val="006B7548"/>
    <w:rsid w:val="006B756A"/>
    <w:rsid w:val="006B7586"/>
    <w:rsid w:val="006B75C8"/>
    <w:rsid w:val="006B7619"/>
    <w:rsid w:val="006B761A"/>
    <w:rsid w:val="006B763C"/>
    <w:rsid w:val="006B764A"/>
    <w:rsid w:val="006B765B"/>
    <w:rsid w:val="006B769B"/>
    <w:rsid w:val="006B76C1"/>
    <w:rsid w:val="006B76DE"/>
    <w:rsid w:val="006B778B"/>
    <w:rsid w:val="006B77EA"/>
    <w:rsid w:val="006B7810"/>
    <w:rsid w:val="006B7814"/>
    <w:rsid w:val="006B7839"/>
    <w:rsid w:val="006B7841"/>
    <w:rsid w:val="006B7845"/>
    <w:rsid w:val="006B7854"/>
    <w:rsid w:val="006B7882"/>
    <w:rsid w:val="006B7886"/>
    <w:rsid w:val="006B788F"/>
    <w:rsid w:val="006B78B8"/>
    <w:rsid w:val="006B79B3"/>
    <w:rsid w:val="006B79BD"/>
    <w:rsid w:val="006B79FE"/>
    <w:rsid w:val="006B7A04"/>
    <w:rsid w:val="006B7A32"/>
    <w:rsid w:val="006B7A60"/>
    <w:rsid w:val="006B7A72"/>
    <w:rsid w:val="006B7B08"/>
    <w:rsid w:val="006B7B15"/>
    <w:rsid w:val="006B7B1D"/>
    <w:rsid w:val="006B7B5F"/>
    <w:rsid w:val="006B7BA6"/>
    <w:rsid w:val="006B7BD1"/>
    <w:rsid w:val="006B7BF7"/>
    <w:rsid w:val="006B7BFB"/>
    <w:rsid w:val="006B7C07"/>
    <w:rsid w:val="006B7C08"/>
    <w:rsid w:val="006B7C59"/>
    <w:rsid w:val="006B7C72"/>
    <w:rsid w:val="006B7D0D"/>
    <w:rsid w:val="006B7D10"/>
    <w:rsid w:val="006B7D12"/>
    <w:rsid w:val="006B7D21"/>
    <w:rsid w:val="006B7D2F"/>
    <w:rsid w:val="006B7D30"/>
    <w:rsid w:val="006B7D64"/>
    <w:rsid w:val="006B7DAF"/>
    <w:rsid w:val="006B7DBF"/>
    <w:rsid w:val="006B7DF6"/>
    <w:rsid w:val="006B7E16"/>
    <w:rsid w:val="006B7E61"/>
    <w:rsid w:val="006B7E9F"/>
    <w:rsid w:val="006B7EAC"/>
    <w:rsid w:val="006B7EBE"/>
    <w:rsid w:val="006B7ECD"/>
    <w:rsid w:val="006B7EED"/>
    <w:rsid w:val="006B7F14"/>
    <w:rsid w:val="006B7F22"/>
    <w:rsid w:val="006B7F29"/>
    <w:rsid w:val="006B7F80"/>
    <w:rsid w:val="006B7FAD"/>
    <w:rsid w:val="006B7FF6"/>
    <w:rsid w:val="006B7FF7"/>
    <w:rsid w:val="006C0012"/>
    <w:rsid w:val="006C001B"/>
    <w:rsid w:val="006C0040"/>
    <w:rsid w:val="006C0056"/>
    <w:rsid w:val="006C00D8"/>
    <w:rsid w:val="006C00DE"/>
    <w:rsid w:val="006C00F4"/>
    <w:rsid w:val="006C00FB"/>
    <w:rsid w:val="006C0116"/>
    <w:rsid w:val="006C0145"/>
    <w:rsid w:val="006C0168"/>
    <w:rsid w:val="006C0189"/>
    <w:rsid w:val="006C0196"/>
    <w:rsid w:val="006C01A1"/>
    <w:rsid w:val="006C01D3"/>
    <w:rsid w:val="006C01DB"/>
    <w:rsid w:val="006C01FC"/>
    <w:rsid w:val="006C023E"/>
    <w:rsid w:val="006C028C"/>
    <w:rsid w:val="006C02E0"/>
    <w:rsid w:val="006C0370"/>
    <w:rsid w:val="006C03AB"/>
    <w:rsid w:val="006C03D5"/>
    <w:rsid w:val="006C03DC"/>
    <w:rsid w:val="006C03E9"/>
    <w:rsid w:val="006C0408"/>
    <w:rsid w:val="006C0414"/>
    <w:rsid w:val="006C0432"/>
    <w:rsid w:val="006C04A8"/>
    <w:rsid w:val="006C0501"/>
    <w:rsid w:val="006C0524"/>
    <w:rsid w:val="006C0526"/>
    <w:rsid w:val="006C0533"/>
    <w:rsid w:val="006C055E"/>
    <w:rsid w:val="006C05B5"/>
    <w:rsid w:val="006C05EC"/>
    <w:rsid w:val="006C060B"/>
    <w:rsid w:val="006C0614"/>
    <w:rsid w:val="006C0674"/>
    <w:rsid w:val="006C06E7"/>
    <w:rsid w:val="006C070C"/>
    <w:rsid w:val="006C0747"/>
    <w:rsid w:val="006C0752"/>
    <w:rsid w:val="006C0763"/>
    <w:rsid w:val="006C07BC"/>
    <w:rsid w:val="006C07CE"/>
    <w:rsid w:val="006C07DD"/>
    <w:rsid w:val="006C0834"/>
    <w:rsid w:val="006C083C"/>
    <w:rsid w:val="006C08AF"/>
    <w:rsid w:val="006C08B1"/>
    <w:rsid w:val="006C08C1"/>
    <w:rsid w:val="006C091D"/>
    <w:rsid w:val="006C0954"/>
    <w:rsid w:val="006C0A15"/>
    <w:rsid w:val="006C0A4D"/>
    <w:rsid w:val="006C0A53"/>
    <w:rsid w:val="006C0A5E"/>
    <w:rsid w:val="006C0A7F"/>
    <w:rsid w:val="006C0AD7"/>
    <w:rsid w:val="006C0AD9"/>
    <w:rsid w:val="006C0B2D"/>
    <w:rsid w:val="006C0B52"/>
    <w:rsid w:val="006C0B62"/>
    <w:rsid w:val="006C0B6F"/>
    <w:rsid w:val="006C0B7E"/>
    <w:rsid w:val="006C0B98"/>
    <w:rsid w:val="006C0BF1"/>
    <w:rsid w:val="006C0C77"/>
    <w:rsid w:val="006C0CB6"/>
    <w:rsid w:val="006C0CF0"/>
    <w:rsid w:val="006C0CF8"/>
    <w:rsid w:val="006C0D16"/>
    <w:rsid w:val="006C0D37"/>
    <w:rsid w:val="006C0D3E"/>
    <w:rsid w:val="006C0D3F"/>
    <w:rsid w:val="006C0D7B"/>
    <w:rsid w:val="006C0DA3"/>
    <w:rsid w:val="006C0DBF"/>
    <w:rsid w:val="006C0DE7"/>
    <w:rsid w:val="006C0E27"/>
    <w:rsid w:val="006C0E2A"/>
    <w:rsid w:val="006C0E33"/>
    <w:rsid w:val="006C0E3E"/>
    <w:rsid w:val="006C0EBC"/>
    <w:rsid w:val="006C0F1A"/>
    <w:rsid w:val="006C0FA0"/>
    <w:rsid w:val="006C0FB4"/>
    <w:rsid w:val="006C0FD3"/>
    <w:rsid w:val="006C0FD5"/>
    <w:rsid w:val="006C105D"/>
    <w:rsid w:val="006C1063"/>
    <w:rsid w:val="006C108B"/>
    <w:rsid w:val="006C108C"/>
    <w:rsid w:val="006C10FB"/>
    <w:rsid w:val="006C11B4"/>
    <w:rsid w:val="006C11B9"/>
    <w:rsid w:val="006C11F1"/>
    <w:rsid w:val="006C11FB"/>
    <w:rsid w:val="006C125B"/>
    <w:rsid w:val="006C12A1"/>
    <w:rsid w:val="006C12DD"/>
    <w:rsid w:val="006C12F9"/>
    <w:rsid w:val="006C130B"/>
    <w:rsid w:val="006C130F"/>
    <w:rsid w:val="006C1343"/>
    <w:rsid w:val="006C1352"/>
    <w:rsid w:val="006C1394"/>
    <w:rsid w:val="006C13D2"/>
    <w:rsid w:val="006C1406"/>
    <w:rsid w:val="006C141B"/>
    <w:rsid w:val="006C142B"/>
    <w:rsid w:val="006C142D"/>
    <w:rsid w:val="006C1439"/>
    <w:rsid w:val="006C143B"/>
    <w:rsid w:val="006C14E6"/>
    <w:rsid w:val="006C152A"/>
    <w:rsid w:val="006C156D"/>
    <w:rsid w:val="006C1582"/>
    <w:rsid w:val="006C1590"/>
    <w:rsid w:val="006C15B7"/>
    <w:rsid w:val="006C15CA"/>
    <w:rsid w:val="006C15E0"/>
    <w:rsid w:val="006C1620"/>
    <w:rsid w:val="006C162E"/>
    <w:rsid w:val="006C169B"/>
    <w:rsid w:val="006C16B3"/>
    <w:rsid w:val="006C16B8"/>
    <w:rsid w:val="006C16C2"/>
    <w:rsid w:val="006C16C3"/>
    <w:rsid w:val="006C1729"/>
    <w:rsid w:val="006C1832"/>
    <w:rsid w:val="006C1883"/>
    <w:rsid w:val="006C1896"/>
    <w:rsid w:val="006C189E"/>
    <w:rsid w:val="006C18B7"/>
    <w:rsid w:val="006C199B"/>
    <w:rsid w:val="006C19B3"/>
    <w:rsid w:val="006C19CD"/>
    <w:rsid w:val="006C1A1A"/>
    <w:rsid w:val="006C1A25"/>
    <w:rsid w:val="006C1AC0"/>
    <w:rsid w:val="006C1ACD"/>
    <w:rsid w:val="006C1AE4"/>
    <w:rsid w:val="006C1AF5"/>
    <w:rsid w:val="006C1B82"/>
    <w:rsid w:val="006C1B98"/>
    <w:rsid w:val="006C1BFA"/>
    <w:rsid w:val="006C1C05"/>
    <w:rsid w:val="006C1C07"/>
    <w:rsid w:val="006C1C44"/>
    <w:rsid w:val="006C1C80"/>
    <w:rsid w:val="006C1C89"/>
    <w:rsid w:val="006C1C9B"/>
    <w:rsid w:val="006C1CBF"/>
    <w:rsid w:val="006C1D2A"/>
    <w:rsid w:val="006C1D30"/>
    <w:rsid w:val="006C1D50"/>
    <w:rsid w:val="006C1D5B"/>
    <w:rsid w:val="006C1D9A"/>
    <w:rsid w:val="006C1DA6"/>
    <w:rsid w:val="006C1DE4"/>
    <w:rsid w:val="006C1DE5"/>
    <w:rsid w:val="006C1DF4"/>
    <w:rsid w:val="006C1E20"/>
    <w:rsid w:val="006C1E4A"/>
    <w:rsid w:val="006C1E56"/>
    <w:rsid w:val="006C1E73"/>
    <w:rsid w:val="006C1E96"/>
    <w:rsid w:val="006C1E9C"/>
    <w:rsid w:val="006C1EA3"/>
    <w:rsid w:val="006C1EBF"/>
    <w:rsid w:val="006C1F12"/>
    <w:rsid w:val="006C1F32"/>
    <w:rsid w:val="006C1F5B"/>
    <w:rsid w:val="006C1F5E"/>
    <w:rsid w:val="006C1FB1"/>
    <w:rsid w:val="006C1FC0"/>
    <w:rsid w:val="006C1FC4"/>
    <w:rsid w:val="006C1FD2"/>
    <w:rsid w:val="006C1FD6"/>
    <w:rsid w:val="006C1FDA"/>
    <w:rsid w:val="006C2013"/>
    <w:rsid w:val="006C2057"/>
    <w:rsid w:val="006C205D"/>
    <w:rsid w:val="006C20C1"/>
    <w:rsid w:val="006C20D5"/>
    <w:rsid w:val="006C2117"/>
    <w:rsid w:val="006C2129"/>
    <w:rsid w:val="006C213D"/>
    <w:rsid w:val="006C2163"/>
    <w:rsid w:val="006C218B"/>
    <w:rsid w:val="006C21AD"/>
    <w:rsid w:val="006C21C2"/>
    <w:rsid w:val="006C21F1"/>
    <w:rsid w:val="006C21F4"/>
    <w:rsid w:val="006C2229"/>
    <w:rsid w:val="006C223E"/>
    <w:rsid w:val="006C22A2"/>
    <w:rsid w:val="006C22B1"/>
    <w:rsid w:val="006C22D3"/>
    <w:rsid w:val="006C22F4"/>
    <w:rsid w:val="006C2322"/>
    <w:rsid w:val="006C2346"/>
    <w:rsid w:val="006C2395"/>
    <w:rsid w:val="006C2396"/>
    <w:rsid w:val="006C23C1"/>
    <w:rsid w:val="006C23E4"/>
    <w:rsid w:val="006C23EA"/>
    <w:rsid w:val="006C246C"/>
    <w:rsid w:val="006C248C"/>
    <w:rsid w:val="006C248E"/>
    <w:rsid w:val="006C24A8"/>
    <w:rsid w:val="006C24B5"/>
    <w:rsid w:val="006C24C0"/>
    <w:rsid w:val="006C252E"/>
    <w:rsid w:val="006C2530"/>
    <w:rsid w:val="006C2532"/>
    <w:rsid w:val="006C2549"/>
    <w:rsid w:val="006C2560"/>
    <w:rsid w:val="006C2580"/>
    <w:rsid w:val="006C258C"/>
    <w:rsid w:val="006C25BD"/>
    <w:rsid w:val="006C2617"/>
    <w:rsid w:val="006C262D"/>
    <w:rsid w:val="006C265F"/>
    <w:rsid w:val="006C2661"/>
    <w:rsid w:val="006C2678"/>
    <w:rsid w:val="006C268D"/>
    <w:rsid w:val="006C2694"/>
    <w:rsid w:val="006C26C0"/>
    <w:rsid w:val="006C26E7"/>
    <w:rsid w:val="006C277D"/>
    <w:rsid w:val="006C27A5"/>
    <w:rsid w:val="006C27C6"/>
    <w:rsid w:val="006C2812"/>
    <w:rsid w:val="006C284B"/>
    <w:rsid w:val="006C285F"/>
    <w:rsid w:val="006C288C"/>
    <w:rsid w:val="006C28B5"/>
    <w:rsid w:val="006C28CB"/>
    <w:rsid w:val="006C298E"/>
    <w:rsid w:val="006C29A3"/>
    <w:rsid w:val="006C29C6"/>
    <w:rsid w:val="006C29FD"/>
    <w:rsid w:val="006C2A2A"/>
    <w:rsid w:val="006C2A2B"/>
    <w:rsid w:val="006C2A2E"/>
    <w:rsid w:val="006C2A3B"/>
    <w:rsid w:val="006C2A52"/>
    <w:rsid w:val="006C2A5D"/>
    <w:rsid w:val="006C2A73"/>
    <w:rsid w:val="006C2A80"/>
    <w:rsid w:val="006C2AC3"/>
    <w:rsid w:val="006C2AC6"/>
    <w:rsid w:val="006C2B3C"/>
    <w:rsid w:val="006C2B4C"/>
    <w:rsid w:val="006C2B5A"/>
    <w:rsid w:val="006C2B6A"/>
    <w:rsid w:val="006C2B72"/>
    <w:rsid w:val="006C2BC3"/>
    <w:rsid w:val="006C2BE8"/>
    <w:rsid w:val="006C2BEF"/>
    <w:rsid w:val="006C2BF4"/>
    <w:rsid w:val="006C2C5A"/>
    <w:rsid w:val="006C2C6B"/>
    <w:rsid w:val="006C2CA1"/>
    <w:rsid w:val="006C2CB1"/>
    <w:rsid w:val="006C2CD9"/>
    <w:rsid w:val="006C2CFB"/>
    <w:rsid w:val="006C2D17"/>
    <w:rsid w:val="006C2D9F"/>
    <w:rsid w:val="006C2DFE"/>
    <w:rsid w:val="006C2E11"/>
    <w:rsid w:val="006C2E28"/>
    <w:rsid w:val="006C2E9C"/>
    <w:rsid w:val="006C2EAC"/>
    <w:rsid w:val="006C2ECC"/>
    <w:rsid w:val="006C2F0D"/>
    <w:rsid w:val="006C2F27"/>
    <w:rsid w:val="006C2F63"/>
    <w:rsid w:val="006C2F69"/>
    <w:rsid w:val="006C2F8F"/>
    <w:rsid w:val="006C2F90"/>
    <w:rsid w:val="006C2F9B"/>
    <w:rsid w:val="006C2FAA"/>
    <w:rsid w:val="006C2FAD"/>
    <w:rsid w:val="006C2FAF"/>
    <w:rsid w:val="006C2FB4"/>
    <w:rsid w:val="006C3007"/>
    <w:rsid w:val="006C300E"/>
    <w:rsid w:val="006C302B"/>
    <w:rsid w:val="006C304E"/>
    <w:rsid w:val="006C3056"/>
    <w:rsid w:val="006C305A"/>
    <w:rsid w:val="006C306B"/>
    <w:rsid w:val="006C30D3"/>
    <w:rsid w:val="006C30DA"/>
    <w:rsid w:val="006C3110"/>
    <w:rsid w:val="006C3116"/>
    <w:rsid w:val="006C3125"/>
    <w:rsid w:val="006C312A"/>
    <w:rsid w:val="006C313B"/>
    <w:rsid w:val="006C3161"/>
    <w:rsid w:val="006C318B"/>
    <w:rsid w:val="006C31BD"/>
    <w:rsid w:val="006C31E6"/>
    <w:rsid w:val="006C31FF"/>
    <w:rsid w:val="006C32A3"/>
    <w:rsid w:val="006C32B4"/>
    <w:rsid w:val="006C32CB"/>
    <w:rsid w:val="006C32DB"/>
    <w:rsid w:val="006C32DF"/>
    <w:rsid w:val="006C32E4"/>
    <w:rsid w:val="006C32FB"/>
    <w:rsid w:val="006C331B"/>
    <w:rsid w:val="006C3321"/>
    <w:rsid w:val="006C3326"/>
    <w:rsid w:val="006C336C"/>
    <w:rsid w:val="006C3390"/>
    <w:rsid w:val="006C33C2"/>
    <w:rsid w:val="006C33D1"/>
    <w:rsid w:val="006C340C"/>
    <w:rsid w:val="006C3458"/>
    <w:rsid w:val="006C3475"/>
    <w:rsid w:val="006C34BB"/>
    <w:rsid w:val="006C34EF"/>
    <w:rsid w:val="006C350C"/>
    <w:rsid w:val="006C3530"/>
    <w:rsid w:val="006C356A"/>
    <w:rsid w:val="006C3578"/>
    <w:rsid w:val="006C3583"/>
    <w:rsid w:val="006C3587"/>
    <w:rsid w:val="006C35CD"/>
    <w:rsid w:val="006C35F0"/>
    <w:rsid w:val="006C3609"/>
    <w:rsid w:val="006C360C"/>
    <w:rsid w:val="006C3633"/>
    <w:rsid w:val="006C364C"/>
    <w:rsid w:val="006C365A"/>
    <w:rsid w:val="006C3695"/>
    <w:rsid w:val="006C36AD"/>
    <w:rsid w:val="006C36B8"/>
    <w:rsid w:val="006C36B9"/>
    <w:rsid w:val="006C36CB"/>
    <w:rsid w:val="006C36D3"/>
    <w:rsid w:val="006C36F4"/>
    <w:rsid w:val="006C36FF"/>
    <w:rsid w:val="006C370E"/>
    <w:rsid w:val="006C375D"/>
    <w:rsid w:val="006C3765"/>
    <w:rsid w:val="006C3789"/>
    <w:rsid w:val="006C37A5"/>
    <w:rsid w:val="006C37DC"/>
    <w:rsid w:val="006C37E2"/>
    <w:rsid w:val="006C37F6"/>
    <w:rsid w:val="006C3824"/>
    <w:rsid w:val="006C3863"/>
    <w:rsid w:val="006C387D"/>
    <w:rsid w:val="006C38A3"/>
    <w:rsid w:val="006C38C8"/>
    <w:rsid w:val="006C38EE"/>
    <w:rsid w:val="006C3905"/>
    <w:rsid w:val="006C3948"/>
    <w:rsid w:val="006C3969"/>
    <w:rsid w:val="006C39A4"/>
    <w:rsid w:val="006C39A5"/>
    <w:rsid w:val="006C3A05"/>
    <w:rsid w:val="006C3A4C"/>
    <w:rsid w:val="006C3A7D"/>
    <w:rsid w:val="006C3A95"/>
    <w:rsid w:val="006C3A9F"/>
    <w:rsid w:val="006C3AA1"/>
    <w:rsid w:val="006C3AB3"/>
    <w:rsid w:val="006C3AB4"/>
    <w:rsid w:val="006C3AC3"/>
    <w:rsid w:val="006C3AE3"/>
    <w:rsid w:val="006C3B30"/>
    <w:rsid w:val="006C3B88"/>
    <w:rsid w:val="006C3C1C"/>
    <w:rsid w:val="006C3C1D"/>
    <w:rsid w:val="006C3C28"/>
    <w:rsid w:val="006C3C3B"/>
    <w:rsid w:val="006C3C6C"/>
    <w:rsid w:val="006C3CB3"/>
    <w:rsid w:val="006C3CDD"/>
    <w:rsid w:val="006C3CDE"/>
    <w:rsid w:val="006C3D0A"/>
    <w:rsid w:val="006C3D2E"/>
    <w:rsid w:val="006C3D43"/>
    <w:rsid w:val="006C3D60"/>
    <w:rsid w:val="006C3D6A"/>
    <w:rsid w:val="006C3DCF"/>
    <w:rsid w:val="006C3DE4"/>
    <w:rsid w:val="006C3DF7"/>
    <w:rsid w:val="006C3E1D"/>
    <w:rsid w:val="006C3E24"/>
    <w:rsid w:val="006C3E27"/>
    <w:rsid w:val="006C3E50"/>
    <w:rsid w:val="006C3E65"/>
    <w:rsid w:val="006C3EB8"/>
    <w:rsid w:val="006C3EEE"/>
    <w:rsid w:val="006C3EF3"/>
    <w:rsid w:val="006C3F04"/>
    <w:rsid w:val="006C3F1C"/>
    <w:rsid w:val="006C3F35"/>
    <w:rsid w:val="006C3F5C"/>
    <w:rsid w:val="006C3F6A"/>
    <w:rsid w:val="006C3FA3"/>
    <w:rsid w:val="006C4044"/>
    <w:rsid w:val="006C406F"/>
    <w:rsid w:val="006C4076"/>
    <w:rsid w:val="006C4090"/>
    <w:rsid w:val="006C40B8"/>
    <w:rsid w:val="006C4128"/>
    <w:rsid w:val="006C4155"/>
    <w:rsid w:val="006C41B1"/>
    <w:rsid w:val="006C41BB"/>
    <w:rsid w:val="006C41D9"/>
    <w:rsid w:val="006C4258"/>
    <w:rsid w:val="006C4266"/>
    <w:rsid w:val="006C429F"/>
    <w:rsid w:val="006C42A7"/>
    <w:rsid w:val="006C42C6"/>
    <w:rsid w:val="006C42E5"/>
    <w:rsid w:val="006C4306"/>
    <w:rsid w:val="006C4320"/>
    <w:rsid w:val="006C4324"/>
    <w:rsid w:val="006C43C9"/>
    <w:rsid w:val="006C43DC"/>
    <w:rsid w:val="006C443E"/>
    <w:rsid w:val="006C4470"/>
    <w:rsid w:val="006C44A6"/>
    <w:rsid w:val="006C44AF"/>
    <w:rsid w:val="006C44E0"/>
    <w:rsid w:val="006C450A"/>
    <w:rsid w:val="006C452C"/>
    <w:rsid w:val="006C4576"/>
    <w:rsid w:val="006C4594"/>
    <w:rsid w:val="006C45AD"/>
    <w:rsid w:val="006C45B7"/>
    <w:rsid w:val="006C4627"/>
    <w:rsid w:val="006C468E"/>
    <w:rsid w:val="006C46A7"/>
    <w:rsid w:val="006C46BA"/>
    <w:rsid w:val="006C46C1"/>
    <w:rsid w:val="006C46CD"/>
    <w:rsid w:val="006C46EC"/>
    <w:rsid w:val="006C4719"/>
    <w:rsid w:val="006C477D"/>
    <w:rsid w:val="006C478E"/>
    <w:rsid w:val="006C4828"/>
    <w:rsid w:val="006C482D"/>
    <w:rsid w:val="006C4832"/>
    <w:rsid w:val="006C4836"/>
    <w:rsid w:val="006C4841"/>
    <w:rsid w:val="006C48D7"/>
    <w:rsid w:val="006C48E8"/>
    <w:rsid w:val="006C48FD"/>
    <w:rsid w:val="006C497A"/>
    <w:rsid w:val="006C4989"/>
    <w:rsid w:val="006C499F"/>
    <w:rsid w:val="006C49AC"/>
    <w:rsid w:val="006C49E0"/>
    <w:rsid w:val="006C49EC"/>
    <w:rsid w:val="006C4A05"/>
    <w:rsid w:val="006C4A14"/>
    <w:rsid w:val="006C4A26"/>
    <w:rsid w:val="006C4A36"/>
    <w:rsid w:val="006C4A3E"/>
    <w:rsid w:val="006C4A62"/>
    <w:rsid w:val="006C4A79"/>
    <w:rsid w:val="006C4AAD"/>
    <w:rsid w:val="006C4AB0"/>
    <w:rsid w:val="006C4ACC"/>
    <w:rsid w:val="006C4AE3"/>
    <w:rsid w:val="006C4B0E"/>
    <w:rsid w:val="006C4B14"/>
    <w:rsid w:val="006C4B9E"/>
    <w:rsid w:val="006C4B9F"/>
    <w:rsid w:val="006C4BD5"/>
    <w:rsid w:val="006C4BDF"/>
    <w:rsid w:val="006C4BEE"/>
    <w:rsid w:val="006C4C10"/>
    <w:rsid w:val="006C4C20"/>
    <w:rsid w:val="006C4C2D"/>
    <w:rsid w:val="006C4C47"/>
    <w:rsid w:val="006C4C82"/>
    <w:rsid w:val="006C4CB8"/>
    <w:rsid w:val="006C4CE5"/>
    <w:rsid w:val="006C4CEC"/>
    <w:rsid w:val="006C4CF3"/>
    <w:rsid w:val="006C4CF7"/>
    <w:rsid w:val="006C4CFB"/>
    <w:rsid w:val="006C4D17"/>
    <w:rsid w:val="006C4D2B"/>
    <w:rsid w:val="006C4D32"/>
    <w:rsid w:val="006C4D37"/>
    <w:rsid w:val="006C4D44"/>
    <w:rsid w:val="006C4D59"/>
    <w:rsid w:val="006C4D76"/>
    <w:rsid w:val="006C4DA9"/>
    <w:rsid w:val="006C4DEF"/>
    <w:rsid w:val="006C4E95"/>
    <w:rsid w:val="006C4ED3"/>
    <w:rsid w:val="006C4EDF"/>
    <w:rsid w:val="006C4F3D"/>
    <w:rsid w:val="006C4F3E"/>
    <w:rsid w:val="006C4F43"/>
    <w:rsid w:val="006C4F51"/>
    <w:rsid w:val="006C4F60"/>
    <w:rsid w:val="006C4FE6"/>
    <w:rsid w:val="006C5021"/>
    <w:rsid w:val="006C5026"/>
    <w:rsid w:val="006C503D"/>
    <w:rsid w:val="006C5041"/>
    <w:rsid w:val="006C506E"/>
    <w:rsid w:val="006C5072"/>
    <w:rsid w:val="006C50AC"/>
    <w:rsid w:val="006C511B"/>
    <w:rsid w:val="006C5134"/>
    <w:rsid w:val="006C5184"/>
    <w:rsid w:val="006C519B"/>
    <w:rsid w:val="006C51EC"/>
    <w:rsid w:val="006C51F1"/>
    <w:rsid w:val="006C51FE"/>
    <w:rsid w:val="006C5215"/>
    <w:rsid w:val="006C523D"/>
    <w:rsid w:val="006C5242"/>
    <w:rsid w:val="006C52AC"/>
    <w:rsid w:val="006C52B6"/>
    <w:rsid w:val="006C52DB"/>
    <w:rsid w:val="006C52E9"/>
    <w:rsid w:val="006C530C"/>
    <w:rsid w:val="006C531D"/>
    <w:rsid w:val="006C5329"/>
    <w:rsid w:val="006C5361"/>
    <w:rsid w:val="006C5367"/>
    <w:rsid w:val="006C5389"/>
    <w:rsid w:val="006C5398"/>
    <w:rsid w:val="006C53C1"/>
    <w:rsid w:val="006C53F9"/>
    <w:rsid w:val="006C5411"/>
    <w:rsid w:val="006C543D"/>
    <w:rsid w:val="006C5481"/>
    <w:rsid w:val="006C549B"/>
    <w:rsid w:val="006C54B1"/>
    <w:rsid w:val="006C54FE"/>
    <w:rsid w:val="006C5549"/>
    <w:rsid w:val="006C554D"/>
    <w:rsid w:val="006C558C"/>
    <w:rsid w:val="006C559B"/>
    <w:rsid w:val="006C55E6"/>
    <w:rsid w:val="006C5612"/>
    <w:rsid w:val="006C5614"/>
    <w:rsid w:val="006C56AF"/>
    <w:rsid w:val="006C56B9"/>
    <w:rsid w:val="006C576E"/>
    <w:rsid w:val="006C5778"/>
    <w:rsid w:val="006C57A8"/>
    <w:rsid w:val="006C57AB"/>
    <w:rsid w:val="006C57C9"/>
    <w:rsid w:val="006C57EB"/>
    <w:rsid w:val="006C580C"/>
    <w:rsid w:val="006C5810"/>
    <w:rsid w:val="006C582C"/>
    <w:rsid w:val="006C582D"/>
    <w:rsid w:val="006C583F"/>
    <w:rsid w:val="006C588F"/>
    <w:rsid w:val="006C58DC"/>
    <w:rsid w:val="006C58F0"/>
    <w:rsid w:val="006C5903"/>
    <w:rsid w:val="006C5963"/>
    <w:rsid w:val="006C597A"/>
    <w:rsid w:val="006C59A5"/>
    <w:rsid w:val="006C59C4"/>
    <w:rsid w:val="006C59E1"/>
    <w:rsid w:val="006C59E4"/>
    <w:rsid w:val="006C59F0"/>
    <w:rsid w:val="006C5A27"/>
    <w:rsid w:val="006C5A52"/>
    <w:rsid w:val="006C5A61"/>
    <w:rsid w:val="006C5A63"/>
    <w:rsid w:val="006C5A71"/>
    <w:rsid w:val="006C5A8C"/>
    <w:rsid w:val="006C5B19"/>
    <w:rsid w:val="006C5B34"/>
    <w:rsid w:val="006C5B7E"/>
    <w:rsid w:val="006C5BCD"/>
    <w:rsid w:val="006C5BDC"/>
    <w:rsid w:val="006C5BDE"/>
    <w:rsid w:val="006C5BF3"/>
    <w:rsid w:val="006C5C3E"/>
    <w:rsid w:val="006C5C43"/>
    <w:rsid w:val="006C5CD6"/>
    <w:rsid w:val="006C5CDA"/>
    <w:rsid w:val="006C5CF6"/>
    <w:rsid w:val="006C5D3C"/>
    <w:rsid w:val="006C5D47"/>
    <w:rsid w:val="006C5D4A"/>
    <w:rsid w:val="006C5D66"/>
    <w:rsid w:val="006C5D68"/>
    <w:rsid w:val="006C5D80"/>
    <w:rsid w:val="006C5DFB"/>
    <w:rsid w:val="006C5E1E"/>
    <w:rsid w:val="006C5E2B"/>
    <w:rsid w:val="006C5E2C"/>
    <w:rsid w:val="006C5E47"/>
    <w:rsid w:val="006C5E9A"/>
    <w:rsid w:val="006C5EA5"/>
    <w:rsid w:val="006C5EC0"/>
    <w:rsid w:val="006C5ECC"/>
    <w:rsid w:val="006C5ECD"/>
    <w:rsid w:val="006C5EE4"/>
    <w:rsid w:val="006C5EE9"/>
    <w:rsid w:val="006C5F51"/>
    <w:rsid w:val="006C5FB5"/>
    <w:rsid w:val="006C5FDA"/>
    <w:rsid w:val="006C5FE5"/>
    <w:rsid w:val="006C6009"/>
    <w:rsid w:val="006C6102"/>
    <w:rsid w:val="006C6109"/>
    <w:rsid w:val="006C6111"/>
    <w:rsid w:val="006C612F"/>
    <w:rsid w:val="006C6137"/>
    <w:rsid w:val="006C613F"/>
    <w:rsid w:val="006C6140"/>
    <w:rsid w:val="006C6153"/>
    <w:rsid w:val="006C615B"/>
    <w:rsid w:val="006C6165"/>
    <w:rsid w:val="006C6219"/>
    <w:rsid w:val="006C626D"/>
    <w:rsid w:val="006C6276"/>
    <w:rsid w:val="006C6282"/>
    <w:rsid w:val="006C6285"/>
    <w:rsid w:val="006C62C7"/>
    <w:rsid w:val="006C6362"/>
    <w:rsid w:val="006C6367"/>
    <w:rsid w:val="006C6368"/>
    <w:rsid w:val="006C636E"/>
    <w:rsid w:val="006C63F1"/>
    <w:rsid w:val="006C63FE"/>
    <w:rsid w:val="006C63FF"/>
    <w:rsid w:val="006C6458"/>
    <w:rsid w:val="006C6470"/>
    <w:rsid w:val="006C6476"/>
    <w:rsid w:val="006C64E4"/>
    <w:rsid w:val="006C6537"/>
    <w:rsid w:val="006C6539"/>
    <w:rsid w:val="006C6595"/>
    <w:rsid w:val="006C65F3"/>
    <w:rsid w:val="006C6605"/>
    <w:rsid w:val="006C663B"/>
    <w:rsid w:val="006C6642"/>
    <w:rsid w:val="006C6663"/>
    <w:rsid w:val="006C66C2"/>
    <w:rsid w:val="006C66EF"/>
    <w:rsid w:val="006C66F3"/>
    <w:rsid w:val="006C6701"/>
    <w:rsid w:val="006C670E"/>
    <w:rsid w:val="006C678E"/>
    <w:rsid w:val="006C67AC"/>
    <w:rsid w:val="006C67EF"/>
    <w:rsid w:val="006C681A"/>
    <w:rsid w:val="006C6844"/>
    <w:rsid w:val="006C6858"/>
    <w:rsid w:val="006C6864"/>
    <w:rsid w:val="006C6928"/>
    <w:rsid w:val="006C6944"/>
    <w:rsid w:val="006C6962"/>
    <w:rsid w:val="006C697C"/>
    <w:rsid w:val="006C69D2"/>
    <w:rsid w:val="006C6A26"/>
    <w:rsid w:val="006C6A9B"/>
    <w:rsid w:val="006C6AE9"/>
    <w:rsid w:val="006C6B10"/>
    <w:rsid w:val="006C6B20"/>
    <w:rsid w:val="006C6B49"/>
    <w:rsid w:val="006C6B74"/>
    <w:rsid w:val="006C6BF8"/>
    <w:rsid w:val="006C6C1B"/>
    <w:rsid w:val="006C6C2B"/>
    <w:rsid w:val="006C6C31"/>
    <w:rsid w:val="006C6C82"/>
    <w:rsid w:val="006C6CC7"/>
    <w:rsid w:val="006C6CF9"/>
    <w:rsid w:val="006C6D18"/>
    <w:rsid w:val="006C6D1B"/>
    <w:rsid w:val="006C6D4A"/>
    <w:rsid w:val="006C6D66"/>
    <w:rsid w:val="006C6DA4"/>
    <w:rsid w:val="006C6DDD"/>
    <w:rsid w:val="006C6DFD"/>
    <w:rsid w:val="006C6E14"/>
    <w:rsid w:val="006C6E21"/>
    <w:rsid w:val="006C6E32"/>
    <w:rsid w:val="006C6E3E"/>
    <w:rsid w:val="006C6E5D"/>
    <w:rsid w:val="006C6E77"/>
    <w:rsid w:val="006C6ECB"/>
    <w:rsid w:val="006C6EEC"/>
    <w:rsid w:val="006C6F3A"/>
    <w:rsid w:val="006C6F47"/>
    <w:rsid w:val="006C6F56"/>
    <w:rsid w:val="006C6F6E"/>
    <w:rsid w:val="006C6F8A"/>
    <w:rsid w:val="006C6FB9"/>
    <w:rsid w:val="006C6FD1"/>
    <w:rsid w:val="006C704F"/>
    <w:rsid w:val="006C708C"/>
    <w:rsid w:val="006C709A"/>
    <w:rsid w:val="006C70A0"/>
    <w:rsid w:val="006C70D0"/>
    <w:rsid w:val="006C70F0"/>
    <w:rsid w:val="006C70FB"/>
    <w:rsid w:val="006C716D"/>
    <w:rsid w:val="006C717C"/>
    <w:rsid w:val="006C7198"/>
    <w:rsid w:val="006C71D1"/>
    <w:rsid w:val="006C7213"/>
    <w:rsid w:val="006C7244"/>
    <w:rsid w:val="006C7252"/>
    <w:rsid w:val="006C725B"/>
    <w:rsid w:val="006C72AB"/>
    <w:rsid w:val="006C72CD"/>
    <w:rsid w:val="006C72D0"/>
    <w:rsid w:val="006C72E3"/>
    <w:rsid w:val="006C72EE"/>
    <w:rsid w:val="006C72F0"/>
    <w:rsid w:val="006C72FF"/>
    <w:rsid w:val="006C732F"/>
    <w:rsid w:val="006C7340"/>
    <w:rsid w:val="006C734B"/>
    <w:rsid w:val="006C7368"/>
    <w:rsid w:val="006C73A6"/>
    <w:rsid w:val="006C73AB"/>
    <w:rsid w:val="006C73B0"/>
    <w:rsid w:val="006C73D3"/>
    <w:rsid w:val="006C73F8"/>
    <w:rsid w:val="006C7426"/>
    <w:rsid w:val="006C7437"/>
    <w:rsid w:val="006C743F"/>
    <w:rsid w:val="006C7463"/>
    <w:rsid w:val="006C7478"/>
    <w:rsid w:val="006C747E"/>
    <w:rsid w:val="006C7484"/>
    <w:rsid w:val="006C74C2"/>
    <w:rsid w:val="006C74FE"/>
    <w:rsid w:val="006C7529"/>
    <w:rsid w:val="006C7569"/>
    <w:rsid w:val="006C7596"/>
    <w:rsid w:val="006C7597"/>
    <w:rsid w:val="006C75C6"/>
    <w:rsid w:val="006C7626"/>
    <w:rsid w:val="006C765E"/>
    <w:rsid w:val="006C76C9"/>
    <w:rsid w:val="006C76F8"/>
    <w:rsid w:val="006C772D"/>
    <w:rsid w:val="006C776D"/>
    <w:rsid w:val="006C77ED"/>
    <w:rsid w:val="006C77F1"/>
    <w:rsid w:val="006C77F3"/>
    <w:rsid w:val="006C7859"/>
    <w:rsid w:val="006C7896"/>
    <w:rsid w:val="006C7898"/>
    <w:rsid w:val="006C78B7"/>
    <w:rsid w:val="006C78CA"/>
    <w:rsid w:val="006C78D3"/>
    <w:rsid w:val="006C78D8"/>
    <w:rsid w:val="006C792F"/>
    <w:rsid w:val="006C7940"/>
    <w:rsid w:val="006C796B"/>
    <w:rsid w:val="006C7974"/>
    <w:rsid w:val="006C7980"/>
    <w:rsid w:val="006C79A9"/>
    <w:rsid w:val="006C79D7"/>
    <w:rsid w:val="006C79DB"/>
    <w:rsid w:val="006C7A0C"/>
    <w:rsid w:val="006C7A1A"/>
    <w:rsid w:val="006C7A48"/>
    <w:rsid w:val="006C7AB9"/>
    <w:rsid w:val="006C7ABD"/>
    <w:rsid w:val="006C7AC3"/>
    <w:rsid w:val="006C7AED"/>
    <w:rsid w:val="006C7AEE"/>
    <w:rsid w:val="006C7B0E"/>
    <w:rsid w:val="006C7B9B"/>
    <w:rsid w:val="006C7B9E"/>
    <w:rsid w:val="006C7BA8"/>
    <w:rsid w:val="006C7BE0"/>
    <w:rsid w:val="006C7BF3"/>
    <w:rsid w:val="006C7C2A"/>
    <w:rsid w:val="006C7C2B"/>
    <w:rsid w:val="006C7C74"/>
    <w:rsid w:val="006C7C82"/>
    <w:rsid w:val="006C7C99"/>
    <w:rsid w:val="006C7CAD"/>
    <w:rsid w:val="006C7CC8"/>
    <w:rsid w:val="006C7CE7"/>
    <w:rsid w:val="006C7CE9"/>
    <w:rsid w:val="006C7D12"/>
    <w:rsid w:val="006C7D3B"/>
    <w:rsid w:val="006C7DB7"/>
    <w:rsid w:val="006C7DD0"/>
    <w:rsid w:val="006C7E0B"/>
    <w:rsid w:val="006C7E35"/>
    <w:rsid w:val="006C7E40"/>
    <w:rsid w:val="006C7E4F"/>
    <w:rsid w:val="006C7E5E"/>
    <w:rsid w:val="006C7E6C"/>
    <w:rsid w:val="006C7E71"/>
    <w:rsid w:val="006C7E72"/>
    <w:rsid w:val="006C7EA2"/>
    <w:rsid w:val="006C7EA6"/>
    <w:rsid w:val="006C7EBC"/>
    <w:rsid w:val="006C7EC3"/>
    <w:rsid w:val="006C7ED2"/>
    <w:rsid w:val="006C7EEF"/>
    <w:rsid w:val="006C7F16"/>
    <w:rsid w:val="006C7F17"/>
    <w:rsid w:val="006C7F35"/>
    <w:rsid w:val="006C7F3B"/>
    <w:rsid w:val="006C7F3D"/>
    <w:rsid w:val="006C7F51"/>
    <w:rsid w:val="006C7F54"/>
    <w:rsid w:val="006C7F5D"/>
    <w:rsid w:val="006C7F5F"/>
    <w:rsid w:val="006C7F70"/>
    <w:rsid w:val="006C7F75"/>
    <w:rsid w:val="006C7F7A"/>
    <w:rsid w:val="006C7FA8"/>
    <w:rsid w:val="006D0018"/>
    <w:rsid w:val="006D0038"/>
    <w:rsid w:val="006D003A"/>
    <w:rsid w:val="006D009B"/>
    <w:rsid w:val="006D00C6"/>
    <w:rsid w:val="006D00E7"/>
    <w:rsid w:val="006D0112"/>
    <w:rsid w:val="006D013D"/>
    <w:rsid w:val="006D016F"/>
    <w:rsid w:val="006D017E"/>
    <w:rsid w:val="006D018E"/>
    <w:rsid w:val="006D018F"/>
    <w:rsid w:val="006D0193"/>
    <w:rsid w:val="006D01AA"/>
    <w:rsid w:val="006D01B6"/>
    <w:rsid w:val="006D01DA"/>
    <w:rsid w:val="006D01F7"/>
    <w:rsid w:val="006D0206"/>
    <w:rsid w:val="006D022F"/>
    <w:rsid w:val="006D0233"/>
    <w:rsid w:val="006D023D"/>
    <w:rsid w:val="006D0270"/>
    <w:rsid w:val="006D0274"/>
    <w:rsid w:val="006D028F"/>
    <w:rsid w:val="006D02A7"/>
    <w:rsid w:val="006D02AA"/>
    <w:rsid w:val="006D02CB"/>
    <w:rsid w:val="006D02F7"/>
    <w:rsid w:val="006D0321"/>
    <w:rsid w:val="006D0349"/>
    <w:rsid w:val="006D0360"/>
    <w:rsid w:val="006D0403"/>
    <w:rsid w:val="006D0420"/>
    <w:rsid w:val="006D0424"/>
    <w:rsid w:val="006D0497"/>
    <w:rsid w:val="006D04AD"/>
    <w:rsid w:val="006D04E8"/>
    <w:rsid w:val="006D0510"/>
    <w:rsid w:val="006D0543"/>
    <w:rsid w:val="006D0553"/>
    <w:rsid w:val="006D0588"/>
    <w:rsid w:val="006D05D9"/>
    <w:rsid w:val="006D05F6"/>
    <w:rsid w:val="006D060B"/>
    <w:rsid w:val="006D060C"/>
    <w:rsid w:val="006D0650"/>
    <w:rsid w:val="006D0662"/>
    <w:rsid w:val="006D0665"/>
    <w:rsid w:val="006D06DB"/>
    <w:rsid w:val="006D072C"/>
    <w:rsid w:val="006D0769"/>
    <w:rsid w:val="006D0776"/>
    <w:rsid w:val="006D078D"/>
    <w:rsid w:val="006D07C9"/>
    <w:rsid w:val="006D084F"/>
    <w:rsid w:val="006D0864"/>
    <w:rsid w:val="006D086D"/>
    <w:rsid w:val="006D089E"/>
    <w:rsid w:val="006D08C5"/>
    <w:rsid w:val="006D08D0"/>
    <w:rsid w:val="006D0928"/>
    <w:rsid w:val="006D0935"/>
    <w:rsid w:val="006D093F"/>
    <w:rsid w:val="006D0956"/>
    <w:rsid w:val="006D0960"/>
    <w:rsid w:val="006D09BF"/>
    <w:rsid w:val="006D09E6"/>
    <w:rsid w:val="006D09FE"/>
    <w:rsid w:val="006D0A0C"/>
    <w:rsid w:val="006D0A16"/>
    <w:rsid w:val="006D0A54"/>
    <w:rsid w:val="006D0A73"/>
    <w:rsid w:val="006D0AA8"/>
    <w:rsid w:val="006D0AB4"/>
    <w:rsid w:val="006D0AB5"/>
    <w:rsid w:val="006D0ACE"/>
    <w:rsid w:val="006D0ACF"/>
    <w:rsid w:val="006D0AFE"/>
    <w:rsid w:val="006D0B3A"/>
    <w:rsid w:val="006D0B44"/>
    <w:rsid w:val="006D0B8D"/>
    <w:rsid w:val="006D0C11"/>
    <w:rsid w:val="006D0C2A"/>
    <w:rsid w:val="006D0C51"/>
    <w:rsid w:val="006D0C6C"/>
    <w:rsid w:val="006D0CA4"/>
    <w:rsid w:val="006D0CF4"/>
    <w:rsid w:val="006D0CFB"/>
    <w:rsid w:val="006D0D17"/>
    <w:rsid w:val="006D0D2A"/>
    <w:rsid w:val="006D0D49"/>
    <w:rsid w:val="006D0D62"/>
    <w:rsid w:val="006D0D88"/>
    <w:rsid w:val="006D0DC8"/>
    <w:rsid w:val="006D0DD0"/>
    <w:rsid w:val="006D0DE4"/>
    <w:rsid w:val="006D0E17"/>
    <w:rsid w:val="006D0E1C"/>
    <w:rsid w:val="006D0E43"/>
    <w:rsid w:val="006D0E90"/>
    <w:rsid w:val="006D0E92"/>
    <w:rsid w:val="006D0EA2"/>
    <w:rsid w:val="006D0EC8"/>
    <w:rsid w:val="006D0ECA"/>
    <w:rsid w:val="006D0ED8"/>
    <w:rsid w:val="006D0F01"/>
    <w:rsid w:val="006D0F4E"/>
    <w:rsid w:val="006D0F8D"/>
    <w:rsid w:val="006D0F97"/>
    <w:rsid w:val="006D0FA6"/>
    <w:rsid w:val="006D0FBB"/>
    <w:rsid w:val="006D0FC7"/>
    <w:rsid w:val="006D1012"/>
    <w:rsid w:val="006D1021"/>
    <w:rsid w:val="006D1032"/>
    <w:rsid w:val="006D107A"/>
    <w:rsid w:val="006D10BF"/>
    <w:rsid w:val="006D1123"/>
    <w:rsid w:val="006D112A"/>
    <w:rsid w:val="006D1139"/>
    <w:rsid w:val="006D113D"/>
    <w:rsid w:val="006D1151"/>
    <w:rsid w:val="006D1156"/>
    <w:rsid w:val="006D11D4"/>
    <w:rsid w:val="006D1218"/>
    <w:rsid w:val="006D121D"/>
    <w:rsid w:val="006D1234"/>
    <w:rsid w:val="006D1272"/>
    <w:rsid w:val="006D12EC"/>
    <w:rsid w:val="006D1300"/>
    <w:rsid w:val="006D131D"/>
    <w:rsid w:val="006D1348"/>
    <w:rsid w:val="006D13CF"/>
    <w:rsid w:val="006D1410"/>
    <w:rsid w:val="006D146E"/>
    <w:rsid w:val="006D147C"/>
    <w:rsid w:val="006D149C"/>
    <w:rsid w:val="006D14B6"/>
    <w:rsid w:val="006D1578"/>
    <w:rsid w:val="006D158E"/>
    <w:rsid w:val="006D1595"/>
    <w:rsid w:val="006D15CF"/>
    <w:rsid w:val="006D15D8"/>
    <w:rsid w:val="006D162F"/>
    <w:rsid w:val="006D1639"/>
    <w:rsid w:val="006D163E"/>
    <w:rsid w:val="006D165D"/>
    <w:rsid w:val="006D167B"/>
    <w:rsid w:val="006D16FE"/>
    <w:rsid w:val="006D171C"/>
    <w:rsid w:val="006D172F"/>
    <w:rsid w:val="006D1740"/>
    <w:rsid w:val="006D177F"/>
    <w:rsid w:val="006D1790"/>
    <w:rsid w:val="006D180B"/>
    <w:rsid w:val="006D18A1"/>
    <w:rsid w:val="006D18B3"/>
    <w:rsid w:val="006D18C2"/>
    <w:rsid w:val="006D18D6"/>
    <w:rsid w:val="006D191E"/>
    <w:rsid w:val="006D1925"/>
    <w:rsid w:val="006D192E"/>
    <w:rsid w:val="006D1940"/>
    <w:rsid w:val="006D1953"/>
    <w:rsid w:val="006D1971"/>
    <w:rsid w:val="006D19D6"/>
    <w:rsid w:val="006D1A0E"/>
    <w:rsid w:val="006D1A33"/>
    <w:rsid w:val="006D1A3B"/>
    <w:rsid w:val="006D1AB1"/>
    <w:rsid w:val="006D1AC1"/>
    <w:rsid w:val="006D1B39"/>
    <w:rsid w:val="006D1B60"/>
    <w:rsid w:val="006D1B73"/>
    <w:rsid w:val="006D1B7C"/>
    <w:rsid w:val="006D1B9A"/>
    <w:rsid w:val="006D1B9F"/>
    <w:rsid w:val="006D1BC8"/>
    <w:rsid w:val="006D1BEB"/>
    <w:rsid w:val="006D1BFE"/>
    <w:rsid w:val="006D1C47"/>
    <w:rsid w:val="006D1C79"/>
    <w:rsid w:val="006D1C9C"/>
    <w:rsid w:val="006D1CFB"/>
    <w:rsid w:val="006D1D03"/>
    <w:rsid w:val="006D1D24"/>
    <w:rsid w:val="006D1D71"/>
    <w:rsid w:val="006D1D77"/>
    <w:rsid w:val="006D1E1B"/>
    <w:rsid w:val="006D1E83"/>
    <w:rsid w:val="006D1E88"/>
    <w:rsid w:val="006D1E89"/>
    <w:rsid w:val="006D1E8A"/>
    <w:rsid w:val="006D1E94"/>
    <w:rsid w:val="006D1EA6"/>
    <w:rsid w:val="006D1EBA"/>
    <w:rsid w:val="006D1F2F"/>
    <w:rsid w:val="006D1F34"/>
    <w:rsid w:val="006D1F9B"/>
    <w:rsid w:val="006D1FEC"/>
    <w:rsid w:val="006D204C"/>
    <w:rsid w:val="006D2052"/>
    <w:rsid w:val="006D2082"/>
    <w:rsid w:val="006D2097"/>
    <w:rsid w:val="006D20B7"/>
    <w:rsid w:val="006D20BC"/>
    <w:rsid w:val="006D20D3"/>
    <w:rsid w:val="006D2104"/>
    <w:rsid w:val="006D210E"/>
    <w:rsid w:val="006D2133"/>
    <w:rsid w:val="006D217E"/>
    <w:rsid w:val="006D21F0"/>
    <w:rsid w:val="006D21F3"/>
    <w:rsid w:val="006D21FF"/>
    <w:rsid w:val="006D224C"/>
    <w:rsid w:val="006D2252"/>
    <w:rsid w:val="006D2268"/>
    <w:rsid w:val="006D227F"/>
    <w:rsid w:val="006D2282"/>
    <w:rsid w:val="006D2284"/>
    <w:rsid w:val="006D22B2"/>
    <w:rsid w:val="006D22B8"/>
    <w:rsid w:val="006D2308"/>
    <w:rsid w:val="006D2310"/>
    <w:rsid w:val="006D2317"/>
    <w:rsid w:val="006D2348"/>
    <w:rsid w:val="006D23BC"/>
    <w:rsid w:val="006D23CC"/>
    <w:rsid w:val="006D23D0"/>
    <w:rsid w:val="006D23D1"/>
    <w:rsid w:val="006D23EC"/>
    <w:rsid w:val="006D2423"/>
    <w:rsid w:val="006D2446"/>
    <w:rsid w:val="006D2451"/>
    <w:rsid w:val="006D2456"/>
    <w:rsid w:val="006D248A"/>
    <w:rsid w:val="006D2497"/>
    <w:rsid w:val="006D24B6"/>
    <w:rsid w:val="006D24B8"/>
    <w:rsid w:val="006D24CB"/>
    <w:rsid w:val="006D24F4"/>
    <w:rsid w:val="006D2507"/>
    <w:rsid w:val="006D253F"/>
    <w:rsid w:val="006D2553"/>
    <w:rsid w:val="006D255F"/>
    <w:rsid w:val="006D2584"/>
    <w:rsid w:val="006D25AC"/>
    <w:rsid w:val="006D25D1"/>
    <w:rsid w:val="006D25EA"/>
    <w:rsid w:val="006D2681"/>
    <w:rsid w:val="006D26D9"/>
    <w:rsid w:val="006D26F0"/>
    <w:rsid w:val="006D2700"/>
    <w:rsid w:val="006D2731"/>
    <w:rsid w:val="006D2756"/>
    <w:rsid w:val="006D27AA"/>
    <w:rsid w:val="006D27EA"/>
    <w:rsid w:val="006D27FA"/>
    <w:rsid w:val="006D2804"/>
    <w:rsid w:val="006D280E"/>
    <w:rsid w:val="006D2853"/>
    <w:rsid w:val="006D28DA"/>
    <w:rsid w:val="006D2926"/>
    <w:rsid w:val="006D2930"/>
    <w:rsid w:val="006D294C"/>
    <w:rsid w:val="006D296A"/>
    <w:rsid w:val="006D297A"/>
    <w:rsid w:val="006D2994"/>
    <w:rsid w:val="006D29DA"/>
    <w:rsid w:val="006D2A20"/>
    <w:rsid w:val="006D2A28"/>
    <w:rsid w:val="006D2A31"/>
    <w:rsid w:val="006D2A4A"/>
    <w:rsid w:val="006D2A74"/>
    <w:rsid w:val="006D2A96"/>
    <w:rsid w:val="006D2AD9"/>
    <w:rsid w:val="006D2AED"/>
    <w:rsid w:val="006D2B21"/>
    <w:rsid w:val="006D2B56"/>
    <w:rsid w:val="006D2B62"/>
    <w:rsid w:val="006D2B74"/>
    <w:rsid w:val="006D2BC5"/>
    <w:rsid w:val="006D2BC7"/>
    <w:rsid w:val="006D2BCC"/>
    <w:rsid w:val="006D2BD6"/>
    <w:rsid w:val="006D2C34"/>
    <w:rsid w:val="006D2C40"/>
    <w:rsid w:val="006D2C45"/>
    <w:rsid w:val="006D2C55"/>
    <w:rsid w:val="006D2C66"/>
    <w:rsid w:val="006D2C98"/>
    <w:rsid w:val="006D2CAA"/>
    <w:rsid w:val="006D2CBB"/>
    <w:rsid w:val="006D2CF3"/>
    <w:rsid w:val="006D2D02"/>
    <w:rsid w:val="006D2D08"/>
    <w:rsid w:val="006D2D4F"/>
    <w:rsid w:val="006D2D66"/>
    <w:rsid w:val="006D2D69"/>
    <w:rsid w:val="006D2D76"/>
    <w:rsid w:val="006D2DD8"/>
    <w:rsid w:val="006D2E61"/>
    <w:rsid w:val="006D2EAF"/>
    <w:rsid w:val="006D2F23"/>
    <w:rsid w:val="006D2F2E"/>
    <w:rsid w:val="006D2F42"/>
    <w:rsid w:val="006D2F62"/>
    <w:rsid w:val="006D2FB9"/>
    <w:rsid w:val="006D2FC2"/>
    <w:rsid w:val="006D2FC5"/>
    <w:rsid w:val="006D2FDF"/>
    <w:rsid w:val="006D3019"/>
    <w:rsid w:val="006D302C"/>
    <w:rsid w:val="006D3064"/>
    <w:rsid w:val="006D30B9"/>
    <w:rsid w:val="006D3167"/>
    <w:rsid w:val="006D31C9"/>
    <w:rsid w:val="006D31F1"/>
    <w:rsid w:val="006D31F3"/>
    <w:rsid w:val="006D3227"/>
    <w:rsid w:val="006D322D"/>
    <w:rsid w:val="006D3277"/>
    <w:rsid w:val="006D329A"/>
    <w:rsid w:val="006D32B3"/>
    <w:rsid w:val="006D331E"/>
    <w:rsid w:val="006D3347"/>
    <w:rsid w:val="006D336C"/>
    <w:rsid w:val="006D33B9"/>
    <w:rsid w:val="006D33F6"/>
    <w:rsid w:val="006D3408"/>
    <w:rsid w:val="006D340D"/>
    <w:rsid w:val="006D341D"/>
    <w:rsid w:val="006D3423"/>
    <w:rsid w:val="006D3436"/>
    <w:rsid w:val="006D343A"/>
    <w:rsid w:val="006D3446"/>
    <w:rsid w:val="006D344C"/>
    <w:rsid w:val="006D347D"/>
    <w:rsid w:val="006D34BC"/>
    <w:rsid w:val="006D34BD"/>
    <w:rsid w:val="006D34C1"/>
    <w:rsid w:val="006D34D7"/>
    <w:rsid w:val="006D34E0"/>
    <w:rsid w:val="006D3546"/>
    <w:rsid w:val="006D3547"/>
    <w:rsid w:val="006D354B"/>
    <w:rsid w:val="006D35A0"/>
    <w:rsid w:val="006D35D2"/>
    <w:rsid w:val="006D35EC"/>
    <w:rsid w:val="006D35F8"/>
    <w:rsid w:val="006D3618"/>
    <w:rsid w:val="006D3626"/>
    <w:rsid w:val="006D3653"/>
    <w:rsid w:val="006D366F"/>
    <w:rsid w:val="006D367A"/>
    <w:rsid w:val="006D36A6"/>
    <w:rsid w:val="006D36A7"/>
    <w:rsid w:val="006D36F3"/>
    <w:rsid w:val="006D3704"/>
    <w:rsid w:val="006D3719"/>
    <w:rsid w:val="006D373D"/>
    <w:rsid w:val="006D37A4"/>
    <w:rsid w:val="006D37D9"/>
    <w:rsid w:val="006D3802"/>
    <w:rsid w:val="006D3804"/>
    <w:rsid w:val="006D3805"/>
    <w:rsid w:val="006D381E"/>
    <w:rsid w:val="006D3821"/>
    <w:rsid w:val="006D383D"/>
    <w:rsid w:val="006D3872"/>
    <w:rsid w:val="006D387D"/>
    <w:rsid w:val="006D38A7"/>
    <w:rsid w:val="006D38B4"/>
    <w:rsid w:val="006D393E"/>
    <w:rsid w:val="006D394A"/>
    <w:rsid w:val="006D3966"/>
    <w:rsid w:val="006D3981"/>
    <w:rsid w:val="006D3982"/>
    <w:rsid w:val="006D39A5"/>
    <w:rsid w:val="006D39D5"/>
    <w:rsid w:val="006D39E8"/>
    <w:rsid w:val="006D3AA1"/>
    <w:rsid w:val="006D3B33"/>
    <w:rsid w:val="006D3B35"/>
    <w:rsid w:val="006D3B4A"/>
    <w:rsid w:val="006D3B58"/>
    <w:rsid w:val="006D3B69"/>
    <w:rsid w:val="006D3B96"/>
    <w:rsid w:val="006D3B97"/>
    <w:rsid w:val="006D3BA4"/>
    <w:rsid w:val="006D3BB9"/>
    <w:rsid w:val="006D3BC4"/>
    <w:rsid w:val="006D3BC6"/>
    <w:rsid w:val="006D3BCF"/>
    <w:rsid w:val="006D3BE6"/>
    <w:rsid w:val="006D3BFE"/>
    <w:rsid w:val="006D3C0E"/>
    <w:rsid w:val="006D3C1D"/>
    <w:rsid w:val="006D3C5E"/>
    <w:rsid w:val="006D3C8D"/>
    <w:rsid w:val="006D3CCB"/>
    <w:rsid w:val="006D3CF8"/>
    <w:rsid w:val="006D3D47"/>
    <w:rsid w:val="006D3D60"/>
    <w:rsid w:val="006D3D96"/>
    <w:rsid w:val="006D3DAD"/>
    <w:rsid w:val="006D3DFE"/>
    <w:rsid w:val="006D3E0E"/>
    <w:rsid w:val="006D3E76"/>
    <w:rsid w:val="006D3EB4"/>
    <w:rsid w:val="006D3EE3"/>
    <w:rsid w:val="006D3F42"/>
    <w:rsid w:val="006D3F78"/>
    <w:rsid w:val="006D3F81"/>
    <w:rsid w:val="006D3F88"/>
    <w:rsid w:val="006D3FBC"/>
    <w:rsid w:val="006D3FBE"/>
    <w:rsid w:val="006D3FC1"/>
    <w:rsid w:val="006D3FE7"/>
    <w:rsid w:val="006D3FF1"/>
    <w:rsid w:val="006D3FFF"/>
    <w:rsid w:val="006D4018"/>
    <w:rsid w:val="006D402C"/>
    <w:rsid w:val="006D40A3"/>
    <w:rsid w:val="006D40A9"/>
    <w:rsid w:val="006D40B6"/>
    <w:rsid w:val="006D40C2"/>
    <w:rsid w:val="006D40E8"/>
    <w:rsid w:val="006D40ED"/>
    <w:rsid w:val="006D414F"/>
    <w:rsid w:val="006D418D"/>
    <w:rsid w:val="006D41B1"/>
    <w:rsid w:val="006D41EB"/>
    <w:rsid w:val="006D41F4"/>
    <w:rsid w:val="006D421E"/>
    <w:rsid w:val="006D423B"/>
    <w:rsid w:val="006D424B"/>
    <w:rsid w:val="006D424E"/>
    <w:rsid w:val="006D4250"/>
    <w:rsid w:val="006D425D"/>
    <w:rsid w:val="006D4265"/>
    <w:rsid w:val="006D42D9"/>
    <w:rsid w:val="006D42EC"/>
    <w:rsid w:val="006D42FA"/>
    <w:rsid w:val="006D4360"/>
    <w:rsid w:val="006D43A9"/>
    <w:rsid w:val="006D4426"/>
    <w:rsid w:val="006D442C"/>
    <w:rsid w:val="006D446F"/>
    <w:rsid w:val="006D447A"/>
    <w:rsid w:val="006D44DC"/>
    <w:rsid w:val="006D4511"/>
    <w:rsid w:val="006D452A"/>
    <w:rsid w:val="006D4540"/>
    <w:rsid w:val="006D456C"/>
    <w:rsid w:val="006D458C"/>
    <w:rsid w:val="006D4590"/>
    <w:rsid w:val="006D4592"/>
    <w:rsid w:val="006D4639"/>
    <w:rsid w:val="006D4647"/>
    <w:rsid w:val="006D4673"/>
    <w:rsid w:val="006D4687"/>
    <w:rsid w:val="006D4697"/>
    <w:rsid w:val="006D46CF"/>
    <w:rsid w:val="006D46D6"/>
    <w:rsid w:val="006D46EF"/>
    <w:rsid w:val="006D4707"/>
    <w:rsid w:val="006D4724"/>
    <w:rsid w:val="006D4782"/>
    <w:rsid w:val="006D4799"/>
    <w:rsid w:val="006D47C3"/>
    <w:rsid w:val="006D47C5"/>
    <w:rsid w:val="006D47CC"/>
    <w:rsid w:val="006D47CD"/>
    <w:rsid w:val="006D4807"/>
    <w:rsid w:val="006D4810"/>
    <w:rsid w:val="006D4847"/>
    <w:rsid w:val="006D484A"/>
    <w:rsid w:val="006D489A"/>
    <w:rsid w:val="006D48A9"/>
    <w:rsid w:val="006D48D1"/>
    <w:rsid w:val="006D48E5"/>
    <w:rsid w:val="006D4957"/>
    <w:rsid w:val="006D4958"/>
    <w:rsid w:val="006D4960"/>
    <w:rsid w:val="006D4970"/>
    <w:rsid w:val="006D4983"/>
    <w:rsid w:val="006D4984"/>
    <w:rsid w:val="006D4A05"/>
    <w:rsid w:val="006D4A19"/>
    <w:rsid w:val="006D4A2B"/>
    <w:rsid w:val="006D4A56"/>
    <w:rsid w:val="006D4A96"/>
    <w:rsid w:val="006D4AC8"/>
    <w:rsid w:val="006D4AE3"/>
    <w:rsid w:val="006D4AFB"/>
    <w:rsid w:val="006D4B23"/>
    <w:rsid w:val="006D4B51"/>
    <w:rsid w:val="006D4B70"/>
    <w:rsid w:val="006D4BBF"/>
    <w:rsid w:val="006D4BC8"/>
    <w:rsid w:val="006D4C01"/>
    <w:rsid w:val="006D4C18"/>
    <w:rsid w:val="006D4C30"/>
    <w:rsid w:val="006D4C3F"/>
    <w:rsid w:val="006D4C44"/>
    <w:rsid w:val="006D4CE3"/>
    <w:rsid w:val="006D4D38"/>
    <w:rsid w:val="006D4D39"/>
    <w:rsid w:val="006D4D68"/>
    <w:rsid w:val="006D4D9C"/>
    <w:rsid w:val="006D4DB1"/>
    <w:rsid w:val="006D4DB4"/>
    <w:rsid w:val="006D4DC8"/>
    <w:rsid w:val="006D4E08"/>
    <w:rsid w:val="006D4E18"/>
    <w:rsid w:val="006D4E21"/>
    <w:rsid w:val="006D4E56"/>
    <w:rsid w:val="006D4E62"/>
    <w:rsid w:val="006D4E6F"/>
    <w:rsid w:val="006D4E78"/>
    <w:rsid w:val="006D4E8A"/>
    <w:rsid w:val="006D4ECA"/>
    <w:rsid w:val="006D4ED0"/>
    <w:rsid w:val="006D4EDF"/>
    <w:rsid w:val="006D4EED"/>
    <w:rsid w:val="006D4EF2"/>
    <w:rsid w:val="006D4F2D"/>
    <w:rsid w:val="006D4F2E"/>
    <w:rsid w:val="006D4FA3"/>
    <w:rsid w:val="006D4FB2"/>
    <w:rsid w:val="006D4FC8"/>
    <w:rsid w:val="006D4FF3"/>
    <w:rsid w:val="006D4FF6"/>
    <w:rsid w:val="006D5017"/>
    <w:rsid w:val="006D502A"/>
    <w:rsid w:val="006D5049"/>
    <w:rsid w:val="006D5065"/>
    <w:rsid w:val="006D50A8"/>
    <w:rsid w:val="006D50C9"/>
    <w:rsid w:val="006D50FC"/>
    <w:rsid w:val="006D510A"/>
    <w:rsid w:val="006D5116"/>
    <w:rsid w:val="006D5120"/>
    <w:rsid w:val="006D5161"/>
    <w:rsid w:val="006D516A"/>
    <w:rsid w:val="006D51A8"/>
    <w:rsid w:val="006D51B1"/>
    <w:rsid w:val="006D51B2"/>
    <w:rsid w:val="006D51F0"/>
    <w:rsid w:val="006D526A"/>
    <w:rsid w:val="006D528C"/>
    <w:rsid w:val="006D5290"/>
    <w:rsid w:val="006D5305"/>
    <w:rsid w:val="006D5325"/>
    <w:rsid w:val="006D5336"/>
    <w:rsid w:val="006D535B"/>
    <w:rsid w:val="006D53DC"/>
    <w:rsid w:val="006D5418"/>
    <w:rsid w:val="006D5424"/>
    <w:rsid w:val="006D5445"/>
    <w:rsid w:val="006D5451"/>
    <w:rsid w:val="006D545D"/>
    <w:rsid w:val="006D546B"/>
    <w:rsid w:val="006D5477"/>
    <w:rsid w:val="006D5496"/>
    <w:rsid w:val="006D54C6"/>
    <w:rsid w:val="006D54F7"/>
    <w:rsid w:val="006D5529"/>
    <w:rsid w:val="006D5536"/>
    <w:rsid w:val="006D5564"/>
    <w:rsid w:val="006D5593"/>
    <w:rsid w:val="006D55A6"/>
    <w:rsid w:val="006D55AC"/>
    <w:rsid w:val="006D55C5"/>
    <w:rsid w:val="006D55FA"/>
    <w:rsid w:val="006D5609"/>
    <w:rsid w:val="006D5611"/>
    <w:rsid w:val="006D5618"/>
    <w:rsid w:val="006D5699"/>
    <w:rsid w:val="006D56A1"/>
    <w:rsid w:val="006D56A3"/>
    <w:rsid w:val="006D56AD"/>
    <w:rsid w:val="006D5718"/>
    <w:rsid w:val="006D5750"/>
    <w:rsid w:val="006D5777"/>
    <w:rsid w:val="006D57CB"/>
    <w:rsid w:val="006D57DF"/>
    <w:rsid w:val="006D5804"/>
    <w:rsid w:val="006D5806"/>
    <w:rsid w:val="006D584B"/>
    <w:rsid w:val="006D5861"/>
    <w:rsid w:val="006D587A"/>
    <w:rsid w:val="006D5886"/>
    <w:rsid w:val="006D58E9"/>
    <w:rsid w:val="006D58F0"/>
    <w:rsid w:val="006D5918"/>
    <w:rsid w:val="006D59C9"/>
    <w:rsid w:val="006D59E9"/>
    <w:rsid w:val="006D5A03"/>
    <w:rsid w:val="006D5A1C"/>
    <w:rsid w:val="006D5A2B"/>
    <w:rsid w:val="006D5A3C"/>
    <w:rsid w:val="006D5A4D"/>
    <w:rsid w:val="006D5A7F"/>
    <w:rsid w:val="006D5B34"/>
    <w:rsid w:val="006D5B69"/>
    <w:rsid w:val="006D5B73"/>
    <w:rsid w:val="006D5B7D"/>
    <w:rsid w:val="006D5BC1"/>
    <w:rsid w:val="006D5BD1"/>
    <w:rsid w:val="006D5BDF"/>
    <w:rsid w:val="006D5BE4"/>
    <w:rsid w:val="006D5BEA"/>
    <w:rsid w:val="006D5C0E"/>
    <w:rsid w:val="006D5C1B"/>
    <w:rsid w:val="006D5C1E"/>
    <w:rsid w:val="006D5C46"/>
    <w:rsid w:val="006D5C90"/>
    <w:rsid w:val="006D5CC0"/>
    <w:rsid w:val="006D5D38"/>
    <w:rsid w:val="006D5DD5"/>
    <w:rsid w:val="006D5E3D"/>
    <w:rsid w:val="006D5E3E"/>
    <w:rsid w:val="006D5E74"/>
    <w:rsid w:val="006D5E93"/>
    <w:rsid w:val="006D5EC9"/>
    <w:rsid w:val="006D5EDF"/>
    <w:rsid w:val="006D5F1C"/>
    <w:rsid w:val="006D5F2E"/>
    <w:rsid w:val="006D5F30"/>
    <w:rsid w:val="006D5F3F"/>
    <w:rsid w:val="006D5F51"/>
    <w:rsid w:val="006D5FAF"/>
    <w:rsid w:val="006D5FD2"/>
    <w:rsid w:val="006D605B"/>
    <w:rsid w:val="006D605D"/>
    <w:rsid w:val="006D6069"/>
    <w:rsid w:val="006D60EC"/>
    <w:rsid w:val="006D60F5"/>
    <w:rsid w:val="006D60FA"/>
    <w:rsid w:val="006D611F"/>
    <w:rsid w:val="006D612D"/>
    <w:rsid w:val="006D613A"/>
    <w:rsid w:val="006D6146"/>
    <w:rsid w:val="006D6188"/>
    <w:rsid w:val="006D61AF"/>
    <w:rsid w:val="006D61C4"/>
    <w:rsid w:val="006D61C9"/>
    <w:rsid w:val="006D61FD"/>
    <w:rsid w:val="006D6213"/>
    <w:rsid w:val="006D6229"/>
    <w:rsid w:val="006D624B"/>
    <w:rsid w:val="006D6289"/>
    <w:rsid w:val="006D6296"/>
    <w:rsid w:val="006D62AA"/>
    <w:rsid w:val="006D62AF"/>
    <w:rsid w:val="006D62EF"/>
    <w:rsid w:val="006D633B"/>
    <w:rsid w:val="006D634F"/>
    <w:rsid w:val="006D6393"/>
    <w:rsid w:val="006D63D2"/>
    <w:rsid w:val="006D6401"/>
    <w:rsid w:val="006D6407"/>
    <w:rsid w:val="006D643A"/>
    <w:rsid w:val="006D645B"/>
    <w:rsid w:val="006D6468"/>
    <w:rsid w:val="006D647D"/>
    <w:rsid w:val="006D648B"/>
    <w:rsid w:val="006D6492"/>
    <w:rsid w:val="006D64B3"/>
    <w:rsid w:val="006D650B"/>
    <w:rsid w:val="006D6520"/>
    <w:rsid w:val="006D6532"/>
    <w:rsid w:val="006D6557"/>
    <w:rsid w:val="006D6582"/>
    <w:rsid w:val="006D65BA"/>
    <w:rsid w:val="006D65D0"/>
    <w:rsid w:val="006D65E0"/>
    <w:rsid w:val="006D6640"/>
    <w:rsid w:val="006D6657"/>
    <w:rsid w:val="006D6674"/>
    <w:rsid w:val="006D6698"/>
    <w:rsid w:val="006D6711"/>
    <w:rsid w:val="006D671E"/>
    <w:rsid w:val="006D6799"/>
    <w:rsid w:val="006D67A5"/>
    <w:rsid w:val="006D67BD"/>
    <w:rsid w:val="006D67E1"/>
    <w:rsid w:val="006D67E8"/>
    <w:rsid w:val="006D67F4"/>
    <w:rsid w:val="006D681C"/>
    <w:rsid w:val="006D6834"/>
    <w:rsid w:val="006D68AB"/>
    <w:rsid w:val="006D68C1"/>
    <w:rsid w:val="006D6928"/>
    <w:rsid w:val="006D692A"/>
    <w:rsid w:val="006D693F"/>
    <w:rsid w:val="006D6941"/>
    <w:rsid w:val="006D6944"/>
    <w:rsid w:val="006D6956"/>
    <w:rsid w:val="006D698A"/>
    <w:rsid w:val="006D69B7"/>
    <w:rsid w:val="006D69CC"/>
    <w:rsid w:val="006D69DB"/>
    <w:rsid w:val="006D69F7"/>
    <w:rsid w:val="006D6A3D"/>
    <w:rsid w:val="006D6AA1"/>
    <w:rsid w:val="006D6AA6"/>
    <w:rsid w:val="006D6ADA"/>
    <w:rsid w:val="006D6B43"/>
    <w:rsid w:val="006D6B5D"/>
    <w:rsid w:val="006D6B5F"/>
    <w:rsid w:val="006D6B92"/>
    <w:rsid w:val="006D6BF7"/>
    <w:rsid w:val="006D6C06"/>
    <w:rsid w:val="006D6C0F"/>
    <w:rsid w:val="006D6C2A"/>
    <w:rsid w:val="006D6C43"/>
    <w:rsid w:val="006D6C4E"/>
    <w:rsid w:val="006D6C56"/>
    <w:rsid w:val="006D6C5B"/>
    <w:rsid w:val="006D6C77"/>
    <w:rsid w:val="006D6C87"/>
    <w:rsid w:val="006D6CA3"/>
    <w:rsid w:val="006D6CAC"/>
    <w:rsid w:val="006D6CF6"/>
    <w:rsid w:val="006D6D3F"/>
    <w:rsid w:val="006D6D89"/>
    <w:rsid w:val="006D6D9E"/>
    <w:rsid w:val="006D6DAD"/>
    <w:rsid w:val="006D6DB2"/>
    <w:rsid w:val="006D6DD8"/>
    <w:rsid w:val="006D6DE8"/>
    <w:rsid w:val="006D6E38"/>
    <w:rsid w:val="006D6E81"/>
    <w:rsid w:val="006D6EF2"/>
    <w:rsid w:val="006D6F5C"/>
    <w:rsid w:val="006D6F8F"/>
    <w:rsid w:val="006D6F98"/>
    <w:rsid w:val="006D6FA0"/>
    <w:rsid w:val="006D7023"/>
    <w:rsid w:val="006D706F"/>
    <w:rsid w:val="006D7075"/>
    <w:rsid w:val="006D70B7"/>
    <w:rsid w:val="006D70C1"/>
    <w:rsid w:val="006D70C7"/>
    <w:rsid w:val="006D70E6"/>
    <w:rsid w:val="006D70FA"/>
    <w:rsid w:val="006D7136"/>
    <w:rsid w:val="006D715A"/>
    <w:rsid w:val="006D7168"/>
    <w:rsid w:val="006D71E1"/>
    <w:rsid w:val="006D71EA"/>
    <w:rsid w:val="006D7214"/>
    <w:rsid w:val="006D721D"/>
    <w:rsid w:val="006D7222"/>
    <w:rsid w:val="006D7234"/>
    <w:rsid w:val="006D7242"/>
    <w:rsid w:val="006D7256"/>
    <w:rsid w:val="006D727B"/>
    <w:rsid w:val="006D72BC"/>
    <w:rsid w:val="006D72E0"/>
    <w:rsid w:val="006D72F7"/>
    <w:rsid w:val="006D734A"/>
    <w:rsid w:val="006D73A4"/>
    <w:rsid w:val="006D73C8"/>
    <w:rsid w:val="006D73FC"/>
    <w:rsid w:val="006D7405"/>
    <w:rsid w:val="006D740F"/>
    <w:rsid w:val="006D7414"/>
    <w:rsid w:val="006D7438"/>
    <w:rsid w:val="006D7457"/>
    <w:rsid w:val="006D745E"/>
    <w:rsid w:val="006D752C"/>
    <w:rsid w:val="006D753D"/>
    <w:rsid w:val="006D753E"/>
    <w:rsid w:val="006D7546"/>
    <w:rsid w:val="006D7564"/>
    <w:rsid w:val="006D7566"/>
    <w:rsid w:val="006D75B3"/>
    <w:rsid w:val="006D75CC"/>
    <w:rsid w:val="006D75EB"/>
    <w:rsid w:val="006D7601"/>
    <w:rsid w:val="006D7627"/>
    <w:rsid w:val="006D7629"/>
    <w:rsid w:val="006D765D"/>
    <w:rsid w:val="006D765E"/>
    <w:rsid w:val="006D7671"/>
    <w:rsid w:val="006D768B"/>
    <w:rsid w:val="006D76AB"/>
    <w:rsid w:val="006D76F1"/>
    <w:rsid w:val="006D7713"/>
    <w:rsid w:val="006D771E"/>
    <w:rsid w:val="006D7742"/>
    <w:rsid w:val="006D774B"/>
    <w:rsid w:val="006D77AE"/>
    <w:rsid w:val="006D77E1"/>
    <w:rsid w:val="006D7807"/>
    <w:rsid w:val="006D7868"/>
    <w:rsid w:val="006D786F"/>
    <w:rsid w:val="006D7874"/>
    <w:rsid w:val="006D7887"/>
    <w:rsid w:val="006D78A3"/>
    <w:rsid w:val="006D78C8"/>
    <w:rsid w:val="006D78CA"/>
    <w:rsid w:val="006D78DB"/>
    <w:rsid w:val="006D78E4"/>
    <w:rsid w:val="006D790F"/>
    <w:rsid w:val="006D793C"/>
    <w:rsid w:val="006D793E"/>
    <w:rsid w:val="006D7996"/>
    <w:rsid w:val="006D79D3"/>
    <w:rsid w:val="006D79E1"/>
    <w:rsid w:val="006D7A23"/>
    <w:rsid w:val="006D7AA1"/>
    <w:rsid w:val="006D7ACD"/>
    <w:rsid w:val="006D7B13"/>
    <w:rsid w:val="006D7B22"/>
    <w:rsid w:val="006D7B25"/>
    <w:rsid w:val="006D7B5A"/>
    <w:rsid w:val="006D7B68"/>
    <w:rsid w:val="006D7B74"/>
    <w:rsid w:val="006D7BE8"/>
    <w:rsid w:val="006D7C05"/>
    <w:rsid w:val="006D7C24"/>
    <w:rsid w:val="006D7C5D"/>
    <w:rsid w:val="006D7C78"/>
    <w:rsid w:val="006D7C92"/>
    <w:rsid w:val="006D7C9F"/>
    <w:rsid w:val="006D7D1E"/>
    <w:rsid w:val="006D7D31"/>
    <w:rsid w:val="006D7D44"/>
    <w:rsid w:val="006D7D5A"/>
    <w:rsid w:val="006D7D7E"/>
    <w:rsid w:val="006D7D8F"/>
    <w:rsid w:val="006D7DAD"/>
    <w:rsid w:val="006D7DB3"/>
    <w:rsid w:val="006D7DC4"/>
    <w:rsid w:val="006D7DD1"/>
    <w:rsid w:val="006D7DD6"/>
    <w:rsid w:val="006D7E0A"/>
    <w:rsid w:val="006D7E16"/>
    <w:rsid w:val="006D7E78"/>
    <w:rsid w:val="006D7E7E"/>
    <w:rsid w:val="006D7E87"/>
    <w:rsid w:val="006D7E8E"/>
    <w:rsid w:val="006D7EBF"/>
    <w:rsid w:val="006D7EEE"/>
    <w:rsid w:val="006D7F75"/>
    <w:rsid w:val="006D7F77"/>
    <w:rsid w:val="006D7F7E"/>
    <w:rsid w:val="006D7F97"/>
    <w:rsid w:val="006D7FDC"/>
    <w:rsid w:val="006D7FE6"/>
    <w:rsid w:val="006D7FFC"/>
    <w:rsid w:val="006E0001"/>
    <w:rsid w:val="006E000E"/>
    <w:rsid w:val="006E002A"/>
    <w:rsid w:val="006E005C"/>
    <w:rsid w:val="006E009F"/>
    <w:rsid w:val="006E00CB"/>
    <w:rsid w:val="006E00EF"/>
    <w:rsid w:val="006E00F0"/>
    <w:rsid w:val="006E0136"/>
    <w:rsid w:val="006E0148"/>
    <w:rsid w:val="006E020E"/>
    <w:rsid w:val="006E021A"/>
    <w:rsid w:val="006E021B"/>
    <w:rsid w:val="006E0270"/>
    <w:rsid w:val="006E02A4"/>
    <w:rsid w:val="006E02BD"/>
    <w:rsid w:val="006E02D7"/>
    <w:rsid w:val="006E0307"/>
    <w:rsid w:val="006E032A"/>
    <w:rsid w:val="006E0358"/>
    <w:rsid w:val="006E03A0"/>
    <w:rsid w:val="006E03A3"/>
    <w:rsid w:val="006E03CD"/>
    <w:rsid w:val="006E03E3"/>
    <w:rsid w:val="006E03E4"/>
    <w:rsid w:val="006E0420"/>
    <w:rsid w:val="006E042A"/>
    <w:rsid w:val="006E0456"/>
    <w:rsid w:val="006E045D"/>
    <w:rsid w:val="006E0460"/>
    <w:rsid w:val="006E0499"/>
    <w:rsid w:val="006E04A0"/>
    <w:rsid w:val="006E04B7"/>
    <w:rsid w:val="006E04F7"/>
    <w:rsid w:val="006E04FA"/>
    <w:rsid w:val="006E04FD"/>
    <w:rsid w:val="006E0535"/>
    <w:rsid w:val="006E059D"/>
    <w:rsid w:val="006E05B4"/>
    <w:rsid w:val="006E05BE"/>
    <w:rsid w:val="006E05D1"/>
    <w:rsid w:val="006E062A"/>
    <w:rsid w:val="006E064A"/>
    <w:rsid w:val="006E0715"/>
    <w:rsid w:val="006E073C"/>
    <w:rsid w:val="006E076E"/>
    <w:rsid w:val="006E0795"/>
    <w:rsid w:val="006E0799"/>
    <w:rsid w:val="006E07B7"/>
    <w:rsid w:val="006E07BE"/>
    <w:rsid w:val="006E07C1"/>
    <w:rsid w:val="006E07D9"/>
    <w:rsid w:val="006E07DC"/>
    <w:rsid w:val="006E07FD"/>
    <w:rsid w:val="006E0806"/>
    <w:rsid w:val="006E081D"/>
    <w:rsid w:val="006E081E"/>
    <w:rsid w:val="006E0825"/>
    <w:rsid w:val="006E0843"/>
    <w:rsid w:val="006E0849"/>
    <w:rsid w:val="006E087C"/>
    <w:rsid w:val="006E0888"/>
    <w:rsid w:val="006E08B9"/>
    <w:rsid w:val="006E08C1"/>
    <w:rsid w:val="006E0964"/>
    <w:rsid w:val="006E097E"/>
    <w:rsid w:val="006E098A"/>
    <w:rsid w:val="006E09B8"/>
    <w:rsid w:val="006E09FB"/>
    <w:rsid w:val="006E0A5C"/>
    <w:rsid w:val="006E0A8C"/>
    <w:rsid w:val="006E0A9C"/>
    <w:rsid w:val="006E0AAB"/>
    <w:rsid w:val="006E0AB0"/>
    <w:rsid w:val="006E0AEA"/>
    <w:rsid w:val="006E0B02"/>
    <w:rsid w:val="006E0B18"/>
    <w:rsid w:val="006E0B40"/>
    <w:rsid w:val="006E0B52"/>
    <w:rsid w:val="006E0BA1"/>
    <w:rsid w:val="006E0BD5"/>
    <w:rsid w:val="006E0BEB"/>
    <w:rsid w:val="006E0C1A"/>
    <w:rsid w:val="006E0C64"/>
    <w:rsid w:val="006E0C79"/>
    <w:rsid w:val="006E0C88"/>
    <w:rsid w:val="006E0CA1"/>
    <w:rsid w:val="006E0CD0"/>
    <w:rsid w:val="006E0D1C"/>
    <w:rsid w:val="006E0D23"/>
    <w:rsid w:val="006E0D3C"/>
    <w:rsid w:val="006E0D44"/>
    <w:rsid w:val="006E0D64"/>
    <w:rsid w:val="006E0D72"/>
    <w:rsid w:val="006E0D81"/>
    <w:rsid w:val="006E0D85"/>
    <w:rsid w:val="006E0D8A"/>
    <w:rsid w:val="006E0D97"/>
    <w:rsid w:val="006E0DD5"/>
    <w:rsid w:val="006E0E1C"/>
    <w:rsid w:val="006E0E71"/>
    <w:rsid w:val="006E0E76"/>
    <w:rsid w:val="006E0EBD"/>
    <w:rsid w:val="006E0EC3"/>
    <w:rsid w:val="006E0ED7"/>
    <w:rsid w:val="006E0F05"/>
    <w:rsid w:val="006E0F14"/>
    <w:rsid w:val="006E0F1B"/>
    <w:rsid w:val="006E0F42"/>
    <w:rsid w:val="006E0F5D"/>
    <w:rsid w:val="006E0F7F"/>
    <w:rsid w:val="006E0FB5"/>
    <w:rsid w:val="006E0FBA"/>
    <w:rsid w:val="006E0FC9"/>
    <w:rsid w:val="006E0FD1"/>
    <w:rsid w:val="006E101B"/>
    <w:rsid w:val="006E101C"/>
    <w:rsid w:val="006E1031"/>
    <w:rsid w:val="006E1077"/>
    <w:rsid w:val="006E107D"/>
    <w:rsid w:val="006E108C"/>
    <w:rsid w:val="006E10BA"/>
    <w:rsid w:val="006E10DA"/>
    <w:rsid w:val="006E1104"/>
    <w:rsid w:val="006E1110"/>
    <w:rsid w:val="006E1128"/>
    <w:rsid w:val="006E112A"/>
    <w:rsid w:val="006E113C"/>
    <w:rsid w:val="006E113E"/>
    <w:rsid w:val="006E1167"/>
    <w:rsid w:val="006E1182"/>
    <w:rsid w:val="006E11EE"/>
    <w:rsid w:val="006E121A"/>
    <w:rsid w:val="006E1289"/>
    <w:rsid w:val="006E12A5"/>
    <w:rsid w:val="006E12DE"/>
    <w:rsid w:val="006E12E0"/>
    <w:rsid w:val="006E12F0"/>
    <w:rsid w:val="006E1370"/>
    <w:rsid w:val="006E1379"/>
    <w:rsid w:val="006E13D8"/>
    <w:rsid w:val="006E13F8"/>
    <w:rsid w:val="006E1407"/>
    <w:rsid w:val="006E140C"/>
    <w:rsid w:val="006E143D"/>
    <w:rsid w:val="006E1474"/>
    <w:rsid w:val="006E1491"/>
    <w:rsid w:val="006E1495"/>
    <w:rsid w:val="006E14D6"/>
    <w:rsid w:val="006E14F9"/>
    <w:rsid w:val="006E150B"/>
    <w:rsid w:val="006E1562"/>
    <w:rsid w:val="006E156F"/>
    <w:rsid w:val="006E159D"/>
    <w:rsid w:val="006E15BB"/>
    <w:rsid w:val="006E15C6"/>
    <w:rsid w:val="006E15CB"/>
    <w:rsid w:val="006E15DB"/>
    <w:rsid w:val="006E15E6"/>
    <w:rsid w:val="006E1620"/>
    <w:rsid w:val="006E1644"/>
    <w:rsid w:val="006E165A"/>
    <w:rsid w:val="006E1678"/>
    <w:rsid w:val="006E168C"/>
    <w:rsid w:val="006E1690"/>
    <w:rsid w:val="006E169B"/>
    <w:rsid w:val="006E16E9"/>
    <w:rsid w:val="006E171E"/>
    <w:rsid w:val="006E1757"/>
    <w:rsid w:val="006E1776"/>
    <w:rsid w:val="006E1789"/>
    <w:rsid w:val="006E1796"/>
    <w:rsid w:val="006E17B2"/>
    <w:rsid w:val="006E187B"/>
    <w:rsid w:val="006E1891"/>
    <w:rsid w:val="006E1894"/>
    <w:rsid w:val="006E18B3"/>
    <w:rsid w:val="006E18CC"/>
    <w:rsid w:val="006E18EC"/>
    <w:rsid w:val="006E1913"/>
    <w:rsid w:val="006E194A"/>
    <w:rsid w:val="006E194C"/>
    <w:rsid w:val="006E1967"/>
    <w:rsid w:val="006E1969"/>
    <w:rsid w:val="006E1983"/>
    <w:rsid w:val="006E1987"/>
    <w:rsid w:val="006E19D1"/>
    <w:rsid w:val="006E19DD"/>
    <w:rsid w:val="006E1A0E"/>
    <w:rsid w:val="006E1A2F"/>
    <w:rsid w:val="006E1A32"/>
    <w:rsid w:val="006E1A54"/>
    <w:rsid w:val="006E1AA6"/>
    <w:rsid w:val="006E1AB9"/>
    <w:rsid w:val="006E1AD4"/>
    <w:rsid w:val="006E1AD7"/>
    <w:rsid w:val="006E1AE1"/>
    <w:rsid w:val="006E1AFD"/>
    <w:rsid w:val="006E1B36"/>
    <w:rsid w:val="006E1B8B"/>
    <w:rsid w:val="006E1C08"/>
    <w:rsid w:val="006E1C78"/>
    <w:rsid w:val="006E1CC1"/>
    <w:rsid w:val="006E1CC7"/>
    <w:rsid w:val="006E1CEF"/>
    <w:rsid w:val="006E1D04"/>
    <w:rsid w:val="006E1D41"/>
    <w:rsid w:val="006E1D4A"/>
    <w:rsid w:val="006E1D4C"/>
    <w:rsid w:val="006E1D4E"/>
    <w:rsid w:val="006E1D70"/>
    <w:rsid w:val="006E1D72"/>
    <w:rsid w:val="006E1DE3"/>
    <w:rsid w:val="006E1E25"/>
    <w:rsid w:val="006E1E34"/>
    <w:rsid w:val="006E1EE1"/>
    <w:rsid w:val="006E1EF9"/>
    <w:rsid w:val="006E1EFF"/>
    <w:rsid w:val="006E1F34"/>
    <w:rsid w:val="006E1F3B"/>
    <w:rsid w:val="006E1F41"/>
    <w:rsid w:val="006E1F4C"/>
    <w:rsid w:val="006E1F61"/>
    <w:rsid w:val="006E1F70"/>
    <w:rsid w:val="006E1F88"/>
    <w:rsid w:val="006E1F9B"/>
    <w:rsid w:val="006E1FA8"/>
    <w:rsid w:val="006E1FB3"/>
    <w:rsid w:val="006E1FD6"/>
    <w:rsid w:val="006E1FF2"/>
    <w:rsid w:val="006E2031"/>
    <w:rsid w:val="006E205B"/>
    <w:rsid w:val="006E209A"/>
    <w:rsid w:val="006E2151"/>
    <w:rsid w:val="006E215A"/>
    <w:rsid w:val="006E215E"/>
    <w:rsid w:val="006E216A"/>
    <w:rsid w:val="006E2174"/>
    <w:rsid w:val="006E219D"/>
    <w:rsid w:val="006E21AC"/>
    <w:rsid w:val="006E21CC"/>
    <w:rsid w:val="006E21D8"/>
    <w:rsid w:val="006E221E"/>
    <w:rsid w:val="006E2290"/>
    <w:rsid w:val="006E22A9"/>
    <w:rsid w:val="006E2330"/>
    <w:rsid w:val="006E233B"/>
    <w:rsid w:val="006E2355"/>
    <w:rsid w:val="006E23AB"/>
    <w:rsid w:val="006E23B1"/>
    <w:rsid w:val="006E23B3"/>
    <w:rsid w:val="006E241E"/>
    <w:rsid w:val="006E2463"/>
    <w:rsid w:val="006E2475"/>
    <w:rsid w:val="006E24A2"/>
    <w:rsid w:val="006E24B0"/>
    <w:rsid w:val="006E24E1"/>
    <w:rsid w:val="006E24EA"/>
    <w:rsid w:val="006E250E"/>
    <w:rsid w:val="006E2524"/>
    <w:rsid w:val="006E2529"/>
    <w:rsid w:val="006E253D"/>
    <w:rsid w:val="006E253F"/>
    <w:rsid w:val="006E258D"/>
    <w:rsid w:val="006E2597"/>
    <w:rsid w:val="006E25B7"/>
    <w:rsid w:val="006E25E1"/>
    <w:rsid w:val="006E25F8"/>
    <w:rsid w:val="006E260A"/>
    <w:rsid w:val="006E2635"/>
    <w:rsid w:val="006E265C"/>
    <w:rsid w:val="006E2664"/>
    <w:rsid w:val="006E2689"/>
    <w:rsid w:val="006E26A8"/>
    <w:rsid w:val="006E26B0"/>
    <w:rsid w:val="006E26B6"/>
    <w:rsid w:val="006E26BD"/>
    <w:rsid w:val="006E26D3"/>
    <w:rsid w:val="006E26F9"/>
    <w:rsid w:val="006E2715"/>
    <w:rsid w:val="006E2732"/>
    <w:rsid w:val="006E273E"/>
    <w:rsid w:val="006E2748"/>
    <w:rsid w:val="006E2758"/>
    <w:rsid w:val="006E276B"/>
    <w:rsid w:val="006E27BD"/>
    <w:rsid w:val="006E2803"/>
    <w:rsid w:val="006E282F"/>
    <w:rsid w:val="006E283A"/>
    <w:rsid w:val="006E2843"/>
    <w:rsid w:val="006E2863"/>
    <w:rsid w:val="006E28B9"/>
    <w:rsid w:val="006E28C4"/>
    <w:rsid w:val="006E28FF"/>
    <w:rsid w:val="006E2900"/>
    <w:rsid w:val="006E2913"/>
    <w:rsid w:val="006E2915"/>
    <w:rsid w:val="006E2998"/>
    <w:rsid w:val="006E29C7"/>
    <w:rsid w:val="006E29D3"/>
    <w:rsid w:val="006E2A13"/>
    <w:rsid w:val="006E2A45"/>
    <w:rsid w:val="006E2A7D"/>
    <w:rsid w:val="006E2A7E"/>
    <w:rsid w:val="006E2AF6"/>
    <w:rsid w:val="006E2AFD"/>
    <w:rsid w:val="006E2B0A"/>
    <w:rsid w:val="006E2B32"/>
    <w:rsid w:val="006E2B3A"/>
    <w:rsid w:val="006E2B43"/>
    <w:rsid w:val="006E2B85"/>
    <w:rsid w:val="006E2B93"/>
    <w:rsid w:val="006E2B9F"/>
    <w:rsid w:val="006E2BE0"/>
    <w:rsid w:val="006E2BFD"/>
    <w:rsid w:val="006E2C89"/>
    <w:rsid w:val="006E2CCE"/>
    <w:rsid w:val="006E2CED"/>
    <w:rsid w:val="006E2D16"/>
    <w:rsid w:val="006E2D65"/>
    <w:rsid w:val="006E2D8E"/>
    <w:rsid w:val="006E2D90"/>
    <w:rsid w:val="006E2D91"/>
    <w:rsid w:val="006E2E9C"/>
    <w:rsid w:val="006E2EAE"/>
    <w:rsid w:val="006E2EFE"/>
    <w:rsid w:val="006E2F1D"/>
    <w:rsid w:val="006E2FD3"/>
    <w:rsid w:val="006E301E"/>
    <w:rsid w:val="006E3021"/>
    <w:rsid w:val="006E3024"/>
    <w:rsid w:val="006E3031"/>
    <w:rsid w:val="006E306B"/>
    <w:rsid w:val="006E3080"/>
    <w:rsid w:val="006E30A9"/>
    <w:rsid w:val="006E30CC"/>
    <w:rsid w:val="006E30D0"/>
    <w:rsid w:val="006E30E7"/>
    <w:rsid w:val="006E3116"/>
    <w:rsid w:val="006E3126"/>
    <w:rsid w:val="006E312D"/>
    <w:rsid w:val="006E3135"/>
    <w:rsid w:val="006E316C"/>
    <w:rsid w:val="006E3181"/>
    <w:rsid w:val="006E3188"/>
    <w:rsid w:val="006E31A7"/>
    <w:rsid w:val="006E31B2"/>
    <w:rsid w:val="006E31D9"/>
    <w:rsid w:val="006E31F4"/>
    <w:rsid w:val="006E3239"/>
    <w:rsid w:val="006E324E"/>
    <w:rsid w:val="006E3282"/>
    <w:rsid w:val="006E328E"/>
    <w:rsid w:val="006E32B0"/>
    <w:rsid w:val="006E32C3"/>
    <w:rsid w:val="006E32D9"/>
    <w:rsid w:val="006E330A"/>
    <w:rsid w:val="006E3354"/>
    <w:rsid w:val="006E336F"/>
    <w:rsid w:val="006E338C"/>
    <w:rsid w:val="006E338E"/>
    <w:rsid w:val="006E3391"/>
    <w:rsid w:val="006E3399"/>
    <w:rsid w:val="006E33A8"/>
    <w:rsid w:val="006E33C8"/>
    <w:rsid w:val="006E33D2"/>
    <w:rsid w:val="006E33F0"/>
    <w:rsid w:val="006E33F9"/>
    <w:rsid w:val="006E3430"/>
    <w:rsid w:val="006E343C"/>
    <w:rsid w:val="006E3481"/>
    <w:rsid w:val="006E34A8"/>
    <w:rsid w:val="006E34E7"/>
    <w:rsid w:val="006E34ED"/>
    <w:rsid w:val="006E34FF"/>
    <w:rsid w:val="006E351E"/>
    <w:rsid w:val="006E3527"/>
    <w:rsid w:val="006E353C"/>
    <w:rsid w:val="006E3559"/>
    <w:rsid w:val="006E358A"/>
    <w:rsid w:val="006E358E"/>
    <w:rsid w:val="006E35F8"/>
    <w:rsid w:val="006E361C"/>
    <w:rsid w:val="006E363D"/>
    <w:rsid w:val="006E36AD"/>
    <w:rsid w:val="006E36DF"/>
    <w:rsid w:val="006E36E2"/>
    <w:rsid w:val="006E36F8"/>
    <w:rsid w:val="006E3703"/>
    <w:rsid w:val="006E3704"/>
    <w:rsid w:val="006E3728"/>
    <w:rsid w:val="006E3770"/>
    <w:rsid w:val="006E37E1"/>
    <w:rsid w:val="006E3807"/>
    <w:rsid w:val="006E3868"/>
    <w:rsid w:val="006E38DA"/>
    <w:rsid w:val="006E3906"/>
    <w:rsid w:val="006E3921"/>
    <w:rsid w:val="006E3944"/>
    <w:rsid w:val="006E396B"/>
    <w:rsid w:val="006E3A12"/>
    <w:rsid w:val="006E3A22"/>
    <w:rsid w:val="006E3A9A"/>
    <w:rsid w:val="006E3A9B"/>
    <w:rsid w:val="006E3AD3"/>
    <w:rsid w:val="006E3AE6"/>
    <w:rsid w:val="006E3B17"/>
    <w:rsid w:val="006E3B3C"/>
    <w:rsid w:val="006E3B46"/>
    <w:rsid w:val="006E3B49"/>
    <w:rsid w:val="006E3B7F"/>
    <w:rsid w:val="006E3B86"/>
    <w:rsid w:val="006E3B8A"/>
    <w:rsid w:val="006E3B90"/>
    <w:rsid w:val="006E3BB1"/>
    <w:rsid w:val="006E3BDC"/>
    <w:rsid w:val="006E3C1B"/>
    <w:rsid w:val="006E3C2B"/>
    <w:rsid w:val="006E3C42"/>
    <w:rsid w:val="006E3C49"/>
    <w:rsid w:val="006E3C81"/>
    <w:rsid w:val="006E3C8A"/>
    <w:rsid w:val="006E3CBE"/>
    <w:rsid w:val="006E3CDC"/>
    <w:rsid w:val="006E3CF2"/>
    <w:rsid w:val="006E3CF6"/>
    <w:rsid w:val="006E3D02"/>
    <w:rsid w:val="006E3D14"/>
    <w:rsid w:val="006E3D16"/>
    <w:rsid w:val="006E3D36"/>
    <w:rsid w:val="006E3D39"/>
    <w:rsid w:val="006E3D3D"/>
    <w:rsid w:val="006E3D4C"/>
    <w:rsid w:val="006E3D9D"/>
    <w:rsid w:val="006E3DA3"/>
    <w:rsid w:val="006E3DA6"/>
    <w:rsid w:val="006E3DAD"/>
    <w:rsid w:val="006E3E4F"/>
    <w:rsid w:val="006E3E51"/>
    <w:rsid w:val="006E3E64"/>
    <w:rsid w:val="006E3E73"/>
    <w:rsid w:val="006E3EBE"/>
    <w:rsid w:val="006E3ECB"/>
    <w:rsid w:val="006E3EDB"/>
    <w:rsid w:val="006E3F2D"/>
    <w:rsid w:val="006E3F42"/>
    <w:rsid w:val="006E3FBC"/>
    <w:rsid w:val="006E3FE3"/>
    <w:rsid w:val="006E4011"/>
    <w:rsid w:val="006E4017"/>
    <w:rsid w:val="006E4040"/>
    <w:rsid w:val="006E406C"/>
    <w:rsid w:val="006E4089"/>
    <w:rsid w:val="006E4095"/>
    <w:rsid w:val="006E409D"/>
    <w:rsid w:val="006E409F"/>
    <w:rsid w:val="006E40BD"/>
    <w:rsid w:val="006E40CF"/>
    <w:rsid w:val="006E40ED"/>
    <w:rsid w:val="006E40F2"/>
    <w:rsid w:val="006E413B"/>
    <w:rsid w:val="006E416B"/>
    <w:rsid w:val="006E4180"/>
    <w:rsid w:val="006E41AF"/>
    <w:rsid w:val="006E41DF"/>
    <w:rsid w:val="006E421F"/>
    <w:rsid w:val="006E4224"/>
    <w:rsid w:val="006E4243"/>
    <w:rsid w:val="006E4284"/>
    <w:rsid w:val="006E42B7"/>
    <w:rsid w:val="006E42BA"/>
    <w:rsid w:val="006E433D"/>
    <w:rsid w:val="006E43BE"/>
    <w:rsid w:val="006E43E3"/>
    <w:rsid w:val="006E4439"/>
    <w:rsid w:val="006E443C"/>
    <w:rsid w:val="006E44AF"/>
    <w:rsid w:val="006E44FD"/>
    <w:rsid w:val="006E4503"/>
    <w:rsid w:val="006E451C"/>
    <w:rsid w:val="006E452A"/>
    <w:rsid w:val="006E4577"/>
    <w:rsid w:val="006E4596"/>
    <w:rsid w:val="006E45AC"/>
    <w:rsid w:val="006E4627"/>
    <w:rsid w:val="006E462D"/>
    <w:rsid w:val="006E465B"/>
    <w:rsid w:val="006E4664"/>
    <w:rsid w:val="006E4676"/>
    <w:rsid w:val="006E46FC"/>
    <w:rsid w:val="006E4703"/>
    <w:rsid w:val="006E4723"/>
    <w:rsid w:val="006E4724"/>
    <w:rsid w:val="006E4726"/>
    <w:rsid w:val="006E4786"/>
    <w:rsid w:val="006E47AD"/>
    <w:rsid w:val="006E47B1"/>
    <w:rsid w:val="006E4819"/>
    <w:rsid w:val="006E4846"/>
    <w:rsid w:val="006E4849"/>
    <w:rsid w:val="006E4852"/>
    <w:rsid w:val="006E48A1"/>
    <w:rsid w:val="006E48A9"/>
    <w:rsid w:val="006E48B7"/>
    <w:rsid w:val="006E4923"/>
    <w:rsid w:val="006E4986"/>
    <w:rsid w:val="006E49C9"/>
    <w:rsid w:val="006E4A00"/>
    <w:rsid w:val="006E4A09"/>
    <w:rsid w:val="006E4A52"/>
    <w:rsid w:val="006E4A70"/>
    <w:rsid w:val="006E4AAA"/>
    <w:rsid w:val="006E4AAD"/>
    <w:rsid w:val="006E4AF0"/>
    <w:rsid w:val="006E4AFD"/>
    <w:rsid w:val="006E4B26"/>
    <w:rsid w:val="006E4B42"/>
    <w:rsid w:val="006E4B49"/>
    <w:rsid w:val="006E4B90"/>
    <w:rsid w:val="006E4BA7"/>
    <w:rsid w:val="006E4BD3"/>
    <w:rsid w:val="006E4BDC"/>
    <w:rsid w:val="006E4C4D"/>
    <w:rsid w:val="006E4C84"/>
    <w:rsid w:val="006E4C89"/>
    <w:rsid w:val="006E4C9A"/>
    <w:rsid w:val="006E4C9C"/>
    <w:rsid w:val="006E4CBC"/>
    <w:rsid w:val="006E4CCC"/>
    <w:rsid w:val="006E4CEC"/>
    <w:rsid w:val="006E4CEE"/>
    <w:rsid w:val="006E4D65"/>
    <w:rsid w:val="006E4D6D"/>
    <w:rsid w:val="006E4D82"/>
    <w:rsid w:val="006E4D98"/>
    <w:rsid w:val="006E4DDA"/>
    <w:rsid w:val="006E4DE0"/>
    <w:rsid w:val="006E4E29"/>
    <w:rsid w:val="006E4E38"/>
    <w:rsid w:val="006E4E3A"/>
    <w:rsid w:val="006E4E40"/>
    <w:rsid w:val="006E4E6D"/>
    <w:rsid w:val="006E4E86"/>
    <w:rsid w:val="006E4E8B"/>
    <w:rsid w:val="006E4E9E"/>
    <w:rsid w:val="006E4F77"/>
    <w:rsid w:val="006E4F7A"/>
    <w:rsid w:val="006E4FCC"/>
    <w:rsid w:val="006E4FD1"/>
    <w:rsid w:val="006E4FE2"/>
    <w:rsid w:val="006E500D"/>
    <w:rsid w:val="006E502A"/>
    <w:rsid w:val="006E5056"/>
    <w:rsid w:val="006E5067"/>
    <w:rsid w:val="006E506C"/>
    <w:rsid w:val="006E50AA"/>
    <w:rsid w:val="006E50AC"/>
    <w:rsid w:val="006E50BA"/>
    <w:rsid w:val="006E50F1"/>
    <w:rsid w:val="006E5110"/>
    <w:rsid w:val="006E5116"/>
    <w:rsid w:val="006E5174"/>
    <w:rsid w:val="006E5178"/>
    <w:rsid w:val="006E5180"/>
    <w:rsid w:val="006E51BA"/>
    <w:rsid w:val="006E51D3"/>
    <w:rsid w:val="006E51E9"/>
    <w:rsid w:val="006E5208"/>
    <w:rsid w:val="006E5232"/>
    <w:rsid w:val="006E5246"/>
    <w:rsid w:val="006E5287"/>
    <w:rsid w:val="006E52C0"/>
    <w:rsid w:val="006E52EA"/>
    <w:rsid w:val="006E5372"/>
    <w:rsid w:val="006E53B4"/>
    <w:rsid w:val="006E53D0"/>
    <w:rsid w:val="006E53FF"/>
    <w:rsid w:val="006E5413"/>
    <w:rsid w:val="006E5435"/>
    <w:rsid w:val="006E544C"/>
    <w:rsid w:val="006E5487"/>
    <w:rsid w:val="006E549E"/>
    <w:rsid w:val="006E54A8"/>
    <w:rsid w:val="006E54C5"/>
    <w:rsid w:val="006E5533"/>
    <w:rsid w:val="006E5555"/>
    <w:rsid w:val="006E5575"/>
    <w:rsid w:val="006E55AD"/>
    <w:rsid w:val="006E55B1"/>
    <w:rsid w:val="006E55F9"/>
    <w:rsid w:val="006E5632"/>
    <w:rsid w:val="006E5637"/>
    <w:rsid w:val="006E5639"/>
    <w:rsid w:val="006E56C1"/>
    <w:rsid w:val="006E56C8"/>
    <w:rsid w:val="006E5707"/>
    <w:rsid w:val="006E570C"/>
    <w:rsid w:val="006E5753"/>
    <w:rsid w:val="006E576A"/>
    <w:rsid w:val="006E57DA"/>
    <w:rsid w:val="006E582A"/>
    <w:rsid w:val="006E5831"/>
    <w:rsid w:val="006E5839"/>
    <w:rsid w:val="006E589D"/>
    <w:rsid w:val="006E58A1"/>
    <w:rsid w:val="006E58A9"/>
    <w:rsid w:val="006E58C7"/>
    <w:rsid w:val="006E58C8"/>
    <w:rsid w:val="006E58EE"/>
    <w:rsid w:val="006E5956"/>
    <w:rsid w:val="006E59D0"/>
    <w:rsid w:val="006E5A28"/>
    <w:rsid w:val="006E5A53"/>
    <w:rsid w:val="006E5A5D"/>
    <w:rsid w:val="006E5A69"/>
    <w:rsid w:val="006E5A6E"/>
    <w:rsid w:val="006E5ADA"/>
    <w:rsid w:val="006E5B09"/>
    <w:rsid w:val="006E5B1B"/>
    <w:rsid w:val="006E5B22"/>
    <w:rsid w:val="006E5BCC"/>
    <w:rsid w:val="006E5BDA"/>
    <w:rsid w:val="006E5D88"/>
    <w:rsid w:val="006E5D90"/>
    <w:rsid w:val="006E5D9B"/>
    <w:rsid w:val="006E5DB9"/>
    <w:rsid w:val="006E5E52"/>
    <w:rsid w:val="006E5E89"/>
    <w:rsid w:val="006E5F1A"/>
    <w:rsid w:val="006E5F37"/>
    <w:rsid w:val="006E5F41"/>
    <w:rsid w:val="006E5F53"/>
    <w:rsid w:val="006E5F68"/>
    <w:rsid w:val="006E5F86"/>
    <w:rsid w:val="006E5F91"/>
    <w:rsid w:val="006E5FD4"/>
    <w:rsid w:val="006E5FF1"/>
    <w:rsid w:val="006E5FF3"/>
    <w:rsid w:val="006E6029"/>
    <w:rsid w:val="006E605B"/>
    <w:rsid w:val="006E6073"/>
    <w:rsid w:val="006E6078"/>
    <w:rsid w:val="006E607D"/>
    <w:rsid w:val="006E60DE"/>
    <w:rsid w:val="006E60FB"/>
    <w:rsid w:val="006E611A"/>
    <w:rsid w:val="006E611B"/>
    <w:rsid w:val="006E6130"/>
    <w:rsid w:val="006E6134"/>
    <w:rsid w:val="006E6142"/>
    <w:rsid w:val="006E6155"/>
    <w:rsid w:val="006E6180"/>
    <w:rsid w:val="006E619B"/>
    <w:rsid w:val="006E61B9"/>
    <w:rsid w:val="006E61BB"/>
    <w:rsid w:val="006E61BD"/>
    <w:rsid w:val="006E61F5"/>
    <w:rsid w:val="006E622D"/>
    <w:rsid w:val="006E6235"/>
    <w:rsid w:val="006E628B"/>
    <w:rsid w:val="006E62A5"/>
    <w:rsid w:val="006E62DA"/>
    <w:rsid w:val="006E62EA"/>
    <w:rsid w:val="006E6308"/>
    <w:rsid w:val="006E6311"/>
    <w:rsid w:val="006E6374"/>
    <w:rsid w:val="006E6431"/>
    <w:rsid w:val="006E6449"/>
    <w:rsid w:val="006E6461"/>
    <w:rsid w:val="006E6471"/>
    <w:rsid w:val="006E6474"/>
    <w:rsid w:val="006E6477"/>
    <w:rsid w:val="006E64A3"/>
    <w:rsid w:val="006E64BB"/>
    <w:rsid w:val="006E64F8"/>
    <w:rsid w:val="006E652C"/>
    <w:rsid w:val="006E653E"/>
    <w:rsid w:val="006E6542"/>
    <w:rsid w:val="006E6546"/>
    <w:rsid w:val="006E657C"/>
    <w:rsid w:val="006E6587"/>
    <w:rsid w:val="006E662C"/>
    <w:rsid w:val="006E66BB"/>
    <w:rsid w:val="006E66BD"/>
    <w:rsid w:val="006E66C5"/>
    <w:rsid w:val="006E66F1"/>
    <w:rsid w:val="006E6753"/>
    <w:rsid w:val="006E6759"/>
    <w:rsid w:val="006E6788"/>
    <w:rsid w:val="006E6791"/>
    <w:rsid w:val="006E6798"/>
    <w:rsid w:val="006E67C5"/>
    <w:rsid w:val="006E6801"/>
    <w:rsid w:val="006E6813"/>
    <w:rsid w:val="006E6849"/>
    <w:rsid w:val="006E6865"/>
    <w:rsid w:val="006E6868"/>
    <w:rsid w:val="006E687F"/>
    <w:rsid w:val="006E68E4"/>
    <w:rsid w:val="006E68F1"/>
    <w:rsid w:val="006E68F3"/>
    <w:rsid w:val="006E690D"/>
    <w:rsid w:val="006E696B"/>
    <w:rsid w:val="006E69E8"/>
    <w:rsid w:val="006E6A13"/>
    <w:rsid w:val="006E6A3B"/>
    <w:rsid w:val="006E6A99"/>
    <w:rsid w:val="006E6AF0"/>
    <w:rsid w:val="006E6B12"/>
    <w:rsid w:val="006E6B1F"/>
    <w:rsid w:val="006E6B2F"/>
    <w:rsid w:val="006E6B49"/>
    <w:rsid w:val="006E6B63"/>
    <w:rsid w:val="006E6BBE"/>
    <w:rsid w:val="006E6BD5"/>
    <w:rsid w:val="006E6C26"/>
    <w:rsid w:val="006E6C27"/>
    <w:rsid w:val="006E6C2F"/>
    <w:rsid w:val="006E6C32"/>
    <w:rsid w:val="006E6C4D"/>
    <w:rsid w:val="006E6C61"/>
    <w:rsid w:val="006E6CBD"/>
    <w:rsid w:val="006E6CD6"/>
    <w:rsid w:val="006E6CDD"/>
    <w:rsid w:val="006E6D14"/>
    <w:rsid w:val="006E6D38"/>
    <w:rsid w:val="006E6D53"/>
    <w:rsid w:val="006E6D55"/>
    <w:rsid w:val="006E6D86"/>
    <w:rsid w:val="006E6DC6"/>
    <w:rsid w:val="006E6DFA"/>
    <w:rsid w:val="006E6E1F"/>
    <w:rsid w:val="006E6E4A"/>
    <w:rsid w:val="006E6E4F"/>
    <w:rsid w:val="006E6E79"/>
    <w:rsid w:val="006E6E93"/>
    <w:rsid w:val="006E6E9D"/>
    <w:rsid w:val="006E6EF3"/>
    <w:rsid w:val="006E6F18"/>
    <w:rsid w:val="006E6F49"/>
    <w:rsid w:val="006E6FD7"/>
    <w:rsid w:val="006E6FE2"/>
    <w:rsid w:val="006E6FFC"/>
    <w:rsid w:val="006E7005"/>
    <w:rsid w:val="006E701E"/>
    <w:rsid w:val="006E7122"/>
    <w:rsid w:val="006E7141"/>
    <w:rsid w:val="006E7174"/>
    <w:rsid w:val="006E717C"/>
    <w:rsid w:val="006E71AF"/>
    <w:rsid w:val="006E71B7"/>
    <w:rsid w:val="006E71BE"/>
    <w:rsid w:val="006E71C4"/>
    <w:rsid w:val="006E71D1"/>
    <w:rsid w:val="006E71F7"/>
    <w:rsid w:val="006E7207"/>
    <w:rsid w:val="006E7257"/>
    <w:rsid w:val="006E7270"/>
    <w:rsid w:val="006E7299"/>
    <w:rsid w:val="006E729E"/>
    <w:rsid w:val="006E72AF"/>
    <w:rsid w:val="006E72B5"/>
    <w:rsid w:val="006E72D1"/>
    <w:rsid w:val="006E731C"/>
    <w:rsid w:val="006E7379"/>
    <w:rsid w:val="006E737D"/>
    <w:rsid w:val="006E739D"/>
    <w:rsid w:val="006E73D2"/>
    <w:rsid w:val="006E7404"/>
    <w:rsid w:val="006E7444"/>
    <w:rsid w:val="006E747E"/>
    <w:rsid w:val="006E7502"/>
    <w:rsid w:val="006E7515"/>
    <w:rsid w:val="006E7574"/>
    <w:rsid w:val="006E7577"/>
    <w:rsid w:val="006E75F1"/>
    <w:rsid w:val="006E766F"/>
    <w:rsid w:val="006E76C8"/>
    <w:rsid w:val="006E76DD"/>
    <w:rsid w:val="006E76E6"/>
    <w:rsid w:val="006E76EC"/>
    <w:rsid w:val="006E76F8"/>
    <w:rsid w:val="006E770A"/>
    <w:rsid w:val="006E770B"/>
    <w:rsid w:val="006E7728"/>
    <w:rsid w:val="006E773E"/>
    <w:rsid w:val="006E7751"/>
    <w:rsid w:val="006E7768"/>
    <w:rsid w:val="006E7772"/>
    <w:rsid w:val="006E7799"/>
    <w:rsid w:val="006E77A7"/>
    <w:rsid w:val="006E77AD"/>
    <w:rsid w:val="006E77BE"/>
    <w:rsid w:val="006E77C3"/>
    <w:rsid w:val="006E77CB"/>
    <w:rsid w:val="006E77DC"/>
    <w:rsid w:val="006E782E"/>
    <w:rsid w:val="006E7834"/>
    <w:rsid w:val="006E7874"/>
    <w:rsid w:val="006E7877"/>
    <w:rsid w:val="006E7878"/>
    <w:rsid w:val="006E787B"/>
    <w:rsid w:val="006E789D"/>
    <w:rsid w:val="006E78E2"/>
    <w:rsid w:val="006E78FE"/>
    <w:rsid w:val="006E790C"/>
    <w:rsid w:val="006E7945"/>
    <w:rsid w:val="006E7949"/>
    <w:rsid w:val="006E7955"/>
    <w:rsid w:val="006E7989"/>
    <w:rsid w:val="006E79B9"/>
    <w:rsid w:val="006E79D2"/>
    <w:rsid w:val="006E7A14"/>
    <w:rsid w:val="006E7A79"/>
    <w:rsid w:val="006E7AAA"/>
    <w:rsid w:val="006E7B19"/>
    <w:rsid w:val="006E7B2D"/>
    <w:rsid w:val="006E7B48"/>
    <w:rsid w:val="006E7B69"/>
    <w:rsid w:val="006E7B97"/>
    <w:rsid w:val="006E7BA7"/>
    <w:rsid w:val="006E7BA8"/>
    <w:rsid w:val="006E7C10"/>
    <w:rsid w:val="006E7C7C"/>
    <w:rsid w:val="006E7C99"/>
    <w:rsid w:val="006E7CBC"/>
    <w:rsid w:val="006E7CD1"/>
    <w:rsid w:val="006E7CEF"/>
    <w:rsid w:val="006E7D0D"/>
    <w:rsid w:val="006E7D38"/>
    <w:rsid w:val="006E7D41"/>
    <w:rsid w:val="006E7D63"/>
    <w:rsid w:val="006E7D84"/>
    <w:rsid w:val="006E7E46"/>
    <w:rsid w:val="006E7E49"/>
    <w:rsid w:val="006E7E60"/>
    <w:rsid w:val="006E7E7E"/>
    <w:rsid w:val="006E7EA1"/>
    <w:rsid w:val="006E7EB3"/>
    <w:rsid w:val="006E7EBB"/>
    <w:rsid w:val="006E7EE0"/>
    <w:rsid w:val="006E7EE7"/>
    <w:rsid w:val="006E7F01"/>
    <w:rsid w:val="006E7F63"/>
    <w:rsid w:val="006E7F97"/>
    <w:rsid w:val="006E7FAD"/>
    <w:rsid w:val="006E7FDF"/>
    <w:rsid w:val="006F0006"/>
    <w:rsid w:val="006F0022"/>
    <w:rsid w:val="006F0048"/>
    <w:rsid w:val="006F004E"/>
    <w:rsid w:val="006F0069"/>
    <w:rsid w:val="006F00BD"/>
    <w:rsid w:val="006F0104"/>
    <w:rsid w:val="006F0132"/>
    <w:rsid w:val="006F0156"/>
    <w:rsid w:val="006F0198"/>
    <w:rsid w:val="006F01AB"/>
    <w:rsid w:val="006F01EB"/>
    <w:rsid w:val="006F01F4"/>
    <w:rsid w:val="006F01F6"/>
    <w:rsid w:val="006F0211"/>
    <w:rsid w:val="006F0222"/>
    <w:rsid w:val="006F0226"/>
    <w:rsid w:val="006F0240"/>
    <w:rsid w:val="006F0271"/>
    <w:rsid w:val="006F0280"/>
    <w:rsid w:val="006F0282"/>
    <w:rsid w:val="006F02DC"/>
    <w:rsid w:val="006F02F9"/>
    <w:rsid w:val="006F0336"/>
    <w:rsid w:val="006F033B"/>
    <w:rsid w:val="006F036C"/>
    <w:rsid w:val="006F037E"/>
    <w:rsid w:val="006F0385"/>
    <w:rsid w:val="006F03D8"/>
    <w:rsid w:val="006F03E2"/>
    <w:rsid w:val="006F0426"/>
    <w:rsid w:val="006F0450"/>
    <w:rsid w:val="006F04E8"/>
    <w:rsid w:val="006F051F"/>
    <w:rsid w:val="006F0535"/>
    <w:rsid w:val="006F0537"/>
    <w:rsid w:val="006F0551"/>
    <w:rsid w:val="006F05D3"/>
    <w:rsid w:val="006F05F5"/>
    <w:rsid w:val="006F05FB"/>
    <w:rsid w:val="006F0606"/>
    <w:rsid w:val="006F0641"/>
    <w:rsid w:val="006F065F"/>
    <w:rsid w:val="006F06EC"/>
    <w:rsid w:val="006F070E"/>
    <w:rsid w:val="006F0719"/>
    <w:rsid w:val="006F0762"/>
    <w:rsid w:val="006F076D"/>
    <w:rsid w:val="006F0790"/>
    <w:rsid w:val="006F07CB"/>
    <w:rsid w:val="006F07D0"/>
    <w:rsid w:val="006F07EC"/>
    <w:rsid w:val="006F0806"/>
    <w:rsid w:val="006F081D"/>
    <w:rsid w:val="006F081F"/>
    <w:rsid w:val="006F082D"/>
    <w:rsid w:val="006F0846"/>
    <w:rsid w:val="006F085D"/>
    <w:rsid w:val="006F087E"/>
    <w:rsid w:val="006F0889"/>
    <w:rsid w:val="006F08B2"/>
    <w:rsid w:val="006F08BA"/>
    <w:rsid w:val="006F08BE"/>
    <w:rsid w:val="006F094C"/>
    <w:rsid w:val="006F0982"/>
    <w:rsid w:val="006F0987"/>
    <w:rsid w:val="006F09ED"/>
    <w:rsid w:val="006F0A37"/>
    <w:rsid w:val="006F0A4A"/>
    <w:rsid w:val="006F0A54"/>
    <w:rsid w:val="006F0A5D"/>
    <w:rsid w:val="006F0A87"/>
    <w:rsid w:val="006F0A8D"/>
    <w:rsid w:val="006F0A98"/>
    <w:rsid w:val="006F0ABD"/>
    <w:rsid w:val="006F0AD1"/>
    <w:rsid w:val="006F0B2F"/>
    <w:rsid w:val="006F0B3E"/>
    <w:rsid w:val="006F0B55"/>
    <w:rsid w:val="006F0B6F"/>
    <w:rsid w:val="006F0BC1"/>
    <w:rsid w:val="006F0BC6"/>
    <w:rsid w:val="006F0BD6"/>
    <w:rsid w:val="006F0BF2"/>
    <w:rsid w:val="006F0BF4"/>
    <w:rsid w:val="006F0C0E"/>
    <w:rsid w:val="006F0C19"/>
    <w:rsid w:val="006F0C24"/>
    <w:rsid w:val="006F0C57"/>
    <w:rsid w:val="006F0CAC"/>
    <w:rsid w:val="006F0D1D"/>
    <w:rsid w:val="006F0D64"/>
    <w:rsid w:val="006F0D75"/>
    <w:rsid w:val="006F0D82"/>
    <w:rsid w:val="006F0DAE"/>
    <w:rsid w:val="006F0DBC"/>
    <w:rsid w:val="006F0DC6"/>
    <w:rsid w:val="006F0E12"/>
    <w:rsid w:val="006F0E20"/>
    <w:rsid w:val="006F0E66"/>
    <w:rsid w:val="006F0E86"/>
    <w:rsid w:val="006F0E98"/>
    <w:rsid w:val="006F0EA8"/>
    <w:rsid w:val="006F0EBE"/>
    <w:rsid w:val="006F0ED7"/>
    <w:rsid w:val="006F0EF2"/>
    <w:rsid w:val="006F0EFC"/>
    <w:rsid w:val="006F0F04"/>
    <w:rsid w:val="006F0F0B"/>
    <w:rsid w:val="006F0F1D"/>
    <w:rsid w:val="006F0F4D"/>
    <w:rsid w:val="006F0F7E"/>
    <w:rsid w:val="006F0FAA"/>
    <w:rsid w:val="006F0FDF"/>
    <w:rsid w:val="006F100E"/>
    <w:rsid w:val="006F1064"/>
    <w:rsid w:val="006F1091"/>
    <w:rsid w:val="006F10F1"/>
    <w:rsid w:val="006F10FD"/>
    <w:rsid w:val="006F111C"/>
    <w:rsid w:val="006F1175"/>
    <w:rsid w:val="006F1190"/>
    <w:rsid w:val="006F11A4"/>
    <w:rsid w:val="006F11A8"/>
    <w:rsid w:val="006F11B9"/>
    <w:rsid w:val="006F11BF"/>
    <w:rsid w:val="006F11C8"/>
    <w:rsid w:val="006F11D8"/>
    <w:rsid w:val="006F11E9"/>
    <w:rsid w:val="006F1205"/>
    <w:rsid w:val="006F122F"/>
    <w:rsid w:val="006F123A"/>
    <w:rsid w:val="006F1242"/>
    <w:rsid w:val="006F1255"/>
    <w:rsid w:val="006F126B"/>
    <w:rsid w:val="006F1281"/>
    <w:rsid w:val="006F12C3"/>
    <w:rsid w:val="006F12FF"/>
    <w:rsid w:val="006F1327"/>
    <w:rsid w:val="006F133F"/>
    <w:rsid w:val="006F13BA"/>
    <w:rsid w:val="006F13F9"/>
    <w:rsid w:val="006F140D"/>
    <w:rsid w:val="006F1423"/>
    <w:rsid w:val="006F1427"/>
    <w:rsid w:val="006F142C"/>
    <w:rsid w:val="006F1452"/>
    <w:rsid w:val="006F148F"/>
    <w:rsid w:val="006F14BE"/>
    <w:rsid w:val="006F14CD"/>
    <w:rsid w:val="006F14FB"/>
    <w:rsid w:val="006F1509"/>
    <w:rsid w:val="006F156B"/>
    <w:rsid w:val="006F15FB"/>
    <w:rsid w:val="006F161C"/>
    <w:rsid w:val="006F161E"/>
    <w:rsid w:val="006F1625"/>
    <w:rsid w:val="006F1645"/>
    <w:rsid w:val="006F165F"/>
    <w:rsid w:val="006F1754"/>
    <w:rsid w:val="006F1757"/>
    <w:rsid w:val="006F17F5"/>
    <w:rsid w:val="006F1800"/>
    <w:rsid w:val="006F1803"/>
    <w:rsid w:val="006F1856"/>
    <w:rsid w:val="006F18E1"/>
    <w:rsid w:val="006F1900"/>
    <w:rsid w:val="006F1960"/>
    <w:rsid w:val="006F19DF"/>
    <w:rsid w:val="006F19EA"/>
    <w:rsid w:val="006F1A38"/>
    <w:rsid w:val="006F1A45"/>
    <w:rsid w:val="006F1A5F"/>
    <w:rsid w:val="006F1A97"/>
    <w:rsid w:val="006F1BB2"/>
    <w:rsid w:val="006F1BC2"/>
    <w:rsid w:val="006F1BC7"/>
    <w:rsid w:val="006F1BCF"/>
    <w:rsid w:val="006F1BF5"/>
    <w:rsid w:val="006F1C3B"/>
    <w:rsid w:val="006F1C3F"/>
    <w:rsid w:val="006F1C66"/>
    <w:rsid w:val="006F1C92"/>
    <w:rsid w:val="006F1CA7"/>
    <w:rsid w:val="006F1CAB"/>
    <w:rsid w:val="006F1CB6"/>
    <w:rsid w:val="006F1CBE"/>
    <w:rsid w:val="006F1CC1"/>
    <w:rsid w:val="006F1CD5"/>
    <w:rsid w:val="006F1D12"/>
    <w:rsid w:val="006F1D15"/>
    <w:rsid w:val="006F1D3F"/>
    <w:rsid w:val="006F1D5B"/>
    <w:rsid w:val="006F1D65"/>
    <w:rsid w:val="006F1D74"/>
    <w:rsid w:val="006F1DA7"/>
    <w:rsid w:val="006F1DAF"/>
    <w:rsid w:val="006F1DBC"/>
    <w:rsid w:val="006F1E2C"/>
    <w:rsid w:val="006F1E34"/>
    <w:rsid w:val="006F1E41"/>
    <w:rsid w:val="006F1E49"/>
    <w:rsid w:val="006F1E93"/>
    <w:rsid w:val="006F1EEE"/>
    <w:rsid w:val="006F1EF6"/>
    <w:rsid w:val="006F1F09"/>
    <w:rsid w:val="006F1F17"/>
    <w:rsid w:val="006F1F37"/>
    <w:rsid w:val="006F1F3B"/>
    <w:rsid w:val="006F1F6C"/>
    <w:rsid w:val="006F1F8D"/>
    <w:rsid w:val="006F1FC6"/>
    <w:rsid w:val="006F1FE7"/>
    <w:rsid w:val="006F1FE9"/>
    <w:rsid w:val="006F1FF4"/>
    <w:rsid w:val="006F1FF7"/>
    <w:rsid w:val="006F2052"/>
    <w:rsid w:val="006F205C"/>
    <w:rsid w:val="006F20A4"/>
    <w:rsid w:val="006F20DF"/>
    <w:rsid w:val="006F20F0"/>
    <w:rsid w:val="006F2173"/>
    <w:rsid w:val="006F219A"/>
    <w:rsid w:val="006F21C5"/>
    <w:rsid w:val="006F2223"/>
    <w:rsid w:val="006F22AD"/>
    <w:rsid w:val="006F22AF"/>
    <w:rsid w:val="006F22C1"/>
    <w:rsid w:val="006F22C8"/>
    <w:rsid w:val="006F22C9"/>
    <w:rsid w:val="006F22D4"/>
    <w:rsid w:val="006F22FB"/>
    <w:rsid w:val="006F2310"/>
    <w:rsid w:val="006F2322"/>
    <w:rsid w:val="006F2332"/>
    <w:rsid w:val="006F2338"/>
    <w:rsid w:val="006F2343"/>
    <w:rsid w:val="006F235F"/>
    <w:rsid w:val="006F2362"/>
    <w:rsid w:val="006F2375"/>
    <w:rsid w:val="006F2378"/>
    <w:rsid w:val="006F23BC"/>
    <w:rsid w:val="006F23DD"/>
    <w:rsid w:val="006F2451"/>
    <w:rsid w:val="006F24DC"/>
    <w:rsid w:val="006F24FE"/>
    <w:rsid w:val="006F2510"/>
    <w:rsid w:val="006F2542"/>
    <w:rsid w:val="006F2566"/>
    <w:rsid w:val="006F2568"/>
    <w:rsid w:val="006F2580"/>
    <w:rsid w:val="006F25C8"/>
    <w:rsid w:val="006F2602"/>
    <w:rsid w:val="006F266B"/>
    <w:rsid w:val="006F26E5"/>
    <w:rsid w:val="006F26ED"/>
    <w:rsid w:val="006F2741"/>
    <w:rsid w:val="006F2756"/>
    <w:rsid w:val="006F2782"/>
    <w:rsid w:val="006F27D5"/>
    <w:rsid w:val="006F2830"/>
    <w:rsid w:val="006F2849"/>
    <w:rsid w:val="006F289B"/>
    <w:rsid w:val="006F28AA"/>
    <w:rsid w:val="006F28BC"/>
    <w:rsid w:val="006F28BD"/>
    <w:rsid w:val="006F28E9"/>
    <w:rsid w:val="006F293E"/>
    <w:rsid w:val="006F2983"/>
    <w:rsid w:val="006F299F"/>
    <w:rsid w:val="006F29A9"/>
    <w:rsid w:val="006F29B2"/>
    <w:rsid w:val="006F29B6"/>
    <w:rsid w:val="006F29D2"/>
    <w:rsid w:val="006F29DD"/>
    <w:rsid w:val="006F29F7"/>
    <w:rsid w:val="006F2A74"/>
    <w:rsid w:val="006F2B08"/>
    <w:rsid w:val="006F2B38"/>
    <w:rsid w:val="006F2BEE"/>
    <w:rsid w:val="006F2BF4"/>
    <w:rsid w:val="006F2C1A"/>
    <w:rsid w:val="006F2C25"/>
    <w:rsid w:val="006F2C34"/>
    <w:rsid w:val="006F2C3F"/>
    <w:rsid w:val="006F2C7D"/>
    <w:rsid w:val="006F2CB7"/>
    <w:rsid w:val="006F2CC5"/>
    <w:rsid w:val="006F2CC6"/>
    <w:rsid w:val="006F2CD6"/>
    <w:rsid w:val="006F2CF4"/>
    <w:rsid w:val="006F2D0B"/>
    <w:rsid w:val="006F2D4C"/>
    <w:rsid w:val="006F2D53"/>
    <w:rsid w:val="006F2D88"/>
    <w:rsid w:val="006F2DAB"/>
    <w:rsid w:val="006F2DF0"/>
    <w:rsid w:val="006F2DF1"/>
    <w:rsid w:val="006F2E09"/>
    <w:rsid w:val="006F2E24"/>
    <w:rsid w:val="006F2E90"/>
    <w:rsid w:val="006F2ECF"/>
    <w:rsid w:val="006F2EE1"/>
    <w:rsid w:val="006F2EE5"/>
    <w:rsid w:val="006F2EFC"/>
    <w:rsid w:val="006F2F58"/>
    <w:rsid w:val="006F2F5F"/>
    <w:rsid w:val="006F2F6A"/>
    <w:rsid w:val="006F2F71"/>
    <w:rsid w:val="006F2F86"/>
    <w:rsid w:val="006F2FB1"/>
    <w:rsid w:val="006F2FBC"/>
    <w:rsid w:val="006F2FE4"/>
    <w:rsid w:val="006F3047"/>
    <w:rsid w:val="006F3085"/>
    <w:rsid w:val="006F30FF"/>
    <w:rsid w:val="006F3106"/>
    <w:rsid w:val="006F3129"/>
    <w:rsid w:val="006F312E"/>
    <w:rsid w:val="006F3157"/>
    <w:rsid w:val="006F3176"/>
    <w:rsid w:val="006F31C9"/>
    <w:rsid w:val="006F31CE"/>
    <w:rsid w:val="006F31D0"/>
    <w:rsid w:val="006F31DA"/>
    <w:rsid w:val="006F3211"/>
    <w:rsid w:val="006F323A"/>
    <w:rsid w:val="006F3244"/>
    <w:rsid w:val="006F3276"/>
    <w:rsid w:val="006F32A2"/>
    <w:rsid w:val="006F32A6"/>
    <w:rsid w:val="006F32FA"/>
    <w:rsid w:val="006F3309"/>
    <w:rsid w:val="006F330B"/>
    <w:rsid w:val="006F330E"/>
    <w:rsid w:val="006F3337"/>
    <w:rsid w:val="006F3351"/>
    <w:rsid w:val="006F3376"/>
    <w:rsid w:val="006F3411"/>
    <w:rsid w:val="006F3422"/>
    <w:rsid w:val="006F3437"/>
    <w:rsid w:val="006F344C"/>
    <w:rsid w:val="006F344E"/>
    <w:rsid w:val="006F347F"/>
    <w:rsid w:val="006F34A6"/>
    <w:rsid w:val="006F34B5"/>
    <w:rsid w:val="006F34BB"/>
    <w:rsid w:val="006F34F1"/>
    <w:rsid w:val="006F3504"/>
    <w:rsid w:val="006F3548"/>
    <w:rsid w:val="006F354D"/>
    <w:rsid w:val="006F3573"/>
    <w:rsid w:val="006F357C"/>
    <w:rsid w:val="006F35CF"/>
    <w:rsid w:val="006F35F8"/>
    <w:rsid w:val="006F361F"/>
    <w:rsid w:val="006F3686"/>
    <w:rsid w:val="006F368F"/>
    <w:rsid w:val="006F36B4"/>
    <w:rsid w:val="006F36CC"/>
    <w:rsid w:val="006F36CF"/>
    <w:rsid w:val="006F36EF"/>
    <w:rsid w:val="006F3731"/>
    <w:rsid w:val="006F379D"/>
    <w:rsid w:val="006F3852"/>
    <w:rsid w:val="006F3878"/>
    <w:rsid w:val="006F38BF"/>
    <w:rsid w:val="006F38D0"/>
    <w:rsid w:val="006F38D6"/>
    <w:rsid w:val="006F38D9"/>
    <w:rsid w:val="006F38F3"/>
    <w:rsid w:val="006F38F5"/>
    <w:rsid w:val="006F3901"/>
    <w:rsid w:val="006F3924"/>
    <w:rsid w:val="006F3935"/>
    <w:rsid w:val="006F3943"/>
    <w:rsid w:val="006F395B"/>
    <w:rsid w:val="006F39AD"/>
    <w:rsid w:val="006F39DA"/>
    <w:rsid w:val="006F3A04"/>
    <w:rsid w:val="006F3A1D"/>
    <w:rsid w:val="006F3A92"/>
    <w:rsid w:val="006F3A93"/>
    <w:rsid w:val="006F3A96"/>
    <w:rsid w:val="006F3AA8"/>
    <w:rsid w:val="006F3AB8"/>
    <w:rsid w:val="006F3ABC"/>
    <w:rsid w:val="006F3AF5"/>
    <w:rsid w:val="006F3B3C"/>
    <w:rsid w:val="006F3B54"/>
    <w:rsid w:val="006F3B59"/>
    <w:rsid w:val="006F3B7F"/>
    <w:rsid w:val="006F3BE7"/>
    <w:rsid w:val="006F3BEA"/>
    <w:rsid w:val="006F3BEE"/>
    <w:rsid w:val="006F3C01"/>
    <w:rsid w:val="006F3C27"/>
    <w:rsid w:val="006F3C6E"/>
    <w:rsid w:val="006F3CAA"/>
    <w:rsid w:val="006F3CC3"/>
    <w:rsid w:val="006F3CCD"/>
    <w:rsid w:val="006F3CDA"/>
    <w:rsid w:val="006F3CFE"/>
    <w:rsid w:val="006F3D00"/>
    <w:rsid w:val="006F3D09"/>
    <w:rsid w:val="006F3D45"/>
    <w:rsid w:val="006F3D51"/>
    <w:rsid w:val="006F3D73"/>
    <w:rsid w:val="006F3D92"/>
    <w:rsid w:val="006F3E3A"/>
    <w:rsid w:val="006F3E7F"/>
    <w:rsid w:val="006F3E95"/>
    <w:rsid w:val="006F3EAB"/>
    <w:rsid w:val="006F3EAF"/>
    <w:rsid w:val="006F3EE4"/>
    <w:rsid w:val="006F3F15"/>
    <w:rsid w:val="006F3F63"/>
    <w:rsid w:val="006F3F79"/>
    <w:rsid w:val="006F3F82"/>
    <w:rsid w:val="006F3F99"/>
    <w:rsid w:val="006F3FBB"/>
    <w:rsid w:val="006F3FDF"/>
    <w:rsid w:val="006F4009"/>
    <w:rsid w:val="006F4081"/>
    <w:rsid w:val="006F4099"/>
    <w:rsid w:val="006F40A3"/>
    <w:rsid w:val="006F40EE"/>
    <w:rsid w:val="006F40FB"/>
    <w:rsid w:val="006F411B"/>
    <w:rsid w:val="006F4145"/>
    <w:rsid w:val="006F4168"/>
    <w:rsid w:val="006F4185"/>
    <w:rsid w:val="006F418C"/>
    <w:rsid w:val="006F41A3"/>
    <w:rsid w:val="006F41C2"/>
    <w:rsid w:val="006F41E8"/>
    <w:rsid w:val="006F423E"/>
    <w:rsid w:val="006F4243"/>
    <w:rsid w:val="006F425B"/>
    <w:rsid w:val="006F425D"/>
    <w:rsid w:val="006F425F"/>
    <w:rsid w:val="006F42A8"/>
    <w:rsid w:val="006F42D2"/>
    <w:rsid w:val="006F437D"/>
    <w:rsid w:val="006F43C0"/>
    <w:rsid w:val="006F43D0"/>
    <w:rsid w:val="006F445E"/>
    <w:rsid w:val="006F4461"/>
    <w:rsid w:val="006F449E"/>
    <w:rsid w:val="006F44A1"/>
    <w:rsid w:val="006F44F3"/>
    <w:rsid w:val="006F4506"/>
    <w:rsid w:val="006F4541"/>
    <w:rsid w:val="006F457C"/>
    <w:rsid w:val="006F4585"/>
    <w:rsid w:val="006F45DF"/>
    <w:rsid w:val="006F45E2"/>
    <w:rsid w:val="006F461C"/>
    <w:rsid w:val="006F462B"/>
    <w:rsid w:val="006F4660"/>
    <w:rsid w:val="006F4664"/>
    <w:rsid w:val="006F4683"/>
    <w:rsid w:val="006F4684"/>
    <w:rsid w:val="006F46E5"/>
    <w:rsid w:val="006F46FC"/>
    <w:rsid w:val="006F4708"/>
    <w:rsid w:val="006F473C"/>
    <w:rsid w:val="006F4745"/>
    <w:rsid w:val="006F477F"/>
    <w:rsid w:val="006F4781"/>
    <w:rsid w:val="006F478F"/>
    <w:rsid w:val="006F47AA"/>
    <w:rsid w:val="006F47BF"/>
    <w:rsid w:val="006F47C4"/>
    <w:rsid w:val="006F47C5"/>
    <w:rsid w:val="006F4821"/>
    <w:rsid w:val="006F484A"/>
    <w:rsid w:val="006F4867"/>
    <w:rsid w:val="006F491C"/>
    <w:rsid w:val="006F4981"/>
    <w:rsid w:val="006F49D7"/>
    <w:rsid w:val="006F49EA"/>
    <w:rsid w:val="006F4A2A"/>
    <w:rsid w:val="006F4AB5"/>
    <w:rsid w:val="006F4AE6"/>
    <w:rsid w:val="006F4AF6"/>
    <w:rsid w:val="006F4AFA"/>
    <w:rsid w:val="006F4BC9"/>
    <w:rsid w:val="006F4BDE"/>
    <w:rsid w:val="006F4C9E"/>
    <w:rsid w:val="006F4CA1"/>
    <w:rsid w:val="006F4CAB"/>
    <w:rsid w:val="006F4CC2"/>
    <w:rsid w:val="006F4CD3"/>
    <w:rsid w:val="006F4CD4"/>
    <w:rsid w:val="006F4CED"/>
    <w:rsid w:val="006F4D12"/>
    <w:rsid w:val="006F4D39"/>
    <w:rsid w:val="006F4DD7"/>
    <w:rsid w:val="006F4DDB"/>
    <w:rsid w:val="006F4DF5"/>
    <w:rsid w:val="006F4DF7"/>
    <w:rsid w:val="006F4E62"/>
    <w:rsid w:val="006F4E87"/>
    <w:rsid w:val="006F4EE3"/>
    <w:rsid w:val="006F4EED"/>
    <w:rsid w:val="006F4EF9"/>
    <w:rsid w:val="006F4F0E"/>
    <w:rsid w:val="006F4F49"/>
    <w:rsid w:val="006F4F63"/>
    <w:rsid w:val="006F4F83"/>
    <w:rsid w:val="006F4F9F"/>
    <w:rsid w:val="006F4FAA"/>
    <w:rsid w:val="006F4FC0"/>
    <w:rsid w:val="006F4FF0"/>
    <w:rsid w:val="006F4FF4"/>
    <w:rsid w:val="006F503C"/>
    <w:rsid w:val="006F504C"/>
    <w:rsid w:val="006F505B"/>
    <w:rsid w:val="006F5091"/>
    <w:rsid w:val="006F50A4"/>
    <w:rsid w:val="006F50D7"/>
    <w:rsid w:val="006F50D9"/>
    <w:rsid w:val="006F50FC"/>
    <w:rsid w:val="006F5164"/>
    <w:rsid w:val="006F5175"/>
    <w:rsid w:val="006F518A"/>
    <w:rsid w:val="006F5194"/>
    <w:rsid w:val="006F51C0"/>
    <w:rsid w:val="006F5217"/>
    <w:rsid w:val="006F5223"/>
    <w:rsid w:val="006F5233"/>
    <w:rsid w:val="006F5288"/>
    <w:rsid w:val="006F52BB"/>
    <w:rsid w:val="006F52EC"/>
    <w:rsid w:val="006F52F2"/>
    <w:rsid w:val="006F5304"/>
    <w:rsid w:val="006F5317"/>
    <w:rsid w:val="006F5318"/>
    <w:rsid w:val="006F532F"/>
    <w:rsid w:val="006F533B"/>
    <w:rsid w:val="006F5385"/>
    <w:rsid w:val="006F53A8"/>
    <w:rsid w:val="006F53F3"/>
    <w:rsid w:val="006F53FA"/>
    <w:rsid w:val="006F5402"/>
    <w:rsid w:val="006F542C"/>
    <w:rsid w:val="006F543B"/>
    <w:rsid w:val="006F5464"/>
    <w:rsid w:val="006F547A"/>
    <w:rsid w:val="006F54A7"/>
    <w:rsid w:val="006F54FB"/>
    <w:rsid w:val="006F550B"/>
    <w:rsid w:val="006F552B"/>
    <w:rsid w:val="006F5565"/>
    <w:rsid w:val="006F55C4"/>
    <w:rsid w:val="006F55DE"/>
    <w:rsid w:val="006F5607"/>
    <w:rsid w:val="006F564C"/>
    <w:rsid w:val="006F566C"/>
    <w:rsid w:val="006F568A"/>
    <w:rsid w:val="006F56B8"/>
    <w:rsid w:val="006F56E1"/>
    <w:rsid w:val="006F570B"/>
    <w:rsid w:val="006F571D"/>
    <w:rsid w:val="006F5764"/>
    <w:rsid w:val="006F5788"/>
    <w:rsid w:val="006F579A"/>
    <w:rsid w:val="006F57D5"/>
    <w:rsid w:val="006F580C"/>
    <w:rsid w:val="006F5824"/>
    <w:rsid w:val="006F582F"/>
    <w:rsid w:val="006F5831"/>
    <w:rsid w:val="006F5873"/>
    <w:rsid w:val="006F58C4"/>
    <w:rsid w:val="006F58F6"/>
    <w:rsid w:val="006F599A"/>
    <w:rsid w:val="006F5A43"/>
    <w:rsid w:val="006F5ABD"/>
    <w:rsid w:val="006F5ACA"/>
    <w:rsid w:val="006F5B03"/>
    <w:rsid w:val="006F5B04"/>
    <w:rsid w:val="006F5B0A"/>
    <w:rsid w:val="006F5B14"/>
    <w:rsid w:val="006F5B1D"/>
    <w:rsid w:val="006F5B20"/>
    <w:rsid w:val="006F5B2B"/>
    <w:rsid w:val="006F5B83"/>
    <w:rsid w:val="006F5B89"/>
    <w:rsid w:val="006F5B94"/>
    <w:rsid w:val="006F5BBE"/>
    <w:rsid w:val="006F5BCE"/>
    <w:rsid w:val="006F5BE4"/>
    <w:rsid w:val="006F5BE8"/>
    <w:rsid w:val="006F5C02"/>
    <w:rsid w:val="006F5C13"/>
    <w:rsid w:val="006F5C1E"/>
    <w:rsid w:val="006F5C26"/>
    <w:rsid w:val="006F5C2C"/>
    <w:rsid w:val="006F5C44"/>
    <w:rsid w:val="006F5C5E"/>
    <w:rsid w:val="006F5C67"/>
    <w:rsid w:val="006F5C73"/>
    <w:rsid w:val="006F5C78"/>
    <w:rsid w:val="006F5CA1"/>
    <w:rsid w:val="006F5CCC"/>
    <w:rsid w:val="006F5D14"/>
    <w:rsid w:val="006F5D1E"/>
    <w:rsid w:val="006F5D1F"/>
    <w:rsid w:val="006F5D20"/>
    <w:rsid w:val="006F5D31"/>
    <w:rsid w:val="006F5DB2"/>
    <w:rsid w:val="006F5DDB"/>
    <w:rsid w:val="006F5E46"/>
    <w:rsid w:val="006F5E4D"/>
    <w:rsid w:val="006F5EBA"/>
    <w:rsid w:val="006F5EE5"/>
    <w:rsid w:val="006F5FCE"/>
    <w:rsid w:val="006F600E"/>
    <w:rsid w:val="006F6010"/>
    <w:rsid w:val="006F601F"/>
    <w:rsid w:val="006F6021"/>
    <w:rsid w:val="006F605C"/>
    <w:rsid w:val="006F6069"/>
    <w:rsid w:val="006F606A"/>
    <w:rsid w:val="006F6081"/>
    <w:rsid w:val="006F6095"/>
    <w:rsid w:val="006F60A5"/>
    <w:rsid w:val="006F60A8"/>
    <w:rsid w:val="006F60BB"/>
    <w:rsid w:val="006F6127"/>
    <w:rsid w:val="006F6130"/>
    <w:rsid w:val="006F6133"/>
    <w:rsid w:val="006F6148"/>
    <w:rsid w:val="006F6154"/>
    <w:rsid w:val="006F616C"/>
    <w:rsid w:val="006F61CD"/>
    <w:rsid w:val="006F6204"/>
    <w:rsid w:val="006F623C"/>
    <w:rsid w:val="006F6248"/>
    <w:rsid w:val="006F625E"/>
    <w:rsid w:val="006F6267"/>
    <w:rsid w:val="006F6283"/>
    <w:rsid w:val="006F628D"/>
    <w:rsid w:val="006F628F"/>
    <w:rsid w:val="006F62B6"/>
    <w:rsid w:val="006F6309"/>
    <w:rsid w:val="006F6358"/>
    <w:rsid w:val="006F63AE"/>
    <w:rsid w:val="006F63C6"/>
    <w:rsid w:val="006F63FB"/>
    <w:rsid w:val="006F6401"/>
    <w:rsid w:val="006F6428"/>
    <w:rsid w:val="006F646C"/>
    <w:rsid w:val="006F6488"/>
    <w:rsid w:val="006F648F"/>
    <w:rsid w:val="006F64F1"/>
    <w:rsid w:val="006F652D"/>
    <w:rsid w:val="006F654C"/>
    <w:rsid w:val="006F6599"/>
    <w:rsid w:val="006F65B5"/>
    <w:rsid w:val="006F65D5"/>
    <w:rsid w:val="006F65EA"/>
    <w:rsid w:val="006F65F1"/>
    <w:rsid w:val="006F6616"/>
    <w:rsid w:val="006F6647"/>
    <w:rsid w:val="006F665C"/>
    <w:rsid w:val="006F6691"/>
    <w:rsid w:val="006F66B7"/>
    <w:rsid w:val="006F66C9"/>
    <w:rsid w:val="006F66F2"/>
    <w:rsid w:val="006F6724"/>
    <w:rsid w:val="006F6754"/>
    <w:rsid w:val="006F6757"/>
    <w:rsid w:val="006F679C"/>
    <w:rsid w:val="006F679E"/>
    <w:rsid w:val="006F67D6"/>
    <w:rsid w:val="006F67E3"/>
    <w:rsid w:val="006F6815"/>
    <w:rsid w:val="006F6846"/>
    <w:rsid w:val="006F6871"/>
    <w:rsid w:val="006F6895"/>
    <w:rsid w:val="006F68A3"/>
    <w:rsid w:val="006F68B8"/>
    <w:rsid w:val="006F68CC"/>
    <w:rsid w:val="006F68FA"/>
    <w:rsid w:val="006F6967"/>
    <w:rsid w:val="006F69A5"/>
    <w:rsid w:val="006F69C5"/>
    <w:rsid w:val="006F69E4"/>
    <w:rsid w:val="006F6A43"/>
    <w:rsid w:val="006F6A70"/>
    <w:rsid w:val="006F6A73"/>
    <w:rsid w:val="006F6AA9"/>
    <w:rsid w:val="006F6ABD"/>
    <w:rsid w:val="006F6AD3"/>
    <w:rsid w:val="006F6ADB"/>
    <w:rsid w:val="006F6B25"/>
    <w:rsid w:val="006F6B31"/>
    <w:rsid w:val="006F6B75"/>
    <w:rsid w:val="006F6B84"/>
    <w:rsid w:val="006F6B9C"/>
    <w:rsid w:val="006F6BBA"/>
    <w:rsid w:val="006F6BD9"/>
    <w:rsid w:val="006F6C01"/>
    <w:rsid w:val="006F6C34"/>
    <w:rsid w:val="006F6D16"/>
    <w:rsid w:val="006F6D74"/>
    <w:rsid w:val="006F6D8F"/>
    <w:rsid w:val="006F6DA2"/>
    <w:rsid w:val="006F6DA4"/>
    <w:rsid w:val="006F6DE0"/>
    <w:rsid w:val="006F6E01"/>
    <w:rsid w:val="006F6E76"/>
    <w:rsid w:val="006F6E82"/>
    <w:rsid w:val="006F6E88"/>
    <w:rsid w:val="006F6EA8"/>
    <w:rsid w:val="006F6EB4"/>
    <w:rsid w:val="006F6F29"/>
    <w:rsid w:val="006F6F58"/>
    <w:rsid w:val="006F6F59"/>
    <w:rsid w:val="006F6FE4"/>
    <w:rsid w:val="006F6FFD"/>
    <w:rsid w:val="006F7006"/>
    <w:rsid w:val="006F700C"/>
    <w:rsid w:val="006F7027"/>
    <w:rsid w:val="006F7037"/>
    <w:rsid w:val="006F7052"/>
    <w:rsid w:val="006F705D"/>
    <w:rsid w:val="006F7071"/>
    <w:rsid w:val="006F70C2"/>
    <w:rsid w:val="006F7101"/>
    <w:rsid w:val="006F711B"/>
    <w:rsid w:val="006F7126"/>
    <w:rsid w:val="006F7137"/>
    <w:rsid w:val="006F7153"/>
    <w:rsid w:val="006F7181"/>
    <w:rsid w:val="006F719C"/>
    <w:rsid w:val="006F71A5"/>
    <w:rsid w:val="006F71CD"/>
    <w:rsid w:val="006F71CE"/>
    <w:rsid w:val="006F7202"/>
    <w:rsid w:val="006F7207"/>
    <w:rsid w:val="006F7216"/>
    <w:rsid w:val="006F7231"/>
    <w:rsid w:val="006F7236"/>
    <w:rsid w:val="006F7254"/>
    <w:rsid w:val="006F7260"/>
    <w:rsid w:val="006F728F"/>
    <w:rsid w:val="006F72BE"/>
    <w:rsid w:val="006F72C3"/>
    <w:rsid w:val="006F72FA"/>
    <w:rsid w:val="006F7317"/>
    <w:rsid w:val="006F7322"/>
    <w:rsid w:val="006F7331"/>
    <w:rsid w:val="006F7355"/>
    <w:rsid w:val="006F7356"/>
    <w:rsid w:val="006F735F"/>
    <w:rsid w:val="006F738C"/>
    <w:rsid w:val="006F73C6"/>
    <w:rsid w:val="006F73F9"/>
    <w:rsid w:val="006F7413"/>
    <w:rsid w:val="006F7430"/>
    <w:rsid w:val="006F7497"/>
    <w:rsid w:val="006F749B"/>
    <w:rsid w:val="006F74C3"/>
    <w:rsid w:val="006F7512"/>
    <w:rsid w:val="006F752D"/>
    <w:rsid w:val="006F7534"/>
    <w:rsid w:val="006F7543"/>
    <w:rsid w:val="006F757D"/>
    <w:rsid w:val="006F75AE"/>
    <w:rsid w:val="006F75D3"/>
    <w:rsid w:val="006F75D5"/>
    <w:rsid w:val="006F75DF"/>
    <w:rsid w:val="006F75E3"/>
    <w:rsid w:val="006F75F4"/>
    <w:rsid w:val="006F762C"/>
    <w:rsid w:val="006F7630"/>
    <w:rsid w:val="006F7637"/>
    <w:rsid w:val="006F764A"/>
    <w:rsid w:val="006F76BC"/>
    <w:rsid w:val="006F76ED"/>
    <w:rsid w:val="006F7710"/>
    <w:rsid w:val="006F776D"/>
    <w:rsid w:val="006F778D"/>
    <w:rsid w:val="006F7793"/>
    <w:rsid w:val="006F7798"/>
    <w:rsid w:val="006F77AA"/>
    <w:rsid w:val="006F77B6"/>
    <w:rsid w:val="006F78CB"/>
    <w:rsid w:val="006F792B"/>
    <w:rsid w:val="006F7971"/>
    <w:rsid w:val="006F79F7"/>
    <w:rsid w:val="006F7A0C"/>
    <w:rsid w:val="006F7A1C"/>
    <w:rsid w:val="006F7A61"/>
    <w:rsid w:val="006F7A7E"/>
    <w:rsid w:val="006F7A93"/>
    <w:rsid w:val="006F7AAA"/>
    <w:rsid w:val="006F7B11"/>
    <w:rsid w:val="006F7B4C"/>
    <w:rsid w:val="006F7B4F"/>
    <w:rsid w:val="006F7B65"/>
    <w:rsid w:val="006F7B9F"/>
    <w:rsid w:val="006F7BB2"/>
    <w:rsid w:val="006F7C2B"/>
    <w:rsid w:val="006F7C33"/>
    <w:rsid w:val="006F7C35"/>
    <w:rsid w:val="006F7C36"/>
    <w:rsid w:val="006F7C3F"/>
    <w:rsid w:val="006F7C8B"/>
    <w:rsid w:val="006F7C91"/>
    <w:rsid w:val="006F7C96"/>
    <w:rsid w:val="006F7CDA"/>
    <w:rsid w:val="006F7CDF"/>
    <w:rsid w:val="006F7D00"/>
    <w:rsid w:val="006F7D9A"/>
    <w:rsid w:val="006F7DAF"/>
    <w:rsid w:val="006F7DF1"/>
    <w:rsid w:val="006F7DF7"/>
    <w:rsid w:val="006F7DFB"/>
    <w:rsid w:val="006F7E6D"/>
    <w:rsid w:val="006F7EA8"/>
    <w:rsid w:val="006F7EC3"/>
    <w:rsid w:val="006F7F17"/>
    <w:rsid w:val="006F7F1B"/>
    <w:rsid w:val="006F7F1F"/>
    <w:rsid w:val="006F7F31"/>
    <w:rsid w:val="006F7F53"/>
    <w:rsid w:val="006F7FA7"/>
    <w:rsid w:val="006F7FB1"/>
    <w:rsid w:val="006F7FC7"/>
    <w:rsid w:val="006F7FCD"/>
    <w:rsid w:val="006F7FE4"/>
    <w:rsid w:val="00700069"/>
    <w:rsid w:val="00700098"/>
    <w:rsid w:val="00700118"/>
    <w:rsid w:val="00700149"/>
    <w:rsid w:val="007001B2"/>
    <w:rsid w:val="007001E3"/>
    <w:rsid w:val="007001E9"/>
    <w:rsid w:val="00700265"/>
    <w:rsid w:val="00700286"/>
    <w:rsid w:val="0070035D"/>
    <w:rsid w:val="00700389"/>
    <w:rsid w:val="0070038E"/>
    <w:rsid w:val="007003B2"/>
    <w:rsid w:val="007003BB"/>
    <w:rsid w:val="007003E9"/>
    <w:rsid w:val="00700401"/>
    <w:rsid w:val="00700412"/>
    <w:rsid w:val="0070041B"/>
    <w:rsid w:val="0070042D"/>
    <w:rsid w:val="0070045B"/>
    <w:rsid w:val="007004BF"/>
    <w:rsid w:val="007004F1"/>
    <w:rsid w:val="007004F7"/>
    <w:rsid w:val="00700560"/>
    <w:rsid w:val="00700563"/>
    <w:rsid w:val="007005F1"/>
    <w:rsid w:val="00700603"/>
    <w:rsid w:val="00700610"/>
    <w:rsid w:val="0070062F"/>
    <w:rsid w:val="00700635"/>
    <w:rsid w:val="00700636"/>
    <w:rsid w:val="007006E6"/>
    <w:rsid w:val="00700717"/>
    <w:rsid w:val="00700733"/>
    <w:rsid w:val="0070074F"/>
    <w:rsid w:val="0070076C"/>
    <w:rsid w:val="007007C2"/>
    <w:rsid w:val="007007DD"/>
    <w:rsid w:val="007007FF"/>
    <w:rsid w:val="0070080B"/>
    <w:rsid w:val="0070082B"/>
    <w:rsid w:val="0070088D"/>
    <w:rsid w:val="007008C0"/>
    <w:rsid w:val="007008DA"/>
    <w:rsid w:val="00700920"/>
    <w:rsid w:val="0070092E"/>
    <w:rsid w:val="0070092F"/>
    <w:rsid w:val="00700956"/>
    <w:rsid w:val="00700970"/>
    <w:rsid w:val="00700977"/>
    <w:rsid w:val="007009E3"/>
    <w:rsid w:val="00700A03"/>
    <w:rsid w:val="00700A18"/>
    <w:rsid w:val="00700A31"/>
    <w:rsid w:val="00700A33"/>
    <w:rsid w:val="00700A3D"/>
    <w:rsid w:val="00700A5B"/>
    <w:rsid w:val="00700A73"/>
    <w:rsid w:val="00700A92"/>
    <w:rsid w:val="00700AB8"/>
    <w:rsid w:val="00700ACC"/>
    <w:rsid w:val="00700AD1"/>
    <w:rsid w:val="00700AF8"/>
    <w:rsid w:val="00700AFC"/>
    <w:rsid w:val="00700B2B"/>
    <w:rsid w:val="00700B2D"/>
    <w:rsid w:val="00700B45"/>
    <w:rsid w:val="00700B59"/>
    <w:rsid w:val="00700B8A"/>
    <w:rsid w:val="00700BB2"/>
    <w:rsid w:val="00700BE5"/>
    <w:rsid w:val="00700BF5"/>
    <w:rsid w:val="00700C0D"/>
    <w:rsid w:val="00700C19"/>
    <w:rsid w:val="00700C4F"/>
    <w:rsid w:val="00700C92"/>
    <w:rsid w:val="00700C9C"/>
    <w:rsid w:val="00700CDA"/>
    <w:rsid w:val="00700CE0"/>
    <w:rsid w:val="00700CE8"/>
    <w:rsid w:val="00700D16"/>
    <w:rsid w:val="00700DE8"/>
    <w:rsid w:val="00700DFB"/>
    <w:rsid w:val="00700E13"/>
    <w:rsid w:val="00700E35"/>
    <w:rsid w:val="00700E5B"/>
    <w:rsid w:val="00700E5F"/>
    <w:rsid w:val="00700E78"/>
    <w:rsid w:val="00700E84"/>
    <w:rsid w:val="00700EDC"/>
    <w:rsid w:val="00700EDD"/>
    <w:rsid w:val="00700EEB"/>
    <w:rsid w:val="00700EEE"/>
    <w:rsid w:val="00700F35"/>
    <w:rsid w:val="00700FA1"/>
    <w:rsid w:val="00700FB7"/>
    <w:rsid w:val="00701031"/>
    <w:rsid w:val="00701054"/>
    <w:rsid w:val="007010A8"/>
    <w:rsid w:val="007010B2"/>
    <w:rsid w:val="007010F5"/>
    <w:rsid w:val="0070113E"/>
    <w:rsid w:val="00701173"/>
    <w:rsid w:val="0070117A"/>
    <w:rsid w:val="007011D7"/>
    <w:rsid w:val="00701219"/>
    <w:rsid w:val="00701245"/>
    <w:rsid w:val="00701268"/>
    <w:rsid w:val="00701279"/>
    <w:rsid w:val="0070129E"/>
    <w:rsid w:val="007012CD"/>
    <w:rsid w:val="0070131D"/>
    <w:rsid w:val="00701362"/>
    <w:rsid w:val="00701379"/>
    <w:rsid w:val="007013DF"/>
    <w:rsid w:val="0070141E"/>
    <w:rsid w:val="00701449"/>
    <w:rsid w:val="007014A2"/>
    <w:rsid w:val="007014BC"/>
    <w:rsid w:val="007014F6"/>
    <w:rsid w:val="0070155D"/>
    <w:rsid w:val="007015A6"/>
    <w:rsid w:val="007015EB"/>
    <w:rsid w:val="0070160C"/>
    <w:rsid w:val="0070161C"/>
    <w:rsid w:val="00701642"/>
    <w:rsid w:val="00701647"/>
    <w:rsid w:val="00701661"/>
    <w:rsid w:val="007016C2"/>
    <w:rsid w:val="007016C7"/>
    <w:rsid w:val="00701703"/>
    <w:rsid w:val="00701773"/>
    <w:rsid w:val="00701774"/>
    <w:rsid w:val="0070177A"/>
    <w:rsid w:val="00701786"/>
    <w:rsid w:val="007017A6"/>
    <w:rsid w:val="007017B5"/>
    <w:rsid w:val="007017BD"/>
    <w:rsid w:val="007017E7"/>
    <w:rsid w:val="007017F1"/>
    <w:rsid w:val="00701810"/>
    <w:rsid w:val="00701838"/>
    <w:rsid w:val="0070185F"/>
    <w:rsid w:val="0070189C"/>
    <w:rsid w:val="007018AF"/>
    <w:rsid w:val="007018FF"/>
    <w:rsid w:val="0070191C"/>
    <w:rsid w:val="00701938"/>
    <w:rsid w:val="0070194F"/>
    <w:rsid w:val="0070197A"/>
    <w:rsid w:val="00701986"/>
    <w:rsid w:val="00701993"/>
    <w:rsid w:val="00701A39"/>
    <w:rsid w:val="00701A44"/>
    <w:rsid w:val="00701A59"/>
    <w:rsid w:val="00701A99"/>
    <w:rsid w:val="00701AC4"/>
    <w:rsid w:val="00701AC9"/>
    <w:rsid w:val="00701AF3"/>
    <w:rsid w:val="00701B05"/>
    <w:rsid w:val="00701B11"/>
    <w:rsid w:val="00701B3B"/>
    <w:rsid w:val="00701B60"/>
    <w:rsid w:val="00701B8B"/>
    <w:rsid w:val="00701BF9"/>
    <w:rsid w:val="00701C2E"/>
    <w:rsid w:val="00701C34"/>
    <w:rsid w:val="00701C5F"/>
    <w:rsid w:val="00701C72"/>
    <w:rsid w:val="00701C8D"/>
    <w:rsid w:val="00701CAD"/>
    <w:rsid w:val="00701CC0"/>
    <w:rsid w:val="00701CE2"/>
    <w:rsid w:val="00701CE4"/>
    <w:rsid w:val="00701D2F"/>
    <w:rsid w:val="00701D54"/>
    <w:rsid w:val="00701D7E"/>
    <w:rsid w:val="00701DAC"/>
    <w:rsid w:val="00701DAD"/>
    <w:rsid w:val="00701DBC"/>
    <w:rsid w:val="00701E0C"/>
    <w:rsid w:val="00701E10"/>
    <w:rsid w:val="00701E1F"/>
    <w:rsid w:val="00701E32"/>
    <w:rsid w:val="00701E78"/>
    <w:rsid w:val="00701E9E"/>
    <w:rsid w:val="00701EA5"/>
    <w:rsid w:val="00701F3E"/>
    <w:rsid w:val="00701F4B"/>
    <w:rsid w:val="00701F6D"/>
    <w:rsid w:val="00701FAF"/>
    <w:rsid w:val="00701FB4"/>
    <w:rsid w:val="00701FC3"/>
    <w:rsid w:val="00701FC4"/>
    <w:rsid w:val="00701FDA"/>
    <w:rsid w:val="00701FEB"/>
    <w:rsid w:val="00701FF1"/>
    <w:rsid w:val="00702003"/>
    <w:rsid w:val="00702027"/>
    <w:rsid w:val="00702056"/>
    <w:rsid w:val="00702084"/>
    <w:rsid w:val="007020B7"/>
    <w:rsid w:val="007020C6"/>
    <w:rsid w:val="007020E6"/>
    <w:rsid w:val="007020EC"/>
    <w:rsid w:val="007020F9"/>
    <w:rsid w:val="0070210B"/>
    <w:rsid w:val="00702127"/>
    <w:rsid w:val="0070213D"/>
    <w:rsid w:val="00702144"/>
    <w:rsid w:val="00702187"/>
    <w:rsid w:val="007021A6"/>
    <w:rsid w:val="007021EA"/>
    <w:rsid w:val="007021F0"/>
    <w:rsid w:val="0070220C"/>
    <w:rsid w:val="00702210"/>
    <w:rsid w:val="00702232"/>
    <w:rsid w:val="00702264"/>
    <w:rsid w:val="007022C5"/>
    <w:rsid w:val="007022CA"/>
    <w:rsid w:val="0070234A"/>
    <w:rsid w:val="00702359"/>
    <w:rsid w:val="00702377"/>
    <w:rsid w:val="007023A8"/>
    <w:rsid w:val="007023EA"/>
    <w:rsid w:val="007023FB"/>
    <w:rsid w:val="00702426"/>
    <w:rsid w:val="00702474"/>
    <w:rsid w:val="0070247C"/>
    <w:rsid w:val="00702483"/>
    <w:rsid w:val="0070248C"/>
    <w:rsid w:val="007024B6"/>
    <w:rsid w:val="007024EA"/>
    <w:rsid w:val="007024EE"/>
    <w:rsid w:val="007024F3"/>
    <w:rsid w:val="00702518"/>
    <w:rsid w:val="00702526"/>
    <w:rsid w:val="00702534"/>
    <w:rsid w:val="00702553"/>
    <w:rsid w:val="00702578"/>
    <w:rsid w:val="007025AC"/>
    <w:rsid w:val="007025ED"/>
    <w:rsid w:val="00702615"/>
    <w:rsid w:val="00702630"/>
    <w:rsid w:val="00702632"/>
    <w:rsid w:val="00702640"/>
    <w:rsid w:val="00702694"/>
    <w:rsid w:val="007026CC"/>
    <w:rsid w:val="007026D1"/>
    <w:rsid w:val="007026D7"/>
    <w:rsid w:val="007026E1"/>
    <w:rsid w:val="007026EF"/>
    <w:rsid w:val="00702715"/>
    <w:rsid w:val="0070277D"/>
    <w:rsid w:val="00702783"/>
    <w:rsid w:val="007027B1"/>
    <w:rsid w:val="007027C8"/>
    <w:rsid w:val="007027DA"/>
    <w:rsid w:val="00702812"/>
    <w:rsid w:val="00702838"/>
    <w:rsid w:val="0070283B"/>
    <w:rsid w:val="0070286B"/>
    <w:rsid w:val="007028CB"/>
    <w:rsid w:val="007028DD"/>
    <w:rsid w:val="007028FA"/>
    <w:rsid w:val="0070292E"/>
    <w:rsid w:val="0070295B"/>
    <w:rsid w:val="0070297D"/>
    <w:rsid w:val="007029A6"/>
    <w:rsid w:val="007029E6"/>
    <w:rsid w:val="007029F8"/>
    <w:rsid w:val="00702A17"/>
    <w:rsid w:val="00702A3C"/>
    <w:rsid w:val="00702A4B"/>
    <w:rsid w:val="00702A8B"/>
    <w:rsid w:val="00702AD8"/>
    <w:rsid w:val="00702B17"/>
    <w:rsid w:val="00702B2B"/>
    <w:rsid w:val="00702B2E"/>
    <w:rsid w:val="00702B99"/>
    <w:rsid w:val="00702BC6"/>
    <w:rsid w:val="00702BF1"/>
    <w:rsid w:val="00702C6E"/>
    <w:rsid w:val="00702C9D"/>
    <w:rsid w:val="00702CB5"/>
    <w:rsid w:val="00702CDA"/>
    <w:rsid w:val="00702CE0"/>
    <w:rsid w:val="00702CEB"/>
    <w:rsid w:val="00702D1B"/>
    <w:rsid w:val="00702D25"/>
    <w:rsid w:val="00702D5D"/>
    <w:rsid w:val="00702D5E"/>
    <w:rsid w:val="00702D81"/>
    <w:rsid w:val="00702D88"/>
    <w:rsid w:val="00702D8C"/>
    <w:rsid w:val="00702DA1"/>
    <w:rsid w:val="00702DA3"/>
    <w:rsid w:val="00702DC5"/>
    <w:rsid w:val="00702E32"/>
    <w:rsid w:val="00702F60"/>
    <w:rsid w:val="00702F89"/>
    <w:rsid w:val="00702FB4"/>
    <w:rsid w:val="00702FBD"/>
    <w:rsid w:val="00702FCF"/>
    <w:rsid w:val="00702FF2"/>
    <w:rsid w:val="00703039"/>
    <w:rsid w:val="0070309C"/>
    <w:rsid w:val="007030A4"/>
    <w:rsid w:val="007030AC"/>
    <w:rsid w:val="007030AD"/>
    <w:rsid w:val="007030F2"/>
    <w:rsid w:val="00703116"/>
    <w:rsid w:val="00703122"/>
    <w:rsid w:val="00703183"/>
    <w:rsid w:val="007031C4"/>
    <w:rsid w:val="007031F0"/>
    <w:rsid w:val="0070322E"/>
    <w:rsid w:val="00703243"/>
    <w:rsid w:val="00703292"/>
    <w:rsid w:val="007032CF"/>
    <w:rsid w:val="00703319"/>
    <w:rsid w:val="00703352"/>
    <w:rsid w:val="00703385"/>
    <w:rsid w:val="0070338F"/>
    <w:rsid w:val="00703396"/>
    <w:rsid w:val="00703399"/>
    <w:rsid w:val="007033AC"/>
    <w:rsid w:val="007033EF"/>
    <w:rsid w:val="007033F6"/>
    <w:rsid w:val="007033F8"/>
    <w:rsid w:val="007033FA"/>
    <w:rsid w:val="00703427"/>
    <w:rsid w:val="0070347E"/>
    <w:rsid w:val="00703486"/>
    <w:rsid w:val="0070348F"/>
    <w:rsid w:val="007034FC"/>
    <w:rsid w:val="00703512"/>
    <w:rsid w:val="00703521"/>
    <w:rsid w:val="0070356B"/>
    <w:rsid w:val="0070358B"/>
    <w:rsid w:val="0070358C"/>
    <w:rsid w:val="007035AD"/>
    <w:rsid w:val="00703621"/>
    <w:rsid w:val="00703660"/>
    <w:rsid w:val="00703670"/>
    <w:rsid w:val="0070367B"/>
    <w:rsid w:val="0070367F"/>
    <w:rsid w:val="0070368E"/>
    <w:rsid w:val="007036AF"/>
    <w:rsid w:val="00703703"/>
    <w:rsid w:val="0070370E"/>
    <w:rsid w:val="00703730"/>
    <w:rsid w:val="00703740"/>
    <w:rsid w:val="00703796"/>
    <w:rsid w:val="007037A0"/>
    <w:rsid w:val="007037A5"/>
    <w:rsid w:val="007037AA"/>
    <w:rsid w:val="007037B6"/>
    <w:rsid w:val="007037EE"/>
    <w:rsid w:val="00703804"/>
    <w:rsid w:val="0070381F"/>
    <w:rsid w:val="00703828"/>
    <w:rsid w:val="00703831"/>
    <w:rsid w:val="00703834"/>
    <w:rsid w:val="00703846"/>
    <w:rsid w:val="00703853"/>
    <w:rsid w:val="00703889"/>
    <w:rsid w:val="0070388C"/>
    <w:rsid w:val="00703899"/>
    <w:rsid w:val="007038B3"/>
    <w:rsid w:val="007038CB"/>
    <w:rsid w:val="007038D9"/>
    <w:rsid w:val="007038E9"/>
    <w:rsid w:val="007038EF"/>
    <w:rsid w:val="007038F8"/>
    <w:rsid w:val="00703902"/>
    <w:rsid w:val="0070393D"/>
    <w:rsid w:val="00703977"/>
    <w:rsid w:val="007039AA"/>
    <w:rsid w:val="007039B7"/>
    <w:rsid w:val="00703A17"/>
    <w:rsid w:val="00703A36"/>
    <w:rsid w:val="00703A51"/>
    <w:rsid w:val="00703A5D"/>
    <w:rsid w:val="00703A6C"/>
    <w:rsid w:val="00703A8B"/>
    <w:rsid w:val="00703A97"/>
    <w:rsid w:val="00703AA1"/>
    <w:rsid w:val="00703AA5"/>
    <w:rsid w:val="00703AD7"/>
    <w:rsid w:val="00703AD9"/>
    <w:rsid w:val="00703B10"/>
    <w:rsid w:val="00703B47"/>
    <w:rsid w:val="00703B65"/>
    <w:rsid w:val="00703B75"/>
    <w:rsid w:val="00703B77"/>
    <w:rsid w:val="00703B7F"/>
    <w:rsid w:val="00703BA7"/>
    <w:rsid w:val="00703BC9"/>
    <w:rsid w:val="00703BCB"/>
    <w:rsid w:val="00703C20"/>
    <w:rsid w:val="00703C2C"/>
    <w:rsid w:val="00703C40"/>
    <w:rsid w:val="00703C77"/>
    <w:rsid w:val="00703C80"/>
    <w:rsid w:val="00703C89"/>
    <w:rsid w:val="00703CB1"/>
    <w:rsid w:val="00703CD8"/>
    <w:rsid w:val="00703D2E"/>
    <w:rsid w:val="00703D42"/>
    <w:rsid w:val="00703DB9"/>
    <w:rsid w:val="00703E0A"/>
    <w:rsid w:val="00703E2B"/>
    <w:rsid w:val="00703E32"/>
    <w:rsid w:val="00703E65"/>
    <w:rsid w:val="00703E76"/>
    <w:rsid w:val="00703E88"/>
    <w:rsid w:val="00703EA8"/>
    <w:rsid w:val="00703EA9"/>
    <w:rsid w:val="00703EAB"/>
    <w:rsid w:val="00703ED8"/>
    <w:rsid w:val="00703ED9"/>
    <w:rsid w:val="00703EE1"/>
    <w:rsid w:val="00703F04"/>
    <w:rsid w:val="00703F27"/>
    <w:rsid w:val="00703F83"/>
    <w:rsid w:val="00703FC1"/>
    <w:rsid w:val="00703FD4"/>
    <w:rsid w:val="00703FF1"/>
    <w:rsid w:val="0070404E"/>
    <w:rsid w:val="00704054"/>
    <w:rsid w:val="007040E9"/>
    <w:rsid w:val="0070410D"/>
    <w:rsid w:val="00704114"/>
    <w:rsid w:val="00704179"/>
    <w:rsid w:val="007041F0"/>
    <w:rsid w:val="00704282"/>
    <w:rsid w:val="00704295"/>
    <w:rsid w:val="007042AA"/>
    <w:rsid w:val="007042D6"/>
    <w:rsid w:val="007042E8"/>
    <w:rsid w:val="00704300"/>
    <w:rsid w:val="00704326"/>
    <w:rsid w:val="007043BB"/>
    <w:rsid w:val="007043CB"/>
    <w:rsid w:val="007043D6"/>
    <w:rsid w:val="007043FE"/>
    <w:rsid w:val="0070440D"/>
    <w:rsid w:val="00704420"/>
    <w:rsid w:val="0070442C"/>
    <w:rsid w:val="00704437"/>
    <w:rsid w:val="00704488"/>
    <w:rsid w:val="007044B2"/>
    <w:rsid w:val="007044BF"/>
    <w:rsid w:val="007044DC"/>
    <w:rsid w:val="0070455E"/>
    <w:rsid w:val="00704564"/>
    <w:rsid w:val="00704595"/>
    <w:rsid w:val="007045CF"/>
    <w:rsid w:val="0070461D"/>
    <w:rsid w:val="0070465E"/>
    <w:rsid w:val="0070466B"/>
    <w:rsid w:val="00704685"/>
    <w:rsid w:val="0070472A"/>
    <w:rsid w:val="00704747"/>
    <w:rsid w:val="00704754"/>
    <w:rsid w:val="0070476F"/>
    <w:rsid w:val="007047BA"/>
    <w:rsid w:val="007047CF"/>
    <w:rsid w:val="007047E2"/>
    <w:rsid w:val="007047E5"/>
    <w:rsid w:val="007047E9"/>
    <w:rsid w:val="007047EA"/>
    <w:rsid w:val="00704805"/>
    <w:rsid w:val="00704807"/>
    <w:rsid w:val="00704810"/>
    <w:rsid w:val="00704895"/>
    <w:rsid w:val="007048C5"/>
    <w:rsid w:val="007048DE"/>
    <w:rsid w:val="007048E6"/>
    <w:rsid w:val="007048EF"/>
    <w:rsid w:val="0070495A"/>
    <w:rsid w:val="00704982"/>
    <w:rsid w:val="00704996"/>
    <w:rsid w:val="0070499D"/>
    <w:rsid w:val="007049BB"/>
    <w:rsid w:val="007049E2"/>
    <w:rsid w:val="007049F6"/>
    <w:rsid w:val="00704A00"/>
    <w:rsid w:val="00704A66"/>
    <w:rsid w:val="00704ABC"/>
    <w:rsid w:val="00704AD1"/>
    <w:rsid w:val="00704AD5"/>
    <w:rsid w:val="00704ADA"/>
    <w:rsid w:val="00704AE3"/>
    <w:rsid w:val="00704AE7"/>
    <w:rsid w:val="00704AFC"/>
    <w:rsid w:val="00704B3C"/>
    <w:rsid w:val="00704B78"/>
    <w:rsid w:val="00704B89"/>
    <w:rsid w:val="00704BC4"/>
    <w:rsid w:val="00704BD1"/>
    <w:rsid w:val="00704BE8"/>
    <w:rsid w:val="00704C24"/>
    <w:rsid w:val="00704C29"/>
    <w:rsid w:val="00704C4A"/>
    <w:rsid w:val="00704CE2"/>
    <w:rsid w:val="00704CEB"/>
    <w:rsid w:val="00704D40"/>
    <w:rsid w:val="00704D7B"/>
    <w:rsid w:val="00704DE7"/>
    <w:rsid w:val="00704DFF"/>
    <w:rsid w:val="00704E12"/>
    <w:rsid w:val="00704E42"/>
    <w:rsid w:val="00704E68"/>
    <w:rsid w:val="00704E7F"/>
    <w:rsid w:val="00704E8F"/>
    <w:rsid w:val="00704EDA"/>
    <w:rsid w:val="00704EFE"/>
    <w:rsid w:val="00704F09"/>
    <w:rsid w:val="00704F0B"/>
    <w:rsid w:val="00704F0F"/>
    <w:rsid w:val="00704F40"/>
    <w:rsid w:val="00704F64"/>
    <w:rsid w:val="00704F85"/>
    <w:rsid w:val="00704FB6"/>
    <w:rsid w:val="0070502F"/>
    <w:rsid w:val="00705046"/>
    <w:rsid w:val="00705075"/>
    <w:rsid w:val="007050B0"/>
    <w:rsid w:val="00705120"/>
    <w:rsid w:val="0070517F"/>
    <w:rsid w:val="00705187"/>
    <w:rsid w:val="007051BD"/>
    <w:rsid w:val="007051CC"/>
    <w:rsid w:val="00705203"/>
    <w:rsid w:val="00705256"/>
    <w:rsid w:val="00705265"/>
    <w:rsid w:val="0070527D"/>
    <w:rsid w:val="0070527E"/>
    <w:rsid w:val="00705280"/>
    <w:rsid w:val="00705283"/>
    <w:rsid w:val="0070528D"/>
    <w:rsid w:val="007052C4"/>
    <w:rsid w:val="007052E1"/>
    <w:rsid w:val="00705302"/>
    <w:rsid w:val="00705313"/>
    <w:rsid w:val="00705315"/>
    <w:rsid w:val="00705351"/>
    <w:rsid w:val="00705354"/>
    <w:rsid w:val="007053A9"/>
    <w:rsid w:val="007053BE"/>
    <w:rsid w:val="007053C4"/>
    <w:rsid w:val="00705400"/>
    <w:rsid w:val="0070540C"/>
    <w:rsid w:val="0070540F"/>
    <w:rsid w:val="00705426"/>
    <w:rsid w:val="0070547E"/>
    <w:rsid w:val="007054DB"/>
    <w:rsid w:val="007054FB"/>
    <w:rsid w:val="0070550B"/>
    <w:rsid w:val="0070551A"/>
    <w:rsid w:val="0070552D"/>
    <w:rsid w:val="00705548"/>
    <w:rsid w:val="0070554F"/>
    <w:rsid w:val="007055BF"/>
    <w:rsid w:val="00705600"/>
    <w:rsid w:val="0070561B"/>
    <w:rsid w:val="00705637"/>
    <w:rsid w:val="0070563C"/>
    <w:rsid w:val="00705647"/>
    <w:rsid w:val="0070566D"/>
    <w:rsid w:val="007056D5"/>
    <w:rsid w:val="007056FB"/>
    <w:rsid w:val="00705706"/>
    <w:rsid w:val="00705732"/>
    <w:rsid w:val="0070574B"/>
    <w:rsid w:val="0070574F"/>
    <w:rsid w:val="00705750"/>
    <w:rsid w:val="0070575D"/>
    <w:rsid w:val="00705790"/>
    <w:rsid w:val="007057B0"/>
    <w:rsid w:val="007057BA"/>
    <w:rsid w:val="007057CF"/>
    <w:rsid w:val="007057D7"/>
    <w:rsid w:val="00705806"/>
    <w:rsid w:val="00705811"/>
    <w:rsid w:val="00705821"/>
    <w:rsid w:val="00705831"/>
    <w:rsid w:val="00705879"/>
    <w:rsid w:val="007058C6"/>
    <w:rsid w:val="0070594B"/>
    <w:rsid w:val="00705972"/>
    <w:rsid w:val="007059FC"/>
    <w:rsid w:val="00705A03"/>
    <w:rsid w:val="00705A21"/>
    <w:rsid w:val="00705A23"/>
    <w:rsid w:val="00705A50"/>
    <w:rsid w:val="00705A6A"/>
    <w:rsid w:val="00705A8E"/>
    <w:rsid w:val="00705AA6"/>
    <w:rsid w:val="00705AAC"/>
    <w:rsid w:val="00705AB7"/>
    <w:rsid w:val="00705B0E"/>
    <w:rsid w:val="00705B86"/>
    <w:rsid w:val="00705B8F"/>
    <w:rsid w:val="00705BB7"/>
    <w:rsid w:val="00705BC8"/>
    <w:rsid w:val="00705BE1"/>
    <w:rsid w:val="00705BF4"/>
    <w:rsid w:val="00705CAE"/>
    <w:rsid w:val="00705CD7"/>
    <w:rsid w:val="00705CF8"/>
    <w:rsid w:val="00705D06"/>
    <w:rsid w:val="00705D0C"/>
    <w:rsid w:val="00705D37"/>
    <w:rsid w:val="00705D59"/>
    <w:rsid w:val="00705D82"/>
    <w:rsid w:val="00705D9A"/>
    <w:rsid w:val="00705DA5"/>
    <w:rsid w:val="00705E0B"/>
    <w:rsid w:val="00705E1F"/>
    <w:rsid w:val="00705E46"/>
    <w:rsid w:val="00705E4F"/>
    <w:rsid w:val="00705E53"/>
    <w:rsid w:val="00705E85"/>
    <w:rsid w:val="00705EC3"/>
    <w:rsid w:val="00705F34"/>
    <w:rsid w:val="00705F65"/>
    <w:rsid w:val="00705F6F"/>
    <w:rsid w:val="00705F98"/>
    <w:rsid w:val="00705FA6"/>
    <w:rsid w:val="00705FBB"/>
    <w:rsid w:val="00705FC0"/>
    <w:rsid w:val="00705FCF"/>
    <w:rsid w:val="00705FEC"/>
    <w:rsid w:val="00706009"/>
    <w:rsid w:val="00706010"/>
    <w:rsid w:val="00706085"/>
    <w:rsid w:val="007060AD"/>
    <w:rsid w:val="007060B1"/>
    <w:rsid w:val="007060B4"/>
    <w:rsid w:val="007060BC"/>
    <w:rsid w:val="007060D9"/>
    <w:rsid w:val="00706105"/>
    <w:rsid w:val="00706117"/>
    <w:rsid w:val="0070611B"/>
    <w:rsid w:val="00706125"/>
    <w:rsid w:val="00706132"/>
    <w:rsid w:val="0070613F"/>
    <w:rsid w:val="00706140"/>
    <w:rsid w:val="00706195"/>
    <w:rsid w:val="007061AC"/>
    <w:rsid w:val="007061BD"/>
    <w:rsid w:val="007061D9"/>
    <w:rsid w:val="00706226"/>
    <w:rsid w:val="0070622B"/>
    <w:rsid w:val="00706275"/>
    <w:rsid w:val="0070628F"/>
    <w:rsid w:val="007062B5"/>
    <w:rsid w:val="007062D6"/>
    <w:rsid w:val="0070630A"/>
    <w:rsid w:val="007063DD"/>
    <w:rsid w:val="00706438"/>
    <w:rsid w:val="0070646C"/>
    <w:rsid w:val="0070647C"/>
    <w:rsid w:val="00706490"/>
    <w:rsid w:val="007064D8"/>
    <w:rsid w:val="007064EF"/>
    <w:rsid w:val="0070653C"/>
    <w:rsid w:val="0070657F"/>
    <w:rsid w:val="007065B0"/>
    <w:rsid w:val="007065B7"/>
    <w:rsid w:val="007065CA"/>
    <w:rsid w:val="007065D2"/>
    <w:rsid w:val="00706600"/>
    <w:rsid w:val="00706649"/>
    <w:rsid w:val="00706676"/>
    <w:rsid w:val="00706682"/>
    <w:rsid w:val="007066A2"/>
    <w:rsid w:val="007066BB"/>
    <w:rsid w:val="007066C0"/>
    <w:rsid w:val="007066CF"/>
    <w:rsid w:val="007066FA"/>
    <w:rsid w:val="00706717"/>
    <w:rsid w:val="0070673C"/>
    <w:rsid w:val="00706771"/>
    <w:rsid w:val="00706773"/>
    <w:rsid w:val="00706794"/>
    <w:rsid w:val="0070679B"/>
    <w:rsid w:val="007067AE"/>
    <w:rsid w:val="007067BD"/>
    <w:rsid w:val="007067DA"/>
    <w:rsid w:val="007067FB"/>
    <w:rsid w:val="0070685F"/>
    <w:rsid w:val="00706886"/>
    <w:rsid w:val="0070689E"/>
    <w:rsid w:val="007068C1"/>
    <w:rsid w:val="007068CC"/>
    <w:rsid w:val="0070690D"/>
    <w:rsid w:val="00706922"/>
    <w:rsid w:val="0070699E"/>
    <w:rsid w:val="00706A13"/>
    <w:rsid w:val="00706A31"/>
    <w:rsid w:val="00706A3B"/>
    <w:rsid w:val="00706A59"/>
    <w:rsid w:val="00706A5A"/>
    <w:rsid w:val="00706A72"/>
    <w:rsid w:val="00706A82"/>
    <w:rsid w:val="00706AA0"/>
    <w:rsid w:val="00706AA8"/>
    <w:rsid w:val="00706B10"/>
    <w:rsid w:val="00706B1D"/>
    <w:rsid w:val="00706B73"/>
    <w:rsid w:val="00706B85"/>
    <w:rsid w:val="00706BF1"/>
    <w:rsid w:val="00706C06"/>
    <w:rsid w:val="00706C0A"/>
    <w:rsid w:val="00706C61"/>
    <w:rsid w:val="00706C9E"/>
    <w:rsid w:val="00706CF6"/>
    <w:rsid w:val="00706D0A"/>
    <w:rsid w:val="00706D1F"/>
    <w:rsid w:val="00706D4B"/>
    <w:rsid w:val="00706D4E"/>
    <w:rsid w:val="00706D55"/>
    <w:rsid w:val="00706D69"/>
    <w:rsid w:val="00706DD0"/>
    <w:rsid w:val="00706DE9"/>
    <w:rsid w:val="00706E41"/>
    <w:rsid w:val="00706E48"/>
    <w:rsid w:val="00706E51"/>
    <w:rsid w:val="00706E57"/>
    <w:rsid w:val="00706E6F"/>
    <w:rsid w:val="00706E7E"/>
    <w:rsid w:val="00706E85"/>
    <w:rsid w:val="00706E9C"/>
    <w:rsid w:val="00706EFF"/>
    <w:rsid w:val="00706F12"/>
    <w:rsid w:val="00706F6E"/>
    <w:rsid w:val="00706F9A"/>
    <w:rsid w:val="00706FAA"/>
    <w:rsid w:val="00706FBC"/>
    <w:rsid w:val="00706FC3"/>
    <w:rsid w:val="00706FC5"/>
    <w:rsid w:val="00706FD6"/>
    <w:rsid w:val="00707004"/>
    <w:rsid w:val="0070702F"/>
    <w:rsid w:val="00707060"/>
    <w:rsid w:val="00707063"/>
    <w:rsid w:val="00707072"/>
    <w:rsid w:val="00707097"/>
    <w:rsid w:val="007070A0"/>
    <w:rsid w:val="007070C8"/>
    <w:rsid w:val="007070E3"/>
    <w:rsid w:val="0070712F"/>
    <w:rsid w:val="00707134"/>
    <w:rsid w:val="0070715A"/>
    <w:rsid w:val="00707197"/>
    <w:rsid w:val="007071A6"/>
    <w:rsid w:val="007071B0"/>
    <w:rsid w:val="007071CB"/>
    <w:rsid w:val="007071D5"/>
    <w:rsid w:val="007071D6"/>
    <w:rsid w:val="007071EF"/>
    <w:rsid w:val="0070724C"/>
    <w:rsid w:val="0070724E"/>
    <w:rsid w:val="00707255"/>
    <w:rsid w:val="0070729E"/>
    <w:rsid w:val="007072A2"/>
    <w:rsid w:val="007072A5"/>
    <w:rsid w:val="007072DC"/>
    <w:rsid w:val="007072F8"/>
    <w:rsid w:val="0070734E"/>
    <w:rsid w:val="0070736D"/>
    <w:rsid w:val="00707376"/>
    <w:rsid w:val="0070737C"/>
    <w:rsid w:val="00707382"/>
    <w:rsid w:val="0070739E"/>
    <w:rsid w:val="007073AE"/>
    <w:rsid w:val="007073C0"/>
    <w:rsid w:val="007073D8"/>
    <w:rsid w:val="0070741A"/>
    <w:rsid w:val="00707463"/>
    <w:rsid w:val="007074D5"/>
    <w:rsid w:val="007074E3"/>
    <w:rsid w:val="007074EA"/>
    <w:rsid w:val="007074F2"/>
    <w:rsid w:val="00707538"/>
    <w:rsid w:val="0070755E"/>
    <w:rsid w:val="007075C0"/>
    <w:rsid w:val="007075DF"/>
    <w:rsid w:val="007075F5"/>
    <w:rsid w:val="0070762A"/>
    <w:rsid w:val="0070763C"/>
    <w:rsid w:val="00707647"/>
    <w:rsid w:val="0070766C"/>
    <w:rsid w:val="007076BD"/>
    <w:rsid w:val="00707720"/>
    <w:rsid w:val="00707736"/>
    <w:rsid w:val="00707744"/>
    <w:rsid w:val="007077B0"/>
    <w:rsid w:val="007077B7"/>
    <w:rsid w:val="007077E0"/>
    <w:rsid w:val="007077EF"/>
    <w:rsid w:val="0070780E"/>
    <w:rsid w:val="00707810"/>
    <w:rsid w:val="00707819"/>
    <w:rsid w:val="00707839"/>
    <w:rsid w:val="00707844"/>
    <w:rsid w:val="007078B5"/>
    <w:rsid w:val="007078B8"/>
    <w:rsid w:val="007078CD"/>
    <w:rsid w:val="007078D0"/>
    <w:rsid w:val="007078D4"/>
    <w:rsid w:val="0070792E"/>
    <w:rsid w:val="0070793B"/>
    <w:rsid w:val="0070799B"/>
    <w:rsid w:val="007079BE"/>
    <w:rsid w:val="007079CB"/>
    <w:rsid w:val="007079DD"/>
    <w:rsid w:val="007079DF"/>
    <w:rsid w:val="00707A34"/>
    <w:rsid w:val="00707A49"/>
    <w:rsid w:val="00707A4D"/>
    <w:rsid w:val="00707A5C"/>
    <w:rsid w:val="00707AEE"/>
    <w:rsid w:val="00707B31"/>
    <w:rsid w:val="00707B38"/>
    <w:rsid w:val="00707B65"/>
    <w:rsid w:val="00707B6C"/>
    <w:rsid w:val="00707B99"/>
    <w:rsid w:val="00707BD7"/>
    <w:rsid w:val="00707C19"/>
    <w:rsid w:val="00707C29"/>
    <w:rsid w:val="00707C3D"/>
    <w:rsid w:val="00707C51"/>
    <w:rsid w:val="00707C66"/>
    <w:rsid w:val="00707C70"/>
    <w:rsid w:val="00707C74"/>
    <w:rsid w:val="00707C98"/>
    <w:rsid w:val="00707CCE"/>
    <w:rsid w:val="00707CF0"/>
    <w:rsid w:val="00707D91"/>
    <w:rsid w:val="00707DC5"/>
    <w:rsid w:val="00707DCD"/>
    <w:rsid w:val="00707DDE"/>
    <w:rsid w:val="00707DEF"/>
    <w:rsid w:val="00707DF4"/>
    <w:rsid w:val="00707E28"/>
    <w:rsid w:val="00707E3F"/>
    <w:rsid w:val="00707E43"/>
    <w:rsid w:val="00707EE7"/>
    <w:rsid w:val="00707EF6"/>
    <w:rsid w:val="00707F21"/>
    <w:rsid w:val="00707F76"/>
    <w:rsid w:val="00707F9F"/>
    <w:rsid w:val="00707FE0"/>
    <w:rsid w:val="0071004A"/>
    <w:rsid w:val="00710051"/>
    <w:rsid w:val="00710086"/>
    <w:rsid w:val="007100B8"/>
    <w:rsid w:val="00710139"/>
    <w:rsid w:val="00710169"/>
    <w:rsid w:val="0071019E"/>
    <w:rsid w:val="007101BD"/>
    <w:rsid w:val="0071021C"/>
    <w:rsid w:val="0071026F"/>
    <w:rsid w:val="00710275"/>
    <w:rsid w:val="00710289"/>
    <w:rsid w:val="007102BE"/>
    <w:rsid w:val="007102C7"/>
    <w:rsid w:val="007102DD"/>
    <w:rsid w:val="007102E2"/>
    <w:rsid w:val="00710302"/>
    <w:rsid w:val="00710320"/>
    <w:rsid w:val="00710332"/>
    <w:rsid w:val="0071033E"/>
    <w:rsid w:val="00710368"/>
    <w:rsid w:val="00710386"/>
    <w:rsid w:val="00710399"/>
    <w:rsid w:val="0071039F"/>
    <w:rsid w:val="007103C6"/>
    <w:rsid w:val="007103D8"/>
    <w:rsid w:val="007103E0"/>
    <w:rsid w:val="007103F0"/>
    <w:rsid w:val="0071041F"/>
    <w:rsid w:val="00710438"/>
    <w:rsid w:val="0071043F"/>
    <w:rsid w:val="00710497"/>
    <w:rsid w:val="007104A6"/>
    <w:rsid w:val="007104B6"/>
    <w:rsid w:val="007104C3"/>
    <w:rsid w:val="0071050A"/>
    <w:rsid w:val="0071052F"/>
    <w:rsid w:val="0071055E"/>
    <w:rsid w:val="007105BA"/>
    <w:rsid w:val="007105BD"/>
    <w:rsid w:val="007105C7"/>
    <w:rsid w:val="007105E9"/>
    <w:rsid w:val="00710631"/>
    <w:rsid w:val="0071064E"/>
    <w:rsid w:val="00710651"/>
    <w:rsid w:val="0071065E"/>
    <w:rsid w:val="00710677"/>
    <w:rsid w:val="007106A5"/>
    <w:rsid w:val="007106BB"/>
    <w:rsid w:val="007106EC"/>
    <w:rsid w:val="0071071F"/>
    <w:rsid w:val="007107BD"/>
    <w:rsid w:val="007107CF"/>
    <w:rsid w:val="007107F4"/>
    <w:rsid w:val="00710821"/>
    <w:rsid w:val="00710848"/>
    <w:rsid w:val="00710874"/>
    <w:rsid w:val="0071087B"/>
    <w:rsid w:val="00710883"/>
    <w:rsid w:val="0071088F"/>
    <w:rsid w:val="007108AB"/>
    <w:rsid w:val="007108BD"/>
    <w:rsid w:val="007108BE"/>
    <w:rsid w:val="007108E0"/>
    <w:rsid w:val="0071090B"/>
    <w:rsid w:val="00710917"/>
    <w:rsid w:val="00710946"/>
    <w:rsid w:val="00710957"/>
    <w:rsid w:val="00710980"/>
    <w:rsid w:val="007109BD"/>
    <w:rsid w:val="007109D4"/>
    <w:rsid w:val="00710A25"/>
    <w:rsid w:val="00710A2C"/>
    <w:rsid w:val="00710A3F"/>
    <w:rsid w:val="00710A7F"/>
    <w:rsid w:val="00710A84"/>
    <w:rsid w:val="00710A98"/>
    <w:rsid w:val="00710AB5"/>
    <w:rsid w:val="00710AC0"/>
    <w:rsid w:val="00710ACD"/>
    <w:rsid w:val="00710ACE"/>
    <w:rsid w:val="00710AE4"/>
    <w:rsid w:val="00710AF4"/>
    <w:rsid w:val="00710AFA"/>
    <w:rsid w:val="00710B49"/>
    <w:rsid w:val="00710B54"/>
    <w:rsid w:val="00710B69"/>
    <w:rsid w:val="00710B9A"/>
    <w:rsid w:val="00710BA5"/>
    <w:rsid w:val="00710BCF"/>
    <w:rsid w:val="00710BD6"/>
    <w:rsid w:val="00710BE9"/>
    <w:rsid w:val="00710BFC"/>
    <w:rsid w:val="00710C15"/>
    <w:rsid w:val="00710C25"/>
    <w:rsid w:val="00710C31"/>
    <w:rsid w:val="00710C5A"/>
    <w:rsid w:val="00710C5B"/>
    <w:rsid w:val="00710CB5"/>
    <w:rsid w:val="00710CF6"/>
    <w:rsid w:val="00710D28"/>
    <w:rsid w:val="00710D36"/>
    <w:rsid w:val="00710D4A"/>
    <w:rsid w:val="00710D6A"/>
    <w:rsid w:val="00710D7A"/>
    <w:rsid w:val="00710DB4"/>
    <w:rsid w:val="00710DD3"/>
    <w:rsid w:val="00710DE8"/>
    <w:rsid w:val="00710E44"/>
    <w:rsid w:val="00710E4D"/>
    <w:rsid w:val="00710E6B"/>
    <w:rsid w:val="00710E86"/>
    <w:rsid w:val="00710E8C"/>
    <w:rsid w:val="00710E96"/>
    <w:rsid w:val="00710F00"/>
    <w:rsid w:val="00710F53"/>
    <w:rsid w:val="00710F82"/>
    <w:rsid w:val="00710F87"/>
    <w:rsid w:val="00710FCC"/>
    <w:rsid w:val="00711013"/>
    <w:rsid w:val="00711023"/>
    <w:rsid w:val="0071102D"/>
    <w:rsid w:val="00711042"/>
    <w:rsid w:val="0071104F"/>
    <w:rsid w:val="0071106D"/>
    <w:rsid w:val="00711078"/>
    <w:rsid w:val="00711098"/>
    <w:rsid w:val="007110AB"/>
    <w:rsid w:val="007110B9"/>
    <w:rsid w:val="007110CF"/>
    <w:rsid w:val="007110D0"/>
    <w:rsid w:val="007110D9"/>
    <w:rsid w:val="007110E4"/>
    <w:rsid w:val="00711105"/>
    <w:rsid w:val="00711107"/>
    <w:rsid w:val="0071111D"/>
    <w:rsid w:val="00711146"/>
    <w:rsid w:val="00711182"/>
    <w:rsid w:val="007111F9"/>
    <w:rsid w:val="00711243"/>
    <w:rsid w:val="00711253"/>
    <w:rsid w:val="00711261"/>
    <w:rsid w:val="00711267"/>
    <w:rsid w:val="00711276"/>
    <w:rsid w:val="0071127A"/>
    <w:rsid w:val="00711283"/>
    <w:rsid w:val="00711288"/>
    <w:rsid w:val="0071129E"/>
    <w:rsid w:val="007112A0"/>
    <w:rsid w:val="007112A7"/>
    <w:rsid w:val="007112D7"/>
    <w:rsid w:val="007112FD"/>
    <w:rsid w:val="00711321"/>
    <w:rsid w:val="00711373"/>
    <w:rsid w:val="007113B4"/>
    <w:rsid w:val="007113C5"/>
    <w:rsid w:val="0071140C"/>
    <w:rsid w:val="00711430"/>
    <w:rsid w:val="00711461"/>
    <w:rsid w:val="0071148B"/>
    <w:rsid w:val="007114B1"/>
    <w:rsid w:val="007114B2"/>
    <w:rsid w:val="007114C5"/>
    <w:rsid w:val="007114DA"/>
    <w:rsid w:val="007114E9"/>
    <w:rsid w:val="007114EE"/>
    <w:rsid w:val="007114FA"/>
    <w:rsid w:val="0071151F"/>
    <w:rsid w:val="0071157E"/>
    <w:rsid w:val="00711588"/>
    <w:rsid w:val="00711646"/>
    <w:rsid w:val="007116A4"/>
    <w:rsid w:val="007116B0"/>
    <w:rsid w:val="007116E9"/>
    <w:rsid w:val="00711711"/>
    <w:rsid w:val="0071172C"/>
    <w:rsid w:val="0071176E"/>
    <w:rsid w:val="00711770"/>
    <w:rsid w:val="007117AA"/>
    <w:rsid w:val="007117E9"/>
    <w:rsid w:val="0071180D"/>
    <w:rsid w:val="00711817"/>
    <w:rsid w:val="00711884"/>
    <w:rsid w:val="00711888"/>
    <w:rsid w:val="007118A9"/>
    <w:rsid w:val="007118B3"/>
    <w:rsid w:val="007118F9"/>
    <w:rsid w:val="00711921"/>
    <w:rsid w:val="00711946"/>
    <w:rsid w:val="00711953"/>
    <w:rsid w:val="00711971"/>
    <w:rsid w:val="0071198B"/>
    <w:rsid w:val="007119CB"/>
    <w:rsid w:val="007119FA"/>
    <w:rsid w:val="00711A88"/>
    <w:rsid w:val="00711A96"/>
    <w:rsid w:val="00711A99"/>
    <w:rsid w:val="00711ABE"/>
    <w:rsid w:val="00711AE0"/>
    <w:rsid w:val="00711AF0"/>
    <w:rsid w:val="00711B3E"/>
    <w:rsid w:val="00711B59"/>
    <w:rsid w:val="00711BC4"/>
    <w:rsid w:val="00711BD5"/>
    <w:rsid w:val="00711BF5"/>
    <w:rsid w:val="00711C22"/>
    <w:rsid w:val="00711C2E"/>
    <w:rsid w:val="00711C51"/>
    <w:rsid w:val="00711CA9"/>
    <w:rsid w:val="00711CEE"/>
    <w:rsid w:val="00711D13"/>
    <w:rsid w:val="00711D3E"/>
    <w:rsid w:val="00711D78"/>
    <w:rsid w:val="00711D7E"/>
    <w:rsid w:val="00711D94"/>
    <w:rsid w:val="00711DA2"/>
    <w:rsid w:val="00711DB6"/>
    <w:rsid w:val="00711DFD"/>
    <w:rsid w:val="00711E45"/>
    <w:rsid w:val="00711E56"/>
    <w:rsid w:val="00711EB1"/>
    <w:rsid w:val="00711EB8"/>
    <w:rsid w:val="00711ED2"/>
    <w:rsid w:val="00711EF8"/>
    <w:rsid w:val="00711F03"/>
    <w:rsid w:val="00711F19"/>
    <w:rsid w:val="00711F4E"/>
    <w:rsid w:val="00711F78"/>
    <w:rsid w:val="00711F99"/>
    <w:rsid w:val="00711FAD"/>
    <w:rsid w:val="00711FB9"/>
    <w:rsid w:val="00711FBB"/>
    <w:rsid w:val="00711FC1"/>
    <w:rsid w:val="00711FE7"/>
    <w:rsid w:val="00712025"/>
    <w:rsid w:val="00712077"/>
    <w:rsid w:val="00712087"/>
    <w:rsid w:val="007120DD"/>
    <w:rsid w:val="00712133"/>
    <w:rsid w:val="007121A0"/>
    <w:rsid w:val="007121C4"/>
    <w:rsid w:val="007121C5"/>
    <w:rsid w:val="007121D2"/>
    <w:rsid w:val="007121E4"/>
    <w:rsid w:val="007121F3"/>
    <w:rsid w:val="00712200"/>
    <w:rsid w:val="0071223E"/>
    <w:rsid w:val="0071223F"/>
    <w:rsid w:val="0071224C"/>
    <w:rsid w:val="00712265"/>
    <w:rsid w:val="00712266"/>
    <w:rsid w:val="0071227C"/>
    <w:rsid w:val="007122A5"/>
    <w:rsid w:val="007122A8"/>
    <w:rsid w:val="007122AB"/>
    <w:rsid w:val="007122EC"/>
    <w:rsid w:val="00712338"/>
    <w:rsid w:val="00712346"/>
    <w:rsid w:val="00712359"/>
    <w:rsid w:val="00712375"/>
    <w:rsid w:val="007123DA"/>
    <w:rsid w:val="007123F2"/>
    <w:rsid w:val="00712423"/>
    <w:rsid w:val="00712429"/>
    <w:rsid w:val="007124A7"/>
    <w:rsid w:val="007124D0"/>
    <w:rsid w:val="007124D5"/>
    <w:rsid w:val="007124D9"/>
    <w:rsid w:val="007124F8"/>
    <w:rsid w:val="00712507"/>
    <w:rsid w:val="00712524"/>
    <w:rsid w:val="0071254A"/>
    <w:rsid w:val="007125A7"/>
    <w:rsid w:val="007125DA"/>
    <w:rsid w:val="007125E6"/>
    <w:rsid w:val="007125FE"/>
    <w:rsid w:val="0071261F"/>
    <w:rsid w:val="00712622"/>
    <w:rsid w:val="0071262A"/>
    <w:rsid w:val="00712683"/>
    <w:rsid w:val="0071269B"/>
    <w:rsid w:val="007126C9"/>
    <w:rsid w:val="00712736"/>
    <w:rsid w:val="00712743"/>
    <w:rsid w:val="00712744"/>
    <w:rsid w:val="0071277A"/>
    <w:rsid w:val="00712780"/>
    <w:rsid w:val="0071278A"/>
    <w:rsid w:val="0071278E"/>
    <w:rsid w:val="0071279D"/>
    <w:rsid w:val="007127B9"/>
    <w:rsid w:val="007127DD"/>
    <w:rsid w:val="00712832"/>
    <w:rsid w:val="00712885"/>
    <w:rsid w:val="0071289E"/>
    <w:rsid w:val="007128A9"/>
    <w:rsid w:val="007128D0"/>
    <w:rsid w:val="00712902"/>
    <w:rsid w:val="00712957"/>
    <w:rsid w:val="0071296A"/>
    <w:rsid w:val="00712977"/>
    <w:rsid w:val="00712986"/>
    <w:rsid w:val="007129BE"/>
    <w:rsid w:val="007129FB"/>
    <w:rsid w:val="00712A0B"/>
    <w:rsid w:val="00712A16"/>
    <w:rsid w:val="00712A32"/>
    <w:rsid w:val="00712A3E"/>
    <w:rsid w:val="00712A46"/>
    <w:rsid w:val="00712AAA"/>
    <w:rsid w:val="00712AD1"/>
    <w:rsid w:val="00712B50"/>
    <w:rsid w:val="00712B70"/>
    <w:rsid w:val="00712B87"/>
    <w:rsid w:val="00712BA9"/>
    <w:rsid w:val="00712BB7"/>
    <w:rsid w:val="00712BC0"/>
    <w:rsid w:val="00712BDE"/>
    <w:rsid w:val="00712BDF"/>
    <w:rsid w:val="00712C22"/>
    <w:rsid w:val="00712C4D"/>
    <w:rsid w:val="00712C58"/>
    <w:rsid w:val="00712C71"/>
    <w:rsid w:val="00712C7C"/>
    <w:rsid w:val="00712C99"/>
    <w:rsid w:val="00712C9F"/>
    <w:rsid w:val="00712CA0"/>
    <w:rsid w:val="00712CD4"/>
    <w:rsid w:val="00712CD9"/>
    <w:rsid w:val="00712CFF"/>
    <w:rsid w:val="00712D01"/>
    <w:rsid w:val="00712D7A"/>
    <w:rsid w:val="00712DB8"/>
    <w:rsid w:val="00712DC5"/>
    <w:rsid w:val="00712DE5"/>
    <w:rsid w:val="00712DEE"/>
    <w:rsid w:val="00712E03"/>
    <w:rsid w:val="00712E10"/>
    <w:rsid w:val="00712E34"/>
    <w:rsid w:val="00712E5D"/>
    <w:rsid w:val="00712EFA"/>
    <w:rsid w:val="00712F03"/>
    <w:rsid w:val="00712F30"/>
    <w:rsid w:val="00712F69"/>
    <w:rsid w:val="00712F6C"/>
    <w:rsid w:val="00712F86"/>
    <w:rsid w:val="00712F94"/>
    <w:rsid w:val="00712FAC"/>
    <w:rsid w:val="00712FD1"/>
    <w:rsid w:val="00712FDA"/>
    <w:rsid w:val="0071300F"/>
    <w:rsid w:val="00713055"/>
    <w:rsid w:val="00713103"/>
    <w:rsid w:val="00713159"/>
    <w:rsid w:val="0071315D"/>
    <w:rsid w:val="0071319F"/>
    <w:rsid w:val="007131B6"/>
    <w:rsid w:val="007131BB"/>
    <w:rsid w:val="007131DF"/>
    <w:rsid w:val="007131EE"/>
    <w:rsid w:val="0071323B"/>
    <w:rsid w:val="00713247"/>
    <w:rsid w:val="00713297"/>
    <w:rsid w:val="007132A2"/>
    <w:rsid w:val="007132BC"/>
    <w:rsid w:val="007132C6"/>
    <w:rsid w:val="007132F0"/>
    <w:rsid w:val="007132F3"/>
    <w:rsid w:val="007133E6"/>
    <w:rsid w:val="007133F8"/>
    <w:rsid w:val="00713401"/>
    <w:rsid w:val="0071341B"/>
    <w:rsid w:val="00713426"/>
    <w:rsid w:val="00713435"/>
    <w:rsid w:val="0071343F"/>
    <w:rsid w:val="00713477"/>
    <w:rsid w:val="007134AC"/>
    <w:rsid w:val="00713518"/>
    <w:rsid w:val="00713550"/>
    <w:rsid w:val="00713559"/>
    <w:rsid w:val="007135E3"/>
    <w:rsid w:val="007135FD"/>
    <w:rsid w:val="0071362A"/>
    <w:rsid w:val="0071367E"/>
    <w:rsid w:val="00713695"/>
    <w:rsid w:val="00713744"/>
    <w:rsid w:val="00713754"/>
    <w:rsid w:val="0071377B"/>
    <w:rsid w:val="00713791"/>
    <w:rsid w:val="007137C1"/>
    <w:rsid w:val="007137E0"/>
    <w:rsid w:val="007137E3"/>
    <w:rsid w:val="007137E6"/>
    <w:rsid w:val="00713814"/>
    <w:rsid w:val="00713860"/>
    <w:rsid w:val="007138A8"/>
    <w:rsid w:val="007138C9"/>
    <w:rsid w:val="007138FA"/>
    <w:rsid w:val="0071390E"/>
    <w:rsid w:val="0071394E"/>
    <w:rsid w:val="0071394F"/>
    <w:rsid w:val="0071396D"/>
    <w:rsid w:val="007139AE"/>
    <w:rsid w:val="007139C4"/>
    <w:rsid w:val="007139CA"/>
    <w:rsid w:val="007139CD"/>
    <w:rsid w:val="007139D7"/>
    <w:rsid w:val="00713A2D"/>
    <w:rsid w:val="00713A7B"/>
    <w:rsid w:val="00713A7C"/>
    <w:rsid w:val="00713A91"/>
    <w:rsid w:val="00713B23"/>
    <w:rsid w:val="00713B2A"/>
    <w:rsid w:val="00713B36"/>
    <w:rsid w:val="00713B40"/>
    <w:rsid w:val="00713B79"/>
    <w:rsid w:val="00713B7C"/>
    <w:rsid w:val="00713BB6"/>
    <w:rsid w:val="00713BB7"/>
    <w:rsid w:val="00713BC1"/>
    <w:rsid w:val="00713C09"/>
    <w:rsid w:val="00713C0A"/>
    <w:rsid w:val="00713C2C"/>
    <w:rsid w:val="00713C37"/>
    <w:rsid w:val="00713C54"/>
    <w:rsid w:val="00713CA0"/>
    <w:rsid w:val="00713CE9"/>
    <w:rsid w:val="00713D27"/>
    <w:rsid w:val="00713D86"/>
    <w:rsid w:val="00713D9F"/>
    <w:rsid w:val="00713DA4"/>
    <w:rsid w:val="00713DB9"/>
    <w:rsid w:val="00713DC8"/>
    <w:rsid w:val="00713E3A"/>
    <w:rsid w:val="00713E43"/>
    <w:rsid w:val="00713E51"/>
    <w:rsid w:val="00713E79"/>
    <w:rsid w:val="00713E92"/>
    <w:rsid w:val="00713E97"/>
    <w:rsid w:val="00713EA7"/>
    <w:rsid w:val="00713ED8"/>
    <w:rsid w:val="00713F61"/>
    <w:rsid w:val="00713FAB"/>
    <w:rsid w:val="00713FB7"/>
    <w:rsid w:val="00713FBC"/>
    <w:rsid w:val="00713FC7"/>
    <w:rsid w:val="00713FFA"/>
    <w:rsid w:val="0071401B"/>
    <w:rsid w:val="00714096"/>
    <w:rsid w:val="007140CB"/>
    <w:rsid w:val="007140D6"/>
    <w:rsid w:val="00714124"/>
    <w:rsid w:val="00714131"/>
    <w:rsid w:val="0071418B"/>
    <w:rsid w:val="00714199"/>
    <w:rsid w:val="007141AD"/>
    <w:rsid w:val="007141AF"/>
    <w:rsid w:val="007141B1"/>
    <w:rsid w:val="007141B7"/>
    <w:rsid w:val="007141C2"/>
    <w:rsid w:val="007141D3"/>
    <w:rsid w:val="007141F6"/>
    <w:rsid w:val="0071424D"/>
    <w:rsid w:val="00714267"/>
    <w:rsid w:val="0071426F"/>
    <w:rsid w:val="007142B2"/>
    <w:rsid w:val="007142C3"/>
    <w:rsid w:val="007142DE"/>
    <w:rsid w:val="007142F8"/>
    <w:rsid w:val="00714302"/>
    <w:rsid w:val="00714351"/>
    <w:rsid w:val="007143B3"/>
    <w:rsid w:val="007143CE"/>
    <w:rsid w:val="00714402"/>
    <w:rsid w:val="00714468"/>
    <w:rsid w:val="007144AB"/>
    <w:rsid w:val="007144DA"/>
    <w:rsid w:val="007144EA"/>
    <w:rsid w:val="0071450D"/>
    <w:rsid w:val="00714510"/>
    <w:rsid w:val="00714524"/>
    <w:rsid w:val="00714566"/>
    <w:rsid w:val="0071459D"/>
    <w:rsid w:val="007145AA"/>
    <w:rsid w:val="007145B3"/>
    <w:rsid w:val="007145CD"/>
    <w:rsid w:val="007145D0"/>
    <w:rsid w:val="0071460E"/>
    <w:rsid w:val="00714611"/>
    <w:rsid w:val="0071462A"/>
    <w:rsid w:val="00714646"/>
    <w:rsid w:val="0071467D"/>
    <w:rsid w:val="00714687"/>
    <w:rsid w:val="0071468F"/>
    <w:rsid w:val="007146DD"/>
    <w:rsid w:val="007146F5"/>
    <w:rsid w:val="00714775"/>
    <w:rsid w:val="0071477F"/>
    <w:rsid w:val="00714791"/>
    <w:rsid w:val="007147A4"/>
    <w:rsid w:val="007147AA"/>
    <w:rsid w:val="007147D0"/>
    <w:rsid w:val="00714876"/>
    <w:rsid w:val="0071489F"/>
    <w:rsid w:val="007148A9"/>
    <w:rsid w:val="007148BB"/>
    <w:rsid w:val="007148DA"/>
    <w:rsid w:val="00714952"/>
    <w:rsid w:val="00714995"/>
    <w:rsid w:val="007149C6"/>
    <w:rsid w:val="00714A09"/>
    <w:rsid w:val="00714A1D"/>
    <w:rsid w:val="00714A32"/>
    <w:rsid w:val="00714A53"/>
    <w:rsid w:val="00714A62"/>
    <w:rsid w:val="00714A98"/>
    <w:rsid w:val="00714AA9"/>
    <w:rsid w:val="00714ABC"/>
    <w:rsid w:val="00714ACA"/>
    <w:rsid w:val="00714ADF"/>
    <w:rsid w:val="00714AEE"/>
    <w:rsid w:val="00714B1A"/>
    <w:rsid w:val="00714B57"/>
    <w:rsid w:val="00714C04"/>
    <w:rsid w:val="00714C54"/>
    <w:rsid w:val="00714C60"/>
    <w:rsid w:val="00714CA2"/>
    <w:rsid w:val="00714CAF"/>
    <w:rsid w:val="00714CD9"/>
    <w:rsid w:val="00714CFC"/>
    <w:rsid w:val="00714D1A"/>
    <w:rsid w:val="00714D31"/>
    <w:rsid w:val="00714D3C"/>
    <w:rsid w:val="00714D4F"/>
    <w:rsid w:val="00714D6D"/>
    <w:rsid w:val="00714D8F"/>
    <w:rsid w:val="00714D9F"/>
    <w:rsid w:val="00714DEB"/>
    <w:rsid w:val="00714E21"/>
    <w:rsid w:val="00714E6E"/>
    <w:rsid w:val="00714E8E"/>
    <w:rsid w:val="00714E99"/>
    <w:rsid w:val="00714EDE"/>
    <w:rsid w:val="00714F1D"/>
    <w:rsid w:val="00714F31"/>
    <w:rsid w:val="00714FC0"/>
    <w:rsid w:val="00714FDD"/>
    <w:rsid w:val="00715001"/>
    <w:rsid w:val="00715014"/>
    <w:rsid w:val="00715033"/>
    <w:rsid w:val="00715037"/>
    <w:rsid w:val="00715078"/>
    <w:rsid w:val="007150F3"/>
    <w:rsid w:val="007150F5"/>
    <w:rsid w:val="00715100"/>
    <w:rsid w:val="00715133"/>
    <w:rsid w:val="0071514E"/>
    <w:rsid w:val="00715155"/>
    <w:rsid w:val="00715164"/>
    <w:rsid w:val="0071517E"/>
    <w:rsid w:val="00715181"/>
    <w:rsid w:val="007151B2"/>
    <w:rsid w:val="007151E3"/>
    <w:rsid w:val="0071520B"/>
    <w:rsid w:val="0071522D"/>
    <w:rsid w:val="0071523F"/>
    <w:rsid w:val="0071524C"/>
    <w:rsid w:val="0071524E"/>
    <w:rsid w:val="00715250"/>
    <w:rsid w:val="00715256"/>
    <w:rsid w:val="0071525D"/>
    <w:rsid w:val="00715264"/>
    <w:rsid w:val="00715276"/>
    <w:rsid w:val="00715299"/>
    <w:rsid w:val="007152C3"/>
    <w:rsid w:val="00715302"/>
    <w:rsid w:val="0071531D"/>
    <w:rsid w:val="00715323"/>
    <w:rsid w:val="00715330"/>
    <w:rsid w:val="00715374"/>
    <w:rsid w:val="00715376"/>
    <w:rsid w:val="0071539D"/>
    <w:rsid w:val="007153A4"/>
    <w:rsid w:val="007153AD"/>
    <w:rsid w:val="007153C6"/>
    <w:rsid w:val="007153D0"/>
    <w:rsid w:val="007153E0"/>
    <w:rsid w:val="007153EC"/>
    <w:rsid w:val="00715400"/>
    <w:rsid w:val="00715405"/>
    <w:rsid w:val="00715439"/>
    <w:rsid w:val="00715454"/>
    <w:rsid w:val="007154D4"/>
    <w:rsid w:val="00715508"/>
    <w:rsid w:val="0071554D"/>
    <w:rsid w:val="00715554"/>
    <w:rsid w:val="007155FE"/>
    <w:rsid w:val="0071562E"/>
    <w:rsid w:val="00715643"/>
    <w:rsid w:val="00715659"/>
    <w:rsid w:val="00715661"/>
    <w:rsid w:val="0071568D"/>
    <w:rsid w:val="007157A4"/>
    <w:rsid w:val="007157D9"/>
    <w:rsid w:val="00715803"/>
    <w:rsid w:val="00715847"/>
    <w:rsid w:val="0071584A"/>
    <w:rsid w:val="00715858"/>
    <w:rsid w:val="007158B4"/>
    <w:rsid w:val="007158BC"/>
    <w:rsid w:val="00715900"/>
    <w:rsid w:val="00715958"/>
    <w:rsid w:val="00715961"/>
    <w:rsid w:val="00715973"/>
    <w:rsid w:val="0071597E"/>
    <w:rsid w:val="0071599A"/>
    <w:rsid w:val="007159BD"/>
    <w:rsid w:val="007159C1"/>
    <w:rsid w:val="007159E2"/>
    <w:rsid w:val="007159F0"/>
    <w:rsid w:val="00715A04"/>
    <w:rsid w:val="00715A05"/>
    <w:rsid w:val="00715A82"/>
    <w:rsid w:val="00715A85"/>
    <w:rsid w:val="00715A87"/>
    <w:rsid w:val="00715A8B"/>
    <w:rsid w:val="00715A8C"/>
    <w:rsid w:val="00715A9F"/>
    <w:rsid w:val="00715AC0"/>
    <w:rsid w:val="00715AE6"/>
    <w:rsid w:val="00715B3D"/>
    <w:rsid w:val="00715B90"/>
    <w:rsid w:val="00715B98"/>
    <w:rsid w:val="00715BCA"/>
    <w:rsid w:val="00715BED"/>
    <w:rsid w:val="00715BF3"/>
    <w:rsid w:val="00715BF6"/>
    <w:rsid w:val="00715BF7"/>
    <w:rsid w:val="00715C41"/>
    <w:rsid w:val="00715C61"/>
    <w:rsid w:val="00715C6D"/>
    <w:rsid w:val="00715CAB"/>
    <w:rsid w:val="00715CCF"/>
    <w:rsid w:val="00715D04"/>
    <w:rsid w:val="00715D05"/>
    <w:rsid w:val="00715D36"/>
    <w:rsid w:val="00715D6D"/>
    <w:rsid w:val="00715D70"/>
    <w:rsid w:val="00715D8F"/>
    <w:rsid w:val="00715D98"/>
    <w:rsid w:val="00715DD4"/>
    <w:rsid w:val="00715E59"/>
    <w:rsid w:val="00715E6F"/>
    <w:rsid w:val="00715E7A"/>
    <w:rsid w:val="00715E80"/>
    <w:rsid w:val="00715E8A"/>
    <w:rsid w:val="00715EAD"/>
    <w:rsid w:val="00715EE8"/>
    <w:rsid w:val="00715F11"/>
    <w:rsid w:val="00715F66"/>
    <w:rsid w:val="00715F7F"/>
    <w:rsid w:val="00715F84"/>
    <w:rsid w:val="00715FB5"/>
    <w:rsid w:val="00716039"/>
    <w:rsid w:val="00716043"/>
    <w:rsid w:val="007160A2"/>
    <w:rsid w:val="007160AA"/>
    <w:rsid w:val="007160FB"/>
    <w:rsid w:val="0071611B"/>
    <w:rsid w:val="0071617C"/>
    <w:rsid w:val="0071617D"/>
    <w:rsid w:val="0071619F"/>
    <w:rsid w:val="007161CA"/>
    <w:rsid w:val="007161FA"/>
    <w:rsid w:val="00716238"/>
    <w:rsid w:val="007162A8"/>
    <w:rsid w:val="007162C5"/>
    <w:rsid w:val="00716315"/>
    <w:rsid w:val="00716367"/>
    <w:rsid w:val="0071637C"/>
    <w:rsid w:val="007163F4"/>
    <w:rsid w:val="00716488"/>
    <w:rsid w:val="007164AF"/>
    <w:rsid w:val="007164C5"/>
    <w:rsid w:val="007164C6"/>
    <w:rsid w:val="0071650B"/>
    <w:rsid w:val="0071654B"/>
    <w:rsid w:val="00716572"/>
    <w:rsid w:val="007165BB"/>
    <w:rsid w:val="007165C5"/>
    <w:rsid w:val="007165C7"/>
    <w:rsid w:val="007165D0"/>
    <w:rsid w:val="007165D3"/>
    <w:rsid w:val="007165DD"/>
    <w:rsid w:val="007165FB"/>
    <w:rsid w:val="00716620"/>
    <w:rsid w:val="0071663E"/>
    <w:rsid w:val="00716653"/>
    <w:rsid w:val="007166C8"/>
    <w:rsid w:val="007166EB"/>
    <w:rsid w:val="007166EC"/>
    <w:rsid w:val="00716726"/>
    <w:rsid w:val="00716732"/>
    <w:rsid w:val="0071675B"/>
    <w:rsid w:val="007167AD"/>
    <w:rsid w:val="007167E8"/>
    <w:rsid w:val="007167F0"/>
    <w:rsid w:val="00716825"/>
    <w:rsid w:val="00716831"/>
    <w:rsid w:val="00716852"/>
    <w:rsid w:val="0071687F"/>
    <w:rsid w:val="00716883"/>
    <w:rsid w:val="007168B5"/>
    <w:rsid w:val="007168CD"/>
    <w:rsid w:val="007168E8"/>
    <w:rsid w:val="00716932"/>
    <w:rsid w:val="007169A1"/>
    <w:rsid w:val="007169CF"/>
    <w:rsid w:val="007169DA"/>
    <w:rsid w:val="007169EB"/>
    <w:rsid w:val="007169FA"/>
    <w:rsid w:val="00716A42"/>
    <w:rsid w:val="00716AA5"/>
    <w:rsid w:val="00716AF3"/>
    <w:rsid w:val="00716B05"/>
    <w:rsid w:val="00716BC5"/>
    <w:rsid w:val="00716BED"/>
    <w:rsid w:val="00716BF0"/>
    <w:rsid w:val="00716C59"/>
    <w:rsid w:val="00716C5C"/>
    <w:rsid w:val="00716C6A"/>
    <w:rsid w:val="00716CBA"/>
    <w:rsid w:val="00716D14"/>
    <w:rsid w:val="00716D4B"/>
    <w:rsid w:val="00716D4C"/>
    <w:rsid w:val="00716D7C"/>
    <w:rsid w:val="00716D94"/>
    <w:rsid w:val="00716D97"/>
    <w:rsid w:val="00716DED"/>
    <w:rsid w:val="00716DF3"/>
    <w:rsid w:val="00716E3E"/>
    <w:rsid w:val="00716EE8"/>
    <w:rsid w:val="00716EEB"/>
    <w:rsid w:val="00716F28"/>
    <w:rsid w:val="00716F63"/>
    <w:rsid w:val="00716F76"/>
    <w:rsid w:val="00717017"/>
    <w:rsid w:val="00717023"/>
    <w:rsid w:val="00717025"/>
    <w:rsid w:val="00717028"/>
    <w:rsid w:val="0071706E"/>
    <w:rsid w:val="007170B1"/>
    <w:rsid w:val="007170C1"/>
    <w:rsid w:val="00717135"/>
    <w:rsid w:val="00717146"/>
    <w:rsid w:val="0071715E"/>
    <w:rsid w:val="0071719E"/>
    <w:rsid w:val="007171C7"/>
    <w:rsid w:val="007171D1"/>
    <w:rsid w:val="007171E8"/>
    <w:rsid w:val="007171F4"/>
    <w:rsid w:val="00717204"/>
    <w:rsid w:val="0071723E"/>
    <w:rsid w:val="00717255"/>
    <w:rsid w:val="00717281"/>
    <w:rsid w:val="00717290"/>
    <w:rsid w:val="007172EB"/>
    <w:rsid w:val="0071737B"/>
    <w:rsid w:val="00717389"/>
    <w:rsid w:val="00717390"/>
    <w:rsid w:val="007173A8"/>
    <w:rsid w:val="007173E9"/>
    <w:rsid w:val="0071741F"/>
    <w:rsid w:val="0071744D"/>
    <w:rsid w:val="0071749B"/>
    <w:rsid w:val="007174CD"/>
    <w:rsid w:val="007174EC"/>
    <w:rsid w:val="007175AF"/>
    <w:rsid w:val="007175DE"/>
    <w:rsid w:val="007175E5"/>
    <w:rsid w:val="007175F6"/>
    <w:rsid w:val="007175F7"/>
    <w:rsid w:val="00717615"/>
    <w:rsid w:val="0071761F"/>
    <w:rsid w:val="0071764B"/>
    <w:rsid w:val="00717674"/>
    <w:rsid w:val="007176D1"/>
    <w:rsid w:val="007176D8"/>
    <w:rsid w:val="007176E0"/>
    <w:rsid w:val="0071772E"/>
    <w:rsid w:val="00717770"/>
    <w:rsid w:val="007177FA"/>
    <w:rsid w:val="00717892"/>
    <w:rsid w:val="00717896"/>
    <w:rsid w:val="007178A0"/>
    <w:rsid w:val="0071790D"/>
    <w:rsid w:val="00717946"/>
    <w:rsid w:val="00717959"/>
    <w:rsid w:val="0071797E"/>
    <w:rsid w:val="0071797F"/>
    <w:rsid w:val="007179AC"/>
    <w:rsid w:val="007179C5"/>
    <w:rsid w:val="007179CA"/>
    <w:rsid w:val="007179D3"/>
    <w:rsid w:val="007179DF"/>
    <w:rsid w:val="007179E8"/>
    <w:rsid w:val="007179ED"/>
    <w:rsid w:val="007179FF"/>
    <w:rsid w:val="00717A35"/>
    <w:rsid w:val="00717A3B"/>
    <w:rsid w:val="00717A52"/>
    <w:rsid w:val="00717AA6"/>
    <w:rsid w:val="00717AB6"/>
    <w:rsid w:val="00717AC4"/>
    <w:rsid w:val="00717ACD"/>
    <w:rsid w:val="00717B17"/>
    <w:rsid w:val="00717B35"/>
    <w:rsid w:val="00717B88"/>
    <w:rsid w:val="00717BC4"/>
    <w:rsid w:val="00717BC7"/>
    <w:rsid w:val="00717BCF"/>
    <w:rsid w:val="00717BE6"/>
    <w:rsid w:val="00717BF2"/>
    <w:rsid w:val="00717C10"/>
    <w:rsid w:val="00717C24"/>
    <w:rsid w:val="00717C2C"/>
    <w:rsid w:val="00717C64"/>
    <w:rsid w:val="00717C8B"/>
    <w:rsid w:val="00717C99"/>
    <w:rsid w:val="00717C9F"/>
    <w:rsid w:val="00717CDF"/>
    <w:rsid w:val="00717CE9"/>
    <w:rsid w:val="00717CF0"/>
    <w:rsid w:val="00717CF2"/>
    <w:rsid w:val="00717D2E"/>
    <w:rsid w:val="00717DBB"/>
    <w:rsid w:val="00717DD2"/>
    <w:rsid w:val="00717DE3"/>
    <w:rsid w:val="00717E06"/>
    <w:rsid w:val="00717E08"/>
    <w:rsid w:val="00717E24"/>
    <w:rsid w:val="00717E31"/>
    <w:rsid w:val="00717E35"/>
    <w:rsid w:val="00717E47"/>
    <w:rsid w:val="00717E5F"/>
    <w:rsid w:val="00717E7D"/>
    <w:rsid w:val="00717E89"/>
    <w:rsid w:val="00717EA7"/>
    <w:rsid w:val="00717EA9"/>
    <w:rsid w:val="00717EB8"/>
    <w:rsid w:val="00717EF5"/>
    <w:rsid w:val="00717EF8"/>
    <w:rsid w:val="00717F3E"/>
    <w:rsid w:val="00717F3F"/>
    <w:rsid w:val="00717F47"/>
    <w:rsid w:val="00717F97"/>
    <w:rsid w:val="00717FB3"/>
    <w:rsid w:val="00717FB7"/>
    <w:rsid w:val="00717FB9"/>
    <w:rsid w:val="00717FC0"/>
    <w:rsid w:val="00717FE4"/>
    <w:rsid w:val="00720044"/>
    <w:rsid w:val="0072005E"/>
    <w:rsid w:val="0072006D"/>
    <w:rsid w:val="007200E8"/>
    <w:rsid w:val="0072012F"/>
    <w:rsid w:val="0072013E"/>
    <w:rsid w:val="00720166"/>
    <w:rsid w:val="00720179"/>
    <w:rsid w:val="00720186"/>
    <w:rsid w:val="007201B4"/>
    <w:rsid w:val="007201C6"/>
    <w:rsid w:val="0072021C"/>
    <w:rsid w:val="00720226"/>
    <w:rsid w:val="00720238"/>
    <w:rsid w:val="0072025D"/>
    <w:rsid w:val="00720281"/>
    <w:rsid w:val="007202BA"/>
    <w:rsid w:val="007202CA"/>
    <w:rsid w:val="007202D7"/>
    <w:rsid w:val="00720303"/>
    <w:rsid w:val="00720321"/>
    <w:rsid w:val="0072032B"/>
    <w:rsid w:val="00720346"/>
    <w:rsid w:val="00720369"/>
    <w:rsid w:val="0072036A"/>
    <w:rsid w:val="0072039C"/>
    <w:rsid w:val="007203C1"/>
    <w:rsid w:val="007203DC"/>
    <w:rsid w:val="0072041C"/>
    <w:rsid w:val="00720443"/>
    <w:rsid w:val="00720492"/>
    <w:rsid w:val="007204AD"/>
    <w:rsid w:val="007204C3"/>
    <w:rsid w:val="007204D9"/>
    <w:rsid w:val="007204EC"/>
    <w:rsid w:val="00720514"/>
    <w:rsid w:val="00720518"/>
    <w:rsid w:val="0072051C"/>
    <w:rsid w:val="0072053A"/>
    <w:rsid w:val="00720557"/>
    <w:rsid w:val="00720559"/>
    <w:rsid w:val="00720560"/>
    <w:rsid w:val="00720562"/>
    <w:rsid w:val="00720568"/>
    <w:rsid w:val="00720571"/>
    <w:rsid w:val="00720584"/>
    <w:rsid w:val="007205A0"/>
    <w:rsid w:val="007205A1"/>
    <w:rsid w:val="007205AB"/>
    <w:rsid w:val="007205CE"/>
    <w:rsid w:val="007205F3"/>
    <w:rsid w:val="00720605"/>
    <w:rsid w:val="00720617"/>
    <w:rsid w:val="00720625"/>
    <w:rsid w:val="0072064F"/>
    <w:rsid w:val="00720680"/>
    <w:rsid w:val="0072069E"/>
    <w:rsid w:val="007206B1"/>
    <w:rsid w:val="007206CA"/>
    <w:rsid w:val="007206E5"/>
    <w:rsid w:val="007206EF"/>
    <w:rsid w:val="0072071E"/>
    <w:rsid w:val="00720748"/>
    <w:rsid w:val="00720759"/>
    <w:rsid w:val="00720765"/>
    <w:rsid w:val="0072078C"/>
    <w:rsid w:val="00720794"/>
    <w:rsid w:val="007207BB"/>
    <w:rsid w:val="0072081A"/>
    <w:rsid w:val="0072082D"/>
    <w:rsid w:val="0072085B"/>
    <w:rsid w:val="0072085D"/>
    <w:rsid w:val="0072085F"/>
    <w:rsid w:val="00720872"/>
    <w:rsid w:val="00720874"/>
    <w:rsid w:val="00720879"/>
    <w:rsid w:val="007208AC"/>
    <w:rsid w:val="00720927"/>
    <w:rsid w:val="0072092B"/>
    <w:rsid w:val="00720937"/>
    <w:rsid w:val="00720942"/>
    <w:rsid w:val="00720954"/>
    <w:rsid w:val="00720979"/>
    <w:rsid w:val="007209AE"/>
    <w:rsid w:val="007209D0"/>
    <w:rsid w:val="007209F8"/>
    <w:rsid w:val="00720A16"/>
    <w:rsid w:val="00720A30"/>
    <w:rsid w:val="00720A48"/>
    <w:rsid w:val="00720A4D"/>
    <w:rsid w:val="00720A63"/>
    <w:rsid w:val="00720A79"/>
    <w:rsid w:val="00720A96"/>
    <w:rsid w:val="00720A9F"/>
    <w:rsid w:val="00720ABA"/>
    <w:rsid w:val="00720AE0"/>
    <w:rsid w:val="00720B03"/>
    <w:rsid w:val="00720B60"/>
    <w:rsid w:val="00720B68"/>
    <w:rsid w:val="00720BA4"/>
    <w:rsid w:val="00720C29"/>
    <w:rsid w:val="00720C2D"/>
    <w:rsid w:val="00720C51"/>
    <w:rsid w:val="00720CA1"/>
    <w:rsid w:val="00720CBE"/>
    <w:rsid w:val="00720D09"/>
    <w:rsid w:val="00720D1E"/>
    <w:rsid w:val="00720D27"/>
    <w:rsid w:val="00720D5E"/>
    <w:rsid w:val="00720D6C"/>
    <w:rsid w:val="00720DDF"/>
    <w:rsid w:val="00720E2E"/>
    <w:rsid w:val="00720E5F"/>
    <w:rsid w:val="00720E73"/>
    <w:rsid w:val="00720EA2"/>
    <w:rsid w:val="00720EA6"/>
    <w:rsid w:val="00720EAC"/>
    <w:rsid w:val="00720EF0"/>
    <w:rsid w:val="00720F09"/>
    <w:rsid w:val="00720F2C"/>
    <w:rsid w:val="00720F48"/>
    <w:rsid w:val="00720F54"/>
    <w:rsid w:val="00720F85"/>
    <w:rsid w:val="00720FC1"/>
    <w:rsid w:val="0072103C"/>
    <w:rsid w:val="0072104E"/>
    <w:rsid w:val="00721065"/>
    <w:rsid w:val="0072107A"/>
    <w:rsid w:val="007210A2"/>
    <w:rsid w:val="007210AB"/>
    <w:rsid w:val="007210ED"/>
    <w:rsid w:val="0072110C"/>
    <w:rsid w:val="00721140"/>
    <w:rsid w:val="00721141"/>
    <w:rsid w:val="00721158"/>
    <w:rsid w:val="0072115E"/>
    <w:rsid w:val="0072116C"/>
    <w:rsid w:val="0072117A"/>
    <w:rsid w:val="007211AE"/>
    <w:rsid w:val="007211F8"/>
    <w:rsid w:val="0072123E"/>
    <w:rsid w:val="00721265"/>
    <w:rsid w:val="007212BE"/>
    <w:rsid w:val="007212DB"/>
    <w:rsid w:val="0072131A"/>
    <w:rsid w:val="00721327"/>
    <w:rsid w:val="0072132F"/>
    <w:rsid w:val="0072137B"/>
    <w:rsid w:val="00721381"/>
    <w:rsid w:val="00721384"/>
    <w:rsid w:val="00721388"/>
    <w:rsid w:val="007213B3"/>
    <w:rsid w:val="007213B5"/>
    <w:rsid w:val="007213D2"/>
    <w:rsid w:val="007213F9"/>
    <w:rsid w:val="0072140C"/>
    <w:rsid w:val="00721412"/>
    <w:rsid w:val="00721417"/>
    <w:rsid w:val="00721428"/>
    <w:rsid w:val="00721429"/>
    <w:rsid w:val="00721432"/>
    <w:rsid w:val="00721443"/>
    <w:rsid w:val="0072144D"/>
    <w:rsid w:val="00721467"/>
    <w:rsid w:val="0072147F"/>
    <w:rsid w:val="007214A5"/>
    <w:rsid w:val="007214B3"/>
    <w:rsid w:val="007214B5"/>
    <w:rsid w:val="007214D6"/>
    <w:rsid w:val="007214D8"/>
    <w:rsid w:val="0072153C"/>
    <w:rsid w:val="0072154D"/>
    <w:rsid w:val="00721568"/>
    <w:rsid w:val="00721582"/>
    <w:rsid w:val="007215BB"/>
    <w:rsid w:val="007215EA"/>
    <w:rsid w:val="00721612"/>
    <w:rsid w:val="0072164C"/>
    <w:rsid w:val="0072165E"/>
    <w:rsid w:val="00721673"/>
    <w:rsid w:val="007216C7"/>
    <w:rsid w:val="007216F7"/>
    <w:rsid w:val="007217E7"/>
    <w:rsid w:val="00721836"/>
    <w:rsid w:val="00721849"/>
    <w:rsid w:val="00721895"/>
    <w:rsid w:val="007218B0"/>
    <w:rsid w:val="007218B4"/>
    <w:rsid w:val="007218E0"/>
    <w:rsid w:val="007218FF"/>
    <w:rsid w:val="00721900"/>
    <w:rsid w:val="00721902"/>
    <w:rsid w:val="00721926"/>
    <w:rsid w:val="00721975"/>
    <w:rsid w:val="0072197F"/>
    <w:rsid w:val="00721988"/>
    <w:rsid w:val="007219AA"/>
    <w:rsid w:val="007219CF"/>
    <w:rsid w:val="00721A2D"/>
    <w:rsid w:val="00721A60"/>
    <w:rsid w:val="00721A71"/>
    <w:rsid w:val="00721A87"/>
    <w:rsid w:val="00721A96"/>
    <w:rsid w:val="00721B36"/>
    <w:rsid w:val="00721B48"/>
    <w:rsid w:val="00721B94"/>
    <w:rsid w:val="00721BB1"/>
    <w:rsid w:val="00721BC7"/>
    <w:rsid w:val="00721BCE"/>
    <w:rsid w:val="00721C1D"/>
    <w:rsid w:val="00721C32"/>
    <w:rsid w:val="00721C35"/>
    <w:rsid w:val="00721C7E"/>
    <w:rsid w:val="00721C84"/>
    <w:rsid w:val="00721CA1"/>
    <w:rsid w:val="00721D8E"/>
    <w:rsid w:val="00721DA7"/>
    <w:rsid w:val="00721DC6"/>
    <w:rsid w:val="00721E1A"/>
    <w:rsid w:val="00721E3D"/>
    <w:rsid w:val="00721E5D"/>
    <w:rsid w:val="00721E8F"/>
    <w:rsid w:val="00721EFD"/>
    <w:rsid w:val="00721F09"/>
    <w:rsid w:val="00721F13"/>
    <w:rsid w:val="00721F30"/>
    <w:rsid w:val="00721F4E"/>
    <w:rsid w:val="00721F5F"/>
    <w:rsid w:val="00721F97"/>
    <w:rsid w:val="00721FBA"/>
    <w:rsid w:val="00722039"/>
    <w:rsid w:val="00722052"/>
    <w:rsid w:val="00722056"/>
    <w:rsid w:val="00722082"/>
    <w:rsid w:val="00722084"/>
    <w:rsid w:val="007220A5"/>
    <w:rsid w:val="007220CD"/>
    <w:rsid w:val="0072212C"/>
    <w:rsid w:val="0072218B"/>
    <w:rsid w:val="007221A9"/>
    <w:rsid w:val="007221B4"/>
    <w:rsid w:val="007221B5"/>
    <w:rsid w:val="007221BB"/>
    <w:rsid w:val="007221E6"/>
    <w:rsid w:val="00722206"/>
    <w:rsid w:val="00722215"/>
    <w:rsid w:val="00722217"/>
    <w:rsid w:val="00722255"/>
    <w:rsid w:val="0072225F"/>
    <w:rsid w:val="007222E5"/>
    <w:rsid w:val="007222F3"/>
    <w:rsid w:val="00722305"/>
    <w:rsid w:val="0072231E"/>
    <w:rsid w:val="00722338"/>
    <w:rsid w:val="007223AC"/>
    <w:rsid w:val="007223C1"/>
    <w:rsid w:val="007223FC"/>
    <w:rsid w:val="00722449"/>
    <w:rsid w:val="00722451"/>
    <w:rsid w:val="0072245A"/>
    <w:rsid w:val="0072247A"/>
    <w:rsid w:val="00722481"/>
    <w:rsid w:val="0072248E"/>
    <w:rsid w:val="00722494"/>
    <w:rsid w:val="00722501"/>
    <w:rsid w:val="0072250A"/>
    <w:rsid w:val="0072250B"/>
    <w:rsid w:val="00722553"/>
    <w:rsid w:val="00722560"/>
    <w:rsid w:val="00722568"/>
    <w:rsid w:val="00722575"/>
    <w:rsid w:val="0072259A"/>
    <w:rsid w:val="007225DA"/>
    <w:rsid w:val="007225E6"/>
    <w:rsid w:val="007225E7"/>
    <w:rsid w:val="00722616"/>
    <w:rsid w:val="007226AD"/>
    <w:rsid w:val="007226D6"/>
    <w:rsid w:val="007226DB"/>
    <w:rsid w:val="0072272B"/>
    <w:rsid w:val="0072276F"/>
    <w:rsid w:val="00722772"/>
    <w:rsid w:val="00722785"/>
    <w:rsid w:val="00722786"/>
    <w:rsid w:val="007227A8"/>
    <w:rsid w:val="007227D1"/>
    <w:rsid w:val="007227DD"/>
    <w:rsid w:val="007227E2"/>
    <w:rsid w:val="007227FE"/>
    <w:rsid w:val="00722800"/>
    <w:rsid w:val="00722820"/>
    <w:rsid w:val="00722879"/>
    <w:rsid w:val="00722887"/>
    <w:rsid w:val="00722889"/>
    <w:rsid w:val="00722894"/>
    <w:rsid w:val="007228A7"/>
    <w:rsid w:val="007228BB"/>
    <w:rsid w:val="007228C3"/>
    <w:rsid w:val="007228EF"/>
    <w:rsid w:val="00722908"/>
    <w:rsid w:val="0072290E"/>
    <w:rsid w:val="00722918"/>
    <w:rsid w:val="0072291E"/>
    <w:rsid w:val="00722977"/>
    <w:rsid w:val="007229A3"/>
    <w:rsid w:val="007229A5"/>
    <w:rsid w:val="007229C9"/>
    <w:rsid w:val="007229E7"/>
    <w:rsid w:val="00722A0F"/>
    <w:rsid w:val="00722A15"/>
    <w:rsid w:val="00722AA7"/>
    <w:rsid w:val="00722ACB"/>
    <w:rsid w:val="00722B09"/>
    <w:rsid w:val="00722B0E"/>
    <w:rsid w:val="00722B30"/>
    <w:rsid w:val="00722B37"/>
    <w:rsid w:val="00722B64"/>
    <w:rsid w:val="00722B71"/>
    <w:rsid w:val="00722B92"/>
    <w:rsid w:val="00722BA3"/>
    <w:rsid w:val="00722BCC"/>
    <w:rsid w:val="00722BEF"/>
    <w:rsid w:val="00722C28"/>
    <w:rsid w:val="00722C2F"/>
    <w:rsid w:val="00722C76"/>
    <w:rsid w:val="00722C89"/>
    <w:rsid w:val="00722CFD"/>
    <w:rsid w:val="00722D16"/>
    <w:rsid w:val="00722D55"/>
    <w:rsid w:val="00722D74"/>
    <w:rsid w:val="00722D8E"/>
    <w:rsid w:val="00722E32"/>
    <w:rsid w:val="00722E4A"/>
    <w:rsid w:val="00722E56"/>
    <w:rsid w:val="00722E61"/>
    <w:rsid w:val="00722E67"/>
    <w:rsid w:val="00722E75"/>
    <w:rsid w:val="00722F09"/>
    <w:rsid w:val="00722F40"/>
    <w:rsid w:val="00722F54"/>
    <w:rsid w:val="00722F55"/>
    <w:rsid w:val="00722FBA"/>
    <w:rsid w:val="00722FCF"/>
    <w:rsid w:val="00723034"/>
    <w:rsid w:val="00723042"/>
    <w:rsid w:val="0072304C"/>
    <w:rsid w:val="00723053"/>
    <w:rsid w:val="00723075"/>
    <w:rsid w:val="0072307D"/>
    <w:rsid w:val="007230AB"/>
    <w:rsid w:val="007230AC"/>
    <w:rsid w:val="007230BB"/>
    <w:rsid w:val="007230F2"/>
    <w:rsid w:val="007230FB"/>
    <w:rsid w:val="0072314F"/>
    <w:rsid w:val="00723168"/>
    <w:rsid w:val="0072316F"/>
    <w:rsid w:val="0072317D"/>
    <w:rsid w:val="007231AD"/>
    <w:rsid w:val="007231C8"/>
    <w:rsid w:val="007231FB"/>
    <w:rsid w:val="007231FE"/>
    <w:rsid w:val="00723207"/>
    <w:rsid w:val="0072320E"/>
    <w:rsid w:val="00723235"/>
    <w:rsid w:val="00723245"/>
    <w:rsid w:val="0072325D"/>
    <w:rsid w:val="00723267"/>
    <w:rsid w:val="007232C3"/>
    <w:rsid w:val="007232CE"/>
    <w:rsid w:val="007232E2"/>
    <w:rsid w:val="00723300"/>
    <w:rsid w:val="00723347"/>
    <w:rsid w:val="00723384"/>
    <w:rsid w:val="007233A6"/>
    <w:rsid w:val="007233C0"/>
    <w:rsid w:val="007233C7"/>
    <w:rsid w:val="007233D0"/>
    <w:rsid w:val="007233FF"/>
    <w:rsid w:val="00723432"/>
    <w:rsid w:val="00723440"/>
    <w:rsid w:val="00723456"/>
    <w:rsid w:val="00723466"/>
    <w:rsid w:val="00723473"/>
    <w:rsid w:val="00723477"/>
    <w:rsid w:val="007234A1"/>
    <w:rsid w:val="007234E1"/>
    <w:rsid w:val="007234FB"/>
    <w:rsid w:val="0072354F"/>
    <w:rsid w:val="0072355A"/>
    <w:rsid w:val="007235F2"/>
    <w:rsid w:val="0072361D"/>
    <w:rsid w:val="007236A8"/>
    <w:rsid w:val="007236D1"/>
    <w:rsid w:val="00723712"/>
    <w:rsid w:val="00723729"/>
    <w:rsid w:val="0072373F"/>
    <w:rsid w:val="00723748"/>
    <w:rsid w:val="00723757"/>
    <w:rsid w:val="0072375D"/>
    <w:rsid w:val="00723788"/>
    <w:rsid w:val="00723796"/>
    <w:rsid w:val="007237C3"/>
    <w:rsid w:val="007237EA"/>
    <w:rsid w:val="007237EC"/>
    <w:rsid w:val="007237ED"/>
    <w:rsid w:val="007237F5"/>
    <w:rsid w:val="00723801"/>
    <w:rsid w:val="00723870"/>
    <w:rsid w:val="00723879"/>
    <w:rsid w:val="00723881"/>
    <w:rsid w:val="00723947"/>
    <w:rsid w:val="007239ED"/>
    <w:rsid w:val="00723A2D"/>
    <w:rsid w:val="00723A68"/>
    <w:rsid w:val="00723AB1"/>
    <w:rsid w:val="00723AEE"/>
    <w:rsid w:val="00723AF3"/>
    <w:rsid w:val="00723B04"/>
    <w:rsid w:val="00723B13"/>
    <w:rsid w:val="00723B81"/>
    <w:rsid w:val="00723BA2"/>
    <w:rsid w:val="00723BA8"/>
    <w:rsid w:val="00723BDD"/>
    <w:rsid w:val="00723BEF"/>
    <w:rsid w:val="00723C09"/>
    <w:rsid w:val="00723C53"/>
    <w:rsid w:val="00723C54"/>
    <w:rsid w:val="00723C84"/>
    <w:rsid w:val="00723CDA"/>
    <w:rsid w:val="00723D15"/>
    <w:rsid w:val="00723D39"/>
    <w:rsid w:val="00723D59"/>
    <w:rsid w:val="00723DA3"/>
    <w:rsid w:val="00723DB3"/>
    <w:rsid w:val="00723DF6"/>
    <w:rsid w:val="00723E01"/>
    <w:rsid w:val="00723E2A"/>
    <w:rsid w:val="00723E76"/>
    <w:rsid w:val="00723E8E"/>
    <w:rsid w:val="00723EB7"/>
    <w:rsid w:val="00723EC3"/>
    <w:rsid w:val="00723F03"/>
    <w:rsid w:val="00723F3C"/>
    <w:rsid w:val="00723F44"/>
    <w:rsid w:val="00723F73"/>
    <w:rsid w:val="00723FD9"/>
    <w:rsid w:val="00724004"/>
    <w:rsid w:val="0072400D"/>
    <w:rsid w:val="00724022"/>
    <w:rsid w:val="00724063"/>
    <w:rsid w:val="0072406D"/>
    <w:rsid w:val="007240A7"/>
    <w:rsid w:val="007240B0"/>
    <w:rsid w:val="007240B2"/>
    <w:rsid w:val="007240CE"/>
    <w:rsid w:val="007240CF"/>
    <w:rsid w:val="007240D0"/>
    <w:rsid w:val="00724109"/>
    <w:rsid w:val="00724111"/>
    <w:rsid w:val="0072418B"/>
    <w:rsid w:val="007241A7"/>
    <w:rsid w:val="007241AF"/>
    <w:rsid w:val="007241C8"/>
    <w:rsid w:val="007241D5"/>
    <w:rsid w:val="00724205"/>
    <w:rsid w:val="0072420A"/>
    <w:rsid w:val="0072425F"/>
    <w:rsid w:val="0072426A"/>
    <w:rsid w:val="00724285"/>
    <w:rsid w:val="0072428E"/>
    <w:rsid w:val="007242CF"/>
    <w:rsid w:val="007242FC"/>
    <w:rsid w:val="00724321"/>
    <w:rsid w:val="0072432B"/>
    <w:rsid w:val="00724367"/>
    <w:rsid w:val="00724376"/>
    <w:rsid w:val="0072442B"/>
    <w:rsid w:val="0072442D"/>
    <w:rsid w:val="00724436"/>
    <w:rsid w:val="0072446A"/>
    <w:rsid w:val="00724479"/>
    <w:rsid w:val="00724488"/>
    <w:rsid w:val="007244AC"/>
    <w:rsid w:val="00724505"/>
    <w:rsid w:val="00724559"/>
    <w:rsid w:val="0072455B"/>
    <w:rsid w:val="0072456C"/>
    <w:rsid w:val="00724589"/>
    <w:rsid w:val="0072459A"/>
    <w:rsid w:val="007245DE"/>
    <w:rsid w:val="00724607"/>
    <w:rsid w:val="00724609"/>
    <w:rsid w:val="0072461C"/>
    <w:rsid w:val="0072462E"/>
    <w:rsid w:val="00724634"/>
    <w:rsid w:val="0072463A"/>
    <w:rsid w:val="0072465C"/>
    <w:rsid w:val="0072466C"/>
    <w:rsid w:val="007246F3"/>
    <w:rsid w:val="00724720"/>
    <w:rsid w:val="00724731"/>
    <w:rsid w:val="0072473E"/>
    <w:rsid w:val="00724758"/>
    <w:rsid w:val="00724782"/>
    <w:rsid w:val="0072480D"/>
    <w:rsid w:val="0072481E"/>
    <w:rsid w:val="00724823"/>
    <w:rsid w:val="00724828"/>
    <w:rsid w:val="007248BD"/>
    <w:rsid w:val="007248C5"/>
    <w:rsid w:val="007248DD"/>
    <w:rsid w:val="007248E1"/>
    <w:rsid w:val="007248E6"/>
    <w:rsid w:val="007248FC"/>
    <w:rsid w:val="00724906"/>
    <w:rsid w:val="0072495A"/>
    <w:rsid w:val="007249A4"/>
    <w:rsid w:val="007249F9"/>
    <w:rsid w:val="007249FA"/>
    <w:rsid w:val="00724A1B"/>
    <w:rsid w:val="00724A6C"/>
    <w:rsid w:val="00724A7E"/>
    <w:rsid w:val="00724ACE"/>
    <w:rsid w:val="00724AD8"/>
    <w:rsid w:val="00724B0F"/>
    <w:rsid w:val="00724B19"/>
    <w:rsid w:val="00724B2B"/>
    <w:rsid w:val="00724B2F"/>
    <w:rsid w:val="00724C17"/>
    <w:rsid w:val="00724C1B"/>
    <w:rsid w:val="00724C24"/>
    <w:rsid w:val="00724C6B"/>
    <w:rsid w:val="00724C70"/>
    <w:rsid w:val="00724C7C"/>
    <w:rsid w:val="00724CAB"/>
    <w:rsid w:val="00724CF0"/>
    <w:rsid w:val="00724CFC"/>
    <w:rsid w:val="00724D12"/>
    <w:rsid w:val="00724D17"/>
    <w:rsid w:val="00724D39"/>
    <w:rsid w:val="00724D6F"/>
    <w:rsid w:val="00724D7B"/>
    <w:rsid w:val="00724D84"/>
    <w:rsid w:val="00724DB9"/>
    <w:rsid w:val="00724DC8"/>
    <w:rsid w:val="00724DD0"/>
    <w:rsid w:val="00724DD1"/>
    <w:rsid w:val="00724DDD"/>
    <w:rsid w:val="00724DE5"/>
    <w:rsid w:val="00724E04"/>
    <w:rsid w:val="00724E85"/>
    <w:rsid w:val="00724E98"/>
    <w:rsid w:val="00724EA9"/>
    <w:rsid w:val="00724EDE"/>
    <w:rsid w:val="00724EFE"/>
    <w:rsid w:val="00724F13"/>
    <w:rsid w:val="00724F3E"/>
    <w:rsid w:val="00725009"/>
    <w:rsid w:val="00725010"/>
    <w:rsid w:val="00725050"/>
    <w:rsid w:val="00725061"/>
    <w:rsid w:val="00725070"/>
    <w:rsid w:val="0072507B"/>
    <w:rsid w:val="007250AF"/>
    <w:rsid w:val="007250B6"/>
    <w:rsid w:val="007250E3"/>
    <w:rsid w:val="00725129"/>
    <w:rsid w:val="0072514D"/>
    <w:rsid w:val="0072517C"/>
    <w:rsid w:val="00725186"/>
    <w:rsid w:val="007251BE"/>
    <w:rsid w:val="007251D6"/>
    <w:rsid w:val="007251E6"/>
    <w:rsid w:val="007251FE"/>
    <w:rsid w:val="0072520C"/>
    <w:rsid w:val="00725223"/>
    <w:rsid w:val="00725288"/>
    <w:rsid w:val="00725295"/>
    <w:rsid w:val="007252AC"/>
    <w:rsid w:val="007252BA"/>
    <w:rsid w:val="007252BE"/>
    <w:rsid w:val="007252C0"/>
    <w:rsid w:val="007252E9"/>
    <w:rsid w:val="0072530F"/>
    <w:rsid w:val="00725325"/>
    <w:rsid w:val="00725350"/>
    <w:rsid w:val="00725351"/>
    <w:rsid w:val="00725370"/>
    <w:rsid w:val="00725403"/>
    <w:rsid w:val="00725425"/>
    <w:rsid w:val="0072545A"/>
    <w:rsid w:val="007254A6"/>
    <w:rsid w:val="007254AF"/>
    <w:rsid w:val="007254C8"/>
    <w:rsid w:val="007254E0"/>
    <w:rsid w:val="007254F5"/>
    <w:rsid w:val="0072553B"/>
    <w:rsid w:val="00725551"/>
    <w:rsid w:val="0072558C"/>
    <w:rsid w:val="007255D4"/>
    <w:rsid w:val="007255F5"/>
    <w:rsid w:val="00725640"/>
    <w:rsid w:val="00725684"/>
    <w:rsid w:val="007256AE"/>
    <w:rsid w:val="007256CD"/>
    <w:rsid w:val="00725709"/>
    <w:rsid w:val="0072570B"/>
    <w:rsid w:val="0072572E"/>
    <w:rsid w:val="00725746"/>
    <w:rsid w:val="00725754"/>
    <w:rsid w:val="00725766"/>
    <w:rsid w:val="0072576F"/>
    <w:rsid w:val="007257AE"/>
    <w:rsid w:val="007257B4"/>
    <w:rsid w:val="007257F0"/>
    <w:rsid w:val="0072583D"/>
    <w:rsid w:val="00725863"/>
    <w:rsid w:val="0072586B"/>
    <w:rsid w:val="007258B2"/>
    <w:rsid w:val="007258C1"/>
    <w:rsid w:val="0072590E"/>
    <w:rsid w:val="00725918"/>
    <w:rsid w:val="00725937"/>
    <w:rsid w:val="00725939"/>
    <w:rsid w:val="0072595E"/>
    <w:rsid w:val="0072597F"/>
    <w:rsid w:val="0072598F"/>
    <w:rsid w:val="00725995"/>
    <w:rsid w:val="007259A6"/>
    <w:rsid w:val="007259BD"/>
    <w:rsid w:val="007259FE"/>
    <w:rsid w:val="00725A02"/>
    <w:rsid w:val="00725A22"/>
    <w:rsid w:val="00725A88"/>
    <w:rsid w:val="00725A96"/>
    <w:rsid w:val="00725AA0"/>
    <w:rsid w:val="00725AB4"/>
    <w:rsid w:val="00725AD0"/>
    <w:rsid w:val="00725AF5"/>
    <w:rsid w:val="00725B07"/>
    <w:rsid w:val="00725B0A"/>
    <w:rsid w:val="00725B29"/>
    <w:rsid w:val="00725B6A"/>
    <w:rsid w:val="00725BE4"/>
    <w:rsid w:val="00725BEB"/>
    <w:rsid w:val="00725BF7"/>
    <w:rsid w:val="00725C40"/>
    <w:rsid w:val="00725C8C"/>
    <w:rsid w:val="00725C92"/>
    <w:rsid w:val="00725C97"/>
    <w:rsid w:val="00725CF6"/>
    <w:rsid w:val="00725D24"/>
    <w:rsid w:val="00725D3D"/>
    <w:rsid w:val="00725D6F"/>
    <w:rsid w:val="00725D80"/>
    <w:rsid w:val="00725D8D"/>
    <w:rsid w:val="00725DA4"/>
    <w:rsid w:val="00725DA7"/>
    <w:rsid w:val="00725DD3"/>
    <w:rsid w:val="00725DE8"/>
    <w:rsid w:val="00725E54"/>
    <w:rsid w:val="00725E8E"/>
    <w:rsid w:val="00725F15"/>
    <w:rsid w:val="00725F47"/>
    <w:rsid w:val="00725F6B"/>
    <w:rsid w:val="00725F7A"/>
    <w:rsid w:val="00725FA0"/>
    <w:rsid w:val="00725FF2"/>
    <w:rsid w:val="00726007"/>
    <w:rsid w:val="00726030"/>
    <w:rsid w:val="00726036"/>
    <w:rsid w:val="00726087"/>
    <w:rsid w:val="007260A0"/>
    <w:rsid w:val="007260BC"/>
    <w:rsid w:val="007260DA"/>
    <w:rsid w:val="007260E6"/>
    <w:rsid w:val="007260F1"/>
    <w:rsid w:val="00726114"/>
    <w:rsid w:val="00726133"/>
    <w:rsid w:val="0072614D"/>
    <w:rsid w:val="00726169"/>
    <w:rsid w:val="00726184"/>
    <w:rsid w:val="007261AA"/>
    <w:rsid w:val="007261C6"/>
    <w:rsid w:val="007261DB"/>
    <w:rsid w:val="007261F3"/>
    <w:rsid w:val="00726207"/>
    <w:rsid w:val="00726218"/>
    <w:rsid w:val="0072623F"/>
    <w:rsid w:val="00726245"/>
    <w:rsid w:val="00726295"/>
    <w:rsid w:val="007262B6"/>
    <w:rsid w:val="007262DE"/>
    <w:rsid w:val="00726309"/>
    <w:rsid w:val="0072633F"/>
    <w:rsid w:val="00726346"/>
    <w:rsid w:val="0072636F"/>
    <w:rsid w:val="0072638D"/>
    <w:rsid w:val="0072642F"/>
    <w:rsid w:val="0072645D"/>
    <w:rsid w:val="0072646C"/>
    <w:rsid w:val="00726494"/>
    <w:rsid w:val="0072649C"/>
    <w:rsid w:val="007264AC"/>
    <w:rsid w:val="007264C2"/>
    <w:rsid w:val="007264F5"/>
    <w:rsid w:val="00726501"/>
    <w:rsid w:val="0072653A"/>
    <w:rsid w:val="00726541"/>
    <w:rsid w:val="00726548"/>
    <w:rsid w:val="00726553"/>
    <w:rsid w:val="00726596"/>
    <w:rsid w:val="007265C5"/>
    <w:rsid w:val="007265DD"/>
    <w:rsid w:val="007265F1"/>
    <w:rsid w:val="007265F9"/>
    <w:rsid w:val="0072663B"/>
    <w:rsid w:val="0072665B"/>
    <w:rsid w:val="00726667"/>
    <w:rsid w:val="0072667F"/>
    <w:rsid w:val="007266ED"/>
    <w:rsid w:val="00726717"/>
    <w:rsid w:val="0072671E"/>
    <w:rsid w:val="00726761"/>
    <w:rsid w:val="0072677B"/>
    <w:rsid w:val="00726786"/>
    <w:rsid w:val="007267B4"/>
    <w:rsid w:val="007267BC"/>
    <w:rsid w:val="00726819"/>
    <w:rsid w:val="0072681A"/>
    <w:rsid w:val="00726820"/>
    <w:rsid w:val="0072683D"/>
    <w:rsid w:val="00726877"/>
    <w:rsid w:val="00726880"/>
    <w:rsid w:val="00726893"/>
    <w:rsid w:val="007268EA"/>
    <w:rsid w:val="00726900"/>
    <w:rsid w:val="00726912"/>
    <w:rsid w:val="00726980"/>
    <w:rsid w:val="00726998"/>
    <w:rsid w:val="007269DF"/>
    <w:rsid w:val="007269F7"/>
    <w:rsid w:val="007269FA"/>
    <w:rsid w:val="00726A03"/>
    <w:rsid w:val="00726A18"/>
    <w:rsid w:val="00726A24"/>
    <w:rsid w:val="00726A2D"/>
    <w:rsid w:val="00726A31"/>
    <w:rsid w:val="00726A3B"/>
    <w:rsid w:val="00726B5F"/>
    <w:rsid w:val="00726B93"/>
    <w:rsid w:val="00726BB5"/>
    <w:rsid w:val="00726BD2"/>
    <w:rsid w:val="00726C20"/>
    <w:rsid w:val="00726C25"/>
    <w:rsid w:val="00726C27"/>
    <w:rsid w:val="00726C38"/>
    <w:rsid w:val="00726C76"/>
    <w:rsid w:val="00726C8A"/>
    <w:rsid w:val="00726CB7"/>
    <w:rsid w:val="00726D3F"/>
    <w:rsid w:val="00726D54"/>
    <w:rsid w:val="00726D64"/>
    <w:rsid w:val="00726D76"/>
    <w:rsid w:val="00726D86"/>
    <w:rsid w:val="00726D9F"/>
    <w:rsid w:val="00726DCA"/>
    <w:rsid w:val="00726DF0"/>
    <w:rsid w:val="00726DF5"/>
    <w:rsid w:val="00726E01"/>
    <w:rsid w:val="00726E2F"/>
    <w:rsid w:val="00726E3C"/>
    <w:rsid w:val="00726E66"/>
    <w:rsid w:val="00726E88"/>
    <w:rsid w:val="00726EC8"/>
    <w:rsid w:val="00726ECD"/>
    <w:rsid w:val="00726F13"/>
    <w:rsid w:val="00726F62"/>
    <w:rsid w:val="00726FAE"/>
    <w:rsid w:val="00726FCF"/>
    <w:rsid w:val="00727028"/>
    <w:rsid w:val="00727048"/>
    <w:rsid w:val="00727065"/>
    <w:rsid w:val="0072707F"/>
    <w:rsid w:val="0072708C"/>
    <w:rsid w:val="0072710C"/>
    <w:rsid w:val="0072710F"/>
    <w:rsid w:val="0072712D"/>
    <w:rsid w:val="0072715C"/>
    <w:rsid w:val="0072717D"/>
    <w:rsid w:val="0072721F"/>
    <w:rsid w:val="00727267"/>
    <w:rsid w:val="0072726D"/>
    <w:rsid w:val="007272E4"/>
    <w:rsid w:val="007272FF"/>
    <w:rsid w:val="0072730E"/>
    <w:rsid w:val="0072730F"/>
    <w:rsid w:val="00727324"/>
    <w:rsid w:val="00727347"/>
    <w:rsid w:val="00727350"/>
    <w:rsid w:val="00727405"/>
    <w:rsid w:val="00727410"/>
    <w:rsid w:val="00727428"/>
    <w:rsid w:val="00727431"/>
    <w:rsid w:val="00727451"/>
    <w:rsid w:val="00727452"/>
    <w:rsid w:val="00727494"/>
    <w:rsid w:val="007274E9"/>
    <w:rsid w:val="00727503"/>
    <w:rsid w:val="0072750A"/>
    <w:rsid w:val="0072751C"/>
    <w:rsid w:val="0072751F"/>
    <w:rsid w:val="0072752F"/>
    <w:rsid w:val="0072756B"/>
    <w:rsid w:val="00727579"/>
    <w:rsid w:val="007275A1"/>
    <w:rsid w:val="007275B8"/>
    <w:rsid w:val="007275BB"/>
    <w:rsid w:val="007275EB"/>
    <w:rsid w:val="007275F4"/>
    <w:rsid w:val="00727602"/>
    <w:rsid w:val="00727678"/>
    <w:rsid w:val="0072769A"/>
    <w:rsid w:val="007276B8"/>
    <w:rsid w:val="007276D3"/>
    <w:rsid w:val="007276DB"/>
    <w:rsid w:val="00727711"/>
    <w:rsid w:val="0072774D"/>
    <w:rsid w:val="007277A5"/>
    <w:rsid w:val="007277A6"/>
    <w:rsid w:val="007277AA"/>
    <w:rsid w:val="007277ED"/>
    <w:rsid w:val="007277FD"/>
    <w:rsid w:val="00727814"/>
    <w:rsid w:val="00727815"/>
    <w:rsid w:val="00727898"/>
    <w:rsid w:val="007278B8"/>
    <w:rsid w:val="007278D5"/>
    <w:rsid w:val="007278E9"/>
    <w:rsid w:val="00727933"/>
    <w:rsid w:val="00727979"/>
    <w:rsid w:val="0072798F"/>
    <w:rsid w:val="007279ED"/>
    <w:rsid w:val="00727A55"/>
    <w:rsid w:val="00727A64"/>
    <w:rsid w:val="00727ABE"/>
    <w:rsid w:val="00727AC1"/>
    <w:rsid w:val="00727B21"/>
    <w:rsid w:val="00727B2D"/>
    <w:rsid w:val="00727B46"/>
    <w:rsid w:val="00727B62"/>
    <w:rsid w:val="00727B69"/>
    <w:rsid w:val="00727B7A"/>
    <w:rsid w:val="00727B80"/>
    <w:rsid w:val="00727B84"/>
    <w:rsid w:val="00727B9C"/>
    <w:rsid w:val="00727BB3"/>
    <w:rsid w:val="00727BC0"/>
    <w:rsid w:val="00727BDB"/>
    <w:rsid w:val="00727BF6"/>
    <w:rsid w:val="00727BFC"/>
    <w:rsid w:val="00727C26"/>
    <w:rsid w:val="00727C28"/>
    <w:rsid w:val="00727C90"/>
    <w:rsid w:val="00727CAB"/>
    <w:rsid w:val="00727CB2"/>
    <w:rsid w:val="00727CBC"/>
    <w:rsid w:val="00727D43"/>
    <w:rsid w:val="00727D45"/>
    <w:rsid w:val="00727D55"/>
    <w:rsid w:val="00727DB7"/>
    <w:rsid w:val="00727DD2"/>
    <w:rsid w:val="00727DF3"/>
    <w:rsid w:val="00727E0F"/>
    <w:rsid w:val="00727E48"/>
    <w:rsid w:val="00727E7C"/>
    <w:rsid w:val="00727E85"/>
    <w:rsid w:val="00727EC1"/>
    <w:rsid w:val="00727ED8"/>
    <w:rsid w:val="00727EE5"/>
    <w:rsid w:val="00727EE6"/>
    <w:rsid w:val="00727F23"/>
    <w:rsid w:val="00727F54"/>
    <w:rsid w:val="00727F72"/>
    <w:rsid w:val="00727F73"/>
    <w:rsid w:val="00727F98"/>
    <w:rsid w:val="00727FB9"/>
    <w:rsid w:val="00727FCF"/>
    <w:rsid w:val="00730008"/>
    <w:rsid w:val="0073001A"/>
    <w:rsid w:val="0073001D"/>
    <w:rsid w:val="0073001F"/>
    <w:rsid w:val="00730042"/>
    <w:rsid w:val="00730048"/>
    <w:rsid w:val="0073004A"/>
    <w:rsid w:val="00730066"/>
    <w:rsid w:val="00730076"/>
    <w:rsid w:val="0073008D"/>
    <w:rsid w:val="00730096"/>
    <w:rsid w:val="007300A0"/>
    <w:rsid w:val="007300F8"/>
    <w:rsid w:val="00730159"/>
    <w:rsid w:val="00730179"/>
    <w:rsid w:val="0073017D"/>
    <w:rsid w:val="007301BD"/>
    <w:rsid w:val="007301C2"/>
    <w:rsid w:val="007301CD"/>
    <w:rsid w:val="00730220"/>
    <w:rsid w:val="00730283"/>
    <w:rsid w:val="00730298"/>
    <w:rsid w:val="007302A6"/>
    <w:rsid w:val="007302AA"/>
    <w:rsid w:val="007302D8"/>
    <w:rsid w:val="007302F8"/>
    <w:rsid w:val="00730301"/>
    <w:rsid w:val="00730343"/>
    <w:rsid w:val="00730374"/>
    <w:rsid w:val="00730384"/>
    <w:rsid w:val="0073038F"/>
    <w:rsid w:val="00730397"/>
    <w:rsid w:val="0073039C"/>
    <w:rsid w:val="007303A9"/>
    <w:rsid w:val="007303BA"/>
    <w:rsid w:val="0073040E"/>
    <w:rsid w:val="00730425"/>
    <w:rsid w:val="00730438"/>
    <w:rsid w:val="00730461"/>
    <w:rsid w:val="007304A1"/>
    <w:rsid w:val="007304B6"/>
    <w:rsid w:val="007304C3"/>
    <w:rsid w:val="007304C4"/>
    <w:rsid w:val="007304DC"/>
    <w:rsid w:val="007304FA"/>
    <w:rsid w:val="00730500"/>
    <w:rsid w:val="00730598"/>
    <w:rsid w:val="0073059B"/>
    <w:rsid w:val="007305B9"/>
    <w:rsid w:val="007305BC"/>
    <w:rsid w:val="007305EF"/>
    <w:rsid w:val="00730623"/>
    <w:rsid w:val="0073065C"/>
    <w:rsid w:val="00730671"/>
    <w:rsid w:val="00730676"/>
    <w:rsid w:val="007306AC"/>
    <w:rsid w:val="007306B7"/>
    <w:rsid w:val="007306E1"/>
    <w:rsid w:val="007306F5"/>
    <w:rsid w:val="00730708"/>
    <w:rsid w:val="0073070A"/>
    <w:rsid w:val="00730714"/>
    <w:rsid w:val="00730737"/>
    <w:rsid w:val="0073073D"/>
    <w:rsid w:val="00730757"/>
    <w:rsid w:val="00730793"/>
    <w:rsid w:val="0073079D"/>
    <w:rsid w:val="007307EB"/>
    <w:rsid w:val="0073082D"/>
    <w:rsid w:val="00730850"/>
    <w:rsid w:val="007308AE"/>
    <w:rsid w:val="00730903"/>
    <w:rsid w:val="00730910"/>
    <w:rsid w:val="0073092E"/>
    <w:rsid w:val="00730943"/>
    <w:rsid w:val="00730965"/>
    <w:rsid w:val="00730975"/>
    <w:rsid w:val="007309CE"/>
    <w:rsid w:val="007309D1"/>
    <w:rsid w:val="007309F8"/>
    <w:rsid w:val="007309FE"/>
    <w:rsid w:val="00730A38"/>
    <w:rsid w:val="00730A52"/>
    <w:rsid w:val="00730A55"/>
    <w:rsid w:val="00730A86"/>
    <w:rsid w:val="00730AE9"/>
    <w:rsid w:val="00730AFA"/>
    <w:rsid w:val="00730B01"/>
    <w:rsid w:val="00730B20"/>
    <w:rsid w:val="00730B31"/>
    <w:rsid w:val="00730B5D"/>
    <w:rsid w:val="00730B5E"/>
    <w:rsid w:val="00730B82"/>
    <w:rsid w:val="00730B8F"/>
    <w:rsid w:val="00730BC6"/>
    <w:rsid w:val="00730C0E"/>
    <w:rsid w:val="00730C10"/>
    <w:rsid w:val="00730CB3"/>
    <w:rsid w:val="00730CFF"/>
    <w:rsid w:val="00730D7A"/>
    <w:rsid w:val="00730DAA"/>
    <w:rsid w:val="00730DAD"/>
    <w:rsid w:val="00730DFE"/>
    <w:rsid w:val="00730E1F"/>
    <w:rsid w:val="00730E3D"/>
    <w:rsid w:val="00730E81"/>
    <w:rsid w:val="00730E9B"/>
    <w:rsid w:val="00730EA3"/>
    <w:rsid w:val="00730ECB"/>
    <w:rsid w:val="00730EF8"/>
    <w:rsid w:val="00730F1A"/>
    <w:rsid w:val="00730F3B"/>
    <w:rsid w:val="00730FAA"/>
    <w:rsid w:val="00730FD9"/>
    <w:rsid w:val="00730FFB"/>
    <w:rsid w:val="00730FFF"/>
    <w:rsid w:val="00731006"/>
    <w:rsid w:val="00731085"/>
    <w:rsid w:val="0073108D"/>
    <w:rsid w:val="007310B5"/>
    <w:rsid w:val="007310B8"/>
    <w:rsid w:val="007310BF"/>
    <w:rsid w:val="007310D1"/>
    <w:rsid w:val="007310E6"/>
    <w:rsid w:val="0073110C"/>
    <w:rsid w:val="00731170"/>
    <w:rsid w:val="0073118D"/>
    <w:rsid w:val="007311CE"/>
    <w:rsid w:val="007311D5"/>
    <w:rsid w:val="007311DF"/>
    <w:rsid w:val="007311E2"/>
    <w:rsid w:val="0073123E"/>
    <w:rsid w:val="00731259"/>
    <w:rsid w:val="00731282"/>
    <w:rsid w:val="00731291"/>
    <w:rsid w:val="007312C5"/>
    <w:rsid w:val="007312F3"/>
    <w:rsid w:val="0073131D"/>
    <w:rsid w:val="00731352"/>
    <w:rsid w:val="0073138B"/>
    <w:rsid w:val="0073138C"/>
    <w:rsid w:val="0073139C"/>
    <w:rsid w:val="007313BB"/>
    <w:rsid w:val="007313C0"/>
    <w:rsid w:val="007313EC"/>
    <w:rsid w:val="00731431"/>
    <w:rsid w:val="00731474"/>
    <w:rsid w:val="0073148D"/>
    <w:rsid w:val="007314CC"/>
    <w:rsid w:val="00731518"/>
    <w:rsid w:val="00731558"/>
    <w:rsid w:val="007315AE"/>
    <w:rsid w:val="007315B2"/>
    <w:rsid w:val="00731628"/>
    <w:rsid w:val="00731630"/>
    <w:rsid w:val="0073163E"/>
    <w:rsid w:val="0073165E"/>
    <w:rsid w:val="00731676"/>
    <w:rsid w:val="00731679"/>
    <w:rsid w:val="00731704"/>
    <w:rsid w:val="00731714"/>
    <w:rsid w:val="00731775"/>
    <w:rsid w:val="0073179E"/>
    <w:rsid w:val="007317B2"/>
    <w:rsid w:val="007317D1"/>
    <w:rsid w:val="007317EB"/>
    <w:rsid w:val="00731839"/>
    <w:rsid w:val="00731888"/>
    <w:rsid w:val="007318A8"/>
    <w:rsid w:val="007318C4"/>
    <w:rsid w:val="007318CF"/>
    <w:rsid w:val="007318E1"/>
    <w:rsid w:val="007318FD"/>
    <w:rsid w:val="00731931"/>
    <w:rsid w:val="0073197C"/>
    <w:rsid w:val="0073198A"/>
    <w:rsid w:val="00731992"/>
    <w:rsid w:val="007319C3"/>
    <w:rsid w:val="007319EA"/>
    <w:rsid w:val="00731A3B"/>
    <w:rsid w:val="00731A57"/>
    <w:rsid w:val="00731A93"/>
    <w:rsid w:val="00731AC7"/>
    <w:rsid w:val="00731AC8"/>
    <w:rsid w:val="00731ACF"/>
    <w:rsid w:val="00731AE4"/>
    <w:rsid w:val="00731B01"/>
    <w:rsid w:val="00731B17"/>
    <w:rsid w:val="00731B57"/>
    <w:rsid w:val="00731B75"/>
    <w:rsid w:val="00731C1E"/>
    <w:rsid w:val="00731C52"/>
    <w:rsid w:val="00731C58"/>
    <w:rsid w:val="00731C84"/>
    <w:rsid w:val="00731C87"/>
    <w:rsid w:val="00731C9C"/>
    <w:rsid w:val="00731CE5"/>
    <w:rsid w:val="00731D7F"/>
    <w:rsid w:val="00731D88"/>
    <w:rsid w:val="00731DAF"/>
    <w:rsid w:val="00731E0F"/>
    <w:rsid w:val="00731E66"/>
    <w:rsid w:val="00731E69"/>
    <w:rsid w:val="00731EC7"/>
    <w:rsid w:val="00731F38"/>
    <w:rsid w:val="00731F54"/>
    <w:rsid w:val="00731F58"/>
    <w:rsid w:val="00731F73"/>
    <w:rsid w:val="00731FCE"/>
    <w:rsid w:val="00731FDD"/>
    <w:rsid w:val="00731FE8"/>
    <w:rsid w:val="00732024"/>
    <w:rsid w:val="00732032"/>
    <w:rsid w:val="00732050"/>
    <w:rsid w:val="00732085"/>
    <w:rsid w:val="00732089"/>
    <w:rsid w:val="0073209F"/>
    <w:rsid w:val="007320AD"/>
    <w:rsid w:val="007320C5"/>
    <w:rsid w:val="007320D9"/>
    <w:rsid w:val="0073211D"/>
    <w:rsid w:val="0073211F"/>
    <w:rsid w:val="00732121"/>
    <w:rsid w:val="00732138"/>
    <w:rsid w:val="0073215F"/>
    <w:rsid w:val="00732164"/>
    <w:rsid w:val="00732168"/>
    <w:rsid w:val="0073216C"/>
    <w:rsid w:val="007321AE"/>
    <w:rsid w:val="007321C6"/>
    <w:rsid w:val="007321D5"/>
    <w:rsid w:val="007321F8"/>
    <w:rsid w:val="007321FB"/>
    <w:rsid w:val="00732210"/>
    <w:rsid w:val="00732223"/>
    <w:rsid w:val="0073224B"/>
    <w:rsid w:val="00732285"/>
    <w:rsid w:val="007322BF"/>
    <w:rsid w:val="007322DE"/>
    <w:rsid w:val="007322EA"/>
    <w:rsid w:val="0073232C"/>
    <w:rsid w:val="00732331"/>
    <w:rsid w:val="00732347"/>
    <w:rsid w:val="0073237B"/>
    <w:rsid w:val="007323AD"/>
    <w:rsid w:val="007323E0"/>
    <w:rsid w:val="0073240B"/>
    <w:rsid w:val="0073241F"/>
    <w:rsid w:val="00732433"/>
    <w:rsid w:val="00732481"/>
    <w:rsid w:val="007324A4"/>
    <w:rsid w:val="007324A7"/>
    <w:rsid w:val="007324CD"/>
    <w:rsid w:val="007324FF"/>
    <w:rsid w:val="00732516"/>
    <w:rsid w:val="00732555"/>
    <w:rsid w:val="00732571"/>
    <w:rsid w:val="007325EA"/>
    <w:rsid w:val="007325F5"/>
    <w:rsid w:val="00732631"/>
    <w:rsid w:val="0073263A"/>
    <w:rsid w:val="00732641"/>
    <w:rsid w:val="00732697"/>
    <w:rsid w:val="0073269E"/>
    <w:rsid w:val="007326C6"/>
    <w:rsid w:val="007326E5"/>
    <w:rsid w:val="00732731"/>
    <w:rsid w:val="0073274B"/>
    <w:rsid w:val="007327E3"/>
    <w:rsid w:val="007327FE"/>
    <w:rsid w:val="0073280E"/>
    <w:rsid w:val="0073283B"/>
    <w:rsid w:val="0073283F"/>
    <w:rsid w:val="0073284B"/>
    <w:rsid w:val="00732858"/>
    <w:rsid w:val="0073288F"/>
    <w:rsid w:val="007328E1"/>
    <w:rsid w:val="007328EB"/>
    <w:rsid w:val="007328F0"/>
    <w:rsid w:val="007328F1"/>
    <w:rsid w:val="00732981"/>
    <w:rsid w:val="007329A4"/>
    <w:rsid w:val="007329EB"/>
    <w:rsid w:val="00732A08"/>
    <w:rsid w:val="00732A25"/>
    <w:rsid w:val="00732A29"/>
    <w:rsid w:val="00732A3D"/>
    <w:rsid w:val="00732A3E"/>
    <w:rsid w:val="00732A86"/>
    <w:rsid w:val="00732A89"/>
    <w:rsid w:val="00732A99"/>
    <w:rsid w:val="00732AC8"/>
    <w:rsid w:val="00732ACB"/>
    <w:rsid w:val="00732AEF"/>
    <w:rsid w:val="00732B06"/>
    <w:rsid w:val="00732B1E"/>
    <w:rsid w:val="00732B2A"/>
    <w:rsid w:val="00732B8B"/>
    <w:rsid w:val="00732B93"/>
    <w:rsid w:val="00732B99"/>
    <w:rsid w:val="00732B9C"/>
    <w:rsid w:val="00732BB2"/>
    <w:rsid w:val="00732BD1"/>
    <w:rsid w:val="00732BF5"/>
    <w:rsid w:val="00732C3D"/>
    <w:rsid w:val="00732C41"/>
    <w:rsid w:val="00732C45"/>
    <w:rsid w:val="00732C7E"/>
    <w:rsid w:val="00732C8A"/>
    <w:rsid w:val="00732C96"/>
    <w:rsid w:val="00732CA9"/>
    <w:rsid w:val="00732CCF"/>
    <w:rsid w:val="00732CE2"/>
    <w:rsid w:val="00732D1D"/>
    <w:rsid w:val="00732D7C"/>
    <w:rsid w:val="00732E34"/>
    <w:rsid w:val="00732E55"/>
    <w:rsid w:val="00732E90"/>
    <w:rsid w:val="00732E95"/>
    <w:rsid w:val="00732EA9"/>
    <w:rsid w:val="00732EB7"/>
    <w:rsid w:val="00732EE1"/>
    <w:rsid w:val="00732EF1"/>
    <w:rsid w:val="00732EF3"/>
    <w:rsid w:val="00732F08"/>
    <w:rsid w:val="00732F4A"/>
    <w:rsid w:val="00732F4F"/>
    <w:rsid w:val="00732F65"/>
    <w:rsid w:val="00732F67"/>
    <w:rsid w:val="00732F97"/>
    <w:rsid w:val="00732FBA"/>
    <w:rsid w:val="00732FCB"/>
    <w:rsid w:val="00732FCF"/>
    <w:rsid w:val="00732FD0"/>
    <w:rsid w:val="00732FDC"/>
    <w:rsid w:val="00732FE5"/>
    <w:rsid w:val="00732FE8"/>
    <w:rsid w:val="00732FEC"/>
    <w:rsid w:val="0073301D"/>
    <w:rsid w:val="00733033"/>
    <w:rsid w:val="0073304F"/>
    <w:rsid w:val="00733055"/>
    <w:rsid w:val="0073305D"/>
    <w:rsid w:val="007330A4"/>
    <w:rsid w:val="007330AF"/>
    <w:rsid w:val="007330BD"/>
    <w:rsid w:val="007330C2"/>
    <w:rsid w:val="007330DC"/>
    <w:rsid w:val="00733168"/>
    <w:rsid w:val="007331B1"/>
    <w:rsid w:val="007331B2"/>
    <w:rsid w:val="007331DD"/>
    <w:rsid w:val="007331EC"/>
    <w:rsid w:val="00733205"/>
    <w:rsid w:val="0073322D"/>
    <w:rsid w:val="0073324E"/>
    <w:rsid w:val="00733250"/>
    <w:rsid w:val="0073326C"/>
    <w:rsid w:val="00733284"/>
    <w:rsid w:val="00733287"/>
    <w:rsid w:val="007332A8"/>
    <w:rsid w:val="007332AD"/>
    <w:rsid w:val="007332AE"/>
    <w:rsid w:val="007332D6"/>
    <w:rsid w:val="007332E4"/>
    <w:rsid w:val="0073330A"/>
    <w:rsid w:val="00733317"/>
    <w:rsid w:val="00733333"/>
    <w:rsid w:val="00733340"/>
    <w:rsid w:val="0073336E"/>
    <w:rsid w:val="00733374"/>
    <w:rsid w:val="00733391"/>
    <w:rsid w:val="007333D7"/>
    <w:rsid w:val="007333F0"/>
    <w:rsid w:val="00733435"/>
    <w:rsid w:val="00733442"/>
    <w:rsid w:val="00733449"/>
    <w:rsid w:val="00733464"/>
    <w:rsid w:val="00733475"/>
    <w:rsid w:val="00733483"/>
    <w:rsid w:val="00733485"/>
    <w:rsid w:val="00733488"/>
    <w:rsid w:val="00733492"/>
    <w:rsid w:val="007334A5"/>
    <w:rsid w:val="007334A6"/>
    <w:rsid w:val="007334E0"/>
    <w:rsid w:val="007334E6"/>
    <w:rsid w:val="007334F9"/>
    <w:rsid w:val="00733530"/>
    <w:rsid w:val="00733553"/>
    <w:rsid w:val="00733564"/>
    <w:rsid w:val="007335A3"/>
    <w:rsid w:val="007335A6"/>
    <w:rsid w:val="007335AE"/>
    <w:rsid w:val="007335CB"/>
    <w:rsid w:val="007335FA"/>
    <w:rsid w:val="00733626"/>
    <w:rsid w:val="00733638"/>
    <w:rsid w:val="0073364E"/>
    <w:rsid w:val="00733699"/>
    <w:rsid w:val="0073369A"/>
    <w:rsid w:val="007336AA"/>
    <w:rsid w:val="007336BC"/>
    <w:rsid w:val="007336F8"/>
    <w:rsid w:val="00733766"/>
    <w:rsid w:val="00733774"/>
    <w:rsid w:val="007337B2"/>
    <w:rsid w:val="007337BD"/>
    <w:rsid w:val="007337F9"/>
    <w:rsid w:val="007337FC"/>
    <w:rsid w:val="0073380F"/>
    <w:rsid w:val="0073382C"/>
    <w:rsid w:val="007338F7"/>
    <w:rsid w:val="00733910"/>
    <w:rsid w:val="00733931"/>
    <w:rsid w:val="00733937"/>
    <w:rsid w:val="0073394B"/>
    <w:rsid w:val="0073398D"/>
    <w:rsid w:val="007339C1"/>
    <w:rsid w:val="007339E5"/>
    <w:rsid w:val="007339E9"/>
    <w:rsid w:val="007339ED"/>
    <w:rsid w:val="007339F0"/>
    <w:rsid w:val="00733A07"/>
    <w:rsid w:val="00733A5F"/>
    <w:rsid w:val="00733A8B"/>
    <w:rsid w:val="00733ABB"/>
    <w:rsid w:val="00733AC5"/>
    <w:rsid w:val="00733AD1"/>
    <w:rsid w:val="00733B1B"/>
    <w:rsid w:val="00733B50"/>
    <w:rsid w:val="00733B68"/>
    <w:rsid w:val="00733B82"/>
    <w:rsid w:val="00733C30"/>
    <w:rsid w:val="00733C75"/>
    <w:rsid w:val="00733C83"/>
    <w:rsid w:val="00733CCA"/>
    <w:rsid w:val="00733D5A"/>
    <w:rsid w:val="00733DAA"/>
    <w:rsid w:val="00733DD5"/>
    <w:rsid w:val="00733DE0"/>
    <w:rsid w:val="00733DF1"/>
    <w:rsid w:val="00733DFA"/>
    <w:rsid w:val="00733E1E"/>
    <w:rsid w:val="00733E34"/>
    <w:rsid w:val="00733E4B"/>
    <w:rsid w:val="00733E4E"/>
    <w:rsid w:val="00733E6C"/>
    <w:rsid w:val="00733E91"/>
    <w:rsid w:val="00733E97"/>
    <w:rsid w:val="00733EE0"/>
    <w:rsid w:val="00733EE1"/>
    <w:rsid w:val="00733F14"/>
    <w:rsid w:val="00733F22"/>
    <w:rsid w:val="00733F79"/>
    <w:rsid w:val="00733F9B"/>
    <w:rsid w:val="00733FDA"/>
    <w:rsid w:val="00733FDE"/>
    <w:rsid w:val="00734064"/>
    <w:rsid w:val="00734087"/>
    <w:rsid w:val="007340B5"/>
    <w:rsid w:val="007340CF"/>
    <w:rsid w:val="007340DD"/>
    <w:rsid w:val="007340E9"/>
    <w:rsid w:val="0073412E"/>
    <w:rsid w:val="00734139"/>
    <w:rsid w:val="00734173"/>
    <w:rsid w:val="00734189"/>
    <w:rsid w:val="00734195"/>
    <w:rsid w:val="00734207"/>
    <w:rsid w:val="00734225"/>
    <w:rsid w:val="00734284"/>
    <w:rsid w:val="007342D7"/>
    <w:rsid w:val="007342DB"/>
    <w:rsid w:val="00734301"/>
    <w:rsid w:val="00734319"/>
    <w:rsid w:val="00734329"/>
    <w:rsid w:val="007343A5"/>
    <w:rsid w:val="007343F7"/>
    <w:rsid w:val="0073443C"/>
    <w:rsid w:val="007344CB"/>
    <w:rsid w:val="007344EF"/>
    <w:rsid w:val="0073452C"/>
    <w:rsid w:val="0073453A"/>
    <w:rsid w:val="00734549"/>
    <w:rsid w:val="00734550"/>
    <w:rsid w:val="00734551"/>
    <w:rsid w:val="00734559"/>
    <w:rsid w:val="00734574"/>
    <w:rsid w:val="00734581"/>
    <w:rsid w:val="00734596"/>
    <w:rsid w:val="007345CF"/>
    <w:rsid w:val="0073461F"/>
    <w:rsid w:val="00734637"/>
    <w:rsid w:val="0073464B"/>
    <w:rsid w:val="007346A9"/>
    <w:rsid w:val="007346B5"/>
    <w:rsid w:val="007346D3"/>
    <w:rsid w:val="007346E1"/>
    <w:rsid w:val="0073471A"/>
    <w:rsid w:val="00734746"/>
    <w:rsid w:val="0073477C"/>
    <w:rsid w:val="0073479B"/>
    <w:rsid w:val="007347A3"/>
    <w:rsid w:val="007347E6"/>
    <w:rsid w:val="00734803"/>
    <w:rsid w:val="00734855"/>
    <w:rsid w:val="007348A0"/>
    <w:rsid w:val="00734903"/>
    <w:rsid w:val="00734913"/>
    <w:rsid w:val="00734934"/>
    <w:rsid w:val="00734949"/>
    <w:rsid w:val="00734967"/>
    <w:rsid w:val="00734975"/>
    <w:rsid w:val="0073497A"/>
    <w:rsid w:val="007349B3"/>
    <w:rsid w:val="007349D3"/>
    <w:rsid w:val="00734A0B"/>
    <w:rsid w:val="00734A12"/>
    <w:rsid w:val="00734A28"/>
    <w:rsid w:val="00734A56"/>
    <w:rsid w:val="00734A95"/>
    <w:rsid w:val="00734B18"/>
    <w:rsid w:val="00734B2D"/>
    <w:rsid w:val="00734B36"/>
    <w:rsid w:val="00734B43"/>
    <w:rsid w:val="00734B4F"/>
    <w:rsid w:val="00734B69"/>
    <w:rsid w:val="00734B6B"/>
    <w:rsid w:val="00734B6E"/>
    <w:rsid w:val="00734B77"/>
    <w:rsid w:val="00734B7E"/>
    <w:rsid w:val="00734B83"/>
    <w:rsid w:val="00734BB4"/>
    <w:rsid w:val="00734C03"/>
    <w:rsid w:val="00734C11"/>
    <w:rsid w:val="00734C2E"/>
    <w:rsid w:val="00734C6E"/>
    <w:rsid w:val="00734D30"/>
    <w:rsid w:val="00734D3E"/>
    <w:rsid w:val="00734D53"/>
    <w:rsid w:val="00734D59"/>
    <w:rsid w:val="00734D5E"/>
    <w:rsid w:val="00734DDD"/>
    <w:rsid w:val="00734E05"/>
    <w:rsid w:val="00734E3B"/>
    <w:rsid w:val="00734E41"/>
    <w:rsid w:val="00734E6D"/>
    <w:rsid w:val="00734EA2"/>
    <w:rsid w:val="00734EB0"/>
    <w:rsid w:val="00734EDB"/>
    <w:rsid w:val="00734F18"/>
    <w:rsid w:val="00734F49"/>
    <w:rsid w:val="00734F59"/>
    <w:rsid w:val="00734FB3"/>
    <w:rsid w:val="00735033"/>
    <w:rsid w:val="007350CF"/>
    <w:rsid w:val="0073512E"/>
    <w:rsid w:val="007351B5"/>
    <w:rsid w:val="007351C3"/>
    <w:rsid w:val="007351E8"/>
    <w:rsid w:val="00735231"/>
    <w:rsid w:val="00735238"/>
    <w:rsid w:val="0073524A"/>
    <w:rsid w:val="00735283"/>
    <w:rsid w:val="00735285"/>
    <w:rsid w:val="0073528D"/>
    <w:rsid w:val="00735294"/>
    <w:rsid w:val="007352A2"/>
    <w:rsid w:val="007352C6"/>
    <w:rsid w:val="007352EE"/>
    <w:rsid w:val="00735323"/>
    <w:rsid w:val="00735336"/>
    <w:rsid w:val="00735344"/>
    <w:rsid w:val="0073535C"/>
    <w:rsid w:val="0073538A"/>
    <w:rsid w:val="0073538B"/>
    <w:rsid w:val="0073540F"/>
    <w:rsid w:val="00735432"/>
    <w:rsid w:val="00735439"/>
    <w:rsid w:val="00735452"/>
    <w:rsid w:val="00735455"/>
    <w:rsid w:val="0073545C"/>
    <w:rsid w:val="00735472"/>
    <w:rsid w:val="0073549E"/>
    <w:rsid w:val="007354AA"/>
    <w:rsid w:val="007354C5"/>
    <w:rsid w:val="007354ED"/>
    <w:rsid w:val="00735503"/>
    <w:rsid w:val="00735556"/>
    <w:rsid w:val="00735564"/>
    <w:rsid w:val="007355E1"/>
    <w:rsid w:val="007355FE"/>
    <w:rsid w:val="00735608"/>
    <w:rsid w:val="00735679"/>
    <w:rsid w:val="007356D8"/>
    <w:rsid w:val="007356F7"/>
    <w:rsid w:val="00735717"/>
    <w:rsid w:val="0073575C"/>
    <w:rsid w:val="0073577C"/>
    <w:rsid w:val="00735793"/>
    <w:rsid w:val="007357CC"/>
    <w:rsid w:val="007357D7"/>
    <w:rsid w:val="00735802"/>
    <w:rsid w:val="00735820"/>
    <w:rsid w:val="00735825"/>
    <w:rsid w:val="00735841"/>
    <w:rsid w:val="00735860"/>
    <w:rsid w:val="0073589F"/>
    <w:rsid w:val="007358AF"/>
    <w:rsid w:val="00735934"/>
    <w:rsid w:val="0073596C"/>
    <w:rsid w:val="00735983"/>
    <w:rsid w:val="007359B8"/>
    <w:rsid w:val="007359BA"/>
    <w:rsid w:val="007359FB"/>
    <w:rsid w:val="00735A04"/>
    <w:rsid w:val="00735A21"/>
    <w:rsid w:val="00735A4C"/>
    <w:rsid w:val="00735A5D"/>
    <w:rsid w:val="00735A77"/>
    <w:rsid w:val="00735AC1"/>
    <w:rsid w:val="00735B05"/>
    <w:rsid w:val="00735B17"/>
    <w:rsid w:val="00735B32"/>
    <w:rsid w:val="00735B6C"/>
    <w:rsid w:val="00735BAE"/>
    <w:rsid w:val="00735BAF"/>
    <w:rsid w:val="00735BC3"/>
    <w:rsid w:val="00735BD6"/>
    <w:rsid w:val="00735BDE"/>
    <w:rsid w:val="00735BE0"/>
    <w:rsid w:val="00735C04"/>
    <w:rsid w:val="00735C4C"/>
    <w:rsid w:val="00735C4E"/>
    <w:rsid w:val="00735C5C"/>
    <w:rsid w:val="00735C86"/>
    <w:rsid w:val="00735CA9"/>
    <w:rsid w:val="00735CBE"/>
    <w:rsid w:val="00735CEE"/>
    <w:rsid w:val="00735D26"/>
    <w:rsid w:val="00735D78"/>
    <w:rsid w:val="00735D92"/>
    <w:rsid w:val="00735D98"/>
    <w:rsid w:val="00735DEE"/>
    <w:rsid w:val="00735E2C"/>
    <w:rsid w:val="00735E3C"/>
    <w:rsid w:val="00735E72"/>
    <w:rsid w:val="00735E90"/>
    <w:rsid w:val="00735EB8"/>
    <w:rsid w:val="00735ECE"/>
    <w:rsid w:val="00735EF6"/>
    <w:rsid w:val="00735F17"/>
    <w:rsid w:val="00735F3E"/>
    <w:rsid w:val="00735F3F"/>
    <w:rsid w:val="00735F5F"/>
    <w:rsid w:val="00735F65"/>
    <w:rsid w:val="00735FA6"/>
    <w:rsid w:val="00735FCB"/>
    <w:rsid w:val="0073604D"/>
    <w:rsid w:val="0073604E"/>
    <w:rsid w:val="0073604F"/>
    <w:rsid w:val="0073605D"/>
    <w:rsid w:val="00736069"/>
    <w:rsid w:val="0073608E"/>
    <w:rsid w:val="00736103"/>
    <w:rsid w:val="0073610F"/>
    <w:rsid w:val="0073612C"/>
    <w:rsid w:val="0073613A"/>
    <w:rsid w:val="0073614E"/>
    <w:rsid w:val="0073617F"/>
    <w:rsid w:val="0073618E"/>
    <w:rsid w:val="007361CD"/>
    <w:rsid w:val="007361D1"/>
    <w:rsid w:val="007361F1"/>
    <w:rsid w:val="0073621E"/>
    <w:rsid w:val="0073622C"/>
    <w:rsid w:val="0073622D"/>
    <w:rsid w:val="00736237"/>
    <w:rsid w:val="0073629A"/>
    <w:rsid w:val="007362A9"/>
    <w:rsid w:val="007362B9"/>
    <w:rsid w:val="00736315"/>
    <w:rsid w:val="00736319"/>
    <w:rsid w:val="0073632F"/>
    <w:rsid w:val="00736340"/>
    <w:rsid w:val="00736345"/>
    <w:rsid w:val="00736379"/>
    <w:rsid w:val="007363A9"/>
    <w:rsid w:val="007363AF"/>
    <w:rsid w:val="007363C3"/>
    <w:rsid w:val="007363E6"/>
    <w:rsid w:val="007363F0"/>
    <w:rsid w:val="00736402"/>
    <w:rsid w:val="0073644E"/>
    <w:rsid w:val="0073647F"/>
    <w:rsid w:val="0073649B"/>
    <w:rsid w:val="007364A9"/>
    <w:rsid w:val="007364E4"/>
    <w:rsid w:val="00736589"/>
    <w:rsid w:val="0073659A"/>
    <w:rsid w:val="0073659D"/>
    <w:rsid w:val="007365A0"/>
    <w:rsid w:val="007365BC"/>
    <w:rsid w:val="007365BD"/>
    <w:rsid w:val="00736603"/>
    <w:rsid w:val="00736622"/>
    <w:rsid w:val="00736623"/>
    <w:rsid w:val="00736647"/>
    <w:rsid w:val="007366A0"/>
    <w:rsid w:val="007366C9"/>
    <w:rsid w:val="007366D8"/>
    <w:rsid w:val="007366EA"/>
    <w:rsid w:val="00736719"/>
    <w:rsid w:val="00736723"/>
    <w:rsid w:val="0073672F"/>
    <w:rsid w:val="00736753"/>
    <w:rsid w:val="007367AD"/>
    <w:rsid w:val="007367D8"/>
    <w:rsid w:val="007367DB"/>
    <w:rsid w:val="007367E7"/>
    <w:rsid w:val="00736848"/>
    <w:rsid w:val="00736879"/>
    <w:rsid w:val="007368F1"/>
    <w:rsid w:val="007368F3"/>
    <w:rsid w:val="0073690E"/>
    <w:rsid w:val="00736941"/>
    <w:rsid w:val="00736976"/>
    <w:rsid w:val="0073697B"/>
    <w:rsid w:val="0073698B"/>
    <w:rsid w:val="007369A8"/>
    <w:rsid w:val="007369E0"/>
    <w:rsid w:val="00736A01"/>
    <w:rsid w:val="00736A47"/>
    <w:rsid w:val="00736ABC"/>
    <w:rsid w:val="00736AC1"/>
    <w:rsid w:val="00736AC6"/>
    <w:rsid w:val="00736B72"/>
    <w:rsid w:val="00736B94"/>
    <w:rsid w:val="00736BC0"/>
    <w:rsid w:val="00736C08"/>
    <w:rsid w:val="00736C14"/>
    <w:rsid w:val="00736C21"/>
    <w:rsid w:val="00736CA0"/>
    <w:rsid w:val="00736D37"/>
    <w:rsid w:val="00736D62"/>
    <w:rsid w:val="00736DB2"/>
    <w:rsid w:val="00736DDF"/>
    <w:rsid w:val="00736DE1"/>
    <w:rsid w:val="00736E26"/>
    <w:rsid w:val="00736E64"/>
    <w:rsid w:val="00736EA0"/>
    <w:rsid w:val="00736EDB"/>
    <w:rsid w:val="00736EEA"/>
    <w:rsid w:val="00736F2B"/>
    <w:rsid w:val="00736F33"/>
    <w:rsid w:val="00736F5D"/>
    <w:rsid w:val="00736F8E"/>
    <w:rsid w:val="00736FCE"/>
    <w:rsid w:val="00736FDD"/>
    <w:rsid w:val="00737024"/>
    <w:rsid w:val="0073704A"/>
    <w:rsid w:val="0073709A"/>
    <w:rsid w:val="007370A1"/>
    <w:rsid w:val="007370BB"/>
    <w:rsid w:val="007370CB"/>
    <w:rsid w:val="0073710A"/>
    <w:rsid w:val="0073710B"/>
    <w:rsid w:val="0073715E"/>
    <w:rsid w:val="00737161"/>
    <w:rsid w:val="00737163"/>
    <w:rsid w:val="00737186"/>
    <w:rsid w:val="00737190"/>
    <w:rsid w:val="007371A0"/>
    <w:rsid w:val="007371A3"/>
    <w:rsid w:val="007371AE"/>
    <w:rsid w:val="007371D3"/>
    <w:rsid w:val="007371DD"/>
    <w:rsid w:val="007371E1"/>
    <w:rsid w:val="007371EF"/>
    <w:rsid w:val="00737211"/>
    <w:rsid w:val="00737237"/>
    <w:rsid w:val="0073724E"/>
    <w:rsid w:val="00737255"/>
    <w:rsid w:val="00737272"/>
    <w:rsid w:val="0073727A"/>
    <w:rsid w:val="007372E1"/>
    <w:rsid w:val="00737305"/>
    <w:rsid w:val="0073730C"/>
    <w:rsid w:val="00737321"/>
    <w:rsid w:val="00737366"/>
    <w:rsid w:val="007373C2"/>
    <w:rsid w:val="007374AE"/>
    <w:rsid w:val="007374EE"/>
    <w:rsid w:val="00737502"/>
    <w:rsid w:val="00737513"/>
    <w:rsid w:val="0073752C"/>
    <w:rsid w:val="00737571"/>
    <w:rsid w:val="00737574"/>
    <w:rsid w:val="007375C7"/>
    <w:rsid w:val="00737624"/>
    <w:rsid w:val="0073763F"/>
    <w:rsid w:val="00737646"/>
    <w:rsid w:val="00737657"/>
    <w:rsid w:val="00737669"/>
    <w:rsid w:val="0073766E"/>
    <w:rsid w:val="007376C1"/>
    <w:rsid w:val="00737758"/>
    <w:rsid w:val="0073777E"/>
    <w:rsid w:val="00737797"/>
    <w:rsid w:val="007377E2"/>
    <w:rsid w:val="007377F9"/>
    <w:rsid w:val="0073780A"/>
    <w:rsid w:val="0073780C"/>
    <w:rsid w:val="0073782B"/>
    <w:rsid w:val="00737845"/>
    <w:rsid w:val="00737867"/>
    <w:rsid w:val="00737871"/>
    <w:rsid w:val="0073788F"/>
    <w:rsid w:val="007378CB"/>
    <w:rsid w:val="007378D4"/>
    <w:rsid w:val="007378DA"/>
    <w:rsid w:val="00737948"/>
    <w:rsid w:val="0073794B"/>
    <w:rsid w:val="0073794F"/>
    <w:rsid w:val="00737978"/>
    <w:rsid w:val="0073799A"/>
    <w:rsid w:val="00737A09"/>
    <w:rsid w:val="00737A3E"/>
    <w:rsid w:val="00737A4E"/>
    <w:rsid w:val="00737A80"/>
    <w:rsid w:val="00737ADB"/>
    <w:rsid w:val="00737B38"/>
    <w:rsid w:val="00737BA8"/>
    <w:rsid w:val="00737BD7"/>
    <w:rsid w:val="00737BF2"/>
    <w:rsid w:val="00737BFC"/>
    <w:rsid w:val="00737C19"/>
    <w:rsid w:val="00737C1C"/>
    <w:rsid w:val="00737C2A"/>
    <w:rsid w:val="00737C36"/>
    <w:rsid w:val="00737C3C"/>
    <w:rsid w:val="00737C71"/>
    <w:rsid w:val="00737C74"/>
    <w:rsid w:val="00737C8A"/>
    <w:rsid w:val="00737C90"/>
    <w:rsid w:val="00737CB8"/>
    <w:rsid w:val="00737D48"/>
    <w:rsid w:val="00737D5E"/>
    <w:rsid w:val="00737D8D"/>
    <w:rsid w:val="00737D97"/>
    <w:rsid w:val="00737DFC"/>
    <w:rsid w:val="00737E23"/>
    <w:rsid w:val="00737E9A"/>
    <w:rsid w:val="00737ED1"/>
    <w:rsid w:val="00737EE3"/>
    <w:rsid w:val="00737EE7"/>
    <w:rsid w:val="00737EEA"/>
    <w:rsid w:val="00737F15"/>
    <w:rsid w:val="00737F19"/>
    <w:rsid w:val="00737F46"/>
    <w:rsid w:val="00737F4B"/>
    <w:rsid w:val="00737F4F"/>
    <w:rsid w:val="00737FAD"/>
    <w:rsid w:val="00737FB2"/>
    <w:rsid w:val="00737FC8"/>
    <w:rsid w:val="00737FFB"/>
    <w:rsid w:val="00740003"/>
    <w:rsid w:val="00740031"/>
    <w:rsid w:val="0074005C"/>
    <w:rsid w:val="00740065"/>
    <w:rsid w:val="00740076"/>
    <w:rsid w:val="007400B0"/>
    <w:rsid w:val="007400D3"/>
    <w:rsid w:val="007400EC"/>
    <w:rsid w:val="00740108"/>
    <w:rsid w:val="0074012B"/>
    <w:rsid w:val="00740138"/>
    <w:rsid w:val="00740148"/>
    <w:rsid w:val="00740159"/>
    <w:rsid w:val="00740169"/>
    <w:rsid w:val="0074017B"/>
    <w:rsid w:val="0074019F"/>
    <w:rsid w:val="007401B3"/>
    <w:rsid w:val="007401BB"/>
    <w:rsid w:val="007401FB"/>
    <w:rsid w:val="00740275"/>
    <w:rsid w:val="007402AB"/>
    <w:rsid w:val="007402E2"/>
    <w:rsid w:val="007402E3"/>
    <w:rsid w:val="0074030E"/>
    <w:rsid w:val="00740389"/>
    <w:rsid w:val="0074038D"/>
    <w:rsid w:val="007403DA"/>
    <w:rsid w:val="00740425"/>
    <w:rsid w:val="00740467"/>
    <w:rsid w:val="007404D3"/>
    <w:rsid w:val="007404DD"/>
    <w:rsid w:val="0074052B"/>
    <w:rsid w:val="0074053B"/>
    <w:rsid w:val="0074053E"/>
    <w:rsid w:val="0074054B"/>
    <w:rsid w:val="00740577"/>
    <w:rsid w:val="0074059B"/>
    <w:rsid w:val="0074059E"/>
    <w:rsid w:val="007405CE"/>
    <w:rsid w:val="00740600"/>
    <w:rsid w:val="00740612"/>
    <w:rsid w:val="00740659"/>
    <w:rsid w:val="0074068D"/>
    <w:rsid w:val="0074069E"/>
    <w:rsid w:val="007406C9"/>
    <w:rsid w:val="007406D4"/>
    <w:rsid w:val="00740705"/>
    <w:rsid w:val="0074072A"/>
    <w:rsid w:val="0074075B"/>
    <w:rsid w:val="007407B4"/>
    <w:rsid w:val="007407C4"/>
    <w:rsid w:val="007407C5"/>
    <w:rsid w:val="007407F7"/>
    <w:rsid w:val="0074082A"/>
    <w:rsid w:val="0074083C"/>
    <w:rsid w:val="00740850"/>
    <w:rsid w:val="007408D4"/>
    <w:rsid w:val="0074091B"/>
    <w:rsid w:val="00740921"/>
    <w:rsid w:val="00740922"/>
    <w:rsid w:val="00740949"/>
    <w:rsid w:val="007409F8"/>
    <w:rsid w:val="00740A26"/>
    <w:rsid w:val="00740A34"/>
    <w:rsid w:val="00740A48"/>
    <w:rsid w:val="00740A78"/>
    <w:rsid w:val="00740AD1"/>
    <w:rsid w:val="00740AFB"/>
    <w:rsid w:val="00740B22"/>
    <w:rsid w:val="00740B2A"/>
    <w:rsid w:val="00740B4A"/>
    <w:rsid w:val="00740B65"/>
    <w:rsid w:val="00740BC3"/>
    <w:rsid w:val="00740BF5"/>
    <w:rsid w:val="00740C51"/>
    <w:rsid w:val="00740C5B"/>
    <w:rsid w:val="00740C61"/>
    <w:rsid w:val="00740C75"/>
    <w:rsid w:val="00740C8C"/>
    <w:rsid w:val="00740C91"/>
    <w:rsid w:val="00740CBE"/>
    <w:rsid w:val="00740CC8"/>
    <w:rsid w:val="00740CCB"/>
    <w:rsid w:val="00740CE2"/>
    <w:rsid w:val="00740CE3"/>
    <w:rsid w:val="00740CF7"/>
    <w:rsid w:val="00740D07"/>
    <w:rsid w:val="00740D1D"/>
    <w:rsid w:val="00740D41"/>
    <w:rsid w:val="00740D4C"/>
    <w:rsid w:val="00740D6E"/>
    <w:rsid w:val="00740DA2"/>
    <w:rsid w:val="00740DBC"/>
    <w:rsid w:val="00740E40"/>
    <w:rsid w:val="00740E7F"/>
    <w:rsid w:val="00740EA3"/>
    <w:rsid w:val="00740EB9"/>
    <w:rsid w:val="00740EC1"/>
    <w:rsid w:val="00740ED8"/>
    <w:rsid w:val="00740EE9"/>
    <w:rsid w:val="00740EF5"/>
    <w:rsid w:val="00740F11"/>
    <w:rsid w:val="00740F1C"/>
    <w:rsid w:val="00740F4B"/>
    <w:rsid w:val="00740F6C"/>
    <w:rsid w:val="00740FB5"/>
    <w:rsid w:val="00740FE1"/>
    <w:rsid w:val="0074100A"/>
    <w:rsid w:val="0074107A"/>
    <w:rsid w:val="00741095"/>
    <w:rsid w:val="007410A7"/>
    <w:rsid w:val="007410D3"/>
    <w:rsid w:val="0074115C"/>
    <w:rsid w:val="00741198"/>
    <w:rsid w:val="007411B2"/>
    <w:rsid w:val="007411E7"/>
    <w:rsid w:val="007411F9"/>
    <w:rsid w:val="0074123C"/>
    <w:rsid w:val="0074124B"/>
    <w:rsid w:val="0074125E"/>
    <w:rsid w:val="0074127A"/>
    <w:rsid w:val="00741297"/>
    <w:rsid w:val="007412EB"/>
    <w:rsid w:val="007412F7"/>
    <w:rsid w:val="0074137B"/>
    <w:rsid w:val="007413B5"/>
    <w:rsid w:val="007413CB"/>
    <w:rsid w:val="007413D2"/>
    <w:rsid w:val="007413DF"/>
    <w:rsid w:val="00741434"/>
    <w:rsid w:val="0074146A"/>
    <w:rsid w:val="00741491"/>
    <w:rsid w:val="007414B7"/>
    <w:rsid w:val="007414C8"/>
    <w:rsid w:val="007414CE"/>
    <w:rsid w:val="0074150F"/>
    <w:rsid w:val="00741554"/>
    <w:rsid w:val="0074157B"/>
    <w:rsid w:val="00741593"/>
    <w:rsid w:val="007415CD"/>
    <w:rsid w:val="007415D3"/>
    <w:rsid w:val="00741618"/>
    <w:rsid w:val="0074162D"/>
    <w:rsid w:val="00741647"/>
    <w:rsid w:val="0074164C"/>
    <w:rsid w:val="0074166B"/>
    <w:rsid w:val="0074167E"/>
    <w:rsid w:val="0074169E"/>
    <w:rsid w:val="007416FE"/>
    <w:rsid w:val="0074170B"/>
    <w:rsid w:val="00741718"/>
    <w:rsid w:val="00741753"/>
    <w:rsid w:val="00741762"/>
    <w:rsid w:val="0074177B"/>
    <w:rsid w:val="0074178C"/>
    <w:rsid w:val="0074179D"/>
    <w:rsid w:val="007417B8"/>
    <w:rsid w:val="007417F3"/>
    <w:rsid w:val="00741819"/>
    <w:rsid w:val="0074182E"/>
    <w:rsid w:val="007418A8"/>
    <w:rsid w:val="007418B6"/>
    <w:rsid w:val="007418D6"/>
    <w:rsid w:val="00741917"/>
    <w:rsid w:val="00741920"/>
    <w:rsid w:val="00741949"/>
    <w:rsid w:val="0074195E"/>
    <w:rsid w:val="00741971"/>
    <w:rsid w:val="00741996"/>
    <w:rsid w:val="007419D8"/>
    <w:rsid w:val="00741A28"/>
    <w:rsid w:val="00741A2D"/>
    <w:rsid w:val="00741A38"/>
    <w:rsid w:val="00741A3B"/>
    <w:rsid w:val="00741A66"/>
    <w:rsid w:val="00741ADB"/>
    <w:rsid w:val="00741B58"/>
    <w:rsid w:val="00741B93"/>
    <w:rsid w:val="00741BB2"/>
    <w:rsid w:val="00741BB3"/>
    <w:rsid w:val="00741BDE"/>
    <w:rsid w:val="00741BE5"/>
    <w:rsid w:val="00741BFA"/>
    <w:rsid w:val="00741C3A"/>
    <w:rsid w:val="00741C4E"/>
    <w:rsid w:val="00741CAE"/>
    <w:rsid w:val="00741CE7"/>
    <w:rsid w:val="00741D16"/>
    <w:rsid w:val="00741D34"/>
    <w:rsid w:val="00741D39"/>
    <w:rsid w:val="00741D66"/>
    <w:rsid w:val="00741DA9"/>
    <w:rsid w:val="00741DBA"/>
    <w:rsid w:val="00741DC3"/>
    <w:rsid w:val="00741DDE"/>
    <w:rsid w:val="00741DE7"/>
    <w:rsid w:val="00741DFF"/>
    <w:rsid w:val="00741E12"/>
    <w:rsid w:val="00741E3D"/>
    <w:rsid w:val="00741E3F"/>
    <w:rsid w:val="00741EAB"/>
    <w:rsid w:val="00741ED8"/>
    <w:rsid w:val="00741EE3"/>
    <w:rsid w:val="00741EE4"/>
    <w:rsid w:val="00741EE9"/>
    <w:rsid w:val="00741F42"/>
    <w:rsid w:val="00741F72"/>
    <w:rsid w:val="00741F95"/>
    <w:rsid w:val="00741FA9"/>
    <w:rsid w:val="00741FBD"/>
    <w:rsid w:val="00741FDB"/>
    <w:rsid w:val="00742018"/>
    <w:rsid w:val="0074203E"/>
    <w:rsid w:val="00742060"/>
    <w:rsid w:val="00742080"/>
    <w:rsid w:val="007420A3"/>
    <w:rsid w:val="0074212B"/>
    <w:rsid w:val="00742130"/>
    <w:rsid w:val="00742196"/>
    <w:rsid w:val="007421AF"/>
    <w:rsid w:val="007421BC"/>
    <w:rsid w:val="00742207"/>
    <w:rsid w:val="00742255"/>
    <w:rsid w:val="00742286"/>
    <w:rsid w:val="007422A0"/>
    <w:rsid w:val="007422D8"/>
    <w:rsid w:val="00742301"/>
    <w:rsid w:val="00742308"/>
    <w:rsid w:val="00742326"/>
    <w:rsid w:val="00742361"/>
    <w:rsid w:val="00742380"/>
    <w:rsid w:val="007423A9"/>
    <w:rsid w:val="007423B8"/>
    <w:rsid w:val="0074241A"/>
    <w:rsid w:val="0074241F"/>
    <w:rsid w:val="0074242A"/>
    <w:rsid w:val="0074242E"/>
    <w:rsid w:val="00742473"/>
    <w:rsid w:val="00742474"/>
    <w:rsid w:val="0074248C"/>
    <w:rsid w:val="007424BB"/>
    <w:rsid w:val="007424BD"/>
    <w:rsid w:val="007424FE"/>
    <w:rsid w:val="0074252C"/>
    <w:rsid w:val="00742540"/>
    <w:rsid w:val="00742552"/>
    <w:rsid w:val="00742574"/>
    <w:rsid w:val="007425A4"/>
    <w:rsid w:val="007425AA"/>
    <w:rsid w:val="00742613"/>
    <w:rsid w:val="0074266C"/>
    <w:rsid w:val="00742698"/>
    <w:rsid w:val="007426A2"/>
    <w:rsid w:val="007426A5"/>
    <w:rsid w:val="007426D3"/>
    <w:rsid w:val="00742733"/>
    <w:rsid w:val="00742765"/>
    <w:rsid w:val="00742780"/>
    <w:rsid w:val="0074279D"/>
    <w:rsid w:val="007427B7"/>
    <w:rsid w:val="007427D1"/>
    <w:rsid w:val="007427D2"/>
    <w:rsid w:val="007427DD"/>
    <w:rsid w:val="0074284B"/>
    <w:rsid w:val="00742850"/>
    <w:rsid w:val="0074287B"/>
    <w:rsid w:val="0074288A"/>
    <w:rsid w:val="00742890"/>
    <w:rsid w:val="00742893"/>
    <w:rsid w:val="007428FD"/>
    <w:rsid w:val="00742937"/>
    <w:rsid w:val="0074296C"/>
    <w:rsid w:val="007429C0"/>
    <w:rsid w:val="00742A24"/>
    <w:rsid w:val="00742A40"/>
    <w:rsid w:val="00742AE5"/>
    <w:rsid w:val="00742B62"/>
    <w:rsid w:val="00742BA7"/>
    <w:rsid w:val="00742BB0"/>
    <w:rsid w:val="00742BBD"/>
    <w:rsid w:val="00742BCC"/>
    <w:rsid w:val="00742C11"/>
    <w:rsid w:val="00742C2B"/>
    <w:rsid w:val="00742C30"/>
    <w:rsid w:val="00742C6A"/>
    <w:rsid w:val="00742CBC"/>
    <w:rsid w:val="00742CD2"/>
    <w:rsid w:val="00742CF4"/>
    <w:rsid w:val="00742D2D"/>
    <w:rsid w:val="00742D63"/>
    <w:rsid w:val="00742D65"/>
    <w:rsid w:val="00742D69"/>
    <w:rsid w:val="00742D98"/>
    <w:rsid w:val="00742E34"/>
    <w:rsid w:val="00742E5C"/>
    <w:rsid w:val="00742E6F"/>
    <w:rsid w:val="00742E94"/>
    <w:rsid w:val="00742EA3"/>
    <w:rsid w:val="00742EAB"/>
    <w:rsid w:val="00742EB4"/>
    <w:rsid w:val="00742EBE"/>
    <w:rsid w:val="00742F00"/>
    <w:rsid w:val="00742F08"/>
    <w:rsid w:val="00742F5B"/>
    <w:rsid w:val="00742F64"/>
    <w:rsid w:val="00742FD1"/>
    <w:rsid w:val="00742FEC"/>
    <w:rsid w:val="0074301D"/>
    <w:rsid w:val="00743030"/>
    <w:rsid w:val="00743075"/>
    <w:rsid w:val="007430B6"/>
    <w:rsid w:val="007430BD"/>
    <w:rsid w:val="007430C8"/>
    <w:rsid w:val="007430EB"/>
    <w:rsid w:val="00743121"/>
    <w:rsid w:val="0074317C"/>
    <w:rsid w:val="0074317F"/>
    <w:rsid w:val="0074319D"/>
    <w:rsid w:val="007431DE"/>
    <w:rsid w:val="00743276"/>
    <w:rsid w:val="0074329C"/>
    <w:rsid w:val="007432CF"/>
    <w:rsid w:val="007432F3"/>
    <w:rsid w:val="00743343"/>
    <w:rsid w:val="0074337B"/>
    <w:rsid w:val="007433C1"/>
    <w:rsid w:val="007433C4"/>
    <w:rsid w:val="007433CC"/>
    <w:rsid w:val="007433D7"/>
    <w:rsid w:val="00743418"/>
    <w:rsid w:val="007434C0"/>
    <w:rsid w:val="007434EF"/>
    <w:rsid w:val="00743540"/>
    <w:rsid w:val="00743572"/>
    <w:rsid w:val="00743578"/>
    <w:rsid w:val="0074358A"/>
    <w:rsid w:val="00743593"/>
    <w:rsid w:val="007435C4"/>
    <w:rsid w:val="00743638"/>
    <w:rsid w:val="0074363F"/>
    <w:rsid w:val="0074365B"/>
    <w:rsid w:val="007436B7"/>
    <w:rsid w:val="007436D7"/>
    <w:rsid w:val="007436EF"/>
    <w:rsid w:val="0074373D"/>
    <w:rsid w:val="0074374F"/>
    <w:rsid w:val="007437EE"/>
    <w:rsid w:val="00743814"/>
    <w:rsid w:val="00743815"/>
    <w:rsid w:val="0074382A"/>
    <w:rsid w:val="00743854"/>
    <w:rsid w:val="0074385D"/>
    <w:rsid w:val="0074388D"/>
    <w:rsid w:val="007438A0"/>
    <w:rsid w:val="007438B3"/>
    <w:rsid w:val="007438C9"/>
    <w:rsid w:val="00743901"/>
    <w:rsid w:val="0074392E"/>
    <w:rsid w:val="0074394F"/>
    <w:rsid w:val="00743956"/>
    <w:rsid w:val="00743974"/>
    <w:rsid w:val="0074398E"/>
    <w:rsid w:val="007439BA"/>
    <w:rsid w:val="007439D0"/>
    <w:rsid w:val="007439DF"/>
    <w:rsid w:val="00743A0D"/>
    <w:rsid w:val="00743A5A"/>
    <w:rsid w:val="00743A74"/>
    <w:rsid w:val="00743A93"/>
    <w:rsid w:val="00743AF2"/>
    <w:rsid w:val="00743B3C"/>
    <w:rsid w:val="00743B5B"/>
    <w:rsid w:val="00743B63"/>
    <w:rsid w:val="00743B8D"/>
    <w:rsid w:val="00743B9E"/>
    <w:rsid w:val="00743BEE"/>
    <w:rsid w:val="00743BF7"/>
    <w:rsid w:val="00743C01"/>
    <w:rsid w:val="00743C11"/>
    <w:rsid w:val="00743C40"/>
    <w:rsid w:val="00743C41"/>
    <w:rsid w:val="00743C9A"/>
    <w:rsid w:val="00743CBC"/>
    <w:rsid w:val="00743CDF"/>
    <w:rsid w:val="00743CE1"/>
    <w:rsid w:val="00743CF6"/>
    <w:rsid w:val="00743DA9"/>
    <w:rsid w:val="00743DB1"/>
    <w:rsid w:val="00743DC9"/>
    <w:rsid w:val="00743DEC"/>
    <w:rsid w:val="00743E40"/>
    <w:rsid w:val="00743E63"/>
    <w:rsid w:val="00743E9E"/>
    <w:rsid w:val="00743EE5"/>
    <w:rsid w:val="00743F30"/>
    <w:rsid w:val="00743F7C"/>
    <w:rsid w:val="00743FA5"/>
    <w:rsid w:val="00743FF9"/>
    <w:rsid w:val="00743FFD"/>
    <w:rsid w:val="0074401A"/>
    <w:rsid w:val="00744031"/>
    <w:rsid w:val="00744050"/>
    <w:rsid w:val="007440B5"/>
    <w:rsid w:val="007440D5"/>
    <w:rsid w:val="00744107"/>
    <w:rsid w:val="0074410A"/>
    <w:rsid w:val="00744129"/>
    <w:rsid w:val="0074416B"/>
    <w:rsid w:val="00744198"/>
    <w:rsid w:val="007441A0"/>
    <w:rsid w:val="007441AA"/>
    <w:rsid w:val="00744248"/>
    <w:rsid w:val="00744288"/>
    <w:rsid w:val="007442A8"/>
    <w:rsid w:val="007442D7"/>
    <w:rsid w:val="007442DE"/>
    <w:rsid w:val="00744366"/>
    <w:rsid w:val="0074438B"/>
    <w:rsid w:val="0074438D"/>
    <w:rsid w:val="00744444"/>
    <w:rsid w:val="00744456"/>
    <w:rsid w:val="0074448A"/>
    <w:rsid w:val="00744494"/>
    <w:rsid w:val="007444EC"/>
    <w:rsid w:val="007444F1"/>
    <w:rsid w:val="00744507"/>
    <w:rsid w:val="0074453A"/>
    <w:rsid w:val="00744555"/>
    <w:rsid w:val="00744566"/>
    <w:rsid w:val="0074458D"/>
    <w:rsid w:val="00744599"/>
    <w:rsid w:val="007445EF"/>
    <w:rsid w:val="007445F9"/>
    <w:rsid w:val="00744610"/>
    <w:rsid w:val="0074466C"/>
    <w:rsid w:val="00744683"/>
    <w:rsid w:val="00744687"/>
    <w:rsid w:val="007446C9"/>
    <w:rsid w:val="0074470A"/>
    <w:rsid w:val="00744724"/>
    <w:rsid w:val="0074472E"/>
    <w:rsid w:val="00744746"/>
    <w:rsid w:val="00744785"/>
    <w:rsid w:val="00744796"/>
    <w:rsid w:val="007447A7"/>
    <w:rsid w:val="007447AE"/>
    <w:rsid w:val="007447CF"/>
    <w:rsid w:val="007447F1"/>
    <w:rsid w:val="0074485C"/>
    <w:rsid w:val="00744881"/>
    <w:rsid w:val="00744892"/>
    <w:rsid w:val="0074489B"/>
    <w:rsid w:val="007448A3"/>
    <w:rsid w:val="00744906"/>
    <w:rsid w:val="00744911"/>
    <w:rsid w:val="0074491F"/>
    <w:rsid w:val="00744946"/>
    <w:rsid w:val="00744974"/>
    <w:rsid w:val="00744978"/>
    <w:rsid w:val="0074499D"/>
    <w:rsid w:val="007449BB"/>
    <w:rsid w:val="007449CC"/>
    <w:rsid w:val="007449EA"/>
    <w:rsid w:val="007449F1"/>
    <w:rsid w:val="007449FA"/>
    <w:rsid w:val="00744A02"/>
    <w:rsid w:val="00744A28"/>
    <w:rsid w:val="00744A3A"/>
    <w:rsid w:val="00744A45"/>
    <w:rsid w:val="00744A79"/>
    <w:rsid w:val="00744A81"/>
    <w:rsid w:val="00744A94"/>
    <w:rsid w:val="00744AA3"/>
    <w:rsid w:val="00744AA4"/>
    <w:rsid w:val="00744AC1"/>
    <w:rsid w:val="00744AE2"/>
    <w:rsid w:val="00744B84"/>
    <w:rsid w:val="00744BC2"/>
    <w:rsid w:val="00744BE2"/>
    <w:rsid w:val="00744BFF"/>
    <w:rsid w:val="00744C08"/>
    <w:rsid w:val="00744C0E"/>
    <w:rsid w:val="00744C63"/>
    <w:rsid w:val="00744C96"/>
    <w:rsid w:val="00744CAB"/>
    <w:rsid w:val="00744CFA"/>
    <w:rsid w:val="00744D05"/>
    <w:rsid w:val="00744D1A"/>
    <w:rsid w:val="00744D48"/>
    <w:rsid w:val="00744D61"/>
    <w:rsid w:val="00744D6B"/>
    <w:rsid w:val="00744DBE"/>
    <w:rsid w:val="00744DBF"/>
    <w:rsid w:val="00744E4E"/>
    <w:rsid w:val="00744E76"/>
    <w:rsid w:val="00744E8D"/>
    <w:rsid w:val="00744EAC"/>
    <w:rsid w:val="00744EAD"/>
    <w:rsid w:val="00744ECD"/>
    <w:rsid w:val="00744EE9"/>
    <w:rsid w:val="00744EEB"/>
    <w:rsid w:val="00744F6C"/>
    <w:rsid w:val="00744F7E"/>
    <w:rsid w:val="00744F93"/>
    <w:rsid w:val="00744F94"/>
    <w:rsid w:val="00745004"/>
    <w:rsid w:val="00745045"/>
    <w:rsid w:val="0074506B"/>
    <w:rsid w:val="007450AB"/>
    <w:rsid w:val="007450B3"/>
    <w:rsid w:val="007450B8"/>
    <w:rsid w:val="007450C9"/>
    <w:rsid w:val="00745106"/>
    <w:rsid w:val="00745124"/>
    <w:rsid w:val="0074516B"/>
    <w:rsid w:val="007451AE"/>
    <w:rsid w:val="007451E9"/>
    <w:rsid w:val="00745232"/>
    <w:rsid w:val="00745247"/>
    <w:rsid w:val="007452AC"/>
    <w:rsid w:val="007452CE"/>
    <w:rsid w:val="007452DC"/>
    <w:rsid w:val="007452E3"/>
    <w:rsid w:val="007452F7"/>
    <w:rsid w:val="007452FA"/>
    <w:rsid w:val="00745372"/>
    <w:rsid w:val="007453D5"/>
    <w:rsid w:val="007453DA"/>
    <w:rsid w:val="007453E9"/>
    <w:rsid w:val="00745426"/>
    <w:rsid w:val="00745433"/>
    <w:rsid w:val="0074543B"/>
    <w:rsid w:val="00745463"/>
    <w:rsid w:val="00745468"/>
    <w:rsid w:val="00745487"/>
    <w:rsid w:val="007454A8"/>
    <w:rsid w:val="007454C7"/>
    <w:rsid w:val="007454C8"/>
    <w:rsid w:val="007454D6"/>
    <w:rsid w:val="007454E6"/>
    <w:rsid w:val="00745504"/>
    <w:rsid w:val="00745533"/>
    <w:rsid w:val="0074557D"/>
    <w:rsid w:val="0074558B"/>
    <w:rsid w:val="007455BF"/>
    <w:rsid w:val="007455CD"/>
    <w:rsid w:val="007455DE"/>
    <w:rsid w:val="007455EB"/>
    <w:rsid w:val="007455FB"/>
    <w:rsid w:val="00745641"/>
    <w:rsid w:val="0074566D"/>
    <w:rsid w:val="00745688"/>
    <w:rsid w:val="0074569A"/>
    <w:rsid w:val="007456A8"/>
    <w:rsid w:val="007456AF"/>
    <w:rsid w:val="007456C3"/>
    <w:rsid w:val="007456CD"/>
    <w:rsid w:val="007456DE"/>
    <w:rsid w:val="007456EE"/>
    <w:rsid w:val="007456F6"/>
    <w:rsid w:val="0074571F"/>
    <w:rsid w:val="00745750"/>
    <w:rsid w:val="007457B1"/>
    <w:rsid w:val="00745812"/>
    <w:rsid w:val="00745821"/>
    <w:rsid w:val="00745826"/>
    <w:rsid w:val="00745861"/>
    <w:rsid w:val="007458A6"/>
    <w:rsid w:val="007458B4"/>
    <w:rsid w:val="007458BA"/>
    <w:rsid w:val="007458EB"/>
    <w:rsid w:val="007458F1"/>
    <w:rsid w:val="00745908"/>
    <w:rsid w:val="0074595B"/>
    <w:rsid w:val="0074596D"/>
    <w:rsid w:val="00745971"/>
    <w:rsid w:val="00745995"/>
    <w:rsid w:val="007459C9"/>
    <w:rsid w:val="007459CC"/>
    <w:rsid w:val="007459E1"/>
    <w:rsid w:val="007459E3"/>
    <w:rsid w:val="00745A17"/>
    <w:rsid w:val="00745A4C"/>
    <w:rsid w:val="00745A63"/>
    <w:rsid w:val="00745A9F"/>
    <w:rsid w:val="00745AB7"/>
    <w:rsid w:val="00745AD5"/>
    <w:rsid w:val="00745B00"/>
    <w:rsid w:val="00745B5D"/>
    <w:rsid w:val="00745B6F"/>
    <w:rsid w:val="00745B88"/>
    <w:rsid w:val="00745B89"/>
    <w:rsid w:val="00745B99"/>
    <w:rsid w:val="00745BB2"/>
    <w:rsid w:val="00745BC9"/>
    <w:rsid w:val="00745BF7"/>
    <w:rsid w:val="00745C03"/>
    <w:rsid w:val="00745C2B"/>
    <w:rsid w:val="00745C61"/>
    <w:rsid w:val="00745C6A"/>
    <w:rsid w:val="00745CA3"/>
    <w:rsid w:val="00745CA7"/>
    <w:rsid w:val="00745CB8"/>
    <w:rsid w:val="00745CCC"/>
    <w:rsid w:val="00745CEF"/>
    <w:rsid w:val="00745CF9"/>
    <w:rsid w:val="00745D4D"/>
    <w:rsid w:val="00745D51"/>
    <w:rsid w:val="00745D5E"/>
    <w:rsid w:val="00745D7E"/>
    <w:rsid w:val="00745DBF"/>
    <w:rsid w:val="00745DDC"/>
    <w:rsid w:val="00745DED"/>
    <w:rsid w:val="00745E01"/>
    <w:rsid w:val="00745E0F"/>
    <w:rsid w:val="00745E65"/>
    <w:rsid w:val="00745E87"/>
    <w:rsid w:val="00745E9E"/>
    <w:rsid w:val="00745EC5"/>
    <w:rsid w:val="00745EC8"/>
    <w:rsid w:val="00745EDB"/>
    <w:rsid w:val="00745F0B"/>
    <w:rsid w:val="00745F2E"/>
    <w:rsid w:val="00745F38"/>
    <w:rsid w:val="00745F4D"/>
    <w:rsid w:val="00745FE2"/>
    <w:rsid w:val="00745FF3"/>
    <w:rsid w:val="00746026"/>
    <w:rsid w:val="0074605C"/>
    <w:rsid w:val="007460B6"/>
    <w:rsid w:val="007460C8"/>
    <w:rsid w:val="00746105"/>
    <w:rsid w:val="00746112"/>
    <w:rsid w:val="00746147"/>
    <w:rsid w:val="00746159"/>
    <w:rsid w:val="0074615D"/>
    <w:rsid w:val="00746162"/>
    <w:rsid w:val="007461BE"/>
    <w:rsid w:val="007461E1"/>
    <w:rsid w:val="00746203"/>
    <w:rsid w:val="00746209"/>
    <w:rsid w:val="0074621F"/>
    <w:rsid w:val="00746225"/>
    <w:rsid w:val="0074622D"/>
    <w:rsid w:val="0074624A"/>
    <w:rsid w:val="0074628C"/>
    <w:rsid w:val="007462A5"/>
    <w:rsid w:val="007462CB"/>
    <w:rsid w:val="00746315"/>
    <w:rsid w:val="0074632C"/>
    <w:rsid w:val="00746344"/>
    <w:rsid w:val="007463DE"/>
    <w:rsid w:val="0074642E"/>
    <w:rsid w:val="00746443"/>
    <w:rsid w:val="00746452"/>
    <w:rsid w:val="00746475"/>
    <w:rsid w:val="00746489"/>
    <w:rsid w:val="0074648D"/>
    <w:rsid w:val="007464AA"/>
    <w:rsid w:val="007464BF"/>
    <w:rsid w:val="007464E7"/>
    <w:rsid w:val="007464EE"/>
    <w:rsid w:val="0074651D"/>
    <w:rsid w:val="00746549"/>
    <w:rsid w:val="00746560"/>
    <w:rsid w:val="007465D1"/>
    <w:rsid w:val="00746638"/>
    <w:rsid w:val="00746668"/>
    <w:rsid w:val="007466B1"/>
    <w:rsid w:val="007466FB"/>
    <w:rsid w:val="007466FE"/>
    <w:rsid w:val="00746745"/>
    <w:rsid w:val="00746753"/>
    <w:rsid w:val="0074675F"/>
    <w:rsid w:val="007467E9"/>
    <w:rsid w:val="007467FB"/>
    <w:rsid w:val="00746818"/>
    <w:rsid w:val="00746819"/>
    <w:rsid w:val="0074685C"/>
    <w:rsid w:val="0074688B"/>
    <w:rsid w:val="007468D9"/>
    <w:rsid w:val="00746919"/>
    <w:rsid w:val="0074691C"/>
    <w:rsid w:val="00746940"/>
    <w:rsid w:val="0074694F"/>
    <w:rsid w:val="007469B9"/>
    <w:rsid w:val="00746A00"/>
    <w:rsid w:val="00746A4B"/>
    <w:rsid w:val="00746A52"/>
    <w:rsid w:val="00746A8A"/>
    <w:rsid w:val="00746A8D"/>
    <w:rsid w:val="00746A98"/>
    <w:rsid w:val="00746AA4"/>
    <w:rsid w:val="00746AB1"/>
    <w:rsid w:val="00746AD2"/>
    <w:rsid w:val="00746AD5"/>
    <w:rsid w:val="00746AD9"/>
    <w:rsid w:val="00746B06"/>
    <w:rsid w:val="00746B13"/>
    <w:rsid w:val="00746B2F"/>
    <w:rsid w:val="00746B5B"/>
    <w:rsid w:val="00746B99"/>
    <w:rsid w:val="00746BD8"/>
    <w:rsid w:val="00746BE3"/>
    <w:rsid w:val="00746BEB"/>
    <w:rsid w:val="00746BF2"/>
    <w:rsid w:val="00746C43"/>
    <w:rsid w:val="00746C46"/>
    <w:rsid w:val="00746CE0"/>
    <w:rsid w:val="00746CEE"/>
    <w:rsid w:val="00746CF7"/>
    <w:rsid w:val="00746D01"/>
    <w:rsid w:val="00746D0D"/>
    <w:rsid w:val="00746D64"/>
    <w:rsid w:val="00746DA2"/>
    <w:rsid w:val="00746DB1"/>
    <w:rsid w:val="00746E28"/>
    <w:rsid w:val="00746E6C"/>
    <w:rsid w:val="00746EB2"/>
    <w:rsid w:val="00746EE7"/>
    <w:rsid w:val="00746F10"/>
    <w:rsid w:val="00746F30"/>
    <w:rsid w:val="00746F35"/>
    <w:rsid w:val="00746F71"/>
    <w:rsid w:val="00746FCC"/>
    <w:rsid w:val="00746FE1"/>
    <w:rsid w:val="00746FF0"/>
    <w:rsid w:val="00747052"/>
    <w:rsid w:val="0074708B"/>
    <w:rsid w:val="007470BA"/>
    <w:rsid w:val="007470BB"/>
    <w:rsid w:val="007470CD"/>
    <w:rsid w:val="0074713E"/>
    <w:rsid w:val="00747152"/>
    <w:rsid w:val="0074715E"/>
    <w:rsid w:val="0074717E"/>
    <w:rsid w:val="00747181"/>
    <w:rsid w:val="0074718E"/>
    <w:rsid w:val="0074719D"/>
    <w:rsid w:val="007471CC"/>
    <w:rsid w:val="00747202"/>
    <w:rsid w:val="00747229"/>
    <w:rsid w:val="00747241"/>
    <w:rsid w:val="00747268"/>
    <w:rsid w:val="00747275"/>
    <w:rsid w:val="007472C5"/>
    <w:rsid w:val="007472CF"/>
    <w:rsid w:val="007472E5"/>
    <w:rsid w:val="007472FC"/>
    <w:rsid w:val="00747325"/>
    <w:rsid w:val="0074733C"/>
    <w:rsid w:val="00747341"/>
    <w:rsid w:val="007473E0"/>
    <w:rsid w:val="0074741A"/>
    <w:rsid w:val="00747423"/>
    <w:rsid w:val="0074742B"/>
    <w:rsid w:val="0074742C"/>
    <w:rsid w:val="00747438"/>
    <w:rsid w:val="0074743A"/>
    <w:rsid w:val="00747481"/>
    <w:rsid w:val="007474AE"/>
    <w:rsid w:val="007474CD"/>
    <w:rsid w:val="007474D2"/>
    <w:rsid w:val="007474D7"/>
    <w:rsid w:val="007474D8"/>
    <w:rsid w:val="007474DD"/>
    <w:rsid w:val="007474E2"/>
    <w:rsid w:val="0074750D"/>
    <w:rsid w:val="00747525"/>
    <w:rsid w:val="0074754A"/>
    <w:rsid w:val="00747551"/>
    <w:rsid w:val="00747606"/>
    <w:rsid w:val="0074760E"/>
    <w:rsid w:val="00747647"/>
    <w:rsid w:val="0074766B"/>
    <w:rsid w:val="007476B2"/>
    <w:rsid w:val="007476C5"/>
    <w:rsid w:val="00747716"/>
    <w:rsid w:val="00747725"/>
    <w:rsid w:val="0074779F"/>
    <w:rsid w:val="00747811"/>
    <w:rsid w:val="0074783C"/>
    <w:rsid w:val="0074784F"/>
    <w:rsid w:val="00747862"/>
    <w:rsid w:val="00747864"/>
    <w:rsid w:val="00747897"/>
    <w:rsid w:val="007478CD"/>
    <w:rsid w:val="0074791E"/>
    <w:rsid w:val="00747925"/>
    <w:rsid w:val="00747944"/>
    <w:rsid w:val="0074794E"/>
    <w:rsid w:val="0074796B"/>
    <w:rsid w:val="0074797F"/>
    <w:rsid w:val="00747981"/>
    <w:rsid w:val="007479C6"/>
    <w:rsid w:val="007479E0"/>
    <w:rsid w:val="00747A04"/>
    <w:rsid w:val="00747A8A"/>
    <w:rsid w:val="00747AA6"/>
    <w:rsid w:val="00747AAC"/>
    <w:rsid w:val="00747ABD"/>
    <w:rsid w:val="00747AF9"/>
    <w:rsid w:val="00747AFB"/>
    <w:rsid w:val="00747B14"/>
    <w:rsid w:val="00747B33"/>
    <w:rsid w:val="00747B3E"/>
    <w:rsid w:val="00747B4A"/>
    <w:rsid w:val="00747B4F"/>
    <w:rsid w:val="00747B57"/>
    <w:rsid w:val="00747B71"/>
    <w:rsid w:val="00747B79"/>
    <w:rsid w:val="00747BEA"/>
    <w:rsid w:val="00747C14"/>
    <w:rsid w:val="00747C24"/>
    <w:rsid w:val="00747C86"/>
    <w:rsid w:val="00747CAF"/>
    <w:rsid w:val="00747D22"/>
    <w:rsid w:val="00747DB5"/>
    <w:rsid w:val="00747DB9"/>
    <w:rsid w:val="00747DC2"/>
    <w:rsid w:val="00747E10"/>
    <w:rsid w:val="00747E35"/>
    <w:rsid w:val="00747E4A"/>
    <w:rsid w:val="00747EDC"/>
    <w:rsid w:val="00747F66"/>
    <w:rsid w:val="00747F73"/>
    <w:rsid w:val="00747FA5"/>
    <w:rsid w:val="0075000D"/>
    <w:rsid w:val="00750035"/>
    <w:rsid w:val="0075003B"/>
    <w:rsid w:val="00750055"/>
    <w:rsid w:val="0075005D"/>
    <w:rsid w:val="00750093"/>
    <w:rsid w:val="007500C0"/>
    <w:rsid w:val="007500C3"/>
    <w:rsid w:val="007500E1"/>
    <w:rsid w:val="0075010A"/>
    <w:rsid w:val="00750118"/>
    <w:rsid w:val="0075012E"/>
    <w:rsid w:val="00750140"/>
    <w:rsid w:val="0075014B"/>
    <w:rsid w:val="00750179"/>
    <w:rsid w:val="00750192"/>
    <w:rsid w:val="007501C7"/>
    <w:rsid w:val="007501DB"/>
    <w:rsid w:val="007501E9"/>
    <w:rsid w:val="00750200"/>
    <w:rsid w:val="007502B5"/>
    <w:rsid w:val="007502D9"/>
    <w:rsid w:val="007502F4"/>
    <w:rsid w:val="00750332"/>
    <w:rsid w:val="00750378"/>
    <w:rsid w:val="007503C2"/>
    <w:rsid w:val="007503EF"/>
    <w:rsid w:val="00750407"/>
    <w:rsid w:val="0075040A"/>
    <w:rsid w:val="00750418"/>
    <w:rsid w:val="0075041D"/>
    <w:rsid w:val="0075045E"/>
    <w:rsid w:val="0075046C"/>
    <w:rsid w:val="00750483"/>
    <w:rsid w:val="00750493"/>
    <w:rsid w:val="007504B3"/>
    <w:rsid w:val="007504E4"/>
    <w:rsid w:val="00750570"/>
    <w:rsid w:val="00750586"/>
    <w:rsid w:val="007505CE"/>
    <w:rsid w:val="007505DC"/>
    <w:rsid w:val="007506B2"/>
    <w:rsid w:val="007506D8"/>
    <w:rsid w:val="007506FE"/>
    <w:rsid w:val="0075070B"/>
    <w:rsid w:val="0075071B"/>
    <w:rsid w:val="00750769"/>
    <w:rsid w:val="007507B3"/>
    <w:rsid w:val="007507DB"/>
    <w:rsid w:val="0075080C"/>
    <w:rsid w:val="0075083A"/>
    <w:rsid w:val="0075084A"/>
    <w:rsid w:val="00750876"/>
    <w:rsid w:val="00750882"/>
    <w:rsid w:val="00750883"/>
    <w:rsid w:val="0075089F"/>
    <w:rsid w:val="007508B3"/>
    <w:rsid w:val="007508CF"/>
    <w:rsid w:val="007508DD"/>
    <w:rsid w:val="007508DF"/>
    <w:rsid w:val="007508E1"/>
    <w:rsid w:val="007508ED"/>
    <w:rsid w:val="00750901"/>
    <w:rsid w:val="0075090A"/>
    <w:rsid w:val="0075090F"/>
    <w:rsid w:val="0075092F"/>
    <w:rsid w:val="00750979"/>
    <w:rsid w:val="00750985"/>
    <w:rsid w:val="00750A4B"/>
    <w:rsid w:val="00750A61"/>
    <w:rsid w:val="00750AF7"/>
    <w:rsid w:val="00750C21"/>
    <w:rsid w:val="00750C69"/>
    <w:rsid w:val="00750C7C"/>
    <w:rsid w:val="00750C80"/>
    <w:rsid w:val="00750C88"/>
    <w:rsid w:val="00750CA8"/>
    <w:rsid w:val="00750D25"/>
    <w:rsid w:val="00750D28"/>
    <w:rsid w:val="00750D6E"/>
    <w:rsid w:val="00750D7B"/>
    <w:rsid w:val="00750DA9"/>
    <w:rsid w:val="00750DAB"/>
    <w:rsid w:val="00750DDF"/>
    <w:rsid w:val="00750DF1"/>
    <w:rsid w:val="00750E09"/>
    <w:rsid w:val="00750E1D"/>
    <w:rsid w:val="00750E34"/>
    <w:rsid w:val="00750E54"/>
    <w:rsid w:val="00750E60"/>
    <w:rsid w:val="00750E87"/>
    <w:rsid w:val="00750EAF"/>
    <w:rsid w:val="00750F10"/>
    <w:rsid w:val="00750F1A"/>
    <w:rsid w:val="00750F83"/>
    <w:rsid w:val="00750F89"/>
    <w:rsid w:val="00750FC9"/>
    <w:rsid w:val="00750FEB"/>
    <w:rsid w:val="00750FEC"/>
    <w:rsid w:val="0075102F"/>
    <w:rsid w:val="00751033"/>
    <w:rsid w:val="0075103A"/>
    <w:rsid w:val="00751040"/>
    <w:rsid w:val="0075107C"/>
    <w:rsid w:val="0075109A"/>
    <w:rsid w:val="007510AF"/>
    <w:rsid w:val="007510CA"/>
    <w:rsid w:val="007510F0"/>
    <w:rsid w:val="00751114"/>
    <w:rsid w:val="00751144"/>
    <w:rsid w:val="00751197"/>
    <w:rsid w:val="007511B6"/>
    <w:rsid w:val="007511C6"/>
    <w:rsid w:val="00751201"/>
    <w:rsid w:val="00751206"/>
    <w:rsid w:val="0075121D"/>
    <w:rsid w:val="0075124C"/>
    <w:rsid w:val="00751256"/>
    <w:rsid w:val="0075127B"/>
    <w:rsid w:val="007512BB"/>
    <w:rsid w:val="007512F2"/>
    <w:rsid w:val="007512FB"/>
    <w:rsid w:val="00751332"/>
    <w:rsid w:val="00751335"/>
    <w:rsid w:val="0075136A"/>
    <w:rsid w:val="00751379"/>
    <w:rsid w:val="007513B4"/>
    <w:rsid w:val="007513F1"/>
    <w:rsid w:val="0075140D"/>
    <w:rsid w:val="0075149E"/>
    <w:rsid w:val="0075154A"/>
    <w:rsid w:val="00751554"/>
    <w:rsid w:val="00751558"/>
    <w:rsid w:val="00751560"/>
    <w:rsid w:val="00751562"/>
    <w:rsid w:val="00751597"/>
    <w:rsid w:val="00751599"/>
    <w:rsid w:val="0075159D"/>
    <w:rsid w:val="007515A9"/>
    <w:rsid w:val="007515C5"/>
    <w:rsid w:val="007515D0"/>
    <w:rsid w:val="007515DE"/>
    <w:rsid w:val="007515F4"/>
    <w:rsid w:val="0075161E"/>
    <w:rsid w:val="0075161F"/>
    <w:rsid w:val="00751655"/>
    <w:rsid w:val="0075165C"/>
    <w:rsid w:val="0075168F"/>
    <w:rsid w:val="007516C9"/>
    <w:rsid w:val="0075170D"/>
    <w:rsid w:val="00751715"/>
    <w:rsid w:val="00751750"/>
    <w:rsid w:val="00751777"/>
    <w:rsid w:val="007517AA"/>
    <w:rsid w:val="007517AD"/>
    <w:rsid w:val="007517CD"/>
    <w:rsid w:val="00751816"/>
    <w:rsid w:val="0075181F"/>
    <w:rsid w:val="00751843"/>
    <w:rsid w:val="00751878"/>
    <w:rsid w:val="007518A6"/>
    <w:rsid w:val="007518E8"/>
    <w:rsid w:val="007518F2"/>
    <w:rsid w:val="00751904"/>
    <w:rsid w:val="0075194D"/>
    <w:rsid w:val="00751952"/>
    <w:rsid w:val="00751957"/>
    <w:rsid w:val="00751962"/>
    <w:rsid w:val="00751964"/>
    <w:rsid w:val="00751985"/>
    <w:rsid w:val="007519EC"/>
    <w:rsid w:val="007519EF"/>
    <w:rsid w:val="00751A0D"/>
    <w:rsid w:val="00751A97"/>
    <w:rsid w:val="00751A99"/>
    <w:rsid w:val="00751ABE"/>
    <w:rsid w:val="00751AC3"/>
    <w:rsid w:val="00751ACD"/>
    <w:rsid w:val="00751AEA"/>
    <w:rsid w:val="00751AEC"/>
    <w:rsid w:val="00751AED"/>
    <w:rsid w:val="00751B23"/>
    <w:rsid w:val="00751B6D"/>
    <w:rsid w:val="00751B6E"/>
    <w:rsid w:val="00751B97"/>
    <w:rsid w:val="00751BA6"/>
    <w:rsid w:val="00751BEA"/>
    <w:rsid w:val="00751C44"/>
    <w:rsid w:val="00751C5B"/>
    <w:rsid w:val="00751C6B"/>
    <w:rsid w:val="00751C77"/>
    <w:rsid w:val="00751C79"/>
    <w:rsid w:val="00751C9B"/>
    <w:rsid w:val="00751CA4"/>
    <w:rsid w:val="00751CC9"/>
    <w:rsid w:val="00751CE8"/>
    <w:rsid w:val="00751D5E"/>
    <w:rsid w:val="00751D91"/>
    <w:rsid w:val="00751D99"/>
    <w:rsid w:val="00751D9C"/>
    <w:rsid w:val="00751DD9"/>
    <w:rsid w:val="00751E24"/>
    <w:rsid w:val="00751E8B"/>
    <w:rsid w:val="00751EDE"/>
    <w:rsid w:val="00751EF8"/>
    <w:rsid w:val="00751F00"/>
    <w:rsid w:val="00751F62"/>
    <w:rsid w:val="00751F91"/>
    <w:rsid w:val="00752009"/>
    <w:rsid w:val="0075200A"/>
    <w:rsid w:val="00752032"/>
    <w:rsid w:val="00752055"/>
    <w:rsid w:val="00752082"/>
    <w:rsid w:val="00752089"/>
    <w:rsid w:val="007520AB"/>
    <w:rsid w:val="007520C5"/>
    <w:rsid w:val="007520F4"/>
    <w:rsid w:val="00752124"/>
    <w:rsid w:val="00752132"/>
    <w:rsid w:val="00752134"/>
    <w:rsid w:val="00752140"/>
    <w:rsid w:val="00752154"/>
    <w:rsid w:val="00752158"/>
    <w:rsid w:val="00752165"/>
    <w:rsid w:val="007521A2"/>
    <w:rsid w:val="007521DC"/>
    <w:rsid w:val="0075222A"/>
    <w:rsid w:val="00752242"/>
    <w:rsid w:val="00752257"/>
    <w:rsid w:val="00752278"/>
    <w:rsid w:val="0075227E"/>
    <w:rsid w:val="00752289"/>
    <w:rsid w:val="0075228A"/>
    <w:rsid w:val="007522CC"/>
    <w:rsid w:val="007522CE"/>
    <w:rsid w:val="007522F9"/>
    <w:rsid w:val="00752377"/>
    <w:rsid w:val="00752386"/>
    <w:rsid w:val="007523B4"/>
    <w:rsid w:val="007523CC"/>
    <w:rsid w:val="00752405"/>
    <w:rsid w:val="0075242A"/>
    <w:rsid w:val="0075244E"/>
    <w:rsid w:val="007524A9"/>
    <w:rsid w:val="007524AB"/>
    <w:rsid w:val="007524CB"/>
    <w:rsid w:val="007524D1"/>
    <w:rsid w:val="007524DD"/>
    <w:rsid w:val="00752513"/>
    <w:rsid w:val="00752586"/>
    <w:rsid w:val="0075258B"/>
    <w:rsid w:val="007525C0"/>
    <w:rsid w:val="007525E2"/>
    <w:rsid w:val="0075261E"/>
    <w:rsid w:val="00752627"/>
    <w:rsid w:val="00752634"/>
    <w:rsid w:val="00752680"/>
    <w:rsid w:val="007526A3"/>
    <w:rsid w:val="007526B3"/>
    <w:rsid w:val="007526C3"/>
    <w:rsid w:val="00752717"/>
    <w:rsid w:val="0075273D"/>
    <w:rsid w:val="00752761"/>
    <w:rsid w:val="007527BA"/>
    <w:rsid w:val="007527C9"/>
    <w:rsid w:val="0075284B"/>
    <w:rsid w:val="00752857"/>
    <w:rsid w:val="0075287B"/>
    <w:rsid w:val="007528BE"/>
    <w:rsid w:val="00752948"/>
    <w:rsid w:val="00752960"/>
    <w:rsid w:val="007529AB"/>
    <w:rsid w:val="007529B4"/>
    <w:rsid w:val="00752A04"/>
    <w:rsid w:val="00752A83"/>
    <w:rsid w:val="00752A8E"/>
    <w:rsid w:val="00752A94"/>
    <w:rsid w:val="00752AB8"/>
    <w:rsid w:val="00752B0F"/>
    <w:rsid w:val="00752B27"/>
    <w:rsid w:val="00752B42"/>
    <w:rsid w:val="00752B5C"/>
    <w:rsid w:val="00752B66"/>
    <w:rsid w:val="00752B77"/>
    <w:rsid w:val="00752B8B"/>
    <w:rsid w:val="00752BA2"/>
    <w:rsid w:val="00752BC3"/>
    <w:rsid w:val="00752BC4"/>
    <w:rsid w:val="00752BE4"/>
    <w:rsid w:val="00752BF9"/>
    <w:rsid w:val="00752C05"/>
    <w:rsid w:val="00752C26"/>
    <w:rsid w:val="00752C42"/>
    <w:rsid w:val="00752C87"/>
    <w:rsid w:val="00752CA3"/>
    <w:rsid w:val="00752CAC"/>
    <w:rsid w:val="00752CB0"/>
    <w:rsid w:val="00752CDA"/>
    <w:rsid w:val="00752D03"/>
    <w:rsid w:val="00752D09"/>
    <w:rsid w:val="00752D19"/>
    <w:rsid w:val="00752D59"/>
    <w:rsid w:val="00752D67"/>
    <w:rsid w:val="00752D76"/>
    <w:rsid w:val="00752DAF"/>
    <w:rsid w:val="00752DD3"/>
    <w:rsid w:val="00752DD4"/>
    <w:rsid w:val="00752DF1"/>
    <w:rsid w:val="00752DF9"/>
    <w:rsid w:val="00752E19"/>
    <w:rsid w:val="00752E5D"/>
    <w:rsid w:val="00752E79"/>
    <w:rsid w:val="00752EC8"/>
    <w:rsid w:val="00752ED4"/>
    <w:rsid w:val="00752F6C"/>
    <w:rsid w:val="00753012"/>
    <w:rsid w:val="00753077"/>
    <w:rsid w:val="00753126"/>
    <w:rsid w:val="00753143"/>
    <w:rsid w:val="00753164"/>
    <w:rsid w:val="007531A2"/>
    <w:rsid w:val="007531C5"/>
    <w:rsid w:val="007531C7"/>
    <w:rsid w:val="007531D7"/>
    <w:rsid w:val="007531E7"/>
    <w:rsid w:val="00753203"/>
    <w:rsid w:val="00753275"/>
    <w:rsid w:val="0075329D"/>
    <w:rsid w:val="007532B3"/>
    <w:rsid w:val="007532C3"/>
    <w:rsid w:val="007532DD"/>
    <w:rsid w:val="007532E4"/>
    <w:rsid w:val="00753313"/>
    <w:rsid w:val="00753344"/>
    <w:rsid w:val="007533A5"/>
    <w:rsid w:val="007533D1"/>
    <w:rsid w:val="007533EE"/>
    <w:rsid w:val="007533F4"/>
    <w:rsid w:val="0075345A"/>
    <w:rsid w:val="00753461"/>
    <w:rsid w:val="0075348F"/>
    <w:rsid w:val="007534C2"/>
    <w:rsid w:val="0075350A"/>
    <w:rsid w:val="00753522"/>
    <w:rsid w:val="00753538"/>
    <w:rsid w:val="00753539"/>
    <w:rsid w:val="00753565"/>
    <w:rsid w:val="00753610"/>
    <w:rsid w:val="0075361F"/>
    <w:rsid w:val="0075362D"/>
    <w:rsid w:val="00753635"/>
    <w:rsid w:val="00753647"/>
    <w:rsid w:val="0075366F"/>
    <w:rsid w:val="007536CB"/>
    <w:rsid w:val="00753748"/>
    <w:rsid w:val="00753778"/>
    <w:rsid w:val="0075377A"/>
    <w:rsid w:val="007537D3"/>
    <w:rsid w:val="00753810"/>
    <w:rsid w:val="0075385F"/>
    <w:rsid w:val="0075387A"/>
    <w:rsid w:val="007538F9"/>
    <w:rsid w:val="00753906"/>
    <w:rsid w:val="00753930"/>
    <w:rsid w:val="00753963"/>
    <w:rsid w:val="00753968"/>
    <w:rsid w:val="0075397D"/>
    <w:rsid w:val="0075397F"/>
    <w:rsid w:val="00753983"/>
    <w:rsid w:val="0075399D"/>
    <w:rsid w:val="007539AF"/>
    <w:rsid w:val="007539DD"/>
    <w:rsid w:val="007539F4"/>
    <w:rsid w:val="00753A13"/>
    <w:rsid w:val="00753A38"/>
    <w:rsid w:val="00753A48"/>
    <w:rsid w:val="00753A50"/>
    <w:rsid w:val="00753B02"/>
    <w:rsid w:val="00753B08"/>
    <w:rsid w:val="00753B32"/>
    <w:rsid w:val="00753B49"/>
    <w:rsid w:val="00753B69"/>
    <w:rsid w:val="00753B81"/>
    <w:rsid w:val="00753B84"/>
    <w:rsid w:val="00753B9D"/>
    <w:rsid w:val="00753BA3"/>
    <w:rsid w:val="00753C08"/>
    <w:rsid w:val="00753C32"/>
    <w:rsid w:val="00753C35"/>
    <w:rsid w:val="00753C4C"/>
    <w:rsid w:val="00753C7C"/>
    <w:rsid w:val="00753CA7"/>
    <w:rsid w:val="00753CB2"/>
    <w:rsid w:val="00753CE7"/>
    <w:rsid w:val="00753CF1"/>
    <w:rsid w:val="00753CF5"/>
    <w:rsid w:val="00753D0A"/>
    <w:rsid w:val="00753D0F"/>
    <w:rsid w:val="00753D17"/>
    <w:rsid w:val="00753D22"/>
    <w:rsid w:val="00753D23"/>
    <w:rsid w:val="00753D25"/>
    <w:rsid w:val="00753D73"/>
    <w:rsid w:val="00753D87"/>
    <w:rsid w:val="00753D96"/>
    <w:rsid w:val="00753DAA"/>
    <w:rsid w:val="00753DAF"/>
    <w:rsid w:val="00753DBB"/>
    <w:rsid w:val="00753E21"/>
    <w:rsid w:val="00753E35"/>
    <w:rsid w:val="00753E53"/>
    <w:rsid w:val="00753E59"/>
    <w:rsid w:val="00753E6B"/>
    <w:rsid w:val="00753E87"/>
    <w:rsid w:val="00753E8E"/>
    <w:rsid w:val="00753E9F"/>
    <w:rsid w:val="00753ED5"/>
    <w:rsid w:val="00753EF5"/>
    <w:rsid w:val="00753F15"/>
    <w:rsid w:val="00753F32"/>
    <w:rsid w:val="00753F3C"/>
    <w:rsid w:val="00753FAB"/>
    <w:rsid w:val="00753FB4"/>
    <w:rsid w:val="00753FB7"/>
    <w:rsid w:val="00754040"/>
    <w:rsid w:val="00754053"/>
    <w:rsid w:val="00754091"/>
    <w:rsid w:val="00754093"/>
    <w:rsid w:val="007540CC"/>
    <w:rsid w:val="007540D8"/>
    <w:rsid w:val="007540F6"/>
    <w:rsid w:val="00754135"/>
    <w:rsid w:val="00754173"/>
    <w:rsid w:val="00754187"/>
    <w:rsid w:val="0075418E"/>
    <w:rsid w:val="007541F4"/>
    <w:rsid w:val="007541F7"/>
    <w:rsid w:val="00754236"/>
    <w:rsid w:val="00754251"/>
    <w:rsid w:val="00754253"/>
    <w:rsid w:val="0075426D"/>
    <w:rsid w:val="007542B4"/>
    <w:rsid w:val="007542BB"/>
    <w:rsid w:val="007542BC"/>
    <w:rsid w:val="007542C2"/>
    <w:rsid w:val="007542EC"/>
    <w:rsid w:val="0075430B"/>
    <w:rsid w:val="00754393"/>
    <w:rsid w:val="007543BE"/>
    <w:rsid w:val="007543BF"/>
    <w:rsid w:val="007543C4"/>
    <w:rsid w:val="007543ED"/>
    <w:rsid w:val="00754410"/>
    <w:rsid w:val="00754419"/>
    <w:rsid w:val="007544A4"/>
    <w:rsid w:val="007544B8"/>
    <w:rsid w:val="007544D3"/>
    <w:rsid w:val="007544D5"/>
    <w:rsid w:val="00754512"/>
    <w:rsid w:val="007545A1"/>
    <w:rsid w:val="007545A7"/>
    <w:rsid w:val="007545BC"/>
    <w:rsid w:val="007545BE"/>
    <w:rsid w:val="00754620"/>
    <w:rsid w:val="00754626"/>
    <w:rsid w:val="00754633"/>
    <w:rsid w:val="00754646"/>
    <w:rsid w:val="007546D9"/>
    <w:rsid w:val="00754728"/>
    <w:rsid w:val="00754758"/>
    <w:rsid w:val="007547A2"/>
    <w:rsid w:val="0075480E"/>
    <w:rsid w:val="0075483F"/>
    <w:rsid w:val="0075486C"/>
    <w:rsid w:val="0075486F"/>
    <w:rsid w:val="00754872"/>
    <w:rsid w:val="007548C3"/>
    <w:rsid w:val="007548C7"/>
    <w:rsid w:val="007548E9"/>
    <w:rsid w:val="007548F1"/>
    <w:rsid w:val="007548FB"/>
    <w:rsid w:val="00754949"/>
    <w:rsid w:val="0075496D"/>
    <w:rsid w:val="007549DD"/>
    <w:rsid w:val="00754A92"/>
    <w:rsid w:val="00754A9D"/>
    <w:rsid w:val="00754ABE"/>
    <w:rsid w:val="00754AC4"/>
    <w:rsid w:val="00754ADF"/>
    <w:rsid w:val="00754B1D"/>
    <w:rsid w:val="00754B32"/>
    <w:rsid w:val="00754B43"/>
    <w:rsid w:val="00754BC8"/>
    <w:rsid w:val="00754BCD"/>
    <w:rsid w:val="00754C45"/>
    <w:rsid w:val="00754C70"/>
    <w:rsid w:val="00754C9F"/>
    <w:rsid w:val="00754CE2"/>
    <w:rsid w:val="00754D10"/>
    <w:rsid w:val="00754D1E"/>
    <w:rsid w:val="00754D85"/>
    <w:rsid w:val="00754D8C"/>
    <w:rsid w:val="00754DBB"/>
    <w:rsid w:val="00754DD8"/>
    <w:rsid w:val="00754DED"/>
    <w:rsid w:val="00754E17"/>
    <w:rsid w:val="00754E26"/>
    <w:rsid w:val="00754E3A"/>
    <w:rsid w:val="00754EE2"/>
    <w:rsid w:val="00754EE9"/>
    <w:rsid w:val="00754EFB"/>
    <w:rsid w:val="00754F05"/>
    <w:rsid w:val="00754F26"/>
    <w:rsid w:val="00754F8C"/>
    <w:rsid w:val="00754FA4"/>
    <w:rsid w:val="00754FF0"/>
    <w:rsid w:val="00755004"/>
    <w:rsid w:val="0075501D"/>
    <w:rsid w:val="00755061"/>
    <w:rsid w:val="00755064"/>
    <w:rsid w:val="0075506D"/>
    <w:rsid w:val="00755071"/>
    <w:rsid w:val="00755091"/>
    <w:rsid w:val="007550D1"/>
    <w:rsid w:val="00755106"/>
    <w:rsid w:val="0075513D"/>
    <w:rsid w:val="0075514C"/>
    <w:rsid w:val="00755165"/>
    <w:rsid w:val="007551EB"/>
    <w:rsid w:val="0075524F"/>
    <w:rsid w:val="007552CA"/>
    <w:rsid w:val="007552D8"/>
    <w:rsid w:val="00755317"/>
    <w:rsid w:val="00755332"/>
    <w:rsid w:val="00755370"/>
    <w:rsid w:val="00755397"/>
    <w:rsid w:val="007553D6"/>
    <w:rsid w:val="007553D8"/>
    <w:rsid w:val="007553D9"/>
    <w:rsid w:val="00755432"/>
    <w:rsid w:val="00755470"/>
    <w:rsid w:val="00755471"/>
    <w:rsid w:val="007554A3"/>
    <w:rsid w:val="007554B6"/>
    <w:rsid w:val="007554BA"/>
    <w:rsid w:val="007554C9"/>
    <w:rsid w:val="007554F1"/>
    <w:rsid w:val="00755512"/>
    <w:rsid w:val="00755514"/>
    <w:rsid w:val="0075553B"/>
    <w:rsid w:val="00755557"/>
    <w:rsid w:val="0075556A"/>
    <w:rsid w:val="007555A2"/>
    <w:rsid w:val="007555A9"/>
    <w:rsid w:val="007555B8"/>
    <w:rsid w:val="007555BC"/>
    <w:rsid w:val="007555D3"/>
    <w:rsid w:val="007555E9"/>
    <w:rsid w:val="007555ED"/>
    <w:rsid w:val="007555FD"/>
    <w:rsid w:val="0075560D"/>
    <w:rsid w:val="00755650"/>
    <w:rsid w:val="00755657"/>
    <w:rsid w:val="0075567F"/>
    <w:rsid w:val="0075568E"/>
    <w:rsid w:val="007556CA"/>
    <w:rsid w:val="007556D3"/>
    <w:rsid w:val="0075571F"/>
    <w:rsid w:val="00755797"/>
    <w:rsid w:val="007557C6"/>
    <w:rsid w:val="0075583F"/>
    <w:rsid w:val="00755856"/>
    <w:rsid w:val="00755890"/>
    <w:rsid w:val="007558A4"/>
    <w:rsid w:val="007558A8"/>
    <w:rsid w:val="007558F2"/>
    <w:rsid w:val="007558F3"/>
    <w:rsid w:val="007558F8"/>
    <w:rsid w:val="00755913"/>
    <w:rsid w:val="00755915"/>
    <w:rsid w:val="0075592D"/>
    <w:rsid w:val="00755957"/>
    <w:rsid w:val="00755963"/>
    <w:rsid w:val="00755977"/>
    <w:rsid w:val="00755996"/>
    <w:rsid w:val="0075599F"/>
    <w:rsid w:val="007559B4"/>
    <w:rsid w:val="00755A17"/>
    <w:rsid w:val="00755A45"/>
    <w:rsid w:val="00755A51"/>
    <w:rsid w:val="00755A8A"/>
    <w:rsid w:val="00755AA6"/>
    <w:rsid w:val="00755AB7"/>
    <w:rsid w:val="00755ACC"/>
    <w:rsid w:val="00755B4B"/>
    <w:rsid w:val="00755B69"/>
    <w:rsid w:val="00755B75"/>
    <w:rsid w:val="00755BB9"/>
    <w:rsid w:val="00755C07"/>
    <w:rsid w:val="00755C18"/>
    <w:rsid w:val="00755C91"/>
    <w:rsid w:val="00755CEB"/>
    <w:rsid w:val="00755D17"/>
    <w:rsid w:val="00755D34"/>
    <w:rsid w:val="00755D38"/>
    <w:rsid w:val="00755D57"/>
    <w:rsid w:val="00755D7F"/>
    <w:rsid w:val="00755D94"/>
    <w:rsid w:val="00755DD8"/>
    <w:rsid w:val="00755E63"/>
    <w:rsid w:val="00755EE7"/>
    <w:rsid w:val="00755F14"/>
    <w:rsid w:val="00755F2E"/>
    <w:rsid w:val="00755F3F"/>
    <w:rsid w:val="00755F6D"/>
    <w:rsid w:val="00755F91"/>
    <w:rsid w:val="00755FEC"/>
    <w:rsid w:val="0075604E"/>
    <w:rsid w:val="00756064"/>
    <w:rsid w:val="00756074"/>
    <w:rsid w:val="007560A6"/>
    <w:rsid w:val="007560A9"/>
    <w:rsid w:val="00756125"/>
    <w:rsid w:val="0075614E"/>
    <w:rsid w:val="0075618E"/>
    <w:rsid w:val="007561B9"/>
    <w:rsid w:val="007561C3"/>
    <w:rsid w:val="007561DF"/>
    <w:rsid w:val="00756266"/>
    <w:rsid w:val="00756267"/>
    <w:rsid w:val="00756275"/>
    <w:rsid w:val="007562A6"/>
    <w:rsid w:val="007562CB"/>
    <w:rsid w:val="007562CD"/>
    <w:rsid w:val="007562E7"/>
    <w:rsid w:val="007562E9"/>
    <w:rsid w:val="0075633E"/>
    <w:rsid w:val="0075634F"/>
    <w:rsid w:val="00756353"/>
    <w:rsid w:val="0075636D"/>
    <w:rsid w:val="007563AA"/>
    <w:rsid w:val="007563B2"/>
    <w:rsid w:val="007563C7"/>
    <w:rsid w:val="007563EF"/>
    <w:rsid w:val="0075647A"/>
    <w:rsid w:val="007564A7"/>
    <w:rsid w:val="007564DD"/>
    <w:rsid w:val="007564DF"/>
    <w:rsid w:val="007564F0"/>
    <w:rsid w:val="00756531"/>
    <w:rsid w:val="00756548"/>
    <w:rsid w:val="0075654A"/>
    <w:rsid w:val="00756573"/>
    <w:rsid w:val="007565A4"/>
    <w:rsid w:val="007565AC"/>
    <w:rsid w:val="007565B0"/>
    <w:rsid w:val="007565C8"/>
    <w:rsid w:val="00756611"/>
    <w:rsid w:val="0075661E"/>
    <w:rsid w:val="00756653"/>
    <w:rsid w:val="0075666E"/>
    <w:rsid w:val="00756684"/>
    <w:rsid w:val="007566B8"/>
    <w:rsid w:val="007566DB"/>
    <w:rsid w:val="007566F6"/>
    <w:rsid w:val="00756709"/>
    <w:rsid w:val="00756754"/>
    <w:rsid w:val="0075677F"/>
    <w:rsid w:val="00756780"/>
    <w:rsid w:val="00756801"/>
    <w:rsid w:val="00756859"/>
    <w:rsid w:val="00756885"/>
    <w:rsid w:val="00756892"/>
    <w:rsid w:val="007568A3"/>
    <w:rsid w:val="007568D8"/>
    <w:rsid w:val="007568DB"/>
    <w:rsid w:val="00756903"/>
    <w:rsid w:val="0075690D"/>
    <w:rsid w:val="00756911"/>
    <w:rsid w:val="00756919"/>
    <w:rsid w:val="0075694A"/>
    <w:rsid w:val="0075694E"/>
    <w:rsid w:val="0075696D"/>
    <w:rsid w:val="007569BA"/>
    <w:rsid w:val="007569C7"/>
    <w:rsid w:val="007569D9"/>
    <w:rsid w:val="00756A01"/>
    <w:rsid w:val="00756A41"/>
    <w:rsid w:val="00756A49"/>
    <w:rsid w:val="00756A51"/>
    <w:rsid w:val="00756A75"/>
    <w:rsid w:val="00756AAF"/>
    <w:rsid w:val="00756B35"/>
    <w:rsid w:val="00756B39"/>
    <w:rsid w:val="00756BB9"/>
    <w:rsid w:val="00756BD5"/>
    <w:rsid w:val="00756BDA"/>
    <w:rsid w:val="00756BDC"/>
    <w:rsid w:val="00756BF7"/>
    <w:rsid w:val="00756BFC"/>
    <w:rsid w:val="00756C0E"/>
    <w:rsid w:val="00756C16"/>
    <w:rsid w:val="00756C61"/>
    <w:rsid w:val="00756C67"/>
    <w:rsid w:val="00756C9F"/>
    <w:rsid w:val="00756CB5"/>
    <w:rsid w:val="00756CCD"/>
    <w:rsid w:val="00756CD3"/>
    <w:rsid w:val="00756CF1"/>
    <w:rsid w:val="00756CF4"/>
    <w:rsid w:val="00756CFC"/>
    <w:rsid w:val="00756D50"/>
    <w:rsid w:val="00756D7A"/>
    <w:rsid w:val="00756D87"/>
    <w:rsid w:val="00756D93"/>
    <w:rsid w:val="00756DA9"/>
    <w:rsid w:val="00756E3B"/>
    <w:rsid w:val="00756E3F"/>
    <w:rsid w:val="00756E4A"/>
    <w:rsid w:val="00756E5D"/>
    <w:rsid w:val="00756E68"/>
    <w:rsid w:val="00756E71"/>
    <w:rsid w:val="00756EB6"/>
    <w:rsid w:val="00756F1B"/>
    <w:rsid w:val="00756F38"/>
    <w:rsid w:val="00756F65"/>
    <w:rsid w:val="00756FA7"/>
    <w:rsid w:val="00756FAB"/>
    <w:rsid w:val="00756FB6"/>
    <w:rsid w:val="00756FCF"/>
    <w:rsid w:val="00756FD1"/>
    <w:rsid w:val="00756FDE"/>
    <w:rsid w:val="00757030"/>
    <w:rsid w:val="00757037"/>
    <w:rsid w:val="0075709B"/>
    <w:rsid w:val="007570F3"/>
    <w:rsid w:val="007570FD"/>
    <w:rsid w:val="00757100"/>
    <w:rsid w:val="0075711B"/>
    <w:rsid w:val="00757166"/>
    <w:rsid w:val="007571BC"/>
    <w:rsid w:val="007571CD"/>
    <w:rsid w:val="007571FF"/>
    <w:rsid w:val="00757213"/>
    <w:rsid w:val="00757219"/>
    <w:rsid w:val="00757276"/>
    <w:rsid w:val="007572AE"/>
    <w:rsid w:val="007572BD"/>
    <w:rsid w:val="007572D7"/>
    <w:rsid w:val="007572D8"/>
    <w:rsid w:val="007572E5"/>
    <w:rsid w:val="00757308"/>
    <w:rsid w:val="00757315"/>
    <w:rsid w:val="00757319"/>
    <w:rsid w:val="0075732C"/>
    <w:rsid w:val="00757338"/>
    <w:rsid w:val="00757363"/>
    <w:rsid w:val="00757370"/>
    <w:rsid w:val="00757372"/>
    <w:rsid w:val="00757385"/>
    <w:rsid w:val="0075738A"/>
    <w:rsid w:val="0075738C"/>
    <w:rsid w:val="007573C3"/>
    <w:rsid w:val="007573E9"/>
    <w:rsid w:val="007573F5"/>
    <w:rsid w:val="00757414"/>
    <w:rsid w:val="0075741C"/>
    <w:rsid w:val="00757438"/>
    <w:rsid w:val="00757445"/>
    <w:rsid w:val="00757467"/>
    <w:rsid w:val="00757474"/>
    <w:rsid w:val="0075749F"/>
    <w:rsid w:val="007574B5"/>
    <w:rsid w:val="00757504"/>
    <w:rsid w:val="0075751A"/>
    <w:rsid w:val="00757534"/>
    <w:rsid w:val="0075753A"/>
    <w:rsid w:val="0075753B"/>
    <w:rsid w:val="00757557"/>
    <w:rsid w:val="00757562"/>
    <w:rsid w:val="00757563"/>
    <w:rsid w:val="0075761F"/>
    <w:rsid w:val="00757624"/>
    <w:rsid w:val="00757627"/>
    <w:rsid w:val="00757632"/>
    <w:rsid w:val="00757682"/>
    <w:rsid w:val="00757692"/>
    <w:rsid w:val="00757695"/>
    <w:rsid w:val="007576AA"/>
    <w:rsid w:val="007576B8"/>
    <w:rsid w:val="007576F6"/>
    <w:rsid w:val="00757764"/>
    <w:rsid w:val="00757791"/>
    <w:rsid w:val="007577C2"/>
    <w:rsid w:val="007577D4"/>
    <w:rsid w:val="007577F6"/>
    <w:rsid w:val="0075780C"/>
    <w:rsid w:val="0075782B"/>
    <w:rsid w:val="0075782C"/>
    <w:rsid w:val="00757873"/>
    <w:rsid w:val="0075789C"/>
    <w:rsid w:val="007578CD"/>
    <w:rsid w:val="007578D8"/>
    <w:rsid w:val="0075792E"/>
    <w:rsid w:val="0075793C"/>
    <w:rsid w:val="00757961"/>
    <w:rsid w:val="00757981"/>
    <w:rsid w:val="00757983"/>
    <w:rsid w:val="007579AF"/>
    <w:rsid w:val="007579DE"/>
    <w:rsid w:val="007579F1"/>
    <w:rsid w:val="007579F3"/>
    <w:rsid w:val="00757A21"/>
    <w:rsid w:val="00757A85"/>
    <w:rsid w:val="00757AC0"/>
    <w:rsid w:val="00757AFB"/>
    <w:rsid w:val="00757B3A"/>
    <w:rsid w:val="00757B40"/>
    <w:rsid w:val="00757B5D"/>
    <w:rsid w:val="00757B84"/>
    <w:rsid w:val="00757B8D"/>
    <w:rsid w:val="00757B93"/>
    <w:rsid w:val="00757BC0"/>
    <w:rsid w:val="00757BE0"/>
    <w:rsid w:val="00757BF4"/>
    <w:rsid w:val="00757BF9"/>
    <w:rsid w:val="00757C0D"/>
    <w:rsid w:val="00757C2A"/>
    <w:rsid w:val="00757C3A"/>
    <w:rsid w:val="00757C41"/>
    <w:rsid w:val="00757C67"/>
    <w:rsid w:val="00757C71"/>
    <w:rsid w:val="00757C75"/>
    <w:rsid w:val="00757CB7"/>
    <w:rsid w:val="00757CF8"/>
    <w:rsid w:val="00757D02"/>
    <w:rsid w:val="00757D64"/>
    <w:rsid w:val="00757DA9"/>
    <w:rsid w:val="00757DB2"/>
    <w:rsid w:val="00757DB4"/>
    <w:rsid w:val="00757DF6"/>
    <w:rsid w:val="00757DFD"/>
    <w:rsid w:val="00757E14"/>
    <w:rsid w:val="00757E35"/>
    <w:rsid w:val="00757E73"/>
    <w:rsid w:val="00757E9B"/>
    <w:rsid w:val="00757EA0"/>
    <w:rsid w:val="00757EA2"/>
    <w:rsid w:val="00757EB8"/>
    <w:rsid w:val="00757EC8"/>
    <w:rsid w:val="00757ECD"/>
    <w:rsid w:val="00757F06"/>
    <w:rsid w:val="00757F0E"/>
    <w:rsid w:val="00757F29"/>
    <w:rsid w:val="00757F2B"/>
    <w:rsid w:val="00757F2F"/>
    <w:rsid w:val="00757F67"/>
    <w:rsid w:val="00757F7B"/>
    <w:rsid w:val="00757F96"/>
    <w:rsid w:val="00757F99"/>
    <w:rsid w:val="00757FBD"/>
    <w:rsid w:val="00760009"/>
    <w:rsid w:val="00760040"/>
    <w:rsid w:val="0076007E"/>
    <w:rsid w:val="0076009B"/>
    <w:rsid w:val="007600AD"/>
    <w:rsid w:val="0076010F"/>
    <w:rsid w:val="0076013A"/>
    <w:rsid w:val="00760154"/>
    <w:rsid w:val="0076016D"/>
    <w:rsid w:val="00760176"/>
    <w:rsid w:val="00760186"/>
    <w:rsid w:val="007601C0"/>
    <w:rsid w:val="007601CB"/>
    <w:rsid w:val="007601FD"/>
    <w:rsid w:val="0076026E"/>
    <w:rsid w:val="00760291"/>
    <w:rsid w:val="0076029C"/>
    <w:rsid w:val="007602DF"/>
    <w:rsid w:val="0076031C"/>
    <w:rsid w:val="0076031D"/>
    <w:rsid w:val="00760349"/>
    <w:rsid w:val="00760366"/>
    <w:rsid w:val="00760395"/>
    <w:rsid w:val="00760397"/>
    <w:rsid w:val="007603D0"/>
    <w:rsid w:val="00760414"/>
    <w:rsid w:val="007604C2"/>
    <w:rsid w:val="00760523"/>
    <w:rsid w:val="00760534"/>
    <w:rsid w:val="00760558"/>
    <w:rsid w:val="00760588"/>
    <w:rsid w:val="00760590"/>
    <w:rsid w:val="00760593"/>
    <w:rsid w:val="007605E7"/>
    <w:rsid w:val="007605F4"/>
    <w:rsid w:val="00760612"/>
    <w:rsid w:val="0076063A"/>
    <w:rsid w:val="0076063C"/>
    <w:rsid w:val="00760652"/>
    <w:rsid w:val="0076066F"/>
    <w:rsid w:val="007606CE"/>
    <w:rsid w:val="007606FB"/>
    <w:rsid w:val="00760706"/>
    <w:rsid w:val="00760779"/>
    <w:rsid w:val="0076078F"/>
    <w:rsid w:val="0076079E"/>
    <w:rsid w:val="007607B0"/>
    <w:rsid w:val="007607C3"/>
    <w:rsid w:val="007607DD"/>
    <w:rsid w:val="00760805"/>
    <w:rsid w:val="0076083B"/>
    <w:rsid w:val="00760870"/>
    <w:rsid w:val="0076087E"/>
    <w:rsid w:val="0076089F"/>
    <w:rsid w:val="007608C4"/>
    <w:rsid w:val="007608FC"/>
    <w:rsid w:val="0076094B"/>
    <w:rsid w:val="00760971"/>
    <w:rsid w:val="007609A1"/>
    <w:rsid w:val="007609A4"/>
    <w:rsid w:val="007609D2"/>
    <w:rsid w:val="00760A02"/>
    <w:rsid w:val="00760A44"/>
    <w:rsid w:val="00760A55"/>
    <w:rsid w:val="00760A8C"/>
    <w:rsid w:val="00760AAF"/>
    <w:rsid w:val="00760AB3"/>
    <w:rsid w:val="00760B11"/>
    <w:rsid w:val="00760B75"/>
    <w:rsid w:val="00760B7C"/>
    <w:rsid w:val="00760B96"/>
    <w:rsid w:val="00760BBE"/>
    <w:rsid w:val="00760C0A"/>
    <w:rsid w:val="00760C0B"/>
    <w:rsid w:val="00760C20"/>
    <w:rsid w:val="00760C26"/>
    <w:rsid w:val="00760C30"/>
    <w:rsid w:val="00760C3B"/>
    <w:rsid w:val="00760C4A"/>
    <w:rsid w:val="00760C68"/>
    <w:rsid w:val="00760CBA"/>
    <w:rsid w:val="00760D1E"/>
    <w:rsid w:val="00760D47"/>
    <w:rsid w:val="00760D48"/>
    <w:rsid w:val="00760D5B"/>
    <w:rsid w:val="00760D5E"/>
    <w:rsid w:val="00760D96"/>
    <w:rsid w:val="00760DAB"/>
    <w:rsid w:val="00760DDA"/>
    <w:rsid w:val="00760E5F"/>
    <w:rsid w:val="00760E68"/>
    <w:rsid w:val="00760E7C"/>
    <w:rsid w:val="00760E9A"/>
    <w:rsid w:val="00760EEC"/>
    <w:rsid w:val="00760F2C"/>
    <w:rsid w:val="00760F37"/>
    <w:rsid w:val="00760F39"/>
    <w:rsid w:val="00760F4E"/>
    <w:rsid w:val="00760F65"/>
    <w:rsid w:val="00760F77"/>
    <w:rsid w:val="00760F7C"/>
    <w:rsid w:val="00760F95"/>
    <w:rsid w:val="00760FA0"/>
    <w:rsid w:val="00760FB9"/>
    <w:rsid w:val="00760FD6"/>
    <w:rsid w:val="00760FE8"/>
    <w:rsid w:val="00761004"/>
    <w:rsid w:val="0076101B"/>
    <w:rsid w:val="00761032"/>
    <w:rsid w:val="0076103D"/>
    <w:rsid w:val="00761041"/>
    <w:rsid w:val="0076108F"/>
    <w:rsid w:val="007610A4"/>
    <w:rsid w:val="007610A8"/>
    <w:rsid w:val="007610B2"/>
    <w:rsid w:val="007610BA"/>
    <w:rsid w:val="00761131"/>
    <w:rsid w:val="00761141"/>
    <w:rsid w:val="00761154"/>
    <w:rsid w:val="00761159"/>
    <w:rsid w:val="00761166"/>
    <w:rsid w:val="0076117A"/>
    <w:rsid w:val="007611E3"/>
    <w:rsid w:val="007611F2"/>
    <w:rsid w:val="00761208"/>
    <w:rsid w:val="0076120C"/>
    <w:rsid w:val="0076121A"/>
    <w:rsid w:val="00761258"/>
    <w:rsid w:val="00761270"/>
    <w:rsid w:val="00761276"/>
    <w:rsid w:val="007612D5"/>
    <w:rsid w:val="007612E5"/>
    <w:rsid w:val="00761316"/>
    <w:rsid w:val="0076132C"/>
    <w:rsid w:val="00761330"/>
    <w:rsid w:val="00761344"/>
    <w:rsid w:val="0076134B"/>
    <w:rsid w:val="0076134D"/>
    <w:rsid w:val="00761395"/>
    <w:rsid w:val="007613B9"/>
    <w:rsid w:val="0076142C"/>
    <w:rsid w:val="007614A4"/>
    <w:rsid w:val="007614DA"/>
    <w:rsid w:val="007614EA"/>
    <w:rsid w:val="00761506"/>
    <w:rsid w:val="00761514"/>
    <w:rsid w:val="00761523"/>
    <w:rsid w:val="00761527"/>
    <w:rsid w:val="00761534"/>
    <w:rsid w:val="0076157D"/>
    <w:rsid w:val="00761582"/>
    <w:rsid w:val="007615E9"/>
    <w:rsid w:val="007615EE"/>
    <w:rsid w:val="00761602"/>
    <w:rsid w:val="0076165C"/>
    <w:rsid w:val="00761660"/>
    <w:rsid w:val="00761664"/>
    <w:rsid w:val="00761711"/>
    <w:rsid w:val="00761728"/>
    <w:rsid w:val="00761735"/>
    <w:rsid w:val="0076173A"/>
    <w:rsid w:val="007617A4"/>
    <w:rsid w:val="007617AB"/>
    <w:rsid w:val="0076180A"/>
    <w:rsid w:val="00761810"/>
    <w:rsid w:val="00761876"/>
    <w:rsid w:val="007618A4"/>
    <w:rsid w:val="00761918"/>
    <w:rsid w:val="0076193E"/>
    <w:rsid w:val="00761986"/>
    <w:rsid w:val="007619D2"/>
    <w:rsid w:val="00761A13"/>
    <w:rsid w:val="00761A27"/>
    <w:rsid w:val="00761A2E"/>
    <w:rsid w:val="00761A6A"/>
    <w:rsid w:val="00761A71"/>
    <w:rsid w:val="00761A77"/>
    <w:rsid w:val="00761A8E"/>
    <w:rsid w:val="00761A9A"/>
    <w:rsid w:val="00761AB8"/>
    <w:rsid w:val="00761B1D"/>
    <w:rsid w:val="00761B20"/>
    <w:rsid w:val="00761B28"/>
    <w:rsid w:val="00761B2D"/>
    <w:rsid w:val="00761B48"/>
    <w:rsid w:val="00761B54"/>
    <w:rsid w:val="00761B55"/>
    <w:rsid w:val="00761B64"/>
    <w:rsid w:val="00761BCD"/>
    <w:rsid w:val="00761BE9"/>
    <w:rsid w:val="00761BF7"/>
    <w:rsid w:val="00761C79"/>
    <w:rsid w:val="00761C8B"/>
    <w:rsid w:val="00761CCC"/>
    <w:rsid w:val="00761CDB"/>
    <w:rsid w:val="00761D60"/>
    <w:rsid w:val="00761D6C"/>
    <w:rsid w:val="00761D93"/>
    <w:rsid w:val="00761DA7"/>
    <w:rsid w:val="00761E24"/>
    <w:rsid w:val="00761E3C"/>
    <w:rsid w:val="00761E68"/>
    <w:rsid w:val="00761E79"/>
    <w:rsid w:val="00761E89"/>
    <w:rsid w:val="00761F19"/>
    <w:rsid w:val="00761F1C"/>
    <w:rsid w:val="00761F86"/>
    <w:rsid w:val="00761FBF"/>
    <w:rsid w:val="00761FCA"/>
    <w:rsid w:val="00762003"/>
    <w:rsid w:val="0076200E"/>
    <w:rsid w:val="00762059"/>
    <w:rsid w:val="00762061"/>
    <w:rsid w:val="0076206E"/>
    <w:rsid w:val="0076207A"/>
    <w:rsid w:val="007620A4"/>
    <w:rsid w:val="007620CB"/>
    <w:rsid w:val="007620DC"/>
    <w:rsid w:val="007620E0"/>
    <w:rsid w:val="00762102"/>
    <w:rsid w:val="0076211F"/>
    <w:rsid w:val="0076217C"/>
    <w:rsid w:val="007621BD"/>
    <w:rsid w:val="007621DA"/>
    <w:rsid w:val="00762259"/>
    <w:rsid w:val="0076226A"/>
    <w:rsid w:val="00762277"/>
    <w:rsid w:val="007622A1"/>
    <w:rsid w:val="007622AE"/>
    <w:rsid w:val="007622F4"/>
    <w:rsid w:val="0076230F"/>
    <w:rsid w:val="00762325"/>
    <w:rsid w:val="0076232B"/>
    <w:rsid w:val="0076235A"/>
    <w:rsid w:val="00762367"/>
    <w:rsid w:val="0076236F"/>
    <w:rsid w:val="0076238F"/>
    <w:rsid w:val="00762391"/>
    <w:rsid w:val="007623BF"/>
    <w:rsid w:val="007623CB"/>
    <w:rsid w:val="007623EC"/>
    <w:rsid w:val="0076242E"/>
    <w:rsid w:val="00762455"/>
    <w:rsid w:val="007624C0"/>
    <w:rsid w:val="00762510"/>
    <w:rsid w:val="00762565"/>
    <w:rsid w:val="0076259D"/>
    <w:rsid w:val="007625AF"/>
    <w:rsid w:val="00762613"/>
    <w:rsid w:val="00762625"/>
    <w:rsid w:val="00762648"/>
    <w:rsid w:val="0076267D"/>
    <w:rsid w:val="007626CC"/>
    <w:rsid w:val="007626DC"/>
    <w:rsid w:val="00762743"/>
    <w:rsid w:val="0076276C"/>
    <w:rsid w:val="0076278B"/>
    <w:rsid w:val="0076279D"/>
    <w:rsid w:val="007627D4"/>
    <w:rsid w:val="00762806"/>
    <w:rsid w:val="0076281E"/>
    <w:rsid w:val="00762831"/>
    <w:rsid w:val="00762847"/>
    <w:rsid w:val="00762860"/>
    <w:rsid w:val="00762875"/>
    <w:rsid w:val="007628B2"/>
    <w:rsid w:val="007628D5"/>
    <w:rsid w:val="007628E2"/>
    <w:rsid w:val="007628F8"/>
    <w:rsid w:val="00762915"/>
    <w:rsid w:val="00762958"/>
    <w:rsid w:val="00762968"/>
    <w:rsid w:val="00762986"/>
    <w:rsid w:val="007629C0"/>
    <w:rsid w:val="007629D4"/>
    <w:rsid w:val="00762A19"/>
    <w:rsid w:val="00762A53"/>
    <w:rsid w:val="00762AA3"/>
    <w:rsid w:val="00762B12"/>
    <w:rsid w:val="00762B4C"/>
    <w:rsid w:val="00762B55"/>
    <w:rsid w:val="00762B6A"/>
    <w:rsid w:val="00762B8A"/>
    <w:rsid w:val="00762B9B"/>
    <w:rsid w:val="00762BE8"/>
    <w:rsid w:val="00762BF8"/>
    <w:rsid w:val="00762C09"/>
    <w:rsid w:val="00762C37"/>
    <w:rsid w:val="00762C53"/>
    <w:rsid w:val="00762C70"/>
    <w:rsid w:val="00762C71"/>
    <w:rsid w:val="00762C78"/>
    <w:rsid w:val="00762CAA"/>
    <w:rsid w:val="00762CD3"/>
    <w:rsid w:val="00762CE2"/>
    <w:rsid w:val="00762CF1"/>
    <w:rsid w:val="00762D00"/>
    <w:rsid w:val="00762D0B"/>
    <w:rsid w:val="00762D17"/>
    <w:rsid w:val="00762D20"/>
    <w:rsid w:val="00762D2D"/>
    <w:rsid w:val="00762D2F"/>
    <w:rsid w:val="00762D36"/>
    <w:rsid w:val="00762D95"/>
    <w:rsid w:val="00762D97"/>
    <w:rsid w:val="00762DB6"/>
    <w:rsid w:val="00762E77"/>
    <w:rsid w:val="00762E9F"/>
    <w:rsid w:val="00762EFE"/>
    <w:rsid w:val="00762F44"/>
    <w:rsid w:val="00762F6A"/>
    <w:rsid w:val="00762F9A"/>
    <w:rsid w:val="00762FD3"/>
    <w:rsid w:val="00762FDE"/>
    <w:rsid w:val="00762FE0"/>
    <w:rsid w:val="00763012"/>
    <w:rsid w:val="00763024"/>
    <w:rsid w:val="00763056"/>
    <w:rsid w:val="0076307E"/>
    <w:rsid w:val="00763087"/>
    <w:rsid w:val="00763098"/>
    <w:rsid w:val="007630A1"/>
    <w:rsid w:val="007630C4"/>
    <w:rsid w:val="007630D2"/>
    <w:rsid w:val="00763104"/>
    <w:rsid w:val="0076311C"/>
    <w:rsid w:val="00763140"/>
    <w:rsid w:val="0076315C"/>
    <w:rsid w:val="00763167"/>
    <w:rsid w:val="00763168"/>
    <w:rsid w:val="00763176"/>
    <w:rsid w:val="00763189"/>
    <w:rsid w:val="0076319F"/>
    <w:rsid w:val="0076320E"/>
    <w:rsid w:val="00763238"/>
    <w:rsid w:val="00763256"/>
    <w:rsid w:val="00763263"/>
    <w:rsid w:val="0076327D"/>
    <w:rsid w:val="0076327F"/>
    <w:rsid w:val="007632D1"/>
    <w:rsid w:val="007633BC"/>
    <w:rsid w:val="007633D5"/>
    <w:rsid w:val="00763413"/>
    <w:rsid w:val="0076341B"/>
    <w:rsid w:val="0076343F"/>
    <w:rsid w:val="00763466"/>
    <w:rsid w:val="00763470"/>
    <w:rsid w:val="00763480"/>
    <w:rsid w:val="007634BF"/>
    <w:rsid w:val="007634C3"/>
    <w:rsid w:val="007634E4"/>
    <w:rsid w:val="007634FD"/>
    <w:rsid w:val="00763519"/>
    <w:rsid w:val="00763528"/>
    <w:rsid w:val="0076353D"/>
    <w:rsid w:val="00763575"/>
    <w:rsid w:val="0076359E"/>
    <w:rsid w:val="007635C5"/>
    <w:rsid w:val="0076361B"/>
    <w:rsid w:val="00763643"/>
    <w:rsid w:val="0076364D"/>
    <w:rsid w:val="007636CA"/>
    <w:rsid w:val="007636F4"/>
    <w:rsid w:val="00763721"/>
    <w:rsid w:val="00763757"/>
    <w:rsid w:val="0076379E"/>
    <w:rsid w:val="007637C9"/>
    <w:rsid w:val="00763817"/>
    <w:rsid w:val="00763870"/>
    <w:rsid w:val="007638AA"/>
    <w:rsid w:val="007638E6"/>
    <w:rsid w:val="007638FE"/>
    <w:rsid w:val="0076391E"/>
    <w:rsid w:val="00763974"/>
    <w:rsid w:val="0076397B"/>
    <w:rsid w:val="0076398E"/>
    <w:rsid w:val="00763990"/>
    <w:rsid w:val="007639A9"/>
    <w:rsid w:val="007639C0"/>
    <w:rsid w:val="00763A15"/>
    <w:rsid w:val="00763A3A"/>
    <w:rsid w:val="00763A75"/>
    <w:rsid w:val="00763A7A"/>
    <w:rsid w:val="00763A8B"/>
    <w:rsid w:val="00763ADA"/>
    <w:rsid w:val="00763AFB"/>
    <w:rsid w:val="00763B05"/>
    <w:rsid w:val="00763B49"/>
    <w:rsid w:val="00763B79"/>
    <w:rsid w:val="00763B7E"/>
    <w:rsid w:val="00763B9C"/>
    <w:rsid w:val="00763BA0"/>
    <w:rsid w:val="00763C05"/>
    <w:rsid w:val="00763C37"/>
    <w:rsid w:val="00763C3C"/>
    <w:rsid w:val="00763C5C"/>
    <w:rsid w:val="00763C83"/>
    <w:rsid w:val="00763CA6"/>
    <w:rsid w:val="00763CA8"/>
    <w:rsid w:val="00763CAE"/>
    <w:rsid w:val="00763D1E"/>
    <w:rsid w:val="00763D31"/>
    <w:rsid w:val="00763DBD"/>
    <w:rsid w:val="00763DFD"/>
    <w:rsid w:val="00763DFE"/>
    <w:rsid w:val="00763E19"/>
    <w:rsid w:val="00763E60"/>
    <w:rsid w:val="00763E86"/>
    <w:rsid w:val="00763EE3"/>
    <w:rsid w:val="00763EEE"/>
    <w:rsid w:val="00763EF2"/>
    <w:rsid w:val="00763F34"/>
    <w:rsid w:val="00763F48"/>
    <w:rsid w:val="00763F53"/>
    <w:rsid w:val="00763F54"/>
    <w:rsid w:val="00763F7D"/>
    <w:rsid w:val="00763FD2"/>
    <w:rsid w:val="00763FD3"/>
    <w:rsid w:val="00764002"/>
    <w:rsid w:val="00764008"/>
    <w:rsid w:val="00764066"/>
    <w:rsid w:val="00764081"/>
    <w:rsid w:val="00764085"/>
    <w:rsid w:val="0076408A"/>
    <w:rsid w:val="00764090"/>
    <w:rsid w:val="00764095"/>
    <w:rsid w:val="00764125"/>
    <w:rsid w:val="00764158"/>
    <w:rsid w:val="0076415E"/>
    <w:rsid w:val="00764185"/>
    <w:rsid w:val="00764191"/>
    <w:rsid w:val="00764193"/>
    <w:rsid w:val="007641A0"/>
    <w:rsid w:val="007641DC"/>
    <w:rsid w:val="00764217"/>
    <w:rsid w:val="00764268"/>
    <w:rsid w:val="00764283"/>
    <w:rsid w:val="00764299"/>
    <w:rsid w:val="007642A2"/>
    <w:rsid w:val="007642AC"/>
    <w:rsid w:val="007642CE"/>
    <w:rsid w:val="007642DA"/>
    <w:rsid w:val="0076430C"/>
    <w:rsid w:val="0076431E"/>
    <w:rsid w:val="00764324"/>
    <w:rsid w:val="007643A9"/>
    <w:rsid w:val="007643C2"/>
    <w:rsid w:val="007643EE"/>
    <w:rsid w:val="007643FD"/>
    <w:rsid w:val="00764420"/>
    <w:rsid w:val="00764429"/>
    <w:rsid w:val="00764449"/>
    <w:rsid w:val="0076446C"/>
    <w:rsid w:val="00764478"/>
    <w:rsid w:val="007644C6"/>
    <w:rsid w:val="007644C8"/>
    <w:rsid w:val="0076451C"/>
    <w:rsid w:val="00764523"/>
    <w:rsid w:val="0076453B"/>
    <w:rsid w:val="00764582"/>
    <w:rsid w:val="0076458C"/>
    <w:rsid w:val="0076458E"/>
    <w:rsid w:val="0076459C"/>
    <w:rsid w:val="007645B4"/>
    <w:rsid w:val="007645CB"/>
    <w:rsid w:val="007645F9"/>
    <w:rsid w:val="00764619"/>
    <w:rsid w:val="00764666"/>
    <w:rsid w:val="0076469B"/>
    <w:rsid w:val="007646C3"/>
    <w:rsid w:val="007646D2"/>
    <w:rsid w:val="00764701"/>
    <w:rsid w:val="0076471F"/>
    <w:rsid w:val="0076475D"/>
    <w:rsid w:val="0076476E"/>
    <w:rsid w:val="00764791"/>
    <w:rsid w:val="007647DF"/>
    <w:rsid w:val="0076480C"/>
    <w:rsid w:val="0076483A"/>
    <w:rsid w:val="00764870"/>
    <w:rsid w:val="00764877"/>
    <w:rsid w:val="0076488E"/>
    <w:rsid w:val="0076489D"/>
    <w:rsid w:val="007648A3"/>
    <w:rsid w:val="007648A8"/>
    <w:rsid w:val="007648B2"/>
    <w:rsid w:val="007648B7"/>
    <w:rsid w:val="007648D3"/>
    <w:rsid w:val="007648DA"/>
    <w:rsid w:val="007648E9"/>
    <w:rsid w:val="007648F2"/>
    <w:rsid w:val="00764959"/>
    <w:rsid w:val="0076495E"/>
    <w:rsid w:val="00764972"/>
    <w:rsid w:val="00764974"/>
    <w:rsid w:val="00764995"/>
    <w:rsid w:val="007649B4"/>
    <w:rsid w:val="007649EE"/>
    <w:rsid w:val="00764A0F"/>
    <w:rsid w:val="00764A1F"/>
    <w:rsid w:val="00764A39"/>
    <w:rsid w:val="00764A51"/>
    <w:rsid w:val="00764A6A"/>
    <w:rsid w:val="00764A7A"/>
    <w:rsid w:val="00764A7C"/>
    <w:rsid w:val="00764A87"/>
    <w:rsid w:val="00764A9B"/>
    <w:rsid w:val="00764AD7"/>
    <w:rsid w:val="00764AFB"/>
    <w:rsid w:val="00764B04"/>
    <w:rsid w:val="00764B36"/>
    <w:rsid w:val="00764B39"/>
    <w:rsid w:val="00764C6A"/>
    <w:rsid w:val="00764C85"/>
    <w:rsid w:val="00764CB2"/>
    <w:rsid w:val="00764D1C"/>
    <w:rsid w:val="00764D2B"/>
    <w:rsid w:val="00764D57"/>
    <w:rsid w:val="00764D5D"/>
    <w:rsid w:val="00764DA2"/>
    <w:rsid w:val="00764DAF"/>
    <w:rsid w:val="00764E00"/>
    <w:rsid w:val="00764E12"/>
    <w:rsid w:val="00764E34"/>
    <w:rsid w:val="00764E37"/>
    <w:rsid w:val="00764E65"/>
    <w:rsid w:val="00764E86"/>
    <w:rsid w:val="00764E9A"/>
    <w:rsid w:val="00764F0C"/>
    <w:rsid w:val="00764F6D"/>
    <w:rsid w:val="00764F99"/>
    <w:rsid w:val="00764FA2"/>
    <w:rsid w:val="00765008"/>
    <w:rsid w:val="00765026"/>
    <w:rsid w:val="00765040"/>
    <w:rsid w:val="00765064"/>
    <w:rsid w:val="00765085"/>
    <w:rsid w:val="007650D7"/>
    <w:rsid w:val="00765100"/>
    <w:rsid w:val="00765117"/>
    <w:rsid w:val="00765149"/>
    <w:rsid w:val="00765185"/>
    <w:rsid w:val="00765191"/>
    <w:rsid w:val="007651E6"/>
    <w:rsid w:val="00765258"/>
    <w:rsid w:val="00765288"/>
    <w:rsid w:val="00765297"/>
    <w:rsid w:val="007652CA"/>
    <w:rsid w:val="0076530F"/>
    <w:rsid w:val="0076531F"/>
    <w:rsid w:val="0076532D"/>
    <w:rsid w:val="00765377"/>
    <w:rsid w:val="0076538F"/>
    <w:rsid w:val="007653BC"/>
    <w:rsid w:val="007653CC"/>
    <w:rsid w:val="007653E4"/>
    <w:rsid w:val="007653FB"/>
    <w:rsid w:val="00765407"/>
    <w:rsid w:val="00765418"/>
    <w:rsid w:val="0076541B"/>
    <w:rsid w:val="0076542A"/>
    <w:rsid w:val="0076542D"/>
    <w:rsid w:val="0076543E"/>
    <w:rsid w:val="00765499"/>
    <w:rsid w:val="00765514"/>
    <w:rsid w:val="00765557"/>
    <w:rsid w:val="0076556E"/>
    <w:rsid w:val="0076557F"/>
    <w:rsid w:val="007655C1"/>
    <w:rsid w:val="007655E3"/>
    <w:rsid w:val="007655F1"/>
    <w:rsid w:val="00765600"/>
    <w:rsid w:val="0076562C"/>
    <w:rsid w:val="00765637"/>
    <w:rsid w:val="0076564D"/>
    <w:rsid w:val="0076564F"/>
    <w:rsid w:val="0076567E"/>
    <w:rsid w:val="0076568E"/>
    <w:rsid w:val="007656A6"/>
    <w:rsid w:val="007656B2"/>
    <w:rsid w:val="007656EA"/>
    <w:rsid w:val="007656ED"/>
    <w:rsid w:val="0076573F"/>
    <w:rsid w:val="00765756"/>
    <w:rsid w:val="00765769"/>
    <w:rsid w:val="00765772"/>
    <w:rsid w:val="0076578A"/>
    <w:rsid w:val="0076578B"/>
    <w:rsid w:val="00765797"/>
    <w:rsid w:val="007657A0"/>
    <w:rsid w:val="007657B5"/>
    <w:rsid w:val="007657DA"/>
    <w:rsid w:val="007657E6"/>
    <w:rsid w:val="0076581E"/>
    <w:rsid w:val="0076583E"/>
    <w:rsid w:val="0076588B"/>
    <w:rsid w:val="0076589B"/>
    <w:rsid w:val="007658A7"/>
    <w:rsid w:val="007658C7"/>
    <w:rsid w:val="007658E0"/>
    <w:rsid w:val="00765901"/>
    <w:rsid w:val="00765916"/>
    <w:rsid w:val="00765933"/>
    <w:rsid w:val="00765939"/>
    <w:rsid w:val="007659B3"/>
    <w:rsid w:val="007659BF"/>
    <w:rsid w:val="007659F9"/>
    <w:rsid w:val="00765A1F"/>
    <w:rsid w:val="00765A20"/>
    <w:rsid w:val="00765A68"/>
    <w:rsid w:val="00765A6F"/>
    <w:rsid w:val="00765A76"/>
    <w:rsid w:val="00765AAA"/>
    <w:rsid w:val="00765AF9"/>
    <w:rsid w:val="00765AFD"/>
    <w:rsid w:val="00765B1C"/>
    <w:rsid w:val="00765B34"/>
    <w:rsid w:val="00765B5D"/>
    <w:rsid w:val="00765B5E"/>
    <w:rsid w:val="00765B93"/>
    <w:rsid w:val="00765BB8"/>
    <w:rsid w:val="00765BF3"/>
    <w:rsid w:val="00765C56"/>
    <w:rsid w:val="00765C62"/>
    <w:rsid w:val="00765C69"/>
    <w:rsid w:val="00765C71"/>
    <w:rsid w:val="00765C8B"/>
    <w:rsid w:val="00765C9A"/>
    <w:rsid w:val="00765CA7"/>
    <w:rsid w:val="00765CCE"/>
    <w:rsid w:val="00765D01"/>
    <w:rsid w:val="00765D0C"/>
    <w:rsid w:val="00765D0D"/>
    <w:rsid w:val="00765D33"/>
    <w:rsid w:val="00765D40"/>
    <w:rsid w:val="00765D5D"/>
    <w:rsid w:val="00765D65"/>
    <w:rsid w:val="00765D94"/>
    <w:rsid w:val="00765DAC"/>
    <w:rsid w:val="00765DB2"/>
    <w:rsid w:val="00765DBF"/>
    <w:rsid w:val="00765DD4"/>
    <w:rsid w:val="00765DF8"/>
    <w:rsid w:val="00765E05"/>
    <w:rsid w:val="00765E0A"/>
    <w:rsid w:val="00765E39"/>
    <w:rsid w:val="00765E8A"/>
    <w:rsid w:val="00765EB5"/>
    <w:rsid w:val="00765EB7"/>
    <w:rsid w:val="00765EDC"/>
    <w:rsid w:val="00765EEC"/>
    <w:rsid w:val="00765EF2"/>
    <w:rsid w:val="00765F3B"/>
    <w:rsid w:val="00765F43"/>
    <w:rsid w:val="00765F67"/>
    <w:rsid w:val="00765F69"/>
    <w:rsid w:val="00765F81"/>
    <w:rsid w:val="00765FA9"/>
    <w:rsid w:val="00765FD9"/>
    <w:rsid w:val="00765FE3"/>
    <w:rsid w:val="0076601B"/>
    <w:rsid w:val="0076605A"/>
    <w:rsid w:val="0076605B"/>
    <w:rsid w:val="0076606F"/>
    <w:rsid w:val="007660AB"/>
    <w:rsid w:val="007660C6"/>
    <w:rsid w:val="0076612C"/>
    <w:rsid w:val="00766193"/>
    <w:rsid w:val="007661EA"/>
    <w:rsid w:val="007661FA"/>
    <w:rsid w:val="007661FE"/>
    <w:rsid w:val="007661FF"/>
    <w:rsid w:val="00766203"/>
    <w:rsid w:val="00766210"/>
    <w:rsid w:val="0076621D"/>
    <w:rsid w:val="00766287"/>
    <w:rsid w:val="007662A2"/>
    <w:rsid w:val="007662C0"/>
    <w:rsid w:val="007662CB"/>
    <w:rsid w:val="007662DD"/>
    <w:rsid w:val="00766359"/>
    <w:rsid w:val="00766369"/>
    <w:rsid w:val="007663BC"/>
    <w:rsid w:val="007663BD"/>
    <w:rsid w:val="007663C6"/>
    <w:rsid w:val="007663CD"/>
    <w:rsid w:val="007663D4"/>
    <w:rsid w:val="007663F8"/>
    <w:rsid w:val="00766402"/>
    <w:rsid w:val="00766410"/>
    <w:rsid w:val="00766444"/>
    <w:rsid w:val="0076644E"/>
    <w:rsid w:val="00766458"/>
    <w:rsid w:val="00766465"/>
    <w:rsid w:val="007664A9"/>
    <w:rsid w:val="00766548"/>
    <w:rsid w:val="0076654A"/>
    <w:rsid w:val="00766559"/>
    <w:rsid w:val="00766584"/>
    <w:rsid w:val="00766598"/>
    <w:rsid w:val="007665DE"/>
    <w:rsid w:val="00766678"/>
    <w:rsid w:val="00766682"/>
    <w:rsid w:val="00766695"/>
    <w:rsid w:val="007666AC"/>
    <w:rsid w:val="007666FC"/>
    <w:rsid w:val="0076671E"/>
    <w:rsid w:val="00766740"/>
    <w:rsid w:val="00766765"/>
    <w:rsid w:val="007667A7"/>
    <w:rsid w:val="007667AB"/>
    <w:rsid w:val="007667C5"/>
    <w:rsid w:val="007667E0"/>
    <w:rsid w:val="0076680D"/>
    <w:rsid w:val="0076684A"/>
    <w:rsid w:val="00766855"/>
    <w:rsid w:val="0076688F"/>
    <w:rsid w:val="00766891"/>
    <w:rsid w:val="007668D5"/>
    <w:rsid w:val="00766903"/>
    <w:rsid w:val="00766907"/>
    <w:rsid w:val="0076692A"/>
    <w:rsid w:val="0076695C"/>
    <w:rsid w:val="00766963"/>
    <w:rsid w:val="007669A3"/>
    <w:rsid w:val="007669AA"/>
    <w:rsid w:val="007669EC"/>
    <w:rsid w:val="00766A70"/>
    <w:rsid w:val="00766AB8"/>
    <w:rsid w:val="00766ABF"/>
    <w:rsid w:val="00766B32"/>
    <w:rsid w:val="00766B57"/>
    <w:rsid w:val="00766BA0"/>
    <w:rsid w:val="00766BA4"/>
    <w:rsid w:val="00766BB4"/>
    <w:rsid w:val="00766BC6"/>
    <w:rsid w:val="00766BD3"/>
    <w:rsid w:val="00766BEA"/>
    <w:rsid w:val="00766BF9"/>
    <w:rsid w:val="00766C3A"/>
    <w:rsid w:val="00766C63"/>
    <w:rsid w:val="00766C75"/>
    <w:rsid w:val="00766C82"/>
    <w:rsid w:val="00766C9D"/>
    <w:rsid w:val="00766CA8"/>
    <w:rsid w:val="00766CCC"/>
    <w:rsid w:val="00766CD1"/>
    <w:rsid w:val="00766CF8"/>
    <w:rsid w:val="00766D64"/>
    <w:rsid w:val="00766DAE"/>
    <w:rsid w:val="00766DCB"/>
    <w:rsid w:val="00766DD2"/>
    <w:rsid w:val="00766DEA"/>
    <w:rsid w:val="00766E0B"/>
    <w:rsid w:val="00766E16"/>
    <w:rsid w:val="00766E2B"/>
    <w:rsid w:val="00766E5A"/>
    <w:rsid w:val="00766E69"/>
    <w:rsid w:val="00766E73"/>
    <w:rsid w:val="00766F08"/>
    <w:rsid w:val="00766F77"/>
    <w:rsid w:val="00766FF5"/>
    <w:rsid w:val="00766FFB"/>
    <w:rsid w:val="00767017"/>
    <w:rsid w:val="00767097"/>
    <w:rsid w:val="007670C1"/>
    <w:rsid w:val="007670EC"/>
    <w:rsid w:val="007670F5"/>
    <w:rsid w:val="0076711C"/>
    <w:rsid w:val="0076711D"/>
    <w:rsid w:val="00767129"/>
    <w:rsid w:val="00767133"/>
    <w:rsid w:val="00767137"/>
    <w:rsid w:val="0076715C"/>
    <w:rsid w:val="00767173"/>
    <w:rsid w:val="007671BD"/>
    <w:rsid w:val="007671F4"/>
    <w:rsid w:val="00767227"/>
    <w:rsid w:val="00767244"/>
    <w:rsid w:val="00767285"/>
    <w:rsid w:val="00767296"/>
    <w:rsid w:val="007672A0"/>
    <w:rsid w:val="007672B3"/>
    <w:rsid w:val="007672C3"/>
    <w:rsid w:val="007672EC"/>
    <w:rsid w:val="00767373"/>
    <w:rsid w:val="0076738F"/>
    <w:rsid w:val="00767393"/>
    <w:rsid w:val="00767468"/>
    <w:rsid w:val="0076749B"/>
    <w:rsid w:val="0076749D"/>
    <w:rsid w:val="007674A3"/>
    <w:rsid w:val="007674AA"/>
    <w:rsid w:val="007674D0"/>
    <w:rsid w:val="007674E9"/>
    <w:rsid w:val="00767505"/>
    <w:rsid w:val="00767536"/>
    <w:rsid w:val="0076755F"/>
    <w:rsid w:val="00767567"/>
    <w:rsid w:val="00767589"/>
    <w:rsid w:val="007675AD"/>
    <w:rsid w:val="007675C2"/>
    <w:rsid w:val="007675C3"/>
    <w:rsid w:val="007675CA"/>
    <w:rsid w:val="007675DC"/>
    <w:rsid w:val="007675FC"/>
    <w:rsid w:val="0076769A"/>
    <w:rsid w:val="007676CA"/>
    <w:rsid w:val="007676F0"/>
    <w:rsid w:val="00767717"/>
    <w:rsid w:val="00767724"/>
    <w:rsid w:val="0076773F"/>
    <w:rsid w:val="00767756"/>
    <w:rsid w:val="00767781"/>
    <w:rsid w:val="00767810"/>
    <w:rsid w:val="00767831"/>
    <w:rsid w:val="007678EC"/>
    <w:rsid w:val="00767930"/>
    <w:rsid w:val="00767938"/>
    <w:rsid w:val="00767946"/>
    <w:rsid w:val="00767971"/>
    <w:rsid w:val="0076797B"/>
    <w:rsid w:val="00767987"/>
    <w:rsid w:val="00767988"/>
    <w:rsid w:val="0076798C"/>
    <w:rsid w:val="00767991"/>
    <w:rsid w:val="007679A9"/>
    <w:rsid w:val="007679AB"/>
    <w:rsid w:val="007679CA"/>
    <w:rsid w:val="00767A05"/>
    <w:rsid w:val="00767A36"/>
    <w:rsid w:val="00767A37"/>
    <w:rsid w:val="00767A39"/>
    <w:rsid w:val="00767AB8"/>
    <w:rsid w:val="00767AD7"/>
    <w:rsid w:val="00767AE5"/>
    <w:rsid w:val="00767AFF"/>
    <w:rsid w:val="00767B4C"/>
    <w:rsid w:val="00767B64"/>
    <w:rsid w:val="00767B8C"/>
    <w:rsid w:val="00767B9A"/>
    <w:rsid w:val="00767BB2"/>
    <w:rsid w:val="00767BDC"/>
    <w:rsid w:val="00767BDF"/>
    <w:rsid w:val="00767C1A"/>
    <w:rsid w:val="00767C65"/>
    <w:rsid w:val="00767C80"/>
    <w:rsid w:val="00767CA0"/>
    <w:rsid w:val="00767CA4"/>
    <w:rsid w:val="00767CAE"/>
    <w:rsid w:val="00767CCB"/>
    <w:rsid w:val="00767CE8"/>
    <w:rsid w:val="00767D11"/>
    <w:rsid w:val="00767D1F"/>
    <w:rsid w:val="00767D33"/>
    <w:rsid w:val="00767D45"/>
    <w:rsid w:val="00767D83"/>
    <w:rsid w:val="00767D90"/>
    <w:rsid w:val="00767D99"/>
    <w:rsid w:val="00767D9A"/>
    <w:rsid w:val="00767DA7"/>
    <w:rsid w:val="00767DB9"/>
    <w:rsid w:val="00767DBB"/>
    <w:rsid w:val="00767DCB"/>
    <w:rsid w:val="00767E09"/>
    <w:rsid w:val="00767E2B"/>
    <w:rsid w:val="00767EA0"/>
    <w:rsid w:val="00767EE0"/>
    <w:rsid w:val="00767F0C"/>
    <w:rsid w:val="00767F36"/>
    <w:rsid w:val="00767F3E"/>
    <w:rsid w:val="00767FCA"/>
    <w:rsid w:val="00767FCB"/>
    <w:rsid w:val="00770031"/>
    <w:rsid w:val="00770034"/>
    <w:rsid w:val="00770038"/>
    <w:rsid w:val="0077009E"/>
    <w:rsid w:val="007700AE"/>
    <w:rsid w:val="007700B2"/>
    <w:rsid w:val="007700B7"/>
    <w:rsid w:val="007700C1"/>
    <w:rsid w:val="007700D9"/>
    <w:rsid w:val="0077011D"/>
    <w:rsid w:val="00770125"/>
    <w:rsid w:val="00770155"/>
    <w:rsid w:val="0077018D"/>
    <w:rsid w:val="00770194"/>
    <w:rsid w:val="007701BA"/>
    <w:rsid w:val="007701C0"/>
    <w:rsid w:val="007701F6"/>
    <w:rsid w:val="007702BC"/>
    <w:rsid w:val="007702CC"/>
    <w:rsid w:val="007702E7"/>
    <w:rsid w:val="00770314"/>
    <w:rsid w:val="00770317"/>
    <w:rsid w:val="0077034E"/>
    <w:rsid w:val="00770356"/>
    <w:rsid w:val="00770361"/>
    <w:rsid w:val="00770374"/>
    <w:rsid w:val="007703AE"/>
    <w:rsid w:val="007703D7"/>
    <w:rsid w:val="007703F9"/>
    <w:rsid w:val="0077040F"/>
    <w:rsid w:val="00770433"/>
    <w:rsid w:val="0077044E"/>
    <w:rsid w:val="0077046B"/>
    <w:rsid w:val="00770474"/>
    <w:rsid w:val="0077047F"/>
    <w:rsid w:val="0077048F"/>
    <w:rsid w:val="0077049B"/>
    <w:rsid w:val="007704A9"/>
    <w:rsid w:val="007704AF"/>
    <w:rsid w:val="007704B4"/>
    <w:rsid w:val="00770522"/>
    <w:rsid w:val="0077053C"/>
    <w:rsid w:val="00770598"/>
    <w:rsid w:val="007705B0"/>
    <w:rsid w:val="007705B7"/>
    <w:rsid w:val="00770636"/>
    <w:rsid w:val="007706A4"/>
    <w:rsid w:val="007706AA"/>
    <w:rsid w:val="007706C1"/>
    <w:rsid w:val="00770755"/>
    <w:rsid w:val="00770758"/>
    <w:rsid w:val="007707BC"/>
    <w:rsid w:val="007707BE"/>
    <w:rsid w:val="007707D0"/>
    <w:rsid w:val="007707D2"/>
    <w:rsid w:val="007707EE"/>
    <w:rsid w:val="007707F6"/>
    <w:rsid w:val="007707FA"/>
    <w:rsid w:val="00770816"/>
    <w:rsid w:val="0077082C"/>
    <w:rsid w:val="0077083B"/>
    <w:rsid w:val="00770840"/>
    <w:rsid w:val="00770842"/>
    <w:rsid w:val="00770851"/>
    <w:rsid w:val="007708B1"/>
    <w:rsid w:val="007708B5"/>
    <w:rsid w:val="007708CC"/>
    <w:rsid w:val="007708CD"/>
    <w:rsid w:val="007708E7"/>
    <w:rsid w:val="007708EF"/>
    <w:rsid w:val="00770907"/>
    <w:rsid w:val="00770927"/>
    <w:rsid w:val="0077092C"/>
    <w:rsid w:val="0077093E"/>
    <w:rsid w:val="00770940"/>
    <w:rsid w:val="00770941"/>
    <w:rsid w:val="0077094F"/>
    <w:rsid w:val="007709A1"/>
    <w:rsid w:val="00770A0C"/>
    <w:rsid w:val="00770A1E"/>
    <w:rsid w:val="00770A4B"/>
    <w:rsid w:val="00770A50"/>
    <w:rsid w:val="00770A86"/>
    <w:rsid w:val="00770A97"/>
    <w:rsid w:val="00770AC3"/>
    <w:rsid w:val="00770AD6"/>
    <w:rsid w:val="00770B0A"/>
    <w:rsid w:val="00770B15"/>
    <w:rsid w:val="00770B1B"/>
    <w:rsid w:val="00770B25"/>
    <w:rsid w:val="00770B37"/>
    <w:rsid w:val="00770BB1"/>
    <w:rsid w:val="00770BD6"/>
    <w:rsid w:val="00770C19"/>
    <w:rsid w:val="00770C86"/>
    <w:rsid w:val="00770CA9"/>
    <w:rsid w:val="00770CB6"/>
    <w:rsid w:val="00770D12"/>
    <w:rsid w:val="00770D15"/>
    <w:rsid w:val="00770D17"/>
    <w:rsid w:val="00770D1B"/>
    <w:rsid w:val="00770D26"/>
    <w:rsid w:val="00770D56"/>
    <w:rsid w:val="00770D94"/>
    <w:rsid w:val="00770D9B"/>
    <w:rsid w:val="00770DB8"/>
    <w:rsid w:val="00770DD6"/>
    <w:rsid w:val="00770DE7"/>
    <w:rsid w:val="00770E07"/>
    <w:rsid w:val="00770E17"/>
    <w:rsid w:val="00770E33"/>
    <w:rsid w:val="00770E4F"/>
    <w:rsid w:val="00770E64"/>
    <w:rsid w:val="00770E72"/>
    <w:rsid w:val="00770E74"/>
    <w:rsid w:val="00770E7A"/>
    <w:rsid w:val="00770E80"/>
    <w:rsid w:val="00770E94"/>
    <w:rsid w:val="00770ECA"/>
    <w:rsid w:val="00770EDB"/>
    <w:rsid w:val="00770F04"/>
    <w:rsid w:val="00770F6F"/>
    <w:rsid w:val="00770F82"/>
    <w:rsid w:val="00770F92"/>
    <w:rsid w:val="00770FAA"/>
    <w:rsid w:val="00770FAD"/>
    <w:rsid w:val="00770FB7"/>
    <w:rsid w:val="00770FCD"/>
    <w:rsid w:val="0077100B"/>
    <w:rsid w:val="00771029"/>
    <w:rsid w:val="0077102D"/>
    <w:rsid w:val="0077104D"/>
    <w:rsid w:val="0077108A"/>
    <w:rsid w:val="0077108D"/>
    <w:rsid w:val="007710AB"/>
    <w:rsid w:val="007710B5"/>
    <w:rsid w:val="007710F5"/>
    <w:rsid w:val="00771142"/>
    <w:rsid w:val="00771146"/>
    <w:rsid w:val="00771173"/>
    <w:rsid w:val="007711B1"/>
    <w:rsid w:val="007711BD"/>
    <w:rsid w:val="007711D4"/>
    <w:rsid w:val="007711DE"/>
    <w:rsid w:val="00771227"/>
    <w:rsid w:val="0077126D"/>
    <w:rsid w:val="00771286"/>
    <w:rsid w:val="00771292"/>
    <w:rsid w:val="007712D3"/>
    <w:rsid w:val="007712D4"/>
    <w:rsid w:val="007712FA"/>
    <w:rsid w:val="0077130C"/>
    <w:rsid w:val="00771364"/>
    <w:rsid w:val="0077138E"/>
    <w:rsid w:val="00771391"/>
    <w:rsid w:val="007713A4"/>
    <w:rsid w:val="007713AD"/>
    <w:rsid w:val="007713B3"/>
    <w:rsid w:val="0077140D"/>
    <w:rsid w:val="0077141B"/>
    <w:rsid w:val="00771428"/>
    <w:rsid w:val="00771429"/>
    <w:rsid w:val="00771486"/>
    <w:rsid w:val="007714B3"/>
    <w:rsid w:val="00771517"/>
    <w:rsid w:val="0077154B"/>
    <w:rsid w:val="00771564"/>
    <w:rsid w:val="00771578"/>
    <w:rsid w:val="0077157C"/>
    <w:rsid w:val="0077157E"/>
    <w:rsid w:val="007715AB"/>
    <w:rsid w:val="007715FA"/>
    <w:rsid w:val="0077162F"/>
    <w:rsid w:val="00771667"/>
    <w:rsid w:val="0077167C"/>
    <w:rsid w:val="007716BC"/>
    <w:rsid w:val="007716C0"/>
    <w:rsid w:val="0077177A"/>
    <w:rsid w:val="00771783"/>
    <w:rsid w:val="007717A7"/>
    <w:rsid w:val="007717B7"/>
    <w:rsid w:val="00771811"/>
    <w:rsid w:val="00771836"/>
    <w:rsid w:val="00771852"/>
    <w:rsid w:val="00771924"/>
    <w:rsid w:val="00771961"/>
    <w:rsid w:val="007719A8"/>
    <w:rsid w:val="007719C9"/>
    <w:rsid w:val="007719F2"/>
    <w:rsid w:val="00771A33"/>
    <w:rsid w:val="00771A46"/>
    <w:rsid w:val="00771A56"/>
    <w:rsid w:val="00771A5C"/>
    <w:rsid w:val="00771A7B"/>
    <w:rsid w:val="00771AC1"/>
    <w:rsid w:val="00771B47"/>
    <w:rsid w:val="00771B4A"/>
    <w:rsid w:val="00771B60"/>
    <w:rsid w:val="00771B69"/>
    <w:rsid w:val="00771B71"/>
    <w:rsid w:val="00771B74"/>
    <w:rsid w:val="00771B7E"/>
    <w:rsid w:val="00771C02"/>
    <w:rsid w:val="00771C0B"/>
    <w:rsid w:val="00771C20"/>
    <w:rsid w:val="00771C56"/>
    <w:rsid w:val="00771CB1"/>
    <w:rsid w:val="00771CDC"/>
    <w:rsid w:val="00771D9B"/>
    <w:rsid w:val="00771E1C"/>
    <w:rsid w:val="00771E25"/>
    <w:rsid w:val="00771E33"/>
    <w:rsid w:val="00771E42"/>
    <w:rsid w:val="00771E48"/>
    <w:rsid w:val="00771EBE"/>
    <w:rsid w:val="00771EC4"/>
    <w:rsid w:val="00771ECE"/>
    <w:rsid w:val="00771EFB"/>
    <w:rsid w:val="00771F00"/>
    <w:rsid w:val="00771F2A"/>
    <w:rsid w:val="00771F4B"/>
    <w:rsid w:val="00771F5E"/>
    <w:rsid w:val="00771F6D"/>
    <w:rsid w:val="00771FA4"/>
    <w:rsid w:val="00771FAA"/>
    <w:rsid w:val="00771FBA"/>
    <w:rsid w:val="00771FD2"/>
    <w:rsid w:val="00771FDE"/>
    <w:rsid w:val="00772021"/>
    <w:rsid w:val="00772026"/>
    <w:rsid w:val="00772094"/>
    <w:rsid w:val="00772098"/>
    <w:rsid w:val="007720BB"/>
    <w:rsid w:val="007720C8"/>
    <w:rsid w:val="007720D0"/>
    <w:rsid w:val="007720DE"/>
    <w:rsid w:val="00772103"/>
    <w:rsid w:val="00772114"/>
    <w:rsid w:val="00772126"/>
    <w:rsid w:val="0077215B"/>
    <w:rsid w:val="0077215C"/>
    <w:rsid w:val="0077218F"/>
    <w:rsid w:val="007721C5"/>
    <w:rsid w:val="007721D0"/>
    <w:rsid w:val="007721D4"/>
    <w:rsid w:val="007721F8"/>
    <w:rsid w:val="00772289"/>
    <w:rsid w:val="007722B6"/>
    <w:rsid w:val="007722C5"/>
    <w:rsid w:val="007722F2"/>
    <w:rsid w:val="0077233F"/>
    <w:rsid w:val="00772345"/>
    <w:rsid w:val="0077234A"/>
    <w:rsid w:val="00772361"/>
    <w:rsid w:val="00772396"/>
    <w:rsid w:val="007723B4"/>
    <w:rsid w:val="0077240B"/>
    <w:rsid w:val="0077245B"/>
    <w:rsid w:val="0077246D"/>
    <w:rsid w:val="007724DD"/>
    <w:rsid w:val="007724E8"/>
    <w:rsid w:val="007724F5"/>
    <w:rsid w:val="00772524"/>
    <w:rsid w:val="0077255A"/>
    <w:rsid w:val="007725A5"/>
    <w:rsid w:val="007725AC"/>
    <w:rsid w:val="007725C7"/>
    <w:rsid w:val="007725C8"/>
    <w:rsid w:val="00772618"/>
    <w:rsid w:val="00772621"/>
    <w:rsid w:val="0077264B"/>
    <w:rsid w:val="0077271A"/>
    <w:rsid w:val="00772757"/>
    <w:rsid w:val="00772778"/>
    <w:rsid w:val="007727F6"/>
    <w:rsid w:val="00772816"/>
    <w:rsid w:val="007728B9"/>
    <w:rsid w:val="007728C2"/>
    <w:rsid w:val="007728E2"/>
    <w:rsid w:val="007728EE"/>
    <w:rsid w:val="007728F0"/>
    <w:rsid w:val="00772900"/>
    <w:rsid w:val="00772936"/>
    <w:rsid w:val="0077293D"/>
    <w:rsid w:val="00772952"/>
    <w:rsid w:val="00772958"/>
    <w:rsid w:val="00772988"/>
    <w:rsid w:val="00772989"/>
    <w:rsid w:val="00772998"/>
    <w:rsid w:val="007729EE"/>
    <w:rsid w:val="007729EF"/>
    <w:rsid w:val="00772A2A"/>
    <w:rsid w:val="00772A56"/>
    <w:rsid w:val="00772A7A"/>
    <w:rsid w:val="00772A87"/>
    <w:rsid w:val="00772A97"/>
    <w:rsid w:val="00772B3D"/>
    <w:rsid w:val="00772BAA"/>
    <w:rsid w:val="00772BCB"/>
    <w:rsid w:val="00772BDE"/>
    <w:rsid w:val="00772C39"/>
    <w:rsid w:val="00772C5F"/>
    <w:rsid w:val="00772C79"/>
    <w:rsid w:val="00772C9D"/>
    <w:rsid w:val="00772C9E"/>
    <w:rsid w:val="00772CB3"/>
    <w:rsid w:val="00772D2F"/>
    <w:rsid w:val="00772D77"/>
    <w:rsid w:val="00772D7C"/>
    <w:rsid w:val="00772D84"/>
    <w:rsid w:val="00772D8D"/>
    <w:rsid w:val="00772DCC"/>
    <w:rsid w:val="00772DD4"/>
    <w:rsid w:val="00772DF2"/>
    <w:rsid w:val="00772E40"/>
    <w:rsid w:val="00772E5A"/>
    <w:rsid w:val="00772E5F"/>
    <w:rsid w:val="00772E90"/>
    <w:rsid w:val="00772ED1"/>
    <w:rsid w:val="00772EF3"/>
    <w:rsid w:val="00772F1D"/>
    <w:rsid w:val="00772F25"/>
    <w:rsid w:val="00772F36"/>
    <w:rsid w:val="00772F37"/>
    <w:rsid w:val="00772F41"/>
    <w:rsid w:val="00772F69"/>
    <w:rsid w:val="00772F99"/>
    <w:rsid w:val="00772FA5"/>
    <w:rsid w:val="00772FB9"/>
    <w:rsid w:val="00772FC1"/>
    <w:rsid w:val="00772FDD"/>
    <w:rsid w:val="00772FF8"/>
    <w:rsid w:val="00773021"/>
    <w:rsid w:val="0077302F"/>
    <w:rsid w:val="00773032"/>
    <w:rsid w:val="00773042"/>
    <w:rsid w:val="0077304B"/>
    <w:rsid w:val="0077305F"/>
    <w:rsid w:val="00773072"/>
    <w:rsid w:val="00773092"/>
    <w:rsid w:val="00773093"/>
    <w:rsid w:val="007730D6"/>
    <w:rsid w:val="007730DF"/>
    <w:rsid w:val="007730E3"/>
    <w:rsid w:val="00773128"/>
    <w:rsid w:val="0077314A"/>
    <w:rsid w:val="00773153"/>
    <w:rsid w:val="00773155"/>
    <w:rsid w:val="00773179"/>
    <w:rsid w:val="0077317D"/>
    <w:rsid w:val="0077318A"/>
    <w:rsid w:val="0077319B"/>
    <w:rsid w:val="007731D5"/>
    <w:rsid w:val="00773203"/>
    <w:rsid w:val="0077321B"/>
    <w:rsid w:val="00773278"/>
    <w:rsid w:val="00773279"/>
    <w:rsid w:val="00773281"/>
    <w:rsid w:val="007732AB"/>
    <w:rsid w:val="007732D7"/>
    <w:rsid w:val="0077332D"/>
    <w:rsid w:val="00773331"/>
    <w:rsid w:val="00773334"/>
    <w:rsid w:val="0077335C"/>
    <w:rsid w:val="00773378"/>
    <w:rsid w:val="00773386"/>
    <w:rsid w:val="007733EA"/>
    <w:rsid w:val="007734D9"/>
    <w:rsid w:val="00773513"/>
    <w:rsid w:val="00773527"/>
    <w:rsid w:val="0077358A"/>
    <w:rsid w:val="0077358B"/>
    <w:rsid w:val="007735AE"/>
    <w:rsid w:val="007735F6"/>
    <w:rsid w:val="00773647"/>
    <w:rsid w:val="00773659"/>
    <w:rsid w:val="00773665"/>
    <w:rsid w:val="007736C6"/>
    <w:rsid w:val="007736DE"/>
    <w:rsid w:val="00773706"/>
    <w:rsid w:val="0077373D"/>
    <w:rsid w:val="0077376B"/>
    <w:rsid w:val="0077376D"/>
    <w:rsid w:val="0077376E"/>
    <w:rsid w:val="00773776"/>
    <w:rsid w:val="00773778"/>
    <w:rsid w:val="00773799"/>
    <w:rsid w:val="0077379C"/>
    <w:rsid w:val="007737CA"/>
    <w:rsid w:val="0077380A"/>
    <w:rsid w:val="0077380B"/>
    <w:rsid w:val="00773888"/>
    <w:rsid w:val="0077388D"/>
    <w:rsid w:val="007738AA"/>
    <w:rsid w:val="007738B1"/>
    <w:rsid w:val="007738C4"/>
    <w:rsid w:val="007738CE"/>
    <w:rsid w:val="007739C8"/>
    <w:rsid w:val="007739E0"/>
    <w:rsid w:val="007739F6"/>
    <w:rsid w:val="00773A04"/>
    <w:rsid w:val="00773A32"/>
    <w:rsid w:val="00773A5F"/>
    <w:rsid w:val="00773A96"/>
    <w:rsid w:val="00773A9C"/>
    <w:rsid w:val="00773AAD"/>
    <w:rsid w:val="00773AB9"/>
    <w:rsid w:val="00773AD5"/>
    <w:rsid w:val="00773AE3"/>
    <w:rsid w:val="00773AFD"/>
    <w:rsid w:val="00773B11"/>
    <w:rsid w:val="00773BA2"/>
    <w:rsid w:val="00773BA9"/>
    <w:rsid w:val="00773BB6"/>
    <w:rsid w:val="00773BC0"/>
    <w:rsid w:val="00773BE0"/>
    <w:rsid w:val="00773C05"/>
    <w:rsid w:val="00773C15"/>
    <w:rsid w:val="00773C3B"/>
    <w:rsid w:val="00773C87"/>
    <w:rsid w:val="00773C89"/>
    <w:rsid w:val="00773CE9"/>
    <w:rsid w:val="00773D12"/>
    <w:rsid w:val="00773D6C"/>
    <w:rsid w:val="00773D6E"/>
    <w:rsid w:val="00773D74"/>
    <w:rsid w:val="00773DBE"/>
    <w:rsid w:val="00773DC8"/>
    <w:rsid w:val="00773DDE"/>
    <w:rsid w:val="00773E46"/>
    <w:rsid w:val="00773E55"/>
    <w:rsid w:val="00773E78"/>
    <w:rsid w:val="00773E9F"/>
    <w:rsid w:val="00773EC2"/>
    <w:rsid w:val="00773EF4"/>
    <w:rsid w:val="00773F10"/>
    <w:rsid w:val="00773F4B"/>
    <w:rsid w:val="00773F67"/>
    <w:rsid w:val="00773F6B"/>
    <w:rsid w:val="00773FA1"/>
    <w:rsid w:val="00773FF0"/>
    <w:rsid w:val="00773FFD"/>
    <w:rsid w:val="00774013"/>
    <w:rsid w:val="00774021"/>
    <w:rsid w:val="00774029"/>
    <w:rsid w:val="00774034"/>
    <w:rsid w:val="0077403E"/>
    <w:rsid w:val="00774074"/>
    <w:rsid w:val="007740A0"/>
    <w:rsid w:val="007740E1"/>
    <w:rsid w:val="0077413F"/>
    <w:rsid w:val="0077415A"/>
    <w:rsid w:val="007741E9"/>
    <w:rsid w:val="007741EA"/>
    <w:rsid w:val="0077429C"/>
    <w:rsid w:val="007742B8"/>
    <w:rsid w:val="007742CB"/>
    <w:rsid w:val="007742D3"/>
    <w:rsid w:val="00774336"/>
    <w:rsid w:val="00774362"/>
    <w:rsid w:val="00774397"/>
    <w:rsid w:val="00774401"/>
    <w:rsid w:val="00774448"/>
    <w:rsid w:val="0077444C"/>
    <w:rsid w:val="00774489"/>
    <w:rsid w:val="007744DE"/>
    <w:rsid w:val="00774506"/>
    <w:rsid w:val="00774515"/>
    <w:rsid w:val="00774570"/>
    <w:rsid w:val="007745CC"/>
    <w:rsid w:val="00774658"/>
    <w:rsid w:val="00774683"/>
    <w:rsid w:val="0077468F"/>
    <w:rsid w:val="007746A8"/>
    <w:rsid w:val="007746AB"/>
    <w:rsid w:val="0077470F"/>
    <w:rsid w:val="0077471C"/>
    <w:rsid w:val="0077471F"/>
    <w:rsid w:val="0077474E"/>
    <w:rsid w:val="00774752"/>
    <w:rsid w:val="0077475B"/>
    <w:rsid w:val="00774773"/>
    <w:rsid w:val="00774790"/>
    <w:rsid w:val="007747CF"/>
    <w:rsid w:val="007747D3"/>
    <w:rsid w:val="00774812"/>
    <w:rsid w:val="00774849"/>
    <w:rsid w:val="0077484C"/>
    <w:rsid w:val="0077485A"/>
    <w:rsid w:val="00774886"/>
    <w:rsid w:val="00774890"/>
    <w:rsid w:val="00774897"/>
    <w:rsid w:val="007748B0"/>
    <w:rsid w:val="007748BE"/>
    <w:rsid w:val="007748DD"/>
    <w:rsid w:val="007748F7"/>
    <w:rsid w:val="007748FE"/>
    <w:rsid w:val="00774914"/>
    <w:rsid w:val="0077494F"/>
    <w:rsid w:val="00774962"/>
    <w:rsid w:val="00774967"/>
    <w:rsid w:val="0077496F"/>
    <w:rsid w:val="0077497C"/>
    <w:rsid w:val="007749BD"/>
    <w:rsid w:val="00774A70"/>
    <w:rsid w:val="00774A97"/>
    <w:rsid w:val="00774B13"/>
    <w:rsid w:val="00774B44"/>
    <w:rsid w:val="00774B63"/>
    <w:rsid w:val="00774BA0"/>
    <w:rsid w:val="00774BFE"/>
    <w:rsid w:val="00774C11"/>
    <w:rsid w:val="00774C34"/>
    <w:rsid w:val="00774C41"/>
    <w:rsid w:val="00774C4B"/>
    <w:rsid w:val="00774C71"/>
    <w:rsid w:val="00774C91"/>
    <w:rsid w:val="00774C98"/>
    <w:rsid w:val="00774CB5"/>
    <w:rsid w:val="00774CD8"/>
    <w:rsid w:val="00774CE1"/>
    <w:rsid w:val="00774D02"/>
    <w:rsid w:val="00774D10"/>
    <w:rsid w:val="00774D26"/>
    <w:rsid w:val="00774D45"/>
    <w:rsid w:val="00774D52"/>
    <w:rsid w:val="00774D53"/>
    <w:rsid w:val="00774D7F"/>
    <w:rsid w:val="00774D8F"/>
    <w:rsid w:val="00774DCD"/>
    <w:rsid w:val="00774DD3"/>
    <w:rsid w:val="00774DD6"/>
    <w:rsid w:val="00774DD7"/>
    <w:rsid w:val="00774DE7"/>
    <w:rsid w:val="00774E07"/>
    <w:rsid w:val="00774E12"/>
    <w:rsid w:val="00774E1D"/>
    <w:rsid w:val="00774E3B"/>
    <w:rsid w:val="00774E4F"/>
    <w:rsid w:val="00774E63"/>
    <w:rsid w:val="00774EB8"/>
    <w:rsid w:val="00774EC2"/>
    <w:rsid w:val="00774ED0"/>
    <w:rsid w:val="00774EF1"/>
    <w:rsid w:val="00774F30"/>
    <w:rsid w:val="00774F37"/>
    <w:rsid w:val="00774F39"/>
    <w:rsid w:val="00774F3A"/>
    <w:rsid w:val="00774F3C"/>
    <w:rsid w:val="00774F4A"/>
    <w:rsid w:val="00774FDD"/>
    <w:rsid w:val="00774FE7"/>
    <w:rsid w:val="00774FFE"/>
    <w:rsid w:val="0077500C"/>
    <w:rsid w:val="0077503A"/>
    <w:rsid w:val="0077504D"/>
    <w:rsid w:val="0077508B"/>
    <w:rsid w:val="007750D8"/>
    <w:rsid w:val="00775100"/>
    <w:rsid w:val="00775111"/>
    <w:rsid w:val="00775179"/>
    <w:rsid w:val="00775188"/>
    <w:rsid w:val="007751EE"/>
    <w:rsid w:val="00775259"/>
    <w:rsid w:val="0077526E"/>
    <w:rsid w:val="007752FE"/>
    <w:rsid w:val="0077531E"/>
    <w:rsid w:val="00775363"/>
    <w:rsid w:val="00775364"/>
    <w:rsid w:val="00775384"/>
    <w:rsid w:val="0077538B"/>
    <w:rsid w:val="007753AE"/>
    <w:rsid w:val="007753DA"/>
    <w:rsid w:val="007753FD"/>
    <w:rsid w:val="00775438"/>
    <w:rsid w:val="00775456"/>
    <w:rsid w:val="00775489"/>
    <w:rsid w:val="0077548D"/>
    <w:rsid w:val="007754A9"/>
    <w:rsid w:val="007754C1"/>
    <w:rsid w:val="007754CC"/>
    <w:rsid w:val="007754DF"/>
    <w:rsid w:val="00775529"/>
    <w:rsid w:val="0077552F"/>
    <w:rsid w:val="00775534"/>
    <w:rsid w:val="00775563"/>
    <w:rsid w:val="0077557E"/>
    <w:rsid w:val="007755A7"/>
    <w:rsid w:val="00775615"/>
    <w:rsid w:val="00775624"/>
    <w:rsid w:val="0077562E"/>
    <w:rsid w:val="00775649"/>
    <w:rsid w:val="0077564E"/>
    <w:rsid w:val="0077566B"/>
    <w:rsid w:val="00775685"/>
    <w:rsid w:val="00775687"/>
    <w:rsid w:val="0077569F"/>
    <w:rsid w:val="007756A4"/>
    <w:rsid w:val="007756BC"/>
    <w:rsid w:val="00775753"/>
    <w:rsid w:val="00775765"/>
    <w:rsid w:val="007757A3"/>
    <w:rsid w:val="007757B3"/>
    <w:rsid w:val="007757B7"/>
    <w:rsid w:val="007757BC"/>
    <w:rsid w:val="007757CB"/>
    <w:rsid w:val="007757D5"/>
    <w:rsid w:val="007757F8"/>
    <w:rsid w:val="00775857"/>
    <w:rsid w:val="00775865"/>
    <w:rsid w:val="0077588C"/>
    <w:rsid w:val="0077590B"/>
    <w:rsid w:val="00775914"/>
    <w:rsid w:val="0077591B"/>
    <w:rsid w:val="00775922"/>
    <w:rsid w:val="00775931"/>
    <w:rsid w:val="0077593B"/>
    <w:rsid w:val="00775997"/>
    <w:rsid w:val="007759AD"/>
    <w:rsid w:val="007759EF"/>
    <w:rsid w:val="00775A07"/>
    <w:rsid w:val="00775A30"/>
    <w:rsid w:val="00775A47"/>
    <w:rsid w:val="00775A6F"/>
    <w:rsid w:val="00775A7D"/>
    <w:rsid w:val="00775AAD"/>
    <w:rsid w:val="00775AE9"/>
    <w:rsid w:val="00775AF5"/>
    <w:rsid w:val="00775AF8"/>
    <w:rsid w:val="00775B00"/>
    <w:rsid w:val="00775B31"/>
    <w:rsid w:val="00775B33"/>
    <w:rsid w:val="00775B55"/>
    <w:rsid w:val="00775B5A"/>
    <w:rsid w:val="00775B5B"/>
    <w:rsid w:val="00775B79"/>
    <w:rsid w:val="00775B7B"/>
    <w:rsid w:val="00775B80"/>
    <w:rsid w:val="00775B8F"/>
    <w:rsid w:val="00775C66"/>
    <w:rsid w:val="00775C79"/>
    <w:rsid w:val="00775CC3"/>
    <w:rsid w:val="00775CED"/>
    <w:rsid w:val="00775CEE"/>
    <w:rsid w:val="00775CFB"/>
    <w:rsid w:val="00775D00"/>
    <w:rsid w:val="00775D23"/>
    <w:rsid w:val="00775D25"/>
    <w:rsid w:val="00775D73"/>
    <w:rsid w:val="00775DD0"/>
    <w:rsid w:val="00775DF7"/>
    <w:rsid w:val="00775E02"/>
    <w:rsid w:val="00775E12"/>
    <w:rsid w:val="00775E65"/>
    <w:rsid w:val="00775E8E"/>
    <w:rsid w:val="00775E90"/>
    <w:rsid w:val="00775EC7"/>
    <w:rsid w:val="00775ED1"/>
    <w:rsid w:val="00775EF6"/>
    <w:rsid w:val="00775F04"/>
    <w:rsid w:val="00775F49"/>
    <w:rsid w:val="00775F50"/>
    <w:rsid w:val="00775F60"/>
    <w:rsid w:val="00775F81"/>
    <w:rsid w:val="00775FB2"/>
    <w:rsid w:val="00775FBE"/>
    <w:rsid w:val="00776029"/>
    <w:rsid w:val="0077605D"/>
    <w:rsid w:val="0077606D"/>
    <w:rsid w:val="0077607F"/>
    <w:rsid w:val="00776090"/>
    <w:rsid w:val="00776093"/>
    <w:rsid w:val="007760A9"/>
    <w:rsid w:val="007760CF"/>
    <w:rsid w:val="007760D0"/>
    <w:rsid w:val="007760D2"/>
    <w:rsid w:val="007760F0"/>
    <w:rsid w:val="00776100"/>
    <w:rsid w:val="00776121"/>
    <w:rsid w:val="0077613F"/>
    <w:rsid w:val="0077616F"/>
    <w:rsid w:val="0077617B"/>
    <w:rsid w:val="007761B9"/>
    <w:rsid w:val="007761BF"/>
    <w:rsid w:val="007761E7"/>
    <w:rsid w:val="007761F8"/>
    <w:rsid w:val="00776200"/>
    <w:rsid w:val="0077620D"/>
    <w:rsid w:val="00776262"/>
    <w:rsid w:val="0077629B"/>
    <w:rsid w:val="007762A0"/>
    <w:rsid w:val="007762EB"/>
    <w:rsid w:val="007762F8"/>
    <w:rsid w:val="00776317"/>
    <w:rsid w:val="0077634B"/>
    <w:rsid w:val="007763B3"/>
    <w:rsid w:val="007763E2"/>
    <w:rsid w:val="0077642A"/>
    <w:rsid w:val="00776459"/>
    <w:rsid w:val="0077646F"/>
    <w:rsid w:val="00776483"/>
    <w:rsid w:val="007764A3"/>
    <w:rsid w:val="0077650F"/>
    <w:rsid w:val="00776511"/>
    <w:rsid w:val="00776541"/>
    <w:rsid w:val="0077654A"/>
    <w:rsid w:val="007765B3"/>
    <w:rsid w:val="007765C2"/>
    <w:rsid w:val="007765C8"/>
    <w:rsid w:val="007765FA"/>
    <w:rsid w:val="00776611"/>
    <w:rsid w:val="0077667E"/>
    <w:rsid w:val="00776703"/>
    <w:rsid w:val="0077671C"/>
    <w:rsid w:val="00776736"/>
    <w:rsid w:val="0077673F"/>
    <w:rsid w:val="00776756"/>
    <w:rsid w:val="007767B9"/>
    <w:rsid w:val="007767CC"/>
    <w:rsid w:val="007767CD"/>
    <w:rsid w:val="007767D0"/>
    <w:rsid w:val="0077684F"/>
    <w:rsid w:val="0077685B"/>
    <w:rsid w:val="0077686F"/>
    <w:rsid w:val="00776883"/>
    <w:rsid w:val="007768B0"/>
    <w:rsid w:val="0077697B"/>
    <w:rsid w:val="007769D6"/>
    <w:rsid w:val="00776A44"/>
    <w:rsid w:val="00776A5F"/>
    <w:rsid w:val="00776A99"/>
    <w:rsid w:val="00776AEE"/>
    <w:rsid w:val="00776AF5"/>
    <w:rsid w:val="00776B2B"/>
    <w:rsid w:val="00776B43"/>
    <w:rsid w:val="00776B53"/>
    <w:rsid w:val="00776B81"/>
    <w:rsid w:val="00776B8C"/>
    <w:rsid w:val="00776BAD"/>
    <w:rsid w:val="00776C4A"/>
    <w:rsid w:val="00776C4E"/>
    <w:rsid w:val="00776C76"/>
    <w:rsid w:val="00776CAA"/>
    <w:rsid w:val="00776CC7"/>
    <w:rsid w:val="00776CD8"/>
    <w:rsid w:val="00776CDD"/>
    <w:rsid w:val="00776D2C"/>
    <w:rsid w:val="00776D77"/>
    <w:rsid w:val="00776DD6"/>
    <w:rsid w:val="00776DE4"/>
    <w:rsid w:val="00776DF4"/>
    <w:rsid w:val="00776E12"/>
    <w:rsid w:val="00776E35"/>
    <w:rsid w:val="00776E54"/>
    <w:rsid w:val="00776E59"/>
    <w:rsid w:val="00776E93"/>
    <w:rsid w:val="00776E94"/>
    <w:rsid w:val="00776E98"/>
    <w:rsid w:val="00776EAA"/>
    <w:rsid w:val="00776EB7"/>
    <w:rsid w:val="00776EC3"/>
    <w:rsid w:val="00776ED6"/>
    <w:rsid w:val="00776EE9"/>
    <w:rsid w:val="00776F89"/>
    <w:rsid w:val="00776FA5"/>
    <w:rsid w:val="00776FA8"/>
    <w:rsid w:val="00776FD1"/>
    <w:rsid w:val="00777064"/>
    <w:rsid w:val="0077708A"/>
    <w:rsid w:val="00777090"/>
    <w:rsid w:val="0077709D"/>
    <w:rsid w:val="007770A7"/>
    <w:rsid w:val="007770B0"/>
    <w:rsid w:val="0077710C"/>
    <w:rsid w:val="007771BB"/>
    <w:rsid w:val="007771F9"/>
    <w:rsid w:val="007771FF"/>
    <w:rsid w:val="00777222"/>
    <w:rsid w:val="0077725F"/>
    <w:rsid w:val="00777276"/>
    <w:rsid w:val="00777284"/>
    <w:rsid w:val="00777297"/>
    <w:rsid w:val="007772D4"/>
    <w:rsid w:val="0077734D"/>
    <w:rsid w:val="00777364"/>
    <w:rsid w:val="00777391"/>
    <w:rsid w:val="007773DA"/>
    <w:rsid w:val="007773F8"/>
    <w:rsid w:val="0077740A"/>
    <w:rsid w:val="00777414"/>
    <w:rsid w:val="00777428"/>
    <w:rsid w:val="00777484"/>
    <w:rsid w:val="007774B1"/>
    <w:rsid w:val="0077752B"/>
    <w:rsid w:val="0077753F"/>
    <w:rsid w:val="00777545"/>
    <w:rsid w:val="00777596"/>
    <w:rsid w:val="007775F5"/>
    <w:rsid w:val="007775F6"/>
    <w:rsid w:val="00777609"/>
    <w:rsid w:val="00777626"/>
    <w:rsid w:val="00777641"/>
    <w:rsid w:val="00777650"/>
    <w:rsid w:val="00777677"/>
    <w:rsid w:val="007776B4"/>
    <w:rsid w:val="007776B6"/>
    <w:rsid w:val="007776C7"/>
    <w:rsid w:val="007776C9"/>
    <w:rsid w:val="007776F2"/>
    <w:rsid w:val="007776F5"/>
    <w:rsid w:val="007776F9"/>
    <w:rsid w:val="0077771A"/>
    <w:rsid w:val="0077777A"/>
    <w:rsid w:val="007777AD"/>
    <w:rsid w:val="007777F9"/>
    <w:rsid w:val="0077784E"/>
    <w:rsid w:val="0077788B"/>
    <w:rsid w:val="00777896"/>
    <w:rsid w:val="007778F6"/>
    <w:rsid w:val="00777908"/>
    <w:rsid w:val="0077794D"/>
    <w:rsid w:val="00777970"/>
    <w:rsid w:val="00777977"/>
    <w:rsid w:val="0077797C"/>
    <w:rsid w:val="00777992"/>
    <w:rsid w:val="007779C5"/>
    <w:rsid w:val="007779EF"/>
    <w:rsid w:val="007779F0"/>
    <w:rsid w:val="00777A1F"/>
    <w:rsid w:val="00777A32"/>
    <w:rsid w:val="00777A43"/>
    <w:rsid w:val="00777A59"/>
    <w:rsid w:val="00777A91"/>
    <w:rsid w:val="00777A96"/>
    <w:rsid w:val="00777A9B"/>
    <w:rsid w:val="00777A9D"/>
    <w:rsid w:val="00777AD4"/>
    <w:rsid w:val="00777B04"/>
    <w:rsid w:val="00777B1B"/>
    <w:rsid w:val="00777B41"/>
    <w:rsid w:val="00777B4E"/>
    <w:rsid w:val="00777B50"/>
    <w:rsid w:val="00777B64"/>
    <w:rsid w:val="00777BA0"/>
    <w:rsid w:val="00777BC3"/>
    <w:rsid w:val="00777BD0"/>
    <w:rsid w:val="00777BEA"/>
    <w:rsid w:val="00777BF6"/>
    <w:rsid w:val="00777BFC"/>
    <w:rsid w:val="00777C06"/>
    <w:rsid w:val="00777C20"/>
    <w:rsid w:val="00777C78"/>
    <w:rsid w:val="00777C82"/>
    <w:rsid w:val="00777C99"/>
    <w:rsid w:val="00777C9B"/>
    <w:rsid w:val="00777C9D"/>
    <w:rsid w:val="00777CA9"/>
    <w:rsid w:val="00777CCB"/>
    <w:rsid w:val="00777CE8"/>
    <w:rsid w:val="00777CFC"/>
    <w:rsid w:val="00777D16"/>
    <w:rsid w:val="00777D1C"/>
    <w:rsid w:val="00777D27"/>
    <w:rsid w:val="00777D3F"/>
    <w:rsid w:val="00777D7A"/>
    <w:rsid w:val="00777D95"/>
    <w:rsid w:val="00777D98"/>
    <w:rsid w:val="00777D9F"/>
    <w:rsid w:val="00777DE2"/>
    <w:rsid w:val="00777DF2"/>
    <w:rsid w:val="00777DFA"/>
    <w:rsid w:val="00777E42"/>
    <w:rsid w:val="00777E45"/>
    <w:rsid w:val="00777E48"/>
    <w:rsid w:val="00777E71"/>
    <w:rsid w:val="00777E89"/>
    <w:rsid w:val="00777F0C"/>
    <w:rsid w:val="00777F12"/>
    <w:rsid w:val="00777F1D"/>
    <w:rsid w:val="00777F45"/>
    <w:rsid w:val="00777F53"/>
    <w:rsid w:val="00777FB5"/>
    <w:rsid w:val="00780037"/>
    <w:rsid w:val="0078008A"/>
    <w:rsid w:val="0078008F"/>
    <w:rsid w:val="00780090"/>
    <w:rsid w:val="007800AE"/>
    <w:rsid w:val="00780140"/>
    <w:rsid w:val="00780146"/>
    <w:rsid w:val="0078015B"/>
    <w:rsid w:val="00780177"/>
    <w:rsid w:val="00780183"/>
    <w:rsid w:val="007801A8"/>
    <w:rsid w:val="007801B0"/>
    <w:rsid w:val="007801CE"/>
    <w:rsid w:val="007801EC"/>
    <w:rsid w:val="007801FA"/>
    <w:rsid w:val="00780200"/>
    <w:rsid w:val="0078022F"/>
    <w:rsid w:val="0078023F"/>
    <w:rsid w:val="00780255"/>
    <w:rsid w:val="00780259"/>
    <w:rsid w:val="0078026B"/>
    <w:rsid w:val="007802BD"/>
    <w:rsid w:val="007802DF"/>
    <w:rsid w:val="007802F2"/>
    <w:rsid w:val="0078031A"/>
    <w:rsid w:val="00780344"/>
    <w:rsid w:val="0078035E"/>
    <w:rsid w:val="00780371"/>
    <w:rsid w:val="00780378"/>
    <w:rsid w:val="007803C3"/>
    <w:rsid w:val="007803CA"/>
    <w:rsid w:val="007803DF"/>
    <w:rsid w:val="007803FC"/>
    <w:rsid w:val="0078040C"/>
    <w:rsid w:val="0078047F"/>
    <w:rsid w:val="00780484"/>
    <w:rsid w:val="00780493"/>
    <w:rsid w:val="007804DE"/>
    <w:rsid w:val="007804E6"/>
    <w:rsid w:val="007804F5"/>
    <w:rsid w:val="00780537"/>
    <w:rsid w:val="00780557"/>
    <w:rsid w:val="0078057A"/>
    <w:rsid w:val="00780590"/>
    <w:rsid w:val="007805A4"/>
    <w:rsid w:val="007805CE"/>
    <w:rsid w:val="007805F9"/>
    <w:rsid w:val="00780601"/>
    <w:rsid w:val="00780620"/>
    <w:rsid w:val="0078065A"/>
    <w:rsid w:val="00780678"/>
    <w:rsid w:val="00780689"/>
    <w:rsid w:val="007806B2"/>
    <w:rsid w:val="007806C3"/>
    <w:rsid w:val="007806DD"/>
    <w:rsid w:val="007806F4"/>
    <w:rsid w:val="00780705"/>
    <w:rsid w:val="0078072A"/>
    <w:rsid w:val="00780740"/>
    <w:rsid w:val="007807A8"/>
    <w:rsid w:val="00780842"/>
    <w:rsid w:val="00780855"/>
    <w:rsid w:val="00780879"/>
    <w:rsid w:val="0078087A"/>
    <w:rsid w:val="00780881"/>
    <w:rsid w:val="0078088D"/>
    <w:rsid w:val="0078089F"/>
    <w:rsid w:val="007808C9"/>
    <w:rsid w:val="00780915"/>
    <w:rsid w:val="0078092B"/>
    <w:rsid w:val="0078097B"/>
    <w:rsid w:val="007809C2"/>
    <w:rsid w:val="007809DD"/>
    <w:rsid w:val="007809E2"/>
    <w:rsid w:val="007809F5"/>
    <w:rsid w:val="00780A19"/>
    <w:rsid w:val="00780A7A"/>
    <w:rsid w:val="00780A7B"/>
    <w:rsid w:val="00780ADF"/>
    <w:rsid w:val="00780B00"/>
    <w:rsid w:val="00780B21"/>
    <w:rsid w:val="00780B2A"/>
    <w:rsid w:val="00780B2C"/>
    <w:rsid w:val="00780B40"/>
    <w:rsid w:val="00780B49"/>
    <w:rsid w:val="00780B5C"/>
    <w:rsid w:val="00780B65"/>
    <w:rsid w:val="00780B86"/>
    <w:rsid w:val="00780BCA"/>
    <w:rsid w:val="00780BCD"/>
    <w:rsid w:val="00780BEF"/>
    <w:rsid w:val="00780C14"/>
    <w:rsid w:val="00780C3F"/>
    <w:rsid w:val="00780C4A"/>
    <w:rsid w:val="00780C66"/>
    <w:rsid w:val="00780C7C"/>
    <w:rsid w:val="00780C98"/>
    <w:rsid w:val="00780CA5"/>
    <w:rsid w:val="00780CB9"/>
    <w:rsid w:val="00780CD8"/>
    <w:rsid w:val="00780CFA"/>
    <w:rsid w:val="00780D18"/>
    <w:rsid w:val="00780D30"/>
    <w:rsid w:val="00780D4F"/>
    <w:rsid w:val="00780D63"/>
    <w:rsid w:val="00780D6A"/>
    <w:rsid w:val="00780D73"/>
    <w:rsid w:val="00780D89"/>
    <w:rsid w:val="00780D8D"/>
    <w:rsid w:val="00780DDE"/>
    <w:rsid w:val="00780DEC"/>
    <w:rsid w:val="00780DF3"/>
    <w:rsid w:val="00780E38"/>
    <w:rsid w:val="00780E74"/>
    <w:rsid w:val="00780E93"/>
    <w:rsid w:val="00780ED4"/>
    <w:rsid w:val="00780EDE"/>
    <w:rsid w:val="00780F44"/>
    <w:rsid w:val="00780F4D"/>
    <w:rsid w:val="00780F7F"/>
    <w:rsid w:val="00780FBE"/>
    <w:rsid w:val="00780FCC"/>
    <w:rsid w:val="00780FD1"/>
    <w:rsid w:val="00780FD7"/>
    <w:rsid w:val="00780FE0"/>
    <w:rsid w:val="0078101C"/>
    <w:rsid w:val="0078102B"/>
    <w:rsid w:val="0078102D"/>
    <w:rsid w:val="007810D9"/>
    <w:rsid w:val="00781120"/>
    <w:rsid w:val="00781129"/>
    <w:rsid w:val="00781176"/>
    <w:rsid w:val="00781192"/>
    <w:rsid w:val="0078119C"/>
    <w:rsid w:val="007811CE"/>
    <w:rsid w:val="0078120E"/>
    <w:rsid w:val="0078121B"/>
    <w:rsid w:val="0078127B"/>
    <w:rsid w:val="00781287"/>
    <w:rsid w:val="007812B4"/>
    <w:rsid w:val="007812E2"/>
    <w:rsid w:val="007812EC"/>
    <w:rsid w:val="00781363"/>
    <w:rsid w:val="00781374"/>
    <w:rsid w:val="00781376"/>
    <w:rsid w:val="007813BE"/>
    <w:rsid w:val="007813BF"/>
    <w:rsid w:val="007813D9"/>
    <w:rsid w:val="00781418"/>
    <w:rsid w:val="00781437"/>
    <w:rsid w:val="0078149D"/>
    <w:rsid w:val="007814CA"/>
    <w:rsid w:val="007814E0"/>
    <w:rsid w:val="0078151B"/>
    <w:rsid w:val="007815FC"/>
    <w:rsid w:val="0078161A"/>
    <w:rsid w:val="00781654"/>
    <w:rsid w:val="00781666"/>
    <w:rsid w:val="007816E0"/>
    <w:rsid w:val="007816F4"/>
    <w:rsid w:val="007816FA"/>
    <w:rsid w:val="00781748"/>
    <w:rsid w:val="00781779"/>
    <w:rsid w:val="00781789"/>
    <w:rsid w:val="0078179B"/>
    <w:rsid w:val="007817C1"/>
    <w:rsid w:val="007817D2"/>
    <w:rsid w:val="007817FC"/>
    <w:rsid w:val="00781803"/>
    <w:rsid w:val="00781859"/>
    <w:rsid w:val="0078185C"/>
    <w:rsid w:val="00781882"/>
    <w:rsid w:val="0078189B"/>
    <w:rsid w:val="00781912"/>
    <w:rsid w:val="0078192C"/>
    <w:rsid w:val="00781986"/>
    <w:rsid w:val="00781989"/>
    <w:rsid w:val="0078199B"/>
    <w:rsid w:val="007819C2"/>
    <w:rsid w:val="007819D1"/>
    <w:rsid w:val="007819E1"/>
    <w:rsid w:val="00781A0F"/>
    <w:rsid w:val="00781A90"/>
    <w:rsid w:val="00781A96"/>
    <w:rsid w:val="00781AC2"/>
    <w:rsid w:val="00781B01"/>
    <w:rsid w:val="00781B43"/>
    <w:rsid w:val="00781BF5"/>
    <w:rsid w:val="00781C2D"/>
    <w:rsid w:val="00781C31"/>
    <w:rsid w:val="00781C35"/>
    <w:rsid w:val="00781C6F"/>
    <w:rsid w:val="00781C87"/>
    <w:rsid w:val="00781CC5"/>
    <w:rsid w:val="00781CE7"/>
    <w:rsid w:val="00781D45"/>
    <w:rsid w:val="00781D67"/>
    <w:rsid w:val="00781DBF"/>
    <w:rsid w:val="00781DC8"/>
    <w:rsid w:val="00781E30"/>
    <w:rsid w:val="00781E53"/>
    <w:rsid w:val="00781E63"/>
    <w:rsid w:val="00781E89"/>
    <w:rsid w:val="00781E8F"/>
    <w:rsid w:val="00781EC7"/>
    <w:rsid w:val="00781F0B"/>
    <w:rsid w:val="00781F0C"/>
    <w:rsid w:val="00781F19"/>
    <w:rsid w:val="00781F38"/>
    <w:rsid w:val="00781F53"/>
    <w:rsid w:val="00781F8F"/>
    <w:rsid w:val="00781FED"/>
    <w:rsid w:val="00781FF4"/>
    <w:rsid w:val="00781FFB"/>
    <w:rsid w:val="00782029"/>
    <w:rsid w:val="0078205B"/>
    <w:rsid w:val="0078205E"/>
    <w:rsid w:val="00782079"/>
    <w:rsid w:val="00782086"/>
    <w:rsid w:val="007820A3"/>
    <w:rsid w:val="007820AF"/>
    <w:rsid w:val="007820C2"/>
    <w:rsid w:val="007820CB"/>
    <w:rsid w:val="007820EF"/>
    <w:rsid w:val="00782132"/>
    <w:rsid w:val="0078216E"/>
    <w:rsid w:val="00782197"/>
    <w:rsid w:val="007821E6"/>
    <w:rsid w:val="0078224F"/>
    <w:rsid w:val="00782285"/>
    <w:rsid w:val="00782288"/>
    <w:rsid w:val="007822A1"/>
    <w:rsid w:val="007822BD"/>
    <w:rsid w:val="007822F3"/>
    <w:rsid w:val="00782302"/>
    <w:rsid w:val="00782344"/>
    <w:rsid w:val="0078235D"/>
    <w:rsid w:val="00782371"/>
    <w:rsid w:val="007823B2"/>
    <w:rsid w:val="007823E1"/>
    <w:rsid w:val="007823E9"/>
    <w:rsid w:val="00782410"/>
    <w:rsid w:val="00782423"/>
    <w:rsid w:val="0078248D"/>
    <w:rsid w:val="00782493"/>
    <w:rsid w:val="0078249C"/>
    <w:rsid w:val="007824B6"/>
    <w:rsid w:val="007824B7"/>
    <w:rsid w:val="007824ED"/>
    <w:rsid w:val="0078253C"/>
    <w:rsid w:val="0078253E"/>
    <w:rsid w:val="0078259E"/>
    <w:rsid w:val="007825BB"/>
    <w:rsid w:val="007825C3"/>
    <w:rsid w:val="007825D1"/>
    <w:rsid w:val="007825E2"/>
    <w:rsid w:val="007825F1"/>
    <w:rsid w:val="007825FE"/>
    <w:rsid w:val="00782646"/>
    <w:rsid w:val="0078267B"/>
    <w:rsid w:val="00782682"/>
    <w:rsid w:val="007826DB"/>
    <w:rsid w:val="007826E7"/>
    <w:rsid w:val="007826EB"/>
    <w:rsid w:val="00782707"/>
    <w:rsid w:val="00782739"/>
    <w:rsid w:val="00782748"/>
    <w:rsid w:val="00782783"/>
    <w:rsid w:val="0078278C"/>
    <w:rsid w:val="007827BA"/>
    <w:rsid w:val="007827DF"/>
    <w:rsid w:val="007827E3"/>
    <w:rsid w:val="007827FA"/>
    <w:rsid w:val="00782820"/>
    <w:rsid w:val="00782829"/>
    <w:rsid w:val="0078287E"/>
    <w:rsid w:val="00782886"/>
    <w:rsid w:val="007828A0"/>
    <w:rsid w:val="007828E4"/>
    <w:rsid w:val="007828E7"/>
    <w:rsid w:val="00782931"/>
    <w:rsid w:val="007829AB"/>
    <w:rsid w:val="007829FC"/>
    <w:rsid w:val="00782A01"/>
    <w:rsid w:val="00782A37"/>
    <w:rsid w:val="00782A6D"/>
    <w:rsid w:val="00782A85"/>
    <w:rsid w:val="00782AAD"/>
    <w:rsid w:val="00782AC6"/>
    <w:rsid w:val="00782ADD"/>
    <w:rsid w:val="00782B59"/>
    <w:rsid w:val="00782B8C"/>
    <w:rsid w:val="00782BAF"/>
    <w:rsid w:val="00782BD6"/>
    <w:rsid w:val="00782C01"/>
    <w:rsid w:val="00782C72"/>
    <w:rsid w:val="00782C7B"/>
    <w:rsid w:val="00782C88"/>
    <w:rsid w:val="00782CAF"/>
    <w:rsid w:val="00782CC7"/>
    <w:rsid w:val="00782D36"/>
    <w:rsid w:val="00782D3D"/>
    <w:rsid w:val="00782D86"/>
    <w:rsid w:val="00782DE7"/>
    <w:rsid w:val="00782DEE"/>
    <w:rsid w:val="00782DF7"/>
    <w:rsid w:val="00782E48"/>
    <w:rsid w:val="00782E76"/>
    <w:rsid w:val="00782E84"/>
    <w:rsid w:val="00782E86"/>
    <w:rsid w:val="00782E88"/>
    <w:rsid w:val="00782E95"/>
    <w:rsid w:val="00782ED1"/>
    <w:rsid w:val="00782F04"/>
    <w:rsid w:val="00782F20"/>
    <w:rsid w:val="00782F27"/>
    <w:rsid w:val="00782F2A"/>
    <w:rsid w:val="00782F2C"/>
    <w:rsid w:val="00782F49"/>
    <w:rsid w:val="00782F66"/>
    <w:rsid w:val="00782F96"/>
    <w:rsid w:val="00782FB0"/>
    <w:rsid w:val="00783008"/>
    <w:rsid w:val="00783056"/>
    <w:rsid w:val="0078306D"/>
    <w:rsid w:val="00783082"/>
    <w:rsid w:val="007830A2"/>
    <w:rsid w:val="007830C0"/>
    <w:rsid w:val="00783127"/>
    <w:rsid w:val="00783156"/>
    <w:rsid w:val="0078315A"/>
    <w:rsid w:val="00783168"/>
    <w:rsid w:val="0078317F"/>
    <w:rsid w:val="0078319A"/>
    <w:rsid w:val="007831A5"/>
    <w:rsid w:val="007831A6"/>
    <w:rsid w:val="00783210"/>
    <w:rsid w:val="00783229"/>
    <w:rsid w:val="0078326A"/>
    <w:rsid w:val="00783284"/>
    <w:rsid w:val="007832C5"/>
    <w:rsid w:val="007832F1"/>
    <w:rsid w:val="00783346"/>
    <w:rsid w:val="0078334A"/>
    <w:rsid w:val="0078338C"/>
    <w:rsid w:val="007833A8"/>
    <w:rsid w:val="007833CA"/>
    <w:rsid w:val="007833CE"/>
    <w:rsid w:val="007833E6"/>
    <w:rsid w:val="007833F7"/>
    <w:rsid w:val="0078341D"/>
    <w:rsid w:val="00783425"/>
    <w:rsid w:val="0078343C"/>
    <w:rsid w:val="00783487"/>
    <w:rsid w:val="007834CB"/>
    <w:rsid w:val="007834D5"/>
    <w:rsid w:val="007834EB"/>
    <w:rsid w:val="0078350E"/>
    <w:rsid w:val="00783525"/>
    <w:rsid w:val="0078352F"/>
    <w:rsid w:val="0078355A"/>
    <w:rsid w:val="0078355F"/>
    <w:rsid w:val="00783560"/>
    <w:rsid w:val="00783598"/>
    <w:rsid w:val="007835A7"/>
    <w:rsid w:val="007835BE"/>
    <w:rsid w:val="00783605"/>
    <w:rsid w:val="0078363B"/>
    <w:rsid w:val="0078368B"/>
    <w:rsid w:val="007836CA"/>
    <w:rsid w:val="00783750"/>
    <w:rsid w:val="00783779"/>
    <w:rsid w:val="007837AA"/>
    <w:rsid w:val="007837B8"/>
    <w:rsid w:val="007837BB"/>
    <w:rsid w:val="007837F2"/>
    <w:rsid w:val="00783843"/>
    <w:rsid w:val="0078384A"/>
    <w:rsid w:val="0078385E"/>
    <w:rsid w:val="00783899"/>
    <w:rsid w:val="007838A2"/>
    <w:rsid w:val="007838CF"/>
    <w:rsid w:val="00783903"/>
    <w:rsid w:val="00783923"/>
    <w:rsid w:val="00783939"/>
    <w:rsid w:val="00783983"/>
    <w:rsid w:val="007839BA"/>
    <w:rsid w:val="007839CE"/>
    <w:rsid w:val="007839D0"/>
    <w:rsid w:val="007839E5"/>
    <w:rsid w:val="00783A11"/>
    <w:rsid w:val="00783A20"/>
    <w:rsid w:val="00783A50"/>
    <w:rsid w:val="00783A74"/>
    <w:rsid w:val="00783AB4"/>
    <w:rsid w:val="00783AD7"/>
    <w:rsid w:val="00783AF2"/>
    <w:rsid w:val="00783AFA"/>
    <w:rsid w:val="00783B03"/>
    <w:rsid w:val="00783B27"/>
    <w:rsid w:val="00783B38"/>
    <w:rsid w:val="00783B46"/>
    <w:rsid w:val="00783B72"/>
    <w:rsid w:val="00783B8F"/>
    <w:rsid w:val="00783BCE"/>
    <w:rsid w:val="00783BE2"/>
    <w:rsid w:val="00783C04"/>
    <w:rsid w:val="00783C54"/>
    <w:rsid w:val="00783C63"/>
    <w:rsid w:val="00783C9F"/>
    <w:rsid w:val="00783CBA"/>
    <w:rsid w:val="00783CD7"/>
    <w:rsid w:val="00783CD9"/>
    <w:rsid w:val="00783CE8"/>
    <w:rsid w:val="00783D15"/>
    <w:rsid w:val="00783D24"/>
    <w:rsid w:val="00783D3E"/>
    <w:rsid w:val="00783D48"/>
    <w:rsid w:val="00783D5D"/>
    <w:rsid w:val="00783D5F"/>
    <w:rsid w:val="00783D6F"/>
    <w:rsid w:val="00783DBE"/>
    <w:rsid w:val="00783DE1"/>
    <w:rsid w:val="00783DE3"/>
    <w:rsid w:val="00783DF3"/>
    <w:rsid w:val="00783E1C"/>
    <w:rsid w:val="00783E41"/>
    <w:rsid w:val="00783E64"/>
    <w:rsid w:val="00783E8B"/>
    <w:rsid w:val="00783EF2"/>
    <w:rsid w:val="00783F0B"/>
    <w:rsid w:val="00783F0F"/>
    <w:rsid w:val="00783F1D"/>
    <w:rsid w:val="00783F28"/>
    <w:rsid w:val="00783F3A"/>
    <w:rsid w:val="00783F52"/>
    <w:rsid w:val="00783F5C"/>
    <w:rsid w:val="00783F73"/>
    <w:rsid w:val="00783F93"/>
    <w:rsid w:val="00783FC6"/>
    <w:rsid w:val="00783FEB"/>
    <w:rsid w:val="00783FEE"/>
    <w:rsid w:val="00784002"/>
    <w:rsid w:val="0078401D"/>
    <w:rsid w:val="00784032"/>
    <w:rsid w:val="0078408B"/>
    <w:rsid w:val="007840B0"/>
    <w:rsid w:val="007840B9"/>
    <w:rsid w:val="0078411F"/>
    <w:rsid w:val="0078414A"/>
    <w:rsid w:val="0078414C"/>
    <w:rsid w:val="00784158"/>
    <w:rsid w:val="0078415D"/>
    <w:rsid w:val="00784166"/>
    <w:rsid w:val="00784170"/>
    <w:rsid w:val="007841BD"/>
    <w:rsid w:val="007841DA"/>
    <w:rsid w:val="007841E5"/>
    <w:rsid w:val="0078420B"/>
    <w:rsid w:val="0078420E"/>
    <w:rsid w:val="00784223"/>
    <w:rsid w:val="00784252"/>
    <w:rsid w:val="0078426D"/>
    <w:rsid w:val="00784278"/>
    <w:rsid w:val="007842A7"/>
    <w:rsid w:val="007842AD"/>
    <w:rsid w:val="007842BE"/>
    <w:rsid w:val="007842C6"/>
    <w:rsid w:val="007842D2"/>
    <w:rsid w:val="007842D5"/>
    <w:rsid w:val="007842F4"/>
    <w:rsid w:val="00784324"/>
    <w:rsid w:val="0078432D"/>
    <w:rsid w:val="0078433C"/>
    <w:rsid w:val="00784371"/>
    <w:rsid w:val="00784384"/>
    <w:rsid w:val="0078438E"/>
    <w:rsid w:val="007843DB"/>
    <w:rsid w:val="007843E0"/>
    <w:rsid w:val="0078443C"/>
    <w:rsid w:val="00784478"/>
    <w:rsid w:val="007844A3"/>
    <w:rsid w:val="007844C1"/>
    <w:rsid w:val="007844CC"/>
    <w:rsid w:val="007844CF"/>
    <w:rsid w:val="007844F7"/>
    <w:rsid w:val="0078450C"/>
    <w:rsid w:val="0078450E"/>
    <w:rsid w:val="00784517"/>
    <w:rsid w:val="00784521"/>
    <w:rsid w:val="0078452C"/>
    <w:rsid w:val="00784550"/>
    <w:rsid w:val="00784560"/>
    <w:rsid w:val="0078456F"/>
    <w:rsid w:val="00784592"/>
    <w:rsid w:val="00784644"/>
    <w:rsid w:val="0078464A"/>
    <w:rsid w:val="00784665"/>
    <w:rsid w:val="0078467D"/>
    <w:rsid w:val="00784695"/>
    <w:rsid w:val="007846D6"/>
    <w:rsid w:val="007846E1"/>
    <w:rsid w:val="00784714"/>
    <w:rsid w:val="00784762"/>
    <w:rsid w:val="0078478B"/>
    <w:rsid w:val="007847AB"/>
    <w:rsid w:val="007847BA"/>
    <w:rsid w:val="007847C1"/>
    <w:rsid w:val="007847CE"/>
    <w:rsid w:val="007847E4"/>
    <w:rsid w:val="007847F2"/>
    <w:rsid w:val="00784851"/>
    <w:rsid w:val="0078486B"/>
    <w:rsid w:val="00784873"/>
    <w:rsid w:val="00784875"/>
    <w:rsid w:val="00784888"/>
    <w:rsid w:val="00784895"/>
    <w:rsid w:val="007848C6"/>
    <w:rsid w:val="0078493B"/>
    <w:rsid w:val="0078496B"/>
    <w:rsid w:val="007849BA"/>
    <w:rsid w:val="007849CA"/>
    <w:rsid w:val="007849ED"/>
    <w:rsid w:val="007849FD"/>
    <w:rsid w:val="00784A4E"/>
    <w:rsid w:val="00784A80"/>
    <w:rsid w:val="00784A89"/>
    <w:rsid w:val="00784AB7"/>
    <w:rsid w:val="00784ABB"/>
    <w:rsid w:val="00784AEC"/>
    <w:rsid w:val="00784AED"/>
    <w:rsid w:val="00784AF7"/>
    <w:rsid w:val="00784B0F"/>
    <w:rsid w:val="00784B8C"/>
    <w:rsid w:val="00784BFB"/>
    <w:rsid w:val="00784C14"/>
    <w:rsid w:val="00784C20"/>
    <w:rsid w:val="00784C22"/>
    <w:rsid w:val="00784C8E"/>
    <w:rsid w:val="00784CAD"/>
    <w:rsid w:val="00784D01"/>
    <w:rsid w:val="00784D37"/>
    <w:rsid w:val="00784D49"/>
    <w:rsid w:val="00784D68"/>
    <w:rsid w:val="00784D77"/>
    <w:rsid w:val="00784D83"/>
    <w:rsid w:val="00784D87"/>
    <w:rsid w:val="00784D91"/>
    <w:rsid w:val="00784D95"/>
    <w:rsid w:val="00784DC9"/>
    <w:rsid w:val="00784DD8"/>
    <w:rsid w:val="00784E2E"/>
    <w:rsid w:val="00784E80"/>
    <w:rsid w:val="00784EA5"/>
    <w:rsid w:val="00784EC7"/>
    <w:rsid w:val="00784ED4"/>
    <w:rsid w:val="00784EE6"/>
    <w:rsid w:val="00784EE8"/>
    <w:rsid w:val="00784F2E"/>
    <w:rsid w:val="00784F48"/>
    <w:rsid w:val="00784F55"/>
    <w:rsid w:val="00784F73"/>
    <w:rsid w:val="00784F93"/>
    <w:rsid w:val="00784F94"/>
    <w:rsid w:val="00784FCF"/>
    <w:rsid w:val="00785054"/>
    <w:rsid w:val="0078507B"/>
    <w:rsid w:val="007850BB"/>
    <w:rsid w:val="007850C2"/>
    <w:rsid w:val="007850EC"/>
    <w:rsid w:val="00785129"/>
    <w:rsid w:val="0078512D"/>
    <w:rsid w:val="00785160"/>
    <w:rsid w:val="00785169"/>
    <w:rsid w:val="0078517D"/>
    <w:rsid w:val="00785180"/>
    <w:rsid w:val="00785198"/>
    <w:rsid w:val="007851B4"/>
    <w:rsid w:val="007851CF"/>
    <w:rsid w:val="007851E4"/>
    <w:rsid w:val="00785200"/>
    <w:rsid w:val="00785221"/>
    <w:rsid w:val="00785265"/>
    <w:rsid w:val="0078526A"/>
    <w:rsid w:val="0078526B"/>
    <w:rsid w:val="00785284"/>
    <w:rsid w:val="007852BE"/>
    <w:rsid w:val="007852C9"/>
    <w:rsid w:val="007852D2"/>
    <w:rsid w:val="00785319"/>
    <w:rsid w:val="00785343"/>
    <w:rsid w:val="00785388"/>
    <w:rsid w:val="0078539D"/>
    <w:rsid w:val="007853B3"/>
    <w:rsid w:val="007853E6"/>
    <w:rsid w:val="007853F6"/>
    <w:rsid w:val="0078540F"/>
    <w:rsid w:val="0078541C"/>
    <w:rsid w:val="00785431"/>
    <w:rsid w:val="0078545B"/>
    <w:rsid w:val="00785463"/>
    <w:rsid w:val="00785465"/>
    <w:rsid w:val="00785466"/>
    <w:rsid w:val="00785467"/>
    <w:rsid w:val="007854C2"/>
    <w:rsid w:val="007854C6"/>
    <w:rsid w:val="007854EA"/>
    <w:rsid w:val="007854F1"/>
    <w:rsid w:val="0078551F"/>
    <w:rsid w:val="00785559"/>
    <w:rsid w:val="0078556A"/>
    <w:rsid w:val="00785587"/>
    <w:rsid w:val="007855A1"/>
    <w:rsid w:val="007855C5"/>
    <w:rsid w:val="007855CC"/>
    <w:rsid w:val="007855D4"/>
    <w:rsid w:val="007855DD"/>
    <w:rsid w:val="0078561B"/>
    <w:rsid w:val="00785662"/>
    <w:rsid w:val="007856BB"/>
    <w:rsid w:val="007856CD"/>
    <w:rsid w:val="00785727"/>
    <w:rsid w:val="0078573F"/>
    <w:rsid w:val="0078574F"/>
    <w:rsid w:val="00785754"/>
    <w:rsid w:val="00785793"/>
    <w:rsid w:val="00785897"/>
    <w:rsid w:val="0078589E"/>
    <w:rsid w:val="007858C3"/>
    <w:rsid w:val="007858C4"/>
    <w:rsid w:val="007858C6"/>
    <w:rsid w:val="007858C9"/>
    <w:rsid w:val="007858D4"/>
    <w:rsid w:val="007858DE"/>
    <w:rsid w:val="007858EF"/>
    <w:rsid w:val="00785913"/>
    <w:rsid w:val="0078595C"/>
    <w:rsid w:val="007859AC"/>
    <w:rsid w:val="007859B1"/>
    <w:rsid w:val="00785A13"/>
    <w:rsid w:val="00785A40"/>
    <w:rsid w:val="00785A5B"/>
    <w:rsid w:val="00785AAF"/>
    <w:rsid w:val="00785AB2"/>
    <w:rsid w:val="00785AC0"/>
    <w:rsid w:val="00785ADE"/>
    <w:rsid w:val="00785B2E"/>
    <w:rsid w:val="00785B4D"/>
    <w:rsid w:val="00785B85"/>
    <w:rsid w:val="00785B95"/>
    <w:rsid w:val="00785BAF"/>
    <w:rsid w:val="00785BB2"/>
    <w:rsid w:val="00785C09"/>
    <w:rsid w:val="00785C0C"/>
    <w:rsid w:val="00785C5C"/>
    <w:rsid w:val="00785C5E"/>
    <w:rsid w:val="00785C83"/>
    <w:rsid w:val="00785C93"/>
    <w:rsid w:val="00785C95"/>
    <w:rsid w:val="00785CB6"/>
    <w:rsid w:val="00785D01"/>
    <w:rsid w:val="00785D7F"/>
    <w:rsid w:val="00785DE1"/>
    <w:rsid w:val="00785DE8"/>
    <w:rsid w:val="00785E31"/>
    <w:rsid w:val="00785E3F"/>
    <w:rsid w:val="00785E66"/>
    <w:rsid w:val="00785E68"/>
    <w:rsid w:val="00785E90"/>
    <w:rsid w:val="00785F94"/>
    <w:rsid w:val="00785FAF"/>
    <w:rsid w:val="00785FC2"/>
    <w:rsid w:val="00785FD4"/>
    <w:rsid w:val="00786006"/>
    <w:rsid w:val="0078604D"/>
    <w:rsid w:val="0078604F"/>
    <w:rsid w:val="007860A2"/>
    <w:rsid w:val="00786157"/>
    <w:rsid w:val="0078615F"/>
    <w:rsid w:val="007861A9"/>
    <w:rsid w:val="007861B3"/>
    <w:rsid w:val="007861C3"/>
    <w:rsid w:val="007861D8"/>
    <w:rsid w:val="00786226"/>
    <w:rsid w:val="00786237"/>
    <w:rsid w:val="0078623A"/>
    <w:rsid w:val="00786243"/>
    <w:rsid w:val="00786244"/>
    <w:rsid w:val="00786299"/>
    <w:rsid w:val="007862CC"/>
    <w:rsid w:val="007862E2"/>
    <w:rsid w:val="0078630D"/>
    <w:rsid w:val="00786314"/>
    <w:rsid w:val="00786317"/>
    <w:rsid w:val="00786327"/>
    <w:rsid w:val="00786341"/>
    <w:rsid w:val="0078634F"/>
    <w:rsid w:val="007863A9"/>
    <w:rsid w:val="007863B0"/>
    <w:rsid w:val="007863C9"/>
    <w:rsid w:val="007863CC"/>
    <w:rsid w:val="007863D4"/>
    <w:rsid w:val="00786450"/>
    <w:rsid w:val="00786458"/>
    <w:rsid w:val="0078645C"/>
    <w:rsid w:val="007864A3"/>
    <w:rsid w:val="007864C3"/>
    <w:rsid w:val="007864F2"/>
    <w:rsid w:val="00786519"/>
    <w:rsid w:val="00786558"/>
    <w:rsid w:val="007865C4"/>
    <w:rsid w:val="00786604"/>
    <w:rsid w:val="00786614"/>
    <w:rsid w:val="0078662A"/>
    <w:rsid w:val="00786637"/>
    <w:rsid w:val="0078663A"/>
    <w:rsid w:val="00786641"/>
    <w:rsid w:val="0078666B"/>
    <w:rsid w:val="0078668E"/>
    <w:rsid w:val="007866AD"/>
    <w:rsid w:val="007866B1"/>
    <w:rsid w:val="0078671E"/>
    <w:rsid w:val="0078672C"/>
    <w:rsid w:val="0078672F"/>
    <w:rsid w:val="00786759"/>
    <w:rsid w:val="00786784"/>
    <w:rsid w:val="007867E3"/>
    <w:rsid w:val="00786825"/>
    <w:rsid w:val="00786828"/>
    <w:rsid w:val="00786852"/>
    <w:rsid w:val="0078686B"/>
    <w:rsid w:val="00786876"/>
    <w:rsid w:val="0078688E"/>
    <w:rsid w:val="007868A2"/>
    <w:rsid w:val="007868B5"/>
    <w:rsid w:val="007868BC"/>
    <w:rsid w:val="007868DF"/>
    <w:rsid w:val="007868FC"/>
    <w:rsid w:val="00786921"/>
    <w:rsid w:val="00786A00"/>
    <w:rsid w:val="00786A2D"/>
    <w:rsid w:val="00786A32"/>
    <w:rsid w:val="00786A4C"/>
    <w:rsid w:val="00786A55"/>
    <w:rsid w:val="00786A60"/>
    <w:rsid w:val="00786AC5"/>
    <w:rsid w:val="00786AC7"/>
    <w:rsid w:val="00786ACE"/>
    <w:rsid w:val="00786AEC"/>
    <w:rsid w:val="00786B1B"/>
    <w:rsid w:val="00786B35"/>
    <w:rsid w:val="00786B52"/>
    <w:rsid w:val="00786B6A"/>
    <w:rsid w:val="00786B84"/>
    <w:rsid w:val="00786B86"/>
    <w:rsid w:val="00786BC9"/>
    <w:rsid w:val="00786BE8"/>
    <w:rsid w:val="00786C2E"/>
    <w:rsid w:val="00786C36"/>
    <w:rsid w:val="00786C39"/>
    <w:rsid w:val="00786C40"/>
    <w:rsid w:val="00786C58"/>
    <w:rsid w:val="00786C5A"/>
    <w:rsid w:val="00786C70"/>
    <w:rsid w:val="00786C8C"/>
    <w:rsid w:val="00786CA6"/>
    <w:rsid w:val="00786CBA"/>
    <w:rsid w:val="00786CD2"/>
    <w:rsid w:val="00786CD9"/>
    <w:rsid w:val="00786CEA"/>
    <w:rsid w:val="00786D19"/>
    <w:rsid w:val="00786D1D"/>
    <w:rsid w:val="00786D4D"/>
    <w:rsid w:val="00786D51"/>
    <w:rsid w:val="00786D61"/>
    <w:rsid w:val="00786D69"/>
    <w:rsid w:val="00786D6F"/>
    <w:rsid w:val="00786D82"/>
    <w:rsid w:val="00786D92"/>
    <w:rsid w:val="00786D93"/>
    <w:rsid w:val="00786DCF"/>
    <w:rsid w:val="00786E0B"/>
    <w:rsid w:val="00786E30"/>
    <w:rsid w:val="00786E55"/>
    <w:rsid w:val="00786E91"/>
    <w:rsid w:val="00786E9F"/>
    <w:rsid w:val="00786ED4"/>
    <w:rsid w:val="00786EE2"/>
    <w:rsid w:val="00786F11"/>
    <w:rsid w:val="00786F38"/>
    <w:rsid w:val="00786FA3"/>
    <w:rsid w:val="00787045"/>
    <w:rsid w:val="0078705E"/>
    <w:rsid w:val="0078705F"/>
    <w:rsid w:val="007870AA"/>
    <w:rsid w:val="007870C4"/>
    <w:rsid w:val="00787138"/>
    <w:rsid w:val="00787144"/>
    <w:rsid w:val="00787181"/>
    <w:rsid w:val="00787191"/>
    <w:rsid w:val="00787212"/>
    <w:rsid w:val="0078721E"/>
    <w:rsid w:val="00787265"/>
    <w:rsid w:val="007872DF"/>
    <w:rsid w:val="007872F4"/>
    <w:rsid w:val="00787308"/>
    <w:rsid w:val="0078732A"/>
    <w:rsid w:val="00787346"/>
    <w:rsid w:val="0078736B"/>
    <w:rsid w:val="0078739F"/>
    <w:rsid w:val="00787401"/>
    <w:rsid w:val="00787414"/>
    <w:rsid w:val="0078743B"/>
    <w:rsid w:val="00787465"/>
    <w:rsid w:val="00787476"/>
    <w:rsid w:val="00787481"/>
    <w:rsid w:val="00787491"/>
    <w:rsid w:val="007874B7"/>
    <w:rsid w:val="007874C4"/>
    <w:rsid w:val="007874D1"/>
    <w:rsid w:val="007874DA"/>
    <w:rsid w:val="007874DE"/>
    <w:rsid w:val="007874FB"/>
    <w:rsid w:val="00787523"/>
    <w:rsid w:val="0078758F"/>
    <w:rsid w:val="007875B4"/>
    <w:rsid w:val="007875B5"/>
    <w:rsid w:val="007875BC"/>
    <w:rsid w:val="007875D9"/>
    <w:rsid w:val="007875E0"/>
    <w:rsid w:val="007875EA"/>
    <w:rsid w:val="007875FA"/>
    <w:rsid w:val="00787619"/>
    <w:rsid w:val="0078766B"/>
    <w:rsid w:val="00787682"/>
    <w:rsid w:val="00787698"/>
    <w:rsid w:val="007876CA"/>
    <w:rsid w:val="007876D2"/>
    <w:rsid w:val="007876E0"/>
    <w:rsid w:val="00787737"/>
    <w:rsid w:val="00787744"/>
    <w:rsid w:val="0078774A"/>
    <w:rsid w:val="0078777C"/>
    <w:rsid w:val="00787786"/>
    <w:rsid w:val="00787794"/>
    <w:rsid w:val="007877AC"/>
    <w:rsid w:val="007877D8"/>
    <w:rsid w:val="007877DA"/>
    <w:rsid w:val="00787807"/>
    <w:rsid w:val="00787871"/>
    <w:rsid w:val="0078787F"/>
    <w:rsid w:val="00787893"/>
    <w:rsid w:val="007878A4"/>
    <w:rsid w:val="007878AB"/>
    <w:rsid w:val="007878BB"/>
    <w:rsid w:val="007878EF"/>
    <w:rsid w:val="00787945"/>
    <w:rsid w:val="00787950"/>
    <w:rsid w:val="00787983"/>
    <w:rsid w:val="0078798A"/>
    <w:rsid w:val="0078799A"/>
    <w:rsid w:val="0078799B"/>
    <w:rsid w:val="007879E0"/>
    <w:rsid w:val="007879E6"/>
    <w:rsid w:val="00787A08"/>
    <w:rsid w:val="00787AAB"/>
    <w:rsid w:val="00787AB5"/>
    <w:rsid w:val="00787AC4"/>
    <w:rsid w:val="00787ACE"/>
    <w:rsid w:val="00787AD5"/>
    <w:rsid w:val="00787AF4"/>
    <w:rsid w:val="00787AFD"/>
    <w:rsid w:val="00787B4E"/>
    <w:rsid w:val="00787B5F"/>
    <w:rsid w:val="00787B8D"/>
    <w:rsid w:val="00787BAD"/>
    <w:rsid w:val="00787BCF"/>
    <w:rsid w:val="00787BF3"/>
    <w:rsid w:val="00787C08"/>
    <w:rsid w:val="00787C48"/>
    <w:rsid w:val="00787C65"/>
    <w:rsid w:val="00787CAD"/>
    <w:rsid w:val="00787CBF"/>
    <w:rsid w:val="00787CC3"/>
    <w:rsid w:val="00787CF0"/>
    <w:rsid w:val="00787CF1"/>
    <w:rsid w:val="00787D06"/>
    <w:rsid w:val="00787D5B"/>
    <w:rsid w:val="00787D76"/>
    <w:rsid w:val="00787D92"/>
    <w:rsid w:val="00787D94"/>
    <w:rsid w:val="00787D9B"/>
    <w:rsid w:val="00787DF5"/>
    <w:rsid w:val="00787DFB"/>
    <w:rsid w:val="00787E04"/>
    <w:rsid w:val="00787E25"/>
    <w:rsid w:val="00787E5E"/>
    <w:rsid w:val="00787E83"/>
    <w:rsid w:val="00787E88"/>
    <w:rsid w:val="00787EE9"/>
    <w:rsid w:val="00787F02"/>
    <w:rsid w:val="00787F41"/>
    <w:rsid w:val="00787F54"/>
    <w:rsid w:val="00787F59"/>
    <w:rsid w:val="00787F65"/>
    <w:rsid w:val="00787F9F"/>
    <w:rsid w:val="00787FB6"/>
    <w:rsid w:val="00787FFB"/>
    <w:rsid w:val="00790012"/>
    <w:rsid w:val="00790014"/>
    <w:rsid w:val="0079001E"/>
    <w:rsid w:val="00790092"/>
    <w:rsid w:val="007900BC"/>
    <w:rsid w:val="00790108"/>
    <w:rsid w:val="00790144"/>
    <w:rsid w:val="00790157"/>
    <w:rsid w:val="0079016F"/>
    <w:rsid w:val="0079017F"/>
    <w:rsid w:val="00790194"/>
    <w:rsid w:val="0079019E"/>
    <w:rsid w:val="007901C6"/>
    <w:rsid w:val="007901CD"/>
    <w:rsid w:val="007901D0"/>
    <w:rsid w:val="007901D1"/>
    <w:rsid w:val="007901FD"/>
    <w:rsid w:val="00790211"/>
    <w:rsid w:val="00790223"/>
    <w:rsid w:val="00790225"/>
    <w:rsid w:val="00790272"/>
    <w:rsid w:val="00790280"/>
    <w:rsid w:val="0079031C"/>
    <w:rsid w:val="00790340"/>
    <w:rsid w:val="00790356"/>
    <w:rsid w:val="00790357"/>
    <w:rsid w:val="0079036C"/>
    <w:rsid w:val="00790388"/>
    <w:rsid w:val="0079038D"/>
    <w:rsid w:val="00790391"/>
    <w:rsid w:val="007903A7"/>
    <w:rsid w:val="007903AC"/>
    <w:rsid w:val="007903C9"/>
    <w:rsid w:val="007903E8"/>
    <w:rsid w:val="00790458"/>
    <w:rsid w:val="00790470"/>
    <w:rsid w:val="00790479"/>
    <w:rsid w:val="007904F0"/>
    <w:rsid w:val="0079051C"/>
    <w:rsid w:val="00790532"/>
    <w:rsid w:val="0079054F"/>
    <w:rsid w:val="007905A6"/>
    <w:rsid w:val="007905ED"/>
    <w:rsid w:val="00790635"/>
    <w:rsid w:val="00790659"/>
    <w:rsid w:val="0079066D"/>
    <w:rsid w:val="0079066E"/>
    <w:rsid w:val="00790695"/>
    <w:rsid w:val="007906B0"/>
    <w:rsid w:val="0079071B"/>
    <w:rsid w:val="00790736"/>
    <w:rsid w:val="00790776"/>
    <w:rsid w:val="007907ED"/>
    <w:rsid w:val="0079085A"/>
    <w:rsid w:val="00790895"/>
    <w:rsid w:val="007908D4"/>
    <w:rsid w:val="007908DC"/>
    <w:rsid w:val="007908F2"/>
    <w:rsid w:val="00790902"/>
    <w:rsid w:val="0079090D"/>
    <w:rsid w:val="00790928"/>
    <w:rsid w:val="00790938"/>
    <w:rsid w:val="00790984"/>
    <w:rsid w:val="007909DA"/>
    <w:rsid w:val="00790A22"/>
    <w:rsid w:val="00790A23"/>
    <w:rsid w:val="00790A43"/>
    <w:rsid w:val="00790A74"/>
    <w:rsid w:val="00790A85"/>
    <w:rsid w:val="00790AB3"/>
    <w:rsid w:val="00790B12"/>
    <w:rsid w:val="00790B2F"/>
    <w:rsid w:val="00790B57"/>
    <w:rsid w:val="00790B5E"/>
    <w:rsid w:val="00790B64"/>
    <w:rsid w:val="00790B70"/>
    <w:rsid w:val="00790BAE"/>
    <w:rsid w:val="00790BC3"/>
    <w:rsid w:val="00790C04"/>
    <w:rsid w:val="00790C64"/>
    <w:rsid w:val="00790CDB"/>
    <w:rsid w:val="00790CDD"/>
    <w:rsid w:val="00790CFF"/>
    <w:rsid w:val="00790D21"/>
    <w:rsid w:val="00790D44"/>
    <w:rsid w:val="00790D57"/>
    <w:rsid w:val="00790D8A"/>
    <w:rsid w:val="00790D8B"/>
    <w:rsid w:val="00790DB7"/>
    <w:rsid w:val="00790DCF"/>
    <w:rsid w:val="00790DD5"/>
    <w:rsid w:val="00790E60"/>
    <w:rsid w:val="00790E6A"/>
    <w:rsid w:val="00790E6B"/>
    <w:rsid w:val="00790E96"/>
    <w:rsid w:val="00790EA2"/>
    <w:rsid w:val="00790EA7"/>
    <w:rsid w:val="00790EC8"/>
    <w:rsid w:val="00790F21"/>
    <w:rsid w:val="00790F78"/>
    <w:rsid w:val="00790FD4"/>
    <w:rsid w:val="00790FF6"/>
    <w:rsid w:val="00791006"/>
    <w:rsid w:val="00791014"/>
    <w:rsid w:val="00791041"/>
    <w:rsid w:val="00791048"/>
    <w:rsid w:val="00791074"/>
    <w:rsid w:val="00791092"/>
    <w:rsid w:val="0079109C"/>
    <w:rsid w:val="007910A0"/>
    <w:rsid w:val="007910B5"/>
    <w:rsid w:val="007910B6"/>
    <w:rsid w:val="0079111B"/>
    <w:rsid w:val="0079111E"/>
    <w:rsid w:val="0079112B"/>
    <w:rsid w:val="0079116C"/>
    <w:rsid w:val="0079118F"/>
    <w:rsid w:val="007911A9"/>
    <w:rsid w:val="007911D5"/>
    <w:rsid w:val="007911D9"/>
    <w:rsid w:val="00791218"/>
    <w:rsid w:val="0079126F"/>
    <w:rsid w:val="007912A1"/>
    <w:rsid w:val="007912C0"/>
    <w:rsid w:val="007912D7"/>
    <w:rsid w:val="007912FD"/>
    <w:rsid w:val="00791323"/>
    <w:rsid w:val="0079132A"/>
    <w:rsid w:val="00791396"/>
    <w:rsid w:val="00791398"/>
    <w:rsid w:val="007913BA"/>
    <w:rsid w:val="007913EE"/>
    <w:rsid w:val="00791415"/>
    <w:rsid w:val="0079143A"/>
    <w:rsid w:val="00791448"/>
    <w:rsid w:val="00791504"/>
    <w:rsid w:val="00791512"/>
    <w:rsid w:val="0079152A"/>
    <w:rsid w:val="0079154E"/>
    <w:rsid w:val="007915CB"/>
    <w:rsid w:val="007915CE"/>
    <w:rsid w:val="007915F1"/>
    <w:rsid w:val="007915F5"/>
    <w:rsid w:val="00791600"/>
    <w:rsid w:val="00791640"/>
    <w:rsid w:val="0079165F"/>
    <w:rsid w:val="0079168A"/>
    <w:rsid w:val="007916D7"/>
    <w:rsid w:val="007916E4"/>
    <w:rsid w:val="007916E5"/>
    <w:rsid w:val="007916FC"/>
    <w:rsid w:val="00791709"/>
    <w:rsid w:val="0079171B"/>
    <w:rsid w:val="00791746"/>
    <w:rsid w:val="0079174C"/>
    <w:rsid w:val="0079174E"/>
    <w:rsid w:val="0079176E"/>
    <w:rsid w:val="0079176F"/>
    <w:rsid w:val="00791773"/>
    <w:rsid w:val="0079177A"/>
    <w:rsid w:val="0079177D"/>
    <w:rsid w:val="0079177E"/>
    <w:rsid w:val="00791786"/>
    <w:rsid w:val="0079178D"/>
    <w:rsid w:val="0079179A"/>
    <w:rsid w:val="007917BB"/>
    <w:rsid w:val="0079182B"/>
    <w:rsid w:val="00791835"/>
    <w:rsid w:val="00791858"/>
    <w:rsid w:val="0079185A"/>
    <w:rsid w:val="0079186C"/>
    <w:rsid w:val="00791877"/>
    <w:rsid w:val="007918A0"/>
    <w:rsid w:val="007918AB"/>
    <w:rsid w:val="007918DD"/>
    <w:rsid w:val="00791955"/>
    <w:rsid w:val="00791963"/>
    <w:rsid w:val="00791964"/>
    <w:rsid w:val="0079197F"/>
    <w:rsid w:val="00791981"/>
    <w:rsid w:val="0079199F"/>
    <w:rsid w:val="007919AE"/>
    <w:rsid w:val="00791A42"/>
    <w:rsid w:val="00791A5E"/>
    <w:rsid w:val="00791A90"/>
    <w:rsid w:val="00791AB2"/>
    <w:rsid w:val="00791AC9"/>
    <w:rsid w:val="00791AD3"/>
    <w:rsid w:val="00791B3E"/>
    <w:rsid w:val="00791B4A"/>
    <w:rsid w:val="00791B50"/>
    <w:rsid w:val="00791B66"/>
    <w:rsid w:val="00791B7A"/>
    <w:rsid w:val="00791B8D"/>
    <w:rsid w:val="00791BD4"/>
    <w:rsid w:val="00791BE1"/>
    <w:rsid w:val="00791BE6"/>
    <w:rsid w:val="00791BF0"/>
    <w:rsid w:val="00791BF5"/>
    <w:rsid w:val="00791C35"/>
    <w:rsid w:val="00791C6B"/>
    <w:rsid w:val="00791C97"/>
    <w:rsid w:val="00791CE5"/>
    <w:rsid w:val="00791D62"/>
    <w:rsid w:val="00791D72"/>
    <w:rsid w:val="00791DDD"/>
    <w:rsid w:val="00791DE8"/>
    <w:rsid w:val="00791E08"/>
    <w:rsid w:val="00791E3E"/>
    <w:rsid w:val="00791E6F"/>
    <w:rsid w:val="00791E75"/>
    <w:rsid w:val="00791E83"/>
    <w:rsid w:val="00791F18"/>
    <w:rsid w:val="00791F2B"/>
    <w:rsid w:val="00791F46"/>
    <w:rsid w:val="00791F82"/>
    <w:rsid w:val="00791FAC"/>
    <w:rsid w:val="00791FE8"/>
    <w:rsid w:val="0079200C"/>
    <w:rsid w:val="0079200E"/>
    <w:rsid w:val="00792012"/>
    <w:rsid w:val="00792073"/>
    <w:rsid w:val="00792074"/>
    <w:rsid w:val="007920A7"/>
    <w:rsid w:val="007920B4"/>
    <w:rsid w:val="0079212D"/>
    <w:rsid w:val="0079214B"/>
    <w:rsid w:val="00792184"/>
    <w:rsid w:val="00792188"/>
    <w:rsid w:val="007921AD"/>
    <w:rsid w:val="007921BD"/>
    <w:rsid w:val="007921C0"/>
    <w:rsid w:val="007921C3"/>
    <w:rsid w:val="007921D2"/>
    <w:rsid w:val="00792237"/>
    <w:rsid w:val="00792256"/>
    <w:rsid w:val="00792261"/>
    <w:rsid w:val="00792282"/>
    <w:rsid w:val="00792284"/>
    <w:rsid w:val="007922A0"/>
    <w:rsid w:val="007922A5"/>
    <w:rsid w:val="007922CE"/>
    <w:rsid w:val="007922E4"/>
    <w:rsid w:val="00792369"/>
    <w:rsid w:val="00792437"/>
    <w:rsid w:val="007924B8"/>
    <w:rsid w:val="0079257E"/>
    <w:rsid w:val="00792598"/>
    <w:rsid w:val="007925CB"/>
    <w:rsid w:val="007925DA"/>
    <w:rsid w:val="007925E6"/>
    <w:rsid w:val="007925EB"/>
    <w:rsid w:val="007925F2"/>
    <w:rsid w:val="0079261B"/>
    <w:rsid w:val="0079262B"/>
    <w:rsid w:val="00792652"/>
    <w:rsid w:val="007926DC"/>
    <w:rsid w:val="00792706"/>
    <w:rsid w:val="0079273A"/>
    <w:rsid w:val="00792752"/>
    <w:rsid w:val="00792755"/>
    <w:rsid w:val="0079277F"/>
    <w:rsid w:val="00792786"/>
    <w:rsid w:val="0079279F"/>
    <w:rsid w:val="007927A8"/>
    <w:rsid w:val="007927B3"/>
    <w:rsid w:val="007927DC"/>
    <w:rsid w:val="007927ED"/>
    <w:rsid w:val="0079282C"/>
    <w:rsid w:val="0079284E"/>
    <w:rsid w:val="00792867"/>
    <w:rsid w:val="007928B0"/>
    <w:rsid w:val="007928C0"/>
    <w:rsid w:val="007928E7"/>
    <w:rsid w:val="007928FD"/>
    <w:rsid w:val="0079291A"/>
    <w:rsid w:val="0079295D"/>
    <w:rsid w:val="0079297D"/>
    <w:rsid w:val="00792980"/>
    <w:rsid w:val="0079299B"/>
    <w:rsid w:val="007929D3"/>
    <w:rsid w:val="007929DA"/>
    <w:rsid w:val="00792A03"/>
    <w:rsid w:val="00792A0E"/>
    <w:rsid w:val="00792A5F"/>
    <w:rsid w:val="00792A73"/>
    <w:rsid w:val="00792A7F"/>
    <w:rsid w:val="00792AEE"/>
    <w:rsid w:val="00792AFD"/>
    <w:rsid w:val="00792B15"/>
    <w:rsid w:val="00792B17"/>
    <w:rsid w:val="00792B33"/>
    <w:rsid w:val="00792B5B"/>
    <w:rsid w:val="00792B5E"/>
    <w:rsid w:val="00792B62"/>
    <w:rsid w:val="00792B65"/>
    <w:rsid w:val="00792BA3"/>
    <w:rsid w:val="00792BAE"/>
    <w:rsid w:val="00792BC9"/>
    <w:rsid w:val="00792BCF"/>
    <w:rsid w:val="00792BDD"/>
    <w:rsid w:val="00792BE3"/>
    <w:rsid w:val="00792BF3"/>
    <w:rsid w:val="00792BF8"/>
    <w:rsid w:val="00792C04"/>
    <w:rsid w:val="00792C1F"/>
    <w:rsid w:val="00792C2E"/>
    <w:rsid w:val="00792C32"/>
    <w:rsid w:val="00792C65"/>
    <w:rsid w:val="00792C68"/>
    <w:rsid w:val="00792CAD"/>
    <w:rsid w:val="00792CAE"/>
    <w:rsid w:val="00792CC9"/>
    <w:rsid w:val="00792CD8"/>
    <w:rsid w:val="00792CEC"/>
    <w:rsid w:val="00792D14"/>
    <w:rsid w:val="00792D1A"/>
    <w:rsid w:val="00792D1D"/>
    <w:rsid w:val="00792D1E"/>
    <w:rsid w:val="00792D58"/>
    <w:rsid w:val="00792D63"/>
    <w:rsid w:val="00792DB3"/>
    <w:rsid w:val="00792DE0"/>
    <w:rsid w:val="00792DEA"/>
    <w:rsid w:val="00792E0A"/>
    <w:rsid w:val="00792E96"/>
    <w:rsid w:val="00792EFF"/>
    <w:rsid w:val="00792F11"/>
    <w:rsid w:val="00792F21"/>
    <w:rsid w:val="00792F39"/>
    <w:rsid w:val="00792F6F"/>
    <w:rsid w:val="00792F77"/>
    <w:rsid w:val="00792F9C"/>
    <w:rsid w:val="00792FA9"/>
    <w:rsid w:val="00792FE3"/>
    <w:rsid w:val="00792FF5"/>
    <w:rsid w:val="00793052"/>
    <w:rsid w:val="0079306A"/>
    <w:rsid w:val="0079306F"/>
    <w:rsid w:val="00793081"/>
    <w:rsid w:val="00793099"/>
    <w:rsid w:val="0079309A"/>
    <w:rsid w:val="007930AE"/>
    <w:rsid w:val="007930BB"/>
    <w:rsid w:val="007930DF"/>
    <w:rsid w:val="0079311B"/>
    <w:rsid w:val="00793126"/>
    <w:rsid w:val="00793171"/>
    <w:rsid w:val="00793188"/>
    <w:rsid w:val="007931F9"/>
    <w:rsid w:val="00793200"/>
    <w:rsid w:val="00793276"/>
    <w:rsid w:val="00793284"/>
    <w:rsid w:val="007932C0"/>
    <w:rsid w:val="007932EF"/>
    <w:rsid w:val="00793306"/>
    <w:rsid w:val="0079331C"/>
    <w:rsid w:val="00793368"/>
    <w:rsid w:val="00793385"/>
    <w:rsid w:val="0079339D"/>
    <w:rsid w:val="0079339E"/>
    <w:rsid w:val="0079339F"/>
    <w:rsid w:val="007933D5"/>
    <w:rsid w:val="007933FE"/>
    <w:rsid w:val="00793418"/>
    <w:rsid w:val="0079341D"/>
    <w:rsid w:val="0079341F"/>
    <w:rsid w:val="00793440"/>
    <w:rsid w:val="00793472"/>
    <w:rsid w:val="00793482"/>
    <w:rsid w:val="00793485"/>
    <w:rsid w:val="007934A0"/>
    <w:rsid w:val="007934ED"/>
    <w:rsid w:val="007934F3"/>
    <w:rsid w:val="00793504"/>
    <w:rsid w:val="0079350B"/>
    <w:rsid w:val="00793549"/>
    <w:rsid w:val="00793551"/>
    <w:rsid w:val="00793557"/>
    <w:rsid w:val="00793574"/>
    <w:rsid w:val="007935AA"/>
    <w:rsid w:val="007935C7"/>
    <w:rsid w:val="00793603"/>
    <w:rsid w:val="0079361D"/>
    <w:rsid w:val="00793625"/>
    <w:rsid w:val="007936AA"/>
    <w:rsid w:val="007936C3"/>
    <w:rsid w:val="007936EE"/>
    <w:rsid w:val="0079371C"/>
    <w:rsid w:val="0079373C"/>
    <w:rsid w:val="007937AD"/>
    <w:rsid w:val="007937DB"/>
    <w:rsid w:val="007937E0"/>
    <w:rsid w:val="007937E3"/>
    <w:rsid w:val="00793854"/>
    <w:rsid w:val="0079385C"/>
    <w:rsid w:val="0079387D"/>
    <w:rsid w:val="0079388C"/>
    <w:rsid w:val="00793893"/>
    <w:rsid w:val="007938A6"/>
    <w:rsid w:val="007938DD"/>
    <w:rsid w:val="007938F8"/>
    <w:rsid w:val="00793905"/>
    <w:rsid w:val="0079390B"/>
    <w:rsid w:val="0079390E"/>
    <w:rsid w:val="00793918"/>
    <w:rsid w:val="0079393C"/>
    <w:rsid w:val="00793984"/>
    <w:rsid w:val="0079398D"/>
    <w:rsid w:val="00793A05"/>
    <w:rsid w:val="00793A1F"/>
    <w:rsid w:val="00793A45"/>
    <w:rsid w:val="00793A4F"/>
    <w:rsid w:val="00793A92"/>
    <w:rsid w:val="00793AAA"/>
    <w:rsid w:val="00793AAB"/>
    <w:rsid w:val="00793AE6"/>
    <w:rsid w:val="00793AEC"/>
    <w:rsid w:val="00793B2F"/>
    <w:rsid w:val="00793B9B"/>
    <w:rsid w:val="00793BCE"/>
    <w:rsid w:val="00793BD8"/>
    <w:rsid w:val="00793C24"/>
    <w:rsid w:val="00793C34"/>
    <w:rsid w:val="00793C40"/>
    <w:rsid w:val="00793C64"/>
    <w:rsid w:val="00793C75"/>
    <w:rsid w:val="00793C93"/>
    <w:rsid w:val="00793CCE"/>
    <w:rsid w:val="00793CCF"/>
    <w:rsid w:val="00793CD9"/>
    <w:rsid w:val="00793CE0"/>
    <w:rsid w:val="00793CE1"/>
    <w:rsid w:val="00793CE8"/>
    <w:rsid w:val="00793D28"/>
    <w:rsid w:val="00793D2A"/>
    <w:rsid w:val="00793D42"/>
    <w:rsid w:val="00793D48"/>
    <w:rsid w:val="00793D66"/>
    <w:rsid w:val="00793D6A"/>
    <w:rsid w:val="00793D9B"/>
    <w:rsid w:val="00793E28"/>
    <w:rsid w:val="00793EE0"/>
    <w:rsid w:val="00793EE9"/>
    <w:rsid w:val="00793EEA"/>
    <w:rsid w:val="00793EFA"/>
    <w:rsid w:val="00793F13"/>
    <w:rsid w:val="00793F1F"/>
    <w:rsid w:val="00793F65"/>
    <w:rsid w:val="00793F69"/>
    <w:rsid w:val="00793F77"/>
    <w:rsid w:val="00793F86"/>
    <w:rsid w:val="00793FA1"/>
    <w:rsid w:val="00793FB0"/>
    <w:rsid w:val="00793FC5"/>
    <w:rsid w:val="00793FDA"/>
    <w:rsid w:val="00793FE6"/>
    <w:rsid w:val="00794052"/>
    <w:rsid w:val="00794071"/>
    <w:rsid w:val="007940AA"/>
    <w:rsid w:val="007940F5"/>
    <w:rsid w:val="007941AA"/>
    <w:rsid w:val="007941B9"/>
    <w:rsid w:val="007941C0"/>
    <w:rsid w:val="007941EF"/>
    <w:rsid w:val="00794206"/>
    <w:rsid w:val="00794224"/>
    <w:rsid w:val="00794260"/>
    <w:rsid w:val="007942CC"/>
    <w:rsid w:val="007942E8"/>
    <w:rsid w:val="00794364"/>
    <w:rsid w:val="00794370"/>
    <w:rsid w:val="00794385"/>
    <w:rsid w:val="007943DB"/>
    <w:rsid w:val="00794403"/>
    <w:rsid w:val="00794431"/>
    <w:rsid w:val="007944A3"/>
    <w:rsid w:val="007944AF"/>
    <w:rsid w:val="007944B0"/>
    <w:rsid w:val="007944CF"/>
    <w:rsid w:val="007944D3"/>
    <w:rsid w:val="007944F5"/>
    <w:rsid w:val="007944FA"/>
    <w:rsid w:val="0079451E"/>
    <w:rsid w:val="00794524"/>
    <w:rsid w:val="0079453D"/>
    <w:rsid w:val="00794561"/>
    <w:rsid w:val="00794639"/>
    <w:rsid w:val="0079463B"/>
    <w:rsid w:val="00794649"/>
    <w:rsid w:val="00794670"/>
    <w:rsid w:val="007946A7"/>
    <w:rsid w:val="007946B9"/>
    <w:rsid w:val="007946C6"/>
    <w:rsid w:val="007946C9"/>
    <w:rsid w:val="007946E7"/>
    <w:rsid w:val="00794708"/>
    <w:rsid w:val="0079471E"/>
    <w:rsid w:val="00794727"/>
    <w:rsid w:val="00794748"/>
    <w:rsid w:val="00794778"/>
    <w:rsid w:val="00794789"/>
    <w:rsid w:val="007947A0"/>
    <w:rsid w:val="007947E2"/>
    <w:rsid w:val="00794864"/>
    <w:rsid w:val="00794890"/>
    <w:rsid w:val="007948AE"/>
    <w:rsid w:val="007948B3"/>
    <w:rsid w:val="007948E3"/>
    <w:rsid w:val="007948F2"/>
    <w:rsid w:val="00794909"/>
    <w:rsid w:val="0079491E"/>
    <w:rsid w:val="00794924"/>
    <w:rsid w:val="0079496B"/>
    <w:rsid w:val="00794981"/>
    <w:rsid w:val="007949A8"/>
    <w:rsid w:val="007949A9"/>
    <w:rsid w:val="007949AF"/>
    <w:rsid w:val="007949B7"/>
    <w:rsid w:val="007949BF"/>
    <w:rsid w:val="00794A36"/>
    <w:rsid w:val="00794A51"/>
    <w:rsid w:val="00794A65"/>
    <w:rsid w:val="00794A6A"/>
    <w:rsid w:val="00794AD1"/>
    <w:rsid w:val="00794B07"/>
    <w:rsid w:val="00794B11"/>
    <w:rsid w:val="00794BD4"/>
    <w:rsid w:val="00794BDA"/>
    <w:rsid w:val="00794C4B"/>
    <w:rsid w:val="00794C58"/>
    <w:rsid w:val="00794C91"/>
    <w:rsid w:val="00794C9C"/>
    <w:rsid w:val="00794CAC"/>
    <w:rsid w:val="00794D00"/>
    <w:rsid w:val="00794D29"/>
    <w:rsid w:val="00794D2B"/>
    <w:rsid w:val="00794D38"/>
    <w:rsid w:val="00794D52"/>
    <w:rsid w:val="00794D7D"/>
    <w:rsid w:val="00794D7E"/>
    <w:rsid w:val="00794D85"/>
    <w:rsid w:val="00794DAA"/>
    <w:rsid w:val="00794DAC"/>
    <w:rsid w:val="00794DB3"/>
    <w:rsid w:val="00794DD6"/>
    <w:rsid w:val="00794DD9"/>
    <w:rsid w:val="00794DF2"/>
    <w:rsid w:val="00794DFC"/>
    <w:rsid w:val="00794DFF"/>
    <w:rsid w:val="00794E18"/>
    <w:rsid w:val="00794E1E"/>
    <w:rsid w:val="00794E39"/>
    <w:rsid w:val="00794E74"/>
    <w:rsid w:val="00794E7A"/>
    <w:rsid w:val="00794E7F"/>
    <w:rsid w:val="00794E94"/>
    <w:rsid w:val="00794F4F"/>
    <w:rsid w:val="00794FBB"/>
    <w:rsid w:val="00794FDA"/>
    <w:rsid w:val="00794FF1"/>
    <w:rsid w:val="00794FFC"/>
    <w:rsid w:val="0079501D"/>
    <w:rsid w:val="00795028"/>
    <w:rsid w:val="00795078"/>
    <w:rsid w:val="0079507C"/>
    <w:rsid w:val="007950C5"/>
    <w:rsid w:val="007950C7"/>
    <w:rsid w:val="007950F2"/>
    <w:rsid w:val="007950FE"/>
    <w:rsid w:val="0079513E"/>
    <w:rsid w:val="00795177"/>
    <w:rsid w:val="0079518B"/>
    <w:rsid w:val="007951B8"/>
    <w:rsid w:val="007951E0"/>
    <w:rsid w:val="00795206"/>
    <w:rsid w:val="0079525B"/>
    <w:rsid w:val="00795265"/>
    <w:rsid w:val="00795282"/>
    <w:rsid w:val="007952AD"/>
    <w:rsid w:val="007952D3"/>
    <w:rsid w:val="007952E6"/>
    <w:rsid w:val="0079531B"/>
    <w:rsid w:val="0079532D"/>
    <w:rsid w:val="00795335"/>
    <w:rsid w:val="0079534E"/>
    <w:rsid w:val="00795427"/>
    <w:rsid w:val="0079542B"/>
    <w:rsid w:val="0079547C"/>
    <w:rsid w:val="00795485"/>
    <w:rsid w:val="007954A2"/>
    <w:rsid w:val="007954A9"/>
    <w:rsid w:val="007954D2"/>
    <w:rsid w:val="007954D6"/>
    <w:rsid w:val="007954E4"/>
    <w:rsid w:val="00795507"/>
    <w:rsid w:val="00795524"/>
    <w:rsid w:val="0079554D"/>
    <w:rsid w:val="00795560"/>
    <w:rsid w:val="00795575"/>
    <w:rsid w:val="007955AC"/>
    <w:rsid w:val="007955C6"/>
    <w:rsid w:val="00795601"/>
    <w:rsid w:val="0079562E"/>
    <w:rsid w:val="0079562F"/>
    <w:rsid w:val="0079563B"/>
    <w:rsid w:val="00795658"/>
    <w:rsid w:val="00795677"/>
    <w:rsid w:val="00795691"/>
    <w:rsid w:val="007956C5"/>
    <w:rsid w:val="007956FA"/>
    <w:rsid w:val="00795745"/>
    <w:rsid w:val="00795771"/>
    <w:rsid w:val="0079577A"/>
    <w:rsid w:val="0079577C"/>
    <w:rsid w:val="0079577D"/>
    <w:rsid w:val="0079579B"/>
    <w:rsid w:val="007957AD"/>
    <w:rsid w:val="007957AE"/>
    <w:rsid w:val="0079583D"/>
    <w:rsid w:val="00795842"/>
    <w:rsid w:val="00795846"/>
    <w:rsid w:val="0079589B"/>
    <w:rsid w:val="0079589F"/>
    <w:rsid w:val="007958C1"/>
    <w:rsid w:val="007958F3"/>
    <w:rsid w:val="00795916"/>
    <w:rsid w:val="00795959"/>
    <w:rsid w:val="007959A6"/>
    <w:rsid w:val="007959AB"/>
    <w:rsid w:val="007959D7"/>
    <w:rsid w:val="00795A03"/>
    <w:rsid w:val="00795A48"/>
    <w:rsid w:val="00795AA0"/>
    <w:rsid w:val="00795AA9"/>
    <w:rsid w:val="00795AC0"/>
    <w:rsid w:val="00795AEA"/>
    <w:rsid w:val="00795B86"/>
    <w:rsid w:val="00795B89"/>
    <w:rsid w:val="00795BCB"/>
    <w:rsid w:val="00795BDB"/>
    <w:rsid w:val="00795BDE"/>
    <w:rsid w:val="00795BE8"/>
    <w:rsid w:val="00795BF1"/>
    <w:rsid w:val="00795BF6"/>
    <w:rsid w:val="00795BFE"/>
    <w:rsid w:val="00795C0D"/>
    <w:rsid w:val="00795C72"/>
    <w:rsid w:val="00795CA3"/>
    <w:rsid w:val="00795CC0"/>
    <w:rsid w:val="00795CE1"/>
    <w:rsid w:val="00795D00"/>
    <w:rsid w:val="00795D06"/>
    <w:rsid w:val="00795D3B"/>
    <w:rsid w:val="00795D42"/>
    <w:rsid w:val="00795D50"/>
    <w:rsid w:val="00795D52"/>
    <w:rsid w:val="00795D5F"/>
    <w:rsid w:val="00795D76"/>
    <w:rsid w:val="00795DB3"/>
    <w:rsid w:val="00795DC2"/>
    <w:rsid w:val="00795DC8"/>
    <w:rsid w:val="00795DF2"/>
    <w:rsid w:val="00795E1C"/>
    <w:rsid w:val="00795E28"/>
    <w:rsid w:val="00795E3A"/>
    <w:rsid w:val="00795E9B"/>
    <w:rsid w:val="00795EA6"/>
    <w:rsid w:val="00795EA8"/>
    <w:rsid w:val="00795EC4"/>
    <w:rsid w:val="00795EEC"/>
    <w:rsid w:val="00795F89"/>
    <w:rsid w:val="00795FB6"/>
    <w:rsid w:val="00795FE6"/>
    <w:rsid w:val="0079600C"/>
    <w:rsid w:val="0079603A"/>
    <w:rsid w:val="00796040"/>
    <w:rsid w:val="0079606B"/>
    <w:rsid w:val="00796083"/>
    <w:rsid w:val="00796093"/>
    <w:rsid w:val="0079609C"/>
    <w:rsid w:val="007960AF"/>
    <w:rsid w:val="00796167"/>
    <w:rsid w:val="00796173"/>
    <w:rsid w:val="007961B3"/>
    <w:rsid w:val="007961B7"/>
    <w:rsid w:val="007961CB"/>
    <w:rsid w:val="007961EE"/>
    <w:rsid w:val="00796221"/>
    <w:rsid w:val="00796233"/>
    <w:rsid w:val="0079623A"/>
    <w:rsid w:val="00796246"/>
    <w:rsid w:val="0079624F"/>
    <w:rsid w:val="0079625A"/>
    <w:rsid w:val="00796260"/>
    <w:rsid w:val="00796285"/>
    <w:rsid w:val="0079629C"/>
    <w:rsid w:val="007962BF"/>
    <w:rsid w:val="007962C1"/>
    <w:rsid w:val="00796319"/>
    <w:rsid w:val="00796345"/>
    <w:rsid w:val="00796391"/>
    <w:rsid w:val="007963C0"/>
    <w:rsid w:val="00796418"/>
    <w:rsid w:val="00796438"/>
    <w:rsid w:val="00796443"/>
    <w:rsid w:val="0079648D"/>
    <w:rsid w:val="007964A6"/>
    <w:rsid w:val="007964E9"/>
    <w:rsid w:val="007964FA"/>
    <w:rsid w:val="0079651B"/>
    <w:rsid w:val="0079658C"/>
    <w:rsid w:val="007965FE"/>
    <w:rsid w:val="0079660F"/>
    <w:rsid w:val="0079664B"/>
    <w:rsid w:val="0079665C"/>
    <w:rsid w:val="007966A4"/>
    <w:rsid w:val="007966B5"/>
    <w:rsid w:val="007966BC"/>
    <w:rsid w:val="007966CA"/>
    <w:rsid w:val="007966E0"/>
    <w:rsid w:val="00796702"/>
    <w:rsid w:val="0079671A"/>
    <w:rsid w:val="0079677E"/>
    <w:rsid w:val="0079679C"/>
    <w:rsid w:val="007967C0"/>
    <w:rsid w:val="007967C6"/>
    <w:rsid w:val="007967C8"/>
    <w:rsid w:val="0079687E"/>
    <w:rsid w:val="0079688C"/>
    <w:rsid w:val="00796890"/>
    <w:rsid w:val="0079689C"/>
    <w:rsid w:val="007968E7"/>
    <w:rsid w:val="0079690E"/>
    <w:rsid w:val="0079691B"/>
    <w:rsid w:val="0079693E"/>
    <w:rsid w:val="0079696B"/>
    <w:rsid w:val="00796971"/>
    <w:rsid w:val="0079697E"/>
    <w:rsid w:val="00796995"/>
    <w:rsid w:val="00796998"/>
    <w:rsid w:val="007969A4"/>
    <w:rsid w:val="007969E8"/>
    <w:rsid w:val="00796A07"/>
    <w:rsid w:val="00796A0C"/>
    <w:rsid w:val="00796A21"/>
    <w:rsid w:val="00796A77"/>
    <w:rsid w:val="00796A7C"/>
    <w:rsid w:val="00796AA5"/>
    <w:rsid w:val="00796AB4"/>
    <w:rsid w:val="00796ACC"/>
    <w:rsid w:val="00796B19"/>
    <w:rsid w:val="00796B3D"/>
    <w:rsid w:val="00796B5C"/>
    <w:rsid w:val="00796B6C"/>
    <w:rsid w:val="00796B74"/>
    <w:rsid w:val="00796B7A"/>
    <w:rsid w:val="00796BA4"/>
    <w:rsid w:val="00796BC7"/>
    <w:rsid w:val="00796BEE"/>
    <w:rsid w:val="00796C1C"/>
    <w:rsid w:val="00796C25"/>
    <w:rsid w:val="00796C44"/>
    <w:rsid w:val="00796C50"/>
    <w:rsid w:val="00796C5A"/>
    <w:rsid w:val="00796C82"/>
    <w:rsid w:val="00796D15"/>
    <w:rsid w:val="00796D29"/>
    <w:rsid w:val="00796D33"/>
    <w:rsid w:val="00796D5C"/>
    <w:rsid w:val="00796D92"/>
    <w:rsid w:val="00796D95"/>
    <w:rsid w:val="00796DAD"/>
    <w:rsid w:val="00796DB7"/>
    <w:rsid w:val="00796DD8"/>
    <w:rsid w:val="00796DE9"/>
    <w:rsid w:val="00796E44"/>
    <w:rsid w:val="00796E4F"/>
    <w:rsid w:val="00796E72"/>
    <w:rsid w:val="00796E8D"/>
    <w:rsid w:val="00796EA6"/>
    <w:rsid w:val="00796EFB"/>
    <w:rsid w:val="00796F28"/>
    <w:rsid w:val="00796F83"/>
    <w:rsid w:val="00796F88"/>
    <w:rsid w:val="00796FBC"/>
    <w:rsid w:val="00796FC0"/>
    <w:rsid w:val="00796FF4"/>
    <w:rsid w:val="0079704E"/>
    <w:rsid w:val="0079709E"/>
    <w:rsid w:val="007970B4"/>
    <w:rsid w:val="007970F4"/>
    <w:rsid w:val="00797156"/>
    <w:rsid w:val="00797190"/>
    <w:rsid w:val="007971A2"/>
    <w:rsid w:val="007971A8"/>
    <w:rsid w:val="007971E4"/>
    <w:rsid w:val="00797223"/>
    <w:rsid w:val="0079725F"/>
    <w:rsid w:val="00797288"/>
    <w:rsid w:val="007972C0"/>
    <w:rsid w:val="007972F4"/>
    <w:rsid w:val="007972FE"/>
    <w:rsid w:val="00797314"/>
    <w:rsid w:val="00797329"/>
    <w:rsid w:val="0079732B"/>
    <w:rsid w:val="00797340"/>
    <w:rsid w:val="007973A6"/>
    <w:rsid w:val="007973F5"/>
    <w:rsid w:val="00797422"/>
    <w:rsid w:val="00797436"/>
    <w:rsid w:val="00797438"/>
    <w:rsid w:val="0079744E"/>
    <w:rsid w:val="0079745C"/>
    <w:rsid w:val="00797486"/>
    <w:rsid w:val="0079750C"/>
    <w:rsid w:val="0079752B"/>
    <w:rsid w:val="00797535"/>
    <w:rsid w:val="00797594"/>
    <w:rsid w:val="00797652"/>
    <w:rsid w:val="00797669"/>
    <w:rsid w:val="0079769B"/>
    <w:rsid w:val="007976A9"/>
    <w:rsid w:val="007976E6"/>
    <w:rsid w:val="007976F1"/>
    <w:rsid w:val="007976F6"/>
    <w:rsid w:val="0079770C"/>
    <w:rsid w:val="00797720"/>
    <w:rsid w:val="00797726"/>
    <w:rsid w:val="00797732"/>
    <w:rsid w:val="00797744"/>
    <w:rsid w:val="00797787"/>
    <w:rsid w:val="00797798"/>
    <w:rsid w:val="0079779E"/>
    <w:rsid w:val="007977FD"/>
    <w:rsid w:val="0079780A"/>
    <w:rsid w:val="00797859"/>
    <w:rsid w:val="0079785B"/>
    <w:rsid w:val="0079785C"/>
    <w:rsid w:val="0079785F"/>
    <w:rsid w:val="007978AD"/>
    <w:rsid w:val="007978BD"/>
    <w:rsid w:val="007978DF"/>
    <w:rsid w:val="007978F1"/>
    <w:rsid w:val="0079791B"/>
    <w:rsid w:val="0079792D"/>
    <w:rsid w:val="0079792E"/>
    <w:rsid w:val="00797939"/>
    <w:rsid w:val="00797940"/>
    <w:rsid w:val="0079796A"/>
    <w:rsid w:val="0079799A"/>
    <w:rsid w:val="007979C0"/>
    <w:rsid w:val="007979C9"/>
    <w:rsid w:val="00797A09"/>
    <w:rsid w:val="00797A68"/>
    <w:rsid w:val="00797AA3"/>
    <w:rsid w:val="00797AB1"/>
    <w:rsid w:val="00797B1C"/>
    <w:rsid w:val="00797B24"/>
    <w:rsid w:val="00797B53"/>
    <w:rsid w:val="00797B80"/>
    <w:rsid w:val="00797BF3"/>
    <w:rsid w:val="00797BFF"/>
    <w:rsid w:val="00797C31"/>
    <w:rsid w:val="00797C9C"/>
    <w:rsid w:val="00797CB4"/>
    <w:rsid w:val="00797CBF"/>
    <w:rsid w:val="00797CC2"/>
    <w:rsid w:val="00797CC6"/>
    <w:rsid w:val="00797CC9"/>
    <w:rsid w:val="00797CEA"/>
    <w:rsid w:val="00797CEE"/>
    <w:rsid w:val="00797D09"/>
    <w:rsid w:val="00797D10"/>
    <w:rsid w:val="00797D14"/>
    <w:rsid w:val="00797D15"/>
    <w:rsid w:val="00797DD8"/>
    <w:rsid w:val="00797E1D"/>
    <w:rsid w:val="00797E3A"/>
    <w:rsid w:val="00797E3C"/>
    <w:rsid w:val="00797E50"/>
    <w:rsid w:val="00797E5C"/>
    <w:rsid w:val="00797E67"/>
    <w:rsid w:val="00797EB9"/>
    <w:rsid w:val="00797EFE"/>
    <w:rsid w:val="00797F5C"/>
    <w:rsid w:val="00797F6F"/>
    <w:rsid w:val="00797F81"/>
    <w:rsid w:val="00797FB1"/>
    <w:rsid w:val="00797FC2"/>
    <w:rsid w:val="007A0016"/>
    <w:rsid w:val="007A001B"/>
    <w:rsid w:val="007A004B"/>
    <w:rsid w:val="007A004F"/>
    <w:rsid w:val="007A007C"/>
    <w:rsid w:val="007A00E7"/>
    <w:rsid w:val="007A011F"/>
    <w:rsid w:val="007A0120"/>
    <w:rsid w:val="007A0139"/>
    <w:rsid w:val="007A014E"/>
    <w:rsid w:val="007A0196"/>
    <w:rsid w:val="007A01A1"/>
    <w:rsid w:val="007A01FF"/>
    <w:rsid w:val="007A0266"/>
    <w:rsid w:val="007A027C"/>
    <w:rsid w:val="007A0294"/>
    <w:rsid w:val="007A0311"/>
    <w:rsid w:val="007A0336"/>
    <w:rsid w:val="007A0367"/>
    <w:rsid w:val="007A0368"/>
    <w:rsid w:val="007A03E0"/>
    <w:rsid w:val="007A0410"/>
    <w:rsid w:val="007A0438"/>
    <w:rsid w:val="007A04A1"/>
    <w:rsid w:val="007A04CF"/>
    <w:rsid w:val="007A054A"/>
    <w:rsid w:val="007A058D"/>
    <w:rsid w:val="007A0592"/>
    <w:rsid w:val="007A05A0"/>
    <w:rsid w:val="007A05A2"/>
    <w:rsid w:val="007A05FC"/>
    <w:rsid w:val="007A0677"/>
    <w:rsid w:val="007A068F"/>
    <w:rsid w:val="007A06E1"/>
    <w:rsid w:val="007A0705"/>
    <w:rsid w:val="007A0706"/>
    <w:rsid w:val="007A0753"/>
    <w:rsid w:val="007A0782"/>
    <w:rsid w:val="007A0796"/>
    <w:rsid w:val="007A07B8"/>
    <w:rsid w:val="007A07E4"/>
    <w:rsid w:val="007A0840"/>
    <w:rsid w:val="007A0851"/>
    <w:rsid w:val="007A0865"/>
    <w:rsid w:val="007A0873"/>
    <w:rsid w:val="007A08A1"/>
    <w:rsid w:val="007A08A8"/>
    <w:rsid w:val="007A08AD"/>
    <w:rsid w:val="007A08CF"/>
    <w:rsid w:val="007A08D5"/>
    <w:rsid w:val="007A08E1"/>
    <w:rsid w:val="007A091D"/>
    <w:rsid w:val="007A0957"/>
    <w:rsid w:val="007A09A6"/>
    <w:rsid w:val="007A09E6"/>
    <w:rsid w:val="007A09FC"/>
    <w:rsid w:val="007A0A00"/>
    <w:rsid w:val="007A0A05"/>
    <w:rsid w:val="007A0A16"/>
    <w:rsid w:val="007A0A22"/>
    <w:rsid w:val="007A0A2B"/>
    <w:rsid w:val="007A0A2D"/>
    <w:rsid w:val="007A0A6A"/>
    <w:rsid w:val="007A0A98"/>
    <w:rsid w:val="007A0AA0"/>
    <w:rsid w:val="007A0AA9"/>
    <w:rsid w:val="007A0ABA"/>
    <w:rsid w:val="007A0B1F"/>
    <w:rsid w:val="007A0B25"/>
    <w:rsid w:val="007A0B87"/>
    <w:rsid w:val="007A0BAF"/>
    <w:rsid w:val="007A0BBE"/>
    <w:rsid w:val="007A0BD9"/>
    <w:rsid w:val="007A0BDB"/>
    <w:rsid w:val="007A0C08"/>
    <w:rsid w:val="007A0C21"/>
    <w:rsid w:val="007A0C40"/>
    <w:rsid w:val="007A0C5C"/>
    <w:rsid w:val="007A0C9B"/>
    <w:rsid w:val="007A0CBC"/>
    <w:rsid w:val="007A0CD9"/>
    <w:rsid w:val="007A0D29"/>
    <w:rsid w:val="007A0D41"/>
    <w:rsid w:val="007A0D45"/>
    <w:rsid w:val="007A0DD6"/>
    <w:rsid w:val="007A0DF0"/>
    <w:rsid w:val="007A0DFF"/>
    <w:rsid w:val="007A0E07"/>
    <w:rsid w:val="007A0E08"/>
    <w:rsid w:val="007A0E1D"/>
    <w:rsid w:val="007A0E22"/>
    <w:rsid w:val="007A0E67"/>
    <w:rsid w:val="007A0E8B"/>
    <w:rsid w:val="007A0E8C"/>
    <w:rsid w:val="007A0E8D"/>
    <w:rsid w:val="007A0E8E"/>
    <w:rsid w:val="007A0ECE"/>
    <w:rsid w:val="007A0EEB"/>
    <w:rsid w:val="007A0F04"/>
    <w:rsid w:val="007A0F0F"/>
    <w:rsid w:val="007A0F1D"/>
    <w:rsid w:val="007A0F23"/>
    <w:rsid w:val="007A0F28"/>
    <w:rsid w:val="007A0F34"/>
    <w:rsid w:val="007A0F41"/>
    <w:rsid w:val="007A0F57"/>
    <w:rsid w:val="007A0F6A"/>
    <w:rsid w:val="007A0F70"/>
    <w:rsid w:val="007A0F9A"/>
    <w:rsid w:val="007A0FB1"/>
    <w:rsid w:val="007A0FC0"/>
    <w:rsid w:val="007A0FCA"/>
    <w:rsid w:val="007A100A"/>
    <w:rsid w:val="007A10C7"/>
    <w:rsid w:val="007A1103"/>
    <w:rsid w:val="007A113A"/>
    <w:rsid w:val="007A114B"/>
    <w:rsid w:val="007A114D"/>
    <w:rsid w:val="007A115E"/>
    <w:rsid w:val="007A1181"/>
    <w:rsid w:val="007A11A6"/>
    <w:rsid w:val="007A11E0"/>
    <w:rsid w:val="007A11E4"/>
    <w:rsid w:val="007A11EE"/>
    <w:rsid w:val="007A11F6"/>
    <w:rsid w:val="007A1217"/>
    <w:rsid w:val="007A122D"/>
    <w:rsid w:val="007A1235"/>
    <w:rsid w:val="007A123D"/>
    <w:rsid w:val="007A1247"/>
    <w:rsid w:val="007A126A"/>
    <w:rsid w:val="007A1276"/>
    <w:rsid w:val="007A1288"/>
    <w:rsid w:val="007A129C"/>
    <w:rsid w:val="007A12DF"/>
    <w:rsid w:val="007A12ED"/>
    <w:rsid w:val="007A1315"/>
    <w:rsid w:val="007A1329"/>
    <w:rsid w:val="007A1355"/>
    <w:rsid w:val="007A1371"/>
    <w:rsid w:val="007A1377"/>
    <w:rsid w:val="007A140C"/>
    <w:rsid w:val="007A1420"/>
    <w:rsid w:val="007A142C"/>
    <w:rsid w:val="007A1441"/>
    <w:rsid w:val="007A148D"/>
    <w:rsid w:val="007A14AA"/>
    <w:rsid w:val="007A14C3"/>
    <w:rsid w:val="007A1538"/>
    <w:rsid w:val="007A1539"/>
    <w:rsid w:val="007A1556"/>
    <w:rsid w:val="007A157E"/>
    <w:rsid w:val="007A1597"/>
    <w:rsid w:val="007A1598"/>
    <w:rsid w:val="007A15BC"/>
    <w:rsid w:val="007A1658"/>
    <w:rsid w:val="007A1667"/>
    <w:rsid w:val="007A16A6"/>
    <w:rsid w:val="007A16B6"/>
    <w:rsid w:val="007A16F6"/>
    <w:rsid w:val="007A16F7"/>
    <w:rsid w:val="007A1701"/>
    <w:rsid w:val="007A1728"/>
    <w:rsid w:val="007A175A"/>
    <w:rsid w:val="007A1774"/>
    <w:rsid w:val="007A177D"/>
    <w:rsid w:val="007A17E4"/>
    <w:rsid w:val="007A180F"/>
    <w:rsid w:val="007A181F"/>
    <w:rsid w:val="007A182F"/>
    <w:rsid w:val="007A18A4"/>
    <w:rsid w:val="007A18A7"/>
    <w:rsid w:val="007A18B3"/>
    <w:rsid w:val="007A18BE"/>
    <w:rsid w:val="007A18C0"/>
    <w:rsid w:val="007A18C7"/>
    <w:rsid w:val="007A1912"/>
    <w:rsid w:val="007A193A"/>
    <w:rsid w:val="007A1947"/>
    <w:rsid w:val="007A194D"/>
    <w:rsid w:val="007A1952"/>
    <w:rsid w:val="007A195E"/>
    <w:rsid w:val="007A19BB"/>
    <w:rsid w:val="007A19C7"/>
    <w:rsid w:val="007A19CD"/>
    <w:rsid w:val="007A1A33"/>
    <w:rsid w:val="007A1A47"/>
    <w:rsid w:val="007A1A86"/>
    <w:rsid w:val="007A1AC0"/>
    <w:rsid w:val="007A1ACB"/>
    <w:rsid w:val="007A1B00"/>
    <w:rsid w:val="007A1B25"/>
    <w:rsid w:val="007A1B3C"/>
    <w:rsid w:val="007A1B3E"/>
    <w:rsid w:val="007A1B5E"/>
    <w:rsid w:val="007A1B68"/>
    <w:rsid w:val="007A1BCB"/>
    <w:rsid w:val="007A1BDC"/>
    <w:rsid w:val="007A1BE4"/>
    <w:rsid w:val="007A1C23"/>
    <w:rsid w:val="007A1C7D"/>
    <w:rsid w:val="007A1C90"/>
    <w:rsid w:val="007A1CC2"/>
    <w:rsid w:val="007A1D27"/>
    <w:rsid w:val="007A1D2E"/>
    <w:rsid w:val="007A1D48"/>
    <w:rsid w:val="007A1D4D"/>
    <w:rsid w:val="007A1D56"/>
    <w:rsid w:val="007A1D68"/>
    <w:rsid w:val="007A1D7A"/>
    <w:rsid w:val="007A1DB5"/>
    <w:rsid w:val="007A1DC8"/>
    <w:rsid w:val="007A1DD4"/>
    <w:rsid w:val="007A1DFA"/>
    <w:rsid w:val="007A1E2E"/>
    <w:rsid w:val="007A1EFA"/>
    <w:rsid w:val="007A1F2C"/>
    <w:rsid w:val="007A1F31"/>
    <w:rsid w:val="007A1F39"/>
    <w:rsid w:val="007A1F4D"/>
    <w:rsid w:val="007A1F72"/>
    <w:rsid w:val="007A1F75"/>
    <w:rsid w:val="007A1F92"/>
    <w:rsid w:val="007A1FEE"/>
    <w:rsid w:val="007A201D"/>
    <w:rsid w:val="007A204E"/>
    <w:rsid w:val="007A20A4"/>
    <w:rsid w:val="007A20B6"/>
    <w:rsid w:val="007A20BE"/>
    <w:rsid w:val="007A20C8"/>
    <w:rsid w:val="007A210B"/>
    <w:rsid w:val="007A211E"/>
    <w:rsid w:val="007A212B"/>
    <w:rsid w:val="007A2132"/>
    <w:rsid w:val="007A214F"/>
    <w:rsid w:val="007A2169"/>
    <w:rsid w:val="007A2185"/>
    <w:rsid w:val="007A2198"/>
    <w:rsid w:val="007A21C9"/>
    <w:rsid w:val="007A21F9"/>
    <w:rsid w:val="007A2214"/>
    <w:rsid w:val="007A221D"/>
    <w:rsid w:val="007A2256"/>
    <w:rsid w:val="007A2262"/>
    <w:rsid w:val="007A227C"/>
    <w:rsid w:val="007A228E"/>
    <w:rsid w:val="007A234A"/>
    <w:rsid w:val="007A235B"/>
    <w:rsid w:val="007A235F"/>
    <w:rsid w:val="007A23C0"/>
    <w:rsid w:val="007A23CF"/>
    <w:rsid w:val="007A23DD"/>
    <w:rsid w:val="007A23DF"/>
    <w:rsid w:val="007A23F4"/>
    <w:rsid w:val="007A2460"/>
    <w:rsid w:val="007A24A0"/>
    <w:rsid w:val="007A24CD"/>
    <w:rsid w:val="007A24EB"/>
    <w:rsid w:val="007A2500"/>
    <w:rsid w:val="007A2524"/>
    <w:rsid w:val="007A2532"/>
    <w:rsid w:val="007A254B"/>
    <w:rsid w:val="007A25E4"/>
    <w:rsid w:val="007A25F3"/>
    <w:rsid w:val="007A260E"/>
    <w:rsid w:val="007A262E"/>
    <w:rsid w:val="007A2640"/>
    <w:rsid w:val="007A2658"/>
    <w:rsid w:val="007A26F5"/>
    <w:rsid w:val="007A270A"/>
    <w:rsid w:val="007A271A"/>
    <w:rsid w:val="007A2743"/>
    <w:rsid w:val="007A274C"/>
    <w:rsid w:val="007A276E"/>
    <w:rsid w:val="007A27C4"/>
    <w:rsid w:val="007A27C6"/>
    <w:rsid w:val="007A27C8"/>
    <w:rsid w:val="007A27DD"/>
    <w:rsid w:val="007A27E6"/>
    <w:rsid w:val="007A2804"/>
    <w:rsid w:val="007A283C"/>
    <w:rsid w:val="007A2888"/>
    <w:rsid w:val="007A289B"/>
    <w:rsid w:val="007A28CC"/>
    <w:rsid w:val="007A28DC"/>
    <w:rsid w:val="007A28ED"/>
    <w:rsid w:val="007A2956"/>
    <w:rsid w:val="007A29A2"/>
    <w:rsid w:val="007A29AE"/>
    <w:rsid w:val="007A29AF"/>
    <w:rsid w:val="007A29B3"/>
    <w:rsid w:val="007A29C0"/>
    <w:rsid w:val="007A29C2"/>
    <w:rsid w:val="007A29E4"/>
    <w:rsid w:val="007A29F2"/>
    <w:rsid w:val="007A29F7"/>
    <w:rsid w:val="007A2A08"/>
    <w:rsid w:val="007A2A2E"/>
    <w:rsid w:val="007A2A5A"/>
    <w:rsid w:val="007A2A6A"/>
    <w:rsid w:val="007A2A86"/>
    <w:rsid w:val="007A2AD0"/>
    <w:rsid w:val="007A2AEB"/>
    <w:rsid w:val="007A2AF7"/>
    <w:rsid w:val="007A2B58"/>
    <w:rsid w:val="007A2B7F"/>
    <w:rsid w:val="007A2B83"/>
    <w:rsid w:val="007A2B8C"/>
    <w:rsid w:val="007A2B91"/>
    <w:rsid w:val="007A2BC0"/>
    <w:rsid w:val="007A2BDB"/>
    <w:rsid w:val="007A2C30"/>
    <w:rsid w:val="007A2C89"/>
    <w:rsid w:val="007A2C8C"/>
    <w:rsid w:val="007A2CA7"/>
    <w:rsid w:val="007A2CA9"/>
    <w:rsid w:val="007A2CB5"/>
    <w:rsid w:val="007A2CBE"/>
    <w:rsid w:val="007A2CBF"/>
    <w:rsid w:val="007A2CE7"/>
    <w:rsid w:val="007A2CF8"/>
    <w:rsid w:val="007A2CFA"/>
    <w:rsid w:val="007A2D00"/>
    <w:rsid w:val="007A2D5A"/>
    <w:rsid w:val="007A2D5B"/>
    <w:rsid w:val="007A2D5C"/>
    <w:rsid w:val="007A2D66"/>
    <w:rsid w:val="007A2D70"/>
    <w:rsid w:val="007A2D7A"/>
    <w:rsid w:val="007A2D86"/>
    <w:rsid w:val="007A2D8B"/>
    <w:rsid w:val="007A2DE0"/>
    <w:rsid w:val="007A2DEB"/>
    <w:rsid w:val="007A2E24"/>
    <w:rsid w:val="007A2E2F"/>
    <w:rsid w:val="007A2E4D"/>
    <w:rsid w:val="007A2E9D"/>
    <w:rsid w:val="007A2EA3"/>
    <w:rsid w:val="007A2F36"/>
    <w:rsid w:val="007A2F38"/>
    <w:rsid w:val="007A2F81"/>
    <w:rsid w:val="007A2FB4"/>
    <w:rsid w:val="007A2FE5"/>
    <w:rsid w:val="007A2FF5"/>
    <w:rsid w:val="007A3045"/>
    <w:rsid w:val="007A306C"/>
    <w:rsid w:val="007A30C3"/>
    <w:rsid w:val="007A30CA"/>
    <w:rsid w:val="007A30E5"/>
    <w:rsid w:val="007A30E8"/>
    <w:rsid w:val="007A313B"/>
    <w:rsid w:val="007A3162"/>
    <w:rsid w:val="007A316C"/>
    <w:rsid w:val="007A3171"/>
    <w:rsid w:val="007A319C"/>
    <w:rsid w:val="007A31ED"/>
    <w:rsid w:val="007A3246"/>
    <w:rsid w:val="007A325B"/>
    <w:rsid w:val="007A325F"/>
    <w:rsid w:val="007A3293"/>
    <w:rsid w:val="007A32A5"/>
    <w:rsid w:val="007A32BF"/>
    <w:rsid w:val="007A32CD"/>
    <w:rsid w:val="007A32D0"/>
    <w:rsid w:val="007A32DC"/>
    <w:rsid w:val="007A32FA"/>
    <w:rsid w:val="007A3332"/>
    <w:rsid w:val="007A3336"/>
    <w:rsid w:val="007A3397"/>
    <w:rsid w:val="007A339D"/>
    <w:rsid w:val="007A33BE"/>
    <w:rsid w:val="007A33CB"/>
    <w:rsid w:val="007A3407"/>
    <w:rsid w:val="007A3409"/>
    <w:rsid w:val="007A3416"/>
    <w:rsid w:val="007A341E"/>
    <w:rsid w:val="007A3421"/>
    <w:rsid w:val="007A3455"/>
    <w:rsid w:val="007A34D9"/>
    <w:rsid w:val="007A34E1"/>
    <w:rsid w:val="007A34FD"/>
    <w:rsid w:val="007A3506"/>
    <w:rsid w:val="007A351A"/>
    <w:rsid w:val="007A3556"/>
    <w:rsid w:val="007A35A8"/>
    <w:rsid w:val="007A35C8"/>
    <w:rsid w:val="007A35EB"/>
    <w:rsid w:val="007A35FB"/>
    <w:rsid w:val="007A360E"/>
    <w:rsid w:val="007A3630"/>
    <w:rsid w:val="007A3638"/>
    <w:rsid w:val="007A3641"/>
    <w:rsid w:val="007A364E"/>
    <w:rsid w:val="007A365B"/>
    <w:rsid w:val="007A3698"/>
    <w:rsid w:val="007A36CA"/>
    <w:rsid w:val="007A36EE"/>
    <w:rsid w:val="007A372D"/>
    <w:rsid w:val="007A3748"/>
    <w:rsid w:val="007A374C"/>
    <w:rsid w:val="007A375B"/>
    <w:rsid w:val="007A3772"/>
    <w:rsid w:val="007A37B4"/>
    <w:rsid w:val="007A37E4"/>
    <w:rsid w:val="007A37FC"/>
    <w:rsid w:val="007A380D"/>
    <w:rsid w:val="007A3825"/>
    <w:rsid w:val="007A388B"/>
    <w:rsid w:val="007A38AA"/>
    <w:rsid w:val="007A38C6"/>
    <w:rsid w:val="007A390B"/>
    <w:rsid w:val="007A3914"/>
    <w:rsid w:val="007A3915"/>
    <w:rsid w:val="007A391E"/>
    <w:rsid w:val="007A3930"/>
    <w:rsid w:val="007A3936"/>
    <w:rsid w:val="007A396E"/>
    <w:rsid w:val="007A3992"/>
    <w:rsid w:val="007A39B3"/>
    <w:rsid w:val="007A39B4"/>
    <w:rsid w:val="007A3A6F"/>
    <w:rsid w:val="007A3A7E"/>
    <w:rsid w:val="007A3A8D"/>
    <w:rsid w:val="007A3A92"/>
    <w:rsid w:val="007A3A93"/>
    <w:rsid w:val="007A3AA0"/>
    <w:rsid w:val="007A3B49"/>
    <w:rsid w:val="007A3B99"/>
    <w:rsid w:val="007A3BB3"/>
    <w:rsid w:val="007A3BD0"/>
    <w:rsid w:val="007A3BF2"/>
    <w:rsid w:val="007A3BFB"/>
    <w:rsid w:val="007A3C56"/>
    <w:rsid w:val="007A3C5C"/>
    <w:rsid w:val="007A3C95"/>
    <w:rsid w:val="007A3CD8"/>
    <w:rsid w:val="007A3CDC"/>
    <w:rsid w:val="007A3D2D"/>
    <w:rsid w:val="007A3DA3"/>
    <w:rsid w:val="007A3DBE"/>
    <w:rsid w:val="007A3DC9"/>
    <w:rsid w:val="007A3DD1"/>
    <w:rsid w:val="007A3E02"/>
    <w:rsid w:val="007A3E3B"/>
    <w:rsid w:val="007A3E77"/>
    <w:rsid w:val="007A3E9B"/>
    <w:rsid w:val="007A3F3A"/>
    <w:rsid w:val="007A3F78"/>
    <w:rsid w:val="007A3FC9"/>
    <w:rsid w:val="007A3FCE"/>
    <w:rsid w:val="007A3FDE"/>
    <w:rsid w:val="007A3FE0"/>
    <w:rsid w:val="007A3FE9"/>
    <w:rsid w:val="007A3FFA"/>
    <w:rsid w:val="007A4037"/>
    <w:rsid w:val="007A404A"/>
    <w:rsid w:val="007A406F"/>
    <w:rsid w:val="007A40D8"/>
    <w:rsid w:val="007A410C"/>
    <w:rsid w:val="007A413B"/>
    <w:rsid w:val="007A4171"/>
    <w:rsid w:val="007A41B3"/>
    <w:rsid w:val="007A41BD"/>
    <w:rsid w:val="007A420F"/>
    <w:rsid w:val="007A4219"/>
    <w:rsid w:val="007A427A"/>
    <w:rsid w:val="007A428C"/>
    <w:rsid w:val="007A4291"/>
    <w:rsid w:val="007A4293"/>
    <w:rsid w:val="007A42A8"/>
    <w:rsid w:val="007A4309"/>
    <w:rsid w:val="007A4383"/>
    <w:rsid w:val="007A438F"/>
    <w:rsid w:val="007A4398"/>
    <w:rsid w:val="007A43DD"/>
    <w:rsid w:val="007A440E"/>
    <w:rsid w:val="007A441F"/>
    <w:rsid w:val="007A4481"/>
    <w:rsid w:val="007A4486"/>
    <w:rsid w:val="007A44E7"/>
    <w:rsid w:val="007A44F4"/>
    <w:rsid w:val="007A44F5"/>
    <w:rsid w:val="007A453A"/>
    <w:rsid w:val="007A4560"/>
    <w:rsid w:val="007A4587"/>
    <w:rsid w:val="007A4655"/>
    <w:rsid w:val="007A465C"/>
    <w:rsid w:val="007A4674"/>
    <w:rsid w:val="007A46A0"/>
    <w:rsid w:val="007A46AE"/>
    <w:rsid w:val="007A46E3"/>
    <w:rsid w:val="007A46E8"/>
    <w:rsid w:val="007A473A"/>
    <w:rsid w:val="007A47A2"/>
    <w:rsid w:val="007A47A9"/>
    <w:rsid w:val="007A47BA"/>
    <w:rsid w:val="007A47EE"/>
    <w:rsid w:val="007A4802"/>
    <w:rsid w:val="007A4838"/>
    <w:rsid w:val="007A4856"/>
    <w:rsid w:val="007A486F"/>
    <w:rsid w:val="007A48B1"/>
    <w:rsid w:val="007A48CB"/>
    <w:rsid w:val="007A48EF"/>
    <w:rsid w:val="007A48F7"/>
    <w:rsid w:val="007A4908"/>
    <w:rsid w:val="007A498B"/>
    <w:rsid w:val="007A499E"/>
    <w:rsid w:val="007A49A6"/>
    <w:rsid w:val="007A49A9"/>
    <w:rsid w:val="007A49C2"/>
    <w:rsid w:val="007A49D4"/>
    <w:rsid w:val="007A49F4"/>
    <w:rsid w:val="007A4A2B"/>
    <w:rsid w:val="007A4A57"/>
    <w:rsid w:val="007A4A71"/>
    <w:rsid w:val="007A4A76"/>
    <w:rsid w:val="007A4A9A"/>
    <w:rsid w:val="007A4AB3"/>
    <w:rsid w:val="007A4AEE"/>
    <w:rsid w:val="007A4B0A"/>
    <w:rsid w:val="007A4B18"/>
    <w:rsid w:val="007A4B4D"/>
    <w:rsid w:val="007A4B65"/>
    <w:rsid w:val="007A4B68"/>
    <w:rsid w:val="007A4BB2"/>
    <w:rsid w:val="007A4BE7"/>
    <w:rsid w:val="007A4BED"/>
    <w:rsid w:val="007A4BEF"/>
    <w:rsid w:val="007A4C2F"/>
    <w:rsid w:val="007A4C47"/>
    <w:rsid w:val="007A4C72"/>
    <w:rsid w:val="007A4C92"/>
    <w:rsid w:val="007A4DA3"/>
    <w:rsid w:val="007A4DB8"/>
    <w:rsid w:val="007A4DEC"/>
    <w:rsid w:val="007A4DFD"/>
    <w:rsid w:val="007A4E0A"/>
    <w:rsid w:val="007A4E23"/>
    <w:rsid w:val="007A4E4F"/>
    <w:rsid w:val="007A4E62"/>
    <w:rsid w:val="007A4E99"/>
    <w:rsid w:val="007A4EA2"/>
    <w:rsid w:val="007A4EAF"/>
    <w:rsid w:val="007A4EB5"/>
    <w:rsid w:val="007A4EC5"/>
    <w:rsid w:val="007A4ED1"/>
    <w:rsid w:val="007A4F36"/>
    <w:rsid w:val="007A4F3E"/>
    <w:rsid w:val="007A4F40"/>
    <w:rsid w:val="007A4F51"/>
    <w:rsid w:val="007A4F75"/>
    <w:rsid w:val="007A4FCA"/>
    <w:rsid w:val="007A4FFF"/>
    <w:rsid w:val="007A503B"/>
    <w:rsid w:val="007A5042"/>
    <w:rsid w:val="007A5090"/>
    <w:rsid w:val="007A509D"/>
    <w:rsid w:val="007A50AA"/>
    <w:rsid w:val="007A50B6"/>
    <w:rsid w:val="007A50B9"/>
    <w:rsid w:val="007A50C3"/>
    <w:rsid w:val="007A5158"/>
    <w:rsid w:val="007A516D"/>
    <w:rsid w:val="007A5190"/>
    <w:rsid w:val="007A51B3"/>
    <w:rsid w:val="007A522B"/>
    <w:rsid w:val="007A522F"/>
    <w:rsid w:val="007A525E"/>
    <w:rsid w:val="007A5276"/>
    <w:rsid w:val="007A5290"/>
    <w:rsid w:val="007A52A5"/>
    <w:rsid w:val="007A52B1"/>
    <w:rsid w:val="007A52B5"/>
    <w:rsid w:val="007A52D7"/>
    <w:rsid w:val="007A52E1"/>
    <w:rsid w:val="007A5321"/>
    <w:rsid w:val="007A532E"/>
    <w:rsid w:val="007A534C"/>
    <w:rsid w:val="007A5391"/>
    <w:rsid w:val="007A5396"/>
    <w:rsid w:val="007A539D"/>
    <w:rsid w:val="007A53AD"/>
    <w:rsid w:val="007A53DA"/>
    <w:rsid w:val="007A53DD"/>
    <w:rsid w:val="007A540D"/>
    <w:rsid w:val="007A5422"/>
    <w:rsid w:val="007A5449"/>
    <w:rsid w:val="007A544D"/>
    <w:rsid w:val="007A546D"/>
    <w:rsid w:val="007A5481"/>
    <w:rsid w:val="007A54B5"/>
    <w:rsid w:val="007A54FF"/>
    <w:rsid w:val="007A550B"/>
    <w:rsid w:val="007A5529"/>
    <w:rsid w:val="007A554A"/>
    <w:rsid w:val="007A5577"/>
    <w:rsid w:val="007A55A8"/>
    <w:rsid w:val="007A55DA"/>
    <w:rsid w:val="007A55F4"/>
    <w:rsid w:val="007A55F6"/>
    <w:rsid w:val="007A5609"/>
    <w:rsid w:val="007A5614"/>
    <w:rsid w:val="007A565B"/>
    <w:rsid w:val="007A5672"/>
    <w:rsid w:val="007A567B"/>
    <w:rsid w:val="007A56B8"/>
    <w:rsid w:val="007A56C2"/>
    <w:rsid w:val="007A56F7"/>
    <w:rsid w:val="007A573F"/>
    <w:rsid w:val="007A576C"/>
    <w:rsid w:val="007A57CD"/>
    <w:rsid w:val="007A57DB"/>
    <w:rsid w:val="007A582C"/>
    <w:rsid w:val="007A5838"/>
    <w:rsid w:val="007A5856"/>
    <w:rsid w:val="007A5865"/>
    <w:rsid w:val="007A5870"/>
    <w:rsid w:val="007A5899"/>
    <w:rsid w:val="007A58A1"/>
    <w:rsid w:val="007A58A5"/>
    <w:rsid w:val="007A58CA"/>
    <w:rsid w:val="007A5913"/>
    <w:rsid w:val="007A5920"/>
    <w:rsid w:val="007A5951"/>
    <w:rsid w:val="007A597D"/>
    <w:rsid w:val="007A59BF"/>
    <w:rsid w:val="007A59C6"/>
    <w:rsid w:val="007A59F4"/>
    <w:rsid w:val="007A5A54"/>
    <w:rsid w:val="007A5A63"/>
    <w:rsid w:val="007A5A7A"/>
    <w:rsid w:val="007A5A7D"/>
    <w:rsid w:val="007A5AA5"/>
    <w:rsid w:val="007A5AAF"/>
    <w:rsid w:val="007A5B40"/>
    <w:rsid w:val="007A5B64"/>
    <w:rsid w:val="007A5B68"/>
    <w:rsid w:val="007A5B8D"/>
    <w:rsid w:val="007A5BAA"/>
    <w:rsid w:val="007A5BD4"/>
    <w:rsid w:val="007A5BF8"/>
    <w:rsid w:val="007A5C0A"/>
    <w:rsid w:val="007A5C97"/>
    <w:rsid w:val="007A5D01"/>
    <w:rsid w:val="007A5D1B"/>
    <w:rsid w:val="007A5D38"/>
    <w:rsid w:val="007A5D3B"/>
    <w:rsid w:val="007A5D44"/>
    <w:rsid w:val="007A5D5D"/>
    <w:rsid w:val="007A5D71"/>
    <w:rsid w:val="007A5D7A"/>
    <w:rsid w:val="007A5D83"/>
    <w:rsid w:val="007A5DA0"/>
    <w:rsid w:val="007A5DAA"/>
    <w:rsid w:val="007A5DCF"/>
    <w:rsid w:val="007A5DFC"/>
    <w:rsid w:val="007A5E05"/>
    <w:rsid w:val="007A5E58"/>
    <w:rsid w:val="007A5E77"/>
    <w:rsid w:val="007A5E7F"/>
    <w:rsid w:val="007A5EBC"/>
    <w:rsid w:val="007A5EEC"/>
    <w:rsid w:val="007A5F6D"/>
    <w:rsid w:val="007A5FBA"/>
    <w:rsid w:val="007A5FC8"/>
    <w:rsid w:val="007A5FFB"/>
    <w:rsid w:val="007A6052"/>
    <w:rsid w:val="007A605F"/>
    <w:rsid w:val="007A606D"/>
    <w:rsid w:val="007A608E"/>
    <w:rsid w:val="007A6092"/>
    <w:rsid w:val="007A609E"/>
    <w:rsid w:val="007A60AE"/>
    <w:rsid w:val="007A60C0"/>
    <w:rsid w:val="007A60E1"/>
    <w:rsid w:val="007A60F4"/>
    <w:rsid w:val="007A6100"/>
    <w:rsid w:val="007A612C"/>
    <w:rsid w:val="007A613C"/>
    <w:rsid w:val="007A6163"/>
    <w:rsid w:val="007A6197"/>
    <w:rsid w:val="007A61A2"/>
    <w:rsid w:val="007A61AA"/>
    <w:rsid w:val="007A61B0"/>
    <w:rsid w:val="007A61DF"/>
    <w:rsid w:val="007A61E4"/>
    <w:rsid w:val="007A6202"/>
    <w:rsid w:val="007A626C"/>
    <w:rsid w:val="007A6305"/>
    <w:rsid w:val="007A6308"/>
    <w:rsid w:val="007A630F"/>
    <w:rsid w:val="007A6332"/>
    <w:rsid w:val="007A6347"/>
    <w:rsid w:val="007A634D"/>
    <w:rsid w:val="007A6398"/>
    <w:rsid w:val="007A63E9"/>
    <w:rsid w:val="007A63F6"/>
    <w:rsid w:val="007A63FA"/>
    <w:rsid w:val="007A6449"/>
    <w:rsid w:val="007A6486"/>
    <w:rsid w:val="007A648A"/>
    <w:rsid w:val="007A653B"/>
    <w:rsid w:val="007A654D"/>
    <w:rsid w:val="007A6587"/>
    <w:rsid w:val="007A6596"/>
    <w:rsid w:val="007A65A2"/>
    <w:rsid w:val="007A65B6"/>
    <w:rsid w:val="007A65D8"/>
    <w:rsid w:val="007A65DA"/>
    <w:rsid w:val="007A661D"/>
    <w:rsid w:val="007A664C"/>
    <w:rsid w:val="007A6683"/>
    <w:rsid w:val="007A668D"/>
    <w:rsid w:val="007A6696"/>
    <w:rsid w:val="007A6697"/>
    <w:rsid w:val="007A66BF"/>
    <w:rsid w:val="007A66C8"/>
    <w:rsid w:val="007A66CC"/>
    <w:rsid w:val="007A66D5"/>
    <w:rsid w:val="007A6719"/>
    <w:rsid w:val="007A6728"/>
    <w:rsid w:val="007A6757"/>
    <w:rsid w:val="007A67AB"/>
    <w:rsid w:val="007A67C2"/>
    <w:rsid w:val="007A67D8"/>
    <w:rsid w:val="007A67DA"/>
    <w:rsid w:val="007A6806"/>
    <w:rsid w:val="007A680C"/>
    <w:rsid w:val="007A680E"/>
    <w:rsid w:val="007A683A"/>
    <w:rsid w:val="007A6846"/>
    <w:rsid w:val="007A6868"/>
    <w:rsid w:val="007A6887"/>
    <w:rsid w:val="007A68AA"/>
    <w:rsid w:val="007A68AF"/>
    <w:rsid w:val="007A68B4"/>
    <w:rsid w:val="007A68C1"/>
    <w:rsid w:val="007A6900"/>
    <w:rsid w:val="007A6912"/>
    <w:rsid w:val="007A6933"/>
    <w:rsid w:val="007A6944"/>
    <w:rsid w:val="007A6952"/>
    <w:rsid w:val="007A695D"/>
    <w:rsid w:val="007A6962"/>
    <w:rsid w:val="007A6965"/>
    <w:rsid w:val="007A6976"/>
    <w:rsid w:val="007A69F2"/>
    <w:rsid w:val="007A6A02"/>
    <w:rsid w:val="007A6A07"/>
    <w:rsid w:val="007A6A96"/>
    <w:rsid w:val="007A6AA6"/>
    <w:rsid w:val="007A6AE1"/>
    <w:rsid w:val="007A6B76"/>
    <w:rsid w:val="007A6B83"/>
    <w:rsid w:val="007A6B8A"/>
    <w:rsid w:val="007A6BC3"/>
    <w:rsid w:val="007A6BD1"/>
    <w:rsid w:val="007A6C47"/>
    <w:rsid w:val="007A6CB1"/>
    <w:rsid w:val="007A6CB9"/>
    <w:rsid w:val="007A6D5A"/>
    <w:rsid w:val="007A6D85"/>
    <w:rsid w:val="007A6DAC"/>
    <w:rsid w:val="007A6DC3"/>
    <w:rsid w:val="007A6DC4"/>
    <w:rsid w:val="007A6DF6"/>
    <w:rsid w:val="007A6E00"/>
    <w:rsid w:val="007A6E10"/>
    <w:rsid w:val="007A6E1A"/>
    <w:rsid w:val="007A6E74"/>
    <w:rsid w:val="007A6E89"/>
    <w:rsid w:val="007A6E8A"/>
    <w:rsid w:val="007A6ED7"/>
    <w:rsid w:val="007A6EF8"/>
    <w:rsid w:val="007A6F24"/>
    <w:rsid w:val="007A6F71"/>
    <w:rsid w:val="007A6F82"/>
    <w:rsid w:val="007A6F9C"/>
    <w:rsid w:val="007A6FA1"/>
    <w:rsid w:val="007A6FB8"/>
    <w:rsid w:val="007A6FD9"/>
    <w:rsid w:val="007A6FE9"/>
    <w:rsid w:val="007A7013"/>
    <w:rsid w:val="007A703A"/>
    <w:rsid w:val="007A705E"/>
    <w:rsid w:val="007A706C"/>
    <w:rsid w:val="007A70C2"/>
    <w:rsid w:val="007A7101"/>
    <w:rsid w:val="007A7195"/>
    <w:rsid w:val="007A71BB"/>
    <w:rsid w:val="007A7221"/>
    <w:rsid w:val="007A7222"/>
    <w:rsid w:val="007A7223"/>
    <w:rsid w:val="007A7224"/>
    <w:rsid w:val="007A7267"/>
    <w:rsid w:val="007A7287"/>
    <w:rsid w:val="007A7292"/>
    <w:rsid w:val="007A72CE"/>
    <w:rsid w:val="007A72F8"/>
    <w:rsid w:val="007A7302"/>
    <w:rsid w:val="007A733A"/>
    <w:rsid w:val="007A7393"/>
    <w:rsid w:val="007A739A"/>
    <w:rsid w:val="007A73B6"/>
    <w:rsid w:val="007A73CC"/>
    <w:rsid w:val="007A73DF"/>
    <w:rsid w:val="007A73F3"/>
    <w:rsid w:val="007A7418"/>
    <w:rsid w:val="007A7461"/>
    <w:rsid w:val="007A74C0"/>
    <w:rsid w:val="007A750A"/>
    <w:rsid w:val="007A7531"/>
    <w:rsid w:val="007A7573"/>
    <w:rsid w:val="007A75AB"/>
    <w:rsid w:val="007A75D4"/>
    <w:rsid w:val="007A75EF"/>
    <w:rsid w:val="007A763B"/>
    <w:rsid w:val="007A765B"/>
    <w:rsid w:val="007A76DE"/>
    <w:rsid w:val="007A76E8"/>
    <w:rsid w:val="007A7756"/>
    <w:rsid w:val="007A776C"/>
    <w:rsid w:val="007A778C"/>
    <w:rsid w:val="007A778F"/>
    <w:rsid w:val="007A77A3"/>
    <w:rsid w:val="007A77DD"/>
    <w:rsid w:val="007A77FC"/>
    <w:rsid w:val="007A77FD"/>
    <w:rsid w:val="007A7823"/>
    <w:rsid w:val="007A7829"/>
    <w:rsid w:val="007A782C"/>
    <w:rsid w:val="007A783F"/>
    <w:rsid w:val="007A7868"/>
    <w:rsid w:val="007A787B"/>
    <w:rsid w:val="007A789C"/>
    <w:rsid w:val="007A78BC"/>
    <w:rsid w:val="007A78DB"/>
    <w:rsid w:val="007A790A"/>
    <w:rsid w:val="007A791D"/>
    <w:rsid w:val="007A794C"/>
    <w:rsid w:val="007A795A"/>
    <w:rsid w:val="007A795B"/>
    <w:rsid w:val="007A796F"/>
    <w:rsid w:val="007A797A"/>
    <w:rsid w:val="007A79A3"/>
    <w:rsid w:val="007A79AB"/>
    <w:rsid w:val="007A79BA"/>
    <w:rsid w:val="007A79E9"/>
    <w:rsid w:val="007A7A27"/>
    <w:rsid w:val="007A7A4F"/>
    <w:rsid w:val="007A7A65"/>
    <w:rsid w:val="007A7ABB"/>
    <w:rsid w:val="007A7AE1"/>
    <w:rsid w:val="007A7AE4"/>
    <w:rsid w:val="007A7B32"/>
    <w:rsid w:val="007A7B3F"/>
    <w:rsid w:val="007A7B55"/>
    <w:rsid w:val="007A7B6A"/>
    <w:rsid w:val="007A7B70"/>
    <w:rsid w:val="007A7B75"/>
    <w:rsid w:val="007A7BED"/>
    <w:rsid w:val="007A7C07"/>
    <w:rsid w:val="007A7C4A"/>
    <w:rsid w:val="007A7C8D"/>
    <w:rsid w:val="007A7C91"/>
    <w:rsid w:val="007A7CA1"/>
    <w:rsid w:val="007A7CFD"/>
    <w:rsid w:val="007A7D44"/>
    <w:rsid w:val="007A7D4F"/>
    <w:rsid w:val="007A7D51"/>
    <w:rsid w:val="007A7D6F"/>
    <w:rsid w:val="007A7D84"/>
    <w:rsid w:val="007A7D86"/>
    <w:rsid w:val="007A7D91"/>
    <w:rsid w:val="007A7DF6"/>
    <w:rsid w:val="007A7E47"/>
    <w:rsid w:val="007A7E7B"/>
    <w:rsid w:val="007A7EC3"/>
    <w:rsid w:val="007A7EE1"/>
    <w:rsid w:val="007A7F3D"/>
    <w:rsid w:val="007A7F54"/>
    <w:rsid w:val="007A7F8D"/>
    <w:rsid w:val="007A7F98"/>
    <w:rsid w:val="007A7FEE"/>
    <w:rsid w:val="007A7FF4"/>
    <w:rsid w:val="007B0006"/>
    <w:rsid w:val="007B001C"/>
    <w:rsid w:val="007B003B"/>
    <w:rsid w:val="007B0059"/>
    <w:rsid w:val="007B007A"/>
    <w:rsid w:val="007B008E"/>
    <w:rsid w:val="007B009D"/>
    <w:rsid w:val="007B009E"/>
    <w:rsid w:val="007B00BD"/>
    <w:rsid w:val="007B00D4"/>
    <w:rsid w:val="007B00E4"/>
    <w:rsid w:val="007B010E"/>
    <w:rsid w:val="007B0135"/>
    <w:rsid w:val="007B0148"/>
    <w:rsid w:val="007B01C6"/>
    <w:rsid w:val="007B01DD"/>
    <w:rsid w:val="007B021D"/>
    <w:rsid w:val="007B0224"/>
    <w:rsid w:val="007B0236"/>
    <w:rsid w:val="007B0278"/>
    <w:rsid w:val="007B0282"/>
    <w:rsid w:val="007B028C"/>
    <w:rsid w:val="007B02B7"/>
    <w:rsid w:val="007B0349"/>
    <w:rsid w:val="007B0363"/>
    <w:rsid w:val="007B0374"/>
    <w:rsid w:val="007B0384"/>
    <w:rsid w:val="007B038F"/>
    <w:rsid w:val="007B03BA"/>
    <w:rsid w:val="007B03E9"/>
    <w:rsid w:val="007B0406"/>
    <w:rsid w:val="007B0419"/>
    <w:rsid w:val="007B0445"/>
    <w:rsid w:val="007B0451"/>
    <w:rsid w:val="007B0470"/>
    <w:rsid w:val="007B048D"/>
    <w:rsid w:val="007B0493"/>
    <w:rsid w:val="007B049D"/>
    <w:rsid w:val="007B04C8"/>
    <w:rsid w:val="007B051F"/>
    <w:rsid w:val="007B052E"/>
    <w:rsid w:val="007B0582"/>
    <w:rsid w:val="007B05D9"/>
    <w:rsid w:val="007B0623"/>
    <w:rsid w:val="007B062E"/>
    <w:rsid w:val="007B0643"/>
    <w:rsid w:val="007B0648"/>
    <w:rsid w:val="007B06A9"/>
    <w:rsid w:val="007B06AD"/>
    <w:rsid w:val="007B06DC"/>
    <w:rsid w:val="007B06E5"/>
    <w:rsid w:val="007B06F4"/>
    <w:rsid w:val="007B0712"/>
    <w:rsid w:val="007B0723"/>
    <w:rsid w:val="007B074B"/>
    <w:rsid w:val="007B0768"/>
    <w:rsid w:val="007B082A"/>
    <w:rsid w:val="007B085E"/>
    <w:rsid w:val="007B0860"/>
    <w:rsid w:val="007B0864"/>
    <w:rsid w:val="007B08CA"/>
    <w:rsid w:val="007B08CC"/>
    <w:rsid w:val="007B08EB"/>
    <w:rsid w:val="007B08F9"/>
    <w:rsid w:val="007B0930"/>
    <w:rsid w:val="007B0A21"/>
    <w:rsid w:val="007B0A22"/>
    <w:rsid w:val="007B0A6D"/>
    <w:rsid w:val="007B0A74"/>
    <w:rsid w:val="007B0A7D"/>
    <w:rsid w:val="007B0A7E"/>
    <w:rsid w:val="007B0A87"/>
    <w:rsid w:val="007B0AF8"/>
    <w:rsid w:val="007B0AF9"/>
    <w:rsid w:val="007B0B0E"/>
    <w:rsid w:val="007B0B83"/>
    <w:rsid w:val="007B0B8A"/>
    <w:rsid w:val="007B0BA2"/>
    <w:rsid w:val="007B0BA6"/>
    <w:rsid w:val="007B0BCA"/>
    <w:rsid w:val="007B0BDA"/>
    <w:rsid w:val="007B0C0B"/>
    <w:rsid w:val="007B0C21"/>
    <w:rsid w:val="007B0C85"/>
    <w:rsid w:val="007B0CAE"/>
    <w:rsid w:val="007B0CB0"/>
    <w:rsid w:val="007B0CE0"/>
    <w:rsid w:val="007B0CE6"/>
    <w:rsid w:val="007B0CEC"/>
    <w:rsid w:val="007B0CF8"/>
    <w:rsid w:val="007B0D08"/>
    <w:rsid w:val="007B0D56"/>
    <w:rsid w:val="007B0D69"/>
    <w:rsid w:val="007B0D6D"/>
    <w:rsid w:val="007B0DB7"/>
    <w:rsid w:val="007B0DF1"/>
    <w:rsid w:val="007B0E3C"/>
    <w:rsid w:val="007B0E41"/>
    <w:rsid w:val="007B0E59"/>
    <w:rsid w:val="007B0E5A"/>
    <w:rsid w:val="007B0E67"/>
    <w:rsid w:val="007B0E6C"/>
    <w:rsid w:val="007B0E77"/>
    <w:rsid w:val="007B0E9B"/>
    <w:rsid w:val="007B0EA7"/>
    <w:rsid w:val="007B0EB5"/>
    <w:rsid w:val="007B0EBF"/>
    <w:rsid w:val="007B0F01"/>
    <w:rsid w:val="007B0F10"/>
    <w:rsid w:val="007B0F94"/>
    <w:rsid w:val="007B0FB8"/>
    <w:rsid w:val="007B0FC8"/>
    <w:rsid w:val="007B0FC9"/>
    <w:rsid w:val="007B0FE4"/>
    <w:rsid w:val="007B0FE9"/>
    <w:rsid w:val="007B0FF2"/>
    <w:rsid w:val="007B1011"/>
    <w:rsid w:val="007B1095"/>
    <w:rsid w:val="007B10E2"/>
    <w:rsid w:val="007B10E9"/>
    <w:rsid w:val="007B110B"/>
    <w:rsid w:val="007B1110"/>
    <w:rsid w:val="007B111C"/>
    <w:rsid w:val="007B1123"/>
    <w:rsid w:val="007B112C"/>
    <w:rsid w:val="007B113C"/>
    <w:rsid w:val="007B113E"/>
    <w:rsid w:val="007B1189"/>
    <w:rsid w:val="007B11B6"/>
    <w:rsid w:val="007B11BC"/>
    <w:rsid w:val="007B1211"/>
    <w:rsid w:val="007B1240"/>
    <w:rsid w:val="007B1276"/>
    <w:rsid w:val="007B1344"/>
    <w:rsid w:val="007B135D"/>
    <w:rsid w:val="007B1361"/>
    <w:rsid w:val="007B1365"/>
    <w:rsid w:val="007B136F"/>
    <w:rsid w:val="007B13AC"/>
    <w:rsid w:val="007B13B1"/>
    <w:rsid w:val="007B13BC"/>
    <w:rsid w:val="007B13C1"/>
    <w:rsid w:val="007B13D2"/>
    <w:rsid w:val="007B13D8"/>
    <w:rsid w:val="007B1442"/>
    <w:rsid w:val="007B1463"/>
    <w:rsid w:val="007B1490"/>
    <w:rsid w:val="007B14C6"/>
    <w:rsid w:val="007B14CC"/>
    <w:rsid w:val="007B14DF"/>
    <w:rsid w:val="007B1507"/>
    <w:rsid w:val="007B156E"/>
    <w:rsid w:val="007B157A"/>
    <w:rsid w:val="007B159E"/>
    <w:rsid w:val="007B15AC"/>
    <w:rsid w:val="007B15B2"/>
    <w:rsid w:val="007B15E1"/>
    <w:rsid w:val="007B15E3"/>
    <w:rsid w:val="007B160A"/>
    <w:rsid w:val="007B1623"/>
    <w:rsid w:val="007B165C"/>
    <w:rsid w:val="007B1662"/>
    <w:rsid w:val="007B1663"/>
    <w:rsid w:val="007B166C"/>
    <w:rsid w:val="007B16B7"/>
    <w:rsid w:val="007B16CB"/>
    <w:rsid w:val="007B16CE"/>
    <w:rsid w:val="007B16F1"/>
    <w:rsid w:val="007B16FF"/>
    <w:rsid w:val="007B1799"/>
    <w:rsid w:val="007B17CB"/>
    <w:rsid w:val="007B1830"/>
    <w:rsid w:val="007B18C0"/>
    <w:rsid w:val="007B18E2"/>
    <w:rsid w:val="007B1900"/>
    <w:rsid w:val="007B1909"/>
    <w:rsid w:val="007B1915"/>
    <w:rsid w:val="007B194E"/>
    <w:rsid w:val="007B1965"/>
    <w:rsid w:val="007B198F"/>
    <w:rsid w:val="007B19C9"/>
    <w:rsid w:val="007B1A2C"/>
    <w:rsid w:val="007B1A46"/>
    <w:rsid w:val="007B1A50"/>
    <w:rsid w:val="007B1A54"/>
    <w:rsid w:val="007B1A7E"/>
    <w:rsid w:val="007B1A82"/>
    <w:rsid w:val="007B1A9E"/>
    <w:rsid w:val="007B1AAA"/>
    <w:rsid w:val="007B1AB3"/>
    <w:rsid w:val="007B1AEA"/>
    <w:rsid w:val="007B1AEB"/>
    <w:rsid w:val="007B1B05"/>
    <w:rsid w:val="007B1B4F"/>
    <w:rsid w:val="007B1B6C"/>
    <w:rsid w:val="007B1B97"/>
    <w:rsid w:val="007B1BC5"/>
    <w:rsid w:val="007B1C47"/>
    <w:rsid w:val="007B1C6B"/>
    <w:rsid w:val="007B1C7C"/>
    <w:rsid w:val="007B1C7D"/>
    <w:rsid w:val="007B1CBB"/>
    <w:rsid w:val="007B1CEA"/>
    <w:rsid w:val="007B1D0A"/>
    <w:rsid w:val="007B1D2B"/>
    <w:rsid w:val="007B1D40"/>
    <w:rsid w:val="007B1D4F"/>
    <w:rsid w:val="007B1D77"/>
    <w:rsid w:val="007B1E02"/>
    <w:rsid w:val="007B1E0C"/>
    <w:rsid w:val="007B1E1A"/>
    <w:rsid w:val="007B1E1D"/>
    <w:rsid w:val="007B1EBE"/>
    <w:rsid w:val="007B1EC6"/>
    <w:rsid w:val="007B1EE1"/>
    <w:rsid w:val="007B1F2A"/>
    <w:rsid w:val="007B1F37"/>
    <w:rsid w:val="007B1F57"/>
    <w:rsid w:val="007B1F79"/>
    <w:rsid w:val="007B1F81"/>
    <w:rsid w:val="007B1F91"/>
    <w:rsid w:val="007B1FA2"/>
    <w:rsid w:val="007B1FA6"/>
    <w:rsid w:val="007B1FBE"/>
    <w:rsid w:val="007B1FFE"/>
    <w:rsid w:val="007B2020"/>
    <w:rsid w:val="007B2030"/>
    <w:rsid w:val="007B205E"/>
    <w:rsid w:val="007B205F"/>
    <w:rsid w:val="007B2063"/>
    <w:rsid w:val="007B209E"/>
    <w:rsid w:val="007B20B1"/>
    <w:rsid w:val="007B20B4"/>
    <w:rsid w:val="007B20FD"/>
    <w:rsid w:val="007B2116"/>
    <w:rsid w:val="007B211A"/>
    <w:rsid w:val="007B2122"/>
    <w:rsid w:val="007B215D"/>
    <w:rsid w:val="007B216B"/>
    <w:rsid w:val="007B21FD"/>
    <w:rsid w:val="007B2220"/>
    <w:rsid w:val="007B2231"/>
    <w:rsid w:val="007B2232"/>
    <w:rsid w:val="007B229B"/>
    <w:rsid w:val="007B22A9"/>
    <w:rsid w:val="007B22B8"/>
    <w:rsid w:val="007B22C9"/>
    <w:rsid w:val="007B2303"/>
    <w:rsid w:val="007B236E"/>
    <w:rsid w:val="007B23C1"/>
    <w:rsid w:val="007B23F3"/>
    <w:rsid w:val="007B2402"/>
    <w:rsid w:val="007B2417"/>
    <w:rsid w:val="007B247F"/>
    <w:rsid w:val="007B24AD"/>
    <w:rsid w:val="007B24AE"/>
    <w:rsid w:val="007B24C8"/>
    <w:rsid w:val="007B2574"/>
    <w:rsid w:val="007B25B2"/>
    <w:rsid w:val="007B25EA"/>
    <w:rsid w:val="007B2623"/>
    <w:rsid w:val="007B262B"/>
    <w:rsid w:val="007B2635"/>
    <w:rsid w:val="007B263A"/>
    <w:rsid w:val="007B26DD"/>
    <w:rsid w:val="007B26E9"/>
    <w:rsid w:val="007B26EC"/>
    <w:rsid w:val="007B27BC"/>
    <w:rsid w:val="007B27E1"/>
    <w:rsid w:val="007B2808"/>
    <w:rsid w:val="007B2810"/>
    <w:rsid w:val="007B2821"/>
    <w:rsid w:val="007B2856"/>
    <w:rsid w:val="007B2872"/>
    <w:rsid w:val="007B287A"/>
    <w:rsid w:val="007B28A4"/>
    <w:rsid w:val="007B28D1"/>
    <w:rsid w:val="007B28E2"/>
    <w:rsid w:val="007B290B"/>
    <w:rsid w:val="007B2913"/>
    <w:rsid w:val="007B292C"/>
    <w:rsid w:val="007B2950"/>
    <w:rsid w:val="007B296E"/>
    <w:rsid w:val="007B2976"/>
    <w:rsid w:val="007B29B1"/>
    <w:rsid w:val="007B29D2"/>
    <w:rsid w:val="007B29DA"/>
    <w:rsid w:val="007B29E1"/>
    <w:rsid w:val="007B29F0"/>
    <w:rsid w:val="007B29F1"/>
    <w:rsid w:val="007B2A20"/>
    <w:rsid w:val="007B2A28"/>
    <w:rsid w:val="007B2A31"/>
    <w:rsid w:val="007B2A65"/>
    <w:rsid w:val="007B2A95"/>
    <w:rsid w:val="007B2AB2"/>
    <w:rsid w:val="007B2B0E"/>
    <w:rsid w:val="007B2B12"/>
    <w:rsid w:val="007B2B13"/>
    <w:rsid w:val="007B2B25"/>
    <w:rsid w:val="007B2B4A"/>
    <w:rsid w:val="007B2B6A"/>
    <w:rsid w:val="007B2B71"/>
    <w:rsid w:val="007B2B9C"/>
    <w:rsid w:val="007B2BA8"/>
    <w:rsid w:val="007B2BB8"/>
    <w:rsid w:val="007B2BBF"/>
    <w:rsid w:val="007B2BC2"/>
    <w:rsid w:val="007B2BDA"/>
    <w:rsid w:val="007B2BFB"/>
    <w:rsid w:val="007B2C00"/>
    <w:rsid w:val="007B2C1C"/>
    <w:rsid w:val="007B2C1D"/>
    <w:rsid w:val="007B2C48"/>
    <w:rsid w:val="007B2C75"/>
    <w:rsid w:val="007B2CD4"/>
    <w:rsid w:val="007B2CDD"/>
    <w:rsid w:val="007B2CE7"/>
    <w:rsid w:val="007B2D2E"/>
    <w:rsid w:val="007B2D39"/>
    <w:rsid w:val="007B2D42"/>
    <w:rsid w:val="007B2D6A"/>
    <w:rsid w:val="007B2DB8"/>
    <w:rsid w:val="007B2DC4"/>
    <w:rsid w:val="007B2DCA"/>
    <w:rsid w:val="007B2DCC"/>
    <w:rsid w:val="007B2DD5"/>
    <w:rsid w:val="007B2DE1"/>
    <w:rsid w:val="007B2E03"/>
    <w:rsid w:val="007B2E5B"/>
    <w:rsid w:val="007B2E62"/>
    <w:rsid w:val="007B2E88"/>
    <w:rsid w:val="007B2EA6"/>
    <w:rsid w:val="007B2EAF"/>
    <w:rsid w:val="007B2EB0"/>
    <w:rsid w:val="007B2F20"/>
    <w:rsid w:val="007B2F82"/>
    <w:rsid w:val="007B2F86"/>
    <w:rsid w:val="007B2F8C"/>
    <w:rsid w:val="007B2FB2"/>
    <w:rsid w:val="007B2FD5"/>
    <w:rsid w:val="007B2FDB"/>
    <w:rsid w:val="007B2FE4"/>
    <w:rsid w:val="007B3030"/>
    <w:rsid w:val="007B304F"/>
    <w:rsid w:val="007B305E"/>
    <w:rsid w:val="007B30B2"/>
    <w:rsid w:val="007B30CE"/>
    <w:rsid w:val="007B30E3"/>
    <w:rsid w:val="007B3114"/>
    <w:rsid w:val="007B3174"/>
    <w:rsid w:val="007B31A6"/>
    <w:rsid w:val="007B31C6"/>
    <w:rsid w:val="007B31CB"/>
    <w:rsid w:val="007B31E5"/>
    <w:rsid w:val="007B31E7"/>
    <w:rsid w:val="007B31EE"/>
    <w:rsid w:val="007B31F9"/>
    <w:rsid w:val="007B32C0"/>
    <w:rsid w:val="007B32D3"/>
    <w:rsid w:val="007B32DD"/>
    <w:rsid w:val="007B332F"/>
    <w:rsid w:val="007B3339"/>
    <w:rsid w:val="007B337C"/>
    <w:rsid w:val="007B3389"/>
    <w:rsid w:val="007B343C"/>
    <w:rsid w:val="007B3492"/>
    <w:rsid w:val="007B349C"/>
    <w:rsid w:val="007B34C7"/>
    <w:rsid w:val="007B34C8"/>
    <w:rsid w:val="007B353C"/>
    <w:rsid w:val="007B358E"/>
    <w:rsid w:val="007B35D0"/>
    <w:rsid w:val="007B35EF"/>
    <w:rsid w:val="007B366B"/>
    <w:rsid w:val="007B366F"/>
    <w:rsid w:val="007B367B"/>
    <w:rsid w:val="007B36A4"/>
    <w:rsid w:val="007B36BE"/>
    <w:rsid w:val="007B36C7"/>
    <w:rsid w:val="007B36DA"/>
    <w:rsid w:val="007B36FC"/>
    <w:rsid w:val="007B3717"/>
    <w:rsid w:val="007B3748"/>
    <w:rsid w:val="007B379D"/>
    <w:rsid w:val="007B37BC"/>
    <w:rsid w:val="007B37F7"/>
    <w:rsid w:val="007B37FE"/>
    <w:rsid w:val="007B38A2"/>
    <w:rsid w:val="007B38C0"/>
    <w:rsid w:val="007B3950"/>
    <w:rsid w:val="007B398C"/>
    <w:rsid w:val="007B39A0"/>
    <w:rsid w:val="007B39CF"/>
    <w:rsid w:val="007B39D3"/>
    <w:rsid w:val="007B39D7"/>
    <w:rsid w:val="007B39E7"/>
    <w:rsid w:val="007B3A6B"/>
    <w:rsid w:val="007B3A6C"/>
    <w:rsid w:val="007B3AA4"/>
    <w:rsid w:val="007B3AA7"/>
    <w:rsid w:val="007B3AB1"/>
    <w:rsid w:val="007B3ABF"/>
    <w:rsid w:val="007B3ADB"/>
    <w:rsid w:val="007B3B14"/>
    <w:rsid w:val="007B3B99"/>
    <w:rsid w:val="007B3BD4"/>
    <w:rsid w:val="007B3BD8"/>
    <w:rsid w:val="007B3C4C"/>
    <w:rsid w:val="007B3C61"/>
    <w:rsid w:val="007B3C73"/>
    <w:rsid w:val="007B3CBD"/>
    <w:rsid w:val="007B3CCD"/>
    <w:rsid w:val="007B3CF6"/>
    <w:rsid w:val="007B3D2C"/>
    <w:rsid w:val="007B3D30"/>
    <w:rsid w:val="007B3DF7"/>
    <w:rsid w:val="007B3E4A"/>
    <w:rsid w:val="007B3EA5"/>
    <w:rsid w:val="007B3EA9"/>
    <w:rsid w:val="007B3ED6"/>
    <w:rsid w:val="007B3EF5"/>
    <w:rsid w:val="007B3F07"/>
    <w:rsid w:val="007B3F0B"/>
    <w:rsid w:val="007B3F59"/>
    <w:rsid w:val="007B3F60"/>
    <w:rsid w:val="007B3F6A"/>
    <w:rsid w:val="007B3F70"/>
    <w:rsid w:val="007B3F82"/>
    <w:rsid w:val="007B3FAA"/>
    <w:rsid w:val="007B3FAF"/>
    <w:rsid w:val="007B3FB8"/>
    <w:rsid w:val="007B3FFD"/>
    <w:rsid w:val="007B4021"/>
    <w:rsid w:val="007B404B"/>
    <w:rsid w:val="007B4058"/>
    <w:rsid w:val="007B4088"/>
    <w:rsid w:val="007B408F"/>
    <w:rsid w:val="007B40D1"/>
    <w:rsid w:val="007B414C"/>
    <w:rsid w:val="007B4156"/>
    <w:rsid w:val="007B4181"/>
    <w:rsid w:val="007B4184"/>
    <w:rsid w:val="007B41A2"/>
    <w:rsid w:val="007B41BF"/>
    <w:rsid w:val="007B41C1"/>
    <w:rsid w:val="007B41D7"/>
    <w:rsid w:val="007B41DD"/>
    <w:rsid w:val="007B41EF"/>
    <w:rsid w:val="007B41F8"/>
    <w:rsid w:val="007B4225"/>
    <w:rsid w:val="007B4238"/>
    <w:rsid w:val="007B4297"/>
    <w:rsid w:val="007B429E"/>
    <w:rsid w:val="007B42EF"/>
    <w:rsid w:val="007B4305"/>
    <w:rsid w:val="007B4311"/>
    <w:rsid w:val="007B4345"/>
    <w:rsid w:val="007B4386"/>
    <w:rsid w:val="007B4399"/>
    <w:rsid w:val="007B43AB"/>
    <w:rsid w:val="007B43C0"/>
    <w:rsid w:val="007B43CE"/>
    <w:rsid w:val="007B43DE"/>
    <w:rsid w:val="007B43DF"/>
    <w:rsid w:val="007B43F9"/>
    <w:rsid w:val="007B43FF"/>
    <w:rsid w:val="007B4417"/>
    <w:rsid w:val="007B4431"/>
    <w:rsid w:val="007B4434"/>
    <w:rsid w:val="007B4437"/>
    <w:rsid w:val="007B44AD"/>
    <w:rsid w:val="007B4517"/>
    <w:rsid w:val="007B4543"/>
    <w:rsid w:val="007B4578"/>
    <w:rsid w:val="007B4596"/>
    <w:rsid w:val="007B45E6"/>
    <w:rsid w:val="007B4604"/>
    <w:rsid w:val="007B4605"/>
    <w:rsid w:val="007B4627"/>
    <w:rsid w:val="007B467A"/>
    <w:rsid w:val="007B46ED"/>
    <w:rsid w:val="007B4754"/>
    <w:rsid w:val="007B4769"/>
    <w:rsid w:val="007B4770"/>
    <w:rsid w:val="007B47D2"/>
    <w:rsid w:val="007B4805"/>
    <w:rsid w:val="007B4953"/>
    <w:rsid w:val="007B4977"/>
    <w:rsid w:val="007B4996"/>
    <w:rsid w:val="007B49D3"/>
    <w:rsid w:val="007B49EB"/>
    <w:rsid w:val="007B49F2"/>
    <w:rsid w:val="007B4A24"/>
    <w:rsid w:val="007B4A2D"/>
    <w:rsid w:val="007B4A3D"/>
    <w:rsid w:val="007B4AA9"/>
    <w:rsid w:val="007B4AAC"/>
    <w:rsid w:val="007B4AB0"/>
    <w:rsid w:val="007B4AD5"/>
    <w:rsid w:val="007B4AE4"/>
    <w:rsid w:val="007B4B40"/>
    <w:rsid w:val="007B4B4A"/>
    <w:rsid w:val="007B4B4D"/>
    <w:rsid w:val="007B4B57"/>
    <w:rsid w:val="007B4B6D"/>
    <w:rsid w:val="007B4B75"/>
    <w:rsid w:val="007B4B82"/>
    <w:rsid w:val="007B4BD7"/>
    <w:rsid w:val="007B4BFD"/>
    <w:rsid w:val="007B4BFF"/>
    <w:rsid w:val="007B4C06"/>
    <w:rsid w:val="007B4C09"/>
    <w:rsid w:val="007B4C0C"/>
    <w:rsid w:val="007B4C17"/>
    <w:rsid w:val="007B4C1F"/>
    <w:rsid w:val="007B4C33"/>
    <w:rsid w:val="007B4C7C"/>
    <w:rsid w:val="007B4C94"/>
    <w:rsid w:val="007B4CC8"/>
    <w:rsid w:val="007B4CE1"/>
    <w:rsid w:val="007B4D19"/>
    <w:rsid w:val="007B4D7D"/>
    <w:rsid w:val="007B4D86"/>
    <w:rsid w:val="007B4D8C"/>
    <w:rsid w:val="007B4DA6"/>
    <w:rsid w:val="007B4DA7"/>
    <w:rsid w:val="007B4DEB"/>
    <w:rsid w:val="007B4E21"/>
    <w:rsid w:val="007B4EA2"/>
    <w:rsid w:val="007B4EB0"/>
    <w:rsid w:val="007B4EC0"/>
    <w:rsid w:val="007B4EF2"/>
    <w:rsid w:val="007B4F2E"/>
    <w:rsid w:val="007B4FC4"/>
    <w:rsid w:val="007B4FED"/>
    <w:rsid w:val="007B4FFC"/>
    <w:rsid w:val="007B5049"/>
    <w:rsid w:val="007B509D"/>
    <w:rsid w:val="007B50B3"/>
    <w:rsid w:val="007B50D9"/>
    <w:rsid w:val="007B50EC"/>
    <w:rsid w:val="007B5100"/>
    <w:rsid w:val="007B510A"/>
    <w:rsid w:val="007B514B"/>
    <w:rsid w:val="007B5154"/>
    <w:rsid w:val="007B5187"/>
    <w:rsid w:val="007B51B8"/>
    <w:rsid w:val="007B51BA"/>
    <w:rsid w:val="007B51CB"/>
    <w:rsid w:val="007B520B"/>
    <w:rsid w:val="007B5231"/>
    <w:rsid w:val="007B5234"/>
    <w:rsid w:val="007B523D"/>
    <w:rsid w:val="007B524D"/>
    <w:rsid w:val="007B5262"/>
    <w:rsid w:val="007B5274"/>
    <w:rsid w:val="007B528E"/>
    <w:rsid w:val="007B52D0"/>
    <w:rsid w:val="007B52E7"/>
    <w:rsid w:val="007B533C"/>
    <w:rsid w:val="007B5393"/>
    <w:rsid w:val="007B539B"/>
    <w:rsid w:val="007B53AA"/>
    <w:rsid w:val="007B53D2"/>
    <w:rsid w:val="007B5406"/>
    <w:rsid w:val="007B5412"/>
    <w:rsid w:val="007B542C"/>
    <w:rsid w:val="007B5437"/>
    <w:rsid w:val="007B5438"/>
    <w:rsid w:val="007B548A"/>
    <w:rsid w:val="007B5490"/>
    <w:rsid w:val="007B54FF"/>
    <w:rsid w:val="007B5556"/>
    <w:rsid w:val="007B555F"/>
    <w:rsid w:val="007B55A8"/>
    <w:rsid w:val="007B55DE"/>
    <w:rsid w:val="007B55F3"/>
    <w:rsid w:val="007B55F5"/>
    <w:rsid w:val="007B5637"/>
    <w:rsid w:val="007B5688"/>
    <w:rsid w:val="007B56A1"/>
    <w:rsid w:val="007B56F9"/>
    <w:rsid w:val="007B56FB"/>
    <w:rsid w:val="007B5724"/>
    <w:rsid w:val="007B5732"/>
    <w:rsid w:val="007B575A"/>
    <w:rsid w:val="007B5770"/>
    <w:rsid w:val="007B579A"/>
    <w:rsid w:val="007B57A4"/>
    <w:rsid w:val="007B57C6"/>
    <w:rsid w:val="007B57F8"/>
    <w:rsid w:val="007B5822"/>
    <w:rsid w:val="007B5825"/>
    <w:rsid w:val="007B5835"/>
    <w:rsid w:val="007B5846"/>
    <w:rsid w:val="007B5870"/>
    <w:rsid w:val="007B5876"/>
    <w:rsid w:val="007B588F"/>
    <w:rsid w:val="007B5996"/>
    <w:rsid w:val="007B5AC5"/>
    <w:rsid w:val="007B5B11"/>
    <w:rsid w:val="007B5B4B"/>
    <w:rsid w:val="007B5B5A"/>
    <w:rsid w:val="007B5B60"/>
    <w:rsid w:val="007B5B7D"/>
    <w:rsid w:val="007B5B8D"/>
    <w:rsid w:val="007B5BAF"/>
    <w:rsid w:val="007B5BB5"/>
    <w:rsid w:val="007B5C2F"/>
    <w:rsid w:val="007B5C37"/>
    <w:rsid w:val="007B5C49"/>
    <w:rsid w:val="007B5C64"/>
    <w:rsid w:val="007B5C72"/>
    <w:rsid w:val="007B5CA9"/>
    <w:rsid w:val="007B5CB7"/>
    <w:rsid w:val="007B5CEE"/>
    <w:rsid w:val="007B5CFC"/>
    <w:rsid w:val="007B5D03"/>
    <w:rsid w:val="007B5D13"/>
    <w:rsid w:val="007B5D20"/>
    <w:rsid w:val="007B5D2E"/>
    <w:rsid w:val="007B5D83"/>
    <w:rsid w:val="007B5D93"/>
    <w:rsid w:val="007B5DB1"/>
    <w:rsid w:val="007B5DE8"/>
    <w:rsid w:val="007B5DF4"/>
    <w:rsid w:val="007B5E05"/>
    <w:rsid w:val="007B5E0B"/>
    <w:rsid w:val="007B5E4A"/>
    <w:rsid w:val="007B5E4B"/>
    <w:rsid w:val="007B5E5B"/>
    <w:rsid w:val="007B5E7C"/>
    <w:rsid w:val="007B5E9C"/>
    <w:rsid w:val="007B5EC3"/>
    <w:rsid w:val="007B5F53"/>
    <w:rsid w:val="007B5F91"/>
    <w:rsid w:val="007B5FA0"/>
    <w:rsid w:val="007B5FDC"/>
    <w:rsid w:val="007B5FF4"/>
    <w:rsid w:val="007B5FF9"/>
    <w:rsid w:val="007B6028"/>
    <w:rsid w:val="007B604A"/>
    <w:rsid w:val="007B6069"/>
    <w:rsid w:val="007B6077"/>
    <w:rsid w:val="007B6094"/>
    <w:rsid w:val="007B6099"/>
    <w:rsid w:val="007B60A8"/>
    <w:rsid w:val="007B60FB"/>
    <w:rsid w:val="007B6118"/>
    <w:rsid w:val="007B6120"/>
    <w:rsid w:val="007B6122"/>
    <w:rsid w:val="007B61B2"/>
    <w:rsid w:val="007B61EA"/>
    <w:rsid w:val="007B6245"/>
    <w:rsid w:val="007B6252"/>
    <w:rsid w:val="007B627A"/>
    <w:rsid w:val="007B628C"/>
    <w:rsid w:val="007B629D"/>
    <w:rsid w:val="007B62A4"/>
    <w:rsid w:val="007B62C5"/>
    <w:rsid w:val="007B62C9"/>
    <w:rsid w:val="007B62D9"/>
    <w:rsid w:val="007B62DC"/>
    <w:rsid w:val="007B62E1"/>
    <w:rsid w:val="007B62EA"/>
    <w:rsid w:val="007B62F1"/>
    <w:rsid w:val="007B6320"/>
    <w:rsid w:val="007B6345"/>
    <w:rsid w:val="007B6347"/>
    <w:rsid w:val="007B636B"/>
    <w:rsid w:val="007B636D"/>
    <w:rsid w:val="007B6376"/>
    <w:rsid w:val="007B6385"/>
    <w:rsid w:val="007B63B1"/>
    <w:rsid w:val="007B63E4"/>
    <w:rsid w:val="007B63F4"/>
    <w:rsid w:val="007B640F"/>
    <w:rsid w:val="007B6441"/>
    <w:rsid w:val="007B6446"/>
    <w:rsid w:val="007B644B"/>
    <w:rsid w:val="007B64B0"/>
    <w:rsid w:val="007B64ED"/>
    <w:rsid w:val="007B651D"/>
    <w:rsid w:val="007B6527"/>
    <w:rsid w:val="007B6592"/>
    <w:rsid w:val="007B65FA"/>
    <w:rsid w:val="007B6652"/>
    <w:rsid w:val="007B6676"/>
    <w:rsid w:val="007B6679"/>
    <w:rsid w:val="007B66E1"/>
    <w:rsid w:val="007B6701"/>
    <w:rsid w:val="007B6755"/>
    <w:rsid w:val="007B679A"/>
    <w:rsid w:val="007B67A1"/>
    <w:rsid w:val="007B67B6"/>
    <w:rsid w:val="007B67D5"/>
    <w:rsid w:val="007B67D8"/>
    <w:rsid w:val="007B6817"/>
    <w:rsid w:val="007B683D"/>
    <w:rsid w:val="007B684F"/>
    <w:rsid w:val="007B6880"/>
    <w:rsid w:val="007B6881"/>
    <w:rsid w:val="007B6899"/>
    <w:rsid w:val="007B68BE"/>
    <w:rsid w:val="007B6900"/>
    <w:rsid w:val="007B690D"/>
    <w:rsid w:val="007B6924"/>
    <w:rsid w:val="007B6934"/>
    <w:rsid w:val="007B695D"/>
    <w:rsid w:val="007B695E"/>
    <w:rsid w:val="007B6960"/>
    <w:rsid w:val="007B6989"/>
    <w:rsid w:val="007B699C"/>
    <w:rsid w:val="007B699F"/>
    <w:rsid w:val="007B69EE"/>
    <w:rsid w:val="007B6A1B"/>
    <w:rsid w:val="007B6A31"/>
    <w:rsid w:val="007B6A3E"/>
    <w:rsid w:val="007B6A46"/>
    <w:rsid w:val="007B6A47"/>
    <w:rsid w:val="007B6A81"/>
    <w:rsid w:val="007B6AC7"/>
    <w:rsid w:val="007B6B08"/>
    <w:rsid w:val="007B6B14"/>
    <w:rsid w:val="007B6B8F"/>
    <w:rsid w:val="007B6B94"/>
    <w:rsid w:val="007B6BC9"/>
    <w:rsid w:val="007B6C13"/>
    <w:rsid w:val="007B6C2A"/>
    <w:rsid w:val="007B6C56"/>
    <w:rsid w:val="007B6C86"/>
    <w:rsid w:val="007B6CEF"/>
    <w:rsid w:val="007B6CFA"/>
    <w:rsid w:val="007B6D1F"/>
    <w:rsid w:val="007B6D7C"/>
    <w:rsid w:val="007B6E07"/>
    <w:rsid w:val="007B6E5B"/>
    <w:rsid w:val="007B6EAA"/>
    <w:rsid w:val="007B6EB3"/>
    <w:rsid w:val="007B6F01"/>
    <w:rsid w:val="007B6F6E"/>
    <w:rsid w:val="007B6F87"/>
    <w:rsid w:val="007B6F8D"/>
    <w:rsid w:val="007B6F9C"/>
    <w:rsid w:val="007B6FBC"/>
    <w:rsid w:val="007B6FD6"/>
    <w:rsid w:val="007B7025"/>
    <w:rsid w:val="007B706F"/>
    <w:rsid w:val="007B707B"/>
    <w:rsid w:val="007B70AF"/>
    <w:rsid w:val="007B70B4"/>
    <w:rsid w:val="007B70C0"/>
    <w:rsid w:val="007B717A"/>
    <w:rsid w:val="007B71A1"/>
    <w:rsid w:val="007B71A3"/>
    <w:rsid w:val="007B71CA"/>
    <w:rsid w:val="007B71FB"/>
    <w:rsid w:val="007B724D"/>
    <w:rsid w:val="007B72FB"/>
    <w:rsid w:val="007B730F"/>
    <w:rsid w:val="007B733D"/>
    <w:rsid w:val="007B73AD"/>
    <w:rsid w:val="007B73B5"/>
    <w:rsid w:val="007B73F2"/>
    <w:rsid w:val="007B7451"/>
    <w:rsid w:val="007B7464"/>
    <w:rsid w:val="007B74B2"/>
    <w:rsid w:val="007B7509"/>
    <w:rsid w:val="007B7523"/>
    <w:rsid w:val="007B7559"/>
    <w:rsid w:val="007B756C"/>
    <w:rsid w:val="007B759F"/>
    <w:rsid w:val="007B75C6"/>
    <w:rsid w:val="007B75D8"/>
    <w:rsid w:val="007B7647"/>
    <w:rsid w:val="007B7659"/>
    <w:rsid w:val="007B767B"/>
    <w:rsid w:val="007B76BA"/>
    <w:rsid w:val="007B76D2"/>
    <w:rsid w:val="007B7708"/>
    <w:rsid w:val="007B774A"/>
    <w:rsid w:val="007B777C"/>
    <w:rsid w:val="007B7788"/>
    <w:rsid w:val="007B77DF"/>
    <w:rsid w:val="007B7820"/>
    <w:rsid w:val="007B7836"/>
    <w:rsid w:val="007B7864"/>
    <w:rsid w:val="007B78B3"/>
    <w:rsid w:val="007B78CA"/>
    <w:rsid w:val="007B78D8"/>
    <w:rsid w:val="007B78EB"/>
    <w:rsid w:val="007B7951"/>
    <w:rsid w:val="007B796D"/>
    <w:rsid w:val="007B7984"/>
    <w:rsid w:val="007B7998"/>
    <w:rsid w:val="007B79EB"/>
    <w:rsid w:val="007B7A13"/>
    <w:rsid w:val="007B7A16"/>
    <w:rsid w:val="007B7A19"/>
    <w:rsid w:val="007B7A1D"/>
    <w:rsid w:val="007B7A75"/>
    <w:rsid w:val="007B7AAD"/>
    <w:rsid w:val="007B7AB0"/>
    <w:rsid w:val="007B7AB9"/>
    <w:rsid w:val="007B7ABE"/>
    <w:rsid w:val="007B7AF2"/>
    <w:rsid w:val="007B7B14"/>
    <w:rsid w:val="007B7B46"/>
    <w:rsid w:val="007B7B7E"/>
    <w:rsid w:val="007B7B85"/>
    <w:rsid w:val="007B7BA5"/>
    <w:rsid w:val="007B7BE1"/>
    <w:rsid w:val="007B7BF9"/>
    <w:rsid w:val="007B7C32"/>
    <w:rsid w:val="007B7C5F"/>
    <w:rsid w:val="007B7C9E"/>
    <w:rsid w:val="007B7CA9"/>
    <w:rsid w:val="007B7CC7"/>
    <w:rsid w:val="007B7CC9"/>
    <w:rsid w:val="007B7CE6"/>
    <w:rsid w:val="007B7CEA"/>
    <w:rsid w:val="007B7D28"/>
    <w:rsid w:val="007B7D53"/>
    <w:rsid w:val="007B7D69"/>
    <w:rsid w:val="007B7DA5"/>
    <w:rsid w:val="007B7DBA"/>
    <w:rsid w:val="007B7DCD"/>
    <w:rsid w:val="007B7E27"/>
    <w:rsid w:val="007B7E3A"/>
    <w:rsid w:val="007B7E65"/>
    <w:rsid w:val="007B7E85"/>
    <w:rsid w:val="007B7E98"/>
    <w:rsid w:val="007B7F01"/>
    <w:rsid w:val="007B7F14"/>
    <w:rsid w:val="007B7F1A"/>
    <w:rsid w:val="007B7F40"/>
    <w:rsid w:val="007B7F96"/>
    <w:rsid w:val="007B7FFC"/>
    <w:rsid w:val="007C0041"/>
    <w:rsid w:val="007C0080"/>
    <w:rsid w:val="007C0094"/>
    <w:rsid w:val="007C00B6"/>
    <w:rsid w:val="007C00D7"/>
    <w:rsid w:val="007C0114"/>
    <w:rsid w:val="007C0143"/>
    <w:rsid w:val="007C014B"/>
    <w:rsid w:val="007C01AE"/>
    <w:rsid w:val="007C01E1"/>
    <w:rsid w:val="007C0212"/>
    <w:rsid w:val="007C0213"/>
    <w:rsid w:val="007C0232"/>
    <w:rsid w:val="007C023C"/>
    <w:rsid w:val="007C0242"/>
    <w:rsid w:val="007C029A"/>
    <w:rsid w:val="007C029F"/>
    <w:rsid w:val="007C02D8"/>
    <w:rsid w:val="007C02F5"/>
    <w:rsid w:val="007C0330"/>
    <w:rsid w:val="007C039C"/>
    <w:rsid w:val="007C03D3"/>
    <w:rsid w:val="007C041B"/>
    <w:rsid w:val="007C042B"/>
    <w:rsid w:val="007C0435"/>
    <w:rsid w:val="007C0441"/>
    <w:rsid w:val="007C044B"/>
    <w:rsid w:val="007C044F"/>
    <w:rsid w:val="007C0475"/>
    <w:rsid w:val="007C0490"/>
    <w:rsid w:val="007C049B"/>
    <w:rsid w:val="007C04A3"/>
    <w:rsid w:val="007C04C2"/>
    <w:rsid w:val="007C04CC"/>
    <w:rsid w:val="007C04CD"/>
    <w:rsid w:val="007C04EC"/>
    <w:rsid w:val="007C04F0"/>
    <w:rsid w:val="007C04F1"/>
    <w:rsid w:val="007C0514"/>
    <w:rsid w:val="007C051A"/>
    <w:rsid w:val="007C0530"/>
    <w:rsid w:val="007C0532"/>
    <w:rsid w:val="007C0533"/>
    <w:rsid w:val="007C054E"/>
    <w:rsid w:val="007C055D"/>
    <w:rsid w:val="007C058E"/>
    <w:rsid w:val="007C0594"/>
    <w:rsid w:val="007C05A0"/>
    <w:rsid w:val="007C05B9"/>
    <w:rsid w:val="007C05DA"/>
    <w:rsid w:val="007C0608"/>
    <w:rsid w:val="007C0637"/>
    <w:rsid w:val="007C063C"/>
    <w:rsid w:val="007C063F"/>
    <w:rsid w:val="007C0682"/>
    <w:rsid w:val="007C06DB"/>
    <w:rsid w:val="007C06DE"/>
    <w:rsid w:val="007C06EA"/>
    <w:rsid w:val="007C06F0"/>
    <w:rsid w:val="007C06F6"/>
    <w:rsid w:val="007C0700"/>
    <w:rsid w:val="007C0711"/>
    <w:rsid w:val="007C0712"/>
    <w:rsid w:val="007C071B"/>
    <w:rsid w:val="007C072D"/>
    <w:rsid w:val="007C074B"/>
    <w:rsid w:val="007C075D"/>
    <w:rsid w:val="007C0772"/>
    <w:rsid w:val="007C0793"/>
    <w:rsid w:val="007C079D"/>
    <w:rsid w:val="007C07DE"/>
    <w:rsid w:val="007C0846"/>
    <w:rsid w:val="007C0885"/>
    <w:rsid w:val="007C08A6"/>
    <w:rsid w:val="007C08BB"/>
    <w:rsid w:val="007C0972"/>
    <w:rsid w:val="007C097A"/>
    <w:rsid w:val="007C097C"/>
    <w:rsid w:val="007C0996"/>
    <w:rsid w:val="007C09B8"/>
    <w:rsid w:val="007C09ED"/>
    <w:rsid w:val="007C0A06"/>
    <w:rsid w:val="007C0A11"/>
    <w:rsid w:val="007C0A26"/>
    <w:rsid w:val="007C0A31"/>
    <w:rsid w:val="007C0A3B"/>
    <w:rsid w:val="007C0A7E"/>
    <w:rsid w:val="007C0A81"/>
    <w:rsid w:val="007C0A82"/>
    <w:rsid w:val="007C0AD4"/>
    <w:rsid w:val="007C0ADA"/>
    <w:rsid w:val="007C0B38"/>
    <w:rsid w:val="007C0BA9"/>
    <w:rsid w:val="007C0BAD"/>
    <w:rsid w:val="007C0BD0"/>
    <w:rsid w:val="007C0BD3"/>
    <w:rsid w:val="007C0C34"/>
    <w:rsid w:val="007C0C4F"/>
    <w:rsid w:val="007C0C77"/>
    <w:rsid w:val="007C0C94"/>
    <w:rsid w:val="007C0C9D"/>
    <w:rsid w:val="007C0CC1"/>
    <w:rsid w:val="007C0D2F"/>
    <w:rsid w:val="007C0D32"/>
    <w:rsid w:val="007C0D3E"/>
    <w:rsid w:val="007C0DA2"/>
    <w:rsid w:val="007C0DBE"/>
    <w:rsid w:val="007C0DE3"/>
    <w:rsid w:val="007C0DF0"/>
    <w:rsid w:val="007C0E10"/>
    <w:rsid w:val="007C0E48"/>
    <w:rsid w:val="007C0E72"/>
    <w:rsid w:val="007C0E8C"/>
    <w:rsid w:val="007C0EA2"/>
    <w:rsid w:val="007C0EC0"/>
    <w:rsid w:val="007C0ED6"/>
    <w:rsid w:val="007C0EFB"/>
    <w:rsid w:val="007C0F06"/>
    <w:rsid w:val="007C0F11"/>
    <w:rsid w:val="007C0F7D"/>
    <w:rsid w:val="007C0FF4"/>
    <w:rsid w:val="007C0FF9"/>
    <w:rsid w:val="007C1010"/>
    <w:rsid w:val="007C1014"/>
    <w:rsid w:val="007C104B"/>
    <w:rsid w:val="007C104C"/>
    <w:rsid w:val="007C105D"/>
    <w:rsid w:val="007C1063"/>
    <w:rsid w:val="007C1090"/>
    <w:rsid w:val="007C1096"/>
    <w:rsid w:val="007C1097"/>
    <w:rsid w:val="007C110D"/>
    <w:rsid w:val="007C1183"/>
    <w:rsid w:val="007C11B0"/>
    <w:rsid w:val="007C11F9"/>
    <w:rsid w:val="007C121F"/>
    <w:rsid w:val="007C1237"/>
    <w:rsid w:val="007C1261"/>
    <w:rsid w:val="007C1288"/>
    <w:rsid w:val="007C12BB"/>
    <w:rsid w:val="007C12DB"/>
    <w:rsid w:val="007C12EC"/>
    <w:rsid w:val="007C131B"/>
    <w:rsid w:val="007C1335"/>
    <w:rsid w:val="007C1346"/>
    <w:rsid w:val="007C135C"/>
    <w:rsid w:val="007C1377"/>
    <w:rsid w:val="007C1381"/>
    <w:rsid w:val="007C13C3"/>
    <w:rsid w:val="007C1409"/>
    <w:rsid w:val="007C140D"/>
    <w:rsid w:val="007C1432"/>
    <w:rsid w:val="007C1438"/>
    <w:rsid w:val="007C146B"/>
    <w:rsid w:val="007C146D"/>
    <w:rsid w:val="007C1470"/>
    <w:rsid w:val="007C148A"/>
    <w:rsid w:val="007C14B6"/>
    <w:rsid w:val="007C150D"/>
    <w:rsid w:val="007C15CD"/>
    <w:rsid w:val="007C165B"/>
    <w:rsid w:val="007C1665"/>
    <w:rsid w:val="007C1673"/>
    <w:rsid w:val="007C168C"/>
    <w:rsid w:val="007C1717"/>
    <w:rsid w:val="007C1731"/>
    <w:rsid w:val="007C176F"/>
    <w:rsid w:val="007C1772"/>
    <w:rsid w:val="007C17C4"/>
    <w:rsid w:val="007C181D"/>
    <w:rsid w:val="007C1822"/>
    <w:rsid w:val="007C1833"/>
    <w:rsid w:val="007C18D4"/>
    <w:rsid w:val="007C1909"/>
    <w:rsid w:val="007C192A"/>
    <w:rsid w:val="007C194A"/>
    <w:rsid w:val="007C194E"/>
    <w:rsid w:val="007C1973"/>
    <w:rsid w:val="007C199B"/>
    <w:rsid w:val="007C19A5"/>
    <w:rsid w:val="007C19AF"/>
    <w:rsid w:val="007C19D1"/>
    <w:rsid w:val="007C1A17"/>
    <w:rsid w:val="007C1A62"/>
    <w:rsid w:val="007C1A6B"/>
    <w:rsid w:val="007C1A7A"/>
    <w:rsid w:val="007C1A82"/>
    <w:rsid w:val="007C1A9D"/>
    <w:rsid w:val="007C1B21"/>
    <w:rsid w:val="007C1B30"/>
    <w:rsid w:val="007C1B5D"/>
    <w:rsid w:val="007C1B83"/>
    <w:rsid w:val="007C1B9C"/>
    <w:rsid w:val="007C1BA9"/>
    <w:rsid w:val="007C1BC1"/>
    <w:rsid w:val="007C1BCB"/>
    <w:rsid w:val="007C1BDC"/>
    <w:rsid w:val="007C1BEC"/>
    <w:rsid w:val="007C1C3E"/>
    <w:rsid w:val="007C1C4D"/>
    <w:rsid w:val="007C1C7B"/>
    <w:rsid w:val="007C1C8A"/>
    <w:rsid w:val="007C1D07"/>
    <w:rsid w:val="007C1D7F"/>
    <w:rsid w:val="007C1D9B"/>
    <w:rsid w:val="007C1DA1"/>
    <w:rsid w:val="007C1DE7"/>
    <w:rsid w:val="007C1DE8"/>
    <w:rsid w:val="007C1E5A"/>
    <w:rsid w:val="007C1E5F"/>
    <w:rsid w:val="007C1E7A"/>
    <w:rsid w:val="007C1E90"/>
    <w:rsid w:val="007C1EA6"/>
    <w:rsid w:val="007C1ECB"/>
    <w:rsid w:val="007C1EFE"/>
    <w:rsid w:val="007C1F1D"/>
    <w:rsid w:val="007C1F26"/>
    <w:rsid w:val="007C1F27"/>
    <w:rsid w:val="007C1F2C"/>
    <w:rsid w:val="007C1F40"/>
    <w:rsid w:val="007C1FA9"/>
    <w:rsid w:val="007C1FC8"/>
    <w:rsid w:val="007C1FD0"/>
    <w:rsid w:val="007C1FD3"/>
    <w:rsid w:val="007C1FD8"/>
    <w:rsid w:val="007C1FE7"/>
    <w:rsid w:val="007C2015"/>
    <w:rsid w:val="007C2033"/>
    <w:rsid w:val="007C2035"/>
    <w:rsid w:val="007C2052"/>
    <w:rsid w:val="007C2081"/>
    <w:rsid w:val="007C20A1"/>
    <w:rsid w:val="007C20A9"/>
    <w:rsid w:val="007C20AB"/>
    <w:rsid w:val="007C210B"/>
    <w:rsid w:val="007C2146"/>
    <w:rsid w:val="007C21A5"/>
    <w:rsid w:val="007C21AC"/>
    <w:rsid w:val="007C21C0"/>
    <w:rsid w:val="007C21D5"/>
    <w:rsid w:val="007C21E1"/>
    <w:rsid w:val="007C21E7"/>
    <w:rsid w:val="007C2221"/>
    <w:rsid w:val="007C222C"/>
    <w:rsid w:val="007C2239"/>
    <w:rsid w:val="007C2298"/>
    <w:rsid w:val="007C22BB"/>
    <w:rsid w:val="007C22E4"/>
    <w:rsid w:val="007C22F0"/>
    <w:rsid w:val="007C2306"/>
    <w:rsid w:val="007C2330"/>
    <w:rsid w:val="007C237C"/>
    <w:rsid w:val="007C237E"/>
    <w:rsid w:val="007C2396"/>
    <w:rsid w:val="007C23C9"/>
    <w:rsid w:val="007C23CF"/>
    <w:rsid w:val="007C2451"/>
    <w:rsid w:val="007C248F"/>
    <w:rsid w:val="007C249D"/>
    <w:rsid w:val="007C24BF"/>
    <w:rsid w:val="007C252A"/>
    <w:rsid w:val="007C2572"/>
    <w:rsid w:val="007C2596"/>
    <w:rsid w:val="007C25C7"/>
    <w:rsid w:val="007C25D6"/>
    <w:rsid w:val="007C25E0"/>
    <w:rsid w:val="007C2612"/>
    <w:rsid w:val="007C2636"/>
    <w:rsid w:val="007C2678"/>
    <w:rsid w:val="007C267D"/>
    <w:rsid w:val="007C26AE"/>
    <w:rsid w:val="007C2707"/>
    <w:rsid w:val="007C2752"/>
    <w:rsid w:val="007C275C"/>
    <w:rsid w:val="007C2763"/>
    <w:rsid w:val="007C27C7"/>
    <w:rsid w:val="007C27DC"/>
    <w:rsid w:val="007C27E3"/>
    <w:rsid w:val="007C2884"/>
    <w:rsid w:val="007C28BC"/>
    <w:rsid w:val="007C28CA"/>
    <w:rsid w:val="007C28EA"/>
    <w:rsid w:val="007C2906"/>
    <w:rsid w:val="007C290F"/>
    <w:rsid w:val="007C291F"/>
    <w:rsid w:val="007C294B"/>
    <w:rsid w:val="007C29AF"/>
    <w:rsid w:val="007C29B6"/>
    <w:rsid w:val="007C29D6"/>
    <w:rsid w:val="007C29FB"/>
    <w:rsid w:val="007C2A27"/>
    <w:rsid w:val="007C2A53"/>
    <w:rsid w:val="007C2A7F"/>
    <w:rsid w:val="007C2AFA"/>
    <w:rsid w:val="007C2B08"/>
    <w:rsid w:val="007C2B1E"/>
    <w:rsid w:val="007C2B3C"/>
    <w:rsid w:val="007C2B52"/>
    <w:rsid w:val="007C2BB7"/>
    <w:rsid w:val="007C2BC3"/>
    <w:rsid w:val="007C2C10"/>
    <w:rsid w:val="007C2C11"/>
    <w:rsid w:val="007C2C18"/>
    <w:rsid w:val="007C2C24"/>
    <w:rsid w:val="007C2C50"/>
    <w:rsid w:val="007C2D03"/>
    <w:rsid w:val="007C2D0C"/>
    <w:rsid w:val="007C2D7A"/>
    <w:rsid w:val="007C2D86"/>
    <w:rsid w:val="007C2DDD"/>
    <w:rsid w:val="007C2DDE"/>
    <w:rsid w:val="007C2DDF"/>
    <w:rsid w:val="007C2DF3"/>
    <w:rsid w:val="007C2DFD"/>
    <w:rsid w:val="007C2E06"/>
    <w:rsid w:val="007C2E4D"/>
    <w:rsid w:val="007C2E71"/>
    <w:rsid w:val="007C2EA9"/>
    <w:rsid w:val="007C2EB1"/>
    <w:rsid w:val="007C2EC3"/>
    <w:rsid w:val="007C2ED7"/>
    <w:rsid w:val="007C2EE4"/>
    <w:rsid w:val="007C2F7F"/>
    <w:rsid w:val="007C3012"/>
    <w:rsid w:val="007C3093"/>
    <w:rsid w:val="007C30DA"/>
    <w:rsid w:val="007C30DB"/>
    <w:rsid w:val="007C30DD"/>
    <w:rsid w:val="007C3106"/>
    <w:rsid w:val="007C3147"/>
    <w:rsid w:val="007C31AF"/>
    <w:rsid w:val="007C31CC"/>
    <w:rsid w:val="007C31CF"/>
    <w:rsid w:val="007C31F2"/>
    <w:rsid w:val="007C31FA"/>
    <w:rsid w:val="007C3213"/>
    <w:rsid w:val="007C3218"/>
    <w:rsid w:val="007C3225"/>
    <w:rsid w:val="007C323F"/>
    <w:rsid w:val="007C3271"/>
    <w:rsid w:val="007C32A1"/>
    <w:rsid w:val="007C3315"/>
    <w:rsid w:val="007C334C"/>
    <w:rsid w:val="007C3356"/>
    <w:rsid w:val="007C3382"/>
    <w:rsid w:val="007C338C"/>
    <w:rsid w:val="007C3399"/>
    <w:rsid w:val="007C339C"/>
    <w:rsid w:val="007C3440"/>
    <w:rsid w:val="007C3453"/>
    <w:rsid w:val="007C34AF"/>
    <w:rsid w:val="007C34C3"/>
    <w:rsid w:val="007C34CD"/>
    <w:rsid w:val="007C34E8"/>
    <w:rsid w:val="007C3512"/>
    <w:rsid w:val="007C3565"/>
    <w:rsid w:val="007C3593"/>
    <w:rsid w:val="007C35D4"/>
    <w:rsid w:val="007C35EE"/>
    <w:rsid w:val="007C3604"/>
    <w:rsid w:val="007C3628"/>
    <w:rsid w:val="007C362B"/>
    <w:rsid w:val="007C364C"/>
    <w:rsid w:val="007C3656"/>
    <w:rsid w:val="007C36C2"/>
    <w:rsid w:val="007C36C8"/>
    <w:rsid w:val="007C36E0"/>
    <w:rsid w:val="007C36ED"/>
    <w:rsid w:val="007C3753"/>
    <w:rsid w:val="007C3765"/>
    <w:rsid w:val="007C3766"/>
    <w:rsid w:val="007C3770"/>
    <w:rsid w:val="007C379E"/>
    <w:rsid w:val="007C37BE"/>
    <w:rsid w:val="007C37FD"/>
    <w:rsid w:val="007C381D"/>
    <w:rsid w:val="007C381E"/>
    <w:rsid w:val="007C385D"/>
    <w:rsid w:val="007C3889"/>
    <w:rsid w:val="007C3913"/>
    <w:rsid w:val="007C394B"/>
    <w:rsid w:val="007C3954"/>
    <w:rsid w:val="007C397E"/>
    <w:rsid w:val="007C3991"/>
    <w:rsid w:val="007C399F"/>
    <w:rsid w:val="007C39A1"/>
    <w:rsid w:val="007C39E9"/>
    <w:rsid w:val="007C3A7D"/>
    <w:rsid w:val="007C3A85"/>
    <w:rsid w:val="007C3A9E"/>
    <w:rsid w:val="007C3AB8"/>
    <w:rsid w:val="007C3AF6"/>
    <w:rsid w:val="007C3B03"/>
    <w:rsid w:val="007C3B33"/>
    <w:rsid w:val="007C3B90"/>
    <w:rsid w:val="007C3C1C"/>
    <w:rsid w:val="007C3C29"/>
    <w:rsid w:val="007C3C70"/>
    <w:rsid w:val="007C3C78"/>
    <w:rsid w:val="007C3C7B"/>
    <w:rsid w:val="007C3CBF"/>
    <w:rsid w:val="007C3CCE"/>
    <w:rsid w:val="007C3CF3"/>
    <w:rsid w:val="007C3D20"/>
    <w:rsid w:val="007C3D2B"/>
    <w:rsid w:val="007C3D4A"/>
    <w:rsid w:val="007C3D6D"/>
    <w:rsid w:val="007C3D82"/>
    <w:rsid w:val="007C3D87"/>
    <w:rsid w:val="007C3D97"/>
    <w:rsid w:val="007C3DAF"/>
    <w:rsid w:val="007C3DC3"/>
    <w:rsid w:val="007C3E3F"/>
    <w:rsid w:val="007C3EC1"/>
    <w:rsid w:val="007C3F12"/>
    <w:rsid w:val="007C3F70"/>
    <w:rsid w:val="007C3FB4"/>
    <w:rsid w:val="007C3FBF"/>
    <w:rsid w:val="007C3FD5"/>
    <w:rsid w:val="007C4009"/>
    <w:rsid w:val="007C400F"/>
    <w:rsid w:val="007C4066"/>
    <w:rsid w:val="007C4097"/>
    <w:rsid w:val="007C40A5"/>
    <w:rsid w:val="007C40BB"/>
    <w:rsid w:val="007C41E6"/>
    <w:rsid w:val="007C41F9"/>
    <w:rsid w:val="007C420B"/>
    <w:rsid w:val="007C422A"/>
    <w:rsid w:val="007C4251"/>
    <w:rsid w:val="007C4282"/>
    <w:rsid w:val="007C42B8"/>
    <w:rsid w:val="007C42C1"/>
    <w:rsid w:val="007C42F7"/>
    <w:rsid w:val="007C431D"/>
    <w:rsid w:val="007C4346"/>
    <w:rsid w:val="007C4384"/>
    <w:rsid w:val="007C438A"/>
    <w:rsid w:val="007C4393"/>
    <w:rsid w:val="007C43C1"/>
    <w:rsid w:val="007C4403"/>
    <w:rsid w:val="007C4405"/>
    <w:rsid w:val="007C4407"/>
    <w:rsid w:val="007C442F"/>
    <w:rsid w:val="007C4431"/>
    <w:rsid w:val="007C4452"/>
    <w:rsid w:val="007C4457"/>
    <w:rsid w:val="007C4466"/>
    <w:rsid w:val="007C4497"/>
    <w:rsid w:val="007C4498"/>
    <w:rsid w:val="007C44A8"/>
    <w:rsid w:val="007C44D5"/>
    <w:rsid w:val="007C4518"/>
    <w:rsid w:val="007C4557"/>
    <w:rsid w:val="007C459D"/>
    <w:rsid w:val="007C459F"/>
    <w:rsid w:val="007C45AB"/>
    <w:rsid w:val="007C45E0"/>
    <w:rsid w:val="007C460F"/>
    <w:rsid w:val="007C463B"/>
    <w:rsid w:val="007C4676"/>
    <w:rsid w:val="007C46C6"/>
    <w:rsid w:val="007C46C9"/>
    <w:rsid w:val="007C46D0"/>
    <w:rsid w:val="007C4701"/>
    <w:rsid w:val="007C4729"/>
    <w:rsid w:val="007C473B"/>
    <w:rsid w:val="007C4751"/>
    <w:rsid w:val="007C4755"/>
    <w:rsid w:val="007C4790"/>
    <w:rsid w:val="007C47F2"/>
    <w:rsid w:val="007C4808"/>
    <w:rsid w:val="007C4831"/>
    <w:rsid w:val="007C4834"/>
    <w:rsid w:val="007C4844"/>
    <w:rsid w:val="007C48CF"/>
    <w:rsid w:val="007C493F"/>
    <w:rsid w:val="007C4941"/>
    <w:rsid w:val="007C4963"/>
    <w:rsid w:val="007C4990"/>
    <w:rsid w:val="007C49A3"/>
    <w:rsid w:val="007C49A4"/>
    <w:rsid w:val="007C49D6"/>
    <w:rsid w:val="007C49F2"/>
    <w:rsid w:val="007C4A06"/>
    <w:rsid w:val="007C4AA6"/>
    <w:rsid w:val="007C4AC9"/>
    <w:rsid w:val="007C4AD0"/>
    <w:rsid w:val="007C4B1B"/>
    <w:rsid w:val="007C4B29"/>
    <w:rsid w:val="007C4B51"/>
    <w:rsid w:val="007C4B8F"/>
    <w:rsid w:val="007C4B91"/>
    <w:rsid w:val="007C4BB3"/>
    <w:rsid w:val="007C4BC8"/>
    <w:rsid w:val="007C4BD7"/>
    <w:rsid w:val="007C4C3D"/>
    <w:rsid w:val="007C4C4F"/>
    <w:rsid w:val="007C4C9A"/>
    <w:rsid w:val="007C4CA6"/>
    <w:rsid w:val="007C4CB9"/>
    <w:rsid w:val="007C4D46"/>
    <w:rsid w:val="007C4D64"/>
    <w:rsid w:val="007C4D8F"/>
    <w:rsid w:val="007C4D92"/>
    <w:rsid w:val="007C4D99"/>
    <w:rsid w:val="007C4DC5"/>
    <w:rsid w:val="007C4DC8"/>
    <w:rsid w:val="007C4DFA"/>
    <w:rsid w:val="007C4E18"/>
    <w:rsid w:val="007C4E2C"/>
    <w:rsid w:val="007C4E81"/>
    <w:rsid w:val="007C4E84"/>
    <w:rsid w:val="007C4ED2"/>
    <w:rsid w:val="007C4EED"/>
    <w:rsid w:val="007C4F27"/>
    <w:rsid w:val="007C4F3E"/>
    <w:rsid w:val="007C4FE0"/>
    <w:rsid w:val="007C4FFC"/>
    <w:rsid w:val="007C504F"/>
    <w:rsid w:val="007C5053"/>
    <w:rsid w:val="007C5065"/>
    <w:rsid w:val="007C507D"/>
    <w:rsid w:val="007C5098"/>
    <w:rsid w:val="007C50A1"/>
    <w:rsid w:val="007C50D6"/>
    <w:rsid w:val="007C50DC"/>
    <w:rsid w:val="007C50E3"/>
    <w:rsid w:val="007C50E4"/>
    <w:rsid w:val="007C5117"/>
    <w:rsid w:val="007C514C"/>
    <w:rsid w:val="007C517C"/>
    <w:rsid w:val="007C517F"/>
    <w:rsid w:val="007C5181"/>
    <w:rsid w:val="007C518B"/>
    <w:rsid w:val="007C519D"/>
    <w:rsid w:val="007C51B5"/>
    <w:rsid w:val="007C51C8"/>
    <w:rsid w:val="007C51DB"/>
    <w:rsid w:val="007C520E"/>
    <w:rsid w:val="007C521B"/>
    <w:rsid w:val="007C5274"/>
    <w:rsid w:val="007C52D8"/>
    <w:rsid w:val="007C52F9"/>
    <w:rsid w:val="007C5337"/>
    <w:rsid w:val="007C5352"/>
    <w:rsid w:val="007C5369"/>
    <w:rsid w:val="007C5384"/>
    <w:rsid w:val="007C53A1"/>
    <w:rsid w:val="007C53B3"/>
    <w:rsid w:val="007C5423"/>
    <w:rsid w:val="007C543C"/>
    <w:rsid w:val="007C5449"/>
    <w:rsid w:val="007C5450"/>
    <w:rsid w:val="007C5452"/>
    <w:rsid w:val="007C5483"/>
    <w:rsid w:val="007C5499"/>
    <w:rsid w:val="007C54F7"/>
    <w:rsid w:val="007C5563"/>
    <w:rsid w:val="007C5583"/>
    <w:rsid w:val="007C5584"/>
    <w:rsid w:val="007C5592"/>
    <w:rsid w:val="007C55F2"/>
    <w:rsid w:val="007C5624"/>
    <w:rsid w:val="007C5631"/>
    <w:rsid w:val="007C563B"/>
    <w:rsid w:val="007C5669"/>
    <w:rsid w:val="007C567F"/>
    <w:rsid w:val="007C5691"/>
    <w:rsid w:val="007C56C8"/>
    <w:rsid w:val="007C56CA"/>
    <w:rsid w:val="007C56F2"/>
    <w:rsid w:val="007C5754"/>
    <w:rsid w:val="007C577E"/>
    <w:rsid w:val="007C57EF"/>
    <w:rsid w:val="007C5853"/>
    <w:rsid w:val="007C588B"/>
    <w:rsid w:val="007C588D"/>
    <w:rsid w:val="007C5896"/>
    <w:rsid w:val="007C58A4"/>
    <w:rsid w:val="007C58B2"/>
    <w:rsid w:val="007C58B7"/>
    <w:rsid w:val="007C591F"/>
    <w:rsid w:val="007C592B"/>
    <w:rsid w:val="007C5932"/>
    <w:rsid w:val="007C594A"/>
    <w:rsid w:val="007C59B6"/>
    <w:rsid w:val="007C59E5"/>
    <w:rsid w:val="007C59ED"/>
    <w:rsid w:val="007C5A08"/>
    <w:rsid w:val="007C5A39"/>
    <w:rsid w:val="007C5A3D"/>
    <w:rsid w:val="007C5A7B"/>
    <w:rsid w:val="007C5A91"/>
    <w:rsid w:val="007C5A9D"/>
    <w:rsid w:val="007C5ABA"/>
    <w:rsid w:val="007C5AF4"/>
    <w:rsid w:val="007C5B03"/>
    <w:rsid w:val="007C5B14"/>
    <w:rsid w:val="007C5B1F"/>
    <w:rsid w:val="007C5B21"/>
    <w:rsid w:val="007C5B24"/>
    <w:rsid w:val="007C5B2E"/>
    <w:rsid w:val="007C5B3E"/>
    <w:rsid w:val="007C5B64"/>
    <w:rsid w:val="007C5B75"/>
    <w:rsid w:val="007C5B82"/>
    <w:rsid w:val="007C5BD7"/>
    <w:rsid w:val="007C5BE4"/>
    <w:rsid w:val="007C5BF2"/>
    <w:rsid w:val="007C5C0B"/>
    <w:rsid w:val="007C5C51"/>
    <w:rsid w:val="007C5C63"/>
    <w:rsid w:val="007C5C6F"/>
    <w:rsid w:val="007C5C87"/>
    <w:rsid w:val="007C5CC2"/>
    <w:rsid w:val="007C5D50"/>
    <w:rsid w:val="007C5D53"/>
    <w:rsid w:val="007C5D90"/>
    <w:rsid w:val="007C5DCB"/>
    <w:rsid w:val="007C5DD7"/>
    <w:rsid w:val="007C5DEE"/>
    <w:rsid w:val="007C5E03"/>
    <w:rsid w:val="007C5E07"/>
    <w:rsid w:val="007C5E2E"/>
    <w:rsid w:val="007C5E6C"/>
    <w:rsid w:val="007C5EF3"/>
    <w:rsid w:val="007C5EF5"/>
    <w:rsid w:val="007C5EFB"/>
    <w:rsid w:val="007C5F03"/>
    <w:rsid w:val="007C5F07"/>
    <w:rsid w:val="007C5F35"/>
    <w:rsid w:val="007C5F5B"/>
    <w:rsid w:val="007C5F9A"/>
    <w:rsid w:val="007C5FA8"/>
    <w:rsid w:val="007C5FBA"/>
    <w:rsid w:val="007C5FD0"/>
    <w:rsid w:val="007C5FEA"/>
    <w:rsid w:val="007C5FEB"/>
    <w:rsid w:val="007C6012"/>
    <w:rsid w:val="007C6072"/>
    <w:rsid w:val="007C6090"/>
    <w:rsid w:val="007C60EE"/>
    <w:rsid w:val="007C60FD"/>
    <w:rsid w:val="007C6108"/>
    <w:rsid w:val="007C6135"/>
    <w:rsid w:val="007C6137"/>
    <w:rsid w:val="007C613B"/>
    <w:rsid w:val="007C613E"/>
    <w:rsid w:val="007C6141"/>
    <w:rsid w:val="007C6143"/>
    <w:rsid w:val="007C6187"/>
    <w:rsid w:val="007C6195"/>
    <w:rsid w:val="007C61B8"/>
    <w:rsid w:val="007C623A"/>
    <w:rsid w:val="007C626F"/>
    <w:rsid w:val="007C6273"/>
    <w:rsid w:val="007C6328"/>
    <w:rsid w:val="007C6343"/>
    <w:rsid w:val="007C6361"/>
    <w:rsid w:val="007C63D2"/>
    <w:rsid w:val="007C6400"/>
    <w:rsid w:val="007C6409"/>
    <w:rsid w:val="007C640A"/>
    <w:rsid w:val="007C643F"/>
    <w:rsid w:val="007C6448"/>
    <w:rsid w:val="007C645E"/>
    <w:rsid w:val="007C64A2"/>
    <w:rsid w:val="007C651F"/>
    <w:rsid w:val="007C652B"/>
    <w:rsid w:val="007C6537"/>
    <w:rsid w:val="007C658F"/>
    <w:rsid w:val="007C6594"/>
    <w:rsid w:val="007C65A3"/>
    <w:rsid w:val="007C65A6"/>
    <w:rsid w:val="007C6613"/>
    <w:rsid w:val="007C6624"/>
    <w:rsid w:val="007C6637"/>
    <w:rsid w:val="007C66EC"/>
    <w:rsid w:val="007C6703"/>
    <w:rsid w:val="007C6725"/>
    <w:rsid w:val="007C6735"/>
    <w:rsid w:val="007C673B"/>
    <w:rsid w:val="007C6799"/>
    <w:rsid w:val="007C67C2"/>
    <w:rsid w:val="007C67D1"/>
    <w:rsid w:val="007C67F2"/>
    <w:rsid w:val="007C6803"/>
    <w:rsid w:val="007C6810"/>
    <w:rsid w:val="007C6815"/>
    <w:rsid w:val="007C6834"/>
    <w:rsid w:val="007C683D"/>
    <w:rsid w:val="007C6845"/>
    <w:rsid w:val="007C685B"/>
    <w:rsid w:val="007C686D"/>
    <w:rsid w:val="007C68CC"/>
    <w:rsid w:val="007C68D6"/>
    <w:rsid w:val="007C68DB"/>
    <w:rsid w:val="007C6910"/>
    <w:rsid w:val="007C6969"/>
    <w:rsid w:val="007C696C"/>
    <w:rsid w:val="007C6977"/>
    <w:rsid w:val="007C6984"/>
    <w:rsid w:val="007C69DB"/>
    <w:rsid w:val="007C6A10"/>
    <w:rsid w:val="007C6A15"/>
    <w:rsid w:val="007C6A2C"/>
    <w:rsid w:val="007C6A4D"/>
    <w:rsid w:val="007C6A83"/>
    <w:rsid w:val="007C6A96"/>
    <w:rsid w:val="007C6A98"/>
    <w:rsid w:val="007C6AB3"/>
    <w:rsid w:val="007C6ACE"/>
    <w:rsid w:val="007C6AF8"/>
    <w:rsid w:val="007C6B1D"/>
    <w:rsid w:val="007C6BDD"/>
    <w:rsid w:val="007C6C33"/>
    <w:rsid w:val="007C6C5B"/>
    <w:rsid w:val="007C6CC5"/>
    <w:rsid w:val="007C6CF4"/>
    <w:rsid w:val="007C6D03"/>
    <w:rsid w:val="007C6D58"/>
    <w:rsid w:val="007C6D59"/>
    <w:rsid w:val="007C6D69"/>
    <w:rsid w:val="007C6D7B"/>
    <w:rsid w:val="007C6D8E"/>
    <w:rsid w:val="007C6E02"/>
    <w:rsid w:val="007C6E0D"/>
    <w:rsid w:val="007C6E14"/>
    <w:rsid w:val="007C6E21"/>
    <w:rsid w:val="007C6E4E"/>
    <w:rsid w:val="007C6E7E"/>
    <w:rsid w:val="007C6E8F"/>
    <w:rsid w:val="007C6EDF"/>
    <w:rsid w:val="007C6EE9"/>
    <w:rsid w:val="007C6EEB"/>
    <w:rsid w:val="007C6EFD"/>
    <w:rsid w:val="007C6F0A"/>
    <w:rsid w:val="007C6F56"/>
    <w:rsid w:val="007C6F5E"/>
    <w:rsid w:val="007C6F62"/>
    <w:rsid w:val="007C6F6F"/>
    <w:rsid w:val="007C6FAC"/>
    <w:rsid w:val="007C6FCA"/>
    <w:rsid w:val="007C6FE1"/>
    <w:rsid w:val="007C6FF6"/>
    <w:rsid w:val="007C702D"/>
    <w:rsid w:val="007C702E"/>
    <w:rsid w:val="007C705A"/>
    <w:rsid w:val="007C7064"/>
    <w:rsid w:val="007C7079"/>
    <w:rsid w:val="007C7083"/>
    <w:rsid w:val="007C7094"/>
    <w:rsid w:val="007C70C5"/>
    <w:rsid w:val="007C70E9"/>
    <w:rsid w:val="007C7112"/>
    <w:rsid w:val="007C7121"/>
    <w:rsid w:val="007C7132"/>
    <w:rsid w:val="007C7137"/>
    <w:rsid w:val="007C714F"/>
    <w:rsid w:val="007C7177"/>
    <w:rsid w:val="007C71F9"/>
    <w:rsid w:val="007C7208"/>
    <w:rsid w:val="007C7225"/>
    <w:rsid w:val="007C722D"/>
    <w:rsid w:val="007C7233"/>
    <w:rsid w:val="007C7248"/>
    <w:rsid w:val="007C724F"/>
    <w:rsid w:val="007C726C"/>
    <w:rsid w:val="007C7281"/>
    <w:rsid w:val="007C7299"/>
    <w:rsid w:val="007C7305"/>
    <w:rsid w:val="007C7330"/>
    <w:rsid w:val="007C7360"/>
    <w:rsid w:val="007C73A4"/>
    <w:rsid w:val="007C73E9"/>
    <w:rsid w:val="007C7426"/>
    <w:rsid w:val="007C7452"/>
    <w:rsid w:val="007C7470"/>
    <w:rsid w:val="007C7483"/>
    <w:rsid w:val="007C74AB"/>
    <w:rsid w:val="007C7522"/>
    <w:rsid w:val="007C753B"/>
    <w:rsid w:val="007C75A3"/>
    <w:rsid w:val="007C75AA"/>
    <w:rsid w:val="007C75E0"/>
    <w:rsid w:val="007C7627"/>
    <w:rsid w:val="007C7640"/>
    <w:rsid w:val="007C764D"/>
    <w:rsid w:val="007C76B8"/>
    <w:rsid w:val="007C76D3"/>
    <w:rsid w:val="007C76EC"/>
    <w:rsid w:val="007C7730"/>
    <w:rsid w:val="007C777B"/>
    <w:rsid w:val="007C777F"/>
    <w:rsid w:val="007C7786"/>
    <w:rsid w:val="007C77AF"/>
    <w:rsid w:val="007C77B2"/>
    <w:rsid w:val="007C77BF"/>
    <w:rsid w:val="007C77E0"/>
    <w:rsid w:val="007C77F3"/>
    <w:rsid w:val="007C7838"/>
    <w:rsid w:val="007C7852"/>
    <w:rsid w:val="007C7881"/>
    <w:rsid w:val="007C78B5"/>
    <w:rsid w:val="007C78CC"/>
    <w:rsid w:val="007C794D"/>
    <w:rsid w:val="007C7950"/>
    <w:rsid w:val="007C7957"/>
    <w:rsid w:val="007C7967"/>
    <w:rsid w:val="007C797A"/>
    <w:rsid w:val="007C79A5"/>
    <w:rsid w:val="007C79BA"/>
    <w:rsid w:val="007C79C3"/>
    <w:rsid w:val="007C79D6"/>
    <w:rsid w:val="007C79DC"/>
    <w:rsid w:val="007C79EB"/>
    <w:rsid w:val="007C7A0C"/>
    <w:rsid w:val="007C7A0E"/>
    <w:rsid w:val="007C7A1B"/>
    <w:rsid w:val="007C7A3A"/>
    <w:rsid w:val="007C7A4B"/>
    <w:rsid w:val="007C7A83"/>
    <w:rsid w:val="007C7A8D"/>
    <w:rsid w:val="007C7AB7"/>
    <w:rsid w:val="007C7B1A"/>
    <w:rsid w:val="007C7B34"/>
    <w:rsid w:val="007C7B58"/>
    <w:rsid w:val="007C7B5A"/>
    <w:rsid w:val="007C7B6D"/>
    <w:rsid w:val="007C7BAE"/>
    <w:rsid w:val="007C7BBD"/>
    <w:rsid w:val="007C7BF5"/>
    <w:rsid w:val="007C7BF8"/>
    <w:rsid w:val="007C7C08"/>
    <w:rsid w:val="007C7C17"/>
    <w:rsid w:val="007C7C2F"/>
    <w:rsid w:val="007C7C89"/>
    <w:rsid w:val="007C7CA0"/>
    <w:rsid w:val="007C7CAD"/>
    <w:rsid w:val="007C7D22"/>
    <w:rsid w:val="007C7DBC"/>
    <w:rsid w:val="007C7DE0"/>
    <w:rsid w:val="007C7DF6"/>
    <w:rsid w:val="007C7DFC"/>
    <w:rsid w:val="007C7E35"/>
    <w:rsid w:val="007C7EBD"/>
    <w:rsid w:val="007C7EED"/>
    <w:rsid w:val="007C7EFA"/>
    <w:rsid w:val="007C7F10"/>
    <w:rsid w:val="007C7F14"/>
    <w:rsid w:val="007C7F37"/>
    <w:rsid w:val="007C7F44"/>
    <w:rsid w:val="007C7F72"/>
    <w:rsid w:val="007C7F7D"/>
    <w:rsid w:val="007D0010"/>
    <w:rsid w:val="007D006D"/>
    <w:rsid w:val="007D0077"/>
    <w:rsid w:val="007D00D0"/>
    <w:rsid w:val="007D00E8"/>
    <w:rsid w:val="007D0154"/>
    <w:rsid w:val="007D01D4"/>
    <w:rsid w:val="007D01E9"/>
    <w:rsid w:val="007D01F7"/>
    <w:rsid w:val="007D02D3"/>
    <w:rsid w:val="007D035B"/>
    <w:rsid w:val="007D036C"/>
    <w:rsid w:val="007D0390"/>
    <w:rsid w:val="007D0399"/>
    <w:rsid w:val="007D03AF"/>
    <w:rsid w:val="007D03B7"/>
    <w:rsid w:val="007D03D5"/>
    <w:rsid w:val="007D03DD"/>
    <w:rsid w:val="007D03EF"/>
    <w:rsid w:val="007D03F4"/>
    <w:rsid w:val="007D03F6"/>
    <w:rsid w:val="007D0445"/>
    <w:rsid w:val="007D0459"/>
    <w:rsid w:val="007D045C"/>
    <w:rsid w:val="007D0476"/>
    <w:rsid w:val="007D0488"/>
    <w:rsid w:val="007D049D"/>
    <w:rsid w:val="007D0533"/>
    <w:rsid w:val="007D0544"/>
    <w:rsid w:val="007D054D"/>
    <w:rsid w:val="007D058C"/>
    <w:rsid w:val="007D0590"/>
    <w:rsid w:val="007D05F9"/>
    <w:rsid w:val="007D0626"/>
    <w:rsid w:val="007D062D"/>
    <w:rsid w:val="007D0665"/>
    <w:rsid w:val="007D0669"/>
    <w:rsid w:val="007D0683"/>
    <w:rsid w:val="007D06AC"/>
    <w:rsid w:val="007D06C9"/>
    <w:rsid w:val="007D06DC"/>
    <w:rsid w:val="007D06F4"/>
    <w:rsid w:val="007D0702"/>
    <w:rsid w:val="007D0768"/>
    <w:rsid w:val="007D076A"/>
    <w:rsid w:val="007D076B"/>
    <w:rsid w:val="007D079A"/>
    <w:rsid w:val="007D079E"/>
    <w:rsid w:val="007D07FF"/>
    <w:rsid w:val="007D0804"/>
    <w:rsid w:val="007D0820"/>
    <w:rsid w:val="007D0827"/>
    <w:rsid w:val="007D0837"/>
    <w:rsid w:val="007D0898"/>
    <w:rsid w:val="007D08BB"/>
    <w:rsid w:val="007D08D1"/>
    <w:rsid w:val="007D08EB"/>
    <w:rsid w:val="007D08F3"/>
    <w:rsid w:val="007D08FD"/>
    <w:rsid w:val="007D0945"/>
    <w:rsid w:val="007D094C"/>
    <w:rsid w:val="007D0970"/>
    <w:rsid w:val="007D0975"/>
    <w:rsid w:val="007D098F"/>
    <w:rsid w:val="007D0990"/>
    <w:rsid w:val="007D0996"/>
    <w:rsid w:val="007D09A6"/>
    <w:rsid w:val="007D09F6"/>
    <w:rsid w:val="007D0A0C"/>
    <w:rsid w:val="007D0A10"/>
    <w:rsid w:val="007D0A13"/>
    <w:rsid w:val="007D0A45"/>
    <w:rsid w:val="007D0A80"/>
    <w:rsid w:val="007D0AA9"/>
    <w:rsid w:val="007D0ABA"/>
    <w:rsid w:val="007D0AC0"/>
    <w:rsid w:val="007D0AC1"/>
    <w:rsid w:val="007D0AC4"/>
    <w:rsid w:val="007D0AC7"/>
    <w:rsid w:val="007D0ACB"/>
    <w:rsid w:val="007D0B34"/>
    <w:rsid w:val="007D0B48"/>
    <w:rsid w:val="007D0B6A"/>
    <w:rsid w:val="007D0BDA"/>
    <w:rsid w:val="007D0BEE"/>
    <w:rsid w:val="007D0BF1"/>
    <w:rsid w:val="007D0BF8"/>
    <w:rsid w:val="007D0C6D"/>
    <w:rsid w:val="007D0CC6"/>
    <w:rsid w:val="007D0CC9"/>
    <w:rsid w:val="007D0CD7"/>
    <w:rsid w:val="007D0CF4"/>
    <w:rsid w:val="007D0D03"/>
    <w:rsid w:val="007D0D36"/>
    <w:rsid w:val="007D0D95"/>
    <w:rsid w:val="007D0DD6"/>
    <w:rsid w:val="007D0E34"/>
    <w:rsid w:val="007D0E93"/>
    <w:rsid w:val="007D0EA3"/>
    <w:rsid w:val="007D0EE6"/>
    <w:rsid w:val="007D0F1A"/>
    <w:rsid w:val="007D0F8E"/>
    <w:rsid w:val="007D0F93"/>
    <w:rsid w:val="007D0F9A"/>
    <w:rsid w:val="007D0FA8"/>
    <w:rsid w:val="007D0FB8"/>
    <w:rsid w:val="007D0FD8"/>
    <w:rsid w:val="007D101B"/>
    <w:rsid w:val="007D1034"/>
    <w:rsid w:val="007D103F"/>
    <w:rsid w:val="007D107E"/>
    <w:rsid w:val="007D108E"/>
    <w:rsid w:val="007D109B"/>
    <w:rsid w:val="007D10B4"/>
    <w:rsid w:val="007D10DA"/>
    <w:rsid w:val="007D1125"/>
    <w:rsid w:val="007D112B"/>
    <w:rsid w:val="007D1148"/>
    <w:rsid w:val="007D115C"/>
    <w:rsid w:val="007D1170"/>
    <w:rsid w:val="007D1189"/>
    <w:rsid w:val="007D1261"/>
    <w:rsid w:val="007D126A"/>
    <w:rsid w:val="007D126D"/>
    <w:rsid w:val="007D1272"/>
    <w:rsid w:val="007D1288"/>
    <w:rsid w:val="007D129B"/>
    <w:rsid w:val="007D12C0"/>
    <w:rsid w:val="007D1325"/>
    <w:rsid w:val="007D132A"/>
    <w:rsid w:val="007D133B"/>
    <w:rsid w:val="007D133C"/>
    <w:rsid w:val="007D1374"/>
    <w:rsid w:val="007D1382"/>
    <w:rsid w:val="007D139F"/>
    <w:rsid w:val="007D13BD"/>
    <w:rsid w:val="007D13CE"/>
    <w:rsid w:val="007D13D4"/>
    <w:rsid w:val="007D13D8"/>
    <w:rsid w:val="007D13DC"/>
    <w:rsid w:val="007D13DD"/>
    <w:rsid w:val="007D13F5"/>
    <w:rsid w:val="007D146E"/>
    <w:rsid w:val="007D1470"/>
    <w:rsid w:val="007D148A"/>
    <w:rsid w:val="007D14CA"/>
    <w:rsid w:val="007D14CF"/>
    <w:rsid w:val="007D152B"/>
    <w:rsid w:val="007D1545"/>
    <w:rsid w:val="007D1573"/>
    <w:rsid w:val="007D15F0"/>
    <w:rsid w:val="007D160B"/>
    <w:rsid w:val="007D162A"/>
    <w:rsid w:val="007D166D"/>
    <w:rsid w:val="007D168F"/>
    <w:rsid w:val="007D170C"/>
    <w:rsid w:val="007D17C7"/>
    <w:rsid w:val="007D17D5"/>
    <w:rsid w:val="007D1827"/>
    <w:rsid w:val="007D1871"/>
    <w:rsid w:val="007D1899"/>
    <w:rsid w:val="007D18CE"/>
    <w:rsid w:val="007D18E0"/>
    <w:rsid w:val="007D18E2"/>
    <w:rsid w:val="007D191C"/>
    <w:rsid w:val="007D1934"/>
    <w:rsid w:val="007D197D"/>
    <w:rsid w:val="007D19C3"/>
    <w:rsid w:val="007D19C5"/>
    <w:rsid w:val="007D19DC"/>
    <w:rsid w:val="007D19E5"/>
    <w:rsid w:val="007D19FA"/>
    <w:rsid w:val="007D1A78"/>
    <w:rsid w:val="007D1A81"/>
    <w:rsid w:val="007D1A9E"/>
    <w:rsid w:val="007D1ABE"/>
    <w:rsid w:val="007D1AD3"/>
    <w:rsid w:val="007D1AF4"/>
    <w:rsid w:val="007D1B32"/>
    <w:rsid w:val="007D1B6A"/>
    <w:rsid w:val="007D1B83"/>
    <w:rsid w:val="007D1B88"/>
    <w:rsid w:val="007D1B8E"/>
    <w:rsid w:val="007D1BAD"/>
    <w:rsid w:val="007D1C24"/>
    <w:rsid w:val="007D1C35"/>
    <w:rsid w:val="007D1C3A"/>
    <w:rsid w:val="007D1C65"/>
    <w:rsid w:val="007D1C6F"/>
    <w:rsid w:val="007D1C71"/>
    <w:rsid w:val="007D1C87"/>
    <w:rsid w:val="007D1C8D"/>
    <w:rsid w:val="007D1CA6"/>
    <w:rsid w:val="007D1CDE"/>
    <w:rsid w:val="007D1D10"/>
    <w:rsid w:val="007D1D11"/>
    <w:rsid w:val="007D1D23"/>
    <w:rsid w:val="007D1DA7"/>
    <w:rsid w:val="007D1DAD"/>
    <w:rsid w:val="007D1DDF"/>
    <w:rsid w:val="007D1DF3"/>
    <w:rsid w:val="007D1E09"/>
    <w:rsid w:val="007D1E35"/>
    <w:rsid w:val="007D1E45"/>
    <w:rsid w:val="007D1E79"/>
    <w:rsid w:val="007D1EA3"/>
    <w:rsid w:val="007D1EB3"/>
    <w:rsid w:val="007D1EDD"/>
    <w:rsid w:val="007D1EE6"/>
    <w:rsid w:val="007D1F01"/>
    <w:rsid w:val="007D1F2B"/>
    <w:rsid w:val="007D1F62"/>
    <w:rsid w:val="007D1F69"/>
    <w:rsid w:val="007D1F99"/>
    <w:rsid w:val="007D1FB1"/>
    <w:rsid w:val="007D1FEE"/>
    <w:rsid w:val="007D1FF9"/>
    <w:rsid w:val="007D2023"/>
    <w:rsid w:val="007D2026"/>
    <w:rsid w:val="007D2034"/>
    <w:rsid w:val="007D2063"/>
    <w:rsid w:val="007D209A"/>
    <w:rsid w:val="007D209E"/>
    <w:rsid w:val="007D20C4"/>
    <w:rsid w:val="007D20E9"/>
    <w:rsid w:val="007D219D"/>
    <w:rsid w:val="007D21B0"/>
    <w:rsid w:val="007D21B8"/>
    <w:rsid w:val="007D21B9"/>
    <w:rsid w:val="007D21C9"/>
    <w:rsid w:val="007D2242"/>
    <w:rsid w:val="007D2266"/>
    <w:rsid w:val="007D2275"/>
    <w:rsid w:val="007D2289"/>
    <w:rsid w:val="007D2298"/>
    <w:rsid w:val="007D22A3"/>
    <w:rsid w:val="007D22B6"/>
    <w:rsid w:val="007D22D5"/>
    <w:rsid w:val="007D22E4"/>
    <w:rsid w:val="007D22E5"/>
    <w:rsid w:val="007D22FF"/>
    <w:rsid w:val="007D2320"/>
    <w:rsid w:val="007D2339"/>
    <w:rsid w:val="007D2355"/>
    <w:rsid w:val="007D23A6"/>
    <w:rsid w:val="007D23CC"/>
    <w:rsid w:val="007D2412"/>
    <w:rsid w:val="007D2415"/>
    <w:rsid w:val="007D241E"/>
    <w:rsid w:val="007D245B"/>
    <w:rsid w:val="007D24E5"/>
    <w:rsid w:val="007D2536"/>
    <w:rsid w:val="007D25B2"/>
    <w:rsid w:val="007D25E3"/>
    <w:rsid w:val="007D25F9"/>
    <w:rsid w:val="007D25FD"/>
    <w:rsid w:val="007D2615"/>
    <w:rsid w:val="007D2626"/>
    <w:rsid w:val="007D2630"/>
    <w:rsid w:val="007D265B"/>
    <w:rsid w:val="007D26E4"/>
    <w:rsid w:val="007D26EC"/>
    <w:rsid w:val="007D26F7"/>
    <w:rsid w:val="007D26FC"/>
    <w:rsid w:val="007D2712"/>
    <w:rsid w:val="007D271B"/>
    <w:rsid w:val="007D2795"/>
    <w:rsid w:val="007D27C8"/>
    <w:rsid w:val="007D27F9"/>
    <w:rsid w:val="007D2819"/>
    <w:rsid w:val="007D2889"/>
    <w:rsid w:val="007D2890"/>
    <w:rsid w:val="007D28BB"/>
    <w:rsid w:val="007D28E2"/>
    <w:rsid w:val="007D2925"/>
    <w:rsid w:val="007D2938"/>
    <w:rsid w:val="007D2950"/>
    <w:rsid w:val="007D2978"/>
    <w:rsid w:val="007D2983"/>
    <w:rsid w:val="007D29BE"/>
    <w:rsid w:val="007D29D5"/>
    <w:rsid w:val="007D29F8"/>
    <w:rsid w:val="007D2A32"/>
    <w:rsid w:val="007D2A7D"/>
    <w:rsid w:val="007D2A8D"/>
    <w:rsid w:val="007D2A93"/>
    <w:rsid w:val="007D2AA9"/>
    <w:rsid w:val="007D2AAE"/>
    <w:rsid w:val="007D2ABA"/>
    <w:rsid w:val="007D2ADE"/>
    <w:rsid w:val="007D2B54"/>
    <w:rsid w:val="007D2B5C"/>
    <w:rsid w:val="007D2B6D"/>
    <w:rsid w:val="007D2B76"/>
    <w:rsid w:val="007D2B79"/>
    <w:rsid w:val="007D2BC8"/>
    <w:rsid w:val="007D2BDE"/>
    <w:rsid w:val="007D2BEC"/>
    <w:rsid w:val="007D2C04"/>
    <w:rsid w:val="007D2C4A"/>
    <w:rsid w:val="007D2C77"/>
    <w:rsid w:val="007D2C89"/>
    <w:rsid w:val="007D2CCC"/>
    <w:rsid w:val="007D2D0C"/>
    <w:rsid w:val="007D2D99"/>
    <w:rsid w:val="007D2DAF"/>
    <w:rsid w:val="007D2DD0"/>
    <w:rsid w:val="007D2DF9"/>
    <w:rsid w:val="007D2E07"/>
    <w:rsid w:val="007D2E32"/>
    <w:rsid w:val="007D2E52"/>
    <w:rsid w:val="007D2E5D"/>
    <w:rsid w:val="007D2E89"/>
    <w:rsid w:val="007D2EC5"/>
    <w:rsid w:val="007D2ED9"/>
    <w:rsid w:val="007D2F0C"/>
    <w:rsid w:val="007D2F10"/>
    <w:rsid w:val="007D2F11"/>
    <w:rsid w:val="007D2F2D"/>
    <w:rsid w:val="007D2F38"/>
    <w:rsid w:val="007D2F3D"/>
    <w:rsid w:val="007D2F65"/>
    <w:rsid w:val="007D2F8B"/>
    <w:rsid w:val="007D2F8D"/>
    <w:rsid w:val="007D3001"/>
    <w:rsid w:val="007D3008"/>
    <w:rsid w:val="007D3011"/>
    <w:rsid w:val="007D3030"/>
    <w:rsid w:val="007D3054"/>
    <w:rsid w:val="007D3060"/>
    <w:rsid w:val="007D3086"/>
    <w:rsid w:val="007D30F2"/>
    <w:rsid w:val="007D3117"/>
    <w:rsid w:val="007D3193"/>
    <w:rsid w:val="007D31AD"/>
    <w:rsid w:val="007D31E1"/>
    <w:rsid w:val="007D3216"/>
    <w:rsid w:val="007D3222"/>
    <w:rsid w:val="007D3235"/>
    <w:rsid w:val="007D3237"/>
    <w:rsid w:val="007D324E"/>
    <w:rsid w:val="007D3288"/>
    <w:rsid w:val="007D32A2"/>
    <w:rsid w:val="007D32B2"/>
    <w:rsid w:val="007D32B4"/>
    <w:rsid w:val="007D32D2"/>
    <w:rsid w:val="007D3307"/>
    <w:rsid w:val="007D330E"/>
    <w:rsid w:val="007D3331"/>
    <w:rsid w:val="007D3333"/>
    <w:rsid w:val="007D3348"/>
    <w:rsid w:val="007D338E"/>
    <w:rsid w:val="007D33CD"/>
    <w:rsid w:val="007D33D7"/>
    <w:rsid w:val="007D33FE"/>
    <w:rsid w:val="007D3407"/>
    <w:rsid w:val="007D346C"/>
    <w:rsid w:val="007D3471"/>
    <w:rsid w:val="007D348F"/>
    <w:rsid w:val="007D3493"/>
    <w:rsid w:val="007D3497"/>
    <w:rsid w:val="007D34D9"/>
    <w:rsid w:val="007D34FD"/>
    <w:rsid w:val="007D350F"/>
    <w:rsid w:val="007D3529"/>
    <w:rsid w:val="007D3536"/>
    <w:rsid w:val="007D35A8"/>
    <w:rsid w:val="007D35C3"/>
    <w:rsid w:val="007D35DB"/>
    <w:rsid w:val="007D35DD"/>
    <w:rsid w:val="007D35ED"/>
    <w:rsid w:val="007D3631"/>
    <w:rsid w:val="007D3653"/>
    <w:rsid w:val="007D3686"/>
    <w:rsid w:val="007D36A5"/>
    <w:rsid w:val="007D36E7"/>
    <w:rsid w:val="007D370B"/>
    <w:rsid w:val="007D372B"/>
    <w:rsid w:val="007D377C"/>
    <w:rsid w:val="007D377D"/>
    <w:rsid w:val="007D3791"/>
    <w:rsid w:val="007D37C5"/>
    <w:rsid w:val="007D37D6"/>
    <w:rsid w:val="007D37E3"/>
    <w:rsid w:val="007D3800"/>
    <w:rsid w:val="007D380A"/>
    <w:rsid w:val="007D381C"/>
    <w:rsid w:val="007D383A"/>
    <w:rsid w:val="007D3864"/>
    <w:rsid w:val="007D387F"/>
    <w:rsid w:val="007D38DA"/>
    <w:rsid w:val="007D38FB"/>
    <w:rsid w:val="007D3932"/>
    <w:rsid w:val="007D394C"/>
    <w:rsid w:val="007D39A9"/>
    <w:rsid w:val="007D39D3"/>
    <w:rsid w:val="007D39DC"/>
    <w:rsid w:val="007D3A17"/>
    <w:rsid w:val="007D3A30"/>
    <w:rsid w:val="007D3A84"/>
    <w:rsid w:val="007D3A99"/>
    <w:rsid w:val="007D3A9B"/>
    <w:rsid w:val="007D3AAA"/>
    <w:rsid w:val="007D3AAB"/>
    <w:rsid w:val="007D3AB0"/>
    <w:rsid w:val="007D3AC9"/>
    <w:rsid w:val="007D3AE0"/>
    <w:rsid w:val="007D3B18"/>
    <w:rsid w:val="007D3B6F"/>
    <w:rsid w:val="007D3B96"/>
    <w:rsid w:val="007D3BAF"/>
    <w:rsid w:val="007D3BB8"/>
    <w:rsid w:val="007D3C00"/>
    <w:rsid w:val="007D3C0D"/>
    <w:rsid w:val="007D3C61"/>
    <w:rsid w:val="007D3C96"/>
    <w:rsid w:val="007D3CDC"/>
    <w:rsid w:val="007D3D0A"/>
    <w:rsid w:val="007D3D53"/>
    <w:rsid w:val="007D3D54"/>
    <w:rsid w:val="007D3D6E"/>
    <w:rsid w:val="007D3D8B"/>
    <w:rsid w:val="007D3DB2"/>
    <w:rsid w:val="007D3DFC"/>
    <w:rsid w:val="007D3E08"/>
    <w:rsid w:val="007D3E1F"/>
    <w:rsid w:val="007D3E3C"/>
    <w:rsid w:val="007D3E45"/>
    <w:rsid w:val="007D3E4B"/>
    <w:rsid w:val="007D3E60"/>
    <w:rsid w:val="007D3E94"/>
    <w:rsid w:val="007D3E97"/>
    <w:rsid w:val="007D3E98"/>
    <w:rsid w:val="007D3ED0"/>
    <w:rsid w:val="007D3EE1"/>
    <w:rsid w:val="007D3EEA"/>
    <w:rsid w:val="007D3F10"/>
    <w:rsid w:val="007D3F32"/>
    <w:rsid w:val="007D3F53"/>
    <w:rsid w:val="007D3F60"/>
    <w:rsid w:val="007D3F61"/>
    <w:rsid w:val="007D3F71"/>
    <w:rsid w:val="007D3F97"/>
    <w:rsid w:val="007D3F9B"/>
    <w:rsid w:val="007D3F9E"/>
    <w:rsid w:val="007D3FAA"/>
    <w:rsid w:val="007D3FAB"/>
    <w:rsid w:val="007D3FBA"/>
    <w:rsid w:val="007D400A"/>
    <w:rsid w:val="007D4062"/>
    <w:rsid w:val="007D4071"/>
    <w:rsid w:val="007D4087"/>
    <w:rsid w:val="007D40C3"/>
    <w:rsid w:val="007D40E4"/>
    <w:rsid w:val="007D40F7"/>
    <w:rsid w:val="007D4127"/>
    <w:rsid w:val="007D4150"/>
    <w:rsid w:val="007D4151"/>
    <w:rsid w:val="007D416D"/>
    <w:rsid w:val="007D4170"/>
    <w:rsid w:val="007D4178"/>
    <w:rsid w:val="007D418F"/>
    <w:rsid w:val="007D41D8"/>
    <w:rsid w:val="007D41E1"/>
    <w:rsid w:val="007D41F8"/>
    <w:rsid w:val="007D4239"/>
    <w:rsid w:val="007D42DA"/>
    <w:rsid w:val="007D4306"/>
    <w:rsid w:val="007D430E"/>
    <w:rsid w:val="007D4340"/>
    <w:rsid w:val="007D4351"/>
    <w:rsid w:val="007D4389"/>
    <w:rsid w:val="007D439E"/>
    <w:rsid w:val="007D43AF"/>
    <w:rsid w:val="007D43BD"/>
    <w:rsid w:val="007D443B"/>
    <w:rsid w:val="007D445C"/>
    <w:rsid w:val="007D4486"/>
    <w:rsid w:val="007D44AA"/>
    <w:rsid w:val="007D44C2"/>
    <w:rsid w:val="007D4551"/>
    <w:rsid w:val="007D455D"/>
    <w:rsid w:val="007D4563"/>
    <w:rsid w:val="007D4575"/>
    <w:rsid w:val="007D4581"/>
    <w:rsid w:val="007D45E1"/>
    <w:rsid w:val="007D45ED"/>
    <w:rsid w:val="007D45FD"/>
    <w:rsid w:val="007D461E"/>
    <w:rsid w:val="007D462F"/>
    <w:rsid w:val="007D463E"/>
    <w:rsid w:val="007D468D"/>
    <w:rsid w:val="007D46B4"/>
    <w:rsid w:val="007D46B6"/>
    <w:rsid w:val="007D46F8"/>
    <w:rsid w:val="007D471C"/>
    <w:rsid w:val="007D4763"/>
    <w:rsid w:val="007D47B3"/>
    <w:rsid w:val="007D47DF"/>
    <w:rsid w:val="007D47E1"/>
    <w:rsid w:val="007D4804"/>
    <w:rsid w:val="007D4808"/>
    <w:rsid w:val="007D4862"/>
    <w:rsid w:val="007D4867"/>
    <w:rsid w:val="007D4868"/>
    <w:rsid w:val="007D48C8"/>
    <w:rsid w:val="007D48D1"/>
    <w:rsid w:val="007D4900"/>
    <w:rsid w:val="007D496B"/>
    <w:rsid w:val="007D49D3"/>
    <w:rsid w:val="007D4A02"/>
    <w:rsid w:val="007D4A05"/>
    <w:rsid w:val="007D4A14"/>
    <w:rsid w:val="007D4A56"/>
    <w:rsid w:val="007D4A7E"/>
    <w:rsid w:val="007D4A87"/>
    <w:rsid w:val="007D4AA2"/>
    <w:rsid w:val="007D4AB3"/>
    <w:rsid w:val="007D4B22"/>
    <w:rsid w:val="007D4B3A"/>
    <w:rsid w:val="007D4B6F"/>
    <w:rsid w:val="007D4B9E"/>
    <w:rsid w:val="007D4BCE"/>
    <w:rsid w:val="007D4BD8"/>
    <w:rsid w:val="007D4C16"/>
    <w:rsid w:val="007D4C57"/>
    <w:rsid w:val="007D4C8A"/>
    <w:rsid w:val="007D4C8E"/>
    <w:rsid w:val="007D4C98"/>
    <w:rsid w:val="007D4CA0"/>
    <w:rsid w:val="007D4CDB"/>
    <w:rsid w:val="007D4D59"/>
    <w:rsid w:val="007D4D60"/>
    <w:rsid w:val="007D4D64"/>
    <w:rsid w:val="007D4D88"/>
    <w:rsid w:val="007D4D91"/>
    <w:rsid w:val="007D4DF9"/>
    <w:rsid w:val="007D4DFF"/>
    <w:rsid w:val="007D4E09"/>
    <w:rsid w:val="007D4E2A"/>
    <w:rsid w:val="007D4E2D"/>
    <w:rsid w:val="007D4E5C"/>
    <w:rsid w:val="007D4EB4"/>
    <w:rsid w:val="007D4EF0"/>
    <w:rsid w:val="007D4EF1"/>
    <w:rsid w:val="007D4EF2"/>
    <w:rsid w:val="007D4F47"/>
    <w:rsid w:val="007D4F57"/>
    <w:rsid w:val="007D4F79"/>
    <w:rsid w:val="007D4F83"/>
    <w:rsid w:val="007D4F8E"/>
    <w:rsid w:val="007D4FEE"/>
    <w:rsid w:val="007D5000"/>
    <w:rsid w:val="007D5007"/>
    <w:rsid w:val="007D5009"/>
    <w:rsid w:val="007D501F"/>
    <w:rsid w:val="007D5027"/>
    <w:rsid w:val="007D5072"/>
    <w:rsid w:val="007D507C"/>
    <w:rsid w:val="007D50BD"/>
    <w:rsid w:val="007D50E8"/>
    <w:rsid w:val="007D50EA"/>
    <w:rsid w:val="007D5156"/>
    <w:rsid w:val="007D5184"/>
    <w:rsid w:val="007D51C0"/>
    <w:rsid w:val="007D51C7"/>
    <w:rsid w:val="007D51EB"/>
    <w:rsid w:val="007D5211"/>
    <w:rsid w:val="007D527B"/>
    <w:rsid w:val="007D5293"/>
    <w:rsid w:val="007D529F"/>
    <w:rsid w:val="007D52D7"/>
    <w:rsid w:val="007D52E4"/>
    <w:rsid w:val="007D537D"/>
    <w:rsid w:val="007D53F3"/>
    <w:rsid w:val="007D53F9"/>
    <w:rsid w:val="007D53FC"/>
    <w:rsid w:val="007D543C"/>
    <w:rsid w:val="007D5456"/>
    <w:rsid w:val="007D5467"/>
    <w:rsid w:val="007D546D"/>
    <w:rsid w:val="007D5480"/>
    <w:rsid w:val="007D548F"/>
    <w:rsid w:val="007D5498"/>
    <w:rsid w:val="007D54A9"/>
    <w:rsid w:val="007D5537"/>
    <w:rsid w:val="007D5538"/>
    <w:rsid w:val="007D5540"/>
    <w:rsid w:val="007D5544"/>
    <w:rsid w:val="007D5572"/>
    <w:rsid w:val="007D5583"/>
    <w:rsid w:val="007D558F"/>
    <w:rsid w:val="007D55B8"/>
    <w:rsid w:val="007D55C2"/>
    <w:rsid w:val="007D55E2"/>
    <w:rsid w:val="007D55FB"/>
    <w:rsid w:val="007D5608"/>
    <w:rsid w:val="007D5617"/>
    <w:rsid w:val="007D561C"/>
    <w:rsid w:val="007D563A"/>
    <w:rsid w:val="007D5647"/>
    <w:rsid w:val="007D5652"/>
    <w:rsid w:val="007D5657"/>
    <w:rsid w:val="007D567A"/>
    <w:rsid w:val="007D567D"/>
    <w:rsid w:val="007D56EB"/>
    <w:rsid w:val="007D581F"/>
    <w:rsid w:val="007D5837"/>
    <w:rsid w:val="007D583B"/>
    <w:rsid w:val="007D584E"/>
    <w:rsid w:val="007D5866"/>
    <w:rsid w:val="007D587F"/>
    <w:rsid w:val="007D5884"/>
    <w:rsid w:val="007D5889"/>
    <w:rsid w:val="007D58BC"/>
    <w:rsid w:val="007D58CE"/>
    <w:rsid w:val="007D58F4"/>
    <w:rsid w:val="007D58F7"/>
    <w:rsid w:val="007D5948"/>
    <w:rsid w:val="007D5991"/>
    <w:rsid w:val="007D599A"/>
    <w:rsid w:val="007D59B1"/>
    <w:rsid w:val="007D59BC"/>
    <w:rsid w:val="007D59C4"/>
    <w:rsid w:val="007D5A00"/>
    <w:rsid w:val="007D5A25"/>
    <w:rsid w:val="007D5A27"/>
    <w:rsid w:val="007D5A76"/>
    <w:rsid w:val="007D5AB2"/>
    <w:rsid w:val="007D5AB3"/>
    <w:rsid w:val="007D5ABB"/>
    <w:rsid w:val="007D5AF5"/>
    <w:rsid w:val="007D5B36"/>
    <w:rsid w:val="007D5B86"/>
    <w:rsid w:val="007D5BAA"/>
    <w:rsid w:val="007D5BB2"/>
    <w:rsid w:val="007D5C7C"/>
    <w:rsid w:val="007D5CBD"/>
    <w:rsid w:val="007D5CC4"/>
    <w:rsid w:val="007D5CE0"/>
    <w:rsid w:val="007D5D36"/>
    <w:rsid w:val="007D5D3A"/>
    <w:rsid w:val="007D5D82"/>
    <w:rsid w:val="007D5D93"/>
    <w:rsid w:val="007D5DA8"/>
    <w:rsid w:val="007D5DAF"/>
    <w:rsid w:val="007D5DBD"/>
    <w:rsid w:val="007D5DDC"/>
    <w:rsid w:val="007D5DEB"/>
    <w:rsid w:val="007D5E21"/>
    <w:rsid w:val="007D5E4B"/>
    <w:rsid w:val="007D5EA0"/>
    <w:rsid w:val="007D5EC3"/>
    <w:rsid w:val="007D5ECB"/>
    <w:rsid w:val="007D5F22"/>
    <w:rsid w:val="007D5F4F"/>
    <w:rsid w:val="007D5F50"/>
    <w:rsid w:val="007D5FB2"/>
    <w:rsid w:val="007D5FC9"/>
    <w:rsid w:val="007D5FEA"/>
    <w:rsid w:val="007D5FF9"/>
    <w:rsid w:val="007D6000"/>
    <w:rsid w:val="007D6002"/>
    <w:rsid w:val="007D6044"/>
    <w:rsid w:val="007D6058"/>
    <w:rsid w:val="007D609F"/>
    <w:rsid w:val="007D60FE"/>
    <w:rsid w:val="007D610B"/>
    <w:rsid w:val="007D6117"/>
    <w:rsid w:val="007D6128"/>
    <w:rsid w:val="007D6129"/>
    <w:rsid w:val="007D614E"/>
    <w:rsid w:val="007D6165"/>
    <w:rsid w:val="007D6167"/>
    <w:rsid w:val="007D61C9"/>
    <w:rsid w:val="007D61CD"/>
    <w:rsid w:val="007D622E"/>
    <w:rsid w:val="007D6294"/>
    <w:rsid w:val="007D62A3"/>
    <w:rsid w:val="007D62AB"/>
    <w:rsid w:val="007D6307"/>
    <w:rsid w:val="007D6322"/>
    <w:rsid w:val="007D635C"/>
    <w:rsid w:val="007D6365"/>
    <w:rsid w:val="007D6394"/>
    <w:rsid w:val="007D6399"/>
    <w:rsid w:val="007D63BC"/>
    <w:rsid w:val="007D641E"/>
    <w:rsid w:val="007D642C"/>
    <w:rsid w:val="007D6438"/>
    <w:rsid w:val="007D6447"/>
    <w:rsid w:val="007D6498"/>
    <w:rsid w:val="007D64D4"/>
    <w:rsid w:val="007D64DA"/>
    <w:rsid w:val="007D64F5"/>
    <w:rsid w:val="007D64F8"/>
    <w:rsid w:val="007D6504"/>
    <w:rsid w:val="007D6515"/>
    <w:rsid w:val="007D6520"/>
    <w:rsid w:val="007D6568"/>
    <w:rsid w:val="007D65A6"/>
    <w:rsid w:val="007D65B5"/>
    <w:rsid w:val="007D65BA"/>
    <w:rsid w:val="007D65C8"/>
    <w:rsid w:val="007D65CE"/>
    <w:rsid w:val="007D65DB"/>
    <w:rsid w:val="007D65E0"/>
    <w:rsid w:val="007D65E8"/>
    <w:rsid w:val="007D65F9"/>
    <w:rsid w:val="007D6619"/>
    <w:rsid w:val="007D666F"/>
    <w:rsid w:val="007D66A2"/>
    <w:rsid w:val="007D6707"/>
    <w:rsid w:val="007D6724"/>
    <w:rsid w:val="007D6760"/>
    <w:rsid w:val="007D6787"/>
    <w:rsid w:val="007D67AF"/>
    <w:rsid w:val="007D6817"/>
    <w:rsid w:val="007D6850"/>
    <w:rsid w:val="007D6863"/>
    <w:rsid w:val="007D6866"/>
    <w:rsid w:val="007D6884"/>
    <w:rsid w:val="007D6888"/>
    <w:rsid w:val="007D68A2"/>
    <w:rsid w:val="007D68A7"/>
    <w:rsid w:val="007D68AD"/>
    <w:rsid w:val="007D68FB"/>
    <w:rsid w:val="007D6904"/>
    <w:rsid w:val="007D6933"/>
    <w:rsid w:val="007D6985"/>
    <w:rsid w:val="007D69F7"/>
    <w:rsid w:val="007D6A53"/>
    <w:rsid w:val="007D6A54"/>
    <w:rsid w:val="007D6AA2"/>
    <w:rsid w:val="007D6AAF"/>
    <w:rsid w:val="007D6AC5"/>
    <w:rsid w:val="007D6ACC"/>
    <w:rsid w:val="007D6AD1"/>
    <w:rsid w:val="007D6AF3"/>
    <w:rsid w:val="007D6B09"/>
    <w:rsid w:val="007D6B0C"/>
    <w:rsid w:val="007D6B80"/>
    <w:rsid w:val="007D6B8A"/>
    <w:rsid w:val="007D6BC6"/>
    <w:rsid w:val="007D6C40"/>
    <w:rsid w:val="007D6C51"/>
    <w:rsid w:val="007D6CB4"/>
    <w:rsid w:val="007D6CBB"/>
    <w:rsid w:val="007D6CEC"/>
    <w:rsid w:val="007D6CFB"/>
    <w:rsid w:val="007D6D1A"/>
    <w:rsid w:val="007D6D40"/>
    <w:rsid w:val="007D6D4C"/>
    <w:rsid w:val="007D6D9B"/>
    <w:rsid w:val="007D6DAC"/>
    <w:rsid w:val="007D6E78"/>
    <w:rsid w:val="007D6EB3"/>
    <w:rsid w:val="007D6ED1"/>
    <w:rsid w:val="007D6EE4"/>
    <w:rsid w:val="007D6EE6"/>
    <w:rsid w:val="007D6EED"/>
    <w:rsid w:val="007D6EF3"/>
    <w:rsid w:val="007D6F19"/>
    <w:rsid w:val="007D6F2B"/>
    <w:rsid w:val="007D6F5E"/>
    <w:rsid w:val="007D6F65"/>
    <w:rsid w:val="007D6F6E"/>
    <w:rsid w:val="007D6F7C"/>
    <w:rsid w:val="007D6FE2"/>
    <w:rsid w:val="007D6FE7"/>
    <w:rsid w:val="007D6FFA"/>
    <w:rsid w:val="007D700D"/>
    <w:rsid w:val="007D7012"/>
    <w:rsid w:val="007D7030"/>
    <w:rsid w:val="007D7032"/>
    <w:rsid w:val="007D7048"/>
    <w:rsid w:val="007D705A"/>
    <w:rsid w:val="007D70D0"/>
    <w:rsid w:val="007D70F5"/>
    <w:rsid w:val="007D7108"/>
    <w:rsid w:val="007D7168"/>
    <w:rsid w:val="007D716C"/>
    <w:rsid w:val="007D717E"/>
    <w:rsid w:val="007D7187"/>
    <w:rsid w:val="007D7197"/>
    <w:rsid w:val="007D71B2"/>
    <w:rsid w:val="007D71C5"/>
    <w:rsid w:val="007D71F1"/>
    <w:rsid w:val="007D7229"/>
    <w:rsid w:val="007D7243"/>
    <w:rsid w:val="007D7256"/>
    <w:rsid w:val="007D726D"/>
    <w:rsid w:val="007D7276"/>
    <w:rsid w:val="007D730B"/>
    <w:rsid w:val="007D7333"/>
    <w:rsid w:val="007D7382"/>
    <w:rsid w:val="007D73E8"/>
    <w:rsid w:val="007D73F3"/>
    <w:rsid w:val="007D7406"/>
    <w:rsid w:val="007D745F"/>
    <w:rsid w:val="007D746B"/>
    <w:rsid w:val="007D7471"/>
    <w:rsid w:val="007D74B5"/>
    <w:rsid w:val="007D74DD"/>
    <w:rsid w:val="007D7520"/>
    <w:rsid w:val="007D7528"/>
    <w:rsid w:val="007D752D"/>
    <w:rsid w:val="007D7550"/>
    <w:rsid w:val="007D75C5"/>
    <w:rsid w:val="007D75F6"/>
    <w:rsid w:val="007D7609"/>
    <w:rsid w:val="007D762C"/>
    <w:rsid w:val="007D768E"/>
    <w:rsid w:val="007D7692"/>
    <w:rsid w:val="007D76A6"/>
    <w:rsid w:val="007D76CE"/>
    <w:rsid w:val="007D76D2"/>
    <w:rsid w:val="007D7771"/>
    <w:rsid w:val="007D7787"/>
    <w:rsid w:val="007D7796"/>
    <w:rsid w:val="007D77A0"/>
    <w:rsid w:val="007D77B8"/>
    <w:rsid w:val="007D77DB"/>
    <w:rsid w:val="007D77DD"/>
    <w:rsid w:val="007D77E1"/>
    <w:rsid w:val="007D77FD"/>
    <w:rsid w:val="007D7819"/>
    <w:rsid w:val="007D781A"/>
    <w:rsid w:val="007D7822"/>
    <w:rsid w:val="007D7839"/>
    <w:rsid w:val="007D784E"/>
    <w:rsid w:val="007D785E"/>
    <w:rsid w:val="007D787C"/>
    <w:rsid w:val="007D7884"/>
    <w:rsid w:val="007D7893"/>
    <w:rsid w:val="007D78F8"/>
    <w:rsid w:val="007D7917"/>
    <w:rsid w:val="007D791E"/>
    <w:rsid w:val="007D7935"/>
    <w:rsid w:val="007D794E"/>
    <w:rsid w:val="007D796A"/>
    <w:rsid w:val="007D799C"/>
    <w:rsid w:val="007D799D"/>
    <w:rsid w:val="007D79F6"/>
    <w:rsid w:val="007D7A64"/>
    <w:rsid w:val="007D7A79"/>
    <w:rsid w:val="007D7A7A"/>
    <w:rsid w:val="007D7AE9"/>
    <w:rsid w:val="007D7AEB"/>
    <w:rsid w:val="007D7AF8"/>
    <w:rsid w:val="007D7AFB"/>
    <w:rsid w:val="007D7B0F"/>
    <w:rsid w:val="007D7B27"/>
    <w:rsid w:val="007D7B28"/>
    <w:rsid w:val="007D7BA4"/>
    <w:rsid w:val="007D7BB5"/>
    <w:rsid w:val="007D7BD9"/>
    <w:rsid w:val="007D7C23"/>
    <w:rsid w:val="007D7C54"/>
    <w:rsid w:val="007D7C7F"/>
    <w:rsid w:val="007D7C91"/>
    <w:rsid w:val="007D7CAD"/>
    <w:rsid w:val="007D7CF4"/>
    <w:rsid w:val="007D7D00"/>
    <w:rsid w:val="007D7D27"/>
    <w:rsid w:val="007D7D4F"/>
    <w:rsid w:val="007D7D59"/>
    <w:rsid w:val="007D7DE1"/>
    <w:rsid w:val="007D7E1B"/>
    <w:rsid w:val="007D7E80"/>
    <w:rsid w:val="007D7E9C"/>
    <w:rsid w:val="007D7E9D"/>
    <w:rsid w:val="007D7EDC"/>
    <w:rsid w:val="007D7F24"/>
    <w:rsid w:val="007D7F5D"/>
    <w:rsid w:val="007E0007"/>
    <w:rsid w:val="007E0055"/>
    <w:rsid w:val="007E0061"/>
    <w:rsid w:val="007E009E"/>
    <w:rsid w:val="007E00A3"/>
    <w:rsid w:val="007E00E5"/>
    <w:rsid w:val="007E00F8"/>
    <w:rsid w:val="007E0102"/>
    <w:rsid w:val="007E0105"/>
    <w:rsid w:val="007E0130"/>
    <w:rsid w:val="007E0140"/>
    <w:rsid w:val="007E0151"/>
    <w:rsid w:val="007E0174"/>
    <w:rsid w:val="007E0183"/>
    <w:rsid w:val="007E0189"/>
    <w:rsid w:val="007E0199"/>
    <w:rsid w:val="007E020F"/>
    <w:rsid w:val="007E021A"/>
    <w:rsid w:val="007E029C"/>
    <w:rsid w:val="007E02FD"/>
    <w:rsid w:val="007E034F"/>
    <w:rsid w:val="007E039A"/>
    <w:rsid w:val="007E039B"/>
    <w:rsid w:val="007E03A0"/>
    <w:rsid w:val="007E03CC"/>
    <w:rsid w:val="007E03E5"/>
    <w:rsid w:val="007E047A"/>
    <w:rsid w:val="007E04C8"/>
    <w:rsid w:val="007E04DA"/>
    <w:rsid w:val="007E0509"/>
    <w:rsid w:val="007E05B0"/>
    <w:rsid w:val="007E05BE"/>
    <w:rsid w:val="007E05CF"/>
    <w:rsid w:val="007E05D9"/>
    <w:rsid w:val="007E060A"/>
    <w:rsid w:val="007E060E"/>
    <w:rsid w:val="007E0628"/>
    <w:rsid w:val="007E064A"/>
    <w:rsid w:val="007E0674"/>
    <w:rsid w:val="007E06CC"/>
    <w:rsid w:val="007E06DA"/>
    <w:rsid w:val="007E06E3"/>
    <w:rsid w:val="007E0708"/>
    <w:rsid w:val="007E0721"/>
    <w:rsid w:val="007E0764"/>
    <w:rsid w:val="007E0765"/>
    <w:rsid w:val="007E076A"/>
    <w:rsid w:val="007E076D"/>
    <w:rsid w:val="007E0789"/>
    <w:rsid w:val="007E07AA"/>
    <w:rsid w:val="007E07DE"/>
    <w:rsid w:val="007E07ED"/>
    <w:rsid w:val="007E0828"/>
    <w:rsid w:val="007E0864"/>
    <w:rsid w:val="007E08D7"/>
    <w:rsid w:val="007E08DE"/>
    <w:rsid w:val="007E08E3"/>
    <w:rsid w:val="007E08E5"/>
    <w:rsid w:val="007E0921"/>
    <w:rsid w:val="007E0942"/>
    <w:rsid w:val="007E0943"/>
    <w:rsid w:val="007E0947"/>
    <w:rsid w:val="007E0959"/>
    <w:rsid w:val="007E0965"/>
    <w:rsid w:val="007E09BB"/>
    <w:rsid w:val="007E0A20"/>
    <w:rsid w:val="007E0AB7"/>
    <w:rsid w:val="007E0ABD"/>
    <w:rsid w:val="007E0AED"/>
    <w:rsid w:val="007E0B1E"/>
    <w:rsid w:val="007E0B2E"/>
    <w:rsid w:val="007E0B63"/>
    <w:rsid w:val="007E0B86"/>
    <w:rsid w:val="007E0B95"/>
    <w:rsid w:val="007E0B9C"/>
    <w:rsid w:val="007E0BA3"/>
    <w:rsid w:val="007E0BDD"/>
    <w:rsid w:val="007E0BE3"/>
    <w:rsid w:val="007E0C0C"/>
    <w:rsid w:val="007E0C66"/>
    <w:rsid w:val="007E0D1E"/>
    <w:rsid w:val="007E0D3F"/>
    <w:rsid w:val="007E0D43"/>
    <w:rsid w:val="007E0D82"/>
    <w:rsid w:val="007E0D9F"/>
    <w:rsid w:val="007E0DA7"/>
    <w:rsid w:val="007E0DAC"/>
    <w:rsid w:val="007E0DAE"/>
    <w:rsid w:val="007E0DED"/>
    <w:rsid w:val="007E0DEE"/>
    <w:rsid w:val="007E0E19"/>
    <w:rsid w:val="007E0E53"/>
    <w:rsid w:val="007E0E56"/>
    <w:rsid w:val="007E0E79"/>
    <w:rsid w:val="007E0EDB"/>
    <w:rsid w:val="007E0EF0"/>
    <w:rsid w:val="007E0EFE"/>
    <w:rsid w:val="007E0F02"/>
    <w:rsid w:val="007E0F13"/>
    <w:rsid w:val="007E0F31"/>
    <w:rsid w:val="007E0F73"/>
    <w:rsid w:val="007E0F9E"/>
    <w:rsid w:val="007E0FAC"/>
    <w:rsid w:val="007E0FF1"/>
    <w:rsid w:val="007E100E"/>
    <w:rsid w:val="007E1036"/>
    <w:rsid w:val="007E1038"/>
    <w:rsid w:val="007E1045"/>
    <w:rsid w:val="007E1060"/>
    <w:rsid w:val="007E109A"/>
    <w:rsid w:val="007E1113"/>
    <w:rsid w:val="007E1117"/>
    <w:rsid w:val="007E1126"/>
    <w:rsid w:val="007E114D"/>
    <w:rsid w:val="007E11AE"/>
    <w:rsid w:val="007E11E2"/>
    <w:rsid w:val="007E1211"/>
    <w:rsid w:val="007E1249"/>
    <w:rsid w:val="007E12C3"/>
    <w:rsid w:val="007E12D3"/>
    <w:rsid w:val="007E12E0"/>
    <w:rsid w:val="007E1303"/>
    <w:rsid w:val="007E1314"/>
    <w:rsid w:val="007E1328"/>
    <w:rsid w:val="007E134A"/>
    <w:rsid w:val="007E135A"/>
    <w:rsid w:val="007E139F"/>
    <w:rsid w:val="007E13B9"/>
    <w:rsid w:val="007E13DE"/>
    <w:rsid w:val="007E13F8"/>
    <w:rsid w:val="007E1405"/>
    <w:rsid w:val="007E1421"/>
    <w:rsid w:val="007E1426"/>
    <w:rsid w:val="007E1431"/>
    <w:rsid w:val="007E143B"/>
    <w:rsid w:val="007E1451"/>
    <w:rsid w:val="007E1456"/>
    <w:rsid w:val="007E1464"/>
    <w:rsid w:val="007E147C"/>
    <w:rsid w:val="007E14F8"/>
    <w:rsid w:val="007E1543"/>
    <w:rsid w:val="007E1551"/>
    <w:rsid w:val="007E155B"/>
    <w:rsid w:val="007E1578"/>
    <w:rsid w:val="007E1590"/>
    <w:rsid w:val="007E15CC"/>
    <w:rsid w:val="007E1628"/>
    <w:rsid w:val="007E1635"/>
    <w:rsid w:val="007E1655"/>
    <w:rsid w:val="007E1681"/>
    <w:rsid w:val="007E1686"/>
    <w:rsid w:val="007E16B7"/>
    <w:rsid w:val="007E16CF"/>
    <w:rsid w:val="007E16E3"/>
    <w:rsid w:val="007E16EE"/>
    <w:rsid w:val="007E16F7"/>
    <w:rsid w:val="007E1711"/>
    <w:rsid w:val="007E173A"/>
    <w:rsid w:val="007E1776"/>
    <w:rsid w:val="007E17D1"/>
    <w:rsid w:val="007E17EA"/>
    <w:rsid w:val="007E17F7"/>
    <w:rsid w:val="007E1820"/>
    <w:rsid w:val="007E182A"/>
    <w:rsid w:val="007E1843"/>
    <w:rsid w:val="007E1897"/>
    <w:rsid w:val="007E18A5"/>
    <w:rsid w:val="007E18CE"/>
    <w:rsid w:val="007E18D9"/>
    <w:rsid w:val="007E1915"/>
    <w:rsid w:val="007E192E"/>
    <w:rsid w:val="007E1936"/>
    <w:rsid w:val="007E197F"/>
    <w:rsid w:val="007E198A"/>
    <w:rsid w:val="007E19B1"/>
    <w:rsid w:val="007E1A45"/>
    <w:rsid w:val="007E1A4D"/>
    <w:rsid w:val="007E1A57"/>
    <w:rsid w:val="007E1A9A"/>
    <w:rsid w:val="007E1AC3"/>
    <w:rsid w:val="007E1ACC"/>
    <w:rsid w:val="007E1AF9"/>
    <w:rsid w:val="007E1B2B"/>
    <w:rsid w:val="007E1B50"/>
    <w:rsid w:val="007E1B6F"/>
    <w:rsid w:val="007E1BCE"/>
    <w:rsid w:val="007E1BD7"/>
    <w:rsid w:val="007E1BF2"/>
    <w:rsid w:val="007E1C1A"/>
    <w:rsid w:val="007E1C30"/>
    <w:rsid w:val="007E1C3E"/>
    <w:rsid w:val="007E1C65"/>
    <w:rsid w:val="007E1C6D"/>
    <w:rsid w:val="007E1C74"/>
    <w:rsid w:val="007E1C7D"/>
    <w:rsid w:val="007E1C8E"/>
    <w:rsid w:val="007E1C9C"/>
    <w:rsid w:val="007E1CC8"/>
    <w:rsid w:val="007E1CE1"/>
    <w:rsid w:val="007E1CF0"/>
    <w:rsid w:val="007E1D0E"/>
    <w:rsid w:val="007E1D6C"/>
    <w:rsid w:val="007E1D75"/>
    <w:rsid w:val="007E1DEA"/>
    <w:rsid w:val="007E1DFC"/>
    <w:rsid w:val="007E1E5A"/>
    <w:rsid w:val="007E1E5F"/>
    <w:rsid w:val="007E1E6B"/>
    <w:rsid w:val="007E1E72"/>
    <w:rsid w:val="007E1ECF"/>
    <w:rsid w:val="007E1F67"/>
    <w:rsid w:val="007E1F9B"/>
    <w:rsid w:val="007E1FC4"/>
    <w:rsid w:val="007E1FF6"/>
    <w:rsid w:val="007E2007"/>
    <w:rsid w:val="007E2011"/>
    <w:rsid w:val="007E2015"/>
    <w:rsid w:val="007E204F"/>
    <w:rsid w:val="007E2053"/>
    <w:rsid w:val="007E2109"/>
    <w:rsid w:val="007E215A"/>
    <w:rsid w:val="007E2163"/>
    <w:rsid w:val="007E2168"/>
    <w:rsid w:val="007E21CC"/>
    <w:rsid w:val="007E21CD"/>
    <w:rsid w:val="007E2256"/>
    <w:rsid w:val="007E2260"/>
    <w:rsid w:val="007E2275"/>
    <w:rsid w:val="007E2277"/>
    <w:rsid w:val="007E2295"/>
    <w:rsid w:val="007E22E0"/>
    <w:rsid w:val="007E230D"/>
    <w:rsid w:val="007E2336"/>
    <w:rsid w:val="007E2396"/>
    <w:rsid w:val="007E2399"/>
    <w:rsid w:val="007E23B8"/>
    <w:rsid w:val="007E23DC"/>
    <w:rsid w:val="007E23F0"/>
    <w:rsid w:val="007E240F"/>
    <w:rsid w:val="007E2419"/>
    <w:rsid w:val="007E2472"/>
    <w:rsid w:val="007E24B9"/>
    <w:rsid w:val="007E24D4"/>
    <w:rsid w:val="007E2514"/>
    <w:rsid w:val="007E2523"/>
    <w:rsid w:val="007E2552"/>
    <w:rsid w:val="007E25A7"/>
    <w:rsid w:val="007E25EB"/>
    <w:rsid w:val="007E260A"/>
    <w:rsid w:val="007E262C"/>
    <w:rsid w:val="007E2640"/>
    <w:rsid w:val="007E2646"/>
    <w:rsid w:val="007E2676"/>
    <w:rsid w:val="007E2680"/>
    <w:rsid w:val="007E269B"/>
    <w:rsid w:val="007E26A2"/>
    <w:rsid w:val="007E26AB"/>
    <w:rsid w:val="007E26F3"/>
    <w:rsid w:val="007E26FB"/>
    <w:rsid w:val="007E2710"/>
    <w:rsid w:val="007E27A6"/>
    <w:rsid w:val="007E27A9"/>
    <w:rsid w:val="007E27AF"/>
    <w:rsid w:val="007E27CE"/>
    <w:rsid w:val="007E27E2"/>
    <w:rsid w:val="007E2804"/>
    <w:rsid w:val="007E280E"/>
    <w:rsid w:val="007E2841"/>
    <w:rsid w:val="007E2914"/>
    <w:rsid w:val="007E292B"/>
    <w:rsid w:val="007E299A"/>
    <w:rsid w:val="007E29CC"/>
    <w:rsid w:val="007E2A46"/>
    <w:rsid w:val="007E2A47"/>
    <w:rsid w:val="007E2A96"/>
    <w:rsid w:val="007E2AB4"/>
    <w:rsid w:val="007E2AC8"/>
    <w:rsid w:val="007E2AD6"/>
    <w:rsid w:val="007E2AEB"/>
    <w:rsid w:val="007E2B19"/>
    <w:rsid w:val="007E2B75"/>
    <w:rsid w:val="007E2B77"/>
    <w:rsid w:val="007E2B9B"/>
    <w:rsid w:val="007E2B9F"/>
    <w:rsid w:val="007E2BC3"/>
    <w:rsid w:val="007E2BCD"/>
    <w:rsid w:val="007E2C19"/>
    <w:rsid w:val="007E2C8F"/>
    <w:rsid w:val="007E2CD0"/>
    <w:rsid w:val="007E2CF6"/>
    <w:rsid w:val="007E2CF9"/>
    <w:rsid w:val="007E2D08"/>
    <w:rsid w:val="007E2D42"/>
    <w:rsid w:val="007E2D49"/>
    <w:rsid w:val="007E2D4B"/>
    <w:rsid w:val="007E2D51"/>
    <w:rsid w:val="007E2D55"/>
    <w:rsid w:val="007E2E30"/>
    <w:rsid w:val="007E2E4B"/>
    <w:rsid w:val="007E2E69"/>
    <w:rsid w:val="007E2E72"/>
    <w:rsid w:val="007E2ED6"/>
    <w:rsid w:val="007E2F0C"/>
    <w:rsid w:val="007E2F66"/>
    <w:rsid w:val="007E2F7B"/>
    <w:rsid w:val="007E2F85"/>
    <w:rsid w:val="007E2F93"/>
    <w:rsid w:val="007E2FB2"/>
    <w:rsid w:val="007E2FBB"/>
    <w:rsid w:val="007E3005"/>
    <w:rsid w:val="007E3043"/>
    <w:rsid w:val="007E305B"/>
    <w:rsid w:val="007E30D3"/>
    <w:rsid w:val="007E3106"/>
    <w:rsid w:val="007E3157"/>
    <w:rsid w:val="007E3163"/>
    <w:rsid w:val="007E318D"/>
    <w:rsid w:val="007E31A6"/>
    <w:rsid w:val="007E31D5"/>
    <w:rsid w:val="007E31E3"/>
    <w:rsid w:val="007E321C"/>
    <w:rsid w:val="007E3224"/>
    <w:rsid w:val="007E32E4"/>
    <w:rsid w:val="007E330B"/>
    <w:rsid w:val="007E335C"/>
    <w:rsid w:val="007E3432"/>
    <w:rsid w:val="007E3488"/>
    <w:rsid w:val="007E34B0"/>
    <w:rsid w:val="007E34B3"/>
    <w:rsid w:val="007E34C0"/>
    <w:rsid w:val="007E34CD"/>
    <w:rsid w:val="007E34D3"/>
    <w:rsid w:val="007E357E"/>
    <w:rsid w:val="007E35B1"/>
    <w:rsid w:val="007E35C1"/>
    <w:rsid w:val="007E35ED"/>
    <w:rsid w:val="007E3629"/>
    <w:rsid w:val="007E3654"/>
    <w:rsid w:val="007E3655"/>
    <w:rsid w:val="007E36DB"/>
    <w:rsid w:val="007E36E0"/>
    <w:rsid w:val="007E36EA"/>
    <w:rsid w:val="007E36F9"/>
    <w:rsid w:val="007E373D"/>
    <w:rsid w:val="007E3747"/>
    <w:rsid w:val="007E3761"/>
    <w:rsid w:val="007E3765"/>
    <w:rsid w:val="007E3778"/>
    <w:rsid w:val="007E379A"/>
    <w:rsid w:val="007E37B0"/>
    <w:rsid w:val="007E37F7"/>
    <w:rsid w:val="007E385D"/>
    <w:rsid w:val="007E3886"/>
    <w:rsid w:val="007E388F"/>
    <w:rsid w:val="007E38D2"/>
    <w:rsid w:val="007E38D4"/>
    <w:rsid w:val="007E38DA"/>
    <w:rsid w:val="007E38DF"/>
    <w:rsid w:val="007E38ED"/>
    <w:rsid w:val="007E38F3"/>
    <w:rsid w:val="007E38F8"/>
    <w:rsid w:val="007E3907"/>
    <w:rsid w:val="007E3926"/>
    <w:rsid w:val="007E3953"/>
    <w:rsid w:val="007E3965"/>
    <w:rsid w:val="007E397C"/>
    <w:rsid w:val="007E39C9"/>
    <w:rsid w:val="007E3A45"/>
    <w:rsid w:val="007E3AB4"/>
    <w:rsid w:val="007E3AD6"/>
    <w:rsid w:val="007E3B39"/>
    <w:rsid w:val="007E3B4D"/>
    <w:rsid w:val="007E3B6E"/>
    <w:rsid w:val="007E3B85"/>
    <w:rsid w:val="007E3BDD"/>
    <w:rsid w:val="007E3C1E"/>
    <w:rsid w:val="007E3C2F"/>
    <w:rsid w:val="007E3C54"/>
    <w:rsid w:val="007E3C58"/>
    <w:rsid w:val="007E3C99"/>
    <w:rsid w:val="007E3CD5"/>
    <w:rsid w:val="007E3CE8"/>
    <w:rsid w:val="007E3D40"/>
    <w:rsid w:val="007E3D61"/>
    <w:rsid w:val="007E3D9C"/>
    <w:rsid w:val="007E3DBB"/>
    <w:rsid w:val="007E3DBC"/>
    <w:rsid w:val="007E3DBE"/>
    <w:rsid w:val="007E3DF8"/>
    <w:rsid w:val="007E3E08"/>
    <w:rsid w:val="007E3E36"/>
    <w:rsid w:val="007E3EA5"/>
    <w:rsid w:val="007E3EDC"/>
    <w:rsid w:val="007E3F40"/>
    <w:rsid w:val="007E3F56"/>
    <w:rsid w:val="007E3F85"/>
    <w:rsid w:val="007E3FA7"/>
    <w:rsid w:val="007E3FA8"/>
    <w:rsid w:val="007E4049"/>
    <w:rsid w:val="007E4052"/>
    <w:rsid w:val="007E40CB"/>
    <w:rsid w:val="007E40D1"/>
    <w:rsid w:val="007E40D3"/>
    <w:rsid w:val="007E40FD"/>
    <w:rsid w:val="007E416A"/>
    <w:rsid w:val="007E4172"/>
    <w:rsid w:val="007E417A"/>
    <w:rsid w:val="007E4195"/>
    <w:rsid w:val="007E41B9"/>
    <w:rsid w:val="007E41E8"/>
    <w:rsid w:val="007E41EA"/>
    <w:rsid w:val="007E422D"/>
    <w:rsid w:val="007E423B"/>
    <w:rsid w:val="007E429D"/>
    <w:rsid w:val="007E42AE"/>
    <w:rsid w:val="007E42C6"/>
    <w:rsid w:val="007E42F5"/>
    <w:rsid w:val="007E4334"/>
    <w:rsid w:val="007E43CA"/>
    <w:rsid w:val="007E43E5"/>
    <w:rsid w:val="007E441C"/>
    <w:rsid w:val="007E44AB"/>
    <w:rsid w:val="007E44F0"/>
    <w:rsid w:val="007E44F4"/>
    <w:rsid w:val="007E4514"/>
    <w:rsid w:val="007E4550"/>
    <w:rsid w:val="007E4580"/>
    <w:rsid w:val="007E4584"/>
    <w:rsid w:val="007E459C"/>
    <w:rsid w:val="007E45B7"/>
    <w:rsid w:val="007E45C1"/>
    <w:rsid w:val="007E4624"/>
    <w:rsid w:val="007E4644"/>
    <w:rsid w:val="007E464E"/>
    <w:rsid w:val="007E465C"/>
    <w:rsid w:val="007E466A"/>
    <w:rsid w:val="007E4673"/>
    <w:rsid w:val="007E46A3"/>
    <w:rsid w:val="007E46EB"/>
    <w:rsid w:val="007E474F"/>
    <w:rsid w:val="007E476E"/>
    <w:rsid w:val="007E47A0"/>
    <w:rsid w:val="007E47DD"/>
    <w:rsid w:val="007E47F3"/>
    <w:rsid w:val="007E4823"/>
    <w:rsid w:val="007E482D"/>
    <w:rsid w:val="007E4853"/>
    <w:rsid w:val="007E485D"/>
    <w:rsid w:val="007E485E"/>
    <w:rsid w:val="007E486F"/>
    <w:rsid w:val="007E487F"/>
    <w:rsid w:val="007E48CD"/>
    <w:rsid w:val="007E48EE"/>
    <w:rsid w:val="007E4909"/>
    <w:rsid w:val="007E4977"/>
    <w:rsid w:val="007E497C"/>
    <w:rsid w:val="007E4985"/>
    <w:rsid w:val="007E4987"/>
    <w:rsid w:val="007E499F"/>
    <w:rsid w:val="007E49B7"/>
    <w:rsid w:val="007E49F8"/>
    <w:rsid w:val="007E4A0E"/>
    <w:rsid w:val="007E4A3A"/>
    <w:rsid w:val="007E4A72"/>
    <w:rsid w:val="007E4B0F"/>
    <w:rsid w:val="007E4B3E"/>
    <w:rsid w:val="007E4B6C"/>
    <w:rsid w:val="007E4B71"/>
    <w:rsid w:val="007E4B7A"/>
    <w:rsid w:val="007E4B8C"/>
    <w:rsid w:val="007E4B9F"/>
    <w:rsid w:val="007E4BA5"/>
    <w:rsid w:val="007E4BBF"/>
    <w:rsid w:val="007E4BEB"/>
    <w:rsid w:val="007E4BEE"/>
    <w:rsid w:val="007E4BF5"/>
    <w:rsid w:val="007E4C37"/>
    <w:rsid w:val="007E4C6A"/>
    <w:rsid w:val="007E4D00"/>
    <w:rsid w:val="007E4D0E"/>
    <w:rsid w:val="007E4D9A"/>
    <w:rsid w:val="007E4E05"/>
    <w:rsid w:val="007E4E17"/>
    <w:rsid w:val="007E4E1B"/>
    <w:rsid w:val="007E4E27"/>
    <w:rsid w:val="007E4E44"/>
    <w:rsid w:val="007E4E52"/>
    <w:rsid w:val="007E4E92"/>
    <w:rsid w:val="007E4EC4"/>
    <w:rsid w:val="007E4EC6"/>
    <w:rsid w:val="007E4EE1"/>
    <w:rsid w:val="007E4EFB"/>
    <w:rsid w:val="007E4F02"/>
    <w:rsid w:val="007E4FC6"/>
    <w:rsid w:val="007E4FD8"/>
    <w:rsid w:val="007E4FEA"/>
    <w:rsid w:val="007E500D"/>
    <w:rsid w:val="007E500F"/>
    <w:rsid w:val="007E5030"/>
    <w:rsid w:val="007E506F"/>
    <w:rsid w:val="007E5082"/>
    <w:rsid w:val="007E50F2"/>
    <w:rsid w:val="007E50FC"/>
    <w:rsid w:val="007E510E"/>
    <w:rsid w:val="007E5142"/>
    <w:rsid w:val="007E517E"/>
    <w:rsid w:val="007E5196"/>
    <w:rsid w:val="007E519D"/>
    <w:rsid w:val="007E51A7"/>
    <w:rsid w:val="007E51C0"/>
    <w:rsid w:val="007E5205"/>
    <w:rsid w:val="007E5214"/>
    <w:rsid w:val="007E52AF"/>
    <w:rsid w:val="007E52B2"/>
    <w:rsid w:val="007E52B6"/>
    <w:rsid w:val="007E52C5"/>
    <w:rsid w:val="007E52CB"/>
    <w:rsid w:val="007E52E3"/>
    <w:rsid w:val="007E52F1"/>
    <w:rsid w:val="007E52FD"/>
    <w:rsid w:val="007E5339"/>
    <w:rsid w:val="007E5351"/>
    <w:rsid w:val="007E5358"/>
    <w:rsid w:val="007E5374"/>
    <w:rsid w:val="007E5389"/>
    <w:rsid w:val="007E5394"/>
    <w:rsid w:val="007E53A3"/>
    <w:rsid w:val="007E53C9"/>
    <w:rsid w:val="007E540D"/>
    <w:rsid w:val="007E5451"/>
    <w:rsid w:val="007E5460"/>
    <w:rsid w:val="007E547B"/>
    <w:rsid w:val="007E548F"/>
    <w:rsid w:val="007E54B9"/>
    <w:rsid w:val="007E54BC"/>
    <w:rsid w:val="007E54E2"/>
    <w:rsid w:val="007E5533"/>
    <w:rsid w:val="007E5549"/>
    <w:rsid w:val="007E5565"/>
    <w:rsid w:val="007E556C"/>
    <w:rsid w:val="007E557B"/>
    <w:rsid w:val="007E558D"/>
    <w:rsid w:val="007E55C9"/>
    <w:rsid w:val="007E55F0"/>
    <w:rsid w:val="007E55F6"/>
    <w:rsid w:val="007E566E"/>
    <w:rsid w:val="007E5677"/>
    <w:rsid w:val="007E567B"/>
    <w:rsid w:val="007E5680"/>
    <w:rsid w:val="007E56BC"/>
    <w:rsid w:val="007E56C4"/>
    <w:rsid w:val="007E56EF"/>
    <w:rsid w:val="007E5723"/>
    <w:rsid w:val="007E57CD"/>
    <w:rsid w:val="007E5820"/>
    <w:rsid w:val="007E5827"/>
    <w:rsid w:val="007E5862"/>
    <w:rsid w:val="007E5896"/>
    <w:rsid w:val="007E58A2"/>
    <w:rsid w:val="007E58D2"/>
    <w:rsid w:val="007E58DB"/>
    <w:rsid w:val="007E58DD"/>
    <w:rsid w:val="007E5943"/>
    <w:rsid w:val="007E5951"/>
    <w:rsid w:val="007E596B"/>
    <w:rsid w:val="007E59F7"/>
    <w:rsid w:val="007E5A01"/>
    <w:rsid w:val="007E5A2B"/>
    <w:rsid w:val="007E5A3A"/>
    <w:rsid w:val="007E5A3E"/>
    <w:rsid w:val="007E5A54"/>
    <w:rsid w:val="007E5A7C"/>
    <w:rsid w:val="007E5AC3"/>
    <w:rsid w:val="007E5B22"/>
    <w:rsid w:val="007E5B50"/>
    <w:rsid w:val="007E5B5D"/>
    <w:rsid w:val="007E5B60"/>
    <w:rsid w:val="007E5B67"/>
    <w:rsid w:val="007E5B73"/>
    <w:rsid w:val="007E5BDF"/>
    <w:rsid w:val="007E5BE3"/>
    <w:rsid w:val="007E5C22"/>
    <w:rsid w:val="007E5C24"/>
    <w:rsid w:val="007E5C2D"/>
    <w:rsid w:val="007E5C6D"/>
    <w:rsid w:val="007E5CF3"/>
    <w:rsid w:val="007E5D51"/>
    <w:rsid w:val="007E5D9D"/>
    <w:rsid w:val="007E5D9E"/>
    <w:rsid w:val="007E5DCB"/>
    <w:rsid w:val="007E5DE4"/>
    <w:rsid w:val="007E5DF7"/>
    <w:rsid w:val="007E5E43"/>
    <w:rsid w:val="007E5E66"/>
    <w:rsid w:val="007E5E70"/>
    <w:rsid w:val="007E5E84"/>
    <w:rsid w:val="007E5EA0"/>
    <w:rsid w:val="007E5EB8"/>
    <w:rsid w:val="007E5F08"/>
    <w:rsid w:val="007E5F39"/>
    <w:rsid w:val="007E5F57"/>
    <w:rsid w:val="007E5F58"/>
    <w:rsid w:val="007E5FD4"/>
    <w:rsid w:val="007E5FE2"/>
    <w:rsid w:val="007E6020"/>
    <w:rsid w:val="007E609F"/>
    <w:rsid w:val="007E60D6"/>
    <w:rsid w:val="007E60DD"/>
    <w:rsid w:val="007E612A"/>
    <w:rsid w:val="007E612B"/>
    <w:rsid w:val="007E618A"/>
    <w:rsid w:val="007E61AE"/>
    <w:rsid w:val="007E61B2"/>
    <w:rsid w:val="007E6222"/>
    <w:rsid w:val="007E6245"/>
    <w:rsid w:val="007E625B"/>
    <w:rsid w:val="007E62BA"/>
    <w:rsid w:val="007E62DB"/>
    <w:rsid w:val="007E62DE"/>
    <w:rsid w:val="007E634F"/>
    <w:rsid w:val="007E635A"/>
    <w:rsid w:val="007E63AA"/>
    <w:rsid w:val="007E63C8"/>
    <w:rsid w:val="007E640D"/>
    <w:rsid w:val="007E642C"/>
    <w:rsid w:val="007E6459"/>
    <w:rsid w:val="007E648A"/>
    <w:rsid w:val="007E64B7"/>
    <w:rsid w:val="007E64BF"/>
    <w:rsid w:val="007E64C2"/>
    <w:rsid w:val="007E64D1"/>
    <w:rsid w:val="007E64E4"/>
    <w:rsid w:val="007E64F6"/>
    <w:rsid w:val="007E6525"/>
    <w:rsid w:val="007E6541"/>
    <w:rsid w:val="007E6543"/>
    <w:rsid w:val="007E6576"/>
    <w:rsid w:val="007E65A3"/>
    <w:rsid w:val="007E65B5"/>
    <w:rsid w:val="007E65C1"/>
    <w:rsid w:val="007E65CD"/>
    <w:rsid w:val="007E65E3"/>
    <w:rsid w:val="007E65F4"/>
    <w:rsid w:val="007E65FF"/>
    <w:rsid w:val="007E6649"/>
    <w:rsid w:val="007E668F"/>
    <w:rsid w:val="007E6692"/>
    <w:rsid w:val="007E66BB"/>
    <w:rsid w:val="007E66D2"/>
    <w:rsid w:val="007E66FD"/>
    <w:rsid w:val="007E670A"/>
    <w:rsid w:val="007E6743"/>
    <w:rsid w:val="007E675B"/>
    <w:rsid w:val="007E6801"/>
    <w:rsid w:val="007E6859"/>
    <w:rsid w:val="007E6870"/>
    <w:rsid w:val="007E6876"/>
    <w:rsid w:val="007E68A1"/>
    <w:rsid w:val="007E68C5"/>
    <w:rsid w:val="007E690A"/>
    <w:rsid w:val="007E6914"/>
    <w:rsid w:val="007E6927"/>
    <w:rsid w:val="007E693F"/>
    <w:rsid w:val="007E6977"/>
    <w:rsid w:val="007E6986"/>
    <w:rsid w:val="007E699A"/>
    <w:rsid w:val="007E6A09"/>
    <w:rsid w:val="007E6A10"/>
    <w:rsid w:val="007E6A30"/>
    <w:rsid w:val="007E6A3B"/>
    <w:rsid w:val="007E6A69"/>
    <w:rsid w:val="007E6A89"/>
    <w:rsid w:val="007E6AB3"/>
    <w:rsid w:val="007E6AD3"/>
    <w:rsid w:val="007E6AE1"/>
    <w:rsid w:val="007E6B08"/>
    <w:rsid w:val="007E6B15"/>
    <w:rsid w:val="007E6B81"/>
    <w:rsid w:val="007E6B8B"/>
    <w:rsid w:val="007E6B8D"/>
    <w:rsid w:val="007E6BB0"/>
    <w:rsid w:val="007E6BF0"/>
    <w:rsid w:val="007E6C60"/>
    <w:rsid w:val="007E6C81"/>
    <w:rsid w:val="007E6CC7"/>
    <w:rsid w:val="007E6CD8"/>
    <w:rsid w:val="007E6CF5"/>
    <w:rsid w:val="007E6D0A"/>
    <w:rsid w:val="007E6D11"/>
    <w:rsid w:val="007E6D2A"/>
    <w:rsid w:val="007E6D58"/>
    <w:rsid w:val="007E6DAB"/>
    <w:rsid w:val="007E6E55"/>
    <w:rsid w:val="007E6E7E"/>
    <w:rsid w:val="007E6EAB"/>
    <w:rsid w:val="007E6EAC"/>
    <w:rsid w:val="007E6ECC"/>
    <w:rsid w:val="007E6EE2"/>
    <w:rsid w:val="007E6EE7"/>
    <w:rsid w:val="007E6EF6"/>
    <w:rsid w:val="007E6F81"/>
    <w:rsid w:val="007E6FD0"/>
    <w:rsid w:val="007E6FDD"/>
    <w:rsid w:val="007E6FF8"/>
    <w:rsid w:val="007E7052"/>
    <w:rsid w:val="007E70A1"/>
    <w:rsid w:val="007E70C0"/>
    <w:rsid w:val="007E70DA"/>
    <w:rsid w:val="007E7103"/>
    <w:rsid w:val="007E71E5"/>
    <w:rsid w:val="007E71F9"/>
    <w:rsid w:val="007E71FB"/>
    <w:rsid w:val="007E7223"/>
    <w:rsid w:val="007E7282"/>
    <w:rsid w:val="007E72AE"/>
    <w:rsid w:val="007E72D8"/>
    <w:rsid w:val="007E72DD"/>
    <w:rsid w:val="007E72FA"/>
    <w:rsid w:val="007E7314"/>
    <w:rsid w:val="007E7334"/>
    <w:rsid w:val="007E7338"/>
    <w:rsid w:val="007E734C"/>
    <w:rsid w:val="007E7378"/>
    <w:rsid w:val="007E737D"/>
    <w:rsid w:val="007E738D"/>
    <w:rsid w:val="007E73D9"/>
    <w:rsid w:val="007E73E1"/>
    <w:rsid w:val="007E73FF"/>
    <w:rsid w:val="007E740F"/>
    <w:rsid w:val="007E742D"/>
    <w:rsid w:val="007E7438"/>
    <w:rsid w:val="007E744C"/>
    <w:rsid w:val="007E7488"/>
    <w:rsid w:val="007E74B6"/>
    <w:rsid w:val="007E74C6"/>
    <w:rsid w:val="007E7505"/>
    <w:rsid w:val="007E751F"/>
    <w:rsid w:val="007E7538"/>
    <w:rsid w:val="007E755C"/>
    <w:rsid w:val="007E75A2"/>
    <w:rsid w:val="007E75FC"/>
    <w:rsid w:val="007E7601"/>
    <w:rsid w:val="007E761D"/>
    <w:rsid w:val="007E765B"/>
    <w:rsid w:val="007E7666"/>
    <w:rsid w:val="007E7669"/>
    <w:rsid w:val="007E7689"/>
    <w:rsid w:val="007E76D0"/>
    <w:rsid w:val="007E76E6"/>
    <w:rsid w:val="007E76E8"/>
    <w:rsid w:val="007E76EC"/>
    <w:rsid w:val="007E76F5"/>
    <w:rsid w:val="007E76FA"/>
    <w:rsid w:val="007E771B"/>
    <w:rsid w:val="007E771D"/>
    <w:rsid w:val="007E777B"/>
    <w:rsid w:val="007E7786"/>
    <w:rsid w:val="007E7794"/>
    <w:rsid w:val="007E77C7"/>
    <w:rsid w:val="007E77D3"/>
    <w:rsid w:val="007E7828"/>
    <w:rsid w:val="007E782B"/>
    <w:rsid w:val="007E7892"/>
    <w:rsid w:val="007E78AE"/>
    <w:rsid w:val="007E78B3"/>
    <w:rsid w:val="007E78B6"/>
    <w:rsid w:val="007E78EC"/>
    <w:rsid w:val="007E78FF"/>
    <w:rsid w:val="007E7923"/>
    <w:rsid w:val="007E7961"/>
    <w:rsid w:val="007E797A"/>
    <w:rsid w:val="007E7980"/>
    <w:rsid w:val="007E79A4"/>
    <w:rsid w:val="007E79B6"/>
    <w:rsid w:val="007E79C9"/>
    <w:rsid w:val="007E7A11"/>
    <w:rsid w:val="007E7A17"/>
    <w:rsid w:val="007E7A46"/>
    <w:rsid w:val="007E7A7F"/>
    <w:rsid w:val="007E7A92"/>
    <w:rsid w:val="007E7AC2"/>
    <w:rsid w:val="007E7AED"/>
    <w:rsid w:val="007E7AFF"/>
    <w:rsid w:val="007E7B56"/>
    <w:rsid w:val="007E7B73"/>
    <w:rsid w:val="007E7BAC"/>
    <w:rsid w:val="007E7C12"/>
    <w:rsid w:val="007E7C23"/>
    <w:rsid w:val="007E7C2B"/>
    <w:rsid w:val="007E7C34"/>
    <w:rsid w:val="007E7C86"/>
    <w:rsid w:val="007E7C88"/>
    <w:rsid w:val="007E7C9B"/>
    <w:rsid w:val="007E7CA6"/>
    <w:rsid w:val="007E7D14"/>
    <w:rsid w:val="007E7D38"/>
    <w:rsid w:val="007E7E59"/>
    <w:rsid w:val="007E7E78"/>
    <w:rsid w:val="007E7E88"/>
    <w:rsid w:val="007E7E9F"/>
    <w:rsid w:val="007E7ED2"/>
    <w:rsid w:val="007E7ED4"/>
    <w:rsid w:val="007E7F14"/>
    <w:rsid w:val="007E7F1B"/>
    <w:rsid w:val="007E7F40"/>
    <w:rsid w:val="007E7F7C"/>
    <w:rsid w:val="007E7F8F"/>
    <w:rsid w:val="007F0002"/>
    <w:rsid w:val="007F0035"/>
    <w:rsid w:val="007F0055"/>
    <w:rsid w:val="007F0061"/>
    <w:rsid w:val="007F0086"/>
    <w:rsid w:val="007F00C3"/>
    <w:rsid w:val="007F00D1"/>
    <w:rsid w:val="007F00E8"/>
    <w:rsid w:val="007F00F0"/>
    <w:rsid w:val="007F0151"/>
    <w:rsid w:val="007F017C"/>
    <w:rsid w:val="007F019F"/>
    <w:rsid w:val="007F01D7"/>
    <w:rsid w:val="007F0207"/>
    <w:rsid w:val="007F020E"/>
    <w:rsid w:val="007F0262"/>
    <w:rsid w:val="007F02AD"/>
    <w:rsid w:val="007F02AE"/>
    <w:rsid w:val="007F02D5"/>
    <w:rsid w:val="007F02E0"/>
    <w:rsid w:val="007F02EB"/>
    <w:rsid w:val="007F0338"/>
    <w:rsid w:val="007F036F"/>
    <w:rsid w:val="007F0376"/>
    <w:rsid w:val="007F038B"/>
    <w:rsid w:val="007F0397"/>
    <w:rsid w:val="007F03BA"/>
    <w:rsid w:val="007F03E5"/>
    <w:rsid w:val="007F0402"/>
    <w:rsid w:val="007F045E"/>
    <w:rsid w:val="007F046B"/>
    <w:rsid w:val="007F04B6"/>
    <w:rsid w:val="007F04C8"/>
    <w:rsid w:val="007F04FC"/>
    <w:rsid w:val="007F0561"/>
    <w:rsid w:val="007F0575"/>
    <w:rsid w:val="007F05EC"/>
    <w:rsid w:val="007F0612"/>
    <w:rsid w:val="007F061A"/>
    <w:rsid w:val="007F0625"/>
    <w:rsid w:val="007F062C"/>
    <w:rsid w:val="007F065B"/>
    <w:rsid w:val="007F0664"/>
    <w:rsid w:val="007F06E2"/>
    <w:rsid w:val="007F073E"/>
    <w:rsid w:val="007F0744"/>
    <w:rsid w:val="007F074B"/>
    <w:rsid w:val="007F0783"/>
    <w:rsid w:val="007F07F7"/>
    <w:rsid w:val="007F085E"/>
    <w:rsid w:val="007F086E"/>
    <w:rsid w:val="007F0871"/>
    <w:rsid w:val="007F0883"/>
    <w:rsid w:val="007F08D9"/>
    <w:rsid w:val="007F08EA"/>
    <w:rsid w:val="007F0907"/>
    <w:rsid w:val="007F090C"/>
    <w:rsid w:val="007F0936"/>
    <w:rsid w:val="007F0954"/>
    <w:rsid w:val="007F097D"/>
    <w:rsid w:val="007F098F"/>
    <w:rsid w:val="007F09C9"/>
    <w:rsid w:val="007F09E3"/>
    <w:rsid w:val="007F09E9"/>
    <w:rsid w:val="007F0A2B"/>
    <w:rsid w:val="007F0A2D"/>
    <w:rsid w:val="007F0A3C"/>
    <w:rsid w:val="007F0A45"/>
    <w:rsid w:val="007F0A47"/>
    <w:rsid w:val="007F0A57"/>
    <w:rsid w:val="007F0A9F"/>
    <w:rsid w:val="007F0AB5"/>
    <w:rsid w:val="007F0ACE"/>
    <w:rsid w:val="007F0AD3"/>
    <w:rsid w:val="007F0AEB"/>
    <w:rsid w:val="007F0B29"/>
    <w:rsid w:val="007F0B61"/>
    <w:rsid w:val="007F0B82"/>
    <w:rsid w:val="007F0BBB"/>
    <w:rsid w:val="007F0C5D"/>
    <w:rsid w:val="007F0C6E"/>
    <w:rsid w:val="007F0C80"/>
    <w:rsid w:val="007F0C82"/>
    <w:rsid w:val="007F0CCC"/>
    <w:rsid w:val="007F0CD9"/>
    <w:rsid w:val="007F0CE6"/>
    <w:rsid w:val="007F0CF6"/>
    <w:rsid w:val="007F0CFA"/>
    <w:rsid w:val="007F0D28"/>
    <w:rsid w:val="007F0D61"/>
    <w:rsid w:val="007F0D93"/>
    <w:rsid w:val="007F0D9A"/>
    <w:rsid w:val="007F0DD2"/>
    <w:rsid w:val="007F0DE5"/>
    <w:rsid w:val="007F0E1B"/>
    <w:rsid w:val="007F0E39"/>
    <w:rsid w:val="007F0E70"/>
    <w:rsid w:val="007F0E7A"/>
    <w:rsid w:val="007F0E93"/>
    <w:rsid w:val="007F0EA0"/>
    <w:rsid w:val="007F0EA4"/>
    <w:rsid w:val="007F0ED9"/>
    <w:rsid w:val="007F0EDB"/>
    <w:rsid w:val="007F0EE7"/>
    <w:rsid w:val="007F0F09"/>
    <w:rsid w:val="007F0F0D"/>
    <w:rsid w:val="007F0F18"/>
    <w:rsid w:val="007F0F25"/>
    <w:rsid w:val="007F0FC9"/>
    <w:rsid w:val="007F1042"/>
    <w:rsid w:val="007F1044"/>
    <w:rsid w:val="007F105C"/>
    <w:rsid w:val="007F1068"/>
    <w:rsid w:val="007F1083"/>
    <w:rsid w:val="007F1098"/>
    <w:rsid w:val="007F10B9"/>
    <w:rsid w:val="007F10E3"/>
    <w:rsid w:val="007F10E8"/>
    <w:rsid w:val="007F10EA"/>
    <w:rsid w:val="007F113B"/>
    <w:rsid w:val="007F116F"/>
    <w:rsid w:val="007F11AA"/>
    <w:rsid w:val="007F11C2"/>
    <w:rsid w:val="007F11DE"/>
    <w:rsid w:val="007F1205"/>
    <w:rsid w:val="007F1216"/>
    <w:rsid w:val="007F122F"/>
    <w:rsid w:val="007F1260"/>
    <w:rsid w:val="007F126C"/>
    <w:rsid w:val="007F1277"/>
    <w:rsid w:val="007F1290"/>
    <w:rsid w:val="007F12A9"/>
    <w:rsid w:val="007F12C0"/>
    <w:rsid w:val="007F12D5"/>
    <w:rsid w:val="007F12ED"/>
    <w:rsid w:val="007F1370"/>
    <w:rsid w:val="007F13A3"/>
    <w:rsid w:val="007F13AB"/>
    <w:rsid w:val="007F13E1"/>
    <w:rsid w:val="007F1450"/>
    <w:rsid w:val="007F1473"/>
    <w:rsid w:val="007F14A1"/>
    <w:rsid w:val="007F14BD"/>
    <w:rsid w:val="007F14D7"/>
    <w:rsid w:val="007F14FD"/>
    <w:rsid w:val="007F1544"/>
    <w:rsid w:val="007F1589"/>
    <w:rsid w:val="007F158C"/>
    <w:rsid w:val="007F159F"/>
    <w:rsid w:val="007F15A6"/>
    <w:rsid w:val="007F1603"/>
    <w:rsid w:val="007F1612"/>
    <w:rsid w:val="007F1641"/>
    <w:rsid w:val="007F1656"/>
    <w:rsid w:val="007F1660"/>
    <w:rsid w:val="007F1662"/>
    <w:rsid w:val="007F16BD"/>
    <w:rsid w:val="007F16C7"/>
    <w:rsid w:val="007F16CE"/>
    <w:rsid w:val="007F16E5"/>
    <w:rsid w:val="007F1709"/>
    <w:rsid w:val="007F172D"/>
    <w:rsid w:val="007F1732"/>
    <w:rsid w:val="007F1749"/>
    <w:rsid w:val="007F17B2"/>
    <w:rsid w:val="007F17C0"/>
    <w:rsid w:val="007F17C3"/>
    <w:rsid w:val="007F17CC"/>
    <w:rsid w:val="007F17D4"/>
    <w:rsid w:val="007F17E0"/>
    <w:rsid w:val="007F17F1"/>
    <w:rsid w:val="007F1801"/>
    <w:rsid w:val="007F1864"/>
    <w:rsid w:val="007F1868"/>
    <w:rsid w:val="007F188E"/>
    <w:rsid w:val="007F18C8"/>
    <w:rsid w:val="007F18E7"/>
    <w:rsid w:val="007F1903"/>
    <w:rsid w:val="007F1988"/>
    <w:rsid w:val="007F19C3"/>
    <w:rsid w:val="007F19D6"/>
    <w:rsid w:val="007F19F7"/>
    <w:rsid w:val="007F1A0E"/>
    <w:rsid w:val="007F1A26"/>
    <w:rsid w:val="007F1A56"/>
    <w:rsid w:val="007F1AF3"/>
    <w:rsid w:val="007F1AF6"/>
    <w:rsid w:val="007F1B05"/>
    <w:rsid w:val="007F1B44"/>
    <w:rsid w:val="007F1B74"/>
    <w:rsid w:val="007F1BA6"/>
    <w:rsid w:val="007F1BDA"/>
    <w:rsid w:val="007F1BE9"/>
    <w:rsid w:val="007F1C01"/>
    <w:rsid w:val="007F1C07"/>
    <w:rsid w:val="007F1C1C"/>
    <w:rsid w:val="007F1C3A"/>
    <w:rsid w:val="007F1C44"/>
    <w:rsid w:val="007F1C4E"/>
    <w:rsid w:val="007F1C9F"/>
    <w:rsid w:val="007F1CE6"/>
    <w:rsid w:val="007F1D04"/>
    <w:rsid w:val="007F1D0F"/>
    <w:rsid w:val="007F1D19"/>
    <w:rsid w:val="007F1D5C"/>
    <w:rsid w:val="007F1D76"/>
    <w:rsid w:val="007F1DC3"/>
    <w:rsid w:val="007F1DFE"/>
    <w:rsid w:val="007F1E0A"/>
    <w:rsid w:val="007F1E64"/>
    <w:rsid w:val="007F1E6C"/>
    <w:rsid w:val="007F1E81"/>
    <w:rsid w:val="007F1E88"/>
    <w:rsid w:val="007F1EB4"/>
    <w:rsid w:val="007F1F26"/>
    <w:rsid w:val="007F1FD8"/>
    <w:rsid w:val="007F1FE6"/>
    <w:rsid w:val="007F1FF3"/>
    <w:rsid w:val="007F2001"/>
    <w:rsid w:val="007F2018"/>
    <w:rsid w:val="007F20B1"/>
    <w:rsid w:val="007F20B6"/>
    <w:rsid w:val="007F20BB"/>
    <w:rsid w:val="007F20C8"/>
    <w:rsid w:val="007F20E0"/>
    <w:rsid w:val="007F212F"/>
    <w:rsid w:val="007F2191"/>
    <w:rsid w:val="007F2221"/>
    <w:rsid w:val="007F2248"/>
    <w:rsid w:val="007F225D"/>
    <w:rsid w:val="007F22A5"/>
    <w:rsid w:val="007F231A"/>
    <w:rsid w:val="007F2333"/>
    <w:rsid w:val="007F2362"/>
    <w:rsid w:val="007F237F"/>
    <w:rsid w:val="007F23A4"/>
    <w:rsid w:val="007F23B5"/>
    <w:rsid w:val="007F23D1"/>
    <w:rsid w:val="007F23E5"/>
    <w:rsid w:val="007F23F1"/>
    <w:rsid w:val="007F2413"/>
    <w:rsid w:val="007F2492"/>
    <w:rsid w:val="007F2497"/>
    <w:rsid w:val="007F24A1"/>
    <w:rsid w:val="007F24C9"/>
    <w:rsid w:val="007F255C"/>
    <w:rsid w:val="007F2560"/>
    <w:rsid w:val="007F25BD"/>
    <w:rsid w:val="007F25F6"/>
    <w:rsid w:val="007F2615"/>
    <w:rsid w:val="007F262C"/>
    <w:rsid w:val="007F263B"/>
    <w:rsid w:val="007F264F"/>
    <w:rsid w:val="007F2657"/>
    <w:rsid w:val="007F270C"/>
    <w:rsid w:val="007F275E"/>
    <w:rsid w:val="007F2762"/>
    <w:rsid w:val="007F276A"/>
    <w:rsid w:val="007F2785"/>
    <w:rsid w:val="007F27AD"/>
    <w:rsid w:val="007F27C0"/>
    <w:rsid w:val="007F27C1"/>
    <w:rsid w:val="007F2818"/>
    <w:rsid w:val="007F2819"/>
    <w:rsid w:val="007F2855"/>
    <w:rsid w:val="007F285B"/>
    <w:rsid w:val="007F2891"/>
    <w:rsid w:val="007F2896"/>
    <w:rsid w:val="007F28B6"/>
    <w:rsid w:val="007F28D9"/>
    <w:rsid w:val="007F28E3"/>
    <w:rsid w:val="007F28E6"/>
    <w:rsid w:val="007F28EE"/>
    <w:rsid w:val="007F2930"/>
    <w:rsid w:val="007F297A"/>
    <w:rsid w:val="007F29B5"/>
    <w:rsid w:val="007F29FE"/>
    <w:rsid w:val="007F2A16"/>
    <w:rsid w:val="007F2A1B"/>
    <w:rsid w:val="007F2A7C"/>
    <w:rsid w:val="007F2A8D"/>
    <w:rsid w:val="007F2AA5"/>
    <w:rsid w:val="007F2AD1"/>
    <w:rsid w:val="007F2B33"/>
    <w:rsid w:val="007F2B42"/>
    <w:rsid w:val="007F2B44"/>
    <w:rsid w:val="007F2B55"/>
    <w:rsid w:val="007F2B72"/>
    <w:rsid w:val="007F2BAD"/>
    <w:rsid w:val="007F2BFF"/>
    <w:rsid w:val="007F2C03"/>
    <w:rsid w:val="007F2C32"/>
    <w:rsid w:val="007F2C65"/>
    <w:rsid w:val="007F2C97"/>
    <w:rsid w:val="007F2C98"/>
    <w:rsid w:val="007F2CA1"/>
    <w:rsid w:val="007F2CA8"/>
    <w:rsid w:val="007F2CC4"/>
    <w:rsid w:val="007F2D10"/>
    <w:rsid w:val="007F2D40"/>
    <w:rsid w:val="007F2D49"/>
    <w:rsid w:val="007F2D89"/>
    <w:rsid w:val="007F2DA6"/>
    <w:rsid w:val="007F2DAE"/>
    <w:rsid w:val="007F2DE3"/>
    <w:rsid w:val="007F2E0B"/>
    <w:rsid w:val="007F2E53"/>
    <w:rsid w:val="007F2E82"/>
    <w:rsid w:val="007F2EA3"/>
    <w:rsid w:val="007F2EC2"/>
    <w:rsid w:val="007F2ECB"/>
    <w:rsid w:val="007F2EDD"/>
    <w:rsid w:val="007F2F2D"/>
    <w:rsid w:val="007F2F53"/>
    <w:rsid w:val="007F2F67"/>
    <w:rsid w:val="007F2F8B"/>
    <w:rsid w:val="007F2FA9"/>
    <w:rsid w:val="007F2FF9"/>
    <w:rsid w:val="007F3022"/>
    <w:rsid w:val="007F302B"/>
    <w:rsid w:val="007F3098"/>
    <w:rsid w:val="007F30DB"/>
    <w:rsid w:val="007F30E0"/>
    <w:rsid w:val="007F310E"/>
    <w:rsid w:val="007F3142"/>
    <w:rsid w:val="007F314A"/>
    <w:rsid w:val="007F3180"/>
    <w:rsid w:val="007F31AA"/>
    <w:rsid w:val="007F325C"/>
    <w:rsid w:val="007F3266"/>
    <w:rsid w:val="007F3273"/>
    <w:rsid w:val="007F32B5"/>
    <w:rsid w:val="007F32BC"/>
    <w:rsid w:val="007F32C9"/>
    <w:rsid w:val="007F32DD"/>
    <w:rsid w:val="007F33AA"/>
    <w:rsid w:val="007F33D3"/>
    <w:rsid w:val="007F33DB"/>
    <w:rsid w:val="007F33DE"/>
    <w:rsid w:val="007F33F9"/>
    <w:rsid w:val="007F341C"/>
    <w:rsid w:val="007F343E"/>
    <w:rsid w:val="007F3444"/>
    <w:rsid w:val="007F344F"/>
    <w:rsid w:val="007F345B"/>
    <w:rsid w:val="007F3480"/>
    <w:rsid w:val="007F34A4"/>
    <w:rsid w:val="007F34B6"/>
    <w:rsid w:val="007F34CB"/>
    <w:rsid w:val="007F3505"/>
    <w:rsid w:val="007F3571"/>
    <w:rsid w:val="007F358E"/>
    <w:rsid w:val="007F358F"/>
    <w:rsid w:val="007F35E3"/>
    <w:rsid w:val="007F3655"/>
    <w:rsid w:val="007F369F"/>
    <w:rsid w:val="007F36A7"/>
    <w:rsid w:val="007F36CF"/>
    <w:rsid w:val="007F36D1"/>
    <w:rsid w:val="007F36D4"/>
    <w:rsid w:val="007F36F7"/>
    <w:rsid w:val="007F3714"/>
    <w:rsid w:val="007F3732"/>
    <w:rsid w:val="007F3735"/>
    <w:rsid w:val="007F3739"/>
    <w:rsid w:val="007F3754"/>
    <w:rsid w:val="007F375F"/>
    <w:rsid w:val="007F3767"/>
    <w:rsid w:val="007F37A8"/>
    <w:rsid w:val="007F37A9"/>
    <w:rsid w:val="007F3876"/>
    <w:rsid w:val="007F3882"/>
    <w:rsid w:val="007F38F2"/>
    <w:rsid w:val="007F3968"/>
    <w:rsid w:val="007F3988"/>
    <w:rsid w:val="007F398A"/>
    <w:rsid w:val="007F39A3"/>
    <w:rsid w:val="007F3A4D"/>
    <w:rsid w:val="007F3A5D"/>
    <w:rsid w:val="007F3A73"/>
    <w:rsid w:val="007F3A77"/>
    <w:rsid w:val="007F3A91"/>
    <w:rsid w:val="007F3A9C"/>
    <w:rsid w:val="007F3AD8"/>
    <w:rsid w:val="007F3AE4"/>
    <w:rsid w:val="007F3AE7"/>
    <w:rsid w:val="007F3B07"/>
    <w:rsid w:val="007F3B16"/>
    <w:rsid w:val="007F3B3E"/>
    <w:rsid w:val="007F3B7C"/>
    <w:rsid w:val="007F3B7D"/>
    <w:rsid w:val="007F3B7E"/>
    <w:rsid w:val="007F3B9C"/>
    <w:rsid w:val="007F3BBC"/>
    <w:rsid w:val="007F3C42"/>
    <w:rsid w:val="007F3C72"/>
    <w:rsid w:val="007F3CA5"/>
    <w:rsid w:val="007F3CC5"/>
    <w:rsid w:val="007F3D24"/>
    <w:rsid w:val="007F3D80"/>
    <w:rsid w:val="007F3D93"/>
    <w:rsid w:val="007F3DB8"/>
    <w:rsid w:val="007F3DDC"/>
    <w:rsid w:val="007F3DED"/>
    <w:rsid w:val="007F3DEE"/>
    <w:rsid w:val="007F3E0C"/>
    <w:rsid w:val="007F3E1C"/>
    <w:rsid w:val="007F3E52"/>
    <w:rsid w:val="007F3E55"/>
    <w:rsid w:val="007F3EB4"/>
    <w:rsid w:val="007F3F22"/>
    <w:rsid w:val="007F3F2C"/>
    <w:rsid w:val="007F3F33"/>
    <w:rsid w:val="007F3F3C"/>
    <w:rsid w:val="007F3F41"/>
    <w:rsid w:val="007F3F85"/>
    <w:rsid w:val="007F4001"/>
    <w:rsid w:val="007F4009"/>
    <w:rsid w:val="007F4078"/>
    <w:rsid w:val="007F408D"/>
    <w:rsid w:val="007F4094"/>
    <w:rsid w:val="007F409B"/>
    <w:rsid w:val="007F40D4"/>
    <w:rsid w:val="007F40F9"/>
    <w:rsid w:val="007F411B"/>
    <w:rsid w:val="007F413F"/>
    <w:rsid w:val="007F414C"/>
    <w:rsid w:val="007F4163"/>
    <w:rsid w:val="007F4197"/>
    <w:rsid w:val="007F41CE"/>
    <w:rsid w:val="007F41E6"/>
    <w:rsid w:val="007F4200"/>
    <w:rsid w:val="007F4211"/>
    <w:rsid w:val="007F4212"/>
    <w:rsid w:val="007F424D"/>
    <w:rsid w:val="007F4261"/>
    <w:rsid w:val="007F428E"/>
    <w:rsid w:val="007F42A2"/>
    <w:rsid w:val="007F42B3"/>
    <w:rsid w:val="007F42C3"/>
    <w:rsid w:val="007F42C6"/>
    <w:rsid w:val="007F42CA"/>
    <w:rsid w:val="007F42CF"/>
    <w:rsid w:val="007F4325"/>
    <w:rsid w:val="007F43AB"/>
    <w:rsid w:val="007F43AC"/>
    <w:rsid w:val="007F43BB"/>
    <w:rsid w:val="007F43D3"/>
    <w:rsid w:val="007F43D5"/>
    <w:rsid w:val="007F4446"/>
    <w:rsid w:val="007F449E"/>
    <w:rsid w:val="007F44AB"/>
    <w:rsid w:val="007F44EE"/>
    <w:rsid w:val="007F452D"/>
    <w:rsid w:val="007F4583"/>
    <w:rsid w:val="007F45AC"/>
    <w:rsid w:val="007F45C2"/>
    <w:rsid w:val="007F45D3"/>
    <w:rsid w:val="007F45ED"/>
    <w:rsid w:val="007F4604"/>
    <w:rsid w:val="007F4612"/>
    <w:rsid w:val="007F461C"/>
    <w:rsid w:val="007F462C"/>
    <w:rsid w:val="007F4636"/>
    <w:rsid w:val="007F4646"/>
    <w:rsid w:val="007F4649"/>
    <w:rsid w:val="007F4653"/>
    <w:rsid w:val="007F465C"/>
    <w:rsid w:val="007F468C"/>
    <w:rsid w:val="007F4704"/>
    <w:rsid w:val="007F4711"/>
    <w:rsid w:val="007F4753"/>
    <w:rsid w:val="007F4759"/>
    <w:rsid w:val="007F477B"/>
    <w:rsid w:val="007F47E9"/>
    <w:rsid w:val="007F4899"/>
    <w:rsid w:val="007F48C6"/>
    <w:rsid w:val="007F491D"/>
    <w:rsid w:val="007F4953"/>
    <w:rsid w:val="007F4961"/>
    <w:rsid w:val="007F4965"/>
    <w:rsid w:val="007F49A4"/>
    <w:rsid w:val="007F4A04"/>
    <w:rsid w:val="007F4A1E"/>
    <w:rsid w:val="007F4A4A"/>
    <w:rsid w:val="007F4A51"/>
    <w:rsid w:val="007F4A60"/>
    <w:rsid w:val="007F4A63"/>
    <w:rsid w:val="007F4A7B"/>
    <w:rsid w:val="007F4A84"/>
    <w:rsid w:val="007F4AA0"/>
    <w:rsid w:val="007F4AA3"/>
    <w:rsid w:val="007F4AC0"/>
    <w:rsid w:val="007F4AEE"/>
    <w:rsid w:val="007F4B3E"/>
    <w:rsid w:val="007F4B69"/>
    <w:rsid w:val="007F4B71"/>
    <w:rsid w:val="007F4BB1"/>
    <w:rsid w:val="007F4BC9"/>
    <w:rsid w:val="007F4C01"/>
    <w:rsid w:val="007F4C1D"/>
    <w:rsid w:val="007F4C47"/>
    <w:rsid w:val="007F4C53"/>
    <w:rsid w:val="007F4C60"/>
    <w:rsid w:val="007F4CA3"/>
    <w:rsid w:val="007F4CDD"/>
    <w:rsid w:val="007F4D45"/>
    <w:rsid w:val="007F4D61"/>
    <w:rsid w:val="007F4DA5"/>
    <w:rsid w:val="007F4DC6"/>
    <w:rsid w:val="007F4E13"/>
    <w:rsid w:val="007F4E4A"/>
    <w:rsid w:val="007F4E55"/>
    <w:rsid w:val="007F4E5B"/>
    <w:rsid w:val="007F4E62"/>
    <w:rsid w:val="007F4E77"/>
    <w:rsid w:val="007F4E88"/>
    <w:rsid w:val="007F4E9F"/>
    <w:rsid w:val="007F4EAF"/>
    <w:rsid w:val="007F4EC0"/>
    <w:rsid w:val="007F4ECB"/>
    <w:rsid w:val="007F4EEC"/>
    <w:rsid w:val="007F4EEE"/>
    <w:rsid w:val="007F4F17"/>
    <w:rsid w:val="007F4F37"/>
    <w:rsid w:val="007F4F46"/>
    <w:rsid w:val="007F4F7F"/>
    <w:rsid w:val="007F4F92"/>
    <w:rsid w:val="007F4FC8"/>
    <w:rsid w:val="007F4FD4"/>
    <w:rsid w:val="007F4FE1"/>
    <w:rsid w:val="007F4FE7"/>
    <w:rsid w:val="007F500E"/>
    <w:rsid w:val="007F502F"/>
    <w:rsid w:val="007F5068"/>
    <w:rsid w:val="007F506C"/>
    <w:rsid w:val="007F506F"/>
    <w:rsid w:val="007F5084"/>
    <w:rsid w:val="007F50EB"/>
    <w:rsid w:val="007F5136"/>
    <w:rsid w:val="007F513D"/>
    <w:rsid w:val="007F515B"/>
    <w:rsid w:val="007F516E"/>
    <w:rsid w:val="007F5185"/>
    <w:rsid w:val="007F51DE"/>
    <w:rsid w:val="007F51FF"/>
    <w:rsid w:val="007F5202"/>
    <w:rsid w:val="007F5209"/>
    <w:rsid w:val="007F520F"/>
    <w:rsid w:val="007F5228"/>
    <w:rsid w:val="007F5239"/>
    <w:rsid w:val="007F527E"/>
    <w:rsid w:val="007F52B4"/>
    <w:rsid w:val="007F52C4"/>
    <w:rsid w:val="007F52D1"/>
    <w:rsid w:val="007F52E7"/>
    <w:rsid w:val="007F52F5"/>
    <w:rsid w:val="007F52FB"/>
    <w:rsid w:val="007F5339"/>
    <w:rsid w:val="007F5370"/>
    <w:rsid w:val="007F53B6"/>
    <w:rsid w:val="007F53CC"/>
    <w:rsid w:val="007F53D7"/>
    <w:rsid w:val="007F5441"/>
    <w:rsid w:val="007F5461"/>
    <w:rsid w:val="007F54C8"/>
    <w:rsid w:val="007F54DE"/>
    <w:rsid w:val="007F550E"/>
    <w:rsid w:val="007F5525"/>
    <w:rsid w:val="007F55C8"/>
    <w:rsid w:val="007F5613"/>
    <w:rsid w:val="007F5640"/>
    <w:rsid w:val="007F5659"/>
    <w:rsid w:val="007F5674"/>
    <w:rsid w:val="007F56BF"/>
    <w:rsid w:val="007F56F3"/>
    <w:rsid w:val="007F5702"/>
    <w:rsid w:val="007F5755"/>
    <w:rsid w:val="007F57A2"/>
    <w:rsid w:val="007F57B8"/>
    <w:rsid w:val="007F58C3"/>
    <w:rsid w:val="007F58DC"/>
    <w:rsid w:val="007F58E0"/>
    <w:rsid w:val="007F590D"/>
    <w:rsid w:val="007F590F"/>
    <w:rsid w:val="007F5922"/>
    <w:rsid w:val="007F5932"/>
    <w:rsid w:val="007F5958"/>
    <w:rsid w:val="007F5969"/>
    <w:rsid w:val="007F597C"/>
    <w:rsid w:val="007F599F"/>
    <w:rsid w:val="007F59BE"/>
    <w:rsid w:val="007F5A0A"/>
    <w:rsid w:val="007F5A1B"/>
    <w:rsid w:val="007F5A2C"/>
    <w:rsid w:val="007F5A46"/>
    <w:rsid w:val="007F5A52"/>
    <w:rsid w:val="007F5A5A"/>
    <w:rsid w:val="007F5A61"/>
    <w:rsid w:val="007F5A8D"/>
    <w:rsid w:val="007F5A93"/>
    <w:rsid w:val="007F5ABF"/>
    <w:rsid w:val="007F5AF4"/>
    <w:rsid w:val="007F5B10"/>
    <w:rsid w:val="007F5B14"/>
    <w:rsid w:val="007F5B51"/>
    <w:rsid w:val="007F5B5E"/>
    <w:rsid w:val="007F5B6C"/>
    <w:rsid w:val="007F5B8C"/>
    <w:rsid w:val="007F5BAC"/>
    <w:rsid w:val="007F5C34"/>
    <w:rsid w:val="007F5C50"/>
    <w:rsid w:val="007F5C5A"/>
    <w:rsid w:val="007F5C77"/>
    <w:rsid w:val="007F5C81"/>
    <w:rsid w:val="007F5CAA"/>
    <w:rsid w:val="007F5CB4"/>
    <w:rsid w:val="007F5CDB"/>
    <w:rsid w:val="007F5CE0"/>
    <w:rsid w:val="007F5D02"/>
    <w:rsid w:val="007F5D16"/>
    <w:rsid w:val="007F5D38"/>
    <w:rsid w:val="007F5D3B"/>
    <w:rsid w:val="007F5D6A"/>
    <w:rsid w:val="007F5DC8"/>
    <w:rsid w:val="007F5DF1"/>
    <w:rsid w:val="007F5E0B"/>
    <w:rsid w:val="007F5E58"/>
    <w:rsid w:val="007F5E97"/>
    <w:rsid w:val="007F5E9D"/>
    <w:rsid w:val="007F5EF4"/>
    <w:rsid w:val="007F5F4D"/>
    <w:rsid w:val="007F5F60"/>
    <w:rsid w:val="007F5F84"/>
    <w:rsid w:val="007F5FED"/>
    <w:rsid w:val="007F60E6"/>
    <w:rsid w:val="007F60F4"/>
    <w:rsid w:val="007F6107"/>
    <w:rsid w:val="007F6131"/>
    <w:rsid w:val="007F6144"/>
    <w:rsid w:val="007F616F"/>
    <w:rsid w:val="007F617E"/>
    <w:rsid w:val="007F618F"/>
    <w:rsid w:val="007F61B7"/>
    <w:rsid w:val="007F61C0"/>
    <w:rsid w:val="007F61D6"/>
    <w:rsid w:val="007F61E7"/>
    <w:rsid w:val="007F61ED"/>
    <w:rsid w:val="007F6201"/>
    <w:rsid w:val="007F620E"/>
    <w:rsid w:val="007F620F"/>
    <w:rsid w:val="007F6251"/>
    <w:rsid w:val="007F625E"/>
    <w:rsid w:val="007F6287"/>
    <w:rsid w:val="007F62AD"/>
    <w:rsid w:val="007F62C0"/>
    <w:rsid w:val="007F62F4"/>
    <w:rsid w:val="007F62FD"/>
    <w:rsid w:val="007F6316"/>
    <w:rsid w:val="007F6379"/>
    <w:rsid w:val="007F6383"/>
    <w:rsid w:val="007F6393"/>
    <w:rsid w:val="007F6399"/>
    <w:rsid w:val="007F63A8"/>
    <w:rsid w:val="007F63C2"/>
    <w:rsid w:val="007F63C7"/>
    <w:rsid w:val="007F643C"/>
    <w:rsid w:val="007F643E"/>
    <w:rsid w:val="007F645C"/>
    <w:rsid w:val="007F6464"/>
    <w:rsid w:val="007F6490"/>
    <w:rsid w:val="007F6498"/>
    <w:rsid w:val="007F64A8"/>
    <w:rsid w:val="007F64BD"/>
    <w:rsid w:val="007F64CD"/>
    <w:rsid w:val="007F64D3"/>
    <w:rsid w:val="007F6517"/>
    <w:rsid w:val="007F651C"/>
    <w:rsid w:val="007F654A"/>
    <w:rsid w:val="007F6565"/>
    <w:rsid w:val="007F6574"/>
    <w:rsid w:val="007F65D0"/>
    <w:rsid w:val="007F65EA"/>
    <w:rsid w:val="007F664B"/>
    <w:rsid w:val="007F6675"/>
    <w:rsid w:val="007F66B6"/>
    <w:rsid w:val="007F6721"/>
    <w:rsid w:val="007F6750"/>
    <w:rsid w:val="007F677A"/>
    <w:rsid w:val="007F677D"/>
    <w:rsid w:val="007F67AE"/>
    <w:rsid w:val="007F680B"/>
    <w:rsid w:val="007F681C"/>
    <w:rsid w:val="007F6825"/>
    <w:rsid w:val="007F6851"/>
    <w:rsid w:val="007F6859"/>
    <w:rsid w:val="007F6875"/>
    <w:rsid w:val="007F68AB"/>
    <w:rsid w:val="007F68CF"/>
    <w:rsid w:val="007F68FE"/>
    <w:rsid w:val="007F6908"/>
    <w:rsid w:val="007F6916"/>
    <w:rsid w:val="007F6980"/>
    <w:rsid w:val="007F69B2"/>
    <w:rsid w:val="007F69D1"/>
    <w:rsid w:val="007F69D6"/>
    <w:rsid w:val="007F6A31"/>
    <w:rsid w:val="007F6A36"/>
    <w:rsid w:val="007F6A3E"/>
    <w:rsid w:val="007F6A48"/>
    <w:rsid w:val="007F6A4C"/>
    <w:rsid w:val="007F6A59"/>
    <w:rsid w:val="007F6A70"/>
    <w:rsid w:val="007F6A7D"/>
    <w:rsid w:val="007F6B25"/>
    <w:rsid w:val="007F6B4C"/>
    <w:rsid w:val="007F6B60"/>
    <w:rsid w:val="007F6B75"/>
    <w:rsid w:val="007F6BE6"/>
    <w:rsid w:val="007F6C08"/>
    <w:rsid w:val="007F6C0E"/>
    <w:rsid w:val="007F6C4C"/>
    <w:rsid w:val="007F6C57"/>
    <w:rsid w:val="007F6C7B"/>
    <w:rsid w:val="007F6C93"/>
    <w:rsid w:val="007F6CA3"/>
    <w:rsid w:val="007F6CB2"/>
    <w:rsid w:val="007F6DAB"/>
    <w:rsid w:val="007F6DB0"/>
    <w:rsid w:val="007F6DB4"/>
    <w:rsid w:val="007F6DCA"/>
    <w:rsid w:val="007F6DD7"/>
    <w:rsid w:val="007F6DF9"/>
    <w:rsid w:val="007F6E0E"/>
    <w:rsid w:val="007F6E16"/>
    <w:rsid w:val="007F6E78"/>
    <w:rsid w:val="007F6E8A"/>
    <w:rsid w:val="007F6EB9"/>
    <w:rsid w:val="007F6EBB"/>
    <w:rsid w:val="007F6EC6"/>
    <w:rsid w:val="007F6EFD"/>
    <w:rsid w:val="007F6F38"/>
    <w:rsid w:val="007F6FCF"/>
    <w:rsid w:val="007F700F"/>
    <w:rsid w:val="007F702E"/>
    <w:rsid w:val="007F703B"/>
    <w:rsid w:val="007F7091"/>
    <w:rsid w:val="007F70EE"/>
    <w:rsid w:val="007F70F9"/>
    <w:rsid w:val="007F7101"/>
    <w:rsid w:val="007F7119"/>
    <w:rsid w:val="007F7121"/>
    <w:rsid w:val="007F7124"/>
    <w:rsid w:val="007F7134"/>
    <w:rsid w:val="007F7148"/>
    <w:rsid w:val="007F71BA"/>
    <w:rsid w:val="007F71ED"/>
    <w:rsid w:val="007F7234"/>
    <w:rsid w:val="007F7243"/>
    <w:rsid w:val="007F7248"/>
    <w:rsid w:val="007F7264"/>
    <w:rsid w:val="007F7291"/>
    <w:rsid w:val="007F72A6"/>
    <w:rsid w:val="007F72C8"/>
    <w:rsid w:val="007F72E1"/>
    <w:rsid w:val="007F72F7"/>
    <w:rsid w:val="007F7371"/>
    <w:rsid w:val="007F737E"/>
    <w:rsid w:val="007F73B1"/>
    <w:rsid w:val="007F73BA"/>
    <w:rsid w:val="007F73D5"/>
    <w:rsid w:val="007F73F2"/>
    <w:rsid w:val="007F741D"/>
    <w:rsid w:val="007F7456"/>
    <w:rsid w:val="007F745F"/>
    <w:rsid w:val="007F74C2"/>
    <w:rsid w:val="007F74D3"/>
    <w:rsid w:val="007F74FF"/>
    <w:rsid w:val="007F755D"/>
    <w:rsid w:val="007F756A"/>
    <w:rsid w:val="007F756E"/>
    <w:rsid w:val="007F75BB"/>
    <w:rsid w:val="007F75CF"/>
    <w:rsid w:val="007F75FB"/>
    <w:rsid w:val="007F760B"/>
    <w:rsid w:val="007F760C"/>
    <w:rsid w:val="007F760F"/>
    <w:rsid w:val="007F765C"/>
    <w:rsid w:val="007F766F"/>
    <w:rsid w:val="007F76D2"/>
    <w:rsid w:val="007F76D6"/>
    <w:rsid w:val="007F7705"/>
    <w:rsid w:val="007F771C"/>
    <w:rsid w:val="007F7746"/>
    <w:rsid w:val="007F7764"/>
    <w:rsid w:val="007F7778"/>
    <w:rsid w:val="007F7787"/>
    <w:rsid w:val="007F779C"/>
    <w:rsid w:val="007F77AB"/>
    <w:rsid w:val="007F77C3"/>
    <w:rsid w:val="007F77FF"/>
    <w:rsid w:val="007F780E"/>
    <w:rsid w:val="007F7821"/>
    <w:rsid w:val="007F7858"/>
    <w:rsid w:val="007F786B"/>
    <w:rsid w:val="007F78BD"/>
    <w:rsid w:val="007F78CE"/>
    <w:rsid w:val="007F78E1"/>
    <w:rsid w:val="007F78F1"/>
    <w:rsid w:val="007F7902"/>
    <w:rsid w:val="007F7913"/>
    <w:rsid w:val="007F7953"/>
    <w:rsid w:val="007F7961"/>
    <w:rsid w:val="007F7998"/>
    <w:rsid w:val="007F799B"/>
    <w:rsid w:val="007F79B6"/>
    <w:rsid w:val="007F79BB"/>
    <w:rsid w:val="007F7A39"/>
    <w:rsid w:val="007F7A7F"/>
    <w:rsid w:val="007F7AC5"/>
    <w:rsid w:val="007F7ADD"/>
    <w:rsid w:val="007F7AE9"/>
    <w:rsid w:val="007F7AF9"/>
    <w:rsid w:val="007F7B08"/>
    <w:rsid w:val="007F7BAE"/>
    <w:rsid w:val="007F7BBC"/>
    <w:rsid w:val="007F7BD8"/>
    <w:rsid w:val="007F7BEB"/>
    <w:rsid w:val="007F7BED"/>
    <w:rsid w:val="007F7C0C"/>
    <w:rsid w:val="007F7C57"/>
    <w:rsid w:val="007F7C69"/>
    <w:rsid w:val="007F7C9A"/>
    <w:rsid w:val="007F7C9F"/>
    <w:rsid w:val="007F7CBE"/>
    <w:rsid w:val="007F7CCE"/>
    <w:rsid w:val="007F7CD9"/>
    <w:rsid w:val="007F7CE9"/>
    <w:rsid w:val="007F7D36"/>
    <w:rsid w:val="007F7D7A"/>
    <w:rsid w:val="007F7D7E"/>
    <w:rsid w:val="007F7D90"/>
    <w:rsid w:val="007F7DA6"/>
    <w:rsid w:val="007F7DA9"/>
    <w:rsid w:val="007F7DC5"/>
    <w:rsid w:val="007F7DCA"/>
    <w:rsid w:val="007F7DEE"/>
    <w:rsid w:val="007F7E76"/>
    <w:rsid w:val="007F7E77"/>
    <w:rsid w:val="007F7EA5"/>
    <w:rsid w:val="007F7EC4"/>
    <w:rsid w:val="007F7F25"/>
    <w:rsid w:val="007F7F5D"/>
    <w:rsid w:val="007F7F9B"/>
    <w:rsid w:val="007F7F9F"/>
    <w:rsid w:val="007F7FE4"/>
    <w:rsid w:val="0080001D"/>
    <w:rsid w:val="00800029"/>
    <w:rsid w:val="00800049"/>
    <w:rsid w:val="008000AB"/>
    <w:rsid w:val="008000BC"/>
    <w:rsid w:val="008000EA"/>
    <w:rsid w:val="0080010B"/>
    <w:rsid w:val="00800113"/>
    <w:rsid w:val="00800125"/>
    <w:rsid w:val="0080015D"/>
    <w:rsid w:val="00800199"/>
    <w:rsid w:val="008001C7"/>
    <w:rsid w:val="008001E1"/>
    <w:rsid w:val="008001EF"/>
    <w:rsid w:val="00800203"/>
    <w:rsid w:val="00800209"/>
    <w:rsid w:val="00800245"/>
    <w:rsid w:val="00800278"/>
    <w:rsid w:val="00800282"/>
    <w:rsid w:val="008002B1"/>
    <w:rsid w:val="008002C2"/>
    <w:rsid w:val="008002DD"/>
    <w:rsid w:val="008002E7"/>
    <w:rsid w:val="008002EC"/>
    <w:rsid w:val="008002F7"/>
    <w:rsid w:val="0080030D"/>
    <w:rsid w:val="0080032A"/>
    <w:rsid w:val="00800331"/>
    <w:rsid w:val="00800339"/>
    <w:rsid w:val="0080033A"/>
    <w:rsid w:val="00800372"/>
    <w:rsid w:val="008003C3"/>
    <w:rsid w:val="008003EA"/>
    <w:rsid w:val="008003F5"/>
    <w:rsid w:val="00800427"/>
    <w:rsid w:val="0080042B"/>
    <w:rsid w:val="0080045E"/>
    <w:rsid w:val="00800486"/>
    <w:rsid w:val="008004CD"/>
    <w:rsid w:val="008004DC"/>
    <w:rsid w:val="008004FF"/>
    <w:rsid w:val="00800520"/>
    <w:rsid w:val="0080054C"/>
    <w:rsid w:val="00800562"/>
    <w:rsid w:val="00800566"/>
    <w:rsid w:val="00800567"/>
    <w:rsid w:val="0080056A"/>
    <w:rsid w:val="00800572"/>
    <w:rsid w:val="00800585"/>
    <w:rsid w:val="008005AC"/>
    <w:rsid w:val="008005AF"/>
    <w:rsid w:val="008005C6"/>
    <w:rsid w:val="00800638"/>
    <w:rsid w:val="008006B4"/>
    <w:rsid w:val="008006B7"/>
    <w:rsid w:val="008006BC"/>
    <w:rsid w:val="008006C3"/>
    <w:rsid w:val="0080070F"/>
    <w:rsid w:val="00800710"/>
    <w:rsid w:val="00800734"/>
    <w:rsid w:val="00800785"/>
    <w:rsid w:val="008007F5"/>
    <w:rsid w:val="00800816"/>
    <w:rsid w:val="00800854"/>
    <w:rsid w:val="00800864"/>
    <w:rsid w:val="0080087F"/>
    <w:rsid w:val="0080089C"/>
    <w:rsid w:val="008008C0"/>
    <w:rsid w:val="008008CE"/>
    <w:rsid w:val="008008DB"/>
    <w:rsid w:val="008008F2"/>
    <w:rsid w:val="008008F8"/>
    <w:rsid w:val="008008F9"/>
    <w:rsid w:val="00800902"/>
    <w:rsid w:val="00800920"/>
    <w:rsid w:val="0080092B"/>
    <w:rsid w:val="0080093B"/>
    <w:rsid w:val="00800945"/>
    <w:rsid w:val="008009B5"/>
    <w:rsid w:val="008009B9"/>
    <w:rsid w:val="008009C6"/>
    <w:rsid w:val="008009CD"/>
    <w:rsid w:val="008009D4"/>
    <w:rsid w:val="008009E4"/>
    <w:rsid w:val="008009F2"/>
    <w:rsid w:val="008009F3"/>
    <w:rsid w:val="00800A59"/>
    <w:rsid w:val="00800ACD"/>
    <w:rsid w:val="00800AD4"/>
    <w:rsid w:val="00800B37"/>
    <w:rsid w:val="00800B4C"/>
    <w:rsid w:val="00800B56"/>
    <w:rsid w:val="00800B85"/>
    <w:rsid w:val="00800BD9"/>
    <w:rsid w:val="00800BDE"/>
    <w:rsid w:val="00800BEC"/>
    <w:rsid w:val="00800C01"/>
    <w:rsid w:val="00800C03"/>
    <w:rsid w:val="00800C06"/>
    <w:rsid w:val="00800C26"/>
    <w:rsid w:val="00800C2A"/>
    <w:rsid w:val="00800C33"/>
    <w:rsid w:val="00800C8E"/>
    <w:rsid w:val="00800CA6"/>
    <w:rsid w:val="00800CA9"/>
    <w:rsid w:val="00800CF4"/>
    <w:rsid w:val="00800D11"/>
    <w:rsid w:val="00800D37"/>
    <w:rsid w:val="00800D46"/>
    <w:rsid w:val="00800D7B"/>
    <w:rsid w:val="00800DA6"/>
    <w:rsid w:val="00800DE5"/>
    <w:rsid w:val="00800DF5"/>
    <w:rsid w:val="00800E49"/>
    <w:rsid w:val="00800E66"/>
    <w:rsid w:val="00800EA0"/>
    <w:rsid w:val="00800EBE"/>
    <w:rsid w:val="00800EF0"/>
    <w:rsid w:val="00800EF2"/>
    <w:rsid w:val="00800F73"/>
    <w:rsid w:val="00800FA1"/>
    <w:rsid w:val="00800FE2"/>
    <w:rsid w:val="00801037"/>
    <w:rsid w:val="0080104D"/>
    <w:rsid w:val="00801081"/>
    <w:rsid w:val="00801092"/>
    <w:rsid w:val="008010E7"/>
    <w:rsid w:val="00801130"/>
    <w:rsid w:val="00801154"/>
    <w:rsid w:val="00801168"/>
    <w:rsid w:val="008011AB"/>
    <w:rsid w:val="008011B5"/>
    <w:rsid w:val="008011CB"/>
    <w:rsid w:val="008011D7"/>
    <w:rsid w:val="008011E4"/>
    <w:rsid w:val="008011E7"/>
    <w:rsid w:val="00801210"/>
    <w:rsid w:val="00801213"/>
    <w:rsid w:val="00801250"/>
    <w:rsid w:val="0080125C"/>
    <w:rsid w:val="00801261"/>
    <w:rsid w:val="0080126A"/>
    <w:rsid w:val="0080126F"/>
    <w:rsid w:val="00801274"/>
    <w:rsid w:val="00801277"/>
    <w:rsid w:val="008012D4"/>
    <w:rsid w:val="00801301"/>
    <w:rsid w:val="00801334"/>
    <w:rsid w:val="00801339"/>
    <w:rsid w:val="00801365"/>
    <w:rsid w:val="0080136C"/>
    <w:rsid w:val="00801394"/>
    <w:rsid w:val="008013C3"/>
    <w:rsid w:val="008013F4"/>
    <w:rsid w:val="00801412"/>
    <w:rsid w:val="0080142F"/>
    <w:rsid w:val="00801459"/>
    <w:rsid w:val="0080145D"/>
    <w:rsid w:val="0080146C"/>
    <w:rsid w:val="0080146E"/>
    <w:rsid w:val="0080146F"/>
    <w:rsid w:val="00801480"/>
    <w:rsid w:val="00801492"/>
    <w:rsid w:val="008014A2"/>
    <w:rsid w:val="008014EB"/>
    <w:rsid w:val="008014EC"/>
    <w:rsid w:val="008014FB"/>
    <w:rsid w:val="00801500"/>
    <w:rsid w:val="00801529"/>
    <w:rsid w:val="0080152D"/>
    <w:rsid w:val="0080155A"/>
    <w:rsid w:val="0080157C"/>
    <w:rsid w:val="0080157D"/>
    <w:rsid w:val="008015A1"/>
    <w:rsid w:val="008015C0"/>
    <w:rsid w:val="008015D9"/>
    <w:rsid w:val="008015F7"/>
    <w:rsid w:val="00801619"/>
    <w:rsid w:val="0080162A"/>
    <w:rsid w:val="00801631"/>
    <w:rsid w:val="0080165E"/>
    <w:rsid w:val="008016A9"/>
    <w:rsid w:val="008016ED"/>
    <w:rsid w:val="00801725"/>
    <w:rsid w:val="00801746"/>
    <w:rsid w:val="0080177C"/>
    <w:rsid w:val="00801797"/>
    <w:rsid w:val="008017F2"/>
    <w:rsid w:val="008018B5"/>
    <w:rsid w:val="008018C3"/>
    <w:rsid w:val="008018C7"/>
    <w:rsid w:val="00801946"/>
    <w:rsid w:val="00801984"/>
    <w:rsid w:val="00801990"/>
    <w:rsid w:val="008019B8"/>
    <w:rsid w:val="008019F8"/>
    <w:rsid w:val="00801A4F"/>
    <w:rsid w:val="00801A52"/>
    <w:rsid w:val="00801A5B"/>
    <w:rsid w:val="00801AD2"/>
    <w:rsid w:val="00801AD6"/>
    <w:rsid w:val="00801ADF"/>
    <w:rsid w:val="00801B0D"/>
    <w:rsid w:val="00801B2C"/>
    <w:rsid w:val="00801B54"/>
    <w:rsid w:val="00801B5F"/>
    <w:rsid w:val="00801B85"/>
    <w:rsid w:val="00801BA2"/>
    <w:rsid w:val="00801BD3"/>
    <w:rsid w:val="00801BE1"/>
    <w:rsid w:val="00801C42"/>
    <w:rsid w:val="00801C5E"/>
    <w:rsid w:val="00801C8F"/>
    <w:rsid w:val="00801CCA"/>
    <w:rsid w:val="00801CF3"/>
    <w:rsid w:val="00801CFA"/>
    <w:rsid w:val="00801D25"/>
    <w:rsid w:val="00801D26"/>
    <w:rsid w:val="00801D37"/>
    <w:rsid w:val="00801D67"/>
    <w:rsid w:val="00801D6F"/>
    <w:rsid w:val="00801D98"/>
    <w:rsid w:val="00801DB7"/>
    <w:rsid w:val="00801DE4"/>
    <w:rsid w:val="00801DFE"/>
    <w:rsid w:val="00801E03"/>
    <w:rsid w:val="00801E59"/>
    <w:rsid w:val="00801EA0"/>
    <w:rsid w:val="00801EB1"/>
    <w:rsid w:val="00801EC1"/>
    <w:rsid w:val="00801EC7"/>
    <w:rsid w:val="00801EF5"/>
    <w:rsid w:val="00801F32"/>
    <w:rsid w:val="00801F37"/>
    <w:rsid w:val="00801F57"/>
    <w:rsid w:val="00801F79"/>
    <w:rsid w:val="00801FA3"/>
    <w:rsid w:val="00801FE5"/>
    <w:rsid w:val="00801FF9"/>
    <w:rsid w:val="00802010"/>
    <w:rsid w:val="00802019"/>
    <w:rsid w:val="00802024"/>
    <w:rsid w:val="0080202E"/>
    <w:rsid w:val="00802052"/>
    <w:rsid w:val="00802057"/>
    <w:rsid w:val="008020BC"/>
    <w:rsid w:val="008020C0"/>
    <w:rsid w:val="008020D6"/>
    <w:rsid w:val="008020DE"/>
    <w:rsid w:val="008020F6"/>
    <w:rsid w:val="00802103"/>
    <w:rsid w:val="00802118"/>
    <w:rsid w:val="0080211D"/>
    <w:rsid w:val="0080211E"/>
    <w:rsid w:val="0080212D"/>
    <w:rsid w:val="0080213F"/>
    <w:rsid w:val="00802166"/>
    <w:rsid w:val="008021A0"/>
    <w:rsid w:val="008021DF"/>
    <w:rsid w:val="0080221B"/>
    <w:rsid w:val="00802239"/>
    <w:rsid w:val="008022AB"/>
    <w:rsid w:val="008022AE"/>
    <w:rsid w:val="008022B1"/>
    <w:rsid w:val="0080230C"/>
    <w:rsid w:val="00802316"/>
    <w:rsid w:val="00802317"/>
    <w:rsid w:val="00802331"/>
    <w:rsid w:val="00802335"/>
    <w:rsid w:val="00802344"/>
    <w:rsid w:val="00802350"/>
    <w:rsid w:val="008023E9"/>
    <w:rsid w:val="008023F9"/>
    <w:rsid w:val="00802450"/>
    <w:rsid w:val="0080246C"/>
    <w:rsid w:val="00802487"/>
    <w:rsid w:val="0080248F"/>
    <w:rsid w:val="00802490"/>
    <w:rsid w:val="00802493"/>
    <w:rsid w:val="008024DE"/>
    <w:rsid w:val="008024EC"/>
    <w:rsid w:val="00802504"/>
    <w:rsid w:val="0080255E"/>
    <w:rsid w:val="0080258C"/>
    <w:rsid w:val="008025A4"/>
    <w:rsid w:val="00802644"/>
    <w:rsid w:val="0080264B"/>
    <w:rsid w:val="00802652"/>
    <w:rsid w:val="0080267A"/>
    <w:rsid w:val="0080267E"/>
    <w:rsid w:val="00802686"/>
    <w:rsid w:val="00802690"/>
    <w:rsid w:val="008026AD"/>
    <w:rsid w:val="008026B4"/>
    <w:rsid w:val="008026D6"/>
    <w:rsid w:val="00802705"/>
    <w:rsid w:val="0080272B"/>
    <w:rsid w:val="00802754"/>
    <w:rsid w:val="008027FC"/>
    <w:rsid w:val="008027FD"/>
    <w:rsid w:val="00802857"/>
    <w:rsid w:val="0080285C"/>
    <w:rsid w:val="00802924"/>
    <w:rsid w:val="00802938"/>
    <w:rsid w:val="0080297C"/>
    <w:rsid w:val="008029B9"/>
    <w:rsid w:val="008029D3"/>
    <w:rsid w:val="00802A25"/>
    <w:rsid w:val="00802A9A"/>
    <w:rsid w:val="00802AA3"/>
    <w:rsid w:val="00802AAC"/>
    <w:rsid w:val="00802AEC"/>
    <w:rsid w:val="00802AF1"/>
    <w:rsid w:val="00802B34"/>
    <w:rsid w:val="00802B47"/>
    <w:rsid w:val="00802B7B"/>
    <w:rsid w:val="00802B7C"/>
    <w:rsid w:val="00802B99"/>
    <w:rsid w:val="00802BAD"/>
    <w:rsid w:val="00802C20"/>
    <w:rsid w:val="00802C2B"/>
    <w:rsid w:val="00802C3B"/>
    <w:rsid w:val="00802CA2"/>
    <w:rsid w:val="00802CB2"/>
    <w:rsid w:val="00802CDC"/>
    <w:rsid w:val="00802CEE"/>
    <w:rsid w:val="00802D00"/>
    <w:rsid w:val="00802D22"/>
    <w:rsid w:val="00802D45"/>
    <w:rsid w:val="00802D94"/>
    <w:rsid w:val="00802D9C"/>
    <w:rsid w:val="00802DC1"/>
    <w:rsid w:val="00802DD3"/>
    <w:rsid w:val="00802DE5"/>
    <w:rsid w:val="00802DFB"/>
    <w:rsid w:val="00802E42"/>
    <w:rsid w:val="00802F56"/>
    <w:rsid w:val="00802F6D"/>
    <w:rsid w:val="00802FB0"/>
    <w:rsid w:val="00802FBE"/>
    <w:rsid w:val="00802FE6"/>
    <w:rsid w:val="00802FEE"/>
    <w:rsid w:val="00802FF3"/>
    <w:rsid w:val="00802FF9"/>
    <w:rsid w:val="00803006"/>
    <w:rsid w:val="0080301F"/>
    <w:rsid w:val="00803034"/>
    <w:rsid w:val="00803046"/>
    <w:rsid w:val="00803061"/>
    <w:rsid w:val="00803067"/>
    <w:rsid w:val="008030A0"/>
    <w:rsid w:val="00803128"/>
    <w:rsid w:val="0080312E"/>
    <w:rsid w:val="00803148"/>
    <w:rsid w:val="0080315E"/>
    <w:rsid w:val="00803167"/>
    <w:rsid w:val="00803192"/>
    <w:rsid w:val="008031C3"/>
    <w:rsid w:val="008031FF"/>
    <w:rsid w:val="0080326E"/>
    <w:rsid w:val="00803274"/>
    <w:rsid w:val="008032B6"/>
    <w:rsid w:val="008032BF"/>
    <w:rsid w:val="008032D4"/>
    <w:rsid w:val="008032EE"/>
    <w:rsid w:val="0080335B"/>
    <w:rsid w:val="00803383"/>
    <w:rsid w:val="008033B1"/>
    <w:rsid w:val="008033B2"/>
    <w:rsid w:val="008033E0"/>
    <w:rsid w:val="00803405"/>
    <w:rsid w:val="00803413"/>
    <w:rsid w:val="00803444"/>
    <w:rsid w:val="00803446"/>
    <w:rsid w:val="00803484"/>
    <w:rsid w:val="00803489"/>
    <w:rsid w:val="008034AA"/>
    <w:rsid w:val="008034CC"/>
    <w:rsid w:val="008034D0"/>
    <w:rsid w:val="008034F3"/>
    <w:rsid w:val="00803576"/>
    <w:rsid w:val="00803582"/>
    <w:rsid w:val="0080358F"/>
    <w:rsid w:val="008035C9"/>
    <w:rsid w:val="008035CE"/>
    <w:rsid w:val="008035E7"/>
    <w:rsid w:val="0080361D"/>
    <w:rsid w:val="0080361F"/>
    <w:rsid w:val="0080365B"/>
    <w:rsid w:val="0080369A"/>
    <w:rsid w:val="008036A3"/>
    <w:rsid w:val="008036B2"/>
    <w:rsid w:val="008036CF"/>
    <w:rsid w:val="00803711"/>
    <w:rsid w:val="00803752"/>
    <w:rsid w:val="0080377D"/>
    <w:rsid w:val="00803781"/>
    <w:rsid w:val="008037AD"/>
    <w:rsid w:val="008037F0"/>
    <w:rsid w:val="0080383B"/>
    <w:rsid w:val="00803862"/>
    <w:rsid w:val="0080387D"/>
    <w:rsid w:val="0080387F"/>
    <w:rsid w:val="00803892"/>
    <w:rsid w:val="008038A9"/>
    <w:rsid w:val="008038BA"/>
    <w:rsid w:val="008038BB"/>
    <w:rsid w:val="008038E5"/>
    <w:rsid w:val="008038F1"/>
    <w:rsid w:val="00803937"/>
    <w:rsid w:val="0080396D"/>
    <w:rsid w:val="008039AB"/>
    <w:rsid w:val="008039C8"/>
    <w:rsid w:val="008039CD"/>
    <w:rsid w:val="008039D1"/>
    <w:rsid w:val="008039E7"/>
    <w:rsid w:val="008039FA"/>
    <w:rsid w:val="00803A04"/>
    <w:rsid w:val="00803A42"/>
    <w:rsid w:val="00803A61"/>
    <w:rsid w:val="00803A7D"/>
    <w:rsid w:val="00803A8B"/>
    <w:rsid w:val="00803ABA"/>
    <w:rsid w:val="00803ABE"/>
    <w:rsid w:val="00803ADD"/>
    <w:rsid w:val="00803AF2"/>
    <w:rsid w:val="00803AF9"/>
    <w:rsid w:val="00803AFB"/>
    <w:rsid w:val="00803B15"/>
    <w:rsid w:val="00803B34"/>
    <w:rsid w:val="00803B50"/>
    <w:rsid w:val="00803B79"/>
    <w:rsid w:val="00803BD6"/>
    <w:rsid w:val="00803BDB"/>
    <w:rsid w:val="00803C49"/>
    <w:rsid w:val="00803C61"/>
    <w:rsid w:val="00803C78"/>
    <w:rsid w:val="00803C8D"/>
    <w:rsid w:val="00803C8E"/>
    <w:rsid w:val="00803CA0"/>
    <w:rsid w:val="00803CC9"/>
    <w:rsid w:val="00803CCE"/>
    <w:rsid w:val="00803CE2"/>
    <w:rsid w:val="00803CED"/>
    <w:rsid w:val="00803D0A"/>
    <w:rsid w:val="00803D0C"/>
    <w:rsid w:val="00803D66"/>
    <w:rsid w:val="00803D8C"/>
    <w:rsid w:val="00803DB8"/>
    <w:rsid w:val="00803DCD"/>
    <w:rsid w:val="00803DE3"/>
    <w:rsid w:val="00803DE7"/>
    <w:rsid w:val="00803DFB"/>
    <w:rsid w:val="00803E04"/>
    <w:rsid w:val="00803E3B"/>
    <w:rsid w:val="00803E79"/>
    <w:rsid w:val="00803E81"/>
    <w:rsid w:val="00803E94"/>
    <w:rsid w:val="00803ED3"/>
    <w:rsid w:val="00803EDA"/>
    <w:rsid w:val="00803EFF"/>
    <w:rsid w:val="00803F0D"/>
    <w:rsid w:val="00803F14"/>
    <w:rsid w:val="00803F26"/>
    <w:rsid w:val="00803F39"/>
    <w:rsid w:val="00803F52"/>
    <w:rsid w:val="00803FB7"/>
    <w:rsid w:val="00803FCC"/>
    <w:rsid w:val="00803FDE"/>
    <w:rsid w:val="00803FE1"/>
    <w:rsid w:val="0080400B"/>
    <w:rsid w:val="0080400E"/>
    <w:rsid w:val="00804023"/>
    <w:rsid w:val="00804035"/>
    <w:rsid w:val="00804039"/>
    <w:rsid w:val="00804043"/>
    <w:rsid w:val="00804077"/>
    <w:rsid w:val="008040C4"/>
    <w:rsid w:val="008040F2"/>
    <w:rsid w:val="00804112"/>
    <w:rsid w:val="00804116"/>
    <w:rsid w:val="0080412C"/>
    <w:rsid w:val="0080414F"/>
    <w:rsid w:val="00804155"/>
    <w:rsid w:val="0080416B"/>
    <w:rsid w:val="008041C3"/>
    <w:rsid w:val="008041DA"/>
    <w:rsid w:val="00804207"/>
    <w:rsid w:val="0080420F"/>
    <w:rsid w:val="0080421A"/>
    <w:rsid w:val="0080423D"/>
    <w:rsid w:val="00804256"/>
    <w:rsid w:val="0080425A"/>
    <w:rsid w:val="00804266"/>
    <w:rsid w:val="00804277"/>
    <w:rsid w:val="008042AB"/>
    <w:rsid w:val="00804304"/>
    <w:rsid w:val="00804316"/>
    <w:rsid w:val="00804385"/>
    <w:rsid w:val="00804393"/>
    <w:rsid w:val="0080439C"/>
    <w:rsid w:val="008043A1"/>
    <w:rsid w:val="008043B9"/>
    <w:rsid w:val="008043BD"/>
    <w:rsid w:val="008043E1"/>
    <w:rsid w:val="008043FC"/>
    <w:rsid w:val="00804438"/>
    <w:rsid w:val="00804497"/>
    <w:rsid w:val="0080449A"/>
    <w:rsid w:val="008044CC"/>
    <w:rsid w:val="008044D8"/>
    <w:rsid w:val="008044E6"/>
    <w:rsid w:val="00804506"/>
    <w:rsid w:val="00804558"/>
    <w:rsid w:val="008045A0"/>
    <w:rsid w:val="008045A4"/>
    <w:rsid w:val="008045A5"/>
    <w:rsid w:val="008045AB"/>
    <w:rsid w:val="008045BF"/>
    <w:rsid w:val="008045C7"/>
    <w:rsid w:val="008045DB"/>
    <w:rsid w:val="008045DD"/>
    <w:rsid w:val="008045EC"/>
    <w:rsid w:val="008045FB"/>
    <w:rsid w:val="00804665"/>
    <w:rsid w:val="0080468C"/>
    <w:rsid w:val="008046D7"/>
    <w:rsid w:val="00804708"/>
    <w:rsid w:val="0080471D"/>
    <w:rsid w:val="00804736"/>
    <w:rsid w:val="00804754"/>
    <w:rsid w:val="00804767"/>
    <w:rsid w:val="0080477A"/>
    <w:rsid w:val="0080478A"/>
    <w:rsid w:val="0080479A"/>
    <w:rsid w:val="008047EE"/>
    <w:rsid w:val="008047EF"/>
    <w:rsid w:val="008047FA"/>
    <w:rsid w:val="0080485D"/>
    <w:rsid w:val="0080486B"/>
    <w:rsid w:val="008048C7"/>
    <w:rsid w:val="008048E1"/>
    <w:rsid w:val="00804971"/>
    <w:rsid w:val="0080497D"/>
    <w:rsid w:val="00804984"/>
    <w:rsid w:val="00804986"/>
    <w:rsid w:val="008049A5"/>
    <w:rsid w:val="008049C7"/>
    <w:rsid w:val="008049DB"/>
    <w:rsid w:val="008049DD"/>
    <w:rsid w:val="008049DE"/>
    <w:rsid w:val="008049F0"/>
    <w:rsid w:val="00804A01"/>
    <w:rsid w:val="00804A28"/>
    <w:rsid w:val="00804A98"/>
    <w:rsid w:val="00804A9F"/>
    <w:rsid w:val="00804B20"/>
    <w:rsid w:val="00804B27"/>
    <w:rsid w:val="00804B55"/>
    <w:rsid w:val="00804B69"/>
    <w:rsid w:val="00804B8C"/>
    <w:rsid w:val="00804B92"/>
    <w:rsid w:val="00804B95"/>
    <w:rsid w:val="00804BAF"/>
    <w:rsid w:val="00804BC5"/>
    <w:rsid w:val="00804C0F"/>
    <w:rsid w:val="00804C3D"/>
    <w:rsid w:val="00804C80"/>
    <w:rsid w:val="00804CB9"/>
    <w:rsid w:val="00804CEB"/>
    <w:rsid w:val="00804D20"/>
    <w:rsid w:val="00804D41"/>
    <w:rsid w:val="00804D53"/>
    <w:rsid w:val="00804D69"/>
    <w:rsid w:val="00804DA9"/>
    <w:rsid w:val="00804DCF"/>
    <w:rsid w:val="00804DDD"/>
    <w:rsid w:val="00804DFE"/>
    <w:rsid w:val="00804E1E"/>
    <w:rsid w:val="00804E6C"/>
    <w:rsid w:val="00804E6D"/>
    <w:rsid w:val="00804E77"/>
    <w:rsid w:val="00804EA1"/>
    <w:rsid w:val="00804ED6"/>
    <w:rsid w:val="00804EFD"/>
    <w:rsid w:val="00804F03"/>
    <w:rsid w:val="00804F59"/>
    <w:rsid w:val="00804F89"/>
    <w:rsid w:val="00804FB8"/>
    <w:rsid w:val="00804FC0"/>
    <w:rsid w:val="00804FCE"/>
    <w:rsid w:val="00804FFB"/>
    <w:rsid w:val="0080506D"/>
    <w:rsid w:val="00805071"/>
    <w:rsid w:val="0080507D"/>
    <w:rsid w:val="008050A2"/>
    <w:rsid w:val="008050C9"/>
    <w:rsid w:val="008050FA"/>
    <w:rsid w:val="0080510A"/>
    <w:rsid w:val="00805155"/>
    <w:rsid w:val="0080517A"/>
    <w:rsid w:val="008051A4"/>
    <w:rsid w:val="00805240"/>
    <w:rsid w:val="008052A6"/>
    <w:rsid w:val="008052DF"/>
    <w:rsid w:val="0080530F"/>
    <w:rsid w:val="0080531A"/>
    <w:rsid w:val="00805330"/>
    <w:rsid w:val="0080535F"/>
    <w:rsid w:val="00805376"/>
    <w:rsid w:val="0080538B"/>
    <w:rsid w:val="00805393"/>
    <w:rsid w:val="008053F4"/>
    <w:rsid w:val="00805454"/>
    <w:rsid w:val="00805455"/>
    <w:rsid w:val="0080545D"/>
    <w:rsid w:val="008054A7"/>
    <w:rsid w:val="008054B9"/>
    <w:rsid w:val="008054D3"/>
    <w:rsid w:val="008054E7"/>
    <w:rsid w:val="008054F8"/>
    <w:rsid w:val="008054FF"/>
    <w:rsid w:val="00805507"/>
    <w:rsid w:val="00805519"/>
    <w:rsid w:val="008055D6"/>
    <w:rsid w:val="00805617"/>
    <w:rsid w:val="0080562F"/>
    <w:rsid w:val="00805642"/>
    <w:rsid w:val="00805666"/>
    <w:rsid w:val="0080566C"/>
    <w:rsid w:val="0080566F"/>
    <w:rsid w:val="008056A6"/>
    <w:rsid w:val="008056DF"/>
    <w:rsid w:val="00805709"/>
    <w:rsid w:val="00805718"/>
    <w:rsid w:val="0080571F"/>
    <w:rsid w:val="00805726"/>
    <w:rsid w:val="00805741"/>
    <w:rsid w:val="0080574E"/>
    <w:rsid w:val="00805797"/>
    <w:rsid w:val="008057C1"/>
    <w:rsid w:val="008057E2"/>
    <w:rsid w:val="008057F8"/>
    <w:rsid w:val="00805819"/>
    <w:rsid w:val="00805828"/>
    <w:rsid w:val="0080583B"/>
    <w:rsid w:val="0080585B"/>
    <w:rsid w:val="00805889"/>
    <w:rsid w:val="008058BF"/>
    <w:rsid w:val="00805927"/>
    <w:rsid w:val="00805971"/>
    <w:rsid w:val="00805988"/>
    <w:rsid w:val="00805994"/>
    <w:rsid w:val="008059E0"/>
    <w:rsid w:val="008059F3"/>
    <w:rsid w:val="00805A09"/>
    <w:rsid w:val="00805A48"/>
    <w:rsid w:val="00805A57"/>
    <w:rsid w:val="00805A63"/>
    <w:rsid w:val="00805A65"/>
    <w:rsid w:val="00805A68"/>
    <w:rsid w:val="00805A71"/>
    <w:rsid w:val="00805A80"/>
    <w:rsid w:val="00805A8D"/>
    <w:rsid w:val="00805AA2"/>
    <w:rsid w:val="00805AC4"/>
    <w:rsid w:val="00805ADB"/>
    <w:rsid w:val="00805B0B"/>
    <w:rsid w:val="00805B23"/>
    <w:rsid w:val="00805B36"/>
    <w:rsid w:val="00805B6D"/>
    <w:rsid w:val="00805B7B"/>
    <w:rsid w:val="00805BBE"/>
    <w:rsid w:val="00805BC1"/>
    <w:rsid w:val="00805BE3"/>
    <w:rsid w:val="00805BEE"/>
    <w:rsid w:val="00805C05"/>
    <w:rsid w:val="00805C12"/>
    <w:rsid w:val="00805C34"/>
    <w:rsid w:val="00805C4D"/>
    <w:rsid w:val="00805C59"/>
    <w:rsid w:val="00805C67"/>
    <w:rsid w:val="00805C92"/>
    <w:rsid w:val="00805C99"/>
    <w:rsid w:val="00805CB2"/>
    <w:rsid w:val="00805CCF"/>
    <w:rsid w:val="00805CE6"/>
    <w:rsid w:val="00805D23"/>
    <w:rsid w:val="00805D2D"/>
    <w:rsid w:val="00805D37"/>
    <w:rsid w:val="00805D5F"/>
    <w:rsid w:val="00805D88"/>
    <w:rsid w:val="00805DA5"/>
    <w:rsid w:val="00805DF1"/>
    <w:rsid w:val="00805DF5"/>
    <w:rsid w:val="00805E07"/>
    <w:rsid w:val="00805E67"/>
    <w:rsid w:val="00805E68"/>
    <w:rsid w:val="00805E7A"/>
    <w:rsid w:val="00805E8B"/>
    <w:rsid w:val="00805EC5"/>
    <w:rsid w:val="00805EEA"/>
    <w:rsid w:val="00805F28"/>
    <w:rsid w:val="00805F9C"/>
    <w:rsid w:val="0080600D"/>
    <w:rsid w:val="0080604F"/>
    <w:rsid w:val="00806054"/>
    <w:rsid w:val="00806059"/>
    <w:rsid w:val="00806067"/>
    <w:rsid w:val="0080608E"/>
    <w:rsid w:val="00806095"/>
    <w:rsid w:val="008060C9"/>
    <w:rsid w:val="008060F2"/>
    <w:rsid w:val="008060F5"/>
    <w:rsid w:val="008060FA"/>
    <w:rsid w:val="00806104"/>
    <w:rsid w:val="00806106"/>
    <w:rsid w:val="00806109"/>
    <w:rsid w:val="00806113"/>
    <w:rsid w:val="00806139"/>
    <w:rsid w:val="008061E9"/>
    <w:rsid w:val="0080620B"/>
    <w:rsid w:val="0080620D"/>
    <w:rsid w:val="00806218"/>
    <w:rsid w:val="00806240"/>
    <w:rsid w:val="00806260"/>
    <w:rsid w:val="0080629E"/>
    <w:rsid w:val="008062B7"/>
    <w:rsid w:val="008062D5"/>
    <w:rsid w:val="008062EC"/>
    <w:rsid w:val="008062F2"/>
    <w:rsid w:val="00806357"/>
    <w:rsid w:val="00806394"/>
    <w:rsid w:val="008063AD"/>
    <w:rsid w:val="008063BB"/>
    <w:rsid w:val="008063BC"/>
    <w:rsid w:val="008063F7"/>
    <w:rsid w:val="0080643E"/>
    <w:rsid w:val="0080647A"/>
    <w:rsid w:val="008064A0"/>
    <w:rsid w:val="008064BB"/>
    <w:rsid w:val="008064D4"/>
    <w:rsid w:val="0080651B"/>
    <w:rsid w:val="00806565"/>
    <w:rsid w:val="008065D0"/>
    <w:rsid w:val="008065D8"/>
    <w:rsid w:val="008065DA"/>
    <w:rsid w:val="008065DF"/>
    <w:rsid w:val="0080660C"/>
    <w:rsid w:val="00806688"/>
    <w:rsid w:val="008066B8"/>
    <w:rsid w:val="008066F1"/>
    <w:rsid w:val="00806716"/>
    <w:rsid w:val="0080671E"/>
    <w:rsid w:val="00806726"/>
    <w:rsid w:val="0080672A"/>
    <w:rsid w:val="00806735"/>
    <w:rsid w:val="0080673E"/>
    <w:rsid w:val="00806748"/>
    <w:rsid w:val="008067A7"/>
    <w:rsid w:val="008067BF"/>
    <w:rsid w:val="008067D5"/>
    <w:rsid w:val="0080683C"/>
    <w:rsid w:val="00806875"/>
    <w:rsid w:val="00806886"/>
    <w:rsid w:val="0080688F"/>
    <w:rsid w:val="008068C7"/>
    <w:rsid w:val="008068D4"/>
    <w:rsid w:val="008068D6"/>
    <w:rsid w:val="008068DC"/>
    <w:rsid w:val="008068E3"/>
    <w:rsid w:val="0080690C"/>
    <w:rsid w:val="00806971"/>
    <w:rsid w:val="008069B3"/>
    <w:rsid w:val="008069B7"/>
    <w:rsid w:val="008069D1"/>
    <w:rsid w:val="00806A1E"/>
    <w:rsid w:val="00806A70"/>
    <w:rsid w:val="00806A86"/>
    <w:rsid w:val="00806AA7"/>
    <w:rsid w:val="00806B3A"/>
    <w:rsid w:val="00806B46"/>
    <w:rsid w:val="00806B57"/>
    <w:rsid w:val="00806B5F"/>
    <w:rsid w:val="00806B78"/>
    <w:rsid w:val="00806BB5"/>
    <w:rsid w:val="00806BF6"/>
    <w:rsid w:val="00806BFE"/>
    <w:rsid w:val="00806BFF"/>
    <w:rsid w:val="00806C1D"/>
    <w:rsid w:val="00806C2B"/>
    <w:rsid w:val="00806C32"/>
    <w:rsid w:val="00806CB8"/>
    <w:rsid w:val="00806CC6"/>
    <w:rsid w:val="00806CD7"/>
    <w:rsid w:val="00806CDA"/>
    <w:rsid w:val="00806CE3"/>
    <w:rsid w:val="00806CF2"/>
    <w:rsid w:val="00806CFF"/>
    <w:rsid w:val="00806D27"/>
    <w:rsid w:val="00806D60"/>
    <w:rsid w:val="00806D6E"/>
    <w:rsid w:val="00806DF3"/>
    <w:rsid w:val="00806E26"/>
    <w:rsid w:val="00806E52"/>
    <w:rsid w:val="00806E8E"/>
    <w:rsid w:val="00806EEA"/>
    <w:rsid w:val="00806F02"/>
    <w:rsid w:val="00806F23"/>
    <w:rsid w:val="00806F30"/>
    <w:rsid w:val="00806F7B"/>
    <w:rsid w:val="00806F7E"/>
    <w:rsid w:val="00806FD6"/>
    <w:rsid w:val="00807009"/>
    <w:rsid w:val="0080707F"/>
    <w:rsid w:val="00807082"/>
    <w:rsid w:val="00807089"/>
    <w:rsid w:val="0080708A"/>
    <w:rsid w:val="0080709B"/>
    <w:rsid w:val="008070CB"/>
    <w:rsid w:val="00807105"/>
    <w:rsid w:val="00807110"/>
    <w:rsid w:val="00807136"/>
    <w:rsid w:val="00807142"/>
    <w:rsid w:val="0080714B"/>
    <w:rsid w:val="00807170"/>
    <w:rsid w:val="0080717D"/>
    <w:rsid w:val="0080717F"/>
    <w:rsid w:val="0080718A"/>
    <w:rsid w:val="0080719A"/>
    <w:rsid w:val="008071FC"/>
    <w:rsid w:val="0080720A"/>
    <w:rsid w:val="0080721C"/>
    <w:rsid w:val="0080723A"/>
    <w:rsid w:val="0080727D"/>
    <w:rsid w:val="00807282"/>
    <w:rsid w:val="0080729A"/>
    <w:rsid w:val="008072AF"/>
    <w:rsid w:val="008072D9"/>
    <w:rsid w:val="008072F3"/>
    <w:rsid w:val="0080736B"/>
    <w:rsid w:val="00807375"/>
    <w:rsid w:val="008073BE"/>
    <w:rsid w:val="008073DF"/>
    <w:rsid w:val="008073ED"/>
    <w:rsid w:val="00807414"/>
    <w:rsid w:val="00807430"/>
    <w:rsid w:val="00807477"/>
    <w:rsid w:val="008074B5"/>
    <w:rsid w:val="00807500"/>
    <w:rsid w:val="0080750F"/>
    <w:rsid w:val="00807551"/>
    <w:rsid w:val="00807590"/>
    <w:rsid w:val="008075B6"/>
    <w:rsid w:val="00807607"/>
    <w:rsid w:val="00807651"/>
    <w:rsid w:val="00807661"/>
    <w:rsid w:val="0080768A"/>
    <w:rsid w:val="0080769C"/>
    <w:rsid w:val="008076B3"/>
    <w:rsid w:val="008076BD"/>
    <w:rsid w:val="008076D0"/>
    <w:rsid w:val="00807747"/>
    <w:rsid w:val="0080775F"/>
    <w:rsid w:val="0080776F"/>
    <w:rsid w:val="00807799"/>
    <w:rsid w:val="00807808"/>
    <w:rsid w:val="0080782B"/>
    <w:rsid w:val="0080782E"/>
    <w:rsid w:val="0080788A"/>
    <w:rsid w:val="00807893"/>
    <w:rsid w:val="00807894"/>
    <w:rsid w:val="0080789B"/>
    <w:rsid w:val="008078CD"/>
    <w:rsid w:val="008078E7"/>
    <w:rsid w:val="00807919"/>
    <w:rsid w:val="0080793D"/>
    <w:rsid w:val="00807941"/>
    <w:rsid w:val="00807975"/>
    <w:rsid w:val="0080798E"/>
    <w:rsid w:val="008079A0"/>
    <w:rsid w:val="008079B7"/>
    <w:rsid w:val="008079C0"/>
    <w:rsid w:val="00807A11"/>
    <w:rsid w:val="00807A20"/>
    <w:rsid w:val="00807A36"/>
    <w:rsid w:val="00807A58"/>
    <w:rsid w:val="00807A75"/>
    <w:rsid w:val="00807A7B"/>
    <w:rsid w:val="00807ACD"/>
    <w:rsid w:val="00807AD8"/>
    <w:rsid w:val="00807B25"/>
    <w:rsid w:val="00807B79"/>
    <w:rsid w:val="00807B97"/>
    <w:rsid w:val="00807B99"/>
    <w:rsid w:val="00807C1B"/>
    <w:rsid w:val="00807C4B"/>
    <w:rsid w:val="00807C6D"/>
    <w:rsid w:val="00807CB1"/>
    <w:rsid w:val="00807CBB"/>
    <w:rsid w:val="00807D09"/>
    <w:rsid w:val="00807D47"/>
    <w:rsid w:val="00807D72"/>
    <w:rsid w:val="00807D99"/>
    <w:rsid w:val="00807DB2"/>
    <w:rsid w:val="00807DBB"/>
    <w:rsid w:val="00807E13"/>
    <w:rsid w:val="00807E3A"/>
    <w:rsid w:val="00807E4D"/>
    <w:rsid w:val="00807E77"/>
    <w:rsid w:val="00807EE8"/>
    <w:rsid w:val="00807EEB"/>
    <w:rsid w:val="00807F1C"/>
    <w:rsid w:val="00807FAE"/>
    <w:rsid w:val="00810026"/>
    <w:rsid w:val="0081006A"/>
    <w:rsid w:val="008100AA"/>
    <w:rsid w:val="00810116"/>
    <w:rsid w:val="00810122"/>
    <w:rsid w:val="00810125"/>
    <w:rsid w:val="00810136"/>
    <w:rsid w:val="00810147"/>
    <w:rsid w:val="0081015F"/>
    <w:rsid w:val="0081016C"/>
    <w:rsid w:val="00810187"/>
    <w:rsid w:val="0081018A"/>
    <w:rsid w:val="008101A2"/>
    <w:rsid w:val="008101B9"/>
    <w:rsid w:val="008101CA"/>
    <w:rsid w:val="008101EC"/>
    <w:rsid w:val="00810212"/>
    <w:rsid w:val="0081023F"/>
    <w:rsid w:val="008102DF"/>
    <w:rsid w:val="00810321"/>
    <w:rsid w:val="008103A8"/>
    <w:rsid w:val="008103AC"/>
    <w:rsid w:val="008103DB"/>
    <w:rsid w:val="008103E3"/>
    <w:rsid w:val="0081041F"/>
    <w:rsid w:val="0081044F"/>
    <w:rsid w:val="0081046D"/>
    <w:rsid w:val="00810470"/>
    <w:rsid w:val="00810471"/>
    <w:rsid w:val="0081047E"/>
    <w:rsid w:val="008104A1"/>
    <w:rsid w:val="008104A2"/>
    <w:rsid w:val="008104B1"/>
    <w:rsid w:val="008104D6"/>
    <w:rsid w:val="008104DA"/>
    <w:rsid w:val="008104E7"/>
    <w:rsid w:val="00810519"/>
    <w:rsid w:val="0081051E"/>
    <w:rsid w:val="00810522"/>
    <w:rsid w:val="00810530"/>
    <w:rsid w:val="00810547"/>
    <w:rsid w:val="0081054F"/>
    <w:rsid w:val="0081055D"/>
    <w:rsid w:val="00810568"/>
    <w:rsid w:val="00810589"/>
    <w:rsid w:val="00810590"/>
    <w:rsid w:val="0081059A"/>
    <w:rsid w:val="008105A3"/>
    <w:rsid w:val="008105B0"/>
    <w:rsid w:val="008105D5"/>
    <w:rsid w:val="0081061C"/>
    <w:rsid w:val="00810638"/>
    <w:rsid w:val="0081065F"/>
    <w:rsid w:val="0081066D"/>
    <w:rsid w:val="008106F5"/>
    <w:rsid w:val="00810718"/>
    <w:rsid w:val="0081077D"/>
    <w:rsid w:val="008107B0"/>
    <w:rsid w:val="008107D9"/>
    <w:rsid w:val="008107E9"/>
    <w:rsid w:val="00810809"/>
    <w:rsid w:val="0081080D"/>
    <w:rsid w:val="00810813"/>
    <w:rsid w:val="0081083E"/>
    <w:rsid w:val="00810853"/>
    <w:rsid w:val="00810891"/>
    <w:rsid w:val="008108E5"/>
    <w:rsid w:val="0081090F"/>
    <w:rsid w:val="00810911"/>
    <w:rsid w:val="00810924"/>
    <w:rsid w:val="0081093A"/>
    <w:rsid w:val="0081093C"/>
    <w:rsid w:val="00810952"/>
    <w:rsid w:val="0081096A"/>
    <w:rsid w:val="0081097D"/>
    <w:rsid w:val="00810982"/>
    <w:rsid w:val="008109DF"/>
    <w:rsid w:val="008109EC"/>
    <w:rsid w:val="00810A0B"/>
    <w:rsid w:val="00810A3A"/>
    <w:rsid w:val="00810A6D"/>
    <w:rsid w:val="00810AB8"/>
    <w:rsid w:val="00810AC6"/>
    <w:rsid w:val="00810B08"/>
    <w:rsid w:val="00810B09"/>
    <w:rsid w:val="00810B35"/>
    <w:rsid w:val="00810B49"/>
    <w:rsid w:val="00810B4E"/>
    <w:rsid w:val="00810B5D"/>
    <w:rsid w:val="00810BB0"/>
    <w:rsid w:val="00810BBE"/>
    <w:rsid w:val="00810BFF"/>
    <w:rsid w:val="00810C13"/>
    <w:rsid w:val="00810C37"/>
    <w:rsid w:val="00810C5E"/>
    <w:rsid w:val="00810CA2"/>
    <w:rsid w:val="00810CA6"/>
    <w:rsid w:val="00810CDF"/>
    <w:rsid w:val="00810CE7"/>
    <w:rsid w:val="00810D0C"/>
    <w:rsid w:val="00810D0F"/>
    <w:rsid w:val="00810D12"/>
    <w:rsid w:val="00810D41"/>
    <w:rsid w:val="00810D77"/>
    <w:rsid w:val="00810D89"/>
    <w:rsid w:val="00810D9D"/>
    <w:rsid w:val="00810DC6"/>
    <w:rsid w:val="00810DC7"/>
    <w:rsid w:val="00810DC8"/>
    <w:rsid w:val="00810DD4"/>
    <w:rsid w:val="00810DF4"/>
    <w:rsid w:val="00810DFE"/>
    <w:rsid w:val="00810E16"/>
    <w:rsid w:val="00810E8B"/>
    <w:rsid w:val="00810E8C"/>
    <w:rsid w:val="00810E9D"/>
    <w:rsid w:val="00810EB0"/>
    <w:rsid w:val="00810EBB"/>
    <w:rsid w:val="00810EDB"/>
    <w:rsid w:val="00810F2F"/>
    <w:rsid w:val="00810F64"/>
    <w:rsid w:val="00810F7E"/>
    <w:rsid w:val="00810FCB"/>
    <w:rsid w:val="00810FF7"/>
    <w:rsid w:val="0081103D"/>
    <w:rsid w:val="0081106E"/>
    <w:rsid w:val="00811097"/>
    <w:rsid w:val="008110BC"/>
    <w:rsid w:val="008110BF"/>
    <w:rsid w:val="008110D7"/>
    <w:rsid w:val="0081110D"/>
    <w:rsid w:val="00811143"/>
    <w:rsid w:val="00811153"/>
    <w:rsid w:val="00811154"/>
    <w:rsid w:val="0081117E"/>
    <w:rsid w:val="00811182"/>
    <w:rsid w:val="008111C6"/>
    <w:rsid w:val="0081120D"/>
    <w:rsid w:val="00811212"/>
    <w:rsid w:val="008112A9"/>
    <w:rsid w:val="008112D0"/>
    <w:rsid w:val="008112D4"/>
    <w:rsid w:val="00811334"/>
    <w:rsid w:val="00811337"/>
    <w:rsid w:val="00811356"/>
    <w:rsid w:val="0081135B"/>
    <w:rsid w:val="00811365"/>
    <w:rsid w:val="00811387"/>
    <w:rsid w:val="00811389"/>
    <w:rsid w:val="0081144E"/>
    <w:rsid w:val="008114A5"/>
    <w:rsid w:val="008114CC"/>
    <w:rsid w:val="00811531"/>
    <w:rsid w:val="00811547"/>
    <w:rsid w:val="00811551"/>
    <w:rsid w:val="0081157F"/>
    <w:rsid w:val="008115D1"/>
    <w:rsid w:val="00811653"/>
    <w:rsid w:val="0081166A"/>
    <w:rsid w:val="00811679"/>
    <w:rsid w:val="008116F8"/>
    <w:rsid w:val="00811736"/>
    <w:rsid w:val="00811750"/>
    <w:rsid w:val="0081176E"/>
    <w:rsid w:val="0081179A"/>
    <w:rsid w:val="008117C8"/>
    <w:rsid w:val="008117CE"/>
    <w:rsid w:val="008117F2"/>
    <w:rsid w:val="00811804"/>
    <w:rsid w:val="00811831"/>
    <w:rsid w:val="00811836"/>
    <w:rsid w:val="0081183A"/>
    <w:rsid w:val="0081186C"/>
    <w:rsid w:val="0081187D"/>
    <w:rsid w:val="0081187F"/>
    <w:rsid w:val="008118B1"/>
    <w:rsid w:val="008118B2"/>
    <w:rsid w:val="008118F2"/>
    <w:rsid w:val="008118F4"/>
    <w:rsid w:val="0081193C"/>
    <w:rsid w:val="00811A1B"/>
    <w:rsid w:val="00811A34"/>
    <w:rsid w:val="00811A6B"/>
    <w:rsid w:val="00811A8C"/>
    <w:rsid w:val="00811AAF"/>
    <w:rsid w:val="00811AD5"/>
    <w:rsid w:val="00811ADC"/>
    <w:rsid w:val="00811B0A"/>
    <w:rsid w:val="00811B3F"/>
    <w:rsid w:val="00811B6C"/>
    <w:rsid w:val="00811B81"/>
    <w:rsid w:val="00811BBC"/>
    <w:rsid w:val="00811BD6"/>
    <w:rsid w:val="00811BFE"/>
    <w:rsid w:val="00811C0D"/>
    <w:rsid w:val="00811C6A"/>
    <w:rsid w:val="00811C96"/>
    <w:rsid w:val="00811CCD"/>
    <w:rsid w:val="00811CE3"/>
    <w:rsid w:val="00811CE7"/>
    <w:rsid w:val="00811CEA"/>
    <w:rsid w:val="00811D0A"/>
    <w:rsid w:val="00811D15"/>
    <w:rsid w:val="00811D1D"/>
    <w:rsid w:val="00811D4D"/>
    <w:rsid w:val="00811D5B"/>
    <w:rsid w:val="00811D83"/>
    <w:rsid w:val="00811D89"/>
    <w:rsid w:val="00811D9A"/>
    <w:rsid w:val="00811DBD"/>
    <w:rsid w:val="00811DD8"/>
    <w:rsid w:val="00811DFF"/>
    <w:rsid w:val="00811E55"/>
    <w:rsid w:val="00811ECD"/>
    <w:rsid w:val="00811F31"/>
    <w:rsid w:val="00811F9B"/>
    <w:rsid w:val="00811FB2"/>
    <w:rsid w:val="00811FB7"/>
    <w:rsid w:val="00811FCC"/>
    <w:rsid w:val="00811FE6"/>
    <w:rsid w:val="00812035"/>
    <w:rsid w:val="008120AA"/>
    <w:rsid w:val="008120E0"/>
    <w:rsid w:val="008120E5"/>
    <w:rsid w:val="0081213D"/>
    <w:rsid w:val="00812147"/>
    <w:rsid w:val="00812153"/>
    <w:rsid w:val="0081215C"/>
    <w:rsid w:val="00812162"/>
    <w:rsid w:val="0081217C"/>
    <w:rsid w:val="008121B7"/>
    <w:rsid w:val="008121C5"/>
    <w:rsid w:val="008121D2"/>
    <w:rsid w:val="008121E6"/>
    <w:rsid w:val="008121EC"/>
    <w:rsid w:val="008121EF"/>
    <w:rsid w:val="0081220A"/>
    <w:rsid w:val="00812223"/>
    <w:rsid w:val="0081223B"/>
    <w:rsid w:val="0081227F"/>
    <w:rsid w:val="0081228F"/>
    <w:rsid w:val="008122C7"/>
    <w:rsid w:val="0081230B"/>
    <w:rsid w:val="0081234D"/>
    <w:rsid w:val="00812367"/>
    <w:rsid w:val="00812383"/>
    <w:rsid w:val="00812389"/>
    <w:rsid w:val="0081240C"/>
    <w:rsid w:val="00812451"/>
    <w:rsid w:val="00812480"/>
    <w:rsid w:val="00812497"/>
    <w:rsid w:val="00812499"/>
    <w:rsid w:val="008125A8"/>
    <w:rsid w:val="008125C8"/>
    <w:rsid w:val="008125E7"/>
    <w:rsid w:val="00812653"/>
    <w:rsid w:val="00812671"/>
    <w:rsid w:val="00812680"/>
    <w:rsid w:val="008126A7"/>
    <w:rsid w:val="008126B8"/>
    <w:rsid w:val="008126CC"/>
    <w:rsid w:val="008126DC"/>
    <w:rsid w:val="008126E1"/>
    <w:rsid w:val="00812781"/>
    <w:rsid w:val="00812784"/>
    <w:rsid w:val="00812809"/>
    <w:rsid w:val="00812834"/>
    <w:rsid w:val="0081286A"/>
    <w:rsid w:val="00812876"/>
    <w:rsid w:val="0081288B"/>
    <w:rsid w:val="008128A4"/>
    <w:rsid w:val="008128AC"/>
    <w:rsid w:val="008128CB"/>
    <w:rsid w:val="008128D1"/>
    <w:rsid w:val="008128F4"/>
    <w:rsid w:val="00812914"/>
    <w:rsid w:val="00812943"/>
    <w:rsid w:val="0081294C"/>
    <w:rsid w:val="00812987"/>
    <w:rsid w:val="008129BF"/>
    <w:rsid w:val="00812A07"/>
    <w:rsid w:val="00812A48"/>
    <w:rsid w:val="00812A62"/>
    <w:rsid w:val="00812A66"/>
    <w:rsid w:val="00812ACF"/>
    <w:rsid w:val="00812AEB"/>
    <w:rsid w:val="00812AF1"/>
    <w:rsid w:val="00812B51"/>
    <w:rsid w:val="00812B55"/>
    <w:rsid w:val="00812B57"/>
    <w:rsid w:val="00812B62"/>
    <w:rsid w:val="00812B7F"/>
    <w:rsid w:val="00812BAC"/>
    <w:rsid w:val="00812BB5"/>
    <w:rsid w:val="00812BDD"/>
    <w:rsid w:val="00812BDF"/>
    <w:rsid w:val="00812C1C"/>
    <w:rsid w:val="00812C35"/>
    <w:rsid w:val="00812C63"/>
    <w:rsid w:val="00812C6A"/>
    <w:rsid w:val="00812C72"/>
    <w:rsid w:val="00812CAF"/>
    <w:rsid w:val="00812CB9"/>
    <w:rsid w:val="00812CBE"/>
    <w:rsid w:val="00812CFF"/>
    <w:rsid w:val="00812D02"/>
    <w:rsid w:val="00812D1C"/>
    <w:rsid w:val="00812D90"/>
    <w:rsid w:val="00812D9A"/>
    <w:rsid w:val="00812DAE"/>
    <w:rsid w:val="00812DC5"/>
    <w:rsid w:val="00812DC6"/>
    <w:rsid w:val="00812DC8"/>
    <w:rsid w:val="00812E0E"/>
    <w:rsid w:val="00812E4B"/>
    <w:rsid w:val="00812E57"/>
    <w:rsid w:val="00812E78"/>
    <w:rsid w:val="00812E94"/>
    <w:rsid w:val="00812E9A"/>
    <w:rsid w:val="00812EA5"/>
    <w:rsid w:val="00812EAA"/>
    <w:rsid w:val="00812EB1"/>
    <w:rsid w:val="00812EE7"/>
    <w:rsid w:val="00812F6C"/>
    <w:rsid w:val="00812F83"/>
    <w:rsid w:val="00812F97"/>
    <w:rsid w:val="00812FC7"/>
    <w:rsid w:val="00812FCC"/>
    <w:rsid w:val="00812FD0"/>
    <w:rsid w:val="00813001"/>
    <w:rsid w:val="0081300B"/>
    <w:rsid w:val="0081303E"/>
    <w:rsid w:val="00813057"/>
    <w:rsid w:val="00813062"/>
    <w:rsid w:val="008130A3"/>
    <w:rsid w:val="008130C8"/>
    <w:rsid w:val="008130DA"/>
    <w:rsid w:val="00813116"/>
    <w:rsid w:val="00813170"/>
    <w:rsid w:val="00813191"/>
    <w:rsid w:val="008131D4"/>
    <w:rsid w:val="008131DD"/>
    <w:rsid w:val="008131F4"/>
    <w:rsid w:val="008131F5"/>
    <w:rsid w:val="008131FC"/>
    <w:rsid w:val="00813213"/>
    <w:rsid w:val="0081321C"/>
    <w:rsid w:val="00813235"/>
    <w:rsid w:val="0081326F"/>
    <w:rsid w:val="008132C1"/>
    <w:rsid w:val="0081332D"/>
    <w:rsid w:val="00813374"/>
    <w:rsid w:val="008133A5"/>
    <w:rsid w:val="008133B4"/>
    <w:rsid w:val="008133EC"/>
    <w:rsid w:val="00813417"/>
    <w:rsid w:val="00813497"/>
    <w:rsid w:val="008134B2"/>
    <w:rsid w:val="008134D1"/>
    <w:rsid w:val="008134D3"/>
    <w:rsid w:val="00813507"/>
    <w:rsid w:val="00813551"/>
    <w:rsid w:val="00813561"/>
    <w:rsid w:val="008135E1"/>
    <w:rsid w:val="0081365B"/>
    <w:rsid w:val="00813697"/>
    <w:rsid w:val="008136AB"/>
    <w:rsid w:val="008136D5"/>
    <w:rsid w:val="008136D8"/>
    <w:rsid w:val="0081371F"/>
    <w:rsid w:val="00813761"/>
    <w:rsid w:val="0081376C"/>
    <w:rsid w:val="0081378A"/>
    <w:rsid w:val="008137A1"/>
    <w:rsid w:val="008137B9"/>
    <w:rsid w:val="008137D5"/>
    <w:rsid w:val="00813804"/>
    <w:rsid w:val="0081384C"/>
    <w:rsid w:val="0081388F"/>
    <w:rsid w:val="0081389C"/>
    <w:rsid w:val="008138AC"/>
    <w:rsid w:val="008138D0"/>
    <w:rsid w:val="008138D7"/>
    <w:rsid w:val="00813904"/>
    <w:rsid w:val="00813907"/>
    <w:rsid w:val="00813912"/>
    <w:rsid w:val="00813922"/>
    <w:rsid w:val="00813949"/>
    <w:rsid w:val="008139E7"/>
    <w:rsid w:val="008139EF"/>
    <w:rsid w:val="008139F1"/>
    <w:rsid w:val="008139FB"/>
    <w:rsid w:val="00813A04"/>
    <w:rsid w:val="00813A2F"/>
    <w:rsid w:val="00813A81"/>
    <w:rsid w:val="00813A8D"/>
    <w:rsid w:val="00813AA2"/>
    <w:rsid w:val="00813AA8"/>
    <w:rsid w:val="00813AEF"/>
    <w:rsid w:val="00813AFB"/>
    <w:rsid w:val="00813B3C"/>
    <w:rsid w:val="00813B47"/>
    <w:rsid w:val="00813B60"/>
    <w:rsid w:val="00813B66"/>
    <w:rsid w:val="00813B6D"/>
    <w:rsid w:val="00813B9A"/>
    <w:rsid w:val="00813BD0"/>
    <w:rsid w:val="00813BE6"/>
    <w:rsid w:val="00813C19"/>
    <w:rsid w:val="00813CBD"/>
    <w:rsid w:val="00813D0A"/>
    <w:rsid w:val="00813D26"/>
    <w:rsid w:val="00813D65"/>
    <w:rsid w:val="00813D80"/>
    <w:rsid w:val="00813DB9"/>
    <w:rsid w:val="00813DCD"/>
    <w:rsid w:val="00813DCE"/>
    <w:rsid w:val="00813DDC"/>
    <w:rsid w:val="00813E54"/>
    <w:rsid w:val="00813E83"/>
    <w:rsid w:val="00813E8A"/>
    <w:rsid w:val="00813EBF"/>
    <w:rsid w:val="00813ECE"/>
    <w:rsid w:val="00813EE9"/>
    <w:rsid w:val="00813F05"/>
    <w:rsid w:val="00813F3E"/>
    <w:rsid w:val="00813F47"/>
    <w:rsid w:val="00813F7F"/>
    <w:rsid w:val="00813FB4"/>
    <w:rsid w:val="00813FC3"/>
    <w:rsid w:val="00814022"/>
    <w:rsid w:val="00814045"/>
    <w:rsid w:val="008140DE"/>
    <w:rsid w:val="008140EE"/>
    <w:rsid w:val="00814147"/>
    <w:rsid w:val="0081416B"/>
    <w:rsid w:val="00814175"/>
    <w:rsid w:val="0081419E"/>
    <w:rsid w:val="008141D2"/>
    <w:rsid w:val="0081420E"/>
    <w:rsid w:val="00814211"/>
    <w:rsid w:val="00814272"/>
    <w:rsid w:val="008142B7"/>
    <w:rsid w:val="008142C6"/>
    <w:rsid w:val="00814341"/>
    <w:rsid w:val="008143B9"/>
    <w:rsid w:val="008143CB"/>
    <w:rsid w:val="008143E9"/>
    <w:rsid w:val="008143EE"/>
    <w:rsid w:val="00814467"/>
    <w:rsid w:val="008144C8"/>
    <w:rsid w:val="008144EB"/>
    <w:rsid w:val="008144EC"/>
    <w:rsid w:val="008144FA"/>
    <w:rsid w:val="00814508"/>
    <w:rsid w:val="00814550"/>
    <w:rsid w:val="0081456C"/>
    <w:rsid w:val="00814582"/>
    <w:rsid w:val="008145B4"/>
    <w:rsid w:val="008145C4"/>
    <w:rsid w:val="0081461B"/>
    <w:rsid w:val="0081462C"/>
    <w:rsid w:val="00814684"/>
    <w:rsid w:val="008146A6"/>
    <w:rsid w:val="008146F5"/>
    <w:rsid w:val="00814711"/>
    <w:rsid w:val="00814714"/>
    <w:rsid w:val="00814764"/>
    <w:rsid w:val="00814787"/>
    <w:rsid w:val="0081479C"/>
    <w:rsid w:val="008147B7"/>
    <w:rsid w:val="008147E3"/>
    <w:rsid w:val="008147F3"/>
    <w:rsid w:val="008147F7"/>
    <w:rsid w:val="0081483F"/>
    <w:rsid w:val="00814867"/>
    <w:rsid w:val="0081488E"/>
    <w:rsid w:val="0081494B"/>
    <w:rsid w:val="00814986"/>
    <w:rsid w:val="008149B1"/>
    <w:rsid w:val="008149DE"/>
    <w:rsid w:val="00814A0C"/>
    <w:rsid w:val="00814A91"/>
    <w:rsid w:val="00814A98"/>
    <w:rsid w:val="00814AA2"/>
    <w:rsid w:val="00814AD6"/>
    <w:rsid w:val="00814ADC"/>
    <w:rsid w:val="00814AE1"/>
    <w:rsid w:val="00814AF9"/>
    <w:rsid w:val="00814B08"/>
    <w:rsid w:val="00814B1B"/>
    <w:rsid w:val="00814B2A"/>
    <w:rsid w:val="00814B69"/>
    <w:rsid w:val="00814B9D"/>
    <w:rsid w:val="00814BFC"/>
    <w:rsid w:val="00814C15"/>
    <w:rsid w:val="00814C33"/>
    <w:rsid w:val="00814C40"/>
    <w:rsid w:val="00814C67"/>
    <w:rsid w:val="00814C6B"/>
    <w:rsid w:val="00814C9F"/>
    <w:rsid w:val="00814CA2"/>
    <w:rsid w:val="00814CFD"/>
    <w:rsid w:val="00814D08"/>
    <w:rsid w:val="00814D36"/>
    <w:rsid w:val="00814D3C"/>
    <w:rsid w:val="00814D94"/>
    <w:rsid w:val="00814DB9"/>
    <w:rsid w:val="00814DBE"/>
    <w:rsid w:val="00814DD0"/>
    <w:rsid w:val="00814DDC"/>
    <w:rsid w:val="00814DEC"/>
    <w:rsid w:val="00814E38"/>
    <w:rsid w:val="00814E79"/>
    <w:rsid w:val="00814EA0"/>
    <w:rsid w:val="00814EBB"/>
    <w:rsid w:val="00814EE7"/>
    <w:rsid w:val="00814F04"/>
    <w:rsid w:val="00814F31"/>
    <w:rsid w:val="00814F63"/>
    <w:rsid w:val="00814F7A"/>
    <w:rsid w:val="00814F7E"/>
    <w:rsid w:val="00814FB6"/>
    <w:rsid w:val="00814FB7"/>
    <w:rsid w:val="00814FDA"/>
    <w:rsid w:val="00814FE4"/>
    <w:rsid w:val="00815006"/>
    <w:rsid w:val="00815024"/>
    <w:rsid w:val="00815081"/>
    <w:rsid w:val="0081509B"/>
    <w:rsid w:val="008150ED"/>
    <w:rsid w:val="00815120"/>
    <w:rsid w:val="00815126"/>
    <w:rsid w:val="0081512D"/>
    <w:rsid w:val="0081516D"/>
    <w:rsid w:val="0081517E"/>
    <w:rsid w:val="008151D3"/>
    <w:rsid w:val="0081520F"/>
    <w:rsid w:val="00815210"/>
    <w:rsid w:val="00815235"/>
    <w:rsid w:val="0081525B"/>
    <w:rsid w:val="00815273"/>
    <w:rsid w:val="0081527C"/>
    <w:rsid w:val="008152C3"/>
    <w:rsid w:val="008152CB"/>
    <w:rsid w:val="008152DE"/>
    <w:rsid w:val="00815303"/>
    <w:rsid w:val="00815306"/>
    <w:rsid w:val="00815332"/>
    <w:rsid w:val="00815351"/>
    <w:rsid w:val="00815374"/>
    <w:rsid w:val="008153D1"/>
    <w:rsid w:val="008153D8"/>
    <w:rsid w:val="00815405"/>
    <w:rsid w:val="00815417"/>
    <w:rsid w:val="00815449"/>
    <w:rsid w:val="00815487"/>
    <w:rsid w:val="008154A5"/>
    <w:rsid w:val="008154CF"/>
    <w:rsid w:val="00815505"/>
    <w:rsid w:val="00815526"/>
    <w:rsid w:val="00815559"/>
    <w:rsid w:val="00815563"/>
    <w:rsid w:val="00815593"/>
    <w:rsid w:val="008155B0"/>
    <w:rsid w:val="0081560C"/>
    <w:rsid w:val="00815620"/>
    <w:rsid w:val="00815631"/>
    <w:rsid w:val="00815634"/>
    <w:rsid w:val="0081563D"/>
    <w:rsid w:val="00815650"/>
    <w:rsid w:val="00815658"/>
    <w:rsid w:val="0081568F"/>
    <w:rsid w:val="00815690"/>
    <w:rsid w:val="008156B4"/>
    <w:rsid w:val="008156BB"/>
    <w:rsid w:val="00815747"/>
    <w:rsid w:val="00815788"/>
    <w:rsid w:val="00815792"/>
    <w:rsid w:val="0081579A"/>
    <w:rsid w:val="008157C3"/>
    <w:rsid w:val="008157D1"/>
    <w:rsid w:val="008157E5"/>
    <w:rsid w:val="008157F6"/>
    <w:rsid w:val="00815813"/>
    <w:rsid w:val="0081581B"/>
    <w:rsid w:val="00815855"/>
    <w:rsid w:val="0081586C"/>
    <w:rsid w:val="00815876"/>
    <w:rsid w:val="00815897"/>
    <w:rsid w:val="00815929"/>
    <w:rsid w:val="0081594D"/>
    <w:rsid w:val="00815957"/>
    <w:rsid w:val="0081595D"/>
    <w:rsid w:val="008159B5"/>
    <w:rsid w:val="008159B8"/>
    <w:rsid w:val="008159BA"/>
    <w:rsid w:val="008159CB"/>
    <w:rsid w:val="008159D4"/>
    <w:rsid w:val="00815A74"/>
    <w:rsid w:val="00815A87"/>
    <w:rsid w:val="00815AA3"/>
    <w:rsid w:val="00815ABE"/>
    <w:rsid w:val="00815AD9"/>
    <w:rsid w:val="00815ADA"/>
    <w:rsid w:val="00815B08"/>
    <w:rsid w:val="00815B15"/>
    <w:rsid w:val="00815B64"/>
    <w:rsid w:val="00815BAB"/>
    <w:rsid w:val="00815BC3"/>
    <w:rsid w:val="00815BC5"/>
    <w:rsid w:val="00815BCF"/>
    <w:rsid w:val="00815BF1"/>
    <w:rsid w:val="00815BFB"/>
    <w:rsid w:val="00815C13"/>
    <w:rsid w:val="00815C32"/>
    <w:rsid w:val="00815C5B"/>
    <w:rsid w:val="00815CA2"/>
    <w:rsid w:val="00815CAB"/>
    <w:rsid w:val="00815CAF"/>
    <w:rsid w:val="00815CB3"/>
    <w:rsid w:val="00815CCA"/>
    <w:rsid w:val="00815CD0"/>
    <w:rsid w:val="00815CD8"/>
    <w:rsid w:val="00815CE6"/>
    <w:rsid w:val="00815D44"/>
    <w:rsid w:val="00815D65"/>
    <w:rsid w:val="00815D6B"/>
    <w:rsid w:val="00815DD5"/>
    <w:rsid w:val="00815E3E"/>
    <w:rsid w:val="00815E92"/>
    <w:rsid w:val="00815E93"/>
    <w:rsid w:val="00815E9C"/>
    <w:rsid w:val="00815ECA"/>
    <w:rsid w:val="00815EF5"/>
    <w:rsid w:val="00815F15"/>
    <w:rsid w:val="00815F32"/>
    <w:rsid w:val="00815F4C"/>
    <w:rsid w:val="00815F81"/>
    <w:rsid w:val="00815FBF"/>
    <w:rsid w:val="00816017"/>
    <w:rsid w:val="00816033"/>
    <w:rsid w:val="00816038"/>
    <w:rsid w:val="00816047"/>
    <w:rsid w:val="0081605B"/>
    <w:rsid w:val="008160C0"/>
    <w:rsid w:val="0081610F"/>
    <w:rsid w:val="00816122"/>
    <w:rsid w:val="00816126"/>
    <w:rsid w:val="00816165"/>
    <w:rsid w:val="008161B4"/>
    <w:rsid w:val="008161B6"/>
    <w:rsid w:val="00816262"/>
    <w:rsid w:val="0081626A"/>
    <w:rsid w:val="008162A8"/>
    <w:rsid w:val="008162B1"/>
    <w:rsid w:val="008162C5"/>
    <w:rsid w:val="008162E7"/>
    <w:rsid w:val="00816333"/>
    <w:rsid w:val="00816338"/>
    <w:rsid w:val="00816358"/>
    <w:rsid w:val="0081636A"/>
    <w:rsid w:val="008163E1"/>
    <w:rsid w:val="008163FC"/>
    <w:rsid w:val="008163FE"/>
    <w:rsid w:val="00816498"/>
    <w:rsid w:val="008164FD"/>
    <w:rsid w:val="0081651A"/>
    <w:rsid w:val="0081653E"/>
    <w:rsid w:val="00816552"/>
    <w:rsid w:val="00816558"/>
    <w:rsid w:val="0081658A"/>
    <w:rsid w:val="008165E1"/>
    <w:rsid w:val="008165FF"/>
    <w:rsid w:val="0081662A"/>
    <w:rsid w:val="00816650"/>
    <w:rsid w:val="008166AA"/>
    <w:rsid w:val="008166D8"/>
    <w:rsid w:val="008166DA"/>
    <w:rsid w:val="008166E3"/>
    <w:rsid w:val="0081672D"/>
    <w:rsid w:val="00816791"/>
    <w:rsid w:val="00816792"/>
    <w:rsid w:val="00816793"/>
    <w:rsid w:val="008167C7"/>
    <w:rsid w:val="00816834"/>
    <w:rsid w:val="00816866"/>
    <w:rsid w:val="00816871"/>
    <w:rsid w:val="00816873"/>
    <w:rsid w:val="00816888"/>
    <w:rsid w:val="008168A3"/>
    <w:rsid w:val="008168B1"/>
    <w:rsid w:val="00816920"/>
    <w:rsid w:val="0081694A"/>
    <w:rsid w:val="00816972"/>
    <w:rsid w:val="00816977"/>
    <w:rsid w:val="00816983"/>
    <w:rsid w:val="0081699A"/>
    <w:rsid w:val="008169A4"/>
    <w:rsid w:val="008169A8"/>
    <w:rsid w:val="008169B3"/>
    <w:rsid w:val="00816A7B"/>
    <w:rsid w:val="00816A80"/>
    <w:rsid w:val="00816A97"/>
    <w:rsid w:val="00816AF1"/>
    <w:rsid w:val="00816B02"/>
    <w:rsid w:val="00816B04"/>
    <w:rsid w:val="00816B0E"/>
    <w:rsid w:val="00816B5C"/>
    <w:rsid w:val="00816B7A"/>
    <w:rsid w:val="00816B7F"/>
    <w:rsid w:val="00816B81"/>
    <w:rsid w:val="00816BAD"/>
    <w:rsid w:val="00816BD4"/>
    <w:rsid w:val="00816C1F"/>
    <w:rsid w:val="00816C32"/>
    <w:rsid w:val="00816CD9"/>
    <w:rsid w:val="00816CE4"/>
    <w:rsid w:val="00816D01"/>
    <w:rsid w:val="00816D0F"/>
    <w:rsid w:val="00816D15"/>
    <w:rsid w:val="00816D48"/>
    <w:rsid w:val="00816D50"/>
    <w:rsid w:val="00816D7C"/>
    <w:rsid w:val="00816DB9"/>
    <w:rsid w:val="00816E21"/>
    <w:rsid w:val="00816E2B"/>
    <w:rsid w:val="00816E60"/>
    <w:rsid w:val="00816E66"/>
    <w:rsid w:val="00816E6D"/>
    <w:rsid w:val="00816E74"/>
    <w:rsid w:val="00816EC4"/>
    <w:rsid w:val="00816ECB"/>
    <w:rsid w:val="00816EED"/>
    <w:rsid w:val="00816EF2"/>
    <w:rsid w:val="00816F30"/>
    <w:rsid w:val="00816F31"/>
    <w:rsid w:val="00816F6B"/>
    <w:rsid w:val="00817001"/>
    <w:rsid w:val="0081704E"/>
    <w:rsid w:val="00817058"/>
    <w:rsid w:val="0081708F"/>
    <w:rsid w:val="008170AD"/>
    <w:rsid w:val="008170C7"/>
    <w:rsid w:val="008170E0"/>
    <w:rsid w:val="00817110"/>
    <w:rsid w:val="0081712C"/>
    <w:rsid w:val="00817131"/>
    <w:rsid w:val="00817154"/>
    <w:rsid w:val="008171A7"/>
    <w:rsid w:val="008171BE"/>
    <w:rsid w:val="008171C3"/>
    <w:rsid w:val="0081720B"/>
    <w:rsid w:val="00817231"/>
    <w:rsid w:val="0081723D"/>
    <w:rsid w:val="00817243"/>
    <w:rsid w:val="00817247"/>
    <w:rsid w:val="00817249"/>
    <w:rsid w:val="00817263"/>
    <w:rsid w:val="00817275"/>
    <w:rsid w:val="00817289"/>
    <w:rsid w:val="008172C8"/>
    <w:rsid w:val="008172ED"/>
    <w:rsid w:val="0081730B"/>
    <w:rsid w:val="00817331"/>
    <w:rsid w:val="00817347"/>
    <w:rsid w:val="00817372"/>
    <w:rsid w:val="0081737B"/>
    <w:rsid w:val="00817394"/>
    <w:rsid w:val="008173CC"/>
    <w:rsid w:val="008173F9"/>
    <w:rsid w:val="00817459"/>
    <w:rsid w:val="0081746A"/>
    <w:rsid w:val="0081747D"/>
    <w:rsid w:val="00817482"/>
    <w:rsid w:val="00817496"/>
    <w:rsid w:val="00817498"/>
    <w:rsid w:val="00817541"/>
    <w:rsid w:val="00817549"/>
    <w:rsid w:val="00817557"/>
    <w:rsid w:val="00817610"/>
    <w:rsid w:val="00817622"/>
    <w:rsid w:val="008176C1"/>
    <w:rsid w:val="008176D3"/>
    <w:rsid w:val="00817726"/>
    <w:rsid w:val="0081776E"/>
    <w:rsid w:val="00817776"/>
    <w:rsid w:val="0081777C"/>
    <w:rsid w:val="008177DB"/>
    <w:rsid w:val="008177E6"/>
    <w:rsid w:val="00817806"/>
    <w:rsid w:val="0081780A"/>
    <w:rsid w:val="0081783B"/>
    <w:rsid w:val="00817850"/>
    <w:rsid w:val="00817860"/>
    <w:rsid w:val="0081787B"/>
    <w:rsid w:val="008178A3"/>
    <w:rsid w:val="008178AD"/>
    <w:rsid w:val="008178CC"/>
    <w:rsid w:val="008178F2"/>
    <w:rsid w:val="008178FE"/>
    <w:rsid w:val="00817918"/>
    <w:rsid w:val="00817960"/>
    <w:rsid w:val="00817968"/>
    <w:rsid w:val="00817982"/>
    <w:rsid w:val="008179AA"/>
    <w:rsid w:val="008179C8"/>
    <w:rsid w:val="008179C9"/>
    <w:rsid w:val="008179CE"/>
    <w:rsid w:val="008179DA"/>
    <w:rsid w:val="008179FC"/>
    <w:rsid w:val="00817A15"/>
    <w:rsid w:val="00817A48"/>
    <w:rsid w:val="00817A6D"/>
    <w:rsid w:val="00817A85"/>
    <w:rsid w:val="00817AEE"/>
    <w:rsid w:val="00817AFB"/>
    <w:rsid w:val="00817B58"/>
    <w:rsid w:val="00817B7B"/>
    <w:rsid w:val="00817BF1"/>
    <w:rsid w:val="00817C0B"/>
    <w:rsid w:val="00817C5A"/>
    <w:rsid w:val="00817C8A"/>
    <w:rsid w:val="00817CAF"/>
    <w:rsid w:val="00817CCD"/>
    <w:rsid w:val="00817CCE"/>
    <w:rsid w:val="00817CD4"/>
    <w:rsid w:val="00817CDE"/>
    <w:rsid w:val="00817CEB"/>
    <w:rsid w:val="00817CEF"/>
    <w:rsid w:val="00817D48"/>
    <w:rsid w:val="00817D8A"/>
    <w:rsid w:val="00817DD2"/>
    <w:rsid w:val="00817E37"/>
    <w:rsid w:val="00817EB0"/>
    <w:rsid w:val="00817EE7"/>
    <w:rsid w:val="00817F0C"/>
    <w:rsid w:val="00817F1F"/>
    <w:rsid w:val="00817F23"/>
    <w:rsid w:val="00817F46"/>
    <w:rsid w:val="00817F63"/>
    <w:rsid w:val="00817F8F"/>
    <w:rsid w:val="00817F92"/>
    <w:rsid w:val="00817FD4"/>
    <w:rsid w:val="00817FD6"/>
    <w:rsid w:val="00820050"/>
    <w:rsid w:val="00820063"/>
    <w:rsid w:val="00820077"/>
    <w:rsid w:val="00820078"/>
    <w:rsid w:val="00820095"/>
    <w:rsid w:val="008200A1"/>
    <w:rsid w:val="008200A2"/>
    <w:rsid w:val="008200C2"/>
    <w:rsid w:val="008200D5"/>
    <w:rsid w:val="008200DD"/>
    <w:rsid w:val="008200F8"/>
    <w:rsid w:val="00820126"/>
    <w:rsid w:val="0082012E"/>
    <w:rsid w:val="0082012F"/>
    <w:rsid w:val="00820156"/>
    <w:rsid w:val="0082016C"/>
    <w:rsid w:val="00820180"/>
    <w:rsid w:val="00820191"/>
    <w:rsid w:val="008201CB"/>
    <w:rsid w:val="008201E9"/>
    <w:rsid w:val="008201FB"/>
    <w:rsid w:val="00820208"/>
    <w:rsid w:val="00820244"/>
    <w:rsid w:val="0082027C"/>
    <w:rsid w:val="00820283"/>
    <w:rsid w:val="0082029F"/>
    <w:rsid w:val="008202D1"/>
    <w:rsid w:val="008202EA"/>
    <w:rsid w:val="008202F1"/>
    <w:rsid w:val="00820301"/>
    <w:rsid w:val="00820314"/>
    <w:rsid w:val="0082033C"/>
    <w:rsid w:val="00820342"/>
    <w:rsid w:val="00820348"/>
    <w:rsid w:val="008203E3"/>
    <w:rsid w:val="0082041F"/>
    <w:rsid w:val="00820436"/>
    <w:rsid w:val="0082043D"/>
    <w:rsid w:val="00820442"/>
    <w:rsid w:val="00820444"/>
    <w:rsid w:val="00820478"/>
    <w:rsid w:val="008204B8"/>
    <w:rsid w:val="008204F5"/>
    <w:rsid w:val="008204FD"/>
    <w:rsid w:val="00820521"/>
    <w:rsid w:val="00820537"/>
    <w:rsid w:val="0082054E"/>
    <w:rsid w:val="008205C1"/>
    <w:rsid w:val="008205CF"/>
    <w:rsid w:val="00820612"/>
    <w:rsid w:val="00820633"/>
    <w:rsid w:val="00820639"/>
    <w:rsid w:val="00820648"/>
    <w:rsid w:val="00820659"/>
    <w:rsid w:val="0082066D"/>
    <w:rsid w:val="008206A3"/>
    <w:rsid w:val="008206C2"/>
    <w:rsid w:val="008206CA"/>
    <w:rsid w:val="008206DD"/>
    <w:rsid w:val="008206FD"/>
    <w:rsid w:val="00820709"/>
    <w:rsid w:val="0082071B"/>
    <w:rsid w:val="0082071D"/>
    <w:rsid w:val="00820725"/>
    <w:rsid w:val="0082073A"/>
    <w:rsid w:val="0082074F"/>
    <w:rsid w:val="00820794"/>
    <w:rsid w:val="0082080E"/>
    <w:rsid w:val="00820817"/>
    <w:rsid w:val="00820828"/>
    <w:rsid w:val="00820859"/>
    <w:rsid w:val="00820925"/>
    <w:rsid w:val="00820938"/>
    <w:rsid w:val="00820960"/>
    <w:rsid w:val="00820981"/>
    <w:rsid w:val="0082098B"/>
    <w:rsid w:val="008209D0"/>
    <w:rsid w:val="008209DC"/>
    <w:rsid w:val="00820A1D"/>
    <w:rsid w:val="00820A1F"/>
    <w:rsid w:val="00820A42"/>
    <w:rsid w:val="00820AF1"/>
    <w:rsid w:val="00820AF9"/>
    <w:rsid w:val="00820AFD"/>
    <w:rsid w:val="00820B57"/>
    <w:rsid w:val="00820B5E"/>
    <w:rsid w:val="00820B7C"/>
    <w:rsid w:val="00820B84"/>
    <w:rsid w:val="00820BFE"/>
    <w:rsid w:val="00820C32"/>
    <w:rsid w:val="00820C74"/>
    <w:rsid w:val="00820C8B"/>
    <w:rsid w:val="00820C98"/>
    <w:rsid w:val="00820CBC"/>
    <w:rsid w:val="00820CBD"/>
    <w:rsid w:val="00820CD7"/>
    <w:rsid w:val="00820CF3"/>
    <w:rsid w:val="00820D36"/>
    <w:rsid w:val="00820D84"/>
    <w:rsid w:val="00820DD2"/>
    <w:rsid w:val="00820DD9"/>
    <w:rsid w:val="00820DEF"/>
    <w:rsid w:val="00820E4B"/>
    <w:rsid w:val="00820E54"/>
    <w:rsid w:val="00820E5B"/>
    <w:rsid w:val="00820E8B"/>
    <w:rsid w:val="00820E8D"/>
    <w:rsid w:val="00820EAB"/>
    <w:rsid w:val="00820EC3"/>
    <w:rsid w:val="00820EFF"/>
    <w:rsid w:val="00820F42"/>
    <w:rsid w:val="00820F50"/>
    <w:rsid w:val="00820F7D"/>
    <w:rsid w:val="00820FA7"/>
    <w:rsid w:val="00820FCB"/>
    <w:rsid w:val="00820FE0"/>
    <w:rsid w:val="00820FF5"/>
    <w:rsid w:val="00820FF9"/>
    <w:rsid w:val="0082103F"/>
    <w:rsid w:val="00821044"/>
    <w:rsid w:val="0082104D"/>
    <w:rsid w:val="008210AC"/>
    <w:rsid w:val="008210BC"/>
    <w:rsid w:val="008210D0"/>
    <w:rsid w:val="008210F9"/>
    <w:rsid w:val="008210FD"/>
    <w:rsid w:val="00821112"/>
    <w:rsid w:val="00821127"/>
    <w:rsid w:val="00821159"/>
    <w:rsid w:val="00821173"/>
    <w:rsid w:val="008211CE"/>
    <w:rsid w:val="008211E3"/>
    <w:rsid w:val="00821205"/>
    <w:rsid w:val="00821230"/>
    <w:rsid w:val="0082128C"/>
    <w:rsid w:val="008212E2"/>
    <w:rsid w:val="008212FC"/>
    <w:rsid w:val="00821311"/>
    <w:rsid w:val="0082132A"/>
    <w:rsid w:val="0082133B"/>
    <w:rsid w:val="0082135E"/>
    <w:rsid w:val="00821386"/>
    <w:rsid w:val="00821398"/>
    <w:rsid w:val="008213A8"/>
    <w:rsid w:val="008213B2"/>
    <w:rsid w:val="008213D6"/>
    <w:rsid w:val="008213F3"/>
    <w:rsid w:val="008213F9"/>
    <w:rsid w:val="00821429"/>
    <w:rsid w:val="0082144D"/>
    <w:rsid w:val="00821486"/>
    <w:rsid w:val="0082148D"/>
    <w:rsid w:val="00821495"/>
    <w:rsid w:val="0082149D"/>
    <w:rsid w:val="008214EB"/>
    <w:rsid w:val="00821534"/>
    <w:rsid w:val="0082153A"/>
    <w:rsid w:val="00821565"/>
    <w:rsid w:val="00821574"/>
    <w:rsid w:val="008215C7"/>
    <w:rsid w:val="0082160D"/>
    <w:rsid w:val="00821623"/>
    <w:rsid w:val="0082164C"/>
    <w:rsid w:val="00821740"/>
    <w:rsid w:val="0082179F"/>
    <w:rsid w:val="008217D3"/>
    <w:rsid w:val="00821877"/>
    <w:rsid w:val="0082189B"/>
    <w:rsid w:val="008218CA"/>
    <w:rsid w:val="008218CC"/>
    <w:rsid w:val="008218FC"/>
    <w:rsid w:val="0082190C"/>
    <w:rsid w:val="00821912"/>
    <w:rsid w:val="00821952"/>
    <w:rsid w:val="00821960"/>
    <w:rsid w:val="00821975"/>
    <w:rsid w:val="0082198D"/>
    <w:rsid w:val="008219A9"/>
    <w:rsid w:val="00821A01"/>
    <w:rsid w:val="00821A14"/>
    <w:rsid w:val="00821A33"/>
    <w:rsid w:val="00821A6F"/>
    <w:rsid w:val="00821AB5"/>
    <w:rsid w:val="00821AB8"/>
    <w:rsid w:val="00821ACE"/>
    <w:rsid w:val="00821AEF"/>
    <w:rsid w:val="00821B0B"/>
    <w:rsid w:val="00821B3F"/>
    <w:rsid w:val="00821B57"/>
    <w:rsid w:val="00821B9B"/>
    <w:rsid w:val="00821BB7"/>
    <w:rsid w:val="00821BDF"/>
    <w:rsid w:val="00821BE8"/>
    <w:rsid w:val="00821BE9"/>
    <w:rsid w:val="00821BF8"/>
    <w:rsid w:val="00821C1E"/>
    <w:rsid w:val="00821C3B"/>
    <w:rsid w:val="00821C48"/>
    <w:rsid w:val="00821C61"/>
    <w:rsid w:val="00821CD1"/>
    <w:rsid w:val="00821CD4"/>
    <w:rsid w:val="00821D09"/>
    <w:rsid w:val="00821D14"/>
    <w:rsid w:val="00821D1D"/>
    <w:rsid w:val="00821D28"/>
    <w:rsid w:val="00821D78"/>
    <w:rsid w:val="00821DB3"/>
    <w:rsid w:val="00821DDC"/>
    <w:rsid w:val="00821DF2"/>
    <w:rsid w:val="00821E1C"/>
    <w:rsid w:val="00821E28"/>
    <w:rsid w:val="00821E4D"/>
    <w:rsid w:val="00821E82"/>
    <w:rsid w:val="00821E91"/>
    <w:rsid w:val="00821EAD"/>
    <w:rsid w:val="00821EB7"/>
    <w:rsid w:val="00821EF9"/>
    <w:rsid w:val="00821F05"/>
    <w:rsid w:val="00821F06"/>
    <w:rsid w:val="00821F2E"/>
    <w:rsid w:val="00821F36"/>
    <w:rsid w:val="00821F6B"/>
    <w:rsid w:val="00821F84"/>
    <w:rsid w:val="00821FA8"/>
    <w:rsid w:val="00821FCE"/>
    <w:rsid w:val="0082200D"/>
    <w:rsid w:val="00822016"/>
    <w:rsid w:val="00822046"/>
    <w:rsid w:val="00822067"/>
    <w:rsid w:val="0082206D"/>
    <w:rsid w:val="008220C0"/>
    <w:rsid w:val="008220CF"/>
    <w:rsid w:val="008220D7"/>
    <w:rsid w:val="008220E7"/>
    <w:rsid w:val="008220EA"/>
    <w:rsid w:val="00822119"/>
    <w:rsid w:val="00822131"/>
    <w:rsid w:val="0082214D"/>
    <w:rsid w:val="0082218B"/>
    <w:rsid w:val="0082219D"/>
    <w:rsid w:val="008221BA"/>
    <w:rsid w:val="008221DB"/>
    <w:rsid w:val="0082221D"/>
    <w:rsid w:val="0082222D"/>
    <w:rsid w:val="0082227A"/>
    <w:rsid w:val="00822298"/>
    <w:rsid w:val="0082229D"/>
    <w:rsid w:val="008222AE"/>
    <w:rsid w:val="008222E1"/>
    <w:rsid w:val="00822304"/>
    <w:rsid w:val="00822313"/>
    <w:rsid w:val="00822342"/>
    <w:rsid w:val="00822351"/>
    <w:rsid w:val="00822377"/>
    <w:rsid w:val="0082237C"/>
    <w:rsid w:val="00822384"/>
    <w:rsid w:val="008223CB"/>
    <w:rsid w:val="00822409"/>
    <w:rsid w:val="0082240A"/>
    <w:rsid w:val="0082241D"/>
    <w:rsid w:val="00822476"/>
    <w:rsid w:val="008224A9"/>
    <w:rsid w:val="00822511"/>
    <w:rsid w:val="00822514"/>
    <w:rsid w:val="00822529"/>
    <w:rsid w:val="0082253E"/>
    <w:rsid w:val="0082253F"/>
    <w:rsid w:val="00822569"/>
    <w:rsid w:val="00822586"/>
    <w:rsid w:val="008225BC"/>
    <w:rsid w:val="008225EC"/>
    <w:rsid w:val="008225F5"/>
    <w:rsid w:val="00822604"/>
    <w:rsid w:val="00822606"/>
    <w:rsid w:val="0082264F"/>
    <w:rsid w:val="0082267E"/>
    <w:rsid w:val="008226D4"/>
    <w:rsid w:val="008226D8"/>
    <w:rsid w:val="008226F8"/>
    <w:rsid w:val="0082272C"/>
    <w:rsid w:val="0082272F"/>
    <w:rsid w:val="00822781"/>
    <w:rsid w:val="00822783"/>
    <w:rsid w:val="0082278F"/>
    <w:rsid w:val="008227C8"/>
    <w:rsid w:val="008227EA"/>
    <w:rsid w:val="0082282A"/>
    <w:rsid w:val="0082284E"/>
    <w:rsid w:val="00822850"/>
    <w:rsid w:val="00822870"/>
    <w:rsid w:val="008228AA"/>
    <w:rsid w:val="008228D7"/>
    <w:rsid w:val="0082291F"/>
    <w:rsid w:val="00822934"/>
    <w:rsid w:val="0082293E"/>
    <w:rsid w:val="0082293F"/>
    <w:rsid w:val="00822955"/>
    <w:rsid w:val="0082296F"/>
    <w:rsid w:val="0082297B"/>
    <w:rsid w:val="0082297F"/>
    <w:rsid w:val="00822982"/>
    <w:rsid w:val="00822986"/>
    <w:rsid w:val="008229BE"/>
    <w:rsid w:val="008229D2"/>
    <w:rsid w:val="00822A0A"/>
    <w:rsid w:val="00822A3E"/>
    <w:rsid w:val="00822A49"/>
    <w:rsid w:val="00822A9F"/>
    <w:rsid w:val="00822AB0"/>
    <w:rsid w:val="00822AC6"/>
    <w:rsid w:val="00822AC9"/>
    <w:rsid w:val="00822B03"/>
    <w:rsid w:val="00822B1C"/>
    <w:rsid w:val="00822B55"/>
    <w:rsid w:val="00822B7C"/>
    <w:rsid w:val="00822C3F"/>
    <w:rsid w:val="00822C4F"/>
    <w:rsid w:val="00822CB7"/>
    <w:rsid w:val="00822CC8"/>
    <w:rsid w:val="00822CE7"/>
    <w:rsid w:val="00822CF4"/>
    <w:rsid w:val="00822D14"/>
    <w:rsid w:val="00822D1B"/>
    <w:rsid w:val="00822D36"/>
    <w:rsid w:val="00822D42"/>
    <w:rsid w:val="00822D4F"/>
    <w:rsid w:val="00822D6C"/>
    <w:rsid w:val="00822D7C"/>
    <w:rsid w:val="00822DAB"/>
    <w:rsid w:val="00822DC7"/>
    <w:rsid w:val="00822DD9"/>
    <w:rsid w:val="00822E02"/>
    <w:rsid w:val="00822E61"/>
    <w:rsid w:val="00822E7A"/>
    <w:rsid w:val="00822E87"/>
    <w:rsid w:val="00822EB7"/>
    <w:rsid w:val="00822EF2"/>
    <w:rsid w:val="00822F48"/>
    <w:rsid w:val="00822F77"/>
    <w:rsid w:val="00822FB6"/>
    <w:rsid w:val="00822FC3"/>
    <w:rsid w:val="00823020"/>
    <w:rsid w:val="00823034"/>
    <w:rsid w:val="0082304A"/>
    <w:rsid w:val="00823069"/>
    <w:rsid w:val="008230BB"/>
    <w:rsid w:val="008230F8"/>
    <w:rsid w:val="00823129"/>
    <w:rsid w:val="00823142"/>
    <w:rsid w:val="0082314E"/>
    <w:rsid w:val="0082318F"/>
    <w:rsid w:val="0082319A"/>
    <w:rsid w:val="008231AB"/>
    <w:rsid w:val="00823203"/>
    <w:rsid w:val="00823208"/>
    <w:rsid w:val="0082320F"/>
    <w:rsid w:val="0082321D"/>
    <w:rsid w:val="00823245"/>
    <w:rsid w:val="00823278"/>
    <w:rsid w:val="00823295"/>
    <w:rsid w:val="008232B0"/>
    <w:rsid w:val="008232BB"/>
    <w:rsid w:val="0082331C"/>
    <w:rsid w:val="0082335E"/>
    <w:rsid w:val="0082339E"/>
    <w:rsid w:val="008233CA"/>
    <w:rsid w:val="008233E5"/>
    <w:rsid w:val="008233E6"/>
    <w:rsid w:val="008233F4"/>
    <w:rsid w:val="0082340C"/>
    <w:rsid w:val="0082341C"/>
    <w:rsid w:val="00823432"/>
    <w:rsid w:val="0082344C"/>
    <w:rsid w:val="00823467"/>
    <w:rsid w:val="00823468"/>
    <w:rsid w:val="008234E3"/>
    <w:rsid w:val="008234ED"/>
    <w:rsid w:val="0082351A"/>
    <w:rsid w:val="0082351D"/>
    <w:rsid w:val="00823532"/>
    <w:rsid w:val="00823546"/>
    <w:rsid w:val="0082358C"/>
    <w:rsid w:val="008235AC"/>
    <w:rsid w:val="008235B7"/>
    <w:rsid w:val="008235C6"/>
    <w:rsid w:val="008235C8"/>
    <w:rsid w:val="0082361E"/>
    <w:rsid w:val="00823630"/>
    <w:rsid w:val="0082364D"/>
    <w:rsid w:val="00823661"/>
    <w:rsid w:val="00823669"/>
    <w:rsid w:val="008236C1"/>
    <w:rsid w:val="008236C6"/>
    <w:rsid w:val="008236D1"/>
    <w:rsid w:val="008236F6"/>
    <w:rsid w:val="00823756"/>
    <w:rsid w:val="0082377A"/>
    <w:rsid w:val="0082378E"/>
    <w:rsid w:val="0082379B"/>
    <w:rsid w:val="008237F1"/>
    <w:rsid w:val="00823834"/>
    <w:rsid w:val="0082386A"/>
    <w:rsid w:val="00823876"/>
    <w:rsid w:val="008238A6"/>
    <w:rsid w:val="008238A9"/>
    <w:rsid w:val="008238D1"/>
    <w:rsid w:val="008238E0"/>
    <w:rsid w:val="0082390D"/>
    <w:rsid w:val="00823925"/>
    <w:rsid w:val="00823944"/>
    <w:rsid w:val="00823988"/>
    <w:rsid w:val="00823990"/>
    <w:rsid w:val="00823993"/>
    <w:rsid w:val="0082399A"/>
    <w:rsid w:val="008239B8"/>
    <w:rsid w:val="008239D8"/>
    <w:rsid w:val="008239DB"/>
    <w:rsid w:val="00823A04"/>
    <w:rsid w:val="00823A2F"/>
    <w:rsid w:val="00823A49"/>
    <w:rsid w:val="00823A62"/>
    <w:rsid w:val="00823A6A"/>
    <w:rsid w:val="00823A94"/>
    <w:rsid w:val="00823AA2"/>
    <w:rsid w:val="00823ADC"/>
    <w:rsid w:val="00823B25"/>
    <w:rsid w:val="00823B5A"/>
    <w:rsid w:val="00823B63"/>
    <w:rsid w:val="00823B66"/>
    <w:rsid w:val="00823B74"/>
    <w:rsid w:val="00823B92"/>
    <w:rsid w:val="00823BD2"/>
    <w:rsid w:val="00823BDC"/>
    <w:rsid w:val="00823C25"/>
    <w:rsid w:val="00823CC2"/>
    <w:rsid w:val="00823CD3"/>
    <w:rsid w:val="00823CF6"/>
    <w:rsid w:val="00823CF8"/>
    <w:rsid w:val="00823D04"/>
    <w:rsid w:val="00823D0F"/>
    <w:rsid w:val="00823DA2"/>
    <w:rsid w:val="00823DA8"/>
    <w:rsid w:val="00823E11"/>
    <w:rsid w:val="00823E1C"/>
    <w:rsid w:val="00823E30"/>
    <w:rsid w:val="00823E41"/>
    <w:rsid w:val="00823E55"/>
    <w:rsid w:val="00823E8A"/>
    <w:rsid w:val="00823EC4"/>
    <w:rsid w:val="00823ED1"/>
    <w:rsid w:val="00823ED6"/>
    <w:rsid w:val="00823EE4"/>
    <w:rsid w:val="00823EF3"/>
    <w:rsid w:val="00823F81"/>
    <w:rsid w:val="00824009"/>
    <w:rsid w:val="00824019"/>
    <w:rsid w:val="0082401B"/>
    <w:rsid w:val="0082403B"/>
    <w:rsid w:val="0082403E"/>
    <w:rsid w:val="00824054"/>
    <w:rsid w:val="00824082"/>
    <w:rsid w:val="00824086"/>
    <w:rsid w:val="0082408F"/>
    <w:rsid w:val="008240BB"/>
    <w:rsid w:val="008240CC"/>
    <w:rsid w:val="008240D4"/>
    <w:rsid w:val="008240FE"/>
    <w:rsid w:val="0082411D"/>
    <w:rsid w:val="00824134"/>
    <w:rsid w:val="0082417B"/>
    <w:rsid w:val="00824182"/>
    <w:rsid w:val="00824198"/>
    <w:rsid w:val="0082419E"/>
    <w:rsid w:val="008241A3"/>
    <w:rsid w:val="008241C0"/>
    <w:rsid w:val="008241C3"/>
    <w:rsid w:val="008241CC"/>
    <w:rsid w:val="008241FF"/>
    <w:rsid w:val="00824200"/>
    <w:rsid w:val="00824248"/>
    <w:rsid w:val="00824255"/>
    <w:rsid w:val="008242F0"/>
    <w:rsid w:val="00824308"/>
    <w:rsid w:val="00824333"/>
    <w:rsid w:val="00824338"/>
    <w:rsid w:val="0082435C"/>
    <w:rsid w:val="00824409"/>
    <w:rsid w:val="00824417"/>
    <w:rsid w:val="00824425"/>
    <w:rsid w:val="0082444C"/>
    <w:rsid w:val="00824465"/>
    <w:rsid w:val="00824474"/>
    <w:rsid w:val="0082449A"/>
    <w:rsid w:val="008244B7"/>
    <w:rsid w:val="008244D2"/>
    <w:rsid w:val="008244E3"/>
    <w:rsid w:val="008244FB"/>
    <w:rsid w:val="00824527"/>
    <w:rsid w:val="00824555"/>
    <w:rsid w:val="00824572"/>
    <w:rsid w:val="0082459E"/>
    <w:rsid w:val="008245A3"/>
    <w:rsid w:val="008245F0"/>
    <w:rsid w:val="008245FF"/>
    <w:rsid w:val="0082460C"/>
    <w:rsid w:val="0082460D"/>
    <w:rsid w:val="00824628"/>
    <w:rsid w:val="00824673"/>
    <w:rsid w:val="008246C2"/>
    <w:rsid w:val="008246CD"/>
    <w:rsid w:val="008246E9"/>
    <w:rsid w:val="0082471A"/>
    <w:rsid w:val="0082472D"/>
    <w:rsid w:val="0082475C"/>
    <w:rsid w:val="00824765"/>
    <w:rsid w:val="00824775"/>
    <w:rsid w:val="0082477D"/>
    <w:rsid w:val="0082478A"/>
    <w:rsid w:val="00824796"/>
    <w:rsid w:val="008247AA"/>
    <w:rsid w:val="008247B3"/>
    <w:rsid w:val="008247EF"/>
    <w:rsid w:val="008247FC"/>
    <w:rsid w:val="00824805"/>
    <w:rsid w:val="00824839"/>
    <w:rsid w:val="0082484E"/>
    <w:rsid w:val="0082486E"/>
    <w:rsid w:val="0082488A"/>
    <w:rsid w:val="00824899"/>
    <w:rsid w:val="008248A2"/>
    <w:rsid w:val="008248AF"/>
    <w:rsid w:val="008248F0"/>
    <w:rsid w:val="008248FF"/>
    <w:rsid w:val="00824921"/>
    <w:rsid w:val="0082497E"/>
    <w:rsid w:val="00824984"/>
    <w:rsid w:val="00824986"/>
    <w:rsid w:val="008249D3"/>
    <w:rsid w:val="008249DD"/>
    <w:rsid w:val="008249F7"/>
    <w:rsid w:val="00824A03"/>
    <w:rsid w:val="00824A13"/>
    <w:rsid w:val="00824A23"/>
    <w:rsid w:val="00824A5C"/>
    <w:rsid w:val="00824A98"/>
    <w:rsid w:val="00824ABD"/>
    <w:rsid w:val="00824AE3"/>
    <w:rsid w:val="00824AE8"/>
    <w:rsid w:val="00824B20"/>
    <w:rsid w:val="00824B3E"/>
    <w:rsid w:val="00824B60"/>
    <w:rsid w:val="00824B89"/>
    <w:rsid w:val="00824B8C"/>
    <w:rsid w:val="00824BA3"/>
    <w:rsid w:val="00824BAC"/>
    <w:rsid w:val="00824BAE"/>
    <w:rsid w:val="00824C22"/>
    <w:rsid w:val="00824C25"/>
    <w:rsid w:val="00824C37"/>
    <w:rsid w:val="00824C3F"/>
    <w:rsid w:val="00824C7B"/>
    <w:rsid w:val="00824C7F"/>
    <w:rsid w:val="00824C95"/>
    <w:rsid w:val="00824CC0"/>
    <w:rsid w:val="00824D0E"/>
    <w:rsid w:val="00824D4D"/>
    <w:rsid w:val="00824D4F"/>
    <w:rsid w:val="00824D5F"/>
    <w:rsid w:val="00824D78"/>
    <w:rsid w:val="00824DE5"/>
    <w:rsid w:val="00824DEB"/>
    <w:rsid w:val="00824DF5"/>
    <w:rsid w:val="00824DFA"/>
    <w:rsid w:val="00824E06"/>
    <w:rsid w:val="00824E10"/>
    <w:rsid w:val="00824E38"/>
    <w:rsid w:val="00824E5C"/>
    <w:rsid w:val="00824E6B"/>
    <w:rsid w:val="00824E93"/>
    <w:rsid w:val="00824EFD"/>
    <w:rsid w:val="00824F4F"/>
    <w:rsid w:val="00824F9D"/>
    <w:rsid w:val="00824FDA"/>
    <w:rsid w:val="00824FEF"/>
    <w:rsid w:val="0082500A"/>
    <w:rsid w:val="00825096"/>
    <w:rsid w:val="008250DA"/>
    <w:rsid w:val="00825101"/>
    <w:rsid w:val="00825146"/>
    <w:rsid w:val="0082514D"/>
    <w:rsid w:val="0082518D"/>
    <w:rsid w:val="008251AB"/>
    <w:rsid w:val="008251C3"/>
    <w:rsid w:val="008251D5"/>
    <w:rsid w:val="00825213"/>
    <w:rsid w:val="0082525A"/>
    <w:rsid w:val="00825284"/>
    <w:rsid w:val="008252A7"/>
    <w:rsid w:val="008252D0"/>
    <w:rsid w:val="008252E9"/>
    <w:rsid w:val="0082530E"/>
    <w:rsid w:val="00825326"/>
    <w:rsid w:val="0082534E"/>
    <w:rsid w:val="0082535C"/>
    <w:rsid w:val="00825372"/>
    <w:rsid w:val="008253A2"/>
    <w:rsid w:val="008253C0"/>
    <w:rsid w:val="008253C8"/>
    <w:rsid w:val="008253F5"/>
    <w:rsid w:val="008253F7"/>
    <w:rsid w:val="00825417"/>
    <w:rsid w:val="0082541C"/>
    <w:rsid w:val="00825421"/>
    <w:rsid w:val="00825463"/>
    <w:rsid w:val="008254F9"/>
    <w:rsid w:val="00825522"/>
    <w:rsid w:val="00825532"/>
    <w:rsid w:val="00825573"/>
    <w:rsid w:val="0082559B"/>
    <w:rsid w:val="008255E0"/>
    <w:rsid w:val="00825656"/>
    <w:rsid w:val="0082566A"/>
    <w:rsid w:val="0082568B"/>
    <w:rsid w:val="008256D6"/>
    <w:rsid w:val="0082571E"/>
    <w:rsid w:val="00825730"/>
    <w:rsid w:val="00825738"/>
    <w:rsid w:val="00825743"/>
    <w:rsid w:val="008257DE"/>
    <w:rsid w:val="008257E9"/>
    <w:rsid w:val="00825848"/>
    <w:rsid w:val="00825857"/>
    <w:rsid w:val="00825878"/>
    <w:rsid w:val="00825892"/>
    <w:rsid w:val="008258AB"/>
    <w:rsid w:val="008258DC"/>
    <w:rsid w:val="00825935"/>
    <w:rsid w:val="00825943"/>
    <w:rsid w:val="00825981"/>
    <w:rsid w:val="008259BB"/>
    <w:rsid w:val="008259BD"/>
    <w:rsid w:val="008259D8"/>
    <w:rsid w:val="008259FB"/>
    <w:rsid w:val="00825A36"/>
    <w:rsid w:val="00825AB0"/>
    <w:rsid w:val="00825AE7"/>
    <w:rsid w:val="00825B10"/>
    <w:rsid w:val="00825B3F"/>
    <w:rsid w:val="00825BA6"/>
    <w:rsid w:val="00825BFD"/>
    <w:rsid w:val="00825C33"/>
    <w:rsid w:val="00825C53"/>
    <w:rsid w:val="00825CA1"/>
    <w:rsid w:val="00825CC2"/>
    <w:rsid w:val="00825CD7"/>
    <w:rsid w:val="00825D1F"/>
    <w:rsid w:val="00825D20"/>
    <w:rsid w:val="00825D26"/>
    <w:rsid w:val="00825D4F"/>
    <w:rsid w:val="00825D50"/>
    <w:rsid w:val="00825D54"/>
    <w:rsid w:val="00825D93"/>
    <w:rsid w:val="00825DD5"/>
    <w:rsid w:val="00825E13"/>
    <w:rsid w:val="00825E1A"/>
    <w:rsid w:val="00825E26"/>
    <w:rsid w:val="00825E51"/>
    <w:rsid w:val="00825E5B"/>
    <w:rsid w:val="00825E60"/>
    <w:rsid w:val="00825E6E"/>
    <w:rsid w:val="00825E86"/>
    <w:rsid w:val="00825EAA"/>
    <w:rsid w:val="00825EE5"/>
    <w:rsid w:val="00825F10"/>
    <w:rsid w:val="00825F23"/>
    <w:rsid w:val="00825F41"/>
    <w:rsid w:val="00825F53"/>
    <w:rsid w:val="00825F5D"/>
    <w:rsid w:val="00825F6F"/>
    <w:rsid w:val="00825FB6"/>
    <w:rsid w:val="00825FC1"/>
    <w:rsid w:val="00825FD0"/>
    <w:rsid w:val="00825FED"/>
    <w:rsid w:val="0082600A"/>
    <w:rsid w:val="0082601B"/>
    <w:rsid w:val="0082603E"/>
    <w:rsid w:val="00826045"/>
    <w:rsid w:val="00826057"/>
    <w:rsid w:val="0082606D"/>
    <w:rsid w:val="00826099"/>
    <w:rsid w:val="00826104"/>
    <w:rsid w:val="00826141"/>
    <w:rsid w:val="00826169"/>
    <w:rsid w:val="00826177"/>
    <w:rsid w:val="008261C0"/>
    <w:rsid w:val="008261FC"/>
    <w:rsid w:val="00826220"/>
    <w:rsid w:val="00826229"/>
    <w:rsid w:val="00826240"/>
    <w:rsid w:val="00826266"/>
    <w:rsid w:val="0082629F"/>
    <w:rsid w:val="008262AB"/>
    <w:rsid w:val="008262BE"/>
    <w:rsid w:val="00826315"/>
    <w:rsid w:val="00826350"/>
    <w:rsid w:val="0082636A"/>
    <w:rsid w:val="008263EF"/>
    <w:rsid w:val="0082640D"/>
    <w:rsid w:val="0082646F"/>
    <w:rsid w:val="0082648D"/>
    <w:rsid w:val="00826498"/>
    <w:rsid w:val="008264DD"/>
    <w:rsid w:val="0082651E"/>
    <w:rsid w:val="008265A3"/>
    <w:rsid w:val="008265C9"/>
    <w:rsid w:val="008265D3"/>
    <w:rsid w:val="0082660A"/>
    <w:rsid w:val="0082660D"/>
    <w:rsid w:val="00826670"/>
    <w:rsid w:val="008266C0"/>
    <w:rsid w:val="008266F7"/>
    <w:rsid w:val="008266F8"/>
    <w:rsid w:val="00826700"/>
    <w:rsid w:val="0082671C"/>
    <w:rsid w:val="00826734"/>
    <w:rsid w:val="00826742"/>
    <w:rsid w:val="00826775"/>
    <w:rsid w:val="008267EB"/>
    <w:rsid w:val="00826839"/>
    <w:rsid w:val="00826843"/>
    <w:rsid w:val="00826855"/>
    <w:rsid w:val="0082685F"/>
    <w:rsid w:val="00826898"/>
    <w:rsid w:val="008268AF"/>
    <w:rsid w:val="0082692B"/>
    <w:rsid w:val="00826956"/>
    <w:rsid w:val="00826980"/>
    <w:rsid w:val="008269CF"/>
    <w:rsid w:val="00826A1A"/>
    <w:rsid w:val="00826A22"/>
    <w:rsid w:val="00826A42"/>
    <w:rsid w:val="00826A5D"/>
    <w:rsid w:val="00826A73"/>
    <w:rsid w:val="00826A74"/>
    <w:rsid w:val="00826A90"/>
    <w:rsid w:val="00826AEF"/>
    <w:rsid w:val="00826AFE"/>
    <w:rsid w:val="00826B00"/>
    <w:rsid w:val="00826B57"/>
    <w:rsid w:val="00826B6B"/>
    <w:rsid w:val="00826B6D"/>
    <w:rsid w:val="00826BF3"/>
    <w:rsid w:val="00826C12"/>
    <w:rsid w:val="00826C63"/>
    <w:rsid w:val="00826CFA"/>
    <w:rsid w:val="00826D29"/>
    <w:rsid w:val="00826D38"/>
    <w:rsid w:val="00826D3D"/>
    <w:rsid w:val="00826D54"/>
    <w:rsid w:val="00826DB2"/>
    <w:rsid w:val="00826DF4"/>
    <w:rsid w:val="00826E0B"/>
    <w:rsid w:val="00826EA0"/>
    <w:rsid w:val="00826EB3"/>
    <w:rsid w:val="00826EBD"/>
    <w:rsid w:val="00826EDA"/>
    <w:rsid w:val="00826F04"/>
    <w:rsid w:val="00826F16"/>
    <w:rsid w:val="00826F62"/>
    <w:rsid w:val="00826F64"/>
    <w:rsid w:val="00826F92"/>
    <w:rsid w:val="00826FAD"/>
    <w:rsid w:val="00826FDA"/>
    <w:rsid w:val="00826FE3"/>
    <w:rsid w:val="00827002"/>
    <w:rsid w:val="00827019"/>
    <w:rsid w:val="00827046"/>
    <w:rsid w:val="00827047"/>
    <w:rsid w:val="00827049"/>
    <w:rsid w:val="00827056"/>
    <w:rsid w:val="00827058"/>
    <w:rsid w:val="0082705F"/>
    <w:rsid w:val="00827095"/>
    <w:rsid w:val="00827097"/>
    <w:rsid w:val="00827145"/>
    <w:rsid w:val="00827166"/>
    <w:rsid w:val="00827180"/>
    <w:rsid w:val="008271B7"/>
    <w:rsid w:val="008271C2"/>
    <w:rsid w:val="008271D5"/>
    <w:rsid w:val="008271DC"/>
    <w:rsid w:val="00827210"/>
    <w:rsid w:val="00827229"/>
    <w:rsid w:val="00827271"/>
    <w:rsid w:val="0082729E"/>
    <w:rsid w:val="008272E6"/>
    <w:rsid w:val="00827302"/>
    <w:rsid w:val="00827312"/>
    <w:rsid w:val="00827342"/>
    <w:rsid w:val="00827352"/>
    <w:rsid w:val="0082735A"/>
    <w:rsid w:val="00827360"/>
    <w:rsid w:val="0082736C"/>
    <w:rsid w:val="0082736F"/>
    <w:rsid w:val="00827374"/>
    <w:rsid w:val="008273AD"/>
    <w:rsid w:val="008273D2"/>
    <w:rsid w:val="008273DC"/>
    <w:rsid w:val="008273F4"/>
    <w:rsid w:val="008273FB"/>
    <w:rsid w:val="00827408"/>
    <w:rsid w:val="00827462"/>
    <w:rsid w:val="008274DF"/>
    <w:rsid w:val="008274F3"/>
    <w:rsid w:val="0082750B"/>
    <w:rsid w:val="0082750E"/>
    <w:rsid w:val="0082753D"/>
    <w:rsid w:val="00827568"/>
    <w:rsid w:val="008275A6"/>
    <w:rsid w:val="008275EB"/>
    <w:rsid w:val="0082760C"/>
    <w:rsid w:val="0082761C"/>
    <w:rsid w:val="0082761F"/>
    <w:rsid w:val="00827647"/>
    <w:rsid w:val="00827679"/>
    <w:rsid w:val="00827687"/>
    <w:rsid w:val="008276B6"/>
    <w:rsid w:val="008276BE"/>
    <w:rsid w:val="00827732"/>
    <w:rsid w:val="00827744"/>
    <w:rsid w:val="00827748"/>
    <w:rsid w:val="0082779C"/>
    <w:rsid w:val="008277A3"/>
    <w:rsid w:val="008277DC"/>
    <w:rsid w:val="00827808"/>
    <w:rsid w:val="00827848"/>
    <w:rsid w:val="00827851"/>
    <w:rsid w:val="0082787D"/>
    <w:rsid w:val="008278DA"/>
    <w:rsid w:val="00827920"/>
    <w:rsid w:val="0082792D"/>
    <w:rsid w:val="00827953"/>
    <w:rsid w:val="00827984"/>
    <w:rsid w:val="008279AA"/>
    <w:rsid w:val="008279B7"/>
    <w:rsid w:val="008279C9"/>
    <w:rsid w:val="00827A04"/>
    <w:rsid w:val="00827A0B"/>
    <w:rsid w:val="00827A37"/>
    <w:rsid w:val="00827A4C"/>
    <w:rsid w:val="00827ABC"/>
    <w:rsid w:val="00827ACA"/>
    <w:rsid w:val="00827AF6"/>
    <w:rsid w:val="00827B0E"/>
    <w:rsid w:val="00827B12"/>
    <w:rsid w:val="00827B38"/>
    <w:rsid w:val="00827B49"/>
    <w:rsid w:val="00827BE6"/>
    <w:rsid w:val="00827C45"/>
    <w:rsid w:val="00827C4A"/>
    <w:rsid w:val="00827C54"/>
    <w:rsid w:val="00827C65"/>
    <w:rsid w:val="00827CA4"/>
    <w:rsid w:val="00827CB6"/>
    <w:rsid w:val="00827CC8"/>
    <w:rsid w:val="00827D02"/>
    <w:rsid w:val="00827D0C"/>
    <w:rsid w:val="00827D2F"/>
    <w:rsid w:val="00827D34"/>
    <w:rsid w:val="00827D5A"/>
    <w:rsid w:val="00827D93"/>
    <w:rsid w:val="00827D94"/>
    <w:rsid w:val="00827DA0"/>
    <w:rsid w:val="00827DA6"/>
    <w:rsid w:val="00827DA7"/>
    <w:rsid w:val="00827DDB"/>
    <w:rsid w:val="00827DDC"/>
    <w:rsid w:val="00827E1F"/>
    <w:rsid w:val="00827ECF"/>
    <w:rsid w:val="00827ED2"/>
    <w:rsid w:val="00827EDB"/>
    <w:rsid w:val="00827EEC"/>
    <w:rsid w:val="00827F3F"/>
    <w:rsid w:val="00827F7B"/>
    <w:rsid w:val="00827F8B"/>
    <w:rsid w:val="00827FA5"/>
    <w:rsid w:val="00827FC4"/>
    <w:rsid w:val="00827FEB"/>
    <w:rsid w:val="00830027"/>
    <w:rsid w:val="00830043"/>
    <w:rsid w:val="00830054"/>
    <w:rsid w:val="008300C0"/>
    <w:rsid w:val="008300E1"/>
    <w:rsid w:val="0083011E"/>
    <w:rsid w:val="0083016C"/>
    <w:rsid w:val="00830182"/>
    <w:rsid w:val="008301E0"/>
    <w:rsid w:val="008301F9"/>
    <w:rsid w:val="0083027D"/>
    <w:rsid w:val="008302A7"/>
    <w:rsid w:val="008302BE"/>
    <w:rsid w:val="008302CF"/>
    <w:rsid w:val="008302D9"/>
    <w:rsid w:val="008302E3"/>
    <w:rsid w:val="008302FE"/>
    <w:rsid w:val="00830300"/>
    <w:rsid w:val="00830354"/>
    <w:rsid w:val="0083036A"/>
    <w:rsid w:val="00830381"/>
    <w:rsid w:val="00830382"/>
    <w:rsid w:val="008303AA"/>
    <w:rsid w:val="008303B1"/>
    <w:rsid w:val="008303FB"/>
    <w:rsid w:val="00830424"/>
    <w:rsid w:val="0083042A"/>
    <w:rsid w:val="00830435"/>
    <w:rsid w:val="00830460"/>
    <w:rsid w:val="0083046E"/>
    <w:rsid w:val="00830475"/>
    <w:rsid w:val="00830496"/>
    <w:rsid w:val="008304A0"/>
    <w:rsid w:val="008304C3"/>
    <w:rsid w:val="00830505"/>
    <w:rsid w:val="0083050A"/>
    <w:rsid w:val="00830511"/>
    <w:rsid w:val="00830524"/>
    <w:rsid w:val="00830559"/>
    <w:rsid w:val="00830582"/>
    <w:rsid w:val="00830588"/>
    <w:rsid w:val="0083059B"/>
    <w:rsid w:val="008305A3"/>
    <w:rsid w:val="008305A6"/>
    <w:rsid w:val="00830629"/>
    <w:rsid w:val="00830672"/>
    <w:rsid w:val="008306AC"/>
    <w:rsid w:val="008306BF"/>
    <w:rsid w:val="008306C4"/>
    <w:rsid w:val="008306DB"/>
    <w:rsid w:val="0083072C"/>
    <w:rsid w:val="0083073D"/>
    <w:rsid w:val="0083076F"/>
    <w:rsid w:val="00830770"/>
    <w:rsid w:val="00830778"/>
    <w:rsid w:val="0083078B"/>
    <w:rsid w:val="00830791"/>
    <w:rsid w:val="008307D9"/>
    <w:rsid w:val="00830834"/>
    <w:rsid w:val="00830850"/>
    <w:rsid w:val="0083086D"/>
    <w:rsid w:val="00830873"/>
    <w:rsid w:val="00830923"/>
    <w:rsid w:val="00830938"/>
    <w:rsid w:val="00830953"/>
    <w:rsid w:val="0083095F"/>
    <w:rsid w:val="00830967"/>
    <w:rsid w:val="0083096D"/>
    <w:rsid w:val="008309F3"/>
    <w:rsid w:val="008309FD"/>
    <w:rsid w:val="00830A0E"/>
    <w:rsid w:val="00830A10"/>
    <w:rsid w:val="00830A26"/>
    <w:rsid w:val="00830AC4"/>
    <w:rsid w:val="00830AC9"/>
    <w:rsid w:val="00830B10"/>
    <w:rsid w:val="00830B18"/>
    <w:rsid w:val="00830B3A"/>
    <w:rsid w:val="00830B41"/>
    <w:rsid w:val="00830B69"/>
    <w:rsid w:val="00830B80"/>
    <w:rsid w:val="00830BBA"/>
    <w:rsid w:val="00830BD4"/>
    <w:rsid w:val="00830C0B"/>
    <w:rsid w:val="00830C21"/>
    <w:rsid w:val="00830C22"/>
    <w:rsid w:val="00830C39"/>
    <w:rsid w:val="00830C49"/>
    <w:rsid w:val="00830C53"/>
    <w:rsid w:val="00830C54"/>
    <w:rsid w:val="00830C5C"/>
    <w:rsid w:val="00830C87"/>
    <w:rsid w:val="00830C99"/>
    <w:rsid w:val="00830D07"/>
    <w:rsid w:val="00830D09"/>
    <w:rsid w:val="00830D12"/>
    <w:rsid w:val="00830D8D"/>
    <w:rsid w:val="00830DC1"/>
    <w:rsid w:val="00830DE1"/>
    <w:rsid w:val="00830E36"/>
    <w:rsid w:val="00830E38"/>
    <w:rsid w:val="00830E3C"/>
    <w:rsid w:val="00830E56"/>
    <w:rsid w:val="00830E6C"/>
    <w:rsid w:val="00830EFE"/>
    <w:rsid w:val="00830F16"/>
    <w:rsid w:val="00830F34"/>
    <w:rsid w:val="00830F49"/>
    <w:rsid w:val="00830F6E"/>
    <w:rsid w:val="00830FD6"/>
    <w:rsid w:val="00830FE3"/>
    <w:rsid w:val="00830FE8"/>
    <w:rsid w:val="00831002"/>
    <w:rsid w:val="00831013"/>
    <w:rsid w:val="0083104B"/>
    <w:rsid w:val="00831053"/>
    <w:rsid w:val="00831087"/>
    <w:rsid w:val="008310C3"/>
    <w:rsid w:val="008310D1"/>
    <w:rsid w:val="00831154"/>
    <w:rsid w:val="008311CD"/>
    <w:rsid w:val="008311D1"/>
    <w:rsid w:val="00831216"/>
    <w:rsid w:val="0083121D"/>
    <w:rsid w:val="00831234"/>
    <w:rsid w:val="00831286"/>
    <w:rsid w:val="008312B8"/>
    <w:rsid w:val="008312DF"/>
    <w:rsid w:val="008312E3"/>
    <w:rsid w:val="008312EA"/>
    <w:rsid w:val="008312F1"/>
    <w:rsid w:val="008312FC"/>
    <w:rsid w:val="00831301"/>
    <w:rsid w:val="00831308"/>
    <w:rsid w:val="0083130C"/>
    <w:rsid w:val="00831328"/>
    <w:rsid w:val="00831380"/>
    <w:rsid w:val="008313BE"/>
    <w:rsid w:val="008313CA"/>
    <w:rsid w:val="008313E9"/>
    <w:rsid w:val="0083141D"/>
    <w:rsid w:val="0083147A"/>
    <w:rsid w:val="0083148D"/>
    <w:rsid w:val="008314AB"/>
    <w:rsid w:val="008314AE"/>
    <w:rsid w:val="008314D8"/>
    <w:rsid w:val="008314D9"/>
    <w:rsid w:val="008314DD"/>
    <w:rsid w:val="008314E3"/>
    <w:rsid w:val="008314F4"/>
    <w:rsid w:val="0083156F"/>
    <w:rsid w:val="0083158E"/>
    <w:rsid w:val="0083159E"/>
    <w:rsid w:val="008315D3"/>
    <w:rsid w:val="00831617"/>
    <w:rsid w:val="0083161A"/>
    <w:rsid w:val="00831626"/>
    <w:rsid w:val="00831638"/>
    <w:rsid w:val="00831685"/>
    <w:rsid w:val="008316B3"/>
    <w:rsid w:val="008316B9"/>
    <w:rsid w:val="0083173F"/>
    <w:rsid w:val="0083176E"/>
    <w:rsid w:val="00831782"/>
    <w:rsid w:val="008317ED"/>
    <w:rsid w:val="00831823"/>
    <w:rsid w:val="00831827"/>
    <w:rsid w:val="0083182B"/>
    <w:rsid w:val="00831835"/>
    <w:rsid w:val="00831843"/>
    <w:rsid w:val="0083188A"/>
    <w:rsid w:val="008318AA"/>
    <w:rsid w:val="008318C7"/>
    <w:rsid w:val="0083191A"/>
    <w:rsid w:val="00831943"/>
    <w:rsid w:val="0083194F"/>
    <w:rsid w:val="00831963"/>
    <w:rsid w:val="00831973"/>
    <w:rsid w:val="00831992"/>
    <w:rsid w:val="008319C5"/>
    <w:rsid w:val="008319D4"/>
    <w:rsid w:val="008319DB"/>
    <w:rsid w:val="008319DD"/>
    <w:rsid w:val="00831A4D"/>
    <w:rsid w:val="00831AC6"/>
    <w:rsid w:val="00831B19"/>
    <w:rsid w:val="00831B58"/>
    <w:rsid w:val="00831B7F"/>
    <w:rsid w:val="00831B86"/>
    <w:rsid w:val="00831B98"/>
    <w:rsid w:val="00831BA7"/>
    <w:rsid w:val="00831BE3"/>
    <w:rsid w:val="00831C0B"/>
    <w:rsid w:val="00831C11"/>
    <w:rsid w:val="00831C3E"/>
    <w:rsid w:val="00831C5E"/>
    <w:rsid w:val="00831C66"/>
    <w:rsid w:val="00831CCB"/>
    <w:rsid w:val="00831CFB"/>
    <w:rsid w:val="00831D1F"/>
    <w:rsid w:val="00831D38"/>
    <w:rsid w:val="00831D8C"/>
    <w:rsid w:val="00831DA5"/>
    <w:rsid w:val="00831E1B"/>
    <w:rsid w:val="00831E24"/>
    <w:rsid w:val="00831E3F"/>
    <w:rsid w:val="00831E48"/>
    <w:rsid w:val="00831E49"/>
    <w:rsid w:val="00831E81"/>
    <w:rsid w:val="00831E89"/>
    <w:rsid w:val="00831E8D"/>
    <w:rsid w:val="00831EB5"/>
    <w:rsid w:val="00831EE2"/>
    <w:rsid w:val="00831F01"/>
    <w:rsid w:val="00831F18"/>
    <w:rsid w:val="00831F68"/>
    <w:rsid w:val="00831FA2"/>
    <w:rsid w:val="00831FDC"/>
    <w:rsid w:val="00831FE8"/>
    <w:rsid w:val="00831FF8"/>
    <w:rsid w:val="00831FF9"/>
    <w:rsid w:val="0083201C"/>
    <w:rsid w:val="00832047"/>
    <w:rsid w:val="0083204E"/>
    <w:rsid w:val="008320A9"/>
    <w:rsid w:val="0083211B"/>
    <w:rsid w:val="00832129"/>
    <w:rsid w:val="0083212C"/>
    <w:rsid w:val="008321B9"/>
    <w:rsid w:val="008321CA"/>
    <w:rsid w:val="008321D5"/>
    <w:rsid w:val="008321DE"/>
    <w:rsid w:val="008321FE"/>
    <w:rsid w:val="0083220F"/>
    <w:rsid w:val="00832236"/>
    <w:rsid w:val="0083224F"/>
    <w:rsid w:val="0083226B"/>
    <w:rsid w:val="008322A4"/>
    <w:rsid w:val="008322FC"/>
    <w:rsid w:val="0083231D"/>
    <w:rsid w:val="00832323"/>
    <w:rsid w:val="0083234D"/>
    <w:rsid w:val="0083238D"/>
    <w:rsid w:val="008323A5"/>
    <w:rsid w:val="008323DA"/>
    <w:rsid w:val="00832404"/>
    <w:rsid w:val="00832460"/>
    <w:rsid w:val="00832489"/>
    <w:rsid w:val="008324AB"/>
    <w:rsid w:val="008324BC"/>
    <w:rsid w:val="008324D7"/>
    <w:rsid w:val="008324E8"/>
    <w:rsid w:val="008324F0"/>
    <w:rsid w:val="008324FD"/>
    <w:rsid w:val="00832518"/>
    <w:rsid w:val="0083252F"/>
    <w:rsid w:val="0083254F"/>
    <w:rsid w:val="0083258C"/>
    <w:rsid w:val="008325C1"/>
    <w:rsid w:val="008325D0"/>
    <w:rsid w:val="008325E7"/>
    <w:rsid w:val="00832613"/>
    <w:rsid w:val="00832614"/>
    <w:rsid w:val="00832615"/>
    <w:rsid w:val="00832656"/>
    <w:rsid w:val="00832663"/>
    <w:rsid w:val="008326D8"/>
    <w:rsid w:val="00832723"/>
    <w:rsid w:val="0083273B"/>
    <w:rsid w:val="00832783"/>
    <w:rsid w:val="00832792"/>
    <w:rsid w:val="00832797"/>
    <w:rsid w:val="0083288B"/>
    <w:rsid w:val="008328C4"/>
    <w:rsid w:val="008328DE"/>
    <w:rsid w:val="00832929"/>
    <w:rsid w:val="0083292F"/>
    <w:rsid w:val="00832930"/>
    <w:rsid w:val="00832961"/>
    <w:rsid w:val="00832975"/>
    <w:rsid w:val="0083297A"/>
    <w:rsid w:val="00832A2F"/>
    <w:rsid w:val="00832A61"/>
    <w:rsid w:val="00832AA2"/>
    <w:rsid w:val="00832AAF"/>
    <w:rsid w:val="00832AC1"/>
    <w:rsid w:val="00832ACC"/>
    <w:rsid w:val="00832AD3"/>
    <w:rsid w:val="00832B4D"/>
    <w:rsid w:val="00832B94"/>
    <w:rsid w:val="00832BC1"/>
    <w:rsid w:val="00832BE9"/>
    <w:rsid w:val="00832BFA"/>
    <w:rsid w:val="00832C00"/>
    <w:rsid w:val="00832C2F"/>
    <w:rsid w:val="00832C51"/>
    <w:rsid w:val="00832C70"/>
    <w:rsid w:val="00832C97"/>
    <w:rsid w:val="00832CE8"/>
    <w:rsid w:val="00832D00"/>
    <w:rsid w:val="00832D4D"/>
    <w:rsid w:val="00832D4F"/>
    <w:rsid w:val="00832D88"/>
    <w:rsid w:val="00832D8A"/>
    <w:rsid w:val="00832D9D"/>
    <w:rsid w:val="00832DB1"/>
    <w:rsid w:val="00832DC3"/>
    <w:rsid w:val="00832E04"/>
    <w:rsid w:val="00832E98"/>
    <w:rsid w:val="00832E9F"/>
    <w:rsid w:val="00832EBF"/>
    <w:rsid w:val="00832ECD"/>
    <w:rsid w:val="00832EE4"/>
    <w:rsid w:val="00832EFB"/>
    <w:rsid w:val="00832F05"/>
    <w:rsid w:val="00832F8B"/>
    <w:rsid w:val="00832FE8"/>
    <w:rsid w:val="00832FF3"/>
    <w:rsid w:val="0083302B"/>
    <w:rsid w:val="0083303C"/>
    <w:rsid w:val="00833046"/>
    <w:rsid w:val="00833076"/>
    <w:rsid w:val="00833079"/>
    <w:rsid w:val="008330C4"/>
    <w:rsid w:val="008330DF"/>
    <w:rsid w:val="008330FF"/>
    <w:rsid w:val="00833103"/>
    <w:rsid w:val="00833167"/>
    <w:rsid w:val="008331AC"/>
    <w:rsid w:val="008331BA"/>
    <w:rsid w:val="008331D1"/>
    <w:rsid w:val="008331D8"/>
    <w:rsid w:val="008331E0"/>
    <w:rsid w:val="00833207"/>
    <w:rsid w:val="0083323F"/>
    <w:rsid w:val="0083325D"/>
    <w:rsid w:val="00833285"/>
    <w:rsid w:val="00833288"/>
    <w:rsid w:val="008332AA"/>
    <w:rsid w:val="008332CA"/>
    <w:rsid w:val="008332FA"/>
    <w:rsid w:val="00833307"/>
    <w:rsid w:val="00833311"/>
    <w:rsid w:val="00833330"/>
    <w:rsid w:val="00833369"/>
    <w:rsid w:val="00833391"/>
    <w:rsid w:val="0083339D"/>
    <w:rsid w:val="008333B7"/>
    <w:rsid w:val="008333DA"/>
    <w:rsid w:val="0083341F"/>
    <w:rsid w:val="00833426"/>
    <w:rsid w:val="0083343C"/>
    <w:rsid w:val="00833501"/>
    <w:rsid w:val="0083350C"/>
    <w:rsid w:val="00833539"/>
    <w:rsid w:val="00833543"/>
    <w:rsid w:val="00833566"/>
    <w:rsid w:val="008335B0"/>
    <w:rsid w:val="008335BD"/>
    <w:rsid w:val="008335BF"/>
    <w:rsid w:val="008335C1"/>
    <w:rsid w:val="008335DC"/>
    <w:rsid w:val="008335E6"/>
    <w:rsid w:val="00833644"/>
    <w:rsid w:val="00833651"/>
    <w:rsid w:val="00833668"/>
    <w:rsid w:val="0083366E"/>
    <w:rsid w:val="00833681"/>
    <w:rsid w:val="008336C7"/>
    <w:rsid w:val="00833703"/>
    <w:rsid w:val="00833720"/>
    <w:rsid w:val="00833755"/>
    <w:rsid w:val="0083379B"/>
    <w:rsid w:val="008337A8"/>
    <w:rsid w:val="008337C5"/>
    <w:rsid w:val="008337D2"/>
    <w:rsid w:val="00833811"/>
    <w:rsid w:val="008338C9"/>
    <w:rsid w:val="008338DB"/>
    <w:rsid w:val="00833933"/>
    <w:rsid w:val="00833964"/>
    <w:rsid w:val="00833981"/>
    <w:rsid w:val="0083398C"/>
    <w:rsid w:val="00833992"/>
    <w:rsid w:val="0083399B"/>
    <w:rsid w:val="008339BD"/>
    <w:rsid w:val="008339C2"/>
    <w:rsid w:val="008339F7"/>
    <w:rsid w:val="00833A29"/>
    <w:rsid w:val="00833A36"/>
    <w:rsid w:val="00833A39"/>
    <w:rsid w:val="00833A64"/>
    <w:rsid w:val="00833A67"/>
    <w:rsid w:val="00833A7B"/>
    <w:rsid w:val="00833A93"/>
    <w:rsid w:val="00833B13"/>
    <w:rsid w:val="00833B26"/>
    <w:rsid w:val="00833B3C"/>
    <w:rsid w:val="00833B3F"/>
    <w:rsid w:val="00833B56"/>
    <w:rsid w:val="00833B5A"/>
    <w:rsid w:val="00833B7C"/>
    <w:rsid w:val="00833B97"/>
    <w:rsid w:val="00833BDF"/>
    <w:rsid w:val="00833BE0"/>
    <w:rsid w:val="00833C0F"/>
    <w:rsid w:val="00833C43"/>
    <w:rsid w:val="00833C59"/>
    <w:rsid w:val="00833CCA"/>
    <w:rsid w:val="00833CCF"/>
    <w:rsid w:val="00833CE8"/>
    <w:rsid w:val="00833D0E"/>
    <w:rsid w:val="00833D37"/>
    <w:rsid w:val="00833D64"/>
    <w:rsid w:val="00833DC4"/>
    <w:rsid w:val="00833DCB"/>
    <w:rsid w:val="00833DD8"/>
    <w:rsid w:val="00833DE6"/>
    <w:rsid w:val="00833E04"/>
    <w:rsid w:val="00833E0A"/>
    <w:rsid w:val="00833F06"/>
    <w:rsid w:val="00833F16"/>
    <w:rsid w:val="00833F39"/>
    <w:rsid w:val="00833F3C"/>
    <w:rsid w:val="00833FB1"/>
    <w:rsid w:val="00833FC9"/>
    <w:rsid w:val="00833FE4"/>
    <w:rsid w:val="00834037"/>
    <w:rsid w:val="00834052"/>
    <w:rsid w:val="00834062"/>
    <w:rsid w:val="0083406B"/>
    <w:rsid w:val="00834075"/>
    <w:rsid w:val="00834089"/>
    <w:rsid w:val="008340B0"/>
    <w:rsid w:val="008340D7"/>
    <w:rsid w:val="0083413B"/>
    <w:rsid w:val="0083413E"/>
    <w:rsid w:val="00834143"/>
    <w:rsid w:val="0083414A"/>
    <w:rsid w:val="0083417F"/>
    <w:rsid w:val="008341A2"/>
    <w:rsid w:val="008341B8"/>
    <w:rsid w:val="008341D0"/>
    <w:rsid w:val="008341DB"/>
    <w:rsid w:val="00834209"/>
    <w:rsid w:val="00834229"/>
    <w:rsid w:val="00834249"/>
    <w:rsid w:val="00834256"/>
    <w:rsid w:val="00834264"/>
    <w:rsid w:val="0083426E"/>
    <w:rsid w:val="00834274"/>
    <w:rsid w:val="00834284"/>
    <w:rsid w:val="0083429E"/>
    <w:rsid w:val="008342B4"/>
    <w:rsid w:val="008342B9"/>
    <w:rsid w:val="008342EE"/>
    <w:rsid w:val="00834318"/>
    <w:rsid w:val="0083431A"/>
    <w:rsid w:val="0083432E"/>
    <w:rsid w:val="0083433C"/>
    <w:rsid w:val="0083434F"/>
    <w:rsid w:val="00834389"/>
    <w:rsid w:val="0083438B"/>
    <w:rsid w:val="008343C3"/>
    <w:rsid w:val="008343DA"/>
    <w:rsid w:val="00834402"/>
    <w:rsid w:val="0083440F"/>
    <w:rsid w:val="0083442C"/>
    <w:rsid w:val="0083447E"/>
    <w:rsid w:val="0083449E"/>
    <w:rsid w:val="00834509"/>
    <w:rsid w:val="00834560"/>
    <w:rsid w:val="008345E0"/>
    <w:rsid w:val="008345EC"/>
    <w:rsid w:val="00834604"/>
    <w:rsid w:val="0083463E"/>
    <w:rsid w:val="00834669"/>
    <w:rsid w:val="00834682"/>
    <w:rsid w:val="00834754"/>
    <w:rsid w:val="00834759"/>
    <w:rsid w:val="00834770"/>
    <w:rsid w:val="00834783"/>
    <w:rsid w:val="0083478B"/>
    <w:rsid w:val="008347D9"/>
    <w:rsid w:val="008347E0"/>
    <w:rsid w:val="00834803"/>
    <w:rsid w:val="0083481D"/>
    <w:rsid w:val="0083484A"/>
    <w:rsid w:val="00834859"/>
    <w:rsid w:val="00834894"/>
    <w:rsid w:val="008348B7"/>
    <w:rsid w:val="0083493B"/>
    <w:rsid w:val="00834968"/>
    <w:rsid w:val="0083496B"/>
    <w:rsid w:val="00834986"/>
    <w:rsid w:val="00834998"/>
    <w:rsid w:val="008349B4"/>
    <w:rsid w:val="008349D6"/>
    <w:rsid w:val="00834A45"/>
    <w:rsid w:val="00834A4F"/>
    <w:rsid w:val="00834A67"/>
    <w:rsid w:val="00834AC7"/>
    <w:rsid w:val="00834ADD"/>
    <w:rsid w:val="00834BBA"/>
    <w:rsid w:val="00834BC6"/>
    <w:rsid w:val="00834BE4"/>
    <w:rsid w:val="00834BFF"/>
    <w:rsid w:val="00834C1E"/>
    <w:rsid w:val="00834C24"/>
    <w:rsid w:val="00834C31"/>
    <w:rsid w:val="00834C41"/>
    <w:rsid w:val="00834C69"/>
    <w:rsid w:val="00834CDE"/>
    <w:rsid w:val="00834CED"/>
    <w:rsid w:val="00834D16"/>
    <w:rsid w:val="00834D23"/>
    <w:rsid w:val="00834D52"/>
    <w:rsid w:val="00834D68"/>
    <w:rsid w:val="00834D81"/>
    <w:rsid w:val="00834D85"/>
    <w:rsid w:val="00834DA6"/>
    <w:rsid w:val="00834DBB"/>
    <w:rsid w:val="00834E05"/>
    <w:rsid w:val="00834E2C"/>
    <w:rsid w:val="00834E38"/>
    <w:rsid w:val="00834E57"/>
    <w:rsid w:val="00834E83"/>
    <w:rsid w:val="00834EB4"/>
    <w:rsid w:val="00834EBE"/>
    <w:rsid w:val="00834EC9"/>
    <w:rsid w:val="00834EE3"/>
    <w:rsid w:val="00834FB7"/>
    <w:rsid w:val="00834FF4"/>
    <w:rsid w:val="00835004"/>
    <w:rsid w:val="00835022"/>
    <w:rsid w:val="0083503D"/>
    <w:rsid w:val="00835098"/>
    <w:rsid w:val="008350F1"/>
    <w:rsid w:val="008350F2"/>
    <w:rsid w:val="00835139"/>
    <w:rsid w:val="0083516D"/>
    <w:rsid w:val="008351DF"/>
    <w:rsid w:val="00835201"/>
    <w:rsid w:val="00835234"/>
    <w:rsid w:val="0083524C"/>
    <w:rsid w:val="00835260"/>
    <w:rsid w:val="0083528E"/>
    <w:rsid w:val="00835291"/>
    <w:rsid w:val="008352B9"/>
    <w:rsid w:val="0083530B"/>
    <w:rsid w:val="00835325"/>
    <w:rsid w:val="00835367"/>
    <w:rsid w:val="00835372"/>
    <w:rsid w:val="0083538A"/>
    <w:rsid w:val="008353A2"/>
    <w:rsid w:val="008353AA"/>
    <w:rsid w:val="008353DB"/>
    <w:rsid w:val="008353F0"/>
    <w:rsid w:val="008353F5"/>
    <w:rsid w:val="00835435"/>
    <w:rsid w:val="00835444"/>
    <w:rsid w:val="00835485"/>
    <w:rsid w:val="0083548A"/>
    <w:rsid w:val="0083548D"/>
    <w:rsid w:val="008354CD"/>
    <w:rsid w:val="008354D2"/>
    <w:rsid w:val="00835503"/>
    <w:rsid w:val="0083554D"/>
    <w:rsid w:val="00835565"/>
    <w:rsid w:val="0083558A"/>
    <w:rsid w:val="00835592"/>
    <w:rsid w:val="00835593"/>
    <w:rsid w:val="008355AC"/>
    <w:rsid w:val="008355DF"/>
    <w:rsid w:val="008355E2"/>
    <w:rsid w:val="008355F7"/>
    <w:rsid w:val="008355F8"/>
    <w:rsid w:val="00835614"/>
    <w:rsid w:val="008356ED"/>
    <w:rsid w:val="00835707"/>
    <w:rsid w:val="00835708"/>
    <w:rsid w:val="0083571F"/>
    <w:rsid w:val="0083575F"/>
    <w:rsid w:val="00835762"/>
    <w:rsid w:val="0083577C"/>
    <w:rsid w:val="0083578C"/>
    <w:rsid w:val="00835790"/>
    <w:rsid w:val="008357A5"/>
    <w:rsid w:val="008357F6"/>
    <w:rsid w:val="0083581C"/>
    <w:rsid w:val="0083585B"/>
    <w:rsid w:val="00835879"/>
    <w:rsid w:val="00835880"/>
    <w:rsid w:val="00835883"/>
    <w:rsid w:val="00835889"/>
    <w:rsid w:val="0083588F"/>
    <w:rsid w:val="008358B5"/>
    <w:rsid w:val="008358D2"/>
    <w:rsid w:val="008358FC"/>
    <w:rsid w:val="00835902"/>
    <w:rsid w:val="0083593F"/>
    <w:rsid w:val="0083594C"/>
    <w:rsid w:val="008359D9"/>
    <w:rsid w:val="00835A07"/>
    <w:rsid w:val="00835A15"/>
    <w:rsid w:val="00835A23"/>
    <w:rsid w:val="00835A44"/>
    <w:rsid w:val="00835A75"/>
    <w:rsid w:val="00835A8D"/>
    <w:rsid w:val="00835AB1"/>
    <w:rsid w:val="00835AC3"/>
    <w:rsid w:val="00835AFC"/>
    <w:rsid w:val="00835B21"/>
    <w:rsid w:val="00835B25"/>
    <w:rsid w:val="00835B44"/>
    <w:rsid w:val="00835BDC"/>
    <w:rsid w:val="00835BE8"/>
    <w:rsid w:val="00835C07"/>
    <w:rsid w:val="00835C1B"/>
    <w:rsid w:val="00835C2A"/>
    <w:rsid w:val="00835C78"/>
    <w:rsid w:val="00835C7E"/>
    <w:rsid w:val="00835C8E"/>
    <w:rsid w:val="00835CB4"/>
    <w:rsid w:val="00835CF4"/>
    <w:rsid w:val="00835D36"/>
    <w:rsid w:val="00835D4F"/>
    <w:rsid w:val="00835D67"/>
    <w:rsid w:val="00835D6E"/>
    <w:rsid w:val="00835D7F"/>
    <w:rsid w:val="00835D87"/>
    <w:rsid w:val="00835D9A"/>
    <w:rsid w:val="00835DFC"/>
    <w:rsid w:val="00835DFD"/>
    <w:rsid w:val="00835E00"/>
    <w:rsid w:val="00835E2B"/>
    <w:rsid w:val="00835E2D"/>
    <w:rsid w:val="00835E47"/>
    <w:rsid w:val="00835E68"/>
    <w:rsid w:val="00835E6C"/>
    <w:rsid w:val="00835E6F"/>
    <w:rsid w:val="00835E75"/>
    <w:rsid w:val="00835F0E"/>
    <w:rsid w:val="00835F19"/>
    <w:rsid w:val="00835F22"/>
    <w:rsid w:val="00835F23"/>
    <w:rsid w:val="00835F46"/>
    <w:rsid w:val="00835F47"/>
    <w:rsid w:val="00835F7A"/>
    <w:rsid w:val="00835F7F"/>
    <w:rsid w:val="00835F81"/>
    <w:rsid w:val="00835F91"/>
    <w:rsid w:val="00835F9F"/>
    <w:rsid w:val="00835FB7"/>
    <w:rsid w:val="00836016"/>
    <w:rsid w:val="00836017"/>
    <w:rsid w:val="00836057"/>
    <w:rsid w:val="008360AE"/>
    <w:rsid w:val="008360AF"/>
    <w:rsid w:val="008360D5"/>
    <w:rsid w:val="008360F0"/>
    <w:rsid w:val="0083610B"/>
    <w:rsid w:val="00836120"/>
    <w:rsid w:val="00836197"/>
    <w:rsid w:val="0083619C"/>
    <w:rsid w:val="008361FB"/>
    <w:rsid w:val="00836231"/>
    <w:rsid w:val="0083623B"/>
    <w:rsid w:val="008362FA"/>
    <w:rsid w:val="00836321"/>
    <w:rsid w:val="0083635A"/>
    <w:rsid w:val="008363BD"/>
    <w:rsid w:val="008363FE"/>
    <w:rsid w:val="0083644F"/>
    <w:rsid w:val="00836450"/>
    <w:rsid w:val="00836458"/>
    <w:rsid w:val="008364A7"/>
    <w:rsid w:val="008364E8"/>
    <w:rsid w:val="0083650C"/>
    <w:rsid w:val="00836566"/>
    <w:rsid w:val="00836577"/>
    <w:rsid w:val="00836590"/>
    <w:rsid w:val="008365AD"/>
    <w:rsid w:val="008365BE"/>
    <w:rsid w:val="008365F5"/>
    <w:rsid w:val="008365FB"/>
    <w:rsid w:val="0083660C"/>
    <w:rsid w:val="00836611"/>
    <w:rsid w:val="0083661C"/>
    <w:rsid w:val="00836620"/>
    <w:rsid w:val="0083663E"/>
    <w:rsid w:val="008366B7"/>
    <w:rsid w:val="008366CA"/>
    <w:rsid w:val="008366F1"/>
    <w:rsid w:val="0083671F"/>
    <w:rsid w:val="00836763"/>
    <w:rsid w:val="008367BD"/>
    <w:rsid w:val="008367D5"/>
    <w:rsid w:val="008367F1"/>
    <w:rsid w:val="008367F7"/>
    <w:rsid w:val="00836807"/>
    <w:rsid w:val="00836810"/>
    <w:rsid w:val="0083682C"/>
    <w:rsid w:val="008368B5"/>
    <w:rsid w:val="008368BC"/>
    <w:rsid w:val="008368CB"/>
    <w:rsid w:val="0083694B"/>
    <w:rsid w:val="0083694E"/>
    <w:rsid w:val="0083695E"/>
    <w:rsid w:val="00836999"/>
    <w:rsid w:val="00836A3B"/>
    <w:rsid w:val="00836A43"/>
    <w:rsid w:val="00836A48"/>
    <w:rsid w:val="00836A93"/>
    <w:rsid w:val="00836ACD"/>
    <w:rsid w:val="00836AD6"/>
    <w:rsid w:val="00836AEC"/>
    <w:rsid w:val="00836AEF"/>
    <w:rsid w:val="00836B4E"/>
    <w:rsid w:val="00836B94"/>
    <w:rsid w:val="00836B9A"/>
    <w:rsid w:val="00836B9C"/>
    <w:rsid w:val="00836BFC"/>
    <w:rsid w:val="00836C4C"/>
    <w:rsid w:val="00836C70"/>
    <w:rsid w:val="00836C7D"/>
    <w:rsid w:val="00836CB4"/>
    <w:rsid w:val="00836CC1"/>
    <w:rsid w:val="00836CC2"/>
    <w:rsid w:val="00836D81"/>
    <w:rsid w:val="00836DD2"/>
    <w:rsid w:val="00836DF2"/>
    <w:rsid w:val="00836DFA"/>
    <w:rsid w:val="00836E17"/>
    <w:rsid w:val="00836E23"/>
    <w:rsid w:val="00836E48"/>
    <w:rsid w:val="00836E8C"/>
    <w:rsid w:val="00836E9A"/>
    <w:rsid w:val="00836EA9"/>
    <w:rsid w:val="00836EAF"/>
    <w:rsid w:val="00836ECA"/>
    <w:rsid w:val="00836ED4"/>
    <w:rsid w:val="00836EDC"/>
    <w:rsid w:val="00836F04"/>
    <w:rsid w:val="00836F09"/>
    <w:rsid w:val="00836F24"/>
    <w:rsid w:val="00836F8F"/>
    <w:rsid w:val="00836FA1"/>
    <w:rsid w:val="00836FB4"/>
    <w:rsid w:val="00836FE2"/>
    <w:rsid w:val="00837078"/>
    <w:rsid w:val="0083708E"/>
    <w:rsid w:val="008370B0"/>
    <w:rsid w:val="008370B2"/>
    <w:rsid w:val="008370BA"/>
    <w:rsid w:val="008370C8"/>
    <w:rsid w:val="00837121"/>
    <w:rsid w:val="00837159"/>
    <w:rsid w:val="00837181"/>
    <w:rsid w:val="0083718F"/>
    <w:rsid w:val="008371B6"/>
    <w:rsid w:val="008371CB"/>
    <w:rsid w:val="008371CD"/>
    <w:rsid w:val="00837253"/>
    <w:rsid w:val="00837264"/>
    <w:rsid w:val="0083729A"/>
    <w:rsid w:val="008372CD"/>
    <w:rsid w:val="008372E7"/>
    <w:rsid w:val="0083735E"/>
    <w:rsid w:val="0083736F"/>
    <w:rsid w:val="00837379"/>
    <w:rsid w:val="00837391"/>
    <w:rsid w:val="00837394"/>
    <w:rsid w:val="0083739E"/>
    <w:rsid w:val="008373B7"/>
    <w:rsid w:val="008373C2"/>
    <w:rsid w:val="008373E1"/>
    <w:rsid w:val="008373EA"/>
    <w:rsid w:val="008373F8"/>
    <w:rsid w:val="008373FC"/>
    <w:rsid w:val="00837430"/>
    <w:rsid w:val="00837456"/>
    <w:rsid w:val="0083745B"/>
    <w:rsid w:val="00837475"/>
    <w:rsid w:val="008374BD"/>
    <w:rsid w:val="008374C7"/>
    <w:rsid w:val="008374DC"/>
    <w:rsid w:val="008374DE"/>
    <w:rsid w:val="00837515"/>
    <w:rsid w:val="00837539"/>
    <w:rsid w:val="00837543"/>
    <w:rsid w:val="00837556"/>
    <w:rsid w:val="0083758A"/>
    <w:rsid w:val="008375EC"/>
    <w:rsid w:val="008375FC"/>
    <w:rsid w:val="00837661"/>
    <w:rsid w:val="00837663"/>
    <w:rsid w:val="00837679"/>
    <w:rsid w:val="008376B6"/>
    <w:rsid w:val="008376DC"/>
    <w:rsid w:val="00837737"/>
    <w:rsid w:val="0083776A"/>
    <w:rsid w:val="00837791"/>
    <w:rsid w:val="0083780E"/>
    <w:rsid w:val="00837854"/>
    <w:rsid w:val="00837873"/>
    <w:rsid w:val="008378CB"/>
    <w:rsid w:val="008378D0"/>
    <w:rsid w:val="0083793C"/>
    <w:rsid w:val="00837970"/>
    <w:rsid w:val="008379C0"/>
    <w:rsid w:val="00837A03"/>
    <w:rsid w:val="00837A77"/>
    <w:rsid w:val="00837A84"/>
    <w:rsid w:val="00837AAD"/>
    <w:rsid w:val="00837AAF"/>
    <w:rsid w:val="00837AC3"/>
    <w:rsid w:val="00837B08"/>
    <w:rsid w:val="00837B0C"/>
    <w:rsid w:val="00837B24"/>
    <w:rsid w:val="00837BA4"/>
    <w:rsid w:val="00837BAB"/>
    <w:rsid w:val="00837BB4"/>
    <w:rsid w:val="00837BDE"/>
    <w:rsid w:val="00837C52"/>
    <w:rsid w:val="00837CED"/>
    <w:rsid w:val="00837D2F"/>
    <w:rsid w:val="00837D32"/>
    <w:rsid w:val="00837D67"/>
    <w:rsid w:val="00837D83"/>
    <w:rsid w:val="00837D8C"/>
    <w:rsid w:val="00837D91"/>
    <w:rsid w:val="00837DAD"/>
    <w:rsid w:val="00837E18"/>
    <w:rsid w:val="00837E2A"/>
    <w:rsid w:val="00837E2C"/>
    <w:rsid w:val="00837E67"/>
    <w:rsid w:val="00837EC3"/>
    <w:rsid w:val="00837EE6"/>
    <w:rsid w:val="00837EE7"/>
    <w:rsid w:val="00837EF4"/>
    <w:rsid w:val="00837F1C"/>
    <w:rsid w:val="00837F45"/>
    <w:rsid w:val="00837F68"/>
    <w:rsid w:val="00837F74"/>
    <w:rsid w:val="00837F78"/>
    <w:rsid w:val="00837F84"/>
    <w:rsid w:val="00837F89"/>
    <w:rsid w:val="00837FB1"/>
    <w:rsid w:val="00840012"/>
    <w:rsid w:val="00840081"/>
    <w:rsid w:val="008400B7"/>
    <w:rsid w:val="008400BC"/>
    <w:rsid w:val="008400D9"/>
    <w:rsid w:val="00840112"/>
    <w:rsid w:val="00840157"/>
    <w:rsid w:val="0084019D"/>
    <w:rsid w:val="008401CA"/>
    <w:rsid w:val="008401E1"/>
    <w:rsid w:val="00840206"/>
    <w:rsid w:val="0084022B"/>
    <w:rsid w:val="00840287"/>
    <w:rsid w:val="00840292"/>
    <w:rsid w:val="008402CE"/>
    <w:rsid w:val="00840325"/>
    <w:rsid w:val="0084032C"/>
    <w:rsid w:val="00840350"/>
    <w:rsid w:val="0084039D"/>
    <w:rsid w:val="008403B3"/>
    <w:rsid w:val="008403BE"/>
    <w:rsid w:val="008403EE"/>
    <w:rsid w:val="0084045F"/>
    <w:rsid w:val="0084046C"/>
    <w:rsid w:val="00840495"/>
    <w:rsid w:val="00840499"/>
    <w:rsid w:val="0084049B"/>
    <w:rsid w:val="008404BC"/>
    <w:rsid w:val="008404CD"/>
    <w:rsid w:val="00840508"/>
    <w:rsid w:val="0084052D"/>
    <w:rsid w:val="00840590"/>
    <w:rsid w:val="00840606"/>
    <w:rsid w:val="0084060A"/>
    <w:rsid w:val="00840610"/>
    <w:rsid w:val="00840635"/>
    <w:rsid w:val="0084063E"/>
    <w:rsid w:val="008406D7"/>
    <w:rsid w:val="008406E2"/>
    <w:rsid w:val="00840727"/>
    <w:rsid w:val="00840731"/>
    <w:rsid w:val="00840733"/>
    <w:rsid w:val="0084074E"/>
    <w:rsid w:val="008407B5"/>
    <w:rsid w:val="00840806"/>
    <w:rsid w:val="0084082B"/>
    <w:rsid w:val="008408A1"/>
    <w:rsid w:val="008408AC"/>
    <w:rsid w:val="00840911"/>
    <w:rsid w:val="0084092A"/>
    <w:rsid w:val="0084095E"/>
    <w:rsid w:val="00840980"/>
    <w:rsid w:val="008409A5"/>
    <w:rsid w:val="00840A1A"/>
    <w:rsid w:val="00840A2B"/>
    <w:rsid w:val="00840A5A"/>
    <w:rsid w:val="00840ACB"/>
    <w:rsid w:val="00840B04"/>
    <w:rsid w:val="00840B11"/>
    <w:rsid w:val="00840B27"/>
    <w:rsid w:val="00840B29"/>
    <w:rsid w:val="00840B36"/>
    <w:rsid w:val="00840B39"/>
    <w:rsid w:val="00840B3B"/>
    <w:rsid w:val="00840B59"/>
    <w:rsid w:val="00840B6A"/>
    <w:rsid w:val="00840BA7"/>
    <w:rsid w:val="00840C02"/>
    <w:rsid w:val="00840C03"/>
    <w:rsid w:val="00840C2C"/>
    <w:rsid w:val="00840C8E"/>
    <w:rsid w:val="00840CA4"/>
    <w:rsid w:val="00840CCB"/>
    <w:rsid w:val="00840CE8"/>
    <w:rsid w:val="00840D20"/>
    <w:rsid w:val="00840D48"/>
    <w:rsid w:val="00840D7C"/>
    <w:rsid w:val="00840D98"/>
    <w:rsid w:val="00840DBC"/>
    <w:rsid w:val="00840DE3"/>
    <w:rsid w:val="00840DE6"/>
    <w:rsid w:val="00840DF2"/>
    <w:rsid w:val="00840E0E"/>
    <w:rsid w:val="00840E1D"/>
    <w:rsid w:val="00840E52"/>
    <w:rsid w:val="00840E7D"/>
    <w:rsid w:val="00840E98"/>
    <w:rsid w:val="00840E9B"/>
    <w:rsid w:val="00840EB8"/>
    <w:rsid w:val="00840EE4"/>
    <w:rsid w:val="00840F05"/>
    <w:rsid w:val="00840F12"/>
    <w:rsid w:val="00840F26"/>
    <w:rsid w:val="00840F3A"/>
    <w:rsid w:val="00840F5E"/>
    <w:rsid w:val="00840F86"/>
    <w:rsid w:val="00840FA8"/>
    <w:rsid w:val="00840FB1"/>
    <w:rsid w:val="00840FB7"/>
    <w:rsid w:val="00840FC0"/>
    <w:rsid w:val="00840FC3"/>
    <w:rsid w:val="00840FDD"/>
    <w:rsid w:val="0084102B"/>
    <w:rsid w:val="00841033"/>
    <w:rsid w:val="00841044"/>
    <w:rsid w:val="00841065"/>
    <w:rsid w:val="008410A3"/>
    <w:rsid w:val="008410D9"/>
    <w:rsid w:val="008410DE"/>
    <w:rsid w:val="008410F3"/>
    <w:rsid w:val="008410F6"/>
    <w:rsid w:val="00841154"/>
    <w:rsid w:val="00841193"/>
    <w:rsid w:val="008411FD"/>
    <w:rsid w:val="008412A9"/>
    <w:rsid w:val="008412F5"/>
    <w:rsid w:val="00841347"/>
    <w:rsid w:val="0084136A"/>
    <w:rsid w:val="0084139A"/>
    <w:rsid w:val="008414B1"/>
    <w:rsid w:val="008414CE"/>
    <w:rsid w:val="0084157F"/>
    <w:rsid w:val="00841581"/>
    <w:rsid w:val="0084159A"/>
    <w:rsid w:val="008415A3"/>
    <w:rsid w:val="008415C2"/>
    <w:rsid w:val="008415E1"/>
    <w:rsid w:val="0084160A"/>
    <w:rsid w:val="0084161D"/>
    <w:rsid w:val="0084165F"/>
    <w:rsid w:val="00841665"/>
    <w:rsid w:val="00841688"/>
    <w:rsid w:val="00841697"/>
    <w:rsid w:val="0084169A"/>
    <w:rsid w:val="008416D6"/>
    <w:rsid w:val="00841711"/>
    <w:rsid w:val="00841741"/>
    <w:rsid w:val="0084174E"/>
    <w:rsid w:val="0084176D"/>
    <w:rsid w:val="0084178C"/>
    <w:rsid w:val="008417CB"/>
    <w:rsid w:val="008417D7"/>
    <w:rsid w:val="008417E5"/>
    <w:rsid w:val="008417F3"/>
    <w:rsid w:val="00841811"/>
    <w:rsid w:val="00841839"/>
    <w:rsid w:val="0084188A"/>
    <w:rsid w:val="008418A2"/>
    <w:rsid w:val="008418C0"/>
    <w:rsid w:val="008418FE"/>
    <w:rsid w:val="00841914"/>
    <w:rsid w:val="00841948"/>
    <w:rsid w:val="00841970"/>
    <w:rsid w:val="008419CD"/>
    <w:rsid w:val="008419E2"/>
    <w:rsid w:val="00841A21"/>
    <w:rsid w:val="00841A56"/>
    <w:rsid w:val="00841A69"/>
    <w:rsid w:val="00841A81"/>
    <w:rsid w:val="00841A8F"/>
    <w:rsid w:val="00841AE4"/>
    <w:rsid w:val="00841B2E"/>
    <w:rsid w:val="00841B33"/>
    <w:rsid w:val="00841B34"/>
    <w:rsid w:val="00841B39"/>
    <w:rsid w:val="00841B74"/>
    <w:rsid w:val="00841B7D"/>
    <w:rsid w:val="00841B97"/>
    <w:rsid w:val="00841BA9"/>
    <w:rsid w:val="00841C9A"/>
    <w:rsid w:val="00841CE9"/>
    <w:rsid w:val="00841CFB"/>
    <w:rsid w:val="00841D17"/>
    <w:rsid w:val="00841D57"/>
    <w:rsid w:val="00841D59"/>
    <w:rsid w:val="00841D62"/>
    <w:rsid w:val="00841D64"/>
    <w:rsid w:val="00841D7C"/>
    <w:rsid w:val="00841DF9"/>
    <w:rsid w:val="00841E05"/>
    <w:rsid w:val="00841E28"/>
    <w:rsid w:val="00841E39"/>
    <w:rsid w:val="00841E59"/>
    <w:rsid w:val="00841E89"/>
    <w:rsid w:val="00841EE2"/>
    <w:rsid w:val="00841F02"/>
    <w:rsid w:val="00841F06"/>
    <w:rsid w:val="00841F84"/>
    <w:rsid w:val="00841F94"/>
    <w:rsid w:val="00841F96"/>
    <w:rsid w:val="00841FD4"/>
    <w:rsid w:val="00842001"/>
    <w:rsid w:val="00842002"/>
    <w:rsid w:val="0084205C"/>
    <w:rsid w:val="0084206C"/>
    <w:rsid w:val="0084207B"/>
    <w:rsid w:val="00842085"/>
    <w:rsid w:val="008420BC"/>
    <w:rsid w:val="008420C4"/>
    <w:rsid w:val="008420DA"/>
    <w:rsid w:val="008420EC"/>
    <w:rsid w:val="00842111"/>
    <w:rsid w:val="00842182"/>
    <w:rsid w:val="008421ED"/>
    <w:rsid w:val="0084222C"/>
    <w:rsid w:val="00842236"/>
    <w:rsid w:val="00842243"/>
    <w:rsid w:val="008422FA"/>
    <w:rsid w:val="00842371"/>
    <w:rsid w:val="00842389"/>
    <w:rsid w:val="008423B6"/>
    <w:rsid w:val="008423C6"/>
    <w:rsid w:val="008423DB"/>
    <w:rsid w:val="0084246C"/>
    <w:rsid w:val="00842470"/>
    <w:rsid w:val="008424A3"/>
    <w:rsid w:val="008424AA"/>
    <w:rsid w:val="008424AC"/>
    <w:rsid w:val="008424C7"/>
    <w:rsid w:val="008424D2"/>
    <w:rsid w:val="008424E5"/>
    <w:rsid w:val="00842510"/>
    <w:rsid w:val="00842515"/>
    <w:rsid w:val="00842525"/>
    <w:rsid w:val="00842538"/>
    <w:rsid w:val="00842560"/>
    <w:rsid w:val="0084258E"/>
    <w:rsid w:val="008425AC"/>
    <w:rsid w:val="008425AD"/>
    <w:rsid w:val="008425CB"/>
    <w:rsid w:val="0084260D"/>
    <w:rsid w:val="00842687"/>
    <w:rsid w:val="008426A1"/>
    <w:rsid w:val="008426B2"/>
    <w:rsid w:val="00842711"/>
    <w:rsid w:val="00842718"/>
    <w:rsid w:val="00842751"/>
    <w:rsid w:val="0084277D"/>
    <w:rsid w:val="008427D8"/>
    <w:rsid w:val="008427DF"/>
    <w:rsid w:val="008427E8"/>
    <w:rsid w:val="008427F4"/>
    <w:rsid w:val="008427F8"/>
    <w:rsid w:val="0084284D"/>
    <w:rsid w:val="00842864"/>
    <w:rsid w:val="0084286A"/>
    <w:rsid w:val="00842877"/>
    <w:rsid w:val="0084287C"/>
    <w:rsid w:val="0084288B"/>
    <w:rsid w:val="008428AE"/>
    <w:rsid w:val="00842928"/>
    <w:rsid w:val="00842944"/>
    <w:rsid w:val="00842972"/>
    <w:rsid w:val="00842998"/>
    <w:rsid w:val="008429B9"/>
    <w:rsid w:val="008429D2"/>
    <w:rsid w:val="008429E5"/>
    <w:rsid w:val="008429FE"/>
    <w:rsid w:val="00842A55"/>
    <w:rsid w:val="00842A76"/>
    <w:rsid w:val="00842ABF"/>
    <w:rsid w:val="00842ADB"/>
    <w:rsid w:val="00842ADC"/>
    <w:rsid w:val="00842ADF"/>
    <w:rsid w:val="00842B13"/>
    <w:rsid w:val="00842B26"/>
    <w:rsid w:val="00842B3C"/>
    <w:rsid w:val="00842B48"/>
    <w:rsid w:val="00842B57"/>
    <w:rsid w:val="00842B5A"/>
    <w:rsid w:val="00842BA9"/>
    <w:rsid w:val="00842BB1"/>
    <w:rsid w:val="00842BB6"/>
    <w:rsid w:val="00842BC5"/>
    <w:rsid w:val="00842BCA"/>
    <w:rsid w:val="00842BE7"/>
    <w:rsid w:val="00842BFB"/>
    <w:rsid w:val="00842C10"/>
    <w:rsid w:val="00842C18"/>
    <w:rsid w:val="00842C67"/>
    <w:rsid w:val="00842C7A"/>
    <w:rsid w:val="00842C8A"/>
    <w:rsid w:val="00842C95"/>
    <w:rsid w:val="00842D04"/>
    <w:rsid w:val="00842D25"/>
    <w:rsid w:val="00842DA5"/>
    <w:rsid w:val="00842DDA"/>
    <w:rsid w:val="00842DF4"/>
    <w:rsid w:val="00842E0D"/>
    <w:rsid w:val="00842E1E"/>
    <w:rsid w:val="00842E42"/>
    <w:rsid w:val="00842E4C"/>
    <w:rsid w:val="00842E5B"/>
    <w:rsid w:val="00842E6D"/>
    <w:rsid w:val="00842EA0"/>
    <w:rsid w:val="00842EE9"/>
    <w:rsid w:val="00842F10"/>
    <w:rsid w:val="00842F35"/>
    <w:rsid w:val="00842F4B"/>
    <w:rsid w:val="00842F85"/>
    <w:rsid w:val="00842F86"/>
    <w:rsid w:val="00842FB8"/>
    <w:rsid w:val="00842FDA"/>
    <w:rsid w:val="00842FF6"/>
    <w:rsid w:val="0084304D"/>
    <w:rsid w:val="0084306D"/>
    <w:rsid w:val="0084308C"/>
    <w:rsid w:val="00843090"/>
    <w:rsid w:val="008430DB"/>
    <w:rsid w:val="0084310F"/>
    <w:rsid w:val="00843115"/>
    <w:rsid w:val="008431E0"/>
    <w:rsid w:val="00843224"/>
    <w:rsid w:val="00843246"/>
    <w:rsid w:val="0084325A"/>
    <w:rsid w:val="0084326A"/>
    <w:rsid w:val="00843289"/>
    <w:rsid w:val="00843295"/>
    <w:rsid w:val="008432BE"/>
    <w:rsid w:val="00843335"/>
    <w:rsid w:val="0084333D"/>
    <w:rsid w:val="0084336E"/>
    <w:rsid w:val="00843378"/>
    <w:rsid w:val="0084337A"/>
    <w:rsid w:val="0084337B"/>
    <w:rsid w:val="008433C9"/>
    <w:rsid w:val="008433DB"/>
    <w:rsid w:val="00843402"/>
    <w:rsid w:val="0084340D"/>
    <w:rsid w:val="0084341D"/>
    <w:rsid w:val="00843470"/>
    <w:rsid w:val="008434B9"/>
    <w:rsid w:val="008434C3"/>
    <w:rsid w:val="008434C4"/>
    <w:rsid w:val="008434D7"/>
    <w:rsid w:val="008434EE"/>
    <w:rsid w:val="00843532"/>
    <w:rsid w:val="00843535"/>
    <w:rsid w:val="00843546"/>
    <w:rsid w:val="008435F5"/>
    <w:rsid w:val="00843617"/>
    <w:rsid w:val="0084365C"/>
    <w:rsid w:val="0084366D"/>
    <w:rsid w:val="00843677"/>
    <w:rsid w:val="00843684"/>
    <w:rsid w:val="008436A5"/>
    <w:rsid w:val="008436BA"/>
    <w:rsid w:val="008436CC"/>
    <w:rsid w:val="008436D2"/>
    <w:rsid w:val="008436F3"/>
    <w:rsid w:val="00843721"/>
    <w:rsid w:val="00843739"/>
    <w:rsid w:val="00843751"/>
    <w:rsid w:val="00843757"/>
    <w:rsid w:val="0084377F"/>
    <w:rsid w:val="00843785"/>
    <w:rsid w:val="00843786"/>
    <w:rsid w:val="00843792"/>
    <w:rsid w:val="008437C8"/>
    <w:rsid w:val="008437EA"/>
    <w:rsid w:val="00843800"/>
    <w:rsid w:val="00843815"/>
    <w:rsid w:val="0084381D"/>
    <w:rsid w:val="0084381E"/>
    <w:rsid w:val="00843828"/>
    <w:rsid w:val="00843838"/>
    <w:rsid w:val="00843840"/>
    <w:rsid w:val="0084389B"/>
    <w:rsid w:val="008438B8"/>
    <w:rsid w:val="008438FC"/>
    <w:rsid w:val="00843908"/>
    <w:rsid w:val="0084392A"/>
    <w:rsid w:val="00843943"/>
    <w:rsid w:val="00843969"/>
    <w:rsid w:val="00843991"/>
    <w:rsid w:val="00843992"/>
    <w:rsid w:val="008439A1"/>
    <w:rsid w:val="008439EA"/>
    <w:rsid w:val="00843A04"/>
    <w:rsid w:val="00843A15"/>
    <w:rsid w:val="00843A41"/>
    <w:rsid w:val="00843A52"/>
    <w:rsid w:val="00843A76"/>
    <w:rsid w:val="00843AA9"/>
    <w:rsid w:val="00843AD6"/>
    <w:rsid w:val="00843ADF"/>
    <w:rsid w:val="00843AE1"/>
    <w:rsid w:val="00843AFD"/>
    <w:rsid w:val="00843AFF"/>
    <w:rsid w:val="00843B3C"/>
    <w:rsid w:val="00843B6D"/>
    <w:rsid w:val="00843B88"/>
    <w:rsid w:val="00843B96"/>
    <w:rsid w:val="00843BC1"/>
    <w:rsid w:val="00843BF1"/>
    <w:rsid w:val="00843BFA"/>
    <w:rsid w:val="00843C3B"/>
    <w:rsid w:val="00843C3E"/>
    <w:rsid w:val="00843C3F"/>
    <w:rsid w:val="00843C92"/>
    <w:rsid w:val="00843CA3"/>
    <w:rsid w:val="00843CD8"/>
    <w:rsid w:val="00843CE4"/>
    <w:rsid w:val="00843CE6"/>
    <w:rsid w:val="00843D03"/>
    <w:rsid w:val="00843D08"/>
    <w:rsid w:val="00843D21"/>
    <w:rsid w:val="00843D4D"/>
    <w:rsid w:val="00843D5A"/>
    <w:rsid w:val="00843D5B"/>
    <w:rsid w:val="00843D5E"/>
    <w:rsid w:val="00843DFB"/>
    <w:rsid w:val="00843E62"/>
    <w:rsid w:val="00843E7F"/>
    <w:rsid w:val="00843E94"/>
    <w:rsid w:val="00843EAF"/>
    <w:rsid w:val="00843F04"/>
    <w:rsid w:val="00843F0A"/>
    <w:rsid w:val="00843F3C"/>
    <w:rsid w:val="00843F3D"/>
    <w:rsid w:val="00843F64"/>
    <w:rsid w:val="00843F97"/>
    <w:rsid w:val="00843FC5"/>
    <w:rsid w:val="0084400C"/>
    <w:rsid w:val="0084406D"/>
    <w:rsid w:val="00844082"/>
    <w:rsid w:val="0084408A"/>
    <w:rsid w:val="008440A7"/>
    <w:rsid w:val="00844115"/>
    <w:rsid w:val="00844138"/>
    <w:rsid w:val="00844142"/>
    <w:rsid w:val="0084415E"/>
    <w:rsid w:val="00844185"/>
    <w:rsid w:val="008441A3"/>
    <w:rsid w:val="008441FB"/>
    <w:rsid w:val="008441FF"/>
    <w:rsid w:val="0084424E"/>
    <w:rsid w:val="00844250"/>
    <w:rsid w:val="0084429A"/>
    <w:rsid w:val="0084432F"/>
    <w:rsid w:val="00844375"/>
    <w:rsid w:val="00844381"/>
    <w:rsid w:val="008443A7"/>
    <w:rsid w:val="008443AA"/>
    <w:rsid w:val="008443F0"/>
    <w:rsid w:val="00844410"/>
    <w:rsid w:val="0084441B"/>
    <w:rsid w:val="0084441D"/>
    <w:rsid w:val="00844423"/>
    <w:rsid w:val="0084442E"/>
    <w:rsid w:val="0084443B"/>
    <w:rsid w:val="0084445D"/>
    <w:rsid w:val="00844465"/>
    <w:rsid w:val="00844476"/>
    <w:rsid w:val="008444A6"/>
    <w:rsid w:val="008444AA"/>
    <w:rsid w:val="008444C7"/>
    <w:rsid w:val="008444DC"/>
    <w:rsid w:val="0084451E"/>
    <w:rsid w:val="0084452E"/>
    <w:rsid w:val="0084453F"/>
    <w:rsid w:val="0084456F"/>
    <w:rsid w:val="00844572"/>
    <w:rsid w:val="00844592"/>
    <w:rsid w:val="0084459C"/>
    <w:rsid w:val="008445B0"/>
    <w:rsid w:val="008445B6"/>
    <w:rsid w:val="00844600"/>
    <w:rsid w:val="00844608"/>
    <w:rsid w:val="00844654"/>
    <w:rsid w:val="00844662"/>
    <w:rsid w:val="00844736"/>
    <w:rsid w:val="008447BA"/>
    <w:rsid w:val="008447CD"/>
    <w:rsid w:val="008447DE"/>
    <w:rsid w:val="00844806"/>
    <w:rsid w:val="0084481B"/>
    <w:rsid w:val="00844828"/>
    <w:rsid w:val="00844898"/>
    <w:rsid w:val="008448BA"/>
    <w:rsid w:val="008448C2"/>
    <w:rsid w:val="008448E8"/>
    <w:rsid w:val="008448F3"/>
    <w:rsid w:val="008448F7"/>
    <w:rsid w:val="008449AA"/>
    <w:rsid w:val="00844A09"/>
    <w:rsid w:val="00844A29"/>
    <w:rsid w:val="00844A77"/>
    <w:rsid w:val="00844A8C"/>
    <w:rsid w:val="00844A9A"/>
    <w:rsid w:val="00844AC0"/>
    <w:rsid w:val="00844B1F"/>
    <w:rsid w:val="00844B34"/>
    <w:rsid w:val="00844B3A"/>
    <w:rsid w:val="00844B50"/>
    <w:rsid w:val="00844BA1"/>
    <w:rsid w:val="00844BB9"/>
    <w:rsid w:val="00844C30"/>
    <w:rsid w:val="00844C58"/>
    <w:rsid w:val="00844C7D"/>
    <w:rsid w:val="00844C8F"/>
    <w:rsid w:val="00844CD0"/>
    <w:rsid w:val="00844CE3"/>
    <w:rsid w:val="00844D26"/>
    <w:rsid w:val="00844D2C"/>
    <w:rsid w:val="00844D37"/>
    <w:rsid w:val="00844D69"/>
    <w:rsid w:val="00844D79"/>
    <w:rsid w:val="00844D9C"/>
    <w:rsid w:val="00844DA0"/>
    <w:rsid w:val="00844DD8"/>
    <w:rsid w:val="00844E12"/>
    <w:rsid w:val="00844E49"/>
    <w:rsid w:val="00844E4B"/>
    <w:rsid w:val="00844E51"/>
    <w:rsid w:val="00844E61"/>
    <w:rsid w:val="00844E85"/>
    <w:rsid w:val="00844EB9"/>
    <w:rsid w:val="00844EBB"/>
    <w:rsid w:val="00844EC7"/>
    <w:rsid w:val="00844F30"/>
    <w:rsid w:val="00844F64"/>
    <w:rsid w:val="00844F6F"/>
    <w:rsid w:val="00844F79"/>
    <w:rsid w:val="00844F8C"/>
    <w:rsid w:val="00845002"/>
    <w:rsid w:val="00845009"/>
    <w:rsid w:val="00845064"/>
    <w:rsid w:val="0084510E"/>
    <w:rsid w:val="00845168"/>
    <w:rsid w:val="00845187"/>
    <w:rsid w:val="008451AC"/>
    <w:rsid w:val="008451C6"/>
    <w:rsid w:val="008451CB"/>
    <w:rsid w:val="008451F3"/>
    <w:rsid w:val="0084520F"/>
    <w:rsid w:val="0084527D"/>
    <w:rsid w:val="0084529F"/>
    <w:rsid w:val="008452AE"/>
    <w:rsid w:val="008452B7"/>
    <w:rsid w:val="008452BC"/>
    <w:rsid w:val="008452E6"/>
    <w:rsid w:val="008452F2"/>
    <w:rsid w:val="0084533C"/>
    <w:rsid w:val="0084534F"/>
    <w:rsid w:val="0084535E"/>
    <w:rsid w:val="00845392"/>
    <w:rsid w:val="008453C7"/>
    <w:rsid w:val="00845409"/>
    <w:rsid w:val="0084540D"/>
    <w:rsid w:val="00845414"/>
    <w:rsid w:val="00845424"/>
    <w:rsid w:val="00845454"/>
    <w:rsid w:val="00845490"/>
    <w:rsid w:val="008454AA"/>
    <w:rsid w:val="008454BA"/>
    <w:rsid w:val="008454F5"/>
    <w:rsid w:val="008454F8"/>
    <w:rsid w:val="00845510"/>
    <w:rsid w:val="00845525"/>
    <w:rsid w:val="0084553A"/>
    <w:rsid w:val="00845564"/>
    <w:rsid w:val="00845571"/>
    <w:rsid w:val="00845574"/>
    <w:rsid w:val="0084557F"/>
    <w:rsid w:val="008455B2"/>
    <w:rsid w:val="008455F0"/>
    <w:rsid w:val="008455F8"/>
    <w:rsid w:val="00845625"/>
    <w:rsid w:val="0084562B"/>
    <w:rsid w:val="008456A2"/>
    <w:rsid w:val="008456A7"/>
    <w:rsid w:val="00845740"/>
    <w:rsid w:val="0084575C"/>
    <w:rsid w:val="00845780"/>
    <w:rsid w:val="0084579E"/>
    <w:rsid w:val="008457AF"/>
    <w:rsid w:val="008457EC"/>
    <w:rsid w:val="00845832"/>
    <w:rsid w:val="00845868"/>
    <w:rsid w:val="0084586C"/>
    <w:rsid w:val="00845896"/>
    <w:rsid w:val="00845897"/>
    <w:rsid w:val="008458B2"/>
    <w:rsid w:val="008458B8"/>
    <w:rsid w:val="00845915"/>
    <w:rsid w:val="00845918"/>
    <w:rsid w:val="0084591A"/>
    <w:rsid w:val="0084591E"/>
    <w:rsid w:val="0084592B"/>
    <w:rsid w:val="00845940"/>
    <w:rsid w:val="0084594A"/>
    <w:rsid w:val="0084596C"/>
    <w:rsid w:val="00845971"/>
    <w:rsid w:val="008459B9"/>
    <w:rsid w:val="008459C1"/>
    <w:rsid w:val="008459EC"/>
    <w:rsid w:val="00845A37"/>
    <w:rsid w:val="00845A44"/>
    <w:rsid w:val="00845A4B"/>
    <w:rsid w:val="00845A6F"/>
    <w:rsid w:val="00845A72"/>
    <w:rsid w:val="00845A81"/>
    <w:rsid w:val="00845A88"/>
    <w:rsid w:val="00845A8E"/>
    <w:rsid w:val="00845A8F"/>
    <w:rsid w:val="00845A9E"/>
    <w:rsid w:val="00845AAD"/>
    <w:rsid w:val="00845AD5"/>
    <w:rsid w:val="00845AF3"/>
    <w:rsid w:val="00845B4C"/>
    <w:rsid w:val="00845B61"/>
    <w:rsid w:val="00845B66"/>
    <w:rsid w:val="00845B8A"/>
    <w:rsid w:val="00845BD8"/>
    <w:rsid w:val="00845BF7"/>
    <w:rsid w:val="00845C40"/>
    <w:rsid w:val="00845C4E"/>
    <w:rsid w:val="00845C6B"/>
    <w:rsid w:val="00845C95"/>
    <w:rsid w:val="00845CA8"/>
    <w:rsid w:val="00845CAC"/>
    <w:rsid w:val="00845CBA"/>
    <w:rsid w:val="00845CC0"/>
    <w:rsid w:val="00845CCD"/>
    <w:rsid w:val="00845D63"/>
    <w:rsid w:val="00845D79"/>
    <w:rsid w:val="00845D92"/>
    <w:rsid w:val="00845DBA"/>
    <w:rsid w:val="00845E3A"/>
    <w:rsid w:val="00845E5A"/>
    <w:rsid w:val="00845E96"/>
    <w:rsid w:val="00845EB2"/>
    <w:rsid w:val="00845EF1"/>
    <w:rsid w:val="00845EFE"/>
    <w:rsid w:val="00845EFF"/>
    <w:rsid w:val="00845F21"/>
    <w:rsid w:val="00845F61"/>
    <w:rsid w:val="00845F6E"/>
    <w:rsid w:val="00845FA5"/>
    <w:rsid w:val="00845FA6"/>
    <w:rsid w:val="00845FB9"/>
    <w:rsid w:val="00845FCB"/>
    <w:rsid w:val="00845FD2"/>
    <w:rsid w:val="00846025"/>
    <w:rsid w:val="0084603E"/>
    <w:rsid w:val="00846042"/>
    <w:rsid w:val="00846051"/>
    <w:rsid w:val="0084607C"/>
    <w:rsid w:val="0084609B"/>
    <w:rsid w:val="008460BB"/>
    <w:rsid w:val="00846119"/>
    <w:rsid w:val="00846149"/>
    <w:rsid w:val="0084619F"/>
    <w:rsid w:val="008461AA"/>
    <w:rsid w:val="008461AD"/>
    <w:rsid w:val="008461CD"/>
    <w:rsid w:val="008461D8"/>
    <w:rsid w:val="00846254"/>
    <w:rsid w:val="0084625D"/>
    <w:rsid w:val="008462C6"/>
    <w:rsid w:val="008462DB"/>
    <w:rsid w:val="008462F0"/>
    <w:rsid w:val="00846371"/>
    <w:rsid w:val="0084638F"/>
    <w:rsid w:val="008463C5"/>
    <w:rsid w:val="008463DA"/>
    <w:rsid w:val="008463ED"/>
    <w:rsid w:val="00846424"/>
    <w:rsid w:val="00846484"/>
    <w:rsid w:val="0084648B"/>
    <w:rsid w:val="008464C0"/>
    <w:rsid w:val="00846512"/>
    <w:rsid w:val="0084658B"/>
    <w:rsid w:val="0084658F"/>
    <w:rsid w:val="00846595"/>
    <w:rsid w:val="0084659D"/>
    <w:rsid w:val="008465FD"/>
    <w:rsid w:val="00846610"/>
    <w:rsid w:val="00846619"/>
    <w:rsid w:val="00846648"/>
    <w:rsid w:val="00846658"/>
    <w:rsid w:val="00846675"/>
    <w:rsid w:val="00846687"/>
    <w:rsid w:val="008466AF"/>
    <w:rsid w:val="008466BB"/>
    <w:rsid w:val="0084670C"/>
    <w:rsid w:val="0084678D"/>
    <w:rsid w:val="00846795"/>
    <w:rsid w:val="008467A4"/>
    <w:rsid w:val="008467AF"/>
    <w:rsid w:val="008467C2"/>
    <w:rsid w:val="008467C5"/>
    <w:rsid w:val="008467C6"/>
    <w:rsid w:val="00846892"/>
    <w:rsid w:val="0084689D"/>
    <w:rsid w:val="008468AE"/>
    <w:rsid w:val="008468E1"/>
    <w:rsid w:val="008468F7"/>
    <w:rsid w:val="00846915"/>
    <w:rsid w:val="00846923"/>
    <w:rsid w:val="0084693D"/>
    <w:rsid w:val="00846948"/>
    <w:rsid w:val="00846959"/>
    <w:rsid w:val="00846960"/>
    <w:rsid w:val="00846977"/>
    <w:rsid w:val="008469E2"/>
    <w:rsid w:val="00846A48"/>
    <w:rsid w:val="00846A53"/>
    <w:rsid w:val="00846A6B"/>
    <w:rsid w:val="00846A6D"/>
    <w:rsid w:val="00846A86"/>
    <w:rsid w:val="00846A93"/>
    <w:rsid w:val="00846AB4"/>
    <w:rsid w:val="00846AC2"/>
    <w:rsid w:val="00846B23"/>
    <w:rsid w:val="00846B24"/>
    <w:rsid w:val="00846B29"/>
    <w:rsid w:val="00846B32"/>
    <w:rsid w:val="00846B7C"/>
    <w:rsid w:val="00846BD8"/>
    <w:rsid w:val="00846BDB"/>
    <w:rsid w:val="00846C23"/>
    <w:rsid w:val="00846C28"/>
    <w:rsid w:val="00846C2D"/>
    <w:rsid w:val="00846C4B"/>
    <w:rsid w:val="00846C63"/>
    <w:rsid w:val="00846CA0"/>
    <w:rsid w:val="00846CAC"/>
    <w:rsid w:val="00846CD2"/>
    <w:rsid w:val="00846D44"/>
    <w:rsid w:val="00846D53"/>
    <w:rsid w:val="00846D5C"/>
    <w:rsid w:val="00846D6E"/>
    <w:rsid w:val="00846D8C"/>
    <w:rsid w:val="00846D97"/>
    <w:rsid w:val="00846D9F"/>
    <w:rsid w:val="00846DB4"/>
    <w:rsid w:val="00846DB9"/>
    <w:rsid w:val="00846DBF"/>
    <w:rsid w:val="00846DC4"/>
    <w:rsid w:val="00846DE4"/>
    <w:rsid w:val="00846DE5"/>
    <w:rsid w:val="00846E58"/>
    <w:rsid w:val="00846EF0"/>
    <w:rsid w:val="00846F10"/>
    <w:rsid w:val="00846F59"/>
    <w:rsid w:val="00846FC6"/>
    <w:rsid w:val="00846FE7"/>
    <w:rsid w:val="00846FED"/>
    <w:rsid w:val="00846FF3"/>
    <w:rsid w:val="00846FFC"/>
    <w:rsid w:val="00847006"/>
    <w:rsid w:val="00847052"/>
    <w:rsid w:val="0084705A"/>
    <w:rsid w:val="00847078"/>
    <w:rsid w:val="008470BB"/>
    <w:rsid w:val="008470C0"/>
    <w:rsid w:val="00847109"/>
    <w:rsid w:val="00847132"/>
    <w:rsid w:val="00847150"/>
    <w:rsid w:val="00847199"/>
    <w:rsid w:val="008471A0"/>
    <w:rsid w:val="008471C5"/>
    <w:rsid w:val="008471CA"/>
    <w:rsid w:val="008471D9"/>
    <w:rsid w:val="0084721A"/>
    <w:rsid w:val="0084723F"/>
    <w:rsid w:val="0084725B"/>
    <w:rsid w:val="00847296"/>
    <w:rsid w:val="0084729C"/>
    <w:rsid w:val="008472C4"/>
    <w:rsid w:val="0084734E"/>
    <w:rsid w:val="0084736A"/>
    <w:rsid w:val="00847380"/>
    <w:rsid w:val="00847393"/>
    <w:rsid w:val="0084739B"/>
    <w:rsid w:val="008473D2"/>
    <w:rsid w:val="008473F1"/>
    <w:rsid w:val="00847400"/>
    <w:rsid w:val="00847408"/>
    <w:rsid w:val="0084742E"/>
    <w:rsid w:val="0084744D"/>
    <w:rsid w:val="00847462"/>
    <w:rsid w:val="0084748D"/>
    <w:rsid w:val="00847508"/>
    <w:rsid w:val="0084755E"/>
    <w:rsid w:val="00847571"/>
    <w:rsid w:val="00847603"/>
    <w:rsid w:val="0084761C"/>
    <w:rsid w:val="00847622"/>
    <w:rsid w:val="0084765A"/>
    <w:rsid w:val="00847688"/>
    <w:rsid w:val="008476B4"/>
    <w:rsid w:val="008476B5"/>
    <w:rsid w:val="008476C5"/>
    <w:rsid w:val="00847732"/>
    <w:rsid w:val="00847735"/>
    <w:rsid w:val="0084773B"/>
    <w:rsid w:val="00847775"/>
    <w:rsid w:val="00847776"/>
    <w:rsid w:val="0084778D"/>
    <w:rsid w:val="008477BF"/>
    <w:rsid w:val="008477D6"/>
    <w:rsid w:val="0084780D"/>
    <w:rsid w:val="00847837"/>
    <w:rsid w:val="0084785E"/>
    <w:rsid w:val="0084787C"/>
    <w:rsid w:val="008478B2"/>
    <w:rsid w:val="008478B6"/>
    <w:rsid w:val="008478EA"/>
    <w:rsid w:val="00847948"/>
    <w:rsid w:val="00847959"/>
    <w:rsid w:val="0084797D"/>
    <w:rsid w:val="00847981"/>
    <w:rsid w:val="00847997"/>
    <w:rsid w:val="008479AC"/>
    <w:rsid w:val="008479D4"/>
    <w:rsid w:val="00847A40"/>
    <w:rsid w:val="00847A5F"/>
    <w:rsid w:val="00847A91"/>
    <w:rsid w:val="00847AA7"/>
    <w:rsid w:val="00847ABF"/>
    <w:rsid w:val="00847AC9"/>
    <w:rsid w:val="00847AE7"/>
    <w:rsid w:val="00847B18"/>
    <w:rsid w:val="00847B1E"/>
    <w:rsid w:val="00847B6A"/>
    <w:rsid w:val="00847B85"/>
    <w:rsid w:val="00847B88"/>
    <w:rsid w:val="00847BD4"/>
    <w:rsid w:val="00847BF1"/>
    <w:rsid w:val="00847BFD"/>
    <w:rsid w:val="00847BFF"/>
    <w:rsid w:val="00847C15"/>
    <w:rsid w:val="00847C1D"/>
    <w:rsid w:val="00847C20"/>
    <w:rsid w:val="00847C33"/>
    <w:rsid w:val="00847C55"/>
    <w:rsid w:val="00847C76"/>
    <w:rsid w:val="00847C80"/>
    <w:rsid w:val="00847CEA"/>
    <w:rsid w:val="00847D2F"/>
    <w:rsid w:val="00847D38"/>
    <w:rsid w:val="00847D3C"/>
    <w:rsid w:val="00847D57"/>
    <w:rsid w:val="00847D63"/>
    <w:rsid w:val="00847D90"/>
    <w:rsid w:val="00847DF3"/>
    <w:rsid w:val="00847DF7"/>
    <w:rsid w:val="00847E0E"/>
    <w:rsid w:val="00847E47"/>
    <w:rsid w:val="00847E4E"/>
    <w:rsid w:val="00847E59"/>
    <w:rsid w:val="00847EA6"/>
    <w:rsid w:val="00847EAD"/>
    <w:rsid w:val="00847F37"/>
    <w:rsid w:val="00847F63"/>
    <w:rsid w:val="00847F6F"/>
    <w:rsid w:val="00847F83"/>
    <w:rsid w:val="00847FDB"/>
    <w:rsid w:val="00847FFE"/>
    <w:rsid w:val="00850002"/>
    <w:rsid w:val="00850009"/>
    <w:rsid w:val="0085002E"/>
    <w:rsid w:val="00850049"/>
    <w:rsid w:val="0085009E"/>
    <w:rsid w:val="008500A8"/>
    <w:rsid w:val="008500E8"/>
    <w:rsid w:val="008500F5"/>
    <w:rsid w:val="008500FC"/>
    <w:rsid w:val="00850100"/>
    <w:rsid w:val="00850121"/>
    <w:rsid w:val="00850143"/>
    <w:rsid w:val="0085014B"/>
    <w:rsid w:val="0085016D"/>
    <w:rsid w:val="0085019B"/>
    <w:rsid w:val="008501A3"/>
    <w:rsid w:val="008501AF"/>
    <w:rsid w:val="008501BD"/>
    <w:rsid w:val="008501E8"/>
    <w:rsid w:val="008501ED"/>
    <w:rsid w:val="008501F5"/>
    <w:rsid w:val="0085021C"/>
    <w:rsid w:val="0085021D"/>
    <w:rsid w:val="00850237"/>
    <w:rsid w:val="00850239"/>
    <w:rsid w:val="00850247"/>
    <w:rsid w:val="00850250"/>
    <w:rsid w:val="00850260"/>
    <w:rsid w:val="00850283"/>
    <w:rsid w:val="008502AA"/>
    <w:rsid w:val="008502B8"/>
    <w:rsid w:val="008502C5"/>
    <w:rsid w:val="008502CE"/>
    <w:rsid w:val="008502DD"/>
    <w:rsid w:val="00850349"/>
    <w:rsid w:val="008503A2"/>
    <w:rsid w:val="008503E4"/>
    <w:rsid w:val="00850433"/>
    <w:rsid w:val="0085043A"/>
    <w:rsid w:val="00850443"/>
    <w:rsid w:val="00850450"/>
    <w:rsid w:val="008504A6"/>
    <w:rsid w:val="008504B9"/>
    <w:rsid w:val="008504BA"/>
    <w:rsid w:val="008504D1"/>
    <w:rsid w:val="008504D9"/>
    <w:rsid w:val="008504E4"/>
    <w:rsid w:val="008504EC"/>
    <w:rsid w:val="0085052D"/>
    <w:rsid w:val="00850531"/>
    <w:rsid w:val="00850573"/>
    <w:rsid w:val="00850580"/>
    <w:rsid w:val="00850593"/>
    <w:rsid w:val="008505A9"/>
    <w:rsid w:val="008505AA"/>
    <w:rsid w:val="008505B6"/>
    <w:rsid w:val="008505DF"/>
    <w:rsid w:val="00850620"/>
    <w:rsid w:val="00850623"/>
    <w:rsid w:val="00850631"/>
    <w:rsid w:val="0085063F"/>
    <w:rsid w:val="00850644"/>
    <w:rsid w:val="00850661"/>
    <w:rsid w:val="008506A9"/>
    <w:rsid w:val="008506DF"/>
    <w:rsid w:val="00850730"/>
    <w:rsid w:val="008507AB"/>
    <w:rsid w:val="00850812"/>
    <w:rsid w:val="0085083F"/>
    <w:rsid w:val="00850853"/>
    <w:rsid w:val="00850858"/>
    <w:rsid w:val="00850868"/>
    <w:rsid w:val="00850884"/>
    <w:rsid w:val="008508A9"/>
    <w:rsid w:val="008508B4"/>
    <w:rsid w:val="008508BF"/>
    <w:rsid w:val="008508DC"/>
    <w:rsid w:val="008508F2"/>
    <w:rsid w:val="0085098B"/>
    <w:rsid w:val="008509C0"/>
    <w:rsid w:val="00850A4F"/>
    <w:rsid w:val="00850A72"/>
    <w:rsid w:val="00850A75"/>
    <w:rsid w:val="00850A85"/>
    <w:rsid w:val="00850AC6"/>
    <w:rsid w:val="00850AF6"/>
    <w:rsid w:val="00850B07"/>
    <w:rsid w:val="00850B28"/>
    <w:rsid w:val="00850B3D"/>
    <w:rsid w:val="00850B51"/>
    <w:rsid w:val="00850B65"/>
    <w:rsid w:val="00850BCD"/>
    <w:rsid w:val="00850BE3"/>
    <w:rsid w:val="00850C01"/>
    <w:rsid w:val="00850C06"/>
    <w:rsid w:val="00850C8F"/>
    <w:rsid w:val="00850CAA"/>
    <w:rsid w:val="00850CB0"/>
    <w:rsid w:val="00850CB5"/>
    <w:rsid w:val="00850CB7"/>
    <w:rsid w:val="00850CD2"/>
    <w:rsid w:val="00850CE0"/>
    <w:rsid w:val="00850CFD"/>
    <w:rsid w:val="00850D08"/>
    <w:rsid w:val="00850D45"/>
    <w:rsid w:val="00850D75"/>
    <w:rsid w:val="00850D7F"/>
    <w:rsid w:val="00850DA3"/>
    <w:rsid w:val="00850DE7"/>
    <w:rsid w:val="00850E79"/>
    <w:rsid w:val="00850EBA"/>
    <w:rsid w:val="00850EDD"/>
    <w:rsid w:val="00850EFA"/>
    <w:rsid w:val="00850F22"/>
    <w:rsid w:val="00850F25"/>
    <w:rsid w:val="00850F46"/>
    <w:rsid w:val="00850F49"/>
    <w:rsid w:val="00850F81"/>
    <w:rsid w:val="00850F86"/>
    <w:rsid w:val="00850F9C"/>
    <w:rsid w:val="00850FB6"/>
    <w:rsid w:val="00851022"/>
    <w:rsid w:val="00851046"/>
    <w:rsid w:val="0085105B"/>
    <w:rsid w:val="00851078"/>
    <w:rsid w:val="008510E3"/>
    <w:rsid w:val="008510E9"/>
    <w:rsid w:val="008510F7"/>
    <w:rsid w:val="00851111"/>
    <w:rsid w:val="0085114B"/>
    <w:rsid w:val="00851163"/>
    <w:rsid w:val="00851177"/>
    <w:rsid w:val="008511C2"/>
    <w:rsid w:val="0085123B"/>
    <w:rsid w:val="00851254"/>
    <w:rsid w:val="00851259"/>
    <w:rsid w:val="00851266"/>
    <w:rsid w:val="00851273"/>
    <w:rsid w:val="00851282"/>
    <w:rsid w:val="008512A2"/>
    <w:rsid w:val="008512B7"/>
    <w:rsid w:val="008512C7"/>
    <w:rsid w:val="00851308"/>
    <w:rsid w:val="00851328"/>
    <w:rsid w:val="0085132B"/>
    <w:rsid w:val="00851343"/>
    <w:rsid w:val="0085139A"/>
    <w:rsid w:val="008513AF"/>
    <w:rsid w:val="008513F5"/>
    <w:rsid w:val="00851420"/>
    <w:rsid w:val="0085145C"/>
    <w:rsid w:val="0085146D"/>
    <w:rsid w:val="00851480"/>
    <w:rsid w:val="00851501"/>
    <w:rsid w:val="00851527"/>
    <w:rsid w:val="00851570"/>
    <w:rsid w:val="00851584"/>
    <w:rsid w:val="008515BC"/>
    <w:rsid w:val="008515C8"/>
    <w:rsid w:val="008515CF"/>
    <w:rsid w:val="008515E8"/>
    <w:rsid w:val="00851628"/>
    <w:rsid w:val="0085162F"/>
    <w:rsid w:val="0085166F"/>
    <w:rsid w:val="008516A7"/>
    <w:rsid w:val="008516C0"/>
    <w:rsid w:val="008516C6"/>
    <w:rsid w:val="008516D7"/>
    <w:rsid w:val="008516F0"/>
    <w:rsid w:val="00851705"/>
    <w:rsid w:val="00851722"/>
    <w:rsid w:val="00851755"/>
    <w:rsid w:val="00851781"/>
    <w:rsid w:val="00851782"/>
    <w:rsid w:val="0085178E"/>
    <w:rsid w:val="008517A4"/>
    <w:rsid w:val="008517FD"/>
    <w:rsid w:val="0085181D"/>
    <w:rsid w:val="0085181F"/>
    <w:rsid w:val="00851823"/>
    <w:rsid w:val="00851848"/>
    <w:rsid w:val="0085189A"/>
    <w:rsid w:val="008518AA"/>
    <w:rsid w:val="008518AD"/>
    <w:rsid w:val="008518D3"/>
    <w:rsid w:val="00851908"/>
    <w:rsid w:val="00851915"/>
    <w:rsid w:val="00851952"/>
    <w:rsid w:val="008519D2"/>
    <w:rsid w:val="008519F7"/>
    <w:rsid w:val="00851A3A"/>
    <w:rsid w:val="00851A42"/>
    <w:rsid w:val="00851A4C"/>
    <w:rsid w:val="00851A69"/>
    <w:rsid w:val="00851A72"/>
    <w:rsid w:val="00851AA5"/>
    <w:rsid w:val="00851AAF"/>
    <w:rsid w:val="00851B53"/>
    <w:rsid w:val="00851B63"/>
    <w:rsid w:val="00851B8F"/>
    <w:rsid w:val="00851BB3"/>
    <w:rsid w:val="00851BD1"/>
    <w:rsid w:val="00851C1A"/>
    <w:rsid w:val="00851C21"/>
    <w:rsid w:val="00851C3D"/>
    <w:rsid w:val="00851CF5"/>
    <w:rsid w:val="00851D2F"/>
    <w:rsid w:val="00851D33"/>
    <w:rsid w:val="00851D6E"/>
    <w:rsid w:val="00851D9B"/>
    <w:rsid w:val="00851DCE"/>
    <w:rsid w:val="00851DE2"/>
    <w:rsid w:val="00851E09"/>
    <w:rsid w:val="00851E3D"/>
    <w:rsid w:val="00851E3F"/>
    <w:rsid w:val="00851E70"/>
    <w:rsid w:val="00851E75"/>
    <w:rsid w:val="00851E90"/>
    <w:rsid w:val="00851E95"/>
    <w:rsid w:val="00851EBC"/>
    <w:rsid w:val="00851EE4"/>
    <w:rsid w:val="00851F23"/>
    <w:rsid w:val="00851F37"/>
    <w:rsid w:val="00851F42"/>
    <w:rsid w:val="00851F4C"/>
    <w:rsid w:val="00851F54"/>
    <w:rsid w:val="00851F71"/>
    <w:rsid w:val="00851F72"/>
    <w:rsid w:val="00851F76"/>
    <w:rsid w:val="00851F86"/>
    <w:rsid w:val="00851FA6"/>
    <w:rsid w:val="00851FCD"/>
    <w:rsid w:val="0085202F"/>
    <w:rsid w:val="00852081"/>
    <w:rsid w:val="0085209A"/>
    <w:rsid w:val="008520C0"/>
    <w:rsid w:val="008520E8"/>
    <w:rsid w:val="0085215B"/>
    <w:rsid w:val="00852163"/>
    <w:rsid w:val="0085219D"/>
    <w:rsid w:val="008521A0"/>
    <w:rsid w:val="008521A7"/>
    <w:rsid w:val="008521A9"/>
    <w:rsid w:val="008521D5"/>
    <w:rsid w:val="00852208"/>
    <w:rsid w:val="00852221"/>
    <w:rsid w:val="00852256"/>
    <w:rsid w:val="0085228C"/>
    <w:rsid w:val="008522BE"/>
    <w:rsid w:val="008522CD"/>
    <w:rsid w:val="008522F3"/>
    <w:rsid w:val="00852317"/>
    <w:rsid w:val="00852335"/>
    <w:rsid w:val="00852349"/>
    <w:rsid w:val="00852355"/>
    <w:rsid w:val="0085236B"/>
    <w:rsid w:val="0085237A"/>
    <w:rsid w:val="0085238E"/>
    <w:rsid w:val="0085239B"/>
    <w:rsid w:val="008523E6"/>
    <w:rsid w:val="008523F6"/>
    <w:rsid w:val="00852438"/>
    <w:rsid w:val="0085245C"/>
    <w:rsid w:val="0085248F"/>
    <w:rsid w:val="0085249D"/>
    <w:rsid w:val="008524B7"/>
    <w:rsid w:val="008524C6"/>
    <w:rsid w:val="008524F6"/>
    <w:rsid w:val="008524FE"/>
    <w:rsid w:val="0085250B"/>
    <w:rsid w:val="00852529"/>
    <w:rsid w:val="00852534"/>
    <w:rsid w:val="00852544"/>
    <w:rsid w:val="0085256C"/>
    <w:rsid w:val="00852590"/>
    <w:rsid w:val="008525A9"/>
    <w:rsid w:val="008525D4"/>
    <w:rsid w:val="008525DA"/>
    <w:rsid w:val="008525DD"/>
    <w:rsid w:val="008525DF"/>
    <w:rsid w:val="008525EC"/>
    <w:rsid w:val="008525F9"/>
    <w:rsid w:val="00852621"/>
    <w:rsid w:val="0085263D"/>
    <w:rsid w:val="00852663"/>
    <w:rsid w:val="0085266F"/>
    <w:rsid w:val="00852676"/>
    <w:rsid w:val="00852688"/>
    <w:rsid w:val="008526F4"/>
    <w:rsid w:val="0085270E"/>
    <w:rsid w:val="00852713"/>
    <w:rsid w:val="00852750"/>
    <w:rsid w:val="0085275B"/>
    <w:rsid w:val="0085277B"/>
    <w:rsid w:val="00852797"/>
    <w:rsid w:val="008527B5"/>
    <w:rsid w:val="008527B9"/>
    <w:rsid w:val="008527BD"/>
    <w:rsid w:val="008527D5"/>
    <w:rsid w:val="008527E1"/>
    <w:rsid w:val="0085280A"/>
    <w:rsid w:val="00852827"/>
    <w:rsid w:val="00852834"/>
    <w:rsid w:val="0085288D"/>
    <w:rsid w:val="00852895"/>
    <w:rsid w:val="008528D8"/>
    <w:rsid w:val="008528E2"/>
    <w:rsid w:val="0085290B"/>
    <w:rsid w:val="00852913"/>
    <w:rsid w:val="00852918"/>
    <w:rsid w:val="00852949"/>
    <w:rsid w:val="0085295D"/>
    <w:rsid w:val="0085299D"/>
    <w:rsid w:val="008529B6"/>
    <w:rsid w:val="008529C4"/>
    <w:rsid w:val="008529D3"/>
    <w:rsid w:val="008529E1"/>
    <w:rsid w:val="00852A3E"/>
    <w:rsid w:val="00852A5A"/>
    <w:rsid w:val="00852A9E"/>
    <w:rsid w:val="00852AB1"/>
    <w:rsid w:val="00852AC9"/>
    <w:rsid w:val="00852ADE"/>
    <w:rsid w:val="00852AEE"/>
    <w:rsid w:val="00852B11"/>
    <w:rsid w:val="00852B3D"/>
    <w:rsid w:val="00852B3E"/>
    <w:rsid w:val="00852B7D"/>
    <w:rsid w:val="00852B8E"/>
    <w:rsid w:val="00852B97"/>
    <w:rsid w:val="00852BA9"/>
    <w:rsid w:val="00852BC4"/>
    <w:rsid w:val="00852BF7"/>
    <w:rsid w:val="00852C02"/>
    <w:rsid w:val="00852C07"/>
    <w:rsid w:val="00852C1D"/>
    <w:rsid w:val="00852C21"/>
    <w:rsid w:val="00852C29"/>
    <w:rsid w:val="00852C57"/>
    <w:rsid w:val="00852C68"/>
    <w:rsid w:val="00852C92"/>
    <w:rsid w:val="00852CC3"/>
    <w:rsid w:val="00852CC8"/>
    <w:rsid w:val="00852CD4"/>
    <w:rsid w:val="00852CDB"/>
    <w:rsid w:val="00852D54"/>
    <w:rsid w:val="00852D6B"/>
    <w:rsid w:val="00852D70"/>
    <w:rsid w:val="00852D84"/>
    <w:rsid w:val="00852DB4"/>
    <w:rsid w:val="00852DD6"/>
    <w:rsid w:val="00852E20"/>
    <w:rsid w:val="00852E39"/>
    <w:rsid w:val="00852E99"/>
    <w:rsid w:val="00852EC5"/>
    <w:rsid w:val="00852ED1"/>
    <w:rsid w:val="00852EDC"/>
    <w:rsid w:val="00852F39"/>
    <w:rsid w:val="00852F7A"/>
    <w:rsid w:val="00852FB3"/>
    <w:rsid w:val="00852FC3"/>
    <w:rsid w:val="00852FCB"/>
    <w:rsid w:val="00852FFB"/>
    <w:rsid w:val="008530FA"/>
    <w:rsid w:val="00853114"/>
    <w:rsid w:val="0085315C"/>
    <w:rsid w:val="008531B5"/>
    <w:rsid w:val="008531C6"/>
    <w:rsid w:val="008531DE"/>
    <w:rsid w:val="0085321F"/>
    <w:rsid w:val="00853226"/>
    <w:rsid w:val="00853228"/>
    <w:rsid w:val="00853242"/>
    <w:rsid w:val="00853276"/>
    <w:rsid w:val="0085327D"/>
    <w:rsid w:val="00853280"/>
    <w:rsid w:val="008532E0"/>
    <w:rsid w:val="008532F8"/>
    <w:rsid w:val="00853305"/>
    <w:rsid w:val="00853314"/>
    <w:rsid w:val="0085331C"/>
    <w:rsid w:val="0085334D"/>
    <w:rsid w:val="0085334E"/>
    <w:rsid w:val="0085335E"/>
    <w:rsid w:val="0085336C"/>
    <w:rsid w:val="00853390"/>
    <w:rsid w:val="008533BF"/>
    <w:rsid w:val="008533CC"/>
    <w:rsid w:val="008533DA"/>
    <w:rsid w:val="008533DB"/>
    <w:rsid w:val="008533DE"/>
    <w:rsid w:val="008533F1"/>
    <w:rsid w:val="008533FB"/>
    <w:rsid w:val="00853478"/>
    <w:rsid w:val="0085347B"/>
    <w:rsid w:val="008534A5"/>
    <w:rsid w:val="008534E3"/>
    <w:rsid w:val="0085350B"/>
    <w:rsid w:val="00853562"/>
    <w:rsid w:val="00853573"/>
    <w:rsid w:val="0085357D"/>
    <w:rsid w:val="00853581"/>
    <w:rsid w:val="008535A5"/>
    <w:rsid w:val="008535C4"/>
    <w:rsid w:val="008535F9"/>
    <w:rsid w:val="00853601"/>
    <w:rsid w:val="0085363C"/>
    <w:rsid w:val="0085369F"/>
    <w:rsid w:val="008536AC"/>
    <w:rsid w:val="008536C9"/>
    <w:rsid w:val="008536E5"/>
    <w:rsid w:val="008536EC"/>
    <w:rsid w:val="008536F0"/>
    <w:rsid w:val="008536F4"/>
    <w:rsid w:val="00853710"/>
    <w:rsid w:val="0085371D"/>
    <w:rsid w:val="00853746"/>
    <w:rsid w:val="0085374B"/>
    <w:rsid w:val="00853787"/>
    <w:rsid w:val="0085378F"/>
    <w:rsid w:val="0085379F"/>
    <w:rsid w:val="00853817"/>
    <w:rsid w:val="008538C4"/>
    <w:rsid w:val="008538DA"/>
    <w:rsid w:val="00853902"/>
    <w:rsid w:val="00853910"/>
    <w:rsid w:val="008539A9"/>
    <w:rsid w:val="008539F9"/>
    <w:rsid w:val="00853A01"/>
    <w:rsid w:val="00853A34"/>
    <w:rsid w:val="00853A3E"/>
    <w:rsid w:val="00853ADB"/>
    <w:rsid w:val="00853AF1"/>
    <w:rsid w:val="00853AFE"/>
    <w:rsid w:val="00853B00"/>
    <w:rsid w:val="00853B2F"/>
    <w:rsid w:val="00853B3C"/>
    <w:rsid w:val="00853B69"/>
    <w:rsid w:val="00853B7C"/>
    <w:rsid w:val="00853B7F"/>
    <w:rsid w:val="00853B99"/>
    <w:rsid w:val="00853BE6"/>
    <w:rsid w:val="00853C14"/>
    <w:rsid w:val="00853C49"/>
    <w:rsid w:val="00853C93"/>
    <w:rsid w:val="00853CC6"/>
    <w:rsid w:val="00853CE8"/>
    <w:rsid w:val="00853CE9"/>
    <w:rsid w:val="00853D19"/>
    <w:rsid w:val="00853DD9"/>
    <w:rsid w:val="00853DED"/>
    <w:rsid w:val="00853DFB"/>
    <w:rsid w:val="00853E19"/>
    <w:rsid w:val="00853E58"/>
    <w:rsid w:val="00853E7C"/>
    <w:rsid w:val="00853EA7"/>
    <w:rsid w:val="00853EC9"/>
    <w:rsid w:val="00853ED0"/>
    <w:rsid w:val="00853F4B"/>
    <w:rsid w:val="00853F5C"/>
    <w:rsid w:val="00853F80"/>
    <w:rsid w:val="00853FB1"/>
    <w:rsid w:val="00853FB3"/>
    <w:rsid w:val="00853FBB"/>
    <w:rsid w:val="0085404A"/>
    <w:rsid w:val="0085406A"/>
    <w:rsid w:val="00854085"/>
    <w:rsid w:val="008540D0"/>
    <w:rsid w:val="008540E4"/>
    <w:rsid w:val="0085410D"/>
    <w:rsid w:val="0085413D"/>
    <w:rsid w:val="00854166"/>
    <w:rsid w:val="00854194"/>
    <w:rsid w:val="008541C4"/>
    <w:rsid w:val="008541DB"/>
    <w:rsid w:val="00854217"/>
    <w:rsid w:val="0085423B"/>
    <w:rsid w:val="0085423E"/>
    <w:rsid w:val="00854284"/>
    <w:rsid w:val="00854285"/>
    <w:rsid w:val="0085429D"/>
    <w:rsid w:val="008542DB"/>
    <w:rsid w:val="008542F3"/>
    <w:rsid w:val="008542FC"/>
    <w:rsid w:val="008542FE"/>
    <w:rsid w:val="00854304"/>
    <w:rsid w:val="00854331"/>
    <w:rsid w:val="0085438B"/>
    <w:rsid w:val="008543B6"/>
    <w:rsid w:val="008543CE"/>
    <w:rsid w:val="008543E7"/>
    <w:rsid w:val="00854423"/>
    <w:rsid w:val="00854430"/>
    <w:rsid w:val="0085443A"/>
    <w:rsid w:val="00854457"/>
    <w:rsid w:val="0085448A"/>
    <w:rsid w:val="0085451E"/>
    <w:rsid w:val="008545B5"/>
    <w:rsid w:val="008545E5"/>
    <w:rsid w:val="00854661"/>
    <w:rsid w:val="0085469A"/>
    <w:rsid w:val="00854701"/>
    <w:rsid w:val="0085472B"/>
    <w:rsid w:val="0085473C"/>
    <w:rsid w:val="0085473E"/>
    <w:rsid w:val="00854778"/>
    <w:rsid w:val="00854782"/>
    <w:rsid w:val="00854795"/>
    <w:rsid w:val="008547B6"/>
    <w:rsid w:val="00854852"/>
    <w:rsid w:val="00854885"/>
    <w:rsid w:val="008548DD"/>
    <w:rsid w:val="00854944"/>
    <w:rsid w:val="008549E1"/>
    <w:rsid w:val="008549F9"/>
    <w:rsid w:val="00854A17"/>
    <w:rsid w:val="00854A25"/>
    <w:rsid w:val="00854A3D"/>
    <w:rsid w:val="00854A88"/>
    <w:rsid w:val="00854B2F"/>
    <w:rsid w:val="00854B7A"/>
    <w:rsid w:val="00854C12"/>
    <w:rsid w:val="00854C7C"/>
    <w:rsid w:val="00854CFA"/>
    <w:rsid w:val="00854D27"/>
    <w:rsid w:val="00854D3A"/>
    <w:rsid w:val="00854D45"/>
    <w:rsid w:val="00854D59"/>
    <w:rsid w:val="00854D83"/>
    <w:rsid w:val="00854DE4"/>
    <w:rsid w:val="00854E15"/>
    <w:rsid w:val="00854E21"/>
    <w:rsid w:val="00854E56"/>
    <w:rsid w:val="00854E93"/>
    <w:rsid w:val="00854EAB"/>
    <w:rsid w:val="00854ED1"/>
    <w:rsid w:val="00854ED6"/>
    <w:rsid w:val="00854ED7"/>
    <w:rsid w:val="00854EF1"/>
    <w:rsid w:val="00854F0D"/>
    <w:rsid w:val="00854F1E"/>
    <w:rsid w:val="00854F23"/>
    <w:rsid w:val="00854F50"/>
    <w:rsid w:val="00854F95"/>
    <w:rsid w:val="00854FF9"/>
    <w:rsid w:val="0085505C"/>
    <w:rsid w:val="00855094"/>
    <w:rsid w:val="008550E0"/>
    <w:rsid w:val="008550F5"/>
    <w:rsid w:val="00855113"/>
    <w:rsid w:val="0085511D"/>
    <w:rsid w:val="00855154"/>
    <w:rsid w:val="00855169"/>
    <w:rsid w:val="00855185"/>
    <w:rsid w:val="008551F7"/>
    <w:rsid w:val="00855207"/>
    <w:rsid w:val="00855226"/>
    <w:rsid w:val="00855258"/>
    <w:rsid w:val="00855261"/>
    <w:rsid w:val="00855263"/>
    <w:rsid w:val="0085527D"/>
    <w:rsid w:val="008552A4"/>
    <w:rsid w:val="008552CB"/>
    <w:rsid w:val="00855307"/>
    <w:rsid w:val="00855367"/>
    <w:rsid w:val="00855373"/>
    <w:rsid w:val="008553E4"/>
    <w:rsid w:val="008553F7"/>
    <w:rsid w:val="0085543C"/>
    <w:rsid w:val="00855454"/>
    <w:rsid w:val="00855479"/>
    <w:rsid w:val="00855499"/>
    <w:rsid w:val="008554AF"/>
    <w:rsid w:val="008554BE"/>
    <w:rsid w:val="008554D2"/>
    <w:rsid w:val="008554E5"/>
    <w:rsid w:val="008554F5"/>
    <w:rsid w:val="0085551D"/>
    <w:rsid w:val="0085553C"/>
    <w:rsid w:val="0085557C"/>
    <w:rsid w:val="008555B0"/>
    <w:rsid w:val="008555E5"/>
    <w:rsid w:val="008555E6"/>
    <w:rsid w:val="008555FB"/>
    <w:rsid w:val="00855614"/>
    <w:rsid w:val="00855619"/>
    <w:rsid w:val="00855632"/>
    <w:rsid w:val="00855638"/>
    <w:rsid w:val="00855639"/>
    <w:rsid w:val="0085563E"/>
    <w:rsid w:val="0085564E"/>
    <w:rsid w:val="00855670"/>
    <w:rsid w:val="00855693"/>
    <w:rsid w:val="00855696"/>
    <w:rsid w:val="008556A3"/>
    <w:rsid w:val="008556C1"/>
    <w:rsid w:val="008556FE"/>
    <w:rsid w:val="008556FF"/>
    <w:rsid w:val="00855721"/>
    <w:rsid w:val="008557CD"/>
    <w:rsid w:val="00855815"/>
    <w:rsid w:val="008558BC"/>
    <w:rsid w:val="008558DC"/>
    <w:rsid w:val="008558DD"/>
    <w:rsid w:val="008558EC"/>
    <w:rsid w:val="008558F9"/>
    <w:rsid w:val="008558FD"/>
    <w:rsid w:val="00855907"/>
    <w:rsid w:val="0085593B"/>
    <w:rsid w:val="00855946"/>
    <w:rsid w:val="008559AA"/>
    <w:rsid w:val="008559DB"/>
    <w:rsid w:val="008559E2"/>
    <w:rsid w:val="008559F4"/>
    <w:rsid w:val="00855A06"/>
    <w:rsid w:val="00855A2C"/>
    <w:rsid w:val="00855A46"/>
    <w:rsid w:val="00855A5A"/>
    <w:rsid w:val="00855A6E"/>
    <w:rsid w:val="00855A74"/>
    <w:rsid w:val="00855AA5"/>
    <w:rsid w:val="00855AD5"/>
    <w:rsid w:val="00855AD9"/>
    <w:rsid w:val="00855AE6"/>
    <w:rsid w:val="00855B15"/>
    <w:rsid w:val="00855B1D"/>
    <w:rsid w:val="00855B36"/>
    <w:rsid w:val="00855B5E"/>
    <w:rsid w:val="00855BBD"/>
    <w:rsid w:val="00855BCF"/>
    <w:rsid w:val="00855BDE"/>
    <w:rsid w:val="00855C08"/>
    <w:rsid w:val="00855C35"/>
    <w:rsid w:val="00855C4F"/>
    <w:rsid w:val="00855C81"/>
    <w:rsid w:val="00855CB7"/>
    <w:rsid w:val="00855CE0"/>
    <w:rsid w:val="00855CF8"/>
    <w:rsid w:val="00855D0D"/>
    <w:rsid w:val="00855D13"/>
    <w:rsid w:val="00855D26"/>
    <w:rsid w:val="00855D27"/>
    <w:rsid w:val="00855D98"/>
    <w:rsid w:val="00855DBA"/>
    <w:rsid w:val="00855E1F"/>
    <w:rsid w:val="00855E3C"/>
    <w:rsid w:val="00855E6A"/>
    <w:rsid w:val="00855E7D"/>
    <w:rsid w:val="00855E7F"/>
    <w:rsid w:val="00855E87"/>
    <w:rsid w:val="00855EE3"/>
    <w:rsid w:val="00855F04"/>
    <w:rsid w:val="00855F28"/>
    <w:rsid w:val="00855FB7"/>
    <w:rsid w:val="00855FBC"/>
    <w:rsid w:val="00855FF8"/>
    <w:rsid w:val="0085605D"/>
    <w:rsid w:val="00856062"/>
    <w:rsid w:val="00856080"/>
    <w:rsid w:val="00856087"/>
    <w:rsid w:val="008560AF"/>
    <w:rsid w:val="008560E0"/>
    <w:rsid w:val="008560F4"/>
    <w:rsid w:val="0085610B"/>
    <w:rsid w:val="00856172"/>
    <w:rsid w:val="008561E3"/>
    <w:rsid w:val="0085622A"/>
    <w:rsid w:val="00856231"/>
    <w:rsid w:val="0085624F"/>
    <w:rsid w:val="00856270"/>
    <w:rsid w:val="00856297"/>
    <w:rsid w:val="008562D2"/>
    <w:rsid w:val="00856337"/>
    <w:rsid w:val="0085635B"/>
    <w:rsid w:val="0085635F"/>
    <w:rsid w:val="0085637B"/>
    <w:rsid w:val="0085639F"/>
    <w:rsid w:val="008563D9"/>
    <w:rsid w:val="00856402"/>
    <w:rsid w:val="0085641F"/>
    <w:rsid w:val="008564CB"/>
    <w:rsid w:val="008564DA"/>
    <w:rsid w:val="008564F0"/>
    <w:rsid w:val="00856504"/>
    <w:rsid w:val="00856523"/>
    <w:rsid w:val="00856551"/>
    <w:rsid w:val="00856568"/>
    <w:rsid w:val="008565AD"/>
    <w:rsid w:val="008565C5"/>
    <w:rsid w:val="008565CB"/>
    <w:rsid w:val="00856689"/>
    <w:rsid w:val="0085668B"/>
    <w:rsid w:val="008566B4"/>
    <w:rsid w:val="008566BF"/>
    <w:rsid w:val="008566EE"/>
    <w:rsid w:val="00856713"/>
    <w:rsid w:val="0085671A"/>
    <w:rsid w:val="0085677A"/>
    <w:rsid w:val="008567EA"/>
    <w:rsid w:val="0085680E"/>
    <w:rsid w:val="00856826"/>
    <w:rsid w:val="00856839"/>
    <w:rsid w:val="00856864"/>
    <w:rsid w:val="00856875"/>
    <w:rsid w:val="008568CD"/>
    <w:rsid w:val="008568F1"/>
    <w:rsid w:val="00856901"/>
    <w:rsid w:val="00856923"/>
    <w:rsid w:val="00856924"/>
    <w:rsid w:val="00856941"/>
    <w:rsid w:val="0085694B"/>
    <w:rsid w:val="00856951"/>
    <w:rsid w:val="00856967"/>
    <w:rsid w:val="00856969"/>
    <w:rsid w:val="00856970"/>
    <w:rsid w:val="00856985"/>
    <w:rsid w:val="00856998"/>
    <w:rsid w:val="00856A2E"/>
    <w:rsid w:val="00856A54"/>
    <w:rsid w:val="00856A5A"/>
    <w:rsid w:val="00856B97"/>
    <w:rsid w:val="00856B9B"/>
    <w:rsid w:val="00856BBD"/>
    <w:rsid w:val="00856BC5"/>
    <w:rsid w:val="00856BEA"/>
    <w:rsid w:val="00856BFA"/>
    <w:rsid w:val="00856C3F"/>
    <w:rsid w:val="00856C5E"/>
    <w:rsid w:val="00856C74"/>
    <w:rsid w:val="00856CE0"/>
    <w:rsid w:val="00856D2F"/>
    <w:rsid w:val="00856D32"/>
    <w:rsid w:val="00856D53"/>
    <w:rsid w:val="00856DBE"/>
    <w:rsid w:val="00856DD6"/>
    <w:rsid w:val="00856DD7"/>
    <w:rsid w:val="00856DDF"/>
    <w:rsid w:val="00856DE7"/>
    <w:rsid w:val="00856E15"/>
    <w:rsid w:val="00856E16"/>
    <w:rsid w:val="00856E2B"/>
    <w:rsid w:val="00856E3C"/>
    <w:rsid w:val="00856E64"/>
    <w:rsid w:val="00856E67"/>
    <w:rsid w:val="00856E7E"/>
    <w:rsid w:val="00856EA4"/>
    <w:rsid w:val="00856EC5"/>
    <w:rsid w:val="00856EDA"/>
    <w:rsid w:val="00856EFD"/>
    <w:rsid w:val="00856F03"/>
    <w:rsid w:val="00856F07"/>
    <w:rsid w:val="00856F0E"/>
    <w:rsid w:val="00856F33"/>
    <w:rsid w:val="00856F4D"/>
    <w:rsid w:val="00856F68"/>
    <w:rsid w:val="00856F8B"/>
    <w:rsid w:val="00856F97"/>
    <w:rsid w:val="00857038"/>
    <w:rsid w:val="0085704E"/>
    <w:rsid w:val="00857079"/>
    <w:rsid w:val="00857081"/>
    <w:rsid w:val="0085708A"/>
    <w:rsid w:val="00857096"/>
    <w:rsid w:val="008570C1"/>
    <w:rsid w:val="008570D5"/>
    <w:rsid w:val="008570F0"/>
    <w:rsid w:val="0085711E"/>
    <w:rsid w:val="00857125"/>
    <w:rsid w:val="0085712D"/>
    <w:rsid w:val="00857171"/>
    <w:rsid w:val="00857195"/>
    <w:rsid w:val="008571A4"/>
    <w:rsid w:val="008571AB"/>
    <w:rsid w:val="008571BB"/>
    <w:rsid w:val="008571F2"/>
    <w:rsid w:val="008571F6"/>
    <w:rsid w:val="008571FF"/>
    <w:rsid w:val="00857249"/>
    <w:rsid w:val="00857280"/>
    <w:rsid w:val="008572E0"/>
    <w:rsid w:val="00857329"/>
    <w:rsid w:val="00857332"/>
    <w:rsid w:val="008573B2"/>
    <w:rsid w:val="008573E9"/>
    <w:rsid w:val="008573F3"/>
    <w:rsid w:val="008573FA"/>
    <w:rsid w:val="0085747A"/>
    <w:rsid w:val="008574E5"/>
    <w:rsid w:val="008574FB"/>
    <w:rsid w:val="0085751A"/>
    <w:rsid w:val="0085754F"/>
    <w:rsid w:val="00857559"/>
    <w:rsid w:val="00857594"/>
    <w:rsid w:val="008575A4"/>
    <w:rsid w:val="008575F7"/>
    <w:rsid w:val="008575FC"/>
    <w:rsid w:val="0085765D"/>
    <w:rsid w:val="00857677"/>
    <w:rsid w:val="008576A4"/>
    <w:rsid w:val="008576B6"/>
    <w:rsid w:val="008576C8"/>
    <w:rsid w:val="008576F0"/>
    <w:rsid w:val="008576F9"/>
    <w:rsid w:val="00857705"/>
    <w:rsid w:val="00857716"/>
    <w:rsid w:val="00857738"/>
    <w:rsid w:val="00857749"/>
    <w:rsid w:val="0085776A"/>
    <w:rsid w:val="008577BC"/>
    <w:rsid w:val="008577D8"/>
    <w:rsid w:val="0085782F"/>
    <w:rsid w:val="00857862"/>
    <w:rsid w:val="00857873"/>
    <w:rsid w:val="0085787B"/>
    <w:rsid w:val="00857888"/>
    <w:rsid w:val="008578A5"/>
    <w:rsid w:val="008578A8"/>
    <w:rsid w:val="008578E5"/>
    <w:rsid w:val="0085793B"/>
    <w:rsid w:val="00857942"/>
    <w:rsid w:val="0085797C"/>
    <w:rsid w:val="008579AF"/>
    <w:rsid w:val="008579B2"/>
    <w:rsid w:val="008579B4"/>
    <w:rsid w:val="008579BC"/>
    <w:rsid w:val="008579CB"/>
    <w:rsid w:val="008579D8"/>
    <w:rsid w:val="00857A03"/>
    <w:rsid w:val="00857A3C"/>
    <w:rsid w:val="00857A49"/>
    <w:rsid w:val="00857A85"/>
    <w:rsid w:val="00857B21"/>
    <w:rsid w:val="00857B45"/>
    <w:rsid w:val="00857B89"/>
    <w:rsid w:val="00857B99"/>
    <w:rsid w:val="00857BB0"/>
    <w:rsid w:val="00857C1C"/>
    <w:rsid w:val="00857C20"/>
    <w:rsid w:val="00857C21"/>
    <w:rsid w:val="00857CAB"/>
    <w:rsid w:val="00857D07"/>
    <w:rsid w:val="00857D0B"/>
    <w:rsid w:val="00857D0F"/>
    <w:rsid w:val="00857D15"/>
    <w:rsid w:val="00857D18"/>
    <w:rsid w:val="00857D29"/>
    <w:rsid w:val="00857D94"/>
    <w:rsid w:val="00857DD8"/>
    <w:rsid w:val="00857DE4"/>
    <w:rsid w:val="00857E03"/>
    <w:rsid w:val="00857E32"/>
    <w:rsid w:val="00857E7A"/>
    <w:rsid w:val="00857EAA"/>
    <w:rsid w:val="00857F1E"/>
    <w:rsid w:val="00857F27"/>
    <w:rsid w:val="00857F35"/>
    <w:rsid w:val="00857F41"/>
    <w:rsid w:val="00857F5D"/>
    <w:rsid w:val="00857FF3"/>
    <w:rsid w:val="00857FF5"/>
    <w:rsid w:val="00857FFB"/>
    <w:rsid w:val="00860048"/>
    <w:rsid w:val="00860064"/>
    <w:rsid w:val="008600E2"/>
    <w:rsid w:val="0086011A"/>
    <w:rsid w:val="00860165"/>
    <w:rsid w:val="0086018A"/>
    <w:rsid w:val="008601B4"/>
    <w:rsid w:val="008601FD"/>
    <w:rsid w:val="00860211"/>
    <w:rsid w:val="00860273"/>
    <w:rsid w:val="008602B3"/>
    <w:rsid w:val="008602D0"/>
    <w:rsid w:val="0086033E"/>
    <w:rsid w:val="0086035E"/>
    <w:rsid w:val="00860364"/>
    <w:rsid w:val="0086038F"/>
    <w:rsid w:val="00860393"/>
    <w:rsid w:val="0086039F"/>
    <w:rsid w:val="008603A4"/>
    <w:rsid w:val="008603AC"/>
    <w:rsid w:val="008603C0"/>
    <w:rsid w:val="00860418"/>
    <w:rsid w:val="0086041C"/>
    <w:rsid w:val="00860423"/>
    <w:rsid w:val="00860433"/>
    <w:rsid w:val="00860434"/>
    <w:rsid w:val="00860530"/>
    <w:rsid w:val="00860549"/>
    <w:rsid w:val="0086054B"/>
    <w:rsid w:val="0086054E"/>
    <w:rsid w:val="0086056B"/>
    <w:rsid w:val="008605CA"/>
    <w:rsid w:val="00860612"/>
    <w:rsid w:val="00860683"/>
    <w:rsid w:val="00860698"/>
    <w:rsid w:val="008606A2"/>
    <w:rsid w:val="008606A9"/>
    <w:rsid w:val="008606AB"/>
    <w:rsid w:val="008606BC"/>
    <w:rsid w:val="008606C9"/>
    <w:rsid w:val="008606D6"/>
    <w:rsid w:val="0086071F"/>
    <w:rsid w:val="00860725"/>
    <w:rsid w:val="00860751"/>
    <w:rsid w:val="00860775"/>
    <w:rsid w:val="00860792"/>
    <w:rsid w:val="00860796"/>
    <w:rsid w:val="008607AC"/>
    <w:rsid w:val="008607B4"/>
    <w:rsid w:val="008607D1"/>
    <w:rsid w:val="008607F2"/>
    <w:rsid w:val="008607FE"/>
    <w:rsid w:val="00860807"/>
    <w:rsid w:val="0086080F"/>
    <w:rsid w:val="00860874"/>
    <w:rsid w:val="0086087B"/>
    <w:rsid w:val="0086087C"/>
    <w:rsid w:val="008608C0"/>
    <w:rsid w:val="00860964"/>
    <w:rsid w:val="0086098E"/>
    <w:rsid w:val="008609FD"/>
    <w:rsid w:val="00860A0A"/>
    <w:rsid w:val="00860A3A"/>
    <w:rsid w:val="00860A47"/>
    <w:rsid w:val="00860A98"/>
    <w:rsid w:val="00860A9B"/>
    <w:rsid w:val="00860AA7"/>
    <w:rsid w:val="00860B5F"/>
    <w:rsid w:val="00860B7D"/>
    <w:rsid w:val="00860B9C"/>
    <w:rsid w:val="00860BAC"/>
    <w:rsid w:val="00860BC2"/>
    <w:rsid w:val="00860C57"/>
    <w:rsid w:val="00860C59"/>
    <w:rsid w:val="00860CA9"/>
    <w:rsid w:val="00860CB7"/>
    <w:rsid w:val="00860CE7"/>
    <w:rsid w:val="00860D31"/>
    <w:rsid w:val="00860D47"/>
    <w:rsid w:val="00860D66"/>
    <w:rsid w:val="00860D82"/>
    <w:rsid w:val="00860DBC"/>
    <w:rsid w:val="00860E1E"/>
    <w:rsid w:val="00860E39"/>
    <w:rsid w:val="00860EA0"/>
    <w:rsid w:val="00860ECE"/>
    <w:rsid w:val="00860EE4"/>
    <w:rsid w:val="00860EEF"/>
    <w:rsid w:val="00860F02"/>
    <w:rsid w:val="00860F14"/>
    <w:rsid w:val="00860F34"/>
    <w:rsid w:val="00860FB8"/>
    <w:rsid w:val="00860FD3"/>
    <w:rsid w:val="00861032"/>
    <w:rsid w:val="0086103B"/>
    <w:rsid w:val="0086104C"/>
    <w:rsid w:val="00861094"/>
    <w:rsid w:val="008610C3"/>
    <w:rsid w:val="008610CA"/>
    <w:rsid w:val="008610FA"/>
    <w:rsid w:val="00861110"/>
    <w:rsid w:val="00861125"/>
    <w:rsid w:val="0086112D"/>
    <w:rsid w:val="00861135"/>
    <w:rsid w:val="00861150"/>
    <w:rsid w:val="0086118F"/>
    <w:rsid w:val="00861197"/>
    <w:rsid w:val="0086119A"/>
    <w:rsid w:val="008611A3"/>
    <w:rsid w:val="0086122A"/>
    <w:rsid w:val="00861241"/>
    <w:rsid w:val="00861283"/>
    <w:rsid w:val="0086129A"/>
    <w:rsid w:val="008612B3"/>
    <w:rsid w:val="008612E8"/>
    <w:rsid w:val="008612FC"/>
    <w:rsid w:val="0086135B"/>
    <w:rsid w:val="0086135C"/>
    <w:rsid w:val="0086136E"/>
    <w:rsid w:val="008613AA"/>
    <w:rsid w:val="008613AD"/>
    <w:rsid w:val="008613D6"/>
    <w:rsid w:val="008613D7"/>
    <w:rsid w:val="00861403"/>
    <w:rsid w:val="008614C8"/>
    <w:rsid w:val="008614DB"/>
    <w:rsid w:val="008614E3"/>
    <w:rsid w:val="008614EA"/>
    <w:rsid w:val="0086151E"/>
    <w:rsid w:val="0086154A"/>
    <w:rsid w:val="00861553"/>
    <w:rsid w:val="00861559"/>
    <w:rsid w:val="0086156B"/>
    <w:rsid w:val="0086157A"/>
    <w:rsid w:val="0086159E"/>
    <w:rsid w:val="008615A3"/>
    <w:rsid w:val="008615AD"/>
    <w:rsid w:val="008615C8"/>
    <w:rsid w:val="008615FC"/>
    <w:rsid w:val="008616B6"/>
    <w:rsid w:val="008616D2"/>
    <w:rsid w:val="008616D7"/>
    <w:rsid w:val="0086171B"/>
    <w:rsid w:val="00861768"/>
    <w:rsid w:val="00861777"/>
    <w:rsid w:val="0086177E"/>
    <w:rsid w:val="00861786"/>
    <w:rsid w:val="008617AA"/>
    <w:rsid w:val="008617C9"/>
    <w:rsid w:val="008617FC"/>
    <w:rsid w:val="0086181C"/>
    <w:rsid w:val="0086184A"/>
    <w:rsid w:val="00861856"/>
    <w:rsid w:val="00861883"/>
    <w:rsid w:val="008618B5"/>
    <w:rsid w:val="008618C4"/>
    <w:rsid w:val="008618DE"/>
    <w:rsid w:val="00861917"/>
    <w:rsid w:val="0086196A"/>
    <w:rsid w:val="008619A7"/>
    <w:rsid w:val="008619C4"/>
    <w:rsid w:val="008619C7"/>
    <w:rsid w:val="008619F2"/>
    <w:rsid w:val="00861A23"/>
    <w:rsid w:val="00861A24"/>
    <w:rsid w:val="00861ADF"/>
    <w:rsid w:val="00861B78"/>
    <w:rsid w:val="00861B86"/>
    <w:rsid w:val="00861BF8"/>
    <w:rsid w:val="00861C0B"/>
    <w:rsid w:val="00861C2C"/>
    <w:rsid w:val="00861C3C"/>
    <w:rsid w:val="00861C3D"/>
    <w:rsid w:val="00861C48"/>
    <w:rsid w:val="00861C58"/>
    <w:rsid w:val="00861C9A"/>
    <w:rsid w:val="00861C9E"/>
    <w:rsid w:val="00861CBE"/>
    <w:rsid w:val="00861CD8"/>
    <w:rsid w:val="00861CEC"/>
    <w:rsid w:val="00861DAC"/>
    <w:rsid w:val="00861DC8"/>
    <w:rsid w:val="00861E17"/>
    <w:rsid w:val="00861E1D"/>
    <w:rsid w:val="00861E1E"/>
    <w:rsid w:val="00861E2A"/>
    <w:rsid w:val="00861E30"/>
    <w:rsid w:val="00861E38"/>
    <w:rsid w:val="00861E63"/>
    <w:rsid w:val="00861E6E"/>
    <w:rsid w:val="00861E7B"/>
    <w:rsid w:val="00861E90"/>
    <w:rsid w:val="00861E9B"/>
    <w:rsid w:val="00861EB7"/>
    <w:rsid w:val="00861ED8"/>
    <w:rsid w:val="00861F00"/>
    <w:rsid w:val="00861F1A"/>
    <w:rsid w:val="00861F20"/>
    <w:rsid w:val="00861F3A"/>
    <w:rsid w:val="00861F5A"/>
    <w:rsid w:val="00861F99"/>
    <w:rsid w:val="00862005"/>
    <w:rsid w:val="00862012"/>
    <w:rsid w:val="0086203E"/>
    <w:rsid w:val="0086204D"/>
    <w:rsid w:val="00862070"/>
    <w:rsid w:val="008620E4"/>
    <w:rsid w:val="008620F5"/>
    <w:rsid w:val="00862107"/>
    <w:rsid w:val="00862182"/>
    <w:rsid w:val="0086218E"/>
    <w:rsid w:val="00862195"/>
    <w:rsid w:val="008621A9"/>
    <w:rsid w:val="008621B1"/>
    <w:rsid w:val="008621BD"/>
    <w:rsid w:val="008621C1"/>
    <w:rsid w:val="008621EE"/>
    <w:rsid w:val="00862213"/>
    <w:rsid w:val="00862246"/>
    <w:rsid w:val="0086224B"/>
    <w:rsid w:val="0086224E"/>
    <w:rsid w:val="00862277"/>
    <w:rsid w:val="008622BC"/>
    <w:rsid w:val="008622EC"/>
    <w:rsid w:val="008622F6"/>
    <w:rsid w:val="008623A9"/>
    <w:rsid w:val="008623E7"/>
    <w:rsid w:val="0086245A"/>
    <w:rsid w:val="00862475"/>
    <w:rsid w:val="008624E1"/>
    <w:rsid w:val="00862540"/>
    <w:rsid w:val="0086255A"/>
    <w:rsid w:val="00862563"/>
    <w:rsid w:val="00862574"/>
    <w:rsid w:val="008625A5"/>
    <w:rsid w:val="008625BD"/>
    <w:rsid w:val="008625CE"/>
    <w:rsid w:val="008625DB"/>
    <w:rsid w:val="008625F1"/>
    <w:rsid w:val="00862626"/>
    <w:rsid w:val="0086262E"/>
    <w:rsid w:val="0086263F"/>
    <w:rsid w:val="00862692"/>
    <w:rsid w:val="0086271E"/>
    <w:rsid w:val="0086275B"/>
    <w:rsid w:val="0086278D"/>
    <w:rsid w:val="008627A7"/>
    <w:rsid w:val="008627AF"/>
    <w:rsid w:val="008627B7"/>
    <w:rsid w:val="008627ED"/>
    <w:rsid w:val="0086280F"/>
    <w:rsid w:val="00862827"/>
    <w:rsid w:val="00862850"/>
    <w:rsid w:val="008628AB"/>
    <w:rsid w:val="008628B0"/>
    <w:rsid w:val="008628C7"/>
    <w:rsid w:val="008628EE"/>
    <w:rsid w:val="00862916"/>
    <w:rsid w:val="0086293A"/>
    <w:rsid w:val="00862963"/>
    <w:rsid w:val="0086298C"/>
    <w:rsid w:val="008629A8"/>
    <w:rsid w:val="008629DE"/>
    <w:rsid w:val="00862A4F"/>
    <w:rsid w:val="00862A85"/>
    <w:rsid w:val="00862AAB"/>
    <w:rsid w:val="00862ABE"/>
    <w:rsid w:val="00862AC7"/>
    <w:rsid w:val="00862ADB"/>
    <w:rsid w:val="00862B0C"/>
    <w:rsid w:val="00862B2B"/>
    <w:rsid w:val="00862B4C"/>
    <w:rsid w:val="00862B78"/>
    <w:rsid w:val="00862BFE"/>
    <w:rsid w:val="00862C14"/>
    <w:rsid w:val="00862C1D"/>
    <w:rsid w:val="00862C24"/>
    <w:rsid w:val="00862C59"/>
    <w:rsid w:val="00862C76"/>
    <w:rsid w:val="00862C8F"/>
    <w:rsid w:val="00862CB1"/>
    <w:rsid w:val="00862CC7"/>
    <w:rsid w:val="00862DEF"/>
    <w:rsid w:val="00862E04"/>
    <w:rsid w:val="00862E21"/>
    <w:rsid w:val="00862E4F"/>
    <w:rsid w:val="00862E55"/>
    <w:rsid w:val="00862E96"/>
    <w:rsid w:val="00862EAB"/>
    <w:rsid w:val="00862EB5"/>
    <w:rsid w:val="00862EF6"/>
    <w:rsid w:val="00862F2C"/>
    <w:rsid w:val="00862FAA"/>
    <w:rsid w:val="00862FC4"/>
    <w:rsid w:val="00862FE4"/>
    <w:rsid w:val="0086300F"/>
    <w:rsid w:val="00863017"/>
    <w:rsid w:val="00863019"/>
    <w:rsid w:val="00863041"/>
    <w:rsid w:val="00863051"/>
    <w:rsid w:val="0086305C"/>
    <w:rsid w:val="00863065"/>
    <w:rsid w:val="0086306F"/>
    <w:rsid w:val="0086309A"/>
    <w:rsid w:val="008630C8"/>
    <w:rsid w:val="008630CD"/>
    <w:rsid w:val="008630E3"/>
    <w:rsid w:val="008630FD"/>
    <w:rsid w:val="00863121"/>
    <w:rsid w:val="00863134"/>
    <w:rsid w:val="00863161"/>
    <w:rsid w:val="0086318D"/>
    <w:rsid w:val="0086319C"/>
    <w:rsid w:val="008631B5"/>
    <w:rsid w:val="008631C7"/>
    <w:rsid w:val="008631D6"/>
    <w:rsid w:val="00863202"/>
    <w:rsid w:val="00863204"/>
    <w:rsid w:val="00863221"/>
    <w:rsid w:val="00863241"/>
    <w:rsid w:val="00863271"/>
    <w:rsid w:val="008632BA"/>
    <w:rsid w:val="008632BB"/>
    <w:rsid w:val="008632C9"/>
    <w:rsid w:val="008632D6"/>
    <w:rsid w:val="0086331E"/>
    <w:rsid w:val="0086331F"/>
    <w:rsid w:val="0086333B"/>
    <w:rsid w:val="00863368"/>
    <w:rsid w:val="00863371"/>
    <w:rsid w:val="00863378"/>
    <w:rsid w:val="00863386"/>
    <w:rsid w:val="0086339D"/>
    <w:rsid w:val="00863433"/>
    <w:rsid w:val="00863482"/>
    <w:rsid w:val="00863518"/>
    <w:rsid w:val="00863525"/>
    <w:rsid w:val="00863526"/>
    <w:rsid w:val="00863536"/>
    <w:rsid w:val="0086353F"/>
    <w:rsid w:val="00863547"/>
    <w:rsid w:val="00863590"/>
    <w:rsid w:val="00863597"/>
    <w:rsid w:val="008635AD"/>
    <w:rsid w:val="008635C0"/>
    <w:rsid w:val="008635E7"/>
    <w:rsid w:val="008635EA"/>
    <w:rsid w:val="008635F0"/>
    <w:rsid w:val="008636A3"/>
    <w:rsid w:val="008636D8"/>
    <w:rsid w:val="008636EB"/>
    <w:rsid w:val="008636F6"/>
    <w:rsid w:val="0086370F"/>
    <w:rsid w:val="00863711"/>
    <w:rsid w:val="00863716"/>
    <w:rsid w:val="0086372E"/>
    <w:rsid w:val="008637C0"/>
    <w:rsid w:val="00863823"/>
    <w:rsid w:val="00863844"/>
    <w:rsid w:val="008638B8"/>
    <w:rsid w:val="008638E1"/>
    <w:rsid w:val="00863921"/>
    <w:rsid w:val="00863933"/>
    <w:rsid w:val="00863952"/>
    <w:rsid w:val="00863959"/>
    <w:rsid w:val="00863980"/>
    <w:rsid w:val="008639AC"/>
    <w:rsid w:val="008639DA"/>
    <w:rsid w:val="008639DB"/>
    <w:rsid w:val="008639E8"/>
    <w:rsid w:val="00863A35"/>
    <w:rsid w:val="00863A45"/>
    <w:rsid w:val="00863A8B"/>
    <w:rsid w:val="00863A8C"/>
    <w:rsid w:val="00863A90"/>
    <w:rsid w:val="00863ADB"/>
    <w:rsid w:val="00863AF6"/>
    <w:rsid w:val="00863B7D"/>
    <w:rsid w:val="00863BA3"/>
    <w:rsid w:val="00863BBD"/>
    <w:rsid w:val="00863C2D"/>
    <w:rsid w:val="00863CB4"/>
    <w:rsid w:val="00863CC9"/>
    <w:rsid w:val="00863D03"/>
    <w:rsid w:val="00863D08"/>
    <w:rsid w:val="00863D2F"/>
    <w:rsid w:val="00863D50"/>
    <w:rsid w:val="00863D68"/>
    <w:rsid w:val="00863D9C"/>
    <w:rsid w:val="00863DAD"/>
    <w:rsid w:val="00863DDC"/>
    <w:rsid w:val="00863E17"/>
    <w:rsid w:val="00863E19"/>
    <w:rsid w:val="00863E1B"/>
    <w:rsid w:val="00863E3B"/>
    <w:rsid w:val="00863E3C"/>
    <w:rsid w:val="00863E51"/>
    <w:rsid w:val="00863E5F"/>
    <w:rsid w:val="00863E73"/>
    <w:rsid w:val="00863E8B"/>
    <w:rsid w:val="00863EE2"/>
    <w:rsid w:val="00863F20"/>
    <w:rsid w:val="00863F2B"/>
    <w:rsid w:val="00863F35"/>
    <w:rsid w:val="00863F44"/>
    <w:rsid w:val="00863F55"/>
    <w:rsid w:val="00863F70"/>
    <w:rsid w:val="00863F9B"/>
    <w:rsid w:val="00863FC7"/>
    <w:rsid w:val="00863FF8"/>
    <w:rsid w:val="00864010"/>
    <w:rsid w:val="00864033"/>
    <w:rsid w:val="0086409D"/>
    <w:rsid w:val="008640B2"/>
    <w:rsid w:val="008640C6"/>
    <w:rsid w:val="008640D3"/>
    <w:rsid w:val="0086412D"/>
    <w:rsid w:val="00864134"/>
    <w:rsid w:val="0086413F"/>
    <w:rsid w:val="00864183"/>
    <w:rsid w:val="008641B6"/>
    <w:rsid w:val="008641F2"/>
    <w:rsid w:val="008641FC"/>
    <w:rsid w:val="00864209"/>
    <w:rsid w:val="0086422C"/>
    <w:rsid w:val="00864230"/>
    <w:rsid w:val="00864239"/>
    <w:rsid w:val="00864252"/>
    <w:rsid w:val="00864261"/>
    <w:rsid w:val="0086427D"/>
    <w:rsid w:val="00864296"/>
    <w:rsid w:val="008642C8"/>
    <w:rsid w:val="008642CE"/>
    <w:rsid w:val="0086430B"/>
    <w:rsid w:val="0086431E"/>
    <w:rsid w:val="0086438F"/>
    <w:rsid w:val="0086440B"/>
    <w:rsid w:val="00864410"/>
    <w:rsid w:val="00864421"/>
    <w:rsid w:val="00864424"/>
    <w:rsid w:val="00864433"/>
    <w:rsid w:val="00864436"/>
    <w:rsid w:val="0086448D"/>
    <w:rsid w:val="00864490"/>
    <w:rsid w:val="008644D1"/>
    <w:rsid w:val="008644EA"/>
    <w:rsid w:val="00864554"/>
    <w:rsid w:val="00864579"/>
    <w:rsid w:val="00864586"/>
    <w:rsid w:val="008645A1"/>
    <w:rsid w:val="008645C7"/>
    <w:rsid w:val="008645D7"/>
    <w:rsid w:val="00864617"/>
    <w:rsid w:val="0086461C"/>
    <w:rsid w:val="00864656"/>
    <w:rsid w:val="00864675"/>
    <w:rsid w:val="0086467E"/>
    <w:rsid w:val="00864687"/>
    <w:rsid w:val="008646CE"/>
    <w:rsid w:val="008646E9"/>
    <w:rsid w:val="008646F3"/>
    <w:rsid w:val="0086474F"/>
    <w:rsid w:val="0086475F"/>
    <w:rsid w:val="00864768"/>
    <w:rsid w:val="00864778"/>
    <w:rsid w:val="008647AF"/>
    <w:rsid w:val="008647C8"/>
    <w:rsid w:val="008647D3"/>
    <w:rsid w:val="0086480D"/>
    <w:rsid w:val="0086480F"/>
    <w:rsid w:val="0086481F"/>
    <w:rsid w:val="0086487C"/>
    <w:rsid w:val="008648A1"/>
    <w:rsid w:val="008648F0"/>
    <w:rsid w:val="0086497D"/>
    <w:rsid w:val="0086498E"/>
    <w:rsid w:val="0086498F"/>
    <w:rsid w:val="008649AC"/>
    <w:rsid w:val="008649D0"/>
    <w:rsid w:val="008649E2"/>
    <w:rsid w:val="008649EF"/>
    <w:rsid w:val="00864A0A"/>
    <w:rsid w:val="00864A3D"/>
    <w:rsid w:val="00864A41"/>
    <w:rsid w:val="00864A59"/>
    <w:rsid w:val="00864AD7"/>
    <w:rsid w:val="00864ADB"/>
    <w:rsid w:val="00864B23"/>
    <w:rsid w:val="00864B4F"/>
    <w:rsid w:val="00864BE5"/>
    <w:rsid w:val="00864C0D"/>
    <w:rsid w:val="00864C2A"/>
    <w:rsid w:val="00864C55"/>
    <w:rsid w:val="00864C64"/>
    <w:rsid w:val="00864C7B"/>
    <w:rsid w:val="00864CA2"/>
    <w:rsid w:val="00864CC4"/>
    <w:rsid w:val="00864CE9"/>
    <w:rsid w:val="00864CF1"/>
    <w:rsid w:val="00864D05"/>
    <w:rsid w:val="00864D1D"/>
    <w:rsid w:val="00864D85"/>
    <w:rsid w:val="00864D88"/>
    <w:rsid w:val="00864D90"/>
    <w:rsid w:val="00864DB1"/>
    <w:rsid w:val="00864DF1"/>
    <w:rsid w:val="00864E0C"/>
    <w:rsid w:val="00864E5E"/>
    <w:rsid w:val="00864E60"/>
    <w:rsid w:val="00864E6B"/>
    <w:rsid w:val="00864E92"/>
    <w:rsid w:val="00864EC9"/>
    <w:rsid w:val="00864EF8"/>
    <w:rsid w:val="00864EFE"/>
    <w:rsid w:val="00864F5A"/>
    <w:rsid w:val="00864F89"/>
    <w:rsid w:val="0086504A"/>
    <w:rsid w:val="00865084"/>
    <w:rsid w:val="0086509C"/>
    <w:rsid w:val="0086509E"/>
    <w:rsid w:val="008650B3"/>
    <w:rsid w:val="00865148"/>
    <w:rsid w:val="00865225"/>
    <w:rsid w:val="0086525F"/>
    <w:rsid w:val="00865283"/>
    <w:rsid w:val="0086529C"/>
    <w:rsid w:val="0086529E"/>
    <w:rsid w:val="008652CB"/>
    <w:rsid w:val="008652FE"/>
    <w:rsid w:val="008653C9"/>
    <w:rsid w:val="00865471"/>
    <w:rsid w:val="00865488"/>
    <w:rsid w:val="00865496"/>
    <w:rsid w:val="008654CA"/>
    <w:rsid w:val="008654D6"/>
    <w:rsid w:val="008654DC"/>
    <w:rsid w:val="0086553C"/>
    <w:rsid w:val="00865551"/>
    <w:rsid w:val="00865575"/>
    <w:rsid w:val="008655AE"/>
    <w:rsid w:val="008655AF"/>
    <w:rsid w:val="008655B6"/>
    <w:rsid w:val="008655BE"/>
    <w:rsid w:val="00865616"/>
    <w:rsid w:val="00865647"/>
    <w:rsid w:val="00865660"/>
    <w:rsid w:val="0086566F"/>
    <w:rsid w:val="00865676"/>
    <w:rsid w:val="00865693"/>
    <w:rsid w:val="008656A0"/>
    <w:rsid w:val="008656B0"/>
    <w:rsid w:val="00865700"/>
    <w:rsid w:val="00865702"/>
    <w:rsid w:val="00865736"/>
    <w:rsid w:val="00865786"/>
    <w:rsid w:val="008657AA"/>
    <w:rsid w:val="008657DB"/>
    <w:rsid w:val="008657E1"/>
    <w:rsid w:val="0086580E"/>
    <w:rsid w:val="0086581D"/>
    <w:rsid w:val="00865820"/>
    <w:rsid w:val="00865899"/>
    <w:rsid w:val="008658E1"/>
    <w:rsid w:val="00865905"/>
    <w:rsid w:val="0086591D"/>
    <w:rsid w:val="0086596C"/>
    <w:rsid w:val="008659AC"/>
    <w:rsid w:val="008659B0"/>
    <w:rsid w:val="008659D0"/>
    <w:rsid w:val="00865A00"/>
    <w:rsid w:val="00865A07"/>
    <w:rsid w:val="00865A09"/>
    <w:rsid w:val="00865A2F"/>
    <w:rsid w:val="00865A4A"/>
    <w:rsid w:val="00865A7C"/>
    <w:rsid w:val="00865A96"/>
    <w:rsid w:val="00865AA9"/>
    <w:rsid w:val="00865ABD"/>
    <w:rsid w:val="00865ACB"/>
    <w:rsid w:val="00865B0D"/>
    <w:rsid w:val="00865B1C"/>
    <w:rsid w:val="00865B62"/>
    <w:rsid w:val="00865B7E"/>
    <w:rsid w:val="00865B95"/>
    <w:rsid w:val="00865BB0"/>
    <w:rsid w:val="00865C5F"/>
    <w:rsid w:val="00865C7E"/>
    <w:rsid w:val="00865CA0"/>
    <w:rsid w:val="00865CBE"/>
    <w:rsid w:val="00865D20"/>
    <w:rsid w:val="00865D23"/>
    <w:rsid w:val="00865D2E"/>
    <w:rsid w:val="00865D43"/>
    <w:rsid w:val="00865D45"/>
    <w:rsid w:val="00865D78"/>
    <w:rsid w:val="00865DA5"/>
    <w:rsid w:val="00865DAC"/>
    <w:rsid w:val="00865DC4"/>
    <w:rsid w:val="00865DD3"/>
    <w:rsid w:val="00865DDD"/>
    <w:rsid w:val="00865DFB"/>
    <w:rsid w:val="00865E21"/>
    <w:rsid w:val="00865E6A"/>
    <w:rsid w:val="00865E70"/>
    <w:rsid w:val="00865EAE"/>
    <w:rsid w:val="00865F1A"/>
    <w:rsid w:val="00865F2D"/>
    <w:rsid w:val="00865F4B"/>
    <w:rsid w:val="0086602C"/>
    <w:rsid w:val="00866036"/>
    <w:rsid w:val="008660DA"/>
    <w:rsid w:val="008660E7"/>
    <w:rsid w:val="0086610F"/>
    <w:rsid w:val="00866115"/>
    <w:rsid w:val="00866152"/>
    <w:rsid w:val="0086616F"/>
    <w:rsid w:val="00866172"/>
    <w:rsid w:val="0086618B"/>
    <w:rsid w:val="00866197"/>
    <w:rsid w:val="0086620B"/>
    <w:rsid w:val="00866211"/>
    <w:rsid w:val="00866218"/>
    <w:rsid w:val="00866232"/>
    <w:rsid w:val="008662A2"/>
    <w:rsid w:val="008662C9"/>
    <w:rsid w:val="008662CE"/>
    <w:rsid w:val="008662E8"/>
    <w:rsid w:val="00866324"/>
    <w:rsid w:val="0086634C"/>
    <w:rsid w:val="0086635C"/>
    <w:rsid w:val="00866360"/>
    <w:rsid w:val="0086637D"/>
    <w:rsid w:val="00866392"/>
    <w:rsid w:val="008663A7"/>
    <w:rsid w:val="008663BA"/>
    <w:rsid w:val="008663E3"/>
    <w:rsid w:val="008663F1"/>
    <w:rsid w:val="008663F3"/>
    <w:rsid w:val="00866454"/>
    <w:rsid w:val="00866469"/>
    <w:rsid w:val="00866482"/>
    <w:rsid w:val="00866491"/>
    <w:rsid w:val="008664DA"/>
    <w:rsid w:val="00866514"/>
    <w:rsid w:val="00866546"/>
    <w:rsid w:val="0086655A"/>
    <w:rsid w:val="00866581"/>
    <w:rsid w:val="00866630"/>
    <w:rsid w:val="00866631"/>
    <w:rsid w:val="0086663E"/>
    <w:rsid w:val="00866644"/>
    <w:rsid w:val="00866661"/>
    <w:rsid w:val="00866667"/>
    <w:rsid w:val="00866680"/>
    <w:rsid w:val="00866719"/>
    <w:rsid w:val="00866748"/>
    <w:rsid w:val="00866756"/>
    <w:rsid w:val="00866779"/>
    <w:rsid w:val="00866791"/>
    <w:rsid w:val="008667A2"/>
    <w:rsid w:val="008667A7"/>
    <w:rsid w:val="008667BA"/>
    <w:rsid w:val="008667C4"/>
    <w:rsid w:val="008667D6"/>
    <w:rsid w:val="008667E2"/>
    <w:rsid w:val="0086680D"/>
    <w:rsid w:val="0086682E"/>
    <w:rsid w:val="00866837"/>
    <w:rsid w:val="0086688F"/>
    <w:rsid w:val="008668DF"/>
    <w:rsid w:val="008668F8"/>
    <w:rsid w:val="00866913"/>
    <w:rsid w:val="0086697B"/>
    <w:rsid w:val="0086698D"/>
    <w:rsid w:val="0086699E"/>
    <w:rsid w:val="008669CB"/>
    <w:rsid w:val="008669DB"/>
    <w:rsid w:val="008669E0"/>
    <w:rsid w:val="00866A39"/>
    <w:rsid w:val="00866A3A"/>
    <w:rsid w:val="00866A40"/>
    <w:rsid w:val="00866AC2"/>
    <w:rsid w:val="00866B09"/>
    <w:rsid w:val="00866B39"/>
    <w:rsid w:val="00866B5A"/>
    <w:rsid w:val="00866B6A"/>
    <w:rsid w:val="00866B7E"/>
    <w:rsid w:val="00866B85"/>
    <w:rsid w:val="00866B88"/>
    <w:rsid w:val="00866B8E"/>
    <w:rsid w:val="00866B9F"/>
    <w:rsid w:val="00866BCA"/>
    <w:rsid w:val="00866C2D"/>
    <w:rsid w:val="00866C81"/>
    <w:rsid w:val="00866CAC"/>
    <w:rsid w:val="00866CE7"/>
    <w:rsid w:val="00866D48"/>
    <w:rsid w:val="00866D50"/>
    <w:rsid w:val="00866D5B"/>
    <w:rsid w:val="00866D61"/>
    <w:rsid w:val="00866D6C"/>
    <w:rsid w:val="00866DB1"/>
    <w:rsid w:val="00866DB6"/>
    <w:rsid w:val="00866DDB"/>
    <w:rsid w:val="00866E6A"/>
    <w:rsid w:val="00866E79"/>
    <w:rsid w:val="00866E98"/>
    <w:rsid w:val="00866ECC"/>
    <w:rsid w:val="00866EFD"/>
    <w:rsid w:val="00866F21"/>
    <w:rsid w:val="00866F33"/>
    <w:rsid w:val="00866F64"/>
    <w:rsid w:val="00866F91"/>
    <w:rsid w:val="00866FAA"/>
    <w:rsid w:val="00867026"/>
    <w:rsid w:val="0086702A"/>
    <w:rsid w:val="00867037"/>
    <w:rsid w:val="0086703C"/>
    <w:rsid w:val="0086705D"/>
    <w:rsid w:val="0086705E"/>
    <w:rsid w:val="00867063"/>
    <w:rsid w:val="00867068"/>
    <w:rsid w:val="00867079"/>
    <w:rsid w:val="00867095"/>
    <w:rsid w:val="0086709B"/>
    <w:rsid w:val="008670B0"/>
    <w:rsid w:val="008670C4"/>
    <w:rsid w:val="008670C5"/>
    <w:rsid w:val="00867115"/>
    <w:rsid w:val="0086718D"/>
    <w:rsid w:val="0086719C"/>
    <w:rsid w:val="008671F9"/>
    <w:rsid w:val="00867210"/>
    <w:rsid w:val="0086721A"/>
    <w:rsid w:val="008672C1"/>
    <w:rsid w:val="008672DC"/>
    <w:rsid w:val="00867304"/>
    <w:rsid w:val="00867332"/>
    <w:rsid w:val="00867394"/>
    <w:rsid w:val="008673AD"/>
    <w:rsid w:val="008673C1"/>
    <w:rsid w:val="00867435"/>
    <w:rsid w:val="0086747F"/>
    <w:rsid w:val="0086748E"/>
    <w:rsid w:val="00867499"/>
    <w:rsid w:val="008674E8"/>
    <w:rsid w:val="008674F8"/>
    <w:rsid w:val="0086750D"/>
    <w:rsid w:val="00867518"/>
    <w:rsid w:val="0086752A"/>
    <w:rsid w:val="00867579"/>
    <w:rsid w:val="008675F4"/>
    <w:rsid w:val="008675F5"/>
    <w:rsid w:val="00867624"/>
    <w:rsid w:val="00867631"/>
    <w:rsid w:val="00867633"/>
    <w:rsid w:val="00867637"/>
    <w:rsid w:val="0086765D"/>
    <w:rsid w:val="0086769C"/>
    <w:rsid w:val="008676CC"/>
    <w:rsid w:val="008676FB"/>
    <w:rsid w:val="00867703"/>
    <w:rsid w:val="00867714"/>
    <w:rsid w:val="0086774D"/>
    <w:rsid w:val="0086774E"/>
    <w:rsid w:val="00867750"/>
    <w:rsid w:val="0086775F"/>
    <w:rsid w:val="008677B0"/>
    <w:rsid w:val="008677BA"/>
    <w:rsid w:val="008677E7"/>
    <w:rsid w:val="008677E9"/>
    <w:rsid w:val="00867807"/>
    <w:rsid w:val="00867857"/>
    <w:rsid w:val="00867878"/>
    <w:rsid w:val="00867887"/>
    <w:rsid w:val="00867920"/>
    <w:rsid w:val="00867960"/>
    <w:rsid w:val="0086796D"/>
    <w:rsid w:val="0086797B"/>
    <w:rsid w:val="0086797F"/>
    <w:rsid w:val="0086798F"/>
    <w:rsid w:val="00867994"/>
    <w:rsid w:val="008679BF"/>
    <w:rsid w:val="008679EC"/>
    <w:rsid w:val="00867A20"/>
    <w:rsid w:val="00867A30"/>
    <w:rsid w:val="00867A3B"/>
    <w:rsid w:val="00867A4B"/>
    <w:rsid w:val="00867A55"/>
    <w:rsid w:val="00867AAF"/>
    <w:rsid w:val="00867AD1"/>
    <w:rsid w:val="00867AE3"/>
    <w:rsid w:val="00867B10"/>
    <w:rsid w:val="00867B11"/>
    <w:rsid w:val="00867BDC"/>
    <w:rsid w:val="00867BE7"/>
    <w:rsid w:val="00867BED"/>
    <w:rsid w:val="00867C17"/>
    <w:rsid w:val="00867C87"/>
    <w:rsid w:val="00867C99"/>
    <w:rsid w:val="00867CB1"/>
    <w:rsid w:val="00867CDB"/>
    <w:rsid w:val="00867CFB"/>
    <w:rsid w:val="00867D6C"/>
    <w:rsid w:val="00867D70"/>
    <w:rsid w:val="00867DDF"/>
    <w:rsid w:val="00867E0B"/>
    <w:rsid w:val="00867E42"/>
    <w:rsid w:val="00867E6F"/>
    <w:rsid w:val="00867E85"/>
    <w:rsid w:val="00867EA2"/>
    <w:rsid w:val="00867EA6"/>
    <w:rsid w:val="00867EC2"/>
    <w:rsid w:val="00867EE8"/>
    <w:rsid w:val="00867F07"/>
    <w:rsid w:val="00867F0F"/>
    <w:rsid w:val="00867F1F"/>
    <w:rsid w:val="00867F28"/>
    <w:rsid w:val="00867FA5"/>
    <w:rsid w:val="00867FBC"/>
    <w:rsid w:val="00867FCD"/>
    <w:rsid w:val="00867FF3"/>
    <w:rsid w:val="00870016"/>
    <w:rsid w:val="00870019"/>
    <w:rsid w:val="00870035"/>
    <w:rsid w:val="0087003B"/>
    <w:rsid w:val="00870053"/>
    <w:rsid w:val="008700D8"/>
    <w:rsid w:val="008700E0"/>
    <w:rsid w:val="008700E9"/>
    <w:rsid w:val="008700EA"/>
    <w:rsid w:val="00870121"/>
    <w:rsid w:val="00870125"/>
    <w:rsid w:val="0087014E"/>
    <w:rsid w:val="00870152"/>
    <w:rsid w:val="008701B6"/>
    <w:rsid w:val="008701C6"/>
    <w:rsid w:val="008701DD"/>
    <w:rsid w:val="00870234"/>
    <w:rsid w:val="0087023A"/>
    <w:rsid w:val="0087023D"/>
    <w:rsid w:val="00870244"/>
    <w:rsid w:val="00870293"/>
    <w:rsid w:val="008702A6"/>
    <w:rsid w:val="008702F4"/>
    <w:rsid w:val="00870343"/>
    <w:rsid w:val="0087034C"/>
    <w:rsid w:val="008703C8"/>
    <w:rsid w:val="008703F0"/>
    <w:rsid w:val="00870429"/>
    <w:rsid w:val="00870458"/>
    <w:rsid w:val="008704AD"/>
    <w:rsid w:val="008704ED"/>
    <w:rsid w:val="00870514"/>
    <w:rsid w:val="00870527"/>
    <w:rsid w:val="00870553"/>
    <w:rsid w:val="00870590"/>
    <w:rsid w:val="00870597"/>
    <w:rsid w:val="008705F0"/>
    <w:rsid w:val="0087061B"/>
    <w:rsid w:val="0087062C"/>
    <w:rsid w:val="00870657"/>
    <w:rsid w:val="0087065D"/>
    <w:rsid w:val="0087065F"/>
    <w:rsid w:val="0087066A"/>
    <w:rsid w:val="00870670"/>
    <w:rsid w:val="00870685"/>
    <w:rsid w:val="0087069D"/>
    <w:rsid w:val="008706CC"/>
    <w:rsid w:val="008706E9"/>
    <w:rsid w:val="0087070A"/>
    <w:rsid w:val="00870752"/>
    <w:rsid w:val="00870753"/>
    <w:rsid w:val="0087076C"/>
    <w:rsid w:val="00870780"/>
    <w:rsid w:val="008707AD"/>
    <w:rsid w:val="008707B9"/>
    <w:rsid w:val="008707F5"/>
    <w:rsid w:val="00870816"/>
    <w:rsid w:val="0087085A"/>
    <w:rsid w:val="008708D1"/>
    <w:rsid w:val="0087092F"/>
    <w:rsid w:val="0087094A"/>
    <w:rsid w:val="00870975"/>
    <w:rsid w:val="008709B2"/>
    <w:rsid w:val="008709B8"/>
    <w:rsid w:val="008709D9"/>
    <w:rsid w:val="00870B0A"/>
    <w:rsid w:val="00870B0B"/>
    <w:rsid w:val="00870B3E"/>
    <w:rsid w:val="00870BAE"/>
    <w:rsid w:val="00870BD6"/>
    <w:rsid w:val="00870C58"/>
    <w:rsid w:val="00870C89"/>
    <w:rsid w:val="00870CC0"/>
    <w:rsid w:val="00870CDC"/>
    <w:rsid w:val="00870CDE"/>
    <w:rsid w:val="00870CF5"/>
    <w:rsid w:val="00870CF8"/>
    <w:rsid w:val="00870D16"/>
    <w:rsid w:val="00870D82"/>
    <w:rsid w:val="00870DA7"/>
    <w:rsid w:val="00870DDD"/>
    <w:rsid w:val="00870DE0"/>
    <w:rsid w:val="00870DE8"/>
    <w:rsid w:val="00870DED"/>
    <w:rsid w:val="00870E19"/>
    <w:rsid w:val="00870E1D"/>
    <w:rsid w:val="00870E45"/>
    <w:rsid w:val="00870E56"/>
    <w:rsid w:val="00870E61"/>
    <w:rsid w:val="00870EB5"/>
    <w:rsid w:val="00870F33"/>
    <w:rsid w:val="00870F41"/>
    <w:rsid w:val="00870F56"/>
    <w:rsid w:val="00870FA1"/>
    <w:rsid w:val="00870FA9"/>
    <w:rsid w:val="00870FB9"/>
    <w:rsid w:val="00870FE3"/>
    <w:rsid w:val="00871094"/>
    <w:rsid w:val="008710A8"/>
    <w:rsid w:val="008710BC"/>
    <w:rsid w:val="008710BD"/>
    <w:rsid w:val="008710F9"/>
    <w:rsid w:val="00871113"/>
    <w:rsid w:val="0087111E"/>
    <w:rsid w:val="0087114B"/>
    <w:rsid w:val="0087114C"/>
    <w:rsid w:val="0087114F"/>
    <w:rsid w:val="008711A4"/>
    <w:rsid w:val="008711C5"/>
    <w:rsid w:val="008711D0"/>
    <w:rsid w:val="008711F7"/>
    <w:rsid w:val="0087123D"/>
    <w:rsid w:val="00871251"/>
    <w:rsid w:val="00871253"/>
    <w:rsid w:val="0087125F"/>
    <w:rsid w:val="00871307"/>
    <w:rsid w:val="00871311"/>
    <w:rsid w:val="00871325"/>
    <w:rsid w:val="00871379"/>
    <w:rsid w:val="00871388"/>
    <w:rsid w:val="008713DB"/>
    <w:rsid w:val="008713F5"/>
    <w:rsid w:val="00871411"/>
    <w:rsid w:val="00871434"/>
    <w:rsid w:val="00871435"/>
    <w:rsid w:val="0087144A"/>
    <w:rsid w:val="0087144E"/>
    <w:rsid w:val="00871457"/>
    <w:rsid w:val="00871459"/>
    <w:rsid w:val="0087146E"/>
    <w:rsid w:val="00871471"/>
    <w:rsid w:val="0087149B"/>
    <w:rsid w:val="008714D2"/>
    <w:rsid w:val="008714E5"/>
    <w:rsid w:val="00871514"/>
    <w:rsid w:val="00871591"/>
    <w:rsid w:val="00871597"/>
    <w:rsid w:val="008715AB"/>
    <w:rsid w:val="008715D0"/>
    <w:rsid w:val="008715FC"/>
    <w:rsid w:val="00871621"/>
    <w:rsid w:val="00871658"/>
    <w:rsid w:val="00871672"/>
    <w:rsid w:val="0087167B"/>
    <w:rsid w:val="00871697"/>
    <w:rsid w:val="0087171A"/>
    <w:rsid w:val="0087171D"/>
    <w:rsid w:val="00871720"/>
    <w:rsid w:val="00871771"/>
    <w:rsid w:val="00871792"/>
    <w:rsid w:val="00871798"/>
    <w:rsid w:val="008717C1"/>
    <w:rsid w:val="00871823"/>
    <w:rsid w:val="008718D6"/>
    <w:rsid w:val="008718EB"/>
    <w:rsid w:val="00871909"/>
    <w:rsid w:val="00871916"/>
    <w:rsid w:val="0087192C"/>
    <w:rsid w:val="00871981"/>
    <w:rsid w:val="00871984"/>
    <w:rsid w:val="008719A4"/>
    <w:rsid w:val="008719B9"/>
    <w:rsid w:val="008719DA"/>
    <w:rsid w:val="008719E4"/>
    <w:rsid w:val="008719E7"/>
    <w:rsid w:val="00871A75"/>
    <w:rsid w:val="00871A78"/>
    <w:rsid w:val="00871A82"/>
    <w:rsid w:val="00871AA3"/>
    <w:rsid w:val="00871ACD"/>
    <w:rsid w:val="00871AFB"/>
    <w:rsid w:val="00871B09"/>
    <w:rsid w:val="00871B15"/>
    <w:rsid w:val="00871B2E"/>
    <w:rsid w:val="00871B65"/>
    <w:rsid w:val="00871B88"/>
    <w:rsid w:val="00871B8D"/>
    <w:rsid w:val="00871B9E"/>
    <w:rsid w:val="00871BE4"/>
    <w:rsid w:val="00871BFE"/>
    <w:rsid w:val="00871C55"/>
    <w:rsid w:val="00871C56"/>
    <w:rsid w:val="00871C73"/>
    <w:rsid w:val="00871CCA"/>
    <w:rsid w:val="00871D09"/>
    <w:rsid w:val="00871D1E"/>
    <w:rsid w:val="00871D2D"/>
    <w:rsid w:val="00871D61"/>
    <w:rsid w:val="00871D93"/>
    <w:rsid w:val="00871DA6"/>
    <w:rsid w:val="00871DB4"/>
    <w:rsid w:val="00871DF9"/>
    <w:rsid w:val="00871DFE"/>
    <w:rsid w:val="00871E1A"/>
    <w:rsid w:val="00871E27"/>
    <w:rsid w:val="00871E4B"/>
    <w:rsid w:val="00871E53"/>
    <w:rsid w:val="00871E84"/>
    <w:rsid w:val="00871E9A"/>
    <w:rsid w:val="00871EB3"/>
    <w:rsid w:val="00871ED1"/>
    <w:rsid w:val="00871EE5"/>
    <w:rsid w:val="00871F43"/>
    <w:rsid w:val="00871F4C"/>
    <w:rsid w:val="00871F77"/>
    <w:rsid w:val="00871FA8"/>
    <w:rsid w:val="00871FBE"/>
    <w:rsid w:val="00871FEE"/>
    <w:rsid w:val="00872016"/>
    <w:rsid w:val="00872088"/>
    <w:rsid w:val="00872095"/>
    <w:rsid w:val="00872098"/>
    <w:rsid w:val="008720D0"/>
    <w:rsid w:val="00872111"/>
    <w:rsid w:val="0087216E"/>
    <w:rsid w:val="008721A1"/>
    <w:rsid w:val="008721D1"/>
    <w:rsid w:val="008721EE"/>
    <w:rsid w:val="00872234"/>
    <w:rsid w:val="0087225D"/>
    <w:rsid w:val="00872281"/>
    <w:rsid w:val="0087228F"/>
    <w:rsid w:val="00872297"/>
    <w:rsid w:val="0087230B"/>
    <w:rsid w:val="00872338"/>
    <w:rsid w:val="00872343"/>
    <w:rsid w:val="0087238A"/>
    <w:rsid w:val="008723E4"/>
    <w:rsid w:val="0087242A"/>
    <w:rsid w:val="00872463"/>
    <w:rsid w:val="008724A3"/>
    <w:rsid w:val="008724C4"/>
    <w:rsid w:val="00872504"/>
    <w:rsid w:val="0087255B"/>
    <w:rsid w:val="00872577"/>
    <w:rsid w:val="00872584"/>
    <w:rsid w:val="008725BA"/>
    <w:rsid w:val="00872605"/>
    <w:rsid w:val="0087260B"/>
    <w:rsid w:val="00872667"/>
    <w:rsid w:val="00872674"/>
    <w:rsid w:val="0087267C"/>
    <w:rsid w:val="00872689"/>
    <w:rsid w:val="008726A1"/>
    <w:rsid w:val="008726A7"/>
    <w:rsid w:val="008726F2"/>
    <w:rsid w:val="0087271A"/>
    <w:rsid w:val="0087274F"/>
    <w:rsid w:val="00872753"/>
    <w:rsid w:val="0087276C"/>
    <w:rsid w:val="00872770"/>
    <w:rsid w:val="0087279B"/>
    <w:rsid w:val="008727AF"/>
    <w:rsid w:val="008727B0"/>
    <w:rsid w:val="008727C1"/>
    <w:rsid w:val="008727DD"/>
    <w:rsid w:val="008727DE"/>
    <w:rsid w:val="008727EC"/>
    <w:rsid w:val="00872883"/>
    <w:rsid w:val="0087290A"/>
    <w:rsid w:val="0087294A"/>
    <w:rsid w:val="00872997"/>
    <w:rsid w:val="008729A0"/>
    <w:rsid w:val="008729AC"/>
    <w:rsid w:val="008729FE"/>
    <w:rsid w:val="00872A04"/>
    <w:rsid w:val="00872A49"/>
    <w:rsid w:val="00872A63"/>
    <w:rsid w:val="00872A67"/>
    <w:rsid w:val="00872A9C"/>
    <w:rsid w:val="00872AA0"/>
    <w:rsid w:val="00872AAB"/>
    <w:rsid w:val="00872B22"/>
    <w:rsid w:val="00872B30"/>
    <w:rsid w:val="00872B76"/>
    <w:rsid w:val="00872BAB"/>
    <w:rsid w:val="00872C55"/>
    <w:rsid w:val="00872C6B"/>
    <w:rsid w:val="00872C86"/>
    <w:rsid w:val="00872C89"/>
    <w:rsid w:val="00872CAD"/>
    <w:rsid w:val="00872CB4"/>
    <w:rsid w:val="00872CF0"/>
    <w:rsid w:val="00872CF6"/>
    <w:rsid w:val="00872D0B"/>
    <w:rsid w:val="00872D4B"/>
    <w:rsid w:val="00872DAE"/>
    <w:rsid w:val="00872DD5"/>
    <w:rsid w:val="00872E33"/>
    <w:rsid w:val="00872E56"/>
    <w:rsid w:val="00872E71"/>
    <w:rsid w:val="00872E73"/>
    <w:rsid w:val="00872E89"/>
    <w:rsid w:val="00872ECF"/>
    <w:rsid w:val="00872F10"/>
    <w:rsid w:val="00872F44"/>
    <w:rsid w:val="00872F57"/>
    <w:rsid w:val="00872F5C"/>
    <w:rsid w:val="00872FC1"/>
    <w:rsid w:val="0087302B"/>
    <w:rsid w:val="00873058"/>
    <w:rsid w:val="00873098"/>
    <w:rsid w:val="0087309A"/>
    <w:rsid w:val="008730B7"/>
    <w:rsid w:val="008730B9"/>
    <w:rsid w:val="008730F3"/>
    <w:rsid w:val="00873110"/>
    <w:rsid w:val="00873112"/>
    <w:rsid w:val="00873125"/>
    <w:rsid w:val="00873139"/>
    <w:rsid w:val="00873177"/>
    <w:rsid w:val="00873193"/>
    <w:rsid w:val="008731EB"/>
    <w:rsid w:val="00873221"/>
    <w:rsid w:val="00873268"/>
    <w:rsid w:val="0087328D"/>
    <w:rsid w:val="008732AD"/>
    <w:rsid w:val="008732C7"/>
    <w:rsid w:val="00873318"/>
    <w:rsid w:val="00873337"/>
    <w:rsid w:val="0087335E"/>
    <w:rsid w:val="008733A0"/>
    <w:rsid w:val="008733B4"/>
    <w:rsid w:val="008733D0"/>
    <w:rsid w:val="008733EA"/>
    <w:rsid w:val="00873434"/>
    <w:rsid w:val="00873435"/>
    <w:rsid w:val="00873479"/>
    <w:rsid w:val="008734FE"/>
    <w:rsid w:val="00873530"/>
    <w:rsid w:val="0087353A"/>
    <w:rsid w:val="00873571"/>
    <w:rsid w:val="0087357B"/>
    <w:rsid w:val="00873594"/>
    <w:rsid w:val="008735AD"/>
    <w:rsid w:val="008735CF"/>
    <w:rsid w:val="008735DD"/>
    <w:rsid w:val="008735E1"/>
    <w:rsid w:val="00873633"/>
    <w:rsid w:val="008736B1"/>
    <w:rsid w:val="008736DA"/>
    <w:rsid w:val="00873704"/>
    <w:rsid w:val="00873739"/>
    <w:rsid w:val="0087376F"/>
    <w:rsid w:val="00873781"/>
    <w:rsid w:val="00873794"/>
    <w:rsid w:val="0087379E"/>
    <w:rsid w:val="008737B0"/>
    <w:rsid w:val="008737BE"/>
    <w:rsid w:val="008737E4"/>
    <w:rsid w:val="0087383F"/>
    <w:rsid w:val="00873865"/>
    <w:rsid w:val="00873952"/>
    <w:rsid w:val="00873958"/>
    <w:rsid w:val="0087395F"/>
    <w:rsid w:val="00873982"/>
    <w:rsid w:val="0087398F"/>
    <w:rsid w:val="008739A3"/>
    <w:rsid w:val="008739AE"/>
    <w:rsid w:val="008739B0"/>
    <w:rsid w:val="008739B2"/>
    <w:rsid w:val="008739EA"/>
    <w:rsid w:val="008739EB"/>
    <w:rsid w:val="008739ED"/>
    <w:rsid w:val="008739FA"/>
    <w:rsid w:val="00873A11"/>
    <w:rsid w:val="00873A3C"/>
    <w:rsid w:val="00873A3E"/>
    <w:rsid w:val="00873A42"/>
    <w:rsid w:val="00873A53"/>
    <w:rsid w:val="00873A73"/>
    <w:rsid w:val="00873AB3"/>
    <w:rsid w:val="00873AB7"/>
    <w:rsid w:val="00873AC7"/>
    <w:rsid w:val="00873AD2"/>
    <w:rsid w:val="00873B09"/>
    <w:rsid w:val="00873B26"/>
    <w:rsid w:val="00873B4A"/>
    <w:rsid w:val="00873B54"/>
    <w:rsid w:val="00873B71"/>
    <w:rsid w:val="00873B83"/>
    <w:rsid w:val="00873B87"/>
    <w:rsid w:val="00873BAD"/>
    <w:rsid w:val="00873BAF"/>
    <w:rsid w:val="00873BDE"/>
    <w:rsid w:val="00873C0D"/>
    <w:rsid w:val="00873C5E"/>
    <w:rsid w:val="00873C66"/>
    <w:rsid w:val="00873C86"/>
    <w:rsid w:val="00873C8E"/>
    <w:rsid w:val="00873CE9"/>
    <w:rsid w:val="00873D2A"/>
    <w:rsid w:val="00873D9B"/>
    <w:rsid w:val="00873D9D"/>
    <w:rsid w:val="00873DC0"/>
    <w:rsid w:val="00873DC7"/>
    <w:rsid w:val="00873DDD"/>
    <w:rsid w:val="00873DE5"/>
    <w:rsid w:val="00873E04"/>
    <w:rsid w:val="00873E4E"/>
    <w:rsid w:val="00873E53"/>
    <w:rsid w:val="00873E83"/>
    <w:rsid w:val="00873EFD"/>
    <w:rsid w:val="00873F25"/>
    <w:rsid w:val="00873F45"/>
    <w:rsid w:val="00873F5C"/>
    <w:rsid w:val="00873F7F"/>
    <w:rsid w:val="00873F99"/>
    <w:rsid w:val="00873FCF"/>
    <w:rsid w:val="00874001"/>
    <w:rsid w:val="00874003"/>
    <w:rsid w:val="00874071"/>
    <w:rsid w:val="00874080"/>
    <w:rsid w:val="00874085"/>
    <w:rsid w:val="008740DF"/>
    <w:rsid w:val="008740E5"/>
    <w:rsid w:val="00874107"/>
    <w:rsid w:val="00874130"/>
    <w:rsid w:val="00874135"/>
    <w:rsid w:val="00874140"/>
    <w:rsid w:val="0087416A"/>
    <w:rsid w:val="00874199"/>
    <w:rsid w:val="008741A8"/>
    <w:rsid w:val="008741B3"/>
    <w:rsid w:val="0087426C"/>
    <w:rsid w:val="00874284"/>
    <w:rsid w:val="00874287"/>
    <w:rsid w:val="008742A5"/>
    <w:rsid w:val="008742A6"/>
    <w:rsid w:val="008742C7"/>
    <w:rsid w:val="0087434A"/>
    <w:rsid w:val="00874351"/>
    <w:rsid w:val="00874399"/>
    <w:rsid w:val="008743A7"/>
    <w:rsid w:val="008743CA"/>
    <w:rsid w:val="008743E9"/>
    <w:rsid w:val="008743F3"/>
    <w:rsid w:val="0087441D"/>
    <w:rsid w:val="00874445"/>
    <w:rsid w:val="008744E9"/>
    <w:rsid w:val="00874507"/>
    <w:rsid w:val="00874538"/>
    <w:rsid w:val="008745D8"/>
    <w:rsid w:val="008745F0"/>
    <w:rsid w:val="008746CE"/>
    <w:rsid w:val="008746D3"/>
    <w:rsid w:val="008746E5"/>
    <w:rsid w:val="008746ED"/>
    <w:rsid w:val="008746F2"/>
    <w:rsid w:val="008746FF"/>
    <w:rsid w:val="00874730"/>
    <w:rsid w:val="00874732"/>
    <w:rsid w:val="00874746"/>
    <w:rsid w:val="00874747"/>
    <w:rsid w:val="00874790"/>
    <w:rsid w:val="008747A3"/>
    <w:rsid w:val="008747F8"/>
    <w:rsid w:val="00874804"/>
    <w:rsid w:val="0087480A"/>
    <w:rsid w:val="0087480F"/>
    <w:rsid w:val="00874827"/>
    <w:rsid w:val="00874852"/>
    <w:rsid w:val="00874882"/>
    <w:rsid w:val="008748CC"/>
    <w:rsid w:val="008748D8"/>
    <w:rsid w:val="008748DF"/>
    <w:rsid w:val="008748F8"/>
    <w:rsid w:val="008748F9"/>
    <w:rsid w:val="0087490B"/>
    <w:rsid w:val="0087490D"/>
    <w:rsid w:val="0087492B"/>
    <w:rsid w:val="0087494E"/>
    <w:rsid w:val="00874987"/>
    <w:rsid w:val="008749E7"/>
    <w:rsid w:val="00874A0F"/>
    <w:rsid w:val="00874A51"/>
    <w:rsid w:val="00874A9A"/>
    <w:rsid w:val="00874A9E"/>
    <w:rsid w:val="00874AB1"/>
    <w:rsid w:val="00874AB9"/>
    <w:rsid w:val="00874B89"/>
    <w:rsid w:val="00874B8A"/>
    <w:rsid w:val="00874B8B"/>
    <w:rsid w:val="00874BBE"/>
    <w:rsid w:val="00874BC9"/>
    <w:rsid w:val="00874C2D"/>
    <w:rsid w:val="00874C30"/>
    <w:rsid w:val="00874C33"/>
    <w:rsid w:val="00874C57"/>
    <w:rsid w:val="00874C5A"/>
    <w:rsid w:val="00874C66"/>
    <w:rsid w:val="00874C98"/>
    <w:rsid w:val="00874CB7"/>
    <w:rsid w:val="00874CE0"/>
    <w:rsid w:val="00874D22"/>
    <w:rsid w:val="00874D39"/>
    <w:rsid w:val="00874D3C"/>
    <w:rsid w:val="00874D5A"/>
    <w:rsid w:val="00874D64"/>
    <w:rsid w:val="00874DB6"/>
    <w:rsid w:val="00874E08"/>
    <w:rsid w:val="00874E1C"/>
    <w:rsid w:val="00874E45"/>
    <w:rsid w:val="00874E4C"/>
    <w:rsid w:val="00874E67"/>
    <w:rsid w:val="00874E99"/>
    <w:rsid w:val="00874E9F"/>
    <w:rsid w:val="00874EAC"/>
    <w:rsid w:val="00874EC9"/>
    <w:rsid w:val="00874EE9"/>
    <w:rsid w:val="00874EF2"/>
    <w:rsid w:val="00874F10"/>
    <w:rsid w:val="00874F56"/>
    <w:rsid w:val="00874F6B"/>
    <w:rsid w:val="00874FA3"/>
    <w:rsid w:val="00874FC8"/>
    <w:rsid w:val="00874FFA"/>
    <w:rsid w:val="00874FFE"/>
    <w:rsid w:val="0087504B"/>
    <w:rsid w:val="00875079"/>
    <w:rsid w:val="00875086"/>
    <w:rsid w:val="008750A6"/>
    <w:rsid w:val="008750A8"/>
    <w:rsid w:val="008750AE"/>
    <w:rsid w:val="008750B2"/>
    <w:rsid w:val="008750B4"/>
    <w:rsid w:val="008750D5"/>
    <w:rsid w:val="00875102"/>
    <w:rsid w:val="00875113"/>
    <w:rsid w:val="0087513E"/>
    <w:rsid w:val="008751EE"/>
    <w:rsid w:val="00875203"/>
    <w:rsid w:val="00875220"/>
    <w:rsid w:val="00875234"/>
    <w:rsid w:val="00875251"/>
    <w:rsid w:val="00875252"/>
    <w:rsid w:val="0087526A"/>
    <w:rsid w:val="008752E4"/>
    <w:rsid w:val="008752EF"/>
    <w:rsid w:val="00875340"/>
    <w:rsid w:val="00875349"/>
    <w:rsid w:val="0087534B"/>
    <w:rsid w:val="0087534C"/>
    <w:rsid w:val="0087537B"/>
    <w:rsid w:val="008753C3"/>
    <w:rsid w:val="008753F4"/>
    <w:rsid w:val="008753FF"/>
    <w:rsid w:val="00875429"/>
    <w:rsid w:val="00875475"/>
    <w:rsid w:val="0087547C"/>
    <w:rsid w:val="008754A9"/>
    <w:rsid w:val="008754E4"/>
    <w:rsid w:val="0087551D"/>
    <w:rsid w:val="00875522"/>
    <w:rsid w:val="00875586"/>
    <w:rsid w:val="0087559F"/>
    <w:rsid w:val="008755BB"/>
    <w:rsid w:val="008755ED"/>
    <w:rsid w:val="00875607"/>
    <w:rsid w:val="00875689"/>
    <w:rsid w:val="00875690"/>
    <w:rsid w:val="008756AC"/>
    <w:rsid w:val="008756C4"/>
    <w:rsid w:val="008756EA"/>
    <w:rsid w:val="00875723"/>
    <w:rsid w:val="0087573F"/>
    <w:rsid w:val="0087575C"/>
    <w:rsid w:val="008757BE"/>
    <w:rsid w:val="008757D6"/>
    <w:rsid w:val="008757DE"/>
    <w:rsid w:val="008757F2"/>
    <w:rsid w:val="00875808"/>
    <w:rsid w:val="00875844"/>
    <w:rsid w:val="0087587F"/>
    <w:rsid w:val="008758A1"/>
    <w:rsid w:val="008758AA"/>
    <w:rsid w:val="008758B3"/>
    <w:rsid w:val="008758FD"/>
    <w:rsid w:val="00875943"/>
    <w:rsid w:val="0087598B"/>
    <w:rsid w:val="008759F7"/>
    <w:rsid w:val="008759FA"/>
    <w:rsid w:val="00875A1D"/>
    <w:rsid w:val="00875A25"/>
    <w:rsid w:val="00875A45"/>
    <w:rsid w:val="00875A9D"/>
    <w:rsid w:val="00875B79"/>
    <w:rsid w:val="00875B80"/>
    <w:rsid w:val="00875BCD"/>
    <w:rsid w:val="00875BD1"/>
    <w:rsid w:val="00875BDB"/>
    <w:rsid w:val="00875C40"/>
    <w:rsid w:val="00875C6C"/>
    <w:rsid w:val="00875CA0"/>
    <w:rsid w:val="00875CC4"/>
    <w:rsid w:val="00875CD4"/>
    <w:rsid w:val="00875CEF"/>
    <w:rsid w:val="00875CF8"/>
    <w:rsid w:val="00875CFB"/>
    <w:rsid w:val="00875D2F"/>
    <w:rsid w:val="00875D43"/>
    <w:rsid w:val="00875DA7"/>
    <w:rsid w:val="00875DE5"/>
    <w:rsid w:val="00875E05"/>
    <w:rsid w:val="00875E0C"/>
    <w:rsid w:val="00875E34"/>
    <w:rsid w:val="00875E39"/>
    <w:rsid w:val="00875E8C"/>
    <w:rsid w:val="00875E91"/>
    <w:rsid w:val="00875E94"/>
    <w:rsid w:val="00875E9B"/>
    <w:rsid w:val="00875EB6"/>
    <w:rsid w:val="00875ECA"/>
    <w:rsid w:val="00875EF4"/>
    <w:rsid w:val="00875F03"/>
    <w:rsid w:val="00875F1C"/>
    <w:rsid w:val="00875F3E"/>
    <w:rsid w:val="00875F44"/>
    <w:rsid w:val="00875F6A"/>
    <w:rsid w:val="00875F86"/>
    <w:rsid w:val="00875FA5"/>
    <w:rsid w:val="00875FD0"/>
    <w:rsid w:val="00875FDA"/>
    <w:rsid w:val="00875FF2"/>
    <w:rsid w:val="00876064"/>
    <w:rsid w:val="0087609C"/>
    <w:rsid w:val="008760AD"/>
    <w:rsid w:val="008760AF"/>
    <w:rsid w:val="008760B3"/>
    <w:rsid w:val="008760C9"/>
    <w:rsid w:val="008760CF"/>
    <w:rsid w:val="008760DA"/>
    <w:rsid w:val="008760DC"/>
    <w:rsid w:val="00876110"/>
    <w:rsid w:val="00876111"/>
    <w:rsid w:val="00876119"/>
    <w:rsid w:val="00876121"/>
    <w:rsid w:val="00876131"/>
    <w:rsid w:val="00876137"/>
    <w:rsid w:val="0087614A"/>
    <w:rsid w:val="00876157"/>
    <w:rsid w:val="0087615A"/>
    <w:rsid w:val="0087616C"/>
    <w:rsid w:val="0087617B"/>
    <w:rsid w:val="00876186"/>
    <w:rsid w:val="008761AA"/>
    <w:rsid w:val="008761EC"/>
    <w:rsid w:val="0087620D"/>
    <w:rsid w:val="00876225"/>
    <w:rsid w:val="00876253"/>
    <w:rsid w:val="00876287"/>
    <w:rsid w:val="008762E4"/>
    <w:rsid w:val="008762E6"/>
    <w:rsid w:val="0087634D"/>
    <w:rsid w:val="0087636A"/>
    <w:rsid w:val="0087638B"/>
    <w:rsid w:val="008763B5"/>
    <w:rsid w:val="008763D7"/>
    <w:rsid w:val="00876407"/>
    <w:rsid w:val="00876417"/>
    <w:rsid w:val="0087641C"/>
    <w:rsid w:val="0087641E"/>
    <w:rsid w:val="00876449"/>
    <w:rsid w:val="0087647E"/>
    <w:rsid w:val="00876492"/>
    <w:rsid w:val="00876499"/>
    <w:rsid w:val="008764E4"/>
    <w:rsid w:val="008764EE"/>
    <w:rsid w:val="00876530"/>
    <w:rsid w:val="0087654E"/>
    <w:rsid w:val="00876569"/>
    <w:rsid w:val="0087656C"/>
    <w:rsid w:val="00876580"/>
    <w:rsid w:val="008765C2"/>
    <w:rsid w:val="00876606"/>
    <w:rsid w:val="0087664B"/>
    <w:rsid w:val="00876675"/>
    <w:rsid w:val="00876680"/>
    <w:rsid w:val="00876687"/>
    <w:rsid w:val="008766A2"/>
    <w:rsid w:val="008766AF"/>
    <w:rsid w:val="008766BE"/>
    <w:rsid w:val="008766C5"/>
    <w:rsid w:val="008766DE"/>
    <w:rsid w:val="008766F6"/>
    <w:rsid w:val="008766F7"/>
    <w:rsid w:val="0087675C"/>
    <w:rsid w:val="0087676F"/>
    <w:rsid w:val="0087677F"/>
    <w:rsid w:val="0087679A"/>
    <w:rsid w:val="008767CB"/>
    <w:rsid w:val="008767DE"/>
    <w:rsid w:val="008767E0"/>
    <w:rsid w:val="008767EF"/>
    <w:rsid w:val="008767F8"/>
    <w:rsid w:val="008767FD"/>
    <w:rsid w:val="0087680C"/>
    <w:rsid w:val="00876811"/>
    <w:rsid w:val="0087682C"/>
    <w:rsid w:val="00876851"/>
    <w:rsid w:val="0087689B"/>
    <w:rsid w:val="008768A1"/>
    <w:rsid w:val="008768B7"/>
    <w:rsid w:val="008768BC"/>
    <w:rsid w:val="00876906"/>
    <w:rsid w:val="00876920"/>
    <w:rsid w:val="00876935"/>
    <w:rsid w:val="0087697D"/>
    <w:rsid w:val="00876995"/>
    <w:rsid w:val="008769D7"/>
    <w:rsid w:val="008769FE"/>
    <w:rsid w:val="00876A13"/>
    <w:rsid w:val="00876A1C"/>
    <w:rsid w:val="00876A30"/>
    <w:rsid w:val="00876A44"/>
    <w:rsid w:val="00876A5D"/>
    <w:rsid w:val="00876A79"/>
    <w:rsid w:val="00876A89"/>
    <w:rsid w:val="00876AD5"/>
    <w:rsid w:val="00876B02"/>
    <w:rsid w:val="00876B33"/>
    <w:rsid w:val="00876B3E"/>
    <w:rsid w:val="00876B4C"/>
    <w:rsid w:val="00876B7A"/>
    <w:rsid w:val="00876B95"/>
    <w:rsid w:val="00876B9F"/>
    <w:rsid w:val="00876BAD"/>
    <w:rsid w:val="00876BD2"/>
    <w:rsid w:val="00876BE9"/>
    <w:rsid w:val="00876C03"/>
    <w:rsid w:val="00876C38"/>
    <w:rsid w:val="00876C59"/>
    <w:rsid w:val="00876C71"/>
    <w:rsid w:val="00876C75"/>
    <w:rsid w:val="00876C7A"/>
    <w:rsid w:val="00876CA0"/>
    <w:rsid w:val="00876CA3"/>
    <w:rsid w:val="00876CCA"/>
    <w:rsid w:val="00876CD0"/>
    <w:rsid w:val="00876CF3"/>
    <w:rsid w:val="00876D40"/>
    <w:rsid w:val="00876D93"/>
    <w:rsid w:val="00876DB7"/>
    <w:rsid w:val="00876E2A"/>
    <w:rsid w:val="00876E3F"/>
    <w:rsid w:val="00876E46"/>
    <w:rsid w:val="00876E85"/>
    <w:rsid w:val="00876E86"/>
    <w:rsid w:val="00876EC2"/>
    <w:rsid w:val="00876ECE"/>
    <w:rsid w:val="00876EE3"/>
    <w:rsid w:val="00876F04"/>
    <w:rsid w:val="00876F56"/>
    <w:rsid w:val="00876F5D"/>
    <w:rsid w:val="00876F87"/>
    <w:rsid w:val="00876F88"/>
    <w:rsid w:val="00876FB8"/>
    <w:rsid w:val="00876FE1"/>
    <w:rsid w:val="00876FFE"/>
    <w:rsid w:val="00877061"/>
    <w:rsid w:val="00877093"/>
    <w:rsid w:val="008770B5"/>
    <w:rsid w:val="008770F2"/>
    <w:rsid w:val="008770F4"/>
    <w:rsid w:val="008770F9"/>
    <w:rsid w:val="0087710A"/>
    <w:rsid w:val="00877120"/>
    <w:rsid w:val="00877123"/>
    <w:rsid w:val="00877126"/>
    <w:rsid w:val="0087715A"/>
    <w:rsid w:val="00877161"/>
    <w:rsid w:val="00877176"/>
    <w:rsid w:val="008771E8"/>
    <w:rsid w:val="00877219"/>
    <w:rsid w:val="00877270"/>
    <w:rsid w:val="00877286"/>
    <w:rsid w:val="0087728E"/>
    <w:rsid w:val="008772E7"/>
    <w:rsid w:val="00877308"/>
    <w:rsid w:val="0087738A"/>
    <w:rsid w:val="0087738C"/>
    <w:rsid w:val="0087738E"/>
    <w:rsid w:val="008773A4"/>
    <w:rsid w:val="008773A7"/>
    <w:rsid w:val="008773AC"/>
    <w:rsid w:val="008773C6"/>
    <w:rsid w:val="00877412"/>
    <w:rsid w:val="0087741A"/>
    <w:rsid w:val="00877429"/>
    <w:rsid w:val="0087745B"/>
    <w:rsid w:val="008774D8"/>
    <w:rsid w:val="00877501"/>
    <w:rsid w:val="00877513"/>
    <w:rsid w:val="0087755A"/>
    <w:rsid w:val="00877580"/>
    <w:rsid w:val="00877588"/>
    <w:rsid w:val="0087758A"/>
    <w:rsid w:val="008775A1"/>
    <w:rsid w:val="008775AE"/>
    <w:rsid w:val="008775D8"/>
    <w:rsid w:val="00877615"/>
    <w:rsid w:val="00877672"/>
    <w:rsid w:val="00877694"/>
    <w:rsid w:val="008776A6"/>
    <w:rsid w:val="008776DD"/>
    <w:rsid w:val="00877726"/>
    <w:rsid w:val="0087773C"/>
    <w:rsid w:val="0087778F"/>
    <w:rsid w:val="008777EA"/>
    <w:rsid w:val="00877807"/>
    <w:rsid w:val="00877809"/>
    <w:rsid w:val="0087780F"/>
    <w:rsid w:val="0087785F"/>
    <w:rsid w:val="0087789F"/>
    <w:rsid w:val="008778D0"/>
    <w:rsid w:val="008778E6"/>
    <w:rsid w:val="00877905"/>
    <w:rsid w:val="0087791C"/>
    <w:rsid w:val="00877921"/>
    <w:rsid w:val="00877924"/>
    <w:rsid w:val="00877949"/>
    <w:rsid w:val="00877951"/>
    <w:rsid w:val="00877981"/>
    <w:rsid w:val="008779A2"/>
    <w:rsid w:val="00877A12"/>
    <w:rsid w:val="00877A64"/>
    <w:rsid w:val="00877A6B"/>
    <w:rsid w:val="00877A7F"/>
    <w:rsid w:val="00877A96"/>
    <w:rsid w:val="00877AC1"/>
    <w:rsid w:val="00877AF9"/>
    <w:rsid w:val="00877B0E"/>
    <w:rsid w:val="00877B1D"/>
    <w:rsid w:val="00877B66"/>
    <w:rsid w:val="00877BAF"/>
    <w:rsid w:val="00877BDA"/>
    <w:rsid w:val="00877C1F"/>
    <w:rsid w:val="00877C9F"/>
    <w:rsid w:val="00877CA1"/>
    <w:rsid w:val="00877CC7"/>
    <w:rsid w:val="00877CD3"/>
    <w:rsid w:val="00877CD6"/>
    <w:rsid w:val="00877D3C"/>
    <w:rsid w:val="00877D43"/>
    <w:rsid w:val="00877D4C"/>
    <w:rsid w:val="00877DB0"/>
    <w:rsid w:val="00877DDB"/>
    <w:rsid w:val="00877DDF"/>
    <w:rsid w:val="00877E0A"/>
    <w:rsid w:val="00877E59"/>
    <w:rsid w:val="00877E70"/>
    <w:rsid w:val="00877E79"/>
    <w:rsid w:val="00877E8F"/>
    <w:rsid w:val="00877EAA"/>
    <w:rsid w:val="00877ED9"/>
    <w:rsid w:val="00877EEA"/>
    <w:rsid w:val="00877EED"/>
    <w:rsid w:val="00877F49"/>
    <w:rsid w:val="00877F6E"/>
    <w:rsid w:val="00877F8D"/>
    <w:rsid w:val="00877F8F"/>
    <w:rsid w:val="00880045"/>
    <w:rsid w:val="00880084"/>
    <w:rsid w:val="00880089"/>
    <w:rsid w:val="00880094"/>
    <w:rsid w:val="00880096"/>
    <w:rsid w:val="008800A2"/>
    <w:rsid w:val="008800CA"/>
    <w:rsid w:val="008800CB"/>
    <w:rsid w:val="00880108"/>
    <w:rsid w:val="0088011B"/>
    <w:rsid w:val="00880141"/>
    <w:rsid w:val="00880156"/>
    <w:rsid w:val="0088017F"/>
    <w:rsid w:val="008801BB"/>
    <w:rsid w:val="008801CF"/>
    <w:rsid w:val="008801D2"/>
    <w:rsid w:val="008801E9"/>
    <w:rsid w:val="008801F1"/>
    <w:rsid w:val="00880228"/>
    <w:rsid w:val="0088026D"/>
    <w:rsid w:val="0088026E"/>
    <w:rsid w:val="0088027A"/>
    <w:rsid w:val="00880318"/>
    <w:rsid w:val="00880329"/>
    <w:rsid w:val="0088032A"/>
    <w:rsid w:val="00880337"/>
    <w:rsid w:val="008803B5"/>
    <w:rsid w:val="00880418"/>
    <w:rsid w:val="00880421"/>
    <w:rsid w:val="00880435"/>
    <w:rsid w:val="0088046D"/>
    <w:rsid w:val="00880474"/>
    <w:rsid w:val="0088048F"/>
    <w:rsid w:val="008804A0"/>
    <w:rsid w:val="008804C0"/>
    <w:rsid w:val="008804CE"/>
    <w:rsid w:val="008804D2"/>
    <w:rsid w:val="008804F9"/>
    <w:rsid w:val="008804FE"/>
    <w:rsid w:val="0088051C"/>
    <w:rsid w:val="0088058A"/>
    <w:rsid w:val="008805BB"/>
    <w:rsid w:val="008805C3"/>
    <w:rsid w:val="008805CE"/>
    <w:rsid w:val="008805D0"/>
    <w:rsid w:val="008805D8"/>
    <w:rsid w:val="008805E6"/>
    <w:rsid w:val="008805F0"/>
    <w:rsid w:val="008805F3"/>
    <w:rsid w:val="00880603"/>
    <w:rsid w:val="00880608"/>
    <w:rsid w:val="00880625"/>
    <w:rsid w:val="00880669"/>
    <w:rsid w:val="008806A7"/>
    <w:rsid w:val="008806AE"/>
    <w:rsid w:val="008806B9"/>
    <w:rsid w:val="008806D3"/>
    <w:rsid w:val="008806F6"/>
    <w:rsid w:val="00880706"/>
    <w:rsid w:val="0088070C"/>
    <w:rsid w:val="00880745"/>
    <w:rsid w:val="00880752"/>
    <w:rsid w:val="00880767"/>
    <w:rsid w:val="0088079C"/>
    <w:rsid w:val="008807C7"/>
    <w:rsid w:val="00880805"/>
    <w:rsid w:val="00880811"/>
    <w:rsid w:val="0088083D"/>
    <w:rsid w:val="00880858"/>
    <w:rsid w:val="00880871"/>
    <w:rsid w:val="0088088E"/>
    <w:rsid w:val="00880898"/>
    <w:rsid w:val="008808A5"/>
    <w:rsid w:val="008808B0"/>
    <w:rsid w:val="008808BD"/>
    <w:rsid w:val="008808CE"/>
    <w:rsid w:val="008808F8"/>
    <w:rsid w:val="008808FE"/>
    <w:rsid w:val="00880949"/>
    <w:rsid w:val="00880956"/>
    <w:rsid w:val="00880976"/>
    <w:rsid w:val="008809FA"/>
    <w:rsid w:val="00880A16"/>
    <w:rsid w:val="00880A3D"/>
    <w:rsid w:val="00880A5C"/>
    <w:rsid w:val="00880A68"/>
    <w:rsid w:val="00880A6A"/>
    <w:rsid w:val="00880A7A"/>
    <w:rsid w:val="00880ABC"/>
    <w:rsid w:val="00880ADA"/>
    <w:rsid w:val="00880AFD"/>
    <w:rsid w:val="00880B42"/>
    <w:rsid w:val="00880B9E"/>
    <w:rsid w:val="00880B9F"/>
    <w:rsid w:val="00880BA4"/>
    <w:rsid w:val="00880C7A"/>
    <w:rsid w:val="00880CD8"/>
    <w:rsid w:val="00880CDB"/>
    <w:rsid w:val="00880CEF"/>
    <w:rsid w:val="00880CF2"/>
    <w:rsid w:val="00880D45"/>
    <w:rsid w:val="00880D5C"/>
    <w:rsid w:val="00880D73"/>
    <w:rsid w:val="00880DB2"/>
    <w:rsid w:val="00880DDB"/>
    <w:rsid w:val="00880DDF"/>
    <w:rsid w:val="00880DE6"/>
    <w:rsid w:val="00880DFE"/>
    <w:rsid w:val="00880E72"/>
    <w:rsid w:val="00880E7B"/>
    <w:rsid w:val="00880E90"/>
    <w:rsid w:val="00880EA2"/>
    <w:rsid w:val="00880ED0"/>
    <w:rsid w:val="00880ED5"/>
    <w:rsid w:val="00880EDD"/>
    <w:rsid w:val="00880EEF"/>
    <w:rsid w:val="00880F09"/>
    <w:rsid w:val="00880F27"/>
    <w:rsid w:val="00880F41"/>
    <w:rsid w:val="00880F49"/>
    <w:rsid w:val="00880F6F"/>
    <w:rsid w:val="00880FB2"/>
    <w:rsid w:val="00880FD5"/>
    <w:rsid w:val="00880FE3"/>
    <w:rsid w:val="0088105D"/>
    <w:rsid w:val="00881062"/>
    <w:rsid w:val="0088106A"/>
    <w:rsid w:val="00881091"/>
    <w:rsid w:val="00881096"/>
    <w:rsid w:val="008810FF"/>
    <w:rsid w:val="00881128"/>
    <w:rsid w:val="0088114A"/>
    <w:rsid w:val="00881150"/>
    <w:rsid w:val="00881155"/>
    <w:rsid w:val="0088116B"/>
    <w:rsid w:val="00881175"/>
    <w:rsid w:val="00881199"/>
    <w:rsid w:val="00881235"/>
    <w:rsid w:val="00881280"/>
    <w:rsid w:val="00881296"/>
    <w:rsid w:val="008812B2"/>
    <w:rsid w:val="008812D4"/>
    <w:rsid w:val="008812E6"/>
    <w:rsid w:val="00881319"/>
    <w:rsid w:val="0088131E"/>
    <w:rsid w:val="00881340"/>
    <w:rsid w:val="00881373"/>
    <w:rsid w:val="0088138F"/>
    <w:rsid w:val="00881395"/>
    <w:rsid w:val="008813FE"/>
    <w:rsid w:val="00881402"/>
    <w:rsid w:val="00881414"/>
    <w:rsid w:val="0088145F"/>
    <w:rsid w:val="0088147D"/>
    <w:rsid w:val="00881484"/>
    <w:rsid w:val="008814B9"/>
    <w:rsid w:val="008814CE"/>
    <w:rsid w:val="008814EC"/>
    <w:rsid w:val="0088150F"/>
    <w:rsid w:val="00881523"/>
    <w:rsid w:val="0088154E"/>
    <w:rsid w:val="00881583"/>
    <w:rsid w:val="00881595"/>
    <w:rsid w:val="008815A5"/>
    <w:rsid w:val="008815B7"/>
    <w:rsid w:val="008815C4"/>
    <w:rsid w:val="008815D0"/>
    <w:rsid w:val="008815F5"/>
    <w:rsid w:val="00881605"/>
    <w:rsid w:val="0088161A"/>
    <w:rsid w:val="0088161D"/>
    <w:rsid w:val="0088166B"/>
    <w:rsid w:val="00881676"/>
    <w:rsid w:val="00881709"/>
    <w:rsid w:val="00881714"/>
    <w:rsid w:val="0088171A"/>
    <w:rsid w:val="00881722"/>
    <w:rsid w:val="00881759"/>
    <w:rsid w:val="00881780"/>
    <w:rsid w:val="00881786"/>
    <w:rsid w:val="0088178A"/>
    <w:rsid w:val="008817A1"/>
    <w:rsid w:val="008817BA"/>
    <w:rsid w:val="008817E3"/>
    <w:rsid w:val="00881813"/>
    <w:rsid w:val="00881889"/>
    <w:rsid w:val="008818C8"/>
    <w:rsid w:val="0088190B"/>
    <w:rsid w:val="00881922"/>
    <w:rsid w:val="0088193C"/>
    <w:rsid w:val="00881943"/>
    <w:rsid w:val="0088194D"/>
    <w:rsid w:val="008819CB"/>
    <w:rsid w:val="008819D0"/>
    <w:rsid w:val="00881A1B"/>
    <w:rsid w:val="00881A46"/>
    <w:rsid w:val="00881A49"/>
    <w:rsid w:val="00881A79"/>
    <w:rsid w:val="00881A8F"/>
    <w:rsid w:val="00881AAC"/>
    <w:rsid w:val="00881ABE"/>
    <w:rsid w:val="00881AF4"/>
    <w:rsid w:val="00881B11"/>
    <w:rsid w:val="00881B4D"/>
    <w:rsid w:val="00881BA5"/>
    <w:rsid w:val="00881BE6"/>
    <w:rsid w:val="00881C0E"/>
    <w:rsid w:val="00881C3D"/>
    <w:rsid w:val="00881C43"/>
    <w:rsid w:val="00881C9F"/>
    <w:rsid w:val="00881CB0"/>
    <w:rsid w:val="00881CC7"/>
    <w:rsid w:val="00881CFC"/>
    <w:rsid w:val="00881D18"/>
    <w:rsid w:val="00881D3D"/>
    <w:rsid w:val="00881D3F"/>
    <w:rsid w:val="00881D98"/>
    <w:rsid w:val="00881DA3"/>
    <w:rsid w:val="00881DD6"/>
    <w:rsid w:val="00881DD9"/>
    <w:rsid w:val="00881DFA"/>
    <w:rsid w:val="00881DFD"/>
    <w:rsid w:val="00881DFF"/>
    <w:rsid w:val="00881E7C"/>
    <w:rsid w:val="00881E8E"/>
    <w:rsid w:val="00881E99"/>
    <w:rsid w:val="00881E9A"/>
    <w:rsid w:val="00881EA6"/>
    <w:rsid w:val="00881EB2"/>
    <w:rsid w:val="00881EDE"/>
    <w:rsid w:val="00881EF5"/>
    <w:rsid w:val="00881F27"/>
    <w:rsid w:val="00881F4C"/>
    <w:rsid w:val="00881F6C"/>
    <w:rsid w:val="00881FB0"/>
    <w:rsid w:val="00881FDB"/>
    <w:rsid w:val="00881FEC"/>
    <w:rsid w:val="00881FF0"/>
    <w:rsid w:val="0088200F"/>
    <w:rsid w:val="00882024"/>
    <w:rsid w:val="0088204D"/>
    <w:rsid w:val="00882082"/>
    <w:rsid w:val="00882089"/>
    <w:rsid w:val="008820A6"/>
    <w:rsid w:val="008820A9"/>
    <w:rsid w:val="00882118"/>
    <w:rsid w:val="00882159"/>
    <w:rsid w:val="00882169"/>
    <w:rsid w:val="00882176"/>
    <w:rsid w:val="0088217D"/>
    <w:rsid w:val="00882180"/>
    <w:rsid w:val="0088218D"/>
    <w:rsid w:val="00882193"/>
    <w:rsid w:val="008821E7"/>
    <w:rsid w:val="008821EF"/>
    <w:rsid w:val="00882268"/>
    <w:rsid w:val="008822C1"/>
    <w:rsid w:val="008822E5"/>
    <w:rsid w:val="0088232B"/>
    <w:rsid w:val="00882356"/>
    <w:rsid w:val="008823A7"/>
    <w:rsid w:val="008823AB"/>
    <w:rsid w:val="008823D6"/>
    <w:rsid w:val="008823F4"/>
    <w:rsid w:val="00882405"/>
    <w:rsid w:val="00882429"/>
    <w:rsid w:val="00882436"/>
    <w:rsid w:val="0088244B"/>
    <w:rsid w:val="00882472"/>
    <w:rsid w:val="0088248B"/>
    <w:rsid w:val="00882497"/>
    <w:rsid w:val="008824DF"/>
    <w:rsid w:val="008824F2"/>
    <w:rsid w:val="008824F8"/>
    <w:rsid w:val="008824FF"/>
    <w:rsid w:val="00882506"/>
    <w:rsid w:val="0088251D"/>
    <w:rsid w:val="00882545"/>
    <w:rsid w:val="00882583"/>
    <w:rsid w:val="00882599"/>
    <w:rsid w:val="0088259A"/>
    <w:rsid w:val="008825A6"/>
    <w:rsid w:val="008825BC"/>
    <w:rsid w:val="0088262D"/>
    <w:rsid w:val="0088267A"/>
    <w:rsid w:val="008826C1"/>
    <w:rsid w:val="008826F0"/>
    <w:rsid w:val="008826FB"/>
    <w:rsid w:val="00882779"/>
    <w:rsid w:val="0088277C"/>
    <w:rsid w:val="0088277D"/>
    <w:rsid w:val="00882782"/>
    <w:rsid w:val="008827E7"/>
    <w:rsid w:val="00882810"/>
    <w:rsid w:val="0088281F"/>
    <w:rsid w:val="0088282B"/>
    <w:rsid w:val="00882842"/>
    <w:rsid w:val="00882853"/>
    <w:rsid w:val="0088286D"/>
    <w:rsid w:val="008828AA"/>
    <w:rsid w:val="008828AC"/>
    <w:rsid w:val="0088290D"/>
    <w:rsid w:val="00882921"/>
    <w:rsid w:val="0088292A"/>
    <w:rsid w:val="00882931"/>
    <w:rsid w:val="00882934"/>
    <w:rsid w:val="00882946"/>
    <w:rsid w:val="00882975"/>
    <w:rsid w:val="00882981"/>
    <w:rsid w:val="008829C3"/>
    <w:rsid w:val="008829CC"/>
    <w:rsid w:val="00882A10"/>
    <w:rsid w:val="00882A16"/>
    <w:rsid w:val="00882A63"/>
    <w:rsid w:val="00882A66"/>
    <w:rsid w:val="00882A99"/>
    <w:rsid w:val="00882AA1"/>
    <w:rsid w:val="00882AA7"/>
    <w:rsid w:val="00882B20"/>
    <w:rsid w:val="00882B39"/>
    <w:rsid w:val="00882B54"/>
    <w:rsid w:val="00882B70"/>
    <w:rsid w:val="00882BA6"/>
    <w:rsid w:val="00882C02"/>
    <w:rsid w:val="00882C14"/>
    <w:rsid w:val="00882C2E"/>
    <w:rsid w:val="00882C30"/>
    <w:rsid w:val="00882C59"/>
    <w:rsid w:val="00882C86"/>
    <w:rsid w:val="00882C95"/>
    <w:rsid w:val="00882CB2"/>
    <w:rsid w:val="00882CCC"/>
    <w:rsid w:val="00882CEF"/>
    <w:rsid w:val="00882D0A"/>
    <w:rsid w:val="00882D61"/>
    <w:rsid w:val="00882D6C"/>
    <w:rsid w:val="00882D79"/>
    <w:rsid w:val="00882D9D"/>
    <w:rsid w:val="00882DA4"/>
    <w:rsid w:val="00882DBA"/>
    <w:rsid w:val="00882DD8"/>
    <w:rsid w:val="00882E2F"/>
    <w:rsid w:val="00882E30"/>
    <w:rsid w:val="00882E3F"/>
    <w:rsid w:val="00882E42"/>
    <w:rsid w:val="00882E98"/>
    <w:rsid w:val="00882EB0"/>
    <w:rsid w:val="00882ECD"/>
    <w:rsid w:val="00882EF3"/>
    <w:rsid w:val="00882EFC"/>
    <w:rsid w:val="00882F1A"/>
    <w:rsid w:val="00882F5F"/>
    <w:rsid w:val="00882F8D"/>
    <w:rsid w:val="00882FEA"/>
    <w:rsid w:val="00883008"/>
    <w:rsid w:val="00883019"/>
    <w:rsid w:val="00883028"/>
    <w:rsid w:val="00883046"/>
    <w:rsid w:val="00883076"/>
    <w:rsid w:val="00883083"/>
    <w:rsid w:val="008830CB"/>
    <w:rsid w:val="00883124"/>
    <w:rsid w:val="00883130"/>
    <w:rsid w:val="00883158"/>
    <w:rsid w:val="00883164"/>
    <w:rsid w:val="0088317F"/>
    <w:rsid w:val="008831AF"/>
    <w:rsid w:val="00883221"/>
    <w:rsid w:val="00883242"/>
    <w:rsid w:val="0088324C"/>
    <w:rsid w:val="0088327B"/>
    <w:rsid w:val="0088329F"/>
    <w:rsid w:val="008832AA"/>
    <w:rsid w:val="008832BD"/>
    <w:rsid w:val="008832C8"/>
    <w:rsid w:val="008832D3"/>
    <w:rsid w:val="008832DF"/>
    <w:rsid w:val="0088330D"/>
    <w:rsid w:val="0088334F"/>
    <w:rsid w:val="0088339D"/>
    <w:rsid w:val="008833A3"/>
    <w:rsid w:val="008833B7"/>
    <w:rsid w:val="008833B8"/>
    <w:rsid w:val="0088340E"/>
    <w:rsid w:val="00883415"/>
    <w:rsid w:val="00883428"/>
    <w:rsid w:val="00883430"/>
    <w:rsid w:val="008834AB"/>
    <w:rsid w:val="008834C9"/>
    <w:rsid w:val="00883505"/>
    <w:rsid w:val="00883512"/>
    <w:rsid w:val="00883518"/>
    <w:rsid w:val="0088351B"/>
    <w:rsid w:val="0088357D"/>
    <w:rsid w:val="008835CE"/>
    <w:rsid w:val="008835CF"/>
    <w:rsid w:val="008835DE"/>
    <w:rsid w:val="008835F8"/>
    <w:rsid w:val="00883611"/>
    <w:rsid w:val="0088362A"/>
    <w:rsid w:val="00883632"/>
    <w:rsid w:val="00883661"/>
    <w:rsid w:val="00883677"/>
    <w:rsid w:val="008836E1"/>
    <w:rsid w:val="008836FC"/>
    <w:rsid w:val="008837C8"/>
    <w:rsid w:val="008837EF"/>
    <w:rsid w:val="0088380C"/>
    <w:rsid w:val="00883850"/>
    <w:rsid w:val="008838B0"/>
    <w:rsid w:val="008838BE"/>
    <w:rsid w:val="008838C0"/>
    <w:rsid w:val="008838C9"/>
    <w:rsid w:val="00883982"/>
    <w:rsid w:val="008839DE"/>
    <w:rsid w:val="008839DF"/>
    <w:rsid w:val="00883A15"/>
    <w:rsid w:val="00883A34"/>
    <w:rsid w:val="00883A42"/>
    <w:rsid w:val="00883AA8"/>
    <w:rsid w:val="00883ABF"/>
    <w:rsid w:val="00883AEE"/>
    <w:rsid w:val="00883B21"/>
    <w:rsid w:val="00883B46"/>
    <w:rsid w:val="00883B72"/>
    <w:rsid w:val="00883B8D"/>
    <w:rsid w:val="00883B9E"/>
    <w:rsid w:val="00883BA7"/>
    <w:rsid w:val="00883BE2"/>
    <w:rsid w:val="00883C01"/>
    <w:rsid w:val="00883C3D"/>
    <w:rsid w:val="00883C4C"/>
    <w:rsid w:val="00883C65"/>
    <w:rsid w:val="00883C77"/>
    <w:rsid w:val="00883C7D"/>
    <w:rsid w:val="00883C92"/>
    <w:rsid w:val="00883D07"/>
    <w:rsid w:val="00883D0B"/>
    <w:rsid w:val="00883D41"/>
    <w:rsid w:val="00883D4C"/>
    <w:rsid w:val="00883D4F"/>
    <w:rsid w:val="00883D68"/>
    <w:rsid w:val="00883D6D"/>
    <w:rsid w:val="00883D7B"/>
    <w:rsid w:val="00883D92"/>
    <w:rsid w:val="00883E3F"/>
    <w:rsid w:val="00883E5E"/>
    <w:rsid w:val="00883E6F"/>
    <w:rsid w:val="00883E7F"/>
    <w:rsid w:val="00883E92"/>
    <w:rsid w:val="00883E96"/>
    <w:rsid w:val="00883EDA"/>
    <w:rsid w:val="00883F1E"/>
    <w:rsid w:val="00883F36"/>
    <w:rsid w:val="00883F68"/>
    <w:rsid w:val="00883FAA"/>
    <w:rsid w:val="00883FB9"/>
    <w:rsid w:val="00883FEC"/>
    <w:rsid w:val="0088403B"/>
    <w:rsid w:val="008840A5"/>
    <w:rsid w:val="008840A6"/>
    <w:rsid w:val="008840E5"/>
    <w:rsid w:val="008840E8"/>
    <w:rsid w:val="008840EF"/>
    <w:rsid w:val="008840F0"/>
    <w:rsid w:val="008840F4"/>
    <w:rsid w:val="00884113"/>
    <w:rsid w:val="0088415C"/>
    <w:rsid w:val="008841A7"/>
    <w:rsid w:val="008841AD"/>
    <w:rsid w:val="008841BE"/>
    <w:rsid w:val="008841E8"/>
    <w:rsid w:val="00884260"/>
    <w:rsid w:val="0088428B"/>
    <w:rsid w:val="008842C4"/>
    <w:rsid w:val="00884309"/>
    <w:rsid w:val="00884319"/>
    <w:rsid w:val="00884352"/>
    <w:rsid w:val="00884356"/>
    <w:rsid w:val="00884373"/>
    <w:rsid w:val="00884380"/>
    <w:rsid w:val="008843F1"/>
    <w:rsid w:val="00884406"/>
    <w:rsid w:val="0088442C"/>
    <w:rsid w:val="00884482"/>
    <w:rsid w:val="00884483"/>
    <w:rsid w:val="0088448B"/>
    <w:rsid w:val="00884529"/>
    <w:rsid w:val="00884539"/>
    <w:rsid w:val="00884546"/>
    <w:rsid w:val="0088454C"/>
    <w:rsid w:val="008845B1"/>
    <w:rsid w:val="008845BE"/>
    <w:rsid w:val="008845F3"/>
    <w:rsid w:val="00884603"/>
    <w:rsid w:val="008846A5"/>
    <w:rsid w:val="008846B1"/>
    <w:rsid w:val="008846B9"/>
    <w:rsid w:val="008846DF"/>
    <w:rsid w:val="008846E0"/>
    <w:rsid w:val="00884711"/>
    <w:rsid w:val="0088474A"/>
    <w:rsid w:val="00884770"/>
    <w:rsid w:val="0088479A"/>
    <w:rsid w:val="008847D9"/>
    <w:rsid w:val="00884834"/>
    <w:rsid w:val="00884848"/>
    <w:rsid w:val="00884870"/>
    <w:rsid w:val="0088489D"/>
    <w:rsid w:val="008848C3"/>
    <w:rsid w:val="008848F4"/>
    <w:rsid w:val="00884912"/>
    <w:rsid w:val="00884919"/>
    <w:rsid w:val="00884924"/>
    <w:rsid w:val="00884932"/>
    <w:rsid w:val="00884939"/>
    <w:rsid w:val="0088493D"/>
    <w:rsid w:val="0088494F"/>
    <w:rsid w:val="00884973"/>
    <w:rsid w:val="00884A0B"/>
    <w:rsid w:val="00884A0F"/>
    <w:rsid w:val="00884A1B"/>
    <w:rsid w:val="00884A21"/>
    <w:rsid w:val="00884A30"/>
    <w:rsid w:val="00884A32"/>
    <w:rsid w:val="00884A72"/>
    <w:rsid w:val="00884A80"/>
    <w:rsid w:val="00884A8F"/>
    <w:rsid w:val="00884AD7"/>
    <w:rsid w:val="00884AED"/>
    <w:rsid w:val="00884B16"/>
    <w:rsid w:val="00884B18"/>
    <w:rsid w:val="00884B29"/>
    <w:rsid w:val="00884B2F"/>
    <w:rsid w:val="00884B35"/>
    <w:rsid w:val="00884B51"/>
    <w:rsid w:val="00884B5C"/>
    <w:rsid w:val="00884B75"/>
    <w:rsid w:val="00884BC8"/>
    <w:rsid w:val="00884BD6"/>
    <w:rsid w:val="00884BD7"/>
    <w:rsid w:val="00884C13"/>
    <w:rsid w:val="00884C83"/>
    <w:rsid w:val="00884CBB"/>
    <w:rsid w:val="00884CFC"/>
    <w:rsid w:val="00884D00"/>
    <w:rsid w:val="00884D3C"/>
    <w:rsid w:val="00884D84"/>
    <w:rsid w:val="00884DF8"/>
    <w:rsid w:val="00884E02"/>
    <w:rsid w:val="00884E4D"/>
    <w:rsid w:val="00884E70"/>
    <w:rsid w:val="00884E7F"/>
    <w:rsid w:val="00884EAA"/>
    <w:rsid w:val="00884ECD"/>
    <w:rsid w:val="00884EDF"/>
    <w:rsid w:val="00884F31"/>
    <w:rsid w:val="00884F3A"/>
    <w:rsid w:val="00884F5B"/>
    <w:rsid w:val="00884F63"/>
    <w:rsid w:val="00884F9E"/>
    <w:rsid w:val="00884FA0"/>
    <w:rsid w:val="00884FC7"/>
    <w:rsid w:val="00884FDF"/>
    <w:rsid w:val="0088502A"/>
    <w:rsid w:val="0088504C"/>
    <w:rsid w:val="0088504E"/>
    <w:rsid w:val="00885072"/>
    <w:rsid w:val="0088507C"/>
    <w:rsid w:val="008850AB"/>
    <w:rsid w:val="008850C3"/>
    <w:rsid w:val="008850D8"/>
    <w:rsid w:val="008850E5"/>
    <w:rsid w:val="008850EC"/>
    <w:rsid w:val="008850F4"/>
    <w:rsid w:val="00885100"/>
    <w:rsid w:val="00885138"/>
    <w:rsid w:val="0088514B"/>
    <w:rsid w:val="00885169"/>
    <w:rsid w:val="00885195"/>
    <w:rsid w:val="00885196"/>
    <w:rsid w:val="008851A5"/>
    <w:rsid w:val="008851E3"/>
    <w:rsid w:val="008851F9"/>
    <w:rsid w:val="0088528C"/>
    <w:rsid w:val="008852B6"/>
    <w:rsid w:val="008852D6"/>
    <w:rsid w:val="00885319"/>
    <w:rsid w:val="00885330"/>
    <w:rsid w:val="00885331"/>
    <w:rsid w:val="008853B0"/>
    <w:rsid w:val="008853B8"/>
    <w:rsid w:val="008853B9"/>
    <w:rsid w:val="008853C3"/>
    <w:rsid w:val="008853D8"/>
    <w:rsid w:val="008853F5"/>
    <w:rsid w:val="008853F7"/>
    <w:rsid w:val="00885415"/>
    <w:rsid w:val="0088541B"/>
    <w:rsid w:val="0088542B"/>
    <w:rsid w:val="00885451"/>
    <w:rsid w:val="0088545C"/>
    <w:rsid w:val="008854C5"/>
    <w:rsid w:val="008854D4"/>
    <w:rsid w:val="008854F9"/>
    <w:rsid w:val="00885540"/>
    <w:rsid w:val="00885542"/>
    <w:rsid w:val="00885577"/>
    <w:rsid w:val="0088559C"/>
    <w:rsid w:val="008855A3"/>
    <w:rsid w:val="008855B6"/>
    <w:rsid w:val="008855D0"/>
    <w:rsid w:val="008855E1"/>
    <w:rsid w:val="00885623"/>
    <w:rsid w:val="00885646"/>
    <w:rsid w:val="0088567B"/>
    <w:rsid w:val="008856E0"/>
    <w:rsid w:val="00885756"/>
    <w:rsid w:val="0088578A"/>
    <w:rsid w:val="00885852"/>
    <w:rsid w:val="0088587C"/>
    <w:rsid w:val="00885895"/>
    <w:rsid w:val="008858B5"/>
    <w:rsid w:val="008858B9"/>
    <w:rsid w:val="008858C2"/>
    <w:rsid w:val="008858D1"/>
    <w:rsid w:val="008858ED"/>
    <w:rsid w:val="00885930"/>
    <w:rsid w:val="00885948"/>
    <w:rsid w:val="0088599A"/>
    <w:rsid w:val="008859C3"/>
    <w:rsid w:val="008859E6"/>
    <w:rsid w:val="008859FB"/>
    <w:rsid w:val="00885A17"/>
    <w:rsid w:val="00885A3B"/>
    <w:rsid w:val="00885A55"/>
    <w:rsid w:val="00885A70"/>
    <w:rsid w:val="00885A8A"/>
    <w:rsid w:val="00885AC1"/>
    <w:rsid w:val="00885AC2"/>
    <w:rsid w:val="00885AD6"/>
    <w:rsid w:val="00885B27"/>
    <w:rsid w:val="00885B34"/>
    <w:rsid w:val="00885B5E"/>
    <w:rsid w:val="00885B67"/>
    <w:rsid w:val="00885BA1"/>
    <w:rsid w:val="00885BBB"/>
    <w:rsid w:val="00885BD8"/>
    <w:rsid w:val="00885BE4"/>
    <w:rsid w:val="00885BF6"/>
    <w:rsid w:val="00885C01"/>
    <w:rsid w:val="00885C0D"/>
    <w:rsid w:val="00885C29"/>
    <w:rsid w:val="00885C69"/>
    <w:rsid w:val="00885C96"/>
    <w:rsid w:val="00885CD4"/>
    <w:rsid w:val="00885CD9"/>
    <w:rsid w:val="00885D04"/>
    <w:rsid w:val="00885D16"/>
    <w:rsid w:val="00885D1D"/>
    <w:rsid w:val="00885D22"/>
    <w:rsid w:val="00885D3D"/>
    <w:rsid w:val="00885D3E"/>
    <w:rsid w:val="00885D47"/>
    <w:rsid w:val="00885DBA"/>
    <w:rsid w:val="00885DC2"/>
    <w:rsid w:val="00885DD9"/>
    <w:rsid w:val="00885DF9"/>
    <w:rsid w:val="00885E77"/>
    <w:rsid w:val="00885E84"/>
    <w:rsid w:val="00885F1B"/>
    <w:rsid w:val="00885F1D"/>
    <w:rsid w:val="00885F31"/>
    <w:rsid w:val="00885F83"/>
    <w:rsid w:val="00885FBF"/>
    <w:rsid w:val="00886071"/>
    <w:rsid w:val="008860BD"/>
    <w:rsid w:val="00886132"/>
    <w:rsid w:val="0088616E"/>
    <w:rsid w:val="00886170"/>
    <w:rsid w:val="008861A4"/>
    <w:rsid w:val="00886235"/>
    <w:rsid w:val="00886275"/>
    <w:rsid w:val="008862B7"/>
    <w:rsid w:val="008862B9"/>
    <w:rsid w:val="008862BE"/>
    <w:rsid w:val="008862CB"/>
    <w:rsid w:val="008862F6"/>
    <w:rsid w:val="008862F9"/>
    <w:rsid w:val="0088632D"/>
    <w:rsid w:val="0088632E"/>
    <w:rsid w:val="00886342"/>
    <w:rsid w:val="00886345"/>
    <w:rsid w:val="00886360"/>
    <w:rsid w:val="00886393"/>
    <w:rsid w:val="008863A5"/>
    <w:rsid w:val="008863BD"/>
    <w:rsid w:val="008863C4"/>
    <w:rsid w:val="008863FA"/>
    <w:rsid w:val="0088645C"/>
    <w:rsid w:val="008864CF"/>
    <w:rsid w:val="0088651E"/>
    <w:rsid w:val="00886546"/>
    <w:rsid w:val="0088655F"/>
    <w:rsid w:val="00886567"/>
    <w:rsid w:val="00886584"/>
    <w:rsid w:val="008865B5"/>
    <w:rsid w:val="00886688"/>
    <w:rsid w:val="00886690"/>
    <w:rsid w:val="00886693"/>
    <w:rsid w:val="008866A7"/>
    <w:rsid w:val="008866E0"/>
    <w:rsid w:val="00886703"/>
    <w:rsid w:val="0088670D"/>
    <w:rsid w:val="0088670F"/>
    <w:rsid w:val="0088671C"/>
    <w:rsid w:val="00886743"/>
    <w:rsid w:val="00886744"/>
    <w:rsid w:val="00886770"/>
    <w:rsid w:val="008867F3"/>
    <w:rsid w:val="00886826"/>
    <w:rsid w:val="0088685B"/>
    <w:rsid w:val="008868BB"/>
    <w:rsid w:val="008868F5"/>
    <w:rsid w:val="00886904"/>
    <w:rsid w:val="00886905"/>
    <w:rsid w:val="00886911"/>
    <w:rsid w:val="00886916"/>
    <w:rsid w:val="00886926"/>
    <w:rsid w:val="0088695E"/>
    <w:rsid w:val="008869B6"/>
    <w:rsid w:val="008869DE"/>
    <w:rsid w:val="00886A35"/>
    <w:rsid w:val="00886A99"/>
    <w:rsid w:val="00886AA4"/>
    <w:rsid w:val="00886AB6"/>
    <w:rsid w:val="00886AC8"/>
    <w:rsid w:val="00886B00"/>
    <w:rsid w:val="00886B34"/>
    <w:rsid w:val="00886B3B"/>
    <w:rsid w:val="00886BAA"/>
    <w:rsid w:val="00886BD6"/>
    <w:rsid w:val="00886BD9"/>
    <w:rsid w:val="00886C3A"/>
    <w:rsid w:val="00886C3C"/>
    <w:rsid w:val="00886C78"/>
    <w:rsid w:val="00886CA3"/>
    <w:rsid w:val="00886CEA"/>
    <w:rsid w:val="00886CF4"/>
    <w:rsid w:val="00886CF9"/>
    <w:rsid w:val="00886D3A"/>
    <w:rsid w:val="00886D42"/>
    <w:rsid w:val="00886DAF"/>
    <w:rsid w:val="00886DFD"/>
    <w:rsid w:val="00886E29"/>
    <w:rsid w:val="00886E70"/>
    <w:rsid w:val="00886EC1"/>
    <w:rsid w:val="00886ECA"/>
    <w:rsid w:val="00886F2E"/>
    <w:rsid w:val="00886F31"/>
    <w:rsid w:val="00886F52"/>
    <w:rsid w:val="00886F8C"/>
    <w:rsid w:val="00886FCB"/>
    <w:rsid w:val="00886FCD"/>
    <w:rsid w:val="00886FEE"/>
    <w:rsid w:val="00887003"/>
    <w:rsid w:val="00887011"/>
    <w:rsid w:val="0088701C"/>
    <w:rsid w:val="0088701D"/>
    <w:rsid w:val="00887033"/>
    <w:rsid w:val="0088709A"/>
    <w:rsid w:val="0088709C"/>
    <w:rsid w:val="008870AF"/>
    <w:rsid w:val="008870D6"/>
    <w:rsid w:val="008870DE"/>
    <w:rsid w:val="008870E9"/>
    <w:rsid w:val="00887121"/>
    <w:rsid w:val="0088714B"/>
    <w:rsid w:val="00887154"/>
    <w:rsid w:val="00887157"/>
    <w:rsid w:val="00887162"/>
    <w:rsid w:val="00887192"/>
    <w:rsid w:val="00887193"/>
    <w:rsid w:val="0088719E"/>
    <w:rsid w:val="008871A3"/>
    <w:rsid w:val="008871AA"/>
    <w:rsid w:val="008871B7"/>
    <w:rsid w:val="008871CF"/>
    <w:rsid w:val="00887229"/>
    <w:rsid w:val="00887255"/>
    <w:rsid w:val="0088725A"/>
    <w:rsid w:val="00887269"/>
    <w:rsid w:val="0088726D"/>
    <w:rsid w:val="008872C0"/>
    <w:rsid w:val="0088732F"/>
    <w:rsid w:val="00887330"/>
    <w:rsid w:val="00887337"/>
    <w:rsid w:val="0088733F"/>
    <w:rsid w:val="0088737A"/>
    <w:rsid w:val="00887380"/>
    <w:rsid w:val="00887388"/>
    <w:rsid w:val="00887397"/>
    <w:rsid w:val="008873AE"/>
    <w:rsid w:val="008873EF"/>
    <w:rsid w:val="008873FA"/>
    <w:rsid w:val="0088744E"/>
    <w:rsid w:val="00887465"/>
    <w:rsid w:val="00887486"/>
    <w:rsid w:val="008874C7"/>
    <w:rsid w:val="008874C8"/>
    <w:rsid w:val="008874F4"/>
    <w:rsid w:val="0088757A"/>
    <w:rsid w:val="00887592"/>
    <w:rsid w:val="008875F6"/>
    <w:rsid w:val="00887603"/>
    <w:rsid w:val="0088761A"/>
    <w:rsid w:val="0088762E"/>
    <w:rsid w:val="00887662"/>
    <w:rsid w:val="00887669"/>
    <w:rsid w:val="00887693"/>
    <w:rsid w:val="00887699"/>
    <w:rsid w:val="008876F4"/>
    <w:rsid w:val="00887709"/>
    <w:rsid w:val="00887745"/>
    <w:rsid w:val="00887782"/>
    <w:rsid w:val="0088779C"/>
    <w:rsid w:val="008877A3"/>
    <w:rsid w:val="008877A4"/>
    <w:rsid w:val="008877C9"/>
    <w:rsid w:val="00887861"/>
    <w:rsid w:val="00887866"/>
    <w:rsid w:val="00887870"/>
    <w:rsid w:val="008878CC"/>
    <w:rsid w:val="008878E4"/>
    <w:rsid w:val="00887918"/>
    <w:rsid w:val="00887927"/>
    <w:rsid w:val="00887940"/>
    <w:rsid w:val="00887955"/>
    <w:rsid w:val="0088799C"/>
    <w:rsid w:val="008879EF"/>
    <w:rsid w:val="00887A04"/>
    <w:rsid w:val="00887A28"/>
    <w:rsid w:val="00887A5E"/>
    <w:rsid w:val="00887A63"/>
    <w:rsid w:val="00887A68"/>
    <w:rsid w:val="00887AD2"/>
    <w:rsid w:val="00887AE1"/>
    <w:rsid w:val="00887AE2"/>
    <w:rsid w:val="00887AEB"/>
    <w:rsid w:val="00887B30"/>
    <w:rsid w:val="00887B40"/>
    <w:rsid w:val="00887B43"/>
    <w:rsid w:val="00887B67"/>
    <w:rsid w:val="00887BBC"/>
    <w:rsid w:val="00887BDF"/>
    <w:rsid w:val="00887BEE"/>
    <w:rsid w:val="00887BFF"/>
    <w:rsid w:val="00887C58"/>
    <w:rsid w:val="00887CB6"/>
    <w:rsid w:val="00887CB7"/>
    <w:rsid w:val="00887CCE"/>
    <w:rsid w:val="00887CF4"/>
    <w:rsid w:val="00887D30"/>
    <w:rsid w:val="00887D49"/>
    <w:rsid w:val="00887D57"/>
    <w:rsid w:val="00887D77"/>
    <w:rsid w:val="00887DC6"/>
    <w:rsid w:val="00887DD4"/>
    <w:rsid w:val="00887E05"/>
    <w:rsid w:val="00887E14"/>
    <w:rsid w:val="00887E21"/>
    <w:rsid w:val="00887E24"/>
    <w:rsid w:val="00887E44"/>
    <w:rsid w:val="00887E81"/>
    <w:rsid w:val="00887E86"/>
    <w:rsid w:val="00887E9C"/>
    <w:rsid w:val="00887EC5"/>
    <w:rsid w:val="00887F1A"/>
    <w:rsid w:val="00887F26"/>
    <w:rsid w:val="00887F4A"/>
    <w:rsid w:val="00887F67"/>
    <w:rsid w:val="00887F83"/>
    <w:rsid w:val="00887FAA"/>
    <w:rsid w:val="00887FB1"/>
    <w:rsid w:val="00887FF1"/>
    <w:rsid w:val="0089001E"/>
    <w:rsid w:val="00890061"/>
    <w:rsid w:val="00890096"/>
    <w:rsid w:val="008900EA"/>
    <w:rsid w:val="008900F0"/>
    <w:rsid w:val="00890153"/>
    <w:rsid w:val="008901A1"/>
    <w:rsid w:val="008901CC"/>
    <w:rsid w:val="008901DC"/>
    <w:rsid w:val="008901F8"/>
    <w:rsid w:val="00890215"/>
    <w:rsid w:val="008902D0"/>
    <w:rsid w:val="0089030F"/>
    <w:rsid w:val="0089033C"/>
    <w:rsid w:val="0089036D"/>
    <w:rsid w:val="0089037B"/>
    <w:rsid w:val="00890384"/>
    <w:rsid w:val="00890386"/>
    <w:rsid w:val="0089038D"/>
    <w:rsid w:val="00890395"/>
    <w:rsid w:val="008903AC"/>
    <w:rsid w:val="008903B4"/>
    <w:rsid w:val="008903F2"/>
    <w:rsid w:val="008903F4"/>
    <w:rsid w:val="00890440"/>
    <w:rsid w:val="0089049E"/>
    <w:rsid w:val="008904AE"/>
    <w:rsid w:val="008904B9"/>
    <w:rsid w:val="008904C7"/>
    <w:rsid w:val="008905A0"/>
    <w:rsid w:val="008905B8"/>
    <w:rsid w:val="008905C4"/>
    <w:rsid w:val="008905FB"/>
    <w:rsid w:val="0089064A"/>
    <w:rsid w:val="0089069D"/>
    <w:rsid w:val="008906A8"/>
    <w:rsid w:val="008906C5"/>
    <w:rsid w:val="008906FC"/>
    <w:rsid w:val="0089070F"/>
    <w:rsid w:val="00890723"/>
    <w:rsid w:val="0089073D"/>
    <w:rsid w:val="0089075E"/>
    <w:rsid w:val="0089078D"/>
    <w:rsid w:val="0089078F"/>
    <w:rsid w:val="00890793"/>
    <w:rsid w:val="008907B9"/>
    <w:rsid w:val="008907C5"/>
    <w:rsid w:val="008907DA"/>
    <w:rsid w:val="00890813"/>
    <w:rsid w:val="0089084F"/>
    <w:rsid w:val="008908AB"/>
    <w:rsid w:val="008908D0"/>
    <w:rsid w:val="008908F2"/>
    <w:rsid w:val="00890905"/>
    <w:rsid w:val="0089090A"/>
    <w:rsid w:val="0089094A"/>
    <w:rsid w:val="0089095B"/>
    <w:rsid w:val="0089097C"/>
    <w:rsid w:val="00890986"/>
    <w:rsid w:val="008909BA"/>
    <w:rsid w:val="008909DC"/>
    <w:rsid w:val="00890A2C"/>
    <w:rsid w:val="00890A2F"/>
    <w:rsid w:val="00890A62"/>
    <w:rsid w:val="00890A63"/>
    <w:rsid w:val="00890AB4"/>
    <w:rsid w:val="00890AB8"/>
    <w:rsid w:val="00890ACF"/>
    <w:rsid w:val="00890B12"/>
    <w:rsid w:val="00890B9E"/>
    <w:rsid w:val="00890BB0"/>
    <w:rsid w:val="00890BEC"/>
    <w:rsid w:val="00890BEF"/>
    <w:rsid w:val="00890C11"/>
    <w:rsid w:val="00890C35"/>
    <w:rsid w:val="00890CAE"/>
    <w:rsid w:val="00890CB9"/>
    <w:rsid w:val="00890CBB"/>
    <w:rsid w:val="00890CD8"/>
    <w:rsid w:val="00890CDE"/>
    <w:rsid w:val="00890CEE"/>
    <w:rsid w:val="00890D0A"/>
    <w:rsid w:val="00890D48"/>
    <w:rsid w:val="00890D7C"/>
    <w:rsid w:val="00890D7E"/>
    <w:rsid w:val="00890D8A"/>
    <w:rsid w:val="00890DB0"/>
    <w:rsid w:val="00890DD2"/>
    <w:rsid w:val="00890DD3"/>
    <w:rsid w:val="00890DFC"/>
    <w:rsid w:val="00890E54"/>
    <w:rsid w:val="00890E82"/>
    <w:rsid w:val="00890E8C"/>
    <w:rsid w:val="00890ED1"/>
    <w:rsid w:val="00890F44"/>
    <w:rsid w:val="00890F85"/>
    <w:rsid w:val="00890F91"/>
    <w:rsid w:val="00890F9D"/>
    <w:rsid w:val="00890FC7"/>
    <w:rsid w:val="00890FD0"/>
    <w:rsid w:val="00890FE6"/>
    <w:rsid w:val="00890FEC"/>
    <w:rsid w:val="00891054"/>
    <w:rsid w:val="00891073"/>
    <w:rsid w:val="008910B4"/>
    <w:rsid w:val="008910C2"/>
    <w:rsid w:val="008910F3"/>
    <w:rsid w:val="008910F8"/>
    <w:rsid w:val="008911CC"/>
    <w:rsid w:val="008911ED"/>
    <w:rsid w:val="008911FD"/>
    <w:rsid w:val="00891209"/>
    <w:rsid w:val="0089125B"/>
    <w:rsid w:val="0089127F"/>
    <w:rsid w:val="008912D3"/>
    <w:rsid w:val="008912DB"/>
    <w:rsid w:val="008912EF"/>
    <w:rsid w:val="0089130C"/>
    <w:rsid w:val="0089132F"/>
    <w:rsid w:val="00891349"/>
    <w:rsid w:val="00891360"/>
    <w:rsid w:val="00891368"/>
    <w:rsid w:val="00891373"/>
    <w:rsid w:val="0089137F"/>
    <w:rsid w:val="008913E5"/>
    <w:rsid w:val="008913F1"/>
    <w:rsid w:val="008913F6"/>
    <w:rsid w:val="0089141B"/>
    <w:rsid w:val="008914BF"/>
    <w:rsid w:val="008914C1"/>
    <w:rsid w:val="008914FE"/>
    <w:rsid w:val="00891513"/>
    <w:rsid w:val="00891533"/>
    <w:rsid w:val="00891535"/>
    <w:rsid w:val="008915A2"/>
    <w:rsid w:val="008915F6"/>
    <w:rsid w:val="00891603"/>
    <w:rsid w:val="0089167B"/>
    <w:rsid w:val="008916A9"/>
    <w:rsid w:val="008916B2"/>
    <w:rsid w:val="008916E2"/>
    <w:rsid w:val="00891726"/>
    <w:rsid w:val="00891759"/>
    <w:rsid w:val="00891775"/>
    <w:rsid w:val="0089177A"/>
    <w:rsid w:val="008917A4"/>
    <w:rsid w:val="0089186D"/>
    <w:rsid w:val="0089189F"/>
    <w:rsid w:val="008918DB"/>
    <w:rsid w:val="00891904"/>
    <w:rsid w:val="00891908"/>
    <w:rsid w:val="0089190D"/>
    <w:rsid w:val="00891920"/>
    <w:rsid w:val="00891939"/>
    <w:rsid w:val="0089193D"/>
    <w:rsid w:val="0089196E"/>
    <w:rsid w:val="008919B4"/>
    <w:rsid w:val="008919C3"/>
    <w:rsid w:val="008919ED"/>
    <w:rsid w:val="00891A4A"/>
    <w:rsid w:val="00891A59"/>
    <w:rsid w:val="00891ACA"/>
    <w:rsid w:val="00891AEA"/>
    <w:rsid w:val="00891B07"/>
    <w:rsid w:val="00891B38"/>
    <w:rsid w:val="00891B44"/>
    <w:rsid w:val="00891BBF"/>
    <w:rsid w:val="00891BC2"/>
    <w:rsid w:val="00891BF7"/>
    <w:rsid w:val="00891BFC"/>
    <w:rsid w:val="00891C21"/>
    <w:rsid w:val="00891C42"/>
    <w:rsid w:val="00891C91"/>
    <w:rsid w:val="00891CAB"/>
    <w:rsid w:val="00891CD8"/>
    <w:rsid w:val="00891CE8"/>
    <w:rsid w:val="00891D0C"/>
    <w:rsid w:val="00891D5A"/>
    <w:rsid w:val="00891D5B"/>
    <w:rsid w:val="00891D61"/>
    <w:rsid w:val="00891D62"/>
    <w:rsid w:val="00891D72"/>
    <w:rsid w:val="00891D8E"/>
    <w:rsid w:val="00891DD4"/>
    <w:rsid w:val="00891DD8"/>
    <w:rsid w:val="00891DD9"/>
    <w:rsid w:val="00891E0B"/>
    <w:rsid w:val="00891E44"/>
    <w:rsid w:val="00891E79"/>
    <w:rsid w:val="00891EE3"/>
    <w:rsid w:val="00891EEB"/>
    <w:rsid w:val="00891F84"/>
    <w:rsid w:val="00891FD5"/>
    <w:rsid w:val="00891FD6"/>
    <w:rsid w:val="0089200D"/>
    <w:rsid w:val="0089201A"/>
    <w:rsid w:val="00892022"/>
    <w:rsid w:val="00892064"/>
    <w:rsid w:val="00892069"/>
    <w:rsid w:val="008920B8"/>
    <w:rsid w:val="00892127"/>
    <w:rsid w:val="00892137"/>
    <w:rsid w:val="00892141"/>
    <w:rsid w:val="00892143"/>
    <w:rsid w:val="00892181"/>
    <w:rsid w:val="00892191"/>
    <w:rsid w:val="008921AA"/>
    <w:rsid w:val="008921B6"/>
    <w:rsid w:val="008921BC"/>
    <w:rsid w:val="008921E8"/>
    <w:rsid w:val="008921F7"/>
    <w:rsid w:val="008921F8"/>
    <w:rsid w:val="00892240"/>
    <w:rsid w:val="00892256"/>
    <w:rsid w:val="00892257"/>
    <w:rsid w:val="008922BA"/>
    <w:rsid w:val="008922E2"/>
    <w:rsid w:val="008922FA"/>
    <w:rsid w:val="0089230E"/>
    <w:rsid w:val="0089231C"/>
    <w:rsid w:val="00892321"/>
    <w:rsid w:val="00892322"/>
    <w:rsid w:val="00892343"/>
    <w:rsid w:val="00892356"/>
    <w:rsid w:val="0089235A"/>
    <w:rsid w:val="00892376"/>
    <w:rsid w:val="0089237C"/>
    <w:rsid w:val="00892384"/>
    <w:rsid w:val="0089238D"/>
    <w:rsid w:val="008923CD"/>
    <w:rsid w:val="008923E0"/>
    <w:rsid w:val="0089242B"/>
    <w:rsid w:val="00892438"/>
    <w:rsid w:val="00892456"/>
    <w:rsid w:val="00892473"/>
    <w:rsid w:val="008924A9"/>
    <w:rsid w:val="008924BC"/>
    <w:rsid w:val="008924C4"/>
    <w:rsid w:val="008924C8"/>
    <w:rsid w:val="008924FF"/>
    <w:rsid w:val="0089250F"/>
    <w:rsid w:val="00892557"/>
    <w:rsid w:val="00892558"/>
    <w:rsid w:val="0089257A"/>
    <w:rsid w:val="00892584"/>
    <w:rsid w:val="0089258A"/>
    <w:rsid w:val="008925B3"/>
    <w:rsid w:val="008925DE"/>
    <w:rsid w:val="008925FA"/>
    <w:rsid w:val="00892657"/>
    <w:rsid w:val="0089265E"/>
    <w:rsid w:val="00892672"/>
    <w:rsid w:val="008926DF"/>
    <w:rsid w:val="00892718"/>
    <w:rsid w:val="0089271C"/>
    <w:rsid w:val="00892729"/>
    <w:rsid w:val="00892752"/>
    <w:rsid w:val="00892782"/>
    <w:rsid w:val="00892793"/>
    <w:rsid w:val="008927C1"/>
    <w:rsid w:val="008927C9"/>
    <w:rsid w:val="008927EB"/>
    <w:rsid w:val="00892842"/>
    <w:rsid w:val="00892856"/>
    <w:rsid w:val="0089285A"/>
    <w:rsid w:val="00892865"/>
    <w:rsid w:val="0089287D"/>
    <w:rsid w:val="00892891"/>
    <w:rsid w:val="008928EB"/>
    <w:rsid w:val="00892948"/>
    <w:rsid w:val="0089297B"/>
    <w:rsid w:val="008929A4"/>
    <w:rsid w:val="008929C0"/>
    <w:rsid w:val="008929C6"/>
    <w:rsid w:val="008929C7"/>
    <w:rsid w:val="008929DB"/>
    <w:rsid w:val="008929E1"/>
    <w:rsid w:val="008929F8"/>
    <w:rsid w:val="008929FA"/>
    <w:rsid w:val="00892A3B"/>
    <w:rsid w:val="00892A62"/>
    <w:rsid w:val="00892A8E"/>
    <w:rsid w:val="00892AE5"/>
    <w:rsid w:val="00892B15"/>
    <w:rsid w:val="00892B1E"/>
    <w:rsid w:val="00892B74"/>
    <w:rsid w:val="00892BAA"/>
    <w:rsid w:val="00892C0E"/>
    <w:rsid w:val="00892C49"/>
    <w:rsid w:val="00892CA1"/>
    <w:rsid w:val="00892CF8"/>
    <w:rsid w:val="00892D00"/>
    <w:rsid w:val="00892D55"/>
    <w:rsid w:val="00892D65"/>
    <w:rsid w:val="00892D7D"/>
    <w:rsid w:val="00892D96"/>
    <w:rsid w:val="00892E06"/>
    <w:rsid w:val="00892E27"/>
    <w:rsid w:val="00892E42"/>
    <w:rsid w:val="00892E7E"/>
    <w:rsid w:val="00892E87"/>
    <w:rsid w:val="00892EBD"/>
    <w:rsid w:val="00892ECE"/>
    <w:rsid w:val="00892F13"/>
    <w:rsid w:val="00892F17"/>
    <w:rsid w:val="00892F1B"/>
    <w:rsid w:val="00892F55"/>
    <w:rsid w:val="00892F63"/>
    <w:rsid w:val="00893037"/>
    <w:rsid w:val="0089303B"/>
    <w:rsid w:val="0089306B"/>
    <w:rsid w:val="0089306E"/>
    <w:rsid w:val="00893082"/>
    <w:rsid w:val="008930A6"/>
    <w:rsid w:val="008930C0"/>
    <w:rsid w:val="008930D9"/>
    <w:rsid w:val="008930F1"/>
    <w:rsid w:val="008930F8"/>
    <w:rsid w:val="00893126"/>
    <w:rsid w:val="0089312C"/>
    <w:rsid w:val="00893135"/>
    <w:rsid w:val="0089317D"/>
    <w:rsid w:val="0089319C"/>
    <w:rsid w:val="008931B3"/>
    <w:rsid w:val="008931C0"/>
    <w:rsid w:val="008931C3"/>
    <w:rsid w:val="008931F4"/>
    <w:rsid w:val="00893222"/>
    <w:rsid w:val="00893236"/>
    <w:rsid w:val="00893298"/>
    <w:rsid w:val="008932C3"/>
    <w:rsid w:val="008932CB"/>
    <w:rsid w:val="008932D4"/>
    <w:rsid w:val="008932D7"/>
    <w:rsid w:val="0089331B"/>
    <w:rsid w:val="0089334F"/>
    <w:rsid w:val="00893372"/>
    <w:rsid w:val="00893388"/>
    <w:rsid w:val="008933AE"/>
    <w:rsid w:val="008933E9"/>
    <w:rsid w:val="0089340B"/>
    <w:rsid w:val="00893463"/>
    <w:rsid w:val="0089347D"/>
    <w:rsid w:val="008934F2"/>
    <w:rsid w:val="00893583"/>
    <w:rsid w:val="008935A7"/>
    <w:rsid w:val="008935B1"/>
    <w:rsid w:val="008935D6"/>
    <w:rsid w:val="00893628"/>
    <w:rsid w:val="00893678"/>
    <w:rsid w:val="0089367A"/>
    <w:rsid w:val="0089367D"/>
    <w:rsid w:val="008936A1"/>
    <w:rsid w:val="008936F8"/>
    <w:rsid w:val="008936FC"/>
    <w:rsid w:val="0089371F"/>
    <w:rsid w:val="00893721"/>
    <w:rsid w:val="00893790"/>
    <w:rsid w:val="0089379D"/>
    <w:rsid w:val="008937A0"/>
    <w:rsid w:val="008937CF"/>
    <w:rsid w:val="008937E9"/>
    <w:rsid w:val="008937FD"/>
    <w:rsid w:val="0089380B"/>
    <w:rsid w:val="0089382A"/>
    <w:rsid w:val="00893867"/>
    <w:rsid w:val="00893877"/>
    <w:rsid w:val="008938DF"/>
    <w:rsid w:val="00893923"/>
    <w:rsid w:val="00893927"/>
    <w:rsid w:val="00893931"/>
    <w:rsid w:val="0089395F"/>
    <w:rsid w:val="008939F3"/>
    <w:rsid w:val="00893A5B"/>
    <w:rsid w:val="00893A63"/>
    <w:rsid w:val="00893A8C"/>
    <w:rsid w:val="00893AB1"/>
    <w:rsid w:val="00893AB6"/>
    <w:rsid w:val="00893ABC"/>
    <w:rsid w:val="00893ADC"/>
    <w:rsid w:val="00893B54"/>
    <w:rsid w:val="00893B6F"/>
    <w:rsid w:val="00893BAF"/>
    <w:rsid w:val="00893BD2"/>
    <w:rsid w:val="00893BED"/>
    <w:rsid w:val="00893C0E"/>
    <w:rsid w:val="00893C12"/>
    <w:rsid w:val="00893C1C"/>
    <w:rsid w:val="00893C78"/>
    <w:rsid w:val="00893CDE"/>
    <w:rsid w:val="00893D10"/>
    <w:rsid w:val="00893D19"/>
    <w:rsid w:val="00893D6E"/>
    <w:rsid w:val="00893D74"/>
    <w:rsid w:val="00893DB1"/>
    <w:rsid w:val="00893DE8"/>
    <w:rsid w:val="00893DF7"/>
    <w:rsid w:val="00893E14"/>
    <w:rsid w:val="00893E35"/>
    <w:rsid w:val="00893F38"/>
    <w:rsid w:val="00893F55"/>
    <w:rsid w:val="00893F8B"/>
    <w:rsid w:val="00893FA6"/>
    <w:rsid w:val="0089402F"/>
    <w:rsid w:val="00894035"/>
    <w:rsid w:val="0089404B"/>
    <w:rsid w:val="00894093"/>
    <w:rsid w:val="008940BF"/>
    <w:rsid w:val="00894106"/>
    <w:rsid w:val="0089413C"/>
    <w:rsid w:val="00894158"/>
    <w:rsid w:val="00894203"/>
    <w:rsid w:val="00894224"/>
    <w:rsid w:val="00894250"/>
    <w:rsid w:val="00894254"/>
    <w:rsid w:val="00894277"/>
    <w:rsid w:val="008942D0"/>
    <w:rsid w:val="008942DF"/>
    <w:rsid w:val="008942F3"/>
    <w:rsid w:val="00894304"/>
    <w:rsid w:val="00894351"/>
    <w:rsid w:val="008943B7"/>
    <w:rsid w:val="008943C9"/>
    <w:rsid w:val="008943F3"/>
    <w:rsid w:val="00894409"/>
    <w:rsid w:val="0089440F"/>
    <w:rsid w:val="00894455"/>
    <w:rsid w:val="00894489"/>
    <w:rsid w:val="0089448D"/>
    <w:rsid w:val="008944BE"/>
    <w:rsid w:val="008944CD"/>
    <w:rsid w:val="008944E2"/>
    <w:rsid w:val="008944FC"/>
    <w:rsid w:val="00894508"/>
    <w:rsid w:val="0089451C"/>
    <w:rsid w:val="0089456A"/>
    <w:rsid w:val="0089456E"/>
    <w:rsid w:val="008945B6"/>
    <w:rsid w:val="008945B8"/>
    <w:rsid w:val="008945F3"/>
    <w:rsid w:val="00894601"/>
    <w:rsid w:val="00894617"/>
    <w:rsid w:val="00894626"/>
    <w:rsid w:val="0089464A"/>
    <w:rsid w:val="0089465B"/>
    <w:rsid w:val="00894660"/>
    <w:rsid w:val="00894661"/>
    <w:rsid w:val="008946C0"/>
    <w:rsid w:val="008946E4"/>
    <w:rsid w:val="00894701"/>
    <w:rsid w:val="0089473B"/>
    <w:rsid w:val="0089473D"/>
    <w:rsid w:val="00894758"/>
    <w:rsid w:val="008947B7"/>
    <w:rsid w:val="008947C0"/>
    <w:rsid w:val="008947E3"/>
    <w:rsid w:val="0089484A"/>
    <w:rsid w:val="00894856"/>
    <w:rsid w:val="0089485A"/>
    <w:rsid w:val="0089487D"/>
    <w:rsid w:val="0089488B"/>
    <w:rsid w:val="00894893"/>
    <w:rsid w:val="008948B4"/>
    <w:rsid w:val="008948B9"/>
    <w:rsid w:val="008948BB"/>
    <w:rsid w:val="008948C7"/>
    <w:rsid w:val="008948EF"/>
    <w:rsid w:val="00894900"/>
    <w:rsid w:val="0089490F"/>
    <w:rsid w:val="00894916"/>
    <w:rsid w:val="0089493C"/>
    <w:rsid w:val="0089493D"/>
    <w:rsid w:val="0089494B"/>
    <w:rsid w:val="0089494C"/>
    <w:rsid w:val="008949F2"/>
    <w:rsid w:val="00894A24"/>
    <w:rsid w:val="00894A51"/>
    <w:rsid w:val="00894A54"/>
    <w:rsid w:val="00894A92"/>
    <w:rsid w:val="00894A93"/>
    <w:rsid w:val="00894ADB"/>
    <w:rsid w:val="00894ADC"/>
    <w:rsid w:val="00894ADF"/>
    <w:rsid w:val="00894AE3"/>
    <w:rsid w:val="00894AF0"/>
    <w:rsid w:val="00894AF3"/>
    <w:rsid w:val="00894B22"/>
    <w:rsid w:val="00894B2D"/>
    <w:rsid w:val="00894BB6"/>
    <w:rsid w:val="00894BEC"/>
    <w:rsid w:val="00894C41"/>
    <w:rsid w:val="00894C49"/>
    <w:rsid w:val="00894C4F"/>
    <w:rsid w:val="00894C66"/>
    <w:rsid w:val="00894C90"/>
    <w:rsid w:val="00894CB3"/>
    <w:rsid w:val="00894CD4"/>
    <w:rsid w:val="00894CF3"/>
    <w:rsid w:val="00894D22"/>
    <w:rsid w:val="00894D2F"/>
    <w:rsid w:val="00894D44"/>
    <w:rsid w:val="00894D5A"/>
    <w:rsid w:val="00894D6A"/>
    <w:rsid w:val="00894D72"/>
    <w:rsid w:val="00894D90"/>
    <w:rsid w:val="00894DB6"/>
    <w:rsid w:val="00894DF0"/>
    <w:rsid w:val="00894DFF"/>
    <w:rsid w:val="00894E30"/>
    <w:rsid w:val="00894E5B"/>
    <w:rsid w:val="00894E87"/>
    <w:rsid w:val="00894EA1"/>
    <w:rsid w:val="00894EAE"/>
    <w:rsid w:val="00894EFC"/>
    <w:rsid w:val="00894FA8"/>
    <w:rsid w:val="00894FB4"/>
    <w:rsid w:val="00894FDC"/>
    <w:rsid w:val="00894FF1"/>
    <w:rsid w:val="0089502C"/>
    <w:rsid w:val="00895034"/>
    <w:rsid w:val="0089505A"/>
    <w:rsid w:val="00895086"/>
    <w:rsid w:val="008950B9"/>
    <w:rsid w:val="008950F3"/>
    <w:rsid w:val="0089512D"/>
    <w:rsid w:val="0089515E"/>
    <w:rsid w:val="008951A1"/>
    <w:rsid w:val="008951DE"/>
    <w:rsid w:val="008951E0"/>
    <w:rsid w:val="008951FB"/>
    <w:rsid w:val="00895204"/>
    <w:rsid w:val="00895257"/>
    <w:rsid w:val="0089527D"/>
    <w:rsid w:val="0089528D"/>
    <w:rsid w:val="0089529C"/>
    <w:rsid w:val="008952C2"/>
    <w:rsid w:val="008952E8"/>
    <w:rsid w:val="00895307"/>
    <w:rsid w:val="00895308"/>
    <w:rsid w:val="0089530C"/>
    <w:rsid w:val="008953BA"/>
    <w:rsid w:val="008953C2"/>
    <w:rsid w:val="008953DD"/>
    <w:rsid w:val="00895472"/>
    <w:rsid w:val="00895481"/>
    <w:rsid w:val="00895497"/>
    <w:rsid w:val="00895499"/>
    <w:rsid w:val="008954A8"/>
    <w:rsid w:val="008954C5"/>
    <w:rsid w:val="00895524"/>
    <w:rsid w:val="0089558E"/>
    <w:rsid w:val="00895595"/>
    <w:rsid w:val="00895597"/>
    <w:rsid w:val="008955A3"/>
    <w:rsid w:val="008955AB"/>
    <w:rsid w:val="008955B5"/>
    <w:rsid w:val="00895632"/>
    <w:rsid w:val="008956AE"/>
    <w:rsid w:val="008956E0"/>
    <w:rsid w:val="008956EB"/>
    <w:rsid w:val="00895723"/>
    <w:rsid w:val="00895766"/>
    <w:rsid w:val="00895786"/>
    <w:rsid w:val="008957A2"/>
    <w:rsid w:val="008957E1"/>
    <w:rsid w:val="00895803"/>
    <w:rsid w:val="0089580C"/>
    <w:rsid w:val="0089582A"/>
    <w:rsid w:val="0089582F"/>
    <w:rsid w:val="008958A9"/>
    <w:rsid w:val="008958B6"/>
    <w:rsid w:val="008958BA"/>
    <w:rsid w:val="008958C3"/>
    <w:rsid w:val="00895934"/>
    <w:rsid w:val="0089593F"/>
    <w:rsid w:val="00895951"/>
    <w:rsid w:val="008959F2"/>
    <w:rsid w:val="008959F4"/>
    <w:rsid w:val="00895A36"/>
    <w:rsid w:val="00895A4F"/>
    <w:rsid w:val="00895A66"/>
    <w:rsid w:val="00895A80"/>
    <w:rsid w:val="00895A95"/>
    <w:rsid w:val="00895B3F"/>
    <w:rsid w:val="00895B8A"/>
    <w:rsid w:val="00895BCD"/>
    <w:rsid w:val="00895BF0"/>
    <w:rsid w:val="00895C25"/>
    <w:rsid w:val="00895C67"/>
    <w:rsid w:val="00895C74"/>
    <w:rsid w:val="00895C7E"/>
    <w:rsid w:val="00895CB7"/>
    <w:rsid w:val="00895CC2"/>
    <w:rsid w:val="00895CC8"/>
    <w:rsid w:val="00895CC9"/>
    <w:rsid w:val="00895CD3"/>
    <w:rsid w:val="00895CDB"/>
    <w:rsid w:val="00895D00"/>
    <w:rsid w:val="00895D1E"/>
    <w:rsid w:val="00895D45"/>
    <w:rsid w:val="00895D6E"/>
    <w:rsid w:val="00895D82"/>
    <w:rsid w:val="00895D8F"/>
    <w:rsid w:val="00895D91"/>
    <w:rsid w:val="00895D93"/>
    <w:rsid w:val="00895DB6"/>
    <w:rsid w:val="00895DCA"/>
    <w:rsid w:val="00895DD4"/>
    <w:rsid w:val="00895E02"/>
    <w:rsid w:val="00895E03"/>
    <w:rsid w:val="00895EA9"/>
    <w:rsid w:val="00895EB5"/>
    <w:rsid w:val="00895EE2"/>
    <w:rsid w:val="00895F16"/>
    <w:rsid w:val="00895F70"/>
    <w:rsid w:val="00895FB2"/>
    <w:rsid w:val="00896001"/>
    <w:rsid w:val="00896029"/>
    <w:rsid w:val="00896032"/>
    <w:rsid w:val="008960A4"/>
    <w:rsid w:val="008960CC"/>
    <w:rsid w:val="008960EE"/>
    <w:rsid w:val="00896150"/>
    <w:rsid w:val="008961B5"/>
    <w:rsid w:val="008961DB"/>
    <w:rsid w:val="00896208"/>
    <w:rsid w:val="00896223"/>
    <w:rsid w:val="00896228"/>
    <w:rsid w:val="00896238"/>
    <w:rsid w:val="0089623D"/>
    <w:rsid w:val="00896250"/>
    <w:rsid w:val="0089625A"/>
    <w:rsid w:val="0089629D"/>
    <w:rsid w:val="00896324"/>
    <w:rsid w:val="00896329"/>
    <w:rsid w:val="00896388"/>
    <w:rsid w:val="008963B4"/>
    <w:rsid w:val="008963E8"/>
    <w:rsid w:val="008963F0"/>
    <w:rsid w:val="0089643C"/>
    <w:rsid w:val="00896441"/>
    <w:rsid w:val="00896488"/>
    <w:rsid w:val="0089649D"/>
    <w:rsid w:val="008964A0"/>
    <w:rsid w:val="008964C3"/>
    <w:rsid w:val="008964C9"/>
    <w:rsid w:val="008964CE"/>
    <w:rsid w:val="00896500"/>
    <w:rsid w:val="00896526"/>
    <w:rsid w:val="00896529"/>
    <w:rsid w:val="0089654F"/>
    <w:rsid w:val="0089656C"/>
    <w:rsid w:val="00896581"/>
    <w:rsid w:val="008965D2"/>
    <w:rsid w:val="008965E2"/>
    <w:rsid w:val="008965E9"/>
    <w:rsid w:val="008965EE"/>
    <w:rsid w:val="00896649"/>
    <w:rsid w:val="008966A8"/>
    <w:rsid w:val="008966CD"/>
    <w:rsid w:val="00896720"/>
    <w:rsid w:val="0089674E"/>
    <w:rsid w:val="00896764"/>
    <w:rsid w:val="0089676A"/>
    <w:rsid w:val="008967A1"/>
    <w:rsid w:val="008967EB"/>
    <w:rsid w:val="00896816"/>
    <w:rsid w:val="0089681F"/>
    <w:rsid w:val="0089682C"/>
    <w:rsid w:val="00896889"/>
    <w:rsid w:val="008968BF"/>
    <w:rsid w:val="008968CC"/>
    <w:rsid w:val="008968CE"/>
    <w:rsid w:val="008968D3"/>
    <w:rsid w:val="00896921"/>
    <w:rsid w:val="00896941"/>
    <w:rsid w:val="00896942"/>
    <w:rsid w:val="0089696B"/>
    <w:rsid w:val="008969FB"/>
    <w:rsid w:val="00896A4D"/>
    <w:rsid w:val="00896A52"/>
    <w:rsid w:val="00896ABF"/>
    <w:rsid w:val="00896B46"/>
    <w:rsid w:val="00896B64"/>
    <w:rsid w:val="00896C79"/>
    <w:rsid w:val="00896C8C"/>
    <w:rsid w:val="00896CBA"/>
    <w:rsid w:val="00896D4D"/>
    <w:rsid w:val="00896D62"/>
    <w:rsid w:val="00896D67"/>
    <w:rsid w:val="00896D9E"/>
    <w:rsid w:val="00896DA4"/>
    <w:rsid w:val="00896E35"/>
    <w:rsid w:val="00896E38"/>
    <w:rsid w:val="00896E56"/>
    <w:rsid w:val="00896E5E"/>
    <w:rsid w:val="00896E98"/>
    <w:rsid w:val="00896F15"/>
    <w:rsid w:val="00896F3E"/>
    <w:rsid w:val="00896F49"/>
    <w:rsid w:val="00896F55"/>
    <w:rsid w:val="00896FBE"/>
    <w:rsid w:val="0089700D"/>
    <w:rsid w:val="00897023"/>
    <w:rsid w:val="0089704C"/>
    <w:rsid w:val="00897068"/>
    <w:rsid w:val="0089709A"/>
    <w:rsid w:val="008970C1"/>
    <w:rsid w:val="008970DA"/>
    <w:rsid w:val="008970E4"/>
    <w:rsid w:val="00897107"/>
    <w:rsid w:val="0089711B"/>
    <w:rsid w:val="0089711F"/>
    <w:rsid w:val="00897123"/>
    <w:rsid w:val="00897143"/>
    <w:rsid w:val="0089714C"/>
    <w:rsid w:val="0089715A"/>
    <w:rsid w:val="00897166"/>
    <w:rsid w:val="00897173"/>
    <w:rsid w:val="00897185"/>
    <w:rsid w:val="008971A6"/>
    <w:rsid w:val="008971C6"/>
    <w:rsid w:val="008971F8"/>
    <w:rsid w:val="0089720C"/>
    <w:rsid w:val="0089720E"/>
    <w:rsid w:val="00897217"/>
    <w:rsid w:val="00897221"/>
    <w:rsid w:val="00897227"/>
    <w:rsid w:val="0089723E"/>
    <w:rsid w:val="0089725C"/>
    <w:rsid w:val="00897260"/>
    <w:rsid w:val="008972A1"/>
    <w:rsid w:val="00897300"/>
    <w:rsid w:val="00897319"/>
    <w:rsid w:val="00897356"/>
    <w:rsid w:val="00897378"/>
    <w:rsid w:val="008973E1"/>
    <w:rsid w:val="00897403"/>
    <w:rsid w:val="00897446"/>
    <w:rsid w:val="00897469"/>
    <w:rsid w:val="0089753D"/>
    <w:rsid w:val="00897582"/>
    <w:rsid w:val="00897606"/>
    <w:rsid w:val="0089766F"/>
    <w:rsid w:val="00897692"/>
    <w:rsid w:val="00897697"/>
    <w:rsid w:val="008976AE"/>
    <w:rsid w:val="008976B1"/>
    <w:rsid w:val="008976C1"/>
    <w:rsid w:val="008976FD"/>
    <w:rsid w:val="008976FE"/>
    <w:rsid w:val="00897712"/>
    <w:rsid w:val="00897728"/>
    <w:rsid w:val="0089778A"/>
    <w:rsid w:val="008977BC"/>
    <w:rsid w:val="0089780F"/>
    <w:rsid w:val="00897810"/>
    <w:rsid w:val="0089788D"/>
    <w:rsid w:val="008978AB"/>
    <w:rsid w:val="008978C0"/>
    <w:rsid w:val="008978D9"/>
    <w:rsid w:val="0089790D"/>
    <w:rsid w:val="0089791C"/>
    <w:rsid w:val="0089793B"/>
    <w:rsid w:val="00897952"/>
    <w:rsid w:val="00897958"/>
    <w:rsid w:val="008979AC"/>
    <w:rsid w:val="008979CC"/>
    <w:rsid w:val="00897A3B"/>
    <w:rsid w:val="00897A3F"/>
    <w:rsid w:val="00897A4E"/>
    <w:rsid w:val="00897A6C"/>
    <w:rsid w:val="00897A7B"/>
    <w:rsid w:val="00897A98"/>
    <w:rsid w:val="00897B2E"/>
    <w:rsid w:val="00897B3E"/>
    <w:rsid w:val="00897B48"/>
    <w:rsid w:val="00897B55"/>
    <w:rsid w:val="00897BDA"/>
    <w:rsid w:val="00897C06"/>
    <w:rsid w:val="00897C25"/>
    <w:rsid w:val="00897C2E"/>
    <w:rsid w:val="00897C2F"/>
    <w:rsid w:val="00897C3C"/>
    <w:rsid w:val="00897C89"/>
    <w:rsid w:val="00897CA1"/>
    <w:rsid w:val="00897CBE"/>
    <w:rsid w:val="00897CDB"/>
    <w:rsid w:val="00897CF8"/>
    <w:rsid w:val="00897D45"/>
    <w:rsid w:val="00897D4A"/>
    <w:rsid w:val="00897D96"/>
    <w:rsid w:val="00897DC0"/>
    <w:rsid w:val="00897DCD"/>
    <w:rsid w:val="00897E4F"/>
    <w:rsid w:val="00897E74"/>
    <w:rsid w:val="00897E8C"/>
    <w:rsid w:val="00897EA7"/>
    <w:rsid w:val="00897F2E"/>
    <w:rsid w:val="00897F96"/>
    <w:rsid w:val="00897FAC"/>
    <w:rsid w:val="00897FE3"/>
    <w:rsid w:val="00897FFA"/>
    <w:rsid w:val="008A0008"/>
    <w:rsid w:val="008A000E"/>
    <w:rsid w:val="008A0026"/>
    <w:rsid w:val="008A0045"/>
    <w:rsid w:val="008A004F"/>
    <w:rsid w:val="008A0076"/>
    <w:rsid w:val="008A007C"/>
    <w:rsid w:val="008A0096"/>
    <w:rsid w:val="008A00B9"/>
    <w:rsid w:val="008A0112"/>
    <w:rsid w:val="008A016F"/>
    <w:rsid w:val="008A018A"/>
    <w:rsid w:val="008A01A4"/>
    <w:rsid w:val="008A01DA"/>
    <w:rsid w:val="008A0260"/>
    <w:rsid w:val="008A027C"/>
    <w:rsid w:val="008A0280"/>
    <w:rsid w:val="008A02BB"/>
    <w:rsid w:val="008A02CE"/>
    <w:rsid w:val="008A02D1"/>
    <w:rsid w:val="008A031B"/>
    <w:rsid w:val="008A0327"/>
    <w:rsid w:val="008A0368"/>
    <w:rsid w:val="008A038A"/>
    <w:rsid w:val="008A03B7"/>
    <w:rsid w:val="008A03E1"/>
    <w:rsid w:val="008A03F5"/>
    <w:rsid w:val="008A0481"/>
    <w:rsid w:val="008A04A4"/>
    <w:rsid w:val="008A04BE"/>
    <w:rsid w:val="008A04CB"/>
    <w:rsid w:val="008A0517"/>
    <w:rsid w:val="008A0566"/>
    <w:rsid w:val="008A05C4"/>
    <w:rsid w:val="008A05EC"/>
    <w:rsid w:val="008A061A"/>
    <w:rsid w:val="008A062E"/>
    <w:rsid w:val="008A0653"/>
    <w:rsid w:val="008A0682"/>
    <w:rsid w:val="008A06CC"/>
    <w:rsid w:val="008A0711"/>
    <w:rsid w:val="008A0722"/>
    <w:rsid w:val="008A075E"/>
    <w:rsid w:val="008A076F"/>
    <w:rsid w:val="008A077D"/>
    <w:rsid w:val="008A078C"/>
    <w:rsid w:val="008A0794"/>
    <w:rsid w:val="008A07D5"/>
    <w:rsid w:val="008A07E6"/>
    <w:rsid w:val="008A089F"/>
    <w:rsid w:val="008A08CC"/>
    <w:rsid w:val="008A08F3"/>
    <w:rsid w:val="008A08F9"/>
    <w:rsid w:val="008A08FE"/>
    <w:rsid w:val="008A093A"/>
    <w:rsid w:val="008A0954"/>
    <w:rsid w:val="008A099A"/>
    <w:rsid w:val="008A09D4"/>
    <w:rsid w:val="008A09FC"/>
    <w:rsid w:val="008A0A4C"/>
    <w:rsid w:val="008A0A77"/>
    <w:rsid w:val="008A0A8D"/>
    <w:rsid w:val="008A0A98"/>
    <w:rsid w:val="008A0B5D"/>
    <w:rsid w:val="008A0B79"/>
    <w:rsid w:val="008A0B83"/>
    <w:rsid w:val="008A0BB2"/>
    <w:rsid w:val="008A0BDC"/>
    <w:rsid w:val="008A0BF2"/>
    <w:rsid w:val="008A0C65"/>
    <w:rsid w:val="008A0C74"/>
    <w:rsid w:val="008A0CA1"/>
    <w:rsid w:val="008A0CD8"/>
    <w:rsid w:val="008A0CE4"/>
    <w:rsid w:val="008A0CFA"/>
    <w:rsid w:val="008A0D42"/>
    <w:rsid w:val="008A0D46"/>
    <w:rsid w:val="008A0D88"/>
    <w:rsid w:val="008A0D97"/>
    <w:rsid w:val="008A0DA8"/>
    <w:rsid w:val="008A0DB3"/>
    <w:rsid w:val="008A0DC6"/>
    <w:rsid w:val="008A0DCC"/>
    <w:rsid w:val="008A0DD7"/>
    <w:rsid w:val="008A0DEA"/>
    <w:rsid w:val="008A0E09"/>
    <w:rsid w:val="008A0E15"/>
    <w:rsid w:val="008A0E45"/>
    <w:rsid w:val="008A0E50"/>
    <w:rsid w:val="008A0E71"/>
    <w:rsid w:val="008A0E7F"/>
    <w:rsid w:val="008A0E9C"/>
    <w:rsid w:val="008A0EF0"/>
    <w:rsid w:val="008A0EF7"/>
    <w:rsid w:val="008A0F15"/>
    <w:rsid w:val="008A0F47"/>
    <w:rsid w:val="008A0F92"/>
    <w:rsid w:val="008A0FB9"/>
    <w:rsid w:val="008A0FC1"/>
    <w:rsid w:val="008A0FCC"/>
    <w:rsid w:val="008A0FE4"/>
    <w:rsid w:val="008A0FF1"/>
    <w:rsid w:val="008A0FF3"/>
    <w:rsid w:val="008A1022"/>
    <w:rsid w:val="008A1056"/>
    <w:rsid w:val="008A1097"/>
    <w:rsid w:val="008A10C6"/>
    <w:rsid w:val="008A1146"/>
    <w:rsid w:val="008A115C"/>
    <w:rsid w:val="008A11D6"/>
    <w:rsid w:val="008A1221"/>
    <w:rsid w:val="008A1261"/>
    <w:rsid w:val="008A1274"/>
    <w:rsid w:val="008A1292"/>
    <w:rsid w:val="008A1312"/>
    <w:rsid w:val="008A133D"/>
    <w:rsid w:val="008A134E"/>
    <w:rsid w:val="008A1389"/>
    <w:rsid w:val="008A139E"/>
    <w:rsid w:val="008A13C1"/>
    <w:rsid w:val="008A1425"/>
    <w:rsid w:val="008A144F"/>
    <w:rsid w:val="008A14A7"/>
    <w:rsid w:val="008A14CA"/>
    <w:rsid w:val="008A151F"/>
    <w:rsid w:val="008A1527"/>
    <w:rsid w:val="008A152B"/>
    <w:rsid w:val="008A1589"/>
    <w:rsid w:val="008A1591"/>
    <w:rsid w:val="008A15BE"/>
    <w:rsid w:val="008A15D3"/>
    <w:rsid w:val="008A15F3"/>
    <w:rsid w:val="008A15F7"/>
    <w:rsid w:val="008A1616"/>
    <w:rsid w:val="008A1617"/>
    <w:rsid w:val="008A1647"/>
    <w:rsid w:val="008A164F"/>
    <w:rsid w:val="008A1658"/>
    <w:rsid w:val="008A1688"/>
    <w:rsid w:val="008A168B"/>
    <w:rsid w:val="008A1732"/>
    <w:rsid w:val="008A17DB"/>
    <w:rsid w:val="008A182E"/>
    <w:rsid w:val="008A185D"/>
    <w:rsid w:val="008A1879"/>
    <w:rsid w:val="008A18A2"/>
    <w:rsid w:val="008A18AE"/>
    <w:rsid w:val="008A18D7"/>
    <w:rsid w:val="008A18D8"/>
    <w:rsid w:val="008A18F4"/>
    <w:rsid w:val="008A1905"/>
    <w:rsid w:val="008A1908"/>
    <w:rsid w:val="008A192D"/>
    <w:rsid w:val="008A1950"/>
    <w:rsid w:val="008A199D"/>
    <w:rsid w:val="008A1A59"/>
    <w:rsid w:val="008A1A73"/>
    <w:rsid w:val="008A1A8A"/>
    <w:rsid w:val="008A1ABF"/>
    <w:rsid w:val="008A1AD3"/>
    <w:rsid w:val="008A1ADB"/>
    <w:rsid w:val="008A1B09"/>
    <w:rsid w:val="008A1B28"/>
    <w:rsid w:val="008A1B2E"/>
    <w:rsid w:val="008A1B9F"/>
    <w:rsid w:val="008A1BE1"/>
    <w:rsid w:val="008A1C65"/>
    <w:rsid w:val="008A1C66"/>
    <w:rsid w:val="008A1CA8"/>
    <w:rsid w:val="008A1CC7"/>
    <w:rsid w:val="008A1CD3"/>
    <w:rsid w:val="008A1D0F"/>
    <w:rsid w:val="008A1D1D"/>
    <w:rsid w:val="008A1D2A"/>
    <w:rsid w:val="008A1D36"/>
    <w:rsid w:val="008A1DC8"/>
    <w:rsid w:val="008A1DCC"/>
    <w:rsid w:val="008A1DD8"/>
    <w:rsid w:val="008A1E20"/>
    <w:rsid w:val="008A1E3D"/>
    <w:rsid w:val="008A1E4B"/>
    <w:rsid w:val="008A1E7F"/>
    <w:rsid w:val="008A1E92"/>
    <w:rsid w:val="008A1E94"/>
    <w:rsid w:val="008A1E9B"/>
    <w:rsid w:val="008A1EAD"/>
    <w:rsid w:val="008A1EC9"/>
    <w:rsid w:val="008A1EF0"/>
    <w:rsid w:val="008A1F64"/>
    <w:rsid w:val="008A1F79"/>
    <w:rsid w:val="008A1FFB"/>
    <w:rsid w:val="008A2056"/>
    <w:rsid w:val="008A205E"/>
    <w:rsid w:val="008A206A"/>
    <w:rsid w:val="008A2075"/>
    <w:rsid w:val="008A207B"/>
    <w:rsid w:val="008A2085"/>
    <w:rsid w:val="008A20C2"/>
    <w:rsid w:val="008A20C3"/>
    <w:rsid w:val="008A20C7"/>
    <w:rsid w:val="008A2127"/>
    <w:rsid w:val="008A2138"/>
    <w:rsid w:val="008A21C2"/>
    <w:rsid w:val="008A2208"/>
    <w:rsid w:val="008A2215"/>
    <w:rsid w:val="008A221A"/>
    <w:rsid w:val="008A2265"/>
    <w:rsid w:val="008A227D"/>
    <w:rsid w:val="008A2280"/>
    <w:rsid w:val="008A2298"/>
    <w:rsid w:val="008A229B"/>
    <w:rsid w:val="008A22A7"/>
    <w:rsid w:val="008A22D4"/>
    <w:rsid w:val="008A22DF"/>
    <w:rsid w:val="008A22EC"/>
    <w:rsid w:val="008A22EE"/>
    <w:rsid w:val="008A22F4"/>
    <w:rsid w:val="008A230D"/>
    <w:rsid w:val="008A2340"/>
    <w:rsid w:val="008A2347"/>
    <w:rsid w:val="008A23B2"/>
    <w:rsid w:val="008A23DC"/>
    <w:rsid w:val="008A23E9"/>
    <w:rsid w:val="008A23EE"/>
    <w:rsid w:val="008A2431"/>
    <w:rsid w:val="008A2436"/>
    <w:rsid w:val="008A243F"/>
    <w:rsid w:val="008A2471"/>
    <w:rsid w:val="008A24A0"/>
    <w:rsid w:val="008A24AB"/>
    <w:rsid w:val="008A24AF"/>
    <w:rsid w:val="008A24D4"/>
    <w:rsid w:val="008A250B"/>
    <w:rsid w:val="008A2536"/>
    <w:rsid w:val="008A259B"/>
    <w:rsid w:val="008A25AB"/>
    <w:rsid w:val="008A25DE"/>
    <w:rsid w:val="008A2601"/>
    <w:rsid w:val="008A260C"/>
    <w:rsid w:val="008A2611"/>
    <w:rsid w:val="008A263A"/>
    <w:rsid w:val="008A264D"/>
    <w:rsid w:val="008A2666"/>
    <w:rsid w:val="008A269D"/>
    <w:rsid w:val="008A26F7"/>
    <w:rsid w:val="008A26FA"/>
    <w:rsid w:val="008A26FD"/>
    <w:rsid w:val="008A2707"/>
    <w:rsid w:val="008A273E"/>
    <w:rsid w:val="008A2745"/>
    <w:rsid w:val="008A277C"/>
    <w:rsid w:val="008A27DB"/>
    <w:rsid w:val="008A27F7"/>
    <w:rsid w:val="008A284A"/>
    <w:rsid w:val="008A2866"/>
    <w:rsid w:val="008A2880"/>
    <w:rsid w:val="008A2889"/>
    <w:rsid w:val="008A2904"/>
    <w:rsid w:val="008A2914"/>
    <w:rsid w:val="008A291D"/>
    <w:rsid w:val="008A293F"/>
    <w:rsid w:val="008A296C"/>
    <w:rsid w:val="008A2A09"/>
    <w:rsid w:val="008A2A27"/>
    <w:rsid w:val="008A2A2F"/>
    <w:rsid w:val="008A2A40"/>
    <w:rsid w:val="008A2A88"/>
    <w:rsid w:val="008A2A93"/>
    <w:rsid w:val="008A2AA0"/>
    <w:rsid w:val="008A2AA7"/>
    <w:rsid w:val="008A2AB3"/>
    <w:rsid w:val="008A2AF9"/>
    <w:rsid w:val="008A2B05"/>
    <w:rsid w:val="008A2B25"/>
    <w:rsid w:val="008A2B42"/>
    <w:rsid w:val="008A2B44"/>
    <w:rsid w:val="008A2B5C"/>
    <w:rsid w:val="008A2BF6"/>
    <w:rsid w:val="008A2BFA"/>
    <w:rsid w:val="008A2C5B"/>
    <w:rsid w:val="008A2C95"/>
    <w:rsid w:val="008A2CB4"/>
    <w:rsid w:val="008A2D3D"/>
    <w:rsid w:val="008A2D93"/>
    <w:rsid w:val="008A2D9C"/>
    <w:rsid w:val="008A2DBD"/>
    <w:rsid w:val="008A2DC8"/>
    <w:rsid w:val="008A2DCD"/>
    <w:rsid w:val="008A2DE6"/>
    <w:rsid w:val="008A2DF6"/>
    <w:rsid w:val="008A2E24"/>
    <w:rsid w:val="008A2E91"/>
    <w:rsid w:val="008A2E99"/>
    <w:rsid w:val="008A2ED9"/>
    <w:rsid w:val="008A2F29"/>
    <w:rsid w:val="008A2F2F"/>
    <w:rsid w:val="008A2F30"/>
    <w:rsid w:val="008A2F58"/>
    <w:rsid w:val="008A2F6A"/>
    <w:rsid w:val="008A2F76"/>
    <w:rsid w:val="008A2FBB"/>
    <w:rsid w:val="008A2FE3"/>
    <w:rsid w:val="008A3005"/>
    <w:rsid w:val="008A3061"/>
    <w:rsid w:val="008A3088"/>
    <w:rsid w:val="008A309F"/>
    <w:rsid w:val="008A30A5"/>
    <w:rsid w:val="008A30AF"/>
    <w:rsid w:val="008A30B1"/>
    <w:rsid w:val="008A30E1"/>
    <w:rsid w:val="008A30FE"/>
    <w:rsid w:val="008A3102"/>
    <w:rsid w:val="008A313B"/>
    <w:rsid w:val="008A3163"/>
    <w:rsid w:val="008A3165"/>
    <w:rsid w:val="008A31B3"/>
    <w:rsid w:val="008A31EB"/>
    <w:rsid w:val="008A3200"/>
    <w:rsid w:val="008A3246"/>
    <w:rsid w:val="008A3299"/>
    <w:rsid w:val="008A32AC"/>
    <w:rsid w:val="008A32B5"/>
    <w:rsid w:val="008A32CD"/>
    <w:rsid w:val="008A3315"/>
    <w:rsid w:val="008A3332"/>
    <w:rsid w:val="008A3365"/>
    <w:rsid w:val="008A3366"/>
    <w:rsid w:val="008A3389"/>
    <w:rsid w:val="008A33CE"/>
    <w:rsid w:val="008A3409"/>
    <w:rsid w:val="008A341A"/>
    <w:rsid w:val="008A3439"/>
    <w:rsid w:val="008A344E"/>
    <w:rsid w:val="008A34BC"/>
    <w:rsid w:val="008A34DA"/>
    <w:rsid w:val="008A3505"/>
    <w:rsid w:val="008A352A"/>
    <w:rsid w:val="008A352D"/>
    <w:rsid w:val="008A3546"/>
    <w:rsid w:val="008A3567"/>
    <w:rsid w:val="008A356A"/>
    <w:rsid w:val="008A35C5"/>
    <w:rsid w:val="008A35D2"/>
    <w:rsid w:val="008A35DE"/>
    <w:rsid w:val="008A3604"/>
    <w:rsid w:val="008A3605"/>
    <w:rsid w:val="008A3610"/>
    <w:rsid w:val="008A3632"/>
    <w:rsid w:val="008A3653"/>
    <w:rsid w:val="008A366A"/>
    <w:rsid w:val="008A36A6"/>
    <w:rsid w:val="008A36B5"/>
    <w:rsid w:val="008A36C0"/>
    <w:rsid w:val="008A36C4"/>
    <w:rsid w:val="008A36EB"/>
    <w:rsid w:val="008A36F8"/>
    <w:rsid w:val="008A36FF"/>
    <w:rsid w:val="008A3702"/>
    <w:rsid w:val="008A3725"/>
    <w:rsid w:val="008A3756"/>
    <w:rsid w:val="008A3763"/>
    <w:rsid w:val="008A37A6"/>
    <w:rsid w:val="008A37B7"/>
    <w:rsid w:val="008A37C4"/>
    <w:rsid w:val="008A37CF"/>
    <w:rsid w:val="008A37F2"/>
    <w:rsid w:val="008A3873"/>
    <w:rsid w:val="008A388A"/>
    <w:rsid w:val="008A38C7"/>
    <w:rsid w:val="008A38CB"/>
    <w:rsid w:val="008A38D6"/>
    <w:rsid w:val="008A38E7"/>
    <w:rsid w:val="008A38FB"/>
    <w:rsid w:val="008A3903"/>
    <w:rsid w:val="008A3941"/>
    <w:rsid w:val="008A396D"/>
    <w:rsid w:val="008A398D"/>
    <w:rsid w:val="008A3A43"/>
    <w:rsid w:val="008A3A69"/>
    <w:rsid w:val="008A3A6F"/>
    <w:rsid w:val="008A3A78"/>
    <w:rsid w:val="008A3AA6"/>
    <w:rsid w:val="008A3AD6"/>
    <w:rsid w:val="008A3ADE"/>
    <w:rsid w:val="008A3B4F"/>
    <w:rsid w:val="008A3B71"/>
    <w:rsid w:val="008A3B82"/>
    <w:rsid w:val="008A3BD7"/>
    <w:rsid w:val="008A3C05"/>
    <w:rsid w:val="008A3C19"/>
    <w:rsid w:val="008A3C1A"/>
    <w:rsid w:val="008A3C2B"/>
    <w:rsid w:val="008A3C38"/>
    <w:rsid w:val="008A3C5F"/>
    <w:rsid w:val="008A3C7C"/>
    <w:rsid w:val="008A3C87"/>
    <w:rsid w:val="008A3C8E"/>
    <w:rsid w:val="008A3CAA"/>
    <w:rsid w:val="008A3CD8"/>
    <w:rsid w:val="008A3CDD"/>
    <w:rsid w:val="008A3D03"/>
    <w:rsid w:val="008A3D51"/>
    <w:rsid w:val="008A3D61"/>
    <w:rsid w:val="008A3DA2"/>
    <w:rsid w:val="008A3DEF"/>
    <w:rsid w:val="008A3DF6"/>
    <w:rsid w:val="008A3E06"/>
    <w:rsid w:val="008A3E73"/>
    <w:rsid w:val="008A3E88"/>
    <w:rsid w:val="008A3EA6"/>
    <w:rsid w:val="008A3EB4"/>
    <w:rsid w:val="008A3EDC"/>
    <w:rsid w:val="008A3F01"/>
    <w:rsid w:val="008A3F20"/>
    <w:rsid w:val="008A3F44"/>
    <w:rsid w:val="008A3F46"/>
    <w:rsid w:val="008A3F48"/>
    <w:rsid w:val="008A3F73"/>
    <w:rsid w:val="008A3FAA"/>
    <w:rsid w:val="008A3FCD"/>
    <w:rsid w:val="008A3FED"/>
    <w:rsid w:val="008A4022"/>
    <w:rsid w:val="008A4035"/>
    <w:rsid w:val="008A4087"/>
    <w:rsid w:val="008A40AA"/>
    <w:rsid w:val="008A40C0"/>
    <w:rsid w:val="008A40D4"/>
    <w:rsid w:val="008A40DE"/>
    <w:rsid w:val="008A40EA"/>
    <w:rsid w:val="008A4157"/>
    <w:rsid w:val="008A41DE"/>
    <w:rsid w:val="008A4205"/>
    <w:rsid w:val="008A4209"/>
    <w:rsid w:val="008A4272"/>
    <w:rsid w:val="008A42DE"/>
    <w:rsid w:val="008A42FD"/>
    <w:rsid w:val="008A434D"/>
    <w:rsid w:val="008A4389"/>
    <w:rsid w:val="008A43AD"/>
    <w:rsid w:val="008A43B1"/>
    <w:rsid w:val="008A43CF"/>
    <w:rsid w:val="008A446F"/>
    <w:rsid w:val="008A44A2"/>
    <w:rsid w:val="008A44B2"/>
    <w:rsid w:val="008A44DA"/>
    <w:rsid w:val="008A44EB"/>
    <w:rsid w:val="008A4505"/>
    <w:rsid w:val="008A4538"/>
    <w:rsid w:val="008A45A9"/>
    <w:rsid w:val="008A45AB"/>
    <w:rsid w:val="008A45C7"/>
    <w:rsid w:val="008A45CC"/>
    <w:rsid w:val="008A4624"/>
    <w:rsid w:val="008A4625"/>
    <w:rsid w:val="008A462D"/>
    <w:rsid w:val="008A4647"/>
    <w:rsid w:val="008A4687"/>
    <w:rsid w:val="008A4689"/>
    <w:rsid w:val="008A468C"/>
    <w:rsid w:val="008A46A8"/>
    <w:rsid w:val="008A46CF"/>
    <w:rsid w:val="008A46DD"/>
    <w:rsid w:val="008A46E1"/>
    <w:rsid w:val="008A470C"/>
    <w:rsid w:val="008A473B"/>
    <w:rsid w:val="008A4795"/>
    <w:rsid w:val="008A47B5"/>
    <w:rsid w:val="008A47F4"/>
    <w:rsid w:val="008A489F"/>
    <w:rsid w:val="008A48C8"/>
    <w:rsid w:val="008A48E1"/>
    <w:rsid w:val="008A48EE"/>
    <w:rsid w:val="008A4925"/>
    <w:rsid w:val="008A4931"/>
    <w:rsid w:val="008A4949"/>
    <w:rsid w:val="008A4957"/>
    <w:rsid w:val="008A496D"/>
    <w:rsid w:val="008A4974"/>
    <w:rsid w:val="008A499D"/>
    <w:rsid w:val="008A49C2"/>
    <w:rsid w:val="008A49D1"/>
    <w:rsid w:val="008A49E3"/>
    <w:rsid w:val="008A49FA"/>
    <w:rsid w:val="008A4A1C"/>
    <w:rsid w:val="008A4A31"/>
    <w:rsid w:val="008A4A3B"/>
    <w:rsid w:val="008A4A41"/>
    <w:rsid w:val="008A4A4F"/>
    <w:rsid w:val="008A4A97"/>
    <w:rsid w:val="008A4A98"/>
    <w:rsid w:val="008A4AAB"/>
    <w:rsid w:val="008A4AC4"/>
    <w:rsid w:val="008A4ACD"/>
    <w:rsid w:val="008A4ACE"/>
    <w:rsid w:val="008A4AF8"/>
    <w:rsid w:val="008A4B22"/>
    <w:rsid w:val="008A4B2C"/>
    <w:rsid w:val="008A4B5E"/>
    <w:rsid w:val="008A4B82"/>
    <w:rsid w:val="008A4B9C"/>
    <w:rsid w:val="008A4BD9"/>
    <w:rsid w:val="008A4BEF"/>
    <w:rsid w:val="008A4C3B"/>
    <w:rsid w:val="008A4CC8"/>
    <w:rsid w:val="008A4CEE"/>
    <w:rsid w:val="008A4CFE"/>
    <w:rsid w:val="008A4D0C"/>
    <w:rsid w:val="008A4D18"/>
    <w:rsid w:val="008A4D2C"/>
    <w:rsid w:val="008A4D31"/>
    <w:rsid w:val="008A4D3A"/>
    <w:rsid w:val="008A4D98"/>
    <w:rsid w:val="008A4DD0"/>
    <w:rsid w:val="008A4DE2"/>
    <w:rsid w:val="008A4E19"/>
    <w:rsid w:val="008A4E1B"/>
    <w:rsid w:val="008A4E67"/>
    <w:rsid w:val="008A4EEE"/>
    <w:rsid w:val="008A4EF6"/>
    <w:rsid w:val="008A4F2A"/>
    <w:rsid w:val="008A4F31"/>
    <w:rsid w:val="008A4F38"/>
    <w:rsid w:val="008A4F4A"/>
    <w:rsid w:val="008A4F58"/>
    <w:rsid w:val="008A4F69"/>
    <w:rsid w:val="008A4FC2"/>
    <w:rsid w:val="008A4FCE"/>
    <w:rsid w:val="008A4FDE"/>
    <w:rsid w:val="008A5033"/>
    <w:rsid w:val="008A5053"/>
    <w:rsid w:val="008A5088"/>
    <w:rsid w:val="008A50E0"/>
    <w:rsid w:val="008A50EC"/>
    <w:rsid w:val="008A50ED"/>
    <w:rsid w:val="008A50F8"/>
    <w:rsid w:val="008A50FD"/>
    <w:rsid w:val="008A5114"/>
    <w:rsid w:val="008A5120"/>
    <w:rsid w:val="008A515E"/>
    <w:rsid w:val="008A5172"/>
    <w:rsid w:val="008A518F"/>
    <w:rsid w:val="008A51B9"/>
    <w:rsid w:val="008A51E3"/>
    <w:rsid w:val="008A5220"/>
    <w:rsid w:val="008A5229"/>
    <w:rsid w:val="008A526E"/>
    <w:rsid w:val="008A527D"/>
    <w:rsid w:val="008A5298"/>
    <w:rsid w:val="008A52D3"/>
    <w:rsid w:val="008A52D4"/>
    <w:rsid w:val="008A52E5"/>
    <w:rsid w:val="008A534C"/>
    <w:rsid w:val="008A5356"/>
    <w:rsid w:val="008A5372"/>
    <w:rsid w:val="008A5383"/>
    <w:rsid w:val="008A53C5"/>
    <w:rsid w:val="008A5403"/>
    <w:rsid w:val="008A540B"/>
    <w:rsid w:val="008A542F"/>
    <w:rsid w:val="008A5438"/>
    <w:rsid w:val="008A5444"/>
    <w:rsid w:val="008A545E"/>
    <w:rsid w:val="008A5466"/>
    <w:rsid w:val="008A5468"/>
    <w:rsid w:val="008A5469"/>
    <w:rsid w:val="008A54F5"/>
    <w:rsid w:val="008A55C1"/>
    <w:rsid w:val="008A5659"/>
    <w:rsid w:val="008A5661"/>
    <w:rsid w:val="008A5662"/>
    <w:rsid w:val="008A5674"/>
    <w:rsid w:val="008A567A"/>
    <w:rsid w:val="008A5693"/>
    <w:rsid w:val="008A56A2"/>
    <w:rsid w:val="008A56AF"/>
    <w:rsid w:val="008A56B3"/>
    <w:rsid w:val="008A570C"/>
    <w:rsid w:val="008A5757"/>
    <w:rsid w:val="008A579C"/>
    <w:rsid w:val="008A57A3"/>
    <w:rsid w:val="008A57B5"/>
    <w:rsid w:val="008A57D6"/>
    <w:rsid w:val="008A57F2"/>
    <w:rsid w:val="008A57FC"/>
    <w:rsid w:val="008A581F"/>
    <w:rsid w:val="008A5826"/>
    <w:rsid w:val="008A5867"/>
    <w:rsid w:val="008A5869"/>
    <w:rsid w:val="008A586C"/>
    <w:rsid w:val="008A5902"/>
    <w:rsid w:val="008A5929"/>
    <w:rsid w:val="008A595F"/>
    <w:rsid w:val="008A5975"/>
    <w:rsid w:val="008A5988"/>
    <w:rsid w:val="008A59A8"/>
    <w:rsid w:val="008A59A9"/>
    <w:rsid w:val="008A59BB"/>
    <w:rsid w:val="008A59CD"/>
    <w:rsid w:val="008A59D1"/>
    <w:rsid w:val="008A59ED"/>
    <w:rsid w:val="008A59F5"/>
    <w:rsid w:val="008A5A0E"/>
    <w:rsid w:val="008A5A13"/>
    <w:rsid w:val="008A5A1F"/>
    <w:rsid w:val="008A5A65"/>
    <w:rsid w:val="008A5A73"/>
    <w:rsid w:val="008A5A9F"/>
    <w:rsid w:val="008A5AA4"/>
    <w:rsid w:val="008A5AAA"/>
    <w:rsid w:val="008A5AB9"/>
    <w:rsid w:val="008A5B20"/>
    <w:rsid w:val="008A5B57"/>
    <w:rsid w:val="008A5B68"/>
    <w:rsid w:val="008A5B73"/>
    <w:rsid w:val="008A5B91"/>
    <w:rsid w:val="008A5BB8"/>
    <w:rsid w:val="008A5C1D"/>
    <w:rsid w:val="008A5C6C"/>
    <w:rsid w:val="008A5C8B"/>
    <w:rsid w:val="008A5D00"/>
    <w:rsid w:val="008A5D74"/>
    <w:rsid w:val="008A5D76"/>
    <w:rsid w:val="008A5DA0"/>
    <w:rsid w:val="008A5DAF"/>
    <w:rsid w:val="008A5DBB"/>
    <w:rsid w:val="008A5DD5"/>
    <w:rsid w:val="008A5DDF"/>
    <w:rsid w:val="008A5E0D"/>
    <w:rsid w:val="008A5E25"/>
    <w:rsid w:val="008A5E36"/>
    <w:rsid w:val="008A5E3D"/>
    <w:rsid w:val="008A5E4C"/>
    <w:rsid w:val="008A5E77"/>
    <w:rsid w:val="008A5E9F"/>
    <w:rsid w:val="008A5F07"/>
    <w:rsid w:val="008A5F10"/>
    <w:rsid w:val="008A5F9F"/>
    <w:rsid w:val="008A5FA7"/>
    <w:rsid w:val="008A5FCF"/>
    <w:rsid w:val="008A6016"/>
    <w:rsid w:val="008A6077"/>
    <w:rsid w:val="008A607E"/>
    <w:rsid w:val="008A60A2"/>
    <w:rsid w:val="008A60A8"/>
    <w:rsid w:val="008A60E1"/>
    <w:rsid w:val="008A60FA"/>
    <w:rsid w:val="008A6139"/>
    <w:rsid w:val="008A6148"/>
    <w:rsid w:val="008A617F"/>
    <w:rsid w:val="008A61A0"/>
    <w:rsid w:val="008A61B8"/>
    <w:rsid w:val="008A61C5"/>
    <w:rsid w:val="008A61D0"/>
    <w:rsid w:val="008A6202"/>
    <w:rsid w:val="008A6214"/>
    <w:rsid w:val="008A6273"/>
    <w:rsid w:val="008A62A7"/>
    <w:rsid w:val="008A62AA"/>
    <w:rsid w:val="008A62D5"/>
    <w:rsid w:val="008A62DA"/>
    <w:rsid w:val="008A62FB"/>
    <w:rsid w:val="008A631A"/>
    <w:rsid w:val="008A633B"/>
    <w:rsid w:val="008A6344"/>
    <w:rsid w:val="008A6373"/>
    <w:rsid w:val="008A639A"/>
    <w:rsid w:val="008A63D2"/>
    <w:rsid w:val="008A63E7"/>
    <w:rsid w:val="008A63FB"/>
    <w:rsid w:val="008A6436"/>
    <w:rsid w:val="008A645B"/>
    <w:rsid w:val="008A645D"/>
    <w:rsid w:val="008A6484"/>
    <w:rsid w:val="008A64B0"/>
    <w:rsid w:val="008A64E7"/>
    <w:rsid w:val="008A6505"/>
    <w:rsid w:val="008A654B"/>
    <w:rsid w:val="008A6552"/>
    <w:rsid w:val="008A6591"/>
    <w:rsid w:val="008A6592"/>
    <w:rsid w:val="008A65A3"/>
    <w:rsid w:val="008A65A6"/>
    <w:rsid w:val="008A65D8"/>
    <w:rsid w:val="008A660C"/>
    <w:rsid w:val="008A6615"/>
    <w:rsid w:val="008A6635"/>
    <w:rsid w:val="008A6636"/>
    <w:rsid w:val="008A6678"/>
    <w:rsid w:val="008A6680"/>
    <w:rsid w:val="008A669E"/>
    <w:rsid w:val="008A66F1"/>
    <w:rsid w:val="008A6727"/>
    <w:rsid w:val="008A672F"/>
    <w:rsid w:val="008A6743"/>
    <w:rsid w:val="008A676D"/>
    <w:rsid w:val="008A6775"/>
    <w:rsid w:val="008A679F"/>
    <w:rsid w:val="008A67B0"/>
    <w:rsid w:val="008A67C0"/>
    <w:rsid w:val="008A67CA"/>
    <w:rsid w:val="008A67E1"/>
    <w:rsid w:val="008A67FE"/>
    <w:rsid w:val="008A6808"/>
    <w:rsid w:val="008A681F"/>
    <w:rsid w:val="008A6835"/>
    <w:rsid w:val="008A686D"/>
    <w:rsid w:val="008A6877"/>
    <w:rsid w:val="008A688D"/>
    <w:rsid w:val="008A68B0"/>
    <w:rsid w:val="008A68BA"/>
    <w:rsid w:val="008A68EA"/>
    <w:rsid w:val="008A693B"/>
    <w:rsid w:val="008A6945"/>
    <w:rsid w:val="008A69D2"/>
    <w:rsid w:val="008A6A0A"/>
    <w:rsid w:val="008A6A39"/>
    <w:rsid w:val="008A6AA3"/>
    <w:rsid w:val="008A6AA5"/>
    <w:rsid w:val="008A6ABB"/>
    <w:rsid w:val="008A6AD5"/>
    <w:rsid w:val="008A6AD7"/>
    <w:rsid w:val="008A6B0D"/>
    <w:rsid w:val="008A6B58"/>
    <w:rsid w:val="008A6B98"/>
    <w:rsid w:val="008A6BB9"/>
    <w:rsid w:val="008A6BC6"/>
    <w:rsid w:val="008A6C1D"/>
    <w:rsid w:val="008A6C21"/>
    <w:rsid w:val="008A6C5B"/>
    <w:rsid w:val="008A6C85"/>
    <w:rsid w:val="008A6CC7"/>
    <w:rsid w:val="008A6D18"/>
    <w:rsid w:val="008A6D20"/>
    <w:rsid w:val="008A6D35"/>
    <w:rsid w:val="008A6D53"/>
    <w:rsid w:val="008A6D67"/>
    <w:rsid w:val="008A6DE1"/>
    <w:rsid w:val="008A6DFB"/>
    <w:rsid w:val="008A6E0A"/>
    <w:rsid w:val="008A6E0E"/>
    <w:rsid w:val="008A6E0F"/>
    <w:rsid w:val="008A6E12"/>
    <w:rsid w:val="008A6E17"/>
    <w:rsid w:val="008A6E37"/>
    <w:rsid w:val="008A6E43"/>
    <w:rsid w:val="008A6E86"/>
    <w:rsid w:val="008A6E88"/>
    <w:rsid w:val="008A6E93"/>
    <w:rsid w:val="008A6EB0"/>
    <w:rsid w:val="008A6EB6"/>
    <w:rsid w:val="008A6F1A"/>
    <w:rsid w:val="008A6F1D"/>
    <w:rsid w:val="008A6F29"/>
    <w:rsid w:val="008A6F34"/>
    <w:rsid w:val="008A6F40"/>
    <w:rsid w:val="008A6F62"/>
    <w:rsid w:val="008A6FC7"/>
    <w:rsid w:val="008A6FCD"/>
    <w:rsid w:val="008A6FD2"/>
    <w:rsid w:val="008A7009"/>
    <w:rsid w:val="008A7011"/>
    <w:rsid w:val="008A703B"/>
    <w:rsid w:val="008A7060"/>
    <w:rsid w:val="008A70DC"/>
    <w:rsid w:val="008A70FA"/>
    <w:rsid w:val="008A70FF"/>
    <w:rsid w:val="008A7111"/>
    <w:rsid w:val="008A7136"/>
    <w:rsid w:val="008A7185"/>
    <w:rsid w:val="008A7197"/>
    <w:rsid w:val="008A71F6"/>
    <w:rsid w:val="008A726C"/>
    <w:rsid w:val="008A727E"/>
    <w:rsid w:val="008A7285"/>
    <w:rsid w:val="008A72F2"/>
    <w:rsid w:val="008A7301"/>
    <w:rsid w:val="008A73A3"/>
    <w:rsid w:val="008A73C5"/>
    <w:rsid w:val="008A741D"/>
    <w:rsid w:val="008A743A"/>
    <w:rsid w:val="008A747B"/>
    <w:rsid w:val="008A747E"/>
    <w:rsid w:val="008A748E"/>
    <w:rsid w:val="008A74D9"/>
    <w:rsid w:val="008A74DE"/>
    <w:rsid w:val="008A74E7"/>
    <w:rsid w:val="008A74F1"/>
    <w:rsid w:val="008A74FD"/>
    <w:rsid w:val="008A74FE"/>
    <w:rsid w:val="008A7504"/>
    <w:rsid w:val="008A7568"/>
    <w:rsid w:val="008A7572"/>
    <w:rsid w:val="008A757A"/>
    <w:rsid w:val="008A75BD"/>
    <w:rsid w:val="008A7631"/>
    <w:rsid w:val="008A7656"/>
    <w:rsid w:val="008A766F"/>
    <w:rsid w:val="008A76F3"/>
    <w:rsid w:val="008A7726"/>
    <w:rsid w:val="008A7734"/>
    <w:rsid w:val="008A7766"/>
    <w:rsid w:val="008A780B"/>
    <w:rsid w:val="008A7823"/>
    <w:rsid w:val="008A7830"/>
    <w:rsid w:val="008A7854"/>
    <w:rsid w:val="008A786A"/>
    <w:rsid w:val="008A78AF"/>
    <w:rsid w:val="008A78B9"/>
    <w:rsid w:val="008A78D2"/>
    <w:rsid w:val="008A78DB"/>
    <w:rsid w:val="008A794C"/>
    <w:rsid w:val="008A7972"/>
    <w:rsid w:val="008A7975"/>
    <w:rsid w:val="008A798E"/>
    <w:rsid w:val="008A79E9"/>
    <w:rsid w:val="008A7A30"/>
    <w:rsid w:val="008A7A56"/>
    <w:rsid w:val="008A7A5F"/>
    <w:rsid w:val="008A7A7F"/>
    <w:rsid w:val="008A7AA0"/>
    <w:rsid w:val="008A7B5C"/>
    <w:rsid w:val="008A7B74"/>
    <w:rsid w:val="008A7B95"/>
    <w:rsid w:val="008A7BC7"/>
    <w:rsid w:val="008A7C07"/>
    <w:rsid w:val="008A7C35"/>
    <w:rsid w:val="008A7C78"/>
    <w:rsid w:val="008A7C8D"/>
    <w:rsid w:val="008A7C97"/>
    <w:rsid w:val="008A7CB1"/>
    <w:rsid w:val="008A7CD3"/>
    <w:rsid w:val="008A7CEF"/>
    <w:rsid w:val="008A7D0E"/>
    <w:rsid w:val="008A7D1B"/>
    <w:rsid w:val="008A7D2A"/>
    <w:rsid w:val="008A7DAE"/>
    <w:rsid w:val="008A7DC7"/>
    <w:rsid w:val="008A7E21"/>
    <w:rsid w:val="008A7E2F"/>
    <w:rsid w:val="008A7E37"/>
    <w:rsid w:val="008A7EC2"/>
    <w:rsid w:val="008A7ED6"/>
    <w:rsid w:val="008A7EF8"/>
    <w:rsid w:val="008A7F3D"/>
    <w:rsid w:val="008A7F52"/>
    <w:rsid w:val="008A7F65"/>
    <w:rsid w:val="008A7F86"/>
    <w:rsid w:val="008A7F9F"/>
    <w:rsid w:val="008A7FE7"/>
    <w:rsid w:val="008B000B"/>
    <w:rsid w:val="008B0046"/>
    <w:rsid w:val="008B008B"/>
    <w:rsid w:val="008B00BF"/>
    <w:rsid w:val="008B00CE"/>
    <w:rsid w:val="008B00DE"/>
    <w:rsid w:val="008B010F"/>
    <w:rsid w:val="008B0110"/>
    <w:rsid w:val="008B0138"/>
    <w:rsid w:val="008B0147"/>
    <w:rsid w:val="008B01B2"/>
    <w:rsid w:val="008B01B6"/>
    <w:rsid w:val="008B01E1"/>
    <w:rsid w:val="008B0269"/>
    <w:rsid w:val="008B0279"/>
    <w:rsid w:val="008B027C"/>
    <w:rsid w:val="008B029C"/>
    <w:rsid w:val="008B02AD"/>
    <w:rsid w:val="008B02CF"/>
    <w:rsid w:val="008B0304"/>
    <w:rsid w:val="008B032C"/>
    <w:rsid w:val="008B0342"/>
    <w:rsid w:val="008B034B"/>
    <w:rsid w:val="008B037B"/>
    <w:rsid w:val="008B038D"/>
    <w:rsid w:val="008B03B9"/>
    <w:rsid w:val="008B03D7"/>
    <w:rsid w:val="008B0477"/>
    <w:rsid w:val="008B0488"/>
    <w:rsid w:val="008B048A"/>
    <w:rsid w:val="008B050E"/>
    <w:rsid w:val="008B057B"/>
    <w:rsid w:val="008B059A"/>
    <w:rsid w:val="008B05CB"/>
    <w:rsid w:val="008B0602"/>
    <w:rsid w:val="008B0639"/>
    <w:rsid w:val="008B0640"/>
    <w:rsid w:val="008B0659"/>
    <w:rsid w:val="008B0671"/>
    <w:rsid w:val="008B0678"/>
    <w:rsid w:val="008B0679"/>
    <w:rsid w:val="008B0688"/>
    <w:rsid w:val="008B06A6"/>
    <w:rsid w:val="008B06AB"/>
    <w:rsid w:val="008B06B1"/>
    <w:rsid w:val="008B06C5"/>
    <w:rsid w:val="008B06F9"/>
    <w:rsid w:val="008B0726"/>
    <w:rsid w:val="008B0749"/>
    <w:rsid w:val="008B078B"/>
    <w:rsid w:val="008B07A6"/>
    <w:rsid w:val="008B07D6"/>
    <w:rsid w:val="008B07EE"/>
    <w:rsid w:val="008B07F4"/>
    <w:rsid w:val="008B081C"/>
    <w:rsid w:val="008B0842"/>
    <w:rsid w:val="008B08FB"/>
    <w:rsid w:val="008B0929"/>
    <w:rsid w:val="008B0971"/>
    <w:rsid w:val="008B0994"/>
    <w:rsid w:val="008B09E2"/>
    <w:rsid w:val="008B0A36"/>
    <w:rsid w:val="008B0A50"/>
    <w:rsid w:val="008B0A60"/>
    <w:rsid w:val="008B0A94"/>
    <w:rsid w:val="008B0A9D"/>
    <w:rsid w:val="008B0A9E"/>
    <w:rsid w:val="008B0AC1"/>
    <w:rsid w:val="008B0B07"/>
    <w:rsid w:val="008B0B13"/>
    <w:rsid w:val="008B0B7A"/>
    <w:rsid w:val="008B0B91"/>
    <w:rsid w:val="008B0BC8"/>
    <w:rsid w:val="008B0BD0"/>
    <w:rsid w:val="008B0BD1"/>
    <w:rsid w:val="008B0BEF"/>
    <w:rsid w:val="008B0BF5"/>
    <w:rsid w:val="008B0C04"/>
    <w:rsid w:val="008B0C44"/>
    <w:rsid w:val="008B0C4D"/>
    <w:rsid w:val="008B0C80"/>
    <w:rsid w:val="008B0C87"/>
    <w:rsid w:val="008B0C8D"/>
    <w:rsid w:val="008B0CA8"/>
    <w:rsid w:val="008B0CF7"/>
    <w:rsid w:val="008B0D06"/>
    <w:rsid w:val="008B0D0A"/>
    <w:rsid w:val="008B0D30"/>
    <w:rsid w:val="008B0D4A"/>
    <w:rsid w:val="008B0D57"/>
    <w:rsid w:val="008B0D5D"/>
    <w:rsid w:val="008B0D7E"/>
    <w:rsid w:val="008B0DAF"/>
    <w:rsid w:val="008B0E13"/>
    <w:rsid w:val="008B0E49"/>
    <w:rsid w:val="008B0E50"/>
    <w:rsid w:val="008B0E8C"/>
    <w:rsid w:val="008B0EA8"/>
    <w:rsid w:val="008B0ED2"/>
    <w:rsid w:val="008B0F16"/>
    <w:rsid w:val="008B0F17"/>
    <w:rsid w:val="008B0FA1"/>
    <w:rsid w:val="008B0FE3"/>
    <w:rsid w:val="008B0FFB"/>
    <w:rsid w:val="008B100B"/>
    <w:rsid w:val="008B1026"/>
    <w:rsid w:val="008B102A"/>
    <w:rsid w:val="008B103C"/>
    <w:rsid w:val="008B105E"/>
    <w:rsid w:val="008B1065"/>
    <w:rsid w:val="008B109C"/>
    <w:rsid w:val="008B10AB"/>
    <w:rsid w:val="008B10B4"/>
    <w:rsid w:val="008B10DF"/>
    <w:rsid w:val="008B10E2"/>
    <w:rsid w:val="008B1106"/>
    <w:rsid w:val="008B1117"/>
    <w:rsid w:val="008B113A"/>
    <w:rsid w:val="008B113E"/>
    <w:rsid w:val="008B116F"/>
    <w:rsid w:val="008B1173"/>
    <w:rsid w:val="008B117E"/>
    <w:rsid w:val="008B118A"/>
    <w:rsid w:val="008B1191"/>
    <w:rsid w:val="008B11A6"/>
    <w:rsid w:val="008B11B3"/>
    <w:rsid w:val="008B11C4"/>
    <w:rsid w:val="008B11CE"/>
    <w:rsid w:val="008B11EE"/>
    <w:rsid w:val="008B1205"/>
    <w:rsid w:val="008B1265"/>
    <w:rsid w:val="008B12A9"/>
    <w:rsid w:val="008B12B1"/>
    <w:rsid w:val="008B12CA"/>
    <w:rsid w:val="008B1319"/>
    <w:rsid w:val="008B136F"/>
    <w:rsid w:val="008B1388"/>
    <w:rsid w:val="008B138F"/>
    <w:rsid w:val="008B139A"/>
    <w:rsid w:val="008B13A2"/>
    <w:rsid w:val="008B13CE"/>
    <w:rsid w:val="008B13D1"/>
    <w:rsid w:val="008B13D2"/>
    <w:rsid w:val="008B1414"/>
    <w:rsid w:val="008B1443"/>
    <w:rsid w:val="008B144C"/>
    <w:rsid w:val="008B149C"/>
    <w:rsid w:val="008B14C8"/>
    <w:rsid w:val="008B14D6"/>
    <w:rsid w:val="008B151C"/>
    <w:rsid w:val="008B1531"/>
    <w:rsid w:val="008B1542"/>
    <w:rsid w:val="008B1562"/>
    <w:rsid w:val="008B1574"/>
    <w:rsid w:val="008B15AF"/>
    <w:rsid w:val="008B15B1"/>
    <w:rsid w:val="008B15C6"/>
    <w:rsid w:val="008B1615"/>
    <w:rsid w:val="008B161A"/>
    <w:rsid w:val="008B1630"/>
    <w:rsid w:val="008B168A"/>
    <w:rsid w:val="008B169D"/>
    <w:rsid w:val="008B1731"/>
    <w:rsid w:val="008B1745"/>
    <w:rsid w:val="008B179B"/>
    <w:rsid w:val="008B1826"/>
    <w:rsid w:val="008B183B"/>
    <w:rsid w:val="008B185D"/>
    <w:rsid w:val="008B187B"/>
    <w:rsid w:val="008B1887"/>
    <w:rsid w:val="008B189E"/>
    <w:rsid w:val="008B1903"/>
    <w:rsid w:val="008B195C"/>
    <w:rsid w:val="008B1960"/>
    <w:rsid w:val="008B198F"/>
    <w:rsid w:val="008B19B0"/>
    <w:rsid w:val="008B19D9"/>
    <w:rsid w:val="008B1A57"/>
    <w:rsid w:val="008B1A87"/>
    <w:rsid w:val="008B1B6A"/>
    <w:rsid w:val="008B1BAF"/>
    <w:rsid w:val="008B1BC0"/>
    <w:rsid w:val="008B1BCC"/>
    <w:rsid w:val="008B1C30"/>
    <w:rsid w:val="008B1C4D"/>
    <w:rsid w:val="008B1C64"/>
    <w:rsid w:val="008B1C7D"/>
    <w:rsid w:val="008B1CC8"/>
    <w:rsid w:val="008B1D09"/>
    <w:rsid w:val="008B1D1C"/>
    <w:rsid w:val="008B1D40"/>
    <w:rsid w:val="008B1D7D"/>
    <w:rsid w:val="008B1D89"/>
    <w:rsid w:val="008B1DF0"/>
    <w:rsid w:val="008B1E20"/>
    <w:rsid w:val="008B1E25"/>
    <w:rsid w:val="008B1E47"/>
    <w:rsid w:val="008B1E77"/>
    <w:rsid w:val="008B1EB2"/>
    <w:rsid w:val="008B1EC5"/>
    <w:rsid w:val="008B1EEA"/>
    <w:rsid w:val="008B1F0B"/>
    <w:rsid w:val="008B1F2C"/>
    <w:rsid w:val="008B1F33"/>
    <w:rsid w:val="008B1F4A"/>
    <w:rsid w:val="008B1F4D"/>
    <w:rsid w:val="008B1F4F"/>
    <w:rsid w:val="008B1F5D"/>
    <w:rsid w:val="008B1F77"/>
    <w:rsid w:val="008B1F9F"/>
    <w:rsid w:val="008B1FA8"/>
    <w:rsid w:val="008B1FE4"/>
    <w:rsid w:val="008B2006"/>
    <w:rsid w:val="008B202B"/>
    <w:rsid w:val="008B20AE"/>
    <w:rsid w:val="008B20D1"/>
    <w:rsid w:val="008B210A"/>
    <w:rsid w:val="008B2132"/>
    <w:rsid w:val="008B213A"/>
    <w:rsid w:val="008B2143"/>
    <w:rsid w:val="008B2146"/>
    <w:rsid w:val="008B2147"/>
    <w:rsid w:val="008B214A"/>
    <w:rsid w:val="008B217E"/>
    <w:rsid w:val="008B218A"/>
    <w:rsid w:val="008B21BD"/>
    <w:rsid w:val="008B21CA"/>
    <w:rsid w:val="008B21D1"/>
    <w:rsid w:val="008B2250"/>
    <w:rsid w:val="008B2264"/>
    <w:rsid w:val="008B2267"/>
    <w:rsid w:val="008B2280"/>
    <w:rsid w:val="008B2290"/>
    <w:rsid w:val="008B22E3"/>
    <w:rsid w:val="008B22FF"/>
    <w:rsid w:val="008B2301"/>
    <w:rsid w:val="008B230A"/>
    <w:rsid w:val="008B2347"/>
    <w:rsid w:val="008B234E"/>
    <w:rsid w:val="008B2350"/>
    <w:rsid w:val="008B239C"/>
    <w:rsid w:val="008B23F5"/>
    <w:rsid w:val="008B2400"/>
    <w:rsid w:val="008B2450"/>
    <w:rsid w:val="008B245E"/>
    <w:rsid w:val="008B248A"/>
    <w:rsid w:val="008B24B7"/>
    <w:rsid w:val="008B24FF"/>
    <w:rsid w:val="008B2537"/>
    <w:rsid w:val="008B2550"/>
    <w:rsid w:val="008B2553"/>
    <w:rsid w:val="008B2574"/>
    <w:rsid w:val="008B2585"/>
    <w:rsid w:val="008B25B7"/>
    <w:rsid w:val="008B25BC"/>
    <w:rsid w:val="008B25C6"/>
    <w:rsid w:val="008B25E9"/>
    <w:rsid w:val="008B260D"/>
    <w:rsid w:val="008B262E"/>
    <w:rsid w:val="008B2653"/>
    <w:rsid w:val="008B2667"/>
    <w:rsid w:val="008B2679"/>
    <w:rsid w:val="008B2680"/>
    <w:rsid w:val="008B2688"/>
    <w:rsid w:val="008B268D"/>
    <w:rsid w:val="008B269A"/>
    <w:rsid w:val="008B26BA"/>
    <w:rsid w:val="008B26F2"/>
    <w:rsid w:val="008B26FF"/>
    <w:rsid w:val="008B2701"/>
    <w:rsid w:val="008B2703"/>
    <w:rsid w:val="008B2707"/>
    <w:rsid w:val="008B271D"/>
    <w:rsid w:val="008B272D"/>
    <w:rsid w:val="008B279A"/>
    <w:rsid w:val="008B27B8"/>
    <w:rsid w:val="008B27FB"/>
    <w:rsid w:val="008B2858"/>
    <w:rsid w:val="008B2876"/>
    <w:rsid w:val="008B28A9"/>
    <w:rsid w:val="008B28AA"/>
    <w:rsid w:val="008B28DA"/>
    <w:rsid w:val="008B2943"/>
    <w:rsid w:val="008B2953"/>
    <w:rsid w:val="008B29AB"/>
    <w:rsid w:val="008B2A61"/>
    <w:rsid w:val="008B2A76"/>
    <w:rsid w:val="008B2A9D"/>
    <w:rsid w:val="008B2ADD"/>
    <w:rsid w:val="008B2AF8"/>
    <w:rsid w:val="008B2B43"/>
    <w:rsid w:val="008B2B60"/>
    <w:rsid w:val="008B2B7E"/>
    <w:rsid w:val="008B2BAD"/>
    <w:rsid w:val="008B2BCE"/>
    <w:rsid w:val="008B2BE7"/>
    <w:rsid w:val="008B2BEE"/>
    <w:rsid w:val="008B2C33"/>
    <w:rsid w:val="008B2C5D"/>
    <w:rsid w:val="008B2C8E"/>
    <w:rsid w:val="008B2CA5"/>
    <w:rsid w:val="008B2CD1"/>
    <w:rsid w:val="008B2CD6"/>
    <w:rsid w:val="008B2CE0"/>
    <w:rsid w:val="008B2CF2"/>
    <w:rsid w:val="008B2D16"/>
    <w:rsid w:val="008B2D17"/>
    <w:rsid w:val="008B2DBD"/>
    <w:rsid w:val="008B2E52"/>
    <w:rsid w:val="008B2E56"/>
    <w:rsid w:val="008B2E89"/>
    <w:rsid w:val="008B2ECA"/>
    <w:rsid w:val="008B2ED0"/>
    <w:rsid w:val="008B2EE2"/>
    <w:rsid w:val="008B2F14"/>
    <w:rsid w:val="008B2F1B"/>
    <w:rsid w:val="008B2F2C"/>
    <w:rsid w:val="008B2F69"/>
    <w:rsid w:val="008B2FAD"/>
    <w:rsid w:val="008B2FB7"/>
    <w:rsid w:val="008B2FD1"/>
    <w:rsid w:val="008B2FDE"/>
    <w:rsid w:val="008B2FED"/>
    <w:rsid w:val="008B300A"/>
    <w:rsid w:val="008B300E"/>
    <w:rsid w:val="008B3053"/>
    <w:rsid w:val="008B3066"/>
    <w:rsid w:val="008B307C"/>
    <w:rsid w:val="008B308A"/>
    <w:rsid w:val="008B30D6"/>
    <w:rsid w:val="008B30D9"/>
    <w:rsid w:val="008B30E2"/>
    <w:rsid w:val="008B30FE"/>
    <w:rsid w:val="008B3129"/>
    <w:rsid w:val="008B312D"/>
    <w:rsid w:val="008B313D"/>
    <w:rsid w:val="008B3149"/>
    <w:rsid w:val="008B31B3"/>
    <w:rsid w:val="008B3208"/>
    <w:rsid w:val="008B321B"/>
    <w:rsid w:val="008B321C"/>
    <w:rsid w:val="008B326A"/>
    <w:rsid w:val="008B3296"/>
    <w:rsid w:val="008B32A0"/>
    <w:rsid w:val="008B32C0"/>
    <w:rsid w:val="008B32D6"/>
    <w:rsid w:val="008B32FB"/>
    <w:rsid w:val="008B3304"/>
    <w:rsid w:val="008B3305"/>
    <w:rsid w:val="008B3329"/>
    <w:rsid w:val="008B333C"/>
    <w:rsid w:val="008B335C"/>
    <w:rsid w:val="008B338C"/>
    <w:rsid w:val="008B33AC"/>
    <w:rsid w:val="008B33B2"/>
    <w:rsid w:val="008B3424"/>
    <w:rsid w:val="008B3485"/>
    <w:rsid w:val="008B34A7"/>
    <w:rsid w:val="008B34C9"/>
    <w:rsid w:val="008B34D4"/>
    <w:rsid w:val="008B34F9"/>
    <w:rsid w:val="008B3520"/>
    <w:rsid w:val="008B3523"/>
    <w:rsid w:val="008B3561"/>
    <w:rsid w:val="008B3566"/>
    <w:rsid w:val="008B3589"/>
    <w:rsid w:val="008B3597"/>
    <w:rsid w:val="008B35DD"/>
    <w:rsid w:val="008B3645"/>
    <w:rsid w:val="008B366E"/>
    <w:rsid w:val="008B368D"/>
    <w:rsid w:val="008B36AD"/>
    <w:rsid w:val="008B36B1"/>
    <w:rsid w:val="008B36E5"/>
    <w:rsid w:val="008B36E6"/>
    <w:rsid w:val="008B36E7"/>
    <w:rsid w:val="008B373C"/>
    <w:rsid w:val="008B3787"/>
    <w:rsid w:val="008B3798"/>
    <w:rsid w:val="008B37AC"/>
    <w:rsid w:val="008B380A"/>
    <w:rsid w:val="008B383A"/>
    <w:rsid w:val="008B383B"/>
    <w:rsid w:val="008B386F"/>
    <w:rsid w:val="008B3873"/>
    <w:rsid w:val="008B3881"/>
    <w:rsid w:val="008B388E"/>
    <w:rsid w:val="008B389B"/>
    <w:rsid w:val="008B38A5"/>
    <w:rsid w:val="008B38C9"/>
    <w:rsid w:val="008B38E4"/>
    <w:rsid w:val="008B38FA"/>
    <w:rsid w:val="008B391F"/>
    <w:rsid w:val="008B3926"/>
    <w:rsid w:val="008B3927"/>
    <w:rsid w:val="008B397A"/>
    <w:rsid w:val="008B397D"/>
    <w:rsid w:val="008B3993"/>
    <w:rsid w:val="008B399E"/>
    <w:rsid w:val="008B39E0"/>
    <w:rsid w:val="008B3A02"/>
    <w:rsid w:val="008B3A25"/>
    <w:rsid w:val="008B3A31"/>
    <w:rsid w:val="008B3A8D"/>
    <w:rsid w:val="008B3A9F"/>
    <w:rsid w:val="008B3AD5"/>
    <w:rsid w:val="008B3AE9"/>
    <w:rsid w:val="008B3B18"/>
    <w:rsid w:val="008B3B35"/>
    <w:rsid w:val="008B3B49"/>
    <w:rsid w:val="008B3B76"/>
    <w:rsid w:val="008B3B78"/>
    <w:rsid w:val="008B3B96"/>
    <w:rsid w:val="008B3C2A"/>
    <w:rsid w:val="008B3C7F"/>
    <w:rsid w:val="008B3CD3"/>
    <w:rsid w:val="008B3D12"/>
    <w:rsid w:val="008B3D1A"/>
    <w:rsid w:val="008B3D44"/>
    <w:rsid w:val="008B3D55"/>
    <w:rsid w:val="008B3D58"/>
    <w:rsid w:val="008B3D73"/>
    <w:rsid w:val="008B3DB9"/>
    <w:rsid w:val="008B3DD3"/>
    <w:rsid w:val="008B3DDA"/>
    <w:rsid w:val="008B3E9D"/>
    <w:rsid w:val="008B3EF7"/>
    <w:rsid w:val="008B3F09"/>
    <w:rsid w:val="008B3F16"/>
    <w:rsid w:val="008B3F3E"/>
    <w:rsid w:val="008B3F42"/>
    <w:rsid w:val="008B3F70"/>
    <w:rsid w:val="008B3F9C"/>
    <w:rsid w:val="008B3FC3"/>
    <w:rsid w:val="008B3FCB"/>
    <w:rsid w:val="008B3FE7"/>
    <w:rsid w:val="008B3FF6"/>
    <w:rsid w:val="008B3FF8"/>
    <w:rsid w:val="008B40A0"/>
    <w:rsid w:val="008B40AC"/>
    <w:rsid w:val="008B40F4"/>
    <w:rsid w:val="008B4124"/>
    <w:rsid w:val="008B4145"/>
    <w:rsid w:val="008B4155"/>
    <w:rsid w:val="008B415B"/>
    <w:rsid w:val="008B4183"/>
    <w:rsid w:val="008B4184"/>
    <w:rsid w:val="008B41B6"/>
    <w:rsid w:val="008B41D6"/>
    <w:rsid w:val="008B41F7"/>
    <w:rsid w:val="008B4254"/>
    <w:rsid w:val="008B426D"/>
    <w:rsid w:val="008B4294"/>
    <w:rsid w:val="008B4297"/>
    <w:rsid w:val="008B42E7"/>
    <w:rsid w:val="008B4313"/>
    <w:rsid w:val="008B431F"/>
    <w:rsid w:val="008B43B6"/>
    <w:rsid w:val="008B43F2"/>
    <w:rsid w:val="008B43F3"/>
    <w:rsid w:val="008B4422"/>
    <w:rsid w:val="008B444F"/>
    <w:rsid w:val="008B4453"/>
    <w:rsid w:val="008B4464"/>
    <w:rsid w:val="008B4485"/>
    <w:rsid w:val="008B4518"/>
    <w:rsid w:val="008B455D"/>
    <w:rsid w:val="008B45DD"/>
    <w:rsid w:val="008B45F0"/>
    <w:rsid w:val="008B45FD"/>
    <w:rsid w:val="008B460B"/>
    <w:rsid w:val="008B4639"/>
    <w:rsid w:val="008B463C"/>
    <w:rsid w:val="008B4648"/>
    <w:rsid w:val="008B466A"/>
    <w:rsid w:val="008B4673"/>
    <w:rsid w:val="008B468C"/>
    <w:rsid w:val="008B4700"/>
    <w:rsid w:val="008B470A"/>
    <w:rsid w:val="008B4759"/>
    <w:rsid w:val="008B47C5"/>
    <w:rsid w:val="008B4835"/>
    <w:rsid w:val="008B487D"/>
    <w:rsid w:val="008B489D"/>
    <w:rsid w:val="008B48BC"/>
    <w:rsid w:val="008B48CB"/>
    <w:rsid w:val="008B48F5"/>
    <w:rsid w:val="008B490D"/>
    <w:rsid w:val="008B4912"/>
    <w:rsid w:val="008B4959"/>
    <w:rsid w:val="008B495F"/>
    <w:rsid w:val="008B4969"/>
    <w:rsid w:val="008B497E"/>
    <w:rsid w:val="008B49C4"/>
    <w:rsid w:val="008B49D1"/>
    <w:rsid w:val="008B49E1"/>
    <w:rsid w:val="008B4A4A"/>
    <w:rsid w:val="008B4A55"/>
    <w:rsid w:val="008B4A5B"/>
    <w:rsid w:val="008B4A9D"/>
    <w:rsid w:val="008B4AA6"/>
    <w:rsid w:val="008B4AD8"/>
    <w:rsid w:val="008B4ADB"/>
    <w:rsid w:val="008B4AF5"/>
    <w:rsid w:val="008B4B03"/>
    <w:rsid w:val="008B4B12"/>
    <w:rsid w:val="008B4B23"/>
    <w:rsid w:val="008B4B50"/>
    <w:rsid w:val="008B4B56"/>
    <w:rsid w:val="008B4B5E"/>
    <w:rsid w:val="008B4B79"/>
    <w:rsid w:val="008B4B91"/>
    <w:rsid w:val="008B4B98"/>
    <w:rsid w:val="008B4BA6"/>
    <w:rsid w:val="008B4BF5"/>
    <w:rsid w:val="008B4BF8"/>
    <w:rsid w:val="008B4BFF"/>
    <w:rsid w:val="008B4C6D"/>
    <w:rsid w:val="008B4C74"/>
    <w:rsid w:val="008B4C7B"/>
    <w:rsid w:val="008B4C83"/>
    <w:rsid w:val="008B4C86"/>
    <w:rsid w:val="008B4C89"/>
    <w:rsid w:val="008B4C90"/>
    <w:rsid w:val="008B4CA6"/>
    <w:rsid w:val="008B4CF3"/>
    <w:rsid w:val="008B4D1E"/>
    <w:rsid w:val="008B4D26"/>
    <w:rsid w:val="008B4D27"/>
    <w:rsid w:val="008B4D2D"/>
    <w:rsid w:val="008B4D35"/>
    <w:rsid w:val="008B4D43"/>
    <w:rsid w:val="008B4D44"/>
    <w:rsid w:val="008B4D4C"/>
    <w:rsid w:val="008B4D97"/>
    <w:rsid w:val="008B4DEB"/>
    <w:rsid w:val="008B4E6B"/>
    <w:rsid w:val="008B4E7B"/>
    <w:rsid w:val="008B4EA5"/>
    <w:rsid w:val="008B4EC0"/>
    <w:rsid w:val="008B4F2B"/>
    <w:rsid w:val="008B4F82"/>
    <w:rsid w:val="008B4F90"/>
    <w:rsid w:val="008B4F98"/>
    <w:rsid w:val="008B4FD8"/>
    <w:rsid w:val="008B5028"/>
    <w:rsid w:val="008B5076"/>
    <w:rsid w:val="008B50CC"/>
    <w:rsid w:val="008B50DF"/>
    <w:rsid w:val="008B50EC"/>
    <w:rsid w:val="008B511D"/>
    <w:rsid w:val="008B512F"/>
    <w:rsid w:val="008B515C"/>
    <w:rsid w:val="008B519E"/>
    <w:rsid w:val="008B51BA"/>
    <w:rsid w:val="008B51C9"/>
    <w:rsid w:val="008B51DE"/>
    <w:rsid w:val="008B5270"/>
    <w:rsid w:val="008B5284"/>
    <w:rsid w:val="008B52BE"/>
    <w:rsid w:val="008B52C6"/>
    <w:rsid w:val="008B52E5"/>
    <w:rsid w:val="008B5340"/>
    <w:rsid w:val="008B536E"/>
    <w:rsid w:val="008B53C3"/>
    <w:rsid w:val="008B53C7"/>
    <w:rsid w:val="008B5425"/>
    <w:rsid w:val="008B544A"/>
    <w:rsid w:val="008B54A4"/>
    <w:rsid w:val="008B54AC"/>
    <w:rsid w:val="008B54D8"/>
    <w:rsid w:val="008B5519"/>
    <w:rsid w:val="008B5580"/>
    <w:rsid w:val="008B55A6"/>
    <w:rsid w:val="008B55C0"/>
    <w:rsid w:val="008B55CE"/>
    <w:rsid w:val="008B5605"/>
    <w:rsid w:val="008B5614"/>
    <w:rsid w:val="008B5622"/>
    <w:rsid w:val="008B5627"/>
    <w:rsid w:val="008B562D"/>
    <w:rsid w:val="008B568B"/>
    <w:rsid w:val="008B56AD"/>
    <w:rsid w:val="008B5716"/>
    <w:rsid w:val="008B5724"/>
    <w:rsid w:val="008B572A"/>
    <w:rsid w:val="008B5744"/>
    <w:rsid w:val="008B574D"/>
    <w:rsid w:val="008B5765"/>
    <w:rsid w:val="008B57AA"/>
    <w:rsid w:val="008B57B9"/>
    <w:rsid w:val="008B57F4"/>
    <w:rsid w:val="008B580C"/>
    <w:rsid w:val="008B5847"/>
    <w:rsid w:val="008B5862"/>
    <w:rsid w:val="008B58BD"/>
    <w:rsid w:val="008B58EF"/>
    <w:rsid w:val="008B5900"/>
    <w:rsid w:val="008B5949"/>
    <w:rsid w:val="008B5962"/>
    <w:rsid w:val="008B59D3"/>
    <w:rsid w:val="008B59FA"/>
    <w:rsid w:val="008B5A15"/>
    <w:rsid w:val="008B5A21"/>
    <w:rsid w:val="008B5A34"/>
    <w:rsid w:val="008B5A63"/>
    <w:rsid w:val="008B5A87"/>
    <w:rsid w:val="008B5B1B"/>
    <w:rsid w:val="008B5B31"/>
    <w:rsid w:val="008B5B34"/>
    <w:rsid w:val="008B5B7B"/>
    <w:rsid w:val="008B5B82"/>
    <w:rsid w:val="008B5BB8"/>
    <w:rsid w:val="008B5BBB"/>
    <w:rsid w:val="008B5C20"/>
    <w:rsid w:val="008B5C2F"/>
    <w:rsid w:val="008B5C9F"/>
    <w:rsid w:val="008B5CE4"/>
    <w:rsid w:val="008B5CE7"/>
    <w:rsid w:val="008B5CF5"/>
    <w:rsid w:val="008B5D1E"/>
    <w:rsid w:val="008B5D2B"/>
    <w:rsid w:val="008B5D5C"/>
    <w:rsid w:val="008B5D86"/>
    <w:rsid w:val="008B5DCA"/>
    <w:rsid w:val="008B5E41"/>
    <w:rsid w:val="008B5E7C"/>
    <w:rsid w:val="008B5ECB"/>
    <w:rsid w:val="008B5ECC"/>
    <w:rsid w:val="008B5EDF"/>
    <w:rsid w:val="008B5F13"/>
    <w:rsid w:val="008B5F17"/>
    <w:rsid w:val="008B5F1F"/>
    <w:rsid w:val="008B5F24"/>
    <w:rsid w:val="008B5F39"/>
    <w:rsid w:val="008B5F6A"/>
    <w:rsid w:val="008B5F80"/>
    <w:rsid w:val="008B5F90"/>
    <w:rsid w:val="008B5F94"/>
    <w:rsid w:val="008B5FBA"/>
    <w:rsid w:val="008B6001"/>
    <w:rsid w:val="008B6017"/>
    <w:rsid w:val="008B604F"/>
    <w:rsid w:val="008B6052"/>
    <w:rsid w:val="008B6078"/>
    <w:rsid w:val="008B60E1"/>
    <w:rsid w:val="008B60E9"/>
    <w:rsid w:val="008B60F9"/>
    <w:rsid w:val="008B6131"/>
    <w:rsid w:val="008B6140"/>
    <w:rsid w:val="008B615C"/>
    <w:rsid w:val="008B6171"/>
    <w:rsid w:val="008B61CB"/>
    <w:rsid w:val="008B61E3"/>
    <w:rsid w:val="008B61F1"/>
    <w:rsid w:val="008B6213"/>
    <w:rsid w:val="008B621B"/>
    <w:rsid w:val="008B6221"/>
    <w:rsid w:val="008B624D"/>
    <w:rsid w:val="008B6259"/>
    <w:rsid w:val="008B625E"/>
    <w:rsid w:val="008B62CF"/>
    <w:rsid w:val="008B632A"/>
    <w:rsid w:val="008B632B"/>
    <w:rsid w:val="008B636F"/>
    <w:rsid w:val="008B6389"/>
    <w:rsid w:val="008B63A8"/>
    <w:rsid w:val="008B63D1"/>
    <w:rsid w:val="008B63E9"/>
    <w:rsid w:val="008B6410"/>
    <w:rsid w:val="008B6413"/>
    <w:rsid w:val="008B6421"/>
    <w:rsid w:val="008B6428"/>
    <w:rsid w:val="008B6477"/>
    <w:rsid w:val="008B64E7"/>
    <w:rsid w:val="008B658F"/>
    <w:rsid w:val="008B65A2"/>
    <w:rsid w:val="008B65D2"/>
    <w:rsid w:val="008B65F0"/>
    <w:rsid w:val="008B65F5"/>
    <w:rsid w:val="008B65F6"/>
    <w:rsid w:val="008B65FA"/>
    <w:rsid w:val="008B6622"/>
    <w:rsid w:val="008B662A"/>
    <w:rsid w:val="008B6645"/>
    <w:rsid w:val="008B6677"/>
    <w:rsid w:val="008B669A"/>
    <w:rsid w:val="008B66B9"/>
    <w:rsid w:val="008B66D2"/>
    <w:rsid w:val="008B66F7"/>
    <w:rsid w:val="008B6705"/>
    <w:rsid w:val="008B6721"/>
    <w:rsid w:val="008B678D"/>
    <w:rsid w:val="008B67CD"/>
    <w:rsid w:val="008B67D3"/>
    <w:rsid w:val="008B6819"/>
    <w:rsid w:val="008B6850"/>
    <w:rsid w:val="008B6878"/>
    <w:rsid w:val="008B687A"/>
    <w:rsid w:val="008B6890"/>
    <w:rsid w:val="008B68A4"/>
    <w:rsid w:val="008B68C0"/>
    <w:rsid w:val="008B68D4"/>
    <w:rsid w:val="008B6909"/>
    <w:rsid w:val="008B6914"/>
    <w:rsid w:val="008B6926"/>
    <w:rsid w:val="008B6927"/>
    <w:rsid w:val="008B692F"/>
    <w:rsid w:val="008B6932"/>
    <w:rsid w:val="008B6942"/>
    <w:rsid w:val="008B6943"/>
    <w:rsid w:val="008B6951"/>
    <w:rsid w:val="008B696A"/>
    <w:rsid w:val="008B697E"/>
    <w:rsid w:val="008B69A3"/>
    <w:rsid w:val="008B6A8F"/>
    <w:rsid w:val="008B6AAA"/>
    <w:rsid w:val="008B6AD2"/>
    <w:rsid w:val="008B6B37"/>
    <w:rsid w:val="008B6B48"/>
    <w:rsid w:val="008B6B6A"/>
    <w:rsid w:val="008B6B79"/>
    <w:rsid w:val="008B6B81"/>
    <w:rsid w:val="008B6B9A"/>
    <w:rsid w:val="008B6BC3"/>
    <w:rsid w:val="008B6C10"/>
    <w:rsid w:val="008B6C1B"/>
    <w:rsid w:val="008B6C29"/>
    <w:rsid w:val="008B6C2D"/>
    <w:rsid w:val="008B6C36"/>
    <w:rsid w:val="008B6C77"/>
    <w:rsid w:val="008B6CE7"/>
    <w:rsid w:val="008B6CED"/>
    <w:rsid w:val="008B6CF2"/>
    <w:rsid w:val="008B6D07"/>
    <w:rsid w:val="008B6D4C"/>
    <w:rsid w:val="008B6DBF"/>
    <w:rsid w:val="008B6DD9"/>
    <w:rsid w:val="008B6E33"/>
    <w:rsid w:val="008B6E5D"/>
    <w:rsid w:val="008B6EB4"/>
    <w:rsid w:val="008B6EC6"/>
    <w:rsid w:val="008B6ECB"/>
    <w:rsid w:val="008B6EFC"/>
    <w:rsid w:val="008B6F11"/>
    <w:rsid w:val="008B6F52"/>
    <w:rsid w:val="008B6F5E"/>
    <w:rsid w:val="008B6F7F"/>
    <w:rsid w:val="008B6FB7"/>
    <w:rsid w:val="008B6FBB"/>
    <w:rsid w:val="008B6FD1"/>
    <w:rsid w:val="008B6FE7"/>
    <w:rsid w:val="008B6FE9"/>
    <w:rsid w:val="008B7010"/>
    <w:rsid w:val="008B702A"/>
    <w:rsid w:val="008B7050"/>
    <w:rsid w:val="008B70BC"/>
    <w:rsid w:val="008B70CE"/>
    <w:rsid w:val="008B7154"/>
    <w:rsid w:val="008B7159"/>
    <w:rsid w:val="008B7164"/>
    <w:rsid w:val="008B71DC"/>
    <w:rsid w:val="008B71F0"/>
    <w:rsid w:val="008B720A"/>
    <w:rsid w:val="008B7214"/>
    <w:rsid w:val="008B7226"/>
    <w:rsid w:val="008B7251"/>
    <w:rsid w:val="008B7257"/>
    <w:rsid w:val="008B72BB"/>
    <w:rsid w:val="008B72C3"/>
    <w:rsid w:val="008B72D4"/>
    <w:rsid w:val="008B7321"/>
    <w:rsid w:val="008B7327"/>
    <w:rsid w:val="008B7354"/>
    <w:rsid w:val="008B7374"/>
    <w:rsid w:val="008B73B9"/>
    <w:rsid w:val="008B73D0"/>
    <w:rsid w:val="008B73D4"/>
    <w:rsid w:val="008B7403"/>
    <w:rsid w:val="008B745D"/>
    <w:rsid w:val="008B7471"/>
    <w:rsid w:val="008B7472"/>
    <w:rsid w:val="008B74C6"/>
    <w:rsid w:val="008B74F5"/>
    <w:rsid w:val="008B7500"/>
    <w:rsid w:val="008B7524"/>
    <w:rsid w:val="008B7540"/>
    <w:rsid w:val="008B7548"/>
    <w:rsid w:val="008B7564"/>
    <w:rsid w:val="008B7574"/>
    <w:rsid w:val="008B7599"/>
    <w:rsid w:val="008B75C6"/>
    <w:rsid w:val="008B75E7"/>
    <w:rsid w:val="008B760D"/>
    <w:rsid w:val="008B7619"/>
    <w:rsid w:val="008B7627"/>
    <w:rsid w:val="008B7639"/>
    <w:rsid w:val="008B7641"/>
    <w:rsid w:val="008B766A"/>
    <w:rsid w:val="008B76B2"/>
    <w:rsid w:val="008B7725"/>
    <w:rsid w:val="008B7726"/>
    <w:rsid w:val="008B7766"/>
    <w:rsid w:val="008B7791"/>
    <w:rsid w:val="008B7801"/>
    <w:rsid w:val="008B7819"/>
    <w:rsid w:val="008B789B"/>
    <w:rsid w:val="008B78E8"/>
    <w:rsid w:val="008B78FD"/>
    <w:rsid w:val="008B7932"/>
    <w:rsid w:val="008B797C"/>
    <w:rsid w:val="008B7982"/>
    <w:rsid w:val="008B799A"/>
    <w:rsid w:val="008B79C6"/>
    <w:rsid w:val="008B79CB"/>
    <w:rsid w:val="008B79F8"/>
    <w:rsid w:val="008B7A7B"/>
    <w:rsid w:val="008B7A83"/>
    <w:rsid w:val="008B7A8B"/>
    <w:rsid w:val="008B7AA0"/>
    <w:rsid w:val="008B7ABC"/>
    <w:rsid w:val="008B7B4D"/>
    <w:rsid w:val="008B7B60"/>
    <w:rsid w:val="008B7B8C"/>
    <w:rsid w:val="008B7BBA"/>
    <w:rsid w:val="008B7BEE"/>
    <w:rsid w:val="008B7C23"/>
    <w:rsid w:val="008B7C24"/>
    <w:rsid w:val="008B7C4F"/>
    <w:rsid w:val="008B7CC3"/>
    <w:rsid w:val="008B7CF2"/>
    <w:rsid w:val="008B7CF3"/>
    <w:rsid w:val="008B7D62"/>
    <w:rsid w:val="008B7D63"/>
    <w:rsid w:val="008B7D7B"/>
    <w:rsid w:val="008B7D89"/>
    <w:rsid w:val="008B7DF7"/>
    <w:rsid w:val="008B7E07"/>
    <w:rsid w:val="008B7E11"/>
    <w:rsid w:val="008B7E12"/>
    <w:rsid w:val="008B7E30"/>
    <w:rsid w:val="008B7E35"/>
    <w:rsid w:val="008B7E39"/>
    <w:rsid w:val="008B7E7D"/>
    <w:rsid w:val="008B7E98"/>
    <w:rsid w:val="008B7EC8"/>
    <w:rsid w:val="008B7ECE"/>
    <w:rsid w:val="008B7EE1"/>
    <w:rsid w:val="008B7F1A"/>
    <w:rsid w:val="008B7F93"/>
    <w:rsid w:val="008B7FDE"/>
    <w:rsid w:val="008B7FF3"/>
    <w:rsid w:val="008C003D"/>
    <w:rsid w:val="008C0048"/>
    <w:rsid w:val="008C0089"/>
    <w:rsid w:val="008C00CD"/>
    <w:rsid w:val="008C0157"/>
    <w:rsid w:val="008C019A"/>
    <w:rsid w:val="008C01C9"/>
    <w:rsid w:val="008C020E"/>
    <w:rsid w:val="008C023B"/>
    <w:rsid w:val="008C02E0"/>
    <w:rsid w:val="008C02EF"/>
    <w:rsid w:val="008C0327"/>
    <w:rsid w:val="008C0330"/>
    <w:rsid w:val="008C0361"/>
    <w:rsid w:val="008C037D"/>
    <w:rsid w:val="008C0394"/>
    <w:rsid w:val="008C03B2"/>
    <w:rsid w:val="008C03CC"/>
    <w:rsid w:val="008C03DD"/>
    <w:rsid w:val="008C047F"/>
    <w:rsid w:val="008C04A2"/>
    <w:rsid w:val="008C04A8"/>
    <w:rsid w:val="008C04A9"/>
    <w:rsid w:val="008C04CA"/>
    <w:rsid w:val="008C0589"/>
    <w:rsid w:val="008C05B7"/>
    <w:rsid w:val="008C05C6"/>
    <w:rsid w:val="008C05F8"/>
    <w:rsid w:val="008C05F9"/>
    <w:rsid w:val="008C0609"/>
    <w:rsid w:val="008C0614"/>
    <w:rsid w:val="008C0652"/>
    <w:rsid w:val="008C065D"/>
    <w:rsid w:val="008C0661"/>
    <w:rsid w:val="008C066B"/>
    <w:rsid w:val="008C0689"/>
    <w:rsid w:val="008C068C"/>
    <w:rsid w:val="008C06A4"/>
    <w:rsid w:val="008C06CC"/>
    <w:rsid w:val="008C06F9"/>
    <w:rsid w:val="008C0701"/>
    <w:rsid w:val="008C0704"/>
    <w:rsid w:val="008C0725"/>
    <w:rsid w:val="008C0767"/>
    <w:rsid w:val="008C079C"/>
    <w:rsid w:val="008C0839"/>
    <w:rsid w:val="008C0843"/>
    <w:rsid w:val="008C0849"/>
    <w:rsid w:val="008C0856"/>
    <w:rsid w:val="008C086C"/>
    <w:rsid w:val="008C086F"/>
    <w:rsid w:val="008C0871"/>
    <w:rsid w:val="008C0885"/>
    <w:rsid w:val="008C0894"/>
    <w:rsid w:val="008C08AA"/>
    <w:rsid w:val="008C08CF"/>
    <w:rsid w:val="008C08F1"/>
    <w:rsid w:val="008C0908"/>
    <w:rsid w:val="008C090B"/>
    <w:rsid w:val="008C093C"/>
    <w:rsid w:val="008C0941"/>
    <w:rsid w:val="008C0943"/>
    <w:rsid w:val="008C0947"/>
    <w:rsid w:val="008C094B"/>
    <w:rsid w:val="008C0955"/>
    <w:rsid w:val="008C0974"/>
    <w:rsid w:val="008C09A5"/>
    <w:rsid w:val="008C09A8"/>
    <w:rsid w:val="008C09A9"/>
    <w:rsid w:val="008C09E2"/>
    <w:rsid w:val="008C09E6"/>
    <w:rsid w:val="008C0A18"/>
    <w:rsid w:val="008C0A88"/>
    <w:rsid w:val="008C0AC6"/>
    <w:rsid w:val="008C0AD9"/>
    <w:rsid w:val="008C0AF2"/>
    <w:rsid w:val="008C0B06"/>
    <w:rsid w:val="008C0B20"/>
    <w:rsid w:val="008C0B2C"/>
    <w:rsid w:val="008C0B45"/>
    <w:rsid w:val="008C0B50"/>
    <w:rsid w:val="008C0B78"/>
    <w:rsid w:val="008C0BAE"/>
    <w:rsid w:val="008C0BB2"/>
    <w:rsid w:val="008C0BBE"/>
    <w:rsid w:val="008C0BCC"/>
    <w:rsid w:val="008C0BCF"/>
    <w:rsid w:val="008C0C0D"/>
    <w:rsid w:val="008C0C6B"/>
    <w:rsid w:val="008C0CC9"/>
    <w:rsid w:val="008C0CF1"/>
    <w:rsid w:val="008C0D11"/>
    <w:rsid w:val="008C0D18"/>
    <w:rsid w:val="008C0D24"/>
    <w:rsid w:val="008C0D52"/>
    <w:rsid w:val="008C0D57"/>
    <w:rsid w:val="008C0D79"/>
    <w:rsid w:val="008C0DD0"/>
    <w:rsid w:val="008C0DD9"/>
    <w:rsid w:val="008C0DE3"/>
    <w:rsid w:val="008C0DEF"/>
    <w:rsid w:val="008C0DFB"/>
    <w:rsid w:val="008C0E39"/>
    <w:rsid w:val="008C0E5F"/>
    <w:rsid w:val="008C0EAE"/>
    <w:rsid w:val="008C0EC1"/>
    <w:rsid w:val="008C0EE3"/>
    <w:rsid w:val="008C0F0A"/>
    <w:rsid w:val="008C0F18"/>
    <w:rsid w:val="008C0F23"/>
    <w:rsid w:val="008C0F5A"/>
    <w:rsid w:val="008C0F5D"/>
    <w:rsid w:val="008C0FCA"/>
    <w:rsid w:val="008C0FE2"/>
    <w:rsid w:val="008C0FED"/>
    <w:rsid w:val="008C102A"/>
    <w:rsid w:val="008C1078"/>
    <w:rsid w:val="008C1091"/>
    <w:rsid w:val="008C109A"/>
    <w:rsid w:val="008C10B2"/>
    <w:rsid w:val="008C10CA"/>
    <w:rsid w:val="008C10D1"/>
    <w:rsid w:val="008C10D5"/>
    <w:rsid w:val="008C10DA"/>
    <w:rsid w:val="008C10DD"/>
    <w:rsid w:val="008C10EE"/>
    <w:rsid w:val="008C1115"/>
    <w:rsid w:val="008C112C"/>
    <w:rsid w:val="008C112F"/>
    <w:rsid w:val="008C1132"/>
    <w:rsid w:val="008C1136"/>
    <w:rsid w:val="008C11B9"/>
    <w:rsid w:val="008C1219"/>
    <w:rsid w:val="008C121A"/>
    <w:rsid w:val="008C1235"/>
    <w:rsid w:val="008C12C5"/>
    <w:rsid w:val="008C12D4"/>
    <w:rsid w:val="008C1325"/>
    <w:rsid w:val="008C1342"/>
    <w:rsid w:val="008C1359"/>
    <w:rsid w:val="008C135F"/>
    <w:rsid w:val="008C1361"/>
    <w:rsid w:val="008C1384"/>
    <w:rsid w:val="008C13AF"/>
    <w:rsid w:val="008C13D6"/>
    <w:rsid w:val="008C13EA"/>
    <w:rsid w:val="008C1430"/>
    <w:rsid w:val="008C1440"/>
    <w:rsid w:val="008C1457"/>
    <w:rsid w:val="008C14A3"/>
    <w:rsid w:val="008C14C1"/>
    <w:rsid w:val="008C14C4"/>
    <w:rsid w:val="008C1556"/>
    <w:rsid w:val="008C1558"/>
    <w:rsid w:val="008C15AE"/>
    <w:rsid w:val="008C15D8"/>
    <w:rsid w:val="008C15DA"/>
    <w:rsid w:val="008C1605"/>
    <w:rsid w:val="008C163B"/>
    <w:rsid w:val="008C164B"/>
    <w:rsid w:val="008C169D"/>
    <w:rsid w:val="008C16BA"/>
    <w:rsid w:val="008C16D1"/>
    <w:rsid w:val="008C16D4"/>
    <w:rsid w:val="008C16D6"/>
    <w:rsid w:val="008C16DD"/>
    <w:rsid w:val="008C16DE"/>
    <w:rsid w:val="008C17CB"/>
    <w:rsid w:val="008C17EC"/>
    <w:rsid w:val="008C1816"/>
    <w:rsid w:val="008C181C"/>
    <w:rsid w:val="008C1834"/>
    <w:rsid w:val="008C185D"/>
    <w:rsid w:val="008C185F"/>
    <w:rsid w:val="008C189B"/>
    <w:rsid w:val="008C18A3"/>
    <w:rsid w:val="008C18AD"/>
    <w:rsid w:val="008C18D5"/>
    <w:rsid w:val="008C18F7"/>
    <w:rsid w:val="008C191A"/>
    <w:rsid w:val="008C1930"/>
    <w:rsid w:val="008C1961"/>
    <w:rsid w:val="008C1972"/>
    <w:rsid w:val="008C1985"/>
    <w:rsid w:val="008C19D7"/>
    <w:rsid w:val="008C19D8"/>
    <w:rsid w:val="008C19F7"/>
    <w:rsid w:val="008C1A06"/>
    <w:rsid w:val="008C1A97"/>
    <w:rsid w:val="008C1AAA"/>
    <w:rsid w:val="008C1AD0"/>
    <w:rsid w:val="008C1B07"/>
    <w:rsid w:val="008C1B28"/>
    <w:rsid w:val="008C1B3F"/>
    <w:rsid w:val="008C1B85"/>
    <w:rsid w:val="008C1B8F"/>
    <w:rsid w:val="008C1BDC"/>
    <w:rsid w:val="008C1BE8"/>
    <w:rsid w:val="008C1C00"/>
    <w:rsid w:val="008C1C25"/>
    <w:rsid w:val="008C1C26"/>
    <w:rsid w:val="008C1C42"/>
    <w:rsid w:val="008C1C4D"/>
    <w:rsid w:val="008C1C73"/>
    <w:rsid w:val="008C1C94"/>
    <w:rsid w:val="008C1CE3"/>
    <w:rsid w:val="008C1CF5"/>
    <w:rsid w:val="008C1D30"/>
    <w:rsid w:val="008C1D43"/>
    <w:rsid w:val="008C1D56"/>
    <w:rsid w:val="008C1D72"/>
    <w:rsid w:val="008C1D82"/>
    <w:rsid w:val="008C1D8C"/>
    <w:rsid w:val="008C1DA6"/>
    <w:rsid w:val="008C1DAE"/>
    <w:rsid w:val="008C1DFD"/>
    <w:rsid w:val="008C1E1B"/>
    <w:rsid w:val="008C1E43"/>
    <w:rsid w:val="008C1E69"/>
    <w:rsid w:val="008C1EAB"/>
    <w:rsid w:val="008C1EB6"/>
    <w:rsid w:val="008C1F22"/>
    <w:rsid w:val="008C1F30"/>
    <w:rsid w:val="008C1F46"/>
    <w:rsid w:val="008C1F4C"/>
    <w:rsid w:val="008C1F69"/>
    <w:rsid w:val="008C1F9C"/>
    <w:rsid w:val="008C1FCC"/>
    <w:rsid w:val="008C1FD9"/>
    <w:rsid w:val="008C2132"/>
    <w:rsid w:val="008C2135"/>
    <w:rsid w:val="008C2153"/>
    <w:rsid w:val="008C216F"/>
    <w:rsid w:val="008C2179"/>
    <w:rsid w:val="008C21DB"/>
    <w:rsid w:val="008C21EF"/>
    <w:rsid w:val="008C2202"/>
    <w:rsid w:val="008C2213"/>
    <w:rsid w:val="008C2215"/>
    <w:rsid w:val="008C2260"/>
    <w:rsid w:val="008C227B"/>
    <w:rsid w:val="008C227C"/>
    <w:rsid w:val="008C228F"/>
    <w:rsid w:val="008C22D3"/>
    <w:rsid w:val="008C2306"/>
    <w:rsid w:val="008C2323"/>
    <w:rsid w:val="008C2392"/>
    <w:rsid w:val="008C23D6"/>
    <w:rsid w:val="008C23E6"/>
    <w:rsid w:val="008C2422"/>
    <w:rsid w:val="008C242B"/>
    <w:rsid w:val="008C2459"/>
    <w:rsid w:val="008C2470"/>
    <w:rsid w:val="008C248B"/>
    <w:rsid w:val="008C248C"/>
    <w:rsid w:val="008C248F"/>
    <w:rsid w:val="008C2494"/>
    <w:rsid w:val="008C24A2"/>
    <w:rsid w:val="008C24EC"/>
    <w:rsid w:val="008C2506"/>
    <w:rsid w:val="008C251C"/>
    <w:rsid w:val="008C252D"/>
    <w:rsid w:val="008C2546"/>
    <w:rsid w:val="008C254A"/>
    <w:rsid w:val="008C2559"/>
    <w:rsid w:val="008C2562"/>
    <w:rsid w:val="008C2581"/>
    <w:rsid w:val="008C25BE"/>
    <w:rsid w:val="008C25E7"/>
    <w:rsid w:val="008C2605"/>
    <w:rsid w:val="008C2635"/>
    <w:rsid w:val="008C2687"/>
    <w:rsid w:val="008C2698"/>
    <w:rsid w:val="008C26D4"/>
    <w:rsid w:val="008C26FE"/>
    <w:rsid w:val="008C2718"/>
    <w:rsid w:val="008C2733"/>
    <w:rsid w:val="008C277A"/>
    <w:rsid w:val="008C27A2"/>
    <w:rsid w:val="008C27BC"/>
    <w:rsid w:val="008C27CD"/>
    <w:rsid w:val="008C2854"/>
    <w:rsid w:val="008C2885"/>
    <w:rsid w:val="008C2894"/>
    <w:rsid w:val="008C28D8"/>
    <w:rsid w:val="008C28E4"/>
    <w:rsid w:val="008C2919"/>
    <w:rsid w:val="008C292F"/>
    <w:rsid w:val="008C2947"/>
    <w:rsid w:val="008C2998"/>
    <w:rsid w:val="008C29EF"/>
    <w:rsid w:val="008C29FE"/>
    <w:rsid w:val="008C2A37"/>
    <w:rsid w:val="008C2A49"/>
    <w:rsid w:val="008C2AC9"/>
    <w:rsid w:val="008C2AE8"/>
    <w:rsid w:val="008C2B0B"/>
    <w:rsid w:val="008C2B60"/>
    <w:rsid w:val="008C2B67"/>
    <w:rsid w:val="008C2B71"/>
    <w:rsid w:val="008C2BB1"/>
    <w:rsid w:val="008C2BBB"/>
    <w:rsid w:val="008C2BBD"/>
    <w:rsid w:val="008C2BCF"/>
    <w:rsid w:val="008C2C33"/>
    <w:rsid w:val="008C2C4C"/>
    <w:rsid w:val="008C2CAC"/>
    <w:rsid w:val="008C2CB0"/>
    <w:rsid w:val="008C2CF9"/>
    <w:rsid w:val="008C2D1B"/>
    <w:rsid w:val="008C2D2F"/>
    <w:rsid w:val="008C2D36"/>
    <w:rsid w:val="008C2D46"/>
    <w:rsid w:val="008C2D59"/>
    <w:rsid w:val="008C2D6E"/>
    <w:rsid w:val="008C2D97"/>
    <w:rsid w:val="008C2DA6"/>
    <w:rsid w:val="008C2DB2"/>
    <w:rsid w:val="008C2DC7"/>
    <w:rsid w:val="008C2DD4"/>
    <w:rsid w:val="008C2DE9"/>
    <w:rsid w:val="008C2DF1"/>
    <w:rsid w:val="008C2E18"/>
    <w:rsid w:val="008C2E5F"/>
    <w:rsid w:val="008C2E88"/>
    <w:rsid w:val="008C2E89"/>
    <w:rsid w:val="008C2EA1"/>
    <w:rsid w:val="008C2EAF"/>
    <w:rsid w:val="008C2EB9"/>
    <w:rsid w:val="008C2EBB"/>
    <w:rsid w:val="008C2EC8"/>
    <w:rsid w:val="008C2ED6"/>
    <w:rsid w:val="008C2ED7"/>
    <w:rsid w:val="008C2EE9"/>
    <w:rsid w:val="008C2F07"/>
    <w:rsid w:val="008C2F2B"/>
    <w:rsid w:val="008C2F4C"/>
    <w:rsid w:val="008C2F61"/>
    <w:rsid w:val="008C301D"/>
    <w:rsid w:val="008C302F"/>
    <w:rsid w:val="008C3052"/>
    <w:rsid w:val="008C3087"/>
    <w:rsid w:val="008C3088"/>
    <w:rsid w:val="008C30A1"/>
    <w:rsid w:val="008C311A"/>
    <w:rsid w:val="008C312C"/>
    <w:rsid w:val="008C3133"/>
    <w:rsid w:val="008C3140"/>
    <w:rsid w:val="008C3152"/>
    <w:rsid w:val="008C315E"/>
    <w:rsid w:val="008C3188"/>
    <w:rsid w:val="008C31D4"/>
    <w:rsid w:val="008C31D8"/>
    <w:rsid w:val="008C31E6"/>
    <w:rsid w:val="008C3208"/>
    <w:rsid w:val="008C320C"/>
    <w:rsid w:val="008C326A"/>
    <w:rsid w:val="008C3296"/>
    <w:rsid w:val="008C32B1"/>
    <w:rsid w:val="008C32C3"/>
    <w:rsid w:val="008C32E9"/>
    <w:rsid w:val="008C3314"/>
    <w:rsid w:val="008C333B"/>
    <w:rsid w:val="008C338F"/>
    <w:rsid w:val="008C33D7"/>
    <w:rsid w:val="008C3409"/>
    <w:rsid w:val="008C342A"/>
    <w:rsid w:val="008C345A"/>
    <w:rsid w:val="008C3471"/>
    <w:rsid w:val="008C348C"/>
    <w:rsid w:val="008C34DD"/>
    <w:rsid w:val="008C3504"/>
    <w:rsid w:val="008C3514"/>
    <w:rsid w:val="008C3551"/>
    <w:rsid w:val="008C3564"/>
    <w:rsid w:val="008C356A"/>
    <w:rsid w:val="008C35D4"/>
    <w:rsid w:val="008C35F9"/>
    <w:rsid w:val="008C363B"/>
    <w:rsid w:val="008C3644"/>
    <w:rsid w:val="008C3707"/>
    <w:rsid w:val="008C375F"/>
    <w:rsid w:val="008C3772"/>
    <w:rsid w:val="008C378A"/>
    <w:rsid w:val="008C3797"/>
    <w:rsid w:val="008C37AE"/>
    <w:rsid w:val="008C37FF"/>
    <w:rsid w:val="008C3812"/>
    <w:rsid w:val="008C384E"/>
    <w:rsid w:val="008C3853"/>
    <w:rsid w:val="008C388F"/>
    <w:rsid w:val="008C38C3"/>
    <w:rsid w:val="008C38CD"/>
    <w:rsid w:val="008C38EF"/>
    <w:rsid w:val="008C391F"/>
    <w:rsid w:val="008C3923"/>
    <w:rsid w:val="008C392C"/>
    <w:rsid w:val="008C393E"/>
    <w:rsid w:val="008C3947"/>
    <w:rsid w:val="008C39EC"/>
    <w:rsid w:val="008C3A0C"/>
    <w:rsid w:val="008C3A0D"/>
    <w:rsid w:val="008C3A27"/>
    <w:rsid w:val="008C3A2C"/>
    <w:rsid w:val="008C3A35"/>
    <w:rsid w:val="008C3A98"/>
    <w:rsid w:val="008C3AA6"/>
    <w:rsid w:val="008C3AAA"/>
    <w:rsid w:val="008C3AAB"/>
    <w:rsid w:val="008C3ACE"/>
    <w:rsid w:val="008C3ADD"/>
    <w:rsid w:val="008C3B1B"/>
    <w:rsid w:val="008C3B45"/>
    <w:rsid w:val="008C3B7B"/>
    <w:rsid w:val="008C3B9B"/>
    <w:rsid w:val="008C3BA7"/>
    <w:rsid w:val="008C3BD5"/>
    <w:rsid w:val="008C3BED"/>
    <w:rsid w:val="008C3C38"/>
    <w:rsid w:val="008C3C7A"/>
    <w:rsid w:val="008C3C7E"/>
    <w:rsid w:val="008C3C8E"/>
    <w:rsid w:val="008C3CAC"/>
    <w:rsid w:val="008C3CE6"/>
    <w:rsid w:val="008C3D20"/>
    <w:rsid w:val="008C3D7F"/>
    <w:rsid w:val="008C3D8E"/>
    <w:rsid w:val="008C3DAB"/>
    <w:rsid w:val="008C3DBF"/>
    <w:rsid w:val="008C3E3C"/>
    <w:rsid w:val="008C3E82"/>
    <w:rsid w:val="008C3EB9"/>
    <w:rsid w:val="008C3EBA"/>
    <w:rsid w:val="008C3F03"/>
    <w:rsid w:val="008C3F17"/>
    <w:rsid w:val="008C3F28"/>
    <w:rsid w:val="008C3F5E"/>
    <w:rsid w:val="008C3F6D"/>
    <w:rsid w:val="008C3F7E"/>
    <w:rsid w:val="008C3FB2"/>
    <w:rsid w:val="008C3FEE"/>
    <w:rsid w:val="008C3FEF"/>
    <w:rsid w:val="008C4017"/>
    <w:rsid w:val="008C404E"/>
    <w:rsid w:val="008C406B"/>
    <w:rsid w:val="008C4098"/>
    <w:rsid w:val="008C409A"/>
    <w:rsid w:val="008C40BE"/>
    <w:rsid w:val="008C4103"/>
    <w:rsid w:val="008C412C"/>
    <w:rsid w:val="008C416E"/>
    <w:rsid w:val="008C4183"/>
    <w:rsid w:val="008C4186"/>
    <w:rsid w:val="008C41F6"/>
    <w:rsid w:val="008C4253"/>
    <w:rsid w:val="008C42A9"/>
    <w:rsid w:val="008C42AC"/>
    <w:rsid w:val="008C42BA"/>
    <w:rsid w:val="008C42BF"/>
    <w:rsid w:val="008C4341"/>
    <w:rsid w:val="008C4345"/>
    <w:rsid w:val="008C4365"/>
    <w:rsid w:val="008C4382"/>
    <w:rsid w:val="008C43B6"/>
    <w:rsid w:val="008C43D8"/>
    <w:rsid w:val="008C4419"/>
    <w:rsid w:val="008C4437"/>
    <w:rsid w:val="008C444E"/>
    <w:rsid w:val="008C4462"/>
    <w:rsid w:val="008C4482"/>
    <w:rsid w:val="008C4484"/>
    <w:rsid w:val="008C448B"/>
    <w:rsid w:val="008C448E"/>
    <w:rsid w:val="008C44B9"/>
    <w:rsid w:val="008C4507"/>
    <w:rsid w:val="008C4540"/>
    <w:rsid w:val="008C454C"/>
    <w:rsid w:val="008C454E"/>
    <w:rsid w:val="008C4559"/>
    <w:rsid w:val="008C4563"/>
    <w:rsid w:val="008C4587"/>
    <w:rsid w:val="008C4590"/>
    <w:rsid w:val="008C45A0"/>
    <w:rsid w:val="008C45C4"/>
    <w:rsid w:val="008C45D1"/>
    <w:rsid w:val="008C45F7"/>
    <w:rsid w:val="008C45FB"/>
    <w:rsid w:val="008C4621"/>
    <w:rsid w:val="008C4626"/>
    <w:rsid w:val="008C4636"/>
    <w:rsid w:val="008C4646"/>
    <w:rsid w:val="008C467C"/>
    <w:rsid w:val="008C4690"/>
    <w:rsid w:val="008C4699"/>
    <w:rsid w:val="008C46D1"/>
    <w:rsid w:val="008C46D3"/>
    <w:rsid w:val="008C4717"/>
    <w:rsid w:val="008C471A"/>
    <w:rsid w:val="008C475F"/>
    <w:rsid w:val="008C478E"/>
    <w:rsid w:val="008C47A9"/>
    <w:rsid w:val="008C47D9"/>
    <w:rsid w:val="008C47F9"/>
    <w:rsid w:val="008C4806"/>
    <w:rsid w:val="008C48A3"/>
    <w:rsid w:val="008C48B9"/>
    <w:rsid w:val="008C48CE"/>
    <w:rsid w:val="008C48F7"/>
    <w:rsid w:val="008C4902"/>
    <w:rsid w:val="008C492A"/>
    <w:rsid w:val="008C493F"/>
    <w:rsid w:val="008C494A"/>
    <w:rsid w:val="008C494C"/>
    <w:rsid w:val="008C496E"/>
    <w:rsid w:val="008C497F"/>
    <w:rsid w:val="008C4995"/>
    <w:rsid w:val="008C49A4"/>
    <w:rsid w:val="008C49F0"/>
    <w:rsid w:val="008C49F7"/>
    <w:rsid w:val="008C49FB"/>
    <w:rsid w:val="008C4A07"/>
    <w:rsid w:val="008C4A20"/>
    <w:rsid w:val="008C4A2C"/>
    <w:rsid w:val="008C4A3C"/>
    <w:rsid w:val="008C4A47"/>
    <w:rsid w:val="008C4A65"/>
    <w:rsid w:val="008C4A72"/>
    <w:rsid w:val="008C4A7B"/>
    <w:rsid w:val="008C4A8E"/>
    <w:rsid w:val="008C4A9D"/>
    <w:rsid w:val="008C4AA8"/>
    <w:rsid w:val="008C4ACC"/>
    <w:rsid w:val="008C4B25"/>
    <w:rsid w:val="008C4B83"/>
    <w:rsid w:val="008C4B8C"/>
    <w:rsid w:val="008C4B97"/>
    <w:rsid w:val="008C4B99"/>
    <w:rsid w:val="008C4BA5"/>
    <w:rsid w:val="008C4BAC"/>
    <w:rsid w:val="008C4BCE"/>
    <w:rsid w:val="008C4BE4"/>
    <w:rsid w:val="008C4C05"/>
    <w:rsid w:val="008C4C09"/>
    <w:rsid w:val="008C4C0B"/>
    <w:rsid w:val="008C4C14"/>
    <w:rsid w:val="008C4C27"/>
    <w:rsid w:val="008C4C4E"/>
    <w:rsid w:val="008C4C51"/>
    <w:rsid w:val="008C4C84"/>
    <w:rsid w:val="008C4CE4"/>
    <w:rsid w:val="008C4D02"/>
    <w:rsid w:val="008C4D0B"/>
    <w:rsid w:val="008C4D3E"/>
    <w:rsid w:val="008C4D47"/>
    <w:rsid w:val="008C4D7A"/>
    <w:rsid w:val="008C4DA5"/>
    <w:rsid w:val="008C4DAF"/>
    <w:rsid w:val="008C4DD3"/>
    <w:rsid w:val="008C4DE7"/>
    <w:rsid w:val="008C4DF6"/>
    <w:rsid w:val="008C4E03"/>
    <w:rsid w:val="008C4E2E"/>
    <w:rsid w:val="008C4E2F"/>
    <w:rsid w:val="008C4E6B"/>
    <w:rsid w:val="008C4E7B"/>
    <w:rsid w:val="008C4EAF"/>
    <w:rsid w:val="008C4ED3"/>
    <w:rsid w:val="008C4F16"/>
    <w:rsid w:val="008C4F24"/>
    <w:rsid w:val="008C4F3F"/>
    <w:rsid w:val="008C4F5C"/>
    <w:rsid w:val="008C4F90"/>
    <w:rsid w:val="008C4FC2"/>
    <w:rsid w:val="008C4FD7"/>
    <w:rsid w:val="008C4FE2"/>
    <w:rsid w:val="008C4FFD"/>
    <w:rsid w:val="008C5048"/>
    <w:rsid w:val="008C5072"/>
    <w:rsid w:val="008C5090"/>
    <w:rsid w:val="008C50B4"/>
    <w:rsid w:val="008C50B5"/>
    <w:rsid w:val="008C50D9"/>
    <w:rsid w:val="008C50EA"/>
    <w:rsid w:val="008C512C"/>
    <w:rsid w:val="008C5140"/>
    <w:rsid w:val="008C516D"/>
    <w:rsid w:val="008C519D"/>
    <w:rsid w:val="008C51AC"/>
    <w:rsid w:val="008C51EF"/>
    <w:rsid w:val="008C51F0"/>
    <w:rsid w:val="008C5225"/>
    <w:rsid w:val="008C522E"/>
    <w:rsid w:val="008C526B"/>
    <w:rsid w:val="008C526D"/>
    <w:rsid w:val="008C5282"/>
    <w:rsid w:val="008C5289"/>
    <w:rsid w:val="008C5290"/>
    <w:rsid w:val="008C52BB"/>
    <w:rsid w:val="008C52C4"/>
    <w:rsid w:val="008C5303"/>
    <w:rsid w:val="008C5324"/>
    <w:rsid w:val="008C5326"/>
    <w:rsid w:val="008C5331"/>
    <w:rsid w:val="008C5340"/>
    <w:rsid w:val="008C534F"/>
    <w:rsid w:val="008C5354"/>
    <w:rsid w:val="008C537B"/>
    <w:rsid w:val="008C53AB"/>
    <w:rsid w:val="008C53F1"/>
    <w:rsid w:val="008C5437"/>
    <w:rsid w:val="008C5454"/>
    <w:rsid w:val="008C54A8"/>
    <w:rsid w:val="008C54EB"/>
    <w:rsid w:val="008C5514"/>
    <w:rsid w:val="008C553E"/>
    <w:rsid w:val="008C554B"/>
    <w:rsid w:val="008C55C1"/>
    <w:rsid w:val="008C55D2"/>
    <w:rsid w:val="008C55E3"/>
    <w:rsid w:val="008C5617"/>
    <w:rsid w:val="008C564A"/>
    <w:rsid w:val="008C5653"/>
    <w:rsid w:val="008C5663"/>
    <w:rsid w:val="008C56D7"/>
    <w:rsid w:val="008C56DC"/>
    <w:rsid w:val="008C5736"/>
    <w:rsid w:val="008C573B"/>
    <w:rsid w:val="008C579D"/>
    <w:rsid w:val="008C57C5"/>
    <w:rsid w:val="008C57DF"/>
    <w:rsid w:val="008C57E9"/>
    <w:rsid w:val="008C580B"/>
    <w:rsid w:val="008C584E"/>
    <w:rsid w:val="008C5857"/>
    <w:rsid w:val="008C585F"/>
    <w:rsid w:val="008C5863"/>
    <w:rsid w:val="008C5892"/>
    <w:rsid w:val="008C58B1"/>
    <w:rsid w:val="008C58C0"/>
    <w:rsid w:val="008C58DB"/>
    <w:rsid w:val="008C5935"/>
    <w:rsid w:val="008C593A"/>
    <w:rsid w:val="008C593F"/>
    <w:rsid w:val="008C5944"/>
    <w:rsid w:val="008C594B"/>
    <w:rsid w:val="008C596B"/>
    <w:rsid w:val="008C599E"/>
    <w:rsid w:val="008C59A6"/>
    <w:rsid w:val="008C59E9"/>
    <w:rsid w:val="008C59EC"/>
    <w:rsid w:val="008C5A0E"/>
    <w:rsid w:val="008C5A27"/>
    <w:rsid w:val="008C5A4F"/>
    <w:rsid w:val="008C5A78"/>
    <w:rsid w:val="008C5A9B"/>
    <w:rsid w:val="008C5A9F"/>
    <w:rsid w:val="008C5AE2"/>
    <w:rsid w:val="008C5B0D"/>
    <w:rsid w:val="008C5B4E"/>
    <w:rsid w:val="008C5B50"/>
    <w:rsid w:val="008C5B5C"/>
    <w:rsid w:val="008C5BA8"/>
    <w:rsid w:val="008C5BB5"/>
    <w:rsid w:val="008C5BB6"/>
    <w:rsid w:val="008C5BC2"/>
    <w:rsid w:val="008C5BDB"/>
    <w:rsid w:val="008C5BFF"/>
    <w:rsid w:val="008C5C03"/>
    <w:rsid w:val="008C5C1B"/>
    <w:rsid w:val="008C5C1C"/>
    <w:rsid w:val="008C5C79"/>
    <w:rsid w:val="008C5C84"/>
    <w:rsid w:val="008C5CC5"/>
    <w:rsid w:val="008C5CCC"/>
    <w:rsid w:val="008C5CEF"/>
    <w:rsid w:val="008C5D36"/>
    <w:rsid w:val="008C5DAD"/>
    <w:rsid w:val="008C5DBB"/>
    <w:rsid w:val="008C5DCC"/>
    <w:rsid w:val="008C5E2F"/>
    <w:rsid w:val="008C5E38"/>
    <w:rsid w:val="008C5E46"/>
    <w:rsid w:val="008C5E53"/>
    <w:rsid w:val="008C5E5B"/>
    <w:rsid w:val="008C5EBE"/>
    <w:rsid w:val="008C5EDD"/>
    <w:rsid w:val="008C5F61"/>
    <w:rsid w:val="008C5F9C"/>
    <w:rsid w:val="008C6022"/>
    <w:rsid w:val="008C605B"/>
    <w:rsid w:val="008C6098"/>
    <w:rsid w:val="008C609B"/>
    <w:rsid w:val="008C60C7"/>
    <w:rsid w:val="008C60ED"/>
    <w:rsid w:val="008C6112"/>
    <w:rsid w:val="008C6129"/>
    <w:rsid w:val="008C6161"/>
    <w:rsid w:val="008C6184"/>
    <w:rsid w:val="008C6192"/>
    <w:rsid w:val="008C61C5"/>
    <w:rsid w:val="008C61D2"/>
    <w:rsid w:val="008C61EC"/>
    <w:rsid w:val="008C6205"/>
    <w:rsid w:val="008C623B"/>
    <w:rsid w:val="008C628B"/>
    <w:rsid w:val="008C629C"/>
    <w:rsid w:val="008C62D5"/>
    <w:rsid w:val="008C62F9"/>
    <w:rsid w:val="008C6301"/>
    <w:rsid w:val="008C6386"/>
    <w:rsid w:val="008C63A9"/>
    <w:rsid w:val="008C63FD"/>
    <w:rsid w:val="008C6404"/>
    <w:rsid w:val="008C6414"/>
    <w:rsid w:val="008C6442"/>
    <w:rsid w:val="008C645D"/>
    <w:rsid w:val="008C6463"/>
    <w:rsid w:val="008C647A"/>
    <w:rsid w:val="008C647B"/>
    <w:rsid w:val="008C64AB"/>
    <w:rsid w:val="008C64AC"/>
    <w:rsid w:val="008C64E1"/>
    <w:rsid w:val="008C64F2"/>
    <w:rsid w:val="008C6554"/>
    <w:rsid w:val="008C6571"/>
    <w:rsid w:val="008C65C3"/>
    <w:rsid w:val="008C65C5"/>
    <w:rsid w:val="008C65DC"/>
    <w:rsid w:val="008C6602"/>
    <w:rsid w:val="008C6609"/>
    <w:rsid w:val="008C6654"/>
    <w:rsid w:val="008C667B"/>
    <w:rsid w:val="008C66B6"/>
    <w:rsid w:val="008C6710"/>
    <w:rsid w:val="008C672B"/>
    <w:rsid w:val="008C6730"/>
    <w:rsid w:val="008C675B"/>
    <w:rsid w:val="008C6768"/>
    <w:rsid w:val="008C6772"/>
    <w:rsid w:val="008C6786"/>
    <w:rsid w:val="008C678C"/>
    <w:rsid w:val="008C67B0"/>
    <w:rsid w:val="008C67DD"/>
    <w:rsid w:val="008C67F9"/>
    <w:rsid w:val="008C683A"/>
    <w:rsid w:val="008C683B"/>
    <w:rsid w:val="008C6888"/>
    <w:rsid w:val="008C68A6"/>
    <w:rsid w:val="008C68CE"/>
    <w:rsid w:val="008C69AD"/>
    <w:rsid w:val="008C69AF"/>
    <w:rsid w:val="008C69DD"/>
    <w:rsid w:val="008C6A05"/>
    <w:rsid w:val="008C6A29"/>
    <w:rsid w:val="008C6A58"/>
    <w:rsid w:val="008C6AB3"/>
    <w:rsid w:val="008C6AFD"/>
    <w:rsid w:val="008C6B2E"/>
    <w:rsid w:val="008C6B2F"/>
    <w:rsid w:val="008C6B6C"/>
    <w:rsid w:val="008C6B73"/>
    <w:rsid w:val="008C6B7C"/>
    <w:rsid w:val="008C6B9E"/>
    <w:rsid w:val="008C6BA4"/>
    <w:rsid w:val="008C6BB2"/>
    <w:rsid w:val="008C6BCC"/>
    <w:rsid w:val="008C6BCD"/>
    <w:rsid w:val="008C6C07"/>
    <w:rsid w:val="008C6C21"/>
    <w:rsid w:val="008C6C36"/>
    <w:rsid w:val="008C6C46"/>
    <w:rsid w:val="008C6C49"/>
    <w:rsid w:val="008C6C54"/>
    <w:rsid w:val="008C6C6B"/>
    <w:rsid w:val="008C6C6C"/>
    <w:rsid w:val="008C6C98"/>
    <w:rsid w:val="008C6CB4"/>
    <w:rsid w:val="008C6CBB"/>
    <w:rsid w:val="008C6CCE"/>
    <w:rsid w:val="008C6D18"/>
    <w:rsid w:val="008C6D41"/>
    <w:rsid w:val="008C6D56"/>
    <w:rsid w:val="008C6D5C"/>
    <w:rsid w:val="008C6D82"/>
    <w:rsid w:val="008C6D95"/>
    <w:rsid w:val="008C6DA0"/>
    <w:rsid w:val="008C6DB0"/>
    <w:rsid w:val="008C6E1D"/>
    <w:rsid w:val="008C6E25"/>
    <w:rsid w:val="008C6E27"/>
    <w:rsid w:val="008C6E28"/>
    <w:rsid w:val="008C6E56"/>
    <w:rsid w:val="008C6E78"/>
    <w:rsid w:val="008C6EA8"/>
    <w:rsid w:val="008C6EAB"/>
    <w:rsid w:val="008C6EAE"/>
    <w:rsid w:val="008C6ECB"/>
    <w:rsid w:val="008C6ED0"/>
    <w:rsid w:val="008C6EEE"/>
    <w:rsid w:val="008C6EF9"/>
    <w:rsid w:val="008C6F69"/>
    <w:rsid w:val="008C6F76"/>
    <w:rsid w:val="008C6F95"/>
    <w:rsid w:val="008C6FB1"/>
    <w:rsid w:val="008C6FFE"/>
    <w:rsid w:val="008C7009"/>
    <w:rsid w:val="008C7041"/>
    <w:rsid w:val="008C704A"/>
    <w:rsid w:val="008C7057"/>
    <w:rsid w:val="008C706E"/>
    <w:rsid w:val="008C7082"/>
    <w:rsid w:val="008C70BE"/>
    <w:rsid w:val="008C71A8"/>
    <w:rsid w:val="008C71CD"/>
    <w:rsid w:val="008C7227"/>
    <w:rsid w:val="008C7266"/>
    <w:rsid w:val="008C7296"/>
    <w:rsid w:val="008C7312"/>
    <w:rsid w:val="008C7350"/>
    <w:rsid w:val="008C737F"/>
    <w:rsid w:val="008C7380"/>
    <w:rsid w:val="008C738A"/>
    <w:rsid w:val="008C739D"/>
    <w:rsid w:val="008C73DC"/>
    <w:rsid w:val="008C73E8"/>
    <w:rsid w:val="008C741D"/>
    <w:rsid w:val="008C7458"/>
    <w:rsid w:val="008C749B"/>
    <w:rsid w:val="008C74B9"/>
    <w:rsid w:val="008C74BE"/>
    <w:rsid w:val="008C7511"/>
    <w:rsid w:val="008C7515"/>
    <w:rsid w:val="008C7555"/>
    <w:rsid w:val="008C7556"/>
    <w:rsid w:val="008C755F"/>
    <w:rsid w:val="008C756A"/>
    <w:rsid w:val="008C758E"/>
    <w:rsid w:val="008C7610"/>
    <w:rsid w:val="008C761C"/>
    <w:rsid w:val="008C7634"/>
    <w:rsid w:val="008C7662"/>
    <w:rsid w:val="008C7675"/>
    <w:rsid w:val="008C767E"/>
    <w:rsid w:val="008C7682"/>
    <w:rsid w:val="008C76AD"/>
    <w:rsid w:val="008C76EB"/>
    <w:rsid w:val="008C76F6"/>
    <w:rsid w:val="008C771E"/>
    <w:rsid w:val="008C773A"/>
    <w:rsid w:val="008C773E"/>
    <w:rsid w:val="008C774E"/>
    <w:rsid w:val="008C7756"/>
    <w:rsid w:val="008C7761"/>
    <w:rsid w:val="008C776A"/>
    <w:rsid w:val="008C7785"/>
    <w:rsid w:val="008C77D0"/>
    <w:rsid w:val="008C781F"/>
    <w:rsid w:val="008C7848"/>
    <w:rsid w:val="008C788F"/>
    <w:rsid w:val="008C78B5"/>
    <w:rsid w:val="008C78CA"/>
    <w:rsid w:val="008C78E9"/>
    <w:rsid w:val="008C78FE"/>
    <w:rsid w:val="008C7908"/>
    <w:rsid w:val="008C7937"/>
    <w:rsid w:val="008C793D"/>
    <w:rsid w:val="008C7974"/>
    <w:rsid w:val="008C7A2F"/>
    <w:rsid w:val="008C7A34"/>
    <w:rsid w:val="008C7A45"/>
    <w:rsid w:val="008C7A8E"/>
    <w:rsid w:val="008C7AC9"/>
    <w:rsid w:val="008C7AD2"/>
    <w:rsid w:val="008C7AD8"/>
    <w:rsid w:val="008C7ADB"/>
    <w:rsid w:val="008C7AE5"/>
    <w:rsid w:val="008C7AF5"/>
    <w:rsid w:val="008C7AFC"/>
    <w:rsid w:val="008C7B25"/>
    <w:rsid w:val="008C7B34"/>
    <w:rsid w:val="008C7B36"/>
    <w:rsid w:val="008C7B4B"/>
    <w:rsid w:val="008C7C19"/>
    <w:rsid w:val="008C7C48"/>
    <w:rsid w:val="008C7C5D"/>
    <w:rsid w:val="008C7C65"/>
    <w:rsid w:val="008C7CB9"/>
    <w:rsid w:val="008C7CDF"/>
    <w:rsid w:val="008C7CE1"/>
    <w:rsid w:val="008C7D28"/>
    <w:rsid w:val="008C7D4C"/>
    <w:rsid w:val="008C7D9E"/>
    <w:rsid w:val="008C7DDC"/>
    <w:rsid w:val="008C7E1C"/>
    <w:rsid w:val="008C7E21"/>
    <w:rsid w:val="008C7E33"/>
    <w:rsid w:val="008C7E46"/>
    <w:rsid w:val="008C7E5C"/>
    <w:rsid w:val="008C7E76"/>
    <w:rsid w:val="008C7EC0"/>
    <w:rsid w:val="008C7EF6"/>
    <w:rsid w:val="008C7F31"/>
    <w:rsid w:val="008C7F73"/>
    <w:rsid w:val="008C7F9C"/>
    <w:rsid w:val="008C7FA6"/>
    <w:rsid w:val="008C7FC5"/>
    <w:rsid w:val="008D0001"/>
    <w:rsid w:val="008D0010"/>
    <w:rsid w:val="008D0037"/>
    <w:rsid w:val="008D0046"/>
    <w:rsid w:val="008D0071"/>
    <w:rsid w:val="008D00B8"/>
    <w:rsid w:val="008D00C1"/>
    <w:rsid w:val="008D0106"/>
    <w:rsid w:val="008D011A"/>
    <w:rsid w:val="008D0139"/>
    <w:rsid w:val="008D013D"/>
    <w:rsid w:val="008D0180"/>
    <w:rsid w:val="008D01BE"/>
    <w:rsid w:val="008D0200"/>
    <w:rsid w:val="008D0201"/>
    <w:rsid w:val="008D022C"/>
    <w:rsid w:val="008D0248"/>
    <w:rsid w:val="008D0257"/>
    <w:rsid w:val="008D027A"/>
    <w:rsid w:val="008D029A"/>
    <w:rsid w:val="008D02A1"/>
    <w:rsid w:val="008D0316"/>
    <w:rsid w:val="008D034C"/>
    <w:rsid w:val="008D036E"/>
    <w:rsid w:val="008D038E"/>
    <w:rsid w:val="008D03F2"/>
    <w:rsid w:val="008D0461"/>
    <w:rsid w:val="008D047C"/>
    <w:rsid w:val="008D04E0"/>
    <w:rsid w:val="008D04EE"/>
    <w:rsid w:val="008D0516"/>
    <w:rsid w:val="008D053B"/>
    <w:rsid w:val="008D053F"/>
    <w:rsid w:val="008D0543"/>
    <w:rsid w:val="008D056B"/>
    <w:rsid w:val="008D056F"/>
    <w:rsid w:val="008D05E8"/>
    <w:rsid w:val="008D0617"/>
    <w:rsid w:val="008D0638"/>
    <w:rsid w:val="008D0642"/>
    <w:rsid w:val="008D065E"/>
    <w:rsid w:val="008D0697"/>
    <w:rsid w:val="008D06A4"/>
    <w:rsid w:val="008D06AE"/>
    <w:rsid w:val="008D06B1"/>
    <w:rsid w:val="008D0723"/>
    <w:rsid w:val="008D073D"/>
    <w:rsid w:val="008D0757"/>
    <w:rsid w:val="008D075B"/>
    <w:rsid w:val="008D07C8"/>
    <w:rsid w:val="008D07D0"/>
    <w:rsid w:val="008D07FC"/>
    <w:rsid w:val="008D0802"/>
    <w:rsid w:val="008D0833"/>
    <w:rsid w:val="008D0857"/>
    <w:rsid w:val="008D08B9"/>
    <w:rsid w:val="008D08CF"/>
    <w:rsid w:val="008D08DB"/>
    <w:rsid w:val="008D0921"/>
    <w:rsid w:val="008D092A"/>
    <w:rsid w:val="008D0967"/>
    <w:rsid w:val="008D0989"/>
    <w:rsid w:val="008D09B5"/>
    <w:rsid w:val="008D0A11"/>
    <w:rsid w:val="008D0A4D"/>
    <w:rsid w:val="008D0A81"/>
    <w:rsid w:val="008D0AB9"/>
    <w:rsid w:val="008D0AE1"/>
    <w:rsid w:val="008D0AE9"/>
    <w:rsid w:val="008D0B19"/>
    <w:rsid w:val="008D0B2D"/>
    <w:rsid w:val="008D0B49"/>
    <w:rsid w:val="008D0B4A"/>
    <w:rsid w:val="008D0B5E"/>
    <w:rsid w:val="008D0BA5"/>
    <w:rsid w:val="008D0BA8"/>
    <w:rsid w:val="008D0BAC"/>
    <w:rsid w:val="008D0BB9"/>
    <w:rsid w:val="008D0C37"/>
    <w:rsid w:val="008D0C38"/>
    <w:rsid w:val="008D0C53"/>
    <w:rsid w:val="008D0CA4"/>
    <w:rsid w:val="008D0CB7"/>
    <w:rsid w:val="008D0CDC"/>
    <w:rsid w:val="008D0D51"/>
    <w:rsid w:val="008D0D60"/>
    <w:rsid w:val="008D0D9F"/>
    <w:rsid w:val="008D0DB7"/>
    <w:rsid w:val="008D0DE4"/>
    <w:rsid w:val="008D0E8B"/>
    <w:rsid w:val="008D0EC9"/>
    <w:rsid w:val="008D0EF7"/>
    <w:rsid w:val="008D0F29"/>
    <w:rsid w:val="008D0F6E"/>
    <w:rsid w:val="008D0FA0"/>
    <w:rsid w:val="008D0FF8"/>
    <w:rsid w:val="008D101F"/>
    <w:rsid w:val="008D1040"/>
    <w:rsid w:val="008D104D"/>
    <w:rsid w:val="008D1074"/>
    <w:rsid w:val="008D109A"/>
    <w:rsid w:val="008D10B4"/>
    <w:rsid w:val="008D10EF"/>
    <w:rsid w:val="008D110C"/>
    <w:rsid w:val="008D1130"/>
    <w:rsid w:val="008D114A"/>
    <w:rsid w:val="008D11F0"/>
    <w:rsid w:val="008D120E"/>
    <w:rsid w:val="008D1218"/>
    <w:rsid w:val="008D1222"/>
    <w:rsid w:val="008D1253"/>
    <w:rsid w:val="008D1263"/>
    <w:rsid w:val="008D126A"/>
    <w:rsid w:val="008D128D"/>
    <w:rsid w:val="008D1295"/>
    <w:rsid w:val="008D12AD"/>
    <w:rsid w:val="008D12DA"/>
    <w:rsid w:val="008D12FC"/>
    <w:rsid w:val="008D12FE"/>
    <w:rsid w:val="008D1323"/>
    <w:rsid w:val="008D1329"/>
    <w:rsid w:val="008D1335"/>
    <w:rsid w:val="008D1346"/>
    <w:rsid w:val="008D1350"/>
    <w:rsid w:val="008D1384"/>
    <w:rsid w:val="008D13B1"/>
    <w:rsid w:val="008D13C1"/>
    <w:rsid w:val="008D13F9"/>
    <w:rsid w:val="008D1472"/>
    <w:rsid w:val="008D1476"/>
    <w:rsid w:val="008D14A7"/>
    <w:rsid w:val="008D14AB"/>
    <w:rsid w:val="008D159E"/>
    <w:rsid w:val="008D15A5"/>
    <w:rsid w:val="008D15CE"/>
    <w:rsid w:val="008D15F9"/>
    <w:rsid w:val="008D160E"/>
    <w:rsid w:val="008D1616"/>
    <w:rsid w:val="008D1627"/>
    <w:rsid w:val="008D1644"/>
    <w:rsid w:val="008D1651"/>
    <w:rsid w:val="008D1656"/>
    <w:rsid w:val="008D1665"/>
    <w:rsid w:val="008D166F"/>
    <w:rsid w:val="008D1678"/>
    <w:rsid w:val="008D16A9"/>
    <w:rsid w:val="008D16CA"/>
    <w:rsid w:val="008D16D3"/>
    <w:rsid w:val="008D16E0"/>
    <w:rsid w:val="008D1712"/>
    <w:rsid w:val="008D172E"/>
    <w:rsid w:val="008D1801"/>
    <w:rsid w:val="008D181E"/>
    <w:rsid w:val="008D181F"/>
    <w:rsid w:val="008D183D"/>
    <w:rsid w:val="008D1855"/>
    <w:rsid w:val="008D186C"/>
    <w:rsid w:val="008D18AA"/>
    <w:rsid w:val="008D1910"/>
    <w:rsid w:val="008D1962"/>
    <w:rsid w:val="008D1987"/>
    <w:rsid w:val="008D19A5"/>
    <w:rsid w:val="008D19B6"/>
    <w:rsid w:val="008D19C8"/>
    <w:rsid w:val="008D1A0A"/>
    <w:rsid w:val="008D1A81"/>
    <w:rsid w:val="008D1A85"/>
    <w:rsid w:val="008D1AB5"/>
    <w:rsid w:val="008D1AB8"/>
    <w:rsid w:val="008D1AC2"/>
    <w:rsid w:val="008D1AEA"/>
    <w:rsid w:val="008D1B12"/>
    <w:rsid w:val="008D1B1F"/>
    <w:rsid w:val="008D1B40"/>
    <w:rsid w:val="008D1B53"/>
    <w:rsid w:val="008D1B8A"/>
    <w:rsid w:val="008D1BAF"/>
    <w:rsid w:val="008D1BB6"/>
    <w:rsid w:val="008D1C26"/>
    <w:rsid w:val="008D1C2B"/>
    <w:rsid w:val="008D1C45"/>
    <w:rsid w:val="008D1C4F"/>
    <w:rsid w:val="008D1C67"/>
    <w:rsid w:val="008D1C80"/>
    <w:rsid w:val="008D1C8B"/>
    <w:rsid w:val="008D1D22"/>
    <w:rsid w:val="008D1D2C"/>
    <w:rsid w:val="008D1D2D"/>
    <w:rsid w:val="008D1D30"/>
    <w:rsid w:val="008D1D5F"/>
    <w:rsid w:val="008D1D65"/>
    <w:rsid w:val="008D1D80"/>
    <w:rsid w:val="008D1D8B"/>
    <w:rsid w:val="008D1D8F"/>
    <w:rsid w:val="008D1D90"/>
    <w:rsid w:val="008D1DD0"/>
    <w:rsid w:val="008D1DFE"/>
    <w:rsid w:val="008D1E2A"/>
    <w:rsid w:val="008D1E3D"/>
    <w:rsid w:val="008D1E61"/>
    <w:rsid w:val="008D1E97"/>
    <w:rsid w:val="008D1EAB"/>
    <w:rsid w:val="008D1EBB"/>
    <w:rsid w:val="008D1EBD"/>
    <w:rsid w:val="008D1EEF"/>
    <w:rsid w:val="008D1EF4"/>
    <w:rsid w:val="008D1EF8"/>
    <w:rsid w:val="008D1EFD"/>
    <w:rsid w:val="008D1F29"/>
    <w:rsid w:val="008D1F38"/>
    <w:rsid w:val="008D1FBF"/>
    <w:rsid w:val="008D1FFE"/>
    <w:rsid w:val="008D205D"/>
    <w:rsid w:val="008D20CD"/>
    <w:rsid w:val="008D20F6"/>
    <w:rsid w:val="008D20FC"/>
    <w:rsid w:val="008D20FF"/>
    <w:rsid w:val="008D2138"/>
    <w:rsid w:val="008D213F"/>
    <w:rsid w:val="008D2191"/>
    <w:rsid w:val="008D2198"/>
    <w:rsid w:val="008D21AA"/>
    <w:rsid w:val="008D21CA"/>
    <w:rsid w:val="008D21F6"/>
    <w:rsid w:val="008D2210"/>
    <w:rsid w:val="008D2222"/>
    <w:rsid w:val="008D2223"/>
    <w:rsid w:val="008D223D"/>
    <w:rsid w:val="008D22CE"/>
    <w:rsid w:val="008D2316"/>
    <w:rsid w:val="008D2364"/>
    <w:rsid w:val="008D2375"/>
    <w:rsid w:val="008D2376"/>
    <w:rsid w:val="008D2377"/>
    <w:rsid w:val="008D23B2"/>
    <w:rsid w:val="008D23E7"/>
    <w:rsid w:val="008D24E3"/>
    <w:rsid w:val="008D2502"/>
    <w:rsid w:val="008D2553"/>
    <w:rsid w:val="008D255F"/>
    <w:rsid w:val="008D2562"/>
    <w:rsid w:val="008D2583"/>
    <w:rsid w:val="008D2590"/>
    <w:rsid w:val="008D25A1"/>
    <w:rsid w:val="008D25DD"/>
    <w:rsid w:val="008D25E6"/>
    <w:rsid w:val="008D2607"/>
    <w:rsid w:val="008D261B"/>
    <w:rsid w:val="008D2632"/>
    <w:rsid w:val="008D2667"/>
    <w:rsid w:val="008D2672"/>
    <w:rsid w:val="008D2683"/>
    <w:rsid w:val="008D2690"/>
    <w:rsid w:val="008D26A6"/>
    <w:rsid w:val="008D26AC"/>
    <w:rsid w:val="008D26D0"/>
    <w:rsid w:val="008D26E7"/>
    <w:rsid w:val="008D26FD"/>
    <w:rsid w:val="008D26FE"/>
    <w:rsid w:val="008D271A"/>
    <w:rsid w:val="008D2720"/>
    <w:rsid w:val="008D2741"/>
    <w:rsid w:val="008D2742"/>
    <w:rsid w:val="008D2759"/>
    <w:rsid w:val="008D2774"/>
    <w:rsid w:val="008D27B4"/>
    <w:rsid w:val="008D2873"/>
    <w:rsid w:val="008D2891"/>
    <w:rsid w:val="008D2894"/>
    <w:rsid w:val="008D28B2"/>
    <w:rsid w:val="008D28C5"/>
    <w:rsid w:val="008D28CD"/>
    <w:rsid w:val="008D28D0"/>
    <w:rsid w:val="008D28D4"/>
    <w:rsid w:val="008D28E6"/>
    <w:rsid w:val="008D2901"/>
    <w:rsid w:val="008D291B"/>
    <w:rsid w:val="008D2922"/>
    <w:rsid w:val="008D2927"/>
    <w:rsid w:val="008D2941"/>
    <w:rsid w:val="008D2992"/>
    <w:rsid w:val="008D29D5"/>
    <w:rsid w:val="008D29D9"/>
    <w:rsid w:val="008D2A06"/>
    <w:rsid w:val="008D2A31"/>
    <w:rsid w:val="008D2A8D"/>
    <w:rsid w:val="008D2A97"/>
    <w:rsid w:val="008D2ACD"/>
    <w:rsid w:val="008D2ADD"/>
    <w:rsid w:val="008D2B17"/>
    <w:rsid w:val="008D2BDD"/>
    <w:rsid w:val="008D2C09"/>
    <w:rsid w:val="008D2C0D"/>
    <w:rsid w:val="008D2C26"/>
    <w:rsid w:val="008D2C33"/>
    <w:rsid w:val="008D2C59"/>
    <w:rsid w:val="008D2CB1"/>
    <w:rsid w:val="008D2CB3"/>
    <w:rsid w:val="008D2CC3"/>
    <w:rsid w:val="008D2D8F"/>
    <w:rsid w:val="008D2DEF"/>
    <w:rsid w:val="008D2E52"/>
    <w:rsid w:val="008D2E67"/>
    <w:rsid w:val="008D2E69"/>
    <w:rsid w:val="008D2E9C"/>
    <w:rsid w:val="008D2EA6"/>
    <w:rsid w:val="008D2EB4"/>
    <w:rsid w:val="008D2ED8"/>
    <w:rsid w:val="008D2F1A"/>
    <w:rsid w:val="008D2F2F"/>
    <w:rsid w:val="008D2F6B"/>
    <w:rsid w:val="008D2F86"/>
    <w:rsid w:val="008D2F87"/>
    <w:rsid w:val="008D2F9C"/>
    <w:rsid w:val="008D2FA5"/>
    <w:rsid w:val="008D2FB1"/>
    <w:rsid w:val="008D2FC0"/>
    <w:rsid w:val="008D2FE4"/>
    <w:rsid w:val="008D300B"/>
    <w:rsid w:val="008D307C"/>
    <w:rsid w:val="008D30B1"/>
    <w:rsid w:val="008D30C0"/>
    <w:rsid w:val="008D30E5"/>
    <w:rsid w:val="008D30F0"/>
    <w:rsid w:val="008D3198"/>
    <w:rsid w:val="008D31BA"/>
    <w:rsid w:val="008D31D0"/>
    <w:rsid w:val="008D31F4"/>
    <w:rsid w:val="008D31FF"/>
    <w:rsid w:val="008D321A"/>
    <w:rsid w:val="008D321E"/>
    <w:rsid w:val="008D3248"/>
    <w:rsid w:val="008D3252"/>
    <w:rsid w:val="008D3262"/>
    <w:rsid w:val="008D326F"/>
    <w:rsid w:val="008D328B"/>
    <w:rsid w:val="008D3294"/>
    <w:rsid w:val="008D3366"/>
    <w:rsid w:val="008D33E4"/>
    <w:rsid w:val="008D3431"/>
    <w:rsid w:val="008D344E"/>
    <w:rsid w:val="008D34A5"/>
    <w:rsid w:val="008D34FF"/>
    <w:rsid w:val="008D351E"/>
    <w:rsid w:val="008D3520"/>
    <w:rsid w:val="008D3531"/>
    <w:rsid w:val="008D3554"/>
    <w:rsid w:val="008D356B"/>
    <w:rsid w:val="008D3575"/>
    <w:rsid w:val="008D357B"/>
    <w:rsid w:val="008D3582"/>
    <w:rsid w:val="008D3596"/>
    <w:rsid w:val="008D35B6"/>
    <w:rsid w:val="008D35E7"/>
    <w:rsid w:val="008D3616"/>
    <w:rsid w:val="008D3630"/>
    <w:rsid w:val="008D363A"/>
    <w:rsid w:val="008D3648"/>
    <w:rsid w:val="008D3664"/>
    <w:rsid w:val="008D3685"/>
    <w:rsid w:val="008D3686"/>
    <w:rsid w:val="008D36EF"/>
    <w:rsid w:val="008D371D"/>
    <w:rsid w:val="008D372E"/>
    <w:rsid w:val="008D374E"/>
    <w:rsid w:val="008D375E"/>
    <w:rsid w:val="008D3779"/>
    <w:rsid w:val="008D3850"/>
    <w:rsid w:val="008D3861"/>
    <w:rsid w:val="008D3869"/>
    <w:rsid w:val="008D387A"/>
    <w:rsid w:val="008D38A8"/>
    <w:rsid w:val="008D38BC"/>
    <w:rsid w:val="008D38DE"/>
    <w:rsid w:val="008D3924"/>
    <w:rsid w:val="008D396B"/>
    <w:rsid w:val="008D397C"/>
    <w:rsid w:val="008D398C"/>
    <w:rsid w:val="008D39AB"/>
    <w:rsid w:val="008D39C9"/>
    <w:rsid w:val="008D39DE"/>
    <w:rsid w:val="008D39F0"/>
    <w:rsid w:val="008D39FB"/>
    <w:rsid w:val="008D3A08"/>
    <w:rsid w:val="008D3A0E"/>
    <w:rsid w:val="008D3A0F"/>
    <w:rsid w:val="008D3A12"/>
    <w:rsid w:val="008D3A2B"/>
    <w:rsid w:val="008D3A67"/>
    <w:rsid w:val="008D3A85"/>
    <w:rsid w:val="008D3ADC"/>
    <w:rsid w:val="008D3AFE"/>
    <w:rsid w:val="008D3B0F"/>
    <w:rsid w:val="008D3B21"/>
    <w:rsid w:val="008D3BB8"/>
    <w:rsid w:val="008D3BD0"/>
    <w:rsid w:val="008D3C68"/>
    <w:rsid w:val="008D3C7B"/>
    <w:rsid w:val="008D3C93"/>
    <w:rsid w:val="008D3CB8"/>
    <w:rsid w:val="008D3CBA"/>
    <w:rsid w:val="008D3CD9"/>
    <w:rsid w:val="008D3CE0"/>
    <w:rsid w:val="008D3CF8"/>
    <w:rsid w:val="008D3D00"/>
    <w:rsid w:val="008D3D9E"/>
    <w:rsid w:val="008D3E73"/>
    <w:rsid w:val="008D3E8A"/>
    <w:rsid w:val="008D3EA7"/>
    <w:rsid w:val="008D3EA8"/>
    <w:rsid w:val="008D3ECE"/>
    <w:rsid w:val="008D3F1B"/>
    <w:rsid w:val="008D3F20"/>
    <w:rsid w:val="008D3F39"/>
    <w:rsid w:val="008D3F67"/>
    <w:rsid w:val="008D3F9A"/>
    <w:rsid w:val="008D3FFB"/>
    <w:rsid w:val="008D4082"/>
    <w:rsid w:val="008D408A"/>
    <w:rsid w:val="008D40E0"/>
    <w:rsid w:val="008D410A"/>
    <w:rsid w:val="008D4144"/>
    <w:rsid w:val="008D4167"/>
    <w:rsid w:val="008D419F"/>
    <w:rsid w:val="008D41A2"/>
    <w:rsid w:val="008D41B3"/>
    <w:rsid w:val="008D41DC"/>
    <w:rsid w:val="008D4216"/>
    <w:rsid w:val="008D4222"/>
    <w:rsid w:val="008D422D"/>
    <w:rsid w:val="008D423B"/>
    <w:rsid w:val="008D425D"/>
    <w:rsid w:val="008D42A4"/>
    <w:rsid w:val="008D42D6"/>
    <w:rsid w:val="008D42F5"/>
    <w:rsid w:val="008D433A"/>
    <w:rsid w:val="008D435C"/>
    <w:rsid w:val="008D4364"/>
    <w:rsid w:val="008D436B"/>
    <w:rsid w:val="008D43A4"/>
    <w:rsid w:val="008D43C0"/>
    <w:rsid w:val="008D43E5"/>
    <w:rsid w:val="008D4413"/>
    <w:rsid w:val="008D4417"/>
    <w:rsid w:val="008D4422"/>
    <w:rsid w:val="008D44EE"/>
    <w:rsid w:val="008D4502"/>
    <w:rsid w:val="008D4518"/>
    <w:rsid w:val="008D452B"/>
    <w:rsid w:val="008D453D"/>
    <w:rsid w:val="008D4540"/>
    <w:rsid w:val="008D4551"/>
    <w:rsid w:val="008D457D"/>
    <w:rsid w:val="008D459B"/>
    <w:rsid w:val="008D45CA"/>
    <w:rsid w:val="008D45D0"/>
    <w:rsid w:val="008D45D2"/>
    <w:rsid w:val="008D45F7"/>
    <w:rsid w:val="008D45FB"/>
    <w:rsid w:val="008D4627"/>
    <w:rsid w:val="008D463C"/>
    <w:rsid w:val="008D4642"/>
    <w:rsid w:val="008D464E"/>
    <w:rsid w:val="008D4676"/>
    <w:rsid w:val="008D46C8"/>
    <w:rsid w:val="008D46EC"/>
    <w:rsid w:val="008D4717"/>
    <w:rsid w:val="008D471F"/>
    <w:rsid w:val="008D476D"/>
    <w:rsid w:val="008D4778"/>
    <w:rsid w:val="008D4821"/>
    <w:rsid w:val="008D482B"/>
    <w:rsid w:val="008D4834"/>
    <w:rsid w:val="008D4844"/>
    <w:rsid w:val="008D4848"/>
    <w:rsid w:val="008D4851"/>
    <w:rsid w:val="008D4875"/>
    <w:rsid w:val="008D487E"/>
    <w:rsid w:val="008D4885"/>
    <w:rsid w:val="008D48CC"/>
    <w:rsid w:val="008D48EB"/>
    <w:rsid w:val="008D4947"/>
    <w:rsid w:val="008D4960"/>
    <w:rsid w:val="008D496C"/>
    <w:rsid w:val="008D4978"/>
    <w:rsid w:val="008D497B"/>
    <w:rsid w:val="008D49FB"/>
    <w:rsid w:val="008D4A10"/>
    <w:rsid w:val="008D4A1C"/>
    <w:rsid w:val="008D4A29"/>
    <w:rsid w:val="008D4A4A"/>
    <w:rsid w:val="008D4A4D"/>
    <w:rsid w:val="008D4A52"/>
    <w:rsid w:val="008D4A84"/>
    <w:rsid w:val="008D4AB6"/>
    <w:rsid w:val="008D4ACE"/>
    <w:rsid w:val="008D4AD8"/>
    <w:rsid w:val="008D4B0B"/>
    <w:rsid w:val="008D4B32"/>
    <w:rsid w:val="008D4B8B"/>
    <w:rsid w:val="008D4BA7"/>
    <w:rsid w:val="008D4BB2"/>
    <w:rsid w:val="008D4BC1"/>
    <w:rsid w:val="008D4BED"/>
    <w:rsid w:val="008D4C34"/>
    <w:rsid w:val="008D4C73"/>
    <w:rsid w:val="008D4C80"/>
    <w:rsid w:val="008D4CC0"/>
    <w:rsid w:val="008D4CD4"/>
    <w:rsid w:val="008D4D08"/>
    <w:rsid w:val="008D4D1E"/>
    <w:rsid w:val="008D4D3D"/>
    <w:rsid w:val="008D4D6C"/>
    <w:rsid w:val="008D4D7F"/>
    <w:rsid w:val="008D4DDC"/>
    <w:rsid w:val="008D4DF9"/>
    <w:rsid w:val="008D4DFC"/>
    <w:rsid w:val="008D4E09"/>
    <w:rsid w:val="008D4E4E"/>
    <w:rsid w:val="008D4E59"/>
    <w:rsid w:val="008D4E91"/>
    <w:rsid w:val="008D4EC8"/>
    <w:rsid w:val="008D4EDF"/>
    <w:rsid w:val="008D4EE3"/>
    <w:rsid w:val="008D4EFD"/>
    <w:rsid w:val="008D4F09"/>
    <w:rsid w:val="008D4F5F"/>
    <w:rsid w:val="008D4F6B"/>
    <w:rsid w:val="008D4F99"/>
    <w:rsid w:val="008D4FC7"/>
    <w:rsid w:val="008D5043"/>
    <w:rsid w:val="008D5052"/>
    <w:rsid w:val="008D5071"/>
    <w:rsid w:val="008D50D0"/>
    <w:rsid w:val="008D512B"/>
    <w:rsid w:val="008D5172"/>
    <w:rsid w:val="008D517E"/>
    <w:rsid w:val="008D518D"/>
    <w:rsid w:val="008D51A5"/>
    <w:rsid w:val="008D5222"/>
    <w:rsid w:val="008D523F"/>
    <w:rsid w:val="008D52A2"/>
    <w:rsid w:val="008D52A4"/>
    <w:rsid w:val="008D52B1"/>
    <w:rsid w:val="008D5313"/>
    <w:rsid w:val="008D5321"/>
    <w:rsid w:val="008D5356"/>
    <w:rsid w:val="008D535A"/>
    <w:rsid w:val="008D5360"/>
    <w:rsid w:val="008D5388"/>
    <w:rsid w:val="008D53B4"/>
    <w:rsid w:val="008D53F1"/>
    <w:rsid w:val="008D5433"/>
    <w:rsid w:val="008D5441"/>
    <w:rsid w:val="008D54B1"/>
    <w:rsid w:val="008D5504"/>
    <w:rsid w:val="008D5522"/>
    <w:rsid w:val="008D5541"/>
    <w:rsid w:val="008D5558"/>
    <w:rsid w:val="008D5598"/>
    <w:rsid w:val="008D55A0"/>
    <w:rsid w:val="008D55FA"/>
    <w:rsid w:val="008D5649"/>
    <w:rsid w:val="008D5651"/>
    <w:rsid w:val="008D565D"/>
    <w:rsid w:val="008D5671"/>
    <w:rsid w:val="008D56B7"/>
    <w:rsid w:val="008D56EA"/>
    <w:rsid w:val="008D56F5"/>
    <w:rsid w:val="008D5739"/>
    <w:rsid w:val="008D5749"/>
    <w:rsid w:val="008D5763"/>
    <w:rsid w:val="008D5781"/>
    <w:rsid w:val="008D5782"/>
    <w:rsid w:val="008D580F"/>
    <w:rsid w:val="008D583B"/>
    <w:rsid w:val="008D5849"/>
    <w:rsid w:val="008D5867"/>
    <w:rsid w:val="008D5884"/>
    <w:rsid w:val="008D5891"/>
    <w:rsid w:val="008D58DF"/>
    <w:rsid w:val="008D591E"/>
    <w:rsid w:val="008D595F"/>
    <w:rsid w:val="008D5980"/>
    <w:rsid w:val="008D59A2"/>
    <w:rsid w:val="008D59DE"/>
    <w:rsid w:val="008D59F1"/>
    <w:rsid w:val="008D5A00"/>
    <w:rsid w:val="008D5A03"/>
    <w:rsid w:val="008D5A30"/>
    <w:rsid w:val="008D5A41"/>
    <w:rsid w:val="008D5B01"/>
    <w:rsid w:val="008D5B4E"/>
    <w:rsid w:val="008D5B61"/>
    <w:rsid w:val="008D5B66"/>
    <w:rsid w:val="008D5B90"/>
    <w:rsid w:val="008D5BA7"/>
    <w:rsid w:val="008D5BC3"/>
    <w:rsid w:val="008D5C4C"/>
    <w:rsid w:val="008D5C52"/>
    <w:rsid w:val="008D5C94"/>
    <w:rsid w:val="008D5CCD"/>
    <w:rsid w:val="008D5CF7"/>
    <w:rsid w:val="008D5D09"/>
    <w:rsid w:val="008D5D1A"/>
    <w:rsid w:val="008D5D1E"/>
    <w:rsid w:val="008D5D22"/>
    <w:rsid w:val="008D5D27"/>
    <w:rsid w:val="008D5D40"/>
    <w:rsid w:val="008D5D48"/>
    <w:rsid w:val="008D5D4B"/>
    <w:rsid w:val="008D5D7A"/>
    <w:rsid w:val="008D5D99"/>
    <w:rsid w:val="008D5D9D"/>
    <w:rsid w:val="008D5DD5"/>
    <w:rsid w:val="008D5E3C"/>
    <w:rsid w:val="008D5E47"/>
    <w:rsid w:val="008D5E5B"/>
    <w:rsid w:val="008D5E86"/>
    <w:rsid w:val="008D5EA7"/>
    <w:rsid w:val="008D5F03"/>
    <w:rsid w:val="008D5F9D"/>
    <w:rsid w:val="008D5FD5"/>
    <w:rsid w:val="008D6017"/>
    <w:rsid w:val="008D608E"/>
    <w:rsid w:val="008D6093"/>
    <w:rsid w:val="008D60A8"/>
    <w:rsid w:val="008D60EE"/>
    <w:rsid w:val="008D611B"/>
    <w:rsid w:val="008D614A"/>
    <w:rsid w:val="008D616B"/>
    <w:rsid w:val="008D6191"/>
    <w:rsid w:val="008D6197"/>
    <w:rsid w:val="008D619E"/>
    <w:rsid w:val="008D61A1"/>
    <w:rsid w:val="008D61B5"/>
    <w:rsid w:val="008D61BB"/>
    <w:rsid w:val="008D61C1"/>
    <w:rsid w:val="008D6204"/>
    <w:rsid w:val="008D6226"/>
    <w:rsid w:val="008D625E"/>
    <w:rsid w:val="008D6272"/>
    <w:rsid w:val="008D6294"/>
    <w:rsid w:val="008D62E0"/>
    <w:rsid w:val="008D62EA"/>
    <w:rsid w:val="008D6311"/>
    <w:rsid w:val="008D6348"/>
    <w:rsid w:val="008D6372"/>
    <w:rsid w:val="008D6385"/>
    <w:rsid w:val="008D6392"/>
    <w:rsid w:val="008D63D9"/>
    <w:rsid w:val="008D63FF"/>
    <w:rsid w:val="008D6406"/>
    <w:rsid w:val="008D641B"/>
    <w:rsid w:val="008D6427"/>
    <w:rsid w:val="008D642B"/>
    <w:rsid w:val="008D64EF"/>
    <w:rsid w:val="008D6549"/>
    <w:rsid w:val="008D65B8"/>
    <w:rsid w:val="008D65EC"/>
    <w:rsid w:val="008D65ED"/>
    <w:rsid w:val="008D65F5"/>
    <w:rsid w:val="008D65FF"/>
    <w:rsid w:val="008D663C"/>
    <w:rsid w:val="008D6673"/>
    <w:rsid w:val="008D6683"/>
    <w:rsid w:val="008D6692"/>
    <w:rsid w:val="008D6693"/>
    <w:rsid w:val="008D669E"/>
    <w:rsid w:val="008D66CA"/>
    <w:rsid w:val="008D66CC"/>
    <w:rsid w:val="008D66D3"/>
    <w:rsid w:val="008D6777"/>
    <w:rsid w:val="008D678C"/>
    <w:rsid w:val="008D682B"/>
    <w:rsid w:val="008D6830"/>
    <w:rsid w:val="008D6864"/>
    <w:rsid w:val="008D6874"/>
    <w:rsid w:val="008D68A4"/>
    <w:rsid w:val="008D68F3"/>
    <w:rsid w:val="008D691A"/>
    <w:rsid w:val="008D692A"/>
    <w:rsid w:val="008D692F"/>
    <w:rsid w:val="008D6946"/>
    <w:rsid w:val="008D695B"/>
    <w:rsid w:val="008D697E"/>
    <w:rsid w:val="008D698C"/>
    <w:rsid w:val="008D69A9"/>
    <w:rsid w:val="008D69AC"/>
    <w:rsid w:val="008D69C3"/>
    <w:rsid w:val="008D69CC"/>
    <w:rsid w:val="008D69CF"/>
    <w:rsid w:val="008D69FD"/>
    <w:rsid w:val="008D6A19"/>
    <w:rsid w:val="008D6A1B"/>
    <w:rsid w:val="008D6A21"/>
    <w:rsid w:val="008D6A5A"/>
    <w:rsid w:val="008D6A76"/>
    <w:rsid w:val="008D6AE5"/>
    <w:rsid w:val="008D6B08"/>
    <w:rsid w:val="008D6B2D"/>
    <w:rsid w:val="008D6B46"/>
    <w:rsid w:val="008D6B4B"/>
    <w:rsid w:val="008D6B71"/>
    <w:rsid w:val="008D6B7D"/>
    <w:rsid w:val="008D6BA8"/>
    <w:rsid w:val="008D6BC1"/>
    <w:rsid w:val="008D6BCA"/>
    <w:rsid w:val="008D6C03"/>
    <w:rsid w:val="008D6C0C"/>
    <w:rsid w:val="008D6C36"/>
    <w:rsid w:val="008D6C59"/>
    <w:rsid w:val="008D6CA1"/>
    <w:rsid w:val="008D6CAA"/>
    <w:rsid w:val="008D6CC7"/>
    <w:rsid w:val="008D6D70"/>
    <w:rsid w:val="008D6D8B"/>
    <w:rsid w:val="008D6DB9"/>
    <w:rsid w:val="008D6DC0"/>
    <w:rsid w:val="008D6E01"/>
    <w:rsid w:val="008D6E0C"/>
    <w:rsid w:val="008D6E12"/>
    <w:rsid w:val="008D6E4E"/>
    <w:rsid w:val="008D6E8B"/>
    <w:rsid w:val="008D6EB5"/>
    <w:rsid w:val="008D6F00"/>
    <w:rsid w:val="008D6F7D"/>
    <w:rsid w:val="008D6F90"/>
    <w:rsid w:val="008D6FC3"/>
    <w:rsid w:val="008D6FD2"/>
    <w:rsid w:val="008D6FD6"/>
    <w:rsid w:val="008D6FE0"/>
    <w:rsid w:val="008D7003"/>
    <w:rsid w:val="008D7018"/>
    <w:rsid w:val="008D7019"/>
    <w:rsid w:val="008D7078"/>
    <w:rsid w:val="008D7081"/>
    <w:rsid w:val="008D7082"/>
    <w:rsid w:val="008D7090"/>
    <w:rsid w:val="008D70E1"/>
    <w:rsid w:val="008D70FA"/>
    <w:rsid w:val="008D719A"/>
    <w:rsid w:val="008D71A0"/>
    <w:rsid w:val="008D71DB"/>
    <w:rsid w:val="008D7204"/>
    <w:rsid w:val="008D7252"/>
    <w:rsid w:val="008D7270"/>
    <w:rsid w:val="008D72D0"/>
    <w:rsid w:val="008D72D9"/>
    <w:rsid w:val="008D72DE"/>
    <w:rsid w:val="008D72E4"/>
    <w:rsid w:val="008D72FF"/>
    <w:rsid w:val="008D7309"/>
    <w:rsid w:val="008D7338"/>
    <w:rsid w:val="008D733E"/>
    <w:rsid w:val="008D73A2"/>
    <w:rsid w:val="008D7436"/>
    <w:rsid w:val="008D744C"/>
    <w:rsid w:val="008D7458"/>
    <w:rsid w:val="008D746A"/>
    <w:rsid w:val="008D7490"/>
    <w:rsid w:val="008D7495"/>
    <w:rsid w:val="008D749B"/>
    <w:rsid w:val="008D74AE"/>
    <w:rsid w:val="008D7539"/>
    <w:rsid w:val="008D7583"/>
    <w:rsid w:val="008D75CE"/>
    <w:rsid w:val="008D75CF"/>
    <w:rsid w:val="008D75D8"/>
    <w:rsid w:val="008D7602"/>
    <w:rsid w:val="008D761B"/>
    <w:rsid w:val="008D7634"/>
    <w:rsid w:val="008D763E"/>
    <w:rsid w:val="008D7729"/>
    <w:rsid w:val="008D776C"/>
    <w:rsid w:val="008D778E"/>
    <w:rsid w:val="008D77A4"/>
    <w:rsid w:val="008D77CA"/>
    <w:rsid w:val="008D77E7"/>
    <w:rsid w:val="008D781F"/>
    <w:rsid w:val="008D783A"/>
    <w:rsid w:val="008D784D"/>
    <w:rsid w:val="008D7879"/>
    <w:rsid w:val="008D78AA"/>
    <w:rsid w:val="008D78E5"/>
    <w:rsid w:val="008D78F2"/>
    <w:rsid w:val="008D790D"/>
    <w:rsid w:val="008D7918"/>
    <w:rsid w:val="008D794F"/>
    <w:rsid w:val="008D7951"/>
    <w:rsid w:val="008D7970"/>
    <w:rsid w:val="008D79AA"/>
    <w:rsid w:val="008D79E4"/>
    <w:rsid w:val="008D7A04"/>
    <w:rsid w:val="008D7A12"/>
    <w:rsid w:val="008D7A1E"/>
    <w:rsid w:val="008D7A74"/>
    <w:rsid w:val="008D7A94"/>
    <w:rsid w:val="008D7AD8"/>
    <w:rsid w:val="008D7AF3"/>
    <w:rsid w:val="008D7B0A"/>
    <w:rsid w:val="008D7B27"/>
    <w:rsid w:val="008D7B4C"/>
    <w:rsid w:val="008D7B92"/>
    <w:rsid w:val="008D7B99"/>
    <w:rsid w:val="008D7BAD"/>
    <w:rsid w:val="008D7BBC"/>
    <w:rsid w:val="008D7BC8"/>
    <w:rsid w:val="008D7BD5"/>
    <w:rsid w:val="008D7BEB"/>
    <w:rsid w:val="008D7BFF"/>
    <w:rsid w:val="008D7C21"/>
    <w:rsid w:val="008D7C48"/>
    <w:rsid w:val="008D7C54"/>
    <w:rsid w:val="008D7C5B"/>
    <w:rsid w:val="008D7C86"/>
    <w:rsid w:val="008D7C8C"/>
    <w:rsid w:val="008D7CB0"/>
    <w:rsid w:val="008D7CDB"/>
    <w:rsid w:val="008D7D25"/>
    <w:rsid w:val="008D7D57"/>
    <w:rsid w:val="008D7DA5"/>
    <w:rsid w:val="008D7DB7"/>
    <w:rsid w:val="008D7DC0"/>
    <w:rsid w:val="008D7DD2"/>
    <w:rsid w:val="008D7DDF"/>
    <w:rsid w:val="008D7E06"/>
    <w:rsid w:val="008D7E41"/>
    <w:rsid w:val="008D7E6D"/>
    <w:rsid w:val="008D7E7C"/>
    <w:rsid w:val="008D7E7D"/>
    <w:rsid w:val="008D7E8B"/>
    <w:rsid w:val="008D7EA5"/>
    <w:rsid w:val="008D7ED0"/>
    <w:rsid w:val="008D7EE4"/>
    <w:rsid w:val="008D7F05"/>
    <w:rsid w:val="008D7F0B"/>
    <w:rsid w:val="008D7F34"/>
    <w:rsid w:val="008D7F95"/>
    <w:rsid w:val="008D7FB5"/>
    <w:rsid w:val="008E0009"/>
    <w:rsid w:val="008E006B"/>
    <w:rsid w:val="008E006C"/>
    <w:rsid w:val="008E0088"/>
    <w:rsid w:val="008E008C"/>
    <w:rsid w:val="008E0090"/>
    <w:rsid w:val="008E00AC"/>
    <w:rsid w:val="008E00DB"/>
    <w:rsid w:val="008E00E9"/>
    <w:rsid w:val="008E018D"/>
    <w:rsid w:val="008E01A9"/>
    <w:rsid w:val="008E01B1"/>
    <w:rsid w:val="008E01CD"/>
    <w:rsid w:val="008E021C"/>
    <w:rsid w:val="008E022C"/>
    <w:rsid w:val="008E022E"/>
    <w:rsid w:val="008E0238"/>
    <w:rsid w:val="008E0275"/>
    <w:rsid w:val="008E0287"/>
    <w:rsid w:val="008E029F"/>
    <w:rsid w:val="008E02D7"/>
    <w:rsid w:val="008E02DA"/>
    <w:rsid w:val="008E02ED"/>
    <w:rsid w:val="008E031F"/>
    <w:rsid w:val="008E0321"/>
    <w:rsid w:val="008E0333"/>
    <w:rsid w:val="008E039A"/>
    <w:rsid w:val="008E03C3"/>
    <w:rsid w:val="008E03F0"/>
    <w:rsid w:val="008E044A"/>
    <w:rsid w:val="008E0450"/>
    <w:rsid w:val="008E049C"/>
    <w:rsid w:val="008E04B4"/>
    <w:rsid w:val="008E04BA"/>
    <w:rsid w:val="008E04D3"/>
    <w:rsid w:val="008E04E0"/>
    <w:rsid w:val="008E0504"/>
    <w:rsid w:val="008E0526"/>
    <w:rsid w:val="008E0537"/>
    <w:rsid w:val="008E059A"/>
    <w:rsid w:val="008E05D5"/>
    <w:rsid w:val="008E05DA"/>
    <w:rsid w:val="008E060B"/>
    <w:rsid w:val="008E060E"/>
    <w:rsid w:val="008E0626"/>
    <w:rsid w:val="008E0670"/>
    <w:rsid w:val="008E0682"/>
    <w:rsid w:val="008E06D7"/>
    <w:rsid w:val="008E06DF"/>
    <w:rsid w:val="008E06FB"/>
    <w:rsid w:val="008E0716"/>
    <w:rsid w:val="008E0730"/>
    <w:rsid w:val="008E0740"/>
    <w:rsid w:val="008E0752"/>
    <w:rsid w:val="008E07AD"/>
    <w:rsid w:val="008E0808"/>
    <w:rsid w:val="008E081A"/>
    <w:rsid w:val="008E0852"/>
    <w:rsid w:val="008E0864"/>
    <w:rsid w:val="008E0865"/>
    <w:rsid w:val="008E08C7"/>
    <w:rsid w:val="008E0935"/>
    <w:rsid w:val="008E0947"/>
    <w:rsid w:val="008E09A7"/>
    <w:rsid w:val="008E09BF"/>
    <w:rsid w:val="008E09C4"/>
    <w:rsid w:val="008E0A54"/>
    <w:rsid w:val="008E0A5C"/>
    <w:rsid w:val="008E0A76"/>
    <w:rsid w:val="008E0A82"/>
    <w:rsid w:val="008E0A84"/>
    <w:rsid w:val="008E0A87"/>
    <w:rsid w:val="008E0AD6"/>
    <w:rsid w:val="008E0B10"/>
    <w:rsid w:val="008E0B11"/>
    <w:rsid w:val="008E0B2C"/>
    <w:rsid w:val="008E0B56"/>
    <w:rsid w:val="008E0B71"/>
    <w:rsid w:val="008E0B8E"/>
    <w:rsid w:val="008E0B98"/>
    <w:rsid w:val="008E0C46"/>
    <w:rsid w:val="008E0C47"/>
    <w:rsid w:val="008E0C72"/>
    <w:rsid w:val="008E0CC4"/>
    <w:rsid w:val="008E0CC6"/>
    <w:rsid w:val="008E0D1D"/>
    <w:rsid w:val="008E0D29"/>
    <w:rsid w:val="008E0D79"/>
    <w:rsid w:val="008E0D81"/>
    <w:rsid w:val="008E0E12"/>
    <w:rsid w:val="008E0E38"/>
    <w:rsid w:val="008E0E3D"/>
    <w:rsid w:val="008E0E9A"/>
    <w:rsid w:val="008E0EB9"/>
    <w:rsid w:val="008E0EF4"/>
    <w:rsid w:val="008E0F1B"/>
    <w:rsid w:val="008E0FC0"/>
    <w:rsid w:val="008E103B"/>
    <w:rsid w:val="008E1044"/>
    <w:rsid w:val="008E1079"/>
    <w:rsid w:val="008E10DC"/>
    <w:rsid w:val="008E110B"/>
    <w:rsid w:val="008E1117"/>
    <w:rsid w:val="008E112B"/>
    <w:rsid w:val="008E1140"/>
    <w:rsid w:val="008E1150"/>
    <w:rsid w:val="008E115B"/>
    <w:rsid w:val="008E11AB"/>
    <w:rsid w:val="008E11DD"/>
    <w:rsid w:val="008E11F6"/>
    <w:rsid w:val="008E121E"/>
    <w:rsid w:val="008E122C"/>
    <w:rsid w:val="008E123B"/>
    <w:rsid w:val="008E12E1"/>
    <w:rsid w:val="008E1326"/>
    <w:rsid w:val="008E1378"/>
    <w:rsid w:val="008E13B7"/>
    <w:rsid w:val="008E13D9"/>
    <w:rsid w:val="008E13FD"/>
    <w:rsid w:val="008E1433"/>
    <w:rsid w:val="008E1449"/>
    <w:rsid w:val="008E1450"/>
    <w:rsid w:val="008E147A"/>
    <w:rsid w:val="008E148E"/>
    <w:rsid w:val="008E149D"/>
    <w:rsid w:val="008E14A1"/>
    <w:rsid w:val="008E14D7"/>
    <w:rsid w:val="008E14EF"/>
    <w:rsid w:val="008E14FA"/>
    <w:rsid w:val="008E1508"/>
    <w:rsid w:val="008E1563"/>
    <w:rsid w:val="008E1588"/>
    <w:rsid w:val="008E15A4"/>
    <w:rsid w:val="008E15AF"/>
    <w:rsid w:val="008E1691"/>
    <w:rsid w:val="008E1696"/>
    <w:rsid w:val="008E16A2"/>
    <w:rsid w:val="008E16AB"/>
    <w:rsid w:val="008E16B4"/>
    <w:rsid w:val="008E16FC"/>
    <w:rsid w:val="008E1702"/>
    <w:rsid w:val="008E170B"/>
    <w:rsid w:val="008E1726"/>
    <w:rsid w:val="008E1756"/>
    <w:rsid w:val="008E177A"/>
    <w:rsid w:val="008E178D"/>
    <w:rsid w:val="008E1803"/>
    <w:rsid w:val="008E181E"/>
    <w:rsid w:val="008E182C"/>
    <w:rsid w:val="008E183E"/>
    <w:rsid w:val="008E18B7"/>
    <w:rsid w:val="008E18D5"/>
    <w:rsid w:val="008E18DD"/>
    <w:rsid w:val="008E1925"/>
    <w:rsid w:val="008E19BE"/>
    <w:rsid w:val="008E19D2"/>
    <w:rsid w:val="008E1A14"/>
    <w:rsid w:val="008E1A51"/>
    <w:rsid w:val="008E1A54"/>
    <w:rsid w:val="008E1A6B"/>
    <w:rsid w:val="008E1A6F"/>
    <w:rsid w:val="008E1A76"/>
    <w:rsid w:val="008E1A7A"/>
    <w:rsid w:val="008E1A9A"/>
    <w:rsid w:val="008E1A9F"/>
    <w:rsid w:val="008E1AD5"/>
    <w:rsid w:val="008E1AE0"/>
    <w:rsid w:val="008E1AF1"/>
    <w:rsid w:val="008E1AFD"/>
    <w:rsid w:val="008E1B00"/>
    <w:rsid w:val="008E1B1C"/>
    <w:rsid w:val="008E1B57"/>
    <w:rsid w:val="008E1B5F"/>
    <w:rsid w:val="008E1BC6"/>
    <w:rsid w:val="008E1BCD"/>
    <w:rsid w:val="008E1C30"/>
    <w:rsid w:val="008E1C4E"/>
    <w:rsid w:val="008E1C64"/>
    <w:rsid w:val="008E1C75"/>
    <w:rsid w:val="008E1C82"/>
    <w:rsid w:val="008E1C92"/>
    <w:rsid w:val="008E1CED"/>
    <w:rsid w:val="008E1CFD"/>
    <w:rsid w:val="008E1D02"/>
    <w:rsid w:val="008E1D5A"/>
    <w:rsid w:val="008E1D8B"/>
    <w:rsid w:val="008E1DB0"/>
    <w:rsid w:val="008E1E22"/>
    <w:rsid w:val="008E1E2E"/>
    <w:rsid w:val="008E1E5A"/>
    <w:rsid w:val="008E1E89"/>
    <w:rsid w:val="008E1E9D"/>
    <w:rsid w:val="008E1EE8"/>
    <w:rsid w:val="008E1F23"/>
    <w:rsid w:val="008E1F2D"/>
    <w:rsid w:val="008E1F60"/>
    <w:rsid w:val="008E1F9A"/>
    <w:rsid w:val="008E1FCA"/>
    <w:rsid w:val="008E1FE9"/>
    <w:rsid w:val="008E2000"/>
    <w:rsid w:val="008E2035"/>
    <w:rsid w:val="008E2044"/>
    <w:rsid w:val="008E204F"/>
    <w:rsid w:val="008E2051"/>
    <w:rsid w:val="008E208C"/>
    <w:rsid w:val="008E20A1"/>
    <w:rsid w:val="008E20AF"/>
    <w:rsid w:val="008E20EC"/>
    <w:rsid w:val="008E211B"/>
    <w:rsid w:val="008E212F"/>
    <w:rsid w:val="008E216E"/>
    <w:rsid w:val="008E2179"/>
    <w:rsid w:val="008E2194"/>
    <w:rsid w:val="008E21A3"/>
    <w:rsid w:val="008E21BC"/>
    <w:rsid w:val="008E21EF"/>
    <w:rsid w:val="008E2212"/>
    <w:rsid w:val="008E2231"/>
    <w:rsid w:val="008E2232"/>
    <w:rsid w:val="008E2233"/>
    <w:rsid w:val="008E225A"/>
    <w:rsid w:val="008E229A"/>
    <w:rsid w:val="008E22AB"/>
    <w:rsid w:val="008E22EC"/>
    <w:rsid w:val="008E22F7"/>
    <w:rsid w:val="008E2340"/>
    <w:rsid w:val="008E235C"/>
    <w:rsid w:val="008E2365"/>
    <w:rsid w:val="008E2375"/>
    <w:rsid w:val="008E2385"/>
    <w:rsid w:val="008E2386"/>
    <w:rsid w:val="008E238D"/>
    <w:rsid w:val="008E23C1"/>
    <w:rsid w:val="008E23FD"/>
    <w:rsid w:val="008E2408"/>
    <w:rsid w:val="008E2416"/>
    <w:rsid w:val="008E245A"/>
    <w:rsid w:val="008E2521"/>
    <w:rsid w:val="008E2531"/>
    <w:rsid w:val="008E2562"/>
    <w:rsid w:val="008E25A3"/>
    <w:rsid w:val="008E25E4"/>
    <w:rsid w:val="008E263B"/>
    <w:rsid w:val="008E2694"/>
    <w:rsid w:val="008E269E"/>
    <w:rsid w:val="008E26F8"/>
    <w:rsid w:val="008E2723"/>
    <w:rsid w:val="008E2725"/>
    <w:rsid w:val="008E27C5"/>
    <w:rsid w:val="008E2834"/>
    <w:rsid w:val="008E28A6"/>
    <w:rsid w:val="008E28B9"/>
    <w:rsid w:val="008E2921"/>
    <w:rsid w:val="008E2941"/>
    <w:rsid w:val="008E29B9"/>
    <w:rsid w:val="008E29D3"/>
    <w:rsid w:val="008E29F3"/>
    <w:rsid w:val="008E2A0D"/>
    <w:rsid w:val="008E2A1A"/>
    <w:rsid w:val="008E2A3D"/>
    <w:rsid w:val="008E2A44"/>
    <w:rsid w:val="008E2A51"/>
    <w:rsid w:val="008E2A57"/>
    <w:rsid w:val="008E2A68"/>
    <w:rsid w:val="008E2AAE"/>
    <w:rsid w:val="008E2AB7"/>
    <w:rsid w:val="008E2AF7"/>
    <w:rsid w:val="008E2B1E"/>
    <w:rsid w:val="008E2B45"/>
    <w:rsid w:val="008E2C44"/>
    <w:rsid w:val="008E2C91"/>
    <w:rsid w:val="008E2CB1"/>
    <w:rsid w:val="008E2D09"/>
    <w:rsid w:val="008E2D1A"/>
    <w:rsid w:val="008E2D2C"/>
    <w:rsid w:val="008E2D45"/>
    <w:rsid w:val="008E2D4C"/>
    <w:rsid w:val="008E2D5C"/>
    <w:rsid w:val="008E2D8F"/>
    <w:rsid w:val="008E2DDC"/>
    <w:rsid w:val="008E2E17"/>
    <w:rsid w:val="008E2E39"/>
    <w:rsid w:val="008E2E40"/>
    <w:rsid w:val="008E2E70"/>
    <w:rsid w:val="008E2E7A"/>
    <w:rsid w:val="008E2EA0"/>
    <w:rsid w:val="008E2EC0"/>
    <w:rsid w:val="008E2ECC"/>
    <w:rsid w:val="008E2ED1"/>
    <w:rsid w:val="008E2EE4"/>
    <w:rsid w:val="008E2EFD"/>
    <w:rsid w:val="008E2F0A"/>
    <w:rsid w:val="008E2F5D"/>
    <w:rsid w:val="008E2F70"/>
    <w:rsid w:val="008E2FA8"/>
    <w:rsid w:val="008E2FB7"/>
    <w:rsid w:val="008E2FD4"/>
    <w:rsid w:val="008E2FFA"/>
    <w:rsid w:val="008E3005"/>
    <w:rsid w:val="008E3088"/>
    <w:rsid w:val="008E30BE"/>
    <w:rsid w:val="008E3136"/>
    <w:rsid w:val="008E314F"/>
    <w:rsid w:val="008E319B"/>
    <w:rsid w:val="008E31BE"/>
    <w:rsid w:val="008E31D2"/>
    <w:rsid w:val="008E31E8"/>
    <w:rsid w:val="008E31F9"/>
    <w:rsid w:val="008E3256"/>
    <w:rsid w:val="008E3279"/>
    <w:rsid w:val="008E32AC"/>
    <w:rsid w:val="008E32C2"/>
    <w:rsid w:val="008E32E5"/>
    <w:rsid w:val="008E32FF"/>
    <w:rsid w:val="008E3300"/>
    <w:rsid w:val="008E3303"/>
    <w:rsid w:val="008E3314"/>
    <w:rsid w:val="008E33AB"/>
    <w:rsid w:val="008E33C8"/>
    <w:rsid w:val="008E33DA"/>
    <w:rsid w:val="008E33F5"/>
    <w:rsid w:val="008E34A6"/>
    <w:rsid w:val="008E34B7"/>
    <w:rsid w:val="008E34CC"/>
    <w:rsid w:val="008E34D2"/>
    <w:rsid w:val="008E34DA"/>
    <w:rsid w:val="008E34FA"/>
    <w:rsid w:val="008E350F"/>
    <w:rsid w:val="008E3517"/>
    <w:rsid w:val="008E3533"/>
    <w:rsid w:val="008E353D"/>
    <w:rsid w:val="008E3550"/>
    <w:rsid w:val="008E3561"/>
    <w:rsid w:val="008E356E"/>
    <w:rsid w:val="008E359D"/>
    <w:rsid w:val="008E35AA"/>
    <w:rsid w:val="008E35E9"/>
    <w:rsid w:val="008E361C"/>
    <w:rsid w:val="008E361E"/>
    <w:rsid w:val="008E3655"/>
    <w:rsid w:val="008E3676"/>
    <w:rsid w:val="008E36A0"/>
    <w:rsid w:val="008E36B0"/>
    <w:rsid w:val="008E36BE"/>
    <w:rsid w:val="008E36E2"/>
    <w:rsid w:val="008E36E6"/>
    <w:rsid w:val="008E36F2"/>
    <w:rsid w:val="008E372C"/>
    <w:rsid w:val="008E373D"/>
    <w:rsid w:val="008E3747"/>
    <w:rsid w:val="008E375B"/>
    <w:rsid w:val="008E37B3"/>
    <w:rsid w:val="008E37C8"/>
    <w:rsid w:val="008E37CB"/>
    <w:rsid w:val="008E37E6"/>
    <w:rsid w:val="008E3829"/>
    <w:rsid w:val="008E3834"/>
    <w:rsid w:val="008E384D"/>
    <w:rsid w:val="008E38B0"/>
    <w:rsid w:val="008E38D8"/>
    <w:rsid w:val="008E38F5"/>
    <w:rsid w:val="008E38FC"/>
    <w:rsid w:val="008E3905"/>
    <w:rsid w:val="008E392F"/>
    <w:rsid w:val="008E3948"/>
    <w:rsid w:val="008E394A"/>
    <w:rsid w:val="008E3950"/>
    <w:rsid w:val="008E395D"/>
    <w:rsid w:val="008E397D"/>
    <w:rsid w:val="008E3981"/>
    <w:rsid w:val="008E3990"/>
    <w:rsid w:val="008E3997"/>
    <w:rsid w:val="008E3999"/>
    <w:rsid w:val="008E3A07"/>
    <w:rsid w:val="008E3A0C"/>
    <w:rsid w:val="008E3A22"/>
    <w:rsid w:val="008E3A6B"/>
    <w:rsid w:val="008E3A7D"/>
    <w:rsid w:val="008E3A8F"/>
    <w:rsid w:val="008E3AF6"/>
    <w:rsid w:val="008E3B26"/>
    <w:rsid w:val="008E3B42"/>
    <w:rsid w:val="008E3B47"/>
    <w:rsid w:val="008E3B72"/>
    <w:rsid w:val="008E3B8D"/>
    <w:rsid w:val="008E3B8E"/>
    <w:rsid w:val="008E3BAC"/>
    <w:rsid w:val="008E3BEA"/>
    <w:rsid w:val="008E3CB1"/>
    <w:rsid w:val="008E3CDC"/>
    <w:rsid w:val="008E3D08"/>
    <w:rsid w:val="008E3D14"/>
    <w:rsid w:val="008E3D42"/>
    <w:rsid w:val="008E3D4B"/>
    <w:rsid w:val="008E3D53"/>
    <w:rsid w:val="008E3D78"/>
    <w:rsid w:val="008E3DE1"/>
    <w:rsid w:val="008E3DFE"/>
    <w:rsid w:val="008E3E08"/>
    <w:rsid w:val="008E3E24"/>
    <w:rsid w:val="008E3E50"/>
    <w:rsid w:val="008E3E7E"/>
    <w:rsid w:val="008E3EA1"/>
    <w:rsid w:val="008E3ECB"/>
    <w:rsid w:val="008E3EDD"/>
    <w:rsid w:val="008E3EE0"/>
    <w:rsid w:val="008E3F6A"/>
    <w:rsid w:val="008E3FBE"/>
    <w:rsid w:val="008E3FE1"/>
    <w:rsid w:val="008E4050"/>
    <w:rsid w:val="008E40BC"/>
    <w:rsid w:val="008E40F6"/>
    <w:rsid w:val="008E4106"/>
    <w:rsid w:val="008E4107"/>
    <w:rsid w:val="008E410D"/>
    <w:rsid w:val="008E4166"/>
    <w:rsid w:val="008E41C7"/>
    <w:rsid w:val="008E4206"/>
    <w:rsid w:val="008E4218"/>
    <w:rsid w:val="008E4231"/>
    <w:rsid w:val="008E4243"/>
    <w:rsid w:val="008E4265"/>
    <w:rsid w:val="008E4270"/>
    <w:rsid w:val="008E429B"/>
    <w:rsid w:val="008E42A5"/>
    <w:rsid w:val="008E42E0"/>
    <w:rsid w:val="008E42EB"/>
    <w:rsid w:val="008E42F6"/>
    <w:rsid w:val="008E431D"/>
    <w:rsid w:val="008E4336"/>
    <w:rsid w:val="008E43AD"/>
    <w:rsid w:val="008E4422"/>
    <w:rsid w:val="008E4443"/>
    <w:rsid w:val="008E444C"/>
    <w:rsid w:val="008E4469"/>
    <w:rsid w:val="008E4470"/>
    <w:rsid w:val="008E4477"/>
    <w:rsid w:val="008E44BC"/>
    <w:rsid w:val="008E44C7"/>
    <w:rsid w:val="008E451D"/>
    <w:rsid w:val="008E452C"/>
    <w:rsid w:val="008E4576"/>
    <w:rsid w:val="008E4598"/>
    <w:rsid w:val="008E45EF"/>
    <w:rsid w:val="008E45FB"/>
    <w:rsid w:val="008E45FC"/>
    <w:rsid w:val="008E4613"/>
    <w:rsid w:val="008E4620"/>
    <w:rsid w:val="008E4627"/>
    <w:rsid w:val="008E4664"/>
    <w:rsid w:val="008E466E"/>
    <w:rsid w:val="008E4677"/>
    <w:rsid w:val="008E46C6"/>
    <w:rsid w:val="008E4721"/>
    <w:rsid w:val="008E4776"/>
    <w:rsid w:val="008E479C"/>
    <w:rsid w:val="008E47AD"/>
    <w:rsid w:val="008E47AF"/>
    <w:rsid w:val="008E47D0"/>
    <w:rsid w:val="008E4802"/>
    <w:rsid w:val="008E48B1"/>
    <w:rsid w:val="008E48D9"/>
    <w:rsid w:val="008E494C"/>
    <w:rsid w:val="008E4952"/>
    <w:rsid w:val="008E495E"/>
    <w:rsid w:val="008E496A"/>
    <w:rsid w:val="008E49AD"/>
    <w:rsid w:val="008E49C5"/>
    <w:rsid w:val="008E49EA"/>
    <w:rsid w:val="008E49FB"/>
    <w:rsid w:val="008E49FF"/>
    <w:rsid w:val="008E4A6A"/>
    <w:rsid w:val="008E4A78"/>
    <w:rsid w:val="008E4AC9"/>
    <w:rsid w:val="008E4AD4"/>
    <w:rsid w:val="008E4AF8"/>
    <w:rsid w:val="008E4AFA"/>
    <w:rsid w:val="008E4AFD"/>
    <w:rsid w:val="008E4B14"/>
    <w:rsid w:val="008E4B2E"/>
    <w:rsid w:val="008E4B5A"/>
    <w:rsid w:val="008E4B6C"/>
    <w:rsid w:val="008E4B72"/>
    <w:rsid w:val="008E4BA4"/>
    <w:rsid w:val="008E4BBE"/>
    <w:rsid w:val="008E4BF5"/>
    <w:rsid w:val="008E4BFD"/>
    <w:rsid w:val="008E4C13"/>
    <w:rsid w:val="008E4C21"/>
    <w:rsid w:val="008E4C2A"/>
    <w:rsid w:val="008E4C5A"/>
    <w:rsid w:val="008E4C63"/>
    <w:rsid w:val="008E4C78"/>
    <w:rsid w:val="008E4CE6"/>
    <w:rsid w:val="008E4D0F"/>
    <w:rsid w:val="008E4D33"/>
    <w:rsid w:val="008E4D62"/>
    <w:rsid w:val="008E4D8B"/>
    <w:rsid w:val="008E4D8E"/>
    <w:rsid w:val="008E4D94"/>
    <w:rsid w:val="008E4D97"/>
    <w:rsid w:val="008E4DA4"/>
    <w:rsid w:val="008E4DAE"/>
    <w:rsid w:val="008E4DDA"/>
    <w:rsid w:val="008E4DE4"/>
    <w:rsid w:val="008E4E22"/>
    <w:rsid w:val="008E4E94"/>
    <w:rsid w:val="008E4EB9"/>
    <w:rsid w:val="008E4F8B"/>
    <w:rsid w:val="008E4FAA"/>
    <w:rsid w:val="008E4FAE"/>
    <w:rsid w:val="008E4FF3"/>
    <w:rsid w:val="008E5026"/>
    <w:rsid w:val="008E502A"/>
    <w:rsid w:val="008E5048"/>
    <w:rsid w:val="008E5057"/>
    <w:rsid w:val="008E5058"/>
    <w:rsid w:val="008E5063"/>
    <w:rsid w:val="008E5070"/>
    <w:rsid w:val="008E50A4"/>
    <w:rsid w:val="008E50B6"/>
    <w:rsid w:val="008E50BE"/>
    <w:rsid w:val="008E50E2"/>
    <w:rsid w:val="008E50E3"/>
    <w:rsid w:val="008E50EC"/>
    <w:rsid w:val="008E50F2"/>
    <w:rsid w:val="008E512B"/>
    <w:rsid w:val="008E516C"/>
    <w:rsid w:val="008E5194"/>
    <w:rsid w:val="008E51E4"/>
    <w:rsid w:val="008E5210"/>
    <w:rsid w:val="008E5217"/>
    <w:rsid w:val="008E525C"/>
    <w:rsid w:val="008E52C7"/>
    <w:rsid w:val="008E52FD"/>
    <w:rsid w:val="008E5301"/>
    <w:rsid w:val="008E537F"/>
    <w:rsid w:val="008E53B9"/>
    <w:rsid w:val="008E53DF"/>
    <w:rsid w:val="008E540A"/>
    <w:rsid w:val="008E541A"/>
    <w:rsid w:val="008E5435"/>
    <w:rsid w:val="008E5453"/>
    <w:rsid w:val="008E546B"/>
    <w:rsid w:val="008E547E"/>
    <w:rsid w:val="008E54A7"/>
    <w:rsid w:val="008E5509"/>
    <w:rsid w:val="008E550A"/>
    <w:rsid w:val="008E55EC"/>
    <w:rsid w:val="008E563A"/>
    <w:rsid w:val="008E567D"/>
    <w:rsid w:val="008E5699"/>
    <w:rsid w:val="008E56B9"/>
    <w:rsid w:val="008E56E9"/>
    <w:rsid w:val="008E56F9"/>
    <w:rsid w:val="008E56FB"/>
    <w:rsid w:val="008E5724"/>
    <w:rsid w:val="008E573A"/>
    <w:rsid w:val="008E57C0"/>
    <w:rsid w:val="008E57C4"/>
    <w:rsid w:val="008E57D5"/>
    <w:rsid w:val="008E57E4"/>
    <w:rsid w:val="008E57F0"/>
    <w:rsid w:val="008E5806"/>
    <w:rsid w:val="008E5809"/>
    <w:rsid w:val="008E581E"/>
    <w:rsid w:val="008E5822"/>
    <w:rsid w:val="008E5833"/>
    <w:rsid w:val="008E5844"/>
    <w:rsid w:val="008E5848"/>
    <w:rsid w:val="008E584D"/>
    <w:rsid w:val="008E5856"/>
    <w:rsid w:val="008E5857"/>
    <w:rsid w:val="008E5867"/>
    <w:rsid w:val="008E58CE"/>
    <w:rsid w:val="008E58F3"/>
    <w:rsid w:val="008E590C"/>
    <w:rsid w:val="008E5923"/>
    <w:rsid w:val="008E593F"/>
    <w:rsid w:val="008E5992"/>
    <w:rsid w:val="008E59B7"/>
    <w:rsid w:val="008E59D7"/>
    <w:rsid w:val="008E5A0F"/>
    <w:rsid w:val="008E5A12"/>
    <w:rsid w:val="008E5A1F"/>
    <w:rsid w:val="008E5A53"/>
    <w:rsid w:val="008E5AB3"/>
    <w:rsid w:val="008E5ABB"/>
    <w:rsid w:val="008E5B1F"/>
    <w:rsid w:val="008E5B2A"/>
    <w:rsid w:val="008E5B3E"/>
    <w:rsid w:val="008E5B86"/>
    <w:rsid w:val="008E5B96"/>
    <w:rsid w:val="008E5BAE"/>
    <w:rsid w:val="008E5BCF"/>
    <w:rsid w:val="008E5BD3"/>
    <w:rsid w:val="008E5BD9"/>
    <w:rsid w:val="008E5BDD"/>
    <w:rsid w:val="008E5C22"/>
    <w:rsid w:val="008E5C34"/>
    <w:rsid w:val="008E5C7B"/>
    <w:rsid w:val="008E5C82"/>
    <w:rsid w:val="008E5CE3"/>
    <w:rsid w:val="008E5CFF"/>
    <w:rsid w:val="008E5D1C"/>
    <w:rsid w:val="008E5D24"/>
    <w:rsid w:val="008E5D2C"/>
    <w:rsid w:val="008E5D5D"/>
    <w:rsid w:val="008E5D7F"/>
    <w:rsid w:val="008E5D88"/>
    <w:rsid w:val="008E5D8F"/>
    <w:rsid w:val="008E5D90"/>
    <w:rsid w:val="008E5DE6"/>
    <w:rsid w:val="008E5E04"/>
    <w:rsid w:val="008E5E06"/>
    <w:rsid w:val="008E5E20"/>
    <w:rsid w:val="008E5E22"/>
    <w:rsid w:val="008E5E26"/>
    <w:rsid w:val="008E5E7B"/>
    <w:rsid w:val="008E5E81"/>
    <w:rsid w:val="008E5E96"/>
    <w:rsid w:val="008E5EEB"/>
    <w:rsid w:val="008E5EF5"/>
    <w:rsid w:val="008E5F12"/>
    <w:rsid w:val="008E5F63"/>
    <w:rsid w:val="008E5F6E"/>
    <w:rsid w:val="008E5FA6"/>
    <w:rsid w:val="008E5FDD"/>
    <w:rsid w:val="008E5FE4"/>
    <w:rsid w:val="008E5FE7"/>
    <w:rsid w:val="008E5FF4"/>
    <w:rsid w:val="008E5FFC"/>
    <w:rsid w:val="008E6015"/>
    <w:rsid w:val="008E6022"/>
    <w:rsid w:val="008E606D"/>
    <w:rsid w:val="008E6087"/>
    <w:rsid w:val="008E610F"/>
    <w:rsid w:val="008E6110"/>
    <w:rsid w:val="008E611A"/>
    <w:rsid w:val="008E613A"/>
    <w:rsid w:val="008E6159"/>
    <w:rsid w:val="008E615B"/>
    <w:rsid w:val="008E6182"/>
    <w:rsid w:val="008E6191"/>
    <w:rsid w:val="008E61A8"/>
    <w:rsid w:val="008E61B0"/>
    <w:rsid w:val="008E61B1"/>
    <w:rsid w:val="008E61CD"/>
    <w:rsid w:val="008E61D2"/>
    <w:rsid w:val="008E61E7"/>
    <w:rsid w:val="008E61EE"/>
    <w:rsid w:val="008E621F"/>
    <w:rsid w:val="008E623E"/>
    <w:rsid w:val="008E625E"/>
    <w:rsid w:val="008E626D"/>
    <w:rsid w:val="008E6277"/>
    <w:rsid w:val="008E629B"/>
    <w:rsid w:val="008E62ED"/>
    <w:rsid w:val="008E62F9"/>
    <w:rsid w:val="008E63B4"/>
    <w:rsid w:val="008E63C1"/>
    <w:rsid w:val="008E63FB"/>
    <w:rsid w:val="008E6405"/>
    <w:rsid w:val="008E641A"/>
    <w:rsid w:val="008E645F"/>
    <w:rsid w:val="008E646F"/>
    <w:rsid w:val="008E64B2"/>
    <w:rsid w:val="008E64C5"/>
    <w:rsid w:val="008E6517"/>
    <w:rsid w:val="008E655D"/>
    <w:rsid w:val="008E6573"/>
    <w:rsid w:val="008E657E"/>
    <w:rsid w:val="008E65B7"/>
    <w:rsid w:val="008E65F2"/>
    <w:rsid w:val="008E6616"/>
    <w:rsid w:val="008E662A"/>
    <w:rsid w:val="008E6640"/>
    <w:rsid w:val="008E6671"/>
    <w:rsid w:val="008E6681"/>
    <w:rsid w:val="008E669D"/>
    <w:rsid w:val="008E66A2"/>
    <w:rsid w:val="008E66AE"/>
    <w:rsid w:val="008E66C2"/>
    <w:rsid w:val="008E66C9"/>
    <w:rsid w:val="008E66D7"/>
    <w:rsid w:val="008E66DE"/>
    <w:rsid w:val="008E6778"/>
    <w:rsid w:val="008E6789"/>
    <w:rsid w:val="008E67EB"/>
    <w:rsid w:val="008E67F0"/>
    <w:rsid w:val="008E6804"/>
    <w:rsid w:val="008E6882"/>
    <w:rsid w:val="008E68B0"/>
    <w:rsid w:val="008E68B8"/>
    <w:rsid w:val="008E68BF"/>
    <w:rsid w:val="008E68E2"/>
    <w:rsid w:val="008E690F"/>
    <w:rsid w:val="008E6925"/>
    <w:rsid w:val="008E695E"/>
    <w:rsid w:val="008E697F"/>
    <w:rsid w:val="008E698C"/>
    <w:rsid w:val="008E69A1"/>
    <w:rsid w:val="008E69C2"/>
    <w:rsid w:val="008E69DE"/>
    <w:rsid w:val="008E6A53"/>
    <w:rsid w:val="008E6A57"/>
    <w:rsid w:val="008E6A6B"/>
    <w:rsid w:val="008E6A9E"/>
    <w:rsid w:val="008E6ACE"/>
    <w:rsid w:val="008E6B13"/>
    <w:rsid w:val="008E6B2F"/>
    <w:rsid w:val="008E6BFD"/>
    <w:rsid w:val="008E6C01"/>
    <w:rsid w:val="008E6C70"/>
    <w:rsid w:val="008E6C72"/>
    <w:rsid w:val="008E6C79"/>
    <w:rsid w:val="008E6C86"/>
    <w:rsid w:val="008E6CAC"/>
    <w:rsid w:val="008E6CBF"/>
    <w:rsid w:val="008E6CE1"/>
    <w:rsid w:val="008E6CF9"/>
    <w:rsid w:val="008E6D0B"/>
    <w:rsid w:val="008E6D17"/>
    <w:rsid w:val="008E6D68"/>
    <w:rsid w:val="008E6D8E"/>
    <w:rsid w:val="008E6DB5"/>
    <w:rsid w:val="008E6DDD"/>
    <w:rsid w:val="008E6DE9"/>
    <w:rsid w:val="008E6DF7"/>
    <w:rsid w:val="008E6E0D"/>
    <w:rsid w:val="008E6E58"/>
    <w:rsid w:val="008E6E7C"/>
    <w:rsid w:val="008E6E91"/>
    <w:rsid w:val="008E6EAB"/>
    <w:rsid w:val="008E6EC4"/>
    <w:rsid w:val="008E6F3C"/>
    <w:rsid w:val="008E6F51"/>
    <w:rsid w:val="008E6F76"/>
    <w:rsid w:val="008E6F79"/>
    <w:rsid w:val="008E6FF0"/>
    <w:rsid w:val="008E70A3"/>
    <w:rsid w:val="008E70D9"/>
    <w:rsid w:val="008E70EA"/>
    <w:rsid w:val="008E70F0"/>
    <w:rsid w:val="008E712B"/>
    <w:rsid w:val="008E718C"/>
    <w:rsid w:val="008E7191"/>
    <w:rsid w:val="008E7193"/>
    <w:rsid w:val="008E71FE"/>
    <w:rsid w:val="008E7208"/>
    <w:rsid w:val="008E728A"/>
    <w:rsid w:val="008E7297"/>
    <w:rsid w:val="008E72C6"/>
    <w:rsid w:val="008E72C9"/>
    <w:rsid w:val="008E7303"/>
    <w:rsid w:val="008E7321"/>
    <w:rsid w:val="008E7329"/>
    <w:rsid w:val="008E7364"/>
    <w:rsid w:val="008E737F"/>
    <w:rsid w:val="008E7385"/>
    <w:rsid w:val="008E73A4"/>
    <w:rsid w:val="008E73BB"/>
    <w:rsid w:val="008E73E7"/>
    <w:rsid w:val="008E73ED"/>
    <w:rsid w:val="008E7411"/>
    <w:rsid w:val="008E7416"/>
    <w:rsid w:val="008E7432"/>
    <w:rsid w:val="008E746C"/>
    <w:rsid w:val="008E7470"/>
    <w:rsid w:val="008E7472"/>
    <w:rsid w:val="008E7475"/>
    <w:rsid w:val="008E7476"/>
    <w:rsid w:val="008E7519"/>
    <w:rsid w:val="008E751A"/>
    <w:rsid w:val="008E7594"/>
    <w:rsid w:val="008E75CF"/>
    <w:rsid w:val="008E75FC"/>
    <w:rsid w:val="008E7654"/>
    <w:rsid w:val="008E7660"/>
    <w:rsid w:val="008E7663"/>
    <w:rsid w:val="008E76ED"/>
    <w:rsid w:val="008E76F1"/>
    <w:rsid w:val="008E771A"/>
    <w:rsid w:val="008E771B"/>
    <w:rsid w:val="008E7736"/>
    <w:rsid w:val="008E7757"/>
    <w:rsid w:val="008E776B"/>
    <w:rsid w:val="008E7772"/>
    <w:rsid w:val="008E7791"/>
    <w:rsid w:val="008E77B1"/>
    <w:rsid w:val="008E77BC"/>
    <w:rsid w:val="008E77CF"/>
    <w:rsid w:val="008E77D4"/>
    <w:rsid w:val="008E77E7"/>
    <w:rsid w:val="008E77EE"/>
    <w:rsid w:val="008E7850"/>
    <w:rsid w:val="008E786B"/>
    <w:rsid w:val="008E78D0"/>
    <w:rsid w:val="008E78ED"/>
    <w:rsid w:val="008E791F"/>
    <w:rsid w:val="008E7949"/>
    <w:rsid w:val="008E7959"/>
    <w:rsid w:val="008E79AF"/>
    <w:rsid w:val="008E79C7"/>
    <w:rsid w:val="008E79D0"/>
    <w:rsid w:val="008E79E5"/>
    <w:rsid w:val="008E7A07"/>
    <w:rsid w:val="008E7A22"/>
    <w:rsid w:val="008E7A2E"/>
    <w:rsid w:val="008E7A5E"/>
    <w:rsid w:val="008E7A91"/>
    <w:rsid w:val="008E7AA4"/>
    <w:rsid w:val="008E7AAA"/>
    <w:rsid w:val="008E7AB0"/>
    <w:rsid w:val="008E7ABA"/>
    <w:rsid w:val="008E7B00"/>
    <w:rsid w:val="008E7B34"/>
    <w:rsid w:val="008E7B35"/>
    <w:rsid w:val="008E7B6A"/>
    <w:rsid w:val="008E7B91"/>
    <w:rsid w:val="008E7BC0"/>
    <w:rsid w:val="008E7C0D"/>
    <w:rsid w:val="008E7C26"/>
    <w:rsid w:val="008E7C36"/>
    <w:rsid w:val="008E7C3E"/>
    <w:rsid w:val="008E7C52"/>
    <w:rsid w:val="008E7C57"/>
    <w:rsid w:val="008E7C5D"/>
    <w:rsid w:val="008E7C85"/>
    <w:rsid w:val="008E7C8C"/>
    <w:rsid w:val="008E7CBC"/>
    <w:rsid w:val="008E7CE2"/>
    <w:rsid w:val="008E7D41"/>
    <w:rsid w:val="008E7D48"/>
    <w:rsid w:val="008E7D4C"/>
    <w:rsid w:val="008E7D4F"/>
    <w:rsid w:val="008E7D96"/>
    <w:rsid w:val="008E7DC0"/>
    <w:rsid w:val="008E7DC4"/>
    <w:rsid w:val="008E7DF1"/>
    <w:rsid w:val="008E7E01"/>
    <w:rsid w:val="008E7E13"/>
    <w:rsid w:val="008E7E43"/>
    <w:rsid w:val="008E7E44"/>
    <w:rsid w:val="008E7E4F"/>
    <w:rsid w:val="008E7E85"/>
    <w:rsid w:val="008E7EB1"/>
    <w:rsid w:val="008E7EC9"/>
    <w:rsid w:val="008E7EF7"/>
    <w:rsid w:val="008E7F33"/>
    <w:rsid w:val="008E7F4A"/>
    <w:rsid w:val="008E7F91"/>
    <w:rsid w:val="008E7FC1"/>
    <w:rsid w:val="008E7FEE"/>
    <w:rsid w:val="008E7FFA"/>
    <w:rsid w:val="008F0006"/>
    <w:rsid w:val="008F000C"/>
    <w:rsid w:val="008F0033"/>
    <w:rsid w:val="008F0075"/>
    <w:rsid w:val="008F008D"/>
    <w:rsid w:val="008F00FA"/>
    <w:rsid w:val="008F010D"/>
    <w:rsid w:val="008F013E"/>
    <w:rsid w:val="008F0194"/>
    <w:rsid w:val="008F01BE"/>
    <w:rsid w:val="008F01C9"/>
    <w:rsid w:val="008F0203"/>
    <w:rsid w:val="008F025D"/>
    <w:rsid w:val="008F02E3"/>
    <w:rsid w:val="008F02F8"/>
    <w:rsid w:val="008F0321"/>
    <w:rsid w:val="008F0331"/>
    <w:rsid w:val="008F033F"/>
    <w:rsid w:val="008F034A"/>
    <w:rsid w:val="008F0384"/>
    <w:rsid w:val="008F03F3"/>
    <w:rsid w:val="008F0409"/>
    <w:rsid w:val="008F040E"/>
    <w:rsid w:val="008F0427"/>
    <w:rsid w:val="008F042A"/>
    <w:rsid w:val="008F0461"/>
    <w:rsid w:val="008F0483"/>
    <w:rsid w:val="008F0492"/>
    <w:rsid w:val="008F0530"/>
    <w:rsid w:val="008F0556"/>
    <w:rsid w:val="008F057A"/>
    <w:rsid w:val="008F058A"/>
    <w:rsid w:val="008F05A6"/>
    <w:rsid w:val="008F05F4"/>
    <w:rsid w:val="008F061F"/>
    <w:rsid w:val="008F0643"/>
    <w:rsid w:val="008F06CA"/>
    <w:rsid w:val="008F06E8"/>
    <w:rsid w:val="008F0771"/>
    <w:rsid w:val="008F07B6"/>
    <w:rsid w:val="008F07DB"/>
    <w:rsid w:val="008F07E6"/>
    <w:rsid w:val="008F0821"/>
    <w:rsid w:val="008F0828"/>
    <w:rsid w:val="008F084F"/>
    <w:rsid w:val="008F0853"/>
    <w:rsid w:val="008F0889"/>
    <w:rsid w:val="008F08AF"/>
    <w:rsid w:val="008F08BC"/>
    <w:rsid w:val="008F08C0"/>
    <w:rsid w:val="008F08C1"/>
    <w:rsid w:val="008F08DD"/>
    <w:rsid w:val="008F08DF"/>
    <w:rsid w:val="008F08EB"/>
    <w:rsid w:val="008F0905"/>
    <w:rsid w:val="008F096D"/>
    <w:rsid w:val="008F0978"/>
    <w:rsid w:val="008F0990"/>
    <w:rsid w:val="008F099B"/>
    <w:rsid w:val="008F09C0"/>
    <w:rsid w:val="008F09C1"/>
    <w:rsid w:val="008F09DC"/>
    <w:rsid w:val="008F09E0"/>
    <w:rsid w:val="008F0A1A"/>
    <w:rsid w:val="008F0A3F"/>
    <w:rsid w:val="008F0A56"/>
    <w:rsid w:val="008F0A5A"/>
    <w:rsid w:val="008F0A83"/>
    <w:rsid w:val="008F0AAB"/>
    <w:rsid w:val="008F0AD2"/>
    <w:rsid w:val="008F0ADA"/>
    <w:rsid w:val="008F0B75"/>
    <w:rsid w:val="008F0B76"/>
    <w:rsid w:val="008F0BD3"/>
    <w:rsid w:val="008F0C0A"/>
    <w:rsid w:val="008F0C29"/>
    <w:rsid w:val="008F0C54"/>
    <w:rsid w:val="008F0C89"/>
    <w:rsid w:val="008F0C8F"/>
    <w:rsid w:val="008F0CB1"/>
    <w:rsid w:val="008F0CBB"/>
    <w:rsid w:val="008F0D78"/>
    <w:rsid w:val="008F0D9A"/>
    <w:rsid w:val="008F0D9E"/>
    <w:rsid w:val="008F0DD0"/>
    <w:rsid w:val="008F0E14"/>
    <w:rsid w:val="008F0E23"/>
    <w:rsid w:val="008F0E87"/>
    <w:rsid w:val="008F0E89"/>
    <w:rsid w:val="008F0EA1"/>
    <w:rsid w:val="008F0EB1"/>
    <w:rsid w:val="008F0EC8"/>
    <w:rsid w:val="008F0F12"/>
    <w:rsid w:val="008F0F24"/>
    <w:rsid w:val="008F0F2F"/>
    <w:rsid w:val="008F0F56"/>
    <w:rsid w:val="008F0F62"/>
    <w:rsid w:val="008F0F74"/>
    <w:rsid w:val="008F0F78"/>
    <w:rsid w:val="008F0F86"/>
    <w:rsid w:val="008F0FB8"/>
    <w:rsid w:val="008F0FEE"/>
    <w:rsid w:val="008F105B"/>
    <w:rsid w:val="008F1067"/>
    <w:rsid w:val="008F1074"/>
    <w:rsid w:val="008F109D"/>
    <w:rsid w:val="008F10B4"/>
    <w:rsid w:val="008F10BE"/>
    <w:rsid w:val="008F1105"/>
    <w:rsid w:val="008F1138"/>
    <w:rsid w:val="008F118C"/>
    <w:rsid w:val="008F11A2"/>
    <w:rsid w:val="008F11E2"/>
    <w:rsid w:val="008F11F1"/>
    <w:rsid w:val="008F1203"/>
    <w:rsid w:val="008F1221"/>
    <w:rsid w:val="008F12A4"/>
    <w:rsid w:val="008F12BF"/>
    <w:rsid w:val="008F12EC"/>
    <w:rsid w:val="008F12FD"/>
    <w:rsid w:val="008F12FE"/>
    <w:rsid w:val="008F1308"/>
    <w:rsid w:val="008F1326"/>
    <w:rsid w:val="008F1344"/>
    <w:rsid w:val="008F134C"/>
    <w:rsid w:val="008F134F"/>
    <w:rsid w:val="008F1381"/>
    <w:rsid w:val="008F13A0"/>
    <w:rsid w:val="008F13A8"/>
    <w:rsid w:val="008F13AC"/>
    <w:rsid w:val="008F13BC"/>
    <w:rsid w:val="008F13BD"/>
    <w:rsid w:val="008F13EB"/>
    <w:rsid w:val="008F1417"/>
    <w:rsid w:val="008F141D"/>
    <w:rsid w:val="008F143F"/>
    <w:rsid w:val="008F145A"/>
    <w:rsid w:val="008F145B"/>
    <w:rsid w:val="008F14BB"/>
    <w:rsid w:val="008F14CC"/>
    <w:rsid w:val="008F1502"/>
    <w:rsid w:val="008F151D"/>
    <w:rsid w:val="008F152C"/>
    <w:rsid w:val="008F1534"/>
    <w:rsid w:val="008F1585"/>
    <w:rsid w:val="008F1597"/>
    <w:rsid w:val="008F1623"/>
    <w:rsid w:val="008F1633"/>
    <w:rsid w:val="008F1690"/>
    <w:rsid w:val="008F16A1"/>
    <w:rsid w:val="008F16B8"/>
    <w:rsid w:val="008F16D4"/>
    <w:rsid w:val="008F16E5"/>
    <w:rsid w:val="008F16E6"/>
    <w:rsid w:val="008F16EA"/>
    <w:rsid w:val="008F1719"/>
    <w:rsid w:val="008F1721"/>
    <w:rsid w:val="008F173E"/>
    <w:rsid w:val="008F1753"/>
    <w:rsid w:val="008F1755"/>
    <w:rsid w:val="008F1756"/>
    <w:rsid w:val="008F17D4"/>
    <w:rsid w:val="008F1816"/>
    <w:rsid w:val="008F1853"/>
    <w:rsid w:val="008F185F"/>
    <w:rsid w:val="008F18BD"/>
    <w:rsid w:val="008F1924"/>
    <w:rsid w:val="008F1981"/>
    <w:rsid w:val="008F19D7"/>
    <w:rsid w:val="008F1A0F"/>
    <w:rsid w:val="008F1A9B"/>
    <w:rsid w:val="008F1AAF"/>
    <w:rsid w:val="008F1B2C"/>
    <w:rsid w:val="008F1B6A"/>
    <w:rsid w:val="008F1B6F"/>
    <w:rsid w:val="008F1B76"/>
    <w:rsid w:val="008F1B7D"/>
    <w:rsid w:val="008F1BAC"/>
    <w:rsid w:val="008F1BC8"/>
    <w:rsid w:val="008F1BD4"/>
    <w:rsid w:val="008F1BD8"/>
    <w:rsid w:val="008F1BDC"/>
    <w:rsid w:val="008F1BF2"/>
    <w:rsid w:val="008F1C18"/>
    <w:rsid w:val="008F1C47"/>
    <w:rsid w:val="008F1C49"/>
    <w:rsid w:val="008F1C4C"/>
    <w:rsid w:val="008F1C57"/>
    <w:rsid w:val="008F1C5B"/>
    <w:rsid w:val="008F1C84"/>
    <w:rsid w:val="008F1C8E"/>
    <w:rsid w:val="008F1CA8"/>
    <w:rsid w:val="008F1D00"/>
    <w:rsid w:val="008F1D05"/>
    <w:rsid w:val="008F1D34"/>
    <w:rsid w:val="008F1D35"/>
    <w:rsid w:val="008F1D63"/>
    <w:rsid w:val="008F1DC8"/>
    <w:rsid w:val="008F1DFE"/>
    <w:rsid w:val="008F1E91"/>
    <w:rsid w:val="008F1EFA"/>
    <w:rsid w:val="008F1F27"/>
    <w:rsid w:val="008F1F2C"/>
    <w:rsid w:val="008F1F39"/>
    <w:rsid w:val="008F1F42"/>
    <w:rsid w:val="008F1F8D"/>
    <w:rsid w:val="008F1FAB"/>
    <w:rsid w:val="008F1FAE"/>
    <w:rsid w:val="008F1FB5"/>
    <w:rsid w:val="008F1FBB"/>
    <w:rsid w:val="008F1FBE"/>
    <w:rsid w:val="008F1FC7"/>
    <w:rsid w:val="008F1FDE"/>
    <w:rsid w:val="008F1FEF"/>
    <w:rsid w:val="008F1FFE"/>
    <w:rsid w:val="008F200A"/>
    <w:rsid w:val="008F200C"/>
    <w:rsid w:val="008F2056"/>
    <w:rsid w:val="008F2062"/>
    <w:rsid w:val="008F2064"/>
    <w:rsid w:val="008F2072"/>
    <w:rsid w:val="008F209D"/>
    <w:rsid w:val="008F20AA"/>
    <w:rsid w:val="008F20CC"/>
    <w:rsid w:val="008F20D8"/>
    <w:rsid w:val="008F20DD"/>
    <w:rsid w:val="008F20F7"/>
    <w:rsid w:val="008F2117"/>
    <w:rsid w:val="008F2143"/>
    <w:rsid w:val="008F21B7"/>
    <w:rsid w:val="008F21DF"/>
    <w:rsid w:val="008F21E8"/>
    <w:rsid w:val="008F21EA"/>
    <w:rsid w:val="008F223C"/>
    <w:rsid w:val="008F2253"/>
    <w:rsid w:val="008F2261"/>
    <w:rsid w:val="008F2283"/>
    <w:rsid w:val="008F22CF"/>
    <w:rsid w:val="008F22E7"/>
    <w:rsid w:val="008F230F"/>
    <w:rsid w:val="008F2319"/>
    <w:rsid w:val="008F232D"/>
    <w:rsid w:val="008F2332"/>
    <w:rsid w:val="008F2384"/>
    <w:rsid w:val="008F23AA"/>
    <w:rsid w:val="008F23BE"/>
    <w:rsid w:val="008F23C4"/>
    <w:rsid w:val="008F23F0"/>
    <w:rsid w:val="008F2405"/>
    <w:rsid w:val="008F2406"/>
    <w:rsid w:val="008F242A"/>
    <w:rsid w:val="008F245C"/>
    <w:rsid w:val="008F2476"/>
    <w:rsid w:val="008F247E"/>
    <w:rsid w:val="008F24A5"/>
    <w:rsid w:val="008F24D5"/>
    <w:rsid w:val="008F2515"/>
    <w:rsid w:val="008F2584"/>
    <w:rsid w:val="008F2597"/>
    <w:rsid w:val="008F25B0"/>
    <w:rsid w:val="008F25B6"/>
    <w:rsid w:val="008F25B8"/>
    <w:rsid w:val="008F25DF"/>
    <w:rsid w:val="008F2611"/>
    <w:rsid w:val="008F2613"/>
    <w:rsid w:val="008F2624"/>
    <w:rsid w:val="008F264B"/>
    <w:rsid w:val="008F2658"/>
    <w:rsid w:val="008F265E"/>
    <w:rsid w:val="008F267A"/>
    <w:rsid w:val="008F26A6"/>
    <w:rsid w:val="008F26AE"/>
    <w:rsid w:val="008F26D6"/>
    <w:rsid w:val="008F26DF"/>
    <w:rsid w:val="008F26E3"/>
    <w:rsid w:val="008F271A"/>
    <w:rsid w:val="008F2761"/>
    <w:rsid w:val="008F2799"/>
    <w:rsid w:val="008F27A2"/>
    <w:rsid w:val="008F27A7"/>
    <w:rsid w:val="008F27AA"/>
    <w:rsid w:val="008F27E2"/>
    <w:rsid w:val="008F2832"/>
    <w:rsid w:val="008F288D"/>
    <w:rsid w:val="008F28A3"/>
    <w:rsid w:val="008F28C1"/>
    <w:rsid w:val="008F28F2"/>
    <w:rsid w:val="008F2912"/>
    <w:rsid w:val="008F293F"/>
    <w:rsid w:val="008F2957"/>
    <w:rsid w:val="008F29B8"/>
    <w:rsid w:val="008F29BE"/>
    <w:rsid w:val="008F29CA"/>
    <w:rsid w:val="008F29F1"/>
    <w:rsid w:val="008F29FC"/>
    <w:rsid w:val="008F2A28"/>
    <w:rsid w:val="008F2A2B"/>
    <w:rsid w:val="008F2A96"/>
    <w:rsid w:val="008F2AA6"/>
    <w:rsid w:val="008F2AAC"/>
    <w:rsid w:val="008F2AB5"/>
    <w:rsid w:val="008F2AB6"/>
    <w:rsid w:val="008F2AD4"/>
    <w:rsid w:val="008F2ADD"/>
    <w:rsid w:val="008F2ADF"/>
    <w:rsid w:val="008F2AE7"/>
    <w:rsid w:val="008F2B11"/>
    <w:rsid w:val="008F2B24"/>
    <w:rsid w:val="008F2B5F"/>
    <w:rsid w:val="008F2B61"/>
    <w:rsid w:val="008F2B78"/>
    <w:rsid w:val="008F2B8C"/>
    <w:rsid w:val="008F2BA6"/>
    <w:rsid w:val="008F2BC5"/>
    <w:rsid w:val="008F2C15"/>
    <w:rsid w:val="008F2CA1"/>
    <w:rsid w:val="008F2CCA"/>
    <w:rsid w:val="008F2CD9"/>
    <w:rsid w:val="008F2CF7"/>
    <w:rsid w:val="008F2CF8"/>
    <w:rsid w:val="008F2D35"/>
    <w:rsid w:val="008F2D54"/>
    <w:rsid w:val="008F2D9B"/>
    <w:rsid w:val="008F2DC6"/>
    <w:rsid w:val="008F2DCB"/>
    <w:rsid w:val="008F2DCF"/>
    <w:rsid w:val="008F2DDC"/>
    <w:rsid w:val="008F2E37"/>
    <w:rsid w:val="008F2E4A"/>
    <w:rsid w:val="008F2E8F"/>
    <w:rsid w:val="008F2EA0"/>
    <w:rsid w:val="008F2EB6"/>
    <w:rsid w:val="008F2ED0"/>
    <w:rsid w:val="008F2F0A"/>
    <w:rsid w:val="008F2F21"/>
    <w:rsid w:val="008F2F67"/>
    <w:rsid w:val="008F2F75"/>
    <w:rsid w:val="008F2F87"/>
    <w:rsid w:val="008F2F93"/>
    <w:rsid w:val="008F302B"/>
    <w:rsid w:val="008F3035"/>
    <w:rsid w:val="008F305B"/>
    <w:rsid w:val="008F3067"/>
    <w:rsid w:val="008F307F"/>
    <w:rsid w:val="008F3087"/>
    <w:rsid w:val="008F30EA"/>
    <w:rsid w:val="008F3116"/>
    <w:rsid w:val="008F3122"/>
    <w:rsid w:val="008F313E"/>
    <w:rsid w:val="008F3153"/>
    <w:rsid w:val="008F31C2"/>
    <w:rsid w:val="008F31C5"/>
    <w:rsid w:val="008F31CE"/>
    <w:rsid w:val="008F321C"/>
    <w:rsid w:val="008F3241"/>
    <w:rsid w:val="008F3256"/>
    <w:rsid w:val="008F3267"/>
    <w:rsid w:val="008F32A4"/>
    <w:rsid w:val="008F331A"/>
    <w:rsid w:val="008F331E"/>
    <w:rsid w:val="008F3388"/>
    <w:rsid w:val="008F3395"/>
    <w:rsid w:val="008F33A5"/>
    <w:rsid w:val="008F33BB"/>
    <w:rsid w:val="008F33BF"/>
    <w:rsid w:val="008F33D7"/>
    <w:rsid w:val="008F33EC"/>
    <w:rsid w:val="008F33F8"/>
    <w:rsid w:val="008F3424"/>
    <w:rsid w:val="008F3427"/>
    <w:rsid w:val="008F3451"/>
    <w:rsid w:val="008F3491"/>
    <w:rsid w:val="008F3497"/>
    <w:rsid w:val="008F34D4"/>
    <w:rsid w:val="008F34EB"/>
    <w:rsid w:val="008F3524"/>
    <w:rsid w:val="008F3527"/>
    <w:rsid w:val="008F358A"/>
    <w:rsid w:val="008F3590"/>
    <w:rsid w:val="008F35A4"/>
    <w:rsid w:val="008F35AC"/>
    <w:rsid w:val="008F35BF"/>
    <w:rsid w:val="008F360F"/>
    <w:rsid w:val="008F3614"/>
    <w:rsid w:val="008F3627"/>
    <w:rsid w:val="008F3659"/>
    <w:rsid w:val="008F36B6"/>
    <w:rsid w:val="008F36DD"/>
    <w:rsid w:val="008F372A"/>
    <w:rsid w:val="008F372D"/>
    <w:rsid w:val="008F3744"/>
    <w:rsid w:val="008F3784"/>
    <w:rsid w:val="008F379C"/>
    <w:rsid w:val="008F380F"/>
    <w:rsid w:val="008F386A"/>
    <w:rsid w:val="008F3878"/>
    <w:rsid w:val="008F3883"/>
    <w:rsid w:val="008F38C2"/>
    <w:rsid w:val="008F38D8"/>
    <w:rsid w:val="008F38DF"/>
    <w:rsid w:val="008F38EE"/>
    <w:rsid w:val="008F3900"/>
    <w:rsid w:val="008F394A"/>
    <w:rsid w:val="008F3993"/>
    <w:rsid w:val="008F39A7"/>
    <w:rsid w:val="008F3A0D"/>
    <w:rsid w:val="008F3A2E"/>
    <w:rsid w:val="008F3A65"/>
    <w:rsid w:val="008F3A93"/>
    <w:rsid w:val="008F3AC8"/>
    <w:rsid w:val="008F3B0C"/>
    <w:rsid w:val="008F3B29"/>
    <w:rsid w:val="008F3B2D"/>
    <w:rsid w:val="008F3B4A"/>
    <w:rsid w:val="008F3B54"/>
    <w:rsid w:val="008F3B55"/>
    <w:rsid w:val="008F3B8A"/>
    <w:rsid w:val="008F3BA8"/>
    <w:rsid w:val="008F3BCB"/>
    <w:rsid w:val="008F3BE4"/>
    <w:rsid w:val="008F3C0E"/>
    <w:rsid w:val="008F3C12"/>
    <w:rsid w:val="008F3C2A"/>
    <w:rsid w:val="008F3C67"/>
    <w:rsid w:val="008F3C82"/>
    <w:rsid w:val="008F3C87"/>
    <w:rsid w:val="008F3C89"/>
    <w:rsid w:val="008F3C9C"/>
    <w:rsid w:val="008F3CCD"/>
    <w:rsid w:val="008F3CE2"/>
    <w:rsid w:val="008F3CF0"/>
    <w:rsid w:val="008F3D08"/>
    <w:rsid w:val="008F3D09"/>
    <w:rsid w:val="008F3D2E"/>
    <w:rsid w:val="008F3D4F"/>
    <w:rsid w:val="008F3D80"/>
    <w:rsid w:val="008F3D9E"/>
    <w:rsid w:val="008F3DA0"/>
    <w:rsid w:val="008F3DB0"/>
    <w:rsid w:val="008F3DC8"/>
    <w:rsid w:val="008F3DEE"/>
    <w:rsid w:val="008F3E14"/>
    <w:rsid w:val="008F3E1D"/>
    <w:rsid w:val="008F3E35"/>
    <w:rsid w:val="008F3E5B"/>
    <w:rsid w:val="008F3EB6"/>
    <w:rsid w:val="008F3EF3"/>
    <w:rsid w:val="008F3EF6"/>
    <w:rsid w:val="008F3F08"/>
    <w:rsid w:val="008F3F0F"/>
    <w:rsid w:val="008F3F47"/>
    <w:rsid w:val="008F3F61"/>
    <w:rsid w:val="008F3F6F"/>
    <w:rsid w:val="008F3FF1"/>
    <w:rsid w:val="008F4002"/>
    <w:rsid w:val="008F4025"/>
    <w:rsid w:val="008F4033"/>
    <w:rsid w:val="008F40B5"/>
    <w:rsid w:val="008F40BB"/>
    <w:rsid w:val="008F40F6"/>
    <w:rsid w:val="008F415E"/>
    <w:rsid w:val="008F4177"/>
    <w:rsid w:val="008F418B"/>
    <w:rsid w:val="008F41E9"/>
    <w:rsid w:val="008F41F0"/>
    <w:rsid w:val="008F4287"/>
    <w:rsid w:val="008F42A8"/>
    <w:rsid w:val="008F42AB"/>
    <w:rsid w:val="008F42C9"/>
    <w:rsid w:val="008F42CE"/>
    <w:rsid w:val="008F42DA"/>
    <w:rsid w:val="008F4332"/>
    <w:rsid w:val="008F4350"/>
    <w:rsid w:val="008F43A2"/>
    <w:rsid w:val="008F43A7"/>
    <w:rsid w:val="008F43C3"/>
    <w:rsid w:val="008F43DE"/>
    <w:rsid w:val="008F43F6"/>
    <w:rsid w:val="008F4477"/>
    <w:rsid w:val="008F4480"/>
    <w:rsid w:val="008F44AD"/>
    <w:rsid w:val="008F44E7"/>
    <w:rsid w:val="008F44FF"/>
    <w:rsid w:val="008F4501"/>
    <w:rsid w:val="008F452C"/>
    <w:rsid w:val="008F454A"/>
    <w:rsid w:val="008F457F"/>
    <w:rsid w:val="008F4585"/>
    <w:rsid w:val="008F45F3"/>
    <w:rsid w:val="008F461D"/>
    <w:rsid w:val="008F4669"/>
    <w:rsid w:val="008F4675"/>
    <w:rsid w:val="008F467B"/>
    <w:rsid w:val="008F4693"/>
    <w:rsid w:val="008F46B0"/>
    <w:rsid w:val="008F46F7"/>
    <w:rsid w:val="008F472D"/>
    <w:rsid w:val="008F4750"/>
    <w:rsid w:val="008F47AA"/>
    <w:rsid w:val="008F47C8"/>
    <w:rsid w:val="008F47D7"/>
    <w:rsid w:val="008F47F9"/>
    <w:rsid w:val="008F4809"/>
    <w:rsid w:val="008F4827"/>
    <w:rsid w:val="008F4835"/>
    <w:rsid w:val="008F487A"/>
    <w:rsid w:val="008F48A4"/>
    <w:rsid w:val="008F48D9"/>
    <w:rsid w:val="008F48E7"/>
    <w:rsid w:val="008F4900"/>
    <w:rsid w:val="008F490E"/>
    <w:rsid w:val="008F4929"/>
    <w:rsid w:val="008F493B"/>
    <w:rsid w:val="008F498B"/>
    <w:rsid w:val="008F49BB"/>
    <w:rsid w:val="008F49CE"/>
    <w:rsid w:val="008F49D9"/>
    <w:rsid w:val="008F49DE"/>
    <w:rsid w:val="008F4A48"/>
    <w:rsid w:val="008F4A5F"/>
    <w:rsid w:val="008F4B5B"/>
    <w:rsid w:val="008F4B64"/>
    <w:rsid w:val="008F4B7C"/>
    <w:rsid w:val="008F4BD9"/>
    <w:rsid w:val="008F4BF1"/>
    <w:rsid w:val="008F4C4C"/>
    <w:rsid w:val="008F4C85"/>
    <w:rsid w:val="008F4C91"/>
    <w:rsid w:val="008F4C9F"/>
    <w:rsid w:val="008F4CCA"/>
    <w:rsid w:val="008F4CD1"/>
    <w:rsid w:val="008F4CDE"/>
    <w:rsid w:val="008F4D47"/>
    <w:rsid w:val="008F4D66"/>
    <w:rsid w:val="008F4E0E"/>
    <w:rsid w:val="008F4E0F"/>
    <w:rsid w:val="008F4E4E"/>
    <w:rsid w:val="008F4E59"/>
    <w:rsid w:val="008F4EC5"/>
    <w:rsid w:val="008F4EEC"/>
    <w:rsid w:val="008F4EED"/>
    <w:rsid w:val="008F4EF3"/>
    <w:rsid w:val="008F4F3F"/>
    <w:rsid w:val="008F4FA1"/>
    <w:rsid w:val="008F4FBE"/>
    <w:rsid w:val="008F4FEE"/>
    <w:rsid w:val="008F5015"/>
    <w:rsid w:val="008F5024"/>
    <w:rsid w:val="008F5043"/>
    <w:rsid w:val="008F5075"/>
    <w:rsid w:val="008F509C"/>
    <w:rsid w:val="008F50B1"/>
    <w:rsid w:val="008F50B7"/>
    <w:rsid w:val="008F511E"/>
    <w:rsid w:val="008F512F"/>
    <w:rsid w:val="008F51A7"/>
    <w:rsid w:val="008F51D0"/>
    <w:rsid w:val="008F51E3"/>
    <w:rsid w:val="008F524E"/>
    <w:rsid w:val="008F5254"/>
    <w:rsid w:val="008F5265"/>
    <w:rsid w:val="008F527D"/>
    <w:rsid w:val="008F52A3"/>
    <w:rsid w:val="008F52BB"/>
    <w:rsid w:val="008F52D9"/>
    <w:rsid w:val="008F52F4"/>
    <w:rsid w:val="008F530C"/>
    <w:rsid w:val="008F5324"/>
    <w:rsid w:val="008F5369"/>
    <w:rsid w:val="008F536D"/>
    <w:rsid w:val="008F539D"/>
    <w:rsid w:val="008F5405"/>
    <w:rsid w:val="008F540F"/>
    <w:rsid w:val="008F5419"/>
    <w:rsid w:val="008F542C"/>
    <w:rsid w:val="008F5499"/>
    <w:rsid w:val="008F54C0"/>
    <w:rsid w:val="008F54C6"/>
    <w:rsid w:val="008F54CA"/>
    <w:rsid w:val="008F54FD"/>
    <w:rsid w:val="008F551D"/>
    <w:rsid w:val="008F5530"/>
    <w:rsid w:val="008F5533"/>
    <w:rsid w:val="008F553B"/>
    <w:rsid w:val="008F5560"/>
    <w:rsid w:val="008F5567"/>
    <w:rsid w:val="008F55CD"/>
    <w:rsid w:val="008F55DB"/>
    <w:rsid w:val="008F55EA"/>
    <w:rsid w:val="008F55EB"/>
    <w:rsid w:val="008F55FA"/>
    <w:rsid w:val="008F560F"/>
    <w:rsid w:val="008F561D"/>
    <w:rsid w:val="008F5645"/>
    <w:rsid w:val="008F5647"/>
    <w:rsid w:val="008F565F"/>
    <w:rsid w:val="008F5671"/>
    <w:rsid w:val="008F56B5"/>
    <w:rsid w:val="008F56D6"/>
    <w:rsid w:val="008F5709"/>
    <w:rsid w:val="008F5739"/>
    <w:rsid w:val="008F5741"/>
    <w:rsid w:val="008F5748"/>
    <w:rsid w:val="008F5755"/>
    <w:rsid w:val="008F5773"/>
    <w:rsid w:val="008F57AF"/>
    <w:rsid w:val="008F57BF"/>
    <w:rsid w:val="008F57D6"/>
    <w:rsid w:val="008F580C"/>
    <w:rsid w:val="008F580E"/>
    <w:rsid w:val="008F5823"/>
    <w:rsid w:val="008F582F"/>
    <w:rsid w:val="008F583C"/>
    <w:rsid w:val="008F5849"/>
    <w:rsid w:val="008F5856"/>
    <w:rsid w:val="008F588B"/>
    <w:rsid w:val="008F58DD"/>
    <w:rsid w:val="008F5910"/>
    <w:rsid w:val="008F5914"/>
    <w:rsid w:val="008F592C"/>
    <w:rsid w:val="008F5942"/>
    <w:rsid w:val="008F5949"/>
    <w:rsid w:val="008F595A"/>
    <w:rsid w:val="008F597C"/>
    <w:rsid w:val="008F59EC"/>
    <w:rsid w:val="008F59FA"/>
    <w:rsid w:val="008F59FC"/>
    <w:rsid w:val="008F5A38"/>
    <w:rsid w:val="008F5A72"/>
    <w:rsid w:val="008F5AC2"/>
    <w:rsid w:val="008F5AC3"/>
    <w:rsid w:val="008F5B21"/>
    <w:rsid w:val="008F5B31"/>
    <w:rsid w:val="008F5B65"/>
    <w:rsid w:val="008F5B85"/>
    <w:rsid w:val="008F5B91"/>
    <w:rsid w:val="008F5BA2"/>
    <w:rsid w:val="008F5BA6"/>
    <w:rsid w:val="008F5C07"/>
    <w:rsid w:val="008F5C08"/>
    <w:rsid w:val="008F5C2C"/>
    <w:rsid w:val="008F5C5D"/>
    <w:rsid w:val="008F5C8C"/>
    <w:rsid w:val="008F5CC1"/>
    <w:rsid w:val="008F5CD2"/>
    <w:rsid w:val="008F5CD5"/>
    <w:rsid w:val="008F5CFB"/>
    <w:rsid w:val="008F5CFC"/>
    <w:rsid w:val="008F5D36"/>
    <w:rsid w:val="008F5D5E"/>
    <w:rsid w:val="008F5D7F"/>
    <w:rsid w:val="008F5D9F"/>
    <w:rsid w:val="008F5DA3"/>
    <w:rsid w:val="008F5DFA"/>
    <w:rsid w:val="008F5E04"/>
    <w:rsid w:val="008F5E0C"/>
    <w:rsid w:val="008F5E16"/>
    <w:rsid w:val="008F5E37"/>
    <w:rsid w:val="008F5E3B"/>
    <w:rsid w:val="008F5E62"/>
    <w:rsid w:val="008F5ECF"/>
    <w:rsid w:val="008F5EFF"/>
    <w:rsid w:val="008F5F49"/>
    <w:rsid w:val="008F5F61"/>
    <w:rsid w:val="008F5F65"/>
    <w:rsid w:val="008F5F70"/>
    <w:rsid w:val="008F5F8C"/>
    <w:rsid w:val="008F5FA7"/>
    <w:rsid w:val="008F5FAC"/>
    <w:rsid w:val="008F5FFD"/>
    <w:rsid w:val="008F6034"/>
    <w:rsid w:val="008F603F"/>
    <w:rsid w:val="008F6099"/>
    <w:rsid w:val="008F60AE"/>
    <w:rsid w:val="008F60E0"/>
    <w:rsid w:val="008F6108"/>
    <w:rsid w:val="008F6116"/>
    <w:rsid w:val="008F6148"/>
    <w:rsid w:val="008F614F"/>
    <w:rsid w:val="008F6189"/>
    <w:rsid w:val="008F61A4"/>
    <w:rsid w:val="008F61AC"/>
    <w:rsid w:val="008F61C2"/>
    <w:rsid w:val="008F61DD"/>
    <w:rsid w:val="008F61DF"/>
    <w:rsid w:val="008F61E1"/>
    <w:rsid w:val="008F61F6"/>
    <w:rsid w:val="008F621F"/>
    <w:rsid w:val="008F6253"/>
    <w:rsid w:val="008F625A"/>
    <w:rsid w:val="008F62A8"/>
    <w:rsid w:val="008F62F1"/>
    <w:rsid w:val="008F630B"/>
    <w:rsid w:val="008F6318"/>
    <w:rsid w:val="008F632B"/>
    <w:rsid w:val="008F633E"/>
    <w:rsid w:val="008F6360"/>
    <w:rsid w:val="008F6370"/>
    <w:rsid w:val="008F6386"/>
    <w:rsid w:val="008F63B0"/>
    <w:rsid w:val="008F63BE"/>
    <w:rsid w:val="008F63F9"/>
    <w:rsid w:val="008F6471"/>
    <w:rsid w:val="008F648D"/>
    <w:rsid w:val="008F6498"/>
    <w:rsid w:val="008F6528"/>
    <w:rsid w:val="008F6534"/>
    <w:rsid w:val="008F6548"/>
    <w:rsid w:val="008F655F"/>
    <w:rsid w:val="008F65EA"/>
    <w:rsid w:val="008F65F1"/>
    <w:rsid w:val="008F6603"/>
    <w:rsid w:val="008F661D"/>
    <w:rsid w:val="008F6653"/>
    <w:rsid w:val="008F6689"/>
    <w:rsid w:val="008F6695"/>
    <w:rsid w:val="008F66C4"/>
    <w:rsid w:val="008F66F7"/>
    <w:rsid w:val="008F6723"/>
    <w:rsid w:val="008F6737"/>
    <w:rsid w:val="008F6753"/>
    <w:rsid w:val="008F6799"/>
    <w:rsid w:val="008F67E3"/>
    <w:rsid w:val="008F67F3"/>
    <w:rsid w:val="008F6866"/>
    <w:rsid w:val="008F6869"/>
    <w:rsid w:val="008F687C"/>
    <w:rsid w:val="008F68AD"/>
    <w:rsid w:val="008F68C2"/>
    <w:rsid w:val="008F6914"/>
    <w:rsid w:val="008F6918"/>
    <w:rsid w:val="008F694E"/>
    <w:rsid w:val="008F6951"/>
    <w:rsid w:val="008F6972"/>
    <w:rsid w:val="008F6981"/>
    <w:rsid w:val="008F69A6"/>
    <w:rsid w:val="008F69B1"/>
    <w:rsid w:val="008F6A33"/>
    <w:rsid w:val="008F6A45"/>
    <w:rsid w:val="008F6A4E"/>
    <w:rsid w:val="008F6A78"/>
    <w:rsid w:val="008F6A7D"/>
    <w:rsid w:val="008F6AC1"/>
    <w:rsid w:val="008F6AE0"/>
    <w:rsid w:val="008F6AF2"/>
    <w:rsid w:val="008F6B01"/>
    <w:rsid w:val="008F6B4C"/>
    <w:rsid w:val="008F6B4D"/>
    <w:rsid w:val="008F6B81"/>
    <w:rsid w:val="008F6B83"/>
    <w:rsid w:val="008F6B87"/>
    <w:rsid w:val="008F6C23"/>
    <w:rsid w:val="008F6CBD"/>
    <w:rsid w:val="008F6CE2"/>
    <w:rsid w:val="008F6D2F"/>
    <w:rsid w:val="008F6D3C"/>
    <w:rsid w:val="008F6D52"/>
    <w:rsid w:val="008F6D6C"/>
    <w:rsid w:val="008F6D6F"/>
    <w:rsid w:val="008F6D8D"/>
    <w:rsid w:val="008F6DF7"/>
    <w:rsid w:val="008F6DF8"/>
    <w:rsid w:val="008F6E10"/>
    <w:rsid w:val="008F6E34"/>
    <w:rsid w:val="008F6E76"/>
    <w:rsid w:val="008F6E9F"/>
    <w:rsid w:val="008F6EAB"/>
    <w:rsid w:val="008F6ED3"/>
    <w:rsid w:val="008F6EF6"/>
    <w:rsid w:val="008F6F2D"/>
    <w:rsid w:val="008F6F35"/>
    <w:rsid w:val="008F6F3F"/>
    <w:rsid w:val="008F6F5C"/>
    <w:rsid w:val="008F6FAF"/>
    <w:rsid w:val="008F6FC1"/>
    <w:rsid w:val="008F6FE5"/>
    <w:rsid w:val="008F7018"/>
    <w:rsid w:val="008F7054"/>
    <w:rsid w:val="008F7057"/>
    <w:rsid w:val="008F706B"/>
    <w:rsid w:val="008F7195"/>
    <w:rsid w:val="008F721C"/>
    <w:rsid w:val="008F7263"/>
    <w:rsid w:val="008F727A"/>
    <w:rsid w:val="008F72E1"/>
    <w:rsid w:val="008F72E3"/>
    <w:rsid w:val="008F730E"/>
    <w:rsid w:val="008F7316"/>
    <w:rsid w:val="008F7376"/>
    <w:rsid w:val="008F7377"/>
    <w:rsid w:val="008F738B"/>
    <w:rsid w:val="008F73D7"/>
    <w:rsid w:val="008F7431"/>
    <w:rsid w:val="008F7454"/>
    <w:rsid w:val="008F7458"/>
    <w:rsid w:val="008F7484"/>
    <w:rsid w:val="008F7486"/>
    <w:rsid w:val="008F74AD"/>
    <w:rsid w:val="008F74B4"/>
    <w:rsid w:val="008F74C4"/>
    <w:rsid w:val="008F74E7"/>
    <w:rsid w:val="008F74ED"/>
    <w:rsid w:val="008F7505"/>
    <w:rsid w:val="008F751D"/>
    <w:rsid w:val="008F751E"/>
    <w:rsid w:val="008F7535"/>
    <w:rsid w:val="008F7563"/>
    <w:rsid w:val="008F7589"/>
    <w:rsid w:val="008F759E"/>
    <w:rsid w:val="008F75B0"/>
    <w:rsid w:val="008F75CA"/>
    <w:rsid w:val="008F75CF"/>
    <w:rsid w:val="008F75D4"/>
    <w:rsid w:val="008F7610"/>
    <w:rsid w:val="008F7614"/>
    <w:rsid w:val="008F763C"/>
    <w:rsid w:val="008F7646"/>
    <w:rsid w:val="008F7668"/>
    <w:rsid w:val="008F7676"/>
    <w:rsid w:val="008F768F"/>
    <w:rsid w:val="008F76DF"/>
    <w:rsid w:val="008F770E"/>
    <w:rsid w:val="008F7714"/>
    <w:rsid w:val="008F7765"/>
    <w:rsid w:val="008F77B4"/>
    <w:rsid w:val="008F77D4"/>
    <w:rsid w:val="008F785F"/>
    <w:rsid w:val="008F7898"/>
    <w:rsid w:val="008F78BE"/>
    <w:rsid w:val="008F78BF"/>
    <w:rsid w:val="008F78C8"/>
    <w:rsid w:val="008F78F4"/>
    <w:rsid w:val="008F7903"/>
    <w:rsid w:val="008F7928"/>
    <w:rsid w:val="008F792F"/>
    <w:rsid w:val="008F7933"/>
    <w:rsid w:val="008F79CA"/>
    <w:rsid w:val="008F79DE"/>
    <w:rsid w:val="008F7A0A"/>
    <w:rsid w:val="008F7A5A"/>
    <w:rsid w:val="008F7ACA"/>
    <w:rsid w:val="008F7AD0"/>
    <w:rsid w:val="008F7AEB"/>
    <w:rsid w:val="008F7AEE"/>
    <w:rsid w:val="008F7B02"/>
    <w:rsid w:val="008F7B1A"/>
    <w:rsid w:val="008F7B2C"/>
    <w:rsid w:val="008F7B3E"/>
    <w:rsid w:val="008F7B49"/>
    <w:rsid w:val="008F7B7E"/>
    <w:rsid w:val="008F7BC0"/>
    <w:rsid w:val="008F7BEE"/>
    <w:rsid w:val="008F7C02"/>
    <w:rsid w:val="008F7C6A"/>
    <w:rsid w:val="008F7C74"/>
    <w:rsid w:val="008F7D16"/>
    <w:rsid w:val="008F7D29"/>
    <w:rsid w:val="008F7D32"/>
    <w:rsid w:val="008F7D41"/>
    <w:rsid w:val="008F7D50"/>
    <w:rsid w:val="008F7D5B"/>
    <w:rsid w:val="008F7D88"/>
    <w:rsid w:val="008F7D99"/>
    <w:rsid w:val="008F7DCB"/>
    <w:rsid w:val="008F7DDD"/>
    <w:rsid w:val="008F7DE7"/>
    <w:rsid w:val="008F7DED"/>
    <w:rsid w:val="008F7E07"/>
    <w:rsid w:val="008F7E3A"/>
    <w:rsid w:val="008F7E47"/>
    <w:rsid w:val="008F7E85"/>
    <w:rsid w:val="008F7EBE"/>
    <w:rsid w:val="008F7EBF"/>
    <w:rsid w:val="008F7EDC"/>
    <w:rsid w:val="008F7F14"/>
    <w:rsid w:val="008F7F1C"/>
    <w:rsid w:val="008F7F40"/>
    <w:rsid w:val="008F7F54"/>
    <w:rsid w:val="008F7F73"/>
    <w:rsid w:val="008F7F97"/>
    <w:rsid w:val="008F7FD0"/>
    <w:rsid w:val="008F7FE2"/>
    <w:rsid w:val="0090001A"/>
    <w:rsid w:val="0090003D"/>
    <w:rsid w:val="00900043"/>
    <w:rsid w:val="00900095"/>
    <w:rsid w:val="0090009B"/>
    <w:rsid w:val="009000F9"/>
    <w:rsid w:val="00900102"/>
    <w:rsid w:val="0090011C"/>
    <w:rsid w:val="00900130"/>
    <w:rsid w:val="00900153"/>
    <w:rsid w:val="00900156"/>
    <w:rsid w:val="009001AB"/>
    <w:rsid w:val="00900277"/>
    <w:rsid w:val="00900316"/>
    <w:rsid w:val="00900321"/>
    <w:rsid w:val="00900350"/>
    <w:rsid w:val="00900395"/>
    <w:rsid w:val="00900398"/>
    <w:rsid w:val="009003D2"/>
    <w:rsid w:val="00900402"/>
    <w:rsid w:val="00900410"/>
    <w:rsid w:val="0090041F"/>
    <w:rsid w:val="00900446"/>
    <w:rsid w:val="009004AE"/>
    <w:rsid w:val="009004ED"/>
    <w:rsid w:val="00900509"/>
    <w:rsid w:val="0090051D"/>
    <w:rsid w:val="00900575"/>
    <w:rsid w:val="0090059C"/>
    <w:rsid w:val="009005F7"/>
    <w:rsid w:val="0090063F"/>
    <w:rsid w:val="0090064F"/>
    <w:rsid w:val="00900671"/>
    <w:rsid w:val="00900674"/>
    <w:rsid w:val="009006C2"/>
    <w:rsid w:val="009006E5"/>
    <w:rsid w:val="009006E7"/>
    <w:rsid w:val="00900750"/>
    <w:rsid w:val="00900782"/>
    <w:rsid w:val="00900798"/>
    <w:rsid w:val="009007EC"/>
    <w:rsid w:val="009007F7"/>
    <w:rsid w:val="0090081D"/>
    <w:rsid w:val="0090082C"/>
    <w:rsid w:val="0090085B"/>
    <w:rsid w:val="0090086A"/>
    <w:rsid w:val="009008E6"/>
    <w:rsid w:val="009008FF"/>
    <w:rsid w:val="00900928"/>
    <w:rsid w:val="0090092A"/>
    <w:rsid w:val="00900978"/>
    <w:rsid w:val="009009E9"/>
    <w:rsid w:val="009009F1"/>
    <w:rsid w:val="00900A07"/>
    <w:rsid w:val="00900A10"/>
    <w:rsid w:val="00900A44"/>
    <w:rsid w:val="00900A4F"/>
    <w:rsid w:val="00900A93"/>
    <w:rsid w:val="00900AFF"/>
    <w:rsid w:val="00900B0D"/>
    <w:rsid w:val="00900B49"/>
    <w:rsid w:val="00900B6C"/>
    <w:rsid w:val="00900B7A"/>
    <w:rsid w:val="00900B8A"/>
    <w:rsid w:val="00900B9A"/>
    <w:rsid w:val="00900BB4"/>
    <w:rsid w:val="00900BCD"/>
    <w:rsid w:val="00900C40"/>
    <w:rsid w:val="00900C44"/>
    <w:rsid w:val="00900C93"/>
    <w:rsid w:val="00900CC5"/>
    <w:rsid w:val="00900CEB"/>
    <w:rsid w:val="00900CEE"/>
    <w:rsid w:val="00900D03"/>
    <w:rsid w:val="00900D3E"/>
    <w:rsid w:val="00900D52"/>
    <w:rsid w:val="00900D6D"/>
    <w:rsid w:val="00900D7B"/>
    <w:rsid w:val="00900D97"/>
    <w:rsid w:val="00900D9A"/>
    <w:rsid w:val="00900DBA"/>
    <w:rsid w:val="00900DE1"/>
    <w:rsid w:val="00900DE2"/>
    <w:rsid w:val="00900E8D"/>
    <w:rsid w:val="00900E94"/>
    <w:rsid w:val="00900EAA"/>
    <w:rsid w:val="00900EC8"/>
    <w:rsid w:val="00900EED"/>
    <w:rsid w:val="00900F36"/>
    <w:rsid w:val="00900F3E"/>
    <w:rsid w:val="00901004"/>
    <w:rsid w:val="00901054"/>
    <w:rsid w:val="009010AF"/>
    <w:rsid w:val="009010BF"/>
    <w:rsid w:val="009010C3"/>
    <w:rsid w:val="009010C4"/>
    <w:rsid w:val="009010C8"/>
    <w:rsid w:val="009010C9"/>
    <w:rsid w:val="009010E8"/>
    <w:rsid w:val="009010ED"/>
    <w:rsid w:val="0090114D"/>
    <w:rsid w:val="00901155"/>
    <w:rsid w:val="00901178"/>
    <w:rsid w:val="009011E9"/>
    <w:rsid w:val="0090120A"/>
    <w:rsid w:val="00901238"/>
    <w:rsid w:val="0090125B"/>
    <w:rsid w:val="009012AA"/>
    <w:rsid w:val="009012CA"/>
    <w:rsid w:val="009012CC"/>
    <w:rsid w:val="009012E1"/>
    <w:rsid w:val="00901332"/>
    <w:rsid w:val="00901373"/>
    <w:rsid w:val="009013A6"/>
    <w:rsid w:val="009013B5"/>
    <w:rsid w:val="009013B7"/>
    <w:rsid w:val="009013BB"/>
    <w:rsid w:val="009013CE"/>
    <w:rsid w:val="00901421"/>
    <w:rsid w:val="00901478"/>
    <w:rsid w:val="009014D7"/>
    <w:rsid w:val="009014DE"/>
    <w:rsid w:val="009014F5"/>
    <w:rsid w:val="0090150F"/>
    <w:rsid w:val="0090152A"/>
    <w:rsid w:val="0090157A"/>
    <w:rsid w:val="0090157F"/>
    <w:rsid w:val="00901593"/>
    <w:rsid w:val="009015C1"/>
    <w:rsid w:val="009015C6"/>
    <w:rsid w:val="009015D6"/>
    <w:rsid w:val="00901604"/>
    <w:rsid w:val="00901638"/>
    <w:rsid w:val="009016D6"/>
    <w:rsid w:val="00901720"/>
    <w:rsid w:val="00901732"/>
    <w:rsid w:val="00901733"/>
    <w:rsid w:val="00901734"/>
    <w:rsid w:val="00901764"/>
    <w:rsid w:val="00901791"/>
    <w:rsid w:val="00901796"/>
    <w:rsid w:val="009017C1"/>
    <w:rsid w:val="0090180B"/>
    <w:rsid w:val="0090183B"/>
    <w:rsid w:val="0090183F"/>
    <w:rsid w:val="00901877"/>
    <w:rsid w:val="0090188B"/>
    <w:rsid w:val="00901894"/>
    <w:rsid w:val="009018BD"/>
    <w:rsid w:val="009018C0"/>
    <w:rsid w:val="009018DF"/>
    <w:rsid w:val="009018F4"/>
    <w:rsid w:val="009018FE"/>
    <w:rsid w:val="0090191B"/>
    <w:rsid w:val="0090198F"/>
    <w:rsid w:val="009019DA"/>
    <w:rsid w:val="00901A39"/>
    <w:rsid w:val="00901A46"/>
    <w:rsid w:val="00901A6A"/>
    <w:rsid w:val="00901A79"/>
    <w:rsid w:val="00901A93"/>
    <w:rsid w:val="00901ABF"/>
    <w:rsid w:val="00901B34"/>
    <w:rsid w:val="00901BB8"/>
    <w:rsid w:val="00901BF5"/>
    <w:rsid w:val="00901BF8"/>
    <w:rsid w:val="00901BFF"/>
    <w:rsid w:val="00901C35"/>
    <w:rsid w:val="00901C5A"/>
    <w:rsid w:val="00901C61"/>
    <w:rsid w:val="00901C70"/>
    <w:rsid w:val="00901C87"/>
    <w:rsid w:val="00901C90"/>
    <w:rsid w:val="00901CAF"/>
    <w:rsid w:val="00901CD8"/>
    <w:rsid w:val="00901CEE"/>
    <w:rsid w:val="00901CF3"/>
    <w:rsid w:val="00901D3A"/>
    <w:rsid w:val="00901D3D"/>
    <w:rsid w:val="00901D5A"/>
    <w:rsid w:val="00901D7A"/>
    <w:rsid w:val="00901D92"/>
    <w:rsid w:val="00901DA7"/>
    <w:rsid w:val="00901DDD"/>
    <w:rsid w:val="00901DFD"/>
    <w:rsid w:val="00901E12"/>
    <w:rsid w:val="00901E24"/>
    <w:rsid w:val="00901E2C"/>
    <w:rsid w:val="00901E33"/>
    <w:rsid w:val="00901E5B"/>
    <w:rsid w:val="00901E86"/>
    <w:rsid w:val="00901ED4"/>
    <w:rsid w:val="00901ED6"/>
    <w:rsid w:val="00901F3F"/>
    <w:rsid w:val="00901FBA"/>
    <w:rsid w:val="00901FC2"/>
    <w:rsid w:val="00901FE6"/>
    <w:rsid w:val="00902059"/>
    <w:rsid w:val="00902091"/>
    <w:rsid w:val="009020AD"/>
    <w:rsid w:val="009020C3"/>
    <w:rsid w:val="009020D7"/>
    <w:rsid w:val="009020FA"/>
    <w:rsid w:val="00902122"/>
    <w:rsid w:val="0090213C"/>
    <w:rsid w:val="00902141"/>
    <w:rsid w:val="00902159"/>
    <w:rsid w:val="0090218E"/>
    <w:rsid w:val="009021A2"/>
    <w:rsid w:val="009022A6"/>
    <w:rsid w:val="009022FD"/>
    <w:rsid w:val="0090231E"/>
    <w:rsid w:val="00902321"/>
    <w:rsid w:val="00902323"/>
    <w:rsid w:val="00902343"/>
    <w:rsid w:val="0090235A"/>
    <w:rsid w:val="009023C8"/>
    <w:rsid w:val="009023F0"/>
    <w:rsid w:val="009023F8"/>
    <w:rsid w:val="00902424"/>
    <w:rsid w:val="00902431"/>
    <w:rsid w:val="0090243E"/>
    <w:rsid w:val="00902478"/>
    <w:rsid w:val="00902494"/>
    <w:rsid w:val="009024CB"/>
    <w:rsid w:val="009024CE"/>
    <w:rsid w:val="009024D7"/>
    <w:rsid w:val="009024F3"/>
    <w:rsid w:val="009024F8"/>
    <w:rsid w:val="0090252C"/>
    <w:rsid w:val="0090253E"/>
    <w:rsid w:val="0090254B"/>
    <w:rsid w:val="00902550"/>
    <w:rsid w:val="009025BE"/>
    <w:rsid w:val="009025D7"/>
    <w:rsid w:val="009025FF"/>
    <w:rsid w:val="00902604"/>
    <w:rsid w:val="0090262E"/>
    <w:rsid w:val="00902630"/>
    <w:rsid w:val="0090265F"/>
    <w:rsid w:val="0090266D"/>
    <w:rsid w:val="009026B4"/>
    <w:rsid w:val="009026C5"/>
    <w:rsid w:val="009026ED"/>
    <w:rsid w:val="00902724"/>
    <w:rsid w:val="00902727"/>
    <w:rsid w:val="0090272D"/>
    <w:rsid w:val="009027B8"/>
    <w:rsid w:val="009027BC"/>
    <w:rsid w:val="0090281E"/>
    <w:rsid w:val="0090284D"/>
    <w:rsid w:val="0090284F"/>
    <w:rsid w:val="00902866"/>
    <w:rsid w:val="0090286A"/>
    <w:rsid w:val="00902892"/>
    <w:rsid w:val="00902919"/>
    <w:rsid w:val="00902927"/>
    <w:rsid w:val="0090292E"/>
    <w:rsid w:val="0090294C"/>
    <w:rsid w:val="00902961"/>
    <w:rsid w:val="00902977"/>
    <w:rsid w:val="00902995"/>
    <w:rsid w:val="00902997"/>
    <w:rsid w:val="00902A0A"/>
    <w:rsid w:val="00902A73"/>
    <w:rsid w:val="00902AA4"/>
    <w:rsid w:val="00902AA7"/>
    <w:rsid w:val="00902AA9"/>
    <w:rsid w:val="00902AAB"/>
    <w:rsid w:val="00902B12"/>
    <w:rsid w:val="00902B2F"/>
    <w:rsid w:val="00902BD7"/>
    <w:rsid w:val="00902BDF"/>
    <w:rsid w:val="00902C00"/>
    <w:rsid w:val="00902C0D"/>
    <w:rsid w:val="00902C16"/>
    <w:rsid w:val="00902C56"/>
    <w:rsid w:val="00902C72"/>
    <w:rsid w:val="00902C9B"/>
    <w:rsid w:val="00902CD7"/>
    <w:rsid w:val="00902D0F"/>
    <w:rsid w:val="00902D27"/>
    <w:rsid w:val="00902D3D"/>
    <w:rsid w:val="00902D51"/>
    <w:rsid w:val="00902D66"/>
    <w:rsid w:val="00902D73"/>
    <w:rsid w:val="00902D8D"/>
    <w:rsid w:val="00902D96"/>
    <w:rsid w:val="00902DA2"/>
    <w:rsid w:val="00902DA5"/>
    <w:rsid w:val="00902DAF"/>
    <w:rsid w:val="00902DB2"/>
    <w:rsid w:val="00902DB6"/>
    <w:rsid w:val="00902DF3"/>
    <w:rsid w:val="00902E50"/>
    <w:rsid w:val="00902E71"/>
    <w:rsid w:val="00902E7C"/>
    <w:rsid w:val="00902E95"/>
    <w:rsid w:val="00902E9C"/>
    <w:rsid w:val="00902EB9"/>
    <w:rsid w:val="00902EBF"/>
    <w:rsid w:val="00902EFE"/>
    <w:rsid w:val="00902F10"/>
    <w:rsid w:val="00902F48"/>
    <w:rsid w:val="00902F68"/>
    <w:rsid w:val="00902FC7"/>
    <w:rsid w:val="00902FDC"/>
    <w:rsid w:val="00902FDF"/>
    <w:rsid w:val="00902FFA"/>
    <w:rsid w:val="0090302E"/>
    <w:rsid w:val="009030B4"/>
    <w:rsid w:val="009030C3"/>
    <w:rsid w:val="009030D4"/>
    <w:rsid w:val="009030D7"/>
    <w:rsid w:val="009030D9"/>
    <w:rsid w:val="009030E5"/>
    <w:rsid w:val="009030FE"/>
    <w:rsid w:val="00903101"/>
    <w:rsid w:val="0090311C"/>
    <w:rsid w:val="00903133"/>
    <w:rsid w:val="00903169"/>
    <w:rsid w:val="009031A0"/>
    <w:rsid w:val="009031C7"/>
    <w:rsid w:val="00903203"/>
    <w:rsid w:val="00903219"/>
    <w:rsid w:val="0090321B"/>
    <w:rsid w:val="00903240"/>
    <w:rsid w:val="00903291"/>
    <w:rsid w:val="0090329D"/>
    <w:rsid w:val="009032AB"/>
    <w:rsid w:val="009032E8"/>
    <w:rsid w:val="00903379"/>
    <w:rsid w:val="0090339B"/>
    <w:rsid w:val="009033D7"/>
    <w:rsid w:val="009033E7"/>
    <w:rsid w:val="009033E8"/>
    <w:rsid w:val="00903419"/>
    <w:rsid w:val="00903422"/>
    <w:rsid w:val="0090344E"/>
    <w:rsid w:val="00903455"/>
    <w:rsid w:val="00903468"/>
    <w:rsid w:val="00903471"/>
    <w:rsid w:val="009034F3"/>
    <w:rsid w:val="009034F7"/>
    <w:rsid w:val="0090353C"/>
    <w:rsid w:val="00903550"/>
    <w:rsid w:val="00903595"/>
    <w:rsid w:val="009035BF"/>
    <w:rsid w:val="00903613"/>
    <w:rsid w:val="00903641"/>
    <w:rsid w:val="00903686"/>
    <w:rsid w:val="009036CE"/>
    <w:rsid w:val="009036D9"/>
    <w:rsid w:val="009036DE"/>
    <w:rsid w:val="00903712"/>
    <w:rsid w:val="0090373B"/>
    <w:rsid w:val="00903756"/>
    <w:rsid w:val="009037A0"/>
    <w:rsid w:val="009037A2"/>
    <w:rsid w:val="009037C5"/>
    <w:rsid w:val="009037CF"/>
    <w:rsid w:val="009037D2"/>
    <w:rsid w:val="009037F4"/>
    <w:rsid w:val="009037F7"/>
    <w:rsid w:val="00903858"/>
    <w:rsid w:val="0090385D"/>
    <w:rsid w:val="0090385E"/>
    <w:rsid w:val="0090388C"/>
    <w:rsid w:val="00903894"/>
    <w:rsid w:val="00903896"/>
    <w:rsid w:val="009038A3"/>
    <w:rsid w:val="009038AF"/>
    <w:rsid w:val="009038B3"/>
    <w:rsid w:val="009038B8"/>
    <w:rsid w:val="009038EC"/>
    <w:rsid w:val="009038F1"/>
    <w:rsid w:val="0090390D"/>
    <w:rsid w:val="00903935"/>
    <w:rsid w:val="00903936"/>
    <w:rsid w:val="0090395F"/>
    <w:rsid w:val="00903961"/>
    <w:rsid w:val="0090398F"/>
    <w:rsid w:val="0090399E"/>
    <w:rsid w:val="009039A4"/>
    <w:rsid w:val="009039D0"/>
    <w:rsid w:val="009039D8"/>
    <w:rsid w:val="009039EC"/>
    <w:rsid w:val="00903A0A"/>
    <w:rsid w:val="00903A75"/>
    <w:rsid w:val="00903A96"/>
    <w:rsid w:val="00903A98"/>
    <w:rsid w:val="00903AA0"/>
    <w:rsid w:val="00903AB8"/>
    <w:rsid w:val="00903AE3"/>
    <w:rsid w:val="00903AE4"/>
    <w:rsid w:val="00903B0E"/>
    <w:rsid w:val="00903B1A"/>
    <w:rsid w:val="00903B68"/>
    <w:rsid w:val="00903B6D"/>
    <w:rsid w:val="00903B83"/>
    <w:rsid w:val="00903C19"/>
    <w:rsid w:val="00903CA3"/>
    <w:rsid w:val="00903CA5"/>
    <w:rsid w:val="00903CCB"/>
    <w:rsid w:val="00903CFF"/>
    <w:rsid w:val="00903D51"/>
    <w:rsid w:val="00903D6E"/>
    <w:rsid w:val="00903D84"/>
    <w:rsid w:val="00903DBB"/>
    <w:rsid w:val="00903DBC"/>
    <w:rsid w:val="00903DF3"/>
    <w:rsid w:val="00903E06"/>
    <w:rsid w:val="00903E52"/>
    <w:rsid w:val="00903E54"/>
    <w:rsid w:val="00903E58"/>
    <w:rsid w:val="00903EE0"/>
    <w:rsid w:val="00903EE2"/>
    <w:rsid w:val="00903EFC"/>
    <w:rsid w:val="00903F10"/>
    <w:rsid w:val="00903F2B"/>
    <w:rsid w:val="00903FBF"/>
    <w:rsid w:val="00903FF4"/>
    <w:rsid w:val="00904005"/>
    <w:rsid w:val="00904028"/>
    <w:rsid w:val="0090402F"/>
    <w:rsid w:val="00904038"/>
    <w:rsid w:val="0090403A"/>
    <w:rsid w:val="00904054"/>
    <w:rsid w:val="00904078"/>
    <w:rsid w:val="009040B3"/>
    <w:rsid w:val="009040B4"/>
    <w:rsid w:val="009040C4"/>
    <w:rsid w:val="009040E7"/>
    <w:rsid w:val="00904141"/>
    <w:rsid w:val="0090417B"/>
    <w:rsid w:val="00904183"/>
    <w:rsid w:val="0090421A"/>
    <w:rsid w:val="00904252"/>
    <w:rsid w:val="00904258"/>
    <w:rsid w:val="0090428A"/>
    <w:rsid w:val="00904290"/>
    <w:rsid w:val="00904297"/>
    <w:rsid w:val="0090429C"/>
    <w:rsid w:val="009042E7"/>
    <w:rsid w:val="00904305"/>
    <w:rsid w:val="0090432C"/>
    <w:rsid w:val="00904361"/>
    <w:rsid w:val="00904388"/>
    <w:rsid w:val="0090438E"/>
    <w:rsid w:val="00904390"/>
    <w:rsid w:val="00904395"/>
    <w:rsid w:val="00904398"/>
    <w:rsid w:val="009043B3"/>
    <w:rsid w:val="009043CF"/>
    <w:rsid w:val="00904418"/>
    <w:rsid w:val="00904425"/>
    <w:rsid w:val="00904476"/>
    <w:rsid w:val="00904499"/>
    <w:rsid w:val="009044C1"/>
    <w:rsid w:val="0090450D"/>
    <w:rsid w:val="00904515"/>
    <w:rsid w:val="00904518"/>
    <w:rsid w:val="00904567"/>
    <w:rsid w:val="0090456A"/>
    <w:rsid w:val="00904576"/>
    <w:rsid w:val="00904631"/>
    <w:rsid w:val="00904638"/>
    <w:rsid w:val="00904641"/>
    <w:rsid w:val="0090465B"/>
    <w:rsid w:val="00904666"/>
    <w:rsid w:val="00904675"/>
    <w:rsid w:val="00904679"/>
    <w:rsid w:val="009046A5"/>
    <w:rsid w:val="00904730"/>
    <w:rsid w:val="00904795"/>
    <w:rsid w:val="0090479C"/>
    <w:rsid w:val="009047A0"/>
    <w:rsid w:val="009047BE"/>
    <w:rsid w:val="009047CA"/>
    <w:rsid w:val="009047D0"/>
    <w:rsid w:val="009047D4"/>
    <w:rsid w:val="00904884"/>
    <w:rsid w:val="00904889"/>
    <w:rsid w:val="0090489F"/>
    <w:rsid w:val="009048E6"/>
    <w:rsid w:val="009048F6"/>
    <w:rsid w:val="00904946"/>
    <w:rsid w:val="0090494E"/>
    <w:rsid w:val="0090495A"/>
    <w:rsid w:val="00904994"/>
    <w:rsid w:val="0090499A"/>
    <w:rsid w:val="009049A4"/>
    <w:rsid w:val="009049BF"/>
    <w:rsid w:val="009049C9"/>
    <w:rsid w:val="009049CE"/>
    <w:rsid w:val="009049D7"/>
    <w:rsid w:val="009049F8"/>
    <w:rsid w:val="00904A6F"/>
    <w:rsid w:val="00904AB5"/>
    <w:rsid w:val="00904AE2"/>
    <w:rsid w:val="00904AE4"/>
    <w:rsid w:val="00904AE8"/>
    <w:rsid w:val="00904AF5"/>
    <w:rsid w:val="00904AF9"/>
    <w:rsid w:val="00904B36"/>
    <w:rsid w:val="00904B6E"/>
    <w:rsid w:val="00904B9E"/>
    <w:rsid w:val="00904BA9"/>
    <w:rsid w:val="00904BDE"/>
    <w:rsid w:val="00904C06"/>
    <w:rsid w:val="00904C51"/>
    <w:rsid w:val="00904C60"/>
    <w:rsid w:val="00904CA4"/>
    <w:rsid w:val="00904CAC"/>
    <w:rsid w:val="00904D1D"/>
    <w:rsid w:val="00904D21"/>
    <w:rsid w:val="00904D2D"/>
    <w:rsid w:val="00904D40"/>
    <w:rsid w:val="00904D6C"/>
    <w:rsid w:val="00904DC5"/>
    <w:rsid w:val="00904DD3"/>
    <w:rsid w:val="00904E0A"/>
    <w:rsid w:val="00904E18"/>
    <w:rsid w:val="00904E26"/>
    <w:rsid w:val="00904E4D"/>
    <w:rsid w:val="00904E8D"/>
    <w:rsid w:val="00904EA3"/>
    <w:rsid w:val="00904EA9"/>
    <w:rsid w:val="00904EB7"/>
    <w:rsid w:val="00904EC8"/>
    <w:rsid w:val="00904ED1"/>
    <w:rsid w:val="00904EF1"/>
    <w:rsid w:val="00904EFB"/>
    <w:rsid w:val="00904EFE"/>
    <w:rsid w:val="00904F35"/>
    <w:rsid w:val="00904FA4"/>
    <w:rsid w:val="00904FB6"/>
    <w:rsid w:val="00904FBF"/>
    <w:rsid w:val="00904FC6"/>
    <w:rsid w:val="0090501A"/>
    <w:rsid w:val="00905041"/>
    <w:rsid w:val="00905161"/>
    <w:rsid w:val="00905175"/>
    <w:rsid w:val="009051AC"/>
    <w:rsid w:val="009051CE"/>
    <w:rsid w:val="009051D7"/>
    <w:rsid w:val="00905224"/>
    <w:rsid w:val="0090523E"/>
    <w:rsid w:val="00905255"/>
    <w:rsid w:val="00905261"/>
    <w:rsid w:val="009052A3"/>
    <w:rsid w:val="009052DF"/>
    <w:rsid w:val="009052ED"/>
    <w:rsid w:val="00905309"/>
    <w:rsid w:val="00905317"/>
    <w:rsid w:val="0090533F"/>
    <w:rsid w:val="0090534A"/>
    <w:rsid w:val="0090534D"/>
    <w:rsid w:val="0090538C"/>
    <w:rsid w:val="00905399"/>
    <w:rsid w:val="009053B7"/>
    <w:rsid w:val="009053B9"/>
    <w:rsid w:val="009053C5"/>
    <w:rsid w:val="009053F5"/>
    <w:rsid w:val="009053F7"/>
    <w:rsid w:val="00905416"/>
    <w:rsid w:val="0090542E"/>
    <w:rsid w:val="00905451"/>
    <w:rsid w:val="00905452"/>
    <w:rsid w:val="00905455"/>
    <w:rsid w:val="0090545A"/>
    <w:rsid w:val="00905461"/>
    <w:rsid w:val="009054A4"/>
    <w:rsid w:val="009054D5"/>
    <w:rsid w:val="009054FE"/>
    <w:rsid w:val="00905539"/>
    <w:rsid w:val="0090553B"/>
    <w:rsid w:val="00905592"/>
    <w:rsid w:val="0090559A"/>
    <w:rsid w:val="009055C5"/>
    <w:rsid w:val="0090560A"/>
    <w:rsid w:val="00905613"/>
    <w:rsid w:val="00905629"/>
    <w:rsid w:val="00905630"/>
    <w:rsid w:val="00905634"/>
    <w:rsid w:val="0090563A"/>
    <w:rsid w:val="00905652"/>
    <w:rsid w:val="009056A0"/>
    <w:rsid w:val="009056A7"/>
    <w:rsid w:val="009056B7"/>
    <w:rsid w:val="009056BC"/>
    <w:rsid w:val="009056CD"/>
    <w:rsid w:val="00905724"/>
    <w:rsid w:val="00905727"/>
    <w:rsid w:val="0090572E"/>
    <w:rsid w:val="0090574B"/>
    <w:rsid w:val="0090574F"/>
    <w:rsid w:val="00905751"/>
    <w:rsid w:val="009057BD"/>
    <w:rsid w:val="009057BF"/>
    <w:rsid w:val="009057E9"/>
    <w:rsid w:val="009057FA"/>
    <w:rsid w:val="00905825"/>
    <w:rsid w:val="00905891"/>
    <w:rsid w:val="00905895"/>
    <w:rsid w:val="009058A5"/>
    <w:rsid w:val="0090591D"/>
    <w:rsid w:val="0090593D"/>
    <w:rsid w:val="00905959"/>
    <w:rsid w:val="00905963"/>
    <w:rsid w:val="00905978"/>
    <w:rsid w:val="0090597E"/>
    <w:rsid w:val="009059C8"/>
    <w:rsid w:val="009059EA"/>
    <w:rsid w:val="009059FD"/>
    <w:rsid w:val="00905A20"/>
    <w:rsid w:val="00905A31"/>
    <w:rsid w:val="00905A4B"/>
    <w:rsid w:val="00905A70"/>
    <w:rsid w:val="00905AE9"/>
    <w:rsid w:val="00905B19"/>
    <w:rsid w:val="00905B25"/>
    <w:rsid w:val="00905B7D"/>
    <w:rsid w:val="00905BC5"/>
    <w:rsid w:val="00905BE8"/>
    <w:rsid w:val="00905BF5"/>
    <w:rsid w:val="00905BF7"/>
    <w:rsid w:val="00905C75"/>
    <w:rsid w:val="00905C7A"/>
    <w:rsid w:val="00905C8C"/>
    <w:rsid w:val="00905C94"/>
    <w:rsid w:val="00905C9E"/>
    <w:rsid w:val="00905D6C"/>
    <w:rsid w:val="00905DA0"/>
    <w:rsid w:val="00905DDC"/>
    <w:rsid w:val="00905DF2"/>
    <w:rsid w:val="00905DFD"/>
    <w:rsid w:val="00905E0C"/>
    <w:rsid w:val="00905E0D"/>
    <w:rsid w:val="00905E29"/>
    <w:rsid w:val="00905E2F"/>
    <w:rsid w:val="00905E50"/>
    <w:rsid w:val="00905E81"/>
    <w:rsid w:val="00905E8C"/>
    <w:rsid w:val="00905E8E"/>
    <w:rsid w:val="00905EC0"/>
    <w:rsid w:val="00905EE7"/>
    <w:rsid w:val="00905F19"/>
    <w:rsid w:val="00905F34"/>
    <w:rsid w:val="00905F3E"/>
    <w:rsid w:val="00905F43"/>
    <w:rsid w:val="00905FC7"/>
    <w:rsid w:val="00905FDE"/>
    <w:rsid w:val="00905FE6"/>
    <w:rsid w:val="00906009"/>
    <w:rsid w:val="00906016"/>
    <w:rsid w:val="0090604C"/>
    <w:rsid w:val="00906056"/>
    <w:rsid w:val="00906057"/>
    <w:rsid w:val="00906071"/>
    <w:rsid w:val="00906083"/>
    <w:rsid w:val="00906086"/>
    <w:rsid w:val="0090608C"/>
    <w:rsid w:val="00906117"/>
    <w:rsid w:val="00906135"/>
    <w:rsid w:val="00906154"/>
    <w:rsid w:val="00906183"/>
    <w:rsid w:val="009061FB"/>
    <w:rsid w:val="009061FC"/>
    <w:rsid w:val="00906243"/>
    <w:rsid w:val="00906249"/>
    <w:rsid w:val="0090627A"/>
    <w:rsid w:val="009062A6"/>
    <w:rsid w:val="009062E9"/>
    <w:rsid w:val="009062F1"/>
    <w:rsid w:val="009063D5"/>
    <w:rsid w:val="009063DB"/>
    <w:rsid w:val="009063E1"/>
    <w:rsid w:val="009063E6"/>
    <w:rsid w:val="00906464"/>
    <w:rsid w:val="00906475"/>
    <w:rsid w:val="009064AF"/>
    <w:rsid w:val="009064F8"/>
    <w:rsid w:val="00906559"/>
    <w:rsid w:val="009065DC"/>
    <w:rsid w:val="009065FD"/>
    <w:rsid w:val="0090662D"/>
    <w:rsid w:val="00906631"/>
    <w:rsid w:val="0090668A"/>
    <w:rsid w:val="009066A0"/>
    <w:rsid w:val="009066A5"/>
    <w:rsid w:val="00906703"/>
    <w:rsid w:val="00906719"/>
    <w:rsid w:val="00906722"/>
    <w:rsid w:val="009067BA"/>
    <w:rsid w:val="009067CD"/>
    <w:rsid w:val="009067E0"/>
    <w:rsid w:val="009067F9"/>
    <w:rsid w:val="00906809"/>
    <w:rsid w:val="0090680D"/>
    <w:rsid w:val="009068AC"/>
    <w:rsid w:val="009068C8"/>
    <w:rsid w:val="009068E1"/>
    <w:rsid w:val="009068EE"/>
    <w:rsid w:val="0090690F"/>
    <w:rsid w:val="0090696F"/>
    <w:rsid w:val="00906988"/>
    <w:rsid w:val="009069A2"/>
    <w:rsid w:val="009069DA"/>
    <w:rsid w:val="00906A02"/>
    <w:rsid w:val="00906A3F"/>
    <w:rsid w:val="00906A4C"/>
    <w:rsid w:val="00906A54"/>
    <w:rsid w:val="00906A84"/>
    <w:rsid w:val="00906AB9"/>
    <w:rsid w:val="00906ADD"/>
    <w:rsid w:val="00906AF5"/>
    <w:rsid w:val="00906B78"/>
    <w:rsid w:val="00906B7B"/>
    <w:rsid w:val="00906B9A"/>
    <w:rsid w:val="00906BCB"/>
    <w:rsid w:val="00906BD2"/>
    <w:rsid w:val="00906C28"/>
    <w:rsid w:val="00906C63"/>
    <w:rsid w:val="00906C92"/>
    <w:rsid w:val="00906CA8"/>
    <w:rsid w:val="00906CDE"/>
    <w:rsid w:val="00906D19"/>
    <w:rsid w:val="00906D6B"/>
    <w:rsid w:val="00906D88"/>
    <w:rsid w:val="00906E06"/>
    <w:rsid w:val="00906E2E"/>
    <w:rsid w:val="00906E37"/>
    <w:rsid w:val="00906E82"/>
    <w:rsid w:val="00906E8B"/>
    <w:rsid w:val="00906EAD"/>
    <w:rsid w:val="00906EB4"/>
    <w:rsid w:val="00906EC1"/>
    <w:rsid w:val="00906F33"/>
    <w:rsid w:val="00906F3F"/>
    <w:rsid w:val="00906F51"/>
    <w:rsid w:val="00906F57"/>
    <w:rsid w:val="00906F59"/>
    <w:rsid w:val="00906F78"/>
    <w:rsid w:val="00906F7B"/>
    <w:rsid w:val="00906F9D"/>
    <w:rsid w:val="00906FA2"/>
    <w:rsid w:val="00906FA3"/>
    <w:rsid w:val="00906FAF"/>
    <w:rsid w:val="00906FCD"/>
    <w:rsid w:val="00906FD2"/>
    <w:rsid w:val="00906FFC"/>
    <w:rsid w:val="00907007"/>
    <w:rsid w:val="00907018"/>
    <w:rsid w:val="00907056"/>
    <w:rsid w:val="00907060"/>
    <w:rsid w:val="0090708A"/>
    <w:rsid w:val="009070A9"/>
    <w:rsid w:val="009070B2"/>
    <w:rsid w:val="009070B4"/>
    <w:rsid w:val="009070BA"/>
    <w:rsid w:val="00907114"/>
    <w:rsid w:val="009071B5"/>
    <w:rsid w:val="00907215"/>
    <w:rsid w:val="0090723A"/>
    <w:rsid w:val="00907273"/>
    <w:rsid w:val="00907283"/>
    <w:rsid w:val="00907296"/>
    <w:rsid w:val="009072A5"/>
    <w:rsid w:val="009072CB"/>
    <w:rsid w:val="009072E6"/>
    <w:rsid w:val="009072FE"/>
    <w:rsid w:val="00907347"/>
    <w:rsid w:val="00907360"/>
    <w:rsid w:val="009073BC"/>
    <w:rsid w:val="009073C4"/>
    <w:rsid w:val="009073D5"/>
    <w:rsid w:val="00907400"/>
    <w:rsid w:val="00907401"/>
    <w:rsid w:val="009074BA"/>
    <w:rsid w:val="009074C0"/>
    <w:rsid w:val="009074D4"/>
    <w:rsid w:val="009074F4"/>
    <w:rsid w:val="0090756A"/>
    <w:rsid w:val="009075E3"/>
    <w:rsid w:val="009075EF"/>
    <w:rsid w:val="00907619"/>
    <w:rsid w:val="0090762E"/>
    <w:rsid w:val="0090762F"/>
    <w:rsid w:val="00907658"/>
    <w:rsid w:val="009076D5"/>
    <w:rsid w:val="00907713"/>
    <w:rsid w:val="0090772E"/>
    <w:rsid w:val="0090776D"/>
    <w:rsid w:val="00907772"/>
    <w:rsid w:val="00907779"/>
    <w:rsid w:val="009077B5"/>
    <w:rsid w:val="00907829"/>
    <w:rsid w:val="00907856"/>
    <w:rsid w:val="00907883"/>
    <w:rsid w:val="009078B4"/>
    <w:rsid w:val="00907940"/>
    <w:rsid w:val="00907944"/>
    <w:rsid w:val="009079C3"/>
    <w:rsid w:val="00907A2C"/>
    <w:rsid w:val="00907A42"/>
    <w:rsid w:val="00907A43"/>
    <w:rsid w:val="00907A62"/>
    <w:rsid w:val="00907AA5"/>
    <w:rsid w:val="00907ACF"/>
    <w:rsid w:val="00907B82"/>
    <w:rsid w:val="00907BA6"/>
    <w:rsid w:val="00907BB6"/>
    <w:rsid w:val="00907BC6"/>
    <w:rsid w:val="00907BE2"/>
    <w:rsid w:val="00907C02"/>
    <w:rsid w:val="00907C0D"/>
    <w:rsid w:val="00907C15"/>
    <w:rsid w:val="00907CB0"/>
    <w:rsid w:val="00907CDE"/>
    <w:rsid w:val="00907CEE"/>
    <w:rsid w:val="00907CFF"/>
    <w:rsid w:val="00907D0F"/>
    <w:rsid w:val="00907D49"/>
    <w:rsid w:val="00907D5C"/>
    <w:rsid w:val="00907D85"/>
    <w:rsid w:val="00907DA2"/>
    <w:rsid w:val="00907DB1"/>
    <w:rsid w:val="00907DB8"/>
    <w:rsid w:val="00907DC1"/>
    <w:rsid w:val="00907DE8"/>
    <w:rsid w:val="00907E12"/>
    <w:rsid w:val="00907E4E"/>
    <w:rsid w:val="00907E7D"/>
    <w:rsid w:val="00907EAB"/>
    <w:rsid w:val="00907F21"/>
    <w:rsid w:val="00907F37"/>
    <w:rsid w:val="00907F3C"/>
    <w:rsid w:val="00907F50"/>
    <w:rsid w:val="00907F7B"/>
    <w:rsid w:val="00907FC0"/>
    <w:rsid w:val="00907FE0"/>
    <w:rsid w:val="00910070"/>
    <w:rsid w:val="00910076"/>
    <w:rsid w:val="00910083"/>
    <w:rsid w:val="00910086"/>
    <w:rsid w:val="00910093"/>
    <w:rsid w:val="009100D7"/>
    <w:rsid w:val="009100DE"/>
    <w:rsid w:val="009100E5"/>
    <w:rsid w:val="009100F4"/>
    <w:rsid w:val="0091011F"/>
    <w:rsid w:val="00910130"/>
    <w:rsid w:val="00910190"/>
    <w:rsid w:val="009101CC"/>
    <w:rsid w:val="009101F1"/>
    <w:rsid w:val="009101F2"/>
    <w:rsid w:val="0091023A"/>
    <w:rsid w:val="00910264"/>
    <w:rsid w:val="009102C5"/>
    <w:rsid w:val="009103CC"/>
    <w:rsid w:val="009103D5"/>
    <w:rsid w:val="009103F4"/>
    <w:rsid w:val="0091040F"/>
    <w:rsid w:val="00910441"/>
    <w:rsid w:val="0091047D"/>
    <w:rsid w:val="0091048D"/>
    <w:rsid w:val="009104ED"/>
    <w:rsid w:val="0091050A"/>
    <w:rsid w:val="0091050D"/>
    <w:rsid w:val="0091052F"/>
    <w:rsid w:val="0091057A"/>
    <w:rsid w:val="009105AE"/>
    <w:rsid w:val="009105C4"/>
    <w:rsid w:val="009105F5"/>
    <w:rsid w:val="00910607"/>
    <w:rsid w:val="00910620"/>
    <w:rsid w:val="00910640"/>
    <w:rsid w:val="0091064C"/>
    <w:rsid w:val="00910666"/>
    <w:rsid w:val="00910672"/>
    <w:rsid w:val="00910673"/>
    <w:rsid w:val="0091067E"/>
    <w:rsid w:val="00910683"/>
    <w:rsid w:val="009106A7"/>
    <w:rsid w:val="009106B2"/>
    <w:rsid w:val="009106EC"/>
    <w:rsid w:val="009106F6"/>
    <w:rsid w:val="00910707"/>
    <w:rsid w:val="0091071A"/>
    <w:rsid w:val="00910739"/>
    <w:rsid w:val="00910796"/>
    <w:rsid w:val="009107B9"/>
    <w:rsid w:val="009107BB"/>
    <w:rsid w:val="009107DE"/>
    <w:rsid w:val="0091080E"/>
    <w:rsid w:val="00910819"/>
    <w:rsid w:val="0091082B"/>
    <w:rsid w:val="0091085F"/>
    <w:rsid w:val="0091086E"/>
    <w:rsid w:val="0091086F"/>
    <w:rsid w:val="00910882"/>
    <w:rsid w:val="00910892"/>
    <w:rsid w:val="009108E5"/>
    <w:rsid w:val="009108F5"/>
    <w:rsid w:val="00910934"/>
    <w:rsid w:val="009109E4"/>
    <w:rsid w:val="00910AEA"/>
    <w:rsid w:val="00910B1F"/>
    <w:rsid w:val="00910B21"/>
    <w:rsid w:val="00910B97"/>
    <w:rsid w:val="00910BC8"/>
    <w:rsid w:val="00910C1C"/>
    <w:rsid w:val="00910C55"/>
    <w:rsid w:val="00910D00"/>
    <w:rsid w:val="00910D03"/>
    <w:rsid w:val="00910D36"/>
    <w:rsid w:val="00910D88"/>
    <w:rsid w:val="00910DBE"/>
    <w:rsid w:val="00910DC1"/>
    <w:rsid w:val="00910E15"/>
    <w:rsid w:val="00910E2D"/>
    <w:rsid w:val="00910E61"/>
    <w:rsid w:val="00910E6B"/>
    <w:rsid w:val="00910E74"/>
    <w:rsid w:val="00910EC4"/>
    <w:rsid w:val="00910ED0"/>
    <w:rsid w:val="00910F9A"/>
    <w:rsid w:val="00910FC1"/>
    <w:rsid w:val="00910FE4"/>
    <w:rsid w:val="00911010"/>
    <w:rsid w:val="00911024"/>
    <w:rsid w:val="00911043"/>
    <w:rsid w:val="00911099"/>
    <w:rsid w:val="009110AA"/>
    <w:rsid w:val="0091113C"/>
    <w:rsid w:val="00911168"/>
    <w:rsid w:val="009111B0"/>
    <w:rsid w:val="00911202"/>
    <w:rsid w:val="0091120A"/>
    <w:rsid w:val="00911210"/>
    <w:rsid w:val="00911232"/>
    <w:rsid w:val="00911236"/>
    <w:rsid w:val="00911249"/>
    <w:rsid w:val="00911257"/>
    <w:rsid w:val="0091126A"/>
    <w:rsid w:val="0091126B"/>
    <w:rsid w:val="0091126E"/>
    <w:rsid w:val="0091127C"/>
    <w:rsid w:val="009112C6"/>
    <w:rsid w:val="009112EB"/>
    <w:rsid w:val="009112F6"/>
    <w:rsid w:val="00911304"/>
    <w:rsid w:val="00911323"/>
    <w:rsid w:val="00911327"/>
    <w:rsid w:val="009113F6"/>
    <w:rsid w:val="00911401"/>
    <w:rsid w:val="00911405"/>
    <w:rsid w:val="0091143D"/>
    <w:rsid w:val="00911478"/>
    <w:rsid w:val="009114A7"/>
    <w:rsid w:val="009114CF"/>
    <w:rsid w:val="009114D3"/>
    <w:rsid w:val="009114E0"/>
    <w:rsid w:val="009114E4"/>
    <w:rsid w:val="009114F9"/>
    <w:rsid w:val="0091152E"/>
    <w:rsid w:val="00911568"/>
    <w:rsid w:val="0091158B"/>
    <w:rsid w:val="009115C2"/>
    <w:rsid w:val="009115E0"/>
    <w:rsid w:val="009115ED"/>
    <w:rsid w:val="00911643"/>
    <w:rsid w:val="00911672"/>
    <w:rsid w:val="00911674"/>
    <w:rsid w:val="00911676"/>
    <w:rsid w:val="009116E3"/>
    <w:rsid w:val="009116E4"/>
    <w:rsid w:val="009116F1"/>
    <w:rsid w:val="009116F6"/>
    <w:rsid w:val="00911710"/>
    <w:rsid w:val="0091174B"/>
    <w:rsid w:val="00911750"/>
    <w:rsid w:val="0091178F"/>
    <w:rsid w:val="00911804"/>
    <w:rsid w:val="00911808"/>
    <w:rsid w:val="0091182D"/>
    <w:rsid w:val="0091186D"/>
    <w:rsid w:val="0091187F"/>
    <w:rsid w:val="00911891"/>
    <w:rsid w:val="009118BE"/>
    <w:rsid w:val="009118D0"/>
    <w:rsid w:val="009118D3"/>
    <w:rsid w:val="009118DA"/>
    <w:rsid w:val="009119B0"/>
    <w:rsid w:val="009119C5"/>
    <w:rsid w:val="009119CF"/>
    <w:rsid w:val="00911A1F"/>
    <w:rsid w:val="00911A51"/>
    <w:rsid w:val="00911A5E"/>
    <w:rsid w:val="00911A6F"/>
    <w:rsid w:val="00911AB0"/>
    <w:rsid w:val="00911AC7"/>
    <w:rsid w:val="00911AD3"/>
    <w:rsid w:val="00911AE6"/>
    <w:rsid w:val="00911AFE"/>
    <w:rsid w:val="00911B0D"/>
    <w:rsid w:val="00911B33"/>
    <w:rsid w:val="00911B3B"/>
    <w:rsid w:val="00911B59"/>
    <w:rsid w:val="00911B68"/>
    <w:rsid w:val="00911B87"/>
    <w:rsid w:val="00911BE9"/>
    <w:rsid w:val="00911BFA"/>
    <w:rsid w:val="00911C1F"/>
    <w:rsid w:val="00911C22"/>
    <w:rsid w:val="00911C59"/>
    <w:rsid w:val="00911C9F"/>
    <w:rsid w:val="00911CA0"/>
    <w:rsid w:val="00911CAA"/>
    <w:rsid w:val="00911CAD"/>
    <w:rsid w:val="00911CC3"/>
    <w:rsid w:val="00911E0A"/>
    <w:rsid w:val="00911E11"/>
    <w:rsid w:val="00911E17"/>
    <w:rsid w:val="00911E34"/>
    <w:rsid w:val="00911E49"/>
    <w:rsid w:val="00911E5E"/>
    <w:rsid w:val="00911E81"/>
    <w:rsid w:val="00911F01"/>
    <w:rsid w:val="00911F19"/>
    <w:rsid w:val="00911F4E"/>
    <w:rsid w:val="00911F71"/>
    <w:rsid w:val="00911FC7"/>
    <w:rsid w:val="00911FDB"/>
    <w:rsid w:val="00912001"/>
    <w:rsid w:val="00912016"/>
    <w:rsid w:val="00912043"/>
    <w:rsid w:val="009120CB"/>
    <w:rsid w:val="009120DD"/>
    <w:rsid w:val="009120EB"/>
    <w:rsid w:val="0091216C"/>
    <w:rsid w:val="00912210"/>
    <w:rsid w:val="0091221C"/>
    <w:rsid w:val="0091222B"/>
    <w:rsid w:val="0091223E"/>
    <w:rsid w:val="00912271"/>
    <w:rsid w:val="00912287"/>
    <w:rsid w:val="0091228D"/>
    <w:rsid w:val="009122A8"/>
    <w:rsid w:val="009122C1"/>
    <w:rsid w:val="0091232D"/>
    <w:rsid w:val="0091234E"/>
    <w:rsid w:val="00912353"/>
    <w:rsid w:val="009123BF"/>
    <w:rsid w:val="00912439"/>
    <w:rsid w:val="0091243E"/>
    <w:rsid w:val="00912466"/>
    <w:rsid w:val="00912468"/>
    <w:rsid w:val="00912486"/>
    <w:rsid w:val="009124C2"/>
    <w:rsid w:val="00912525"/>
    <w:rsid w:val="0091255A"/>
    <w:rsid w:val="0091256A"/>
    <w:rsid w:val="00912580"/>
    <w:rsid w:val="009125B7"/>
    <w:rsid w:val="009125D3"/>
    <w:rsid w:val="009125E4"/>
    <w:rsid w:val="009125EF"/>
    <w:rsid w:val="00912637"/>
    <w:rsid w:val="0091263A"/>
    <w:rsid w:val="00912661"/>
    <w:rsid w:val="00912681"/>
    <w:rsid w:val="009126A1"/>
    <w:rsid w:val="00912734"/>
    <w:rsid w:val="00912773"/>
    <w:rsid w:val="0091278E"/>
    <w:rsid w:val="009127AA"/>
    <w:rsid w:val="009128A1"/>
    <w:rsid w:val="009128BA"/>
    <w:rsid w:val="009128E8"/>
    <w:rsid w:val="00912902"/>
    <w:rsid w:val="00912943"/>
    <w:rsid w:val="00912992"/>
    <w:rsid w:val="0091299B"/>
    <w:rsid w:val="009129A7"/>
    <w:rsid w:val="00912A05"/>
    <w:rsid w:val="00912A10"/>
    <w:rsid w:val="00912B0E"/>
    <w:rsid w:val="00912B21"/>
    <w:rsid w:val="00912B64"/>
    <w:rsid w:val="00912B7D"/>
    <w:rsid w:val="00912B7F"/>
    <w:rsid w:val="00912BA9"/>
    <w:rsid w:val="00912BB5"/>
    <w:rsid w:val="00912BDE"/>
    <w:rsid w:val="00912C29"/>
    <w:rsid w:val="00912C3B"/>
    <w:rsid w:val="00912C61"/>
    <w:rsid w:val="00912C70"/>
    <w:rsid w:val="00912CA5"/>
    <w:rsid w:val="00912CB2"/>
    <w:rsid w:val="00912CC9"/>
    <w:rsid w:val="00912CDE"/>
    <w:rsid w:val="00912CFE"/>
    <w:rsid w:val="00912D60"/>
    <w:rsid w:val="00912D85"/>
    <w:rsid w:val="00912DB1"/>
    <w:rsid w:val="00912E15"/>
    <w:rsid w:val="00912E2D"/>
    <w:rsid w:val="00912E31"/>
    <w:rsid w:val="00912E5A"/>
    <w:rsid w:val="00912E6C"/>
    <w:rsid w:val="00912E92"/>
    <w:rsid w:val="00912EBA"/>
    <w:rsid w:val="00912ED9"/>
    <w:rsid w:val="00912EDA"/>
    <w:rsid w:val="00912EFC"/>
    <w:rsid w:val="00912F0A"/>
    <w:rsid w:val="00912F10"/>
    <w:rsid w:val="00912F4B"/>
    <w:rsid w:val="00912F8B"/>
    <w:rsid w:val="00912F9F"/>
    <w:rsid w:val="00912FC2"/>
    <w:rsid w:val="00912FD6"/>
    <w:rsid w:val="00912FD7"/>
    <w:rsid w:val="00912FE7"/>
    <w:rsid w:val="00913014"/>
    <w:rsid w:val="00913016"/>
    <w:rsid w:val="0091303A"/>
    <w:rsid w:val="0091304B"/>
    <w:rsid w:val="00913055"/>
    <w:rsid w:val="00913057"/>
    <w:rsid w:val="0091306D"/>
    <w:rsid w:val="00913074"/>
    <w:rsid w:val="009130CE"/>
    <w:rsid w:val="009130D1"/>
    <w:rsid w:val="009130DE"/>
    <w:rsid w:val="009130E7"/>
    <w:rsid w:val="009130EE"/>
    <w:rsid w:val="009130F4"/>
    <w:rsid w:val="00913148"/>
    <w:rsid w:val="0091315B"/>
    <w:rsid w:val="00913182"/>
    <w:rsid w:val="0091319F"/>
    <w:rsid w:val="009131C8"/>
    <w:rsid w:val="00913203"/>
    <w:rsid w:val="0091320E"/>
    <w:rsid w:val="00913223"/>
    <w:rsid w:val="00913235"/>
    <w:rsid w:val="00913255"/>
    <w:rsid w:val="009132BC"/>
    <w:rsid w:val="009132C5"/>
    <w:rsid w:val="009132E3"/>
    <w:rsid w:val="00913360"/>
    <w:rsid w:val="00913389"/>
    <w:rsid w:val="00913396"/>
    <w:rsid w:val="009133D9"/>
    <w:rsid w:val="009133F6"/>
    <w:rsid w:val="00913421"/>
    <w:rsid w:val="00913422"/>
    <w:rsid w:val="00913426"/>
    <w:rsid w:val="00913436"/>
    <w:rsid w:val="00913442"/>
    <w:rsid w:val="0091344C"/>
    <w:rsid w:val="0091347E"/>
    <w:rsid w:val="0091349C"/>
    <w:rsid w:val="009134BB"/>
    <w:rsid w:val="009134C3"/>
    <w:rsid w:val="009134D2"/>
    <w:rsid w:val="00913511"/>
    <w:rsid w:val="0091351C"/>
    <w:rsid w:val="00913538"/>
    <w:rsid w:val="00913542"/>
    <w:rsid w:val="00913547"/>
    <w:rsid w:val="0091354E"/>
    <w:rsid w:val="0091357E"/>
    <w:rsid w:val="0091359D"/>
    <w:rsid w:val="009135AB"/>
    <w:rsid w:val="009135BA"/>
    <w:rsid w:val="009135E4"/>
    <w:rsid w:val="009135EB"/>
    <w:rsid w:val="009135F3"/>
    <w:rsid w:val="0091361A"/>
    <w:rsid w:val="0091361D"/>
    <w:rsid w:val="00913635"/>
    <w:rsid w:val="00913638"/>
    <w:rsid w:val="00913639"/>
    <w:rsid w:val="00913660"/>
    <w:rsid w:val="00913691"/>
    <w:rsid w:val="00913698"/>
    <w:rsid w:val="009136BC"/>
    <w:rsid w:val="009136DF"/>
    <w:rsid w:val="009136ED"/>
    <w:rsid w:val="009136F7"/>
    <w:rsid w:val="00913726"/>
    <w:rsid w:val="0091374D"/>
    <w:rsid w:val="00913767"/>
    <w:rsid w:val="00913773"/>
    <w:rsid w:val="009137B5"/>
    <w:rsid w:val="009137CA"/>
    <w:rsid w:val="009137EA"/>
    <w:rsid w:val="009138B5"/>
    <w:rsid w:val="009138BC"/>
    <w:rsid w:val="009138E9"/>
    <w:rsid w:val="0091399C"/>
    <w:rsid w:val="009139E2"/>
    <w:rsid w:val="00913A34"/>
    <w:rsid w:val="00913A43"/>
    <w:rsid w:val="00913A7E"/>
    <w:rsid w:val="00913A82"/>
    <w:rsid w:val="00913A87"/>
    <w:rsid w:val="00913ADF"/>
    <w:rsid w:val="00913AF3"/>
    <w:rsid w:val="00913B0A"/>
    <w:rsid w:val="00913B1A"/>
    <w:rsid w:val="00913B3A"/>
    <w:rsid w:val="00913B6E"/>
    <w:rsid w:val="00913B70"/>
    <w:rsid w:val="00913B9E"/>
    <w:rsid w:val="00913BA5"/>
    <w:rsid w:val="00913BA9"/>
    <w:rsid w:val="00913BAE"/>
    <w:rsid w:val="00913BEA"/>
    <w:rsid w:val="00913BFA"/>
    <w:rsid w:val="00913C41"/>
    <w:rsid w:val="00913C77"/>
    <w:rsid w:val="00913C7B"/>
    <w:rsid w:val="00913C88"/>
    <w:rsid w:val="00913C98"/>
    <w:rsid w:val="00913CA6"/>
    <w:rsid w:val="00913D28"/>
    <w:rsid w:val="00913D5A"/>
    <w:rsid w:val="00913D5D"/>
    <w:rsid w:val="00913D7D"/>
    <w:rsid w:val="00913DD1"/>
    <w:rsid w:val="00913DF3"/>
    <w:rsid w:val="00913E59"/>
    <w:rsid w:val="00913E5B"/>
    <w:rsid w:val="00913E5D"/>
    <w:rsid w:val="00913E9C"/>
    <w:rsid w:val="00913EC1"/>
    <w:rsid w:val="00913EFF"/>
    <w:rsid w:val="00913F08"/>
    <w:rsid w:val="00913F09"/>
    <w:rsid w:val="00913F10"/>
    <w:rsid w:val="00913F37"/>
    <w:rsid w:val="00913F49"/>
    <w:rsid w:val="00913F92"/>
    <w:rsid w:val="00913FAE"/>
    <w:rsid w:val="00913FB4"/>
    <w:rsid w:val="00913FCF"/>
    <w:rsid w:val="00913FE8"/>
    <w:rsid w:val="00914009"/>
    <w:rsid w:val="00914013"/>
    <w:rsid w:val="0091403E"/>
    <w:rsid w:val="00914040"/>
    <w:rsid w:val="0091408B"/>
    <w:rsid w:val="009140E4"/>
    <w:rsid w:val="00914108"/>
    <w:rsid w:val="00914158"/>
    <w:rsid w:val="00914178"/>
    <w:rsid w:val="00914181"/>
    <w:rsid w:val="00914185"/>
    <w:rsid w:val="009141A9"/>
    <w:rsid w:val="00914225"/>
    <w:rsid w:val="0091425E"/>
    <w:rsid w:val="0091428E"/>
    <w:rsid w:val="009142C7"/>
    <w:rsid w:val="009142EE"/>
    <w:rsid w:val="009142FF"/>
    <w:rsid w:val="00914302"/>
    <w:rsid w:val="0091432A"/>
    <w:rsid w:val="0091432B"/>
    <w:rsid w:val="00914342"/>
    <w:rsid w:val="009143DD"/>
    <w:rsid w:val="0091440E"/>
    <w:rsid w:val="00914410"/>
    <w:rsid w:val="00914432"/>
    <w:rsid w:val="00914470"/>
    <w:rsid w:val="00914497"/>
    <w:rsid w:val="009144D1"/>
    <w:rsid w:val="009144D9"/>
    <w:rsid w:val="009144E8"/>
    <w:rsid w:val="00914525"/>
    <w:rsid w:val="00914527"/>
    <w:rsid w:val="00914563"/>
    <w:rsid w:val="00914581"/>
    <w:rsid w:val="00914589"/>
    <w:rsid w:val="0091458F"/>
    <w:rsid w:val="009145E3"/>
    <w:rsid w:val="009145F3"/>
    <w:rsid w:val="00914601"/>
    <w:rsid w:val="0091462B"/>
    <w:rsid w:val="00914632"/>
    <w:rsid w:val="0091463F"/>
    <w:rsid w:val="00914671"/>
    <w:rsid w:val="00914693"/>
    <w:rsid w:val="009146ED"/>
    <w:rsid w:val="009146F9"/>
    <w:rsid w:val="00914731"/>
    <w:rsid w:val="00914736"/>
    <w:rsid w:val="0091473C"/>
    <w:rsid w:val="0091479E"/>
    <w:rsid w:val="009147AC"/>
    <w:rsid w:val="009147CB"/>
    <w:rsid w:val="009147E0"/>
    <w:rsid w:val="00914823"/>
    <w:rsid w:val="00914840"/>
    <w:rsid w:val="0091485A"/>
    <w:rsid w:val="0091487D"/>
    <w:rsid w:val="009148B6"/>
    <w:rsid w:val="009148B7"/>
    <w:rsid w:val="009148BB"/>
    <w:rsid w:val="009148CF"/>
    <w:rsid w:val="00914916"/>
    <w:rsid w:val="0091495B"/>
    <w:rsid w:val="0091497E"/>
    <w:rsid w:val="0091499C"/>
    <w:rsid w:val="009149AE"/>
    <w:rsid w:val="009149CA"/>
    <w:rsid w:val="00914A1E"/>
    <w:rsid w:val="00914A29"/>
    <w:rsid w:val="00914A48"/>
    <w:rsid w:val="00914A5B"/>
    <w:rsid w:val="00914AC8"/>
    <w:rsid w:val="00914B2F"/>
    <w:rsid w:val="00914B42"/>
    <w:rsid w:val="00914B81"/>
    <w:rsid w:val="00914BA5"/>
    <w:rsid w:val="00914BAB"/>
    <w:rsid w:val="00914BB7"/>
    <w:rsid w:val="00914C2A"/>
    <w:rsid w:val="00914C6B"/>
    <w:rsid w:val="00914C94"/>
    <w:rsid w:val="00914CB2"/>
    <w:rsid w:val="00914CCD"/>
    <w:rsid w:val="00914CD2"/>
    <w:rsid w:val="00914CD9"/>
    <w:rsid w:val="00914CEB"/>
    <w:rsid w:val="00914CF2"/>
    <w:rsid w:val="00914D2C"/>
    <w:rsid w:val="00914D31"/>
    <w:rsid w:val="00914D35"/>
    <w:rsid w:val="00914D3A"/>
    <w:rsid w:val="00914D42"/>
    <w:rsid w:val="00914D60"/>
    <w:rsid w:val="00914D65"/>
    <w:rsid w:val="00914D75"/>
    <w:rsid w:val="00914D79"/>
    <w:rsid w:val="00914D8A"/>
    <w:rsid w:val="00914DDF"/>
    <w:rsid w:val="00914DE5"/>
    <w:rsid w:val="00914E11"/>
    <w:rsid w:val="00914E21"/>
    <w:rsid w:val="00914E85"/>
    <w:rsid w:val="00914E91"/>
    <w:rsid w:val="00914EAC"/>
    <w:rsid w:val="00914EBE"/>
    <w:rsid w:val="00914EE0"/>
    <w:rsid w:val="00914F1F"/>
    <w:rsid w:val="00914F27"/>
    <w:rsid w:val="00914F2E"/>
    <w:rsid w:val="00914F3D"/>
    <w:rsid w:val="00914F76"/>
    <w:rsid w:val="00914FF1"/>
    <w:rsid w:val="00914FF8"/>
    <w:rsid w:val="00914FFF"/>
    <w:rsid w:val="00915042"/>
    <w:rsid w:val="00915057"/>
    <w:rsid w:val="00915104"/>
    <w:rsid w:val="00915112"/>
    <w:rsid w:val="00915126"/>
    <w:rsid w:val="00915128"/>
    <w:rsid w:val="0091512B"/>
    <w:rsid w:val="00915137"/>
    <w:rsid w:val="00915139"/>
    <w:rsid w:val="0091513C"/>
    <w:rsid w:val="00915161"/>
    <w:rsid w:val="009151A7"/>
    <w:rsid w:val="009151AA"/>
    <w:rsid w:val="009151C0"/>
    <w:rsid w:val="009151F4"/>
    <w:rsid w:val="009151FA"/>
    <w:rsid w:val="0091520F"/>
    <w:rsid w:val="00915212"/>
    <w:rsid w:val="00915230"/>
    <w:rsid w:val="00915260"/>
    <w:rsid w:val="009152A9"/>
    <w:rsid w:val="009152DE"/>
    <w:rsid w:val="00915301"/>
    <w:rsid w:val="00915314"/>
    <w:rsid w:val="0091532F"/>
    <w:rsid w:val="00915341"/>
    <w:rsid w:val="0091538E"/>
    <w:rsid w:val="0091538F"/>
    <w:rsid w:val="00915393"/>
    <w:rsid w:val="0091539D"/>
    <w:rsid w:val="009153E0"/>
    <w:rsid w:val="009153EA"/>
    <w:rsid w:val="00915440"/>
    <w:rsid w:val="009154E1"/>
    <w:rsid w:val="009154FE"/>
    <w:rsid w:val="00915500"/>
    <w:rsid w:val="0091551F"/>
    <w:rsid w:val="00915527"/>
    <w:rsid w:val="00915532"/>
    <w:rsid w:val="00915552"/>
    <w:rsid w:val="00915635"/>
    <w:rsid w:val="009156C5"/>
    <w:rsid w:val="009156CA"/>
    <w:rsid w:val="009156E3"/>
    <w:rsid w:val="0091571C"/>
    <w:rsid w:val="00915722"/>
    <w:rsid w:val="0091572F"/>
    <w:rsid w:val="0091573F"/>
    <w:rsid w:val="00915744"/>
    <w:rsid w:val="00915775"/>
    <w:rsid w:val="009157A4"/>
    <w:rsid w:val="009157BF"/>
    <w:rsid w:val="009157CE"/>
    <w:rsid w:val="00915800"/>
    <w:rsid w:val="0091580B"/>
    <w:rsid w:val="00915823"/>
    <w:rsid w:val="00915827"/>
    <w:rsid w:val="00915856"/>
    <w:rsid w:val="0091585F"/>
    <w:rsid w:val="009158EE"/>
    <w:rsid w:val="00915901"/>
    <w:rsid w:val="00915956"/>
    <w:rsid w:val="00915981"/>
    <w:rsid w:val="00915986"/>
    <w:rsid w:val="0091599C"/>
    <w:rsid w:val="009159A6"/>
    <w:rsid w:val="009159FE"/>
    <w:rsid w:val="00915ACA"/>
    <w:rsid w:val="00915AD3"/>
    <w:rsid w:val="00915AF9"/>
    <w:rsid w:val="00915B19"/>
    <w:rsid w:val="00915B29"/>
    <w:rsid w:val="00915B74"/>
    <w:rsid w:val="00915B9B"/>
    <w:rsid w:val="00915BA1"/>
    <w:rsid w:val="00915BDD"/>
    <w:rsid w:val="00915C0D"/>
    <w:rsid w:val="00915C3E"/>
    <w:rsid w:val="00915C44"/>
    <w:rsid w:val="00915C68"/>
    <w:rsid w:val="00915C78"/>
    <w:rsid w:val="00915C81"/>
    <w:rsid w:val="00915CCF"/>
    <w:rsid w:val="00915CD4"/>
    <w:rsid w:val="00915CFE"/>
    <w:rsid w:val="00915D13"/>
    <w:rsid w:val="00915D1D"/>
    <w:rsid w:val="00915D43"/>
    <w:rsid w:val="00915D49"/>
    <w:rsid w:val="00915D51"/>
    <w:rsid w:val="00915D87"/>
    <w:rsid w:val="00915D8E"/>
    <w:rsid w:val="00915DED"/>
    <w:rsid w:val="00915DFC"/>
    <w:rsid w:val="00915E18"/>
    <w:rsid w:val="00915E22"/>
    <w:rsid w:val="00915E44"/>
    <w:rsid w:val="00915E5C"/>
    <w:rsid w:val="00915E80"/>
    <w:rsid w:val="00915F07"/>
    <w:rsid w:val="00915F0D"/>
    <w:rsid w:val="00915F68"/>
    <w:rsid w:val="00915F91"/>
    <w:rsid w:val="00915FA9"/>
    <w:rsid w:val="00915FC1"/>
    <w:rsid w:val="00916009"/>
    <w:rsid w:val="00916032"/>
    <w:rsid w:val="00916119"/>
    <w:rsid w:val="0091611C"/>
    <w:rsid w:val="009161B4"/>
    <w:rsid w:val="009161C5"/>
    <w:rsid w:val="009161F4"/>
    <w:rsid w:val="00916226"/>
    <w:rsid w:val="00916238"/>
    <w:rsid w:val="00916251"/>
    <w:rsid w:val="009162EC"/>
    <w:rsid w:val="00916304"/>
    <w:rsid w:val="0091634C"/>
    <w:rsid w:val="00916367"/>
    <w:rsid w:val="0091636D"/>
    <w:rsid w:val="00916380"/>
    <w:rsid w:val="009163CD"/>
    <w:rsid w:val="009163D0"/>
    <w:rsid w:val="009163F1"/>
    <w:rsid w:val="009163F8"/>
    <w:rsid w:val="0091640A"/>
    <w:rsid w:val="0091643F"/>
    <w:rsid w:val="0091644F"/>
    <w:rsid w:val="0091645C"/>
    <w:rsid w:val="00916462"/>
    <w:rsid w:val="00916474"/>
    <w:rsid w:val="0091649E"/>
    <w:rsid w:val="009164C1"/>
    <w:rsid w:val="009164E9"/>
    <w:rsid w:val="009164F8"/>
    <w:rsid w:val="0091657D"/>
    <w:rsid w:val="009165A1"/>
    <w:rsid w:val="009165AB"/>
    <w:rsid w:val="009165B1"/>
    <w:rsid w:val="00916625"/>
    <w:rsid w:val="0091662B"/>
    <w:rsid w:val="00916657"/>
    <w:rsid w:val="00916659"/>
    <w:rsid w:val="00916660"/>
    <w:rsid w:val="0091666F"/>
    <w:rsid w:val="00916680"/>
    <w:rsid w:val="009166B3"/>
    <w:rsid w:val="009166CB"/>
    <w:rsid w:val="009166EA"/>
    <w:rsid w:val="009166FB"/>
    <w:rsid w:val="0091673D"/>
    <w:rsid w:val="0091674F"/>
    <w:rsid w:val="00916798"/>
    <w:rsid w:val="009167A1"/>
    <w:rsid w:val="009167A2"/>
    <w:rsid w:val="009167E6"/>
    <w:rsid w:val="00916820"/>
    <w:rsid w:val="0091683E"/>
    <w:rsid w:val="0091686B"/>
    <w:rsid w:val="009168A3"/>
    <w:rsid w:val="009168A8"/>
    <w:rsid w:val="009168D8"/>
    <w:rsid w:val="009168FD"/>
    <w:rsid w:val="00916901"/>
    <w:rsid w:val="00916928"/>
    <w:rsid w:val="0091695A"/>
    <w:rsid w:val="0091695C"/>
    <w:rsid w:val="00916A71"/>
    <w:rsid w:val="00916AD5"/>
    <w:rsid w:val="00916B21"/>
    <w:rsid w:val="00916B27"/>
    <w:rsid w:val="00916B33"/>
    <w:rsid w:val="00916B40"/>
    <w:rsid w:val="00916B45"/>
    <w:rsid w:val="00916B48"/>
    <w:rsid w:val="00916B8B"/>
    <w:rsid w:val="00916B97"/>
    <w:rsid w:val="00916C43"/>
    <w:rsid w:val="00916C6F"/>
    <w:rsid w:val="00916CD0"/>
    <w:rsid w:val="00916CDB"/>
    <w:rsid w:val="00916CE6"/>
    <w:rsid w:val="00916D25"/>
    <w:rsid w:val="00916D7B"/>
    <w:rsid w:val="00916D83"/>
    <w:rsid w:val="00916D97"/>
    <w:rsid w:val="00916D9E"/>
    <w:rsid w:val="00916DA3"/>
    <w:rsid w:val="00916DB0"/>
    <w:rsid w:val="00916DD6"/>
    <w:rsid w:val="00916DFF"/>
    <w:rsid w:val="00916E14"/>
    <w:rsid w:val="00916E19"/>
    <w:rsid w:val="00916E37"/>
    <w:rsid w:val="00916ED2"/>
    <w:rsid w:val="00916F0C"/>
    <w:rsid w:val="00916F35"/>
    <w:rsid w:val="00916F37"/>
    <w:rsid w:val="00916F62"/>
    <w:rsid w:val="00916F8A"/>
    <w:rsid w:val="00916FB6"/>
    <w:rsid w:val="00916FE7"/>
    <w:rsid w:val="00917043"/>
    <w:rsid w:val="00917066"/>
    <w:rsid w:val="00917069"/>
    <w:rsid w:val="00917077"/>
    <w:rsid w:val="0091707C"/>
    <w:rsid w:val="009170B4"/>
    <w:rsid w:val="009170C8"/>
    <w:rsid w:val="009170E9"/>
    <w:rsid w:val="00917100"/>
    <w:rsid w:val="00917156"/>
    <w:rsid w:val="0091716B"/>
    <w:rsid w:val="0091719E"/>
    <w:rsid w:val="009171BD"/>
    <w:rsid w:val="009171E7"/>
    <w:rsid w:val="009171FB"/>
    <w:rsid w:val="0091721E"/>
    <w:rsid w:val="00917252"/>
    <w:rsid w:val="0091729A"/>
    <w:rsid w:val="009172BB"/>
    <w:rsid w:val="009172F5"/>
    <w:rsid w:val="0091732F"/>
    <w:rsid w:val="009173BE"/>
    <w:rsid w:val="009173C5"/>
    <w:rsid w:val="009173FB"/>
    <w:rsid w:val="0091740B"/>
    <w:rsid w:val="00917456"/>
    <w:rsid w:val="0091746D"/>
    <w:rsid w:val="00917493"/>
    <w:rsid w:val="00917496"/>
    <w:rsid w:val="009174D4"/>
    <w:rsid w:val="00917514"/>
    <w:rsid w:val="0091752A"/>
    <w:rsid w:val="0091756D"/>
    <w:rsid w:val="00917577"/>
    <w:rsid w:val="0091757B"/>
    <w:rsid w:val="0091758B"/>
    <w:rsid w:val="009175D0"/>
    <w:rsid w:val="009175D2"/>
    <w:rsid w:val="009175E3"/>
    <w:rsid w:val="009175FA"/>
    <w:rsid w:val="00917616"/>
    <w:rsid w:val="009176A6"/>
    <w:rsid w:val="009176F7"/>
    <w:rsid w:val="0091771B"/>
    <w:rsid w:val="00917724"/>
    <w:rsid w:val="00917741"/>
    <w:rsid w:val="00917758"/>
    <w:rsid w:val="0091776D"/>
    <w:rsid w:val="00917775"/>
    <w:rsid w:val="00917776"/>
    <w:rsid w:val="0091777B"/>
    <w:rsid w:val="00917785"/>
    <w:rsid w:val="00917798"/>
    <w:rsid w:val="0091779D"/>
    <w:rsid w:val="009177B0"/>
    <w:rsid w:val="009177CB"/>
    <w:rsid w:val="009177EC"/>
    <w:rsid w:val="0091784A"/>
    <w:rsid w:val="00917867"/>
    <w:rsid w:val="00917870"/>
    <w:rsid w:val="009178F7"/>
    <w:rsid w:val="0091790F"/>
    <w:rsid w:val="00917917"/>
    <w:rsid w:val="009179AE"/>
    <w:rsid w:val="009179D3"/>
    <w:rsid w:val="009179F6"/>
    <w:rsid w:val="00917A2F"/>
    <w:rsid w:val="00917A37"/>
    <w:rsid w:val="00917A57"/>
    <w:rsid w:val="00917A62"/>
    <w:rsid w:val="00917AC4"/>
    <w:rsid w:val="00917B21"/>
    <w:rsid w:val="00917B32"/>
    <w:rsid w:val="00917B53"/>
    <w:rsid w:val="00917B55"/>
    <w:rsid w:val="00917BA5"/>
    <w:rsid w:val="00917BA8"/>
    <w:rsid w:val="00917BB0"/>
    <w:rsid w:val="00917BB8"/>
    <w:rsid w:val="00917BD8"/>
    <w:rsid w:val="00917C61"/>
    <w:rsid w:val="00917C71"/>
    <w:rsid w:val="00917CAE"/>
    <w:rsid w:val="00917CB3"/>
    <w:rsid w:val="00917D12"/>
    <w:rsid w:val="00917D45"/>
    <w:rsid w:val="00917D48"/>
    <w:rsid w:val="00917D66"/>
    <w:rsid w:val="00917D6F"/>
    <w:rsid w:val="00917D8E"/>
    <w:rsid w:val="00917DAC"/>
    <w:rsid w:val="00917DDB"/>
    <w:rsid w:val="00917E41"/>
    <w:rsid w:val="00917E48"/>
    <w:rsid w:val="00917E4C"/>
    <w:rsid w:val="00917E58"/>
    <w:rsid w:val="00917E5D"/>
    <w:rsid w:val="00917E6B"/>
    <w:rsid w:val="00917E6C"/>
    <w:rsid w:val="00917E97"/>
    <w:rsid w:val="00917EA3"/>
    <w:rsid w:val="00917EA6"/>
    <w:rsid w:val="00917EBC"/>
    <w:rsid w:val="00917ED1"/>
    <w:rsid w:val="00917EDF"/>
    <w:rsid w:val="00917EEB"/>
    <w:rsid w:val="00917EEE"/>
    <w:rsid w:val="00917F0D"/>
    <w:rsid w:val="00917F4B"/>
    <w:rsid w:val="00917F8E"/>
    <w:rsid w:val="00917FBB"/>
    <w:rsid w:val="00917FC3"/>
    <w:rsid w:val="0092000C"/>
    <w:rsid w:val="00920038"/>
    <w:rsid w:val="00920057"/>
    <w:rsid w:val="00920084"/>
    <w:rsid w:val="00920086"/>
    <w:rsid w:val="00920094"/>
    <w:rsid w:val="009200B0"/>
    <w:rsid w:val="009200FC"/>
    <w:rsid w:val="00920117"/>
    <w:rsid w:val="0092012C"/>
    <w:rsid w:val="0092012F"/>
    <w:rsid w:val="0092013B"/>
    <w:rsid w:val="00920155"/>
    <w:rsid w:val="0092017C"/>
    <w:rsid w:val="00920183"/>
    <w:rsid w:val="00920184"/>
    <w:rsid w:val="00920194"/>
    <w:rsid w:val="009201AB"/>
    <w:rsid w:val="009201CD"/>
    <w:rsid w:val="009201DD"/>
    <w:rsid w:val="00920298"/>
    <w:rsid w:val="009202A8"/>
    <w:rsid w:val="00920308"/>
    <w:rsid w:val="0092030C"/>
    <w:rsid w:val="00920314"/>
    <w:rsid w:val="00920317"/>
    <w:rsid w:val="00920333"/>
    <w:rsid w:val="00920364"/>
    <w:rsid w:val="009203B1"/>
    <w:rsid w:val="009203CB"/>
    <w:rsid w:val="009203E6"/>
    <w:rsid w:val="009203ED"/>
    <w:rsid w:val="00920476"/>
    <w:rsid w:val="0092048A"/>
    <w:rsid w:val="009204D4"/>
    <w:rsid w:val="0092050F"/>
    <w:rsid w:val="00920521"/>
    <w:rsid w:val="00920525"/>
    <w:rsid w:val="00920598"/>
    <w:rsid w:val="009205A1"/>
    <w:rsid w:val="009205A5"/>
    <w:rsid w:val="009205C1"/>
    <w:rsid w:val="009205D2"/>
    <w:rsid w:val="009205EE"/>
    <w:rsid w:val="00920648"/>
    <w:rsid w:val="00920655"/>
    <w:rsid w:val="00920657"/>
    <w:rsid w:val="00920673"/>
    <w:rsid w:val="009206BF"/>
    <w:rsid w:val="009206EF"/>
    <w:rsid w:val="00920719"/>
    <w:rsid w:val="0092071D"/>
    <w:rsid w:val="0092075B"/>
    <w:rsid w:val="0092079B"/>
    <w:rsid w:val="009207A8"/>
    <w:rsid w:val="009207E4"/>
    <w:rsid w:val="009207FB"/>
    <w:rsid w:val="0092084B"/>
    <w:rsid w:val="0092084E"/>
    <w:rsid w:val="0092085C"/>
    <w:rsid w:val="00920891"/>
    <w:rsid w:val="009208BF"/>
    <w:rsid w:val="009208CF"/>
    <w:rsid w:val="009208DE"/>
    <w:rsid w:val="009208F1"/>
    <w:rsid w:val="0092097E"/>
    <w:rsid w:val="00920A0E"/>
    <w:rsid w:val="00920A15"/>
    <w:rsid w:val="00920A43"/>
    <w:rsid w:val="00920A57"/>
    <w:rsid w:val="00920A71"/>
    <w:rsid w:val="00920A9B"/>
    <w:rsid w:val="00920B1E"/>
    <w:rsid w:val="00920B23"/>
    <w:rsid w:val="00920B7C"/>
    <w:rsid w:val="00920B95"/>
    <w:rsid w:val="00920BD2"/>
    <w:rsid w:val="00920BEE"/>
    <w:rsid w:val="00920C0C"/>
    <w:rsid w:val="00920C8F"/>
    <w:rsid w:val="00920CBE"/>
    <w:rsid w:val="00920D8B"/>
    <w:rsid w:val="00920DBA"/>
    <w:rsid w:val="00920DCF"/>
    <w:rsid w:val="00920DD7"/>
    <w:rsid w:val="00920DEB"/>
    <w:rsid w:val="00920E43"/>
    <w:rsid w:val="00920E50"/>
    <w:rsid w:val="00920ED8"/>
    <w:rsid w:val="00920EDA"/>
    <w:rsid w:val="00920EE4"/>
    <w:rsid w:val="00920F28"/>
    <w:rsid w:val="00920F38"/>
    <w:rsid w:val="00920F8B"/>
    <w:rsid w:val="0092105F"/>
    <w:rsid w:val="0092107A"/>
    <w:rsid w:val="009210C0"/>
    <w:rsid w:val="0092112D"/>
    <w:rsid w:val="00921145"/>
    <w:rsid w:val="00921159"/>
    <w:rsid w:val="00921176"/>
    <w:rsid w:val="0092117A"/>
    <w:rsid w:val="0092118B"/>
    <w:rsid w:val="009211B2"/>
    <w:rsid w:val="009211CA"/>
    <w:rsid w:val="009211DF"/>
    <w:rsid w:val="0092120C"/>
    <w:rsid w:val="00921222"/>
    <w:rsid w:val="00921231"/>
    <w:rsid w:val="00921246"/>
    <w:rsid w:val="00921263"/>
    <w:rsid w:val="0092126F"/>
    <w:rsid w:val="0092127F"/>
    <w:rsid w:val="00921283"/>
    <w:rsid w:val="009212CA"/>
    <w:rsid w:val="009212F7"/>
    <w:rsid w:val="009213D5"/>
    <w:rsid w:val="009213FE"/>
    <w:rsid w:val="0092141B"/>
    <w:rsid w:val="00921496"/>
    <w:rsid w:val="009214AE"/>
    <w:rsid w:val="009214D4"/>
    <w:rsid w:val="009214D5"/>
    <w:rsid w:val="009214D7"/>
    <w:rsid w:val="009214E7"/>
    <w:rsid w:val="009214F2"/>
    <w:rsid w:val="00921508"/>
    <w:rsid w:val="00921523"/>
    <w:rsid w:val="00921531"/>
    <w:rsid w:val="00921581"/>
    <w:rsid w:val="0092159B"/>
    <w:rsid w:val="009215CA"/>
    <w:rsid w:val="009215CD"/>
    <w:rsid w:val="00921600"/>
    <w:rsid w:val="00921612"/>
    <w:rsid w:val="0092161A"/>
    <w:rsid w:val="0092162C"/>
    <w:rsid w:val="0092163E"/>
    <w:rsid w:val="0092164C"/>
    <w:rsid w:val="00921662"/>
    <w:rsid w:val="0092166A"/>
    <w:rsid w:val="00921687"/>
    <w:rsid w:val="009216BF"/>
    <w:rsid w:val="009216CE"/>
    <w:rsid w:val="009216E9"/>
    <w:rsid w:val="00921713"/>
    <w:rsid w:val="00921751"/>
    <w:rsid w:val="0092179C"/>
    <w:rsid w:val="009217A8"/>
    <w:rsid w:val="009217DD"/>
    <w:rsid w:val="009217DE"/>
    <w:rsid w:val="009217E3"/>
    <w:rsid w:val="0092180F"/>
    <w:rsid w:val="0092181A"/>
    <w:rsid w:val="0092181F"/>
    <w:rsid w:val="0092187C"/>
    <w:rsid w:val="009218A5"/>
    <w:rsid w:val="009218D8"/>
    <w:rsid w:val="00921915"/>
    <w:rsid w:val="00921928"/>
    <w:rsid w:val="0092195A"/>
    <w:rsid w:val="00921972"/>
    <w:rsid w:val="00921987"/>
    <w:rsid w:val="0092198B"/>
    <w:rsid w:val="009219A3"/>
    <w:rsid w:val="009219AF"/>
    <w:rsid w:val="009219BC"/>
    <w:rsid w:val="009219CA"/>
    <w:rsid w:val="009219E6"/>
    <w:rsid w:val="009219FE"/>
    <w:rsid w:val="009219FF"/>
    <w:rsid w:val="00921A42"/>
    <w:rsid w:val="00921A50"/>
    <w:rsid w:val="00921AA0"/>
    <w:rsid w:val="00921AC3"/>
    <w:rsid w:val="00921AD1"/>
    <w:rsid w:val="00921B94"/>
    <w:rsid w:val="00921C1E"/>
    <w:rsid w:val="00921C95"/>
    <w:rsid w:val="00921D01"/>
    <w:rsid w:val="00921D7C"/>
    <w:rsid w:val="00921D8B"/>
    <w:rsid w:val="00921D9A"/>
    <w:rsid w:val="00921DB9"/>
    <w:rsid w:val="00921DFE"/>
    <w:rsid w:val="00921E7E"/>
    <w:rsid w:val="00921E83"/>
    <w:rsid w:val="00921E8B"/>
    <w:rsid w:val="00921E8D"/>
    <w:rsid w:val="00921EBF"/>
    <w:rsid w:val="00921EEC"/>
    <w:rsid w:val="00921F93"/>
    <w:rsid w:val="00921FB9"/>
    <w:rsid w:val="00921FE0"/>
    <w:rsid w:val="00921FE3"/>
    <w:rsid w:val="00922033"/>
    <w:rsid w:val="0092206E"/>
    <w:rsid w:val="0092209C"/>
    <w:rsid w:val="009220A1"/>
    <w:rsid w:val="009220EC"/>
    <w:rsid w:val="009220F4"/>
    <w:rsid w:val="009220FF"/>
    <w:rsid w:val="00922107"/>
    <w:rsid w:val="0092216A"/>
    <w:rsid w:val="0092216E"/>
    <w:rsid w:val="00922184"/>
    <w:rsid w:val="00922195"/>
    <w:rsid w:val="009221AE"/>
    <w:rsid w:val="009221C9"/>
    <w:rsid w:val="009221DA"/>
    <w:rsid w:val="0092220E"/>
    <w:rsid w:val="00922210"/>
    <w:rsid w:val="00922219"/>
    <w:rsid w:val="00922244"/>
    <w:rsid w:val="0092225B"/>
    <w:rsid w:val="00922285"/>
    <w:rsid w:val="0092228A"/>
    <w:rsid w:val="0092228B"/>
    <w:rsid w:val="009222A2"/>
    <w:rsid w:val="009222CA"/>
    <w:rsid w:val="00922304"/>
    <w:rsid w:val="0092230B"/>
    <w:rsid w:val="009223C6"/>
    <w:rsid w:val="009223E3"/>
    <w:rsid w:val="00922400"/>
    <w:rsid w:val="00922412"/>
    <w:rsid w:val="0092242D"/>
    <w:rsid w:val="0092244A"/>
    <w:rsid w:val="00922461"/>
    <w:rsid w:val="00922462"/>
    <w:rsid w:val="00922476"/>
    <w:rsid w:val="009224B3"/>
    <w:rsid w:val="009224DA"/>
    <w:rsid w:val="009224E2"/>
    <w:rsid w:val="00922530"/>
    <w:rsid w:val="00922534"/>
    <w:rsid w:val="00922576"/>
    <w:rsid w:val="00922581"/>
    <w:rsid w:val="00922589"/>
    <w:rsid w:val="00922598"/>
    <w:rsid w:val="009225E5"/>
    <w:rsid w:val="009225EC"/>
    <w:rsid w:val="00922604"/>
    <w:rsid w:val="00922614"/>
    <w:rsid w:val="00922634"/>
    <w:rsid w:val="00922679"/>
    <w:rsid w:val="009226B4"/>
    <w:rsid w:val="009226CC"/>
    <w:rsid w:val="009226DE"/>
    <w:rsid w:val="0092271C"/>
    <w:rsid w:val="0092272A"/>
    <w:rsid w:val="0092274B"/>
    <w:rsid w:val="00922754"/>
    <w:rsid w:val="009227AF"/>
    <w:rsid w:val="009227C1"/>
    <w:rsid w:val="00922880"/>
    <w:rsid w:val="009228AC"/>
    <w:rsid w:val="009228F4"/>
    <w:rsid w:val="00922904"/>
    <w:rsid w:val="00922914"/>
    <w:rsid w:val="00922928"/>
    <w:rsid w:val="0092295A"/>
    <w:rsid w:val="00922962"/>
    <w:rsid w:val="00922963"/>
    <w:rsid w:val="00922994"/>
    <w:rsid w:val="00922A02"/>
    <w:rsid w:val="00922A58"/>
    <w:rsid w:val="00922A63"/>
    <w:rsid w:val="00922A79"/>
    <w:rsid w:val="00922A8C"/>
    <w:rsid w:val="00922A91"/>
    <w:rsid w:val="00922AA8"/>
    <w:rsid w:val="00922ACC"/>
    <w:rsid w:val="00922AE6"/>
    <w:rsid w:val="00922AE8"/>
    <w:rsid w:val="00922B0C"/>
    <w:rsid w:val="00922B16"/>
    <w:rsid w:val="00922B17"/>
    <w:rsid w:val="00922B68"/>
    <w:rsid w:val="00922B91"/>
    <w:rsid w:val="00922B94"/>
    <w:rsid w:val="00922BAF"/>
    <w:rsid w:val="00922BBE"/>
    <w:rsid w:val="00922BF7"/>
    <w:rsid w:val="00922C5A"/>
    <w:rsid w:val="00922C6C"/>
    <w:rsid w:val="00922C76"/>
    <w:rsid w:val="00922CE8"/>
    <w:rsid w:val="00922CEA"/>
    <w:rsid w:val="00922D31"/>
    <w:rsid w:val="00922D60"/>
    <w:rsid w:val="00922D9B"/>
    <w:rsid w:val="00922DA8"/>
    <w:rsid w:val="00922DBD"/>
    <w:rsid w:val="00922E1C"/>
    <w:rsid w:val="00922E59"/>
    <w:rsid w:val="00922E8E"/>
    <w:rsid w:val="00922ED5"/>
    <w:rsid w:val="00922F3E"/>
    <w:rsid w:val="00922F52"/>
    <w:rsid w:val="00922FCC"/>
    <w:rsid w:val="0092305A"/>
    <w:rsid w:val="0092307F"/>
    <w:rsid w:val="009230AC"/>
    <w:rsid w:val="009230D7"/>
    <w:rsid w:val="009230E8"/>
    <w:rsid w:val="009230EE"/>
    <w:rsid w:val="00923122"/>
    <w:rsid w:val="00923131"/>
    <w:rsid w:val="00923133"/>
    <w:rsid w:val="0092313E"/>
    <w:rsid w:val="00923162"/>
    <w:rsid w:val="009231A8"/>
    <w:rsid w:val="009231AA"/>
    <w:rsid w:val="009231C7"/>
    <w:rsid w:val="009231CA"/>
    <w:rsid w:val="009231FD"/>
    <w:rsid w:val="009231FF"/>
    <w:rsid w:val="0092323D"/>
    <w:rsid w:val="009232B0"/>
    <w:rsid w:val="009232B5"/>
    <w:rsid w:val="00923329"/>
    <w:rsid w:val="00923345"/>
    <w:rsid w:val="009233A9"/>
    <w:rsid w:val="009233CD"/>
    <w:rsid w:val="0092343D"/>
    <w:rsid w:val="0092345B"/>
    <w:rsid w:val="00923460"/>
    <w:rsid w:val="00923463"/>
    <w:rsid w:val="00923477"/>
    <w:rsid w:val="00923487"/>
    <w:rsid w:val="009234AE"/>
    <w:rsid w:val="009234DF"/>
    <w:rsid w:val="0092353B"/>
    <w:rsid w:val="0092354A"/>
    <w:rsid w:val="00923557"/>
    <w:rsid w:val="00923599"/>
    <w:rsid w:val="009235AC"/>
    <w:rsid w:val="009235FA"/>
    <w:rsid w:val="009235FE"/>
    <w:rsid w:val="0092363A"/>
    <w:rsid w:val="0092366A"/>
    <w:rsid w:val="0092368E"/>
    <w:rsid w:val="009236CB"/>
    <w:rsid w:val="00923710"/>
    <w:rsid w:val="00923715"/>
    <w:rsid w:val="00923717"/>
    <w:rsid w:val="0092374F"/>
    <w:rsid w:val="009237AE"/>
    <w:rsid w:val="009237C5"/>
    <w:rsid w:val="009237CF"/>
    <w:rsid w:val="009237F5"/>
    <w:rsid w:val="00923816"/>
    <w:rsid w:val="00923847"/>
    <w:rsid w:val="0092386D"/>
    <w:rsid w:val="0092386F"/>
    <w:rsid w:val="0092387E"/>
    <w:rsid w:val="00923882"/>
    <w:rsid w:val="0092388F"/>
    <w:rsid w:val="0092389A"/>
    <w:rsid w:val="009238AB"/>
    <w:rsid w:val="009238E8"/>
    <w:rsid w:val="0092391D"/>
    <w:rsid w:val="0092395F"/>
    <w:rsid w:val="00923970"/>
    <w:rsid w:val="00923996"/>
    <w:rsid w:val="009239A1"/>
    <w:rsid w:val="009239C5"/>
    <w:rsid w:val="009239F8"/>
    <w:rsid w:val="00923A56"/>
    <w:rsid w:val="00923AA4"/>
    <w:rsid w:val="00923AF3"/>
    <w:rsid w:val="00923B04"/>
    <w:rsid w:val="00923B10"/>
    <w:rsid w:val="00923B6E"/>
    <w:rsid w:val="00923BC3"/>
    <w:rsid w:val="00923BD1"/>
    <w:rsid w:val="00923C40"/>
    <w:rsid w:val="00923C51"/>
    <w:rsid w:val="00923CD1"/>
    <w:rsid w:val="00923CF2"/>
    <w:rsid w:val="00923D2C"/>
    <w:rsid w:val="00923D3D"/>
    <w:rsid w:val="00923D57"/>
    <w:rsid w:val="00923D60"/>
    <w:rsid w:val="00923D71"/>
    <w:rsid w:val="00923D7A"/>
    <w:rsid w:val="00923D85"/>
    <w:rsid w:val="00923DBB"/>
    <w:rsid w:val="00923DC2"/>
    <w:rsid w:val="00923DD0"/>
    <w:rsid w:val="00923E00"/>
    <w:rsid w:val="00923E53"/>
    <w:rsid w:val="00923ED3"/>
    <w:rsid w:val="00923ED7"/>
    <w:rsid w:val="00923EF3"/>
    <w:rsid w:val="00923F0C"/>
    <w:rsid w:val="00923FC1"/>
    <w:rsid w:val="00923FFC"/>
    <w:rsid w:val="0092400D"/>
    <w:rsid w:val="00924011"/>
    <w:rsid w:val="0092406D"/>
    <w:rsid w:val="00924079"/>
    <w:rsid w:val="0092408B"/>
    <w:rsid w:val="009240A8"/>
    <w:rsid w:val="009240AC"/>
    <w:rsid w:val="009240CB"/>
    <w:rsid w:val="0092412E"/>
    <w:rsid w:val="0092413A"/>
    <w:rsid w:val="00924147"/>
    <w:rsid w:val="0092415A"/>
    <w:rsid w:val="0092418C"/>
    <w:rsid w:val="009241C2"/>
    <w:rsid w:val="009241E0"/>
    <w:rsid w:val="009241E2"/>
    <w:rsid w:val="0092424A"/>
    <w:rsid w:val="0092425E"/>
    <w:rsid w:val="0092429D"/>
    <w:rsid w:val="009242EE"/>
    <w:rsid w:val="0092431D"/>
    <w:rsid w:val="00924330"/>
    <w:rsid w:val="0092433D"/>
    <w:rsid w:val="0092436A"/>
    <w:rsid w:val="009243C1"/>
    <w:rsid w:val="009243D3"/>
    <w:rsid w:val="00924403"/>
    <w:rsid w:val="0092440F"/>
    <w:rsid w:val="00924414"/>
    <w:rsid w:val="0092443F"/>
    <w:rsid w:val="00924441"/>
    <w:rsid w:val="00924445"/>
    <w:rsid w:val="0092446F"/>
    <w:rsid w:val="00924470"/>
    <w:rsid w:val="00924473"/>
    <w:rsid w:val="00924488"/>
    <w:rsid w:val="009244D7"/>
    <w:rsid w:val="009244DC"/>
    <w:rsid w:val="009244ED"/>
    <w:rsid w:val="009244F5"/>
    <w:rsid w:val="0092450E"/>
    <w:rsid w:val="00924517"/>
    <w:rsid w:val="0092452A"/>
    <w:rsid w:val="00924552"/>
    <w:rsid w:val="00924569"/>
    <w:rsid w:val="0092458D"/>
    <w:rsid w:val="009245B2"/>
    <w:rsid w:val="009245B5"/>
    <w:rsid w:val="009245BE"/>
    <w:rsid w:val="009245EF"/>
    <w:rsid w:val="0092460B"/>
    <w:rsid w:val="00924693"/>
    <w:rsid w:val="009246EA"/>
    <w:rsid w:val="0092471C"/>
    <w:rsid w:val="00924721"/>
    <w:rsid w:val="0092476B"/>
    <w:rsid w:val="00924772"/>
    <w:rsid w:val="0092479B"/>
    <w:rsid w:val="009247AB"/>
    <w:rsid w:val="009247BB"/>
    <w:rsid w:val="009247BC"/>
    <w:rsid w:val="009247C2"/>
    <w:rsid w:val="009247F4"/>
    <w:rsid w:val="00924804"/>
    <w:rsid w:val="00924806"/>
    <w:rsid w:val="00924836"/>
    <w:rsid w:val="00924839"/>
    <w:rsid w:val="009248A6"/>
    <w:rsid w:val="009248F5"/>
    <w:rsid w:val="0092493C"/>
    <w:rsid w:val="00924967"/>
    <w:rsid w:val="009249BA"/>
    <w:rsid w:val="009249CF"/>
    <w:rsid w:val="009249EE"/>
    <w:rsid w:val="00924A02"/>
    <w:rsid w:val="00924A4D"/>
    <w:rsid w:val="00924A4E"/>
    <w:rsid w:val="00924A5F"/>
    <w:rsid w:val="00924A60"/>
    <w:rsid w:val="00924A89"/>
    <w:rsid w:val="00924AD6"/>
    <w:rsid w:val="00924B16"/>
    <w:rsid w:val="00924B17"/>
    <w:rsid w:val="00924B34"/>
    <w:rsid w:val="00924B37"/>
    <w:rsid w:val="00924B69"/>
    <w:rsid w:val="00924BEB"/>
    <w:rsid w:val="00924C1D"/>
    <w:rsid w:val="00924C47"/>
    <w:rsid w:val="00924C6F"/>
    <w:rsid w:val="00924C8C"/>
    <w:rsid w:val="00924CA6"/>
    <w:rsid w:val="00924CD8"/>
    <w:rsid w:val="00924CEA"/>
    <w:rsid w:val="00924CF7"/>
    <w:rsid w:val="00924D19"/>
    <w:rsid w:val="00924D47"/>
    <w:rsid w:val="00924D7C"/>
    <w:rsid w:val="00924D7D"/>
    <w:rsid w:val="00924D85"/>
    <w:rsid w:val="00924D8E"/>
    <w:rsid w:val="00924D96"/>
    <w:rsid w:val="00924DA8"/>
    <w:rsid w:val="00924DAF"/>
    <w:rsid w:val="00924DF9"/>
    <w:rsid w:val="00924DFF"/>
    <w:rsid w:val="00924E1E"/>
    <w:rsid w:val="00924E25"/>
    <w:rsid w:val="00924E72"/>
    <w:rsid w:val="00924EAF"/>
    <w:rsid w:val="00924EC5"/>
    <w:rsid w:val="00924EDE"/>
    <w:rsid w:val="00924EED"/>
    <w:rsid w:val="00924EF5"/>
    <w:rsid w:val="00924F40"/>
    <w:rsid w:val="00924F87"/>
    <w:rsid w:val="00924F8F"/>
    <w:rsid w:val="00924FA2"/>
    <w:rsid w:val="00924FB8"/>
    <w:rsid w:val="00924FDB"/>
    <w:rsid w:val="0092500C"/>
    <w:rsid w:val="009250A0"/>
    <w:rsid w:val="009250C1"/>
    <w:rsid w:val="009250C8"/>
    <w:rsid w:val="009250CB"/>
    <w:rsid w:val="009250DF"/>
    <w:rsid w:val="00925118"/>
    <w:rsid w:val="0092511B"/>
    <w:rsid w:val="00925136"/>
    <w:rsid w:val="00925179"/>
    <w:rsid w:val="00925197"/>
    <w:rsid w:val="009251A4"/>
    <w:rsid w:val="009251BF"/>
    <w:rsid w:val="009251D9"/>
    <w:rsid w:val="00925209"/>
    <w:rsid w:val="0092522F"/>
    <w:rsid w:val="0092525B"/>
    <w:rsid w:val="0092525C"/>
    <w:rsid w:val="00925268"/>
    <w:rsid w:val="0092527C"/>
    <w:rsid w:val="00925284"/>
    <w:rsid w:val="0092528D"/>
    <w:rsid w:val="0092536E"/>
    <w:rsid w:val="00925374"/>
    <w:rsid w:val="00925380"/>
    <w:rsid w:val="00925383"/>
    <w:rsid w:val="009253A0"/>
    <w:rsid w:val="009253C4"/>
    <w:rsid w:val="009253C9"/>
    <w:rsid w:val="009253F3"/>
    <w:rsid w:val="0092540B"/>
    <w:rsid w:val="00925455"/>
    <w:rsid w:val="0092546A"/>
    <w:rsid w:val="0092549E"/>
    <w:rsid w:val="009254AE"/>
    <w:rsid w:val="009254B1"/>
    <w:rsid w:val="009254E0"/>
    <w:rsid w:val="009254E2"/>
    <w:rsid w:val="009254F7"/>
    <w:rsid w:val="00925530"/>
    <w:rsid w:val="00925559"/>
    <w:rsid w:val="00925586"/>
    <w:rsid w:val="0092558D"/>
    <w:rsid w:val="009255A8"/>
    <w:rsid w:val="009255C1"/>
    <w:rsid w:val="009255E3"/>
    <w:rsid w:val="00925603"/>
    <w:rsid w:val="00925605"/>
    <w:rsid w:val="0092562C"/>
    <w:rsid w:val="0092563E"/>
    <w:rsid w:val="00925655"/>
    <w:rsid w:val="0092566A"/>
    <w:rsid w:val="0092566F"/>
    <w:rsid w:val="0092567C"/>
    <w:rsid w:val="009256A3"/>
    <w:rsid w:val="009256FD"/>
    <w:rsid w:val="0092571B"/>
    <w:rsid w:val="00925734"/>
    <w:rsid w:val="00925736"/>
    <w:rsid w:val="00925744"/>
    <w:rsid w:val="0092574E"/>
    <w:rsid w:val="00925750"/>
    <w:rsid w:val="0092578A"/>
    <w:rsid w:val="00925793"/>
    <w:rsid w:val="00925799"/>
    <w:rsid w:val="009257B8"/>
    <w:rsid w:val="00925851"/>
    <w:rsid w:val="0092586D"/>
    <w:rsid w:val="009258C2"/>
    <w:rsid w:val="009258FC"/>
    <w:rsid w:val="00925916"/>
    <w:rsid w:val="00925918"/>
    <w:rsid w:val="009259ED"/>
    <w:rsid w:val="00925A5E"/>
    <w:rsid w:val="00925A5F"/>
    <w:rsid w:val="00925A73"/>
    <w:rsid w:val="00925AC9"/>
    <w:rsid w:val="00925AFC"/>
    <w:rsid w:val="00925B0F"/>
    <w:rsid w:val="00925B1F"/>
    <w:rsid w:val="00925B61"/>
    <w:rsid w:val="00925B81"/>
    <w:rsid w:val="00925B91"/>
    <w:rsid w:val="00925B98"/>
    <w:rsid w:val="00925C1B"/>
    <w:rsid w:val="00925C6B"/>
    <w:rsid w:val="00925C77"/>
    <w:rsid w:val="00925C87"/>
    <w:rsid w:val="00925C9A"/>
    <w:rsid w:val="00925CB2"/>
    <w:rsid w:val="00925CD2"/>
    <w:rsid w:val="00925CD6"/>
    <w:rsid w:val="00925CF9"/>
    <w:rsid w:val="00925D6B"/>
    <w:rsid w:val="00925D70"/>
    <w:rsid w:val="00925D7E"/>
    <w:rsid w:val="00925D9A"/>
    <w:rsid w:val="00925DD4"/>
    <w:rsid w:val="00925DF9"/>
    <w:rsid w:val="00925E24"/>
    <w:rsid w:val="00925E95"/>
    <w:rsid w:val="00925EA1"/>
    <w:rsid w:val="00925F02"/>
    <w:rsid w:val="00925F16"/>
    <w:rsid w:val="00925F2E"/>
    <w:rsid w:val="00925F31"/>
    <w:rsid w:val="00925FCD"/>
    <w:rsid w:val="00925FDE"/>
    <w:rsid w:val="00926035"/>
    <w:rsid w:val="00926040"/>
    <w:rsid w:val="00926090"/>
    <w:rsid w:val="0092609E"/>
    <w:rsid w:val="009260DA"/>
    <w:rsid w:val="009260E0"/>
    <w:rsid w:val="009260E9"/>
    <w:rsid w:val="009260F0"/>
    <w:rsid w:val="00926109"/>
    <w:rsid w:val="00926127"/>
    <w:rsid w:val="00926132"/>
    <w:rsid w:val="0092613D"/>
    <w:rsid w:val="00926150"/>
    <w:rsid w:val="00926170"/>
    <w:rsid w:val="009261B9"/>
    <w:rsid w:val="009261BF"/>
    <w:rsid w:val="0092620A"/>
    <w:rsid w:val="00926212"/>
    <w:rsid w:val="00926225"/>
    <w:rsid w:val="00926234"/>
    <w:rsid w:val="009262B4"/>
    <w:rsid w:val="009262BC"/>
    <w:rsid w:val="009262F7"/>
    <w:rsid w:val="00926344"/>
    <w:rsid w:val="0092634C"/>
    <w:rsid w:val="00926364"/>
    <w:rsid w:val="00926381"/>
    <w:rsid w:val="0092638E"/>
    <w:rsid w:val="009263A3"/>
    <w:rsid w:val="009263CE"/>
    <w:rsid w:val="009263EF"/>
    <w:rsid w:val="00926483"/>
    <w:rsid w:val="00926484"/>
    <w:rsid w:val="00926487"/>
    <w:rsid w:val="0092648E"/>
    <w:rsid w:val="0092649B"/>
    <w:rsid w:val="009264DF"/>
    <w:rsid w:val="00926562"/>
    <w:rsid w:val="0092656B"/>
    <w:rsid w:val="009265C3"/>
    <w:rsid w:val="00926602"/>
    <w:rsid w:val="0092664C"/>
    <w:rsid w:val="0092665E"/>
    <w:rsid w:val="0092666C"/>
    <w:rsid w:val="0092669B"/>
    <w:rsid w:val="0092669D"/>
    <w:rsid w:val="009266A7"/>
    <w:rsid w:val="009266B9"/>
    <w:rsid w:val="009266D5"/>
    <w:rsid w:val="00926749"/>
    <w:rsid w:val="0092677B"/>
    <w:rsid w:val="00926782"/>
    <w:rsid w:val="009267CD"/>
    <w:rsid w:val="009267D0"/>
    <w:rsid w:val="009267FE"/>
    <w:rsid w:val="0092680A"/>
    <w:rsid w:val="00926830"/>
    <w:rsid w:val="00926837"/>
    <w:rsid w:val="00926840"/>
    <w:rsid w:val="0092684A"/>
    <w:rsid w:val="00926850"/>
    <w:rsid w:val="00926857"/>
    <w:rsid w:val="00926858"/>
    <w:rsid w:val="00926868"/>
    <w:rsid w:val="0092686F"/>
    <w:rsid w:val="009268A7"/>
    <w:rsid w:val="00926905"/>
    <w:rsid w:val="0092693B"/>
    <w:rsid w:val="00926967"/>
    <w:rsid w:val="009269A6"/>
    <w:rsid w:val="009269B3"/>
    <w:rsid w:val="009269E8"/>
    <w:rsid w:val="009269F2"/>
    <w:rsid w:val="00926A06"/>
    <w:rsid w:val="00926A1C"/>
    <w:rsid w:val="00926A1F"/>
    <w:rsid w:val="00926A2B"/>
    <w:rsid w:val="00926A30"/>
    <w:rsid w:val="00926A57"/>
    <w:rsid w:val="00926A8B"/>
    <w:rsid w:val="00926AA7"/>
    <w:rsid w:val="00926ABE"/>
    <w:rsid w:val="00926AC6"/>
    <w:rsid w:val="00926AFA"/>
    <w:rsid w:val="00926B07"/>
    <w:rsid w:val="00926B48"/>
    <w:rsid w:val="00926B69"/>
    <w:rsid w:val="00926B72"/>
    <w:rsid w:val="00926B91"/>
    <w:rsid w:val="00926BD7"/>
    <w:rsid w:val="00926BF1"/>
    <w:rsid w:val="00926C0F"/>
    <w:rsid w:val="00926C41"/>
    <w:rsid w:val="00926C67"/>
    <w:rsid w:val="00926C8A"/>
    <w:rsid w:val="00926C93"/>
    <w:rsid w:val="00926CD9"/>
    <w:rsid w:val="00926CE1"/>
    <w:rsid w:val="00926D12"/>
    <w:rsid w:val="00926D4A"/>
    <w:rsid w:val="00926D56"/>
    <w:rsid w:val="00926D5C"/>
    <w:rsid w:val="00926D69"/>
    <w:rsid w:val="00926D7B"/>
    <w:rsid w:val="00926D9B"/>
    <w:rsid w:val="00926DAC"/>
    <w:rsid w:val="00926DB9"/>
    <w:rsid w:val="00926DC0"/>
    <w:rsid w:val="00926DF5"/>
    <w:rsid w:val="00926DFA"/>
    <w:rsid w:val="00926E12"/>
    <w:rsid w:val="00926E24"/>
    <w:rsid w:val="00926E46"/>
    <w:rsid w:val="00926E51"/>
    <w:rsid w:val="00926E5B"/>
    <w:rsid w:val="00926E70"/>
    <w:rsid w:val="00926EA5"/>
    <w:rsid w:val="00926EF8"/>
    <w:rsid w:val="00926F05"/>
    <w:rsid w:val="00926F19"/>
    <w:rsid w:val="00926F20"/>
    <w:rsid w:val="00926F55"/>
    <w:rsid w:val="00926F82"/>
    <w:rsid w:val="00926FC5"/>
    <w:rsid w:val="00926FD0"/>
    <w:rsid w:val="0092700C"/>
    <w:rsid w:val="0092702A"/>
    <w:rsid w:val="00927083"/>
    <w:rsid w:val="0092708C"/>
    <w:rsid w:val="009270C0"/>
    <w:rsid w:val="00927163"/>
    <w:rsid w:val="009271A5"/>
    <w:rsid w:val="009271C0"/>
    <w:rsid w:val="009271D7"/>
    <w:rsid w:val="00927234"/>
    <w:rsid w:val="0092723B"/>
    <w:rsid w:val="00927247"/>
    <w:rsid w:val="0092726E"/>
    <w:rsid w:val="00927296"/>
    <w:rsid w:val="009272AF"/>
    <w:rsid w:val="009272DB"/>
    <w:rsid w:val="00927337"/>
    <w:rsid w:val="0092734E"/>
    <w:rsid w:val="00927350"/>
    <w:rsid w:val="00927423"/>
    <w:rsid w:val="00927444"/>
    <w:rsid w:val="0092744E"/>
    <w:rsid w:val="00927488"/>
    <w:rsid w:val="009274A9"/>
    <w:rsid w:val="0092750D"/>
    <w:rsid w:val="00927542"/>
    <w:rsid w:val="00927556"/>
    <w:rsid w:val="00927570"/>
    <w:rsid w:val="00927597"/>
    <w:rsid w:val="009275C3"/>
    <w:rsid w:val="009275CC"/>
    <w:rsid w:val="00927693"/>
    <w:rsid w:val="0092769E"/>
    <w:rsid w:val="009276A6"/>
    <w:rsid w:val="009276D9"/>
    <w:rsid w:val="009276F4"/>
    <w:rsid w:val="0092773E"/>
    <w:rsid w:val="00927741"/>
    <w:rsid w:val="00927747"/>
    <w:rsid w:val="00927768"/>
    <w:rsid w:val="0092778C"/>
    <w:rsid w:val="009277BB"/>
    <w:rsid w:val="009277C5"/>
    <w:rsid w:val="009277C6"/>
    <w:rsid w:val="009277D0"/>
    <w:rsid w:val="009277D6"/>
    <w:rsid w:val="009277D9"/>
    <w:rsid w:val="009277FE"/>
    <w:rsid w:val="00927806"/>
    <w:rsid w:val="00927815"/>
    <w:rsid w:val="0092785D"/>
    <w:rsid w:val="0092786A"/>
    <w:rsid w:val="00927875"/>
    <w:rsid w:val="009278C1"/>
    <w:rsid w:val="009278D0"/>
    <w:rsid w:val="009278F3"/>
    <w:rsid w:val="009278FB"/>
    <w:rsid w:val="00927902"/>
    <w:rsid w:val="00927934"/>
    <w:rsid w:val="0092794E"/>
    <w:rsid w:val="0092796B"/>
    <w:rsid w:val="0092798F"/>
    <w:rsid w:val="009279A1"/>
    <w:rsid w:val="009279E3"/>
    <w:rsid w:val="00927A3B"/>
    <w:rsid w:val="00927A49"/>
    <w:rsid w:val="00927A8E"/>
    <w:rsid w:val="00927A9E"/>
    <w:rsid w:val="00927AE4"/>
    <w:rsid w:val="00927B0A"/>
    <w:rsid w:val="00927B22"/>
    <w:rsid w:val="00927BBE"/>
    <w:rsid w:val="00927C39"/>
    <w:rsid w:val="00927C4D"/>
    <w:rsid w:val="00927C7E"/>
    <w:rsid w:val="00927CA6"/>
    <w:rsid w:val="00927CE6"/>
    <w:rsid w:val="00927CF2"/>
    <w:rsid w:val="00927D0F"/>
    <w:rsid w:val="00927D28"/>
    <w:rsid w:val="00927D3D"/>
    <w:rsid w:val="00927DA7"/>
    <w:rsid w:val="00927DA9"/>
    <w:rsid w:val="00927DBF"/>
    <w:rsid w:val="00927DC8"/>
    <w:rsid w:val="00927DED"/>
    <w:rsid w:val="00927E02"/>
    <w:rsid w:val="00927E23"/>
    <w:rsid w:val="00927EA2"/>
    <w:rsid w:val="00927EBC"/>
    <w:rsid w:val="00927ED7"/>
    <w:rsid w:val="00927EF7"/>
    <w:rsid w:val="00927F36"/>
    <w:rsid w:val="00927F39"/>
    <w:rsid w:val="00927F54"/>
    <w:rsid w:val="00927F5A"/>
    <w:rsid w:val="00927FB3"/>
    <w:rsid w:val="00927FD9"/>
    <w:rsid w:val="00927FDC"/>
    <w:rsid w:val="00930016"/>
    <w:rsid w:val="0093001C"/>
    <w:rsid w:val="0093002D"/>
    <w:rsid w:val="0093002E"/>
    <w:rsid w:val="0093003E"/>
    <w:rsid w:val="00930055"/>
    <w:rsid w:val="009300E4"/>
    <w:rsid w:val="00930106"/>
    <w:rsid w:val="00930116"/>
    <w:rsid w:val="0093012B"/>
    <w:rsid w:val="0093012E"/>
    <w:rsid w:val="00930132"/>
    <w:rsid w:val="00930164"/>
    <w:rsid w:val="009301C9"/>
    <w:rsid w:val="00930214"/>
    <w:rsid w:val="00930270"/>
    <w:rsid w:val="009302AB"/>
    <w:rsid w:val="009302AC"/>
    <w:rsid w:val="009302BA"/>
    <w:rsid w:val="009302E4"/>
    <w:rsid w:val="009302E5"/>
    <w:rsid w:val="009302ED"/>
    <w:rsid w:val="0093039B"/>
    <w:rsid w:val="009303AF"/>
    <w:rsid w:val="009303C1"/>
    <w:rsid w:val="009303FC"/>
    <w:rsid w:val="00930429"/>
    <w:rsid w:val="0093046E"/>
    <w:rsid w:val="009304D0"/>
    <w:rsid w:val="00930508"/>
    <w:rsid w:val="0093050C"/>
    <w:rsid w:val="0093052A"/>
    <w:rsid w:val="009305B2"/>
    <w:rsid w:val="009305BC"/>
    <w:rsid w:val="009305F9"/>
    <w:rsid w:val="00930634"/>
    <w:rsid w:val="0093063F"/>
    <w:rsid w:val="0093065D"/>
    <w:rsid w:val="0093070C"/>
    <w:rsid w:val="00930719"/>
    <w:rsid w:val="0093072D"/>
    <w:rsid w:val="00930778"/>
    <w:rsid w:val="0093077B"/>
    <w:rsid w:val="009307A4"/>
    <w:rsid w:val="009307DD"/>
    <w:rsid w:val="0093088D"/>
    <w:rsid w:val="00930899"/>
    <w:rsid w:val="009308E3"/>
    <w:rsid w:val="00930918"/>
    <w:rsid w:val="00930925"/>
    <w:rsid w:val="0093093E"/>
    <w:rsid w:val="00930944"/>
    <w:rsid w:val="00930949"/>
    <w:rsid w:val="0093094B"/>
    <w:rsid w:val="00930989"/>
    <w:rsid w:val="009309B4"/>
    <w:rsid w:val="009309D4"/>
    <w:rsid w:val="009309E0"/>
    <w:rsid w:val="009309E2"/>
    <w:rsid w:val="009309F7"/>
    <w:rsid w:val="00930A0B"/>
    <w:rsid w:val="00930A41"/>
    <w:rsid w:val="00930A47"/>
    <w:rsid w:val="00930A49"/>
    <w:rsid w:val="00930A52"/>
    <w:rsid w:val="00930A55"/>
    <w:rsid w:val="00930A79"/>
    <w:rsid w:val="00930A7F"/>
    <w:rsid w:val="00930AA5"/>
    <w:rsid w:val="00930AB0"/>
    <w:rsid w:val="00930ABB"/>
    <w:rsid w:val="00930AFD"/>
    <w:rsid w:val="00930B00"/>
    <w:rsid w:val="00930B22"/>
    <w:rsid w:val="00930B61"/>
    <w:rsid w:val="00930B66"/>
    <w:rsid w:val="00930B7C"/>
    <w:rsid w:val="00930B8A"/>
    <w:rsid w:val="00930BA1"/>
    <w:rsid w:val="00930BF3"/>
    <w:rsid w:val="00930BFC"/>
    <w:rsid w:val="00930C26"/>
    <w:rsid w:val="00930C30"/>
    <w:rsid w:val="00930C35"/>
    <w:rsid w:val="00930C71"/>
    <w:rsid w:val="00930C75"/>
    <w:rsid w:val="00930C8C"/>
    <w:rsid w:val="00930CD0"/>
    <w:rsid w:val="00930CD3"/>
    <w:rsid w:val="00930D3F"/>
    <w:rsid w:val="00930DB9"/>
    <w:rsid w:val="00930DEC"/>
    <w:rsid w:val="00930E7C"/>
    <w:rsid w:val="00930E8E"/>
    <w:rsid w:val="00930E94"/>
    <w:rsid w:val="00930EDD"/>
    <w:rsid w:val="00930EDE"/>
    <w:rsid w:val="00930EE3"/>
    <w:rsid w:val="00930EF0"/>
    <w:rsid w:val="00930F04"/>
    <w:rsid w:val="00930F3C"/>
    <w:rsid w:val="00930F3D"/>
    <w:rsid w:val="00930F51"/>
    <w:rsid w:val="00930F59"/>
    <w:rsid w:val="00930FA9"/>
    <w:rsid w:val="00930FC9"/>
    <w:rsid w:val="00930FCB"/>
    <w:rsid w:val="00930FE1"/>
    <w:rsid w:val="0093104B"/>
    <w:rsid w:val="00931070"/>
    <w:rsid w:val="0093108F"/>
    <w:rsid w:val="009310A4"/>
    <w:rsid w:val="009310CF"/>
    <w:rsid w:val="009310D5"/>
    <w:rsid w:val="00931110"/>
    <w:rsid w:val="00931131"/>
    <w:rsid w:val="00931145"/>
    <w:rsid w:val="00931162"/>
    <w:rsid w:val="00931166"/>
    <w:rsid w:val="009311A5"/>
    <w:rsid w:val="009311B8"/>
    <w:rsid w:val="009311C3"/>
    <w:rsid w:val="009311E6"/>
    <w:rsid w:val="009311FA"/>
    <w:rsid w:val="0093122A"/>
    <w:rsid w:val="0093123B"/>
    <w:rsid w:val="0093123C"/>
    <w:rsid w:val="0093124F"/>
    <w:rsid w:val="00931250"/>
    <w:rsid w:val="009312AF"/>
    <w:rsid w:val="009312F3"/>
    <w:rsid w:val="0093132B"/>
    <w:rsid w:val="00931341"/>
    <w:rsid w:val="00931343"/>
    <w:rsid w:val="009313D3"/>
    <w:rsid w:val="009313F3"/>
    <w:rsid w:val="009313F5"/>
    <w:rsid w:val="009313F7"/>
    <w:rsid w:val="00931401"/>
    <w:rsid w:val="00931461"/>
    <w:rsid w:val="0093147B"/>
    <w:rsid w:val="0093149A"/>
    <w:rsid w:val="009314D5"/>
    <w:rsid w:val="009314E4"/>
    <w:rsid w:val="009314E6"/>
    <w:rsid w:val="009315B5"/>
    <w:rsid w:val="00931614"/>
    <w:rsid w:val="0093168F"/>
    <w:rsid w:val="00931694"/>
    <w:rsid w:val="009316DF"/>
    <w:rsid w:val="00931718"/>
    <w:rsid w:val="0093176E"/>
    <w:rsid w:val="0093177E"/>
    <w:rsid w:val="009317A2"/>
    <w:rsid w:val="009317C8"/>
    <w:rsid w:val="00931813"/>
    <w:rsid w:val="0093181B"/>
    <w:rsid w:val="00931831"/>
    <w:rsid w:val="00931849"/>
    <w:rsid w:val="0093184A"/>
    <w:rsid w:val="00931850"/>
    <w:rsid w:val="00931869"/>
    <w:rsid w:val="009318CC"/>
    <w:rsid w:val="009318EE"/>
    <w:rsid w:val="009318FA"/>
    <w:rsid w:val="00931923"/>
    <w:rsid w:val="00931928"/>
    <w:rsid w:val="00931937"/>
    <w:rsid w:val="0093193C"/>
    <w:rsid w:val="0093199E"/>
    <w:rsid w:val="009319B3"/>
    <w:rsid w:val="009319D5"/>
    <w:rsid w:val="00931A85"/>
    <w:rsid w:val="00931A9C"/>
    <w:rsid w:val="00931AC1"/>
    <w:rsid w:val="00931AD9"/>
    <w:rsid w:val="00931AFC"/>
    <w:rsid w:val="00931BEB"/>
    <w:rsid w:val="00931C39"/>
    <w:rsid w:val="00931C62"/>
    <w:rsid w:val="00931C6B"/>
    <w:rsid w:val="00931C94"/>
    <w:rsid w:val="00931CE1"/>
    <w:rsid w:val="00931CF4"/>
    <w:rsid w:val="00931D37"/>
    <w:rsid w:val="00931D55"/>
    <w:rsid w:val="00931D75"/>
    <w:rsid w:val="00931DE8"/>
    <w:rsid w:val="00931E2A"/>
    <w:rsid w:val="00931E5F"/>
    <w:rsid w:val="00931E81"/>
    <w:rsid w:val="00931F37"/>
    <w:rsid w:val="00931F3F"/>
    <w:rsid w:val="00931F84"/>
    <w:rsid w:val="00931FB9"/>
    <w:rsid w:val="00931FC9"/>
    <w:rsid w:val="00931FD3"/>
    <w:rsid w:val="00931FD5"/>
    <w:rsid w:val="00931FD6"/>
    <w:rsid w:val="0093201D"/>
    <w:rsid w:val="0093201F"/>
    <w:rsid w:val="00932049"/>
    <w:rsid w:val="00932075"/>
    <w:rsid w:val="00932081"/>
    <w:rsid w:val="009320A2"/>
    <w:rsid w:val="009320B7"/>
    <w:rsid w:val="009320F9"/>
    <w:rsid w:val="0093212F"/>
    <w:rsid w:val="00932130"/>
    <w:rsid w:val="00932183"/>
    <w:rsid w:val="00932193"/>
    <w:rsid w:val="0093219C"/>
    <w:rsid w:val="0093219D"/>
    <w:rsid w:val="009321DA"/>
    <w:rsid w:val="0093220D"/>
    <w:rsid w:val="0093221F"/>
    <w:rsid w:val="0093223E"/>
    <w:rsid w:val="00932256"/>
    <w:rsid w:val="0093227E"/>
    <w:rsid w:val="009322BE"/>
    <w:rsid w:val="009322DE"/>
    <w:rsid w:val="009322ED"/>
    <w:rsid w:val="00932349"/>
    <w:rsid w:val="00932376"/>
    <w:rsid w:val="0093237E"/>
    <w:rsid w:val="009323A6"/>
    <w:rsid w:val="009323C2"/>
    <w:rsid w:val="00932489"/>
    <w:rsid w:val="009324DD"/>
    <w:rsid w:val="009324DE"/>
    <w:rsid w:val="009324FD"/>
    <w:rsid w:val="00932507"/>
    <w:rsid w:val="00932551"/>
    <w:rsid w:val="00932559"/>
    <w:rsid w:val="00932561"/>
    <w:rsid w:val="00932576"/>
    <w:rsid w:val="00932579"/>
    <w:rsid w:val="009325AE"/>
    <w:rsid w:val="009325E6"/>
    <w:rsid w:val="0093266B"/>
    <w:rsid w:val="00932694"/>
    <w:rsid w:val="009326A0"/>
    <w:rsid w:val="009326E3"/>
    <w:rsid w:val="00932711"/>
    <w:rsid w:val="00932736"/>
    <w:rsid w:val="00932738"/>
    <w:rsid w:val="0093273E"/>
    <w:rsid w:val="0093276D"/>
    <w:rsid w:val="009327F4"/>
    <w:rsid w:val="00932892"/>
    <w:rsid w:val="00932896"/>
    <w:rsid w:val="009328AA"/>
    <w:rsid w:val="009328BE"/>
    <w:rsid w:val="0093290D"/>
    <w:rsid w:val="00932926"/>
    <w:rsid w:val="00932956"/>
    <w:rsid w:val="0093299E"/>
    <w:rsid w:val="009329BC"/>
    <w:rsid w:val="009329BF"/>
    <w:rsid w:val="009329C0"/>
    <w:rsid w:val="009329F4"/>
    <w:rsid w:val="00932A16"/>
    <w:rsid w:val="00932A7D"/>
    <w:rsid w:val="00932AA7"/>
    <w:rsid w:val="00932AA8"/>
    <w:rsid w:val="00932AAC"/>
    <w:rsid w:val="00932ACD"/>
    <w:rsid w:val="00932AF6"/>
    <w:rsid w:val="00932B15"/>
    <w:rsid w:val="00932B33"/>
    <w:rsid w:val="00932B51"/>
    <w:rsid w:val="00932B55"/>
    <w:rsid w:val="00932B5D"/>
    <w:rsid w:val="00932B7B"/>
    <w:rsid w:val="00932B83"/>
    <w:rsid w:val="00932C25"/>
    <w:rsid w:val="00932C4F"/>
    <w:rsid w:val="00932D30"/>
    <w:rsid w:val="00932D4F"/>
    <w:rsid w:val="00932DA9"/>
    <w:rsid w:val="00932DCB"/>
    <w:rsid w:val="00932DFE"/>
    <w:rsid w:val="00932E00"/>
    <w:rsid w:val="00932E28"/>
    <w:rsid w:val="00932E3C"/>
    <w:rsid w:val="00932E86"/>
    <w:rsid w:val="00932E88"/>
    <w:rsid w:val="00932EB2"/>
    <w:rsid w:val="00932EDA"/>
    <w:rsid w:val="00932F26"/>
    <w:rsid w:val="00932F56"/>
    <w:rsid w:val="00932F8E"/>
    <w:rsid w:val="00932F91"/>
    <w:rsid w:val="00932FC0"/>
    <w:rsid w:val="00932FD8"/>
    <w:rsid w:val="00932FE0"/>
    <w:rsid w:val="00933042"/>
    <w:rsid w:val="00933058"/>
    <w:rsid w:val="0093307B"/>
    <w:rsid w:val="0093308B"/>
    <w:rsid w:val="009330B3"/>
    <w:rsid w:val="009330B8"/>
    <w:rsid w:val="00933132"/>
    <w:rsid w:val="00933157"/>
    <w:rsid w:val="00933166"/>
    <w:rsid w:val="00933180"/>
    <w:rsid w:val="009331A2"/>
    <w:rsid w:val="0093322D"/>
    <w:rsid w:val="00933270"/>
    <w:rsid w:val="00933277"/>
    <w:rsid w:val="00933292"/>
    <w:rsid w:val="009332DB"/>
    <w:rsid w:val="009332E0"/>
    <w:rsid w:val="009332E8"/>
    <w:rsid w:val="009332FB"/>
    <w:rsid w:val="00933313"/>
    <w:rsid w:val="0093334C"/>
    <w:rsid w:val="00933350"/>
    <w:rsid w:val="0093336C"/>
    <w:rsid w:val="009333CB"/>
    <w:rsid w:val="0093342B"/>
    <w:rsid w:val="00933446"/>
    <w:rsid w:val="00933498"/>
    <w:rsid w:val="0093349B"/>
    <w:rsid w:val="009334FF"/>
    <w:rsid w:val="00933520"/>
    <w:rsid w:val="00933522"/>
    <w:rsid w:val="00933526"/>
    <w:rsid w:val="00933588"/>
    <w:rsid w:val="0093359C"/>
    <w:rsid w:val="009335AC"/>
    <w:rsid w:val="009335B2"/>
    <w:rsid w:val="009335C8"/>
    <w:rsid w:val="009335F2"/>
    <w:rsid w:val="009335FF"/>
    <w:rsid w:val="00933651"/>
    <w:rsid w:val="00933652"/>
    <w:rsid w:val="0093365D"/>
    <w:rsid w:val="0093369E"/>
    <w:rsid w:val="009336A1"/>
    <w:rsid w:val="009336BE"/>
    <w:rsid w:val="009336C2"/>
    <w:rsid w:val="009336C4"/>
    <w:rsid w:val="00933724"/>
    <w:rsid w:val="0093372F"/>
    <w:rsid w:val="00933742"/>
    <w:rsid w:val="0093374A"/>
    <w:rsid w:val="00933755"/>
    <w:rsid w:val="0093375D"/>
    <w:rsid w:val="00933763"/>
    <w:rsid w:val="0093378F"/>
    <w:rsid w:val="009337A0"/>
    <w:rsid w:val="009337AB"/>
    <w:rsid w:val="009337B0"/>
    <w:rsid w:val="009337CC"/>
    <w:rsid w:val="009337CF"/>
    <w:rsid w:val="00933801"/>
    <w:rsid w:val="00933859"/>
    <w:rsid w:val="0093387D"/>
    <w:rsid w:val="009338AD"/>
    <w:rsid w:val="009338BC"/>
    <w:rsid w:val="009338C1"/>
    <w:rsid w:val="0093390D"/>
    <w:rsid w:val="0093391F"/>
    <w:rsid w:val="00933925"/>
    <w:rsid w:val="00933945"/>
    <w:rsid w:val="00933975"/>
    <w:rsid w:val="009339CC"/>
    <w:rsid w:val="009339D8"/>
    <w:rsid w:val="009339F6"/>
    <w:rsid w:val="009339FB"/>
    <w:rsid w:val="00933A78"/>
    <w:rsid w:val="00933A90"/>
    <w:rsid w:val="00933AFD"/>
    <w:rsid w:val="00933AFE"/>
    <w:rsid w:val="00933B2C"/>
    <w:rsid w:val="00933B41"/>
    <w:rsid w:val="00933B86"/>
    <w:rsid w:val="00933BB9"/>
    <w:rsid w:val="00933C04"/>
    <w:rsid w:val="00933C16"/>
    <w:rsid w:val="00933C24"/>
    <w:rsid w:val="00933C76"/>
    <w:rsid w:val="00933C9C"/>
    <w:rsid w:val="00933C9F"/>
    <w:rsid w:val="00933CAA"/>
    <w:rsid w:val="00933CC4"/>
    <w:rsid w:val="00933CD9"/>
    <w:rsid w:val="00933D03"/>
    <w:rsid w:val="00933D0F"/>
    <w:rsid w:val="00933D12"/>
    <w:rsid w:val="00933D13"/>
    <w:rsid w:val="00933D15"/>
    <w:rsid w:val="00933D2D"/>
    <w:rsid w:val="00933D8F"/>
    <w:rsid w:val="00933E0E"/>
    <w:rsid w:val="00933E0F"/>
    <w:rsid w:val="00933E20"/>
    <w:rsid w:val="00933E23"/>
    <w:rsid w:val="00933E3D"/>
    <w:rsid w:val="00933E66"/>
    <w:rsid w:val="00933E77"/>
    <w:rsid w:val="00933E9B"/>
    <w:rsid w:val="00933EB2"/>
    <w:rsid w:val="00933F14"/>
    <w:rsid w:val="00933F19"/>
    <w:rsid w:val="00933F2B"/>
    <w:rsid w:val="00933F67"/>
    <w:rsid w:val="00933FE8"/>
    <w:rsid w:val="00934054"/>
    <w:rsid w:val="0093405D"/>
    <w:rsid w:val="00934084"/>
    <w:rsid w:val="00934086"/>
    <w:rsid w:val="009340CC"/>
    <w:rsid w:val="009340DE"/>
    <w:rsid w:val="009340F8"/>
    <w:rsid w:val="00934115"/>
    <w:rsid w:val="00934118"/>
    <w:rsid w:val="0093413E"/>
    <w:rsid w:val="0093415E"/>
    <w:rsid w:val="00934177"/>
    <w:rsid w:val="0093417F"/>
    <w:rsid w:val="00934183"/>
    <w:rsid w:val="009341CF"/>
    <w:rsid w:val="009341D6"/>
    <w:rsid w:val="009341DD"/>
    <w:rsid w:val="00934227"/>
    <w:rsid w:val="00934240"/>
    <w:rsid w:val="00934247"/>
    <w:rsid w:val="009342CC"/>
    <w:rsid w:val="009342EF"/>
    <w:rsid w:val="00934308"/>
    <w:rsid w:val="00934312"/>
    <w:rsid w:val="0093431B"/>
    <w:rsid w:val="0093438E"/>
    <w:rsid w:val="009343B6"/>
    <w:rsid w:val="009343D1"/>
    <w:rsid w:val="00934486"/>
    <w:rsid w:val="009344C8"/>
    <w:rsid w:val="009344E3"/>
    <w:rsid w:val="009344E8"/>
    <w:rsid w:val="009344FC"/>
    <w:rsid w:val="0093450D"/>
    <w:rsid w:val="00934526"/>
    <w:rsid w:val="00934542"/>
    <w:rsid w:val="00934586"/>
    <w:rsid w:val="0093458C"/>
    <w:rsid w:val="009345BF"/>
    <w:rsid w:val="0093460B"/>
    <w:rsid w:val="0093461C"/>
    <w:rsid w:val="00934632"/>
    <w:rsid w:val="0093465C"/>
    <w:rsid w:val="00934666"/>
    <w:rsid w:val="0093468B"/>
    <w:rsid w:val="009346BA"/>
    <w:rsid w:val="009346BB"/>
    <w:rsid w:val="009346FB"/>
    <w:rsid w:val="0093470C"/>
    <w:rsid w:val="00934721"/>
    <w:rsid w:val="0093474D"/>
    <w:rsid w:val="0093475E"/>
    <w:rsid w:val="0093476F"/>
    <w:rsid w:val="00934781"/>
    <w:rsid w:val="0093478F"/>
    <w:rsid w:val="009347C7"/>
    <w:rsid w:val="009347C8"/>
    <w:rsid w:val="009347DE"/>
    <w:rsid w:val="00934805"/>
    <w:rsid w:val="00934817"/>
    <w:rsid w:val="00934866"/>
    <w:rsid w:val="0093486B"/>
    <w:rsid w:val="009348E1"/>
    <w:rsid w:val="00934907"/>
    <w:rsid w:val="00934920"/>
    <w:rsid w:val="0093494E"/>
    <w:rsid w:val="00934958"/>
    <w:rsid w:val="0093495F"/>
    <w:rsid w:val="00934961"/>
    <w:rsid w:val="0093496C"/>
    <w:rsid w:val="0093499B"/>
    <w:rsid w:val="009349CD"/>
    <w:rsid w:val="00934A30"/>
    <w:rsid w:val="00934A48"/>
    <w:rsid w:val="00934A4C"/>
    <w:rsid w:val="00934A6E"/>
    <w:rsid w:val="00934A70"/>
    <w:rsid w:val="00934A7C"/>
    <w:rsid w:val="00934B6C"/>
    <w:rsid w:val="00934BA6"/>
    <w:rsid w:val="00934BC3"/>
    <w:rsid w:val="00934C4A"/>
    <w:rsid w:val="00934C4E"/>
    <w:rsid w:val="00934C52"/>
    <w:rsid w:val="00934C98"/>
    <w:rsid w:val="00934CA0"/>
    <w:rsid w:val="00934CB4"/>
    <w:rsid w:val="00934CD4"/>
    <w:rsid w:val="00934D0F"/>
    <w:rsid w:val="00934D12"/>
    <w:rsid w:val="00934D2B"/>
    <w:rsid w:val="00934D30"/>
    <w:rsid w:val="00934D43"/>
    <w:rsid w:val="00934D8C"/>
    <w:rsid w:val="00934DB8"/>
    <w:rsid w:val="00934DD8"/>
    <w:rsid w:val="00934E48"/>
    <w:rsid w:val="00934E4D"/>
    <w:rsid w:val="00934EC9"/>
    <w:rsid w:val="00934F19"/>
    <w:rsid w:val="00934F29"/>
    <w:rsid w:val="00934FAE"/>
    <w:rsid w:val="00934FAF"/>
    <w:rsid w:val="00934FB8"/>
    <w:rsid w:val="00934FD0"/>
    <w:rsid w:val="00934FEF"/>
    <w:rsid w:val="00935045"/>
    <w:rsid w:val="00935056"/>
    <w:rsid w:val="00935061"/>
    <w:rsid w:val="00935087"/>
    <w:rsid w:val="0093509B"/>
    <w:rsid w:val="0093509F"/>
    <w:rsid w:val="009350BB"/>
    <w:rsid w:val="009350F9"/>
    <w:rsid w:val="00935114"/>
    <w:rsid w:val="00935116"/>
    <w:rsid w:val="00935176"/>
    <w:rsid w:val="00935178"/>
    <w:rsid w:val="009351C3"/>
    <w:rsid w:val="009351CA"/>
    <w:rsid w:val="009351E0"/>
    <w:rsid w:val="009351E1"/>
    <w:rsid w:val="009351EE"/>
    <w:rsid w:val="0093523C"/>
    <w:rsid w:val="00935295"/>
    <w:rsid w:val="009352BF"/>
    <w:rsid w:val="009352EE"/>
    <w:rsid w:val="00935309"/>
    <w:rsid w:val="00935369"/>
    <w:rsid w:val="00935370"/>
    <w:rsid w:val="00935374"/>
    <w:rsid w:val="009353BD"/>
    <w:rsid w:val="00935448"/>
    <w:rsid w:val="0093546C"/>
    <w:rsid w:val="0093547B"/>
    <w:rsid w:val="009354B6"/>
    <w:rsid w:val="009354C4"/>
    <w:rsid w:val="00935501"/>
    <w:rsid w:val="00935528"/>
    <w:rsid w:val="00935541"/>
    <w:rsid w:val="00935554"/>
    <w:rsid w:val="00935568"/>
    <w:rsid w:val="009355A0"/>
    <w:rsid w:val="009355A7"/>
    <w:rsid w:val="009355CC"/>
    <w:rsid w:val="009355DC"/>
    <w:rsid w:val="00935623"/>
    <w:rsid w:val="00935665"/>
    <w:rsid w:val="00935734"/>
    <w:rsid w:val="00935748"/>
    <w:rsid w:val="009357E2"/>
    <w:rsid w:val="00935816"/>
    <w:rsid w:val="00935848"/>
    <w:rsid w:val="00935860"/>
    <w:rsid w:val="009358D3"/>
    <w:rsid w:val="00935919"/>
    <w:rsid w:val="00935942"/>
    <w:rsid w:val="009359BF"/>
    <w:rsid w:val="009359F2"/>
    <w:rsid w:val="00935A1D"/>
    <w:rsid w:val="00935A58"/>
    <w:rsid w:val="00935A98"/>
    <w:rsid w:val="00935A9F"/>
    <w:rsid w:val="00935AA7"/>
    <w:rsid w:val="00935AE5"/>
    <w:rsid w:val="00935B02"/>
    <w:rsid w:val="00935B07"/>
    <w:rsid w:val="00935B09"/>
    <w:rsid w:val="00935B23"/>
    <w:rsid w:val="00935B28"/>
    <w:rsid w:val="00935B39"/>
    <w:rsid w:val="00935B54"/>
    <w:rsid w:val="00935B93"/>
    <w:rsid w:val="00935BA7"/>
    <w:rsid w:val="00935BC7"/>
    <w:rsid w:val="00935BD1"/>
    <w:rsid w:val="00935C08"/>
    <w:rsid w:val="00935C25"/>
    <w:rsid w:val="00935C45"/>
    <w:rsid w:val="00935C70"/>
    <w:rsid w:val="00935CA2"/>
    <w:rsid w:val="00935CAB"/>
    <w:rsid w:val="00935CB5"/>
    <w:rsid w:val="00935CB8"/>
    <w:rsid w:val="00935CEB"/>
    <w:rsid w:val="00935D1C"/>
    <w:rsid w:val="00935D21"/>
    <w:rsid w:val="00935D60"/>
    <w:rsid w:val="00935D7A"/>
    <w:rsid w:val="00935D93"/>
    <w:rsid w:val="00935DAC"/>
    <w:rsid w:val="00935DBE"/>
    <w:rsid w:val="00935E08"/>
    <w:rsid w:val="00935E17"/>
    <w:rsid w:val="00935E2B"/>
    <w:rsid w:val="00935E30"/>
    <w:rsid w:val="00935E37"/>
    <w:rsid w:val="00935E48"/>
    <w:rsid w:val="00935EAA"/>
    <w:rsid w:val="00935EC2"/>
    <w:rsid w:val="00935ECE"/>
    <w:rsid w:val="00935EDC"/>
    <w:rsid w:val="00935EF1"/>
    <w:rsid w:val="00935EFB"/>
    <w:rsid w:val="00935F10"/>
    <w:rsid w:val="00935F1A"/>
    <w:rsid w:val="00935F24"/>
    <w:rsid w:val="00935F2F"/>
    <w:rsid w:val="00935F35"/>
    <w:rsid w:val="00935F58"/>
    <w:rsid w:val="00935FC1"/>
    <w:rsid w:val="00935FC9"/>
    <w:rsid w:val="00935FCF"/>
    <w:rsid w:val="00936013"/>
    <w:rsid w:val="0093604D"/>
    <w:rsid w:val="00936065"/>
    <w:rsid w:val="0093607E"/>
    <w:rsid w:val="00936087"/>
    <w:rsid w:val="00936195"/>
    <w:rsid w:val="009361D3"/>
    <w:rsid w:val="00936242"/>
    <w:rsid w:val="00936258"/>
    <w:rsid w:val="00936277"/>
    <w:rsid w:val="00936284"/>
    <w:rsid w:val="0093628B"/>
    <w:rsid w:val="00936309"/>
    <w:rsid w:val="00936350"/>
    <w:rsid w:val="00936369"/>
    <w:rsid w:val="0093636E"/>
    <w:rsid w:val="00936397"/>
    <w:rsid w:val="00936399"/>
    <w:rsid w:val="0093639F"/>
    <w:rsid w:val="009363BD"/>
    <w:rsid w:val="00936402"/>
    <w:rsid w:val="0093640A"/>
    <w:rsid w:val="00936455"/>
    <w:rsid w:val="0093649B"/>
    <w:rsid w:val="009364B5"/>
    <w:rsid w:val="009364C0"/>
    <w:rsid w:val="009364C2"/>
    <w:rsid w:val="009364E4"/>
    <w:rsid w:val="009364EE"/>
    <w:rsid w:val="00936501"/>
    <w:rsid w:val="00936534"/>
    <w:rsid w:val="00936553"/>
    <w:rsid w:val="00936559"/>
    <w:rsid w:val="0093656B"/>
    <w:rsid w:val="0093656F"/>
    <w:rsid w:val="00936577"/>
    <w:rsid w:val="0093657A"/>
    <w:rsid w:val="0093659B"/>
    <w:rsid w:val="009365CB"/>
    <w:rsid w:val="009365D2"/>
    <w:rsid w:val="00936601"/>
    <w:rsid w:val="00936623"/>
    <w:rsid w:val="0093662D"/>
    <w:rsid w:val="0093665A"/>
    <w:rsid w:val="00936670"/>
    <w:rsid w:val="00936686"/>
    <w:rsid w:val="009366BF"/>
    <w:rsid w:val="009366CE"/>
    <w:rsid w:val="009366FB"/>
    <w:rsid w:val="00936702"/>
    <w:rsid w:val="00936703"/>
    <w:rsid w:val="00936705"/>
    <w:rsid w:val="00936717"/>
    <w:rsid w:val="0093672B"/>
    <w:rsid w:val="0093672D"/>
    <w:rsid w:val="00936784"/>
    <w:rsid w:val="00936792"/>
    <w:rsid w:val="009367A6"/>
    <w:rsid w:val="009367B7"/>
    <w:rsid w:val="009367D0"/>
    <w:rsid w:val="00936811"/>
    <w:rsid w:val="00936829"/>
    <w:rsid w:val="00936874"/>
    <w:rsid w:val="00936891"/>
    <w:rsid w:val="0093689B"/>
    <w:rsid w:val="009368A9"/>
    <w:rsid w:val="0093692B"/>
    <w:rsid w:val="00936950"/>
    <w:rsid w:val="00936977"/>
    <w:rsid w:val="0093699E"/>
    <w:rsid w:val="009369A9"/>
    <w:rsid w:val="009369B7"/>
    <w:rsid w:val="00936A23"/>
    <w:rsid w:val="00936A32"/>
    <w:rsid w:val="00936A43"/>
    <w:rsid w:val="00936A70"/>
    <w:rsid w:val="00936A74"/>
    <w:rsid w:val="00936A81"/>
    <w:rsid w:val="00936B64"/>
    <w:rsid w:val="00936BB8"/>
    <w:rsid w:val="00936BBA"/>
    <w:rsid w:val="00936BE6"/>
    <w:rsid w:val="00936BE7"/>
    <w:rsid w:val="00936BF9"/>
    <w:rsid w:val="00936BFA"/>
    <w:rsid w:val="00936C11"/>
    <w:rsid w:val="00936C17"/>
    <w:rsid w:val="00936C40"/>
    <w:rsid w:val="00936C62"/>
    <w:rsid w:val="00936C84"/>
    <w:rsid w:val="00936C96"/>
    <w:rsid w:val="00936CBF"/>
    <w:rsid w:val="00936D02"/>
    <w:rsid w:val="00936D06"/>
    <w:rsid w:val="00936D87"/>
    <w:rsid w:val="00936DBB"/>
    <w:rsid w:val="00936DC4"/>
    <w:rsid w:val="00936DC7"/>
    <w:rsid w:val="00936DED"/>
    <w:rsid w:val="00936E12"/>
    <w:rsid w:val="00936E1D"/>
    <w:rsid w:val="00936E62"/>
    <w:rsid w:val="00936E70"/>
    <w:rsid w:val="00936EC7"/>
    <w:rsid w:val="00936F2F"/>
    <w:rsid w:val="00936F57"/>
    <w:rsid w:val="00936FD3"/>
    <w:rsid w:val="00936FF5"/>
    <w:rsid w:val="00936FFA"/>
    <w:rsid w:val="00937017"/>
    <w:rsid w:val="00937021"/>
    <w:rsid w:val="00937022"/>
    <w:rsid w:val="0093708C"/>
    <w:rsid w:val="009370A7"/>
    <w:rsid w:val="009370CD"/>
    <w:rsid w:val="00937165"/>
    <w:rsid w:val="0093717A"/>
    <w:rsid w:val="00937184"/>
    <w:rsid w:val="009371A9"/>
    <w:rsid w:val="009371B9"/>
    <w:rsid w:val="009371E8"/>
    <w:rsid w:val="009371FB"/>
    <w:rsid w:val="00937213"/>
    <w:rsid w:val="0093721F"/>
    <w:rsid w:val="0093727F"/>
    <w:rsid w:val="00937293"/>
    <w:rsid w:val="009372ED"/>
    <w:rsid w:val="009372F1"/>
    <w:rsid w:val="009372FF"/>
    <w:rsid w:val="0093730B"/>
    <w:rsid w:val="00937368"/>
    <w:rsid w:val="00937376"/>
    <w:rsid w:val="009373A3"/>
    <w:rsid w:val="009373A4"/>
    <w:rsid w:val="009373D8"/>
    <w:rsid w:val="009373DA"/>
    <w:rsid w:val="009373E7"/>
    <w:rsid w:val="009373FA"/>
    <w:rsid w:val="0093744C"/>
    <w:rsid w:val="009374A8"/>
    <w:rsid w:val="009374D1"/>
    <w:rsid w:val="0093752F"/>
    <w:rsid w:val="00937566"/>
    <w:rsid w:val="0093756C"/>
    <w:rsid w:val="009375B1"/>
    <w:rsid w:val="009375BD"/>
    <w:rsid w:val="009375DD"/>
    <w:rsid w:val="00937601"/>
    <w:rsid w:val="00937618"/>
    <w:rsid w:val="00937653"/>
    <w:rsid w:val="00937672"/>
    <w:rsid w:val="00937696"/>
    <w:rsid w:val="009376BC"/>
    <w:rsid w:val="009376CC"/>
    <w:rsid w:val="009376E7"/>
    <w:rsid w:val="0093770D"/>
    <w:rsid w:val="00937732"/>
    <w:rsid w:val="0093776B"/>
    <w:rsid w:val="0093779C"/>
    <w:rsid w:val="009377D4"/>
    <w:rsid w:val="00937833"/>
    <w:rsid w:val="00937836"/>
    <w:rsid w:val="00937858"/>
    <w:rsid w:val="009378C0"/>
    <w:rsid w:val="009378FE"/>
    <w:rsid w:val="00937900"/>
    <w:rsid w:val="00937928"/>
    <w:rsid w:val="00937955"/>
    <w:rsid w:val="0093796F"/>
    <w:rsid w:val="009379AE"/>
    <w:rsid w:val="009379C7"/>
    <w:rsid w:val="009379E8"/>
    <w:rsid w:val="009379F8"/>
    <w:rsid w:val="00937A16"/>
    <w:rsid w:val="00937A33"/>
    <w:rsid w:val="00937AB4"/>
    <w:rsid w:val="00937ACC"/>
    <w:rsid w:val="00937B0B"/>
    <w:rsid w:val="00937B15"/>
    <w:rsid w:val="00937B27"/>
    <w:rsid w:val="00937B31"/>
    <w:rsid w:val="00937B3F"/>
    <w:rsid w:val="00937B6D"/>
    <w:rsid w:val="00937B87"/>
    <w:rsid w:val="00937B9A"/>
    <w:rsid w:val="00937BB4"/>
    <w:rsid w:val="00937C12"/>
    <w:rsid w:val="00937C19"/>
    <w:rsid w:val="00937C5B"/>
    <w:rsid w:val="00937C8D"/>
    <w:rsid w:val="00937CB2"/>
    <w:rsid w:val="00937CC1"/>
    <w:rsid w:val="00937CE4"/>
    <w:rsid w:val="00937CE9"/>
    <w:rsid w:val="00937D13"/>
    <w:rsid w:val="00937D19"/>
    <w:rsid w:val="00937D25"/>
    <w:rsid w:val="00937D64"/>
    <w:rsid w:val="00937D8F"/>
    <w:rsid w:val="00937DA2"/>
    <w:rsid w:val="00937DBB"/>
    <w:rsid w:val="00937DEF"/>
    <w:rsid w:val="00937DF6"/>
    <w:rsid w:val="00937E04"/>
    <w:rsid w:val="00937E76"/>
    <w:rsid w:val="00937E83"/>
    <w:rsid w:val="00937EBF"/>
    <w:rsid w:val="00937EEC"/>
    <w:rsid w:val="00937F28"/>
    <w:rsid w:val="00937F3D"/>
    <w:rsid w:val="00937F45"/>
    <w:rsid w:val="00937F59"/>
    <w:rsid w:val="00937FCF"/>
    <w:rsid w:val="00937FDF"/>
    <w:rsid w:val="00937FFB"/>
    <w:rsid w:val="0094000D"/>
    <w:rsid w:val="00940082"/>
    <w:rsid w:val="0094009E"/>
    <w:rsid w:val="009400A1"/>
    <w:rsid w:val="009400B4"/>
    <w:rsid w:val="009400D8"/>
    <w:rsid w:val="00940120"/>
    <w:rsid w:val="00940134"/>
    <w:rsid w:val="00940152"/>
    <w:rsid w:val="00940182"/>
    <w:rsid w:val="009401A5"/>
    <w:rsid w:val="009401A8"/>
    <w:rsid w:val="009401B0"/>
    <w:rsid w:val="009401D4"/>
    <w:rsid w:val="009401E6"/>
    <w:rsid w:val="0094020F"/>
    <w:rsid w:val="00940219"/>
    <w:rsid w:val="0094021A"/>
    <w:rsid w:val="0094021E"/>
    <w:rsid w:val="00940235"/>
    <w:rsid w:val="00940239"/>
    <w:rsid w:val="00940250"/>
    <w:rsid w:val="009402B5"/>
    <w:rsid w:val="009402B6"/>
    <w:rsid w:val="009402C4"/>
    <w:rsid w:val="009402E8"/>
    <w:rsid w:val="0094032D"/>
    <w:rsid w:val="00940342"/>
    <w:rsid w:val="0094034B"/>
    <w:rsid w:val="00940395"/>
    <w:rsid w:val="009403B0"/>
    <w:rsid w:val="009403BE"/>
    <w:rsid w:val="009403D4"/>
    <w:rsid w:val="009403D6"/>
    <w:rsid w:val="009403DF"/>
    <w:rsid w:val="009403F1"/>
    <w:rsid w:val="0094045E"/>
    <w:rsid w:val="00940468"/>
    <w:rsid w:val="00940480"/>
    <w:rsid w:val="00940481"/>
    <w:rsid w:val="009404A0"/>
    <w:rsid w:val="009404A3"/>
    <w:rsid w:val="009404FC"/>
    <w:rsid w:val="00940504"/>
    <w:rsid w:val="0094052E"/>
    <w:rsid w:val="0094054B"/>
    <w:rsid w:val="00940554"/>
    <w:rsid w:val="00940558"/>
    <w:rsid w:val="009405AC"/>
    <w:rsid w:val="0094061B"/>
    <w:rsid w:val="0094068F"/>
    <w:rsid w:val="009406F3"/>
    <w:rsid w:val="009406F9"/>
    <w:rsid w:val="009406FA"/>
    <w:rsid w:val="00940770"/>
    <w:rsid w:val="00940803"/>
    <w:rsid w:val="00940811"/>
    <w:rsid w:val="00940817"/>
    <w:rsid w:val="0094081F"/>
    <w:rsid w:val="00940880"/>
    <w:rsid w:val="0094088B"/>
    <w:rsid w:val="0094088D"/>
    <w:rsid w:val="00940899"/>
    <w:rsid w:val="009408F0"/>
    <w:rsid w:val="00940910"/>
    <w:rsid w:val="0094091B"/>
    <w:rsid w:val="00940921"/>
    <w:rsid w:val="0094094D"/>
    <w:rsid w:val="00940960"/>
    <w:rsid w:val="00940983"/>
    <w:rsid w:val="00940997"/>
    <w:rsid w:val="00940A0A"/>
    <w:rsid w:val="00940A1B"/>
    <w:rsid w:val="00940A79"/>
    <w:rsid w:val="00940AB7"/>
    <w:rsid w:val="00940AD7"/>
    <w:rsid w:val="00940AF2"/>
    <w:rsid w:val="00940B11"/>
    <w:rsid w:val="00940B54"/>
    <w:rsid w:val="00940B5B"/>
    <w:rsid w:val="00940B82"/>
    <w:rsid w:val="00940BBC"/>
    <w:rsid w:val="00940BCE"/>
    <w:rsid w:val="00940BDB"/>
    <w:rsid w:val="00940BF2"/>
    <w:rsid w:val="00940C0C"/>
    <w:rsid w:val="00940C23"/>
    <w:rsid w:val="00940C50"/>
    <w:rsid w:val="00940C80"/>
    <w:rsid w:val="00940C89"/>
    <w:rsid w:val="00940C8B"/>
    <w:rsid w:val="00940CAF"/>
    <w:rsid w:val="00940CC2"/>
    <w:rsid w:val="00940D0A"/>
    <w:rsid w:val="00940D81"/>
    <w:rsid w:val="00940DBB"/>
    <w:rsid w:val="00940DE9"/>
    <w:rsid w:val="00940DFD"/>
    <w:rsid w:val="00940E06"/>
    <w:rsid w:val="00940E4A"/>
    <w:rsid w:val="00940EC7"/>
    <w:rsid w:val="00940EE0"/>
    <w:rsid w:val="00940F01"/>
    <w:rsid w:val="00940F20"/>
    <w:rsid w:val="00940F93"/>
    <w:rsid w:val="00940FB4"/>
    <w:rsid w:val="00940FC6"/>
    <w:rsid w:val="0094102C"/>
    <w:rsid w:val="00941033"/>
    <w:rsid w:val="00941059"/>
    <w:rsid w:val="00941078"/>
    <w:rsid w:val="009410B6"/>
    <w:rsid w:val="009410F1"/>
    <w:rsid w:val="009410FB"/>
    <w:rsid w:val="0094111C"/>
    <w:rsid w:val="0094111F"/>
    <w:rsid w:val="00941134"/>
    <w:rsid w:val="00941143"/>
    <w:rsid w:val="00941151"/>
    <w:rsid w:val="0094115A"/>
    <w:rsid w:val="00941162"/>
    <w:rsid w:val="0094118D"/>
    <w:rsid w:val="009411CD"/>
    <w:rsid w:val="00941226"/>
    <w:rsid w:val="00941245"/>
    <w:rsid w:val="00941278"/>
    <w:rsid w:val="0094128A"/>
    <w:rsid w:val="009412D9"/>
    <w:rsid w:val="009412DF"/>
    <w:rsid w:val="00941308"/>
    <w:rsid w:val="00941376"/>
    <w:rsid w:val="00941392"/>
    <w:rsid w:val="0094139E"/>
    <w:rsid w:val="009413AB"/>
    <w:rsid w:val="009413F0"/>
    <w:rsid w:val="00941439"/>
    <w:rsid w:val="00941450"/>
    <w:rsid w:val="0094147A"/>
    <w:rsid w:val="0094147C"/>
    <w:rsid w:val="0094149A"/>
    <w:rsid w:val="00941505"/>
    <w:rsid w:val="0094153F"/>
    <w:rsid w:val="00941591"/>
    <w:rsid w:val="009415B3"/>
    <w:rsid w:val="00941603"/>
    <w:rsid w:val="00941609"/>
    <w:rsid w:val="0094164D"/>
    <w:rsid w:val="009416BA"/>
    <w:rsid w:val="009416BB"/>
    <w:rsid w:val="009416C7"/>
    <w:rsid w:val="009416E7"/>
    <w:rsid w:val="00941730"/>
    <w:rsid w:val="00941774"/>
    <w:rsid w:val="00941775"/>
    <w:rsid w:val="00941785"/>
    <w:rsid w:val="00941796"/>
    <w:rsid w:val="009417EB"/>
    <w:rsid w:val="009417EC"/>
    <w:rsid w:val="00941800"/>
    <w:rsid w:val="00941826"/>
    <w:rsid w:val="00941845"/>
    <w:rsid w:val="00941860"/>
    <w:rsid w:val="009418C4"/>
    <w:rsid w:val="009418F2"/>
    <w:rsid w:val="00941909"/>
    <w:rsid w:val="0094197D"/>
    <w:rsid w:val="00941990"/>
    <w:rsid w:val="009419A6"/>
    <w:rsid w:val="009419D2"/>
    <w:rsid w:val="009419FF"/>
    <w:rsid w:val="00941A1F"/>
    <w:rsid w:val="00941A56"/>
    <w:rsid w:val="00941A83"/>
    <w:rsid w:val="00941AC1"/>
    <w:rsid w:val="00941B1D"/>
    <w:rsid w:val="00941B40"/>
    <w:rsid w:val="00941B55"/>
    <w:rsid w:val="00941B62"/>
    <w:rsid w:val="00941BA8"/>
    <w:rsid w:val="00941BF5"/>
    <w:rsid w:val="00941C02"/>
    <w:rsid w:val="00941C0C"/>
    <w:rsid w:val="00941C24"/>
    <w:rsid w:val="00941C49"/>
    <w:rsid w:val="00941C54"/>
    <w:rsid w:val="00941C8B"/>
    <w:rsid w:val="00941CA7"/>
    <w:rsid w:val="00941CD4"/>
    <w:rsid w:val="00941D0D"/>
    <w:rsid w:val="00941D12"/>
    <w:rsid w:val="00941D18"/>
    <w:rsid w:val="00941D26"/>
    <w:rsid w:val="00941D47"/>
    <w:rsid w:val="00941D5B"/>
    <w:rsid w:val="00941DD4"/>
    <w:rsid w:val="00941DF1"/>
    <w:rsid w:val="00941DF4"/>
    <w:rsid w:val="00941E23"/>
    <w:rsid w:val="00941E7E"/>
    <w:rsid w:val="00941F22"/>
    <w:rsid w:val="00941F23"/>
    <w:rsid w:val="00941F26"/>
    <w:rsid w:val="00941F36"/>
    <w:rsid w:val="00941F4A"/>
    <w:rsid w:val="00941FAE"/>
    <w:rsid w:val="00941FC0"/>
    <w:rsid w:val="00941FD6"/>
    <w:rsid w:val="00942020"/>
    <w:rsid w:val="0094204A"/>
    <w:rsid w:val="00942061"/>
    <w:rsid w:val="00942086"/>
    <w:rsid w:val="00942117"/>
    <w:rsid w:val="00942124"/>
    <w:rsid w:val="00942129"/>
    <w:rsid w:val="0094212B"/>
    <w:rsid w:val="0094212F"/>
    <w:rsid w:val="0094214B"/>
    <w:rsid w:val="00942151"/>
    <w:rsid w:val="0094216B"/>
    <w:rsid w:val="00942199"/>
    <w:rsid w:val="0094219D"/>
    <w:rsid w:val="009421B5"/>
    <w:rsid w:val="009421C7"/>
    <w:rsid w:val="009421D9"/>
    <w:rsid w:val="00942257"/>
    <w:rsid w:val="00942266"/>
    <w:rsid w:val="0094226C"/>
    <w:rsid w:val="00942273"/>
    <w:rsid w:val="00942283"/>
    <w:rsid w:val="009422C3"/>
    <w:rsid w:val="009422D6"/>
    <w:rsid w:val="009422D8"/>
    <w:rsid w:val="00942307"/>
    <w:rsid w:val="00942315"/>
    <w:rsid w:val="0094231B"/>
    <w:rsid w:val="0094233D"/>
    <w:rsid w:val="00942358"/>
    <w:rsid w:val="00942366"/>
    <w:rsid w:val="00942371"/>
    <w:rsid w:val="00942380"/>
    <w:rsid w:val="00942386"/>
    <w:rsid w:val="00942397"/>
    <w:rsid w:val="009423BC"/>
    <w:rsid w:val="00942409"/>
    <w:rsid w:val="00942429"/>
    <w:rsid w:val="0094244F"/>
    <w:rsid w:val="00942453"/>
    <w:rsid w:val="009424EB"/>
    <w:rsid w:val="009424F4"/>
    <w:rsid w:val="00942517"/>
    <w:rsid w:val="0094258D"/>
    <w:rsid w:val="00942593"/>
    <w:rsid w:val="009425C3"/>
    <w:rsid w:val="009425E1"/>
    <w:rsid w:val="00942624"/>
    <w:rsid w:val="00942695"/>
    <w:rsid w:val="0094269B"/>
    <w:rsid w:val="0094269F"/>
    <w:rsid w:val="009426B5"/>
    <w:rsid w:val="009426CC"/>
    <w:rsid w:val="009426E9"/>
    <w:rsid w:val="009426F0"/>
    <w:rsid w:val="0094271B"/>
    <w:rsid w:val="00942753"/>
    <w:rsid w:val="00942765"/>
    <w:rsid w:val="0094276E"/>
    <w:rsid w:val="0094279C"/>
    <w:rsid w:val="009427AA"/>
    <w:rsid w:val="009427BA"/>
    <w:rsid w:val="009427C2"/>
    <w:rsid w:val="009427C9"/>
    <w:rsid w:val="009427DF"/>
    <w:rsid w:val="009427FC"/>
    <w:rsid w:val="00942803"/>
    <w:rsid w:val="00942818"/>
    <w:rsid w:val="00942837"/>
    <w:rsid w:val="0094283A"/>
    <w:rsid w:val="0094285B"/>
    <w:rsid w:val="0094289C"/>
    <w:rsid w:val="009428B1"/>
    <w:rsid w:val="009428B4"/>
    <w:rsid w:val="009428E3"/>
    <w:rsid w:val="009428FC"/>
    <w:rsid w:val="0094292D"/>
    <w:rsid w:val="00942968"/>
    <w:rsid w:val="00942974"/>
    <w:rsid w:val="0094299C"/>
    <w:rsid w:val="009429B7"/>
    <w:rsid w:val="009429C2"/>
    <w:rsid w:val="00942A00"/>
    <w:rsid w:val="00942A06"/>
    <w:rsid w:val="00942A6A"/>
    <w:rsid w:val="00942AA0"/>
    <w:rsid w:val="00942AA1"/>
    <w:rsid w:val="00942AEC"/>
    <w:rsid w:val="00942AF9"/>
    <w:rsid w:val="00942B38"/>
    <w:rsid w:val="00942B47"/>
    <w:rsid w:val="00942B53"/>
    <w:rsid w:val="00942B5F"/>
    <w:rsid w:val="00942B69"/>
    <w:rsid w:val="00942B6D"/>
    <w:rsid w:val="00942BA6"/>
    <w:rsid w:val="00942BFA"/>
    <w:rsid w:val="00942C12"/>
    <w:rsid w:val="00942C26"/>
    <w:rsid w:val="00942C31"/>
    <w:rsid w:val="00942C35"/>
    <w:rsid w:val="00942C46"/>
    <w:rsid w:val="00942C54"/>
    <w:rsid w:val="00942C59"/>
    <w:rsid w:val="00942C5F"/>
    <w:rsid w:val="00942C71"/>
    <w:rsid w:val="00942CBB"/>
    <w:rsid w:val="00942CDA"/>
    <w:rsid w:val="00942D1A"/>
    <w:rsid w:val="00942D73"/>
    <w:rsid w:val="00942D81"/>
    <w:rsid w:val="00942DB3"/>
    <w:rsid w:val="00942DC2"/>
    <w:rsid w:val="00942DE6"/>
    <w:rsid w:val="00942DFE"/>
    <w:rsid w:val="00942E96"/>
    <w:rsid w:val="00942EA8"/>
    <w:rsid w:val="00942EC3"/>
    <w:rsid w:val="00942ED1"/>
    <w:rsid w:val="00942EF5"/>
    <w:rsid w:val="00942F26"/>
    <w:rsid w:val="00942F54"/>
    <w:rsid w:val="00942F5B"/>
    <w:rsid w:val="00942F63"/>
    <w:rsid w:val="00942F7C"/>
    <w:rsid w:val="00942F8A"/>
    <w:rsid w:val="00943009"/>
    <w:rsid w:val="00943016"/>
    <w:rsid w:val="0094302A"/>
    <w:rsid w:val="00943041"/>
    <w:rsid w:val="0094304E"/>
    <w:rsid w:val="009430B8"/>
    <w:rsid w:val="009430C6"/>
    <w:rsid w:val="009430D0"/>
    <w:rsid w:val="009430D3"/>
    <w:rsid w:val="00943123"/>
    <w:rsid w:val="0094313D"/>
    <w:rsid w:val="0094314F"/>
    <w:rsid w:val="009431A2"/>
    <w:rsid w:val="009431AE"/>
    <w:rsid w:val="00943237"/>
    <w:rsid w:val="0094325B"/>
    <w:rsid w:val="0094325E"/>
    <w:rsid w:val="0094326E"/>
    <w:rsid w:val="0094327A"/>
    <w:rsid w:val="0094329D"/>
    <w:rsid w:val="0094329F"/>
    <w:rsid w:val="00943313"/>
    <w:rsid w:val="0094335E"/>
    <w:rsid w:val="009433A6"/>
    <w:rsid w:val="009433AA"/>
    <w:rsid w:val="009433BD"/>
    <w:rsid w:val="009433DC"/>
    <w:rsid w:val="00943407"/>
    <w:rsid w:val="0094342A"/>
    <w:rsid w:val="00943435"/>
    <w:rsid w:val="0094343C"/>
    <w:rsid w:val="00943476"/>
    <w:rsid w:val="00943483"/>
    <w:rsid w:val="009434B2"/>
    <w:rsid w:val="009434BC"/>
    <w:rsid w:val="009434C3"/>
    <w:rsid w:val="009434EB"/>
    <w:rsid w:val="009434EE"/>
    <w:rsid w:val="009434FC"/>
    <w:rsid w:val="00943503"/>
    <w:rsid w:val="00943507"/>
    <w:rsid w:val="0094351E"/>
    <w:rsid w:val="00943564"/>
    <w:rsid w:val="0094358B"/>
    <w:rsid w:val="009435A8"/>
    <w:rsid w:val="009435AD"/>
    <w:rsid w:val="009435CA"/>
    <w:rsid w:val="009435E7"/>
    <w:rsid w:val="00943607"/>
    <w:rsid w:val="00943624"/>
    <w:rsid w:val="00943640"/>
    <w:rsid w:val="0094367D"/>
    <w:rsid w:val="00943687"/>
    <w:rsid w:val="009436B2"/>
    <w:rsid w:val="009436C0"/>
    <w:rsid w:val="009436D7"/>
    <w:rsid w:val="009436F8"/>
    <w:rsid w:val="0094374D"/>
    <w:rsid w:val="00943750"/>
    <w:rsid w:val="0094378E"/>
    <w:rsid w:val="0094379E"/>
    <w:rsid w:val="009437A3"/>
    <w:rsid w:val="00943832"/>
    <w:rsid w:val="00943837"/>
    <w:rsid w:val="0094385D"/>
    <w:rsid w:val="0094386A"/>
    <w:rsid w:val="0094386B"/>
    <w:rsid w:val="0094389D"/>
    <w:rsid w:val="009438EA"/>
    <w:rsid w:val="0094392A"/>
    <w:rsid w:val="00943984"/>
    <w:rsid w:val="00943997"/>
    <w:rsid w:val="0094399F"/>
    <w:rsid w:val="009439C4"/>
    <w:rsid w:val="00943A15"/>
    <w:rsid w:val="00943A3B"/>
    <w:rsid w:val="00943A53"/>
    <w:rsid w:val="00943A61"/>
    <w:rsid w:val="00943A67"/>
    <w:rsid w:val="00943ABC"/>
    <w:rsid w:val="00943ACE"/>
    <w:rsid w:val="00943AE1"/>
    <w:rsid w:val="00943B03"/>
    <w:rsid w:val="00943B2B"/>
    <w:rsid w:val="00943B57"/>
    <w:rsid w:val="00943B68"/>
    <w:rsid w:val="00943BBB"/>
    <w:rsid w:val="00943C24"/>
    <w:rsid w:val="00943C35"/>
    <w:rsid w:val="00943C3D"/>
    <w:rsid w:val="00943C54"/>
    <w:rsid w:val="00943C59"/>
    <w:rsid w:val="00943C60"/>
    <w:rsid w:val="00943C90"/>
    <w:rsid w:val="00943CB0"/>
    <w:rsid w:val="00943D05"/>
    <w:rsid w:val="00943D0D"/>
    <w:rsid w:val="00943D0F"/>
    <w:rsid w:val="00943D16"/>
    <w:rsid w:val="00943D1C"/>
    <w:rsid w:val="00943D36"/>
    <w:rsid w:val="00943D5C"/>
    <w:rsid w:val="00943D70"/>
    <w:rsid w:val="00943D8A"/>
    <w:rsid w:val="00943D91"/>
    <w:rsid w:val="00943D92"/>
    <w:rsid w:val="00943DEB"/>
    <w:rsid w:val="00943E36"/>
    <w:rsid w:val="00943E4C"/>
    <w:rsid w:val="00943E51"/>
    <w:rsid w:val="00943E71"/>
    <w:rsid w:val="00943EB4"/>
    <w:rsid w:val="00943EC9"/>
    <w:rsid w:val="00943EDD"/>
    <w:rsid w:val="00943F04"/>
    <w:rsid w:val="00943F5A"/>
    <w:rsid w:val="00943F62"/>
    <w:rsid w:val="00943F66"/>
    <w:rsid w:val="00943F7F"/>
    <w:rsid w:val="00943FB2"/>
    <w:rsid w:val="00943FB7"/>
    <w:rsid w:val="00943FCA"/>
    <w:rsid w:val="00943FFD"/>
    <w:rsid w:val="0094402B"/>
    <w:rsid w:val="0094405E"/>
    <w:rsid w:val="00944078"/>
    <w:rsid w:val="009440DB"/>
    <w:rsid w:val="009440E0"/>
    <w:rsid w:val="009440EE"/>
    <w:rsid w:val="00944114"/>
    <w:rsid w:val="0094411E"/>
    <w:rsid w:val="009441AD"/>
    <w:rsid w:val="009441B5"/>
    <w:rsid w:val="009441E0"/>
    <w:rsid w:val="009441FF"/>
    <w:rsid w:val="0094420C"/>
    <w:rsid w:val="0094421F"/>
    <w:rsid w:val="00944261"/>
    <w:rsid w:val="0094427A"/>
    <w:rsid w:val="009442A2"/>
    <w:rsid w:val="009442C8"/>
    <w:rsid w:val="009442D1"/>
    <w:rsid w:val="009442E5"/>
    <w:rsid w:val="00944305"/>
    <w:rsid w:val="0094434D"/>
    <w:rsid w:val="0094438E"/>
    <w:rsid w:val="009443A8"/>
    <w:rsid w:val="009443AA"/>
    <w:rsid w:val="009443EB"/>
    <w:rsid w:val="009443F9"/>
    <w:rsid w:val="0094440C"/>
    <w:rsid w:val="00944423"/>
    <w:rsid w:val="00944447"/>
    <w:rsid w:val="00944477"/>
    <w:rsid w:val="009444E4"/>
    <w:rsid w:val="00944519"/>
    <w:rsid w:val="0094451A"/>
    <w:rsid w:val="00944547"/>
    <w:rsid w:val="0094455B"/>
    <w:rsid w:val="0094458B"/>
    <w:rsid w:val="0094459A"/>
    <w:rsid w:val="00944604"/>
    <w:rsid w:val="0094460D"/>
    <w:rsid w:val="00944640"/>
    <w:rsid w:val="00944683"/>
    <w:rsid w:val="009446A1"/>
    <w:rsid w:val="009446AD"/>
    <w:rsid w:val="009446C8"/>
    <w:rsid w:val="009446D6"/>
    <w:rsid w:val="0094471B"/>
    <w:rsid w:val="0094476B"/>
    <w:rsid w:val="00944796"/>
    <w:rsid w:val="009447B7"/>
    <w:rsid w:val="0094483D"/>
    <w:rsid w:val="00944848"/>
    <w:rsid w:val="00944877"/>
    <w:rsid w:val="009448B2"/>
    <w:rsid w:val="009448D7"/>
    <w:rsid w:val="009448D9"/>
    <w:rsid w:val="009448E9"/>
    <w:rsid w:val="00944919"/>
    <w:rsid w:val="0094492A"/>
    <w:rsid w:val="00944933"/>
    <w:rsid w:val="00944942"/>
    <w:rsid w:val="009449A1"/>
    <w:rsid w:val="009449F8"/>
    <w:rsid w:val="00944A6A"/>
    <w:rsid w:val="00944A6D"/>
    <w:rsid w:val="00944AAA"/>
    <w:rsid w:val="00944ABD"/>
    <w:rsid w:val="00944AC2"/>
    <w:rsid w:val="00944AEA"/>
    <w:rsid w:val="00944AFC"/>
    <w:rsid w:val="00944B19"/>
    <w:rsid w:val="00944B1B"/>
    <w:rsid w:val="00944B59"/>
    <w:rsid w:val="00944B6F"/>
    <w:rsid w:val="00944BE2"/>
    <w:rsid w:val="00944BE9"/>
    <w:rsid w:val="00944BEB"/>
    <w:rsid w:val="00944C31"/>
    <w:rsid w:val="00944C36"/>
    <w:rsid w:val="00944C3D"/>
    <w:rsid w:val="00944C41"/>
    <w:rsid w:val="00944C66"/>
    <w:rsid w:val="00944CA5"/>
    <w:rsid w:val="00944CC1"/>
    <w:rsid w:val="00944D2A"/>
    <w:rsid w:val="00944D50"/>
    <w:rsid w:val="00944D77"/>
    <w:rsid w:val="00944D85"/>
    <w:rsid w:val="00944D89"/>
    <w:rsid w:val="00944DA4"/>
    <w:rsid w:val="00944DAC"/>
    <w:rsid w:val="00944DCB"/>
    <w:rsid w:val="00944DCF"/>
    <w:rsid w:val="00944E08"/>
    <w:rsid w:val="00944E54"/>
    <w:rsid w:val="00944E6F"/>
    <w:rsid w:val="00944E9E"/>
    <w:rsid w:val="00944EA9"/>
    <w:rsid w:val="00944EB8"/>
    <w:rsid w:val="00944ECE"/>
    <w:rsid w:val="00944F09"/>
    <w:rsid w:val="00944F2C"/>
    <w:rsid w:val="00944F6F"/>
    <w:rsid w:val="00944F8C"/>
    <w:rsid w:val="00944FB0"/>
    <w:rsid w:val="00944FE0"/>
    <w:rsid w:val="00944FE6"/>
    <w:rsid w:val="00944FE7"/>
    <w:rsid w:val="00944FEF"/>
    <w:rsid w:val="00944FFC"/>
    <w:rsid w:val="009450FD"/>
    <w:rsid w:val="00945119"/>
    <w:rsid w:val="0094517E"/>
    <w:rsid w:val="0094520A"/>
    <w:rsid w:val="00945224"/>
    <w:rsid w:val="00945243"/>
    <w:rsid w:val="0094524C"/>
    <w:rsid w:val="00945262"/>
    <w:rsid w:val="00945263"/>
    <w:rsid w:val="00945279"/>
    <w:rsid w:val="0094527C"/>
    <w:rsid w:val="00945281"/>
    <w:rsid w:val="009452C2"/>
    <w:rsid w:val="009452C3"/>
    <w:rsid w:val="009452F9"/>
    <w:rsid w:val="00945355"/>
    <w:rsid w:val="00945363"/>
    <w:rsid w:val="009453CB"/>
    <w:rsid w:val="00945425"/>
    <w:rsid w:val="00945427"/>
    <w:rsid w:val="00945436"/>
    <w:rsid w:val="009454C3"/>
    <w:rsid w:val="009454C8"/>
    <w:rsid w:val="00945503"/>
    <w:rsid w:val="00945520"/>
    <w:rsid w:val="00945532"/>
    <w:rsid w:val="00945565"/>
    <w:rsid w:val="0094557F"/>
    <w:rsid w:val="009455BC"/>
    <w:rsid w:val="009455BD"/>
    <w:rsid w:val="009455E5"/>
    <w:rsid w:val="009455E9"/>
    <w:rsid w:val="009455F8"/>
    <w:rsid w:val="00945620"/>
    <w:rsid w:val="00945693"/>
    <w:rsid w:val="0094569B"/>
    <w:rsid w:val="0094569F"/>
    <w:rsid w:val="009456C7"/>
    <w:rsid w:val="009456EA"/>
    <w:rsid w:val="0094574F"/>
    <w:rsid w:val="00945762"/>
    <w:rsid w:val="0094576C"/>
    <w:rsid w:val="00945823"/>
    <w:rsid w:val="00945825"/>
    <w:rsid w:val="0094586A"/>
    <w:rsid w:val="00945876"/>
    <w:rsid w:val="00945887"/>
    <w:rsid w:val="009458A1"/>
    <w:rsid w:val="009458B0"/>
    <w:rsid w:val="009458BE"/>
    <w:rsid w:val="009458C4"/>
    <w:rsid w:val="009458F2"/>
    <w:rsid w:val="00945903"/>
    <w:rsid w:val="00945918"/>
    <w:rsid w:val="00945953"/>
    <w:rsid w:val="0094595B"/>
    <w:rsid w:val="0094596A"/>
    <w:rsid w:val="00945971"/>
    <w:rsid w:val="009459AF"/>
    <w:rsid w:val="009459CB"/>
    <w:rsid w:val="00945A72"/>
    <w:rsid w:val="00945A7E"/>
    <w:rsid w:val="00945A94"/>
    <w:rsid w:val="00945ABE"/>
    <w:rsid w:val="00945AD9"/>
    <w:rsid w:val="00945B09"/>
    <w:rsid w:val="00945B0D"/>
    <w:rsid w:val="00945B1F"/>
    <w:rsid w:val="00945B21"/>
    <w:rsid w:val="00945B2C"/>
    <w:rsid w:val="00945B32"/>
    <w:rsid w:val="00945B8C"/>
    <w:rsid w:val="00945BA9"/>
    <w:rsid w:val="00945BC0"/>
    <w:rsid w:val="00945BD0"/>
    <w:rsid w:val="00945BD1"/>
    <w:rsid w:val="00945BD6"/>
    <w:rsid w:val="00945BDF"/>
    <w:rsid w:val="00945C41"/>
    <w:rsid w:val="00945C4D"/>
    <w:rsid w:val="00945C5A"/>
    <w:rsid w:val="00945C98"/>
    <w:rsid w:val="00945D23"/>
    <w:rsid w:val="00945D36"/>
    <w:rsid w:val="00945D43"/>
    <w:rsid w:val="00945D71"/>
    <w:rsid w:val="00945DA9"/>
    <w:rsid w:val="00945DAF"/>
    <w:rsid w:val="00945DF4"/>
    <w:rsid w:val="00945E35"/>
    <w:rsid w:val="00945E40"/>
    <w:rsid w:val="00945E42"/>
    <w:rsid w:val="00945E4E"/>
    <w:rsid w:val="00945E82"/>
    <w:rsid w:val="00945EA2"/>
    <w:rsid w:val="00945EB7"/>
    <w:rsid w:val="00945EE6"/>
    <w:rsid w:val="00945EEA"/>
    <w:rsid w:val="00945F00"/>
    <w:rsid w:val="00945F11"/>
    <w:rsid w:val="00945F62"/>
    <w:rsid w:val="00945FC2"/>
    <w:rsid w:val="00945FCB"/>
    <w:rsid w:val="00945FF5"/>
    <w:rsid w:val="00945FFA"/>
    <w:rsid w:val="0094601D"/>
    <w:rsid w:val="00946027"/>
    <w:rsid w:val="00946032"/>
    <w:rsid w:val="0094606B"/>
    <w:rsid w:val="0094608B"/>
    <w:rsid w:val="0094608C"/>
    <w:rsid w:val="00946097"/>
    <w:rsid w:val="0094609F"/>
    <w:rsid w:val="009460C6"/>
    <w:rsid w:val="009460D0"/>
    <w:rsid w:val="009460DF"/>
    <w:rsid w:val="009460F5"/>
    <w:rsid w:val="0094610B"/>
    <w:rsid w:val="0094612D"/>
    <w:rsid w:val="00946154"/>
    <w:rsid w:val="0094615D"/>
    <w:rsid w:val="0094617D"/>
    <w:rsid w:val="00946188"/>
    <w:rsid w:val="009461A7"/>
    <w:rsid w:val="009461BB"/>
    <w:rsid w:val="009461CE"/>
    <w:rsid w:val="009461D4"/>
    <w:rsid w:val="009461E5"/>
    <w:rsid w:val="0094621C"/>
    <w:rsid w:val="00946224"/>
    <w:rsid w:val="00946249"/>
    <w:rsid w:val="00946250"/>
    <w:rsid w:val="00946254"/>
    <w:rsid w:val="0094626D"/>
    <w:rsid w:val="00946278"/>
    <w:rsid w:val="00946281"/>
    <w:rsid w:val="00946298"/>
    <w:rsid w:val="0094629E"/>
    <w:rsid w:val="009462A4"/>
    <w:rsid w:val="009462BB"/>
    <w:rsid w:val="009462D0"/>
    <w:rsid w:val="009462DF"/>
    <w:rsid w:val="00946319"/>
    <w:rsid w:val="00946332"/>
    <w:rsid w:val="0094633F"/>
    <w:rsid w:val="009463A0"/>
    <w:rsid w:val="009463D7"/>
    <w:rsid w:val="009463DE"/>
    <w:rsid w:val="009463E6"/>
    <w:rsid w:val="0094640C"/>
    <w:rsid w:val="00946439"/>
    <w:rsid w:val="0094644F"/>
    <w:rsid w:val="0094645E"/>
    <w:rsid w:val="009464B2"/>
    <w:rsid w:val="009464B5"/>
    <w:rsid w:val="009464BD"/>
    <w:rsid w:val="009464C4"/>
    <w:rsid w:val="00946501"/>
    <w:rsid w:val="00946504"/>
    <w:rsid w:val="0094655F"/>
    <w:rsid w:val="00946597"/>
    <w:rsid w:val="0094659F"/>
    <w:rsid w:val="009465B2"/>
    <w:rsid w:val="009465B8"/>
    <w:rsid w:val="009465C3"/>
    <w:rsid w:val="009465F2"/>
    <w:rsid w:val="0094660C"/>
    <w:rsid w:val="0094663D"/>
    <w:rsid w:val="00946655"/>
    <w:rsid w:val="00946673"/>
    <w:rsid w:val="00946676"/>
    <w:rsid w:val="009466DC"/>
    <w:rsid w:val="009466E3"/>
    <w:rsid w:val="0094671D"/>
    <w:rsid w:val="00946749"/>
    <w:rsid w:val="00946755"/>
    <w:rsid w:val="00946799"/>
    <w:rsid w:val="009467B6"/>
    <w:rsid w:val="00946813"/>
    <w:rsid w:val="00946892"/>
    <w:rsid w:val="009468B6"/>
    <w:rsid w:val="00946904"/>
    <w:rsid w:val="00946922"/>
    <w:rsid w:val="00946941"/>
    <w:rsid w:val="00946944"/>
    <w:rsid w:val="00946956"/>
    <w:rsid w:val="00946985"/>
    <w:rsid w:val="0094698E"/>
    <w:rsid w:val="009469C3"/>
    <w:rsid w:val="009469C5"/>
    <w:rsid w:val="009469CB"/>
    <w:rsid w:val="009469E5"/>
    <w:rsid w:val="00946A10"/>
    <w:rsid w:val="00946A27"/>
    <w:rsid w:val="00946A4F"/>
    <w:rsid w:val="00946A70"/>
    <w:rsid w:val="00946ACA"/>
    <w:rsid w:val="00946B0A"/>
    <w:rsid w:val="00946B1B"/>
    <w:rsid w:val="00946B37"/>
    <w:rsid w:val="00946B4B"/>
    <w:rsid w:val="00946B58"/>
    <w:rsid w:val="00946BE6"/>
    <w:rsid w:val="00946BFA"/>
    <w:rsid w:val="00946C14"/>
    <w:rsid w:val="00946C42"/>
    <w:rsid w:val="00946C5B"/>
    <w:rsid w:val="00946C70"/>
    <w:rsid w:val="00946C8E"/>
    <w:rsid w:val="00946CE7"/>
    <w:rsid w:val="00946CFA"/>
    <w:rsid w:val="00946D04"/>
    <w:rsid w:val="00946D25"/>
    <w:rsid w:val="00946D29"/>
    <w:rsid w:val="00946D6B"/>
    <w:rsid w:val="00946DAD"/>
    <w:rsid w:val="00946DDF"/>
    <w:rsid w:val="00946DE4"/>
    <w:rsid w:val="00946E15"/>
    <w:rsid w:val="00946E20"/>
    <w:rsid w:val="00946E3A"/>
    <w:rsid w:val="00946E5B"/>
    <w:rsid w:val="00946E62"/>
    <w:rsid w:val="00946EC3"/>
    <w:rsid w:val="00946F1C"/>
    <w:rsid w:val="00946F25"/>
    <w:rsid w:val="00946F2A"/>
    <w:rsid w:val="00946F57"/>
    <w:rsid w:val="00946F69"/>
    <w:rsid w:val="00946F6D"/>
    <w:rsid w:val="00946FB1"/>
    <w:rsid w:val="00946FD0"/>
    <w:rsid w:val="00946FD6"/>
    <w:rsid w:val="00947036"/>
    <w:rsid w:val="0094707A"/>
    <w:rsid w:val="00947082"/>
    <w:rsid w:val="009470A0"/>
    <w:rsid w:val="009470D9"/>
    <w:rsid w:val="00947104"/>
    <w:rsid w:val="0094710D"/>
    <w:rsid w:val="00947144"/>
    <w:rsid w:val="00947166"/>
    <w:rsid w:val="00947195"/>
    <w:rsid w:val="00947197"/>
    <w:rsid w:val="009471CD"/>
    <w:rsid w:val="009471F4"/>
    <w:rsid w:val="009471FD"/>
    <w:rsid w:val="009471FF"/>
    <w:rsid w:val="00947226"/>
    <w:rsid w:val="00947299"/>
    <w:rsid w:val="009472E8"/>
    <w:rsid w:val="00947344"/>
    <w:rsid w:val="0094739B"/>
    <w:rsid w:val="009473AC"/>
    <w:rsid w:val="009473AF"/>
    <w:rsid w:val="009473B1"/>
    <w:rsid w:val="009473B6"/>
    <w:rsid w:val="009473CF"/>
    <w:rsid w:val="00947415"/>
    <w:rsid w:val="0094744E"/>
    <w:rsid w:val="0094746D"/>
    <w:rsid w:val="00947480"/>
    <w:rsid w:val="009474C1"/>
    <w:rsid w:val="009474D4"/>
    <w:rsid w:val="009474DF"/>
    <w:rsid w:val="009474F0"/>
    <w:rsid w:val="00947516"/>
    <w:rsid w:val="00947558"/>
    <w:rsid w:val="00947572"/>
    <w:rsid w:val="00947581"/>
    <w:rsid w:val="00947584"/>
    <w:rsid w:val="009475DC"/>
    <w:rsid w:val="00947611"/>
    <w:rsid w:val="00947639"/>
    <w:rsid w:val="00947659"/>
    <w:rsid w:val="00947678"/>
    <w:rsid w:val="0094769E"/>
    <w:rsid w:val="009476EE"/>
    <w:rsid w:val="009476FC"/>
    <w:rsid w:val="00947745"/>
    <w:rsid w:val="00947774"/>
    <w:rsid w:val="0094779E"/>
    <w:rsid w:val="009477CD"/>
    <w:rsid w:val="009477FE"/>
    <w:rsid w:val="00947835"/>
    <w:rsid w:val="00947848"/>
    <w:rsid w:val="009478CB"/>
    <w:rsid w:val="009478EB"/>
    <w:rsid w:val="009478F4"/>
    <w:rsid w:val="00947906"/>
    <w:rsid w:val="00947941"/>
    <w:rsid w:val="00947988"/>
    <w:rsid w:val="0094798E"/>
    <w:rsid w:val="00947993"/>
    <w:rsid w:val="0094799E"/>
    <w:rsid w:val="009479B4"/>
    <w:rsid w:val="009479C3"/>
    <w:rsid w:val="00947A03"/>
    <w:rsid w:val="00947A07"/>
    <w:rsid w:val="00947A2A"/>
    <w:rsid w:val="00947A5A"/>
    <w:rsid w:val="00947A8C"/>
    <w:rsid w:val="00947A96"/>
    <w:rsid w:val="00947B13"/>
    <w:rsid w:val="00947B28"/>
    <w:rsid w:val="00947B35"/>
    <w:rsid w:val="00947B9B"/>
    <w:rsid w:val="00947BDD"/>
    <w:rsid w:val="00947BE9"/>
    <w:rsid w:val="00947BF5"/>
    <w:rsid w:val="00947C34"/>
    <w:rsid w:val="00947C38"/>
    <w:rsid w:val="00947C3E"/>
    <w:rsid w:val="00947C4F"/>
    <w:rsid w:val="00947C5B"/>
    <w:rsid w:val="00947C91"/>
    <w:rsid w:val="00947CD7"/>
    <w:rsid w:val="00947CDD"/>
    <w:rsid w:val="00947D00"/>
    <w:rsid w:val="00947D2B"/>
    <w:rsid w:val="00947D2D"/>
    <w:rsid w:val="00947D8D"/>
    <w:rsid w:val="00947D9A"/>
    <w:rsid w:val="00947DD3"/>
    <w:rsid w:val="00947E2C"/>
    <w:rsid w:val="00947E48"/>
    <w:rsid w:val="00947E6A"/>
    <w:rsid w:val="00947EA5"/>
    <w:rsid w:val="00947EFD"/>
    <w:rsid w:val="00947F1E"/>
    <w:rsid w:val="00947F29"/>
    <w:rsid w:val="00947F4D"/>
    <w:rsid w:val="00947F5D"/>
    <w:rsid w:val="00947F75"/>
    <w:rsid w:val="00947F85"/>
    <w:rsid w:val="00947F8E"/>
    <w:rsid w:val="00947F95"/>
    <w:rsid w:val="00947F99"/>
    <w:rsid w:val="00947FAD"/>
    <w:rsid w:val="00947FE2"/>
    <w:rsid w:val="00950033"/>
    <w:rsid w:val="00950040"/>
    <w:rsid w:val="00950046"/>
    <w:rsid w:val="00950051"/>
    <w:rsid w:val="00950075"/>
    <w:rsid w:val="0095009B"/>
    <w:rsid w:val="009500BA"/>
    <w:rsid w:val="009500E1"/>
    <w:rsid w:val="0095010D"/>
    <w:rsid w:val="0095012E"/>
    <w:rsid w:val="00950183"/>
    <w:rsid w:val="00950196"/>
    <w:rsid w:val="009501B6"/>
    <w:rsid w:val="009501EF"/>
    <w:rsid w:val="0095026E"/>
    <w:rsid w:val="0095027A"/>
    <w:rsid w:val="009502AA"/>
    <w:rsid w:val="009502B4"/>
    <w:rsid w:val="0095030A"/>
    <w:rsid w:val="0095030E"/>
    <w:rsid w:val="009503B7"/>
    <w:rsid w:val="00950400"/>
    <w:rsid w:val="00950410"/>
    <w:rsid w:val="00950449"/>
    <w:rsid w:val="0095045F"/>
    <w:rsid w:val="0095046B"/>
    <w:rsid w:val="00950489"/>
    <w:rsid w:val="00950490"/>
    <w:rsid w:val="009504AA"/>
    <w:rsid w:val="009504AE"/>
    <w:rsid w:val="009504B0"/>
    <w:rsid w:val="00950513"/>
    <w:rsid w:val="0095051C"/>
    <w:rsid w:val="00950531"/>
    <w:rsid w:val="00950551"/>
    <w:rsid w:val="00950576"/>
    <w:rsid w:val="0095059A"/>
    <w:rsid w:val="009505C7"/>
    <w:rsid w:val="009505E3"/>
    <w:rsid w:val="009505F6"/>
    <w:rsid w:val="009505FC"/>
    <w:rsid w:val="00950633"/>
    <w:rsid w:val="00950680"/>
    <w:rsid w:val="009506A5"/>
    <w:rsid w:val="009506BE"/>
    <w:rsid w:val="009506C3"/>
    <w:rsid w:val="00950717"/>
    <w:rsid w:val="00950736"/>
    <w:rsid w:val="00950746"/>
    <w:rsid w:val="0095077F"/>
    <w:rsid w:val="009507E5"/>
    <w:rsid w:val="009507F1"/>
    <w:rsid w:val="0095081D"/>
    <w:rsid w:val="0095082D"/>
    <w:rsid w:val="00950834"/>
    <w:rsid w:val="0095084D"/>
    <w:rsid w:val="00950879"/>
    <w:rsid w:val="009508A5"/>
    <w:rsid w:val="009508D6"/>
    <w:rsid w:val="009508D8"/>
    <w:rsid w:val="00950920"/>
    <w:rsid w:val="00950923"/>
    <w:rsid w:val="0095093D"/>
    <w:rsid w:val="00950944"/>
    <w:rsid w:val="0095097F"/>
    <w:rsid w:val="009509C1"/>
    <w:rsid w:val="00950A0B"/>
    <w:rsid w:val="00950A16"/>
    <w:rsid w:val="00950A27"/>
    <w:rsid w:val="00950A4F"/>
    <w:rsid w:val="00950A77"/>
    <w:rsid w:val="00950AA6"/>
    <w:rsid w:val="00950B3E"/>
    <w:rsid w:val="00950B56"/>
    <w:rsid w:val="00950B65"/>
    <w:rsid w:val="00950BD6"/>
    <w:rsid w:val="00950BF8"/>
    <w:rsid w:val="00950C16"/>
    <w:rsid w:val="00950C24"/>
    <w:rsid w:val="00950C78"/>
    <w:rsid w:val="00950C96"/>
    <w:rsid w:val="00950CC2"/>
    <w:rsid w:val="00950CCC"/>
    <w:rsid w:val="00950CD7"/>
    <w:rsid w:val="00950D7B"/>
    <w:rsid w:val="00950D8B"/>
    <w:rsid w:val="00950DA6"/>
    <w:rsid w:val="00950DA9"/>
    <w:rsid w:val="00950DE8"/>
    <w:rsid w:val="00950DF8"/>
    <w:rsid w:val="00950E1C"/>
    <w:rsid w:val="00950E48"/>
    <w:rsid w:val="00950E4F"/>
    <w:rsid w:val="00950E78"/>
    <w:rsid w:val="00950EA2"/>
    <w:rsid w:val="00950EC5"/>
    <w:rsid w:val="00950F66"/>
    <w:rsid w:val="00950F93"/>
    <w:rsid w:val="00950FB5"/>
    <w:rsid w:val="00950FCC"/>
    <w:rsid w:val="00951030"/>
    <w:rsid w:val="0095105B"/>
    <w:rsid w:val="00951090"/>
    <w:rsid w:val="009510A0"/>
    <w:rsid w:val="009510C0"/>
    <w:rsid w:val="009510DE"/>
    <w:rsid w:val="00951140"/>
    <w:rsid w:val="00951184"/>
    <w:rsid w:val="00951201"/>
    <w:rsid w:val="0095120D"/>
    <w:rsid w:val="0095123B"/>
    <w:rsid w:val="00951242"/>
    <w:rsid w:val="00951245"/>
    <w:rsid w:val="009512BF"/>
    <w:rsid w:val="009512D0"/>
    <w:rsid w:val="009512EF"/>
    <w:rsid w:val="0095132D"/>
    <w:rsid w:val="00951352"/>
    <w:rsid w:val="0095136B"/>
    <w:rsid w:val="00951387"/>
    <w:rsid w:val="00951388"/>
    <w:rsid w:val="00951390"/>
    <w:rsid w:val="0095139E"/>
    <w:rsid w:val="009513EA"/>
    <w:rsid w:val="00951446"/>
    <w:rsid w:val="00951468"/>
    <w:rsid w:val="009514FE"/>
    <w:rsid w:val="00951527"/>
    <w:rsid w:val="00951553"/>
    <w:rsid w:val="00951573"/>
    <w:rsid w:val="009515A4"/>
    <w:rsid w:val="009515B9"/>
    <w:rsid w:val="009515E6"/>
    <w:rsid w:val="009516A9"/>
    <w:rsid w:val="009516AD"/>
    <w:rsid w:val="009516C6"/>
    <w:rsid w:val="009516E1"/>
    <w:rsid w:val="009516ED"/>
    <w:rsid w:val="009516F4"/>
    <w:rsid w:val="00951706"/>
    <w:rsid w:val="0095171A"/>
    <w:rsid w:val="0095171F"/>
    <w:rsid w:val="00951766"/>
    <w:rsid w:val="00951788"/>
    <w:rsid w:val="0095178B"/>
    <w:rsid w:val="009517A4"/>
    <w:rsid w:val="009517C5"/>
    <w:rsid w:val="009517E8"/>
    <w:rsid w:val="009517F2"/>
    <w:rsid w:val="009518B3"/>
    <w:rsid w:val="009518D0"/>
    <w:rsid w:val="009518F9"/>
    <w:rsid w:val="00951901"/>
    <w:rsid w:val="009519A9"/>
    <w:rsid w:val="009519B5"/>
    <w:rsid w:val="009519B7"/>
    <w:rsid w:val="009519E7"/>
    <w:rsid w:val="009519F5"/>
    <w:rsid w:val="00951A10"/>
    <w:rsid w:val="00951A36"/>
    <w:rsid w:val="00951AA9"/>
    <w:rsid w:val="00951AB3"/>
    <w:rsid w:val="00951ADB"/>
    <w:rsid w:val="00951AFD"/>
    <w:rsid w:val="00951B16"/>
    <w:rsid w:val="00951B91"/>
    <w:rsid w:val="00951C97"/>
    <w:rsid w:val="00951CCB"/>
    <w:rsid w:val="00951CD8"/>
    <w:rsid w:val="00951D1B"/>
    <w:rsid w:val="00951D24"/>
    <w:rsid w:val="00951D5C"/>
    <w:rsid w:val="00951D60"/>
    <w:rsid w:val="00951D83"/>
    <w:rsid w:val="00951D8A"/>
    <w:rsid w:val="00951DDB"/>
    <w:rsid w:val="00951E14"/>
    <w:rsid w:val="00951E48"/>
    <w:rsid w:val="00951E54"/>
    <w:rsid w:val="00951E55"/>
    <w:rsid w:val="00951E73"/>
    <w:rsid w:val="00951E79"/>
    <w:rsid w:val="00951EB4"/>
    <w:rsid w:val="00951EB8"/>
    <w:rsid w:val="00951F0C"/>
    <w:rsid w:val="00951F52"/>
    <w:rsid w:val="00951FA4"/>
    <w:rsid w:val="00951FDA"/>
    <w:rsid w:val="00952020"/>
    <w:rsid w:val="00952067"/>
    <w:rsid w:val="0095206A"/>
    <w:rsid w:val="0095208E"/>
    <w:rsid w:val="009520DC"/>
    <w:rsid w:val="009520F6"/>
    <w:rsid w:val="00952109"/>
    <w:rsid w:val="009521DD"/>
    <w:rsid w:val="009521E3"/>
    <w:rsid w:val="009521F9"/>
    <w:rsid w:val="00952228"/>
    <w:rsid w:val="00952257"/>
    <w:rsid w:val="00952284"/>
    <w:rsid w:val="009522A1"/>
    <w:rsid w:val="009522B4"/>
    <w:rsid w:val="009522B9"/>
    <w:rsid w:val="009522E3"/>
    <w:rsid w:val="009522F3"/>
    <w:rsid w:val="00952307"/>
    <w:rsid w:val="00952340"/>
    <w:rsid w:val="00952362"/>
    <w:rsid w:val="00952369"/>
    <w:rsid w:val="00952395"/>
    <w:rsid w:val="009523B6"/>
    <w:rsid w:val="0095242C"/>
    <w:rsid w:val="00952441"/>
    <w:rsid w:val="00952467"/>
    <w:rsid w:val="009524B5"/>
    <w:rsid w:val="00952513"/>
    <w:rsid w:val="00952524"/>
    <w:rsid w:val="0095253F"/>
    <w:rsid w:val="00952576"/>
    <w:rsid w:val="0095257A"/>
    <w:rsid w:val="009525E3"/>
    <w:rsid w:val="00952605"/>
    <w:rsid w:val="009526EA"/>
    <w:rsid w:val="009526EF"/>
    <w:rsid w:val="00952701"/>
    <w:rsid w:val="00952746"/>
    <w:rsid w:val="00952792"/>
    <w:rsid w:val="009527B7"/>
    <w:rsid w:val="009527F3"/>
    <w:rsid w:val="009527F9"/>
    <w:rsid w:val="009527FF"/>
    <w:rsid w:val="0095282B"/>
    <w:rsid w:val="0095284E"/>
    <w:rsid w:val="0095284F"/>
    <w:rsid w:val="0095285E"/>
    <w:rsid w:val="009528AF"/>
    <w:rsid w:val="009528B8"/>
    <w:rsid w:val="0095290C"/>
    <w:rsid w:val="0095299C"/>
    <w:rsid w:val="009529DF"/>
    <w:rsid w:val="009529EE"/>
    <w:rsid w:val="00952A44"/>
    <w:rsid w:val="00952A75"/>
    <w:rsid w:val="00952A9B"/>
    <w:rsid w:val="00952AAA"/>
    <w:rsid w:val="00952ACC"/>
    <w:rsid w:val="00952AE1"/>
    <w:rsid w:val="00952AF6"/>
    <w:rsid w:val="00952B42"/>
    <w:rsid w:val="00952B60"/>
    <w:rsid w:val="00952B7F"/>
    <w:rsid w:val="00952BAB"/>
    <w:rsid w:val="00952BAE"/>
    <w:rsid w:val="00952BE3"/>
    <w:rsid w:val="00952C63"/>
    <w:rsid w:val="00952CA4"/>
    <w:rsid w:val="00952CE8"/>
    <w:rsid w:val="00952D4D"/>
    <w:rsid w:val="00952D4F"/>
    <w:rsid w:val="00952D94"/>
    <w:rsid w:val="00952DD9"/>
    <w:rsid w:val="00952DF4"/>
    <w:rsid w:val="00952E28"/>
    <w:rsid w:val="00952E35"/>
    <w:rsid w:val="00952E48"/>
    <w:rsid w:val="00952E7F"/>
    <w:rsid w:val="00952E99"/>
    <w:rsid w:val="00952EB2"/>
    <w:rsid w:val="00952EBB"/>
    <w:rsid w:val="00952ED2"/>
    <w:rsid w:val="00952EDA"/>
    <w:rsid w:val="00952EEE"/>
    <w:rsid w:val="00952F0F"/>
    <w:rsid w:val="00952F37"/>
    <w:rsid w:val="00952F3D"/>
    <w:rsid w:val="00952F65"/>
    <w:rsid w:val="00952F6D"/>
    <w:rsid w:val="00952FB1"/>
    <w:rsid w:val="00952FDE"/>
    <w:rsid w:val="00952FF8"/>
    <w:rsid w:val="00953029"/>
    <w:rsid w:val="00953059"/>
    <w:rsid w:val="0095306A"/>
    <w:rsid w:val="00953081"/>
    <w:rsid w:val="0095309F"/>
    <w:rsid w:val="009530AA"/>
    <w:rsid w:val="009530BA"/>
    <w:rsid w:val="009530C4"/>
    <w:rsid w:val="009530C8"/>
    <w:rsid w:val="009530E6"/>
    <w:rsid w:val="009530E8"/>
    <w:rsid w:val="009530EE"/>
    <w:rsid w:val="009530EF"/>
    <w:rsid w:val="00953147"/>
    <w:rsid w:val="009531A8"/>
    <w:rsid w:val="009531B3"/>
    <w:rsid w:val="009531C9"/>
    <w:rsid w:val="0095320E"/>
    <w:rsid w:val="0095323E"/>
    <w:rsid w:val="0095324E"/>
    <w:rsid w:val="00953266"/>
    <w:rsid w:val="0095326A"/>
    <w:rsid w:val="0095326F"/>
    <w:rsid w:val="00953275"/>
    <w:rsid w:val="00953286"/>
    <w:rsid w:val="00953289"/>
    <w:rsid w:val="0095328E"/>
    <w:rsid w:val="00953292"/>
    <w:rsid w:val="00953298"/>
    <w:rsid w:val="009532A3"/>
    <w:rsid w:val="009532A6"/>
    <w:rsid w:val="009532AD"/>
    <w:rsid w:val="0095332D"/>
    <w:rsid w:val="00953381"/>
    <w:rsid w:val="009533AA"/>
    <w:rsid w:val="009533DD"/>
    <w:rsid w:val="0095341F"/>
    <w:rsid w:val="00953422"/>
    <w:rsid w:val="009534B3"/>
    <w:rsid w:val="009534B6"/>
    <w:rsid w:val="009534DD"/>
    <w:rsid w:val="00953534"/>
    <w:rsid w:val="00953551"/>
    <w:rsid w:val="00953584"/>
    <w:rsid w:val="0095358B"/>
    <w:rsid w:val="00953602"/>
    <w:rsid w:val="0095366D"/>
    <w:rsid w:val="00953685"/>
    <w:rsid w:val="00953692"/>
    <w:rsid w:val="00953693"/>
    <w:rsid w:val="009536BF"/>
    <w:rsid w:val="00953722"/>
    <w:rsid w:val="00953729"/>
    <w:rsid w:val="0095374A"/>
    <w:rsid w:val="00953799"/>
    <w:rsid w:val="009537D4"/>
    <w:rsid w:val="009537EE"/>
    <w:rsid w:val="00953831"/>
    <w:rsid w:val="009538BC"/>
    <w:rsid w:val="009538C4"/>
    <w:rsid w:val="009538F9"/>
    <w:rsid w:val="00953906"/>
    <w:rsid w:val="0095393F"/>
    <w:rsid w:val="009539A5"/>
    <w:rsid w:val="009539C9"/>
    <w:rsid w:val="00953A52"/>
    <w:rsid w:val="00953A5C"/>
    <w:rsid w:val="00953A88"/>
    <w:rsid w:val="00953A92"/>
    <w:rsid w:val="00953AA2"/>
    <w:rsid w:val="00953AAE"/>
    <w:rsid w:val="00953AC1"/>
    <w:rsid w:val="00953ACC"/>
    <w:rsid w:val="00953AE3"/>
    <w:rsid w:val="00953B10"/>
    <w:rsid w:val="00953B15"/>
    <w:rsid w:val="00953B1E"/>
    <w:rsid w:val="00953B28"/>
    <w:rsid w:val="00953B36"/>
    <w:rsid w:val="00953B45"/>
    <w:rsid w:val="00953B6A"/>
    <w:rsid w:val="00953B9F"/>
    <w:rsid w:val="00953BBA"/>
    <w:rsid w:val="00953BCC"/>
    <w:rsid w:val="00953BE3"/>
    <w:rsid w:val="00953BE4"/>
    <w:rsid w:val="00953BF0"/>
    <w:rsid w:val="00953C3A"/>
    <w:rsid w:val="00953C5B"/>
    <w:rsid w:val="00953C87"/>
    <w:rsid w:val="00953CC4"/>
    <w:rsid w:val="00953CD0"/>
    <w:rsid w:val="00953CE7"/>
    <w:rsid w:val="00953D09"/>
    <w:rsid w:val="00953D17"/>
    <w:rsid w:val="00953D1C"/>
    <w:rsid w:val="00953D43"/>
    <w:rsid w:val="00953D69"/>
    <w:rsid w:val="00953D7D"/>
    <w:rsid w:val="00953D82"/>
    <w:rsid w:val="00953E3A"/>
    <w:rsid w:val="00953E48"/>
    <w:rsid w:val="00953E7F"/>
    <w:rsid w:val="00953EA3"/>
    <w:rsid w:val="00953EAF"/>
    <w:rsid w:val="00953EEB"/>
    <w:rsid w:val="00953F15"/>
    <w:rsid w:val="00954024"/>
    <w:rsid w:val="00954042"/>
    <w:rsid w:val="00954082"/>
    <w:rsid w:val="009540A5"/>
    <w:rsid w:val="009540D3"/>
    <w:rsid w:val="009540E1"/>
    <w:rsid w:val="00954143"/>
    <w:rsid w:val="00954146"/>
    <w:rsid w:val="00954162"/>
    <w:rsid w:val="0095416B"/>
    <w:rsid w:val="00954189"/>
    <w:rsid w:val="0095419A"/>
    <w:rsid w:val="009541C4"/>
    <w:rsid w:val="009541EC"/>
    <w:rsid w:val="00954274"/>
    <w:rsid w:val="00954290"/>
    <w:rsid w:val="009542AA"/>
    <w:rsid w:val="009542FD"/>
    <w:rsid w:val="00954309"/>
    <w:rsid w:val="0095433D"/>
    <w:rsid w:val="00954374"/>
    <w:rsid w:val="009543DE"/>
    <w:rsid w:val="009543EB"/>
    <w:rsid w:val="009543EF"/>
    <w:rsid w:val="009543FA"/>
    <w:rsid w:val="009543FD"/>
    <w:rsid w:val="00954438"/>
    <w:rsid w:val="00954462"/>
    <w:rsid w:val="0095447E"/>
    <w:rsid w:val="00954484"/>
    <w:rsid w:val="00954490"/>
    <w:rsid w:val="009544C5"/>
    <w:rsid w:val="009544CC"/>
    <w:rsid w:val="0095450D"/>
    <w:rsid w:val="00954519"/>
    <w:rsid w:val="00954538"/>
    <w:rsid w:val="00954565"/>
    <w:rsid w:val="00954591"/>
    <w:rsid w:val="009545A3"/>
    <w:rsid w:val="009545AB"/>
    <w:rsid w:val="009545E0"/>
    <w:rsid w:val="009545F2"/>
    <w:rsid w:val="00954628"/>
    <w:rsid w:val="00954645"/>
    <w:rsid w:val="00954647"/>
    <w:rsid w:val="0095464F"/>
    <w:rsid w:val="00954655"/>
    <w:rsid w:val="0095466F"/>
    <w:rsid w:val="00954688"/>
    <w:rsid w:val="009546B8"/>
    <w:rsid w:val="009546C5"/>
    <w:rsid w:val="0095473B"/>
    <w:rsid w:val="00954764"/>
    <w:rsid w:val="00954768"/>
    <w:rsid w:val="0095476B"/>
    <w:rsid w:val="00954784"/>
    <w:rsid w:val="00954785"/>
    <w:rsid w:val="00954793"/>
    <w:rsid w:val="009547BE"/>
    <w:rsid w:val="009547BF"/>
    <w:rsid w:val="009547F6"/>
    <w:rsid w:val="00954804"/>
    <w:rsid w:val="00954807"/>
    <w:rsid w:val="00954834"/>
    <w:rsid w:val="00954859"/>
    <w:rsid w:val="00954876"/>
    <w:rsid w:val="009548B3"/>
    <w:rsid w:val="00954905"/>
    <w:rsid w:val="00954912"/>
    <w:rsid w:val="00954972"/>
    <w:rsid w:val="00954998"/>
    <w:rsid w:val="009549B3"/>
    <w:rsid w:val="00954A2F"/>
    <w:rsid w:val="00954A5B"/>
    <w:rsid w:val="00954AD8"/>
    <w:rsid w:val="00954AE0"/>
    <w:rsid w:val="00954B8F"/>
    <w:rsid w:val="00954C34"/>
    <w:rsid w:val="00954C37"/>
    <w:rsid w:val="00954C64"/>
    <w:rsid w:val="00954C91"/>
    <w:rsid w:val="00954CA5"/>
    <w:rsid w:val="00954CB1"/>
    <w:rsid w:val="00954CC9"/>
    <w:rsid w:val="00954CD7"/>
    <w:rsid w:val="00954D68"/>
    <w:rsid w:val="00954D8C"/>
    <w:rsid w:val="00954DA7"/>
    <w:rsid w:val="00954DBF"/>
    <w:rsid w:val="00954DC4"/>
    <w:rsid w:val="00954DD3"/>
    <w:rsid w:val="00954E00"/>
    <w:rsid w:val="00954E0C"/>
    <w:rsid w:val="00954E46"/>
    <w:rsid w:val="00954E51"/>
    <w:rsid w:val="00954F81"/>
    <w:rsid w:val="00954F85"/>
    <w:rsid w:val="00954F8F"/>
    <w:rsid w:val="00954F95"/>
    <w:rsid w:val="00954F9F"/>
    <w:rsid w:val="00954FBE"/>
    <w:rsid w:val="00954FC1"/>
    <w:rsid w:val="00954FF8"/>
    <w:rsid w:val="00955008"/>
    <w:rsid w:val="00955057"/>
    <w:rsid w:val="0095505F"/>
    <w:rsid w:val="00955119"/>
    <w:rsid w:val="0095518D"/>
    <w:rsid w:val="009551B4"/>
    <w:rsid w:val="009551D8"/>
    <w:rsid w:val="00955207"/>
    <w:rsid w:val="00955245"/>
    <w:rsid w:val="0095529A"/>
    <w:rsid w:val="009552A1"/>
    <w:rsid w:val="009552BC"/>
    <w:rsid w:val="009552DC"/>
    <w:rsid w:val="00955347"/>
    <w:rsid w:val="00955363"/>
    <w:rsid w:val="00955366"/>
    <w:rsid w:val="0095536C"/>
    <w:rsid w:val="00955379"/>
    <w:rsid w:val="00955385"/>
    <w:rsid w:val="009553EE"/>
    <w:rsid w:val="00955402"/>
    <w:rsid w:val="00955418"/>
    <w:rsid w:val="0095543E"/>
    <w:rsid w:val="0095544B"/>
    <w:rsid w:val="0095547A"/>
    <w:rsid w:val="0095549E"/>
    <w:rsid w:val="009554B1"/>
    <w:rsid w:val="009554B6"/>
    <w:rsid w:val="009554E0"/>
    <w:rsid w:val="00955555"/>
    <w:rsid w:val="00955556"/>
    <w:rsid w:val="00955558"/>
    <w:rsid w:val="009555A7"/>
    <w:rsid w:val="009555AC"/>
    <w:rsid w:val="009555F4"/>
    <w:rsid w:val="00955687"/>
    <w:rsid w:val="00955688"/>
    <w:rsid w:val="0095568C"/>
    <w:rsid w:val="009556A5"/>
    <w:rsid w:val="0095571D"/>
    <w:rsid w:val="00955729"/>
    <w:rsid w:val="00955743"/>
    <w:rsid w:val="00955754"/>
    <w:rsid w:val="0095576D"/>
    <w:rsid w:val="009557C6"/>
    <w:rsid w:val="00955804"/>
    <w:rsid w:val="0095582C"/>
    <w:rsid w:val="0095585F"/>
    <w:rsid w:val="00955873"/>
    <w:rsid w:val="0095589D"/>
    <w:rsid w:val="009558A3"/>
    <w:rsid w:val="009558B5"/>
    <w:rsid w:val="009558FA"/>
    <w:rsid w:val="00955957"/>
    <w:rsid w:val="00955972"/>
    <w:rsid w:val="0095598B"/>
    <w:rsid w:val="009559AC"/>
    <w:rsid w:val="009559D1"/>
    <w:rsid w:val="00955A05"/>
    <w:rsid w:val="00955A19"/>
    <w:rsid w:val="00955AA5"/>
    <w:rsid w:val="00955B21"/>
    <w:rsid w:val="00955B3D"/>
    <w:rsid w:val="00955B5E"/>
    <w:rsid w:val="00955B70"/>
    <w:rsid w:val="00955B72"/>
    <w:rsid w:val="00955B90"/>
    <w:rsid w:val="00955B9A"/>
    <w:rsid w:val="00955BAA"/>
    <w:rsid w:val="00955BBA"/>
    <w:rsid w:val="00955BDB"/>
    <w:rsid w:val="00955BED"/>
    <w:rsid w:val="00955C09"/>
    <w:rsid w:val="00955C12"/>
    <w:rsid w:val="00955C29"/>
    <w:rsid w:val="00955C75"/>
    <w:rsid w:val="00955C79"/>
    <w:rsid w:val="00955CAC"/>
    <w:rsid w:val="00955CD0"/>
    <w:rsid w:val="00955CE6"/>
    <w:rsid w:val="00955CF7"/>
    <w:rsid w:val="00955D1F"/>
    <w:rsid w:val="00955D20"/>
    <w:rsid w:val="00955D2F"/>
    <w:rsid w:val="00955D8E"/>
    <w:rsid w:val="00955DBB"/>
    <w:rsid w:val="00955DC1"/>
    <w:rsid w:val="00955DCB"/>
    <w:rsid w:val="00955E18"/>
    <w:rsid w:val="00955E20"/>
    <w:rsid w:val="00955E27"/>
    <w:rsid w:val="00955E2A"/>
    <w:rsid w:val="00955E32"/>
    <w:rsid w:val="00955E43"/>
    <w:rsid w:val="00955E95"/>
    <w:rsid w:val="00955F4A"/>
    <w:rsid w:val="00955F55"/>
    <w:rsid w:val="00955F96"/>
    <w:rsid w:val="00955F9E"/>
    <w:rsid w:val="0095609E"/>
    <w:rsid w:val="009560C0"/>
    <w:rsid w:val="009560D9"/>
    <w:rsid w:val="009561FE"/>
    <w:rsid w:val="0095620F"/>
    <w:rsid w:val="00956242"/>
    <w:rsid w:val="00956256"/>
    <w:rsid w:val="009562BE"/>
    <w:rsid w:val="009562DC"/>
    <w:rsid w:val="00956312"/>
    <w:rsid w:val="00956314"/>
    <w:rsid w:val="00956330"/>
    <w:rsid w:val="0095636A"/>
    <w:rsid w:val="009563FB"/>
    <w:rsid w:val="00956421"/>
    <w:rsid w:val="00956480"/>
    <w:rsid w:val="00956481"/>
    <w:rsid w:val="0095649A"/>
    <w:rsid w:val="0095649E"/>
    <w:rsid w:val="009564A2"/>
    <w:rsid w:val="009564A3"/>
    <w:rsid w:val="009564C9"/>
    <w:rsid w:val="00956501"/>
    <w:rsid w:val="00956524"/>
    <w:rsid w:val="00956547"/>
    <w:rsid w:val="00956576"/>
    <w:rsid w:val="00956598"/>
    <w:rsid w:val="009565A8"/>
    <w:rsid w:val="009565AC"/>
    <w:rsid w:val="009565F9"/>
    <w:rsid w:val="00956607"/>
    <w:rsid w:val="00956638"/>
    <w:rsid w:val="0095669D"/>
    <w:rsid w:val="009566C0"/>
    <w:rsid w:val="009566D0"/>
    <w:rsid w:val="009566D9"/>
    <w:rsid w:val="009566E0"/>
    <w:rsid w:val="009566F1"/>
    <w:rsid w:val="009566F2"/>
    <w:rsid w:val="00956785"/>
    <w:rsid w:val="00956787"/>
    <w:rsid w:val="00956791"/>
    <w:rsid w:val="009567C7"/>
    <w:rsid w:val="009567E0"/>
    <w:rsid w:val="0095680C"/>
    <w:rsid w:val="00956811"/>
    <w:rsid w:val="00956812"/>
    <w:rsid w:val="00956827"/>
    <w:rsid w:val="0095682D"/>
    <w:rsid w:val="00956844"/>
    <w:rsid w:val="00956845"/>
    <w:rsid w:val="00956865"/>
    <w:rsid w:val="00956877"/>
    <w:rsid w:val="00956879"/>
    <w:rsid w:val="009568DB"/>
    <w:rsid w:val="009568FE"/>
    <w:rsid w:val="0095693B"/>
    <w:rsid w:val="00956942"/>
    <w:rsid w:val="00956962"/>
    <w:rsid w:val="009569AE"/>
    <w:rsid w:val="009569CB"/>
    <w:rsid w:val="009569E9"/>
    <w:rsid w:val="009569EB"/>
    <w:rsid w:val="00956A6F"/>
    <w:rsid w:val="00956AC4"/>
    <w:rsid w:val="00956AD4"/>
    <w:rsid w:val="00956B11"/>
    <w:rsid w:val="00956B12"/>
    <w:rsid w:val="00956B23"/>
    <w:rsid w:val="00956B3B"/>
    <w:rsid w:val="00956B5C"/>
    <w:rsid w:val="00956B60"/>
    <w:rsid w:val="00956BDA"/>
    <w:rsid w:val="00956C01"/>
    <w:rsid w:val="00956C1B"/>
    <w:rsid w:val="00956C80"/>
    <w:rsid w:val="00956CA9"/>
    <w:rsid w:val="00956CD4"/>
    <w:rsid w:val="00956D02"/>
    <w:rsid w:val="00956D0D"/>
    <w:rsid w:val="00956D1B"/>
    <w:rsid w:val="00956D2A"/>
    <w:rsid w:val="00956D96"/>
    <w:rsid w:val="00956DD5"/>
    <w:rsid w:val="00956DF3"/>
    <w:rsid w:val="00956E14"/>
    <w:rsid w:val="00956E20"/>
    <w:rsid w:val="00956E21"/>
    <w:rsid w:val="00956E2D"/>
    <w:rsid w:val="00956EA3"/>
    <w:rsid w:val="00956EB2"/>
    <w:rsid w:val="00956F7D"/>
    <w:rsid w:val="00956FDB"/>
    <w:rsid w:val="00956FF8"/>
    <w:rsid w:val="00957021"/>
    <w:rsid w:val="00957047"/>
    <w:rsid w:val="0095706A"/>
    <w:rsid w:val="00957072"/>
    <w:rsid w:val="00957078"/>
    <w:rsid w:val="00957084"/>
    <w:rsid w:val="009570A3"/>
    <w:rsid w:val="009570B7"/>
    <w:rsid w:val="009570E8"/>
    <w:rsid w:val="00957100"/>
    <w:rsid w:val="00957103"/>
    <w:rsid w:val="00957107"/>
    <w:rsid w:val="00957140"/>
    <w:rsid w:val="0095714B"/>
    <w:rsid w:val="00957160"/>
    <w:rsid w:val="00957171"/>
    <w:rsid w:val="0095717B"/>
    <w:rsid w:val="00957193"/>
    <w:rsid w:val="0095719A"/>
    <w:rsid w:val="009571B1"/>
    <w:rsid w:val="009571D1"/>
    <w:rsid w:val="00957260"/>
    <w:rsid w:val="00957262"/>
    <w:rsid w:val="00957264"/>
    <w:rsid w:val="0095727C"/>
    <w:rsid w:val="009572E4"/>
    <w:rsid w:val="00957311"/>
    <w:rsid w:val="00957313"/>
    <w:rsid w:val="00957356"/>
    <w:rsid w:val="0095735F"/>
    <w:rsid w:val="009573CE"/>
    <w:rsid w:val="009573F8"/>
    <w:rsid w:val="00957403"/>
    <w:rsid w:val="00957421"/>
    <w:rsid w:val="0095742F"/>
    <w:rsid w:val="00957451"/>
    <w:rsid w:val="00957469"/>
    <w:rsid w:val="00957485"/>
    <w:rsid w:val="0095754F"/>
    <w:rsid w:val="00957571"/>
    <w:rsid w:val="009575BC"/>
    <w:rsid w:val="009575FA"/>
    <w:rsid w:val="0095760F"/>
    <w:rsid w:val="0095762E"/>
    <w:rsid w:val="0095766D"/>
    <w:rsid w:val="00957697"/>
    <w:rsid w:val="009576A5"/>
    <w:rsid w:val="0095776C"/>
    <w:rsid w:val="0095777C"/>
    <w:rsid w:val="009577D2"/>
    <w:rsid w:val="00957802"/>
    <w:rsid w:val="0095784D"/>
    <w:rsid w:val="00957860"/>
    <w:rsid w:val="00957880"/>
    <w:rsid w:val="009578B2"/>
    <w:rsid w:val="009578CC"/>
    <w:rsid w:val="009578E2"/>
    <w:rsid w:val="00957920"/>
    <w:rsid w:val="00957925"/>
    <w:rsid w:val="00957944"/>
    <w:rsid w:val="0095796A"/>
    <w:rsid w:val="00957977"/>
    <w:rsid w:val="00957992"/>
    <w:rsid w:val="009579A1"/>
    <w:rsid w:val="009579A8"/>
    <w:rsid w:val="009579C0"/>
    <w:rsid w:val="009579D1"/>
    <w:rsid w:val="009579D7"/>
    <w:rsid w:val="009579FD"/>
    <w:rsid w:val="00957A02"/>
    <w:rsid w:val="00957A07"/>
    <w:rsid w:val="00957A4E"/>
    <w:rsid w:val="00957A7D"/>
    <w:rsid w:val="00957A82"/>
    <w:rsid w:val="00957A91"/>
    <w:rsid w:val="00957AAF"/>
    <w:rsid w:val="00957AB3"/>
    <w:rsid w:val="00957AB4"/>
    <w:rsid w:val="00957ABF"/>
    <w:rsid w:val="00957B12"/>
    <w:rsid w:val="00957B4B"/>
    <w:rsid w:val="00957B59"/>
    <w:rsid w:val="00957B5A"/>
    <w:rsid w:val="00957B8B"/>
    <w:rsid w:val="00957B9E"/>
    <w:rsid w:val="00957BBA"/>
    <w:rsid w:val="00957BDA"/>
    <w:rsid w:val="00957BFA"/>
    <w:rsid w:val="00957BFD"/>
    <w:rsid w:val="00957C29"/>
    <w:rsid w:val="00957C3C"/>
    <w:rsid w:val="00957C54"/>
    <w:rsid w:val="00957CFB"/>
    <w:rsid w:val="00957D08"/>
    <w:rsid w:val="00957D50"/>
    <w:rsid w:val="00957D54"/>
    <w:rsid w:val="00957D80"/>
    <w:rsid w:val="00957D86"/>
    <w:rsid w:val="00957DBF"/>
    <w:rsid w:val="00957E01"/>
    <w:rsid w:val="00957E4C"/>
    <w:rsid w:val="00957E69"/>
    <w:rsid w:val="00957E96"/>
    <w:rsid w:val="00957EA2"/>
    <w:rsid w:val="00957EAF"/>
    <w:rsid w:val="00957F0A"/>
    <w:rsid w:val="00957F84"/>
    <w:rsid w:val="00957F8C"/>
    <w:rsid w:val="00957FD0"/>
    <w:rsid w:val="00957FF4"/>
    <w:rsid w:val="00957FF5"/>
    <w:rsid w:val="00957FFB"/>
    <w:rsid w:val="00960005"/>
    <w:rsid w:val="00960018"/>
    <w:rsid w:val="00960021"/>
    <w:rsid w:val="00960030"/>
    <w:rsid w:val="00960033"/>
    <w:rsid w:val="0096006B"/>
    <w:rsid w:val="009600C6"/>
    <w:rsid w:val="009600C7"/>
    <w:rsid w:val="00960133"/>
    <w:rsid w:val="0096014D"/>
    <w:rsid w:val="0096016E"/>
    <w:rsid w:val="0096019A"/>
    <w:rsid w:val="009601E2"/>
    <w:rsid w:val="009601EC"/>
    <w:rsid w:val="00960206"/>
    <w:rsid w:val="00960217"/>
    <w:rsid w:val="00960230"/>
    <w:rsid w:val="0096023C"/>
    <w:rsid w:val="0096024B"/>
    <w:rsid w:val="0096026F"/>
    <w:rsid w:val="0096027F"/>
    <w:rsid w:val="009602A9"/>
    <w:rsid w:val="009602AB"/>
    <w:rsid w:val="009602BD"/>
    <w:rsid w:val="009602BF"/>
    <w:rsid w:val="009602C9"/>
    <w:rsid w:val="009602CD"/>
    <w:rsid w:val="009602ED"/>
    <w:rsid w:val="009602F1"/>
    <w:rsid w:val="0096032E"/>
    <w:rsid w:val="00960340"/>
    <w:rsid w:val="00960378"/>
    <w:rsid w:val="0096037A"/>
    <w:rsid w:val="0096037B"/>
    <w:rsid w:val="00960386"/>
    <w:rsid w:val="009603C9"/>
    <w:rsid w:val="009603FA"/>
    <w:rsid w:val="0096042C"/>
    <w:rsid w:val="00960459"/>
    <w:rsid w:val="0096046D"/>
    <w:rsid w:val="00960486"/>
    <w:rsid w:val="00960509"/>
    <w:rsid w:val="0096050E"/>
    <w:rsid w:val="00960579"/>
    <w:rsid w:val="009605D2"/>
    <w:rsid w:val="009605D8"/>
    <w:rsid w:val="009605F4"/>
    <w:rsid w:val="00960607"/>
    <w:rsid w:val="00960690"/>
    <w:rsid w:val="009606A9"/>
    <w:rsid w:val="009606AC"/>
    <w:rsid w:val="009606C8"/>
    <w:rsid w:val="009606CB"/>
    <w:rsid w:val="009606F2"/>
    <w:rsid w:val="009606F6"/>
    <w:rsid w:val="00960707"/>
    <w:rsid w:val="00960756"/>
    <w:rsid w:val="0096078E"/>
    <w:rsid w:val="009607A5"/>
    <w:rsid w:val="009607C8"/>
    <w:rsid w:val="009607CC"/>
    <w:rsid w:val="009607F0"/>
    <w:rsid w:val="009607F1"/>
    <w:rsid w:val="00960800"/>
    <w:rsid w:val="00960809"/>
    <w:rsid w:val="0096080D"/>
    <w:rsid w:val="00960831"/>
    <w:rsid w:val="00960839"/>
    <w:rsid w:val="0096083D"/>
    <w:rsid w:val="0096084C"/>
    <w:rsid w:val="00960865"/>
    <w:rsid w:val="0096086C"/>
    <w:rsid w:val="0096086F"/>
    <w:rsid w:val="00960890"/>
    <w:rsid w:val="009608B7"/>
    <w:rsid w:val="009608D4"/>
    <w:rsid w:val="0096098A"/>
    <w:rsid w:val="009609A3"/>
    <w:rsid w:val="009609B8"/>
    <w:rsid w:val="00960A44"/>
    <w:rsid w:val="00960A82"/>
    <w:rsid w:val="00960A95"/>
    <w:rsid w:val="00960AA1"/>
    <w:rsid w:val="00960AA4"/>
    <w:rsid w:val="00960ABB"/>
    <w:rsid w:val="00960AEB"/>
    <w:rsid w:val="00960B35"/>
    <w:rsid w:val="00960B84"/>
    <w:rsid w:val="00960B9D"/>
    <w:rsid w:val="00960BAA"/>
    <w:rsid w:val="00960BD2"/>
    <w:rsid w:val="00960BE3"/>
    <w:rsid w:val="00960BF4"/>
    <w:rsid w:val="00960BF5"/>
    <w:rsid w:val="00960C3A"/>
    <w:rsid w:val="00960C49"/>
    <w:rsid w:val="00960C4E"/>
    <w:rsid w:val="00960C5F"/>
    <w:rsid w:val="00960C94"/>
    <w:rsid w:val="00960C97"/>
    <w:rsid w:val="00960C9C"/>
    <w:rsid w:val="00960CE8"/>
    <w:rsid w:val="00960D0F"/>
    <w:rsid w:val="00960D69"/>
    <w:rsid w:val="00960D8B"/>
    <w:rsid w:val="00960D8D"/>
    <w:rsid w:val="00960DB6"/>
    <w:rsid w:val="00960DE0"/>
    <w:rsid w:val="00960E1C"/>
    <w:rsid w:val="00960E24"/>
    <w:rsid w:val="00960E80"/>
    <w:rsid w:val="00960ED7"/>
    <w:rsid w:val="00960F1E"/>
    <w:rsid w:val="00960F27"/>
    <w:rsid w:val="00960F38"/>
    <w:rsid w:val="00960F66"/>
    <w:rsid w:val="00960F8F"/>
    <w:rsid w:val="00960FDF"/>
    <w:rsid w:val="00960FEF"/>
    <w:rsid w:val="00960FF5"/>
    <w:rsid w:val="0096105F"/>
    <w:rsid w:val="00961075"/>
    <w:rsid w:val="0096107A"/>
    <w:rsid w:val="00961088"/>
    <w:rsid w:val="00961093"/>
    <w:rsid w:val="009610D8"/>
    <w:rsid w:val="009610FF"/>
    <w:rsid w:val="0096110F"/>
    <w:rsid w:val="00961124"/>
    <w:rsid w:val="00961147"/>
    <w:rsid w:val="00961177"/>
    <w:rsid w:val="00961197"/>
    <w:rsid w:val="009611B2"/>
    <w:rsid w:val="009611CB"/>
    <w:rsid w:val="009611E4"/>
    <w:rsid w:val="009611EB"/>
    <w:rsid w:val="0096121C"/>
    <w:rsid w:val="009612A3"/>
    <w:rsid w:val="009612C3"/>
    <w:rsid w:val="009612FD"/>
    <w:rsid w:val="00961330"/>
    <w:rsid w:val="00961352"/>
    <w:rsid w:val="009613B7"/>
    <w:rsid w:val="009613BD"/>
    <w:rsid w:val="009613C0"/>
    <w:rsid w:val="009613D3"/>
    <w:rsid w:val="009613E7"/>
    <w:rsid w:val="0096147B"/>
    <w:rsid w:val="009614A0"/>
    <w:rsid w:val="0096152D"/>
    <w:rsid w:val="0096153B"/>
    <w:rsid w:val="0096154F"/>
    <w:rsid w:val="00961556"/>
    <w:rsid w:val="0096156C"/>
    <w:rsid w:val="00961650"/>
    <w:rsid w:val="00961656"/>
    <w:rsid w:val="00961658"/>
    <w:rsid w:val="00961666"/>
    <w:rsid w:val="0096166A"/>
    <w:rsid w:val="0096166B"/>
    <w:rsid w:val="00961685"/>
    <w:rsid w:val="0096168F"/>
    <w:rsid w:val="009616C4"/>
    <w:rsid w:val="009616D5"/>
    <w:rsid w:val="009616F5"/>
    <w:rsid w:val="00961721"/>
    <w:rsid w:val="00961726"/>
    <w:rsid w:val="0096173D"/>
    <w:rsid w:val="0096173E"/>
    <w:rsid w:val="0096174D"/>
    <w:rsid w:val="00961754"/>
    <w:rsid w:val="00961761"/>
    <w:rsid w:val="00961765"/>
    <w:rsid w:val="0096176A"/>
    <w:rsid w:val="00961780"/>
    <w:rsid w:val="009617C3"/>
    <w:rsid w:val="009617CC"/>
    <w:rsid w:val="009617CD"/>
    <w:rsid w:val="009617E5"/>
    <w:rsid w:val="009617EB"/>
    <w:rsid w:val="00961867"/>
    <w:rsid w:val="00961876"/>
    <w:rsid w:val="00961880"/>
    <w:rsid w:val="00961895"/>
    <w:rsid w:val="009618A7"/>
    <w:rsid w:val="009618F2"/>
    <w:rsid w:val="00961906"/>
    <w:rsid w:val="00961964"/>
    <w:rsid w:val="00961965"/>
    <w:rsid w:val="00961998"/>
    <w:rsid w:val="009619B9"/>
    <w:rsid w:val="009619BA"/>
    <w:rsid w:val="00961A29"/>
    <w:rsid w:val="00961A36"/>
    <w:rsid w:val="00961A37"/>
    <w:rsid w:val="00961A56"/>
    <w:rsid w:val="00961A6C"/>
    <w:rsid w:val="00961A77"/>
    <w:rsid w:val="00961AE3"/>
    <w:rsid w:val="00961B0A"/>
    <w:rsid w:val="00961B5D"/>
    <w:rsid w:val="00961B6E"/>
    <w:rsid w:val="00961B8C"/>
    <w:rsid w:val="00961BB7"/>
    <w:rsid w:val="00961C3C"/>
    <w:rsid w:val="00961C5F"/>
    <w:rsid w:val="00961C8C"/>
    <w:rsid w:val="00961C9C"/>
    <w:rsid w:val="00961CE7"/>
    <w:rsid w:val="00961D4F"/>
    <w:rsid w:val="00961D6F"/>
    <w:rsid w:val="00961D8F"/>
    <w:rsid w:val="00961DA2"/>
    <w:rsid w:val="00961DD7"/>
    <w:rsid w:val="00961DE0"/>
    <w:rsid w:val="00961DE7"/>
    <w:rsid w:val="00961DF9"/>
    <w:rsid w:val="00961E3E"/>
    <w:rsid w:val="00961E9F"/>
    <w:rsid w:val="00961EAB"/>
    <w:rsid w:val="00961EC2"/>
    <w:rsid w:val="00961ED5"/>
    <w:rsid w:val="00961EE1"/>
    <w:rsid w:val="00961EE8"/>
    <w:rsid w:val="00961F04"/>
    <w:rsid w:val="00961F77"/>
    <w:rsid w:val="00961F95"/>
    <w:rsid w:val="00961FAE"/>
    <w:rsid w:val="00961FCA"/>
    <w:rsid w:val="00961FCE"/>
    <w:rsid w:val="00961FE0"/>
    <w:rsid w:val="00961FFA"/>
    <w:rsid w:val="00962012"/>
    <w:rsid w:val="0096203A"/>
    <w:rsid w:val="00962045"/>
    <w:rsid w:val="00962052"/>
    <w:rsid w:val="00962074"/>
    <w:rsid w:val="009620A8"/>
    <w:rsid w:val="009620AD"/>
    <w:rsid w:val="009620CA"/>
    <w:rsid w:val="009621C3"/>
    <w:rsid w:val="00962205"/>
    <w:rsid w:val="00962210"/>
    <w:rsid w:val="00962230"/>
    <w:rsid w:val="009622BA"/>
    <w:rsid w:val="00962311"/>
    <w:rsid w:val="00962312"/>
    <w:rsid w:val="0096234A"/>
    <w:rsid w:val="00962360"/>
    <w:rsid w:val="00962375"/>
    <w:rsid w:val="00962382"/>
    <w:rsid w:val="009623FA"/>
    <w:rsid w:val="00962425"/>
    <w:rsid w:val="00962427"/>
    <w:rsid w:val="00962437"/>
    <w:rsid w:val="00962472"/>
    <w:rsid w:val="009624A8"/>
    <w:rsid w:val="009624C5"/>
    <w:rsid w:val="009624C7"/>
    <w:rsid w:val="009624D5"/>
    <w:rsid w:val="009624DE"/>
    <w:rsid w:val="009624E6"/>
    <w:rsid w:val="009624FE"/>
    <w:rsid w:val="00962540"/>
    <w:rsid w:val="00962545"/>
    <w:rsid w:val="009625AC"/>
    <w:rsid w:val="009625BD"/>
    <w:rsid w:val="009625C3"/>
    <w:rsid w:val="009625E9"/>
    <w:rsid w:val="009625F3"/>
    <w:rsid w:val="009625F8"/>
    <w:rsid w:val="009625FD"/>
    <w:rsid w:val="00962623"/>
    <w:rsid w:val="00962656"/>
    <w:rsid w:val="00962667"/>
    <w:rsid w:val="0096268B"/>
    <w:rsid w:val="00962691"/>
    <w:rsid w:val="00962694"/>
    <w:rsid w:val="00962697"/>
    <w:rsid w:val="009626ED"/>
    <w:rsid w:val="009626F6"/>
    <w:rsid w:val="009626FF"/>
    <w:rsid w:val="00962744"/>
    <w:rsid w:val="00962749"/>
    <w:rsid w:val="0096275E"/>
    <w:rsid w:val="00962786"/>
    <w:rsid w:val="009627F9"/>
    <w:rsid w:val="0096281B"/>
    <w:rsid w:val="00962823"/>
    <w:rsid w:val="00962834"/>
    <w:rsid w:val="00962837"/>
    <w:rsid w:val="00962847"/>
    <w:rsid w:val="00962853"/>
    <w:rsid w:val="0096287C"/>
    <w:rsid w:val="00962897"/>
    <w:rsid w:val="00962898"/>
    <w:rsid w:val="009628A0"/>
    <w:rsid w:val="009628BA"/>
    <w:rsid w:val="009628F6"/>
    <w:rsid w:val="00962914"/>
    <w:rsid w:val="00962942"/>
    <w:rsid w:val="0096296C"/>
    <w:rsid w:val="00962993"/>
    <w:rsid w:val="009629A0"/>
    <w:rsid w:val="009629EF"/>
    <w:rsid w:val="00962A12"/>
    <w:rsid w:val="00962A21"/>
    <w:rsid w:val="00962A22"/>
    <w:rsid w:val="00962A23"/>
    <w:rsid w:val="00962A26"/>
    <w:rsid w:val="00962A29"/>
    <w:rsid w:val="00962A2C"/>
    <w:rsid w:val="00962A41"/>
    <w:rsid w:val="00962A4D"/>
    <w:rsid w:val="00962A6F"/>
    <w:rsid w:val="00962A7E"/>
    <w:rsid w:val="00962AA8"/>
    <w:rsid w:val="00962AB8"/>
    <w:rsid w:val="00962AD8"/>
    <w:rsid w:val="00962B6B"/>
    <w:rsid w:val="00962B7A"/>
    <w:rsid w:val="00962BE6"/>
    <w:rsid w:val="00962C13"/>
    <w:rsid w:val="00962C85"/>
    <w:rsid w:val="00962CCE"/>
    <w:rsid w:val="00962CD1"/>
    <w:rsid w:val="00962CE3"/>
    <w:rsid w:val="00962D02"/>
    <w:rsid w:val="00962D7C"/>
    <w:rsid w:val="00962D9B"/>
    <w:rsid w:val="00962DB4"/>
    <w:rsid w:val="00962DEB"/>
    <w:rsid w:val="00962DF8"/>
    <w:rsid w:val="00962E0A"/>
    <w:rsid w:val="00962E2C"/>
    <w:rsid w:val="00962E34"/>
    <w:rsid w:val="00962E38"/>
    <w:rsid w:val="00962EA7"/>
    <w:rsid w:val="00962EAC"/>
    <w:rsid w:val="00962EC7"/>
    <w:rsid w:val="00962ED4"/>
    <w:rsid w:val="00962ED8"/>
    <w:rsid w:val="00962F1C"/>
    <w:rsid w:val="00962F24"/>
    <w:rsid w:val="00962F32"/>
    <w:rsid w:val="00962F43"/>
    <w:rsid w:val="00962F91"/>
    <w:rsid w:val="00962F95"/>
    <w:rsid w:val="00962F9D"/>
    <w:rsid w:val="00962FC0"/>
    <w:rsid w:val="00962FC9"/>
    <w:rsid w:val="00962FDE"/>
    <w:rsid w:val="00963064"/>
    <w:rsid w:val="00963080"/>
    <w:rsid w:val="009630CC"/>
    <w:rsid w:val="009630CE"/>
    <w:rsid w:val="009630E2"/>
    <w:rsid w:val="00963106"/>
    <w:rsid w:val="00963108"/>
    <w:rsid w:val="0096311C"/>
    <w:rsid w:val="0096312A"/>
    <w:rsid w:val="00963179"/>
    <w:rsid w:val="00963181"/>
    <w:rsid w:val="0096318F"/>
    <w:rsid w:val="009631A6"/>
    <w:rsid w:val="009631A9"/>
    <w:rsid w:val="009631B5"/>
    <w:rsid w:val="009631CA"/>
    <w:rsid w:val="009631D5"/>
    <w:rsid w:val="00963265"/>
    <w:rsid w:val="00963273"/>
    <w:rsid w:val="00963293"/>
    <w:rsid w:val="009632A8"/>
    <w:rsid w:val="009632A9"/>
    <w:rsid w:val="009632C4"/>
    <w:rsid w:val="009632D9"/>
    <w:rsid w:val="00963326"/>
    <w:rsid w:val="00963327"/>
    <w:rsid w:val="00963336"/>
    <w:rsid w:val="0096335F"/>
    <w:rsid w:val="00963387"/>
    <w:rsid w:val="009633A3"/>
    <w:rsid w:val="009633B6"/>
    <w:rsid w:val="009633C9"/>
    <w:rsid w:val="0096341A"/>
    <w:rsid w:val="0096344A"/>
    <w:rsid w:val="00963458"/>
    <w:rsid w:val="00963488"/>
    <w:rsid w:val="00963499"/>
    <w:rsid w:val="009634B2"/>
    <w:rsid w:val="009634D3"/>
    <w:rsid w:val="009634FF"/>
    <w:rsid w:val="00963505"/>
    <w:rsid w:val="00963512"/>
    <w:rsid w:val="0096356E"/>
    <w:rsid w:val="009635B6"/>
    <w:rsid w:val="009635BC"/>
    <w:rsid w:val="009635D2"/>
    <w:rsid w:val="009635E7"/>
    <w:rsid w:val="009635EC"/>
    <w:rsid w:val="009635F7"/>
    <w:rsid w:val="0096364D"/>
    <w:rsid w:val="009636B2"/>
    <w:rsid w:val="0096375A"/>
    <w:rsid w:val="0096376F"/>
    <w:rsid w:val="009637E8"/>
    <w:rsid w:val="00963810"/>
    <w:rsid w:val="00963814"/>
    <w:rsid w:val="00963819"/>
    <w:rsid w:val="0096381B"/>
    <w:rsid w:val="00963828"/>
    <w:rsid w:val="00963869"/>
    <w:rsid w:val="0096386F"/>
    <w:rsid w:val="009638C4"/>
    <w:rsid w:val="009638D7"/>
    <w:rsid w:val="009638F4"/>
    <w:rsid w:val="009638F9"/>
    <w:rsid w:val="00963940"/>
    <w:rsid w:val="0096397C"/>
    <w:rsid w:val="00963A17"/>
    <w:rsid w:val="00963A42"/>
    <w:rsid w:val="00963A80"/>
    <w:rsid w:val="00963A98"/>
    <w:rsid w:val="00963AF9"/>
    <w:rsid w:val="00963B18"/>
    <w:rsid w:val="00963B32"/>
    <w:rsid w:val="00963B3D"/>
    <w:rsid w:val="00963B7A"/>
    <w:rsid w:val="00963B9D"/>
    <w:rsid w:val="00963BC5"/>
    <w:rsid w:val="00963BF9"/>
    <w:rsid w:val="00963C54"/>
    <w:rsid w:val="00963C58"/>
    <w:rsid w:val="00963C5D"/>
    <w:rsid w:val="00963C66"/>
    <w:rsid w:val="00963C70"/>
    <w:rsid w:val="00963C89"/>
    <w:rsid w:val="00963CE2"/>
    <w:rsid w:val="00963CE7"/>
    <w:rsid w:val="00963CF3"/>
    <w:rsid w:val="00963D1F"/>
    <w:rsid w:val="00963D4B"/>
    <w:rsid w:val="00963D54"/>
    <w:rsid w:val="00963D5B"/>
    <w:rsid w:val="00963D6A"/>
    <w:rsid w:val="00963D84"/>
    <w:rsid w:val="00963D88"/>
    <w:rsid w:val="00963DB3"/>
    <w:rsid w:val="00963DD3"/>
    <w:rsid w:val="00963DFE"/>
    <w:rsid w:val="00963EA9"/>
    <w:rsid w:val="00963EBF"/>
    <w:rsid w:val="00963EC0"/>
    <w:rsid w:val="00963EF2"/>
    <w:rsid w:val="00963EF3"/>
    <w:rsid w:val="00963F20"/>
    <w:rsid w:val="00963FBF"/>
    <w:rsid w:val="00963FDD"/>
    <w:rsid w:val="00963FF3"/>
    <w:rsid w:val="00963FFE"/>
    <w:rsid w:val="0096401B"/>
    <w:rsid w:val="00964030"/>
    <w:rsid w:val="00964032"/>
    <w:rsid w:val="00964069"/>
    <w:rsid w:val="00964072"/>
    <w:rsid w:val="00964073"/>
    <w:rsid w:val="009640A6"/>
    <w:rsid w:val="009640F5"/>
    <w:rsid w:val="00964101"/>
    <w:rsid w:val="0096410C"/>
    <w:rsid w:val="00964110"/>
    <w:rsid w:val="00964121"/>
    <w:rsid w:val="00964129"/>
    <w:rsid w:val="0096413C"/>
    <w:rsid w:val="00964149"/>
    <w:rsid w:val="00964176"/>
    <w:rsid w:val="009641CC"/>
    <w:rsid w:val="00964211"/>
    <w:rsid w:val="00964212"/>
    <w:rsid w:val="0096422D"/>
    <w:rsid w:val="00964278"/>
    <w:rsid w:val="009642BD"/>
    <w:rsid w:val="00964399"/>
    <w:rsid w:val="009643AC"/>
    <w:rsid w:val="009643F3"/>
    <w:rsid w:val="00964423"/>
    <w:rsid w:val="00964429"/>
    <w:rsid w:val="00964453"/>
    <w:rsid w:val="009644CF"/>
    <w:rsid w:val="009644DC"/>
    <w:rsid w:val="00964514"/>
    <w:rsid w:val="00964557"/>
    <w:rsid w:val="009645C5"/>
    <w:rsid w:val="009645CB"/>
    <w:rsid w:val="009645E2"/>
    <w:rsid w:val="00964619"/>
    <w:rsid w:val="0096462F"/>
    <w:rsid w:val="0096468F"/>
    <w:rsid w:val="009646A1"/>
    <w:rsid w:val="009646D3"/>
    <w:rsid w:val="009646E7"/>
    <w:rsid w:val="0096470B"/>
    <w:rsid w:val="0096472D"/>
    <w:rsid w:val="0096472F"/>
    <w:rsid w:val="00964738"/>
    <w:rsid w:val="0096473C"/>
    <w:rsid w:val="00964764"/>
    <w:rsid w:val="009647A2"/>
    <w:rsid w:val="009647C4"/>
    <w:rsid w:val="009647E3"/>
    <w:rsid w:val="0096481A"/>
    <w:rsid w:val="0096484D"/>
    <w:rsid w:val="0096484E"/>
    <w:rsid w:val="00964852"/>
    <w:rsid w:val="00964853"/>
    <w:rsid w:val="00964855"/>
    <w:rsid w:val="00964896"/>
    <w:rsid w:val="00964899"/>
    <w:rsid w:val="009648A3"/>
    <w:rsid w:val="009648AE"/>
    <w:rsid w:val="009648BD"/>
    <w:rsid w:val="009648C6"/>
    <w:rsid w:val="009648D5"/>
    <w:rsid w:val="009648E7"/>
    <w:rsid w:val="009648FD"/>
    <w:rsid w:val="00964902"/>
    <w:rsid w:val="00964911"/>
    <w:rsid w:val="00964960"/>
    <w:rsid w:val="00964964"/>
    <w:rsid w:val="0096496D"/>
    <w:rsid w:val="00964994"/>
    <w:rsid w:val="009649CB"/>
    <w:rsid w:val="009649D8"/>
    <w:rsid w:val="00964A06"/>
    <w:rsid w:val="00964A1F"/>
    <w:rsid w:val="00964A52"/>
    <w:rsid w:val="00964A60"/>
    <w:rsid w:val="00964A9E"/>
    <w:rsid w:val="00964AC1"/>
    <w:rsid w:val="00964AF4"/>
    <w:rsid w:val="00964B05"/>
    <w:rsid w:val="00964B48"/>
    <w:rsid w:val="00964B52"/>
    <w:rsid w:val="00964B5F"/>
    <w:rsid w:val="00964B8F"/>
    <w:rsid w:val="00964BAB"/>
    <w:rsid w:val="00964BBE"/>
    <w:rsid w:val="00964BFC"/>
    <w:rsid w:val="00964C0F"/>
    <w:rsid w:val="00964C4F"/>
    <w:rsid w:val="00964C69"/>
    <w:rsid w:val="00964C74"/>
    <w:rsid w:val="00964C83"/>
    <w:rsid w:val="00964CBA"/>
    <w:rsid w:val="00964CBD"/>
    <w:rsid w:val="00964CD6"/>
    <w:rsid w:val="00964D1B"/>
    <w:rsid w:val="00964D1D"/>
    <w:rsid w:val="00964D32"/>
    <w:rsid w:val="00964D60"/>
    <w:rsid w:val="00964DA8"/>
    <w:rsid w:val="00964DC4"/>
    <w:rsid w:val="00964DD6"/>
    <w:rsid w:val="00964E10"/>
    <w:rsid w:val="00964E1F"/>
    <w:rsid w:val="00964E5D"/>
    <w:rsid w:val="00964E77"/>
    <w:rsid w:val="00964EAB"/>
    <w:rsid w:val="00964F2F"/>
    <w:rsid w:val="00964F5A"/>
    <w:rsid w:val="00964F98"/>
    <w:rsid w:val="00964FA7"/>
    <w:rsid w:val="00964FA8"/>
    <w:rsid w:val="00964FBF"/>
    <w:rsid w:val="0096500D"/>
    <w:rsid w:val="00965016"/>
    <w:rsid w:val="00965038"/>
    <w:rsid w:val="0096506C"/>
    <w:rsid w:val="00965076"/>
    <w:rsid w:val="00965077"/>
    <w:rsid w:val="00965084"/>
    <w:rsid w:val="00965089"/>
    <w:rsid w:val="009650BE"/>
    <w:rsid w:val="00965128"/>
    <w:rsid w:val="00965140"/>
    <w:rsid w:val="00965141"/>
    <w:rsid w:val="0096514F"/>
    <w:rsid w:val="00965161"/>
    <w:rsid w:val="0096516A"/>
    <w:rsid w:val="00965176"/>
    <w:rsid w:val="0096517D"/>
    <w:rsid w:val="009651A3"/>
    <w:rsid w:val="009651C7"/>
    <w:rsid w:val="00965213"/>
    <w:rsid w:val="00965225"/>
    <w:rsid w:val="0096529D"/>
    <w:rsid w:val="009652BC"/>
    <w:rsid w:val="009652FF"/>
    <w:rsid w:val="00965314"/>
    <w:rsid w:val="00965325"/>
    <w:rsid w:val="00965376"/>
    <w:rsid w:val="00965399"/>
    <w:rsid w:val="009653B2"/>
    <w:rsid w:val="009653CB"/>
    <w:rsid w:val="009653D4"/>
    <w:rsid w:val="00965409"/>
    <w:rsid w:val="00965415"/>
    <w:rsid w:val="00965443"/>
    <w:rsid w:val="0096545A"/>
    <w:rsid w:val="00965475"/>
    <w:rsid w:val="009654C4"/>
    <w:rsid w:val="009654FE"/>
    <w:rsid w:val="00965508"/>
    <w:rsid w:val="00965542"/>
    <w:rsid w:val="009655C0"/>
    <w:rsid w:val="009655E1"/>
    <w:rsid w:val="00965621"/>
    <w:rsid w:val="0096565F"/>
    <w:rsid w:val="00965662"/>
    <w:rsid w:val="00965670"/>
    <w:rsid w:val="00965684"/>
    <w:rsid w:val="009656A9"/>
    <w:rsid w:val="009656B5"/>
    <w:rsid w:val="009656E8"/>
    <w:rsid w:val="009656F3"/>
    <w:rsid w:val="00965716"/>
    <w:rsid w:val="0096572D"/>
    <w:rsid w:val="0096578C"/>
    <w:rsid w:val="009657C4"/>
    <w:rsid w:val="009657F4"/>
    <w:rsid w:val="009657FE"/>
    <w:rsid w:val="00965814"/>
    <w:rsid w:val="00965829"/>
    <w:rsid w:val="009658A2"/>
    <w:rsid w:val="009658B1"/>
    <w:rsid w:val="009658BC"/>
    <w:rsid w:val="009658EE"/>
    <w:rsid w:val="00965918"/>
    <w:rsid w:val="00965967"/>
    <w:rsid w:val="0096596A"/>
    <w:rsid w:val="0096597B"/>
    <w:rsid w:val="0096598A"/>
    <w:rsid w:val="00965993"/>
    <w:rsid w:val="009659AE"/>
    <w:rsid w:val="009659C1"/>
    <w:rsid w:val="009659D4"/>
    <w:rsid w:val="009659E6"/>
    <w:rsid w:val="00965A12"/>
    <w:rsid w:val="00965A14"/>
    <w:rsid w:val="00965A27"/>
    <w:rsid w:val="00965AAB"/>
    <w:rsid w:val="00965B0E"/>
    <w:rsid w:val="00965B21"/>
    <w:rsid w:val="00965B3A"/>
    <w:rsid w:val="00965B66"/>
    <w:rsid w:val="00965B86"/>
    <w:rsid w:val="00965B9D"/>
    <w:rsid w:val="00965BBB"/>
    <w:rsid w:val="00965BBE"/>
    <w:rsid w:val="00965BCE"/>
    <w:rsid w:val="00965C6A"/>
    <w:rsid w:val="00965C72"/>
    <w:rsid w:val="00965C9F"/>
    <w:rsid w:val="00965CD1"/>
    <w:rsid w:val="00965CDF"/>
    <w:rsid w:val="00965CE5"/>
    <w:rsid w:val="00965D3E"/>
    <w:rsid w:val="00965D51"/>
    <w:rsid w:val="00965D73"/>
    <w:rsid w:val="00965D82"/>
    <w:rsid w:val="00965D98"/>
    <w:rsid w:val="00965D9D"/>
    <w:rsid w:val="00965DC3"/>
    <w:rsid w:val="00965DC7"/>
    <w:rsid w:val="00965DE3"/>
    <w:rsid w:val="00965E14"/>
    <w:rsid w:val="00965E56"/>
    <w:rsid w:val="00965E7E"/>
    <w:rsid w:val="00965EA4"/>
    <w:rsid w:val="00965EED"/>
    <w:rsid w:val="00965F14"/>
    <w:rsid w:val="00965F3A"/>
    <w:rsid w:val="00965F5A"/>
    <w:rsid w:val="00965F9C"/>
    <w:rsid w:val="00965F9D"/>
    <w:rsid w:val="00965FCC"/>
    <w:rsid w:val="00965FD6"/>
    <w:rsid w:val="00965FD8"/>
    <w:rsid w:val="00965FE2"/>
    <w:rsid w:val="0096603B"/>
    <w:rsid w:val="0096605C"/>
    <w:rsid w:val="00966074"/>
    <w:rsid w:val="0096607D"/>
    <w:rsid w:val="009660AB"/>
    <w:rsid w:val="009660AE"/>
    <w:rsid w:val="009660D5"/>
    <w:rsid w:val="00966159"/>
    <w:rsid w:val="00966182"/>
    <w:rsid w:val="009661C9"/>
    <w:rsid w:val="0096623B"/>
    <w:rsid w:val="0096625E"/>
    <w:rsid w:val="00966282"/>
    <w:rsid w:val="009662A5"/>
    <w:rsid w:val="009662E0"/>
    <w:rsid w:val="00966320"/>
    <w:rsid w:val="00966371"/>
    <w:rsid w:val="0096637D"/>
    <w:rsid w:val="0096638C"/>
    <w:rsid w:val="009663BD"/>
    <w:rsid w:val="009663DE"/>
    <w:rsid w:val="009663EB"/>
    <w:rsid w:val="009663FF"/>
    <w:rsid w:val="00966431"/>
    <w:rsid w:val="00966455"/>
    <w:rsid w:val="009664C0"/>
    <w:rsid w:val="009664EA"/>
    <w:rsid w:val="00966501"/>
    <w:rsid w:val="0096652D"/>
    <w:rsid w:val="00966534"/>
    <w:rsid w:val="009665BE"/>
    <w:rsid w:val="00966601"/>
    <w:rsid w:val="00966610"/>
    <w:rsid w:val="00966659"/>
    <w:rsid w:val="009666CA"/>
    <w:rsid w:val="009666D1"/>
    <w:rsid w:val="009666DB"/>
    <w:rsid w:val="009666FB"/>
    <w:rsid w:val="00966703"/>
    <w:rsid w:val="0096670A"/>
    <w:rsid w:val="0096674E"/>
    <w:rsid w:val="00966752"/>
    <w:rsid w:val="00966764"/>
    <w:rsid w:val="0096677E"/>
    <w:rsid w:val="00966794"/>
    <w:rsid w:val="009667E5"/>
    <w:rsid w:val="009667FA"/>
    <w:rsid w:val="0096680D"/>
    <w:rsid w:val="00966889"/>
    <w:rsid w:val="009668B9"/>
    <w:rsid w:val="0096693F"/>
    <w:rsid w:val="0096694E"/>
    <w:rsid w:val="0096695D"/>
    <w:rsid w:val="00966970"/>
    <w:rsid w:val="009669C7"/>
    <w:rsid w:val="00966A17"/>
    <w:rsid w:val="00966A5A"/>
    <w:rsid w:val="00966AB6"/>
    <w:rsid w:val="00966ABC"/>
    <w:rsid w:val="00966AD2"/>
    <w:rsid w:val="00966AE9"/>
    <w:rsid w:val="00966B08"/>
    <w:rsid w:val="00966B42"/>
    <w:rsid w:val="00966B50"/>
    <w:rsid w:val="00966B77"/>
    <w:rsid w:val="00966BAC"/>
    <w:rsid w:val="00966BB6"/>
    <w:rsid w:val="00966BBF"/>
    <w:rsid w:val="00966BCD"/>
    <w:rsid w:val="00966BED"/>
    <w:rsid w:val="00966BF1"/>
    <w:rsid w:val="00966C09"/>
    <w:rsid w:val="00966C1B"/>
    <w:rsid w:val="00966C51"/>
    <w:rsid w:val="00966C5A"/>
    <w:rsid w:val="00966C83"/>
    <w:rsid w:val="00966C89"/>
    <w:rsid w:val="00966CB3"/>
    <w:rsid w:val="00966CD5"/>
    <w:rsid w:val="00966D47"/>
    <w:rsid w:val="00966D51"/>
    <w:rsid w:val="00966D5C"/>
    <w:rsid w:val="00966D66"/>
    <w:rsid w:val="00966D77"/>
    <w:rsid w:val="00966DE5"/>
    <w:rsid w:val="00966E07"/>
    <w:rsid w:val="00966E42"/>
    <w:rsid w:val="00966E6A"/>
    <w:rsid w:val="00966E7C"/>
    <w:rsid w:val="00966E8B"/>
    <w:rsid w:val="00966ED6"/>
    <w:rsid w:val="00966ED8"/>
    <w:rsid w:val="00966ED9"/>
    <w:rsid w:val="00966EE6"/>
    <w:rsid w:val="00966EF0"/>
    <w:rsid w:val="00966F53"/>
    <w:rsid w:val="00966F83"/>
    <w:rsid w:val="00966F84"/>
    <w:rsid w:val="00966F85"/>
    <w:rsid w:val="00966F91"/>
    <w:rsid w:val="00966FAB"/>
    <w:rsid w:val="00966FB4"/>
    <w:rsid w:val="00967021"/>
    <w:rsid w:val="00967031"/>
    <w:rsid w:val="00967045"/>
    <w:rsid w:val="0096704E"/>
    <w:rsid w:val="00967099"/>
    <w:rsid w:val="009670B2"/>
    <w:rsid w:val="009670B8"/>
    <w:rsid w:val="0096711F"/>
    <w:rsid w:val="0096712E"/>
    <w:rsid w:val="00967146"/>
    <w:rsid w:val="00967170"/>
    <w:rsid w:val="0096717B"/>
    <w:rsid w:val="00967193"/>
    <w:rsid w:val="009671A8"/>
    <w:rsid w:val="00967211"/>
    <w:rsid w:val="0096725B"/>
    <w:rsid w:val="00967284"/>
    <w:rsid w:val="009672A2"/>
    <w:rsid w:val="009672BE"/>
    <w:rsid w:val="009672F1"/>
    <w:rsid w:val="0096730D"/>
    <w:rsid w:val="0096732A"/>
    <w:rsid w:val="00967383"/>
    <w:rsid w:val="009673A6"/>
    <w:rsid w:val="009673CA"/>
    <w:rsid w:val="009673ED"/>
    <w:rsid w:val="00967413"/>
    <w:rsid w:val="00967421"/>
    <w:rsid w:val="00967443"/>
    <w:rsid w:val="00967457"/>
    <w:rsid w:val="00967462"/>
    <w:rsid w:val="00967476"/>
    <w:rsid w:val="0096747C"/>
    <w:rsid w:val="0096747D"/>
    <w:rsid w:val="0096748D"/>
    <w:rsid w:val="009674A7"/>
    <w:rsid w:val="009674C9"/>
    <w:rsid w:val="00967510"/>
    <w:rsid w:val="0096753A"/>
    <w:rsid w:val="0096754D"/>
    <w:rsid w:val="0096757D"/>
    <w:rsid w:val="0096758A"/>
    <w:rsid w:val="00967595"/>
    <w:rsid w:val="009675A3"/>
    <w:rsid w:val="009675C9"/>
    <w:rsid w:val="009675E3"/>
    <w:rsid w:val="00967622"/>
    <w:rsid w:val="0096762B"/>
    <w:rsid w:val="00967652"/>
    <w:rsid w:val="00967655"/>
    <w:rsid w:val="0096765B"/>
    <w:rsid w:val="0096765C"/>
    <w:rsid w:val="009676AB"/>
    <w:rsid w:val="009676CA"/>
    <w:rsid w:val="009676D2"/>
    <w:rsid w:val="009676E4"/>
    <w:rsid w:val="009676F8"/>
    <w:rsid w:val="009676FD"/>
    <w:rsid w:val="0096773A"/>
    <w:rsid w:val="0096773B"/>
    <w:rsid w:val="0096774B"/>
    <w:rsid w:val="00967761"/>
    <w:rsid w:val="009677A8"/>
    <w:rsid w:val="009677B4"/>
    <w:rsid w:val="009677D6"/>
    <w:rsid w:val="009677DF"/>
    <w:rsid w:val="00967832"/>
    <w:rsid w:val="00967833"/>
    <w:rsid w:val="009678C3"/>
    <w:rsid w:val="009678DA"/>
    <w:rsid w:val="009678F9"/>
    <w:rsid w:val="009678FB"/>
    <w:rsid w:val="0096793A"/>
    <w:rsid w:val="0096793F"/>
    <w:rsid w:val="00967940"/>
    <w:rsid w:val="00967953"/>
    <w:rsid w:val="0096799B"/>
    <w:rsid w:val="009679A4"/>
    <w:rsid w:val="00967A0D"/>
    <w:rsid w:val="00967A44"/>
    <w:rsid w:val="00967AB8"/>
    <w:rsid w:val="00967AE2"/>
    <w:rsid w:val="00967AEE"/>
    <w:rsid w:val="00967B02"/>
    <w:rsid w:val="00967B0D"/>
    <w:rsid w:val="00967B19"/>
    <w:rsid w:val="00967B40"/>
    <w:rsid w:val="00967B8D"/>
    <w:rsid w:val="00967BB1"/>
    <w:rsid w:val="00967BEB"/>
    <w:rsid w:val="00967BF5"/>
    <w:rsid w:val="00967C03"/>
    <w:rsid w:val="00967C09"/>
    <w:rsid w:val="00967C4A"/>
    <w:rsid w:val="00967C6F"/>
    <w:rsid w:val="00967CA8"/>
    <w:rsid w:val="00967CF1"/>
    <w:rsid w:val="00967D11"/>
    <w:rsid w:val="00967D27"/>
    <w:rsid w:val="00967D38"/>
    <w:rsid w:val="00967D3A"/>
    <w:rsid w:val="00967D4B"/>
    <w:rsid w:val="00967D8D"/>
    <w:rsid w:val="00967D9B"/>
    <w:rsid w:val="00967D9F"/>
    <w:rsid w:val="00967DDC"/>
    <w:rsid w:val="00967E0E"/>
    <w:rsid w:val="00967E5D"/>
    <w:rsid w:val="00967E91"/>
    <w:rsid w:val="00967E95"/>
    <w:rsid w:val="00967EEB"/>
    <w:rsid w:val="00967F1F"/>
    <w:rsid w:val="00967F36"/>
    <w:rsid w:val="00967F6E"/>
    <w:rsid w:val="00967FCB"/>
    <w:rsid w:val="00967FD0"/>
    <w:rsid w:val="00970009"/>
    <w:rsid w:val="00970029"/>
    <w:rsid w:val="0097008E"/>
    <w:rsid w:val="00970091"/>
    <w:rsid w:val="009700A0"/>
    <w:rsid w:val="009700AD"/>
    <w:rsid w:val="0097010D"/>
    <w:rsid w:val="00970169"/>
    <w:rsid w:val="00970174"/>
    <w:rsid w:val="00970190"/>
    <w:rsid w:val="009701A4"/>
    <w:rsid w:val="009701D0"/>
    <w:rsid w:val="0097025E"/>
    <w:rsid w:val="00970296"/>
    <w:rsid w:val="009702A5"/>
    <w:rsid w:val="009702AC"/>
    <w:rsid w:val="009702E3"/>
    <w:rsid w:val="009702FE"/>
    <w:rsid w:val="00970344"/>
    <w:rsid w:val="00970398"/>
    <w:rsid w:val="009703E6"/>
    <w:rsid w:val="00970426"/>
    <w:rsid w:val="00970453"/>
    <w:rsid w:val="009704AA"/>
    <w:rsid w:val="009704DF"/>
    <w:rsid w:val="009704E8"/>
    <w:rsid w:val="009704EC"/>
    <w:rsid w:val="00970530"/>
    <w:rsid w:val="0097054A"/>
    <w:rsid w:val="0097056C"/>
    <w:rsid w:val="0097056D"/>
    <w:rsid w:val="00970571"/>
    <w:rsid w:val="00970575"/>
    <w:rsid w:val="00970582"/>
    <w:rsid w:val="009705C7"/>
    <w:rsid w:val="009705CF"/>
    <w:rsid w:val="009705DC"/>
    <w:rsid w:val="009705FF"/>
    <w:rsid w:val="0097061C"/>
    <w:rsid w:val="00970644"/>
    <w:rsid w:val="00970650"/>
    <w:rsid w:val="00970655"/>
    <w:rsid w:val="0097066D"/>
    <w:rsid w:val="0097066F"/>
    <w:rsid w:val="0097067B"/>
    <w:rsid w:val="009706D8"/>
    <w:rsid w:val="009706F6"/>
    <w:rsid w:val="00970712"/>
    <w:rsid w:val="00970728"/>
    <w:rsid w:val="00970738"/>
    <w:rsid w:val="00970775"/>
    <w:rsid w:val="00970782"/>
    <w:rsid w:val="009707E4"/>
    <w:rsid w:val="00970809"/>
    <w:rsid w:val="009708B8"/>
    <w:rsid w:val="009708CD"/>
    <w:rsid w:val="009708F3"/>
    <w:rsid w:val="009708F6"/>
    <w:rsid w:val="009708FC"/>
    <w:rsid w:val="00970921"/>
    <w:rsid w:val="00970927"/>
    <w:rsid w:val="00970965"/>
    <w:rsid w:val="00970983"/>
    <w:rsid w:val="00970994"/>
    <w:rsid w:val="009709A7"/>
    <w:rsid w:val="009709EF"/>
    <w:rsid w:val="00970A40"/>
    <w:rsid w:val="00970A61"/>
    <w:rsid w:val="00970ACC"/>
    <w:rsid w:val="00970AD3"/>
    <w:rsid w:val="00970AED"/>
    <w:rsid w:val="00970B1D"/>
    <w:rsid w:val="00970B35"/>
    <w:rsid w:val="00970B48"/>
    <w:rsid w:val="00970B52"/>
    <w:rsid w:val="00970B64"/>
    <w:rsid w:val="00970B7E"/>
    <w:rsid w:val="00970B8F"/>
    <w:rsid w:val="00970BAF"/>
    <w:rsid w:val="00970BC8"/>
    <w:rsid w:val="00970BF9"/>
    <w:rsid w:val="00970BFD"/>
    <w:rsid w:val="00970C2A"/>
    <w:rsid w:val="00970C68"/>
    <w:rsid w:val="00970C93"/>
    <w:rsid w:val="00970CBD"/>
    <w:rsid w:val="00970CC4"/>
    <w:rsid w:val="00970CD3"/>
    <w:rsid w:val="00970CE8"/>
    <w:rsid w:val="00970D35"/>
    <w:rsid w:val="00970D52"/>
    <w:rsid w:val="00970D6B"/>
    <w:rsid w:val="00970D73"/>
    <w:rsid w:val="00970D99"/>
    <w:rsid w:val="00970DB0"/>
    <w:rsid w:val="00970DC0"/>
    <w:rsid w:val="00970DD5"/>
    <w:rsid w:val="00970DEB"/>
    <w:rsid w:val="00970E05"/>
    <w:rsid w:val="00970E5D"/>
    <w:rsid w:val="00970E67"/>
    <w:rsid w:val="00970E6E"/>
    <w:rsid w:val="00970E88"/>
    <w:rsid w:val="00970EA5"/>
    <w:rsid w:val="00970EB9"/>
    <w:rsid w:val="00970EC3"/>
    <w:rsid w:val="00970ECB"/>
    <w:rsid w:val="00970EDF"/>
    <w:rsid w:val="00970EEE"/>
    <w:rsid w:val="00970F35"/>
    <w:rsid w:val="00970F3C"/>
    <w:rsid w:val="00970F59"/>
    <w:rsid w:val="00970F66"/>
    <w:rsid w:val="00970F70"/>
    <w:rsid w:val="00970FA8"/>
    <w:rsid w:val="0097101B"/>
    <w:rsid w:val="00971061"/>
    <w:rsid w:val="00971080"/>
    <w:rsid w:val="00971090"/>
    <w:rsid w:val="009710BE"/>
    <w:rsid w:val="009710DD"/>
    <w:rsid w:val="009710F9"/>
    <w:rsid w:val="00971117"/>
    <w:rsid w:val="00971134"/>
    <w:rsid w:val="00971159"/>
    <w:rsid w:val="00971191"/>
    <w:rsid w:val="009711CF"/>
    <w:rsid w:val="009711D4"/>
    <w:rsid w:val="00971297"/>
    <w:rsid w:val="00971299"/>
    <w:rsid w:val="009712EE"/>
    <w:rsid w:val="00971326"/>
    <w:rsid w:val="00971335"/>
    <w:rsid w:val="0097133E"/>
    <w:rsid w:val="009713B6"/>
    <w:rsid w:val="009713C2"/>
    <w:rsid w:val="009713C4"/>
    <w:rsid w:val="009713D9"/>
    <w:rsid w:val="009713E5"/>
    <w:rsid w:val="00971402"/>
    <w:rsid w:val="00971407"/>
    <w:rsid w:val="00971418"/>
    <w:rsid w:val="0097142C"/>
    <w:rsid w:val="0097146F"/>
    <w:rsid w:val="00971493"/>
    <w:rsid w:val="00971498"/>
    <w:rsid w:val="0097149D"/>
    <w:rsid w:val="009714B4"/>
    <w:rsid w:val="009714D5"/>
    <w:rsid w:val="009714DE"/>
    <w:rsid w:val="0097151B"/>
    <w:rsid w:val="0097155D"/>
    <w:rsid w:val="0097159C"/>
    <w:rsid w:val="009715EB"/>
    <w:rsid w:val="00971615"/>
    <w:rsid w:val="00971627"/>
    <w:rsid w:val="0097162F"/>
    <w:rsid w:val="0097166C"/>
    <w:rsid w:val="00971690"/>
    <w:rsid w:val="009716B7"/>
    <w:rsid w:val="00971711"/>
    <w:rsid w:val="00971772"/>
    <w:rsid w:val="00971773"/>
    <w:rsid w:val="009717C8"/>
    <w:rsid w:val="009717D2"/>
    <w:rsid w:val="009717F7"/>
    <w:rsid w:val="00971802"/>
    <w:rsid w:val="0097182A"/>
    <w:rsid w:val="0097187E"/>
    <w:rsid w:val="009718A5"/>
    <w:rsid w:val="009718A7"/>
    <w:rsid w:val="009718B9"/>
    <w:rsid w:val="009718E7"/>
    <w:rsid w:val="009718EC"/>
    <w:rsid w:val="009718F0"/>
    <w:rsid w:val="00971964"/>
    <w:rsid w:val="009719A2"/>
    <w:rsid w:val="009719B6"/>
    <w:rsid w:val="009719CB"/>
    <w:rsid w:val="009719DE"/>
    <w:rsid w:val="009719F1"/>
    <w:rsid w:val="009719F3"/>
    <w:rsid w:val="00971A1A"/>
    <w:rsid w:val="00971A32"/>
    <w:rsid w:val="00971A8E"/>
    <w:rsid w:val="00971AB3"/>
    <w:rsid w:val="00971B00"/>
    <w:rsid w:val="00971B10"/>
    <w:rsid w:val="00971B18"/>
    <w:rsid w:val="00971B8B"/>
    <w:rsid w:val="00971B9B"/>
    <w:rsid w:val="00971BB6"/>
    <w:rsid w:val="00971BC4"/>
    <w:rsid w:val="00971BC5"/>
    <w:rsid w:val="00971C01"/>
    <w:rsid w:val="00971C26"/>
    <w:rsid w:val="00971C9E"/>
    <w:rsid w:val="00971C9F"/>
    <w:rsid w:val="00971CCF"/>
    <w:rsid w:val="00971D2F"/>
    <w:rsid w:val="00971D58"/>
    <w:rsid w:val="00971D5D"/>
    <w:rsid w:val="00971D7D"/>
    <w:rsid w:val="00971D95"/>
    <w:rsid w:val="00971DC6"/>
    <w:rsid w:val="00971DCD"/>
    <w:rsid w:val="00971DD3"/>
    <w:rsid w:val="00971E69"/>
    <w:rsid w:val="00971E8E"/>
    <w:rsid w:val="00971E96"/>
    <w:rsid w:val="00971EDD"/>
    <w:rsid w:val="00971EF9"/>
    <w:rsid w:val="00971EFD"/>
    <w:rsid w:val="00971F0A"/>
    <w:rsid w:val="00971F0D"/>
    <w:rsid w:val="00971F1E"/>
    <w:rsid w:val="00971F4F"/>
    <w:rsid w:val="00971F6F"/>
    <w:rsid w:val="00971F72"/>
    <w:rsid w:val="00971FB4"/>
    <w:rsid w:val="00971FC7"/>
    <w:rsid w:val="00971FDA"/>
    <w:rsid w:val="00972005"/>
    <w:rsid w:val="00972008"/>
    <w:rsid w:val="0097206D"/>
    <w:rsid w:val="00972076"/>
    <w:rsid w:val="00972078"/>
    <w:rsid w:val="0097207F"/>
    <w:rsid w:val="009720B5"/>
    <w:rsid w:val="009720DE"/>
    <w:rsid w:val="0097212A"/>
    <w:rsid w:val="0097216E"/>
    <w:rsid w:val="00972194"/>
    <w:rsid w:val="009721C5"/>
    <w:rsid w:val="00972215"/>
    <w:rsid w:val="00972242"/>
    <w:rsid w:val="00972248"/>
    <w:rsid w:val="0097227E"/>
    <w:rsid w:val="0097229B"/>
    <w:rsid w:val="009722D4"/>
    <w:rsid w:val="009722E5"/>
    <w:rsid w:val="00972304"/>
    <w:rsid w:val="0097231B"/>
    <w:rsid w:val="00972333"/>
    <w:rsid w:val="00972335"/>
    <w:rsid w:val="00972377"/>
    <w:rsid w:val="009723C7"/>
    <w:rsid w:val="009723D1"/>
    <w:rsid w:val="009723DF"/>
    <w:rsid w:val="00972419"/>
    <w:rsid w:val="0097241E"/>
    <w:rsid w:val="0097243B"/>
    <w:rsid w:val="0097245F"/>
    <w:rsid w:val="00972484"/>
    <w:rsid w:val="0097249A"/>
    <w:rsid w:val="009724F1"/>
    <w:rsid w:val="00972514"/>
    <w:rsid w:val="00972527"/>
    <w:rsid w:val="00972575"/>
    <w:rsid w:val="00972580"/>
    <w:rsid w:val="0097258A"/>
    <w:rsid w:val="00972590"/>
    <w:rsid w:val="009725A7"/>
    <w:rsid w:val="009725B5"/>
    <w:rsid w:val="009725DB"/>
    <w:rsid w:val="00972601"/>
    <w:rsid w:val="00972603"/>
    <w:rsid w:val="00972631"/>
    <w:rsid w:val="00972649"/>
    <w:rsid w:val="00972652"/>
    <w:rsid w:val="00972655"/>
    <w:rsid w:val="00972669"/>
    <w:rsid w:val="0097266B"/>
    <w:rsid w:val="0097269A"/>
    <w:rsid w:val="009726AF"/>
    <w:rsid w:val="00972711"/>
    <w:rsid w:val="00972729"/>
    <w:rsid w:val="00972749"/>
    <w:rsid w:val="0097274F"/>
    <w:rsid w:val="00972759"/>
    <w:rsid w:val="009727CE"/>
    <w:rsid w:val="009727D5"/>
    <w:rsid w:val="009727EA"/>
    <w:rsid w:val="009727FB"/>
    <w:rsid w:val="009727FC"/>
    <w:rsid w:val="00972840"/>
    <w:rsid w:val="00972898"/>
    <w:rsid w:val="009728A7"/>
    <w:rsid w:val="009728A8"/>
    <w:rsid w:val="009728A9"/>
    <w:rsid w:val="009728C5"/>
    <w:rsid w:val="00972926"/>
    <w:rsid w:val="0097292D"/>
    <w:rsid w:val="0097295A"/>
    <w:rsid w:val="00972995"/>
    <w:rsid w:val="009729CF"/>
    <w:rsid w:val="009729F4"/>
    <w:rsid w:val="00972A00"/>
    <w:rsid w:val="00972A35"/>
    <w:rsid w:val="00972A46"/>
    <w:rsid w:val="00972A55"/>
    <w:rsid w:val="00972AAB"/>
    <w:rsid w:val="00972AB1"/>
    <w:rsid w:val="00972B08"/>
    <w:rsid w:val="00972B1A"/>
    <w:rsid w:val="00972B4E"/>
    <w:rsid w:val="00972BC0"/>
    <w:rsid w:val="00972BC5"/>
    <w:rsid w:val="00972C11"/>
    <w:rsid w:val="00972C57"/>
    <w:rsid w:val="00972C66"/>
    <w:rsid w:val="00972CC0"/>
    <w:rsid w:val="00972CEC"/>
    <w:rsid w:val="00972CF7"/>
    <w:rsid w:val="00972D34"/>
    <w:rsid w:val="00972D4F"/>
    <w:rsid w:val="00972D6F"/>
    <w:rsid w:val="00972D81"/>
    <w:rsid w:val="00972D8B"/>
    <w:rsid w:val="00972D8C"/>
    <w:rsid w:val="00972DA7"/>
    <w:rsid w:val="00972DB9"/>
    <w:rsid w:val="00972DCF"/>
    <w:rsid w:val="00972DE4"/>
    <w:rsid w:val="00972E5B"/>
    <w:rsid w:val="00972E6D"/>
    <w:rsid w:val="00972E86"/>
    <w:rsid w:val="00972E87"/>
    <w:rsid w:val="00972E8A"/>
    <w:rsid w:val="00972E8B"/>
    <w:rsid w:val="00972ECE"/>
    <w:rsid w:val="00972EE4"/>
    <w:rsid w:val="00972EEE"/>
    <w:rsid w:val="00972F02"/>
    <w:rsid w:val="00972F28"/>
    <w:rsid w:val="00972F3D"/>
    <w:rsid w:val="00972F79"/>
    <w:rsid w:val="00972FB2"/>
    <w:rsid w:val="00972FD0"/>
    <w:rsid w:val="00972FD5"/>
    <w:rsid w:val="00972FD6"/>
    <w:rsid w:val="00972FF4"/>
    <w:rsid w:val="00973003"/>
    <w:rsid w:val="00973009"/>
    <w:rsid w:val="00973012"/>
    <w:rsid w:val="00973043"/>
    <w:rsid w:val="0097304E"/>
    <w:rsid w:val="0097304F"/>
    <w:rsid w:val="00973066"/>
    <w:rsid w:val="009730B0"/>
    <w:rsid w:val="009730B5"/>
    <w:rsid w:val="009730B7"/>
    <w:rsid w:val="009730DD"/>
    <w:rsid w:val="00973116"/>
    <w:rsid w:val="00973137"/>
    <w:rsid w:val="00973141"/>
    <w:rsid w:val="00973143"/>
    <w:rsid w:val="00973179"/>
    <w:rsid w:val="0097317D"/>
    <w:rsid w:val="00973199"/>
    <w:rsid w:val="00973212"/>
    <w:rsid w:val="00973230"/>
    <w:rsid w:val="0097329E"/>
    <w:rsid w:val="009732EC"/>
    <w:rsid w:val="009732FF"/>
    <w:rsid w:val="00973309"/>
    <w:rsid w:val="00973323"/>
    <w:rsid w:val="00973344"/>
    <w:rsid w:val="0097334A"/>
    <w:rsid w:val="00973350"/>
    <w:rsid w:val="00973403"/>
    <w:rsid w:val="00973434"/>
    <w:rsid w:val="00973435"/>
    <w:rsid w:val="0097348E"/>
    <w:rsid w:val="00973497"/>
    <w:rsid w:val="009734E4"/>
    <w:rsid w:val="0097350A"/>
    <w:rsid w:val="00973533"/>
    <w:rsid w:val="00973554"/>
    <w:rsid w:val="00973562"/>
    <w:rsid w:val="00973569"/>
    <w:rsid w:val="00973577"/>
    <w:rsid w:val="00973583"/>
    <w:rsid w:val="009735FF"/>
    <w:rsid w:val="0097366C"/>
    <w:rsid w:val="009736CF"/>
    <w:rsid w:val="009736D0"/>
    <w:rsid w:val="009736D6"/>
    <w:rsid w:val="00973713"/>
    <w:rsid w:val="00973725"/>
    <w:rsid w:val="00973744"/>
    <w:rsid w:val="009737D1"/>
    <w:rsid w:val="009737F7"/>
    <w:rsid w:val="00973809"/>
    <w:rsid w:val="0097381A"/>
    <w:rsid w:val="0097381B"/>
    <w:rsid w:val="00973825"/>
    <w:rsid w:val="00973836"/>
    <w:rsid w:val="00973853"/>
    <w:rsid w:val="00973858"/>
    <w:rsid w:val="0097389A"/>
    <w:rsid w:val="009738E6"/>
    <w:rsid w:val="0097391A"/>
    <w:rsid w:val="0097391C"/>
    <w:rsid w:val="0097394B"/>
    <w:rsid w:val="00973963"/>
    <w:rsid w:val="009739BA"/>
    <w:rsid w:val="009739F3"/>
    <w:rsid w:val="00973A02"/>
    <w:rsid w:val="00973A44"/>
    <w:rsid w:val="00973A97"/>
    <w:rsid w:val="00973A98"/>
    <w:rsid w:val="00973AA4"/>
    <w:rsid w:val="00973AAC"/>
    <w:rsid w:val="00973AC1"/>
    <w:rsid w:val="00973AD0"/>
    <w:rsid w:val="00973AEE"/>
    <w:rsid w:val="00973AFC"/>
    <w:rsid w:val="00973B04"/>
    <w:rsid w:val="00973B0C"/>
    <w:rsid w:val="00973B1A"/>
    <w:rsid w:val="00973B3A"/>
    <w:rsid w:val="00973B43"/>
    <w:rsid w:val="00973B61"/>
    <w:rsid w:val="00973B74"/>
    <w:rsid w:val="00973BBF"/>
    <w:rsid w:val="00973C46"/>
    <w:rsid w:val="00973C54"/>
    <w:rsid w:val="00973CB2"/>
    <w:rsid w:val="00973CC0"/>
    <w:rsid w:val="00973CDA"/>
    <w:rsid w:val="00973CF5"/>
    <w:rsid w:val="00973D11"/>
    <w:rsid w:val="00973D36"/>
    <w:rsid w:val="00973D48"/>
    <w:rsid w:val="00973D60"/>
    <w:rsid w:val="00973D94"/>
    <w:rsid w:val="00973D9C"/>
    <w:rsid w:val="00973DB0"/>
    <w:rsid w:val="00973DCC"/>
    <w:rsid w:val="00973DDE"/>
    <w:rsid w:val="00973DE0"/>
    <w:rsid w:val="00973DFB"/>
    <w:rsid w:val="00973E03"/>
    <w:rsid w:val="00973E08"/>
    <w:rsid w:val="00973E14"/>
    <w:rsid w:val="00973E3D"/>
    <w:rsid w:val="00973E63"/>
    <w:rsid w:val="00973E7B"/>
    <w:rsid w:val="00973E84"/>
    <w:rsid w:val="00973E87"/>
    <w:rsid w:val="00973EDE"/>
    <w:rsid w:val="00973EE6"/>
    <w:rsid w:val="00973EED"/>
    <w:rsid w:val="00973F01"/>
    <w:rsid w:val="00973F2C"/>
    <w:rsid w:val="00973F99"/>
    <w:rsid w:val="0097406B"/>
    <w:rsid w:val="00974112"/>
    <w:rsid w:val="00974183"/>
    <w:rsid w:val="009741AE"/>
    <w:rsid w:val="009741CB"/>
    <w:rsid w:val="009741E6"/>
    <w:rsid w:val="0097420B"/>
    <w:rsid w:val="00974219"/>
    <w:rsid w:val="0097421A"/>
    <w:rsid w:val="0097421B"/>
    <w:rsid w:val="0097427A"/>
    <w:rsid w:val="0097429F"/>
    <w:rsid w:val="009742CC"/>
    <w:rsid w:val="009742D2"/>
    <w:rsid w:val="00974300"/>
    <w:rsid w:val="0097433C"/>
    <w:rsid w:val="00974343"/>
    <w:rsid w:val="00974350"/>
    <w:rsid w:val="00974356"/>
    <w:rsid w:val="009743BF"/>
    <w:rsid w:val="009743F7"/>
    <w:rsid w:val="0097440B"/>
    <w:rsid w:val="0097440F"/>
    <w:rsid w:val="00974473"/>
    <w:rsid w:val="009744A0"/>
    <w:rsid w:val="009744D7"/>
    <w:rsid w:val="009744DA"/>
    <w:rsid w:val="009744EE"/>
    <w:rsid w:val="009744FF"/>
    <w:rsid w:val="00974537"/>
    <w:rsid w:val="00974540"/>
    <w:rsid w:val="00974580"/>
    <w:rsid w:val="00974582"/>
    <w:rsid w:val="00974584"/>
    <w:rsid w:val="009745A0"/>
    <w:rsid w:val="009745A2"/>
    <w:rsid w:val="009745B2"/>
    <w:rsid w:val="00974652"/>
    <w:rsid w:val="00974658"/>
    <w:rsid w:val="00974668"/>
    <w:rsid w:val="00974694"/>
    <w:rsid w:val="00974699"/>
    <w:rsid w:val="009746CA"/>
    <w:rsid w:val="00974706"/>
    <w:rsid w:val="0097472F"/>
    <w:rsid w:val="00974775"/>
    <w:rsid w:val="009747B8"/>
    <w:rsid w:val="009747C7"/>
    <w:rsid w:val="00974860"/>
    <w:rsid w:val="00974869"/>
    <w:rsid w:val="009748A0"/>
    <w:rsid w:val="009748C7"/>
    <w:rsid w:val="00974943"/>
    <w:rsid w:val="0097494B"/>
    <w:rsid w:val="00974980"/>
    <w:rsid w:val="0097498C"/>
    <w:rsid w:val="009749A4"/>
    <w:rsid w:val="009749BE"/>
    <w:rsid w:val="009749E7"/>
    <w:rsid w:val="009749F4"/>
    <w:rsid w:val="009749F5"/>
    <w:rsid w:val="00974A00"/>
    <w:rsid w:val="00974A1B"/>
    <w:rsid w:val="00974A63"/>
    <w:rsid w:val="00974A77"/>
    <w:rsid w:val="00974A8A"/>
    <w:rsid w:val="00974A9D"/>
    <w:rsid w:val="00974ABE"/>
    <w:rsid w:val="00974AC1"/>
    <w:rsid w:val="00974ACF"/>
    <w:rsid w:val="00974AFE"/>
    <w:rsid w:val="00974B25"/>
    <w:rsid w:val="00974B55"/>
    <w:rsid w:val="00974B58"/>
    <w:rsid w:val="00974B6B"/>
    <w:rsid w:val="00974B80"/>
    <w:rsid w:val="00974B86"/>
    <w:rsid w:val="00974C6C"/>
    <w:rsid w:val="00974C8F"/>
    <w:rsid w:val="00974C98"/>
    <w:rsid w:val="00974C9F"/>
    <w:rsid w:val="00974CAE"/>
    <w:rsid w:val="00974CB0"/>
    <w:rsid w:val="00974CDA"/>
    <w:rsid w:val="00974CE0"/>
    <w:rsid w:val="00974D1F"/>
    <w:rsid w:val="00974D53"/>
    <w:rsid w:val="00974D94"/>
    <w:rsid w:val="00974DDA"/>
    <w:rsid w:val="00974DE6"/>
    <w:rsid w:val="00974E17"/>
    <w:rsid w:val="00974E6F"/>
    <w:rsid w:val="00974E80"/>
    <w:rsid w:val="00974EBF"/>
    <w:rsid w:val="00974F11"/>
    <w:rsid w:val="00974F1B"/>
    <w:rsid w:val="00974F68"/>
    <w:rsid w:val="00974F8C"/>
    <w:rsid w:val="00974F91"/>
    <w:rsid w:val="00974F98"/>
    <w:rsid w:val="00974FA5"/>
    <w:rsid w:val="00974FFB"/>
    <w:rsid w:val="0097500D"/>
    <w:rsid w:val="00975060"/>
    <w:rsid w:val="00975086"/>
    <w:rsid w:val="009750B1"/>
    <w:rsid w:val="009750E0"/>
    <w:rsid w:val="00975107"/>
    <w:rsid w:val="0097510B"/>
    <w:rsid w:val="00975122"/>
    <w:rsid w:val="0097512B"/>
    <w:rsid w:val="00975177"/>
    <w:rsid w:val="0097518B"/>
    <w:rsid w:val="0097518F"/>
    <w:rsid w:val="009751D5"/>
    <w:rsid w:val="009751D8"/>
    <w:rsid w:val="009751FB"/>
    <w:rsid w:val="0097520A"/>
    <w:rsid w:val="0097520E"/>
    <w:rsid w:val="00975226"/>
    <w:rsid w:val="00975274"/>
    <w:rsid w:val="0097528C"/>
    <w:rsid w:val="009752BF"/>
    <w:rsid w:val="009752D8"/>
    <w:rsid w:val="00975303"/>
    <w:rsid w:val="0097530E"/>
    <w:rsid w:val="00975318"/>
    <w:rsid w:val="00975335"/>
    <w:rsid w:val="0097533D"/>
    <w:rsid w:val="00975349"/>
    <w:rsid w:val="00975358"/>
    <w:rsid w:val="00975375"/>
    <w:rsid w:val="009753B9"/>
    <w:rsid w:val="009753E6"/>
    <w:rsid w:val="00975465"/>
    <w:rsid w:val="0097546A"/>
    <w:rsid w:val="0097547F"/>
    <w:rsid w:val="009754C4"/>
    <w:rsid w:val="009754C6"/>
    <w:rsid w:val="009754C7"/>
    <w:rsid w:val="009754E6"/>
    <w:rsid w:val="009754F2"/>
    <w:rsid w:val="00975535"/>
    <w:rsid w:val="00975553"/>
    <w:rsid w:val="00975565"/>
    <w:rsid w:val="00975579"/>
    <w:rsid w:val="009755EB"/>
    <w:rsid w:val="009755ED"/>
    <w:rsid w:val="00975616"/>
    <w:rsid w:val="00975638"/>
    <w:rsid w:val="0097563F"/>
    <w:rsid w:val="00975640"/>
    <w:rsid w:val="00975647"/>
    <w:rsid w:val="009756F3"/>
    <w:rsid w:val="009756F4"/>
    <w:rsid w:val="0097570F"/>
    <w:rsid w:val="00975719"/>
    <w:rsid w:val="0097572C"/>
    <w:rsid w:val="00975773"/>
    <w:rsid w:val="00975780"/>
    <w:rsid w:val="009757B4"/>
    <w:rsid w:val="009757C4"/>
    <w:rsid w:val="009757C9"/>
    <w:rsid w:val="009757F1"/>
    <w:rsid w:val="009757FC"/>
    <w:rsid w:val="00975823"/>
    <w:rsid w:val="0097594E"/>
    <w:rsid w:val="00975972"/>
    <w:rsid w:val="009759EB"/>
    <w:rsid w:val="00975A34"/>
    <w:rsid w:val="00975A47"/>
    <w:rsid w:val="00975A4F"/>
    <w:rsid w:val="00975A8E"/>
    <w:rsid w:val="00975AA9"/>
    <w:rsid w:val="00975AD3"/>
    <w:rsid w:val="00975AFA"/>
    <w:rsid w:val="00975B0C"/>
    <w:rsid w:val="00975B38"/>
    <w:rsid w:val="00975B81"/>
    <w:rsid w:val="00975BC4"/>
    <w:rsid w:val="00975BC7"/>
    <w:rsid w:val="00975BFA"/>
    <w:rsid w:val="00975C02"/>
    <w:rsid w:val="00975C20"/>
    <w:rsid w:val="00975C2B"/>
    <w:rsid w:val="00975C5B"/>
    <w:rsid w:val="00975C70"/>
    <w:rsid w:val="00975C77"/>
    <w:rsid w:val="00975D55"/>
    <w:rsid w:val="00975D5C"/>
    <w:rsid w:val="00975DBA"/>
    <w:rsid w:val="00975DC3"/>
    <w:rsid w:val="00975DDF"/>
    <w:rsid w:val="00975E06"/>
    <w:rsid w:val="00975E3C"/>
    <w:rsid w:val="00975EA1"/>
    <w:rsid w:val="00975F3D"/>
    <w:rsid w:val="00975F42"/>
    <w:rsid w:val="00975FAD"/>
    <w:rsid w:val="0097600B"/>
    <w:rsid w:val="00976023"/>
    <w:rsid w:val="0097602B"/>
    <w:rsid w:val="00976053"/>
    <w:rsid w:val="00976054"/>
    <w:rsid w:val="0097608E"/>
    <w:rsid w:val="00976094"/>
    <w:rsid w:val="00976106"/>
    <w:rsid w:val="0097610A"/>
    <w:rsid w:val="00976117"/>
    <w:rsid w:val="0097617B"/>
    <w:rsid w:val="0097619D"/>
    <w:rsid w:val="0097619F"/>
    <w:rsid w:val="009761B7"/>
    <w:rsid w:val="00976263"/>
    <w:rsid w:val="00976276"/>
    <w:rsid w:val="00976280"/>
    <w:rsid w:val="00976282"/>
    <w:rsid w:val="009762A4"/>
    <w:rsid w:val="009762A7"/>
    <w:rsid w:val="009762E0"/>
    <w:rsid w:val="00976307"/>
    <w:rsid w:val="0097630B"/>
    <w:rsid w:val="0097630C"/>
    <w:rsid w:val="00976310"/>
    <w:rsid w:val="00976317"/>
    <w:rsid w:val="00976340"/>
    <w:rsid w:val="00976347"/>
    <w:rsid w:val="0097636D"/>
    <w:rsid w:val="00976379"/>
    <w:rsid w:val="00976397"/>
    <w:rsid w:val="009763A7"/>
    <w:rsid w:val="009763B3"/>
    <w:rsid w:val="009763C1"/>
    <w:rsid w:val="00976415"/>
    <w:rsid w:val="0097642C"/>
    <w:rsid w:val="0097643D"/>
    <w:rsid w:val="00976444"/>
    <w:rsid w:val="00976455"/>
    <w:rsid w:val="00976459"/>
    <w:rsid w:val="0097648E"/>
    <w:rsid w:val="00976497"/>
    <w:rsid w:val="009764C8"/>
    <w:rsid w:val="009764E9"/>
    <w:rsid w:val="009764EF"/>
    <w:rsid w:val="00976505"/>
    <w:rsid w:val="00976518"/>
    <w:rsid w:val="0097652A"/>
    <w:rsid w:val="00976577"/>
    <w:rsid w:val="009765A7"/>
    <w:rsid w:val="00976626"/>
    <w:rsid w:val="00976644"/>
    <w:rsid w:val="0097665B"/>
    <w:rsid w:val="0097666B"/>
    <w:rsid w:val="009766A2"/>
    <w:rsid w:val="009766AA"/>
    <w:rsid w:val="009766B4"/>
    <w:rsid w:val="009766CE"/>
    <w:rsid w:val="00976713"/>
    <w:rsid w:val="00976750"/>
    <w:rsid w:val="00976789"/>
    <w:rsid w:val="00976795"/>
    <w:rsid w:val="009767A4"/>
    <w:rsid w:val="009767AA"/>
    <w:rsid w:val="009767B1"/>
    <w:rsid w:val="009767CB"/>
    <w:rsid w:val="00976843"/>
    <w:rsid w:val="00976851"/>
    <w:rsid w:val="00976868"/>
    <w:rsid w:val="00976892"/>
    <w:rsid w:val="009768AF"/>
    <w:rsid w:val="009768B0"/>
    <w:rsid w:val="009768CD"/>
    <w:rsid w:val="009768E8"/>
    <w:rsid w:val="00976902"/>
    <w:rsid w:val="0097693F"/>
    <w:rsid w:val="009769A6"/>
    <w:rsid w:val="009769BD"/>
    <w:rsid w:val="009769E2"/>
    <w:rsid w:val="009769F5"/>
    <w:rsid w:val="009769F8"/>
    <w:rsid w:val="00976A7E"/>
    <w:rsid w:val="00976B37"/>
    <w:rsid w:val="00976B56"/>
    <w:rsid w:val="00976B71"/>
    <w:rsid w:val="00976B73"/>
    <w:rsid w:val="00976B78"/>
    <w:rsid w:val="00976B88"/>
    <w:rsid w:val="00976BF5"/>
    <w:rsid w:val="00976BF6"/>
    <w:rsid w:val="00976C27"/>
    <w:rsid w:val="00976C9E"/>
    <w:rsid w:val="00976CDB"/>
    <w:rsid w:val="00976CE6"/>
    <w:rsid w:val="00976D01"/>
    <w:rsid w:val="00976D25"/>
    <w:rsid w:val="00976D69"/>
    <w:rsid w:val="00976D97"/>
    <w:rsid w:val="00976DE4"/>
    <w:rsid w:val="00976DED"/>
    <w:rsid w:val="00976DFF"/>
    <w:rsid w:val="00976E07"/>
    <w:rsid w:val="00976E10"/>
    <w:rsid w:val="00976E23"/>
    <w:rsid w:val="00976E4A"/>
    <w:rsid w:val="00976E55"/>
    <w:rsid w:val="00976E64"/>
    <w:rsid w:val="00976E86"/>
    <w:rsid w:val="00976EBE"/>
    <w:rsid w:val="00976EE7"/>
    <w:rsid w:val="00976F18"/>
    <w:rsid w:val="00976F1A"/>
    <w:rsid w:val="00976F59"/>
    <w:rsid w:val="00976FB3"/>
    <w:rsid w:val="00976FC8"/>
    <w:rsid w:val="00976FEB"/>
    <w:rsid w:val="00977041"/>
    <w:rsid w:val="0097707C"/>
    <w:rsid w:val="00977080"/>
    <w:rsid w:val="00977091"/>
    <w:rsid w:val="00977098"/>
    <w:rsid w:val="009770B8"/>
    <w:rsid w:val="009770BD"/>
    <w:rsid w:val="009770BE"/>
    <w:rsid w:val="00977123"/>
    <w:rsid w:val="00977130"/>
    <w:rsid w:val="00977153"/>
    <w:rsid w:val="0097716D"/>
    <w:rsid w:val="00977191"/>
    <w:rsid w:val="009771B0"/>
    <w:rsid w:val="009771CC"/>
    <w:rsid w:val="00977212"/>
    <w:rsid w:val="00977253"/>
    <w:rsid w:val="0097727E"/>
    <w:rsid w:val="009772C9"/>
    <w:rsid w:val="009772EE"/>
    <w:rsid w:val="00977312"/>
    <w:rsid w:val="00977316"/>
    <w:rsid w:val="00977358"/>
    <w:rsid w:val="00977366"/>
    <w:rsid w:val="0097737B"/>
    <w:rsid w:val="009773D6"/>
    <w:rsid w:val="009773D7"/>
    <w:rsid w:val="009773DC"/>
    <w:rsid w:val="009773E3"/>
    <w:rsid w:val="009773FE"/>
    <w:rsid w:val="00977401"/>
    <w:rsid w:val="00977426"/>
    <w:rsid w:val="00977437"/>
    <w:rsid w:val="00977452"/>
    <w:rsid w:val="00977468"/>
    <w:rsid w:val="009774C8"/>
    <w:rsid w:val="009774D9"/>
    <w:rsid w:val="009774F5"/>
    <w:rsid w:val="00977522"/>
    <w:rsid w:val="0097759E"/>
    <w:rsid w:val="009775CB"/>
    <w:rsid w:val="00977649"/>
    <w:rsid w:val="00977656"/>
    <w:rsid w:val="00977662"/>
    <w:rsid w:val="00977664"/>
    <w:rsid w:val="0097766C"/>
    <w:rsid w:val="0097769F"/>
    <w:rsid w:val="009776E4"/>
    <w:rsid w:val="009776E6"/>
    <w:rsid w:val="00977710"/>
    <w:rsid w:val="00977716"/>
    <w:rsid w:val="00977747"/>
    <w:rsid w:val="00977791"/>
    <w:rsid w:val="00977796"/>
    <w:rsid w:val="009777BF"/>
    <w:rsid w:val="009777E5"/>
    <w:rsid w:val="009777EA"/>
    <w:rsid w:val="009777F1"/>
    <w:rsid w:val="00977836"/>
    <w:rsid w:val="00977859"/>
    <w:rsid w:val="0097786C"/>
    <w:rsid w:val="0097788F"/>
    <w:rsid w:val="009778B0"/>
    <w:rsid w:val="00977919"/>
    <w:rsid w:val="00977945"/>
    <w:rsid w:val="00977994"/>
    <w:rsid w:val="009779A7"/>
    <w:rsid w:val="009779F0"/>
    <w:rsid w:val="00977A0E"/>
    <w:rsid w:val="00977A1E"/>
    <w:rsid w:val="00977A6C"/>
    <w:rsid w:val="00977A70"/>
    <w:rsid w:val="00977A9A"/>
    <w:rsid w:val="00977ACE"/>
    <w:rsid w:val="00977B17"/>
    <w:rsid w:val="00977B51"/>
    <w:rsid w:val="00977B52"/>
    <w:rsid w:val="00977B7B"/>
    <w:rsid w:val="00977B93"/>
    <w:rsid w:val="00977B9F"/>
    <w:rsid w:val="00977BA9"/>
    <w:rsid w:val="00977C0E"/>
    <w:rsid w:val="00977C19"/>
    <w:rsid w:val="00977C1B"/>
    <w:rsid w:val="00977C83"/>
    <w:rsid w:val="00977CB2"/>
    <w:rsid w:val="00977CB5"/>
    <w:rsid w:val="00977D0F"/>
    <w:rsid w:val="00977D12"/>
    <w:rsid w:val="00977D75"/>
    <w:rsid w:val="00977D88"/>
    <w:rsid w:val="00977DB2"/>
    <w:rsid w:val="00977DD4"/>
    <w:rsid w:val="00977E0D"/>
    <w:rsid w:val="00977E19"/>
    <w:rsid w:val="00977E43"/>
    <w:rsid w:val="00977E5C"/>
    <w:rsid w:val="00977E5E"/>
    <w:rsid w:val="00977E63"/>
    <w:rsid w:val="00977E6A"/>
    <w:rsid w:val="00977E87"/>
    <w:rsid w:val="00977EB4"/>
    <w:rsid w:val="00977EF5"/>
    <w:rsid w:val="00977F51"/>
    <w:rsid w:val="00977F72"/>
    <w:rsid w:val="00977F83"/>
    <w:rsid w:val="00977FB9"/>
    <w:rsid w:val="00980013"/>
    <w:rsid w:val="0098001F"/>
    <w:rsid w:val="00980032"/>
    <w:rsid w:val="00980040"/>
    <w:rsid w:val="00980044"/>
    <w:rsid w:val="009800A2"/>
    <w:rsid w:val="009800AC"/>
    <w:rsid w:val="009800E7"/>
    <w:rsid w:val="009800EB"/>
    <w:rsid w:val="00980166"/>
    <w:rsid w:val="0098016F"/>
    <w:rsid w:val="009801CE"/>
    <w:rsid w:val="0098020A"/>
    <w:rsid w:val="0098024B"/>
    <w:rsid w:val="0098025E"/>
    <w:rsid w:val="00980266"/>
    <w:rsid w:val="00980273"/>
    <w:rsid w:val="00980277"/>
    <w:rsid w:val="009802C9"/>
    <w:rsid w:val="009802E8"/>
    <w:rsid w:val="009802ED"/>
    <w:rsid w:val="009802F0"/>
    <w:rsid w:val="009802F5"/>
    <w:rsid w:val="00980302"/>
    <w:rsid w:val="00980303"/>
    <w:rsid w:val="00980366"/>
    <w:rsid w:val="009803A8"/>
    <w:rsid w:val="009803AB"/>
    <w:rsid w:val="00980439"/>
    <w:rsid w:val="0098043C"/>
    <w:rsid w:val="0098045F"/>
    <w:rsid w:val="0098049E"/>
    <w:rsid w:val="009804A2"/>
    <w:rsid w:val="009804EC"/>
    <w:rsid w:val="00980545"/>
    <w:rsid w:val="00980553"/>
    <w:rsid w:val="0098058D"/>
    <w:rsid w:val="00980598"/>
    <w:rsid w:val="009805B9"/>
    <w:rsid w:val="009805C3"/>
    <w:rsid w:val="00980612"/>
    <w:rsid w:val="0098066E"/>
    <w:rsid w:val="00980721"/>
    <w:rsid w:val="00980746"/>
    <w:rsid w:val="00980762"/>
    <w:rsid w:val="00980804"/>
    <w:rsid w:val="00980816"/>
    <w:rsid w:val="0098083E"/>
    <w:rsid w:val="00980856"/>
    <w:rsid w:val="00980884"/>
    <w:rsid w:val="009808AA"/>
    <w:rsid w:val="009808AE"/>
    <w:rsid w:val="009808C4"/>
    <w:rsid w:val="009808D7"/>
    <w:rsid w:val="009808F0"/>
    <w:rsid w:val="009808FD"/>
    <w:rsid w:val="00980934"/>
    <w:rsid w:val="00980952"/>
    <w:rsid w:val="00980992"/>
    <w:rsid w:val="009809E5"/>
    <w:rsid w:val="00980A17"/>
    <w:rsid w:val="00980A2A"/>
    <w:rsid w:val="00980A48"/>
    <w:rsid w:val="00980A4B"/>
    <w:rsid w:val="00980A65"/>
    <w:rsid w:val="00980AAC"/>
    <w:rsid w:val="00980ADF"/>
    <w:rsid w:val="00980B01"/>
    <w:rsid w:val="00980B2A"/>
    <w:rsid w:val="00980B2D"/>
    <w:rsid w:val="00980B3A"/>
    <w:rsid w:val="00980BC7"/>
    <w:rsid w:val="00980C1C"/>
    <w:rsid w:val="00980C4B"/>
    <w:rsid w:val="00980C64"/>
    <w:rsid w:val="00980C7D"/>
    <w:rsid w:val="00980C7E"/>
    <w:rsid w:val="00980C95"/>
    <w:rsid w:val="00980CAE"/>
    <w:rsid w:val="00980CE8"/>
    <w:rsid w:val="00980D27"/>
    <w:rsid w:val="00980D32"/>
    <w:rsid w:val="00980D86"/>
    <w:rsid w:val="00980E1C"/>
    <w:rsid w:val="00980E23"/>
    <w:rsid w:val="00980E41"/>
    <w:rsid w:val="00980E61"/>
    <w:rsid w:val="00980E8E"/>
    <w:rsid w:val="00980E9E"/>
    <w:rsid w:val="00980EE8"/>
    <w:rsid w:val="00980F51"/>
    <w:rsid w:val="00980F65"/>
    <w:rsid w:val="00980FAA"/>
    <w:rsid w:val="00980FED"/>
    <w:rsid w:val="00981005"/>
    <w:rsid w:val="00981012"/>
    <w:rsid w:val="0098101D"/>
    <w:rsid w:val="00981027"/>
    <w:rsid w:val="00981028"/>
    <w:rsid w:val="00981037"/>
    <w:rsid w:val="00981087"/>
    <w:rsid w:val="009810D7"/>
    <w:rsid w:val="009810F2"/>
    <w:rsid w:val="0098114C"/>
    <w:rsid w:val="0098115C"/>
    <w:rsid w:val="009811DE"/>
    <w:rsid w:val="009811E0"/>
    <w:rsid w:val="009811F2"/>
    <w:rsid w:val="00981223"/>
    <w:rsid w:val="009812A6"/>
    <w:rsid w:val="009812A8"/>
    <w:rsid w:val="009812B3"/>
    <w:rsid w:val="009812DA"/>
    <w:rsid w:val="009812EA"/>
    <w:rsid w:val="009812F3"/>
    <w:rsid w:val="0098131F"/>
    <w:rsid w:val="0098137B"/>
    <w:rsid w:val="009813AF"/>
    <w:rsid w:val="009813B6"/>
    <w:rsid w:val="009813CA"/>
    <w:rsid w:val="0098141B"/>
    <w:rsid w:val="0098143C"/>
    <w:rsid w:val="00981472"/>
    <w:rsid w:val="00981489"/>
    <w:rsid w:val="0098149E"/>
    <w:rsid w:val="009814B5"/>
    <w:rsid w:val="009814B9"/>
    <w:rsid w:val="009814C4"/>
    <w:rsid w:val="009814E6"/>
    <w:rsid w:val="009814F5"/>
    <w:rsid w:val="009814FE"/>
    <w:rsid w:val="00981505"/>
    <w:rsid w:val="00981510"/>
    <w:rsid w:val="00981559"/>
    <w:rsid w:val="00981563"/>
    <w:rsid w:val="00981577"/>
    <w:rsid w:val="00981581"/>
    <w:rsid w:val="0098158B"/>
    <w:rsid w:val="009815B9"/>
    <w:rsid w:val="009815E2"/>
    <w:rsid w:val="009815F4"/>
    <w:rsid w:val="00981601"/>
    <w:rsid w:val="00981647"/>
    <w:rsid w:val="00981659"/>
    <w:rsid w:val="00981676"/>
    <w:rsid w:val="00981685"/>
    <w:rsid w:val="00981694"/>
    <w:rsid w:val="009816BD"/>
    <w:rsid w:val="00981712"/>
    <w:rsid w:val="00981717"/>
    <w:rsid w:val="00981721"/>
    <w:rsid w:val="0098175F"/>
    <w:rsid w:val="00981771"/>
    <w:rsid w:val="00981775"/>
    <w:rsid w:val="00981789"/>
    <w:rsid w:val="0098178C"/>
    <w:rsid w:val="00981793"/>
    <w:rsid w:val="00981794"/>
    <w:rsid w:val="009817AA"/>
    <w:rsid w:val="00981809"/>
    <w:rsid w:val="00981822"/>
    <w:rsid w:val="00981898"/>
    <w:rsid w:val="009818BD"/>
    <w:rsid w:val="009818C7"/>
    <w:rsid w:val="009818E4"/>
    <w:rsid w:val="009818EF"/>
    <w:rsid w:val="00981908"/>
    <w:rsid w:val="00981916"/>
    <w:rsid w:val="0098192C"/>
    <w:rsid w:val="00981932"/>
    <w:rsid w:val="00981953"/>
    <w:rsid w:val="0098195A"/>
    <w:rsid w:val="00981980"/>
    <w:rsid w:val="0098198B"/>
    <w:rsid w:val="0098199E"/>
    <w:rsid w:val="009819B8"/>
    <w:rsid w:val="009819F9"/>
    <w:rsid w:val="00981A13"/>
    <w:rsid w:val="00981A22"/>
    <w:rsid w:val="00981A2B"/>
    <w:rsid w:val="00981A71"/>
    <w:rsid w:val="00981AEB"/>
    <w:rsid w:val="00981AEC"/>
    <w:rsid w:val="00981AF6"/>
    <w:rsid w:val="00981AFF"/>
    <w:rsid w:val="00981B10"/>
    <w:rsid w:val="00981B7B"/>
    <w:rsid w:val="00981B86"/>
    <w:rsid w:val="00981B98"/>
    <w:rsid w:val="00981BB7"/>
    <w:rsid w:val="00981BC2"/>
    <w:rsid w:val="00981BD9"/>
    <w:rsid w:val="00981BE2"/>
    <w:rsid w:val="00981C3C"/>
    <w:rsid w:val="00981C63"/>
    <w:rsid w:val="00981C83"/>
    <w:rsid w:val="00981C99"/>
    <w:rsid w:val="00981CA0"/>
    <w:rsid w:val="00981CB4"/>
    <w:rsid w:val="00981CC2"/>
    <w:rsid w:val="00981D4A"/>
    <w:rsid w:val="00981D56"/>
    <w:rsid w:val="00981D7A"/>
    <w:rsid w:val="00981DAC"/>
    <w:rsid w:val="00981E6E"/>
    <w:rsid w:val="00981E72"/>
    <w:rsid w:val="00981E8D"/>
    <w:rsid w:val="00981EA5"/>
    <w:rsid w:val="00981EC8"/>
    <w:rsid w:val="00981ED5"/>
    <w:rsid w:val="00981F5C"/>
    <w:rsid w:val="00981F7B"/>
    <w:rsid w:val="00981F87"/>
    <w:rsid w:val="00981FA4"/>
    <w:rsid w:val="00981FA5"/>
    <w:rsid w:val="00981FAD"/>
    <w:rsid w:val="00981FD2"/>
    <w:rsid w:val="00982005"/>
    <w:rsid w:val="0098200F"/>
    <w:rsid w:val="0098203C"/>
    <w:rsid w:val="00982124"/>
    <w:rsid w:val="00982161"/>
    <w:rsid w:val="00982177"/>
    <w:rsid w:val="00982194"/>
    <w:rsid w:val="009821AC"/>
    <w:rsid w:val="009821C1"/>
    <w:rsid w:val="00982220"/>
    <w:rsid w:val="0098224F"/>
    <w:rsid w:val="00982251"/>
    <w:rsid w:val="00982252"/>
    <w:rsid w:val="0098225C"/>
    <w:rsid w:val="00982269"/>
    <w:rsid w:val="009822B7"/>
    <w:rsid w:val="009822C0"/>
    <w:rsid w:val="009822F4"/>
    <w:rsid w:val="0098236F"/>
    <w:rsid w:val="009823C6"/>
    <w:rsid w:val="009823EA"/>
    <w:rsid w:val="0098242B"/>
    <w:rsid w:val="0098243B"/>
    <w:rsid w:val="00982477"/>
    <w:rsid w:val="009824A1"/>
    <w:rsid w:val="009824AA"/>
    <w:rsid w:val="009824D0"/>
    <w:rsid w:val="009824D4"/>
    <w:rsid w:val="009824D5"/>
    <w:rsid w:val="009824E4"/>
    <w:rsid w:val="0098252A"/>
    <w:rsid w:val="0098254B"/>
    <w:rsid w:val="00982568"/>
    <w:rsid w:val="0098257C"/>
    <w:rsid w:val="00982593"/>
    <w:rsid w:val="009825C6"/>
    <w:rsid w:val="009825CA"/>
    <w:rsid w:val="0098263F"/>
    <w:rsid w:val="00982689"/>
    <w:rsid w:val="009826AE"/>
    <w:rsid w:val="009826BE"/>
    <w:rsid w:val="009826CD"/>
    <w:rsid w:val="00982705"/>
    <w:rsid w:val="0098271E"/>
    <w:rsid w:val="00982758"/>
    <w:rsid w:val="00982797"/>
    <w:rsid w:val="00982799"/>
    <w:rsid w:val="009827AB"/>
    <w:rsid w:val="0098280B"/>
    <w:rsid w:val="0098281E"/>
    <w:rsid w:val="0098282C"/>
    <w:rsid w:val="00982853"/>
    <w:rsid w:val="00982863"/>
    <w:rsid w:val="00982898"/>
    <w:rsid w:val="0098289A"/>
    <w:rsid w:val="009828AC"/>
    <w:rsid w:val="009828B2"/>
    <w:rsid w:val="009828CB"/>
    <w:rsid w:val="009828D8"/>
    <w:rsid w:val="009828F1"/>
    <w:rsid w:val="0098290A"/>
    <w:rsid w:val="0098291B"/>
    <w:rsid w:val="0098292B"/>
    <w:rsid w:val="00982941"/>
    <w:rsid w:val="00982953"/>
    <w:rsid w:val="0098297E"/>
    <w:rsid w:val="0098299D"/>
    <w:rsid w:val="009829A9"/>
    <w:rsid w:val="009829C1"/>
    <w:rsid w:val="009829FE"/>
    <w:rsid w:val="00982A1C"/>
    <w:rsid w:val="00982A40"/>
    <w:rsid w:val="00982A87"/>
    <w:rsid w:val="00982AAE"/>
    <w:rsid w:val="00982ABE"/>
    <w:rsid w:val="00982AC8"/>
    <w:rsid w:val="00982ACD"/>
    <w:rsid w:val="00982B02"/>
    <w:rsid w:val="00982B0A"/>
    <w:rsid w:val="00982B24"/>
    <w:rsid w:val="00982B68"/>
    <w:rsid w:val="00982B91"/>
    <w:rsid w:val="00982B92"/>
    <w:rsid w:val="00982BA4"/>
    <w:rsid w:val="00982BB5"/>
    <w:rsid w:val="00982BCB"/>
    <w:rsid w:val="00982C5C"/>
    <w:rsid w:val="00982D2C"/>
    <w:rsid w:val="00982D81"/>
    <w:rsid w:val="00982D8C"/>
    <w:rsid w:val="00982DCA"/>
    <w:rsid w:val="00982DCE"/>
    <w:rsid w:val="00982DD3"/>
    <w:rsid w:val="00982DEC"/>
    <w:rsid w:val="00982E5A"/>
    <w:rsid w:val="00982E5C"/>
    <w:rsid w:val="00982E75"/>
    <w:rsid w:val="00982E89"/>
    <w:rsid w:val="00982E92"/>
    <w:rsid w:val="00982E94"/>
    <w:rsid w:val="00982EA8"/>
    <w:rsid w:val="00982EC2"/>
    <w:rsid w:val="00982EDE"/>
    <w:rsid w:val="00982EEF"/>
    <w:rsid w:val="00982F45"/>
    <w:rsid w:val="00982F7F"/>
    <w:rsid w:val="00982F9F"/>
    <w:rsid w:val="00982FC8"/>
    <w:rsid w:val="00982FD2"/>
    <w:rsid w:val="00982FE6"/>
    <w:rsid w:val="0098302C"/>
    <w:rsid w:val="00983089"/>
    <w:rsid w:val="009830AB"/>
    <w:rsid w:val="00983108"/>
    <w:rsid w:val="00983112"/>
    <w:rsid w:val="0098313E"/>
    <w:rsid w:val="0098314A"/>
    <w:rsid w:val="0098315B"/>
    <w:rsid w:val="0098315F"/>
    <w:rsid w:val="009831B0"/>
    <w:rsid w:val="009831BB"/>
    <w:rsid w:val="009831C8"/>
    <w:rsid w:val="009831D1"/>
    <w:rsid w:val="009831E7"/>
    <w:rsid w:val="00983203"/>
    <w:rsid w:val="0098327A"/>
    <w:rsid w:val="009832CD"/>
    <w:rsid w:val="009832F4"/>
    <w:rsid w:val="009832F5"/>
    <w:rsid w:val="00983341"/>
    <w:rsid w:val="00983355"/>
    <w:rsid w:val="00983398"/>
    <w:rsid w:val="009833A8"/>
    <w:rsid w:val="009833B6"/>
    <w:rsid w:val="009833EC"/>
    <w:rsid w:val="00983450"/>
    <w:rsid w:val="0098345B"/>
    <w:rsid w:val="00983464"/>
    <w:rsid w:val="00983474"/>
    <w:rsid w:val="009834A9"/>
    <w:rsid w:val="009834CF"/>
    <w:rsid w:val="009834DA"/>
    <w:rsid w:val="009834F8"/>
    <w:rsid w:val="00983516"/>
    <w:rsid w:val="00983543"/>
    <w:rsid w:val="00983555"/>
    <w:rsid w:val="00983561"/>
    <w:rsid w:val="0098356D"/>
    <w:rsid w:val="00983580"/>
    <w:rsid w:val="00983582"/>
    <w:rsid w:val="00983586"/>
    <w:rsid w:val="009835D9"/>
    <w:rsid w:val="009835DC"/>
    <w:rsid w:val="00983609"/>
    <w:rsid w:val="00983622"/>
    <w:rsid w:val="0098363E"/>
    <w:rsid w:val="00983656"/>
    <w:rsid w:val="0098368A"/>
    <w:rsid w:val="00983694"/>
    <w:rsid w:val="009836A9"/>
    <w:rsid w:val="009836EC"/>
    <w:rsid w:val="009836F1"/>
    <w:rsid w:val="009836FA"/>
    <w:rsid w:val="0098370C"/>
    <w:rsid w:val="0098372D"/>
    <w:rsid w:val="0098373A"/>
    <w:rsid w:val="00983740"/>
    <w:rsid w:val="00983757"/>
    <w:rsid w:val="00983763"/>
    <w:rsid w:val="00983773"/>
    <w:rsid w:val="009837A3"/>
    <w:rsid w:val="009837B2"/>
    <w:rsid w:val="009837E2"/>
    <w:rsid w:val="00983852"/>
    <w:rsid w:val="00983856"/>
    <w:rsid w:val="0098385D"/>
    <w:rsid w:val="00983867"/>
    <w:rsid w:val="0098387D"/>
    <w:rsid w:val="009838A0"/>
    <w:rsid w:val="00983915"/>
    <w:rsid w:val="00983963"/>
    <w:rsid w:val="00983991"/>
    <w:rsid w:val="00983993"/>
    <w:rsid w:val="009839B3"/>
    <w:rsid w:val="009839C6"/>
    <w:rsid w:val="009839DA"/>
    <w:rsid w:val="00983A0F"/>
    <w:rsid w:val="00983A1A"/>
    <w:rsid w:val="00983A35"/>
    <w:rsid w:val="00983A6D"/>
    <w:rsid w:val="00983A82"/>
    <w:rsid w:val="00983A92"/>
    <w:rsid w:val="00983AAD"/>
    <w:rsid w:val="00983AB7"/>
    <w:rsid w:val="00983AD4"/>
    <w:rsid w:val="00983AD6"/>
    <w:rsid w:val="00983B0D"/>
    <w:rsid w:val="00983B6D"/>
    <w:rsid w:val="00983B92"/>
    <w:rsid w:val="00983BCB"/>
    <w:rsid w:val="00983BE9"/>
    <w:rsid w:val="00983BEE"/>
    <w:rsid w:val="00983C05"/>
    <w:rsid w:val="00983C09"/>
    <w:rsid w:val="00983C34"/>
    <w:rsid w:val="00983C50"/>
    <w:rsid w:val="00983C5A"/>
    <w:rsid w:val="00983C64"/>
    <w:rsid w:val="00983C75"/>
    <w:rsid w:val="00983CAF"/>
    <w:rsid w:val="00983CC6"/>
    <w:rsid w:val="00983D09"/>
    <w:rsid w:val="00983D3B"/>
    <w:rsid w:val="00983D57"/>
    <w:rsid w:val="00983D95"/>
    <w:rsid w:val="00983D9E"/>
    <w:rsid w:val="00983DFF"/>
    <w:rsid w:val="00983E17"/>
    <w:rsid w:val="00983E5B"/>
    <w:rsid w:val="00983E7D"/>
    <w:rsid w:val="00983E7E"/>
    <w:rsid w:val="00983E8D"/>
    <w:rsid w:val="00983E98"/>
    <w:rsid w:val="00983EA8"/>
    <w:rsid w:val="00983EAE"/>
    <w:rsid w:val="00983EDB"/>
    <w:rsid w:val="00983EE6"/>
    <w:rsid w:val="00983F16"/>
    <w:rsid w:val="00983F47"/>
    <w:rsid w:val="00983F64"/>
    <w:rsid w:val="00983FD0"/>
    <w:rsid w:val="00983FD9"/>
    <w:rsid w:val="0098400A"/>
    <w:rsid w:val="00984023"/>
    <w:rsid w:val="0098402E"/>
    <w:rsid w:val="0098404C"/>
    <w:rsid w:val="0098406E"/>
    <w:rsid w:val="0098407B"/>
    <w:rsid w:val="0098407E"/>
    <w:rsid w:val="009840AC"/>
    <w:rsid w:val="00984104"/>
    <w:rsid w:val="0098417B"/>
    <w:rsid w:val="00984182"/>
    <w:rsid w:val="009841E4"/>
    <w:rsid w:val="00984246"/>
    <w:rsid w:val="00984248"/>
    <w:rsid w:val="00984266"/>
    <w:rsid w:val="0098426A"/>
    <w:rsid w:val="0098428C"/>
    <w:rsid w:val="009842C2"/>
    <w:rsid w:val="009842CB"/>
    <w:rsid w:val="009842F0"/>
    <w:rsid w:val="0098430B"/>
    <w:rsid w:val="00984383"/>
    <w:rsid w:val="00984397"/>
    <w:rsid w:val="009843EC"/>
    <w:rsid w:val="0098440F"/>
    <w:rsid w:val="0098442D"/>
    <w:rsid w:val="0098443D"/>
    <w:rsid w:val="00984441"/>
    <w:rsid w:val="0098445E"/>
    <w:rsid w:val="009844A9"/>
    <w:rsid w:val="009844C4"/>
    <w:rsid w:val="00984508"/>
    <w:rsid w:val="00984524"/>
    <w:rsid w:val="0098452C"/>
    <w:rsid w:val="0098459F"/>
    <w:rsid w:val="009845C6"/>
    <w:rsid w:val="009845D2"/>
    <w:rsid w:val="009845EF"/>
    <w:rsid w:val="00984617"/>
    <w:rsid w:val="0098461D"/>
    <w:rsid w:val="009846CD"/>
    <w:rsid w:val="009846F8"/>
    <w:rsid w:val="00984709"/>
    <w:rsid w:val="0098470E"/>
    <w:rsid w:val="0098474B"/>
    <w:rsid w:val="00984757"/>
    <w:rsid w:val="0098479A"/>
    <w:rsid w:val="009847CF"/>
    <w:rsid w:val="009847DB"/>
    <w:rsid w:val="00984809"/>
    <w:rsid w:val="00984855"/>
    <w:rsid w:val="00984856"/>
    <w:rsid w:val="009848F0"/>
    <w:rsid w:val="00984902"/>
    <w:rsid w:val="0098492A"/>
    <w:rsid w:val="00984950"/>
    <w:rsid w:val="00984956"/>
    <w:rsid w:val="0098495A"/>
    <w:rsid w:val="0098498E"/>
    <w:rsid w:val="009849A1"/>
    <w:rsid w:val="00984A04"/>
    <w:rsid w:val="00984A36"/>
    <w:rsid w:val="00984A67"/>
    <w:rsid w:val="00984A78"/>
    <w:rsid w:val="00984ACF"/>
    <w:rsid w:val="00984ADD"/>
    <w:rsid w:val="00984B07"/>
    <w:rsid w:val="00984B1F"/>
    <w:rsid w:val="00984B38"/>
    <w:rsid w:val="00984B65"/>
    <w:rsid w:val="00984B75"/>
    <w:rsid w:val="00984BA8"/>
    <w:rsid w:val="00984BC2"/>
    <w:rsid w:val="00984BD4"/>
    <w:rsid w:val="00984C17"/>
    <w:rsid w:val="00984C1F"/>
    <w:rsid w:val="00984C3C"/>
    <w:rsid w:val="00984C3D"/>
    <w:rsid w:val="00984C3F"/>
    <w:rsid w:val="00984C65"/>
    <w:rsid w:val="00984C8A"/>
    <w:rsid w:val="00984C8E"/>
    <w:rsid w:val="00984C9A"/>
    <w:rsid w:val="00984CA4"/>
    <w:rsid w:val="00984CAB"/>
    <w:rsid w:val="00984CE7"/>
    <w:rsid w:val="00984CED"/>
    <w:rsid w:val="00984CFB"/>
    <w:rsid w:val="00984CFF"/>
    <w:rsid w:val="00984D57"/>
    <w:rsid w:val="00984DBB"/>
    <w:rsid w:val="00984DC5"/>
    <w:rsid w:val="00984DD9"/>
    <w:rsid w:val="00984E02"/>
    <w:rsid w:val="00984E0A"/>
    <w:rsid w:val="00984E4C"/>
    <w:rsid w:val="00984E60"/>
    <w:rsid w:val="00984E6C"/>
    <w:rsid w:val="00984EB0"/>
    <w:rsid w:val="00984EBE"/>
    <w:rsid w:val="00984ECD"/>
    <w:rsid w:val="00984F13"/>
    <w:rsid w:val="00984F33"/>
    <w:rsid w:val="00984F78"/>
    <w:rsid w:val="00984F99"/>
    <w:rsid w:val="00984FAE"/>
    <w:rsid w:val="00984FB5"/>
    <w:rsid w:val="0098500E"/>
    <w:rsid w:val="00985055"/>
    <w:rsid w:val="00985063"/>
    <w:rsid w:val="00985076"/>
    <w:rsid w:val="0098508E"/>
    <w:rsid w:val="00985091"/>
    <w:rsid w:val="00985092"/>
    <w:rsid w:val="009850AC"/>
    <w:rsid w:val="009850CC"/>
    <w:rsid w:val="00985103"/>
    <w:rsid w:val="00985105"/>
    <w:rsid w:val="00985145"/>
    <w:rsid w:val="0098514D"/>
    <w:rsid w:val="0098515A"/>
    <w:rsid w:val="0098515C"/>
    <w:rsid w:val="00985174"/>
    <w:rsid w:val="00985181"/>
    <w:rsid w:val="009851B8"/>
    <w:rsid w:val="009851F7"/>
    <w:rsid w:val="00985206"/>
    <w:rsid w:val="0098522C"/>
    <w:rsid w:val="00985259"/>
    <w:rsid w:val="009852A3"/>
    <w:rsid w:val="009852D9"/>
    <w:rsid w:val="009852E6"/>
    <w:rsid w:val="009852E7"/>
    <w:rsid w:val="00985307"/>
    <w:rsid w:val="0098537C"/>
    <w:rsid w:val="00985418"/>
    <w:rsid w:val="0098544E"/>
    <w:rsid w:val="0098545A"/>
    <w:rsid w:val="0098547F"/>
    <w:rsid w:val="00985494"/>
    <w:rsid w:val="00985545"/>
    <w:rsid w:val="009855BD"/>
    <w:rsid w:val="00985603"/>
    <w:rsid w:val="0098560A"/>
    <w:rsid w:val="00985628"/>
    <w:rsid w:val="00985662"/>
    <w:rsid w:val="0098569F"/>
    <w:rsid w:val="009856B9"/>
    <w:rsid w:val="009856C1"/>
    <w:rsid w:val="009856EA"/>
    <w:rsid w:val="009856FC"/>
    <w:rsid w:val="00985719"/>
    <w:rsid w:val="009857BA"/>
    <w:rsid w:val="009857D2"/>
    <w:rsid w:val="00985810"/>
    <w:rsid w:val="00985818"/>
    <w:rsid w:val="00985877"/>
    <w:rsid w:val="009858E0"/>
    <w:rsid w:val="009858F0"/>
    <w:rsid w:val="009858FC"/>
    <w:rsid w:val="0098593A"/>
    <w:rsid w:val="0098594C"/>
    <w:rsid w:val="0098595E"/>
    <w:rsid w:val="009859DC"/>
    <w:rsid w:val="00985A03"/>
    <w:rsid w:val="00985A07"/>
    <w:rsid w:val="00985A29"/>
    <w:rsid w:val="00985A55"/>
    <w:rsid w:val="00985A69"/>
    <w:rsid w:val="00985A73"/>
    <w:rsid w:val="00985A84"/>
    <w:rsid w:val="00985A9F"/>
    <w:rsid w:val="00985AE0"/>
    <w:rsid w:val="00985B03"/>
    <w:rsid w:val="00985B4A"/>
    <w:rsid w:val="00985B72"/>
    <w:rsid w:val="00985B87"/>
    <w:rsid w:val="00985BCF"/>
    <w:rsid w:val="00985BF5"/>
    <w:rsid w:val="00985BFF"/>
    <w:rsid w:val="00985C42"/>
    <w:rsid w:val="00985C63"/>
    <w:rsid w:val="00985C6E"/>
    <w:rsid w:val="00985CC3"/>
    <w:rsid w:val="00985CD1"/>
    <w:rsid w:val="00985D1E"/>
    <w:rsid w:val="00985D35"/>
    <w:rsid w:val="00985D50"/>
    <w:rsid w:val="00985D55"/>
    <w:rsid w:val="00985DC3"/>
    <w:rsid w:val="00985DCB"/>
    <w:rsid w:val="00985DF6"/>
    <w:rsid w:val="00985E01"/>
    <w:rsid w:val="00985E48"/>
    <w:rsid w:val="00985E60"/>
    <w:rsid w:val="00985E88"/>
    <w:rsid w:val="00985E8B"/>
    <w:rsid w:val="00985EAF"/>
    <w:rsid w:val="00985EE3"/>
    <w:rsid w:val="00985F31"/>
    <w:rsid w:val="00985F4F"/>
    <w:rsid w:val="00985F5A"/>
    <w:rsid w:val="00985F6E"/>
    <w:rsid w:val="00985F94"/>
    <w:rsid w:val="00986026"/>
    <w:rsid w:val="00986064"/>
    <w:rsid w:val="00986070"/>
    <w:rsid w:val="00986072"/>
    <w:rsid w:val="00986081"/>
    <w:rsid w:val="009860F6"/>
    <w:rsid w:val="00986102"/>
    <w:rsid w:val="00986116"/>
    <w:rsid w:val="00986124"/>
    <w:rsid w:val="00986129"/>
    <w:rsid w:val="00986149"/>
    <w:rsid w:val="00986183"/>
    <w:rsid w:val="009861A3"/>
    <w:rsid w:val="009861F4"/>
    <w:rsid w:val="009861FC"/>
    <w:rsid w:val="00986201"/>
    <w:rsid w:val="00986209"/>
    <w:rsid w:val="00986288"/>
    <w:rsid w:val="009862A0"/>
    <w:rsid w:val="009862D5"/>
    <w:rsid w:val="00986300"/>
    <w:rsid w:val="00986331"/>
    <w:rsid w:val="00986399"/>
    <w:rsid w:val="009863AD"/>
    <w:rsid w:val="009863CD"/>
    <w:rsid w:val="009863EA"/>
    <w:rsid w:val="009863EB"/>
    <w:rsid w:val="0098641B"/>
    <w:rsid w:val="00986424"/>
    <w:rsid w:val="00986441"/>
    <w:rsid w:val="0098646D"/>
    <w:rsid w:val="009864A0"/>
    <w:rsid w:val="009864A3"/>
    <w:rsid w:val="009864D4"/>
    <w:rsid w:val="009864D7"/>
    <w:rsid w:val="0098650D"/>
    <w:rsid w:val="0098650E"/>
    <w:rsid w:val="00986542"/>
    <w:rsid w:val="00986577"/>
    <w:rsid w:val="009865AB"/>
    <w:rsid w:val="009865C7"/>
    <w:rsid w:val="00986627"/>
    <w:rsid w:val="00986649"/>
    <w:rsid w:val="00986650"/>
    <w:rsid w:val="00986654"/>
    <w:rsid w:val="00986671"/>
    <w:rsid w:val="00986690"/>
    <w:rsid w:val="009866A1"/>
    <w:rsid w:val="009866DE"/>
    <w:rsid w:val="0098671D"/>
    <w:rsid w:val="0098673B"/>
    <w:rsid w:val="00986749"/>
    <w:rsid w:val="009867C5"/>
    <w:rsid w:val="009867D1"/>
    <w:rsid w:val="009867E1"/>
    <w:rsid w:val="009867E8"/>
    <w:rsid w:val="00986815"/>
    <w:rsid w:val="0098682B"/>
    <w:rsid w:val="00986840"/>
    <w:rsid w:val="0098684C"/>
    <w:rsid w:val="00986855"/>
    <w:rsid w:val="0098689C"/>
    <w:rsid w:val="009868AA"/>
    <w:rsid w:val="009868DC"/>
    <w:rsid w:val="009868EC"/>
    <w:rsid w:val="00986990"/>
    <w:rsid w:val="009869D7"/>
    <w:rsid w:val="00986A0C"/>
    <w:rsid w:val="00986A33"/>
    <w:rsid w:val="00986A69"/>
    <w:rsid w:val="00986A7F"/>
    <w:rsid w:val="00986A93"/>
    <w:rsid w:val="00986AA5"/>
    <w:rsid w:val="00986AE4"/>
    <w:rsid w:val="00986AFC"/>
    <w:rsid w:val="00986AFE"/>
    <w:rsid w:val="00986B0A"/>
    <w:rsid w:val="00986B5F"/>
    <w:rsid w:val="00986B6D"/>
    <w:rsid w:val="00986BC0"/>
    <w:rsid w:val="00986BF8"/>
    <w:rsid w:val="00986C0C"/>
    <w:rsid w:val="00986C1D"/>
    <w:rsid w:val="00986C22"/>
    <w:rsid w:val="00986C55"/>
    <w:rsid w:val="00986C74"/>
    <w:rsid w:val="00986C7A"/>
    <w:rsid w:val="00986CB2"/>
    <w:rsid w:val="00986CC2"/>
    <w:rsid w:val="00986D0F"/>
    <w:rsid w:val="00986D46"/>
    <w:rsid w:val="00986D69"/>
    <w:rsid w:val="00986D94"/>
    <w:rsid w:val="00986D9F"/>
    <w:rsid w:val="00986DAD"/>
    <w:rsid w:val="00986DBE"/>
    <w:rsid w:val="00986DD8"/>
    <w:rsid w:val="00986DF8"/>
    <w:rsid w:val="00986E10"/>
    <w:rsid w:val="00986E31"/>
    <w:rsid w:val="00986E3A"/>
    <w:rsid w:val="00986E3C"/>
    <w:rsid w:val="00986E64"/>
    <w:rsid w:val="00986ECA"/>
    <w:rsid w:val="00986F1D"/>
    <w:rsid w:val="00986F3E"/>
    <w:rsid w:val="00986F74"/>
    <w:rsid w:val="00986F8E"/>
    <w:rsid w:val="00986FD2"/>
    <w:rsid w:val="00986FE4"/>
    <w:rsid w:val="0098700D"/>
    <w:rsid w:val="00987059"/>
    <w:rsid w:val="009870C1"/>
    <w:rsid w:val="009870DC"/>
    <w:rsid w:val="00987161"/>
    <w:rsid w:val="0098716D"/>
    <w:rsid w:val="009871FB"/>
    <w:rsid w:val="0098722D"/>
    <w:rsid w:val="00987239"/>
    <w:rsid w:val="00987284"/>
    <w:rsid w:val="0098729B"/>
    <w:rsid w:val="009872A8"/>
    <w:rsid w:val="009872B7"/>
    <w:rsid w:val="009872D3"/>
    <w:rsid w:val="009872EC"/>
    <w:rsid w:val="009872F0"/>
    <w:rsid w:val="009872FF"/>
    <w:rsid w:val="0098730B"/>
    <w:rsid w:val="0098731E"/>
    <w:rsid w:val="00987336"/>
    <w:rsid w:val="0098733F"/>
    <w:rsid w:val="00987342"/>
    <w:rsid w:val="00987374"/>
    <w:rsid w:val="00987461"/>
    <w:rsid w:val="00987491"/>
    <w:rsid w:val="009874B5"/>
    <w:rsid w:val="009874C6"/>
    <w:rsid w:val="009874D8"/>
    <w:rsid w:val="009874E2"/>
    <w:rsid w:val="009874E3"/>
    <w:rsid w:val="00987529"/>
    <w:rsid w:val="0098752C"/>
    <w:rsid w:val="00987535"/>
    <w:rsid w:val="00987550"/>
    <w:rsid w:val="00987555"/>
    <w:rsid w:val="0098755A"/>
    <w:rsid w:val="00987568"/>
    <w:rsid w:val="00987577"/>
    <w:rsid w:val="009875C8"/>
    <w:rsid w:val="009875CD"/>
    <w:rsid w:val="009875D0"/>
    <w:rsid w:val="009875E5"/>
    <w:rsid w:val="009875FE"/>
    <w:rsid w:val="00987604"/>
    <w:rsid w:val="0098767C"/>
    <w:rsid w:val="009876C3"/>
    <w:rsid w:val="009876C9"/>
    <w:rsid w:val="009876DE"/>
    <w:rsid w:val="009876E4"/>
    <w:rsid w:val="009876E8"/>
    <w:rsid w:val="009876F6"/>
    <w:rsid w:val="009876F8"/>
    <w:rsid w:val="00987746"/>
    <w:rsid w:val="0098774B"/>
    <w:rsid w:val="0098774E"/>
    <w:rsid w:val="00987772"/>
    <w:rsid w:val="009877B0"/>
    <w:rsid w:val="009877D4"/>
    <w:rsid w:val="009877E1"/>
    <w:rsid w:val="009877F0"/>
    <w:rsid w:val="00987820"/>
    <w:rsid w:val="0098782E"/>
    <w:rsid w:val="0098783E"/>
    <w:rsid w:val="00987872"/>
    <w:rsid w:val="00987879"/>
    <w:rsid w:val="009878F4"/>
    <w:rsid w:val="00987908"/>
    <w:rsid w:val="00987916"/>
    <w:rsid w:val="00987927"/>
    <w:rsid w:val="0098792D"/>
    <w:rsid w:val="00987937"/>
    <w:rsid w:val="009879C1"/>
    <w:rsid w:val="009879F4"/>
    <w:rsid w:val="00987A01"/>
    <w:rsid w:val="00987A1A"/>
    <w:rsid w:val="00987A24"/>
    <w:rsid w:val="00987A2C"/>
    <w:rsid w:val="00987A70"/>
    <w:rsid w:val="00987A7F"/>
    <w:rsid w:val="00987A87"/>
    <w:rsid w:val="00987AB0"/>
    <w:rsid w:val="00987AD8"/>
    <w:rsid w:val="00987AE2"/>
    <w:rsid w:val="00987B38"/>
    <w:rsid w:val="00987B8A"/>
    <w:rsid w:val="00987B99"/>
    <w:rsid w:val="00987BDE"/>
    <w:rsid w:val="00987C42"/>
    <w:rsid w:val="00987C44"/>
    <w:rsid w:val="00987C65"/>
    <w:rsid w:val="00987C87"/>
    <w:rsid w:val="00987C8A"/>
    <w:rsid w:val="00987CC3"/>
    <w:rsid w:val="00987CC8"/>
    <w:rsid w:val="00987CD1"/>
    <w:rsid w:val="00987CFF"/>
    <w:rsid w:val="00987D1D"/>
    <w:rsid w:val="00987D21"/>
    <w:rsid w:val="00987D77"/>
    <w:rsid w:val="00987D95"/>
    <w:rsid w:val="00987D9B"/>
    <w:rsid w:val="00987DD4"/>
    <w:rsid w:val="00987DF4"/>
    <w:rsid w:val="00987E2D"/>
    <w:rsid w:val="00987ED2"/>
    <w:rsid w:val="00987F12"/>
    <w:rsid w:val="00987F49"/>
    <w:rsid w:val="00987F75"/>
    <w:rsid w:val="00987F87"/>
    <w:rsid w:val="00987FB8"/>
    <w:rsid w:val="0099001D"/>
    <w:rsid w:val="00990020"/>
    <w:rsid w:val="0099002B"/>
    <w:rsid w:val="00990062"/>
    <w:rsid w:val="0099007F"/>
    <w:rsid w:val="00990085"/>
    <w:rsid w:val="0099009E"/>
    <w:rsid w:val="009900A5"/>
    <w:rsid w:val="009900AC"/>
    <w:rsid w:val="009900B6"/>
    <w:rsid w:val="009900CB"/>
    <w:rsid w:val="009900CE"/>
    <w:rsid w:val="009900DB"/>
    <w:rsid w:val="009900E0"/>
    <w:rsid w:val="009900F0"/>
    <w:rsid w:val="00990150"/>
    <w:rsid w:val="00990165"/>
    <w:rsid w:val="0099016E"/>
    <w:rsid w:val="00990180"/>
    <w:rsid w:val="00990248"/>
    <w:rsid w:val="00990287"/>
    <w:rsid w:val="0099028F"/>
    <w:rsid w:val="009902A8"/>
    <w:rsid w:val="009902B5"/>
    <w:rsid w:val="009902BA"/>
    <w:rsid w:val="009902C0"/>
    <w:rsid w:val="0099033B"/>
    <w:rsid w:val="00990346"/>
    <w:rsid w:val="00990357"/>
    <w:rsid w:val="00990378"/>
    <w:rsid w:val="00990385"/>
    <w:rsid w:val="00990421"/>
    <w:rsid w:val="0099042A"/>
    <w:rsid w:val="0099045B"/>
    <w:rsid w:val="0099046E"/>
    <w:rsid w:val="00990472"/>
    <w:rsid w:val="00990476"/>
    <w:rsid w:val="0099047C"/>
    <w:rsid w:val="009904A8"/>
    <w:rsid w:val="009904DC"/>
    <w:rsid w:val="009904DD"/>
    <w:rsid w:val="00990505"/>
    <w:rsid w:val="00990508"/>
    <w:rsid w:val="00990511"/>
    <w:rsid w:val="00990516"/>
    <w:rsid w:val="0099053E"/>
    <w:rsid w:val="00990575"/>
    <w:rsid w:val="0099058B"/>
    <w:rsid w:val="009905AA"/>
    <w:rsid w:val="009905B6"/>
    <w:rsid w:val="009905F0"/>
    <w:rsid w:val="009905FB"/>
    <w:rsid w:val="00990643"/>
    <w:rsid w:val="00990657"/>
    <w:rsid w:val="00990708"/>
    <w:rsid w:val="0099071C"/>
    <w:rsid w:val="0099074D"/>
    <w:rsid w:val="00990761"/>
    <w:rsid w:val="009907B7"/>
    <w:rsid w:val="009907BD"/>
    <w:rsid w:val="009907C2"/>
    <w:rsid w:val="009907E9"/>
    <w:rsid w:val="00990804"/>
    <w:rsid w:val="0099082B"/>
    <w:rsid w:val="0099087B"/>
    <w:rsid w:val="00990903"/>
    <w:rsid w:val="0099091E"/>
    <w:rsid w:val="00990921"/>
    <w:rsid w:val="0099092C"/>
    <w:rsid w:val="00990940"/>
    <w:rsid w:val="00990962"/>
    <w:rsid w:val="0099097E"/>
    <w:rsid w:val="00990983"/>
    <w:rsid w:val="00990992"/>
    <w:rsid w:val="009909B6"/>
    <w:rsid w:val="009909CB"/>
    <w:rsid w:val="009909D7"/>
    <w:rsid w:val="009909E8"/>
    <w:rsid w:val="00990A04"/>
    <w:rsid w:val="00990A2C"/>
    <w:rsid w:val="00990A41"/>
    <w:rsid w:val="00990A6E"/>
    <w:rsid w:val="00990A98"/>
    <w:rsid w:val="00990AA0"/>
    <w:rsid w:val="00990AAD"/>
    <w:rsid w:val="00990AB4"/>
    <w:rsid w:val="00990ABE"/>
    <w:rsid w:val="00990AC8"/>
    <w:rsid w:val="00990AE4"/>
    <w:rsid w:val="00990AEA"/>
    <w:rsid w:val="00990B22"/>
    <w:rsid w:val="00990B3E"/>
    <w:rsid w:val="00990B47"/>
    <w:rsid w:val="00990B5C"/>
    <w:rsid w:val="00990B75"/>
    <w:rsid w:val="00990B8C"/>
    <w:rsid w:val="00990B8F"/>
    <w:rsid w:val="00990BCB"/>
    <w:rsid w:val="00990BDB"/>
    <w:rsid w:val="00990BF8"/>
    <w:rsid w:val="00990BFC"/>
    <w:rsid w:val="00990C42"/>
    <w:rsid w:val="00990C54"/>
    <w:rsid w:val="00990C59"/>
    <w:rsid w:val="00990C60"/>
    <w:rsid w:val="00990C8D"/>
    <w:rsid w:val="00990CF2"/>
    <w:rsid w:val="00990D1F"/>
    <w:rsid w:val="00990D3E"/>
    <w:rsid w:val="00990D53"/>
    <w:rsid w:val="00990D5B"/>
    <w:rsid w:val="00990D9D"/>
    <w:rsid w:val="00990DB0"/>
    <w:rsid w:val="00990DED"/>
    <w:rsid w:val="00990E1D"/>
    <w:rsid w:val="00990E4D"/>
    <w:rsid w:val="00990E4E"/>
    <w:rsid w:val="00990E6A"/>
    <w:rsid w:val="00990E6E"/>
    <w:rsid w:val="00990E7F"/>
    <w:rsid w:val="00990ECE"/>
    <w:rsid w:val="00990EDA"/>
    <w:rsid w:val="00990EDE"/>
    <w:rsid w:val="00990F0B"/>
    <w:rsid w:val="00990F30"/>
    <w:rsid w:val="00990F41"/>
    <w:rsid w:val="00990F5A"/>
    <w:rsid w:val="00990F74"/>
    <w:rsid w:val="00990FC5"/>
    <w:rsid w:val="00990FC6"/>
    <w:rsid w:val="00990FDD"/>
    <w:rsid w:val="00990FE3"/>
    <w:rsid w:val="00990FF9"/>
    <w:rsid w:val="00991001"/>
    <w:rsid w:val="0099100D"/>
    <w:rsid w:val="0099104E"/>
    <w:rsid w:val="0099105E"/>
    <w:rsid w:val="00991071"/>
    <w:rsid w:val="00991079"/>
    <w:rsid w:val="0099107E"/>
    <w:rsid w:val="0099108A"/>
    <w:rsid w:val="00991094"/>
    <w:rsid w:val="009910B1"/>
    <w:rsid w:val="009910D6"/>
    <w:rsid w:val="009910FA"/>
    <w:rsid w:val="00991129"/>
    <w:rsid w:val="009911CD"/>
    <w:rsid w:val="009911F2"/>
    <w:rsid w:val="009911F9"/>
    <w:rsid w:val="00991221"/>
    <w:rsid w:val="00991283"/>
    <w:rsid w:val="0099128E"/>
    <w:rsid w:val="009912BF"/>
    <w:rsid w:val="009912CF"/>
    <w:rsid w:val="009912E2"/>
    <w:rsid w:val="009912EE"/>
    <w:rsid w:val="00991306"/>
    <w:rsid w:val="0099130A"/>
    <w:rsid w:val="0099133B"/>
    <w:rsid w:val="0099134B"/>
    <w:rsid w:val="009913D2"/>
    <w:rsid w:val="009913E5"/>
    <w:rsid w:val="009913F9"/>
    <w:rsid w:val="0099141F"/>
    <w:rsid w:val="00991423"/>
    <w:rsid w:val="00991424"/>
    <w:rsid w:val="00991434"/>
    <w:rsid w:val="0099145B"/>
    <w:rsid w:val="009914C3"/>
    <w:rsid w:val="00991560"/>
    <w:rsid w:val="00991563"/>
    <w:rsid w:val="0099159B"/>
    <w:rsid w:val="009915C0"/>
    <w:rsid w:val="009915C7"/>
    <w:rsid w:val="009915FD"/>
    <w:rsid w:val="00991607"/>
    <w:rsid w:val="0099160C"/>
    <w:rsid w:val="0099161A"/>
    <w:rsid w:val="00991624"/>
    <w:rsid w:val="0099162B"/>
    <w:rsid w:val="00991632"/>
    <w:rsid w:val="00991640"/>
    <w:rsid w:val="00991645"/>
    <w:rsid w:val="0099164E"/>
    <w:rsid w:val="0099165E"/>
    <w:rsid w:val="0099166E"/>
    <w:rsid w:val="00991680"/>
    <w:rsid w:val="0099168F"/>
    <w:rsid w:val="0099170D"/>
    <w:rsid w:val="00991715"/>
    <w:rsid w:val="00991755"/>
    <w:rsid w:val="0099176C"/>
    <w:rsid w:val="0099177D"/>
    <w:rsid w:val="009917B5"/>
    <w:rsid w:val="009917DC"/>
    <w:rsid w:val="009917EC"/>
    <w:rsid w:val="00991808"/>
    <w:rsid w:val="00991823"/>
    <w:rsid w:val="00991872"/>
    <w:rsid w:val="00991884"/>
    <w:rsid w:val="00991886"/>
    <w:rsid w:val="0099189C"/>
    <w:rsid w:val="009918A1"/>
    <w:rsid w:val="00991957"/>
    <w:rsid w:val="00991959"/>
    <w:rsid w:val="00991965"/>
    <w:rsid w:val="0099197D"/>
    <w:rsid w:val="009919D1"/>
    <w:rsid w:val="00991A10"/>
    <w:rsid w:val="00991A14"/>
    <w:rsid w:val="00991A19"/>
    <w:rsid w:val="00991A30"/>
    <w:rsid w:val="00991A69"/>
    <w:rsid w:val="00991A86"/>
    <w:rsid w:val="00991AD9"/>
    <w:rsid w:val="00991B04"/>
    <w:rsid w:val="00991B07"/>
    <w:rsid w:val="00991B23"/>
    <w:rsid w:val="00991B27"/>
    <w:rsid w:val="00991B2C"/>
    <w:rsid w:val="00991B59"/>
    <w:rsid w:val="00991B5E"/>
    <w:rsid w:val="00991B80"/>
    <w:rsid w:val="00991C1D"/>
    <w:rsid w:val="00991C2A"/>
    <w:rsid w:val="00991C5A"/>
    <w:rsid w:val="00991C73"/>
    <w:rsid w:val="00991CCD"/>
    <w:rsid w:val="00991CF0"/>
    <w:rsid w:val="00991D1F"/>
    <w:rsid w:val="00991D3F"/>
    <w:rsid w:val="00991D43"/>
    <w:rsid w:val="00991D4F"/>
    <w:rsid w:val="00991D53"/>
    <w:rsid w:val="00991D57"/>
    <w:rsid w:val="00991D70"/>
    <w:rsid w:val="00991D8C"/>
    <w:rsid w:val="00991DC0"/>
    <w:rsid w:val="00991DC9"/>
    <w:rsid w:val="00991DF6"/>
    <w:rsid w:val="00991E1E"/>
    <w:rsid w:val="00991E4C"/>
    <w:rsid w:val="00991E4D"/>
    <w:rsid w:val="00991E5A"/>
    <w:rsid w:val="00991EA7"/>
    <w:rsid w:val="00991F18"/>
    <w:rsid w:val="00991F4A"/>
    <w:rsid w:val="00991F93"/>
    <w:rsid w:val="00991FCA"/>
    <w:rsid w:val="00991FE6"/>
    <w:rsid w:val="00991FF5"/>
    <w:rsid w:val="0099200C"/>
    <w:rsid w:val="00992017"/>
    <w:rsid w:val="00992025"/>
    <w:rsid w:val="00992027"/>
    <w:rsid w:val="00992046"/>
    <w:rsid w:val="0099205D"/>
    <w:rsid w:val="0099206E"/>
    <w:rsid w:val="0099206F"/>
    <w:rsid w:val="00992084"/>
    <w:rsid w:val="00992094"/>
    <w:rsid w:val="009920A2"/>
    <w:rsid w:val="009920AD"/>
    <w:rsid w:val="009920EF"/>
    <w:rsid w:val="00992188"/>
    <w:rsid w:val="00992192"/>
    <w:rsid w:val="0099219E"/>
    <w:rsid w:val="009921A4"/>
    <w:rsid w:val="009921FB"/>
    <w:rsid w:val="00992213"/>
    <w:rsid w:val="0099223D"/>
    <w:rsid w:val="0099224D"/>
    <w:rsid w:val="00992323"/>
    <w:rsid w:val="00992332"/>
    <w:rsid w:val="0099237D"/>
    <w:rsid w:val="009923A5"/>
    <w:rsid w:val="009923AF"/>
    <w:rsid w:val="009923B7"/>
    <w:rsid w:val="009923DA"/>
    <w:rsid w:val="00992440"/>
    <w:rsid w:val="00992475"/>
    <w:rsid w:val="00992481"/>
    <w:rsid w:val="00992497"/>
    <w:rsid w:val="009924B1"/>
    <w:rsid w:val="009924D7"/>
    <w:rsid w:val="009924E5"/>
    <w:rsid w:val="009924FF"/>
    <w:rsid w:val="00992529"/>
    <w:rsid w:val="00992534"/>
    <w:rsid w:val="0099258D"/>
    <w:rsid w:val="00992592"/>
    <w:rsid w:val="009925A1"/>
    <w:rsid w:val="009925EC"/>
    <w:rsid w:val="00992600"/>
    <w:rsid w:val="00992624"/>
    <w:rsid w:val="0099264A"/>
    <w:rsid w:val="0099267F"/>
    <w:rsid w:val="009926DD"/>
    <w:rsid w:val="00992747"/>
    <w:rsid w:val="00992756"/>
    <w:rsid w:val="00992760"/>
    <w:rsid w:val="009927DA"/>
    <w:rsid w:val="009927DE"/>
    <w:rsid w:val="009927E7"/>
    <w:rsid w:val="009927F0"/>
    <w:rsid w:val="009927F8"/>
    <w:rsid w:val="0099280F"/>
    <w:rsid w:val="00992815"/>
    <w:rsid w:val="00992838"/>
    <w:rsid w:val="009928E6"/>
    <w:rsid w:val="0099294E"/>
    <w:rsid w:val="00992983"/>
    <w:rsid w:val="009929A8"/>
    <w:rsid w:val="00992A09"/>
    <w:rsid w:val="00992A0C"/>
    <w:rsid w:val="00992A32"/>
    <w:rsid w:val="00992A7F"/>
    <w:rsid w:val="00992A9B"/>
    <w:rsid w:val="00992AA4"/>
    <w:rsid w:val="00992AD6"/>
    <w:rsid w:val="00992B4E"/>
    <w:rsid w:val="00992B7F"/>
    <w:rsid w:val="00992B9C"/>
    <w:rsid w:val="00992C2D"/>
    <w:rsid w:val="00992C2F"/>
    <w:rsid w:val="00992C45"/>
    <w:rsid w:val="00992C50"/>
    <w:rsid w:val="00992C7D"/>
    <w:rsid w:val="00992CBE"/>
    <w:rsid w:val="00992D05"/>
    <w:rsid w:val="00992D34"/>
    <w:rsid w:val="00992D3A"/>
    <w:rsid w:val="00992D46"/>
    <w:rsid w:val="00992D47"/>
    <w:rsid w:val="00992D62"/>
    <w:rsid w:val="00992D78"/>
    <w:rsid w:val="00992E44"/>
    <w:rsid w:val="00992E6B"/>
    <w:rsid w:val="00992E8B"/>
    <w:rsid w:val="00992EEC"/>
    <w:rsid w:val="00992EFD"/>
    <w:rsid w:val="00992EFE"/>
    <w:rsid w:val="00992F17"/>
    <w:rsid w:val="00992F20"/>
    <w:rsid w:val="00992F3A"/>
    <w:rsid w:val="00992F72"/>
    <w:rsid w:val="00992F85"/>
    <w:rsid w:val="00992F97"/>
    <w:rsid w:val="00992FCE"/>
    <w:rsid w:val="00992FD9"/>
    <w:rsid w:val="00992FDE"/>
    <w:rsid w:val="00992FFF"/>
    <w:rsid w:val="00993018"/>
    <w:rsid w:val="00993026"/>
    <w:rsid w:val="00993027"/>
    <w:rsid w:val="0099302C"/>
    <w:rsid w:val="00993030"/>
    <w:rsid w:val="0099303D"/>
    <w:rsid w:val="00993092"/>
    <w:rsid w:val="009930BF"/>
    <w:rsid w:val="009930DE"/>
    <w:rsid w:val="00993109"/>
    <w:rsid w:val="00993120"/>
    <w:rsid w:val="00993135"/>
    <w:rsid w:val="00993139"/>
    <w:rsid w:val="00993144"/>
    <w:rsid w:val="00993180"/>
    <w:rsid w:val="009931B7"/>
    <w:rsid w:val="009931DF"/>
    <w:rsid w:val="009931E7"/>
    <w:rsid w:val="00993217"/>
    <w:rsid w:val="0099323B"/>
    <w:rsid w:val="00993271"/>
    <w:rsid w:val="009932C1"/>
    <w:rsid w:val="00993306"/>
    <w:rsid w:val="0099332F"/>
    <w:rsid w:val="00993359"/>
    <w:rsid w:val="009933BC"/>
    <w:rsid w:val="009933DB"/>
    <w:rsid w:val="009933FC"/>
    <w:rsid w:val="00993403"/>
    <w:rsid w:val="00993431"/>
    <w:rsid w:val="00993455"/>
    <w:rsid w:val="00993457"/>
    <w:rsid w:val="00993465"/>
    <w:rsid w:val="0099348C"/>
    <w:rsid w:val="0099349B"/>
    <w:rsid w:val="009934B3"/>
    <w:rsid w:val="009934B7"/>
    <w:rsid w:val="009934B9"/>
    <w:rsid w:val="009934D5"/>
    <w:rsid w:val="009934D7"/>
    <w:rsid w:val="00993521"/>
    <w:rsid w:val="00993556"/>
    <w:rsid w:val="00993575"/>
    <w:rsid w:val="009935D0"/>
    <w:rsid w:val="00993605"/>
    <w:rsid w:val="0099361F"/>
    <w:rsid w:val="00993654"/>
    <w:rsid w:val="0099366B"/>
    <w:rsid w:val="009936C8"/>
    <w:rsid w:val="00993768"/>
    <w:rsid w:val="0099379E"/>
    <w:rsid w:val="009937BD"/>
    <w:rsid w:val="009937C9"/>
    <w:rsid w:val="009937D4"/>
    <w:rsid w:val="00993812"/>
    <w:rsid w:val="0099381C"/>
    <w:rsid w:val="00993826"/>
    <w:rsid w:val="0099387D"/>
    <w:rsid w:val="009938CC"/>
    <w:rsid w:val="00993906"/>
    <w:rsid w:val="00993914"/>
    <w:rsid w:val="0099393A"/>
    <w:rsid w:val="009939BF"/>
    <w:rsid w:val="009939D6"/>
    <w:rsid w:val="009939FB"/>
    <w:rsid w:val="00993A1F"/>
    <w:rsid w:val="00993A94"/>
    <w:rsid w:val="00993AF4"/>
    <w:rsid w:val="00993B08"/>
    <w:rsid w:val="00993B13"/>
    <w:rsid w:val="00993B27"/>
    <w:rsid w:val="00993B2B"/>
    <w:rsid w:val="00993B4A"/>
    <w:rsid w:val="00993B50"/>
    <w:rsid w:val="00993BCC"/>
    <w:rsid w:val="00993C29"/>
    <w:rsid w:val="00993C2E"/>
    <w:rsid w:val="00993CD1"/>
    <w:rsid w:val="00993CEE"/>
    <w:rsid w:val="00993D11"/>
    <w:rsid w:val="00993D53"/>
    <w:rsid w:val="00993D5C"/>
    <w:rsid w:val="00993D81"/>
    <w:rsid w:val="00993D88"/>
    <w:rsid w:val="00993DA7"/>
    <w:rsid w:val="00993DD9"/>
    <w:rsid w:val="00993DF2"/>
    <w:rsid w:val="00993DFD"/>
    <w:rsid w:val="00993E0C"/>
    <w:rsid w:val="00993E30"/>
    <w:rsid w:val="00993E42"/>
    <w:rsid w:val="00993E8D"/>
    <w:rsid w:val="00993EAB"/>
    <w:rsid w:val="00993F2C"/>
    <w:rsid w:val="00993F40"/>
    <w:rsid w:val="00993FD5"/>
    <w:rsid w:val="00993FF6"/>
    <w:rsid w:val="00994051"/>
    <w:rsid w:val="0099406C"/>
    <w:rsid w:val="0099407C"/>
    <w:rsid w:val="009940F5"/>
    <w:rsid w:val="00994135"/>
    <w:rsid w:val="0099414A"/>
    <w:rsid w:val="00994152"/>
    <w:rsid w:val="00994170"/>
    <w:rsid w:val="00994190"/>
    <w:rsid w:val="0099419C"/>
    <w:rsid w:val="009941FB"/>
    <w:rsid w:val="0099420B"/>
    <w:rsid w:val="0099420E"/>
    <w:rsid w:val="00994216"/>
    <w:rsid w:val="00994226"/>
    <w:rsid w:val="00994247"/>
    <w:rsid w:val="00994283"/>
    <w:rsid w:val="00994297"/>
    <w:rsid w:val="009942B2"/>
    <w:rsid w:val="009942E1"/>
    <w:rsid w:val="009942E5"/>
    <w:rsid w:val="00994305"/>
    <w:rsid w:val="00994324"/>
    <w:rsid w:val="0099432C"/>
    <w:rsid w:val="00994388"/>
    <w:rsid w:val="00994392"/>
    <w:rsid w:val="00994396"/>
    <w:rsid w:val="009943CB"/>
    <w:rsid w:val="009943E5"/>
    <w:rsid w:val="009943EC"/>
    <w:rsid w:val="00994432"/>
    <w:rsid w:val="00994449"/>
    <w:rsid w:val="00994480"/>
    <w:rsid w:val="00994490"/>
    <w:rsid w:val="009944AB"/>
    <w:rsid w:val="009944D8"/>
    <w:rsid w:val="009944E8"/>
    <w:rsid w:val="00994504"/>
    <w:rsid w:val="00994546"/>
    <w:rsid w:val="00994548"/>
    <w:rsid w:val="0099454E"/>
    <w:rsid w:val="00994554"/>
    <w:rsid w:val="00994578"/>
    <w:rsid w:val="009945A4"/>
    <w:rsid w:val="009945C5"/>
    <w:rsid w:val="009945E8"/>
    <w:rsid w:val="0099461D"/>
    <w:rsid w:val="00994628"/>
    <w:rsid w:val="00994652"/>
    <w:rsid w:val="00994665"/>
    <w:rsid w:val="00994682"/>
    <w:rsid w:val="0099469A"/>
    <w:rsid w:val="009946B3"/>
    <w:rsid w:val="009946C5"/>
    <w:rsid w:val="009946DA"/>
    <w:rsid w:val="009946FD"/>
    <w:rsid w:val="00994727"/>
    <w:rsid w:val="00994780"/>
    <w:rsid w:val="009947A0"/>
    <w:rsid w:val="009947BE"/>
    <w:rsid w:val="009947C2"/>
    <w:rsid w:val="009947D3"/>
    <w:rsid w:val="009947E6"/>
    <w:rsid w:val="009947EE"/>
    <w:rsid w:val="0099483B"/>
    <w:rsid w:val="009948B4"/>
    <w:rsid w:val="009948B8"/>
    <w:rsid w:val="009948CB"/>
    <w:rsid w:val="009948CE"/>
    <w:rsid w:val="009948D9"/>
    <w:rsid w:val="00994919"/>
    <w:rsid w:val="00994936"/>
    <w:rsid w:val="0099494B"/>
    <w:rsid w:val="0099494C"/>
    <w:rsid w:val="00994969"/>
    <w:rsid w:val="009949A7"/>
    <w:rsid w:val="009949C7"/>
    <w:rsid w:val="009949CE"/>
    <w:rsid w:val="009949DB"/>
    <w:rsid w:val="009949FF"/>
    <w:rsid w:val="00994A1C"/>
    <w:rsid w:val="00994A32"/>
    <w:rsid w:val="00994A5C"/>
    <w:rsid w:val="00994A64"/>
    <w:rsid w:val="00994B52"/>
    <w:rsid w:val="00994B72"/>
    <w:rsid w:val="00994BFB"/>
    <w:rsid w:val="00994C0F"/>
    <w:rsid w:val="00994C17"/>
    <w:rsid w:val="00994C28"/>
    <w:rsid w:val="00994C4E"/>
    <w:rsid w:val="00994C6C"/>
    <w:rsid w:val="00994C99"/>
    <w:rsid w:val="00994CA8"/>
    <w:rsid w:val="00994CC0"/>
    <w:rsid w:val="00994CFC"/>
    <w:rsid w:val="00994D14"/>
    <w:rsid w:val="00994D42"/>
    <w:rsid w:val="00994D46"/>
    <w:rsid w:val="00994D6C"/>
    <w:rsid w:val="00994DAB"/>
    <w:rsid w:val="00994DBF"/>
    <w:rsid w:val="00994DC3"/>
    <w:rsid w:val="00994DC5"/>
    <w:rsid w:val="00994E15"/>
    <w:rsid w:val="00994E19"/>
    <w:rsid w:val="00994E5B"/>
    <w:rsid w:val="00994E5F"/>
    <w:rsid w:val="00994E86"/>
    <w:rsid w:val="00994E8F"/>
    <w:rsid w:val="00994EB6"/>
    <w:rsid w:val="00994ED2"/>
    <w:rsid w:val="00994EDC"/>
    <w:rsid w:val="00994EF6"/>
    <w:rsid w:val="00994F11"/>
    <w:rsid w:val="0099504A"/>
    <w:rsid w:val="0099504D"/>
    <w:rsid w:val="0099505D"/>
    <w:rsid w:val="0099506E"/>
    <w:rsid w:val="00995071"/>
    <w:rsid w:val="009950CC"/>
    <w:rsid w:val="00995115"/>
    <w:rsid w:val="0099517B"/>
    <w:rsid w:val="00995185"/>
    <w:rsid w:val="00995199"/>
    <w:rsid w:val="009951F7"/>
    <w:rsid w:val="0099522E"/>
    <w:rsid w:val="0099527D"/>
    <w:rsid w:val="009952DE"/>
    <w:rsid w:val="00995314"/>
    <w:rsid w:val="009953A6"/>
    <w:rsid w:val="009953B1"/>
    <w:rsid w:val="009953D2"/>
    <w:rsid w:val="009953EE"/>
    <w:rsid w:val="0099540B"/>
    <w:rsid w:val="00995440"/>
    <w:rsid w:val="00995460"/>
    <w:rsid w:val="00995468"/>
    <w:rsid w:val="0099546F"/>
    <w:rsid w:val="00995486"/>
    <w:rsid w:val="0099549C"/>
    <w:rsid w:val="009954B6"/>
    <w:rsid w:val="0099551B"/>
    <w:rsid w:val="00995542"/>
    <w:rsid w:val="0099557E"/>
    <w:rsid w:val="009955AC"/>
    <w:rsid w:val="009955B5"/>
    <w:rsid w:val="0099563F"/>
    <w:rsid w:val="0099564F"/>
    <w:rsid w:val="00995663"/>
    <w:rsid w:val="0099568E"/>
    <w:rsid w:val="00995699"/>
    <w:rsid w:val="009956AA"/>
    <w:rsid w:val="009956E2"/>
    <w:rsid w:val="009956F0"/>
    <w:rsid w:val="009956F6"/>
    <w:rsid w:val="00995700"/>
    <w:rsid w:val="00995733"/>
    <w:rsid w:val="0099575A"/>
    <w:rsid w:val="0099577E"/>
    <w:rsid w:val="00995793"/>
    <w:rsid w:val="009957AA"/>
    <w:rsid w:val="00995816"/>
    <w:rsid w:val="009958BB"/>
    <w:rsid w:val="00995968"/>
    <w:rsid w:val="00995979"/>
    <w:rsid w:val="0099599E"/>
    <w:rsid w:val="009959DB"/>
    <w:rsid w:val="00995A0F"/>
    <w:rsid w:val="00995A5D"/>
    <w:rsid w:val="00995A62"/>
    <w:rsid w:val="00995AA3"/>
    <w:rsid w:val="00995AA4"/>
    <w:rsid w:val="00995AC9"/>
    <w:rsid w:val="00995AF9"/>
    <w:rsid w:val="00995B1F"/>
    <w:rsid w:val="00995B3E"/>
    <w:rsid w:val="00995B6C"/>
    <w:rsid w:val="00995B74"/>
    <w:rsid w:val="00995C2A"/>
    <w:rsid w:val="00995C92"/>
    <w:rsid w:val="00995C93"/>
    <w:rsid w:val="00995CB8"/>
    <w:rsid w:val="00995CBD"/>
    <w:rsid w:val="00995CDA"/>
    <w:rsid w:val="00995D0C"/>
    <w:rsid w:val="00995D0F"/>
    <w:rsid w:val="00995D28"/>
    <w:rsid w:val="00995D31"/>
    <w:rsid w:val="00995D3B"/>
    <w:rsid w:val="00995D70"/>
    <w:rsid w:val="00995D8A"/>
    <w:rsid w:val="00995DBD"/>
    <w:rsid w:val="00995DDE"/>
    <w:rsid w:val="00995DF3"/>
    <w:rsid w:val="00995E14"/>
    <w:rsid w:val="00995E76"/>
    <w:rsid w:val="00995EA1"/>
    <w:rsid w:val="00995EA5"/>
    <w:rsid w:val="00995EBD"/>
    <w:rsid w:val="00995EDF"/>
    <w:rsid w:val="00995F0B"/>
    <w:rsid w:val="00995F39"/>
    <w:rsid w:val="00995F41"/>
    <w:rsid w:val="00995F5C"/>
    <w:rsid w:val="00995F95"/>
    <w:rsid w:val="00995FD4"/>
    <w:rsid w:val="00995FD6"/>
    <w:rsid w:val="00995FE4"/>
    <w:rsid w:val="0099601E"/>
    <w:rsid w:val="00996052"/>
    <w:rsid w:val="00996060"/>
    <w:rsid w:val="0099606F"/>
    <w:rsid w:val="009960BF"/>
    <w:rsid w:val="009960D4"/>
    <w:rsid w:val="009960D9"/>
    <w:rsid w:val="009960F5"/>
    <w:rsid w:val="009960FD"/>
    <w:rsid w:val="00996161"/>
    <w:rsid w:val="00996172"/>
    <w:rsid w:val="00996173"/>
    <w:rsid w:val="00996184"/>
    <w:rsid w:val="00996195"/>
    <w:rsid w:val="00996216"/>
    <w:rsid w:val="0099624A"/>
    <w:rsid w:val="00996287"/>
    <w:rsid w:val="0099628C"/>
    <w:rsid w:val="009962A8"/>
    <w:rsid w:val="009962AC"/>
    <w:rsid w:val="009962C8"/>
    <w:rsid w:val="009962D0"/>
    <w:rsid w:val="009962D9"/>
    <w:rsid w:val="00996313"/>
    <w:rsid w:val="00996316"/>
    <w:rsid w:val="0099633F"/>
    <w:rsid w:val="00996356"/>
    <w:rsid w:val="0099637B"/>
    <w:rsid w:val="0099639C"/>
    <w:rsid w:val="009963DF"/>
    <w:rsid w:val="009963E6"/>
    <w:rsid w:val="009963FA"/>
    <w:rsid w:val="00996411"/>
    <w:rsid w:val="00996442"/>
    <w:rsid w:val="00996450"/>
    <w:rsid w:val="00996455"/>
    <w:rsid w:val="00996499"/>
    <w:rsid w:val="009964AA"/>
    <w:rsid w:val="0099652F"/>
    <w:rsid w:val="00996549"/>
    <w:rsid w:val="0099657A"/>
    <w:rsid w:val="009965A8"/>
    <w:rsid w:val="009965AB"/>
    <w:rsid w:val="009965AE"/>
    <w:rsid w:val="009965E5"/>
    <w:rsid w:val="0099660D"/>
    <w:rsid w:val="00996621"/>
    <w:rsid w:val="0099667A"/>
    <w:rsid w:val="009966E4"/>
    <w:rsid w:val="00996713"/>
    <w:rsid w:val="00996740"/>
    <w:rsid w:val="00996747"/>
    <w:rsid w:val="0099675D"/>
    <w:rsid w:val="00996794"/>
    <w:rsid w:val="009967A4"/>
    <w:rsid w:val="009967D7"/>
    <w:rsid w:val="00996819"/>
    <w:rsid w:val="00996850"/>
    <w:rsid w:val="0099687C"/>
    <w:rsid w:val="009968E6"/>
    <w:rsid w:val="009968ED"/>
    <w:rsid w:val="009968F3"/>
    <w:rsid w:val="009968F6"/>
    <w:rsid w:val="0099690D"/>
    <w:rsid w:val="00996911"/>
    <w:rsid w:val="00996919"/>
    <w:rsid w:val="009969E0"/>
    <w:rsid w:val="009969EF"/>
    <w:rsid w:val="00996A1E"/>
    <w:rsid w:val="00996AC9"/>
    <w:rsid w:val="00996AD2"/>
    <w:rsid w:val="00996AE5"/>
    <w:rsid w:val="00996AF4"/>
    <w:rsid w:val="00996B22"/>
    <w:rsid w:val="00996B38"/>
    <w:rsid w:val="00996B39"/>
    <w:rsid w:val="00996B63"/>
    <w:rsid w:val="00996BDA"/>
    <w:rsid w:val="00996BE7"/>
    <w:rsid w:val="00996BE9"/>
    <w:rsid w:val="00996C89"/>
    <w:rsid w:val="00996C91"/>
    <w:rsid w:val="00996C9B"/>
    <w:rsid w:val="00996CB4"/>
    <w:rsid w:val="00996CFC"/>
    <w:rsid w:val="00996D1F"/>
    <w:rsid w:val="00996D41"/>
    <w:rsid w:val="00996D50"/>
    <w:rsid w:val="00996D5A"/>
    <w:rsid w:val="00996D5D"/>
    <w:rsid w:val="00996D60"/>
    <w:rsid w:val="00996D67"/>
    <w:rsid w:val="00996DB8"/>
    <w:rsid w:val="00996E24"/>
    <w:rsid w:val="00996E3E"/>
    <w:rsid w:val="00996E74"/>
    <w:rsid w:val="00996F13"/>
    <w:rsid w:val="00996F28"/>
    <w:rsid w:val="00996F5C"/>
    <w:rsid w:val="00996F6D"/>
    <w:rsid w:val="00996F79"/>
    <w:rsid w:val="00996F94"/>
    <w:rsid w:val="00996F98"/>
    <w:rsid w:val="00996FA4"/>
    <w:rsid w:val="00997000"/>
    <w:rsid w:val="00997011"/>
    <w:rsid w:val="0099704E"/>
    <w:rsid w:val="00997079"/>
    <w:rsid w:val="009970A6"/>
    <w:rsid w:val="009970AC"/>
    <w:rsid w:val="009970F2"/>
    <w:rsid w:val="00997106"/>
    <w:rsid w:val="0099712D"/>
    <w:rsid w:val="0099716B"/>
    <w:rsid w:val="00997190"/>
    <w:rsid w:val="00997194"/>
    <w:rsid w:val="009971A7"/>
    <w:rsid w:val="009971C2"/>
    <w:rsid w:val="00997200"/>
    <w:rsid w:val="0099720E"/>
    <w:rsid w:val="00997212"/>
    <w:rsid w:val="0099721D"/>
    <w:rsid w:val="0099721F"/>
    <w:rsid w:val="00997242"/>
    <w:rsid w:val="0099725F"/>
    <w:rsid w:val="00997261"/>
    <w:rsid w:val="0099726C"/>
    <w:rsid w:val="00997281"/>
    <w:rsid w:val="009972A5"/>
    <w:rsid w:val="009972AD"/>
    <w:rsid w:val="009972D1"/>
    <w:rsid w:val="009972D8"/>
    <w:rsid w:val="00997343"/>
    <w:rsid w:val="00997354"/>
    <w:rsid w:val="009973CF"/>
    <w:rsid w:val="009973D3"/>
    <w:rsid w:val="00997441"/>
    <w:rsid w:val="00997449"/>
    <w:rsid w:val="0099749E"/>
    <w:rsid w:val="009974CE"/>
    <w:rsid w:val="009974DF"/>
    <w:rsid w:val="0099751B"/>
    <w:rsid w:val="00997528"/>
    <w:rsid w:val="00997571"/>
    <w:rsid w:val="0099759F"/>
    <w:rsid w:val="009975CD"/>
    <w:rsid w:val="009975D2"/>
    <w:rsid w:val="009975FC"/>
    <w:rsid w:val="0099760F"/>
    <w:rsid w:val="00997646"/>
    <w:rsid w:val="0099765A"/>
    <w:rsid w:val="00997673"/>
    <w:rsid w:val="009976BB"/>
    <w:rsid w:val="009976FA"/>
    <w:rsid w:val="009976FD"/>
    <w:rsid w:val="0099771C"/>
    <w:rsid w:val="00997751"/>
    <w:rsid w:val="00997764"/>
    <w:rsid w:val="0099777C"/>
    <w:rsid w:val="009977DA"/>
    <w:rsid w:val="009977E1"/>
    <w:rsid w:val="00997826"/>
    <w:rsid w:val="00997833"/>
    <w:rsid w:val="0099785B"/>
    <w:rsid w:val="00997869"/>
    <w:rsid w:val="009978CE"/>
    <w:rsid w:val="009978D6"/>
    <w:rsid w:val="009978DF"/>
    <w:rsid w:val="00997929"/>
    <w:rsid w:val="00997934"/>
    <w:rsid w:val="0099794C"/>
    <w:rsid w:val="00997975"/>
    <w:rsid w:val="00997994"/>
    <w:rsid w:val="009979D9"/>
    <w:rsid w:val="00997A4F"/>
    <w:rsid w:val="00997A53"/>
    <w:rsid w:val="00997A6B"/>
    <w:rsid w:val="00997ADA"/>
    <w:rsid w:val="00997B06"/>
    <w:rsid w:val="00997B29"/>
    <w:rsid w:val="00997B59"/>
    <w:rsid w:val="00997B7D"/>
    <w:rsid w:val="00997BD9"/>
    <w:rsid w:val="00997BDB"/>
    <w:rsid w:val="00997BEF"/>
    <w:rsid w:val="00997C1E"/>
    <w:rsid w:val="00997C3E"/>
    <w:rsid w:val="00997C8E"/>
    <w:rsid w:val="00997C99"/>
    <w:rsid w:val="00997CB0"/>
    <w:rsid w:val="00997CB2"/>
    <w:rsid w:val="00997CED"/>
    <w:rsid w:val="00997CFA"/>
    <w:rsid w:val="00997D69"/>
    <w:rsid w:val="00997D6F"/>
    <w:rsid w:val="00997D7D"/>
    <w:rsid w:val="00997D8A"/>
    <w:rsid w:val="00997D93"/>
    <w:rsid w:val="00997DC7"/>
    <w:rsid w:val="00997DF2"/>
    <w:rsid w:val="00997E2E"/>
    <w:rsid w:val="00997E5B"/>
    <w:rsid w:val="00997E68"/>
    <w:rsid w:val="00997E97"/>
    <w:rsid w:val="00997EB3"/>
    <w:rsid w:val="00997ED9"/>
    <w:rsid w:val="00997EF6"/>
    <w:rsid w:val="00997EFE"/>
    <w:rsid w:val="00997F07"/>
    <w:rsid w:val="00997F0D"/>
    <w:rsid w:val="00997F51"/>
    <w:rsid w:val="00997F87"/>
    <w:rsid w:val="009A0001"/>
    <w:rsid w:val="009A0045"/>
    <w:rsid w:val="009A0068"/>
    <w:rsid w:val="009A0090"/>
    <w:rsid w:val="009A00AD"/>
    <w:rsid w:val="009A00B0"/>
    <w:rsid w:val="009A00C6"/>
    <w:rsid w:val="009A00F0"/>
    <w:rsid w:val="009A0115"/>
    <w:rsid w:val="009A011C"/>
    <w:rsid w:val="009A011F"/>
    <w:rsid w:val="009A013E"/>
    <w:rsid w:val="009A0182"/>
    <w:rsid w:val="009A01AD"/>
    <w:rsid w:val="009A01B4"/>
    <w:rsid w:val="009A01F0"/>
    <w:rsid w:val="009A01F2"/>
    <w:rsid w:val="009A01F4"/>
    <w:rsid w:val="009A01FB"/>
    <w:rsid w:val="009A0209"/>
    <w:rsid w:val="009A0232"/>
    <w:rsid w:val="009A02BB"/>
    <w:rsid w:val="009A02E7"/>
    <w:rsid w:val="009A02F5"/>
    <w:rsid w:val="009A0300"/>
    <w:rsid w:val="009A031C"/>
    <w:rsid w:val="009A037A"/>
    <w:rsid w:val="009A0387"/>
    <w:rsid w:val="009A0399"/>
    <w:rsid w:val="009A03F0"/>
    <w:rsid w:val="009A03F2"/>
    <w:rsid w:val="009A03F8"/>
    <w:rsid w:val="009A03F9"/>
    <w:rsid w:val="009A0400"/>
    <w:rsid w:val="009A040E"/>
    <w:rsid w:val="009A0425"/>
    <w:rsid w:val="009A043B"/>
    <w:rsid w:val="009A048B"/>
    <w:rsid w:val="009A04CD"/>
    <w:rsid w:val="009A04EF"/>
    <w:rsid w:val="009A04FF"/>
    <w:rsid w:val="009A0566"/>
    <w:rsid w:val="009A056B"/>
    <w:rsid w:val="009A058B"/>
    <w:rsid w:val="009A05A0"/>
    <w:rsid w:val="009A05DD"/>
    <w:rsid w:val="009A05F6"/>
    <w:rsid w:val="009A061B"/>
    <w:rsid w:val="009A0631"/>
    <w:rsid w:val="009A0637"/>
    <w:rsid w:val="009A0655"/>
    <w:rsid w:val="009A0667"/>
    <w:rsid w:val="009A067B"/>
    <w:rsid w:val="009A0700"/>
    <w:rsid w:val="009A0726"/>
    <w:rsid w:val="009A072D"/>
    <w:rsid w:val="009A0736"/>
    <w:rsid w:val="009A074B"/>
    <w:rsid w:val="009A07B6"/>
    <w:rsid w:val="009A07B8"/>
    <w:rsid w:val="009A07C5"/>
    <w:rsid w:val="009A07D0"/>
    <w:rsid w:val="009A081A"/>
    <w:rsid w:val="009A0823"/>
    <w:rsid w:val="009A0829"/>
    <w:rsid w:val="009A0842"/>
    <w:rsid w:val="009A0843"/>
    <w:rsid w:val="009A0880"/>
    <w:rsid w:val="009A08A7"/>
    <w:rsid w:val="009A08D4"/>
    <w:rsid w:val="009A08E0"/>
    <w:rsid w:val="009A08F0"/>
    <w:rsid w:val="009A08FD"/>
    <w:rsid w:val="009A09AA"/>
    <w:rsid w:val="009A09C1"/>
    <w:rsid w:val="009A09C4"/>
    <w:rsid w:val="009A09C5"/>
    <w:rsid w:val="009A0A1F"/>
    <w:rsid w:val="009A0AA6"/>
    <w:rsid w:val="009A0AF4"/>
    <w:rsid w:val="009A0B45"/>
    <w:rsid w:val="009A0B4D"/>
    <w:rsid w:val="009A0B59"/>
    <w:rsid w:val="009A0B95"/>
    <w:rsid w:val="009A0BAC"/>
    <w:rsid w:val="009A0BF6"/>
    <w:rsid w:val="009A0C00"/>
    <w:rsid w:val="009A0C3E"/>
    <w:rsid w:val="009A0C60"/>
    <w:rsid w:val="009A0C6B"/>
    <w:rsid w:val="009A0C6C"/>
    <w:rsid w:val="009A0C7C"/>
    <w:rsid w:val="009A0C9A"/>
    <w:rsid w:val="009A0CB0"/>
    <w:rsid w:val="009A0D03"/>
    <w:rsid w:val="009A0D0D"/>
    <w:rsid w:val="009A0D65"/>
    <w:rsid w:val="009A0D7A"/>
    <w:rsid w:val="009A0DA6"/>
    <w:rsid w:val="009A0DAC"/>
    <w:rsid w:val="009A0DD2"/>
    <w:rsid w:val="009A0DEA"/>
    <w:rsid w:val="009A0E1D"/>
    <w:rsid w:val="009A0E27"/>
    <w:rsid w:val="009A0E53"/>
    <w:rsid w:val="009A0E61"/>
    <w:rsid w:val="009A0EA7"/>
    <w:rsid w:val="009A0EAB"/>
    <w:rsid w:val="009A0ED8"/>
    <w:rsid w:val="009A0EE7"/>
    <w:rsid w:val="009A0F6C"/>
    <w:rsid w:val="009A0FCA"/>
    <w:rsid w:val="009A0FD0"/>
    <w:rsid w:val="009A0FDE"/>
    <w:rsid w:val="009A0FE7"/>
    <w:rsid w:val="009A0FEA"/>
    <w:rsid w:val="009A101F"/>
    <w:rsid w:val="009A102A"/>
    <w:rsid w:val="009A105A"/>
    <w:rsid w:val="009A1080"/>
    <w:rsid w:val="009A1092"/>
    <w:rsid w:val="009A10A5"/>
    <w:rsid w:val="009A10F7"/>
    <w:rsid w:val="009A10F8"/>
    <w:rsid w:val="009A113B"/>
    <w:rsid w:val="009A1149"/>
    <w:rsid w:val="009A114A"/>
    <w:rsid w:val="009A114E"/>
    <w:rsid w:val="009A1160"/>
    <w:rsid w:val="009A1172"/>
    <w:rsid w:val="009A118C"/>
    <w:rsid w:val="009A11BE"/>
    <w:rsid w:val="009A11D7"/>
    <w:rsid w:val="009A11E2"/>
    <w:rsid w:val="009A1225"/>
    <w:rsid w:val="009A122A"/>
    <w:rsid w:val="009A1256"/>
    <w:rsid w:val="009A12EC"/>
    <w:rsid w:val="009A12F4"/>
    <w:rsid w:val="009A12FB"/>
    <w:rsid w:val="009A1383"/>
    <w:rsid w:val="009A1395"/>
    <w:rsid w:val="009A13D4"/>
    <w:rsid w:val="009A13EF"/>
    <w:rsid w:val="009A1429"/>
    <w:rsid w:val="009A1474"/>
    <w:rsid w:val="009A14C3"/>
    <w:rsid w:val="009A14E8"/>
    <w:rsid w:val="009A152A"/>
    <w:rsid w:val="009A152C"/>
    <w:rsid w:val="009A154A"/>
    <w:rsid w:val="009A156E"/>
    <w:rsid w:val="009A1572"/>
    <w:rsid w:val="009A1576"/>
    <w:rsid w:val="009A1590"/>
    <w:rsid w:val="009A159F"/>
    <w:rsid w:val="009A15D8"/>
    <w:rsid w:val="009A15DC"/>
    <w:rsid w:val="009A15E1"/>
    <w:rsid w:val="009A1611"/>
    <w:rsid w:val="009A161E"/>
    <w:rsid w:val="009A166C"/>
    <w:rsid w:val="009A167E"/>
    <w:rsid w:val="009A1682"/>
    <w:rsid w:val="009A168B"/>
    <w:rsid w:val="009A16D0"/>
    <w:rsid w:val="009A16E8"/>
    <w:rsid w:val="009A16EA"/>
    <w:rsid w:val="009A16FC"/>
    <w:rsid w:val="009A171A"/>
    <w:rsid w:val="009A1733"/>
    <w:rsid w:val="009A1767"/>
    <w:rsid w:val="009A1773"/>
    <w:rsid w:val="009A17B5"/>
    <w:rsid w:val="009A17C0"/>
    <w:rsid w:val="009A17E8"/>
    <w:rsid w:val="009A1803"/>
    <w:rsid w:val="009A1816"/>
    <w:rsid w:val="009A1860"/>
    <w:rsid w:val="009A1885"/>
    <w:rsid w:val="009A1886"/>
    <w:rsid w:val="009A189E"/>
    <w:rsid w:val="009A18F3"/>
    <w:rsid w:val="009A18F6"/>
    <w:rsid w:val="009A1901"/>
    <w:rsid w:val="009A191D"/>
    <w:rsid w:val="009A1947"/>
    <w:rsid w:val="009A19A9"/>
    <w:rsid w:val="009A19AF"/>
    <w:rsid w:val="009A19B9"/>
    <w:rsid w:val="009A19C7"/>
    <w:rsid w:val="009A19CE"/>
    <w:rsid w:val="009A19FB"/>
    <w:rsid w:val="009A1A03"/>
    <w:rsid w:val="009A1A27"/>
    <w:rsid w:val="009A1A40"/>
    <w:rsid w:val="009A1A56"/>
    <w:rsid w:val="009A1A6D"/>
    <w:rsid w:val="009A1AC3"/>
    <w:rsid w:val="009A1AD7"/>
    <w:rsid w:val="009A1BC2"/>
    <w:rsid w:val="009A1BFC"/>
    <w:rsid w:val="009A1C1A"/>
    <w:rsid w:val="009A1CC8"/>
    <w:rsid w:val="009A1CDF"/>
    <w:rsid w:val="009A1D19"/>
    <w:rsid w:val="009A1D58"/>
    <w:rsid w:val="009A1D5C"/>
    <w:rsid w:val="009A1D8F"/>
    <w:rsid w:val="009A1D91"/>
    <w:rsid w:val="009A1DC5"/>
    <w:rsid w:val="009A1E30"/>
    <w:rsid w:val="009A1E56"/>
    <w:rsid w:val="009A1E84"/>
    <w:rsid w:val="009A1EB0"/>
    <w:rsid w:val="009A1EC0"/>
    <w:rsid w:val="009A1EDA"/>
    <w:rsid w:val="009A1F61"/>
    <w:rsid w:val="009A1F6E"/>
    <w:rsid w:val="009A1FB0"/>
    <w:rsid w:val="009A1FBD"/>
    <w:rsid w:val="009A1FC7"/>
    <w:rsid w:val="009A2030"/>
    <w:rsid w:val="009A2068"/>
    <w:rsid w:val="009A206E"/>
    <w:rsid w:val="009A2073"/>
    <w:rsid w:val="009A20AF"/>
    <w:rsid w:val="009A20EE"/>
    <w:rsid w:val="009A20EF"/>
    <w:rsid w:val="009A212D"/>
    <w:rsid w:val="009A213A"/>
    <w:rsid w:val="009A2161"/>
    <w:rsid w:val="009A21A0"/>
    <w:rsid w:val="009A21AA"/>
    <w:rsid w:val="009A21EF"/>
    <w:rsid w:val="009A22D3"/>
    <w:rsid w:val="009A231A"/>
    <w:rsid w:val="009A236F"/>
    <w:rsid w:val="009A239D"/>
    <w:rsid w:val="009A242F"/>
    <w:rsid w:val="009A2438"/>
    <w:rsid w:val="009A244D"/>
    <w:rsid w:val="009A2451"/>
    <w:rsid w:val="009A246C"/>
    <w:rsid w:val="009A2476"/>
    <w:rsid w:val="009A248B"/>
    <w:rsid w:val="009A2495"/>
    <w:rsid w:val="009A2497"/>
    <w:rsid w:val="009A24B5"/>
    <w:rsid w:val="009A24C0"/>
    <w:rsid w:val="009A2551"/>
    <w:rsid w:val="009A256A"/>
    <w:rsid w:val="009A25E5"/>
    <w:rsid w:val="009A262B"/>
    <w:rsid w:val="009A2672"/>
    <w:rsid w:val="009A2736"/>
    <w:rsid w:val="009A2759"/>
    <w:rsid w:val="009A2768"/>
    <w:rsid w:val="009A277A"/>
    <w:rsid w:val="009A2795"/>
    <w:rsid w:val="009A27B2"/>
    <w:rsid w:val="009A27C3"/>
    <w:rsid w:val="009A27E9"/>
    <w:rsid w:val="009A2815"/>
    <w:rsid w:val="009A2844"/>
    <w:rsid w:val="009A2855"/>
    <w:rsid w:val="009A28A0"/>
    <w:rsid w:val="009A28CE"/>
    <w:rsid w:val="009A28E6"/>
    <w:rsid w:val="009A2900"/>
    <w:rsid w:val="009A29CA"/>
    <w:rsid w:val="009A2A1E"/>
    <w:rsid w:val="009A2A39"/>
    <w:rsid w:val="009A2A50"/>
    <w:rsid w:val="009A2A52"/>
    <w:rsid w:val="009A2A55"/>
    <w:rsid w:val="009A2A6A"/>
    <w:rsid w:val="009A2A86"/>
    <w:rsid w:val="009A2AA3"/>
    <w:rsid w:val="009A2AA7"/>
    <w:rsid w:val="009A2AC0"/>
    <w:rsid w:val="009A2B1B"/>
    <w:rsid w:val="009A2B30"/>
    <w:rsid w:val="009A2B4D"/>
    <w:rsid w:val="009A2B4F"/>
    <w:rsid w:val="009A2B5E"/>
    <w:rsid w:val="009A2B9F"/>
    <w:rsid w:val="009A2BAC"/>
    <w:rsid w:val="009A2BB7"/>
    <w:rsid w:val="009A2BCB"/>
    <w:rsid w:val="009A2BF9"/>
    <w:rsid w:val="009A2C2F"/>
    <w:rsid w:val="009A2CBE"/>
    <w:rsid w:val="009A2CCD"/>
    <w:rsid w:val="009A2CD1"/>
    <w:rsid w:val="009A2CE5"/>
    <w:rsid w:val="009A2D02"/>
    <w:rsid w:val="009A2D31"/>
    <w:rsid w:val="009A2D80"/>
    <w:rsid w:val="009A2DA7"/>
    <w:rsid w:val="009A2DCB"/>
    <w:rsid w:val="009A2DE5"/>
    <w:rsid w:val="009A2E32"/>
    <w:rsid w:val="009A2E3E"/>
    <w:rsid w:val="009A2E56"/>
    <w:rsid w:val="009A2E58"/>
    <w:rsid w:val="009A2E5A"/>
    <w:rsid w:val="009A2E64"/>
    <w:rsid w:val="009A2E9C"/>
    <w:rsid w:val="009A2EA8"/>
    <w:rsid w:val="009A2EE6"/>
    <w:rsid w:val="009A2EE7"/>
    <w:rsid w:val="009A2EFF"/>
    <w:rsid w:val="009A2F22"/>
    <w:rsid w:val="009A2F9A"/>
    <w:rsid w:val="009A2FAD"/>
    <w:rsid w:val="009A2FED"/>
    <w:rsid w:val="009A2FF2"/>
    <w:rsid w:val="009A2FF8"/>
    <w:rsid w:val="009A3018"/>
    <w:rsid w:val="009A3057"/>
    <w:rsid w:val="009A3061"/>
    <w:rsid w:val="009A306D"/>
    <w:rsid w:val="009A3076"/>
    <w:rsid w:val="009A309F"/>
    <w:rsid w:val="009A30B6"/>
    <w:rsid w:val="009A30DE"/>
    <w:rsid w:val="009A30EB"/>
    <w:rsid w:val="009A30EF"/>
    <w:rsid w:val="009A3154"/>
    <w:rsid w:val="009A315A"/>
    <w:rsid w:val="009A316C"/>
    <w:rsid w:val="009A317B"/>
    <w:rsid w:val="009A319C"/>
    <w:rsid w:val="009A31A6"/>
    <w:rsid w:val="009A31B4"/>
    <w:rsid w:val="009A31C0"/>
    <w:rsid w:val="009A31F0"/>
    <w:rsid w:val="009A321A"/>
    <w:rsid w:val="009A3254"/>
    <w:rsid w:val="009A3262"/>
    <w:rsid w:val="009A338D"/>
    <w:rsid w:val="009A33AA"/>
    <w:rsid w:val="009A33CF"/>
    <w:rsid w:val="009A33E3"/>
    <w:rsid w:val="009A33E4"/>
    <w:rsid w:val="009A33E6"/>
    <w:rsid w:val="009A33F3"/>
    <w:rsid w:val="009A33FC"/>
    <w:rsid w:val="009A3402"/>
    <w:rsid w:val="009A342D"/>
    <w:rsid w:val="009A3456"/>
    <w:rsid w:val="009A3559"/>
    <w:rsid w:val="009A3566"/>
    <w:rsid w:val="009A3576"/>
    <w:rsid w:val="009A359E"/>
    <w:rsid w:val="009A3610"/>
    <w:rsid w:val="009A3615"/>
    <w:rsid w:val="009A3628"/>
    <w:rsid w:val="009A362C"/>
    <w:rsid w:val="009A3631"/>
    <w:rsid w:val="009A363E"/>
    <w:rsid w:val="009A364D"/>
    <w:rsid w:val="009A364E"/>
    <w:rsid w:val="009A366C"/>
    <w:rsid w:val="009A3683"/>
    <w:rsid w:val="009A36B3"/>
    <w:rsid w:val="009A36EA"/>
    <w:rsid w:val="009A374B"/>
    <w:rsid w:val="009A3759"/>
    <w:rsid w:val="009A379C"/>
    <w:rsid w:val="009A37C0"/>
    <w:rsid w:val="009A37D1"/>
    <w:rsid w:val="009A37D4"/>
    <w:rsid w:val="009A3800"/>
    <w:rsid w:val="009A3813"/>
    <w:rsid w:val="009A3836"/>
    <w:rsid w:val="009A383B"/>
    <w:rsid w:val="009A3869"/>
    <w:rsid w:val="009A38A8"/>
    <w:rsid w:val="009A38DE"/>
    <w:rsid w:val="009A3925"/>
    <w:rsid w:val="009A3949"/>
    <w:rsid w:val="009A395B"/>
    <w:rsid w:val="009A395C"/>
    <w:rsid w:val="009A39BF"/>
    <w:rsid w:val="009A39E3"/>
    <w:rsid w:val="009A39E9"/>
    <w:rsid w:val="009A3A08"/>
    <w:rsid w:val="009A3A3D"/>
    <w:rsid w:val="009A3AD0"/>
    <w:rsid w:val="009A3ADD"/>
    <w:rsid w:val="009A3AF7"/>
    <w:rsid w:val="009A3B03"/>
    <w:rsid w:val="009A3B11"/>
    <w:rsid w:val="009A3B3D"/>
    <w:rsid w:val="009A3B46"/>
    <w:rsid w:val="009A3B9A"/>
    <w:rsid w:val="009A3B9B"/>
    <w:rsid w:val="009A3C14"/>
    <w:rsid w:val="009A3C2B"/>
    <w:rsid w:val="009A3C38"/>
    <w:rsid w:val="009A3CBD"/>
    <w:rsid w:val="009A3D03"/>
    <w:rsid w:val="009A3D32"/>
    <w:rsid w:val="009A3D3D"/>
    <w:rsid w:val="009A3D5F"/>
    <w:rsid w:val="009A3D79"/>
    <w:rsid w:val="009A3D9B"/>
    <w:rsid w:val="009A3DBC"/>
    <w:rsid w:val="009A3DE2"/>
    <w:rsid w:val="009A3DE4"/>
    <w:rsid w:val="009A3DE7"/>
    <w:rsid w:val="009A3E3E"/>
    <w:rsid w:val="009A3E5C"/>
    <w:rsid w:val="009A3E61"/>
    <w:rsid w:val="009A3E6A"/>
    <w:rsid w:val="009A3E6F"/>
    <w:rsid w:val="009A3E8B"/>
    <w:rsid w:val="009A3EED"/>
    <w:rsid w:val="009A3EF4"/>
    <w:rsid w:val="009A3F5B"/>
    <w:rsid w:val="009A3F6E"/>
    <w:rsid w:val="009A3F81"/>
    <w:rsid w:val="009A3F82"/>
    <w:rsid w:val="009A40C3"/>
    <w:rsid w:val="009A40D3"/>
    <w:rsid w:val="009A420C"/>
    <w:rsid w:val="009A4228"/>
    <w:rsid w:val="009A422F"/>
    <w:rsid w:val="009A4278"/>
    <w:rsid w:val="009A42AF"/>
    <w:rsid w:val="009A42CA"/>
    <w:rsid w:val="009A42E6"/>
    <w:rsid w:val="009A4311"/>
    <w:rsid w:val="009A4315"/>
    <w:rsid w:val="009A433A"/>
    <w:rsid w:val="009A436A"/>
    <w:rsid w:val="009A437C"/>
    <w:rsid w:val="009A438C"/>
    <w:rsid w:val="009A43A0"/>
    <w:rsid w:val="009A43CC"/>
    <w:rsid w:val="009A4474"/>
    <w:rsid w:val="009A44E5"/>
    <w:rsid w:val="009A452B"/>
    <w:rsid w:val="009A452D"/>
    <w:rsid w:val="009A4547"/>
    <w:rsid w:val="009A4562"/>
    <w:rsid w:val="009A4564"/>
    <w:rsid w:val="009A4579"/>
    <w:rsid w:val="009A4592"/>
    <w:rsid w:val="009A459C"/>
    <w:rsid w:val="009A4679"/>
    <w:rsid w:val="009A467C"/>
    <w:rsid w:val="009A46A9"/>
    <w:rsid w:val="009A46B1"/>
    <w:rsid w:val="009A46C8"/>
    <w:rsid w:val="009A46D9"/>
    <w:rsid w:val="009A46E5"/>
    <w:rsid w:val="009A46F7"/>
    <w:rsid w:val="009A472D"/>
    <w:rsid w:val="009A4734"/>
    <w:rsid w:val="009A4764"/>
    <w:rsid w:val="009A4766"/>
    <w:rsid w:val="009A47A8"/>
    <w:rsid w:val="009A47C3"/>
    <w:rsid w:val="009A47D5"/>
    <w:rsid w:val="009A47E9"/>
    <w:rsid w:val="009A47FB"/>
    <w:rsid w:val="009A4815"/>
    <w:rsid w:val="009A4816"/>
    <w:rsid w:val="009A4839"/>
    <w:rsid w:val="009A483A"/>
    <w:rsid w:val="009A4877"/>
    <w:rsid w:val="009A488A"/>
    <w:rsid w:val="009A48A6"/>
    <w:rsid w:val="009A4910"/>
    <w:rsid w:val="009A492A"/>
    <w:rsid w:val="009A4956"/>
    <w:rsid w:val="009A4959"/>
    <w:rsid w:val="009A4988"/>
    <w:rsid w:val="009A498A"/>
    <w:rsid w:val="009A49C5"/>
    <w:rsid w:val="009A49E2"/>
    <w:rsid w:val="009A4A22"/>
    <w:rsid w:val="009A4A7A"/>
    <w:rsid w:val="009A4AC0"/>
    <w:rsid w:val="009A4AD2"/>
    <w:rsid w:val="009A4ADB"/>
    <w:rsid w:val="009A4ADD"/>
    <w:rsid w:val="009A4AF4"/>
    <w:rsid w:val="009A4B23"/>
    <w:rsid w:val="009A4B47"/>
    <w:rsid w:val="009A4B57"/>
    <w:rsid w:val="009A4B69"/>
    <w:rsid w:val="009A4B71"/>
    <w:rsid w:val="009A4B82"/>
    <w:rsid w:val="009A4B8F"/>
    <w:rsid w:val="009A4BA7"/>
    <w:rsid w:val="009A4BC4"/>
    <w:rsid w:val="009A4BEE"/>
    <w:rsid w:val="009A4BFF"/>
    <w:rsid w:val="009A4C3C"/>
    <w:rsid w:val="009A4C40"/>
    <w:rsid w:val="009A4C5F"/>
    <w:rsid w:val="009A4C8B"/>
    <w:rsid w:val="009A4CB5"/>
    <w:rsid w:val="009A4CBB"/>
    <w:rsid w:val="009A4CEB"/>
    <w:rsid w:val="009A4CEF"/>
    <w:rsid w:val="009A4CF5"/>
    <w:rsid w:val="009A4D00"/>
    <w:rsid w:val="009A4D74"/>
    <w:rsid w:val="009A4D7A"/>
    <w:rsid w:val="009A4D8B"/>
    <w:rsid w:val="009A4D8D"/>
    <w:rsid w:val="009A4E1E"/>
    <w:rsid w:val="009A4E25"/>
    <w:rsid w:val="009A4E2D"/>
    <w:rsid w:val="009A4E42"/>
    <w:rsid w:val="009A4EBB"/>
    <w:rsid w:val="009A4EDC"/>
    <w:rsid w:val="009A4EF5"/>
    <w:rsid w:val="009A4F19"/>
    <w:rsid w:val="009A4F7B"/>
    <w:rsid w:val="009A4F87"/>
    <w:rsid w:val="009A4FE3"/>
    <w:rsid w:val="009A4FE8"/>
    <w:rsid w:val="009A4FF1"/>
    <w:rsid w:val="009A4FF2"/>
    <w:rsid w:val="009A4FF6"/>
    <w:rsid w:val="009A5024"/>
    <w:rsid w:val="009A5071"/>
    <w:rsid w:val="009A5089"/>
    <w:rsid w:val="009A50D3"/>
    <w:rsid w:val="009A5126"/>
    <w:rsid w:val="009A5129"/>
    <w:rsid w:val="009A514D"/>
    <w:rsid w:val="009A5158"/>
    <w:rsid w:val="009A5187"/>
    <w:rsid w:val="009A51B8"/>
    <w:rsid w:val="009A5278"/>
    <w:rsid w:val="009A5298"/>
    <w:rsid w:val="009A52CD"/>
    <w:rsid w:val="009A52EB"/>
    <w:rsid w:val="009A5340"/>
    <w:rsid w:val="009A5397"/>
    <w:rsid w:val="009A53BB"/>
    <w:rsid w:val="009A53C7"/>
    <w:rsid w:val="009A53D6"/>
    <w:rsid w:val="009A53EF"/>
    <w:rsid w:val="009A53F3"/>
    <w:rsid w:val="009A53F7"/>
    <w:rsid w:val="009A540F"/>
    <w:rsid w:val="009A5479"/>
    <w:rsid w:val="009A54C0"/>
    <w:rsid w:val="009A54E2"/>
    <w:rsid w:val="009A54E6"/>
    <w:rsid w:val="009A54FC"/>
    <w:rsid w:val="009A553D"/>
    <w:rsid w:val="009A5552"/>
    <w:rsid w:val="009A5593"/>
    <w:rsid w:val="009A55E6"/>
    <w:rsid w:val="009A5639"/>
    <w:rsid w:val="009A5662"/>
    <w:rsid w:val="009A5665"/>
    <w:rsid w:val="009A5672"/>
    <w:rsid w:val="009A5674"/>
    <w:rsid w:val="009A5684"/>
    <w:rsid w:val="009A56B3"/>
    <w:rsid w:val="009A56B8"/>
    <w:rsid w:val="009A56BA"/>
    <w:rsid w:val="009A56C8"/>
    <w:rsid w:val="009A56E6"/>
    <w:rsid w:val="009A56FD"/>
    <w:rsid w:val="009A56FF"/>
    <w:rsid w:val="009A570A"/>
    <w:rsid w:val="009A5738"/>
    <w:rsid w:val="009A575C"/>
    <w:rsid w:val="009A5785"/>
    <w:rsid w:val="009A5795"/>
    <w:rsid w:val="009A57B6"/>
    <w:rsid w:val="009A57D6"/>
    <w:rsid w:val="009A57E0"/>
    <w:rsid w:val="009A5806"/>
    <w:rsid w:val="009A581F"/>
    <w:rsid w:val="009A5822"/>
    <w:rsid w:val="009A589C"/>
    <w:rsid w:val="009A58A5"/>
    <w:rsid w:val="009A58A7"/>
    <w:rsid w:val="009A58CD"/>
    <w:rsid w:val="009A58F3"/>
    <w:rsid w:val="009A5904"/>
    <w:rsid w:val="009A5905"/>
    <w:rsid w:val="009A5942"/>
    <w:rsid w:val="009A5968"/>
    <w:rsid w:val="009A5989"/>
    <w:rsid w:val="009A598A"/>
    <w:rsid w:val="009A59D5"/>
    <w:rsid w:val="009A5A10"/>
    <w:rsid w:val="009A5A36"/>
    <w:rsid w:val="009A5A41"/>
    <w:rsid w:val="009A5A63"/>
    <w:rsid w:val="009A5A88"/>
    <w:rsid w:val="009A5A9B"/>
    <w:rsid w:val="009A5AB2"/>
    <w:rsid w:val="009A5AE3"/>
    <w:rsid w:val="009A5AE4"/>
    <w:rsid w:val="009A5AEA"/>
    <w:rsid w:val="009A5B9D"/>
    <w:rsid w:val="009A5BA3"/>
    <w:rsid w:val="009A5BEE"/>
    <w:rsid w:val="009A5C17"/>
    <w:rsid w:val="009A5C1D"/>
    <w:rsid w:val="009A5C2F"/>
    <w:rsid w:val="009A5C50"/>
    <w:rsid w:val="009A5CCA"/>
    <w:rsid w:val="009A5D2B"/>
    <w:rsid w:val="009A5D31"/>
    <w:rsid w:val="009A5D3E"/>
    <w:rsid w:val="009A5D70"/>
    <w:rsid w:val="009A5D78"/>
    <w:rsid w:val="009A5D7D"/>
    <w:rsid w:val="009A5DB7"/>
    <w:rsid w:val="009A5DC8"/>
    <w:rsid w:val="009A5DCF"/>
    <w:rsid w:val="009A5DEA"/>
    <w:rsid w:val="009A5E19"/>
    <w:rsid w:val="009A5E23"/>
    <w:rsid w:val="009A5E25"/>
    <w:rsid w:val="009A5E71"/>
    <w:rsid w:val="009A5E7A"/>
    <w:rsid w:val="009A5E7E"/>
    <w:rsid w:val="009A5EA2"/>
    <w:rsid w:val="009A5ECE"/>
    <w:rsid w:val="009A5F04"/>
    <w:rsid w:val="009A5F3F"/>
    <w:rsid w:val="009A5F5F"/>
    <w:rsid w:val="009A5F6A"/>
    <w:rsid w:val="009A5F8D"/>
    <w:rsid w:val="009A5FC1"/>
    <w:rsid w:val="009A5FC4"/>
    <w:rsid w:val="009A5FC9"/>
    <w:rsid w:val="009A5FF8"/>
    <w:rsid w:val="009A601D"/>
    <w:rsid w:val="009A6088"/>
    <w:rsid w:val="009A6089"/>
    <w:rsid w:val="009A60B1"/>
    <w:rsid w:val="009A60C9"/>
    <w:rsid w:val="009A60E6"/>
    <w:rsid w:val="009A6114"/>
    <w:rsid w:val="009A61C7"/>
    <w:rsid w:val="009A61E8"/>
    <w:rsid w:val="009A6269"/>
    <w:rsid w:val="009A6284"/>
    <w:rsid w:val="009A628A"/>
    <w:rsid w:val="009A62DA"/>
    <w:rsid w:val="009A630E"/>
    <w:rsid w:val="009A6312"/>
    <w:rsid w:val="009A6331"/>
    <w:rsid w:val="009A6361"/>
    <w:rsid w:val="009A63A1"/>
    <w:rsid w:val="009A63A2"/>
    <w:rsid w:val="009A63C9"/>
    <w:rsid w:val="009A63FB"/>
    <w:rsid w:val="009A6453"/>
    <w:rsid w:val="009A6458"/>
    <w:rsid w:val="009A6488"/>
    <w:rsid w:val="009A64A7"/>
    <w:rsid w:val="009A64C7"/>
    <w:rsid w:val="009A64D1"/>
    <w:rsid w:val="009A6506"/>
    <w:rsid w:val="009A6508"/>
    <w:rsid w:val="009A6544"/>
    <w:rsid w:val="009A6554"/>
    <w:rsid w:val="009A6572"/>
    <w:rsid w:val="009A659D"/>
    <w:rsid w:val="009A65CD"/>
    <w:rsid w:val="009A65E3"/>
    <w:rsid w:val="009A6603"/>
    <w:rsid w:val="009A6609"/>
    <w:rsid w:val="009A662C"/>
    <w:rsid w:val="009A666E"/>
    <w:rsid w:val="009A6672"/>
    <w:rsid w:val="009A66BC"/>
    <w:rsid w:val="009A66DA"/>
    <w:rsid w:val="009A66E5"/>
    <w:rsid w:val="009A6717"/>
    <w:rsid w:val="009A6725"/>
    <w:rsid w:val="009A672D"/>
    <w:rsid w:val="009A672F"/>
    <w:rsid w:val="009A676A"/>
    <w:rsid w:val="009A677C"/>
    <w:rsid w:val="009A678D"/>
    <w:rsid w:val="009A6790"/>
    <w:rsid w:val="009A681B"/>
    <w:rsid w:val="009A6843"/>
    <w:rsid w:val="009A6877"/>
    <w:rsid w:val="009A6893"/>
    <w:rsid w:val="009A68A5"/>
    <w:rsid w:val="009A68A6"/>
    <w:rsid w:val="009A68D7"/>
    <w:rsid w:val="009A68DF"/>
    <w:rsid w:val="009A6962"/>
    <w:rsid w:val="009A6972"/>
    <w:rsid w:val="009A697D"/>
    <w:rsid w:val="009A698B"/>
    <w:rsid w:val="009A699F"/>
    <w:rsid w:val="009A69C7"/>
    <w:rsid w:val="009A6A14"/>
    <w:rsid w:val="009A6A1D"/>
    <w:rsid w:val="009A6A26"/>
    <w:rsid w:val="009A6A29"/>
    <w:rsid w:val="009A6A6E"/>
    <w:rsid w:val="009A6A82"/>
    <w:rsid w:val="009A6AC1"/>
    <w:rsid w:val="009A6B3B"/>
    <w:rsid w:val="009A6B3D"/>
    <w:rsid w:val="009A6B56"/>
    <w:rsid w:val="009A6B5A"/>
    <w:rsid w:val="009A6B6A"/>
    <w:rsid w:val="009A6B88"/>
    <w:rsid w:val="009A6BA8"/>
    <w:rsid w:val="009A6BC8"/>
    <w:rsid w:val="009A6BD8"/>
    <w:rsid w:val="009A6C07"/>
    <w:rsid w:val="009A6C35"/>
    <w:rsid w:val="009A6C76"/>
    <w:rsid w:val="009A6CA2"/>
    <w:rsid w:val="009A6CD4"/>
    <w:rsid w:val="009A6CE9"/>
    <w:rsid w:val="009A6D13"/>
    <w:rsid w:val="009A6D1F"/>
    <w:rsid w:val="009A6D47"/>
    <w:rsid w:val="009A6D5F"/>
    <w:rsid w:val="009A6DC3"/>
    <w:rsid w:val="009A6DD6"/>
    <w:rsid w:val="009A6E0A"/>
    <w:rsid w:val="009A6E21"/>
    <w:rsid w:val="009A6E6E"/>
    <w:rsid w:val="009A6EB0"/>
    <w:rsid w:val="009A6F19"/>
    <w:rsid w:val="009A6F5E"/>
    <w:rsid w:val="009A6F62"/>
    <w:rsid w:val="009A6FAC"/>
    <w:rsid w:val="009A6FBE"/>
    <w:rsid w:val="009A7019"/>
    <w:rsid w:val="009A7054"/>
    <w:rsid w:val="009A70FB"/>
    <w:rsid w:val="009A70FD"/>
    <w:rsid w:val="009A7103"/>
    <w:rsid w:val="009A7128"/>
    <w:rsid w:val="009A7163"/>
    <w:rsid w:val="009A7175"/>
    <w:rsid w:val="009A71D3"/>
    <w:rsid w:val="009A71D8"/>
    <w:rsid w:val="009A7215"/>
    <w:rsid w:val="009A7231"/>
    <w:rsid w:val="009A7254"/>
    <w:rsid w:val="009A725B"/>
    <w:rsid w:val="009A7284"/>
    <w:rsid w:val="009A7295"/>
    <w:rsid w:val="009A729C"/>
    <w:rsid w:val="009A730C"/>
    <w:rsid w:val="009A730D"/>
    <w:rsid w:val="009A7359"/>
    <w:rsid w:val="009A735E"/>
    <w:rsid w:val="009A7364"/>
    <w:rsid w:val="009A73B1"/>
    <w:rsid w:val="009A73BE"/>
    <w:rsid w:val="009A7412"/>
    <w:rsid w:val="009A741E"/>
    <w:rsid w:val="009A7440"/>
    <w:rsid w:val="009A7475"/>
    <w:rsid w:val="009A7477"/>
    <w:rsid w:val="009A749A"/>
    <w:rsid w:val="009A74D0"/>
    <w:rsid w:val="009A74EA"/>
    <w:rsid w:val="009A74F5"/>
    <w:rsid w:val="009A74FF"/>
    <w:rsid w:val="009A7524"/>
    <w:rsid w:val="009A752D"/>
    <w:rsid w:val="009A7531"/>
    <w:rsid w:val="009A7586"/>
    <w:rsid w:val="009A758C"/>
    <w:rsid w:val="009A75E6"/>
    <w:rsid w:val="009A75EB"/>
    <w:rsid w:val="009A766C"/>
    <w:rsid w:val="009A7678"/>
    <w:rsid w:val="009A7737"/>
    <w:rsid w:val="009A7747"/>
    <w:rsid w:val="009A774F"/>
    <w:rsid w:val="009A7771"/>
    <w:rsid w:val="009A7774"/>
    <w:rsid w:val="009A7784"/>
    <w:rsid w:val="009A779E"/>
    <w:rsid w:val="009A77AB"/>
    <w:rsid w:val="009A77FC"/>
    <w:rsid w:val="009A781B"/>
    <w:rsid w:val="009A7853"/>
    <w:rsid w:val="009A78D7"/>
    <w:rsid w:val="009A78DD"/>
    <w:rsid w:val="009A78FB"/>
    <w:rsid w:val="009A78FE"/>
    <w:rsid w:val="009A7909"/>
    <w:rsid w:val="009A7914"/>
    <w:rsid w:val="009A791A"/>
    <w:rsid w:val="009A7930"/>
    <w:rsid w:val="009A7936"/>
    <w:rsid w:val="009A7939"/>
    <w:rsid w:val="009A795F"/>
    <w:rsid w:val="009A7969"/>
    <w:rsid w:val="009A7976"/>
    <w:rsid w:val="009A797A"/>
    <w:rsid w:val="009A7986"/>
    <w:rsid w:val="009A79AB"/>
    <w:rsid w:val="009A79CA"/>
    <w:rsid w:val="009A79FF"/>
    <w:rsid w:val="009A7A01"/>
    <w:rsid w:val="009A7A19"/>
    <w:rsid w:val="009A7A2B"/>
    <w:rsid w:val="009A7A68"/>
    <w:rsid w:val="009A7ACE"/>
    <w:rsid w:val="009A7B4F"/>
    <w:rsid w:val="009A7BA3"/>
    <w:rsid w:val="009A7BA6"/>
    <w:rsid w:val="009A7BCA"/>
    <w:rsid w:val="009A7BD8"/>
    <w:rsid w:val="009A7C38"/>
    <w:rsid w:val="009A7C57"/>
    <w:rsid w:val="009A7C6D"/>
    <w:rsid w:val="009A7CC2"/>
    <w:rsid w:val="009A7CC5"/>
    <w:rsid w:val="009A7CF8"/>
    <w:rsid w:val="009A7D35"/>
    <w:rsid w:val="009A7D3C"/>
    <w:rsid w:val="009A7D67"/>
    <w:rsid w:val="009A7D79"/>
    <w:rsid w:val="009A7DD2"/>
    <w:rsid w:val="009A7DD4"/>
    <w:rsid w:val="009A7DFF"/>
    <w:rsid w:val="009A7E17"/>
    <w:rsid w:val="009A7E1B"/>
    <w:rsid w:val="009A7E34"/>
    <w:rsid w:val="009A7E39"/>
    <w:rsid w:val="009A7E74"/>
    <w:rsid w:val="009A7E8A"/>
    <w:rsid w:val="009A7ECE"/>
    <w:rsid w:val="009A7F25"/>
    <w:rsid w:val="009A7F34"/>
    <w:rsid w:val="009A7F3D"/>
    <w:rsid w:val="009A7F40"/>
    <w:rsid w:val="009A7F4D"/>
    <w:rsid w:val="009A7F50"/>
    <w:rsid w:val="009A7F6F"/>
    <w:rsid w:val="009A7F78"/>
    <w:rsid w:val="009A7F82"/>
    <w:rsid w:val="009A7FA5"/>
    <w:rsid w:val="009A7FC7"/>
    <w:rsid w:val="009A7FD7"/>
    <w:rsid w:val="009B0058"/>
    <w:rsid w:val="009B00B2"/>
    <w:rsid w:val="009B00C2"/>
    <w:rsid w:val="009B00DF"/>
    <w:rsid w:val="009B00F3"/>
    <w:rsid w:val="009B0132"/>
    <w:rsid w:val="009B0134"/>
    <w:rsid w:val="009B0160"/>
    <w:rsid w:val="009B018C"/>
    <w:rsid w:val="009B018E"/>
    <w:rsid w:val="009B0194"/>
    <w:rsid w:val="009B01F1"/>
    <w:rsid w:val="009B02A5"/>
    <w:rsid w:val="009B02CD"/>
    <w:rsid w:val="009B02FA"/>
    <w:rsid w:val="009B0319"/>
    <w:rsid w:val="009B0329"/>
    <w:rsid w:val="009B036D"/>
    <w:rsid w:val="009B03AD"/>
    <w:rsid w:val="009B0419"/>
    <w:rsid w:val="009B0452"/>
    <w:rsid w:val="009B0482"/>
    <w:rsid w:val="009B0491"/>
    <w:rsid w:val="009B04C6"/>
    <w:rsid w:val="009B04F3"/>
    <w:rsid w:val="009B0501"/>
    <w:rsid w:val="009B0515"/>
    <w:rsid w:val="009B052A"/>
    <w:rsid w:val="009B0533"/>
    <w:rsid w:val="009B0554"/>
    <w:rsid w:val="009B0555"/>
    <w:rsid w:val="009B055B"/>
    <w:rsid w:val="009B0579"/>
    <w:rsid w:val="009B05A3"/>
    <w:rsid w:val="009B05B7"/>
    <w:rsid w:val="009B05BE"/>
    <w:rsid w:val="009B0677"/>
    <w:rsid w:val="009B0684"/>
    <w:rsid w:val="009B0693"/>
    <w:rsid w:val="009B06A1"/>
    <w:rsid w:val="009B06A4"/>
    <w:rsid w:val="009B06A5"/>
    <w:rsid w:val="009B06F9"/>
    <w:rsid w:val="009B0721"/>
    <w:rsid w:val="009B076F"/>
    <w:rsid w:val="009B0785"/>
    <w:rsid w:val="009B078F"/>
    <w:rsid w:val="009B0794"/>
    <w:rsid w:val="009B07A0"/>
    <w:rsid w:val="009B07A2"/>
    <w:rsid w:val="009B07A3"/>
    <w:rsid w:val="009B0824"/>
    <w:rsid w:val="009B0828"/>
    <w:rsid w:val="009B083A"/>
    <w:rsid w:val="009B0875"/>
    <w:rsid w:val="009B0878"/>
    <w:rsid w:val="009B08D6"/>
    <w:rsid w:val="009B0902"/>
    <w:rsid w:val="009B091C"/>
    <w:rsid w:val="009B0927"/>
    <w:rsid w:val="009B092A"/>
    <w:rsid w:val="009B093C"/>
    <w:rsid w:val="009B0947"/>
    <w:rsid w:val="009B096A"/>
    <w:rsid w:val="009B096F"/>
    <w:rsid w:val="009B0986"/>
    <w:rsid w:val="009B09A3"/>
    <w:rsid w:val="009B09DD"/>
    <w:rsid w:val="009B0A1A"/>
    <w:rsid w:val="009B0A49"/>
    <w:rsid w:val="009B0A73"/>
    <w:rsid w:val="009B0A87"/>
    <w:rsid w:val="009B0A8C"/>
    <w:rsid w:val="009B0A98"/>
    <w:rsid w:val="009B0AB3"/>
    <w:rsid w:val="009B0ABF"/>
    <w:rsid w:val="009B0AD0"/>
    <w:rsid w:val="009B0AEC"/>
    <w:rsid w:val="009B0B28"/>
    <w:rsid w:val="009B0B66"/>
    <w:rsid w:val="009B0B99"/>
    <w:rsid w:val="009B0BA3"/>
    <w:rsid w:val="009B0BB9"/>
    <w:rsid w:val="009B0BBA"/>
    <w:rsid w:val="009B0BE8"/>
    <w:rsid w:val="009B0BED"/>
    <w:rsid w:val="009B0BF3"/>
    <w:rsid w:val="009B0BF5"/>
    <w:rsid w:val="009B0C38"/>
    <w:rsid w:val="009B0C55"/>
    <w:rsid w:val="009B0CB1"/>
    <w:rsid w:val="009B0CBB"/>
    <w:rsid w:val="009B0CED"/>
    <w:rsid w:val="009B0CEE"/>
    <w:rsid w:val="009B0CEF"/>
    <w:rsid w:val="009B0D32"/>
    <w:rsid w:val="009B0D4E"/>
    <w:rsid w:val="009B0D61"/>
    <w:rsid w:val="009B0D75"/>
    <w:rsid w:val="009B0D7B"/>
    <w:rsid w:val="009B0D94"/>
    <w:rsid w:val="009B0D9F"/>
    <w:rsid w:val="009B0E02"/>
    <w:rsid w:val="009B0E2A"/>
    <w:rsid w:val="009B0E5F"/>
    <w:rsid w:val="009B0E61"/>
    <w:rsid w:val="009B0E95"/>
    <w:rsid w:val="009B0EB8"/>
    <w:rsid w:val="009B0F40"/>
    <w:rsid w:val="009B0F64"/>
    <w:rsid w:val="009B0F7D"/>
    <w:rsid w:val="009B0FB3"/>
    <w:rsid w:val="009B0FCE"/>
    <w:rsid w:val="009B0FD2"/>
    <w:rsid w:val="009B0FDF"/>
    <w:rsid w:val="009B0FF9"/>
    <w:rsid w:val="009B0FFB"/>
    <w:rsid w:val="009B1007"/>
    <w:rsid w:val="009B102B"/>
    <w:rsid w:val="009B1046"/>
    <w:rsid w:val="009B1060"/>
    <w:rsid w:val="009B1078"/>
    <w:rsid w:val="009B10BE"/>
    <w:rsid w:val="009B10E8"/>
    <w:rsid w:val="009B10EE"/>
    <w:rsid w:val="009B10FA"/>
    <w:rsid w:val="009B1126"/>
    <w:rsid w:val="009B1158"/>
    <w:rsid w:val="009B1166"/>
    <w:rsid w:val="009B1170"/>
    <w:rsid w:val="009B122C"/>
    <w:rsid w:val="009B1238"/>
    <w:rsid w:val="009B123D"/>
    <w:rsid w:val="009B1250"/>
    <w:rsid w:val="009B1296"/>
    <w:rsid w:val="009B12B5"/>
    <w:rsid w:val="009B12EB"/>
    <w:rsid w:val="009B12F2"/>
    <w:rsid w:val="009B133E"/>
    <w:rsid w:val="009B1351"/>
    <w:rsid w:val="009B1395"/>
    <w:rsid w:val="009B13B1"/>
    <w:rsid w:val="009B13BC"/>
    <w:rsid w:val="009B13D0"/>
    <w:rsid w:val="009B13EA"/>
    <w:rsid w:val="009B140F"/>
    <w:rsid w:val="009B1413"/>
    <w:rsid w:val="009B145C"/>
    <w:rsid w:val="009B14AD"/>
    <w:rsid w:val="009B14AF"/>
    <w:rsid w:val="009B1522"/>
    <w:rsid w:val="009B1578"/>
    <w:rsid w:val="009B15D5"/>
    <w:rsid w:val="009B15FA"/>
    <w:rsid w:val="009B15FB"/>
    <w:rsid w:val="009B1650"/>
    <w:rsid w:val="009B1651"/>
    <w:rsid w:val="009B166C"/>
    <w:rsid w:val="009B16A3"/>
    <w:rsid w:val="009B174C"/>
    <w:rsid w:val="009B1792"/>
    <w:rsid w:val="009B17AA"/>
    <w:rsid w:val="009B17B1"/>
    <w:rsid w:val="009B17C3"/>
    <w:rsid w:val="009B17FC"/>
    <w:rsid w:val="009B1819"/>
    <w:rsid w:val="009B1891"/>
    <w:rsid w:val="009B189C"/>
    <w:rsid w:val="009B18F2"/>
    <w:rsid w:val="009B1962"/>
    <w:rsid w:val="009B197E"/>
    <w:rsid w:val="009B198D"/>
    <w:rsid w:val="009B1994"/>
    <w:rsid w:val="009B19B1"/>
    <w:rsid w:val="009B19E5"/>
    <w:rsid w:val="009B1A16"/>
    <w:rsid w:val="009B1A4D"/>
    <w:rsid w:val="009B1A68"/>
    <w:rsid w:val="009B1A8C"/>
    <w:rsid w:val="009B1A8F"/>
    <w:rsid w:val="009B1AC6"/>
    <w:rsid w:val="009B1AF0"/>
    <w:rsid w:val="009B1AFD"/>
    <w:rsid w:val="009B1B37"/>
    <w:rsid w:val="009B1BDE"/>
    <w:rsid w:val="009B1C19"/>
    <w:rsid w:val="009B1C38"/>
    <w:rsid w:val="009B1C68"/>
    <w:rsid w:val="009B1C83"/>
    <w:rsid w:val="009B1CD6"/>
    <w:rsid w:val="009B1CE5"/>
    <w:rsid w:val="009B1D04"/>
    <w:rsid w:val="009B1D07"/>
    <w:rsid w:val="009B1D19"/>
    <w:rsid w:val="009B1D6E"/>
    <w:rsid w:val="009B1DD3"/>
    <w:rsid w:val="009B1E05"/>
    <w:rsid w:val="009B1E07"/>
    <w:rsid w:val="009B1E44"/>
    <w:rsid w:val="009B1F3B"/>
    <w:rsid w:val="009B1F43"/>
    <w:rsid w:val="009B1F5E"/>
    <w:rsid w:val="009B1FAD"/>
    <w:rsid w:val="009B1FB8"/>
    <w:rsid w:val="009B1FC3"/>
    <w:rsid w:val="009B1FC6"/>
    <w:rsid w:val="009B1FE7"/>
    <w:rsid w:val="009B2021"/>
    <w:rsid w:val="009B2057"/>
    <w:rsid w:val="009B207E"/>
    <w:rsid w:val="009B2088"/>
    <w:rsid w:val="009B20A3"/>
    <w:rsid w:val="009B20AE"/>
    <w:rsid w:val="009B20BA"/>
    <w:rsid w:val="009B20D7"/>
    <w:rsid w:val="009B2117"/>
    <w:rsid w:val="009B211C"/>
    <w:rsid w:val="009B2131"/>
    <w:rsid w:val="009B215F"/>
    <w:rsid w:val="009B217A"/>
    <w:rsid w:val="009B2187"/>
    <w:rsid w:val="009B218B"/>
    <w:rsid w:val="009B2198"/>
    <w:rsid w:val="009B2199"/>
    <w:rsid w:val="009B21C1"/>
    <w:rsid w:val="009B2211"/>
    <w:rsid w:val="009B222B"/>
    <w:rsid w:val="009B2243"/>
    <w:rsid w:val="009B224F"/>
    <w:rsid w:val="009B226F"/>
    <w:rsid w:val="009B227A"/>
    <w:rsid w:val="009B22B0"/>
    <w:rsid w:val="009B22B8"/>
    <w:rsid w:val="009B22C4"/>
    <w:rsid w:val="009B22CC"/>
    <w:rsid w:val="009B22E4"/>
    <w:rsid w:val="009B2302"/>
    <w:rsid w:val="009B232C"/>
    <w:rsid w:val="009B2361"/>
    <w:rsid w:val="009B2407"/>
    <w:rsid w:val="009B2408"/>
    <w:rsid w:val="009B240A"/>
    <w:rsid w:val="009B246D"/>
    <w:rsid w:val="009B2498"/>
    <w:rsid w:val="009B24DB"/>
    <w:rsid w:val="009B24DC"/>
    <w:rsid w:val="009B2559"/>
    <w:rsid w:val="009B255F"/>
    <w:rsid w:val="009B25A2"/>
    <w:rsid w:val="009B25A6"/>
    <w:rsid w:val="009B25B6"/>
    <w:rsid w:val="009B25B8"/>
    <w:rsid w:val="009B25E5"/>
    <w:rsid w:val="009B25F4"/>
    <w:rsid w:val="009B2625"/>
    <w:rsid w:val="009B2671"/>
    <w:rsid w:val="009B26AA"/>
    <w:rsid w:val="009B2746"/>
    <w:rsid w:val="009B2770"/>
    <w:rsid w:val="009B277A"/>
    <w:rsid w:val="009B2784"/>
    <w:rsid w:val="009B279E"/>
    <w:rsid w:val="009B27C1"/>
    <w:rsid w:val="009B27C6"/>
    <w:rsid w:val="009B284C"/>
    <w:rsid w:val="009B286D"/>
    <w:rsid w:val="009B2899"/>
    <w:rsid w:val="009B28A5"/>
    <w:rsid w:val="009B28B6"/>
    <w:rsid w:val="009B28E1"/>
    <w:rsid w:val="009B2905"/>
    <w:rsid w:val="009B2916"/>
    <w:rsid w:val="009B2923"/>
    <w:rsid w:val="009B297B"/>
    <w:rsid w:val="009B2980"/>
    <w:rsid w:val="009B2995"/>
    <w:rsid w:val="009B29C0"/>
    <w:rsid w:val="009B29C3"/>
    <w:rsid w:val="009B2A02"/>
    <w:rsid w:val="009B2A89"/>
    <w:rsid w:val="009B2ABC"/>
    <w:rsid w:val="009B2AE6"/>
    <w:rsid w:val="009B2B3E"/>
    <w:rsid w:val="009B2B4E"/>
    <w:rsid w:val="009B2B6A"/>
    <w:rsid w:val="009B2B94"/>
    <w:rsid w:val="009B2BA3"/>
    <w:rsid w:val="009B2BB4"/>
    <w:rsid w:val="009B2BC1"/>
    <w:rsid w:val="009B2C10"/>
    <w:rsid w:val="009B2C26"/>
    <w:rsid w:val="009B2C56"/>
    <w:rsid w:val="009B2C59"/>
    <w:rsid w:val="009B2C7D"/>
    <w:rsid w:val="009B2C8B"/>
    <w:rsid w:val="009B2CD7"/>
    <w:rsid w:val="009B2CE6"/>
    <w:rsid w:val="009B2D05"/>
    <w:rsid w:val="009B2D36"/>
    <w:rsid w:val="009B2D5C"/>
    <w:rsid w:val="009B2D6C"/>
    <w:rsid w:val="009B2DC6"/>
    <w:rsid w:val="009B2DCE"/>
    <w:rsid w:val="009B2DD1"/>
    <w:rsid w:val="009B2DE7"/>
    <w:rsid w:val="009B2DF4"/>
    <w:rsid w:val="009B2E66"/>
    <w:rsid w:val="009B2E7F"/>
    <w:rsid w:val="009B2EAC"/>
    <w:rsid w:val="009B2EB1"/>
    <w:rsid w:val="009B2EFC"/>
    <w:rsid w:val="009B2EFE"/>
    <w:rsid w:val="009B2F1F"/>
    <w:rsid w:val="009B2F57"/>
    <w:rsid w:val="009B2F88"/>
    <w:rsid w:val="009B2F99"/>
    <w:rsid w:val="009B2FD0"/>
    <w:rsid w:val="009B2FE3"/>
    <w:rsid w:val="009B3012"/>
    <w:rsid w:val="009B3028"/>
    <w:rsid w:val="009B3040"/>
    <w:rsid w:val="009B304C"/>
    <w:rsid w:val="009B3056"/>
    <w:rsid w:val="009B305A"/>
    <w:rsid w:val="009B3064"/>
    <w:rsid w:val="009B30F1"/>
    <w:rsid w:val="009B310F"/>
    <w:rsid w:val="009B3139"/>
    <w:rsid w:val="009B3164"/>
    <w:rsid w:val="009B317C"/>
    <w:rsid w:val="009B317F"/>
    <w:rsid w:val="009B3191"/>
    <w:rsid w:val="009B321C"/>
    <w:rsid w:val="009B3237"/>
    <w:rsid w:val="009B3263"/>
    <w:rsid w:val="009B3272"/>
    <w:rsid w:val="009B3292"/>
    <w:rsid w:val="009B32B4"/>
    <w:rsid w:val="009B32C3"/>
    <w:rsid w:val="009B32C7"/>
    <w:rsid w:val="009B32DF"/>
    <w:rsid w:val="009B32F7"/>
    <w:rsid w:val="009B3307"/>
    <w:rsid w:val="009B3364"/>
    <w:rsid w:val="009B3390"/>
    <w:rsid w:val="009B33EC"/>
    <w:rsid w:val="009B341A"/>
    <w:rsid w:val="009B342B"/>
    <w:rsid w:val="009B3433"/>
    <w:rsid w:val="009B3439"/>
    <w:rsid w:val="009B344F"/>
    <w:rsid w:val="009B3451"/>
    <w:rsid w:val="009B345C"/>
    <w:rsid w:val="009B348E"/>
    <w:rsid w:val="009B34A1"/>
    <w:rsid w:val="009B34A2"/>
    <w:rsid w:val="009B34B7"/>
    <w:rsid w:val="009B3501"/>
    <w:rsid w:val="009B354C"/>
    <w:rsid w:val="009B3553"/>
    <w:rsid w:val="009B3558"/>
    <w:rsid w:val="009B358D"/>
    <w:rsid w:val="009B35AF"/>
    <w:rsid w:val="009B35B2"/>
    <w:rsid w:val="009B35B4"/>
    <w:rsid w:val="009B35B5"/>
    <w:rsid w:val="009B35C0"/>
    <w:rsid w:val="009B3613"/>
    <w:rsid w:val="009B3617"/>
    <w:rsid w:val="009B361C"/>
    <w:rsid w:val="009B3624"/>
    <w:rsid w:val="009B3636"/>
    <w:rsid w:val="009B3685"/>
    <w:rsid w:val="009B368A"/>
    <w:rsid w:val="009B36F9"/>
    <w:rsid w:val="009B3708"/>
    <w:rsid w:val="009B3712"/>
    <w:rsid w:val="009B3721"/>
    <w:rsid w:val="009B3759"/>
    <w:rsid w:val="009B375C"/>
    <w:rsid w:val="009B378E"/>
    <w:rsid w:val="009B37CC"/>
    <w:rsid w:val="009B3827"/>
    <w:rsid w:val="009B3854"/>
    <w:rsid w:val="009B386B"/>
    <w:rsid w:val="009B386D"/>
    <w:rsid w:val="009B3883"/>
    <w:rsid w:val="009B38C3"/>
    <w:rsid w:val="009B38CD"/>
    <w:rsid w:val="009B38D9"/>
    <w:rsid w:val="009B39CF"/>
    <w:rsid w:val="009B3A05"/>
    <w:rsid w:val="009B3A5C"/>
    <w:rsid w:val="009B3A7E"/>
    <w:rsid w:val="009B3A87"/>
    <w:rsid w:val="009B3ADB"/>
    <w:rsid w:val="009B3AEF"/>
    <w:rsid w:val="009B3B93"/>
    <w:rsid w:val="009B3BA2"/>
    <w:rsid w:val="009B3BA3"/>
    <w:rsid w:val="009B3BA9"/>
    <w:rsid w:val="009B3C06"/>
    <w:rsid w:val="009B3C11"/>
    <w:rsid w:val="009B3C37"/>
    <w:rsid w:val="009B3C47"/>
    <w:rsid w:val="009B3C7C"/>
    <w:rsid w:val="009B3C83"/>
    <w:rsid w:val="009B3CA1"/>
    <w:rsid w:val="009B3D6E"/>
    <w:rsid w:val="009B3DA8"/>
    <w:rsid w:val="009B3DCA"/>
    <w:rsid w:val="009B3DF9"/>
    <w:rsid w:val="009B3E2B"/>
    <w:rsid w:val="009B3E2D"/>
    <w:rsid w:val="009B3E51"/>
    <w:rsid w:val="009B3E61"/>
    <w:rsid w:val="009B3E90"/>
    <w:rsid w:val="009B3F06"/>
    <w:rsid w:val="009B3F1B"/>
    <w:rsid w:val="009B3F44"/>
    <w:rsid w:val="009B3F50"/>
    <w:rsid w:val="009B3F5F"/>
    <w:rsid w:val="009B3F69"/>
    <w:rsid w:val="009B3F90"/>
    <w:rsid w:val="009B3FDF"/>
    <w:rsid w:val="009B402C"/>
    <w:rsid w:val="009B4043"/>
    <w:rsid w:val="009B405D"/>
    <w:rsid w:val="009B4076"/>
    <w:rsid w:val="009B4087"/>
    <w:rsid w:val="009B4092"/>
    <w:rsid w:val="009B40AF"/>
    <w:rsid w:val="009B40DC"/>
    <w:rsid w:val="009B40DD"/>
    <w:rsid w:val="009B40E7"/>
    <w:rsid w:val="009B4151"/>
    <w:rsid w:val="009B416A"/>
    <w:rsid w:val="009B4192"/>
    <w:rsid w:val="009B41A2"/>
    <w:rsid w:val="009B41A7"/>
    <w:rsid w:val="009B41AE"/>
    <w:rsid w:val="009B41C2"/>
    <w:rsid w:val="009B422C"/>
    <w:rsid w:val="009B4234"/>
    <w:rsid w:val="009B426F"/>
    <w:rsid w:val="009B428C"/>
    <w:rsid w:val="009B42A4"/>
    <w:rsid w:val="009B42AA"/>
    <w:rsid w:val="009B42C3"/>
    <w:rsid w:val="009B4304"/>
    <w:rsid w:val="009B4318"/>
    <w:rsid w:val="009B431B"/>
    <w:rsid w:val="009B431F"/>
    <w:rsid w:val="009B4334"/>
    <w:rsid w:val="009B4348"/>
    <w:rsid w:val="009B4356"/>
    <w:rsid w:val="009B4360"/>
    <w:rsid w:val="009B4393"/>
    <w:rsid w:val="009B44A0"/>
    <w:rsid w:val="009B44B4"/>
    <w:rsid w:val="009B44B8"/>
    <w:rsid w:val="009B44FE"/>
    <w:rsid w:val="009B453B"/>
    <w:rsid w:val="009B455F"/>
    <w:rsid w:val="009B4597"/>
    <w:rsid w:val="009B45EE"/>
    <w:rsid w:val="009B4672"/>
    <w:rsid w:val="009B467F"/>
    <w:rsid w:val="009B46A2"/>
    <w:rsid w:val="009B46B2"/>
    <w:rsid w:val="009B46DE"/>
    <w:rsid w:val="009B46FA"/>
    <w:rsid w:val="009B472C"/>
    <w:rsid w:val="009B4760"/>
    <w:rsid w:val="009B479B"/>
    <w:rsid w:val="009B47BE"/>
    <w:rsid w:val="009B47D6"/>
    <w:rsid w:val="009B4806"/>
    <w:rsid w:val="009B480E"/>
    <w:rsid w:val="009B486A"/>
    <w:rsid w:val="009B48BA"/>
    <w:rsid w:val="009B48C3"/>
    <w:rsid w:val="009B48CF"/>
    <w:rsid w:val="009B48F4"/>
    <w:rsid w:val="009B4926"/>
    <w:rsid w:val="009B4927"/>
    <w:rsid w:val="009B4A00"/>
    <w:rsid w:val="009B4A26"/>
    <w:rsid w:val="009B4A2E"/>
    <w:rsid w:val="009B4A41"/>
    <w:rsid w:val="009B4A4A"/>
    <w:rsid w:val="009B4A75"/>
    <w:rsid w:val="009B4AAA"/>
    <w:rsid w:val="009B4AD7"/>
    <w:rsid w:val="009B4AE3"/>
    <w:rsid w:val="009B4B11"/>
    <w:rsid w:val="009B4B28"/>
    <w:rsid w:val="009B4B49"/>
    <w:rsid w:val="009B4B63"/>
    <w:rsid w:val="009B4B65"/>
    <w:rsid w:val="009B4B78"/>
    <w:rsid w:val="009B4B7B"/>
    <w:rsid w:val="009B4BAB"/>
    <w:rsid w:val="009B4BB1"/>
    <w:rsid w:val="009B4BE9"/>
    <w:rsid w:val="009B4C3B"/>
    <w:rsid w:val="009B4C3F"/>
    <w:rsid w:val="009B4C46"/>
    <w:rsid w:val="009B4C4B"/>
    <w:rsid w:val="009B4C4F"/>
    <w:rsid w:val="009B4CB7"/>
    <w:rsid w:val="009B4CEA"/>
    <w:rsid w:val="009B4CFF"/>
    <w:rsid w:val="009B4DA6"/>
    <w:rsid w:val="009B4E1F"/>
    <w:rsid w:val="009B4E4E"/>
    <w:rsid w:val="009B4E56"/>
    <w:rsid w:val="009B4E78"/>
    <w:rsid w:val="009B4E8D"/>
    <w:rsid w:val="009B4E8E"/>
    <w:rsid w:val="009B4E99"/>
    <w:rsid w:val="009B4EF3"/>
    <w:rsid w:val="009B4F05"/>
    <w:rsid w:val="009B4F5C"/>
    <w:rsid w:val="009B4F65"/>
    <w:rsid w:val="009B4F98"/>
    <w:rsid w:val="009B4FF1"/>
    <w:rsid w:val="009B501F"/>
    <w:rsid w:val="009B502F"/>
    <w:rsid w:val="009B507B"/>
    <w:rsid w:val="009B5084"/>
    <w:rsid w:val="009B50C7"/>
    <w:rsid w:val="009B50EF"/>
    <w:rsid w:val="009B5130"/>
    <w:rsid w:val="009B5131"/>
    <w:rsid w:val="009B5160"/>
    <w:rsid w:val="009B5165"/>
    <w:rsid w:val="009B516E"/>
    <w:rsid w:val="009B5183"/>
    <w:rsid w:val="009B5184"/>
    <w:rsid w:val="009B518E"/>
    <w:rsid w:val="009B51B7"/>
    <w:rsid w:val="009B51E0"/>
    <w:rsid w:val="009B51F4"/>
    <w:rsid w:val="009B5232"/>
    <w:rsid w:val="009B526C"/>
    <w:rsid w:val="009B527A"/>
    <w:rsid w:val="009B5281"/>
    <w:rsid w:val="009B5284"/>
    <w:rsid w:val="009B5285"/>
    <w:rsid w:val="009B52C4"/>
    <w:rsid w:val="009B5304"/>
    <w:rsid w:val="009B5316"/>
    <w:rsid w:val="009B531B"/>
    <w:rsid w:val="009B5336"/>
    <w:rsid w:val="009B537D"/>
    <w:rsid w:val="009B53B3"/>
    <w:rsid w:val="009B53BF"/>
    <w:rsid w:val="009B53D2"/>
    <w:rsid w:val="009B53DC"/>
    <w:rsid w:val="009B53E2"/>
    <w:rsid w:val="009B5416"/>
    <w:rsid w:val="009B541F"/>
    <w:rsid w:val="009B549A"/>
    <w:rsid w:val="009B54A5"/>
    <w:rsid w:val="009B54B5"/>
    <w:rsid w:val="009B5539"/>
    <w:rsid w:val="009B557D"/>
    <w:rsid w:val="009B55AF"/>
    <w:rsid w:val="009B55BE"/>
    <w:rsid w:val="009B55D1"/>
    <w:rsid w:val="009B5614"/>
    <w:rsid w:val="009B5643"/>
    <w:rsid w:val="009B5651"/>
    <w:rsid w:val="009B568A"/>
    <w:rsid w:val="009B56A1"/>
    <w:rsid w:val="009B56B5"/>
    <w:rsid w:val="009B56CD"/>
    <w:rsid w:val="009B56D0"/>
    <w:rsid w:val="009B56EA"/>
    <w:rsid w:val="009B5766"/>
    <w:rsid w:val="009B57F3"/>
    <w:rsid w:val="009B5833"/>
    <w:rsid w:val="009B5846"/>
    <w:rsid w:val="009B584A"/>
    <w:rsid w:val="009B584C"/>
    <w:rsid w:val="009B5871"/>
    <w:rsid w:val="009B5879"/>
    <w:rsid w:val="009B58CA"/>
    <w:rsid w:val="009B58CC"/>
    <w:rsid w:val="009B58F9"/>
    <w:rsid w:val="009B5906"/>
    <w:rsid w:val="009B591D"/>
    <w:rsid w:val="009B595F"/>
    <w:rsid w:val="009B5979"/>
    <w:rsid w:val="009B5989"/>
    <w:rsid w:val="009B59D4"/>
    <w:rsid w:val="009B59E4"/>
    <w:rsid w:val="009B5A20"/>
    <w:rsid w:val="009B5A4C"/>
    <w:rsid w:val="009B5A5F"/>
    <w:rsid w:val="009B5A78"/>
    <w:rsid w:val="009B5ABD"/>
    <w:rsid w:val="009B5AC2"/>
    <w:rsid w:val="009B5AC3"/>
    <w:rsid w:val="009B5AE6"/>
    <w:rsid w:val="009B5AE7"/>
    <w:rsid w:val="009B5AEC"/>
    <w:rsid w:val="009B5B2B"/>
    <w:rsid w:val="009B5B45"/>
    <w:rsid w:val="009B5B6B"/>
    <w:rsid w:val="009B5B9D"/>
    <w:rsid w:val="009B5BA1"/>
    <w:rsid w:val="009B5BC8"/>
    <w:rsid w:val="009B5BCD"/>
    <w:rsid w:val="009B5BD5"/>
    <w:rsid w:val="009B5C05"/>
    <w:rsid w:val="009B5C29"/>
    <w:rsid w:val="009B5C53"/>
    <w:rsid w:val="009B5C5F"/>
    <w:rsid w:val="009B5C7D"/>
    <w:rsid w:val="009B5CBF"/>
    <w:rsid w:val="009B5CCA"/>
    <w:rsid w:val="009B5CF2"/>
    <w:rsid w:val="009B5D0F"/>
    <w:rsid w:val="009B5D1E"/>
    <w:rsid w:val="009B5D28"/>
    <w:rsid w:val="009B5D39"/>
    <w:rsid w:val="009B5D5B"/>
    <w:rsid w:val="009B5D5D"/>
    <w:rsid w:val="009B5D6B"/>
    <w:rsid w:val="009B5D9A"/>
    <w:rsid w:val="009B5DBB"/>
    <w:rsid w:val="009B5DE7"/>
    <w:rsid w:val="009B5E2A"/>
    <w:rsid w:val="009B5E43"/>
    <w:rsid w:val="009B5E64"/>
    <w:rsid w:val="009B5EAB"/>
    <w:rsid w:val="009B5EF0"/>
    <w:rsid w:val="009B5F23"/>
    <w:rsid w:val="009B5F74"/>
    <w:rsid w:val="009B5F8D"/>
    <w:rsid w:val="009B5F91"/>
    <w:rsid w:val="009B5FBF"/>
    <w:rsid w:val="009B5FDC"/>
    <w:rsid w:val="009B5FFF"/>
    <w:rsid w:val="009B6021"/>
    <w:rsid w:val="009B6031"/>
    <w:rsid w:val="009B6075"/>
    <w:rsid w:val="009B60FF"/>
    <w:rsid w:val="009B6107"/>
    <w:rsid w:val="009B614C"/>
    <w:rsid w:val="009B6161"/>
    <w:rsid w:val="009B616C"/>
    <w:rsid w:val="009B6191"/>
    <w:rsid w:val="009B61C0"/>
    <w:rsid w:val="009B61F4"/>
    <w:rsid w:val="009B6204"/>
    <w:rsid w:val="009B6245"/>
    <w:rsid w:val="009B6269"/>
    <w:rsid w:val="009B6281"/>
    <w:rsid w:val="009B6296"/>
    <w:rsid w:val="009B62A4"/>
    <w:rsid w:val="009B62AB"/>
    <w:rsid w:val="009B62E6"/>
    <w:rsid w:val="009B62F5"/>
    <w:rsid w:val="009B630B"/>
    <w:rsid w:val="009B632C"/>
    <w:rsid w:val="009B6343"/>
    <w:rsid w:val="009B635E"/>
    <w:rsid w:val="009B6376"/>
    <w:rsid w:val="009B637D"/>
    <w:rsid w:val="009B63A7"/>
    <w:rsid w:val="009B63DD"/>
    <w:rsid w:val="009B63F3"/>
    <w:rsid w:val="009B6415"/>
    <w:rsid w:val="009B641D"/>
    <w:rsid w:val="009B643C"/>
    <w:rsid w:val="009B644B"/>
    <w:rsid w:val="009B644E"/>
    <w:rsid w:val="009B6507"/>
    <w:rsid w:val="009B650E"/>
    <w:rsid w:val="009B6513"/>
    <w:rsid w:val="009B6559"/>
    <w:rsid w:val="009B657E"/>
    <w:rsid w:val="009B65AE"/>
    <w:rsid w:val="009B65B4"/>
    <w:rsid w:val="009B65DB"/>
    <w:rsid w:val="009B661F"/>
    <w:rsid w:val="009B665C"/>
    <w:rsid w:val="009B6680"/>
    <w:rsid w:val="009B66C1"/>
    <w:rsid w:val="009B66E7"/>
    <w:rsid w:val="009B6727"/>
    <w:rsid w:val="009B672A"/>
    <w:rsid w:val="009B6775"/>
    <w:rsid w:val="009B6783"/>
    <w:rsid w:val="009B678C"/>
    <w:rsid w:val="009B6795"/>
    <w:rsid w:val="009B67AC"/>
    <w:rsid w:val="009B67DE"/>
    <w:rsid w:val="009B6824"/>
    <w:rsid w:val="009B6831"/>
    <w:rsid w:val="009B685D"/>
    <w:rsid w:val="009B68F2"/>
    <w:rsid w:val="009B6922"/>
    <w:rsid w:val="009B6939"/>
    <w:rsid w:val="009B6994"/>
    <w:rsid w:val="009B6998"/>
    <w:rsid w:val="009B69BE"/>
    <w:rsid w:val="009B69CB"/>
    <w:rsid w:val="009B69EC"/>
    <w:rsid w:val="009B69F4"/>
    <w:rsid w:val="009B69FF"/>
    <w:rsid w:val="009B6A1A"/>
    <w:rsid w:val="009B6A2B"/>
    <w:rsid w:val="009B6A4D"/>
    <w:rsid w:val="009B6A6A"/>
    <w:rsid w:val="009B6A8A"/>
    <w:rsid w:val="009B6A94"/>
    <w:rsid w:val="009B6ABA"/>
    <w:rsid w:val="009B6ACC"/>
    <w:rsid w:val="009B6AF4"/>
    <w:rsid w:val="009B6AFA"/>
    <w:rsid w:val="009B6AFD"/>
    <w:rsid w:val="009B6B1E"/>
    <w:rsid w:val="009B6B23"/>
    <w:rsid w:val="009B6B44"/>
    <w:rsid w:val="009B6B74"/>
    <w:rsid w:val="009B6BF0"/>
    <w:rsid w:val="009B6C0E"/>
    <w:rsid w:val="009B6C1B"/>
    <w:rsid w:val="009B6C40"/>
    <w:rsid w:val="009B6C53"/>
    <w:rsid w:val="009B6C6B"/>
    <w:rsid w:val="009B6C7B"/>
    <w:rsid w:val="009B6CC1"/>
    <w:rsid w:val="009B6CC2"/>
    <w:rsid w:val="009B6CD3"/>
    <w:rsid w:val="009B6D02"/>
    <w:rsid w:val="009B6D09"/>
    <w:rsid w:val="009B6DBB"/>
    <w:rsid w:val="009B6DC7"/>
    <w:rsid w:val="009B6DD9"/>
    <w:rsid w:val="009B6E2E"/>
    <w:rsid w:val="009B6E3C"/>
    <w:rsid w:val="009B6EA2"/>
    <w:rsid w:val="009B6EBB"/>
    <w:rsid w:val="009B6F08"/>
    <w:rsid w:val="009B6F4B"/>
    <w:rsid w:val="009B6F5E"/>
    <w:rsid w:val="009B6FAB"/>
    <w:rsid w:val="009B6FB6"/>
    <w:rsid w:val="009B6FBA"/>
    <w:rsid w:val="009B6FD6"/>
    <w:rsid w:val="009B7022"/>
    <w:rsid w:val="009B7047"/>
    <w:rsid w:val="009B704F"/>
    <w:rsid w:val="009B7055"/>
    <w:rsid w:val="009B7070"/>
    <w:rsid w:val="009B70F6"/>
    <w:rsid w:val="009B713E"/>
    <w:rsid w:val="009B7146"/>
    <w:rsid w:val="009B7199"/>
    <w:rsid w:val="009B71BE"/>
    <w:rsid w:val="009B71D7"/>
    <w:rsid w:val="009B71E8"/>
    <w:rsid w:val="009B721C"/>
    <w:rsid w:val="009B7235"/>
    <w:rsid w:val="009B7251"/>
    <w:rsid w:val="009B7256"/>
    <w:rsid w:val="009B727A"/>
    <w:rsid w:val="009B72EC"/>
    <w:rsid w:val="009B72F0"/>
    <w:rsid w:val="009B7334"/>
    <w:rsid w:val="009B73AD"/>
    <w:rsid w:val="009B73CE"/>
    <w:rsid w:val="009B73CF"/>
    <w:rsid w:val="009B73F3"/>
    <w:rsid w:val="009B7430"/>
    <w:rsid w:val="009B749C"/>
    <w:rsid w:val="009B74D3"/>
    <w:rsid w:val="009B74D6"/>
    <w:rsid w:val="009B7507"/>
    <w:rsid w:val="009B751E"/>
    <w:rsid w:val="009B7542"/>
    <w:rsid w:val="009B754E"/>
    <w:rsid w:val="009B75F5"/>
    <w:rsid w:val="009B7611"/>
    <w:rsid w:val="009B7623"/>
    <w:rsid w:val="009B7629"/>
    <w:rsid w:val="009B763E"/>
    <w:rsid w:val="009B766C"/>
    <w:rsid w:val="009B7697"/>
    <w:rsid w:val="009B76B8"/>
    <w:rsid w:val="009B76E4"/>
    <w:rsid w:val="009B76ED"/>
    <w:rsid w:val="009B76EE"/>
    <w:rsid w:val="009B76FD"/>
    <w:rsid w:val="009B7719"/>
    <w:rsid w:val="009B7727"/>
    <w:rsid w:val="009B772B"/>
    <w:rsid w:val="009B773E"/>
    <w:rsid w:val="009B777A"/>
    <w:rsid w:val="009B779D"/>
    <w:rsid w:val="009B77A6"/>
    <w:rsid w:val="009B77C5"/>
    <w:rsid w:val="009B77FB"/>
    <w:rsid w:val="009B785C"/>
    <w:rsid w:val="009B7860"/>
    <w:rsid w:val="009B7893"/>
    <w:rsid w:val="009B7895"/>
    <w:rsid w:val="009B78E9"/>
    <w:rsid w:val="009B78F3"/>
    <w:rsid w:val="009B78F7"/>
    <w:rsid w:val="009B78FB"/>
    <w:rsid w:val="009B7910"/>
    <w:rsid w:val="009B7940"/>
    <w:rsid w:val="009B7963"/>
    <w:rsid w:val="009B796C"/>
    <w:rsid w:val="009B7985"/>
    <w:rsid w:val="009B79A5"/>
    <w:rsid w:val="009B79A7"/>
    <w:rsid w:val="009B79C5"/>
    <w:rsid w:val="009B79D3"/>
    <w:rsid w:val="009B7A44"/>
    <w:rsid w:val="009B7A53"/>
    <w:rsid w:val="009B7A74"/>
    <w:rsid w:val="009B7A9B"/>
    <w:rsid w:val="009B7AAE"/>
    <w:rsid w:val="009B7AAF"/>
    <w:rsid w:val="009B7ABA"/>
    <w:rsid w:val="009B7AE1"/>
    <w:rsid w:val="009B7AF3"/>
    <w:rsid w:val="009B7B14"/>
    <w:rsid w:val="009B7B3D"/>
    <w:rsid w:val="009B7BDB"/>
    <w:rsid w:val="009B7C09"/>
    <w:rsid w:val="009B7C53"/>
    <w:rsid w:val="009B7C7A"/>
    <w:rsid w:val="009B7C88"/>
    <w:rsid w:val="009B7C9B"/>
    <w:rsid w:val="009B7CC3"/>
    <w:rsid w:val="009B7D0D"/>
    <w:rsid w:val="009B7D15"/>
    <w:rsid w:val="009B7D55"/>
    <w:rsid w:val="009B7DC5"/>
    <w:rsid w:val="009B7DCD"/>
    <w:rsid w:val="009B7DD1"/>
    <w:rsid w:val="009B7E55"/>
    <w:rsid w:val="009B7E65"/>
    <w:rsid w:val="009B7E68"/>
    <w:rsid w:val="009B7E70"/>
    <w:rsid w:val="009B7E7B"/>
    <w:rsid w:val="009B7E84"/>
    <w:rsid w:val="009B7EA6"/>
    <w:rsid w:val="009B7EB1"/>
    <w:rsid w:val="009B7EB2"/>
    <w:rsid w:val="009B7EB4"/>
    <w:rsid w:val="009B7ECF"/>
    <w:rsid w:val="009B7ED6"/>
    <w:rsid w:val="009B7ED7"/>
    <w:rsid w:val="009B7F7A"/>
    <w:rsid w:val="009B7F7D"/>
    <w:rsid w:val="009C0011"/>
    <w:rsid w:val="009C0027"/>
    <w:rsid w:val="009C0045"/>
    <w:rsid w:val="009C0050"/>
    <w:rsid w:val="009C005C"/>
    <w:rsid w:val="009C0079"/>
    <w:rsid w:val="009C009D"/>
    <w:rsid w:val="009C00FB"/>
    <w:rsid w:val="009C010D"/>
    <w:rsid w:val="009C0114"/>
    <w:rsid w:val="009C0146"/>
    <w:rsid w:val="009C0198"/>
    <w:rsid w:val="009C01C5"/>
    <w:rsid w:val="009C01DA"/>
    <w:rsid w:val="009C020E"/>
    <w:rsid w:val="009C0210"/>
    <w:rsid w:val="009C0234"/>
    <w:rsid w:val="009C0241"/>
    <w:rsid w:val="009C0258"/>
    <w:rsid w:val="009C025D"/>
    <w:rsid w:val="009C025E"/>
    <w:rsid w:val="009C02A4"/>
    <w:rsid w:val="009C02B8"/>
    <w:rsid w:val="009C02F3"/>
    <w:rsid w:val="009C0326"/>
    <w:rsid w:val="009C032F"/>
    <w:rsid w:val="009C034C"/>
    <w:rsid w:val="009C03AB"/>
    <w:rsid w:val="009C03C1"/>
    <w:rsid w:val="009C03FE"/>
    <w:rsid w:val="009C0407"/>
    <w:rsid w:val="009C0422"/>
    <w:rsid w:val="009C0488"/>
    <w:rsid w:val="009C0491"/>
    <w:rsid w:val="009C0497"/>
    <w:rsid w:val="009C04A2"/>
    <w:rsid w:val="009C04D4"/>
    <w:rsid w:val="009C05EF"/>
    <w:rsid w:val="009C05F2"/>
    <w:rsid w:val="009C0617"/>
    <w:rsid w:val="009C063F"/>
    <w:rsid w:val="009C064C"/>
    <w:rsid w:val="009C0671"/>
    <w:rsid w:val="009C06C2"/>
    <w:rsid w:val="009C0708"/>
    <w:rsid w:val="009C070E"/>
    <w:rsid w:val="009C071E"/>
    <w:rsid w:val="009C0736"/>
    <w:rsid w:val="009C074F"/>
    <w:rsid w:val="009C076B"/>
    <w:rsid w:val="009C076C"/>
    <w:rsid w:val="009C078E"/>
    <w:rsid w:val="009C079F"/>
    <w:rsid w:val="009C07AC"/>
    <w:rsid w:val="009C07B2"/>
    <w:rsid w:val="009C07C4"/>
    <w:rsid w:val="009C07E9"/>
    <w:rsid w:val="009C07EB"/>
    <w:rsid w:val="009C07EC"/>
    <w:rsid w:val="009C0806"/>
    <w:rsid w:val="009C0857"/>
    <w:rsid w:val="009C085D"/>
    <w:rsid w:val="009C0889"/>
    <w:rsid w:val="009C08B4"/>
    <w:rsid w:val="009C08ED"/>
    <w:rsid w:val="009C0929"/>
    <w:rsid w:val="009C0994"/>
    <w:rsid w:val="009C09AE"/>
    <w:rsid w:val="009C09BB"/>
    <w:rsid w:val="009C09C3"/>
    <w:rsid w:val="009C09EA"/>
    <w:rsid w:val="009C0A13"/>
    <w:rsid w:val="009C0A31"/>
    <w:rsid w:val="009C0A42"/>
    <w:rsid w:val="009C0AEA"/>
    <w:rsid w:val="009C0B0D"/>
    <w:rsid w:val="009C0B38"/>
    <w:rsid w:val="009C0B76"/>
    <w:rsid w:val="009C0B8B"/>
    <w:rsid w:val="009C0C3A"/>
    <w:rsid w:val="009C0C4C"/>
    <w:rsid w:val="009C0C56"/>
    <w:rsid w:val="009C0CD9"/>
    <w:rsid w:val="009C0CE5"/>
    <w:rsid w:val="009C0D0E"/>
    <w:rsid w:val="009C0D0F"/>
    <w:rsid w:val="009C0D25"/>
    <w:rsid w:val="009C0D3B"/>
    <w:rsid w:val="009C0D84"/>
    <w:rsid w:val="009C0D9F"/>
    <w:rsid w:val="009C0DA0"/>
    <w:rsid w:val="009C0DB9"/>
    <w:rsid w:val="009C0DC0"/>
    <w:rsid w:val="009C0DD6"/>
    <w:rsid w:val="009C0E1B"/>
    <w:rsid w:val="009C0E1D"/>
    <w:rsid w:val="009C0E2E"/>
    <w:rsid w:val="009C0E38"/>
    <w:rsid w:val="009C0E3C"/>
    <w:rsid w:val="009C0E59"/>
    <w:rsid w:val="009C0EA4"/>
    <w:rsid w:val="009C0EB1"/>
    <w:rsid w:val="009C0EC4"/>
    <w:rsid w:val="009C0ECE"/>
    <w:rsid w:val="009C0F29"/>
    <w:rsid w:val="009C0F60"/>
    <w:rsid w:val="009C0F9E"/>
    <w:rsid w:val="009C0FCD"/>
    <w:rsid w:val="009C1095"/>
    <w:rsid w:val="009C10E1"/>
    <w:rsid w:val="009C10F3"/>
    <w:rsid w:val="009C115A"/>
    <w:rsid w:val="009C115D"/>
    <w:rsid w:val="009C116F"/>
    <w:rsid w:val="009C11AA"/>
    <w:rsid w:val="009C11E3"/>
    <w:rsid w:val="009C11E4"/>
    <w:rsid w:val="009C11F0"/>
    <w:rsid w:val="009C1219"/>
    <w:rsid w:val="009C125F"/>
    <w:rsid w:val="009C126C"/>
    <w:rsid w:val="009C1294"/>
    <w:rsid w:val="009C12DA"/>
    <w:rsid w:val="009C12E3"/>
    <w:rsid w:val="009C12EB"/>
    <w:rsid w:val="009C1361"/>
    <w:rsid w:val="009C1365"/>
    <w:rsid w:val="009C1385"/>
    <w:rsid w:val="009C138F"/>
    <w:rsid w:val="009C1396"/>
    <w:rsid w:val="009C13B4"/>
    <w:rsid w:val="009C13C5"/>
    <w:rsid w:val="009C1406"/>
    <w:rsid w:val="009C140C"/>
    <w:rsid w:val="009C140F"/>
    <w:rsid w:val="009C1464"/>
    <w:rsid w:val="009C148C"/>
    <w:rsid w:val="009C148E"/>
    <w:rsid w:val="009C14D8"/>
    <w:rsid w:val="009C14DA"/>
    <w:rsid w:val="009C1500"/>
    <w:rsid w:val="009C1532"/>
    <w:rsid w:val="009C15D2"/>
    <w:rsid w:val="009C15F9"/>
    <w:rsid w:val="009C162B"/>
    <w:rsid w:val="009C1632"/>
    <w:rsid w:val="009C1637"/>
    <w:rsid w:val="009C1642"/>
    <w:rsid w:val="009C16A0"/>
    <w:rsid w:val="009C16B2"/>
    <w:rsid w:val="009C16CE"/>
    <w:rsid w:val="009C16E0"/>
    <w:rsid w:val="009C174D"/>
    <w:rsid w:val="009C177C"/>
    <w:rsid w:val="009C178F"/>
    <w:rsid w:val="009C17D3"/>
    <w:rsid w:val="009C17D7"/>
    <w:rsid w:val="009C1805"/>
    <w:rsid w:val="009C1822"/>
    <w:rsid w:val="009C1840"/>
    <w:rsid w:val="009C1894"/>
    <w:rsid w:val="009C189F"/>
    <w:rsid w:val="009C18A1"/>
    <w:rsid w:val="009C18B9"/>
    <w:rsid w:val="009C18C2"/>
    <w:rsid w:val="009C18EC"/>
    <w:rsid w:val="009C1903"/>
    <w:rsid w:val="009C1928"/>
    <w:rsid w:val="009C193E"/>
    <w:rsid w:val="009C195C"/>
    <w:rsid w:val="009C197A"/>
    <w:rsid w:val="009C1984"/>
    <w:rsid w:val="009C1994"/>
    <w:rsid w:val="009C19C3"/>
    <w:rsid w:val="009C19E4"/>
    <w:rsid w:val="009C1AA9"/>
    <w:rsid w:val="009C1ABF"/>
    <w:rsid w:val="009C1ACE"/>
    <w:rsid w:val="009C1AEA"/>
    <w:rsid w:val="009C1AED"/>
    <w:rsid w:val="009C1AF0"/>
    <w:rsid w:val="009C1B2B"/>
    <w:rsid w:val="009C1B31"/>
    <w:rsid w:val="009C1B45"/>
    <w:rsid w:val="009C1B92"/>
    <w:rsid w:val="009C1C2E"/>
    <w:rsid w:val="009C1C37"/>
    <w:rsid w:val="009C1C50"/>
    <w:rsid w:val="009C1C56"/>
    <w:rsid w:val="009C1C89"/>
    <w:rsid w:val="009C1CB7"/>
    <w:rsid w:val="009C1CD6"/>
    <w:rsid w:val="009C1CF3"/>
    <w:rsid w:val="009C1CF9"/>
    <w:rsid w:val="009C1D66"/>
    <w:rsid w:val="009C1DAC"/>
    <w:rsid w:val="009C1DC8"/>
    <w:rsid w:val="009C1DD9"/>
    <w:rsid w:val="009C1DEB"/>
    <w:rsid w:val="009C1E2A"/>
    <w:rsid w:val="009C1E33"/>
    <w:rsid w:val="009C1E3B"/>
    <w:rsid w:val="009C1E42"/>
    <w:rsid w:val="009C1E53"/>
    <w:rsid w:val="009C1E73"/>
    <w:rsid w:val="009C1EAD"/>
    <w:rsid w:val="009C1EC6"/>
    <w:rsid w:val="009C1ED7"/>
    <w:rsid w:val="009C1EDC"/>
    <w:rsid w:val="009C1F67"/>
    <w:rsid w:val="009C1F75"/>
    <w:rsid w:val="009C1F76"/>
    <w:rsid w:val="009C1FF2"/>
    <w:rsid w:val="009C1FF9"/>
    <w:rsid w:val="009C2088"/>
    <w:rsid w:val="009C20DA"/>
    <w:rsid w:val="009C20E7"/>
    <w:rsid w:val="009C2102"/>
    <w:rsid w:val="009C210A"/>
    <w:rsid w:val="009C2118"/>
    <w:rsid w:val="009C2130"/>
    <w:rsid w:val="009C2146"/>
    <w:rsid w:val="009C21BA"/>
    <w:rsid w:val="009C21C4"/>
    <w:rsid w:val="009C223D"/>
    <w:rsid w:val="009C22B0"/>
    <w:rsid w:val="009C22C2"/>
    <w:rsid w:val="009C22DB"/>
    <w:rsid w:val="009C2324"/>
    <w:rsid w:val="009C2332"/>
    <w:rsid w:val="009C2339"/>
    <w:rsid w:val="009C2375"/>
    <w:rsid w:val="009C2383"/>
    <w:rsid w:val="009C239E"/>
    <w:rsid w:val="009C23C0"/>
    <w:rsid w:val="009C2434"/>
    <w:rsid w:val="009C2468"/>
    <w:rsid w:val="009C2479"/>
    <w:rsid w:val="009C24AE"/>
    <w:rsid w:val="009C24D0"/>
    <w:rsid w:val="009C24D8"/>
    <w:rsid w:val="009C251D"/>
    <w:rsid w:val="009C255D"/>
    <w:rsid w:val="009C255F"/>
    <w:rsid w:val="009C257E"/>
    <w:rsid w:val="009C2596"/>
    <w:rsid w:val="009C25A4"/>
    <w:rsid w:val="009C25DB"/>
    <w:rsid w:val="009C2649"/>
    <w:rsid w:val="009C267E"/>
    <w:rsid w:val="009C2690"/>
    <w:rsid w:val="009C26D4"/>
    <w:rsid w:val="009C2747"/>
    <w:rsid w:val="009C27B4"/>
    <w:rsid w:val="009C27B8"/>
    <w:rsid w:val="009C27E6"/>
    <w:rsid w:val="009C2809"/>
    <w:rsid w:val="009C283B"/>
    <w:rsid w:val="009C288E"/>
    <w:rsid w:val="009C28AF"/>
    <w:rsid w:val="009C28B9"/>
    <w:rsid w:val="009C2961"/>
    <w:rsid w:val="009C298F"/>
    <w:rsid w:val="009C29DD"/>
    <w:rsid w:val="009C29DE"/>
    <w:rsid w:val="009C2A0F"/>
    <w:rsid w:val="009C2A2A"/>
    <w:rsid w:val="009C2A39"/>
    <w:rsid w:val="009C2A9E"/>
    <w:rsid w:val="009C2ACA"/>
    <w:rsid w:val="009C2B27"/>
    <w:rsid w:val="009C2B34"/>
    <w:rsid w:val="009C2B42"/>
    <w:rsid w:val="009C2B67"/>
    <w:rsid w:val="009C2BB6"/>
    <w:rsid w:val="009C2BCC"/>
    <w:rsid w:val="009C2BDB"/>
    <w:rsid w:val="009C2BFB"/>
    <w:rsid w:val="009C2C77"/>
    <w:rsid w:val="009C2CD2"/>
    <w:rsid w:val="009C2D35"/>
    <w:rsid w:val="009C2D38"/>
    <w:rsid w:val="009C2D3C"/>
    <w:rsid w:val="009C2D47"/>
    <w:rsid w:val="009C2D86"/>
    <w:rsid w:val="009C2D8A"/>
    <w:rsid w:val="009C2D91"/>
    <w:rsid w:val="009C2DCE"/>
    <w:rsid w:val="009C2E63"/>
    <w:rsid w:val="009C2E93"/>
    <w:rsid w:val="009C2EA5"/>
    <w:rsid w:val="009C2EA9"/>
    <w:rsid w:val="009C2EBF"/>
    <w:rsid w:val="009C2EC1"/>
    <w:rsid w:val="009C2EE1"/>
    <w:rsid w:val="009C2EEA"/>
    <w:rsid w:val="009C2EF1"/>
    <w:rsid w:val="009C2F3F"/>
    <w:rsid w:val="009C2F59"/>
    <w:rsid w:val="009C2F79"/>
    <w:rsid w:val="009C2F96"/>
    <w:rsid w:val="009C2FAF"/>
    <w:rsid w:val="009C2FC1"/>
    <w:rsid w:val="009C2FD1"/>
    <w:rsid w:val="009C2FE4"/>
    <w:rsid w:val="009C3035"/>
    <w:rsid w:val="009C3038"/>
    <w:rsid w:val="009C3039"/>
    <w:rsid w:val="009C3047"/>
    <w:rsid w:val="009C3051"/>
    <w:rsid w:val="009C3064"/>
    <w:rsid w:val="009C3068"/>
    <w:rsid w:val="009C3087"/>
    <w:rsid w:val="009C30AF"/>
    <w:rsid w:val="009C30FE"/>
    <w:rsid w:val="009C310B"/>
    <w:rsid w:val="009C3132"/>
    <w:rsid w:val="009C3148"/>
    <w:rsid w:val="009C3157"/>
    <w:rsid w:val="009C3160"/>
    <w:rsid w:val="009C3179"/>
    <w:rsid w:val="009C3181"/>
    <w:rsid w:val="009C31C0"/>
    <w:rsid w:val="009C31FE"/>
    <w:rsid w:val="009C3202"/>
    <w:rsid w:val="009C3215"/>
    <w:rsid w:val="009C3258"/>
    <w:rsid w:val="009C32A4"/>
    <w:rsid w:val="009C331E"/>
    <w:rsid w:val="009C3335"/>
    <w:rsid w:val="009C33A1"/>
    <w:rsid w:val="009C33C9"/>
    <w:rsid w:val="009C3419"/>
    <w:rsid w:val="009C342B"/>
    <w:rsid w:val="009C3452"/>
    <w:rsid w:val="009C3471"/>
    <w:rsid w:val="009C349B"/>
    <w:rsid w:val="009C34C1"/>
    <w:rsid w:val="009C34E6"/>
    <w:rsid w:val="009C3537"/>
    <w:rsid w:val="009C3542"/>
    <w:rsid w:val="009C3543"/>
    <w:rsid w:val="009C354F"/>
    <w:rsid w:val="009C356F"/>
    <w:rsid w:val="009C3593"/>
    <w:rsid w:val="009C359A"/>
    <w:rsid w:val="009C359C"/>
    <w:rsid w:val="009C35BD"/>
    <w:rsid w:val="009C3614"/>
    <w:rsid w:val="009C363E"/>
    <w:rsid w:val="009C3697"/>
    <w:rsid w:val="009C3742"/>
    <w:rsid w:val="009C3747"/>
    <w:rsid w:val="009C3748"/>
    <w:rsid w:val="009C3766"/>
    <w:rsid w:val="009C3773"/>
    <w:rsid w:val="009C37BE"/>
    <w:rsid w:val="009C37F0"/>
    <w:rsid w:val="009C37F8"/>
    <w:rsid w:val="009C380F"/>
    <w:rsid w:val="009C3841"/>
    <w:rsid w:val="009C3875"/>
    <w:rsid w:val="009C3902"/>
    <w:rsid w:val="009C3903"/>
    <w:rsid w:val="009C3968"/>
    <w:rsid w:val="009C396A"/>
    <w:rsid w:val="009C3990"/>
    <w:rsid w:val="009C399E"/>
    <w:rsid w:val="009C39D1"/>
    <w:rsid w:val="009C39E6"/>
    <w:rsid w:val="009C3A03"/>
    <w:rsid w:val="009C3A22"/>
    <w:rsid w:val="009C3A3E"/>
    <w:rsid w:val="009C3A46"/>
    <w:rsid w:val="009C3A4D"/>
    <w:rsid w:val="009C3A4E"/>
    <w:rsid w:val="009C3A5E"/>
    <w:rsid w:val="009C3A5F"/>
    <w:rsid w:val="009C3A9A"/>
    <w:rsid w:val="009C3AD3"/>
    <w:rsid w:val="009C3B1D"/>
    <w:rsid w:val="009C3B36"/>
    <w:rsid w:val="009C3B6C"/>
    <w:rsid w:val="009C3B79"/>
    <w:rsid w:val="009C3B91"/>
    <w:rsid w:val="009C3BAC"/>
    <w:rsid w:val="009C3BAD"/>
    <w:rsid w:val="009C3BC4"/>
    <w:rsid w:val="009C3C17"/>
    <w:rsid w:val="009C3CA5"/>
    <w:rsid w:val="009C3CD3"/>
    <w:rsid w:val="009C3CE1"/>
    <w:rsid w:val="009C3D0D"/>
    <w:rsid w:val="009C3D26"/>
    <w:rsid w:val="009C3D4A"/>
    <w:rsid w:val="009C3D7F"/>
    <w:rsid w:val="009C3D95"/>
    <w:rsid w:val="009C3DBC"/>
    <w:rsid w:val="009C3E1C"/>
    <w:rsid w:val="009C3E62"/>
    <w:rsid w:val="009C3E6D"/>
    <w:rsid w:val="009C3E7C"/>
    <w:rsid w:val="009C3E8D"/>
    <w:rsid w:val="009C3E93"/>
    <w:rsid w:val="009C3F58"/>
    <w:rsid w:val="009C3F67"/>
    <w:rsid w:val="009C3FB6"/>
    <w:rsid w:val="009C3FC2"/>
    <w:rsid w:val="009C3FCF"/>
    <w:rsid w:val="009C3FF6"/>
    <w:rsid w:val="009C4001"/>
    <w:rsid w:val="009C403B"/>
    <w:rsid w:val="009C4042"/>
    <w:rsid w:val="009C40D1"/>
    <w:rsid w:val="009C40DB"/>
    <w:rsid w:val="009C40F6"/>
    <w:rsid w:val="009C4170"/>
    <w:rsid w:val="009C41B9"/>
    <w:rsid w:val="009C41D1"/>
    <w:rsid w:val="009C420C"/>
    <w:rsid w:val="009C4247"/>
    <w:rsid w:val="009C4267"/>
    <w:rsid w:val="009C4282"/>
    <w:rsid w:val="009C42B1"/>
    <w:rsid w:val="009C42E3"/>
    <w:rsid w:val="009C431A"/>
    <w:rsid w:val="009C43F1"/>
    <w:rsid w:val="009C43F3"/>
    <w:rsid w:val="009C43FC"/>
    <w:rsid w:val="009C4402"/>
    <w:rsid w:val="009C440A"/>
    <w:rsid w:val="009C442B"/>
    <w:rsid w:val="009C442D"/>
    <w:rsid w:val="009C4445"/>
    <w:rsid w:val="009C445C"/>
    <w:rsid w:val="009C4465"/>
    <w:rsid w:val="009C4469"/>
    <w:rsid w:val="009C4487"/>
    <w:rsid w:val="009C4494"/>
    <w:rsid w:val="009C4497"/>
    <w:rsid w:val="009C44A1"/>
    <w:rsid w:val="009C44B0"/>
    <w:rsid w:val="009C451F"/>
    <w:rsid w:val="009C458C"/>
    <w:rsid w:val="009C45D3"/>
    <w:rsid w:val="009C45DF"/>
    <w:rsid w:val="009C4643"/>
    <w:rsid w:val="009C4665"/>
    <w:rsid w:val="009C4682"/>
    <w:rsid w:val="009C46BA"/>
    <w:rsid w:val="009C4700"/>
    <w:rsid w:val="009C4733"/>
    <w:rsid w:val="009C4776"/>
    <w:rsid w:val="009C4791"/>
    <w:rsid w:val="009C47BC"/>
    <w:rsid w:val="009C47C5"/>
    <w:rsid w:val="009C47D8"/>
    <w:rsid w:val="009C4801"/>
    <w:rsid w:val="009C4809"/>
    <w:rsid w:val="009C481E"/>
    <w:rsid w:val="009C4846"/>
    <w:rsid w:val="009C485D"/>
    <w:rsid w:val="009C4886"/>
    <w:rsid w:val="009C48B3"/>
    <w:rsid w:val="009C48E9"/>
    <w:rsid w:val="009C4915"/>
    <w:rsid w:val="009C4922"/>
    <w:rsid w:val="009C493B"/>
    <w:rsid w:val="009C4944"/>
    <w:rsid w:val="009C4947"/>
    <w:rsid w:val="009C4949"/>
    <w:rsid w:val="009C495C"/>
    <w:rsid w:val="009C49B8"/>
    <w:rsid w:val="009C49CA"/>
    <w:rsid w:val="009C4A33"/>
    <w:rsid w:val="009C4A7E"/>
    <w:rsid w:val="009C4A85"/>
    <w:rsid w:val="009C4AC9"/>
    <w:rsid w:val="009C4ADC"/>
    <w:rsid w:val="009C4ADF"/>
    <w:rsid w:val="009C4AE0"/>
    <w:rsid w:val="009C4AFB"/>
    <w:rsid w:val="009C4B35"/>
    <w:rsid w:val="009C4B7A"/>
    <w:rsid w:val="009C4B91"/>
    <w:rsid w:val="009C4BB4"/>
    <w:rsid w:val="009C4BBD"/>
    <w:rsid w:val="009C4BF6"/>
    <w:rsid w:val="009C4C03"/>
    <w:rsid w:val="009C4C0A"/>
    <w:rsid w:val="009C4C0B"/>
    <w:rsid w:val="009C4C0F"/>
    <w:rsid w:val="009C4C2C"/>
    <w:rsid w:val="009C4C6C"/>
    <w:rsid w:val="009C4C71"/>
    <w:rsid w:val="009C4C7E"/>
    <w:rsid w:val="009C4C7F"/>
    <w:rsid w:val="009C4C82"/>
    <w:rsid w:val="009C4CB2"/>
    <w:rsid w:val="009C4CBC"/>
    <w:rsid w:val="009C4CCB"/>
    <w:rsid w:val="009C4CE7"/>
    <w:rsid w:val="009C4D09"/>
    <w:rsid w:val="009C4D19"/>
    <w:rsid w:val="009C4D21"/>
    <w:rsid w:val="009C4D27"/>
    <w:rsid w:val="009C4D78"/>
    <w:rsid w:val="009C4D79"/>
    <w:rsid w:val="009C4DAE"/>
    <w:rsid w:val="009C4DBE"/>
    <w:rsid w:val="009C4DE0"/>
    <w:rsid w:val="009C4DF1"/>
    <w:rsid w:val="009C4E03"/>
    <w:rsid w:val="009C4E2F"/>
    <w:rsid w:val="009C4E33"/>
    <w:rsid w:val="009C4E57"/>
    <w:rsid w:val="009C4E71"/>
    <w:rsid w:val="009C4E96"/>
    <w:rsid w:val="009C4EEF"/>
    <w:rsid w:val="009C4EF8"/>
    <w:rsid w:val="009C4F26"/>
    <w:rsid w:val="009C4F65"/>
    <w:rsid w:val="009C4F6D"/>
    <w:rsid w:val="009C4FBC"/>
    <w:rsid w:val="009C4FCC"/>
    <w:rsid w:val="009C4FD7"/>
    <w:rsid w:val="009C4FF4"/>
    <w:rsid w:val="009C5008"/>
    <w:rsid w:val="009C5010"/>
    <w:rsid w:val="009C5031"/>
    <w:rsid w:val="009C5038"/>
    <w:rsid w:val="009C50AB"/>
    <w:rsid w:val="009C5103"/>
    <w:rsid w:val="009C5112"/>
    <w:rsid w:val="009C513D"/>
    <w:rsid w:val="009C5147"/>
    <w:rsid w:val="009C5192"/>
    <w:rsid w:val="009C51A9"/>
    <w:rsid w:val="009C51C5"/>
    <w:rsid w:val="009C51E1"/>
    <w:rsid w:val="009C51F9"/>
    <w:rsid w:val="009C5211"/>
    <w:rsid w:val="009C5218"/>
    <w:rsid w:val="009C523B"/>
    <w:rsid w:val="009C524C"/>
    <w:rsid w:val="009C5253"/>
    <w:rsid w:val="009C526D"/>
    <w:rsid w:val="009C52AE"/>
    <w:rsid w:val="009C52E7"/>
    <w:rsid w:val="009C535E"/>
    <w:rsid w:val="009C5380"/>
    <w:rsid w:val="009C53B3"/>
    <w:rsid w:val="009C53DE"/>
    <w:rsid w:val="009C5412"/>
    <w:rsid w:val="009C541E"/>
    <w:rsid w:val="009C5432"/>
    <w:rsid w:val="009C54A4"/>
    <w:rsid w:val="009C54D0"/>
    <w:rsid w:val="009C5544"/>
    <w:rsid w:val="009C5560"/>
    <w:rsid w:val="009C5575"/>
    <w:rsid w:val="009C5581"/>
    <w:rsid w:val="009C55E4"/>
    <w:rsid w:val="009C5615"/>
    <w:rsid w:val="009C5620"/>
    <w:rsid w:val="009C5675"/>
    <w:rsid w:val="009C568C"/>
    <w:rsid w:val="009C56AD"/>
    <w:rsid w:val="009C56B7"/>
    <w:rsid w:val="009C56BE"/>
    <w:rsid w:val="009C56C0"/>
    <w:rsid w:val="009C571C"/>
    <w:rsid w:val="009C5725"/>
    <w:rsid w:val="009C5743"/>
    <w:rsid w:val="009C57DC"/>
    <w:rsid w:val="009C57EC"/>
    <w:rsid w:val="009C5800"/>
    <w:rsid w:val="009C5810"/>
    <w:rsid w:val="009C581E"/>
    <w:rsid w:val="009C5859"/>
    <w:rsid w:val="009C588D"/>
    <w:rsid w:val="009C58E9"/>
    <w:rsid w:val="009C590A"/>
    <w:rsid w:val="009C590D"/>
    <w:rsid w:val="009C591B"/>
    <w:rsid w:val="009C5930"/>
    <w:rsid w:val="009C5968"/>
    <w:rsid w:val="009C59DE"/>
    <w:rsid w:val="009C5A36"/>
    <w:rsid w:val="009C5A65"/>
    <w:rsid w:val="009C5ADC"/>
    <w:rsid w:val="009C5AEB"/>
    <w:rsid w:val="009C5AF1"/>
    <w:rsid w:val="009C5AF2"/>
    <w:rsid w:val="009C5B3F"/>
    <w:rsid w:val="009C5B72"/>
    <w:rsid w:val="009C5BB0"/>
    <w:rsid w:val="009C5BDE"/>
    <w:rsid w:val="009C5C08"/>
    <w:rsid w:val="009C5C50"/>
    <w:rsid w:val="009C5C52"/>
    <w:rsid w:val="009C5C5C"/>
    <w:rsid w:val="009C5C88"/>
    <w:rsid w:val="009C5CB0"/>
    <w:rsid w:val="009C5CCE"/>
    <w:rsid w:val="009C5CDD"/>
    <w:rsid w:val="009C5D00"/>
    <w:rsid w:val="009C5D0B"/>
    <w:rsid w:val="009C5D17"/>
    <w:rsid w:val="009C5D58"/>
    <w:rsid w:val="009C5D75"/>
    <w:rsid w:val="009C5DBA"/>
    <w:rsid w:val="009C5E43"/>
    <w:rsid w:val="009C5E48"/>
    <w:rsid w:val="009C5E7E"/>
    <w:rsid w:val="009C5EB9"/>
    <w:rsid w:val="009C5EC1"/>
    <w:rsid w:val="009C5EC9"/>
    <w:rsid w:val="009C5EEB"/>
    <w:rsid w:val="009C5F17"/>
    <w:rsid w:val="009C5F1A"/>
    <w:rsid w:val="009C5F20"/>
    <w:rsid w:val="009C5F2B"/>
    <w:rsid w:val="009C5F44"/>
    <w:rsid w:val="009C5F4E"/>
    <w:rsid w:val="009C5F55"/>
    <w:rsid w:val="009C5F86"/>
    <w:rsid w:val="009C5FA7"/>
    <w:rsid w:val="009C5FD4"/>
    <w:rsid w:val="009C5FD5"/>
    <w:rsid w:val="009C5FE0"/>
    <w:rsid w:val="009C6090"/>
    <w:rsid w:val="009C60ED"/>
    <w:rsid w:val="009C6104"/>
    <w:rsid w:val="009C6142"/>
    <w:rsid w:val="009C6171"/>
    <w:rsid w:val="009C6176"/>
    <w:rsid w:val="009C618C"/>
    <w:rsid w:val="009C6190"/>
    <w:rsid w:val="009C61B4"/>
    <w:rsid w:val="009C61E0"/>
    <w:rsid w:val="009C61EA"/>
    <w:rsid w:val="009C622C"/>
    <w:rsid w:val="009C627C"/>
    <w:rsid w:val="009C6292"/>
    <w:rsid w:val="009C62A4"/>
    <w:rsid w:val="009C62B4"/>
    <w:rsid w:val="009C62D4"/>
    <w:rsid w:val="009C630F"/>
    <w:rsid w:val="009C6326"/>
    <w:rsid w:val="009C6332"/>
    <w:rsid w:val="009C633A"/>
    <w:rsid w:val="009C635F"/>
    <w:rsid w:val="009C63D9"/>
    <w:rsid w:val="009C63E9"/>
    <w:rsid w:val="009C63F3"/>
    <w:rsid w:val="009C6410"/>
    <w:rsid w:val="009C6413"/>
    <w:rsid w:val="009C64B2"/>
    <w:rsid w:val="009C64CA"/>
    <w:rsid w:val="009C6504"/>
    <w:rsid w:val="009C6539"/>
    <w:rsid w:val="009C6577"/>
    <w:rsid w:val="009C657E"/>
    <w:rsid w:val="009C6593"/>
    <w:rsid w:val="009C65A0"/>
    <w:rsid w:val="009C65AB"/>
    <w:rsid w:val="009C65B1"/>
    <w:rsid w:val="009C664E"/>
    <w:rsid w:val="009C6652"/>
    <w:rsid w:val="009C6687"/>
    <w:rsid w:val="009C66DA"/>
    <w:rsid w:val="009C6704"/>
    <w:rsid w:val="009C675A"/>
    <w:rsid w:val="009C675F"/>
    <w:rsid w:val="009C67C9"/>
    <w:rsid w:val="009C67EF"/>
    <w:rsid w:val="009C6819"/>
    <w:rsid w:val="009C6834"/>
    <w:rsid w:val="009C6839"/>
    <w:rsid w:val="009C683C"/>
    <w:rsid w:val="009C6840"/>
    <w:rsid w:val="009C6874"/>
    <w:rsid w:val="009C68D4"/>
    <w:rsid w:val="009C68E7"/>
    <w:rsid w:val="009C6928"/>
    <w:rsid w:val="009C692C"/>
    <w:rsid w:val="009C692D"/>
    <w:rsid w:val="009C6992"/>
    <w:rsid w:val="009C69A7"/>
    <w:rsid w:val="009C69AA"/>
    <w:rsid w:val="009C6A39"/>
    <w:rsid w:val="009C6A3E"/>
    <w:rsid w:val="009C6AA2"/>
    <w:rsid w:val="009C6B09"/>
    <w:rsid w:val="009C6B36"/>
    <w:rsid w:val="009C6B56"/>
    <w:rsid w:val="009C6B91"/>
    <w:rsid w:val="009C6BA6"/>
    <w:rsid w:val="009C6BAD"/>
    <w:rsid w:val="009C6BD1"/>
    <w:rsid w:val="009C6BD5"/>
    <w:rsid w:val="009C6C23"/>
    <w:rsid w:val="009C6C2B"/>
    <w:rsid w:val="009C6C42"/>
    <w:rsid w:val="009C6C4E"/>
    <w:rsid w:val="009C6C71"/>
    <w:rsid w:val="009C6C78"/>
    <w:rsid w:val="009C6C91"/>
    <w:rsid w:val="009C6CD3"/>
    <w:rsid w:val="009C6CEC"/>
    <w:rsid w:val="009C6CED"/>
    <w:rsid w:val="009C6D37"/>
    <w:rsid w:val="009C6D45"/>
    <w:rsid w:val="009C6D55"/>
    <w:rsid w:val="009C6DA3"/>
    <w:rsid w:val="009C6DAB"/>
    <w:rsid w:val="009C6DBE"/>
    <w:rsid w:val="009C6DC1"/>
    <w:rsid w:val="009C6E1F"/>
    <w:rsid w:val="009C6E38"/>
    <w:rsid w:val="009C6E83"/>
    <w:rsid w:val="009C6E94"/>
    <w:rsid w:val="009C6EAE"/>
    <w:rsid w:val="009C6EC5"/>
    <w:rsid w:val="009C6EF6"/>
    <w:rsid w:val="009C6F36"/>
    <w:rsid w:val="009C6F5D"/>
    <w:rsid w:val="009C6F71"/>
    <w:rsid w:val="009C6FA1"/>
    <w:rsid w:val="009C6FA4"/>
    <w:rsid w:val="009C6FC2"/>
    <w:rsid w:val="009C6FE1"/>
    <w:rsid w:val="009C7053"/>
    <w:rsid w:val="009C7057"/>
    <w:rsid w:val="009C7071"/>
    <w:rsid w:val="009C7092"/>
    <w:rsid w:val="009C709D"/>
    <w:rsid w:val="009C7105"/>
    <w:rsid w:val="009C7108"/>
    <w:rsid w:val="009C711F"/>
    <w:rsid w:val="009C7147"/>
    <w:rsid w:val="009C7168"/>
    <w:rsid w:val="009C71A1"/>
    <w:rsid w:val="009C71B9"/>
    <w:rsid w:val="009C71FF"/>
    <w:rsid w:val="009C7205"/>
    <w:rsid w:val="009C7232"/>
    <w:rsid w:val="009C723D"/>
    <w:rsid w:val="009C7257"/>
    <w:rsid w:val="009C725A"/>
    <w:rsid w:val="009C7262"/>
    <w:rsid w:val="009C7271"/>
    <w:rsid w:val="009C728C"/>
    <w:rsid w:val="009C72EA"/>
    <w:rsid w:val="009C72EE"/>
    <w:rsid w:val="009C733C"/>
    <w:rsid w:val="009C734B"/>
    <w:rsid w:val="009C73A5"/>
    <w:rsid w:val="009C73C0"/>
    <w:rsid w:val="009C73C7"/>
    <w:rsid w:val="009C7404"/>
    <w:rsid w:val="009C7440"/>
    <w:rsid w:val="009C74B3"/>
    <w:rsid w:val="009C74F0"/>
    <w:rsid w:val="009C7527"/>
    <w:rsid w:val="009C7567"/>
    <w:rsid w:val="009C7573"/>
    <w:rsid w:val="009C7587"/>
    <w:rsid w:val="009C75C9"/>
    <w:rsid w:val="009C764C"/>
    <w:rsid w:val="009C765C"/>
    <w:rsid w:val="009C766C"/>
    <w:rsid w:val="009C767A"/>
    <w:rsid w:val="009C768A"/>
    <w:rsid w:val="009C76B6"/>
    <w:rsid w:val="009C76C5"/>
    <w:rsid w:val="009C76C7"/>
    <w:rsid w:val="009C76D6"/>
    <w:rsid w:val="009C76E6"/>
    <w:rsid w:val="009C7721"/>
    <w:rsid w:val="009C773E"/>
    <w:rsid w:val="009C775A"/>
    <w:rsid w:val="009C776A"/>
    <w:rsid w:val="009C77D1"/>
    <w:rsid w:val="009C77D4"/>
    <w:rsid w:val="009C77D8"/>
    <w:rsid w:val="009C77DD"/>
    <w:rsid w:val="009C785F"/>
    <w:rsid w:val="009C7867"/>
    <w:rsid w:val="009C786B"/>
    <w:rsid w:val="009C7896"/>
    <w:rsid w:val="009C78B4"/>
    <w:rsid w:val="009C7936"/>
    <w:rsid w:val="009C7937"/>
    <w:rsid w:val="009C7948"/>
    <w:rsid w:val="009C7962"/>
    <w:rsid w:val="009C7993"/>
    <w:rsid w:val="009C79DB"/>
    <w:rsid w:val="009C79F5"/>
    <w:rsid w:val="009C79FF"/>
    <w:rsid w:val="009C7A2B"/>
    <w:rsid w:val="009C7A33"/>
    <w:rsid w:val="009C7A5F"/>
    <w:rsid w:val="009C7A75"/>
    <w:rsid w:val="009C7AE7"/>
    <w:rsid w:val="009C7AEE"/>
    <w:rsid w:val="009C7B24"/>
    <w:rsid w:val="009C7B29"/>
    <w:rsid w:val="009C7B82"/>
    <w:rsid w:val="009C7BC0"/>
    <w:rsid w:val="009C7BDF"/>
    <w:rsid w:val="009C7BED"/>
    <w:rsid w:val="009C7C07"/>
    <w:rsid w:val="009C7C34"/>
    <w:rsid w:val="009C7C58"/>
    <w:rsid w:val="009C7C60"/>
    <w:rsid w:val="009C7CFB"/>
    <w:rsid w:val="009C7D31"/>
    <w:rsid w:val="009C7D4E"/>
    <w:rsid w:val="009C7D74"/>
    <w:rsid w:val="009C7D7E"/>
    <w:rsid w:val="009C7DD7"/>
    <w:rsid w:val="009C7DFF"/>
    <w:rsid w:val="009C7E02"/>
    <w:rsid w:val="009C7E4D"/>
    <w:rsid w:val="009C7E87"/>
    <w:rsid w:val="009C7E99"/>
    <w:rsid w:val="009C7EA0"/>
    <w:rsid w:val="009C7EA1"/>
    <w:rsid w:val="009C7F40"/>
    <w:rsid w:val="009C7F4A"/>
    <w:rsid w:val="009C7F7D"/>
    <w:rsid w:val="009C7F7F"/>
    <w:rsid w:val="009C7FDF"/>
    <w:rsid w:val="009D0021"/>
    <w:rsid w:val="009D0028"/>
    <w:rsid w:val="009D0046"/>
    <w:rsid w:val="009D004C"/>
    <w:rsid w:val="009D0060"/>
    <w:rsid w:val="009D0077"/>
    <w:rsid w:val="009D009D"/>
    <w:rsid w:val="009D00BD"/>
    <w:rsid w:val="009D00CD"/>
    <w:rsid w:val="009D00E6"/>
    <w:rsid w:val="009D00F3"/>
    <w:rsid w:val="009D0110"/>
    <w:rsid w:val="009D0118"/>
    <w:rsid w:val="009D0141"/>
    <w:rsid w:val="009D016E"/>
    <w:rsid w:val="009D017D"/>
    <w:rsid w:val="009D01D6"/>
    <w:rsid w:val="009D01D8"/>
    <w:rsid w:val="009D029F"/>
    <w:rsid w:val="009D032B"/>
    <w:rsid w:val="009D0332"/>
    <w:rsid w:val="009D0348"/>
    <w:rsid w:val="009D0452"/>
    <w:rsid w:val="009D0457"/>
    <w:rsid w:val="009D04BA"/>
    <w:rsid w:val="009D0561"/>
    <w:rsid w:val="009D0588"/>
    <w:rsid w:val="009D05CC"/>
    <w:rsid w:val="009D05D3"/>
    <w:rsid w:val="009D05D7"/>
    <w:rsid w:val="009D064B"/>
    <w:rsid w:val="009D0668"/>
    <w:rsid w:val="009D0678"/>
    <w:rsid w:val="009D067A"/>
    <w:rsid w:val="009D0696"/>
    <w:rsid w:val="009D0697"/>
    <w:rsid w:val="009D06B2"/>
    <w:rsid w:val="009D070F"/>
    <w:rsid w:val="009D072C"/>
    <w:rsid w:val="009D0739"/>
    <w:rsid w:val="009D0745"/>
    <w:rsid w:val="009D0751"/>
    <w:rsid w:val="009D0766"/>
    <w:rsid w:val="009D076D"/>
    <w:rsid w:val="009D0776"/>
    <w:rsid w:val="009D0783"/>
    <w:rsid w:val="009D0796"/>
    <w:rsid w:val="009D079B"/>
    <w:rsid w:val="009D079C"/>
    <w:rsid w:val="009D07C3"/>
    <w:rsid w:val="009D07D9"/>
    <w:rsid w:val="009D0830"/>
    <w:rsid w:val="009D0842"/>
    <w:rsid w:val="009D0857"/>
    <w:rsid w:val="009D0875"/>
    <w:rsid w:val="009D0878"/>
    <w:rsid w:val="009D089E"/>
    <w:rsid w:val="009D08EE"/>
    <w:rsid w:val="009D08FA"/>
    <w:rsid w:val="009D093B"/>
    <w:rsid w:val="009D094A"/>
    <w:rsid w:val="009D095E"/>
    <w:rsid w:val="009D096C"/>
    <w:rsid w:val="009D0982"/>
    <w:rsid w:val="009D09A7"/>
    <w:rsid w:val="009D09D1"/>
    <w:rsid w:val="009D09E1"/>
    <w:rsid w:val="009D09F7"/>
    <w:rsid w:val="009D0A03"/>
    <w:rsid w:val="009D0A19"/>
    <w:rsid w:val="009D0A1B"/>
    <w:rsid w:val="009D0A26"/>
    <w:rsid w:val="009D0A2B"/>
    <w:rsid w:val="009D0A36"/>
    <w:rsid w:val="009D0AD5"/>
    <w:rsid w:val="009D0AD7"/>
    <w:rsid w:val="009D0B1F"/>
    <w:rsid w:val="009D0B4B"/>
    <w:rsid w:val="009D0B54"/>
    <w:rsid w:val="009D0BD5"/>
    <w:rsid w:val="009D0BF0"/>
    <w:rsid w:val="009D0C22"/>
    <w:rsid w:val="009D0C46"/>
    <w:rsid w:val="009D0C4B"/>
    <w:rsid w:val="009D0C58"/>
    <w:rsid w:val="009D0C83"/>
    <w:rsid w:val="009D0CAA"/>
    <w:rsid w:val="009D0CBF"/>
    <w:rsid w:val="009D0CC1"/>
    <w:rsid w:val="009D0CDC"/>
    <w:rsid w:val="009D0D05"/>
    <w:rsid w:val="009D0D17"/>
    <w:rsid w:val="009D0D1B"/>
    <w:rsid w:val="009D0D67"/>
    <w:rsid w:val="009D0D75"/>
    <w:rsid w:val="009D0DB7"/>
    <w:rsid w:val="009D0DD3"/>
    <w:rsid w:val="009D0DF6"/>
    <w:rsid w:val="009D0DFE"/>
    <w:rsid w:val="009D0E4E"/>
    <w:rsid w:val="009D0E58"/>
    <w:rsid w:val="009D0E63"/>
    <w:rsid w:val="009D0E87"/>
    <w:rsid w:val="009D0E89"/>
    <w:rsid w:val="009D0EA3"/>
    <w:rsid w:val="009D0EB3"/>
    <w:rsid w:val="009D0EB6"/>
    <w:rsid w:val="009D0EC3"/>
    <w:rsid w:val="009D0F01"/>
    <w:rsid w:val="009D0F31"/>
    <w:rsid w:val="009D0F9A"/>
    <w:rsid w:val="009D0FC5"/>
    <w:rsid w:val="009D0FE5"/>
    <w:rsid w:val="009D1013"/>
    <w:rsid w:val="009D1065"/>
    <w:rsid w:val="009D107A"/>
    <w:rsid w:val="009D1091"/>
    <w:rsid w:val="009D10A6"/>
    <w:rsid w:val="009D10B7"/>
    <w:rsid w:val="009D10CA"/>
    <w:rsid w:val="009D10D4"/>
    <w:rsid w:val="009D10FC"/>
    <w:rsid w:val="009D1100"/>
    <w:rsid w:val="009D1108"/>
    <w:rsid w:val="009D111C"/>
    <w:rsid w:val="009D1145"/>
    <w:rsid w:val="009D11F3"/>
    <w:rsid w:val="009D1260"/>
    <w:rsid w:val="009D1267"/>
    <w:rsid w:val="009D126A"/>
    <w:rsid w:val="009D127A"/>
    <w:rsid w:val="009D12C1"/>
    <w:rsid w:val="009D12C4"/>
    <w:rsid w:val="009D12EA"/>
    <w:rsid w:val="009D131F"/>
    <w:rsid w:val="009D1345"/>
    <w:rsid w:val="009D13C0"/>
    <w:rsid w:val="009D13D1"/>
    <w:rsid w:val="009D13FD"/>
    <w:rsid w:val="009D1447"/>
    <w:rsid w:val="009D1485"/>
    <w:rsid w:val="009D149B"/>
    <w:rsid w:val="009D14A1"/>
    <w:rsid w:val="009D14DC"/>
    <w:rsid w:val="009D1535"/>
    <w:rsid w:val="009D155D"/>
    <w:rsid w:val="009D1584"/>
    <w:rsid w:val="009D159D"/>
    <w:rsid w:val="009D15AA"/>
    <w:rsid w:val="009D15C9"/>
    <w:rsid w:val="009D15EF"/>
    <w:rsid w:val="009D1607"/>
    <w:rsid w:val="009D160F"/>
    <w:rsid w:val="009D161E"/>
    <w:rsid w:val="009D163E"/>
    <w:rsid w:val="009D1690"/>
    <w:rsid w:val="009D169C"/>
    <w:rsid w:val="009D1736"/>
    <w:rsid w:val="009D175D"/>
    <w:rsid w:val="009D1796"/>
    <w:rsid w:val="009D1798"/>
    <w:rsid w:val="009D179E"/>
    <w:rsid w:val="009D17D1"/>
    <w:rsid w:val="009D1837"/>
    <w:rsid w:val="009D189D"/>
    <w:rsid w:val="009D18B3"/>
    <w:rsid w:val="009D18F7"/>
    <w:rsid w:val="009D1927"/>
    <w:rsid w:val="009D194B"/>
    <w:rsid w:val="009D1954"/>
    <w:rsid w:val="009D1959"/>
    <w:rsid w:val="009D195F"/>
    <w:rsid w:val="009D19CA"/>
    <w:rsid w:val="009D19F8"/>
    <w:rsid w:val="009D1A1A"/>
    <w:rsid w:val="009D1A22"/>
    <w:rsid w:val="009D1A46"/>
    <w:rsid w:val="009D1A54"/>
    <w:rsid w:val="009D1A5D"/>
    <w:rsid w:val="009D1A5F"/>
    <w:rsid w:val="009D1A7D"/>
    <w:rsid w:val="009D1AA7"/>
    <w:rsid w:val="009D1AC5"/>
    <w:rsid w:val="009D1AC8"/>
    <w:rsid w:val="009D1AD4"/>
    <w:rsid w:val="009D1AD5"/>
    <w:rsid w:val="009D1ADE"/>
    <w:rsid w:val="009D1AE6"/>
    <w:rsid w:val="009D1AE8"/>
    <w:rsid w:val="009D1B17"/>
    <w:rsid w:val="009D1B42"/>
    <w:rsid w:val="009D1BBD"/>
    <w:rsid w:val="009D1BE4"/>
    <w:rsid w:val="009D1BE5"/>
    <w:rsid w:val="009D1BF6"/>
    <w:rsid w:val="009D1C05"/>
    <w:rsid w:val="009D1C09"/>
    <w:rsid w:val="009D1C1B"/>
    <w:rsid w:val="009D1C22"/>
    <w:rsid w:val="009D1C2A"/>
    <w:rsid w:val="009D1C68"/>
    <w:rsid w:val="009D1C6B"/>
    <w:rsid w:val="009D1CA9"/>
    <w:rsid w:val="009D1CAC"/>
    <w:rsid w:val="009D1CBE"/>
    <w:rsid w:val="009D1CC5"/>
    <w:rsid w:val="009D1CC7"/>
    <w:rsid w:val="009D1CF3"/>
    <w:rsid w:val="009D1D2B"/>
    <w:rsid w:val="009D1D2F"/>
    <w:rsid w:val="009D1D95"/>
    <w:rsid w:val="009D1DD7"/>
    <w:rsid w:val="009D1DDE"/>
    <w:rsid w:val="009D1DDF"/>
    <w:rsid w:val="009D1DF2"/>
    <w:rsid w:val="009D1E07"/>
    <w:rsid w:val="009D1E12"/>
    <w:rsid w:val="009D1E1A"/>
    <w:rsid w:val="009D1E73"/>
    <w:rsid w:val="009D1EA8"/>
    <w:rsid w:val="009D1EDF"/>
    <w:rsid w:val="009D1F3C"/>
    <w:rsid w:val="009D1FA1"/>
    <w:rsid w:val="009D1FB4"/>
    <w:rsid w:val="009D2007"/>
    <w:rsid w:val="009D2030"/>
    <w:rsid w:val="009D2070"/>
    <w:rsid w:val="009D2085"/>
    <w:rsid w:val="009D2088"/>
    <w:rsid w:val="009D20A8"/>
    <w:rsid w:val="009D20BA"/>
    <w:rsid w:val="009D20DD"/>
    <w:rsid w:val="009D20FB"/>
    <w:rsid w:val="009D2127"/>
    <w:rsid w:val="009D214C"/>
    <w:rsid w:val="009D216D"/>
    <w:rsid w:val="009D2215"/>
    <w:rsid w:val="009D223C"/>
    <w:rsid w:val="009D2244"/>
    <w:rsid w:val="009D224A"/>
    <w:rsid w:val="009D2257"/>
    <w:rsid w:val="009D227C"/>
    <w:rsid w:val="009D2285"/>
    <w:rsid w:val="009D22AA"/>
    <w:rsid w:val="009D22FF"/>
    <w:rsid w:val="009D2300"/>
    <w:rsid w:val="009D2307"/>
    <w:rsid w:val="009D2310"/>
    <w:rsid w:val="009D234F"/>
    <w:rsid w:val="009D2374"/>
    <w:rsid w:val="009D238A"/>
    <w:rsid w:val="009D2450"/>
    <w:rsid w:val="009D2494"/>
    <w:rsid w:val="009D24D7"/>
    <w:rsid w:val="009D24F8"/>
    <w:rsid w:val="009D250E"/>
    <w:rsid w:val="009D2513"/>
    <w:rsid w:val="009D2530"/>
    <w:rsid w:val="009D253A"/>
    <w:rsid w:val="009D2546"/>
    <w:rsid w:val="009D2568"/>
    <w:rsid w:val="009D259B"/>
    <w:rsid w:val="009D25B5"/>
    <w:rsid w:val="009D25E8"/>
    <w:rsid w:val="009D25FE"/>
    <w:rsid w:val="009D2610"/>
    <w:rsid w:val="009D2651"/>
    <w:rsid w:val="009D2656"/>
    <w:rsid w:val="009D267E"/>
    <w:rsid w:val="009D2683"/>
    <w:rsid w:val="009D26CB"/>
    <w:rsid w:val="009D26E9"/>
    <w:rsid w:val="009D2711"/>
    <w:rsid w:val="009D279C"/>
    <w:rsid w:val="009D2809"/>
    <w:rsid w:val="009D281F"/>
    <w:rsid w:val="009D2820"/>
    <w:rsid w:val="009D284C"/>
    <w:rsid w:val="009D285F"/>
    <w:rsid w:val="009D289A"/>
    <w:rsid w:val="009D28C2"/>
    <w:rsid w:val="009D28E2"/>
    <w:rsid w:val="009D28F1"/>
    <w:rsid w:val="009D2904"/>
    <w:rsid w:val="009D293D"/>
    <w:rsid w:val="009D2989"/>
    <w:rsid w:val="009D29B4"/>
    <w:rsid w:val="009D29D6"/>
    <w:rsid w:val="009D29EF"/>
    <w:rsid w:val="009D29F3"/>
    <w:rsid w:val="009D29FB"/>
    <w:rsid w:val="009D2A1D"/>
    <w:rsid w:val="009D2A4F"/>
    <w:rsid w:val="009D2A57"/>
    <w:rsid w:val="009D2AA4"/>
    <w:rsid w:val="009D2AB7"/>
    <w:rsid w:val="009D2AEA"/>
    <w:rsid w:val="009D2AF8"/>
    <w:rsid w:val="009D2B2B"/>
    <w:rsid w:val="009D2B57"/>
    <w:rsid w:val="009D2B80"/>
    <w:rsid w:val="009D2B81"/>
    <w:rsid w:val="009D2B8F"/>
    <w:rsid w:val="009D2BDF"/>
    <w:rsid w:val="009D2BE7"/>
    <w:rsid w:val="009D2C06"/>
    <w:rsid w:val="009D2C32"/>
    <w:rsid w:val="009D2C3B"/>
    <w:rsid w:val="009D2C4A"/>
    <w:rsid w:val="009D2C54"/>
    <w:rsid w:val="009D2CAF"/>
    <w:rsid w:val="009D2CCC"/>
    <w:rsid w:val="009D2CE2"/>
    <w:rsid w:val="009D2CE8"/>
    <w:rsid w:val="009D2CF8"/>
    <w:rsid w:val="009D2CFE"/>
    <w:rsid w:val="009D2D45"/>
    <w:rsid w:val="009D2D55"/>
    <w:rsid w:val="009D2D83"/>
    <w:rsid w:val="009D2DAE"/>
    <w:rsid w:val="009D2DB2"/>
    <w:rsid w:val="009D2DD2"/>
    <w:rsid w:val="009D2DED"/>
    <w:rsid w:val="009D2DF4"/>
    <w:rsid w:val="009D2DFE"/>
    <w:rsid w:val="009D2E53"/>
    <w:rsid w:val="009D2E6D"/>
    <w:rsid w:val="009D2E6E"/>
    <w:rsid w:val="009D2EED"/>
    <w:rsid w:val="009D2EFE"/>
    <w:rsid w:val="009D2F36"/>
    <w:rsid w:val="009D2F9D"/>
    <w:rsid w:val="009D2FAD"/>
    <w:rsid w:val="009D2FDF"/>
    <w:rsid w:val="009D2FFC"/>
    <w:rsid w:val="009D3057"/>
    <w:rsid w:val="009D3087"/>
    <w:rsid w:val="009D30C1"/>
    <w:rsid w:val="009D30CC"/>
    <w:rsid w:val="009D30D2"/>
    <w:rsid w:val="009D30E0"/>
    <w:rsid w:val="009D3141"/>
    <w:rsid w:val="009D3162"/>
    <w:rsid w:val="009D3183"/>
    <w:rsid w:val="009D3192"/>
    <w:rsid w:val="009D319B"/>
    <w:rsid w:val="009D31EC"/>
    <w:rsid w:val="009D3202"/>
    <w:rsid w:val="009D322F"/>
    <w:rsid w:val="009D323F"/>
    <w:rsid w:val="009D3249"/>
    <w:rsid w:val="009D3256"/>
    <w:rsid w:val="009D327A"/>
    <w:rsid w:val="009D32C4"/>
    <w:rsid w:val="009D32CC"/>
    <w:rsid w:val="009D32F1"/>
    <w:rsid w:val="009D330B"/>
    <w:rsid w:val="009D330E"/>
    <w:rsid w:val="009D3321"/>
    <w:rsid w:val="009D3364"/>
    <w:rsid w:val="009D33FF"/>
    <w:rsid w:val="009D3401"/>
    <w:rsid w:val="009D342A"/>
    <w:rsid w:val="009D346F"/>
    <w:rsid w:val="009D3475"/>
    <w:rsid w:val="009D347B"/>
    <w:rsid w:val="009D34B5"/>
    <w:rsid w:val="009D34D0"/>
    <w:rsid w:val="009D34E4"/>
    <w:rsid w:val="009D3556"/>
    <w:rsid w:val="009D35A8"/>
    <w:rsid w:val="009D35CE"/>
    <w:rsid w:val="009D35D0"/>
    <w:rsid w:val="009D3635"/>
    <w:rsid w:val="009D363A"/>
    <w:rsid w:val="009D3654"/>
    <w:rsid w:val="009D366F"/>
    <w:rsid w:val="009D36AD"/>
    <w:rsid w:val="009D36B8"/>
    <w:rsid w:val="009D36CC"/>
    <w:rsid w:val="009D371A"/>
    <w:rsid w:val="009D3730"/>
    <w:rsid w:val="009D373C"/>
    <w:rsid w:val="009D3762"/>
    <w:rsid w:val="009D376E"/>
    <w:rsid w:val="009D3787"/>
    <w:rsid w:val="009D37ED"/>
    <w:rsid w:val="009D3801"/>
    <w:rsid w:val="009D3818"/>
    <w:rsid w:val="009D381E"/>
    <w:rsid w:val="009D3820"/>
    <w:rsid w:val="009D3833"/>
    <w:rsid w:val="009D3837"/>
    <w:rsid w:val="009D3841"/>
    <w:rsid w:val="009D38B8"/>
    <w:rsid w:val="009D38BC"/>
    <w:rsid w:val="009D38D7"/>
    <w:rsid w:val="009D38DE"/>
    <w:rsid w:val="009D391F"/>
    <w:rsid w:val="009D3965"/>
    <w:rsid w:val="009D3979"/>
    <w:rsid w:val="009D3995"/>
    <w:rsid w:val="009D39A7"/>
    <w:rsid w:val="009D3A08"/>
    <w:rsid w:val="009D3A30"/>
    <w:rsid w:val="009D3A4F"/>
    <w:rsid w:val="009D3A69"/>
    <w:rsid w:val="009D3AA2"/>
    <w:rsid w:val="009D3AC2"/>
    <w:rsid w:val="009D3AC6"/>
    <w:rsid w:val="009D3AE6"/>
    <w:rsid w:val="009D3AF9"/>
    <w:rsid w:val="009D3B00"/>
    <w:rsid w:val="009D3B1D"/>
    <w:rsid w:val="009D3B49"/>
    <w:rsid w:val="009D3BCB"/>
    <w:rsid w:val="009D3BE9"/>
    <w:rsid w:val="009D3BF7"/>
    <w:rsid w:val="009D3C21"/>
    <w:rsid w:val="009D3C4F"/>
    <w:rsid w:val="009D3C79"/>
    <w:rsid w:val="009D3C7F"/>
    <w:rsid w:val="009D3C83"/>
    <w:rsid w:val="009D3C97"/>
    <w:rsid w:val="009D3C99"/>
    <w:rsid w:val="009D3CD3"/>
    <w:rsid w:val="009D3CEE"/>
    <w:rsid w:val="009D3D03"/>
    <w:rsid w:val="009D3D06"/>
    <w:rsid w:val="009D3D16"/>
    <w:rsid w:val="009D3D1F"/>
    <w:rsid w:val="009D3D45"/>
    <w:rsid w:val="009D3D72"/>
    <w:rsid w:val="009D3DB4"/>
    <w:rsid w:val="009D3DEF"/>
    <w:rsid w:val="009D3E09"/>
    <w:rsid w:val="009D3E18"/>
    <w:rsid w:val="009D3E37"/>
    <w:rsid w:val="009D3E55"/>
    <w:rsid w:val="009D3E58"/>
    <w:rsid w:val="009D3E60"/>
    <w:rsid w:val="009D3E6F"/>
    <w:rsid w:val="009D3E71"/>
    <w:rsid w:val="009D3E7D"/>
    <w:rsid w:val="009D3F03"/>
    <w:rsid w:val="009D3F6C"/>
    <w:rsid w:val="009D3F71"/>
    <w:rsid w:val="009D3F73"/>
    <w:rsid w:val="009D3FAF"/>
    <w:rsid w:val="009D3FEB"/>
    <w:rsid w:val="009D4024"/>
    <w:rsid w:val="009D4032"/>
    <w:rsid w:val="009D4042"/>
    <w:rsid w:val="009D40AC"/>
    <w:rsid w:val="009D40EC"/>
    <w:rsid w:val="009D4130"/>
    <w:rsid w:val="009D414A"/>
    <w:rsid w:val="009D4164"/>
    <w:rsid w:val="009D4177"/>
    <w:rsid w:val="009D41EE"/>
    <w:rsid w:val="009D421C"/>
    <w:rsid w:val="009D4220"/>
    <w:rsid w:val="009D4225"/>
    <w:rsid w:val="009D4236"/>
    <w:rsid w:val="009D428A"/>
    <w:rsid w:val="009D42D5"/>
    <w:rsid w:val="009D432E"/>
    <w:rsid w:val="009D4352"/>
    <w:rsid w:val="009D4378"/>
    <w:rsid w:val="009D43A9"/>
    <w:rsid w:val="009D43C9"/>
    <w:rsid w:val="009D43CD"/>
    <w:rsid w:val="009D43E5"/>
    <w:rsid w:val="009D4419"/>
    <w:rsid w:val="009D4423"/>
    <w:rsid w:val="009D443C"/>
    <w:rsid w:val="009D4446"/>
    <w:rsid w:val="009D4459"/>
    <w:rsid w:val="009D4462"/>
    <w:rsid w:val="009D446A"/>
    <w:rsid w:val="009D44B7"/>
    <w:rsid w:val="009D4502"/>
    <w:rsid w:val="009D4516"/>
    <w:rsid w:val="009D4557"/>
    <w:rsid w:val="009D4592"/>
    <w:rsid w:val="009D466E"/>
    <w:rsid w:val="009D4698"/>
    <w:rsid w:val="009D46B2"/>
    <w:rsid w:val="009D46BD"/>
    <w:rsid w:val="009D46C9"/>
    <w:rsid w:val="009D4714"/>
    <w:rsid w:val="009D471E"/>
    <w:rsid w:val="009D4721"/>
    <w:rsid w:val="009D473A"/>
    <w:rsid w:val="009D474A"/>
    <w:rsid w:val="009D474B"/>
    <w:rsid w:val="009D478B"/>
    <w:rsid w:val="009D47C1"/>
    <w:rsid w:val="009D47DA"/>
    <w:rsid w:val="009D47FB"/>
    <w:rsid w:val="009D4833"/>
    <w:rsid w:val="009D4870"/>
    <w:rsid w:val="009D4875"/>
    <w:rsid w:val="009D48AB"/>
    <w:rsid w:val="009D48AF"/>
    <w:rsid w:val="009D48BB"/>
    <w:rsid w:val="009D48F9"/>
    <w:rsid w:val="009D4922"/>
    <w:rsid w:val="009D493E"/>
    <w:rsid w:val="009D495C"/>
    <w:rsid w:val="009D4972"/>
    <w:rsid w:val="009D49C6"/>
    <w:rsid w:val="009D49D0"/>
    <w:rsid w:val="009D49DC"/>
    <w:rsid w:val="009D49E2"/>
    <w:rsid w:val="009D4A18"/>
    <w:rsid w:val="009D4A35"/>
    <w:rsid w:val="009D4A44"/>
    <w:rsid w:val="009D4A4A"/>
    <w:rsid w:val="009D4A4B"/>
    <w:rsid w:val="009D4AF2"/>
    <w:rsid w:val="009D4AFB"/>
    <w:rsid w:val="009D4B17"/>
    <w:rsid w:val="009D4B34"/>
    <w:rsid w:val="009D4B41"/>
    <w:rsid w:val="009D4B4A"/>
    <w:rsid w:val="009D4BEC"/>
    <w:rsid w:val="009D4BED"/>
    <w:rsid w:val="009D4BFA"/>
    <w:rsid w:val="009D4C25"/>
    <w:rsid w:val="009D4C99"/>
    <w:rsid w:val="009D4CC2"/>
    <w:rsid w:val="009D4D00"/>
    <w:rsid w:val="009D4D3B"/>
    <w:rsid w:val="009D4D63"/>
    <w:rsid w:val="009D4D6D"/>
    <w:rsid w:val="009D4DAA"/>
    <w:rsid w:val="009D4E02"/>
    <w:rsid w:val="009D4E0C"/>
    <w:rsid w:val="009D4E68"/>
    <w:rsid w:val="009D4E88"/>
    <w:rsid w:val="009D4E96"/>
    <w:rsid w:val="009D4EA7"/>
    <w:rsid w:val="009D4EB2"/>
    <w:rsid w:val="009D4EB8"/>
    <w:rsid w:val="009D4ECC"/>
    <w:rsid w:val="009D4F16"/>
    <w:rsid w:val="009D4FA1"/>
    <w:rsid w:val="009D4FBF"/>
    <w:rsid w:val="009D4FDD"/>
    <w:rsid w:val="009D504C"/>
    <w:rsid w:val="009D50AC"/>
    <w:rsid w:val="009D50BB"/>
    <w:rsid w:val="009D5107"/>
    <w:rsid w:val="009D511D"/>
    <w:rsid w:val="009D5125"/>
    <w:rsid w:val="009D5128"/>
    <w:rsid w:val="009D5135"/>
    <w:rsid w:val="009D5156"/>
    <w:rsid w:val="009D515D"/>
    <w:rsid w:val="009D5164"/>
    <w:rsid w:val="009D519E"/>
    <w:rsid w:val="009D51AD"/>
    <w:rsid w:val="009D522E"/>
    <w:rsid w:val="009D525C"/>
    <w:rsid w:val="009D52CD"/>
    <w:rsid w:val="009D52F9"/>
    <w:rsid w:val="009D5325"/>
    <w:rsid w:val="009D5328"/>
    <w:rsid w:val="009D532A"/>
    <w:rsid w:val="009D532D"/>
    <w:rsid w:val="009D5348"/>
    <w:rsid w:val="009D536B"/>
    <w:rsid w:val="009D5383"/>
    <w:rsid w:val="009D5389"/>
    <w:rsid w:val="009D53B9"/>
    <w:rsid w:val="009D53BE"/>
    <w:rsid w:val="009D53D8"/>
    <w:rsid w:val="009D544E"/>
    <w:rsid w:val="009D5478"/>
    <w:rsid w:val="009D5483"/>
    <w:rsid w:val="009D5494"/>
    <w:rsid w:val="009D5498"/>
    <w:rsid w:val="009D5538"/>
    <w:rsid w:val="009D5545"/>
    <w:rsid w:val="009D5598"/>
    <w:rsid w:val="009D55AA"/>
    <w:rsid w:val="009D55B3"/>
    <w:rsid w:val="009D55C4"/>
    <w:rsid w:val="009D55C9"/>
    <w:rsid w:val="009D5681"/>
    <w:rsid w:val="009D56A9"/>
    <w:rsid w:val="009D56E4"/>
    <w:rsid w:val="009D5763"/>
    <w:rsid w:val="009D5799"/>
    <w:rsid w:val="009D57B2"/>
    <w:rsid w:val="009D581D"/>
    <w:rsid w:val="009D5839"/>
    <w:rsid w:val="009D5897"/>
    <w:rsid w:val="009D58BC"/>
    <w:rsid w:val="009D58E0"/>
    <w:rsid w:val="009D5921"/>
    <w:rsid w:val="009D593E"/>
    <w:rsid w:val="009D5948"/>
    <w:rsid w:val="009D5989"/>
    <w:rsid w:val="009D5A34"/>
    <w:rsid w:val="009D5A6B"/>
    <w:rsid w:val="009D5A92"/>
    <w:rsid w:val="009D5AA2"/>
    <w:rsid w:val="009D5ABF"/>
    <w:rsid w:val="009D5AD5"/>
    <w:rsid w:val="009D5AFB"/>
    <w:rsid w:val="009D5B37"/>
    <w:rsid w:val="009D5B63"/>
    <w:rsid w:val="009D5B83"/>
    <w:rsid w:val="009D5C06"/>
    <w:rsid w:val="009D5C11"/>
    <w:rsid w:val="009D5C37"/>
    <w:rsid w:val="009D5C3B"/>
    <w:rsid w:val="009D5C43"/>
    <w:rsid w:val="009D5C5A"/>
    <w:rsid w:val="009D5C68"/>
    <w:rsid w:val="009D5C79"/>
    <w:rsid w:val="009D5CC7"/>
    <w:rsid w:val="009D5CCB"/>
    <w:rsid w:val="009D5D07"/>
    <w:rsid w:val="009D5D70"/>
    <w:rsid w:val="009D5D83"/>
    <w:rsid w:val="009D5DC0"/>
    <w:rsid w:val="009D5DC1"/>
    <w:rsid w:val="009D5E4C"/>
    <w:rsid w:val="009D5E73"/>
    <w:rsid w:val="009D5EB6"/>
    <w:rsid w:val="009D5EBA"/>
    <w:rsid w:val="009D5ECF"/>
    <w:rsid w:val="009D5EDF"/>
    <w:rsid w:val="009D5EF0"/>
    <w:rsid w:val="009D5F18"/>
    <w:rsid w:val="009D5F1A"/>
    <w:rsid w:val="009D5F1D"/>
    <w:rsid w:val="009D5F47"/>
    <w:rsid w:val="009D5F9A"/>
    <w:rsid w:val="009D5FA3"/>
    <w:rsid w:val="009D5FAF"/>
    <w:rsid w:val="009D600A"/>
    <w:rsid w:val="009D6031"/>
    <w:rsid w:val="009D607E"/>
    <w:rsid w:val="009D608A"/>
    <w:rsid w:val="009D60CE"/>
    <w:rsid w:val="009D6104"/>
    <w:rsid w:val="009D6116"/>
    <w:rsid w:val="009D6187"/>
    <w:rsid w:val="009D6202"/>
    <w:rsid w:val="009D6242"/>
    <w:rsid w:val="009D6258"/>
    <w:rsid w:val="009D628F"/>
    <w:rsid w:val="009D62AD"/>
    <w:rsid w:val="009D62DC"/>
    <w:rsid w:val="009D6303"/>
    <w:rsid w:val="009D632C"/>
    <w:rsid w:val="009D6361"/>
    <w:rsid w:val="009D63DB"/>
    <w:rsid w:val="009D63EF"/>
    <w:rsid w:val="009D63FB"/>
    <w:rsid w:val="009D640B"/>
    <w:rsid w:val="009D6436"/>
    <w:rsid w:val="009D6448"/>
    <w:rsid w:val="009D644B"/>
    <w:rsid w:val="009D64F0"/>
    <w:rsid w:val="009D64FE"/>
    <w:rsid w:val="009D6508"/>
    <w:rsid w:val="009D6542"/>
    <w:rsid w:val="009D6543"/>
    <w:rsid w:val="009D656C"/>
    <w:rsid w:val="009D65B4"/>
    <w:rsid w:val="009D65B7"/>
    <w:rsid w:val="009D65C3"/>
    <w:rsid w:val="009D65E6"/>
    <w:rsid w:val="009D6616"/>
    <w:rsid w:val="009D6640"/>
    <w:rsid w:val="009D668D"/>
    <w:rsid w:val="009D669D"/>
    <w:rsid w:val="009D66CA"/>
    <w:rsid w:val="009D66FF"/>
    <w:rsid w:val="009D6706"/>
    <w:rsid w:val="009D672C"/>
    <w:rsid w:val="009D6745"/>
    <w:rsid w:val="009D6764"/>
    <w:rsid w:val="009D67B5"/>
    <w:rsid w:val="009D67CD"/>
    <w:rsid w:val="009D67D4"/>
    <w:rsid w:val="009D67DF"/>
    <w:rsid w:val="009D6811"/>
    <w:rsid w:val="009D6813"/>
    <w:rsid w:val="009D682D"/>
    <w:rsid w:val="009D68C5"/>
    <w:rsid w:val="009D68C7"/>
    <w:rsid w:val="009D68F2"/>
    <w:rsid w:val="009D6911"/>
    <w:rsid w:val="009D6950"/>
    <w:rsid w:val="009D696E"/>
    <w:rsid w:val="009D69F8"/>
    <w:rsid w:val="009D6A48"/>
    <w:rsid w:val="009D6A84"/>
    <w:rsid w:val="009D6AA1"/>
    <w:rsid w:val="009D6ABE"/>
    <w:rsid w:val="009D6AC5"/>
    <w:rsid w:val="009D6B08"/>
    <w:rsid w:val="009D6B2B"/>
    <w:rsid w:val="009D6B52"/>
    <w:rsid w:val="009D6BC3"/>
    <w:rsid w:val="009D6BC9"/>
    <w:rsid w:val="009D6BD1"/>
    <w:rsid w:val="009D6BDF"/>
    <w:rsid w:val="009D6BF1"/>
    <w:rsid w:val="009D6C0C"/>
    <w:rsid w:val="009D6C43"/>
    <w:rsid w:val="009D6C75"/>
    <w:rsid w:val="009D6C83"/>
    <w:rsid w:val="009D6C8E"/>
    <w:rsid w:val="009D6C96"/>
    <w:rsid w:val="009D6CE0"/>
    <w:rsid w:val="009D6D1D"/>
    <w:rsid w:val="009D6D26"/>
    <w:rsid w:val="009D6D27"/>
    <w:rsid w:val="009D6D3D"/>
    <w:rsid w:val="009D6D4D"/>
    <w:rsid w:val="009D6D4E"/>
    <w:rsid w:val="009D6D7D"/>
    <w:rsid w:val="009D6D8C"/>
    <w:rsid w:val="009D6DA1"/>
    <w:rsid w:val="009D6DAF"/>
    <w:rsid w:val="009D6DD3"/>
    <w:rsid w:val="009D6E62"/>
    <w:rsid w:val="009D6E6B"/>
    <w:rsid w:val="009D6E84"/>
    <w:rsid w:val="009D6E96"/>
    <w:rsid w:val="009D6EC7"/>
    <w:rsid w:val="009D6EEE"/>
    <w:rsid w:val="009D6F06"/>
    <w:rsid w:val="009D6F0E"/>
    <w:rsid w:val="009D6F46"/>
    <w:rsid w:val="009D6F51"/>
    <w:rsid w:val="009D6F99"/>
    <w:rsid w:val="009D6FA7"/>
    <w:rsid w:val="009D7013"/>
    <w:rsid w:val="009D7039"/>
    <w:rsid w:val="009D7049"/>
    <w:rsid w:val="009D7066"/>
    <w:rsid w:val="009D7071"/>
    <w:rsid w:val="009D7082"/>
    <w:rsid w:val="009D70FE"/>
    <w:rsid w:val="009D7103"/>
    <w:rsid w:val="009D710A"/>
    <w:rsid w:val="009D717B"/>
    <w:rsid w:val="009D7180"/>
    <w:rsid w:val="009D71AB"/>
    <w:rsid w:val="009D7218"/>
    <w:rsid w:val="009D721E"/>
    <w:rsid w:val="009D7221"/>
    <w:rsid w:val="009D7270"/>
    <w:rsid w:val="009D7285"/>
    <w:rsid w:val="009D72A0"/>
    <w:rsid w:val="009D72A5"/>
    <w:rsid w:val="009D72A6"/>
    <w:rsid w:val="009D7323"/>
    <w:rsid w:val="009D7353"/>
    <w:rsid w:val="009D7354"/>
    <w:rsid w:val="009D7357"/>
    <w:rsid w:val="009D73CC"/>
    <w:rsid w:val="009D73EA"/>
    <w:rsid w:val="009D73FF"/>
    <w:rsid w:val="009D7417"/>
    <w:rsid w:val="009D745A"/>
    <w:rsid w:val="009D7463"/>
    <w:rsid w:val="009D746F"/>
    <w:rsid w:val="009D7472"/>
    <w:rsid w:val="009D7478"/>
    <w:rsid w:val="009D7485"/>
    <w:rsid w:val="009D748B"/>
    <w:rsid w:val="009D749C"/>
    <w:rsid w:val="009D74AE"/>
    <w:rsid w:val="009D74BA"/>
    <w:rsid w:val="009D74FA"/>
    <w:rsid w:val="009D7502"/>
    <w:rsid w:val="009D753F"/>
    <w:rsid w:val="009D7548"/>
    <w:rsid w:val="009D7558"/>
    <w:rsid w:val="009D7577"/>
    <w:rsid w:val="009D757F"/>
    <w:rsid w:val="009D759B"/>
    <w:rsid w:val="009D75AF"/>
    <w:rsid w:val="009D75CF"/>
    <w:rsid w:val="009D75E3"/>
    <w:rsid w:val="009D7690"/>
    <w:rsid w:val="009D7699"/>
    <w:rsid w:val="009D76A7"/>
    <w:rsid w:val="009D76ED"/>
    <w:rsid w:val="009D7703"/>
    <w:rsid w:val="009D7713"/>
    <w:rsid w:val="009D776F"/>
    <w:rsid w:val="009D7784"/>
    <w:rsid w:val="009D77A3"/>
    <w:rsid w:val="009D77B3"/>
    <w:rsid w:val="009D77E1"/>
    <w:rsid w:val="009D77E3"/>
    <w:rsid w:val="009D77E6"/>
    <w:rsid w:val="009D77F4"/>
    <w:rsid w:val="009D77F8"/>
    <w:rsid w:val="009D7813"/>
    <w:rsid w:val="009D781E"/>
    <w:rsid w:val="009D7835"/>
    <w:rsid w:val="009D783D"/>
    <w:rsid w:val="009D784E"/>
    <w:rsid w:val="009D786B"/>
    <w:rsid w:val="009D7875"/>
    <w:rsid w:val="009D7892"/>
    <w:rsid w:val="009D78EA"/>
    <w:rsid w:val="009D7901"/>
    <w:rsid w:val="009D7972"/>
    <w:rsid w:val="009D79AD"/>
    <w:rsid w:val="009D79BE"/>
    <w:rsid w:val="009D79D2"/>
    <w:rsid w:val="009D79EF"/>
    <w:rsid w:val="009D79F2"/>
    <w:rsid w:val="009D79F3"/>
    <w:rsid w:val="009D7A0B"/>
    <w:rsid w:val="009D7A23"/>
    <w:rsid w:val="009D7A78"/>
    <w:rsid w:val="009D7A85"/>
    <w:rsid w:val="009D7A88"/>
    <w:rsid w:val="009D7A8B"/>
    <w:rsid w:val="009D7AB5"/>
    <w:rsid w:val="009D7AC0"/>
    <w:rsid w:val="009D7AF7"/>
    <w:rsid w:val="009D7B05"/>
    <w:rsid w:val="009D7B24"/>
    <w:rsid w:val="009D7B29"/>
    <w:rsid w:val="009D7B39"/>
    <w:rsid w:val="009D7B71"/>
    <w:rsid w:val="009D7B76"/>
    <w:rsid w:val="009D7BDC"/>
    <w:rsid w:val="009D7BE3"/>
    <w:rsid w:val="009D7BFE"/>
    <w:rsid w:val="009D7C14"/>
    <w:rsid w:val="009D7C4C"/>
    <w:rsid w:val="009D7C4F"/>
    <w:rsid w:val="009D7C87"/>
    <w:rsid w:val="009D7C99"/>
    <w:rsid w:val="009D7D0A"/>
    <w:rsid w:val="009D7D73"/>
    <w:rsid w:val="009D7DB9"/>
    <w:rsid w:val="009D7E01"/>
    <w:rsid w:val="009D7E87"/>
    <w:rsid w:val="009D7EA5"/>
    <w:rsid w:val="009D7EB0"/>
    <w:rsid w:val="009D7F11"/>
    <w:rsid w:val="009D7F16"/>
    <w:rsid w:val="009D7FDC"/>
    <w:rsid w:val="009D7FE0"/>
    <w:rsid w:val="009D7FED"/>
    <w:rsid w:val="009E0009"/>
    <w:rsid w:val="009E000E"/>
    <w:rsid w:val="009E001D"/>
    <w:rsid w:val="009E0043"/>
    <w:rsid w:val="009E008B"/>
    <w:rsid w:val="009E00DB"/>
    <w:rsid w:val="009E010D"/>
    <w:rsid w:val="009E0111"/>
    <w:rsid w:val="009E015F"/>
    <w:rsid w:val="009E0186"/>
    <w:rsid w:val="009E019E"/>
    <w:rsid w:val="009E01CA"/>
    <w:rsid w:val="009E01F8"/>
    <w:rsid w:val="009E01FC"/>
    <w:rsid w:val="009E01FE"/>
    <w:rsid w:val="009E022C"/>
    <w:rsid w:val="009E0267"/>
    <w:rsid w:val="009E0281"/>
    <w:rsid w:val="009E028C"/>
    <w:rsid w:val="009E02CA"/>
    <w:rsid w:val="009E02CE"/>
    <w:rsid w:val="009E02E0"/>
    <w:rsid w:val="009E02F5"/>
    <w:rsid w:val="009E034A"/>
    <w:rsid w:val="009E034F"/>
    <w:rsid w:val="009E035A"/>
    <w:rsid w:val="009E03C1"/>
    <w:rsid w:val="009E03C3"/>
    <w:rsid w:val="009E03C9"/>
    <w:rsid w:val="009E0413"/>
    <w:rsid w:val="009E042A"/>
    <w:rsid w:val="009E045F"/>
    <w:rsid w:val="009E0467"/>
    <w:rsid w:val="009E046D"/>
    <w:rsid w:val="009E04D2"/>
    <w:rsid w:val="009E04D8"/>
    <w:rsid w:val="009E04E1"/>
    <w:rsid w:val="009E0535"/>
    <w:rsid w:val="009E053C"/>
    <w:rsid w:val="009E0541"/>
    <w:rsid w:val="009E054A"/>
    <w:rsid w:val="009E057E"/>
    <w:rsid w:val="009E058C"/>
    <w:rsid w:val="009E05A3"/>
    <w:rsid w:val="009E05A5"/>
    <w:rsid w:val="009E05CA"/>
    <w:rsid w:val="009E05E1"/>
    <w:rsid w:val="009E05EE"/>
    <w:rsid w:val="009E0644"/>
    <w:rsid w:val="009E0657"/>
    <w:rsid w:val="009E0664"/>
    <w:rsid w:val="009E0685"/>
    <w:rsid w:val="009E068B"/>
    <w:rsid w:val="009E0693"/>
    <w:rsid w:val="009E069E"/>
    <w:rsid w:val="009E06B4"/>
    <w:rsid w:val="009E06CB"/>
    <w:rsid w:val="009E06D0"/>
    <w:rsid w:val="009E06F9"/>
    <w:rsid w:val="009E06FA"/>
    <w:rsid w:val="009E0705"/>
    <w:rsid w:val="009E0764"/>
    <w:rsid w:val="009E07AA"/>
    <w:rsid w:val="009E07F1"/>
    <w:rsid w:val="009E07F3"/>
    <w:rsid w:val="009E0874"/>
    <w:rsid w:val="009E0894"/>
    <w:rsid w:val="009E08A4"/>
    <w:rsid w:val="009E08FE"/>
    <w:rsid w:val="009E0914"/>
    <w:rsid w:val="009E0917"/>
    <w:rsid w:val="009E09C8"/>
    <w:rsid w:val="009E09F7"/>
    <w:rsid w:val="009E0A1D"/>
    <w:rsid w:val="009E0A3C"/>
    <w:rsid w:val="009E0A41"/>
    <w:rsid w:val="009E0A67"/>
    <w:rsid w:val="009E0ACF"/>
    <w:rsid w:val="009E0B21"/>
    <w:rsid w:val="009E0B30"/>
    <w:rsid w:val="009E0B36"/>
    <w:rsid w:val="009E0B3B"/>
    <w:rsid w:val="009E0B43"/>
    <w:rsid w:val="009E0B47"/>
    <w:rsid w:val="009E0B5F"/>
    <w:rsid w:val="009E0BCA"/>
    <w:rsid w:val="009E0BCE"/>
    <w:rsid w:val="009E0BD1"/>
    <w:rsid w:val="009E0C10"/>
    <w:rsid w:val="009E0C1E"/>
    <w:rsid w:val="009E0C22"/>
    <w:rsid w:val="009E0CEE"/>
    <w:rsid w:val="009E0D3D"/>
    <w:rsid w:val="009E0D3E"/>
    <w:rsid w:val="009E0D65"/>
    <w:rsid w:val="009E0D88"/>
    <w:rsid w:val="009E0DB0"/>
    <w:rsid w:val="009E0DE8"/>
    <w:rsid w:val="009E0DE9"/>
    <w:rsid w:val="009E0DEB"/>
    <w:rsid w:val="009E0DF5"/>
    <w:rsid w:val="009E0DFE"/>
    <w:rsid w:val="009E0E2C"/>
    <w:rsid w:val="009E0E31"/>
    <w:rsid w:val="009E0E84"/>
    <w:rsid w:val="009E0ECF"/>
    <w:rsid w:val="009E0ED9"/>
    <w:rsid w:val="009E0F1A"/>
    <w:rsid w:val="009E0F22"/>
    <w:rsid w:val="009E0F52"/>
    <w:rsid w:val="009E0F96"/>
    <w:rsid w:val="009E0F99"/>
    <w:rsid w:val="009E0FD3"/>
    <w:rsid w:val="009E0FD5"/>
    <w:rsid w:val="009E0FF1"/>
    <w:rsid w:val="009E1002"/>
    <w:rsid w:val="009E1014"/>
    <w:rsid w:val="009E1052"/>
    <w:rsid w:val="009E105F"/>
    <w:rsid w:val="009E1067"/>
    <w:rsid w:val="009E1075"/>
    <w:rsid w:val="009E1098"/>
    <w:rsid w:val="009E10BB"/>
    <w:rsid w:val="009E10EB"/>
    <w:rsid w:val="009E111B"/>
    <w:rsid w:val="009E1133"/>
    <w:rsid w:val="009E1136"/>
    <w:rsid w:val="009E1169"/>
    <w:rsid w:val="009E1171"/>
    <w:rsid w:val="009E11A2"/>
    <w:rsid w:val="009E11A5"/>
    <w:rsid w:val="009E11B5"/>
    <w:rsid w:val="009E11BB"/>
    <w:rsid w:val="009E11F1"/>
    <w:rsid w:val="009E1211"/>
    <w:rsid w:val="009E1230"/>
    <w:rsid w:val="009E1240"/>
    <w:rsid w:val="009E1242"/>
    <w:rsid w:val="009E1249"/>
    <w:rsid w:val="009E1270"/>
    <w:rsid w:val="009E12A6"/>
    <w:rsid w:val="009E12C8"/>
    <w:rsid w:val="009E12CC"/>
    <w:rsid w:val="009E12CE"/>
    <w:rsid w:val="009E1324"/>
    <w:rsid w:val="009E1373"/>
    <w:rsid w:val="009E1374"/>
    <w:rsid w:val="009E1385"/>
    <w:rsid w:val="009E139E"/>
    <w:rsid w:val="009E13CB"/>
    <w:rsid w:val="009E13E0"/>
    <w:rsid w:val="009E1404"/>
    <w:rsid w:val="009E140D"/>
    <w:rsid w:val="009E141F"/>
    <w:rsid w:val="009E143E"/>
    <w:rsid w:val="009E1465"/>
    <w:rsid w:val="009E1476"/>
    <w:rsid w:val="009E14BA"/>
    <w:rsid w:val="009E14EF"/>
    <w:rsid w:val="009E155C"/>
    <w:rsid w:val="009E1591"/>
    <w:rsid w:val="009E15A3"/>
    <w:rsid w:val="009E15A6"/>
    <w:rsid w:val="009E15CE"/>
    <w:rsid w:val="009E15ED"/>
    <w:rsid w:val="009E160C"/>
    <w:rsid w:val="009E164A"/>
    <w:rsid w:val="009E166A"/>
    <w:rsid w:val="009E1687"/>
    <w:rsid w:val="009E16AD"/>
    <w:rsid w:val="009E16DC"/>
    <w:rsid w:val="009E16E1"/>
    <w:rsid w:val="009E16F8"/>
    <w:rsid w:val="009E16FC"/>
    <w:rsid w:val="009E16FE"/>
    <w:rsid w:val="009E1707"/>
    <w:rsid w:val="009E1718"/>
    <w:rsid w:val="009E173C"/>
    <w:rsid w:val="009E177F"/>
    <w:rsid w:val="009E17B3"/>
    <w:rsid w:val="009E17BB"/>
    <w:rsid w:val="009E17DC"/>
    <w:rsid w:val="009E181B"/>
    <w:rsid w:val="009E184E"/>
    <w:rsid w:val="009E1871"/>
    <w:rsid w:val="009E1887"/>
    <w:rsid w:val="009E188D"/>
    <w:rsid w:val="009E1898"/>
    <w:rsid w:val="009E189E"/>
    <w:rsid w:val="009E191F"/>
    <w:rsid w:val="009E1936"/>
    <w:rsid w:val="009E1953"/>
    <w:rsid w:val="009E1971"/>
    <w:rsid w:val="009E19A0"/>
    <w:rsid w:val="009E19EF"/>
    <w:rsid w:val="009E1A3E"/>
    <w:rsid w:val="009E1A57"/>
    <w:rsid w:val="009E1A7F"/>
    <w:rsid w:val="009E1B2C"/>
    <w:rsid w:val="009E1B47"/>
    <w:rsid w:val="009E1B64"/>
    <w:rsid w:val="009E1B8B"/>
    <w:rsid w:val="009E1BE5"/>
    <w:rsid w:val="009E1BF8"/>
    <w:rsid w:val="009E1C1F"/>
    <w:rsid w:val="009E1C2E"/>
    <w:rsid w:val="009E1C42"/>
    <w:rsid w:val="009E1C89"/>
    <w:rsid w:val="009E1CA4"/>
    <w:rsid w:val="009E1CBF"/>
    <w:rsid w:val="009E1CC3"/>
    <w:rsid w:val="009E1CF7"/>
    <w:rsid w:val="009E1D49"/>
    <w:rsid w:val="009E1D52"/>
    <w:rsid w:val="009E1D59"/>
    <w:rsid w:val="009E1D7A"/>
    <w:rsid w:val="009E1DA2"/>
    <w:rsid w:val="009E1DCE"/>
    <w:rsid w:val="009E1DE2"/>
    <w:rsid w:val="009E1EC6"/>
    <w:rsid w:val="009E1F2D"/>
    <w:rsid w:val="009E1FA2"/>
    <w:rsid w:val="009E2054"/>
    <w:rsid w:val="009E2068"/>
    <w:rsid w:val="009E207D"/>
    <w:rsid w:val="009E2119"/>
    <w:rsid w:val="009E2142"/>
    <w:rsid w:val="009E2198"/>
    <w:rsid w:val="009E21BD"/>
    <w:rsid w:val="009E21EC"/>
    <w:rsid w:val="009E2205"/>
    <w:rsid w:val="009E2207"/>
    <w:rsid w:val="009E224D"/>
    <w:rsid w:val="009E2252"/>
    <w:rsid w:val="009E225D"/>
    <w:rsid w:val="009E2261"/>
    <w:rsid w:val="009E2280"/>
    <w:rsid w:val="009E22D4"/>
    <w:rsid w:val="009E22DA"/>
    <w:rsid w:val="009E22E5"/>
    <w:rsid w:val="009E2316"/>
    <w:rsid w:val="009E2339"/>
    <w:rsid w:val="009E239B"/>
    <w:rsid w:val="009E23AD"/>
    <w:rsid w:val="009E23D7"/>
    <w:rsid w:val="009E2432"/>
    <w:rsid w:val="009E2436"/>
    <w:rsid w:val="009E2443"/>
    <w:rsid w:val="009E2460"/>
    <w:rsid w:val="009E2466"/>
    <w:rsid w:val="009E2467"/>
    <w:rsid w:val="009E24B3"/>
    <w:rsid w:val="009E24B4"/>
    <w:rsid w:val="009E24BE"/>
    <w:rsid w:val="009E24E1"/>
    <w:rsid w:val="009E2517"/>
    <w:rsid w:val="009E2529"/>
    <w:rsid w:val="009E257E"/>
    <w:rsid w:val="009E2627"/>
    <w:rsid w:val="009E263A"/>
    <w:rsid w:val="009E267A"/>
    <w:rsid w:val="009E267C"/>
    <w:rsid w:val="009E268B"/>
    <w:rsid w:val="009E26A8"/>
    <w:rsid w:val="009E26E5"/>
    <w:rsid w:val="009E272A"/>
    <w:rsid w:val="009E273F"/>
    <w:rsid w:val="009E2744"/>
    <w:rsid w:val="009E2770"/>
    <w:rsid w:val="009E2791"/>
    <w:rsid w:val="009E27AE"/>
    <w:rsid w:val="009E27BB"/>
    <w:rsid w:val="009E27CB"/>
    <w:rsid w:val="009E27EF"/>
    <w:rsid w:val="009E2856"/>
    <w:rsid w:val="009E28AF"/>
    <w:rsid w:val="009E28C3"/>
    <w:rsid w:val="009E2901"/>
    <w:rsid w:val="009E293A"/>
    <w:rsid w:val="009E2945"/>
    <w:rsid w:val="009E294C"/>
    <w:rsid w:val="009E2970"/>
    <w:rsid w:val="009E2989"/>
    <w:rsid w:val="009E298D"/>
    <w:rsid w:val="009E29FC"/>
    <w:rsid w:val="009E2A06"/>
    <w:rsid w:val="009E2A08"/>
    <w:rsid w:val="009E2A70"/>
    <w:rsid w:val="009E2ABE"/>
    <w:rsid w:val="009E2AD8"/>
    <w:rsid w:val="009E2B02"/>
    <w:rsid w:val="009E2B70"/>
    <w:rsid w:val="009E2BA7"/>
    <w:rsid w:val="009E2BBB"/>
    <w:rsid w:val="009E2BEB"/>
    <w:rsid w:val="009E2BED"/>
    <w:rsid w:val="009E2BEF"/>
    <w:rsid w:val="009E2BFF"/>
    <w:rsid w:val="009E2C2A"/>
    <w:rsid w:val="009E2C2D"/>
    <w:rsid w:val="009E2C53"/>
    <w:rsid w:val="009E2CA1"/>
    <w:rsid w:val="009E2CB1"/>
    <w:rsid w:val="009E2CC4"/>
    <w:rsid w:val="009E2CDC"/>
    <w:rsid w:val="009E2CF5"/>
    <w:rsid w:val="009E2D07"/>
    <w:rsid w:val="009E2D36"/>
    <w:rsid w:val="009E2D97"/>
    <w:rsid w:val="009E2DBD"/>
    <w:rsid w:val="009E2DDE"/>
    <w:rsid w:val="009E2DE1"/>
    <w:rsid w:val="009E2E4C"/>
    <w:rsid w:val="009E2E6B"/>
    <w:rsid w:val="009E2E76"/>
    <w:rsid w:val="009E2E79"/>
    <w:rsid w:val="009E2E7F"/>
    <w:rsid w:val="009E2EA7"/>
    <w:rsid w:val="009E2EC1"/>
    <w:rsid w:val="009E2F34"/>
    <w:rsid w:val="009E2F37"/>
    <w:rsid w:val="009E2F44"/>
    <w:rsid w:val="009E2FCD"/>
    <w:rsid w:val="009E2FD5"/>
    <w:rsid w:val="009E300D"/>
    <w:rsid w:val="009E305D"/>
    <w:rsid w:val="009E3070"/>
    <w:rsid w:val="009E3091"/>
    <w:rsid w:val="009E3097"/>
    <w:rsid w:val="009E30BF"/>
    <w:rsid w:val="009E30DD"/>
    <w:rsid w:val="009E30EB"/>
    <w:rsid w:val="009E30F1"/>
    <w:rsid w:val="009E3181"/>
    <w:rsid w:val="009E31A4"/>
    <w:rsid w:val="009E31C0"/>
    <w:rsid w:val="009E31D0"/>
    <w:rsid w:val="009E324E"/>
    <w:rsid w:val="009E3256"/>
    <w:rsid w:val="009E3274"/>
    <w:rsid w:val="009E32A7"/>
    <w:rsid w:val="009E332A"/>
    <w:rsid w:val="009E337C"/>
    <w:rsid w:val="009E338B"/>
    <w:rsid w:val="009E33B0"/>
    <w:rsid w:val="009E33C1"/>
    <w:rsid w:val="009E3405"/>
    <w:rsid w:val="009E3420"/>
    <w:rsid w:val="009E343D"/>
    <w:rsid w:val="009E349F"/>
    <w:rsid w:val="009E34AD"/>
    <w:rsid w:val="009E34B5"/>
    <w:rsid w:val="009E34B8"/>
    <w:rsid w:val="009E34ED"/>
    <w:rsid w:val="009E34EE"/>
    <w:rsid w:val="009E351E"/>
    <w:rsid w:val="009E3531"/>
    <w:rsid w:val="009E3561"/>
    <w:rsid w:val="009E356F"/>
    <w:rsid w:val="009E35D5"/>
    <w:rsid w:val="009E35F8"/>
    <w:rsid w:val="009E3600"/>
    <w:rsid w:val="009E3601"/>
    <w:rsid w:val="009E3644"/>
    <w:rsid w:val="009E3650"/>
    <w:rsid w:val="009E3667"/>
    <w:rsid w:val="009E3678"/>
    <w:rsid w:val="009E367E"/>
    <w:rsid w:val="009E36A8"/>
    <w:rsid w:val="009E36BD"/>
    <w:rsid w:val="009E36C1"/>
    <w:rsid w:val="009E36CF"/>
    <w:rsid w:val="009E36D1"/>
    <w:rsid w:val="009E377E"/>
    <w:rsid w:val="009E377F"/>
    <w:rsid w:val="009E3781"/>
    <w:rsid w:val="009E37A8"/>
    <w:rsid w:val="009E37C4"/>
    <w:rsid w:val="009E37CA"/>
    <w:rsid w:val="009E37D7"/>
    <w:rsid w:val="009E3801"/>
    <w:rsid w:val="009E3837"/>
    <w:rsid w:val="009E385F"/>
    <w:rsid w:val="009E38D0"/>
    <w:rsid w:val="009E38E2"/>
    <w:rsid w:val="009E38E8"/>
    <w:rsid w:val="009E3902"/>
    <w:rsid w:val="009E3905"/>
    <w:rsid w:val="009E391B"/>
    <w:rsid w:val="009E3922"/>
    <w:rsid w:val="009E394A"/>
    <w:rsid w:val="009E3983"/>
    <w:rsid w:val="009E3A1B"/>
    <w:rsid w:val="009E3AD6"/>
    <w:rsid w:val="009E3AE3"/>
    <w:rsid w:val="009E3B01"/>
    <w:rsid w:val="009E3B17"/>
    <w:rsid w:val="009E3B3F"/>
    <w:rsid w:val="009E3B4E"/>
    <w:rsid w:val="009E3B96"/>
    <w:rsid w:val="009E3BAC"/>
    <w:rsid w:val="009E3BC8"/>
    <w:rsid w:val="009E3C79"/>
    <w:rsid w:val="009E3C98"/>
    <w:rsid w:val="009E3CA7"/>
    <w:rsid w:val="009E3CB0"/>
    <w:rsid w:val="009E3CB9"/>
    <w:rsid w:val="009E3CE4"/>
    <w:rsid w:val="009E3D3F"/>
    <w:rsid w:val="009E3D44"/>
    <w:rsid w:val="009E3D5B"/>
    <w:rsid w:val="009E3D77"/>
    <w:rsid w:val="009E3DB2"/>
    <w:rsid w:val="009E3DC6"/>
    <w:rsid w:val="009E3DDB"/>
    <w:rsid w:val="009E3DE6"/>
    <w:rsid w:val="009E3E05"/>
    <w:rsid w:val="009E3E33"/>
    <w:rsid w:val="009E3E48"/>
    <w:rsid w:val="009E3E65"/>
    <w:rsid w:val="009E3E6D"/>
    <w:rsid w:val="009E3EA9"/>
    <w:rsid w:val="009E3ECD"/>
    <w:rsid w:val="009E3F3B"/>
    <w:rsid w:val="009E3F4D"/>
    <w:rsid w:val="009E3F5B"/>
    <w:rsid w:val="009E3F6D"/>
    <w:rsid w:val="009E3F80"/>
    <w:rsid w:val="009E3F92"/>
    <w:rsid w:val="009E3FBF"/>
    <w:rsid w:val="009E3FF3"/>
    <w:rsid w:val="009E402F"/>
    <w:rsid w:val="009E4084"/>
    <w:rsid w:val="009E4087"/>
    <w:rsid w:val="009E40A6"/>
    <w:rsid w:val="009E40AC"/>
    <w:rsid w:val="009E40D3"/>
    <w:rsid w:val="009E4105"/>
    <w:rsid w:val="009E412C"/>
    <w:rsid w:val="009E4131"/>
    <w:rsid w:val="009E4137"/>
    <w:rsid w:val="009E4164"/>
    <w:rsid w:val="009E41A5"/>
    <w:rsid w:val="009E41D4"/>
    <w:rsid w:val="009E4206"/>
    <w:rsid w:val="009E4228"/>
    <w:rsid w:val="009E422A"/>
    <w:rsid w:val="009E4240"/>
    <w:rsid w:val="009E4263"/>
    <w:rsid w:val="009E4276"/>
    <w:rsid w:val="009E4281"/>
    <w:rsid w:val="009E42A7"/>
    <w:rsid w:val="009E42CA"/>
    <w:rsid w:val="009E4365"/>
    <w:rsid w:val="009E4376"/>
    <w:rsid w:val="009E4382"/>
    <w:rsid w:val="009E4383"/>
    <w:rsid w:val="009E4393"/>
    <w:rsid w:val="009E43CE"/>
    <w:rsid w:val="009E441E"/>
    <w:rsid w:val="009E4454"/>
    <w:rsid w:val="009E4458"/>
    <w:rsid w:val="009E4498"/>
    <w:rsid w:val="009E44DF"/>
    <w:rsid w:val="009E44E7"/>
    <w:rsid w:val="009E44F1"/>
    <w:rsid w:val="009E451D"/>
    <w:rsid w:val="009E4520"/>
    <w:rsid w:val="009E454F"/>
    <w:rsid w:val="009E4559"/>
    <w:rsid w:val="009E455D"/>
    <w:rsid w:val="009E4574"/>
    <w:rsid w:val="009E4582"/>
    <w:rsid w:val="009E458D"/>
    <w:rsid w:val="009E45BA"/>
    <w:rsid w:val="009E45C0"/>
    <w:rsid w:val="009E45FF"/>
    <w:rsid w:val="009E4606"/>
    <w:rsid w:val="009E4626"/>
    <w:rsid w:val="009E4647"/>
    <w:rsid w:val="009E468A"/>
    <w:rsid w:val="009E46AD"/>
    <w:rsid w:val="009E470B"/>
    <w:rsid w:val="009E4716"/>
    <w:rsid w:val="009E4733"/>
    <w:rsid w:val="009E4736"/>
    <w:rsid w:val="009E473E"/>
    <w:rsid w:val="009E47A8"/>
    <w:rsid w:val="009E47D4"/>
    <w:rsid w:val="009E480E"/>
    <w:rsid w:val="009E4814"/>
    <w:rsid w:val="009E4828"/>
    <w:rsid w:val="009E4857"/>
    <w:rsid w:val="009E4866"/>
    <w:rsid w:val="009E4875"/>
    <w:rsid w:val="009E48D1"/>
    <w:rsid w:val="009E48E3"/>
    <w:rsid w:val="009E4909"/>
    <w:rsid w:val="009E490E"/>
    <w:rsid w:val="009E495D"/>
    <w:rsid w:val="009E495E"/>
    <w:rsid w:val="009E497A"/>
    <w:rsid w:val="009E498C"/>
    <w:rsid w:val="009E4997"/>
    <w:rsid w:val="009E49A0"/>
    <w:rsid w:val="009E49D7"/>
    <w:rsid w:val="009E49E2"/>
    <w:rsid w:val="009E49FE"/>
    <w:rsid w:val="009E4A25"/>
    <w:rsid w:val="009E4A35"/>
    <w:rsid w:val="009E4A44"/>
    <w:rsid w:val="009E4A87"/>
    <w:rsid w:val="009E4AAA"/>
    <w:rsid w:val="009E4ADE"/>
    <w:rsid w:val="009E4AF6"/>
    <w:rsid w:val="009E4B03"/>
    <w:rsid w:val="009E4B16"/>
    <w:rsid w:val="009E4B2A"/>
    <w:rsid w:val="009E4B3D"/>
    <w:rsid w:val="009E4B4C"/>
    <w:rsid w:val="009E4BB4"/>
    <w:rsid w:val="009E4BBD"/>
    <w:rsid w:val="009E4BCC"/>
    <w:rsid w:val="009E4C09"/>
    <w:rsid w:val="009E4C0E"/>
    <w:rsid w:val="009E4C15"/>
    <w:rsid w:val="009E4C32"/>
    <w:rsid w:val="009E4C61"/>
    <w:rsid w:val="009E4C75"/>
    <w:rsid w:val="009E4CC8"/>
    <w:rsid w:val="009E4CCB"/>
    <w:rsid w:val="009E4CD5"/>
    <w:rsid w:val="009E4CFD"/>
    <w:rsid w:val="009E4D05"/>
    <w:rsid w:val="009E4D13"/>
    <w:rsid w:val="009E4D2F"/>
    <w:rsid w:val="009E4D73"/>
    <w:rsid w:val="009E4DAB"/>
    <w:rsid w:val="009E4DC8"/>
    <w:rsid w:val="009E4DD2"/>
    <w:rsid w:val="009E4DD4"/>
    <w:rsid w:val="009E4DE2"/>
    <w:rsid w:val="009E4DF8"/>
    <w:rsid w:val="009E4EB8"/>
    <w:rsid w:val="009E4ECF"/>
    <w:rsid w:val="009E4EE6"/>
    <w:rsid w:val="009E4F2C"/>
    <w:rsid w:val="009E4F37"/>
    <w:rsid w:val="009E4F38"/>
    <w:rsid w:val="009E4F46"/>
    <w:rsid w:val="009E4FC5"/>
    <w:rsid w:val="009E4FED"/>
    <w:rsid w:val="009E4FF4"/>
    <w:rsid w:val="009E4FF9"/>
    <w:rsid w:val="009E4FFF"/>
    <w:rsid w:val="009E5076"/>
    <w:rsid w:val="009E507C"/>
    <w:rsid w:val="009E50A2"/>
    <w:rsid w:val="009E50C8"/>
    <w:rsid w:val="009E50CC"/>
    <w:rsid w:val="009E50E1"/>
    <w:rsid w:val="009E510E"/>
    <w:rsid w:val="009E5145"/>
    <w:rsid w:val="009E5154"/>
    <w:rsid w:val="009E518E"/>
    <w:rsid w:val="009E51AB"/>
    <w:rsid w:val="009E51E8"/>
    <w:rsid w:val="009E5202"/>
    <w:rsid w:val="009E5292"/>
    <w:rsid w:val="009E52A2"/>
    <w:rsid w:val="009E52B2"/>
    <w:rsid w:val="009E5306"/>
    <w:rsid w:val="009E5322"/>
    <w:rsid w:val="009E5347"/>
    <w:rsid w:val="009E5371"/>
    <w:rsid w:val="009E5374"/>
    <w:rsid w:val="009E5387"/>
    <w:rsid w:val="009E5397"/>
    <w:rsid w:val="009E53E3"/>
    <w:rsid w:val="009E5404"/>
    <w:rsid w:val="009E542E"/>
    <w:rsid w:val="009E549F"/>
    <w:rsid w:val="009E54B2"/>
    <w:rsid w:val="009E551D"/>
    <w:rsid w:val="009E554A"/>
    <w:rsid w:val="009E555A"/>
    <w:rsid w:val="009E5566"/>
    <w:rsid w:val="009E556B"/>
    <w:rsid w:val="009E55A6"/>
    <w:rsid w:val="009E55B0"/>
    <w:rsid w:val="009E5664"/>
    <w:rsid w:val="009E568A"/>
    <w:rsid w:val="009E5690"/>
    <w:rsid w:val="009E56A4"/>
    <w:rsid w:val="009E56DF"/>
    <w:rsid w:val="009E5718"/>
    <w:rsid w:val="009E571E"/>
    <w:rsid w:val="009E5753"/>
    <w:rsid w:val="009E5754"/>
    <w:rsid w:val="009E578C"/>
    <w:rsid w:val="009E57BF"/>
    <w:rsid w:val="009E57D9"/>
    <w:rsid w:val="009E57EE"/>
    <w:rsid w:val="009E580A"/>
    <w:rsid w:val="009E582A"/>
    <w:rsid w:val="009E583D"/>
    <w:rsid w:val="009E5851"/>
    <w:rsid w:val="009E5854"/>
    <w:rsid w:val="009E5891"/>
    <w:rsid w:val="009E589C"/>
    <w:rsid w:val="009E58A6"/>
    <w:rsid w:val="009E58E2"/>
    <w:rsid w:val="009E5923"/>
    <w:rsid w:val="009E5925"/>
    <w:rsid w:val="009E5948"/>
    <w:rsid w:val="009E596C"/>
    <w:rsid w:val="009E599B"/>
    <w:rsid w:val="009E59D3"/>
    <w:rsid w:val="009E59E8"/>
    <w:rsid w:val="009E5A05"/>
    <w:rsid w:val="009E5A0D"/>
    <w:rsid w:val="009E5A12"/>
    <w:rsid w:val="009E5A3D"/>
    <w:rsid w:val="009E5A3F"/>
    <w:rsid w:val="009E5A49"/>
    <w:rsid w:val="009E5A4D"/>
    <w:rsid w:val="009E5A66"/>
    <w:rsid w:val="009E5AB9"/>
    <w:rsid w:val="009E5B2C"/>
    <w:rsid w:val="009E5B35"/>
    <w:rsid w:val="009E5B74"/>
    <w:rsid w:val="009E5C0F"/>
    <w:rsid w:val="009E5C4E"/>
    <w:rsid w:val="009E5C71"/>
    <w:rsid w:val="009E5CBB"/>
    <w:rsid w:val="009E5CC3"/>
    <w:rsid w:val="009E5CC4"/>
    <w:rsid w:val="009E5CE1"/>
    <w:rsid w:val="009E5CEE"/>
    <w:rsid w:val="009E5CF7"/>
    <w:rsid w:val="009E5D1C"/>
    <w:rsid w:val="009E5D39"/>
    <w:rsid w:val="009E5D62"/>
    <w:rsid w:val="009E5D7A"/>
    <w:rsid w:val="009E5D80"/>
    <w:rsid w:val="009E5D87"/>
    <w:rsid w:val="009E5D8E"/>
    <w:rsid w:val="009E5D9C"/>
    <w:rsid w:val="009E5DB8"/>
    <w:rsid w:val="009E5E05"/>
    <w:rsid w:val="009E5E0B"/>
    <w:rsid w:val="009E5E4A"/>
    <w:rsid w:val="009E5E4D"/>
    <w:rsid w:val="009E5E57"/>
    <w:rsid w:val="009E5EFE"/>
    <w:rsid w:val="009E5F17"/>
    <w:rsid w:val="009E5F76"/>
    <w:rsid w:val="009E5F7D"/>
    <w:rsid w:val="009E5FE5"/>
    <w:rsid w:val="009E6057"/>
    <w:rsid w:val="009E6061"/>
    <w:rsid w:val="009E6069"/>
    <w:rsid w:val="009E607A"/>
    <w:rsid w:val="009E6083"/>
    <w:rsid w:val="009E60C9"/>
    <w:rsid w:val="009E60EA"/>
    <w:rsid w:val="009E6132"/>
    <w:rsid w:val="009E616B"/>
    <w:rsid w:val="009E61C3"/>
    <w:rsid w:val="009E61E5"/>
    <w:rsid w:val="009E61F1"/>
    <w:rsid w:val="009E623C"/>
    <w:rsid w:val="009E6253"/>
    <w:rsid w:val="009E625F"/>
    <w:rsid w:val="009E62B9"/>
    <w:rsid w:val="009E62EB"/>
    <w:rsid w:val="009E633D"/>
    <w:rsid w:val="009E63A2"/>
    <w:rsid w:val="009E63C0"/>
    <w:rsid w:val="009E63C7"/>
    <w:rsid w:val="009E6404"/>
    <w:rsid w:val="009E641D"/>
    <w:rsid w:val="009E642A"/>
    <w:rsid w:val="009E6431"/>
    <w:rsid w:val="009E643A"/>
    <w:rsid w:val="009E645A"/>
    <w:rsid w:val="009E64A1"/>
    <w:rsid w:val="009E64D1"/>
    <w:rsid w:val="009E64E0"/>
    <w:rsid w:val="009E6501"/>
    <w:rsid w:val="009E6507"/>
    <w:rsid w:val="009E6511"/>
    <w:rsid w:val="009E6526"/>
    <w:rsid w:val="009E6527"/>
    <w:rsid w:val="009E6541"/>
    <w:rsid w:val="009E65B2"/>
    <w:rsid w:val="009E65B9"/>
    <w:rsid w:val="009E65BD"/>
    <w:rsid w:val="009E65D5"/>
    <w:rsid w:val="009E6602"/>
    <w:rsid w:val="009E660B"/>
    <w:rsid w:val="009E6621"/>
    <w:rsid w:val="009E6689"/>
    <w:rsid w:val="009E668B"/>
    <w:rsid w:val="009E66A4"/>
    <w:rsid w:val="009E66C7"/>
    <w:rsid w:val="009E6709"/>
    <w:rsid w:val="009E672F"/>
    <w:rsid w:val="009E6737"/>
    <w:rsid w:val="009E673F"/>
    <w:rsid w:val="009E6749"/>
    <w:rsid w:val="009E6758"/>
    <w:rsid w:val="009E67C9"/>
    <w:rsid w:val="009E67D0"/>
    <w:rsid w:val="009E684C"/>
    <w:rsid w:val="009E684D"/>
    <w:rsid w:val="009E684E"/>
    <w:rsid w:val="009E6854"/>
    <w:rsid w:val="009E6899"/>
    <w:rsid w:val="009E68C1"/>
    <w:rsid w:val="009E68C9"/>
    <w:rsid w:val="009E68DC"/>
    <w:rsid w:val="009E6911"/>
    <w:rsid w:val="009E6914"/>
    <w:rsid w:val="009E6917"/>
    <w:rsid w:val="009E6929"/>
    <w:rsid w:val="009E6933"/>
    <w:rsid w:val="009E6957"/>
    <w:rsid w:val="009E696F"/>
    <w:rsid w:val="009E697A"/>
    <w:rsid w:val="009E697F"/>
    <w:rsid w:val="009E698F"/>
    <w:rsid w:val="009E6996"/>
    <w:rsid w:val="009E69E4"/>
    <w:rsid w:val="009E69FA"/>
    <w:rsid w:val="009E6A14"/>
    <w:rsid w:val="009E6A34"/>
    <w:rsid w:val="009E6A37"/>
    <w:rsid w:val="009E6A61"/>
    <w:rsid w:val="009E6A84"/>
    <w:rsid w:val="009E6A93"/>
    <w:rsid w:val="009E6AA2"/>
    <w:rsid w:val="009E6ACA"/>
    <w:rsid w:val="009E6ADF"/>
    <w:rsid w:val="009E6AE8"/>
    <w:rsid w:val="009E6B00"/>
    <w:rsid w:val="009E6B0D"/>
    <w:rsid w:val="009E6B2C"/>
    <w:rsid w:val="009E6B41"/>
    <w:rsid w:val="009E6B4F"/>
    <w:rsid w:val="009E6B76"/>
    <w:rsid w:val="009E6BA1"/>
    <w:rsid w:val="009E6BE9"/>
    <w:rsid w:val="009E6BF5"/>
    <w:rsid w:val="009E6BFD"/>
    <w:rsid w:val="009E6BFF"/>
    <w:rsid w:val="009E6C27"/>
    <w:rsid w:val="009E6CA1"/>
    <w:rsid w:val="009E6CB3"/>
    <w:rsid w:val="009E6CC5"/>
    <w:rsid w:val="009E6CDF"/>
    <w:rsid w:val="009E6CEB"/>
    <w:rsid w:val="009E6D23"/>
    <w:rsid w:val="009E6D83"/>
    <w:rsid w:val="009E6D85"/>
    <w:rsid w:val="009E6D99"/>
    <w:rsid w:val="009E6DCF"/>
    <w:rsid w:val="009E6E09"/>
    <w:rsid w:val="009E6E21"/>
    <w:rsid w:val="009E6E3A"/>
    <w:rsid w:val="009E6E3D"/>
    <w:rsid w:val="009E6E8A"/>
    <w:rsid w:val="009E6EB9"/>
    <w:rsid w:val="009E6ED9"/>
    <w:rsid w:val="009E6F06"/>
    <w:rsid w:val="009E6F8D"/>
    <w:rsid w:val="009E6F8F"/>
    <w:rsid w:val="009E6F96"/>
    <w:rsid w:val="009E6FAB"/>
    <w:rsid w:val="009E6FAD"/>
    <w:rsid w:val="009E702B"/>
    <w:rsid w:val="009E703A"/>
    <w:rsid w:val="009E705A"/>
    <w:rsid w:val="009E70E9"/>
    <w:rsid w:val="009E7110"/>
    <w:rsid w:val="009E7140"/>
    <w:rsid w:val="009E7141"/>
    <w:rsid w:val="009E7148"/>
    <w:rsid w:val="009E71CC"/>
    <w:rsid w:val="009E71F0"/>
    <w:rsid w:val="009E721F"/>
    <w:rsid w:val="009E723D"/>
    <w:rsid w:val="009E724B"/>
    <w:rsid w:val="009E724C"/>
    <w:rsid w:val="009E7259"/>
    <w:rsid w:val="009E7268"/>
    <w:rsid w:val="009E726A"/>
    <w:rsid w:val="009E728B"/>
    <w:rsid w:val="009E733C"/>
    <w:rsid w:val="009E735A"/>
    <w:rsid w:val="009E736C"/>
    <w:rsid w:val="009E7383"/>
    <w:rsid w:val="009E73AB"/>
    <w:rsid w:val="009E73AD"/>
    <w:rsid w:val="009E73C6"/>
    <w:rsid w:val="009E73EB"/>
    <w:rsid w:val="009E7413"/>
    <w:rsid w:val="009E7426"/>
    <w:rsid w:val="009E7443"/>
    <w:rsid w:val="009E7449"/>
    <w:rsid w:val="009E746C"/>
    <w:rsid w:val="009E747E"/>
    <w:rsid w:val="009E749A"/>
    <w:rsid w:val="009E74EC"/>
    <w:rsid w:val="009E74EE"/>
    <w:rsid w:val="009E7513"/>
    <w:rsid w:val="009E7524"/>
    <w:rsid w:val="009E753A"/>
    <w:rsid w:val="009E754C"/>
    <w:rsid w:val="009E7557"/>
    <w:rsid w:val="009E757A"/>
    <w:rsid w:val="009E757D"/>
    <w:rsid w:val="009E7592"/>
    <w:rsid w:val="009E7597"/>
    <w:rsid w:val="009E7598"/>
    <w:rsid w:val="009E759A"/>
    <w:rsid w:val="009E75BC"/>
    <w:rsid w:val="009E75DE"/>
    <w:rsid w:val="009E75E0"/>
    <w:rsid w:val="009E75E8"/>
    <w:rsid w:val="009E7644"/>
    <w:rsid w:val="009E76AC"/>
    <w:rsid w:val="009E76E7"/>
    <w:rsid w:val="009E76FC"/>
    <w:rsid w:val="009E7708"/>
    <w:rsid w:val="009E7741"/>
    <w:rsid w:val="009E7742"/>
    <w:rsid w:val="009E7756"/>
    <w:rsid w:val="009E777F"/>
    <w:rsid w:val="009E7788"/>
    <w:rsid w:val="009E7794"/>
    <w:rsid w:val="009E7799"/>
    <w:rsid w:val="009E77DC"/>
    <w:rsid w:val="009E77FB"/>
    <w:rsid w:val="009E77FE"/>
    <w:rsid w:val="009E7801"/>
    <w:rsid w:val="009E783E"/>
    <w:rsid w:val="009E7859"/>
    <w:rsid w:val="009E7902"/>
    <w:rsid w:val="009E7914"/>
    <w:rsid w:val="009E7922"/>
    <w:rsid w:val="009E7925"/>
    <w:rsid w:val="009E792C"/>
    <w:rsid w:val="009E7947"/>
    <w:rsid w:val="009E79BE"/>
    <w:rsid w:val="009E79D0"/>
    <w:rsid w:val="009E79D6"/>
    <w:rsid w:val="009E7A25"/>
    <w:rsid w:val="009E7A64"/>
    <w:rsid w:val="009E7A68"/>
    <w:rsid w:val="009E7A78"/>
    <w:rsid w:val="009E7A83"/>
    <w:rsid w:val="009E7A8C"/>
    <w:rsid w:val="009E7AA1"/>
    <w:rsid w:val="009E7ABE"/>
    <w:rsid w:val="009E7AC7"/>
    <w:rsid w:val="009E7B45"/>
    <w:rsid w:val="009E7B52"/>
    <w:rsid w:val="009E7BAD"/>
    <w:rsid w:val="009E7BFF"/>
    <w:rsid w:val="009E7C0C"/>
    <w:rsid w:val="009E7C58"/>
    <w:rsid w:val="009E7C66"/>
    <w:rsid w:val="009E7C71"/>
    <w:rsid w:val="009E7C81"/>
    <w:rsid w:val="009E7D2D"/>
    <w:rsid w:val="009E7D7A"/>
    <w:rsid w:val="009E7D91"/>
    <w:rsid w:val="009E7DC7"/>
    <w:rsid w:val="009E7DFD"/>
    <w:rsid w:val="009E7E36"/>
    <w:rsid w:val="009E7E50"/>
    <w:rsid w:val="009E7E5D"/>
    <w:rsid w:val="009E7E7D"/>
    <w:rsid w:val="009E7EB3"/>
    <w:rsid w:val="009E7ECF"/>
    <w:rsid w:val="009E7EDD"/>
    <w:rsid w:val="009E7EFC"/>
    <w:rsid w:val="009E7F00"/>
    <w:rsid w:val="009E7F0F"/>
    <w:rsid w:val="009E7F1C"/>
    <w:rsid w:val="009E7F1E"/>
    <w:rsid w:val="009E7F44"/>
    <w:rsid w:val="009E7F72"/>
    <w:rsid w:val="009E7F8B"/>
    <w:rsid w:val="009E7FE0"/>
    <w:rsid w:val="009E7FE3"/>
    <w:rsid w:val="009E7FED"/>
    <w:rsid w:val="009ECEB7"/>
    <w:rsid w:val="009F0054"/>
    <w:rsid w:val="009F0061"/>
    <w:rsid w:val="009F0095"/>
    <w:rsid w:val="009F00CD"/>
    <w:rsid w:val="009F0114"/>
    <w:rsid w:val="009F0126"/>
    <w:rsid w:val="009F0177"/>
    <w:rsid w:val="009F01A0"/>
    <w:rsid w:val="009F01A3"/>
    <w:rsid w:val="009F01C5"/>
    <w:rsid w:val="009F01D2"/>
    <w:rsid w:val="009F0210"/>
    <w:rsid w:val="009F0256"/>
    <w:rsid w:val="009F02B2"/>
    <w:rsid w:val="009F02F1"/>
    <w:rsid w:val="009F0305"/>
    <w:rsid w:val="009F0307"/>
    <w:rsid w:val="009F0309"/>
    <w:rsid w:val="009F0334"/>
    <w:rsid w:val="009F035D"/>
    <w:rsid w:val="009F037A"/>
    <w:rsid w:val="009F039B"/>
    <w:rsid w:val="009F03BB"/>
    <w:rsid w:val="009F03E0"/>
    <w:rsid w:val="009F03EB"/>
    <w:rsid w:val="009F03EE"/>
    <w:rsid w:val="009F03F1"/>
    <w:rsid w:val="009F0435"/>
    <w:rsid w:val="009F047B"/>
    <w:rsid w:val="009F0495"/>
    <w:rsid w:val="009F049A"/>
    <w:rsid w:val="009F04C6"/>
    <w:rsid w:val="009F04D6"/>
    <w:rsid w:val="009F04E2"/>
    <w:rsid w:val="009F0501"/>
    <w:rsid w:val="009F054F"/>
    <w:rsid w:val="009F055D"/>
    <w:rsid w:val="009F0562"/>
    <w:rsid w:val="009F0566"/>
    <w:rsid w:val="009F057A"/>
    <w:rsid w:val="009F0583"/>
    <w:rsid w:val="009F05AF"/>
    <w:rsid w:val="009F05CE"/>
    <w:rsid w:val="009F0607"/>
    <w:rsid w:val="009F0676"/>
    <w:rsid w:val="009F0684"/>
    <w:rsid w:val="009F06E3"/>
    <w:rsid w:val="009F06E6"/>
    <w:rsid w:val="009F0718"/>
    <w:rsid w:val="009F071C"/>
    <w:rsid w:val="009F074F"/>
    <w:rsid w:val="009F0759"/>
    <w:rsid w:val="009F077F"/>
    <w:rsid w:val="009F078F"/>
    <w:rsid w:val="009F07E3"/>
    <w:rsid w:val="009F07F3"/>
    <w:rsid w:val="009F0811"/>
    <w:rsid w:val="009F084B"/>
    <w:rsid w:val="009F0862"/>
    <w:rsid w:val="009F088F"/>
    <w:rsid w:val="009F0942"/>
    <w:rsid w:val="009F0997"/>
    <w:rsid w:val="009F099E"/>
    <w:rsid w:val="009F09A6"/>
    <w:rsid w:val="009F09E8"/>
    <w:rsid w:val="009F0A1A"/>
    <w:rsid w:val="009F0A3B"/>
    <w:rsid w:val="009F0A61"/>
    <w:rsid w:val="009F0A82"/>
    <w:rsid w:val="009F0A8C"/>
    <w:rsid w:val="009F0AAC"/>
    <w:rsid w:val="009F0B04"/>
    <w:rsid w:val="009F0B0F"/>
    <w:rsid w:val="009F0B19"/>
    <w:rsid w:val="009F0B52"/>
    <w:rsid w:val="009F0B5C"/>
    <w:rsid w:val="009F0B7F"/>
    <w:rsid w:val="009F0B84"/>
    <w:rsid w:val="009F0BBD"/>
    <w:rsid w:val="009F0BF6"/>
    <w:rsid w:val="009F0C21"/>
    <w:rsid w:val="009F0C30"/>
    <w:rsid w:val="009F0C38"/>
    <w:rsid w:val="009F0C3F"/>
    <w:rsid w:val="009F0C41"/>
    <w:rsid w:val="009F0C4B"/>
    <w:rsid w:val="009F0C91"/>
    <w:rsid w:val="009F0C98"/>
    <w:rsid w:val="009F0CAB"/>
    <w:rsid w:val="009F0CB8"/>
    <w:rsid w:val="009F0CCF"/>
    <w:rsid w:val="009F0D8F"/>
    <w:rsid w:val="009F0D95"/>
    <w:rsid w:val="009F0DA0"/>
    <w:rsid w:val="009F0DCD"/>
    <w:rsid w:val="009F0DD8"/>
    <w:rsid w:val="009F0DF1"/>
    <w:rsid w:val="009F0E2E"/>
    <w:rsid w:val="009F0E5D"/>
    <w:rsid w:val="009F0E7D"/>
    <w:rsid w:val="009F0E8F"/>
    <w:rsid w:val="009F0EA3"/>
    <w:rsid w:val="009F0EB7"/>
    <w:rsid w:val="009F0ED4"/>
    <w:rsid w:val="009F0F08"/>
    <w:rsid w:val="009F0F6C"/>
    <w:rsid w:val="009F0F97"/>
    <w:rsid w:val="009F0F9F"/>
    <w:rsid w:val="009F0FCF"/>
    <w:rsid w:val="009F102C"/>
    <w:rsid w:val="009F105A"/>
    <w:rsid w:val="009F10B6"/>
    <w:rsid w:val="009F10CB"/>
    <w:rsid w:val="009F10DA"/>
    <w:rsid w:val="009F1158"/>
    <w:rsid w:val="009F116F"/>
    <w:rsid w:val="009F11D2"/>
    <w:rsid w:val="009F120F"/>
    <w:rsid w:val="009F1227"/>
    <w:rsid w:val="009F1266"/>
    <w:rsid w:val="009F126C"/>
    <w:rsid w:val="009F12C0"/>
    <w:rsid w:val="009F1305"/>
    <w:rsid w:val="009F1314"/>
    <w:rsid w:val="009F1359"/>
    <w:rsid w:val="009F138A"/>
    <w:rsid w:val="009F13A6"/>
    <w:rsid w:val="009F13D8"/>
    <w:rsid w:val="009F1415"/>
    <w:rsid w:val="009F143C"/>
    <w:rsid w:val="009F143F"/>
    <w:rsid w:val="009F147C"/>
    <w:rsid w:val="009F148E"/>
    <w:rsid w:val="009F1491"/>
    <w:rsid w:val="009F14BE"/>
    <w:rsid w:val="009F14F1"/>
    <w:rsid w:val="009F1510"/>
    <w:rsid w:val="009F1542"/>
    <w:rsid w:val="009F157B"/>
    <w:rsid w:val="009F1596"/>
    <w:rsid w:val="009F159D"/>
    <w:rsid w:val="009F15B5"/>
    <w:rsid w:val="009F15D5"/>
    <w:rsid w:val="009F1636"/>
    <w:rsid w:val="009F1679"/>
    <w:rsid w:val="009F169A"/>
    <w:rsid w:val="009F16D2"/>
    <w:rsid w:val="009F16E1"/>
    <w:rsid w:val="009F16E2"/>
    <w:rsid w:val="009F16E7"/>
    <w:rsid w:val="009F16E8"/>
    <w:rsid w:val="009F16EB"/>
    <w:rsid w:val="009F1705"/>
    <w:rsid w:val="009F1731"/>
    <w:rsid w:val="009F1746"/>
    <w:rsid w:val="009F1791"/>
    <w:rsid w:val="009F17CC"/>
    <w:rsid w:val="009F17ED"/>
    <w:rsid w:val="009F180F"/>
    <w:rsid w:val="009F181F"/>
    <w:rsid w:val="009F182A"/>
    <w:rsid w:val="009F185B"/>
    <w:rsid w:val="009F186B"/>
    <w:rsid w:val="009F186F"/>
    <w:rsid w:val="009F187B"/>
    <w:rsid w:val="009F187E"/>
    <w:rsid w:val="009F1889"/>
    <w:rsid w:val="009F190E"/>
    <w:rsid w:val="009F1916"/>
    <w:rsid w:val="009F192E"/>
    <w:rsid w:val="009F1944"/>
    <w:rsid w:val="009F1987"/>
    <w:rsid w:val="009F1998"/>
    <w:rsid w:val="009F19C7"/>
    <w:rsid w:val="009F1A50"/>
    <w:rsid w:val="009F1A63"/>
    <w:rsid w:val="009F1A96"/>
    <w:rsid w:val="009F1AC4"/>
    <w:rsid w:val="009F1AD6"/>
    <w:rsid w:val="009F1B08"/>
    <w:rsid w:val="009F1B59"/>
    <w:rsid w:val="009F1B8D"/>
    <w:rsid w:val="009F1BE4"/>
    <w:rsid w:val="009F1BF1"/>
    <w:rsid w:val="009F1C0C"/>
    <w:rsid w:val="009F1C1D"/>
    <w:rsid w:val="009F1C47"/>
    <w:rsid w:val="009F1C91"/>
    <w:rsid w:val="009F1CB6"/>
    <w:rsid w:val="009F1CDA"/>
    <w:rsid w:val="009F1CED"/>
    <w:rsid w:val="009F1CF7"/>
    <w:rsid w:val="009F1D00"/>
    <w:rsid w:val="009F1D3E"/>
    <w:rsid w:val="009F1DB5"/>
    <w:rsid w:val="009F1DCC"/>
    <w:rsid w:val="009F1DD1"/>
    <w:rsid w:val="009F1DDF"/>
    <w:rsid w:val="009F1DFF"/>
    <w:rsid w:val="009F1E1E"/>
    <w:rsid w:val="009F1E33"/>
    <w:rsid w:val="009F1E4E"/>
    <w:rsid w:val="009F1E78"/>
    <w:rsid w:val="009F1EE6"/>
    <w:rsid w:val="009F1EF1"/>
    <w:rsid w:val="009F1F00"/>
    <w:rsid w:val="009F1F30"/>
    <w:rsid w:val="009F1F72"/>
    <w:rsid w:val="009F1F91"/>
    <w:rsid w:val="009F1FD0"/>
    <w:rsid w:val="009F206A"/>
    <w:rsid w:val="009F20B8"/>
    <w:rsid w:val="009F20D8"/>
    <w:rsid w:val="009F2126"/>
    <w:rsid w:val="009F213F"/>
    <w:rsid w:val="009F2149"/>
    <w:rsid w:val="009F215B"/>
    <w:rsid w:val="009F217C"/>
    <w:rsid w:val="009F21A4"/>
    <w:rsid w:val="009F21B4"/>
    <w:rsid w:val="009F2200"/>
    <w:rsid w:val="009F2204"/>
    <w:rsid w:val="009F220F"/>
    <w:rsid w:val="009F2266"/>
    <w:rsid w:val="009F226B"/>
    <w:rsid w:val="009F2283"/>
    <w:rsid w:val="009F22AE"/>
    <w:rsid w:val="009F22F8"/>
    <w:rsid w:val="009F2392"/>
    <w:rsid w:val="009F239A"/>
    <w:rsid w:val="009F243C"/>
    <w:rsid w:val="009F24DB"/>
    <w:rsid w:val="009F24E0"/>
    <w:rsid w:val="009F251A"/>
    <w:rsid w:val="009F256F"/>
    <w:rsid w:val="009F258E"/>
    <w:rsid w:val="009F259A"/>
    <w:rsid w:val="009F25A8"/>
    <w:rsid w:val="009F25E0"/>
    <w:rsid w:val="009F25EA"/>
    <w:rsid w:val="009F2604"/>
    <w:rsid w:val="009F2645"/>
    <w:rsid w:val="009F2676"/>
    <w:rsid w:val="009F2688"/>
    <w:rsid w:val="009F26A1"/>
    <w:rsid w:val="009F26B0"/>
    <w:rsid w:val="009F26C2"/>
    <w:rsid w:val="009F26C4"/>
    <w:rsid w:val="009F271B"/>
    <w:rsid w:val="009F2747"/>
    <w:rsid w:val="009F27A4"/>
    <w:rsid w:val="009F27B1"/>
    <w:rsid w:val="009F27E5"/>
    <w:rsid w:val="009F27EC"/>
    <w:rsid w:val="009F2849"/>
    <w:rsid w:val="009F285E"/>
    <w:rsid w:val="009F28F2"/>
    <w:rsid w:val="009F28F8"/>
    <w:rsid w:val="009F2920"/>
    <w:rsid w:val="009F2965"/>
    <w:rsid w:val="009F297D"/>
    <w:rsid w:val="009F2980"/>
    <w:rsid w:val="009F2984"/>
    <w:rsid w:val="009F29F2"/>
    <w:rsid w:val="009F2A4D"/>
    <w:rsid w:val="009F2A65"/>
    <w:rsid w:val="009F2A6A"/>
    <w:rsid w:val="009F2A6B"/>
    <w:rsid w:val="009F2A84"/>
    <w:rsid w:val="009F2A88"/>
    <w:rsid w:val="009F2B05"/>
    <w:rsid w:val="009F2B20"/>
    <w:rsid w:val="009F2B31"/>
    <w:rsid w:val="009F2B5A"/>
    <w:rsid w:val="009F2B76"/>
    <w:rsid w:val="009F2C44"/>
    <w:rsid w:val="009F2CA6"/>
    <w:rsid w:val="009F2D06"/>
    <w:rsid w:val="009F2D60"/>
    <w:rsid w:val="009F2D8C"/>
    <w:rsid w:val="009F2D8E"/>
    <w:rsid w:val="009F2D9A"/>
    <w:rsid w:val="009F2D9D"/>
    <w:rsid w:val="009F2DA8"/>
    <w:rsid w:val="009F2DC9"/>
    <w:rsid w:val="009F2DD9"/>
    <w:rsid w:val="009F2DE9"/>
    <w:rsid w:val="009F2DF7"/>
    <w:rsid w:val="009F2E20"/>
    <w:rsid w:val="009F2E2A"/>
    <w:rsid w:val="009F2E72"/>
    <w:rsid w:val="009F2ECF"/>
    <w:rsid w:val="009F2EFD"/>
    <w:rsid w:val="009F2F5A"/>
    <w:rsid w:val="009F2F9F"/>
    <w:rsid w:val="009F2FA3"/>
    <w:rsid w:val="009F303F"/>
    <w:rsid w:val="009F3059"/>
    <w:rsid w:val="009F30E4"/>
    <w:rsid w:val="009F3110"/>
    <w:rsid w:val="009F3136"/>
    <w:rsid w:val="009F315E"/>
    <w:rsid w:val="009F3189"/>
    <w:rsid w:val="009F31B7"/>
    <w:rsid w:val="009F31C0"/>
    <w:rsid w:val="009F31EB"/>
    <w:rsid w:val="009F3263"/>
    <w:rsid w:val="009F3268"/>
    <w:rsid w:val="009F327F"/>
    <w:rsid w:val="009F328F"/>
    <w:rsid w:val="009F32D3"/>
    <w:rsid w:val="009F32E9"/>
    <w:rsid w:val="009F32F5"/>
    <w:rsid w:val="009F32F8"/>
    <w:rsid w:val="009F3323"/>
    <w:rsid w:val="009F3333"/>
    <w:rsid w:val="009F333A"/>
    <w:rsid w:val="009F3353"/>
    <w:rsid w:val="009F3357"/>
    <w:rsid w:val="009F3386"/>
    <w:rsid w:val="009F338D"/>
    <w:rsid w:val="009F3396"/>
    <w:rsid w:val="009F33B1"/>
    <w:rsid w:val="009F33D7"/>
    <w:rsid w:val="009F33F2"/>
    <w:rsid w:val="009F3473"/>
    <w:rsid w:val="009F3490"/>
    <w:rsid w:val="009F34A0"/>
    <w:rsid w:val="009F350B"/>
    <w:rsid w:val="009F353C"/>
    <w:rsid w:val="009F357C"/>
    <w:rsid w:val="009F3595"/>
    <w:rsid w:val="009F35CA"/>
    <w:rsid w:val="009F35E5"/>
    <w:rsid w:val="009F362D"/>
    <w:rsid w:val="009F3656"/>
    <w:rsid w:val="009F3677"/>
    <w:rsid w:val="009F367B"/>
    <w:rsid w:val="009F3693"/>
    <w:rsid w:val="009F3694"/>
    <w:rsid w:val="009F36B6"/>
    <w:rsid w:val="009F36CC"/>
    <w:rsid w:val="009F36F7"/>
    <w:rsid w:val="009F3728"/>
    <w:rsid w:val="009F3752"/>
    <w:rsid w:val="009F3766"/>
    <w:rsid w:val="009F37DA"/>
    <w:rsid w:val="009F37E7"/>
    <w:rsid w:val="009F3803"/>
    <w:rsid w:val="009F381A"/>
    <w:rsid w:val="009F3837"/>
    <w:rsid w:val="009F3841"/>
    <w:rsid w:val="009F3845"/>
    <w:rsid w:val="009F3847"/>
    <w:rsid w:val="009F387C"/>
    <w:rsid w:val="009F38AF"/>
    <w:rsid w:val="009F3920"/>
    <w:rsid w:val="009F3940"/>
    <w:rsid w:val="009F394F"/>
    <w:rsid w:val="009F399B"/>
    <w:rsid w:val="009F39E8"/>
    <w:rsid w:val="009F39EB"/>
    <w:rsid w:val="009F3A10"/>
    <w:rsid w:val="009F3A3E"/>
    <w:rsid w:val="009F3A69"/>
    <w:rsid w:val="009F3A93"/>
    <w:rsid w:val="009F3AC9"/>
    <w:rsid w:val="009F3B13"/>
    <w:rsid w:val="009F3B18"/>
    <w:rsid w:val="009F3B41"/>
    <w:rsid w:val="009F3B45"/>
    <w:rsid w:val="009F3B75"/>
    <w:rsid w:val="009F3C0C"/>
    <w:rsid w:val="009F3C19"/>
    <w:rsid w:val="009F3C61"/>
    <w:rsid w:val="009F3C75"/>
    <w:rsid w:val="009F3CAF"/>
    <w:rsid w:val="009F3CB9"/>
    <w:rsid w:val="009F3CC5"/>
    <w:rsid w:val="009F3CF1"/>
    <w:rsid w:val="009F3D1C"/>
    <w:rsid w:val="009F3D21"/>
    <w:rsid w:val="009F3D36"/>
    <w:rsid w:val="009F3DA8"/>
    <w:rsid w:val="009F3DB6"/>
    <w:rsid w:val="009F3DC9"/>
    <w:rsid w:val="009F3DD3"/>
    <w:rsid w:val="009F3DFA"/>
    <w:rsid w:val="009F3E1F"/>
    <w:rsid w:val="009F3E34"/>
    <w:rsid w:val="009F3E4B"/>
    <w:rsid w:val="009F3E5A"/>
    <w:rsid w:val="009F3E5E"/>
    <w:rsid w:val="009F3E6F"/>
    <w:rsid w:val="009F3F14"/>
    <w:rsid w:val="009F3F5C"/>
    <w:rsid w:val="009F3F9F"/>
    <w:rsid w:val="009F3FBE"/>
    <w:rsid w:val="009F3FEC"/>
    <w:rsid w:val="009F4029"/>
    <w:rsid w:val="009F4047"/>
    <w:rsid w:val="009F4053"/>
    <w:rsid w:val="009F4058"/>
    <w:rsid w:val="009F405F"/>
    <w:rsid w:val="009F4091"/>
    <w:rsid w:val="009F40A1"/>
    <w:rsid w:val="009F4116"/>
    <w:rsid w:val="009F411B"/>
    <w:rsid w:val="009F4125"/>
    <w:rsid w:val="009F4160"/>
    <w:rsid w:val="009F418A"/>
    <w:rsid w:val="009F41A0"/>
    <w:rsid w:val="009F41B7"/>
    <w:rsid w:val="009F41F7"/>
    <w:rsid w:val="009F4245"/>
    <w:rsid w:val="009F4259"/>
    <w:rsid w:val="009F4299"/>
    <w:rsid w:val="009F42A5"/>
    <w:rsid w:val="009F42D0"/>
    <w:rsid w:val="009F42D3"/>
    <w:rsid w:val="009F42E0"/>
    <w:rsid w:val="009F42F6"/>
    <w:rsid w:val="009F4306"/>
    <w:rsid w:val="009F431C"/>
    <w:rsid w:val="009F4328"/>
    <w:rsid w:val="009F4358"/>
    <w:rsid w:val="009F43AF"/>
    <w:rsid w:val="009F43BD"/>
    <w:rsid w:val="009F43D6"/>
    <w:rsid w:val="009F43E0"/>
    <w:rsid w:val="009F43E4"/>
    <w:rsid w:val="009F4433"/>
    <w:rsid w:val="009F4435"/>
    <w:rsid w:val="009F443B"/>
    <w:rsid w:val="009F4443"/>
    <w:rsid w:val="009F4489"/>
    <w:rsid w:val="009F4495"/>
    <w:rsid w:val="009F44A3"/>
    <w:rsid w:val="009F44AD"/>
    <w:rsid w:val="009F4502"/>
    <w:rsid w:val="009F4509"/>
    <w:rsid w:val="009F456F"/>
    <w:rsid w:val="009F4580"/>
    <w:rsid w:val="009F45B2"/>
    <w:rsid w:val="009F45C4"/>
    <w:rsid w:val="009F45DE"/>
    <w:rsid w:val="009F45F4"/>
    <w:rsid w:val="009F45FE"/>
    <w:rsid w:val="009F4601"/>
    <w:rsid w:val="009F4615"/>
    <w:rsid w:val="009F46D1"/>
    <w:rsid w:val="009F473E"/>
    <w:rsid w:val="009F476D"/>
    <w:rsid w:val="009F476F"/>
    <w:rsid w:val="009F477A"/>
    <w:rsid w:val="009F478E"/>
    <w:rsid w:val="009F479F"/>
    <w:rsid w:val="009F47CD"/>
    <w:rsid w:val="009F481A"/>
    <w:rsid w:val="009F484A"/>
    <w:rsid w:val="009F4860"/>
    <w:rsid w:val="009F4873"/>
    <w:rsid w:val="009F48AE"/>
    <w:rsid w:val="009F48B5"/>
    <w:rsid w:val="009F48BC"/>
    <w:rsid w:val="009F4909"/>
    <w:rsid w:val="009F4922"/>
    <w:rsid w:val="009F492A"/>
    <w:rsid w:val="009F4965"/>
    <w:rsid w:val="009F496D"/>
    <w:rsid w:val="009F4971"/>
    <w:rsid w:val="009F4976"/>
    <w:rsid w:val="009F49D7"/>
    <w:rsid w:val="009F49FD"/>
    <w:rsid w:val="009F4A08"/>
    <w:rsid w:val="009F4A09"/>
    <w:rsid w:val="009F4A52"/>
    <w:rsid w:val="009F4A85"/>
    <w:rsid w:val="009F4AA8"/>
    <w:rsid w:val="009F4AC6"/>
    <w:rsid w:val="009F4BBC"/>
    <w:rsid w:val="009F4BE4"/>
    <w:rsid w:val="009F4BE9"/>
    <w:rsid w:val="009F4C1A"/>
    <w:rsid w:val="009F4C1B"/>
    <w:rsid w:val="009F4C28"/>
    <w:rsid w:val="009F4C54"/>
    <w:rsid w:val="009F4C7A"/>
    <w:rsid w:val="009F4C98"/>
    <w:rsid w:val="009F4C9E"/>
    <w:rsid w:val="009F4CC0"/>
    <w:rsid w:val="009F4CCC"/>
    <w:rsid w:val="009F4CD9"/>
    <w:rsid w:val="009F4CEB"/>
    <w:rsid w:val="009F4D41"/>
    <w:rsid w:val="009F4D54"/>
    <w:rsid w:val="009F4D69"/>
    <w:rsid w:val="009F4D6C"/>
    <w:rsid w:val="009F4DA6"/>
    <w:rsid w:val="009F4DD2"/>
    <w:rsid w:val="009F4DFC"/>
    <w:rsid w:val="009F4E1B"/>
    <w:rsid w:val="009F4E6C"/>
    <w:rsid w:val="009F4EA9"/>
    <w:rsid w:val="009F4EE6"/>
    <w:rsid w:val="009F4F38"/>
    <w:rsid w:val="009F4F4E"/>
    <w:rsid w:val="009F4F76"/>
    <w:rsid w:val="009F4FA8"/>
    <w:rsid w:val="009F4FB1"/>
    <w:rsid w:val="009F500C"/>
    <w:rsid w:val="009F501A"/>
    <w:rsid w:val="009F501C"/>
    <w:rsid w:val="009F5038"/>
    <w:rsid w:val="009F5053"/>
    <w:rsid w:val="009F5067"/>
    <w:rsid w:val="009F5068"/>
    <w:rsid w:val="009F5070"/>
    <w:rsid w:val="009F5093"/>
    <w:rsid w:val="009F50A0"/>
    <w:rsid w:val="009F50CF"/>
    <w:rsid w:val="009F50E6"/>
    <w:rsid w:val="009F50F5"/>
    <w:rsid w:val="009F516C"/>
    <w:rsid w:val="009F5274"/>
    <w:rsid w:val="009F5276"/>
    <w:rsid w:val="009F5279"/>
    <w:rsid w:val="009F527A"/>
    <w:rsid w:val="009F52A5"/>
    <w:rsid w:val="009F52B5"/>
    <w:rsid w:val="009F52FF"/>
    <w:rsid w:val="009F534A"/>
    <w:rsid w:val="009F53AA"/>
    <w:rsid w:val="009F53E0"/>
    <w:rsid w:val="009F540B"/>
    <w:rsid w:val="009F5417"/>
    <w:rsid w:val="009F542B"/>
    <w:rsid w:val="009F5444"/>
    <w:rsid w:val="009F5449"/>
    <w:rsid w:val="009F544C"/>
    <w:rsid w:val="009F5450"/>
    <w:rsid w:val="009F5478"/>
    <w:rsid w:val="009F548F"/>
    <w:rsid w:val="009F54BE"/>
    <w:rsid w:val="009F54D1"/>
    <w:rsid w:val="009F54E6"/>
    <w:rsid w:val="009F5504"/>
    <w:rsid w:val="009F55BF"/>
    <w:rsid w:val="009F563A"/>
    <w:rsid w:val="009F569A"/>
    <w:rsid w:val="009F569D"/>
    <w:rsid w:val="009F56A7"/>
    <w:rsid w:val="009F56D6"/>
    <w:rsid w:val="009F56E4"/>
    <w:rsid w:val="009F56EA"/>
    <w:rsid w:val="009F570F"/>
    <w:rsid w:val="009F574A"/>
    <w:rsid w:val="009F5750"/>
    <w:rsid w:val="009F577A"/>
    <w:rsid w:val="009F578D"/>
    <w:rsid w:val="009F57E6"/>
    <w:rsid w:val="009F580E"/>
    <w:rsid w:val="009F582C"/>
    <w:rsid w:val="009F5853"/>
    <w:rsid w:val="009F5878"/>
    <w:rsid w:val="009F58A1"/>
    <w:rsid w:val="009F58D1"/>
    <w:rsid w:val="009F592D"/>
    <w:rsid w:val="009F594A"/>
    <w:rsid w:val="009F595D"/>
    <w:rsid w:val="009F596A"/>
    <w:rsid w:val="009F596B"/>
    <w:rsid w:val="009F599C"/>
    <w:rsid w:val="009F59D3"/>
    <w:rsid w:val="009F59DA"/>
    <w:rsid w:val="009F59EC"/>
    <w:rsid w:val="009F59EE"/>
    <w:rsid w:val="009F5A84"/>
    <w:rsid w:val="009F5AB9"/>
    <w:rsid w:val="009F5B57"/>
    <w:rsid w:val="009F5C1A"/>
    <w:rsid w:val="009F5C3A"/>
    <w:rsid w:val="009F5C72"/>
    <w:rsid w:val="009F5C7A"/>
    <w:rsid w:val="009F5C8D"/>
    <w:rsid w:val="009F5CA9"/>
    <w:rsid w:val="009F5CAD"/>
    <w:rsid w:val="009F5CFE"/>
    <w:rsid w:val="009F5D8A"/>
    <w:rsid w:val="009F5D9E"/>
    <w:rsid w:val="009F5DD8"/>
    <w:rsid w:val="009F5DEB"/>
    <w:rsid w:val="009F5DF6"/>
    <w:rsid w:val="009F5DF8"/>
    <w:rsid w:val="009F5E68"/>
    <w:rsid w:val="009F5E6A"/>
    <w:rsid w:val="009F5E6E"/>
    <w:rsid w:val="009F5E9E"/>
    <w:rsid w:val="009F5EC9"/>
    <w:rsid w:val="009F5F02"/>
    <w:rsid w:val="009F5F05"/>
    <w:rsid w:val="009F5F48"/>
    <w:rsid w:val="009F5F5C"/>
    <w:rsid w:val="009F5F71"/>
    <w:rsid w:val="009F5F8F"/>
    <w:rsid w:val="009F5F99"/>
    <w:rsid w:val="009F5FA2"/>
    <w:rsid w:val="009F5FB1"/>
    <w:rsid w:val="009F5FB3"/>
    <w:rsid w:val="009F5FBE"/>
    <w:rsid w:val="009F5FDA"/>
    <w:rsid w:val="009F604F"/>
    <w:rsid w:val="009F6050"/>
    <w:rsid w:val="009F6084"/>
    <w:rsid w:val="009F609B"/>
    <w:rsid w:val="009F60BB"/>
    <w:rsid w:val="009F6111"/>
    <w:rsid w:val="009F6114"/>
    <w:rsid w:val="009F6124"/>
    <w:rsid w:val="009F612C"/>
    <w:rsid w:val="009F6162"/>
    <w:rsid w:val="009F6177"/>
    <w:rsid w:val="009F61BB"/>
    <w:rsid w:val="009F61C3"/>
    <w:rsid w:val="009F61D1"/>
    <w:rsid w:val="009F61EE"/>
    <w:rsid w:val="009F6265"/>
    <w:rsid w:val="009F629F"/>
    <w:rsid w:val="009F62E4"/>
    <w:rsid w:val="009F636A"/>
    <w:rsid w:val="009F6375"/>
    <w:rsid w:val="009F63BD"/>
    <w:rsid w:val="009F63C1"/>
    <w:rsid w:val="009F63CC"/>
    <w:rsid w:val="009F63F1"/>
    <w:rsid w:val="009F6448"/>
    <w:rsid w:val="009F6449"/>
    <w:rsid w:val="009F647D"/>
    <w:rsid w:val="009F64A8"/>
    <w:rsid w:val="009F655D"/>
    <w:rsid w:val="009F6589"/>
    <w:rsid w:val="009F65A2"/>
    <w:rsid w:val="009F65A7"/>
    <w:rsid w:val="009F65D6"/>
    <w:rsid w:val="009F661D"/>
    <w:rsid w:val="009F662F"/>
    <w:rsid w:val="009F6646"/>
    <w:rsid w:val="009F666D"/>
    <w:rsid w:val="009F66BA"/>
    <w:rsid w:val="009F66DC"/>
    <w:rsid w:val="009F66EB"/>
    <w:rsid w:val="009F6705"/>
    <w:rsid w:val="009F6726"/>
    <w:rsid w:val="009F6738"/>
    <w:rsid w:val="009F678B"/>
    <w:rsid w:val="009F67D1"/>
    <w:rsid w:val="009F6804"/>
    <w:rsid w:val="009F6849"/>
    <w:rsid w:val="009F684B"/>
    <w:rsid w:val="009F6850"/>
    <w:rsid w:val="009F6862"/>
    <w:rsid w:val="009F68E4"/>
    <w:rsid w:val="009F68E9"/>
    <w:rsid w:val="009F68F9"/>
    <w:rsid w:val="009F690A"/>
    <w:rsid w:val="009F6919"/>
    <w:rsid w:val="009F6949"/>
    <w:rsid w:val="009F6960"/>
    <w:rsid w:val="009F6984"/>
    <w:rsid w:val="009F6990"/>
    <w:rsid w:val="009F6992"/>
    <w:rsid w:val="009F699E"/>
    <w:rsid w:val="009F69B5"/>
    <w:rsid w:val="009F69E6"/>
    <w:rsid w:val="009F6A09"/>
    <w:rsid w:val="009F6A63"/>
    <w:rsid w:val="009F6A6C"/>
    <w:rsid w:val="009F6A86"/>
    <w:rsid w:val="009F6AEE"/>
    <w:rsid w:val="009F6B23"/>
    <w:rsid w:val="009F6B34"/>
    <w:rsid w:val="009F6B37"/>
    <w:rsid w:val="009F6B3A"/>
    <w:rsid w:val="009F6BAD"/>
    <w:rsid w:val="009F6BE5"/>
    <w:rsid w:val="009F6BED"/>
    <w:rsid w:val="009F6BF5"/>
    <w:rsid w:val="009F6C10"/>
    <w:rsid w:val="009F6C12"/>
    <w:rsid w:val="009F6C17"/>
    <w:rsid w:val="009F6C56"/>
    <w:rsid w:val="009F6C5B"/>
    <w:rsid w:val="009F6C7D"/>
    <w:rsid w:val="009F6C92"/>
    <w:rsid w:val="009F6CA7"/>
    <w:rsid w:val="009F6CB2"/>
    <w:rsid w:val="009F6CB9"/>
    <w:rsid w:val="009F6CD4"/>
    <w:rsid w:val="009F6D0B"/>
    <w:rsid w:val="009F6D0C"/>
    <w:rsid w:val="009F6D7C"/>
    <w:rsid w:val="009F6DAF"/>
    <w:rsid w:val="009F6DDD"/>
    <w:rsid w:val="009F6DE7"/>
    <w:rsid w:val="009F6E09"/>
    <w:rsid w:val="009F6E0C"/>
    <w:rsid w:val="009F6E70"/>
    <w:rsid w:val="009F6EAB"/>
    <w:rsid w:val="009F6ECE"/>
    <w:rsid w:val="009F6EDF"/>
    <w:rsid w:val="009F6F67"/>
    <w:rsid w:val="009F6F73"/>
    <w:rsid w:val="009F6F7D"/>
    <w:rsid w:val="009F6F84"/>
    <w:rsid w:val="009F6F88"/>
    <w:rsid w:val="009F6F92"/>
    <w:rsid w:val="009F6FDD"/>
    <w:rsid w:val="009F6FF3"/>
    <w:rsid w:val="009F703A"/>
    <w:rsid w:val="009F704D"/>
    <w:rsid w:val="009F70B4"/>
    <w:rsid w:val="009F70BA"/>
    <w:rsid w:val="009F70D2"/>
    <w:rsid w:val="009F70DA"/>
    <w:rsid w:val="009F70F9"/>
    <w:rsid w:val="009F7149"/>
    <w:rsid w:val="009F715B"/>
    <w:rsid w:val="009F718D"/>
    <w:rsid w:val="009F71D3"/>
    <w:rsid w:val="009F71D7"/>
    <w:rsid w:val="009F71D9"/>
    <w:rsid w:val="009F71ED"/>
    <w:rsid w:val="009F7208"/>
    <w:rsid w:val="009F722B"/>
    <w:rsid w:val="009F725B"/>
    <w:rsid w:val="009F726B"/>
    <w:rsid w:val="009F727D"/>
    <w:rsid w:val="009F7294"/>
    <w:rsid w:val="009F729C"/>
    <w:rsid w:val="009F72CB"/>
    <w:rsid w:val="009F72E5"/>
    <w:rsid w:val="009F72EF"/>
    <w:rsid w:val="009F7314"/>
    <w:rsid w:val="009F731F"/>
    <w:rsid w:val="009F733F"/>
    <w:rsid w:val="009F738E"/>
    <w:rsid w:val="009F73B6"/>
    <w:rsid w:val="009F73B9"/>
    <w:rsid w:val="009F7402"/>
    <w:rsid w:val="009F740F"/>
    <w:rsid w:val="009F7426"/>
    <w:rsid w:val="009F74A4"/>
    <w:rsid w:val="009F74DC"/>
    <w:rsid w:val="009F74F4"/>
    <w:rsid w:val="009F7551"/>
    <w:rsid w:val="009F756E"/>
    <w:rsid w:val="009F75A6"/>
    <w:rsid w:val="009F75BD"/>
    <w:rsid w:val="009F75BE"/>
    <w:rsid w:val="009F75C0"/>
    <w:rsid w:val="009F75F8"/>
    <w:rsid w:val="009F7609"/>
    <w:rsid w:val="009F763D"/>
    <w:rsid w:val="009F767A"/>
    <w:rsid w:val="009F7688"/>
    <w:rsid w:val="009F768E"/>
    <w:rsid w:val="009F76B1"/>
    <w:rsid w:val="009F76BB"/>
    <w:rsid w:val="009F772A"/>
    <w:rsid w:val="009F7745"/>
    <w:rsid w:val="009F7749"/>
    <w:rsid w:val="009F7754"/>
    <w:rsid w:val="009F7765"/>
    <w:rsid w:val="009F77BF"/>
    <w:rsid w:val="009F77DF"/>
    <w:rsid w:val="009F77ED"/>
    <w:rsid w:val="009F7846"/>
    <w:rsid w:val="009F785B"/>
    <w:rsid w:val="009F787C"/>
    <w:rsid w:val="009F78EB"/>
    <w:rsid w:val="009F78EC"/>
    <w:rsid w:val="009F7903"/>
    <w:rsid w:val="009F7951"/>
    <w:rsid w:val="009F796B"/>
    <w:rsid w:val="009F79CB"/>
    <w:rsid w:val="009F79E7"/>
    <w:rsid w:val="009F79F0"/>
    <w:rsid w:val="009F7A19"/>
    <w:rsid w:val="009F7A30"/>
    <w:rsid w:val="009F7A47"/>
    <w:rsid w:val="009F7A6D"/>
    <w:rsid w:val="009F7AD3"/>
    <w:rsid w:val="009F7ADB"/>
    <w:rsid w:val="009F7AE5"/>
    <w:rsid w:val="009F7AE6"/>
    <w:rsid w:val="009F7B19"/>
    <w:rsid w:val="009F7B24"/>
    <w:rsid w:val="009F7B36"/>
    <w:rsid w:val="009F7B38"/>
    <w:rsid w:val="009F7B3E"/>
    <w:rsid w:val="009F7B77"/>
    <w:rsid w:val="009F7B98"/>
    <w:rsid w:val="009F7BCD"/>
    <w:rsid w:val="009F7BDF"/>
    <w:rsid w:val="009F7BE2"/>
    <w:rsid w:val="009F7BE7"/>
    <w:rsid w:val="009F7C15"/>
    <w:rsid w:val="009F7C28"/>
    <w:rsid w:val="009F7C34"/>
    <w:rsid w:val="009F7C80"/>
    <w:rsid w:val="009F7CA0"/>
    <w:rsid w:val="009F7CBA"/>
    <w:rsid w:val="009F7CCB"/>
    <w:rsid w:val="009F7CD5"/>
    <w:rsid w:val="009F7CFB"/>
    <w:rsid w:val="009F7D05"/>
    <w:rsid w:val="009F7D17"/>
    <w:rsid w:val="009F7D18"/>
    <w:rsid w:val="009F7D20"/>
    <w:rsid w:val="009F7D28"/>
    <w:rsid w:val="009F7D31"/>
    <w:rsid w:val="009F7D8E"/>
    <w:rsid w:val="009F7E0F"/>
    <w:rsid w:val="009F7E18"/>
    <w:rsid w:val="009F7E40"/>
    <w:rsid w:val="009F7E42"/>
    <w:rsid w:val="009F7E61"/>
    <w:rsid w:val="009F7E74"/>
    <w:rsid w:val="009F7E76"/>
    <w:rsid w:val="009F7E93"/>
    <w:rsid w:val="009F7EBF"/>
    <w:rsid w:val="009F7EEF"/>
    <w:rsid w:val="009F7F5F"/>
    <w:rsid w:val="009F7FAE"/>
    <w:rsid w:val="009F7FB0"/>
    <w:rsid w:val="009F7FE4"/>
    <w:rsid w:val="00A0004B"/>
    <w:rsid w:val="00A0006A"/>
    <w:rsid w:val="00A0006B"/>
    <w:rsid w:val="00A0008A"/>
    <w:rsid w:val="00A000C8"/>
    <w:rsid w:val="00A000D9"/>
    <w:rsid w:val="00A000E0"/>
    <w:rsid w:val="00A00101"/>
    <w:rsid w:val="00A00155"/>
    <w:rsid w:val="00A00189"/>
    <w:rsid w:val="00A00197"/>
    <w:rsid w:val="00A001B0"/>
    <w:rsid w:val="00A00209"/>
    <w:rsid w:val="00A0020F"/>
    <w:rsid w:val="00A0022C"/>
    <w:rsid w:val="00A0025F"/>
    <w:rsid w:val="00A0026E"/>
    <w:rsid w:val="00A00286"/>
    <w:rsid w:val="00A0028C"/>
    <w:rsid w:val="00A002B5"/>
    <w:rsid w:val="00A00331"/>
    <w:rsid w:val="00A00368"/>
    <w:rsid w:val="00A0039F"/>
    <w:rsid w:val="00A003D1"/>
    <w:rsid w:val="00A003F3"/>
    <w:rsid w:val="00A00415"/>
    <w:rsid w:val="00A00444"/>
    <w:rsid w:val="00A0044B"/>
    <w:rsid w:val="00A0045B"/>
    <w:rsid w:val="00A0045C"/>
    <w:rsid w:val="00A004B6"/>
    <w:rsid w:val="00A004BC"/>
    <w:rsid w:val="00A004C2"/>
    <w:rsid w:val="00A004E0"/>
    <w:rsid w:val="00A0050C"/>
    <w:rsid w:val="00A00515"/>
    <w:rsid w:val="00A00570"/>
    <w:rsid w:val="00A0057C"/>
    <w:rsid w:val="00A00591"/>
    <w:rsid w:val="00A0062C"/>
    <w:rsid w:val="00A00634"/>
    <w:rsid w:val="00A0065A"/>
    <w:rsid w:val="00A00690"/>
    <w:rsid w:val="00A006C5"/>
    <w:rsid w:val="00A006D0"/>
    <w:rsid w:val="00A006D2"/>
    <w:rsid w:val="00A006DD"/>
    <w:rsid w:val="00A006F7"/>
    <w:rsid w:val="00A0072D"/>
    <w:rsid w:val="00A00733"/>
    <w:rsid w:val="00A00746"/>
    <w:rsid w:val="00A00756"/>
    <w:rsid w:val="00A007DF"/>
    <w:rsid w:val="00A007FD"/>
    <w:rsid w:val="00A00884"/>
    <w:rsid w:val="00A00891"/>
    <w:rsid w:val="00A008DC"/>
    <w:rsid w:val="00A008EA"/>
    <w:rsid w:val="00A008F2"/>
    <w:rsid w:val="00A00928"/>
    <w:rsid w:val="00A0092E"/>
    <w:rsid w:val="00A00930"/>
    <w:rsid w:val="00A00948"/>
    <w:rsid w:val="00A00955"/>
    <w:rsid w:val="00A00960"/>
    <w:rsid w:val="00A0097A"/>
    <w:rsid w:val="00A0097E"/>
    <w:rsid w:val="00A009C0"/>
    <w:rsid w:val="00A009CA"/>
    <w:rsid w:val="00A009F6"/>
    <w:rsid w:val="00A00A0B"/>
    <w:rsid w:val="00A00A0C"/>
    <w:rsid w:val="00A00A34"/>
    <w:rsid w:val="00A00A40"/>
    <w:rsid w:val="00A00A5E"/>
    <w:rsid w:val="00A00A93"/>
    <w:rsid w:val="00A00AE4"/>
    <w:rsid w:val="00A00AF0"/>
    <w:rsid w:val="00A00B9A"/>
    <w:rsid w:val="00A00BA5"/>
    <w:rsid w:val="00A00BBB"/>
    <w:rsid w:val="00A00BC5"/>
    <w:rsid w:val="00A00BCA"/>
    <w:rsid w:val="00A00BED"/>
    <w:rsid w:val="00A00C18"/>
    <w:rsid w:val="00A00C24"/>
    <w:rsid w:val="00A00C2D"/>
    <w:rsid w:val="00A00C36"/>
    <w:rsid w:val="00A00CD2"/>
    <w:rsid w:val="00A00D20"/>
    <w:rsid w:val="00A00D2E"/>
    <w:rsid w:val="00A00D6C"/>
    <w:rsid w:val="00A00DEA"/>
    <w:rsid w:val="00A00E42"/>
    <w:rsid w:val="00A00E56"/>
    <w:rsid w:val="00A00E70"/>
    <w:rsid w:val="00A00E72"/>
    <w:rsid w:val="00A00E99"/>
    <w:rsid w:val="00A00EBF"/>
    <w:rsid w:val="00A00EDF"/>
    <w:rsid w:val="00A00F66"/>
    <w:rsid w:val="00A00FA2"/>
    <w:rsid w:val="00A00FD8"/>
    <w:rsid w:val="00A00FDD"/>
    <w:rsid w:val="00A01016"/>
    <w:rsid w:val="00A01019"/>
    <w:rsid w:val="00A0101A"/>
    <w:rsid w:val="00A01021"/>
    <w:rsid w:val="00A0104C"/>
    <w:rsid w:val="00A01098"/>
    <w:rsid w:val="00A010B1"/>
    <w:rsid w:val="00A010DB"/>
    <w:rsid w:val="00A01101"/>
    <w:rsid w:val="00A0113B"/>
    <w:rsid w:val="00A01156"/>
    <w:rsid w:val="00A011AE"/>
    <w:rsid w:val="00A011B6"/>
    <w:rsid w:val="00A011D8"/>
    <w:rsid w:val="00A011F9"/>
    <w:rsid w:val="00A01262"/>
    <w:rsid w:val="00A0126C"/>
    <w:rsid w:val="00A0130E"/>
    <w:rsid w:val="00A0131D"/>
    <w:rsid w:val="00A01371"/>
    <w:rsid w:val="00A0140F"/>
    <w:rsid w:val="00A01413"/>
    <w:rsid w:val="00A0141D"/>
    <w:rsid w:val="00A01438"/>
    <w:rsid w:val="00A0147A"/>
    <w:rsid w:val="00A0147F"/>
    <w:rsid w:val="00A01482"/>
    <w:rsid w:val="00A0148B"/>
    <w:rsid w:val="00A01492"/>
    <w:rsid w:val="00A0149C"/>
    <w:rsid w:val="00A014BE"/>
    <w:rsid w:val="00A014EA"/>
    <w:rsid w:val="00A0150D"/>
    <w:rsid w:val="00A01514"/>
    <w:rsid w:val="00A015A9"/>
    <w:rsid w:val="00A01628"/>
    <w:rsid w:val="00A01631"/>
    <w:rsid w:val="00A01633"/>
    <w:rsid w:val="00A0164C"/>
    <w:rsid w:val="00A01651"/>
    <w:rsid w:val="00A016BB"/>
    <w:rsid w:val="00A016FF"/>
    <w:rsid w:val="00A01730"/>
    <w:rsid w:val="00A0174B"/>
    <w:rsid w:val="00A01776"/>
    <w:rsid w:val="00A017E9"/>
    <w:rsid w:val="00A017F8"/>
    <w:rsid w:val="00A01805"/>
    <w:rsid w:val="00A01861"/>
    <w:rsid w:val="00A018CE"/>
    <w:rsid w:val="00A018D9"/>
    <w:rsid w:val="00A018DD"/>
    <w:rsid w:val="00A018EA"/>
    <w:rsid w:val="00A01945"/>
    <w:rsid w:val="00A01951"/>
    <w:rsid w:val="00A0195C"/>
    <w:rsid w:val="00A0198D"/>
    <w:rsid w:val="00A01993"/>
    <w:rsid w:val="00A019D6"/>
    <w:rsid w:val="00A019E8"/>
    <w:rsid w:val="00A01A08"/>
    <w:rsid w:val="00A01A5A"/>
    <w:rsid w:val="00A01A66"/>
    <w:rsid w:val="00A01AA9"/>
    <w:rsid w:val="00A01ABA"/>
    <w:rsid w:val="00A01AD0"/>
    <w:rsid w:val="00A01AF3"/>
    <w:rsid w:val="00A01AF6"/>
    <w:rsid w:val="00A01AF7"/>
    <w:rsid w:val="00A01B0A"/>
    <w:rsid w:val="00A01B1A"/>
    <w:rsid w:val="00A01B6E"/>
    <w:rsid w:val="00A01BC4"/>
    <w:rsid w:val="00A01BCF"/>
    <w:rsid w:val="00A01C12"/>
    <w:rsid w:val="00A01C22"/>
    <w:rsid w:val="00A01C73"/>
    <w:rsid w:val="00A01C7B"/>
    <w:rsid w:val="00A01C8C"/>
    <w:rsid w:val="00A01C9A"/>
    <w:rsid w:val="00A01CAA"/>
    <w:rsid w:val="00A01CC7"/>
    <w:rsid w:val="00A01CCB"/>
    <w:rsid w:val="00A01D3F"/>
    <w:rsid w:val="00A01D57"/>
    <w:rsid w:val="00A01D61"/>
    <w:rsid w:val="00A01D83"/>
    <w:rsid w:val="00A01E09"/>
    <w:rsid w:val="00A01E1B"/>
    <w:rsid w:val="00A01E3D"/>
    <w:rsid w:val="00A01E40"/>
    <w:rsid w:val="00A01E5B"/>
    <w:rsid w:val="00A01E77"/>
    <w:rsid w:val="00A01E81"/>
    <w:rsid w:val="00A01EB4"/>
    <w:rsid w:val="00A01ED7"/>
    <w:rsid w:val="00A01EE2"/>
    <w:rsid w:val="00A01F12"/>
    <w:rsid w:val="00A01F16"/>
    <w:rsid w:val="00A01F25"/>
    <w:rsid w:val="00A01F88"/>
    <w:rsid w:val="00A01FA8"/>
    <w:rsid w:val="00A01FC5"/>
    <w:rsid w:val="00A01FCF"/>
    <w:rsid w:val="00A01FE1"/>
    <w:rsid w:val="00A02025"/>
    <w:rsid w:val="00A02071"/>
    <w:rsid w:val="00A020C5"/>
    <w:rsid w:val="00A02158"/>
    <w:rsid w:val="00A0217F"/>
    <w:rsid w:val="00A0218F"/>
    <w:rsid w:val="00A02199"/>
    <w:rsid w:val="00A0220D"/>
    <w:rsid w:val="00A0228C"/>
    <w:rsid w:val="00A022A2"/>
    <w:rsid w:val="00A022AF"/>
    <w:rsid w:val="00A022B6"/>
    <w:rsid w:val="00A022C1"/>
    <w:rsid w:val="00A022D0"/>
    <w:rsid w:val="00A022DA"/>
    <w:rsid w:val="00A02303"/>
    <w:rsid w:val="00A02321"/>
    <w:rsid w:val="00A02339"/>
    <w:rsid w:val="00A02378"/>
    <w:rsid w:val="00A02384"/>
    <w:rsid w:val="00A0238C"/>
    <w:rsid w:val="00A023DB"/>
    <w:rsid w:val="00A02408"/>
    <w:rsid w:val="00A02412"/>
    <w:rsid w:val="00A0241C"/>
    <w:rsid w:val="00A0245F"/>
    <w:rsid w:val="00A02474"/>
    <w:rsid w:val="00A0249F"/>
    <w:rsid w:val="00A024A1"/>
    <w:rsid w:val="00A024D2"/>
    <w:rsid w:val="00A02519"/>
    <w:rsid w:val="00A02559"/>
    <w:rsid w:val="00A0256B"/>
    <w:rsid w:val="00A0257F"/>
    <w:rsid w:val="00A0259E"/>
    <w:rsid w:val="00A025BF"/>
    <w:rsid w:val="00A025D4"/>
    <w:rsid w:val="00A025EB"/>
    <w:rsid w:val="00A02614"/>
    <w:rsid w:val="00A0263C"/>
    <w:rsid w:val="00A02677"/>
    <w:rsid w:val="00A026A6"/>
    <w:rsid w:val="00A026BA"/>
    <w:rsid w:val="00A026CF"/>
    <w:rsid w:val="00A026DB"/>
    <w:rsid w:val="00A026E5"/>
    <w:rsid w:val="00A026F2"/>
    <w:rsid w:val="00A026F6"/>
    <w:rsid w:val="00A02710"/>
    <w:rsid w:val="00A027E6"/>
    <w:rsid w:val="00A029AD"/>
    <w:rsid w:val="00A029B5"/>
    <w:rsid w:val="00A029FB"/>
    <w:rsid w:val="00A02A07"/>
    <w:rsid w:val="00A02A21"/>
    <w:rsid w:val="00A02A37"/>
    <w:rsid w:val="00A02A4B"/>
    <w:rsid w:val="00A02A65"/>
    <w:rsid w:val="00A02A67"/>
    <w:rsid w:val="00A02A92"/>
    <w:rsid w:val="00A02A95"/>
    <w:rsid w:val="00A02AB5"/>
    <w:rsid w:val="00A02AF9"/>
    <w:rsid w:val="00A02B14"/>
    <w:rsid w:val="00A02B64"/>
    <w:rsid w:val="00A02B76"/>
    <w:rsid w:val="00A02B92"/>
    <w:rsid w:val="00A02BBE"/>
    <w:rsid w:val="00A02BD6"/>
    <w:rsid w:val="00A02BF0"/>
    <w:rsid w:val="00A02C56"/>
    <w:rsid w:val="00A02C85"/>
    <w:rsid w:val="00A02CB1"/>
    <w:rsid w:val="00A02D1A"/>
    <w:rsid w:val="00A02D38"/>
    <w:rsid w:val="00A02D3F"/>
    <w:rsid w:val="00A02D93"/>
    <w:rsid w:val="00A02E15"/>
    <w:rsid w:val="00A02E5D"/>
    <w:rsid w:val="00A02EB9"/>
    <w:rsid w:val="00A02ECC"/>
    <w:rsid w:val="00A02EEA"/>
    <w:rsid w:val="00A02F03"/>
    <w:rsid w:val="00A02F11"/>
    <w:rsid w:val="00A02F74"/>
    <w:rsid w:val="00A02F7C"/>
    <w:rsid w:val="00A02FC3"/>
    <w:rsid w:val="00A02FCB"/>
    <w:rsid w:val="00A02FE7"/>
    <w:rsid w:val="00A03034"/>
    <w:rsid w:val="00A03040"/>
    <w:rsid w:val="00A03085"/>
    <w:rsid w:val="00A030AB"/>
    <w:rsid w:val="00A030C0"/>
    <w:rsid w:val="00A030F7"/>
    <w:rsid w:val="00A03115"/>
    <w:rsid w:val="00A0312B"/>
    <w:rsid w:val="00A031C1"/>
    <w:rsid w:val="00A031C3"/>
    <w:rsid w:val="00A031D4"/>
    <w:rsid w:val="00A031D8"/>
    <w:rsid w:val="00A031E1"/>
    <w:rsid w:val="00A03208"/>
    <w:rsid w:val="00A03224"/>
    <w:rsid w:val="00A03265"/>
    <w:rsid w:val="00A03280"/>
    <w:rsid w:val="00A03285"/>
    <w:rsid w:val="00A03291"/>
    <w:rsid w:val="00A032A7"/>
    <w:rsid w:val="00A032E6"/>
    <w:rsid w:val="00A032F4"/>
    <w:rsid w:val="00A032F7"/>
    <w:rsid w:val="00A03308"/>
    <w:rsid w:val="00A03344"/>
    <w:rsid w:val="00A0336B"/>
    <w:rsid w:val="00A033B1"/>
    <w:rsid w:val="00A033EA"/>
    <w:rsid w:val="00A03415"/>
    <w:rsid w:val="00A0342A"/>
    <w:rsid w:val="00A0342D"/>
    <w:rsid w:val="00A03485"/>
    <w:rsid w:val="00A03497"/>
    <w:rsid w:val="00A034B7"/>
    <w:rsid w:val="00A03504"/>
    <w:rsid w:val="00A03544"/>
    <w:rsid w:val="00A03599"/>
    <w:rsid w:val="00A035A3"/>
    <w:rsid w:val="00A035C0"/>
    <w:rsid w:val="00A035C1"/>
    <w:rsid w:val="00A035C2"/>
    <w:rsid w:val="00A035C7"/>
    <w:rsid w:val="00A035E8"/>
    <w:rsid w:val="00A0361D"/>
    <w:rsid w:val="00A03683"/>
    <w:rsid w:val="00A03688"/>
    <w:rsid w:val="00A036C9"/>
    <w:rsid w:val="00A036D0"/>
    <w:rsid w:val="00A036ED"/>
    <w:rsid w:val="00A036F2"/>
    <w:rsid w:val="00A03719"/>
    <w:rsid w:val="00A037E9"/>
    <w:rsid w:val="00A037F3"/>
    <w:rsid w:val="00A0382C"/>
    <w:rsid w:val="00A0386A"/>
    <w:rsid w:val="00A03880"/>
    <w:rsid w:val="00A03888"/>
    <w:rsid w:val="00A038BA"/>
    <w:rsid w:val="00A038EF"/>
    <w:rsid w:val="00A038FE"/>
    <w:rsid w:val="00A03917"/>
    <w:rsid w:val="00A03921"/>
    <w:rsid w:val="00A03961"/>
    <w:rsid w:val="00A03988"/>
    <w:rsid w:val="00A039C6"/>
    <w:rsid w:val="00A039D7"/>
    <w:rsid w:val="00A039E1"/>
    <w:rsid w:val="00A039E3"/>
    <w:rsid w:val="00A03A26"/>
    <w:rsid w:val="00A03A79"/>
    <w:rsid w:val="00A03AB2"/>
    <w:rsid w:val="00A03ACA"/>
    <w:rsid w:val="00A03ACF"/>
    <w:rsid w:val="00A03B43"/>
    <w:rsid w:val="00A03BAA"/>
    <w:rsid w:val="00A03BB0"/>
    <w:rsid w:val="00A03BB8"/>
    <w:rsid w:val="00A03BC2"/>
    <w:rsid w:val="00A03C0C"/>
    <w:rsid w:val="00A03C1D"/>
    <w:rsid w:val="00A03C1E"/>
    <w:rsid w:val="00A03C55"/>
    <w:rsid w:val="00A03C98"/>
    <w:rsid w:val="00A03D18"/>
    <w:rsid w:val="00A03D2D"/>
    <w:rsid w:val="00A03D3F"/>
    <w:rsid w:val="00A03D51"/>
    <w:rsid w:val="00A03D8B"/>
    <w:rsid w:val="00A03DD6"/>
    <w:rsid w:val="00A03DFA"/>
    <w:rsid w:val="00A03E09"/>
    <w:rsid w:val="00A03E82"/>
    <w:rsid w:val="00A03EDA"/>
    <w:rsid w:val="00A03EE4"/>
    <w:rsid w:val="00A03F47"/>
    <w:rsid w:val="00A03F5F"/>
    <w:rsid w:val="00A03F9F"/>
    <w:rsid w:val="00A03FD4"/>
    <w:rsid w:val="00A04055"/>
    <w:rsid w:val="00A0408D"/>
    <w:rsid w:val="00A040C7"/>
    <w:rsid w:val="00A04138"/>
    <w:rsid w:val="00A0414E"/>
    <w:rsid w:val="00A0414F"/>
    <w:rsid w:val="00A0416E"/>
    <w:rsid w:val="00A0420D"/>
    <w:rsid w:val="00A0426F"/>
    <w:rsid w:val="00A042B3"/>
    <w:rsid w:val="00A042FF"/>
    <w:rsid w:val="00A04309"/>
    <w:rsid w:val="00A04335"/>
    <w:rsid w:val="00A0436D"/>
    <w:rsid w:val="00A0438D"/>
    <w:rsid w:val="00A04396"/>
    <w:rsid w:val="00A0439C"/>
    <w:rsid w:val="00A043AE"/>
    <w:rsid w:val="00A043E9"/>
    <w:rsid w:val="00A043ED"/>
    <w:rsid w:val="00A04433"/>
    <w:rsid w:val="00A04469"/>
    <w:rsid w:val="00A04480"/>
    <w:rsid w:val="00A0448B"/>
    <w:rsid w:val="00A044BF"/>
    <w:rsid w:val="00A0452B"/>
    <w:rsid w:val="00A04530"/>
    <w:rsid w:val="00A04553"/>
    <w:rsid w:val="00A04596"/>
    <w:rsid w:val="00A04597"/>
    <w:rsid w:val="00A045A6"/>
    <w:rsid w:val="00A045D2"/>
    <w:rsid w:val="00A045DE"/>
    <w:rsid w:val="00A045EB"/>
    <w:rsid w:val="00A04604"/>
    <w:rsid w:val="00A04627"/>
    <w:rsid w:val="00A0464F"/>
    <w:rsid w:val="00A0465F"/>
    <w:rsid w:val="00A04672"/>
    <w:rsid w:val="00A046DD"/>
    <w:rsid w:val="00A046E5"/>
    <w:rsid w:val="00A0472C"/>
    <w:rsid w:val="00A04756"/>
    <w:rsid w:val="00A04768"/>
    <w:rsid w:val="00A047C2"/>
    <w:rsid w:val="00A047C4"/>
    <w:rsid w:val="00A047CB"/>
    <w:rsid w:val="00A047CF"/>
    <w:rsid w:val="00A047DF"/>
    <w:rsid w:val="00A047EC"/>
    <w:rsid w:val="00A047FF"/>
    <w:rsid w:val="00A04819"/>
    <w:rsid w:val="00A04879"/>
    <w:rsid w:val="00A04888"/>
    <w:rsid w:val="00A0488A"/>
    <w:rsid w:val="00A04892"/>
    <w:rsid w:val="00A048B0"/>
    <w:rsid w:val="00A04955"/>
    <w:rsid w:val="00A0499E"/>
    <w:rsid w:val="00A049A9"/>
    <w:rsid w:val="00A049B4"/>
    <w:rsid w:val="00A049B9"/>
    <w:rsid w:val="00A049C6"/>
    <w:rsid w:val="00A04A02"/>
    <w:rsid w:val="00A04A09"/>
    <w:rsid w:val="00A04A46"/>
    <w:rsid w:val="00A04A4C"/>
    <w:rsid w:val="00A04A64"/>
    <w:rsid w:val="00A04A73"/>
    <w:rsid w:val="00A04A8D"/>
    <w:rsid w:val="00A04A9E"/>
    <w:rsid w:val="00A04ABA"/>
    <w:rsid w:val="00A04AD0"/>
    <w:rsid w:val="00A04ADB"/>
    <w:rsid w:val="00A04AF5"/>
    <w:rsid w:val="00A04B44"/>
    <w:rsid w:val="00A04B48"/>
    <w:rsid w:val="00A04B7B"/>
    <w:rsid w:val="00A04B9B"/>
    <w:rsid w:val="00A04BA7"/>
    <w:rsid w:val="00A04BB3"/>
    <w:rsid w:val="00A04BFA"/>
    <w:rsid w:val="00A04BFF"/>
    <w:rsid w:val="00A04C00"/>
    <w:rsid w:val="00A04C05"/>
    <w:rsid w:val="00A04C0F"/>
    <w:rsid w:val="00A04C7E"/>
    <w:rsid w:val="00A04C83"/>
    <w:rsid w:val="00A04CA3"/>
    <w:rsid w:val="00A04CCF"/>
    <w:rsid w:val="00A04D15"/>
    <w:rsid w:val="00A04D5F"/>
    <w:rsid w:val="00A04D6F"/>
    <w:rsid w:val="00A04D7A"/>
    <w:rsid w:val="00A04D9E"/>
    <w:rsid w:val="00A04DB0"/>
    <w:rsid w:val="00A04DCA"/>
    <w:rsid w:val="00A04DDF"/>
    <w:rsid w:val="00A04E3F"/>
    <w:rsid w:val="00A04E4B"/>
    <w:rsid w:val="00A04E4F"/>
    <w:rsid w:val="00A04E7C"/>
    <w:rsid w:val="00A04F63"/>
    <w:rsid w:val="00A04F99"/>
    <w:rsid w:val="00A04FA5"/>
    <w:rsid w:val="00A04FE0"/>
    <w:rsid w:val="00A05032"/>
    <w:rsid w:val="00A05050"/>
    <w:rsid w:val="00A0506D"/>
    <w:rsid w:val="00A0506F"/>
    <w:rsid w:val="00A05070"/>
    <w:rsid w:val="00A05081"/>
    <w:rsid w:val="00A050B0"/>
    <w:rsid w:val="00A05104"/>
    <w:rsid w:val="00A0512C"/>
    <w:rsid w:val="00A0513B"/>
    <w:rsid w:val="00A051B1"/>
    <w:rsid w:val="00A05215"/>
    <w:rsid w:val="00A05275"/>
    <w:rsid w:val="00A0527D"/>
    <w:rsid w:val="00A052C9"/>
    <w:rsid w:val="00A052E2"/>
    <w:rsid w:val="00A0530E"/>
    <w:rsid w:val="00A05362"/>
    <w:rsid w:val="00A05388"/>
    <w:rsid w:val="00A0539C"/>
    <w:rsid w:val="00A053F2"/>
    <w:rsid w:val="00A0541C"/>
    <w:rsid w:val="00A0541F"/>
    <w:rsid w:val="00A05458"/>
    <w:rsid w:val="00A05464"/>
    <w:rsid w:val="00A05468"/>
    <w:rsid w:val="00A054C1"/>
    <w:rsid w:val="00A054EF"/>
    <w:rsid w:val="00A054FF"/>
    <w:rsid w:val="00A05529"/>
    <w:rsid w:val="00A05593"/>
    <w:rsid w:val="00A055AD"/>
    <w:rsid w:val="00A055E4"/>
    <w:rsid w:val="00A05603"/>
    <w:rsid w:val="00A05699"/>
    <w:rsid w:val="00A056A7"/>
    <w:rsid w:val="00A056B9"/>
    <w:rsid w:val="00A056E8"/>
    <w:rsid w:val="00A056ED"/>
    <w:rsid w:val="00A056FA"/>
    <w:rsid w:val="00A05724"/>
    <w:rsid w:val="00A05759"/>
    <w:rsid w:val="00A0576F"/>
    <w:rsid w:val="00A05773"/>
    <w:rsid w:val="00A05795"/>
    <w:rsid w:val="00A057BB"/>
    <w:rsid w:val="00A057DE"/>
    <w:rsid w:val="00A057E8"/>
    <w:rsid w:val="00A05835"/>
    <w:rsid w:val="00A0584B"/>
    <w:rsid w:val="00A0584E"/>
    <w:rsid w:val="00A0585C"/>
    <w:rsid w:val="00A0589D"/>
    <w:rsid w:val="00A058C7"/>
    <w:rsid w:val="00A058DE"/>
    <w:rsid w:val="00A05956"/>
    <w:rsid w:val="00A0596F"/>
    <w:rsid w:val="00A05987"/>
    <w:rsid w:val="00A059BC"/>
    <w:rsid w:val="00A059C8"/>
    <w:rsid w:val="00A059F1"/>
    <w:rsid w:val="00A059F8"/>
    <w:rsid w:val="00A05A01"/>
    <w:rsid w:val="00A05A04"/>
    <w:rsid w:val="00A05A0B"/>
    <w:rsid w:val="00A05A42"/>
    <w:rsid w:val="00A05A8B"/>
    <w:rsid w:val="00A05AA2"/>
    <w:rsid w:val="00A05AAD"/>
    <w:rsid w:val="00A05AC2"/>
    <w:rsid w:val="00A05ACF"/>
    <w:rsid w:val="00A05ADD"/>
    <w:rsid w:val="00A05AF3"/>
    <w:rsid w:val="00A05B61"/>
    <w:rsid w:val="00A05B6E"/>
    <w:rsid w:val="00A05BB1"/>
    <w:rsid w:val="00A05BB6"/>
    <w:rsid w:val="00A05BE8"/>
    <w:rsid w:val="00A05C2C"/>
    <w:rsid w:val="00A05C3B"/>
    <w:rsid w:val="00A05CA2"/>
    <w:rsid w:val="00A05CBC"/>
    <w:rsid w:val="00A05CCD"/>
    <w:rsid w:val="00A05CD4"/>
    <w:rsid w:val="00A05CF3"/>
    <w:rsid w:val="00A05D10"/>
    <w:rsid w:val="00A05D35"/>
    <w:rsid w:val="00A05D44"/>
    <w:rsid w:val="00A05D6F"/>
    <w:rsid w:val="00A05D76"/>
    <w:rsid w:val="00A05DA5"/>
    <w:rsid w:val="00A05DD3"/>
    <w:rsid w:val="00A05DEF"/>
    <w:rsid w:val="00A05E60"/>
    <w:rsid w:val="00A05EB9"/>
    <w:rsid w:val="00A05ECE"/>
    <w:rsid w:val="00A05ED0"/>
    <w:rsid w:val="00A05ED8"/>
    <w:rsid w:val="00A05EE0"/>
    <w:rsid w:val="00A05F2B"/>
    <w:rsid w:val="00A05F5F"/>
    <w:rsid w:val="00A05F66"/>
    <w:rsid w:val="00A05F73"/>
    <w:rsid w:val="00A05F8D"/>
    <w:rsid w:val="00A05F92"/>
    <w:rsid w:val="00A05FA3"/>
    <w:rsid w:val="00A05FFF"/>
    <w:rsid w:val="00A06032"/>
    <w:rsid w:val="00A06046"/>
    <w:rsid w:val="00A0606F"/>
    <w:rsid w:val="00A060A6"/>
    <w:rsid w:val="00A060EC"/>
    <w:rsid w:val="00A060FE"/>
    <w:rsid w:val="00A06109"/>
    <w:rsid w:val="00A06145"/>
    <w:rsid w:val="00A06150"/>
    <w:rsid w:val="00A06193"/>
    <w:rsid w:val="00A061A3"/>
    <w:rsid w:val="00A061C1"/>
    <w:rsid w:val="00A061C9"/>
    <w:rsid w:val="00A061D9"/>
    <w:rsid w:val="00A061E7"/>
    <w:rsid w:val="00A061F4"/>
    <w:rsid w:val="00A06202"/>
    <w:rsid w:val="00A06208"/>
    <w:rsid w:val="00A0626F"/>
    <w:rsid w:val="00A062AC"/>
    <w:rsid w:val="00A062E9"/>
    <w:rsid w:val="00A06308"/>
    <w:rsid w:val="00A06309"/>
    <w:rsid w:val="00A06328"/>
    <w:rsid w:val="00A0633E"/>
    <w:rsid w:val="00A0635D"/>
    <w:rsid w:val="00A06397"/>
    <w:rsid w:val="00A063B2"/>
    <w:rsid w:val="00A063B9"/>
    <w:rsid w:val="00A063D5"/>
    <w:rsid w:val="00A063E5"/>
    <w:rsid w:val="00A06429"/>
    <w:rsid w:val="00A064D5"/>
    <w:rsid w:val="00A064DA"/>
    <w:rsid w:val="00A064E9"/>
    <w:rsid w:val="00A064FC"/>
    <w:rsid w:val="00A064FF"/>
    <w:rsid w:val="00A06518"/>
    <w:rsid w:val="00A06532"/>
    <w:rsid w:val="00A06535"/>
    <w:rsid w:val="00A06548"/>
    <w:rsid w:val="00A0657A"/>
    <w:rsid w:val="00A0658C"/>
    <w:rsid w:val="00A0659B"/>
    <w:rsid w:val="00A065A5"/>
    <w:rsid w:val="00A065D0"/>
    <w:rsid w:val="00A0661C"/>
    <w:rsid w:val="00A0662F"/>
    <w:rsid w:val="00A06657"/>
    <w:rsid w:val="00A0665E"/>
    <w:rsid w:val="00A066FA"/>
    <w:rsid w:val="00A0674C"/>
    <w:rsid w:val="00A06764"/>
    <w:rsid w:val="00A0678F"/>
    <w:rsid w:val="00A06846"/>
    <w:rsid w:val="00A06849"/>
    <w:rsid w:val="00A0685B"/>
    <w:rsid w:val="00A06879"/>
    <w:rsid w:val="00A06884"/>
    <w:rsid w:val="00A068C4"/>
    <w:rsid w:val="00A068CA"/>
    <w:rsid w:val="00A06909"/>
    <w:rsid w:val="00A06948"/>
    <w:rsid w:val="00A069B4"/>
    <w:rsid w:val="00A069CB"/>
    <w:rsid w:val="00A069D5"/>
    <w:rsid w:val="00A069D7"/>
    <w:rsid w:val="00A069F6"/>
    <w:rsid w:val="00A06A0B"/>
    <w:rsid w:val="00A06A33"/>
    <w:rsid w:val="00A06A54"/>
    <w:rsid w:val="00A06A5E"/>
    <w:rsid w:val="00A06A7B"/>
    <w:rsid w:val="00A06A9D"/>
    <w:rsid w:val="00A06AA0"/>
    <w:rsid w:val="00A06AAF"/>
    <w:rsid w:val="00A06AB1"/>
    <w:rsid w:val="00A06AB8"/>
    <w:rsid w:val="00A06AD2"/>
    <w:rsid w:val="00A06ADF"/>
    <w:rsid w:val="00A06AE7"/>
    <w:rsid w:val="00A06AE9"/>
    <w:rsid w:val="00A06B42"/>
    <w:rsid w:val="00A06B77"/>
    <w:rsid w:val="00A06BEB"/>
    <w:rsid w:val="00A06C01"/>
    <w:rsid w:val="00A06C23"/>
    <w:rsid w:val="00A06C9F"/>
    <w:rsid w:val="00A06CF8"/>
    <w:rsid w:val="00A06CFE"/>
    <w:rsid w:val="00A06D1F"/>
    <w:rsid w:val="00A06D35"/>
    <w:rsid w:val="00A06D39"/>
    <w:rsid w:val="00A06D41"/>
    <w:rsid w:val="00A06D7F"/>
    <w:rsid w:val="00A06D95"/>
    <w:rsid w:val="00A06DAB"/>
    <w:rsid w:val="00A06DB3"/>
    <w:rsid w:val="00A06E57"/>
    <w:rsid w:val="00A06EC9"/>
    <w:rsid w:val="00A06EEF"/>
    <w:rsid w:val="00A06EFB"/>
    <w:rsid w:val="00A06EFD"/>
    <w:rsid w:val="00A06F01"/>
    <w:rsid w:val="00A06F90"/>
    <w:rsid w:val="00A06F95"/>
    <w:rsid w:val="00A06FAF"/>
    <w:rsid w:val="00A06FBD"/>
    <w:rsid w:val="00A06FBF"/>
    <w:rsid w:val="00A06FC7"/>
    <w:rsid w:val="00A06FF0"/>
    <w:rsid w:val="00A0703B"/>
    <w:rsid w:val="00A0716E"/>
    <w:rsid w:val="00A0719B"/>
    <w:rsid w:val="00A0719C"/>
    <w:rsid w:val="00A071BF"/>
    <w:rsid w:val="00A071CD"/>
    <w:rsid w:val="00A07203"/>
    <w:rsid w:val="00A0724D"/>
    <w:rsid w:val="00A07255"/>
    <w:rsid w:val="00A072CD"/>
    <w:rsid w:val="00A072DF"/>
    <w:rsid w:val="00A07397"/>
    <w:rsid w:val="00A07399"/>
    <w:rsid w:val="00A07438"/>
    <w:rsid w:val="00A0745B"/>
    <w:rsid w:val="00A074FD"/>
    <w:rsid w:val="00A07505"/>
    <w:rsid w:val="00A0757E"/>
    <w:rsid w:val="00A07599"/>
    <w:rsid w:val="00A075A4"/>
    <w:rsid w:val="00A075A6"/>
    <w:rsid w:val="00A075B4"/>
    <w:rsid w:val="00A075BC"/>
    <w:rsid w:val="00A075C4"/>
    <w:rsid w:val="00A075C8"/>
    <w:rsid w:val="00A07603"/>
    <w:rsid w:val="00A07616"/>
    <w:rsid w:val="00A0762C"/>
    <w:rsid w:val="00A07639"/>
    <w:rsid w:val="00A0764E"/>
    <w:rsid w:val="00A0766C"/>
    <w:rsid w:val="00A076A6"/>
    <w:rsid w:val="00A076A9"/>
    <w:rsid w:val="00A076C5"/>
    <w:rsid w:val="00A076D5"/>
    <w:rsid w:val="00A076EF"/>
    <w:rsid w:val="00A076F1"/>
    <w:rsid w:val="00A076FF"/>
    <w:rsid w:val="00A0771F"/>
    <w:rsid w:val="00A07728"/>
    <w:rsid w:val="00A07736"/>
    <w:rsid w:val="00A07777"/>
    <w:rsid w:val="00A0777A"/>
    <w:rsid w:val="00A07782"/>
    <w:rsid w:val="00A077AF"/>
    <w:rsid w:val="00A077EA"/>
    <w:rsid w:val="00A077F1"/>
    <w:rsid w:val="00A0780C"/>
    <w:rsid w:val="00A07832"/>
    <w:rsid w:val="00A07835"/>
    <w:rsid w:val="00A07882"/>
    <w:rsid w:val="00A078B9"/>
    <w:rsid w:val="00A07900"/>
    <w:rsid w:val="00A07910"/>
    <w:rsid w:val="00A07926"/>
    <w:rsid w:val="00A0794F"/>
    <w:rsid w:val="00A07951"/>
    <w:rsid w:val="00A07970"/>
    <w:rsid w:val="00A07991"/>
    <w:rsid w:val="00A079BF"/>
    <w:rsid w:val="00A079DC"/>
    <w:rsid w:val="00A07A15"/>
    <w:rsid w:val="00A07A25"/>
    <w:rsid w:val="00A07A32"/>
    <w:rsid w:val="00A07A69"/>
    <w:rsid w:val="00A07A6E"/>
    <w:rsid w:val="00A07A91"/>
    <w:rsid w:val="00A07AA3"/>
    <w:rsid w:val="00A07ACE"/>
    <w:rsid w:val="00A07AE9"/>
    <w:rsid w:val="00A07AF3"/>
    <w:rsid w:val="00A07B0B"/>
    <w:rsid w:val="00A07B26"/>
    <w:rsid w:val="00A07B5E"/>
    <w:rsid w:val="00A07B5F"/>
    <w:rsid w:val="00A07B69"/>
    <w:rsid w:val="00A07B6E"/>
    <w:rsid w:val="00A07B7C"/>
    <w:rsid w:val="00A07B96"/>
    <w:rsid w:val="00A07BB0"/>
    <w:rsid w:val="00A07BC8"/>
    <w:rsid w:val="00A07BDC"/>
    <w:rsid w:val="00A07C02"/>
    <w:rsid w:val="00A07C3C"/>
    <w:rsid w:val="00A07C71"/>
    <w:rsid w:val="00A07C77"/>
    <w:rsid w:val="00A07C9D"/>
    <w:rsid w:val="00A07D14"/>
    <w:rsid w:val="00A07D43"/>
    <w:rsid w:val="00A07D46"/>
    <w:rsid w:val="00A07D79"/>
    <w:rsid w:val="00A07D8E"/>
    <w:rsid w:val="00A07D91"/>
    <w:rsid w:val="00A07E0D"/>
    <w:rsid w:val="00A07E19"/>
    <w:rsid w:val="00A07E26"/>
    <w:rsid w:val="00A07E40"/>
    <w:rsid w:val="00A07EA3"/>
    <w:rsid w:val="00A07EB5"/>
    <w:rsid w:val="00A07EC0"/>
    <w:rsid w:val="00A07F2E"/>
    <w:rsid w:val="00A07F3B"/>
    <w:rsid w:val="00A07FB5"/>
    <w:rsid w:val="00A07FB8"/>
    <w:rsid w:val="00A07FCA"/>
    <w:rsid w:val="00A07FD5"/>
    <w:rsid w:val="00A07FF5"/>
    <w:rsid w:val="00A07FFE"/>
    <w:rsid w:val="00A10031"/>
    <w:rsid w:val="00A10041"/>
    <w:rsid w:val="00A100C4"/>
    <w:rsid w:val="00A1010D"/>
    <w:rsid w:val="00A10114"/>
    <w:rsid w:val="00A10143"/>
    <w:rsid w:val="00A10159"/>
    <w:rsid w:val="00A10190"/>
    <w:rsid w:val="00A1019D"/>
    <w:rsid w:val="00A101B8"/>
    <w:rsid w:val="00A101E0"/>
    <w:rsid w:val="00A101E1"/>
    <w:rsid w:val="00A101EE"/>
    <w:rsid w:val="00A101F4"/>
    <w:rsid w:val="00A10247"/>
    <w:rsid w:val="00A1024E"/>
    <w:rsid w:val="00A102E4"/>
    <w:rsid w:val="00A102ED"/>
    <w:rsid w:val="00A102F5"/>
    <w:rsid w:val="00A1034B"/>
    <w:rsid w:val="00A10388"/>
    <w:rsid w:val="00A10409"/>
    <w:rsid w:val="00A10410"/>
    <w:rsid w:val="00A10451"/>
    <w:rsid w:val="00A10486"/>
    <w:rsid w:val="00A1048A"/>
    <w:rsid w:val="00A10499"/>
    <w:rsid w:val="00A104A8"/>
    <w:rsid w:val="00A104F2"/>
    <w:rsid w:val="00A10502"/>
    <w:rsid w:val="00A10507"/>
    <w:rsid w:val="00A10510"/>
    <w:rsid w:val="00A10518"/>
    <w:rsid w:val="00A10553"/>
    <w:rsid w:val="00A10581"/>
    <w:rsid w:val="00A105F4"/>
    <w:rsid w:val="00A10626"/>
    <w:rsid w:val="00A1062C"/>
    <w:rsid w:val="00A10670"/>
    <w:rsid w:val="00A10672"/>
    <w:rsid w:val="00A10692"/>
    <w:rsid w:val="00A106A3"/>
    <w:rsid w:val="00A106BF"/>
    <w:rsid w:val="00A106F9"/>
    <w:rsid w:val="00A1070B"/>
    <w:rsid w:val="00A1076D"/>
    <w:rsid w:val="00A1078C"/>
    <w:rsid w:val="00A1078D"/>
    <w:rsid w:val="00A10792"/>
    <w:rsid w:val="00A10800"/>
    <w:rsid w:val="00A10839"/>
    <w:rsid w:val="00A10840"/>
    <w:rsid w:val="00A10857"/>
    <w:rsid w:val="00A1086B"/>
    <w:rsid w:val="00A10872"/>
    <w:rsid w:val="00A1089E"/>
    <w:rsid w:val="00A108A8"/>
    <w:rsid w:val="00A10902"/>
    <w:rsid w:val="00A10906"/>
    <w:rsid w:val="00A10911"/>
    <w:rsid w:val="00A10915"/>
    <w:rsid w:val="00A10919"/>
    <w:rsid w:val="00A1092A"/>
    <w:rsid w:val="00A10939"/>
    <w:rsid w:val="00A1095A"/>
    <w:rsid w:val="00A10976"/>
    <w:rsid w:val="00A109E5"/>
    <w:rsid w:val="00A10A05"/>
    <w:rsid w:val="00A10A1C"/>
    <w:rsid w:val="00A10A47"/>
    <w:rsid w:val="00A10A7E"/>
    <w:rsid w:val="00A10AAE"/>
    <w:rsid w:val="00A10ACB"/>
    <w:rsid w:val="00A10B06"/>
    <w:rsid w:val="00A10B2A"/>
    <w:rsid w:val="00A10B8A"/>
    <w:rsid w:val="00A10B9C"/>
    <w:rsid w:val="00A10C05"/>
    <w:rsid w:val="00A10C0B"/>
    <w:rsid w:val="00A10C55"/>
    <w:rsid w:val="00A10C5B"/>
    <w:rsid w:val="00A10C63"/>
    <w:rsid w:val="00A10C7A"/>
    <w:rsid w:val="00A10C90"/>
    <w:rsid w:val="00A10C96"/>
    <w:rsid w:val="00A10C9D"/>
    <w:rsid w:val="00A10CCF"/>
    <w:rsid w:val="00A10CE3"/>
    <w:rsid w:val="00A10CF3"/>
    <w:rsid w:val="00A10D5D"/>
    <w:rsid w:val="00A10D68"/>
    <w:rsid w:val="00A10D7D"/>
    <w:rsid w:val="00A10DA3"/>
    <w:rsid w:val="00A10DAA"/>
    <w:rsid w:val="00A10DAB"/>
    <w:rsid w:val="00A10DAD"/>
    <w:rsid w:val="00A10DB7"/>
    <w:rsid w:val="00A10E47"/>
    <w:rsid w:val="00A10E5E"/>
    <w:rsid w:val="00A10E6E"/>
    <w:rsid w:val="00A10E7E"/>
    <w:rsid w:val="00A10FA3"/>
    <w:rsid w:val="00A10FE4"/>
    <w:rsid w:val="00A1108C"/>
    <w:rsid w:val="00A1109A"/>
    <w:rsid w:val="00A110BA"/>
    <w:rsid w:val="00A110CC"/>
    <w:rsid w:val="00A110EF"/>
    <w:rsid w:val="00A110F7"/>
    <w:rsid w:val="00A1112C"/>
    <w:rsid w:val="00A11131"/>
    <w:rsid w:val="00A11141"/>
    <w:rsid w:val="00A11150"/>
    <w:rsid w:val="00A11155"/>
    <w:rsid w:val="00A1115A"/>
    <w:rsid w:val="00A11162"/>
    <w:rsid w:val="00A11185"/>
    <w:rsid w:val="00A11193"/>
    <w:rsid w:val="00A111BA"/>
    <w:rsid w:val="00A111C4"/>
    <w:rsid w:val="00A111C5"/>
    <w:rsid w:val="00A111CC"/>
    <w:rsid w:val="00A111DC"/>
    <w:rsid w:val="00A111DD"/>
    <w:rsid w:val="00A111FA"/>
    <w:rsid w:val="00A111FB"/>
    <w:rsid w:val="00A1123D"/>
    <w:rsid w:val="00A11240"/>
    <w:rsid w:val="00A11241"/>
    <w:rsid w:val="00A11250"/>
    <w:rsid w:val="00A1129C"/>
    <w:rsid w:val="00A112E1"/>
    <w:rsid w:val="00A11321"/>
    <w:rsid w:val="00A1132B"/>
    <w:rsid w:val="00A1133E"/>
    <w:rsid w:val="00A11341"/>
    <w:rsid w:val="00A1137D"/>
    <w:rsid w:val="00A113D2"/>
    <w:rsid w:val="00A11403"/>
    <w:rsid w:val="00A11408"/>
    <w:rsid w:val="00A1141B"/>
    <w:rsid w:val="00A1144D"/>
    <w:rsid w:val="00A114C5"/>
    <w:rsid w:val="00A11523"/>
    <w:rsid w:val="00A1153D"/>
    <w:rsid w:val="00A1153F"/>
    <w:rsid w:val="00A1158E"/>
    <w:rsid w:val="00A11599"/>
    <w:rsid w:val="00A115A2"/>
    <w:rsid w:val="00A115AD"/>
    <w:rsid w:val="00A115C5"/>
    <w:rsid w:val="00A115D1"/>
    <w:rsid w:val="00A115E5"/>
    <w:rsid w:val="00A115FC"/>
    <w:rsid w:val="00A1162C"/>
    <w:rsid w:val="00A116BB"/>
    <w:rsid w:val="00A116C2"/>
    <w:rsid w:val="00A11720"/>
    <w:rsid w:val="00A11722"/>
    <w:rsid w:val="00A11740"/>
    <w:rsid w:val="00A1176E"/>
    <w:rsid w:val="00A117C5"/>
    <w:rsid w:val="00A117D2"/>
    <w:rsid w:val="00A11827"/>
    <w:rsid w:val="00A11872"/>
    <w:rsid w:val="00A11894"/>
    <w:rsid w:val="00A1189E"/>
    <w:rsid w:val="00A1191B"/>
    <w:rsid w:val="00A11957"/>
    <w:rsid w:val="00A1196D"/>
    <w:rsid w:val="00A1198F"/>
    <w:rsid w:val="00A119A5"/>
    <w:rsid w:val="00A119B9"/>
    <w:rsid w:val="00A119CD"/>
    <w:rsid w:val="00A119D5"/>
    <w:rsid w:val="00A119ED"/>
    <w:rsid w:val="00A11A2B"/>
    <w:rsid w:val="00A11A42"/>
    <w:rsid w:val="00A11A55"/>
    <w:rsid w:val="00A11A58"/>
    <w:rsid w:val="00A11A7B"/>
    <w:rsid w:val="00A11A7D"/>
    <w:rsid w:val="00A11AC9"/>
    <w:rsid w:val="00A11AE8"/>
    <w:rsid w:val="00A11B79"/>
    <w:rsid w:val="00A11B8F"/>
    <w:rsid w:val="00A11C18"/>
    <w:rsid w:val="00A11C56"/>
    <w:rsid w:val="00A11C74"/>
    <w:rsid w:val="00A11C8E"/>
    <w:rsid w:val="00A11CFB"/>
    <w:rsid w:val="00A11D0B"/>
    <w:rsid w:val="00A11D28"/>
    <w:rsid w:val="00A11D63"/>
    <w:rsid w:val="00A11D7A"/>
    <w:rsid w:val="00A11D86"/>
    <w:rsid w:val="00A11D8D"/>
    <w:rsid w:val="00A11E1B"/>
    <w:rsid w:val="00A11E52"/>
    <w:rsid w:val="00A11EAF"/>
    <w:rsid w:val="00A11EB6"/>
    <w:rsid w:val="00A11EBB"/>
    <w:rsid w:val="00A11F02"/>
    <w:rsid w:val="00A11F0B"/>
    <w:rsid w:val="00A11F10"/>
    <w:rsid w:val="00A11F12"/>
    <w:rsid w:val="00A11F17"/>
    <w:rsid w:val="00A11F5E"/>
    <w:rsid w:val="00A11F88"/>
    <w:rsid w:val="00A11F95"/>
    <w:rsid w:val="00A11FFE"/>
    <w:rsid w:val="00A12036"/>
    <w:rsid w:val="00A1203A"/>
    <w:rsid w:val="00A12057"/>
    <w:rsid w:val="00A120B7"/>
    <w:rsid w:val="00A120C3"/>
    <w:rsid w:val="00A120CF"/>
    <w:rsid w:val="00A1210C"/>
    <w:rsid w:val="00A1211A"/>
    <w:rsid w:val="00A12120"/>
    <w:rsid w:val="00A1212A"/>
    <w:rsid w:val="00A12154"/>
    <w:rsid w:val="00A12158"/>
    <w:rsid w:val="00A1219C"/>
    <w:rsid w:val="00A121C6"/>
    <w:rsid w:val="00A121D6"/>
    <w:rsid w:val="00A121E6"/>
    <w:rsid w:val="00A12213"/>
    <w:rsid w:val="00A12216"/>
    <w:rsid w:val="00A12225"/>
    <w:rsid w:val="00A12259"/>
    <w:rsid w:val="00A122B9"/>
    <w:rsid w:val="00A122C9"/>
    <w:rsid w:val="00A1237F"/>
    <w:rsid w:val="00A12386"/>
    <w:rsid w:val="00A123A2"/>
    <w:rsid w:val="00A123A4"/>
    <w:rsid w:val="00A123EA"/>
    <w:rsid w:val="00A12405"/>
    <w:rsid w:val="00A12422"/>
    <w:rsid w:val="00A1242B"/>
    <w:rsid w:val="00A1243E"/>
    <w:rsid w:val="00A12464"/>
    <w:rsid w:val="00A12472"/>
    <w:rsid w:val="00A12484"/>
    <w:rsid w:val="00A124BB"/>
    <w:rsid w:val="00A12533"/>
    <w:rsid w:val="00A12566"/>
    <w:rsid w:val="00A12592"/>
    <w:rsid w:val="00A12597"/>
    <w:rsid w:val="00A1259E"/>
    <w:rsid w:val="00A125A7"/>
    <w:rsid w:val="00A125E7"/>
    <w:rsid w:val="00A125EB"/>
    <w:rsid w:val="00A125F7"/>
    <w:rsid w:val="00A125F8"/>
    <w:rsid w:val="00A1263D"/>
    <w:rsid w:val="00A1266B"/>
    <w:rsid w:val="00A1268F"/>
    <w:rsid w:val="00A1271E"/>
    <w:rsid w:val="00A12745"/>
    <w:rsid w:val="00A12747"/>
    <w:rsid w:val="00A12770"/>
    <w:rsid w:val="00A1278D"/>
    <w:rsid w:val="00A12794"/>
    <w:rsid w:val="00A127AA"/>
    <w:rsid w:val="00A127AB"/>
    <w:rsid w:val="00A12833"/>
    <w:rsid w:val="00A12863"/>
    <w:rsid w:val="00A1288E"/>
    <w:rsid w:val="00A128A1"/>
    <w:rsid w:val="00A128E5"/>
    <w:rsid w:val="00A12910"/>
    <w:rsid w:val="00A12922"/>
    <w:rsid w:val="00A12949"/>
    <w:rsid w:val="00A12976"/>
    <w:rsid w:val="00A129DC"/>
    <w:rsid w:val="00A129F0"/>
    <w:rsid w:val="00A12A1D"/>
    <w:rsid w:val="00A12A61"/>
    <w:rsid w:val="00A12A7B"/>
    <w:rsid w:val="00A12A93"/>
    <w:rsid w:val="00A12AC5"/>
    <w:rsid w:val="00A12B3F"/>
    <w:rsid w:val="00A12B40"/>
    <w:rsid w:val="00A12B41"/>
    <w:rsid w:val="00A12BAC"/>
    <w:rsid w:val="00A12BD7"/>
    <w:rsid w:val="00A12BFE"/>
    <w:rsid w:val="00A12C06"/>
    <w:rsid w:val="00A12C1E"/>
    <w:rsid w:val="00A12C90"/>
    <w:rsid w:val="00A12C95"/>
    <w:rsid w:val="00A12CDD"/>
    <w:rsid w:val="00A12CF4"/>
    <w:rsid w:val="00A12D2E"/>
    <w:rsid w:val="00A12D8B"/>
    <w:rsid w:val="00A12DEC"/>
    <w:rsid w:val="00A12DFB"/>
    <w:rsid w:val="00A12E2F"/>
    <w:rsid w:val="00A12E4B"/>
    <w:rsid w:val="00A12E6E"/>
    <w:rsid w:val="00A12E96"/>
    <w:rsid w:val="00A12F22"/>
    <w:rsid w:val="00A12F4C"/>
    <w:rsid w:val="00A12F5A"/>
    <w:rsid w:val="00A12F9E"/>
    <w:rsid w:val="00A12FAB"/>
    <w:rsid w:val="00A13011"/>
    <w:rsid w:val="00A1301A"/>
    <w:rsid w:val="00A13032"/>
    <w:rsid w:val="00A1303F"/>
    <w:rsid w:val="00A13044"/>
    <w:rsid w:val="00A13078"/>
    <w:rsid w:val="00A1307D"/>
    <w:rsid w:val="00A130BD"/>
    <w:rsid w:val="00A130F7"/>
    <w:rsid w:val="00A13100"/>
    <w:rsid w:val="00A13158"/>
    <w:rsid w:val="00A13173"/>
    <w:rsid w:val="00A13174"/>
    <w:rsid w:val="00A131A5"/>
    <w:rsid w:val="00A131C2"/>
    <w:rsid w:val="00A131DC"/>
    <w:rsid w:val="00A131FD"/>
    <w:rsid w:val="00A131FE"/>
    <w:rsid w:val="00A1325C"/>
    <w:rsid w:val="00A13267"/>
    <w:rsid w:val="00A132B1"/>
    <w:rsid w:val="00A13323"/>
    <w:rsid w:val="00A13384"/>
    <w:rsid w:val="00A1339C"/>
    <w:rsid w:val="00A133AE"/>
    <w:rsid w:val="00A133B7"/>
    <w:rsid w:val="00A133E5"/>
    <w:rsid w:val="00A133EF"/>
    <w:rsid w:val="00A1345D"/>
    <w:rsid w:val="00A1347D"/>
    <w:rsid w:val="00A13484"/>
    <w:rsid w:val="00A13492"/>
    <w:rsid w:val="00A134BA"/>
    <w:rsid w:val="00A13500"/>
    <w:rsid w:val="00A1351F"/>
    <w:rsid w:val="00A1352F"/>
    <w:rsid w:val="00A13549"/>
    <w:rsid w:val="00A13561"/>
    <w:rsid w:val="00A1356E"/>
    <w:rsid w:val="00A1357B"/>
    <w:rsid w:val="00A135D7"/>
    <w:rsid w:val="00A135DE"/>
    <w:rsid w:val="00A1362C"/>
    <w:rsid w:val="00A13639"/>
    <w:rsid w:val="00A1366A"/>
    <w:rsid w:val="00A136AB"/>
    <w:rsid w:val="00A136FA"/>
    <w:rsid w:val="00A13754"/>
    <w:rsid w:val="00A1379F"/>
    <w:rsid w:val="00A137AB"/>
    <w:rsid w:val="00A13819"/>
    <w:rsid w:val="00A13821"/>
    <w:rsid w:val="00A138B0"/>
    <w:rsid w:val="00A138B2"/>
    <w:rsid w:val="00A138D3"/>
    <w:rsid w:val="00A138E5"/>
    <w:rsid w:val="00A138F6"/>
    <w:rsid w:val="00A1393F"/>
    <w:rsid w:val="00A1394A"/>
    <w:rsid w:val="00A13980"/>
    <w:rsid w:val="00A139AE"/>
    <w:rsid w:val="00A139B6"/>
    <w:rsid w:val="00A139D1"/>
    <w:rsid w:val="00A139D7"/>
    <w:rsid w:val="00A139E0"/>
    <w:rsid w:val="00A13A33"/>
    <w:rsid w:val="00A13A3A"/>
    <w:rsid w:val="00A13A99"/>
    <w:rsid w:val="00A13ABD"/>
    <w:rsid w:val="00A13ABF"/>
    <w:rsid w:val="00A13ACB"/>
    <w:rsid w:val="00A13AF3"/>
    <w:rsid w:val="00A13B3F"/>
    <w:rsid w:val="00A13B6C"/>
    <w:rsid w:val="00A13BA2"/>
    <w:rsid w:val="00A13BC9"/>
    <w:rsid w:val="00A13C00"/>
    <w:rsid w:val="00A13C13"/>
    <w:rsid w:val="00A13C1F"/>
    <w:rsid w:val="00A13C33"/>
    <w:rsid w:val="00A13C7A"/>
    <w:rsid w:val="00A13C7E"/>
    <w:rsid w:val="00A13C89"/>
    <w:rsid w:val="00A13CA3"/>
    <w:rsid w:val="00A13CBF"/>
    <w:rsid w:val="00A13CF5"/>
    <w:rsid w:val="00A13D05"/>
    <w:rsid w:val="00A13D0B"/>
    <w:rsid w:val="00A13D18"/>
    <w:rsid w:val="00A13D25"/>
    <w:rsid w:val="00A13D4A"/>
    <w:rsid w:val="00A13DA4"/>
    <w:rsid w:val="00A13DBF"/>
    <w:rsid w:val="00A13E03"/>
    <w:rsid w:val="00A13E90"/>
    <w:rsid w:val="00A13EA4"/>
    <w:rsid w:val="00A13EA5"/>
    <w:rsid w:val="00A13F19"/>
    <w:rsid w:val="00A13F67"/>
    <w:rsid w:val="00A13F78"/>
    <w:rsid w:val="00A13F8B"/>
    <w:rsid w:val="00A13FD2"/>
    <w:rsid w:val="00A13FD4"/>
    <w:rsid w:val="00A14032"/>
    <w:rsid w:val="00A14099"/>
    <w:rsid w:val="00A140C5"/>
    <w:rsid w:val="00A140CF"/>
    <w:rsid w:val="00A140F2"/>
    <w:rsid w:val="00A140FF"/>
    <w:rsid w:val="00A14169"/>
    <w:rsid w:val="00A14180"/>
    <w:rsid w:val="00A141A5"/>
    <w:rsid w:val="00A141D0"/>
    <w:rsid w:val="00A141D1"/>
    <w:rsid w:val="00A14263"/>
    <w:rsid w:val="00A14280"/>
    <w:rsid w:val="00A14288"/>
    <w:rsid w:val="00A142C5"/>
    <w:rsid w:val="00A14380"/>
    <w:rsid w:val="00A143BD"/>
    <w:rsid w:val="00A143CC"/>
    <w:rsid w:val="00A143E5"/>
    <w:rsid w:val="00A1442D"/>
    <w:rsid w:val="00A1444C"/>
    <w:rsid w:val="00A1447B"/>
    <w:rsid w:val="00A14486"/>
    <w:rsid w:val="00A1448E"/>
    <w:rsid w:val="00A14492"/>
    <w:rsid w:val="00A144AC"/>
    <w:rsid w:val="00A144C6"/>
    <w:rsid w:val="00A144CB"/>
    <w:rsid w:val="00A144F0"/>
    <w:rsid w:val="00A144FA"/>
    <w:rsid w:val="00A14506"/>
    <w:rsid w:val="00A1450A"/>
    <w:rsid w:val="00A145B1"/>
    <w:rsid w:val="00A145B3"/>
    <w:rsid w:val="00A145C0"/>
    <w:rsid w:val="00A145E3"/>
    <w:rsid w:val="00A145E7"/>
    <w:rsid w:val="00A145E9"/>
    <w:rsid w:val="00A145F8"/>
    <w:rsid w:val="00A14635"/>
    <w:rsid w:val="00A14656"/>
    <w:rsid w:val="00A1465B"/>
    <w:rsid w:val="00A1468C"/>
    <w:rsid w:val="00A146B1"/>
    <w:rsid w:val="00A146C1"/>
    <w:rsid w:val="00A14704"/>
    <w:rsid w:val="00A1472F"/>
    <w:rsid w:val="00A14736"/>
    <w:rsid w:val="00A1475C"/>
    <w:rsid w:val="00A14763"/>
    <w:rsid w:val="00A14774"/>
    <w:rsid w:val="00A1479A"/>
    <w:rsid w:val="00A147BE"/>
    <w:rsid w:val="00A147E8"/>
    <w:rsid w:val="00A14808"/>
    <w:rsid w:val="00A14810"/>
    <w:rsid w:val="00A1481C"/>
    <w:rsid w:val="00A14828"/>
    <w:rsid w:val="00A1482F"/>
    <w:rsid w:val="00A1483B"/>
    <w:rsid w:val="00A14897"/>
    <w:rsid w:val="00A148C6"/>
    <w:rsid w:val="00A14900"/>
    <w:rsid w:val="00A14907"/>
    <w:rsid w:val="00A1490D"/>
    <w:rsid w:val="00A14924"/>
    <w:rsid w:val="00A149E1"/>
    <w:rsid w:val="00A14A0C"/>
    <w:rsid w:val="00A14A38"/>
    <w:rsid w:val="00A14A3D"/>
    <w:rsid w:val="00A14A48"/>
    <w:rsid w:val="00A14A72"/>
    <w:rsid w:val="00A14A76"/>
    <w:rsid w:val="00A14A80"/>
    <w:rsid w:val="00A14AB9"/>
    <w:rsid w:val="00A14B84"/>
    <w:rsid w:val="00A14B86"/>
    <w:rsid w:val="00A14B88"/>
    <w:rsid w:val="00A14B9E"/>
    <w:rsid w:val="00A14BA5"/>
    <w:rsid w:val="00A14BE3"/>
    <w:rsid w:val="00A14BE7"/>
    <w:rsid w:val="00A14BEC"/>
    <w:rsid w:val="00A14C08"/>
    <w:rsid w:val="00A14C1E"/>
    <w:rsid w:val="00A14C3C"/>
    <w:rsid w:val="00A14C69"/>
    <w:rsid w:val="00A14C7E"/>
    <w:rsid w:val="00A14C90"/>
    <w:rsid w:val="00A14D1E"/>
    <w:rsid w:val="00A14D44"/>
    <w:rsid w:val="00A14D4B"/>
    <w:rsid w:val="00A14D63"/>
    <w:rsid w:val="00A14D7C"/>
    <w:rsid w:val="00A14DA8"/>
    <w:rsid w:val="00A14DBD"/>
    <w:rsid w:val="00A14DF0"/>
    <w:rsid w:val="00A14E60"/>
    <w:rsid w:val="00A14E8D"/>
    <w:rsid w:val="00A14F1F"/>
    <w:rsid w:val="00A14F3D"/>
    <w:rsid w:val="00A14F55"/>
    <w:rsid w:val="00A14F8F"/>
    <w:rsid w:val="00A14FA6"/>
    <w:rsid w:val="00A14FD2"/>
    <w:rsid w:val="00A1507C"/>
    <w:rsid w:val="00A150A7"/>
    <w:rsid w:val="00A150D4"/>
    <w:rsid w:val="00A15125"/>
    <w:rsid w:val="00A15136"/>
    <w:rsid w:val="00A15137"/>
    <w:rsid w:val="00A15158"/>
    <w:rsid w:val="00A15190"/>
    <w:rsid w:val="00A151A2"/>
    <w:rsid w:val="00A151C0"/>
    <w:rsid w:val="00A151C3"/>
    <w:rsid w:val="00A151D0"/>
    <w:rsid w:val="00A1521F"/>
    <w:rsid w:val="00A15287"/>
    <w:rsid w:val="00A152B3"/>
    <w:rsid w:val="00A15316"/>
    <w:rsid w:val="00A1533F"/>
    <w:rsid w:val="00A15369"/>
    <w:rsid w:val="00A15395"/>
    <w:rsid w:val="00A153A4"/>
    <w:rsid w:val="00A153D8"/>
    <w:rsid w:val="00A1541D"/>
    <w:rsid w:val="00A15437"/>
    <w:rsid w:val="00A15482"/>
    <w:rsid w:val="00A154BB"/>
    <w:rsid w:val="00A154E0"/>
    <w:rsid w:val="00A15540"/>
    <w:rsid w:val="00A15555"/>
    <w:rsid w:val="00A15593"/>
    <w:rsid w:val="00A155A0"/>
    <w:rsid w:val="00A155AF"/>
    <w:rsid w:val="00A155BE"/>
    <w:rsid w:val="00A155D2"/>
    <w:rsid w:val="00A155D8"/>
    <w:rsid w:val="00A155FF"/>
    <w:rsid w:val="00A1560B"/>
    <w:rsid w:val="00A1564E"/>
    <w:rsid w:val="00A15667"/>
    <w:rsid w:val="00A1566F"/>
    <w:rsid w:val="00A15670"/>
    <w:rsid w:val="00A1571C"/>
    <w:rsid w:val="00A15745"/>
    <w:rsid w:val="00A157D0"/>
    <w:rsid w:val="00A157FC"/>
    <w:rsid w:val="00A1580B"/>
    <w:rsid w:val="00A1580F"/>
    <w:rsid w:val="00A15810"/>
    <w:rsid w:val="00A15851"/>
    <w:rsid w:val="00A15855"/>
    <w:rsid w:val="00A1585E"/>
    <w:rsid w:val="00A1587D"/>
    <w:rsid w:val="00A1589A"/>
    <w:rsid w:val="00A158A5"/>
    <w:rsid w:val="00A158A9"/>
    <w:rsid w:val="00A158BE"/>
    <w:rsid w:val="00A158CE"/>
    <w:rsid w:val="00A158E3"/>
    <w:rsid w:val="00A158E9"/>
    <w:rsid w:val="00A1590B"/>
    <w:rsid w:val="00A15927"/>
    <w:rsid w:val="00A15938"/>
    <w:rsid w:val="00A1593B"/>
    <w:rsid w:val="00A15943"/>
    <w:rsid w:val="00A15969"/>
    <w:rsid w:val="00A15983"/>
    <w:rsid w:val="00A159E6"/>
    <w:rsid w:val="00A15A10"/>
    <w:rsid w:val="00A15A11"/>
    <w:rsid w:val="00A15A26"/>
    <w:rsid w:val="00A15A73"/>
    <w:rsid w:val="00A15A7E"/>
    <w:rsid w:val="00A15A82"/>
    <w:rsid w:val="00A15A9F"/>
    <w:rsid w:val="00A15ADE"/>
    <w:rsid w:val="00A15B39"/>
    <w:rsid w:val="00A15B6E"/>
    <w:rsid w:val="00A15B83"/>
    <w:rsid w:val="00A15B8B"/>
    <w:rsid w:val="00A15B94"/>
    <w:rsid w:val="00A15BC4"/>
    <w:rsid w:val="00A15BCC"/>
    <w:rsid w:val="00A15C2D"/>
    <w:rsid w:val="00A15C5A"/>
    <w:rsid w:val="00A15C61"/>
    <w:rsid w:val="00A15C67"/>
    <w:rsid w:val="00A15CAA"/>
    <w:rsid w:val="00A15CF0"/>
    <w:rsid w:val="00A15CFF"/>
    <w:rsid w:val="00A15D07"/>
    <w:rsid w:val="00A15D3D"/>
    <w:rsid w:val="00A15D40"/>
    <w:rsid w:val="00A15D49"/>
    <w:rsid w:val="00A15D4C"/>
    <w:rsid w:val="00A15D9C"/>
    <w:rsid w:val="00A15DA9"/>
    <w:rsid w:val="00A15DD7"/>
    <w:rsid w:val="00A15DDF"/>
    <w:rsid w:val="00A15DFC"/>
    <w:rsid w:val="00A15E0C"/>
    <w:rsid w:val="00A15E1A"/>
    <w:rsid w:val="00A15E2E"/>
    <w:rsid w:val="00A15E82"/>
    <w:rsid w:val="00A15E8C"/>
    <w:rsid w:val="00A15E9D"/>
    <w:rsid w:val="00A15EB3"/>
    <w:rsid w:val="00A15F0A"/>
    <w:rsid w:val="00A15F0F"/>
    <w:rsid w:val="00A15F7E"/>
    <w:rsid w:val="00A15F86"/>
    <w:rsid w:val="00A15F8C"/>
    <w:rsid w:val="00A15FBE"/>
    <w:rsid w:val="00A15FD1"/>
    <w:rsid w:val="00A15FD6"/>
    <w:rsid w:val="00A16010"/>
    <w:rsid w:val="00A1602E"/>
    <w:rsid w:val="00A16078"/>
    <w:rsid w:val="00A160AC"/>
    <w:rsid w:val="00A160AE"/>
    <w:rsid w:val="00A160B9"/>
    <w:rsid w:val="00A160D0"/>
    <w:rsid w:val="00A160DB"/>
    <w:rsid w:val="00A16101"/>
    <w:rsid w:val="00A16105"/>
    <w:rsid w:val="00A1617D"/>
    <w:rsid w:val="00A161A5"/>
    <w:rsid w:val="00A161B2"/>
    <w:rsid w:val="00A161BD"/>
    <w:rsid w:val="00A16265"/>
    <w:rsid w:val="00A1628F"/>
    <w:rsid w:val="00A162A9"/>
    <w:rsid w:val="00A162D9"/>
    <w:rsid w:val="00A1630C"/>
    <w:rsid w:val="00A16328"/>
    <w:rsid w:val="00A1632F"/>
    <w:rsid w:val="00A16370"/>
    <w:rsid w:val="00A163AC"/>
    <w:rsid w:val="00A163D3"/>
    <w:rsid w:val="00A163FE"/>
    <w:rsid w:val="00A16439"/>
    <w:rsid w:val="00A16447"/>
    <w:rsid w:val="00A1645A"/>
    <w:rsid w:val="00A164B9"/>
    <w:rsid w:val="00A164BB"/>
    <w:rsid w:val="00A164E8"/>
    <w:rsid w:val="00A164EA"/>
    <w:rsid w:val="00A16502"/>
    <w:rsid w:val="00A16527"/>
    <w:rsid w:val="00A16535"/>
    <w:rsid w:val="00A16547"/>
    <w:rsid w:val="00A16558"/>
    <w:rsid w:val="00A1655F"/>
    <w:rsid w:val="00A16575"/>
    <w:rsid w:val="00A165F7"/>
    <w:rsid w:val="00A1665B"/>
    <w:rsid w:val="00A1668C"/>
    <w:rsid w:val="00A166D2"/>
    <w:rsid w:val="00A166DC"/>
    <w:rsid w:val="00A166F1"/>
    <w:rsid w:val="00A16747"/>
    <w:rsid w:val="00A16749"/>
    <w:rsid w:val="00A1674C"/>
    <w:rsid w:val="00A1676D"/>
    <w:rsid w:val="00A1677A"/>
    <w:rsid w:val="00A167AA"/>
    <w:rsid w:val="00A167B2"/>
    <w:rsid w:val="00A167DF"/>
    <w:rsid w:val="00A167E1"/>
    <w:rsid w:val="00A1680C"/>
    <w:rsid w:val="00A16811"/>
    <w:rsid w:val="00A1681E"/>
    <w:rsid w:val="00A16875"/>
    <w:rsid w:val="00A16891"/>
    <w:rsid w:val="00A168AE"/>
    <w:rsid w:val="00A168C3"/>
    <w:rsid w:val="00A168D2"/>
    <w:rsid w:val="00A1698F"/>
    <w:rsid w:val="00A169B0"/>
    <w:rsid w:val="00A169C9"/>
    <w:rsid w:val="00A169D3"/>
    <w:rsid w:val="00A169D9"/>
    <w:rsid w:val="00A16A26"/>
    <w:rsid w:val="00A16A51"/>
    <w:rsid w:val="00A16A64"/>
    <w:rsid w:val="00A16A7D"/>
    <w:rsid w:val="00A16A82"/>
    <w:rsid w:val="00A16AD4"/>
    <w:rsid w:val="00A16AEA"/>
    <w:rsid w:val="00A16AF8"/>
    <w:rsid w:val="00A16B31"/>
    <w:rsid w:val="00A16B77"/>
    <w:rsid w:val="00A16BA6"/>
    <w:rsid w:val="00A16BB3"/>
    <w:rsid w:val="00A16BE8"/>
    <w:rsid w:val="00A16BF8"/>
    <w:rsid w:val="00A16C02"/>
    <w:rsid w:val="00A16C07"/>
    <w:rsid w:val="00A16C1B"/>
    <w:rsid w:val="00A16C1C"/>
    <w:rsid w:val="00A16C21"/>
    <w:rsid w:val="00A16C5C"/>
    <w:rsid w:val="00A16C81"/>
    <w:rsid w:val="00A16CA1"/>
    <w:rsid w:val="00A16CF7"/>
    <w:rsid w:val="00A16D47"/>
    <w:rsid w:val="00A16D4E"/>
    <w:rsid w:val="00A16D4F"/>
    <w:rsid w:val="00A16D5A"/>
    <w:rsid w:val="00A16D78"/>
    <w:rsid w:val="00A16D8C"/>
    <w:rsid w:val="00A16DA2"/>
    <w:rsid w:val="00A16DAC"/>
    <w:rsid w:val="00A16DAD"/>
    <w:rsid w:val="00A16DCA"/>
    <w:rsid w:val="00A16DE2"/>
    <w:rsid w:val="00A16DE7"/>
    <w:rsid w:val="00A16E22"/>
    <w:rsid w:val="00A16E35"/>
    <w:rsid w:val="00A16E5C"/>
    <w:rsid w:val="00A16E9B"/>
    <w:rsid w:val="00A16EC9"/>
    <w:rsid w:val="00A16F58"/>
    <w:rsid w:val="00A16F7C"/>
    <w:rsid w:val="00A16FA6"/>
    <w:rsid w:val="00A16FB5"/>
    <w:rsid w:val="00A16FBC"/>
    <w:rsid w:val="00A1702F"/>
    <w:rsid w:val="00A17057"/>
    <w:rsid w:val="00A1705E"/>
    <w:rsid w:val="00A17064"/>
    <w:rsid w:val="00A17070"/>
    <w:rsid w:val="00A1708E"/>
    <w:rsid w:val="00A17092"/>
    <w:rsid w:val="00A170C3"/>
    <w:rsid w:val="00A17120"/>
    <w:rsid w:val="00A1712A"/>
    <w:rsid w:val="00A17160"/>
    <w:rsid w:val="00A17189"/>
    <w:rsid w:val="00A1719C"/>
    <w:rsid w:val="00A171B0"/>
    <w:rsid w:val="00A17221"/>
    <w:rsid w:val="00A1726C"/>
    <w:rsid w:val="00A17272"/>
    <w:rsid w:val="00A17277"/>
    <w:rsid w:val="00A172AA"/>
    <w:rsid w:val="00A172C4"/>
    <w:rsid w:val="00A172D1"/>
    <w:rsid w:val="00A172D2"/>
    <w:rsid w:val="00A172F5"/>
    <w:rsid w:val="00A1733C"/>
    <w:rsid w:val="00A1738A"/>
    <w:rsid w:val="00A173AE"/>
    <w:rsid w:val="00A17404"/>
    <w:rsid w:val="00A1740A"/>
    <w:rsid w:val="00A17426"/>
    <w:rsid w:val="00A1742D"/>
    <w:rsid w:val="00A17455"/>
    <w:rsid w:val="00A17479"/>
    <w:rsid w:val="00A174A9"/>
    <w:rsid w:val="00A174DF"/>
    <w:rsid w:val="00A174F7"/>
    <w:rsid w:val="00A17526"/>
    <w:rsid w:val="00A17541"/>
    <w:rsid w:val="00A17566"/>
    <w:rsid w:val="00A1756C"/>
    <w:rsid w:val="00A1758C"/>
    <w:rsid w:val="00A175F9"/>
    <w:rsid w:val="00A17608"/>
    <w:rsid w:val="00A17639"/>
    <w:rsid w:val="00A17661"/>
    <w:rsid w:val="00A17681"/>
    <w:rsid w:val="00A17692"/>
    <w:rsid w:val="00A176BC"/>
    <w:rsid w:val="00A176CA"/>
    <w:rsid w:val="00A176E6"/>
    <w:rsid w:val="00A1771F"/>
    <w:rsid w:val="00A17724"/>
    <w:rsid w:val="00A17737"/>
    <w:rsid w:val="00A17748"/>
    <w:rsid w:val="00A17758"/>
    <w:rsid w:val="00A17795"/>
    <w:rsid w:val="00A177BA"/>
    <w:rsid w:val="00A177D9"/>
    <w:rsid w:val="00A177DA"/>
    <w:rsid w:val="00A177FC"/>
    <w:rsid w:val="00A17806"/>
    <w:rsid w:val="00A17829"/>
    <w:rsid w:val="00A178F3"/>
    <w:rsid w:val="00A178F9"/>
    <w:rsid w:val="00A17925"/>
    <w:rsid w:val="00A1792F"/>
    <w:rsid w:val="00A179AD"/>
    <w:rsid w:val="00A179AF"/>
    <w:rsid w:val="00A179CC"/>
    <w:rsid w:val="00A17A1A"/>
    <w:rsid w:val="00A17A44"/>
    <w:rsid w:val="00A17A4F"/>
    <w:rsid w:val="00A17ACC"/>
    <w:rsid w:val="00A17AF4"/>
    <w:rsid w:val="00A17B07"/>
    <w:rsid w:val="00A17B32"/>
    <w:rsid w:val="00A17B57"/>
    <w:rsid w:val="00A17B67"/>
    <w:rsid w:val="00A17B72"/>
    <w:rsid w:val="00A17B74"/>
    <w:rsid w:val="00A17B9D"/>
    <w:rsid w:val="00A17BB2"/>
    <w:rsid w:val="00A17BB7"/>
    <w:rsid w:val="00A17BBF"/>
    <w:rsid w:val="00A17BC9"/>
    <w:rsid w:val="00A17BDC"/>
    <w:rsid w:val="00A17BE0"/>
    <w:rsid w:val="00A17BED"/>
    <w:rsid w:val="00A17C08"/>
    <w:rsid w:val="00A17C4F"/>
    <w:rsid w:val="00A17CB4"/>
    <w:rsid w:val="00A17D10"/>
    <w:rsid w:val="00A17D17"/>
    <w:rsid w:val="00A17D4B"/>
    <w:rsid w:val="00A17D8E"/>
    <w:rsid w:val="00A17DB2"/>
    <w:rsid w:val="00A17DBD"/>
    <w:rsid w:val="00A17DCC"/>
    <w:rsid w:val="00A17DD1"/>
    <w:rsid w:val="00A17DFC"/>
    <w:rsid w:val="00A17E36"/>
    <w:rsid w:val="00A17E40"/>
    <w:rsid w:val="00A17E77"/>
    <w:rsid w:val="00A17E81"/>
    <w:rsid w:val="00A17EB0"/>
    <w:rsid w:val="00A17ECD"/>
    <w:rsid w:val="00A17EE3"/>
    <w:rsid w:val="00A17F2D"/>
    <w:rsid w:val="00A17F72"/>
    <w:rsid w:val="00A17F7E"/>
    <w:rsid w:val="00A17F8B"/>
    <w:rsid w:val="00A17FD1"/>
    <w:rsid w:val="00A17FD5"/>
    <w:rsid w:val="00A17FEE"/>
    <w:rsid w:val="00A20008"/>
    <w:rsid w:val="00A20061"/>
    <w:rsid w:val="00A20077"/>
    <w:rsid w:val="00A200FC"/>
    <w:rsid w:val="00A20100"/>
    <w:rsid w:val="00A2012E"/>
    <w:rsid w:val="00A20146"/>
    <w:rsid w:val="00A201A2"/>
    <w:rsid w:val="00A201B4"/>
    <w:rsid w:val="00A201D7"/>
    <w:rsid w:val="00A201DA"/>
    <w:rsid w:val="00A20218"/>
    <w:rsid w:val="00A2022B"/>
    <w:rsid w:val="00A2023D"/>
    <w:rsid w:val="00A202B2"/>
    <w:rsid w:val="00A202B8"/>
    <w:rsid w:val="00A202C1"/>
    <w:rsid w:val="00A2034D"/>
    <w:rsid w:val="00A2035A"/>
    <w:rsid w:val="00A2038C"/>
    <w:rsid w:val="00A2039B"/>
    <w:rsid w:val="00A2039F"/>
    <w:rsid w:val="00A203B1"/>
    <w:rsid w:val="00A203D1"/>
    <w:rsid w:val="00A20429"/>
    <w:rsid w:val="00A2043A"/>
    <w:rsid w:val="00A2044A"/>
    <w:rsid w:val="00A20459"/>
    <w:rsid w:val="00A20479"/>
    <w:rsid w:val="00A2047A"/>
    <w:rsid w:val="00A204B1"/>
    <w:rsid w:val="00A204BD"/>
    <w:rsid w:val="00A204C8"/>
    <w:rsid w:val="00A204E6"/>
    <w:rsid w:val="00A204F7"/>
    <w:rsid w:val="00A20529"/>
    <w:rsid w:val="00A20594"/>
    <w:rsid w:val="00A205BB"/>
    <w:rsid w:val="00A205C3"/>
    <w:rsid w:val="00A205E7"/>
    <w:rsid w:val="00A205F1"/>
    <w:rsid w:val="00A20614"/>
    <w:rsid w:val="00A20619"/>
    <w:rsid w:val="00A20699"/>
    <w:rsid w:val="00A206B9"/>
    <w:rsid w:val="00A206E5"/>
    <w:rsid w:val="00A206E9"/>
    <w:rsid w:val="00A206F0"/>
    <w:rsid w:val="00A20764"/>
    <w:rsid w:val="00A2079B"/>
    <w:rsid w:val="00A207B2"/>
    <w:rsid w:val="00A207F4"/>
    <w:rsid w:val="00A20829"/>
    <w:rsid w:val="00A2082A"/>
    <w:rsid w:val="00A20832"/>
    <w:rsid w:val="00A2086D"/>
    <w:rsid w:val="00A20876"/>
    <w:rsid w:val="00A208B1"/>
    <w:rsid w:val="00A20921"/>
    <w:rsid w:val="00A20927"/>
    <w:rsid w:val="00A20983"/>
    <w:rsid w:val="00A209B8"/>
    <w:rsid w:val="00A209CB"/>
    <w:rsid w:val="00A20A05"/>
    <w:rsid w:val="00A20A51"/>
    <w:rsid w:val="00A20A6C"/>
    <w:rsid w:val="00A20A6F"/>
    <w:rsid w:val="00A20A78"/>
    <w:rsid w:val="00A20A86"/>
    <w:rsid w:val="00A20A99"/>
    <w:rsid w:val="00A20AC8"/>
    <w:rsid w:val="00A20B27"/>
    <w:rsid w:val="00A20B44"/>
    <w:rsid w:val="00A20B5A"/>
    <w:rsid w:val="00A20B7A"/>
    <w:rsid w:val="00A20B7C"/>
    <w:rsid w:val="00A20B84"/>
    <w:rsid w:val="00A20B9F"/>
    <w:rsid w:val="00A20C1C"/>
    <w:rsid w:val="00A20C30"/>
    <w:rsid w:val="00A20CA3"/>
    <w:rsid w:val="00A20CC3"/>
    <w:rsid w:val="00A20CDB"/>
    <w:rsid w:val="00A20CDD"/>
    <w:rsid w:val="00A20CF0"/>
    <w:rsid w:val="00A20D8F"/>
    <w:rsid w:val="00A20DE8"/>
    <w:rsid w:val="00A20DFD"/>
    <w:rsid w:val="00A20E40"/>
    <w:rsid w:val="00A20EAE"/>
    <w:rsid w:val="00A20EBE"/>
    <w:rsid w:val="00A20EC2"/>
    <w:rsid w:val="00A20F2B"/>
    <w:rsid w:val="00A20F2F"/>
    <w:rsid w:val="00A20F39"/>
    <w:rsid w:val="00A20F3E"/>
    <w:rsid w:val="00A20F7C"/>
    <w:rsid w:val="00A20F9B"/>
    <w:rsid w:val="00A20F9E"/>
    <w:rsid w:val="00A20FA2"/>
    <w:rsid w:val="00A20FC2"/>
    <w:rsid w:val="00A21005"/>
    <w:rsid w:val="00A21027"/>
    <w:rsid w:val="00A2105B"/>
    <w:rsid w:val="00A210A1"/>
    <w:rsid w:val="00A21163"/>
    <w:rsid w:val="00A21188"/>
    <w:rsid w:val="00A211ED"/>
    <w:rsid w:val="00A211F6"/>
    <w:rsid w:val="00A211F9"/>
    <w:rsid w:val="00A21206"/>
    <w:rsid w:val="00A2124E"/>
    <w:rsid w:val="00A2126A"/>
    <w:rsid w:val="00A2127D"/>
    <w:rsid w:val="00A21299"/>
    <w:rsid w:val="00A212AC"/>
    <w:rsid w:val="00A212BD"/>
    <w:rsid w:val="00A212D3"/>
    <w:rsid w:val="00A212D5"/>
    <w:rsid w:val="00A212EF"/>
    <w:rsid w:val="00A2130E"/>
    <w:rsid w:val="00A2133C"/>
    <w:rsid w:val="00A21370"/>
    <w:rsid w:val="00A213B5"/>
    <w:rsid w:val="00A213CD"/>
    <w:rsid w:val="00A213DC"/>
    <w:rsid w:val="00A213E8"/>
    <w:rsid w:val="00A213F6"/>
    <w:rsid w:val="00A2140D"/>
    <w:rsid w:val="00A21423"/>
    <w:rsid w:val="00A21435"/>
    <w:rsid w:val="00A21453"/>
    <w:rsid w:val="00A21481"/>
    <w:rsid w:val="00A214E0"/>
    <w:rsid w:val="00A214FA"/>
    <w:rsid w:val="00A21580"/>
    <w:rsid w:val="00A215B8"/>
    <w:rsid w:val="00A215D4"/>
    <w:rsid w:val="00A2160E"/>
    <w:rsid w:val="00A21637"/>
    <w:rsid w:val="00A21647"/>
    <w:rsid w:val="00A21654"/>
    <w:rsid w:val="00A21658"/>
    <w:rsid w:val="00A216B5"/>
    <w:rsid w:val="00A216C1"/>
    <w:rsid w:val="00A216DC"/>
    <w:rsid w:val="00A21790"/>
    <w:rsid w:val="00A217B6"/>
    <w:rsid w:val="00A217BA"/>
    <w:rsid w:val="00A217E8"/>
    <w:rsid w:val="00A21817"/>
    <w:rsid w:val="00A21818"/>
    <w:rsid w:val="00A21848"/>
    <w:rsid w:val="00A2184E"/>
    <w:rsid w:val="00A2187D"/>
    <w:rsid w:val="00A218D1"/>
    <w:rsid w:val="00A218EB"/>
    <w:rsid w:val="00A21967"/>
    <w:rsid w:val="00A21985"/>
    <w:rsid w:val="00A219AE"/>
    <w:rsid w:val="00A219E9"/>
    <w:rsid w:val="00A21A14"/>
    <w:rsid w:val="00A21A7D"/>
    <w:rsid w:val="00A21A8F"/>
    <w:rsid w:val="00A21B00"/>
    <w:rsid w:val="00A21B5E"/>
    <w:rsid w:val="00A21B62"/>
    <w:rsid w:val="00A21B88"/>
    <w:rsid w:val="00A21B94"/>
    <w:rsid w:val="00A21BE3"/>
    <w:rsid w:val="00A21C07"/>
    <w:rsid w:val="00A21C19"/>
    <w:rsid w:val="00A21C1D"/>
    <w:rsid w:val="00A21C41"/>
    <w:rsid w:val="00A21C6C"/>
    <w:rsid w:val="00A21CC0"/>
    <w:rsid w:val="00A21CF9"/>
    <w:rsid w:val="00A21D4A"/>
    <w:rsid w:val="00A21D5B"/>
    <w:rsid w:val="00A21DA1"/>
    <w:rsid w:val="00A21DBF"/>
    <w:rsid w:val="00A21DCC"/>
    <w:rsid w:val="00A21DE9"/>
    <w:rsid w:val="00A21E0E"/>
    <w:rsid w:val="00A21E48"/>
    <w:rsid w:val="00A21E52"/>
    <w:rsid w:val="00A21EB7"/>
    <w:rsid w:val="00A21EBB"/>
    <w:rsid w:val="00A21F19"/>
    <w:rsid w:val="00A21F1D"/>
    <w:rsid w:val="00A21FB8"/>
    <w:rsid w:val="00A21FC5"/>
    <w:rsid w:val="00A21FD6"/>
    <w:rsid w:val="00A21FEF"/>
    <w:rsid w:val="00A22012"/>
    <w:rsid w:val="00A2201E"/>
    <w:rsid w:val="00A2208D"/>
    <w:rsid w:val="00A2209B"/>
    <w:rsid w:val="00A22102"/>
    <w:rsid w:val="00A22112"/>
    <w:rsid w:val="00A22151"/>
    <w:rsid w:val="00A22154"/>
    <w:rsid w:val="00A2218F"/>
    <w:rsid w:val="00A221B6"/>
    <w:rsid w:val="00A221BC"/>
    <w:rsid w:val="00A221CA"/>
    <w:rsid w:val="00A221CD"/>
    <w:rsid w:val="00A2220C"/>
    <w:rsid w:val="00A2220F"/>
    <w:rsid w:val="00A22217"/>
    <w:rsid w:val="00A22218"/>
    <w:rsid w:val="00A22234"/>
    <w:rsid w:val="00A22251"/>
    <w:rsid w:val="00A22282"/>
    <w:rsid w:val="00A2229D"/>
    <w:rsid w:val="00A222AB"/>
    <w:rsid w:val="00A222BA"/>
    <w:rsid w:val="00A222D3"/>
    <w:rsid w:val="00A222E7"/>
    <w:rsid w:val="00A22331"/>
    <w:rsid w:val="00A22337"/>
    <w:rsid w:val="00A22357"/>
    <w:rsid w:val="00A2235A"/>
    <w:rsid w:val="00A22395"/>
    <w:rsid w:val="00A223B8"/>
    <w:rsid w:val="00A223CC"/>
    <w:rsid w:val="00A223D4"/>
    <w:rsid w:val="00A223D5"/>
    <w:rsid w:val="00A223F5"/>
    <w:rsid w:val="00A22425"/>
    <w:rsid w:val="00A22477"/>
    <w:rsid w:val="00A22502"/>
    <w:rsid w:val="00A22552"/>
    <w:rsid w:val="00A22586"/>
    <w:rsid w:val="00A2258B"/>
    <w:rsid w:val="00A225B9"/>
    <w:rsid w:val="00A225C5"/>
    <w:rsid w:val="00A225DC"/>
    <w:rsid w:val="00A22608"/>
    <w:rsid w:val="00A2261B"/>
    <w:rsid w:val="00A2261D"/>
    <w:rsid w:val="00A2262D"/>
    <w:rsid w:val="00A2263A"/>
    <w:rsid w:val="00A22642"/>
    <w:rsid w:val="00A2265D"/>
    <w:rsid w:val="00A226B5"/>
    <w:rsid w:val="00A226C8"/>
    <w:rsid w:val="00A226CB"/>
    <w:rsid w:val="00A22761"/>
    <w:rsid w:val="00A22779"/>
    <w:rsid w:val="00A2279E"/>
    <w:rsid w:val="00A2283D"/>
    <w:rsid w:val="00A22844"/>
    <w:rsid w:val="00A2284B"/>
    <w:rsid w:val="00A22854"/>
    <w:rsid w:val="00A22864"/>
    <w:rsid w:val="00A22879"/>
    <w:rsid w:val="00A22888"/>
    <w:rsid w:val="00A22894"/>
    <w:rsid w:val="00A228F1"/>
    <w:rsid w:val="00A228FF"/>
    <w:rsid w:val="00A22902"/>
    <w:rsid w:val="00A22917"/>
    <w:rsid w:val="00A2294D"/>
    <w:rsid w:val="00A2297A"/>
    <w:rsid w:val="00A2299C"/>
    <w:rsid w:val="00A229C0"/>
    <w:rsid w:val="00A229FC"/>
    <w:rsid w:val="00A229FE"/>
    <w:rsid w:val="00A22A4A"/>
    <w:rsid w:val="00A22A79"/>
    <w:rsid w:val="00A22A7B"/>
    <w:rsid w:val="00A22A80"/>
    <w:rsid w:val="00A22A96"/>
    <w:rsid w:val="00A22A98"/>
    <w:rsid w:val="00A22ACA"/>
    <w:rsid w:val="00A22AFD"/>
    <w:rsid w:val="00A22B04"/>
    <w:rsid w:val="00A22B21"/>
    <w:rsid w:val="00A22B3C"/>
    <w:rsid w:val="00A22B58"/>
    <w:rsid w:val="00A22B8E"/>
    <w:rsid w:val="00A22B9B"/>
    <w:rsid w:val="00A22BAC"/>
    <w:rsid w:val="00A22BD0"/>
    <w:rsid w:val="00A22BD6"/>
    <w:rsid w:val="00A22BE8"/>
    <w:rsid w:val="00A22BEF"/>
    <w:rsid w:val="00A22C13"/>
    <w:rsid w:val="00A22C1F"/>
    <w:rsid w:val="00A22C29"/>
    <w:rsid w:val="00A22C2C"/>
    <w:rsid w:val="00A22C33"/>
    <w:rsid w:val="00A22C4D"/>
    <w:rsid w:val="00A22C7A"/>
    <w:rsid w:val="00A22CA2"/>
    <w:rsid w:val="00A22CAB"/>
    <w:rsid w:val="00A22CAF"/>
    <w:rsid w:val="00A22CB8"/>
    <w:rsid w:val="00A22CCC"/>
    <w:rsid w:val="00A22CFE"/>
    <w:rsid w:val="00A22D28"/>
    <w:rsid w:val="00A22D72"/>
    <w:rsid w:val="00A22D9D"/>
    <w:rsid w:val="00A22DA1"/>
    <w:rsid w:val="00A22DAB"/>
    <w:rsid w:val="00A22DE0"/>
    <w:rsid w:val="00A22E16"/>
    <w:rsid w:val="00A22E8A"/>
    <w:rsid w:val="00A22EA3"/>
    <w:rsid w:val="00A22EAC"/>
    <w:rsid w:val="00A22EAD"/>
    <w:rsid w:val="00A22EB2"/>
    <w:rsid w:val="00A22EC4"/>
    <w:rsid w:val="00A22F02"/>
    <w:rsid w:val="00A22F08"/>
    <w:rsid w:val="00A22F0B"/>
    <w:rsid w:val="00A22F4E"/>
    <w:rsid w:val="00A22F85"/>
    <w:rsid w:val="00A22F8A"/>
    <w:rsid w:val="00A22FCF"/>
    <w:rsid w:val="00A22FF4"/>
    <w:rsid w:val="00A22FF7"/>
    <w:rsid w:val="00A23064"/>
    <w:rsid w:val="00A2306C"/>
    <w:rsid w:val="00A230DD"/>
    <w:rsid w:val="00A230E0"/>
    <w:rsid w:val="00A230E5"/>
    <w:rsid w:val="00A23119"/>
    <w:rsid w:val="00A23123"/>
    <w:rsid w:val="00A2314C"/>
    <w:rsid w:val="00A23158"/>
    <w:rsid w:val="00A2315D"/>
    <w:rsid w:val="00A23181"/>
    <w:rsid w:val="00A231D9"/>
    <w:rsid w:val="00A2322E"/>
    <w:rsid w:val="00A23230"/>
    <w:rsid w:val="00A2326E"/>
    <w:rsid w:val="00A232B5"/>
    <w:rsid w:val="00A232EA"/>
    <w:rsid w:val="00A232EB"/>
    <w:rsid w:val="00A232F0"/>
    <w:rsid w:val="00A2330C"/>
    <w:rsid w:val="00A23317"/>
    <w:rsid w:val="00A23365"/>
    <w:rsid w:val="00A2337A"/>
    <w:rsid w:val="00A2339C"/>
    <w:rsid w:val="00A233AE"/>
    <w:rsid w:val="00A233CA"/>
    <w:rsid w:val="00A23405"/>
    <w:rsid w:val="00A2346B"/>
    <w:rsid w:val="00A2346D"/>
    <w:rsid w:val="00A2349F"/>
    <w:rsid w:val="00A234EC"/>
    <w:rsid w:val="00A234FA"/>
    <w:rsid w:val="00A23501"/>
    <w:rsid w:val="00A23503"/>
    <w:rsid w:val="00A23511"/>
    <w:rsid w:val="00A2351A"/>
    <w:rsid w:val="00A23548"/>
    <w:rsid w:val="00A2358A"/>
    <w:rsid w:val="00A235AF"/>
    <w:rsid w:val="00A235B1"/>
    <w:rsid w:val="00A23610"/>
    <w:rsid w:val="00A2363A"/>
    <w:rsid w:val="00A2364B"/>
    <w:rsid w:val="00A2365D"/>
    <w:rsid w:val="00A23672"/>
    <w:rsid w:val="00A23680"/>
    <w:rsid w:val="00A2368B"/>
    <w:rsid w:val="00A2369A"/>
    <w:rsid w:val="00A236AC"/>
    <w:rsid w:val="00A236C0"/>
    <w:rsid w:val="00A2370B"/>
    <w:rsid w:val="00A2372D"/>
    <w:rsid w:val="00A23741"/>
    <w:rsid w:val="00A23762"/>
    <w:rsid w:val="00A2380D"/>
    <w:rsid w:val="00A2384D"/>
    <w:rsid w:val="00A23899"/>
    <w:rsid w:val="00A23901"/>
    <w:rsid w:val="00A23928"/>
    <w:rsid w:val="00A23943"/>
    <w:rsid w:val="00A23959"/>
    <w:rsid w:val="00A2396B"/>
    <w:rsid w:val="00A239B6"/>
    <w:rsid w:val="00A239B8"/>
    <w:rsid w:val="00A239C0"/>
    <w:rsid w:val="00A239C7"/>
    <w:rsid w:val="00A239E6"/>
    <w:rsid w:val="00A23A04"/>
    <w:rsid w:val="00A23A08"/>
    <w:rsid w:val="00A23A25"/>
    <w:rsid w:val="00A23A27"/>
    <w:rsid w:val="00A23A67"/>
    <w:rsid w:val="00A23A71"/>
    <w:rsid w:val="00A23AA2"/>
    <w:rsid w:val="00A23AB7"/>
    <w:rsid w:val="00A23AC1"/>
    <w:rsid w:val="00A23AE3"/>
    <w:rsid w:val="00A23AF7"/>
    <w:rsid w:val="00A23B44"/>
    <w:rsid w:val="00A23B76"/>
    <w:rsid w:val="00A23B99"/>
    <w:rsid w:val="00A23BF4"/>
    <w:rsid w:val="00A23C35"/>
    <w:rsid w:val="00A23CA4"/>
    <w:rsid w:val="00A23CC7"/>
    <w:rsid w:val="00A23D18"/>
    <w:rsid w:val="00A23D2D"/>
    <w:rsid w:val="00A23D8E"/>
    <w:rsid w:val="00A23DBC"/>
    <w:rsid w:val="00A23DC8"/>
    <w:rsid w:val="00A23E39"/>
    <w:rsid w:val="00A23E4C"/>
    <w:rsid w:val="00A23E85"/>
    <w:rsid w:val="00A23EA1"/>
    <w:rsid w:val="00A23EA3"/>
    <w:rsid w:val="00A23EBF"/>
    <w:rsid w:val="00A23EFF"/>
    <w:rsid w:val="00A23F0C"/>
    <w:rsid w:val="00A23FBF"/>
    <w:rsid w:val="00A23FC6"/>
    <w:rsid w:val="00A2402B"/>
    <w:rsid w:val="00A24070"/>
    <w:rsid w:val="00A2410A"/>
    <w:rsid w:val="00A2416E"/>
    <w:rsid w:val="00A241A0"/>
    <w:rsid w:val="00A241AF"/>
    <w:rsid w:val="00A241BD"/>
    <w:rsid w:val="00A241BF"/>
    <w:rsid w:val="00A241C1"/>
    <w:rsid w:val="00A241CB"/>
    <w:rsid w:val="00A241D9"/>
    <w:rsid w:val="00A241F8"/>
    <w:rsid w:val="00A24211"/>
    <w:rsid w:val="00A24212"/>
    <w:rsid w:val="00A24217"/>
    <w:rsid w:val="00A2423A"/>
    <w:rsid w:val="00A2423D"/>
    <w:rsid w:val="00A242CF"/>
    <w:rsid w:val="00A242FD"/>
    <w:rsid w:val="00A24311"/>
    <w:rsid w:val="00A24351"/>
    <w:rsid w:val="00A24368"/>
    <w:rsid w:val="00A24390"/>
    <w:rsid w:val="00A243A1"/>
    <w:rsid w:val="00A243CB"/>
    <w:rsid w:val="00A2442A"/>
    <w:rsid w:val="00A2449B"/>
    <w:rsid w:val="00A244D4"/>
    <w:rsid w:val="00A244DD"/>
    <w:rsid w:val="00A244EB"/>
    <w:rsid w:val="00A244FA"/>
    <w:rsid w:val="00A2450D"/>
    <w:rsid w:val="00A2452E"/>
    <w:rsid w:val="00A24547"/>
    <w:rsid w:val="00A2454F"/>
    <w:rsid w:val="00A2457F"/>
    <w:rsid w:val="00A2462B"/>
    <w:rsid w:val="00A24640"/>
    <w:rsid w:val="00A24646"/>
    <w:rsid w:val="00A24681"/>
    <w:rsid w:val="00A246A2"/>
    <w:rsid w:val="00A246C4"/>
    <w:rsid w:val="00A246D5"/>
    <w:rsid w:val="00A246DB"/>
    <w:rsid w:val="00A246F2"/>
    <w:rsid w:val="00A246FE"/>
    <w:rsid w:val="00A2473F"/>
    <w:rsid w:val="00A2474D"/>
    <w:rsid w:val="00A2478D"/>
    <w:rsid w:val="00A24795"/>
    <w:rsid w:val="00A247A0"/>
    <w:rsid w:val="00A247ED"/>
    <w:rsid w:val="00A24849"/>
    <w:rsid w:val="00A24872"/>
    <w:rsid w:val="00A24889"/>
    <w:rsid w:val="00A248B0"/>
    <w:rsid w:val="00A248C0"/>
    <w:rsid w:val="00A248CA"/>
    <w:rsid w:val="00A248DF"/>
    <w:rsid w:val="00A24917"/>
    <w:rsid w:val="00A24926"/>
    <w:rsid w:val="00A24929"/>
    <w:rsid w:val="00A2492E"/>
    <w:rsid w:val="00A24948"/>
    <w:rsid w:val="00A2494C"/>
    <w:rsid w:val="00A2497A"/>
    <w:rsid w:val="00A24997"/>
    <w:rsid w:val="00A249B2"/>
    <w:rsid w:val="00A249E2"/>
    <w:rsid w:val="00A24A44"/>
    <w:rsid w:val="00A24A7A"/>
    <w:rsid w:val="00A24A7C"/>
    <w:rsid w:val="00A24A81"/>
    <w:rsid w:val="00A24A8A"/>
    <w:rsid w:val="00A24A97"/>
    <w:rsid w:val="00A24AB6"/>
    <w:rsid w:val="00A24AE0"/>
    <w:rsid w:val="00A24AE1"/>
    <w:rsid w:val="00A24B29"/>
    <w:rsid w:val="00A24B78"/>
    <w:rsid w:val="00A24BBF"/>
    <w:rsid w:val="00A24BCA"/>
    <w:rsid w:val="00A24BEE"/>
    <w:rsid w:val="00A24C20"/>
    <w:rsid w:val="00A24C69"/>
    <w:rsid w:val="00A24CC4"/>
    <w:rsid w:val="00A24CCF"/>
    <w:rsid w:val="00A24CE5"/>
    <w:rsid w:val="00A24D38"/>
    <w:rsid w:val="00A24D56"/>
    <w:rsid w:val="00A24D62"/>
    <w:rsid w:val="00A24D81"/>
    <w:rsid w:val="00A24D85"/>
    <w:rsid w:val="00A24D88"/>
    <w:rsid w:val="00A24D8E"/>
    <w:rsid w:val="00A24D9D"/>
    <w:rsid w:val="00A24DAA"/>
    <w:rsid w:val="00A24E02"/>
    <w:rsid w:val="00A24E17"/>
    <w:rsid w:val="00A24E72"/>
    <w:rsid w:val="00A24E7E"/>
    <w:rsid w:val="00A24E8E"/>
    <w:rsid w:val="00A24E94"/>
    <w:rsid w:val="00A24EF2"/>
    <w:rsid w:val="00A24F23"/>
    <w:rsid w:val="00A24F3C"/>
    <w:rsid w:val="00A24F5C"/>
    <w:rsid w:val="00A24F7D"/>
    <w:rsid w:val="00A24F97"/>
    <w:rsid w:val="00A24F99"/>
    <w:rsid w:val="00A25037"/>
    <w:rsid w:val="00A2505C"/>
    <w:rsid w:val="00A2505D"/>
    <w:rsid w:val="00A25061"/>
    <w:rsid w:val="00A2510C"/>
    <w:rsid w:val="00A25114"/>
    <w:rsid w:val="00A2512B"/>
    <w:rsid w:val="00A25138"/>
    <w:rsid w:val="00A2513C"/>
    <w:rsid w:val="00A25148"/>
    <w:rsid w:val="00A25163"/>
    <w:rsid w:val="00A2519A"/>
    <w:rsid w:val="00A251C4"/>
    <w:rsid w:val="00A251D5"/>
    <w:rsid w:val="00A251E3"/>
    <w:rsid w:val="00A251F8"/>
    <w:rsid w:val="00A25237"/>
    <w:rsid w:val="00A25256"/>
    <w:rsid w:val="00A25257"/>
    <w:rsid w:val="00A25261"/>
    <w:rsid w:val="00A25269"/>
    <w:rsid w:val="00A2528A"/>
    <w:rsid w:val="00A25303"/>
    <w:rsid w:val="00A2534F"/>
    <w:rsid w:val="00A25373"/>
    <w:rsid w:val="00A25374"/>
    <w:rsid w:val="00A25421"/>
    <w:rsid w:val="00A2546F"/>
    <w:rsid w:val="00A25494"/>
    <w:rsid w:val="00A254CC"/>
    <w:rsid w:val="00A254CF"/>
    <w:rsid w:val="00A254DA"/>
    <w:rsid w:val="00A25507"/>
    <w:rsid w:val="00A25518"/>
    <w:rsid w:val="00A25521"/>
    <w:rsid w:val="00A25540"/>
    <w:rsid w:val="00A2555C"/>
    <w:rsid w:val="00A25563"/>
    <w:rsid w:val="00A25564"/>
    <w:rsid w:val="00A25577"/>
    <w:rsid w:val="00A255B9"/>
    <w:rsid w:val="00A255C2"/>
    <w:rsid w:val="00A255C8"/>
    <w:rsid w:val="00A255F3"/>
    <w:rsid w:val="00A25637"/>
    <w:rsid w:val="00A2565C"/>
    <w:rsid w:val="00A2568B"/>
    <w:rsid w:val="00A25695"/>
    <w:rsid w:val="00A256B5"/>
    <w:rsid w:val="00A2570D"/>
    <w:rsid w:val="00A25746"/>
    <w:rsid w:val="00A2575F"/>
    <w:rsid w:val="00A2576C"/>
    <w:rsid w:val="00A25788"/>
    <w:rsid w:val="00A2579C"/>
    <w:rsid w:val="00A25800"/>
    <w:rsid w:val="00A25802"/>
    <w:rsid w:val="00A25842"/>
    <w:rsid w:val="00A25843"/>
    <w:rsid w:val="00A25853"/>
    <w:rsid w:val="00A2585B"/>
    <w:rsid w:val="00A25861"/>
    <w:rsid w:val="00A258E0"/>
    <w:rsid w:val="00A258E7"/>
    <w:rsid w:val="00A258F0"/>
    <w:rsid w:val="00A258F8"/>
    <w:rsid w:val="00A25940"/>
    <w:rsid w:val="00A25961"/>
    <w:rsid w:val="00A2596A"/>
    <w:rsid w:val="00A2596F"/>
    <w:rsid w:val="00A259A8"/>
    <w:rsid w:val="00A259C0"/>
    <w:rsid w:val="00A259DF"/>
    <w:rsid w:val="00A25A0D"/>
    <w:rsid w:val="00A25A46"/>
    <w:rsid w:val="00A25A9F"/>
    <w:rsid w:val="00A25ACF"/>
    <w:rsid w:val="00A25B5E"/>
    <w:rsid w:val="00A25B7B"/>
    <w:rsid w:val="00A25B87"/>
    <w:rsid w:val="00A25BF2"/>
    <w:rsid w:val="00A25BFC"/>
    <w:rsid w:val="00A25C16"/>
    <w:rsid w:val="00A25C18"/>
    <w:rsid w:val="00A25C1F"/>
    <w:rsid w:val="00A25C50"/>
    <w:rsid w:val="00A25C57"/>
    <w:rsid w:val="00A25C81"/>
    <w:rsid w:val="00A25CF8"/>
    <w:rsid w:val="00A25D09"/>
    <w:rsid w:val="00A25D0D"/>
    <w:rsid w:val="00A25D19"/>
    <w:rsid w:val="00A25D4C"/>
    <w:rsid w:val="00A25DA4"/>
    <w:rsid w:val="00A25DC2"/>
    <w:rsid w:val="00A25DCB"/>
    <w:rsid w:val="00A25E33"/>
    <w:rsid w:val="00A25E49"/>
    <w:rsid w:val="00A25E53"/>
    <w:rsid w:val="00A25E54"/>
    <w:rsid w:val="00A25E5B"/>
    <w:rsid w:val="00A25E93"/>
    <w:rsid w:val="00A25EF6"/>
    <w:rsid w:val="00A25F1D"/>
    <w:rsid w:val="00A25F35"/>
    <w:rsid w:val="00A25F6F"/>
    <w:rsid w:val="00A25F87"/>
    <w:rsid w:val="00A25FE5"/>
    <w:rsid w:val="00A2600D"/>
    <w:rsid w:val="00A2601B"/>
    <w:rsid w:val="00A26038"/>
    <w:rsid w:val="00A2603E"/>
    <w:rsid w:val="00A26063"/>
    <w:rsid w:val="00A26076"/>
    <w:rsid w:val="00A2607D"/>
    <w:rsid w:val="00A26092"/>
    <w:rsid w:val="00A260BB"/>
    <w:rsid w:val="00A260E6"/>
    <w:rsid w:val="00A26115"/>
    <w:rsid w:val="00A26121"/>
    <w:rsid w:val="00A2612A"/>
    <w:rsid w:val="00A26138"/>
    <w:rsid w:val="00A2614E"/>
    <w:rsid w:val="00A26176"/>
    <w:rsid w:val="00A26182"/>
    <w:rsid w:val="00A26196"/>
    <w:rsid w:val="00A261A8"/>
    <w:rsid w:val="00A261AF"/>
    <w:rsid w:val="00A261DC"/>
    <w:rsid w:val="00A26210"/>
    <w:rsid w:val="00A262B3"/>
    <w:rsid w:val="00A262BA"/>
    <w:rsid w:val="00A262D3"/>
    <w:rsid w:val="00A262DA"/>
    <w:rsid w:val="00A2632A"/>
    <w:rsid w:val="00A26342"/>
    <w:rsid w:val="00A2635F"/>
    <w:rsid w:val="00A2636B"/>
    <w:rsid w:val="00A2636F"/>
    <w:rsid w:val="00A26398"/>
    <w:rsid w:val="00A263AE"/>
    <w:rsid w:val="00A263C9"/>
    <w:rsid w:val="00A26401"/>
    <w:rsid w:val="00A26420"/>
    <w:rsid w:val="00A2642F"/>
    <w:rsid w:val="00A26431"/>
    <w:rsid w:val="00A26458"/>
    <w:rsid w:val="00A26465"/>
    <w:rsid w:val="00A2646E"/>
    <w:rsid w:val="00A26472"/>
    <w:rsid w:val="00A264CC"/>
    <w:rsid w:val="00A264DF"/>
    <w:rsid w:val="00A264E5"/>
    <w:rsid w:val="00A26517"/>
    <w:rsid w:val="00A2655E"/>
    <w:rsid w:val="00A26578"/>
    <w:rsid w:val="00A265C8"/>
    <w:rsid w:val="00A265D7"/>
    <w:rsid w:val="00A265EB"/>
    <w:rsid w:val="00A2664F"/>
    <w:rsid w:val="00A26654"/>
    <w:rsid w:val="00A2671C"/>
    <w:rsid w:val="00A26721"/>
    <w:rsid w:val="00A26755"/>
    <w:rsid w:val="00A2675B"/>
    <w:rsid w:val="00A26778"/>
    <w:rsid w:val="00A267FB"/>
    <w:rsid w:val="00A26814"/>
    <w:rsid w:val="00A2681D"/>
    <w:rsid w:val="00A26834"/>
    <w:rsid w:val="00A26836"/>
    <w:rsid w:val="00A26854"/>
    <w:rsid w:val="00A268E7"/>
    <w:rsid w:val="00A26938"/>
    <w:rsid w:val="00A2693F"/>
    <w:rsid w:val="00A2697A"/>
    <w:rsid w:val="00A269AA"/>
    <w:rsid w:val="00A269D5"/>
    <w:rsid w:val="00A269FC"/>
    <w:rsid w:val="00A26A04"/>
    <w:rsid w:val="00A26A2C"/>
    <w:rsid w:val="00A26A5E"/>
    <w:rsid w:val="00A26A6B"/>
    <w:rsid w:val="00A26A97"/>
    <w:rsid w:val="00A26A98"/>
    <w:rsid w:val="00A26AB3"/>
    <w:rsid w:val="00A26ABC"/>
    <w:rsid w:val="00A26AC7"/>
    <w:rsid w:val="00A26B1F"/>
    <w:rsid w:val="00A26B51"/>
    <w:rsid w:val="00A26B7D"/>
    <w:rsid w:val="00A26BE0"/>
    <w:rsid w:val="00A26BFD"/>
    <w:rsid w:val="00A26C0D"/>
    <w:rsid w:val="00A26C30"/>
    <w:rsid w:val="00A26C43"/>
    <w:rsid w:val="00A26C4C"/>
    <w:rsid w:val="00A26C54"/>
    <w:rsid w:val="00A26CD1"/>
    <w:rsid w:val="00A26D3D"/>
    <w:rsid w:val="00A26D55"/>
    <w:rsid w:val="00A26D74"/>
    <w:rsid w:val="00A26D99"/>
    <w:rsid w:val="00A26DA6"/>
    <w:rsid w:val="00A26DA9"/>
    <w:rsid w:val="00A26DCD"/>
    <w:rsid w:val="00A26E08"/>
    <w:rsid w:val="00A26E45"/>
    <w:rsid w:val="00A26E4B"/>
    <w:rsid w:val="00A26E51"/>
    <w:rsid w:val="00A26E9C"/>
    <w:rsid w:val="00A26EA9"/>
    <w:rsid w:val="00A26ED9"/>
    <w:rsid w:val="00A26EDB"/>
    <w:rsid w:val="00A26F03"/>
    <w:rsid w:val="00A26F1F"/>
    <w:rsid w:val="00A26FD2"/>
    <w:rsid w:val="00A26FF1"/>
    <w:rsid w:val="00A26FFB"/>
    <w:rsid w:val="00A2700F"/>
    <w:rsid w:val="00A2705F"/>
    <w:rsid w:val="00A27071"/>
    <w:rsid w:val="00A2707D"/>
    <w:rsid w:val="00A27080"/>
    <w:rsid w:val="00A270CD"/>
    <w:rsid w:val="00A270CF"/>
    <w:rsid w:val="00A270E5"/>
    <w:rsid w:val="00A2710D"/>
    <w:rsid w:val="00A27113"/>
    <w:rsid w:val="00A27141"/>
    <w:rsid w:val="00A27165"/>
    <w:rsid w:val="00A2716F"/>
    <w:rsid w:val="00A271A7"/>
    <w:rsid w:val="00A271B6"/>
    <w:rsid w:val="00A27215"/>
    <w:rsid w:val="00A27277"/>
    <w:rsid w:val="00A27285"/>
    <w:rsid w:val="00A272C6"/>
    <w:rsid w:val="00A272D1"/>
    <w:rsid w:val="00A272E1"/>
    <w:rsid w:val="00A272FB"/>
    <w:rsid w:val="00A27336"/>
    <w:rsid w:val="00A27348"/>
    <w:rsid w:val="00A2736F"/>
    <w:rsid w:val="00A2737F"/>
    <w:rsid w:val="00A273FA"/>
    <w:rsid w:val="00A27405"/>
    <w:rsid w:val="00A2740D"/>
    <w:rsid w:val="00A27418"/>
    <w:rsid w:val="00A2741B"/>
    <w:rsid w:val="00A27421"/>
    <w:rsid w:val="00A2744C"/>
    <w:rsid w:val="00A27457"/>
    <w:rsid w:val="00A27461"/>
    <w:rsid w:val="00A27490"/>
    <w:rsid w:val="00A274D6"/>
    <w:rsid w:val="00A274EE"/>
    <w:rsid w:val="00A274EF"/>
    <w:rsid w:val="00A2754E"/>
    <w:rsid w:val="00A27565"/>
    <w:rsid w:val="00A27581"/>
    <w:rsid w:val="00A275A3"/>
    <w:rsid w:val="00A275A8"/>
    <w:rsid w:val="00A275BE"/>
    <w:rsid w:val="00A275D1"/>
    <w:rsid w:val="00A275EE"/>
    <w:rsid w:val="00A27626"/>
    <w:rsid w:val="00A2762D"/>
    <w:rsid w:val="00A27644"/>
    <w:rsid w:val="00A27647"/>
    <w:rsid w:val="00A27659"/>
    <w:rsid w:val="00A27690"/>
    <w:rsid w:val="00A276B7"/>
    <w:rsid w:val="00A276BE"/>
    <w:rsid w:val="00A276F1"/>
    <w:rsid w:val="00A276FF"/>
    <w:rsid w:val="00A27724"/>
    <w:rsid w:val="00A2772D"/>
    <w:rsid w:val="00A27734"/>
    <w:rsid w:val="00A277AF"/>
    <w:rsid w:val="00A277F8"/>
    <w:rsid w:val="00A277FA"/>
    <w:rsid w:val="00A27872"/>
    <w:rsid w:val="00A2787F"/>
    <w:rsid w:val="00A27896"/>
    <w:rsid w:val="00A278D1"/>
    <w:rsid w:val="00A27909"/>
    <w:rsid w:val="00A27915"/>
    <w:rsid w:val="00A27964"/>
    <w:rsid w:val="00A2799D"/>
    <w:rsid w:val="00A279F9"/>
    <w:rsid w:val="00A27A00"/>
    <w:rsid w:val="00A27A38"/>
    <w:rsid w:val="00A27ADD"/>
    <w:rsid w:val="00A27AF5"/>
    <w:rsid w:val="00A27AF9"/>
    <w:rsid w:val="00A27B00"/>
    <w:rsid w:val="00A27B32"/>
    <w:rsid w:val="00A27B6A"/>
    <w:rsid w:val="00A27BA8"/>
    <w:rsid w:val="00A27BAD"/>
    <w:rsid w:val="00A27BC3"/>
    <w:rsid w:val="00A27BD4"/>
    <w:rsid w:val="00A27BE0"/>
    <w:rsid w:val="00A27BE7"/>
    <w:rsid w:val="00A27C0E"/>
    <w:rsid w:val="00A27C2A"/>
    <w:rsid w:val="00A27C3C"/>
    <w:rsid w:val="00A27C3E"/>
    <w:rsid w:val="00A27C72"/>
    <w:rsid w:val="00A27C75"/>
    <w:rsid w:val="00A27C90"/>
    <w:rsid w:val="00A27C94"/>
    <w:rsid w:val="00A27CA2"/>
    <w:rsid w:val="00A27CA4"/>
    <w:rsid w:val="00A27CE3"/>
    <w:rsid w:val="00A27CFD"/>
    <w:rsid w:val="00A27CFE"/>
    <w:rsid w:val="00A27D07"/>
    <w:rsid w:val="00A27D31"/>
    <w:rsid w:val="00A27D8E"/>
    <w:rsid w:val="00A27D92"/>
    <w:rsid w:val="00A27DC2"/>
    <w:rsid w:val="00A27DF5"/>
    <w:rsid w:val="00A27E30"/>
    <w:rsid w:val="00A27E4F"/>
    <w:rsid w:val="00A27E64"/>
    <w:rsid w:val="00A27E9C"/>
    <w:rsid w:val="00A27ECB"/>
    <w:rsid w:val="00A27ECF"/>
    <w:rsid w:val="00A27F17"/>
    <w:rsid w:val="00A27F1B"/>
    <w:rsid w:val="00A27F6E"/>
    <w:rsid w:val="00A27F91"/>
    <w:rsid w:val="00A27FAF"/>
    <w:rsid w:val="00A27FDB"/>
    <w:rsid w:val="00A27FEC"/>
    <w:rsid w:val="00A3002E"/>
    <w:rsid w:val="00A3003D"/>
    <w:rsid w:val="00A3003F"/>
    <w:rsid w:val="00A30041"/>
    <w:rsid w:val="00A3006B"/>
    <w:rsid w:val="00A3008D"/>
    <w:rsid w:val="00A300A8"/>
    <w:rsid w:val="00A300DF"/>
    <w:rsid w:val="00A30132"/>
    <w:rsid w:val="00A30148"/>
    <w:rsid w:val="00A3015A"/>
    <w:rsid w:val="00A30167"/>
    <w:rsid w:val="00A3017E"/>
    <w:rsid w:val="00A3018A"/>
    <w:rsid w:val="00A301AB"/>
    <w:rsid w:val="00A301CA"/>
    <w:rsid w:val="00A301DD"/>
    <w:rsid w:val="00A30233"/>
    <w:rsid w:val="00A3024A"/>
    <w:rsid w:val="00A302A9"/>
    <w:rsid w:val="00A302AA"/>
    <w:rsid w:val="00A302BF"/>
    <w:rsid w:val="00A302F7"/>
    <w:rsid w:val="00A303A2"/>
    <w:rsid w:val="00A303EA"/>
    <w:rsid w:val="00A303EC"/>
    <w:rsid w:val="00A303F2"/>
    <w:rsid w:val="00A303FA"/>
    <w:rsid w:val="00A3041C"/>
    <w:rsid w:val="00A30438"/>
    <w:rsid w:val="00A30442"/>
    <w:rsid w:val="00A3044B"/>
    <w:rsid w:val="00A3048F"/>
    <w:rsid w:val="00A30491"/>
    <w:rsid w:val="00A30492"/>
    <w:rsid w:val="00A304CF"/>
    <w:rsid w:val="00A3050D"/>
    <w:rsid w:val="00A30569"/>
    <w:rsid w:val="00A30599"/>
    <w:rsid w:val="00A305BD"/>
    <w:rsid w:val="00A305BF"/>
    <w:rsid w:val="00A305E4"/>
    <w:rsid w:val="00A305F1"/>
    <w:rsid w:val="00A3060F"/>
    <w:rsid w:val="00A3064E"/>
    <w:rsid w:val="00A30666"/>
    <w:rsid w:val="00A30673"/>
    <w:rsid w:val="00A3067A"/>
    <w:rsid w:val="00A30720"/>
    <w:rsid w:val="00A30729"/>
    <w:rsid w:val="00A30736"/>
    <w:rsid w:val="00A30786"/>
    <w:rsid w:val="00A307FB"/>
    <w:rsid w:val="00A30830"/>
    <w:rsid w:val="00A3083E"/>
    <w:rsid w:val="00A30867"/>
    <w:rsid w:val="00A30872"/>
    <w:rsid w:val="00A30876"/>
    <w:rsid w:val="00A3088A"/>
    <w:rsid w:val="00A30897"/>
    <w:rsid w:val="00A308F5"/>
    <w:rsid w:val="00A3091B"/>
    <w:rsid w:val="00A30922"/>
    <w:rsid w:val="00A3093C"/>
    <w:rsid w:val="00A30958"/>
    <w:rsid w:val="00A309AE"/>
    <w:rsid w:val="00A309DD"/>
    <w:rsid w:val="00A30A0F"/>
    <w:rsid w:val="00A30A1C"/>
    <w:rsid w:val="00A30A3F"/>
    <w:rsid w:val="00A30AD6"/>
    <w:rsid w:val="00A30ADC"/>
    <w:rsid w:val="00A30AF6"/>
    <w:rsid w:val="00A30B60"/>
    <w:rsid w:val="00A30B81"/>
    <w:rsid w:val="00A30BCC"/>
    <w:rsid w:val="00A30C03"/>
    <w:rsid w:val="00A30C14"/>
    <w:rsid w:val="00A30C24"/>
    <w:rsid w:val="00A30C8B"/>
    <w:rsid w:val="00A30CA9"/>
    <w:rsid w:val="00A30CD8"/>
    <w:rsid w:val="00A30CDF"/>
    <w:rsid w:val="00A30CFB"/>
    <w:rsid w:val="00A30D3A"/>
    <w:rsid w:val="00A30D4C"/>
    <w:rsid w:val="00A30D4F"/>
    <w:rsid w:val="00A30D61"/>
    <w:rsid w:val="00A30D95"/>
    <w:rsid w:val="00A30DAD"/>
    <w:rsid w:val="00A30DBC"/>
    <w:rsid w:val="00A30DE4"/>
    <w:rsid w:val="00A30DE6"/>
    <w:rsid w:val="00A30DFD"/>
    <w:rsid w:val="00A30E0B"/>
    <w:rsid w:val="00A30E0D"/>
    <w:rsid w:val="00A30E1C"/>
    <w:rsid w:val="00A30E4C"/>
    <w:rsid w:val="00A30E6D"/>
    <w:rsid w:val="00A30E9B"/>
    <w:rsid w:val="00A30EA8"/>
    <w:rsid w:val="00A30EAE"/>
    <w:rsid w:val="00A30EC9"/>
    <w:rsid w:val="00A30F30"/>
    <w:rsid w:val="00A30F91"/>
    <w:rsid w:val="00A30FC0"/>
    <w:rsid w:val="00A3102A"/>
    <w:rsid w:val="00A31032"/>
    <w:rsid w:val="00A3105E"/>
    <w:rsid w:val="00A310C9"/>
    <w:rsid w:val="00A3110C"/>
    <w:rsid w:val="00A31126"/>
    <w:rsid w:val="00A31139"/>
    <w:rsid w:val="00A3113F"/>
    <w:rsid w:val="00A3114E"/>
    <w:rsid w:val="00A31151"/>
    <w:rsid w:val="00A3115F"/>
    <w:rsid w:val="00A311A0"/>
    <w:rsid w:val="00A311A4"/>
    <w:rsid w:val="00A311EE"/>
    <w:rsid w:val="00A311F9"/>
    <w:rsid w:val="00A3122E"/>
    <w:rsid w:val="00A3126F"/>
    <w:rsid w:val="00A31288"/>
    <w:rsid w:val="00A312C4"/>
    <w:rsid w:val="00A312CD"/>
    <w:rsid w:val="00A31312"/>
    <w:rsid w:val="00A3131B"/>
    <w:rsid w:val="00A31322"/>
    <w:rsid w:val="00A31324"/>
    <w:rsid w:val="00A31328"/>
    <w:rsid w:val="00A31331"/>
    <w:rsid w:val="00A3134D"/>
    <w:rsid w:val="00A31359"/>
    <w:rsid w:val="00A3137C"/>
    <w:rsid w:val="00A3137F"/>
    <w:rsid w:val="00A3138D"/>
    <w:rsid w:val="00A3139B"/>
    <w:rsid w:val="00A313A5"/>
    <w:rsid w:val="00A313CF"/>
    <w:rsid w:val="00A313EF"/>
    <w:rsid w:val="00A3141E"/>
    <w:rsid w:val="00A31430"/>
    <w:rsid w:val="00A3144A"/>
    <w:rsid w:val="00A31476"/>
    <w:rsid w:val="00A31479"/>
    <w:rsid w:val="00A3148A"/>
    <w:rsid w:val="00A314A6"/>
    <w:rsid w:val="00A314D3"/>
    <w:rsid w:val="00A314E0"/>
    <w:rsid w:val="00A314E1"/>
    <w:rsid w:val="00A3156C"/>
    <w:rsid w:val="00A31575"/>
    <w:rsid w:val="00A315B1"/>
    <w:rsid w:val="00A315C5"/>
    <w:rsid w:val="00A315D0"/>
    <w:rsid w:val="00A315D7"/>
    <w:rsid w:val="00A31681"/>
    <w:rsid w:val="00A316FD"/>
    <w:rsid w:val="00A31722"/>
    <w:rsid w:val="00A3172A"/>
    <w:rsid w:val="00A31788"/>
    <w:rsid w:val="00A31789"/>
    <w:rsid w:val="00A317D6"/>
    <w:rsid w:val="00A317E3"/>
    <w:rsid w:val="00A317FC"/>
    <w:rsid w:val="00A31819"/>
    <w:rsid w:val="00A31846"/>
    <w:rsid w:val="00A31878"/>
    <w:rsid w:val="00A31882"/>
    <w:rsid w:val="00A318A5"/>
    <w:rsid w:val="00A318D3"/>
    <w:rsid w:val="00A31911"/>
    <w:rsid w:val="00A3193C"/>
    <w:rsid w:val="00A319C7"/>
    <w:rsid w:val="00A319CC"/>
    <w:rsid w:val="00A319E0"/>
    <w:rsid w:val="00A319EE"/>
    <w:rsid w:val="00A31A07"/>
    <w:rsid w:val="00A31A1E"/>
    <w:rsid w:val="00A31A8A"/>
    <w:rsid w:val="00A31ACB"/>
    <w:rsid w:val="00A31AE6"/>
    <w:rsid w:val="00A31AF8"/>
    <w:rsid w:val="00A31AFB"/>
    <w:rsid w:val="00A31B05"/>
    <w:rsid w:val="00A31B21"/>
    <w:rsid w:val="00A31B34"/>
    <w:rsid w:val="00A31B49"/>
    <w:rsid w:val="00A31B7E"/>
    <w:rsid w:val="00A31B98"/>
    <w:rsid w:val="00A31BB2"/>
    <w:rsid w:val="00A31BBB"/>
    <w:rsid w:val="00A31BD2"/>
    <w:rsid w:val="00A31C17"/>
    <w:rsid w:val="00A31C22"/>
    <w:rsid w:val="00A31C29"/>
    <w:rsid w:val="00A31C43"/>
    <w:rsid w:val="00A31C76"/>
    <w:rsid w:val="00A31CA4"/>
    <w:rsid w:val="00A31CCC"/>
    <w:rsid w:val="00A31CCE"/>
    <w:rsid w:val="00A31CE5"/>
    <w:rsid w:val="00A31D40"/>
    <w:rsid w:val="00A31D4F"/>
    <w:rsid w:val="00A31D75"/>
    <w:rsid w:val="00A31D9C"/>
    <w:rsid w:val="00A31E1E"/>
    <w:rsid w:val="00A31E5D"/>
    <w:rsid w:val="00A31E66"/>
    <w:rsid w:val="00A31EA8"/>
    <w:rsid w:val="00A31EAF"/>
    <w:rsid w:val="00A31ED8"/>
    <w:rsid w:val="00A31EDB"/>
    <w:rsid w:val="00A31F21"/>
    <w:rsid w:val="00A31F4D"/>
    <w:rsid w:val="00A31F72"/>
    <w:rsid w:val="00A31F80"/>
    <w:rsid w:val="00A31F99"/>
    <w:rsid w:val="00A31FE8"/>
    <w:rsid w:val="00A3201F"/>
    <w:rsid w:val="00A32066"/>
    <w:rsid w:val="00A32084"/>
    <w:rsid w:val="00A32092"/>
    <w:rsid w:val="00A32098"/>
    <w:rsid w:val="00A320AD"/>
    <w:rsid w:val="00A320C6"/>
    <w:rsid w:val="00A320FA"/>
    <w:rsid w:val="00A321E1"/>
    <w:rsid w:val="00A321E6"/>
    <w:rsid w:val="00A321F8"/>
    <w:rsid w:val="00A32210"/>
    <w:rsid w:val="00A3221F"/>
    <w:rsid w:val="00A3223E"/>
    <w:rsid w:val="00A32246"/>
    <w:rsid w:val="00A322D8"/>
    <w:rsid w:val="00A322E9"/>
    <w:rsid w:val="00A322FD"/>
    <w:rsid w:val="00A3231B"/>
    <w:rsid w:val="00A32325"/>
    <w:rsid w:val="00A3232F"/>
    <w:rsid w:val="00A32370"/>
    <w:rsid w:val="00A32379"/>
    <w:rsid w:val="00A3237B"/>
    <w:rsid w:val="00A3239C"/>
    <w:rsid w:val="00A3239F"/>
    <w:rsid w:val="00A323C4"/>
    <w:rsid w:val="00A32403"/>
    <w:rsid w:val="00A32454"/>
    <w:rsid w:val="00A32459"/>
    <w:rsid w:val="00A32482"/>
    <w:rsid w:val="00A324A2"/>
    <w:rsid w:val="00A324F9"/>
    <w:rsid w:val="00A32509"/>
    <w:rsid w:val="00A3251D"/>
    <w:rsid w:val="00A3253F"/>
    <w:rsid w:val="00A3256D"/>
    <w:rsid w:val="00A3257A"/>
    <w:rsid w:val="00A32598"/>
    <w:rsid w:val="00A325AB"/>
    <w:rsid w:val="00A325B5"/>
    <w:rsid w:val="00A325FE"/>
    <w:rsid w:val="00A3263E"/>
    <w:rsid w:val="00A32682"/>
    <w:rsid w:val="00A326A0"/>
    <w:rsid w:val="00A326AD"/>
    <w:rsid w:val="00A32784"/>
    <w:rsid w:val="00A327BA"/>
    <w:rsid w:val="00A32817"/>
    <w:rsid w:val="00A3282A"/>
    <w:rsid w:val="00A32837"/>
    <w:rsid w:val="00A3288E"/>
    <w:rsid w:val="00A328B2"/>
    <w:rsid w:val="00A328CC"/>
    <w:rsid w:val="00A328CE"/>
    <w:rsid w:val="00A328FF"/>
    <w:rsid w:val="00A32987"/>
    <w:rsid w:val="00A32997"/>
    <w:rsid w:val="00A329BA"/>
    <w:rsid w:val="00A329D4"/>
    <w:rsid w:val="00A329E2"/>
    <w:rsid w:val="00A329EE"/>
    <w:rsid w:val="00A32A08"/>
    <w:rsid w:val="00A32A66"/>
    <w:rsid w:val="00A32A7F"/>
    <w:rsid w:val="00A32AAF"/>
    <w:rsid w:val="00A32ABF"/>
    <w:rsid w:val="00A32AC0"/>
    <w:rsid w:val="00A32AD6"/>
    <w:rsid w:val="00A32B0F"/>
    <w:rsid w:val="00A32B23"/>
    <w:rsid w:val="00A32B38"/>
    <w:rsid w:val="00A32B62"/>
    <w:rsid w:val="00A32B85"/>
    <w:rsid w:val="00A32B86"/>
    <w:rsid w:val="00A32BAC"/>
    <w:rsid w:val="00A32BAE"/>
    <w:rsid w:val="00A32C17"/>
    <w:rsid w:val="00A32C33"/>
    <w:rsid w:val="00A32C44"/>
    <w:rsid w:val="00A32C61"/>
    <w:rsid w:val="00A32C86"/>
    <w:rsid w:val="00A32C95"/>
    <w:rsid w:val="00A32CC1"/>
    <w:rsid w:val="00A32CE0"/>
    <w:rsid w:val="00A32CE5"/>
    <w:rsid w:val="00A32D5A"/>
    <w:rsid w:val="00A32D6B"/>
    <w:rsid w:val="00A32DA3"/>
    <w:rsid w:val="00A32DB6"/>
    <w:rsid w:val="00A32DD4"/>
    <w:rsid w:val="00A32DE6"/>
    <w:rsid w:val="00A32E7E"/>
    <w:rsid w:val="00A32E7F"/>
    <w:rsid w:val="00A32E98"/>
    <w:rsid w:val="00A32EA4"/>
    <w:rsid w:val="00A32F0E"/>
    <w:rsid w:val="00A32F10"/>
    <w:rsid w:val="00A32F2E"/>
    <w:rsid w:val="00A32F31"/>
    <w:rsid w:val="00A32F34"/>
    <w:rsid w:val="00A32F6F"/>
    <w:rsid w:val="00A32F93"/>
    <w:rsid w:val="00A32FA4"/>
    <w:rsid w:val="00A32FA5"/>
    <w:rsid w:val="00A32FAC"/>
    <w:rsid w:val="00A32FC8"/>
    <w:rsid w:val="00A32FD2"/>
    <w:rsid w:val="00A33007"/>
    <w:rsid w:val="00A33083"/>
    <w:rsid w:val="00A33096"/>
    <w:rsid w:val="00A330D8"/>
    <w:rsid w:val="00A330F6"/>
    <w:rsid w:val="00A330FB"/>
    <w:rsid w:val="00A33138"/>
    <w:rsid w:val="00A33149"/>
    <w:rsid w:val="00A3316B"/>
    <w:rsid w:val="00A3319C"/>
    <w:rsid w:val="00A3319E"/>
    <w:rsid w:val="00A331C9"/>
    <w:rsid w:val="00A3326F"/>
    <w:rsid w:val="00A33274"/>
    <w:rsid w:val="00A33277"/>
    <w:rsid w:val="00A33300"/>
    <w:rsid w:val="00A33307"/>
    <w:rsid w:val="00A3332C"/>
    <w:rsid w:val="00A33334"/>
    <w:rsid w:val="00A33336"/>
    <w:rsid w:val="00A33372"/>
    <w:rsid w:val="00A3337F"/>
    <w:rsid w:val="00A333B2"/>
    <w:rsid w:val="00A333BD"/>
    <w:rsid w:val="00A333C1"/>
    <w:rsid w:val="00A333D1"/>
    <w:rsid w:val="00A333E8"/>
    <w:rsid w:val="00A33445"/>
    <w:rsid w:val="00A33495"/>
    <w:rsid w:val="00A334A5"/>
    <w:rsid w:val="00A334A9"/>
    <w:rsid w:val="00A334AE"/>
    <w:rsid w:val="00A334B4"/>
    <w:rsid w:val="00A334F6"/>
    <w:rsid w:val="00A334F9"/>
    <w:rsid w:val="00A33511"/>
    <w:rsid w:val="00A33544"/>
    <w:rsid w:val="00A3354D"/>
    <w:rsid w:val="00A33554"/>
    <w:rsid w:val="00A3356E"/>
    <w:rsid w:val="00A3357B"/>
    <w:rsid w:val="00A335A1"/>
    <w:rsid w:val="00A335AC"/>
    <w:rsid w:val="00A3361A"/>
    <w:rsid w:val="00A3361C"/>
    <w:rsid w:val="00A3364B"/>
    <w:rsid w:val="00A33669"/>
    <w:rsid w:val="00A3366E"/>
    <w:rsid w:val="00A33684"/>
    <w:rsid w:val="00A3369A"/>
    <w:rsid w:val="00A336A2"/>
    <w:rsid w:val="00A336C5"/>
    <w:rsid w:val="00A336D8"/>
    <w:rsid w:val="00A33707"/>
    <w:rsid w:val="00A33741"/>
    <w:rsid w:val="00A33750"/>
    <w:rsid w:val="00A3375F"/>
    <w:rsid w:val="00A33769"/>
    <w:rsid w:val="00A33782"/>
    <w:rsid w:val="00A337B1"/>
    <w:rsid w:val="00A33828"/>
    <w:rsid w:val="00A3382D"/>
    <w:rsid w:val="00A33873"/>
    <w:rsid w:val="00A33883"/>
    <w:rsid w:val="00A33893"/>
    <w:rsid w:val="00A3389B"/>
    <w:rsid w:val="00A3389E"/>
    <w:rsid w:val="00A338D1"/>
    <w:rsid w:val="00A338D5"/>
    <w:rsid w:val="00A338E0"/>
    <w:rsid w:val="00A338E3"/>
    <w:rsid w:val="00A338E6"/>
    <w:rsid w:val="00A338E8"/>
    <w:rsid w:val="00A338EB"/>
    <w:rsid w:val="00A33916"/>
    <w:rsid w:val="00A33926"/>
    <w:rsid w:val="00A3392F"/>
    <w:rsid w:val="00A33978"/>
    <w:rsid w:val="00A339BA"/>
    <w:rsid w:val="00A339F4"/>
    <w:rsid w:val="00A33A33"/>
    <w:rsid w:val="00A33A59"/>
    <w:rsid w:val="00A33A7C"/>
    <w:rsid w:val="00A33B28"/>
    <w:rsid w:val="00A33B40"/>
    <w:rsid w:val="00A33B4B"/>
    <w:rsid w:val="00A33B4E"/>
    <w:rsid w:val="00A33B64"/>
    <w:rsid w:val="00A33B75"/>
    <w:rsid w:val="00A33B7E"/>
    <w:rsid w:val="00A33C59"/>
    <w:rsid w:val="00A33C5A"/>
    <w:rsid w:val="00A33C99"/>
    <w:rsid w:val="00A33CE9"/>
    <w:rsid w:val="00A33CF0"/>
    <w:rsid w:val="00A33CF5"/>
    <w:rsid w:val="00A33D30"/>
    <w:rsid w:val="00A33D45"/>
    <w:rsid w:val="00A33D4A"/>
    <w:rsid w:val="00A33D53"/>
    <w:rsid w:val="00A33D58"/>
    <w:rsid w:val="00A33D73"/>
    <w:rsid w:val="00A33D9F"/>
    <w:rsid w:val="00A33DCE"/>
    <w:rsid w:val="00A33DE1"/>
    <w:rsid w:val="00A33E30"/>
    <w:rsid w:val="00A33E4A"/>
    <w:rsid w:val="00A33E66"/>
    <w:rsid w:val="00A33E80"/>
    <w:rsid w:val="00A33E8B"/>
    <w:rsid w:val="00A33E98"/>
    <w:rsid w:val="00A33EA1"/>
    <w:rsid w:val="00A33F58"/>
    <w:rsid w:val="00A33F5E"/>
    <w:rsid w:val="00A33F66"/>
    <w:rsid w:val="00A33FCB"/>
    <w:rsid w:val="00A34043"/>
    <w:rsid w:val="00A3409F"/>
    <w:rsid w:val="00A340DE"/>
    <w:rsid w:val="00A34173"/>
    <w:rsid w:val="00A34176"/>
    <w:rsid w:val="00A34185"/>
    <w:rsid w:val="00A341FA"/>
    <w:rsid w:val="00A34209"/>
    <w:rsid w:val="00A3425F"/>
    <w:rsid w:val="00A3428A"/>
    <w:rsid w:val="00A342B5"/>
    <w:rsid w:val="00A34306"/>
    <w:rsid w:val="00A3431F"/>
    <w:rsid w:val="00A34322"/>
    <w:rsid w:val="00A3436B"/>
    <w:rsid w:val="00A34383"/>
    <w:rsid w:val="00A34394"/>
    <w:rsid w:val="00A343A3"/>
    <w:rsid w:val="00A343C8"/>
    <w:rsid w:val="00A34421"/>
    <w:rsid w:val="00A34471"/>
    <w:rsid w:val="00A34497"/>
    <w:rsid w:val="00A344CB"/>
    <w:rsid w:val="00A344DC"/>
    <w:rsid w:val="00A344FE"/>
    <w:rsid w:val="00A3450E"/>
    <w:rsid w:val="00A34511"/>
    <w:rsid w:val="00A34513"/>
    <w:rsid w:val="00A34546"/>
    <w:rsid w:val="00A3455B"/>
    <w:rsid w:val="00A34578"/>
    <w:rsid w:val="00A3458C"/>
    <w:rsid w:val="00A3460E"/>
    <w:rsid w:val="00A34611"/>
    <w:rsid w:val="00A3466E"/>
    <w:rsid w:val="00A3468D"/>
    <w:rsid w:val="00A346A4"/>
    <w:rsid w:val="00A34740"/>
    <w:rsid w:val="00A34748"/>
    <w:rsid w:val="00A34756"/>
    <w:rsid w:val="00A3476F"/>
    <w:rsid w:val="00A347D7"/>
    <w:rsid w:val="00A34805"/>
    <w:rsid w:val="00A34809"/>
    <w:rsid w:val="00A34831"/>
    <w:rsid w:val="00A3491E"/>
    <w:rsid w:val="00A3497C"/>
    <w:rsid w:val="00A34985"/>
    <w:rsid w:val="00A349EC"/>
    <w:rsid w:val="00A349F5"/>
    <w:rsid w:val="00A34A19"/>
    <w:rsid w:val="00A34A74"/>
    <w:rsid w:val="00A34AB9"/>
    <w:rsid w:val="00A34AD7"/>
    <w:rsid w:val="00A34B5B"/>
    <w:rsid w:val="00A34BEB"/>
    <w:rsid w:val="00A34C35"/>
    <w:rsid w:val="00A34C3C"/>
    <w:rsid w:val="00A34C52"/>
    <w:rsid w:val="00A34CA7"/>
    <w:rsid w:val="00A34CB4"/>
    <w:rsid w:val="00A34CB8"/>
    <w:rsid w:val="00A34CBA"/>
    <w:rsid w:val="00A34D3E"/>
    <w:rsid w:val="00A34D92"/>
    <w:rsid w:val="00A34DE0"/>
    <w:rsid w:val="00A34E01"/>
    <w:rsid w:val="00A34E1D"/>
    <w:rsid w:val="00A34E35"/>
    <w:rsid w:val="00A34E3F"/>
    <w:rsid w:val="00A34E80"/>
    <w:rsid w:val="00A34EDF"/>
    <w:rsid w:val="00A34EEC"/>
    <w:rsid w:val="00A34F03"/>
    <w:rsid w:val="00A34F25"/>
    <w:rsid w:val="00A34F45"/>
    <w:rsid w:val="00A34F5D"/>
    <w:rsid w:val="00A34FB1"/>
    <w:rsid w:val="00A34FF2"/>
    <w:rsid w:val="00A35055"/>
    <w:rsid w:val="00A3505D"/>
    <w:rsid w:val="00A35067"/>
    <w:rsid w:val="00A35092"/>
    <w:rsid w:val="00A350D2"/>
    <w:rsid w:val="00A3510B"/>
    <w:rsid w:val="00A3510E"/>
    <w:rsid w:val="00A3511B"/>
    <w:rsid w:val="00A35190"/>
    <w:rsid w:val="00A35191"/>
    <w:rsid w:val="00A3519C"/>
    <w:rsid w:val="00A351A6"/>
    <w:rsid w:val="00A351BB"/>
    <w:rsid w:val="00A351F6"/>
    <w:rsid w:val="00A35212"/>
    <w:rsid w:val="00A35238"/>
    <w:rsid w:val="00A3523A"/>
    <w:rsid w:val="00A3525D"/>
    <w:rsid w:val="00A35268"/>
    <w:rsid w:val="00A35270"/>
    <w:rsid w:val="00A3527D"/>
    <w:rsid w:val="00A3529D"/>
    <w:rsid w:val="00A352EB"/>
    <w:rsid w:val="00A352FA"/>
    <w:rsid w:val="00A35324"/>
    <w:rsid w:val="00A3532B"/>
    <w:rsid w:val="00A3533A"/>
    <w:rsid w:val="00A3533E"/>
    <w:rsid w:val="00A35342"/>
    <w:rsid w:val="00A3536F"/>
    <w:rsid w:val="00A353AB"/>
    <w:rsid w:val="00A353BE"/>
    <w:rsid w:val="00A353EA"/>
    <w:rsid w:val="00A353FF"/>
    <w:rsid w:val="00A35404"/>
    <w:rsid w:val="00A35421"/>
    <w:rsid w:val="00A35429"/>
    <w:rsid w:val="00A3544F"/>
    <w:rsid w:val="00A35499"/>
    <w:rsid w:val="00A354A2"/>
    <w:rsid w:val="00A354B4"/>
    <w:rsid w:val="00A354CB"/>
    <w:rsid w:val="00A354D4"/>
    <w:rsid w:val="00A35525"/>
    <w:rsid w:val="00A35535"/>
    <w:rsid w:val="00A35554"/>
    <w:rsid w:val="00A35558"/>
    <w:rsid w:val="00A35559"/>
    <w:rsid w:val="00A3559F"/>
    <w:rsid w:val="00A355C2"/>
    <w:rsid w:val="00A355E3"/>
    <w:rsid w:val="00A355F7"/>
    <w:rsid w:val="00A35625"/>
    <w:rsid w:val="00A35678"/>
    <w:rsid w:val="00A35684"/>
    <w:rsid w:val="00A3569B"/>
    <w:rsid w:val="00A356D6"/>
    <w:rsid w:val="00A356DC"/>
    <w:rsid w:val="00A356E5"/>
    <w:rsid w:val="00A356EF"/>
    <w:rsid w:val="00A35765"/>
    <w:rsid w:val="00A35773"/>
    <w:rsid w:val="00A3577C"/>
    <w:rsid w:val="00A35785"/>
    <w:rsid w:val="00A35789"/>
    <w:rsid w:val="00A35796"/>
    <w:rsid w:val="00A357B4"/>
    <w:rsid w:val="00A357D2"/>
    <w:rsid w:val="00A35824"/>
    <w:rsid w:val="00A35851"/>
    <w:rsid w:val="00A35867"/>
    <w:rsid w:val="00A35891"/>
    <w:rsid w:val="00A358B2"/>
    <w:rsid w:val="00A3593C"/>
    <w:rsid w:val="00A3594B"/>
    <w:rsid w:val="00A35960"/>
    <w:rsid w:val="00A35974"/>
    <w:rsid w:val="00A359A1"/>
    <w:rsid w:val="00A359E9"/>
    <w:rsid w:val="00A359F4"/>
    <w:rsid w:val="00A359FC"/>
    <w:rsid w:val="00A35AAA"/>
    <w:rsid w:val="00A35AD8"/>
    <w:rsid w:val="00A35B00"/>
    <w:rsid w:val="00A35B42"/>
    <w:rsid w:val="00A35B5D"/>
    <w:rsid w:val="00A35B78"/>
    <w:rsid w:val="00A35BA3"/>
    <w:rsid w:val="00A35BBA"/>
    <w:rsid w:val="00A35BDA"/>
    <w:rsid w:val="00A35C24"/>
    <w:rsid w:val="00A35C44"/>
    <w:rsid w:val="00A35CC4"/>
    <w:rsid w:val="00A35CDA"/>
    <w:rsid w:val="00A35CF9"/>
    <w:rsid w:val="00A35D1A"/>
    <w:rsid w:val="00A35D2E"/>
    <w:rsid w:val="00A35D53"/>
    <w:rsid w:val="00A35D97"/>
    <w:rsid w:val="00A35D98"/>
    <w:rsid w:val="00A35DB8"/>
    <w:rsid w:val="00A35DFF"/>
    <w:rsid w:val="00A35E2B"/>
    <w:rsid w:val="00A35E30"/>
    <w:rsid w:val="00A35E41"/>
    <w:rsid w:val="00A35E64"/>
    <w:rsid w:val="00A35EDB"/>
    <w:rsid w:val="00A35F31"/>
    <w:rsid w:val="00A35F4A"/>
    <w:rsid w:val="00A35F76"/>
    <w:rsid w:val="00A35F84"/>
    <w:rsid w:val="00A35F89"/>
    <w:rsid w:val="00A35FC0"/>
    <w:rsid w:val="00A35FCD"/>
    <w:rsid w:val="00A35FD4"/>
    <w:rsid w:val="00A36043"/>
    <w:rsid w:val="00A3604B"/>
    <w:rsid w:val="00A36085"/>
    <w:rsid w:val="00A36091"/>
    <w:rsid w:val="00A360CF"/>
    <w:rsid w:val="00A36126"/>
    <w:rsid w:val="00A361AC"/>
    <w:rsid w:val="00A3621B"/>
    <w:rsid w:val="00A362FA"/>
    <w:rsid w:val="00A36348"/>
    <w:rsid w:val="00A36397"/>
    <w:rsid w:val="00A363A8"/>
    <w:rsid w:val="00A3642B"/>
    <w:rsid w:val="00A36439"/>
    <w:rsid w:val="00A3645F"/>
    <w:rsid w:val="00A36480"/>
    <w:rsid w:val="00A364C7"/>
    <w:rsid w:val="00A364FC"/>
    <w:rsid w:val="00A364FE"/>
    <w:rsid w:val="00A36534"/>
    <w:rsid w:val="00A36538"/>
    <w:rsid w:val="00A36542"/>
    <w:rsid w:val="00A3654A"/>
    <w:rsid w:val="00A36566"/>
    <w:rsid w:val="00A36574"/>
    <w:rsid w:val="00A36637"/>
    <w:rsid w:val="00A36645"/>
    <w:rsid w:val="00A3664F"/>
    <w:rsid w:val="00A36657"/>
    <w:rsid w:val="00A36682"/>
    <w:rsid w:val="00A36713"/>
    <w:rsid w:val="00A3671B"/>
    <w:rsid w:val="00A3675E"/>
    <w:rsid w:val="00A367AD"/>
    <w:rsid w:val="00A367CA"/>
    <w:rsid w:val="00A367D9"/>
    <w:rsid w:val="00A3680A"/>
    <w:rsid w:val="00A36816"/>
    <w:rsid w:val="00A3683A"/>
    <w:rsid w:val="00A3683C"/>
    <w:rsid w:val="00A36845"/>
    <w:rsid w:val="00A3687F"/>
    <w:rsid w:val="00A3688B"/>
    <w:rsid w:val="00A3689F"/>
    <w:rsid w:val="00A368AF"/>
    <w:rsid w:val="00A36908"/>
    <w:rsid w:val="00A36911"/>
    <w:rsid w:val="00A36916"/>
    <w:rsid w:val="00A3694C"/>
    <w:rsid w:val="00A36952"/>
    <w:rsid w:val="00A3696E"/>
    <w:rsid w:val="00A36972"/>
    <w:rsid w:val="00A3699B"/>
    <w:rsid w:val="00A3699C"/>
    <w:rsid w:val="00A369C3"/>
    <w:rsid w:val="00A369F7"/>
    <w:rsid w:val="00A36A14"/>
    <w:rsid w:val="00A36A2A"/>
    <w:rsid w:val="00A36A36"/>
    <w:rsid w:val="00A36A40"/>
    <w:rsid w:val="00A36A5E"/>
    <w:rsid w:val="00A36AA2"/>
    <w:rsid w:val="00A36ABB"/>
    <w:rsid w:val="00A36ACF"/>
    <w:rsid w:val="00A36B0B"/>
    <w:rsid w:val="00A36B1B"/>
    <w:rsid w:val="00A36B26"/>
    <w:rsid w:val="00A36B52"/>
    <w:rsid w:val="00A36BAE"/>
    <w:rsid w:val="00A36BE8"/>
    <w:rsid w:val="00A36BF0"/>
    <w:rsid w:val="00A36C3A"/>
    <w:rsid w:val="00A36C45"/>
    <w:rsid w:val="00A36C78"/>
    <w:rsid w:val="00A36C83"/>
    <w:rsid w:val="00A36C8E"/>
    <w:rsid w:val="00A36C9A"/>
    <w:rsid w:val="00A36CCA"/>
    <w:rsid w:val="00A36CF2"/>
    <w:rsid w:val="00A36D25"/>
    <w:rsid w:val="00A36D9F"/>
    <w:rsid w:val="00A36DF2"/>
    <w:rsid w:val="00A36E29"/>
    <w:rsid w:val="00A36E2D"/>
    <w:rsid w:val="00A36E32"/>
    <w:rsid w:val="00A36E39"/>
    <w:rsid w:val="00A36E57"/>
    <w:rsid w:val="00A36E9A"/>
    <w:rsid w:val="00A36EA8"/>
    <w:rsid w:val="00A36EE2"/>
    <w:rsid w:val="00A36EEA"/>
    <w:rsid w:val="00A36F10"/>
    <w:rsid w:val="00A36F49"/>
    <w:rsid w:val="00A36F71"/>
    <w:rsid w:val="00A36F94"/>
    <w:rsid w:val="00A36FEC"/>
    <w:rsid w:val="00A37017"/>
    <w:rsid w:val="00A37034"/>
    <w:rsid w:val="00A37044"/>
    <w:rsid w:val="00A37057"/>
    <w:rsid w:val="00A37070"/>
    <w:rsid w:val="00A3707C"/>
    <w:rsid w:val="00A370B3"/>
    <w:rsid w:val="00A370B5"/>
    <w:rsid w:val="00A370BA"/>
    <w:rsid w:val="00A37119"/>
    <w:rsid w:val="00A37165"/>
    <w:rsid w:val="00A37180"/>
    <w:rsid w:val="00A3718C"/>
    <w:rsid w:val="00A371A8"/>
    <w:rsid w:val="00A371A9"/>
    <w:rsid w:val="00A371DA"/>
    <w:rsid w:val="00A371DC"/>
    <w:rsid w:val="00A371E0"/>
    <w:rsid w:val="00A371EA"/>
    <w:rsid w:val="00A3724B"/>
    <w:rsid w:val="00A37272"/>
    <w:rsid w:val="00A37286"/>
    <w:rsid w:val="00A372AA"/>
    <w:rsid w:val="00A372D4"/>
    <w:rsid w:val="00A372F0"/>
    <w:rsid w:val="00A37309"/>
    <w:rsid w:val="00A37316"/>
    <w:rsid w:val="00A3732A"/>
    <w:rsid w:val="00A37341"/>
    <w:rsid w:val="00A3735E"/>
    <w:rsid w:val="00A37367"/>
    <w:rsid w:val="00A37368"/>
    <w:rsid w:val="00A3737D"/>
    <w:rsid w:val="00A37426"/>
    <w:rsid w:val="00A3742E"/>
    <w:rsid w:val="00A37477"/>
    <w:rsid w:val="00A3747B"/>
    <w:rsid w:val="00A374A3"/>
    <w:rsid w:val="00A374C5"/>
    <w:rsid w:val="00A374CE"/>
    <w:rsid w:val="00A374F9"/>
    <w:rsid w:val="00A374FA"/>
    <w:rsid w:val="00A3751A"/>
    <w:rsid w:val="00A37528"/>
    <w:rsid w:val="00A37582"/>
    <w:rsid w:val="00A375AC"/>
    <w:rsid w:val="00A375C4"/>
    <w:rsid w:val="00A375E3"/>
    <w:rsid w:val="00A375E8"/>
    <w:rsid w:val="00A375F0"/>
    <w:rsid w:val="00A375FC"/>
    <w:rsid w:val="00A3760B"/>
    <w:rsid w:val="00A3760D"/>
    <w:rsid w:val="00A3761D"/>
    <w:rsid w:val="00A37624"/>
    <w:rsid w:val="00A3762C"/>
    <w:rsid w:val="00A3763D"/>
    <w:rsid w:val="00A37697"/>
    <w:rsid w:val="00A376DB"/>
    <w:rsid w:val="00A376ED"/>
    <w:rsid w:val="00A376FD"/>
    <w:rsid w:val="00A3774E"/>
    <w:rsid w:val="00A3776C"/>
    <w:rsid w:val="00A37783"/>
    <w:rsid w:val="00A377A0"/>
    <w:rsid w:val="00A377EB"/>
    <w:rsid w:val="00A3781B"/>
    <w:rsid w:val="00A37827"/>
    <w:rsid w:val="00A3782A"/>
    <w:rsid w:val="00A37869"/>
    <w:rsid w:val="00A378DB"/>
    <w:rsid w:val="00A378FC"/>
    <w:rsid w:val="00A37912"/>
    <w:rsid w:val="00A37947"/>
    <w:rsid w:val="00A3794A"/>
    <w:rsid w:val="00A379EF"/>
    <w:rsid w:val="00A379FB"/>
    <w:rsid w:val="00A37A02"/>
    <w:rsid w:val="00A37A1B"/>
    <w:rsid w:val="00A37A38"/>
    <w:rsid w:val="00A37A47"/>
    <w:rsid w:val="00A37A4D"/>
    <w:rsid w:val="00A37A67"/>
    <w:rsid w:val="00A37A6F"/>
    <w:rsid w:val="00A37A82"/>
    <w:rsid w:val="00A37AAA"/>
    <w:rsid w:val="00A37AB8"/>
    <w:rsid w:val="00A37ABA"/>
    <w:rsid w:val="00A37B0C"/>
    <w:rsid w:val="00A37B38"/>
    <w:rsid w:val="00A37B60"/>
    <w:rsid w:val="00A37B79"/>
    <w:rsid w:val="00A37B99"/>
    <w:rsid w:val="00A37BA5"/>
    <w:rsid w:val="00A37BB2"/>
    <w:rsid w:val="00A37BBB"/>
    <w:rsid w:val="00A37BE0"/>
    <w:rsid w:val="00A37BEB"/>
    <w:rsid w:val="00A37BF0"/>
    <w:rsid w:val="00A37BF1"/>
    <w:rsid w:val="00A37C06"/>
    <w:rsid w:val="00A37C16"/>
    <w:rsid w:val="00A37C86"/>
    <w:rsid w:val="00A37CB4"/>
    <w:rsid w:val="00A37CB9"/>
    <w:rsid w:val="00A37CCC"/>
    <w:rsid w:val="00A37D28"/>
    <w:rsid w:val="00A37D62"/>
    <w:rsid w:val="00A37D91"/>
    <w:rsid w:val="00A37DB1"/>
    <w:rsid w:val="00A37DB9"/>
    <w:rsid w:val="00A37DE4"/>
    <w:rsid w:val="00A37DE9"/>
    <w:rsid w:val="00A37E0F"/>
    <w:rsid w:val="00A37E4C"/>
    <w:rsid w:val="00A37E62"/>
    <w:rsid w:val="00A37E9B"/>
    <w:rsid w:val="00A37EA7"/>
    <w:rsid w:val="00A37EA8"/>
    <w:rsid w:val="00A37ED9"/>
    <w:rsid w:val="00A37EE6"/>
    <w:rsid w:val="00A37F0C"/>
    <w:rsid w:val="00A37F11"/>
    <w:rsid w:val="00A37F73"/>
    <w:rsid w:val="00A37F7C"/>
    <w:rsid w:val="00A37FDE"/>
    <w:rsid w:val="00A37FE8"/>
    <w:rsid w:val="00A40000"/>
    <w:rsid w:val="00A40019"/>
    <w:rsid w:val="00A40024"/>
    <w:rsid w:val="00A40033"/>
    <w:rsid w:val="00A4008D"/>
    <w:rsid w:val="00A400BF"/>
    <w:rsid w:val="00A40109"/>
    <w:rsid w:val="00A4010E"/>
    <w:rsid w:val="00A40143"/>
    <w:rsid w:val="00A40152"/>
    <w:rsid w:val="00A40160"/>
    <w:rsid w:val="00A401AC"/>
    <w:rsid w:val="00A401B2"/>
    <w:rsid w:val="00A401D2"/>
    <w:rsid w:val="00A401D3"/>
    <w:rsid w:val="00A40201"/>
    <w:rsid w:val="00A40225"/>
    <w:rsid w:val="00A40238"/>
    <w:rsid w:val="00A402A2"/>
    <w:rsid w:val="00A402B4"/>
    <w:rsid w:val="00A40311"/>
    <w:rsid w:val="00A40346"/>
    <w:rsid w:val="00A40351"/>
    <w:rsid w:val="00A40395"/>
    <w:rsid w:val="00A4039B"/>
    <w:rsid w:val="00A403A7"/>
    <w:rsid w:val="00A403D8"/>
    <w:rsid w:val="00A403F4"/>
    <w:rsid w:val="00A40405"/>
    <w:rsid w:val="00A40416"/>
    <w:rsid w:val="00A40483"/>
    <w:rsid w:val="00A40494"/>
    <w:rsid w:val="00A404A9"/>
    <w:rsid w:val="00A404AC"/>
    <w:rsid w:val="00A404AD"/>
    <w:rsid w:val="00A40518"/>
    <w:rsid w:val="00A40549"/>
    <w:rsid w:val="00A40551"/>
    <w:rsid w:val="00A40562"/>
    <w:rsid w:val="00A405CC"/>
    <w:rsid w:val="00A405F2"/>
    <w:rsid w:val="00A405F5"/>
    <w:rsid w:val="00A40613"/>
    <w:rsid w:val="00A4061F"/>
    <w:rsid w:val="00A4062A"/>
    <w:rsid w:val="00A4063E"/>
    <w:rsid w:val="00A40655"/>
    <w:rsid w:val="00A40669"/>
    <w:rsid w:val="00A40699"/>
    <w:rsid w:val="00A406D6"/>
    <w:rsid w:val="00A406DC"/>
    <w:rsid w:val="00A4071C"/>
    <w:rsid w:val="00A4072B"/>
    <w:rsid w:val="00A40733"/>
    <w:rsid w:val="00A40745"/>
    <w:rsid w:val="00A4074D"/>
    <w:rsid w:val="00A407D4"/>
    <w:rsid w:val="00A407E7"/>
    <w:rsid w:val="00A40812"/>
    <w:rsid w:val="00A40813"/>
    <w:rsid w:val="00A4081B"/>
    <w:rsid w:val="00A4083D"/>
    <w:rsid w:val="00A40842"/>
    <w:rsid w:val="00A408DA"/>
    <w:rsid w:val="00A40935"/>
    <w:rsid w:val="00A40954"/>
    <w:rsid w:val="00A40960"/>
    <w:rsid w:val="00A40979"/>
    <w:rsid w:val="00A409B7"/>
    <w:rsid w:val="00A409C3"/>
    <w:rsid w:val="00A409D0"/>
    <w:rsid w:val="00A409D6"/>
    <w:rsid w:val="00A409EB"/>
    <w:rsid w:val="00A409F2"/>
    <w:rsid w:val="00A40A4C"/>
    <w:rsid w:val="00A40A5A"/>
    <w:rsid w:val="00A40A76"/>
    <w:rsid w:val="00A40A88"/>
    <w:rsid w:val="00A40ACC"/>
    <w:rsid w:val="00A40AE4"/>
    <w:rsid w:val="00A40AF8"/>
    <w:rsid w:val="00A40B05"/>
    <w:rsid w:val="00A40B1F"/>
    <w:rsid w:val="00A40B51"/>
    <w:rsid w:val="00A40B65"/>
    <w:rsid w:val="00A40B6E"/>
    <w:rsid w:val="00A40BA4"/>
    <w:rsid w:val="00A40BDB"/>
    <w:rsid w:val="00A40BFF"/>
    <w:rsid w:val="00A40C17"/>
    <w:rsid w:val="00A40C3C"/>
    <w:rsid w:val="00A40C60"/>
    <w:rsid w:val="00A40C64"/>
    <w:rsid w:val="00A40C9F"/>
    <w:rsid w:val="00A40CC7"/>
    <w:rsid w:val="00A40CD8"/>
    <w:rsid w:val="00A40CEA"/>
    <w:rsid w:val="00A40D46"/>
    <w:rsid w:val="00A40D5B"/>
    <w:rsid w:val="00A40D8D"/>
    <w:rsid w:val="00A40D99"/>
    <w:rsid w:val="00A40DAC"/>
    <w:rsid w:val="00A40DE2"/>
    <w:rsid w:val="00A40DE4"/>
    <w:rsid w:val="00A40DEA"/>
    <w:rsid w:val="00A40E49"/>
    <w:rsid w:val="00A40E5B"/>
    <w:rsid w:val="00A40E5F"/>
    <w:rsid w:val="00A40E6C"/>
    <w:rsid w:val="00A40EA1"/>
    <w:rsid w:val="00A40EAA"/>
    <w:rsid w:val="00A40EDC"/>
    <w:rsid w:val="00A40EE3"/>
    <w:rsid w:val="00A40F10"/>
    <w:rsid w:val="00A40F68"/>
    <w:rsid w:val="00A40F7F"/>
    <w:rsid w:val="00A40FC5"/>
    <w:rsid w:val="00A40FD3"/>
    <w:rsid w:val="00A40FD6"/>
    <w:rsid w:val="00A40FD7"/>
    <w:rsid w:val="00A41030"/>
    <w:rsid w:val="00A41060"/>
    <w:rsid w:val="00A410D8"/>
    <w:rsid w:val="00A41102"/>
    <w:rsid w:val="00A4110A"/>
    <w:rsid w:val="00A41124"/>
    <w:rsid w:val="00A4113D"/>
    <w:rsid w:val="00A411D6"/>
    <w:rsid w:val="00A411D8"/>
    <w:rsid w:val="00A411DB"/>
    <w:rsid w:val="00A411F3"/>
    <w:rsid w:val="00A41201"/>
    <w:rsid w:val="00A41284"/>
    <w:rsid w:val="00A412FC"/>
    <w:rsid w:val="00A4132D"/>
    <w:rsid w:val="00A41331"/>
    <w:rsid w:val="00A41338"/>
    <w:rsid w:val="00A41383"/>
    <w:rsid w:val="00A4138B"/>
    <w:rsid w:val="00A413D5"/>
    <w:rsid w:val="00A413D8"/>
    <w:rsid w:val="00A413E2"/>
    <w:rsid w:val="00A413E5"/>
    <w:rsid w:val="00A41448"/>
    <w:rsid w:val="00A41494"/>
    <w:rsid w:val="00A414A2"/>
    <w:rsid w:val="00A414D0"/>
    <w:rsid w:val="00A414E8"/>
    <w:rsid w:val="00A414F9"/>
    <w:rsid w:val="00A41504"/>
    <w:rsid w:val="00A41512"/>
    <w:rsid w:val="00A4154D"/>
    <w:rsid w:val="00A41567"/>
    <w:rsid w:val="00A415B6"/>
    <w:rsid w:val="00A415EC"/>
    <w:rsid w:val="00A4163B"/>
    <w:rsid w:val="00A4167A"/>
    <w:rsid w:val="00A41692"/>
    <w:rsid w:val="00A416AD"/>
    <w:rsid w:val="00A416BA"/>
    <w:rsid w:val="00A416C3"/>
    <w:rsid w:val="00A416DE"/>
    <w:rsid w:val="00A4170D"/>
    <w:rsid w:val="00A41713"/>
    <w:rsid w:val="00A41759"/>
    <w:rsid w:val="00A4175D"/>
    <w:rsid w:val="00A41778"/>
    <w:rsid w:val="00A41807"/>
    <w:rsid w:val="00A4180B"/>
    <w:rsid w:val="00A41824"/>
    <w:rsid w:val="00A41839"/>
    <w:rsid w:val="00A4183B"/>
    <w:rsid w:val="00A4186B"/>
    <w:rsid w:val="00A418ED"/>
    <w:rsid w:val="00A418FA"/>
    <w:rsid w:val="00A41944"/>
    <w:rsid w:val="00A41945"/>
    <w:rsid w:val="00A41955"/>
    <w:rsid w:val="00A41963"/>
    <w:rsid w:val="00A41984"/>
    <w:rsid w:val="00A419CF"/>
    <w:rsid w:val="00A41A3A"/>
    <w:rsid w:val="00A41A65"/>
    <w:rsid w:val="00A41A68"/>
    <w:rsid w:val="00A41AC5"/>
    <w:rsid w:val="00A41B0D"/>
    <w:rsid w:val="00A41B31"/>
    <w:rsid w:val="00A41B38"/>
    <w:rsid w:val="00A41B69"/>
    <w:rsid w:val="00A41B74"/>
    <w:rsid w:val="00A41B78"/>
    <w:rsid w:val="00A41B91"/>
    <w:rsid w:val="00A41B9A"/>
    <w:rsid w:val="00A41BAB"/>
    <w:rsid w:val="00A41BC1"/>
    <w:rsid w:val="00A41BC7"/>
    <w:rsid w:val="00A41BCA"/>
    <w:rsid w:val="00A41C39"/>
    <w:rsid w:val="00A41C98"/>
    <w:rsid w:val="00A41D11"/>
    <w:rsid w:val="00A41D25"/>
    <w:rsid w:val="00A41D83"/>
    <w:rsid w:val="00A41D9C"/>
    <w:rsid w:val="00A41DB9"/>
    <w:rsid w:val="00A41DBF"/>
    <w:rsid w:val="00A41DC3"/>
    <w:rsid w:val="00A41DEF"/>
    <w:rsid w:val="00A41DF1"/>
    <w:rsid w:val="00A41DF6"/>
    <w:rsid w:val="00A41E02"/>
    <w:rsid w:val="00A41E08"/>
    <w:rsid w:val="00A41E21"/>
    <w:rsid w:val="00A41EBB"/>
    <w:rsid w:val="00A41ECB"/>
    <w:rsid w:val="00A4201A"/>
    <w:rsid w:val="00A42035"/>
    <w:rsid w:val="00A4205F"/>
    <w:rsid w:val="00A42066"/>
    <w:rsid w:val="00A42071"/>
    <w:rsid w:val="00A420A0"/>
    <w:rsid w:val="00A420C5"/>
    <w:rsid w:val="00A420D3"/>
    <w:rsid w:val="00A420FE"/>
    <w:rsid w:val="00A42121"/>
    <w:rsid w:val="00A4215F"/>
    <w:rsid w:val="00A42167"/>
    <w:rsid w:val="00A42174"/>
    <w:rsid w:val="00A42180"/>
    <w:rsid w:val="00A42188"/>
    <w:rsid w:val="00A42196"/>
    <w:rsid w:val="00A421EC"/>
    <w:rsid w:val="00A42215"/>
    <w:rsid w:val="00A4223C"/>
    <w:rsid w:val="00A42273"/>
    <w:rsid w:val="00A422AD"/>
    <w:rsid w:val="00A422D8"/>
    <w:rsid w:val="00A42312"/>
    <w:rsid w:val="00A42322"/>
    <w:rsid w:val="00A4232B"/>
    <w:rsid w:val="00A4233D"/>
    <w:rsid w:val="00A42355"/>
    <w:rsid w:val="00A4236A"/>
    <w:rsid w:val="00A423AD"/>
    <w:rsid w:val="00A423C1"/>
    <w:rsid w:val="00A423C6"/>
    <w:rsid w:val="00A423EC"/>
    <w:rsid w:val="00A423F2"/>
    <w:rsid w:val="00A42490"/>
    <w:rsid w:val="00A424A1"/>
    <w:rsid w:val="00A424A9"/>
    <w:rsid w:val="00A424C6"/>
    <w:rsid w:val="00A424E8"/>
    <w:rsid w:val="00A424E9"/>
    <w:rsid w:val="00A424EC"/>
    <w:rsid w:val="00A424F4"/>
    <w:rsid w:val="00A4254B"/>
    <w:rsid w:val="00A4254E"/>
    <w:rsid w:val="00A425B7"/>
    <w:rsid w:val="00A425D5"/>
    <w:rsid w:val="00A4261E"/>
    <w:rsid w:val="00A42639"/>
    <w:rsid w:val="00A4265F"/>
    <w:rsid w:val="00A42672"/>
    <w:rsid w:val="00A426CA"/>
    <w:rsid w:val="00A4270B"/>
    <w:rsid w:val="00A42761"/>
    <w:rsid w:val="00A42774"/>
    <w:rsid w:val="00A427EA"/>
    <w:rsid w:val="00A427FC"/>
    <w:rsid w:val="00A42830"/>
    <w:rsid w:val="00A42844"/>
    <w:rsid w:val="00A42868"/>
    <w:rsid w:val="00A42870"/>
    <w:rsid w:val="00A428D4"/>
    <w:rsid w:val="00A428D8"/>
    <w:rsid w:val="00A428F8"/>
    <w:rsid w:val="00A42919"/>
    <w:rsid w:val="00A42921"/>
    <w:rsid w:val="00A4295B"/>
    <w:rsid w:val="00A429A5"/>
    <w:rsid w:val="00A429B0"/>
    <w:rsid w:val="00A429DC"/>
    <w:rsid w:val="00A42A39"/>
    <w:rsid w:val="00A42A46"/>
    <w:rsid w:val="00A42A51"/>
    <w:rsid w:val="00A42A63"/>
    <w:rsid w:val="00A42ADD"/>
    <w:rsid w:val="00A42B61"/>
    <w:rsid w:val="00A42B62"/>
    <w:rsid w:val="00A42B63"/>
    <w:rsid w:val="00A42C15"/>
    <w:rsid w:val="00A42C3B"/>
    <w:rsid w:val="00A42C57"/>
    <w:rsid w:val="00A42C63"/>
    <w:rsid w:val="00A42C83"/>
    <w:rsid w:val="00A42C91"/>
    <w:rsid w:val="00A42C94"/>
    <w:rsid w:val="00A42CA7"/>
    <w:rsid w:val="00A42CBB"/>
    <w:rsid w:val="00A42D7F"/>
    <w:rsid w:val="00A42D89"/>
    <w:rsid w:val="00A42D9C"/>
    <w:rsid w:val="00A42DAC"/>
    <w:rsid w:val="00A42DD4"/>
    <w:rsid w:val="00A42DE5"/>
    <w:rsid w:val="00A42DED"/>
    <w:rsid w:val="00A42E06"/>
    <w:rsid w:val="00A42E16"/>
    <w:rsid w:val="00A42E1F"/>
    <w:rsid w:val="00A42E37"/>
    <w:rsid w:val="00A42E5E"/>
    <w:rsid w:val="00A42E77"/>
    <w:rsid w:val="00A42EC1"/>
    <w:rsid w:val="00A42EFA"/>
    <w:rsid w:val="00A42F10"/>
    <w:rsid w:val="00A42F11"/>
    <w:rsid w:val="00A42F1F"/>
    <w:rsid w:val="00A42F94"/>
    <w:rsid w:val="00A42F97"/>
    <w:rsid w:val="00A42FA4"/>
    <w:rsid w:val="00A42FD9"/>
    <w:rsid w:val="00A43000"/>
    <w:rsid w:val="00A43029"/>
    <w:rsid w:val="00A4306C"/>
    <w:rsid w:val="00A43090"/>
    <w:rsid w:val="00A4309C"/>
    <w:rsid w:val="00A430C0"/>
    <w:rsid w:val="00A430EC"/>
    <w:rsid w:val="00A430F0"/>
    <w:rsid w:val="00A4313B"/>
    <w:rsid w:val="00A4314B"/>
    <w:rsid w:val="00A43167"/>
    <w:rsid w:val="00A431AB"/>
    <w:rsid w:val="00A431E8"/>
    <w:rsid w:val="00A43233"/>
    <w:rsid w:val="00A432C1"/>
    <w:rsid w:val="00A432E2"/>
    <w:rsid w:val="00A4331E"/>
    <w:rsid w:val="00A43331"/>
    <w:rsid w:val="00A433D4"/>
    <w:rsid w:val="00A43417"/>
    <w:rsid w:val="00A43452"/>
    <w:rsid w:val="00A4349B"/>
    <w:rsid w:val="00A434AE"/>
    <w:rsid w:val="00A434C3"/>
    <w:rsid w:val="00A434CF"/>
    <w:rsid w:val="00A434FD"/>
    <w:rsid w:val="00A4355A"/>
    <w:rsid w:val="00A4356B"/>
    <w:rsid w:val="00A4357A"/>
    <w:rsid w:val="00A4359C"/>
    <w:rsid w:val="00A435A1"/>
    <w:rsid w:val="00A435A6"/>
    <w:rsid w:val="00A435D3"/>
    <w:rsid w:val="00A435E2"/>
    <w:rsid w:val="00A435FC"/>
    <w:rsid w:val="00A435FF"/>
    <w:rsid w:val="00A4360D"/>
    <w:rsid w:val="00A4360E"/>
    <w:rsid w:val="00A43611"/>
    <w:rsid w:val="00A4363A"/>
    <w:rsid w:val="00A4368F"/>
    <w:rsid w:val="00A436B2"/>
    <w:rsid w:val="00A436F3"/>
    <w:rsid w:val="00A436F5"/>
    <w:rsid w:val="00A43797"/>
    <w:rsid w:val="00A437A4"/>
    <w:rsid w:val="00A437D0"/>
    <w:rsid w:val="00A437EB"/>
    <w:rsid w:val="00A437F0"/>
    <w:rsid w:val="00A43824"/>
    <w:rsid w:val="00A43830"/>
    <w:rsid w:val="00A43834"/>
    <w:rsid w:val="00A43845"/>
    <w:rsid w:val="00A43856"/>
    <w:rsid w:val="00A4385E"/>
    <w:rsid w:val="00A43871"/>
    <w:rsid w:val="00A43872"/>
    <w:rsid w:val="00A4389D"/>
    <w:rsid w:val="00A438B0"/>
    <w:rsid w:val="00A438D4"/>
    <w:rsid w:val="00A43918"/>
    <w:rsid w:val="00A43948"/>
    <w:rsid w:val="00A4394D"/>
    <w:rsid w:val="00A43A02"/>
    <w:rsid w:val="00A43A0E"/>
    <w:rsid w:val="00A43A2F"/>
    <w:rsid w:val="00A43A31"/>
    <w:rsid w:val="00A43A33"/>
    <w:rsid w:val="00A43A86"/>
    <w:rsid w:val="00A43A8A"/>
    <w:rsid w:val="00A43A97"/>
    <w:rsid w:val="00A43AA3"/>
    <w:rsid w:val="00A43AB5"/>
    <w:rsid w:val="00A43AB6"/>
    <w:rsid w:val="00A43AC3"/>
    <w:rsid w:val="00A43AC4"/>
    <w:rsid w:val="00A43AF4"/>
    <w:rsid w:val="00A43B27"/>
    <w:rsid w:val="00A43B28"/>
    <w:rsid w:val="00A43B43"/>
    <w:rsid w:val="00A43B4D"/>
    <w:rsid w:val="00A43B69"/>
    <w:rsid w:val="00A43B81"/>
    <w:rsid w:val="00A43B94"/>
    <w:rsid w:val="00A43BA6"/>
    <w:rsid w:val="00A43BD2"/>
    <w:rsid w:val="00A43BDB"/>
    <w:rsid w:val="00A43BDD"/>
    <w:rsid w:val="00A43C3B"/>
    <w:rsid w:val="00A43C75"/>
    <w:rsid w:val="00A43C86"/>
    <w:rsid w:val="00A43C92"/>
    <w:rsid w:val="00A43C98"/>
    <w:rsid w:val="00A43CCA"/>
    <w:rsid w:val="00A43CED"/>
    <w:rsid w:val="00A43D11"/>
    <w:rsid w:val="00A43D1B"/>
    <w:rsid w:val="00A43D1D"/>
    <w:rsid w:val="00A43D29"/>
    <w:rsid w:val="00A43D3D"/>
    <w:rsid w:val="00A43DB6"/>
    <w:rsid w:val="00A43DCC"/>
    <w:rsid w:val="00A43DFE"/>
    <w:rsid w:val="00A43E39"/>
    <w:rsid w:val="00A43E63"/>
    <w:rsid w:val="00A43E84"/>
    <w:rsid w:val="00A43EB7"/>
    <w:rsid w:val="00A43EC0"/>
    <w:rsid w:val="00A43EE1"/>
    <w:rsid w:val="00A43EEE"/>
    <w:rsid w:val="00A43EF5"/>
    <w:rsid w:val="00A43EF7"/>
    <w:rsid w:val="00A43F1E"/>
    <w:rsid w:val="00A43F2E"/>
    <w:rsid w:val="00A43F33"/>
    <w:rsid w:val="00A43F53"/>
    <w:rsid w:val="00A43F71"/>
    <w:rsid w:val="00A43F9B"/>
    <w:rsid w:val="00A44081"/>
    <w:rsid w:val="00A440B7"/>
    <w:rsid w:val="00A4412C"/>
    <w:rsid w:val="00A44130"/>
    <w:rsid w:val="00A4413B"/>
    <w:rsid w:val="00A4413F"/>
    <w:rsid w:val="00A44142"/>
    <w:rsid w:val="00A44144"/>
    <w:rsid w:val="00A44178"/>
    <w:rsid w:val="00A44185"/>
    <w:rsid w:val="00A44198"/>
    <w:rsid w:val="00A441B9"/>
    <w:rsid w:val="00A441E7"/>
    <w:rsid w:val="00A441F7"/>
    <w:rsid w:val="00A4423A"/>
    <w:rsid w:val="00A44258"/>
    <w:rsid w:val="00A4426C"/>
    <w:rsid w:val="00A44272"/>
    <w:rsid w:val="00A442BC"/>
    <w:rsid w:val="00A442E1"/>
    <w:rsid w:val="00A44334"/>
    <w:rsid w:val="00A44335"/>
    <w:rsid w:val="00A443B1"/>
    <w:rsid w:val="00A443D0"/>
    <w:rsid w:val="00A44406"/>
    <w:rsid w:val="00A44439"/>
    <w:rsid w:val="00A44447"/>
    <w:rsid w:val="00A44454"/>
    <w:rsid w:val="00A44499"/>
    <w:rsid w:val="00A444D7"/>
    <w:rsid w:val="00A444E1"/>
    <w:rsid w:val="00A444E3"/>
    <w:rsid w:val="00A444EE"/>
    <w:rsid w:val="00A444F7"/>
    <w:rsid w:val="00A4454E"/>
    <w:rsid w:val="00A4457A"/>
    <w:rsid w:val="00A44597"/>
    <w:rsid w:val="00A445F9"/>
    <w:rsid w:val="00A44671"/>
    <w:rsid w:val="00A44693"/>
    <w:rsid w:val="00A446C7"/>
    <w:rsid w:val="00A446CE"/>
    <w:rsid w:val="00A446D8"/>
    <w:rsid w:val="00A446D9"/>
    <w:rsid w:val="00A446E0"/>
    <w:rsid w:val="00A446FB"/>
    <w:rsid w:val="00A44737"/>
    <w:rsid w:val="00A44756"/>
    <w:rsid w:val="00A4476E"/>
    <w:rsid w:val="00A4478F"/>
    <w:rsid w:val="00A44794"/>
    <w:rsid w:val="00A447AB"/>
    <w:rsid w:val="00A447C7"/>
    <w:rsid w:val="00A447C8"/>
    <w:rsid w:val="00A447CE"/>
    <w:rsid w:val="00A447E5"/>
    <w:rsid w:val="00A447ED"/>
    <w:rsid w:val="00A44839"/>
    <w:rsid w:val="00A44856"/>
    <w:rsid w:val="00A448B3"/>
    <w:rsid w:val="00A4493B"/>
    <w:rsid w:val="00A44959"/>
    <w:rsid w:val="00A44980"/>
    <w:rsid w:val="00A44983"/>
    <w:rsid w:val="00A449BE"/>
    <w:rsid w:val="00A449C0"/>
    <w:rsid w:val="00A449DE"/>
    <w:rsid w:val="00A449EC"/>
    <w:rsid w:val="00A449ED"/>
    <w:rsid w:val="00A449F7"/>
    <w:rsid w:val="00A44A1F"/>
    <w:rsid w:val="00A44A5F"/>
    <w:rsid w:val="00A44ABF"/>
    <w:rsid w:val="00A44AF8"/>
    <w:rsid w:val="00A44B19"/>
    <w:rsid w:val="00A44B28"/>
    <w:rsid w:val="00A44B2E"/>
    <w:rsid w:val="00A44B32"/>
    <w:rsid w:val="00A44B46"/>
    <w:rsid w:val="00A44B78"/>
    <w:rsid w:val="00A44B92"/>
    <w:rsid w:val="00A44BA9"/>
    <w:rsid w:val="00A44BAF"/>
    <w:rsid w:val="00A44C23"/>
    <w:rsid w:val="00A44C4D"/>
    <w:rsid w:val="00A44CA3"/>
    <w:rsid w:val="00A44CE5"/>
    <w:rsid w:val="00A44CFA"/>
    <w:rsid w:val="00A44D2C"/>
    <w:rsid w:val="00A44D40"/>
    <w:rsid w:val="00A44D61"/>
    <w:rsid w:val="00A44DD9"/>
    <w:rsid w:val="00A44DFF"/>
    <w:rsid w:val="00A44E40"/>
    <w:rsid w:val="00A44E52"/>
    <w:rsid w:val="00A44E6F"/>
    <w:rsid w:val="00A44E81"/>
    <w:rsid w:val="00A44E9D"/>
    <w:rsid w:val="00A44EA9"/>
    <w:rsid w:val="00A44EBE"/>
    <w:rsid w:val="00A44EF6"/>
    <w:rsid w:val="00A44EFB"/>
    <w:rsid w:val="00A44F8F"/>
    <w:rsid w:val="00A44FA3"/>
    <w:rsid w:val="00A44FB2"/>
    <w:rsid w:val="00A44FC4"/>
    <w:rsid w:val="00A44FC8"/>
    <w:rsid w:val="00A44FD7"/>
    <w:rsid w:val="00A44FF6"/>
    <w:rsid w:val="00A45054"/>
    <w:rsid w:val="00A4505A"/>
    <w:rsid w:val="00A4505F"/>
    <w:rsid w:val="00A45065"/>
    <w:rsid w:val="00A450A6"/>
    <w:rsid w:val="00A450D1"/>
    <w:rsid w:val="00A450DD"/>
    <w:rsid w:val="00A450E3"/>
    <w:rsid w:val="00A450E8"/>
    <w:rsid w:val="00A450EF"/>
    <w:rsid w:val="00A450F0"/>
    <w:rsid w:val="00A4511B"/>
    <w:rsid w:val="00A45137"/>
    <w:rsid w:val="00A45185"/>
    <w:rsid w:val="00A451B1"/>
    <w:rsid w:val="00A451B9"/>
    <w:rsid w:val="00A451D4"/>
    <w:rsid w:val="00A45237"/>
    <w:rsid w:val="00A4524F"/>
    <w:rsid w:val="00A45267"/>
    <w:rsid w:val="00A45268"/>
    <w:rsid w:val="00A45282"/>
    <w:rsid w:val="00A452A9"/>
    <w:rsid w:val="00A452B3"/>
    <w:rsid w:val="00A452C1"/>
    <w:rsid w:val="00A452C9"/>
    <w:rsid w:val="00A452CF"/>
    <w:rsid w:val="00A452F5"/>
    <w:rsid w:val="00A4532C"/>
    <w:rsid w:val="00A45335"/>
    <w:rsid w:val="00A4534C"/>
    <w:rsid w:val="00A45371"/>
    <w:rsid w:val="00A45374"/>
    <w:rsid w:val="00A453B9"/>
    <w:rsid w:val="00A453CC"/>
    <w:rsid w:val="00A45429"/>
    <w:rsid w:val="00A45439"/>
    <w:rsid w:val="00A45454"/>
    <w:rsid w:val="00A45486"/>
    <w:rsid w:val="00A454B7"/>
    <w:rsid w:val="00A454F0"/>
    <w:rsid w:val="00A45510"/>
    <w:rsid w:val="00A45517"/>
    <w:rsid w:val="00A45588"/>
    <w:rsid w:val="00A455A3"/>
    <w:rsid w:val="00A455C1"/>
    <w:rsid w:val="00A455CE"/>
    <w:rsid w:val="00A455E8"/>
    <w:rsid w:val="00A45611"/>
    <w:rsid w:val="00A45623"/>
    <w:rsid w:val="00A4565F"/>
    <w:rsid w:val="00A4566A"/>
    <w:rsid w:val="00A4566E"/>
    <w:rsid w:val="00A4567C"/>
    <w:rsid w:val="00A456AD"/>
    <w:rsid w:val="00A456D1"/>
    <w:rsid w:val="00A456F2"/>
    <w:rsid w:val="00A45713"/>
    <w:rsid w:val="00A4573B"/>
    <w:rsid w:val="00A45787"/>
    <w:rsid w:val="00A4585F"/>
    <w:rsid w:val="00A4588B"/>
    <w:rsid w:val="00A4591E"/>
    <w:rsid w:val="00A45921"/>
    <w:rsid w:val="00A45929"/>
    <w:rsid w:val="00A45954"/>
    <w:rsid w:val="00A4597E"/>
    <w:rsid w:val="00A45A22"/>
    <w:rsid w:val="00A45A58"/>
    <w:rsid w:val="00A45A9B"/>
    <w:rsid w:val="00A45AB3"/>
    <w:rsid w:val="00A45AC4"/>
    <w:rsid w:val="00A45ACF"/>
    <w:rsid w:val="00A45AEF"/>
    <w:rsid w:val="00A45AFB"/>
    <w:rsid w:val="00A45B01"/>
    <w:rsid w:val="00A45B10"/>
    <w:rsid w:val="00A45B43"/>
    <w:rsid w:val="00A45B4E"/>
    <w:rsid w:val="00A45B60"/>
    <w:rsid w:val="00A45BC4"/>
    <w:rsid w:val="00A45C26"/>
    <w:rsid w:val="00A45C3B"/>
    <w:rsid w:val="00A45C64"/>
    <w:rsid w:val="00A45C8D"/>
    <w:rsid w:val="00A45CEC"/>
    <w:rsid w:val="00A45CFC"/>
    <w:rsid w:val="00A45D39"/>
    <w:rsid w:val="00A45D3B"/>
    <w:rsid w:val="00A45D5C"/>
    <w:rsid w:val="00A45D72"/>
    <w:rsid w:val="00A45D73"/>
    <w:rsid w:val="00A45DBC"/>
    <w:rsid w:val="00A45DD6"/>
    <w:rsid w:val="00A45DE0"/>
    <w:rsid w:val="00A45DF5"/>
    <w:rsid w:val="00A45E09"/>
    <w:rsid w:val="00A45E0C"/>
    <w:rsid w:val="00A45E2E"/>
    <w:rsid w:val="00A45E32"/>
    <w:rsid w:val="00A45E48"/>
    <w:rsid w:val="00A45E53"/>
    <w:rsid w:val="00A45E5C"/>
    <w:rsid w:val="00A45E5E"/>
    <w:rsid w:val="00A45ED1"/>
    <w:rsid w:val="00A45EED"/>
    <w:rsid w:val="00A45F00"/>
    <w:rsid w:val="00A45F3D"/>
    <w:rsid w:val="00A45F8B"/>
    <w:rsid w:val="00A45F9D"/>
    <w:rsid w:val="00A45FB6"/>
    <w:rsid w:val="00A45FCF"/>
    <w:rsid w:val="00A45FD2"/>
    <w:rsid w:val="00A46007"/>
    <w:rsid w:val="00A46049"/>
    <w:rsid w:val="00A46085"/>
    <w:rsid w:val="00A460A2"/>
    <w:rsid w:val="00A460DF"/>
    <w:rsid w:val="00A460E6"/>
    <w:rsid w:val="00A46108"/>
    <w:rsid w:val="00A46164"/>
    <w:rsid w:val="00A4618B"/>
    <w:rsid w:val="00A4618E"/>
    <w:rsid w:val="00A46219"/>
    <w:rsid w:val="00A4622F"/>
    <w:rsid w:val="00A4623A"/>
    <w:rsid w:val="00A4627F"/>
    <w:rsid w:val="00A4628B"/>
    <w:rsid w:val="00A462C9"/>
    <w:rsid w:val="00A462EB"/>
    <w:rsid w:val="00A46332"/>
    <w:rsid w:val="00A46345"/>
    <w:rsid w:val="00A46370"/>
    <w:rsid w:val="00A4638E"/>
    <w:rsid w:val="00A46396"/>
    <w:rsid w:val="00A463A3"/>
    <w:rsid w:val="00A463C3"/>
    <w:rsid w:val="00A463CA"/>
    <w:rsid w:val="00A463DB"/>
    <w:rsid w:val="00A463DF"/>
    <w:rsid w:val="00A463EE"/>
    <w:rsid w:val="00A4642A"/>
    <w:rsid w:val="00A4643F"/>
    <w:rsid w:val="00A4649A"/>
    <w:rsid w:val="00A4649D"/>
    <w:rsid w:val="00A4649E"/>
    <w:rsid w:val="00A464AC"/>
    <w:rsid w:val="00A46525"/>
    <w:rsid w:val="00A4652C"/>
    <w:rsid w:val="00A46538"/>
    <w:rsid w:val="00A46558"/>
    <w:rsid w:val="00A4658D"/>
    <w:rsid w:val="00A4659E"/>
    <w:rsid w:val="00A465C1"/>
    <w:rsid w:val="00A465D3"/>
    <w:rsid w:val="00A465F2"/>
    <w:rsid w:val="00A46602"/>
    <w:rsid w:val="00A4660D"/>
    <w:rsid w:val="00A46617"/>
    <w:rsid w:val="00A46629"/>
    <w:rsid w:val="00A46632"/>
    <w:rsid w:val="00A46643"/>
    <w:rsid w:val="00A466A4"/>
    <w:rsid w:val="00A46733"/>
    <w:rsid w:val="00A46768"/>
    <w:rsid w:val="00A4678A"/>
    <w:rsid w:val="00A4678E"/>
    <w:rsid w:val="00A46793"/>
    <w:rsid w:val="00A467F6"/>
    <w:rsid w:val="00A4684D"/>
    <w:rsid w:val="00A46857"/>
    <w:rsid w:val="00A46869"/>
    <w:rsid w:val="00A4686B"/>
    <w:rsid w:val="00A4686E"/>
    <w:rsid w:val="00A46871"/>
    <w:rsid w:val="00A468BE"/>
    <w:rsid w:val="00A468D0"/>
    <w:rsid w:val="00A46936"/>
    <w:rsid w:val="00A4693E"/>
    <w:rsid w:val="00A46951"/>
    <w:rsid w:val="00A46954"/>
    <w:rsid w:val="00A46960"/>
    <w:rsid w:val="00A46978"/>
    <w:rsid w:val="00A4698B"/>
    <w:rsid w:val="00A469EF"/>
    <w:rsid w:val="00A469F6"/>
    <w:rsid w:val="00A46A4D"/>
    <w:rsid w:val="00A46A93"/>
    <w:rsid w:val="00A46AA6"/>
    <w:rsid w:val="00A46ADF"/>
    <w:rsid w:val="00A46B0D"/>
    <w:rsid w:val="00A46B3C"/>
    <w:rsid w:val="00A46B4C"/>
    <w:rsid w:val="00A46B8B"/>
    <w:rsid w:val="00A46BAF"/>
    <w:rsid w:val="00A46BEE"/>
    <w:rsid w:val="00A46C15"/>
    <w:rsid w:val="00A46C2E"/>
    <w:rsid w:val="00A46C46"/>
    <w:rsid w:val="00A46CAF"/>
    <w:rsid w:val="00A46CC0"/>
    <w:rsid w:val="00A46CC8"/>
    <w:rsid w:val="00A46CD9"/>
    <w:rsid w:val="00A46CE5"/>
    <w:rsid w:val="00A46D3F"/>
    <w:rsid w:val="00A46DA1"/>
    <w:rsid w:val="00A46DAB"/>
    <w:rsid w:val="00A46DBF"/>
    <w:rsid w:val="00A46DE3"/>
    <w:rsid w:val="00A46DE6"/>
    <w:rsid w:val="00A46E03"/>
    <w:rsid w:val="00A46E9E"/>
    <w:rsid w:val="00A46EE3"/>
    <w:rsid w:val="00A46EF2"/>
    <w:rsid w:val="00A46F1B"/>
    <w:rsid w:val="00A46FB0"/>
    <w:rsid w:val="00A46FE9"/>
    <w:rsid w:val="00A46FF6"/>
    <w:rsid w:val="00A4700A"/>
    <w:rsid w:val="00A4701A"/>
    <w:rsid w:val="00A47052"/>
    <w:rsid w:val="00A470AD"/>
    <w:rsid w:val="00A470B5"/>
    <w:rsid w:val="00A470FB"/>
    <w:rsid w:val="00A4710A"/>
    <w:rsid w:val="00A47121"/>
    <w:rsid w:val="00A47159"/>
    <w:rsid w:val="00A4716B"/>
    <w:rsid w:val="00A47192"/>
    <w:rsid w:val="00A471CC"/>
    <w:rsid w:val="00A471D7"/>
    <w:rsid w:val="00A471E0"/>
    <w:rsid w:val="00A4729D"/>
    <w:rsid w:val="00A472A2"/>
    <w:rsid w:val="00A4732C"/>
    <w:rsid w:val="00A47342"/>
    <w:rsid w:val="00A47351"/>
    <w:rsid w:val="00A47375"/>
    <w:rsid w:val="00A473C8"/>
    <w:rsid w:val="00A47481"/>
    <w:rsid w:val="00A474C7"/>
    <w:rsid w:val="00A474DA"/>
    <w:rsid w:val="00A474F4"/>
    <w:rsid w:val="00A474F7"/>
    <w:rsid w:val="00A4754C"/>
    <w:rsid w:val="00A4756D"/>
    <w:rsid w:val="00A475CC"/>
    <w:rsid w:val="00A475D8"/>
    <w:rsid w:val="00A47665"/>
    <w:rsid w:val="00A4766F"/>
    <w:rsid w:val="00A47670"/>
    <w:rsid w:val="00A47687"/>
    <w:rsid w:val="00A47696"/>
    <w:rsid w:val="00A4769D"/>
    <w:rsid w:val="00A476A6"/>
    <w:rsid w:val="00A476CF"/>
    <w:rsid w:val="00A47713"/>
    <w:rsid w:val="00A4774E"/>
    <w:rsid w:val="00A47789"/>
    <w:rsid w:val="00A4778E"/>
    <w:rsid w:val="00A477B6"/>
    <w:rsid w:val="00A477DC"/>
    <w:rsid w:val="00A477E5"/>
    <w:rsid w:val="00A47872"/>
    <w:rsid w:val="00A4788D"/>
    <w:rsid w:val="00A47891"/>
    <w:rsid w:val="00A478BB"/>
    <w:rsid w:val="00A47930"/>
    <w:rsid w:val="00A47936"/>
    <w:rsid w:val="00A47938"/>
    <w:rsid w:val="00A47967"/>
    <w:rsid w:val="00A47968"/>
    <w:rsid w:val="00A479FD"/>
    <w:rsid w:val="00A47A23"/>
    <w:rsid w:val="00A47A27"/>
    <w:rsid w:val="00A47A36"/>
    <w:rsid w:val="00A47A43"/>
    <w:rsid w:val="00A47A7A"/>
    <w:rsid w:val="00A47AA5"/>
    <w:rsid w:val="00A47AAB"/>
    <w:rsid w:val="00A47AB8"/>
    <w:rsid w:val="00A47B14"/>
    <w:rsid w:val="00A47B53"/>
    <w:rsid w:val="00A47B7A"/>
    <w:rsid w:val="00A47BBB"/>
    <w:rsid w:val="00A47BD4"/>
    <w:rsid w:val="00A47BE5"/>
    <w:rsid w:val="00A47BF7"/>
    <w:rsid w:val="00A47BFA"/>
    <w:rsid w:val="00A47C0E"/>
    <w:rsid w:val="00A47C48"/>
    <w:rsid w:val="00A47C4F"/>
    <w:rsid w:val="00A47C80"/>
    <w:rsid w:val="00A47C9E"/>
    <w:rsid w:val="00A47CBE"/>
    <w:rsid w:val="00A47CC4"/>
    <w:rsid w:val="00A47CCC"/>
    <w:rsid w:val="00A47CDC"/>
    <w:rsid w:val="00A47CDE"/>
    <w:rsid w:val="00A47D17"/>
    <w:rsid w:val="00A47D18"/>
    <w:rsid w:val="00A47D1D"/>
    <w:rsid w:val="00A47D58"/>
    <w:rsid w:val="00A47D5B"/>
    <w:rsid w:val="00A47E83"/>
    <w:rsid w:val="00A47EA3"/>
    <w:rsid w:val="00A47EBE"/>
    <w:rsid w:val="00A47F1A"/>
    <w:rsid w:val="00A47F25"/>
    <w:rsid w:val="00A47F33"/>
    <w:rsid w:val="00A47F5E"/>
    <w:rsid w:val="00A47F5F"/>
    <w:rsid w:val="00A47F65"/>
    <w:rsid w:val="00A47F6D"/>
    <w:rsid w:val="00A47F6F"/>
    <w:rsid w:val="00A47FB3"/>
    <w:rsid w:val="00A47FC2"/>
    <w:rsid w:val="00A50015"/>
    <w:rsid w:val="00A50046"/>
    <w:rsid w:val="00A50060"/>
    <w:rsid w:val="00A5006A"/>
    <w:rsid w:val="00A50078"/>
    <w:rsid w:val="00A5009B"/>
    <w:rsid w:val="00A5009F"/>
    <w:rsid w:val="00A500A7"/>
    <w:rsid w:val="00A5010C"/>
    <w:rsid w:val="00A50123"/>
    <w:rsid w:val="00A5014C"/>
    <w:rsid w:val="00A5017E"/>
    <w:rsid w:val="00A501C8"/>
    <w:rsid w:val="00A501E6"/>
    <w:rsid w:val="00A501F0"/>
    <w:rsid w:val="00A50228"/>
    <w:rsid w:val="00A50257"/>
    <w:rsid w:val="00A50293"/>
    <w:rsid w:val="00A502AF"/>
    <w:rsid w:val="00A502D1"/>
    <w:rsid w:val="00A502D2"/>
    <w:rsid w:val="00A502D9"/>
    <w:rsid w:val="00A502EB"/>
    <w:rsid w:val="00A50304"/>
    <w:rsid w:val="00A5030B"/>
    <w:rsid w:val="00A50348"/>
    <w:rsid w:val="00A503A1"/>
    <w:rsid w:val="00A503D5"/>
    <w:rsid w:val="00A503DC"/>
    <w:rsid w:val="00A503F4"/>
    <w:rsid w:val="00A50446"/>
    <w:rsid w:val="00A50455"/>
    <w:rsid w:val="00A50495"/>
    <w:rsid w:val="00A504E1"/>
    <w:rsid w:val="00A504FA"/>
    <w:rsid w:val="00A50526"/>
    <w:rsid w:val="00A50530"/>
    <w:rsid w:val="00A50540"/>
    <w:rsid w:val="00A5054C"/>
    <w:rsid w:val="00A50569"/>
    <w:rsid w:val="00A50579"/>
    <w:rsid w:val="00A5057A"/>
    <w:rsid w:val="00A5058C"/>
    <w:rsid w:val="00A50594"/>
    <w:rsid w:val="00A505C6"/>
    <w:rsid w:val="00A50601"/>
    <w:rsid w:val="00A50602"/>
    <w:rsid w:val="00A50621"/>
    <w:rsid w:val="00A50626"/>
    <w:rsid w:val="00A50653"/>
    <w:rsid w:val="00A5065B"/>
    <w:rsid w:val="00A50699"/>
    <w:rsid w:val="00A506F3"/>
    <w:rsid w:val="00A50717"/>
    <w:rsid w:val="00A50738"/>
    <w:rsid w:val="00A50755"/>
    <w:rsid w:val="00A50767"/>
    <w:rsid w:val="00A50776"/>
    <w:rsid w:val="00A507A4"/>
    <w:rsid w:val="00A507B8"/>
    <w:rsid w:val="00A507F7"/>
    <w:rsid w:val="00A50823"/>
    <w:rsid w:val="00A50825"/>
    <w:rsid w:val="00A50839"/>
    <w:rsid w:val="00A5083D"/>
    <w:rsid w:val="00A508DC"/>
    <w:rsid w:val="00A508F4"/>
    <w:rsid w:val="00A50918"/>
    <w:rsid w:val="00A50936"/>
    <w:rsid w:val="00A5094F"/>
    <w:rsid w:val="00A50971"/>
    <w:rsid w:val="00A50A2E"/>
    <w:rsid w:val="00A50A31"/>
    <w:rsid w:val="00A50A6D"/>
    <w:rsid w:val="00A50AC5"/>
    <w:rsid w:val="00A50AC6"/>
    <w:rsid w:val="00A50AE2"/>
    <w:rsid w:val="00A50B40"/>
    <w:rsid w:val="00A50B41"/>
    <w:rsid w:val="00A50B59"/>
    <w:rsid w:val="00A50B98"/>
    <w:rsid w:val="00A50BFE"/>
    <w:rsid w:val="00A50C04"/>
    <w:rsid w:val="00A50C2C"/>
    <w:rsid w:val="00A50C3D"/>
    <w:rsid w:val="00A50CB2"/>
    <w:rsid w:val="00A50CC8"/>
    <w:rsid w:val="00A50CD4"/>
    <w:rsid w:val="00A50CF5"/>
    <w:rsid w:val="00A50CFA"/>
    <w:rsid w:val="00A50D48"/>
    <w:rsid w:val="00A50D6B"/>
    <w:rsid w:val="00A50D80"/>
    <w:rsid w:val="00A50DB8"/>
    <w:rsid w:val="00A50DF3"/>
    <w:rsid w:val="00A50E81"/>
    <w:rsid w:val="00A50ED5"/>
    <w:rsid w:val="00A50F14"/>
    <w:rsid w:val="00A50F2A"/>
    <w:rsid w:val="00A50F62"/>
    <w:rsid w:val="00A50F64"/>
    <w:rsid w:val="00A50F90"/>
    <w:rsid w:val="00A50F9B"/>
    <w:rsid w:val="00A50FD8"/>
    <w:rsid w:val="00A50FEA"/>
    <w:rsid w:val="00A50FEC"/>
    <w:rsid w:val="00A51001"/>
    <w:rsid w:val="00A5101D"/>
    <w:rsid w:val="00A5102A"/>
    <w:rsid w:val="00A51061"/>
    <w:rsid w:val="00A5106F"/>
    <w:rsid w:val="00A5107A"/>
    <w:rsid w:val="00A51088"/>
    <w:rsid w:val="00A510A0"/>
    <w:rsid w:val="00A510DA"/>
    <w:rsid w:val="00A51102"/>
    <w:rsid w:val="00A51136"/>
    <w:rsid w:val="00A5113D"/>
    <w:rsid w:val="00A51151"/>
    <w:rsid w:val="00A511D9"/>
    <w:rsid w:val="00A511DD"/>
    <w:rsid w:val="00A511E6"/>
    <w:rsid w:val="00A511F0"/>
    <w:rsid w:val="00A51218"/>
    <w:rsid w:val="00A5125A"/>
    <w:rsid w:val="00A51281"/>
    <w:rsid w:val="00A5129C"/>
    <w:rsid w:val="00A512B2"/>
    <w:rsid w:val="00A512CA"/>
    <w:rsid w:val="00A51306"/>
    <w:rsid w:val="00A51307"/>
    <w:rsid w:val="00A51333"/>
    <w:rsid w:val="00A5134A"/>
    <w:rsid w:val="00A51367"/>
    <w:rsid w:val="00A51399"/>
    <w:rsid w:val="00A513B0"/>
    <w:rsid w:val="00A513F6"/>
    <w:rsid w:val="00A51427"/>
    <w:rsid w:val="00A51436"/>
    <w:rsid w:val="00A51475"/>
    <w:rsid w:val="00A51484"/>
    <w:rsid w:val="00A5148F"/>
    <w:rsid w:val="00A514E6"/>
    <w:rsid w:val="00A514F8"/>
    <w:rsid w:val="00A5156B"/>
    <w:rsid w:val="00A515C2"/>
    <w:rsid w:val="00A515D7"/>
    <w:rsid w:val="00A51627"/>
    <w:rsid w:val="00A51631"/>
    <w:rsid w:val="00A51636"/>
    <w:rsid w:val="00A51665"/>
    <w:rsid w:val="00A5166A"/>
    <w:rsid w:val="00A51685"/>
    <w:rsid w:val="00A516CF"/>
    <w:rsid w:val="00A51742"/>
    <w:rsid w:val="00A517AF"/>
    <w:rsid w:val="00A517DC"/>
    <w:rsid w:val="00A51846"/>
    <w:rsid w:val="00A5189D"/>
    <w:rsid w:val="00A518A5"/>
    <w:rsid w:val="00A518AF"/>
    <w:rsid w:val="00A51916"/>
    <w:rsid w:val="00A51920"/>
    <w:rsid w:val="00A51957"/>
    <w:rsid w:val="00A5195E"/>
    <w:rsid w:val="00A5197C"/>
    <w:rsid w:val="00A5198A"/>
    <w:rsid w:val="00A51A28"/>
    <w:rsid w:val="00A51A33"/>
    <w:rsid w:val="00A51A61"/>
    <w:rsid w:val="00A51A6B"/>
    <w:rsid w:val="00A51A72"/>
    <w:rsid w:val="00A51A95"/>
    <w:rsid w:val="00A51A97"/>
    <w:rsid w:val="00A51ABA"/>
    <w:rsid w:val="00A51B25"/>
    <w:rsid w:val="00A51B80"/>
    <w:rsid w:val="00A51BA1"/>
    <w:rsid w:val="00A51C23"/>
    <w:rsid w:val="00A51C40"/>
    <w:rsid w:val="00A51C44"/>
    <w:rsid w:val="00A51C9B"/>
    <w:rsid w:val="00A51CCA"/>
    <w:rsid w:val="00A51CEC"/>
    <w:rsid w:val="00A51CF1"/>
    <w:rsid w:val="00A51D3E"/>
    <w:rsid w:val="00A51D7C"/>
    <w:rsid w:val="00A51D99"/>
    <w:rsid w:val="00A51E10"/>
    <w:rsid w:val="00A51E24"/>
    <w:rsid w:val="00A51E51"/>
    <w:rsid w:val="00A51E66"/>
    <w:rsid w:val="00A51E74"/>
    <w:rsid w:val="00A51E9A"/>
    <w:rsid w:val="00A51EA3"/>
    <w:rsid w:val="00A51ECE"/>
    <w:rsid w:val="00A51ED1"/>
    <w:rsid w:val="00A51EE5"/>
    <w:rsid w:val="00A51F09"/>
    <w:rsid w:val="00A51F20"/>
    <w:rsid w:val="00A51FB8"/>
    <w:rsid w:val="00A51FCD"/>
    <w:rsid w:val="00A51FD3"/>
    <w:rsid w:val="00A51FF4"/>
    <w:rsid w:val="00A51FF9"/>
    <w:rsid w:val="00A52065"/>
    <w:rsid w:val="00A520C6"/>
    <w:rsid w:val="00A52108"/>
    <w:rsid w:val="00A52119"/>
    <w:rsid w:val="00A52128"/>
    <w:rsid w:val="00A52152"/>
    <w:rsid w:val="00A52159"/>
    <w:rsid w:val="00A5216D"/>
    <w:rsid w:val="00A5217E"/>
    <w:rsid w:val="00A521C1"/>
    <w:rsid w:val="00A521E4"/>
    <w:rsid w:val="00A521F3"/>
    <w:rsid w:val="00A5222A"/>
    <w:rsid w:val="00A52233"/>
    <w:rsid w:val="00A52235"/>
    <w:rsid w:val="00A52245"/>
    <w:rsid w:val="00A52259"/>
    <w:rsid w:val="00A52279"/>
    <w:rsid w:val="00A5227C"/>
    <w:rsid w:val="00A522CB"/>
    <w:rsid w:val="00A522DA"/>
    <w:rsid w:val="00A52306"/>
    <w:rsid w:val="00A5233B"/>
    <w:rsid w:val="00A52369"/>
    <w:rsid w:val="00A52370"/>
    <w:rsid w:val="00A52377"/>
    <w:rsid w:val="00A523CD"/>
    <w:rsid w:val="00A523E5"/>
    <w:rsid w:val="00A52418"/>
    <w:rsid w:val="00A5241B"/>
    <w:rsid w:val="00A52431"/>
    <w:rsid w:val="00A5248D"/>
    <w:rsid w:val="00A524A1"/>
    <w:rsid w:val="00A524AA"/>
    <w:rsid w:val="00A524BC"/>
    <w:rsid w:val="00A524E5"/>
    <w:rsid w:val="00A52526"/>
    <w:rsid w:val="00A52541"/>
    <w:rsid w:val="00A5259D"/>
    <w:rsid w:val="00A52625"/>
    <w:rsid w:val="00A5262F"/>
    <w:rsid w:val="00A5263E"/>
    <w:rsid w:val="00A52644"/>
    <w:rsid w:val="00A52661"/>
    <w:rsid w:val="00A52682"/>
    <w:rsid w:val="00A526BC"/>
    <w:rsid w:val="00A526C0"/>
    <w:rsid w:val="00A526E3"/>
    <w:rsid w:val="00A52723"/>
    <w:rsid w:val="00A52754"/>
    <w:rsid w:val="00A527AA"/>
    <w:rsid w:val="00A527D4"/>
    <w:rsid w:val="00A527D7"/>
    <w:rsid w:val="00A527E8"/>
    <w:rsid w:val="00A5283D"/>
    <w:rsid w:val="00A52888"/>
    <w:rsid w:val="00A5288A"/>
    <w:rsid w:val="00A5288F"/>
    <w:rsid w:val="00A52894"/>
    <w:rsid w:val="00A528A1"/>
    <w:rsid w:val="00A528CD"/>
    <w:rsid w:val="00A528FB"/>
    <w:rsid w:val="00A52997"/>
    <w:rsid w:val="00A52998"/>
    <w:rsid w:val="00A529AB"/>
    <w:rsid w:val="00A529CD"/>
    <w:rsid w:val="00A529D4"/>
    <w:rsid w:val="00A529E8"/>
    <w:rsid w:val="00A52A0D"/>
    <w:rsid w:val="00A52A35"/>
    <w:rsid w:val="00A52AC7"/>
    <w:rsid w:val="00A52AFA"/>
    <w:rsid w:val="00A52B46"/>
    <w:rsid w:val="00A52B53"/>
    <w:rsid w:val="00A52B71"/>
    <w:rsid w:val="00A52B73"/>
    <w:rsid w:val="00A52B74"/>
    <w:rsid w:val="00A52B76"/>
    <w:rsid w:val="00A52B84"/>
    <w:rsid w:val="00A52B8F"/>
    <w:rsid w:val="00A52B9F"/>
    <w:rsid w:val="00A52BD0"/>
    <w:rsid w:val="00A52BD2"/>
    <w:rsid w:val="00A52BDA"/>
    <w:rsid w:val="00A52BF7"/>
    <w:rsid w:val="00A52C16"/>
    <w:rsid w:val="00A52C1F"/>
    <w:rsid w:val="00A52C23"/>
    <w:rsid w:val="00A52C54"/>
    <w:rsid w:val="00A52C5D"/>
    <w:rsid w:val="00A52C91"/>
    <w:rsid w:val="00A52CFB"/>
    <w:rsid w:val="00A52D12"/>
    <w:rsid w:val="00A52D31"/>
    <w:rsid w:val="00A52D34"/>
    <w:rsid w:val="00A52D43"/>
    <w:rsid w:val="00A52D6D"/>
    <w:rsid w:val="00A52D73"/>
    <w:rsid w:val="00A52DAF"/>
    <w:rsid w:val="00A52DFB"/>
    <w:rsid w:val="00A52E1C"/>
    <w:rsid w:val="00A52E38"/>
    <w:rsid w:val="00A52E58"/>
    <w:rsid w:val="00A52E79"/>
    <w:rsid w:val="00A52EA6"/>
    <w:rsid w:val="00A52EE6"/>
    <w:rsid w:val="00A52F04"/>
    <w:rsid w:val="00A52F10"/>
    <w:rsid w:val="00A52F16"/>
    <w:rsid w:val="00A52F3E"/>
    <w:rsid w:val="00A52F47"/>
    <w:rsid w:val="00A52F4C"/>
    <w:rsid w:val="00A52F6C"/>
    <w:rsid w:val="00A52F72"/>
    <w:rsid w:val="00A52F74"/>
    <w:rsid w:val="00A52F79"/>
    <w:rsid w:val="00A52F80"/>
    <w:rsid w:val="00A52FD8"/>
    <w:rsid w:val="00A52FF3"/>
    <w:rsid w:val="00A52FFA"/>
    <w:rsid w:val="00A5305D"/>
    <w:rsid w:val="00A530C7"/>
    <w:rsid w:val="00A530CD"/>
    <w:rsid w:val="00A53112"/>
    <w:rsid w:val="00A5311C"/>
    <w:rsid w:val="00A5313A"/>
    <w:rsid w:val="00A531C7"/>
    <w:rsid w:val="00A531D5"/>
    <w:rsid w:val="00A531DF"/>
    <w:rsid w:val="00A5321A"/>
    <w:rsid w:val="00A532A6"/>
    <w:rsid w:val="00A532ED"/>
    <w:rsid w:val="00A532FF"/>
    <w:rsid w:val="00A53325"/>
    <w:rsid w:val="00A53346"/>
    <w:rsid w:val="00A53370"/>
    <w:rsid w:val="00A5337F"/>
    <w:rsid w:val="00A5338E"/>
    <w:rsid w:val="00A533C6"/>
    <w:rsid w:val="00A5344D"/>
    <w:rsid w:val="00A53455"/>
    <w:rsid w:val="00A53471"/>
    <w:rsid w:val="00A53484"/>
    <w:rsid w:val="00A53514"/>
    <w:rsid w:val="00A5351D"/>
    <w:rsid w:val="00A53521"/>
    <w:rsid w:val="00A5353F"/>
    <w:rsid w:val="00A53565"/>
    <w:rsid w:val="00A5358A"/>
    <w:rsid w:val="00A535AD"/>
    <w:rsid w:val="00A535C8"/>
    <w:rsid w:val="00A535F6"/>
    <w:rsid w:val="00A5362B"/>
    <w:rsid w:val="00A5364F"/>
    <w:rsid w:val="00A53660"/>
    <w:rsid w:val="00A53670"/>
    <w:rsid w:val="00A536AD"/>
    <w:rsid w:val="00A536AE"/>
    <w:rsid w:val="00A5370A"/>
    <w:rsid w:val="00A53762"/>
    <w:rsid w:val="00A53783"/>
    <w:rsid w:val="00A5382B"/>
    <w:rsid w:val="00A53857"/>
    <w:rsid w:val="00A5388C"/>
    <w:rsid w:val="00A53896"/>
    <w:rsid w:val="00A538BB"/>
    <w:rsid w:val="00A53929"/>
    <w:rsid w:val="00A5393A"/>
    <w:rsid w:val="00A539B4"/>
    <w:rsid w:val="00A539CC"/>
    <w:rsid w:val="00A539E9"/>
    <w:rsid w:val="00A53A09"/>
    <w:rsid w:val="00A53A1C"/>
    <w:rsid w:val="00A53A70"/>
    <w:rsid w:val="00A53AA2"/>
    <w:rsid w:val="00A53AF5"/>
    <w:rsid w:val="00A53B2E"/>
    <w:rsid w:val="00A53B33"/>
    <w:rsid w:val="00A53B81"/>
    <w:rsid w:val="00A53B86"/>
    <w:rsid w:val="00A53B9B"/>
    <w:rsid w:val="00A53BCD"/>
    <w:rsid w:val="00A53C51"/>
    <w:rsid w:val="00A53C6D"/>
    <w:rsid w:val="00A53C7C"/>
    <w:rsid w:val="00A53C8D"/>
    <w:rsid w:val="00A53CE8"/>
    <w:rsid w:val="00A53CEB"/>
    <w:rsid w:val="00A53CEE"/>
    <w:rsid w:val="00A53D0F"/>
    <w:rsid w:val="00A53D19"/>
    <w:rsid w:val="00A53D86"/>
    <w:rsid w:val="00A53D8D"/>
    <w:rsid w:val="00A53DCF"/>
    <w:rsid w:val="00A53DF5"/>
    <w:rsid w:val="00A53E54"/>
    <w:rsid w:val="00A53E70"/>
    <w:rsid w:val="00A53E94"/>
    <w:rsid w:val="00A53E9C"/>
    <w:rsid w:val="00A53ED4"/>
    <w:rsid w:val="00A53EF5"/>
    <w:rsid w:val="00A53F04"/>
    <w:rsid w:val="00A53F0F"/>
    <w:rsid w:val="00A53F15"/>
    <w:rsid w:val="00A53F2F"/>
    <w:rsid w:val="00A53F38"/>
    <w:rsid w:val="00A53F44"/>
    <w:rsid w:val="00A53F4B"/>
    <w:rsid w:val="00A53F55"/>
    <w:rsid w:val="00A53F56"/>
    <w:rsid w:val="00A53FC0"/>
    <w:rsid w:val="00A53FD1"/>
    <w:rsid w:val="00A53FDE"/>
    <w:rsid w:val="00A54011"/>
    <w:rsid w:val="00A5401A"/>
    <w:rsid w:val="00A54043"/>
    <w:rsid w:val="00A54063"/>
    <w:rsid w:val="00A5408F"/>
    <w:rsid w:val="00A54093"/>
    <w:rsid w:val="00A5409E"/>
    <w:rsid w:val="00A540BD"/>
    <w:rsid w:val="00A5412C"/>
    <w:rsid w:val="00A54188"/>
    <w:rsid w:val="00A54203"/>
    <w:rsid w:val="00A5424C"/>
    <w:rsid w:val="00A5426B"/>
    <w:rsid w:val="00A542A0"/>
    <w:rsid w:val="00A542A3"/>
    <w:rsid w:val="00A542A6"/>
    <w:rsid w:val="00A542B9"/>
    <w:rsid w:val="00A542C1"/>
    <w:rsid w:val="00A542C7"/>
    <w:rsid w:val="00A542D8"/>
    <w:rsid w:val="00A542FC"/>
    <w:rsid w:val="00A54306"/>
    <w:rsid w:val="00A54340"/>
    <w:rsid w:val="00A54357"/>
    <w:rsid w:val="00A54368"/>
    <w:rsid w:val="00A5437E"/>
    <w:rsid w:val="00A5439C"/>
    <w:rsid w:val="00A543E6"/>
    <w:rsid w:val="00A54401"/>
    <w:rsid w:val="00A54444"/>
    <w:rsid w:val="00A54469"/>
    <w:rsid w:val="00A54479"/>
    <w:rsid w:val="00A54490"/>
    <w:rsid w:val="00A544A3"/>
    <w:rsid w:val="00A544A5"/>
    <w:rsid w:val="00A544BD"/>
    <w:rsid w:val="00A544F6"/>
    <w:rsid w:val="00A5451D"/>
    <w:rsid w:val="00A5452F"/>
    <w:rsid w:val="00A5458B"/>
    <w:rsid w:val="00A5459E"/>
    <w:rsid w:val="00A545B3"/>
    <w:rsid w:val="00A545D2"/>
    <w:rsid w:val="00A545E7"/>
    <w:rsid w:val="00A545FE"/>
    <w:rsid w:val="00A5460E"/>
    <w:rsid w:val="00A5463C"/>
    <w:rsid w:val="00A54646"/>
    <w:rsid w:val="00A54652"/>
    <w:rsid w:val="00A5466C"/>
    <w:rsid w:val="00A54683"/>
    <w:rsid w:val="00A546F2"/>
    <w:rsid w:val="00A54707"/>
    <w:rsid w:val="00A54710"/>
    <w:rsid w:val="00A54743"/>
    <w:rsid w:val="00A54780"/>
    <w:rsid w:val="00A54789"/>
    <w:rsid w:val="00A547EE"/>
    <w:rsid w:val="00A54812"/>
    <w:rsid w:val="00A54817"/>
    <w:rsid w:val="00A5482E"/>
    <w:rsid w:val="00A54840"/>
    <w:rsid w:val="00A54855"/>
    <w:rsid w:val="00A54864"/>
    <w:rsid w:val="00A54874"/>
    <w:rsid w:val="00A54896"/>
    <w:rsid w:val="00A548AD"/>
    <w:rsid w:val="00A548B3"/>
    <w:rsid w:val="00A548B7"/>
    <w:rsid w:val="00A548E4"/>
    <w:rsid w:val="00A548E5"/>
    <w:rsid w:val="00A54904"/>
    <w:rsid w:val="00A54905"/>
    <w:rsid w:val="00A5493D"/>
    <w:rsid w:val="00A54946"/>
    <w:rsid w:val="00A54960"/>
    <w:rsid w:val="00A5497F"/>
    <w:rsid w:val="00A54980"/>
    <w:rsid w:val="00A54984"/>
    <w:rsid w:val="00A549E9"/>
    <w:rsid w:val="00A549F4"/>
    <w:rsid w:val="00A54A05"/>
    <w:rsid w:val="00A54A20"/>
    <w:rsid w:val="00A54A3D"/>
    <w:rsid w:val="00A54A45"/>
    <w:rsid w:val="00A54A51"/>
    <w:rsid w:val="00A54A5B"/>
    <w:rsid w:val="00A54A76"/>
    <w:rsid w:val="00A54AB5"/>
    <w:rsid w:val="00A54B06"/>
    <w:rsid w:val="00A54B7A"/>
    <w:rsid w:val="00A54BEC"/>
    <w:rsid w:val="00A54BF6"/>
    <w:rsid w:val="00A54C18"/>
    <w:rsid w:val="00A54C28"/>
    <w:rsid w:val="00A54C29"/>
    <w:rsid w:val="00A54C50"/>
    <w:rsid w:val="00A54C6C"/>
    <w:rsid w:val="00A54C8A"/>
    <w:rsid w:val="00A54CA2"/>
    <w:rsid w:val="00A54CA6"/>
    <w:rsid w:val="00A54CB3"/>
    <w:rsid w:val="00A54CDB"/>
    <w:rsid w:val="00A54D2A"/>
    <w:rsid w:val="00A54D74"/>
    <w:rsid w:val="00A54D8F"/>
    <w:rsid w:val="00A54DD5"/>
    <w:rsid w:val="00A54DDC"/>
    <w:rsid w:val="00A54DE8"/>
    <w:rsid w:val="00A54E39"/>
    <w:rsid w:val="00A54E6F"/>
    <w:rsid w:val="00A54EA0"/>
    <w:rsid w:val="00A54F06"/>
    <w:rsid w:val="00A54F16"/>
    <w:rsid w:val="00A54F23"/>
    <w:rsid w:val="00A54F26"/>
    <w:rsid w:val="00A54F30"/>
    <w:rsid w:val="00A54F56"/>
    <w:rsid w:val="00A54F63"/>
    <w:rsid w:val="00A54F6D"/>
    <w:rsid w:val="00A54F77"/>
    <w:rsid w:val="00A54F82"/>
    <w:rsid w:val="00A54F8C"/>
    <w:rsid w:val="00A54F97"/>
    <w:rsid w:val="00A54FAA"/>
    <w:rsid w:val="00A54FAC"/>
    <w:rsid w:val="00A54FB1"/>
    <w:rsid w:val="00A54FE3"/>
    <w:rsid w:val="00A55014"/>
    <w:rsid w:val="00A55028"/>
    <w:rsid w:val="00A55068"/>
    <w:rsid w:val="00A550B6"/>
    <w:rsid w:val="00A550BE"/>
    <w:rsid w:val="00A55126"/>
    <w:rsid w:val="00A5513C"/>
    <w:rsid w:val="00A5514B"/>
    <w:rsid w:val="00A55175"/>
    <w:rsid w:val="00A5517E"/>
    <w:rsid w:val="00A551A7"/>
    <w:rsid w:val="00A551AB"/>
    <w:rsid w:val="00A551B1"/>
    <w:rsid w:val="00A551D1"/>
    <w:rsid w:val="00A551FB"/>
    <w:rsid w:val="00A55225"/>
    <w:rsid w:val="00A55231"/>
    <w:rsid w:val="00A5523B"/>
    <w:rsid w:val="00A55283"/>
    <w:rsid w:val="00A55288"/>
    <w:rsid w:val="00A552A0"/>
    <w:rsid w:val="00A552B8"/>
    <w:rsid w:val="00A55306"/>
    <w:rsid w:val="00A5530D"/>
    <w:rsid w:val="00A5533F"/>
    <w:rsid w:val="00A5535B"/>
    <w:rsid w:val="00A55361"/>
    <w:rsid w:val="00A55363"/>
    <w:rsid w:val="00A553E6"/>
    <w:rsid w:val="00A55422"/>
    <w:rsid w:val="00A5544A"/>
    <w:rsid w:val="00A55480"/>
    <w:rsid w:val="00A55484"/>
    <w:rsid w:val="00A554A5"/>
    <w:rsid w:val="00A554AA"/>
    <w:rsid w:val="00A554BF"/>
    <w:rsid w:val="00A554C1"/>
    <w:rsid w:val="00A554DA"/>
    <w:rsid w:val="00A554E9"/>
    <w:rsid w:val="00A55504"/>
    <w:rsid w:val="00A55546"/>
    <w:rsid w:val="00A55551"/>
    <w:rsid w:val="00A5555B"/>
    <w:rsid w:val="00A555C4"/>
    <w:rsid w:val="00A555C8"/>
    <w:rsid w:val="00A555EB"/>
    <w:rsid w:val="00A5560A"/>
    <w:rsid w:val="00A55610"/>
    <w:rsid w:val="00A5565C"/>
    <w:rsid w:val="00A55673"/>
    <w:rsid w:val="00A556BA"/>
    <w:rsid w:val="00A556CB"/>
    <w:rsid w:val="00A556D9"/>
    <w:rsid w:val="00A556F6"/>
    <w:rsid w:val="00A5574A"/>
    <w:rsid w:val="00A55751"/>
    <w:rsid w:val="00A55782"/>
    <w:rsid w:val="00A557B8"/>
    <w:rsid w:val="00A557DB"/>
    <w:rsid w:val="00A557F2"/>
    <w:rsid w:val="00A55813"/>
    <w:rsid w:val="00A55817"/>
    <w:rsid w:val="00A55819"/>
    <w:rsid w:val="00A5582C"/>
    <w:rsid w:val="00A55831"/>
    <w:rsid w:val="00A5583F"/>
    <w:rsid w:val="00A5584E"/>
    <w:rsid w:val="00A55880"/>
    <w:rsid w:val="00A55895"/>
    <w:rsid w:val="00A55896"/>
    <w:rsid w:val="00A558A4"/>
    <w:rsid w:val="00A558E6"/>
    <w:rsid w:val="00A558F3"/>
    <w:rsid w:val="00A55921"/>
    <w:rsid w:val="00A5594E"/>
    <w:rsid w:val="00A55960"/>
    <w:rsid w:val="00A559A4"/>
    <w:rsid w:val="00A559CF"/>
    <w:rsid w:val="00A559D1"/>
    <w:rsid w:val="00A559D7"/>
    <w:rsid w:val="00A55A2E"/>
    <w:rsid w:val="00A55A34"/>
    <w:rsid w:val="00A55A7A"/>
    <w:rsid w:val="00A55A84"/>
    <w:rsid w:val="00A55AA4"/>
    <w:rsid w:val="00A55AC6"/>
    <w:rsid w:val="00A55AD7"/>
    <w:rsid w:val="00A55AE4"/>
    <w:rsid w:val="00A55AFD"/>
    <w:rsid w:val="00A55AFF"/>
    <w:rsid w:val="00A55B0D"/>
    <w:rsid w:val="00A55B83"/>
    <w:rsid w:val="00A55BAC"/>
    <w:rsid w:val="00A55BD2"/>
    <w:rsid w:val="00A55BFE"/>
    <w:rsid w:val="00A55C3E"/>
    <w:rsid w:val="00A55C4B"/>
    <w:rsid w:val="00A55CB4"/>
    <w:rsid w:val="00A55CCE"/>
    <w:rsid w:val="00A55CD3"/>
    <w:rsid w:val="00A55CF2"/>
    <w:rsid w:val="00A55D16"/>
    <w:rsid w:val="00A55D32"/>
    <w:rsid w:val="00A55D48"/>
    <w:rsid w:val="00A55D99"/>
    <w:rsid w:val="00A55DA7"/>
    <w:rsid w:val="00A55DAB"/>
    <w:rsid w:val="00A55DE6"/>
    <w:rsid w:val="00A55DFC"/>
    <w:rsid w:val="00A55E0D"/>
    <w:rsid w:val="00A55E47"/>
    <w:rsid w:val="00A55E5B"/>
    <w:rsid w:val="00A55E6A"/>
    <w:rsid w:val="00A55E7E"/>
    <w:rsid w:val="00A55EAE"/>
    <w:rsid w:val="00A55ED4"/>
    <w:rsid w:val="00A55F06"/>
    <w:rsid w:val="00A55F43"/>
    <w:rsid w:val="00A55F81"/>
    <w:rsid w:val="00A55FB8"/>
    <w:rsid w:val="00A55FCE"/>
    <w:rsid w:val="00A55FF0"/>
    <w:rsid w:val="00A56010"/>
    <w:rsid w:val="00A56031"/>
    <w:rsid w:val="00A56052"/>
    <w:rsid w:val="00A5605E"/>
    <w:rsid w:val="00A56081"/>
    <w:rsid w:val="00A560A9"/>
    <w:rsid w:val="00A560DD"/>
    <w:rsid w:val="00A5611C"/>
    <w:rsid w:val="00A5612E"/>
    <w:rsid w:val="00A56149"/>
    <w:rsid w:val="00A56158"/>
    <w:rsid w:val="00A56173"/>
    <w:rsid w:val="00A5618C"/>
    <w:rsid w:val="00A561D7"/>
    <w:rsid w:val="00A561FD"/>
    <w:rsid w:val="00A56206"/>
    <w:rsid w:val="00A56223"/>
    <w:rsid w:val="00A56239"/>
    <w:rsid w:val="00A56268"/>
    <w:rsid w:val="00A5631D"/>
    <w:rsid w:val="00A56320"/>
    <w:rsid w:val="00A56335"/>
    <w:rsid w:val="00A56352"/>
    <w:rsid w:val="00A5638E"/>
    <w:rsid w:val="00A563E6"/>
    <w:rsid w:val="00A563F9"/>
    <w:rsid w:val="00A56424"/>
    <w:rsid w:val="00A56434"/>
    <w:rsid w:val="00A56460"/>
    <w:rsid w:val="00A5647B"/>
    <w:rsid w:val="00A564A3"/>
    <w:rsid w:val="00A564B3"/>
    <w:rsid w:val="00A564BB"/>
    <w:rsid w:val="00A564C4"/>
    <w:rsid w:val="00A564F3"/>
    <w:rsid w:val="00A56560"/>
    <w:rsid w:val="00A56574"/>
    <w:rsid w:val="00A5658B"/>
    <w:rsid w:val="00A565C0"/>
    <w:rsid w:val="00A565D3"/>
    <w:rsid w:val="00A565EA"/>
    <w:rsid w:val="00A565EC"/>
    <w:rsid w:val="00A566CB"/>
    <w:rsid w:val="00A566EF"/>
    <w:rsid w:val="00A566F4"/>
    <w:rsid w:val="00A56710"/>
    <w:rsid w:val="00A56752"/>
    <w:rsid w:val="00A56773"/>
    <w:rsid w:val="00A56812"/>
    <w:rsid w:val="00A5688B"/>
    <w:rsid w:val="00A5689B"/>
    <w:rsid w:val="00A568BE"/>
    <w:rsid w:val="00A568D9"/>
    <w:rsid w:val="00A56907"/>
    <w:rsid w:val="00A56911"/>
    <w:rsid w:val="00A56947"/>
    <w:rsid w:val="00A569DE"/>
    <w:rsid w:val="00A569E3"/>
    <w:rsid w:val="00A56A0F"/>
    <w:rsid w:val="00A56A21"/>
    <w:rsid w:val="00A56A65"/>
    <w:rsid w:val="00A56A98"/>
    <w:rsid w:val="00A56AE1"/>
    <w:rsid w:val="00A56B21"/>
    <w:rsid w:val="00A56B48"/>
    <w:rsid w:val="00A56B56"/>
    <w:rsid w:val="00A56BB7"/>
    <w:rsid w:val="00A56BCA"/>
    <w:rsid w:val="00A56BD4"/>
    <w:rsid w:val="00A56C13"/>
    <w:rsid w:val="00A56C1B"/>
    <w:rsid w:val="00A56CA1"/>
    <w:rsid w:val="00A56CC0"/>
    <w:rsid w:val="00A56CD4"/>
    <w:rsid w:val="00A56CE9"/>
    <w:rsid w:val="00A56CEF"/>
    <w:rsid w:val="00A56D78"/>
    <w:rsid w:val="00A56D7E"/>
    <w:rsid w:val="00A56D88"/>
    <w:rsid w:val="00A56D89"/>
    <w:rsid w:val="00A56E28"/>
    <w:rsid w:val="00A56E36"/>
    <w:rsid w:val="00A56E5C"/>
    <w:rsid w:val="00A56E68"/>
    <w:rsid w:val="00A56EFF"/>
    <w:rsid w:val="00A56F0B"/>
    <w:rsid w:val="00A56F42"/>
    <w:rsid w:val="00A56F54"/>
    <w:rsid w:val="00A56F7D"/>
    <w:rsid w:val="00A57018"/>
    <w:rsid w:val="00A5704A"/>
    <w:rsid w:val="00A570A0"/>
    <w:rsid w:val="00A570A9"/>
    <w:rsid w:val="00A5713B"/>
    <w:rsid w:val="00A57164"/>
    <w:rsid w:val="00A5718B"/>
    <w:rsid w:val="00A571A5"/>
    <w:rsid w:val="00A571CA"/>
    <w:rsid w:val="00A571F2"/>
    <w:rsid w:val="00A571F3"/>
    <w:rsid w:val="00A57258"/>
    <w:rsid w:val="00A57288"/>
    <w:rsid w:val="00A572AB"/>
    <w:rsid w:val="00A572AF"/>
    <w:rsid w:val="00A572B9"/>
    <w:rsid w:val="00A572C5"/>
    <w:rsid w:val="00A572CF"/>
    <w:rsid w:val="00A57305"/>
    <w:rsid w:val="00A5734D"/>
    <w:rsid w:val="00A5735A"/>
    <w:rsid w:val="00A57375"/>
    <w:rsid w:val="00A5739C"/>
    <w:rsid w:val="00A573AF"/>
    <w:rsid w:val="00A573D0"/>
    <w:rsid w:val="00A5740A"/>
    <w:rsid w:val="00A5744C"/>
    <w:rsid w:val="00A574B0"/>
    <w:rsid w:val="00A574CF"/>
    <w:rsid w:val="00A574FE"/>
    <w:rsid w:val="00A57506"/>
    <w:rsid w:val="00A5750E"/>
    <w:rsid w:val="00A5752B"/>
    <w:rsid w:val="00A57546"/>
    <w:rsid w:val="00A57551"/>
    <w:rsid w:val="00A57576"/>
    <w:rsid w:val="00A57586"/>
    <w:rsid w:val="00A57593"/>
    <w:rsid w:val="00A575F4"/>
    <w:rsid w:val="00A575F6"/>
    <w:rsid w:val="00A57698"/>
    <w:rsid w:val="00A57740"/>
    <w:rsid w:val="00A5774A"/>
    <w:rsid w:val="00A577D5"/>
    <w:rsid w:val="00A57879"/>
    <w:rsid w:val="00A5789C"/>
    <w:rsid w:val="00A578AF"/>
    <w:rsid w:val="00A578FC"/>
    <w:rsid w:val="00A57900"/>
    <w:rsid w:val="00A5795D"/>
    <w:rsid w:val="00A57966"/>
    <w:rsid w:val="00A579F2"/>
    <w:rsid w:val="00A57A2A"/>
    <w:rsid w:val="00A57A33"/>
    <w:rsid w:val="00A57A36"/>
    <w:rsid w:val="00A57A5A"/>
    <w:rsid w:val="00A57A73"/>
    <w:rsid w:val="00A57A93"/>
    <w:rsid w:val="00A57AC6"/>
    <w:rsid w:val="00A57AE8"/>
    <w:rsid w:val="00A57AED"/>
    <w:rsid w:val="00A57B27"/>
    <w:rsid w:val="00A57B2A"/>
    <w:rsid w:val="00A57B3B"/>
    <w:rsid w:val="00A57B81"/>
    <w:rsid w:val="00A57BB1"/>
    <w:rsid w:val="00A57BC1"/>
    <w:rsid w:val="00A57BC8"/>
    <w:rsid w:val="00A57BFC"/>
    <w:rsid w:val="00A57C42"/>
    <w:rsid w:val="00A57C46"/>
    <w:rsid w:val="00A57C95"/>
    <w:rsid w:val="00A57CAD"/>
    <w:rsid w:val="00A57D63"/>
    <w:rsid w:val="00A57D9E"/>
    <w:rsid w:val="00A57E12"/>
    <w:rsid w:val="00A57E55"/>
    <w:rsid w:val="00A57E76"/>
    <w:rsid w:val="00A57E83"/>
    <w:rsid w:val="00A57E8C"/>
    <w:rsid w:val="00A57EBC"/>
    <w:rsid w:val="00A57EC5"/>
    <w:rsid w:val="00A57F2A"/>
    <w:rsid w:val="00A57F2F"/>
    <w:rsid w:val="00A57F3C"/>
    <w:rsid w:val="00A57F40"/>
    <w:rsid w:val="00A57F41"/>
    <w:rsid w:val="00A57FED"/>
    <w:rsid w:val="00A57FFB"/>
    <w:rsid w:val="00A60004"/>
    <w:rsid w:val="00A60034"/>
    <w:rsid w:val="00A60051"/>
    <w:rsid w:val="00A6008C"/>
    <w:rsid w:val="00A600C9"/>
    <w:rsid w:val="00A6011D"/>
    <w:rsid w:val="00A60121"/>
    <w:rsid w:val="00A60131"/>
    <w:rsid w:val="00A60134"/>
    <w:rsid w:val="00A60168"/>
    <w:rsid w:val="00A6018B"/>
    <w:rsid w:val="00A60198"/>
    <w:rsid w:val="00A601E3"/>
    <w:rsid w:val="00A601EC"/>
    <w:rsid w:val="00A60234"/>
    <w:rsid w:val="00A60257"/>
    <w:rsid w:val="00A6025C"/>
    <w:rsid w:val="00A602C5"/>
    <w:rsid w:val="00A602DC"/>
    <w:rsid w:val="00A60319"/>
    <w:rsid w:val="00A6033A"/>
    <w:rsid w:val="00A6033C"/>
    <w:rsid w:val="00A60353"/>
    <w:rsid w:val="00A60397"/>
    <w:rsid w:val="00A603AA"/>
    <w:rsid w:val="00A603B3"/>
    <w:rsid w:val="00A603B5"/>
    <w:rsid w:val="00A60411"/>
    <w:rsid w:val="00A60416"/>
    <w:rsid w:val="00A60421"/>
    <w:rsid w:val="00A60437"/>
    <w:rsid w:val="00A6043B"/>
    <w:rsid w:val="00A60495"/>
    <w:rsid w:val="00A604CE"/>
    <w:rsid w:val="00A604EE"/>
    <w:rsid w:val="00A60500"/>
    <w:rsid w:val="00A60570"/>
    <w:rsid w:val="00A605DB"/>
    <w:rsid w:val="00A605F2"/>
    <w:rsid w:val="00A6060D"/>
    <w:rsid w:val="00A6060F"/>
    <w:rsid w:val="00A606A3"/>
    <w:rsid w:val="00A60716"/>
    <w:rsid w:val="00A6071C"/>
    <w:rsid w:val="00A60726"/>
    <w:rsid w:val="00A6072E"/>
    <w:rsid w:val="00A6076B"/>
    <w:rsid w:val="00A607BF"/>
    <w:rsid w:val="00A6089A"/>
    <w:rsid w:val="00A608CA"/>
    <w:rsid w:val="00A60900"/>
    <w:rsid w:val="00A6094D"/>
    <w:rsid w:val="00A60955"/>
    <w:rsid w:val="00A6095A"/>
    <w:rsid w:val="00A60987"/>
    <w:rsid w:val="00A609B1"/>
    <w:rsid w:val="00A609DA"/>
    <w:rsid w:val="00A609DE"/>
    <w:rsid w:val="00A609DF"/>
    <w:rsid w:val="00A60A95"/>
    <w:rsid w:val="00A60A96"/>
    <w:rsid w:val="00A60AC1"/>
    <w:rsid w:val="00A60B1D"/>
    <w:rsid w:val="00A60B84"/>
    <w:rsid w:val="00A60BE2"/>
    <w:rsid w:val="00A60BFB"/>
    <w:rsid w:val="00A60C04"/>
    <w:rsid w:val="00A60C2A"/>
    <w:rsid w:val="00A60C45"/>
    <w:rsid w:val="00A60C55"/>
    <w:rsid w:val="00A60C7D"/>
    <w:rsid w:val="00A60C92"/>
    <w:rsid w:val="00A60C97"/>
    <w:rsid w:val="00A60CD1"/>
    <w:rsid w:val="00A60CFD"/>
    <w:rsid w:val="00A60D15"/>
    <w:rsid w:val="00A60D23"/>
    <w:rsid w:val="00A60D3A"/>
    <w:rsid w:val="00A60DA0"/>
    <w:rsid w:val="00A60DDA"/>
    <w:rsid w:val="00A60DDB"/>
    <w:rsid w:val="00A60E06"/>
    <w:rsid w:val="00A60E16"/>
    <w:rsid w:val="00A60E1C"/>
    <w:rsid w:val="00A60E51"/>
    <w:rsid w:val="00A60E58"/>
    <w:rsid w:val="00A60E94"/>
    <w:rsid w:val="00A60EA5"/>
    <w:rsid w:val="00A60EB1"/>
    <w:rsid w:val="00A60EBE"/>
    <w:rsid w:val="00A60EDB"/>
    <w:rsid w:val="00A60EF7"/>
    <w:rsid w:val="00A60F04"/>
    <w:rsid w:val="00A60F11"/>
    <w:rsid w:val="00A60F15"/>
    <w:rsid w:val="00A60F1F"/>
    <w:rsid w:val="00A60F48"/>
    <w:rsid w:val="00A60F9E"/>
    <w:rsid w:val="00A60FA5"/>
    <w:rsid w:val="00A60FAC"/>
    <w:rsid w:val="00A60FCE"/>
    <w:rsid w:val="00A60FDC"/>
    <w:rsid w:val="00A60FF4"/>
    <w:rsid w:val="00A6101A"/>
    <w:rsid w:val="00A61036"/>
    <w:rsid w:val="00A61055"/>
    <w:rsid w:val="00A61073"/>
    <w:rsid w:val="00A6107C"/>
    <w:rsid w:val="00A610E3"/>
    <w:rsid w:val="00A6114A"/>
    <w:rsid w:val="00A61169"/>
    <w:rsid w:val="00A6117F"/>
    <w:rsid w:val="00A61195"/>
    <w:rsid w:val="00A611A2"/>
    <w:rsid w:val="00A611AE"/>
    <w:rsid w:val="00A611BC"/>
    <w:rsid w:val="00A611DF"/>
    <w:rsid w:val="00A611F1"/>
    <w:rsid w:val="00A611FD"/>
    <w:rsid w:val="00A61245"/>
    <w:rsid w:val="00A61254"/>
    <w:rsid w:val="00A61298"/>
    <w:rsid w:val="00A61344"/>
    <w:rsid w:val="00A61378"/>
    <w:rsid w:val="00A61386"/>
    <w:rsid w:val="00A613AA"/>
    <w:rsid w:val="00A613C8"/>
    <w:rsid w:val="00A6143F"/>
    <w:rsid w:val="00A61447"/>
    <w:rsid w:val="00A61461"/>
    <w:rsid w:val="00A614A4"/>
    <w:rsid w:val="00A614AC"/>
    <w:rsid w:val="00A614C8"/>
    <w:rsid w:val="00A614D8"/>
    <w:rsid w:val="00A6151E"/>
    <w:rsid w:val="00A61533"/>
    <w:rsid w:val="00A61547"/>
    <w:rsid w:val="00A6154E"/>
    <w:rsid w:val="00A61569"/>
    <w:rsid w:val="00A6157C"/>
    <w:rsid w:val="00A61594"/>
    <w:rsid w:val="00A615AF"/>
    <w:rsid w:val="00A61616"/>
    <w:rsid w:val="00A61626"/>
    <w:rsid w:val="00A61657"/>
    <w:rsid w:val="00A6169B"/>
    <w:rsid w:val="00A6169F"/>
    <w:rsid w:val="00A616A2"/>
    <w:rsid w:val="00A61719"/>
    <w:rsid w:val="00A617D3"/>
    <w:rsid w:val="00A61822"/>
    <w:rsid w:val="00A6182B"/>
    <w:rsid w:val="00A61841"/>
    <w:rsid w:val="00A6184A"/>
    <w:rsid w:val="00A618AE"/>
    <w:rsid w:val="00A618C4"/>
    <w:rsid w:val="00A6192B"/>
    <w:rsid w:val="00A6199F"/>
    <w:rsid w:val="00A619A2"/>
    <w:rsid w:val="00A61A03"/>
    <w:rsid w:val="00A61A21"/>
    <w:rsid w:val="00A61A42"/>
    <w:rsid w:val="00A61A55"/>
    <w:rsid w:val="00A61A60"/>
    <w:rsid w:val="00A61A6C"/>
    <w:rsid w:val="00A61ABA"/>
    <w:rsid w:val="00A61AC3"/>
    <w:rsid w:val="00A61AE8"/>
    <w:rsid w:val="00A61AE9"/>
    <w:rsid w:val="00A61B17"/>
    <w:rsid w:val="00A61B73"/>
    <w:rsid w:val="00A61B93"/>
    <w:rsid w:val="00A61B98"/>
    <w:rsid w:val="00A61BDA"/>
    <w:rsid w:val="00A61C07"/>
    <w:rsid w:val="00A61C17"/>
    <w:rsid w:val="00A61C71"/>
    <w:rsid w:val="00A61C89"/>
    <w:rsid w:val="00A61C90"/>
    <w:rsid w:val="00A61CA3"/>
    <w:rsid w:val="00A61CEF"/>
    <w:rsid w:val="00A61CF8"/>
    <w:rsid w:val="00A61D20"/>
    <w:rsid w:val="00A61D4F"/>
    <w:rsid w:val="00A61DAC"/>
    <w:rsid w:val="00A61DE1"/>
    <w:rsid w:val="00A61DE7"/>
    <w:rsid w:val="00A61E27"/>
    <w:rsid w:val="00A61E29"/>
    <w:rsid w:val="00A61EE1"/>
    <w:rsid w:val="00A61F1A"/>
    <w:rsid w:val="00A61F45"/>
    <w:rsid w:val="00A61F59"/>
    <w:rsid w:val="00A61F74"/>
    <w:rsid w:val="00A61F77"/>
    <w:rsid w:val="00A61F7C"/>
    <w:rsid w:val="00A61F85"/>
    <w:rsid w:val="00A61F8C"/>
    <w:rsid w:val="00A6201D"/>
    <w:rsid w:val="00A62054"/>
    <w:rsid w:val="00A62067"/>
    <w:rsid w:val="00A62080"/>
    <w:rsid w:val="00A62101"/>
    <w:rsid w:val="00A62156"/>
    <w:rsid w:val="00A621D7"/>
    <w:rsid w:val="00A62213"/>
    <w:rsid w:val="00A62225"/>
    <w:rsid w:val="00A6224F"/>
    <w:rsid w:val="00A62279"/>
    <w:rsid w:val="00A62298"/>
    <w:rsid w:val="00A622C1"/>
    <w:rsid w:val="00A622C5"/>
    <w:rsid w:val="00A6233D"/>
    <w:rsid w:val="00A623A4"/>
    <w:rsid w:val="00A624A5"/>
    <w:rsid w:val="00A624A6"/>
    <w:rsid w:val="00A624DA"/>
    <w:rsid w:val="00A6252B"/>
    <w:rsid w:val="00A62555"/>
    <w:rsid w:val="00A6257E"/>
    <w:rsid w:val="00A62583"/>
    <w:rsid w:val="00A6258B"/>
    <w:rsid w:val="00A625C7"/>
    <w:rsid w:val="00A625C9"/>
    <w:rsid w:val="00A625E5"/>
    <w:rsid w:val="00A62604"/>
    <w:rsid w:val="00A6262B"/>
    <w:rsid w:val="00A62666"/>
    <w:rsid w:val="00A6266D"/>
    <w:rsid w:val="00A62683"/>
    <w:rsid w:val="00A626F8"/>
    <w:rsid w:val="00A626FC"/>
    <w:rsid w:val="00A62701"/>
    <w:rsid w:val="00A62725"/>
    <w:rsid w:val="00A62737"/>
    <w:rsid w:val="00A6274E"/>
    <w:rsid w:val="00A6276B"/>
    <w:rsid w:val="00A62770"/>
    <w:rsid w:val="00A6284F"/>
    <w:rsid w:val="00A62854"/>
    <w:rsid w:val="00A62861"/>
    <w:rsid w:val="00A6286C"/>
    <w:rsid w:val="00A628CA"/>
    <w:rsid w:val="00A628DC"/>
    <w:rsid w:val="00A628E8"/>
    <w:rsid w:val="00A628F5"/>
    <w:rsid w:val="00A628FA"/>
    <w:rsid w:val="00A6295F"/>
    <w:rsid w:val="00A62963"/>
    <w:rsid w:val="00A62979"/>
    <w:rsid w:val="00A629D3"/>
    <w:rsid w:val="00A629DB"/>
    <w:rsid w:val="00A62A06"/>
    <w:rsid w:val="00A62A0D"/>
    <w:rsid w:val="00A62A21"/>
    <w:rsid w:val="00A62A31"/>
    <w:rsid w:val="00A62A47"/>
    <w:rsid w:val="00A62A67"/>
    <w:rsid w:val="00A62A80"/>
    <w:rsid w:val="00A62AD0"/>
    <w:rsid w:val="00A62ADA"/>
    <w:rsid w:val="00A62AE7"/>
    <w:rsid w:val="00A62B03"/>
    <w:rsid w:val="00A62B1C"/>
    <w:rsid w:val="00A62B95"/>
    <w:rsid w:val="00A62BAA"/>
    <w:rsid w:val="00A62BEC"/>
    <w:rsid w:val="00A62C1D"/>
    <w:rsid w:val="00A62C40"/>
    <w:rsid w:val="00A62C81"/>
    <w:rsid w:val="00A62CC1"/>
    <w:rsid w:val="00A62CD0"/>
    <w:rsid w:val="00A62CF9"/>
    <w:rsid w:val="00A62D23"/>
    <w:rsid w:val="00A62D36"/>
    <w:rsid w:val="00A62D90"/>
    <w:rsid w:val="00A62DB1"/>
    <w:rsid w:val="00A62DB4"/>
    <w:rsid w:val="00A62DD2"/>
    <w:rsid w:val="00A62E06"/>
    <w:rsid w:val="00A62E1E"/>
    <w:rsid w:val="00A62E3A"/>
    <w:rsid w:val="00A62E57"/>
    <w:rsid w:val="00A62E75"/>
    <w:rsid w:val="00A62E9C"/>
    <w:rsid w:val="00A62EB1"/>
    <w:rsid w:val="00A62F0C"/>
    <w:rsid w:val="00A62F10"/>
    <w:rsid w:val="00A62F9C"/>
    <w:rsid w:val="00A62FE3"/>
    <w:rsid w:val="00A63005"/>
    <w:rsid w:val="00A63022"/>
    <w:rsid w:val="00A63030"/>
    <w:rsid w:val="00A63059"/>
    <w:rsid w:val="00A630C3"/>
    <w:rsid w:val="00A630E7"/>
    <w:rsid w:val="00A63100"/>
    <w:rsid w:val="00A63115"/>
    <w:rsid w:val="00A63117"/>
    <w:rsid w:val="00A6311B"/>
    <w:rsid w:val="00A6313C"/>
    <w:rsid w:val="00A63163"/>
    <w:rsid w:val="00A63182"/>
    <w:rsid w:val="00A6319C"/>
    <w:rsid w:val="00A631C2"/>
    <w:rsid w:val="00A631C4"/>
    <w:rsid w:val="00A631E1"/>
    <w:rsid w:val="00A631E5"/>
    <w:rsid w:val="00A63261"/>
    <w:rsid w:val="00A63281"/>
    <w:rsid w:val="00A6328D"/>
    <w:rsid w:val="00A6329B"/>
    <w:rsid w:val="00A632F9"/>
    <w:rsid w:val="00A63318"/>
    <w:rsid w:val="00A63335"/>
    <w:rsid w:val="00A6335C"/>
    <w:rsid w:val="00A6339E"/>
    <w:rsid w:val="00A633A3"/>
    <w:rsid w:val="00A633A6"/>
    <w:rsid w:val="00A633EF"/>
    <w:rsid w:val="00A633F3"/>
    <w:rsid w:val="00A633FA"/>
    <w:rsid w:val="00A633FE"/>
    <w:rsid w:val="00A6340F"/>
    <w:rsid w:val="00A63453"/>
    <w:rsid w:val="00A6347D"/>
    <w:rsid w:val="00A63494"/>
    <w:rsid w:val="00A634FE"/>
    <w:rsid w:val="00A6352E"/>
    <w:rsid w:val="00A63544"/>
    <w:rsid w:val="00A63570"/>
    <w:rsid w:val="00A6359B"/>
    <w:rsid w:val="00A635C4"/>
    <w:rsid w:val="00A635DC"/>
    <w:rsid w:val="00A63606"/>
    <w:rsid w:val="00A63614"/>
    <w:rsid w:val="00A6364D"/>
    <w:rsid w:val="00A636BE"/>
    <w:rsid w:val="00A637A2"/>
    <w:rsid w:val="00A637A3"/>
    <w:rsid w:val="00A637B6"/>
    <w:rsid w:val="00A637D3"/>
    <w:rsid w:val="00A63881"/>
    <w:rsid w:val="00A63882"/>
    <w:rsid w:val="00A638B4"/>
    <w:rsid w:val="00A6390A"/>
    <w:rsid w:val="00A6390C"/>
    <w:rsid w:val="00A63932"/>
    <w:rsid w:val="00A6395E"/>
    <w:rsid w:val="00A63978"/>
    <w:rsid w:val="00A639F2"/>
    <w:rsid w:val="00A63A45"/>
    <w:rsid w:val="00A63A4E"/>
    <w:rsid w:val="00A63A5A"/>
    <w:rsid w:val="00A63A89"/>
    <w:rsid w:val="00A63A92"/>
    <w:rsid w:val="00A63A96"/>
    <w:rsid w:val="00A63AA1"/>
    <w:rsid w:val="00A63AC6"/>
    <w:rsid w:val="00A63AD5"/>
    <w:rsid w:val="00A63ADE"/>
    <w:rsid w:val="00A63AE8"/>
    <w:rsid w:val="00A63AE9"/>
    <w:rsid w:val="00A63B09"/>
    <w:rsid w:val="00A63B32"/>
    <w:rsid w:val="00A63B4A"/>
    <w:rsid w:val="00A63B91"/>
    <w:rsid w:val="00A63BA8"/>
    <w:rsid w:val="00A63C13"/>
    <w:rsid w:val="00A63C63"/>
    <w:rsid w:val="00A63C98"/>
    <w:rsid w:val="00A63CD4"/>
    <w:rsid w:val="00A63CF3"/>
    <w:rsid w:val="00A63D3C"/>
    <w:rsid w:val="00A63D4C"/>
    <w:rsid w:val="00A63D9D"/>
    <w:rsid w:val="00A63E1C"/>
    <w:rsid w:val="00A63E4B"/>
    <w:rsid w:val="00A63E63"/>
    <w:rsid w:val="00A63F01"/>
    <w:rsid w:val="00A63F48"/>
    <w:rsid w:val="00A63F4A"/>
    <w:rsid w:val="00A63FB4"/>
    <w:rsid w:val="00A63FBB"/>
    <w:rsid w:val="00A63FF7"/>
    <w:rsid w:val="00A64011"/>
    <w:rsid w:val="00A64016"/>
    <w:rsid w:val="00A64018"/>
    <w:rsid w:val="00A6402D"/>
    <w:rsid w:val="00A64045"/>
    <w:rsid w:val="00A6408B"/>
    <w:rsid w:val="00A640A4"/>
    <w:rsid w:val="00A640A5"/>
    <w:rsid w:val="00A640FD"/>
    <w:rsid w:val="00A6411F"/>
    <w:rsid w:val="00A6412C"/>
    <w:rsid w:val="00A6414E"/>
    <w:rsid w:val="00A6415F"/>
    <w:rsid w:val="00A64165"/>
    <w:rsid w:val="00A64171"/>
    <w:rsid w:val="00A64179"/>
    <w:rsid w:val="00A641A1"/>
    <w:rsid w:val="00A641AD"/>
    <w:rsid w:val="00A641B2"/>
    <w:rsid w:val="00A641BF"/>
    <w:rsid w:val="00A641C2"/>
    <w:rsid w:val="00A641C3"/>
    <w:rsid w:val="00A6423F"/>
    <w:rsid w:val="00A64259"/>
    <w:rsid w:val="00A6428E"/>
    <w:rsid w:val="00A642B8"/>
    <w:rsid w:val="00A642B9"/>
    <w:rsid w:val="00A642E5"/>
    <w:rsid w:val="00A642E6"/>
    <w:rsid w:val="00A6432D"/>
    <w:rsid w:val="00A6433D"/>
    <w:rsid w:val="00A6436A"/>
    <w:rsid w:val="00A64373"/>
    <w:rsid w:val="00A6438D"/>
    <w:rsid w:val="00A6438E"/>
    <w:rsid w:val="00A643A3"/>
    <w:rsid w:val="00A643C0"/>
    <w:rsid w:val="00A6442E"/>
    <w:rsid w:val="00A644E0"/>
    <w:rsid w:val="00A644EB"/>
    <w:rsid w:val="00A644F3"/>
    <w:rsid w:val="00A64540"/>
    <w:rsid w:val="00A6455F"/>
    <w:rsid w:val="00A64580"/>
    <w:rsid w:val="00A645D8"/>
    <w:rsid w:val="00A64650"/>
    <w:rsid w:val="00A64658"/>
    <w:rsid w:val="00A64678"/>
    <w:rsid w:val="00A6469A"/>
    <w:rsid w:val="00A64792"/>
    <w:rsid w:val="00A647CE"/>
    <w:rsid w:val="00A647FA"/>
    <w:rsid w:val="00A647FC"/>
    <w:rsid w:val="00A64810"/>
    <w:rsid w:val="00A64861"/>
    <w:rsid w:val="00A648D9"/>
    <w:rsid w:val="00A6490F"/>
    <w:rsid w:val="00A64912"/>
    <w:rsid w:val="00A64914"/>
    <w:rsid w:val="00A6493E"/>
    <w:rsid w:val="00A6494E"/>
    <w:rsid w:val="00A64982"/>
    <w:rsid w:val="00A64993"/>
    <w:rsid w:val="00A649B3"/>
    <w:rsid w:val="00A649FA"/>
    <w:rsid w:val="00A64A29"/>
    <w:rsid w:val="00A64A2B"/>
    <w:rsid w:val="00A64A3B"/>
    <w:rsid w:val="00A64A80"/>
    <w:rsid w:val="00A64AAC"/>
    <w:rsid w:val="00A64AB3"/>
    <w:rsid w:val="00A64ACE"/>
    <w:rsid w:val="00A64ADA"/>
    <w:rsid w:val="00A64AEB"/>
    <w:rsid w:val="00A64B47"/>
    <w:rsid w:val="00A64B6B"/>
    <w:rsid w:val="00A64B91"/>
    <w:rsid w:val="00A64B92"/>
    <w:rsid w:val="00A64BAE"/>
    <w:rsid w:val="00A64BD1"/>
    <w:rsid w:val="00A64BEA"/>
    <w:rsid w:val="00A64BF0"/>
    <w:rsid w:val="00A64BF1"/>
    <w:rsid w:val="00A64C3B"/>
    <w:rsid w:val="00A64C59"/>
    <w:rsid w:val="00A64C5A"/>
    <w:rsid w:val="00A64C66"/>
    <w:rsid w:val="00A64C70"/>
    <w:rsid w:val="00A64CA3"/>
    <w:rsid w:val="00A64CBD"/>
    <w:rsid w:val="00A64D0E"/>
    <w:rsid w:val="00A64D77"/>
    <w:rsid w:val="00A64D84"/>
    <w:rsid w:val="00A64D88"/>
    <w:rsid w:val="00A64DE6"/>
    <w:rsid w:val="00A64DFD"/>
    <w:rsid w:val="00A64E18"/>
    <w:rsid w:val="00A64E81"/>
    <w:rsid w:val="00A64EB2"/>
    <w:rsid w:val="00A64F0A"/>
    <w:rsid w:val="00A64F10"/>
    <w:rsid w:val="00A64F1A"/>
    <w:rsid w:val="00A64F38"/>
    <w:rsid w:val="00A64F4C"/>
    <w:rsid w:val="00A64F64"/>
    <w:rsid w:val="00A64F6D"/>
    <w:rsid w:val="00A64FA7"/>
    <w:rsid w:val="00A64FB8"/>
    <w:rsid w:val="00A64FBA"/>
    <w:rsid w:val="00A64FDE"/>
    <w:rsid w:val="00A64FDF"/>
    <w:rsid w:val="00A65026"/>
    <w:rsid w:val="00A6502F"/>
    <w:rsid w:val="00A65049"/>
    <w:rsid w:val="00A65065"/>
    <w:rsid w:val="00A65086"/>
    <w:rsid w:val="00A65088"/>
    <w:rsid w:val="00A65089"/>
    <w:rsid w:val="00A65096"/>
    <w:rsid w:val="00A650A5"/>
    <w:rsid w:val="00A650A9"/>
    <w:rsid w:val="00A65107"/>
    <w:rsid w:val="00A65118"/>
    <w:rsid w:val="00A6513A"/>
    <w:rsid w:val="00A65140"/>
    <w:rsid w:val="00A6518C"/>
    <w:rsid w:val="00A651E6"/>
    <w:rsid w:val="00A65236"/>
    <w:rsid w:val="00A6524C"/>
    <w:rsid w:val="00A6534B"/>
    <w:rsid w:val="00A65367"/>
    <w:rsid w:val="00A65373"/>
    <w:rsid w:val="00A653AA"/>
    <w:rsid w:val="00A653B0"/>
    <w:rsid w:val="00A65409"/>
    <w:rsid w:val="00A65477"/>
    <w:rsid w:val="00A65479"/>
    <w:rsid w:val="00A6547B"/>
    <w:rsid w:val="00A654D0"/>
    <w:rsid w:val="00A654EF"/>
    <w:rsid w:val="00A654FA"/>
    <w:rsid w:val="00A65528"/>
    <w:rsid w:val="00A65532"/>
    <w:rsid w:val="00A65551"/>
    <w:rsid w:val="00A6555F"/>
    <w:rsid w:val="00A655AD"/>
    <w:rsid w:val="00A655D7"/>
    <w:rsid w:val="00A655E9"/>
    <w:rsid w:val="00A655EE"/>
    <w:rsid w:val="00A65633"/>
    <w:rsid w:val="00A65643"/>
    <w:rsid w:val="00A656A5"/>
    <w:rsid w:val="00A656AD"/>
    <w:rsid w:val="00A656B9"/>
    <w:rsid w:val="00A656D6"/>
    <w:rsid w:val="00A656D9"/>
    <w:rsid w:val="00A6571B"/>
    <w:rsid w:val="00A6572B"/>
    <w:rsid w:val="00A657B3"/>
    <w:rsid w:val="00A657E7"/>
    <w:rsid w:val="00A6582F"/>
    <w:rsid w:val="00A65872"/>
    <w:rsid w:val="00A6588E"/>
    <w:rsid w:val="00A6589B"/>
    <w:rsid w:val="00A658B0"/>
    <w:rsid w:val="00A65937"/>
    <w:rsid w:val="00A6595B"/>
    <w:rsid w:val="00A6597E"/>
    <w:rsid w:val="00A65981"/>
    <w:rsid w:val="00A659B1"/>
    <w:rsid w:val="00A659C6"/>
    <w:rsid w:val="00A659CC"/>
    <w:rsid w:val="00A659E5"/>
    <w:rsid w:val="00A65A2D"/>
    <w:rsid w:val="00A65A3B"/>
    <w:rsid w:val="00A65A55"/>
    <w:rsid w:val="00A65A92"/>
    <w:rsid w:val="00A65ABE"/>
    <w:rsid w:val="00A65AF3"/>
    <w:rsid w:val="00A65B36"/>
    <w:rsid w:val="00A65B63"/>
    <w:rsid w:val="00A65B6A"/>
    <w:rsid w:val="00A65B96"/>
    <w:rsid w:val="00A65BBE"/>
    <w:rsid w:val="00A65BD7"/>
    <w:rsid w:val="00A65BF6"/>
    <w:rsid w:val="00A65C12"/>
    <w:rsid w:val="00A65C2C"/>
    <w:rsid w:val="00A65C31"/>
    <w:rsid w:val="00A65C38"/>
    <w:rsid w:val="00A65C39"/>
    <w:rsid w:val="00A65C4F"/>
    <w:rsid w:val="00A65D54"/>
    <w:rsid w:val="00A65D55"/>
    <w:rsid w:val="00A65D95"/>
    <w:rsid w:val="00A65D98"/>
    <w:rsid w:val="00A65D9A"/>
    <w:rsid w:val="00A65DA0"/>
    <w:rsid w:val="00A65DB1"/>
    <w:rsid w:val="00A65DB5"/>
    <w:rsid w:val="00A65DE1"/>
    <w:rsid w:val="00A65DEB"/>
    <w:rsid w:val="00A65E04"/>
    <w:rsid w:val="00A65E1B"/>
    <w:rsid w:val="00A65E47"/>
    <w:rsid w:val="00A65E73"/>
    <w:rsid w:val="00A65E77"/>
    <w:rsid w:val="00A65EA7"/>
    <w:rsid w:val="00A65EC4"/>
    <w:rsid w:val="00A65ED1"/>
    <w:rsid w:val="00A65F0B"/>
    <w:rsid w:val="00A65F15"/>
    <w:rsid w:val="00A65F71"/>
    <w:rsid w:val="00A65F8E"/>
    <w:rsid w:val="00A66029"/>
    <w:rsid w:val="00A66084"/>
    <w:rsid w:val="00A660A0"/>
    <w:rsid w:val="00A660A3"/>
    <w:rsid w:val="00A660EA"/>
    <w:rsid w:val="00A6610C"/>
    <w:rsid w:val="00A66120"/>
    <w:rsid w:val="00A66133"/>
    <w:rsid w:val="00A6613A"/>
    <w:rsid w:val="00A6614E"/>
    <w:rsid w:val="00A6615D"/>
    <w:rsid w:val="00A6618D"/>
    <w:rsid w:val="00A661A7"/>
    <w:rsid w:val="00A661B3"/>
    <w:rsid w:val="00A661C2"/>
    <w:rsid w:val="00A661DD"/>
    <w:rsid w:val="00A661E8"/>
    <w:rsid w:val="00A661EE"/>
    <w:rsid w:val="00A661FD"/>
    <w:rsid w:val="00A66271"/>
    <w:rsid w:val="00A66277"/>
    <w:rsid w:val="00A66281"/>
    <w:rsid w:val="00A66308"/>
    <w:rsid w:val="00A6636F"/>
    <w:rsid w:val="00A66377"/>
    <w:rsid w:val="00A663BE"/>
    <w:rsid w:val="00A663C1"/>
    <w:rsid w:val="00A6640A"/>
    <w:rsid w:val="00A6640F"/>
    <w:rsid w:val="00A6644D"/>
    <w:rsid w:val="00A6645D"/>
    <w:rsid w:val="00A66494"/>
    <w:rsid w:val="00A6649F"/>
    <w:rsid w:val="00A664C2"/>
    <w:rsid w:val="00A6650B"/>
    <w:rsid w:val="00A6652C"/>
    <w:rsid w:val="00A665D7"/>
    <w:rsid w:val="00A66613"/>
    <w:rsid w:val="00A66620"/>
    <w:rsid w:val="00A6663D"/>
    <w:rsid w:val="00A66640"/>
    <w:rsid w:val="00A66662"/>
    <w:rsid w:val="00A6666B"/>
    <w:rsid w:val="00A6666F"/>
    <w:rsid w:val="00A66677"/>
    <w:rsid w:val="00A66694"/>
    <w:rsid w:val="00A666A2"/>
    <w:rsid w:val="00A666D1"/>
    <w:rsid w:val="00A666FA"/>
    <w:rsid w:val="00A66777"/>
    <w:rsid w:val="00A66783"/>
    <w:rsid w:val="00A667C4"/>
    <w:rsid w:val="00A667F6"/>
    <w:rsid w:val="00A6680E"/>
    <w:rsid w:val="00A66814"/>
    <w:rsid w:val="00A66846"/>
    <w:rsid w:val="00A66849"/>
    <w:rsid w:val="00A6689E"/>
    <w:rsid w:val="00A668A0"/>
    <w:rsid w:val="00A668A7"/>
    <w:rsid w:val="00A668B0"/>
    <w:rsid w:val="00A668DB"/>
    <w:rsid w:val="00A66926"/>
    <w:rsid w:val="00A66934"/>
    <w:rsid w:val="00A66937"/>
    <w:rsid w:val="00A66977"/>
    <w:rsid w:val="00A66A11"/>
    <w:rsid w:val="00A66A58"/>
    <w:rsid w:val="00A66A68"/>
    <w:rsid w:val="00A66A72"/>
    <w:rsid w:val="00A66AA0"/>
    <w:rsid w:val="00A66AA2"/>
    <w:rsid w:val="00A66AA7"/>
    <w:rsid w:val="00A66B42"/>
    <w:rsid w:val="00A66B48"/>
    <w:rsid w:val="00A66B57"/>
    <w:rsid w:val="00A66B5A"/>
    <w:rsid w:val="00A66B86"/>
    <w:rsid w:val="00A66B8B"/>
    <w:rsid w:val="00A66BB3"/>
    <w:rsid w:val="00A66BC0"/>
    <w:rsid w:val="00A66BC4"/>
    <w:rsid w:val="00A66BD5"/>
    <w:rsid w:val="00A66BE7"/>
    <w:rsid w:val="00A66BFC"/>
    <w:rsid w:val="00A66C46"/>
    <w:rsid w:val="00A66C59"/>
    <w:rsid w:val="00A66C65"/>
    <w:rsid w:val="00A66C8B"/>
    <w:rsid w:val="00A66CBD"/>
    <w:rsid w:val="00A66CC6"/>
    <w:rsid w:val="00A66D45"/>
    <w:rsid w:val="00A66D4A"/>
    <w:rsid w:val="00A66D58"/>
    <w:rsid w:val="00A66D5D"/>
    <w:rsid w:val="00A66D67"/>
    <w:rsid w:val="00A66D98"/>
    <w:rsid w:val="00A66D9E"/>
    <w:rsid w:val="00A66DF5"/>
    <w:rsid w:val="00A66E4C"/>
    <w:rsid w:val="00A66E4D"/>
    <w:rsid w:val="00A66E6C"/>
    <w:rsid w:val="00A66E79"/>
    <w:rsid w:val="00A66EA0"/>
    <w:rsid w:val="00A66EE7"/>
    <w:rsid w:val="00A66F7C"/>
    <w:rsid w:val="00A66F7D"/>
    <w:rsid w:val="00A66FDC"/>
    <w:rsid w:val="00A67020"/>
    <w:rsid w:val="00A67034"/>
    <w:rsid w:val="00A67091"/>
    <w:rsid w:val="00A670A5"/>
    <w:rsid w:val="00A6714E"/>
    <w:rsid w:val="00A6717B"/>
    <w:rsid w:val="00A671A5"/>
    <w:rsid w:val="00A671AA"/>
    <w:rsid w:val="00A671B1"/>
    <w:rsid w:val="00A671C1"/>
    <w:rsid w:val="00A671C5"/>
    <w:rsid w:val="00A671D7"/>
    <w:rsid w:val="00A671DF"/>
    <w:rsid w:val="00A671E4"/>
    <w:rsid w:val="00A671E7"/>
    <w:rsid w:val="00A671E9"/>
    <w:rsid w:val="00A671FA"/>
    <w:rsid w:val="00A6720C"/>
    <w:rsid w:val="00A67282"/>
    <w:rsid w:val="00A67290"/>
    <w:rsid w:val="00A672A2"/>
    <w:rsid w:val="00A672CD"/>
    <w:rsid w:val="00A672F8"/>
    <w:rsid w:val="00A67314"/>
    <w:rsid w:val="00A67315"/>
    <w:rsid w:val="00A6731C"/>
    <w:rsid w:val="00A6732F"/>
    <w:rsid w:val="00A6734D"/>
    <w:rsid w:val="00A67363"/>
    <w:rsid w:val="00A67366"/>
    <w:rsid w:val="00A67379"/>
    <w:rsid w:val="00A6737F"/>
    <w:rsid w:val="00A6738C"/>
    <w:rsid w:val="00A6747F"/>
    <w:rsid w:val="00A67487"/>
    <w:rsid w:val="00A674C7"/>
    <w:rsid w:val="00A674F5"/>
    <w:rsid w:val="00A67508"/>
    <w:rsid w:val="00A67552"/>
    <w:rsid w:val="00A6755D"/>
    <w:rsid w:val="00A6755E"/>
    <w:rsid w:val="00A675C5"/>
    <w:rsid w:val="00A675EF"/>
    <w:rsid w:val="00A67601"/>
    <w:rsid w:val="00A6761D"/>
    <w:rsid w:val="00A67627"/>
    <w:rsid w:val="00A67640"/>
    <w:rsid w:val="00A6764E"/>
    <w:rsid w:val="00A67661"/>
    <w:rsid w:val="00A676C4"/>
    <w:rsid w:val="00A676C6"/>
    <w:rsid w:val="00A676E3"/>
    <w:rsid w:val="00A6770D"/>
    <w:rsid w:val="00A6773F"/>
    <w:rsid w:val="00A67754"/>
    <w:rsid w:val="00A6781A"/>
    <w:rsid w:val="00A67829"/>
    <w:rsid w:val="00A6785F"/>
    <w:rsid w:val="00A67886"/>
    <w:rsid w:val="00A678A6"/>
    <w:rsid w:val="00A678FA"/>
    <w:rsid w:val="00A678FF"/>
    <w:rsid w:val="00A67906"/>
    <w:rsid w:val="00A67914"/>
    <w:rsid w:val="00A67919"/>
    <w:rsid w:val="00A6795C"/>
    <w:rsid w:val="00A679DE"/>
    <w:rsid w:val="00A679E4"/>
    <w:rsid w:val="00A679EA"/>
    <w:rsid w:val="00A67A10"/>
    <w:rsid w:val="00A67A22"/>
    <w:rsid w:val="00A67A3F"/>
    <w:rsid w:val="00A67A76"/>
    <w:rsid w:val="00A67A84"/>
    <w:rsid w:val="00A67A93"/>
    <w:rsid w:val="00A67AC5"/>
    <w:rsid w:val="00A67AC6"/>
    <w:rsid w:val="00A67AE5"/>
    <w:rsid w:val="00A67AF1"/>
    <w:rsid w:val="00A67AFA"/>
    <w:rsid w:val="00A67B2A"/>
    <w:rsid w:val="00A67B72"/>
    <w:rsid w:val="00A67B73"/>
    <w:rsid w:val="00A67BBB"/>
    <w:rsid w:val="00A67C0A"/>
    <w:rsid w:val="00A67C0C"/>
    <w:rsid w:val="00A67C0D"/>
    <w:rsid w:val="00A67C18"/>
    <w:rsid w:val="00A67C19"/>
    <w:rsid w:val="00A67C1E"/>
    <w:rsid w:val="00A67C36"/>
    <w:rsid w:val="00A67C63"/>
    <w:rsid w:val="00A67C64"/>
    <w:rsid w:val="00A67C84"/>
    <w:rsid w:val="00A67CA6"/>
    <w:rsid w:val="00A67D1D"/>
    <w:rsid w:val="00A67D30"/>
    <w:rsid w:val="00A67D84"/>
    <w:rsid w:val="00A67D8D"/>
    <w:rsid w:val="00A67DB2"/>
    <w:rsid w:val="00A67E03"/>
    <w:rsid w:val="00A67E09"/>
    <w:rsid w:val="00A67E32"/>
    <w:rsid w:val="00A67E4D"/>
    <w:rsid w:val="00A67E55"/>
    <w:rsid w:val="00A67EAF"/>
    <w:rsid w:val="00A67EBE"/>
    <w:rsid w:val="00A67EF1"/>
    <w:rsid w:val="00A67F15"/>
    <w:rsid w:val="00A67F32"/>
    <w:rsid w:val="00A67F40"/>
    <w:rsid w:val="00A67F4B"/>
    <w:rsid w:val="00A67F6B"/>
    <w:rsid w:val="00A67FCE"/>
    <w:rsid w:val="00A67FD8"/>
    <w:rsid w:val="00A70004"/>
    <w:rsid w:val="00A7001A"/>
    <w:rsid w:val="00A70039"/>
    <w:rsid w:val="00A7003A"/>
    <w:rsid w:val="00A70060"/>
    <w:rsid w:val="00A70071"/>
    <w:rsid w:val="00A70078"/>
    <w:rsid w:val="00A70110"/>
    <w:rsid w:val="00A70112"/>
    <w:rsid w:val="00A70162"/>
    <w:rsid w:val="00A701AC"/>
    <w:rsid w:val="00A701AD"/>
    <w:rsid w:val="00A701CF"/>
    <w:rsid w:val="00A701FA"/>
    <w:rsid w:val="00A701FE"/>
    <w:rsid w:val="00A70222"/>
    <w:rsid w:val="00A70223"/>
    <w:rsid w:val="00A70227"/>
    <w:rsid w:val="00A7023E"/>
    <w:rsid w:val="00A70246"/>
    <w:rsid w:val="00A70247"/>
    <w:rsid w:val="00A70250"/>
    <w:rsid w:val="00A70272"/>
    <w:rsid w:val="00A70277"/>
    <w:rsid w:val="00A70310"/>
    <w:rsid w:val="00A70341"/>
    <w:rsid w:val="00A70357"/>
    <w:rsid w:val="00A70383"/>
    <w:rsid w:val="00A703A4"/>
    <w:rsid w:val="00A703B1"/>
    <w:rsid w:val="00A7041D"/>
    <w:rsid w:val="00A7042B"/>
    <w:rsid w:val="00A70437"/>
    <w:rsid w:val="00A70443"/>
    <w:rsid w:val="00A704B2"/>
    <w:rsid w:val="00A704C3"/>
    <w:rsid w:val="00A704F9"/>
    <w:rsid w:val="00A7055D"/>
    <w:rsid w:val="00A70562"/>
    <w:rsid w:val="00A705C6"/>
    <w:rsid w:val="00A705D3"/>
    <w:rsid w:val="00A70600"/>
    <w:rsid w:val="00A7068E"/>
    <w:rsid w:val="00A706AB"/>
    <w:rsid w:val="00A70702"/>
    <w:rsid w:val="00A70727"/>
    <w:rsid w:val="00A7073C"/>
    <w:rsid w:val="00A707A0"/>
    <w:rsid w:val="00A707D2"/>
    <w:rsid w:val="00A70842"/>
    <w:rsid w:val="00A7088A"/>
    <w:rsid w:val="00A708C4"/>
    <w:rsid w:val="00A708FF"/>
    <w:rsid w:val="00A70943"/>
    <w:rsid w:val="00A70955"/>
    <w:rsid w:val="00A709E5"/>
    <w:rsid w:val="00A709F5"/>
    <w:rsid w:val="00A70A0F"/>
    <w:rsid w:val="00A70A16"/>
    <w:rsid w:val="00A70A3D"/>
    <w:rsid w:val="00A70A52"/>
    <w:rsid w:val="00A70A9C"/>
    <w:rsid w:val="00A70AB8"/>
    <w:rsid w:val="00A70AD9"/>
    <w:rsid w:val="00A70AF5"/>
    <w:rsid w:val="00A70B6A"/>
    <w:rsid w:val="00A70BD9"/>
    <w:rsid w:val="00A70C0D"/>
    <w:rsid w:val="00A70C21"/>
    <w:rsid w:val="00A70C40"/>
    <w:rsid w:val="00A70C8D"/>
    <w:rsid w:val="00A70C97"/>
    <w:rsid w:val="00A70CAD"/>
    <w:rsid w:val="00A70CD6"/>
    <w:rsid w:val="00A70CF6"/>
    <w:rsid w:val="00A70D05"/>
    <w:rsid w:val="00A70D5C"/>
    <w:rsid w:val="00A70DA0"/>
    <w:rsid w:val="00A70DA9"/>
    <w:rsid w:val="00A70DBD"/>
    <w:rsid w:val="00A70DFA"/>
    <w:rsid w:val="00A70E0C"/>
    <w:rsid w:val="00A70E6A"/>
    <w:rsid w:val="00A70EAE"/>
    <w:rsid w:val="00A70EDD"/>
    <w:rsid w:val="00A70EE0"/>
    <w:rsid w:val="00A70EF3"/>
    <w:rsid w:val="00A70EF8"/>
    <w:rsid w:val="00A70F3E"/>
    <w:rsid w:val="00A70F4E"/>
    <w:rsid w:val="00A70F57"/>
    <w:rsid w:val="00A70F5A"/>
    <w:rsid w:val="00A70F8B"/>
    <w:rsid w:val="00A70F8C"/>
    <w:rsid w:val="00A70FB4"/>
    <w:rsid w:val="00A70FE3"/>
    <w:rsid w:val="00A70FEA"/>
    <w:rsid w:val="00A70FF3"/>
    <w:rsid w:val="00A71048"/>
    <w:rsid w:val="00A71088"/>
    <w:rsid w:val="00A710A6"/>
    <w:rsid w:val="00A710DD"/>
    <w:rsid w:val="00A710E7"/>
    <w:rsid w:val="00A7110F"/>
    <w:rsid w:val="00A71123"/>
    <w:rsid w:val="00A7114C"/>
    <w:rsid w:val="00A711B2"/>
    <w:rsid w:val="00A711C9"/>
    <w:rsid w:val="00A711D8"/>
    <w:rsid w:val="00A711E6"/>
    <w:rsid w:val="00A7123D"/>
    <w:rsid w:val="00A7124A"/>
    <w:rsid w:val="00A7128E"/>
    <w:rsid w:val="00A712D2"/>
    <w:rsid w:val="00A71357"/>
    <w:rsid w:val="00A71360"/>
    <w:rsid w:val="00A71365"/>
    <w:rsid w:val="00A7137B"/>
    <w:rsid w:val="00A713C8"/>
    <w:rsid w:val="00A713D8"/>
    <w:rsid w:val="00A71401"/>
    <w:rsid w:val="00A7141E"/>
    <w:rsid w:val="00A71424"/>
    <w:rsid w:val="00A71460"/>
    <w:rsid w:val="00A71467"/>
    <w:rsid w:val="00A71493"/>
    <w:rsid w:val="00A7149C"/>
    <w:rsid w:val="00A714AF"/>
    <w:rsid w:val="00A714C4"/>
    <w:rsid w:val="00A714FB"/>
    <w:rsid w:val="00A7151B"/>
    <w:rsid w:val="00A71539"/>
    <w:rsid w:val="00A7153F"/>
    <w:rsid w:val="00A7154E"/>
    <w:rsid w:val="00A71559"/>
    <w:rsid w:val="00A7155A"/>
    <w:rsid w:val="00A71560"/>
    <w:rsid w:val="00A715AD"/>
    <w:rsid w:val="00A715EC"/>
    <w:rsid w:val="00A715FB"/>
    <w:rsid w:val="00A715FD"/>
    <w:rsid w:val="00A7164A"/>
    <w:rsid w:val="00A7169C"/>
    <w:rsid w:val="00A71727"/>
    <w:rsid w:val="00A71780"/>
    <w:rsid w:val="00A7178D"/>
    <w:rsid w:val="00A7179C"/>
    <w:rsid w:val="00A717A6"/>
    <w:rsid w:val="00A7181E"/>
    <w:rsid w:val="00A71835"/>
    <w:rsid w:val="00A71838"/>
    <w:rsid w:val="00A71874"/>
    <w:rsid w:val="00A71877"/>
    <w:rsid w:val="00A718C8"/>
    <w:rsid w:val="00A718E8"/>
    <w:rsid w:val="00A7190F"/>
    <w:rsid w:val="00A719CC"/>
    <w:rsid w:val="00A71A4D"/>
    <w:rsid w:val="00A71A79"/>
    <w:rsid w:val="00A71A81"/>
    <w:rsid w:val="00A71A8B"/>
    <w:rsid w:val="00A71AA9"/>
    <w:rsid w:val="00A71AC3"/>
    <w:rsid w:val="00A71ADB"/>
    <w:rsid w:val="00A71AEB"/>
    <w:rsid w:val="00A71B36"/>
    <w:rsid w:val="00A71B81"/>
    <w:rsid w:val="00A71B8A"/>
    <w:rsid w:val="00A71BD0"/>
    <w:rsid w:val="00A71BD8"/>
    <w:rsid w:val="00A71C21"/>
    <w:rsid w:val="00A71CCD"/>
    <w:rsid w:val="00A71CD5"/>
    <w:rsid w:val="00A71CEC"/>
    <w:rsid w:val="00A71CEE"/>
    <w:rsid w:val="00A71D04"/>
    <w:rsid w:val="00A71D5E"/>
    <w:rsid w:val="00A71DFF"/>
    <w:rsid w:val="00A71E35"/>
    <w:rsid w:val="00A71E93"/>
    <w:rsid w:val="00A71EA0"/>
    <w:rsid w:val="00A71EB1"/>
    <w:rsid w:val="00A71F37"/>
    <w:rsid w:val="00A71F90"/>
    <w:rsid w:val="00A71F93"/>
    <w:rsid w:val="00A71F98"/>
    <w:rsid w:val="00A71FC1"/>
    <w:rsid w:val="00A71FE6"/>
    <w:rsid w:val="00A72078"/>
    <w:rsid w:val="00A72096"/>
    <w:rsid w:val="00A7209B"/>
    <w:rsid w:val="00A72116"/>
    <w:rsid w:val="00A7211E"/>
    <w:rsid w:val="00A72177"/>
    <w:rsid w:val="00A7218D"/>
    <w:rsid w:val="00A72197"/>
    <w:rsid w:val="00A721AC"/>
    <w:rsid w:val="00A721B5"/>
    <w:rsid w:val="00A721BA"/>
    <w:rsid w:val="00A721C2"/>
    <w:rsid w:val="00A721C9"/>
    <w:rsid w:val="00A721CA"/>
    <w:rsid w:val="00A721D8"/>
    <w:rsid w:val="00A72218"/>
    <w:rsid w:val="00A72227"/>
    <w:rsid w:val="00A72280"/>
    <w:rsid w:val="00A72298"/>
    <w:rsid w:val="00A722D0"/>
    <w:rsid w:val="00A72301"/>
    <w:rsid w:val="00A7232F"/>
    <w:rsid w:val="00A7233A"/>
    <w:rsid w:val="00A7233D"/>
    <w:rsid w:val="00A72381"/>
    <w:rsid w:val="00A723B5"/>
    <w:rsid w:val="00A723E3"/>
    <w:rsid w:val="00A7248A"/>
    <w:rsid w:val="00A724B0"/>
    <w:rsid w:val="00A724B2"/>
    <w:rsid w:val="00A724CA"/>
    <w:rsid w:val="00A724DF"/>
    <w:rsid w:val="00A72514"/>
    <w:rsid w:val="00A7252A"/>
    <w:rsid w:val="00A72553"/>
    <w:rsid w:val="00A7257B"/>
    <w:rsid w:val="00A72591"/>
    <w:rsid w:val="00A725FD"/>
    <w:rsid w:val="00A72624"/>
    <w:rsid w:val="00A7262E"/>
    <w:rsid w:val="00A72635"/>
    <w:rsid w:val="00A726DF"/>
    <w:rsid w:val="00A7271E"/>
    <w:rsid w:val="00A7272A"/>
    <w:rsid w:val="00A7275A"/>
    <w:rsid w:val="00A727D4"/>
    <w:rsid w:val="00A727EA"/>
    <w:rsid w:val="00A7280C"/>
    <w:rsid w:val="00A7281F"/>
    <w:rsid w:val="00A72871"/>
    <w:rsid w:val="00A728AC"/>
    <w:rsid w:val="00A728C5"/>
    <w:rsid w:val="00A728F6"/>
    <w:rsid w:val="00A7290E"/>
    <w:rsid w:val="00A72967"/>
    <w:rsid w:val="00A7296C"/>
    <w:rsid w:val="00A7299A"/>
    <w:rsid w:val="00A7299B"/>
    <w:rsid w:val="00A729A6"/>
    <w:rsid w:val="00A729B7"/>
    <w:rsid w:val="00A729C7"/>
    <w:rsid w:val="00A729CA"/>
    <w:rsid w:val="00A729DA"/>
    <w:rsid w:val="00A729E2"/>
    <w:rsid w:val="00A72A1C"/>
    <w:rsid w:val="00A72A36"/>
    <w:rsid w:val="00A72AAE"/>
    <w:rsid w:val="00A72ADF"/>
    <w:rsid w:val="00A72B09"/>
    <w:rsid w:val="00A72B7D"/>
    <w:rsid w:val="00A72BCC"/>
    <w:rsid w:val="00A72BDF"/>
    <w:rsid w:val="00A72C0A"/>
    <w:rsid w:val="00A72C0F"/>
    <w:rsid w:val="00A72C34"/>
    <w:rsid w:val="00A72C55"/>
    <w:rsid w:val="00A72C57"/>
    <w:rsid w:val="00A72C58"/>
    <w:rsid w:val="00A72C65"/>
    <w:rsid w:val="00A72C91"/>
    <w:rsid w:val="00A72CBD"/>
    <w:rsid w:val="00A72CF1"/>
    <w:rsid w:val="00A72D20"/>
    <w:rsid w:val="00A72D44"/>
    <w:rsid w:val="00A72D61"/>
    <w:rsid w:val="00A72D62"/>
    <w:rsid w:val="00A72D67"/>
    <w:rsid w:val="00A72D6C"/>
    <w:rsid w:val="00A72D81"/>
    <w:rsid w:val="00A72DA9"/>
    <w:rsid w:val="00A72DAC"/>
    <w:rsid w:val="00A72DD7"/>
    <w:rsid w:val="00A72DE8"/>
    <w:rsid w:val="00A72DEA"/>
    <w:rsid w:val="00A72E26"/>
    <w:rsid w:val="00A72E35"/>
    <w:rsid w:val="00A72E3A"/>
    <w:rsid w:val="00A72E4F"/>
    <w:rsid w:val="00A72E73"/>
    <w:rsid w:val="00A72E82"/>
    <w:rsid w:val="00A72EE0"/>
    <w:rsid w:val="00A72F33"/>
    <w:rsid w:val="00A72F35"/>
    <w:rsid w:val="00A72F38"/>
    <w:rsid w:val="00A72F4D"/>
    <w:rsid w:val="00A72FD3"/>
    <w:rsid w:val="00A72FF1"/>
    <w:rsid w:val="00A73040"/>
    <w:rsid w:val="00A73093"/>
    <w:rsid w:val="00A73173"/>
    <w:rsid w:val="00A73178"/>
    <w:rsid w:val="00A731C1"/>
    <w:rsid w:val="00A73240"/>
    <w:rsid w:val="00A7326B"/>
    <w:rsid w:val="00A732BE"/>
    <w:rsid w:val="00A73393"/>
    <w:rsid w:val="00A733AB"/>
    <w:rsid w:val="00A733B1"/>
    <w:rsid w:val="00A733C2"/>
    <w:rsid w:val="00A733C8"/>
    <w:rsid w:val="00A733CD"/>
    <w:rsid w:val="00A733D7"/>
    <w:rsid w:val="00A73442"/>
    <w:rsid w:val="00A73455"/>
    <w:rsid w:val="00A73460"/>
    <w:rsid w:val="00A73464"/>
    <w:rsid w:val="00A73473"/>
    <w:rsid w:val="00A7349C"/>
    <w:rsid w:val="00A734A2"/>
    <w:rsid w:val="00A734B2"/>
    <w:rsid w:val="00A73516"/>
    <w:rsid w:val="00A73519"/>
    <w:rsid w:val="00A73592"/>
    <w:rsid w:val="00A73597"/>
    <w:rsid w:val="00A735B1"/>
    <w:rsid w:val="00A735C8"/>
    <w:rsid w:val="00A735C9"/>
    <w:rsid w:val="00A7360E"/>
    <w:rsid w:val="00A73618"/>
    <w:rsid w:val="00A7361E"/>
    <w:rsid w:val="00A73621"/>
    <w:rsid w:val="00A73673"/>
    <w:rsid w:val="00A73677"/>
    <w:rsid w:val="00A73685"/>
    <w:rsid w:val="00A736F6"/>
    <w:rsid w:val="00A73748"/>
    <w:rsid w:val="00A737B3"/>
    <w:rsid w:val="00A737C3"/>
    <w:rsid w:val="00A737D6"/>
    <w:rsid w:val="00A737F5"/>
    <w:rsid w:val="00A73836"/>
    <w:rsid w:val="00A7385C"/>
    <w:rsid w:val="00A73877"/>
    <w:rsid w:val="00A73892"/>
    <w:rsid w:val="00A73894"/>
    <w:rsid w:val="00A738A6"/>
    <w:rsid w:val="00A738D9"/>
    <w:rsid w:val="00A73926"/>
    <w:rsid w:val="00A7392D"/>
    <w:rsid w:val="00A73967"/>
    <w:rsid w:val="00A739AB"/>
    <w:rsid w:val="00A73A44"/>
    <w:rsid w:val="00A73A79"/>
    <w:rsid w:val="00A73AAE"/>
    <w:rsid w:val="00A73AC6"/>
    <w:rsid w:val="00A73B27"/>
    <w:rsid w:val="00A73B34"/>
    <w:rsid w:val="00A73B8D"/>
    <w:rsid w:val="00A73BA9"/>
    <w:rsid w:val="00A73BFB"/>
    <w:rsid w:val="00A73C0A"/>
    <w:rsid w:val="00A73C13"/>
    <w:rsid w:val="00A73C35"/>
    <w:rsid w:val="00A73CDB"/>
    <w:rsid w:val="00A73CDC"/>
    <w:rsid w:val="00A73CE9"/>
    <w:rsid w:val="00A73D1A"/>
    <w:rsid w:val="00A73D32"/>
    <w:rsid w:val="00A73D4E"/>
    <w:rsid w:val="00A73D8B"/>
    <w:rsid w:val="00A73D95"/>
    <w:rsid w:val="00A73DC3"/>
    <w:rsid w:val="00A73DC7"/>
    <w:rsid w:val="00A73E16"/>
    <w:rsid w:val="00A73E44"/>
    <w:rsid w:val="00A73E56"/>
    <w:rsid w:val="00A73E7D"/>
    <w:rsid w:val="00A73EDE"/>
    <w:rsid w:val="00A73F07"/>
    <w:rsid w:val="00A73F36"/>
    <w:rsid w:val="00A73F3D"/>
    <w:rsid w:val="00A73F43"/>
    <w:rsid w:val="00A73F6E"/>
    <w:rsid w:val="00A73F71"/>
    <w:rsid w:val="00A73F77"/>
    <w:rsid w:val="00A73F80"/>
    <w:rsid w:val="00A73F95"/>
    <w:rsid w:val="00A73FA0"/>
    <w:rsid w:val="00A73FC7"/>
    <w:rsid w:val="00A73FDB"/>
    <w:rsid w:val="00A74000"/>
    <w:rsid w:val="00A74033"/>
    <w:rsid w:val="00A74043"/>
    <w:rsid w:val="00A7406D"/>
    <w:rsid w:val="00A7408F"/>
    <w:rsid w:val="00A74092"/>
    <w:rsid w:val="00A740AC"/>
    <w:rsid w:val="00A7410A"/>
    <w:rsid w:val="00A7412C"/>
    <w:rsid w:val="00A74144"/>
    <w:rsid w:val="00A7415F"/>
    <w:rsid w:val="00A74181"/>
    <w:rsid w:val="00A74198"/>
    <w:rsid w:val="00A741EA"/>
    <w:rsid w:val="00A741FF"/>
    <w:rsid w:val="00A7420B"/>
    <w:rsid w:val="00A7425E"/>
    <w:rsid w:val="00A7426B"/>
    <w:rsid w:val="00A74285"/>
    <w:rsid w:val="00A74293"/>
    <w:rsid w:val="00A74298"/>
    <w:rsid w:val="00A742AF"/>
    <w:rsid w:val="00A742DF"/>
    <w:rsid w:val="00A742F4"/>
    <w:rsid w:val="00A74314"/>
    <w:rsid w:val="00A7432D"/>
    <w:rsid w:val="00A7433D"/>
    <w:rsid w:val="00A7435E"/>
    <w:rsid w:val="00A7437A"/>
    <w:rsid w:val="00A7439E"/>
    <w:rsid w:val="00A743A3"/>
    <w:rsid w:val="00A7440F"/>
    <w:rsid w:val="00A74440"/>
    <w:rsid w:val="00A7448A"/>
    <w:rsid w:val="00A74511"/>
    <w:rsid w:val="00A74520"/>
    <w:rsid w:val="00A74521"/>
    <w:rsid w:val="00A7454E"/>
    <w:rsid w:val="00A7459F"/>
    <w:rsid w:val="00A745BB"/>
    <w:rsid w:val="00A745D1"/>
    <w:rsid w:val="00A745DE"/>
    <w:rsid w:val="00A745F6"/>
    <w:rsid w:val="00A745F7"/>
    <w:rsid w:val="00A74639"/>
    <w:rsid w:val="00A74645"/>
    <w:rsid w:val="00A7467C"/>
    <w:rsid w:val="00A74694"/>
    <w:rsid w:val="00A746A7"/>
    <w:rsid w:val="00A74702"/>
    <w:rsid w:val="00A74732"/>
    <w:rsid w:val="00A7476D"/>
    <w:rsid w:val="00A7479B"/>
    <w:rsid w:val="00A7479E"/>
    <w:rsid w:val="00A747D3"/>
    <w:rsid w:val="00A747E2"/>
    <w:rsid w:val="00A747F2"/>
    <w:rsid w:val="00A74850"/>
    <w:rsid w:val="00A74891"/>
    <w:rsid w:val="00A748C2"/>
    <w:rsid w:val="00A74911"/>
    <w:rsid w:val="00A7491B"/>
    <w:rsid w:val="00A74921"/>
    <w:rsid w:val="00A749D6"/>
    <w:rsid w:val="00A74A1D"/>
    <w:rsid w:val="00A74A68"/>
    <w:rsid w:val="00A74A93"/>
    <w:rsid w:val="00A74AD3"/>
    <w:rsid w:val="00A74B59"/>
    <w:rsid w:val="00A74B7E"/>
    <w:rsid w:val="00A74B8C"/>
    <w:rsid w:val="00A74C32"/>
    <w:rsid w:val="00A74C49"/>
    <w:rsid w:val="00A74C5D"/>
    <w:rsid w:val="00A74C77"/>
    <w:rsid w:val="00A74C92"/>
    <w:rsid w:val="00A74CBF"/>
    <w:rsid w:val="00A74D59"/>
    <w:rsid w:val="00A74D5B"/>
    <w:rsid w:val="00A74D88"/>
    <w:rsid w:val="00A74D8A"/>
    <w:rsid w:val="00A74DD5"/>
    <w:rsid w:val="00A74E3F"/>
    <w:rsid w:val="00A74E70"/>
    <w:rsid w:val="00A74EAC"/>
    <w:rsid w:val="00A74EE0"/>
    <w:rsid w:val="00A74EF6"/>
    <w:rsid w:val="00A74F0A"/>
    <w:rsid w:val="00A74F48"/>
    <w:rsid w:val="00A74F7F"/>
    <w:rsid w:val="00A74FEA"/>
    <w:rsid w:val="00A75049"/>
    <w:rsid w:val="00A75091"/>
    <w:rsid w:val="00A75130"/>
    <w:rsid w:val="00A75137"/>
    <w:rsid w:val="00A7513F"/>
    <w:rsid w:val="00A75149"/>
    <w:rsid w:val="00A7516D"/>
    <w:rsid w:val="00A75180"/>
    <w:rsid w:val="00A75197"/>
    <w:rsid w:val="00A7519B"/>
    <w:rsid w:val="00A751A3"/>
    <w:rsid w:val="00A751CF"/>
    <w:rsid w:val="00A751E8"/>
    <w:rsid w:val="00A751F1"/>
    <w:rsid w:val="00A7520D"/>
    <w:rsid w:val="00A75211"/>
    <w:rsid w:val="00A75213"/>
    <w:rsid w:val="00A75267"/>
    <w:rsid w:val="00A752A1"/>
    <w:rsid w:val="00A752C1"/>
    <w:rsid w:val="00A752FA"/>
    <w:rsid w:val="00A75309"/>
    <w:rsid w:val="00A75331"/>
    <w:rsid w:val="00A75361"/>
    <w:rsid w:val="00A75365"/>
    <w:rsid w:val="00A75377"/>
    <w:rsid w:val="00A753C7"/>
    <w:rsid w:val="00A753E3"/>
    <w:rsid w:val="00A7541C"/>
    <w:rsid w:val="00A75422"/>
    <w:rsid w:val="00A7545B"/>
    <w:rsid w:val="00A75478"/>
    <w:rsid w:val="00A75490"/>
    <w:rsid w:val="00A754AC"/>
    <w:rsid w:val="00A754BD"/>
    <w:rsid w:val="00A754EE"/>
    <w:rsid w:val="00A75504"/>
    <w:rsid w:val="00A75526"/>
    <w:rsid w:val="00A75538"/>
    <w:rsid w:val="00A75580"/>
    <w:rsid w:val="00A7559E"/>
    <w:rsid w:val="00A755A2"/>
    <w:rsid w:val="00A755B3"/>
    <w:rsid w:val="00A755BC"/>
    <w:rsid w:val="00A755F1"/>
    <w:rsid w:val="00A755FF"/>
    <w:rsid w:val="00A75606"/>
    <w:rsid w:val="00A7561A"/>
    <w:rsid w:val="00A7565D"/>
    <w:rsid w:val="00A75673"/>
    <w:rsid w:val="00A756B5"/>
    <w:rsid w:val="00A75724"/>
    <w:rsid w:val="00A7573F"/>
    <w:rsid w:val="00A75743"/>
    <w:rsid w:val="00A7576E"/>
    <w:rsid w:val="00A757F9"/>
    <w:rsid w:val="00A7587D"/>
    <w:rsid w:val="00A7587E"/>
    <w:rsid w:val="00A7588B"/>
    <w:rsid w:val="00A7589E"/>
    <w:rsid w:val="00A758F3"/>
    <w:rsid w:val="00A758FC"/>
    <w:rsid w:val="00A75901"/>
    <w:rsid w:val="00A75906"/>
    <w:rsid w:val="00A75913"/>
    <w:rsid w:val="00A75967"/>
    <w:rsid w:val="00A75974"/>
    <w:rsid w:val="00A75983"/>
    <w:rsid w:val="00A75A01"/>
    <w:rsid w:val="00A75A25"/>
    <w:rsid w:val="00A75A40"/>
    <w:rsid w:val="00A75A9D"/>
    <w:rsid w:val="00A75A9E"/>
    <w:rsid w:val="00A75AC5"/>
    <w:rsid w:val="00A75AD6"/>
    <w:rsid w:val="00A75ADB"/>
    <w:rsid w:val="00A75AE8"/>
    <w:rsid w:val="00A75B20"/>
    <w:rsid w:val="00A75B22"/>
    <w:rsid w:val="00A75B43"/>
    <w:rsid w:val="00A75B45"/>
    <w:rsid w:val="00A75B53"/>
    <w:rsid w:val="00A75B6F"/>
    <w:rsid w:val="00A75B80"/>
    <w:rsid w:val="00A75B8B"/>
    <w:rsid w:val="00A75BB3"/>
    <w:rsid w:val="00A75BC8"/>
    <w:rsid w:val="00A75BD3"/>
    <w:rsid w:val="00A75BD8"/>
    <w:rsid w:val="00A75BFF"/>
    <w:rsid w:val="00A75C03"/>
    <w:rsid w:val="00A75C1F"/>
    <w:rsid w:val="00A75C2C"/>
    <w:rsid w:val="00A75C3A"/>
    <w:rsid w:val="00A75C86"/>
    <w:rsid w:val="00A75C92"/>
    <w:rsid w:val="00A75CEA"/>
    <w:rsid w:val="00A75D19"/>
    <w:rsid w:val="00A75D21"/>
    <w:rsid w:val="00A75D64"/>
    <w:rsid w:val="00A75D8D"/>
    <w:rsid w:val="00A75DA5"/>
    <w:rsid w:val="00A75DD1"/>
    <w:rsid w:val="00A75E31"/>
    <w:rsid w:val="00A75EF7"/>
    <w:rsid w:val="00A75F28"/>
    <w:rsid w:val="00A75F2C"/>
    <w:rsid w:val="00A75F4E"/>
    <w:rsid w:val="00A75F52"/>
    <w:rsid w:val="00A75F86"/>
    <w:rsid w:val="00A75FD2"/>
    <w:rsid w:val="00A76004"/>
    <w:rsid w:val="00A7603C"/>
    <w:rsid w:val="00A76058"/>
    <w:rsid w:val="00A7608D"/>
    <w:rsid w:val="00A7610C"/>
    <w:rsid w:val="00A76131"/>
    <w:rsid w:val="00A7613C"/>
    <w:rsid w:val="00A76143"/>
    <w:rsid w:val="00A76153"/>
    <w:rsid w:val="00A76157"/>
    <w:rsid w:val="00A7616B"/>
    <w:rsid w:val="00A761A2"/>
    <w:rsid w:val="00A761BB"/>
    <w:rsid w:val="00A761BF"/>
    <w:rsid w:val="00A761C7"/>
    <w:rsid w:val="00A761E6"/>
    <w:rsid w:val="00A761F3"/>
    <w:rsid w:val="00A761F9"/>
    <w:rsid w:val="00A761FB"/>
    <w:rsid w:val="00A7620B"/>
    <w:rsid w:val="00A76272"/>
    <w:rsid w:val="00A762A8"/>
    <w:rsid w:val="00A762E2"/>
    <w:rsid w:val="00A76340"/>
    <w:rsid w:val="00A76361"/>
    <w:rsid w:val="00A7639E"/>
    <w:rsid w:val="00A763A0"/>
    <w:rsid w:val="00A763A3"/>
    <w:rsid w:val="00A763CD"/>
    <w:rsid w:val="00A763E5"/>
    <w:rsid w:val="00A7642E"/>
    <w:rsid w:val="00A7646E"/>
    <w:rsid w:val="00A7647F"/>
    <w:rsid w:val="00A76490"/>
    <w:rsid w:val="00A76599"/>
    <w:rsid w:val="00A765BF"/>
    <w:rsid w:val="00A765D6"/>
    <w:rsid w:val="00A765DE"/>
    <w:rsid w:val="00A76604"/>
    <w:rsid w:val="00A7662B"/>
    <w:rsid w:val="00A76631"/>
    <w:rsid w:val="00A76660"/>
    <w:rsid w:val="00A7666D"/>
    <w:rsid w:val="00A766E1"/>
    <w:rsid w:val="00A76732"/>
    <w:rsid w:val="00A7673D"/>
    <w:rsid w:val="00A767C4"/>
    <w:rsid w:val="00A767D2"/>
    <w:rsid w:val="00A76814"/>
    <w:rsid w:val="00A76852"/>
    <w:rsid w:val="00A7686D"/>
    <w:rsid w:val="00A76874"/>
    <w:rsid w:val="00A76880"/>
    <w:rsid w:val="00A768AA"/>
    <w:rsid w:val="00A768DD"/>
    <w:rsid w:val="00A76921"/>
    <w:rsid w:val="00A76935"/>
    <w:rsid w:val="00A76974"/>
    <w:rsid w:val="00A76978"/>
    <w:rsid w:val="00A769A8"/>
    <w:rsid w:val="00A769BF"/>
    <w:rsid w:val="00A769C0"/>
    <w:rsid w:val="00A769C2"/>
    <w:rsid w:val="00A769E0"/>
    <w:rsid w:val="00A76A92"/>
    <w:rsid w:val="00A76ADA"/>
    <w:rsid w:val="00A76AEC"/>
    <w:rsid w:val="00A76B18"/>
    <w:rsid w:val="00A76B39"/>
    <w:rsid w:val="00A76B4C"/>
    <w:rsid w:val="00A76B63"/>
    <w:rsid w:val="00A76BD7"/>
    <w:rsid w:val="00A76BE1"/>
    <w:rsid w:val="00A76BEE"/>
    <w:rsid w:val="00A76BF5"/>
    <w:rsid w:val="00A76C44"/>
    <w:rsid w:val="00A76C48"/>
    <w:rsid w:val="00A76C9E"/>
    <w:rsid w:val="00A76CB0"/>
    <w:rsid w:val="00A76CB7"/>
    <w:rsid w:val="00A76CCA"/>
    <w:rsid w:val="00A76D24"/>
    <w:rsid w:val="00A76D27"/>
    <w:rsid w:val="00A76D6E"/>
    <w:rsid w:val="00A76DAD"/>
    <w:rsid w:val="00A76DB5"/>
    <w:rsid w:val="00A76DF7"/>
    <w:rsid w:val="00A76E24"/>
    <w:rsid w:val="00A76E3B"/>
    <w:rsid w:val="00A76E56"/>
    <w:rsid w:val="00A76EB2"/>
    <w:rsid w:val="00A76EF8"/>
    <w:rsid w:val="00A76EFD"/>
    <w:rsid w:val="00A76F05"/>
    <w:rsid w:val="00A76F1C"/>
    <w:rsid w:val="00A76FA3"/>
    <w:rsid w:val="00A77000"/>
    <w:rsid w:val="00A77038"/>
    <w:rsid w:val="00A7706D"/>
    <w:rsid w:val="00A77070"/>
    <w:rsid w:val="00A770B2"/>
    <w:rsid w:val="00A770D0"/>
    <w:rsid w:val="00A770DF"/>
    <w:rsid w:val="00A770E1"/>
    <w:rsid w:val="00A770EC"/>
    <w:rsid w:val="00A77111"/>
    <w:rsid w:val="00A77113"/>
    <w:rsid w:val="00A77122"/>
    <w:rsid w:val="00A77131"/>
    <w:rsid w:val="00A77179"/>
    <w:rsid w:val="00A77226"/>
    <w:rsid w:val="00A772A5"/>
    <w:rsid w:val="00A772AA"/>
    <w:rsid w:val="00A772BF"/>
    <w:rsid w:val="00A772CB"/>
    <w:rsid w:val="00A772DB"/>
    <w:rsid w:val="00A7731F"/>
    <w:rsid w:val="00A77335"/>
    <w:rsid w:val="00A7735F"/>
    <w:rsid w:val="00A7737E"/>
    <w:rsid w:val="00A77463"/>
    <w:rsid w:val="00A77477"/>
    <w:rsid w:val="00A774B4"/>
    <w:rsid w:val="00A774B8"/>
    <w:rsid w:val="00A774C1"/>
    <w:rsid w:val="00A7750B"/>
    <w:rsid w:val="00A77517"/>
    <w:rsid w:val="00A77518"/>
    <w:rsid w:val="00A77550"/>
    <w:rsid w:val="00A7758C"/>
    <w:rsid w:val="00A775AF"/>
    <w:rsid w:val="00A775D7"/>
    <w:rsid w:val="00A77624"/>
    <w:rsid w:val="00A77653"/>
    <w:rsid w:val="00A77678"/>
    <w:rsid w:val="00A77679"/>
    <w:rsid w:val="00A776A5"/>
    <w:rsid w:val="00A776BB"/>
    <w:rsid w:val="00A776C8"/>
    <w:rsid w:val="00A776CE"/>
    <w:rsid w:val="00A776F2"/>
    <w:rsid w:val="00A77715"/>
    <w:rsid w:val="00A77721"/>
    <w:rsid w:val="00A77726"/>
    <w:rsid w:val="00A7773F"/>
    <w:rsid w:val="00A77748"/>
    <w:rsid w:val="00A77765"/>
    <w:rsid w:val="00A77792"/>
    <w:rsid w:val="00A7779A"/>
    <w:rsid w:val="00A777A0"/>
    <w:rsid w:val="00A777C3"/>
    <w:rsid w:val="00A777C4"/>
    <w:rsid w:val="00A777DD"/>
    <w:rsid w:val="00A77814"/>
    <w:rsid w:val="00A77853"/>
    <w:rsid w:val="00A77862"/>
    <w:rsid w:val="00A7789B"/>
    <w:rsid w:val="00A778A7"/>
    <w:rsid w:val="00A77912"/>
    <w:rsid w:val="00A77948"/>
    <w:rsid w:val="00A779AA"/>
    <w:rsid w:val="00A779B7"/>
    <w:rsid w:val="00A779C4"/>
    <w:rsid w:val="00A77A08"/>
    <w:rsid w:val="00A77A0B"/>
    <w:rsid w:val="00A77A0E"/>
    <w:rsid w:val="00A77A1F"/>
    <w:rsid w:val="00A77A51"/>
    <w:rsid w:val="00A77A82"/>
    <w:rsid w:val="00A77A92"/>
    <w:rsid w:val="00A77AF4"/>
    <w:rsid w:val="00A77B12"/>
    <w:rsid w:val="00A77B4A"/>
    <w:rsid w:val="00A77B83"/>
    <w:rsid w:val="00A77B8F"/>
    <w:rsid w:val="00A77BA7"/>
    <w:rsid w:val="00A77BC4"/>
    <w:rsid w:val="00A77BD6"/>
    <w:rsid w:val="00A77BF5"/>
    <w:rsid w:val="00A77BF8"/>
    <w:rsid w:val="00A77C61"/>
    <w:rsid w:val="00A77C91"/>
    <w:rsid w:val="00A77CE3"/>
    <w:rsid w:val="00A77D74"/>
    <w:rsid w:val="00A77D91"/>
    <w:rsid w:val="00A77DA3"/>
    <w:rsid w:val="00A77DC2"/>
    <w:rsid w:val="00A77DF1"/>
    <w:rsid w:val="00A77E05"/>
    <w:rsid w:val="00A77E07"/>
    <w:rsid w:val="00A77E28"/>
    <w:rsid w:val="00A77E63"/>
    <w:rsid w:val="00A77E74"/>
    <w:rsid w:val="00A77E8A"/>
    <w:rsid w:val="00A77F03"/>
    <w:rsid w:val="00A77F1D"/>
    <w:rsid w:val="00A77F25"/>
    <w:rsid w:val="00A77F3D"/>
    <w:rsid w:val="00A77F45"/>
    <w:rsid w:val="00A77F57"/>
    <w:rsid w:val="00A77F8B"/>
    <w:rsid w:val="00A77F9C"/>
    <w:rsid w:val="00A8008A"/>
    <w:rsid w:val="00A800FE"/>
    <w:rsid w:val="00A8014B"/>
    <w:rsid w:val="00A80158"/>
    <w:rsid w:val="00A80174"/>
    <w:rsid w:val="00A80177"/>
    <w:rsid w:val="00A801A3"/>
    <w:rsid w:val="00A801A7"/>
    <w:rsid w:val="00A801E7"/>
    <w:rsid w:val="00A8022F"/>
    <w:rsid w:val="00A80289"/>
    <w:rsid w:val="00A80292"/>
    <w:rsid w:val="00A80332"/>
    <w:rsid w:val="00A803CE"/>
    <w:rsid w:val="00A803D2"/>
    <w:rsid w:val="00A803DB"/>
    <w:rsid w:val="00A803E7"/>
    <w:rsid w:val="00A803F3"/>
    <w:rsid w:val="00A8041B"/>
    <w:rsid w:val="00A8042C"/>
    <w:rsid w:val="00A8047B"/>
    <w:rsid w:val="00A8047C"/>
    <w:rsid w:val="00A804AF"/>
    <w:rsid w:val="00A804FC"/>
    <w:rsid w:val="00A80535"/>
    <w:rsid w:val="00A805DD"/>
    <w:rsid w:val="00A80600"/>
    <w:rsid w:val="00A8061E"/>
    <w:rsid w:val="00A8066E"/>
    <w:rsid w:val="00A80684"/>
    <w:rsid w:val="00A806B2"/>
    <w:rsid w:val="00A806E1"/>
    <w:rsid w:val="00A806E8"/>
    <w:rsid w:val="00A80715"/>
    <w:rsid w:val="00A80719"/>
    <w:rsid w:val="00A8072A"/>
    <w:rsid w:val="00A80736"/>
    <w:rsid w:val="00A80756"/>
    <w:rsid w:val="00A80776"/>
    <w:rsid w:val="00A807EA"/>
    <w:rsid w:val="00A807F3"/>
    <w:rsid w:val="00A80805"/>
    <w:rsid w:val="00A80810"/>
    <w:rsid w:val="00A80839"/>
    <w:rsid w:val="00A808ED"/>
    <w:rsid w:val="00A808F3"/>
    <w:rsid w:val="00A80900"/>
    <w:rsid w:val="00A80901"/>
    <w:rsid w:val="00A8092D"/>
    <w:rsid w:val="00A80960"/>
    <w:rsid w:val="00A809A5"/>
    <w:rsid w:val="00A809B5"/>
    <w:rsid w:val="00A809B6"/>
    <w:rsid w:val="00A809C3"/>
    <w:rsid w:val="00A809D0"/>
    <w:rsid w:val="00A809D1"/>
    <w:rsid w:val="00A809D7"/>
    <w:rsid w:val="00A80A62"/>
    <w:rsid w:val="00A80AA0"/>
    <w:rsid w:val="00A80AA9"/>
    <w:rsid w:val="00A80AB7"/>
    <w:rsid w:val="00A80AC6"/>
    <w:rsid w:val="00A80AD7"/>
    <w:rsid w:val="00A80AED"/>
    <w:rsid w:val="00A80B1B"/>
    <w:rsid w:val="00A80B26"/>
    <w:rsid w:val="00A80B35"/>
    <w:rsid w:val="00A80B73"/>
    <w:rsid w:val="00A80BB1"/>
    <w:rsid w:val="00A80BBF"/>
    <w:rsid w:val="00A80BCA"/>
    <w:rsid w:val="00A80BCC"/>
    <w:rsid w:val="00A80BFC"/>
    <w:rsid w:val="00A80C18"/>
    <w:rsid w:val="00A80C26"/>
    <w:rsid w:val="00A80C2E"/>
    <w:rsid w:val="00A80C4F"/>
    <w:rsid w:val="00A80C58"/>
    <w:rsid w:val="00A80C5E"/>
    <w:rsid w:val="00A80C79"/>
    <w:rsid w:val="00A80C7C"/>
    <w:rsid w:val="00A80C85"/>
    <w:rsid w:val="00A80CAA"/>
    <w:rsid w:val="00A80CB5"/>
    <w:rsid w:val="00A80CC6"/>
    <w:rsid w:val="00A80CCF"/>
    <w:rsid w:val="00A80CD1"/>
    <w:rsid w:val="00A80D2A"/>
    <w:rsid w:val="00A80D71"/>
    <w:rsid w:val="00A80D97"/>
    <w:rsid w:val="00A80DA7"/>
    <w:rsid w:val="00A80DAD"/>
    <w:rsid w:val="00A80DCB"/>
    <w:rsid w:val="00A80DFB"/>
    <w:rsid w:val="00A80E1B"/>
    <w:rsid w:val="00A80E2B"/>
    <w:rsid w:val="00A80E3A"/>
    <w:rsid w:val="00A80E4A"/>
    <w:rsid w:val="00A80E4F"/>
    <w:rsid w:val="00A80E5A"/>
    <w:rsid w:val="00A80E89"/>
    <w:rsid w:val="00A80E9B"/>
    <w:rsid w:val="00A80F28"/>
    <w:rsid w:val="00A80F3D"/>
    <w:rsid w:val="00A80F6A"/>
    <w:rsid w:val="00A80F7E"/>
    <w:rsid w:val="00A80F7F"/>
    <w:rsid w:val="00A80F96"/>
    <w:rsid w:val="00A80FAE"/>
    <w:rsid w:val="00A80FD1"/>
    <w:rsid w:val="00A80FDF"/>
    <w:rsid w:val="00A80FF1"/>
    <w:rsid w:val="00A81001"/>
    <w:rsid w:val="00A8100F"/>
    <w:rsid w:val="00A8101C"/>
    <w:rsid w:val="00A81026"/>
    <w:rsid w:val="00A81032"/>
    <w:rsid w:val="00A81034"/>
    <w:rsid w:val="00A81066"/>
    <w:rsid w:val="00A810A5"/>
    <w:rsid w:val="00A810A9"/>
    <w:rsid w:val="00A810C5"/>
    <w:rsid w:val="00A810F5"/>
    <w:rsid w:val="00A810FD"/>
    <w:rsid w:val="00A8118B"/>
    <w:rsid w:val="00A811DA"/>
    <w:rsid w:val="00A811F9"/>
    <w:rsid w:val="00A81224"/>
    <w:rsid w:val="00A81238"/>
    <w:rsid w:val="00A8129B"/>
    <w:rsid w:val="00A8129C"/>
    <w:rsid w:val="00A81325"/>
    <w:rsid w:val="00A81358"/>
    <w:rsid w:val="00A81380"/>
    <w:rsid w:val="00A813C3"/>
    <w:rsid w:val="00A813CA"/>
    <w:rsid w:val="00A813E2"/>
    <w:rsid w:val="00A8141A"/>
    <w:rsid w:val="00A81471"/>
    <w:rsid w:val="00A81477"/>
    <w:rsid w:val="00A81492"/>
    <w:rsid w:val="00A814EE"/>
    <w:rsid w:val="00A81512"/>
    <w:rsid w:val="00A81560"/>
    <w:rsid w:val="00A815BA"/>
    <w:rsid w:val="00A815F0"/>
    <w:rsid w:val="00A81683"/>
    <w:rsid w:val="00A81695"/>
    <w:rsid w:val="00A8169A"/>
    <w:rsid w:val="00A816B2"/>
    <w:rsid w:val="00A816ED"/>
    <w:rsid w:val="00A8170D"/>
    <w:rsid w:val="00A81715"/>
    <w:rsid w:val="00A81748"/>
    <w:rsid w:val="00A817AB"/>
    <w:rsid w:val="00A817AD"/>
    <w:rsid w:val="00A8180E"/>
    <w:rsid w:val="00A8184F"/>
    <w:rsid w:val="00A8185F"/>
    <w:rsid w:val="00A81866"/>
    <w:rsid w:val="00A81877"/>
    <w:rsid w:val="00A818A8"/>
    <w:rsid w:val="00A818B2"/>
    <w:rsid w:val="00A818E6"/>
    <w:rsid w:val="00A8194C"/>
    <w:rsid w:val="00A8199E"/>
    <w:rsid w:val="00A819AC"/>
    <w:rsid w:val="00A819D9"/>
    <w:rsid w:val="00A819DC"/>
    <w:rsid w:val="00A81A01"/>
    <w:rsid w:val="00A81A28"/>
    <w:rsid w:val="00A81A39"/>
    <w:rsid w:val="00A81A82"/>
    <w:rsid w:val="00A81ADF"/>
    <w:rsid w:val="00A81B5D"/>
    <w:rsid w:val="00A81B94"/>
    <w:rsid w:val="00A81BA8"/>
    <w:rsid w:val="00A81C2A"/>
    <w:rsid w:val="00A81C2F"/>
    <w:rsid w:val="00A81C6F"/>
    <w:rsid w:val="00A81C70"/>
    <w:rsid w:val="00A81CA1"/>
    <w:rsid w:val="00A81CD9"/>
    <w:rsid w:val="00A81CDD"/>
    <w:rsid w:val="00A81D06"/>
    <w:rsid w:val="00A81D08"/>
    <w:rsid w:val="00A81D09"/>
    <w:rsid w:val="00A81D26"/>
    <w:rsid w:val="00A81D4E"/>
    <w:rsid w:val="00A81DBF"/>
    <w:rsid w:val="00A81DEA"/>
    <w:rsid w:val="00A81DF6"/>
    <w:rsid w:val="00A81E1B"/>
    <w:rsid w:val="00A81E42"/>
    <w:rsid w:val="00A81E46"/>
    <w:rsid w:val="00A81E9A"/>
    <w:rsid w:val="00A81ECC"/>
    <w:rsid w:val="00A81EEF"/>
    <w:rsid w:val="00A81F00"/>
    <w:rsid w:val="00A81F49"/>
    <w:rsid w:val="00A81F6C"/>
    <w:rsid w:val="00A81F78"/>
    <w:rsid w:val="00A81F7C"/>
    <w:rsid w:val="00A81F7E"/>
    <w:rsid w:val="00A81FBB"/>
    <w:rsid w:val="00A81FC5"/>
    <w:rsid w:val="00A8206D"/>
    <w:rsid w:val="00A8206E"/>
    <w:rsid w:val="00A820DF"/>
    <w:rsid w:val="00A82146"/>
    <w:rsid w:val="00A82173"/>
    <w:rsid w:val="00A82198"/>
    <w:rsid w:val="00A821C8"/>
    <w:rsid w:val="00A82221"/>
    <w:rsid w:val="00A8222F"/>
    <w:rsid w:val="00A8225E"/>
    <w:rsid w:val="00A82273"/>
    <w:rsid w:val="00A822CA"/>
    <w:rsid w:val="00A822D4"/>
    <w:rsid w:val="00A822F1"/>
    <w:rsid w:val="00A822F8"/>
    <w:rsid w:val="00A822FD"/>
    <w:rsid w:val="00A82320"/>
    <w:rsid w:val="00A8233F"/>
    <w:rsid w:val="00A82342"/>
    <w:rsid w:val="00A8234D"/>
    <w:rsid w:val="00A82375"/>
    <w:rsid w:val="00A8237B"/>
    <w:rsid w:val="00A8238B"/>
    <w:rsid w:val="00A823A0"/>
    <w:rsid w:val="00A823E1"/>
    <w:rsid w:val="00A823FC"/>
    <w:rsid w:val="00A8241F"/>
    <w:rsid w:val="00A8246A"/>
    <w:rsid w:val="00A824AA"/>
    <w:rsid w:val="00A824AB"/>
    <w:rsid w:val="00A824BE"/>
    <w:rsid w:val="00A824EB"/>
    <w:rsid w:val="00A824EF"/>
    <w:rsid w:val="00A82514"/>
    <w:rsid w:val="00A8253A"/>
    <w:rsid w:val="00A82593"/>
    <w:rsid w:val="00A825B1"/>
    <w:rsid w:val="00A825B4"/>
    <w:rsid w:val="00A825D5"/>
    <w:rsid w:val="00A82640"/>
    <w:rsid w:val="00A82650"/>
    <w:rsid w:val="00A82694"/>
    <w:rsid w:val="00A826CC"/>
    <w:rsid w:val="00A826E3"/>
    <w:rsid w:val="00A826F9"/>
    <w:rsid w:val="00A82706"/>
    <w:rsid w:val="00A82711"/>
    <w:rsid w:val="00A82714"/>
    <w:rsid w:val="00A82786"/>
    <w:rsid w:val="00A82787"/>
    <w:rsid w:val="00A827B9"/>
    <w:rsid w:val="00A827D2"/>
    <w:rsid w:val="00A827D7"/>
    <w:rsid w:val="00A82823"/>
    <w:rsid w:val="00A82825"/>
    <w:rsid w:val="00A8282F"/>
    <w:rsid w:val="00A82837"/>
    <w:rsid w:val="00A8284E"/>
    <w:rsid w:val="00A82877"/>
    <w:rsid w:val="00A828A2"/>
    <w:rsid w:val="00A828D9"/>
    <w:rsid w:val="00A828DD"/>
    <w:rsid w:val="00A828DF"/>
    <w:rsid w:val="00A8290D"/>
    <w:rsid w:val="00A82929"/>
    <w:rsid w:val="00A82987"/>
    <w:rsid w:val="00A829AF"/>
    <w:rsid w:val="00A82A4F"/>
    <w:rsid w:val="00A82A56"/>
    <w:rsid w:val="00A82A77"/>
    <w:rsid w:val="00A82AA5"/>
    <w:rsid w:val="00A82AF3"/>
    <w:rsid w:val="00A82B04"/>
    <w:rsid w:val="00A82B13"/>
    <w:rsid w:val="00A82B1F"/>
    <w:rsid w:val="00A82B4A"/>
    <w:rsid w:val="00A82B83"/>
    <w:rsid w:val="00A82B9F"/>
    <w:rsid w:val="00A82BCF"/>
    <w:rsid w:val="00A82BD1"/>
    <w:rsid w:val="00A82BEC"/>
    <w:rsid w:val="00A82C14"/>
    <w:rsid w:val="00A82C18"/>
    <w:rsid w:val="00A82CC2"/>
    <w:rsid w:val="00A82CDF"/>
    <w:rsid w:val="00A82D01"/>
    <w:rsid w:val="00A82D25"/>
    <w:rsid w:val="00A82D2D"/>
    <w:rsid w:val="00A82D90"/>
    <w:rsid w:val="00A82DD9"/>
    <w:rsid w:val="00A82E17"/>
    <w:rsid w:val="00A82E1D"/>
    <w:rsid w:val="00A82E34"/>
    <w:rsid w:val="00A82E55"/>
    <w:rsid w:val="00A82ECD"/>
    <w:rsid w:val="00A82F0F"/>
    <w:rsid w:val="00A82F18"/>
    <w:rsid w:val="00A82F56"/>
    <w:rsid w:val="00A82F93"/>
    <w:rsid w:val="00A82FD7"/>
    <w:rsid w:val="00A83002"/>
    <w:rsid w:val="00A83085"/>
    <w:rsid w:val="00A83110"/>
    <w:rsid w:val="00A83154"/>
    <w:rsid w:val="00A831AB"/>
    <w:rsid w:val="00A83207"/>
    <w:rsid w:val="00A83215"/>
    <w:rsid w:val="00A83238"/>
    <w:rsid w:val="00A8323C"/>
    <w:rsid w:val="00A8324E"/>
    <w:rsid w:val="00A8324F"/>
    <w:rsid w:val="00A8325A"/>
    <w:rsid w:val="00A8328C"/>
    <w:rsid w:val="00A832CD"/>
    <w:rsid w:val="00A832DE"/>
    <w:rsid w:val="00A832FB"/>
    <w:rsid w:val="00A83303"/>
    <w:rsid w:val="00A8330F"/>
    <w:rsid w:val="00A83315"/>
    <w:rsid w:val="00A83385"/>
    <w:rsid w:val="00A8338C"/>
    <w:rsid w:val="00A833CD"/>
    <w:rsid w:val="00A833E0"/>
    <w:rsid w:val="00A833FB"/>
    <w:rsid w:val="00A83418"/>
    <w:rsid w:val="00A83442"/>
    <w:rsid w:val="00A8345C"/>
    <w:rsid w:val="00A8346B"/>
    <w:rsid w:val="00A834B4"/>
    <w:rsid w:val="00A834CC"/>
    <w:rsid w:val="00A834D7"/>
    <w:rsid w:val="00A834DF"/>
    <w:rsid w:val="00A834EF"/>
    <w:rsid w:val="00A83507"/>
    <w:rsid w:val="00A8351F"/>
    <w:rsid w:val="00A8352A"/>
    <w:rsid w:val="00A8354A"/>
    <w:rsid w:val="00A83550"/>
    <w:rsid w:val="00A83554"/>
    <w:rsid w:val="00A8358E"/>
    <w:rsid w:val="00A83597"/>
    <w:rsid w:val="00A835AA"/>
    <w:rsid w:val="00A835C5"/>
    <w:rsid w:val="00A836A6"/>
    <w:rsid w:val="00A836B9"/>
    <w:rsid w:val="00A836D7"/>
    <w:rsid w:val="00A836F0"/>
    <w:rsid w:val="00A83771"/>
    <w:rsid w:val="00A837A6"/>
    <w:rsid w:val="00A837AB"/>
    <w:rsid w:val="00A837DC"/>
    <w:rsid w:val="00A837E2"/>
    <w:rsid w:val="00A83805"/>
    <w:rsid w:val="00A8382A"/>
    <w:rsid w:val="00A83831"/>
    <w:rsid w:val="00A8384F"/>
    <w:rsid w:val="00A8385C"/>
    <w:rsid w:val="00A83860"/>
    <w:rsid w:val="00A83891"/>
    <w:rsid w:val="00A838CF"/>
    <w:rsid w:val="00A838E5"/>
    <w:rsid w:val="00A838F6"/>
    <w:rsid w:val="00A838FD"/>
    <w:rsid w:val="00A83901"/>
    <w:rsid w:val="00A83904"/>
    <w:rsid w:val="00A8395F"/>
    <w:rsid w:val="00A83976"/>
    <w:rsid w:val="00A839A0"/>
    <w:rsid w:val="00A839DD"/>
    <w:rsid w:val="00A839E8"/>
    <w:rsid w:val="00A83A0C"/>
    <w:rsid w:val="00A83A0E"/>
    <w:rsid w:val="00A83A56"/>
    <w:rsid w:val="00A83A89"/>
    <w:rsid w:val="00A83A8A"/>
    <w:rsid w:val="00A83AC6"/>
    <w:rsid w:val="00A83ACA"/>
    <w:rsid w:val="00A83B03"/>
    <w:rsid w:val="00A83B09"/>
    <w:rsid w:val="00A83B0B"/>
    <w:rsid w:val="00A83B17"/>
    <w:rsid w:val="00A83B1E"/>
    <w:rsid w:val="00A83B2E"/>
    <w:rsid w:val="00A83B47"/>
    <w:rsid w:val="00A83B4E"/>
    <w:rsid w:val="00A83B68"/>
    <w:rsid w:val="00A83BE4"/>
    <w:rsid w:val="00A83BED"/>
    <w:rsid w:val="00A83C18"/>
    <w:rsid w:val="00A83C96"/>
    <w:rsid w:val="00A83C9E"/>
    <w:rsid w:val="00A83CF0"/>
    <w:rsid w:val="00A83D00"/>
    <w:rsid w:val="00A83D1F"/>
    <w:rsid w:val="00A83D4F"/>
    <w:rsid w:val="00A83DE7"/>
    <w:rsid w:val="00A83E55"/>
    <w:rsid w:val="00A83E61"/>
    <w:rsid w:val="00A83E7E"/>
    <w:rsid w:val="00A83E97"/>
    <w:rsid w:val="00A83EBD"/>
    <w:rsid w:val="00A83F26"/>
    <w:rsid w:val="00A83F38"/>
    <w:rsid w:val="00A83F63"/>
    <w:rsid w:val="00A83F64"/>
    <w:rsid w:val="00A83F88"/>
    <w:rsid w:val="00A83FF5"/>
    <w:rsid w:val="00A84010"/>
    <w:rsid w:val="00A84067"/>
    <w:rsid w:val="00A840BC"/>
    <w:rsid w:val="00A840BD"/>
    <w:rsid w:val="00A840C6"/>
    <w:rsid w:val="00A84111"/>
    <w:rsid w:val="00A84142"/>
    <w:rsid w:val="00A84161"/>
    <w:rsid w:val="00A84173"/>
    <w:rsid w:val="00A84181"/>
    <w:rsid w:val="00A841FC"/>
    <w:rsid w:val="00A8421B"/>
    <w:rsid w:val="00A84228"/>
    <w:rsid w:val="00A84254"/>
    <w:rsid w:val="00A84262"/>
    <w:rsid w:val="00A84266"/>
    <w:rsid w:val="00A84267"/>
    <w:rsid w:val="00A8427E"/>
    <w:rsid w:val="00A8428E"/>
    <w:rsid w:val="00A842B6"/>
    <w:rsid w:val="00A842C9"/>
    <w:rsid w:val="00A842DB"/>
    <w:rsid w:val="00A842F8"/>
    <w:rsid w:val="00A8435B"/>
    <w:rsid w:val="00A84372"/>
    <w:rsid w:val="00A843AF"/>
    <w:rsid w:val="00A8441B"/>
    <w:rsid w:val="00A84437"/>
    <w:rsid w:val="00A84446"/>
    <w:rsid w:val="00A8447D"/>
    <w:rsid w:val="00A844C3"/>
    <w:rsid w:val="00A844FF"/>
    <w:rsid w:val="00A84545"/>
    <w:rsid w:val="00A84559"/>
    <w:rsid w:val="00A84575"/>
    <w:rsid w:val="00A845C2"/>
    <w:rsid w:val="00A84648"/>
    <w:rsid w:val="00A84697"/>
    <w:rsid w:val="00A846A2"/>
    <w:rsid w:val="00A846D0"/>
    <w:rsid w:val="00A846EC"/>
    <w:rsid w:val="00A84722"/>
    <w:rsid w:val="00A8472F"/>
    <w:rsid w:val="00A84737"/>
    <w:rsid w:val="00A84744"/>
    <w:rsid w:val="00A84756"/>
    <w:rsid w:val="00A847DE"/>
    <w:rsid w:val="00A8480B"/>
    <w:rsid w:val="00A84883"/>
    <w:rsid w:val="00A84890"/>
    <w:rsid w:val="00A848BA"/>
    <w:rsid w:val="00A848D9"/>
    <w:rsid w:val="00A848F3"/>
    <w:rsid w:val="00A8491E"/>
    <w:rsid w:val="00A84931"/>
    <w:rsid w:val="00A849B8"/>
    <w:rsid w:val="00A849CC"/>
    <w:rsid w:val="00A849E8"/>
    <w:rsid w:val="00A849F5"/>
    <w:rsid w:val="00A84A15"/>
    <w:rsid w:val="00A84A1F"/>
    <w:rsid w:val="00A84A24"/>
    <w:rsid w:val="00A84A9D"/>
    <w:rsid w:val="00A84AB5"/>
    <w:rsid w:val="00A84AD0"/>
    <w:rsid w:val="00A84AD3"/>
    <w:rsid w:val="00A84B03"/>
    <w:rsid w:val="00A84B1D"/>
    <w:rsid w:val="00A84B33"/>
    <w:rsid w:val="00A84B37"/>
    <w:rsid w:val="00A84B77"/>
    <w:rsid w:val="00A84BD4"/>
    <w:rsid w:val="00A84BE0"/>
    <w:rsid w:val="00A84C0C"/>
    <w:rsid w:val="00A84C50"/>
    <w:rsid w:val="00A84C7D"/>
    <w:rsid w:val="00A84C9F"/>
    <w:rsid w:val="00A84CD3"/>
    <w:rsid w:val="00A84CF9"/>
    <w:rsid w:val="00A84D2C"/>
    <w:rsid w:val="00A84D59"/>
    <w:rsid w:val="00A84D8A"/>
    <w:rsid w:val="00A84DAD"/>
    <w:rsid w:val="00A84DAE"/>
    <w:rsid w:val="00A84DB2"/>
    <w:rsid w:val="00A84DC5"/>
    <w:rsid w:val="00A84DCF"/>
    <w:rsid w:val="00A84E34"/>
    <w:rsid w:val="00A84E3D"/>
    <w:rsid w:val="00A84E7E"/>
    <w:rsid w:val="00A84E82"/>
    <w:rsid w:val="00A84EA5"/>
    <w:rsid w:val="00A84EA6"/>
    <w:rsid w:val="00A84EDC"/>
    <w:rsid w:val="00A84EED"/>
    <w:rsid w:val="00A84EFF"/>
    <w:rsid w:val="00A84F0B"/>
    <w:rsid w:val="00A84F19"/>
    <w:rsid w:val="00A84F48"/>
    <w:rsid w:val="00A84F4B"/>
    <w:rsid w:val="00A84F68"/>
    <w:rsid w:val="00A84F98"/>
    <w:rsid w:val="00A84FAD"/>
    <w:rsid w:val="00A84FB4"/>
    <w:rsid w:val="00A84FF8"/>
    <w:rsid w:val="00A84FFC"/>
    <w:rsid w:val="00A85033"/>
    <w:rsid w:val="00A850C2"/>
    <w:rsid w:val="00A85109"/>
    <w:rsid w:val="00A85133"/>
    <w:rsid w:val="00A8517A"/>
    <w:rsid w:val="00A85184"/>
    <w:rsid w:val="00A851D4"/>
    <w:rsid w:val="00A851D5"/>
    <w:rsid w:val="00A85209"/>
    <w:rsid w:val="00A85231"/>
    <w:rsid w:val="00A85251"/>
    <w:rsid w:val="00A8528A"/>
    <w:rsid w:val="00A85296"/>
    <w:rsid w:val="00A852BE"/>
    <w:rsid w:val="00A852D0"/>
    <w:rsid w:val="00A852D6"/>
    <w:rsid w:val="00A852D7"/>
    <w:rsid w:val="00A85301"/>
    <w:rsid w:val="00A85306"/>
    <w:rsid w:val="00A8531F"/>
    <w:rsid w:val="00A8533B"/>
    <w:rsid w:val="00A8535A"/>
    <w:rsid w:val="00A85388"/>
    <w:rsid w:val="00A8539D"/>
    <w:rsid w:val="00A853C3"/>
    <w:rsid w:val="00A853E5"/>
    <w:rsid w:val="00A853FC"/>
    <w:rsid w:val="00A85406"/>
    <w:rsid w:val="00A85408"/>
    <w:rsid w:val="00A8547D"/>
    <w:rsid w:val="00A854D1"/>
    <w:rsid w:val="00A854FC"/>
    <w:rsid w:val="00A8553D"/>
    <w:rsid w:val="00A85595"/>
    <w:rsid w:val="00A855D0"/>
    <w:rsid w:val="00A85604"/>
    <w:rsid w:val="00A85632"/>
    <w:rsid w:val="00A8564A"/>
    <w:rsid w:val="00A8568D"/>
    <w:rsid w:val="00A85692"/>
    <w:rsid w:val="00A85693"/>
    <w:rsid w:val="00A85697"/>
    <w:rsid w:val="00A856F3"/>
    <w:rsid w:val="00A85724"/>
    <w:rsid w:val="00A85758"/>
    <w:rsid w:val="00A85778"/>
    <w:rsid w:val="00A85779"/>
    <w:rsid w:val="00A857D3"/>
    <w:rsid w:val="00A857FA"/>
    <w:rsid w:val="00A85814"/>
    <w:rsid w:val="00A85827"/>
    <w:rsid w:val="00A85843"/>
    <w:rsid w:val="00A85847"/>
    <w:rsid w:val="00A85857"/>
    <w:rsid w:val="00A85874"/>
    <w:rsid w:val="00A8589D"/>
    <w:rsid w:val="00A858B1"/>
    <w:rsid w:val="00A858EE"/>
    <w:rsid w:val="00A858EF"/>
    <w:rsid w:val="00A85927"/>
    <w:rsid w:val="00A85949"/>
    <w:rsid w:val="00A8597B"/>
    <w:rsid w:val="00A8598B"/>
    <w:rsid w:val="00A859A2"/>
    <w:rsid w:val="00A859CB"/>
    <w:rsid w:val="00A85A33"/>
    <w:rsid w:val="00A85A57"/>
    <w:rsid w:val="00A85A82"/>
    <w:rsid w:val="00A85A89"/>
    <w:rsid w:val="00A85A90"/>
    <w:rsid w:val="00A85ABC"/>
    <w:rsid w:val="00A85B1D"/>
    <w:rsid w:val="00A85B1F"/>
    <w:rsid w:val="00A85B45"/>
    <w:rsid w:val="00A85B92"/>
    <w:rsid w:val="00A85BB3"/>
    <w:rsid w:val="00A85BBD"/>
    <w:rsid w:val="00A85BC5"/>
    <w:rsid w:val="00A85C33"/>
    <w:rsid w:val="00A85C4A"/>
    <w:rsid w:val="00A85C4F"/>
    <w:rsid w:val="00A85C53"/>
    <w:rsid w:val="00A85CAE"/>
    <w:rsid w:val="00A85D2B"/>
    <w:rsid w:val="00A85D5A"/>
    <w:rsid w:val="00A85D82"/>
    <w:rsid w:val="00A85DA9"/>
    <w:rsid w:val="00A85DF4"/>
    <w:rsid w:val="00A85DFB"/>
    <w:rsid w:val="00A85E38"/>
    <w:rsid w:val="00A85E46"/>
    <w:rsid w:val="00A85E50"/>
    <w:rsid w:val="00A85E79"/>
    <w:rsid w:val="00A85EA8"/>
    <w:rsid w:val="00A85EB3"/>
    <w:rsid w:val="00A85EB8"/>
    <w:rsid w:val="00A85EC7"/>
    <w:rsid w:val="00A85EDD"/>
    <w:rsid w:val="00A85F25"/>
    <w:rsid w:val="00A85F37"/>
    <w:rsid w:val="00A85F47"/>
    <w:rsid w:val="00A85F71"/>
    <w:rsid w:val="00A85F79"/>
    <w:rsid w:val="00A85F85"/>
    <w:rsid w:val="00A85FC1"/>
    <w:rsid w:val="00A86016"/>
    <w:rsid w:val="00A8601D"/>
    <w:rsid w:val="00A86092"/>
    <w:rsid w:val="00A86096"/>
    <w:rsid w:val="00A860E6"/>
    <w:rsid w:val="00A860ED"/>
    <w:rsid w:val="00A8611A"/>
    <w:rsid w:val="00A8612E"/>
    <w:rsid w:val="00A86147"/>
    <w:rsid w:val="00A861A1"/>
    <w:rsid w:val="00A861A7"/>
    <w:rsid w:val="00A861AF"/>
    <w:rsid w:val="00A861BA"/>
    <w:rsid w:val="00A86238"/>
    <w:rsid w:val="00A86248"/>
    <w:rsid w:val="00A8624D"/>
    <w:rsid w:val="00A86265"/>
    <w:rsid w:val="00A86270"/>
    <w:rsid w:val="00A862BB"/>
    <w:rsid w:val="00A862BF"/>
    <w:rsid w:val="00A862ED"/>
    <w:rsid w:val="00A86361"/>
    <w:rsid w:val="00A86388"/>
    <w:rsid w:val="00A863A6"/>
    <w:rsid w:val="00A863C8"/>
    <w:rsid w:val="00A86430"/>
    <w:rsid w:val="00A86452"/>
    <w:rsid w:val="00A86453"/>
    <w:rsid w:val="00A86476"/>
    <w:rsid w:val="00A86484"/>
    <w:rsid w:val="00A864CD"/>
    <w:rsid w:val="00A8652E"/>
    <w:rsid w:val="00A86577"/>
    <w:rsid w:val="00A86580"/>
    <w:rsid w:val="00A865AC"/>
    <w:rsid w:val="00A865E2"/>
    <w:rsid w:val="00A86607"/>
    <w:rsid w:val="00A8661E"/>
    <w:rsid w:val="00A86629"/>
    <w:rsid w:val="00A86639"/>
    <w:rsid w:val="00A86641"/>
    <w:rsid w:val="00A866B4"/>
    <w:rsid w:val="00A86725"/>
    <w:rsid w:val="00A86730"/>
    <w:rsid w:val="00A86740"/>
    <w:rsid w:val="00A8676A"/>
    <w:rsid w:val="00A8677D"/>
    <w:rsid w:val="00A86797"/>
    <w:rsid w:val="00A867EB"/>
    <w:rsid w:val="00A86818"/>
    <w:rsid w:val="00A86824"/>
    <w:rsid w:val="00A86852"/>
    <w:rsid w:val="00A868AE"/>
    <w:rsid w:val="00A868F1"/>
    <w:rsid w:val="00A86902"/>
    <w:rsid w:val="00A8692C"/>
    <w:rsid w:val="00A86967"/>
    <w:rsid w:val="00A869BB"/>
    <w:rsid w:val="00A869CD"/>
    <w:rsid w:val="00A869D4"/>
    <w:rsid w:val="00A869D9"/>
    <w:rsid w:val="00A869E6"/>
    <w:rsid w:val="00A869FA"/>
    <w:rsid w:val="00A86A4D"/>
    <w:rsid w:val="00A86A62"/>
    <w:rsid w:val="00A86A80"/>
    <w:rsid w:val="00A86A90"/>
    <w:rsid w:val="00A86A93"/>
    <w:rsid w:val="00A86AA1"/>
    <w:rsid w:val="00A86AE8"/>
    <w:rsid w:val="00A86AFA"/>
    <w:rsid w:val="00A86B0C"/>
    <w:rsid w:val="00A86B31"/>
    <w:rsid w:val="00A86B43"/>
    <w:rsid w:val="00A86BB1"/>
    <w:rsid w:val="00A86BB9"/>
    <w:rsid w:val="00A86BFF"/>
    <w:rsid w:val="00A86C16"/>
    <w:rsid w:val="00A86C31"/>
    <w:rsid w:val="00A86C39"/>
    <w:rsid w:val="00A86C59"/>
    <w:rsid w:val="00A86C79"/>
    <w:rsid w:val="00A86C86"/>
    <w:rsid w:val="00A86CCE"/>
    <w:rsid w:val="00A86CF7"/>
    <w:rsid w:val="00A86D56"/>
    <w:rsid w:val="00A86DB8"/>
    <w:rsid w:val="00A86E01"/>
    <w:rsid w:val="00A86E32"/>
    <w:rsid w:val="00A86E4B"/>
    <w:rsid w:val="00A86E66"/>
    <w:rsid w:val="00A86E81"/>
    <w:rsid w:val="00A86E83"/>
    <w:rsid w:val="00A86EBE"/>
    <w:rsid w:val="00A86EDA"/>
    <w:rsid w:val="00A86EFE"/>
    <w:rsid w:val="00A86F31"/>
    <w:rsid w:val="00A86F62"/>
    <w:rsid w:val="00A86F77"/>
    <w:rsid w:val="00A86F85"/>
    <w:rsid w:val="00A86FE5"/>
    <w:rsid w:val="00A86FFB"/>
    <w:rsid w:val="00A8701E"/>
    <w:rsid w:val="00A87034"/>
    <w:rsid w:val="00A87057"/>
    <w:rsid w:val="00A8705D"/>
    <w:rsid w:val="00A87066"/>
    <w:rsid w:val="00A87071"/>
    <w:rsid w:val="00A870DA"/>
    <w:rsid w:val="00A87113"/>
    <w:rsid w:val="00A8714F"/>
    <w:rsid w:val="00A87197"/>
    <w:rsid w:val="00A871E9"/>
    <w:rsid w:val="00A871EA"/>
    <w:rsid w:val="00A87219"/>
    <w:rsid w:val="00A8721B"/>
    <w:rsid w:val="00A872CE"/>
    <w:rsid w:val="00A87341"/>
    <w:rsid w:val="00A8735A"/>
    <w:rsid w:val="00A873A7"/>
    <w:rsid w:val="00A873CF"/>
    <w:rsid w:val="00A873D9"/>
    <w:rsid w:val="00A873E0"/>
    <w:rsid w:val="00A87427"/>
    <w:rsid w:val="00A874E9"/>
    <w:rsid w:val="00A8750B"/>
    <w:rsid w:val="00A875CC"/>
    <w:rsid w:val="00A8762A"/>
    <w:rsid w:val="00A8762F"/>
    <w:rsid w:val="00A87649"/>
    <w:rsid w:val="00A8766B"/>
    <w:rsid w:val="00A876CB"/>
    <w:rsid w:val="00A876E4"/>
    <w:rsid w:val="00A876FD"/>
    <w:rsid w:val="00A87725"/>
    <w:rsid w:val="00A87737"/>
    <w:rsid w:val="00A8773C"/>
    <w:rsid w:val="00A87762"/>
    <w:rsid w:val="00A87769"/>
    <w:rsid w:val="00A877DE"/>
    <w:rsid w:val="00A8782E"/>
    <w:rsid w:val="00A8783A"/>
    <w:rsid w:val="00A8786C"/>
    <w:rsid w:val="00A878A9"/>
    <w:rsid w:val="00A87904"/>
    <w:rsid w:val="00A8791A"/>
    <w:rsid w:val="00A87921"/>
    <w:rsid w:val="00A87956"/>
    <w:rsid w:val="00A87988"/>
    <w:rsid w:val="00A879C1"/>
    <w:rsid w:val="00A879D4"/>
    <w:rsid w:val="00A879DC"/>
    <w:rsid w:val="00A879E4"/>
    <w:rsid w:val="00A879EB"/>
    <w:rsid w:val="00A87A02"/>
    <w:rsid w:val="00A87A12"/>
    <w:rsid w:val="00A87A1B"/>
    <w:rsid w:val="00A87A32"/>
    <w:rsid w:val="00A87A38"/>
    <w:rsid w:val="00A87A90"/>
    <w:rsid w:val="00A87B08"/>
    <w:rsid w:val="00A87B1D"/>
    <w:rsid w:val="00A87B50"/>
    <w:rsid w:val="00A87C27"/>
    <w:rsid w:val="00A87C46"/>
    <w:rsid w:val="00A87C4C"/>
    <w:rsid w:val="00A87C6D"/>
    <w:rsid w:val="00A87C9B"/>
    <w:rsid w:val="00A87CBF"/>
    <w:rsid w:val="00A87D0B"/>
    <w:rsid w:val="00A87D6C"/>
    <w:rsid w:val="00A87D6D"/>
    <w:rsid w:val="00A87DA0"/>
    <w:rsid w:val="00A87DBB"/>
    <w:rsid w:val="00A87DBD"/>
    <w:rsid w:val="00A87DD5"/>
    <w:rsid w:val="00A87DFC"/>
    <w:rsid w:val="00A87E2A"/>
    <w:rsid w:val="00A87E58"/>
    <w:rsid w:val="00A87E79"/>
    <w:rsid w:val="00A87EA3"/>
    <w:rsid w:val="00A87ED3"/>
    <w:rsid w:val="00A87F29"/>
    <w:rsid w:val="00A87F2A"/>
    <w:rsid w:val="00A87F47"/>
    <w:rsid w:val="00A87F77"/>
    <w:rsid w:val="00A87FAB"/>
    <w:rsid w:val="00A87FDC"/>
    <w:rsid w:val="00A87FDF"/>
    <w:rsid w:val="00A87FE8"/>
    <w:rsid w:val="00A90035"/>
    <w:rsid w:val="00A900CC"/>
    <w:rsid w:val="00A90155"/>
    <w:rsid w:val="00A901F4"/>
    <w:rsid w:val="00A9020E"/>
    <w:rsid w:val="00A9021B"/>
    <w:rsid w:val="00A90228"/>
    <w:rsid w:val="00A90283"/>
    <w:rsid w:val="00A902C3"/>
    <w:rsid w:val="00A902EB"/>
    <w:rsid w:val="00A90338"/>
    <w:rsid w:val="00A9037F"/>
    <w:rsid w:val="00A903A0"/>
    <w:rsid w:val="00A903A1"/>
    <w:rsid w:val="00A903A6"/>
    <w:rsid w:val="00A903CD"/>
    <w:rsid w:val="00A903F6"/>
    <w:rsid w:val="00A90454"/>
    <w:rsid w:val="00A90468"/>
    <w:rsid w:val="00A90499"/>
    <w:rsid w:val="00A904C8"/>
    <w:rsid w:val="00A9052D"/>
    <w:rsid w:val="00A9057A"/>
    <w:rsid w:val="00A9057C"/>
    <w:rsid w:val="00A905B2"/>
    <w:rsid w:val="00A905D1"/>
    <w:rsid w:val="00A905E2"/>
    <w:rsid w:val="00A9060A"/>
    <w:rsid w:val="00A9060F"/>
    <w:rsid w:val="00A90618"/>
    <w:rsid w:val="00A90623"/>
    <w:rsid w:val="00A90625"/>
    <w:rsid w:val="00A9063D"/>
    <w:rsid w:val="00A90667"/>
    <w:rsid w:val="00A906AD"/>
    <w:rsid w:val="00A906C1"/>
    <w:rsid w:val="00A906ED"/>
    <w:rsid w:val="00A90711"/>
    <w:rsid w:val="00A90740"/>
    <w:rsid w:val="00A90745"/>
    <w:rsid w:val="00A9074A"/>
    <w:rsid w:val="00A90751"/>
    <w:rsid w:val="00A907A3"/>
    <w:rsid w:val="00A90819"/>
    <w:rsid w:val="00A9081B"/>
    <w:rsid w:val="00A9081C"/>
    <w:rsid w:val="00A90848"/>
    <w:rsid w:val="00A9088A"/>
    <w:rsid w:val="00A908C9"/>
    <w:rsid w:val="00A908CF"/>
    <w:rsid w:val="00A908ED"/>
    <w:rsid w:val="00A908F1"/>
    <w:rsid w:val="00A908F8"/>
    <w:rsid w:val="00A9093C"/>
    <w:rsid w:val="00A9093D"/>
    <w:rsid w:val="00A90956"/>
    <w:rsid w:val="00A90965"/>
    <w:rsid w:val="00A90971"/>
    <w:rsid w:val="00A90974"/>
    <w:rsid w:val="00A909B3"/>
    <w:rsid w:val="00A909BC"/>
    <w:rsid w:val="00A909DC"/>
    <w:rsid w:val="00A909E2"/>
    <w:rsid w:val="00A90A2B"/>
    <w:rsid w:val="00A90A5D"/>
    <w:rsid w:val="00A90A6A"/>
    <w:rsid w:val="00A90AB4"/>
    <w:rsid w:val="00A90ACC"/>
    <w:rsid w:val="00A90AD1"/>
    <w:rsid w:val="00A90B02"/>
    <w:rsid w:val="00A90B19"/>
    <w:rsid w:val="00A90B2F"/>
    <w:rsid w:val="00A90B67"/>
    <w:rsid w:val="00A90BA6"/>
    <w:rsid w:val="00A90BB1"/>
    <w:rsid w:val="00A90BD3"/>
    <w:rsid w:val="00A90BD5"/>
    <w:rsid w:val="00A90C18"/>
    <w:rsid w:val="00A90C19"/>
    <w:rsid w:val="00A90C1F"/>
    <w:rsid w:val="00A90C2E"/>
    <w:rsid w:val="00A90C34"/>
    <w:rsid w:val="00A90C38"/>
    <w:rsid w:val="00A90C48"/>
    <w:rsid w:val="00A90C63"/>
    <w:rsid w:val="00A90C65"/>
    <w:rsid w:val="00A90CDE"/>
    <w:rsid w:val="00A90D15"/>
    <w:rsid w:val="00A90D4A"/>
    <w:rsid w:val="00A90D54"/>
    <w:rsid w:val="00A90D72"/>
    <w:rsid w:val="00A90D85"/>
    <w:rsid w:val="00A90D9F"/>
    <w:rsid w:val="00A90DC5"/>
    <w:rsid w:val="00A90DFC"/>
    <w:rsid w:val="00A90E39"/>
    <w:rsid w:val="00A90E54"/>
    <w:rsid w:val="00A90E83"/>
    <w:rsid w:val="00A90E8E"/>
    <w:rsid w:val="00A90ECF"/>
    <w:rsid w:val="00A90F03"/>
    <w:rsid w:val="00A90F0F"/>
    <w:rsid w:val="00A90F13"/>
    <w:rsid w:val="00A90F1D"/>
    <w:rsid w:val="00A90F3C"/>
    <w:rsid w:val="00A90F68"/>
    <w:rsid w:val="00A90F8D"/>
    <w:rsid w:val="00A90FE8"/>
    <w:rsid w:val="00A91012"/>
    <w:rsid w:val="00A91044"/>
    <w:rsid w:val="00A9108C"/>
    <w:rsid w:val="00A91094"/>
    <w:rsid w:val="00A910A5"/>
    <w:rsid w:val="00A910B1"/>
    <w:rsid w:val="00A910C6"/>
    <w:rsid w:val="00A910CB"/>
    <w:rsid w:val="00A910E8"/>
    <w:rsid w:val="00A910EC"/>
    <w:rsid w:val="00A910F5"/>
    <w:rsid w:val="00A91178"/>
    <w:rsid w:val="00A9117F"/>
    <w:rsid w:val="00A91182"/>
    <w:rsid w:val="00A911F8"/>
    <w:rsid w:val="00A91227"/>
    <w:rsid w:val="00A91257"/>
    <w:rsid w:val="00A91264"/>
    <w:rsid w:val="00A91295"/>
    <w:rsid w:val="00A912AA"/>
    <w:rsid w:val="00A912C0"/>
    <w:rsid w:val="00A912CA"/>
    <w:rsid w:val="00A91300"/>
    <w:rsid w:val="00A913AD"/>
    <w:rsid w:val="00A913C5"/>
    <w:rsid w:val="00A913E6"/>
    <w:rsid w:val="00A91417"/>
    <w:rsid w:val="00A91437"/>
    <w:rsid w:val="00A91494"/>
    <w:rsid w:val="00A914F3"/>
    <w:rsid w:val="00A9155F"/>
    <w:rsid w:val="00A91568"/>
    <w:rsid w:val="00A915DD"/>
    <w:rsid w:val="00A915E8"/>
    <w:rsid w:val="00A915F7"/>
    <w:rsid w:val="00A91637"/>
    <w:rsid w:val="00A91660"/>
    <w:rsid w:val="00A916B0"/>
    <w:rsid w:val="00A916EC"/>
    <w:rsid w:val="00A9172D"/>
    <w:rsid w:val="00A9173D"/>
    <w:rsid w:val="00A91789"/>
    <w:rsid w:val="00A9178E"/>
    <w:rsid w:val="00A917FD"/>
    <w:rsid w:val="00A91805"/>
    <w:rsid w:val="00A91875"/>
    <w:rsid w:val="00A91877"/>
    <w:rsid w:val="00A91897"/>
    <w:rsid w:val="00A918C3"/>
    <w:rsid w:val="00A91913"/>
    <w:rsid w:val="00A9193B"/>
    <w:rsid w:val="00A91996"/>
    <w:rsid w:val="00A919A7"/>
    <w:rsid w:val="00A919A9"/>
    <w:rsid w:val="00A919AE"/>
    <w:rsid w:val="00A919E3"/>
    <w:rsid w:val="00A919EB"/>
    <w:rsid w:val="00A91A01"/>
    <w:rsid w:val="00A91A12"/>
    <w:rsid w:val="00A91A55"/>
    <w:rsid w:val="00A91A64"/>
    <w:rsid w:val="00A91A82"/>
    <w:rsid w:val="00A91AA7"/>
    <w:rsid w:val="00A91AC0"/>
    <w:rsid w:val="00A91AF8"/>
    <w:rsid w:val="00A91AFF"/>
    <w:rsid w:val="00A91B43"/>
    <w:rsid w:val="00A91B5F"/>
    <w:rsid w:val="00A91B97"/>
    <w:rsid w:val="00A91B98"/>
    <w:rsid w:val="00A91B9F"/>
    <w:rsid w:val="00A91C09"/>
    <w:rsid w:val="00A91C54"/>
    <w:rsid w:val="00A91C7E"/>
    <w:rsid w:val="00A91C80"/>
    <w:rsid w:val="00A91C93"/>
    <w:rsid w:val="00A91CC4"/>
    <w:rsid w:val="00A91CEA"/>
    <w:rsid w:val="00A91CEE"/>
    <w:rsid w:val="00A91D52"/>
    <w:rsid w:val="00A91D56"/>
    <w:rsid w:val="00A91D77"/>
    <w:rsid w:val="00A91DE9"/>
    <w:rsid w:val="00A91DF3"/>
    <w:rsid w:val="00A91DF6"/>
    <w:rsid w:val="00A91E14"/>
    <w:rsid w:val="00A91E26"/>
    <w:rsid w:val="00A91E49"/>
    <w:rsid w:val="00A91E67"/>
    <w:rsid w:val="00A91E75"/>
    <w:rsid w:val="00A91EDE"/>
    <w:rsid w:val="00A91EE3"/>
    <w:rsid w:val="00A91F33"/>
    <w:rsid w:val="00A91F51"/>
    <w:rsid w:val="00A91F86"/>
    <w:rsid w:val="00A91F91"/>
    <w:rsid w:val="00A91FAE"/>
    <w:rsid w:val="00A91FB8"/>
    <w:rsid w:val="00A92025"/>
    <w:rsid w:val="00A92046"/>
    <w:rsid w:val="00A92055"/>
    <w:rsid w:val="00A92061"/>
    <w:rsid w:val="00A92078"/>
    <w:rsid w:val="00A9207F"/>
    <w:rsid w:val="00A920B3"/>
    <w:rsid w:val="00A920D5"/>
    <w:rsid w:val="00A9211A"/>
    <w:rsid w:val="00A92145"/>
    <w:rsid w:val="00A92202"/>
    <w:rsid w:val="00A9222A"/>
    <w:rsid w:val="00A92244"/>
    <w:rsid w:val="00A92253"/>
    <w:rsid w:val="00A92257"/>
    <w:rsid w:val="00A9228D"/>
    <w:rsid w:val="00A922A0"/>
    <w:rsid w:val="00A922AC"/>
    <w:rsid w:val="00A922BE"/>
    <w:rsid w:val="00A922C3"/>
    <w:rsid w:val="00A92304"/>
    <w:rsid w:val="00A92316"/>
    <w:rsid w:val="00A92333"/>
    <w:rsid w:val="00A92343"/>
    <w:rsid w:val="00A9234B"/>
    <w:rsid w:val="00A92381"/>
    <w:rsid w:val="00A92397"/>
    <w:rsid w:val="00A923A1"/>
    <w:rsid w:val="00A923BB"/>
    <w:rsid w:val="00A9244A"/>
    <w:rsid w:val="00A9248F"/>
    <w:rsid w:val="00A92493"/>
    <w:rsid w:val="00A924A2"/>
    <w:rsid w:val="00A924A3"/>
    <w:rsid w:val="00A924F2"/>
    <w:rsid w:val="00A924F6"/>
    <w:rsid w:val="00A9250F"/>
    <w:rsid w:val="00A92515"/>
    <w:rsid w:val="00A9252F"/>
    <w:rsid w:val="00A92593"/>
    <w:rsid w:val="00A925DF"/>
    <w:rsid w:val="00A92616"/>
    <w:rsid w:val="00A92654"/>
    <w:rsid w:val="00A92656"/>
    <w:rsid w:val="00A9267A"/>
    <w:rsid w:val="00A9267D"/>
    <w:rsid w:val="00A92694"/>
    <w:rsid w:val="00A926C6"/>
    <w:rsid w:val="00A926D5"/>
    <w:rsid w:val="00A926D8"/>
    <w:rsid w:val="00A926FB"/>
    <w:rsid w:val="00A926FC"/>
    <w:rsid w:val="00A92700"/>
    <w:rsid w:val="00A92711"/>
    <w:rsid w:val="00A9272A"/>
    <w:rsid w:val="00A92757"/>
    <w:rsid w:val="00A9276B"/>
    <w:rsid w:val="00A927B0"/>
    <w:rsid w:val="00A927DE"/>
    <w:rsid w:val="00A927FF"/>
    <w:rsid w:val="00A92805"/>
    <w:rsid w:val="00A92862"/>
    <w:rsid w:val="00A92890"/>
    <w:rsid w:val="00A928AE"/>
    <w:rsid w:val="00A928C4"/>
    <w:rsid w:val="00A928ED"/>
    <w:rsid w:val="00A92905"/>
    <w:rsid w:val="00A9290B"/>
    <w:rsid w:val="00A92994"/>
    <w:rsid w:val="00A929A0"/>
    <w:rsid w:val="00A92A0A"/>
    <w:rsid w:val="00A92A17"/>
    <w:rsid w:val="00A92A3D"/>
    <w:rsid w:val="00A92A7F"/>
    <w:rsid w:val="00A92A8A"/>
    <w:rsid w:val="00A92A8B"/>
    <w:rsid w:val="00A92A99"/>
    <w:rsid w:val="00A92ADA"/>
    <w:rsid w:val="00A92B1E"/>
    <w:rsid w:val="00A92B37"/>
    <w:rsid w:val="00A92B39"/>
    <w:rsid w:val="00A92B4A"/>
    <w:rsid w:val="00A92B7C"/>
    <w:rsid w:val="00A92B9B"/>
    <w:rsid w:val="00A92BF7"/>
    <w:rsid w:val="00A92C42"/>
    <w:rsid w:val="00A92C49"/>
    <w:rsid w:val="00A92C57"/>
    <w:rsid w:val="00A92C59"/>
    <w:rsid w:val="00A92C68"/>
    <w:rsid w:val="00A92C73"/>
    <w:rsid w:val="00A92C7D"/>
    <w:rsid w:val="00A92CF3"/>
    <w:rsid w:val="00A92D17"/>
    <w:rsid w:val="00A92D1F"/>
    <w:rsid w:val="00A92D38"/>
    <w:rsid w:val="00A92D75"/>
    <w:rsid w:val="00A92D7D"/>
    <w:rsid w:val="00A92D85"/>
    <w:rsid w:val="00A92D94"/>
    <w:rsid w:val="00A92DD2"/>
    <w:rsid w:val="00A92DE6"/>
    <w:rsid w:val="00A92DF3"/>
    <w:rsid w:val="00A92DF9"/>
    <w:rsid w:val="00A92E12"/>
    <w:rsid w:val="00A92E1F"/>
    <w:rsid w:val="00A92E48"/>
    <w:rsid w:val="00A92E4E"/>
    <w:rsid w:val="00A92E79"/>
    <w:rsid w:val="00A92E7E"/>
    <w:rsid w:val="00A92EC3"/>
    <w:rsid w:val="00A92ECE"/>
    <w:rsid w:val="00A92F3D"/>
    <w:rsid w:val="00A92F4F"/>
    <w:rsid w:val="00A92F73"/>
    <w:rsid w:val="00A92FF7"/>
    <w:rsid w:val="00A93014"/>
    <w:rsid w:val="00A93069"/>
    <w:rsid w:val="00A93078"/>
    <w:rsid w:val="00A930E2"/>
    <w:rsid w:val="00A930F1"/>
    <w:rsid w:val="00A931A4"/>
    <w:rsid w:val="00A931CC"/>
    <w:rsid w:val="00A931EA"/>
    <w:rsid w:val="00A931EC"/>
    <w:rsid w:val="00A93200"/>
    <w:rsid w:val="00A93219"/>
    <w:rsid w:val="00A9322B"/>
    <w:rsid w:val="00A93262"/>
    <w:rsid w:val="00A93277"/>
    <w:rsid w:val="00A93279"/>
    <w:rsid w:val="00A9327D"/>
    <w:rsid w:val="00A93289"/>
    <w:rsid w:val="00A93293"/>
    <w:rsid w:val="00A932BD"/>
    <w:rsid w:val="00A932CE"/>
    <w:rsid w:val="00A93312"/>
    <w:rsid w:val="00A93314"/>
    <w:rsid w:val="00A9337A"/>
    <w:rsid w:val="00A933A9"/>
    <w:rsid w:val="00A93426"/>
    <w:rsid w:val="00A93486"/>
    <w:rsid w:val="00A9349F"/>
    <w:rsid w:val="00A934AB"/>
    <w:rsid w:val="00A934B5"/>
    <w:rsid w:val="00A934D5"/>
    <w:rsid w:val="00A934E4"/>
    <w:rsid w:val="00A93516"/>
    <w:rsid w:val="00A9351F"/>
    <w:rsid w:val="00A935BE"/>
    <w:rsid w:val="00A935D9"/>
    <w:rsid w:val="00A9361A"/>
    <w:rsid w:val="00A936B3"/>
    <w:rsid w:val="00A936CB"/>
    <w:rsid w:val="00A936F1"/>
    <w:rsid w:val="00A936F5"/>
    <w:rsid w:val="00A93704"/>
    <w:rsid w:val="00A93751"/>
    <w:rsid w:val="00A9379B"/>
    <w:rsid w:val="00A937B2"/>
    <w:rsid w:val="00A9381E"/>
    <w:rsid w:val="00A93820"/>
    <w:rsid w:val="00A93830"/>
    <w:rsid w:val="00A9385B"/>
    <w:rsid w:val="00A93865"/>
    <w:rsid w:val="00A9387B"/>
    <w:rsid w:val="00A938BE"/>
    <w:rsid w:val="00A938C3"/>
    <w:rsid w:val="00A93902"/>
    <w:rsid w:val="00A93919"/>
    <w:rsid w:val="00A93921"/>
    <w:rsid w:val="00A93944"/>
    <w:rsid w:val="00A9398D"/>
    <w:rsid w:val="00A93A09"/>
    <w:rsid w:val="00A93A2C"/>
    <w:rsid w:val="00A93A47"/>
    <w:rsid w:val="00A93A65"/>
    <w:rsid w:val="00A93AB8"/>
    <w:rsid w:val="00A93AEE"/>
    <w:rsid w:val="00A93B0D"/>
    <w:rsid w:val="00A93B50"/>
    <w:rsid w:val="00A93B9E"/>
    <w:rsid w:val="00A93BA5"/>
    <w:rsid w:val="00A93BB3"/>
    <w:rsid w:val="00A93C0A"/>
    <w:rsid w:val="00A93C24"/>
    <w:rsid w:val="00A93C4D"/>
    <w:rsid w:val="00A93C5D"/>
    <w:rsid w:val="00A93CC3"/>
    <w:rsid w:val="00A93CCB"/>
    <w:rsid w:val="00A93D03"/>
    <w:rsid w:val="00A93D22"/>
    <w:rsid w:val="00A93D25"/>
    <w:rsid w:val="00A93D3F"/>
    <w:rsid w:val="00A93D4E"/>
    <w:rsid w:val="00A93D53"/>
    <w:rsid w:val="00A93DC8"/>
    <w:rsid w:val="00A93DDB"/>
    <w:rsid w:val="00A93DE8"/>
    <w:rsid w:val="00A93DEF"/>
    <w:rsid w:val="00A93DF2"/>
    <w:rsid w:val="00A93E0D"/>
    <w:rsid w:val="00A93E11"/>
    <w:rsid w:val="00A93E32"/>
    <w:rsid w:val="00A93E44"/>
    <w:rsid w:val="00A93E46"/>
    <w:rsid w:val="00A93E5A"/>
    <w:rsid w:val="00A93E68"/>
    <w:rsid w:val="00A93EC4"/>
    <w:rsid w:val="00A93ED5"/>
    <w:rsid w:val="00A93F48"/>
    <w:rsid w:val="00A93F9B"/>
    <w:rsid w:val="00A93FB6"/>
    <w:rsid w:val="00A93FEF"/>
    <w:rsid w:val="00A94009"/>
    <w:rsid w:val="00A94026"/>
    <w:rsid w:val="00A9402E"/>
    <w:rsid w:val="00A940D8"/>
    <w:rsid w:val="00A940DF"/>
    <w:rsid w:val="00A94126"/>
    <w:rsid w:val="00A9414E"/>
    <w:rsid w:val="00A94172"/>
    <w:rsid w:val="00A9418A"/>
    <w:rsid w:val="00A9419A"/>
    <w:rsid w:val="00A941BE"/>
    <w:rsid w:val="00A941FE"/>
    <w:rsid w:val="00A9420B"/>
    <w:rsid w:val="00A94234"/>
    <w:rsid w:val="00A94235"/>
    <w:rsid w:val="00A94258"/>
    <w:rsid w:val="00A9430F"/>
    <w:rsid w:val="00A94310"/>
    <w:rsid w:val="00A94325"/>
    <w:rsid w:val="00A94374"/>
    <w:rsid w:val="00A94398"/>
    <w:rsid w:val="00A943A2"/>
    <w:rsid w:val="00A943B2"/>
    <w:rsid w:val="00A943F9"/>
    <w:rsid w:val="00A9440E"/>
    <w:rsid w:val="00A94421"/>
    <w:rsid w:val="00A94437"/>
    <w:rsid w:val="00A94441"/>
    <w:rsid w:val="00A94444"/>
    <w:rsid w:val="00A94448"/>
    <w:rsid w:val="00A94477"/>
    <w:rsid w:val="00A9448D"/>
    <w:rsid w:val="00A94497"/>
    <w:rsid w:val="00A944C2"/>
    <w:rsid w:val="00A944E4"/>
    <w:rsid w:val="00A94523"/>
    <w:rsid w:val="00A9457A"/>
    <w:rsid w:val="00A945A6"/>
    <w:rsid w:val="00A945DC"/>
    <w:rsid w:val="00A94654"/>
    <w:rsid w:val="00A9465A"/>
    <w:rsid w:val="00A94660"/>
    <w:rsid w:val="00A94691"/>
    <w:rsid w:val="00A94692"/>
    <w:rsid w:val="00A946AF"/>
    <w:rsid w:val="00A946B8"/>
    <w:rsid w:val="00A946DB"/>
    <w:rsid w:val="00A946FD"/>
    <w:rsid w:val="00A946FF"/>
    <w:rsid w:val="00A94701"/>
    <w:rsid w:val="00A94719"/>
    <w:rsid w:val="00A9475C"/>
    <w:rsid w:val="00A94762"/>
    <w:rsid w:val="00A9476D"/>
    <w:rsid w:val="00A94775"/>
    <w:rsid w:val="00A9477A"/>
    <w:rsid w:val="00A94795"/>
    <w:rsid w:val="00A947FC"/>
    <w:rsid w:val="00A94822"/>
    <w:rsid w:val="00A94832"/>
    <w:rsid w:val="00A9484A"/>
    <w:rsid w:val="00A94862"/>
    <w:rsid w:val="00A94869"/>
    <w:rsid w:val="00A9491B"/>
    <w:rsid w:val="00A9495B"/>
    <w:rsid w:val="00A949DC"/>
    <w:rsid w:val="00A949E3"/>
    <w:rsid w:val="00A94A95"/>
    <w:rsid w:val="00A94AA4"/>
    <w:rsid w:val="00A94AE1"/>
    <w:rsid w:val="00A94AFF"/>
    <w:rsid w:val="00A94B29"/>
    <w:rsid w:val="00A94B65"/>
    <w:rsid w:val="00A94B95"/>
    <w:rsid w:val="00A94BE2"/>
    <w:rsid w:val="00A94C1E"/>
    <w:rsid w:val="00A94C53"/>
    <w:rsid w:val="00A94C5A"/>
    <w:rsid w:val="00A94C8F"/>
    <w:rsid w:val="00A94C96"/>
    <w:rsid w:val="00A94D65"/>
    <w:rsid w:val="00A94DB1"/>
    <w:rsid w:val="00A94DE0"/>
    <w:rsid w:val="00A94E3A"/>
    <w:rsid w:val="00A94E4F"/>
    <w:rsid w:val="00A94E67"/>
    <w:rsid w:val="00A94E76"/>
    <w:rsid w:val="00A94E81"/>
    <w:rsid w:val="00A94EBB"/>
    <w:rsid w:val="00A94F4D"/>
    <w:rsid w:val="00A94F5B"/>
    <w:rsid w:val="00A94FBF"/>
    <w:rsid w:val="00A94FDF"/>
    <w:rsid w:val="00A94FE5"/>
    <w:rsid w:val="00A95029"/>
    <w:rsid w:val="00A95062"/>
    <w:rsid w:val="00A95083"/>
    <w:rsid w:val="00A95085"/>
    <w:rsid w:val="00A95094"/>
    <w:rsid w:val="00A950B2"/>
    <w:rsid w:val="00A950E9"/>
    <w:rsid w:val="00A950FA"/>
    <w:rsid w:val="00A95100"/>
    <w:rsid w:val="00A9510A"/>
    <w:rsid w:val="00A95111"/>
    <w:rsid w:val="00A95168"/>
    <w:rsid w:val="00A951CF"/>
    <w:rsid w:val="00A951D9"/>
    <w:rsid w:val="00A9520F"/>
    <w:rsid w:val="00A95212"/>
    <w:rsid w:val="00A95220"/>
    <w:rsid w:val="00A95234"/>
    <w:rsid w:val="00A9524F"/>
    <w:rsid w:val="00A9525B"/>
    <w:rsid w:val="00A9529E"/>
    <w:rsid w:val="00A952B4"/>
    <w:rsid w:val="00A952BA"/>
    <w:rsid w:val="00A952BD"/>
    <w:rsid w:val="00A952E5"/>
    <w:rsid w:val="00A95353"/>
    <w:rsid w:val="00A9537A"/>
    <w:rsid w:val="00A9539B"/>
    <w:rsid w:val="00A953AA"/>
    <w:rsid w:val="00A953CC"/>
    <w:rsid w:val="00A953E0"/>
    <w:rsid w:val="00A95404"/>
    <w:rsid w:val="00A95419"/>
    <w:rsid w:val="00A95489"/>
    <w:rsid w:val="00A954CC"/>
    <w:rsid w:val="00A954D4"/>
    <w:rsid w:val="00A954EB"/>
    <w:rsid w:val="00A954EF"/>
    <w:rsid w:val="00A954F2"/>
    <w:rsid w:val="00A9553D"/>
    <w:rsid w:val="00A95559"/>
    <w:rsid w:val="00A955AD"/>
    <w:rsid w:val="00A955BA"/>
    <w:rsid w:val="00A955BF"/>
    <w:rsid w:val="00A955C2"/>
    <w:rsid w:val="00A95625"/>
    <w:rsid w:val="00A9562F"/>
    <w:rsid w:val="00A95658"/>
    <w:rsid w:val="00A9568A"/>
    <w:rsid w:val="00A9568B"/>
    <w:rsid w:val="00A9568E"/>
    <w:rsid w:val="00A956AB"/>
    <w:rsid w:val="00A956B2"/>
    <w:rsid w:val="00A956B3"/>
    <w:rsid w:val="00A95737"/>
    <w:rsid w:val="00A95738"/>
    <w:rsid w:val="00A95783"/>
    <w:rsid w:val="00A957B4"/>
    <w:rsid w:val="00A957C0"/>
    <w:rsid w:val="00A957C4"/>
    <w:rsid w:val="00A957EF"/>
    <w:rsid w:val="00A95847"/>
    <w:rsid w:val="00A95869"/>
    <w:rsid w:val="00A9586F"/>
    <w:rsid w:val="00A9589D"/>
    <w:rsid w:val="00A958A8"/>
    <w:rsid w:val="00A958CF"/>
    <w:rsid w:val="00A958E2"/>
    <w:rsid w:val="00A958F5"/>
    <w:rsid w:val="00A95905"/>
    <w:rsid w:val="00A95966"/>
    <w:rsid w:val="00A95967"/>
    <w:rsid w:val="00A9596A"/>
    <w:rsid w:val="00A95997"/>
    <w:rsid w:val="00A959A3"/>
    <w:rsid w:val="00A959B2"/>
    <w:rsid w:val="00A959FE"/>
    <w:rsid w:val="00A95A65"/>
    <w:rsid w:val="00A95A6F"/>
    <w:rsid w:val="00A95A82"/>
    <w:rsid w:val="00A95A89"/>
    <w:rsid w:val="00A95A8A"/>
    <w:rsid w:val="00A95AF4"/>
    <w:rsid w:val="00A95B06"/>
    <w:rsid w:val="00A95B09"/>
    <w:rsid w:val="00A95B36"/>
    <w:rsid w:val="00A95B58"/>
    <w:rsid w:val="00A95B6C"/>
    <w:rsid w:val="00A95B7F"/>
    <w:rsid w:val="00A95BA8"/>
    <w:rsid w:val="00A95C2E"/>
    <w:rsid w:val="00A95C6A"/>
    <w:rsid w:val="00A95CB3"/>
    <w:rsid w:val="00A95CCA"/>
    <w:rsid w:val="00A95CE9"/>
    <w:rsid w:val="00A95D08"/>
    <w:rsid w:val="00A95D88"/>
    <w:rsid w:val="00A95D89"/>
    <w:rsid w:val="00A95E0C"/>
    <w:rsid w:val="00A95E12"/>
    <w:rsid w:val="00A95E5D"/>
    <w:rsid w:val="00A95E70"/>
    <w:rsid w:val="00A95E96"/>
    <w:rsid w:val="00A95F08"/>
    <w:rsid w:val="00A95F0D"/>
    <w:rsid w:val="00A95F21"/>
    <w:rsid w:val="00A95F5A"/>
    <w:rsid w:val="00A95FC6"/>
    <w:rsid w:val="00A95FDA"/>
    <w:rsid w:val="00A95FE2"/>
    <w:rsid w:val="00A96027"/>
    <w:rsid w:val="00A96057"/>
    <w:rsid w:val="00A96066"/>
    <w:rsid w:val="00A960DC"/>
    <w:rsid w:val="00A96170"/>
    <w:rsid w:val="00A96172"/>
    <w:rsid w:val="00A9617C"/>
    <w:rsid w:val="00A96197"/>
    <w:rsid w:val="00A961B8"/>
    <w:rsid w:val="00A96205"/>
    <w:rsid w:val="00A9622D"/>
    <w:rsid w:val="00A9626D"/>
    <w:rsid w:val="00A962F0"/>
    <w:rsid w:val="00A96300"/>
    <w:rsid w:val="00A9632E"/>
    <w:rsid w:val="00A963A9"/>
    <w:rsid w:val="00A963BF"/>
    <w:rsid w:val="00A963D1"/>
    <w:rsid w:val="00A963EF"/>
    <w:rsid w:val="00A963F6"/>
    <w:rsid w:val="00A96488"/>
    <w:rsid w:val="00A9648D"/>
    <w:rsid w:val="00A964AC"/>
    <w:rsid w:val="00A964CD"/>
    <w:rsid w:val="00A964E2"/>
    <w:rsid w:val="00A9651A"/>
    <w:rsid w:val="00A96539"/>
    <w:rsid w:val="00A9653F"/>
    <w:rsid w:val="00A96563"/>
    <w:rsid w:val="00A965AF"/>
    <w:rsid w:val="00A965D3"/>
    <w:rsid w:val="00A965EE"/>
    <w:rsid w:val="00A9660D"/>
    <w:rsid w:val="00A96613"/>
    <w:rsid w:val="00A96630"/>
    <w:rsid w:val="00A9665F"/>
    <w:rsid w:val="00A966F4"/>
    <w:rsid w:val="00A96707"/>
    <w:rsid w:val="00A96722"/>
    <w:rsid w:val="00A967CA"/>
    <w:rsid w:val="00A96810"/>
    <w:rsid w:val="00A96849"/>
    <w:rsid w:val="00A96851"/>
    <w:rsid w:val="00A9687B"/>
    <w:rsid w:val="00A968B9"/>
    <w:rsid w:val="00A968DF"/>
    <w:rsid w:val="00A968EB"/>
    <w:rsid w:val="00A9691B"/>
    <w:rsid w:val="00A9692B"/>
    <w:rsid w:val="00A96948"/>
    <w:rsid w:val="00A9695F"/>
    <w:rsid w:val="00A96985"/>
    <w:rsid w:val="00A96A68"/>
    <w:rsid w:val="00A96A81"/>
    <w:rsid w:val="00A96A98"/>
    <w:rsid w:val="00A96ADD"/>
    <w:rsid w:val="00A96B26"/>
    <w:rsid w:val="00A96B4D"/>
    <w:rsid w:val="00A96B6D"/>
    <w:rsid w:val="00A96B6F"/>
    <w:rsid w:val="00A96B74"/>
    <w:rsid w:val="00A96B7D"/>
    <w:rsid w:val="00A96BB3"/>
    <w:rsid w:val="00A96BBC"/>
    <w:rsid w:val="00A96BF7"/>
    <w:rsid w:val="00A96C22"/>
    <w:rsid w:val="00A96C23"/>
    <w:rsid w:val="00A96C3B"/>
    <w:rsid w:val="00A96C7E"/>
    <w:rsid w:val="00A96C94"/>
    <w:rsid w:val="00A96CCB"/>
    <w:rsid w:val="00A96CE4"/>
    <w:rsid w:val="00A96CE5"/>
    <w:rsid w:val="00A96CF8"/>
    <w:rsid w:val="00A96D24"/>
    <w:rsid w:val="00A96D27"/>
    <w:rsid w:val="00A96D37"/>
    <w:rsid w:val="00A96D86"/>
    <w:rsid w:val="00A96DD9"/>
    <w:rsid w:val="00A96E1B"/>
    <w:rsid w:val="00A96E52"/>
    <w:rsid w:val="00A96E66"/>
    <w:rsid w:val="00A96E70"/>
    <w:rsid w:val="00A96E86"/>
    <w:rsid w:val="00A96EAD"/>
    <w:rsid w:val="00A96EAE"/>
    <w:rsid w:val="00A96EEA"/>
    <w:rsid w:val="00A96F60"/>
    <w:rsid w:val="00A96F90"/>
    <w:rsid w:val="00A96F9F"/>
    <w:rsid w:val="00A96FA0"/>
    <w:rsid w:val="00A96FA2"/>
    <w:rsid w:val="00A96FAE"/>
    <w:rsid w:val="00A96FD3"/>
    <w:rsid w:val="00A96FFB"/>
    <w:rsid w:val="00A97004"/>
    <w:rsid w:val="00A97012"/>
    <w:rsid w:val="00A97048"/>
    <w:rsid w:val="00A9705B"/>
    <w:rsid w:val="00A97071"/>
    <w:rsid w:val="00A9708B"/>
    <w:rsid w:val="00A970E3"/>
    <w:rsid w:val="00A970FE"/>
    <w:rsid w:val="00A9710E"/>
    <w:rsid w:val="00A97116"/>
    <w:rsid w:val="00A9712A"/>
    <w:rsid w:val="00A97194"/>
    <w:rsid w:val="00A971B0"/>
    <w:rsid w:val="00A971BB"/>
    <w:rsid w:val="00A971CE"/>
    <w:rsid w:val="00A971EE"/>
    <w:rsid w:val="00A97203"/>
    <w:rsid w:val="00A97219"/>
    <w:rsid w:val="00A97266"/>
    <w:rsid w:val="00A9727B"/>
    <w:rsid w:val="00A972AF"/>
    <w:rsid w:val="00A972D4"/>
    <w:rsid w:val="00A9732B"/>
    <w:rsid w:val="00A97378"/>
    <w:rsid w:val="00A973A8"/>
    <w:rsid w:val="00A973C8"/>
    <w:rsid w:val="00A974AC"/>
    <w:rsid w:val="00A974BE"/>
    <w:rsid w:val="00A974E8"/>
    <w:rsid w:val="00A97555"/>
    <w:rsid w:val="00A9755F"/>
    <w:rsid w:val="00A9756D"/>
    <w:rsid w:val="00A97584"/>
    <w:rsid w:val="00A9759C"/>
    <w:rsid w:val="00A975D5"/>
    <w:rsid w:val="00A975E1"/>
    <w:rsid w:val="00A9765F"/>
    <w:rsid w:val="00A97668"/>
    <w:rsid w:val="00A9767D"/>
    <w:rsid w:val="00A976A5"/>
    <w:rsid w:val="00A976EF"/>
    <w:rsid w:val="00A9770B"/>
    <w:rsid w:val="00A9770E"/>
    <w:rsid w:val="00A97763"/>
    <w:rsid w:val="00A97779"/>
    <w:rsid w:val="00A977A5"/>
    <w:rsid w:val="00A977A8"/>
    <w:rsid w:val="00A977E5"/>
    <w:rsid w:val="00A977EA"/>
    <w:rsid w:val="00A977F3"/>
    <w:rsid w:val="00A978AF"/>
    <w:rsid w:val="00A978FA"/>
    <w:rsid w:val="00A97933"/>
    <w:rsid w:val="00A97947"/>
    <w:rsid w:val="00A97955"/>
    <w:rsid w:val="00A979A4"/>
    <w:rsid w:val="00A979B4"/>
    <w:rsid w:val="00A97A21"/>
    <w:rsid w:val="00A97A3B"/>
    <w:rsid w:val="00A97A7D"/>
    <w:rsid w:val="00A97A8A"/>
    <w:rsid w:val="00A97AAE"/>
    <w:rsid w:val="00A97AD5"/>
    <w:rsid w:val="00A97AD7"/>
    <w:rsid w:val="00A97AEF"/>
    <w:rsid w:val="00A97B24"/>
    <w:rsid w:val="00A97B37"/>
    <w:rsid w:val="00A97B38"/>
    <w:rsid w:val="00A97B71"/>
    <w:rsid w:val="00A97B75"/>
    <w:rsid w:val="00A97B7F"/>
    <w:rsid w:val="00A97B82"/>
    <w:rsid w:val="00A97BD2"/>
    <w:rsid w:val="00A97C2D"/>
    <w:rsid w:val="00A97C51"/>
    <w:rsid w:val="00A97C62"/>
    <w:rsid w:val="00A97C67"/>
    <w:rsid w:val="00A97C81"/>
    <w:rsid w:val="00A97CB9"/>
    <w:rsid w:val="00A97CDA"/>
    <w:rsid w:val="00A97CDE"/>
    <w:rsid w:val="00A97D08"/>
    <w:rsid w:val="00A97D35"/>
    <w:rsid w:val="00A97D47"/>
    <w:rsid w:val="00A97DA0"/>
    <w:rsid w:val="00A97DE7"/>
    <w:rsid w:val="00A97DF5"/>
    <w:rsid w:val="00A97DFC"/>
    <w:rsid w:val="00A97E3D"/>
    <w:rsid w:val="00A97E42"/>
    <w:rsid w:val="00A97E93"/>
    <w:rsid w:val="00A97EA6"/>
    <w:rsid w:val="00A97ED3"/>
    <w:rsid w:val="00A97ED7"/>
    <w:rsid w:val="00A97EE5"/>
    <w:rsid w:val="00A97F28"/>
    <w:rsid w:val="00A97F6B"/>
    <w:rsid w:val="00A97FC6"/>
    <w:rsid w:val="00A9A5DA"/>
    <w:rsid w:val="00AA000E"/>
    <w:rsid w:val="00AA006C"/>
    <w:rsid w:val="00AA0099"/>
    <w:rsid w:val="00AA009D"/>
    <w:rsid w:val="00AA00A1"/>
    <w:rsid w:val="00AA00A9"/>
    <w:rsid w:val="00AA00B4"/>
    <w:rsid w:val="00AA00D3"/>
    <w:rsid w:val="00AA010B"/>
    <w:rsid w:val="00AA016B"/>
    <w:rsid w:val="00AA019F"/>
    <w:rsid w:val="00AA022C"/>
    <w:rsid w:val="00AA0234"/>
    <w:rsid w:val="00AA023B"/>
    <w:rsid w:val="00AA0278"/>
    <w:rsid w:val="00AA0298"/>
    <w:rsid w:val="00AA02A1"/>
    <w:rsid w:val="00AA02B5"/>
    <w:rsid w:val="00AA02EE"/>
    <w:rsid w:val="00AA02F7"/>
    <w:rsid w:val="00AA030D"/>
    <w:rsid w:val="00AA0310"/>
    <w:rsid w:val="00AA0317"/>
    <w:rsid w:val="00AA031D"/>
    <w:rsid w:val="00AA0338"/>
    <w:rsid w:val="00AA03A8"/>
    <w:rsid w:val="00AA0426"/>
    <w:rsid w:val="00AA0440"/>
    <w:rsid w:val="00AA0472"/>
    <w:rsid w:val="00AA0478"/>
    <w:rsid w:val="00AA04D1"/>
    <w:rsid w:val="00AA052E"/>
    <w:rsid w:val="00AA055A"/>
    <w:rsid w:val="00AA055F"/>
    <w:rsid w:val="00AA0596"/>
    <w:rsid w:val="00AA05C8"/>
    <w:rsid w:val="00AA05D2"/>
    <w:rsid w:val="00AA05D6"/>
    <w:rsid w:val="00AA05FF"/>
    <w:rsid w:val="00AA0627"/>
    <w:rsid w:val="00AA063A"/>
    <w:rsid w:val="00AA066D"/>
    <w:rsid w:val="00AA06A1"/>
    <w:rsid w:val="00AA06A6"/>
    <w:rsid w:val="00AA06AB"/>
    <w:rsid w:val="00AA06DD"/>
    <w:rsid w:val="00AA06F2"/>
    <w:rsid w:val="00AA0706"/>
    <w:rsid w:val="00AA0708"/>
    <w:rsid w:val="00AA0771"/>
    <w:rsid w:val="00AA0780"/>
    <w:rsid w:val="00AA0792"/>
    <w:rsid w:val="00AA07A4"/>
    <w:rsid w:val="00AA0822"/>
    <w:rsid w:val="00AA084D"/>
    <w:rsid w:val="00AA0866"/>
    <w:rsid w:val="00AA0881"/>
    <w:rsid w:val="00AA08A6"/>
    <w:rsid w:val="00AA08D6"/>
    <w:rsid w:val="00AA08D8"/>
    <w:rsid w:val="00AA08E7"/>
    <w:rsid w:val="00AA0937"/>
    <w:rsid w:val="00AA0968"/>
    <w:rsid w:val="00AA09B2"/>
    <w:rsid w:val="00AA09BC"/>
    <w:rsid w:val="00AA0A36"/>
    <w:rsid w:val="00AA0A46"/>
    <w:rsid w:val="00AA0A51"/>
    <w:rsid w:val="00AA0A71"/>
    <w:rsid w:val="00AA0A9C"/>
    <w:rsid w:val="00AA0AC4"/>
    <w:rsid w:val="00AA0ACD"/>
    <w:rsid w:val="00AA0ADF"/>
    <w:rsid w:val="00AA0B1E"/>
    <w:rsid w:val="00AA0B54"/>
    <w:rsid w:val="00AA0B73"/>
    <w:rsid w:val="00AA0B7F"/>
    <w:rsid w:val="00AA0B82"/>
    <w:rsid w:val="00AA0B8A"/>
    <w:rsid w:val="00AA0B9A"/>
    <w:rsid w:val="00AA0BCF"/>
    <w:rsid w:val="00AA0BD6"/>
    <w:rsid w:val="00AA0BE8"/>
    <w:rsid w:val="00AA0BEB"/>
    <w:rsid w:val="00AA0C01"/>
    <w:rsid w:val="00AA0C21"/>
    <w:rsid w:val="00AA0C44"/>
    <w:rsid w:val="00AA0C45"/>
    <w:rsid w:val="00AA0C5E"/>
    <w:rsid w:val="00AA0C5F"/>
    <w:rsid w:val="00AA0C60"/>
    <w:rsid w:val="00AA0C67"/>
    <w:rsid w:val="00AA0C77"/>
    <w:rsid w:val="00AA0C7B"/>
    <w:rsid w:val="00AA0C90"/>
    <w:rsid w:val="00AA0CA0"/>
    <w:rsid w:val="00AA0CA8"/>
    <w:rsid w:val="00AA0CCC"/>
    <w:rsid w:val="00AA0CD2"/>
    <w:rsid w:val="00AA0DBB"/>
    <w:rsid w:val="00AA0DD1"/>
    <w:rsid w:val="00AA0DE0"/>
    <w:rsid w:val="00AA0E00"/>
    <w:rsid w:val="00AA0E54"/>
    <w:rsid w:val="00AA0E81"/>
    <w:rsid w:val="00AA0EB5"/>
    <w:rsid w:val="00AA0F0E"/>
    <w:rsid w:val="00AA0F37"/>
    <w:rsid w:val="00AA0F89"/>
    <w:rsid w:val="00AA0F8C"/>
    <w:rsid w:val="00AA0FCC"/>
    <w:rsid w:val="00AA0FD5"/>
    <w:rsid w:val="00AA0FD7"/>
    <w:rsid w:val="00AA0FED"/>
    <w:rsid w:val="00AA1024"/>
    <w:rsid w:val="00AA104B"/>
    <w:rsid w:val="00AA1087"/>
    <w:rsid w:val="00AA10AF"/>
    <w:rsid w:val="00AA10F0"/>
    <w:rsid w:val="00AA10F1"/>
    <w:rsid w:val="00AA10F8"/>
    <w:rsid w:val="00AA10FA"/>
    <w:rsid w:val="00AA110F"/>
    <w:rsid w:val="00AA116D"/>
    <w:rsid w:val="00AA1196"/>
    <w:rsid w:val="00AA11D2"/>
    <w:rsid w:val="00AA11F7"/>
    <w:rsid w:val="00AA1221"/>
    <w:rsid w:val="00AA1226"/>
    <w:rsid w:val="00AA1232"/>
    <w:rsid w:val="00AA127A"/>
    <w:rsid w:val="00AA12A3"/>
    <w:rsid w:val="00AA12B7"/>
    <w:rsid w:val="00AA12C5"/>
    <w:rsid w:val="00AA1370"/>
    <w:rsid w:val="00AA1371"/>
    <w:rsid w:val="00AA1392"/>
    <w:rsid w:val="00AA13AF"/>
    <w:rsid w:val="00AA142F"/>
    <w:rsid w:val="00AA1448"/>
    <w:rsid w:val="00AA144D"/>
    <w:rsid w:val="00AA150B"/>
    <w:rsid w:val="00AA1519"/>
    <w:rsid w:val="00AA1567"/>
    <w:rsid w:val="00AA15F7"/>
    <w:rsid w:val="00AA16A9"/>
    <w:rsid w:val="00AA16AA"/>
    <w:rsid w:val="00AA16CB"/>
    <w:rsid w:val="00AA16DF"/>
    <w:rsid w:val="00AA1714"/>
    <w:rsid w:val="00AA173F"/>
    <w:rsid w:val="00AA17AE"/>
    <w:rsid w:val="00AA17BB"/>
    <w:rsid w:val="00AA17C5"/>
    <w:rsid w:val="00AA187D"/>
    <w:rsid w:val="00AA18C5"/>
    <w:rsid w:val="00AA18C6"/>
    <w:rsid w:val="00AA18E4"/>
    <w:rsid w:val="00AA1949"/>
    <w:rsid w:val="00AA1952"/>
    <w:rsid w:val="00AA1963"/>
    <w:rsid w:val="00AA1967"/>
    <w:rsid w:val="00AA19B7"/>
    <w:rsid w:val="00AA1A1C"/>
    <w:rsid w:val="00AA1A38"/>
    <w:rsid w:val="00AA1A44"/>
    <w:rsid w:val="00AA1A4F"/>
    <w:rsid w:val="00AA1A86"/>
    <w:rsid w:val="00AA1A9D"/>
    <w:rsid w:val="00AA1AA2"/>
    <w:rsid w:val="00AA1AE0"/>
    <w:rsid w:val="00AA1B8F"/>
    <w:rsid w:val="00AA1B90"/>
    <w:rsid w:val="00AA1B92"/>
    <w:rsid w:val="00AA1B9F"/>
    <w:rsid w:val="00AA1C0F"/>
    <w:rsid w:val="00AA1C6D"/>
    <w:rsid w:val="00AA1C78"/>
    <w:rsid w:val="00AA1C90"/>
    <w:rsid w:val="00AA1CD6"/>
    <w:rsid w:val="00AA1CFF"/>
    <w:rsid w:val="00AA1D12"/>
    <w:rsid w:val="00AA1D7C"/>
    <w:rsid w:val="00AA1D90"/>
    <w:rsid w:val="00AA1DC3"/>
    <w:rsid w:val="00AA1DD9"/>
    <w:rsid w:val="00AA1DDD"/>
    <w:rsid w:val="00AA1DFC"/>
    <w:rsid w:val="00AA1E61"/>
    <w:rsid w:val="00AA1E87"/>
    <w:rsid w:val="00AA1EBA"/>
    <w:rsid w:val="00AA1ED7"/>
    <w:rsid w:val="00AA1EDB"/>
    <w:rsid w:val="00AA1F05"/>
    <w:rsid w:val="00AA1F16"/>
    <w:rsid w:val="00AA1F22"/>
    <w:rsid w:val="00AA1F8C"/>
    <w:rsid w:val="00AA1F9B"/>
    <w:rsid w:val="00AA1FA7"/>
    <w:rsid w:val="00AA1FC0"/>
    <w:rsid w:val="00AA1FC2"/>
    <w:rsid w:val="00AA2019"/>
    <w:rsid w:val="00AA205C"/>
    <w:rsid w:val="00AA2065"/>
    <w:rsid w:val="00AA2096"/>
    <w:rsid w:val="00AA20B8"/>
    <w:rsid w:val="00AA20C7"/>
    <w:rsid w:val="00AA20D7"/>
    <w:rsid w:val="00AA20DE"/>
    <w:rsid w:val="00AA20E5"/>
    <w:rsid w:val="00AA20FD"/>
    <w:rsid w:val="00AA2120"/>
    <w:rsid w:val="00AA2135"/>
    <w:rsid w:val="00AA2137"/>
    <w:rsid w:val="00AA214D"/>
    <w:rsid w:val="00AA2151"/>
    <w:rsid w:val="00AA21AF"/>
    <w:rsid w:val="00AA21F0"/>
    <w:rsid w:val="00AA21FF"/>
    <w:rsid w:val="00AA222D"/>
    <w:rsid w:val="00AA2239"/>
    <w:rsid w:val="00AA2291"/>
    <w:rsid w:val="00AA22B5"/>
    <w:rsid w:val="00AA22B7"/>
    <w:rsid w:val="00AA22FC"/>
    <w:rsid w:val="00AA2316"/>
    <w:rsid w:val="00AA234F"/>
    <w:rsid w:val="00AA2386"/>
    <w:rsid w:val="00AA2399"/>
    <w:rsid w:val="00AA23A1"/>
    <w:rsid w:val="00AA23D2"/>
    <w:rsid w:val="00AA243F"/>
    <w:rsid w:val="00AA24B2"/>
    <w:rsid w:val="00AA24D3"/>
    <w:rsid w:val="00AA24DC"/>
    <w:rsid w:val="00AA2529"/>
    <w:rsid w:val="00AA2555"/>
    <w:rsid w:val="00AA2569"/>
    <w:rsid w:val="00AA258C"/>
    <w:rsid w:val="00AA2597"/>
    <w:rsid w:val="00AA25BC"/>
    <w:rsid w:val="00AA25C6"/>
    <w:rsid w:val="00AA25DC"/>
    <w:rsid w:val="00AA25FF"/>
    <w:rsid w:val="00AA2601"/>
    <w:rsid w:val="00AA264C"/>
    <w:rsid w:val="00AA264E"/>
    <w:rsid w:val="00AA26F8"/>
    <w:rsid w:val="00AA271A"/>
    <w:rsid w:val="00AA271B"/>
    <w:rsid w:val="00AA2728"/>
    <w:rsid w:val="00AA273C"/>
    <w:rsid w:val="00AA2790"/>
    <w:rsid w:val="00AA2792"/>
    <w:rsid w:val="00AA27CD"/>
    <w:rsid w:val="00AA2843"/>
    <w:rsid w:val="00AA28A9"/>
    <w:rsid w:val="00AA28B3"/>
    <w:rsid w:val="00AA28BA"/>
    <w:rsid w:val="00AA2908"/>
    <w:rsid w:val="00AA2915"/>
    <w:rsid w:val="00AA293F"/>
    <w:rsid w:val="00AA298D"/>
    <w:rsid w:val="00AA29B2"/>
    <w:rsid w:val="00AA29F1"/>
    <w:rsid w:val="00AA2A28"/>
    <w:rsid w:val="00AA2A31"/>
    <w:rsid w:val="00AA2A37"/>
    <w:rsid w:val="00AA2A47"/>
    <w:rsid w:val="00AA2A8C"/>
    <w:rsid w:val="00AA2B04"/>
    <w:rsid w:val="00AA2B5B"/>
    <w:rsid w:val="00AA2B5D"/>
    <w:rsid w:val="00AA2B9B"/>
    <w:rsid w:val="00AA2BB0"/>
    <w:rsid w:val="00AA2BB1"/>
    <w:rsid w:val="00AA2C03"/>
    <w:rsid w:val="00AA2C1E"/>
    <w:rsid w:val="00AA2C6A"/>
    <w:rsid w:val="00AA2CA3"/>
    <w:rsid w:val="00AA2CD3"/>
    <w:rsid w:val="00AA2CE6"/>
    <w:rsid w:val="00AA2D02"/>
    <w:rsid w:val="00AA2D5F"/>
    <w:rsid w:val="00AA2D6A"/>
    <w:rsid w:val="00AA2DB0"/>
    <w:rsid w:val="00AA2DB6"/>
    <w:rsid w:val="00AA2DD8"/>
    <w:rsid w:val="00AA2E1A"/>
    <w:rsid w:val="00AA2E21"/>
    <w:rsid w:val="00AA2E38"/>
    <w:rsid w:val="00AA2E58"/>
    <w:rsid w:val="00AA2E65"/>
    <w:rsid w:val="00AA2E9E"/>
    <w:rsid w:val="00AA2EC4"/>
    <w:rsid w:val="00AA2F07"/>
    <w:rsid w:val="00AA2F36"/>
    <w:rsid w:val="00AA2FD6"/>
    <w:rsid w:val="00AA3019"/>
    <w:rsid w:val="00AA305F"/>
    <w:rsid w:val="00AA306B"/>
    <w:rsid w:val="00AA3078"/>
    <w:rsid w:val="00AA3087"/>
    <w:rsid w:val="00AA308E"/>
    <w:rsid w:val="00AA30B3"/>
    <w:rsid w:val="00AA3106"/>
    <w:rsid w:val="00AA3162"/>
    <w:rsid w:val="00AA31C5"/>
    <w:rsid w:val="00AA320A"/>
    <w:rsid w:val="00AA3244"/>
    <w:rsid w:val="00AA324F"/>
    <w:rsid w:val="00AA3266"/>
    <w:rsid w:val="00AA32E8"/>
    <w:rsid w:val="00AA32F1"/>
    <w:rsid w:val="00AA3319"/>
    <w:rsid w:val="00AA332E"/>
    <w:rsid w:val="00AA332F"/>
    <w:rsid w:val="00AA338D"/>
    <w:rsid w:val="00AA339A"/>
    <w:rsid w:val="00AA339F"/>
    <w:rsid w:val="00AA33A0"/>
    <w:rsid w:val="00AA33D2"/>
    <w:rsid w:val="00AA33D8"/>
    <w:rsid w:val="00AA345D"/>
    <w:rsid w:val="00AA3479"/>
    <w:rsid w:val="00AA347F"/>
    <w:rsid w:val="00AA34A2"/>
    <w:rsid w:val="00AA34AA"/>
    <w:rsid w:val="00AA34B8"/>
    <w:rsid w:val="00AA3524"/>
    <w:rsid w:val="00AA3545"/>
    <w:rsid w:val="00AA3580"/>
    <w:rsid w:val="00AA35AB"/>
    <w:rsid w:val="00AA35CF"/>
    <w:rsid w:val="00AA35DD"/>
    <w:rsid w:val="00AA35E7"/>
    <w:rsid w:val="00AA35FF"/>
    <w:rsid w:val="00AA3623"/>
    <w:rsid w:val="00AA3653"/>
    <w:rsid w:val="00AA368F"/>
    <w:rsid w:val="00AA36CE"/>
    <w:rsid w:val="00AA36D5"/>
    <w:rsid w:val="00AA36EC"/>
    <w:rsid w:val="00AA3703"/>
    <w:rsid w:val="00AA370A"/>
    <w:rsid w:val="00AA3727"/>
    <w:rsid w:val="00AA3729"/>
    <w:rsid w:val="00AA373F"/>
    <w:rsid w:val="00AA3792"/>
    <w:rsid w:val="00AA3796"/>
    <w:rsid w:val="00AA3802"/>
    <w:rsid w:val="00AA3829"/>
    <w:rsid w:val="00AA385D"/>
    <w:rsid w:val="00AA3881"/>
    <w:rsid w:val="00AA3897"/>
    <w:rsid w:val="00AA38E0"/>
    <w:rsid w:val="00AA38EB"/>
    <w:rsid w:val="00AA3931"/>
    <w:rsid w:val="00AA3939"/>
    <w:rsid w:val="00AA394E"/>
    <w:rsid w:val="00AA396D"/>
    <w:rsid w:val="00AA3970"/>
    <w:rsid w:val="00AA3989"/>
    <w:rsid w:val="00AA39B7"/>
    <w:rsid w:val="00AA39E0"/>
    <w:rsid w:val="00AA39FD"/>
    <w:rsid w:val="00AA3A05"/>
    <w:rsid w:val="00AA3A25"/>
    <w:rsid w:val="00AA3A2B"/>
    <w:rsid w:val="00AA3A53"/>
    <w:rsid w:val="00AA3A67"/>
    <w:rsid w:val="00AA3A6D"/>
    <w:rsid w:val="00AA3AE0"/>
    <w:rsid w:val="00AA3AE1"/>
    <w:rsid w:val="00AA3AFE"/>
    <w:rsid w:val="00AA3B08"/>
    <w:rsid w:val="00AA3B3E"/>
    <w:rsid w:val="00AA3B6C"/>
    <w:rsid w:val="00AA3B76"/>
    <w:rsid w:val="00AA3BC3"/>
    <w:rsid w:val="00AA3BD8"/>
    <w:rsid w:val="00AA3C02"/>
    <w:rsid w:val="00AA3C12"/>
    <w:rsid w:val="00AA3C22"/>
    <w:rsid w:val="00AA3C2A"/>
    <w:rsid w:val="00AA3C40"/>
    <w:rsid w:val="00AA3C7E"/>
    <w:rsid w:val="00AA3C86"/>
    <w:rsid w:val="00AA3C8C"/>
    <w:rsid w:val="00AA3CC6"/>
    <w:rsid w:val="00AA3CCE"/>
    <w:rsid w:val="00AA3D07"/>
    <w:rsid w:val="00AA3D68"/>
    <w:rsid w:val="00AA3D73"/>
    <w:rsid w:val="00AA3D8A"/>
    <w:rsid w:val="00AA3D95"/>
    <w:rsid w:val="00AA3D98"/>
    <w:rsid w:val="00AA3DC3"/>
    <w:rsid w:val="00AA3DDB"/>
    <w:rsid w:val="00AA3DF1"/>
    <w:rsid w:val="00AA3E0A"/>
    <w:rsid w:val="00AA3E2F"/>
    <w:rsid w:val="00AA3E52"/>
    <w:rsid w:val="00AA3E89"/>
    <w:rsid w:val="00AA3E93"/>
    <w:rsid w:val="00AA3EB2"/>
    <w:rsid w:val="00AA3EDB"/>
    <w:rsid w:val="00AA3EEC"/>
    <w:rsid w:val="00AA3F05"/>
    <w:rsid w:val="00AA3F1D"/>
    <w:rsid w:val="00AA3F20"/>
    <w:rsid w:val="00AA3F42"/>
    <w:rsid w:val="00AA3F52"/>
    <w:rsid w:val="00AA3F5F"/>
    <w:rsid w:val="00AA3F7E"/>
    <w:rsid w:val="00AA3FC8"/>
    <w:rsid w:val="00AA3FCE"/>
    <w:rsid w:val="00AA3FDA"/>
    <w:rsid w:val="00AA4018"/>
    <w:rsid w:val="00AA403F"/>
    <w:rsid w:val="00AA4078"/>
    <w:rsid w:val="00AA4093"/>
    <w:rsid w:val="00AA4099"/>
    <w:rsid w:val="00AA40BC"/>
    <w:rsid w:val="00AA40D7"/>
    <w:rsid w:val="00AA414F"/>
    <w:rsid w:val="00AA418D"/>
    <w:rsid w:val="00AA41CC"/>
    <w:rsid w:val="00AA4210"/>
    <w:rsid w:val="00AA4253"/>
    <w:rsid w:val="00AA427B"/>
    <w:rsid w:val="00AA42B3"/>
    <w:rsid w:val="00AA42D9"/>
    <w:rsid w:val="00AA432C"/>
    <w:rsid w:val="00AA4355"/>
    <w:rsid w:val="00AA4377"/>
    <w:rsid w:val="00AA43C8"/>
    <w:rsid w:val="00AA43FA"/>
    <w:rsid w:val="00AA4404"/>
    <w:rsid w:val="00AA4435"/>
    <w:rsid w:val="00AA4462"/>
    <w:rsid w:val="00AA4478"/>
    <w:rsid w:val="00AA44B7"/>
    <w:rsid w:val="00AA4562"/>
    <w:rsid w:val="00AA45AD"/>
    <w:rsid w:val="00AA45B8"/>
    <w:rsid w:val="00AA45C4"/>
    <w:rsid w:val="00AA467F"/>
    <w:rsid w:val="00AA46A5"/>
    <w:rsid w:val="00AA46B0"/>
    <w:rsid w:val="00AA46BD"/>
    <w:rsid w:val="00AA46D5"/>
    <w:rsid w:val="00AA471B"/>
    <w:rsid w:val="00AA4749"/>
    <w:rsid w:val="00AA47A1"/>
    <w:rsid w:val="00AA4812"/>
    <w:rsid w:val="00AA4846"/>
    <w:rsid w:val="00AA4896"/>
    <w:rsid w:val="00AA489E"/>
    <w:rsid w:val="00AA48B2"/>
    <w:rsid w:val="00AA48D0"/>
    <w:rsid w:val="00AA4906"/>
    <w:rsid w:val="00AA4917"/>
    <w:rsid w:val="00AA4950"/>
    <w:rsid w:val="00AA4959"/>
    <w:rsid w:val="00AA4966"/>
    <w:rsid w:val="00AA497B"/>
    <w:rsid w:val="00AA49B6"/>
    <w:rsid w:val="00AA49F0"/>
    <w:rsid w:val="00AA49F4"/>
    <w:rsid w:val="00AA4A04"/>
    <w:rsid w:val="00AA4A17"/>
    <w:rsid w:val="00AA4A1A"/>
    <w:rsid w:val="00AA4A36"/>
    <w:rsid w:val="00AA4A51"/>
    <w:rsid w:val="00AA4A84"/>
    <w:rsid w:val="00AA4A8C"/>
    <w:rsid w:val="00AA4A9A"/>
    <w:rsid w:val="00AA4A9F"/>
    <w:rsid w:val="00AA4AF1"/>
    <w:rsid w:val="00AA4B25"/>
    <w:rsid w:val="00AA4B2D"/>
    <w:rsid w:val="00AA4B4C"/>
    <w:rsid w:val="00AA4B50"/>
    <w:rsid w:val="00AA4B7C"/>
    <w:rsid w:val="00AA4B9D"/>
    <w:rsid w:val="00AA4BBC"/>
    <w:rsid w:val="00AA4BD6"/>
    <w:rsid w:val="00AA4C21"/>
    <w:rsid w:val="00AA4C2A"/>
    <w:rsid w:val="00AA4C91"/>
    <w:rsid w:val="00AA4C94"/>
    <w:rsid w:val="00AA4C95"/>
    <w:rsid w:val="00AA4CF2"/>
    <w:rsid w:val="00AA4CF8"/>
    <w:rsid w:val="00AA4D10"/>
    <w:rsid w:val="00AA4DA5"/>
    <w:rsid w:val="00AA4DCC"/>
    <w:rsid w:val="00AA4DD2"/>
    <w:rsid w:val="00AA4DF7"/>
    <w:rsid w:val="00AA4E02"/>
    <w:rsid w:val="00AA4E33"/>
    <w:rsid w:val="00AA4E6F"/>
    <w:rsid w:val="00AA4E86"/>
    <w:rsid w:val="00AA4E99"/>
    <w:rsid w:val="00AA4EAC"/>
    <w:rsid w:val="00AA4EF2"/>
    <w:rsid w:val="00AA4EFF"/>
    <w:rsid w:val="00AA4F46"/>
    <w:rsid w:val="00AA4FD0"/>
    <w:rsid w:val="00AA5040"/>
    <w:rsid w:val="00AA5045"/>
    <w:rsid w:val="00AA5089"/>
    <w:rsid w:val="00AA50CA"/>
    <w:rsid w:val="00AA5125"/>
    <w:rsid w:val="00AA5137"/>
    <w:rsid w:val="00AA515C"/>
    <w:rsid w:val="00AA5165"/>
    <w:rsid w:val="00AA51AD"/>
    <w:rsid w:val="00AA51C6"/>
    <w:rsid w:val="00AA51D9"/>
    <w:rsid w:val="00AA51F4"/>
    <w:rsid w:val="00AA51FA"/>
    <w:rsid w:val="00AA522C"/>
    <w:rsid w:val="00AA5241"/>
    <w:rsid w:val="00AA5247"/>
    <w:rsid w:val="00AA5270"/>
    <w:rsid w:val="00AA52A8"/>
    <w:rsid w:val="00AA52A9"/>
    <w:rsid w:val="00AA52AD"/>
    <w:rsid w:val="00AA52BD"/>
    <w:rsid w:val="00AA52E9"/>
    <w:rsid w:val="00AA5332"/>
    <w:rsid w:val="00AA5352"/>
    <w:rsid w:val="00AA5370"/>
    <w:rsid w:val="00AA53A5"/>
    <w:rsid w:val="00AA53E5"/>
    <w:rsid w:val="00AA5404"/>
    <w:rsid w:val="00AA5445"/>
    <w:rsid w:val="00AA544F"/>
    <w:rsid w:val="00AA54B0"/>
    <w:rsid w:val="00AA54CE"/>
    <w:rsid w:val="00AA54F2"/>
    <w:rsid w:val="00AA5522"/>
    <w:rsid w:val="00AA5526"/>
    <w:rsid w:val="00AA553E"/>
    <w:rsid w:val="00AA5562"/>
    <w:rsid w:val="00AA5577"/>
    <w:rsid w:val="00AA5593"/>
    <w:rsid w:val="00AA55C1"/>
    <w:rsid w:val="00AA5605"/>
    <w:rsid w:val="00AA5606"/>
    <w:rsid w:val="00AA5625"/>
    <w:rsid w:val="00AA565C"/>
    <w:rsid w:val="00AA56BE"/>
    <w:rsid w:val="00AA56CF"/>
    <w:rsid w:val="00AA56F8"/>
    <w:rsid w:val="00AA5700"/>
    <w:rsid w:val="00AA570B"/>
    <w:rsid w:val="00AA5742"/>
    <w:rsid w:val="00AA5753"/>
    <w:rsid w:val="00AA5754"/>
    <w:rsid w:val="00AA5790"/>
    <w:rsid w:val="00AA5795"/>
    <w:rsid w:val="00AA57AF"/>
    <w:rsid w:val="00AA57C4"/>
    <w:rsid w:val="00AA5827"/>
    <w:rsid w:val="00AA5834"/>
    <w:rsid w:val="00AA5836"/>
    <w:rsid w:val="00AA584D"/>
    <w:rsid w:val="00AA587D"/>
    <w:rsid w:val="00AA5883"/>
    <w:rsid w:val="00AA58A9"/>
    <w:rsid w:val="00AA58AE"/>
    <w:rsid w:val="00AA58C8"/>
    <w:rsid w:val="00AA58E9"/>
    <w:rsid w:val="00AA58EB"/>
    <w:rsid w:val="00AA5929"/>
    <w:rsid w:val="00AA595F"/>
    <w:rsid w:val="00AA596F"/>
    <w:rsid w:val="00AA59D2"/>
    <w:rsid w:val="00AA59EA"/>
    <w:rsid w:val="00AA5A0B"/>
    <w:rsid w:val="00AA5A2A"/>
    <w:rsid w:val="00AA5A55"/>
    <w:rsid w:val="00AA5B0A"/>
    <w:rsid w:val="00AA5B57"/>
    <w:rsid w:val="00AA5B86"/>
    <w:rsid w:val="00AA5B90"/>
    <w:rsid w:val="00AA5BA0"/>
    <w:rsid w:val="00AA5BAD"/>
    <w:rsid w:val="00AA5BC8"/>
    <w:rsid w:val="00AA5BE1"/>
    <w:rsid w:val="00AA5C0E"/>
    <w:rsid w:val="00AA5C4C"/>
    <w:rsid w:val="00AA5C59"/>
    <w:rsid w:val="00AA5C6E"/>
    <w:rsid w:val="00AA5CB6"/>
    <w:rsid w:val="00AA5CF1"/>
    <w:rsid w:val="00AA5D51"/>
    <w:rsid w:val="00AA5D66"/>
    <w:rsid w:val="00AA5D7D"/>
    <w:rsid w:val="00AA5D7F"/>
    <w:rsid w:val="00AA5D90"/>
    <w:rsid w:val="00AA5D99"/>
    <w:rsid w:val="00AA5DDC"/>
    <w:rsid w:val="00AA5E0D"/>
    <w:rsid w:val="00AA5E18"/>
    <w:rsid w:val="00AA5E23"/>
    <w:rsid w:val="00AA5E40"/>
    <w:rsid w:val="00AA5E45"/>
    <w:rsid w:val="00AA5E4C"/>
    <w:rsid w:val="00AA5E59"/>
    <w:rsid w:val="00AA5E90"/>
    <w:rsid w:val="00AA5EA1"/>
    <w:rsid w:val="00AA5EA8"/>
    <w:rsid w:val="00AA5ED8"/>
    <w:rsid w:val="00AA5F1A"/>
    <w:rsid w:val="00AA5F50"/>
    <w:rsid w:val="00AA5FBA"/>
    <w:rsid w:val="00AA5FC0"/>
    <w:rsid w:val="00AA5FC8"/>
    <w:rsid w:val="00AA5FE0"/>
    <w:rsid w:val="00AA60B1"/>
    <w:rsid w:val="00AA60DB"/>
    <w:rsid w:val="00AA6126"/>
    <w:rsid w:val="00AA613F"/>
    <w:rsid w:val="00AA61EC"/>
    <w:rsid w:val="00AA6229"/>
    <w:rsid w:val="00AA6233"/>
    <w:rsid w:val="00AA6236"/>
    <w:rsid w:val="00AA62B4"/>
    <w:rsid w:val="00AA62EB"/>
    <w:rsid w:val="00AA6327"/>
    <w:rsid w:val="00AA634C"/>
    <w:rsid w:val="00AA6357"/>
    <w:rsid w:val="00AA6361"/>
    <w:rsid w:val="00AA6372"/>
    <w:rsid w:val="00AA63A4"/>
    <w:rsid w:val="00AA63C2"/>
    <w:rsid w:val="00AA63C8"/>
    <w:rsid w:val="00AA6405"/>
    <w:rsid w:val="00AA640A"/>
    <w:rsid w:val="00AA648B"/>
    <w:rsid w:val="00AA64B9"/>
    <w:rsid w:val="00AA64C0"/>
    <w:rsid w:val="00AA64D3"/>
    <w:rsid w:val="00AA64DD"/>
    <w:rsid w:val="00AA64DE"/>
    <w:rsid w:val="00AA64F3"/>
    <w:rsid w:val="00AA650A"/>
    <w:rsid w:val="00AA654A"/>
    <w:rsid w:val="00AA6561"/>
    <w:rsid w:val="00AA659D"/>
    <w:rsid w:val="00AA65E4"/>
    <w:rsid w:val="00AA65F3"/>
    <w:rsid w:val="00AA66BF"/>
    <w:rsid w:val="00AA66EB"/>
    <w:rsid w:val="00AA6732"/>
    <w:rsid w:val="00AA6741"/>
    <w:rsid w:val="00AA6746"/>
    <w:rsid w:val="00AA6751"/>
    <w:rsid w:val="00AA676E"/>
    <w:rsid w:val="00AA678E"/>
    <w:rsid w:val="00AA67DA"/>
    <w:rsid w:val="00AA681D"/>
    <w:rsid w:val="00AA6834"/>
    <w:rsid w:val="00AA683C"/>
    <w:rsid w:val="00AA6876"/>
    <w:rsid w:val="00AA687B"/>
    <w:rsid w:val="00AA687C"/>
    <w:rsid w:val="00AA68A0"/>
    <w:rsid w:val="00AA6912"/>
    <w:rsid w:val="00AA691D"/>
    <w:rsid w:val="00AA697B"/>
    <w:rsid w:val="00AA698F"/>
    <w:rsid w:val="00AA699C"/>
    <w:rsid w:val="00AA69E2"/>
    <w:rsid w:val="00AA69F8"/>
    <w:rsid w:val="00AA6A2B"/>
    <w:rsid w:val="00AA6A2D"/>
    <w:rsid w:val="00AA6A39"/>
    <w:rsid w:val="00AA6A3F"/>
    <w:rsid w:val="00AA6A56"/>
    <w:rsid w:val="00AA6A6C"/>
    <w:rsid w:val="00AA6A78"/>
    <w:rsid w:val="00AA6A96"/>
    <w:rsid w:val="00AA6AA0"/>
    <w:rsid w:val="00AA6AB0"/>
    <w:rsid w:val="00AA6AF2"/>
    <w:rsid w:val="00AA6B10"/>
    <w:rsid w:val="00AA6B26"/>
    <w:rsid w:val="00AA6B45"/>
    <w:rsid w:val="00AA6BB1"/>
    <w:rsid w:val="00AA6BCF"/>
    <w:rsid w:val="00AA6BED"/>
    <w:rsid w:val="00AA6BF6"/>
    <w:rsid w:val="00AA6BF8"/>
    <w:rsid w:val="00AA6BFB"/>
    <w:rsid w:val="00AA6C10"/>
    <w:rsid w:val="00AA6C1E"/>
    <w:rsid w:val="00AA6C6A"/>
    <w:rsid w:val="00AA6C94"/>
    <w:rsid w:val="00AA6C9E"/>
    <w:rsid w:val="00AA6CA1"/>
    <w:rsid w:val="00AA6CAF"/>
    <w:rsid w:val="00AA6CB4"/>
    <w:rsid w:val="00AA6CB8"/>
    <w:rsid w:val="00AA6CB9"/>
    <w:rsid w:val="00AA6CC2"/>
    <w:rsid w:val="00AA6CCF"/>
    <w:rsid w:val="00AA6CD1"/>
    <w:rsid w:val="00AA6CE8"/>
    <w:rsid w:val="00AA6CFC"/>
    <w:rsid w:val="00AA6CFD"/>
    <w:rsid w:val="00AA6D0D"/>
    <w:rsid w:val="00AA6D3A"/>
    <w:rsid w:val="00AA6DD6"/>
    <w:rsid w:val="00AA6E06"/>
    <w:rsid w:val="00AA6E2F"/>
    <w:rsid w:val="00AA6E33"/>
    <w:rsid w:val="00AA6ECF"/>
    <w:rsid w:val="00AA6ED3"/>
    <w:rsid w:val="00AA6ED5"/>
    <w:rsid w:val="00AA6EDE"/>
    <w:rsid w:val="00AA6EDF"/>
    <w:rsid w:val="00AA6EF2"/>
    <w:rsid w:val="00AA6F33"/>
    <w:rsid w:val="00AA6F34"/>
    <w:rsid w:val="00AA6F5B"/>
    <w:rsid w:val="00AA6F61"/>
    <w:rsid w:val="00AA6F70"/>
    <w:rsid w:val="00AA6FBA"/>
    <w:rsid w:val="00AA6FF2"/>
    <w:rsid w:val="00AA702C"/>
    <w:rsid w:val="00AA7037"/>
    <w:rsid w:val="00AA7067"/>
    <w:rsid w:val="00AA7075"/>
    <w:rsid w:val="00AA707A"/>
    <w:rsid w:val="00AA70E3"/>
    <w:rsid w:val="00AA70F6"/>
    <w:rsid w:val="00AA7112"/>
    <w:rsid w:val="00AA7131"/>
    <w:rsid w:val="00AA7132"/>
    <w:rsid w:val="00AA714E"/>
    <w:rsid w:val="00AA7155"/>
    <w:rsid w:val="00AA71A4"/>
    <w:rsid w:val="00AA71B8"/>
    <w:rsid w:val="00AA71F8"/>
    <w:rsid w:val="00AA71FC"/>
    <w:rsid w:val="00AA7212"/>
    <w:rsid w:val="00AA721B"/>
    <w:rsid w:val="00AA724B"/>
    <w:rsid w:val="00AA725E"/>
    <w:rsid w:val="00AA7262"/>
    <w:rsid w:val="00AA72AF"/>
    <w:rsid w:val="00AA72BC"/>
    <w:rsid w:val="00AA72D4"/>
    <w:rsid w:val="00AA73B7"/>
    <w:rsid w:val="00AA7401"/>
    <w:rsid w:val="00AA7409"/>
    <w:rsid w:val="00AA7410"/>
    <w:rsid w:val="00AA7413"/>
    <w:rsid w:val="00AA7417"/>
    <w:rsid w:val="00AA741C"/>
    <w:rsid w:val="00AA7454"/>
    <w:rsid w:val="00AA7456"/>
    <w:rsid w:val="00AA747A"/>
    <w:rsid w:val="00AA7484"/>
    <w:rsid w:val="00AA7526"/>
    <w:rsid w:val="00AA756A"/>
    <w:rsid w:val="00AA75A3"/>
    <w:rsid w:val="00AA75D9"/>
    <w:rsid w:val="00AA75DD"/>
    <w:rsid w:val="00AA75DE"/>
    <w:rsid w:val="00AA761D"/>
    <w:rsid w:val="00AA7641"/>
    <w:rsid w:val="00AA76A1"/>
    <w:rsid w:val="00AA76C2"/>
    <w:rsid w:val="00AA76F8"/>
    <w:rsid w:val="00AA777C"/>
    <w:rsid w:val="00AA77CA"/>
    <w:rsid w:val="00AA77D6"/>
    <w:rsid w:val="00AA77E7"/>
    <w:rsid w:val="00AA77F0"/>
    <w:rsid w:val="00AA77F1"/>
    <w:rsid w:val="00AA77F7"/>
    <w:rsid w:val="00AA7812"/>
    <w:rsid w:val="00AA781E"/>
    <w:rsid w:val="00AA7824"/>
    <w:rsid w:val="00AA783D"/>
    <w:rsid w:val="00AA786E"/>
    <w:rsid w:val="00AA78A3"/>
    <w:rsid w:val="00AA78A5"/>
    <w:rsid w:val="00AA78B8"/>
    <w:rsid w:val="00AA78CC"/>
    <w:rsid w:val="00AA78E4"/>
    <w:rsid w:val="00AA78EB"/>
    <w:rsid w:val="00AA7990"/>
    <w:rsid w:val="00AA799E"/>
    <w:rsid w:val="00AA79A8"/>
    <w:rsid w:val="00AA79B1"/>
    <w:rsid w:val="00AA7A02"/>
    <w:rsid w:val="00AA7A03"/>
    <w:rsid w:val="00AA7A10"/>
    <w:rsid w:val="00AA7AC3"/>
    <w:rsid w:val="00AA7AF4"/>
    <w:rsid w:val="00AA7AFF"/>
    <w:rsid w:val="00AA7B04"/>
    <w:rsid w:val="00AA7B5A"/>
    <w:rsid w:val="00AA7B60"/>
    <w:rsid w:val="00AA7BB3"/>
    <w:rsid w:val="00AA7C0A"/>
    <w:rsid w:val="00AA7C33"/>
    <w:rsid w:val="00AA7C41"/>
    <w:rsid w:val="00AA7C6B"/>
    <w:rsid w:val="00AA7C7D"/>
    <w:rsid w:val="00AA7CDE"/>
    <w:rsid w:val="00AA7CE6"/>
    <w:rsid w:val="00AA7D66"/>
    <w:rsid w:val="00AA7D68"/>
    <w:rsid w:val="00AA7D69"/>
    <w:rsid w:val="00AA7D7E"/>
    <w:rsid w:val="00AA7D9F"/>
    <w:rsid w:val="00AA7DB2"/>
    <w:rsid w:val="00AA7DB3"/>
    <w:rsid w:val="00AA7DB6"/>
    <w:rsid w:val="00AA7DDE"/>
    <w:rsid w:val="00AA7DFF"/>
    <w:rsid w:val="00AA7E1B"/>
    <w:rsid w:val="00AA7E62"/>
    <w:rsid w:val="00AA7E73"/>
    <w:rsid w:val="00AA7EA9"/>
    <w:rsid w:val="00AA7F06"/>
    <w:rsid w:val="00AA7F7C"/>
    <w:rsid w:val="00AA7FCC"/>
    <w:rsid w:val="00AA7FF4"/>
    <w:rsid w:val="00AB005B"/>
    <w:rsid w:val="00AB00B7"/>
    <w:rsid w:val="00AB00E3"/>
    <w:rsid w:val="00AB010F"/>
    <w:rsid w:val="00AB0113"/>
    <w:rsid w:val="00AB0138"/>
    <w:rsid w:val="00AB013F"/>
    <w:rsid w:val="00AB0171"/>
    <w:rsid w:val="00AB017E"/>
    <w:rsid w:val="00AB0183"/>
    <w:rsid w:val="00AB0192"/>
    <w:rsid w:val="00AB01B2"/>
    <w:rsid w:val="00AB0202"/>
    <w:rsid w:val="00AB0218"/>
    <w:rsid w:val="00AB0228"/>
    <w:rsid w:val="00AB0274"/>
    <w:rsid w:val="00AB02FE"/>
    <w:rsid w:val="00AB030C"/>
    <w:rsid w:val="00AB0335"/>
    <w:rsid w:val="00AB0359"/>
    <w:rsid w:val="00AB0373"/>
    <w:rsid w:val="00AB03A8"/>
    <w:rsid w:val="00AB03A9"/>
    <w:rsid w:val="00AB03E5"/>
    <w:rsid w:val="00AB0450"/>
    <w:rsid w:val="00AB045B"/>
    <w:rsid w:val="00AB047D"/>
    <w:rsid w:val="00AB0499"/>
    <w:rsid w:val="00AB04AD"/>
    <w:rsid w:val="00AB04B4"/>
    <w:rsid w:val="00AB04D1"/>
    <w:rsid w:val="00AB0517"/>
    <w:rsid w:val="00AB0526"/>
    <w:rsid w:val="00AB0581"/>
    <w:rsid w:val="00AB05B0"/>
    <w:rsid w:val="00AB05B3"/>
    <w:rsid w:val="00AB0613"/>
    <w:rsid w:val="00AB066D"/>
    <w:rsid w:val="00AB06A9"/>
    <w:rsid w:val="00AB06C0"/>
    <w:rsid w:val="00AB06D2"/>
    <w:rsid w:val="00AB06E5"/>
    <w:rsid w:val="00AB0714"/>
    <w:rsid w:val="00AB0757"/>
    <w:rsid w:val="00AB0765"/>
    <w:rsid w:val="00AB0768"/>
    <w:rsid w:val="00AB0778"/>
    <w:rsid w:val="00AB079B"/>
    <w:rsid w:val="00AB07C6"/>
    <w:rsid w:val="00AB07C8"/>
    <w:rsid w:val="00AB07E7"/>
    <w:rsid w:val="00AB0844"/>
    <w:rsid w:val="00AB0864"/>
    <w:rsid w:val="00AB0878"/>
    <w:rsid w:val="00AB0893"/>
    <w:rsid w:val="00AB0898"/>
    <w:rsid w:val="00AB08B8"/>
    <w:rsid w:val="00AB08BD"/>
    <w:rsid w:val="00AB08C9"/>
    <w:rsid w:val="00AB08CB"/>
    <w:rsid w:val="00AB08E5"/>
    <w:rsid w:val="00AB08E9"/>
    <w:rsid w:val="00AB0931"/>
    <w:rsid w:val="00AB0941"/>
    <w:rsid w:val="00AB0965"/>
    <w:rsid w:val="00AB09A7"/>
    <w:rsid w:val="00AB09B2"/>
    <w:rsid w:val="00AB09C6"/>
    <w:rsid w:val="00AB0A52"/>
    <w:rsid w:val="00AB0A59"/>
    <w:rsid w:val="00AB0A7F"/>
    <w:rsid w:val="00AB0A86"/>
    <w:rsid w:val="00AB0AA8"/>
    <w:rsid w:val="00AB0AB1"/>
    <w:rsid w:val="00AB0AC8"/>
    <w:rsid w:val="00AB0AD6"/>
    <w:rsid w:val="00AB0ADA"/>
    <w:rsid w:val="00AB0AF9"/>
    <w:rsid w:val="00AB0B2C"/>
    <w:rsid w:val="00AB0B50"/>
    <w:rsid w:val="00AB0B57"/>
    <w:rsid w:val="00AB0B70"/>
    <w:rsid w:val="00AB0B9E"/>
    <w:rsid w:val="00AB0BD6"/>
    <w:rsid w:val="00AB0C25"/>
    <w:rsid w:val="00AB0C8E"/>
    <w:rsid w:val="00AB0CD5"/>
    <w:rsid w:val="00AB0CFC"/>
    <w:rsid w:val="00AB0D00"/>
    <w:rsid w:val="00AB0D43"/>
    <w:rsid w:val="00AB0D52"/>
    <w:rsid w:val="00AB0D61"/>
    <w:rsid w:val="00AB0DB1"/>
    <w:rsid w:val="00AB0DC5"/>
    <w:rsid w:val="00AB0E14"/>
    <w:rsid w:val="00AB0E2C"/>
    <w:rsid w:val="00AB0E81"/>
    <w:rsid w:val="00AB0E8B"/>
    <w:rsid w:val="00AB0E8E"/>
    <w:rsid w:val="00AB0EF7"/>
    <w:rsid w:val="00AB0F08"/>
    <w:rsid w:val="00AB0F26"/>
    <w:rsid w:val="00AB0F38"/>
    <w:rsid w:val="00AB0F3E"/>
    <w:rsid w:val="00AB0F79"/>
    <w:rsid w:val="00AB0F83"/>
    <w:rsid w:val="00AB0F8A"/>
    <w:rsid w:val="00AB0F95"/>
    <w:rsid w:val="00AB0F99"/>
    <w:rsid w:val="00AB0F9D"/>
    <w:rsid w:val="00AB0FB1"/>
    <w:rsid w:val="00AB0FCA"/>
    <w:rsid w:val="00AB1038"/>
    <w:rsid w:val="00AB1060"/>
    <w:rsid w:val="00AB1099"/>
    <w:rsid w:val="00AB10C6"/>
    <w:rsid w:val="00AB10CE"/>
    <w:rsid w:val="00AB10DB"/>
    <w:rsid w:val="00AB1121"/>
    <w:rsid w:val="00AB1152"/>
    <w:rsid w:val="00AB1186"/>
    <w:rsid w:val="00AB119C"/>
    <w:rsid w:val="00AB11E6"/>
    <w:rsid w:val="00AB120E"/>
    <w:rsid w:val="00AB1228"/>
    <w:rsid w:val="00AB123D"/>
    <w:rsid w:val="00AB125E"/>
    <w:rsid w:val="00AB12C5"/>
    <w:rsid w:val="00AB12CC"/>
    <w:rsid w:val="00AB131D"/>
    <w:rsid w:val="00AB132D"/>
    <w:rsid w:val="00AB132F"/>
    <w:rsid w:val="00AB1368"/>
    <w:rsid w:val="00AB1381"/>
    <w:rsid w:val="00AB138C"/>
    <w:rsid w:val="00AB139B"/>
    <w:rsid w:val="00AB13AF"/>
    <w:rsid w:val="00AB13D9"/>
    <w:rsid w:val="00AB13E4"/>
    <w:rsid w:val="00AB13F6"/>
    <w:rsid w:val="00AB13FB"/>
    <w:rsid w:val="00AB1464"/>
    <w:rsid w:val="00AB1482"/>
    <w:rsid w:val="00AB149C"/>
    <w:rsid w:val="00AB14E0"/>
    <w:rsid w:val="00AB14E2"/>
    <w:rsid w:val="00AB1507"/>
    <w:rsid w:val="00AB152B"/>
    <w:rsid w:val="00AB1556"/>
    <w:rsid w:val="00AB15A1"/>
    <w:rsid w:val="00AB15C3"/>
    <w:rsid w:val="00AB1601"/>
    <w:rsid w:val="00AB1605"/>
    <w:rsid w:val="00AB160B"/>
    <w:rsid w:val="00AB1635"/>
    <w:rsid w:val="00AB1639"/>
    <w:rsid w:val="00AB165B"/>
    <w:rsid w:val="00AB1678"/>
    <w:rsid w:val="00AB167B"/>
    <w:rsid w:val="00AB16DE"/>
    <w:rsid w:val="00AB16FB"/>
    <w:rsid w:val="00AB172D"/>
    <w:rsid w:val="00AB172F"/>
    <w:rsid w:val="00AB174B"/>
    <w:rsid w:val="00AB1779"/>
    <w:rsid w:val="00AB1789"/>
    <w:rsid w:val="00AB17B1"/>
    <w:rsid w:val="00AB17BB"/>
    <w:rsid w:val="00AB17E0"/>
    <w:rsid w:val="00AB17F9"/>
    <w:rsid w:val="00AB17FA"/>
    <w:rsid w:val="00AB180A"/>
    <w:rsid w:val="00AB184B"/>
    <w:rsid w:val="00AB1865"/>
    <w:rsid w:val="00AB1880"/>
    <w:rsid w:val="00AB188C"/>
    <w:rsid w:val="00AB1896"/>
    <w:rsid w:val="00AB18AC"/>
    <w:rsid w:val="00AB18E1"/>
    <w:rsid w:val="00AB18E5"/>
    <w:rsid w:val="00AB18ED"/>
    <w:rsid w:val="00AB18FC"/>
    <w:rsid w:val="00AB1940"/>
    <w:rsid w:val="00AB194D"/>
    <w:rsid w:val="00AB19C3"/>
    <w:rsid w:val="00AB19DA"/>
    <w:rsid w:val="00AB1A2B"/>
    <w:rsid w:val="00AB1A37"/>
    <w:rsid w:val="00AB1A55"/>
    <w:rsid w:val="00AB1A56"/>
    <w:rsid w:val="00AB1A5F"/>
    <w:rsid w:val="00AB1A6B"/>
    <w:rsid w:val="00AB1AAA"/>
    <w:rsid w:val="00AB1ABA"/>
    <w:rsid w:val="00AB1AC0"/>
    <w:rsid w:val="00AB1B1B"/>
    <w:rsid w:val="00AB1B29"/>
    <w:rsid w:val="00AB1B66"/>
    <w:rsid w:val="00AB1BAB"/>
    <w:rsid w:val="00AB1BB0"/>
    <w:rsid w:val="00AB1BC8"/>
    <w:rsid w:val="00AB1BCD"/>
    <w:rsid w:val="00AB1BD1"/>
    <w:rsid w:val="00AB1C07"/>
    <w:rsid w:val="00AB1C52"/>
    <w:rsid w:val="00AB1C6B"/>
    <w:rsid w:val="00AB1C90"/>
    <w:rsid w:val="00AB1CBB"/>
    <w:rsid w:val="00AB1CFC"/>
    <w:rsid w:val="00AB1CFD"/>
    <w:rsid w:val="00AB1D3F"/>
    <w:rsid w:val="00AB1D42"/>
    <w:rsid w:val="00AB1D9F"/>
    <w:rsid w:val="00AB1DBA"/>
    <w:rsid w:val="00AB1DDA"/>
    <w:rsid w:val="00AB1DEA"/>
    <w:rsid w:val="00AB1DFF"/>
    <w:rsid w:val="00AB1E56"/>
    <w:rsid w:val="00AB1E70"/>
    <w:rsid w:val="00AB1EB0"/>
    <w:rsid w:val="00AB1ED8"/>
    <w:rsid w:val="00AB1EFF"/>
    <w:rsid w:val="00AB1F10"/>
    <w:rsid w:val="00AB1F4A"/>
    <w:rsid w:val="00AB1F56"/>
    <w:rsid w:val="00AB1F91"/>
    <w:rsid w:val="00AB1F96"/>
    <w:rsid w:val="00AB1FAA"/>
    <w:rsid w:val="00AB200D"/>
    <w:rsid w:val="00AB2025"/>
    <w:rsid w:val="00AB206D"/>
    <w:rsid w:val="00AB2086"/>
    <w:rsid w:val="00AB2096"/>
    <w:rsid w:val="00AB20A4"/>
    <w:rsid w:val="00AB20B7"/>
    <w:rsid w:val="00AB20BD"/>
    <w:rsid w:val="00AB20C9"/>
    <w:rsid w:val="00AB20E6"/>
    <w:rsid w:val="00AB20EE"/>
    <w:rsid w:val="00AB2101"/>
    <w:rsid w:val="00AB2114"/>
    <w:rsid w:val="00AB2147"/>
    <w:rsid w:val="00AB2153"/>
    <w:rsid w:val="00AB21FB"/>
    <w:rsid w:val="00AB2207"/>
    <w:rsid w:val="00AB22AC"/>
    <w:rsid w:val="00AB22CB"/>
    <w:rsid w:val="00AB22D5"/>
    <w:rsid w:val="00AB22F2"/>
    <w:rsid w:val="00AB22FD"/>
    <w:rsid w:val="00AB231D"/>
    <w:rsid w:val="00AB2330"/>
    <w:rsid w:val="00AB2347"/>
    <w:rsid w:val="00AB2364"/>
    <w:rsid w:val="00AB237A"/>
    <w:rsid w:val="00AB23CD"/>
    <w:rsid w:val="00AB2471"/>
    <w:rsid w:val="00AB2492"/>
    <w:rsid w:val="00AB2494"/>
    <w:rsid w:val="00AB249B"/>
    <w:rsid w:val="00AB24BF"/>
    <w:rsid w:val="00AB24E2"/>
    <w:rsid w:val="00AB2522"/>
    <w:rsid w:val="00AB2532"/>
    <w:rsid w:val="00AB2547"/>
    <w:rsid w:val="00AB256B"/>
    <w:rsid w:val="00AB2670"/>
    <w:rsid w:val="00AB267D"/>
    <w:rsid w:val="00AB26AF"/>
    <w:rsid w:val="00AB26E1"/>
    <w:rsid w:val="00AB273F"/>
    <w:rsid w:val="00AB2762"/>
    <w:rsid w:val="00AB2787"/>
    <w:rsid w:val="00AB27A6"/>
    <w:rsid w:val="00AB27BF"/>
    <w:rsid w:val="00AB27E0"/>
    <w:rsid w:val="00AB27E1"/>
    <w:rsid w:val="00AB27EF"/>
    <w:rsid w:val="00AB27FC"/>
    <w:rsid w:val="00AB2819"/>
    <w:rsid w:val="00AB282F"/>
    <w:rsid w:val="00AB2849"/>
    <w:rsid w:val="00AB28C1"/>
    <w:rsid w:val="00AB28E4"/>
    <w:rsid w:val="00AB2926"/>
    <w:rsid w:val="00AB2952"/>
    <w:rsid w:val="00AB29AC"/>
    <w:rsid w:val="00AB29D7"/>
    <w:rsid w:val="00AB29E9"/>
    <w:rsid w:val="00AB2A18"/>
    <w:rsid w:val="00AB2A1E"/>
    <w:rsid w:val="00AB2A67"/>
    <w:rsid w:val="00AB2A8C"/>
    <w:rsid w:val="00AB2AA2"/>
    <w:rsid w:val="00AB2AB8"/>
    <w:rsid w:val="00AB2AD4"/>
    <w:rsid w:val="00AB2AD9"/>
    <w:rsid w:val="00AB2ADA"/>
    <w:rsid w:val="00AB2B07"/>
    <w:rsid w:val="00AB2B8C"/>
    <w:rsid w:val="00AB2BDB"/>
    <w:rsid w:val="00AB2BF4"/>
    <w:rsid w:val="00AB2BFB"/>
    <w:rsid w:val="00AB2C31"/>
    <w:rsid w:val="00AB2C63"/>
    <w:rsid w:val="00AB2C7E"/>
    <w:rsid w:val="00AB2C86"/>
    <w:rsid w:val="00AB2C95"/>
    <w:rsid w:val="00AB2CF4"/>
    <w:rsid w:val="00AB2CFC"/>
    <w:rsid w:val="00AB2D2F"/>
    <w:rsid w:val="00AB2D59"/>
    <w:rsid w:val="00AB2D6E"/>
    <w:rsid w:val="00AB2D75"/>
    <w:rsid w:val="00AB2D9C"/>
    <w:rsid w:val="00AB2DAC"/>
    <w:rsid w:val="00AB2DC1"/>
    <w:rsid w:val="00AB2DCC"/>
    <w:rsid w:val="00AB2DDB"/>
    <w:rsid w:val="00AB2DEE"/>
    <w:rsid w:val="00AB2E4A"/>
    <w:rsid w:val="00AB2EDB"/>
    <w:rsid w:val="00AB2F01"/>
    <w:rsid w:val="00AB2F1B"/>
    <w:rsid w:val="00AB2F5B"/>
    <w:rsid w:val="00AB2F87"/>
    <w:rsid w:val="00AB2F95"/>
    <w:rsid w:val="00AB2FBD"/>
    <w:rsid w:val="00AB2FD8"/>
    <w:rsid w:val="00AB3016"/>
    <w:rsid w:val="00AB301F"/>
    <w:rsid w:val="00AB3023"/>
    <w:rsid w:val="00AB3038"/>
    <w:rsid w:val="00AB3089"/>
    <w:rsid w:val="00AB309A"/>
    <w:rsid w:val="00AB30F9"/>
    <w:rsid w:val="00AB3102"/>
    <w:rsid w:val="00AB3103"/>
    <w:rsid w:val="00AB3110"/>
    <w:rsid w:val="00AB31DF"/>
    <w:rsid w:val="00AB31E4"/>
    <w:rsid w:val="00AB31F6"/>
    <w:rsid w:val="00AB320A"/>
    <w:rsid w:val="00AB3210"/>
    <w:rsid w:val="00AB3212"/>
    <w:rsid w:val="00AB321E"/>
    <w:rsid w:val="00AB3231"/>
    <w:rsid w:val="00AB3278"/>
    <w:rsid w:val="00AB3282"/>
    <w:rsid w:val="00AB32B3"/>
    <w:rsid w:val="00AB32C8"/>
    <w:rsid w:val="00AB32DF"/>
    <w:rsid w:val="00AB3304"/>
    <w:rsid w:val="00AB3309"/>
    <w:rsid w:val="00AB3338"/>
    <w:rsid w:val="00AB333C"/>
    <w:rsid w:val="00AB3378"/>
    <w:rsid w:val="00AB338D"/>
    <w:rsid w:val="00AB3394"/>
    <w:rsid w:val="00AB33BC"/>
    <w:rsid w:val="00AB33D8"/>
    <w:rsid w:val="00AB33E9"/>
    <w:rsid w:val="00AB3405"/>
    <w:rsid w:val="00AB3428"/>
    <w:rsid w:val="00AB343C"/>
    <w:rsid w:val="00AB346C"/>
    <w:rsid w:val="00AB3486"/>
    <w:rsid w:val="00AB34A5"/>
    <w:rsid w:val="00AB34B3"/>
    <w:rsid w:val="00AB34D0"/>
    <w:rsid w:val="00AB34E7"/>
    <w:rsid w:val="00AB34F2"/>
    <w:rsid w:val="00AB350E"/>
    <w:rsid w:val="00AB3568"/>
    <w:rsid w:val="00AB358D"/>
    <w:rsid w:val="00AB35E5"/>
    <w:rsid w:val="00AB3617"/>
    <w:rsid w:val="00AB3629"/>
    <w:rsid w:val="00AB3637"/>
    <w:rsid w:val="00AB367F"/>
    <w:rsid w:val="00AB369D"/>
    <w:rsid w:val="00AB36AA"/>
    <w:rsid w:val="00AB36B3"/>
    <w:rsid w:val="00AB36C1"/>
    <w:rsid w:val="00AB36F3"/>
    <w:rsid w:val="00AB36FF"/>
    <w:rsid w:val="00AB3701"/>
    <w:rsid w:val="00AB3714"/>
    <w:rsid w:val="00AB3753"/>
    <w:rsid w:val="00AB376D"/>
    <w:rsid w:val="00AB379A"/>
    <w:rsid w:val="00AB37A1"/>
    <w:rsid w:val="00AB380A"/>
    <w:rsid w:val="00AB3832"/>
    <w:rsid w:val="00AB3841"/>
    <w:rsid w:val="00AB3918"/>
    <w:rsid w:val="00AB392A"/>
    <w:rsid w:val="00AB3963"/>
    <w:rsid w:val="00AB397E"/>
    <w:rsid w:val="00AB39B9"/>
    <w:rsid w:val="00AB39C2"/>
    <w:rsid w:val="00AB39CC"/>
    <w:rsid w:val="00AB39D3"/>
    <w:rsid w:val="00AB39E6"/>
    <w:rsid w:val="00AB39FF"/>
    <w:rsid w:val="00AB3A13"/>
    <w:rsid w:val="00AB3A14"/>
    <w:rsid w:val="00AB3A45"/>
    <w:rsid w:val="00AB3A63"/>
    <w:rsid w:val="00AB3B27"/>
    <w:rsid w:val="00AB3B7A"/>
    <w:rsid w:val="00AB3B9E"/>
    <w:rsid w:val="00AB3C65"/>
    <w:rsid w:val="00AB3C6B"/>
    <w:rsid w:val="00AB3CBF"/>
    <w:rsid w:val="00AB3CEF"/>
    <w:rsid w:val="00AB3CF9"/>
    <w:rsid w:val="00AB3D00"/>
    <w:rsid w:val="00AB3D98"/>
    <w:rsid w:val="00AB3D9C"/>
    <w:rsid w:val="00AB3DBD"/>
    <w:rsid w:val="00AB3DD3"/>
    <w:rsid w:val="00AB3E12"/>
    <w:rsid w:val="00AB3E65"/>
    <w:rsid w:val="00AB3ED3"/>
    <w:rsid w:val="00AB3EDB"/>
    <w:rsid w:val="00AB3EE1"/>
    <w:rsid w:val="00AB3F25"/>
    <w:rsid w:val="00AB3F2B"/>
    <w:rsid w:val="00AB3F7F"/>
    <w:rsid w:val="00AB3F82"/>
    <w:rsid w:val="00AB3F8B"/>
    <w:rsid w:val="00AB3F8E"/>
    <w:rsid w:val="00AB3FB7"/>
    <w:rsid w:val="00AB3FCB"/>
    <w:rsid w:val="00AB3FD2"/>
    <w:rsid w:val="00AB3FDE"/>
    <w:rsid w:val="00AB4005"/>
    <w:rsid w:val="00AB4035"/>
    <w:rsid w:val="00AB4052"/>
    <w:rsid w:val="00AB409E"/>
    <w:rsid w:val="00AB40B1"/>
    <w:rsid w:val="00AB40B5"/>
    <w:rsid w:val="00AB40CA"/>
    <w:rsid w:val="00AB40DA"/>
    <w:rsid w:val="00AB40EF"/>
    <w:rsid w:val="00AB4149"/>
    <w:rsid w:val="00AB4185"/>
    <w:rsid w:val="00AB4217"/>
    <w:rsid w:val="00AB425B"/>
    <w:rsid w:val="00AB425D"/>
    <w:rsid w:val="00AB4280"/>
    <w:rsid w:val="00AB4281"/>
    <w:rsid w:val="00AB4290"/>
    <w:rsid w:val="00AB429A"/>
    <w:rsid w:val="00AB42BF"/>
    <w:rsid w:val="00AB42CB"/>
    <w:rsid w:val="00AB4329"/>
    <w:rsid w:val="00AB432B"/>
    <w:rsid w:val="00AB4334"/>
    <w:rsid w:val="00AB4345"/>
    <w:rsid w:val="00AB434F"/>
    <w:rsid w:val="00AB437B"/>
    <w:rsid w:val="00AB438D"/>
    <w:rsid w:val="00AB43A1"/>
    <w:rsid w:val="00AB43B1"/>
    <w:rsid w:val="00AB43BD"/>
    <w:rsid w:val="00AB43D5"/>
    <w:rsid w:val="00AB440A"/>
    <w:rsid w:val="00AB441B"/>
    <w:rsid w:val="00AB441F"/>
    <w:rsid w:val="00AB4444"/>
    <w:rsid w:val="00AB4449"/>
    <w:rsid w:val="00AB4456"/>
    <w:rsid w:val="00AB4489"/>
    <w:rsid w:val="00AB449B"/>
    <w:rsid w:val="00AB44B2"/>
    <w:rsid w:val="00AB44D2"/>
    <w:rsid w:val="00AB44DB"/>
    <w:rsid w:val="00AB4536"/>
    <w:rsid w:val="00AB458A"/>
    <w:rsid w:val="00AB45D3"/>
    <w:rsid w:val="00AB45E7"/>
    <w:rsid w:val="00AB45ED"/>
    <w:rsid w:val="00AB45F4"/>
    <w:rsid w:val="00AB4646"/>
    <w:rsid w:val="00AB466C"/>
    <w:rsid w:val="00AB4680"/>
    <w:rsid w:val="00AB4698"/>
    <w:rsid w:val="00AB46BF"/>
    <w:rsid w:val="00AB46D7"/>
    <w:rsid w:val="00AB46DE"/>
    <w:rsid w:val="00AB46EA"/>
    <w:rsid w:val="00AB4737"/>
    <w:rsid w:val="00AB47B8"/>
    <w:rsid w:val="00AB481D"/>
    <w:rsid w:val="00AB4824"/>
    <w:rsid w:val="00AB4832"/>
    <w:rsid w:val="00AB4860"/>
    <w:rsid w:val="00AB4877"/>
    <w:rsid w:val="00AB48A2"/>
    <w:rsid w:val="00AB4901"/>
    <w:rsid w:val="00AB4919"/>
    <w:rsid w:val="00AB4941"/>
    <w:rsid w:val="00AB4953"/>
    <w:rsid w:val="00AB4957"/>
    <w:rsid w:val="00AB496E"/>
    <w:rsid w:val="00AB49EA"/>
    <w:rsid w:val="00AB4A75"/>
    <w:rsid w:val="00AB4A8D"/>
    <w:rsid w:val="00AB4AAD"/>
    <w:rsid w:val="00AB4ABA"/>
    <w:rsid w:val="00AB4AD4"/>
    <w:rsid w:val="00AB4B2B"/>
    <w:rsid w:val="00AB4B47"/>
    <w:rsid w:val="00AB4BA6"/>
    <w:rsid w:val="00AB4BA9"/>
    <w:rsid w:val="00AB4BE0"/>
    <w:rsid w:val="00AB4BE8"/>
    <w:rsid w:val="00AB4BFE"/>
    <w:rsid w:val="00AB4C18"/>
    <w:rsid w:val="00AB4C1A"/>
    <w:rsid w:val="00AB4C31"/>
    <w:rsid w:val="00AB4C51"/>
    <w:rsid w:val="00AB4C53"/>
    <w:rsid w:val="00AB4C6A"/>
    <w:rsid w:val="00AB4C78"/>
    <w:rsid w:val="00AB4CB9"/>
    <w:rsid w:val="00AB4CCE"/>
    <w:rsid w:val="00AB4CCF"/>
    <w:rsid w:val="00AB4CF1"/>
    <w:rsid w:val="00AB4D89"/>
    <w:rsid w:val="00AB4DB7"/>
    <w:rsid w:val="00AB4DC5"/>
    <w:rsid w:val="00AB4DEA"/>
    <w:rsid w:val="00AB4E10"/>
    <w:rsid w:val="00AB4E92"/>
    <w:rsid w:val="00AB4EBC"/>
    <w:rsid w:val="00AB4EC4"/>
    <w:rsid w:val="00AB4ED1"/>
    <w:rsid w:val="00AB4F04"/>
    <w:rsid w:val="00AB4F53"/>
    <w:rsid w:val="00AB4FCC"/>
    <w:rsid w:val="00AB5005"/>
    <w:rsid w:val="00AB5028"/>
    <w:rsid w:val="00AB503E"/>
    <w:rsid w:val="00AB5112"/>
    <w:rsid w:val="00AB5121"/>
    <w:rsid w:val="00AB5126"/>
    <w:rsid w:val="00AB513C"/>
    <w:rsid w:val="00AB5160"/>
    <w:rsid w:val="00AB51A9"/>
    <w:rsid w:val="00AB51E2"/>
    <w:rsid w:val="00AB520F"/>
    <w:rsid w:val="00AB526B"/>
    <w:rsid w:val="00AB52B4"/>
    <w:rsid w:val="00AB5323"/>
    <w:rsid w:val="00AB5339"/>
    <w:rsid w:val="00AB5363"/>
    <w:rsid w:val="00AB5374"/>
    <w:rsid w:val="00AB539B"/>
    <w:rsid w:val="00AB53B1"/>
    <w:rsid w:val="00AB53BC"/>
    <w:rsid w:val="00AB53F4"/>
    <w:rsid w:val="00AB541B"/>
    <w:rsid w:val="00AB5428"/>
    <w:rsid w:val="00AB543D"/>
    <w:rsid w:val="00AB5499"/>
    <w:rsid w:val="00AB54A5"/>
    <w:rsid w:val="00AB5503"/>
    <w:rsid w:val="00AB5548"/>
    <w:rsid w:val="00AB554D"/>
    <w:rsid w:val="00AB5559"/>
    <w:rsid w:val="00AB559A"/>
    <w:rsid w:val="00AB55A2"/>
    <w:rsid w:val="00AB55B7"/>
    <w:rsid w:val="00AB55C4"/>
    <w:rsid w:val="00AB55D0"/>
    <w:rsid w:val="00AB55FB"/>
    <w:rsid w:val="00AB5650"/>
    <w:rsid w:val="00AB566B"/>
    <w:rsid w:val="00AB568B"/>
    <w:rsid w:val="00AB56BB"/>
    <w:rsid w:val="00AB56E0"/>
    <w:rsid w:val="00AB56E4"/>
    <w:rsid w:val="00AB570E"/>
    <w:rsid w:val="00AB5792"/>
    <w:rsid w:val="00AB57A0"/>
    <w:rsid w:val="00AB57CA"/>
    <w:rsid w:val="00AB5815"/>
    <w:rsid w:val="00AB582F"/>
    <w:rsid w:val="00AB583D"/>
    <w:rsid w:val="00AB5845"/>
    <w:rsid w:val="00AB5867"/>
    <w:rsid w:val="00AB5879"/>
    <w:rsid w:val="00AB5888"/>
    <w:rsid w:val="00AB58E3"/>
    <w:rsid w:val="00AB58E8"/>
    <w:rsid w:val="00AB5907"/>
    <w:rsid w:val="00AB5909"/>
    <w:rsid w:val="00AB5911"/>
    <w:rsid w:val="00AB595B"/>
    <w:rsid w:val="00AB5A59"/>
    <w:rsid w:val="00AB5A84"/>
    <w:rsid w:val="00AB5A96"/>
    <w:rsid w:val="00AB5AB3"/>
    <w:rsid w:val="00AB5AD0"/>
    <w:rsid w:val="00AB5AF8"/>
    <w:rsid w:val="00AB5B14"/>
    <w:rsid w:val="00AB5B22"/>
    <w:rsid w:val="00AB5B51"/>
    <w:rsid w:val="00AB5B74"/>
    <w:rsid w:val="00AB5B93"/>
    <w:rsid w:val="00AB5B95"/>
    <w:rsid w:val="00AB5BC0"/>
    <w:rsid w:val="00AB5BDB"/>
    <w:rsid w:val="00AB5BDC"/>
    <w:rsid w:val="00AB5BE4"/>
    <w:rsid w:val="00AB5C14"/>
    <w:rsid w:val="00AB5C2C"/>
    <w:rsid w:val="00AB5C35"/>
    <w:rsid w:val="00AB5C9C"/>
    <w:rsid w:val="00AB5CA3"/>
    <w:rsid w:val="00AB5D32"/>
    <w:rsid w:val="00AB5D35"/>
    <w:rsid w:val="00AB5D39"/>
    <w:rsid w:val="00AB5D83"/>
    <w:rsid w:val="00AB5DA9"/>
    <w:rsid w:val="00AB5DCB"/>
    <w:rsid w:val="00AB5DD5"/>
    <w:rsid w:val="00AB5E19"/>
    <w:rsid w:val="00AB5E4B"/>
    <w:rsid w:val="00AB5E74"/>
    <w:rsid w:val="00AB5E80"/>
    <w:rsid w:val="00AB5E97"/>
    <w:rsid w:val="00AB5EE8"/>
    <w:rsid w:val="00AB5F03"/>
    <w:rsid w:val="00AB5F0B"/>
    <w:rsid w:val="00AB5F33"/>
    <w:rsid w:val="00AB5F4D"/>
    <w:rsid w:val="00AB5FBC"/>
    <w:rsid w:val="00AB5FFD"/>
    <w:rsid w:val="00AB6002"/>
    <w:rsid w:val="00AB6059"/>
    <w:rsid w:val="00AB6062"/>
    <w:rsid w:val="00AB6077"/>
    <w:rsid w:val="00AB6086"/>
    <w:rsid w:val="00AB6087"/>
    <w:rsid w:val="00AB60D3"/>
    <w:rsid w:val="00AB6107"/>
    <w:rsid w:val="00AB6132"/>
    <w:rsid w:val="00AB6153"/>
    <w:rsid w:val="00AB6196"/>
    <w:rsid w:val="00AB6202"/>
    <w:rsid w:val="00AB625B"/>
    <w:rsid w:val="00AB6261"/>
    <w:rsid w:val="00AB6298"/>
    <w:rsid w:val="00AB629A"/>
    <w:rsid w:val="00AB62A4"/>
    <w:rsid w:val="00AB631C"/>
    <w:rsid w:val="00AB6328"/>
    <w:rsid w:val="00AB634A"/>
    <w:rsid w:val="00AB6399"/>
    <w:rsid w:val="00AB63A5"/>
    <w:rsid w:val="00AB63EF"/>
    <w:rsid w:val="00AB6400"/>
    <w:rsid w:val="00AB640B"/>
    <w:rsid w:val="00AB640E"/>
    <w:rsid w:val="00AB6410"/>
    <w:rsid w:val="00AB6424"/>
    <w:rsid w:val="00AB6425"/>
    <w:rsid w:val="00AB6439"/>
    <w:rsid w:val="00AB6446"/>
    <w:rsid w:val="00AB6459"/>
    <w:rsid w:val="00AB6462"/>
    <w:rsid w:val="00AB6468"/>
    <w:rsid w:val="00AB648D"/>
    <w:rsid w:val="00AB64A6"/>
    <w:rsid w:val="00AB64F0"/>
    <w:rsid w:val="00AB652C"/>
    <w:rsid w:val="00AB657F"/>
    <w:rsid w:val="00AB6598"/>
    <w:rsid w:val="00AB659A"/>
    <w:rsid w:val="00AB65F3"/>
    <w:rsid w:val="00AB65F8"/>
    <w:rsid w:val="00AB665F"/>
    <w:rsid w:val="00AB668C"/>
    <w:rsid w:val="00AB6691"/>
    <w:rsid w:val="00AB66A4"/>
    <w:rsid w:val="00AB6753"/>
    <w:rsid w:val="00AB679B"/>
    <w:rsid w:val="00AB6803"/>
    <w:rsid w:val="00AB6830"/>
    <w:rsid w:val="00AB6849"/>
    <w:rsid w:val="00AB6856"/>
    <w:rsid w:val="00AB689B"/>
    <w:rsid w:val="00AB68B7"/>
    <w:rsid w:val="00AB6918"/>
    <w:rsid w:val="00AB691C"/>
    <w:rsid w:val="00AB694F"/>
    <w:rsid w:val="00AB695C"/>
    <w:rsid w:val="00AB695E"/>
    <w:rsid w:val="00AB6998"/>
    <w:rsid w:val="00AB699D"/>
    <w:rsid w:val="00AB69C8"/>
    <w:rsid w:val="00AB69DB"/>
    <w:rsid w:val="00AB6A69"/>
    <w:rsid w:val="00AB6A6B"/>
    <w:rsid w:val="00AB6A70"/>
    <w:rsid w:val="00AB6AE1"/>
    <w:rsid w:val="00AB6B04"/>
    <w:rsid w:val="00AB6B6F"/>
    <w:rsid w:val="00AB6B79"/>
    <w:rsid w:val="00AB6B95"/>
    <w:rsid w:val="00AB6BAA"/>
    <w:rsid w:val="00AB6BC3"/>
    <w:rsid w:val="00AB6BDE"/>
    <w:rsid w:val="00AB6BE5"/>
    <w:rsid w:val="00AB6BF3"/>
    <w:rsid w:val="00AB6BFC"/>
    <w:rsid w:val="00AB6C24"/>
    <w:rsid w:val="00AB6C3A"/>
    <w:rsid w:val="00AB6C51"/>
    <w:rsid w:val="00AB6C73"/>
    <w:rsid w:val="00AB6C76"/>
    <w:rsid w:val="00AB6C95"/>
    <w:rsid w:val="00AB6C97"/>
    <w:rsid w:val="00AB6C9E"/>
    <w:rsid w:val="00AB6CAD"/>
    <w:rsid w:val="00AB6CD9"/>
    <w:rsid w:val="00AB6CEB"/>
    <w:rsid w:val="00AB6CF8"/>
    <w:rsid w:val="00AB6CFB"/>
    <w:rsid w:val="00AB6D12"/>
    <w:rsid w:val="00AB6D62"/>
    <w:rsid w:val="00AB6D7F"/>
    <w:rsid w:val="00AB6D82"/>
    <w:rsid w:val="00AB6D8D"/>
    <w:rsid w:val="00AB6DB4"/>
    <w:rsid w:val="00AB6DB8"/>
    <w:rsid w:val="00AB6DCF"/>
    <w:rsid w:val="00AB6E00"/>
    <w:rsid w:val="00AB6E02"/>
    <w:rsid w:val="00AB6E38"/>
    <w:rsid w:val="00AB6E74"/>
    <w:rsid w:val="00AB6E83"/>
    <w:rsid w:val="00AB6ECB"/>
    <w:rsid w:val="00AB6F15"/>
    <w:rsid w:val="00AB6F5A"/>
    <w:rsid w:val="00AB6FB8"/>
    <w:rsid w:val="00AB6FD3"/>
    <w:rsid w:val="00AB6FEA"/>
    <w:rsid w:val="00AB6FF5"/>
    <w:rsid w:val="00AB7002"/>
    <w:rsid w:val="00AB7009"/>
    <w:rsid w:val="00AB7017"/>
    <w:rsid w:val="00AB7054"/>
    <w:rsid w:val="00AB7068"/>
    <w:rsid w:val="00AB706E"/>
    <w:rsid w:val="00AB708C"/>
    <w:rsid w:val="00AB710C"/>
    <w:rsid w:val="00AB7147"/>
    <w:rsid w:val="00AB716C"/>
    <w:rsid w:val="00AB718D"/>
    <w:rsid w:val="00AB7291"/>
    <w:rsid w:val="00AB72AA"/>
    <w:rsid w:val="00AB72B6"/>
    <w:rsid w:val="00AB72C4"/>
    <w:rsid w:val="00AB72D6"/>
    <w:rsid w:val="00AB7314"/>
    <w:rsid w:val="00AB731A"/>
    <w:rsid w:val="00AB7331"/>
    <w:rsid w:val="00AB736B"/>
    <w:rsid w:val="00AB737C"/>
    <w:rsid w:val="00AB7417"/>
    <w:rsid w:val="00AB7455"/>
    <w:rsid w:val="00AB74AE"/>
    <w:rsid w:val="00AB74BD"/>
    <w:rsid w:val="00AB74CB"/>
    <w:rsid w:val="00AB74CC"/>
    <w:rsid w:val="00AB74EF"/>
    <w:rsid w:val="00AB74F6"/>
    <w:rsid w:val="00AB75A5"/>
    <w:rsid w:val="00AB75BD"/>
    <w:rsid w:val="00AB75C6"/>
    <w:rsid w:val="00AB75CC"/>
    <w:rsid w:val="00AB7606"/>
    <w:rsid w:val="00AB7608"/>
    <w:rsid w:val="00AB7611"/>
    <w:rsid w:val="00AB764C"/>
    <w:rsid w:val="00AB7697"/>
    <w:rsid w:val="00AB76A1"/>
    <w:rsid w:val="00AB76B8"/>
    <w:rsid w:val="00AB76CE"/>
    <w:rsid w:val="00AB76F5"/>
    <w:rsid w:val="00AB76FB"/>
    <w:rsid w:val="00AB771B"/>
    <w:rsid w:val="00AB7720"/>
    <w:rsid w:val="00AB7734"/>
    <w:rsid w:val="00AB7741"/>
    <w:rsid w:val="00AB7775"/>
    <w:rsid w:val="00AB778E"/>
    <w:rsid w:val="00AB77AF"/>
    <w:rsid w:val="00AB7821"/>
    <w:rsid w:val="00AB7890"/>
    <w:rsid w:val="00AB789A"/>
    <w:rsid w:val="00AB7927"/>
    <w:rsid w:val="00AB794F"/>
    <w:rsid w:val="00AB797F"/>
    <w:rsid w:val="00AB7983"/>
    <w:rsid w:val="00AB7996"/>
    <w:rsid w:val="00AB79AA"/>
    <w:rsid w:val="00AB79DD"/>
    <w:rsid w:val="00AB7A12"/>
    <w:rsid w:val="00AB7A42"/>
    <w:rsid w:val="00AB7A45"/>
    <w:rsid w:val="00AB7A73"/>
    <w:rsid w:val="00AB7A7E"/>
    <w:rsid w:val="00AB7AAA"/>
    <w:rsid w:val="00AB7AB8"/>
    <w:rsid w:val="00AB7AC0"/>
    <w:rsid w:val="00AB7B53"/>
    <w:rsid w:val="00AB7B5A"/>
    <w:rsid w:val="00AB7B66"/>
    <w:rsid w:val="00AB7BA4"/>
    <w:rsid w:val="00AB7BD1"/>
    <w:rsid w:val="00AB7BDD"/>
    <w:rsid w:val="00AB7BEC"/>
    <w:rsid w:val="00AB7C1B"/>
    <w:rsid w:val="00AB7C66"/>
    <w:rsid w:val="00AB7C84"/>
    <w:rsid w:val="00AB7C88"/>
    <w:rsid w:val="00AB7CB1"/>
    <w:rsid w:val="00AB7CFD"/>
    <w:rsid w:val="00AB7CFE"/>
    <w:rsid w:val="00AB7D17"/>
    <w:rsid w:val="00AB7D3A"/>
    <w:rsid w:val="00AB7D3C"/>
    <w:rsid w:val="00AB7D4D"/>
    <w:rsid w:val="00AB7D7F"/>
    <w:rsid w:val="00AB7D83"/>
    <w:rsid w:val="00AB7D88"/>
    <w:rsid w:val="00AB7DB3"/>
    <w:rsid w:val="00AB7DCC"/>
    <w:rsid w:val="00AB7E2D"/>
    <w:rsid w:val="00AB7E66"/>
    <w:rsid w:val="00AB7F25"/>
    <w:rsid w:val="00AB7F45"/>
    <w:rsid w:val="00AB7F4E"/>
    <w:rsid w:val="00AB7F7D"/>
    <w:rsid w:val="00AB7FE1"/>
    <w:rsid w:val="00AC000A"/>
    <w:rsid w:val="00AC0034"/>
    <w:rsid w:val="00AC0047"/>
    <w:rsid w:val="00AC0075"/>
    <w:rsid w:val="00AC0087"/>
    <w:rsid w:val="00AC0093"/>
    <w:rsid w:val="00AC00A7"/>
    <w:rsid w:val="00AC00BF"/>
    <w:rsid w:val="00AC00E8"/>
    <w:rsid w:val="00AC00FB"/>
    <w:rsid w:val="00AC00FD"/>
    <w:rsid w:val="00AC0119"/>
    <w:rsid w:val="00AC01D1"/>
    <w:rsid w:val="00AC01E9"/>
    <w:rsid w:val="00AC01FF"/>
    <w:rsid w:val="00AC0209"/>
    <w:rsid w:val="00AC0219"/>
    <w:rsid w:val="00AC0245"/>
    <w:rsid w:val="00AC0299"/>
    <w:rsid w:val="00AC02AA"/>
    <w:rsid w:val="00AC02BE"/>
    <w:rsid w:val="00AC02D1"/>
    <w:rsid w:val="00AC034E"/>
    <w:rsid w:val="00AC035E"/>
    <w:rsid w:val="00AC0378"/>
    <w:rsid w:val="00AC037E"/>
    <w:rsid w:val="00AC03AD"/>
    <w:rsid w:val="00AC03AF"/>
    <w:rsid w:val="00AC03EF"/>
    <w:rsid w:val="00AC0463"/>
    <w:rsid w:val="00AC049F"/>
    <w:rsid w:val="00AC04D9"/>
    <w:rsid w:val="00AC04E0"/>
    <w:rsid w:val="00AC04F2"/>
    <w:rsid w:val="00AC04FC"/>
    <w:rsid w:val="00AC052F"/>
    <w:rsid w:val="00AC0565"/>
    <w:rsid w:val="00AC056B"/>
    <w:rsid w:val="00AC0583"/>
    <w:rsid w:val="00AC05E3"/>
    <w:rsid w:val="00AC05E4"/>
    <w:rsid w:val="00AC0614"/>
    <w:rsid w:val="00AC0616"/>
    <w:rsid w:val="00AC063A"/>
    <w:rsid w:val="00AC0659"/>
    <w:rsid w:val="00AC066C"/>
    <w:rsid w:val="00AC068B"/>
    <w:rsid w:val="00AC0690"/>
    <w:rsid w:val="00AC06A6"/>
    <w:rsid w:val="00AC06E2"/>
    <w:rsid w:val="00AC06ED"/>
    <w:rsid w:val="00AC0703"/>
    <w:rsid w:val="00AC0715"/>
    <w:rsid w:val="00AC0720"/>
    <w:rsid w:val="00AC0744"/>
    <w:rsid w:val="00AC074D"/>
    <w:rsid w:val="00AC0758"/>
    <w:rsid w:val="00AC075C"/>
    <w:rsid w:val="00AC0764"/>
    <w:rsid w:val="00AC07BD"/>
    <w:rsid w:val="00AC07F0"/>
    <w:rsid w:val="00AC07F7"/>
    <w:rsid w:val="00AC0801"/>
    <w:rsid w:val="00AC081B"/>
    <w:rsid w:val="00AC082C"/>
    <w:rsid w:val="00AC084E"/>
    <w:rsid w:val="00AC0852"/>
    <w:rsid w:val="00AC0855"/>
    <w:rsid w:val="00AC0862"/>
    <w:rsid w:val="00AC0886"/>
    <w:rsid w:val="00AC08ED"/>
    <w:rsid w:val="00AC0933"/>
    <w:rsid w:val="00AC0944"/>
    <w:rsid w:val="00AC0956"/>
    <w:rsid w:val="00AC0960"/>
    <w:rsid w:val="00AC097C"/>
    <w:rsid w:val="00AC098A"/>
    <w:rsid w:val="00AC09B6"/>
    <w:rsid w:val="00AC09BD"/>
    <w:rsid w:val="00AC09E6"/>
    <w:rsid w:val="00AC0A08"/>
    <w:rsid w:val="00AC0A15"/>
    <w:rsid w:val="00AC0A5F"/>
    <w:rsid w:val="00AC0A62"/>
    <w:rsid w:val="00AC0A6A"/>
    <w:rsid w:val="00AC0A89"/>
    <w:rsid w:val="00AC0ADF"/>
    <w:rsid w:val="00AC0B50"/>
    <w:rsid w:val="00AC0B70"/>
    <w:rsid w:val="00AC0BA7"/>
    <w:rsid w:val="00AC0BC3"/>
    <w:rsid w:val="00AC0BEE"/>
    <w:rsid w:val="00AC0C12"/>
    <w:rsid w:val="00AC0C80"/>
    <w:rsid w:val="00AC0C96"/>
    <w:rsid w:val="00AC0C9C"/>
    <w:rsid w:val="00AC0CB4"/>
    <w:rsid w:val="00AC0CB7"/>
    <w:rsid w:val="00AC0CF3"/>
    <w:rsid w:val="00AC0D39"/>
    <w:rsid w:val="00AC0D53"/>
    <w:rsid w:val="00AC0D57"/>
    <w:rsid w:val="00AC0DBA"/>
    <w:rsid w:val="00AC0DD8"/>
    <w:rsid w:val="00AC0E60"/>
    <w:rsid w:val="00AC0E7D"/>
    <w:rsid w:val="00AC0EA4"/>
    <w:rsid w:val="00AC0EA6"/>
    <w:rsid w:val="00AC0EAE"/>
    <w:rsid w:val="00AC0ECE"/>
    <w:rsid w:val="00AC0ED1"/>
    <w:rsid w:val="00AC0F59"/>
    <w:rsid w:val="00AC0F95"/>
    <w:rsid w:val="00AC0FE6"/>
    <w:rsid w:val="00AC1012"/>
    <w:rsid w:val="00AC1046"/>
    <w:rsid w:val="00AC1096"/>
    <w:rsid w:val="00AC10A0"/>
    <w:rsid w:val="00AC10AC"/>
    <w:rsid w:val="00AC10B8"/>
    <w:rsid w:val="00AC10D4"/>
    <w:rsid w:val="00AC112C"/>
    <w:rsid w:val="00AC1139"/>
    <w:rsid w:val="00AC1162"/>
    <w:rsid w:val="00AC11B7"/>
    <w:rsid w:val="00AC11C5"/>
    <w:rsid w:val="00AC11D1"/>
    <w:rsid w:val="00AC1245"/>
    <w:rsid w:val="00AC1261"/>
    <w:rsid w:val="00AC128C"/>
    <w:rsid w:val="00AC128F"/>
    <w:rsid w:val="00AC1291"/>
    <w:rsid w:val="00AC12A9"/>
    <w:rsid w:val="00AC12B7"/>
    <w:rsid w:val="00AC12BC"/>
    <w:rsid w:val="00AC12D2"/>
    <w:rsid w:val="00AC131F"/>
    <w:rsid w:val="00AC1343"/>
    <w:rsid w:val="00AC1364"/>
    <w:rsid w:val="00AC1366"/>
    <w:rsid w:val="00AC1413"/>
    <w:rsid w:val="00AC142D"/>
    <w:rsid w:val="00AC1450"/>
    <w:rsid w:val="00AC1477"/>
    <w:rsid w:val="00AC1482"/>
    <w:rsid w:val="00AC1487"/>
    <w:rsid w:val="00AC1489"/>
    <w:rsid w:val="00AC1493"/>
    <w:rsid w:val="00AC149E"/>
    <w:rsid w:val="00AC1538"/>
    <w:rsid w:val="00AC1540"/>
    <w:rsid w:val="00AC15A7"/>
    <w:rsid w:val="00AC15CB"/>
    <w:rsid w:val="00AC1632"/>
    <w:rsid w:val="00AC1646"/>
    <w:rsid w:val="00AC165F"/>
    <w:rsid w:val="00AC1692"/>
    <w:rsid w:val="00AC1697"/>
    <w:rsid w:val="00AC16F8"/>
    <w:rsid w:val="00AC16FC"/>
    <w:rsid w:val="00AC171E"/>
    <w:rsid w:val="00AC171F"/>
    <w:rsid w:val="00AC1748"/>
    <w:rsid w:val="00AC1756"/>
    <w:rsid w:val="00AC1796"/>
    <w:rsid w:val="00AC1808"/>
    <w:rsid w:val="00AC180F"/>
    <w:rsid w:val="00AC181A"/>
    <w:rsid w:val="00AC183F"/>
    <w:rsid w:val="00AC1857"/>
    <w:rsid w:val="00AC189C"/>
    <w:rsid w:val="00AC18ED"/>
    <w:rsid w:val="00AC1901"/>
    <w:rsid w:val="00AC193A"/>
    <w:rsid w:val="00AC19BF"/>
    <w:rsid w:val="00AC19D4"/>
    <w:rsid w:val="00AC19F7"/>
    <w:rsid w:val="00AC1A15"/>
    <w:rsid w:val="00AC1A4A"/>
    <w:rsid w:val="00AC1A5B"/>
    <w:rsid w:val="00AC1A88"/>
    <w:rsid w:val="00AC1A8E"/>
    <w:rsid w:val="00AC1AC4"/>
    <w:rsid w:val="00AC1ACC"/>
    <w:rsid w:val="00AC1AEE"/>
    <w:rsid w:val="00AC1AF0"/>
    <w:rsid w:val="00AC1B5A"/>
    <w:rsid w:val="00AC1B9A"/>
    <w:rsid w:val="00AC1BAA"/>
    <w:rsid w:val="00AC1BE5"/>
    <w:rsid w:val="00AC1BF2"/>
    <w:rsid w:val="00AC1C21"/>
    <w:rsid w:val="00AC1C2E"/>
    <w:rsid w:val="00AC1C38"/>
    <w:rsid w:val="00AC1C88"/>
    <w:rsid w:val="00AC1CE6"/>
    <w:rsid w:val="00AC1D07"/>
    <w:rsid w:val="00AC1D0A"/>
    <w:rsid w:val="00AC1D4D"/>
    <w:rsid w:val="00AC1D51"/>
    <w:rsid w:val="00AC1D5C"/>
    <w:rsid w:val="00AC1D83"/>
    <w:rsid w:val="00AC1D91"/>
    <w:rsid w:val="00AC1DB8"/>
    <w:rsid w:val="00AC1DC4"/>
    <w:rsid w:val="00AC1DDE"/>
    <w:rsid w:val="00AC1DF4"/>
    <w:rsid w:val="00AC1E13"/>
    <w:rsid w:val="00AC1E31"/>
    <w:rsid w:val="00AC1E4D"/>
    <w:rsid w:val="00AC1E74"/>
    <w:rsid w:val="00AC1EBF"/>
    <w:rsid w:val="00AC1EC1"/>
    <w:rsid w:val="00AC1EC8"/>
    <w:rsid w:val="00AC1F1A"/>
    <w:rsid w:val="00AC1F32"/>
    <w:rsid w:val="00AC1F45"/>
    <w:rsid w:val="00AC1F48"/>
    <w:rsid w:val="00AC1F5D"/>
    <w:rsid w:val="00AC1F67"/>
    <w:rsid w:val="00AC1FA0"/>
    <w:rsid w:val="00AC201F"/>
    <w:rsid w:val="00AC2022"/>
    <w:rsid w:val="00AC202F"/>
    <w:rsid w:val="00AC2059"/>
    <w:rsid w:val="00AC206E"/>
    <w:rsid w:val="00AC207A"/>
    <w:rsid w:val="00AC20DB"/>
    <w:rsid w:val="00AC20EF"/>
    <w:rsid w:val="00AC2149"/>
    <w:rsid w:val="00AC2154"/>
    <w:rsid w:val="00AC2178"/>
    <w:rsid w:val="00AC21AC"/>
    <w:rsid w:val="00AC21C4"/>
    <w:rsid w:val="00AC21E3"/>
    <w:rsid w:val="00AC2208"/>
    <w:rsid w:val="00AC228B"/>
    <w:rsid w:val="00AC229C"/>
    <w:rsid w:val="00AC2308"/>
    <w:rsid w:val="00AC230E"/>
    <w:rsid w:val="00AC2319"/>
    <w:rsid w:val="00AC2331"/>
    <w:rsid w:val="00AC234D"/>
    <w:rsid w:val="00AC2368"/>
    <w:rsid w:val="00AC23A9"/>
    <w:rsid w:val="00AC23C1"/>
    <w:rsid w:val="00AC23D6"/>
    <w:rsid w:val="00AC23E9"/>
    <w:rsid w:val="00AC23F7"/>
    <w:rsid w:val="00AC240D"/>
    <w:rsid w:val="00AC2434"/>
    <w:rsid w:val="00AC2446"/>
    <w:rsid w:val="00AC2463"/>
    <w:rsid w:val="00AC247F"/>
    <w:rsid w:val="00AC24A5"/>
    <w:rsid w:val="00AC255A"/>
    <w:rsid w:val="00AC2565"/>
    <w:rsid w:val="00AC25B4"/>
    <w:rsid w:val="00AC25E8"/>
    <w:rsid w:val="00AC2648"/>
    <w:rsid w:val="00AC266A"/>
    <w:rsid w:val="00AC267D"/>
    <w:rsid w:val="00AC268C"/>
    <w:rsid w:val="00AC26C2"/>
    <w:rsid w:val="00AC2708"/>
    <w:rsid w:val="00AC270E"/>
    <w:rsid w:val="00AC2730"/>
    <w:rsid w:val="00AC2732"/>
    <w:rsid w:val="00AC2745"/>
    <w:rsid w:val="00AC2757"/>
    <w:rsid w:val="00AC278B"/>
    <w:rsid w:val="00AC27B8"/>
    <w:rsid w:val="00AC27ED"/>
    <w:rsid w:val="00AC27FB"/>
    <w:rsid w:val="00AC2801"/>
    <w:rsid w:val="00AC280F"/>
    <w:rsid w:val="00AC2812"/>
    <w:rsid w:val="00AC2822"/>
    <w:rsid w:val="00AC282A"/>
    <w:rsid w:val="00AC286E"/>
    <w:rsid w:val="00AC2881"/>
    <w:rsid w:val="00AC2887"/>
    <w:rsid w:val="00AC2909"/>
    <w:rsid w:val="00AC2925"/>
    <w:rsid w:val="00AC292E"/>
    <w:rsid w:val="00AC292F"/>
    <w:rsid w:val="00AC298B"/>
    <w:rsid w:val="00AC29BE"/>
    <w:rsid w:val="00AC2A23"/>
    <w:rsid w:val="00AC2A26"/>
    <w:rsid w:val="00AC2A3E"/>
    <w:rsid w:val="00AC2A60"/>
    <w:rsid w:val="00AC2A6F"/>
    <w:rsid w:val="00AC2A98"/>
    <w:rsid w:val="00AC2A99"/>
    <w:rsid w:val="00AC2ABC"/>
    <w:rsid w:val="00AC2AE0"/>
    <w:rsid w:val="00AC2B58"/>
    <w:rsid w:val="00AC2B59"/>
    <w:rsid w:val="00AC2B5B"/>
    <w:rsid w:val="00AC2B86"/>
    <w:rsid w:val="00AC2BD7"/>
    <w:rsid w:val="00AC2C3C"/>
    <w:rsid w:val="00AC2C8D"/>
    <w:rsid w:val="00AC2CA7"/>
    <w:rsid w:val="00AC2CA8"/>
    <w:rsid w:val="00AC2CAE"/>
    <w:rsid w:val="00AC2CB5"/>
    <w:rsid w:val="00AC2CD2"/>
    <w:rsid w:val="00AC2CD5"/>
    <w:rsid w:val="00AC2CDA"/>
    <w:rsid w:val="00AC2CFF"/>
    <w:rsid w:val="00AC2D47"/>
    <w:rsid w:val="00AC2D53"/>
    <w:rsid w:val="00AC2D56"/>
    <w:rsid w:val="00AC2D62"/>
    <w:rsid w:val="00AC2D8E"/>
    <w:rsid w:val="00AC2DB3"/>
    <w:rsid w:val="00AC2DD0"/>
    <w:rsid w:val="00AC2DDE"/>
    <w:rsid w:val="00AC2DEB"/>
    <w:rsid w:val="00AC2E05"/>
    <w:rsid w:val="00AC2E56"/>
    <w:rsid w:val="00AC2E5B"/>
    <w:rsid w:val="00AC2EA0"/>
    <w:rsid w:val="00AC2EA8"/>
    <w:rsid w:val="00AC2EB4"/>
    <w:rsid w:val="00AC2EB6"/>
    <w:rsid w:val="00AC2EC1"/>
    <w:rsid w:val="00AC2EE3"/>
    <w:rsid w:val="00AC2EE5"/>
    <w:rsid w:val="00AC2F14"/>
    <w:rsid w:val="00AC2F42"/>
    <w:rsid w:val="00AC2F47"/>
    <w:rsid w:val="00AC2F6A"/>
    <w:rsid w:val="00AC2F6C"/>
    <w:rsid w:val="00AC2FD6"/>
    <w:rsid w:val="00AC2FDA"/>
    <w:rsid w:val="00AC2FDB"/>
    <w:rsid w:val="00AC2FF0"/>
    <w:rsid w:val="00AC2FF3"/>
    <w:rsid w:val="00AC306E"/>
    <w:rsid w:val="00AC30BB"/>
    <w:rsid w:val="00AC30BE"/>
    <w:rsid w:val="00AC30CA"/>
    <w:rsid w:val="00AC30D6"/>
    <w:rsid w:val="00AC30FA"/>
    <w:rsid w:val="00AC3118"/>
    <w:rsid w:val="00AC315A"/>
    <w:rsid w:val="00AC317C"/>
    <w:rsid w:val="00AC3188"/>
    <w:rsid w:val="00AC318E"/>
    <w:rsid w:val="00AC319F"/>
    <w:rsid w:val="00AC31AA"/>
    <w:rsid w:val="00AC31B7"/>
    <w:rsid w:val="00AC3204"/>
    <w:rsid w:val="00AC3259"/>
    <w:rsid w:val="00AC3283"/>
    <w:rsid w:val="00AC32A4"/>
    <w:rsid w:val="00AC32B0"/>
    <w:rsid w:val="00AC32FB"/>
    <w:rsid w:val="00AC336A"/>
    <w:rsid w:val="00AC3374"/>
    <w:rsid w:val="00AC3399"/>
    <w:rsid w:val="00AC33AE"/>
    <w:rsid w:val="00AC33E8"/>
    <w:rsid w:val="00AC341A"/>
    <w:rsid w:val="00AC341C"/>
    <w:rsid w:val="00AC3459"/>
    <w:rsid w:val="00AC3479"/>
    <w:rsid w:val="00AC34B3"/>
    <w:rsid w:val="00AC34BF"/>
    <w:rsid w:val="00AC34CB"/>
    <w:rsid w:val="00AC3502"/>
    <w:rsid w:val="00AC3513"/>
    <w:rsid w:val="00AC3516"/>
    <w:rsid w:val="00AC351B"/>
    <w:rsid w:val="00AC356B"/>
    <w:rsid w:val="00AC3577"/>
    <w:rsid w:val="00AC3578"/>
    <w:rsid w:val="00AC357F"/>
    <w:rsid w:val="00AC3582"/>
    <w:rsid w:val="00AC35AA"/>
    <w:rsid w:val="00AC35C5"/>
    <w:rsid w:val="00AC35FA"/>
    <w:rsid w:val="00AC362D"/>
    <w:rsid w:val="00AC366F"/>
    <w:rsid w:val="00AC3676"/>
    <w:rsid w:val="00AC36AB"/>
    <w:rsid w:val="00AC36CD"/>
    <w:rsid w:val="00AC36D7"/>
    <w:rsid w:val="00AC3740"/>
    <w:rsid w:val="00AC37D1"/>
    <w:rsid w:val="00AC37EC"/>
    <w:rsid w:val="00AC37F6"/>
    <w:rsid w:val="00AC3820"/>
    <w:rsid w:val="00AC3824"/>
    <w:rsid w:val="00AC382D"/>
    <w:rsid w:val="00AC3867"/>
    <w:rsid w:val="00AC3892"/>
    <w:rsid w:val="00AC3899"/>
    <w:rsid w:val="00AC3906"/>
    <w:rsid w:val="00AC3914"/>
    <w:rsid w:val="00AC3915"/>
    <w:rsid w:val="00AC391D"/>
    <w:rsid w:val="00AC3927"/>
    <w:rsid w:val="00AC3930"/>
    <w:rsid w:val="00AC394A"/>
    <w:rsid w:val="00AC394F"/>
    <w:rsid w:val="00AC39DD"/>
    <w:rsid w:val="00AC39E9"/>
    <w:rsid w:val="00AC39F4"/>
    <w:rsid w:val="00AC3A06"/>
    <w:rsid w:val="00AC3A26"/>
    <w:rsid w:val="00AC3A68"/>
    <w:rsid w:val="00AC3A6A"/>
    <w:rsid w:val="00AC3A76"/>
    <w:rsid w:val="00AC3A97"/>
    <w:rsid w:val="00AC3A9A"/>
    <w:rsid w:val="00AC3AAF"/>
    <w:rsid w:val="00AC3B11"/>
    <w:rsid w:val="00AC3B3E"/>
    <w:rsid w:val="00AC3B60"/>
    <w:rsid w:val="00AC3BF6"/>
    <w:rsid w:val="00AC3C06"/>
    <w:rsid w:val="00AC3C4C"/>
    <w:rsid w:val="00AC3C6D"/>
    <w:rsid w:val="00AC3C85"/>
    <w:rsid w:val="00AC3C8C"/>
    <w:rsid w:val="00AC3CBE"/>
    <w:rsid w:val="00AC3CDD"/>
    <w:rsid w:val="00AC3CDF"/>
    <w:rsid w:val="00AC3CEE"/>
    <w:rsid w:val="00AC3D08"/>
    <w:rsid w:val="00AC3D10"/>
    <w:rsid w:val="00AC3D21"/>
    <w:rsid w:val="00AC3D54"/>
    <w:rsid w:val="00AC3D58"/>
    <w:rsid w:val="00AC3D59"/>
    <w:rsid w:val="00AC3D5E"/>
    <w:rsid w:val="00AC3D79"/>
    <w:rsid w:val="00AC3DA0"/>
    <w:rsid w:val="00AC3DBB"/>
    <w:rsid w:val="00AC3DF0"/>
    <w:rsid w:val="00AC3E05"/>
    <w:rsid w:val="00AC3E7B"/>
    <w:rsid w:val="00AC3E86"/>
    <w:rsid w:val="00AC3EA2"/>
    <w:rsid w:val="00AC3EB8"/>
    <w:rsid w:val="00AC3ECB"/>
    <w:rsid w:val="00AC3EDA"/>
    <w:rsid w:val="00AC3F26"/>
    <w:rsid w:val="00AC3F49"/>
    <w:rsid w:val="00AC3F7A"/>
    <w:rsid w:val="00AC3F8B"/>
    <w:rsid w:val="00AC3F9B"/>
    <w:rsid w:val="00AC3FB5"/>
    <w:rsid w:val="00AC3FCF"/>
    <w:rsid w:val="00AC3FDD"/>
    <w:rsid w:val="00AC402D"/>
    <w:rsid w:val="00AC403B"/>
    <w:rsid w:val="00AC404D"/>
    <w:rsid w:val="00AC4067"/>
    <w:rsid w:val="00AC408B"/>
    <w:rsid w:val="00AC4099"/>
    <w:rsid w:val="00AC40B1"/>
    <w:rsid w:val="00AC40B8"/>
    <w:rsid w:val="00AC4115"/>
    <w:rsid w:val="00AC4134"/>
    <w:rsid w:val="00AC4169"/>
    <w:rsid w:val="00AC416C"/>
    <w:rsid w:val="00AC4177"/>
    <w:rsid w:val="00AC4192"/>
    <w:rsid w:val="00AC41A6"/>
    <w:rsid w:val="00AC41FC"/>
    <w:rsid w:val="00AC424F"/>
    <w:rsid w:val="00AC4265"/>
    <w:rsid w:val="00AC427F"/>
    <w:rsid w:val="00AC4286"/>
    <w:rsid w:val="00AC42A3"/>
    <w:rsid w:val="00AC42AD"/>
    <w:rsid w:val="00AC42B9"/>
    <w:rsid w:val="00AC42F4"/>
    <w:rsid w:val="00AC4310"/>
    <w:rsid w:val="00AC432F"/>
    <w:rsid w:val="00AC4345"/>
    <w:rsid w:val="00AC4357"/>
    <w:rsid w:val="00AC43B4"/>
    <w:rsid w:val="00AC442C"/>
    <w:rsid w:val="00AC445F"/>
    <w:rsid w:val="00AC4483"/>
    <w:rsid w:val="00AC4494"/>
    <w:rsid w:val="00AC458B"/>
    <w:rsid w:val="00AC45BF"/>
    <w:rsid w:val="00AC45ED"/>
    <w:rsid w:val="00AC460B"/>
    <w:rsid w:val="00AC4618"/>
    <w:rsid w:val="00AC462B"/>
    <w:rsid w:val="00AC462E"/>
    <w:rsid w:val="00AC4648"/>
    <w:rsid w:val="00AC466F"/>
    <w:rsid w:val="00AC468B"/>
    <w:rsid w:val="00AC468F"/>
    <w:rsid w:val="00AC46A2"/>
    <w:rsid w:val="00AC4708"/>
    <w:rsid w:val="00AC471C"/>
    <w:rsid w:val="00AC4741"/>
    <w:rsid w:val="00AC4777"/>
    <w:rsid w:val="00AC4795"/>
    <w:rsid w:val="00AC47A6"/>
    <w:rsid w:val="00AC47D5"/>
    <w:rsid w:val="00AC47DE"/>
    <w:rsid w:val="00AC47F5"/>
    <w:rsid w:val="00AC485C"/>
    <w:rsid w:val="00AC4869"/>
    <w:rsid w:val="00AC488C"/>
    <w:rsid w:val="00AC4898"/>
    <w:rsid w:val="00AC48F7"/>
    <w:rsid w:val="00AC492D"/>
    <w:rsid w:val="00AC494F"/>
    <w:rsid w:val="00AC4951"/>
    <w:rsid w:val="00AC4990"/>
    <w:rsid w:val="00AC49A1"/>
    <w:rsid w:val="00AC49BF"/>
    <w:rsid w:val="00AC49D6"/>
    <w:rsid w:val="00AC49E4"/>
    <w:rsid w:val="00AC49EC"/>
    <w:rsid w:val="00AC49F6"/>
    <w:rsid w:val="00AC4A20"/>
    <w:rsid w:val="00AC4A23"/>
    <w:rsid w:val="00AC4A3E"/>
    <w:rsid w:val="00AC4A44"/>
    <w:rsid w:val="00AC4A5F"/>
    <w:rsid w:val="00AC4A6B"/>
    <w:rsid w:val="00AC4A6D"/>
    <w:rsid w:val="00AC4AA6"/>
    <w:rsid w:val="00AC4AC1"/>
    <w:rsid w:val="00AC4ACF"/>
    <w:rsid w:val="00AC4B09"/>
    <w:rsid w:val="00AC4B25"/>
    <w:rsid w:val="00AC4B37"/>
    <w:rsid w:val="00AC4B3D"/>
    <w:rsid w:val="00AC4B4B"/>
    <w:rsid w:val="00AC4B6F"/>
    <w:rsid w:val="00AC4B86"/>
    <w:rsid w:val="00AC4BA2"/>
    <w:rsid w:val="00AC4BD6"/>
    <w:rsid w:val="00AC4C14"/>
    <w:rsid w:val="00AC4C5F"/>
    <w:rsid w:val="00AC4C95"/>
    <w:rsid w:val="00AC4CA5"/>
    <w:rsid w:val="00AC4CA9"/>
    <w:rsid w:val="00AC4CD9"/>
    <w:rsid w:val="00AC4CE8"/>
    <w:rsid w:val="00AC4D4E"/>
    <w:rsid w:val="00AC4D6D"/>
    <w:rsid w:val="00AC4DEE"/>
    <w:rsid w:val="00AC4E63"/>
    <w:rsid w:val="00AC4EC4"/>
    <w:rsid w:val="00AC4EEA"/>
    <w:rsid w:val="00AC4F0B"/>
    <w:rsid w:val="00AC4F27"/>
    <w:rsid w:val="00AC4F64"/>
    <w:rsid w:val="00AC4F8E"/>
    <w:rsid w:val="00AC4FC3"/>
    <w:rsid w:val="00AC4FE3"/>
    <w:rsid w:val="00AC4FE7"/>
    <w:rsid w:val="00AC4FFD"/>
    <w:rsid w:val="00AC5013"/>
    <w:rsid w:val="00AC502A"/>
    <w:rsid w:val="00AC5045"/>
    <w:rsid w:val="00AC5065"/>
    <w:rsid w:val="00AC5072"/>
    <w:rsid w:val="00AC50D4"/>
    <w:rsid w:val="00AC50DB"/>
    <w:rsid w:val="00AC50E1"/>
    <w:rsid w:val="00AC5124"/>
    <w:rsid w:val="00AC513D"/>
    <w:rsid w:val="00AC518F"/>
    <w:rsid w:val="00AC5195"/>
    <w:rsid w:val="00AC51D6"/>
    <w:rsid w:val="00AC51DF"/>
    <w:rsid w:val="00AC51FC"/>
    <w:rsid w:val="00AC5229"/>
    <w:rsid w:val="00AC5246"/>
    <w:rsid w:val="00AC5298"/>
    <w:rsid w:val="00AC52A5"/>
    <w:rsid w:val="00AC52B1"/>
    <w:rsid w:val="00AC52DF"/>
    <w:rsid w:val="00AC5359"/>
    <w:rsid w:val="00AC5389"/>
    <w:rsid w:val="00AC538F"/>
    <w:rsid w:val="00AC53A9"/>
    <w:rsid w:val="00AC53B3"/>
    <w:rsid w:val="00AC53DA"/>
    <w:rsid w:val="00AC5404"/>
    <w:rsid w:val="00AC5405"/>
    <w:rsid w:val="00AC540C"/>
    <w:rsid w:val="00AC542E"/>
    <w:rsid w:val="00AC5438"/>
    <w:rsid w:val="00AC5443"/>
    <w:rsid w:val="00AC5451"/>
    <w:rsid w:val="00AC5479"/>
    <w:rsid w:val="00AC54EB"/>
    <w:rsid w:val="00AC54FE"/>
    <w:rsid w:val="00AC5510"/>
    <w:rsid w:val="00AC5514"/>
    <w:rsid w:val="00AC5563"/>
    <w:rsid w:val="00AC5582"/>
    <w:rsid w:val="00AC55EC"/>
    <w:rsid w:val="00AC5619"/>
    <w:rsid w:val="00AC5659"/>
    <w:rsid w:val="00AC56C3"/>
    <w:rsid w:val="00AC56E6"/>
    <w:rsid w:val="00AC570D"/>
    <w:rsid w:val="00AC5755"/>
    <w:rsid w:val="00AC577D"/>
    <w:rsid w:val="00AC57AA"/>
    <w:rsid w:val="00AC57BD"/>
    <w:rsid w:val="00AC57FD"/>
    <w:rsid w:val="00AC58B4"/>
    <w:rsid w:val="00AC58D4"/>
    <w:rsid w:val="00AC58E5"/>
    <w:rsid w:val="00AC591F"/>
    <w:rsid w:val="00AC5972"/>
    <w:rsid w:val="00AC59A4"/>
    <w:rsid w:val="00AC59FC"/>
    <w:rsid w:val="00AC5A27"/>
    <w:rsid w:val="00AC5A38"/>
    <w:rsid w:val="00AC5A94"/>
    <w:rsid w:val="00AC5AC5"/>
    <w:rsid w:val="00AC5AE9"/>
    <w:rsid w:val="00AC5B1D"/>
    <w:rsid w:val="00AC5B3D"/>
    <w:rsid w:val="00AC5B4A"/>
    <w:rsid w:val="00AC5B52"/>
    <w:rsid w:val="00AC5B69"/>
    <w:rsid w:val="00AC5B80"/>
    <w:rsid w:val="00AC5B81"/>
    <w:rsid w:val="00AC5B91"/>
    <w:rsid w:val="00AC5BA1"/>
    <w:rsid w:val="00AC5BBA"/>
    <w:rsid w:val="00AC5C17"/>
    <w:rsid w:val="00AC5C32"/>
    <w:rsid w:val="00AC5C48"/>
    <w:rsid w:val="00AC5C4E"/>
    <w:rsid w:val="00AC5CB3"/>
    <w:rsid w:val="00AC5CB6"/>
    <w:rsid w:val="00AC5CE8"/>
    <w:rsid w:val="00AC5D1C"/>
    <w:rsid w:val="00AC5D35"/>
    <w:rsid w:val="00AC5D3F"/>
    <w:rsid w:val="00AC5D4E"/>
    <w:rsid w:val="00AC5D61"/>
    <w:rsid w:val="00AC5DDD"/>
    <w:rsid w:val="00AC5DE8"/>
    <w:rsid w:val="00AC5E01"/>
    <w:rsid w:val="00AC5E1D"/>
    <w:rsid w:val="00AC5E27"/>
    <w:rsid w:val="00AC5E3F"/>
    <w:rsid w:val="00AC5E6C"/>
    <w:rsid w:val="00AC5E83"/>
    <w:rsid w:val="00AC5E84"/>
    <w:rsid w:val="00AC5ECD"/>
    <w:rsid w:val="00AC5EF8"/>
    <w:rsid w:val="00AC5F16"/>
    <w:rsid w:val="00AC5F19"/>
    <w:rsid w:val="00AC5F41"/>
    <w:rsid w:val="00AC5F6B"/>
    <w:rsid w:val="00AC5F70"/>
    <w:rsid w:val="00AC5FA7"/>
    <w:rsid w:val="00AC5FB0"/>
    <w:rsid w:val="00AC5FB1"/>
    <w:rsid w:val="00AC6028"/>
    <w:rsid w:val="00AC6049"/>
    <w:rsid w:val="00AC608F"/>
    <w:rsid w:val="00AC609C"/>
    <w:rsid w:val="00AC60B7"/>
    <w:rsid w:val="00AC60E7"/>
    <w:rsid w:val="00AC60EE"/>
    <w:rsid w:val="00AC6105"/>
    <w:rsid w:val="00AC612F"/>
    <w:rsid w:val="00AC6154"/>
    <w:rsid w:val="00AC615F"/>
    <w:rsid w:val="00AC616E"/>
    <w:rsid w:val="00AC618A"/>
    <w:rsid w:val="00AC6199"/>
    <w:rsid w:val="00AC61AB"/>
    <w:rsid w:val="00AC61CD"/>
    <w:rsid w:val="00AC61FD"/>
    <w:rsid w:val="00AC622D"/>
    <w:rsid w:val="00AC62CA"/>
    <w:rsid w:val="00AC6309"/>
    <w:rsid w:val="00AC630D"/>
    <w:rsid w:val="00AC630F"/>
    <w:rsid w:val="00AC631D"/>
    <w:rsid w:val="00AC6323"/>
    <w:rsid w:val="00AC6335"/>
    <w:rsid w:val="00AC634B"/>
    <w:rsid w:val="00AC635A"/>
    <w:rsid w:val="00AC6379"/>
    <w:rsid w:val="00AC63AD"/>
    <w:rsid w:val="00AC63CD"/>
    <w:rsid w:val="00AC63FD"/>
    <w:rsid w:val="00AC6420"/>
    <w:rsid w:val="00AC6453"/>
    <w:rsid w:val="00AC64A4"/>
    <w:rsid w:val="00AC6500"/>
    <w:rsid w:val="00AC650F"/>
    <w:rsid w:val="00AC6541"/>
    <w:rsid w:val="00AC65A5"/>
    <w:rsid w:val="00AC65A6"/>
    <w:rsid w:val="00AC65CF"/>
    <w:rsid w:val="00AC65E3"/>
    <w:rsid w:val="00AC65EB"/>
    <w:rsid w:val="00AC6605"/>
    <w:rsid w:val="00AC6676"/>
    <w:rsid w:val="00AC66C5"/>
    <w:rsid w:val="00AC66CC"/>
    <w:rsid w:val="00AC66DB"/>
    <w:rsid w:val="00AC672E"/>
    <w:rsid w:val="00AC678A"/>
    <w:rsid w:val="00AC67C6"/>
    <w:rsid w:val="00AC67EB"/>
    <w:rsid w:val="00AC6805"/>
    <w:rsid w:val="00AC6866"/>
    <w:rsid w:val="00AC6889"/>
    <w:rsid w:val="00AC688D"/>
    <w:rsid w:val="00AC68BB"/>
    <w:rsid w:val="00AC6904"/>
    <w:rsid w:val="00AC6908"/>
    <w:rsid w:val="00AC6919"/>
    <w:rsid w:val="00AC6953"/>
    <w:rsid w:val="00AC697C"/>
    <w:rsid w:val="00AC6984"/>
    <w:rsid w:val="00AC69CD"/>
    <w:rsid w:val="00AC69E1"/>
    <w:rsid w:val="00AC69EB"/>
    <w:rsid w:val="00AC69F9"/>
    <w:rsid w:val="00AC6A36"/>
    <w:rsid w:val="00AC6A75"/>
    <w:rsid w:val="00AC6AC1"/>
    <w:rsid w:val="00AC6ADD"/>
    <w:rsid w:val="00AC6AE6"/>
    <w:rsid w:val="00AC6AF4"/>
    <w:rsid w:val="00AC6B20"/>
    <w:rsid w:val="00AC6B4C"/>
    <w:rsid w:val="00AC6B5A"/>
    <w:rsid w:val="00AC6B64"/>
    <w:rsid w:val="00AC6BF6"/>
    <w:rsid w:val="00AC6C5D"/>
    <w:rsid w:val="00AC6C61"/>
    <w:rsid w:val="00AC6C7F"/>
    <w:rsid w:val="00AC6CAE"/>
    <w:rsid w:val="00AC6CBA"/>
    <w:rsid w:val="00AC6CC7"/>
    <w:rsid w:val="00AC6D5E"/>
    <w:rsid w:val="00AC6D68"/>
    <w:rsid w:val="00AC6DA6"/>
    <w:rsid w:val="00AC6DAB"/>
    <w:rsid w:val="00AC6DC5"/>
    <w:rsid w:val="00AC6DCF"/>
    <w:rsid w:val="00AC6E04"/>
    <w:rsid w:val="00AC6E0F"/>
    <w:rsid w:val="00AC6E2E"/>
    <w:rsid w:val="00AC6E49"/>
    <w:rsid w:val="00AC6E92"/>
    <w:rsid w:val="00AC6E9D"/>
    <w:rsid w:val="00AC6EA3"/>
    <w:rsid w:val="00AC6F09"/>
    <w:rsid w:val="00AC6F17"/>
    <w:rsid w:val="00AC6F24"/>
    <w:rsid w:val="00AC6F38"/>
    <w:rsid w:val="00AC6F40"/>
    <w:rsid w:val="00AC6F46"/>
    <w:rsid w:val="00AC6F9A"/>
    <w:rsid w:val="00AC6FA2"/>
    <w:rsid w:val="00AC6FB7"/>
    <w:rsid w:val="00AC6FBD"/>
    <w:rsid w:val="00AC6FF1"/>
    <w:rsid w:val="00AC6FF9"/>
    <w:rsid w:val="00AC7003"/>
    <w:rsid w:val="00AC7042"/>
    <w:rsid w:val="00AC704E"/>
    <w:rsid w:val="00AC7077"/>
    <w:rsid w:val="00AC70B0"/>
    <w:rsid w:val="00AC70B5"/>
    <w:rsid w:val="00AC70C6"/>
    <w:rsid w:val="00AC70F5"/>
    <w:rsid w:val="00AC7120"/>
    <w:rsid w:val="00AC716C"/>
    <w:rsid w:val="00AC7185"/>
    <w:rsid w:val="00AC71A5"/>
    <w:rsid w:val="00AC71AA"/>
    <w:rsid w:val="00AC71FB"/>
    <w:rsid w:val="00AC71FC"/>
    <w:rsid w:val="00AC720B"/>
    <w:rsid w:val="00AC722B"/>
    <w:rsid w:val="00AC7238"/>
    <w:rsid w:val="00AC725B"/>
    <w:rsid w:val="00AC725C"/>
    <w:rsid w:val="00AC725D"/>
    <w:rsid w:val="00AC7272"/>
    <w:rsid w:val="00AC7284"/>
    <w:rsid w:val="00AC728D"/>
    <w:rsid w:val="00AC72A9"/>
    <w:rsid w:val="00AC72D7"/>
    <w:rsid w:val="00AC72FE"/>
    <w:rsid w:val="00AC730A"/>
    <w:rsid w:val="00AC7392"/>
    <w:rsid w:val="00AC73A2"/>
    <w:rsid w:val="00AC73A9"/>
    <w:rsid w:val="00AC7476"/>
    <w:rsid w:val="00AC747F"/>
    <w:rsid w:val="00AC74CC"/>
    <w:rsid w:val="00AC74CE"/>
    <w:rsid w:val="00AC74E5"/>
    <w:rsid w:val="00AC7552"/>
    <w:rsid w:val="00AC7562"/>
    <w:rsid w:val="00AC7570"/>
    <w:rsid w:val="00AC7594"/>
    <w:rsid w:val="00AC75B6"/>
    <w:rsid w:val="00AC75F1"/>
    <w:rsid w:val="00AC7632"/>
    <w:rsid w:val="00AC76B5"/>
    <w:rsid w:val="00AC76C6"/>
    <w:rsid w:val="00AC76D5"/>
    <w:rsid w:val="00AC76DF"/>
    <w:rsid w:val="00AC76EB"/>
    <w:rsid w:val="00AC76EC"/>
    <w:rsid w:val="00AC770C"/>
    <w:rsid w:val="00AC773D"/>
    <w:rsid w:val="00AC774E"/>
    <w:rsid w:val="00AC77B5"/>
    <w:rsid w:val="00AC77C0"/>
    <w:rsid w:val="00AC77D1"/>
    <w:rsid w:val="00AC785D"/>
    <w:rsid w:val="00AC78A8"/>
    <w:rsid w:val="00AC78B7"/>
    <w:rsid w:val="00AC78CA"/>
    <w:rsid w:val="00AC78CD"/>
    <w:rsid w:val="00AC78D8"/>
    <w:rsid w:val="00AC791F"/>
    <w:rsid w:val="00AC7921"/>
    <w:rsid w:val="00AC793A"/>
    <w:rsid w:val="00AC795F"/>
    <w:rsid w:val="00AC7964"/>
    <w:rsid w:val="00AC796B"/>
    <w:rsid w:val="00AC797E"/>
    <w:rsid w:val="00AC79A0"/>
    <w:rsid w:val="00AC79AE"/>
    <w:rsid w:val="00AC79D8"/>
    <w:rsid w:val="00AC7A3A"/>
    <w:rsid w:val="00AC7A6F"/>
    <w:rsid w:val="00AC7A97"/>
    <w:rsid w:val="00AC7AA4"/>
    <w:rsid w:val="00AC7AA8"/>
    <w:rsid w:val="00AC7AB4"/>
    <w:rsid w:val="00AC7AE9"/>
    <w:rsid w:val="00AC7AF1"/>
    <w:rsid w:val="00AC7AF5"/>
    <w:rsid w:val="00AC7AFA"/>
    <w:rsid w:val="00AC7B10"/>
    <w:rsid w:val="00AC7B22"/>
    <w:rsid w:val="00AC7B7A"/>
    <w:rsid w:val="00AC7B99"/>
    <w:rsid w:val="00AC7BAB"/>
    <w:rsid w:val="00AC7BF3"/>
    <w:rsid w:val="00AC7BF7"/>
    <w:rsid w:val="00AC7C1D"/>
    <w:rsid w:val="00AC7C42"/>
    <w:rsid w:val="00AC7C68"/>
    <w:rsid w:val="00AC7C6C"/>
    <w:rsid w:val="00AC7D0A"/>
    <w:rsid w:val="00AC7D0F"/>
    <w:rsid w:val="00AC7D5A"/>
    <w:rsid w:val="00AC7D5B"/>
    <w:rsid w:val="00AC7D67"/>
    <w:rsid w:val="00AC7D77"/>
    <w:rsid w:val="00AC7D83"/>
    <w:rsid w:val="00AC7DAE"/>
    <w:rsid w:val="00AC7DB3"/>
    <w:rsid w:val="00AC7DCC"/>
    <w:rsid w:val="00AC7DCF"/>
    <w:rsid w:val="00AC7E0B"/>
    <w:rsid w:val="00AC7E2F"/>
    <w:rsid w:val="00AC7E53"/>
    <w:rsid w:val="00AC7E65"/>
    <w:rsid w:val="00AC7E80"/>
    <w:rsid w:val="00AC7EBC"/>
    <w:rsid w:val="00AC7EBE"/>
    <w:rsid w:val="00AC7ED6"/>
    <w:rsid w:val="00AC7ED8"/>
    <w:rsid w:val="00AC7EF2"/>
    <w:rsid w:val="00AC7F03"/>
    <w:rsid w:val="00AC7F30"/>
    <w:rsid w:val="00AC7F38"/>
    <w:rsid w:val="00AC7F3E"/>
    <w:rsid w:val="00AC7F51"/>
    <w:rsid w:val="00AC7F79"/>
    <w:rsid w:val="00AC7F8A"/>
    <w:rsid w:val="00AC7F8D"/>
    <w:rsid w:val="00AC7FF5"/>
    <w:rsid w:val="00AD0015"/>
    <w:rsid w:val="00AD0022"/>
    <w:rsid w:val="00AD0026"/>
    <w:rsid w:val="00AD0100"/>
    <w:rsid w:val="00AD010A"/>
    <w:rsid w:val="00AD0112"/>
    <w:rsid w:val="00AD011A"/>
    <w:rsid w:val="00AD0128"/>
    <w:rsid w:val="00AD012B"/>
    <w:rsid w:val="00AD0165"/>
    <w:rsid w:val="00AD016D"/>
    <w:rsid w:val="00AD016E"/>
    <w:rsid w:val="00AD01C6"/>
    <w:rsid w:val="00AD01D0"/>
    <w:rsid w:val="00AD01DB"/>
    <w:rsid w:val="00AD01F9"/>
    <w:rsid w:val="00AD0233"/>
    <w:rsid w:val="00AD0241"/>
    <w:rsid w:val="00AD0247"/>
    <w:rsid w:val="00AD02B0"/>
    <w:rsid w:val="00AD02B4"/>
    <w:rsid w:val="00AD02B5"/>
    <w:rsid w:val="00AD02B7"/>
    <w:rsid w:val="00AD02D5"/>
    <w:rsid w:val="00AD0322"/>
    <w:rsid w:val="00AD0333"/>
    <w:rsid w:val="00AD033E"/>
    <w:rsid w:val="00AD0374"/>
    <w:rsid w:val="00AD0390"/>
    <w:rsid w:val="00AD0391"/>
    <w:rsid w:val="00AD039D"/>
    <w:rsid w:val="00AD03A7"/>
    <w:rsid w:val="00AD03CF"/>
    <w:rsid w:val="00AD03E8"/>
    <w:rsid w:val="00AD03EC"/>
    <w:rsid w:val="00AD03EE"/>
    <w:rsid w:val="00AD043B"/>
    <w:rsid w:val="00AD045F"/>
    <w:rsid w:val="00AD0463"/>
    <w:rsid w:val="00AD0477"/>
    <w:rsid w:val="00AD048B"/>
    <w:rsid w:val="00AD04AE"/>
    <w:rsid w:val="00AD04D7"/>
    <w:rsid w:val="00AD050F"/>
    <w:rsid w:val="00AD051D"/>
    <w:rsid w:val="00AD0543"/>
    <w:rsid w:val="00AD0578"/>
    <w:rsid w:val="00AD0583"/>
    <w:rsid w:val="00AD05DA"/>
    <w:rsid w:val="00AD05E5"/>
    <w:rsid w:val="00AD05FA"/>
    <w:rsid w:val="00AD05FF"/>
    <w:rsid w:val="00AD0630"/>
    <w:rsid w:val="00AD0647"/>
    <w:rsid w:val="00AD06DC"/>
    <w:rsid w:val="00AD070C"/>
    <w:rsid w:val="00AD0713"/>
    <w:rsid w:val="00AD075E"/>
    <w:rsid w:val="00AD0771"/>
    <w:rsid w:val="00AD0790"/>
    <w:rsid w:val="00AD07AB"/>
    <w:rsid w:val="00AD07AE"/>
    <w:rsid w:val="00AD07F1"/>
    <w:rsid w:val="00AD07F2"/>
    <w:rsid w:val="00AD0820"/>
    <w:rsid w:val="00AD087D"/>
    <w:rsid w:val="00AD08BB"/>
    <w:rsid w:val="00AD08BD"/>
    <w:rsid w:val="00AD08CC"/>
    <w:rsid w:val="00AD08F2"/>
    <w:rsid w:val="00AD090F"/>
    <w:rsid w:val="00AD0921"/>
    <w:rsid w:val="00AD092D"/>
    <w:rsid w:val="00AD0931"/>
    <w:rsid w:val="00AD0952"/>
    <w:rsid w:val="00AD097B"/>
    <w:rsid w:val="00AD099B"/>
    <w:rsid w:val="00AD099E"/>
    <w:rsid w:val="00AD09B9"/>
    <w:rsid w:val="00AD09CE"/>
    <w:rsid w:val="00AD09DD"/>
    <w:rsid w:val="00AD0A16"/>
    <w:rsid w:val="00AD0A3C"/>
    <w:rsid w:val="00AD0A40"/>
    <w:rsid w:val="00AD0A7B"/>
    <w:rsid w:val="00AD0A92"/>
    <w:rsid w:val="00AD0A9F"/>
    <w:rsid w:val="00AD0AA6"/>
    <w:rsid w:val="00AD0AA7"/>
    <w:rsid w:val="00AD0AE3"/>
    <w:rsid w:val="00AD0AE4"/>
    <w:rsid w:val="00AD0AFA"/>
    <w:rsid w:val="00AD0B34"/>
    <w:rsid w:val="00AD0B82"/>
    <w:rsid w:val="00AD0BA3"/>
    <w:rsid w:val="00AD0BC2"/>
    <w:rsid w:val="00AD0BF6"/>
    <w:rsid w:val="00AD0C0E"/>
    <w:rsid w:val="00AD0C13"/>
    <w:rsid w:val="00AD0C1A"/>
    <w:rsid w:val="00AD0C30"/>
    <w:rsid w:val="00AD0C51"/>
    <w:rsid w:val="00AD0C58"/>
    <w:rsid w:val="00AD0C62"/>
    <w:rsid w:val="00AD0C72"/>
    <w:rsid w:val="00AD0CD6"/>
    <w:rsid w:val="00AD0D19"/>
    <w:rsid w:val="00AD0D22"/>
    <w:rsid w:val="00AD0D25"/>
    <w:rsid w:val="00AD0D37"/>
    <w:rsid w:val="00AD0D70"/>
    <w:rsid w:val="00AD0D83"/>
    <w:rsid w:val="00AD0DB2"/>
    <w:rsid w:val="00AD0DCD"/>
    <w:rsid w:val="00AD0DD4"/>
    <w:rsid w:val="00AD0DF3"/>
    <w:rsid w:val="00AD0E06"/>
    <w:rsid w:val="00AD0E16"/>
    <w:rsid w:val="00AD0E1A"/>
    <w:rsid w:val="00AD0E1B"/>
    <w:rsid w:val="00AD0E52"/>
    <w:rsid w:val="00AD0EA6"/>
    <w:rsid w:val="00AD0EDB"/>
    <w:rsid w:val="00AD0F07"/>
    <w:rsid w:val="00AD0F1C"/>
    <w:rsid w:val="00AD0F2B"/>
    <w:rsid w:val="00AD0F32"/>
    <w:rsid w:val="00AD0F7B"/>
    <w:rsid w:val="00AD0FAB"/>
    <w:rsid w:val="00AD0FAE"/>
    <w:rsid w:val="00AD1007"/>
    <w:rsid w:val="00AD100A"/>
    <w:rsid w:val="00AD1026"/>
    <w:rsid w:val="00AD107D"/>
    <w:rsid w:val="00AD1083"/>
    <w:rsid w:val="00AD1087"/>
    <w:rsid w:val="00AD1089"/>
    <w:rsid w:val="00AD10BE"/>
    <w:rsid w:val="00AD10BF"/>
    <w:rsid w:val="00AD10D1"/>
    <w:rsid w:val="00AD10D3"/>
    <w:rsid w:val="00AD10D4"/>
    <w:rsid w:val="00AD10E0"/>
    <w:rsid w:val="00AD10EF"/>
    <w:rsid w:val="00AD10F3"/>
    <w:rsid w:val="00AD1109"/>
    <w:rsid w:val="00AD112B"/>
    <w:rsid w:val="00AD114F"/>
    <w:rsid w:val="00AD1170"/>
    <w:rsid w:val="00AD1175"/>
    <w:rsid w:val="00AD117A"/>
    <w:rsid w:val="00AD11C4"/>
    <w:rsid w:val="00AD11E8"/>
    <w:rsid w:val="00AD1207"/>
    <w:rsid w:val="00AD1215"/>
    <w:rsid w:val="00AD1217"/>
    <w:rsid w:val="00AD123F"/>
    <w:rsid w:val="00AD1240"/>
    <w:rsid w:val="00AD1252"/>
    <w:rsid w:val="00AD1285"/>
    <w:rsid w:val="00AD129A"/>
    <w:rsid w:val="00AD12AD"/>
    <w:rsid w:val="00AD12D9"/>
    <w:rsid w:val="00AD12DD"/>
    <w:rsid w:val="00AD12DF"/>
    <w:rsid w:val="00AD12E4"/>
    <w:rsid w:val="00AD12ED"/>
    <w:rsid w:val="00AD12F0"/>
    <w:rsid w:val="00AD1307"/>
    <w:rsid w:val="00AD1360"/>
    <w:rsid w:val="00AD1364"/>
    <w:rsid w:val="00AD13A0"/>
    <w:rsid w:val="00AD13D6"/>
    <w:rsid w:val="00AD13FC"/>
    <w:rsid w:val="00AD1431"/>
    <w:rsid w:val="00AD143D"/>
    <w:rsid w:val="00AD145B"/>
    <w:rsid w:val="00AD1491"/>
    <w:rsid w:val="00AD14AB"/>
    <w:rsid w:val="00AD14AC"/>
    <w:rsid w:val="00AD14FA"/>
    <w:rsid w:val="00AD1503"/>
    <w:rsid w:val="00AD1549"/>
    <w:rsid w:val="00AD154C"/>
    <w:rsid w:val="00AD1575"/>
    <w:rsid w:val="00AD15A5"/>
    <w:rsid w:val="00AD15C6"/>
    <w:rsid w:val="00AD15D4"/>
    <w:rsid w:val="00AD15E5"/>
    <w:rsid w:val="00AD1606"/>
    <w:rsid w:val="00AD1630"/>
    <w:rsid w:val="00AD163E"/>
    <w:rsid w:val="00AD1671"/>
    <w:rsid w:val="00AD1695"/>
    <w:rsid w:val="00AD16C4"/>
    <w:rsid w:val="00AD16C9"/>
    <w:rsid w:val="00AD16CB"/>
    <w:rsid w:val="00AD16D3"/>
    <w:rsid w:val="00AD16E1"/>
    <w:rsid w:val="00AD16F2"/>
    <w:rsid w:val="00AD1703"/>
    <w:rsid w:val="00AD1727"/>
    <w:rsid w:val="00AD173F"/>
    <w:rsid w:val="00AD1756"/>
    <w:rsid w:val="00AD1768"/>
    <w:rsid w:val="00AD176A"/>
    <w:rsid w:val="00AD1775"/>
    <w:rsid w:val="00AD179A"/>
    <w:rsid w:val="00AD17AC"/>
    <w:rsid w:val="00AD17B6"/>
    <w:rsid w:val="00AD17CA"/>
    <w:rsid w:val="00AD17D2"/>
    <w:rsid w:val="00AD1809"/>
    <w:rsid w:val="00AD181D"/>
    <w:rsid w:val="00AD18AE"/>
    <w:rsid w:val="00AD1913"/>
    <w:rsid w:val="00AD1923"/>
    <w:rsid w:val="00AD1930"/>
    <w:rsid w:val="00AD1934"/>
    <w:rsid w:val="00AD193B"/>
    <w:rsid w:val="00AD1942"/>
    <w:rsid w:val="00AD195C"/>
    <w:rsid w:val="00AD197B"/>
    <w:rsid w:val="00AD198E"/>
    <w:rsid w:val="00AD19F3"/>
    <w:rsid w:val="00AD19F8"/>
    <w:rsid w:val="00AD1A12"/>
    <w:rsid w:val="00AD1A29"/>
    <w:rsid w:val="00AD1A38"/>
    <w:rsid w:val="00AD1A7B"/>
    <w:rsid w:val="00AD1AB3"/>
    <w:rsid w:val="00AD1AC7"/>
    <w:rsid w:val="00AD1AE9"/>
    <w:rsid w:val="00AD1AFA"/>
    <w:rsid w:val="00AD1B12"/>
    <w:rsid w:val="00AD1B5F"/>
    <w:rsid w:val="00AD1B60"/>
    <w:rsid w:val="00AD1B8B"/>
    <w:rsid w:val="00AD1BCB"/>
    <w:rsid w:val="00AD1C27"/>
    <w:rsid w:val="00AD1CEA"/>
    <w:rsid w:val="00AD1D11"/>
    <w:rsid w:val="00AD1D43"/>
    <w:rsid w:val="00AD1D65"/>
    <w:rsid w:val="00AD1D97"/>
    <w:rsid w:val="00AD1DB0"/>
    <w:rsid w:val="00AD1DCA"/>
    <w:rsid w:val="00AD1DD3"/>
    <w:rsid w:val="00AD1DD6"/>
    <w:rsid w:val="00AD1E2A"/>
    <w:rsid w:val="00AD1E44"/>
    <w:rsid w:val="00AD1E46"/>
    <w:rsid w:val="00AD1E50"/>
    <w:rsid w:val="00AD1E64"/>
    <w:rsid w:val="00AD1EAC"/>
    <w:rsid w:val="00AD1EBD"/>
    <w:rsid w:val="00AD1EDF"/>
    <w:rsid w:val="00AD1EF7"/>
    <w:rsid w:val="00AD1EFB"/>
    <w:rsid w:val="00AD1F06"/>
    <w:rsid w:val="00AD1F10"/>
    <w:rsid w:val="00AD1F16"/>
    <w:rsid w:val="00AD1F21"/>
    <w:rsid w:val="00AD1F9E"/>
    <w:rsid w:val="00AD1FAE"/>
    <w:rsid w:val="00AD1FDE"/>
    <w:rsid w:val="00AD2031"/>
    <w:rsid w:val="00AD2036"/>
    <w:rsid w:val="00AD2039"/>
    <w:rsid w:val="00AD2044"/>
    <w:rsid w:val="00AD2058"/>
    <w:rsid w:val="00AD205D"/>
    <w:rsid w:val="00AD206F"/>
    <w:rsid w:val="00AD2095"/>
    <w:rsid w:val="00AD20B0"/>
    <w:rsid w:val="00AD20C0"/>
    <w:rsid w:val="00AD2142"/>
    <w:rsid w:val="00AD217C"/>
    <w:rsid w:val="00AD218A"/>
    <w:rsid w:val="00AD219C"/>
    <w:rsid w:val="00AD21AB"/>
    <w:rsid w:val="00AD21D9"/>
    <w:rsid w:val="00AD21E4"/>
    <w:rsid w:val="00AD2210"/>
    <w:rsid w:val="00AD2217"/>
    <w:rsid w:val="00AD221D"/>
    <w:rsid w:val="00AD2237"/>
    <w:rsid w:val="00AD22CF"/>
    <w:rsid w:val="00AD22FB"/>
    <w:rsid w:val="00AD2319"/>
    <w:rsid w:val="00AD232E"/>
    <w:rsid w:val="00AD2387"/>
    <w:rsid w:val="00AD23DA"/>
    <w:rsid w:val="00AD23E1"/>
    <w:rsid w:val="00AD23E7"/>
    <w:rsid w:val="00AD245E"/>
    <w:rsid w:val="00AD24DF"/>
    <w:rsid w:val="00AD2511"/>
    <w:rsid w:val="00AD254C"/>
    <w:rsid w:val="00AD2567"/>
    <w:rsid w:val="00AD2569"/>
    <w:rsid w:val="00AD2572"/>
    <w:rsid w:val="00AD2578"/>
    <w:rsid w:val="00AD25B1"/>
    <w:rsid w:val="00AD25BC"/>
    <w:rsid w:val="00AD25CB"/>
    <w:rsid w:val="00AD25DE"/>
    <w:rsid w:val="00AD25FE"/>
    <w:rsid w:val="00AD260F"/>
    <w:rsid w:val="00AD2658"/>
    <w:rsid w:val="00AD2667"/>
    <w:rsid w:val="00AD2668"/>
    <w:rsid w:val="00AD2679"/>
    <w:rsid w:val="00AD26AF"/>
    <w:rsid w:val="00AD26B1"/>
    <w:rsid w:val="00AD26BF"/>
    <w:rsid w:val="00AD26D2"/>
    <w:rsid w:val="00AD26ED"/>
    <w:rsid w:val="00AD2720"/>
    <w:rsid w:val="00AD273C"/>
    <w:rsid w:val="00AD2772"/>
    <w:rsid w:val="00AD2777"/>
    <w:rsid w:val="00AD2794"/>
    <w:rsid w:val="00AD279C"/>
    <w:rsid w:val="00AD27E9"/>
    <w:rsid w:val="00AD2826"/>
    <w:rsid w:val="00AD283D"/>
    <w:rsid w:val="00AD2869"/>
    <w:rsid w:val="00AD2884"/>
    <w:rsid w:val="00AD2892"/>
    <w:rsid w:val="00AD2895"/>
    <w:rsid w:val="00AD28BC"/>
    <w:rsid w:val="00AD28DC"/>
    <w:rsid w:val="00AD28F3"/>
    <w:rsid w:val="00AD291F"/>
    <w:rsid w:val="00AD2933"/>
    <w:rsid w:val="00AD294C"/>
    <w:rsid w:val="00AD2991"/>
    <w:rsid w:val="00AD2996"/>
    <w:rsid w:val="00AD29FD"/>
    <w:rsid w:val="00AD2A08"/>
    <w:rsid w:val="00AD2A0F"/>
    <w:rsid w:val="00AD2A4F"/>
    <w:rsid w:val="00AD2A80"/>
    <w:rsid w:val="00AD2AC8"/>
    <w:rsid w:val="00AD2AD2"/>
    <w:rsid w:val="00AD2AEF"/>
    <w:rsid w:val="00AD2B0D"/>
    <w:rsid w:val="00AD2B64"/>
    <w:rsid w:val="00AD2B6F"/>
    <w:rsid w:val="00AD2B79"/>
    <w:rsid w:val="00AD2B8D"/>
    <w:rsid w:val="00AD2BAA"/>
    <w:rsid w:val="00AD2BBD"/>
    <w:rsid w:val="00AD2BC4"/>
    <w:rsid w:val="00AD2BDF"/>
    <w:rsid w:val="00AD2BE9"/>
    <w:rsid w:val="00AD2C1C"/>
    <w:rsid w:val="00AD2C44"/>
    <w:rsid w:val="00AD2C4A"/>
    <w:rsid w:val="00AD2C4F"/>
    <w:rsid w:val="00AD2C62"/>
    <w:rsid w:val="00AD2C79"/>
    <w:rsid w:val="00AD2CE7"/>
    <w:rsid w:val="00AD2CEB"/>
    <w:rsid w:val="00AD2D00"/>
    <w:rsid w:val="00AD2D0A"/>
    <w:rsid w:val="00AD2D11"/>
    <w:rsid w:val="00AD2D57"/>
    <w:rsid w:val="00AD2D8E"/>
    <w:rsid w:val="00AD2DB1"/>
    <w:rsid w:val="00AD2DEB"/>
    <w:rsid w:val="00AD2DF6"/>
    <w:rsid w:val="00AD2E03"/>
    <w:rsid w:val="00AD2E0D"/>
    <w:rsid w:val="00AD2E37"/>
    <w:rsid w:val="00AD2E79"/>
    <w:rsid w:val="00AD2EAA"/>
    <w:rsid w:val="00AD2EBE"/>
    <w:rsid w:val="00AD2EC6"/>
    <w:rsid w:val="00AD2ECA"/>
    <w:rsid w:val="00AD2EE2"/>
    <w:rsid w:val="00AD2F0E"/>
    <w:rsid w:val="00AD2F21"/>
    <w:rsid w:val="00AD2F2E"/>
    <w:rsid w:val="00AD2F71"/>
    <w:rsid w:val="00AD2F82"/>
    <w:rsid w:val="00AD2F86"/>
    <w:rsid w:val="00AD2F9D"/>
    <w:rsid w:val="00AD2FBC"/>
    <w:rsid w:val="00AD2FEC"/>
    <w:rsid w:val="00AD3007"/>
    <w:rsid w:val="00AD3008"/>
    <w:rsid w:val="00AD3017"/>
    <w:rsid w:val="00AD3069"/>
    <w:rsid w:val="00AD3075"/>
    <w:rsid w:val="00AD3083"/>
    <w:rsid w:val="00AD3098"/>
    <w:rsid w:val="00AD3099"/>
    <w:rsid w:val="00AD309F"/>
    <w:rsid w:val="00AD30AA"/>
    <w:rsid w:val="00AD30E1"/>
    <w:rsid w:val="00AD30F5"/>
    <w:rsid w:val="00AD310E"/>
    <w:rsid w:val="00AD3143"/>
    <w:rsid w:val="00AD315E"/>
    <w:rsid w:val="00AD31C7"/>
    <w:rsid w:val="00AD31E5"/>
    <w:rsid w:val="00AD31E7"/>
    <w:rsid w:val="00AD3205"/>
    <w:rsid w:val="00AD320A"/>
    <w:rsid w:val="00AD3224"/>
    <w:rsid w:val="00AD3235"/>
    <w:rsid w:val="00AD323F"/>
    <w:rsid w:val="00AD3261"/>
    <w:rsid w:val="00AD32B4"/>
    <w:rsid w:val="00AD32CF"/>
    <w:rsid w:val="00AD3319"/>
    <w:rsid w:val="00AD3322"/>
    <w:rsid w:val="00AD33D9"/>
    <w:rsid w:val="00AD33EF"/>
    <w:rsid w:val="00AD3416"/>
    <w:rsid w:val="00AD3418"/>
    <w:rsid w:val="00AD344D"/>
    <w:rsid w:val="00AD346A"/>
    <w:rsid w:val="00AD34EE"/>
    <w:rsid w:val="00AD34F3"/>
    <w:rsid w:val="00AD3505"/>
    <w:rsid w:val="00AD3506"/>
    <w:rsid w:val="00AD3512"/>
    <w:rsid w:val="00AD3538"/>
    <w:rsid w:val="00AD3553"/>
    <w:rsid w:val="00AD3599"/>
    <w:rsid w:val="00AD359E"/>
    <w:rsid w:val="00AD35A7"/>
    <w:rsid w:val="00AD35B3"/>
    <w:rsid w:val="00AD35C9"/>
    <w:rsid w:val="00AD35F6"/>
    <w:rsid w:val="00AD35F9"/>
    <w:rsid w:val="00AD3604"/>
    <w:rsid w:val="00AD3606"/>
    <w:rsid w:val="00AD362D"/>
    <w:rsid w:val="00AD3653"/>
    <w:rsid w:val="00AD365C"/>
    <w:rsid w:val="00AD3669"/>
    <w:rsid w:val="00AD36A6"/>
    <w:rsid w:val="00AD36B1"/>
    <w:rsid w:val="00AD3700"/>
    <w:rsid w:val="00AD3703"/>
    <w:rsid w:val="00AD3724"/>
    <w:rsid w:val="00AD3725"/>
    <w:rsid w:val="00AD3734"/>
    <w:rsid w:val="00AD373B"/>
    <w:rsid w:val="00AD37C5"/>
    <w:rsid w:val="00AD3808"/>
    <w:rsid w:val="00AD382D"/>
    <w:rsid w:val="00AD383E"/>
    <w:rsid w:val="00AD3853"/>
    <w:rsid w:val="00AD3857"/>
    <w:rsid w:val="00AD3879"/>
    <w:rsid w:val="00AD38BE"/>
    <w:rsid w:val="00AD38C1"/>
    <w:rsid w:val="00AD38C6"/>
    <w:rsid w:val="00AD38C9"/>
    <w:rsid w:val="00AD38CF"/>
    <w:rsid w:val="00AD38DB"/>
    <w:rsid w:val="00AD38DC"/>
    <w:rsid w:val="00AD3921"/>
    <w:rsid w:val="00AD393A"/>
    <w:rsid w:val="00AD394C"/>
    <w:rsid w:val="00AD39AB"/>
    <w:rsid w:val="00AD39B0"/>
    <w:rsid w:val="00AD3A3C"/>
    <w:rsid w:val="00AD3A56"/>
    <w:rsid w:val="00AD3AB8"/>
    <w:rsid w:val="00AD3ABA"/>
    <w:rsid w:val="00AD3B08"/>
    <w:rsid w:val="00AD3B10"/>
    <w:rsid w:val="00AD3B5F"/>
    <w:rsid w:val="00AD3B63"/>
    <w:rsid w:val="00AD3BA6"/>
    <w:rsid w:val="00AD3BAA"/>
    <w:rsid w:val="00AD3BAC"/>
    <w:rsid w:val="00AD3BC3"/>
    <w:rsid w:val="00AD3BD5"/>
    <w:rsid w:val="00AD3C51"/>
    <w:rsid w:val="00AD3CA3"/>
    <w:rsid w:val="00AD3CD0"/>
    <w:rsid w:val="00AD3D05"/>
    <w:rsid w:val="00AD3D07"/>
    <w:rsid w:val="00AD3D0E"/>
    <w:rsid w:val="00AD3D12"/>
    <w:rsid w:val="00AD3D3F"/>
    <w:rsid w:val="00AD3DBC"/>
    <w:rsid w:val="00AD3DBE"/>
    <w:rsid w:val="00AD3DE8"/>
    <w:rsid w:val="00AD3DF3"/>
    <w:rsid w:val="00AD3E04"/>
    <w:rsid w:val="00AD3E45"/>
    <w:rsid w:val="00AD3E46"/>
    <w:rsid w:val="00AD3E84"/>
    <w:rsid w:val="00AD3E8F"/>
    <w:rsid w:val="00AD3EBD"/>
    <w:rsid w:val="00AD3F02"/>
    <w:rsid w:val="00AD3F63"/>
    <w:rsid w:val="00AD3F6D"/>
    <w:rsid w:val="00AD3FDD"/>
    <w:rsid w:val="00AD3FF3"/>
    <w:rsid w:val="00AD4002"/>
    <w:rsid w:val="00AD4053"/>
    <w:rsid w:val="00AD407B"/>
    <w:rsid w:val="00AD407E"/>
    <w:rsid w:val="00AD4095"/>
    <w:rsid w:val="00AD409A"/>
    <w:rsid w:val="00AD40EC"/>
    <w:rsid w:val="00AD415D"/>
    <w:rsid w:val="00AD4188"/>
    <w:rsid w:val="00AD418A"/>
    <w:rsid w:val="00AD41CA"/>
    <w:rsid w:val="00AD41E5"/>
    <w:rsid w:val="00AD4204"/>
    <w:rsid w:val="00AD4252"/>
    <w:rsid w:val="00AD428C"/>
    <w:rsid w:val="00AD4292"/>
    <w:rsid w:val="00AD42A4"/>
    <w:rsid w:val="00AD42AE"/>
    <w:rsid w:val="00AD42BE"/>
    <w:rsid w:val="00AD42D9"/>
    <w:rsid w:val="00AD42E2"/>
    <w:rsid w:val="00AD42EB"/>
    <w:rsid w:val="00AD42F5"/>
    <w:rsid w:val="00AD434E"/>
    <w:rsid w:val="00AD4392"/>
    <w:rsid w:val="00AD43AB"/>
    <w:rsid w:val="00AD441E"/>
    <w:rsid w:val="00AD4426"/>
    <w:rsid w:val="00AD4447"/>
    <w:rsid w:val="00AD445E"/>
    <w:rsid w:val="00AD44CC"/>
    <w:rsid w:val="00AD4541"/>
    <w:rsid w:val="00AD4567"/>
    <w:rsid w:val="00AD456B"/>
    <w:rsid w:val="00AD45A1"/>
    <w:rsid w:val="00AD45A9"/>
    <w:rsid w:val="00AD45B2"/>
    <w:rsid w:val="00AD45B3"/>
    <w:rsid w:val="00AD45B9"/>
    <w:rsid w:val="00AD45BD"/>
    <w:rsid w:val="00AD4601"/>
    <w:rsid w:val="00AD4612"/>
    <w:rsid w:val="00AD4645"/>
    <w:rsid w:val="00AD46B4"/>
    <w:rsid w:val="00AD46DE"/>
    <w:rsid w:val="00AD46E2"/>
    <w:rsid w:val="00AD46EC"/>
    <w:rsid w:val="00AD470D"/>
    <w:rsid w:val="00AD472E"/>
    <w:rsid w:val="00AD475F"/>
    <w:rsid w:val="00AD4798"/>
    <w:rsid w:val="00AD47A6"/>
    <w:rsid w:val="00AD47FE"/>
    <w:rsid w:val="00AD480D"/>
    <w:rsid w:val="00AD4826"/>
    <w:rsid w:val="00AD4837"/>
    <w:rsid w:val="00AD4863"/>
    <w:rsid w:val="00AD4909"/>
    <w:rsid w:val="00AD490C"/>
    <w:rsid w:val="00AD4921"/>
    <w:rsid w:val="00AD4927"/>
    <w:rsid w:val="00AD4929"/>
    <w:rsid w:val="00AD496D"/>
    <w:rsid w:val="00AD49A5"/>
    <w:rsid w:val="00AD49BE"/>
    <w:rsid w:val="00AD49CC"/>
    <w:rsid w:val="00AD49E2"/>
    <w:rsid w:val="00AD49E3"/>
    <w:rsid w:val="00AD49E7"/>
    <w:rsid w:val="00AD49EC"/>
    <w:rsid w:val="00AD4A07"/>
    <w:rsid w:val="00AD4A0A"/>
    <w:rsid w:val="00AD4A27"/>
    <w:rsid w:val="00AD4A2E"/>
    <w:rsid w:val="00AD4A51"/>
    <w:rsid w:val="00AD4A59"/>
    <w:rsid w:val="00AD4A90"/>
    <w:rsid w:val="00AD4AD1"/>
    <w:rsid w:val="00AD4ADE"/>
    <w:rsid w:val="00AD4AE2"/>
    <w:rsid w:val="00AD4AFB"/>
    <w:rsid w:val="00AD4B03"/>
    <w:rsid w:val="00AD4B20"/>
    <w:rsid w:val="00AD4B3B"/>
    <w:rsid w:val="00AD4B54"/>
    <w:rsid w:val="00AD4B79"/>
    <w:rsid w:val="00AD4BA2"/>
    <w:rsid w:val="00AD4BD0"/>
    <w:rsid w:val="00AD4BD6"/>
    <w:rsid w:val="00AD4C0F"/>
    <w:rsid w:val="00AD4C1F"/>
    <w:rsid w:val="00AD4C3B"/>
    <w:rsid w:val="00AD4C3E"/>
    <w:rsid w:val="00AD4C8A"/>
    <w:rsid w:val="00AD4CAA"/>
    <w:rsid w:val="00AD4D0C"/>
    <w:rsid w:val="00AD4D10"/>
    <w:rsid w:val="00AD4D21"/>
    <w:rsid w:val="00AD4D3E"/>
    <w:rsid w:val="00AD4D48"/>
    <w:rsid w:val="00AD4D65"/>
    <w:rsid w:val="00AD4D69"/>
    <w:rsid w:val="00AD4DAF"/>
    <w:rsid w:val="00AD4DE2"/>
    <w:rsid w:val="00AD4E16"/>
    <w:rsid w:val="00AD4E3E"/>
    <w:rsid w:val="00AD4E45"/>
    <w:rsid w:val="00AD4E69"/>
    <w:rsid w:val="00AD4E7A"/>
    <w:rsid w:val="00AD4E8D"/>
    <w:rsid w:val="00AD4EB6"/>
    <w:rsid w:val="00AD4ED3"/>
    <w:rsid w:val="00AD4EFC"/>
    <w:rsid w:val="00AD4F6E"/>
    <w:rsid w:val="00AD4F6F"/>
    <w:rsid w:val="00AD4FBA"/>
    <w:rsid w:val="00AD4FC2"/>
    <w:rsid w:val="00AD4FC3"/>
    <w:rsid w:val="00AD4FC7"/>
    <w:rsid w:val="00AD4FFC"/>
    <w:rsid w:val="00AD5014"/>
    <w:rsid w:val="00AD5049"/>
    <w:rsid w:val="00AD505D"/>
    <w:rsid w:val="00AD5064"/>
    <w:rsid w:val="00AD508A"/>
    <w:rsid w:val="00AD511F"/>
    <w:rsid w:val="00AD5138"/>
    <w:rsid w:val="00AD513F"/>
    <w:rsid w:val="00AD5154"/>
    <w:rsid w:val="00AD5173"/>
    <w:rsid w:val="00AD5188"/>
    <w:rsid w:val="00AD51A9"/>
    <w:rsid w:val="00AD51C7"/>
    <w:rsid w:val="00AD51E1"/>
    <w:rsid w:val="00AD51EE"/>
    <w:rsid w:val="00AD51F7"/>
    <w:rsid w:val="00AD522D"/>
    <w:rsid w:val="00AD526A"/>
    <w:rsid w:val="00AD529A"/>
    <w:rsid w:val="00AD5319"/>
    <w:rsid w:val="00AD5367"/>
    <w:rsid w:val="00AD5375"/>
    <w:rsid w:val="00AD53B9"/>
    <w:rsid w:val="00AD53E4"/>
    <w:rsid w:val="00AD540A"/>
    <w:rsid w:val="00AD5418"/>
    <w:rsid w:val="00AD542B"/>
    <w:rsid w:val="00AD543C"/>
    <w:rsid w:val="00AD545A"/>
    <w:rsid w:val="00AD5467"/>
    <w:rsid w:val="00AD547B"/>
    <w:rsid w:val="00AD54BA"/>
    <w:rsid w:val="00AD54DE"/>
    <w:rsid w:val="00AD550B"/>
    <w:rsid w:val="00AD553C"/>
    <w:rsid w:val="00AD555E"/>
    <w:rsid w:val="00AD557F"/>
    <w:rsid w:val="00AD55B2"/>
    <w:rsid w:val="00AD55E3"/>
    <w:rsid w:val="00AD561C"/>
    <w:rsid w:val="00AD5653"/>
    <w:rsid w:val="00AD5698"/>
    <w:rsid w:val="00AD56B5"/>
    <w:rsid w:val="00AD56B9"/>
    <w:rsid w:val="00AD56D2"/>
    <w:rsid w:val="00AD56DB"/>
    <w:rsid w:val="00AD56FC"/>
    <w:rsid w:val="00AD571D"/>
    <w:rsid w:val="00AD572C"/>
    <w:rsid w:val="00AD576F"/>
    <w:rsid w:val="00AD57B7"/>
    <w:rsid w:val="00AD57D6"/>
    <w:rsid w:val="00AD5824"/>
    <w:rsid w:val="00AD5833"/>
    <w:rsid w:val="00AD5838"/>
    <w:rsid w:val="00AD5848"/>
    <w:rsid w:val="00AD589E"/>
    <w:rsid w:val="00AD58A8"/>
    <w:rsid w:val="00AD58AC"/>
    <w:rsid w:val="00AD58B1"/>
    <w:rsid w:val="00AD58C7"/>
    <w:rsid w:val="00AD58E4"/>
    <w:rsid w:val="00AD58FB"/>
    <w:rsid w:val="00AD5919"/>
    <w:rsid w:val="00AD5922"/>
    <w:rsid w:val="00AD595C"/>
    <w:rsid w:val="00AD5981"/>
    <w:rsid w:val="00AD5996"/>
    <w:rsid w:val="00AD59C8"/>
    <w:rsid w:val="00AD59F4"/>
    <w:rsid w:val="00AD59F6"/>
    <w:rsid w:val="00AD5A01"/>
    <w:rsid w:val="00AD5A03"/>
    <w:rsid w:val="00AD5A26"/>
    <w:rsid w:val="00AD5A48"/>
    <w:rsid w:val="00AD5A5A"/>
    <w:rsid w:val="00AD5A72"/>
    <w:rsid w:val="00AD5AA0"/>
    <w:rsid w:val="00AD5AB9"/>
    <w:rsid w:val="00AD5AC6"/>
    <w:rsid w:val="00AD5AC8"/>
    <w:rsid w:val="00AD5AE1"/>
    <w:rsid w:val="00AD5B07"/>
    <w:rsid w:val="00AD5B09"/>
    <w:rsid w:val="00AD5B16"/>
    <w:rsid w:val="00AD5B21"/>
    <w:rsid w:val="00AD5B25"/>
    <w:rsid w:val="00AD5B51"/>
    <w:rsid w:val="00AD5B61"/>
    <w:rsid w:val="00AD5B63"/>
    <w:rsid w:val="00AD5BB0"/>
    <w:rsid w:val="00AD5BCC"/>
    <w:rsid w:val="00AD5BD0"/>
    <w:rsid w:val="00AD5BEE"/>
    <w:rsid w:val="00AD5BF0"/>
    <w:rsid w:val="00AD5C4F"/>
    <w:rsid w:val="00AD5C62"/>
    <w:rsid w:val="00AD5C67"/>
    <w:rsid w:val="00AD5CA7"/>
    <w:rsid w:val="00AD5D20"/>
    <w:rsid w:val="00AD5DA9"/>
    <w:rsid w:val="00AD5DF6"/>
    <w:rsid w:val="00AD5E0F"/>
    <w:rsid w:val="00AD5E26"/>
    <w:rsid w:val="00AD5E48"/>
    <w:rsid w:val="00AD5E72"/>
    <w:rsid w:val="00AD5E92"/>
    <w:rsid w:val="00AD5E96"/>
    <w:rsid w:val="00AD5ECE"/>
    <w:rsid w:val="00AD5ED1"/>
    <w:rsid w:val="00AD5EF8"/>
    <w:rsid w:val="00AD5F0E"/>
    <w:rsid w:val="00AD5F27"/>
    <w:rsid w:val="00AD5F3A"/>
    <w:rsid w:val="00AD5F53"/>
    <w:rsid w:val="00AD5F60"/>
    <w:rsid w:val="00AD5F94"/>
    <w:rsid w:val="00AD5F9C"/>
    <w:rsid w:val="00AD5FA7"/>
    <w:rsid w:val="00AD5FBB"/>
    <w:rsid w:val="00AD5FF2"/>
    <w:rsid w:val="00AD5FFD"/>
    <w:rsid w:val="00AD600A"/>
    <w:rsid w:val="00AD6011"/>
    <w:rsid w:val="00AD6023"/>
    <w:rsid w:val="00AD6029"/>
    <w:rsid w:val="00AD6031"/>
    <w:rsid w:val="00AD6032"/>
    <w:rsid w:val="00AD6039"/>
    <w:rsid w:val="00AD6048"/>
    <w:rsid w:val="00AD609F"/>
    <w:rsid w:val="00AD60DC"/>
    <w:rsid w:val="00AD60FD"/>
    <w:rsid w:val="00AD6128"/>
    <w:rsid w:val="00AD612B"/>
    <w:rsid w:val="00AD6175"/>
    <w:rsid w:val="00AD61B6"/>
    <w:rsid w:val="00AD61C6"/>
    <w:rsid w:val="00AD61EF"/>
    <w:rsid w:val="00AD6249"/>
    <w:rsid w:val="00AD6252"/>
    <w:rsid w:val="00AD627D"/>
    <w:rsid w:val="00AD62CD"/>
    <w:rsid w:val="00AD631A"/>
    <w:rsid w:val="00AD6328"/>
    <w:rsid w:val="00AD6389"/>
    <w:rsid w:val="00AD63D6"/>
    <w:rsid w:val="00AD6405"/>
    <w:rsid w:val="00AD641A"/>
    <w:rsid w:val="00AD6439"/>
    <w:rsid w:val="00AD6470"/>
    <w:rsid w:val="00AD6478"/>
    <w:rsid w:val="00AD64E4"/>
    <w:rsid w:val="00AD64EA"/>
    <w:rsid w:val="00AD6507"/>
    <w:rsid w:val="00AD6548"/>
    <w:rsid w:val="00AD65CB"/>
    <w:rsid w:val="00AD65F4"/>
    <w:rsid w:val="00AD6600"/>
    <w:rsid w:val="00AD6601"/>
    <w:rsid w:val="00AD6669"/>
    <w:rsid w:val="00AD66A4"/>
    <w:rsid w:val="00AD66BA"/>
    <w:rsid w:val="00AD66D8"/>
    <w:rsid w:val="00AD66DE"/>
    <w:rsid w:val="00AD66E2"/>
    <w:rsid w:val="00AD6720"/>
    <w:rsid w:val="00AD6752"/>
    <w:rsid w:val="00AD678B"/>
    <w:rsid w:val="00AD67AA"/>
    <w:rsid w:val="00AD67CB"/>
    <w:rsid w:val="00AD67F8"/>
    <w:rsid w:val="00AD68BE"/>
    <w:rsid w:val="00AD68F9"/>
    <w:rsid w:val="00AD6907"/>
    <w:rsid w:val="00AD6923"/>
    <w:rsid w:val="00AD6A29"/>
    <w:rsid w:val="00AD6A34"/>
    <w:rsid w:val="00AD6A54"/>
    <w:rsid w:val="00AD6A88"/>
    <w:rsid w:val="00AD6A89"/>
    <w:rsid w:val="00AD6AA7"/>
    <w:rsid w:val="00AD6B21"/>
    <w:rsid w:val="00AD6B2D"/>
    <w:rsid w:val="00AD6B38"/>
    <w:rsid w:val="00AD6B4B"/>
    <w:rsid w:val="00AD6B7B"/>
    <w:rsid w:val="00AD6B7C"/>
    <w:rsid w:val="00AD6B8D"/>
    <w:rsid w:val="00AD6B9A"/>
    <w:rsid w:val="00AD6BA6"/>
    <w:rsid w:val="00AD6BD8"/>
    <w:rsid w:val="00AD6BE1"/>
    <w:rsid w:val="00AD6BEF"/>
    <w:rsid w:val="00AD6C00"/>
    <w:rsid w:val="00AD6C42"/>
    <w:rsid w:val="00AD6C6C"/>
    <w:rsid w:val="00AD6C7F"/>
    <w:rsid w:val="00AD6CB3"/>
    <w:rsid w:val="00AD6CF2"/>
    <w:rsid w:val="00AD6CFE"/>
    <w:rsid w:val="00AD6D05"/>
    <w:rsid w:val="00AD6D8B"/>
    <w:rsid w:val="00AD6D94"/>
    <w:rsid w:val="00AD6DDF"/>
    <w:rsid w:val="00AD6E0E"/>
    <w:rsid w:val="00AD6E8A"/>
    <w:rsid w:val="00AD6EE9"/>
    <w:rsid w:val="00AD6F0C"/>
    <w:rsid w:val="00AD6F29"/>
    <w:rsid w:val="00AD6F4A"/>
    <w:rsid w:val="00AD6F4F"/>
    <w:rsid w:val="00AD6F65"/>
    <w:rsid w:val="00AD6FB1"/>
    <w:rsid w:val="00AD6FC1"/>
    <w:rsid w:val="00AD6FC8"/>
    <w:rsid w:val="00AD6FD0"/>
    <w:rsid w:val="00AD6FE8"/>
    <w:rsid w:val="00AD6FFE"/>
    <w:rsid w:val="00AD7014"/>
    <w:rsid w:val="00AD7035"/>
    <w:rsid w:val="00AD7045"/>
    <w:rsid w:val="00AD7059"/>
    <w:rsid w:val="00AD7084"/>
    <w:rsid w:val="00AD70DE"/>
    <w:rsid w:val="00AD70F3"/>
    <w:rsid w:val="00AD7110"/>
    <w:rsid w:val="00AD7123"/>
    <w:rsid w:val="00AD712A"/>
    <w:rsid w:val="00AD7130"/>
    <w:rsid w:val="00AD713D"/>
    <w:rsid w:val="00AD715A"/>
    <w:rsid w:val="00AD7170"/>
    <w:rsid w:val="00AD7182"/>
    <w:rsid w:val="00AD7195"/>
    <w:rsid w:val="00AD71B2"/>
    <w:rsid w:val="00AD71B7"/>
    <w:rsid w:val="00AD71BC"/>
    <w:rsid w:val="00AD71DF"/>
    <w:rsid w:val="00AD71E1"/>
    <w:rsid w:val="00AD71E3"/>
    <w:rsid w:val="00AD71F9"/>
    <w:rsid w:val="00AD721D"/>
    <w:rsid w:val="00AD7229"/>
    <w:rsid w:val="00AD725F"/>
    <w:rsid w:val="00AD7284"/>
    <w:rsid w:val="00AD72B4"/>
    <w:rsid w:val="00AD72DB"/>
    <w:rsid w:val="00AD72F7"/>
    <w:rsid w:val="00AD7308"/>
    <w:rsid w:val="00AD731B"/>
    <w:rsid w:val="00AD735B"/>
    <w:rsid w:val="00AD738D"/>
    <w:rsid w:val="00AD73D2"/>
    <w:rsid w:val="00AD73D3"/>
    <w:rsid w:val="00AD7427"/>
    <w:rsid w:val="00AD7433"/>
    <w:rsid w:val="00AD74B7"/>
    <w:rsid w:val="00AD74F8"/>
    <w:rsid w:val="00AD7558"/>
    <w:rsid w:val="00AD7567"/>
    <w:rsid w:val="00AD7568"/>
    <w:rsid w:val="00AD7579"/>
    <w:rsid w:val="00AD7596"/>
    <w:rsid w:val="00AD75F3"/>
    <w:rsid w:val="00AD7619"/>
    <w:rsid w:val="00AD762C"/>
    <w:rsid w:val="00AD763A"/>
    <w:rsid w:val="00AD7644"/>
    <w:rsid w:val="00AD7682"/>
    <w:rsid w:val="00AD769A"/>
    <w:rsid w:val="00AD76DE"/>
    <w:rsid w:val="00AD773D"/>
    <w:rsid w:val="00AD7754"/>
    <w:rsid w:val="00AD7760"/>
    <w:rsid w:val="00AD7778"/>
    <w:rsid w:val="00AD7782"/>
    <w:rsid w:val="00AD778D"/>
    <w:rsid w:val="00AD7792"/>
    <w:rsid w:val="00AD7795"/>
    <w:rsid w:val="00AD7822"/>
    <w:rsid w:val="00AD782A"/>
    <w:rsid w:val="00AD782C"/>
    <w:rsid w:val="00AD783E"/>
    <w:rsid w:val="00AD783F"/>
    <w:rsid w:val="00AD784C"/>
    <w:rsid w:val="00AD78C3"/>
    <w:rsid w:val="00AD78D0"/>
    <w:rsid w:val="00AD790C"/>
    <w:rsid w:val="00AD790F"/>
    <w:rsid w:val="00AD7987"/>
    <w:rsid w:val="00AD79BF"/>
    <w:rsid w:val="00AD79CD"/>
    <w:rsid w:val="00AD79D2"/>
    <w:rsid w:val="00AD79D7"/>
    <w:rsid w:val="00AD79D9"/>
    <w:rsid w:val="00AD7A5A"/>
    <w:rsid w:val="00AD7A60"/>
    <w:rsid w:val="00AD7A69"/>
    <w:rsid w:val="00AD7A77"/>
    <w:rsid w:val="00AD7A88"/>
    <w:rsid w:val="00AD7AA8"/>
    <w:rsid w:val="00AD7B0B"/>
    <w:rsid w:val="00AD7B0F"/>
    <w:rsid w:val="00AD7B15"/>
    <w:rsid w:val="00AD7B1B"/>
    <w:rsid w:val="00AD7B53"/>
    <w:rsid w:val="00AD7B66"/>
    <w:rsid w:val="00AD7B6E"/>
    <w:rsid w:val="00AD7B74"/>
    <w:rsid w:val="00AD7B87"/>
    <w:rsid w:val="00AD7BBC"/>
    <w:rsid w:val="00AD7BD1"/>
    <w:rsid w:val="00AD7C04"/>
    <w:rsid w:val="00AD7C23"/>
    <w:rsid w:val="00AD7C40"/>
    <w:rsid w:val="00AD7CA9"/>
    <w:rsid w:val="00AD7CD1"/>
    <w:rsid w:val="00AD7CF0"/>
    <w:rsid w:val="00AD7D2D"/>
    <w:rsid w:val="00AD7D48"/>
    <w:rsid w:val="00AD7D53"/>
    <w:rsid w:val="00AD7D6E"/>
    <w:rsid w:val="00AD7D7A"/>
    <w:rsid w:val="00AD7DA6"/>
    <w:rsid w:val="00AD7DDD"/>
    <w:rsid w:val="00AD7DF8"/>
    <w:rsid w:val="00AD7DFB"/>
    <w:rsid w:val="00AD7E0F"/>
    <w:rsid w:val="00AD7E4A"/>
    <w:rsid w:val="00AD7E7C"/>
    <w:rsid w:val="00AD7E7E"/>
    <w:rsid w:val="00AD7E85"/>
    <w:rsid w:val="00AD7EBE"/>
    <w:rsid w:val="00AD7F9C"/>
    <w:rsid w:val="00AD7FAC"/>
    <w:rsid w:val="00AE002D"/>
    <w:rsid w:val="00AE0039"/>
    <w:rsid w:val="00AE003E"/>
    <w:rsid w:val="00AE0044"/>
    <w:rsid w:val="00AE0064"/>
    <w:rsid w:val="00AE006E"/>
    <w:rsid w:val="00AE0097"/>
    <w:rsid w:val="00AE00A6"/>
    <w:rsid w:val="00AE00A7"/>
    <w:rsid w:val="00AE00B6"/>
    <w:rsid w:val="00AE00C1"/>
    <w:rsid w:val="00AE00CF"/>
    <w:rsid w:val="00AE00E6"/>
    <w:rsid w:val="00AE011A"/>
    <w:rsid w:val="00AE014B"/>
    <w:rsid w:val="00AE0152"/>
    <w:rsid w:val="00AE0155"/>
    <w:rsid w:val="00AE0171"/>
    <w:rsid w:val="00AE0174"/>
    <w:rsid w:val="00AE017B"/>
    <w:rsid w:val="00AE01A7"/>
    <w:rsid w:val="00AE01D4"/>
    <w:rsid w:val="00AE01D5"/>
    <w:rsid w:val="00AE0224"/>
    <w:rsid w:val="00AE022A"/>
    <w:rsid w:val="00AE023B"/>
    <w:rsid w:val="00AE024E"/>
    <w:rsid w:val="00AE0260"/>
    <w:rsid w:val="00AE02CA"/>
    <w:rsid w:val="00AE02D2"/>
    <w:rsid w:val="00AE02E7"/>
    <w:rsid w:val="00AE03F7"/>
    <w:rsid w:val="00AE0400"/>
    <w:rsid w:val="00AE0421"/>
    <w:rsid w:val="00AE0434"/>
    <w:rsid w:val="00AE04D0"/>
    <w:rsid w:val="00AE04D7"/>
    <w:rsid w:val="00AE04E7"/>
    <w:rsid w:val="00AE052B"/>
    <w:rsid w:val="00AE0579"/>
    <w:rsid w:val="00AE0588"/>
    <w:rsid w:val="00AE05C3"/>
    <w:rsid w:val="00AE0608"/>
    <w:rsid w:val="00AE0625"/>
    <w:rsid w:val="00AE062A"/>
    <w:rsid w:val="00AE0640"/>
    <w:rsid w:val="00AE0641"/>
    <w:rsid w:val="00AE065A"/>
    <w:rsid w:val="00AE065E"/>
    <w:rsid w:val="00AE069B"/>
    <w:rsid w:val="00AE06D8"/>
    <w:rsid w:val="00AE0728"/>
    <w:rsid w:val="00AE075C"/>
    <w:rsid w:val="00AE0782"/>
    <w:rsid w:val="00AE07B7"/>
    <w:rsid w:val="00AE07D3"/>
    <w:rsid w:val="00AE07D4"/>
    <w:rsid w:val="00AE0822"/>
    <w:rsid w:val="00AE0836"/>
    <w:rsid w:val="00AE0860"/>
    <w:rsid w:val="00AE086D"/>
    <w:rsid w:val="00AE0890"/>
    <w:rsid w:val="00AE0898"/>
    <w:rsid w:val="00AE08A1"/>
    <w:rsid w:val="00AE08BF"/>
    <w:rsid w:val="00AE08C3"/>
    <w:rsid w:val="00AE0902"/>
    <w:rsid w:val="00AE091A"/>
    <w:rsid w:val="00AE0926"/>
    <w:rsid w:val="00AE093E"/>
    <w:rsid w:val="00AE0951"/>
    <w:rsid w:val="00AE0953"/>
    <w:rsid w:val="00AE0964"/>
    <w:rsid w:val="00AE099A"/>
    <w:rsid w:val="00AE09A1"/>
    <w:rsid w:val="00AE09AA"/>
    <w:rsid w:val="00AE09AC"/>
    <w:rsid w:val="00AE09D3"/>
    <w:rsid w:val="00AE09D7"/>
    <w:rsid w:val="00AE0A4C"/>
    <w:rsid w:val="00AE0A6D"/>
    <w:rsid w:val="00AE0AC7"/>
    <w:rsid w:val="00AE0AF2"/>
    <w:rsid w:val="00AE0AFC"/>
    <w:rsid w:val="00AE0B04"/>
    <w:rsid w:val="00AE0B31"/>
    <w:rsid w:val="00AE0B51"/>
    <w:rsid w:val="00AE0B7E"/>
    <w:rsid w:val="00AE0BFB"/>
    <w:rsid w:val="00AE0C13"/>
    <w:rsid w:val="00AE0C2C"/>
    <w:rsid w:val="00AE0C35"/>
    <w:rsid w:val="00AE0C70"/>
    <w:rsid w:val="00AE0C8D"/>
    <w:rsid w:val="00AE0D39"/>
    <w:rsid w:val="00AE0D4D"/>
    <w:rsid w:val="00AE0D64"/>
    <w:rsid w:val="00AE0D7D"/>
    <w:rsid w:val="00AE0DD3"/>
    <w:rsid w:val="00AE0DE0"/>
    <w:rsid w:val="00AE0E3D"/>
    <w:rsid w:val="00AE0EA7"/>
    <w:rsid w:val="00AE0EAB"/>
    <w:rsid w:val="00AE0EB9"/>
    <w:rsid w:val="00AE0ED8"/>
    <w:rsid w:val="00AE0EF8"/>
    <w:rsid w:val="00AE0F04"/>
    <w:rsid w:val="00AE0F10"/>
    <w:rsid w:val="00AE0F1D"/>
    <w:rsid w:val="00AE0F36"/>
    <w:rsid w:val="00AE0F47"/>
    <w:rsid w:val="00AE0F60"/>
    <w:rsid w:val="00AE0FBE"/>
    <w:rsid w:val="00AE0FF4"/>
    <w:rsid w:val="00AE1011"/>
    <w:rsid w:val="00AE1014"/>
    <w:rsid w:val="00AE1099"/>
    <w:rsid w:val="00AE10E2"/>
    <w:rsid w:val="00AE10F5"/>
    <w:rsid w:val="00AE1118"/>
    <w:rsid w:val="00AE1133"/>
    <w:rsid w:val="00AE11E3"/>
    <w:rsid w:val="00AE11E7"/>
    <w:rsid w:val="00AE11FB"/>
    <w:rsid w:val="00AE122A"/>
    <w:rsid w:val="00AE1290"/>
    <w:rsid w:val="00AE12B5"/>
    <w:rsid w:val="00AE12CA"/>
    <w:rsid w:val="00AE12E2"/>
    <w:rsid w:val="00AE1300"/>
    <w:rsid w:val="00AE132F"/>
    <w:rsid w:val="00AE1418"/>
    <w:rsid w:val="00AE144D"/>
    <w:rsid w:val="00AE14F9"/>
    <w:rsid w:val="00AE1512"/>
    <w:rsid w:val="00AE1520"/>
    <w:rsid w:val="00AE152B"/>
    <w:rsid w:val="00AE152C"/>
    <w:rsid w:val="00AE154B"/>
    <w:rsid w:val="00AE1594"/>
    <w:rsid w:val="00AE15A6"/>
    <w:rsid w:val="00AE15CC"/>
    <w:rsid w:val="00AE15D0"/>
    <w:rsid w:val="00AE15F3"/>
    <w:rsid w:val="00AE1604"/>
    <w:rsid w:val="00AE161F"/>
    <w:rsid w:val="00AE1624"/>
    <w:rsid w:val="00AE1639"/>
    <w:rsid w:val="00AE163A"/>
    <w:rsid w:val="00AE1656"/>
    <w:rsid w:val="00AE1658"/>
    <w:rsid w:val="00AE1663"/>
    <w:rsid w:val="00AE1678"/>
    <w:rsid w:val="00AE16A3"/>
    <w:rsid w:val="00AE16BA"/>
    <w:rsid w:val="00AE16DB"/>
    <w:rsid w:val="00AE171B"/>
    <w:rsid w:val="00AE175D"/>
    <w:rsid w:val="00AE17AC"/>
    <w:rsid w:val="00AE17B1"/>
    <w:rsid w:val="00AE183A"/>
    <w:rsid w:val="00AE1875"/>
    <w:rsid w:val="00AE187E"/>
    <w:rsid w:val="00AE1887"/>
    <w:rsid w:val="00AE189E"/>
    <w:rsid w:val="00AE18EF"/>
    <w:rsid w:val="00AE1903"/>
    <w:rsid w:val="00AE1955"/>
    <w:rsid w:val="00AE198E"/>
    <w:rsid w:val="00AE19CF"/>
    <w:rsid w:val="00AE1A34"/>
    <w:rsid w:val="00AE1A72"/>
    <w:rsid w:val="00AE1A96"/>
    <w:rsid w:val="00AE1AA2"/>
    <w:rsid w:val="00AE1AA4"/>
    <w:rsid w:val="00AE1AA9"/>
    <w:rsid w:val="00AE1B1A"/>
    <w:rsid w:val="00AE1B22"/>
    <w:rsid w:val="00AE1B29"/>
    <w:rsid w:val="00AE1B2F"/>
    <w:rsid w:val="00AE1B44"/>
    <w:rsid w:val="00AE1B46"/>
    <w:rsid w:val="00AE1B63"/>
    <w:rsid w:val="00AE1BAB"/>
    <w:rsid w:val="00AE1BB0"/>
    <w:rsid w:val="00AE1BD4"/>
    <w:rsid w:val="00AE1BE2"/>
    <w:rsid w:val="00AE1C06"/>
    <w:rsid w:val="00AE1C54"/>
    <w:rsid w:val="00AE1CA7"/>
    <w:rsid w:val="00AE1CF9"/>
    <w:rsid w:val="00AE1D11"/>
    <w:rsid w:val="00AE1D15"/>
    <w:rsid w:val="00AE1DCA"/>
    <w:rsid w:val="00AE1DD4"/>
    <w:rsid w:val="00AE1DD5"/>
    <w:rsid w:val="00AE1DE8"/>
    <w:rsid w:val="00AE1E41"/>
    <w:rsid w:val="00AE1E44"/>
    <w:rsid w:val="00AE1E54"/>
    <w:rsid w:val="00AE1E62"/>
    <w:rsid w:val="00AE1E8A"/>
    <w:rsid w:val="00AE1E94"/>
    <w:rsid w:val="00AE1EA4"/>
    <w:rsid w:val="00AE1EAB"/>
    <w:rsid w:val="00AE1EE4"/>
    <w:rsid w:val="00AE1F04"/>
    <w:rsid w:val="00AE1F05"/>
    <w:rsid w:val="00AE1F5C"/>
    <w:rsid w:val="00AE1F5D"/>
    <w:rsid w:val="00AE1F6D"/>
    <w:rsid w:val="00AE207E"/>
    <w:rsid w:val="00AE209C"/>
    <w:rsid w:val="00AE20DC"/>
    <w:rsid w:val="00AE20EA"/>
    <w:rsid w:val="00AE2116"/>
    <w:rsid w:val="00AE2128"/>
    <w:rsid w:val="00AE2169"/>
    <w:rsid w:val="00AE2180"/>
    <w:rsid w:val="00AE21BA"/>
    <w:rsid w:val="00AE21C8"/>
    <w:rsid w:val="00AE21D4"/>
    <w:rsid w:val="00AE21DB"/>
    <w:rsid w:val="00AE222E"/>
    <w:rsid w:val="00AE223F"/>
    <w:rsid w:val="00AE224E"/>
    <w:rsid w:val="00AE2282"/>
    <w:rsid w:val="00AE22B8"/>
    <w:rsid w:val="00AE22E1"/>
    <w:rsid w:val="00AE22FA"/>
    <w:rsid w:val="00AE2329"/>
    <w:rsid w:val="00AE233A"/>
    <w:rsid w:val="00AE2356"/>
    <w:rsid w:val="00AE236E"/>
    <w:rsid w:val="00AE23AB"/>
    <w:rsid w:val="00AE23F1"/>
    <w:rsid w:val="00AE23F7"/>
    <w:rsid w:val="00AE2421"/>
    <w:rsid w:val="00AE2426"/>
    <w:rsid w:val="00AE2439"/>
    <w:rsid w:val="00AE2460"/>
    <w:rsid w:val="00AE246A"/>
    <w:rsid w:val="00AE247A"/>
    <w:rsid w:val="00AE24A0"/>
    <w:rsid w:val="00AE24A6"/>
    <w:rsid w:val="00AE24B2"/>
    <w:rsid w:val="00AE24B5"/>
    <w:rsid w:val="00AE24E2"/>
    <w:rsid w:val="00AE24FD"/>
    <w:rsid w:val="00AE252A"/>
    <w:rsid w:val="00AE255B"/>
    <w:rsid w:val="00AE2567"/>
    <w:rsid w:val="00AE256E"/>
    <w:rsid w:val="00AE2572"/>
    <w:rsid w:val="00AE25CB"/>
    <w:rsid w:val="00AE25EF"/>
    <w:rsid w:val="00AE25F4"/>
    <w:rsid w:val="00AE25F5"/>
    <w:rsid w:val="00AE2625"/>
    <w:rsid w:val="00AE2648"/>
    <w:rsid w:val="00AE2657"/>
    <w:rsid w:val="00AE26B5"/>
    <w:rsid w:val="00AE270D"/>
    <w:rsid w:val="00AE2716"/>
    <w:rsid w:val="00AE271D"/>
    <w:rsid w:val="00AE273B"/>
    <w:rsid w:val="00AE2765"/>
    <w:rsid w:val="00AE2770"/>
    <w:rsid w:val="00AE277E"/>
    <w:rsid w:val="00AE27A1"/>
    <w:rsid w:val="00AE27AE"/>
    <w:rsid w:val="00AE27CB"/>
    <w:rsid w:val="00AE27DF"/>
    <w:rsid w:val="00AE27E5"/>
    <w:rsid w:val="00AE27F1"/>
    <w:rsid w:val="00AE27FD"/>
    <w:rsid w:val="00AE27FF"/>
    <w:rsid w:val="00AE280F"/>
    <w:rsid w:val="00AE2837"/>
    <w:rsid w:val="00AE288F"/>
    <w:rsid w:val="00AE28A2"/>
    <w:rsid w:val="00AE28EC"/>
    <w:rsid w:val="00AE28FA"/>
    <w:rsid w:val="00AE2904"/>
    <w:rsid w:val="00AE2963"/>
    <w:rsid w:val="00AE297D"/>
    <w:rsid w:val="00AE29AB"/>
    <w:rsid w:val="00AE29B5"/>
    <w:rsid w:val="00AE29DF"/>
    <w:rsid w:val="00AE2A07"/>
    <w:rsid w:val="00AE2A2B"/>
    <w:rsid w:val="00AE2A45"/>
    <w:rsid w:val="00AE2A83"/>
    <w:rsid w:val="00AE2ACD"/>
    <w:rsid w:val="00AE2AD3"/>
    <w:rsid w:val="00AE2B05"/>
    <w:rsid w:val="00AE2B0F"/>
    <w:rsid w:val="00AE2B34"/>
    <w:rsid w:val="00AE2B37"/>
    <w:rsid w:val="00AE2B3B"/>
    <w:rsid w:val="00AE2B5E"/>
    <w:rsid w:val="00AE2B7F"/>
    <w:rsid w:val="00AE2B91"/>
    <w:rsid w:val="00AE2B93"/>
    <w:rsid w:val="00AE2BA0"/>
    <w:rsid w:val="00AE2BBB"/>
    <w:rsid w:val="00AE2BCD"/>
    <w:rsid w:val="00AE2C02"/>
    <w:rsid w:val="00AE2C0D"/>
    <w:rsid w:val="00AE2C24"/>
    <w:rsid w:val="00AE2C4A"/>
    <w:rsid w:val="00AE2CAB"/>
    <w:rsid w:val="00AE2CB7"/>
    <w:rsid w:val="00AE2CF0"/>
    <w:rsid w:val="00AE2CF6"/>
    <w:rsid w:val="00AE2D1D"/>
    <w:rsid w:val="00AE2D24"/>
    <w:rsid w:val="00AE2D59"/>
    <w:rsid w:val="00AE2D68"/>
    <w:rsid w:val="00AE2D6A"/>
    <w:rsid w:val="00AE2D96"/>
    <w:rsid w:val="00AE2DBF"/>
    <w:rsid w:val="00AE2E18"/>
    <w:rsid w:val="00AE2E43"/>
    <w:rsid w:val="00AE2E57"/>
    <w:rsid w:val="00AE2E5D"/>
    <w:rsid w:val="00AE2E5F"/>
    <w:rsid w:val="00AE2E6D"/>
    <w:rsid w:val="00AE2E86"/>
    <w:rsid w:val="00AE2E9B"/>
    <w:rsid w:val="00AE2EAB"/>
    <w:rsid w:val="00AE2ECD"/>
    <w:rsid w:val="00AE2EFD"/>
    <w:rsid w:val="00AE2F10"/>
    <w:rsid w:val="00AE2F15"/>
    <w:rsid w:val="00AE2F37"/>
    <w:rsid w:val="00AE2F65"/>
    <w:rsid w:val="00AE2F90"/>
    <w:rsid w:val="00AE2FD0"/>
    <w:rsid w:val="00AE304B"/>
    <w:rsid w:val="00AE306D"/>
    <w:rsid w:val="00AE3081"/>
    <w:rsid w:val="00AE30BE"/>
    <w:rsid w:val="00AE30D9"/>
    <w:rsid w:val="00AE30F0"/>
    <w:rsid w:val="00AE3102"/>
    <w:rsid w:val="00AE3123"/>
    <w:rsid w:val="00AE3164"/>
    <w:rsid w:val="00AE3185"/>
    <w:rsid w:val="00AE3192"/>
    <w:rsid w:val="00AE31BA"/>
    <w:rsid w:val="00AE321B"/>
    <w:rsid w:val="00AE3221"/>
    <w:rsid w:val="00AE3229"/>
    <w:rsid w:val="00AE3239"/>
    <w:rsid w:val="00AE3250"/>
    <w:rsid w:val="00AE3269"/>
    <w:rsid w:val="00AE327B"/>
    <w:rsid w:val="00AE329A"/>
    <w:rsid w:val="00AE32BD"/>
    <w:rsid w:val="00AE335B"/>
    <w:rsid w:val="00AE337A"/>
    <w:rsid w:val="00AE33BD"/>
    <w:rsid w:val="00AE3419"/>
    <w:rsid w:val="00AE341E"/>
    <w:rsid w:val="00AE3459"/>
    <w:rsid w:val="00AE3474"/>
    <w:rsid w:val="00AE3491"/>
    <w:rsid w:val="00AE34E8"/>
    <w:rsid w:val="00AE34F0"/>
    <w:rsid w:val="00AE34F5"/>
    <w:rsid w:val="00AE3533"/>
    <w:rsid w:val="00AE353D"/>
    <w:rsid w:val="00AE3566"/>
    <w:rsid w:val="00AE3609"/>
    <w:rsid w:val="00AE3656"/>
    <w:rsid w:val="00AE3686"/>
    <w:rsid w:val="00AE369E"/>
    <w:rsid w:val="00AE36CB"/>
    <w:rsid w:val="00AE36F3"/>
    <w:rsid w:val="00AE3706"/>
    <w:rsid w:val="00AE3722"/>
    <w:rsid w:val="00AE3791"/>
    <w:rsid w:val="00AE37AB"/>
    <w:rsid w:val="00AE37AF"/>
    <w:rsid w:val="00AE37B4"/>
    <w:rsid w:val="00AE37DC"/>
    <w:rsid w:val="00AE380B"/>
    <w:rsid w:val="00AE382E"/>
    <w:rsid w:val="00AE3867"/>
    <w:rsid w:val="00AE3892"/>
    <w:rsid w:val="00AE3905"/>
    <w:rsid w:val="00AE392B"/>
    <w:rsid w:val="00AE394C"/>
    <w:rsid w:val="00AE3957"/>
    <w:rsid w:val="00AE3983"/>
    <w:rsid w:val="00AE39C7"/>
    <w:rsid w:val="00AE3A19"/>
    <w:rsid w:val="00AE3A1B"/>
    <w:rsid w:val="00AE3A1F"/>
    <w:rsid w:val="00AE3A55"/>
    <w:rsid w:val="00AE3A8F"/>
    <w:rsid w:val="00AE3AA7"/>
    <w:rsid w:val="00AE3AD0"/>
    <w:rsid w:val="00AE3AF0"/>
    <w:rsid w:val="00AE3B1C"/>
    <w:rsid w:val="00AE3BB5"/>
    <w:rsid w:val="00AE3BBE"/>
    <w:rsid w:val="00AE3BE4"/>
    <w:rsid w:val="00AE3C0D"/>
    <w:rsid w:val="00AE3C2C"/>
    <w:rsid w:val="00AE3C7D"/>
    <w:rsid w:val="00AE3C92"/>
    <w:rsid w:val="00AE3CD2"/>
    <w:rsid w:val="00AE3D37"/>
    <w:rsid w:val="00AE3D48"/>
    <w:rsid w:val="00AE3D85"/>
    <w:rsid w:val="00AE3D94"/>
    <w:rsid w:val="00AE3DD6"/>
    <w:rsid w:val="00AE3DD9"/>
    <w:rsid w:val="00AE3DE3"/>
    <w:rsid w:val="00AE3DFA"/>
    <w:rsid w:val="00AE3E07"/>
    <w:rsid w:val="00AE3E7A"/>
    <w:rsid w:val="00AE3EAB"/>
    <w:rsid w:val="00AE3EB1"/>
    <w:rsid w:val="00AE3EC3"/>
    <w:rsid w:val="00AE3ED7"/>
    <w:rsid w:val="00AE3EE6"/>
    <w:rsid w:val="00AE3F1D"/>
    <w:rsid w:val="00AE3F4E"/>
    <w:rsid w:val="00AE3F5A"/>
    <w:rsid w:val="00AE3F74"/>
    <w:rsid w:val="00AE3F93"/>
    <w:rsid w:val="00AE3F99"/>
    <w:rsid w:val="00AE3FAF"/>
    <w:rsid w:val="00AE3FD0"/>
    <w:rsid w:val="00AE4030"/>
    <w:rsid w:val="00AE4053"/>
    <w:rsid w:val="00AE4065"/>
    <w:rsid w:val="00AE4074"/>
    <w:rsid w:val="00AE40BC"/>
    <w:rsid w:val="00AE40E1"/>
    <w:rsid w:val="00AE40EC"/>
    <w:rsid w:val="00AE40EE"/>
    <w:rsid w:val="00AE4100"/>
    <w:rsid w:val="00AE410A"/>
    <w:rsid w:val="00AE4131"/>
    <w:rsid w:val="00AE4154"/>
    <w:rsid w:val="00AE41C7"/>
    <w:rsid w:val="00AE41F6"/>
    <w:rsid w:val="00AE4207"/>
    <w:rsid w:val="00AE422E"/>
    <w:rsid w:val="00AE42FA"/>
    <w:rsid w:val="00AE4306"/>
    <w:rsid w:val="00AE4373"/>
    <w:rsid w:val="00AE4382"/>
    <w:rsid w:val="00AE438C"/>
    <w:rsid w:val="00AE43AB"/>
    <w:rsid w:val="00AE43FF"/>
    <w:rsid w:val="00AE4410"/>
    <w:rsid w:val="00AE4431"/>
    <w:rsid w:val="00AE4481"/>
    <w:rsid w:val="00AE4493"/>
    <w:rsid w:val="00AE449B"/>
    <w:rsid w:val="00AE44A9"/>
    <w:rsid w:val="00AE44B6"/>
    <w:rsid w:val="00AE44BD"/>
    <w:rsid w:val="00AE44CA"/>
    <w:rsid w:val="00AE44CC"/>
    <w:rsid w:val="00AE44F4"/>
    <w:rsid w:val="00AE450D"/>
    <w:rsid w:val="00AE4530"/>
    <w:rsid w:val="00AE454A"/>
    <w:rsid w:val="00AE45D0"/>
    <w:rsid w:val="00AE45DA"/>
    <w:rsid w:val="00AE45FD"/>
    <w:rsid w:val="00AE4609"/>
    <w:rsid w:val="00AE4630"/>
    <w:rsid w:val="00AE4638"/>
    <w:rsid w:val="00AE4655"/>
    <w:rsid w:val="00AE465E"/>
    <w:rsid w:val="00AE4681"/>
    <w:rsid w:val="00AE469E"/>
    <w:rsid w:val="00AE46C5"/>
    <w:rsid w:val="00AE46D6"/>
    <w:rsid w:val="00AE4716"/>
    <w:rsid w:val="00AE4728"/>
    <w:rsid w:val="00AE4762"/>
    <w:rsid w:val="00AE4779"/>
    <w:rsid w:val="00AE4786"/>
    <w:rsid w:val="00AE4796"/>
    <w:rsid w:val="00AE47B1"/>
    <w:rsid w:val="00AE47BB"/>
    <w:rsid w:val="00AE47E8"/>
    <w:rsid w:val="00AE4808"/>
    <w:rsid w:val="00AE480C"/>
    <w:rsid w:val="00AE481D"/>
    <w:rsid w:val="00AE4842"/>
    <w:rsid w:val="00AE4849"/>
    <w:rsid w:val="00AE4887"/>
    <w:rsid w:val="00AE48A6"/>
    <w:rsid w:val="00AE48A8"/>
    <w:rsid w:val="00AE48C3"/>
    <w:rsid w:val="00AE48DC"/>
    <w:rsid w:val="00AE4930"/>
    <w:rsid w:val="00AE494A"/>
    <w:rsid w:val="00AE496A"/>
    <w:rsid w:val="00AE49A2"/>
    <w:rsid w:val="00AE49B2"/>
    <w:rsid w:val="00AE49BB"/>
    <w:rsid w:val="00AE49CD"/>
    <w:rsid w:val="00AE4A29"/>
    <w:rsid w:val="00AE4A33"/>
    <w:rsid w:val="00AE4A38"/>
    <w:rsid w:val="00AE4AAF"/>
    <w:rsid w:val="00AE4AFF"/>
    <w:rsid w:val="00AE4B2A"/>
    <w:rsid w:val="00AE4B2C"/>
    <w:rsid w:val="00AE4B2E"/>
    <w:rsid w:val="00AE4B3C"/>
    <w:rsid w:val="00AE4B3F"/>
    <w:rsid w:val="00AE4B76"/>
    <w:rsid w:val="00AE4B99"/>
    <w:rsid w:val="00AE4BB6"/>
    <w:rsid w:val="00AE4C45"/>
    <w:rsid w:val="00AE4C4A"/>
    <w:rsid w:val="00AE4C56"/>
    <w:rsid w:val="00AE4C5A"/>
    <w:rsid w:val="00AE4C8E"/>
    <w:rsid w:val="00AE4CBC"/>
    <w:rsid w:val="00AE4CC7"/>
    <w:rsid w:val="00AE4CCF"/>
    <w:rsid w:val="00AE4CF7"/>
    <w:rsid w:val="00AE4CFE"/>
    <w:rsid w:val="00AE4D8F"/>
    <w:rsid w:val="00AE4D94"/>
    <w:rsid w:val="00AE4E1E"/>
    <w:rsid w:val="00AE4E30"/>
    <w:rsid w:val="00AE4E7C"/>
    <w:rsid w:val="00AE4ED2"/>
    <w:rsid w:val="00AE4EEB"/>
    <w:rsid w:val="00AE4EFA"/>
    <w:rsid w:val="00AE4F30"/>
    <w:rsid w:val="00AE4F59"/>
    <w:rsid w:val="00AE4F5C"/>
    <w:rsid w:val="00AE4F5D"/>
    <w:rsid w:val="00AE4F65"/>
    <w:rsid w:val="00AE4FAF"/>
    <w:rsid w:val="00AE4FBD"/>
    <w:rsid w:val="00AE4FDB"/>
    <w:rsid w:val="00AE4FDD"/>
    <w:rsid w:val="00AE5021"/>
    <w:rsid w:val="00AE5071"/>
    <w:rsid w:val="00AE50E3"/>
    <w:rsid w:val="00AE510D"/>
    <w:rsid w:val="00AE511B"/>
    <w:rsid w:val="00AE514C"/>
    <w:rsid w:val="00AE51A4"/>
    <w:rsid w:val="00AE51A7"/>
    <w:rsid w:val="00AE51A8"/>
    <w:rsid w:val="00AE51DC"/>
    <w:rsid w:val="00AE5209"/>
    <w:rsid w:val="00AE5271"/>
    <w:rsid w:val="00AE52A3"/>
    <w:rsid w:val="00AE52C8"/>
    <w:rsid w:val="00AE52ED"/>
    <w:rsid w:val="00AE536D"/>
    <w:rsid w:val="00AE537F"/>
    <w:rsid w:val="00AE5389"/>
    <w:rsid w:val="00AE53C4"/>
    <w:rsid w:val="00AE53DC"/>
    <w:rsid w:val="00AE53F2"/>
    <w:rsid w:val="00AE542A"/>
    <w:rsid w:val="00AE5435"/>
    <w:rsid w:val="00AE5468"/>
    <w:rsid w:val="00AE546B"/>
    <w:rsid w:val="00AE5496"/>
    <w:rsid w:val="00AE54A9"/>
    <w:rsid w:val="00AE556D"/>
    <w:rsid w:val="00AE556E"/>
    <w:rsid w:val="00AE5573"/>
    <w:rsid w:val="00AE55A7"/>
    <w:rsid w:val="00AE562B"/>
    <w:rsid w:val="00AE5643"/>
    <w:rsid w:val="00AE5646"/>
    <w:rsid w:val="00AE56A5"/>
    <w:rsid w:val="00AE56D9"/>
    <w:rsid w:val="00AE56DD"/>
    <w:rsid w:val="00AE5704"/>
    <w:rsid w:val="00AE5709"/>
    <w:rsid w:val="00AE5721"/>
    <w:rsid w:val="00AE5745"/>
    <w:rsid w:val="00AE574D"/>
    <w:rsid w:val="00AE575F"/>
    <w:rsid w:val="00AE57A0"/>
    <w:rsid w:val="00AE57CB"/>
    <w:rsid w:val="00AE57D6"/>
    <w:rsid w:val="00AE5826"/>
    <w:rsid w:val="00AE5830"/>
    <w:rsid w:val="00AE5871"/>
    <w:rsid w:val="00AE58BF"/>
    <w:rsid w:val="00AE58D6"/>
    <w:rsid w:val="00AE58E3"/>
    <w:rsid w:val="00AE5904"/>
    <w:rsid w:val="00AE5924"/>
    <w:rsid w:val="00AE5927"/>
    <w:rsid w:val="00AE5942"/>
    <w:rsid w:val="00AE597D"/>
    <w:rsid w:val="00AE597F"/>
    <w:rsid w:val="00AE59D1"/>
    <w:rsid w:val="00AE59F5"/>
    <w:rsid w:val="00AE59FE"/>
    <w:rsid w:val="00AE5A25"/>
    <w:rsid w:val="00AE5A2F"/>
    <w:rsid w:val="00AE5A66"/>
    <w:rsid w:val="00AE5A7D"/>
    <w:rsid w:val="00AE5A85"/>
    <w:rsid w:val="00AE5A9A"/>
    <w:rsid w:val="00AE5B0A"/>
    <w:rsid w:val="00AE5B2D"/>
    <w:rsid w:val="00AE5B3B"/>
    <w:rsid w:val="00AE5B5B"/>
    <w:rsid w:val="00AE5B69"/>
    <w:rsid w:val="00AE5C18"/>
    <w:rsid w:val="00AE5C1F"/>
    <w:rsid w:val="00AE5C45"/>
    <w:rsid w:val="00AE5C51"/>
    <w:rsid w:val="00AE5C56"/>
    <w:rsid w:val="00AE5C8E"/>
    <w:rsid w:val="00AE5CA7"/>
    <w:rsid w:val="00AE5CB0"/>
    <w:rsid w:val="00AE5CD6"/>
    <w:rsid w:val="00AE5CD9"/>
    <w:rsid w:val="00AE5CE7"/>
    <w:rsid w:val="00AE5CED"/>
    <w:rsid w:val="00AE5D31"/>
    <w:rsid w:val="00AE5D36"/>
    <w:rsid w:val="00AE5D57"/>
    <w:rsid w:val="00AE5D96"/>
    <w:rsid w:val="00AE5E0A"/>
    <w:rsid w:val="00AE5E0E"/>
    <w:rsid w:val="00AE5E22"/>
    <w:rsid w:val="00AE5E38"/>
    <w:rsid w:val="00AE5E4E"/>
    <w:rsid w:val="00AE5ECE"/>
    <w:rsid w:val="00AE5F6A"/>
    <w:rsid w:val="00AE5F97"/>
    <w:rsid w:val="00AE5FAD"/>
    <w:rsid w:val="00AE5FE6"/>
    <w:rsid w:val="00AE600B"/>
    <w:rsid w:val="00AE6049"/>
    <w:rsid w:val="00AE604A"/>
    <w:rsid w:val="00AE6057"/>
    <w:rsid w:val="00AE609D"/>
    <w:rsid w:val="00AE60E0"/>
    <w:rsid w:val="00AE60F1"/>
    <w:rsid w:val="00AE60FF"/>
    <w:rsid w:val="00AE6173"/>
    <w:rsid w:val="00AE6182"/>
    <w:rsid w:val="00AE619E"/>
    <w:rsid w:val="00AE61B9"/>
    <w:rsid w:val="00AE61D3"/>
    <w:rsid w:val="00AE62AF"/>
    <w:rsid w:val="00AE62C1"/>
    <w:rsid w:val="00AE62EE"/>
    <w:rsid w:val="00AE6321"/>
    <w:rsid w:val="00AE6325"/>
    <w:rsid w:val="00AE6333"/>
    <w:rsid w:val="00AE6362"/>
    <w:rsid w:val="00AE6385"/>
    <w:rsid w:val="00AE63B0"/>
    <w:rsid w:val="00AE63B3"/>
    <w:rsid w:val="00AE63E3"/>
    <w:rsid w:val="00AE6406"/>
    <w:rsid w:val="00AE6414"/>
    <w:rsid w:val="00AE64CF"/>
    <w:rsid w:val="00AE6517"/>
    <w:rsid w:val="00AE6528"/>
    <w:rsid w:val="00AE6538"/>
    <w:rsid w:val="00AE6565"/>
    <w:rsid w:val="00AE65A0"/>
    <w:rsid w:val="00AE6600"/>
    <w:rsid w:val="00AE660B"/>
    <w:rsid w:val="00AE6626"/>
    <w:rsid w:val="00AE6649"/>
    <w:rsid w:val="00AE665F"/>
    <w:rsid w:val="00AE6668"/>
    <w:rsid w:val="00AE66B3"/>
    <w:rsid w:val="00AE66B7"/>
    <w:rsid w:val="00AE66EE"/>
    <w:rsid w:val="00AE670A"/>
    <w:rsid w:val="00AE673F"/>
    <w:rsid w:val="00AE6792"/>
    <w:rsid w:val="00AE67B7"/>
    <w:rsid w:val="00AE67BA"/>
    <w:rsid w:val="00AE67D3"/>
    <w:rsid w:val="00AE6800"/>
    <w:rsid w:val="00AE6808"/>
    <w:rsid w:val="00AE683D"/>
    <w:rsid w:val="00AE6893"/>
    <w:rsid w:val="00AE68AD"/>
    <w:rsid w:val="00AE6910"/>
    <w:rsid w:val="00AE6928"/>
    <w:rsid w:val="00AE6993"/>
    <w:rsid w:val="00AE69E4"/>
    <w:rsid w:val="00AE6A24"/>
    <w:rsid w:val="00AE6A28"/>
    <w:rsid w:val="00AE6A48"/>
    <w:rsid w:val="00AE6A4B"/>
    <w:rsid w:val="00AE6ADC"/>
    <w:rsid w:val="00AE6AE0"/>
    <w:rsid w:val="00AE6C0A"/>
    <w:rsid w:val="00AE6CA7"/>
    <w:rsid w:val="00AE6CB8"/>
    <w:rsid w:val="00AE6CC9"/>
    <w:rsid w:val="00AE6CD6"/>
    <w:rsid w:val="00AE6CE3"/>
    <w:rsid w:val="00AE6D18"/>
    <w:rsid w:val="00AE6D3C"/>
    <w:rsid w:val="00AE6D6D"/>
    <w:rsid w:val="00AE6D9D"/>
    <w:rsid w:val="00AE6DCD"/>
    <w:rsid w:val="00AE6DEE"/>
    <w:rsid w:val="00AE6DFB"/>
    <w:rsid w:val="00AE6E20"/>
    <w:rsid w:val="00AE6EB5"/>
    <w:rsid w:val="00AE6EBA"/>
    <w:rsid w:val="00AE6ECD"/>
    <w:rsid w:val="00AE6EF2"/>
    <w:rsid w:val="00AE6F14"/>
    <w:rsid w:val="00AE6F18"/>
    <w:rsid w:val="00AE6FE3"/>
    <w:rsid w:val="00AE6FF1"/>
    <w:rsid w:val="00AE7003"/>
    <w:rsid w:val="00AE701D"/>
    <w:rsid w:val="00AE701F"/>
    <w:rsid w:val="00AE7023"/>
    <w:rsid w:val="00AE7043"/>
    <w:rsid w:val="00AE7052"/>
    <w:rsid w:val="00AE7067"/>
    <w:rsid w:val="00AE7073"/>
    <w:rsid w:val="00AE709C"/>
    <w:rsid w:val="00AE70B0"/>
    <w:rsid w:val="00AE7134"/>
    <w:rsid w:val="00AE713C"/>
    <w:rsid w:val="00AE7156"/>
    <w:rsid w:val="00AE71A1"/>
    <w:rsid w:val="00AE71A4"/>
    <w:rsid w:val="00AE71A6"/>
    <w:rsid w:val="00AE71B2"/>
    <w:rsid w:val="00AE71B5"/>
    <w:rsid w:val="00AE722D"/>
    <w:rsid w:val="00AE7251"/>
    <w:rsid w:val="00AE7282"/>
    <w:rsid w:val="00AE7298"/>
    <w:rsid w:val="00AE729B"/>
    <w:rsid w:val="00AE72BD"/>
    <w:rsid w:val="00AE72D6"/>
    <w:rsid w:val="00AE72FE"/>
    <w:rsid w:val="00AE7300"/>
    <w:rsid w:val="00AE730D"/>
    <w:rsid w:val="00AE731A"/>
    <w:rsid w:val="00AE7326"/>
    <w:rsid w:val="00AE735E"/>
    <w:rsid w:val="00AE736E"/>
    <w:rsid w:val="00AE73AE"/>
    <w:rsid w:val="00AE73C2"/>
    <w:rsid w:val="00AE73E6"/>
    <w:rsid w:val="00AE7458"/>
    <w:rsid w:val="00AE746E"/>
    <w:rsid w:val="00AE74B2"/>
    <w:rsid w:val="00AE74C0"/>
    <w:rsid w:val="00AE74D5"/>
    <w:rsid w:val="00AE7504"/>
    <w:rsid w:val="00AE7511"/>
    <w:rsid w:val="00AE752C"/>
    <w:rsid w:val="00AE7542"/>
    <w:rsid w:val="00AE75B1"/>
    <w:rsid w:val="00AE75D9"/>
    <w:rsid w:val="00AE765A"/>
    <w:rsid w:val="00AE76B7"/>
    <w:rsid w:val="00AE76B9"/>
    <w:rsid w:val="00AE76CD"/>
    <w:rsid w:val="00AE76DC"/>
    <w:rsid w:val="00AE7715"/>
    <w:rsid w:val="00AE7764"/>
    <w:rsid w:val="00AE779B"/>
    <w:rsid w:val="00AE77B1"/>
    <w:rsid w:val="00AE77BF"/>
    <w:rsid w:val="00AE77D0"/>
    <w:rsid w:val="00AE77E3"/>
    <w:rsid w:val="00AE77F9"/>
    <w:rsid w:val="00AE77FE"/>
    <w:rsid w:val="00AE7803"/>
    <w:rsid w:val="00AE780B"/>
    <w:rsid w:val="00AE781D"/>
    <w:rsid w:val="00AE783E"/>
    <w:rsid w:val="00AE7842"/>
    <w:rsid w:val="00AE7856"/>
    <w:rsid w:val="00AE7864"/>
    <w:rsid w:val="00AE7867"/>
    <w:rsid w:val="00AE787C"/>
    <w:rsid w:val="00AE78E9"/>
    <w:rsid w:val="00AE7918"/>
    <w:rsid w:val="00AE796F"/>
    <w:rsid w:val="00AE7982"/>
    <w:rsid w:val="00AE7983"/>
    <w:rsid w:val="00AE79A3"/>
    <w:rsid w:val="00AE79B5"/>
    <w:rsid w:val="00AE79C1"/>
    <w:rsid w:val="00AE79D3"/>
    <w:rsid w:val="00AE79D9"/>
    <w:rsid w:val="00AE79DE"/>
    <w:rsid w:val="00AE7A08"/>
    <w:rsid w:val="00AE7A19"/>
    <w:rsid w:val="00AE7A2B"/>
    <w:rsid w:val="00AE7A55"/>
    <w:rsid w:val="00AE7A7B"/>
    <w:rsid w:val="00AE7A99"/>
    <w:rsid w:val="00AE7AB7"/>
    <w:rsid w:val="00AE7AC7"/>
    <w:rsid w:val="00AE7AE4"/>
    <w:rsid w:val="00AE7AF8"/>
    <w:rsid w:val="00AE7B10"/>
    <w:rsid w:val="00AE7B24"/>
    <w:rsid w:val="00AE7B59"/>
    <w:rsid w:val="00AE7B70"/>
    <w:rsid w:val="00AE7B76"/>
    <w:rsid w:val="00AE7B84"/>
    <w:rsid w:val="00AE7BA1"/>
    <w:rsid w:val="00AE7BE0"/>
    <w:rsid w:val="00AE7C26"/>
    <w:rsid w:val="00AE7C39"/>
    <w:rsid w:val="00AE7C71"/>
    <w:rsid w:val="00AE7C93"/>
    <w:rsid w:val="00AE7CF0"/>
    <w:rsid w:val="00AE7D10"/>
    <w:rsid w:val="00AE7D16"/>
    <w:rsid w:val="00AE7D5C"/>
    <w:rsid w:val="00AE7D6A"/>
    <w:rsid w:val="00AE7D86"/>
    <w:rsid w:val="00AE7DB6"/>
    <w:rsid w:val="00AE7DBB"/>
    <w:rsid w:val="00AE7DBD"/>
    <w:rsid w:val="00AE7DD1"/>
    <w:rsid w:val="00AE7DE4"/>
    <w:rsid w:val="00AE7E09"/>
    <w:rsid w:val="00AE7E56"/>
    <w:rsid w:val="00AE7E5D"/>
    <w:rsid w:val="00AE7E68"/>
    <w:rsid w:val="00AE7E77"/>
    <w:rsid w:val="00AE7E91"/>
    <w:rsid w:val="00AE7E96"/>
    <w:rsid w:val="00AE7EA2"/>
    <w:rsid w:val="00AE7EA5"/>
    <w:rsid w:val="00AE7ECF"/>
    <w:rsid w:val="00AE7EDA"/>
    <w:rsid w:val="00AE7EED"/>
    <w:rsid w:val="00AE7F5D"/>
    <w:rsid w:val="00AE7F80"/>
    <w:rsid w:val="00AE7F87"/>
    <w:rsid w:val="00AE7F91"/>
    <w:rsid w:val="00AE7FBB"/>
    <w:rsid w:val="00AE7FBD"/>
    <w:rsid w:val="00AE7FEA"/>
    <w:rsid w:val="00AE7FF7"/>
    <w:rsid w:val="00AF0002"/>
    <w:rsid w:val="00AF0009"/>
    <w:rsid w:val="00AF003C"/>
    <w:rsid w:val="00AF0049"/>
    <w:rsid w:val="00AF005C"/>
    <w:rsid w:val="00AF0065"/>
    <w:rsid w:val="00AF00CC"/>
    <w:rsid w:val="00AF0141"/>
    <w:rsid w:val="00AF014B"/>
    <w:rsid w:val="00AF016D"/>
    <w:rsid w:val="00AF0179"/>
    <w:rsid w:val="00AF017A"/>
    <w:rsid w:val="00AF0183"/>
    <w:rsid w:val="00AF0192"/>
    <w:rsid w:val="00AF01A2"/>
    <w:rsid w:val="00AF01C4"/>
    <w:rsid w:val="00AF01E5"/>
    <w:rsid w:val="00AF01EB"/>
    <w:rsid w:val="00AF021E"/>
    <w:rsid w:val="00AF025B"/>
    <w:rsid w:val="00AF0266"/>
    <w:rsid w:val="00AF028B"/>
    <w:rsid w:val="00AF02C4"/>
    <w:rsid w:val="00AF02FD"/>
    <w:rsid w:val="00AF0343"/>
    <w:rsid w:val="00AF0350"/>
    <w:rsid w:val="00AF0352"/>
    <w:rsid w:val="00AF0399"/>
    <w:rsid w:val="00AF0454"/>
    <w:rsid w:val="00AF0457"/>
    <w:rsid w:val="00AF046C"/>
    <w:rsid w:val="00AF0471"/>
    <w:rsid w:val="00AF04B8"/>
    <w:rsid w:val="00AF055B"/>
    <w:rsid w:val="00AF0565"/>
    <w:rsid w:val="00AF058E"/>
    <w:rsid w:val="00AF05C7"/>
    <w:rsid w:val="00AF05D3"/>
    <w:rsid w:val="00AF0618"/>
    <w:rsid w:val="00AF061B"/>
    <w:rsid w:val="00AF0642"/>
    <w:rsid w:val="00AF065A"/>
    <w:rsid w:val="00AF0663"/>
    <w:rsid w:val="00AF0683"/>
    <w:rsid w:val="00AF0688"/>
    <w:rsid w:val="00AF068F"/>
    <w:rsid w:val="00AF06B0"/>
    <w:rsid w:val="00AF06B5"/>
    <w:rsid w:val="00AF06DD"/>
    <w:rsid w:val="00AF0706"/>
    <w:rsid w:val="00AF074B"/>
    <w:rsid w:val="00AF077D"/>
    <w:rsid w:val="00AF07B3"/>
    <w:rsid w:val="00AF07E7"/>
    <w:rsid w:val="00AF0800"/>
    <w:rsid w:val="00AF0801"/>
    <w:rsid w:val="00AF0840"/>
    <w:rsid w:val="00AF0846"/>
    <w:rsid w:val="00AF0861"/>
    <w:rsid w:val="00AF087F"/>
    <w:rsid w:val="00AF0899"/>
    <w:rsid w:val="00AF089B"/>
    <w:rsid w:val="00AF08BF"/>
    <w:rsid w:val="00AF08CF"/>
    <w:rsid w:val="00AF0949"/>
    <w:rsid w:val="00AF0950"/>
    <w:rsid w:val="00AF095B"/>
    <w:rsid w:val="00AF0984"/>
    <w:rsid w:val="00AF0ADA"/>
    <w:rsid w:val="00AF0B44"/>
    <w:rsid w:val="00AF0B65"/>
    <w:rsid w:val="00AF0B7F"/>
    <w:rsid w:val="00AF0B91"/>
    <w:rsid w:val="00AF0C12"/>
    <w:rsid w:val="00AF0C21"/>
    <w:rsid w:val="00AF0C74"/>
    <w:rsid w:val="00AF0C88"/>
    <w:rsid w:val="00AF0CAA"/>
    <w:rsid w:val="00AF0CBA"/>
    <w:rsid w:val="00AF0D21"/>
    <w:rsid w:val="00AF0D39"/>
    <w:rsid w:val="00AF0D44"/>
    <w:rsid w:val="00AF0DBB"/>
    <w:rsid w:val="00AF0DEF"/>
    <w:rsid w:val="00AF0E11"/>
    <w:rsid w:val="00AF0E27"/>
    <w:rsid w:val="00AF0E47"/>
    <w:rsid w:val="00AF0E8F"/>
    <w:rsid w:val="00AF0EB2"/>
    <w:rsid w:val="00AF0EC3"/>
    <w:rsid w:val="00AF0F5E"/>
    <w:rsid w:val="00AF0F70"/>
    <w:rsid w:val="00AF0F8A"/>
    <w:rsid w:val="00AF0F8B"/>
    <w:rsid w:val="00AF1020"/>
    <w:rsid w:val="00AF1034"/>
    <w:rsid w:val="00AF103A"/>
    <w:rsid w:val="00AF10AE"/>
    <w:rsid w:val="00AF10B8"/>
    <w:rsid w:val="00AF1128"/>
    <w:rsid w:val="00AF1146"/>
    <w:rsid w:val="00AF118F"/>
    <w:rsid w:val="00AF11A8"/>
    <w:rsid w:val="00AF11B6"/>
    <w:rsid w:val="00AF11E4"/>
    <w:rsid w:val="00AF11FC"/>
    <w:rsid w:val="00AF1227"/>
    <w:rsid w:val="00AF1230"/>
    <w:rsid w:val="00AF1241"/>
    <w:rsid w:val="00AF125C"/>
    <w:rsid w:val="00AF127E"/>
    <w:rsid w:val="00AF12EB"/>
    <w:rsid w:val="00AF1324"/>
    <w:rsid w:val="00AF133D"/>
    <w:rsid w:val="00AF136F"/>
    <w:rsid w:val="00AF1387"/>
    <w:rsid w:val="00AF138A"/>
    <w:rsid w:val="00AF13DB"/>
    <w:rsid w:val="00AF144C"/>
    <w:rsid w:val="00AF147A"/>
    <w:rsid w:val="00AF1498"/>
    <w:rsid w:val="00AF14C5"/>
    <w:rsid w:val="00AF1525"/>
    <w:rsid w:val="00AF1549"/>
    <w:rsid w:val="00AF1565"/>
    <w:rsid w:val="00AF15FD"/>
    <w:rsid w:val="00AF1614"/>
    <w:rsid w:val="00AF1633"/>
    <w:rsid w:val="00AF164C"/>
    <w:rsid w:val="00AF1656"/>
    <w:rsid w:val="00AF1673"/>
    <w:rsid w:val="00AF1691"/>
    <w:rsid w:val="00AF169D"/>
    <w:rsid w:val="00AF173A"/>
    <w:rsid w:val="00AF175F"/>
    <w:rsid w:val="00AF176F"/>
    <w:rsid w:val="00AF17A2"/>
    <w:rsid w:val="00AF17C6"/>
    <w:rsid w:val="00AF17D5"/>
    <w:rsid w:val="00AF18B6"/>
    <w:rsid w:val="00AF18D2"/>
    <w:rsid w:val="00AF192B"/>
    <w:rsid w:val="00AF193B"/>
    <w:rsid w:val="00AF195B"/>
    <w:rsid w:val="00AF1966"/>
    <w:rsid w:val="00AF1989"/>
    <w:rsid w:val="00AF19A6"/>
    <w:rsid w:val="00AF19F5"/>
    <w:rsid w:val="00AF1A08"/>
    <w:rsid w:val="00AF1A3C"/>
    <w:rsid w:val="00AF1A3D"/>
    <w:rsid w:val="00AF1A77"/>
    <w:rsid w:val="00AF1B21"/>
    <w:rsid w:val="00AF1B29"/>
    <w:rsid w:val="00AF1B2B"/>
    <w:rsid w:val="00AF1B41"/>
    <w:rsid w:val="00AF1B59"/>
    <w:rsid w:val="00AF1B98"/>
    <w:rsid w:val="00AF1BA1"/>
    <w:rsid w:val="00AF1BAA"/>
    <w:rsid w:val="00AF1C02"/>
    <w:rsid w:val="00AF1C3F"/>
    <w:rsid w:val="00AF1C7C"/>
    <w:rsid w:val="00AF1C87"/>
    <w:rsid w:val="00AF1D2F"/>
    <w:rsid w:val="00AF1D37"/>
    <w:rsid w:val="00AF1D3D"/>
    <w:rsid w:val="00AF1D4A"/>
    <w:rsid w:val="00AF1D81"/>
    <w:rsid w:val="00AF1D86"/>
    <w:rsid w:val="00AF1DC0"/>
    <w:rsid w:val="00AF1E03"/>
    <w:rsid w:val="00AF1E8C"/>
    <w:rsid w:val="00AF1EE0"/>
    <w:rsid w:val="00AF1EFD"/>
    <w:rsid w:val="00AF1F0B"/>
    <w:rsid w:val="00AF1F13"/>
    <w:rsid w:val="00AF1F20"/>
    <w:rsid w:val="00AF1F57"/>
    <w:rsid w:val="00AF1F87"/>
    <w:rsid w:val="00AF1F92"/>
    <w:rsid w:val="00AF1FA7"/>
    <w:rsid w:val="00AF1FE9"/>
    <w:rsid w:val="00AF2004"/>
    <w:rsid w:val="00AF2019"/>
    <w:rsid w:val="00AF2047"/>
    <w:rsid w:val="00AF209D"/>
    <w:rsid w:val="00AF20A9"/>
    <w:rsid w:val="00AF2123"/>
    <w:rsid w:val="00AF212B"/>
    <w:rsid w:val="00AF2151"/>
    <w:rsid w:val="00AF2153"/>
    <w:rsid w:val="00AF2191"/>
    <w:rsid w:val="00AF21D2"/>
    <w:rsid w:val="00AF21EB"/>
    <w:rsid w:val="00AF21ED"/>
    <w:rsid w:val="00AF221D"/>
    <w:rsid w:val="00AF223A"/>
    <w:rsid w:val="00AF223B"/>
    <w:rsid w:val="00AF224D"/>
    <w:rsid w:val="00AF225B"/>
    <w:rsid w:val="00AF2266"/>
    <w:rsid w:val="00AF2268"/>
    <w:rsid w:val="00AF226E"/>
    <w:rsid w:val="00AF22A0"/>
    <w:rsid w:val="00AF22BC"/>
    <w:rsid w:val="00AF22C6"/>
    <w:rsid w:val="00AF22E2"/>
    <w:rsid w:val="00AF22EF"/>
    <w:rsid w:val="00AF22FA"/>
    <w:rsid w:val="00AF2315"/>
    <w:rsid w:val="00AF237D"/>
    <w:rsid w:val="00AF2384"/>
    <w:rsid w:val="00AF23A7"/>
    <w:rsid w:val="00AF23DA"/>
    <w:rsid w:val="00AF2422"/>
    <w:rsid w:val="00AF2445"/>
    <w:rsid w:val="00AF2449"/>
    <w:rsid w:val="00AF249A"/>
    <w:rsid w:val="00AF24ED"/>
    <w:rsid w:val="00AF251B"/>
    <w:rsid w:val="00AF252D"/>
    <w:rsid w:val="00AF255C"/>
    <w:rsid w:val="00AF2567"/>
    <w:rsid w:val="00AF2578"/>
    <w:rsid w:val="00AF258F"/>
    <w:rsid w:val="00AF25A7"/>
    <w:rsid w:val="00AF25AE"/>
    <w:rsid w:val="00AF25DD"/>
    <w:rsid w:val="00AF260B"/>
    <w:rsid w:val="00AF2679"/>
    <w:rsid w:val="00AF268D"/>
    <w:rsid w:val="00AF2699"/>
    <w:rsid w:val="00AF26C0"/>
    <w:rsid w:val="00AF2710"/>
    <w:rsid w:val="00AF2739"/>
    <w:rsid w:val="00AF273B"/>
    <w:rsid w:val="00AF276B"/>
    <w:rsid w:val="00AF27A7"/>
    <w:rsid w:val="00AF27B7"/>
    <w:rsid w:val="00AF27C7"/>
    <w:rsid w:val="00AF27D5"/>
    <w:rsid w:val="00AF27F0"/>
    <w:rsid w:val="00AF2840"/>
    <w:rsid w:val="00AF2858"/>
    <w:rsid w:val="00AF285A"/>
    <w:rsid w:val="00AF2861"/>
    <w:rsid w:val="00AF288B"/>
    <w:rsid w:val="00AF28CD"/>
    <w:rsid w:val="00AF291F"/>
    <w:rsid w:val="00AF2929"/>
    <w:rsid w:val="00AF2951"/>
    <w:rsid w:val="00AF2993"/>
    <w:rsid w:val="00AF2997"/>
    <w:rsid w:val="00AF29A0"/>
    <w:rsid w:val="00AF2A5D"/>
    <w:rsid w:val="00AF2A66"/>
    <w:rsid w:val="00AF2B0E"/>
    <w:rsid w:val="00AF2B68"/>
    <w:rsid w:val="00AF2BA1"/>
    <w:rsid w:val="00AF2BBC"/>
    <w:rsid w:val="00AF2BC6"/>
    <w:rsid w:val="00AF2C3E"/>
    <w:rsid w:val="00AF2C64"/>
    <w:rsid w:val="00AF2C68"/>
    <w:rsid w:val="00AF2C7D"/>
    <w:rsid w:val="00AF2C82"/>
    <w:rsid w:val="00AF2C83"/>
    <w:rsid w:val="00AF2CA0"/>
    <w:rsid w:val="00AF2D20"/>
    <w:rsid w:val="00AF2D22"/>
    <w:rsid w:val="00AF2D35"/>
    <w:rsid w:val="00AF2D37"/>
    <w:rsid w:val="00AF2D90"/>
    <w:rsid w:val="00AF2E14"/>
    <w:rsid w:val="00AF2E19"/>
    <w:rsid w:val="00AF2E20"/>
    <w:rsid w:val="00AF2E24"/>
    <w:rsid w:val="00AF2E2A"/>
    <w:rsid w:val="00AF2E5D"/>
    <w:rsid w:val="00AF2E95"/>
    <w:rsid w:val="00AF2EEC"/>
    <w:rsid w:val="00AF2EF4"/>
    <w:rsid w:val="00AF2F19"/>
    <w:rsid w:val="00AF2F3B"/>
    <w:rsid w:val="00AF2F44"/>
    <w:rsid w:val="00AF2F45"/>
    <w:rsid w:val="00AF2F52"/>
    <w:rsid w:val="00AF2FB5"/>
    <w:rsid w:val="00AF2FCA"/>
    <w:rsid w:val="00AF2FEB"/>
    <w:rsid w:val="00AF302B"/>
    <w:rsid w:val="00AF302D"/>
    <w:rsid w:val="00AF3048"/>
    <w:rsid w:val="00AF3086"/>
    <w:rsid w:val="00AF30BD"/>
    <w:rsid w:val="00AF30DB"/>
    <w:rsid w:val="00AF30EC"/>
    <w:rsid w:val="00AF30FB"/>
    <w:rsid w:val="00AF311D"/>
    <w:rsid w:val="00AF3146"/>
    <w:rsid w:val="00AF314D"/>
    <w:rsid w:val="00AF3151"/>
    <w:rsid w:val="00AF315F"/>
    <w:rsid w:val="00AF316F"/>
    <w:rsid w:val="00AF31C3"/>
    <w:rsid w:val="00AF3207"/>
    <w:rsid w:val="00AF324E"/>
    <w:rsid w:val="00AF32E3"/>
    <w:rsid w:val="00AF32EC"/>
    <w:rsid w:val="00AF3324"/>
    <w:rsid w:val="00AF333B"/>
    <w:rsid w:val="00AF336A"/>
    <w:rsid w:val="00AF337F"/>
    <w:rsid w:val="00AF3380"/>
    <w:rsid w:val="00AF33DE"/>
    <w:rsid w:val="00AF33E0"/>
    <w:rsid w:val="00AF33E8"/>
    <w:rsid w:val="00AF3404"/>
    <w:rsid w:val="00AF3415"/>
    <w:rsid w:val="00AF3426"/>
    <w:rsid w:val="00AF3441"/>
    <w:rsid w:val="00AF3461"/>
    <w:rsid w:val="00AF3465"/>
    <w:rsid w:val="00AF3467"/>
    <w:rsid w:val="00AF3479"/>
    <w:rsid w:val="00AF3482"/>
    <w:rsid w:val="00AF348A"/>
    <w:rsid w:val="00AF3497"/>
    <w:rsid w:val="00AF34C3"/>
    <w:rsid w:val="00AF34C5"/>
    <w:rsid w:val="00AF34C9"/>
    <w:rsid w:val="00AF3544"/>
    <w:rsid w:val="00AF3574"/>
    <w:rsid w:val="00AF3582"/>
    <w:rsid w:val="00AF35A3"/>
    <w:rsid w:val="00AF35A9"/>
    <w:rsid w:val="00AF35D2"/>
    <w:rsid w:val="00AF35F3"/>
    <w:rsid w:val="00AF3603"/>
    <w:rsid w:val="00AF3614"/>
    <w:rsid w:val="00AF36C2"/>
    <w:rsid w:val="00AF36D3"/>
    <w:rsid w:val="00AF3703"/>
    <w:rsid w:val="00AF3716"/>
    <w:rsid w:val="00AF3723"/>
    <w:rsid w:val="00AF3732"/>
    <w:rsid w:val="00AF3737"/>
    <w:rsid w:val="00AF3778"/>
    <w:rsid w:val="00AF3788"/>
    <w:rsid w:val="00AF37E7"/>
    <w:rsid w:val="00AF3801"/>
    <w:rsid w:val="00AF381A"/>
    <w:rsid w:val="00AF3821"/>
    <w:rsid w:val="00AF3867"/>
    <w:rsid w:val="00AF387A"/>
    <w:rsid w:val="00AF38A9"/>
    <w:rsid w:val="00AF38D6"/>
    <w:rsid w:val="00AF38F9"/>
    <w:rsid w:val="00AF3914"/>
    <w:rsid w:val="00AF3953"/>
    <w:rsid w:val="00AF396E"/>
    <w:rsid w:val="00AF39F9"/>
    <w:rsid w:val="00AF3A04"/>
    <w:rsid w:val="00AF3A27"/>
    <w:rsid w:val="00AF3A31"/>
    <w:rsid w:val="00AF3A65"/>
    <w:rsid w:val="00AF3A6A"/>
    <w:rsid w:val="00AF3A77"/>
    <w:rsid w:val="00AF3A7A"/>
    <w:rsid w:val="00AF3A98"/>
    <w:rsid w:val="00AF3AA6"/>
    <w:rsid w:val="00AF3AD6"/>
    <w:rsid w:val="00AF3B17"/>
    <w:rsid w:val="00AF3B2E"/>
    <w:rsid w:val="00AF3B3B"/>
    <w:rsid w:val="00AF3B53"/>
    <w:rsid w:val="00AF3B95"/>
    <w:rsid w:val="00AF3BC7"/>
    <w:rsid w:val="00AF3BE3"/>
    <w:rsid w:val="00AF3BEE"/>
    <w:rsid w:val="00AF3C1D"/>
    <w:rsid w:val="00AF3C33"/>
    <w:rsid w:val="00AF3C34"/>
    <w:rsid w:val="00AF3C4B"/>
    <w:rsid w:val="00AF3C6E"/>
    <w:rsid w:val="00AF3C87"/>
    <w:rsid w:val="00AF3C92"/>
    <w:rsid w:val="00AF3C9D"/>
    <w:rsid w:val="00AF3CD7"/>
    <w:rsid w:val="00AF3CE7"/>
    <w:rsid w:val="00AF3DA1"/>
    <w:rsid w:val="00AF3DAD"/>
    <w:rsid w:val="00AF3DDE"/>
    <w:rsid w:val="00AF3DEF"/>
    <w:rsid w:val="00AF3E56"/>
    <w:rsid w:val="00AF3E99"/>
    <w:rsid w:val="00AF3ED9"/>
    <w:rsid w:val="00AF3EDF"/>
    <w:rsid w:val="00AF3EE3"/>
    <w:rsid w:val="00AF3EEC"/>
    <w:rsid w:val="00AF3F1E"/>
    <w:rsid w:val="00AF3F3A"/>
    <w:rsid w:val="00AF3F52"/>
    <w:rsid w:val="00AF3F7F"/>
    <w:rsid w:val="00AF3FAC"/>
    <w:rsid w:val="00AF4001"/>
    <w:rsid w:val="00AF401F"/>
    <w:rsid w:val="00AF4029"/>
    <w:rsid w:val="00AF4037"/>
    <w:rsid w:val="00AF405A"/>
    <w:rsid w:val="00AF4077"/>
    <w:rsid w:val="00AF4085"/>
    <w:rsid w:val="00AF4086"/>
    <w:rsid w:val="00AF40AA"/>
    <w:rsid w:val="00AF40CE"/>
    <w:rsid w:val="00AF40D7"/>
    <w:rsid w:val="00AF40D9"/>
    <w:rsid w:val="00AF40DA"/>
    <w:rsid w:val="00AF40EA"/>
    <w:rsid w:val="00AF40F1"/>
    <w:rsid w:val="00AF40FF"/>
    <w:rsid w:val="00AF412A"/>
    <w:rsid w:val="00AF41A8"/>
    <w:rsid w:val="00AF41B7"/>
    <w:rsid w:val="00AF41EE"/>
    <w:rsid w:val="00AF4222"/>
    <w:rsid w:val="00AF424D"/>
    <w:rsid w:val="00AF429E"/>
    <w:rsid w:val="00AF42A4"/>
    <w:rsid w:val="00AF42D3"/>
    <w:rsid w:val="00AF42E1"/>
    <w:rsid w:val="00AF431B"/>
    <w:rsid w:val="00AF431E"/>
    <w:rsid w:val="00AF4326"/>
    <w:rsid w:val="00AF4347"/>
    <w:rsid w:val="00AF436D"/>
    <w:rsid w:val="00AF439C"/>
    <w:rsid w:val="00AF43B5"/>
    <w:rsid w:val="00AF4414"/>
    <w:rsid w:val="00AF4476"/>
    <w:rsid w:val="00AF447F"/>
    <w:rsid w:val="00AF44B2"/>
    <w:rsid w:val="00AF44CC"/>
    <w:rsid w:val="00AF4511"/>
    <w:rsid w:val="00AF4527"/>
    <w:rsid w:val="00AF4552"/>
    <w:rsid w:val="00AF45AE"/>
    <w:rsid w:val="00AF45B1"/>
    <w:rsid w:val="00AF45B2"/>
    <w:rsid w:val="00AF45B4"/>
    <w:rsid w:val="00AF45DC"/>
    <w:rsid w:val="00AF45F6"/>
    <w:rsid w:val="00AF4601"/>
    <w:rsid w:val="00AF4643"/>
    <w:rsid w:val="00AF4661"/>
    <w:rsid w:val="00AF46FC"/>
    <w:rsid w:val="00AF4705"/>
    <w:rsid w:val="00AF4715"/>
    <w:rsid w:val="00AF4716"/>
    <w:rsid w:val="00AF471D"/>
    <w:rsid w:val="00AF4740"/>
    <w:rsid w:val="00AF4771"/>
    <w:rsid w:val="00AF47BF"/>
    <w:rsid w:val="00AF47CE"/>
    <w:rsid w:val="00AF47D9"/>
    <w:rsid w:val="00AF47DB"/>
    <w:rsid w:val="00AF47ED"/>
    <w:rsid w:val="00AF47F2"/>
    <w:rsid w:val="00AF47F9"/>
    <w:rsid w:val="00AF47FA"/>
    <w:rsid w:val="00AF4807"/>
    <w:rsid w:val="00AF4816"/>
    <w:rsid w:val="00AF4860"/>
    <w:rsid w:val="00AF48B9"/>
    <w:rsid w:val="00AF48CB"/>
    <w:rsid w:val="00AF48E0"/>
    <w:rsid w:val="00AF48E2"/>
    <w:rsid w:val="00AF48FA"/>
    <w:rsid w:val="00AF491F"/>
    <w:rsid w:val="00AF4928"/>
    <w:rsid w:val="00AF4929"/>
    <w:rsid w:val="00AF4936"/>
    <w:rsid w:val="00AF4988"/>
    <w:rsid w:val="00AF49A5"/>
    <w:rsid w:val="00AF49DF"/>
    <w:rsid w:val="00AF4A58"/>
    <w:rsid w:val="00AF4A5D"/>
    <w:rsid w:val="00AF4A72"/>
    <w:rsid w:val="00AF4A7F"/>
    <w:rsid w:val="00AF4A82"/>
    <w:rsid w:val="00AF4AAB"/>
    <w:rsid w:val="00AF4AB1"/>
    <w:rsid w:val="00AF4ABC"/>
    <w:rsid w:val="00AF4ABE"/>
    <w:rsid w:val="00AF4AF9"/>
    <w:rsid w:val="00AF4B2B"/>
    <w:rsid w:val="00AF4B4A"/>
    <w:rsid w:val="00AF4B8A"/>
    <w:rsid w:val="00AF4B8E"/>
    <w:rsid w:val="00AF4BBD"/>
    <w:rsid w:val="00AF4C44"/>
    <w:rsid w:val="00AF4C51"/>
    <w:rsid w:val="00AF4C83"/>
    <w:rsid w:val="00AF4C8E"/>
    <w:rsid w:val="00AF4D00"/>
    <w:rsid w:val="00AF4D1A"/>
    <w:rsid w:val="00AF4D1B"/>
    <w:rsid w:val="00AF4D61"/>
    <w:rsid w:val="00AF4D70"/>
    <w:rsid w:val="00AF4D81"/>
    <w:rsid w:val="00AF4D84"/>
    <w:rsid w:val="00AF4E00"/>
    <w:rsid w:val="00AF4E27"/>
    <w:rsid w:val="00AF4E52"/>
    <w:rsid w:val="00AF4E59"/>
    <w:rsid w:val="00AF4E77"/>
    <w:rsid w:val="00AF4E7C"/>
    <w:rsid w:val="00AF4EB2"/>
    <w:rsid w:val="00AF4ED5"/>
    <w:rsid w:val="00AF4F3E"/>
    <w:rsid w:val="00AF4F6A"/>
    <w:rsid w:val="00AF5038"/>
    <w:rsid w:val="00AF5058"/>
    <w:rsid w:val="00AF5088"/>
    <w:rsid w:val="00AF508E"/>
    <w:rsid w:val="00AF5094"/>
    <w:rsid w:val="00AF50CD"/>
    <w:rsid w:val="00AF50D8"/>
    <w:rsid w:val="00AF5101"/>
    <w:rsid w:val="00AF5121"/>
    <w:rsid w:val="00AF517E"/>
    <w:rsid w:val="00AF518D"/>
    <w:rsid w:val="00AF51B9"/>
    <w:rsid w:val="00AF51E0"/>
    <w:rsid w:val="00AF521D"/>
    <w:rsid w:val="00AF522A"/>
    <w:rsid w:val="00AF5255"/>
    <w:rsid w:val="00AF52A9"/>
    <w:rsid w:val="00AF5330"/>
    <w:rsid w:val="00AF5353"/>
    <w:rsid w:val="00AF5368"/>
    <w:rsid w:val="00AF53A1"/>
    <w:rsid w:val="00AF53A4"/>
    <w:rsid w:val="00AF53D1"/>
    <w:rsid w:val="00AF5413"/>
    <w:rsid w:val="00AF5415"/>
    <w:rsid w:val="00AF5416"/>
    <w:rsid w:val="00AF541C"/>
    <w:rsid w:val="00AF541D"/>
    <w:rsid w:val="00AF5441"/>
    <w:rsid w:val="00AF546B"/>
    <w:rsid w:val="00AF54A0"/>
    <w:rsid w:val="00AF54A7"/>
    <w:rsid w:val="00AF555A"/>
    <w:rsid w:val="00AF55DB"/>
    <w:rsid w:val="00AF55E8"/>
    <w:rsid w:val="00AF55F2"/>
    <w:rsid w:val="00AF5601"/>
    <w:rsid w:val="00AF560A"/>
    <w:rsid w:val="00AF5614"/>
    <w:rsid w:val="00AF5674"/>
    <w:rsid w:val="00AF56B1"/>
    <w:rsid w:val="00AF56B4"/>
    <w:rsid w:val="00AF56DA"/>
    <w:rsid w:val="00AF56DC"/>
    <w:rsid w:val="00AF571F"/>
    <w:rsid w:val="00AF5737"/>
    <w:rsid w:val="00AF573A"/>
    <w:rsid w:val="00AF5747"/>
    <w:rsid w:val="00AF574F"/>
    <w:rsid w:val="00AF5754"/>
    <w:rsid w:val="00AF5770"/>
    <w:rsid w:val="00AF5793"/>
    <w:rsid w:val="00AF57B3"/>
    <w:rsid w:val="00AF57D4"/>
    <w:rsid w:val="00AF581A"/>
    <w:rsid w:val="00AF581B"/>
    <w:rsid w:val="00AF5826"/>
    <w:rsid w:val="00AF5836"/>
    <w:rsid w:val="00AF5846"/>
    <w:rsid w:val="00AF587E"/>
    <w:rsid w:val="00AF5885"/>
    <w:rsid w:val="00AF589A"/>
    <w:rsid w:val="00AF58AD"/>
    <w:rsid w:val="00AF58D4"/>
    <w:rsid w:val="00AF58D6"/>
    <w:rsid w:val="00AF58E7"/>
    <w:rsid w:val="00AF58F7"/>
    <w:rsid w:val="00AF58F9"/>
    <w:rsid w:val="00AF592E"/>
    <w:rsid w:val="00AF5946"/>
    <w:rsid w:val="00AF598D"/>
    <w:rsid w:val="00AF59BF"/>
    <w:rsid w:val="00AF59E5"/>
    <w:rsid w:val="00AF5A35"/>
    <w:rsid w:val="00AF5A4C"/>
    <w:rsid w:val="00AF5A57"/>
    <w:rsid w:val="00AF5A5A"/>
    <w:rsid w:val="00AF5AB9"/>
    <w:rsid w:val="00AF5B18"/>
    <w:rsid w:val="00AF5B2B"/>
    <w:rsid w:val="00AF5B52"/>
    <w:rsid w:val="00AF5B85"/>
    <w:rsid w:val="00AF5BF8"/>
    <w:rsid w:val="00AF5C00"/>
    <w:rsid w:val="00AF5C38"/>
    <w:rsid w:val="00AF5C4A"/>
    <w:rsid w:val="00AF5C50"/>
    <w:rsid w:val="00AF5C6B"/>
    <w:rsid w:val="00AF5CAD"/>
    <w:rsid w:val="00AF5CB1"/>
    <w:rsid w:val="00AF5CD9"/>
    <w:rsid w:val="00AF5CDD"/>
    <w:rsid w:val="00AF5D03"/>
    <w:rsid w:val="00AF5D19"/>
    <w:rsid w:val="00AF5D7F"/>
    <w:rsid w:val="00AF5D88"/>
    <w:rsid w:val="00AF5DD0"/>
    <w:rsid w:val="00AF5DED"/>
    <w:rsid w:val="00AF5E4F"/>
    <w:rsid w:val="00AF5E51"/>
    <w:rsid w:val="00AF5EE9"/>
    <w:rsid w:val="00AF5EEA"/>
    <w:rsid w:val="00AF5EF2"/>
    <w:rsid w:val="00AF5F12"/>
    <w:rsid w:val="00AF5F35"/>
    <w:rsid w:val="00AF5F8D"/>
    <w:rsid w:val="00AF5F96"/>
    <w:rsid w:val="00AF602E"/>
    <w:rsid w:val="00AF609D"/>
    <w:rsid w:val="00AF611E"/>
    <w:rsid w:val="00AF611F"/>
    <w:rsid w:val="00AF6153"/>
    <w:rsid w:val="00AF6185"/>
    <w:rsid w:val="00AF61A8"/>
    <w:rsid w:val="00AF61C0"/>
    <w:rsid w:val="00AF61C1"/>
    <w:rsid w:val="00AF61ED"/>
    <w:rsid w:val="00AF61F3"/>
    <w:rsid w:val="00AF6228"/>
    <w:rsid w:val="00AF6261"/>
    <w:rsid w:val="00AF6263"/>
    <w:rsid w:val="00AF6286"/>
    <w:rsid w:val="00AF6287"/>
    <w:rsid w:val="00AF629B"/>
    <w:rsid w:val="00AF62AA"/>
    <w:rsid w:val="00AF631E"/>
    <w:rsid w:val="00AF632D"/>
    <w:rsid w:val="00AF63A6"/>
    <w:rsid w:val="00AF63B8"/>
    <w:rsid w:val="00AF63F8"/>
    <w:rsid w:val="00AF63FF"/>
    <w:rsid w:val="00AF642D"/>
    <w:rsid w:val="00AF6439"/>
    <w:rsid w:val="00AF643F"/>
    <w:rsid w:val="00AF644B"/>
    <w:rsid w:val="00AF6454"/>
    <w:rsid w:val="00AF6483"/>
    <w:rsid w:val="00AF64D7"/>
    <w:rsid w:val="00AF64E2"/>
    <w:rsid w:val="00AF64EE"/>
    <w:rsid w:val="00AF64F8"/>
    <w:rsid w:val="00AF650D"/>
    <w:rsid w:val="00AF6536"/>
    <w:rsid w:val="00AF654F"/>
    <w:rsid w:val="00AF6563"/>
    <w:rsid w:val="00AF65F1"/>
    <w:rsid w:val="00AF6629"/>
    <w:rsid w:val="00AF6632"/>
    <w:rsid w:val="00AF665A"/>
    <w:rsid w:val="00AF6668"/>
    <w:rsid w:val="00AF66AB"/>
    <w:rsid w:val="00AF66AF"/>
    <w:rsid w:val="00AF66B9"/>
    <w:rsid w:val="00AF66C6"/>
    <w:rsid w:val="00AF66E0"/>
    <w:rsid w:val="00AF6788"/>
    <w:rsid w:val="00AF67F9"/>
    <w:rsid w:val="00AF6824"/>
    <w:rsid w:val="00AF682C"/>
    <w:rsid w:val="00AF6832"/>
    <w:rsid w:val="00AF683B"/>
    <w:rsid w:val="00AF684D"/>
    <w:rsid w:val="00AF68E8"/>
    <w:rsid w:val="00AF695B"/>
    <w:rsid w:val="00AF6960"/>
    <w:rsid w:val="00AF6981"/>
    <w:rsid w:val="00AF69AE"/>
    <w:rsid w:val="00AF69BD"/>
    <w:rsid w:val="00AF69DC"/>
    <w:rsid w:val="00AF6A03"/>
    <w:rsid w:val="00AF6A48"/>
    <w:rsid w:val="00AF6A82"/>
    <w:rsid w:val="00AF6AC0"/>
    <w:rsid w:val="00AF6AD7"/>
    <w:rsid w:val="00AF6AEC"/>
    <w:rsid w:val="00AF6B10"/>
    <w:rsid w:val="00AF6B35"/>
    <w:rsid w:val="00AF6BD5"/>
    <w:rsid w:val="00AF6BE6"/>
    <w:rsid w:val="00AF6C0D"/>
    <w:rsid w:val="00AF6C8C"/>
    <w:rsid w:val="00AF6CA5"/>
    <w:rsid w:val="00AF6CD0"/>
    <w:rsid w:val="00AF6CD7"/>
    <w:rsid w:val="00AF6CF9"/>
    <w:rsid w:val="00AF6CFA"/>
    <w:rsid w:val="00AF6D40"/>
    <w:rsid w:val="00AF6D49"/>
    <w:rsid w:val="00AF6D6A"/>
    <w:rsid w:val="00AF6D79"/>
    <w:rsid w:val="00AF6D83"/>
    <w:rsid w:val="00AF6D87"/>
    <w:rsid w:val="00AF6D9D"/>
    <w:rsid w:val="00AF6DBC"/>
    <w:rsid w:val="00AF6DDA"/>
    <w:rsid w:val="00AF6E3A"/>
    <w:rsid w:val="00AF6E82"/>
    <w:rsid w:val="00AF6E8B"/>
    <w:rsid w:val="00AF6EA0"/>
    <w:rsid w:val="00AF6F0E"/>
    <w:rsid w:val="00AF6F1E"/>
    <w:rsid w:val="00AF6F2B"/>
    <w:rsid w:val="00AF6F39"/>
    <w:rsid w:val="00AF6F6B"/>
    <w:rsid w:val="00AF6F6F"/>
    <w:rsid w:val="00AF6F98"/>
    <w:rsid w:val="00AF6FCE"/>
    <w:rsid w:val="00AF6FDE"/>
    <w:rsid w:val="00AF6FE2"/>
    <w:rsid w:val="00AF6FEF"/>
    <w:rsid w:val="00AF7034"/>
    <w:rsid w:val="00AF7099"/>
    <w:rsid w:val="00AF70A8"/>
    <w:rsid w:val="00AF70CC"/>
    <w:rsid w:val="00AF70E7"/>
    <w:rsid w:val="00AF7146"/>
    <w:rsid w:val="00AF7165"/>
    <w:rsid w:val="00AF7167"/>
    <w:rsid w:val="00AF7184"/>
    <w:rsid w:val="00AF718A"/>
    <w:rsid w:val="00AF71EE"/>
    <w:rsid w:val="00AF72A2"/>
    <w:rsid w:val="00AF72C8"/>
    <w:rsid w:val="00AF7325"/>
    <w:rsid w:val="00AF732C"/>
    <w:rsid w:val="00AF733C"/>
    <w:rsid w:val="00AF736D"/>
    <w:rsid w:val="00AF7373"/>
    <w:rsid w:val="00AF7393"/>
    <w:rsid w:val="00AF73C7"/>
    <w:rsid w:val="00AF73E1"/>
    <w:rsid w:val="00AF7432"/>
    <w:rsid w:val="00AF7433"/>
    <w:rsid w:val="00AF7462"/>
    <w:rsid w:val="00AF7494"/>
    <w:rsid w:val="00AF74E8"/>
    <w:rsid w:val="00AF74ED"/>
    <w:rsid w:val="00AF7511"/>
    <w:rsid w:val="00AF753F"/>
    <w:rsid w:val="00AF756A"/>
    <w:rsid w:val="00AF7583"/>
    <w:rsid w:val="00AF758E"/>
    <w:rsid w:val="00AF7590"/>
    <w:rsid w:val="00AF75AA"/>
    <w:rsid w:val="00AF75F3"/>
    <w:rsid w:val="00AF75FF"/>
    <w:rsid w:val="00AF761F"/>
    <w:rsid w:val="00AF7663"/>
    <w:rsid w:val="00AF7678"/>
    <w:rsid w:val="00AF76A9"/>
    <w:rsid w:val="00AF76B2"/>
    <w:rsid w:val="00AF76C0"/>
    <w:rsid w:val="00AF76C3"/>
    <w:rsid w:val="00AF76D8"/>
    <w:rsid w:val="00AF771D"/>
    <w:rsid w:val="00AF772D"/>
    <w:rsid w:val="00AF7740"/>
    <w:rsid w:val="00AF7750"/>
    <w:rsid w:val="00AF77C9"/>
    <w:rsid w:val="00AF7807"/>
    <w:rsid w:val="00AF7829"/>
    <w:rsid w:val="00AF783E"/>
    <w:rsid w:val="00AF7846"/>
    <w:rsid w:val="00AF7849"/>
    <w:rsid w:val="00AF7870"/>
    <w:rsid w:val="00AF78B1"/>
    <w:rsid w:val="00AF78C9"/>
    <w:rsid w:val="00AF7918"/>
    <w:rsid w:val="00AF796F"/>
    <w:rsid w:val="00AF7985"/>
    <w:rsid w:val="00AF7990"/>
    <w:rsid w:val="00AF79A8"/>
    <w:rsid w:val="00AF79C9"/>
    <w:rsid w:val="00AF79CA"/>
    <w:rsid w:val="00AF7A04"/>
    <w:rsid w:val="00AF7A06"/>
    <w:rsid w:val="00AF7A3D"/>
    <w:rsid w:val="00AF7A75"/>
    <w:rsid w:val="00AF7AAD"/>
    <w:rsid w:val="00AF7AB9"/>
    <w:rsid w:val="00AF7AF0"/>
    <w:rsid w:val="00AF7AF2"/>
    <w:rsid w:val="00AF7B08"/>
    <w:rsid w:val="00AF7B0D"/>
    <w:rsid w:val="00AF7B36"/>
    <w:rsid w:val="00AF7B49"/>
    <w:rsid w:val="00AF7B58"/>
    <w:rsid w:val="00AF7BA4"/>
    <w:rsid w:val="00AF7BBD"/>
    <w:rsid w:val="00AF7BCF"/>
    <w:rsid w:val="00AF7BD5"/>
    <w:rsid w:val="00AF7C04"/>
    <w:rsid w:val="00AF7C1E"/>
    <w:rsid w:val="00AF7C6F"/>
    <w:rsid w:val="00AF7CC8"/>
    <w:rsid w:val="00AF7CD5"/>
    <w:rsid w:val="00AF7CE6"/>
    <w:rsid w:val="00AF7D02"/>
    <w:rsid w:val="00AF7D41"/>
    <w:rsid w:val="00AF7D71"/>
    <w:rsid w:val="00AF7D7E"/>
    <w:rsid w:val="00AF7E56"/>
    <w:rsid w:val="00AF7E86"/>
    <w:rsid w:val="00AF7EE4"/>
    <w:rsid w:val="00AF7EF7"/>
    <w:rsid w:val="00AF7EFE"/>
    <w:rsid w:val="00AF7F0A"/>
    <w:rsid w:val="00AF7F23"/>
    <w:rsid w:val="00AF7F33"/>
    <w:rsid w:val="00AF7F4F"/>
    <w:rsid w:val="00AF7F7E"/>
    <w:rsid w:val="00AF7F8B"/>
    <w:rsid w:val="00AF7F9E"/>
    <w:rsid w:val="00AF7FD7"/>
    <w:rsid w:val="00B0001D"/>
    <w:rsid w:val="00B0008E"/>
    <w:rsid w:val="00B000A2"/>
    <w:rsid w:val="00B000B1"/>
    <w:rsid w:val="00B000B8"/>
    <w:rsid w:val="00B000BC"/>
    <w:rsid w:val="00B000D8"/>
    <w:rsid w:val="00B000E7"/>
    <w:rsid w:val="00B0011A"/>
    <w:rsid w:val="00B00146"/>
    <w:rsid w:val="00B00152"/>
    <w:rsid w:val="00B00158"/>
    <w:rsid w:val="00B0015B"/>
    <w:rsid w:val="00B00174"/>
    <w:rsid w:val="00B0017F"/>
    <w:rsid w:val="00B00191"/>
    <w:rsid w:val="00B001BA"/>
    <w:rsid w:val="00B001E1"/>
    <w:rsid w:val="00B00211"/>
    <w:rsid w:val="00B00244"/>
    <w:rsid w:val="00B002DC"/>
    <w:rsid w:val="00B002FA"/>
    <w:rsid w:val="00B00300"/>
    <w:rsid w:val="00B00361"/>
    <w:rsid w:val="00B0036A"/>
    <w:rsid w:val="00B003B2"/>
    <w:rsid w:val="00B003D8"/>
    <w:rsid w:val="00B003EB"/>
    <w:rsid w:val="00B00400"/>
    <w:rsid w:val="00B00423"/>
    <w:rsid w:val="00B0042A"/>
    <w:rsid w:val="00B00437"/>
    <w:rsid w:val="00B0043B"/>
    <w:rsid w:val="00B0044E"/>
    <w:rsid w:val="00B0046A"/>
    <w:rsid w:val="00B00479"/>
    <w:rsid w:val="00B00491"/>
    <w:rsid w:val="00B00492"/>
    <w:rsid w:val="00B0049C"/>
    <w:rsid w:val="00B004B0"/>
    <w:rsid w:val="00B004BB"/>
    <w:rsid w:val="00B0052D"/>
    <w:rsid w:val="00B0052F"/>
    <w:rsid w:val="00B0053C"/>
    <w:rsid w:val="00B0054C"/>
    <w:rsid w:val="00B00562"/>
    <w:rsid w:val="00B00591"/>
    <w:rsid w:val="00B00604"/>
    <w:rsid w:val="00B00652"/>
    <w:rsid w:val="00B0065A"/>
    <w:rsid w:val="00B0068C"/>
    <w:rsid w:val="00B006D6"/>
    <w:rsid w:val="00B006DC"/>
    <w:rsid w:val="00B00731"/>
    <w:rsid w:val="00B00779"/>
    <w:rsid w:val="00B007C1"/>
    <w:rsid w:val="00B007DB"/>
    <w:rsid w:val="00B007EB"/>
    <w:rsid w:val="00B0084C"/>
    <w:rsid w:val="00B00861"/>
    <w:rsid w:val="00B00879"/>
    <w:rsid w:val="00B0087C"/>
    <w:rsid w:val="00B008A0"/>
    <w:rsid w:val="00B008A7"/>
    <w:rsid w:val="00B008CC"/>
    <w:rsid w:val="00B008CF"/>
    <w:rsid w:val="00B008F0"/>
    <w:rsid w:val="00B008FD"/>
    <w:rsid w:val="00B00930"/>
    <w:rsid w:val="00B00952"/>
    <w:rsid w:val="00B00959"/>
    <w:rsid w:val="00B00964"/>
    <w:rsid w:val="00B009E5"/>
    <w:rsid w:val="00B00A04"/>
    <w:rsid w:val="00B00A13"/>
    <w:rsid w:val="00B00A18"/>
    <w:rsid w:val="00B00A1F"/>
    <w:rsid w:val="00B00AD2"/>
    <w:rsid w:val="00B00AEB"/>
    <w:rsid w:val="00B00B59"/>
    <w:rsid w:val="00B00B6D"/>
    <w:rsid w:val="00B00B78"/>
    <w:rsid w:val="00B00B7E"/>
    <w:rsid w:val="00B00B87"/>
    <w:rsid w:val="00B00BAD"/>
    <w:rsid w:val="00B00BDB"/>
    <w:rsid w:val="00B00BF7"/>
    <w:rsid w:val="00B00C1D"/>
    <w:rsid w:val="00B00C40"/>
    <w:rsid w:val="00B00C72"/>
    <w:rsid w:val="00B00C85"/>
    <w:rsid w:val="00B00CC0"/>
    <w:rsid w:val="00B00CEE"/>
    <w:rsid w:val="00B00D5F"/>
    <w:rsid w:val="00B00D9B"/>
    <w:rsid w:val="00B00DCC"/>
    <w:rsid w:val="00B00E0D"/>
    <w:rsid w:val="00B00E1E"/>
    <w:rsid w:val="00B00E49"/>
    <w:rsid w:val="00B00E91"/>
    <w:rsid w:val="00B00E94"/>
    <w:rsid w:val="00B00F09"/>
    <w:rsid w:val="00B00F89"/>
    <w:rsid w:val="00B00F8B"/>
    <w:rsid w:val="00B00FA3"/>
    <w:rsid w:val="00B00FBB"/>
    <w:rsid w:val="00B00FC2"/>
    <w:rsid w:val="00B00FCB"/>
    <w:rsid w:val="00B00FEE"/>
    <w:rsid w:val="00B00FF6"/>
    <w:rsid w:val="00B01036"/>
    <w:rsid w:val="00B01065"/>
    <w:rsid w:val="00B01072"/>
    <w:rsid w:val="00B01083"/>
    <w:rsid w:val="00B0108E"/>
    <w:rsid w:val="00B010D9"/>
    <w:rsid w:val="00B01119"/>
    <w:rsid w:val="00B01145"/>
    <w:rsid w:val="00B0117B"/>
    <w:rsid w:val="00B0117E"/>
    <w:rsid w:val="00B011C7"/>
    <w:rsid w:val="00B0120D"/>
    <w:rsid w:val="00B0121C"/>
    <w:rsid w:val="00B01221"/>
    <w:rsid w:val="00B0122C"/>
    <w:rsid w:val="00B01250"/>
    <w:rsid w:val="00B01268"/>
    <w:rsid w:val="00B01284"/>
    <w:rsid w:val="00B012BD"/>
    <w:rsid w:val="00B012C4"/>
    <w:rsid w:val="00B0131E"/>
    <w:rsid w:val="00B01322"/>
    <w:rsid w:val="00B0133D"/>
    <w:rsid w:val="00B01353"/>
    <w:rsid w:val="00B01367"/>
    <w:rsid w:val="00B01383"/>
    <w:rsid w:val="00B013AF"/>
    <w:rsid w:val="00B013D9"/>
    <w:rsid w:val="00B01403"/>
    <w:rsid w:val="00B01425"/>
    <w:rsid w:val="00B01431"/>
    <w:rsid w:val="00B0144F"/>
    <w:rsid w:val="00B014CC"/>
    <w:rsid w:val="00B014FB"/>
    <w:rsid w:val="00B0153E"/>
    <w:rsid w:val="00B0158D"/>
    <w:rsid w:val="00B0158E"/>
    <w:rsid w:val="00B015A4"/>
    <w:rsid w:val="00B015F8"/>
    <w:rsid w:val="00B01622"/>
    <w:rsid w:val="00B0162F"/>
    <w:rsid w:val="00B01647"/>
    <w:rsid w:val="00B01664"/>
    <w:rsid w:val="00B0167C"/>
    <w:rsid w:val="00B016E7"/>
    <w:rsid w:val="00B0170D"/>
    <w:rsid w:val="00B01776"/>
    <w:rsid w:val="00B0178D"/>
    <w:rsid w:val="00B017B1"/>
    <w:rsid w:val="00B017B9"/>
    <w:rsid w:val="00B017C5"/>
    <w:rsid w:val="00B0183F"/>
    <w:rsid w:val="00B01859"/>
    <w:rsid w:val="00B01870"/>
    <w:rsid w:val="00B01878"/>
    <w:rsid w:val="00B01879"/>
    <w:rsid w:val="00B0188C"/>
    <w:rsid w:val="00B01893"/>
    <w:rsid w:val="00B018C1"/>
    <w:rsid w:val="00B0193B"/>
    <w:rsid w:val="00B01945"/>
    <w:rsid w:val="00B01963"/>
    <w:rsid w:val="00B01A01"/>
    <w:rsid w:val="00B01A13"/>
    <w:rsid w:val="00B01A2A"/>
    <w:rsid w:val="00B01AD5"/>
    <w:rsid w:val="00B01ADA"/>
    <w:rsid w:val="00B01AE5"/>
    <w:rsid w:val="00B01AED"/>
    <w:rsid w:val="00B01AF0"/>
    <w:rsid w:val="00B01B53"/>
    <w:rsid w:val="00B01B70"/>
    <w:rsid w:val="00B01BBA"/>
    <w:rsid w:val="00B01BD4"/>
    <w:rsid w:val="00B01BE6"/>
    <w:rsid w:val="00B01BE7"/>
    <w:rsid w:val="00B01C21"/>
    <w:rsid w:val="00B01C24"/>
    <w:rsid w:val="00B01C6E"/>
    <w:rsid w:val="00B01CBD"/>
    <w:rsid w:val="00B01CEE"/>
    <w:rsid w:val="00B01D26"/>
    <w:rsid w:val="00B01D3C"/>
    <w:rsid w:val="00B01D52"/>
    <w:rsid w:val="00B01D5C"/>
    <w:rsid w:val="00B01D65"/>
    <w:rsid w:val="00B01D82"/>
    <w:rsid w:val="00B01D88"/>
    <w:rsid w:val="00B01D8F"/>
    <w:rsid w:val="00B01D9C"/>
    <w:rsid w:val="00B01DA2"/>
    <w:rsid w:val="00B01DE0"/>
    <w:rsid w:val="00B01E21"/>
    <w:rsid w:val="00B01E44"/>
    <w:rsid w:val="00B01E84"/>
    <w:rsid w:val="00B01E85"/>
    <w:rsid w:val="00B01F32"/>
    <w:rsid w:val="00B01F3F"/>
    <w:rsid w:val="00B01F73"/>
    <w:rsid w:val="00B01F9D"/>
    <w:rsid w:val="00B01FAC"/>
    <w:rsid w:val="00B01FD6"/>
    <w:rsid w:val="00B02020"/>
    <w:rsid w:val="00B02024"/>
    <w:rsid w:val="00B0205D"/>
    <w:rsid w:val="00B02062"/>
    <w:rsid w:val="00B020CF"/>
    <w:rsid w:val="00B02131"/>
    <w:rsid w:val="00B0214C"/>
    <w:rsid w:val="00B021D2"/>
    <w:rsid w:val="00B021DE"/>
    <w:rsid w:val="00B021F2"/>
    <w:rsid w:val="00B02221"/>
    <w:rsid w:val="00B02224"/>
    <w:rsid w:val="00B0224A"/>
    <w:rsid w:val="00B02250"/>
    <w:rsid w:val="00B02257"/>
    <w:rsid w:val="00B02268"/>
    <w:rsid w:val="00B02270"/>
    <w:rsid w:val="00B0227A"/>
    <w:rsid w:val="00B022C6"/>
    <w:rsid w:val="00B022DC"/>
    <w:rsid w:val="00B022E1"/>
    <w:rsid w:val="00B02305"/>
    <w:rsid w:val="00B0231A"/>
    <w:rsid w:val="00B02326"/>
    <w:rsid w:val="00B0232A"/>
    <w:rsid w:val="00B0232B"/>
    <w:rsid w:val="00B02350"/>
    <w:rsid w:val="00B0235A"/>
    <w:rsid w:val="00B023A0"/>
    <w:rsid w:val="00B023E3"/>
    <w:rsid w:val="00B023F6"/>
    <w:rsid w:val="00B0242B"/>
    <w:rsid w:val="00B024A9"/>
    <w:rsid w:val="00B024F7"/>
    <w:rsid w:val="00B0250B"/>
    <w:rsid w:val="00B02516"/>
    <w:rsid w:val="00B0252D"/>
    <w:rsid w:val="00B02530"/>
    <w:rsid w:val="00B0254D"/>
    <w:rsid w:val="00B025BF"/>
    <w:rsid w:val="00B025C7"/>
    <w:rsid w:val="00B025D7"/>
    <w:rsid w:val="00B0260A"/>
    <w:rsid w:val="00B0268D"/>
    <w:rsid w:val="00B026F6"/>
    <w:rsid w:val="00B02727"/>
    <w:rsid w:val="00B02749"/>
    <w:rsid w:val="00B02766"/>
    <w:rsid w:val="00B02776"/>
    <w:rsid w:val="00B02780"/>
    <w:rsid w:val="00B02791"/>
    <w:rsid w:val="00B027F6"/>
    <w:rsid w:val="00B027FF"/>
    <w:rsid w:val="00B0282D"/>
    <w:rsid w:val="00B02837"/>
    <w:rsid w:val="00B0284C"/>
    <w:rsid w:val="00B0287C"/>
    <w:rsid w:val="00B028AD"/>
    <w:rsid w:val="00B028C5"/>
    <w:rsid w:val="00B0290B"/>
    <w:rsid w:val="00B02910"/>
    <w:rsid w:val="00B02971"/>
    <w:rsid w:val="00B029B0"/>
    <w:rsid w:val="00B029BA"/>
    <w:rsid w:val="00B029C3"/>
    <w:rsid w:val="00B029D1"/>
    <w:rsid w:val="00B02A4F"/>
    <w:rsid w:val="00B02A63"/>
    <w:rsid w:val="00B02AE7"/>
    <w:rsid w:val="00B02B00"/>
    <w:rsid w:val="00B02B01"/>
    <w:rsid w:val="00B02B06"/>
    <w:rsid w:val="00B02B0D"/>
    <w:rsid w:val="00B02B5C"/>
    <w:rsid w:val="00B02B6F"/>
    <w:rsid w:val="00B02B70"/>
    <w:rsid w:val="00B02B82"/>
    <w:rsid w:val="00B02B8F"/>
    <w:rsid w:val="00B02B97"/>
    <w:rsid w:val="00B02BEC"/>
    <w:rsid w:val="00B02BF9"/>
    <w:rsid w:val="00B02C06"/>
    <w:rsid w:val="00B02C07"/>
    <w:rsid w:val="00B02C19"/>
    <w:rsid w:val="00B02C4E"/>
    <w:rsid w:val="00B02C84"/>
    <w:rsid w:val="00B02CB3"/>
    <w:rsid w:val="00B02CBC"/>
    <w:rsid w:val="00B02CCA"/>
    <w:rsid w:val="00B02CF2"/>
    <w:rsid w:val="00B02D12"/>
    <w:rsid w:val="00B02D94"/>
    <w:rsid w:val="00B02DA9"/>
    <w:rsid w:val="00B02DE9"/>
    <w:rsid w:val="00B02E37"/>
    <w:rsid w:val="00B02E45"/>
    <w:rsid w:val="00B02E80"/>
    <w:rsid w:val="00B02E8D"/>
    <w:rsid w:val="00B02EF1"/>
    <w:rsid w:val="00B02F15"/>
    <w:rsid w:val="00B02FA4"/>
    <w:rsid w:val="00B02FA9"/>
    <w:rsid w:val="00B02FD6"/>
    <w:rsid w:val="00B02FE6"/>
    <w:rsid w:val="00B03022"/>
    <w:rsid w:val="00B0302F"/>
    <w:rsid w:val="00B03040"/>
    <w:rsid w:val="00B03071"/>
    <w:rsid w:val="00B03091"/>
    <w:rsid w:val="00B03095"/>
    <w:rsid w:val="00B030A7"/>
    <w:rsid w:val="00B03105"/>
    <w:rsid w:val="00B03116"/>
    <w:rsid w:val="00B03136"/>
    <w:rsid w:val="00B03172"/>
    <w:rsid w:val="00B031B1"/>
    <w:rsid w:val="00B031DB"/>
    <w:rsid w:val="00B03215"/>
    <w:rsid w:val="00B03216"/>
    <w:rsid w:val="00B0324B"/>
    <w:rsid w:val="00B03292"/>
    <w:rsid w:val="00B032A1"/>
    <w:rsid w:val="00B03339"/>
    <w:rsid w:val="00B03361"/>
    <w:rsid w:val="00B03460"/>
    <w:rsid w:val="00B0346F"/>
    <w:rsid w:val="00B03474"/>
    <w:rsid w:val="00B03489"/>
    <w:rsid w:val="00B034B8"/>
    <w:rsid w:val="00B034E8"/>
    <w:rsid w:val="00B034F3"/>
    <w:rsid w:val="00B034F7"/>
    <w:rsid w:val="00B0353F"/>
    <w:rsid w:val="00B0355D"/>
    <w:rsid w:val="00B03573"/>
    <w:rsid w:val="00B0357B"/>
    <w:rsid w:val="00B03595"/>
    <w:rsid w:val="00B0363F"/>
    <w:rsid w:val="00B03654"/>
    <w:rsid w:val="00B03662"/>
    <w:rsid w:val="00B0369C"/>
    <w:rsid w:val="00B036A2"/>
    <w:rsid w:val="00B036A6"/>
    <w:rsid w:val="00B036E8"/>
    <w:rsid w:val="00B03731"/>
    <w:rsid w:val="00B03772"/>
    <w:rsid w:val="00B03777"/>
    <w:rsid w:val="00B03782"/>
    <w:rsid w:val="00B0378B"/>
    <w:rsid w:val="00B03796"/>
    <w:rsid w:val="00B037B5"/>
    <w:rsid w:val="00B037C0"/>
    <w:rsid w:val="00B037E2"/>
    <w:rsid w:val="00B03805"/>
    <w:rsid w:val="00B03811"/>
    <w:rsid w:val="00B03822"/>
    <w:rsid w:val="00B0382B"/>
    <w:rsid w:val="00B0387D"/>
    <w:rsid w:val="00B0388C"/>
    <w:rsid w:val="00B038AE"/>
    <w:rsid w:val="00B038D1"/>
    <w:rsid w:val="00B03932"/>
    <w:rsid w:val="00B03972"/>
    <w:rsid w:val="00B039E2"/>
    <w:rsid w:val="00B03A47"/>
    <w:rsid w:val="00B03A68"/>
    <w:rsid w:val="00B03A6D"/>
    <w:rsid w:val="00B03A80"/>
    <w:rsid w:val="00B03AAE"/>
    <w:rsid w:val="00B03AB4"/>
    <w:rsid w:val="00B03AFF"/>
    <w:rsid w:val="00B03B32"/>
    <w:rsid w:val="00B03B4A"/>
    <w:rsid w:val="00B03B54"/>
    <w:rsid w:val="00B03B65"/>
    <w:rsid w:val="00B03B72"/>
    <w:rsid w:val="00B03B91"/>
    <w:rsid w:val="00B03BA1"/>
    <w:rsid w:val="00B03BDF"/>
    <w:rsid w:val="00B03BFC"/>
    <w:rsid w:val="00B03C83"/>
    <w:rsid w:val="00B03C94"/>
    <w:rsid w:val="00B03C9A"/>
    <w:rsid w:val="00B03CC1"/>
    <w:rsid w:val="00B03CC2"/>
    <w:rsid w:val="00B03CDE"/>
    <w:rsid w:val="00B03CFF"/>
    <w:rsid w:val="00B03D7D"/>
    <w:rsid w:val="00B03D7F"/>
    <w:rsid w:val="00B03DC0"/>
    <w:rsid w:val="00B03DC1"/>
    <w:rsid w:val="00B03DD3"/>
    <w:rsid w:val="00B03DDE"/>
    <w:rsid w:val="00B03E32"/>
    <w:rsid w:val="00B03E4F"/>
    <w:rsid w:val="00B03E79"/>
    <w:rsid w:val="00B03E81"/>
    <w:rsid w:val="00B03EB6"/>
    <w:rsid w:val="00B03EE3"/>
    <w:rsid w:val="00B03EE9"/>
    <w:rsid w:val="00B03EEB"/>
    <w:rsid w:val="00B03F66"/>
    <w:rsid w:val="00B03F72"/>
    <w:rsid w:val="00B03FDC"/>
    <w:rsid w:val="00B03FF7"/>
    <w:rsid w:val="00B0401C"/>
    <w:rsid w:val="00B04023"/>
    <w:rsid w:val="00B04025"/>
    <w:rsid w:val="00B0409A"/>
    <w:rsid w:val="00B040B0"/>
    <w:rsid w:val="00B04128"/>
    <w:rsid w:val="00B0414A"/>
    <w:rsid w:val="00B04161"/>
    <w:rsid w:val="00B04185"/>
    <w:rsid w:val="00B041DD"/>
    <w:rsid w:val="00B0422A"/>
    <w:rsid w:val="00B04279"/>
    <w:rsid w:val="00B042C7"/>
    <w:rsid w:val="00B042E4"/>
    <w:rsid w:val="00B0431D"/>
    <w:rsid w:val="00B04334"/>
    <w:rsid w:val="00B0434E"/>
    <w:rsid w:val="00B04350"/>
    <w:rsid w:val="00B0436A"/>
    <w:rsid w:val="00B04384"/>
    <w:rsid w:val="00B0438D"/>
    <w:rsid w:val="00B04390"/>
    <w:rsid w:val="00B0439F"/>
    <w:rsid w:val="00B043C5"/>
    <w:rsid w:val="00B043FA"/>
    <w:rsid w:val="00B0440D"/>
    <w:rsid w:val="00B04437"/>
    <w:rsid w:val="00B04498"/>
    <w:rsid w:val="00B044EA"/>
    <w:rsid w:val="00B04505"/>
    <w:rsid w:val="00B04524"/>
    <w:rsid w:val="00B04536"/>
    <w:rsid w:val="00B04545"/>
    <w:rsid w:val="00B0459C"/>
    <w:rsid w:val="00B045A4"/>
    <w:rsid w:val="00B045A9"/>
    <w:rsid w:val="00B045D4"/>
    <w:rsid w:val="00B04638"/>
    <w:rsid w:val="00B0463C"/>
    <w:rsid w:val="00B04670"/>
    <w:rsid w:val="00B04671"/>
    <w:rsid w:val="00B0467D"/>
    <w:rsid w:val="00B04686"/>
    <w:rsid w:val="00B0469B"/>
    <w:rsid w:val="00B046C4"/>
    <w:rsid w:val="00B046DE"/>
    <w:rsid w:val="00B0471C"/>
    <w:rsid w:val="00B04731"/>
    <w:rsid w:val="00B04771"/>
    <w:rsid w:val="00B04772"/>
    <w:rsid w:val="00B0477F"/>
    <w:rsid w:val="00B0478A"/>
    <w:rsid w:val="00B047CB"/>
    <w:rsid w:val="00B047FD"/>
    <w:rsid w:val="00B04832"/>
    <w:rsid w:val="00B0484A"/>
    <w:rsid w:val="00B04864"/>
    <w:rsid w:val="00B04868"/>
    <w:rsid w:val="00B04889"/>
    <w:rsid w:val="00B048D0"/>
    <w:rsid w:val="00B048DB"/>
    <w:rsid w:val="00B048E5"/>
    <w:rsid w:val="00B048EA"/>
    <w:rsid w:val="00B0491F"/>
    <w:rsid w:val="00B04920"/>
    <w:rsid w:val="00B04922"/>
    <w:rsid w:val="00B04946"/>
    <w:rsid w:val="00B049DB"/>
    <w:rsid w:val="00B049E7"/>
    <w:rsid w:val="00B049EF"/>
    <w:rsid w:val="00B04A17"/>
    <w:rsid w:val="00B04A86"/>
    <w:rsid w:val="00B04A9C"/>
    <w:rsid w:val="00B04AE5"/>
    <w:rsid w:val="00B04B14"/>
    <w:rsid w:val="00B04B24"/>
    <w:rsid w:val="00B04B7B"/>
    <w:rsid w:val="00B04B87"/>
    <w:rsid w:val="00B04BA0"/>
    <w:rsid w:val="00B04C01"/>
    <w:rsid w:val="00B04CB4"/>
    <w:rsid w:val="00B04CC9"/>
    <w:rsid w:val="00B04CD7"/>
    <w:rsid w:val="00B04D16"/>
    <w:rsid w:val="00B04D22"/>
    <w:rsid w:val="00B04D94"/>
    <w:rsid w:val="00B04DB1"/>
    <w:rsid w:val="00B04E6E"/>
    <w:rsid w:val="00B04EBF"/>
    <w:rsid w:val="00B04F3A"/>
    <w:rsid w:val="00B04F55"/>
    <w:rsid w:val="00B04F6D"/>
    <w:rsid w:val="00B04F75"/>
    <w:rsid w:val="00B04FA3"/>
    <w:rsid w:val="00B04FA6"/>
    <w:rsid w:val="00B04FBD"/>
    <w:rsid w:val="00B04FCB"/>
    <w:rsid w:val="00B0502E"/>
    <w:rsid w:val="00B05074"/>
    <w:rsid w:val="00B05082"/>
    <w:rsid w:val="00B050A0"/>
    <w:rsid w:val="00B050BF"/>
    <w:rsid w:val="00B050C7"/>
    <w:rsid w:val="00B05103"/>
    <w:rsid w:val="00B05124"/>
    <w:rsid w:val="00B0515F"/>
    <w:rsid w:val="00B0516F"/>
    <w:rsid w:val="00B0518B"/>
    <w:rsid w:val="00B051A8"/>
    <w:rsid w:val="00B051CE"/>
    <w:rsid w:val="00B051E0"/>
    <w:rsid w:val="00B05223"/>
    <w:rsid w:val="00B05298"/>
    <w:rsid w:val="00B052B9"/>
    <w:rsid w:val="00B052BA"/>
    <w:rsid w:val="00B052C0"/>
    <w:rsid w:val="00B052E9"/>
    <w:rsid w:val="00B052ED"/>
    <w:rsid w:val="00B0530F"/>
    <w:rsid w:val="00B0531C"/>
    <w:rsid w:val="00B05340"/>
    <w:rsid w:val="00B05351"/>
    <w:rsid w:val="00B0536E"/>
    <w:rsid w:val="00B05374"/>
    <w:rsid w:val="00B05390"/>
    <w:rsid w:val="00B05396"/>
    <w:rsid w:val="00B053A0"/>
    <w:rsid w:val="00B053B9"/>
    <w:rsid w:val="00B053BC"/>
    <w:rsid w:val="00B053DC"/>
    <w:rsid w:val="00B053F3"/>
    <w:rsid w:val="00B0540A"/>
    <w:rsid w:val="00B05420"/>
    <w:rsid w:val="00B05425"/>
    <w:rsid w:val="00B0542A"/>
    <w:rsid w:val="00B05482"/>
    <w:rsid w:val="00B05496"/>
    <w:rsid w:val="00B0549B"/>
    <w:rsid w:val="00B0549F"/>
    <w:rsid w:val="00B054B9"/>
    <w:rsid w:val="00B05519"/>
    <w:rsid w:val="00B05529"/>
    <w:rsid w:val="00B0553C"/>
    <w:rsid w:val="00B0556D"/>
    <w:rsid w:val="00B0559F"/>
    <w:rsid w:val="00B055C4"/>
    <w:rsid w:val="00B055E5"/>
    <w:rsid w:val="00B055F8"/>
    <w:rsid w:val="00B05624"/>
    <w:rsid w:val="00B05639"/>
    <w:rsid w:val="00B0568A"/>
    <w:rsid w:val="00B056AD"/>
    <w:rsid w:val="00B05729"/>
    <w:rsid w:val="00B0572B"/>
    <w:rsid w:val="00B0573E"/>
    <w:rsid w:val="00B05774"/>
    <w:rsid w:val="00B057A7"/>
    <w:rsid w:val="00B057E1"/>
    <w:rsid w:val="00B057EF"/>
    <w:rsid w:val="00B057F3"/>
    <w:rsid w:val="00B057F8"/>
    <w:rsid w:val="00B057FA"/>
    <w:rsid w:val="00B0580D"/>
    <w:rsid w:val="00B05834"/>
    <w:rsid w:val="00B05872"/>
    <w:rsid w:val="00B05876"/>
    <w:rsid w:val="00B0588E"/>
    <w:rsid w:val="00B058D2"/>
    <w:rsid w:val="00B05936"/>
    <w:rsid w:val="00B059AD"/>
    <w:rsid w:val="00B059F6"/>
    <w:rsid w:val="00B05A2C"/>
    <w:rsid w:val="00B05A32"/>
    <w:rsid w:val="00B05A5E"/>
    <w:rsid w:val="00B05AA1"/>
    <w:rsid w:val="00B05ADD"/>
    <w:rsid w:val="00B05B0E"/>
    <w:rsid w:val="00B05B24"/>
    <w:rsid w:val="00B05B25"/>
    <w:rsid w:val="00B05B2F"/>
    <w:rsid w:val="00B05B66"/>
    <w:rsid w:val="00B05B77"/>
    <w:rsid w:val="00B05B84"/>
    <w:rsid w:val="00B05B85"/>
    <w:rsid w:val="00B05B9A"/>
    <w:rsid w:val="00B05BC3"/>
    <w:rsid w:val="00B05BC9"/>
    <w:rsid w:val="00B05BD0"/>
    <w:rsid w:val="00B05BDB"/>
    <w:rsid w:val="00B05BE6"/>
    <w:rsid w:val="00B05BE7"/>
    <w:rsid w:val="00B05BF2"/>
    <w:rsid w:val="00B05C42"/>
    <w:rsid w:val="00B05CFB"/>
    <w:rsid w:val="00B05D06"/>
    <w:rsid w:val="00B05D21"/>
    <w:rsid w:val="00B05D39"/>
    <w:rsid w:val="00B05D67"/>
    <w:rsid w:val="00B05D6A"/>
    <w:rsid w:val="00B05D79"/>
    <w:rsid w:val="00B05D7C"/>
    <w:rsid w:val="00B05DA6"/>
    <w:rsid w:val="00B05DC1"/>
    <w:rsid w:val="00B05DC5"/>
    <w:rsid w:val="00B05DD7"/>
    <w:rsid w:val="00B05DE1"/>
    <w:rsid w:val="00B05E47"/>
    <w:rsid w:val="00B05E52"/>
    <w:rsid w:val="00B05E54"/>
    <w:rsid w:val="00B05E82"/>
    <w:rsid w:val="00B05E96"/>
    <w:rsid w:val="00B05E9E"/>
    <w:rsid w:val="00B05EC7"/>
    <w:rsid w:val="00B05ECD"/>
    <w:rsid w:val="00B05ED6"/>
    <w:rsid w:val="00B05EDA"/>
    <w:rsid w:val="00B05EDE"/>
    <w:rsid w:val="00B05F65"/>
    <w:rsid w:val="00B05F97"/>
    <w:rsid w:val="00B05FA2"/>
    <w:rsid w:val="00B05FAB"/>
    <w:rsid w:val="00B05FE3"/>
    <w:rsid w:val="00B05FEC"/>
    <w:rsid w:val="00B05FFC"/>
    <w:rsid w:val="00B06002"/>
    <w:rsid w:val="00B0600E"/>
    <w:rsid w:val="00B06023"/>
    <w:rsid w:val="00B06037"/>
    <w:rsid w:val="00B06049"/>
    <w:rsid w:val="00B06064"/>
    <w:rsid w:val="00B06074"/>
    <w:rsid w:val="00B060B0"/>
    <w:rsid w:val="00B060D3"/>
    <w:rsid w:val="00B060D7"/>
    <w:rsid w:val="00B060DE"/>
    <w:rsid w:val="00B06142"/>
    <w:rsid w:val="00B06148"/>
    <w:rsid w:val="00B06179"/>
    <w:rsid w:val="00B06196"/>
    <w:rsid w:val="00B061C1"/>
    <w:rsid w:val="00B061CE"/>
    <w:rsid w:val="00B061F7"/>
    <w:rsid w:val="00B06212"/>
    <w:rsid w:val="00B06216"/>
    <w:rsid w:val="00B06238"/>
    <w:rsid w:val="00B06240"/>
    <w:rsid w:val="00B06250"/>
    <w:rsid w:val="00B0627E"/>
    <w:rsid w:val="00B0629F"/>
    <w:rsid w:val="00B062A1"/>
    <w:rsid w:val="00B062AA"/>
    <w:rsid w:val="00B062AE"/>
    <w:rsid w:val="00B062B4"/>
    <w:rsid w:val="00B06301"/>
    <w:rsid w:val="00B06327"/>
    <w:rsid w:val="00B06349"/>
    <w:rsid w:val="00B0635D"/>
    <w:rsid w:val="00B06369"/>
    <w:rsid w:val="00B06387"/>
    <w:rsid w:val="00B06396"/>
    <w:rsid w:val="00B063BA"/>
    <w:rsid w:val="00B06468"/>
    <w:rsid w:val="00B064A7"/>
    <w:rsid w:val="00B06504"/>
    <w:rsid w:val="00B0650B"/>
    <w:rsid w:val="00B06529"/>
    <w:rsid w:val="00B0653F"/>
    <w:rsid w:val="00B06540"/>
    <w:rsid w:val="00B0654E"/>
    <w:rsid w:val="00B0655E"/>
    <w:rsid w:val="00B06579"/>
    <w:rsid w:val="00B0657D"/>
    <w:rsid w:val="00B0657E"/>
    <w:rsid w:val="00B06587"/>
    <w:rsid w:val="00B06588"/>
    <w:rsid w:val="00B06589"/>
    <w:rsid w:val="00B065DA"/>
    <w:rsid w:val="00B0662E"/>
    <w:rsid w:val="00B0667B"/>
    <w:rsid w:val="00B066A0"/>
    <w:rsid w:val="00B066FF"/>
    <w:rsid w:val="00B06719"/>
    <w:rsid w:val="00B06800"/>
    <w:rsid w:val="00B0680E"/>
    <w:rsid w:val="00B06813"/>
    <w:rsid w:val="00B0683C"/>
    <w:rsid w:val="00B06847"/>
    <w:rsid w:val="00B0689C"/>
    <w:rsid w:val="00B068DA"/>
    <w:rsid w:val="00B068E4"/>
    <w:rsid w:val="00B068F3"/>
    <w:rsid w:val="00B06905"/>
    <w:rsid w:val="00B06913"/>
    <w:rsid w:val="00B0691F"/>
    <w:rsid w:val="00B06935"/>
    <w:rsid w:val="00B06973"/>
    <w:rsid w:val="00B069BB"/>
    <w:rsid w:val="00B06A06"/>
    <w:rsid w:val="00B06A1E"/>
    <w:rsid w:val="00B06A31"/>
    <w:rsid w:val="00B06A59"/>
    <w:rsid w:val="00B06A67"/>
    <w:rsid w:val="00B06A6B"/>
    <w:rsid w:val="00B06A80"/>
    <w:rsid w:val="00B06A93"/>
    <w:rsid w:val="00B06AAB"/>
    <w:rsid w:val="00B06AD6"/>
    <w:rsid w:val="00B06AD9"/>
    <w:rsid w:val="00B06ADC"/>
    <w:rsid w:val="00B06AF6"/>
    <w:rsid w:val="00B06B5F"/>
    <w:rsid w:val="00B06B92"/>
    <w:rsid w:val="00B06BA3"/>
    <w:rsid w:val="00B06BD0"/>
    <w:rsid w:val="00B06C02"/>
    <w:rsid w:val="00B06C05"/>
    <w:rsid w:val="00B06C10"/>
    <w:rsid w:val="00B06C3B"/>
    <w:rsid w:val="00B06C91"/>
    <w:rsid w:val="00B06CB7"/>
    <w:rsid w:val="00B06CD1"/>
    <w:rsid w:val="00B06CED"/>
    <w:rsid w:val="00B06D10"/>
    <w:rsid w:val="00B06D7D"/>
    <w:rsid w:val="00B06D8C"/>
    <w:rsid w:val="00B06DC1"/>
    <w:rsid w:val="00B06DCA"/>
    <w:rsid w:val="00B06DF2"/>
    <w:rsid w:val="00B06E19"/>
    <w:rsid w:val="00B06E1E"/>
    <w:rsid w:val="00B06E56"/>
    <w:rsid w:val="00B06E68"/>
    <w:rsid w:val="00B06EA9"/>
    <w:rsid w:val="00B06FDE"/>
    <w:rsid w:val="00B07032"/>
    <w:rsid w:val="00B07042"/>
    <w:rsid w:val="00B07049"/>
    <w:rsid w:val="00B07085"/>
    <w:rsid w:val="00B07094"/>
    <w:rsid w:val="00B070AE"/>
    <w:rsid w:val="00B070B6"/>
    <w:rsid w:val="00B070E3"/>
    <w:rsid w:val="00B071A7"/>
    <w:rsid w:val="00B071AA"/>
    <w:rsid w:val="00B071CA"/>
    <w:rsid w:val="00B071F8"/>
    <w:rsid w:val="00B07221"/>
    <w:rsid w:val="00B0723C"/>
    <w:rsid w:val="00B07257"/>
    <w:rsid w:val="00B0725D"/>
    <w:rsid w:val="00B07275"/>
    <w:rsid w:val="00B072CD"/>
    <w:rsid w:val="00B07311"/>
    <w:rsid w:val="00B0732B"/>
    <w:rsid w:val="00B0732C"/>
    <w:rsid w:val="00B07330"/>
    <w:rsid w:val="00B07349"/>
    <w:rsid w:val="00B07368"/>
    <w:rsid w:val="00B07396"/>
    <w:rsid w:val="00B073A1"/>
    <w:rsid w:val="00B073CF"/>
    <w:rsid w:val="00B073DF"/>
    <w:rsid w:val="00B073F4"/>
    <w:rsid w:val="00B07426"/>
    <w:rsid w:val="00B07433"/>
    <w:rsid w:val="00B07444"/>
    <w:rsid w:val="00B07449"/>
    <w:rsid w:val="00B07489"/>
    <w:rsid w:val="00B074A7"/>
    <w:rsid w:val="00B074F1"/>
    <w:rsid w:val="00B0755C"/>
    <w:rsid w:val="00B0755D"/>
    <w:rsid w:val="00B07571"/>
    <w:rsid w:val="00B07581"/>
    <w:rsid w:val="00B07585"/>
    <w:rsid w:val="00B07588"/>
    <w:rsid w:val="00B075DD"/>
    <w:rsid w:val="00B075EF"/>
    <w:rsid w:val="00B07660"/>
    <w:rsid w:val="00B07666"/>
    <w:rsid w:val="00B076C5"/>
    <w:rsid w:val="00B076C6"/>
    <w:rsid w:val="00B076EA"/>
    <w:rsid w:val="00B0772B"/>
    <w:rsid w:val="00B07730"/>
    <w:rsid w:val="00B0776A"/>
    <w:rsid w:val="00B07799"/>
    <w:rsid w:val="00B077E9"/>
    <w:rsid w:val="00B07827"/>
    <w:rsid w:val="00B0782C"/>
    <w:rsid w:val="00B07837"/>
    <w:rsid w:val="00B07844"/>
    <w:rsid w:val="00B07870"/>
    <w:rsid w:val="00B0787B"/>
    <w:rsid w:val="00B078A9"/>
    <w:rsid w:val="00B078D8"/>
    <w:rsid w:val="00B078E0"/>
    <w:rsid w:val="00B07926"/>
    <w:rsid w:val="00B0793D"/>
    <w:rsid w:val="00B07987"/>
    <w:rsid w:val="00B07995"/>
    <w:rsid w:val="00B079A3"/>
    <w:rsid w:val="00B079DD"/>
    <w:rsid w:val="00B07A9E"/>
    <w:rsid w:val="00B07AAB"/>
    <w:rsid w:val="00B07B05"/>
    <w:rsid w:val="00B07B14"/>
    <w:rsid w:val="00B07B3F"/>
    <w:rsid w:val="00B07BE7"/>
    <w:rsid w:val="00B07BED"/>
    <w:rsid w:val="00B07C2A"/>
    <w:rsid w:val="00B07C5B"/>
    <w:rsid w:val="00B07C7A"/>
    <w:rsid w:val="00B07C94"/>
    <w:rsid w:val="00B07C97"/>
    <w:rsid w:val="00B07C9F"/>
    <w:rsid w:val="00B07D08"/>
    <w:rsid w:val="00B07D25"/>
    <w:rsid w:val="00B07D69"/>
    <w:rsid w:val="00B07D6D"/>
    <w:rsid w:val="00B07D80"/>
    <w:rsid w:val="00B07DB1"/>
    <w:rsid w:val="00B07DC6"/>
    <w:rsid w:val="00B07DD4"/>
    <w:rsid w:val="00B07DD5"/>
    <w:rsid w:val="00B07DEF"/>
    <w:rsid w:val="00B07DFE"/>
    <w:rsid w:val="00B07E01"/>
    <w:rsid w:val="00B07E3A"/>
    <w:rsid w:val="00B07E4A"/>
    <w:rsid w:val="00B07E61"/>
    <w:rsid w:val="00B07E89"/>
    <w:rsid w:val="00B07EA2"/>
    <w:rsid w:val="00B07EBF"/>
    <w:rsid w:val="00B07ED3"/>
    <w:rsid w:val="00B07ED5"/>
    <w:rsid w:val="00B07EE1"/>
    <w:rsid w:val="00B07F08"/>
    <w:rsid w:val="00B07F16"/>
    <w:rsid w:val="00B07F1B"/>
    <w:rsid w:val="00B07F67"/>
    <w:rsid w:val="00B07F73"/>
    <w:rsid w:val="00B07FBB"/>
    <w:rsid w:val="00B07FC4"/>
    <w:rsid w:val="00B07FF4"/>
    <w:rsid w:val="00B07FF8"/>
    <w:rsid w:val="00B10010"/>
    <w:rsid w:val="00B10030"/>
    <w:rsid w:val="00B10034"/>
    <w:rsid w:val="00B10069"/>
    <w:rsid w:val="00B10077"/>
    <w:rsid w:val="00B100EF"/>
    <w:rsid w:val="00B100F9"/>
    <w:rsid w:val="00B10115"/>
    <w:rsid w:val="00B1013C"/>
    <w:rsid w:val="00B1015C"/>
    <w:rsid w:val="00B1017C"/>
    <w:rsid w:val="00B1017D"/>
    <w:rsid w:val="00B1018E"/>
    <w:rsid w:val="00B101A0"/>
    <w:rsid w:val="00B101CE"/>
    <w:rsid w:val="00B101EF"/>
    <w:rsid w:val="00B101F7"/>
    <w:rsid w:val="00B10203"/>
    <w:rsid w:val="00B10231"/>
    <w:rsid w:val="00B1026B"/>
    <w:rsid w:val="00B1027A"/>
    <w:rsid w:val="00B10281"/>
    <w:rsid w:val="00B102A8"/>
    <w:rsid w:val="00B102E4"/>
    <w:rsid w:val="00B102F2"/>
    <w:rsid w:val="00B10316"/>
    <w:rsid w:val="00B10378"/>
    <w:rsid w:val="00B103B2"/>
    <w:rsid w:val="00B103DC"/>
    <w:rsid w:val="00B10410"/>
    <w:rsid w:val="00B1042E"/>
    <w:rsid w:val="00B10494"/>
    <w:rsid w:val="00B104AD"/>
    <w:rsid w:val="00B104EF"/>
    <w:rsid w:val="00B10539"/>
    <w:rsid w:val="00B1056F"/>
    <w:rsid w:val="00B10577"/>
    <w:rsid w:val="00B10599"/>
    <w:rsid w:val="00B1059C"/>
    <w:rsid w:val="00B105D7"/>
    <w:rsid w:val="00B105EA"/>
    <w:rsid w:val="00B106BE"/>
    <w:rsid w:val="00B106E2"/>
    <w:rsid w:val="00B106E8"/>
    <w:rsid w:val="00B10769"/>
    <w:rsid w:val="00B1076C"/>
    <w:rsid w:val="00B107BE"/>
    <w:rsid w:val="00B107E1"/>
    <w:rsid w:val="00B10821"/>
    <w:rsid w:val="00B10829"/>
    <w:rsid w:val="00B10834"/>
    <w:rsid w:val="00B10868"/>
    <w:rsid w:val="00B108E0"/>
    <w:rsid w:val="00B108E5"/>
    <w:rsid w:val="00B108FD"/>
    <w:rsid w:val="00B10906"/>
    <w:rsid w:val="00B10910"/>
    <w:rsid w:val="00B1091C"/>
    <w:rsid w:val="00B1092B"/>
    <w:rsid w:val="00B10937"/>
    <w:rsid w:val="00B1094C"/>
    <w:rsid w:val="00B10965"/>
    <w:rsid w:val="00B1096F"/>
    <w:rsid w:val="00B10985"/>
    <w:rsid w:val="00B10988"/>
    <w:rsid w:val="00B1099D"/>
    <w:rsid w:val="00B109AA"/>
    <w:rsid w:val="00B109C3"/>
    <w:rsid w:val="00B109D2"/>
    <w:rsid w:val="00B109F5"/>
    <w:rsid w:val="00B10A00"/>
    <w:rsid w:val="00B10A1D"/>
    <w:rsid w:val="00B10A58"/>
    <w:rsid w:val="00B10A5E"/>
    <w:rsid w:val="00B10A62"/>
    <w:rsid w:val="00B10A78"/>
    <w:rsid w:val="00B10A98"/>
    <w:rsid w:val="00B10ABE"/>
    <w:rsid w:val="00B10AC4"/>
    <w:rsid w:val="00B10AE2"/>
    <w:rsid w:val="00B10AEF"/>
    <w:rsid w:val="00B10AFE"/>
    <w:rsid w:val="00B10B19"/>
    <w:rsid w:val="00B10B20"/>
    <w:rsid w:val="00B10B34"/>
    <w:rsid w:val="00B10B39"/>
    <w:rsid w:val="00B10B50"/>
    <w:rsid w:val="00B10B8F"/>
    <w:rsid w:val="00B10BA3"/>
    <w:rsid w:val="00B10BC0"/>
    <w:rsid w:val="00B10BFA"/>
    <w:rsid w:val="00B10BFF"/>
    <w:rsid w:val="00B10C1B"/>
    <w:rsid w:val="00B10C2C"/>
    <w:rsid w:val="00B10C3D"/>
    <w:rsid w:val="00B10C75"/>
    <w:rsid w:val="00B10C84"/>
    <w:rsid w:val="00B10CAC"/>
    <w:rsid w:val="00B10CB3"/>
    <w:rsid w:val="00B10CF1"/>
    <w:rsid w:val="00B10D00"/>
    <w:rsid w:val="00B10D31"/>
    <w:rsid w:val="00B10D50"/>
    <w:rsid w:val="00B10D5C"/>
    <w:rsid w:val="00B10D7A"/>
    <w:rsid w:val="00B10D93"/>
    <w:rsid w:val="00B10D9A"/>
    <w:rsid w:val="00B10DB5"/>
    <w:rsid w:val="00B10DC3"/>
    <w:rsid w:val="00B10DCE"/>
    <w:rsid w:val="00B10E73"/>
    <w:rsid w:val="00B10EA8"/>
    <w:rsid w:val="00B10EAB"/>
    <w:rsid w:val="00B10F08"/>
    <w:rsid w:val="00B10F0A"/>
    <w:rsid w:val="00B10F13"/>
    <w:rsid w:val="00B10FA0"/>
    <w:rsid w:val="00B10FB7"/>
    <w:rsid w:val="00B10FDA"/>
    <w:rsid w:val="00B10FE0"/>
    <w:rsid w:val="00B10FFD"/>
    <w:rsid w:val="00B1104D"/>
    <w:rsid w:val="00B110F4"/>
    <w:rsid w:val="00B110FC"/>
    <w:rsid w:val="00B110FD"/>
    <w:rsid w:val="00B1110E"/>
    <w:rsid w:val="00B1113D"/>
    <w:rsid w:val="00B11151"/>
    <w:rsid w:val="00B1115E"/>
    <w:rsid w:val="00B1116B"/>
    <w:rsid w:val="00B111DC"/>
    <w:rsid w:val="00B111EF"/>
    <w:rsid w:val="00B111FF"/>
    <w:rsid w:val="00B1126C"/>
    <w:rsid w:val="00B11282"/>
    <w:rsid w:val="00B112AC"/>
    <w:rsid w:val="00B112B1"/>
    <w:rsid w:val="00B112BA"/>
    <w:rsid w:val="00B112DB"/>
    <w:rsid w:val="00B112EC"/>
    <w:rsid w:val="00B11301"/>
    <w:rsid w:val="00B11303"/>
    <w:rsid w:val="00B11373"/>
    <w:rsid w:val="00B1137E"/>
    <w:rsid w:val="00B11403"/>
    <w:rsid w:val="00B11406"/>
    <w:rsid w:val="00B11432"/>
    <w:rsid w:val="00B11437"/>
    <w:rsid w:val="00B1144E"/>
    <w:rsid w:val="00B11481"/>
    <w:rsid w:val="00B1148B"/>
    <w:rsid w:val="00B114B3"/>
    <w:rsid w:val="00B114EB"/>
    <w:rsid w:val="00B114F4"/>
    <w:rsid w:val="00B11505"/>
    <w:rsid w:val="00B11538"/>
    <w:rsid w:val="00B1154C"/>
    <w:rsid w:val="00B115E2"/>
    <w:rsid w:val="00B11620"/>
    <w:rsid w:val="00B1164D"/>
    <w:rsid w:val="00B11663"/>
    <w:rsid w:val="00B11671"/>
    <w:rsid w:val="00B116B5"/>
    <w:rsid w:val="00B116B8"/>
    <w:rsid w:val="00B116C3"/>
    <w:rsid w:val="00B116D0"/>
    <w:rsid w:val="00B1170D"/>
    <w:rsid w:val="00B11745"/>
    <w:rsid w:val="00B11766"/>
    <w:rsid w:val="00B1178A"/>
    <w:rsid w:val="00B117AB"/>
    <w:rsid w:val="00B117B7"/>
    <w:rsid w:val="00B117E8"/>
    <w:rsid w:val="00B11828"/>
    <w:rsid w:val="00B1182A"/>
    <w:rsid w:val="00B11831"/>
    <w:rsid w:val="00B11870"/>
    <w:rsid w:val="00B1189E"/>
    <w:rsid w:val="00B118B5"/>
    <w:rsid w:val="00B118DA"/>
    <w:rsid w:val="00B118F3"/>
    <w:rsid w:val="00B11901"/>
    <w:rsid w:val="00B1190D"/>
    <w:rsid w:val="00B1194E"/>
    <w:rsid w:val="00B11956"/>
    <w:rsid w:val="00B11978"/>
    <w:rsid w:val="00B119A0"/>
    <w:rsid w:val="00B119B5"/>
    <w:rsid w:val="00B119BC"/>
    <w:rsid w:val="00B119C2"/>
    <w:rsid w:val="00B119C4"/>
    <w:rsid w:val="00B119DB"/>
    <w:rsid w:val="00B11A33"/>
    <w:rsid w:val="00B11A6A"/>
    <w:rsid w:val="00B11A7A"/>
    <w:rsid w:val="00B11A95"/>
    <w:rsid w:val="00B11AB0"/>
    <w:rsid w:val="00B11ABF"/>
    <w:rsid w:val="00B11AC1"/>
    <w:rsid w:val="00B11ACE"/>
    <w:rsid w:val="00B11AE9"/>
    <w:rsid w:val="00B11B6D"/>
    <w:rsid w:val="00B11BCA"/>
    <w:rsid w:val="00B11BEA"/>
    <w:rsid w:val="00B11BF0"/>
    <w:rsid w:val="00B11BF3"/>
    <w:rsid w:val="00B11C0A"/>
    <w:rsid w:val="00B11C46"/>
    <w:rsid w:val="00B11C61"/>
    <w:rsid w:val="00B11C8F"/>
    <w:rsid w:val="00B11C90"/>
    <w:rsid w:val="00B11CD8"/>
    <w:rsid w:val="00B11CE0"/>
    <w:rsid w:val="00B11D4C"/>
    <w:rsid w:val="00B11D5D"/>
    <w:rsid w:val="00B11DB8"/>
    <w:rsid w:val="00B11E11"/>
    <w:rsid w:val="00B11E2C"/>
    <w:rsid w:val="00B11E51"/>
    <w:rsid w:val="00B11E56"/>
    <w:rsid w:val="00B11E57"/>
    <w:rsid w:val="00B11E69"/>
    <w:rsid w:val="00B11EA7"/>
    <w:rsid w:val="00B11EB2"/>
    <w:rsid w:val="00B11EEC"/>
    <w:rsid w:val="00B11F23"/>
    <w:rsid w:val="00B11F29"/>
    <w:rsid w:val="00B11F4A"/>
    <w:rsid w:val="00B11FB6"/>
    <w:rsid w:val="00B11FC5"/>
    <w:rsid w:val="00B11FD1"/>
    <w:rsid w:val="00B11FE3"/>
    <w:rsid w:val="00B11FEB"/>
    <w:rsid w:val="00B11FF2"/>
    <w:rsid w:val="00B1200B"/>
    <w:rsid w:val="00B1205B"/>
    <w:rsid w:val="00B120BA"/>
    <w:rsid w:val="00B120D0"/>
    <w:rsid w:val="00B120E6"/>
    <w:rsid w:val="00B120F6"/>
    <w:rsid w:val="00B12124"/>
    <w:rsid w:val="00B1214F"/>
    <w:rsid w:val="00B12156"/>
    <w:rsid w:val="00B12170"/>
    <w:rsid w:val="00B1217C"/>
    <w:rsid w:val="00B1218D"/>
    <w:rsid w:val="00B1219A"/>
    <w:rsid w:val="00B121C9"/>
    <w:rsid w:val="00B121FA"/>
    <w:rsid w:val="00B1221D"/>
    <w:rsid w:val="00B12223"/>
    <w:rsid w:val="00B1224B"/>
    <w:rsid w:val="00B1224D"/>
    <w:rsid w:val="00B1229C"/>
    <w:rsid w:val="00B122A2"/>
    <w:rsid w:val="00B122AB"/>
    <w:rsid w:val="00B122C1"/>
    <w:rsid w:val="00B122CB"/>
    <w:rsid w:val="00B122DE"/>
    <w:rsid w:val="00B122EB"/>
    <w:rsid w:val="00B12328"/>
    <w:rsid w:val="00B1232A"/>
    <w:rsid w:val="00B12366"/>
    <w:rsid w:val="00B1239A"/>
    <w:rsid w:val="00B123B5"/>
    <w:rsid w:val="00B123CA"/>
    <w:rsid w:val="00B123D2"/>
    <w:rsid w:val="00B123EF"/>
    <w:rsid w:val="00B12414"/>
    <w:rsid w:val="00B12416"/>
    <w:rsid w:val="00B12471"/>
    <w:rsid w:val="00B124B8"/>
    <w:rsid w:val="00B124D2"/>
    <w:rsid w:val="00B12509"/>
    <w:rsid w:val="00B1251A"/>
    <w:rsid w:val="00B12560"/>
    <w:rsid w:val="00B12571"/>
    <w:rsid w:val="00B12578"/>
    <w:rsid w:val="00B1257F"/>
    <w:rsid w:val="00B125B2"/>
    <w:rsid w:val="00B125F5"/>
    <w:rsid w:val="00B1260E"/>
    <w:rsid w:val="00B12650"/>
    <w:rsid w:val="00B12653"/>
    <w:rsid w:val="00B1266D"/>
    <w:rsid w:val="00B1269D"/>
    <w:rsid w:val="00B126A2"/>
    <w:rsid w:val="00B126D4"/>
    <w:rsid w:val="00B126E3"/>
    <w:rsid w:val="00B126E4"/>
    <w:rsid w:val="00B126E9"/>
    <w:rsid w:val="00B126F0"/>
    <w:rsid w:val="00B12718"/>
    <w:rsid w:val="00B12726"/>
    <w:rsid w:val="00B1273F"/>
    <w:rsid w:val="00B127B2"/>
    <w:rsid w:val="00B12821"/>
    <w:rsid w:val="00B12834"/>
    <w:rsid w:val="00B12839"/>
    <w:rsid w:val="00B12843"/>
    <w:rsid w:val="00B12847"/>
    <w:rsid w:val="00B128B4"/>
    <w:rsid w:val="00B128C7"/>
    <w:rsid w:val="00B1290C"/>
    <w:rsid w:val="00B12918"/>
    <w:rsid w:val="00B12925"/>
    <w:rsid w:val="00B12946"/>
    <w:rsid w:val="00B1296D"/>
    <w:rsid w:val="00B12983"/>
    <w:rsid w:val="00B129A2"/>
    <w:rsid w:val="00B129C6"/>
    <w:rsid w:val="00B129D8"/>
    <w:rsid w:val="00B129FD"/>
    <w:rsid w:val="00B12A18"/>
    <w:rsid w:val="00B12A20"/>
    <w:rsid w:val="00B12A37"/>
    <w:rsid w:val="00B12A5A"/>
    <w:rsid w:val="00B12A8A"/>
    <w:rsid w:val="00B12A9B"/>
    <w:rsid w:val="00B12AAD"/>
    <w:rsid w:val="00B12AB7"/>
    <w:rsid w:val="00B12ABC"/>
    <w:rsid w:val="00B12B02"/>
    <w:rsid w:val="00B12B0E"/>
    <w:rsid w:val="00B12B6B"/>
    <w:rsid w:val="00B12B93"/>
    <w:rsid w:val="00B12BA4"/>
    <w:rsid w:val="00B12C2D"/>
    <w:rsid w:val="00B12C38"/>
    <w:rsid w:val="00B12C5B"/>
    <w:rsid w:val="00B12C63"/>
    <w:rsid w:val="00B12C6E"/>
    <w:rsid w:val="00B12C73"/>
    <w:rsid w:val="00B12C74"/>
    <w:rsid w:val="00B12C7D"/>
    <w:rsid w:val="00B12C92"/>
    <w:rsid w:val="00B12C98"/>
    <w:rsid w:val="00B12CE4"/>
    <w:rsid w:val="00B12D2F"/>
    <w:rsid w:val="00B12D4E"/>
    <w:rsid w:val="00B12D4F"/>
    <w:rsid w:val="00B12D73"/>
    <w:rsid w:val="00B12D84"/>
    <w:rsid w:val="00B12DB9"/>
    <w:rsid w:val="00B12DE1"/>
    <w:rsid w:val="00B12E08"/>
    <w:rsid w:val="00B12E0A"/>
    <w:rsid w:val="00B12E37"/>
    <w:rsid w:val="00B12E40"/>
    <w:rsid w:val="00B12E5C"/>
    <w:rsid w:val="00B12E8B"/>
    <w:rsid w:val="00B12E90"/>
    <w:rsid w:val="00B12EB4"/>
    <w:rsid w:val="00B12EB5"/>
    <w:rsid w:val="00B12EE2"/>
    <w:rsid w:val="00B12EF8"/>
    <w:rsid w:val="00B12EFD"/>
    <w:rsid w:val="00B12F1E"/>
    <w:rsid w:val="00B12F84"/>
    <w:rsid w:val="00B12F94"/>
    <w:rsid w:val="00B12F9B"/>
    <w:rsid w:val="00B12FED"/>
    <w:rsid w:val="00B12FF3"/>
    <w:rsid w:val="00B13004"/>
    <w:rsid w:val="00B13008"/>
    <w:rsid w:val="00B1301F"/>
    <w:rsid w:val="00B13024"/>
    <w:rsid w:val="00B13043"/>
    <w:rsid w:val="00B1309E"/>
    <w:rsid w:val="00B130D2"/>
    <w:rsid w:val="00B13149"/>
    <w:rsid w:val="00B1317D"/>
    <w:rsid w:val="00B13196"/>
    <w:rsid w:val="00B131B2"/>
    <w:rsid w:val="00B131D6"/>
    <w:rsid w:val="00B131DC"/>
    <w:rsid w:val="00B1324C"/>
    <w:rsid w:val="00B13263"/>
    <w:rsid w:val="00B13266"/>
    <w:rsid w:val="00B132FB"/>
    <w:rsid w:val="00B13368"/>
    <w:rsid w:val="00B13384"/>
    <w:rsid w:val="00B13388"/>
    <w:rsid w:val="00B13420"/>
    <w:rsid w:val="00B13437"/>
    <w:rsid w:val="00B13467"/>
    <w:rsid w:val="00B1348B"/>
    <w:rsid w:val="00B13493"/>
    <w:rsid w:val="00B134BA"/>
    <w:rsid w:val="00B134EE"/>
    <w:rsid w:val="00B13532"/>
    <w:rsid w:val="00B13631"/>
    <w:rsid w:val="00B13633"/>
    <w:rsid w:val="00B13655"/>
    <w:rsid w:val="00B1367B"/>
    <w:rsid w:val="00B13682"/>
    <w:rsid w:val="00B136CA"/>
    <w:rsid w:val="00B136F4"/>
    <w:rsid w:val="00B13714"/>
    <w:rsid w:val="00B13758"/>
    <w:rsid w:val="00B137A6"/>
    <w:rsid w:val="00B137B1"/>
    <w:rsid w:val="00B137BE"/>
    <w:rsid w:val="00B137F7"/>
    <w:rsid w:val="00B13808"/>
    <w:rsid w:val="00B1382B"/>
    <w:rsid w:val="00B1383D"/>
    <w:rsid w:val="00B13846"/>
    <w:rsid w:val="00B1389B"/>
    <w:rsid w:val="00B138E8"/>
    <w:rsid w:val="00B138EB"/>
    <w:rsid w:val="00B13902"/>
    <w:rsid w:val="00B13904"/>
    <w:rsid w:val="00B13910"/>
    <w:rsid w:val="00B1393D"/>
    <w:rsid w:val="00B13947"/>
    <w:rsid w:val="00B13960"/>
    <w:rsid w:val="00B139AE"/>
    <w:rsid w:val="00B139FA"/>
    <w:rsid w:val="00B13A69"/>
    <w:rsid w:val="00B13A89"/>
    <w:rsid w:val="00B13A8F"/>
    <w:rsid w:val="00B13A99"/>
    <w:rsid w:val="00B13AB3"/>
    <w:rsid w:val="00B13AE2"/>
    <w:rsid w:val="00B13AE9"/>
    <w:rsid w:val="00B13AEF"/>
    <w:rsid w:val="00B13B21"/>
    <w:rsid w:val="00B13B2A"/>
    <w:rsid w:val="00B13B4E"/>
    <w:rsid w:val="00B13B9C"/>
    <w:rsid w:val="00B13BAF"/>
    <w:rsid w:val="00B13BCB"/>
    <w:rsid w:val="00B13BE4"/>
    <w:rsid w:val="00B13BEF"/>
    <w:rsid w:val="00B13C02"/>
    <w:rsid w:val="00B13C28"/>
    <w:rsid w:val="00B13C59"/>
    <w:rsid w:val="00B13CB6"/>
    <w:rsid w:val="00B13CFC"/>
    <w:rsid w:val="00B13D07"/>
    <w:rsid w:val="00B13D0A"/>
    <w:rsid w:val="00B13D0B"/>
    <w:rsid w:val="00B13D21"/>
    <w:rsid w:val="00B13D48"/>
    <w:rsid w:val="00B13D5F"/>
    <w:rsid w:val="00B13D6F"/>
    <w:rsid w:val="00B13D8F"/>
    <w:rsid w:val="00B13DA3"/>
    <w:rsid w:val="00B13E09"/>
    <w:rsid w:val="00B13E37"/>
    <w:rsid w:val="00B13E72"/>
    <w:rsid w:val="00B13EB3"/>
    <w:rsid w:val="00B13ED8"/>
    <w:rsid w:val="00B13F33"/>
    <w:rsid w:val="00B13F3A"/>
    <w:rsid w:val="00B13F47"/>
    <w:rsid w:val="00B13F5F"/>
    <w:rsid w:val="00B13F63"/>
    <w:rsid w:val="00B13F72"/>
    <w:rsid w:val="00B13FB5"/>
    <w:rsid w:val="00B13FC2"/>
    <w:rsid w:val="00B13FCD"/>
    <w:rsid w:val="00B14050"/>
    <w:rsid w:val="00B14057"/>
    <w:rsid w:val="00B14101"/>
    <w:rsid w:val="00B141A0"/>
    <w:rsid w:val="00B141FE"/>
    <w:rsid w:val="00B14221"/>
    <w:rsid w:val="00B1425C"/>
    <w:rsid w:val="00B1426E"/>
    <w:rsid w:val="00B142AE"/>
    <w:rsid w:val="00B142B4"/>
    <w:rsid w:val="00B142E5"/>
    <w:rsid w:val="00B14349"/>
    <w:rsid w:val="00B14383"/>
    <w:rsid w:val="00B143A6"/>
    <w:rsid w:val="00B143B0"/>
    <w:rsid w:val="00B143B2"/>
    <w:rsid w:val="00B143E6"/>
    <w:rsid w:val="00B143F5"/>
    <w:rsid w:val="00B1440D"/>
    <w:rsid w:val="00B14417"/>
    <w:rsid w:val="00B14425"/>
    <w:rsid w:val="00B1445C"/>
    <w:rsid w:val="00B14493"/>
    <w:rsid w:val="00B14495"/>
    <w:rsid w:val="00B144AA"/>
    <w:rsid w:val="00B144F7"/>
    <w:rsid w:val="00B144FA"/>
    <w:rsid w:val="00B1451F"/>
    <w:rsid w:val="00B14543"/>
    <w:rsid w:val="00B14622"/>
    <w:rsid w:val="00B14666"/>
    <w:rsid w:val="00B1467D"/>
    <w:rsid w:val="00B146A8"/>
    <w:rsid w:val="00B146AC"/>
    <w:rsid w:val="00B1474F"/>
    <w:rsid w:val="00B1475B"/>
    <w:rsid w:val="00B1475F"/>
    <w:rsid w:val="00B14760"/>
    <w:rsid w:val="00B1477E"/>
    <w:rsid w:val="00B147AF"/>
    <w:rsid w:val="00B147DE"/>
    <w:rsid w:val="00B14899"/>
    <w:rsid w:val="00B148AE"/>
    <w:rsid w:val="00B14951"/>
    <w:rsid w:val="00B14988"/>
    <w:rsid w:val="00B149B9"/>
    <w:rsid w:val="00B149CE"/>
    <w:rsid w:val="00B14A06"/>
    <w:rsid w:val="00B14A0F"/>
    <w:rsid w:val="00B14A16"/>
    <w:rsid w:val="00B14A29"/>
    <w:rsid w:val="00B14A79"/>
    <w:rsid w:val="00B14A98"/>
    <w:rsid w:val="00B14AC8"/>
    <w:rsid w:val="00B14AE5"/>
    <w:rsid w:val="00B14AFC"/>
    <w:rsid w:val="00B14B11"/>
    <w:rsid w:val="00B14B1D"/>
    <w:rsid w:val="00B14B23"/>
    <w:rsid w:val="00B14B26"/>
    <w:rsid w:val="00B14B67"/>
    <w:rsid w:val="00B14B8B"/>
    <w:rsid w:val="00B14B8C"/>
    <w:rsid w:val="00B14BB2"/>
    <w:rsid w:val="00B14BB6"/>
    <w:rsid w:val="00B14BDD"/>
    <w:rsid w:val="00B14BFF"/>
    <w:rsid w:val="00B14C1C"/>
    <w:rsid w:val="00B14C24"/>
    <w:rsid w:val="00B14C35"/>
    <w:rsid w:val="00B14C5A"/>
    <w:rsid w:val="00B14C61"/>
    <w:rsid w:val="00B14CCE"/>
    <w:rsid w:val="00B14CE8"/>
    <w:rsid w:val="00B14D1C"/>
    <w:rsid w:val="00B14DCB"/>
    <w:rsid w:val="00B14DF3"/>
    <w:rsid w:val="00B14DFD"/>
    <w:rsid w:val="00B14E61"/>
    <w:rsid w:val="00B14F03"/>
    <w:rsid w:val="00B14F0B"/>
    <w:rsid w:val="00B14F0F"/>
    <w:rsid w:val="00B14F18"/>
    <w:rsid w:val="00B14F24"/>
    <w:rsid w:val="00B14F4A"/>
    <w:rsid w:val="00B14F62"/>
    <w:rsid w:val="00B14F7A"/>
    <w:rsid w:val="00B14F7B"/>
    <w:rsid w:val="00B14F86"/>
    <w:rsid w:val="00B14F98"/>
    <w:rsid w:val="00B14F9A"/>
    <w:rsid w:val="00B14FA5"/>
    <w:rsid w:val="00B1505A"/>
    <w:rsid w:val="00B15068"/>
    <w:rsid w:val="00B1508C"/>
    <w:rsid w:val="00B1509C"/>
    <w:rsid w:val="00B1509D"/>
    <w:rsid w:val="00B150B4"/>
    <w:rsid w:val="00B150E1"/>
    <w:rsid w:val="00B150F1"/>
    <w:rsid w:val="00B15113"/>
    <w:rsid w:val="00B15115"/>
    <w:rsid w:val="00B15148"/>
    <w:rsid w:val="00B1518A"/>
    <w:rsid w:val="00B151AE"/>
    <w:rsid w:val="00B151BE"/>
    <w:rsid w:val="00B151EB"/>
    <w:rsid w:val="00B151FA"/>
    <w:rsid w:val="00B15251"/>
    <w:rsid w:val="00B15261"/>
    <w:rsid w:val="00B15273"/>
    <w:rsid w:val="00B1527A"/>
    <w:rsid w:val="00B15291"/>
    <w:rsid w:val="00B1532A"/>
    <w:rsid w:val="00B15336"/>
    <w:rsid w:val="00B15339"/>
    <w:rsid w:val="00B1536E"/>
    <w:rsid w:val="00B15396"/>
    <w:rsid w:val="00B1539D"/>
    <w:rsid w:val="00B153AE"/>
    <w:rsid w:val="00B1541D"/>
    <w:rsid w:val="00B15431"/>
    <w:rsid w:val="00B15459"/>
    <w:rsid w:val="00B15475"/>
    <w:rsid w:val="00B1547A"/>
    <w:rsid w:val="00B1547F"/>
    <w:rsid w:val="00B1549C"/>
    <w:rsid w:val="00B154E0"/>
    <w:rsid w:val="00B1552D"/>
    <w:rsid w:val="00B15531"/>
    <w:rsid w:val="00B155C2"/>
    <w:rsid w:val="00B155CE"/>
    <w:rsid w:val="00B155DE"/>
    <w:rsid w:val="00B15602"/>
    <w:rsid w:val="00B1564E"/>
    <w:rsid w:val="00B156C1"/>
    <w:rsid w:val="00B15715"/>
    <w:rsid w:val="00B1571A"/>
    <w:rsid w:val="00B15720"/>
    <w:rsid w:val="00B1573E"/>
    <w:rsid w:val="00B15750"/>
    <w:rsid w:val="00B1575E"/>
    <w:rsid w:val="00B1576A"/>
    <w:rsid w:val="00B1577D"/>
    <w:rsid w:val="00B157AD"/>
    <w:rsid w:val="00B157AF"/>
    <w:rsid w:val="00B157CF"/>
    <w:rsid w:val="00B157EA"/>
    <w:rsid w:val="00B157F7"/>
    <w:rsid w:val="00B15880"/>
    <w:rsid w:val="00B15891"/>
    <w:rsid w:val="00B158A6"/>
    <w:rsid w:val="00B158AE"/>
    <w:rsid w:val="00B158CB"/>
    <w:rsid w:val="00B158E5"/>
    <w:rsid w:val="00B158E8"/>
    <w:rsid w:val="00B158FC"/>
    <w:rsid w:val="00B15926"/>
    <w:rsid w:val="00B1593B"/>
    <w:rsid w:val="00B15989"/>
    <w:rsid w:val="00B15991"/>
    <w:rsid w:val="00B159A2"/>
    <w:rsid w:val="00B15A60"/>
    <w:rsid w:val="00B15A74"/>
    <w:rsid w:val="00B15A9B"/>
    <w:rsid w:val="00B15AF0"/>
    <w:rsid w:val="00B15AFA"/>
    <w:rsid w:val="00B15AFF"/>
    <w:rsid w:val="00B15B08"/>
    <w:rsid w:val="00B15B0D"/>
    <w:rsid w:val="00B15B21"/>
    <w:rsid w:val="00B15B31"/>
    <w:rsid w:val="00B15B4C"/>
    <w:rsid w:val="00B15B52"/>
    <w:rsid w:val="00B15BD7"/>
    <w:rsid w:val="00B15BF2"/>
    <w:rsid w:val="00B15C05"/>
    <w:rsid w:val="00B15C49"/>
    <w:rsid w:val="00B15C4B"/>
    <w:rsid w:val="00B15C53"/>
    <w:rsid w:val="00B15C71"/>
    <w:rsid w:val="00B15D0C"/>
    <w:rsid w:val="00B15D11"/>
    <w:rsid w:val="00B15D71"/>
    <w:rsid w:val="00B15D73"/>
    <w:rsid w:val="00B15D96"/>
    <w:rsid w:val="00B15D9F"/>
    <w:rsid w:val="00B15DA4"/>
    <w:rsid w:val="00B15DB9"/>
    <w:rsid w:val="00B15DDE"/>
    <w:rsid w:val="00B15DEF"/>
    <w:rsid w:val="00B15E33"/>
    <w:rsid w:val="00B15E6C"/>
    <w:rsid w:val="00B15E92"/>
    <w:rsid w:val="00B15EBE"/>
    <w:rsid w:val="00B15EBF"/>
    <w:rsid w:val="00B15EF2"/>
    <w:rsid w:val="00B15EFE"/>
    <w:rsid w:val="00B15F37"/>
    <w:rsid w:val="00B15F3B"/>
    <w:rsid w:val="00B15F9A"/>
    <w:rsid w:val="00B15FE7"/>
    <w:rsid w:val="00B15FF6"/>
    <w:rsid w:val="00B160B2"/>
    <w:rsid w:val="00B160FB"/>
    <w:rsid w:val="00B1614F"/>
    <w:rsid w:val="00B16184"/>
    <w:rsid w:val="00B161A4"/>
    <w:rsid w:val="00B161CE"/>
    <w:rsid w:val="00B161D8"/>
    <w:rsid w:val="00B161E5"/>
    <w:rsid w:val="00B161F5"/>
    <w:rsid w:val="00B16222"/>
    <w:rsid w:val="00B16289"/>
    <w:rsid w:val="00B1628C"/>
    <w:rsid w:val="00B1630B"/>
    <w:rsid w:val="00B16315"/>
    <w:rsid w:val="00B1631D"/>
    <w:rsid w:val="00B1634C"/>
    <w:rsid w:val="00B16376"/>
    <w:rsid w:val="00B16392"/>
    <w:rsid w:val="00B163CB"/>
    <w:rsid w:val="00B16484"/>
    <w:rsid w:val="00B1648E"/>
    <w:rsid w:val="00B164C5"/>
    <w:rsid w:val="00B164D1"/>
    <w:rsid w:val="00B164F9"/>
    <w:rsid w:val="00B16515"/>
    <w:rsid w:val="00B16521"/>
    <w:rsid w:val="00B16595"/>
    <w:rsid w:val="00B165A2"/>
    <w:rsid w:val="00B165D0"/>
    <w:rsid w:val="00B165FF"/>
    <w:rsid w:val="00B16610"/>
    <w:rsid w:val="00B1661D"/>
    <w:rsid w:val="00B16642"/>
    <w:rsid w:val="00B166DC"/>
    <w:rsid w:val="00B166E6"/>
    <w:rsid w:val="00B16746"/>
    <w:rsid w:val="00B167BD"/>
    <w:rsid w:val="00B167FD"/>
    <w:rsid w:val="00B1681B"/>
    <w:rsid w:val="00B1681E"/>
    <w:rsid w:val="00B16877"/>
    <w:rsid w:val="00B1687D"/>
    <w:rsid w:val="00B168B2"/>
    <w:rsid w:val="00B168BE"/>
    <w:rsid w:val="00B168E5"/>
    <w:rsid w:val="00B168EA"/>
    <w:rsid w:val="00B16958"/>
    <w:rsid w:val="00B1695C"/>
    <w:rsid w:val="00B169AF"/>
    <w:rsid w:val="00B169BE"/>
    <w:rsid w:val="00B169FA"/>
    <w:rsid w:val="00B169FC"/>
    <w:rsid w:val="00B16A0E"/>
    <w:rsid w:val="00B16A18"/>
    <w:rsid w:val="00B16A52"/>
    <w:rsid w:val="00B16A88"/>
    <w:rsid w:val="00B16AA8"/>
    <w:rsid w:val="00B16B3B"/>
    <w:rsid w:val="00B16B4E"/>
    <w:rsid w:val="00B16B51"/>
    <w:rsid w:val="00B16B7D"/>
    <w:rsid w:val="00B16B94"/>
    <w:rsid w:val="00B16BA5"/>
    <w:rsid w:val="00B16BD5"/>
    <w:rsid w:val="00B16BFA"/>
    <w:rsid w:val="00B16C08"/>
    <w:rsid w:val="00B16C27"/>
    <w:rsid w:val="00B16C36"/>
    <w:rsid w:val="00B16C39"/>
    <w:rsid w:val="00B16C40"/>
    <w:rsid w:val="00B16C44"/>
    <w:rsid w:val="00B16C66"/>
    <w:rsid w:val="00B16C79"/>
    <w:rsid w:val="00B16C99"/>
    <w:rsid w:val="00B16CB5"/>
    <w:rsid w:val="00B16D38"/>
    <w:rsid w:val="00B16D53"/>
    <w:rsid w:val="00B16D58"/>
    <w:rsid w:val="00B16D82"/>
    <w:rsid w:val="00B16DCC"/>
    <w:rsid w:val="00B16DE6"/>
    <w:rsid w:val="00B16DF8"/>
    <w:rsid w:val="00B16DFC"/>
    <w:rsid w:val="00B16E05"/>
    <w:rsid w:val="00B16E54"/>
    <w:rsid w:val="00B16E5D"/>
    <w:rsid w:val="00B16E9F"/>
    <w:rsid w:val="00B16EAB"/>
    <w:rsid w:val="00B16EB4"/>
    <w:rsid w:val="00B16EB7"/>
    <w:rsid w:val="00B16EF3"/>
    <w:rsid w:val="00B16F42"/>
    <w:rsid w:val="00B16F72"/>
    <w:rsid w:val="00B16F90"/>
    <w:rsid w:val="00B16FAD"/>
    <w:rsid w:val="00B16FC0"/>
    <w:rsid w:val="00B16FF1"/>
    <w:rsid w:val="00B16FF4"/>
    <w:rsid w:val="00B17006"/>
    <w:rsid w:val="00B1704E"/>
    <w:rsid w:val="00B17053"/>
    <w:rsid w:val="00B17054"/>
    <w:rsid w:val="00B1705C"/>
    <w:rsid w:val="00B17060"/>
    <w:rsid w:val="00B170A2"/>
    <w:rsid w:val="00B170AE"/>
    <w:rsid w:val="00B170CC"/>
    <w:rsid w:val="00B170EB"/>
    <w:rsid w:val="00B170ED"/>
    <w:rsid w:val="00B17123"/>
    <w:rsid w:val="00B1718E"/>
    <w:rsid w:val="00B171D5"/>
    <w:rsid w:val="00B171E0"/>
    <w:rsid w:val="00B171F8"/>
    <w:rsid w:val="00B17242"/>
    <w:rsid w:val="00B1725C"/>
    <w:rsid w:val="00B17270"/>
    <w:rsid w:val="00B17272"/>
    <w:rsid w:val="00B1727E"/>
    <w:rsid w:val="00B172AE"/>
    <w:rsid w:val="00B172C4"/>
    <w:rsid w:val="00B172D1"/>
    <w:rsid w:val="00B17304"/>
    <w:rsid w:val="00B1731B"/>
    <w:rsid w:val="00B1736F"/>
    <w:rsid w:val="00B17385"/>
    <w:rsid w:val="00B17399"/>
    <w:rsid w:val="00B173D7"/>
    <w:rsid w:val="00B173E0"/>
    <w:rsid w:val="00B17419"/>
    <w:rsid w:val="00B1741F"/>
    <w:rsid w:val="00B17430"/>
    <w:rsid w:val="00B17452"/>
    <w:rsid w:val="00B1746F"/>
    <w:rsid w:val="00B17471"/>
    <w:rsid w:val="00B17498"/>
    <w:rsid w:val="00B174C2"/>
    <w:rsid w:val="00B174CA"/>
    <w:rsid w:val="00B174CF"/>
    <w:rsid w:val="00B1750A"/>
    <w:rsid w:val="00B17522"/>
    <w:rsid w:val="00B17524"/>
    <w:rsid w:val="00B1758D"/>
    <w:rsid w:val="00B175A3"/>
    <w:rsid w:val="00B175F8"/>
    <w:rsid w:val="00B175FF"/>
    <w:rsid w:val="00B1761D"/>
    <w:rsid w:val="00B17631"/>
    <w:rsid w:val="00B17644"/>
    <w:rsid w:val="00B1764D"/>
    <w:rsid w:val="00B1764E"/>
    <w:rsid w:val="00B17690"/>
    <w:rsid w:val="00B176CA"/>
    <w:rsid w:val="00B176D7"/>
    <w:rsid w:val="00B176DE"/>
    <w:rsid w:val="00B17721"/>
    <w:rsid w:val="00B17752"/>
    <w:rsid w:val="00B1776D"/>
    <w:rsid w:val="00B1778A"/>
    <w:rsid w:val="00B177A6"/>
    <w:rsid w:val="00B177B1"/>
    <w:rsid w:val="00B177C6"/>
    <w:rsid w:val="00B177E0"/>
    <w:rsid w:val="00B1783B"/>
    <w:rsid w:val="00B17853"/>
    <w:rsid w:val="00B1785E"/>
    <w:rsid w:val="00B17899"/>
    <w:rsid w:val="00B178A3"/>
    <w:rsid w:val="00B178C0"/>
    <w:rsid w:val="00B178C8"/>
    <w:rsid w:val="00B17911"/>
    <w:rsid w:val="00B17939"/>
    <w:rsid w:val="00B1793A"/>
    <w:rsid w:val="00B1796B"/>
    <w:rsid w:val="00B17974"/>
    <w:rsid w:val="00B17979"/>
    <w:rsid w:val="00B17983"/>
    <w:rsid w:val="00B1798C"/>
    <w:rsid w:val="00B179B8"/>
    <w:rsid w:val="00B179C5"/>
    <w:rsid w:val="00B179F9"/>
    <w:rsid w:val="00B17A1A"/>
    <w:rsid w:val="00B17A2D"/>
    <w:rsid w:val="00B17A96"/>
    <w:rsid w:val="00B17AB1"/>
    <w:rsid w:val="00B17B1C"/>
    <w:rsid w:val="00B17B2B"/>
    <w:rsid w:val="00B17B84"/>
    <w:rsid w:val="00B17B8B"/>
    <w:rsid w:val="00B17BBE"/>
    <w:rsid w:val="00B17BE7"/>
    <w:rsid w:val="00B17C91"/>
    <w:rsid w:val="00B17CC7"/>
    <w:rsid w:val="00B17CF5"/>
    <w:rsid w:val="00B17CF8"/>
    <w:rsid w:val="00B17D03"/>
    <w:rsid w:val="00B17D09"/>
    <w:rsid w:val="00B17D40"/>
    <w:rsid w:val="00B17D5C"/>
    <w:rsid w:val="00B17D60"/>
    <w:rsid w:val="00B17D61"/>
    <w:rsid w:val="00B17D77"/>
    <w:rsid w:val="00B17D8B"/>
    <w:rsid w:val="00B17D8E"/>
    <w:rsid w:val="00B17DD3"/>
    <w:rsid w:val="00B17DD5"/>
    <w:rsid w:val="00B17DF0"/>
    <w:rsid w:val="00B17DFF"/>
    <w:rsid w:val="00B17E00"/>
    <w:rsid w:val="00B17E24"/>
    <w:rsid w:val="00B17E3A"/>
    <w:rsid w:val="00B17E7D"/>
    <w:rsid w:val="00B17E8A"/>
    <w:rsid w:val="00B17E90"/>
    <w:rsid w:val="00B17EB8"/>
    <w:rsid w:val="00B17F53"/>
    <w:rsid w:val="00B17F5B"/>
    <w:rsid w:val="00B17F5E"/>
    <w:rsid w:val="00B17F5F"/>
    <w:rsid w:val="00B17F68"/>
    <w:rsid w:val="00B17F72"/>
    <w:rsid w:val="00B17F7A"/>
    <w:rsid w:val="00B17F7F"/>
    <w:rsid w:val="00B17FA6"/>
    <w:rsid w:val="00B17FBB"/>
    <w:rsid w:val="00B17FCA"/>
    <w:rsid w:val="00B17FFE"/>
    <w:rsid w:val="00B2002E"/>
    <w:rsid w:val="00B200F1"/>
    <w:rsid w:val="00B200F5"/>
    <w:rsid w:val="00B20108"/>
    <w:rsid w:val="00B2013D"/>
    <w:rsid w:val="00B2015F"/>
    <w:rsid w:val="00B20160"/>
    <w:rsid w:val="00B2019C"/>
    <w:rsid w:val="00B201C2"/>
    <w:rsid w:val="00B201C7"/>
    <w:rsid w:val="00B201ED"/>
    <w:rsid w:val="00B201F3"/>
    <w:rsid w:val="00B201FE"/>
    <w:rsid w:val="00B20203"/>
    <w:rsid w:val="00B2022E"/>
    <w:rsid w:val="00B20230"/>
    <w:rsid w:val="00B20252"/>
    <w:rsid w:val="00B20258"/>
    <w:rsid w:val="00B2026A"/>
    <w:rsid w:val="00B202E1"/>
    <w:rsid w:val="00B202F2"/>
    <w:rsid w:val="00B202FC"/>
    <w:rsid w:val="00B2030F"/>
    <w:rsid w:val="00B203AF"/>
    <w:rsid w:val="00B203C0"/>
    <w:rsid w:val="00B203E5"/>
    <w:rsid w:val="00B203FB"/>
    <w:rsid w:val="00B20411"/>
    <w:rsid w:val="00B20428"/>
    <w:rsid w:val="00B2045A"/>
    <w:rsid w:val="00B2047A"/>
    <w:rsid w:val="00B2047E"/>
    <w:rsid w:val="00B204A8"/>
    <w:rsid w:val="00B204B1"/>
    <w:rsid w:val="00B20500"/>
    <w:rsid w:val="00B20527"/>
    <w:rsid w:val="00B2054B"/>
    <w:rsid w:val="00B20559"/>
    <w:rsid w:val="00B20562"/>
    <w:rsid w:val="00B2057C"/>
    <w:rsid w:val="00B20598"/>
    <w:rsid w:val="00B2059A"/>
    <w:rsid w:val="00B205AE"/>
    <w:rsid w:val="00B205BF"/>
    <w:rsid w:val="00B205E7"/>
    <w:rsid w:val="00B20648"/>
    <w:rsid w:val="00B20656"/>
    <w:rsid w:val="00B20660"/>
    <w:rsid w:val="00B206B8"/>
    <w:rsid w:val="00B206BE"/>
    <w:rsid w:val="00B206E0"/>
    <w:rsid w:val="00B2071F"/>
    <w:rsid w:val="00B2072A"/>
    <w:rsid w:val="00B2073D"/>
    <w:rsid w:val="00B20748"/>
    <w:rsid w:val="00B20774"/>
    <w:rsid w:val="00B2077E"/>
    <w:rsid w:val="00B20793"/>
    <w:rsid w:val="00B207C8"/>
    <w:rsid w:val="00B207DF"/>
    <w:rsid w:val="00B207F0"/>
    <w:rsid w:val="00B207F4"/>
    <w:rsid w:val="00B20834"/>
    <w:rsid w:val="00B20837"/>
    <w:rsid w:val="00B20872"/>
    <w:rsid w:val="00B20883"/>
    <w:rsid w:val="00B208B7"/>
    <w:rsid w:val="00B208CF"/>
    <w:rsid w:val="00B20904"/>
    <w:rsid w:val="00B2090E"/>
    <w:rsid w:val="00B2091B"/>
    <w:rsid w:val="00B20992"/>
    <w:rsid w:val="00B209A7"/>
    <w:rsid w:val="00B209B2"/>
    <w:rsid w:val="00B209D2"/>
    <w:rsid w:val="00B209F6"/>
    <w:rsid w:val="00B20A00"/>
    <w:rsid w:val="00B20A16"/>
    <w:rsid w:val="00B20A5F"/>
    <w:rsid w:val="00B20A6F"/>
    <w:rsid w:val="00B20A87"/>
    <w:rsid w:val="00B20AB8"/>
    <w:rsid w:val="00B20B28"/>
    <w:rsid w:val="00B20B40"/>
    <w:rsid w:val="00B20B54"/>
    <w:rsid w:val="00B20B8E"/>
    <w:rsid w:val="00B20BB8"/>
    <w:rsid w:val="00B20C2E"/>
    <w:rsid w:val="00B20C2F"/>
    <w:rsid w:val="00B20C40"/>
    <w:rsid w:val="00B20C4B"/>
    <w:rsid w:val="00B20C5C"/>
    <w:rsid w:val="00B20C5F"/>
    <w:rsid w:val="00B20C8A"/>
    <w:rsid w:val="00B20CA3"/>
    <w:rsid w:val="00B20CC9"/>
    <w:rsid w:val="00B20CD4"/>
    <w:rsid w:val="00B20CF3"/>
    <w:rsid w:val="00B20D06"/>
    <w:rsid w:val="00B20D08"/>
    <w:rsid w:val="00B20D1B"/>
    <w:rsid w:val="00B20D49"/>
    <w:rsid w:val="00B20D79"/>
    <w:rsid w:val="00B20DA5"/>
    <w:rsid w:val="00B20DA6"/>
    <w:rsid w:val="00B20DB4"/>
    <w:rsid w:val="00B20DC8"/>
    <w:rsid w:val="00B20DDE"/>
    <w:rsid w:val="00B20E05"/>
    <w:rsid w:val="00B20E38"/>
    <w:rsid w:val="00B20E3B"/>
    <w:rsid w:val="00B20E49"/>
    <w:rsid w:val="00B20E51"/>
    <w:rsid w:val="00B20E7C"/>
    <w:rsid w:val="00B20E96"/>
    <w:rsid w:val="00B20EDC"/>
    <w:rsid w:val="00B20F34"/>
    <w:rsid w:val="00B20F49"/>
    <w:rsid w:val="00B20F93"/>
    <w:rsid w:val="00B20FB6"/>
    <w:rsid w:val="00B20FFE"/>
    <w:rsid w:val="00B21045"/>
    <w:rsid w:val="00B210DD"/>
    <w:rsid w:val="00B210ED"/>
    <w:rsid w:val="00B210F8"/>
    <w:rsid w:val="00B21107"/>
    <w:rsid w:val="00B2110D"/>
    <w:rsid w:val="00B21132"/>
    <w:rsid w:val="00B211B9"/>
    <w:rsid w:val="00B211D8"/>
    <w:rsid w:val="00B2123E"/>
    <w:rsid w:val="00B2128C"/>
    <w:rsid w:val="00B2130B"/>
    <w:rsid w:val="00B21376"/>
    <w:rsid w:val="00B2138C"/>
    <w:rsid w:val="00B213CC"/>
    <w:rsid w:val="00B213D0"/>
    <w:rsid w:val="00B213E1"/>
    <w:rsid w:val="00B213E7"/>
    <w:rsid w:val="00B21426"/>
    <w:rsid w:val="00B2142E"/>
    <w:rsid w:val="00B21436"/>
    <w:rsid w:val="00B2146A"/>
    <w:rsid w:val="00B2149A"/>
    <w:rsid w:val="00B214AF"/>
    <w:rsid w:val="00B214BA"/>
    <w:rsid w:val="00B214DF"/>
    <w:rsid w:val="00B214EE"/>
    <w:rsid w:val="00B21508"/>
    <w:rsid w:val="00B2150E"/>
    <w:rsid w:val="00B21513"/>
    <w:rsid w:val="00B2151B"/>
    <w:rsid w:val="00B2152B"/>
    <w:rsid w:val="00B2154C"/>
    <w:rsid w:val="00B21593"/>
    <w:rsid w:val="00B21596"/>
    <w:rsid w:val="00B215CA"/>
    <w:rsid w:val="00B2161F"/>
    <w:rsid w:val="00B21620"/>
    <w:rsid w:val="00B21682"/>
    <w:rsid w:val="00B216B2"/>
    <w:rsid w:val="00B216DC"/>
    <w:rsid w:val="00B216E3"/>
    <w:rsid w:val="00B216F5"/>
    <w:rsid w:val="00B21780"/>
    <w:rsid w:val="00B21787"/>
    <w:rsid w:val="00B217D0"/>
    <w:rsid w:val="00B217D5"/>
    <w:rsid w:val="00B2181A"/>
    <w:rsid w:val="00B21845"/>
    <w:rsid w:val="00B21877"/>
    <w:rsid w:val="00B21894"/>
    <w:rsid w:val="00B218E7"/>
    <w:rsid w:val="00B21904"/>
    <w:rsid w:val="00B21914"/>
    <w:rsid w:val="00B21950"/>
    <w:rsid w:val="00B21951"/>
    <w:rsid w:val="00B2195D"/>
    <w:rsid w:val="00B2195E"/>
    <w:rsid w:val="00B2196A"/>
    <w:rsid w:val="00B21995"/>
    <w:rsid w:val="00B219B2"/>
    <w:rsid w:val="00B219E2"/>
    <w:rsid w:val="00B219FE"/>
    <w:rsid w:val="00B21A23"/>
    <w:rsid w:val="00B21A28"/>
    <w:rsid w:val="00B21A29"/>
    <w:rsid w:val="00B21A2E"/>
    <w:rsid w:val="00B21A47"/>
    <w:rsid w:val="00B21A4C"/>
    <w:rsid w:val="00B21A80"/>
    <w:rsid w:val="00B21AA7"/>
    <w:rsid w:val="00B21AC0"/>
    <w:rsid w:val="00B21AE9"/>
    <w:rsid w:val="00B21AF2"/>
    <w:rsid w:val="00B21AFB"/>
    <w:rsid w:val="00B21AFF"/>
    <w:rsid w:val="00B21B0F"/>
    <w:rsid w:val="00B21B23"/>
    <w:rsid w:val="00B21B37"/>
    <w:rsid w:val="00B21B81"/>
    <w:rsid w:val="00B21BA4"/>
    <w:rsid w:val="00B21BAA"/>
    <w:rsid w:val="00B21BE7"/>
    <w:rsid w:val="00B21BE9"/>
    <w:rsid w:val="00B21C0B"/>
    <w:rsid w:val="00B21CC6"/>
    <w:rsid w:val="00B21CEE"/>
    <w:rsid w:val="00B21D08"/>
    <w:rsid w:val="00B21D0D"/>
    <w:rsid w:val="00B21D41"/>
    <w:rsid w:val="00B21D4F"/>
    <w:rsid w:val="00B21D5D"/>
    <w:rsid w:val="00B21D6E"/>
    <w:rsid w:val="00B21DB6"/>
    <w:rsid w:val="00B21DCC"/>
    <w:rsid w:val="00B21DFE"/>
    <w:rsid w:val="00B21E41"/>
    <w:rsid w:val="00B21E5E"/>
    <w:rsid w:val="00B21E65"/>
    <w:rsid w:val="00B21E8A"/>
    <w:rsid w:val="00B21EC9"/>
    <w:rsid w:val="00B21EDF"/>
    <w:rsid w:val="00B21EF2"/>
    <w:rsid w:val="00B21F6C"/>
    <w:rsid w:val="00B21F74"/>
    <w:rsid w:val="00B21F79"/>
    <w:rsid w:val="00B21F7F"/>
    <w:rsid w:val="00B21F81"/>
    <w:rsid w:val="00B21FCA"/>
    <w:rsid w:val="00B22093"/>
    <w:rsid w:val="00B220C9"/>
    <w:rsid w:val="00B22187"/>
    <w:rsid w:val="00B221C6"/>
    <w:rsid w:val="00B221E0"/>
    <w:rsid w:val="00B221EC"/>
    <w:rsid w:val="00B22224"/>
    <w:rsid w:val="00B22235"/>
    <w:rsid w:val="00B22278"/>
    <w:rsid w:val="00B22286"/>
    <w:rsid w:val="00B222C4"/>
    <w:rsid w:val="00B222FC"/>
    <w:rsid w:val="00B2234A"/>
    <w:rsid w:val="00B223BE"/>
    <w:rsid w:val="00B22412"/>
    <w:rsid w:val="00B22421"/>
    <w:rsid w:val="00B22434"/>
    <w:rsid w:val="00B224B5"/>
    <w:rsid w:val="00B224BC"/>
    <w:rsid w:val="00B224C4"/>
    <w:rsid w:val="00B224CB"/>
    <w:rsid w:val="00B224E9"/>
    <w:rsid w:val="00B224F0"/>
    <w:rsid w:val="00B22501"/>
    <w:rsid w:val="00B2253A"/>
    <w:rsid w:val="00B22556"/>
    <w:rsid w:val="00B2255A"/>
    <w:rsid w:val="00B225CB"/>
    <w:rsid w:val="00B2261F"/>
    <w:rsid w:val="00B22645"/>
    <w:rsid w:val="00B226BD"/>
    <w:rsid w:val="00B226C9"/>
    <w:rsid w:val="00B22727"/>
    <w:rsid w:val="00B22778"/>
    <w:rsid w:val="00B227E5"/>
    <w:rsid w:val="00B227F2"/>
    <w:rsid w:val="00B22829"/>
    <w:rsid w:val="00B2283D"/>
    <w:rsid w:val="00B2284E"/>
    <w:rsid w:val="00B2287D"/>
    <w:rsid w:val="00B22894"/>
    <w:rsid w:val="00B22897"/>
    <w:rsid w:val="00B228EC"/>
    <w:rsid w:val="00B228FF"/>
    <w:rsid w:val="00B2290C"/>
    <w:rsid w:val="00B2290E"/>
    <w:rsid w:val="00B22996"/>
    <w:rsid w:val="00B2299C"/>
    <w:rsid w:val="00B2299F"/>
    <w:rsid w:val="00B229AD"/>
    <w:rsid w:val="00B22A88"/>
    <w:rsid w:val="00B22AB7"/>
    <w:rsid w:val="00B22B26"/>
    <w:rsid w:val="00B22B3F"/>
    <w:rsid w:val="00B22B47"/>
    <w:rsid w:val="00B22B4F"/>
    <w:rsid w:val="00B22B77"/>
    <w:rsid w:val="00B22B93"/>
    <w:rsid w:val="00B22BFF"/>
    <w:rsid w:val="00B22C2F"/>
    <w:rsid w:val="00B22C3A"/>
    <w:rsid w:val="00B22C58"/>
    <w:rsid w:val="00B22C5B"/>
    <w:rsid w:val="00B22C86"/>
    <w:rsid w:val="00B22C9C"/>
    <w:rsid w:val="00B22CF3"/>
    <w:rsid w:val="00B22D02"/>
    <w:rsid w:val="00B22D7F"/>
    <w:rsid w:val="00B22D81"/>
    <w:rsid w:val="00B22E2A"/>
    <w:rsid w:val="00B22E37"/>
    <w:rsid w:val="00B22E5D"/>
    <w:rsid w:val="00B22E85"/>
    <w:rsid w:val="00B22E86"/>
    <w:rsid w:val="00B22E8E"/>
    <w:rsid w:val="00B22EAE"/>
    <w:rsid w:val="00B22EC9"/>
    <w:rsid w:val="00B22ED1"/>
    <w:rsid w:val="00B22EE0"/>
    <w:rsid w:val="00B22EE3"/>
    <w:rsid w:val="00B22EE5"/>
    <w:rsid w:val="00B22F04"/>
    <w:rsid w:val="00B22F0C"/>
    <w:rsid w:val="00B22F23"/>
    <w:rsid w:val="00B22F3E"/>
    <w:rsid w:val="00B22F4B"/>
    <w:rsid w:val="00B22F5A"/>
    <w:rsid w:val="00B22F5E"/>
    <w:rsid w:val="00B22F72"/>
    <w:rsid w:val="00B22F9B"/>
    <w:rsid w:val="00B22F9D"/>
    <w:rsid w:val="00B22FA6"/>
    <w:rsid w:val="00B22FD4"/>
    <w:rsid w:val="00B23018"/>
    <w:rsid w:val="00B23021"/>
    <w:rsid w:val="00B23053"/>
    <w:rsid w:val="00B23065"/>
    <w:rsid w:val="00B2307C"/>
    <w:rsid w:val="00B230C7"/>
    <w:rsid w:val="00B23112"/>
    <w:rsid w:val="00B23188"/>
    <w:rsid w:val="00B231A5"/>
    <w:rsid w:val="00B231D0"/>
    <w:rsid w:val="00B23232"/>
    <w:rsid w:val="00B2324A"/>
    <w:rsid w:val="00B232AC"/>
    <w:rsid w:val="00B232D9"/>
    <w:rsid w:val="00B232F7"/>
    <w:rsid w:val="00B23302"/>
    <w:rsid w:val="00B23338"/>
    <w:rsid w:val="00B2334D"/>
    <w:rsid w:val="00B23363"/>
    <w:rsid w:val="00B23399"/>
    <w:rsid w:val="00B233B6"/>
    <w:rsid w:val="00B233BE"/>
    <w:rsid w:val="00B233C4"/>
    <w:rsid w:val="00B233EB"/>
    <w:rsid w:val="00B233F6"/>
    <w:rsid w:val="00B234B6"/>
    <w:rsid w:val="00B234BF"/>
    <w:rsid w:val="00B234CC"/>
    <w:rsid w:val="00B234CE"/>
    <w:rsid w:val="00B2351C"/>
    <w:rsid w:val="00B23544"/>
    <w:rsid w:val="00B23553"/>
    <w:rsid w:val="00B2356E"/>
    <w:rsid w:val="00B23575"/>
    <w:rsid w:val="00B235CE"/>
    <w:rsid w:val="00B235F8"/>
    <w:rsid w:val="00B23635"/>
    <w:rsid w:val="00B2365A"/>
    <w:rsid w:val="00B23687"/>
    <w:rsid w:val="00B23697"/>
    <w:rsid w:val="00B2370B"/>
    <w:rsid w:val="00B2370E"/>
    <w:rsid w:val="00B23749"/>
    <w:rsid w:val="00B23766"/>
    <w:rsid w:val="00B23769"/>
    <w:rsid w:val="00B237D2"/>
    <w:rsid w:val="00B237D7"/>
    <w:rsid w:val="00B237E1"/>
    <w:rsid w:val="00B23821"/>
    <w:rsid w:val="00B23833"/>
    <w:rsid w:val="00B2386B"/>
    <w:rsid w:val="00B23878"/>
    <w:rsid w:val="00B238C0"/>
    <w:rsid w:val="00B238CA"/>
    <w:rsid w:val="00B238CB"/>
    <w:rsid w:val="00B238D2"/>
    <w:rsid w:val="00B238F3"/>
    <w:rsid w:val="00B238FA"/>
    <w:rsid w:val="00B23925"/>
    <w:rsid w:val="00B23933"/>
    <w:rsid w:val="00B2397E"/>
    <w:rsid w:val="00B23996"/>
    <w:rsid w:val="00B239C6"/>
    <w:rsid w:val="00B239F9"/>
    <w:rsid w:val="00B239FD"/>
    <w:rsid w:val="00B23A23"/>
    <w:rsid w:val="00B23A3F"/>
    <w:rsid w:val="00B23A67"/>
    <w:rsid w:val="00B23AA1"/>
    <w:rsid w:val="00B23AB2"/>
    <w:rsid w:val="00B23ABE"/>
    <w:rsid w:val="00B23B1B"/>
    <w:rsid w:val="00B23B1C"/>
    <w:rsid w:val="00B23B37"/>
    <w:rsid w:val="00B23B7B"/>
    <w:rsid w:val="00B23BAD"/>
    <w:rsid w:val="00B23BFD"/>
    <w:rsid w:val="00B23C36"/>
    <w:rsid w:val="00B23C8C"/>
    <w:rsid w:val="00B23C93"/>
    <w:rsid w:val="00B23C96"/>
    <w:rsid w:val="00B23CC5"/>
    <w:rsid w:val="00B23CCB"/>
    <w:rsid w:val="00B23CD5"/>
    <w:rsid w:val="00B23CD8"/>
    <w:rsid w:val="00B23CF4"/>
    <w:rsid w:val="00B23D07"/>
    <w:rsid w:val="00B23D33"/>
    <w:rsid w:val="00B23D40"/>
    <w:rsid w:val="00B23D4D"/>
    <w:rsid w:val="00B23D4F"/>
    <w:rsid w:val="00B23D70"/>
    <w:rsid w:val="00B23D98"/>
    <w:rsid w:val="00B23DBB"/>
    <w:rsid w:val="00B23DEF"/>
    <w:rsid w:val="00B23DF4"/>
    <w:rsid w:val="00B23DF9"/>
    <w:rsid w:val="00B23E0C"/>
    <w:rsid w:val="00B23E22"/>
    <w:rsid w:val="00B23E2F"/>
    <w:rsid w:val="00B23E46"/>
    <w:rsid w:val="00B23E48"/>
    <w:rsid w:val="00B23E63"/>
    <w:rsid w:val="00B23E96"/>
    <w:rsid w:val="00B23EBC"/>
    <w:rsid w:val="00B23ECC"/>
    <w:rsid w:val="00B23F21"/>
    <w:rsid w:val="00B23F56"/>
    <w:rsid w:val="00B23F6D"/>
    <w:rsid w:val="00B23FD7"/>
    <w:rsid w:val="00B23FE5"/>
    <w:rsid w:val="00B23FE6"/>
    <w:rsid w:val="00B23FEE"/>
    <w:rsid w:val="00B24031"/>
    <w:rsid w:val="00B24037"/>
    <w:rsid w:val="00B24067"/>
    <w:rsid w:val="00B24075"/>
    <w:rsid w:val="00B2408A"/>
    <w:rsid w:val="00B240A4"/>
    <w:rsid w:val="00B240B2"/>
    <w:rsid w:val="00B240CE"/>
    <w:rsid w:val="00B240D7"/>
    <w:rsid w:val="00B24174"/>
    <w:rsid w:val="00B241FC"/>
    <w:rsid w:val="00B2420E"/>
    <w:rsid w:val="00B24276"/>
    <w:rsid w:val="00B24280"/>
    <w:rsid w:val="00B24287"/>
    <w:rsid w:val="00B242C0"/>
    <w:rsid w:val="00B242C2"/>
    <w:rsid w:val="00B242F0"/>
    <w:rsid w:val="00B24329"/>
    <w:rsid w:val="00B24330"/>
    <w:rsid w:val="00B24341"/>
    <w:rsid w:val="00B24346"/>
    <w:rsid w:val="00B243D4"/>
    <w:rsid w:val="00B243D6"/>
    <w:rsid w:val="00B243D9"/>
    <w:rsid w:val="00B24422"/>
    <w:rsid w:val="00B2443A"/>
    <w:rsid w:val="00B24454"/>
    <w:rsid w:val="00B24493"/>
    <w:rsid w:val="00B244AC"/>
    <w:rsid w:val="00B244E7"/>
    <w:rsid w:val="00B244E9"/>
    <w:rsid w:val="00B2452F"/>
    <w:rsid w:val="00B24545"/>
    <w:rsid w:val="00B245C3"/>
    <w:rsid w:val="00B24618"/>
    <w:rsid w:val="00B24638"/>
    <w:rsid w:val="00B2463A"/>
    <w:rsid w:val="00B2463B"/>
    <w:rsid w:val="00B24654"/>
    <w:rsid w:val="00B2466A"/>
    <w:rsid w:val="00B2466F"/>
    <w:rsid w:val="00B24670"/>
    <w:rsid w:val="00B24692"/>
    <w:rsid w:val="00B246D7"/>
    <w:rsid w:val="00B246DA"/>
    <w:rsid w:val="00B2470F"/>
    <w:rsid w:val="00B24727"/>
    <w:rsid w:val="00B24757"/>
    <w:rsid w:val="00B24799"/>
    <w:rsid w:val="00B247B6"/>
    <w:rsid w:val="00B247B8"/>
    <w:rsid w:val="00B24813"/>
    <w:rsid w:val="00B2485A"/>
    <w:rsid w:val="00B24885"/>
    <w:rsid w:val="00B24892"/>
    <w:rsid w:val="00B24899"/>
    <w:rsid w:val="00B248E5"/>
    <w:rsid w:val="00B248E6"/>
    <w:rsid w:val="00B2490F"/>
    <w:rsid w:val="00B24977"/>
    <w:rsid w:val="00B249A6"/>
    <w:rsid w:val="00B249F7"/>
    <w:rsid w:val="00B24A11"/>
    <w:rsid w:val="00B24A1A"/>
    <w:rsid w:val="00B24A1B"/>
    <w:rsid w:val="00B24A2C"/>
    <w:rsid w:val="00B24A48"/>
    <w:rsid w:val="00B24A63"/>
    <w:rsid w:val="00B24A9B"/>
    <w:rsid w:val="00B24AE5"/>
    <w:rsid w:val="00B24B29"/>
    <w:rsid w:val="00B24B55"/>
    <w:rsid w:val="00B24B76"/>
    <w:rsid w:val="00B24B81"/>
    <w:rsid w:val="00B24B87"/>
    <w:rsid w:val="00B24B94"/>
    <w:rsid w:val="00B24BAF"/>
    <w:rsid w:val="00B24BBC"/>
    <w:rsid w:val="00B24BCB"/>
    <w:rsid w:val="00B24C20"/>
    <w:rsid w:val="00B24C33"/>
    <w:rsid w:val="00B24C86"/>
    <w:rsid w:val="00B24CA9"/>
    <w:rsid w:val="00B24CAC"/>
    <w:rsid w:val="00B24CAE"/>
    <w:rsid w:val="00B24CD8"/>
    <w:rsid w:val="00B24D18"/>
    <w:rsid w:val="00B24D7B"/>
    <w:rsid w:val="00B24DB5"/>
    <w:rsid w:val="00B24DFA"/>
    <w:rsid w:val="00B24E02"/>
    <w:rsid w:val="00B24E05"/>
    <w:rsid w:val="00B24E19"/>
    <w:rsid w:val="00B24E44"/>
    <w:rsid w:val="00B24E74"/>
    <w:rsid w:val="00B24E78"/>
    <w:rsid w:val="00B24E7F"/>
    <w:rsid w:val="00B24EB4"/>
    <w:rsid w:val="00B24EB8"/>
    <w:rsid w:val="00B24EDE"/>
    <w:rsid w:val="00B24F24"/>
    <w:rsid w:val="00B24F29"/>
    <w:rsid w:val="00B24F2D"/>
    <w:rsid w:val="00B24F41"/>
    <w:rsid w:val="00B24F50"/>
    <w:rsid w:val="00B24F5A"/>
    <w:rsid w:val="00B24F9D"/>
    <w:rsid w:val="00B24FF9"/>
    <w:rsid w:val="00B2501B"/>
    <w:rsid w:val="00B25032"/>
    <w:rsid w:val="00B25057"/>
    <w:rsid w:val="00B25075"/>
    <w:rsid w:val="00B25084"/>
    <w:rsid w:val="00B25093"/>
    <w:rsid w:val="00B250AA"/>
    <w:rsid w:val="00B250C7"/>
    <w:rsid w:val="00B250CD"/>
    <w:rsid w:val="00B250F0"/>
    <w:rsid w:val="00B250F6"/>
    <w:rsid w:val="00B250FD"/>
    <w:rsid w:val="00B25116"/>
    <w:rsid w:val="00B25150"/>
    <w:rsid w:val="00B25167"/>
    <w:rsid w:val="00B25223"/>
    <w:rsid w:val="00B25247"/>
    <w:rsid w:val="00B2525D"/>
    <w:rsid w:val="00B25288"/>
    <w:rsid w:val="00B252FD"/>
    <w:rsid w:val="00B25375"/>
    <w:rsid w:val="00B2537D"/>
    <w:rsid w:val="00B253AC"/>
    <w:rsid w:val="00B253B7"/>
    <w:rsid w:val="00B253CC"/>
    <w:rsid w:val="00B253D7"/>
    <w:rsid w:val="00B253DB"/>
    <w:rsid w:val="00B25415"/>
    <w:rsid w:val="00B2543B"/>
    <w:rsid w:val="00B2545E"/>
    <w:rsid w:val="00B2548E"/>
    <w:rsid w:val="00B25498"/>
    <w:rsid w:val="00B25503"/>
    <w:rsid w:val="00B25515"/>
    <w:rsid w:val="00B25528"/>
    <w:rsid w:val="00B2552E"/>
    <w:rsid w:val="00B2554B"/>
    <w:rsid w:val="00B25563"/>
    <w:rsid w:val="00B255EA"/>
    <w:rsid w:val="00B255EE"/>
    <w:rsid w:val="00B25617"/>
    <w:rsid w:val="00B2561F"/>
    <w:rsid w:val="00B25649"/>
    <w:rsid w:val="00B2565C"/>
    <w:rsid w:val="00B2567D"/>
    <w:rsid w:val="00B256AA"/>
    <w:rsid w:val="00B256C6"/>
    <w:rsid w:val="00B256E1"/>
    <w:rsid w:val="00B25720"/>
    <w:rsid w:val="00B25730"/>
    <w:rsid w:val="00B2579E"/>
    <w:rsid w:val="00B257A7"/>
    <w:rsid w:val="00B257B0"/>
    <w:rsid w:val="00B257B8"/>
    <w:rsid w:val="00B257BE"/>
    <w:rsid w:val="00B257F1"/>
    <w:rsid w:val="00B2583A"/>
    <w:rsid w:val="00B2585A"/>
    <w:rsid w:val="00B25893"/>
    <w:rsid w:val="00B2589E"/>
    <w:rsid w:val="00B258A0"/>
    <w:rsid w:val="00B258D8"/>
    <w:rsid w:val="00B25912"/>
    <w:rsid w:val="00B25925"/>
    <w:rsid w:val="00B2593E"/>
    <w:rsid w:val="00B25952"/>
    <w:rsid w:val="00B2595C"/>
    <w:rsid w:val="00B2597A"/>
    <w:rsid w:val="00B25993"/>
    <w:rsid w:val="00B259B9"/>
    <w:rsid w:val="00B259BA"/>
    <w:rsid w:val="00B259CB"/>
    <w:rsid w:val="00B259D8"/>
    <w:rsid w:val="00B25A18"/>
    <w:rsid w:val="00B25A26"/>
    <w:rsid w:val="00B25A35"/>
    <w:rsid w:val="00B25A61"/>
    <w:rsid w:val="00B25AC3"/>
    <w:rsid w:val="00B25ACD"/>
    <w:rsid w:val="00B25B3B"/>
    <w:rsid w:val="00B25BA5"/>
    <w:rsid w:val="00B25BB9"/>
    <w:rsid w:val="00B25BC9"/>
    <w:rsid w:val="00B25BF2"/>
    <w:rsid w:val="00B25C01"/>
    <w:rsid w:val="00B25C15"/>
    <w:rsid w:val="00B25C41"/>
    <w:rsid w:val="00B25C60"/>
    <w:rsid w:val="00B25C95"/>
    <w:rsid w:val="00B25C96"/>
    <w:rsid w:val="00B25CA7"/>
    <w:rsid w:val="00B25CB1"/>
    <w:rsid w:val="00B25CB7"/>
    <w:rsid w:val="00B25CE6"/>
    <w:rsid w:val="00B25D21"/>
    <w:rsid w:val="00B25D37"/>
    <w:rsid w:val="00B25D3B"/>
    <w:rsid w:val="00B25D7E"/>
    <w:rsid w:val="00B25DA3"/>
    <w:rsid w:val="00B25DB2"/>
    <w:rsid w:val="00B25DB7"/>
    <w:rsid w:val="00B25DC6"/>
    <w:rsid w:val="00B25DCB"/>
    <w:rsid w:val="00B25E1F"/>
    <w:rsid w:val="00B25E3A"/>
    <w:rsid w:val="00B25E90"/>
    <w:rsid w:val="00B25EC7"/>
    <w:rsid w:val="00B25EEE"/>
    <w:rsid w:val="00B25F4C"/>
    <w:rsid w:val="00B25F87"/>
    <w:rsid w:val="00B25F98"/>
    <w:rsid w:val="00B25FC5"/>
    <w:rsid w:val="00B25FD7"/>
    <w:rsid w:val="00B26002"/>
    <w:rsid w:val="00B26035"/>
    <w:rsid w:val="00B2607C"/>
    <w:rsid w:val="00B260B4"/>
    <w:rsid w:val="00B260C9"/>
    <w:rsid w:val="00B260CB"/>
    <w:rsid w:val="00B2613D"/>
    <w:rsid w:val="00B26181"/>
    <w:rsid w:val="00B26185"/>
    <w:rsid w:val="00B2619E"/>
    <w:rsid w:val="00B261A8"/>
    <w:rsid w:val="00B26203"/>
    <w:rsid w:val="00B2621E"/>
    <w:rsid w:val="00B26225"/>
    <w:rsid w:val="00B2624D"/>
    <w:rsid w:val="00B26262"/>
    <w:rsid w:val="00B2626D"/>
    <w:rsid w:val="00B26292"/>
    <w:rsid w:val="00B262E9"/>
    <w:rsid w:val="00B26302"/>
    <w:rsid w:val="00B26310"/>
    <w:rsid w:val="00B26336"/>
    <w:rsid w:val="00B26364"/>
    <w:rsid w:val="00B263A3"/>
    <w:rsid w:val="00B263D8"/>
    <w:rsid w:val="00B263DD"/>
    <w:rsid w:val="00B263DE"/>
    <w:rsid w:val="00B263F0"/>
    <w:rsid w:val="00B26424"/>
    <w:rsid w:val="00B2646C"/>
    <w:rsid w:val="00B2647D"/>
    <w:rsid w:val="00B26498"/>
    <w:rsid w:val="00B264CE"/>
    <w:rsid w:val="00B264D8"/>
    <w:rsid w:val="00B264F2"/>
    <w:rsid w:val="00B264FA"/>
    <w:rsid w:val="00B2650E"/>
    <w:rsid w:val="00B26513"/>
    <w:rsid w:val="00B26558"/>
    <w:rsid w:val="00B26562"/>
    <w:rsid w:val="00B2656B"/>
    <w:rsid w:val="00B26571"/>
    <w:rsid w:val="00B26579"/>
    <w:rsid w:val="00B2658F"/>
    <w:rsid w:val="00B265D1"/>
    <w:rsid w:val="00B26696"/>
    <w:rsid w:val="00B266A0"/>
    <w:rsid w:val="00B266A8"/>
    <w:rsid w:val="00B266B4"/>
    <w:rsid w:val="00B266E9"/>
    <w:rsid w:val="00B266EC"/>
    <w:rsid w:val="00B2672F"/>
    <w:rsid w:val="00B2673F"/>
    <w:rsid w:val="00B26765"/>
    <w:rsid w:val="00B26768"/>
    <w:rsid w:val="00B2677C"/>
    <w:rsid w:val="00B2678C"/>
    <w:rsid w:val="00B2679F"/>
    <w:rsid w:val="00B267A5"/>
    <w:rsid w:val="00B267AA"/>
    <w:rsid w:val="00B267E1"/>
    <w:rsid w:val="00B267EA"/>
    <w:rsid w:val="00B26858"/>
    <w:rsid w:val="00B26872"/>
    <w:rsid w:val="00B268A2"/>
    <w:rsid w:val="00B268A8"/>
    <w:rsid w:val="00B268FD"/>
    <w:rsid w:val="00B2690F"/>
    <w:rsid w:val="00B26921"/>
    <w:rsid w:val="00B26924"/>
    <w:rsid w:val="00B2692C"/>
    <w:rsid w:val="00B2692F"/>
    <w:rsid w:val="00B26935"/>
    <w:rsid w:val="00B2697D"/>
    <w:rsid w:val="00B2698E"/>
    <w:rsid w:val="00B2699F"/>
    <w:rsid w:val="00B269A2"/>
    <w:rsid w:val="00B269CC"/>
    <w:rsid w:val="00B26A13"/>
    <w:rsid w:val="00B26A1D"/>
    <w:rsid w:val="00B26A3C"/>
    <w:rsid w:val="00B26A5C"/>
    <w:rsid w:val="00B26A70"/>
    <w:rsid w:val="00B26AD1"/>
    <w:rsid w:val="00B26AFD"/>
    <w:rsid w:val="00B26B4D"/>
    <w:rsid w:val="00B26B65"/>
    <w:rsid w:val="00B26B7D"/>
    <w:rsid w:val="00B26B90"/>
    <w:rsid w:val="00B26B9B"/>
    <w:rsid w:val="00B26BDF"/>
    <w:rsid w:val="00B26C14"/>
    <w:rsid w:val="00B26C61"/>
    <w:rsid w:val="00B26C70"/>
    <w:rsid w:val="00B26CB3"/>
    <w:rsid w:val="00B26CD4"/>
    <w:rsid w:val="00B26D38"/>
    <w:rsid w:val="00B26D78"/>
    <w:rsid w:val="00B26D9A"/>
    <w:rsid w:val="00B26DA2"/>
    <w:rsid w:val="00B26DB6"/>
    <w:rsid w:val="00B26DBF"/>
    <w:rsid w:val="00B26E00"/>
    <w:rsid w:val="00B26E01"/>
    <w:rsid w:val="00B26E37"/>
    <w:rsid w:val="00B26E42"/>
    <w:rsid w:val="00B26E64"/>
    <w:rsid w:val="00B26E69"/>
    <w:rsid w:val="00B26E6E"/>
    <w:rsid w:val="00B26EAA"/>
    <w:rsid w:val="00B26EAB"/>
    <w:rsid w:val="00B26F03"/>
    <w:rsid w:val="00B26F31"/>
    <w:rsid w:val="00B26F3D"/>
    <w:rsid w:val="00B26F75"/>
    <w:rsid w:val="00B26FAC"/>
    <w:rsid w:val="00B26FC3"/>
    <w:rsid w:val="00B26FE5"/>
    <w:rsid w:val="00B26FF4"/>
    <w:rsid w:val="00B26FFB"/>
    <w:rsid w:val="00B2700E"/>
    <w:rsid w:val="00B2701A"/>
    <w:rsid w:val="00B27035"/>
    <w:rsid w:val="00B27056"/>
    <w:rsid w:val="00B27067"/>
    <w:rsid w:val="00B27078"/>
    <w:rsid w:val="00B27081"/>
    <w:rsid w:val="00B270D1"/>
    <w:rsid w:val="00B2710C"/>
    <w:rsid w:val="00B2714C"/>
    <w:rsid w:val="00B2715E"/>
    <w:rsid w:val="00B271C5"/>
    <w:rsid w:val="00B271CE"/>
    <w:rsid w:val="00B271F2"/>
    <w:rsid w:val="00B27211"/>
    <w:rsid w:val="00B2723E"/>
    <w:rsid w:val="00B27253"/>
    <w:rsid w:val="00B27259"/>
    <w:rsid w:val="00B27280"/>
    <w:rsid w:val="00B27283"/>
    <w:rsid w:val="00B272AA"/>
    <w:rsid w:val="00B272B2"/>
    <w:rsid w:val="00B272DB"/>
    <w:rsid w:val="00B272F8"/>
    <w:rsid w:val="00B27319"/>
    <w:rsid w:val="00B27354"/>
    <w:rsid w:val="00B2735C"/>
    <w:rsid w:val="00B2736C"/>
    <w:rsid w:val="00B27370"/>
    <w:rsid w:val="00B2738E"/>
    <w:rsid w:val="00B2739C"/>
    <w:rsid w:val="00B27438"/>
    <w:rsid w:val="00B27465"/>
    <w:rsid w:val="00B27489"/>
    <w:rsid w:val="00B274B2"/>
    <w:rsid w:val="00B274C7"/>
    <w:rsid w:val="00B274D0"/>
    <w:rsid w:val="00B274D4"/>
    <w:rsid w:val="00B274EF"/>
    <w:rsid w:val="00B274FE"/>
    <w:rsid w:val="00B27503"/>
    <w:rsid w:val="00B27508"/>
    <w:rsid w:val="00B2751F"/>
    <w:rsid w:val="00B27529"/>
    <w:rsid w:val="00B27535"/>
    <w:rsid w:val="00B27539"/>
    <w:rsid w:val="00B27564"/>
    <w:rsid w:val="00B27581"/>
    <w:rsid w:val="00B275B5"/>
    <w:rsid w:val="00B275E7"/>
    <w:rsid w:val="00B2761D"/>
    <w:rsid w:val="00B27631"/>
    <w:rsid w:val="00B27632"/>
    <w:rsid w:val="00B27652"/>
    <w:rsid w:val="00B276AE"/>
    <w:rsid w:val="00B276F2"/>
    <w:rsid w:val="00B27750"/>
    <w:rsid w:val="00B27763"/>
    <w:rsid w:val="00B2777B"/>
    <w:rsid w:val="00B277D5"/>
    <w:rsid w:val="00B2781D"/>
    <w:rsid w:val="00B27825"/>
    <w:rsid w:val="00B2787E"/>
    <w:rsid w:val="00B2788E"/>
    <w:rsid w:val="00B278B6"/>
    <w:rsid w:val="00B27949"/>
    <w:rsid w:val="00B27970"/>
    <w:rsid w:val="00B2797F"/>
    <w:rsid w:val="00B2798A"/>
    <w:rsid w:val="00B279A7"/>
    <w:rsid w:val="00B279B3"/>
    <w:rsid w:val="00B279F3"/>
    <w:rsid w:val="00B27A56"/>
    <w:rsid w:val="00B27A99"/>
    <w:rsid w:val="00B27ABC"/>
    <w:rsid w:val="00B27AC2"/>
    <w:rsid w:val="00B27AC6"/>
    <w:rsid w:val="00B27B01"/>
    <w:rsid w:val="00B27B25"/>
    <w:rsid w:val="00B27B7A"/>
    <w:rsid w:val="00B27BFE"/>
    <w:rsid w:val="00B27C01"/>
    <w:rsid w:val="00B27C08"/>
    <w:rsid w:val="00B27C3F"/>
    <w:rsid w:val="00B27CAC"/>
    <w:rsid w:val="00B27CE2"/>
    <w:rsid w:val="00B27CED"/>
    <w:rsid w:val="00B27D02"/>
    <w:rsid w:val="00B27D38"/>
    <w:rsid w:val="00B27DC7"/>
    <w:rsid w:val="00B27DDA"/>
    <w:rsid w:val="00B27E10"/>
    <w:rsid w:val="00B27E4E"/>
    <w:rsid w:val="00B27E54"/>
    <w:rsid w:val="00B27EC1"/>
    <w:rsid w:val="00B27ECC"/>
    <w:rsid w:val="00B27EF8"/>
    <w:rsid w:val="00B27F06"/>
    <w:rsid w:val="00B27F30"/>
    <w:rsid w:val="00B27F42"/>
    <w:rsid w:val="00B27F67"/>
    <w:rsid w:val="00B27F97"/>
    <w:rsid w:val="00B27FB6"/>
    <w:rsid w:val="00B27FC1"/>
    <w:rsid w:val="00B27FC3"/>
    <w:rsid w:val="00B27FF9"/>
    <w:rsid w:val="00B3003B"/>
    <w:rsid w:val="00B3003E"/>
    <w:rsid w:val="00B30047"/>
    <w:rsid w:val="00B3004E"/>
    <w:rsid w:val="00B30097"/>
    <w:rsid w:val="00B300A3"/>
    <w:rsid w:val="00B300D2"/>
    <w:rsid w:val="00B300E3"/>
    <w:rsid w:val="00B300E4"/>
    <w:rsid w:val="00B3013E"/>
    <w:rsid w:val="00B30170"/>
    <w:rsid w:val="00B301C4"/>
    <w:rsid w:val="00B301F2"/>
    <w:rsid w:val="00B30238"/>
    <w:rsid w:val="00B30244"/>
    <w:rsid w:val="00B3026C"/>
    <w:rsid w:val="00B30273"/>
    <w:rsid w:val="00B30275"/>
    <w:rsid w:val="00B302A0"/>
    <w:rsid w:val="00B302B0"/>
    <w:rsid w:val="00B302DF"/>
    <w:rsid w:val="00B3031A"/>
    <w:rsid w:val="00B30334"/>
    <w:rsid w:val="00B30354"/>
    <w:rsid w:val="00B30355"/>
    <w:rsid w:val="00B30392"/>
    <w:rsid w:val="00B303AA"/>
    <w:rsid w:val="00B303B5"/>
    <w:rsid w:val="00B303E8"/>
    <w:rsid w:val="00B303FA"/>
    <w:rsid w:val="00B3043B"/>
    <w:rsid w:val="00B3046D"/>
    <w:rsid w:val="00B304AA"/>
    <w:rsid w:val="00B304F3"/>
    <w:rsid w:val="00B304F8"/>
    <w:rsid w:val="00B30541"/>
    <w:rsid w:val="00B30542"/>
    <w:rsid w:val="00B305B2"/>
    <w:rsid w:val="00B305B5"/>
    <w:rsid w:val="00B305BB"/>
    <w:rsid w:val="00B305D3"/>
    <w:rsid w:val="00B305E0"/>
    <w:rsid w:val="00B30603"/>
    <w:rsid w:val="00B30614"/>
    <w:rsid w:val="00B306F0"/>
    <w:rsid w:val="00B3072A"/>
    <w:rsid w:val="00B30737"/>
    <w:rsid w:val="00B30745"/>
    <w:rsid w:val="00B3075D"/>
    <w:rsid w:val="00B30761"/>
    <w:rsid w:val="00B3077E"/>
    <w:rsid w:val="00B3079B"/>
    <w:rsid w:val="00B307B2"/>
    <w:rsid w:val="00B307CD"/>
    <w:rsid w:val="00B30816"/>
    <w:rsid w:val="00B30819"/>
    <w:rsid w:val="00B3085D"/>
    <w:rsid w:val="00B308A8"/>
    <w:rsid w:val="00B308CC"/>
    <w:rsid w:val="00B3091B"/>
    <w:rsid w:val="00B30940"/>
    <w:rsid w:val="00B30982"/>
    <w:rsid w:val="00B30987"/>
    <w:rsid w:val="00B309A4"/>
    <w:rsid w:val="00B309B6"/>
    <w:rsid w:val="00B309EE"/>
    <w:rsid w:val="00B30A01"/>
    <w:rsid w:val="00B30A05"/>
    <w:rsid w:val="00B30A14"/>
    <w:rsid w:val="00B30A75"/>
    <w:rsid w:val="00B30A89"/>
    <w:rsid w:val="00B30AE1"/>
    <w:rsid w:val="00B30AF7"/>
    <w:rsid w:val="00B30B1B"/>
    <w:rsid w:val="00B30B1D"/>
    <w:rsid w:val="00B30B3C"/>
    <w:rsid w:val="00B30B48"/>
    <w:rsid w:val="00B30B51"/>
    <w:rsid w:val="00B30BC1"/>
    <w:rsid w:val="00B30C14"/>
    <w:rsid w:val="00B30C2E"/>
    <w:rsid w:val="00B30C3B"/>
    <w:rsid w:val="00B30C42"/>
    <w:rsid w:val="00B30C46"/>
    <w:rsid w:val="00B30C4E"/>
    <w:rsid w:val="00B30C5B"/>
    <w:rsid w:val="00B30C68"/>
    <w:rsid w:val="00B30C8C"/>
    <w:rsid w:val="00B30C91"/>
    <w:rsid w:val="00B30CC0"/>
    <w:rsid w:val="00B30CD3"/>
    <w:rsid w:val="00B30CD4"/>
    <w:rsid w:val="00B30CF5"/>
    <w:rsid w:val="00B30D36"/>
    <w:rsid w:val="00B30D7A"/>
    <w:rsid w:val="00B30D91"/>
    <w:rsid w:val="00B30DA9"/>
    <w:rsid w:val="00B30DB1"/>
    <w:rsid w:val="00B30DC3"/>
    <w:rsid w:val="00B30E19"/>
    <w:rsid w:val="00B30E1C"/>
    <w:rsid w:val="00B30E24"/>
    <w:rsid w:val="00B30E2D"/>
    <w:rsid w:val="00B30E5C"/>
    <w:rsid w:val="00B30E60"/>
    <w:rsid w:val="00B30E9C"/>
    <w:rsid w:val="00B30EB4"/>
    <w:rsid w:val="00B30EB8"/>
    <w:rsid w:val="00B30F25"/>
    <w:rsid w:val="00B30F2F"/>
    <w:rsid w:val="00B30F49"/>
    <w:rsid w:val="00B30F4E"/>
    <w:rsid w:val="00B30F95"/>
    <w:rsid w:val="00B30FA0"/>
    <w:rsid w:val="00B30FA8"/>
    <w:rsid w:val="00B30FDE"/>
    <w:rsid w:val="00B30FE5"/>
    <w:rsid w:val="00B31072"/>
    <w:rsid w:val="00B310A1"/>
    <w:rsid w:val="00B310E0"/>
    <w:rsid w:val="00B31174"/>
    <w:rsid w:val="00B3117D"/>
    <w:rsid w:val="00B31197"/>
    <w:rsid w:val="00B311A1"/>
    <w:rsid w:val="00B311CF"/>
    <w:rsid w:val="00B31258"/>
    <w:rsid w:val="00B31259"/>
    <w:rsid w:val="00B3125D"/>
    <w:rsid w:val="00B312B6"/>
    <w:rsid w:val="00B312BE"/>
    <w:rsid w:val="00B312CA"/>
    <w:rsid w:val="00B31342"/>
    <w:rsid w:val="00B31372"/>
    <w:rsid w:val="00B31378"/>
    <w:rsid w:val="00B3138E"/>
    <w:rsid w:val="00B313A2"/>
    <w:rsid w:val="00B313D5"/>
    <w:rsid w:val="00B31403"/>
    <w:rsid w:val="00B31412"/>
    <w:rsid w:val="00B3143A"/>
    <w:rsid w:val="00B31451"/>
    <w:rsid w:val="00B31461"/>
    <w:rsid w:val="00B31465"/>
    <w:rsid w:val="00B31477"/>
    <w:rsid w:val="00B31494"/>
    <w:rsid w:val="00B314AA"/>
    <w:rsid w:val="00B314AD"/>
    <w:rsid w:val="00B314FF"/>
    <w:rsid w:val="00B31539"/>
    <w:rsid w:val="00B315C5"/>
    <w:rsid w:val="00B315D2"/>
    <w:rsid w:val="00B315FB"/>
    <w:rsid w:val="00B3167C"/>
    <w:rsid w:val="00B31681"/>
    <w:rsid w:val="00B316AD"/>
    <w:rsid w:val="00B3171D"/>
    <w:rsid w:val="00B31730"/>
    <w:rsid w:val="00B3179D"/>
    <w:rsid w:val="00B317CC"/>
    <w:rsid w:val="00B31823"/>
    <w:rsid w:val="00B318FD"/>
    <w:rsid w:val="00B31911"/>
    <w:rsid w:val="00B31916"/>
    <w:rsid w:val="00B3192C"/>
    <w:rsid w:val="00B3193A"/>
    <w:rsid w:val="00B3193B"/>
    <w:rsid w:val="00B3193E"/>
    <w:rsid w:val="00B319A7"/>
    <w:rsid w:val="00B319EA"/>
    <w:rsid w:val="00B319F3"/>
    <w:rsid w:val="00B31A05"/>
    <w:rsid w:val="00B31A30"/>
    <w:rsid w:val="00B31A33"/>
    <w:rsid w:val="00B31A5A"/>
    <w:rsid w:val="00B31A74"/>
    <w:rsid w:val="00B31A96"/>
    <w:rsid w:val="00B31A97"/>
    <w:rsid w:val="00B31AB3"/>
    <w:rsid w:val="00B31AE1"/>
    <w:rsid w:val="00B31B21"/>
    <w:rsid w:val="00B31B79"/>
    <w:rsid w:val="00B31B81"/>
    <w:rsid w:val="00B31B87"/>
    <w:rsid w:val="00B31B94"/>
    <w:rsid w:val="00B31BDA"/>
    <w:rsid w:val="00B31C57"/>
    <w:rsid w:val="00B31C5A"/>
    <w:rsid w:val="00B31C7F"/>
    <w:rsid w:val="00B31C9D"/>
    <w:rsid w:val="00B31CEC"/>
    <w:rsid w:val="00B31D4D"/>
    <w:rsid w:val="00B31DB0"/>
    <w:rsid w:val="00B31DB5"/>
    <w:rsid w:val="00B31DB6"/>
    <w:rsid w:val="00B31DD9"/>
    <w:rsid w:val="00B31DED"/>
    <w:rsid w:val="00B31E02"/>
    <w:rsid w:val="00B31E2C"/>
    <w:rsid w:val="00B31E78"/>
    <w:rsid w:val="00B31E7A"/>
    <w:rsid w:val="00B31E8E"/>
    <w:rsid w:val="00B31EBF"/>
    <w:rsid w:val="00B31ED5"/>
    <w:rsid w:val="00B31F0B"/>
    <w:rsid w:val="00B31F37"/>
    <w:rsid w:val="00B31F60"/>
    <w:rsid w:val="00B31F6C"/>
    <w:rsid w:val="00B31FB3"/>
    <w:rsid w:val="00B31FC2"/>
    <w:rsid w:val="00B31FD3"/>
    <w:rsid w:val="00B31FE4"/>
    <w:rsid w:val="00B3202E"/>
    <w:rsid w:val="00B32047"/>
    <w:rsid w:val="00B3204C"/>
    <w:rsid w:val="00B32051"/>
    <w:rsid w:val="00B3205B"/>
    <w:rsid w:val="00B3205F"/>
    <w:rsid w:val="00B32090"/>
    <w:rsid w:val="00B320AA"/>
    <w:rsid w:val="00B320D7"/>
    <w:rsid w:val="00B320E3"/>
    <w:rsid w:val="00B320E6"/>
    <w:rsid w:val="00B320F5"/>
    <w:rsid w:val="00B3210F"/>
    <w:rsid w:val="00B3211C"/>
    <w:rsid w:val="00B3211D"/>
    <w:rsid w:val="00B3214C"/>
    <w:rsid w:val="00B32160"/>
    <w:rsid w:val="00B32173"/>
    <w:rsid w:val="00B321A9"/>
    <w:rsid w:val="00B321B7"/>
    <w:rsid w:val="00B321BB"/>
    <w:rsid w:val="00B321C1"/>
    <w:rsid w:val="00B321EE"/>
    <w:rsid w:val="00B321FE"/>
    <w:rsid w:val="00B32218"/>
    <w:rsid w:val="00B3221D"/>
    <w:rsid w:val="00B322B2"/>
    <w:rsid w:val="00B322C0"/>
    <w:rsid w:val="00B322C6"/>
    <w:rsid w:val="00B32303"/>
    <w:rsid w:val="00B32311"/>
    <w:rsid w:val="00B32346"/>
    <w:rsid w:val="00B3234D"/>
    <w:rsid w:val="00B32352"/>
    <w:rsid w:val="00B32371"/>
    <w:rsid w:val="00B3238F"/>
    <w:rsid w:val="00B323A1"/>
    <w:rsid w:val="00B323F3"/>
    <w:rsid w:val="00B32404"/>
    <w:rsid w:val="00B32419"/>
    <w:rsid w:val="00B32421"/>
    <w:rsid w:val="00B3242F"/>
    <w:rsid w:val="00B32435"/>
    <w:rsid w:val="00B32465"/>
    <w:rsid w:val="00B324A6"/>
    <w:rsid w:val="00B324A7"/>
    <w:rsid w:val="00B324C8"/>
    <w:rsid w:val="00B324D0"/>
    <w:rsid w:val="00B324EF"/>
    <w:rsid w:val="00B3250F"/>
    <w:rsid w:val="00B32513"/>
    <w:rsid w:val="00B3252A"/>
    <w:rsid w:val="00B32559"/>
    <w:rsid w:val="00B32580"/>
    <w:rsid w:val="00B32582"/>
    <w:rsid w:val="00B325ED"/>
    <w:rsid w:val="00B3262D"/>
    <w:rsid w:val="00B32657"/>
    <w:rsid w:val="00B32668"/>
    <w:rsid w:val="00B32683"/>
    <w:rsid w:val="00B3269C"/>
    <w:rsid w:val="00B326A4"/>
    <w:rsid w:val="00B326B7"/>
    <w:rsid w:val="00B326BA"/>
    <w:rsid w:val="00B326CC"/>
    <w:rsid w:val="00B3270F"/>
    <w:rsid w:val="00B3272F"/>
    <w:rsid w:val="00B32749"/>
    <w:rsid w:val="00B3276F"/>
    <w:rsid w:val="00B32781"/>
    <w:rsid w:val="00B327C0"/>
    <w:rsid w:val="00B3281C"/>
    <w:rsid w:val="00B32882"/>
    <w:rsid w:val="00B3288D"/>
    <w:rsid w:val="00B3291E"/>
    <w:rsid w:val="00B32929"/>
    <w:rsid w:val="00B3293B"/>
    <w:rsid w:val="00B329C4"/>
    <w:rsid w:val="00B32A11"/>
    <w:rsid w:val="00B32A1F"/>
    <w:rsid w:val="00B32A49"/>
    <w:rsid w:val="00B32AB4"/>
    <w:rsid w:val="00B32AC5"/>
    <w:rsid w:val="00B32B01"/>
    <w:rsid w:val="00B32B11"/>
    <w:rsid w:val="00B32B32"/>
    <w:rsid w:val="00B32B38"/>
    <w:rsid w:val="00B32B46"/>
    <w:rsid w:val="00B32B51"/>
    <w:rsid w:val="00B32B5E"/>
    <w:rsid w:val="00B32B6D"/>
    <w:rsid w:val="00B32B73"/>
    <w:rsid w:val="00B32BA9"/>
    <w:rsid w:val="00B32BB7"/>
    <w:rsid w:val="00B32BD6"/>
    <w:rsid w:val="00B32BEA"/>
    <w:rsid w:val="00B32C25"/>
    <w:rsid w:val="00B32C30"/>
    <w:rsid w:val="00B32C6E"/>
    <w:rsid w:val="00B32CCF"/>
    <w:rsid w:val="00B32CD7"/>
    <w:rsid w:val="00B32CFF"/>
    <w:rsid w:val="00B32D87"/>
    <w:rsid w:val="00B32D98"/>
    <w:rsid w:val="00B32DBD"/>
    <w:rsid w:val="00B32DDD"/>
    <w:rsid w:val="00B32DEE"/>
    <w:rsid w:val="00B32DF2"/>
    <w:rsid w:val="00B32E16"/>
    <w:rsid w:val="00B32E2A"/>
    <w:rsid w:val="00B32EE8"/>
    <w:rsid w:val="00B32EEB"/>
    <w:rsid w:val="00B32F18"/>
    <w:rsid w:val="00B32F39"/>
    <w:rsid w:val="00B32F55"/>
    <w:rsid w:val="00B32F83"/>
    <w:rsid w:val="00B32FE2"/>
    <w:rsid w:val="00B33023"/>
    <w:rsid w:val="00B3308B"/>
    <w:rsid w:val="00B330AC"/>
    <w:rsid w:val="00B330EA"/>
    <w:rsid w:val="00B330F3"/>
    <w:rsid w:val="00B330FA"/>
    <w:rsid w:val="00B33158"/>
    <w:rsid w:val="00B3317D"/>
    <w:rsid w:val="00B3317E"/>
    <w:rsid w:val="00B33192"/>
    <w:rsid w:val="00B331DA"/>
    <w:rsid w:val="00B33252"/>
    <w:rsid w:val="00B3328D"/>
    <w:rsid w:val="00B332B7"/>
    <w:rsid w:val="00B33333"/>
    <w:rsid w:val="00B33336"/>
    <w:rsid w:val="00B33377"/>
    <w:rsid w:val="00B3337C"/>
    <w:rsid w:val="00B33399"/>
    <w:rsid w:val="00B333B8"/>
    <w:rsid w:val="00B33429"/>
    <w:rsid w:val="00B33437"/>
    <w:rsid w:val="00B33477"/>
    <w:rsid w:val="00B3347C"/>
    <w:rsid w:val="00B3349F"/>
    <w:rsid w:val="00B334AE"/>
    <w:rsid w:val="00B334D9"/>
    <w:rsid w:val="00B334E9"/>
    <w:rsid w:val="00B334EB"/>
    <w:rsid w:val="00B33506"/>
    <w:rsid w:val="00B33508"/>
    <w:rsid w:val="00B33523"/>
    <w:rsid w:val="00B33537"/>
    <w:rsid w:val="00B33541"/>
    <w:rsid w:val="00B33547"/>
    <w:rsid w:val="00B33560"/>
    <w:rsid w:val="00B3358F"/>
    <w:rsid w:val="00B335C1"/>
    <w:rsid w:val="00B335DE"/>
    <w:rsid w:val="00B33652"/>
    <w:rsid w:val="00B3366F"/>
    <w:rsid w:val="00B3368F"/>
    <w:rsid w:val="00B336CD"/>
    <w:rsid w:val="00B336F2"/>
    <w:rsid w:val="00B33714"/>
    <w:rsid w:val="00B3371B"/>
    <w:rsid w:val="00B3372C"/>
    <w:rsid w:val="00B3375D"/>
    <w:rsid w:val="00B33798"/>
    <w:rsid w:val="00B337DF"/>
    <w:rsid w:val="00B337E3"/>
    <w:rsid w:val="00B337E5"/>
    <w:rsid w:val="00B33806"/>
    <w:rsid w:val="00B33808"/>
    <w:rsid w:val="00B33814"/>
    <w:rsid w:val="00B33838"/>
    <w:rsid w:val="00B3385C"/>
    <w:rsid w:val="00B33875"/>
    <w:rsid w:val="00B338C0"/>
    <w:rsid w:val="00B338DC"/>
    <w:rsid w:val="00B33905"/>
    <w:rsid w:val="00B3392F"/>
    <w:rsid w:val="00B3393C"/>
    <w:rsid w:val="00B33959"/>
    <w:rsid w:val="00B3396F"/>
    <w:rsid w:val="00B339A6"/>
    <w:rsid w:val="00B339F7"/>
    <w:rsid w:val="00B33A28"/>
    <w:rsid w:val="00B33A35"/>
    <w:rsid w:val="00B33A37"/>
    <w:rsid w:val="00B33A67"/>
    <w:rsid w:val="00B33A75"/>
    <w:rsid w:val="00B33A79"/>
    <w:rsid w:val="00B33A7F"/>
    <w:rsid w:val="00B33AB0"/>
    <w:rsid w:val="00B33AB7"/>
    <w:rsid w:val="00B33AD6"/>
    <w:rsid w:val="00B33AF6"/>
    <w:rsid w:val="00B33B0E"/>
    <w:rsid w:val="00B33B17"/>
    <w:rsid w:val="00B33B1E"/>
    <w:rsid w:val="00B33B24"/>
    <w:rsid w:val="00B33B59"/>
    <w:rsid w:val="00B33B5E"/>
    <w:rsid w:val="00B33B63"/>
    <w:rsid w:val="00B33B85"/>
    <w:rsid w:val="00B33BA1"/>
    <w:rsid w:val="00B33BB2"/>
    <w:rsid w:val="00B33C08"/>
    <w:rsid w:val="00B33C26"/>
    <w:rsid w:val="00B33C2E"/>
    <w:rsid w:val="00B33C32"/>
    <w:rsid w:val="00B33C6E"/>
    <w:rsid w:val="00B33C76"/>
    <w:rsid w:val="00B33CB2"/>
    <w:rsid w:val="00B33CB3"/>
    <w:rsid w:val="00B33CEC"/>
    <w:rsid w:val="00B33CFF"/>
    <w:rsid w:val="00B33D48"/>
    <w:rsid w:val="00B33D7D"/>
    <w:rsid w:val="00B33DC2"/>
    <w:rsid w:val="00B33DC7"/>
    <w:rsid w:val="00B33DE7"/>
    <w:rsid w:val="00B33DF5"/>
    <w:rsid w:val="00B33E20"/>
    <w:rsid w:val="00B33E2D"/>
    <w:rsid w:val="00B33E46"/>
    <w:rsid w:val="00B33E69"/>
    <w:rsid w:val="00B33EA1"/>
    <w:rsid w:val="00B33EB1"/>
    <w:rsid w:val="00B33F0B"/>
    <w:rsid w:val="00B33F10"/>
    <w:rsid w:val="00B33F12"/>
    <w:rsid w:val="00B33F38"/>
    <w:rsid w:val="00B33F66"/>
    <w:rsid w:val="00B33F7D"/>
    <w:rsid w:val="00B33F9C"/>
    <w:rsid w:val="00B33FAB"/>
    <w:rsid w:val="00B33FE1"/>
    <w:rsid w:val="00B33FF4"/>
    <w:rsid w:val="00B3402D"/>
    <w:rsid w:val="00B3405C"/>
    <w:rsid w:val="00B3408D"/>
    <w:rsid w:val="00B340D5"/>
    <w:rsid w:val="00B340FC"/>
    <w:rsid w:val="00B34131"/>
    <w:rsid w:val="00B3414F"/>
    <w:rsid w:val="00B3415A"/>
    <w:rsid w:val="00B34162"/>
    <w:rsid w:val="00B341A1"/>
    <w:rsid w:val="00B34254"/>
    <w:rsid w:val="00B3425D"/>
    <w:rsid w:val="00B3425E"/>
    <w:rsid w:val="00B34270"/>
    <w:rsid w:val="00B342BD"/>
    <w:rsid w:val="00B342E1"/>
    <w:rsid w:val="00B34315"/>
    <w:rsid w:val="00B3433E"/>
    <w:rsid w:val="00B3437A"/>
    <w:rsid w:val="00B34383"/>
    <w:rsid w:val="00B343A1"/>
    <w:rsid w:val="00B343BD"/>
    <w:rsid w:val="00B343D4"/>
    <w:rsid w:val="00B343F3"/>
    <w:rsid w:val="00B34420"/>
    <w:rsid w:val="00B34421"/>
    <w:rsid w:val="00B34424"/>
    <w:rsid w:val="00B3445C"/>
    <w:rsid w:val="00B34482"/>
    <w:rsid w:val="00B344BC"/>
    <w:rsid w:val="00B3453C"/>
    <w:rsid w:val="00B34592"/>
    <w:rsid w:val="00B345DD"/>
    <w:rsid w:val="00B345DF"/>
    <w:rsid w:val="00B34604"/>
    <w:rsid w:val="00B34627"/>
    <w:rsid w:val="00B3464A"/>
    <w:rsid w:val="00B346AC"/>
    <w:rsid w:val="00B346B5"/>
    <w:rsid w:val="00B346B6"/>
    <w:rsid w:val="00B346E5"/>
    <w:rsid w:val="00B346F1"/>
    <w:rsid w:val="00B34717"/>
    <w:rsid w:val="00B34764"/>
    <w:rsid w:val="00B3476B"/>
    <w:rsid w:val="00B3477F"/>
    <w:rsid w:val="00B34786"/>
    <w:rsid w:val="00B347D6"/>
    <w:rsid w:val="00B347DB"/>
    <w:rsid w:val="00B347E5"/>
    <w:rsid w:val="00B347ED"/>
    <w:rsid w:val="00B347FC"/>
    <w:rsid w:val="00B34804"/>
    <w:rsid w:val="00B34822"/>
    <w:rsid w:val="00B34824"/>
    <w:rsid w:val="00B3486F"/>
    <w:rsid w:val="00B3488E"/>
    <w:rsid w:val="00B348A2"/>
    <w:rsid w:val="00B348A7"/>
    <w:rsid w:val="00B348B9"/>
    <w:rsid w:val="00B348E1"/>
    <w:rsid w:val="00B34905"/>
    <w:rsid w:val="00B3494B"/>
    <w:rsid w:val="00B34973"/>
    <w:rsid w:val="00B349A1"/>
    <w:rsid w:val="00B349D8"/>
    <w:rsid w:val="00B34A12"/>
    <w:rsid w:val="00B34A1B"/>
    <w:rsid w:val="00B34A2C"/>
    <w:rsid w:val="00B34A3E"/>
    <w:rsid w:val="00B34A49"/>
    <w:rsid w:val="00B34A62"/>
    <w:rsid w:val="00B34A81"/>
    <w:rsid w:val="00B34AB1"/>
    <w:rsid w:val="00B34ADD"/>
    <w:rsid w:val="00B34AFA"/>
    <w:rsid w:val="00B34B07"/>
    <w:rsid w:val="00B34B18"/>
    <w:rsid w:val="00B34B26"/>
    <w:rsid w:val="00B34B46"/>
    <w:rsid w:val="00B34B4B"/>
    <w:rsid w:val="00B34B5B"/>
    <w:rsid w:val="00B34B7C"/>
    <w:rsid w:val="00B34B9C"/>
    <w:rsid w:val="00B34BE2"/>
    <w:rsid w:val="00B34BE9"/>
    <w:rsid w:val="00B34C0E"/>
    <w:rsid w:val="00B34C1E"/>
    <w:rsid w:val="00B34C2D"/>
    <w:rsid w:val="00B34C32"/>
    <w:rsid w:val="00B34CC2"/>
    <w:rsid w:val="00B34CD5"/>
    <w:rsid w:val="00B34D6A"/>
    <w:rsid w:val="00B34D7B"/>
    <w:rsid w:val="00B34D9E"/>
    <w:rsid w:val="00B34DD9"/>
    <w:rsid w:val="00B34DEF"/>
    <w:rsid w:val="00B34E01"/>
    <w:rsid w:val="00B34E92"/>
    <w:rsid w:val="00B34EAA"/>
    <w:rsid w:val="00B34ECF"/>
    <w:rsid w:val="00B34F31"/>
    <w:rsid w:val="00B34F63"/>
    <w:rsid w:val="00B34FAB"/>
    <w:rsid w:val="00B34FC4"/>
    <w:rsid w:val="00B35005"/>
    <w:rsid w:val="00B35009"/>
    <w:rsid w:val="00B35059"/>
    <w:rsid w:val="00B35111"/>
    <w:rsid w:val="00B35112"/>
    <w:rsid w:val="00B35114"/>
    <w:rsid w:val="00B35127"/>
    <w:rsid w:val="00B35165"/>
    <w:rsid w:val="00B35184"/>
    <w:rsid w:val="00B35189"/>
    <w:rsid w:val="00B351A3"/>
    <w:rsid w:val="00B351FC"/>
    <w:rsid w:val="00B3520C"/>
    <w:rsid w:val="00B3522A"/>
    <w:rsid w:val="00B3522C"/>
    <w:rsid w:val="00B35256"/>
    <w:rsid w:val="00B3525D"/>
    <w:rsid w:val="00B35297"/>
    <w:rsid w:val="00B35298"/>
    <w:rsid w:val="00B352A8"/>
    <w:rsid w:val="00B352E0"/>
    <w:rsid w:val="00B35348"/>
    <w:rsid w:val="00B35355"/>
    <w:rsid w:val="00B353A7"/>
    <w:rsid w:val="00B353C8"/>
    <w:rsid w:val="00B353F2"/>
    <w:rsid w:val="00B35464"/>
    <w:rsid w:val="00B354E5"/>
    <w:rsid w:val="00B354E6"/>
    <w:rsid w:val="00B35533"/>
    <w:rsid w:val="00B35551"/>
    <w:rsid w:val="00B3557C"/>
    <w:rsid w:val="00B35595"/>
    <w:rsid w:val="00B355A8"/>
    <w:rsid w:val="00B355BA"/>
    <w:rsid w:val="00B355C4"/>
    <w:rsid w:val="00B355CF"/>
    <w:rsid w:val="00B35620"/>
    <w:rsid w:val="00B35621"/>
    <w:rsid w:val="00B35643"/>
    <w:rsid w:val="00B3564D"/>
    <w:rsid w:val="00B35651"/>
    <w:rsid w:val="00B35673"/>
    <w:rsid w:val="00B35688"/>
    <w:rsid w:val="00B356AD"/>
    <w:rsid w:val="00B356AE"/>
    <w:rsid w:val="00B356BD"/>
    <w:rsid w:val="00B3570A"/>
    <w:rsid w:val="00B35725"/>
    <w:rsid w:val="00B35740"/>
    <w:rsid w:val="00B35786"/>
    <w:rsid w:val="00B357CF"/>
    <w:rsid w:val="00B357E7"/>
    <w:rsid w:val="00B357F8"/>
    <w:rsid w:val="00B3580C"/>
    <w:rsid w:val="00B3583C"/>
    <w:rsid w:val="00B3585F"/>
    <w:rsid w:val="00B35862"/>
    <w:rsid w:val="00B358AB"/>
    <w:rsid w:val="00B358DE"/>
    <w:rsid w:val="00B358E8"/>
    <w:rsid w:val="00B358F4"/>
    <w:rsid w:val="00B358FA"/>
    <w:rsid w:val="00B35918"/>
    <w:rsid w:val="00B35922"/>
    <w:rsid w:val="00B35940"/>
    <w:rsid w:val="00B35959"/>
    <w:rsid w:val="00B3595F"/>
    <w:rsid w:val="00B35996"/>
    <w:rsid w:val="00B359FC"/>
    <w:rsid w:val="00B35A54"/>
    <w:rsid w:val="00B35A5B"/>
    <w:rsid w:val="00B35A8D"/>
    <w:rsid w:val="00B35AB9"/>
    <w:rsid w:val="00B35B2B"/>
    <w:rsid w:val="00B35B37"/>
    <w:rsid w:val="00B35B5C"/>
    <w:rsid w:val="00B35B82"/>
    <w:rsid w:val="00B35B97"/>
    <w:rsid w:val="00B35BC6"/>
    <w:rsid w:val="00B35BD5"/>
    <w:rsid w:val="00B35C25"/>
    <w:rsid w:val="00B35C73"/>
    <w:rsid w:val="00B35D08"/>
    <w:rsid w:val="00B35D2F"/>
    <w:rsid w:val="00B35D52"/>
    <w:rsid w:val="00B35D67"/>
    <w:rsid w:val="00B35D9E"/>
    <w:rsid w:val="00B35DAA"/>
    <w:rsid w:val="00B35DBE"/>
    <w:rsid w:val="00B35DED"/>
    <w:rsid w:val="00B35DF6"/>
    <w:rsid w:val="00B35E05"/>
    <w:rsid w:val="00B35EB3"/>
    <w:rsid w:val="00B35EF0"/>
    <w:rsid w:val="00B35EF4"/>
    <w:rsid w:val="00B35F67"/>
    <w:rsid w:val="00B35F88"/>
    <w:rsid w:val="00B35FCC"/>
    <w:rsid w:val="00B35FD4"/>
    <w:rsid w:val="00B35FD5"/>
    <w:rsid w:val="00B36028"/>
    <w:rsid w:val="00B36029"/>
    <w:rsid w:val="00B3604F"/>
    <w:rsid w:val="00B36060"/>
    <w:rsid w:val="00B36087"/>
    <w:rsid w:val="00B360B3"/>
    <w:rsid w:val="00B360C3"/>
    <w:rsid w:val="00B3612B"/>
    <w:rsid w:val="00B3613E"/>
    <w:rsid w:val="00B3619B"/>
    <w:rsid w:val="00B361D0"/>
    <w:rsid w:val="00B361F6"/>
    <w:rsid w:val="00B36284"/>
    <w:rsid w:val="00B362A3"/>
    <w:rsid w:val="00B362A6"/>
    <w:rsid w:val="00B362B1"/>
    <w:rsid w:val="00B3630B"/>
    <w:rsid w:val="00B3632D"/>
    <w:rsid w:val="00B36414"/>
    <w:rsid w:val="00B36452"/>
    <w:rsid w:val="00B36489"/>
    <w:rsid w:val="00B3648F"/>
    <w:rsid w:val="00B364D6"/>
    <w:rsid w:val="00B364D8"/>
    <w:rsid w:val="00B3650C"/>
    <w:rsid w:val="00B36549"/>
    <w:rsid w:val="00B36561"/>
    <w:rsid w:val="00B36592"/>
    <w:rsid w:val="00B365C6"/>
    <w:rsid w:val="00B365CA"/>
    <w:rsid w:val="00B3661A"/>
    <w:rsid w:val="00B36645"/>
    <w:rsid w:val="00B36696"/>
    <w:rsid w:val="00B36698"/>
    <w:rsid w:val="00B366FE"/>
    <w:rsid w:val="00B3670B"/>
    <w:rsid w:val="00B367AC"/>
    <w:rsid w:val="00B367BB"/>
    <w:rsid w:val="00B367C0"/>
    <w:rsid w:val="00B367C4"/>
    <w:rsid w:val="00B367DF"/>
    <w:rsid w:val="00B36806"/>
    <w:rsid w:val="00B3681D"/>
    <w:rsid w:val="00B3683D"/>
    <w:rsid w:val="00B3684C"/>
    <w:rsid w:val="00B36885"/>
    <w:rsid w:val="00B3689A"/>
    <w:rsid w:val="00B368C7"/>
    <w:rsid w:val="00B36906"/>
    <w:rsid w:val="00B36931"/>
    <w:rsid w:val="00B36934"/>
    <w:rsid w:val="00B36935"/>
    <w:rsid w:val="00B3695C"/>
    <w:rsid w:val="00B3699B"/>
    <w:rsid w:val="00B369C7"/>
    <w:rsid w:val="00B36A2F"/>
    <w:rsid w:val="00B36A85"/>
    <w:rsid w:val="00B36A98"/>
    <w:rsid w:val="00B36AA5"/>
    <w:rsid w:val="00B36B09"/>
    <w:rsid w:val="00B36B15"/>
    <w:rsid w:val="00B36B64"/>
    <w:rsid w:val="00B36B6D"/>
    <w:rsid w:val="00B36B8F"/>
    <w:rsid w:val="00B36BAC"/>
    <w:rsid w:val="00B36BCB"/>
    <w:rsid w:val="00B36BD6"/>
    <w:rsid w:val="00B36C0A"/>
    <w:rsid w:val="00B36C1D"/>
    <w:rsid w:val="00B36C1E"/>
    <w:rsid w:val="00B36C29"/>
    <w:rsid w:val="00B36C8D"/>
    <w:rsid w:val="00B36CB9"/>
    <w:rsid w:val="00B36CBB"/>
    <w:rsid w:val="00B36CD1"/>
    <w:rsid w:val="00B36CD7"/>
    <w:rsid w:val="00B36CEE"/>
    <w:rsid w:val="00B36D2C"/>
    <w:rsid w:val="00B36D9B"/>
    <w:rsid w:val="00B36DC4"/>
    <w:rsid w:val="00B36DE7"/>
    <w:rsid w:val="00B36DF5"/>
    <w:rsid w:val="00B36E01"/>
    <w:rsid w:val="00B36E38"/>
    <w:rsid w:val="00B36E57"/>
    <w:rsid w:val="00B36E61"/>
    <w:rsid w:val="00B36E7A"/>
    <w:rsid w:val="00B36F1B"/>
    <w:rsid w:val="00B36F1D"/>
    <w:rsid w:val="00B36F2A"/>
    <w:rsid w:val="00B36F31"/>
    <w:rsid w:val="00B36F45"/>
    <w:rsid w:val="00B36F47"/>
    <w:rsid w:val="00B36F50"/>
    <w:rsid w:val="00B36F74"/>
    <w:rsid w:val="00B36FC7"/>
    <w:rsid w:val="00B36FCD"/>
    <w:rsid w:val="00B3701E"/>
    <w:rsid w:val="00B37032"/>
    <w:rsid w:val="00B3705C"/>
    <w:rsid w:val="00B37068"/>
    <w:rsid w:val="00B37086"/>
    <w:rsid w:val="00B370A4"/>
    <w:rsid w:val="00B370A9"/>
    <w:rsid w:val="00B370BE"/>
    <w:rsid w:val="00B370CB"/>
    <w:rsid w:val="00B370E6"/>
    <w:rsid w:val="00B370F6"/>
    <w:rsid w:val="00B37121"/>
    <w:rsid w:val="00B37130"/>
    <w:rsid w:val="00B371C1"/>
    <w:rsid w:val="00B371C6"/>
    <w:rsid w:val="00B371D0"/>
    <w:rsid w:val="00B371D1"/>
    <w:rsid w:val="00B371D6"/>
    <w:rsid w:val="00B37234"/>
    <w:rsid w:val="00B37253"/>
    <w:rsid w:val="00B37254"/>
    <w:rsid w:val="00B372A1"/>
    <w:rsid w:val="00B372AA"/>
    <w:rsid w:val="00B372B1"/>
    <w:rsid w:val="00B372B5"/>
    <w:rsid w:val="00B372FC"/>
    <w:rsid w:val="00B37327"/>
    <w:rsid w:val="00B3732D"/>
    <w:rsid w:val="00B37340"/>
    <w:rsid w:val="00B37341"/>
    <w:rsid w:val="00B37357"/>
    <w:rsid w:val="00B37383"/>
    <w:rsid w:val="00B373CD"/>
    <w:rsid w:val="00B373F8"/>
    <w:rsid w:val="00B3741C"/>
    <w:rsid w:val="00B3743C"/>
    <w:rsid w:val="00B37499"/>
    <w:rsid w:val="00B374A5"/>
    <w:rsid w:val="00B374AD"/>
    <w:rsid w:val="00B374BF"/>
    <w:rsid w:val="00B374C9"/>
    <w:rsid w:val="00B374D0"/>
    <w:rsid w:val="00B374D3"/>
    <w:rsid w:val="00B37514"/>
    <w:rsid w:val="00B37524"/>
    <w:rsid w:val="00B37548"/>
    <w:rsid w:val="00B37567"/>
    <w:rsid w:val="00B3758D"/>
    <w:rsid w:val="00B375B4"/>
    <w:rsid w:val="00B375FB"/>
    <w:rsid w:val="00B37616"/>
    <w:rsid w:val="00B37634"/>
    <w:rsid w:val="00B3765D"/>
    <w:rsid w:val="00B3766D"/>
    <w:rsid w:val="00B3766F"/>
    <w:rsid w:val="00B376A3"/>
    <w:rsid w:val="00B376E0"/>
    <w:rsid w:val="00B376E3"/>
    <w:rsid w:val="00B37739"/>
    <w:rsid w:val="00B3774F"/>
    <w:rsid w:val="00B3775B"/>
    <w:rsid w:val="00B37798"/>
    <w:rsid w:val="00B377A1"/>
    <w:rsid w:val="00B377A6"/>
    <w:rsid w:val="00B377BE"/>
    <w:rsid w:val="00B377ED"/>
    <w:rsid w:val="00B377FC"/>
    <w:rsid w:val="00B3783A"/>
    <w:rsid w:val="00B3784E"/>
    <w:rsid w:val="00B3786E"/>
    <w:rsid w:val="00B378BE"/>
    <w:rsid w:val="00B378CF"/>
    <w:rsid w:val="00B378D0"/>
    <w:rsid w:val="00B3790F"/>
    <w:rsid w:val="00B37924"/>
    <w:rsid w:val="00B37929"/>
    <w:rsid w:val="00B3792C"/>
    <w:rsid w:val="00B3794F"/>
    <w:rsid w:val="00B37961"/>
    <w:rsid w:val="00B37976"/>
    <w:rsid w:val="00B3798E"/>
    <w:rsid w:val="00B3799E"/>
    <w:rsid w:val="00B379AC"/>
    <w:rsid w:val="00B379E2"/>
    <w:rsid w:val="00B379FF"/>
    <w:rsid w:val="00B37A05"/>
    <w:rsid w:val="00B37A70"/>
    <w:rsid w:val="00B37A79"/>
    <w:rsid w:val="00B37A80"/>
    <w:rsid w:val="00B37A9E"/>
    <w:rsid w:val="00B37AA2"/>
    <w:rsid w:val="00B37AB6"/>
    <w:rsid w:val="00B37AD0"/>
    <w:rsid w:val="00B37B34"/>
    <w:rsid w:val="00B37B84"/>
    <w:rsid w:val="00B37B92"/>
    <w:rsid w:val="00B37B98"/>
    <w:rsid w:val="00B37BB3"/>
    <w:rsid w:val="00B37BB5"/>
    <w:rsid w:val="00B37BFA"/>
    <w:rsid w:val="00B37C19"/>
    <w:rsid w:val="00B37C1A"/>
    <w:rsid w:val="00B37C36"/>
    <w:rsid w:val="00B37C6B"/>
    <w:rsid w:val="00B37C7F"/>
    <w:rsid w:val="00B37C94"/>
    <w:rsid w:val="00B37C9B"/>
    <w:rsid w:val="00B37CA2"/>
    <w:rsid w:val="00B37CBF"/>
    <w:rsid w:val="00B37CD9"/>
    <w:rsid w:val="00B37D2B"/>
    <w:rsid w:val="00B37D41"/>
    <w:rsid w:val="00B37D6B"/>
    <w:rsid w:val="00B37DB8"/>
    <w:rsid w:val="00B37DC1"/>
    <w:rsid w:val="00B37DC2"/>
    <w:rsid w:val="00B37DED"/>
    <w:rsid w:val="00B37E4E"/>
    <w:rsid w:val="00B37E56"/>
    <w:rsid w:val="00B37EB2"/>
    <w:rsid w:val="00B37EBF"/>
    <w:rsid w:val="00B37EF7"/>
    <w:rsid w:val="00B37F54"/>
    <w:rsid w:val="00B37F72"/>
    <w:rsid w:val="00B37F87"/>
    <w:rsid w:val="00B37F9F"/>
    <w:rsid w:val="00B37FA4"/>
    <w:rsid w:val="00B37FCB"/>
    <w:rsid w:val="00B37FCD"/>
    <w:rsid w:val="00B37FF1"/>
    <w:rsid w:val="00B37FFD"/>
    <w:rsid w:val="00B40002"/>
    <w:rsid w:val="00B40027"/>
    <w:rsid w:val="00B40075"/>
    <w:rsid w:val="00B40076"/>
    <w:rsid w:val="00B400D7"/>
    <w:rsid w:val="00B400FF"/>
    <w:rsid w:val="00B40134"/>
    <w:rsid w:val="00B40135"/>
    <w:rsid w:val="00B40153"/>
    <w:rsid w:val="00B40159"/>
    <w:rsid w:val="00B40163"/>
    <w:rsid w:val="00B4016F"/>
    <w:rsid w:val="00B40173"/>
    <w:rsid w:val="00B401B4"/>
    <w:rsid w:val="00B401BF"/>
    <w:rsid w:val="00B401F9"/>
    <w:rsid w:val="00B4021C"/>
    <w:rsid w:val="00B40246"/>
    <w:rsid w:val="00B40285"/>
    <w:rsid w:val="00B402AA"/>
    <w:rsid w:val="00B402AB"/>
    <w:rsid w:val="00B402E2"/>
    <w:rsid w:val="00B402FA"/>
    <w:rsid w:val="00B40313"/>
    <w:rsid w:val="00B4032B"/>
    <w:rsid w:val="00B40336"/>
    <w:rsid w:val="00B4033F"/>
    <w:rsid w:val="00B40348"/>
    <w:rsid w:val="00B40360"/>
    <w:rsid w:val="00B40366"/>
    <w:rsid w:val="00B40399"/>
    <w:rsid w:val="00B403BA"/>
    <w:rsid w:val="00B403D5"/>
    <w:rsid w:val="00B40405"/>
    <w:rsid w:val="00B40416"/>
    <w:rsid w:val="00B4046F"/>
    <w:rsid w:val="00B40471"/>
    <w:rsid w:val="00B404A2"/>
    <w:rsid w:val="00B404B9"/>
    <w:rsid w:val="00B40536"/>
    <w:rsid w:val="00B40576"/>
    <w:rsid w:val="00B4058E"/>
    <w:rsid w:val="00B405E5"/>
    <w:rsid w:val="00B4062A"/>
    <w:rsid w:val="00B4062D"/>
    <w:rsid w:val="00B40649"/>
    <w:rsid w:val="00B406B1"/>
    <w:rsid w:val="00B406BE"/>
    <w:rsid w:val="00B406E0"/>
    <w:rsid w:val="00B40729"/>
    <w:rsid w:val="00B4072E"/>
    <w:rsid w:val="00B4074D"/>
    <w:rsid w:val="00B40790"/>
    <w:rsid w:val="00B407C9"/>
    <w:rsid w:val="00B407E8"/>
    <w:rsid w:val="00B4084A"/>
    <w:rsid w:val="00B40869"/>
    <w:rsid w:val="00B408AF"/>
    <w:rsid w:val="00B408C7"/>
    <w:rsid w:val="00B408EA"/>
    <w:rsid w:val="00B40938"/>
    <w:rsid w:val="00B4093E"/>
    <w:rsid w:val="00B40978"/>
    <w:rsid w:val="00B40988"/>
    <w:rsid w:val="00B409C3"/>
    <w:rsid w:val="00B409C5"/>
    <w:rsid w:val="00B409E7"/>
    <w:rsid w:val="00B40A18"/>
    <w:rsid w:val="00B40A1E"/>
    <w:rsid w:val="00B40A60"/>
    <w:rsid w:val="00B40AAD"/>
    <w:rsid w:val="00B40B87"/>
    <w:rsid w:val="00B40BEF"/>
    <w:rsid w:val="00B40C1B"/>
    <w:rsid w:val="00B40C29"/>
    <w:rsid w:val="00B40C2A"/>
    <w:rsid w:val="00B40CA8"/>
    <w:rsid w:val="00B40CB4"/>
    <w:rsid w:val="00B40CBB"/>
    <w:rsid w:val="00B40CEF"/>
    <w:rsid w:val="00B40D2D"/>
    <w:rsid w:val="00B40D50"/>
    <w:rsid w:val="00B40D69"/>
    <w:rsid w:val="00B40D89"/>
    <w:rsid w:val="00B40DC9"/>
    <w:rsid w:val="00B40DE4"/>
    <w:rsid w:val="00B40E00"/>
    <w:rsid w:val="00B40E20"/>
    <w:rsid w:val="00B40E28"/>
    <w:rsid w:val="00B40E40"/>
    <w:rsid w:val="00B40E83"/>
    <w:rsid w:val="00B40EC8"/>
    <w:rsid w:val="00B40EE2"/>
    <w:rsid w:val="00B40F3C"/>
    <w:rsid w:val="00B40FA6"/>
    <w:rsid w:val="00B40FAA"/>
    <w:rsid w:val="00B40FC5"/>
    <w:rsid w:val="00B40FC8"/>
    <w:rsid w:val="00B40FED"/>
    <w:rsid w:val="00B41013"/>
    <w:rsid w:val="00B41019"/>
    <w:rsid w:val="00B4103A"/>
    <w:rsid w:val="00B4106E"/>
    <w:rsid w:val="00B410B2"/>
    <w:rsid w:val="00B410D2"/>
    <w:rsid w:val="00B410F0"/>
    <w:rsid w:val="00B4115A"/>
    <w:rsid w:val="00B4116E"/>
    <w:rsid w:val="00B411B1"/>
    <w:rsid w:val="00B4121F"/>
    <w:rsid w:val="00B4123D"/>
    <w:rsid w:val="00B41246"/>
    <w:rsid w:val="00B41253"/>
    <w:rsid w:val="00B4126F"/>
    <w:rsid w:val="00B412A8"/>
    <w:rsid w:val="00B412CC"/>
    <w:rsid w:val="00B412E1"/>
    <w:rsid w:val="00B41306"/>
    <w:rsid w:val="00B41361"/>
    <w:rsid w:val="00B4136B"/>
    <w:rsid w:val="00B41380"/>
    <w:rsid w:val="00B4138A"/>
    <w:rsid w:val="00B413B3"/>
    <w:rsid w:val="00B413DC"/>
    <w:rsid w:val="00B413E3"/>
    <w:rsid w:val="00B4141D"/>
    <w:rsid w:val="00B41471"/>
    <w:rsid w:val="00B41472"/>
    <w:rsid w:val="00B4148B"/>
    <w:rsid w:val="00B414BF"/>
    <w:rsid w:val="00B414C3"/>
    <w:rsid w:val="00B414F7"/>
    <w:rsid w:val="00B4150C"/>
    <w:rsid w:val="00B41575"/>
    <w:rsid w:val="00B41586"/>
    <w:rsid w:val="00B415B2"/>
    <w:rsid w:val="00B415C7"/>
    <w:rsid w:val="00B415D3"/>
    <w:rsid w:val="00B415F7"/>
    <w:rsid w:val="00B41635"/>
    <w:rsid w:val="00B41647"/>
    <w:rsid w:val="00B416E6"/>
    <w:rsid w:val="00B41717"/>
    <w:rsid w:val="00B4171C"/>
    <w:rsid w:val="00B4173F"/>
    <w:rsid w:val="00B41754"/>
    <w:rsid w:val="00B41769"/>
    <w:rsid w:val="00B4178B"/>
    <w:rsid w:val="00B4178E"/>
    <w:rsid w:val="00B417A4"/>
    <w:rsid w:val="00B417D3"/>
    <w:rsid w:val="00B417DC"/>
    <w:rsid w:val="00B417F2"/>
    <w:rsid w:val="00B417FA"/>
    <w:rsid w:val="00B4180A"/>
    <w:rsid w:val="00B41819"/>
    <w:rsid w:val="00B4182F"/>
    <w:rsid w:val="00B41836"/>
    <w:rsid w:val="00B41841"/>
    <w:rsid w:val="00B41845"/>
    <w:rsid w:val="00B4184A"/>
    <w:rsid w:val="00B4184E"/>
    <w:rsid w:val="00B41852"/>
    <w:rsid w:val="00B41863"/>
    <w:rsid w:val="00B41868"/>
    <w:rsid w:val="00B4186C"/>
    <w:rsid w:val="00B4186D"/>
    <w:rsid w:val="00B41893"/>
    <w:rsid w:val="00B41899"/>
    <w:rsid w:val="00B418CB"/>
    <w:rsid w:val="00B418D6"/>
    <w:rsid w:val="00B418E6"/>
    <w:rsid w:val="00B41929"/>
    <w:rsid w:val="00B41939"/>
    <w:rsid w:val="00B4198C"/>
    <w:rsid w:val="00B419C1"/>
    <w:rsid w:val="00B419C5"/>
    <w:rsid w:val="00B419CF"/>
    <w:rsid w:val="00B419EE"/>
    <w:rsid w:val="00B41A1C"/>
    <w:rsid w:val="00B41A33"/>
    <w:rsid w:val="00B41A38"/>
    <w:rsid w:val="00B41A79"/>
    <w:rsid w:val="00B41A87"/>
    <w:rsid w:val="00B41A9A"/>
    <w:rsid w:val="00B41A9F"/>
    <w:rsid w:val="00B41ABB"/>
    <w:rsid w:val="00B41AC2"/>
    <w:rsid w:val="00B41AC9"/>
    <w:rsid w:val="00B41AE2"/>
    <w:rsid w:val="00B41AE4"/>
    <w:rsid w:val="00B41B01"/>
    <w:rsid w:val="00B41B79"/>
    <w:rsid w:val="00B41B88"/>
    <w:rsid w:val="00B41B98"/>
    <w:rsid w:val="00B41BA5"/>
    <w:rsid w:val="00B41BA9"/>
    <w:rsid w:val="00B41BAD"/>
    <w:rsid w:val="00B41BAF"/>
    <w:rsid w:val="00B41BC3"/>
    <w:rsid w:val="00B41BF7"/>
    <w:rsid w:val="00B41C08"/>
    <w:rsid w:val="00B41C18"/>
    <w:rsid w:val="00B41C1D"/>
    <w:rsid w:val="00B41C36"/>
    <w:rsid w:val="00B41C3E"/>
    <w:rsid w:val="00B41C55"/>
    <w:rsid w:val="00B41C7E"/>
    <w:rsid w:val="00B41D52"/>
    <w:rsid w:val="00B41D65"/>
    <w:rsid w:val="00B41DA5"/>
    <w:rsid w:val="00B41DE0"/>
    <w:rsid w:val="00B41DE1"/>
    <w:rsid w:val="00B41DF6"/>
    <w:rsid w:val="00B41E12"/>
    <w:rsid w:val="00B41E18"/>
    <w:rsid w:val="00B41E95"/>
    <w:rsid w:val="00B41ED9"/>
    <w:rsid w:val="00B41F0B"/>
    <w:rsid w:val="00B41FA2"/>
    <w:rsid w:val="00B41FBA"/>
    <w:rsid w:val="00B41FD2"/>
    <w:rsid w:val="00B41FED"/>
    <w:rsid w:val="00B42077"/>
    <w:rsid w:val="00B4207D"/>
    <w:rsid w:val="00B4209D"/>
    <w:rsid w:val="00B420C1"/>
    <w:rsid w:val="00B42125"/>
    <w:rsid w:val="00B4212A"/>
    <w:rsid w:val="00B4216E"/>
    <w:rsid w:val="00B421BA"/>
    <w:rsid w:val="00B421FD"/>
    <w:rsid w:val="00B42205"/>
    <w:rsid w:val="00B42219"/>
    <w:rsid w:val="00B4222D"/>
    <w:rsid w:val="00B4223F"/>
    <w:rsid w:val="00B42291"/>
    <w:rsid w:val="00B422A9"/>
    <w:rsid w:val="00B422BD"/>
    <w:rsid w:val="00B422C2"/>
    <w:rsid w:val="00B422D9"/>
    <w:rsid w:val="00B422DE"/>
    <w:rsid w:val="00B4230E"/>
    <w:rsid w:val="00B4231E"/>
    <w:rsid w:val="00B42343"/>
    <w:rsid w:val="00B42368"/>
    <w:rsid w:val="00B42393"/>
    <w:rsid w:val="00B423BD"/>
    <w:rsid w:val="00B423C0"/>
    <w:rsid w:val="00B423C6"/>
    <w:rsid w:val="00B423C7"/>
    <w:rsid w:val="00B423CB"/>
    <w:rsid w:val="00B42507"/>
    <w:rsid w:val="00B42533"/>
    <w:rsid w:val="00B4253A"/>
    <w:rsid w:val="00B4255B"/>
    <w:rsid w:val="00B42562"/>
    <w:rsid w:val="00B42566"/>
    <w:rsid w:val="00B42569"/>
    <w:rsid w:val="00B42594"/>
    <w:rsid w:val="00B425BC"/>
    <w:rsid w:val="00B425F5"/>
    <w:rsid w:val="00B425FD"/>
    <w:rsid w:val="00B4261C"/>
    <w:rsid w:val="00B4262E"/>
    <w:rsid w:val="00B42633"/>
    <w:rsid w:val="00B4266A"/>
    <w:rsid w:val="00B4269F"/>
    <w:rsid w:val="00B426A3"/>
    <w:rsid w:val="00B426AF"/>
    <w:rsid w:val="00B42707"/>
    <w:rsid w:val="00B4276D"/>
    <w:rsid w:val="00B4278F"/>
    <w:rsid w:val="00B427F4"/>
    <w:rsid w:val="00B42894"/>
    <w:rsid w:val="00B428C2"/>
    <w:rsid w:val="00B428C3"/>
    <w:rsid w:val="00B428FD"/>
    <w:rsid w:val="00B42939"/>
    <w:rsid w:val="00B4296F"/>
    <w:rsid w:val="00B429A4"/>
    <w:rsid w:val="00B429D3"/>
    <w:rsid w:val="00B42A01"/>
    <w:rsid w:val="00B42A46"/>
    <w:rsid w:val="00B42A48"/>
    <w:rsid w:val="00B42A4C"/>
    <w:rsid w:val="00B42A59"/>
    <w:rsid w:val="00B42AFE"/>
    <w:rsid w:val="00B42B22"/>
    <w:rsid w:val="00B42B98"/>
    <w:rsid w:val="00B42BA2"/>
    <w:rsid w:val="00B42BAE"/>
    <w:rsid w:val="00B42BB5"/>
    <w:rsid w:val="00B42BE3"/>
    <w:rsid w:val="00B42BEE"/>
    <w:rsid w:val="00B42BF2"/>
    <w:rsid w:val="00B42BFF"/>
    <w:rsid w:val="00B42C12"/>
    <w:rsid w:val="00B42C2D"/>
    <w:rsid w:val="00B42C82"/>
    <w:rsid w:val="00B42C86"/>
    <w:rsid w:val="00B42CCD"/>
    <w:rsid w:val="00B42CD1"/>
    <w:rsid w:val="00B42D10"/>
    <w:rsid w:val="00B42D1D"/>
    <w:rsid w:val="00B42D71"/>
    <w:rsid w:val="00B42D87"/>
    <w:rsid w:val="00B42D8F"/>
    <w:rsid w:val="00B42D97"/>
    <w:rsid w:val="00B42DBB"/>
    <w:rsid w:val="00B42DDB"/>
    <w:rsid w:val="00B42DE7"/>
    <w:rsid w:val="00B42E01"/>
    <w:rsid w:val="00B42E07"/>
    <w:rsid w:val="00B42E0A"/>
    <w:rsid w:val="00B42E2A"/>
    <w:rsid w:val="00B42E60"/>
    <w:rsid w:val="00B42E6C"/>
    <w:rsid w:val="00B42E83"/>
    <w:rsid w:val="00B42EB4"/>
    <w:rsid w:val="00B42ED4"/>
    <w:rsid w:val="00B42F02"/>
    <w:rsid w:val="00B42F0F"/>
    <w:rsid w:val="00B42F24"/>
    <w:rsid w:val="00B42F7F"/>
    <w:rsid w:val="00B42F82"/>
    <w:rsid w:val="00B42FAE"/>
    <w:rsid w:val="00B42FD4"/>
    <w:rsid w:val="00B42FE8"/>
    <w:rsid w:val="00B42FEE"/>
    <w:rsid w:val="00B4300B"/>
    <w:rsid w:val="00B43013"/>
    <w:rsid w:val="00B4302C"/>
    <w:rsid w:val="00B4303A"/>
    <w:rsid w:val="00B430D0"/>
    <w:rsid w:val="00B430EE"/>
    <w:rsid w:val="00B43131"/>
    <w:rsid w:val="00B43146"/>
    <w:rsid w:val="00B4317D"/>
    <w:rsid w:val="00B431A8"/>
    <w:rsid w:val="00B431C1"/>
    <w:rsid w:val="00B431C6"/>
    <w:rsid w:val="00B431C7"/>
    <w:rsid w:val="00B431F0"/>
    <w:rsid w:val="00B43244"/>
    <w:rsid w:val="00B43249"/>
    <w:rsid w:val="00B432A7"/>
    <w:rsid w:val="00B432B6"/>
    <w:rsid w:val="00B432B8"/>
    <w:rsid w:val="00B432BC"/>
    <w:rsid w:val="00B432C3"/>
    <w:rsid w:val="00B432E5"/>
    <w:rsid w:val="00B432FD"/>
    <w:rsid w:val="00B4330E"/>
    <w:rsid w:val="00B43325"/>
    <w:rsid w:val="00B4333A"/>
    <w:rsid w:val="00B4333D"/>
    <w:rsid w:val="00B43342"/>
    <w:rsid w:val="00B4334E"/>
    <w:rsid w:val="00B43365"/>
    <w:rsid w:val="00B4337A"/>
    <w:rsid w:val="00B43387"/>
    <w:rsid w:val="00B43392"/>
    <w:rsid w:val="00B433F3"/>
    <w:rsid w:val="00B43401"/>
    <w:rsid w:val="00B43422"/>
    <w:rsid w:val="00B43444"/>
    <w:rsid w:val="00B434A1"/>
    <w:rsid w:val="00B434BC"/>
    <w:rsid w:val="00B434D1"/>
    <w:rsid w:val="00B4350B"/>
    <w:rsid w:val="00B43538"/>
    <w:rsid w:val="00B4358C"/>
    <w:rsid w:val="00B4358F"/>
    <w:rsid w:val="00B435BA"/>
    <w:rsid w:val="00B436AB"/>
    <w:rsid w:val="00B436C2"/>
    <w:rsid w:val="00B436D1"/>
    <w:rsid w:val="00B436E9"/>
    <w:rsid w:val="00B43756"/>
    <w:rsid w:val="00B4377D"/>
    <w:rsid w:val="00B4378D"/>
    <w:rsid w:val="00B4378E"/>
    <w:rsid w:val="00B43799"/>
    <w:rsid w:val="00B437C5"/>
    <w:rsid w:val="00B437D6"/>
    <w:rsid w:val="00B4380E"/>
    <w:rsid w:val="00B43833"/>
    <w:rsid w:val="00B43855"/>
    <w:rsid w:val="00B4385C"/>
    <w:rsid w:val="00B438FC"/>
    <w:rsid w:val="00B43909"/>
    <w:rsid w:val="00B43917"/>
    <w:rsid w:val="00B43937"/>
    <w:rsid w:val="00B439D4"/>
    <w:rsid w:val="00B439E0"/>
    <w:rsid w:val="00B43A04"/>
    <w:rsid w:val="00B43AA8"/>
    <w:rsid w:val="00B43AD5"/>
    <w:rsid w:val="00B43ADE"/>
    <w:rsid w:val="00B43AFF"/>
    <w:rsid w:val="00B43B03"/>
    <w:rsid w:val="00B43B76"/>
    <w:rsid w:val="00B43B8B"/>
    <w:rsid w:val="00B43BAE"/>
    <w:rsid w:val="00B43BC3"/>
    <w:rsid w:val="00B43C1D"/>
    <w:rsid w:val="00B43C1E"/>
    <w:rsid w:val="00B43C28"/>
    <w:rsid w:val="00B43C4F"/>
    <w:rsid w:val="00B43C60"/>
    <w:rsid w:val="00B43C67"/>
    <w:rsid w:val="00B43C6D"/>
    <w:rsid w:val="00B43C82"/>
    <w:rsid w:val="00B43C88"/>
    <w:rsid w:val="00B43CAD"/>
    <w:rsid w:val="00B43CD0"/>
    <w:rsid w:val="00B43D0E"/>
    <w:rsid w:val="00B43D89"/>
    <w:rsid w:val="00B43DAC"/>
    <w:rsid w:val="00B43E04"/>
    <w:rsid w:val="00B43E1D"/>
    <w:rsid w:val="00B43E1E"/>
    <w:rsid w:val="00B43E21"/>
    <w:rsid w:val="00B43E42"/>
    <w:rsid w:val="00B43E47"/>
    <w:rsid w:val="00B43E8C"/>
    <w:rsid w:val="00B43E93"/>
    <w:rsid w:val="00B43F38"/>
    <w:rsid w:val="00B43F5D"/>
    <w:rsid w:val="00B43F69"/>
    <w:rsid w:val="00B43F70"/>
    <w:rsid w:val="00B43FB5"/>
    <w:rsid w:val="00B43FC4"/>
    <w:rsid w:val="00B43FD5"/>
    <w:rsid w:val="00B43FE4"/>
    <w:rsid w:val="00B44003"/>
    <w:rsid w:val="00B4401C"/>
    <w:rsid w:val="00B44072"/>
    <w:rsid w:val="00B440EE"/>
    <w:rsid w:val="00B44115"/>
    <w:rsid w:val="00B4418E"/>
    <w:rsid w:val="00B4419B"/>
    <w:rsid w:val="00B441A6"/>
    <w:rsid w:val="00B441A9"/>
    <w:rsid w:val="00B441C7"/>
    <w:rsid w:val="00B441F7"/>
    <w:rsid w:val="00B441F9"/>
    <w:rsid w:val="00B44203"/>
    <w:rsid w:val="00B4424B"/>
    <w:rsid w:val="00B442B3"/>
    <w:rsid w:val="00B442EB"/>
    <w:rsid w:val="00B442F1"/>
    <w:rsid w:val="00B4434F"/>
    <w:rsid w:val="00B4435F"/>
    <w:rsid w:val="00B443A7"/>
    <w:rsid w:val="00B443B2"/>
    <w:rsid w:val="00B443B8"/>
    <w:rsid w:val="00B443C9"/>
    <w:rsid w:val="00B443E3"/>
    <w:rsid w:val="00B44486"/>
    <w:rsid w:val="00B44492"/>
    <w:rsid w:val="00B444AC"/>
    <w:rsid w:val="00B444EE"/>
    <w:rsid w:val="00B444F5"/>
    <w:rsid w:val="00B4451A"/>
    <w:rsid w:val="00B4454A"/>
    <w:rsid w:val="00B44550"/>
    <w:rsid w:val="00B44557"/>
    <w:rsid w:val="00B445B5"/>
    <w:rsid w:val="00B445C4"/>
    <w:rsid w:val="00B445DA"/>
    <w:rsid w:val="00B44609"/>
    <w:rsid w:val="00B44610"/>
    <w:rsid w:val="00B4461E"/>
    <w:rsid w:val="00B44635"/>
    <w:rsid w:val="00B4466D"/>
    <w:rsid w:val="00B44696"/>
    <w:rsid w:val="00B446A5"/>
    <w:rsid w:val="00B446C1"/>
    <w:rsid w:val="00B446D2"/>
    <w:rsid w:val="00B446E0"/>
    <w:rsid w:val="00B446E1"/>
    <w:rsid w:val="00B446EE"/>
    <w:rsid w:val="00B4477D"/>
    <w:rsid w:val="00B4478B"/>
    <w:rsid w:val="00B447B8"/>
    <w:rsid w:val="00B447E7"/>
    <w:rsid w:val="00B447E9"/>
    <w:rsid w:val="00B447EC"/>
    <w:rsid w:val="00B44813"/>
    <w:rsid w:val="00B4481A"/>
    <w:rsid w:val="00B4482B"/>
    <w:rsid w:val="00B4483D"/>
    <w:rsid w:val="00B44844"/>
    <w:rsid w:val="00B4484F"/>
    <w:rsid w:val="00B4485A"/>
    <w:rsid w:val="00B44866"/>
    <w:rsid w:val="00B44871"/>
    <w:rsid w:val="00B4487E"/>
    <w:rsid w:val="00B4488A"/>
    <w:rsid w:val="00B44899"/>
    <w:rsid w:val="00B448A9"/>
    <w:rsid w:val="00B448CA"/>
    <w:rsid w:val="00B448CE"/>
    <w:rsid w:val="00B44917"/>
    <w:rsid w:val="00B44939"/>
    <w:rsid w:val="00B44951"/>
    <w:rsid w:val="00B449AD"/>
    <w:rsid w:val="00B449DE"/>
    <w:rsid w:val="00B44A05"/>
    <w:rsid w:val="00B44A16"/>
    <w:rsid w:val="00B44A1C"/>
    <w:rsid w:val="00B44A61"/>
    <w:rsid w:val="00B44A78"/>
    <w:rsid w:val="00B44AA0"/>
    <w:rsid w:val="00B44ABC"/>
    <w:rsid w:val="00B44AF7"/>
    <w:rsid w:val="00B44B4D"/>
    <w:rsid w:val="00B44B62"/>
    <w:rsid w:val="00B44BDC"/>
    <w:rsid w:val="00B44C37"/>
    <w:rsid w:val="00B44C5A"/>
    <w:rsid w:val="00B44C80"/>
    <w:rsid w:val="00B44CA2"/>
    <w:rsid w:val="00B44CA9"/>
    <w:rsid w:val="00B44CCD"/>
    <w:rsid w:val="00B44D37"/>
    <w:rsid w:val="00B44D65"/>
    <w:rsid w:val="00B44D6F"/>
    <w:rsid w:val="00B44DB8"/>
    <w:rsid w:val="00B44DF2"/>
    <w:rsid w:val="00B44DFA"/>
    <w:rsid w:val="00B44E28"/>
    <w:rsid w:val="00B44E2A"/>
    <w:rsid w:val="00B44E33"/>
    <w:rsid w:val="00B44E4C"/>
    <w:rsid w:val="00B44E72"/>
    <w:rsid w:val="00B44F01"/>
    <w:rsid w:val="00B44F12"/>
    <w:rsid w:val="00B44F99"/>
    <w:rsid w:val="00B44FA8"/>
    <w:rsid w:val="00B45006"/>
    <w:rsid w:val="00B4501D"/>
    <w:rsid w:val="00B4502D"/>
    <w:rsid w:val="00B45050"/>
    <w:rsid w:val="00B45058"/>
    <w:rsid w:val="00B4505E"/>
    <w:rsid w:val="00B45076"/>
    <w:rsid w:val="00B450C4"/>
    <w:rsid w:val="00B450CE"/>
    <w:rsid w:val="00B450E4"/>
    <w:rsid w:val="00B45116"/>
    <w:rsid w:val="00B4511B"/>
    <w:rsid w:val="00B45146"/>
    <w:rsid w:val="00B4519B"/>
    <w:rsid w:val="00B451AE"/>
    <w:rsid w:val="00B451B5"/>
    <w:rsid w:val="00B451BE"/>
    <w:rsid w:val="00B451CF"/>
    <w:rsid w:val="00B45217"/>
    <w:rsid w:val="00B45237"/>
    <w:rsid w:val="00B4524C"/>
    <w:rsid w:val="00B452C3"/>
    <w:rsid w:val="00B452C5"/>
    <w:rsid w:val="00B452D4"/>
    <w:rsid w:val="00B452E0"/>
    <w:rsid w:val="00B4530D"/>
    <w:rsid w:val="00B45358"/>
    <w:rsid w:val="00B45371"/>
    <w:rsid w:val="00B453B1"/>
    <w:rsid w:val="00B453B9"/>
    <w:rsid w:val="00B453D9"/>
    <w:rsid w:val="00B453DE"/>
    <w:rsid w:val="00B453E2"/>
    <w:rsid w:val="00B45400"/>
    <w:rsid w:val="00B45421"/>
    <w:rsid w:val="00B45478"/>
    <w:rsid w:val="00B45485"/>
    <w:rsid w:val="00B4549E"/>
    <w:rsid w:val="00B454A3"/>
    <w:rsid w:val="00B454AE"/>
    <w:rsid w:val="00B454B2"/>
    <w:rsid w:val="00B454F0"/>
    <w:rsid w:val="00B4551A"/>
    <w:rsid w:val="00B45521"/>
    <w:rsid w:val="00B45534"/>
    <w:rsid w:val="00B4553C"/>
    <w:rsid w:val="00B4554D"/>
    <w:rsid w:val="00B45556"/>
    <w:rsid w:val="00B4555A"/>
    <w:rsid w:val="00B45565"/>
    <w:rsid w:val="00B45567"/>
    <w:rsid w:val="00B45571"/>
    <w:rsid w:val="00B45598"/>
    <w:rsid w:val="00B455A1"/>
    <w:rsid w:val="00B455A2"/>
    <w:rsid w:val="00B455B2"/>
    <w:rsid w:val="00B455B8"/>
    <w:rsid w:val="00B4561A"/>
    <w:rsid w:val="00B45654"/>
    <w:rsid w:val="00B4567F"/>
    <w:rsid w:val="00B456E2"/>
    <w:rsid w:val="00B456F2"/>
    <w:rsid w:val="00B456F4"/>
    <w:rsid w:val="00B4574C"/>
    <w:rsid w:val="00B45767"/>
    <w:rsid w:val="00B4586C"/>
    <w:rsid w:val="00B45888"/>
    <w:rsid w:val="00B458A2"/>
    <w:rsid w:val="00B458AB"/>
    <w:rsid w:val="00B458E8"/>
    <w:rsid w:val="00B45966"/>
    <w:rsid w:val="00B459E4"/>
    <w:rsid w:val="00B459F2"/>
    <w:rsid w:val="00B45A00"/>
    <w:rsid w:val="00B45A61"/>
    <w:rsid w:val="00B45A6B"/>
    <w:rsid w:val="00B45A95"/>
    <w:rsid w:val="00B45AAF"/>
    <w:rsid w:val="00B45AC9"/>
    <w:rsid w:val="00B45AEC"/>
    <w:rsid w:val="00B45B23"/>
    <w:rsid w:val="00B45B24"/>
    <w:rsid w:val="00B45B25"/>
    <w:rsid w:val="00B45B31"/>
    <w:rsid w:val="00B45B89"/>
    <w:rsid w:val="00B45BA9"/>
    <w:rsid w:val="00B45BD1"/>
    <w:rsid w:val="00B45BEB"/>
    <w:rsid w:val="00B45BFD"/>
    <w:rsid w:val="00B45C02"/>
    <w:rsid w:val="00B45C07"/>
    <w:rsid w:val="00B45C22"/>
    <w:rsid w:val="00B45C53"/>
    <w:rsid w:val="00B45CDE"/>
    <w:rsid w:val="00B45D15"/>
    <w:rsid w:val="00B45D3C"/>
    <w:rsid w:val="00B45D44"/>
    <w:rsid w:val="00B45D60"/>
    <w:rsid w:val="00B45D9F"/>
    <w:rsid w:val="00B45DB0"/>
    <w:rsid w:val="00B45DC1"/>
    <w:rsid w:val="00B45DE7"/>
    <w:rsid w:val="00B45E21"/>
    <w:rsid w:val="00B45E24"/>
    <w:rsid w:val="00B45E27"/>
    <w:rsid w:val="00B45E34"/>
    <w:rsid w:val="00B45E59"/>
    <w:rsid w:val="00B45E81"/>
    <w:rsid w:val="00B45E8F"/>
    <w:rsid w:val="00B45E92"/>
    <w:rsid w:val="00B45E96"/>
    <w:rsid w:val="00B45EEE"/>
    <w:rsid w:val="00B45EF8"/>
    <w:rsid w:val="00B45F07"/>
    <w:rsid w:val="00B45F15"/>
    <w:rsid w:val="00B45F37"/>
    <w:rsid w:val="00B45FF0"/>
    <w:rsid w:val="00B45FF2"/>
    <w:rsid w:val="00B46008"/>
    <w:rsid w:val="00B4600D"/>
    <w:rsid w:val="00B46022"/>
    <w:rsid w:val="00B4605F"/>
    <w:rsid w:val="00B46067"/>
    <w:rsid w:val="00B46090"/>
    <w:rsid w:val="00B46091"/>
    <w:rsid w:val="00B4609E"/>
    <w:rsid w:val="00B460F2"/>
    <w:rsid w:val="00B4612A"/>
    <w:rsid w:val="00B46157"/>
    <w:rsid w:val="00B46164"/>
    <w:rsid w:val="00B4620F"/>
    <w:rsid w:val="00B46277"/>
    <w:rsid w:val="00B46285"/>
    <w:rsid w:val="00B4636B"/>
    <w:rsid w:val="00B46391"/>
    <w:rsid w:val="00B463B2"/>
    <w:rsid w:val="00B463CF"/>
    <w:rsid w:val="00B4641E"/>
    <w:rsid w:val="00B4643B"/>
    <w:rsid w:val="00B4643E"/>
    <w:rsid w:val="00B46442"/>
    <w:rsid w:val="00B4645C"/>
    <w:rsid w:val="00B4645D"/>
    <w:rsid w:val="00B46476"/>
    <w:rsid w:val="00B46493"/>
    <w:rsid w:val="00B4649B"/>
    <w:rsid w:val="00B464AA"/>
    <w:rsid w:val="00B464E0"/>
    <w:rsid w:val="00B46501"/>
    <w:rsid w:val="00B46507"/>
    <w:rsid w:val="00B46586"/>
    <w:rsid w:val="00B46588"/>
    <w:rsid w:val="00B465F8"/>
    <w:rsid w:val="00B465FA"/>
    <w:rsid w:val="00B4662B"/>
    <w:rsid w:val="00B46632"/>
    <w:rsid w:val="00B46663"/>
    <w:rsid w:val="00B46692"/>
    <w:rsid w:val="00B466E1"/>
    <w:rsid w:val="00B466EC"/>
    <w:rsid w:val="00B4672E"/>
    <w:rsid w:val="00B4673C"/>
    <w:rsid w:val="00B4674A"/>
    <w:rsid w:val="00B46770"/>
    <w:rsid w:val="00B46774"/>
    <w:rsid w:val="00B4677E"/>
    <w:rsid w:val="00B46791"/>
    <w:rsid w:val="00B467F2"/>
    <w:rsid w:val="00B467FF"/>
    <w:rsid w:val="00B46852"/>
    <w:rsid w:val="00B4686A"/>
    <w:rsid w:val="00B468BB"/>
    <w:rsid w:val="00B468D5"/>
    <w:rsid w:val="00B469AA"/>
    <w:rsid w:val="00B469D1"/>
    <w:rsid w:val="00B46A1E"/>
    <w:rsid w:val="00B46A27"/>
    <w:rsid w:val="00B46A38"/>
    <w:rsid w:val="00B46A61"/>
    <w:rsid w:val="00B46A66"/>
    <w:rsid w:val="00B46A8C"/>
    <w:rsid w:val="00B46AB0"/>
    <w:rsid w:val="00B46AD7"/>
    <w:rsid w:val="00B46AEE"/>
    <w:rsid w:val="00B46B39"/>
    <w:rsid w:val="00B46B5A"/>
    <w:rsid w:val="00B46B64"/>
    <w:rsid w:val="00B46B96"/>
    <w:rsid w:val="00B46B9B"/>
    <w:rsid w:val="00B46BC9"/>
    <w:rsid w:val="00B46BDB"/>
    <w:rsid w:val="00B46C06"/>
    <w:rsid w:val="00B46C75"/>
    <w:rsid w:val="00B46C84"/>
    <w:rsid w:val="00B46CA6"/>
    <w:rsid w:val="00B46CBA"/>
    <w:rsid w:val="00B46CBD"/>
    <w:rsid w:val="00B46CC7"/>
    <w:rsid w:val="00B46CE7"/>
    <w:rsid w:val="00B46D15"/>
    <w:rsid w:val="00B46D8D"/>
    <w:rsid w:val="00B46DA4"/>
    <w:rsid w:val="00B46DD8"/>
    <w:rsid w:val="00B46DE2"/>
    <w:rsid w:val="00B46EF7"/>
    <w:rsid w:val="00B46F4D"/>
    <w:rsid w:val="00B46F5C"/>
    <w:rsid w:val="00B46F89"/>
    <w:rsid w:val="00B46F93"/>
    <w:rsid w:val="00B46FC1"/>
    <w:rsid w:val="00B47007"/>
    <w:rsid w:val="00B4700E"/>
    <w:rsid w:val="00B4702A"/>
    <w:rsid w:val="00B4708F"/>
    <w:rsid w:val="00B4709D"/>
    <w:rsid w:val="00B47114"/>
    <w:rsid w:val="00B47168"/>
    <w:rsid w:val="00B471A8"/>
    <w:rsid w:val="00B471D3"/>
    <w:rsid w:val="00B4722F"/>
    <w:rsid w:val="00B4723C"/>
    <w:rsid w:val="00B47291"/>
    <w:rsid w:val="00B472A0"/>
    <w:rsid w:val="00B472AF"/>
    <w:rsid w:val="00B472C0"/>
    <w:rsid w:val="00B472D3"/>
    <w:rsid w:val="00B472E4"/>
    <w:rsid w:val="00B472E6"/>
    <w:rsid w:val="00B4730D"/>
    <w:rsid w:val="00B47316"/>
    <w:rsid w:val="00B47323"/>
    <w:rsid w:val="00B47331"/>
    <w:rsid w:val="00B47333"/>
    <w:rsid w:val="00B47357"/>
    <w:rsid w:val="00B4736A"/>
    <w:rsid w:val="00B473BC"/>
    <w:rsid w:val="00B473D4"/>
    <w:rsid w:val="00B473E8"/>
    <w:rsid w:val="00B47404"/>
    <w:rsid w:val="00B4743A"/>
    <w:rsid w:val="00B47459"/>
    <w:rsid w:val="00B47482"/>
    <w:rsid w:val="00B4748E"/>
    <w:rsid w:val="00B474A1"/>
    <w:rsid w:val="00B474D6"/>
    <w:rsid w:val="00B474F5"/>
    <w:rsid w:val="00B474FD"/>
    <w:rsid w:val="00B47501"/>
    <w:rsid w:val="00B47502"/>
    <w:rsid w:val="00B47507"/>
    <w:rsid w:val="00B4751C"/>
    <w:rsid w:val="00B47525"/>
    <w:rsid w:val="00B4753A"/>
    <w:rsid w:val="00B4753C"/>
    <w:rsid w:val="00B47586"/>
    <w:rsid w:val="00B475A4"/>
    <w:rsid w:val="00B475AA"/>
    <w:rsid w:val="00B475B7"/>
    <w:rsid w:val="00B475C3"/>
    <w:rsid w:val="00B475CD"/>
    <w:rsid w:val="00B4761C"/>
    <w:rsid w:val="00B4762E"/>
    <w:rsid w:val="00B47656"/>
    <w:rsid w:val="00B4766B"/>
    <w:rsid w:val="00B47676"/>
    <w:rsid w:val="00B476F7"/>
    <w:rsid w:val="00B476FB"/>
    <w:rsid w:val="00B4770C"/>
    <w:rsid w:val="00B47734"/>
    <w:rsid w:val="00B47746"/>
    <w:rsid w:val="00B4774F"/>
    <w:rsid w:val="00B4775D"/>
    <w:rsid w:val="00B4776C"/>
    <w:rsid w:val="00B47783"/>
    <w:rsid w:val="00B477AF"/>
    <w:rsid w:val="00B477B4"/>
    <w:rsid w:val="00B47818"/>
    <w:rsid w:val="00B47825"/>
    <w:rsid w:val="00B47871"/>
    <w:rsid w:val="00B47892"/>
    <w:rsid w:val="00B47897"/>
    <w:rsid w:val="00B478AA"/>
    <w:rsid w:val="00B478E9"/>
    <w:rsid w:val="00B4793B"/>
    <w:rsid w:val="00B4794B"/>
    <w:rsid w:val="00B47958"/>
    <w:rsid w:val="00B4795D"/>
    <w:rsid w:val="00B47964"/>
    <w:rsid w:val="00B4796F"/>
    <w:rsid w:val="00B4799E"/>
    <w:rsid w:val="00B479B3"/>
    <w:rsid w:val="00B479C7"/>
    <w:rsid w:val="00B479E8"/>
    <w:rsid w:val="00B479FA"/>
    <w:rsid w:val="00B47A0A"/>
    <w:rsid w:val="00B47A43"/>
    <w:rsid w:val="00B47A80"/>
    <w:rsid w:val="00B47A92"/>
    <w:rsid w:val="00B47AB3"/>
    <w:rsid w:val="00B47B33"/>
    <w:rsid w:val="00B47B36"/>
    <w:rsid w:val="00B47B6F"/>
    <w:rsid w:val="00B47B78"/>
    <w:rsid w:val="00B47BA5"/>
    <w:rsid w:val="00B47BCD"/>
    <w:rsid w:val="00B47BD6"/>
    <w:rsid w:val="00B47BE9"/>
    <w:rsid w:val="00B47BF1"/>
    <w:rsid w:val="00B47C38"/>
    <w:rsid w:val="00B47C4F"/>
    <w:rsid w:val="00B47C5D"/>
    <w:rsid w:val="00B47C8F"/>
    <w:rsid w:val="00B47CC0"/>
    <w:rsid w:val="00B47CC5"/>
    <w:rsid w:val="00B47CE5"/>
    <w:rsid w:val="00B47CE8"/>
    <w:rsid w:val="00B47CFC"/>
    <w:rsid w:val="00B47D13"/>
    <w:rsid w:val="00B47D17"/>
    <w:rsid w:val="00B47D1B"/>
    <w:rsid w:val="00B47D3C"/>
    <w:rsid w:val="00B47D87"/>
    <w:rsid w:val="00B47DAB"/>
    <w:rsid w:val="00B47DCA"/>
    <w:rsid w:val="00B47DCD"/>
    <w:rsid w:val="00B47E45"/>
    <w:rsid w:val="00B47E50"/>
    <w:rsid w:val="00B47E81"/>
    <w:rsid w:val="00B47EA7"/>
    <w:rsid w:val="00B47EBE"/>
    <w:rsid w:val="00B47F78"/>
    <w:rsid w:val="00B47FF3"/>
    <w:rsid w:val="00B47FFC"/>
    <w:rsid w:val="00B50064"/>
    <w:rsid w:val="00B50065"/>
    <w:rsid w:val="00B500F3"/>
    <w:rsid w:val="00B5013F"/>
    <w:rsid w:val="00B5018A"/>
    <w:rsid w:val="00B501F7"/>
    <w:rsid w:val="00B5020A"/>
    <w:rsid w:val="00B50241"/>
    <w:rsid w:val="00B5025A"/>
    <w:rsid w:val="00B5026B"/>
    <w:rsid w:val="00B50295"/>
    <w:rsid w:val="00B502BE"/>
    <w:rsid w:val="00B502F2"/>
    <w:rsid w:val="00B502FC"/>
    <w:rsid w:val="00B50307"/>
    <w:rsid w:val="00B50330"/>
    <w:rsid w:val="00B50356"/>
    <w:rsid w:val="00B50394"/>
    <w:rsid w:val="00B503CE"/>
    <w:rsid w:val="00B50402"/>
    <w:rsid w:val="00B50466"/>
    <w:rsid w:val="00B50478"/>
    <w:rsid w:val="00B5048B"/>
    <w:rsid w:val="00B504AF"/>
    <w:rsid w:val="00B504BD"/>
    <w:rsid w:val="00B504F6"/>
    <w:rsid w:val="00B504F7"/>
    <w:rsid w:val="00B504FB"/>
    <w:rsid w:val="00B50517"/>
    <w:rsid w:val="00B50566"/>
    <w:rsid w:val="00B505DA"/>
    <w:rsid w:val="00B505DC"/>
    <w:rsid w:val="00B505F6"/>
    <w:rsid w:val="00B505FD"/>
    <w:rsid w:val="00B50645"/>
    <w:rsid w:val="00B506CE"/>
    <w:rsid w:val="00B506E2"/>
    <w:rsid w:val="00B506F1"/>
    <w:rsid w:val="00B50704"/>
    <w:rsid w:val="00B5073F"/>
    <w:rsid w:val="00B5076E"/>
    <w:rsid w:val="00B50782"/>
    <w:rsid w:val="00B5078F"/>
    <w:rsid w:val="00B507D6"/>
    <w:rsid w:val="00B50823"/>
    <w:rsid w:val="00B50826"/>
    <w:rsid w:val="00B50835"/>
    <w:rsid w:val="00B5084E"/>
    <w:rsid w:val="00B5087B"/>
    <w:rsid w:val="00B508BF"/>
    <w:rsid w:val="00B508C6"/>
    <w:rsid w:val="00B50900"/>
    <w:rsid w:val="00B50935"/>
    <w:rsid w:val="00B509DD"/>
    <w:rsid w:val="00B50A33"/>
    <w:rsid w:val="00B50A7B"/>
    <w:rsid w:val="00B50A7F"/>
    <w:rsid w:val="00B50AA1"/>
    <w:rsid w:val="00B50AA3"/>
    <w:rsid w:val="00B50B45"/>
    <w:rsid w:val="00B50B89"/>
    <w:rsid w:val="00B50BB0"/>
    <w:rsid w:val="00B50BE8"/>
    <w:rsid w:val="00B50BF2"/>
    <w:rsid w:val="00B50C6B"/>
    <w:rsid w:val="00B50C6F"/>
    <w:rsid w:val="00B50C7D"/>
    <w:rsid w:val="00B50CF3"/>
    <w:rsid w:val="00B50D03"/>
    <w:rsid w:val="00B50D08"/>
    <w:rsid w:val="00B50D0A"/>
    <w:rsid w:val="00B50D23"/>
    <w:rsid w:val="00B50D7A"/>
    <w:rsid w:val="00B50D7D"/>
    <w:rsid w:val="00B50D7F"/>
    <w:rsid w:val="00B50D88"/>
    <w:rsid w:val="00B50E02"/>
    <w:rsid w:val="00B50E06"/>
    <w:rsid w:val="00B50E23"/>
    <w:rsid w:val="00B50E2A"/>
    <w:rsid w:val="00B50E33"/>
    <w:rsid w:val="00B50E38"/>
    <w:rsid w:val="00B50E46"/>
    <w:rsid w:val="00B50E87"/>
    <w:rsid w:val="00B50EDF"/>
    <w:rsid w:val="00B50EE1"/>
    <w:rsid w:val="00B50EEE"/>
    <w:rsid w:val="00B50EF6"/>
    <w:rsid w:val="00B50F65"/>
    <w:rsid w:val="00B50F85"/>
    <w:rsid w:val="00B50F95"/>
    <w:rsid w:val="00B50FA2"/>
    <w:rsid w:val="00B50FB8"/>
    <w:rsid w:val="00B50FE4"/>
    <w:rsid w:val="00B51006"/>
    <w:rsid w:val="00B51023"/>
    <w:rsid w:val="00B51043"/>
    <w:rsid w:val="00B5104F"/>
    <w:rsid w:val="00B51081"/>
    <w:rsid w:val="00B510A2"/>
    <w:rsid w:val="00B510A8"/>
    <w:rsid w:val="00B510D8"/>
    <w:rsid w:val="00B510E1"/>
    <w:rsid w:val="00B510EC"/>
    <w:rsid w:val="00B510F0"/>
    <w:rsid w:val="00B5111F"/>
    <w:rsid w:val="00B5113C"/>
    <w:rsid w:val="00B5118E"/>
    <w:rsid w:val="00B51194"/>
    <w:rsid w:val="00B511BF"/>
    <w:rsid w:val="00B511C7"/>
    <w:rsid w:val="00B5126C"/>
    <w:rsid w:val="00B51275"/>
    <w:rsid w:val="00B512AC"/>
    <w:rsid w:val="00B512B2"/>
    <w:rsid w:val="00B5132B"/>
    <w:rsid w:val="00B51333"/>
    <w:rsid w:val="00B513B1"/>
    <w:rsid w:val="00B513C9"/>
    <w:rsid w:val="00B513E6"/>
    <w:rsid w:val="00B513F3"/>
    <w:rsid w:val="00B51444"/>
    <w:rsid w:val="00B5144C"/>
    <w:rsid w:val="00B51470"/>
    <w:rsid w:val="00B5149C"/>
    <w:rsid w:val="00B514A1"/>
    <w:rsid w:val="00B514A8"/>
    <w:rsid w:val="00B5151A"/>
    <w:rsid w:val="00B51583"/>
    <w:rsid w:val="00B51585"/>
    <w:rsid w:val="00B515A7"/>
    <w:rsid w:val="00B515EC"/>
    <w:rsid w:val="00B515F7"/>
    <w:rsid w:val="00B51692"/>
    <w:rsid w:val="00B516BC"/>
    <w:rsid w:val="00B516D1"/>
    <w:rsid w:val="00B516DC"/>
    <w:rsid w:val="00B516E2"/>
    <w:rsid w:val="00B51708"/>
    <w:rsid w:val="00B5170F"/>
    <w:rsid w:val="00B51710"/>
    <w:rsid w:val="00B5172A"/>
    <w:rsid w:val="00B51832"/>
    <w:rsid w:val="00B5185B"/>
    <w:rsid w:val="00B51893"/>
    <w:rsid w:val="00B518D0"/>
    <w:rsid w:val="00B518E5"/>
    <w:rsid w:val="00B5192C"/>
    <w:rsid w:val="00B51938"/>
    <w:rsid w:val="00B51958"/>
    <w:rsid w:val="00B519A0"/>
    <w:rsid w:val="00B519B5"/>
    <w:rsid w:val="00B519D4"/>
    <w:rsid w:val="00B519FB"/>
    <w:rsid w:val="00B51A3C"/>
    <w:rsid w:val="00B51A40"/>
    <w:rsid w:val="00B51A53"/>
    <w:rsid w:val="00B51A67"/>
    <w:rsid w:val="00B51A6F"/>
    <w:rsid w:val="00B51A89"/>
    <w:rsid w:val="00B51AAB"/>
    <w:rsid w:val="00B51ABC"/>
    <w:rsid w:val="00B51B65"/>
    <w:rsid w:val="00B51B84"/>
    <w:rsid w:val="00B51BAF"/>
    <w:rsid w:val="00B51BEE"/>
    <w:rsid w:val="00B51C13"/>
    <w:rsid w:val="00B51C49"/>
    <w:rsid w:val="00B51C55"/>
    <w:rsid w:val="00B51C7F"/>
    <w:rsid w:val="00B51CF2"/>
    <w:rsid w:val="00B51D0D"/>
    <w:rsid w:val="00B51D32"/>
    <w:rsid w:val="00B51D4F"/>
    <w:rsid w:val="00B51D5A"/>
    <w:rsid w:val="00B51D78"/>
    <w:rsid w:val="00B51D7A"/>
    <w:rsid w:val="00B51DFD"/>
    <w:rsid w:val="00B51E30"/>
    <w:rsid w:val="00B51E66"/>
    <w:rsid w:val="00B51E82"/>
    <w:rsid w:val="00B51E9E"/>
    <w:rsid w:val="00B51ED2"/>
    <w:rsid w:val="00B51F6E"/>
    <w:rsid w:val="00B51F94"/>
    <w:rsid w:val="00B51FFA"/>
    <w:rsid w:val="00B52026"/>
    <w:rsid w:val="00B52044"/>
    <w:rsid w:val="00B52048"/>
    <w:rsid w:val="00B52066"/>
    <w:rsid w:val="00B52068"/>
    <w:rsid w:val="00B52097"/>
    <w:rsid w:val="00B5209E"/>
    <w:rsid w:val="00B520AE"/>
    <w:rsid w:val="00B520B2"/>
    <w:rsid w:val="00B520C9"/>
    <w:rsid w:val="00B520D3"/>
    <w:rsid w:val="00B520E9"/>
    <w:rsid w:val="00B52120"/>
    <w:rsid w:val="00B5212A"/>
    <w:rsid w:val="00B52131"/>
    <w:rsid w:val="00B52145"/>
    <w:rsid w:val="00B52162"/>
    <w:rsid w:val="00B52175"/>
    <w:rsid w:val="00B521D7"/>
    <w:rsid w:val="00B521EF"/>
    <w:rsid w:val="00B52206"/>
    <w:rsid w:val="00B5221D"/>
    <w:rsid w:val="00B5226A"/>
    <w:rsid w:val="00B52271"/>
    <w:rsid w:val="00B52282"/>
    <w:rsid w:val="00B522A3"/>
    <w:rsid w:val="00B522B8"/>
    <w:rsid w:val="00B52360"/>
    <w:rsid w:val="00B52390"/>
    <w:rsid w:val="00B52391"/>
    <w:rsid w:val="00B5242F"/>
    <w:rsid w:val="00B52451"/>
    <w:rsid w:val="00B524DC"/>
    <w:rsid w:val="00B524E0"/>
    <w:rsid w:val="00B524EF"/>
    <w:rsid w:val="00B524F0"/>
    <w:rsid w:val="00B5250D"/>
    <w:rsid w:val="00B52553"/>
    <w:rsid w:val="00B525CF"/>
    <w:rsid w:val="00B525D1"/>
    <w:rsid w:val="00B525EB"/>
    <w:rsid w:val="00B525ED"/>
    <w:rsid w:val="00B525F0"/>
    <w:rsid w:val="00B52649"/>
    <w:rsid w:val="00B5264A"/>
    <w:rsid w:val="00B526B0"/>
    <w:rsid w:val="00B526E1"/>
    <w:rsid w:val="00B5270F"/>
    <w:rsid w:val="00B52712"/>
    <w:rsid w:val="00B5279E"/>
    <w:rsid w:val="00B527D8"/>
    <w:rsid w:val="00B527DC"/>
    <w:rsid w:val="00B527F4"/>
    <w:rsid w:val="00B52803"/>
    <w:rsid w:val="00B52846"/>
    <w:rsid w:val="00B5284D"/>
    <w:rsid w:val="00B52861"/>
    <w:rsid w:val="00B52871"/>
    <w:rsid w:val="00B5287A"/>
    <w:rsid w:val="00B528DC"/>
    <w:rsid w:val="00B528FA"/>
    <w:rsid w:val="00B52949"/>
    <w:rsid w:val="00B52959"/>
    <w:rsid w:val="00B5297B"/>
    <w:rsid w:val="00B529D8"/>
    <w:rsid w:val="00B529E7"/>
    <w:rsid w:val="00B52A3D"/>
    <w:rsid w:val="00B52A5C"/>
    <w:rsid w:val="00B52A79"/>
    <w:rsid w:val="00B52AA6"/>
    <w:rsid w:val="00B52AA7"/>
    <w:rsid w:val="00B52AAA"/>
    <w:rsid w:val="00B52AD8"/>
    <w:rsid w:val="00B52ADB"/>
    <w:rsid w:val="00B52AE0"/>
    <w:rsid w:val="00B52AEF"/>
    <w:rsid w:val="00B52B35"/>
    <w:rsid w:val="00B52B51"/>
    <w:rsid w:val="00B52B7A"/>
    <w:rsid w:val="00B52BC7"/>
    <w:rsid w:val="00B52BF4"/>
    <w:rsid w:val="00B52BF8"/>
    <w:rsid w:val="00B52BFA"/>
    <w:rsid w:val="00B52C1F"/>
    <w:rsid w:val="00B52C5E"/>
    <w:rsid w:val="00B52C95"/>
    <w:rsid w:val="00B52CEE"/>
    <w:rsid w:val="00B52CF1"/>
    <w:rsid w:val="00B52D11"/>
    <w:rsid w:val="00B52D14"/>
    <w:rsid w:val="00B52D36"/>
    <w:rsid w:val="00B52D43"/>
    <w:rsid w:val="00B52D49"/>
    <w:rsid w:val="00B52D79"/>
    <w:rsid w:val="00B52D7F"/>
    <w:rsid w:val="00B52DD1"/>
    <w:rsid w:val="00B52DDD"/>
    <w:rsid w:val="00B52E0E"/>
    <w:rsid w:val="00B52E26"/>
    <w:rsid w:val="00B52E97"/>
    <w:rsid w:val="00B52EBF"/>
    <w:rsid w:val="00B52F10"/>
    <w:rsid w:val="00B52F17"/>
    <w:rsid w:val="00B52F1A"/>
    <w:rsid w:val="00B52F26"/>
    <w:rsid w:val="00B52F53"/>
    <w:rsid w:val="00B52F6F"/>
    <w:rsid w:val="00B52F7B"/>
    <w:rsid w:val="00B52FD2"/>
    <w:rsid w:val="00B53012"/>
    <w:rsid w:val="00B530B2"/>
    <w:rsid w:val="00B530CD"/>
    <w:rsid w:val="00B5310F"/>
    <w:rsid w:val="00B53115"/>
    <w:rsid w:val="00B53133"/>
    <w:rsid w:val="00B53139"/>
    <w:rsid w:val="00B5314B"/>
    <w:rsid w:val="00B53162"/>
    <w:rsid w:val="00B53171"/>
    <w:rsid w:val="00B53172"/>
    <w:rsid w:val="00B531B7"/>
    <w:rsid w:val="00B531CF"/>
    <w:rsid w:val="00B531F9"/>
    <w:rsid w:val="00B5321A"/>
    <w:rsid w:val="00B5322B"/>
    <w:rsid w:val="00B53241"/>
    <w:rsid w:val="00B53288"/>
    <w:rsid w:val="00B532A4"/>
    <w:rsid w:val="00B532B0"/>
    <w:rsid w:val="00B532CD"/>
    <w:rsid w:val="00B532E8"/>
    <w:rsid w:val="00B532EC"/>
    <w:rsid w:val="00B53332"/>
    <w:rsid w:val="00B5336F"/>
    <w:rsid w:val="00B53376"/>
    <w:rsid w:val="00B53395"/>
    <w:rsid w:val="00B533DF"/>
    <w:rsid w:val="00B53416"/>
    <w:rsid w:val="00B5343D"/>
    <w:rsid w:val="00B53472"/>
    <w:rsid w:val="00B5348C"/>
    <w:rsid w:val="00B53492"/>
    <w:rsid w:val="00B534E1"/>
    <w:rsid w:val="00B534F9"/>
    <w:rsid w:val="00B53542"/>
    <w:rsid w:val="00B53547"/>
    <w:rsid w:val="00B53559"/>
    <w:rsid w:val="00B535AD"/>
    <w:rsid w:val="00B535B4"/>
    <w:rsid w:val="00B535DF"/>
    <w:rsid w:val="00B5360B"/>
    <w:rsid w:val="00B5361E"/>
    <w:rsid w:val="00B5361F"/>
    <w:rsid w:val="00B53626"/>
    <w:rsid w:val="00B53660"/>
    <w:rsid w:val="00B536CA"/>
    <w:rsid w:val="00B536EF"/>
    <w:rsid w:val="00B5371B"/>
    <w:rsid w:val="00B53721"/>
    <w:rsid w:val="00B53725"/>
    <w:rsid w:val="00B5375A"/>
    <w:rsid w:val="00B537C3"/>
    <w:rsid w:val="00B537C9"/>
    <w:rsid w:val="00B537F6"/>
    <w:rsid w:val="00B53847"/>
    <w:rsid w:val="00B5387A"/>
    <w:rsid w:val="00B538AC"/>
    <w:rsid w:val="00B538CF"/>
    <w:rsid w:val="00B538D2"/>
    <w:rsid w:val="00B538DE"/>
    <w:rsid w:val="00B53911"/>
    <w:rsid w:val="00B53935"/>
    <w:rsid w:val="00B53951"/>
    <w:rsid w:val="00B5396F"/>
    <w:rsid w:val="00B539B2"/>
    <w:rsid w:val="00B539B9"/>
    <w:rsid w:val="00B53A0B"/>
    <w:rsid w:val="00B53A33"/>
    <w:rsid w:val="00B53A36"/>
    <w:rsid w:val="00B53A37"/>
    <w:rsid w:val="00B53A52"/>
    <w:rsid w:val="00B53A9E"/>
    <w:rsid w:val="00B53AE9"/>
    <w:rsid w:val="00B53B11"/>
    <w:rsid w:val="00B53B33"/>
    <w:rsid w:val="00B53B48"/>
    <w:rsid w:val="00B53B5C"/>
    <w:rsid w:val="00B53B8C"/>
    <w:rsid w:val="00B53B9C"/>
    <w:rsid w:val="00B53BDF"/>
    <w:rsid w:val="00B53BFD"/>
    <w:rsid w:val="00B53C59"/>
    <w:rsid w:val="00B53C68"/>
    <w:rsid w:val="00B53C86"/>
    <w:rsid w:val="00B53C89"/>
    <w:rsid w:val="00B53CC9"/>
    <w:rsid w:val="00B53CD4"/>
    <w:rsid w:val="00B53CDB"/>
    <w:rsid w:val="00B53CFF"/>
    <w:rsid w:val="00B53DAC"/>
    <w:rsid w:val="00B53E03"/>
    <w:rsid w:val="00B53E26"/>
    <w:rsid w:val="00B53E48"/>
    <w:rsid w:val="00B53E5B"/>
    <w:rsid w:val="00B53EA3"/>
    <w:rsid w:val="00B53EAE"/>
    <w:rsid w:val="00B53EF0"/>
    <w:rsid w:val="00B53F56"/>
    <w:rsid w:val="00B53F87"/>
    <w:rsid w:val="00B53FA0"/>
    <w:rsid w:val="00B53FAC"/>
    <w:rsid w:val="00B53FBF"/>
    <w:rsid w:val="00B53FE3"/>
    <w:rsid w:val="00B54058"/>
    <w:rsid w:val="00B54082"/>
    <w:rsid w:val="00B5413B"/>
    <w:rsid w:val="00B54144"/>
    <w:rsid w:val="00B54168"/>
    <w:rsid w:val="00B54172"/>
    <w:rsid w:val="00B54186"/>
    <w:rsid w:val="00B541F5"/>
    <w:rsid w:val="00B54261"/>
    <w:rsid w:val="00B5428E"/>
    <w:rsid w:val="00B54290"/>
    <w:rsid w:val="00B54297"/>
    <w:rsid w:val="00B542CF"/>
    <w:rsid w:val="00B542DB"/>
    <w:rsid w:val="00B542DD"/>
    <w:rsid w:val="00B543BB"/>
    <w:rsid w:val="00B5442E"/>
    <w:rsid w:val="00B54450"/>
    <w:rsid w:val="00B544B3"/>
    <w:rsid w:val="00B544C2"/>
    <w:rsid w:val="00B544C6"/>
    <w:rsid w:val="00B544D0"/>
    <w:rsid w:val="00B544EF"/>
    <w:rsid w:val="00B54502"/>
    <w:rsid w:val="00B54508"/>
    <w:rsid w:val="00B54516"/>
    <w:rsid w:val="00B5455A"/>
    <w:rsid w:val="00B54564"/>
    <w:rsid w:val="00B545DA"/>
    <w:rsid w:val="00B54614"/>
    <w:rsid w:val="00B5463C"/>
    <w:rsid w:val="00B5465F"/>
    <w:rsid w:val="00B546A0"/>
    <w:rsid w:val="00B546CE"/>
    <w:rsid w:val="00B546D0"/>
    <w:rsid w:val="00B54715"/>
    <w:rsid w:val="00B54729"/>
    <w:rsid w:val="00B54765"/>
    <w:rsid w:val="00B547AC"/>
    <w:rsid w:val="00B547AD"/>
    <w:rsid w:val="00B547C3"/>
    <w:rsid w:val="00B547D8"/>
    <w:rsid w:val="00B547DA"/>
    <w:rsid w:val="00B5481D"/>
    <w:rsid w:val="00B5482C"/>
    <w:rsid w:val="00B54849"/>
    <w:rsid w:val="00B5486C"/>
    <w:rsid w:val="00B5487C"/>
    <w:rsid w:val="00B548A2"/>
    <w:rsid w:val="00B548BD"/>
    <w:rsid w:val="00B548D1"/>
    <w:rsid w:val="00B548E0"/>
    <w:rsid w:val="00B548F3"/>
    <w:rsid w:val="00B5490B"/>
    <w:rsid w:val="00B54913"/>
    <w:rsid w:val="00B5495B"/>
    <w:rsid w:val="00B549AE"/>
    <w:rsid w:val="00B549D7"/>
    <w:rsid w:val="00B549EC"/>
    <w:rsid w:val="00B54A04"/>
    <w:rsid w:val="00B54A6E"/>
    <w:rsid w:val="00B54A87"/>
    <w:rsid w:val="00B54AA2"/>
    <w:rsid w:val="00B54ADC"/>
    <w:rsid w:val="00B54AF4"/>
    <w:rsid w:val="00B54AFD"/>
    <w:rsid w:val="00B54AFF"/>
    <w:rsid w:val="00B54B27"/>
    <w:rsid w:val="00B54B42"/>
    <w:rsid w:val="00B54B54"/>
    <w:rsid w:val="00B54B8E"/>
    <w:rsid w:val="00B54B98"/>
    <w:rsid w:val="00B54B9C"/>
    <w:rsid w:val="00B54BC6"/>
    <w:rsid w:val="00B54BCB"/>
    <w:rsid w:val="00B54BCC"/>
    <w:rsid w:val="00B54C43"/>
    <w:rsid w:val="00B54C59"/>
    <w:rsid w:val="00B54C9C"/>
    <w:rsid w:val="00B54CA4"/>
    <w:rsid w:val="00B54CB6"/>
    <w:rsid w:val="00B54CE8"/>
    <w:rsid w:val="00B54D11"/>
    <w:rsid w:val="00B54D38"/>
    <w:rsid w:val="00B54D43"/>
    <w:rsid w:val="00B54D4A"/>
    <w:rsid w:val="00B54D54"/>
    <w:rsid w:val="00B54D5B"/>
    <w:rsid w:val="00B54D65"/>
    <w:rsid w:val="00B54D72"/>
    <w:rsid w:val="00B54D77"/>
    <w:rsid w:val="00B54DAE"/>
    <w:rsid w:val="00B54DC9"/>
    <w:rsid w:val="00B54DE1"/>
    <w:rsid w:val="00B54DE9"/>
    <w:rsid w:val="00B54E19"/>
    <w:rsid w:val="00B54E60"/>
    <w:rsid w:val="00B54E72"/>
    <w:rsid w:val="00B54EB1"/>
    <w:rsid w:val="00B54EBD"/>
    <w:rsid w:val="00B54EBF"/>
    <w:rsid w:val="00B54F50"/>
    <w:rsid w:val="00B54F68"/>
    <w:rsid w:val="00B54FD5"/>
    <w:rsid w:val="00B54FEA"/>
    <w:rsid w:val="00B55014"/>
    <w:rsid w:val="00B55041"/>
    <w:rsid w:val="00B55054"/>
    <w:rsid w:val="00B55069"/>
    <w:rsid w:val="00B550E6"/>
    <w:rsid w:val="00B550F1"/>
    <w:rsid w:val="00B550F7"/>
    <w:rsid w:val="00B55125"/>
    <w:rsid w:val="00B5513C"/>
    <w:rsid w:val="00B55145"/>
    <w:rsid w:val="00B55205"/>
    <w:rsid w:val="00B55213"/>
    <w:rsid w:val="00B55216"/>
    <w:rsid w:val="00B55226"/>
    <w:rsid w:val="00B55253"/>
    <w:rsid w:val="00B5525B"/>
    <w:rsid w:val="00B5525D"/>
    <w:rsid w:val="00B5528C"/>
    <w:rsid w:val="00B552BE"/>
    <w:rsid w:val="00B552BF"/>
    <w:rsid w:val="00B552C2"/>
    <w:rsid w:val="00B552E1"/>
    <w:rsid w:val="00B552F2"/>
    <w:rsid w:val="00B552FF"/>
    <w:rsid w:val="00B55376"/>
    <w:rsid w:val="00B55386"/>
    <w:rsid w:val="00B553AC"/>
    <w:rsid w:val="00B553BD"/>
    <w:rsid w:val="00B553BE"/>
    <w:rsid w:val="00B553D9"/>
    <w:rsid w:val="00B553E5"/>
    <w:rsid w:val="00B553E7"/>
    <w:rsid w:val="00B553F9"/>
    <w:rsid w:val="00B55418"/>
    <w:rsid w:val="00B5541E"/>
    <w:rsid w:val="00B55436"/>
    <w:rsid w:val="00B5546F"/>
    <w:rsid w:val="00B55473"/>
    <w:rsid w:val="00B554EA"/>
    <w:rsid w:val="00B554FA"/>
    <w:rsid w:val="00B55535"/>
    <w:rsid w:val="00B5558E"/>
    <w:rsid w:val="00B555EC"/>
    <w:rsid w:val="00B555F9"/>
    <w:rsid w:val="00B55607"/>
    <w:rsid w:val="00B5560B"/>
    <w:rsid w:val="00B55667"/>
    <w:rsid w:val="00B55683"/>
    <w:rsid w:val="00B55694"/>
    <w:rsid w:val="00B556AE"/>
    <w:rsid w:val="00B556B7"/>
    <w:rsid w:val="00B556BC"/>
    <w:rsid w:val="00B556CC"/>
    <w:rsid w:val="00B556F9"/>
    <w:rsid w:val="00B5570D"/>
    <w:rsid w:val="00B5573D"/>
    <w:rsid w:val="00B55768"/>
    <w:rsid w:val="00B55785"/>
    <w:rsid w:val="00B55797"/>
    <w:rsid w:val="00B55799"/>
    <w:rsid w:val="00B557A4"/>
    <w:rsid w:val="00B55861"/>
    <w:rsid w:val="00B55866"/>
    <w:rsid w:val="00B55892"/>
    <w:rsid w:val="00B5590D"/>
    <w:rsid w:val="00B5591A"/>
    <w:rsid w:val="00B55955"/>
    <w:rsid w:val="00B55960"/>
    <w:rsid w:val="00B55968"/>
    <w:rsid w:val="00B55970"/>
    <w:rsid w:val="00B55983"/>
    <w:rsid w:val="00B55990"/>
    <w:rsid w:val="00B5599B"/>
    <w:rsid w:val="00B559DA"/>
    <w:rsid w:val="00B55A15"/>
    <w:rsid w:val="00B55A28"/>
    <w:rsid w:val="00B55AAD"/>
    <w:rsid w:val="00B55B00"/>
    <w:rsid w:val="00B55B2A"/>
    <w:rsid w:val="00B55B2D"/>
    <w:rsid w:val="00B55B3D"/>
    <w:rsid w:val="00B55BAB"/>
    <w:rsid w:val="00B55BC9"/>
    <w:rsid w:val="00B55BE5"/>
    <w:rsid w:val="00B55BF1"/>
    <w:rsid w:val="00B55C31"/>
    <w:rsid w:val="00B55C35"/>
    <w:rsid w:val="00B55C4F"/>
    <w:rsid w:val="00B55C57"/>
    <w:rsid w:val="00B55CA0"/>
    <w:rsid w:val="00B55CA9"/>
    <w:rsid w:val="00B55CBE"/>
    <w:rsid w:val="00B55CF8"/>
    <w:rsid w:val="00B55D31"/>
    <w:rsid w:val="00B55D72"/>
    <w:rsid w:val="00B55DB3"/>
    <w:rsid w:val="00B55E5D"/>
    <w:rsid w:val="00B55E70"/>
    <w:rsid w:val="00B55E83"/>
    <w:rsid w:val="00B55EF1"/>
    <w:rsid w:val="00B55F00"/>
    <w:rsid w:val="00B55F36"/>
    <w:rsid w:val="00B55FC1"/>
    <w:rsid w:val="00B55FF2"/>
    <w:rsid w:val="00B55FF6"/>
    <w:rsid w:val="00B55FFD"/>
    <w:rsid w:val="00B56004"/>
    <w:rsid w:val="00B56041"/>
    <w:rsid w:val="00B560B0"/>
    <w:rsid w:val="00B560B3"/>
    <w:rsid w:val="00B560D2"/>
    <w:rsid w:val="00B560EB"/>
    <w:rsid w:val="00B56115"/>
    <w:rsid w:val="00B56141"/>
    <w:rsid w:val="00B5618C"/>
    <w:rsid w:val="00B56192"/>
    <w:rsid w:val="00B56201"/>
    <w:rsid w:val="00B56291"/>
    <w:rsid w:val="00B56293"/>
    <w:rsid w:val="00B562C2"/>
    <w:rsid w:val="00B562CA"/>
    <w:rsid w:val="00B56300"/>
    <w:rsid w:val="00B56325"/>
    <w:rsid w:val="00B56328"/>
    <w:rsid w:val="00B5632A"/>
    <w:rsid w:val="00B56342"/>
    <w:rsid w:val="00B563B9"/>
    <w:rsid w:val="00B563EC"/>
    <w:rsid w:val="00B563F3"/>
    <w:rsid w:val="00B56476"/>
    <w:rsid w:val="00B564AF"/>
    <w:rsid w:val="00B564F9"/>
    <w:rsid w:val="00B564FC"/>
    <w:rsid w:val="00B5650D"/>
    <w:rsid w:val="00B56512"/>
    <w:rsid w:val="00B5651E"/>
    <w:rsid w:val="00B56522"/>
    <w:rsid w:val="00B56573"/>
    <w:rsid w:val="00B565AA"/>
    <w:rsid w:val="00B565AB"/>
    <w:rsid w:val="00B565B7"/>
    <w:rsid w:val="00B565E5"/>
    <w:rsid w:val="00B565FE"/>
    <w:rsid w:val="00B56601"/>
    <w:rsid w:val="00B5663C"/>
    <w:rsid w:val="00B56651"/>
    <w:rsid w:val="00B5666F"/>
    <w:rsid w:val="00B56676"/>
    <w:rsid w:val="00B56682"/>
    <w:rsid w:val="00B56685"/>
    <w:rsid w:val="00B5669B"/>
    <w:rsid w:val="00B566DB"/>
    <w:rsid w:val="00B56769"/>
    <w:rsid w:val="00B56772"/>
    <w:rsid w:val="00B56782"/>
    <w:rsid w:val="00B567A6"/>
    <w:rsid w:val="00B567C2"/>
    <w:rsid w:val="00B567CA"/>
    <w:rsid w:val="00B567CE"/>
    <w:rsid w:val="00B567D5"/>
    <w:rsid w:val="00B56829"/>
    <w:rsid w:val="00B5682A"/>
    <w:rsid w:val="00B56869"/>
    <w:rsid w:val="00B56887"/>
    <w:rsid w:val="00B568AF"/>
    <w:rsid w:val="00B568CF"/>
    <w:rsid w:val="00B568D8"/>
    <w:rsid w:val="00B568E0"/>
    <w:rsid w:val="00B568F3"/>
    <w:rsid w:val="00B56920"/>
    <w:rsid w:val="00B5693C"/>
    <w:rsid w:val="00B5695B"/>
    <w:rsid w:val="00B569AD"/>
    <w:rsid w:val="00B569D0"/>
    <w:rsid w:val="00B569E1"/>
    <w:rsid w:val="00B56A0D"/>
    <w:rsid w:val="00B56A25"/>
    <w:rsid w:val="00B56A4E"/>
    <w:rsid w:val="00B56A6D"/>
    <w:rsid w:val="00B56A94"/>
    <w:rsid w:val="00B56ABB"/>
    <w:rsid w:val="00B56AC9"/>
    <w:rsid w:val="00B56AE4"/>
    <w:rsid w:val="00B56AFF"/>
    <w:rsid w:val="00B56B1E"/>
    <w:rsid w:val="00B56B28"/>
    <w:rsid w:val="00B56B5F"/>
    <w:rsid w:val="00B56B6A"/>
    <w:rsid w:val="00B56BFA"/>
    <w:rsid w:val="00B56C01"/>
    <w:rsid w:val="00B56C4A"/>
    <w:rsid w:val="00B56C5A"/>
    <w:rsid w:val="00B56C62"/>
    <w:rsid w:val="00B56C8B"/>
    <w:rsid w:val="00B56CD9"/>
    <w:rsid w:val="00B56D2C"/>
    <w:rsid w:val="00B56D34"/>
    <w:rsid w:val="00B56D39"/>
    <w:rsid w:val="00B56D3C"/>
    <w:rsid w:val="00B56D46"/>
    <w:rsid w:val="00B56D47"/>
    <w:rsid w:val="00B56D49"/>
    <w:rsid w:val="00B56D55"/>
    <w:rsid w:val="00B56D6D"/>
    <w:rsid w:val="00B56D78"/>
    <w:rsid w:val="00B56D79"/>
    <w:rsid w:val="00B56D82"/>
    <w:rsid w:val="00B56E05"/>
    <w:rsid w:val="00B56E0D"/>
    <w:rsid w:val="00B56E1C"/>
    <w:rsid w:val="00B56E24"/>
    <w:rsid w:val="00B56E2C"/>
    <w:rsid w:val="00B56E3A"/>
    <w:rsid w:val="00B56E49"/>
    <w:rsid w:val="00B56E83"/>
    <w:rsid w:val="00B56E9D"/>
    <w:rsid w:val="00B56EE2"/>
    <w:rsid w:val="00B56EE3"/>
    <w:rsid w:val="00B56F00"/>
    <w:rsid w:val="00B56F06"/>
    <w:rsid w:val="00B56F0F"/>
    <w:rsid w:val="00B56F60"/>
    <w:rsid w:val="00B56F6C"/>
    <w:rsid w:val="00B56F8F"/>
    <w:rsid w:val="00B56FBF"/>
    <w:rsid w:val="00B56FE5"/>
    <w:rsid w:val="00B56FFA"/>
    <w:rsid w:val="00B57010"/>
    <w:rsid w:val="00B570D1"/>
    <w:rsid w:val="00B570D2"/>
    <w:rsid w:val="00B570E3"/>
    <w:rsid w:val="00B570EA"/>
    <w:rsid w:val="00B570F3"/>
    <w:rsid w:val="00B5710F"/>
    <w:rsid w:val="00B57140"/>
    <w:rsid w:val="00B5716D"/>
    <w:rsid w:val="00B571D0"/>
    <w:rsid w:val="00B571D1"/>
    <w:rsid w:val="00B5720B"/>
    <w:rsid w:val="00B57223"/>
    <w:rsid w:val="00B5722C"/>
    <w:rsid w:val="00B57244"/>
    <w:rsid w:val="00B57292"/>
    <w:rsid w:val="00B5729D"/>
    <w:rsid w:val="00B572C3"/>
    <w:rsid w:val="00B572CC"/>
    <w:rsid w:val="00B572EF"/>
    <w:rsid w:val="00B57307"/>
    <w:rsid w:val="00B5730E"/>
    <w:rsid w:val="00B57351"/>
    <w:rsid w:val="00B5738A"/>
    <w:rsid w:val="00B573A7"/>
    <w:rsid w:val="00B57414"/>
    <w:rsid w:val="00B5746B"/>
    <w:rsid w:val="00B574EF"/>
    <w:rsid w:val="00B574F9"/>
    <w:rsid w:val="00B57587"/>
    <w:rsid w:val="00B5758B"/>
    <w:rsid w:val="00B575EB"/>
    <w:rsid w:val="00B575ED"/>
    <w:rsid w:val="00B57602"/>
    <w:rsid w:val="00B57606"/>
    <w:rsid w:val="00B5761D"/>
    <w:rsid w:val="00B57625"/>
    <w:rsid w:val="00B57631"/>
    <w:rsid w:val="00B57649"/>
    <w:rsid w:val="00B57654"/>
    <w:rsid w:val="00B57697"/>
    <w:rsid w:val="00B576BD"/>
    <w:rsid w:val="00B576BE"/>
    <w:rsid w:val="00B576EC"/>
    <w:rsid w:val="00B57704"/>
    <w:rsid w:val="00B5773F"/>
    <w:rsid w:val="00B57746"/>
    <w:rsid w:val="00B57773"/>
    <w:rsid w:val="00B57781"/>
    <w:rsid w:val="00B577A5"/>
    <w:rsid w:val="00B577C7"/>
    <w:rsid w:val="00B577F7"/>
    <w:rsid w:val="00B5780E"/>
    <w:rsid w:val="00B57816"/>
    <w:rsid w:val="00B5785F"/>
    <w:rsid w:val="00B57860"/>
    <w:rsid w:val="00B5788B"/>
    <w:rsid w:val="00B578AF"/>
    <w:rsid w:val="00B578CD"/>
    <w:rsid w:val="00B57912"/>
    <w:rsid w:val="00B57921"/>
    <w:rsid w:val="00B579AD"/>
    <w:rsid w:val="00B579D7"/>
    <w:rsid w:val="00B57A23"/>
    <w:rsid w:val="00B57A2E"/>
    <w:rsid w:val="00B57A65"/>
    <w:rsid w:val="00B57A76"/>
    <w:rsid w:val="00B57A7E"/>
    <w:rsid w:val="00B57A98"/>
    <w:rsid w:val="00B57B3F"/>
    <w:rsid w:val="00B57B4F"/>
    <w:rsid w:val="00B57B5D"/>
    <w:rsid w:val="00B57B67"/>
    <w:rsid w:val="00B57B76"/>
    <w:rsid w:val="00B57BA6"/>
    <w:rsid w:val="00B57BB1"/>
    <w:rsid w:val="00B57C11"/>
    <w:rsid w:val="00B57C49"/>
    <w:rsid w:val="00B57C57"/>
    <w:rsid w:val="00B57C62"/>
    <w:rsid w:val="00B57CB0"/>
    <w:rsid w:val="00B57CBB"/>
    <w:rsid w:val="00B57CC4"/>
    <w:rsid w:val="00B57CCB"/>
    <w:rsid w:val="00B57D97"/>
    <w:rsid w:val="00B57DAE"/>
    <w:rsid w:val="00B57DF4"/>
    <w:rsid w:val="00B57E18"/>
    <w:rsid w:val="00B57E37"/>
    <w:rsid w:val="00B57E53"/>
    <w:rsid w:val="00B57E72"/>
    <w:rsid w:val="00B57EA5"/>
    <w:rsid w:val="00B57EA6"/>
    <w:rsid w:val="00B57EDA"/>
    <w:rsid w:val="00B57F2C"/>
    <w:rsid w:val="00B57F3A"/>
    <w:rsid w:val="00B57F4A"/>
    <w:rsid w:val="00B57FA1"/>
    <w:rsid w:val="00B60028"/>
    <w:rsid w:val="00B6008F"/>
    <w:rsid w:val="00B600A4"/>
    <w:rsid w:val="00B600C1"/>
    <w:rsid w:val="00B600F0"/>
    <w:rsid w:val="00B600F6"/>
    <w:rsid w:val="00B60119"/>
    <w:rsid w:val="00B60122"/>
    <w:rsid w:val="00B6015F"/>
    <w:rsid w:val="00B6016D"/>
    <w:rsid w:val="00B60172"/>
    <w:rsid w:val="00B60183"/>
    <w:rsid w:val="00B60185"/>
    <w:rsid w:val="00B601A4"/>
    <w:rsid w:val="00B601B3"/>
    <w:rsid w:val="00B601BB"/>
    <w:rsid w:val="00B602B3"/>
    <w:rsid w:val="00B6031A"/>
    <w:rsid w:val="00B6032D"/>
    <w:rsid w:val="00B60337"/>
    <w:rsid w:val="00B60398"/>
    <w:rsid w:val="00B603DE"/>
    <w:rsid w:val="00B603F0"/>
    <w:rsid w:val="00B6041B"/>
    <w:rsid w:val="00B60427"/>
    <w:rsid w:val="00B60428"/>
    <w:rsid w:val="00B60447"/>
    <w:rsid w:val="00B604E0"/>
    <w:rsid w:val="00B604E8"/>
    <w:rsid w:val="00B60577"/>
    <w:rsid w:val="00B605C1"/>
    <w:rsid w:val="00B605DA"/>
    <w:rsid w:val="00B6061F"/>
    <w:rsid w:val="00B60632"/>
    <w:rsid w:val="00B60639"/>
    <w:rsid w:val="00B60674"/>
    <w:rsid w:val="00B606A5"/>
    <w:rsid w:val="00B606AA"/>
    <w:rsid w:val="00B6072E"/>
    <w:rsid w:val="00B6075F"/>
    <w:rsid w:val="00B60762"/>
    <w:rsid w:val="00B60766"/>
    <w:rsid w:val="00B607BB"/>
    <w:rsid w:val="00B607C8"/>
    <w:rsid w:val="00B607EF"/>
    <w:rsid w:val="00B607F9"/>
    <w:rsid w:val="00B6080C"/>
    <w:rsid w:val="00B60834"/>
    <w:rsid w:val="00B6085B"/>
    <w:rsid w:val="00B60860"/>
    <w:rsid w:val="00B608A9"/>
    <w:rsid w:val="00B608D3"/>
    <w:rsid w:val="00B608F9"/>
    <w:rsid w:val="00B608FE"/>
    <w:rsid w:val="00B6093A"/>
    <w:rsid w:val="00B60952"/>
    <w:rsid w:val="00B6098E"/>
    <w:rsid w:val="00B60997"/>
    <w:rsid w:val="00B609A3"/>
    <w:rsid w:val="00B609B3"/>
    <w:rsid w:val="00B609BD"/>
    <w:rsid w:val="00B609F9"/>
    <w:rsid w:val="00B609FA"/>
    <w:rsid w:val="00B609FE"/>
    <w:rsid w:val="00B60A0F"/>
    <w:rsid w:val="00B60A22"/>
    <w:rsid w:val="00B60A5D"/>
    <w:rsid w:val="00B60A63"/>
    <w:rsid w:val="00B60ABE"/>
    <w:rsid w:val="00B60AC3"/>
    <w:rsid w:val="00B60AD6"/>
    <w:rsid w:val="00B60B00"/>
    <w:rsid w:val="00B60B1D"/>
    <w:rsid w:val="00B60BA8"/>
    <w:rsid w:val="00B60C2B"/>
    <w:rsid w:val="00B60C36"/>
    <w:rsid w:val="00B60C5E"/>
    <w:rsid w:val="00B60C8B"/>
    <w:rsid w:val="00B60C8F"/>
    <w:rsid w:val="00B60CBF"/>
    <w:rsid w:val="00B60D03"/>
    <w:rsid w:val="00B60D26"/>
    <w:rsid w:val="00B60D66"/>
    <w:rsid w:val="00B60D8A"/>
    <w:rsid w:val="00B60D9C"/>
    <w:rsid w:val="00B60DB4"/>
    <w:rsid w:val="00B60DC9"/>
    <w:rsid w:val="00B60DF4"/>
    <w:rsid w:val="00B60E27"/>
    <w:rsid w:val="00B60E33"/>
    <w:rsid w:val="00B60E38"/>
    <w:rsid w:val="00B60E91"/>
    <w:rsid w:val="00B60E96"/>
    <w:rsid w:val="00B60ECD"/>
    <w:rsid w:val="00B60F12"/>
    <w:rsid w:val="00B60F17"/>
    <w:rsid w:val="00B60F1E"/>
    <w:rsid w:val="00B60F6C"/>
    <w:rsid w:val="00B60F73"/>
    <w:rsid w:val="00B60F99"/>
    <w:rsid w:val="00B60FB4"/>
    <w:rsid w:val="00B60FBA"/>
    <w:rsid w:val="00B60FBD"/>
    <w:rsid w:val="00B60FC2"/>
    <w:rsid w:val="00B60FCA"/>
    <w:rsid w:val="00B60FED"/>
    <w:rsid w:val="00B6101D"/>
    <w:rsid w:val="00B6104A"/>
    <w:rsid w:val="00B6108A"/>
    <w:rsid w:val="00B610A5"/>
    <w:rsid w:val="00B610D9"/>
    <w:rsid w:val="00B610E7"/>
    <w:rsid w:val="00B6113C"/>
    <w:rsid w:val="00B61146"/>
    <w:rsid w:val="00B61147"/>
    <w:rsid w:val="00B61178"/>
    <w:rsid w:val="00B6118E"/>
    <w:rsid w:val="00B611C9"/>
    <w:rsid w:val="00B611F2"/>
    <w:rsid w:val="00B6120B"/>
    <w:rsid w:val="00B61236"/>
    <w:rsid w:val="00B61273"/>
    <w:rsid w:val="00B612C5"/>
    <w:rsid w:val="00B6131B"/>
    <w:rsid w:val="00B6132E"/>
    <w:rsid w:val="00B61354"/>
    <w:rsid w:val="00B61386"/>
    <w:rsid w:val="00B61398"/>
    <w:rsid w:val="00B6139E"/>
    <w:rsid w:val="00B613A0"/>
    <w:rsid w:val="00B613ED"/>
    <w:rsid w:val="00B613EE"/>
    <w:rsid w:val="00B613F1"/>
    <w:rsid w:val="00B613FD"/>
    <w:rsid w:val="00B6140C"/>
    <w:rsid w:val="00B61414"/>
    <w:rsid w:val="00B6145F"/>
    <w:rsid w:val="00B61475"/>
    <w:rsid w:val="00B6148D"/>
    <w:rsid w:val="00B61491"/>
    <w:rsid w:val="00B614B4"/>
    <w:rsid w:val="00B61551"/>
    <w:rsid w:val="00B61562"/>
    <w:rsid w:val="00B6157B"/>
    <w:rsid w:val="00B615F2"/>
    <w:rsid w:val="00B61609"/>
    <w:rsid w:val="00B6167E"/>
    <w:rsid w:val="00B6168E"/>
    <w:rsid w:val="00B616A6"/>
    <w:rsid w:val="00B616A9"/>
    <w:rsid w:val="00B616BD"/>
    <w:rsid w:val="00B616CB"/>
    <w:rsid w:val="00B616D2"/>
    <w:rsid w:val="00B6173C"/>
    <w:rsid w:val="00B61749"/>
    <w:rsid w:val="00B61795"/>
    <w:rsid w:val="00B61798"/>
    <w:rsid w:val="00B617B6"/>
    <w:rsid w:val="00B61833"/>
    <w:rsid w:val="00B618C2"/>
    <w:rsid w:val="00B618DA"/>
    <w:rsid w:val="00B6191D"/>
    <w:rsid w:val="00B6192E"/>
    <w:rsid w:val="00B6198F"/>
    <w:rsid w:val="00B619CB"/>
    <w:rsid w:val="00B619ED"/>
    <w:rsid w:val="00B619FD"/>
    <w:rsid w:val="00B61A36"/>
    <w:rsid w:val="00B61A7F"/>
    <w:rsid w:val="00B61A8B"/>
    <w:rsid w:val="00B61AAB"/>
    <w:rsid w:val="00B61AF6"/>
    <w:rsid w:val="00B61B1B"/>
    <w:rsid w:val="00B61B26"/>
    <w:rsid w:val="00B61B40"/>
    <w:rsid w:val="00B61B94"/>
    <w:rsid w:val="00B61BC0"/>
    <w:rsid w:val="00B61C20"/>
    <w:rsid w:val="00B61C4D"/>
    <w:rsid w:val="00B61C55"/>
    <w:rsid w:val="00B61C7D"/>
    <w:rsid w:val="00B61C8F"/>
    <w:rsid w:val="00B61CA8"/>
    <w:rsid w:val="00B61CCB"/>
    <w:rsid w:val="00B61CD5"/>
    <w:rsid w:val="00B61CEA"/>
    <w:rsid w:val="00B61D01"/>
    <w:rsid w:val="00B61D3A"/>
    <w:rsid w:val="00B61D4E"/>
    <w:rsid w:val="00B61D77"/>
    <w:rsid w:val="00B61D81"/>
    <w:rsid w:val="00B61DB0"/>
    <w:rsid w:val="00B61DFB"/>
    <w:rsid w:val="00B61E08"/>
    <w:rsid w:val="00B61E19"/>
    <w:rsid w:val="00B61E23"/>
    <w:rsid w:val="00B61E45"/>
    <w:rsid w:val="00B61E8E"/>
    <w:rsid w:val="00B61E9D"/>
    <w:rsid w:val="00B61EAC"/>
    <w:rsid w:val="00B61EFB"/>
    <w:rsid w:val="00B61F1D"/>
    <w:rsid w:val="00B61F42"/>
    <w:rsid w:val="00B61F52"/>
    <w:rsid w:val="00B61F8D"/>
    <w:rsid w:val="00B61FC7"/>
    <w:rsid w:val="00B62102"/>
    <w:rsid w:val="00B62106"/>
    <w:rsid w:val="00B62167"/>
    <w:rsid w:val="00B621A6"/>
    <w:rsid w:val="00B621F6"/>
    <w:rsid w:val="00B621F8"/>
    <w:rsid w:val="00B62221"/>
    <w:rsid w:val="00B62239"/>
    <w:rsid w:val="00B62276"/>
    <w:rsid w:val="00B622C6"/>
    <w:rsid w:val="00B6232E"/>
    <w:rsid w:val="00B62341"/>
    <w:rsid w:val="00B62368"/>
    <w:rsid w:val="00B6236A"/>
    <w:rsid w:val="00B623B6"/>
    <w:rsid w:val="00B6240B"/>
    <w:rsid w:val="00B62429"/>
    <w:rsid w:val="00B6242C"/>
    <w:rsid w:val="00B6246E"/>
    <w:rsid w:val="00B62478"/>
    <w:rsid w:val="00B624BB"/>
    <w:rsid w:val="00B624BC"/>
    <w:rsid w:val="00B624C7"/>
    <w:rsid w:val="00B62577"/>
    <w:rsid w:val="00B625C0"/>
    <w:rsid w:val="00B625D6"/>
    <w:rsid w:val="00B625E6"/>
    <w:rsid w:val="00B625F5"/>
    <w:rsid w:val="00B62603"/>
    <w:rsid w:val="00B62611"/>
    <w:rsid w:val="00B6263D"/>
    <w:rsid w:val="00B62641"/>
    <w:rsid w:val="00B62648"/>
    <w:rsid w:val="00B62687"/>
    <w:rsid w:val="00B626A1"/>
    <w:rsid w:val="00B626DC"/>
    <w:rsid w:val="00B6272F"/>
    <w:rsid w:val="00B62762"/>
    <w:rsid w:val="00B62799"/>
    <w:rsid w:val="00B627B7"/>
    <w:rsid w:val="00B627BE"/>
    <w:rsid w:val="00B627D5"/>
    <w:rsid w:val="00B6283B"/>
    <w:rsid w:val="00B62884"/>
    <w:rsid w:val="00B628C4"/>
    <w:rsid w:val="00B628DA"/>
    <w:rsid w:val="00B628F0"/>
    <w:rsid w:val="00B62931"/>
    <w:rsid w:val="00B6296B"/>
    <w:rsid w:val="00B62976"/>
    <w:rsid w:val="00B62994"/>
    <w:rsid w:val="00B62995"/>
    <w:rsid w:val="00B629D4"/>
    <w:rsid w:val="00B62A17"/>
    <w:rsid w:val="00B62A18"/>
    <w:rsid w:val="00B62A31"/>
    <w:rsid w:val="00B62A38"/>
    <w:rsid w:val="00B62A4E"/>
    <w:rsid w:val="00B62A58"/>
    <w:rsid w:val="00B62AAB"/>
    <w:rsid w:val="00B62AC5"/>
    <w:rsid w:val="00B62AED"/>
    <w:rsid w:val="00B62AF0"/>
    <w:rsid w:val="00B62B13"/>
    <w:rsid w:val="00B62B18"/>
    <w:rsid w:val="00B62B2B"/>
    <w:rsid w:val="00B62B33"/>
    <w:rsid w:val="00B62B35"/>
    <w:rsid w:val="00B62B37"/>
    <w:rsid w:val="00B62B42"/>
    <w:rsid w:val="00B62BA4"/>
    <w:rsid w:val="00B62BB4"/>
    <w:rsid w:val="00B62BC1"/>
    <w:rsid w:val="00B62BDE"/>
    <w:rsid w:val="00B62C63"/>
    <w:rsid w:val="00B62C8B"/>
    <w:rsid w:val="00B62C94"/>
    <w:rsid w:val="00B62CB9"/>
    <w:rsid w:val="00B62CCD"/>
    <w:rsid w:val="00B62D1F"/>
    <w:rsid w:val="00B62D31"/>
    <w:rsid w:val="00B62D35"/>
    <w:rsid w:val="00B62D4B"/>
    <w:rsid w:val="00B62DBE"/>
    <w:rsid w:val="00B62DC2"/>
    <w:rsid w:val="00B62DEE"/>
    <w:rsid w:val="00B62DF1"/>
    <w:rsid w:val="00B62DF9"/>
    <w:rsid w:val="00B62E15"/>
    <w:rsid w:val="00B62EB6"/>
    <w:rsid w:val="00B62EC7"/>
    <w:rsid w:val="00B62EDC"/>
    <w:rsid w:val="00B62EE3"/>
    <w:rsid w:val="00B62EFA"/>
    <w:rsid w:val="00B62F60"/>
    <w:rsid w:val="00B62F95"/>
    <w:rsid w:val="00B62FB7"/>
    <w:rsid w:val="00B62FBC"/>
    <w:rsid w:val="00B62FBE"/>
    <w:rsid w:val="00B62FCC"/>
    <w:rsid w:val="00B63002"/>
    <w:rsid w:val="00B6300F"/>
    <w:rsid w:val="00B6303E"/>
    <w:rsid w:val="00B6305C"/>
    <w:rsid w:val="00B63083"/>
    <w:rsid w:val="00B63085"/>
    <w:rsid w:val="00B630D2"/>
    <w:rsid w:val="00B6311B"/>
    <w:rsid w:val="00B63131"/>
    <w:rsid w:val="00B63134"/>
    <w:rsid w:val="00B63173"/>
    <w:rsid w:val="00B631AD"/>
    <w:rsid w:val="00B631B0"/>
    <w:rsid w:val="00B631F3"/>
    <w:rsid w:val="00B6321E"/>
    <w:rsid w:val="00B63224"/>
    <w:rsid w:val="00B63226"/>
    <w:rsid w:val="00B63238"/>
    <w:rsid w:val="00B6326C"/>
    <w:rsid w:val="00B632C8"/>
    <w:rsid w:val="00B63312"/>
    <w:rsid w:val="00B6332F"/>
    <w:rsid w:val="00B63333"/>
    <w:rsid w:val="00B63360"/>
    <w:rsid w:val="00B6339B"/>
    <w:rsid w:val="00B633B4"/>
    <w:rsid w:val="00B633BC"/>
    <w:rsid w:val="00B633DB"/>
    <w:rsid w:val="00B633DF"/>
    <w:rsid w:val="00B63455"/>
    <w:rsid w:val="00B63470"/>
    <w:rsid w:val="00B634AC"/>
    <w:rsid w:val="00B634C4"/>
    <w:rsid w:val="00B63534"/>
    <w:rsid w:val="00B635A0"/>
    <w:rsid w:val="00B635DA"/>
    <w:rsid w:val="00B635F5"/>
    <w:rsid w:val="00B63669"/>
    <w:rsid w:val="00B636D5"/>
    <w:rsid w:val="00B636DB"/>
    <w:rsid w:val="00B636E8"/>
    <w:rsid w:val="00B63721"/>
    <w:rsid w:val="00B63751"/>
    <w:rsid w:val="00B63755"/>
    <w:rsid w:val="00B6377E"/>
    <w:rsid w:val="00B63793"/>
    <w:rsid w:val="00B6379C"/>
    <w:rsid w:val="00B63827"/>
    <w:rsid w:val="00B63836"/>
    <w:rsid w:val="00B6384B"/>
    <w:rsid w:val="00B638D8"/>
    <w:rsid w:val="00B638E1"/>
    <w:rsid w:val="00B6396C"/>
    <w:rsid w:val="00B63976"/>
    <w:rsid w:val="00B639AF"/>
    <w:rsid w:val="00B639C3"/>
    <w:rsid w:val="00B639CC"/>
    <w:rsid w:val="00B639D5"/>
    <w:rsid w:val="00B639D9"/>
    <w:rsid w:val="00B639F5"/>
    <w:rsid w:val="00B63A13"/>
    <w:rsid w:val="00B63A1B"/>
    <w:rsid w:val="00B63A2C"/>
    <w:rsid w:val="00B63A37"/>
    <w:rsid w:val="00B63A7B"/>
    <w:rsid w:val="00B63A8C"/>
    <w:rsid w:val="00B63AA2"/>
    <w:rsid w:val="00B63ACF"/>
    <w:rsid w:val="00B63AFA"/>
    <w:rsid w:val="00B63B05"/>
    <w:rsid w:val="00B63B11"/>
    <w:rsid w:val="00B63B16"/>
    <w:rsid w:val="00B63B2A"/>
    <w:rsid w:val="00B63B5E"/>
    <w:rsid w:val="00B63B7F"/>
    <w:rsid w:val="00B63C20"/>
    <w:rsid w:val="00B63C4E"/>
    <w:rsid w:val="00B63C54"/>
    <w:rsid w:val="00B63C7E"/>
    <w:rsid w:val="00B63C87"/>
    <w:rsid w:val="00B63CA4"/>
    <w:rsid w:val="00B63D12"/>
    <w:rsid w:val="00B63D1B"/>
    <w:rsid w:val="00B63D23"/>
    <w:rsid w:val="00B63D27"/>
    <w:rsid w:val="00B63D3D"/>
    <w:rsid w:val="00B63D5F"/>
    <w:rsid w:val="00B63E0F"/>
    <w:rsid w:val="00B63E33"/>
    <w:rsid w:val="00B63E62"/>
    <w:rsid w:val="00B63E74"/>
    <w:rsid w:val="00B63E77"/>
    <w:rsid w:val="00B63EA6"/>
    <w:rsid w:val="00B63EB7"/>
    <w:rsid w:val="00B63EF0"/>
    <w:rsid w:val="00B63EF8"/>
    <w:rsid w:val="00B63F1C"/>
    <w:rsid w:val="00B63F30"/>
    <w:rsid w:val="00B63F51"/>
    <w:rsid w:val="00B63F69"/>
    <w:rsid w:val="00B63FB7"/>
    <w:rsid w:val="00B63FC3"/>
    <w:rsid w:val="00B63FD4"/>
    <w:rsid w:val="00B63FFE"/>
    <w:rsid w:val="00B6400F"/>
    <w:rsid w:val="00B64046"/>
    <w:rsid w:val="00B64060"/>
    <w:rsid w:val="00B640D1"/>
    <w:rsid w:val="00B6418E"/>
    <w:rsid w:val="00B641C8"/>
    <w:rsid w:val="00B641CB"/>
    <w:rsid w:val="00B641DB"/>
    <w:rsid w:val="00B64267"/>
    <w:rsid w:val="00B64271"/>
    <w:rsid w:val="00B6427A"/>
    <w:rsid w:val="00B6428F"/>
    <w:rsid w:val="00B642E5"/>
    <w:rsid w:val="00B642F3"/>
    <w:rsid w:val="00B643B8"/>
    <w:rsid w:val="00B643CD"/>
    <w:rsid w:val="00B643F6"/>
    <w:rsid w:val="00B64416"/>
    <w:rsid w:val="00B64422"/>
    <w:rsid w:val="00B6446E"/>
    <w:rsid w:val="00B6447E"/>
    <w:rsid w:val="00B6448F"/>
    <w:rsid w:val="00B644AF"/>
    <w:rsid w:val="00B644EA"/>
    <w:rsid w:val="00B64525"/>
    <w:rsid w:val="00B6455D"/>
    <w:rsid w:val="00B64561"/>
    <w:rsid w:val="00B645D2"/>
    <w:rsid w:val="00B645D4"/>
    <w:rsid w:val="00B645D8"/>
    <w:rsid w:val="00B645F8"/>
    <w:rsid w:val="00B6463E"/>
    <w:rsid w:val="00B6463F"/>
    <w:rsid w:val="00B646A2"/>
    <w:rsid w:val="00B646C2"/>
    <w:rsid w:val="00B646FE"/>
    <w:rsid w:val="00B64716"/>
    <w:rsid w:val="00B6471B"/>
    <w:rsid w:val="00B64732"/>
    <w:rsid w:val="00B6474C"/>
    <w:rsid w:val="00B64755"/>
    <w:rsid w:val="00B64774"/>
    <w:rsid w:val="00B64785"/>
    <w:rsid w:val="00B647A2"/>
    <w:rsid w:val="00B647D3"/>
    <w:rsid w:val="00B64802"/>
    <w:rsid w:val="00B6481F"/>
    <w:rsid w:val="00B64868"/>
    <w:rsid w:val="00B64883"/>
    <w:rsid w:val="00B648AA"/>
    <w:rsid w:val="00B648C0"/>
    <w:rsid w:val="00B648E8"/>
    <w:rsid w:val="00B648EE"/>
    <w:rsid w:val="00B648F7"/>
    <w:rsid w:val="00B64935"/>
    <w:rsid w:val="00B64988"/>
    <w:rsid w:val="00B649B0"/>
    <w:rsid w:val="00B649B2"/>
    <w:rsid w:val="00B64A21"/>
    <w:rsid w:val="00B64A72"/>
    <w:rsid w:val="00B64A73"/>
    <w:rsid w:val="00B64A88"/>
    <w:rsid w:val="00B64A95"/>
    <w:rsid w:val="00B64AAD"/>
    <w:rsid w:val="00B64AC1"/>
    <w:rsid w:val="00B64AE6"/>
    <w:rsid w:val="00B64AF4"/>
    <w:rsid w:val="00B64AF6"/>
    <w:rsid w:val="00B64B23"/>
    <w:rsid w:val="00B64B72"/>
    <w:rsid w:val="00B64B9A"/>
    <w:rsid w:val="00B64BBB"/>
    <w:rsid w:val="00B64BC8"/>
    <w:rsid w:val="00B64BE4"/>
    <w:rsid w:val="00B64BE6"/>
    <w:rsid w:val="00B64BFC"/>
    <w:rsid w:val="00B64C36"/>
    <w:rsid w:val="00B64C50"/>
    <w:rsid w:val="00B64C97"/>
    <w:rsid w:val="00B64CCB"/>
    <w:rsid w:val="00B64D06"/>
    <w:rsid w:val="00B64D13"/>
    <w:rsid w:val="00B64D38"/>
    <w:rsid w:val="00B64D63"/>
    <w:rsid w:val="00B64D64"/>
    <w:rsid w:val="00B64D65"/>
    <w:rsid w:val="00B64DD3"/>
    <w:rsid w:val="00B64DD4"/>
    <w:rsid w:val="00B64DF0"/>
    <w:rsid w:val="00B64DF1"/>
    <w:rsid w:val="00B64E1B"/>
    <w:rsid w:val="00B64E35"/>
    <w:rsid w:val="00B64E7F"/>
    <w:rsid w:val="00B64EA4"/>
    <w:rsid w:val="00B64EAC"/>
    <w:rsid w:val="00B64EBF"/>
    <w:rsid w:val="00B64F2F"/>
    <w:rsid w:val="00B64F4B"/>
    <w:rsid w:val="00B64FA8"/>
    <w:rsid w:val="00B6500F"/>
    <w:rsid w:val="00B65026"/>
    <w:rsid w:val="00B65047"/>
    <w:rsid w:val="00B65071"/>
    <w:rsid w:val="00B65078"/>
    <w:rsid w:val="00B6507D"/>
    <w:rsid w:val="00B6508C"/>
    <w:rsid w:val="00B650BC"/>
    <w:rsid w:val="00B650C7"/>
    <w:rsid w:val="00B650FC"/>
    <w:rsid w:val="00B6510F"/>
    <w:rsid w:val="00B65141"/>
    <w:rsid w:val="00B6517F"/>
    <w:rsid w:val="00B65196"/>
    <w:rsid w:val="00B651A5"/>
    <w:rsid w:val="00B651E9"/>
    <w:rsid w:val="00B6520A"/>
    <w:rsid w:val="00B6520F"/>
    <w:rsid w:val="00B65221"/>
    <w:rsid w:val="00B65228"/>
    <w:rsid w:val="00B65257"/>
    <w:rsid w:val="00B65275"/>
    <w:rsid w:val="00B65282"/>
    <w:rsid w:val="00B652E8"/>
    <w:rsid w:val="00B65306"/>
    <w:rsid w:val="00B6530A"/>
    <w:rsid w:val="00B6530E"/>
    <w:rsid w:val="00B6539E"/>
    <w:rsid w:val="00B653A1"/>
    <w:rsid w:val="00B653B6"/>
    <w:rsid w:val="00B653C4"/>
    <w:rsid w:val="00B653FB"/>
    <w:rsid w:val="00B6542E"/>
    <w:rsid w:val="00B65438"/>
    <w:rsid w:val="00B65440"/>
    <w:rsid w:val="00B6545F"/>
    <w:rsid w:val="00B65466"/>
    <w:rsid w:val="00B65497"/>
    <w:rsid w:val="00B654A3"/>
    <w:rsid w:val="00B654B9"/>
    <w:rsid w:val="00B654C6"/>
    <w:rsid w:val="00B654F2"/>
    <w:rsid w:val="00B65528"/>
    <w:rsid w:val="00B65547"/>
    <w:rsid w:val="00B655A0"/>
    <w:rsid w:val="00B655B1"/>
    <w:rsid w:val="00B655E7"/>
    <w:rsid w:val="00B655FC"/>
    <w:rsid w:val="00B65606"/>
    <w:rsid w:val="00B65640"/>
    <w:rsid w:val="00B656CE"/>
    <w:rsid w:val="00B656CF"/>
    <w:rsid w:val="00B656EC"/>
    <w:rsid w:val="00B65708"/>
    <w:rsid w:val="00B65785"/>
    <w:rsid w:val="00B65797"/>
    <w:rsid w:val="00B6579E"/>
    <w:rsid w:val="00B657A4"/>
    <w:rsid w:val="00B657BA"/>
    <w:rsid w:val="00B657BC"/>
    <w:rsid w:val="00B657D2"/>
    <w:rsid w:val="00B657D6"/>
    <w:rsid w:val="00B657F6"/>
    <w:rsid w:val="00B657FF"/>
    <w:rsid w:val="00B65831"/>
    <w:rsid w:val="00B65847"/>
    <w:rsid w:val="00B6585A"/>
    <w:rsid w:val="00B6585D"/>
    <w:rsid w:val="00B658B1"/>
    <w:rsid w:val="00B658D0"/>
    <w:rsid w:val="00B65922"/>
    <w:rsid w:val="00B65934"/>
    <w:rsid w:val="00B6597E"/>
    <w:rsid w:val="00B659CB"/>
    <w:rsid w:val="00B65A34"/>
    <w:rsid w:val="00B65A3F"/>
    <w:rsid w:val="00B65A50"/>
    <w:rsid w:val="00B65A69"/>
    <w:rsid w:val="00B65AB0"/>
    <w:rsid w:val="00B65AF6"/>
    <w:rsid w:val="00B65B09"/>
    <w:rsid w:val="00B65B27"/>
    <w:rsid w:val="00B65B53"/>
    <w:rsid w:val="00B65B85"/>
    <w:rsid w:val="00B65B92"/>
    <w:rsid w:val="00B65BAF"/>
    <w:rsid w:val="00B65C46"/>
    <w:rsid w:val="00B65CB5"/>
    <w:rsid w:val="00B65CC7"/>
    <w:rsid w:val="00B65CCB"/>
    <w:rsid w:val="00B65CE9"/>
    <w:rsid w:val="00B65CEE"/>
    <w:rsid w:val="00B65D01"/>
    <w:rsid w:val="00B65D26"/>
    <w:rsid w:val="00B65D35"/>
    <w:rsid w:val="00B65D4E"/>
    <w:rsid w:val="00B65D65"/>
    <w:rsid w:val="00B65D6E"/>
    <w:rsid w:val="00B65D7D"/>
    <w:rsid w:val="00B65DAB"/>
    <w:rsid w:val="00B65DD7"/>
    <w:rsid w:val="00B65DDB"/>
    <w:rsid w:val="00B65DE9"/>
    <w:rsid w:val="00B65E4B"/>
    <w:rsid w:val="00B65E6A"/>
    <w:rsid w:val="00B65E6B"/>
    <w:rsid w:val="00B65E94"/>
    <w:rsid w:val="00B65E9F"/>
    <w:rsid w:val="00B65EA3"/>
    <w:rsid w:val="00B65EE1"/>
    <w:rsid w:val="00B65F16"/>
    <w:rsid w:val="00B65F61"/>
    <w:rsid w:val="00B65F66"/>
    <w:rsid w:val="00B65FCB"/>
    <w:rsid w:val="00B66001"/>
    <w:rsid w:val="00B66066"/>
    <w:rsid w:val="00B660AB"/>
    <w:rsid w:val="00B660D3"/>
    <w:rsid w:val="00B66168"/>
    <w:rsid w:val="00B66169"/>
    <w:rsid w:val="00B6616F"/>
    <w:rsid w:val="00B6619C"/>
    <w:rsid w:val="00B661CD"/>
    <w:rsid w:val="00B66207"/>
    <w:rsid w:val="00B6624D"/>
    <w:rsid w:val="00B66258"/>
    <w:rsid w:val="00B66299"/>
    <w:rsid w:val="00B662BB"/>
    <w:rsid w:val="00B662C2"/>
    <w:rsid w:val="00B662F8"/>
    <w:rsid w:val="00B66300"/>
    <w:rsid w:val="00B66321"/>
    <w:rsid w:val="00B6633D"/>
    <w:rsid w:val="00B66342"/>
    <w:rsid w:val="00B663A9"/>
    <w:rsid w:val="00B663B1"/>
    <w:rsid w:val="00B663BC"/>
    <w:rsid w:val="00B663EB"/>
    <w:rsid w:val="00B663FF"/>
    <w:rsid w:val="00B6649B"/>
    <w:rsid w:val="00B664C1"/>
    <w:rsid w:val="00B664E0"/>
    <w:rsid w:val="00B664E5"/>
    <w:rsid w:val="00B66529"/>
    <w:rsid w:val="00B6653A"/>
    <w:rsid w:val="00B66545"/>
    <w:rsid w:val="00B6655B"/>
    <w:rsid w:val="00B6656A"/>
    <w:rsid w:val="00B6658B"/>
    <w:rsid w:val="00B665F8"/>
    <w:rsid w:val="00B6664B"/>
    <w:rsid w:val="00B66654"/>
    <w:rsid w:val="00B6665F"/>
    <w:rsid w:val="00B66661"/>
    <w:rsid w:val="00B66687"/>
    <w:rsid w:val="00B666A9"/>
    <w:rsid w:val="00B666D6"/>
    <w:rsid w:val="00B666DF"/>
    <w:rsid w:val="00B66717"/>
    <w:rsid w:val="00B6671A"/>
    <w:rsid w:val="00B66723"/>
    <w:rsid w:val="00B66785"/>
    <w:rsid w:val="00B667B8"/>
    <w:rsid w:val="00B667C7"/>
    <w:rsid w:val="00B667CE"/>
    <w:rsid w:val="00B6682E"/>
    <w:rsid w:val="00B66845"/>
    <w:rsid w:val="00B6684B"/>
    <w:rsid w:val="00B6685B"/>
    <w:rsid w:val="00B66861"/>
    <w:rsid w:val="00B66862"/>
    <w:rsid w:val="00B66899"/>
    <w:rsid w:val="00B668B9"/>
    <w:rsid w:val="00B668CC"/>
    <w:rsid w:val="00B668EE"/>
    <w:rsid w:val="00B66922"/>
    <w:rsid w:val="00B6698D"/>
    <w:rsid w:val="00B66991"/>
    <w:rsid w:val="00B669D2"/>
    <w:rsid w:val="00B669D7"/>
    <w:rsid w:val="00B669E3"/>
    <w:rsid w:val="00B669EA"/>
    <w:rsid w:val="00B669F1"/>
    <w:rsid w:val="00B66A6A"/>
    <w:rsid w:val="00B66A76"/>
    <w:rsid w:val="00B66ACE"/>
    <w:rsid w:val="00B66AF7"/>
    <w:rsid w:val="00B66B90"/>
    <w:rsid w:val="00B66BA0"/>
    <w:rsid w:val="00B66BC3"/>
    <w:rsid w:val="00B66BE6"/>
    <w:rsid w:val="00B66C1B"/>
    <w:rsid w:val="00B66C1D"/>
    <w:rsid w:val="00B66C38"/>
    <w:rsid w:val="00B66C40"/>
    <w:rsid w:val="00B66CA7"/>
    <w:rsid w:val="00B66CF5"/>
    <w:rsid w:val="00B66D0A"/>
    <w:rsid w:val="00B66D0B"/>
    <w:rsid w:val="00B66D39"/>
    <w:rsid w:val="00B66D5A"/>
    <w:rsid w:val="00B66D6B"/>
    <w:rsid w:val="00B66D6C"/>
    <w:rsid w:val="00B66DA1"/>
    <w:rsid w:val="00B66DA6"/>
    <w:rsid w:val="00B66DA9"/>
    <w:rsid w:val="00B66DF0"/>
    <w:rsid w:val="00B66E0E"/>
    <w:rsid w:val="00B66E20"/>
    <w:rsid w:val="00B66E24"/>
    <w:rsid w:val="00B66E43"/>
    <w:rsid w:val="00B66E45"/>
    <w:rsid w:val="00B66E51"/>
    <w:rsid w:val="00B66E56"/>
    <w:rsid w:val="00B66E98"/>
    <w:rsid w:val="00B66EDA"/>
    <w:rsid w:val="00B66EF0"/>
    <w:rsid w:val="00B66F2B"/>
    <w:rsid w:val="00B66F33"/>
    <w:rsid w:val="00B66F64"/>
    <w:rsid w:val="00B66F6B"/>
    <w:rsid w:val="00B66F73"/>
    <w:rsid w:val="00B66F7F"/>
    <w:rsid w:val="00B66F89"/>
    <w:rsid w:val="00B66F95"/>
    <w:rsid w:val="00B6701A"/>
    <w:rsid w:val="00B67034"/>
    <w:rsid w:val="00B67064"/>
    <w:rsid w:val="00B67081"/>
    <w:rsid w:val="00B670B6"/>
    <w:rsid w:val="00B670CD"/>
    <w:rsid w:val="00B670D4"/>
    <w:rsid w:val="00B6710D"/>
    <w:rsid w:val="00B6712B"/>
    <w:rsid w:val="00B67132"/>
    <w:rsid w:val="00B67133"/>
    <w:rsid w:val="00B67140"/>
    <w:rsid w:val="00B67166"/>
    <w:rsid w:val="00B67191"/>
    <w:rsid w:val="00B671A4"/>
    <w:rsid w:val="00B671C5"/>
    <w:rsid w:val="00B671CB"/>
    <w:rsid w:val="00B671D2"/>
    <w:rsid w:val="00B671E3"/>
    <w:rsid w:val="00B67236"/>
    <w:rsid w:val="00B67284"/>
    <w:rsid w:val="00B6729F"/>
    <w:rsid w:val="00B672C3"/>
    <w:rsid w:val="00B672CD"/>
    <w:rsid w:val="00B672E4"/>
    <w:rsid w:val="00B672F0"/>
    <w:rsid w:val="00B6730F"/>
    <w:rsid w:val="00B67321"/>
    <w:rsid w:val="00B67348"/>
    <w:rsid w:val="00B6738D"/>
    <w:rsid w:val="00B673A0"/>
    <w:rsid w:val="00B673C8"/>
    <w:rsid w:val="00B673FF"/>
    <w:rsid w:val="00B6740C"/>
    <w:rsid w:val="00B67419"/>
    <w:rsid w:val="00B67445"/>
    <w:rsid w:val="00B6746E"/>
    <w:rsid w:val="00B674F2"/>
    <w:rsid w:val="00B6751A"/>
    <w:rsid w:val="00B6756C"/>
    <w:rsid w:val="00B67575"/>
    <w:rsid w:val="00B675E8"/>
    <w:rsid w:val="00B675EA"/>
    <w:rsid w:val="00B67661"/>
    <w:rsid w:val="00B67667"/>
    <w:rsid w:val="00B676EC"/>
    <w:rsid w:val="00B6774D"/>
    <w:rsid w:val="00B6775D"/>
    <w:rsid w:val="00B67788"/>
    <w:rsid w:val="00B67792"/>
    <w:rsid w:val="00B677BC"/>
    <w:rsid w:val="00B677FE"/>
    <w:rsid w:val="00B6784D"/>
    <w:rsid w:val="00B6786D"/>
    <w:rsid w:val="00B67873"/>
    <w:rsid w:val="00B6789A"/>
    <w:rsid w:val="00B678C8"/>
    <w:rsid w:val="00B6790B"/>
    <w:rsid w:val="00B67933"/>
    <w:rsid w:val="00B67934"/>
    <w:rsid w:val="00B67987"/>
    <w:rsid w:val="00B67988"/>
    <w:rsid w:val="00B679D1"/>
    <w:rsid w:val="00B679E2"/>
    <w:rsid w:val="00B67A24"/>
    <w:rsid w:val="00B67A2C"/>
    <w:rsid w:val="00B67A6A"/>
    <w:rsid w:val="00B67A81"/>
    <w:rsid w:val="00B67AC8"/>
    <w:rsid w:val="00B67AF2"/>
    <w:rsid w:val="00B67AFA"/>
    <w:rsid w:val="00B67AFB"/>
    <w:rsid w:val="00B67B13"/>
    <w:rsid w:val="00B67B1E"/>
    <w:rsid w:val="00B67B95"/>
    <w:rsid w:val="00B67BB1"/>
    <w:rsid w:val="00B67BBB"/>
    <w:rsid w:val="00B67C2E"/>
    <w:rsid w:val="00B67C61"/>
    <w:rsid w:val="00B67C69"/>
    <w:rsid w:val="00B67C6B"/>
    <w:rsid w:val="00B67C9B"/>
    <w:rsid w:val="00B67CAF"/>
    <w:rsid w:val="00B67CBB"/>
    <w:rsid w:val="00B67CC1"/>
    <w:rsid w:val="00B67D18"/>
    <w:rsid w:val="00B67D49"/>
    <w:rsid w:val="00B67D71"/>
    <w:rsid w:val="00B67D78"/>
    <w:rsid w:val="00B67DA4"/>
    <w:rsid w:val="00B67DC9"/>
    <w:rsid w:val="00B67DCB"/>
    <w:rsid w:val="00B67E09"/>
    <w:rsid w:val="00B67E3F"/>
    <w:rsid w:val="00B67E41"/>
    <w:rsid w:val="00B67E4F"/>
    <w:rsid w:val="00B67E5E"/>
    <w:rsid w:val="00B67E88"/>
    <w:rsid w:val="00B67E9A"/>
    <w:rsid w:val="00B67EAF"/>
    <w:rsid w:val="00B67EC5"/>
    <w:rsid w:val="00B67EE5"/>
    <w:rsid w:val="00B67F0F"/>
    <w:rsid w:val="00B67F45"/>
    <w:rsid w:val="00B67FCD"/>
    <w:rsid w:val="00B67FD0"/>
    <w:rsid w:val="00B67FD5"/>
    <w:rsid w:val="00B67FF8"/>
    <w:rsid w:val="00B70008"/>
    <w:rsid w:val="00B70024"/>
    <w:rsid w:val="00B70048"/>
    <w:rsid w:val="00B70069"/>
    <w:rsid w:val="00B7006A"/>
    <w:rsid w:val="00B70092"/>
    <w:rsid w:val="00B700AC"/>
    <w:rsid w:val="00B700D2"/>
    <w:rsid w:val="00B700D4"/>
    <w:rsid w:val="00B700EC"/>
    <w:rsid w:val="00B700EE"/>
    <w:rsid w:val="00B70189"/>
    <w:rsid w:val="00B7019A"/>
    <w:rsid w:val="00B701AE"/>
    <w:rsid w:val="00B701EC"/>
    <w:rsid w:val="00B70216"/>
    <w:rsid w:val="00B7024E"/>
    <w:rsid w:val="00B7027B"/>
    <w:rsid w:val="00B702A5"/>
    <w:rsid w:val="00B702AE"/>
    <w:rsid w:val="00B702B0"/>
    <w:rsid w:val="00B702C4"/>
    <w:rsid w:val="00B702D6"/>
    <w:rsid w:val="00B702E1"/>
    <w:rsid w:val="00B7035D"/>
    <w:rsid w:val="00B70372"/>
    <w:rsid w:val="00B70379"/>
    <w:rsid w:val="00B703FC"/>
    <w:rsid w:val="00B7040E"/>
    <w:rsid w:val="00B70432"/>
    <w:rsid w:val="00B7043C"/>
    <w:rsid w:val="00B704C8"/>
    <w:rsid w:val="00B70522"/>
    <w:rsid w:val="00B70545"/>
    <w:rsid w:val="00B70550"/>
    <w:rsid w:val="00B70577"/>
    <w:rsid w:val="00B7057A"/>
    <w:rsid w:val="00B705A3"/>
    <w:rsid w:val="00B705AE"/>
    <w:rsid w:val="00B705B5"/>
    <w:rsid w:val="00B705CE"/>
    <w:rsid w:val="00B705E1"/>
    <w:rsid w:val="00B70627"/>
    <w:rsid w:val="00B7064B"/>
    <w:rsid w:val="00B70660"/>
    <w:rsid w:val="00B70696"/>
    <w:rsid w:val="00B70701"/>
    <w:rsid w:val="00B70722"/>
    <w:rsid w:val="00B7079C"/>
    <w:rsid w:val="00B70814"/>
    <w:rsid w:val="00B70839"/>
    <w:rsid w:val="00B70850"/>
    <w:rsid w:val="00B70872"/>
    <w:rsid w:val="00B70879"/>
    <w:rsid w:val="00B708B2"/>
    <w:rsid w:val="00B70927"/>
    <w:rsid w:val="00B70939"/>
    <w:rsid w:val="00B70992"/>
    <w:rsid w:val="00B709AD"/>
    <w:rsid w:val="00B709C1"/>
    <w:rsid w:val="00B70A06"/>
    <w:rsid w:val="00B70A1D"/>
    <w:rsid w:val="00B70A2A"/>
    <w:rsid w:val="00B70AA6"/>
    <w:rsid w:val="00B70AB4"/>
    <w:rsid w:val="00B70AC6"/>
    <w:rsid w:val="00B70ACA"/>
    <w:rsid w:val="00B70AE4"/>
    <w:rsid w:val="00B70AEE"/>
    <w:rsid w:val="00B70B0B"/>
    <w:rsid w:val="00B70B17"/>
    <w:rsid w:val="00B70B1B"/>
    <w:rsid w:val="00B70B68"/>
    <w:rsid w:val="00B70BA1"/>
    <w:rsid w:val="00B70BC8"/>
    <w:rsid w:val="00B70BD6"/>
    <w:rsid w:val="00B70C80"/>
    <w:rsid w:val="00B70CC5"/>
    <w:rsid w:val="00B70CD0"/>
    <w:rsid w:val="00B70CD5"/>
    <w:rsid w:val="00B70CF3"/>
    <w:rsid w:val="00B70D5F"/>
    <w:rsid w:val="00B70DFE"/>
    <w:rsid w:val="00B70E4F"/>
    <w:rsid w:val="00B70E58"/>
    <w:rsid w:val="00B70E5C"/>
    <w:rsid w:val="00B70E80"/>
    <w:rsid w:val="00B70EC2"/>
    <w:rsid w:val="00B70ED6"/>
    <w:rsid w:val="00B70F04"/>
    <w:rsid w:val="00B70F21"/>
    <w:rsid w:val="00B70F29"/>
    <w:rsid w:val="00B70F2E"/>
    <w:rsid w:val="00B70F3D"/>
    <w:rsid w:val="00B70F4E"/>
    <w:rsid w:val="00B70F64"/>
    <w:rsid w:val="00B70F6F"/>
    <w:rsid w:val="00B70F7B"/>
    <w:rsid w:val="00B70FAA"/>
    <w:rsid w:val="00B70FEE"/>
    <w:rsid w:val="00B70FF7"/>
    <w:rsid w:val="00B71006"/>
    <w:rsid w:val="00B71036"/>
    <w:rsid w:val="00B7103B"/>
    <w:rsid w:val="00B71048"/>
    <w:rsid w:val="00B71058"/>
    <w:rsid w:val="00B7105C"/>
    <w:rsid w:val="00B7108C"/>
    <w:rsid w:val="00B71094"/>
    <w:rsid w:val="00B7109F"/>
    <w:rsid w:val="00B710A2"/>
    <w:rsid w:val="00B710D8"/>
    <w:rsid w:val="00B710FB"/>
    <w:rsid w:val="00B7112E"/>
    <w:rsid w:val="00B71140"/>
    <w:rsid w:val="00B71158"/>
    <w:rsid w:val="00B7116A"/>
    <w:rsid w:val="00B7119E"/>
    <w:rsid w:val="00B711CE"/>
    <w:rsid w:val="00B711E5"/>
    <w:rsid w:val="00B711EA"/>
    <w:rsid w:val="00B711F9"/>
    <w:rsid w:val="00B7120A"/>
    <w:rsid w:val="00B71210"/>
    <w:rsid w:val="00B71220"/>
    <w:rsid w:val="00B71237"/>
    <w:rsid w:val="00B7124A"/>
    <w:rsid w:val="00B71253"/>
    <w:rsid w:val="00B71290"/>
    <w:rsid w:val="00B71293"/>
    <w:rsid w:val="00B712B6"/>
    <w:rsid w:val="00B712E6"/>
    <w:rsid w:val="00B7132C"/>
    <w:rsid w:val="00B7133B"/>
    <w:rsid w:val="00B71386"/>
    <w:rsid w:val="00B71391"/>
    <w:rsid w:val="00B713B8"/>
    <w:rsid w:val="00B713CF"/>
    <w:rsid w:val="00B713D6"/>
    <w:rsid w:val="00B713F3"/>
    <w:rsid w:val="00B71410"/>
    <w:rsid w:val="00B71418"/>
    <w:rsid w:val="00B7147E"/>
    <w:rsid w:val="00B71493"/>
    <w:rsid w:val="00B714AF"/>
    <w:rsid w:val="00B714CB"/>
    <w:rsid w:val="00B714CE"/>
    <w:rsid w:val="00B71531"/>
    <w:rsid w:val="00B71544"/>
    <w:rsid w:val="00B7154D"/>
    <w:rsid w:val="00B71568"/>
    <w:rsid w:val="00B71576"/>
    <w:rsid w:val="00B71590"/>
    <w:rsid w:val="00B715BB"/>
    <w:rsid w:val="00B715C2"/>
    <w:rsid w:val="00B71607"/>
    <w:rsid w:val="00B71610"/>
    <w:rsid w:val="00B7162A"/>
    <w:rsid w:val="00B7164E"/>
    <w:rsid w:val="00B71666"/>
    <w:rsid w:val="00B71679"/>
    <w:rsid w:val="00B71684"/>
    <w:rsid w:val="00B71710"/>
    <w:rsid w:val="00B7175E"/>
    <w:rsid w:val="00B717A5"/>
    <w:rsid w:val="00B717A6"/>
    <w:rsid w:val="00B717D3"/>
    <w:rsid w:val="00B717D5"/>
    <w:rsid w:val="00B717DE"/>
    <w:rsid w:val="00B717FE"/>
    <w:rsid w:val="00B71802"/>
    <w:rsid w:val="00B7180D"/>
    <w:rsid w:val="00B7183A"/>
    <w:rsid w:val="00B7184C"/>
    <w:rsid w:val="00B71854"/>
    <w:rsid w:val="00B71867"/>
    <w:rsid w:val="00B7187B"/>
    <w:rsid w:val="00B71888"/>
    <w:rsid w:val="00B718BB"/>
    <w:rsid w:val="00B718FE"/>
    <w:rsid w:val="00B718FF"/>
    <w:rsid w:val="00B71912"/>
    <w:rsid w:val="00B7192D"/>
    <w:rsid w:val="00B71954"/>
    <w:rsid w:val="00B71956"/>
    <w:rsid w:val="00B71972"/>
    <w:rsid w:val="00B71974"/>
    <w:rsid w:val="00B7198A"/>
    <w:rsid w:val="00B71997"/>
    <w:rsid w:val="00B719B2"/>
    <w:rsid w:val="00B71A01"/>
    <w:rsid w:val="00B71A20"/>
    <w:rsid w:val="00B71A2D"/>
    <w:rsid w:val="00B71A3E"/>
    <w:rsid w:val="00B71A88"/>
    <w:rsid w:val="00B71AA2"/>
    <w:rsid w:val="00B71AA9"/>
    <w:rsid w:val="00B71AB4"/>
    <w:rsid w:val="00B71B09"/>
    <w:rsid w:val="00B71B0B"/>
    <w:rsid w:val="00B71B2B"/>
    <w:rsid w:val="00B71B47"/>
    <w:rsid w:val="00B71B68"/>
    <w:rsid w:val="00B71B76"/>
    <w:rsid w:val="00B71BE7"/>
    <w:rsid w:val="00B71BEB"/>
    <w:rsid w:val="00B71BEF"/>
    <w:rsid w:val="00B71C00"/>
    <w:rsid w:val="00B71C07"/>
    <w:rsid w:val="00B71C0E"/>
    <w:rsid w:val="00B71C12"/>
    <w:rsid w:val="00B71C56"/>
    <w:rsid w:val="00B71C64"/>
    <w:rsid w:val="00B71C89"/>
    <w:rsid w:val="00B71CA1"/>
    <w:rsid w:val="00B71CCD"/>
    <w:rsid w:val="00B71D09"/>
    <w:rsid w:val="00B71D1B"/>
    <w:rsid w:val="00B71D22"/>
    <w:rsid w:val="00B71D3D"/>
    <w:rsid w:val="00B71DAC"/>
    <w:rsid w:val="00B71DAF"/>
    <w:rsid w:val="00B71DBE"/>
    <w:rsid w:val="00B71DD2"/>
    <w:rsid w:val="00B71E45"/>
    <w:rsid w:val="00B71E63"/>
    <w:rsid w:val="00B71E6D"/>
    <w:rsid w:val="00B71E88"/>
    <w:rsid w:val="00B71EEE"/>
    <w:rsid w:val="00B71EF9"/>
    <w:rsid w:val="00B71F0A"/>
    <w:rsid w:val="00B71F34"/>
    <w:rsid w:val="00B71FAA"/>
    <w:rsid w:val="00B71FC2"/>
    <w:rsid w:val="00B71FFE"/>
    <w:rsid w:val="00B72014"/>
    <w:rsid w:val="00B720A9"/>
    <w:rsid w:val="00B72108"/>
    <w:rsid w:val="00B7210A"/>
    <w:rsid w:val="00B7216B"/>
    <w:rsid w:val="00B72177"/>
    <w:rsid w:val="00B721F5"/>
    <w:rsid w:val="00B72212"/>
    <w:rsid w:val="00B72219"/>
    <w:rsid w:val="00B72226"/>
    <w:rsid w:val="00B7223B"/>
    <w:rsid w:val="00B72252"/>
    <w:rsid w:val="00B7227D"/>
    <w:rsid w:val="00B72284"/>
    <w:rsid w:val="00B7228A"/>
    <w:rsid w:val="00B7228E"/>
    <w:rsid w:val="00B72299"/>
    <w:rsid w:val="00B722AA"/>
    <w:rsid w:val="00B722B8"/>
    <w:rsid w:val="00B722D2"/>
    <w:rsid w:val="00B722DC"/>
    <w:rsid w:val="00B722EC"/>
    <w:rsid w:val="00B72310"/>
    <w:rsid w:val="00B72317"/>
    <w:rsid w:val="00B72321"/>
    <w:rsid w:val="00B72387"/>
    <w:rsid w:val="00B72395"/>
    <w:rsid w:val="00B72411"/>
    <w:rsid w:val="00B7243D"/>
    <w:rsid w:val="00B7245D"/>
    <w:rsid w:val="00B72460"/>
    <w:rsid w:val="00B72469"/>
    <w:rsid w:val="00B72482"/>
    <w:rsid w:val="00B7248D"/>
    <w:rsid w:val="00B7248E"/>
    <w:rsid w:val="00B724DB"/>
    <w:rsid w:val="00B724E2"/>
    <w:rsid w:val="00B7253D"/>
    <w:rsid w:val="00B72553"/>
    <w:rsid w:val="00B72571"/>
    <w:rsid w:val="00B7257E"/>
    <w:rsid w:val="00B725CE"/>
    <w:rsid w:val="00B725D5"/>
    <w:rsid w:val="00B72643"/>
    <w:rsid w:val="00B7265F"/>
    <w:rsid w:val="00B72680"/>
    <w:rsid w:val="00B72693"/>
    <w:rsid w:val="00B72697"/>
    <w:rsid w:val="00B726F3"/>
    <w:rsid w:val="00B72708"/>
    <w:rsid w:val="00B72794"/>
    <w:rsid w:val="00B727AC"/>
    <w:rsid w:val="00B72809"/>
    <w:rsid w:val="00B7280B"/>
    <w:rsid w:val="00B72843"/>
    <w:rsid w:val="00B72861"/>
    <w:rsid w:val="00B7287D"/>
    <w:rsid w:val="00B72899"/>
    <w:rsid w:val="00B728C5"/>
    <w:rsid w:val="00B728EB"/>
    <w:rsid w:val="00B72916"/>
    <w:rsid w:val="00B72934"/>
    <w:rsid w:val="00B72977"/>
    <w:rsid w:val="00B7297B"/>
    <w:rsid w:val="00B7297D"/>
    <w:rsid w:val="00B729C3"/>
    <w:rsid w:val="00B72A0E"/>
    <w:rsid w:val="00B72A3F"/>
    <w:rsid w:val="00B72A56"/>
    <w:rsid w:val="00B72A67"/>
    <w:rsid w:val="00B72AB4"/>
    <w:rsid w:val="00B72B4E"/>
    <w:rsid w:val="00B72B75"/>
    <w:rsid w:val="00B72B95"/>
    <w:rsid w:val="00B72BA5"/>
    <w:rsid w:val="00B72C12"/>
    <w:rsid w:val="00B72C2A"/>
    <w:rsid w:val="00B72C60"/>
    <w:rsid w:val="00B72C6E"/>
    <w:rsid w:val="00B72C99"/>
    <w:rsid w:val="00B72CA3"/>
    <w:rsid w:val="00B72CD8"/>
    <w:rsid w:val="00B72CEB"/>
    <w:rsid w:val="00B72CFB"/>
    <w:rsid w:val="00B72D0E"/>
    <w:rsid w:val="00B72D41"/>
    <w:rsid w:val="00B72D6F"/>
    <w:rsid w:val="00B72D95"/>
    <w:rsid w:val="00B72D9C"/>
    <w:rsid w:val="00B72DC9"/>
    <w:rsid w:val="00B72DD7"/>
    <w:rsid w:val="00B72DFC"/>
    <w:rsid w:val="00B72E34"/>
    <w:rsid w:val="00B72E42"/>
    <w:rsid w:val="00B72E68"/>
    <w:rsid w:val="00B72EA3"/>
    <w:rsid w:val="00B72F10"/>
    <w:rsid w:val="00B72F19"/>
    <w:rsid w:val="00B72F3F"/>
    <w:rsid w:val="00B72F93"/>
    <w:rsid w:val="00B72FA5"/>
    <w:rsid w:val="00B72FA7"/>
    <w:rsid w:val="00B72FC2"/>
    <w:rsid w:val="00B73051"/>
    <w:rsid w:val="00B7307A"/>
    <w:rsid w:val="00B7308D"/>
    <w:rsid w:val="00B730AF"/>
    <w:rsid w:val="00B730B5"/>
    <w:rsid w:val="00B730C7"/>
    <w:rsid w:val="00B730CE"/>
    <w:rsid w:val="00B730D7"/>
    <w:rsid w:val="00B730E8"/>
    <w:rsid w:val="00B730F3"/>
    <w:rsid w:val="00B73128"/>
    <w:rsid w:val="00B7315E"/>
    <w:rsid w:val="00B731C7"/>
    <w:rsid w:val="00B731F9"/>
    <w:rsid w:val="00B7320B"/>
    <w:rsid w:val="00B7326B"/>
    <w:rsid w:val="00B7326F"/>
    <w:rsid w:val="00B73272"/>
    <w:rsid w:val="00B73283"/>
    <w:rsid w:val="00B732D6"/>
    <w:rsid w:val="00B7334E"/>
    <w:rsid w:val="00B73376"/>
    <w:rsid w:val="00B733AC"/>
    <w:rsid w:val="00B733AE"/>
    <w:rsid w:val="00B733C4"/>
    <w:rsid w:val="00B733F9"/>
    <w:rsid w:val="00B73422"/>
    <w:rsid w:val="00B7346B"/>
    <w:rsid w:val="00B73476"/>
    <w:rsid w:val="00B734AB"/>
    <w:rsid w:val="00B734DB"/>
    <w:rsid w:val="00B734FA"/>
    <w:rsid w:val="00B7351D"/>
    <w:rsid w:val="00B73521"/>
    <w:rsid w:val="00B73540"/>
    <w:rsid w:val="00B7357A"/>
    <w:rsid w:val="00B7357B"/>
    <w:rsid w:val="00B73598"/>
    <w:rsid w:val="00B7359F"/>
    <w:rsid w:val="00B735D2"/>
    <w:rsid w:val="00B735D3"/>
    <w:rsid w:val="00B735EC"/>
    <w:rsid w:val="00B735EE"/>
    <w:rsid w:val="00B736BB"/>
    <w:rsid w:val="00B736D2"/>
    <w:rsid w:val="00B736E2"/>
    <w:rsid w:val="00B736ED"/>
    <w:rsid w:val="00B736F0"/>
    <w:rsid w:val="00B736FC"/>
    <w:rsid w:val="00B73705"/>
    <w:rsid w:val="00B7370D"/>
    <w:rsid w:val="00B7376A"/>
    <w:rsid w:val="00B7376C"/>
    <w:rsid w:val="00B7377F"/>
    <w:rsid w:val="00B7378C"/>
    <w:rsid w:val="00B73792"/>
    <w:rsid w:val="00B737A9"/>
    <w:rsid w:val="00B737D4"/>
    <w:rsid w:val="00B737D8"/>
    <w:rsid w:val="00B737FD"/>
    <w:rsid w:val="00B7380D"/>
    <w:rsid w:val="00B73823"/>
    <w:rsid w:val="00B73834"/>
    <w:rsid w:val="00B73850"/>
    <w:rsid w:val="00B738C5"/>
    <w:rsid w:val="00B73903"/>
    <w:rsid w:val="00B7393E"/>
    <w:rsid w:val="00B7394D"/>
    <w:rsid w:val="00B73950"/>
    <w:rsid w:val="00B739DA"/>
    <w:rsid w:val="00B739E5"/>
    <w:rsid w:val="00B739FF"/>
    <w:rsid w:val="00B73A27"/>
    <w:rsid w:val="00B73A34"/>
    <w:rsid w:val="00B73AB1"/>
    <w:rsid w:val="00B73AD4"/>
    <w:rsid w:val="00B73AF6"/>
    <w:rsid w:val="00B73B00"/>
    <w:rsid w:val="00B73B1B"/>
    <w:rsid w:val="00B73B1F"/>
    <w:rsid w:val="00B73B3C"/>
    <w:rsid w:val="00B73B49"/>
    <w:rsid w:val="00B73BE8"/>
    <w:rsid w:val="00B73C05"/>
    <w:rsid w:val="00B73C7A"/>
    <w:rsid w:val="00B73C86"/>
    <w:rsid w:val="00B73C96"/>
    <w:rsid w:val="00B73CA4"/>
    <w:rsid w:val="00B73CAD"/>
    <w:rsid w:val="00B73CEA"/>
    <w:rsid w:val="00B73D14"/>
    <w:rsid w:val="00B73D24"/>
    <w:rsid w:val="00B73DAE"/>
    <w:rsid w:val="00B73DB5"/>
    <w:rsid w:val="00B73DDA"/>
    <w:rsid w:val="00B73DDE"/>
    <w:rsid w:val="00B73DEA"/>
    <w:rsid w:val="00B73DEF"/>
    <w:rsid w:val="00B73E0C"/>
    <w:rsid w:val="00B73E4F"/>
    <w:rsid w:val="00B73E57"/>
    <w:rsid w:val="00B73E77"/>
    <w:rsid w:val="00B73E96"/>
    <w:rsid w:val="00B73EA7"/>
    <w:rsid w:val="00B73EA8"/>
    <w:rsid w:val="00B73EB5"/>
    <w:rsid w:val="00B73ECD"/>
    <w:rsid w:val="00B73F2E"/>
    <w:rsid w:val="00B73F49"/>
    <w:rsid w:val="00B73F4A"/>
    <w:rsid w:val="00B73F51"/>
    <w:rsid w:val="00B73F5D"/>
    <w:rsid w:val="00B73F63"/>
    <w:rsid w:val="00B73F73"/>
    <w:rsid w:val="00B73FB4"/>
    <w:rsid w:val="00B73FCF"/>
    <w:rsid w:val="00B73FE9"/>
    <w:rsid w:val="00B74002"/>
    <w:rsid w:val="00B74018"/>
    <w:rsid w:val="00B74084"/>
    <w:rsid w:val="00B7409C"/>
    <w:rsid w:val="00B740BC"/>
    <w:rsid w:val="00B740E4"/>
    <w:rsid w:val="00B740FA"/>
    <w:rsid w:val="00B74104"/>
    <w:rsid w:val="00B7411E"/>
    <w:rsid w:val="00B74144"/>
    <w:rsid w:val="00B74178"/>
    <w:rsid w:val="00B741AD"/>
    <w:rsid w:val="00B741B8"/>
    <w:rsid w:val="00B741BD"/>
    <w:rsid w:val="00B741C6"/>
    <w:rsid w:val="00B7425F"/>
    <w:rsid w:val="00B742DE"/>
    <w:rsid w:val="00B742F2"/>
    <w:rsid w:val="00B742F4"/>
    <w:rsid w:val="00B742F7"/>
    <w:rsid w:val="00B74304"/>
    <w:rsid w:val="00B74314"/>
    <w:rsid w:val="00B74333"/>
    <w:rsid w:val="00B74366"/>
    <w:rsid w:val="00B7437A"/>
    <w:rsid w:val="00B743A7"/>
    <w:rsid w:val="00B743BE"/>
    <w:rsid w:val="00B743F0"/>
    <w:rsid w:val="00B74420"/>
    <w:rsid w:val="00B74426"/>
    <w:rsid w:val="00B7449D"/>
    <w:rsid w:val="00B744AB"/>
    <w:rsid w:val="00B744D1"/>
    <w:rsid w:val="00B74502"/>
    <w:rsid w:val="00B74509"/>
    <w:rsid w:val="00B7453A"/>
    <w:rsid w:val="00B7455B"/>
    <w:rsid w:val="00B74576"/>
    <w:rsid w:val="00B74592"/>
    <w:rsid w:val="00B745B8"/>
    <w:rsid w:val="00B745C6"/>
    <w:rsid w:val="00B745C9"/>
    <w:rsid w:val="00B745EA"/>
    <w:rsid w:val="00B74614"/>
    <w:rsid w:val="00B74616"/>
    <w:rsid w:val="00B74648"/>
    <w:rsid w:val="00B746FC"/>
    <w:rsid w:val="00B7470F"/>
    <w:rsid w:val="00B74726"/>
    <w:rsid w:val="00B7474C"/>
    <w:rsid w:val="00B74751"/>
    <w:rsid w:val="00B74757"/>
    <w:rsid w:val="00B747AC"/>
    <w:rsid w:val="00B747BD"/>
    <w:rsid w:val="00B747CB"/>
    <w:rsid w:val="00B747E1"/>
    <w:rsid w:val="00B747EF"/>
    <w:rsid w:val="00B747F3"/>
    <w:rsid w:val="00B747F5"/>
    <w:rsid w:val="00B7481C"/>
    <w:rsid w:val="00B74822"/>
    <w:rsid w:val="00B74845"/>
    <w:rsid w:val="00B7486D"/>
    <w:rsid w:val="00B7487D"/>
    <w:rsid w:val="00B7489A"/>
    <w:rsid w:val="00B748B6"/>
    <w:rsid w:val="00B748D2"/>
    <w:rsid w:val="00B748E7"/>
    <w:rsid w:val="00B7492B"/>
    <w:rsid w:val="00B7492E"/>
    <w:rsid w:val="00B7496A"/>
    <w:rsid w:val="00B7497B"/>
    <w:rsid w:val="00B749D6"/>
    <w:rsid w:val="00B749DB"/>
    <w:rsid w:val="00B74A0D"/>
    <w:rsid w:val="00B74A2A"/>
    <w:rsid w:val="00B74A48"/>
    <w:rsid w:val="00B74A4E"/>
    <w:rsid w:val="00B74A66"/>
    <w:rsid w:val="00B74B27"/>
    <w:rsid w:val="00B74B30"/>
    <w:rsid w:val="00B74B51"/>
    <w:rsid w:val="00B74B55"/>
    <w:rsid w:val="00B74B68"/>
    <w:rsid w:val="00B74BCC"/>
    <w:rsid w:val="00B74C4B"/>
    <w:rsid w:val="00B74C58"/>
    <w:rsid w:val="00B74C5F"/>
    <w:rsid w:val="00B74CCF"/>
    <w:rsid w:val="00B74CFB"/>
    <w:rsid w:val="00B74D07"/>
    <w:rsid w:val="00B74D0A"/>
    <w:rsid w:val="00B74D0E"/>
    <w:rsid w:val="00B74D14"/>
    <w:rsid w:val="00B74D1B"/>
    <w:rsid w:val="00B74D38"/>
    <w:rsid w:val="00B74D71"/>
    <w:rsid w:val="00B74D8C"/>
    <w:rsid w:val="00B74DEC"/>
    <w:rsid w:val="00B74E30"/>
    <w:rsid w:val="00B74EAD"/>
    <w:rsid w:val="00B74EEA"/>
    <w:rsid w:val="00B74FB6"/>
    <w:rsid w:val="00B75034"/>
    <w:rsid w:val="00B75037"/>
    <w:rsid w:val="00B75053"/>
    <w:rsid w:val="00B75056"/>
    <w:rsid w:val="00B75062"/>
    <w:rsid w:val="00B75068"/>
    <w:rsid w:val="00B7506C"/>
    <w:rsid w:val="00B75084"/>
    <w:rsid w:val="00B750AE"/>
    <w:rsid w:val="00B750C1"/>
    <w:rsid w:val="00B75124"/>
    <w:rsid w:val="00B75129"/>
    <w:rsid w:val="00B7513A"/>
    <w:rsid w:val="00B75149"/>
    <w:rsid w:val="00B7514B"/>
    <w:rsid w:val="00B75199"/>
    <w:rsid w:val="00B751E6"/>
    <w:rsid w:val="00B75201"/>
    <w:rsid w:val="00B75297"/>
    <w:rsid w:val="00B752C7"/>
    <w:rsid w:val="00B752CF"/>
    <w:rsid w:val="00B752DA"/>
    <w:rsid w:val="00B75309"/>
    <w:rsid w:val="00B7530F"/>
    <w:rsid w:val="00B753C8"/>
    <w:rsid w:val="00B753C9"/>
    <w:rsid w:val="00B75404"/>
    <w:rsid w:val="00B75414"/>
    <w:rsid w:val="00B7543B"/>
    <w:rsid w:val="00B75483"/>
    <w:rsid w:val="00B754AA"/>
    <w:rsid w:val="00B754AD"/>
    <w:rsid w:val="00B754C1"/>
    <w:rsid w:val="00B754F8"/>
    <w:rsid w:val="00B75539"/>
    <w:rsid w:val="00B7555B"/>
    <w:rsid w:val="00B75565"/>
    <w:rsid w:val="00B755E4"/>
    <w:rsid w:val="00B755F5"/>
    <w:rsid w:val="00B75601"/>
    <w:rsid w:val="00B75646"/>
    <w:rsid w:val="00B75664"/>
    <w:rsid w:val="00B7569D"/>
    <w:rsid w:val="00B756A7"/>
    <w:rsid w:val="00B756B0"/>
    <w:rsid w:val="00B756F3"/>
    <w:rsid w:val="00B756F4"/>
    <w:rsid w:val="00B7570F"/>
    <w:rsid w:val="00B75725"/>
    <w:rsid w:val="00B7576B"/>
    <w:rsid w:val="00B75794"/>
    <w:rsid w:val="00B757B9"/>
    <w:rsid w:val="00B757FC"/>
    <w:rsid w:val="00B7580A"/>
    <w:rsid w:val="00B75823"/>
    <w:rsid w:val="00B7583B"/>
    <w:rsid w:val="00B75843"/>
    <w:rsid w:val="00B75853"/>
    <w:rsid w:val="00B7586D"/>
    <w:rsid w:val="00B758C1"/>
    <w:rsid w:val="00B758D6"/>
    <w:rsid w:val="00B758FC"/>
    <w:rsid w:val="00B758FF"/>
    <w:rsid w:val="00B75900"/>
    <w:rsid w:val="00B75919"/>
    <w:rsid w:val="00B7591D"/>
    <w:rsid w:val="00B75944"/>
    <w:rsid w:val="00B75951"/>
    <w:rsid w:val="00B75961"/>
    <w:rsid w:val="00B75970"/>
    <w:rsid w:val="00B759B4"/>
    <w:rsid w:val="00B759CC"/>
    <w:rsid w:val="00B759EB"/>
    <w:rsid w:val="00B75A14"/>
    <w:rsid w:val="00B75A4D"/>
    <w:rsid w:val="00B75A59"/>
    <w:rsid w:val="00B75A6C"/>
    <w:rsid w:val="00B75A8F"/>
    <w:rsid w:val="00B75A9D"/>
    <w:rsid w:val="00B75AB6"/>
    <w:rsid w:val="00B75ACB"/>
    <w:rsid w:val="00B75AD1"/>
    <w:rsid w:val="00B75AFE"/>
    <w:rsid w:val="00B75B14"/>
    <w:rsid w:val="00B75B80"/>
    <w:rsid w:val="00B75B98"/>
    <w:rsid w:val="00B75BAA"/>
    <w:rsid w:val="00B75BAF"/>
    <w:rsid w:val="00B75BBB"/>
    <w:rsid w:val="00B75BC9"/>
    <w:rsid w:val="00B75BDA"/>
    <w:rsid w:val="00B75C08"/>
    <w:rsid w:val="00B75C3F"/>
    <w:rsid w:val="00B75C42"/>
    <w:rsid w:val="00B75C99"/>
    <w:rsid w:val="00B75C9F"/>
    <w:rsid w:val="00B75CD3"/>
    <w:rsid w:val="00B75CD6"/>
    <w:rsid w:val="00B75D24"/>
    <w:rsid w:val="00B75D50"/>
    <w:rsid w:val="00B75D75"/>
    <w:rsid w:val="00B75DB1"/>
    <w:rsid w:val="00B75DBD"/>
    <w:rsid w:val="00B75DCB"/>
    <w:rsid w:val="00B75DE1"/>
    <w:rsid w:val="00B75E14"/>
    <w:rsid w:val="00B75E29"/>
    <w:rsid w:val="00B75E47"/>
    <w:rsid w:val="00B75E4F"/>
    <w:rsid w:val="00B75E63"/>
    <w:rsid w:val="00B75EC1"/>
    <w:rsid w:val="00B75F01"/>
    <w:rsid w:val="00B75F44"/>
    <w:rsid w:val="00B75F78"/>
    <w:rsid w:val="00B75FA3"/>
    <w:rsid w:val="00B75FEE"/>
    <w:rsid w:val="00B75FEF"/>
    <w:rsid w:val="00B75FF2"/>
    <w:rsid w:val="00B76015"/>
    <w:rsid w:val="00B76071"/>
    <w:rsid w:val="00B760D0"/>
    <w:rsid w:val="00B760D4"/>
    <w:rsid w:val="00B760E6"/>
    <w:rsid w:val="00B760FF"/>
    <w:rsid w:val="00B7614E"/>
    <w:rsid w:val="00B7616B"/>
    <w:rsid w:val="00B7617F"/>
    <w:rsid w:val="00B761C7"/>
    <w:rsid w:val="00B7620B"/>
    <w:rsid w:val="00B76267"/>
    <w:rsid w:val="00B76288"/>
    <w:rsid w:val="00B762BD"/>
    <w:rsid w:val="00B762FA"/>
    <w:rsid w:val="00B76326"/>
    <w:rsid w:val="00B76335"/>
    <w:rsid w:val="00B7634F"/>
    <w:rsid w:val="00B76381"/>
    <w:rsid w:val="00B76395"/>
    <w:rsid w:val="00B763A1"/>
    <w:rsid w:val="00B763EB"/>
    <w:rsid w:val="00B76403"/>
    <w:rsid w:val="00B76415"/>
    <w:rsid w:val="00B7645A"/>
    <w:rsid w:val="00B76490"/>
    <w:rsid w:val="00B76499"/>
    <w:rsid w:val="00B764A1"/>
    <w:rsid w:val="00B764B2"/>
    <w:rsid w:val="00B764C3"/>
    <w:rsid w:val="00B764CF"/>
    <w:rsid w:val="00B764D4"/>
    <w:rsid w:val="00B764F6"/>
    <w:rsid w:val="00B76508"/>
    <w:rsid w:val="00B76517"/>
    <w:rsid w:val="00B76518"/>
    <w:rsid w:val="00B76555"/>
    <w:rsid w:val="00B7655C"/>
    <w:rsid w:val="00B76560"/>
    <w:rsid w:val="00B76561"/>
    <w:rsid w:val="00B7656E"/>
    <w:rsid w:val="00B76580"/>
    <w:rsid w:val="00B76596"/>
    <w:rsid w:val="00B76608"/>
    <w:rsid w:val="00B7661B"/>
    <w:rsid w:val="00B76676"/>
    <w:rsid w:val="00B76718"/>
    <w:rsid w:val="00B76738"/>
    <w:rsid w:val="00B76744"/>
    <w:rsid w:val="00B7675C"/>
    <w:rsid w:val="00B767A1"/>
    <w:rsid w:val="00B767B8"/>
    <w:rsid w:val="00B767DC"/>
    <w:rsid w:val="00B767E3"/>
    <w:rsid w:val="00B76820"/>
    <w:rsid w:val="00B7682D"/>
    <w:rsid w:val="00B7684D"/>
    <w:rsid w:val="00B76888"/>
    <w:rsid w:val="00B768A7"/>
    <w:rsid w:val="00B768DC"/>
    <w:rsid w:val="00B768EB"/>
    <w:rsid w:val="00B768F1"/>
    <w:rsid w:val="00B76903"/>
    <w:rsid w:val="00B76963"/>
    <w:rsid w:val="00B76974"/>
    <w:rsid w:val="00B769BF"/>
    <w:rsid w:val="00B769E3"/>
    <w:rsid w:val="00B769F4"/>
    <w:rsid w:val="00B769F6"/>
    <w:rsid w:val="00B76A13"/>
    <w:rsid w:val="00B76A2C"/>
    <w:rsid w:val="00B76A30"/>
    <w:rsid w:val="00B76A6D"/>
    <w:rsid w:val="00B76AA4"/>
    <w:rsid w:val="00B76BC7"/>
    <w:rsid w:val="00B76BD2"/>
    <w:rsid w:val="00B76BDD"/>
    <w:rsid w:val="00B76C0B"/>
    <w:rsid w:val="00B76C17"/>
    <w:rsid w:val="00B76C1C"/>
    <w:rsid w:val="00B76C24"/>
    <w:rsid w:val="00B76C35"/>
    <w:rsid w:val="00B76C45"/>
    <w:rsid w:val="00B76C9D"/>
    <w:rsid w:val="00B76CAC"/>
    <w:rsid w:val="00B76CD2"/>
    <w:rsid w:val="00B76D07"/>
    <w:rsid w:val="00B76D26"/>
    <w:rsid w:val="00B76D5D"/>
    <w:rsid w:val="00B76D7E"/>
    <w:rsid w:val="00B76D97"/>
    <w:rsid w:val="00B76DBA"/>
    <w:rsid w:val="00B76DCB"/>
    <w:rsid w:val="00B76DCD"/>
    <w:rsid w:val="00B76E00"/>
    <w:rsid w:val="00B76E9C"/>
    <w:rsid w:val="00B76EA2"/>
    <w:rsid w:val="00B76EDC"/>
    <w:rsid w:val="00B76EEA"/>
    <w:rsid w:val="00B76EF6"/>
    <w:rsid w:val="00B76F28"/>
    <w:rsid w:val="00B76F2C"/>
    <w:rsid w:val="00B76F3A"/>
    <w:rsid w:val="00B76FD8"/>
    <w:rsid w:val="00B76FDE"/>
    <w:rsid w:val="00B7700E"/>
    <w:rsid w:val="00B77029"/>
    <w:rsid w:val="00B77040"/>
    <w:rsid w:val="00B77062"/>
    <w:rsid w:val="00B7707A"/>
    <w:rsid w:val="00B77083"/>
    <w:rsid w:val="00B770D5"/>
    <w:rsid w:val="00B770FC"/>
    <w:rsid w:val="00B77102"/>
    <w:rsid w:val="00B77107"/>
    <w:rsid w:val="00B7713E"/>
    <w:rsid w:val="00B77146"/>
    <w:rsid w:val="00B7716B"/>
    <w:rsid w:val="00B77173"/>
    <w:rsid w:val="00B77182"/>
    <w:rsid w:val="00B77183"/>
    <w:rsid w:val="00B771AC"/>
    <w:rsid w:val="00B771B5"/>
    <w:rsid w:val="00B771B8"/>
    <w:rsid w:val="00B771FC"/>
    <w:rsid w:val="00B77221"/>
    <w:rsid w:val="00B77224"/>
    <w:rsid w:val="00B77236"/>
    <w:rsid w:val="00B77250"/>
    <w:rsid w:val="00B77253"/>
    <w:rsid w:val="00B7725A"/>
    <w:rsid w:val="00B7726D"/>
    <w:rsid w:val="00B772A8"/>
    <w:rsid w:val="00B772C2"/>
    <w:rsid w:val="00B772FD"/>
    <w:rsid w:val="00B7731D"/>
    <w:rsid w:val="00B77332"/>
    <w:rsid w:val="00B77363"/>
    <w:rsid w:val="00B7736B"/>
    <w:rsid w:val="00B7737F"/>
    <w:rsid w:val="00B773C5"/>
    <w:rsid w:val="00B773D5"/>
    <w:rsid w:val="00B773F0"/>
    <w:rsid w:val="00B773FD"/>
    <w:rsid w:val="00B77411"/>
    <w:rsid w:val="00B77431"/>
    <w:rsid w:val="00B774B9"/>
    <w:rsid w:val="00B774C2"/>
    <w:rsid w:val="00B774CD"/>
    <w:rsid w:val="00B7756A"/>
    <w:rsid w:val="00B77578"/>
    <w:rsid w:val="00B77580"/>
    <w:rsid w:val="00B775AF"/>
    <w:rsid w:val="00B775B6"/>
    <w:rsid w:val="00B775D1"/>
    <w:rsid w:val="00B775E8"/>
    <w:rsid w:val="00B7762B"/>
    <w:rsid w:val="00B77640"/>
    <w:rsid w:val="00B77652"/>
    <w:rsid w:val="00B77653"/>
    <w:rsid w:val="00B77674"/>
    <w:rsid w:val="00B77677"/>
    <w:rsid w:val="00B77694"/>
    <w:rsid w:val="00B7769E"/>
    <w:rsid w:val="00B776AC"/>
    <w:rsid w:val="00B776BE"/>
    <w:rsid w:val="00B776CA"/>
    <w:rsid w:val="00B776CF"/>
    <w:rsid w:val="00B776DC"/>
    <w:rsid w:val="00B776DE"/>
    <w:rsid w:val="00B776E3"/>
    <w:rsid w:val="00B7773B"/>
    <w:rsid w:val="00B77777"/>
    <w:rsid w:val="00B77790"/>
    <w:rsid w:val="00B777F5"/>
    <w:rsid w:val="00B77825"/>
    <w:rsid w:val="00B7782A"/>
    <w:rsid w:val="00B7783D"/>
    <w:rsid w:val="00B77858"/>
    <w:rsid w:val="00B7786A"/>
    <w:rsid w:val="00B77881"/>
    <w:rsid w:val="00B7788F"/>
    <w:rsid w:val="00B778B7"/>
    <w:rsid w:val="00B778D8"/>
    <w:rsid w:val="00B778ED"/>
    <w:rsid w:val="00B7792A"/>
    <w:rsid w:val="00B77957"/>
    <w:rsid w:val="00B77984"/>
    <w:rsid w:val="00B77989"/>
    <w:rsid w:val="00B7798B"/>
    <w:rsid w:val="00B77999"/>
    <w:rsid w:val="00B779EA"/>
    <w:rsid w:val="00B77A14"/>
    <w:rsid w:val="00B77A52"/>
    <w:rsid w:val="00B77A57"/>
    <w:rsid w:val="00B77A5F"/>
    <w:rsid w:val="00B77A8A"/>
    <w:rsid w:val="00B77A9B"/>
    <w:rsid w:val="00B77B34"/>
    <w:rsid w:val="00B77B47"/>
    <w:rsid w:val="00B77B4D"/>
    <w:rsid w:val="00B77B92"/>
    <w:rsid w:val="00B77BD1"/>
    <w:rsid w:val="00B77BD7"/>
    <w:rsid w:val="00B77BD9"/>
    <w:rsid w:val="00B77C57"/>
    <w:rsid w:val="00B77C69"/>
    <w:rsid w:val="00B77C7C"/>
    <w:rsid w:val="00B77CC7"/>
    <w:rsid w:val="00B77CD3"/>
    <w:rsid w:val="00B77D00"/>
    <w:rsid w:val="00B77D49"/>
    <w:rsid w:val="00B77D81"/>
    <w:rsid w:val="00B77D84"/>
    <w:rsid w:val="00B77D87"/>
    <w:rsid w:val="00B77D91"/>
    <w:rsid w:val="00B77D9C"/>
    <w:rsid w:val="00B77DBA"/>
    <w:rsid w:val="00B77E22"/>
    <w:rsid w:val="00B77E30"/>
    <w:rsid w:val="00B77E3C"/>
    <w:rsid w:val="00B77E40"/>
    <w:rsid w:val="00B77E79"/>
    <w:rsid w:val="00B77E8B"/>
    <w:rsid w:val="00B77F1E"/>
    <w:rsid w:val="00B77F1F"/>
    <w:rsid w:val="00B77F23"/>
    <w:rsid w:val="00B77F2B"/>
    <w:rsid w:val="00B77F36"/>
    <w:rsid w:val="00B77F6D"/>
    <w:rsid w:val="00B77F8B"/>
    <w:rsid w:val="00B77FC5"/>
    <w:rsid w:val="00B77FCF"/>
    <w:rsid w:val="00B77FDB"/>
    <w:rsid w:val="00B80002"/>
    <w:rsid w:val="00B80011"/>
    <w:rsid w:val="00B80020"/>
    <w:rsid w:val="00B8002D"/>
    <w:rsid w:val="00B80030"/>
    <w:rsid w:val="00B80039"/>
    <w:rsid w:val="00B80043"/>
    <w:rsid w:val="00B80054"/>
    <w:rsid w:val="00B80066"/>
    <w:rsid w:val="00B80072"/>
    <w:rsid w:val="00B80093"/>
    <w:rsid w:val="00B8009A"/>
    <w:rsid w:val="00B800BB"/>
    <w:rsid w:val="00B800BD"/>
    <w:rsid w:val="00B800C2"/>
    <w:rsid w:val="00B800E3"/>
    <w:rsid w:val="00B80108"/>
    <w:rsid w:val="00B80136"/>
    <w:rsid w:val="00B8015E"/>
    <w:rsid w:val="00B80186"/>
    <w:rsid w:val="00B80192"/>
    <w:rsid w:val="00B80195"/>
    <w:rsid w:val="00B801A3"/>
    <w:rsid w:val="00B801A6"/>
    <w:rsid w:val="00B801BC"/>
    <w:rsid w:val="00B801C0"/>
    <w:rsid w:val="00B8020A"/>
    <w:rsid w:val="00B80254"/>
    <w:rsid w:val="00B80265"/>
    <w:rsid w:val="00B8026D"/>
    <w:rsid w:val="00B80291"/>
    <w:rsid w:val="00B802A2"/>
    <w:rsid w:val="00B802DF"/>
    <w:rsid w:val="00B802E3"/>
    <w:rsid w:val="00B802E4"/>
    <w:rsid w:val="00B80311"/>
    <w:rsid w:val="00B80315"/>
    <w:rsid w:val="00B80362"/>
    <w:rsid w:val="00B80373"/>
    <w:rsid w:val="00B803C2"/>
    <w:rsid w:val="00B803D5"/>
    <w:rsid w:val="00B803DA"/>
    <w:rsid w:val="00B803DC"/>
    <w:rsid w:val="00B803E3"/>
    <w:rsid w:val="00B803EE"/>
    <w:rsid w:val="00B80495"/>
    <w:rsid w:val="00B80496"/>
    <w:rsid w:val="00B804A5"/>
    <w:rsid w:val="00B804B7"/>
    <w:rsid w:val="00B804DB"/>
    <w:rsid w:val="00B804E9"/>
    <w:rsid w:val="00B80502"/>
    <w:rsid w:val="00B8051C"/>
    <w:rsid w:val="00B80521"/>
    <w:rsid w:val="00B8052D"/>
    <w:rsid w:val="00B8058C"/>
    <w:rsid w:val="00B80592"/>
    <w:rsid w:val="00B80616"/>
    <w:rsid w:val="00B80680"/>
    <w:rsid w:val="00B806C5"/>
    <w:rsid w:val="00B806EF"/>
    <w:rsid w:val="00B80702"/>
    <w:rsid w:val="00B80708"/>
    <w:rsid w:val="00B8072D"/>
    <w:rsid w:val="00B8073B"/>
    <w:rsid w:val="00B80741"/>
    <w:rsid w:val="00B8075A"/>
    <w:rsid w:val="00B80762"/>
    <w:rsid w:val="00B80776"/>
    <w:rsid w:val="00B8078F"/>
    <w:rsid w:val="00B807A5"/>
    <w:rsid w:val="00B807C5"/>
    <w:rsid w:val="00B80801"/>
    <w:rsid w:val="00B8080D"/>
    <w:rsid w:val="00B8084F"/>
    <w:rsid w:val="00B80892"/>
    <w:rsid w:val="00B808B7"/>
    <w:rsid w:val="00B808BB"/>
    <w:rsid w:val="00B808D3"/>
    <w:rsid w:val="00B808E7"/>
    <w:rsid w:val="00B808F9"/>
    <w:rsid w:val="00B80908"/>
    <w:rsid w:val="00B80921"/>
    <w:rsid w:val="00B8093F"/>
    <w:rsid w:val="00B809BD"/>
    <w:rsid w:val="00B809D8"/>
    <w:rsid w:val="00B80A06"/>
    <w:rsid w:val="00B80A0A"/>
    <w:rsid w:val="00B80A18"/>
    <w:rsid w:val="00B80A1A"/>
    <w:rsid w:val="00B80A36"/>
    <w:rsid w:val="00B80A46"/>
    <w:rsid w:val="00B80A48"/>
    <w:rsid w:val="00B80AA3"/>
    <w:rsid w:val="00B80AEA"/>
    <w:rsid w:val="00B80B06"/>
    <w:rsid w:val="00B80B0D"/>
    <w:rsid w:val="00B80B60"/>
    <w:rsid w:val="00B80B79"/>
    <w:rsid w:val="00B80B92"/>
    <w:rsid w:val="00B80BB2"/>
    <w:rsid w:val="00B80BC1"/>
    <w:rsid w:val="00B80BD5"/>
    <w:rsid w:val="00B80C41"/>
    <w:rsid w:val="00B80C8B"/>
    <w:rsid w:val="00B80CB7"/>
    <w:rsid w:val="00B80D75"/>
    <w:rsid w:val="00B80D76"/>
    <w:rsid w:val="00B80D7F"/>
    <w:rsid w:val="00B80D86"/>
    <w:rsid w:val="00B80DA2"/>
    <w:rsid w:val="00B80DA9"/>
    <w:rsid w:val="00B80DAC"/>
    <w:rsid w:val="00B80DB0"/>
    <w:rsid w:val="00B80DCC"/>
    <w:rsid w:val="00B80DEE"/>
    <w:rsid w:val="00B80E14"/>
    <w:rsid w:val="00B80E1C"/>
    <w:rsid w:val="00B80E42"/>
    <w:rsid w:val="00B80E70"/>
    <w:rsid w:val="00B80E71"/>
    <w:rsid w:val="00B80E8C"/>
    <w:rsid w:val="00B80EA6"/>
    <w:rsid w:val="00B80ECA"/>
    <w:rsid w:val="00B80EEB"/>
    <w:rsid w:val="00B80F5F"/>
    <w:rsid w:val="00B80FB3"/>
    <w:rsid w:val="00B80FC6"/>
    <w:rsid w:val="00B81005"/>
    <w:rsid w:val="00B8103A"/>
    <w:rsid w:val="00B81090"/>
    <w:rsid w:val="00B810B9"/>
    <w:rsid w:val="00B810D8"/>
    <w:rsid w:val="00B810E0"/>
    <w:rsid w:val="00B810E7"/>
    <w:rsid w:val="00B81128"/>
    <w:rsid w:val="00B8115A"/>
    <w:rsid w:val="00B81174"/>
    <w:rsid w:val="00B811C8"/>
    <w:rsid w:val="00B81201"/>
    <w:rsid w:val="00B81232"/>
    <w:rsid w:val="00B81255"/>
    <w:rsid w:val="00B81298"/>
    <w:rsid w:val="00B812A3"/>
    <w:rsid w:val="00B812FA"/>
    <w:rsid w:val="00B8130F"/>
    <w:rsid w:val="00B81328"/>
    <w:rsid w:val="00B8137B"/>
    <w:rsid w:val="00B8138A"/>
    <w:rsid w:val="00B813BB"/>
    <w:rsid w:val="00B813CA"/>
    <w:rsid w:val="00B81401"/>
    <w:rsid w:val="00B81437"/>
    <w:rsid w:val="00B814C2"/>
    <w:rsid w:val="00B814C7"/>
    <w:rsid w:val="00B814ED"/>
    <w:rsid w:val="00B81524"/>
    <w:rsid w:val="00B81532"/>
    <w:rsid w:val="00B81577"/>
    <w:rsid w:val="00B815C1"/>
    <w:rsid w:val="00B81633"/>
    <w:rsid w:val="00B8163D"/>
    <w:rsid w:val="00B816A0"/>
    <w:rsid w:val="00B816B6"/>
    <w:rsid w:val="00B816E2"/>
    <w:rsid w:val="00B816E3"/>
    <w:rsid w:val="00B816F6"/>
    <w:rsid w:val="00B81713"/>
    <w:rsid w:val="00B81725"/>
    <w:rsid w:val="00B8172C"/>
    <w:rsid w:val="00B81733"/>
    <w:rsid w:val="00B81737"/>
    <w:rsid w:val="00B8176F"/>
    <w:rsid w:val="00B81793"/>
    <w:rsid w:val="00B817C9"/>
    <w:rsid w:val="00B817F0"/>
    <w:rsid w:val="00B8180C"/>
    <w:rsid w:val="00B8180F"/>
    <w:rsid w:val="00B81818"/>
    <w:rsid w:val="00B8182C"/>
    <w:rsid w:val="00B818AA"/>
    <w:rsid w:val="00B818BA"/>
    <w:rsid w:val="00B818D7"/>
    <w:rsid w:val="00B8193F"/>
    <w:rsid w:val="00B81960"/>
    <w:rsid w:val="00B81983"/>
    <w:rsid w:val="00B819A6"/>
    <w:rsid w:val="00B819B8"/>
    <w:rsid w:val="00B819CA"/>
    <w:rsid w:val="00B819D6"/>
    <w:rsid w:val="00B819DE"/>
    <w:rsid w:val="00B819E1"/>
    <w:rsid w:val="00B81A05"/>
    <w:rsid w:val="00B81A39"/>
    <w:rsid w:val="00B81A3F"/>
    <w:rsid w:val="00B81A65"/>
    <w:rsid w:val="00B81AA0"/>
    <w:rsid w:val="00B81AC7"/>
    <w:rsid w:val="00B81AD4"/>
    <w:rsid w:val="00B81B00"/>
    <w:rsid w:val="00B81B12"/>
    <w:rsid w:val="00B81B15"/>
    <w:rsid w:val="00B81B26"/>
    <w:rsid w:val="00B81B3B"/>
    <w:rsid w:val="00B81B49"/>
    <w:rsid w:val="00B81B57"/>
    <w:rsid w:val="00B81B6F"/>
    <w:rsid w:val="00B81BE6"/>
    <w:rsid w:val="00B81BF7"/>
    <w:rsid w:val="00B81C00"/>
    <w:rsid w:val="00B81C8E"/>
    <w:rsid w:val="00B81C91"/>
    <w:rsid w:val="00B81CCC"/>
    <w:rsid w:val="00B81D22"/>
    <w:rsid w:val="00B81DB4"/>
    <w:rsid w:val="00B81DBE"/>
    <w:rsid w:val="00B81DF1"/>
    <w:rsid w:val="00B81E0B"/>
    <w:rsid w:val="00B81E10"/>
    <w:rsid w:val="00B81E56"/>
    <w:rsid w:val="00B81ECC"/>
    <w:rsid w:val="00B81EFD"/>
    <w:rsid w:val="00B81F37"/>
    <w:rsid w:val="00B81F4B"/>
    <w:rsid w:val="00B81FA7"/>
    <w:rsid w:val="00B81FAD"/>
    <w:rsid w:val="00B81FC4"/>
    <w:rsid w:val="00B82034"/>
    <w:rsid w:val="00B82086"/>
    <w:rsid w:val="00B8208B"/>
    <w:rsid w:val="00B820C4"/>
    <w:rsid w:val="00B8211B"/>
    <w:rsid w:val="00B8211F"/>
    <w:rsid w:val="00B8212B"/>
    <w:rsid w:val="00B82135"/>
    <w:rsid w:val="00B82150"/>
    <w:rsid w:val="00B821E7"/>
    <w:rsid w:val="00B821EB"/>
    <w:rsid w:val="00B8226B"/>
    <w:rsid w:val="00B82288"/>
    <w:rsid w:val="00B8229A"/>
    <w:rsid w:val="00B822AD"/>
    <w:rsid w:val="00B822E6"/>
    <w:rsid w:val="00B822EC"/>
    <w:rsid w:val="00B822FB"/>
    <w:rsid w:val="00B8231D"/>
    <w:rsid w:val="00B82321"/>
    <w:rsid w:val="00B82369"/>
    <w:rsid w:val="00B8237B"/>
    <w:rsid w:val="00B82384"/>
    <w:rsid w:val="00B823E3"/>
    <w:rsid w:val="00B82417"/>
    <w:rsid w:val="00B8242B"/>
    <w:rsid w:val="00B82431"/>
    <w:rsid w:val="00B82443"/>
    <w:rsid w:val="00B8246D"/>
    <w:rsid w:val="00B8247C"/>
    <w:rsid w:val="00B8247F"/>
    <w:rsid w:val="00B824BA"/>
    <w:rsid w:val="00B82534"/>
    <w:rsid w:val="00B825B7"/>
    <w:rsid w:val="00B825C6"/>
    <w:rsid w:val="00B825DB"/>
    <w:rsid w:val="00B82622"/>
    <w:rsid w:val="00B82644"/>
    <w:rsid w:val="00B826D9"/>
    <w:rsid w:val="00B82702"/>
    <w:rsid w:val="00B82791"/>
    <w:rsid w:val="00B827C4"/>
    <w:rsid w:val="00B82804"/>
    <w:rsid w:val="00B82805"/>
    <w:rsid w:val="00B82807"/>
    <w:rsid w:val="00B82828"/>
    <w:rsid w:val="00B82840"/>
    <w:rsid w:val="00B8286D"/>
    <w:rsid w:val="00B82870"/>
    <w:rsid w:val="00B82885"/>
    <w:rsid w:val="00B8288C"/>
    <w:rsid w:val="00B828DA"/>
    <w:rsid w:val="00B828F9"/>
    <w:rsid w:val="00B82913"/>
    <w:rsid w:val="00B82937"/>
    <w:rsid w:val="00B8295C"/>
    <w:rsid w:val="00B8297E"/>
    <w:rsid w:val="00B8297F"/>
    <w:rsid w:val="00B82985"/>
    <w:rsid w:val="00B82990"/>
    <w:rsid w:val="00B829D8"/>
    <w:rsid w:val="00B82A11"/>
    <w:rsid w:val="00B82A35"/>
    <w:rsid w:val="00B82A9D"/>
    <w:rsid w:val="00B82ADF"/>
    <w:rsid w:val="00B82AEA"/>
    <w:rsid w:val="00B82B3A"/>
    <w:rsid w:val="00B82B62"/>
    <w:rsid w:val="00B82B81"/>
    <w:rsid w:val="00B82BE0"/>
    <w:rsid w:val="00B82BF4"/>
    <w:rsid w:val="00B82BFB"/>
    <w:rsid w:val="00B82C28"/>
    <w:rsid w:val="00B82C2F"/>
    <w:rsid w:val="00B82CAB"/>
    <w:rsid w:val="00B82D24"/>
    <w:rsid w:val="00B82D5B"/>
    <w:rsid w:val="00B82D64"/>
    <w:rsid w:val="00B82D91"/>
    <w:rsid w:val="00B82DD6"/>
    <w:rsid w:val="00B82DE8"/>
    <w:rsid w:val="00B82DED"/>
    <w:rsid w:val="00B82DF9"/>
    <w:rsid w:val="00B82DFB"/>
    <w:rsid w:val="00B82E2E"/>
    <w:rsid w:val="00B82E35"/>
    <w:rsid w:val="00B82E58"/>
    <w:rsid w:val="00B82E9C"/>
    <w:rsid w:val="00B82EA1"/>
    <w:rsid w:val="00B82EA9"/>
    <w:rsid w:val="00B82EB4"/>
    <w:rsid w:val="00B82EED"/>
    <w:rsid w:val="00B82F17"/>
    <w:rsid w:val="00B82F3C"/>
    <w:rsid w:val="00B82FD9"/>
    <w:rsid w:val="00B83000"/>
    <w:rsid w:val="00B83033"/>
    <w:rsid w:val="00B83055"/>
    <w:rsid w:val="00B83063"/>
    <w:rsid w:val="00B83064"/>
    <w:rsid w:val="00B8309D"/>
    <w:rsid w:val="00B8311A"/>
    <w:rsid w:val="00B8311F"/>
    <w:rsid w:val="00B83128"/>
    <w:rsid w:val="00B83173"/>
    <w:rsid w:val="00B831B8"/>
    <w:rsid w:val="00B831DC"/>
    <w:rsid w:val="00B831FA"/>
    <w:rsid w:val="00B8320F"/>
    <w:rsid w:val="00B83217"/>
    <w:rsid w:val="00B83232"/>
    <w:rsid w:val="00B832BA"/>
    <w:rsid w:val="00B832C5"/>
    <w:rsid w:val="00B832D2"/>
    <w:rsid w:val="00B83343"/>
    <w:rsid w:val="00B8334E"/>
    <w:rsid w:val="00B8336C"/>
    <w:rsid w:val="00B8336D"/>
    <w:rsid w:val="00B83382"/>
    <w:rsid w:val="00B833C8"/>
    <w:rsid w:val="00B833E7"/>
    <w:rsid w:val="00B833EC"/>
    <w:rsid w:val="00B83417"/>
    <w:rsid w:val="00B83421"/>
    <w:rsid w:val="00B83433"/>
    <w:rsid w:val="00B8346C"/>
    <w:rsid w:val="00B834C0"/>
    <w:rsid w:val="00B834E3"/>
    <w:rsid w:val="00B83502"/>
    <w:rsid w:val="00B83515"/>
    <w:rsid w:val="00B8352A"/>
    <w:rsid w:val="00B83552"/>
    <w:rsid w:val="00B83573"/>
    <w:rsid w:val="00B8357C"/>
    <w:rsid w:val="00B83583"/>
    <w:rsid w:val="00B8359E"/>
    <w:rsid w:val="00B835F4"/>
    <w:rsid w:val="00B83604"/>
    <w:rsid w:val="00B83617"/>
    <w:rsid w:val="00B83638"/>
    <w:rsid w:val="00B8363D"/>
    <w:rsid w:val="00B83656"/>
    <w:rsid w:val="00B8366D"/>
    <w:rsid w:val="00B83676"/>
    <w:rsid w:val="00B836AC"/>
    <w:rsid w:val="00B836AE"/>
    <w:rsid w:val="00B8370F"/>
    <w:rsid w:val="00B83712"/>
    <w:rsid w:val="00B83714"/>
    <w:rsid w:val="00B83715"/>
    <w:rsid w:val="00B8372E"/>
    <w:rsid w:val="00B83756"/>
    <w:rsid w:val="00B8375C"/>
    <w:rsid w:val="00B8385E"/>
    <w:rsid w:val="00B83872"/>
    <w:rsid w:val="00B83883"/>
    <w:rsid w:val="00B838B4"/>
    <w:rsid w:val="00B838FF"/>
    <w:rsid w:val="00B8390B"/>
    <w:rsid w:val="00B83924"/>
    <w:rsid w:val="00B83925"/>
    <w:rsid w:val="00B83930"/>
    <w:rsid w:val="00B83944"/>
    <w:rsid w:val="00B83947"/>
    <w:rsid w:val="00B83958"/>
    <w:rsid w:val="00B839B2"/>
    <w:rsid w:val="00B839FD"/>
    <w:rsid w:val="00B83A1C"/>
    <w:rsid w:val="00B83A2F"/>
    <w:rsid w:val="00B83A40"/>
    <w:rsid w:val="00B83A56"/>
    <w:rsid w:val="00B83A5D"/>
    <w:rsid w:val="00B83A79"/>
    <w:rsid w:val="00B83AAC"/>
    <w:rsid w:val="00B83B03"/>
    <w:rsid w:val="00B83B37"/>
    <w:rsid w:val="00B83B85"/>
    <w:rsid w:val="00B83B96"/>
    <w:rsid w:val="00B83B99"/>
    <w:rsid w:val="00B83BF9"/>
    <w:rsid w:val="00B83C29"/>
    <w:rsid w:val="00B83C53"/>
    <w:rsid w:val="00B83C54"/>
    <w:rsid w:val="00B83C6A"/>
    <w:rsid w:val="00B83C6E"/>
    <w:rsid w:val="00B83C79"/>
    <w:rsid w:val="00B83CA8"/>
    <w:rsid w:val="00B83CEB"/>
    <w:rsid w:val="00B83D14"/>
    <w:rsid w:val="00B83D49"/>
    <w:rsid w:val="00B83D52"/>
    <w:rsid w:val="00B83D6C"/>
    <w:rsid w:val="00B83D73"/>
    <w:rsid w:val="00B83DB1"/>
    <w:rsid w:val="00B83DF1"/>
    <w:rsid w:val="00B83E00"/>
    <w:rsid w:val="00B83E0A"/>
    <w:rsid w:val="00B83E26"/>
    <w:rsid w:val="00B83E38"/>
    <w:rsid w:val="00B83E3D"/>
    <w:rsid w:val="00B83E50"/>
    <w:rsid w:val="00B83E55"/>
    <w:rsid w:val="00B83E5B"/>
    <w:rsid w:val="00B83E5E"/>
    <w:rsid w:val="00B83EEA"/>
    <w:rsid w:val="00B83EFA"/>
    <w:rsid w:val="00B83F0F"/>
    <w:rsid w:val="00B83F13"/>
    <w:rsid w:val="00B83F45"/>
    <w:rsid w:val="00B83F53"/>
    <w:rsid w:val="00B83F6A"/>
    <w:rsid w:val="00B83FC6"/>
    <w:rsid w:val="00B83FFF"/>
    <w:rsid w:val="00B84001"/>
    <w:rsid w:val="00B84004"/>
    <w:rsid w:val="00B84027"/>
    <w:rsid w:val="00B8402B"/>
    <w:rsid w:val="00B8406C"/>
    <w:rsid w:val="00B84089"/>
    <w:rsid w:val="00B840A0"/>
    <w:rsid w:val="00B840C1"/>
    <w:rsid w:val="00B840EB"/>
    <w:rsid w:val="00B84148"/>
    <w:rsid w:val="00B8414E"/>
    <w:rsid w:val="00B841BA"/>
    <w:rsid w:val="00B84209"/>
    <w:rsid w:val="00B84292"/>
    <w:rsid w:val="00B842D4"/>
    <w:rsid w:val="00B842E3"/>
    <w:rsid w:val="00B842E5"/>
    <w:rsid w:val="00B84331"/>
    <w:rsid w:val="00B8433D"/>
    <w:rsid w:val="00B8434B"/>
    <w:rsid w:val="00B84363"/>
    <w:rsid w:val="00B84368"/>
    <w:rsid w:val="00B8436E"/>
    <w:rsid w:val="00B84375"/>
    <w:rsid w:val="00B84384"/>
    <w:rsid w:val="00B843AF"/>
    <w:rsid w:val="00B843B4"/>
    <w:rsid w:val="00B843BF"/>
    <w:rsid w:val="00B843E2"/>
    <w:rsid w:val="00B843E6"/>
    <w:rsid w:val="00B84422"/>
    <w:rsid w:val="00B84456"/>
    <w:rsid w:val="00B84474"/>
    <w:rsid w:val="00B8447C"/>
    <w:rsid w:val="00B844A6"/>
    <w:rsid w:val="00B844AB"/>
    <w:rsid w:val="00B84519"/>
    <w:rsid w:val="00B8451B"/>
    <w:rsid w:val="00B84553"/>
    <w:rsid w:val="00B8456C"/>
    <w:rsid w:val="00B845CE"/>
    <w:rsid w:val="00B845D4"/>
    <w:rsid w:val="00B845F1"/>
    <w:rsid w:val="00B84614"/>
    <w:rsid w:val="00B84621"/>
    <w:rsid w:val="00B84629"/>
    <w:rsid w:val="00B84639"/>
    <w:rsid w:val="00B84648"/>
    <w:rsid w:val="00B84657"/>
    <w:rsid w:val="00B84670"/>
    <w:rsid w:val="00B846D6"/>
    <w:rsid w:val="00B846DD"/>
    <w:rsid w:val="00B846DF"/>
    <w:rsid w:val="00B846FF"/>
    <w:rsid w:val="00B84716"/>
    <w:rsid w:val="00B84742"/>
    <w:rsid w:val="00B8475C"/>
    <w:rsid w:val="00B847F5"/>
    <w:rsid w:val="00B84819"/>
    <w:rsid w:val="00B84853"/>
    <w:rsid w:val="00B84857"/>
    <w:rsid w:val="00B848D1"/>
    <w:rsid w:val="00B8491F"/>
    <w:rsid w:val="00B8492C"/>
    <w:rsid w:val="00B8495E"/>
    <w:rsid w:val="00B8497E"/>
    <w:rsid w:val="00B84981"/>
    <w:rsid w:val="00B8498F"/>
    <w:rsid w:val="00B849B3"/>
    <w:rsid w:val="00B849BE"/>
    <w:rsid w:val="00B849E5"/>
    <w:rsid w:val="00B84A04"/>
    <w:rsid w:val="00B84A17"/>
    <w:rsid w:val="00B84A2C"/>
    <w:rsid w:val="00B84B38"/>
    <w:rsid w:val="00B84B41"/>
    <w:rsid w:val="00B84B55"/>
    <w:rsid w:val="00B84B69"/>
    <w:rsid w:val="00B84B7A"/>
    <w:rsid w:val="00B84B86"/>
    <w:rsid w:val="00B84B91"/>
    <w:rsid w:val="00B84BA7"/>
    <w:rsid w:val="00B84BB4"/>
    <w:rsid w:val="00B84BB5"/>
    <w:rsid w:val="00B84BB6"/>
    <w:rsid w:val="00B84BE7"/>
    <w:rsid w:val="00B84C05"/>
    <w:rsid w:val="00B84C1B"/>
    <w:rsid w:val="00B84CA6"/>
    <w:rsid w:val="00B84CBC"/>
    <w:rsid w:val="00B84CE1"/>
    <w:rsid w:val="00B84D01"/>
    <w:rsid w:val="00B84D36"/>
    <w:rsid w:val="00B84D4E"/>
    <w:rsid w:val="00B84E08"/>
    <w:rsid w:val="00B84E19"/>
    <w:rsid w:val="00B84E90"/>
    <w:rsid w:val="00B84EB0"/>
    <w:rsid w:val="00B84EF7"/>
    <w:rsid w:val="00B84F4A"/>
    <w:rsid w:val="00B84F5C"/>
    <w:rsid w:val="00B84F6A"/>
    <w:rsid w:val="00B84F78"/>
    <w:rsid w:val="00B84F8A"/>
    <w:rsid w:val="00B84F8F"/>
    <w:rsid w:val="00B84FA7"/>
    <w:rsid w:val="00B84FBA"/>
    <w:rsid w:val="00B84FFB"/>
    <w:rsid w:val="00B8503A"/>
    <w:rsid w:val="00B85058"/>
    <w:rsid w:val="00B850A9"/>
    <w:rsid w:val="00B850C4"/>
    <w:rsid w:val="00B85116"/>
    <w:rsid w:val="00B8511C"/>
    <w:rsid w:val="00B8511D"/>
    <w:rsid w:val="00B85141"/>
    <w:rsid w:val="00B85174"/>
    <w:rsid w:val="00B851A7"/>
    <w:rsid w:val="00B851DD"/>
    <w:rsid w:val="00B851E9"/>
    <w:rsid w:val="00B851F5"/>
    <w:rsid w:val="00B8522A"/>
    <w:rsid w:val="00B8523D"/>
    <w:rsid w:val="00B85287"/>
    <w:rsid w:val="00B8528A"/>
    <w:rsid w:val="00B85291"/>
    <w:rsid w:val="00B852A0"/>
    <w:rsid w:val="00B852EA"/>
    <w:rsid w:val="00B852F0"/>
    <w:rsid w:val="00B85317"/>
    <w:rsid w:val="00B85324"/>
    <w:rsid w:val="00B85354"/>
    <w:rsid w:val="00B85396"/>
    <w:rsid w:val="00B853F1"/>
    <w:rsid w:val="00B85406"/>
    <w:rsid w:val="00B85418"/>
    <w:rsid w:val="00B85420"/>
    <w:rsid w:val="00B85422"/>
    <w:rsid w:val="00B85469"/>
    <w:rsid w:val="00B854B6"/>
    <w:rsid w:val="00B854D3"/>
    <w:rsid w:val="00B85517"/>
    <w:rsid w:val="00B85527"/>
    <w:rsid w:val="00B8556A"/>
    <w:rsid w:val="00B85589"/>
    <w:rsid w:val="00B8558B"/>
    <w:rsid w:val="00B855AD"/>
    <w:rsid w:val="00B855E7"/>
    <w:rsid w:val="00B85602"/>
    <w:rsid w:val="00B856A6"/>
    <w:rsid w:val="00B856B5"/>
    <w:rsid w:val="00B8572A"/>
    <w:rsid w:val="00B85748"/>
    <w:rsid w:val="00B8574F"/>
    <w:rsid w:val="00B85787"/>
    <w:rsid w:val="00B857B4"/>
    <w:rsid w:val="00B857EA"/>
    <w:rsid w:val="00B85820"/>
    <w:rsid w:val="00B8583D"/>
    <w:rsid w:val="00B85841"/>
    <w:rsid w:val="00B8587D"/>
    <w:rsid w:val="00B85883"/>
    <w:rsid w:val="00B858AB"/>
    <w:rsid w:val="00B858AD"/>
    <w:rsid w:val="00B858C7"/>
    <w:rsid w:val="00B85905"/>
    <w:rsid w:val="00B85922"/>
    <w:rsid w:val="00B8592D"/>
    <w:rsid w:val="00B85944"/>
    <w:rsid w:val="00B8598B"/>
    <w:rsid w:val="00B85991"/>
    <w:rsid w:val="00B859C6"/>
    <w:rsid w:val="00B859CC"/>
    <w:rsid w:val="00B859D0"/>
    <w:rsid w:val="00B859E5"/>
    <w:rsid w:val="00B85A37"/>
    <w:rsid w:val="00B85AE8"/>
    <w:rsid w:val="00B85B0E"/>
    <w:rsid w:val="00B85B6E"/>
    <w:rsid w:val="00B85C0A"/>
    <w:rsid w:val="00B85C1E"/>
    <w:rsid w:val="00B85C3E"/>
    <w:rsid w:val="00B85C7C"/>
    <w:rsid w:val="00B85CBF"/>
    <w:rsid w:val="00B85CE3"/>
    <w:rsid w:val="00B85CE6"/>
    <w:rsid w:val="00B85D0A"/>
    <w:rsid w:val="00B85D1F"/>
    <w:rsid w:val="00B85DC6"/>
    <w:rsid w:val="00B85DE3"/>
    <w:rsid w:val="00B85DFC"/>
    <w:rsid w:val="00B85E3B"/>
    <w:rsid w:val="00B85E61"/>
    <w:rsid w:val="00B85ECD"/>
    <w:rsid w:val="00B85EF7"/>
    <w:rsid w:val="00B85EFD"/>
    <w:rsid w:val="00B85F0E"/>
    <w:rsid w:val="00B85F41"/>
    <w:rsid w:val="00B85F7A"/>
    <w:rsid w:val="00B85F96"/>
    <w:rsid w:val="00B85FC1"/>
    <w:rsid w:val="00B85FE0"/>
    <w:rsid w:val="00B86029"/>
    <w:rsid w:val="00B86036"/>
    <w:rsid w:val="00B86048"/>
    <w:rsid w:val="00B8604E"/>
    <w:rsid w:val="00B8608B"/>
    <w:rsid w:val="00B860C8"/>
    <w:rsid w:val="00B860E1"/>
    <w:rsid w:val="00B8611E"/>
    <w:rsid w:val="00B86124"/>
    <w:rsid w:val="00B86128"/>
    <w:rsid w:val="00B86158"/>
    <w:rsid w:val="00B86190"/>
    <w:rsid w:val="00B861E3"/>
    <w:rsid w:val="00B8621B"/>
    <w:rsid w:val="00B86298"/>
    <w:rsid w:val="00B862D5"/>
    <w:rsid w:val="00B86303"/>
    <w:rsid w:val="00B8635E"/>
    <w:rsid w:val="00B863A5"/>
    <w:rsid w:val="00B863B6"/>
    <w:rsid w:val="00B863EB"/>
    <w:rsid w:val="00B863F4"/>
    <w:rsid w:val="00B863FC"/>
    <w:rsid w:val="00B8640E"/>
    <w:rsid w:val="00B8646E"/>
    <w:rsid w:val="00B86489"/>
    <w:rsid w:val="00B864E2"/>
    <w:rsid w:val="00B8650C"/>
    <w:rsid w:val="00B86529"/>
    <w:rsid w:val="00B86548"/>
    <w:rsid w:val="00B8654C"/>
    <w:rsid w:val="00B86581"/>
    <w:rsid w:val="00B86597"/>
    <w:rsid w:val="00B865A3"/>
    <w:rsid w:val="00B865B6"/>
    <w:rsid w:val="00B8661D"/>
    <w:rsid w:val="00B86623"/>
    <w:rsid w:val="00B8662B"/>
    <w:rsid w:val="00B86642"/>
    <w:rsid w:val="00B86646"/>
    <w:rsid w:val="00B8668A"/>
    <w:rsid w:val="00B866B1"/>
    <w:rsid w:val="00B866D1"/>
    <w:rsid w:val="00B866FC"/>
    <w:rsid w:val="00B86742"/>
    <w:rsid w:val="00B86745"/>
    <w:rsid w:val="00B86776"/>
    <w:rsid w:val="00B867A8"/>
    <w:rsid w:val="00B867C4"/>
    <w:rsid w:val="00B867C6"/>
    <w:rsid w:val="00B867D3"/>
    <w:rsid w:val="00B86832"/>
    <w:rsid w:val="00B86837"/>
    <w:rsid w:val="00B8683C"/>
    <w:rsid w:val="00B8683E"/>
    <w:rsid w:val="00B86855"/>
    <w:rsid w:val="00B86890"/>
    <w:rsid w:val="00B8694D"/>
    <w:rsid w:val="00B86957"/>
    <w:rsid w:val="00B86969"/>
    <w:rsid w:val="00B8696C"/>
    <w:rsid w:val="00B86974"/>
    <w:rsid w:val="00B86A04"/>
    <w:rsid w:val="00B86A19"/>
    <w:rsid w:val="00B86A1E"/>
    <w:rsid w:val="00B86A32"/>
    <w:rsid w:val="00B86A39"/>
    <w:rsid w:val="00B86A48"/>
    <w:rsid w:val="00B86A88"/>
    <w:rsid w:val="00B86AE5"/>
    <w:rsid w:val="00B86B67"/>
    <w:rsid w:val="00B86BC3"/>
    <w:rsid w:val="00B86BF7"/>
    <w:rsid w:val="00B86C13"/>
    <w:rsid w:val="00B86C2A"/>
    <w:rsid w:val="00B86C32"/>
    <w:rsid w:val="00B86C50"/>
    <w:rsid w:val="00B86C91"/>
    <w:rsid w:val="00B86CD8"/>
    <w:rsid w:val="00B86D20"/>
    <w:rsid w:val="00B86D24"/>
    <w:rsid w:val="00B86E17"/>
    <w:rsid w:val="00B86E4D"/>
    <w:rsid w:val="00B86E93"/>
    <w:rsid w:val="00B86E95"/>
    <w:rsid w:val="00B86E9B"/>
    <w:rsid w:val="00B86EA2"/>
    <w:rsid w:val="00B86EB7"/>
    <w:rsid w:val="00B86EDE"/>
    <w:rsid w:val="00B86EFE"/>
    <w:rsid w:val="00B86F23"/>
    <w:rsid w:val="00B86F2B"/>
    <w:rsid w:val="00B86F5A"/>
    <w:rsid w:val="00B86FE6"/>
    <w:rsid w:val="00B87074"/>
    <w:rsid w:val="00B87077"/>
    <w:rsid w:val="00B8709F"/>
    <w:rsid w:val="00B870B8"/>
    <w:rsid w:val="00B870E5"/>
    <w:rsid w:val="00B870EA"/>
    <w:rsid w:val="00B870F0"/>
    <w:rsid w:val="00B870F4"/>
    <w:rsid w:val="00B870FD"/>
    <w:rsid w:val="00B8712E"/>
    <w:rsid w:val="00B8713E"/>
    <w:rsid w:val="00B87199"/>
    <w:rsid w:val="00B871BF"/>
    <w:rsid w:val="00B871D9"/>
    <w:rsid w:val="00B871E7"/>
    <w:rsid w:val="00B871EE"/>
    <w:rsid w:val="00B8720F"/>
    <w:rsid w:val="00B8726C"/>
    <w:rsid w:val="00B8727A"/>
    <w:rsid w:val="00B87317"/>
    <w:rsid w:val="00B8731B"/>
    <w:rsid w:val="00B87333"/>
    <w:rsid w:val="00B87338"/>
    <w:rsid w:val="00B87346"/>
    <w:rsid w:val="00B873B4"/>
    <w:rsid w:val="00B873C3"/>
    <w:rsid w:val="00B873E0"/>
    <w:rsid w:val="00B8749D"/>
    <w:rsid w:val="00B874F7"/>
    <w:rsid w:val="00B87522"/>
    <w:rsid w:val="00B8754A"/>
    <w:rsid w:val="00B87555"/>
    <w:rsid w:val="00B87563"/>
    <w:rsid w:val="00B87580"/>
    <w:rsid w:val="00B875AA"/>
    <w:rsid w:val="00B875F3"/>
    <w:rsid w:val="00B87604"/>
    <w:rsid w:val="00B87608"/>
    <w:rsid w:val="00B87615"/>
    <w:rsid w:val="00B87632"/>
    <w:rsid w:val="00B87645"/>
    <w:rsid w:val="00B87646"/>
    <w:rsid w:val="00B8766A"/>
    <w:rsid w:val="00B87675"/>
    <w:rsid w:val="00B87688"/>
    <w:rsid w:val="00B876AF"/>
    <w:rsid w:val="00B87715"/>
    <w:rsid w:val="00B8773E"/>
    <w:rsid w:val="00B87782"/>
    <w:rsid w:val="00B87789"/>
    <w:rsid w:val="00B87797"/>
    <w:rsid w:val="00B877D5"/>
    <w:rsid w:val="00B877F5"/>
    <w:rsid w:val="00B8781E"/>
    <w:rsid w:val="00B87878"/>
    <w:rsid w:val="00B878A5"/>
    <w:rsid w:val="00B878B8"/>
    <w:rsid w:val="00B878DF"/>
    <w:rsid w:val="00B87922"/>
    <w:rsid w:val="00B87936"/>
    <w:rsid w:val="00B87996"/>
    <w:rsid w:val="00B8799F"/>
    <w:rsid w:val="00B879BC"/>
    <w:rsid w:val="00B879C6"/>
    <w:rsid w:val="00B879CA"/>
    <w:rsid w:val="00B87A66"/>
    <w:rsid w:val="00B87A99"/>
    <w:rsid w:val="00B87AAB"/>
    <w:rsid w:val="00B87ACC"/>
    <w:rsid w:val="00B87AE3"/>
    <w:rsid w:val="00B87B0E"/>
    <w:rsid w:val="00B87B1E"/>
    <w:rsid w:val="00B87B3C"/>
    <w:rsid w:val="00B87B48"/>
    <w:rsid w:val="00B87B55"/>
    <w:rsid w:val="00B87B83"/>
    <w:rsid w:val="00B87B8B"/>
    <w:rsid w:val="00B87B96"/>
    <w:rsid w:val="00B87BA6"/>
    <w:rsid w:val="00B87BB3"/>
    <w:rsid w:val="00B87C3D"/>
    <w:rsid w:val="00B87CDF"/>
    <w:rsid w:val="00B87CE9"/>
    <w:rsid w:val="00B87CF4"/>
    <w:rsid w:val="00B87D5A"/>
    <w:rsid w:val="00B87D81"/>
    <w:rsid w:val="00B87D90"/>
    <w:rsid w:val="00B87D95"/>
    <w:rsid w:val="00B87DA4"/>
    <w:rsid w:val="00B87DE4"/>
    <w:rsid w:val="00B87E33"/>
    <w:rsid w:val="00B87E5C"/>
    <w:rsid w:val="00B87E62"/>
    <w:rsid w:val="00B87E74"/>
    <w:rsid w:val="00B87E8A"/>
    <w:rsid w:val="00B87E95"/>
    <w:rsid w:val="00B87EAC"/>
    <w:rsid w:val="00B87EBB"/>
    <w:rsid w:val="00B87ECC"/>
    <w:rsid w:val="00B87EEF"/>
    <w:rsid w:val="00B87F20"/>
    <w:rsid w:val="00B87F5C"/>
    <w:rsid w:val="00B87F79"/>
    <w:rsid w:val="00B87FE4"/>
    <w:rsid w:val="00B90003"/>
    <w:rsid w:val="00B90030"/>
    <w:rsid w:val="00B90068"/>
    <w:rsid w:val="00B900BB"/>
    <w:rsid w:val="00B900D6"/>
    <w:rsid w:val="00B900D7"/>
    <w:rsid w:val="00B900DC"/>
    <w:rsid w:val="00B900EF"/>
    <w:rsid w:val="00B90115"/>
    <w:rsid w:val="00B90169"/>
    <w:rsid w:val="00B901A9"/>
    <w:rsid w:val="00B901B8"/>
    <w:rsid w:val="00B90215"/>
    <w:rsid w:val="00B90217"/>
    <w:rsid w:val="00B9023E"/>
    <w:rsid w:val="00B90256"/>
    <w:rsid w:val="00B9026D"/>
    <w:rsid w:val="00B902A5"/>
    <w:rsid w:val="00B902BE"/>
    <w:rsid w:val="00B902DC"/>
    <w:rsid w:val="00B902DD"/>
    <w:rsid w:val="00B902DE"/>
    <w:rsid w:val="00B902F8"/>
    <w:rsid w:val="00B90329"/>
    <w:rsid w:val="00B90351"/>
    <w:rsid w:val="00B903A0"/>
    <w:rsid w:val="00B903B9"/>
    <w:rsid w:val="00B903BB"/>
    <w:rsid w:val="00B903C9"/>
    <w:rsid w:val="00B90434"/>
    <w:rsid w:val="00B90437"/>
    <w:rsid w:val="00B90447"/>
    <w:rsid w:val="00B90468"/>
    <w:rsid w:val="00B904AB"/>
    <w:rsid w:val="00B904BC"/>
    <w:rsid w:val="00B904D5"/>
    <w:rsid w:val="00B90504"/>
    <w:rsid w:val="00B90506"/>
    <w:rsid w:val="00B9051E"/>
    <w:rsid w:val="00B90575"/>
    <w:rsid w:val="00B9059A"/>
    <w:rsid w:val="00B905CB"/>
    <w:rsid w:val="00B905CE"/>
    <w:rsid w:val="00B905D4"/>
    <w:rsid w:val="00B905F5"/>
    <w:rsid w:val="00B90657"/>
    <w:rsid w:val="00B9065D"/>
    <w:rsid w:val="00B90694"/>
    <w:rsid w:val="00B906EA"/>
    <w:rsid w:val="00B906F3"/>
    <w:rsid w:val="00B9071E"/>
    <w:rsid w:val="00B90729"/>
    <w:rsid w:val="00B90745"/>
    <w:rsid w:val="00B90758"/>
    <w:rsid w:val="00B9076B"/>
    <w:rsid w:val="00B9078B"/>
    <w:rsid w:val="00B907B1"/>
    <w:rsid w:val="00B907C0"/>
    <w:rsid w:val="00B907CB"/>
    <w:rsid w:val="00B907EC"/>
    <w:rsid w:val="00B9081A"/>
    <w:rsid w:val="00B90844"/>
    <w:rsid w:val="00B9087F"/>
    <w:rsid w:val="00B9088E"/>
    <w:rsid w:val="00B90894"/>
    <w:rsid w:val="00B908D6"/>
    <w:rsid w:val="00B9092F"/>
    <w:rsid w:val="00B90982"/>
    <w:rsid w:val="00B90995"/>
    <w:rsid w:val="00B909EE"/>
    <w:rsid w:val="00B90A71"/>
    <w:rsid w:val="00B90A7F"/>
    <w:rsid w:val="00B90A86"/>
    <w:rsid w:val="00B90AD4"/>
    <w:rsid w:val="00B90AEB"/>
    <w:rsid w:val="00B90B0D"/>
    <w:rsid w:val="00B90B7B"/>
    <w:rsid w:val="00B90C04"/>
    <w:rsid w:val="00B90C24"/>
    <w:rsid w:val="00B90C82"/>
    <w:rsid w:val="00B90C9F"/>
    <w:rsid w:val="00B90CA0"/>
    <w:rsid w:val="00B90D02"/>
    <w:rsid w:val="00B90D2E"/>
    <w:rsid w:val="00B90D62"/>
    <w:rsid w:val="00B90D8B"/>
    <w:rsid w:val="00B90D98"/>
    <w:rsid w:val="00B90DE9"/>
    <w:rsid w:val="00B90E04"/>
    <w:rsid w:val="00B90E20"/>
    <w:rsid w:val="00B90E40"/>
    <w:rsid w:val="00B90E41"/>
    <w:rsid w:val="00B90E43"/>
    <w:rsid w:val="00B90E45"/>
    <w:rsid w:val="00B90E65"/>
    <w:rsid w:val="00B90E6A"/>
    <w:rsid w:val="00B90F3C"/>
    <w:rsid w:val="00B90F49"/>
    <w:rsid w:val="00B90F69"/>
    <w:rsid w:val="00B90FC3"/>
    <w:rsid w:val="00B90FE2"/>
    <w:rsid w:val="00B90FF6"/>
    <w:rsid w:val="00B90FFE"/>
    <w:rsid w:val="00B91022"/>
    <w:rsid w:val="00B91063"/>
    <w:rsid w:val="00B91068"/>
    <w:rsid w:val="00B91075"/>
    <w:rsid w:val="00B91078"/>
    <w:rsid w:val="00B9107F"/>
    <w:rsid w:val="00B910B0"/>
    <w:rsid w:val="00B910E4"/>
    <w:rsid w:val="00B910FD"/>
    <w:rsid w:val="00B91115"/>
    <w:rsid w:val="00B91158"/>
    <w:rsid w:val="00B9118E"/>
    <w:rsid w:val="00B911EB"/>
    <w:rsid w:val="00B9121B"/>
    <w:rsid w:val="00B912AD"/>
    <w:rsid w:val="00B91378"/>
    <w:rsid w:val="00B913A4"/>
    <w:rsid w:val="00B913DC"/>
    <w:rsid w:val="00B91431"/>
    <w:rsid w:val="00B9144A"/>
    <w:rsid w:val="00B91467"/>
    <w:rsid w:val="00B914CB"/>
    <w:rsid w:val="00B91527"/>
    <w:rsid w:val="00B91532"/>
    <w:rsid w:val="00B9153D"/>
    <w:rsid w:val="00B91558"/>
    <w:rsid w:val="00B9157A"/>
    <w:rsid w:val="00B91591"/>
    <w:rsid w:val="00B915F8"/>
    <w:rsid w:val="00B91644"/>
    <w:rsid w:val="00B91665"/>
    <w:rsid w:val="00B916B9"/>
    <w:rsid w:val="00B916F2"/>
    <w:rsid w:val="00B916F5"/>
    <w:rsid w:val="00B91728"/>
    <w:rsid w:val="00B91733"/>
    <w:rsid w:val="00B91786"/>
    <w:rsid w:val="00B91796"/>
    <w:rsid w:val="00B917BE"/>
    <w:rsid w:val="00B917EB"/>
    <w:rsid w:val="00B91827"/>
    <w:rsid w:val="00B91839"/>
    <w:rsid w:val="00B91893"/>
    <w:rsid w:val="00B918CB"/>
    <w:rsid w:val="00B918E5"/>
    <w:rsid w:val="00B9191B"/>
    <w:rsid w:val="00B91938"/>
    <w:rsid w:val="00B91988"/>
    <w:rsid w:val="00B91998"/>
    <w:rsid w:val="00B919C3"/>
    <w:rsid w:val="00B91A1C"/>
    <w:rsid w:val="00B91A33"/>
    <w:rsid w:val="00B91A49"/>
    <w:rsid w:val="00B91A54"/>
    <w:rsid w:val="00B91A68"/>
    <w:rsid w:val="00B91A78"/>
    <w:rsid w:val="00B91A93"/>
    <w:rsid w:val="00B91A9B"/>
    <w:rsid w:val="00B91AF4"/>
    <w:rsid w:val="00B91AF7"/>
    <w:rsid w:val="00B91B22"/>
    <w:rsid w:val="00B91B33"/>
    <w:rsid w:val="00B91B34"/>
    <w:rsid w:val="00B91B79"/>
    <w:rsid w:val="00B91BC3"/>
    <w:rsid w:val="00B91BDE"/>
    <w:rsid w:val="00B91C29"/>
    <w:rsid w:val="00B91C8C"/>
    <w:rsid w:val="00B91CC0"/>
    <w:rsid w:val="00B91D00"/>
    <w:rsid w:val="00B91D0D"/>
    <w:rsid w:val="00B91D28"/>
    <w:rsid w:val="00B91D84"/>
    <w:rsid w:val="00B91DAC"/>
    <w:rsid w:val="00B91DBC"/>
    <w:rsid w:val="00B91DC0"/>
    <w:rsid w:val="00B91E30"/>
    <w:rsid w:val="00B91E44"/>
    <w:rsid w:val="00B91E48"/>
    <w:rsid w:val="00B91E65"/>
    <w:rsid w:val="00B91EE2"/>
    <w:rsid w:val="00B91F10"/>
    <w:rsid w:val="00B91F1B"/>
    <w:rsid w:val="00B91F51"/>
    <w:rsid w:val="00B91F5F"/>
    <w:rsid w:val="00B91F61"/>
    <w:rsid w:val="00B91F86"/>
    <w:rsid w:val="00B91FAB"/>
    <w:rsid w:val="00B91FB5"/>
    <w:rsid w:val="00B91FC8"/>
    <w:rsid w:val="00B91FE0"/>
    <w:rsid w:val="00B92007"/>
    <w:rsid w:val="00B92013"/>
    <w:rsid w:val="00B9202E"/>
    <w:rsid w:val="00B92065"/>
    <w:rsid w:val="00B92067"/>
    <w:rsid w:val="00B9207F"/>
    <w:rsid w:val="00B920BB"/>
    <w:rsid w:val="00B920F7"/>
    <w:rsid w:val="00B920FC"/>
    <w:rsid w:val="00B92109"/>
    <w:rsid w:val="00B9210A"/>
    <w:rsid w:val="00B921C2"/>
    <w:rsid w:val="00B92245"/>
    <w:rsid w:val="00B9225F"/>
    <w:rsid w:val="00B92273"/>
    <w:rsid w:val="00B9229C"/>
    <w:rsid w:val="00B922AC"/>
    <w:rsid w:val="00B922B7"/>
    <w:rsid w:val="00B922BE"/>
    <w:rsid w:val="00B92331"/>
    <w:rsid w:val="00B92356"/>
    <w:rsid w:val="00B92366"/>
    <w:rsid w:val="00B9238B"/>
    <w:rsid w:val="00B923EE"/>
    <w:rsid w:val="00B9240A"/>
    <w:rsid w:val="00B92444"/>
    <w:rsid w:val="00B92458"/>
    <w:rsid w:val="00B92470"/>
    <w:rsid w:val="00B9247B"/>
    <w:rsid w:val="00B924BC"/>
    <w:rsid w:val="00B924F5"/>
    <w:rsid w:val="00B92502"/>
    <w:rsid w:val="00B92505"/>
    <w:rsid w:val="00B92509"/>
    <w:rsid w:val="00B92526"/>
    <w:rsid w:val="00B9256F"/>
    <w:rsid w:val="00B925D4"/>
    <w:rsid w:val="00B92617"/>
    <w:rsid w:val="00B92696"/>
    <w:rsid w:val="00B926BC"/>
    <w:rsid w:val="00B926E9"/>
    <w:rsid w:val="00B926EA"/>
    <w:rsid w:val="00B926F7"/>
    <w:rsid w:val="00B92701"/>
    <w:rsid w:val="00B9272B"/>
    <w:rsid w:val="00B92745"/>
    <w:rsid w:val="00B9275B"/>
    <w:rsid w:val="00B9276C"/>
    <w:rsid w:val="00B92774"/>
    <w:rsid w:val="00B9277C"/>
    <w:rsid w:val="00B92794"/>
    <w:rsid w:val="00B92799"/>
    <w:rsid w:val="00B927A4"/>
    <w:rsid w:val="00B927D4"/>
    <w:rsid w:val="00B927E4"/>
    <w:rsid w:val="00B927E8"/>
    <w:rsid w:val="00B92827"/>
    <w:rsid w:val="00B92836"/>
    <w:rsid w:val="00B9284C"/>
    <w:rsid w:val="00B92875"/>
    <w:rsid w:val="00B92887"/>
    <w:rsid w:val="00B92891"/>
    <w:rsid w:val="00B928D3"/>
    <w:rsid w:val="00B9295E"/>
    <w:rsid w:val="00B9296A"/>
    <w:rsid w:val="00B929A3"/>
    <w:rsid w:val="00B929A4"/>
    <w:rsid w:val="00B929C8"/>
    <w:rsid w:val="00B92A0A"/>
    <w:rsid w:val="00B92A0C"/>
    <w:rsid w:val="00B92A39"/>
    <w:rsid w:val="00B92A3A"/>
    <w:rsid w:val="00B92A46"/>
    <w:rsid w:val="00B92A63"/>
    <w:rsid w:val="00B92A64"/>
    <w:rsid w:val="00B92A9D"/>
    <w:rsid w:val="00B92B00"/>
    <w:rsid w:val="00B92B21"/>
    <w:rsid w:val="00B92B55"/>
    <w:rsid w:val="00B92B8E"/>
    <w:rsid w:val="00B92BBA"/>
    <w:rsid w:val="00B92BD8"/>
    <w:rsid w:val="00B92BEE"/>
    <w:rsid w:val="00B92C3F"/>
    <w:rsid w:val="00B92C72"/>
    <w:rsid w:val="00B92C73"/>
    <w:rsid w:val="00B92C91"/>
    <w:rsid w:val="00B92CD5"/>
    <w:rsid w:val="00B92CEC"/>
    <w:rsid w:val="00B92D3B"/>
    <w:rsid w:val="00B92D5D"/>
    <w:rsid w:val="00B92DDE"/>
    <w:rsid w:val="00B92DDF"/>
    <w:rsid w:val="00B92DF1"/>
    <w:rsid w:val="00B92E22"/>
    <w:rsid w:val="00B92E2E"/>
    <w:rsid w:val="00B92E3E"/>
    <w:rsid w:val="00B92E4F"/>
    <w:rsid w:val="00B92E56"/>
    <w:rsid w:val="00B92E74"/>
    <w:rsid w:val="00B92E88"/>
    <w:rsid w:val="00B92E9A"/>
    <w:rsid w:val="00B92EA5"/>
    <w:rsid w:val="00B92EA8"/>
    <w:rsid w:val="00B92EAA"/>
    <w:rsid w:val="00B92EBE"/>
    <w:rsid w:val="00B92EC4"/>
    <w:rsid w:val="00B92ED6"/>
    <w:rsid w:val="00B92F0A"/>
    <w:rsid w:val="00B92F24"/>
    <w:rsid w:val="00B92F5C"/>
    <w:rsid w:val="00B92F6E"/>
    <w:rsid w:val="00B92FB9"/>
    <w:rsid w:val="00B92FCF"/>
    <w:rsid w:val="00B92FD3"/>
    <w:rsid w:val="00B92FE9"/>
    <w:rsid w:val="00B93004"/>
    <w:rsid w:val="00B93006"/>
    <w:rsid w:val="00B9300E"/>
    <w:rsid w:val="00B93018"/>
    <w:rsid w:val="00B93019"/>
    <w:rsid w:val="00B9301E"/>
    <w:rsid w:val="00B93068"/>
    <w:rsid w:val="00B93080"/>
    <w:rsid w:val="00B930B0"/>
    <w:rsid w:val="00B930D2"/>
    <w:rsid w:val="00B93121"/>
    <w:rsid w:val="00B93156"/>
    <w:rsid w:val="00B931E6"/>
    <w:rsid w:val="00B931FD"/>
    <w:rsid w:val="00B93216"/>
    <w:rsid w:val="00B93219"/>
    <w:rsid w:val="00B9322C"/>
    <w:rsid w:val="00B93236"/>
    <w:rsid w:val="00B93256"/>
    <w:rsid w:val="00B9328D"/>
    <w:rsid w:val="00B932CE"/>
    <w:rsid w:val="00B932D3"/>
    <w:rsid w:val="00B932E8"/>
    <w:rsid w:val="00B932EE"/>
    <w:rsid w:val="00B932FA"/>
    <w:rsid w:val="00B9332D"/>
    <w:rsid w:val="00B9333A"/>
    <w:rsid w:val="00B9336B"/>
    <w:rsid w:val="00B933B8"/>
    <w:rsid w:val="00B933F2"/>
    <w:rsid w:val="00B93415"/>
    <w:rsid w:val="00B9341E"/>
    <w:rsid w:val="00B9344D"/>
    <w:rsid w:val="00B9345D"/>
    <w:rsid w:val="00B93480"/>
    <w:rsid w:val="00B93495"/>
    <w:rsid w:val="00B934AD"/>
    <w:rsid w:val="00B934DD"/>
    <w:rsid w:val="00B9351A"/>
    <w:rsid w:val="00B93539"/>
    <w:rsid w:val="00B93590"/>
    <w:rsid w:val="00B935A5"/>
    <w:rsid w:val="00B935C1"/>
    <w:rsid w:val="00B935C4"/>
    <w:rsid w:val="00B935C9"/>
    <w:rsid w:val="00B9363E"/>
    <w:rsid w:val="00B9365F"/>
    <w:rsid w:val="00B93663"/>
    <w:rsid w:val="00B9368F"/>
    <w:rsid w:val="00B9369C"/>
    <w:rsid w:val="00B9369D"/>
    <w:rsid w:val="00B936A7"/>
    <w:rsid w:val="00B936BC"/>
    <w:rsid w:val="00B93708"/>
    <w:rsid w:val="00B9379F"/>
    <w:rsid w:val="00B937A6"/>
    <w:rsid w:val="00B937BA"/>
    <w:rsid w:val="00B93803"/>
    <w:rsid w:val="00B9383C"/>
    <w:rsid w:val="00B9385A"/>
    <w:rsid w:val="00B93874"/>
    <w:rsid w:val="00B938A9"/>
    <w:rsid w:val="00B938DD"/>
    <w:rsid w:val="00B93908"/>
    <w:rsid w:val="00B93925"/>
    <w:rsid w:val="00B93930"/>
    <w:rsid w:val="00B93975"/>
    <w:rsid w:val="00B93976"/>
    <w:rsid w:val="00B939B0"/>
    <w:rsid w:val="00B939B9"/>
    <w:rsid w:val="00B939BB"/>
    <w:rsid w:val="00B939FA"/>
    <w:rsid w:val="00B93A02"/>
    <w:rsid w:val="00B93A24"/>
    <w:rsid w:val="00B93A3F"/>
    <w:rsid w:val="00B93A59"/>
    <w:rsid w:val="00B93A65"/>
    <w:rsid w:val="00B93A89"/>
    <w:rsid w:val="00B93AC8"/>
    <w:rsid w:val="00B93AD4"/>
    <w:rsid w:val="00B93AD5"/>
    <w:rsid w:val="00B93AE5"/>
    <w:rsid w:val="00B93B6E"/>
    <w:rsid w:val="00B93B73"/>
    <w:rsid w:val="00B93B97"/>
    <w:rsid w:val="00B93BB6"/>
    <w:rsid w:val="00B93BC7"/>
    <w:rsid w:val="00B93BD4"/>
    <w:rsid w:val="00B93BE3"/>
    <w:rsid w:val="00B93BFD"/>
    <w:rsid w:val="00B93C01"/>
    <w:rsid w:val="00B93C0E"/>
    <w:rsid w:val="00B93C31"/>
    <w:rsid w:val="00B93C37"/>
    <w:rsid w:val="00B93CA4"/>
    <w:rsid w:val="00B93CD4"/>
    <w:rsid w:val="00B93D6E"/>
    <w:rsid w:val="00B93DD0"/>
    <w:rsid w:val="00B93DF8"/>
    <w:rsid w:val="00B93E00"/>
    <w:rsid w:val="00B93E89"/>
    <w:rsid w:val="00B93ED9"/>
    <w:rsid w:val="00B93EFA"/>
    <w:rsid w:val="00B93F03"/>
    <w:rsid w:val="00B93F05"/>
    <w:rsid w:val="00B93F06"/>
    <w:rsid w:val="00B93F98"/>
    <w:rsid w:val="00B93FA2"/>
    <w:rsid w:val="00B93FCA"/>
    <w:rsid w:val="00B94039"/>
    <w:rsid w:val="00B94076"/>
    <w:rsid w:val="00B94082"/>
    <w:rsid w:val="00B94083"/>
    <w:rsid w:val="00B94085"/>
    <w:rsid w:val="00B940AF"/>
    <w:rsid w:val="00B940BC"/>
    <w:rsid w:val="00B940BE"/>
    <w:rsid w:val="00B940CA"/>
    <w:rsid w:val="00B940CE"/>
    <w:rsid w:val="00B9412B"/>
    <w:rsid w:val="00B94141"/>
    <w:rsid w:val="00B9414E"/>
    <w:rsid w:val="00B9415C"/>
    <w:rsid w:val="00B94172"/>
    <w:rsid w:val="00B94184"/>
    <w:rsid w:val="00B941A4"/>
    <w:rsid w:val="00B941AA"/>
    <w:rsid w:val="00B941C1"/>
    <w:rsid w:val="00B941EB"/>
    <w:rsid w:val="00B941FC"/>
    <w:rsid w:val="00B94204"/>
    <w:rsid w:val="00B94283"/>
    <w:rsid w:val="00B9429C"/>
    <w:rsid w:val="00B94307"/>
    <w:rsid w:val="00B9430C"/>
    <w:rsid w:val="00B94319"/>
    <w:rsid w:val="00B9431B"/>
    <w:rsid w:val="00B94330"/>
    <w:rsid w:val="00B94353"/>
    <w:rsid w:val="00B9436E"/>
    <w:rsid w:val="00B943A9"/>
    <w:rsid w:val="00B943BD"/>
    <w:rsid w:val="00B943DD"/>
    <w:rsid w:val="00B943EA"/>
    <w:rsid w:val="00B94416"/>
    <w:rsid w:val="00B94422"/>
    <w:rsid w:val="00B94457"/>
    <w:rsid w:val="00B944B8"/>
    <w:rsid w:val="00B9454C"/>
    <w:rsid w:val="00B9455D"/>
    <w:rsid w:val="00B945B1"/>
    <w:rsid w:val="00B945BC"/>
    <w:rsid w:val="00B945EF"/>
    <w:rsid w:val="00B94616"/>
    <w:rsid w:val="00B9462A"/>
    <w:rsid w:val="00B9464D"/>
    <w:rsid w:val="00B9467A"/>
    <w:rsid w:val="00B946A2"/>
    <w:rsid w:val="00B946B2"/>
    <w:rsid w:val="00B9472F"/>
    <w:rsid w:val="00B9477F"/>
    <w:rsid w:val="00B94799"/>
    <w:rsid w:val="00B947CD"/>
    <w:rsid w:val="00B947D2"/>
    <w:rsid w:val="00B94834"/>
    <w:rsid w:val="00B94835"/>
    <w:rsid w:val="00B9483D"/>
    <w:rsid w:val="00B9486F"/>
    <w:rsid w:val="00B9487F"/>
    <w:rsid w:val="00B94891"/>
    <w:rsid w:val="00B948E0"/>
    <w:rsid w:val="00B94922"/>
    <w:rsid w:val="00B94949"/>
    <w:rsid w:val="00B9496D"/>
    <w:rsid w:val="00B9497C"/>
    <w:rsid w:val="00B9497E"/>
    <w:rsid w:val="00B9498C"/>
    <w:rsid w:val="00B949B9"/>
    <w:rsid w:val="00B949DF"/>
    <w:rsid w:val="00B949E3"/>
    <w:rsid w:val="00B949F9"/>
    <w:rsid w:val="00B94A0A"/>
    <w:rsid w:val="00B94A0E"/>
    <w:rsid w:val="00B94A72"/>
    <w:rsid w:val="00B94A7C"/>
    <w:rsid w:val="00B94AAE"/>
    <w:rsid w:val="00B94AF2"/>
    <w:rsid w:val="00B94B27"/>
    <w:rsid w:val="00B94B47"/>
    <w:rsid w:val="00B94B56"/>
    <w:rsid w:val="00B94B58"/>
    <w:rsid w:val="00B94B8E"/>
    <w:rsid w:val="00B94BAD"/>
    <w:rsid w:val="00B94BB8"/>
    <w:rsid w:val="00B94BCF"/>
    <w:rsid w:val="00B94C5E"/>
    <w:rsid w:val="00B94C82"/>
    <w:rsid w:val="00B94C83"/>
    <w:rsid w:val="00B94CB5"/>
    <w:rsid w:val="00B94CF6"/>
    <w:rsid w:val="00B94CFB"/>
    <w:rsid w:val="00B94CFE"/>
    <w:rsid w:val="00B94D06"/>
    <w:rsid w:val="00B94D2C"/>
    <w:rsid w:val="00B94D39"/>
    <w:rsid w:val="00B94D43"/>
    <w:rsid w:val="00B94D68"/>
    <w:rsid w:val="00B94D7D"/>
    <w:rsid w:val="00B94DAE"/>
    <w:rsid w:val="00B94DC4"/>
    <w:rsid w:val="00B94DD3"/>
    <w:rsid w:val="00B94DDD"/>
    <w:rsid w:val="00B94DE6"/>
    <w:rsid w:val="00B94DF0"/>
    <w:rsid w:val="00B94E3D"/>
    <w:rsid w:val="00B94EBA"/>
    <w:rsid w:val="00B94EC0"/>
    <w:rsid w:val="00B94F38"/>
    <w:rsid w:val="00B94F5A"/>
    <w:rsid w:val="00B94F96"/>
    <w:rsid w:val="00B94FA4"/>
    <w:rsid w:val="00B94FC3"/>
    <w:rsid w:val="00B94FE4"/>
    <w:rsid w:val="00B94FF6"/>
    <w:rsid w:val="00B9508B"/>
    <w:rsid w:val="00B9509A"/>
    <w:rsid w:val="00B950EB"/>
    <w:rsid w:val="00B95126"/>
    <w:rsid w:val="00B95151"/>
    <w:rsid w:val="00B95166"/>
    <w:rsid w:val="00B95197"/>
    <w:rsid w:val="00B951A6"/>
    <w:rsid w:val="00B951BE"/>
    <w:rsid w:val="00B951D8"/>
    <w:rsid w:val="00B9521A"/>
    <w:rsid w:val="00B95233"/>
    <w:rsid w:val="00B9523D"/>
    <w:rsid w:val="00B9523F"/>
    <w:rsid w:val="00B9526C"/>
    <w:rsid w:val="00B9526F"/>
    <w:rsid w:val="00B9529C"/>
    <w:rsid w:val="00B952BA"/>
    <w:rsid w:val="00B952E5"/>
    <w:rsid w:val="00B952EC"/>
    <w:rsid w:val="00B952FB"/>
    <w:rsid w:val="00B95354"/>
    <w:rsid w:val="00B95358"/>
    <w:rsid w:val="00B95388"/>
    <w:rsid w:val="00B953D6"/>
    <w:rsid w:val="00B95409"/>
    <w:rsid w:val="00B95410"/>
    <w:rsid w:val="00B95411"/>
    <w:rsid w:val="00B95436"/>
    <w:rsid w:val="00B9546F"/>
    <w:rsid w:val="00B95473"/>
    <w:rsid w:val="00B95475"/>
    <w:rsid w:val="00B9547C"/>
    <w:rsid w:val="00B9548A"/>
    <w:rsid w:val="00B954CB"/>
    <w:rsid w:val="00B954CD"/>
    <w:rsid w:val="00B954F6"/>
    <w:rsid w:val="00B95528"/>
    <w:rsid w:val="00B95536"/>
    <w:rsid w:val="00B95593"/>
    <w:rsid w:val="00B9560C"/>
    <w:rsid w:val="00B95619"/>
    <w:rsid w:val="00B95633"/>
    <w:rsid w:val="00B9563E"/>
    <w:rsid w:val="00B95685"/>
    <w:rsid w:val="00B956C3"/>
    <w:rsid w:val="00B956D9"/>
    <w:rsid w:val="00B956E2"/>
    <w:rsid w:val="00B956FC"/>
    <w:rsid w:val="00B9570A"/>
    <w:rsid w:val="00B9576C"/>
    <w:rsid w:val="00B9577D"/>
    <w:rsid w:val="00B957A7"/>
    <w:rsid w:val="00B957CB"/>
    <w:rsid w:val="00B957DF"/>
    <w:rsid w:val="00B957E1"/>
    <w:rsid w:val="00B957EE"/>
    <w:rsid w:val="00B957F5"/>
    <w:rsid w:val="00B95821"/>
    <w:rsid w:val="00B95826"/>
    <w:rsid w:val="00B9588B"/>
    <w:rsid w:val="00B95898"/>
    <w:rsid w:val="00B958E3"/>
    <w:rsid w:val="00B95900"/>
    <w:rsid w:val="00B9590E"/>
    <w:rsid w:val="00B95936"/>
    <w:rsid w:val="00B95948"/>
    <w:rsid w:val="00B9594D"/>
    <w:rsid w:val="00B9595B"/>
    <w:rsid w:val="00B9596A"/>
    <w:rsid w:val="00B95974"/>
    <w:rsid w:val="00B95994"/>
    <w:rsid w:val="00B959D4"/>
    <w:rsid w:val="00B959ED"/>
    <w:rsid w:val="00B95A1B"/>
    <w:rsid w:val="00B95A48"/>
    <w:rsid w:val="00B95A4C"/>
    <w:rsid w:val="00B95A77"/>
    <w:rsid w:val="00B95A87"/>
    <w:rsid w:val="00B95A88"/>
    <w:rsid w:val="00B95A8C"/>
    <w:rsid w:val="00B95ADD"/>
    <w:rsid w:val="00B95AF6"/>
    <w:rsid w:val="00B95B9D"/>
    <w:rsid w:val="00B95BC8"/>
    <w:rsid w:val="00B95C03"/>
    <w:rsid w:val="00B95C0E"/>
    <w:rsid w:val="00B95C34"/>
    <w:rsid w:val="00B95C6C"/>
    <w:rsid w:val="00B95CA6"/>
    <w:rsid w:val="00B95D02"/>
    <w:rsid w:val="00B95D16"/>
    <w:rsid w:val="00B95D3F"/>
    <w:rsid w:val="00B95DD6"/>
    <w:rsid w:val="00B95DF1"/>
    <w:rsid w:val="00B95E04"/>
    <w:rsid w:val="00B95E21"/>
    <w:rsid w:val="00B95E52"/>
    <w:rsid w:val="00B95E93"/>
    <w:rsid w:val="00B95EA1"/>
    <w:rsid w:val="00B95EE5"/>
    <w:rsid w:val="00B95EF5"/>
    <w:rsid w:val="00B95F04"/>
    <w:rsid w:val="00B95F1B"/>
    <w:rsid w:val="00B95F1D"/>
    <w:rsid w:val="00B95F24"/>
    <w:rsid w:val="00B95F99"/>
    <w:rsid w:val="00B95F9D"/>
    <w:rsid w:val="00B95FE6"/>
    <w:rsid w:val="00B95FE9"/>
    <w:rsid w:val="00B95FFB"/>
    <w:rsid w:val="00B96020"/>
    <w:rsid w:val="00B9602D"/>
    <w:rsid w:val="00B96033"/>
    <w:rsid w:val="00B96040"/>
    <w:rsid w:val="00B96057"/>
    <w:rsid w:val="00B96069"/>
    <w:rsid w:val="00B96089"/>
    <w:rsid w:val="00B960D4"/>
    <w:rsid w:val="00B9612D"/>
    <w:rsid w:val="00B96132"/>
    <w:rsid w:val="00B9618B"/>
    <w:rsid w:val="00B961D5"/>
    <w:rsid w:val="00B961DD"/>
    <w:rsid w:val="00B961FB"/>
    <w:rsid w:val="00B9624F"/>
    <w:rsid w:val="00B96287"/>
    <w:rsid w:val="00B962CC"/>
    <w:rsid w:val="00B96328"/>
    <w:rsid w:val="00B96367"/>
    <w:rsid w:val="00B963D5"/>
    <w:rsid w:val="00B963DF"/>
    <w:rsid w:val="00B963F1"/>
    <w:rsid w:val="00B963F8"/>
    <w:rsid w:val="00B9641A"/>
    <w:rsid w:val="00B9643B"/>
    <w:rsid w:val="00B96446"/>
    <w:rsid w:val="00B96477"/>
    <w:rsid w:val="00B964B5"/>
    <w:rsid w:val="00B964F6"/>
    <w:rsid w:val="00B96514"/>
    <w:rsid w:val="00B96529"/>
    <w:rsid w:val="00B96586"/>
    <w:rsid w:val="00B96589"/>
    <w:rsid w:val="00B965C4"/>
    <w:rsid w:val="00B965CD"/>
    <w:rsid w:val="00B96604"/>
    <w:rsid w:val="00B96614"/>
    <w:rsid w:val="00B9661E"/>
    <w:rsid w:val="00B96628"/>
    <w:rsid w:val="00B96676"/>
    <w:rsid w:val="00B96682"/>
    <w:rsid w:val="00B966CC"/>
    <w:rsid w:val="00B966FC"/>
    <w:rsid w:val="00B96726"/>
    <w:rsid w:val="00B96774"/>
    <w:rsid w:val="00B96786"/>
    <w:rsid w:val="00B9678B"/>
    <w:rsid w:val="00B967F5"/>
    <w:rsid w:val="00B96821"/>
    <w:rsid w:val="00B968CD"/>
    <w:rsid w:val="00B968DB"/>
    <w:rsid w:val="00B9691F"/>
    <w:rsid w:val="00B9693F"/>
    <w:rsid w:val="00B96971"/>
    <w:rsid w:val="00B969AF"/>
    <w:rsid w:val="00B969C5"/>
    <w:rsid w:val="00B96A17"/>
    <w:rsid w:val="00B96A5D"/>
    <w:rsid w:val="00B96AA0"/>
    <w:rsid w:val="00B96AA4"/>
    <w:rsid w:val="00B96AB4"/>
    <w:rsid w:val="00B96AE9"/>
    <w:rsid w:val="00B96B0C"/>
    <w:rsid w:val="00B96B0E"/>
    <w:rsid w:val="00B96B27"/>
    <w:rsid w:val="00B96B29"/>
    <w:rsid w:val="00B96B45"/>
    <w:rsid w:val="00B96B5F"/>
    <w:rsid w:val="00B96B68"/>
    <w:rsid w:val="00B96B79"/>
    <w:rsid w:val="00B96BA2"/>
    <w:rsid w:val="00B96BBC"/>
    <w:rsid w:val="00B96BC8"/>
    <w:rsid w:val="00B96BDC"/>
    <w:rsid w:val="00B96BE3"/>
    <w:rsid w:val="00B96C04"/>
    <w:rsid w:val="00B96C35"/>
    <w:rsid w:val="00B96C41"/>
    <w:rsid w:val="00B96C50"/>
    <w:rsid w:val="00B96C83"/>
    <w:rsid w:val="00B96D35"/>
    <w:rsid w:val="00B96D41"/>
    <w:rsid w:val="00B96D53"/>
    <w:rsid w:val="00B96D70"/>
    <w:rsid w:val="00B96D86"/>
    <w:rsid w:val="00B96D98"/>
    <w:rsid w:val="00B96DA9"/>
    <w:rsid w:val="00B96DF8"/>
    <w:rsid w:val="00B96E0B"/>
    <w:rsid w:val="00B96E31"/>
    <w:rsid w:val="00B96E8C"/>
    <w:rsid w:val="00B96EC9"/>
    <w:rsid w:val="00B96ED2"/>
    <w:rsid w:val="00B96EDE"/>
    <w:rsid w:val="00B96EEE"/>
    <w:rsid w:val="00B96F13"/>
    <w:rsid w:val="00B96F2D"/>
    <w:rsid w:val="00B96F43"/>
    <w:rsid w:val="00B96F6E"/>
    <w:rsid w:val="00B96F77"/>
    <w:rsid w:val="00B96F7C"/>
    <w:rsid w:val="00B96F7F"/>
    <w:rsid w:val="00B96F85"/>
    <w:rsid w:val="00B96FD6"/>
    <w:rsid w:val="00B96FDB"/>
    <w:rsid w:val="00B96FF5"/>
    <w:rsid w:val="00B96FFF"/>
    <w:rsid w:val="00B97001"/>
    <w:rsid w:val="00B97047"/>
    <w:rsid w:val="00B9705E"/>
    <w:rsid w:val="00B97064"/>
    <w:rsid w:val="00B9706E"/>
    <w:rsid w:val="00B9708F"/>
    <w:rsid w:val="00B970BC"/>
    <w:rsid w:val="00B970D1"/>
    <w:rsid w:val="00B970D6"/>
    <w:rsid w:val="00B970F5"/>
    <w:rsid w:val="00B97102"/>
    <w:rsid w:val="00B9717B"/>
    <w:rsid w:val="00B9718D"/>
    <w:rsid w:val="00B971C2"/>
    <w:rsid w:val="00B9722B"/>
    <w:rsid w:val="00B97234"/>
    <w:rsid w:val="00B9723C"/>
    <w:rsid w:val="00B97257"/>
    <w:rsid w:val="00B9728F"/>
    <w:rsid w:val="00B97348"/>
    <w:rsid w:val="00B973BD"/>
    <w:rsid w:val="00B973EF"/>
    <w:rsid w:val="00B97434"/>
    <w:rsid w:val="00B9743F"/>
    <w:rsid w:val="00B9745E"/>
    <w:rsid w:val="00B97486"/>
    <w:rsid w:val="00B974B4"/>
    <w:rsid w:val="00B974FB"/>
    <w:rsid w:val="00B97504"/>
    <w:rsid w:val="00B97514"/>
    <w:rsid w:val="00B97569"/>
    <w:rsid w:val="00B9756D"/>
    <w:rsid w:val="00B9759F"/>
    <w:rsid w:val="00B975A7"/>
    <w:rsid w:val="00B975DB"/>
    <w:rsid w:val="00B9769A"/>
    <w:rsid w:val="00B9769C"/>
    <w:rsid w:val="00B976A2"/>
    <w:rsid w:val="00B976B6"/>
    <w:rsid w:val="00B976BB"/>
    <w:rsid w:val="00B97710"/>
    <w:rsid w:val="00B9773B"/>
    <w:rsid w:val="00B9773C"/>
    <w:rsid w:val="00B97745"/>
    <w:rsid w:val="00B97768"/>
    <w:rsid w:val="00B97771"/>
    <w:rsid w:val="00B97798"/>
    <w:rsid w:val="00B977A1"/>
    <w:rsid w:val="00B977B7"/>
    <w:rsid w:val="00B977C8"/>
    <w:rsid w:val="00B97800"/>
    <w:rsid w:val="00B97825"/>
    <w:rsid w:val="00B97829"/>
    <w:rsid w:val="00B9782E"/>
    <w:rsid w:val="00B9783F"/>
    <w:rsid w:val="00B97871"/>
    <w:rsid w:val="00B97874"/>
    <w:rsid w:val="00B978B3"/>
    <w:rsid w:val="00B978F6"/>
    <w:rsid w:val="00B978FC"/>
    <w:rsid w:val="00B9791B"/>
    <w:rsid w:val="00B97978"/>
    <w:rsid w:val="00B979A0"/>
    <w:rsid w:val="00B979CD"/>
    <w:rsid w:val="00B979D7"/>
    <w:rsid w:val="00B979F2"/>
    <w:rsid w:val="00B97A07"/>
    <w:rsid w:val="00B97A0C"/>
    <w:rsid w:val="00B97A31"/>
    <w:rsid w:val="00B97A75"/>
    <w:rsid w:val="00B97A8B"/>
    <w:rsid w:val="00B97AAB"/>
    <w:rsid w:val="00B97AE0"/>
    <w:rsid w:val="00B97AF8"/>
    <w:rsid w:val="00B97AFC"/>
    <w:rsid w:val="00B97AFD"/>
    <w:rsid w:val="00B97B59"/>
    <w:rsid w:val="00B97B9B"/>
    <w:rsid w:val="00B97BC1"/>
    <w:rsid w:val="00B97BDD"/>
    <w:rsid w:val="00B97C0D"/>
    <w:rsid w:val="00B97C49"/>
    <w:rsid w:val="00B97C62"/>
    <w:rsid w:val="00B97CCB"/>
    <w:rsid w:val="00B97CD3"/>
    <w:rsid w:val="00B97D0D"/>
    <w:rsid w:val="00B97D24"/>
    <w:rsid w:val="00B97D26"/>
    <w:rsid w:val="00B97D2F"/>
    <w:rsid w:val="00B97D3E"/>
    <w:rsid w:val="00B97D40"/>
    <w:rsid w:val="00B97D4C"/>
    <w:rsid w:val="00B97D56"/>
    <w:rsid w:val="00B97D89"/>
    <w:rsid w:val="00B97DC3"/>
    <w:rsid w:val="00B97DD9"/>
    <w:rsid w:val="00B97E1D"/>
    <w:rsid w:val="00B97E48"/>
    <w:rsid w:val="00B97EE3"/>
    <w:rsid w:val="00B97EE5"/>
    <w:rsid w:val="00B97EF4"/>
    <w:rsid w:val="00B97EF8"/>
    <w:rsid w:val="00B97F18"/>
    <w:rsid w:val="00B97F25"/>
    <w:rsid w:val="00B97F30"/>
    <w:rsid w:val="00B97F56"/>
    <w:rsid w:val="00B97F63"/>
    <w:rsid w:val="00B97FB8"/>
    <w:rsid w:val="00B97FBD"/>
    <w:rsid w:val="00B97FD1"/>
    <w:rsid w:val="00BA0003"/>
    <w:rsid w:val="00BA0016"/>
    <w:rsid w:val="00BA002D"/>
    <w:rsid w:val="00BA0048"/>
    <w:rsid w:val="00BA0070"/>
    <w:rsid w:val="00BA0097"/>
    <w:rsid w:val="00BA009D"/>
    <w:rsid w:val="00BA00CA"/>
    <w:rsid w:val="00BA0129"/>
    <w:rsid w:val="00BA0139"/>
    <w:rsid w:val="00BA013C"/>
    <w:rsid w:val="00BA0189"/>
    <w:rsid w:val="00BA0192"/>
    <w:rsid w:val="00BA01BE"/>
    <w:rsid w:val="00BA01E2"/>
    <w:rsid w:val="00BA0207"/>
    <w:rsid w:val="00BA0231"/>
    <w:rsid w:val="00BA0268"/>
    <w:rsid w:val="00BA0292"/>
    <w:rsid w:val="00BA02A2"/>
    <w:rsid w:val="00BA02D5"/>
    <w:rsid w:val="00BA02DE"/>
    <w:rsid w:val="00BA02E4"/>
    <w:rsid w:val="00BA02E7"/>
    <w:rsid w:val="00BA0308"/>
    <w:rsid w:val="00BA0316"/>
    <w:rsid w:val="00BA0379"/>
    <w:rsid w:val="00BA038B"/>
    <w:rsid w:val="00BA038E"/>
    <w:rsid w:val="00BA0395"/>
    <w:rsid w:val="00BA03AC"/>
    <w:rsid w:val="00BA03F4"/>
    <w:rsid w:val="00BA0415"/>
    <w:rsid w:val="00BA0424"/>
    <w:rsid w:val="00BA0433"/>
    <w:rsid w:val="00BA045A"/>
    <w:rsid w:val="00BA04A5"/>
    <w:rsid w:val="00BA051F"/>
    <w:rsid w:val="00BA054E"/>
    <w:rsid w:val="00BA05DF"/>
    <w:rsid w:val="00BA05E7"/>
    <w:rsid w:val="00BA0607"/>
    <w:rsid w:val="00BA060D"/>
    <w:rsid w:val="00BA068A"/>
    <w:rsid w:val="00BA06B4"/>
    <w:rsid w:val="00BA06C2"/>
    <w:rsid w:val="00BA0747"/>
    <w:rsid w:val="00BA076F"/>
    <w:rsid w:val="00BA077F"/>
    <w:rsid w:val="00BA078A"/>
    <w:rsid w:val="00BA07B5"/>
    <w:rsid w:val="00BA07D3"/>
    <w:rsid w:val="00BA0808"/>
    <w:rsid w:val="00BA080C"/>
    <w:rsid w:val="00BA081B"/>
    <w:rsid w:val="00BA0840"/>
    <w:rsid w:val="00BA0891"/>
    <w:rsid w:val="00BA08A9"/>
    <w:rsid w:val="00BA08B5"/>
    <w:rsid w:val="00BA08FE"/>
    <w:rsid w:val="00BA0935"/>
    <w:rsid w:val="00BA095F"/>
    <w:rsid w:val="00BA0972"/>
    <w:rsid w:val="00BA098E"/>
    <w:rsid w:val="00BA0992"/>
    <w:rsid w:val="00BA09D2"/>
    <w:rsid w:val="00BA0A05"/>
    <w:rsid w:val="00BA0A4B"/>
    <w:rsid w:val="00BA0A8A"/>
    <w:rsid w:val="00BA0ABC"/>
    <w:rsid w:val="00BA0AE5"/>
    <w:rsid w:val="00BA0B12"/>
    <w:rsid w:val="00BA0B28"/>
    <w:rsid w:val="00BA0B9B"/>
    <w:rsid w:val="00BA0BA3"/>
    <w:rsid w:val="00BA0BAD"/>
    <w:rsid w:val="00BA0BB8"/>
    <w:rsid w:val="00BA0C30"/>
    <w:rsid w:val="00BA0C42"/>
    <w:rsid w:val="00BA0C6E"/>
    <w:rsid w:val="00BA0CFF"/>
    <w:rsid w:val="00BA0D78"/>
    <w:rsid w:val="00BA0DBF"/>
    <w:rsid w:val="00BA0DDD"/>
    <w:rsid w:val="00BA0DE6"/>
    <w:rsid w:val="00BA0E0A"/>
    <w:rsid w:val="00BA0E17"/>
    <w:rsid w:val="00BA0E1F"/>
    <w:rsid w:val="00BA0E42"/>
    <w:rsid w:val="00BA0E7C"/>
    <w:rsid w:val="00BA0E95"/>
    <w:rsid w:val="00BA0EA1"/>
    <w:rsid w:val="00BA0EAC"/>
    <w:rsid w:val="00BA0ED9"/>
    <w:rsid w:val="00BA0F2F"/>
    <w:rsid w:val="00BA0F77"/>
    <w:rsid w:val="00BA0FC1"/>
    <w:rsid w:val="00BA0FCD"/>
    <w:rsid w:val="00BA0FF8"/>
    <w:rsid w:val="00BA0FF9"/>
    <w:rsid w:val="00BA108F"/>
    <w:rsid w:val="00BA10C7"/>
    <w:rsid w:val="00BA10D3"/>
    <w:rsid w:val="00BA10EA"/>
    <w:rsid w:val="00BA1113"/>
    <w:rsid w:val="00BA1127"/>
    <w:rsid w:val="00BA1196"/>
    <w:rsid w:val="00BA11AB"/>
    <w:rsid w:val="00BA11E0"/>
    <w:rsid w:val="00BA11E2"/>
    <w:rsid w:val="00BA120B"/>
    <w:rsid w:val="00BA122F"/>
    <w:rsid w:val="00BA1260"/>
    <w:rsid w:val="00BA1287"/>
    <w:rsid w:val="00BA12D5"/>
    <w:rsid w:val="00BA133F"/>
    <w:rsid w:val="00BA13E3"/>
    <w:rsid w:val="00BA13FD"/>
    <w:rsid w:val="00BA13FE"/>
    <w:rsid w:val="00BA1438"/>
    <w:rsid w:val="00BA1467"/>
    <w:rsid w:val="00BA14AB"/>
    <w:rsid w:val="00BA14D3"/>
    <w:rsid w:val="00BA14E3"/>
    <w:rsid w:val="00BA14E7"/>
    <w:rsid w:val="00BA1559"/>
    <w:rsid w:val="00BA1570"/>
    <w:rsid w:val="00BA15C8"/>
    <w:rsid w:val="00BA15C9"/>
    <w:rsid w:val="00BA15D1"/>
    <w:rsid w:val="00BA15DE"/>
    <w:rsid w:val="00BA1621"/>
    <w:rsid w:val="00BA1651"/>
    <w:rsid w:val="00BA16A0"/>
    <w:rsid w:val="00BA16A1"/>
    <w:rsid w:val="00BA16C9"/>
    <w:rsid w:val="00BA16CE"/>
    <w:rsid w:val="00BA16FE"/>
    <w:rsid w:val="00BA1733"/>
    <w:rsid w:val="00BA173B"/>
    <w:rsid w:val="00BA177A"/>
    <w:rsid w:val="00BA17DF"/>
    <w:rsid w:val="00BA1825"/>
    <w:rsid w:val="00BA1826"/>
    <w:rsid w:val="00BA186D"/>
    <w:rsid w:val="00BA1871"/>
    <w:rsid w:val="00BA18A1"/>
    <w:rsid w:val="00BA18D5"/>
    <w:rsid w:val="00BA18E6"/>
    <w:rsid w:val="00BA1913"/>
    <w:rsid w:val="00BA1926"/>
    <w:rsid w:val="00BA197C"/>
    <w:rsid w:val="00BA197E"/>
    <w:rsid w:val="00BA199B"/>
    <w:rsid w:val="00BA19A2"/>
    <w:rsid w:val="00BA19CD"/>
    <w:rsid w:val="00BA19D6"/>
    <w:rsid w:val="00BA19DB"/>
    <w:rsid w:val="00BA19ED"/>
    <w:rsid w:val="00BA1A02"/>
    <w:rsid w:val="00BA1A1B"/>
    <w:rsid w:val="00BA1A2E"/>
    <w:rsid w:val="00BA1A51"/>
    <w:rsid w:val="00BA1A56"/>
    <w:rsid w:val="00BA1A64"/>
    <w:rsid w:val="00BA1A9F"/>
    <w:rsid w:val="00BA1AC9"/>
    <w:rsid w:val="00BA1AE1"/>
    <w:rsid w:val="00BA1AEA"/>
    <w:rsid w:val="00BA1B47"/>
    <w:rsid w:val="00BA1B4B"/>
    <w:rsid w:val="00BA1B56"/>
    <w:rsid w:val="00BA1B6C"/>
    <w:rsid w:val="00BA1B6F"/>
    <w:rsid w:val="00BA1B7D"/>
    <w:rsid w:val="00BA1B99"/>
    <w:rsid w:val="00BA1BCF"/>
    <w:rsid w:val="00BA1BDD"/>
    <w:rsid w:val="00BA1C02"/>
    <w:rsid w:val="00BA1C08"/>
    <w:rsid w:val="00BA1C5D"/>
    <w:rsid w:val="00BA1C78"/>
    <w:rsid w:val="00BA1CBB"/>
    <w:rsid w:val="00BA1CBC"/>
    <w:rsid w:val="00BA1CD3"/>
    <w:rsid w:val="00BA1D14"/>
    <w:rsid w:val="00BA1D40"/>
    <w:rsid w:val="00BA1D4E"/>
    <w:rsid w:val="00BA1DBC"/>
    <w:rsid w:val="00BA1DD7"/>
    <w:rsid w:val="00BA1DEC"/>
    <w:rsid w:val="00BA1E3E"/>
    <w:rsid w:val="00BA1E56"/>
    <w:rsid w:val="00BA1E64"/>
    <w:rsid w:val="00BA1E6A"/>
    <w:rsid w:val="00BA1E8D"/>
    <w:rsid w:val="00BA1EB3"/>
    <w:rsid w:val="00BA1ED1"/>
    <w:rsid w:val="00BA1F2A"/>
    <w:rsid w:val="00BA1F37"/>
    <w:rsid w:val="00BA1F64"/>
    <w:rsid w:val="00BA1F76"/>
    <w:rsid w:val="00BA1FBC"/>
    <w:rsid w:val="00BA1FCE"/>
    <w:rsid w:val="00BA200A"/>
    <w:rsid w:val="00BA2039"/>
    <w:rsid w:val="00BA2049"/>
    <w:rsid w:val="00BA205B"/>
    <w:rsid w:val="00BA2073"/>
    <w:rsid w:val="00BA2077"/>
    <w:rsid w:val="00BA2096"/>
    <w:rsid w:val="00BA20A0"/>
    <w:rsid w:val="00BA2100"/>
    <w:rsid w:val="00BA2105"/>
    <w:rsid w:val="00BA2161"/>
    <w:rsid w:val="00BA218F"/>
    <w:rsid w:val="00BA2198"/>
    <w:rsid w:val="00BA21C9"/>
    <w:rsid w:val="00BA21F2"/>
    <w:rsid w:val="00BA2215"/>
    <w:rsid w:val="00BA2223"/>
    <w:rsid w:val="00BA222E"/>
    <w:rsid w:val="00BA2230"/>
    <w:rsid w:val="00BA22DD"/>
    <w:rsid w:val="00BA22F6"/>
    <w:rsid w:val="00BA2327"/>
    <w:rsid w:val="00BA232E"/>
    <w:rsid w:val="00BA2349"/>
    <w:rsid w:val="00BA2373"/>
    <w:rsid w:val="00BA2391"/>
    <w:rsid w:val="00BA239A"/>
    <w:rsid w:val="00BA23B5"/>
    <w:rsid w:val="00BA2429"/>
    <w:rsid w:val="00BA2469"/>
    <w:rsid w:val="00BA2472"/>
    <w:rsid w:val="00BA2485"/>
    <w:rsid w:val="00BA2489"/>
    <w:rsid w:val="00BA24A7"/>
    <w:rsid w:val="00BA24AA"/>
    <w:rsid w:val="00BA24FE"/>
    <w:rsid w:val="00BA2545"/>
    <w:rsid w:val="00BA2570"/>
    <w:rsid w:val="00BA25B7"/>
    <w:rsid w:val="00BA25BE"/>
    <w:rsid w:val="00BA2618"/>
    <w:rsid w:val="00BA263D"/>
    <w:rsid w:val="00BA2647"/>
    <w:rsid w:val="00BA2652"/>
    <w:rsid w:val="00BA265F"/>
    <w:rsid w:val="00BA2669"/>
    <w:rsid w:val="00BA2684"/>
    <w:rsid w:val="00BA2689"/>
    <w:rsid w:val="00BA26B1"/>
    <w:rsid w:val="00BA26C2"/>
    <w:rsid w:val="00BA26E9"/>
    <w:rsid w:val="00BA26EC"/>
    <w:rsid w:val="00BA2724"/>
    <w:rsid w:val="00BA272C"/>
    <w:rsid w:val="00BA2738"/>
    <w:rsid w:val="00BA2739"/>
    <w:rsid w:val="00BA2753"/>
    <w:rsid w:val="00BA27E6"/>
    <w:rsid w:val="00BA27FA"/>
    <w:rsid w:val="00BA280F"/>
    <w:rsid w:val="00BA2819"/>
    <w:rsid w:val="00BA281B"/>
    <w:rsid w:val="00BA288F"/>
    <w:rsid w:val="00BA289D"/>
    <w:rsid w:val="00BA28A4"/>
    <w:rsid w:val="00BA28BF"/>
    <w:rsid w:val="00BA28F8"/>
    <w:rsid w:val="00BA295C"/>
    <w:rsid w:val="00BA29E9"/>
    <w:rsid w:val="00BA29ED"/>
    <w:rsid w:val="00BA29FD"/>
    <w:rsid w:val="00BA2A18"/>
    <w:rsid w:val="00BA2A44"/>
    <w:rsid w:val="00BA2A7F"/>
    <w:rsid w:val="00BA2A94"/>
    <w:rsid w:val="00BA2ACC"/>
    <w:rsid w:val="00BA2B03"/>
    <w:rsid w:val="00BA2B14"/>
    <w:rsid w:val="00BA2B26"/>
    <w:rsid w:val="00BA2B3F"/>
    <w:rsid w:val="00BA2B46"/>
    <w:rsid w:val="00BA2B49"/>
    <w:rsid w:val="00BA2B5A"/>
    <w:rsid w:val="00BA2B5C"/>
    <w:rsid w:val="00BA2B75"/>
    <w:rsid w:val="00BA2BEC"/>
    <w:rsid w:val="00BA2C7F"/>
    <w:rsid w:val="00BA2C94"/>
    <w:rsid w:val="00BA2C97"/>
    <w:rsid w:val="00BA2CBE"/>
    <w:rsid w:val="00BA2CCB"/>
    <w:rsid w:val="00BA2D02"/>
    <w:rsid w:val="00BA2D0E"/>
    <w:rsid w:val="00BA2D15"/>
    <w:rsid w:val="00BA2D26"/>
    <w:rsid w:val="00BA2D2E"/>
    <w:rsid w:val="00BA2D58"/>
    <w:rsid w:val="00BA2D6D"/>
    <w:rsid w:val="00BA2D85"/>
    <w:rsid w:val="00BA2DE3"/>
    <w:rsid w:val="00BA2E21"/>
    <w:rsid w:val="00BA2E5B"/>
    <w:rsid w:val="00BA2EB4"/>
    <w:rsid w:val="00BA2EDA"/>
    <w:rsid w:val="00BA2F30"/>
    <w:rsid w:val="00BA2F42"/>
    <w:rsid w:val="00BA2F46"/>
    <w:rsid w:val="00BA2F57"/>
    <w:rsid w:val="00BA2FD7"/>
    <w:rsid w:val="00BA3012"/>
    <w:rsid w:val="00BA3027"/>
    <w:rsid w:val="00BA3069"/>
    <w:rsid w:val="00BA30E1"/>
    <w:rsid w:val="00BA30EE"/>
    <w:rsid w:val="00BA3147"/>
    <w:rsid w:val="00BA315E"/>
    <w:rsid w:val="00BA31C2"/>
    <w:rsid w:val="00BA31DC"/>
    <w:rsid w:val="00BA31DE"/>
    <w:rsid w:val="00BA31ED"/>
    <w:rsid w:val="00BA322E"/>
    <w:rsid w:val="00BA3239"/>
    <w:rsid w:val="00BA3249"/>
    <w:rsid w:val="00BA32A1"/>
    <w:rsid w:val="00BA32A7"/>
    <w:rsid w:val="00BA32E1"/>
    <w:rsid w:val="00BA32E9"/>
    <w:rsid w:val="00BA32F8"/>
    <w:rsid w:val="00BA331A"/>
    <w:rsid w:val="00BA3366"/>
    <w:rsid w:val="00BA337B"/>
    <w:rsid w:val="00BA339C"/>
    <w:rsid w:val="00BA33A5"/>
    <w:rsid w:val="00BA33A9"/>
    <w:rsid w:val="00BA33CF"/>
    <w:rsid w:val="00BA33DC"/>
    <w:rsid w:val="00BA33E2"/>
    <w:rsid w:val="00BA340C"/>
    <w:rsid w:val="00BA3443"/>
    <w:rsid w:val="00BA347D"/>
    <w:rsid w:val="00BA34F4"/>
    <w:rsid w:val="00BA3501"/>
    <w:rsid w:val="00BA355B"/>
    <w:rsid w:val="00BA35E6"/>
    <w:rsid w:val="00BA35FF"/>
    <w:rsid w:val="00BA3625"/>
    <w:rsid w:val="00BA364F"/>
    <w:rsid w:val="00BA36B1"/>
    <w:rsid w:val="00BA36C9"/>
    <w:rsid w:val="00BA36CA"/>
    <w:rsid w:val="00BA3703"/>
    <w:rsid w:val="00BA3715"/>
    <w:rsid w:val="00BA372F"/>
    <w:rsid w:val="00BA375F"/>
    <w:rsid w:val="00BA3771"/>
    <w:rsid w:val="00BA3783"/>
    <w:rsid w:val="00BA3797"/>
    <w:rsid w:val="00BA37AA"/>
    <w:rsid w:val="00BA37C8"/>
    <w:rsid w:val="00BA380E"/>
    <w:rsid w:val="00BA3894"/>
    <w:rsid w:val="00BA38BA"/>
    <w:rsid w:val="00BA38FE"/>
    <w:rsid w:val="00BA3908"/>
    <w:rsid w:val="00BA3984"/>
    <w:rsid w:val="00BA39BC"/>
    <w:rsid w:val="00BA39D2"/>
    <w:rsid w:val="00BA3A56"/>
    <w:rsid w:val="00BA3A59"/>
    <w:rsid w:val="00BA3A89"/>
    <w:rsid w:val="00BA3A92"/>
    <w:rsid w:val="00BA3AA2"/>
    <w:rsid w:val="00BA3AAF"/>
    <w:rsid w:val="00BA3AC3"/>
    <w:rsid w:val="00BA3AE8"/>
    <w:rsid w:val="00BA3B11"/>
    <w:rsid w:val="00BA3B17"/>
    <w:rsid w:val="00BA3B2E"/>
    <w:rsid w:val="00BA3B3A"/>
    <w:rsid w:val="00BA3B70"/>
    <w:rsid w:val="00BA3B94"/>
    <w:rsid w:val="00BA3BDA"/>
    <w:rsid w:val="00BA3C20"/>
    <w:rsid w:val="00BA3C24"/>
    <w:rsid w:val="00BA3C28"/>
    <w:rsid w:val="00BA3C36"/>
    <w:rsid w:val="00BA3C3F"/>
    <w:rsid w:val="00BA3CCA"/>
    <w:rsid w:val="00BA3D33"/>
    <w:rsid w:val="00BA3D4E"/>
    <w:rsid w:val="00BA3D62"/>
    <w:rsid w:val="00BA3DA4"/>
    <w:rsid w:val="00BA3DA6"/>
    <w:rsid w:val="00BA3DA8"/>
    <w:rsid w:val="00BA3DC7"/>
    <w:rsid w:val="00BA3DCB"/>
    <w:rsid w:val="00BA3E2E"/>
    <w:rsid w:val="00BA3E42"/>
    <w:rsid w:val="00BA3E86"/>
    <w:rsid w:val="00BA3EA4"/>
    <w:rsid w:val="00BA3EBF"/>
    <w:rsid w:val="00BA3EDC"/>
    <w:rsid w:val="00BA3F04"/>
    <w:rsid w:val="00BA3F13"/>
    <w:rsid w:val="00BA3F2F"/>
    <w:rsid w:val="00BA3FAC"/>
    <w:rsid w:val="00BA3FE3"/>
    <w:rsid w:val="00BA3FE6"/>
    <w:rsid w:val="00BA405F"/>
    <w:rsid w:val="00BA406C"/>
    <w:rsid w:val="00BA40BB"/>
    <w:rsid w:val="00BA411F"/>
    <w:rsid w:val="00BA4137"/>
    <w:rsid w:val="00BA413B"/>
    <w:rsid w:val="00BA416B"/>
    <w:rsid w:val="00BA4210"/>
    <w:rsid w:val="00BA4213"/>
    <w:rsid w:val="00BA4250"/>
    <w:rsid w:val="00BA4288"/>
    <w:rsid w:val="00BA42A5"/>
    <w:rsid w:val="00BA42B5"/>
    <w:rsid w:val="00BA42E7"/>
    <w:rsid w:val="00BA4334"/>
    <w:rsid w:val="00BA438C"/>
    <w:rsid w:val="00BA43AA"/>
    <w:rsid w:val="00BA43C8"/>
    <w:rsid w:val="00BA43CA"/>
    <w:rsid w:val="00BA43F3"/>
    <w:rsid w:val="00BA4415"/>
    <w:rsid w:val="00BA4428"/>
    <w:rsid w:val="00BA443F"/>
    <w:rsid w:val="00BA4469"/>
    <w:rsid w:val="00BA447C"/>
    <w:rsid w:val="00BA448D"/>
    <w:rsid w:val="00BA4495"/>
    <w:rsid w:val="00BA44AF"/>
    <w:rsid w:val="00BA44B7"/>
    <w:rsid w:val="00BA44C4"/>
    <w:rsid w:val="00BA4520"/>
    <w:rsid w:val="00BA4524"/>
    <w:rsid w:val="00BA453C"/>
    <w:rsid w:val="00BA4560"/>
    <w:rsid w:val="00BA45AC"/>
    <w:rsid w:val="00BA45DC"/>
    <w:rsid w:val="00BA45E1"/>
    <w:rsid w:val="00BA4650"/>
    <w:rsid w:val="00BA4667"/>
    <w:rsid w:val="00BA46A2"/>
    <w:rsid w:val="00BA46B5"/>
    <w:rsid w:val="00BA46D9"/>
    <w:rsid w:val="00BA4725"/>
    <w:rsid w:val="00BA4726"/>
    <w:rsid w:val="00BA4728"/>
    <w:rsid w:val="00BA472F"/>
    <w:rsid w:val="00BA4750"/>
    <w:rsid w:val="00BA47C9"/>
    <w:rsid w:val="00BA4815"/>
    <w:rsid w:val="00BA4860"/>
    <w:rsid w:val="00BA486B"/>
    <w:rsid w:val="00BA4876"/>
    <w:rsid w:val="00BA4881"/>
    <w:rsid w:val="00BA48AD"/>
    <w:rsid w:val="00BA48C3"/>
    <w:rsid w:val="00BA48C4"/>
    <w:rsid w:val="00BA4908"/>
    <w:rsid w:val="00BA4926"/>
    <w:rsid w:val="00BA4936"/>
    <w:rsid w:val="00BA4984"/>
    <w:rsid w:val="00BA4989"/>
    <w:rsid w:val="00BA49C6"/>
    <w:rsid w:val="00BA49C7"/>
    <w:rsid w:val="00BA4A05"/>
    <w:rsid w:val="00BA4A91"/>
    <w:rsid w:val="00BA4A98"/>
    <w:rsid w:val="00BA4AC6"/>
    <w:rsid w:val="00BA4AFC"/>
    <w:rsid w:val="00BA4B00"/>
    <w:rsid w:val="00BA4B0B"/>
    <w:rsid w:val="00BA4B38"/>
    <w:rsid w:val="00BA4B4F"/>
    <w:rsid w:val="00BA4B8F"/>
    <w:rsid w:val="00BA4BE7"/>
    <w:rsid w:val="00BA4C30"/>
    <w:rsid w:val="00BA4C38"/>
    <w:rsid w:val="00BA4C56"/>
    <w:rsid w:val="00BA4D03"/>
    <w:rsid w:val="00BA4D56"/>
    <w:rsid w:val="00BA4D74"/>
    <w:rsid w:val="00BA4D76"/>
    <w:rsid w:val="00BA4DB3"/>
    <w:rsid w:val="00BA4E01"/>
    <w:rsid w:val="00BA4E13"/>
    <w:rsid w:val="00BA4E47"/>
    <w:rsid w:val="00BA4E71"/>
    <w:rsid w:val="00BA4E8A"/>
    <w:rsid w:val="00BA4E97"/>
    <w:rsid w:val="00BA4E9E"/>
    <w:rsid w:val="00BA4EBF"/>
    <w:rsid w:val="00BA4ED5"/>
    <w:rsid w:val="00BA4EE8"/>
    <w:rsid w:val="00BA4EFC"/>
    <w:rsid w:val="00BA4EFD"/>
    <w:rsid w:val="00BA4F04"/>
    <w:rsid w:val="00BA4F22"/>
    <w:rsid w:val="00BA4F28"/>
    <w:rsid w:val="00BA4F37"/>
    <w:rsid w:val="00BA4F3D"/>
    <w:rsid w:val="00BA4F5A"/>
    <w:rsid w:val="00BA4F6F"/>
    <w:rsid w:val="00BA4FF2"/>
    <w:rsid w:val="00BA4FFC"/>
    <w:rsid w:val="00BA501C"/>
    <w:rsid w:val="00BA5024"/>
    <w:rsid w:val="00BA5027"/>
    <w:rsid w:val="00BA502B"/>
    <w:rsid w:val="00BA5062"/>
    <w:rsid w:val="00BA5075"/>
    <w:rsid w:val="00BA507C"/>
    <w:rsid w:val="00BA508F"/>
    <w:rsid w:val="00BA50F9"/>
    <w:rsid w:val="00BA512A"/>
    <w:rsid w:val="00BA514E"/>
    <w:rsid w:val="00BA516C"/>
    <w:rsid w:val="00BA516E"/>
    <w:rsid w:val="00BA51BD"/>
    <w:rsid w:val="00BA51EF"/>
    <w:rsid w:val="00BA51F6"/>
    <w:rsid w:val="00BA5238"/>
    <w:rsid w:val="00BA5242"/>
    <w:rsid w:val="00BA526D"/>
    <w:rsid w:val="00BA5272"/>
    <w:rsid w:val="00BA527C"/>
    <w:rsid w:val="00BA531D"/>
    <w:rsid w:val="00BA531F"/>
    <w:rsid w:val="00BA532C"/>
    <w:rsid w:val="00BA5331"/>
    <w:rsid w:val="00BA5356"/>
    <w:rsid w:val="00BA538D"/>
    <w:rsid w:val="00BA539D"/>
    <w:rsid w:val="00BA539F"/>
    <w:rsid w:val="00BA53A6"/>
    <w:rsid w:val="00BA53AF"/>
    <w:rsid w:val="00BA53CE"/>
    <w:rsid w:val="00BA53E8"/>
    <w:rsid w:val="00BA53EA"/>
    <w:rsid w:val="00BA53FB"/>
    <w:rsid w:val="00BA542C"/>
    <w:rsid w:val="00BA5499"/>
    <w:rsid w:val="00BA54BF"/>
    <w:rsid w:val="00BA54EA"/>
    <w:rsid w:val="00BA5505"/>
    <w:rsid w:val="00BA5508"/>
    <w:rsid w:val="00BA550B"/>
    <w:rsid w:val="00BA551E"/>
    <w:rsid w:val="00BA552F"/>
    <w:rsid w:val="00BA5573"/>
    <w:rsid w:val="00BA55C4"/>
    <w:rsid w:val="00BA55E0"/>
    <w:rsid w:val="00BA561A"/>
    <w:rsid w:val="00BA5631"/>
    <w:rsid w:val="00BA5636"/>
    <w:rsid w:val="00BA5661"/>
    <w:rsid w:val="00BA566F"/>
    <w:rsid w:val="00BA56A9"/>
    <w:rsid w:val="00BA5736"/>
    <w:rsid w:val="00BA5762"/>
    <w:rsid w:val="00BA5771"/>
    <w:rsid w:val="00BA5774"/>
    <w:rsid w:val="00BA578C"/>
    <w:rsid w:val="00BA5793"/>
    <w:rsid w:val="00BA579B"/>
    <w:rsid w:val="00BA57A7"/>
    <w:rsid w:val="00BA57AF"/>
    <w:rsid w:val="00BA57B9"/>
    <w:rsid w:val="00BA57BF"/>
    <w:rsid w:val="00BA57C7"/>
    <w:rsid w:val="00BA5809"/>
    <w:rsid w:val="00BA5835"/>
    <w:rsid w:val="00BA583A"/>
    <w:rsid w:val="00BA5840"/>
    <w:rsid w:val="00BA5887"/>
    <w:rsid w:val="00BA58C1"/>
    <w:rsid w:val="00BA58C9"/>
    <w:rsid w:val="00BA58D2"/>
    <w:rsid w:val="00BA58E9"/>
    <w:rsid w:val="00BA58FF"/>
    <w:rsid w:val="00BA5919"/>
    <w:rsid w:val="00BA59B5"/>
    <w:rsid w:val="00BA59CF"/>
    <w:rsid w:val="00BA5A57"/>
    <w:rsid w:val="00BA5AB0"/>
    <w:rsid w:val="00BA5AB8"/>
    <w:rsid w:val="00BA5ADF"/>
    <w:rsid w:val="00BA5AEF"/>
    <w:rsid w:val="00BA5B03"/>
    <w:rsid w:val="00BA5B14"/>
    <w:rsid w:val="00BA5B16"/>
    <w:rsid w:val="00BA5B47"/>
    <w:rsid w:val="00BA5B59"/>
    <w:rsid w:val="00BA5B6D"/>
    <w:rsid w:val="00BA5B70"/>
    <w:rsid w:val="00BA5B94"/>
    <w:rsid w:val="00BA5BA8"/>
    <w:rsid w:val="00BA5C04"/>
    <w:rsid w:val="00BA5C0F"/>
    <w:rsid w:val="00BA5C13"/>
    <w:rsid w:val="00BA5C5A"/>
    <w:rsid w:val="00BA5C8D"/>
    <w:rsid w:val="00BA5CE5"/>
    <w:rsid w:val="00BA5CE9"/>
    <w:rsid w:val="00BA5D7A"/>
    <w:rsid w:val="00BA5DAB"/>
    <w:rsid w:val="00BA5DAF"/>
    <w:rsid w:val="00BA5DE9"/>
    <w:rsid w:val="00BA5DF4"/>
    <w:rsid w:val="00BA5E7C"/>
    <w:rsid w:val="00BA5E93"/>
    <w:rsid w:val="00BA5EAB"/>
    <w:rsid w:val="00BA5ED5"/>
    <w:rsid w:val="00BA5EE0"/>
    <w:rsid w:val="00BA5EED"/>
    <w:rsid w:val="00BA5EEF"/>
    <w:rsid w:val="00BA5F11"/>
    <w:rsid w:val="00BA5F29"/>
    <w:rsid w:val="00BA5F50"/>
    <w:rsid w:val="00BA5F9A"/>
    <w:rsid w:val="00BA5FCE"/>
    <w:rsid w:val="00BA5FE4"/>
    <w:rsid w:val="00BA5FF1"/>
    <w:rsid w:val="00BA6043"/>
    <w:rsid w:val="00BA6061"/>
    <w:rsid w:val="00BA6062"/>
    <w:rsid w:val="00BA6069"/>
    <w:rsid w:val="00BA60EE"/>
    <w:rsid w:val="00BA60FB"/>
    <w:rsid w:val="00BA6161"/>
    <w:rsid w:val="00BA6166"/>
    <w:rsid w:val="00BA618D"/>
    <w:rsid w:val="00BA619B"/>
    <w:rsid w:val="00BA61C8"/>
    <w:rsid w:val="00BA61C9"/>
    <w:rsid w:val="00BA61F2"/>
    <w:rsid w:val="00BA620A"/>
    <w:rsid w:val="00BA620F"/>
    <w:rsid w:val="00BA6280"/>
    <w:rsid w:val="00BA62AD"/>
    <w:rsid w:val="00BA62D9"/>
    <w:rsid w:val="00BA631A"/>
    <w:rsid w:val="00BA631F"/>
    <w:rsid w:val="00BA634E"/>
    <w:rsid w:val="00BA637C"/>
    <w:rsid w:val="00BA638B"/>
    <w:rsid w:val="00BA639D"/>
    <w:rsid w:val="00BA63D6"/>
    <w:rsid w:val="00BA63E3"/>
    <w:rsid w:val="00BA6400"/>
    <w:rsid w:val="00BA640A"/>
    <w:rsid w:val="00BA6430"/>
    <w:rsid w:val="00BA644E"/>
    <w:rsid w:val="00BA6458"/>
    <w:rsid w:val="00BA6468"/>
    <w:rsid w:val="00BA6495"/>
    <w:rsid w:val="00BA64DE"/>
    <w:rsid w:val="00BA64EB"/>
    <w:rsid w:val="00BA64EF"/>
    <w:rsid w:val="00BA6509"/>
    <w:rsid w:val="00BA656B"/>
    <w:rsid w:val="00BA6579"/>
    <w:rsid w:val="00BA6590"/>
    <w:rsid w:val="00BA65A7"/>
    <w:rsid w:val="00BA65D3"/>
    <w:rsid w:val="00BA65F6"/>
    <w:rsid w:val="00BA65FC"/>
    <w:rsid w:val="00BA6627"/>
    <w:rsid w:val="00BA6632"/>
    <w:rsid w:val="00BA6633"/>
    <w:rsid w:val="00BA663B"/>
    <w:rsid w:val="00BA6687"/>
    <w:rsid w:val="00BA6691"/>
    <w:rsid w:val="00BA6695"/>
    <w:rsid w:val="00BA669E"/>
    <w:rsid w:val="00BA66AA"/>
    <w:rsid w:val="00BA66FF"/>
    <w:rsid w:val="00BA6718"/>
    <w:rsid w:val="00BA6772"/>
    <w:rsid w:val="00BA6778"/>
    <w:rsid w:val="00BA6780"/>
    <w:rsid w:val="00BA67F3"/>
    <w:rsid w:val="00BA6802"/>
    <w:rsid w:val="00BA681D"/>
    <w:rsid w:val="00BA682F"/>
    <w:rsid w:val="00BA6861"/>
    <w:rsid w:val="00BA68A0"/>
    <w:rsid w:val="00BA6904"/>
    <w:rsid w:val="00BA6964"/>
    <w:rsid w:val="00BA698F"/>
    <w:rsid w:val="00BA6996"/>
    <w:rsid w:val="00BA6998"/>
    <w:rsid w:val="00BA69AA"/>
    <w:rsid w:val="00BA6A2D"/>
    <w:rsid w:val="00BA6A34"/>
    <w:rsid w:val="00BA6A3B"/>
    <w:rsid w:val="00BA6A68"/>
    <w:rsid w:val="00BA6AA7"/>
    <w:rsid w:val="00BA6ADC"/>
    <w:rsid w:val="00BA6AE2"/>
    <w:rsid w:val="00BA6AE5"/>
    <w:rsid w:val="00BA6B3D"/>
    <w:rsid w:val="00BA6B55"/>
    <w:rsid w:val="00BA6B82"/>
    <w:rsid w:val="00BA6B8B"/>
    <w:rsid w:val="00BA6B92"/>
    <w:rsid w:val="00BA6C1E"/>
    <w:rsid w:val="00BA6C82"/>
    <w:rsid w:val="00BA6CAB"/>
    <w:rsid w:val="00BA6CB8"/>
    <w:rsid w:val="00BA6CBB"/>
    <w:rsid w:val="00BA6CD1"/>
    <w:rsid w:val="00BA6D05"/>
    <w:rsid w:val="00BA6D99"/>
    <w:rsid w:val="00BA6DAB"/>
    <w:rsid w:val="00BA6DB4"/>
    <w:rsid w:val="00BA6DC2"/>
    <w:rsid w:val="00BA6DC3"/>
    <w:rsid w:val="00BA6DED"/>
    <w:rsid w:val="00BA6E55"/>
    <w:rsid w:val="00BA6E74"/>
    <w:rsid w:val="00BA6E77"/>
    <w:rsid w:val="00BA6F58"/>
    <w:rsid w:val="00BA6F78"/>
    <w:rsid w:val="00BA6F9A"/>
    <w:rsid w:val="00BA6FA1"/>
    <w:rsid w:val="00BA6FC0"/>
    <w:rsid w:val="00BA6FCC"/>
    <w:rsid w:val="00BA6FFD"/>
    <w:rsid w:val="00BA7033"/>
    <w:rsid w:val="00BA706C"/>
    <w:rsid w:val="00BA711F"/>
    <w:rsid w:val="00BA7132"/>
    <w:rsid w:val="00BA7135"/>
    <w:rsid w:val="00BA7153"/>
    <w:rsid w:val="00BA7162"/>
    <w:rsid w:val="00BA7176"/>
    <w:rsid w:val="00BA71B4"/>
    <w:rsid w:val="00BA71DB"/>
    <w:rsid w:val="00BA71E1"/>
    <w:rsid w:val="00BA71E3"/>
    <w:rsid w:val="00BA7232"/>
    <w:rsid w:val="00BA726B"/>
    <w:rsid w:val="00BA72AB"/>
    <w:rsid w:val="00BA72D6"/>
    <w:rsid w:val="00BA72DA"/>
    <w:rsid w:val="00BA72EA"/>
    <w:rsid w:val="00BA732F"/>
    <w:rsid w:val="00BA7349"/>
    <w:rsid w:val="00BA7366"/>
    <w:rsid w:val="00BA737F"/>
    <w:rsid w:val="00BA738F"/>
    <w:rsid w:val="00BA7390"/>
    <w:rsid w:val="00BA73EE"/>
    <w:rsid w:val="00BA7425"/>
    <w:rsid w:val="00BA746D"/>
    <w:rsid w:val="00BA7475"/>
    <w:rsid w:val="00BA74B6"/>
    <w:rsid w:val="00BA74C9"/>
    <w:rsid w:val="00BA74CA"/>
    <w:rsid w:val="00BA7508"/>
    <w:rsid w:val="00BA751F"/>
    <w:rsid w:val="00BA755B"/>
    <w:rsid w:val="00BA757C"/>
    <w:rsid w:val="00BA75DC"/>
    <w:rsid w:val="00BA75EC"/>
    <w:rsid w:val="00BA75EE"/>
    <w:rsid w:val="00BA7613"/>
    <w:rsid w:val="00BA7655"/>
    <w:rsid w:val="00BA7690"/>
    <w:rsid w:val="00BA7695"/>
    <w:rsid w:val="00BA76A5"/>
    <w:rsid w:val="00BA7704"/>
    <w:rsid w:val="00BA770F"/>
    <w:rsid w:val="00BA77A4"/>
    <w:rsid w:val="00BA77D9"/>
    <w:rsid w:val="00BA786A"/>
    <w:rsid w:val="00BA7873"/>
    <w:rsid w:val="00BA7887"/>
    <w:rsid w:val="00BA78AB"/>
    <w:rsid w:val="00BA78CE"/>
    <w:rsid w:val="00BA78FD"/>
    <w:rsid w:val="00BA7902"/>
    <w:rsid w:val="00BA7919"/>
    <w:rsid w:val="00BA793F"/>
    <w:rsid w:val="00BA7941"/>
    <w:rsid w:val="00BA794A"/>
    <w:rsid w:val="00BA796F"/>
    <w:rsid w:val="00BA798D"/>
    <w:rsid w:val="00BA79C5"/>
    <w:rsid w:val="00BA79DC"/>
    <w:rsid w:val="00BA79E5"/>
    <w:rsid w:val="00BA7A03"/>
    <w:rsid w:val="00BA7A26"/>
    <w:rsid w:val="00BA7A43"/>
    <w:rsid w:val="00BA7A4C"/>
    <w:rsid w:val="00BA7A70"/>
    <w:rsid w:val="00BA7ADD"/>
    <w:rsid w:val="00BA7B46"/>
    <w:rsid w:val="00BA7B49"/>
    <w:rsid w:val="00BA7B53"/>
    <w:rsid w:val="00BA7B96"/>
    <w:rsid w:val="00BA7BCA"/>
    <w:rsid w:val="00BA7BE8"/>
    <w:rsid w:val="00BA7BE9"/>
    <w:rsid w:val="00BA7BF1"/>
    <w:rsid w:val="00BA7C9C"/>
    <w:rsid w:val="00BA7CA9"/>
    <w:rsid w:val="00BA7CDB"/>
    <w:rsid w:val="00BA7CF5"/>
    <w:rsid w:val="00BA7D0C"/>
    <w:rsid w:val="00BA7D1B"/>
    <w:rsid w:val="00BA7D30"/>
    <w:rsid w:val="00BA7D34"/>
    <w:rsid w:val="00BA7D52"/>
    <w:rsid w:val="00BA7DCE"/>
    <w:rsid w:val="00BA7E1A"/>
    <w:rsid w:val="00BA7E24"/>
    <w:rsid w:val="00BA7E31"/>
    <w:rsid w:val="00BA7E53"/>
    <w:rsid w:val="00BA7E5D"/>
    <w:rsid w:val="00BA7E62"/>
    <w:rsid w:val="00BA7E80"/>
    <w:rsid w:val="00BA7E99"/>
    <w:rsid w:val="00BA7EA0"/>
    <w:rsid w:val="00BA7EA7"/>
    <w:rsid w:val="00BA7F35"/>
    <w:rsid w:val="00BA7F8B"/>
    <w:rsid w:val="00BA7FAF"/>
    <w:rsid w:val="00BA7FB3"/>
    <w:rsid w:val="00BA7FB5"/>
    <w:rsid w:val="00BA7FF7"/>
    <w:rsid w:val="00BB0023"/>
    <w:rsid w:val="00BB002B"/>
    <w:rsid w:val="00BB0046"/>
    <w:rsid w:val="00BB004E"/>
    <w:rsid w:val="00BB0081"/>
    <w:rsid w:val="00BB009D"/>
    <w:rsid w:val="00BB009E"/>
    <w:rsid w:val="00BB00E8"/>
    <w:rsid w:val="00BB010E"/>
    <w:rsid w:val="00BB0130"/>
    <w:rsid w:val="00BB0166"/>
    <w:rsid w:val="00BB016E"/>
    <w:rsid w:val="00BB0197"/>
    <w:rsid w:val="00BB01D0"/>
    <w:rsid w:val="00BB0207"/>
    <w:rsid w:val="00BB022E"/>
    <w:rsid w:val="00BB02B2"/>
    <w:rsid w:val="00BB02BC"/>
    <w:rsid w:val="00BB02C0"/>
    <w:rsid w:val="00BB02C1"/>
    <w:rsid w:val="00BB02CB"/>
    <w:rsid w:val="00BB035E"/>
    <w:rsid w:val="00BB0374"/>
    <w:rsid w:val="00BB03A8"/>
    <w:rsid w:val="00BB03B9"/>
    <w:rsid w:val="00BB03E2"/>
    <w:rsid w:val="00BB03EC"/>
    <w:rsid w:val="00BB0444"/>
    <w:rsid w:val="00BB044C"/>
    <w:rsid w:val="00BB0530"/>
    <w:rsid w:val="00BB0540"/>
    <w:rsid w:val="00BB0583"/>
    <w:rsid w:val="00BB0596"/>
    <w:rsid w:val="00BB05A4"/>
    <w:rsid w:val="00BB05EE"/>
    <w:rsid w:val="00BB05F4"/>
    <w:rsid w:val="00BB05FB"/>
    <w:rsid w:val="00BB0614"/>
    <w:rsid w:val="00BB0621"/>
    <w:rsid w:val="00BB0631"/>
    <w:rsid w:val="00BB065B"/>
    <w:rsid w:val="00BB06BB"/>
    <w:rsid w:val="00BB06DB"/>
    <w:rsid w:val="00BB06F3"/>
    <w:rsid w:val="00BB0725"/>
    <w:rsid w:val="00BB0726"/>
    <w:rsid w:val="00BB074A"/>
    <w:rsid w:val="00BB076A"/>
    <w:rsid w:val="00BB076B"/>
    <w:rsid w:val="00BB0784"/>
    <w:rsid w:val="00BB0794"/>
    <w:rsid w:val="00BB079F"/>
    <w:rsid w:val="00BB07FF"/>
    <w:rsid w:val="00BB0813"/>
    <w:rsid w:val="00BB083D"/>
    <w:rsid w:val="00BB08BC"/>
    <w:rsid w:val="00BB08CF"/>
    <w:rsid w:val="00BB08EC"/>
    <w:rsid w:val="00BB08F4"/>
    <w:rsid w:val="00BB091B"/>
    <w:rsid w:val="00BB091C"/>
    <w:rsid w:val="00BB097A"/>
    <w:rsid w:val="00BB097B"/>
    <w:rsid w:val="00BB09DD"/>
    <w:rsid w:val="00BB0A14"/>
    <w:rsid w:val="00BB0A33"/>
    <w:rsid w:val="00BB0A38"/>
    <w:rsid w:val="00BB0A52"/>
    <w:rsid w:val="00BB0AD6"/>
    <w:rsid w:val="00BB0B27"/>
    <w:rsid w:val="00BB0B58"/>
    <w:rsid w:val="00BB0B59"/>
    <w:rsid w:val="00BB0B9B"/>
    <w:rsid w:val="00BB0BC2"/>
    <w:rsid w:val="00BB0BC3"/>
    <w:rsid w:val="00BB0BDE"/>
    <w:rsid w:val="00BB0C33"/>
    <w:rsid w:val="00BB0C3A"/>
    <w:rsid w:val="00BB0C54"/>
    <w:rsid w:val="00BB0C7C"/>
    <w:rsid w:val="00BB0C81"/>
    <w:rsid w:val="00BB0CA0"/>
    <w:rsid w:val="00BB0CBE"/>
    <w:rsid w:val="00BB0CC3"/>
    <w:rsid w:val="00BB0CD3"/>
    <w:rsid w:val="00BB0CD5"/>
    <w:rsid w:val="00BB0CF5"/>
    <w:rsid w:val="00BB0D6D"/>
    <w:rsid w:val="00BB0D7A"/>
    <w:rsid w:val="00BB0D9B"/>
    <w:rsid w:val="00BB0DA3"/>
    <w:rsid w:val="00BB0DC8"/>
    <w:rsid w:val="00BB0E06"/>
    <w:rsid w:val="00BB0E5C"/>
    <w:rsid w:val="00BB0E73"/>
    <w:rsid w:val="00BB0EAE"/>
    <w:rsid w:val="00BB0F15"/>
    <w:rsid w:val="00BB0F38"/>
    <w:rsid w:val="00BB0F42"/>
    <w:rsid w:val="00BB0F49"/>
    <w:rsid w:val="00BB0F51"/>
    <w:rsid w:val="00BB0F90"/>
    <w:rsid w:val="00BB0FD7"/>
    <w:rsid w:val="00BB0FDC"/>
    <w:rsid w:val="00BB0FF6"/>
    <w:rsid w:val="00BB1008"/>
    <w:rsid w:val="00BB10FB"/>
    <w:rsid w:val="00BB110E"/>
    <w:rsid w:val="00BB1117"/>
    <w:rsid w:val="00BB1147"/>
    <w:rsid w:val="00BB115A"/>
    <w:rsid w:val="00BB1162"/>
    <w:rsid w:val="00BB1199"/>
    <w:rsid w:val="00BB11A0"/>
    <w:rsid w:val="00BB11A5"/>
    <w:rsid w:val="00BB11D8"/>
    <w:rsid w:val="00BB11DB"/>
    <w:rsid w:val="00BB1209"/>
    <w:rsid w:val="00BB1263"/>
    <w:rsid w:val="00BB126C"/>
    <w:rsid w:val="00BB1394"/>
    <w:rsid w:val="00BB13AA"/>
    <w:rsid w:val="00BB13C4"/>
    <w:rsid w:val="00BB13F1"/>
    <w:rsid w:val="00BB141A"/>
    <w:rsid w:val="00BB148C"/>
    <w:rsid w:val="00BB14B1"/>
    <w:rsid w:val="00BB14B7"/>
    <w:rsid w:val="00BB14FA"/>
    <w:rsid w:val="00BB1515"/>
    <w:rsid w:val="00BB1557"/>
    <w:rsid w:val="00BB158E"/>
    <w:rsid w:val="00BB159B"/>
    <w:rsid w:val="00BB15BA"/>
    <w:rsid w:val="00BB15C0"/>
    <w:rsid w:val="00BB1600"/>
    <w:rsid w:val="00BB1659"/>
    <w:rsid w:val="00BB168B"/>
    <w:rsid w:val="00BB16AF"/>
    <w:rsid w:val="00BB16CC"/>
    <w:rsid w:val="00BB16DE"/>
    <w:rsid w:val="00BB16E7"/>
    <w:rsid w:val="00BB1707"/>
    <w:rsid w:val="00BB171C"/>
    <w:rsid w:val="00BB1754"/>
    <w:rsid w:val="00BB176D"/>
    <w:rsid w:val="00BB17B7"/>
    <w:rsid w:val="00BB1837"/>
    <w:rsid w:val="00BB1863"/>
    <w:rsid w:val="00BB18E9"/>
    <w:rsid w:val="00BB18EF"/>
    <w:rsid w:val="00BB18F6"/>
    <w:rsid w:val="00BB191B"/>
    <w:rsid w:val="00BB1980"/>
    <w:rsid w:val="00BB199B"/>
    <w:rsid w:val="00BB1A17"/>
    <w:rsid w:val="00BB1A34"/>
    <w:rsid w:val="00BB1A41"/>
    <w:rsid w:val="00BB1A8A"/>
    <w:rsid w:val="00BB1ACD"/>
    <w:rsid w:val="00BB1B18"/>
    <w:rsid w:val="00BB1B19"/>
    <w:rsid w:val="00BB1B1E"/>
    <w:rsid w:val="00BB1B26"/>
    <w:rsid w:val="00BB1B33"/>
    <w:rsid w:val="00BB1B4D"/>
    <w:rsid w:val="00BB1BB0"/>
    <w:rsid w:val="00BB1BC1"/>
    <w:rsid w:val="00BB1BC8"/>
    <w:rsid w:val="00BB1BD3"/>
    <w:rsid w:val="00BB1C0B"/>
    <w:rsid w:val="00BB1C22"/>
    <w:rsid w:val="00BB1C2B"/>
    <w:rsid w:val="00BB1C51"/>
    <w:rsid w:val="00BB1C62"/>
    <w:rsid w:val="00BB1C70"/>
    <w:rsid w:val="00BB1C76"/>
    <w:rsid w:val="00BB1CAE"/>
    <w:rsid w:val="00BB1CBC"/>
    <w:rsid w:val="00BB1CEE"/>
    <w:rsid w:val="00BB1CF8"/>
    <w:rsid w:val="00BB1D1B"/>
    <w:rsid w:val="00BB1D31"/>
    <w:rsid w:val="00BB1D5C"/>
    <w:rsid w:val="00BB1D72"/>
    <w:rsid w:val="00BB1D8E"/>
    <w:rsid w:val="00BB1DAA"/>
    <w:rsid w:val="00BB1DB4"/>
    <w:rsid w:val="00BB1DD5"/>
    <w:rsid w:val="00BB1DE4"/>
    <w:rsid w:val="00BB1DF9"/>
    <w:rsid w:val="00BB1E47"/>
    <w:rsid w:val="00BB1E8C"/>
    <w:rsid w:val="00BB1E95"/>
    <w:rsid w:val="00BB1EC0"/>
    <w:rsid w:val="00BB1EC4"/>
    <w:rsid w:val="00BB1EE3"/>
    <w:rsid w:val="00BB1EEC"/>
    <w:rsid w:val="00BB1F4B"/>
    <w:rsid w:val="00BB1F8A"/>
    <w:rsid w:val="00BB200B"/>
    <w:rsid w:val="00BB201B"/>
    <w:rsid w:val="00BB2020"/>
    <w:rsid w:val="00BB2028"/>
    <w:rsid w:val="00BB2064"/>
    <w:rsid w:val="00BB20D4"/>
    <w:rsid w:val="00BB2101"/>
    <w:rsid w:val="00BB211D"/>
    <w:rsid w:val="00BB216D"/>
    <w:rsid w:val="00BB216E"/>
    <w:rsid w:val="00BB2181"/>
    <w:rsid w:val="00BB21AD"/>
    <w:rsid w:val="00BB21FF"/>
    <w:rsid w:val="00BB223D"/>
    <w:rsid w:val="00BB22A2"/>
    <w:rsid w:val="00BB22B0"/>
    <w:rsid w:val="00BB22BD"/>
    <w:rsid w:val="00BB22CC"/>
    <w:rsid w:val="00BB2317"/>
    <w:rsid w:val="00BB232D"/>
    <w:rsid w:val="00BB2353"/>
    <w:rsid w:val="00BB2355"/>
    <w:rsid w:val="00BB23F6"/>
    <w:rsid w:val="00BB2406"/>
    <w:rsid w:val="00BB241A"/>
    <w:rsid w:val="00BB242A"/>
    <w:rsid w:val="00BB2493"/>
    <w:rsid w:val="00BB24A5"/>
    <w:rsid w:val="00BB24BA"/>
    <w:rsid w:val="00BB24DF"/>
    <w:rsid w:val="00BB24E8"/>
    <w:rsid w:val="00BB251F"/>
    <w:rsid w:val="00BB2557"/>
    <w:rsid w:val="00BB255A"/>
    <w:rsid w:val="00BB25DC"/>
    <w:rsid w:val="00BB25E4"/>
    <w:rsid w:val="00BB25F3"/>
    <w:rsid w:val="00BB263B"/>
    <w:rsid w:val="00BB265C"/>
    <w:rsid w:val="00BB2661"/>
    <w:rsid w:val="00BB26A0"/>
    <w:rsid w:val="00BB26CE"/>
    <w:rsid w:val="00BB2702"/>
    <w:rsid w:val="00BB271F"/>
    <w:rsid w:val="00BB272E"/>
    <w:rsid w:val="00BB2731"/>
    <w:rsid w:val="00BB2736"/>
    <w:rsid w:val="00BB275E"/>
    <w:rsid w:val="00BB2781"/>
    <w:rsid w:val="00BB27B5"/>
    <w:rsid w:val="00BB27D5"/>
    <w:rsid w:val="00BB2817"/>
    <w:rsid w:val="00BB282B"/>
    <w:rsid w:val="00BB2847"/>
    <w:rsid w:val="00BB289E"/>
    <w:rsid w:val="00BB28C0"/>
    <w:rsid w:val="00BB28C8"/>
    <w:rsid w:val="00BB28C9"/>
    <w:rsid w:val="00BB28EA"/>
    <w:rsid w:val="00BB2900"/>
    <w:rsid w:val="00BB2918"/>
    <w:rsid w:val="00BB291F"/>
    <w:rsid w:val="00BB2950"/>
    <w:rsid w:val="00BB297C"/>
    <w:rsid w:val="00BB299B"/>
    <w:rsid w:val="00BB29D3"/>
    <w:rsid w:val="00BB29EC"/>
    <w:rsid w:val="00BB29F0"/>
    <w:rsid w:val="00BB2A0E"/>
    <w:rsid w:val="00BB2A28"/>
    <w:rsid w:val="00BB2A3F"/>
    <w:rsid w:val="00BB2ABB"/>
    <w:rsid w:val="00BB2ABC"/>
    <w:rsid w:val="00BB2ADF"/>
    <w:rsid w:val="00BB2B32"/>
    <w:rsid w:val="00BB2B4A"/>
    <w:rsid w:val="00BB2B50"/>
    <w:rsid w:val="00BB2B8A"/>
    <w:rsid w:val="00BB2BB9"/>
    <w:rsid w:val="00BB2BDD"/>
    <w:rsid w:val="00BB2BE3"/>
    <w:rsid w:val="00BB2BEB"/>
    <w:rsid w:val="00BB2C04"/>
    <w:rsid w:val="00BB2C08"/>
    <w:rsid w:val="00BB2C30"/>
    <w:rsid w:val="00BB2C4F"/>
    <w:rsid w:val="00BB2C61"/>
    <w:rsid w:val="00BB2C64"/>
    <w:rsid w:val="00BB2C87"/>
    <w:rsid w:val="00BB2CD6"/>
    <w:rsid w:val="00BB2D2B"/>
    <w:rsid w:val="00BB2D3E"/>
    <w:rsid w:val="00BB2D63"/>
    <w:rsid w:val="00BB2D78"/>
    <w:rsid w:val="00BB2D7A"/>
    <w:rsid w:val="00BB2DA9"/>
    <w:rsid w:val="00BB2DD6"/>
    <w:rsid w:val="00BB2DF1"/>
    <w:rsid w:val="00BB2E16"/>
    <w:rsid w:val="00BB2E67"/>
    <w:rsid w:val="00BB2E8F"/>
    <w:rsid w:val="00BB2E95"/>
    <w:rsid w:val="00BB2EAD"/>
    <w:rsid w:val="00BB2EB0"/>
    <w:rsid w:val="00BB2EBC"/>
    <w:rsid w:val="00BB2EC7"/>
    <w:rsid w:val="00BB2F1B"/>
    <w:rsid w:val="00BB2F3B"/>
    <w:rsid w:val="00BB2F93"/>
    <w:rsid w:val="00BB2FBC"/>
    <w:rsid w:val="00BB2FBF"/>
    <w:rsid w:val="00BB2FC0"/>
    <w:rsid w:val="00BB2FCA"/>
    <w:rsid w:val="00BB300A"/>
    <w:rsid w:val="00BB301D"/>
    <w:rsid w:val="00BB3027"/>
    <w:rsid w:val="00BB305F"/>
    <w:rsid w:val="00BB309A"/>
    <w:rsid w:val="00BB30A2"/>
    <w:rsid w:val="00BB30AE"/>
    <w:rsid w:val="00BB30C5"/>
    <w:rsid w:val="00BB30E4"/>
    <w:rsid w:val="00BB30EB"/>
    <w:rsid w:val="00BB3108"/>
    <w:rsid w:val="00BB3115"/>
    <w:rsid w:val="00BB316F"/>
    <w:rsid w:val="00BB319A"/>
    <w:rsid w:val="00BB31A2"/>
    <w:rsid w:val="00BB31EC"/>
    <w:rsid w:val="00BB321D"/>
    <w:rsid w:val="00BB3261"/>
    <w:rsid w:val="00BB32B3"/>
    <w:rsid w:val="00BB32D4"/>
    <w:rsid w:val="00BB33B7"/>
    <w:rsid w:val="00BB33B8"/>
    <w:rsid w:val="00BB33FE"/>
    <w:rsid w:val="00BB340D"/>
    <w:rsid w:val="00BB34B2"/>
    <w:rsid w:val="00BB3518"/>
    <w:rsid w:val="00BB351C"/>
    <w:rsid w:val="00BB3541"/>
    <w:rsid w:val="00BB3543"/>
    <w:rsid w:val="00BB3570"/>
    <w:rsid w:val="00BB358F"/>
    <w:rsid w:val="00BB35BC"/>
    <w:rsid w:val="00BB35D4"/>
    <w:rsid w:val="00BB3616"/>
    <w:rsid w:val="00BB366F"/>
    <w:rsid w:val="00BB3671"/>
    <w:rsid w:val="00BB3693"/>
    <w:rsid w:val="00BB36A0"/>
    <w:rsid w:val="00BB36A9"/>
    <w:rsid w:val="00BB36FC"/>
    <w:rsid w:val="00BB36FF"/>
    <w:rsid w:val="00BB370C"/>
    <w:rsid w:val="00BB3722"/>
    <w:rsid w:val="00BB3769"/>
    <w:rsid w:val="00BB3774"/>
    <w:rsid w:val="00BB377A"/>
    <w:rsid w:val="00BB37A5"/>
    <w:rsid w:val="00BB380D"/>
    <w:rsid w:val="00BB3817"/>
    <w:rsid w:val="00BB381D"/>
    <w:rsid w:val="00BB3845"/>
    <w:rsid w:val="00BB3871"/>
    <w:rsid w:val="00BB3897"/>
    <w:rsid w:val="00BB38A9"/>
    <w:rsid w:val="00BB38EE"/>
    <w:rsid w:val="00BB3906"/>
    <w:rsid w:val="00BB391B"/>
    <w:rsid w:val="00BB3946"/>
    <w:rsid w:val="00BB3954"/>
    <w:rsid w:val="00BB398C"/>
    <w:rsid w:val="00BB39AB"/>
    <w:rsid w:val="00BB39C0"/>
    <w:rsid w:val="00BB3A0B"/>
    <w:rsid w:val="00BB3A2B"/>
    <w:rsid w:val="00BB3A30"/>
    <w:rsid w:val="00BB3A87"/>
    <w:rsid w:val="00BB3A97"/>
    <w:rsid w:val="00BB3AB5"/>
    <w:rsid w:val="00BB3ACB"/>
    <w:rsid w:val="00BB3ADD"/>
    <w:rsid w:val="00BB3B39"/>
    <w:rsid w:val="00BB3B8D"/>
    <w:rsid w:val="00BB3BAE"/>
    <w:rsid w:val="00BB3BFB"/>
    <w:rsid w:val="00BB3C2B"/>
    <w:rsid w:val="00BB3C36"/>
    <w:rsid w:val="00BB3C4D"/>
    <w:rsid w:val="00BB3C50"/>
    <w:rsid w:val="00BB3C56"/>
    <w:rsid w:val="00BB3C61"/>
    <w:rsid w:val="00BB3C7E"/>
    <w:rsid w:val="00BB3C94"/>
    <w:rsid w:val="00BB3CA5"/>
    <w:rsid w:val="00BB3CA9"/>
    <w:rsid w:val="00BB3CDF"/>
    <w:rsid w:val="00BB3D39"/>
    <w:rsid w:val="00BB3DC7"/>
    <w:rsid w:val="00BB3DDB"/>
    <w:rsid w:val="00BB3E54"/>
    <w:rsid w:val="00BB3E7A"/>
    <w:rsid w:val="00BB3E8D"/>
    <w:rsid w:val="00BB3EF4"/>
    <w:rsid w:val="00BB3F1C"/>
    <w:rsid w:val="00BB3F23"/>
    <w:rsid w:val="00BB3F2F"/>
    <w:rsid w:val="00BB3F3B"/>
    <w:rsid w:val="00BB3F40"/>
    <w:rsid w:val="00BB3FB1"/>
    <w:rsid w:val="00BB3FC8"/>
    <w:rsid w:val="00BB3FE5"/>
    <w:rsid w:val="00BB3FE6"/>
    <w:rsid w:val="00BB4025"/>
    <w:rsid w:val="00BB4051"/>
    <w:rsid w:val="00BB405B"/>
    <w:rsid w:val="00BB405D"/>
    <w:rsid w:val="00BB4074"/>
    <w:rsid w:val="00BB4081"/>
    <w:rsid w:val="00BB40B0"/>
    <w:rsid w:val="00BB40BA"/>
    <w:rsid w:val="00BB415E"/>
    <w:rsid w:val="00BB4192"/>
    <w:rsid w:val="00BB41BA"/>
    <w:rsid w:val="00BB41D7"/>
    <w:rsid w:val="00BB4205"/>
    <w:rsid w:val="00BB428F"/>
    <w:rsid w:val="00BB42C2"/>
    <w:rsid w:val="00BB42E0"/>
    <w:rsid w:val="00BB42EE"/>
    <w:rsid w:val="00BB4322"/>
    <w:rsid w:val="00BB4332"/>
    <w:rsid w:val="00BB436F"/>
    <w:rsid w:val="00BB4370"/>
    <w:rsid w:val="00BB439C"/>
    <w:rsid w:val="00BB43B3"/>
    <w:rsid w:val="00BB43B7"/>
    <w:rsid w:val="00BB43BE"/>
    <w:rsid w:val="00BB43F7"/>
    <w:rsid w:val="00BB4416"/>
    <w:rsid w:val="00BB4427"/>
    <w:rsid w:val="00BB444C"/>
    <w:rsid w:val="00BB444F"/>
    <w:rsid w:val="00BB4455"/>
    <w:rsid w:val="00BB44C2"/>
    <w:rsid w:val="00BB44FB"/>
    <w:rsid w:val="00BB4510"/>
    <w:rsid w:val="00BB4530"/>
    <w:rsid w:val="00BB4567"/>
    <w:rsid w:val="00BB4569"/>
    <w:rsid w:val="00BB456B"/>
    <w:rsid w:val="00BB45AB"/>
    <w:rsid w:val="00BB45B1"/>
    <w:rsid w:val="00BB45C9"/>
    <w:rsid w:val="00BB462A"/>
    <w:rsid w:val="00BB4635"/>
    <w:rsid w:val="00BB467C"/>
    <w:rsid w:val="00BB46CD"/>
    <w:rsid w:val="00BB46F7"/>
    <w:rsid w:val="00BB4703"/>
    <w:rsid w:val="00BB4721"/>
    <w:rsid w:val="00BB47A1"/>
    <w:rsid w:val="00BB47E1"/>
    <w:rsid w:val="00BB47E5"/>
    <w:rsid w:val="00BB47E6"/>
    <w:rsid w:val="00BB4823"/>
    <w:rsid w:val="00BB4827"/>
    <w:rsid w:val="00BB482E"/>
    <w:rsid w:val="00BB4836"/>
    <w:rsid w:val="00BB4839"/>
    <w:rsid w:val="00BB483B"/>
    <w:rsid w:val="00BB4841"/>
    <w:rsid w:val="00BB4989"/>
    <w:rsid w:val="00BB49C0"/>
    <w:rsid w:val="00BB49D5"/>
    <w:rsid w:val="00BB4A0E"/>
    <w:rsid w:val="00BB4A46"/>
    <w:rsid w:val="00BB4A49"/>
    <w:rsid w:val="00BB4A5F"/>
    <w:rsid w:val="00BB4A9F"/>
    <w:rsid w:val="00BB4AB9"/>
    <w:rsid w:val="00BB4ABE"/>
    <w:rsid w:val="00BB4AD9"/>
    <w:rsid w:val="00BB4AEF"/>
    <w:rsid w:val="00BB4B11"/>
    <w:rsid w:val="00BB4B3B"/>
    <w:rsid w:val="00BB4B62"/>
    <w:rsid w:val="00BB4B75"/>
    <w:rsid w:val="00BB4BB9"/>
    <w:rsid w:val="00BB4BD2"/>
    <w:rsid w:val="00BB4BE6"/>
    <w:rsid w:val="00BB4C53"/>
    <w:rsid w:val="00BB4C74"/>
    <w:rsid w:val="00BB4C7C"/>
    <w:rsid w:val="00BB4D08"/>
    <w:rsid w:val="00BB4D0E"/>
    <w:rsid w:val="00BB4D2E"/>
    <w:rsid w:val="00BB4D69"/>
    <w:rsid w:val="00BB4D7E"/>
    <w:rsid w:val="00BB4DAF"/>
    <w:rsid w:val="00BB4DF9"/>
    <w:rsid w:val="00BB4E0A"/>
    <w:rsid w:val="00BB4E0C"/>
    <w:rsid w:val="00BB4E1B"/>
    <w:rsid w:val="00BB4E1E"/>
    <w:rsid w:val="00BB4E75"/>
    <w:rsid w:val="00BB4EAE"/>
    <w:rsid w:val="00BB4ED1"/>
    <w:rsid w:val="00BB4EE8"/>
    <w:rsid w:val="00BB4EEE"/>
    <w:rsid w:val="00BB4F19"/>
    <w:rsid w:val="00BB4F1A"/>
    <w:rsid w:val="00BB4F5E"/>
    <w:rsid w:val="00BB4F9B"/>
    <w:rsid w:val="00BB4FC7"/>
    <w:rsid w:val="00BB4FE4"/>
    <w:rsid w:val="00BB5016"/>
    <w:rsid w:val="00BB501E"/>
    <w:rsid w:val="00BB5043"/>
    <w:rsid w:val="00BB5144"/>
    <w:rsid w:val="00BB514D"/>
    <w:rsid w:val="00BB514F"/>
    <w:rsid w:val="00BB5159"/>
    <w:rsid w:val="00BB519C"/>
    <w:rsid w:val="00BB51BC"/>
    <w:rsid w:val="00BB51D7"/>
    <w:rsid w:val="00BB51E6"/>
    <w:rsid w:val="00BB5233"/>
    <w:rsid w:val="00BB5252"/>
    <w:rsid w:val="00BB528C"/>
    <w:rsid w:val="00BB529A"/>
    <w:rsid w:val="00BB529F"/>
    <w:rsid w:val="00BB52A3"/>
    <w:rsid w:val="00BB52A9"/>
    <w:rsid w:val="00BB52E1"/>
    <w:rsid w:val="00BB5325"/>
    <w:rsid w:val="00BB534C"/>
    <w:rsid w:val="00BB535F"/>
    <w:rsid w:val="00BB5375"/>
    <w:rsid w:val="00BB537B"/>
    <w:rsid w:val="00BB538E"/>
    <w:rsid w:val="00BB53A4"/>
    <w:rsid w:val="00BB53AC"/>
    <w:rsid w:val="00BB53EA"/>
    <w:rsid w:val="00BB5418"/>
    <w:rsid w:val="00BB5421"/>
    <w:rsid w:val="00BB5430"/>
    <w:rsid w:val="00BB543C"/>
    <w:rsid w:val="00BB5458"/>
    <w:rsid w:val="00BB54E0"/>
    <w:rsid w:val="00BB54E3"/>
    <w:rsid w:val="00BB54F9"/>
    <w:rsid w:val="00BB550B"/>
    <w:rsid w:val="00BB551F"/>
    <w:rsid w:val="00BB554F"/>
    <w:rsid w:val="00BB5577"/>
    <w:rsid w:val="00BB55B0"/>
    <w:rsid w:val="00BB5613"/>
    <w:rsid w:val="00BB5634"/>
    <w:rsid w:val="00BB5637"/>
    <w:rsid w:val="00BB564E"/>
    <w:rsid w:val="00BB567F"/>
    <w:rsid w:val="00BB5697"/>
    <w:rsid w:val="00BB56A5"/>
    <w:rsid w:val="00BB56AE"/>
    <w:rsid w:val="00BB56B8"/>
    <w:rsid w:val="00BB570A"/>
    <w:rsid w:val="00BB574C"/>
    <w:rsid w:val="00BB578B"/>
    <w:rsid w:val="00BB57E8"/>
    <w:rsid w:val="00BB5805"/>
    <w:rsid w:val="00BB5814"/>
    <w:rsid w:val="00BB58B2"/>
    <w:rsid w:val="00BB58E5"/>
    <w:rsid w:val="00BB5973"/>
    <w:rsid w:val="00BB5999"/>
    <w:rsid w:val="00BB59B1"/>
    <w:rsid w:val="00BB59D6"/>
    <w:rsid w:val="00BB59E4"/>
    <w:rsid w:val="00BB5A1D"/>
    <w:rsid w:val="00BB5A67"/>
    <w:rsid w:val="00BB5A8F"/>
    <w:rsid w:val="00BB5A95"/>
    <w:rsid w:val="00BB5AF1"/>
    <w:rsid w:val="00BB5B7A"/>
    <w:rsid w:val="00BB5BB7"/>
    <w:rsid w:val="00BB5BC3"/>
    <w:rsid w:val="00BB5C03"/>
    <w:rsid w:val="00BB5C21"/>
    <w:rsid w:val="00BB5C4C"/>
    <w:rsid w:val="00BB5C80"/>
    <w:rsid w:val="00BB5C84"/>
    <w:rsid w:val="00BB5CAF"/>
    <w:rsid w:val="00BB5D12"/>
    <w:rsid w:val="00BB5D30"/>
    <w:rsid w:val="00BB5D3A"/>
    <w:rsid w:val="00BB5D45"/>
    <w:rsid w:val="00BB5D55"/>
    <w:rsid w:val="00BB5D89"/>
    <w:rsid w:val="00BB5D8C"/>
    <w:rsid w:val="00BB5D8D"/>
    <w:rsid w:val="00BB5DA6"/>
    <w:rsid w:val="00BB5DD5"/>
    <w:rsid w:val="00BB5DD8"/>
    <w:rsid w:val="00BB5DE4"/>
    <w:rsid w:val="00BB5E23"/>
    <w:rsid w:val="00BB5E73"/>
    <w:rsid w:val="00BB5E81"/>
    <w:rsid w:val="00BB5E87"/>
    <w:rsid w:val="00BB5EBC"/>
    <w:rsid w:val="00BB5EE3"/>
    <w:rsid w:val="00BB5EEA"/>
    <w:rsid w:val="00BB5EFA"/>
    <w:rsid w:val="00BB5F15"/>
    <w:rsid w:val="00BB5F1B"/>
    <w:rsid w:val="00BB5F1D"/>
    <w:rsid w:val="00BB5F22"/>
    <w:rsid w:val="00BB5F2D"/>
    <w:rsid w:val="00BB5F63"/>
    <w:rsid w:val="00BB5F68"/>
    <w:rsid w:val="00BB5F72"/>
    <w:rsid w:val="00BB5F92"/>
    <w:rsid w:val="00BB5FA4"/>
    <w:rsid w:val="00BB5FC9"/>
    <w:rsid w:val="00BB6018"/>
    <w:rsid w:val="00BB6023"/>
    <w:rsid w:val="00BB6031"/>
    <w:rsid w:val="00BB603E"/>
    <w:rsid w:val="00BB606C"/>
    <w:rsid w:val="00BB6071"/>
    <w:rsid w:val="00BB607F"/>
    <w:rsid w:val="00BB6085"/>
    <w:rsid w:val="00BB608C"/>
    <w:rsid w:val="00BB6093"/>
    <w:rsid w:val="00BB6095"/>
    <w:rsid w:val="00BB60C3"/>
    <w:rsid w:val="00BB60DC"/>
    <w:rsid w:val="00BB60EA"/>
    <w:rsid w:val="00BB6115"/>
    <w:rsid w:val="00BB6144"/>
    <w:rsid w:val="00BB6179"/>
    <w:rsid w:val="00BB6182"/>
    <w:rsid w:val="00BB61A4"/>
    <w:rsid w:val="00BB61AB"/>
    <w:rsid w:val="00BB61B9"/>
    <w:rsid w:val="00BB61C5"/>
    <w:rsid w:val="00BB61FC"/>
    <w:rsid w:val="00BB62B3"/>
    <w:rsid w:val="00BB634D"/>
    <w:rsid w:val="00BB6362"/>
    <w:rsid w:val="00BB6375"/>
    <w:rsid w:val="00BB637A"/>
    <w:rsid w:val="00BB63B4"/>
    <w:rsid w:val="00BB63D2"/>
    <w:rsid w:val="00BB6417"/>
    <w:rsid w:val="00BB6493"/>
    <w:rsid w:val="00BB64BB"/>
    <w:rsid w:val="00BB64D3"/>
    <w:rsid w:val="00BB6555"/>
    <w:rsid w:val="00BB6559"/>
    <w:rsid w:val="00BB656B"/>
    <w:rsid w:val="00BB659A"/>
    <w:rsid w:val="00BB65A4"/>
    <w:rsid w:val="00BB65BC"/>
    <w:rsid w:val="00BB65E1"/>
    <w:rsid w:val="00BB65F3"/>
    <w:rsid w:val="00BB6603"/>
    <w:rsid w:val="00BB6607"/>
    <w:rsid w:val="00BB6620"/>
    <w:rsid w:val="00BB665C"/>
    <w:rsid w:val="00BB674A"/>
    <w:rsid w:val="00BB67C6"/>
    <w:rsid w:val="00BB67DF"/>
    <w:rsid w:val="00BB680C"/>
    <w:rsid w:val="00BB681C"/>
    <w:rsid w:val="00BB6823"/>
    <w:rsid w:val="00BB6888"/>
    <w:rsid w:val="00BB688F"/>
    <w:rsid w:val="00BB68A7"/>
    <w:rsid w:val="00BB68AC"/>
    <w:rsid w:val="00BB68B0"/>
    <w:rsid w:val="00BB68E0"/>
    <w:rsid w:val="00BB68F5"/>
    <w:rsid w:val="00BB6949"/>
    <w:rsid w:val="00BB6954"/>
    <w:rsid w:val="00BB6963"/>
    <w:rsid w:val="00BB69B4"/>
    <w:rsid w:val="00BB69B8"/>
    <w:rsid w:val="00BB69DF"/>
    <w:rsid w:val="00BB69EE"/>
    <w:rsid w:val="00BB6A03"/>
    <w:rsid w:val="00BB6A27"/>
    <w:rsid w:val="00BB6A2B"/>
    <w:rsid w:val="00BB6A3F"/>
    <w:rsid w:val="00BB6A8D"/>
    <w:rsid w:val="00BB6B18"/>
    <w:rsid w:val="00BB6B1C"/>
    <w:rsid w:val="00BB6B23"/>
    <w:rsid w:val="00BB6B2A"/>
    <w:rsid w:val="00BB6B45"/>
    <w:rsid w:val="00BB6BB0"/>
    <w:rsid w:val="00BB6BBC"/>
    <w:rsid w:val="00BB6BBF"/>
    <w:rsid w:val="00BB6C09"/>
    <w:rsid w:val="00BB6C23"/>
    <w:rsid w:val="00BB6C24"/>
    <w:rsid w:val="00BB6C45"/>
    <w:rsid w:val="00BB6C4E"/>
    <w:rsid w:val="00BB6C70"/>
    <w:rsid w:val="00BB6CA5"/>
    <w:rsid w:val="00BB6CB0"/>
    <w:rsid w:val="00BB6CE0"/>
    <w:rsid w:val="00BB6D6E"/>
    <w:rsid w:val="00BB6D78"/>
    <w:rsid w:val="00BB6D82"/>
    <w:rsid w:val="00BB6DC9"/>
    <w:rsid w:val="00BB6E27"/>
    <w:rsid w:val="00BB6E5F"/>
    <w:rsid w:val="00BB6E72"/>
    <w:rsid w:val="00BB6E78"/>
    <w:rsid w:val="00BB6E9C"/>
    <w:rsid w:val="00BB6EA5"/>
    <w:rsid w:val="00BB6EB9"/>
    <w:rsid w:val="00BB6EF4"/>
    <w:rsid w:val="00BB6F28"/>
    <w:rsid w:val="00BB6F4A"/>
    <w:rsid w:val="00BB6F50"/>
    <w:rsid w:val="00BB6F6F"/>
    <w:rsid w:val="00BB6FCA"/>
    <w:rsid w:val="00BB6FD7"/>
    <w:rsid w:val="00BB6FDA"/>
    <w:rsid w:val="00BB6FEC"/>
    <w:rsid w:val="00BB7006"/>
    <w:rsid w:val="00BB7041"/>
    <w:rsid w:val="00BB705F"/>
    <w:rsid w:val="00BB7075"/>
    <w:rsid w:val="00BB708F"/>
    <w:rsid w:val="00BB70B6"/>
    <w:rsid w:val="00BB70E8"/>
    <w:rsid w:val="00BB7106"/>
    <w:rsid w:val="00BB7117"/>
    <w:rsid w:val="00BB7129"/>
    <w:rsid w:val="00BB7153"/>
    <w:rsid w:val="00BB717E"/>
    <w:rsid w:val="00BB71AD"/>
    <w:rsid w:val="00BB71B5"/>
    <w:rsid w:val="00BB71FF"/>
    <w:rsid w:val="00BB7236"/>
    <w:rsid w:val="00BB7255"/>
    <w:rsid w:val="00BB726B"/>
    <w:rsid w:val="00BB7272"/>
    <w:rsid w:val="00BB7357"/>
    <w:rsid w:val="00BB737D"/>
    <w:rsid w:val="00BB738C"/>
    <w:rsid w:val="00BB738F"/>
    <w:rsid w:val="00BB739E"/>
    <w:rsid w:val="00BB73FC"/>
    <w:rsid w:val="00BB74AD"/>
    <w:rsid w:val="00BB752F"/>
    <w:rsid w:val="00BB7537"/>
    <w:rsid w:val="00BB755B"/>
    <w:rsid w:val="00BB75D7"/>
    <w:rsid w:val="00BB75E6"/>
    <w:rsid w:val="00BB760C"/>
    <w:rsid w:val="00BB760E"/>
    <w:rsid w:val="00BB7615"/>
    <w:rsid w:val="00BB761F"/>
    <w:rsid w:val="00BB7677"/>
    <w:rsid w:val="00BB76EC"/>
    <w:rsid w:val="00BB770C"/>
    <w:rsid w:val="00BB7736"/>
    <w:rsid w:val="00BB7777"/>
    <w:rsid w:val="00BB7789"/>
    <w:rsid w:val="00BB7799"/>
    <w:rsid w:val="00BB77B9"/>
    <w:rsid w:val="00BB77C3"/>
    <w:rsid w:val="00BB77C9"/>
    <w:rsid w:val="00BB77CB"/>
    <w:rsid w:val="00BB77CC"/>
    <w:rsid w:val="00BB77F5"/>
    <w:rsid w:val="00BB780C"/>
    <w:rsid w:val="00BB780D"/>
    <w:rsid w:val="00BB7813"/>
    <w:rsid w:val="00BB7824"/>
    <w:rsid w:val="00BB782A"/>
    <w:rsid w:val="00BB7848"/>
    <w:rsid w:val="00BB78C0"/>
    <w:rsid w:val="00BB78FD"/>
    <w:rsid w:val="00BB791A"/>
    <w:rsid w:val="00BB794C"/>
    <w:rsid w:val="00BB7953"/>
    <w:rsid w:val="00BB7962"/>
    <w:rsid w:val="00BB7974"/>
    <w:rsid w:val="00BB7984"/>
    <w:rsid w:val="00BB7991"/>
    <w:rsid w:val="00BB79C5"/>
    <w:rsid w:val="00BB7A2F"/>
    <w:rsid w:val="00BB7A58"/>
    <w:rsid w:val="00BB7A6A"/>
    <w:rsid w:val="00BB7A87"/>
    <w:rsid w:val="00BB7AD6"/>
    <w:rsid w:val="00BB7ADC"/>
    <w:rsid w:val="00BB7AE1"/>
    <w:rsid w:val="00BB7AED"/>
    <w:rsid w:val="00BB7AF8"/>
    <w:rsid w:val="00BB7B0C"/>
    <w:rsid w:val="00BB7B5A"/>
    <w:rsid w:val="00BB7B8D"/>
    <w:rsid w:val="00BB7BA1"/>
    <w:rsid w:val="00BB7BCD"/>
    <w:rsid w:val="00BB7C00"/>
    <w:rsid w:val="00BB7C21"/>
    <w:rsid w:val="00BB7C3E"/>
    <w:rsid w:val="00BB7C9A"/>
    <w:rsid w:val="00BB7CA2"/>
    <w:rsid w:val="00BB7CB7"/>
    <w:rsid w:val="00BB7CE3"/>
    <w:rsid w:val="00BB7CF7"/>
    <w:rsid w:val="00BB7D4A"/>
    <w:rsid w:val="00BB7D5D"/>
    <w:rsid w:val="00BB7D63"/>
    <w:rsid w:val="00BB7D77"/>
    <w:rsid w:val="00BB7D95"/>
    <w:rsid w:val="00BB7DE6"/>
    <w:rsid w:val="00BB7E06"/>
    <w:rsid w:val="00BB7E4B"/>
    <w:rsid w:val="00BB7E56"/>
    <w:rsid w:val="00BB7E70"/>
    <w:rsid w:val="00BB7EBA"/>
    <w:rsid w:val="00BB7EE4"/>
    <w:rsid w:val="00BB7EF3"/>
    <w:rsid w:val="00BB7F0D"/>
    <w:rsid w:val="00BB7F10"/>
    <w:rsid w:val="00BB7F58"/>
    <w:rsid w:val="00BB7F63"/>
    <w:rsid w:val="00BB7F72"/>
    <w:rsid w:val="00BB7F7B"/>
    <w:rsid w:val="00BB7FCD"/>
    <w:rsid w:val="00BB7FF9"/>
    <w:rsid w:val="00BB7FFB"/>
    <w:rsid w:val="00BC0000"/>
    <w:rsid w:val="00BC0002"/>
    <w:rsid w:val="00BC0011"/>
    <w:rsid w:val="00BC001A"/>
    <w:rsid w:val="00BC0034"/>
    <w:rsid w:val="00BC00A0"/>
    <w:rsid w:val="00BC0145"/>
    <w:rsid w:val="00BC0162"/>
    <w:rsid w:val="00BC016A"/>
    <w:rsid w:val="00BC016D"/>
    <w:rsid w:val="00BC0185"/>
    <w:rsid w:val="00BC0192"/>
    <w:rsid w:val="00BC01AE"/>
    <w:rsid w:val="00BC01C3"/>
    <w:rsid w:val="00BC01DE"/>
    <w:rsid w:val="00BC01EE"/>
    <w:rsid w:val="00BC0216"/>
    <w:rsid w:val="00BC0225"/>
    <w:rsid w:val="00BC022F"/>
    <w:rsid w:val="00BC0235"/>
    <w:rsid w:val="00BC0265"/>
    <w:rsid w:val="00BC026F"/>
    <w:rsid w:val="00BC028A"/>
    <w:rsid w:val="00BC0292"/>
    <w:rsid w:val="00BC02AB"/>
    <w:rsid w:val="00BC02B1"/>
    <w:rsid w:val="00BC03AD"/>
    <w:rsid w:val="00BC03D8"/>
    <w:rsid w:val="00BC0428"/>
    <w:rsid w:val="00BC0436"/>
    <w:rsid w:val="00BC049E"/>
    <w:rsid w:val="00BC04A2"/>
    <w:rsid w:val="00BC04D2"/>
    <w:rsid w:val="00BC051B"/>
    <w:rsid w:val="00BC0548"/>
    <w:rsid w:val="00BC0569"/>
    <w:rsid w:val="00BC057C"/>
    <w:rsid w:val="00BC05C3"/>
    <w:rsid w:val="00BC05EC"/>
    <w:rsid w:val="00BC063E"/>
    <w:rsid w:val="00BC0645"/>
    <w:rsid w:val="00BC06B4"/>
    <w:rsid w:val="00BC0733"/>
    <w:rsid w:val="00BC0742"/>
    <w:rsid w:val="00BC077A"/>
    <w:rsid w:val="00BC0782"/>
    <w:rsid w:val="00BC078C"/>
    <w:rsid w:val="00BC0797"/>
    <w:rsid w:val="00BC07FA"/>
    <w:rsid w:val="00BC0807"/>
    <w:rsid w:val="00BC0826"/>
    <w:rsid w:val="00BC082F"/>
    <w:rsid w:val="00BC0856"/>
    <w:rsid w:val="00BC0867"/>
    <w:rsid w:val="00BC08A1"/>
    <w:rsid w:val="00BC08B2"/>
    <w:rsid w:val="00BC08CD"/>
    <w:rsid w:val="00BC08D2"/>
    <w:rsid w:val="00BC08F4"/>
    <w:rsid w:val="00BC093F"/>
    <w:rsid w:val="00BC0959"/>
    <w:rsid w:val="00BC096C"/>
    <w:rsid w:val="00BC09B0"/>
    <w:rsid w:val="00BC09B7"/>
    <w:rsid w:val="00BC09DD"/>
    <w:rsid w:val="00BC09E9"/>
    <w:rsid w:val="00BC09FE"/>
    <w:rsid w:val="00BC0A1E"/>
    <w:rsid w:val="00BC0A2E"/>
    <w:rsid w:val="00BC0A5B"/>
    <w:rsid w:val="00BC0ADB"/>
    <w:rsid w:val="00BC0B78"/>
    <w:rsid w:val="00BC0BCB"/>
    <w:rsid w:val="00BC0BCC"/>
    <w:rsid w:val="00BC0BF6"/>
    <w:rsid w:val="00BC0BFD"/>
    <w:rsid w:val="00BC0C02"/>
    <w:rsid w:val="00BC0C1D"/>
    <w:rsid w:val="00BC0C31"/>
    <w:rsid w:val="00BC0C48"/>
    <w:rsid w:val="00BC0CBF"/>
    <w:rsid w:val="00BC0CE3"/>
    <w:rsid w:val="00BC0CE4"/>
    <w:rsid w:val="00BC0CE8"/>
    <w:rsid w:val="00BC0D0C"/>
    <w:rsid w:val="00BC0D18"/>
    <w:rsid w:val="00BC0D1A"/>
    <w:rsid w:val="00BC0D20"/>
    <w:rsid w:val="00BC0D41"/>
    <w:rsid w:val="00BC0D52"/>
    <w:rsid w:val="00BC0D98"/>
    <w:rsid w:val="00BC0DB7"/>
    <w:rsid w:val="00BC0DC9"/>
    <w:rsid w:val="00BC0DD0"/>
    <w:rsid w:val="00BC0E1B"/>
    <w:rsid w:val="00BC0E22"/>
    <w:rsid w:val="00BC0E4B"/>
    <w:rsid w:val="00BC0EA1"/>
    <w:rsid w:val="00BC0EAF"/>
    <w:rsid w:val="00BC0EBD"/>
    <w:rsid w:val="00BC0EDB"/>
    <w:rsid w:val="00BC0EF7"/>
    <w:rsid w:val="00BC0EF8"/>
    <w:rsid w:val="00BC0F27"/>
    <w:rsid w:val="00BC0F35"/>
    <w:rsid w:val="00BC0F75"/>
    <w:rsid w:val="00BC0F94"/>
    <w:rsid w:val="00BC0FAE"/>
    <w:rsid w:val="00BC0FB4"/>
    <w:rsid w:val="00BC0FD2"/>
    <w:rsid w:val="00BC0FFE"/>
    <w:rsid w:val="00BC105C"/>
    <w:rsid w:val="00BC10E0"/>
    <w:rsid w:val="00BC10F1"/>
    <w:rsid w:val="00BC111A"/>
    <w:rsid w:val="00BC1173"/>
    <w:rsid w:val="00BC11B0"/>
    <w:rsid w:val="00BC11BE"/>
    <w:rsid w:val="00BC11DB"/>
    <w:rsid w:val="00BC11E7"/>
    <w:rsid w:val="00BC1200"/>
    <w:rsid w:val="00BC122A"/>
    <w:rsid w:val="00BC1288"/>
    <w:rsid w:val="00BC128A"/>
    <w:rsid w:val="00BC12AD"/>
    <w:rsid w:val="00BC12BD"/>
    <w:rsid w:val="00BC12BF"/>
    <w:rsid w:val="00BC12CD"/>
    <w:rsid w:val="00BC12F2"/>
    <w:rsid w:val="00BC12FA"/>
    <w:rsid w:val="00BC131A"/>
    <w:rsid w:val="00BC131C"/>
    <w:rsid w:val="00BC134D"/>
    <w:rsid w:val="00BC1353"/>
    <w:rsid w:val="00BC1379"/>
    <w:rsid w:val="00BC1389"/>
    <w:rsid w:val="00BC13B9"/>
    <w:rsid w:val="00BC13BA"/>
    <w:rsid w:val="00BC13DF"/>
    <w:rsid w:val="00BC140B"/>
    <w:rsid w:val="00BC142D"/>
    <w:rsid w:val="00BC1432"/>
    <w:rsid w:val="00BC1471"/>
    <w:rsid w:val="00BC1478"/>
    <w:rsid w:val="00BC14AA"/>
    <w:rsid w:val="00BC14B4"/>
    <w:rsid w:val="00BC14B5"/>
    <w:rsid w:val="00BC1502"/>
    <w:rsid w:val="00BC1508"/>
    <w:rsid w:val="00BC1528"/>
    <w:rsid w:val="00BC153F"/>
    <w:rsid w:val="00BC1557"/>
    <w:rsid w:val="00BC156D"/>
    <w:rsid w:val="00BC1582"/>
    <w:rsid w:val="00BC15D4"/>
    <w:rsid w:val="00BC1600"/>
    <w:rsid w:val="00BC1636"/>
    <w:rsid w:val="00BC1671"/>
    <w:rsid w:val="00BC16BC"/>
    <w:rsid w:val="00BC16C6"/>
    <w:rsid w:val="00BC16D5"/>
    <w:rsid w:val="00BC16E7"/>
    <w:rsid w:val="00BC16FE"/>
    <w:rsid w:val="00BC1716"/>
    <w:rsid w:val="00BC174F"/>
    <w:rsid w:val="00BC1755"/>
    <w:rsid w:val="00BC1767"/>
    <w:rsid w:val="00BC1787"/>
    <w:rsid w:val="00BC1795"/>
    <w:rsid w:val="00BC17FC"/>
    <w:rsid w:val="00BC1805"/>
    <w:rsid w:val="00BC183A"/>
    <w:rsid w:val="00BC1873"/>
    <w:rsid w:val="00BC187D"/>
    <w:rsid w:val="00BC18A6"/>
    <w:rsid w:val="00BC18C9"/>
    <w:rsid w:val="00BC18D8"/>
    <w:rsid w:val="00BC18DC"/>
    <w:rsid w:val="00BC1906"/>
    <w:rsid w:val="00BC1952"/>
    <w:rsid w:val="00BC196C"/>
    <w:rsid w:val="00BC1A06"/>
    <w:rsid w:val="00BC1A3D"/>
    <w:rsid w:val="00BC1AA9"/>
    <w:rsid w:val="00BC1AD1"/>
    <w:rsid w:val="00BC1B86"/>
    <w:rsid w:val="00BC1B90"/>
    <w:rsid w:val="00BC1BB1"/>
    <w:rsid w:val="00BC1BDD"/>
    <w:rsid w:val="00BC1BE3"/>
    <w:rsid w:val="00BC1C51"/>
    <w:rsid w:val="00BC1C77"/>
    <w:rsid w:val="00BC1C7F"/>
    <w:rsid w:val="00BC1C99"/>
    <w:rsid w:val="00BC1CBB"/>
    <w:rsid w:val="00BC1CC2"/>
    <w:rsid w:val="00BC1CFE"/>
    <w:rsid w:val="00BC1D3B"/>
    <w:rsid w:val="00BC1D52"/>
    <w:rsid w:val="00BC1D5B"/>
    <w:rsid w:val="00BC1D71"/>
    <w:rsid w:val="00BC1D7D"/>
    <w:rsid w:val="00BC1DC7"/>
    <w:rsid w:val="00BC1DCF"/>
    <w:rsid w:val="00BC1E15"/>
    <w:rsid w:val="00BC1E36"/>
    <w:rsid w:val="00BC1E3B"/>
    <w:rsid w:val="00BC1E4D"/>
    <w:rsid w:val="00BC1E57"/>
    <w:rsid w:val="00BC1EC0"/>
    <w:rsid w:val="00BC1EC6"/>
    <w:rsid w:val="00BC1ED6"/>
    <w:rsid w:val="00BC1F09"/>
    <w:rsid w:val="00BC1F64"/>
    <w:rsid w:val="00BC1F7A"/>
    <w:rsid w:val="00BC1F9E"/>
    <w:rsid w:val="00BC1FB4"/>
    <w:rsid w:val="00BC1FE5"/>
    <w:rsid w:val="00BC1FFD"/>
    <w:rsid w:val="00BC2040"/>
    <w:rsid w:val="00BC204B"/>
    <w:rsid w:val="00BC2051"/>
    <w:rsid w:val="00BC206A"/>
    <w:rsid w:val="00BC207E"/>
    <w:rsid w:val="00BC20AC"/>
    <w:rsid w:val="00BC20CA"/>
    <w:rsid w:val="00BC20F1"/>
    <w:rsid w:val="00BC2123"/>
    <w:rsid w:val="00BC217F"/>
    <w:rsid w:val="00BC2180"/>
    <w:rsid w:val="00BC21AA"/>
    <w:rsid w:val="00BC21E1"/>
    <w:rsid w:val="00BC21EB"/>
    <w:rsid w:val="00BC21ED"/>
    <w:rsid w:val="00BC221D"/>
    <w:rsid w:val="00BC2228"/>
    <w:rsid w:val="00BC224D"/>
    <w:rsid w:val="00BC2295"/>
    <w:rsid w:val="00BC229A"/>
    <w:rsid w:val="00BC22C3"/>
    <w:rsid w:val="00BC22DC"/>
    <w:rsid w:val="00BC233F"/>
    <w:rsid w:val="00BC236D"/>
    <w:rsid w:val="00BC236E"/>
    <w:rsid w:val="00BC23AA"/>
    <w:rsid w:val="00BC23C0"/>
    <w:rsid w:val="00BC2402"/>
    <w:rsid w:val="00BC2423"/>
    <w:rsid w:val="00BC2431"/>
    <w:rsid w:val="00BC2442"/>
    <w:rsid w:val="00BC2443"/>
    <w:rsid w:val="00BC2447"/>
    <w:rsid w:val="00BC2448"/>
    <w:rsid w:val="00BC245F"/>
    <w:rsid w:val="00BC2485"/>
    <w:rsid w:val="00BC2496"/>
    <w:rsid w:val="00BC24CA"/>
    <w:rsid w:val="00BC24CC"/>
    <w:rsid w:val="00BC24D4"/>
    <w:rsid w:val="00BC251C"/>
    <w:rsid w:val="00BC2532"/>
    <w:rsid w:val="00BC253E"/>
    <w:rsid w:val="00BC257E"/>
    <w:rsid w:val="00BC258C"/>
    <w:rsid w:val="00BC25C9"/>
    <w:rsid w:val="00BC25CE"/>
    <w:rsid w:val="00BC25DD"/>
    <w:rsid w:val="00BC261D"/>
    <w:rsid w:val="00BC263C"/>
    <w:rsid w:val="00BC2670"/>
    <w:rsid w:val="00BC268D"/>
    <w:rsid w:val="00BC26AD"/>
    <w:rsid w:val="00BC26B7"/>
    <w:rsid w:val="00BC26E2"/>
    <w:rsid w:val="00BC26E6"/>
    <w:rsid w:val="00BC26EB"/>
    <w:rsid w:val="00BC2701"/>
    <w:rsid w:val="00BC271C"/>
    <w:rsid w:val="00BC2729"/>
    <w:rsid w:val="00BC2738"/>
    <w:rsid w:val="00BC2748"/>
    <w:rsid w:val="00BC2785"/>
    <w:rsid w:val="00BC27D1"/>
    <w:rsid w:val="00BC27FE"/>
    <w:rsid w:val="00BC2809"/>
    <w:rsid w:val="00BC280A"/>
    <w:rsid w:val="00BC2811"/>
    <w:rsid w:val="00BC2822"/>
    <w:rsid w:val="00BC2823"/>
    <w:rsid w:val="00BC2845"/>
    <w:rsid w:val="00BC2881"/>
    <w:rsid w:val="00BC2890"/>
    <w:rsid w:val="00BC2897"/>
    <w:rsid w:val="00BC28E4"/>
    <w:rsid w:val="00BC292B"/>
    <w:rsid w:val="00BC2947"/>
    <w:rsid w:val="00BC2989"/>
    <w:rsid w:val="00BC29A7"/>
    <w:rsid w:val="00BC2A1E"/>
    <w:rsid w:val="00BC2A41"/>
    <w:rsid w:val="00BC2A7D"/>
    <w:rsid w:val="00BC2A9B"/>
    <w:rsid w:val="00BC2ADC"/>
    <w:rsid w:val="00BC2AF0"/>
    <w:rsid w:val="00BC2B18"/>
    <w:rsid w:val="00BC2B35"/>
    <w:rsid w:val="00BC2B4A"/>
    <w:rsid w:val="00BC2B51"/>
    <w:rsid w:val="00BC2BC3"/>
    <w:rsid w:val="00BC2C01"/>
    <w:rsid w:val="00BC2C0F"/>
    <w:rsid w:val="00BC2C1C"/>
    <w:rsid w:val="00BC2C32"/>
    <w:rsid w:val="00BC2C49"/>
    <w:rsid w:val="00BC2C9B"/>
    <w:rsid w:val="00BC2CAE"/>
    <w:rsid w:val="00BC2CBB"/>
    <w:rsid w:val="00BC2D28"/>
    <w:rsid w:val="00BC2D43"/>
    <w:rsid w:val="00BC2D4A"/>
    <w:rsid w:val="00BC2D62"/>
    <w:rsid w:val="00BC2D87"/>
    <w:rsid w:val="00BC2D92"/>
    <w:rsid w:val="00BC2DA7"/>
    <w:rsid w:val="00BC2DB2"/>
    <w:rsid w:val="00BC2DB6"/>
    <w:rsid w:val="00BC2E00"/>
    <w:rsid w:val="00BC2E1F"/>
    <w:rsid w:val="00BC2E77"/>
    <w:rsid w:val="00BC2E82"/>
    <w:rsid w:val="00BC2EB4"/>
    <w:rsid w:val="00BC2ED9"/>
    <w:rsid w:val="00BC2EF1"/>
    <w:rsid w:val="00BC2F10"/>
    <w:rsid w:val="00BC2F33"/>
    <w:rsid w:val="00BC2F40"/>
    <w:rsid w:val="00BC2F4E"/>
    <w:rsid w:val="00BC2FA7"/>
    <w:rsid w:val="00BC2FF3"/>
    <w:rsid w:val="00BC2FF8"/>
    <w:rsid w:val="00BC300D"/>
    <w:rsid w:val="00BC303E"/>
    <w:rsid w:val="00BC303F"/>
    <w:rsid w:val="00BC3053"/>
    <w:rsid w:val="00BC3084"/>
    <w:rsid w:val="00BC30C2"/>
    <w:rsid w:val="00BC3103"/>
    <w:rsid w:val="00BC311D"/>
    <w:rsid w:val="00BC3134"/>
    <w:rsid w:val="00BC3154"/>
    <w:rsid w:val="00BC3156"/>
    <w:rsid w:val="00BC3181"/>
    <w:rsid w:val="00BC31B5"/>
    <w:rsid w:val="00BC31B8"/>
    <w:rsid w:val="00BC31D4"/>
    <w:rsid w:val="00BC31DB"/>
    <w:rsid w:val="00BC3209"/>
    <w:rsid w:val="00BC321A"/>
    <w:rsid w:val="00BC3254"/>
    <w:rsid w:val="00BC329D"/>
    <w:rsid w:val="00BC32BC"/>
    <w:rsid w:val="00BC32D8"/>
    <w:rsid w:val="00BC32EA"/>
    <w:rsid w:val="00BC3302"/>
    <w:rsid w:val="00BC3318"/>
    <w:rsid w:val="00BC331B"/>
    <w:rsid w:val="00BC3326"/>
    <w:rsid w:val="00BC33CE"/>
    <w:rsid w:val="00BC33D6"/>
    <w:rsid w:val="00BC340D"/>
    <w:rsid w:val="00BC3438"/>
    <w:rsid w:val="00BC345A"/>
    <w:rsid w:val="00BC3489"/>
    <w:rsid w:val="00BC34AD"/>
    <w:rsid w:val="00BC34C7"/>
    <w:rsid w:val="00BC34CC"/>
    <w:rsid w:val="00BC34DA"/>
    <w:rsid w:val="00BC3528"/>
    <w:rsid w:val="00BC354B"/>
    <w:rsid w:val="00BC358E"/>
    <w:rsid w:val="00BC3594"/>
    <w:rsid w:val="00BC3597"/>
    <w:rsid w:val="00BC35B7"/>
    <w:rsid w:val="00BC3658"/>
    <w:rsid w:val="00BC36A6"/>
    <w:rsid w:val="00BC36BE"/>
    <w:rsid w:val="00BC36DE"/>
    <w:rsid w:val="00BC36FA"/>
    <w:rsid w:val="00BC3713"/>
    <w:rsid w:val="00BC371F"/>
    <w:rsid w:val="00BC373E"/>
    <w:rsid w:val="00BC374C"/>
    <w:rsid w:val="00BC37B1"/>
    <w:rsid w:val="00BC3829"/>
    <w:rsid w:val="00BC383D"/>
    <w:rsid w:val="00BC3869"/>
    <w:rsid w:val="00BC387E"/>
    <w:rsid w:val="00BC3900"/>
    <w:rsid w:val="00BC3910"/>
    <w:rsid w:val="00BC395E"/>
    <w:rsid w:val="00BC3990"/>
    <w:rsid w:val="00BC39FC"/>
    <w:rsid w:val="00BC3A09"/>
    <w:rsid w:val="00BC3A44"/>
    <w:rsid w:val="00BC3A5D"/>
    <w:rsid w:val="00BC3A5F"/>
    <w:rsid w:val="00BC3A61"/>
    <w:rsid w:val="00BC3A6C"/>
    <w:rsid w:val="00BC3A6E"/>
    <w:rsid w:val="00BC3A89"/>
    <w:rsid w:val="00BC3AA1"/>
    <w:rsid w:val="00BC3AC2"/>
    <w:rsid w:val="00BC3AC3"/>
    <w:rsid w:val="00BC3AC4"/>
    <w:rsid w:val="00BC3B22"/>
    <w:rsid w:val="00BC3B29"/>
    <w:rsid w:val="00BC3B5F"/>
    <w:rsid w:val="00BC3B6C"/>
    <w:rsid w:val="00BC3B87"/>
    <w:rsid w:val="00BC3B90"/>
    <w:rsid w:val="00BC3BAC"/>
    <w:rsid w:val="00BC3BF5"/>
    <w:rsid w:val="00BC3C25"/>
    <w:rsid w:val="00BC3C39"/>
    <w:rsid w:val="00BC3C82"/>
    <w:rsid w:val="00BC3C85"/>
    <w:rsid w:val="00BC3C90"/>
    <w:rsid w:val="00BC3C98"/>
    <w:rsid w:val="00BC3D36"/>
    <w:rsid w:val="00BC3D43"/>
    <w:rsid w:val="00BC3DA3"/>
    <w:rsid w:val="00BC3DAD"/>
    <w:rsid w:val="00BC3DC1"/>
    <w:rsid w:val="00BC3DCB"/>
    <w:rsid w:val="00BC3DE6"/>
    <w:rsid w:val="00BC3DE7"/>
    <w:rsid w:val="00BC3E3D"/>
    <w:rsid w:val="00BC3EAA"/>
    <w:rsid w:val="00BC3EEB"/>
    <w:rsid w:val="00BC3F01"/>
    <w:rsid w:val="00BC3F20"/>
    <w:rsid w:val="00BC3F37"/>
    <w:rsid w:val="00BC3F41"/>
    <w:rsid w:val="00BC3F51"/>
    <w:rsid w:val="00BC3F85"/>
    <w:rsid w:val="00BC3F9A"/>
    <w:rsid w:val="00BC3FD4"/>
    <w:rsid w:val="00BC400B"/>
    <w:rsid w:val="00BC4014"/>
    <w:rsid w:val="00BC401A"/>
    <w:rsid w:val="00BC4040"/>
    <w:rsid w:val="00BC4046"/>
    <w:rsid w:val="00BC408D"/>
    <w:rsid w:val="00BC40AA"/>
    <w:rsid w:val="00BC40BA"/>
    <w:rsid w:val="00BC40CC"/>
    <w:rsid w:val="00BC40E6"/>
    <w:rsid w:val="00BC40F5"/>
    <w:rsid w:val="00BC4124"/>
    <w:rsid w:val="00BC413E"/>
    <w:rsid w:val="00BC4159"/>
    <w:rsid w:val="00BC41A1"/>
    <w:rsid w:val="00BC41B8"/>
    <w:rsid w:val="00BC41E0"/>
    <w:rsid w:val="00BC41F5"/>
    <w:rsid w:val="00BC4236"/>
    <w:rsid w:val="00BC4274"/>
    <w:rsid w:val="00BC42A6"/>
    <w:rsid w:val="00BC42B1"/>
    <w:rsid w:val="00BC42B4"/>
    <w:rsid w:val="00BC42C5"/>
    <w:rsid w:val="00BC42CD"/>
    <w:rsid w:val="00BC42EF"/>
    <w:rsid w:val="00BC42F1"/>
    <w:rsid w:val="00BC433B"/>
    <w:rsid w:val="00BC4352"/>
    <w:rsid w:val="00BC4377"/>
    <w:rsid w:val="00BC4394"/>
    <w:rsid w:val="00BC439F"/>
    <w:rsid w:val="00BC43A3"/>
    <w:rsid w:val="00BC43A9"/>
    <w:rsid w:val="00BC43E0"/>
    <w:rsid w:val="00BC43E3"/>
    <w:rsid w:val="00BC4402"/>
    <w:rsid w:val="00BC442F"/>
    <w:rsid w:val="00BC4462"/>
    <w:rsid w:val="00BC4468"/>
    <w:rsid w:val="00BC446F"/>
    <w:rsid w:val="00BC447C"/>
    <w:rsid w:val="00BC4482"/>
    <w:rsid w:val="00BC448B"/>
    <w:rsid w:val="00BC449A"/>
    <w:rsid w:val="00BC44AF"/>
    <w:rsid w:val="00BC451F"/>
    <w:rsid w:val="00BC454C"/>
    <w:rsid w:val="00BC455F"/>
    <w:rsid w:val="00BC4564"/>
    <w:rsid w:val="00BC4600"/>
    <w:rsid w:val="00BC4620"/>
    <w:rsid w:val="00BC462F"/>
    <w:rsid w:val="00BC4694"/>
    <w:rsid w:val="00BC46C3"/>
    <w:rsid w:val="00BC46CC"/>
    <w:rsid w:val="00BC46FC"/>
    <w:rsid w:val="00BC46FE"/>
    <w:rsid w:val="00BC4709"/>
    <w:rsid w:val="00BC4718"/>
    <w:rsid w:val="00BC474F"/>
    <w:rsid w:val="00BC47D0"/>
    <w:rsid w:val="00BC47D6"/>
    <w:rsid w:val="00BC47FD"/>
    <w:rsid w:val="00BC4802"/>
    <w:rsid w:val="00BC482C"/>
    <w:rsid w:val="00BC4834"/>
    <w:rsid w:val="00BC487F"/>
    <w:rsid w:val="00BC48DC"/>
    <w:rsid w:val="00BC4903"/>
    <w:rsid w:val="00BC4935"/>
    <w:rsid w:val="00BC496C"/>
    <w:rsid w:val="00BC4974"/>
    <w:rsid w:val="00BC4977"/>
    <w:rsid w:val="00BC497E"/>
    <w:rsid w:val="00BC49A4"/>
    <w:rsid w:val="00BC4A30"/>
    <w:rsid w:val="00BC4A42"/>
    <w:rsid w:val="00BC4A59"/>
    <w:rsid w:val="00BC4AA1"/>
    <w:rsid w:val="00BC4ABB"/>
    <w:rsid w:val="00BC4AC0"/>
    <w:rsid w:val="00BC4AF7"/>
    <w:rsid w:val="00BC4B22"/>
    <w:rsid w:val="00BC4B47"/>
    <w:rsid w:val="00BC4B51"/>
    <w:rsid w:val="00BC4BB0"/>
    <w:rsid w:val="00BC4BC5"/>
    <w:rsid w:val="00BC4BFB"/>
    <w:rsid w:val="00BC4C05"/>
    <w:rsid w:val="00BC4CAE"/>
    <w:rsid w:val="00BC4CD4"/>
    <w:rsid w:val="00BC4D13"/>
    <w:rsid w:val="00BC4D4B"/>
    <w:rsid w:val="00BC4D78"/>
    <w:rsid w:val="00BC4DBB"/>
    <w:rsid w:val="00BC4DD4"/>
    <w:rsid w:val="00BC4E14"/>
    <w:rsid w:val="00BC4E17"/>
    <w:rsid w:val="00BC4E22"/>
    <w:rsid w:val="00BC4E25"/>
    <w:rsid w:val="00BC4E60"/>
    <w:rsid w:val="00BC4E73"/>
    <w:rsid w:val="00BC4EE9"/>
    <w:rsid w:val="00BC4F3D"/>
    <w:rsid w:val="00BC4F44"/>
    <w:rsid w:val="00BC4F47"/>
    <w:rsid w:val="00BC4F5C"/>
    <w:rsid w:val="00BC4F61"/>
    <w:rsid w:val="00BC4F62"/>
    <w:rsid w:val="00BC4F9F"/>
    <w:rsid w:val="00BC4FAD"/>
    <w:rsid w:val="00BC4FB2"/>
    <w:rsid w:val="00BC4FE8"/>
    <w:rsid w:val="00BC4FFC"/>
    <w:rsid w:val="00BC500F"/>
    <w:rsid w:val="00BC5026"/>
    <w:rsid w:val="00BC5036"/>
    <w:rsid w:val="00BC5073"/>
    <w:rsid w:val="00BC50A1"/>
    <w:rsid w:val="00BC50A4"/>
    <w:rsid w:val="00BC50A8"/>
    <w:rsid w:val="00BC50F3"/>
    <w:rsid w:val="00BC5134"/>
    <w:rsid w:val="00BC5153"/>
    <w:rsid w:val="00BC5161"/>
    <w:rsid w:val="00BC517F"/>
    <w:rsid w:val="00BC51A0"/>
    <w:rsid w:val="00BC51A8"/>
    <w:rsid w:val="00BC51B4"/>
    <w:rsid w:val="00BC51BB"/>
    <w:rsid w:val="00BC51D3"/>
    <w:rsid w:val="00BC51E8"/>
    <w:rsid w:val="00BC51EB"/>
    <w:rsid w:val="00BC5209"/>
    <w:rsid w:val="00BC525A"/>
    <w:rsid w:val="00BC5265"/>
    <w:rsid w:val="00BC5280"/>
    <w:rsid w:val="00BC5281"/>
    <w:rsid w:val="00BC5309"/>
    <w:rsid w:val="00BC5334"/>
    <w:rsid w:val="00BC53A5"/>
    <w:rsid w:val="00BC53C9"/>
    <w:rsid w:val="00BC53E0"/>
    <w:rsid w:val="00BC53E1"/>
    <w:rsid w:val="00BC53E2"/>
    <w:rsid w:val="00BC541B"/>
    <w:rsid w:val="00BC5437"/>
    <w:rsid w:val="00BC5453"/>
    <w:rsid w:val="00BC5479"/>
    <w:rsid w:val="00BC547E"/>
    <w:rsid w:val="00BC54A1"/>
    <w:rsid w:val="00BC54A8"/>
    <w:rsid w:val="00BC54AC"/>
    <w:rsid w:val="00BC551F"/>
    <w:rsid w:val="00BC5528"/>
    <w:rsid w:val="00BC553A"/>
    <w:rsid w:val="00BC5554"/>
    <w:rsid w:val="00BC5555"/>
    <w:rsid w:val="00BC555C"/>
    <w:rsid w:val="00BC5578"/>
    <w:rsid w:val="00BC557C"/>
    <w:rsid w:val="00BC5584"/>
    <w:rsid w:val="00BC55B4"/>
    <w:rsid w:val="00BC55B9"/>
    <w:rsid w:val="00BC55DC"/>
    <w:rsid w:val="00BC55EF"/>
    <w:rsid w:val="00BC560E"/>
    <w:rsid w:val="00BC5610"/>
    <w:rsid w:val="00BC561A"/>
    <w:rsid w:val="00BC56B4"/>
    <w:rsid w:val="00BC570F"/>
    <w:rsid w:val="00BC5713"/>
    <w:rsid w:val="00BC571F"/>
    <w:rsid w:val="00BC5723"/>
    <w:rsid w:val="00BC5745"/>
    <w:rsid w:val="00BC574F"/>
    <w:rsid w:val="00BC5751"/>
    <w:rsid w:val="00BC5771"/>
    <w:rsid w:val="00BC57BE"/>
    <w:rsid w:val="00BC580A"/>
    <w:rsid w:val="00BC5874"/>
    <w:rsid w:val="00BC5879"/>
    <w:rsid w:val="00BC58A3"/>
    <w:rsid w:val="00BC58CE"/>
    <w:rsid w:val="00BC58FB"/>
    <w:rsid w:val="00BC590D"/>
    <w:rsid w:val="00BC5933"/>
    <w:rsid w:val="00BC593D"/>
    <w:rsid w:val="00BC594C"/>
    <w:rsid w:val="00BC5965"/>
    <w:rsid w:val="00BC5968"/>
    <w:rsid w:val="00BC59A5"/>
    <w:rsid w:val="00BC59F2"/>
    <w:rsid w:val="00BC5A24"/>
    <w:rsid w:val="00BC5A25"/>
    <w:rsid w:val="00BC5A4E"/>
    <w:rsid w:val="00BC5A70"/>
    <w:rsid w:val="00BC5A8D"/>
    <w:rsid w:val="00BC5A9D"/>
    <w:rsid w:val="00BC5AA5"/>
    <w:rsid w:val="00BC5B33"/>
    <w:rsid w:val="00BC5B48"/>
    <w:rsid w:val="00BC5B57"/>
    <w:rsid w:val="00BC5B82"/>
    <w:rsid w:val="00BC5BAB"/>
    <w:rsid w:val="00BC5BAD"/>
    <w:rsid w:val="00BC5BB2"/>
    <w:rsid w:val="00BC5BB6"/>
    <w:rsid w:val="00BC5BF3"/>
    <w:rsid w:val="00BC5C01"/>
    <w:rsid w:val="00BC5C1E"/>
    <w:rsid w:val="00BC5C4D"/>
    <w:rsid w:val="00BC5C56"/>
    <w:rsid w:val="00BC5D07"/>
    <w:rsid w:val="00BC5D25"/>
    <w:rsid w:val="00BC5D44"/>
    <w:rsid w:val="00BC5D9F"/>
    <w:rsid w:val="00BC5DA5"/>
    <w:rsid w:val="00BC5DC5"/>
    <w:rsid w:val="00BC5DD4"/>
    <w:rsid w:val="00BC5DF2"/>
    <w:rsid w:val="00BC5E02"/>
    <w:rsid w:val="00BC5E0A"/>
    <w:rsid w:val="00BC5E53"/>
    <w:rsid w:val="00BC5E58"/>
    <w:rsid w:val="00BC5E77"/>
    <w:rsid w:val="00BC5E8B"/>
    <w:rsid w:val="00BC5E8E"/>
    <w:rsid w:val="00BC5EAE"/>
    <w:rsid w:val="00BC5EED"/>
    <w:rsid w:val="00BC5F0D"/>
    <w:rsid w:val="00BC5F26"/>
    <w:rsid w:val="00BC5F7D"/>
    <w:rsid w:val="00BC5F8D"/>
    <w:rsid w:val="00BC5F99"/>
    <w:rsid w:val="00BC5F9C"/>
    <w:rsid w:val="00BC5FA2"/>
    <w:rsid w:val="00BC5FE4"/>
    <w:rsid w:val="00BC6066"/>
    <w:rsid w:val="00BC606A"/>
    <w:rsid w:val="00BC60A5"/>
    <w:rsid w:val="00BC60A8"/>
    <w:rsid w:val="00BC610B"/>
    <w:rsid w:val="00BC6132"/>
    <w:rsid w:val="00BC6133"/>
    <w:rsid w:val="00BC619E"/>
    <w:rsid w:val="00BC61A5"/>
    <w:rsid w:val="00BC61D8"/>
    <w:rsid w:val="00BC61E0"/>
    <w:rsid w:val="00BC6212"/>
    <w:rsid w:val="00BC6215"/>
    <w:rsid w:val="00BC6224"/>
    <w:rsid w:val="00BC6262"/>
    <w:rsid w:val="00BC627D"/>
    <w:rsid w:val="00BC62AA"/>
    <w:rsid w:val="00BC62B2"/>
    <w:rsid w:val="00BC62EB"/>
    <w:rsid w:val="00BC62EF"/>
    <w:rsid w:val="00BC62F3"/>
    <w:rsid w:val="00BC6322"/>
    <w:rsid w:val="00BC632A"/>
    <w:rsid w:val="00BC632D"/>
    <w:rsid w:val="00BC639B"/>
    <w:rsid w:val="00BC63A7"/>
    <w:rsid w:val="00BC63B8"/>
    <w:rsid w:val="00BC63CD"/>
    <w:rsid w:val="00BC63EE"/>
    <w:rsid w:val="00BC63EF"/>
    <w:rsid w:val="00BC6407"/>
    <w:rsid w:val="00BC643D"/>
    <w:rsid w:val="00BC64AC"/>
    <w:rsid w:val="00BC64B8"/>
    <w:rsid w:val="00BC64D8"/>
    <w:rsid w:val="00BC64DD"/>
    <w:rsid w:val="00BC650B"/>
    <w:rsid w:val="00BC6519"/>
    <w:rsid w:val="00BC6521"/>
    <w:rsid w:val="00BC6531"/>
    <w:rsid w:val="00BC6568"/>
    <w:rsid w:val="00BC6569"/>
    <w:rsid w:val="00BC658B"/>
    <w:rsid w:val="00BC659B"/>
    <w:rsid w:val="00BC65E3"/>
    <w:rsid w:val="00BC65F8"/>
    <w:rsid w:val="00BC661F"/>
    <w:rsid w:val="00BC66B6"/>
    <w:rsid w:val="00BC66D0"/>
    <w:rsid w:val="00BC66DC"/>
    <w:rsid w:val="00BC66E1"/>
    <w:rsid w:val="00BC674F"/>
    <w:rsid w:val="00BC6792"/>
    <w:rsid w:val="00BC6832"/>
    <w:rsid w:val="00BC684B"/>
    <w:rsid w:val="00BC68A3"/>
    <w:rsid w:val="00BC68AF"/>
    <w:rsid w:val="00BC68BE"/>
    <w:rsid w:val="00BC68F7"/>
    <w:rsid w:val="00BC68F8"/>
    <w:rsid w:val="00BC6919"/>
    <w:rsid w:val="00BC6954"/>
    <w:rsid w:val="00BC6979"/>
    <w:rsid w:val="00BC698B"/>
    <w:rsid w:val="00BC69C2"/>
    <w:rsid w:val="00BC69C7"/>
    <w:rsid w:val="00BC69D5"/>
    <w:rsid w:val="00BC69D8"/>
    <w:rsid w:val="00BC69ED"/>
    <w:rsid w:val="00BC6A36"/>
    <w:rsid w:val="00BC6A53"/>
    <w:rsid w:val="00BC6A73"/>
    <w:rsid w:val="00BC6A74"/>
    <w:rsid w:val="00BC6A99"/>
    <w:rsid w:val="00BC6AA1"/>
    <w:rsid w:val="00BC6AA8"/>
    <w:rsid w:val="00BC6B2D"/>
    <w:rsid w:val="00BC6B2F"/>
    <w:rsid w:val="00BC6B5D"/>
    <w:rsid w:val="00BC6B75"/>
    <w:rsid w:val="00BC6C6D"/>
    <w:rsid w:val="00BC6CFD"/>
    <w:rsid w:val="00BC6D01"/>
    <w:rsid w:val="00BC6D03"/>
    <w:rsid w:val="00BC6D37"/>
    <w:rsid w:val="00BC6D93"/>
    <w:rsid w:val="00BC6DA5"/>
    <w:rsid w:val="00BC6DAD"/>
    <w:rsid w:val="00BC6DC2"/>
    <w:rsid w:val="00BC6DC6"/>
    <w:rsid w:val="00BC6E05"/>
    <w:rsid w:val="00BC6E45"/>
    <w:rsid w:val="00BC6E4F"/>
    <w:rsid w:val="00BC6E68"/>
    <w:rsid w:val="00BC6ECD"/>
    <w:rsid w:val="00BC6F1B"/>
    <w:rsid w:val="00BC6F59"/>
    <w:rsid w:val="00BC6FA7"/>
    <w:rsid w:val="00BC6FB5"/>
    <w:rsid w:val="00BC6FB9"/>
    <w:rsid w:val="00BC6FE3"/>
    <w:rsid w:val="00BC7005"/>
    <w:rsid w:val="00BC7035"/>
    <w:rsid w:val="00BC703A"/>
    <w:rsid w:val="00BC7098"/>
    <w:rsid w:val="00BC709B"/>
    <w:rsid w:val="00BC7112"/>
    <w:rsid w:val="00BC715D"/>
    <w:rsid w:val="00BC716A"/>
    <w:rsid w:val="00BC7174"/>
    <w:rsid w:val="00BC717D"/>
    <w:rsid w:val="00BC71D8"/>
    <w:rsid w:val="00BC71E7"/>
    <w:rsid w:val="00BC71EC"/>
    <w:rsid w:val="00BC71F7"/>
    <w:rsid w:val="00BC71F9"/>
    <w:rsid w:val="00BC71FD"/>
    <w:rsid w:val="00BC71FE"/>
    <w:rsid w:val="00BC7200"/>
    <w:rsid w:val="00BC7214"/>
    <w:rsid w:val="00BC7215"/>
    <w:rsid w:val="00BC7247"/>
    <w:rsid w:val="00BC729B"/>
    <w:rsid w:val="00BC72BC"/>
    <w:rsid w:val="00BC72C0"/>
    <w:rsid w:val="00BC7347"/>
    <w:rsid w:val="00BC7363"/>
    <w:rsid w:val="00BC7399"/>
    <w:rsid w:val="00BC73A0"/>
    <w:rsid w:val="00BC73A4"/>
    <w:rsid w:val="00BC73CA"/>
    <w:rsid w:val="00BC73DB"/>
    <w:rsid w:val="00BC73E5"/>
    <w:rsid w:val="00BC740A"/>
    <w:rsid w:val="00BC7437"/>
    <w:rsid w:val="00BC746A"/>
    <w:rsid w:val="00BC74AD"/>
    <w:rsid w:val="00BC74C7"/>
    <w:rsid w:val="00BC74CC"/>
    <w:rsid w:val="00BC7500"/>
    <w:rsid w:val="00BC751E"/>
    <w:rsid w:val="00BC754B"/>
    <w:rsid w:val="00BC7566"/>
    <w:rsid w:val="00BC7582"/>
    <w:rsid w:val="00BC75C7"/>
    <w:rsid w:val="00BC75F1"/>
    <w:rsid w:val="00BC7635"/>
    <w:rsid w:val="00BC7647"/>
    <w:rsid w:val="00BC7676"/>
    <w:rsid w:val="00BC7678"/>
    <w:rsid w:val="00BC768C"/>
    <w:rsid w:val="00BC76CF"/>
    <w:rsid w:val="00BC76ED"/>
    <w:rsid w:val="00BC76F1"/>
    <w:rsid w:val="00BC7710"/>
    <w:rsid w:val="00BC773F"/>
    <w:rsid w:val="00BC7747"/>
    <w:rsid w:val="00BC775A"/>
    <w:rsid w:val="00BC77A9"/>
    <w:rsid w:val="00BC77B3"/>
    <w:rsid w:val="00BC77DA"/>
    <w:rsid w:val="00BC77E2"/>
    <w:rsid w:val="00BC7829"/>
    <w:rsid w:val="00BC7867"/>
    <w:rsid w:val="00BC7869"/>
    <w:rsid w:val="00BC787A"/>
    <w:rsid w:val="00BC789E"/>
    <w:rsid w:val="00BC789F"/>
    <w:rsid w:val="00BC78FA"/>
    <w:rsid w:val="00BC7915"/>
    <w:rsid w:val="00BC795C"/>
    <w:rsid w:val="00BC797A"/>
    <w:rsid w:val="00BC7990"/>
    <w:rsid w:val="00BC7A05"/>
    <w:rsid w:val="00BC7A50"/>
    <w:rsid w:val="00BC7A72"/>
    <w:rsid w:val="00BC7A7D"/>
    <w:rsid w:val="00BC7A81"/>
    <w:rsid w:val="00BC7AFC"/>
    <w:rsid w:val="00BC7BB5"/>
    <w:rsid w:val="00BC7BE2"/>
    <w:rsid w:val="00BC7BEA"/>
    <w:rsid w:val="00BC7BEB"/>
    <w:rsid w:val="00BC7C1E"/>
    <w:rsid w:val="00BC7C2D"/>
    <w:rsid w:val="00BC7C58"/>
    <w:rsid w:val="00BC7CC2"/>
    <w:rsid w:val="00BC7D03"/>
    <w:rsid w:val="00BC7D37"/>
    <w:rsid w:val="00BC7D39"/>
    <w:rsid w:val="00BC7D3A"/>
    <w:rsid w:val="00BC7D4A"/>
    <w:rsid w:val="00BC7D56"/>
    <w:rsid w:val="00BC7D69"/>
    <w:rsid w:val="00BC7D87"/>
    <w:rsid w:val="00BC7D93"/>
    <w:rsid w:val="00BC7DAA"/>
    <w:rsid w:val="00BC7DCB"/>
    <w:rsid w:val="00BC7DE3"/>
    <w:rsid w:val="00BC7E17"/>
    <w:rsid w:val="00BC7E55"/>
    <w:rsid w:val="00BC7E77"/>
    <w:rsid w:val="00BC7E80"/>
    <w:rsid w:val="00BC7E83"/>
    <w:rsid w:val="00BC7FB3"/>
    <w:rsid w:val="00BC7FDD"/>
    <w:rsid w:val="00BD0028"/>
    <w:rsid w:val="00BD002A"/>
    <w:rsid w:val="00BD0056"/>
    <w:rsid w:val="00BD006B"/>
    <w:rsid w:val="00BD0074"/>
    <w:rsid w:val="00BD0091"/>
    <w:rsid w:val="00BD00AB"/>
    <w:rsid w:val="00BD00B4"/>
    <w:rsid w:val="00BD00C7"/>
    <w:rsid w:val="00BD00CE"/>
    <w:rsid w:val="00BD00CF"/>
    <w:rsid w:val="00BD0120"/>
    <w:rsid w:val="00BD013F"/>
    <w:rsid w:val="00BD0155"/>
    <w:rsid w:val="00BD015A"/>
    <w:rsid w:val="00BD015E"/>
    <w:rsid w:val="00BD0166"/>
    <w:rsid w:val="00BD016C"/>
    <w:rsid w:val="00BD01A7"/>
    <w:rsid w:val="00BD01B6"/>
    <w:rsid w:val="00BD01EA"/>
    <w:rsid w:val="00BD01EC"/>
    <w:rsid w:val="00BD01F9"/>
    <w:rsid w:val="00BD022A"/>
    <w:rsid w:val="00BD027F"/>
    <w:rsid w:val="00BD02B6"/>
    <w:rsid w:val="00BD02C8"/>
    <w:rsid w:val="00BD031E"/>
    <w:rsid w:val="00BD0332"/>
    <w:rsid w:val="00BD0370"/>
    <w:rsid w:val="00BD03B0"/>
    <w:rsid w:val="00BD03BE"/>
    <w:rsid w:val="00BD03F8"/>
    <w:rsid w:val="00BD03FA"/>
    <w:rsid w:val="00BD0428"/>
    <w:rsid w:val="00BD0430"/>
    <w:rsid w:val="00BD0447"/>
    <w:rsid w:val="00BD0455"/>
    <w:rsid w:val="00BD046F"/>
    <w:rsid w:val="00BD0488"/>
    <w:rsid w:val="00BD04A9"/>
    <w:rsid w:val="00BD04AA"/>
    <w:rsid w:val="00BD04D5"/>
    <w:rsid w:val="00BD0520"/>
    <w:rsid w:val="00BD0535"/>
    <w:rsid w:val="00BD0557"/>
    <w:rsid w:val="00BD0558"/>
    <w:rsid w:val="00BD05C5"/>
    <w:rsid w:val="00BD05EA"/>
    <w:rsid w:val="00BD05EC"/>
    <w:rsid w:val="00BD0621"/>
    <w:rsid w:val="00BD063F"/>
    <w:rsid w:val="00BD065B"/>
    <w:rsid w:val="00BD0662"/>
    <w:rsid w:val="00BD0671"/>
    <w:rsid w:val="00BD0676"/>
    <w:rsid w:val="00BD068E"/>
    <w:rsid w:val="00BD0690"/>
    <w:rsid w:val="00BD06B3"/>
    <w:rsid w:val="00BD06CA"/>
    <w:rsid w:val="00BD06CD"/>
    <w:rsid w:val="00BD06DF"/>
    <w:rsid w:val="00BD06F2"/>
    <w:rsid w:val="00BD06F6"/>
    <w:rsid w:val="00BD06FB"/>
    <w:rsid w:val="00BD071B"/>
    <w:rsid w:val="00BD0777"/>
    <w:rsid w:val="00BD077B"/>
    <w:rsid w:val="00BD07D0"/>
    <w:rsid w:val="00BD07EC"/>
    <w:rsid w:val="00BD0827"/>
    <w:rsid w:val="00BD086C"/>
    <w:rsid w:val="00BD087B"/>
    <w:rsid w:val="00BD089F"/>
    <w:rsid w:val="00BD08CB"/>
    <w:rsid w:val="00BD08D1"/>
    <w:rsid w:val="00BD08E1"/>
    <w:rsid w:val="00BD091B"/>
    <w:rsid w:val="00BD0988"/>
    <w:rsid w:val="00BD0991"/>
    <w:rsid w:val="00BD099D"/>
    <w:rsid w:val="00BD09A6"/>
    <w:rsid w:val="00BD09BA"/>
    <w:rsid w:val="00BD0A4F"/>
    <w:rsid w:val="00BD0A70"/>
    <w:rsid w:val="00BD0A7A"/>
    <w:rsid w:val="00BD0AD9"/>
    <w:rsid w:val="00BD0B38"/>
    <w:rsid w:val="00BD0BB0"/>
    <w:rsid w:val="00BD0BD1"/>
    <w:rsid w:val="00BD0BDC"/>
    <w:rsid w:val="00BD0BFA"/>
    <w:rsid w:val="00BD0C0D"/>
    <w:rsid w:val="00BD0C1E"/>
    <w:rsid w:val="00BD0C30"/>
    <w:rsid w:val="00BD0C4B"/>
    <w:rsid w:val="00BD0C64"/>
    <w:rsid w:val="00BD0C6F"/>
    <w:rsid w:val="00BD0C8D"/>
    <w:rsid w:val="00BD0CA7"/>
    <w:rsid w:val="00BD0CF9"/>
    <w:rsid w:val="00BD0CFA"/>
    <w:rsid w:val="00BD0CFC"/>
    <w:rsid w:val="00BD0D6C"/>
    <w:rsid w:val="00BD0D81"/>
    <w:rsid w:val="00BD0D86"/>
    <w:rsid w:val="00BD0D8E"/>
    <w:rsid w:val="00BD0D95"/>
    <w:rsid w:val="00BD0DC2"/>
    <w:rsid w:val="00BD0DDF"/>
    <w:rsid w:val="00BD0DE9"/>
    <w:rsid w:val="00BD0DF6"/>
    <w:rsid w:val="00BD0DFE"/>
    <w:rsid w:val="00BD0E07"/>
    <w:rsid w:val="00BD0E09"/>
    <w:rsid w:val="00BD0E16"/>
    <w:rsid w:val="00BD0E27"/>
    <w:rsid w:val="00BD0E3A"/>
    <w:rsid w:val="00BD0E52"/>
    <w:rsid w:val="00BD0E56"/>
    <w:rsid w:val="00BD0EA3"/>
    <w:rsid w:val="00BD0EB1"/>
    <w:rsid w:val="00BD0EDD"/>
    <w:rsid w:val="00BD0EDF"/>
    <w:rsid w:val="00BD0EEA"/>
    <w:rsid w:val="00BD0F36"/>
    <w:rsid w:val="00BD0FC2"/>
    <w:rsid w:val="00BD0FCB"/>
    <w:rsid w:val="00BD1014"/>
    <w:rsid w:val="00BD101B"/>
    <w:rsid w:val="00BD103D"/>
    <w:rsid w:val="00BD103F"/>
    <w:rsid w:val="00BD108C"/>
    <w:rsid w:val="00BD109B"/>
    <w:rsid w:val="00BD10CA"/>
    <w:rsid w:val="00BD10D6"/>
    <w:rsid w:val="00BD10DE"/>
    <w:rsid w:val="00BD10F0"/>
    <w:rsid w:val="00BD1118"/>
    <w:rsid w:val="00BD1128"/>
    <w:rsid w:val="00BD114C"/>
    <w:rsid w:val="00BD1166"/>
    <w:rsid w:val="00BD1170"/>
    <w:rsid w:val="00BD11D8"/>
    <w:rsid w:val="00BD1242"/>
    <w:rsid w:val="00BD1246"/>
    <w:rsid w:val="00BD125D"/>
    <w:rsid w:val="00BD1281"/>
    <w:rsid w:val="00BD12E2"/>
    <w:rsid w:val="00BD131E"/>
    <w:rsid w:val="00BD13C9"/>
    <w:rsid w:val="00BD13CF"/>
    <w:rsid w:val="00BD13DB"/>
    <w:rsid w:val="00BD13ED"/>
    <w:rsid w:val="00BD13EE"/>
    <w:rsid w:val="00BD141A"/>
    <w:rsid w:val="00BD1459"/>
    <w:rsid w:val="00BD1471"/>
    <w:rsid w:val="00BD1478"/>
    <w:rsid w:val="00BD149E"/>
    <w:rsid w:val="00BD14E6"/>
    <w:rsid w:val="00BD14ED"/>
    <w:rsid w:val="00BD14F8"/>
    <w:rsid w:val="00BD152C"/>
    <w:rsid w:val="00BD1552"/>
    <w:rsid w:val="00BD15E6"/>
    <w:rsid w:val="00BD15FE"/>
    <w:rsid w:val="00BD161B"/>
    <w:rsid w:val="00BD166C"/>
    <w:rsid w:val="00BD167C"/>
    <w:rsid w:val="00BD167E"/>
    <w:rsid w:val="00BD16E0"/>
    <w:rsid w:val="00BD16E5"/>
    <w:rsid w:val="00BD16EF"/>
    <w:rsid w:val="00BD16FD"/>
    <w:rsid w:val="00BD1706"/>
    <w:rsid w:val="00BD1731"/>
    <w:rsid w:val="00BD174A"/>
    <w:rsid w:val="00BD1763"/>
    <w:rsid w:val="00BD177F"/>
    <w:rsid w:val="00BD179D"/>
    <w:rsid w:val="00BD17A8"/>
    <w:rsid w:val="00BD17D5"/>
    <w:rsid w:val="00BD183A"/>
    <w:rsid w:val="00BD186D"/>
    <w:rsid w:val="00BD18C5"/>
    <w:rsid w:val="00BD1901"/>
    <w:rsid w:val="00BD1971"/>
    <w:rsid w:val="00BD19C4"/>
    <w:rsid w:val="00BD19DD"/>
    <w:rsid w:val="00BD19EA"/>
    <w:rsid w:val="00BD1A26"/>
    <w:rsid w:val="00BD1A35"/>
    <w:rsid w:val="00BD1A37"/>
    <w:rsid w:val="00BD1A3A"/>
    <w:rsid w:val="00BD1A48"/>
    <w:rsid w:val="00BD1A54"/>
    <w:rsid w:val="00BD1A6F"/>
    <w:rsid w:val="00BD1A8E"/>
    <w:rsid w:val="00BD1AC6"/>
    <w:rsid w:val="00BD1AE1"/>
    <w:rsid w:val="00BD1AFB"/>
    <w:rsid w:val="00BD1B68"/>
    <w:rsid w:val="00BD1B82"/>
    <w:rsid w:val="00BD1B99"/>
    <w:rsid w:val="00BD1BB8"/>
    <w:rsid w:val="00BD1BB9"/>
    <w:rsid w:val="00BD1BBF"/>
    <w:rsid w:val="00BD1BDC"/>
    <w:rsid w:val="00BD1C16"/>
    <w:rsid w:val="00BD1C1A"/>
    <w:rsid w:val="00BD1C38"/>
    <w:rsid w:val="00BD1CB4"/>
    <w:rsid w:val="00BD1D41"/>
    <w:rsid w:val="00BD1D64"/>
    <w:rsid w:val="00BD1D82"/>
    <w:rsid w:val="00BD1D9A"/>
    <w:rsid w:val="00BD1D9D"/>
    <w:rsid w:val="00BD1DA0"/>
    <w:rsid w:val="00BD1DD9"/>
    <w:rsid w:val="00BD1DDB"/>
    <w:rsid w:val="00BD1DF7"/>
    <w:rsid w:val="00BD1E36"/>
    <w:rsid w:val="00BD1E90"/>
    <w:rsid w:val="00BD1E91"/>
    <w:rsid w:val="00BD1ED4"/>
    <w:rsid w:val="00BD1F27"/>
    <w:rsid w:val="00BD1F4E"/>
    <w:rsid w:val="00BD1F62"/>
    <w:rsid w:val="00BD1F9D"/>
    <w:rsid w:val="00BD1FB3"/>
    <w:rsid w:val="00BD1FFD"/>
    <w:rsid w:val="00BD20E3"/>
    <w:rsid w:val="00BD20F3"/>
    <w:rsid w:val="00BD2108"/>
    <w:rsid w:val="00BD214B"/>
    <w:rsid w:val="00BD2162"/>
    <w:rsid w:val="00BD2163"/>
    <w:rsid w:val="00BD2164"/>
    <w:rsid w:val="00BD219F"/>
    <w:rsid w:val="00BD21C1"/>
    <w:rsid w:val="00BD21F8"/>
    <w:rsid w:val="00BD2219"/>
    <w:rsid w:val="00BD2238"/>
    <w:rsid w:val="00BD2250"/>
    <w:rsid w:val="00BD2258"/>
    <w:rsid w:val="00BD2270"/>
    <w:rsid w:val="00BD2296"/>
    <w:rsid w:val="00BD229B"/>
    <w:rsid w:val="00BD229D"/>
    <w:rsid w:val="00BD22EB"/>
    <w:rsid w:val="00BD2311"/>
    <w:rsid w:val="00BD2313"/>
    <w:rsid w:val="00BD232F"/>
    <w:rsid w:val="00BD233B"/>
    <w:rsid w:val="00BD2345"/>
    <w:rsid w:val="00BD2359"/>
    <w:rsid w:val="00BD2398"/>
    <w:rsid w:val="00BD23AF"/>
    <w:rsid w:val="00BD23C2"/>
    <w:rsid w:val="00BD23D6"/>
    <w:rsid w:val="00BD2430"/>
    <w:rsid w:val="00BD2438"/>
    <w:rsid w:val="00BD244E"/>
    <w:rsid w:val="00BD2454"/>
    <w:rsid w:val="00BD2459"/>
    <w:rsid w:val="00BD245D"/>
    <w:rsid w:val="00BD2478"/>
    <w:rsid w:val="00BD24AC"/>
    <w:rsid w:val="00BD24AE"/>
    <w:rsid w:val="00BD2563"/>
    <w:rsid w:val="00BD2568"/>
    <w:rsid w:val="00BD2586"/>
    <w:rsid w:val="00BD258C"/>
    <w:rsid w:val="00BD2592"/>
    <w:rsid w:val="00BD2597"/>
    <w:rsid w:val="00BD25AB"/>
    <w:rsid w:val="00BD25D9"/>
    <w:rsid w:val="00BD263F"/>
    <w:rsid w:val="00BD2644"/>
    <w:rsid w:val="00BD2659"/>
    <w:rsid w:val="00BD2665"/>
    <w:rsid w:val="00BD26D2"/>
    <w:rsid w:val="00BD26E1"/>
    <w:rsid w:val="00BD2772"/>
    <w:rsid w:val="00BD2791"/>
    <w:rsid w:val="00BD27A6"/>
    <w:rsid w:val="00BD27C9"/>
    <w:rsid w:val="00BD27E7"/>
    <w:rsid w:val="00BD27EF"/>
    <w:rsid w:val="00BD2834"/>
    <w:rsid w:val="00BD2863"/>
    <w:rsid w:val="00BD286A"/>
    <w:rsid w:val="00BD2872"/>
    <w:rsid w:val="00BD28B2"/>
    <w:rsid w:val="00BD28BD"/>
    <w:rsid w:val="00BD291E"/>
    <w:rsid w:val="00BD292B"/>
    <w:rsid w:val="00BD294D"/>
    <w:rsid w:val="00BD2955"/>
    <w:rsid w:val="00BD295A"/>
    <w:rsid w:val="00BD2994"/>
    <w:rsid w:val="00BD2A03"/>
    <w:rsid w:val="00BD2A06"/>
    <w:rsid w:val="00BD2A17"/>
    <w:rsid w:val="00BD2A2F"/>
    <w:rsid w:val="00BD2AAB"/>
    <w:rsid w:val="00BD2AD8"/>
    <w:rsid w:val="00BD2B1F"/>
    <w:rsid w:val="00BD2B3B"/>
    <w:rsid w:val="00BD2B6C"/>
    <w:rsid w:val="00BD2B85"/>
    <w:rsid w:val="00BD2C9A"/>
    <w:rsid w:val="00BD2CD1"/>
    <w:rsid w:val="00BD2D02"/>
    <w:rsid w:val="00BD2D03"/>
    <w:rsid w:val="00BD2D0A"/>
    <w:rsid w:val="00BD2D18"/>
    <w:rsid w:val="00BD2D1D"/>
    <w:rsid w:val="00BD2D2C"/>
    <w:rsid w:val="00BD2D70"/>
    <w:rsid w:val="00BD2D76"/>
    <w:rsid w:val="00BD2D7F"/>
    <w:rsid w:val="00BD2D81"/>
    <w:rsid w:val="00BD2D89"/>
    <w:rsid w:val="00BD2DA8"/>
    <w:rsid w:val="00BD2DFE"/>
    <w:rsid w:val="00BD2E2B"/>
    <w:rsid w:val="00BD2E7A"/>
    <w:rsid w:val="00BD2E82"/>
    <w:rsid w:val="00BD2E8B"/>
    <w:rsid w:val="00BD2EC7"/>
    <w:rsid w:val="00BD2F12"/>
    <w:rsid w:val="00BD2F1E"/>
    <w:rsid w:val="00BD2F5D"/>
    <w:rsid w:val="00BD300C"/>
    <w:rsid w:val="00BD3032"/>
    <w:rsid w:val="00BD307D"/>
    <w:rsid w:val="00BD30BC"/>
    <w:rsid w:val="00BD30C9"/>
    <w:rsid w:val="00BD30D9"/>
    <w:rsid w:val="00BD30EE"/>
    <w:rsid w:val="00BD31A0"/>
    <w:rsid w:val="00BD31A3"/>
    <w:rsid w:val="00BD3211"/>
    <w:rsid w:val="00BD3212"/>
    <w:rsid w:val="00BD3240"/>
    <w:rsid w:val="00BD3255"/>
    <w:rsid w:val="00BD3266"/>
    <w:rsid w:val="00BD3278"/>
    <w:rsid w:val="00BD32B2"/>
    <w:rsid w:val="00BD32F3"/>
    <w:rsid w:val="00BD3339"/>
    <w:rsid w:val="00BD3348"/>
    <w:rsid w:val="00BD334D"/>
    <w:rsid w:val="00BD3368"/>
    <w:rsid w:val="00BD3372"/>
    <w:rsid w:val="00BD337C"/>
    <w:rsid w:val="00BD3380"/>
    <w:rsid w:val="00BD33CB"/>
    <w:rsid w:val="00BD33F4"/>
    <w:rsid w:val="00BD3443"/>
    <w:rsid w:val="00BD345F"/>
    <w:rsid w:val="00BD3462"/>
    <w:rsid w:val="00BD3498"/>
    <w:rsid w:val="00BD34CB"/>
    <w:rsid w:val="00BD351F"/>
    <w:rsid w:val="00BD3549"/>
    <w:rsid w:val="00BD3585"/>
    <w:rsid w:val="00BD3599"/>
    <w:rsid w:val="00BD35BA"/>
    <w:rsid w:val="00BD35DB"/>
    <w:rsid w:val="00BD35F1"/>
    <w:rsid w:val="00BD3625"/>
    <w:rsid w:val="00BD3648"/>
    <w:rsid w:val="00BD364C"/>
    <w:rsid w:val="00BD366A"/>
    <w:rsid w:val="00BD3696"/>
    <w:rsid w:val="00BD36A6"/>
    <w:rsid w:val="00BD36B2"/>
    <w:rsid w:val="00BD36E8"/>
    <w:rsid w:val="00BD36F7"/>
    <w:rsid w:val="00BD36FD"/>
    <w:rsid w:val="00BD371D"/>
    <w:rsid w:val="00BD373B"/>
    <w:rsid w:val="00BD3766"/>
    <w:rsid w:val="00BD3780"/>
    <w:rsid w:val="00BD37BB"/>
    <w:rsid w:val="00BD37D8"/>
    <w:rsid w:val="00BD3882"/>
    <w:rsid w:val="00BD38B9"/>
    <w:rsid w:val="00BD3903"/>
    <w:rsid w:val="00BD3906"/>
    <w:rsid w:val="00BD3944"/>
    <w:rsid w:val="00BD3987"/>
    <w:rsid w:val="00BD39C5"/>
    <w:rsid w:val="00BD39FF"/>
    <w:rsid w:val="00BD3AAB"/>
    <w:rsid w:val="00BD3AB5"/>
    <w:rsid w:val="00BD3ACE"/>
    <w:rsid w:val="00BD3B17"/>
    <w:rsid w:val="00BD3B27"/>
    <w:rsid w:val="00BD3B2D"/>
    <w:rsid w:val="00BD3B49"/>
    <w:rsid w:val="00BD3B8E"/>
    <w:rsid w:val="00BD3BC0"/>
    <w:rsid w:val="00BD3BC5"/>
    <w:rsid w:val="00BD3BF0"/>
    <w:rsid w:val="00BD3C23"/>
    <w:rsid w:val="00BD3C2E"/>
    <w:rsid w:val="00BD3C2F"/>
    <w:rsid w:val="00BD3C3A"/>
    <w:rsid w:val="00BD3C72"/>
    <w:rsid w:val="00BD3C77"/>
    <w:rsid w:val="00BD3C83"/>
    <w:rsid w:val="00BD3C9B"/>
    <w:rsid w:val="00BD3CAA"/>
    <w:rsid w:val="00BD3CAC"/>
    <w:rsid w:val="00BD3CF1"/>
    <w:rsid w:val="00BD3D06"/>
    <w:rsid w:val="00BD3D0A"/>
    <w:rsid w:val="00BD3D27"/>
    <w:rsid w:val="00BD3D2F"/>
    <w:rsid w:val="00BD3D4B"/>
    <w:rsid w:val="00BD3D4D"/>
    <w:rsid w:val="00BD3D68"/>
    <w:rsid w:val="00BD3D6A"/>
    <w:rsid w:val="00BD3DCF"/>
    <w:rsid w:val="00BD3DE3"/>
    <w:rsid w:val="00BD3E40"/>
    <w:rsid w:val="00BD3E78"/>
    <w:rsid w:val="00BD3E90"/>
    <w:rsid w:val="00BD3EAF"/>
    <w:rsid w:val="00BD3EC2"/>
    <w:rsid w:val="00BD3EE0"/>
    <w:rsid w:val="00BD3F09"/>
    <w:rsid w:val="00BD3FAF"/>
    <w:rsid w:val="00BD3FB3"/>
    <w:rsid w:val="00BD400A"/>
    <w:rsid w:val="00BD401E"/>
    <w:rsid w:val="00BD404D"/>
    <w:rsid w:val="00BD4082"/>
    <w:rsid w:val="00BD4084"/>
    <w:rsid w:val="00BD4095"/>
    <w:rsid w:val="00BD40D3"/>
    <w:rsid w:val="00BD40DE"/>
    <w:rsid w:val="00BD40FA"/>
    <w:rsid w:val="00BD4106"/>
    <w:rsid w:val="00BD4118"/>
    <w:rsid w:val="00BD413E"/>
    <w:rsid w:val="00BD416C"/>
    <w:rsid w:val="00BD41B0"/>
    <w:rsid w:val="00BD4202"/>
    <w:rsid w:val="00BD4229"/>
    <w:rsid w:val="00BD4236"/>
    <w:rsid w:val="00BD4239"/>
    <w:rsid w:val="00BD4243"/>
    <w:rsid w:val="00BD424E"/>
    <w:rsid w:val="00BD4289"/>
    <w:rsid w:val="00BD42DC"/>
    <w:rsid w:val="00BD42E6"/>
    <w:rsid w:val="00BD42ED"/>
    <w:rsid w:val="00BD431A"/>
    <w:rsid w:val="00BD4339"/>
    <w:rsid w:val="00BD4368"/>
    <w:rsid w:val="00BD4390"/>
    <w:rsid w:val="00BD43BD"/>
    <w:rsid w:val="00BD43C8"/>
    <w:rsid w:val="00BD43CD"/>
    <w:rsid w:val="00BD43E5"/>
    <w:rsid w:val="00BD43FC"/>
    <w:rsid w:val="00BD4458"/>
    <w:rsid w:val="00BD4459"/>
    <w:rsid w:val="00BD4460"/>
    <w:rsid w:val="00BD449A"/>
    <w:rsid w:val="00BD44AC"/>
    <w:rsid w:val="00BD4500"/>
    <w:rsid w:val="00BD4569"/>
    <w:rsid w:val="00BD4579"/>
    <w:rsid w:val="00BD4615"/>
    <w:rsid w:val="00BD4646"/>
    <w:rsid w:val="00BD46A5"/>
    <w:rsid w:val="00BD46D0"/>
    <w:rsid w:val="00BD471C"/>
    <w:rsid w:val="00BD474A"/>
    <w:rsid w:val="00BD4766"/>
    <w:rsid w:val="00BD476B"/>
    <w:rsid w:val="00BD47C4"/>
    <w:rsid w:val="00BD47D0"/>
    <w:rsid w:val="00BD4814"/>
    <w:rsid w:val="00BD4836"/>
    <w:rsid w:val="00BD4890"/>
    <w:rsid w:val="00BD48A6"/>
    <w:rsid w:val="00BD48B8"/>
    <w:rsid w:val="00BD48C2"/>
    <w:rsid w:val="00BD4917"/>
    <w:rsid w:val="00BD4927"/>
    <w:rsid w:val="00BD4942"/>
    <w:rsid w:val="00BD4952"/>
    <w:rsid w:val="00BD49A8"/>
    <w:rsid w:val="00BD49C0"/>
    <w:rsid w:val="00BD49C3"/>
    <w:rsid w:val="00BD49F7"/>
    <w:rsid w:val="00BD4A0C"/>
    <w:rsid w:val="00BD4A19"/>
    <w:rsid w:val="00BD4A2E"/>
    <w:rsid w:val="00BD4A86"/>
    <w:rsid w:val="00BD4A8B"/>
    <w:rsid w:val="00BD4ADD"/>
    <w:rsid w:val="00BD4AE0"/>
    <w:rsid w:val="00BD4B48"/>
    <w:rsid w:val="00BD4B90"/>
    <w:rsid w:val="00BD4BAB"/>
    <w:rsid w:val="00BD4C1B"/>
    <w:rsid w:val="00BD4C5E"/>
    <w:rsid w:val="00BD4C66"/>
    <w:rsid w:val="00BD4C6B"/>
    <w:rsid w:val="00BD4CA7"/>
    <w:rsid w:val="00BD4CA8"/>
    <w:rsid w:val="00BD4CBD"/>
    <w:rsid w:val="00BD4CBF"/>
    <w:rsid w:val="00BD4D1E"/>
    <w:rsid w:val="00BD4D45"/>
    <w:rsid w:val="00BD4D79"/>
    <w:rsid w:val="00BD4DA8"/>
    <w:rsid w:val="00BD4DB3"/>
    <w:rsid w:val="00BD4DB8"/>
    <w:rsid w:val="00BD4DFB"/>
    <w:rsid w:val="00BD4E09"/>
    <w:rsid w:val="00BD4E0E"/>
    <w:rsid w:val="00BD4E15"/>
    <w:rsid w:val="00BD4E33"/>
    <w:rsid w:val="00BD4E4B"/>
    <w:rsid w:val="00BD4E96"/>
    <w:rsid w:val="00BD4EEB"/>
    <w:rsid w:val="00BD4F45"/>
    <w:rsid w:val="00BD4F4D"/>
    <w:rsid w:val="00BD4F61"/>
    <w:rsid w:val="00BD4F77"/>
    <w:rsid w:val="00BD4FAA"/>
    <w:rsid w:val="00BD4FB4"/>
    <w:rsid w:val="00BD4FC6"/>
    <w:rsid w:val="00BD4FE4"/>
    <w:rsid w:val="00BD4FEE"/>
    <w:rsid w:val="00BD5048"/>
    <w:rsid w:val="00BD505E"/>
    <w:rsid w:val="00BD5076"/>
    <w:rsid w:val="00BD5085"/>
    <w:rsid w:val="00BD50FC"/>
    <w:rsid w:val="00BD512C"/>
    <w:rsid w:val="00BD5140"/>
    <w:rsid w:val="00BD51B7"/>
    <w:rsid w:val="00BD51EC"/>
    <w:rsid w:val="00BD5208"/>
    <w:rsid w:val="00BD5229"/>
    <w:rsid w:val="00BD5267"/>
    <w:rsid w:val="00BD526D"/>
    <w:rsid w:val="00BD5290"/>
    <w:rsid w:val="00BD52AE"/>
    <w:rsid w:val="00BD52AF"/>
    <w:rsid w:val="00BD52B3"/>
    <w:rsid w:val="00BD52B6"/>
    <w:rsid w:val="00BD52BB"/>
    <w:rsid w:val="00BD52FB"/>
    <w:rsid w:val="00BD531B"/>
    <w:rsid w:val="00BD5324"/>
    <w:rsid w:val="00BD5327"/>
    <w:rsid w:val="00BD5341"/>
    <w:rsid w:val="00BD5373"/>
    <w:rsid w:val="00BD5387"/>
    <w:rsid w:val="00BD53E1"/>
    <w:rsid w:val="00BD53FF"/>
    <w:rsid w:val="00BD540D"/>
    <w:rsid w:val="00BD546A"/>
    <w:rsid w:val="00BD54A6"/>
    <w:rsid w:val="00BD54B2"/>
    <w:rsid w:val="00BD54BB"/>
    <w:rsid w:val="00BD54E7"/>
    <w:rsid w:val="00BD5503"/>
    <w:rsid w:val="00BD550C"/>
    <w:rsid w:val="00BD5515"/>
    <w:rsid w:val="00BD5539"/>
    <w:rsid w:val="00BD5548"/>
    <w:rsid w:val="00BD5553"/>
    <w:rsid w:val="00BD556C"/>
    <w:rsid w:val="00BD558D"/>
    <w:rsid w:val="00BD5592"/>
    <w:rsid w:val="00BD55D2"/>
    <w:rsid w:val="00BD55D7"/>
    <w:rsid w:val="00BD55FF"/>
    <w:rsid w:val="00BD5621"/>
    <w:rsid w:val="00BD564A"/>
    <w:rsid w:val="00BD566A"/>
    <w:rsid w:val="00BD56ED"/>
    <w:rsid w:val="00BD5715"/>
    <w:rsid w:val="00BD5727"/>
    <w:rsid w:val="00BD574D"/>
    <w:rsid w:val="00BD575B"/>
    <w:rsid w:val="00BD576D"/>
    <w:rsid w:val="00BD5796"/>
    <w:rsid w:val="00BD5798"/>
    <w:rsid w:val="00BD57A4"/>
    <w:rsid w:val="00BD57F6"/>
    <w:rsid w:val="00BD57FF"/>
    <w:rsid w:val="00BD580A"/>
    <w:rsid w:val="00BD588C"/>
    <w:rsid w:val="00BD589D"/>
    <w:rsid w:val="00BD58A5"/>
    <w:rsid w:val="00BD58A7"/>
    <w:rsid w:val="00BD58AD"/>
    <w:rsid w:val="00BD58F8"/>
    <w:rsid w:val="00BD591D"/>
    <w:rsid w:val="00BD5932"/>
    <w:rsid w:val="00BD594F"/>
    <w:rsid w:val="00BD5961"/>
    <w:rsid w:val="00BD597A"/>
    <w:rsid w:val="00BD598F"/>
    <w:rsid w:val="00BD59E6"/>
    <w:rsid w:val="00BD59F3"/>
    <w:rsid w:val="00BD5A19"/>
    <w:rsid w:val="00BD5A3F"/>
    <w:rsid w:val="00BD5A83"/>
    <w:rsid w:val="00BD5A9E"/>
    <w:rsid w:val="00BD5AF7"/>
    <w:rsid w:val="00BD5AFE"/>
    <w:rsid w:val="00BD5B82"/>
    <w:rsid w:val="00BD5B97"/>
    <w:rsid w:val="00BD5BB9"/>
    <w:rsid w:val="00BD5BC5"/>
    <w:rsid w:val="00BD5BFF"/>
    <w:rsid w:val="00BD5C87"/>
    <w:rsid w:val="00BD5CA8"/>
    <w:rsid w:val="00BD5CD7"/>
    <w:rsid w:val="00BD5D1C"/>
    <w:rsid w:val="00BD5D4A"/>
    <w:rsid w:val="00BD5D55"/>
    <w:rsid w:val="00BD5D6D"/>
    <w:rsid w:val="00BD5D70"/>
    <w:rsid w:val="00BD5DD7"/>
    <w:rsid w:val="00BD5E12"/>
    <w:rsid w:val="00BD5E18"/>
    <w:rsid w:val="00BD5E57"/>
    <w:rsid w:val="00BD5E60"/>
    <w:rsid w:val="00BD5E83"/>
    <w:rsid w:val="00BD5ED5"/>
    <w:rsid w:val="00BD5EE9"/>
    <w:rsid w:val="00BD5F61"/>
    <w:rsid w:val="00BD5F83"/>
    <w:rsid w:val="00BD5FB3"/>
    <w:rsid w:val="00BD5FE3"/>
    <w:rsid w:val="00BD5FE8"/>
    <w:rsid w:val="00BD604C"/>
    <w:rsid w:val="00BD6097"/>
    <w:rsid w:val="00BD60D6"/>
    <w:rsid w:val="00BD60E7"/>
    <w:rsid w:val="00BD61AA"/>
    <w:rsid w:val="00BD61B1"/>
    <w:rsid w:val="00BD61C5"/>
    <w:rsid w:val="00BD61D5"/>
    <w:rsid w:val="00BD61EA"/>
    <w:rsid w:val="00BD61F4"/>
    <w:rsid w:val="00BD620F"/>
    <w:rsid w:val="00BD622A"/>
    <w:rsid w:val="00BD6240"/>
    <w:rsid w:val="00BD630D"/>
    <w:rsid w:val="00BD632B"/>
    <w:rsid w:val="00BD632E"/>
    <w:rsid w:val="00BD6334"/>
    <w:rsid w:val="00BD633B"/>
    <w:rsid w:val="00BD6384"/>
    <w:rsid w:val="00BD63FB"/>
    <w:rsid w:val="00BD63FF"/>
    <w:rsid w:val="00BD6423"/>
    <w:rsid w:val="00BD6451"/>
    <w:rsid w:val="00BD6468"/>
    <w:rsid w:val="00BD647A"/>
    <w:rsid w:val="00BD6482"/>
    <w:rsid w:val="00BD64C4"/>
    <w:rsid w:val="00BD64C6"/>
    <w:rsid w:val="00BD64E8"/>
    <w:rsid w:val="00BD6522"/>
    <w:rsid w:val="00BD652B"/>
    <w:rsid w:val="00BD6549"/>
    <w:rsid w:val="00BD654F"/>
    <w:rsid w:val="00BD6551"/>
    <w:rsid w:val="00BD655E"/>
    <w:rsid w:val="00BD6560"/>
    <w:rsid w:val="00BD6585"/>
    <w:rsid w:val="00BD65A1"/>
    <w:rsid w:val="00BD65DA"/>
    <w:rsid w:val="00BD6615"/>
    <w:rsid w:val="00BD661C"/>
    <w:rsid w:val="00BD6644"/>
    <w:rsid w:val="00BD665A"/>
    <w:rsid w:val="00BD66A9"/>
    <w:rsid w:val="00BD66C2"/>
    <w:rsid w:val="00BD66F6"/>
    <w:rsid w:val="00BD6712"/>
    <w:rsid w:val="00BD6736"/>
    <w:rsid w:val="00BD674F"/>
    <w:rsid w:val="00BD6776"/>
    <w:rsid w:val="00BD6780"/>
    <w:rsid w:val="00BD67B7"/>
    <w:rsid w:val="00BD67E2"/>
    <w:rsid w:val="00BD682B"/>
    <w:rsid w:val="00BD6838"/>
    <w:rsid w:val="00BD685D"/>
    <w:rsid w:val="00BD686A"/>
    <w:rsid w:val="00BD6883"/>
    <w:rsid w:val="00BD68A4"/>
    <w:rsid w:val="00BD68B2"/>
    <w:rsid w:val="00BD68CB"/>
    <w:rsid w:val="00BD6962"/>
    <w:rsid w:val="00BD6969"/>
    <w:rsid w:val="00BD696F"/>
    <w:rsid w:val="00BD6972"/>
    <w:rsid w:val="00BD697D"/>
    <w:rsid w:val="00BD69E5"/>
    <w:rsid w:val="00BD6A0F"/>
    <w:rsid w:val="00BD6A39"/>
    <w:rsid w:val="00BD6A48"/>
    <w:rsid w:val="00BD6A83"/>
    <w:rsid w:val="00BD6A88"/>
    <w:rsid w:val="00BD6AA1"/>
    <w:rsid w:val="00BD6ADE"/>
    <w:rsid w:val="00BD6AE5"/>
    <w:rsid w:val="00BD6B2F"/>
    <w:rsid w:val="00BD6B53"/>
    <w:rsid w:val="00BD6B71"/>
    <w:rsid w:val="00BD6B84"/>
    <w:rsid w:val="00BD6B93"/>
    <w:rsid w:val="00BD6BB8"/>
    <w:rsid w:val="00BD6BCC"/>
    <w:rsid w:val="00BD6C07"/>
    <w:rsid w:val="00BD6C0B"/>
    <w:rsid w:val="00BD6C3E"/>
    <w:rsid w:val="00BD6C48"/>
    <w:rsid w:val="00BD6C49"/>
    <w:rsid w:val="00BD6C50"/>
    <w:rsid w:val="00BD6C51"/>
    <w:rsid w:val="00BD6C7F"/>
    <w:rsid w:val="00BD6C9E"/>
    <w:rsid w:val="00BD6CCF"/>
    <w:rsid w:val="00BD6CD7"/>
    <w:rsid w:val="00BD6CE4"/>
    <w:rsid w:val="00BD6CF3"/>
    <w:rsid w:val="00BD6D28"/>
    <w:rsid w:val="00BD6DBD"/>
    <w:rsid w:val="00BD6DD2"/>
    <w:rsid w:val="00BD6E37"/>
    <w:rsid w:val="00BD6E53"/>
    <w:rsid w:val="00BD6E78"/>
    <w:rsid w:val="00BD6E7F"/>
    <w:rsid w:val="00BD6EA5"/>
    <w:rsid w:val="00BD6EB4"/>
    <w:rsid w:val="00BD6F2B"/>
    <w:rsid w:val="00BD6F4F"/>
    <w:rsid w:val="00BD6F64"/>
    <w:rsid w:val="00BD6F9B"/>
    <w:rsid w:val="00BD6FA5"/>
    <w:rsid w:val="00BD6FDC"/>
    <w:rsid w:val="00BD6FE9"/>
    <w:rsid w:val="00BD6FF2"/>
    <w:rsid w:val="00BD6FF6"/>
    <w:rsid w:val="00BD7007"/>
    <w:rsid w:val="00BD7029"/>
    <w:rsid w:val="00BD7053"/>
    <w:rsid w:val="00BD70BA"/>
    <w:rsid w:val="00BD70C6"/>
    <w:rsid w:val="00BD7109"/>
    <w:rsid w:val="00BD710D"/>
    <w:rsid w:val="00BD7111"/>
    <w:rsid w:val="00BD7164"/>
    <w:rsid w:val="00BD717D"/>
    <w:rsid w:val="00BD722A"/>
    <w:rsid w:val="00BD7261"/>
    <w:rsid w:val="00BD72B4"/>
    <w:rsid w:val="00BD72B9"/>
    <w:rsid w:val="00BD72F1"/>
    <w:rsid w:val="00BD72FE"/>
    <w:rsid w:val="00BD730A"/>
    <w:rsid w:val="00BD7384"/>
    <w:rsid w:val="00BD739E"/>
    <w:rsid w:val="00BD73A5"/>
    <w:rsid w:val="00BD73F6"/>
    <w:rsid w:val="00BD742A"/>
    <w:rsid w:val="00BD744C"/>
    <w:rsid w:val="00BD7479"/>
    <w:rsid w:val="00BD748B"/>
    <w:rsid w:val="00BD74B0"/>
    <w:rsid w:val="00BD74F5"/>
    <w:rsid w:val="00BD7507"/>
    <w:rsid w:val="00BD752D"/>
    <w:rsid w:val="00BD7590"/>
    <w:rsid w:val="00BD75DE"/>
    <w:rsid w:val="00BD75F0"/>
    <w:rsid w:val="00BD75F4"/>
    <w:rsid w:val="00BD761A"/>
    <w:rsid w:val="00BD7635"/>
    <w:rsid w:val="00BD7643"/>
    <w:rsid w:val="00BD764D"/>
    <w:rsid w:val="00BD76D0"/>
    <w:rsid w:val="00BD76D3"/>
    <w:rsid w:val="00BD76DC"/>
    <w:rsid w:val="00BD7702"/>
    <w:rsid w:val="00BD7707"/>
    <w:rsid w:val="00BD7717"/>
    <w:rsid w:val="00BD7719"/>
    <w:rsid w:val="00BD771B"/>
    <w:rsid w:val="00BD7794"/>
    <w:rsid w:val="00BD77A4"/>
    <w:rsid w:val="00BD77B9"/>
    <w:rsid w:val="00BD77D3"/>
    <w:rsid w:val="00BD7805"/>
    <w:rsid w:val="00BD7809"/>
    <w:rsid w:val="00BD7854"/>
    <w:rsid w:val="00BD7868"/>
    <w:rsid w:val="00BD78D0"/>
    <w:rsid w:val="00BD78ED"/>
    <w:rsid w:val="00BD798B"/>
    <w:rsid w:val="00BD79B6"/>
    <w:rsid w:val="00BD7A24"/>
    <w:rsid w:val="00BD7A89"/>
    <w:rsid w:val="00BD7ABB"/>
    <w:rsid w:val="00BD7AEC"/>
    <w:rsid w:val="00BD7B07"/>
    <w:rsid w:val="00BD7B0F"/>
    <w:rsid w:val="00BD7B2A"/>
    <w:rsid w:val="00BD7B79"/>
    <w:rsid w:val="00BD7B7F"/>
    <w:rsid w:val="00BD7B94"/>
    <w:rsid w:val="00BD7B96"/>
    <w:rsid w:val="00BD7BAC"/>
    <w:rsid w:val="00BD7C49"/>
    <w:rsid w:val="00BD7C56"/>
    <w:rsid w:val="00BD7C61"/>
    <w:rsid w:val="00BD7C73"/>
    <w:rsid w:val="00BD7CB3"/>
    <w:rsid w:val="00BD7CC3"/>
    <w:rsid w:val="00BD7D25"/>
    <w:rsid w:val="00BD7D34"/>
    <w:rsid w:val="00BD7D40"/>
    <w:rsid w:val="00BD7D58"/>
    <w:rsid w:val="00BD7D6A"/>
    <w:rsid w:val="00BD7D92"/>
    <w:rsid w:val="00BD7DA3"/>
    <w:rsid w:val="00BD7DA4"/>
    <w:rsid w:val="00BD7DD8"/>
    <w:rsid w:val="00BD7DF3"/>
    <w:rsid w:val="00BD7DF8"/>
    <w:rsid w:val="00BD7DFB"/>
    <w:rsid w:val="00BD7E19"/>
    <w:rsid w:val="00BD7E21"/>
    <w:rsid w:val="00BD7E62"/>
    <w:rsid w:val="00BD7E73"/>
    <w:rsid w:val="00BD7E8C"/>
    <w:rsid w:val="00BD7EAD"/>
    <w:rsid w:val="00BD7EB9"/>
    <w:rsid w:val="00BD7ED4"/>
    <w:rsid w:val="00BD7F1A"/>
    <w:rsid w:val="00BD7F32"/>
    <w:rsid w:val="00BD7FB2"/>
    <w:rsid w:val="00BD7FC1"/>
    <w:rsid w:val="00BE0008"/>
    <w:rsid w:val="00BE001F"/>
    <w:rsid w:val="00BE002D"/>
    <w:rsid w:val="00BE0052"/>
    <w:rsid w:val="00BE0060"/>
    <w:rsid w:val="00BE00B9"/>
    <w:rsid w:val="00BE00F8"/>
    <w:rsid w:val="00BE0108"/>
    <w:rsid w:val="00BE012A"/>
    <w:rsid w:val="00BE0164"/>
    <w:rsid w:val="00BE0166"/>
    <w:rsid w:val="00BE016E"/>
    <w:rsid w:val="00BE0193"/>
    <w:rsid w:val="00BE01C6"/>
    <w:rsid w:val="00BE01E0"/>
    <w:rsid w:val="00BE01F3"/>
    <w:rsid w:val="00BE0207"/>
    <w:rsid w:val="00BE0219"/>
    <w:rsid w:val="00BE0288"/>
    <w:rsid w:val="00BE02D4"/>
    <w:rsid w:val="00BE0323"/>
    <w:rsid w:val="00BE0337"/>
    <w:rsid w:val="00BE0360"/>
    <w:rsid w:val="00BE036E"/>
    <w:rsid w:val="00BE0373"/>
    <w:rsid w:val="00BE0387"/>
    <w:rsid w:val="00BE038C"/>
    <w:rsid w:val="00BE03C1"/>
    <w:rsid w:val="00BE03D4"/>
    <w:rsid w:val="00BE0408"/>
    <w:rsid w:val="00BE0410"/>
    <w:rsid w:val="00BE0416"/>
    <w:rsid w:val="00BE042A"/>
    <w:rsid w:val="00BE042C"/>
    <w:rsid w:val="00BE048C"/>
    <w:rsid w:val="00BE04B1"/>
    <w:rsid w:val="00BE04CF"/>
    <w:rsid w:val="00BE0510"/>
    <w:rsid w:val="00BE0518"/>
    <w:rsid w:val="00BE0522"/>
    <w:rsid w:val="00BE053D"/>
    <w:rsid w:val="00BE056E"/>
    <w:rsid w:val="00BE0572"/>
    <w:rsid w:val="00BE05D8"/>
    <w:rsid w:val="00BE0607"/>
    <w:rsid w:val="00BE061A"/>
    <w:rsid w:val="00BE063A"/>
    <w:rsid w:val="00BE06AC"/>
    <w:rsid w:val="00BE071E"/>
    <w:rsid w:val="00BE0744"/>
    <w:rsid w:val="00BE0754"/>
    <w:rsid w:val="00BE076D"/>
    <w:rsid w:val="00BE07CB"/>
    <w:rsid w:val="00BE07DC"/>
    <w:rsid w:val="00BE0803"/>
    <w:rsid w:val="00BE0879"/>
    <w:rsid w:val="00BE0881"/>
    <w:rsid w:val="00BE088D"/>
    <w:rsid w:val="00BE08B1"/>
    <w:rsid w:val="00BE08BD"/>
    <w:rsid w:val="00BE08C1"/>
    <w:rsid w:val="00BE08F9"/>
    <w:rsid w:val="00BE08FC"/>
    <w:rsid w:val="00BE0904"/>
    <w:rsid w:val="00BE0916"/>
    <w:rsid w:val="00BE0953"/>
    <w:rsid w:val="00BE0987"/>
    <w:rsid w:val="00BE09B1"/>
    <w:rsid w:val="00BE09BB"/>
    <w:rsid w:val="00BE09C0"/>
    <w:rsid w:val="00BE09CE"/>
    <w:rsid w:val="00BE09D0"/>
    <w:rsid w:val="00BE09D8"/>
    <w:rsid w:val="00BE09FB"/>
    <w:rsid w:val="00BE0A3B"/>
    <w:rsid w:val="00BE0A41"/>
    <w:rsid w:val="00BE0A64"/>
    <w:rsid w:val="00BE0A65"/>
    <w:rsid w:val="00BE0A84"/>
    <w:rsid w:val="00BE0AE8"/>
    <w:rsid w:val="00BE0B0A"/>
    <w:rsid w:val="00BE0B1C"/>
    <w:rsid w:val="00BE0B47"/>
    <w:rsid w:val="00BE0B7D"/>
    <w:rsid w:val="00BE0B81"/>
    <w:rsid w:val="00BE0BBE"/>
    <w:rsid w:val="00BE0C00"/>
    <w:rsid w:val="00BE0C0A"/>
    <w:rsid w:val="00BE0C27"/>
    <w:rsid w:val="00BE0C31"/>
    <w:rsid w:val="00BE0C3E"/>
    <w:rsid w:val="00BE0C53"/>
    <w:rsid w:val="00BE0C7F"/>
    <w:rsid w:val="00BE0C85"/>
    <w:rsid w:val="00BE0C99"/>
    <w:rsid w:val="00BE0CA7"/>
    <w:rsid w:val="00BE0CCA"/>
    <w:rsid w:val="00BE0D0C"/>
    <w:rsid w:val="00BE0D11"/>
    <w:rsid w:val="00BE0D33"/>
    <w:rsid w:val="00BE0D7B"/>
    <w:rsid w:val="00BE0D82"/>
    <w:rsid w:val="00BE0DCC"/>
    <w:rsid w:val="00BE0E0C"/>
    <w:rsid w:val="00BE0E37"/>
    <w:rsid w:val="00BE0E3D"/>
    <w:rsid w:val="00BE0E4A"/>
    <w:rsid w:val="00BE0E6F"/>
    <w:rsid w:val="00BE0EE6"/>
    <w:rsid w:val="00BE0EE9"/>
    <w:rsid w:val="00BE0F10"/>
    <w:rsid w:val="00BE0F1F"/>
    <w:rsid w:val="00BE0F24"/>
    <w:rsid w:val="00BE0F52"/>
    <w:rsid w:val="00BE0F9E"/>
    <w:rsid w:val="00BE0FAB"/>
    <w:rsid w:val="00BE0FC4"/>
    <w:rsid w:val="00BE0FCC"/>
    <w:rsid w:val="00BE1015"/>
    <w:rsid w:val="00BE1046"/>
    <w:rsid w:val="00BE10A0"/>
    <w:rsid w:val="00BE10FA"/>
    <w:rsid w:val="00BE1100"/>
    <w:rsid w:val="00BE1130"/>
    <w:rsid w:val="00BE1144"/>
    <w:rsid w:val="00BE1145"/>
    <w:rsid w:val="00BE1188"/>
    <w:rsid w:val="00BE119C"/>
    <w:rsid w:val="00BE11BB"/>
    <w:rsid w:val="00BE11BE"/>
    <w:rsid w:val="00BE11EB"/>
    <w:rsid w:val="00BE1210"/>
    <w:rsid w:val="00BE122A"/>
    <w:rsid w:val="00BE123D"/>
    <w:rsid w:val="00BE124F"/>
    <w:rsid w:val="00BE1276"/>
    <w:rsid w:val="00BE1285"/>
    <w:rsid w:val="00BE12A5"/>
    <w:rsid w:val="00BE12CB"/>
    <w:rsid w:val="00BE12DC"/>
    <w:rsid w:val="00BE12E5"/>
    <w:rsid w:val="00BE1332"/>
    <w:rsid w:val="00BE134A"/>
    <w:rsid w:val="00BE1359"/>
    <w:rsid w:val="00BE1374"/>
    <w:rsid w:val="00BE139E"/>
    <w:rsid w:val="00BE13D2"/>
    <w:rsid w:val="00BE13E2"/>
    <w:rsid w:val="00BE13E4"/>
    <w:rsid w:val="00BE13F0"/>
    <w:rsid w:val="00BE1400"/>
    <w:rsid w:val="00BE1405"/>
    <w:rsid w:val="00BE1431"/>
    <w:rsid w:val="00BE1494"/>
    <w:rsid w:val="00BE14C2"/>
    <w:rsid w:val="00BE14C8"/>
    <w:rsid w:val="00BE14FF"/>
    <w:rsid w:val="00BE1502"/>
    <w:rsid w:val="00BE1507"/>
    <w:rsid w:val="00BE1542"/>
    <w:rsid w:val="00BE157C"/>
    <w:rsid w:val="00BE1585"/>
    <w:rsid w:val="00BE15D8"/>
    <w:rsid w:val="00BE15E5"/>
    <w:rsid w:val="00BE160C"/>
    <w:rsid w:val="00BE1624"/>
    <w:rsid w:val="00BE1626"/>
    <w:rsid w:val="00BE1661"/>
    <w:rsid w:val="00BE166B"/>
    <w:rsid w:val="00BE167E"/>
    <w:rsid w:val="00BE1686"/>
    <w:rsid w:val="00BE16B2"/>
    <w:rsid w:val="00BE16D1"/>
    <w:rsid w:val="00BE16D6"/>
    <w:rsid w:val="00BE16EA"/>
    <w:rsid w:val="00BE16EB"/>
    <w:rsid w:val="00BE16F4"/>
    <w:rsid w:val="00BE16FB"/>
    <w:rsid w:val="00BE170E"/>
    <w:rsid w:val="00BE1711"/>
    <w:rsid w:val="00BE1731"/>
    <w:rsid w:val="00BE1733"/>
    <w:rsid w:val="00BE1740"/>
    <w:rsid w:val="00BE1750"/>
    <w:rsid w:val="00BE1769"/>
    <w:rsid w:val="00BE178F"/>
    <w:rsid w:val="00BE17A3"/>
    <w:rsid w:val="00BE17C7"/>
    <w:rsid w:val="00BE17D2"/>
    <w:rsid w:val="00BE17E4"/>
    <w:rsid w:val="00BE1808"/>
    <w:rsid w:val="00BE1817"/>
    <w:rsid w:val="00BE1867"/>
    <w:rsid w:val="00BE18C1"/>
    <w:rsid w:val="00BE18C7"/>
    <w:rsid w:val="00BE193C"/>
    <w:rsid w:val="00BE196E"/>
    <w:rsid w:val="00BE1A22"/>
    <w:rsid w:val="00BE1A46"/>
    <w:rsid w:val="00BE1A4E"/>
    <w:rsid w:val="00BE1A67"/>
    <w:rsid w:val="00BE1A86"/>
    <w:rsid w:val="00BE1AD3"/>
    <w:rsid w:val="00BE1AE6"/>
    <w:rsid w:val="00BE1B29"/>
    <w:rsid w:val="00BE1B4A"/>
    <w:rsid w:val="00BE1B84"/>
    <w:rsid w:val="00BE1BFD"/>
    <w:rsid w:val="00BE1C01"/>
    <w:rsid w:val="00BE1C36"/>
    <w:rsid w:val="00BE1C57"/>
    <w:rsid w:val="00BE1CA6"/>
    <w:rsid w:val="00BE1CC3"/>
    <w:rsid w:val="00BE1CC6"/>
    <w:rsid w:val="00BE1CE7"/>
    <w:rsid w:val="00BE1CE8"/>
    <w:rsid w:val="00BE1CF8"/>
    <w:rsid w:val="00BE1D41"/>
    <w:rsid w:val="00BE1D42"/>
    <w:rsid w:val="00BE1D64"/>
    <w:rsid w:val="00BE1D7E"/>
    <w:rsid w:val="00BE1D8D"/>
    <w:rsid w:val="00BE1DC4"/>
    <w:rsid w:val="00BE1DD2"/>
    <w:rsid w:val="00BE1DFC"/>
    <w:rsid w:val="00BE1DFE"/>
    <w:rsid w:val="00BE1E37"/>
    <w:rsid w:val="00BE1E3B"/>
    <w:rsid w:val="00BE1E51"/>
    <w:rsid w:val="00BE1E5C"/>
    <w:rsid w:val="00BE1F10"/>
    <w:rsid w:val="00BE1F1F"/>
    <w:rsid w:val="00BE1F28"/>
    <w:rsid w:val="00BE1F76"/>
    <w:rsid w:val="00BE1F7A"/>
    <w:rsid w:val="00BE1FFB"/>
    <w:rsid w:val="00BE201E"/>
    <w:rsid w:val="00BE2066"/>
    <w:rsid w:val="00BE206A"/>
    <w:rsid w:val="00BE2092"/>
    <w:rsid w:val="00BE209E"/>
    <w:rsid w:val="00BE2138"/>
    <w:rsid w:val="00BE21A6"/>
    <w:rsid w:val="00BE221E"/>
    <w:rsid w:val="00BE2246"/>
    <w:rsid w:val="00BE2299"/>
    <w:rsid w:val="00BE2327"/>
    <w:rsid w:val="00BE2342"/>
    <w:rsid w:val="00BE2346"/>
    <w:rsid w:val="00BE237F"/>
    <w:rsid w:val="00BE23A4"/>
    <w:rsid w:val="00BE23CE"/>
    <w:rsid w:val="00BE23E2"/>
    <w:rsid w:val="00BE2410"/>
    <w:rsid w:val="00BE2434"/>
    <w:rsid w:val="00BE2436"/>
    <w:rsid w:val="00BE243E"/>
    <w:rsid w:val="00BE244D"/>
    <w:rsid w:val="00BE24B7"/>
    <w:rsid w:val="00BE24CD"/>
    <w:rsid w:val="00BE2503"/>
    <w:rsid w:val="00BE2518"/>
    <w:rsid w:val="00BE251F"/>
    <w:rsid w:val="00BE2540"/>
    <w:rsid w:val="00BE2542"/>
    <w:rsid w:val="00BE2554"/>
    <w:rsid w:val="00BE2586"/>
    <w:rsid w:val="00BE25D0"/>
    <w:rsid w:val="00BE25E0"/>
    <w:rsid w:val="00BE2629"/>
    <w:rsid w:val="00BE2659"/>
    <w:rsid w:val="00BE265F"/>
    <w:rsid w:val="00BE267C"/>
    <w:rsid w:val="00BE2680"/>
    <w:rsid w:val="00BE2683"/>
    <w:rsid w:val="00BE2695"/>
    <w:rsid w:val="00BE269F"/>
    <w:rsid w:val="00BE26D6"/>
    <w:rsid w:val="00BE26D7"/>
    <w:rsid w:val="00BE2711"/>
    <w:rsid w:val="00BE272D"/>
    <w:rsid w:val="00BE2745"/>
    <w:rsid w:val="00BE2765"/>
    <w:rsid w:val="00BE27A2"/>
    <w:rsid w:val="00BE27AB"/>
    <w:rsid w:val="00BE27CF"/>
    <w:rsid w:val="00BE27FE"/>
    <w:rsid w:val="00BE2819"/>
    <w:rsid w:val="00BE2820"/>
    <w:rsid w:val="00BE2836"/>
    <w:rsid w:val="00BE2857"/>
    <w:rsid w:val="00BE28A2"/>
    <w:rsid w:val="00BE28F5"/>
    <w:rsid w:val="00BE2918"/>
    <w:rsid w:val="00BE2957"/>
    <w:rsid w:val="00BE298C"/>
    <w:rsid w:val="00BE299E"/>
    <w:rsid w:val="00BE29A7"/>
    <w:rsid w:val="00BE29C7"/>
    <w:rsid w:val="00BE29E1"/>
    <w:rsid w:val="00BE29FC"/>
    <w:rsid w:val="00BE2A00"/>
    <w:rsid w:val="00BE2A28"/>
    <w:rsid w:val="00BE2A82"/>
    <w:rsid w:val="00BE2AAB"/>
    <w:rsid w:val="00BE2ACA"/>
    <w:rsid w:val="00BE2B41"/>
    <w:rsid w:val="00BE2B62"/>
    <w:rsid w:val="00BE2BAE"/>
    <w:rsid w:val="00BE2BC3"/>
    <w:rsid w:val="00BE2BDB"/>
    <w:rsid w:val="00BE2BE1"/>
    <w:rsid w:val="00BE2BF6"/>
    <w:rsid w:val="00BE2C0F"/>
    <w:rsid w:val="00BE2C64"/>
    <w:rsid w:val="00BE2C80"/>
    <w:rsid w:val="00BE2CB6"/>
    <w:rsid w:val="00BE2CC4"/>
    <w:rsid w:val="00BE2D40"/>
    <w:rsid w:val="00BE2DCB"/>
    <w:rsid w:val="00BE2DDF"/>
    <w:rsid w:val="00BE2E10"/>
    <w:rsid w:val="00BE2E4C"/>
    <w:rsid w:val="00BE2E80"/>
    <w:rsid w:val="00BE2E9F"/>
    <w:rsid w:val="00BE2EF8"/>
    <w:rsid w:val="00BE2F53"/>
    <w:rsid w:val="00BE2F57"/>
    <w:rsid w:val="00BE2F7E"/>
    <w:rsid w:val="00BE2FB3"/>
    <w:rsid w:val="00BE2FBF"/>
    <w:rsid w:val="00BE2FCA"/>
    <w:rsid w:val="00BE302B"/>
    <w:rsid w:val="00BE304F"/>
    <w:rsid w:val="00BE305D"/>
    <w:rsid w:val="00BE306D"/>
    <w:rsid w:val="00BE30C5"/>
    <w:rsid w:val="00BE30D1"/>
    <w:rsid w:val="00BE312A"/>
    <w:rsid w:val="00BE3132"/>
    <w:rsid w:val="00BE3135"/>
    <w:rsid w:val="00BE314D"/>
    <w:rsid w:val="00BE3153"/>
    <w:rsid w:val="00BE3157"/>
    <w:rsid w:val="00BE3171"/>
    <w:rsid w:val="00BE31BA"/>
    <w:rsid w:val="00BE31BF"/>
    <w:rsid w:val="00BE31D2"/>
    <w:rsid w:val="00BE323E"/>
    <w:rsid w:val="00BE3252"/>
    <w:rsid w:val="00BE3258"/>
    <w:rsid w:val="00BE3277"/>
    <w:rsid w:val="00BE329E"/>
    <w:rsid w:val="00BE32AC"/>
    <w:rsid w:val="00BE32C5"/>
    <w:rsid w:val="00BE32CE"/>
    <w:rsid w:val="00BE32F1"/>
    <w:rsid w:val="00BE330A"/>
    <w:rsid w:val="00BE3315"/>
    <w:rsid w:val="00BE3329"/>
    <w:rsid w:val="00BE334A"/>
    <w:rsid w:val="00BE3356"/>
    <w:rsid w:val="00BE3359"/>
    <w:rsid w:val="00BE335B"/>
    <w:rsid w:val="00BE3389"/>
    <w:rsid w:val="00BE33EE"/>
    <w:rsid w:val="00BE343C"/>
    <w:rsid w:val="00BE344C"/>
    <w:rsid w:val="00BE3453"/>
    <w:rsid w:val="00BE3464"/>
    <w:rsid w:val="00BE3472"/>
    <w:rsid w:val="00BE3488"/>
    <w:rsid w:val="00BE34D3"/>
    <w:rsid w:val="00BE3554"/>
    <w:rsid w:val="00BE356E"/>
    <w:rsid w:val="00BE3586"/>
    <w:rsid w:val="00BE35F2"/>
    <w:rsid w:val="00BE360E"/>
    <w:rsid w:val="00BE363F"/>
    <w:rsid w:val="00BE367A"/>
    <w:rsid w:val="00BE36BE"/>
    <w:rsid w:val="00BE36F3"/>
    <w:rsid w:val="00BE3715"/>
    <w:rsid w:val="00BE372A"/>
    <w:rsid w:val="00BE372E"/>
    <w:rsid w:val="00BE377F"/>
    <w:rsid w:val="00BE37C2"/>
    <w:rsid w:val="00BE37C7"/>
    <w:rsid w:val="00BE37CA"/>
    <w:rsid w:val="00BE37F4"/>
    <w:rsid w:val="00BE37F7"/>
    <w:rsid w:val="00BE3857"/>
    <w:rsid w:val="00BE3875"/>
    <w:rsid w:val="00BE388B"/>
    <w:rsid w:val="00BE389A"/>
    <w:rsid w:val="00BE3926"/>
    <w:rsid w:val="00BE3958"/>
    <w:rsid w:val="00BE3973"/>
    <w:rsid w:val="00BE3977"/>
    <w:rsid w:val="00BE397A"/>
    <w:rsid w:val="00BE3994"/>
    <w:rsid w:val="00BE39C5"/>
    <w:rsid w:val="00BE39CE"/>
    <w:rsid w:val="00BE39D2"/>
    <w:rsid w:val="00BE39DF"/>
    <w:rsid w:val="00BE3A0C"/>
    <w:rsid w:val="00BE3A1C"/>
    <w:rsid w:val="00BE3A38"/>
    <w:rsid w:val="00BE3A84"/>
    <w:rsid w:val="00BE3A8D"/>
    <w:rsid w:val="00BE3A9E"/>
    <w:rsid w:val="00BE3AE8"/>
    <w:rsid w:val="00BE3AEA"/>
    <w:rsid w:val="00BE3B05"/>
    <w:rsid w:val="00BE3B21"/>
    <w:rsid w:val="00BE3B66"/>
    <w:rsid w:val="00BE3BA4"/>
    <w:rsid w:val="00BE3BC2"/>
    <w:rsid w:val="00BE3BD8"/>
    <w:rsid w:val="00BE3BED"/>
    <w:rsid w:val="00BE3BF5"/>
    <w:rsid w:val="00BE3C0B"/>
    <w:rsid w:val="00BE3C27"/>
    <w:rsid w:val="00BE3C61"/>
    <w:rsid w:val="00BE3C64"/>
    <w:rsid w:val="00BE3C67"/>
    <w:rsid w:val="00BE3C72"/>
    <w:rsid w:val="00BE3CD2"/>
    <w:rsid w:val="00BE3CD3"/>
    <w:rsid w:val="00BE3CFE"/>
    <w:rsid w:val="00BE3D1B"/>
    <w:rsid w:val="00BE3D52"/>
    <w:rsid w:val="00BE3D5A"/>
    <w:rsid w:val="00BE3D76"/>
    <w:rsid w:val="00BE3D8D"/>
    <w:rsid w:val="00BE3DA6"/>
    <w:rsid w:val="00BE3DA7"/>
    <w:rsid w:val="00BE3E65"/>
    <w:rsid w:val="00BE3EDF"/>
    <w:rsid w:val="00BE3F00"/>
    <w:rsid w:val="00BE3F51"/>
    <w:rsid w:val="00BE3F62"/>
    <w:rsid w:val="00BE3F71"/>
    <w:rsid w:val="00BE3F9B"/>
    <w:rsid w:val="00BE3FB5"/>
    <w:rsid w:val="00BE3FC0"/>
    <w:rsid w:val="00BE4018"/>
    <w:rsid w:val="00BE4057"/>
    <w:rsid w:val="00BE405D"/>
    <w:rsid w:val="00BE4080"/>
    <w:rsid w:val="00BE408F"/>
    <w:rsid w:val="00BE409D"/>
    <w:rsid w:val="00BE40F5"/>
    <w:rsid w:val="00BE4131"/>
    <w:rsid w:val="00BE4159"/>
    <w:rsid w:val="00BE415C"/>
    <w:rsid w:val="00BE4170"/>
    <w:rsid w:val="00BE4181"/>
    <w:rsid w:val="00BE41C4"/>
    <w:rsid w:val="00BE41DA"/>
    <w:rsid w:val="00BE4203"/>
    <w:rsid w:val="00BE4235"/>
    <w:rsid w:val="00BE4249"/>
    <w:rsid w:val="00BE425E"/>
    <w:rsid w:val="00BE4268"/>
    <w:rsid w:val="00BE4280"/>
    <w:rsid w:val="00BE4297"/>
    <w:rsid w:val="00BE42AA"/>
    <w:rsid w:val="00BE42D0"/>
    <w:rsid w:val="00BE42FF"/>
    <w:rsid w:val="00BE4327"/>
    <w:rsid w:val="00BE4331"/>
    <w:rsid w:val="00BE4338"/>
    <w:rsid w:val="00BE433F"/>
    <w:rsid w:val="00BE4345"/>
    <w:rsid w:val="00BE4348"/>
    <w:rsid w:val="00BE4384"/>
    <w:rsid w:val="00BE439F"/>
    <w:rsid w:val="00BE43CE"/>
    <w:rsid w:val="00BE43ED"/>
    <w:rsid w:val="00BE4433"/>
    <w:rsid w:val="00BE444B"/>
    <w:rsid w:val="00BE4456"/>
    <w:rsid w:val="00BE4498"/>
    <w:rsid w:val="00BE44B9"/>
    <w:rsid w:val="00BE44EA"/>
    <w:rsid w:val="00BE44F3"/>
    <w:rsid w:val="00BE4524"/>
    <w:rsid w:val="00BE454A"/>
    <w:rsid w:val="00BE454D"/>
    <w:rsid w:val="00BE4575"/>
    <w:rsid w:val="00BE45C5"/>
    <w:rsid w:val="00BE4675"/>
    <w:rsid w:val="00BE4685"/>
    <w:rsid w:val="00BE4687"/>
    <w:rsid w:val="00BE46B1"/>
    <w:rsid w:val="00BE46EF"/>
    <w:rsid w:val="00BE471A"/>
    <w:rsid w:val="00BE4744"/>
    <w:rsid w:val="00BE4748"/>
    <w:rsid w:val="00BE4794"/>
    <w:rsid w:val="00BE47BF"/>
    <w:rsid w:val="00BE4806"/>
    <w:rsid w:val="00BE481E"/>
    <w:rsid w:val="00BE484B"/>
    <w:rsid w:val="00BE48E3"/>
    <w:rsid w:val="00BE4900"/>
    <w:rsid w:val="00BE494D"/>
    <w:rsid w:val="00BE4956"/>
    <w:rsid w:val="00BE498E"/>
    <w:rsid w:val="00BE4A2D"/>
    <w:rsid w:val="00BE4A44"/>
    <w:rsid w:val="00BE4A72"/>
    <w:rsid w:val="00BE4AB7"/>
    <w:rsid w:val="00BE4ADE"/>
    <w:rsid w:val="00BE4AF7"/>
    <w:rsid w:val="00BE4AFC"/>
    <w:rsid w:val="00BE4B69"/>
    <w:rsid w:val="00BE4BC7"/>
    <w:rsid w:val="00BE4BD4"/>
    <w:rsid w:val="00BE4BEE"/>
    <w:rsid w:val="00BE4C2A"/>
    <w:rsid w:val="00BE4C39"/>
    <w:rsid w:val="00BE4C41"/>
    <w:rsid w:val="00BE4C78"/>
    <w:rsid w:val="00BE4C84"/>
    <w:rsid w:val="00BE4CBF"/>
    <w:rsid w:val="00BE4CE3"/>
    <w:rsid w:val="00BE4CED"/>
    <w:rsid w:val="00BE4CF7"/>
    <w:rsid w:val="00BE4D63"/>
    <w:rsid w:val="00BE4D68"/>
    <w:rsid w:val="00BE4D82"/>
    <w:rsid w:val="00BE4D85"/>
    <w:rsid w:val="00BE4D97"/>
    <w:rsid w:val="00BE4DF9"/>
    <w:rsid w:val="00BE4E1B"/>
    <w:rsid w:val="00BE4E35"/>
    <w:rsid w:val="00BE4E38"/>
    <w:rsid w:val="00BE4E3F"/>
    <w:rsid w:val="00BE4E4B"/>
    <w:rsid w:val="00BE4E9A"/>
    <w:rsid w:val="00BE4EB2"/>
    <w:rsid w:val="00BE4EE0"/>
    <w:rsid w:val="00BE4EE8"/>
    <w:rsid w:val="00BE4F0D"/>
    <w:rsid w:val="00BE4F1F"/>
    <w:rsid w:val="00BE4F34"/>
    <w:rsid w:val="00BE4F7F"/>
    <w:rsid w:val="00BE4FC9"/>
    <w:rsid w:val="00BE4FDF"/>
    <w:rsid w:val="00BE4FE2"/>
    <w:rsid w:val="00BE4FF6"/>
    <w:rsid w:val="00BE5009"/>
    <w:rsid w:val="00BE500F"/>
    <w:rsid w:val="00BE501C"/>
    <w:rsid w:val="00BE5029"/>
    <w:rsid w:val="00BE5078"/>
    <w:rsid w:val="00BE5089"/>
    <w:rsid w:val="00BE5118"/>
    <w:rsid w:val="00BE511E"/>
    <w:rsid w:val="00BE512F"/>
    <w:rsid w:val="00BE514E"/>
    <w:rsid w:val="00BE517A"/>
    <w:rsid w:val="00BE51CB"/>
    <w:rsid w:val="00BE51FA"/>
    <w:rsid w:val="00BE5214"/>
    <w:rsid w:val="00BE5223"/>
    <w:rsid w:val="00BE5283"/>
    <w:rsid w:val="00BE5286"/>
    <w:rsid w:val="00BE52B3"/>
    <w:rsid w:val="00BE52F7"/>
    <w:rsid w:val="00BE5316"/>
    <w:rsid w:val="00BE5326"/>
    <w:rsid w:val="00BE5352"/>
    <w:rsid w:val="00BE5363"/>
    <w:rsid w:val="00BE5375"/>
    <w:rsid w:val="00BE53B6"/>
    <w:rsid w:val="00BE53C7"/>
    <w:rsid w:val="00BE53CF"/>
    <w:rsid w:val="00BE53D9"/>
    <w:rsid w:val="00BE540D"/>
    <w:rsid w:val="00BE543A"/>
    <w:rsid w:val="00BE547B"/>
    <w:rsid w:val="00BE5483"/>
    <w:rsid w:val="00BE54AD"/>
    <w:rsid w:val="00BE5530"/>
    <w:rsid w:val="00BE553B"/>
    <w:rsid w:val="00BE5580"/>
    <w:rsid w:val="00BE5586"/>
    <w:rsid w:val="00BE5589"/>
    <w:rsid w:val="00BE55A6"/>
    <w:rsid w:val="00BE55AE"/>
    <w:rsid w:val="00BE55B6"/>
    <w:rsid w:val="00BE55B9"/>
    <w:rsid w:val="00BE5601"/>
    <w:rsid w:val="00BE560A"/>
    <w:rsid w:val="00BE5635"/>
    <w:rsid w:val="00BE5678"/>
    <w:rsid w:val="00BE567E"/>
    <w:rsid w:val="00BE5682"/>
    <w:rsid w:val="00BE5688"/>
    <w:rsid w:val="00BE5692"/>
    <w:rsid w:val="00BE569C"/>
    <w:rsid w:val="00BE56B7"/>
    <w:rsid w:val="00BE56BF"/>
    <w:rsid w:val="00BE56C0"/>
    <w:rsid w:val="00BE56C3"/>
    <w:rsid w:val="00BE56CD"/>
    <w:rsid w:val="00BE56D8"/>
    <w:rsid w:val="00BE56E4"/>
    <w:rsid w:val="00BE5722"/>
    <w:rsid w:val="00BE5739"/>
    <w:rsid w:val="00BE5762"/>
    <w:rsid w:val="00BE576F"/>
    <w:rsid w:val="00BE5775"/>
    <w:rsid w:val="00BE5792"/>
    <w:rsid w:val="00BE5799"/>
    <w:rsid w:val="00BE57A7"/>
    <w:rsid w:val="00BE57CB"/>
    <w:rsid w:val="00BE57CC"/>
    <w:rsid w:val="00BE57EE"/>
    <w:rsid w:val="00BE5804"/>
    <w:rsid w:val="00BE5868"/>
    <w:rsid w:val="00BE586A"/>
    <w:rsid w:val="00BE58D0"/>
    <w:rsid w:val="00BE58FB"/>
    <w:rsid w:val="00BE595A"/>
    <w:rsid w:val="00BE5992"/>
    <w:rsid w:val="00BE5997"/>
    <w:rsid w:val="00BE59B9"/>
    <w:rsid w:val="00BE59C4"/>
    <w:rsid w:val="00BE5A50"/>
    <w:rsid w:val="00BE5A6D"/>
    <w:rsid w:val="00BE5A95"/>
    <w:rsid w:val="00BE5AC4"/>
    <w:rsid w:val="00BE5AF1"/>
    <w:rsid w:val="00BE5AF6"/>
    <w:rsid w:val="00BE5AFE"/>
    <w:rsid w:val="00BE5B1E"/>
    <w:rsid w:val="00BE5B51"/>
    <w:rsid w:val="00BE5B58"/>
    <w:rsid w:val="00BE5BAB"/>
    <w:rsid w:val="00BE5BB7"/>
    <w:rsid w:val="00BE5C0E"/>
    <w:rsid w:val="00BE5C1F"/>
    <w:rsid w:val="00BE5C29"/>
    <w:rsid w:val="00BE5C2F"/>
    <w:rsid w:val="00BE5C56"/>
    <w:rsid w:val="00BE5C8B"/>
    <w:rsid w:val="00BE5CAE"/>
    <w:rsid w:val="00BE5CC4"/>
    <w:rsid w:val="00BE5D23"/>
    <w:rsid w:val="00BE5DC0"/>
    <w:rsid w:val="00BE5DCF"/>
    <w:rsid w:val="00BE5E13"/>
    <w:rsid w:val="00BE5E1F"/>
    <w:rsid w:val="00BE5E30"/>
    <w:rsid w:val="00BE5E46"/>
    <w:rsid w:val="00BE5E53"/>
    <w:rsid w:val="00BE5E5D"/>
    <w:rsid w:val="00BE5E7F"/>
    <w:rsid w:val="00BE5E9A"/>
    <w:rsid w:val="00BE5EB3"/>
    <w:rsid w:val="00BE5F0F"/>
    <w:rsid w:val="00BE5F21"/>
    <w:rsid w:val="00BE5F46"/>
    <w:rsid w:val="00BE5F77"/>
    <w:rsid w:val="00BE5F84"/>
    <w:rsid w:val="00BE5F8C"/>
    <w:rsid w:val="00BE5FA4"/>
    <w:rsid w:val="00BE5FFE"/>
    <w:rsid w:val="00BE6015"/>
    <w:rsid w:val="00BE6033"/>
    <w:rsid w:val="00BE604A"/>
    <w:rsid w:val="00BE6059"/>
    <w:rsid w:val="00BE6069"/>
    <w:rsid w:val="00BE6094"/>
    <w:rsid w:val="00BE6099"/>
    <w:rsid w:val="00BE60A5"/>
    <w:rsid w:val="00BE60D2"/>
    <w:rsid w:val="00BE610B"/>
    <w:rsid w:val="00BE6122"/>
    <w:rsid w:val="00BE6147"/>
    <w:rsid w:val="00BE6197"/>
    <w:rsid w:val="00BE61A2"/>
    <w:rsid w:val="00BE61C1"/>
    <w:rsid w:val="00BE61D0"/>
    <w:rsid w:val="00BE61F8"/>
    <w:rsid w:val="00BE61F9"/>
    <w:rsid w:val="00BE620F"/>
    <w:rsid w:val="00BE621A"/>
    <w:rsid w:val="00BE6237"/>
    <w:rsid w:val="00BE62ED"/>
    <w:rsid w:val="00BE62F1"/>
    <w:rsid w:val="00BE62F5"/>
    <w:rsid w:val="00BE630A"/>
    <w:rsid w:val="00BE6311"/>
    <w:rsid w:val="00BE6333"/>
    <w:rsid w:val="00BE6358"/>
    <w:rsid w:val="00BE638F"/>
    <w:rsid w:val="00BE639F"/>
    <w:rsid w:val="00BE63AE"/>
    <w:rsid w:val="00BE63B2"/>
    <w:rsid w:val="00BE63B3"/>
    <w:rsid w:val="00BE63DC"/>
    <w:rsid w:val="00BE63E1"/>
    <w:rsid w:val="00BE6406"/>
    <w:rsid w:val="00BE6421"/>
    <w:rsid w:val="00BE6423"/>
    <w:rsid w:val="00BE642D"/>
    <w:rsid w:val="00BE642F"/>
    <w:rsid w:val="00BE647F"/>
    <w:rsid w:val="00BE648B"/>
    <w:rsid w:val="00BE648F"/>
    <w:rsid w:val="00BE6496"/>
    <w:rsid w:val="00BE64B6"/>
    <w:rsid w:val="00BE64C8"/>
    <w:rsid w:val="00BE64CC"/>
    <w:rsid w:val="00BE64D3"/>
    <w:rsid w:val="00BE64DC"/>
    <w:rsid w:val="00BE64FA"/>
    <w:rsid w:val="00BE6529"/>
    <w:rsid w:val="00BE6543"/>
    <w:rsid w:val="00BE659C"/>
    <w:rsid w:val="00BE65B0"/>
    <w:rsid w:val="00BE65D3"/>
    <w:rsid w:val="00BE6623"/>
    <w:rsid w:val="00BE6673"/>
    <w:rsid w:val="00BE66A6"/>
    <w:rsid w:val="00BE66B2"/>
    <w:rsid w:val="00BE66DC"/>
    <w:rsid w:val="00BE66FC"/>
    <w:rsid w:val="00BE673E"/>
    <w:rsid w:val="00BE677E"/>
    <w:rsid w:val="00BE67C1"/>
    <w:rsid w:val="00BE67C4"/>
    <w:rsid w:val="00BE67C7"/>
    <w:rsid w:val="00BE67C8"/>
    <w:rsid w:val="00BE67D3"/>
    <w:rsid w:val="00BE6833"/>
    <w:rsid w:val="00BE6835"/>
    <w:rsid w:val="00BE68CD"/>
    <w:rsid w:val="00BE68D4"/>
    <w:rsid w:val="00BE6911"/>
    <w:rsid w:val="00BE6929"/>
    <w:rsid w:val="00BE6932"/>
    <w:rsid w:val="00BE6988"/>
    <w:rsid w:val="00BE698E"/>
    <w:rsid w:val="00BE6999"/>
    <w:rsid w:val="00BE699B"/>
    <w:rsid w:val="00BE69EB"/>
    <w:rsid w:val="00BE6A04"/>
    <w:rsid w:val="00BE6A5E"/>
    <w:rsid w:val="00BE6A64"/>
    <w:rsid w:val="00BE6A6D"/>
    <w:rsid w:val="00BE6A73"/>
    <w:rsid w:val="00BE6A86"/>
    <w:rsid w:val="00BE6A87"/>
    <w:rsid w:val="00BE6AAC"/>
    <w:rsid w:val="00BE6AFE"/>
    <w:rsid w:val="00BE6B1C"/>
    <w:rsid w:val="00BE6B3C"/>
    <w:rsid w:val="00BE6B56"/>
    <w:rsid w:val="00BE6BC5"/>
    <w:rsid w:val="00BE6BEC"/>
    <w:rsid w:val="00BE6C04"/>
    <w:rsid w:val="00BE6C05"/>
    <w:rsid w:val="00BE6C1B"/>
    <w:rsid w:val="00BE6C78"/>
    <w:rsid w:val="00BE6C8F"/>
    <w:rsid w:val="00BE6CA5"/>
    <w:rsid w:val="00BE6CB3"/>
    <w:rsid w:val="00BE6CCA"/>
    <w:rsid w:val="00BE6CDD"/>
    <w:rsid w:val="00BE6CF0"/>
    <w:rsid w:val="00BE6D0D"/>
    <w:rsid w:val="00BE6D45"/>
    <w:rsid w:val="00BE6D63"/>
    <w:rsid w:val="00BE6DC2"/>
    <w:rsid w:val="00BE6E05"/>
    <w:rsid w:val="00BE6E22"/>
    <w:rsid w:val="00BE6E28"/>
    <w:rsid w:val="00BE6E38"/>
    <w:rsid w:val="00BE6E5B"/>
    <w:rsid w:val="00BE6E5F"/>
    <w:rsid w:val="00BE6E78"/>
    <w:rsid w:val="00BE6E87"/>
    <w:rsid w:val="00BE6EC0"/>
    <w:rsid w:val="00BE6ED7"/>
    <w:rsid w:val="00BE6ED8"/>
    <w:rsid w:val="00BE6EEF"/>
    <w:rsid w:val="00BE6F0C"/>
    <w:rsid w:val="00BE6F27"/>
    <w:rsid w:val="00BE6F44"/>
    <w:rsid w:val="00BE6F66"/>
    <w:rsid w:val="00BE6FEF"/>
    <w:rsid w:val="00BE6FF7"/>
    <w:rsid w:val="00BE7043"/>
    <w:rsid w:val="00BE7063"/>
    <w:rsid w:val="00BE7091"/>
    <w:rsid w:val="00BE70CE"/>
    <w:rsid w:val="00BE70DD"/>
    <w:rsid w:val="00BE70E0"/>
    <w:rsid w:val="00BE70FF"/>
    <w:rsid w:val="00BE715C"/>
    <w:rsid w:val="00BE7171"/>
    <w:rsid w:val="00BE71ED"/>
    <w:rsid w:val="00BE71F7"/>
    <w:rsid w:val="00BE7213"/>
    <w:rsid w:val="00BE722A"/>
    <w:rsid w:val="00BE722B"/>
    <w:rsid w:val="00BE7238"/>
    <w:rsid w:val="00BE7280"/>
    <w:rsid w:val="00BE730B"/>
    <w:rsid w:val="00BE734D"/>
    <w:rsid w:val="00BE73E5"/>
    <w:rsid w:val="00BE73F2"/>
    <w:rsid w:val="00BE7445"/>
    <w:rsid w:val="00BE7483"/>
    <w:rsid w:val="00BE748C"/>
    <w:rsid w:val="00BE749D"/>
    <w:rsid w:val="00BE74C8"/>
    <w:rsid w:val="00BE74D6"/>
    <w:rsid w:val="00BE7537"/>
    <w:rsid w:val="00BE7563"/>
    <w:rsid w:val="00BE75B6"/>
    <w:rsid w:val="00BE75D0"/>
    <w:rsid w:val="00BE75E8"/>
    <w:rsid w:val="00BE75EB"/>
    <w:rsid w:val="00BE764B"/>
    <w:rsid w:val="00BE765E"/>
    <w:rsid w:val="00BE76A1"/>
    <w:rsid w:val="00BE76B8"/>
    <w:rsid w:val="00BE76C6"/>
    <w:rsid w:val="00BE76D8"/>
    <w:rsid w:val="00BE76E1"/>
    <w:rsid w:val="00BE76FC"/>
    <w:rsid w:val="00BE7739"/>
    <w:rsid w:val="00BE7741"/>
    <w:rsid w:val="00BE774F"/>
    <w:rsid w:val="00BE7763"/>
    <w:rsid w:val="00BE776E"/>
    <w:rsid w:val="00BE7771"/>
    <w:rsid w:val="00BE778B"/>
    <w:rsid w:val="00BE77C6"/>
    <w:rsid w:val="00BE7811"/>
    <w:rsid w:val="00BE7812"/>
    <w:rsid w:val="00BE788A"/>
    <w:rsid w:val="00BE7954"/>
    <w:rsid w:val="00BE7972"/>
    <w:rsid w:val="00BE7976"/>
    <w:rsid w:val="00BE79AE"/>
    <w:rsid w:val="00BE79C2"/>
    <w:rsid w:val="00BE79ED"/>
    <w:rsid w:val="00BE79FD"/>
    <w:rsid w:val="00BE7A10"/>
    <w:rsid w:val="00BE7A34"/>
    <w:rsid w:val="00BE7A42"/>
    <w:rsid w:val="00BE7AE5"/>
    <w:rsid w:val="00BE7B2A"/>
    <w:rsid w:val="00BE7B40"/>
    <w:rsid w:val="00BE7B8A"/>
    <w:rsid w:val="00BE7B91"/>
    <w:rsid w:val="00BE7BBB"/>
    <w:rsid w:val="00BE7BC1"/>
    <w:rsid w:val="00BE7BD9"/>
    <w:rsid w:val="00BE7BE6"/>
    <w:rsid w:val="00BE7C53"/>
    <w:rsid w:val="00BE7CA0"/>
    <w:rsid w:val="00BE7CD3"/>
    <w:rsid w:val="00BE7CD7"/>
    <w:rsid w:val="00BE7CD8"/>
    <w:rsid w:val="00BE7D0F"/>
    <w:rsid w:val="00BE7D31"/>
    <w:rsid w:val="00BE7D76"/>
    <w:rsid w:val="00BE7D8C"/>
    <w:rsid w:val="00BE7DA5"/>
    <w:rsid w:val="00BE7E12"/>
    <w:rsid w:val="00BE7E79"/>
    <w:rsid w:val="00BE7E83"/>
    <w:rsid w:val="00BE7ED8"/>
    <w:rsid w:val="00BE7ED9"/>
    <w:rsid w:val="00BE7F1D"/>
    <w:rsid w:val="00BE7F82"/>
    <w:rsid w:val="00BE7F9B"/>
    <w:rsid w:val="00BE7FAB"/>
    <w:rsid w:val="00BE7FC7"/>
    <w:rsid w:val="00BE7FF0"/>
    <w:rsid w:val="00BF0002"/>
    <w:rsid w:val="00BF000B"/>
    <w:rsid w:val="00BF0036"/>
    <w:rsid w:val="00BF0060"/>
    <w:rsid w:val="00BF008D"/>
    <w:rsid w:val="00BF009E"/>
    <w:rsid w:val="00BF00CE"/>
    <w:rsid w:val="00BF00FB"/>
    <w:rsid w:val="00BF0124"/>
    <w:rsid w:val="00BF0149"/>
    <w:rsid w:val="00BF0176"/>
    <w:rsid w:val="00BF01BB"/>
    <w:rsid w:val="00BF023E"/>
    <w:rsid w:val="00BF0266"/>
    <w:rsid w:val="00BF02B7"/>
    <w:rsid w:val="00BF02B8"/>
    <w:rsid w:val="00BF02DC"/>
    <w:rsid w:val="00BF0317"/>
    <w:rsid w:val="00BF032D"/>
    <w:rsid w:val="00BF0343"/>
    <w:rsid w:val="00BF0361"/>
    <w:rsid w:val="00BF0393"/>
    <w:rsid w:val="00BF03FC"/>
    <w:rsid w:val="00BF04B6"/>
    <w:rsid w:val="00BF04C8"/>
    <w:rsid w:val="00BF04CB"/>
    <w:rsid w:val="00BF04D8"/>
    <w:rsid w:val="00BF0574"/>
    <w:rsid w:val="00BF05E8"/>
    <w:rsid w:val="00BF0616"/>
    <w:rsid w:val="00BF0636"/>
    <w:rsid w:val="00BF0671"/>
    <w:rsid w:val="00BF06B9"/>
    <w:rsid w:val="00BF06BC"/>
    <w:rsid w:val="00BF06C8"/>
    <w:rsid w:val="00BF06EF"/>
    <w:rsid w:val="00BF06F0"/>
    <w:rsid w:val="00BF0722"/>
    <w:rsid w:val="00BF0729"/>
    <w:rsid w:val="00BF0730"/>
    <w:rsid w:val="00BF0764"/>
    <w:rsid w:val="00BF07BB"/>
    <w:rsid w:val="00BF07F6"/>
    <w:rsid w:val="00BF0802"/>
    <w:rsid w:val="00BF0826"/>
    <w:rsid w:val="00BF0869"/>
    <w:rsid w:val="00BF08A0"/>
    <w:rsid w:val="00BF08B7"/>
    <w:rsid w:val="00BF08D5"/>
    <w:rsid w:val="00BF0922"/>
    <w:rsid w:val="00BF0924"/>
    <w:rsid w:val="00BF0949"/>
    <w:rsid w:val="00BF0978"/>
    <w:rsid w:val="00BF098D"/>
    <w:rsid w:val="00BF09B7"/>
    <w:rsid w:val="00BF09BD"/>
    <w:rsid w:val="00BF09C3"/>
    <w:rsid w:val="00BF0A54"/>
    <w:rsid w:val="00BF0ABE"/>
    <w:rsid w:val="00BF0B36"/>
    <w:rsid w:val="00BF0B39"/>
    <w:rsid w:val="00BF0B48"/>
    <w:rsid w:val="00BF0B56"/>
    <w:rsid w:val="00BF0B57"/>
    <w:rsid w:val="00BF0B78"/>
    <w:rsid w:val="00BF0B8B"/>
    <w:rsid w:val="00BF0BA3"/>
    <w:rsid w:val="00BF0C00"/>
    <w:rsid w:val="00BF0C30"/>
    <w:rsid w:val="00BF0C4F"/>
    <w:rsid w:val="00BF0C55"/>
    <w:rsid w:val="00BF0C56"/>
    <w:rsid w:val="00BF0C68"/>
    <w:rsid w:val="00BF0C89"/>
    <w:rsid w:val="00BF0CB6"/>
    <w:rsid w:val="00BF0CC1"/>
    <w:rsid w:val="00BF0CE0"/>
    <w:rsid w:val="00BF0D26"/>
    <w:rsid w:val="00BF0D32"/>
    <w:rsid w:val="00BF0D75"/>
    <w:rsid w:val="00BF0D8B"/>
    <w:rsid w:val="00BF0DDE"/>
    <w:rsid w:val="00BF0E0D"/>
    <w:rsid w:val="00BF0E27"/>
    <w:rsid w:val="00BF0E34"/>
    <w:rsid w:val="00BF0E77"/>
    <w:rsid w:val="00BF0E7A"/>
    <w:rsid w:val="00BF0EDD"/>
    <w:rsid w:val="00BF0EE8"/>
    <w:rsid w:val="00BF0F08"/>
    <w:rsid w:val="00BF0F64"/>
    <w:rsid w:val="00BF0F6B"/>
    <w:rsid w:val="00BF0F80"/>
    <w:rsid w:val="00BF0F9A"/>
    <w:rsid w:val="00BF0FAB"/>
    <w:rsid w:val="00BF0FD1"/>
    <w:rsid w:val="00BF103D"/>
    <w:rsid w:val="00BF1096"/>
    <w:rsid w:val="00BF10A7"/>
    <w:rsid w:val="00BF10AA"/>
    <w:rsid w:val="00BF10E5"/>
    <w:rsid w:val="00BF10EA"/>
    <w:rsid w:val="00BF1134"/>
    <w:rsid w:val="00BF114C"/>
    <w:rsid w:val="00BF1197"/>
    <w:rsid w:val="00BF11A0"/>
    <w:rsid w:val="00BF11DD"/>
    <w:rsid w:val="00BF1207"/>
    <w:rsid w:val="00BF1220"/>
    <w:rsid w:val="00BF1228"/>
    <w:rsid w:val="00BF122A"/>
    <w:rsid w:val="00BF1231"/>
    <w:rsid w:val="00BF1235"/>
    <w:rsid w:val="00BF1243"/>
    <w:rsid w:val="00BF12E3"/>
    <w:rsid w:val="00BF12FF"/>
    <w:rsid w:val="00BF1316"/>
    <w:rsid w:val="00BF1320"/>
    <w:rsid w:val="00BF1356"/>
    <w:rsid w:val="00BF1363"/>
    <w:rsid w:val="00BF1364"/>
    <w:rsid w:val="00BF1398"/>
    <w:rsid w:val="00BF139D"/>
    <w:rsid w:val="00BF13DE"/>
    <w:rsid w:val="00BF13E9"/>
    <w:rsid w:val="00BF13FC"/>
    <w:rsid w:val="00BF1411"/>
    <w:rsid w:val="00BF1464"/>
    <w:rsid w:val="00BF14AB"/>
    <w:rsid w:val="00BF14CC"/>
    <w:rsid w:val="00BF14F1"/>
    <w:rsid w:val="00BF14F5"/>
    <w:rsid w:val="00BF151C"/>
    <w:rsid w:val="00BF1520"/>
    <w:rsid w:val="00BF1526"/>
    <w:rsid w:val="00BF158C"/>
    <w:rsid w:val="00BF15A1"/>
    <w:rsid w:val="00BF15AD"/>
    <w:rsid w:val="00BF15CE"/>
    <w:rsid w:val="00BF1612"/>
    <w:rsid w:val="00BF1617"/>
    <w:rsid w:val="00BF1623"/>
    <w:rsid w:val="00BF1639"/>
    <w:rsid w:val="00BF163B"/>
    <w:rsid w:val="00BF164E"/>
    <w:rsid w:val="00BF16A8"/>
    <w:rsid w:val="00BF16CF"/>
    <w:rsid w:val="00BF16D5"/>
    <w:rsid w:val="00BF16E2"/>
    <w:rsid w:val="00BF1700"/>
    <w:rsid w:val="00BF1702"/>
    <w:rsid w:val="00BF170E"/>
    <w:rsid w:val="00BF1754"/>
    <w:rsid w:val="00BF1777"/>
    <w:rsid w:val="00BF177C"/>
    <w:rsid w:val="00BF17BB"/>
    <w:rsid w:val="00BF1833"/>
    <w:rsid w:val="00BF183A"/>
    <w:rsid w:val="00BF18AC"/>
    <w:rsid w:val="00BF1910"/>
    <w:rsid w:val="00BF1945"/>
    <w:rsid w:val="00BF1957"/>
    <w:rsid w:val="00BF1964"/>
    <w:rsid w:val="00BF1970"/>
    <w:rsid w:val="00BF198C"/>
    <w:rsid w:val="00BF1997"/>
    <w:rsid w:val="00BF19CA"/>
    <w:rsid w:val="00BF19CD"/>
    <w:rsid w:val="00BF1A2D"/>
    <w:rsid w:val="00BF1A2E"/>
    <w:rsid w:val="00BF1A3C"/>
    <w:rsid w:val="00BF1A6D"/>
    <w:rsid w:val="00BF1A73"/>
    <w:rsid w:val="00BF1A86"/>
    <w:rsid w:val="00BF1A8D"/>
    <w:rsid w:val="00BF1AB2"/>
    <w:rsid w:val="00BF1ACB"/>
    <w:rsid w:val="00BF1AE4"/>
    <w:rsid w:val="00BF1B03"/>
    <w:rsid w:val="00BF1B09"/>
    <w:rsid w:val="00BF1B27"/>
    <w:rsid w:val="00BF1B2F"/>
    <w:rsid w:val="00BF1B71"/>
    <w:rsid w:val="00BF1BB3"/>
    <w:rsid w:val="00BF1BC5"/>
    <w:rsid w:val="00BF1BE0"/>
    <w:rsid w:val="00BF1C20"/>
    <w:rsid w:val="00BF1C42"/>
    <w:rsid w:val="00BF1C4E"/>
    <w:rsid w:val="00BF1C61"/>
    <w:rsid w:val="00BF1C89"/>
    <w:rsid w:val="00BF1CA2"/>
    <w:rsid w:val="00BF1CBC"/>
    <w:rsid w:val="00BF1D04"/>
    <w:rsid w:val="00BF1D20"/>
    <w:rsid w:val="00BF1D6B"/>
    <w:rsid w:val="00BF1D80"/>
    <w:rsid w:val="00BF1DB0"/>
    <w:rsid w:val="00BF1DB5"/>
    <w:rsid w:val="00BF1DDB"/>
    <w:rsid w:val="00BF1DFD"/>
    <w:rsid w:val="00BF1EAB"/>
    <w:rsid w:val="00BF1EC1"/>
    <w:rsid w:val="00BF1ED6"/>
    <w:rsid w:val="00BF1F01"/>
    <w:rsid w:val="00BF1F02"/>
    <w:rsid w:val="00BF1F39"/>
    <w:rsid w:val="00BF1F54"/>
    <w:rsid w:val="00BF1F6E"/>
    <w:rsid w:val="00BF1F88"/>
    <w:rsid w:val="00BF1F97"/>
    <w:rsid w:val="00BF1FD1"/>
    <w:rsid w:val="00BF2013"/>
    <w:rsid w:val="00BF201C"/>
    <w:rsid w:val="00BF2074"/>
    <w:rsid w:val="00BF20A1"/>
    <w:rsid w:val="00BF20A7"/>
    <w:rsid w:val="00BF20E6"/>
    <w:rsid w:val="00BF20EA"/>
    <w:rsid w:val="00BF212F"/>
    <w:rsid w:val="00BF214D"/>
    <w:rsid w:val="00BF2166"/>
    <w:rsid w:val="00BF217D"/>
    <w:rsid w:val="00BF2180"/>
    <w:rsid w:val="00BF21B3"/>
    <w:rsid w:val="00BF21B4"/>
    <w:rsid w:val="00BF21C8"/>
    <w:rsid w:val="00BF2216"/>
    <w:rsid w:val="00BF2229"/>
    <w:rsid w:val="00BF224C"/>
    <w:rsid w:val="00BF228C"/>
    <w:rsid w:val="00BF22D9"/>
    <w:rsid w:val="00BF22EC"/>
    <w:rsid w:val="00BF2308"/>
    <w:rsid w:val="00BF2309"/>
    <w:rsid w:val="00BF23B9"/>
    <w:rsid w:val="00BF23C4"/>
    <w:rsid w:val="00BF23E8"/>
    <w:rsid w:val="00BF2416"/>
    <w:rsid w:val="00BF2450"/>
    <w:rsid w:val="00BF24DF"/>
    <w:rsid w:val="00BF24F1"/>
    <w:rsid w:val="00BF2522"/>
    <w:rsid w:val="00BF2525"/>
    <w:rsid w:val="00BF2541"/>
    <w:rsid w:val="00BF25C9"/>
    <w:rsid w:val="00BF25E2"/>
    <w:rsid w:val="00BF25F1"/>
    <w:rsid w:val="00BF260B"/>
    <w:rsid w:val="00BF2627"/>
    <w:rsid w:val="00BF2651"/>
    <w:rsid w:val="00BF267C"/>
    <w:rsid w:val="00BF26D2"/>
    <w:rsid w:val="00BF26F9"/>
    <w:rsid w:val="00BF270E"/>
    <w:rsid w:val="00BF2769"/>
    <w:rsid w:val="00BF2789"/>
    <w:rsid w:val="00BF2794"/>
    <w:rsid w:val="00BF27B9"/>
    <w:rsid w:val="00BF27BF"/>
    <w:rsid w:val="00BF27E7"/>
    <w:rsid w:val="00BF2814"/>
    <w:rsid w:val="00BF282A"/>
    <w:rsid w:val="00BF2836"/>
    <w:rsid w:val="00BF2843"/>
    <w:rsid w:val="00BF2867"/>
    <w:rsid w:val="00BF28B8"/>
    <w:rsid w:val="00BF291E"/>
    <w:rsid w:val="00BF2986"/>
    <w:rsid w:val="00BF29B1"/>
    <w:rsid w:val="00BF29F2"/>
    <w:rsid w:val="00BF29F8"/>
    <w:rsid w:val="00BF2A20"/>
    <w:rsid w:val="00BF2A43"/>
    <w:rsid w:val="00BF2A61"/>
    <w:rsid w:val="00BF2AC3"/>
    <w:rsid w:val="00BF2AE0"/>
    <w:rsid w:val="00BF2AF1"/>
    <w:rsid w:val="00BF2B20"/>
    <w:rsid w:val="00BF2B32"/>
    <w:rsid w:val="00BF2B47"/>
    <w:rsid w:val="00BF2B48"/>
    <w:rsid w:val="00BF2B57"/>
    <w:rsid w:val="00BF2B6F"/>
    <w:rsid w:val="00BF2B7B"/>
    <w:rsid w:val="00BF2B7D"/>
    <w:rsid w:val="00BF2BB2"/>
    <w:rsid w:val="00BF2BBC"/>
    <w:rsid w:val="00BF2BE4"/>
    <w:rsid w:val="00BF2BEC"/>
    <w:rsid w:val="00BF2BF3"/>
    <w:rsid w:val="00BF2C03"/>
    <w:rsid w:val="00BF2C25"/>
    <w:rsid w:val="00BF2C4F"/>
    <w:rsid w:val="00BF2C75"/>
    <w:rsid w:val="00BF2C7B"/>
    <w:rsid w:val="00BF2C80"/>
    <w:rsid w:val="00BF2C96"/>
    <w:rsid w:val="00BF2C9C"/>
    <w:rsid w:val="00BF2CA2"/>
    <w:rsid w:val="00BF2CBA"/>
    <w:rsid w:val="00BF2CBB"/>
    <w:rsid w:val="00BF2D15"/>
    <w:rsid w:val="00BF2D22"/>
    <w:rsid w:val="00BF2D2D"/>
    <w:rsid w:val="00BF2D40"/>
    <w:rsid w:val="00BF2D41"/>
    <w:rsid w:val="00BF2D81"/>
    <w:rsid w:val="00BF2D8B"/>
    <w:rsid w:val="00BF2DCF"/>
    <w:rsid w:val="00BF2E14"/>
    <w:rsid w:val="00BF2E21"/>
    <w:rsid w:val="00BF2E58"/>
    <w:rsid w:val="00BF2E66"/>
    <w:rsid w:val="00BF2E73"/>
    <w:rsid w:val="00BF2E7A"/>
    <w:rsid w:val="00BF2E88"/>
    <w:rsid w:val="00BF2E8A"/>
    <w:rsid w:val="00BF2E8B"/>
    <w:rsid w:val="00BF2E9E"/>
    <w:rsid w:val="00BF2F20"/>
    <w:rsid w:val="00BF2F4A"/>
    <w:rsid w:val="00BF2F64"/>
    <w:rsid w:val="00BF2F67"/>
    <w:rsid w:val="00BF2F85"/>
    <w:rsid w:val="00BF2FAD"/>
    <w:rsid w:val="00BF2FBA"/>
    <w:rsid w:val="00BF2FE0"/>
    <w:rsid w:val="00BF3056"/>
    <w:rsid w:val="00BF305A"/>
    <w:rsid w:val="00BF3079"/>
    <w:rsid w:val="00BF3099"/>
    <w:rsid w:val="00BF30E0"/>
    <w:rsid w:val="00BF30F4"/>
    <w:rsid w:val="00BF3104"/>
    <w:rsid w:val="00BF3113"/>
    <w:rsid w:val="00BF3120"/>
    <w:rsid w:val="00BF3128"/>
    <w:rsid w:val="00BF319F"/>
    <w:rsid w:val="00BF31B4"/>
    <w:rsid w:val="00BF31C0"/>
    <w:rsid w:val="00BF320F"/>
    <w:rsid w:val="00BF321B"/>
    <w:rsid w:val="00BF322D"/>
    <w:rsid w:val="00BF325C"/>
    <w:rsid w:val="00BF3260"/>
    <w:rsid w:val="00BF3262"/>
    <w:rsid w:val="00BF3275"/>
    <w:rsid w:val="00BF32B1"/>
    <w:rsid w:val="00BF32C5"/>
    <w:rsid w:val="00BF32D3"/>
    <w:rsid w:val="00BF32D9"/>
    <w:rsid w:val="00BF330D"/>
    <w:rsid w:val="00BF3334"/>
    <w:rsid w:val="00BF3346"/>
    <w:rsid w:val="00BF3348"/>
    <w:rsid w:val="00BF3358"/>
    <w:rsid w:val="00BF335A"/>
    <w:rsid w:val="00BF335B"/>
    <w:rsid w:val="00BF335D"/>
    <w:rsid w:val="00BF3369"/>
    <w:rsid w:val="00BF33DF"/>
    <w:rsid w:val="00BF3414"/>
    <w:rsid w:val="00BF3431"/>
    <w:rsid w:val="00BF3461"/>
    <w:rsid w:val="00BF3467"/>
    <w:rsid w:val="00BF3476"/>
    <w:rsid w:val="00BF3480"/>
    <w:rsid w:val="00BF34B4"/>
    <w:rsid w:val="00BF34D6"/>
    <w:rsid w:val="00BF34E3"/>
    <w:rsid w:val="00BF34EB"/>
    <w:rsid w:val="00BF34ED"/>
    <w:rsid w:val="00BF3500"/>
    <w:rsid w:val="00BF3509"/>
    <w:rsid w:val="00BF351B"/>
    <w:rsid w:val="00BF3547"/>
    <w:rsid w:val="00BF35A2"/>
    <w:rsid w:val="00BF3632"/>
    <w:rsid w:val="00BF367B"/>
    <w:rsid w:val="00BF36A1"/>
    <w:rsid w:val="00BF36A5"/>
    <w:rsid w:val="00BF36B3"/>
    <w:rsid w:val="00BF36E3"/>
    <w:rsid w:val="00BF377F"/>
    <w:rsid w:val="00BF37B1"/>
    <w:rsid w:val="00BF37D7"/>
    <w:rsid w:val="00BF37D9"/>
    <w:rsid w:val="00BF381A"/>
    <w:rsid w:val="00BF3825"/>
    <w:rsid w:val="00BF3874"/>
    <w:rsid w:val="00BF3875"/>
    <w:rsid w:val="00BF38BD"/>
    <w:rsid w:val="00BF38FA"/>
    <w:rsid w:val="00BF3922"/>
    <w:rsid w:val="00BF392A"/>
    <w:rsid w:val="00BF39BF"/>
    <w:rsid w:val="00BF3A05"/>
    <w:rsid w:val="00BF3A4D"/>
    <w:rsid w:val="00BF3A58"/>
    <w:rsid w:val="00BF3A5A"/>
    <w:rsid w:val="00BF3A71"/>
    <w:rsid w:val="00BF3A78"/>
    <w:rsid w:val="00BF3AA2"/>
    <w:rsid w:val="00BF3AB1"/>
    <w:rsid w:val="00BF3AB8"/>
    <w:rsid w:val="00BF3B68"/>
    <w:rsid w:val="00BF3B7D"/>
    <w:rsid w:val="00BF3B8F"/>
    <w:rsid w:val="00BF3BCF"/>
    <w:rsid w:val="00BF3BDE"/>
    <w:rsid w:val="00BF3BF4"/>
    <w:rsid w:val="00BF3C19"/>
    <w:rsid w:val="00BF3C32"/>
    <w:rsid w:val="00BF3C4E"/>
    <w:rsid w:val="00BF3C67"/>
    <w:rsid w:val="00BF3C90"/>
    <w:rsid w:val="00BF3C97"/>
    <w:rsid w:val="00BF3CBB"/>
    <w:rsid w:val="00BF3CF1"/>
    <w:rsid w:val="00BF3D3A"/>
    <w:rsid w:val="00BF3D4D"/>
    <w:rsid w:val="00BF3D7D"/>
    <w:rsid w:val="00BF3D80"/>
    <w:rsid w:val="00BF3DA1"/>
    <w:rsid w:val="00BF3DBD"/>
    <w:rsid w:val="00BF3DE4"/>
    <w:rsid w:val="00BF3E1E"/>
    <w:rsid w:val="00BF3E38"/>
    <w:rsid w:val="00BF3E48"/>
    <w:rsid w:val="00BF3E9A"/>
    <w:rsid w:val="00BF3ED4"/>
    <w:rsid w:val="00BF3F0C"/>
    <w:rsid w:val="00BF3F19"/>
    <w:rsid w:val="00BF3F4A"/>
    <w:rsid w:val="00BF3F54"/>
    <w:rsid w:val="00BF3F64"/>
    <w:rsid w:val="00BF3FAE"/>
    <w:rsid w:val="00BF3FB8"/>
    <w:rsid w:val="00BF3FEE"/>
    <w:rsid w:val="00BF4009"/>
    <w:rsid w:val="00BF401B"/>
    <w:rsid w:val="00BF4020"/>
    <w:rsid w:val="00BF4027"/>
    <w:rsid w:val="00BF402D"/>
    <w:rsid w:val="00BF4049"/>
    <w:rsid w:val="00BF404E"/>
    <w:rsid w:val="00BF4066"/>
    <w:rsid w:val="00BF4092"/>
    <w:rsid w:val="00BF4094"/>
    <w:rsid w:val="00BF40AB"/>
    <w:rsid w:val="00BF414F"/>
    <w:rsid w:val="00BF415C"/>
    <w:rsid w:val="00BF4195"/>
    <w:rsid w:val="00BF41D1"/>
    <w:rsid w:val="00BF41D3"/>
    <w:rsid w:val="00BF41D5"/>
    <w:rsid w:val="00BF4218"/>
    <w:rsid w:val="00BF423D"/>
    <w:rsid w:val="00BF42A3"/>
    <w:rsid w:val="00BF42AD"/>
    <w:rsid w:val="00BF42C8"/>
    <w:rsid w:val="00BF42F5"/>
    <w:rsid w:val="00BF433D"/>
    <w:rsid w:val="00BF4355"/>
    <w:rsid w:val="00BF4386"/>
    <w:rsid w:val="00BF4394"/>
    <w:rsid w:val="00BF43DF"/>
    <w:rsid w:val="00BF4427"/>
    <w:rsid w:val="00BF4441"/>
    <w:rsid w:val="00BF4447"/>
    <w:rsid w:val="00BF4481"/>
    <w:rsid w:val="00BF4482"/>
    <w:rsid w:val="00BF44AB"/>
    <w:rsid w:val="00BF44E3"/>
    <w:rsid w:val="00BF44FF"/>
    <w:rsid w:val="00BF453E"/>
    <w:rsid w:val="00BF4546"/>
    <w:rsid w:val="00BF4552"/>
    <w:rsid w:val="00BF4554"/>
    <w:rsid w:val="00BF457D"/>
    <w:rsid w:val="00BF4593"/>
    <w:rsid w:val="00BF459C"/>
    <w:rsid w:val="00BF45C1"/>
    <w:rsid w:val="00BF45DD"/>
    <w:rsid w:val="00BF45ED"/>
    <w:rsid w:val="00BF462B"/>
    <w:rsid w:val="00BF4649"/>
    <w:rsid w:val="00BF464A"/>
    <w:rsid w:val="00BF4686"/>
    <w:rsid w:val="00BF468B"/>
    <w:rsid w:val="00BF46AA"/>
    <w:rsid w:val="00BF46DF"/>
    <w:rsid w:val="00BF4715"/>
    <w:rsid w:val="00BF4728"/>
    <w:rsid w:val="00BF4734"/>
    <w:rsid w:val="00BF4768"/>
    <w:rsid w:val="00BF4777"/>
    <w:rsid w:val="00BF4782"/>
    <w:rsid w:val="00BF4792"/>
    <w:rsid w:val="00BF47A8"/>
    <w:rsid w:val="00BF47AF"/>
    <w:rsid w:val="00BF47E0"/>
    <w:rsid w:val="00BF4824"/>
    <w:rsid w:val="00BF4853"/>
    <w:rsid w:val="00BF4880"/>
    <w:rsid w:val="00BF489C"/>
    <w:rsid w:val="00BF48A6"/>
    <w:rsid w:val="00BF4905"/>
    <w:rsid w:val="00BF4906"/>
    <w:rsid w:val="00BF490F"/>
    <w:rsid w:val="00BF4932"/>
    <w:rsid w:val="00BF4933"/>
    <w:rsid w:val="00BF4935"/>
    <w:rsid w:val="00BF494F"/>
    <w:rsid w:val="00BF4973"/>
    <w:rsid w:val="00BF4979"/>
    <w:rsid w:val="00BF499B"/>
    <w:rsid w:val="00BF499F"/>
    <w:rsid w:val="00BF49CF"/>
    <w:rsid w:val="00BF49DC"/>
    <w:rsid w:val="00BF49F2"/>
    <w:rsid w:val="00BF4A0F"/>
    <w:rsid w:val="00BF4A3A"/>
    <w:rsid w:val="00BF4A5D"/>
    <w:rsid w:val="00BF4A5E"/>
    <w:rsid w:val="00BF4A6A"/>
    <w:rsid w:val="00BF4A6E"/>
    <w:rsid w:val="00BF4B02"/>
    <w:rsid w:val="00BF4B1E"/>
    <w:rsid w:val="00BF4B25"/>
    <w:rsid w:val="00BF4B4A"/>
    <w:rsid w:val="00BF4BA4"/>
    <w:rsid w:val="00BF4BAB"/>
    <w:rsid w:val="00BF4BB4"/>
    <w:rsid w:val="00BF4BCE"/>
    <w:rsid w:val="00BF4BD6"/>
    <w:rsid w:val="00BF4BE1"/>
    <w:rsid w:val="00BF4BEF"/>
    <w:rsid w:val="00BF4C5D"/>
    <w:rsid w:val="00BF4C72"/>
    <w:rsid w:val="00BF4C77"/>
    <w:rsid w:val="00BF4C99"/>
    <w:rsid w:val="00BF4CA3"/>
    <w:rsid w:val="00BF4CAC"/>
    <w:rsid w:val="00BF4CAF"/>
    <w:rsid w:val="00BF4CB3"/>
    <w:rsid w:val="00BF4CC0"/>
    <w:rsid w:val="00BF4CD4"/>
    <w:rsid w:val="00BF4CE2"/>
    <w:rsid w:val="00BF4CE9"/>
    <w:rsid w:val="00BF4CFB"/>
    <w:rsid w:val="00BF4D07"/>
    <w:rsid w:val="00BF4D2E"/>
    <w:rsid w:val="00BF4D45"/>
    <w:rsid w:val="00BF4D49"/>
    <w:rsid w:val="00BF4D5D"/>
    <w:rsid w:val="00BF4D8C"/>
    <w:rsid w:val="00BF4DF6"/>
    <w:rsid w:val="00BF4E07"/>
    <w:rsid w:val="00BF4E50"/>
    <w:rsid w:val="00BF4EF9"/>
    <w:rsid w:val="00BF4F3F"/>
    <w:rsid w:val="00BF4F49"/>
    <w:rsid w:val="00BF4F6B"/>
    <w:rsid w:val="00BF4F9B"/>
    <w:rsid w:val="00BF4FA8"/>
    <w:rsid w:val="00BF4FF5"/>
    <w:rsid w:val="00BF4FF7"/>
    <w:rsid w:val="00BF4FF8"/>
    <w:rsid w:val="00BF4FFC"/>
    <w:rsid w:val="00BF5040"/>
    <w:rsid w:val="00BF50B3"/>
    <w:rsid w:val="00BF50E2"/>
    <w:rsid w:val="00BF51FC"/>
    <w:rsid w:val="00BF5214"/>
    <w:rsid w:val="00BF5215"/>
    <w:rsid w:val="00BF52A5"/>
    <w:rsid w:val="00BF52E8"/>
    <w:rsid w:val="00BF531F"/>
    <w:rsid w:val="00BF5343"/>
    <w:rsid w:val="00BF5352"/>
    <w:rsid w:val="00BF5354"/>
    <w:rsid w:val="00BF5362"/>
    <w:rsid w:val="00BF5384"/>
    <w:rsid w:val="00BF53A1"/>
    <w:rsid w:val="00BF53DA"/>
    <w:rsid w:val="00BF53DC"/>
    <w:rsid w:val="00BF54F9"/>
    <w:rsid w:val="00BF5517"/>
    <w:rsid w:val="00BF5541"/>
    <w:rsid w:val="00BF555D"/>
    <w:rsid w:val="00BF5581"/>
    <w:rsid w:val="00BF558D"/>
    <w:rsid w:val="00BF55A6"/>
    <w:rsid w:val="00BF5600"/>
    <w:rsid w:val="00BF5611"/>
    <w:rsid w:val="00BF5649"/>
    <w:rsid w:val="00BF5669"/>
    <w:rsid w:val="00BF571B"/>
    <w:rsid w:val="00BF573F"/>
    <w:rsid w:val="00BF5760"/>
    <w:rsid w:val="00BF580A"/>
    <w:rsid w:val="00BF5811"/>
    <w:rsid w:val="00BF583E"/>
    <w:rsid w:val="00BF586B"/>
    <w:rsid w:val="00BF5879"/>
    <w:rsid w:val="00BF58D6"/>
    <w:rsid w:val="00BF5905"/>
    <w:rsid w:val="00BF5918"/>
    <w:rsid w:val="00BF5931"/>
    <w:rsid w:val="00BF5938"/>
    <w:rsid w:val="00BF5954"/>
    <w:rsid w:val="00BF5997"/>
    <w:rsid w:val="00BF59D5"/>
    <w:rsid w:val="00BF59D9"/>
    <w:rsid w:val="00BF59F5"/>
    <w:rsid w:val="00BF5A04"/>
    <w:rsid w:val="00BF5AA0"/>
    <w:rsid w:val="00BF5AAC"/>
    <w:rsid w:val="00BF5ABC"/>
    <w:rsid w:val="00BF5ABE"/>
    <w:rsid w:val="00BF5ABF"/>
    <w:rsid w:val="00BF5AD8"/>
    <w:rsid w:val="00BF5B15"/>
    <w:rsid w:val="00BF5B42"/>
    <w:rsid w:val="00BF5B43"/>
    <w:rsid w:val="00BF5BBC"/>
    <w:rsid w:val="00BF5BEA"/>
    <w:rsid w:val="00BF5BEC"/>
    <w:rsid w:val="00BF5C19"/>
    <w:rsid w:val="00BF5C5E"/>
    <w:rsid w:val="00BF5C7E"/>
    <w:rsid w:val="00BF5CAB"/>
    <w:rsid w:val="00BF5CFC"/>
    <w:rsid w:val="00BF5D38"/>
    <w:rsid w:val="00BF5D4D"/>
    <w:rsid w:val="00BF5D65"/>
    <w:rsid w:val="00BF5D9A"/>
    <w:rsid w:val="00BF5DD6"/>
    <w:rsid w:val="00BF5DE1"/>
    <w:rsid w:val="00BF5DFB"/>
    <w:rsid w:val="00BF5DFE"/>
    <w:rsid w:val="00BF5E25"/>
    <w:rsid w:val="00BF5E33"/>
    <w:rsid w:val="00BF5E72"/>
    <w:rsid w:val="00BF5E79"/>
    <w:rsid w:val="00BF5E7C"/>
    <w:rsid w:val="00BF5EA0"/>
    <w:rsid w:val="00BF5F27"/>
    <w:rsid w:val="00BF5F59"/>
    <w:rsid w:val="00BF5FCF"/>
    <w:rsid w:val="00BF5FD3"/>
    <w:rsid w:val="00BF5FD7"/>
    <w:rsid w:val="00BF5FF3"/>
    <w:rsid w:val="00BF6027"/>
    <w:rsid w:val="00BF604E"/>
    <w:rsid w:val="00BF6075"/>
    <w:rsid w:val="00BF6084"/>
    <w:rsid w:val="00BF6097"/>
    <w:rsid w:val="00BF609D"/>
    <w:rsid w:val="00BF60B0"/>
    <w:rsid w:val="00BF60D9"/>
    <w:rsid w:val="00BF6116"/>
    <w:rsid w:val="00BF6122"/>
    <w:rsid w:val="00BF6128"/>
    <w:rsid w:val="00BF6146"/>
    <w:rsid w:val="00BF6152"/>
    <w:rsid w:val="00BF6197"/>
    <w:rsid w:val="00BF61FA"/>
    <w:rsid w:val="00BF61FF"/>
    <w:rsid w:val="00BF6201"/>
    <w:rsid w:val="00BF623C"/>
    <w:rsid w:val="00BF625D"/>
    <w:rsid w:val="00BF6265"/>
    <w:rsid w:val="00BF626E"/>
    <w:rsid w:val="00BF62C6"/>
    <w:rsid w:val="00BF6313"/>
    <w:rsid w:val="00BF6314"/>
    <w:rsid w:val="00BF632F"/>
    <w:rsid w:val="00BF6332"/>
    <w:rsid w:val="00BF6345"/>
    <w:rsid w:val="00BF635C"/>
    <w:rsid w:val="00BF636C"/>
    <w:rsid w:val="00BF63A8"/>
    <w:rsid w:val="00BF63F6"/>
    <w:rsid w:val="00BF6425"/>
    <w:rsid w:val="00BF645B"/>
    <w:rsid w:val="00BF6487"/>
    <w:rsid w:val="00BF64B1"/>
    <w:rsid w:val="00BF64BB"/>
    <w:rsid w:val="00BF64DC"/>
    <w:rsid w:val="00BF64F7"/>
    <w:rsid w:val="00BF6561"/>
    <w:rsid w:val="00BF656E"/>
    <w:rsid w:val="00BF659E"/>
    <w:rsid w:val="00BF65A2"/>
    <w:rsid w:val="00BF65D1"/>
    <w:rsid w:val="00BF6626"/>
    <w:rsid w:val="00BF6627"/>
    <w:rsid w:val="00BF6630"/>
    <w:rsid w:val="00BF6650"/>
    <w:rsid w:val="00BF666E"/>
    <w:rsid w:val="00BF6686"/>
    <w:rsid w:val="00BF668A"/>
    <w:rsid w:val="00BF669B"/>
    <w:rsid w:val="00BF66D9"/>
    <w:rsid w:val="00BF6748"/>
    <w:rsid w:val="00BF6779"/>
    <w:rsid w:val="00BF6781"/>
    <w:rsid w:val="00BF67C3"/>
    <w:rsid w:val="00BF67C6"/>
    <w:rsid w:val="00BF67E0"/>
    <w:rsid w:val="00BF67F3"/>
    <w:rsid w:val="00BF67F5"/>
    <w:rsid w:val="00BF6811"/>
    <w:rsid w:val="00BF682D"/>
    <w:rsid w:val="00BF6830"/>
    <w:rsid w:val="00BF683C"/>
    <w:rsid w:val="00BF68C0"/>
    <w:rsid w:val="00BF68FB"/>
    <w:rsid w:val="00BF6900"/>
    <w:rsid w:val="00BF6949"/>
    <w:rsid w:val="00BF69C7"/>
    <w:rsid w:val="00BF69E8"/>
    <w:rsid w:val="00BF69EA"/>
    <w:rsid w:val="00BF6A29"/>
    <w:rsid w:val="00BF6A3E"/>
    <w:rsid w:val="00BF6A62"/>
    <w:rsid w:val="00BF6A68"/>
    <w:rsid w:val="00BF6A6A"/>
    <w:rsid w:val="00BF6A6D"/>
    <w:rsid w:val="00BF6A96"/>
    <w:rsid w:val="00BF6B01"/>
    <w:rsid w:val="00BF6B65"/>
    <w:rsid w:val="00BF6BA6"/>
    <w:rsid w:val="00BF6BAC"/>
    <w:rsid w:val="00BF6BD6"/>
    <w:rsid w:val="00BF6BE2"/>
    <w:rsid w:val="00BF6BFD"/>
    <w:rsid w:val="00BF6C0C"/>
    <w:rsid w:val="00BF6C12"/>
    <w:rsid w:val="00BF6C1E"/>
    <w:rsid w:val="00BF6C3D"/>
    <w:rsid w:val="00BF6C87"/>
    <w:rsid w:val="00BF6CA3"/>
    <w:rsid w:val="00BF6CB4"/>
    <w:rsid w:val="00BF6CE3"/>
    <w:rsid w:val="00BF6CE5"/>
    <w:rsid w:val="00BF6CFC"/>
    <w:rsid w:val="00BF6D55"/>
    <w:rsid w:val="00BF6DED"/>
    <w:rsid w:val="00BF6E33"/>
    <w:rsid w:val="00BF6E44"/>
    <w:rsid w:val="00BF6EAA"/>
    <w:rsid w:val="00BF6EC4"/>
    <w:rsid w:val="00BF6EF0"/>
    <w:rsid w:val="00BF6F0F"/>
    <w:rsid w:val="00BF6F32"/>
    <w:rsid w:val="00BF6F35"/>
    <w:rsid w:val="00BF6F54"/>
    <w:rsid w:val="00BF6F77"/>
    <w:rsid w:val="00BF6F85"/>
    <w:rsid w:val="00BF6F9F"/>
    <w:rsid w:val="00BF6FB0"/>
    <w:rsid w:val="00BF6FF5"/>
    <w:rsid w:val="00BF703C"/>
    <w:rsid w:val="00BF7052"/>
    <w:rsid w:val="00BF7065"/>
    <w:rsid w:val="00BF706C"/>
    <w:rsid w:val="00BF70AD"/>
    <w:rsid w:val="00BF70C3"/>
    <w:rsid w:val="00BF70D6"/>
    <w:rsid w:val="00BF7112"/>
    <w:rsid w:val="00BF7128"/>
    <w:rsid w:val="00BF7146"/>
    <w:rsid w:val="00BF7148"/>
    <w:rsid w:val="00BF715B"/>
    <w:rsid w:val="00BF71A8"/>
    <w:rsid w:val="00BF71C9"/>
    <w:rsid w:val="00BF7204"/>
    <w:rsid w:val="00BF7226"/>
    <w:rsid w:val="00BF7245"/>
    <w:rsid w:val="00BF725F"/>
    <w:rsid w:val="00BF7265"/>
    <w:rsid w:val="00BF7282"/>
    <w:rsid w:val="00BF72CB"/>
    <w:rsid w:val="00BF72D7"/>
    <w:rsid w:val="00BF72E8"/>
    <w:rsid w:val="00BF72F8"/>
    <w:rsid w:val="00BF735D"/>
    <w:rsid w:val="00BF738E"/>
    <w:rsid w:val="00BF73CE"/>
    <w:rsid w:val="00BF7427"/>
    <w:rsid w:val="00BF7451"/>
    <w:rsid w:val="00BF7452"/>
    <w:rsid w:val="00BF747B"/>
    <w:rsid w:val="00BF7494"/>
    <w:rsid w:val="00BF74AE"/>
    <w:rsid w:val="00BF74CE"/>
    <w:rsid w:val="00BF7513"/>
    <w:rsid w:val="00BF7539"/>
    <w:rsid w:val="00BF7549"/>
    <w:rsid w:val="00BF75B0"/>
    <w:rsid w:val="00BF75B6"/>
    <w:rsid w:val="00BF7652"/>
    <w:rsid w:val="00BF76B7"/>
    <w:rsid w:val="00BF76B9"/>
    <w:rsid w:val="00BF76CC"/>
    <w:rsid w:val="00BF76F4"/>
    <w:rsid w:val="00BF7714"/>
    <w:rsid w:val="00BF771F"/>
    <w:rsid w:val="00BF7750"/>
    <w:rsid w:val="00BF7779"/>
    <w:rsid w:val="00BF7795"/>
    <w:rsid w:val="00BF77A3"/>
    <w:rsid w:val="00BF77D8"/>
    <w:rsid w:val="00BF7841"/>
    <w:rsid w:val="00BF7859"/>
    <w:rsid w:val="00BF785B"/>
    <w:rsid w:val="00BF78B0"/>
    <w:rsid w:val="00BF7903"/>
    <w:rsid w:val="00BF790E"/>
    <w:rsid w:val="00BF794E"/>
    <w:rsid w:val="00BF7969"/>
    <w:rsid w:val="00BF7974"/>
    <w:rsid w:val="00BF797C"/>
    <w:rsid w:val="00BF7989"/>
    <w:rsid w:val="00BF798E"/>
    <w:rsid w:val="00BF79B3"/>
    <w:rsid w:val="00BF79CB"/>
    <w:rsid w:val="00BF7A34"/>
    <w:rsid w:val="00BF7A54"/>
    <w:rsid w:val="00BF7A7E"/>
    <w:rsid w:val="00BF7A96"/>
    <w:rsid w:val="00BF7ADE"/>
    <w:rsid w:val="00BF7B07"/>
    <w:rsid w:val="00BF7B14"/>
    <w:rsid w:val="00BF7B6E"/>
    <w:rsid w:val="00BF7BCB"/>
    <w:rsid w:val="00BF7BF8"/>
    <w:rsid w:val="00BF7C15"/>
    <w:rsid w:val="00BF7C55"/>
    <w:rsid w:val="00BF7CA9"/>
    <w:rsid w:val="00BF7CC6"/>
    <w:rsid w:val="00BF7CD9"/>
    <w:rsid w:val="00BF7CF6"/>
    <w:rsid w:val="00BF7D2A"/>
    <w:rsid w:val="00BF7D3E"/>
    <w:rsid w:val="00BF7D60"/>
    <w:rsid w:val="00BF7D6E"/>
    <w:rsid w:val="00BF7D7B"/>
    <w:rsid w:val="00BF7DB5"/>
    <w:rsid w:val="00BF7DDC"/>
    <w:rsid w:val="00BF7DEC"/>
    <w:rsid w:val="00BF7E06"/>
    <w:rsid w:val="00BF7E1F"/>
    <w:rsid w:val="00BF7E24"/>
    <w:rsid w:val="00BF7E8A"/>
    <w:rsid w:val="00BF7E91"/>
    <w:rsid w:val="00BF7EBC"/>
    <w:rsid w:val="00BF7EBE"/>
    <w:rsid w:val="00BF7F1A"/>
    <w:rsid w:val="00BF7F28"/>
    <w:rsid w:val="00BF7F9A"/>
    <w:rsid w:val="00BF7F9D"/>
    <w:rsid w:val="00BF7FBC"/>
    <w:rsid w:val="00C0000A"/>
    <w:rsid w:val="00C00012"/>
    <w:rsid w:val="00C00042"/>
    <w:rsid w:val="00C0004D"/>
    <w:rsid w:val="00C00061"/>
    <w:rsid w:val="00C00067"/>
    <w:rsid w:val="00C0009F"/>
    <w:rsid w:val="00C000AD"/>
    <w:rsid w:val="00C000DC"/>
    <w:rsid w:val="00C00153"/>
    <w:rsid w:val="00C00187"/>
    <w:rsid w:val="00C00189"/>
    <w:rsid w:val="00C00197"/>
    <w:rsid w:val="00C0019A"/>
    <w:rsid w:val="00C001BE"/>
    <w:rsid w:val="00C001CD"/>
    <w:rsid w:val="00C001D6"/>
    <w:rsid w:val="00C0025C"/>
    <w:rsid w:val="00C002AD"/>
    <w:rsid w:val="00C002BB"/>
    <w:rsid w:val="00C002E4"/>
    <w:rsid w:val="00C002F1"/>
    <w:rsid w:val="00C00348"/>
    <w:rsid w:val="00C003B1"/>
    <w:rsid w:val="00C003CF"/>
    <w:rsid w:val="00C003EC"/>
    <w:rsid w:val="00C003F8"/>
    <w:rsid w:val="00C00429"/>
    <w:rsid w:val="00C0043C"/>
    <w:rsid w:val="00C00446"/>
    <w:rsid w:val="00C00452"/>
    <w:rsid w:val="00C00458"/>
    <w:rsid w:val="00C00479"/>
    <w:rsid w:val="00C0048D"/>
    <w:rsid w:val="00C0049B"/>
    <w:rsid w:val="00C004BB"/>
    <w:rsid w:val="00C004CB"/>
    <w:rsid w:val="00C004CE"/>
    <w:rsid w:val="00C004F6"/>
    <w:rsid w:val="00C00526"/>
    <w:rsid w:val="00C0053B"/>
    <w:rsid w:val="00C00560"/>
    <w:rsid w:val="00C00580"/>
    <w:rsid w:val="00C005A7"/>
    <w:rsid w:val="00C005FA"/>
    <w:rsid w:val="00C0062E"/>
    <w:rsid w:val="00C00643"/>
    <w:rsid w:val="00C0065A"/>
    <w:rsid w:val="00C00679"/>
    <w:rsid w:val="00C00691"/>
    <w:rsid w:val="00C0069C"/>
    <w:rsid w:val="00C00703"/>
    <w:rsid w:val="00C00723"/>
    <w:rsid w:val="00C00733"/>
    <w:rsid w:val="00C00743"/>
    <w:rsid w:val="00C00744"/>
    <w:rsid w:val="00C00748"/>
    <w:rsid w:val="00C00768"/>
    <w:rsid w:val="00C007A3"/>
    <w:rsid w:val="00C007BE"/>
    <w:rsid w:val="00C007DD"/>
    <w:rsid w:val="00C007F8"/>
    <w:rsid w:val="00C00809"/>
    <w:rsid w:val="00C00882"/>
    <w:rsid w:val="00C008B6"/>
    <w:rsid w:val="00C00914"/>
    <w:rsid w:val="00C00919"/>
    <w:rsid w:val="00C00956"/>
    <w:rsid w:val="00C00969"/>
    <w:rsid w:val="00C0096B"/>
    <w:rsid w:val="00C0096D"/>
    <w:rsid w:val="00C00983"/>
    <w:rsid w:val="00C00989"/>
    <w:rsid w:val="00C00A38"/>
    <w:rsid w:val="00C00A3F"/>
    <w:rsid w:val="00C00A67"/>
    <w:rsid w:val="00C00A6E"/>
    <w:rsid w:val="00C00A78"/>
    <w:rsid w:val="00C00A8C"/>
    <w:rsid w:val="00C00AA0"/>
    <w:rsid w:val="00C00AC1"/>
    <w:rsid w:val="00C00B04"/>
    <w:rsid w:val="00C00B0F"/>
    <w:rsid w:val="00C00B16"/>
    <w:rsid w:val="00C00B1B"/>
    <w:rsid w:val="00C00B30"/>
    <w:rsid w:val="00C00B58"/>
    <w:rsid w:val="00C00BA5"/>
    <w:rsid w:val="00C00BC1"/>
    <w:rsid w:val="00C00BC2"/>
    <w:rsid w:val="00C00BDB"/>
    <w:rsid w:val="00C00C0E"/>
    <w:rsid w:val="00C00C20"/>
    <w:rsid w:val="00C00C2F"/>
    <w:rsid w:val="00C00C49"/>
    <w:rsid w:val="00C00C50"/>
    <w:rsid w:val="00C00C85"/>
    <w:rsid w:val="00C00CD0"/>
    <w:rsid w:val="00C00CD7"/>
    <w:rsid w:val="00C00CF4"/>
    <w:rsid w:val="00C00CFF"/>
    <w:rsid w:val="00C00D1B"/>
    <w:rsid w:val="00C00D3D"/>
    <w:rsid w:val="00C00D65"/>
    <w:rsid w:val="00C00D6A"/>
    <w:rsid w:val="00C00D97"/>
    <w:rsid w:val="00C00DA3"/>
    <w:rsid w:val="00C00E2F"/>
    <w:rsid w:val="00C00E6B"/>
    <w:rsid w:val="00C00E71"/>
    <w:rsid w:val="00C00E74"/>
    <w:rsid w:val="00C00EDB"/>
    <w:rsid w:val="00C00F8F"/>
    <w:rsid w:val="00C01043"/>
    <w:rsid w:val="00C0108E"/>
    <w:rsid w:val="00C0109B"/>
    <w:rsid w:val="00C010B4"/>
    <w:rsid w:val="00C010E4"/>
    <w:rsid w:val="00C010F6"/>
    <w:rsid w:val="00C01161"/>
    <w:rsid w:val="00C01165"/>
    <w:rsid w:val="00C011A0"/>
    <w:rsid w:val="00C011A5"/>
    <w:rsid w:val="00C011B9"/>
    <w:rsid w:val="00C01216"/>
    <w:rsid w:val="00C01219"/>
    <w:rsid w:val="00C01268"/>
    <w:rsid w:val="00C01274"/>
    <w:rsid w:val="00C01288"/>
    <w:rsid w:val="00C0131A"/>
    <w:rsid w:val="00C0131D"/>
    <w:rsid w:val="00C01350"/>
    <w:rsid w:val="00C01356"/>
    <w:rsid w:val="00C0135E"/>
    <w:rsid w:val="00C01363"/>
    <w:rsid w:val="00C01388"/>
    <w:rsid w:val="00C0139A"/>
    <w:rsid w:val="00C013AD"/>
    <w:rsid w:val="00C0143B"/>
    <w:rsid w:val="00C0144C"/>
    <w:rsid w:val="00C0149B"/>
    <w:rsid w:val="00C014D1"/>
    <w:rsid w:val="00C014FF"/>
    <w:rsid w:val="00C0150C"/>
    <w:rsid w:val="00C01526"/>
    <w:rsid w:val="00C0157D"/>
    <w:rsid w:val="00C01581"/>
    <w:rsid w:val="00C01583"/>
    <w:rsid w:val="00C015C1"/>
    <w:rsid w:val="00C015C2"/>
    <w:rsid w:val="00C0161B"/>
    <w:rsid w:val="00C01654"/>
    <w:rsid w:val="00C0167C"/>
    <w:rsid w:val="00C016A9"/>
    <w:rsid w:val="00C016D2"/>
    <w:rsid w:val="00C016E3"/>
    <w:rsid w:val="00C016FF"/>
    <w:rsid w:val="00C0170B"/>
    <w:rsid w:val="00C017C0"/>
    <w:rsid w:val="00C0180E"/>
    <w:rsid w:val="00C01846"/>
    <w:rsid w:val="00C01849"/>
    <w:rsid w:val="00C01856"/>
    <w:rsid w:val="00C01868"/>
    <w:rsid w:val="00C01873"/>
    <w:rsid w:val="00C01878"/>
    <w:rsid w:val="00C0188E"/>
    <w:rsid w:val="00C01895"/>
    <w:rsid w:val="00C018C9"/>
    <w:rsid w:val="00C018D1"/>
    <w:rsid w:val="00C018DE"/>
    <w:rsid w:val="00C018EC"/>
    <w:rsid w:val="00C01900"/>
    <w:rsid w:val="00C0194C"/>
    <w:rsid w:val="00C0195D"/>
    <w:rsid w:val="00C019C9"/>
    <w:rsid w:val="00C01A4F"/>
    <w:rsid w:val="00C01A70"/>
    <w:rsid w:val="00C01A7B"/>
    <w:rsid w:val="00C01AA2"/>
    <w:rsid w:val="00C01AD7"/>
    <w:rsid w:val="00C01B16"/>
    <w:rsid w:val="00C01B17"/>
    <w:rsid w:val="00C01B3B"/>
    <w:rsid w:val="00C01B56"/>
    <w:rsid w:val="00C01B70"/>
    <w:rsid w:val="00C01B71"/>
    <w:rsid w:val="00C01B91"/>
    <w:rsid w:val="00C01B9C"/>
    <w:rsid w:val="00C01BA4"/>
    <w:rsid w:val="00C01BA7"/>
    <w:rsid w:val="00C01BB7"/>
    <w:rsid w:val="00C01BCA"/>
    <w:rsid w:val="00C01C00"/>
    <w:rsid w:val="00C01C40"/>
    <w:rsid w:val="00C01C58"/>
    <w:rsid w:val="00C01C5B"/>
    <w:rsid w:val="00C01C71"/>
    <w:rsid w:val="00C01CD8"/>
    <w:rsid w:val="00C01CE2"/>
    <w:rsid w:val="00C01CEC"/>
    <w:rsid w:val="00C01D03"/>
    <w:rsid w:val="00C01D36"/>
    <w:rsid w:val="00C01D5D"/>
    <w:rsid w:val="00C01D81"/>
    <w:rsid w:val="00C01D8A"/>
    <w:rsid w:val="00C01DB5"/>
    <w:rsid w:val="00C01DD6"/>
    <w:rsid w:val="00C01EA2"/>
    <w:rsid w:val="00C01EA9"/>
    <w:rsid w:val="00C01EB2"/>
    <w:rsid w:val="00C01F34"/>
    <w:rsid w:val="00C01F4D"/>
    <w:rsid w:val="00C01F7E"/>
    <w:rsid w:val="00C01F87"/>
    <w:rsid w:val="00C01F91"/>
    <w:rsid w:val="00C01F94"/>
    <w:rsid w:val="00C01FAC"/>
    <w:rsid w:val="00C01FC1"/>
    <w:rsid w:val="00C01FF5"/>
    <w:rsid w:val="00C02030"/>
    <w:rsid w:val="00C02037"/>
    <w:rsid w:val="00C0208B"/>
    <w:rsid w:val="00C02092"/>
    <w:rsid w:val="00C020A8"/>
    <w:rsid w:val="00C020B9"/>
    <w:rsid w:val="00C020EB"/>
    <w:rsid w:val="00C020F7"/>
    <w:rsid w:val="00C02104"/>
    <w:rsid w:val="00C02106"/>
    <w:rsid w:val="00C02117"/>
    <w:rsid w:val="00C02125"/>
    <w:rsid w:val="00C02126"/>
    <w:rsid w:val="00C02159"/>
    <w:rsid w:val="00C0216D"/>
    <w:rsid w:val="00C0217A"/>
    <w:rsid w:val="00C021B5"/>
    <w:rsid w:val="00C021B8"/>
    <w:rsid w:val="00C02204"/>
    <w:rsid w:val="00C0221B"/>
    <w:rsid w:val="00C02246"/>
    <w:rsid w:val="00C0224B"/>
    <w:rsid w:val="00C02255"/>
    <w:rsid w:val="00C02278"/>
    <w:rsid w:val="00C022B9"/>
    <w:rsid w:val="00C022DE"/>
    <w:rsid w:val="00C022FA"/>
    <w:rsid w:val="00C022FB"/>
    <w:rsid w:val="00C0230E"/>
    <w:rsid w:val="00C02359"/>
    <w:rsid w:val="00C0236C"/>
    <w:rsid w:val="00C02381"/>
    <w:rsid w:val="00C02385"/>
    <w:rsid w:val="00C02391"/>
    <w:rsid w:val="00C023BC"/>
    <w:rsid w:val="00C023C2"/>
    <w:rsid w:val="00C023DF"/>
    <w:rsid w:val="00C02417"/>
    <w:rsid w:val="00C02465"/>
    <w:rsid w:val="00C0246A"/>
    <w:rsid w:val="00C0247A"/>
    <w:rsid w:val="00C0249E"/>
    <w:rsid w:val="00C024A9"/>
    <w:rsid w:val="00C024C6"/>
    <w:rsid w:val="00C024FF"/>
    <w:rsid w:val="00C0253E"/>
    <w:rsid w:val="00C0253F"/>
    <w:rsid w:val="00C02550"/>
    <w:rsid w:val="00C02572"/>
    <w:rsid w:val="00C025CE"/>
    <w:rsid w:val="00C025D9"/>
    <w:rsid w:val="00C025E1"/>
    <w:rsid w:val="00C02630"/>
    <w:rsid w:val="00C0266A"/>
    <w:rsid w:val="00C02674"/>
    <w:rsid w:val="00C0267F"/>
    <w:rsid w:val="00C02743"/>
    <w:rsid w:val="00C027AD"/>
    <w:rsid w:val="00C027CD"/>
    <w:rsid w:val="00C02810"/>
    <w:rsid w:val="00C0281D"/>
    <w:rsid w:val="00C02834"/>
    <w:rsid w:val="00C02875"/>
    <w:rsid w:val="00C028A8"/>
    <w:rsid w:val="00C028B2"/>
    <w:rsid w:val="00C028CF"/>
    <w:rsid w:val="00C028D6"/>
    <w:rsid w:val="00C0290B"/>
    <w:rsid w:val="00C02920"/>
    <w:rsid w:val="00C02938"/>
    <w:rsid w:val="00C02939"/>
    <w:rsid w:val="00C0294C"/>
    <w:rsid w:val="00C0298B"/>
    <w:rsid w:val="00C02991"/>
    <w:rsid w:val="00C029CC"/>
    <w:rsid w:val="00C029D6"/>
    <w:rsid w:val="00C029E2"/>
    <w:rsid w:val="00C02A39"/>
    <w:rsid w:val="00C02A69"/>
    <w:rsid w:val="00C02A97"/>
    <w:rsid w:val="00C02AB9"/>
    <w:rsid w:val="00C02B09"/>
    <w:rsid w:val="00C02B24"/>
    <w:rsid w:val="00C02B36"/>
    <w:rsid w:val="00C02B4E"/>
    <w:rsid w:val="00C02B5F"/>
    <w:rsid w:val="00C02B83"/>
    <w:rsid w:val="00C02B8E"/>
    <w:rsid w:val="00C02C0D"/>
    <w:rsid w:val="00C02C22"/>
    <w:rsid w:val="00C02C25"/>
    <w:rsid w:val="00C02C58"/>
    <w:rsid w:val="00C02CC5"/>
    <w:rsid w:val="00C02CEC"/>
    <w:rsid w:val="00C02CF6"/>
    <w:rsid w:val="00C02D0A"/>
    <w:rsid w:val="00C02D13"/>
    <w:rsid w:val="00C02D8C"/>
    <w:rsid w:val="00C02D97"/>
    <w:rsid w:val="00C02DC7"/>
    <w:rsid w:val="00C02DC9"/>
    <w:rsid w:val="00C02DE4"/>
    <w:rsid w:val="00C02E0D"/>
    <w:rsid w:val="00C02E30"/>
    <w:rsid w:val="00C02E33"/>
    <w:rsid w:val="00C02E44"/>
    <w:rsid w:val="00C02E54"/>
    <w:rsid w:val="00C02E6E"/>
    <w:rsid w:val="00C02E74"/>
    <w:rsid w:val="00C02E90"/>
    <w:rsid w:val="00C02E93"/>
    <w:rsid w:val="00C02F13"/>
    <w:rsid w:val="00C02F25"/>
    <w:rsid w:val="00C02F2E"/>
    <w:rsid w:val="00C02F32"/>
    <w:rsid w:val="00C02F35"/>
    <w:rsid w:val="00C02F43"/>
    <w:rsid w:val="00C02F45"/>
    <w:rsid w:val="00C02F50"/>
    <w:rsid w:val="00C02F63"/>
    <w:rsid w:val="00C02F71"/>
    <w:rsid w:val="00C02F9C"/>
    <w:rsid w:val="00C02FB2"/>
    <w:rsid w:val="00C02FBA"/>
    <w:rsid w:val="00C02FEC"/>
    <w:rsid w:val="00C03004"/>
    <w:rsid w:val="00C0302F"/>
    <w:rsid w:val="00C03039"/>
    <w:rsid w:val="00C0303A"/>
    <w:rsid w:val="00C030CD"/>
    <w:rsid w:val="00C030D2"/>
    <w:rsid w:val="00C030DF"/>
    <w:rsid w:val="00C03106"/>
    <w:rsid w:val="00C0310B"/>
    <w:rsid w:val="00C03148"/>
    <w:rsid w:val="00C03167"/>
    <w:rsid w:val="00C0316E"/>
    <w:rsid w:val="00C0317F"/>
    <w:rsid w:val="00C0319C"/>
    <w:rsid w:val="00C031D9"/>
    <w:rsid w:val="00C0322B"/>
    <w:rsid w:val="00C0325B"/>
    <w:rsid w:val="00C0327A"/>
    <w:rsid w:val="00C0327E"/>
    <w:rsid w:val="00C03290"/>
    <w:rsid w:val="00C03299"/>
    <w:rsid w:val="00C0332C"/>
    <w:rsid w:val="00C0333C"/>
    <w:rsid w:val="00C03358"/>
    <w:rsid w:val="00C033A6"/>
    <w:rsid w:val="00C033CB"/>
    <w:rsid w:val="00C033D6"/>
    <w:rsid w:val="00C03407"/>
    <w:rsid w:val="00C0343C"/>
    <w:rsid w:val="00C03445"/>
    <w:rsid w:val="00C03451"/>
    <w:rsid w:val="00C03477"/>
    <w:rsid w:val="00C03479"/>
    <w:rsid w:val="00C034A6"/>
    <w:rsid w:val="00C034B7"/>
    <w:rsid w:val="00C034F9"/>
    <w:rsid w:val="00C03508"/>
    <w:rsid w:val="00C0352C"/>
    <w:rsid w:val="00C0354B"/>
    <w:rsid w:val="00C035AE"/>
    <w:rsid w:val="00C035BE"/>
    <w:rsid w:val="00C035D0"/>
    <w:rsid w:val="00C035D3"/>
    <w:rsid w:val="00C035E6"/>
    <w:rsid w:val="00C035EB"/>
    <w:rsid w:val="00C035F1"/>
    <w:rsid w:val="00C03643"/>
    <w:rsid w:val="00C0367B"/>
    <w:rsid w:val="00C03686"/>
    <w:rsid w:val="00C03692"/>
    <w:rsid w:val="00C036A3"/>
    <w:rsid w:val="00C036AD"/>
    <w:rsid w:val="00C036BB"/>
    <w:rsid w:val="00C036CC"/>
    <w:rsid w:val="00C036FC"/>
    <w:rsid w:val="00C0370A"/>
    <w:rsid w:val="00C03721"/>
    <w:rsid w:val="00C03753"/>
    <w:rsid w:val="00C0377D"/>
    <w:rsid w:val="00C03790"/>
    <w:rsid w:val="00C037C9"/>
    <w:rsid w:val="00C037CD"/>
    <w:rsid w:val="00C03806"/>
    <w:rsid w:val="00C0380A"/>
    <w:rsid w:val="00C03824"/>
    <w:rsid w:val="00C0388A"/>
    <w:rsid w:val="00C038C2"/>
    <w:rsid w:val="00C038C4"/>
    <w:rsid w:val="00C038E2"/>
    <w:rsid w:val="00C0390D"/>
    <w:rsid w:val="00C0394B"/>
    <w:rsid w:val="00C03951"/>
    <w:rsid w:val="00C03994"/>
    <w:rsid w:val="00C03995"/>
    <w:rsid w:val="00C0399E"/>
    <w:rsid w:val="00C0399F"/>
    <w:rsid w:val="00C039BC"/>
    <w:rsid w:val="00C039CB"/>
    <w:rsid w:val="00C039D9"/>
    <w:rsid w:val="00C039F9"/>
    <w:rsid w:val="00C03A3B"/>
    <w:rsid w:val="00C03A5F"/>
    <w:rsid w:val="00C03A73"/>
    <w:rsid w:val="00C03A80"/>
    <w:rsid w:val="00C03AE5"/>
    <w:rsid w:val="00C03AF1"/>
    <w:rsid w:val="00C03B1C"/>
    <w:rsid w:val="00C03B46"/>
    <w:rsid w:val="00C03B6E"/>
    <w:rsid w:val="00C03B82"/>
    <w:rsid w:val="00C03B9C"/>
    <w:rsid w:val="00C03BA3"/>
    <w:rsid w:val="00C03BAB"/>
    <w:rsid w:val="00C03BBA"/>
    <w:rsid w:val="00C03BD5"/>
    <w:rsid w:val="00C03C6A"/>
    <w:rsid w:val="00C03C7A"/>
    <w:rsid w:val="00C03CA7"/>
    <w:rsid w:val="00C03CAC"/>
    <w:rsid w:val="00C03D00"/>
    <w:rsid w:val="00C03D50"/>
    <w:rsid w:val="00C03DB1"/>
    <w:rsid w:val="00C03DBD"/>
    <w:rsid w:val="00C03DC2"/>
    <w:rsid w:val="00C03DCC"/>
    <w:rsid w:val="00C03DD9"/>
    <w:rsid w:val="00C03E02"/>
    <w:rsid w:val="00C03E12"/>
    <w:rsid w:val="00C03E1A"/>
    <w:rsid w:val="00C03E1C"/>
    <w:rsid w:val="00C03E22"/>
    <w:rsid w:val="00C03E28"/>
    <w:rsid w:val="00C03E2C"/>
    <w:rsid w:val="00C03E50"/>
    <w:rsid w:val="00C03E58"/>
    <w:rsid w:val="00C03EDA"/>
    <w:rsid w:val="00C03EF4"/>
    <w:rsid w:val="00C03EFE"/>
    <w:rsid w:val="00C03F15"/>
    <w:rsid w:val="00C03F3E"/>
    <w:rsid w:val="00C03F98"/>
    <w:rsid w:val="00C03FA4"/>
    <w:rsid w:val="00C03FBC"/>
    <w:rsid w:val="00C04021"/>
    <w:rsid w:val="00C0404C"/>
    <w:rsid w:val="00C04088"/>
    <w:rsid w:val="00C04126"/>
    <w:rsid w:val="00C0413C"/>
    <w:rsid w:val="00C0416F"/>
    <w:rsid w:val="00C041B1"/>
    <w:rsid w:val="00C04204"/>
    <w:rsid w:val="00C0420A"/>
    <w:rsid w:val="00C0423C"/>
    <w:rsid w:val="00C04258"/>
    <w:rsid w:val="00C04264"/>
    <w:rsid w:val="00C042B7"/>
    <w:rsid w:val="00C042BF"/>
    <w:rsid w:val="00C04347"/>
    <w:rsid w:val="00C0435F"/>
    <w:rsid w:val="00C04373"/>
    <w:rsid w:val="00C0437D"/>
    <w:rsid w:val="00C043C4"/>
    <w:rsid w:val="00C0440C"/>
    <w:rsid w:val="00C0442B"/>
    <w:rsid w:val="00C0446C"/>
    <w:rsid w:val="00C04478"/>
    <w:rsid w:val="00C044B3"/>
    <w:rsid w:val="00C0450C"/>
    <w:rsid w:val="00C0450E"/>
    <w:rsid w:val="00C0450F"/>
    <w:rsid w:val="00C04517"/>
    <w:rsid w:val="00C0451F"/>
    <w:rsid w:val="00C04553"/>
    <w:rsid w:val="00C04566"/>
    <w:rsid w:val="00C0457D"/>
    <w:rsid w:val="00C045A0"/>
    <w:rsid w:val="00C045C4"/>
    <w:rsid w:val="00C045F7"/>
    <w:rsid w:val="00C0464B"/>
    <w:rsid w:val="00C04694"/>
    <w:rsid w:val="00C046CB"/>
    <w:rsid w:val="00C046FA"/>
    <w:rsid w:val="00C0471D"/>
    <w:rsid w:val="00C0471E"/>
    <w:rsid w:val="00C04720"/>
    <w:rsid w:val="00C04725"/>
    <w:rsid w:val="00C04740"/>
    <w:rsid w:val="00C0474C"/>
    <w:rsid w:val="00C0477B"/>
    <w:rsid w:val="00C047B0"/>
    <w:rsid w:val="00C04819"/>
    <w:rsid w:val="00C04879"/>
    <w:rsid w:val="00C048AD"/>
    <w:rsid w:val="00C048CD"/>
    <w:rsid w:val="00C04977"/>
    <w:rsid w:val="00C0498B"/>
    <w:rsid w:val="00C049F2"/>
    <w:rsid w:val="00C04A51"/>
    <w:rsid w:val="00C04A9A"/>
    <w:rsid w:val="00C04AB6"/>
    <w:rsid w:val="00C04AD4"/>
    <w:rsid w:val="00C04AD7"/>
    <w:rsid w:val="00C04AF2"/>
    <w:rsid w:val="00C04B0C"/>
    <w:rsid w:val="00C04B28"/>
    <w:rsid w:val="00C04B99"/>
    <w:rsid w:val="00C04BD4"/>
    <w:rsid w:val="00C04BED"/>
    <w:rsid w:val="00C04BF3"/>
    <w:rsid w:val="00C04C0D"/>
    <w:rsid w:val="00C04C14"/>
    <w:rsid w:val="00C04C20"/>
    <w:rsid w:val="00C04C83"/>
    <w:rsid w:val="00C04CBE"/>
    <w:rsid w:val="00C04CF2"/>
    <w:rsid w:val="00C04D68"/>
    <w:rsid w:val="00C04D90"/>
    <w:rsid w:val="00C04DB8"/>
    <w:rsid w:val="00C04E27"/>
    <w:rsid w:val="00C04E57"/>
    <w:rsid w:val="00C04E7A"/>
    <w:rsid w:val="00C04E9A"/>
    <w:rsid w:val="00C04ECD"/>
    <w:rsid w:val="00C04F2F"/>
    <w:rsid w:val="00C04F58"/>
    <w:rsid w:val="00C05029"/>
    <w:rsid w:val="00C05032"/>
    <w:rsid w:val="00C0505F"/>
    <w:rsid w:val="00C05063"/>
    <w:rsid w:val="00C05066"/>
    <w:rsid w:val="00C050C4"/>
    <w:rsid w:val="00C050CB"/>
    <w:rsid w:val="00C050D5"/>
    <w:rsid w:val="00C05103"/>
    <w:rsid w:val="00C05113"/>
    <w:rsid w:val="00C05125"/>
    <w:rsid w:val="00C0515E"/>
    <w:rsid w:val="00C0516B"/>
    <w:rsid w:val="00C05179"/>
    <w:rsid w:val="00C0517F"/>
    <w:rsid w:val="00C0519F"/>
    <w:rsid w:val="00C051BC"/>
    <w:rsid w:val="00C05248"/>
    <w:rsid w:val="00C052A6"/>
    <w:rsid w:val="00C052B8"/>
    <w:rsid w:val="00C052DF"/>
    <w:rsid w:val="00C052E5"/>
    <w:rsid w:val="00C052F8"/>
    <w:rsid w:val="00C05303"/>
    <w:rsid w:val="00C05331"/>
    <w:rsid w:val="00C0533F"/>
    <w:rsid w:val="00C05356"/>
    <w:rsid w:val="00C0535E"/>
    <w:rsid w:val="00C053A1"/>
    <w:rsid w:val="00C053A8"/>
    <w:rsid w:val="00C053F6"/>
    <w:rsid w:val="00C05431"/>
    <w:rsid w:val="00C05446"/>
    <w:rsid w:val="00C0546E"/>
    <w:rsid w:val="00C054FB"/>
    <w:rsid w:val="00C05519"/>
    <w:rsid w:val="00C0553D"/>
    <w:rsid w:val="00C05596"/>
    <w:rsid w:val="00C055B1"/>
    <w:rsid w:val="00C055BF"/>
    <w:rsid w:val="00C055FA"/>
    <w:rsid w:val="00C05619"/>
    <w:rsid w:val="00C05621"/>
    <w:rsid w:val="00C05643"/>
    <w:rsid w:val="00C05648"/>
    <w:rsid w:val="00C05665"/>
    <w:rsid w:val="00C05667"/>
    <w:rsid w:val="00C05681"/>
    <w:rsid w:val="00C056A2"/>
    <w:rsid w:val="00C056DF"/>
    <w:rsid w:val="00C05763"/>
    <w:rsid w:val="00C057C4"/>
    <w:rsid w:val="00C057DF"/>
    <w:rsid w:val="00C057F6"/>
    <w:rsid w:val="00C057FD"/>
    <w:rsid w:val="00C05815"/>
    <w:rsid w:val="00C0582B"/>
    <w:rsid w:val="00C0587D"/>
    <w:rsid w:val="00C058A8"/>
    <w:rsid w:val="00C058AB"/>
    <w:rsid w:val="00C05904"/>
    <w:rsid w:val="00C05930"/>
    <w:rsid w:val="00C0595A"/>
    <w:rsid w:val="00C05978"/>
    <w:rsid w:val="00C059CB"/>
    <w:rsid w:val="00C059E6"/>
    <w:rsid w:val="00C059FD"/>
    <w:rsid w:val="00C059FE"/>
    <w:rsid w:val="00C05A32"/>
    <w:rsid w:val="00C05A55"/>
    <w:rsid w:val="00C05A65"/>
    <w:rsid w:val="00C05AB4"/>
    <w:rsid w:val="00C05AC8"/>
    <w:rsid w:val="00C05ACD"/>
    <w:rsid w:val="00C05B11"/>
    <w:rsid w:val="00C05B1A"/>
    <w:rsid w:val="00C05B2A"/>
    <w:rsid w:val="00C05B37"/>
    <w:rsid w:val="00C05B4D"/>
    <w:rsid w:val="00C05B5F"/>
    <w:rsid w:val="00C05B78"/>
    <w:rsid w:val="00C05B85"/>
    <w:rsid w:val="00C05BC6"/>
    <w:rsid w:val="00C05BEE"/>
    <w:rsid w:val="00C05BF1"/>
    <w:rsid w:val="00C05C06"/>
    <w:rsid w:val="00C05C2A"/>
    <w:rsid w:val="00C05C4B"/>
    <w:rsid w:val="00C05CA2"/>
    <w:rsid w:val="00C05CCD"/>
    <w:rsid w:val="00C05D0D"/>
    <w:rsid w:val="00C05D42"/>
    <w:rsid w:val="00C05D5F"/>
    <w:rsid w:val="00C05D64"/>
    <w:rsid w:val="00C05D8A"/>
    <w:rsid w:val="00C05DA5"/>
    <w:rsid w:val="00C05DB8"/>
    <w:rsid w:val="00C05DDA"/>
    <w:rsid w:val="00C05E2E"/>
    <w:rsid w:val="00C05E46"/>
    <w:rsid w:val="00C05E63"/>
    <w:rsid w:val="00C05E78"/>
    <w:rsid w:val="00C05E79"/>
    <w:rsid w:val="00C05E98"/>
    <w:rsid w:val="00C05EC3"/>
    <w:rsid w:val="00C05ED9"/>
    <w:rsid w:val="00C05F24"/>
    <w:rsid w:val="00C05F41"/>
    <w:rsid w:val="00C05F49"/>
    <w:rsid w:val="00C05F70"/>
    <w:rsid w:val="00C05F99"/>
    <w:rsid w:val="00C05FAA"/>
    <w:rsid w:val="00C05FC4"/>
    <w:rsid w:val="00C05FDF"/>
    <w:rsid w:val="00C05FE0"/>
    <w:rsid w:val="00C05FEB"/>
    <w:rsid w:val="00C0600E"/>
    <w:rsid w:val="00C0601A"/>
    <w:rsid w:val="00C06058"/>
    <w:rsid w:val="00C060D0"/>
    <w:rsid w:val="00C060E2"/>
    <w:rsid w:val="00C06155"/>
    <w:rsid w:val="00C06166"/>
    <w:rsid w:val="00C061AF"/>
    <w:rsid w:val="00C061CA"/>
    <w:rsid w:val="00C061D8"/>
    <w:rsid w:val="00C061DD"/>
    <w:rsid w:val="00C061EB"/>
    <w:rsid w:val="00C061FD"/>
    <w:rsid w:val="00C06207"/>
    <w:rsid w:val="00C06253"/>
    <w:rsid w:val="00C06271"/>
    <w:rsid w:val="00C06275"/>
    <w:rsid w:val="00C062A0"/>
    <w:rsid w:val="00C062AA"/>
    <w:rsid w:val="00C062B3"/>
    <w:rsid w:val="00C0632E"/>
    <w:rsid w:val="00C06333"/>
    <w:rsid w:val="00C06343"/>
    <w:rsid w:val="00C06356"/>
    <w:rsid w:val="00C063A3"/>
    <w:rsid w:val="00C063A8"/>
    <w:rsid w:val="00C06400"/>
    <w:rsid w:val="00C06402"/>
    <w:rsid w:val="00C06449"/>
    <w:rsid w:val="00C06474"/>
    <w:rsid w:val="00C06497"/>
    <w:rsid w:val="00C064A5"/>
    <w:rsid w:val="00C064B3"/>
    <w:rsid w:val="00C064B4"/>
    <w:rsid w:val="00C064DF"/>
    <w:rsid w:val="00C06517"/>
    <w:rsid w:val="00C06537"/>
    <w:rsid w:val="00C0654F"/>
    <w:rsid w:val="00C0655C"/>
    <w:rsid w:val="00C0656F"/>
    <w:rsid w:val="00C0658B"/>
    <w:rsid w:val="00C06590"/>
    <w:rsid w:val="00C065B3"/>
    <w:rsid w:val="00C065C2"/>
    <w:rsid w:val="00C065F2"/>
    <w:rsid w:val="00C06616"/>
    <w:rsid w:val="00C06636"/>
    <w:rsid w:val="00C06641"/>
    <w:rsid w:val="00C06690"/>
    <w:rsid w:val="00C066AB"/>
    <w:rsid w:val="00C066E8"/>
    <w:rsid w:val="00C066F1"/>
    <w:rsid w:val="00C066F8"/>
    <w:rsid w:val="00C06708"/>
    <w:rsid w:val="00C06714"/>
    <w:rsid w:val="00C06727"/>
    <w:rsid w:val="00C067BA"/>
    <w:rsid w:val="00C067E1"/>
    <w:rsid w:val="00C0681E"/>
    <w:rsid w:val="00C06845"/>
    <w:rsid w:val="00C06889"/>
    <w:rsid w:val="00C068F3"/>
    <w:rsid w:val="00C068F6"/>
    <w:rsid w:val="00C0691E"/>
    <w:rsid w:val="00C0691F"/>
    <w:rsid w:val="00C06923"/>
    <w:rsid w:val="00C0696C"/>
    <w:rsid w:val="00C0698A"/>
    <w:rsid w:val="00C069C2"/>
    <w:rsid w:val="00C069D8"/>
    <w:rsid w:val="00C06A02"/>
    <w:rsid w:val="00C06A04"/>
    <w:rsid w:val="00C06A36"/>
    <w:rsid w:val="00C06A6D"/>
    <w:rsid w:val="00C06A75"/>
    <w:rsid w:val="00C06A7A"/>
    <w:rsid w:val="00C06AA2"/>
    <w:rsid w:val="00C06ACF"/>
    <w:rsid w:val="00C06B14"/>
    <w:rsid w:val="00C06B15"/>
    <w:rsid w:val="00C06B44"/>
    <w:rsid w:val="00C06B55"/>
    <w:rsid w:val="00C06B9E"/>
    <w:rsid w:val="00C06C33"/>
    <w:rsid w:val="00C06C5D"/>
    <w:rsid w:val="00C06C70"/>
    <w:rsid w:val="00C06C8E"/>
    <w:rsid w:val="00C06D14"/>
    <w:rsid w:val="00C06D17"/>
    <w:rsid w:val="00C06D22"/>
    <w:rsid w:val="00C06D4E"/>
    <w:rsid w:val="00C06D6A"/>
    <w:rsid w:val="00C06DDE"/>
    <w:rsid w:val="00C06DF1"/>
    <w:rsid w:val="00C06E24"/>
    <w:rsid w:val="00C06E2F"/>
    <w:rsid w:val="00C06E60"/>
    <w:rsid w:val="00C06E7E"/>
    <w:rsid w:val="00C06E82"/>
    <w:rsid w:val="00C06F09"/>
    <w:rsid w:val="00C06F43"/>
    <w:rsid w:val="00C06FA4"/>
    <w:rsid w:val="00C06FBA"/>
    <w:rsid w:val="00C06FC1"/>
    <w:rsid w:val="00C06FE4"/>
    <w:rsid w:val="00C07000"/>
    <w:rsid w:val="00C07009"/>
    <w:rsid w:val="00C07021"/>
    <w:rsid w:val="00C0702D"/>
    <w:rsid w:val="00C07089"/>
    <w:rsid w:val="00C070E1"/>
    <w:rsid w:val="00C070F1"/>
    <w:rsid w:val="00C07161"/>
    <w:rsid w:val="00C0716B"/>
    <w:rsid w:val="00C07198"/>
    <w:rsid w:val="00C071C2"/>
    <w:rsid w:val="00C071CD"/>
    <w:rsid w:val="00C071CE"/>
    <w:rsid w:val="00C07209"/>
    <w:rsid w:val="00C0725E"/>
    <w:rsid w:val="00C07269"/>
    <w:rsid w:val="00C0728F"/>
    <w:rsid w:val="00C072B9"/>
    <w:rsid w:val="00C072C0"/>
    <w:rsid w:val="00C072CC"/>
    <w:rsid w:val="00C07354"/>
    <w:rsid w:val="00C07360"/>
    <w:rsid w:val="00C0736B"/>
    <w:rsid w:val="00C07387"/>
    <w:rsid w:val="00C07399"/>
    <w:rsid w:val="00C073AD"/>
    <w:rsid w:val="00C073C1"/>
    <w:rsid w:val="00C07413"/>
    <w:rsid w:val="00C07418"/>
    <w:rsid w:val="00C07423"/>
    <w:rsid w:val="00C0745E"/>
    <w:rsid w:val="00C074C1"/>
    <w:rsid w:val="00C074C5"/>
    <w:rsid w:val="00C0750A"/>
    <w:rsid w:val="00C07586"/>
    <w:rsid w:val="00C07596"/>
    <w:rsid w:val="00C0759F"/>
    <w:rsid w:val="00C075B0"/>
    <w:rsid w:val="00C075E4"/>
    <w:rsid w:val="00C075F0"/>
    <w:rsid w:val="00C07609"/>
    <w:rsid w:val="00C0763A"/>
    <w:rsid w:val="00C076D8"/>
    <w:rsid w:val="00C0770E"/>
    <w:rsid w:val="00C07713"/>
    <w:rsid w:val="00C07758"/>
    <w:rsid w:val="00C07783"/>
    <w:rsid w:val="00C0778C"/>
    <w:rsid w:val="00C07794"/>
    <w:rsid w:val="00C077CC"/>
    <w:rsid w:val="00C077E5"/>
    <w:rsid w:val="00C077FC"/>
    <w:rsid w:val="00C07820"/>
    <w:rsid w:val="00C07842"/>
    <w:rsid w:val="00C0785B"/>
    <w:rsid w:val="00C07875"/>
    <w:rsid w:val="00C0788E"/>
    <w:rsid w:val="00C078AA"/>
    <w:rsid w:val="00C0793D"/>
    <w:rsid w:val="00C07955"/>
    <w:rsid w:val="00C0796E"/>
    <w:rsid w:val="00C079A0"/>
    <w:rsid w:val="00C079DD"/>
    <w:rsid w:val="00C079E1"/>
    <w:rsid w:val="00C07A2C"/>
    <w:rsid w:val="00C07A63"/>
    <w:rsid w:val="00C07A8A"/>
    <w:rsid w:val="00C07A95"/>
    <w:rsid w:val="00C07AA7"/>
    <w:rsid w:val="00C07AB0"/>
    <w:rsid w:val="00C07ABD"/>
    <w:rsid w:val="00C07AE2"/>
    <w:rsid w:val="00C07AFB"/>
    <w:rsid w:val="00C07B01"/>
    <w:rsid w:val="00C07B03"/>
    <w:rsid w:val="00C07B13"/>
    <w:rsid w:val="00C07B24"/>
    <w:rsid w:val="00C07B2D"/>
    <w:rsid w:val="00C07BA5"/>
    <w:rsid w:val="00C07BC5"/>
    <w:rsid w:val="00C07BF2"/>
    <w:rsid w:val="00C07BF5"/>
    <w:rsid w:val="00C07BFB"/>
    <w:rsid w:val="00C07C0B"/>
    <w:rsid w:val="00C07C7D"/>
    <w:rsid w:val="00C07CC0"/>
    <w:rsid w:val="00C07D05"/>
    <w:rsid w:val="00C07D17"/>
    <w:rsid w:val="00C07D2D"/>
    <w:rsid w:val="00C07D32"/>
    <w:rsid w:val="00C07D44"/>
    <w:rsid w:val="00C07D93"/>
    <w:rsid w:val="00C07DD0"/>
    <w:rsid w:val="00C07DFA"/>
    <w:rsid w:val="00C07E24"/>
    <w:rsid w:val="00C07E33"/>
    <w:rsid w:val="00C07E60"/>
    <w:rsid w:val="00C07E73"/>
    <w:rsid w:val="00C07EAF"/>
    <w:rsid w:val="00C07F85"/>
    <w:rsid w:val="00C07F91"/>
    <w:rsid w:val="00C07F97"/>
    <w:rsid w:val="00C07FBB"/>
    <w:rsid w:val="00C07FDE"/>
    <w:rsid w:val="00C07FDF"/>
    <w:rsid w:val="00C07FE1"/>
    <w:rsid w:val="00C1000D"/>
    <w:rsid w:val="00C1003A"/>
    <w:rsid w:val="00C10095"/>
    <w:rsid w:val="00C100B3"/>
    <w:rsid w:val="00C100DC"/>
    <w:rsid w:val="00C100E6"/>
    <w:rsid w:val="00C100F5"/>
    <w:rsid w:val="00C1011F"/>
    <w:rsid w:val="00C10122"/>
    <w:rsid w:val="00C10130"/>
    <w:rsid w:val="00C1013A"/>
    <w:rsid w:val="00C10181"/>
    <w:rsid w:val="00C10216"/>
    <w:rsid w:val="00C10279"/>
    <w:rsid w:val="00C102E1"/>
    <w:rsid w:val="00C102E7"/>
    <w:rsid w:val="00C102EA"/>
    <w:rsid w:val="00C10308"/>
    <w:rsid w:val="00C1032B"/>
    <w:rsid w:val="00C10368"/>
    <w:rsid w:val="00C10387"/>
    <w:rsid w:val="00C103D2"/>
    <w:rsid w:val="00C1041E"/>
    <w:rsid w:val="00C10436"/>
    <w:rsid w:val="00C1043A"/>
    <w:rsid w:val="00C10453"/>
    <w:rsid w:val="00C10484"/>
    <w:rsid w:val="00C1048D"/>
    <w:rsid w:val="00C104A5"/>
    <w:rsid w:val="00C104F2"/>
    <w:rsid w:val="00C1051F"/>
    <w:rsid w:val="00C1052D"/>
    <w:rsid w:val="00C1053F"/>
    <w:rsid w:val="00C10592"/>
    <w:rsid w:val="00C105BE"/>
    <w:rsid w:val="00C1060B"/>
    <w:rsid w:val="00C10623"/>
    <w:rsid w:val="00C10651"/>
    <w:rsid w:val="00C1065A"/>
    <w:rsid w:val="00C1065C"/>
    <w:rsid w:val="00C10695"/>
    <w:rsid w:val="00C106BE"/>
    <w:rsid w:val="00C106F2"/>
    <w:rsid w:val="00C106F4"/>
    <w:rsid w:val="00C1072D"/>
    <w:rsid w:val="00C1076F"/>
    <w:rsid w:val="00C107BC"/>
    <w:rsid w:val="00C10808"/>
    <w:rsid w:val="00C10812"/>
    <w:rsid w:val="00C10821"/>
    <w:rsid w:val="00C10881"/>
    <w:rsid w:val="00C108B5"/>
    <w:rsid w:val="00C108C4"/>
    <w:rsid w:val="00C108CC"/>
    <w:rsid w:val="00C108D5"/>
    <w:rsid w:val="00C108DA"/>
    <w:rsid w:val="00C10973"/>
    <w:rsid w:val="00C1097A"/>
    <w:rsid w:val="00C109B8"/>
    <w:rsid w:val="00C109B9"/>
    <w:rsid w:val="00C109D3"/>
    <w:rsid w:val="00C109D4"/>
    <w:rsid w:val="00C10A01"/>
    <w:rsid w:val="00C10A2D"/>
    <w:rsid w:val="00C10ACF"/>
    <w:rsid w:val="00C10AF1"/>
    <w:rsid w:val="00C10B3A"/>
    <w:rsid w:val="00C10B3D"/>
    <w:rsid w:val="00C10B5F"/>
    <w:rsid w:val="00C10B7B"/>
    <w:rsid w:val="00C10B94"/>
    <w:rsid w:val="00C10BAB"/>
    <w:rsid w:val="00C10C20"/>
    <w:rsid w:val="00C10C38"/>
    <w:rsid w:val="00C10C57"/>
    <w:rsid w:val="00C10C5D"/>
    <w:rsid w:val="00C10C6B"/>
    <w:rsid w:val="00C10C6E"/>
    <w:rsid w:val="00C10C76"/>
    <w:rsid w:val="00C10CA4"/>
    <w:rsid w:val="00C10D57"/>
    <w:rsid w:val="00C10D5B"/>
    <w:rsid w:val="00C10D7B"/>
    <w:rsid w:val="00C10D7E"/>
    <w:rsid w:val="00C10D9C"/>
    <w:rsid w:val="00C10D9E"/>
    <w:rsid w:val="00C10DBA"/>
    <w:rsid w:val="00C10DE9"/>
    <w:rsid w:val="00C10E4A"/>
    <w:rsid w:val="00C10E92"/>
    <w:rsid w:val="00C10EA3"/>
    <w:rsid w:val="00C10F06"/>
    <w:rsid w:val="00C10F1F"/>
    <w:rsid w:val="00C10F3A"/>
    <w:rsid w:val="00C10F8A"/>
    <w:rsid w:val="00C10F8F"/>
    <w:rsid w:val="00C10FEC"/>
    <w:rsid w:val="00C10FFB"/>
    <w:rsid w:val="00C11026"/>
    <w:rsid w:val="00C110AF"/>
    <w:rsid w:val="00C110F1"/>
    <w:rsid w:val="00C110FE"/>
    <w:rsid w:val="00C11103"/>
    <w:rsid w:val="00C1111C"/>
    <w:rsid w:val="00C11180"/>
    <w:rsid w:val="00C111F4"/>
    <w:rsid w:val="00C1122A"/>
    <w:rsid w:val="00C11239"/>
    <w:rsid w:val="00C1123C"/>
    <w:rsid w:val="00C1124B"/>
    <w:rsid w:val="00C11254"/>
    <w:rsid w:val="00C11260"/>
    <w:rsid w:val="00C112E6"/>
    <w:rsid w:val="00C1130A"/>
    <w:rsid w:val="00C1133C"/>
    <w:rsid w:val="00C1135D"/>
    <w:rsid w:val="00C1135E"/>
    <w:rsid w:val="00C113B0"/>
    <w:rsid w:val="00C113F7"/>
    <w:rsid w:val="00C113FE"/>
    <w:rsid w:val="00C11410"/>
    <w:rsid w:val="00C11416"/>
    <w:rsid w:val="00C1142E"/>
    <w:rsid w:val="00C11461"/>
    <w:rsid w:val="00C11478"/>
    <w:rsid w:val="00C114C6"/>
    <w:rsid w:val="00C114E8"/>
    <w:rsid w:val="00C11522"/>
    <w:rsid w:val="00C1152B"/>
    <w:rsid w:val="00C1152D"/>
    <w:rsid w:val="00C11574"/>
    <w:rsid w:val="00C11577"/>
    <w:rsid w:val="00C11588"/>
    <w:rsid w:val="00C11591"/>
    <w:rsid w:val="00C115AC"/>
    <w:rsid w:val="00C115BE"/>
    <w:rsid w:val="00C115C1"/>
    <w:rsid w:val="00C115E8"/>
    <w:rsid w:val="00C115F1"/>
    <w:rsid w:val="00C11625"/>
    <w:rsid w:val="00C1163A"/>
    <w:rsid w:val="00C116ED"/>
    <w:rsid w:val="00C11723"/>
    <w:rsid w:val="00C1174D"/>
    <w:rsid w:val="00C117EA"/>
    <w:rsid w:val="00C11812"/>
    <w:rsid w:val="00C11817"/>
    <w:rsid w:val="00C1183C"/>
    <w:rsid w:val="00C11847"/>
    <w:rsid w:val="00C1184E"/>
    <w:rsid w:val="00C118A7"/>
    <w:rsid w:val="00C118C7"/>
    <w:rsid w:val="00C118CB"/>
    <w:rsid w:val="00C118F1"/>
    <w:rsid w:val="00C118FB"/>
    <w:rsid w:val="00C11934"/>
    <w:rsid w:val="00C1198B"/>
    <w:rsid w:val="00C119E8"/>
    <w:rsid w:val="00C11A3E"/>
    <w:rsid w:val="00C11A48"/>
    <w:rsid w:val="00C11A7F"/>
    <w:rsid w:val="00C11A88"/>
    <w:rsid w:val="00C11B05"/>
    <w:rsid w:val="00C11B1D"/>
    <w:rsid w:val="00C11B33"/>
    <w:rsid w:val="00C11B3B"/>
    <w:rsid w:val="00C11B65"/>
    <w:rsid w:val="00C11BAA"/>
    <w:rsid w:val="00C11BC6"/>
    <w:rsid w:val="00C11BE2"/>
    <w:rsid w:val="00C11C09"/>
    <w:rsid w:val="00C11C47"/>
    <w:rsid w:val="00C11C49"/>
    <w:rsid w:val="00C11C54"/>
    <w:rsid w:val="00C11CA0"/>
    <w:rsid w:val="00C11CD3"/>
    <w:rsid w:val="00C11CE0"/>
    <w:rsid w:val="00C11CF4"/>
    <w:rsid w:val="00C11D2A"/>
    <w:rsid w:val="00C11D68"/>
    <w:rsid w:val="00C11D69"/>
    <w:rsid w:val="00C11D6E"/>
    <w:rsid w:val="00C11D9D"/>
    <w:rsid w:val="00C11DB2"/>
    <w:rsid w:val="00C11DBE"/>
    <w:rsid w:val="00C11DD6"/>
    <w:rsid w:val="00C11DE4"/>
    <w:rsid w:val="00C11DE8"/>
    <w:rsid w:val="00C11E0A"/>
    <w:rsid w:val="00C11E16"/>
    <w:rsid w:val="00C11E75"/>
    <w:rsid w:val="00C11E78"/>
    <w:rsid w:val="00C11EBD"/>
    <w:rsid w:val="00C11F03"/>
    <w:rsid w:val="00C11F21"/>
    <w:rsid w:val="00C11F85"/>
    <w:rsid w:val="00C11FD3"/>
    <w:rsid w:val="00C11FDC"/>
    <w:rsid w:val="00C11FFD"/>
    <w:rsid w:val="00C12016"/>
    <w:rsid w:val="00C12046"/>
    <w:rsid w:val="00C12060"/>
    <w:rsid w:val="00C12061"/>
    <w:rsid w:val="00C1207E"/>
    <w:rsid w:val="00C12080"/>
    <w:rsid w:val="00C120A0"/>
    <w:rsid w:val="00C120A2"/>
    <w:rsid w:val="00C120E7"/>
    <w:rsid w:val="00C120EF"/>
    <w:rsid w:val="00C120F0"/>
    <w:rsid w:val="00C1211F"/>
    <w:rsid w:val="00C1213A"/>
    <w:rsid w:val="00C1217E"/>
    <w:rsid w:val="00C121A6"/>
    <w:rsid w:val="00C121B0"/>
    <w:rsid w:val="00C121C9"/>
    <w:rsid w:val="00C121D7"/>
    <w:rsid w:val="00C121E9"/>
    <w:rsid w:val="00C121FA"/>
    <w:rsid w:val="00C12224"/>
    <w:rsid w:val="00C1222C"/>
    <w:rsid w:val="00C12266"/>
    <w:rsid w:val="00C12284"/>
    <w:rsid w:val="00C122C6"/>
    <w:rsid w:val="00C122CF"/>
    <w:rsid w:val="00C122ED"/>
    <w:rsid w:val="00C122FD"/>
    <w:rsid w:val="00C12301"/>
    <w:rsid w:val="00C1230C"/>
    <w:rsid w:val="00C1232B"/>
    <w:rsid w:val="00C123C7"/>
    <w:rsid w:val="00C123D6"/>
    <w:rsid w:val="00C123E5"/>
    <w:rsid w:val="00C1243D"/>
    <w:rsid w:val="00C1249F"/>
    <w:rsid w:val="00C124A5"/>
    <w:rsid w:val="00C124BB"/>
    <w:rsid w:val="00C1251F"/>
    <w:rsid w:val="00C12528"/>
    <w:rsid w:val="00C1252D"/>
    <w:rsid w:val="00C1254E"/>
    <w:rsid w:val="00C12559"/>
    <w:rsid w:val="00C125AB"/>
    <w:rsid w:val="00C1260B"/>
    <w:rsid w:val="00C1265B"/>
    <w:rsid w:val="00C1268B"/>
    <w:rsid w:val="00C1269C"/>
    <w:rsid w:val="00C126F5"/>
    <w:rsid w:val="00C12728"/>
    <w:rsid w:val="00C12776"/>
    <w:rsid w:val="00C1277F"/>
    <w:rsid w:val="00C127AA"/>
    <w:rsid w:val="00C127CF"/>
    <w:rsid w:val="00C1282E"/>
    <w:rsid w:val="00C1285F"/>
    <w:rsid w:val="00C128AA"/>
    <w:rsid w:val="00C128BA"/>
    <w:rsid w:val="00C128E7"/>
    <w:rsid w:val="00C12922"/>
    <w:rsid w:val="00C12924"/>
    <w:rsid w:val="00C12962"/>
    <w:rsid w:val="00C129C4"/>
    <w:rsid w:val="00C129D4"/>
    <w:rsid w:val="00C129D9"/>
    <w:rsid w:val="00C12A03"/>
    <w:rsid w:val="00C12A05"/>
    <w:rsid w:val="00C12AAE"/>
    <w:rsid w:val="00C12AB2"/>
    <w:rsid w:val="00C12AE6"/>
    <w:rsid w:val="00C12B46"/>
    <w:rsid w:val="00C12B6D"/>
    <w:rsid w:val="00C12B8E"/>
    <w:rsid w:val="00C12BA8"/>
    <w:rsid w:val="00C12BB3"/>
    <w:rsid w:val="00C12C92"/>
    <w:rsid w:val="00C12CBB"/>
    <w:rsid w:val="00C12CD6"/>
    <w:rsid w:val="00C12CF3"/>
    <w:rsid w:val="00C12CFE"/>
    <w:rsid w:val="00C12D12"/>
    <w:rsid w:val="00C12D2D"/>
    <w:rsid w:val="00C12D6F"/>
    <w:rsid w:val="00C12D72"/>
    <w:rsid w:val="00C12D8F"/>
    <w:rsid w:val="00C12D91"/>
    <w:rsid w:val="00C12DB5"/>
    <w:rsid w:val="00C12DD1"/>
    <w:rsid w:val="00C12E25"/>
    <w:rsid w:val="00C12E38"/>
    <w:rsid w:val="00C12E42"/>
    <w:rsid w:val="00C12E7E"/>
    <w:rsid w:val="00C12E8F"/>
    <w:rsid w:val="00C12E9C"/>
    <w:rsid w:val="00C12E9E"/>
    <w:rsid w:val="00C12EB3"/>
    <w:rsid w:val="00C12EC3"/>
    <w:rsid w:val="00C12F07"/>
    <w:rsid w:val="00C12F23"/>
    <w:rsid w:val="00C12F75"/>
    <w:rsid w:val="00C12FB3"/>
    <w:rsid w:val="00C12FBF"/>
    <w:rsid w:val="00C12FF0"/>
    <w:rsid w:val="00C13020"/>
    <w:rsid w:val="00C13031"/>
    <w:rsid w:val="00C13055"/>
    <w:rsid w:val="00C13088"/>
    <w:rsid w:val="00C130B4"/>
    <w:rsid w:val="00C130B5"/>
    <w:rsid w:val="00C13133"/>
    <w:rsid w:val="00C13136"/>
    <w:rsid w:val="00C13146"/>
    <w:rsid w:val="00C1316B"/>
    <w:rsid w:val="00C13203"/>
    <w:rsid w:val="00C1321E"/>
    <w:rsid w:val="00C1322E"/>
    <w:rsid w:val="00C1323B"/>
    <w:rsid w:val="00C13246"/>
    <w:rsid w:val="00C13258"/>
    <w:rsid w:val="00C13268"/>
    <w:rsid w:val="00C13293"/>
    <w:rsid w:val="00C132BE"/>
    <w:rsid w:val="00C132C9"/>
    <w:rsid w:val="00C132CC"/>
    <w:rsid w:val="00C132F8"/>
    <w:rsid w:val="00C1330B"/>
    <w:rsid w:val="00C13323"/>
    <w:rsid w:val="00C1335F"/>
    <w:rsid w:val="00C13385"/>
    <w:rsid w:val="00C133AC"/>
    <w:rsid w:val="00C133D8"/>
    <w:rsid w:val="00C133E9"/>
    <w:rsid w:val="00C133F3"/>
    <w:rsid w:val="00C1341F"/>
    <w:rsid w:val="00C13427"/>
    <w:rsid w:val="00C13436"/>
    <w:rsid w:val="00C1345F"/>
    <w:rsid w:val="00C13587"/>
    <w:rsid w:val="00C13596"/>
    <w:rsid w:val="00C135A0"/>
    <w:rsid w:val="00C13622"/>
    <w:rsid w:val="00C1362E"/>
    <w:rsid w:val="00C13677"/>
    <w:rsid w:val="00C1368C"/>
    <w:rsid w:val="00C1369D"/>
    <w:rsid w:val="00C136B6"/>
    <w:rsid w:val="00C137BB"/>
    <w:rsid w:val="00C137F1"/>
    <w:rsid w:val="00C137F6"/>
    <w:rsid w:val="00C13812"/>
    <w:rsid w:val="00C1385F"/>
    <w:rsid w:val="00C13868"/>
    <w:rsid w:val="00C13890"/>
    <w:rsid w:val="00C138A6"/>
    <w:rsid w:val="00C138D4"/>
    <w:rsid w:val="00C1392D"/>
    <w:rsid w:val="00C13942"/>
    <w:rsid w:val="00C1396D"/>
    <w:rsid w:val="00C139B6"/>
    <w:rsid w:val="00C139E4"/>
    <w:rsid w:val="00C13A1C"/>
    <w:rsid w:val="00C13A37"/>
    <w:rsid w:val="00C13A49"/>
    <w:rsid w:val="00C13A52"/>
    <w:rsid w:val="00C13A53"/>
    <w:rsid w:val="00C13A5C"/>
    <w:rsid w:val="00C13A9E"/>
    <w:rsid w:val="00C13A9F"/>
    <w:rsid w:val="00C13AC8"/>
    <w:rsid w:val="00C13B22"/>
    <w:rsid w:val="00C13B52"/>
    <w:rsid w:val="00C13B63"/>
    <w:rsid w:val="00C13B69"/>
    <w:rsid w:val="00C13B97"/>
    <w:rsid w:val="00C13BD5"/>
    <w:rsid w:val="00C13C60"/>
    <w:rsid w:val="00C13C63"/>
    <w:rsid w:val="00C13D04"/>
    <w:rsid w:val="00C13D24"/>
    <w:rsid w:val="00C13D33"/>
    <w:rsid w:val="00C13D35"/>
    <w:rsid w:val="00C13E0E"/>
    <w:rsid w:val="00C13E37"/>
    <w:rsid w:val="00C13EB8"/>
    <w:rsid w:val="00C13F05"/>
    <w:rsid w:val="00C13F3F"/>
    <w:rsid w:val="00C13F4C"/>
    <w:rsid w:val="00C13F63"/>
    <w:rsid w:val="00C13F78"/>
    <w:rsid w:val="00C13F95"/>
    <w:rsid w:val="00C13FBC"/>
    <w:rsid w:val="00C13FD8"/>
    <w:rsid w:val="00C14018"/>
    <w:rsid w:val="00C1402D"/>
    <w:rsid w:val="00C14059"/>
    <w:rsid w:val="00C14097"/>
    <w:rsid w:val="00C140A4"/>
    <w:rsid w:val="00C140DE"/>
    <w:rsid w:val="00C140F7"/>
    <w:rsid w:val="00C14147"/>
    <w:rsid w:val="00C141A1"/>
    <w:rsid w:val="00C14219"/>
    <w:rsid w:val="00C14224"/>
    <w:rsid w:val="00C14241"/>
    <w:rsid w:val="00C14257"/>
    <w:rsid w:val="00C14277"/>
    <w:rsid w:val="00C1427B"/>
    <w:rsid w:val="00C14287"/>
    <w:rsid w:val="00C1428B"/>
    <w:rsid w:val="00C142AB"/>
    <w:rsid w:val="00C142B1"/>
    <w:rsid w:val="00C142D6"/>
    <w:rsid w:val="00C142FC"/>
    <w:rsid w:val="00C143BD"/>
    <w:rsid w:val="00C143DD"/>
    <w:rsid w:val="00C143F5"/>
    <w:rsid w:val="00C143FD"/>
    <w:rsid w:val="00C14412"/>
    <w:rsid w:val="00C1445D"/>
    <w:rsid w:val="00C14469"/>
    <w:rsid w:val="00C144AD"/>
    <w:rsid w:val="00C144C2"/>
    <w:rsid w:val="00C144DD"/>
    <w:rsid w:val="00C144FF"/>
    <w:rsid w:val="00C14510"/>
    <w:rsid w:val="00C14526"/>
    <w:rsid w:val="00C14529"/>
    <w:rsid w:val="00C14565"/>
    <w:rsid w:val="00C14588"/>
    <w:rsid w:val="00C145BF"/>
    <w:rsid w:val="00C14628"/>
    <w:rsid w:val="00C1467A"/>
    <w:rsid w:val="00C14687"/>
    <w:rsid w:val="00C146A0"/>
    <w:rsid w:val="00C146B3"/>
    <w:rsid w:val="00C146BB"/>
    <w:rsid w:val="00C146D5"/>
    <w:rsid w:val="00C146EC"/>
    <w:rsid w:val="00C146F3"/>
    <w:rsid w:val="00C14708"/>
    <w:rsid w:val="00C14716"/>
    <w:rsid w:val="00C1472A"/>
    <w:rsid w:val="00C1472B"/>
    <w:rsid w:val="00C14736"/>
    <w:rsid w:val="00C14769"/>
    <w:rsid w:val="00C147C6"/>
    <w:rsid w:val="00C147D1"/>
    <w:rsid w:val="00C147D9"/>
    <w:rsid w:val="00C147E4"/>
    <w:rsid w:val="00C14800"/>
    <w:rsid w:val="00C14827"/>
    <w:rsid w:val="00C14832"/>
    <w:rsid w:val="00C148A1"/>
    <w:rsid w:val="00C148C4"/>
    <w:rsid w:val="00C14906"/>
    <w:rsid w:val="00C149A1"/>
    <w:rsid w:val="00C149EE"/>
    <w:rsid w:val="00C149F9"/>
    <w:rsid w:val="00C14A0A"/>
    <w:rsid w:val="00C14A10"/>
    <w:rsid w:val="00C14A3F"/>
    <w:rsid w:val="00C14A61"/>
    <w:rsid w:val="00C14A70"/>
    <w:rsid w:val="00C14A8B"/>
    <w:rsid w:val="00C14AF1"/>
    <w:rsid w:val="00C14B22"/>
    <w:rsid w:val="00C14B3E"/>
    <w:rsid w:val="00C14B6C"/>
    <w:rsid w:val="00C14B86"/>
    <w:rsid w:val="00C14BBA"/>
    <w:rsid w:val="00C14BBC"/>
    <w:rsid w:val="00C14BC4"/>
    <w:rsid w:val="00C14BC6"/>
    <w:rsid w:val="00C14BF9"/>
    <w:rsid w:val="00C14BFB"/>
    <w:rsid w:val="00C14BFE"/>
    <w:rsid w:val="00C14C92"/>
    <w:rsid w:val="00C14D37"/>
    <w:rsid w:val="00C14D48"/>
    <w:rsid w:val="00C14D76"/>
    <w:rsid w:val="00C14D7C"/>
    <w:rsid w:val="00C14D8D"/>
    <w:rsid w:val="00C14DAC"/>
    <w:rsid w:val="00C14DBA"/>
    <w:rsid w:val="00C14DBC"/>
    <w:rsid w:val="00C14DF5"/>
    <w:rsid w:val="00C14E23"/>
    <w:rsid w:val="00C14E2C"/>
    <w:rsid w:val="00C14E70"/>
    <w:rsid w:val="00C14EB6"/>
    <w:rsid w:val="00C14EC5"/>
    <w:rsid w:val="00C14EF1"/>
    <w:rsid w:val="00C14EF3"/>
    <w:rsid w:val="00C14F77"/>
    <w:rsid w:val="00C14F9B"/>
    <w:rsid w:val="00C14FD3"/>
    <w:rsid w:val="00C14FE8"/>
    <w:rsid w:val="00C14FFB"/>
    <w:rsid w:val="00C15014"/>
    <w:rsid w:val="00C1502C"/>
    <w:rsid w:val="00C15077"/>
    <w:rsid w:val="00C15082"/>
    <w:rsid w:val="00C150B0"/>
    <w:rsid w:val="00C150CB"/>
    <w:rsid w:val="00C15107"/>
    <w:rsid w:val="00C1514F"/>
    <w:rsid w:val="00C15173"/>
    <w:rsid w:val="00C15182"/>
    <w:rsid w:val="00C151BF"/>
    <w:rsid w:val="00C151D3"/>
    <w:rsid w:val="00C151F3"/>
    <w:rsid w:val="00C15214"/>
    <w:rsid w:val="00C1522E"/>
    <w:rsid w:val="00C1522F"/>
    <w:rsid w:val="00C15234"/>
    <w:rsid w:val="00C1523D"/>
    <w:rsid w:val="00C1525B"/>
    <w:rsid w:val="00C152D5"/>
    <w:rsid w:val="00C152E1"/>
    <w:rsid w:val="00C15337"/>
    <w:rsid w:val="00C1535E"/>
    <w:rsid w:val="00C15366"/>
    <w:rsid w:val="00C15376"/>
    <w:rsid w:val="00C153AC"/>
    <w:rsid w:val="00C153AD"/>
    <w:rsid w:val="00C1543E"/>
    <w:rsid w:val="00C154A0"/>
    <w:rsid w:val="00C154DB"/>
    <w:rsid w:val="00C154E8"/>
    <w:rsid w:val="00C154F1"/>
    <w:rsid w:val="00C154F7"/>
    <w:rsid w:val="00C154FA"/>
    <w:rsid w:val="00C1554A"/>
    <w:rsid w:val="00C1554E"/>
    <w:rsid w:val="00C15561"/>
    <w:rsid w:val="00C15566"/>
    <w:rsid w:val="00C15580"/>
    <w:rsid w:val="00C155BD"/>
    <w:rsid w:val="00C155E4"/>
    <w:rsid w:val="00C15634"/>
    <w:rsid w:val="00C1564B"/>
    <w:rsid w:val="00C15726"/>
    <w:rsid w:val="00C1574B"/>
    <w:rsid w:val="00C1578F"/>
    <w:rsid w:val="00C157BA"/>
    <w:rsid w:val="00C157BD"/>
    <w:rsid w:val="00C157F1"/>
    <w:rsid w:val="00C15803"/>
    <w:rsid w:val="00C15828"/>
    <w:rsid w:val="00C1586C"/>
    <w:rsid w:val="00C1588B"/>
    <w:rsid w:val="00C15891"/>
    <w:rsid w:val="00C158BB"/>
    <w:rsid w:val="00C158E1"/>
    <w:rsid w:val="00C1599B"/>
    <w:rsid w:val="00C1599D"/>
    <w:rsid w:val="00C159B0"/>
    <w:rsid w:val="00C159B2"/>
    <w:rsid w:val="00C159DD"/>
    <w:rsid w:val="00C15ACE"/>
    <w:rsid w:val="00C15B02"/>
    <w:rsid w:val="00C15B21"/>
    <w:rsid w:val="00C15B2F"/>
    <w:rsid w:val="00C15B59"/>
    <w:rsid w:val="00C15B62"/>
    <w:rsid w:val="00C15B8C"/>
    <w:rsid w:val="00C15B9E"/>
    <w:rsid w:val="00C15BED"/>
    <w:rsid w:val="00C15C01"/>
    <w:rsid w:val="00C15C0A"/>
    <w:rsid w:val="00C15C28"/>
    <w:rsid w:val="00C15C32"/>
    <w:rsid w:val="00C15C37"/>
    <w:rsid w:val="00C15CA3"/>
    <w:rsid w:val="00C15D41"/>
    <w:rsid w:val="00C15D42"/>
    <w:rsid w:val="00C15D54"/>
    <w:rsid w:val="00C15D68"/>
    <w:rsid w:val="00C15D8F"/>
    <w:rsid w:val="00C15D94"/>
    <w:rsid w:val="00C15EA0"/>
    <w:rsid w:val="00C15ED0"/>
    <w:rsid w:val="00C15F0E"/>
    <w:rsid w:val="00C15F15"/>
    <w:rsid w:val="00C15F48"/>
    <w:rsid w:val="00C15F55"/>
    <w:rsid w:val="00C15F56"/>
    <w:rsid w:val="00C15F61"/>
    <w:rsid w:val="00C15F7D"/>
    <w:rsid w:val="00C15F8F"/>
    <w:rsid w:val="00C15F9B"/>
    <w:rsid w:val="00C15FAD"/>
    <w:rsid w:val="00C15FC9"/>
    <w:rsid w:val="00C15FF3"/>
    <w:rsid w:val="00C16004"/>
    <w:rsid w:val="00C1601E"/>
    <w:rsid w:val="00C16036"/>
    <w:rsid w:val="00C160CD"/>
    <w:rsid w:val="00C160E1"/>
    <w:rsid w:val="00C160E7"/>
    <w:rsid w:val="00C16117"/>
    <w:rsid w:val="00C16140"/>
    <w:rsid w:val="00C16158"/>
    <w:rsid w:val="00C16166"/>
    <w:rsid w:val="00C16180"/>
    <w:rsid w:val="00C1618B"/>
    <w:rsid w:val="00C1619D"/>
    <w:rsid w:val="00C161A6"/>
    <w:rsid w:val="00C161CC"/>
    <w:rsid w:val="00C16243"/>
    <w:rsid w:val="00C16288"/>
    <w:rsid w:val="00C162BF"/>
    <w:rsid w:val="00C162C8"/>
    <w:rsid w:val="00C16341"/>
    <w:rsid w:val="00C16354"/>
    <w:rsid w:val="00C16380"/>
    <w:rsid w:val="00C16381"/>
    <w:rsid w:val="00C16394"/>
    <w:rsid w:val="00C16398"/>
    <w:rsid w:val="00C163DA"/>
    <w:rsid w:val="00C163DE"/>
    <w:rsid w:val="00C164A2"/>
    <w:rsid w:val="00C164A6"/>
    <w:rsid w:val="00C164B1"/>
    <w:rsid w:val="00C164BD"/>
    <w:rsid w:val="00C164CB"/>
    <w:rsid w:val="00C164D1"/>
    <w:rsid w:val="00C164DF"/>
    <w:rsid w:val="00C164E0"/>
    <w:rsid w:val="00C164E2"/>
    <w:rsid w:val="00C16515"/>
    <w:rsid w:val="00C1654C"/>
    <w:rsid w:val="00C1656B"/>
    <w:rsid w:val="00C165A2"/>
    <w:rsid w:val="00C165A6"/>
    <w:rsid w:val="00C165C5"/>
    <w:rsid w:val="00C165F0"/>
    <w:rsid w:val="00C165F6"/>
    <w:rsid w:val="00C16618"/>
    <w:rsid w:val="00C1662E"/>
    <w:rsid w:val="00C16683"/>
    <w:rsid w:val="00C1668D"/>
    <w:rsid w:val="00C1669B"/>
    <w:rsid w:val="00C166A0"/>
    <w:rsid w:val="00C166F0"/>
    <w:rsid w:val="00C1671E"/>
    <w:rsid w:val="00C16731"/>
    <w:rsid w:val="00C16746"/>
    <w:rsid w:val="00C16758"/>
    <w:rsid w:val="00C1675C"/>
    <w:rsid w:val="00C167AD"/>
    <w:rsid w:val="00C167B8"/>
    <w:rsid w:val="00C167C6"/>
    <w:rsid w:val="00C167DF"/>
    <w:rsid w:val="00C16800"/>
    <w:rsid w:val="00C16807"/>
    <w:rsid w:val="00C16860"/>
    <w:rsid w:val="00C1687B"/>
    <w:rsid w:val="00C168F7"/>
    <w:rsid w:val="00C168FA"/>
    <w:rsid w:val="00C1690A"/>
    <w:rsid w:val="00C16917"/>
    <w:rsid w:val="00C16976"/>
    <w:rsid w:val="00C1698F"/>
    <w:rsid w:val="00C1699B"/>
    <w:rsid w:val="00C1699F"/>
    <w:rsid w:val="00C169A2"/>
    <w:rsid w:val="00C169DB"/>
    <w:rsid w:val="00C169E2"/>
    <w:rsid w:val="00C169F1"/>
    <w:rsid w:val="00C16A20"/>
    <w:rsid w:val="00C16A22"/>
    <w:rsid w:val="00C16A28"/>
    <w:rsid w:val="00C16A29"/>
    <w:rsid w:val="00C16A52"/>
    <w:rsid w:val="00C16A79"/>
    <w:rsid w:val="00C16AC4"/>
    <w:rsid w:val="00C16B08"/>
    <w:rsid w:val="00C16B19"/>
    <w:rsid w:val="00C16B4A"/>
    <w:rsid w:val="00C16B6E"/>
    <w:rsid w:val="00C16B70"/>
    <w:rsid w:val="00C16B7A"/>
    <w:rsid w:val="00C16BBB"/>
    <w:rsid w:val="00C16BDE"/>
    <w:rsid w:val="00C16C4F"/>
    <w:rsid w:val="00C16C51"/>
    <w:rsid w:val="00C16C73"/>
    <w:rsid w:val="00C16C8F"/>
    <w:rsid w:val="00C16C91"/>
    <w:rsid w:val="00C16CBC"/>
    <w:rsid w:val="00C16CBF"/>
    <w:rsid w:val="00C16CF4"/>
    <w:rsid w:val="00C16D23"/>
    <w:rsid w:val="00C16D42"/>
    <w:rsid w:val="00C16D5C"/>
    <w:rsid w:val="00C16D6C"/>
    <w:rsid w:val="00C16D7A"/>
    <w:rsid w:val="00C16E28"/>
    <w:rsid w:val="00C16E32"/>
    <w:rsid w:val="00C16E71"/>
    <w:rsid w:val="00C16E78"/>
    <w:rsid w:val="00C16E9C"/>
    <w:rsid w:val="00C16EB4"/>
    <w:rsid w:val="00C16ED2"/>
    <w:rsid w:val="00C16EF5"/>
    <w:rsid w:val="00C16F2C"/>
    <w:rsid w:val="00C16F36"/>
    <w:rsid w:val="00C16F44"/>
    <w:rsid w:val="00C16F75"/>
    <w:rsid w:val="00C16F83"/>
    <w:rsid w:val="00C16F94"/>
    <w:rsid w:val="00C16FDB"/>
    <w:rsid w:val="00C16FEE"/>
    <w:rsid w:val="00C1700F"/>
    <w:rsid w:val="00C1707A"/>
    <w:rsid w:val="00C17102"/>
    <w:rsid w:val="00C17145"/>
    <w:rsid w:val="00C17153"/>
    <w:rsid w:val="00C17173"/>
    <w:rsid w:val="00C17197"/>
    <w:rsid w:val="00C1719C"/>
    <w:rsid w:val="00C171A4"/>
    <w:rsid w:val="00C171BD"/>
    <w:rsid w:val="00C171D7"/>
    <w:rsid w:val="00C1729A"/>
    <w:rsid w:val="00C172D0"/>
    <w:rsid w:val="00C172FD"/>
    <w:rsid w:val="00C1730E"/>
    <w:rsid w:val="00C1733C"/>
    <w:rsid w:val="00C17347"/>
    <w:rsid w:val="00C1734D"/>
    <w:rsid w:val="00C1734F"/>
    <w:rsid w:val="00C17351"/>
    <w:rsid w:val="00C1735A"/>
    <w:rsid w:val="00C173FD"/>
    <w:rsid w:val="00C1740F"/>
    <w:rsid w:val="00C17428"/>
    <w:rsid w:val="00C174E1"/>
    <w:rsid w:val="00C174E6"/>
    <w:rsid w:val="00C17566"/>
    <w:rsid w:val="00C175B7"/>
    <w:rsid w:val="00C175DF"/>
    <w:rsid w:val="00C175F4"/>
    <w:rsid w:val="00C175F9"/>
    <w:rsid w:val="00C1761A"/>
    <w:rsid w:val="00C17648"/>
    <w:rsid w:val="00C176E7"/>
    <w:rsid w:val="00C176F7"/>
    <w:rsid w:val="00C17766"/>
    <w:rsid w:val="00C177B3"/>
    <w:rsid w:val="00C177C6"/>
    <w:rsid w:val="00C177CA"/>
    <w:rsid w:val="00C177EE"/>
    <w:rsid w:val="00C17844"/>
    <w:rsid w:val="00C1785A"/>
    <w:rsid w:val="00C17869"/>
    <w:rsid w:val="00C178D0"/>
    <w:rsid w:val="00C178E5"/>
    <w:rsid w:val="00C17903"/>
    <w:rsid w:val="00C17923"/>
    <w:rsid w:val="00C17937"/>
    <w:rsid w:val="00C17990"/>
    <w:rsid w:val="00C17997"/>
    <w:rsid w:val="00C179B6"/>
    <w:rsid w:val="00C179E1"/>
    <w:rsid w:val="00C17A99"/>
    <w:rsid w:val="00C17ABF"/>
    <w:rsid w:val="00C17ACE"/>
    <w:rsid w:val="00C17AFF"/>
    <w:rsid w:val="00C17B1D"/>
    <w:rsid w:val="00C17B29"/>
    <w:rsid w:val="00C17B35"/>
    <w:rsid w:val="00C17B39"/>
    <w:rsid w:val="00C17B5C"/>
    <w:rsid w:val="00C17B61"/>
    <w:rsid w:val="00C17B85"/>
    <w:rsid w:val="00C17B8E"/>
    <w:rsid w:val="00C17BD2"/>
    <w:rsid w:val="00C17BF0"/>
    <w:rsid w:val="00C17BF5"/>
    <w:rsid w:val="00C17C37"/>
    <w:rsid w:val="00C17C8F"/>
    <w:rsid w:val="00C17CCC"/>
    <w:rsid w:val="00C17CDB"/>
    <w:rsid w:val="00C17CF6"/>
    <w:rsid w:val="00C17D06"/>
    <w:rsid w:val="00C17D09"/>
    <w:rsid w:val="00C17D41"/>
    <w:rsid w:val="00C17D56"/>
    <w:rsid w:val="00C17D8B"/>
    <w:rsid w:val="00C17DAC"/>
    <w:rsid w:val="00C17DBD"/>
    <w:rsid w:val="00C17DC4"/>
    <w:rsid w:val="00C17DE4"/>
    <w:rsid w:val="00C17EB7"/>
    <w:rsid w:val="00C17EDA"/>
    <w:rsid w:val="00C17F2F"/>
    <w:rsid w:val="00C17F55"/>
    <w:rsid w:val="00C17F7D"/>
    <w:rsid w:val="00C17F92"/>
    <w:rsid w:val="00C17FA9"/>
    <w:rsid w:val="00C20050"/>
    <w:rsid w:val="00C20091"/>
    <w:rsid w:val="00C200D6"/>
    <w:rsid w:val="00C200FF"/>
    <w:rsid w:val="00C20108"/>
    <w:rsid w:val="00C2011B"/>
    <w:rsid w:val="00C20158"/>
    <w:rsid w:val="00C20167"/>
    <w:rsid w:val="00C201D6"/>
    <w:rsid w:val="00C201FF"/>
    <w:rsid w:val="00C20203"/>
    <w:rsid w:val="00C20287"/>
    <w:rsid w:val="00C2028F"/>
    <w:rsid w:val="00C20291"/>
    <w:rsid w:val="00C202CF"/>
    <w:rsid w:val="00C20373"/>
    <w:rsid w:val="00C2039E"/>
    <w:rsid w:val="00C203CF"/>
    <w:rsid w:val="00C203D6"/>
    <w:rsid w:val="00C2041A"/>
    <w:rsid w:val="00C20448"/>
    <w:rsid w:val="00C2046E"/>
    <w:rsid w:val="00C204B6"/>
    <w:rsid w:val="00C204C8"/>
    <w:rsid w:val="00C204DC"/>
    <w:rsid w:val="00C20500"/>
    <w:rsid w:val="00C2058B"/>
    <w:rsid w:val="00C205C6"/>
    <w:rsid w:val="00C205D0"/>
    <w:rsid w:val="00C205D8"/>
    <w:rsid w:val="00C205F1"/>
    <w:rsid w:val="00C205F6"/>
    <w:rsid w:val="00C20645"/>
    <w:rsid w:val="00C2066C"/>
    <w:rsid w:val="00C2067C"/>
    <w:rsid w:val="00C20685"/>
    <w:rsid w:val="00C206AD"/>
    <w:rsid w:val="00C206B0"/>
    <w:rsid w:val="00C206B9"/>
    <w:rsid w:val="00C20717"/>
    <w:rsid w:val="00C20721"/>
    <w:rsid w:val="00C20748"/>
    <w:rsid w:val="00C2076D"/>
    <w:rsid w:val="00C20770"/>
    <w:rsid w:val="00C207B2"/>
    <w:rsid w:val="00C207B8"/>
    <w:rsid w:val="00C207F4"/>
    <w:rsid w:val="00C20801"/>
    <w:rsid w:val="00C20887"/>
    <w:rsid w:val="00C208DB"/>
    <w:rsid w:val="00C208DC"/>
    <w:rsid w:val="00C20923"/>
    <w:rsid w:val="00C20926"/>
    <w:rsid w:val="00C20974"/>
    <w:rsid w:val="00C209C9"/>
    <w:rsid w:val="00C20A0A"/>
    <w:rsid w:val="00C20A26"/>
    <w:rsid w:val="00C20A7D"/>
    <w:rsid w:val="00C20A86"/>
    <w:rsid w:val="00C20A9C"/>
    <w:rsid w:val="00C20ABE"/>
    <w:rsid w:val="00C20AC3"/>
    <w:rsid w:val="00C20AD4"/>
    <w:rsid w:val="00C20B0B"/>
    <w:rsid w:val="00C20B2A"/>
    <w:rsid w:val="00C20B62"/>
    <w:rsid w:val="00C20B64"/>
    <w:rsid w:val="00C20B86"/>
    <w:rsid w:val="00C20BCD"/>
    <w:rsid w:val="00C20BD3"/>
    <w:rsid w:val="00C20BF8"/>
    <w:rsid w:val="00C20C3B"/>
    <w:rsid w:val="00C20C8D"/>
    <w:rsid w:val="00C20C97"/>
    <w:rsid w:val="00C20CB7"/>
    <w:rsid w:val="00C20CBE"/>
    <w:rsid w:val="00C20CC3"/>
    <w:rsid w:val="00C20CCC"/>
    <w:rsid w:val="00C20CE4"/>
    <w:rsid w:val="00C20D0A"/>
    <w:rsid w:val="00C20D48"/>
    <w:rsid w:val="00C20D59"/>
    <w:rsid w:val="00C20D66"/>
    <w:rsid w:val="00C20D9A"/>
    <w:rsid w:val="00C20DC8"/>
    <w:rsid w:val="00C20E7D"/>
    <w:rsid w:val="00C20EB6"/>
    <w:rsid w:val="00C20F03"/>
    <w:rsid w:val="00C20F14"/>
    <w:rsid w:val="00C20F1A"/>
    <w:rsid w:val="00C20F68"/>
    <w:rsid w:val="00C20F80"/>
    <w:rsid w:val="00C20F9E"/>
    <w:rsid w:val="00C20FFD"/>
    <w:rsid w:val="00C21011"/>
    <w:rsid w:val="00C21020"/>
    <w:rsid w:val="00C210B6"/>
    <w:rsid w:val="00C210BA"/>
    <w:rsid w:val="00C21123"/>
    <w:rsid w:val="00C2114E"/>
    <w:rsid w:val="00C21177"/>
    <w:rsid w:val="00C21186"/>
    <w:rsid w:val="00C21193"/>
    <w:rsid w:val="00C2119E"/>
    <w:rsid w:val="00C211F1"/>
    <w:rsid w:val="00C2121B"/>
    <w:rsid w:val="00C21243"/>
    <w:rsid w:val="00C21261"/>
    <w:rsid w:val="00C21262"/>
    <w:rsid w:val="00C21273"/>
    <w:rsid w:val="00C21287"/>
    <w:rsid w:val="00C21293"/>
    <w:rsid w:val="00C212CF"/>
    <w:rsid w:val="00C2130D"/>
    <w:rsid w:val="00C21319"/>
    <w:rsid w:val="00C21323"/>
    <w:rsid w:val="00C21382"/>
    <w:rsid w:val="00C213E7"/>
    <w:rsid w:val="00C2142C"/>
    <w:rsid w:val="00C21439"/>
    <w:rsid w:val="00C21441"/>
    <w:rsid w:val="00C21449"/>
    <w:rsid w:val="00C21459"/>
    <w:rsid w:val="00C21474"/>
    <w:rsid w:val="00C2147B"/>
    <w:rsid w:val="00C214A2"/>
    <w:rsid w:val="00C214A7"/>
    <w:rsid w:val="00C214C5"/>
    <w:rsid w:val="00C2151D"/>
    <w:rsid w:val="00C21543"/>
    <w:rsid w:val="00C215BB"/>
    <w:rsid w:val="00C215CC"/>
    <w:rsid w:val="00C215EC"/>
    <w:rsid w:val="00C215F5"/>
    <w:rsid w:val="00C21624"/>
    <w:rsid w:val="00C21629"/>
    <w:rsid w:val="00C21687"/>
    <w:rsid w:val="00C216D1"/>
    <w:rsid w:val="00C21739"/>
    <w:rsid w:val="00C21762"/>
    <w:rsid w:val="00C2178F"/>
    <w:rsid w:val="00C21796"/>
    <w:rsid w:val="00C217AB"/>
    <w:rsid w:val="00C217BC"/>
    <w:rsid w:val="00C21803"/>
    <w:rsid w:val="00C21826"/>
    <w:rsid w:val="00C21833"/>
    <w:rsid w:val="00C21851"/>
    <w:rsid w:val="00C2189A"/>
    <w:rsid w:val="00C218E4"/>
    <w:rsid w:val="00C21916"/>
    <w:rsid w:val="00C21919"/>
    <w:rsid w:val="00C21950"/>
    <w:rsid w:val="00C2197C"/>
    <w:rsid w:val="00C219C6"/>
    <w:rsid w:val="00C21A06"/>
    <w:rsid w:val="00C21A1D"/>
    <w:rsid w:val="00C21A47"/>
    <w:rsid w:val="00C21A7B"/>
    <w:rsid w:val="00C21A84"/>
    <w:rsid w:val="00C21AA2"/>
    <w:rsid w:val="00C21AC8"/>
    <w:rsid w:val="00C21ADF"/>
    <w:rsid w:val="00C21AE8"/>
    <w:rsid w:val="00C21B03"/>
    <w:rsid w:val="00C21B43"/>
    <w:rsid w:val="00C21B51"/>
    <w:rsid w:val="00C21B63"/>
    <w:rsid w:val="00C21B6F"/>
    <w:rsid w:val="00C21B79"/>
    <w:rsid w:val="00C21B95"/>
    <w:rsid w:val="00C21B9A"/>
    <w:rsid w:val="00C21B9E"/>
    <w:rsid w:val="00C21BBC"/>
    <w:rsid w:val="00C21BD6"/>
    <w:rsid w:val="00C21BD7"/>
    <w:rsid w:val="00C21BE0"/>
    <w:rsid w:val="00C21C4E"/>
    <w:rsid w:val="00C21C70"/>
    <w:rsid w:val="00C21C72"/>
    <w:rsid w:val="00C21C8C"/>
    <w:rsid w:val="00C21CEE"/>
    <w:rsid w:val="00C21D10"/>
    <w:rsid w:val="00C21D3C"/>
    <w:rsid w:val="00C21D60"/>
    <w:rsid w:val="00C21D89"/>
    <w:rsid w:val="00C21D9F"/>
    <w:rsid w:val="00C21DA2"/>
    <w:rsid w:val="00C21DB0"/>
    <w:rsid w:val="00C21DB6"/>
    <w:rsid w:val="00C21DBE"/>
    <w:rsid w:val="00C21DE4"/>
    <w:rsid w:val="00C21E1D"/>
    <w:rsid w:val="00C21E37"/>
    <w:rsid w:val="00C21E4D"/>
    <w:rsid w:val="00C21ECF"/>
    <w:rsid w:val="00C21F0F"/>
    <w:rsid w:val="00C21F1D"/>
    <w:rsid w:val="00C21F2B"/>
    <w:rsid w:val="00C21F54"/>
    <w:rsid w:val="00C21F65"/>
    <w:rsid w:val="00C21F70"/>
    <w:rsid w:val="00C22006"/>
    <w:rsid w:val="00C2201D"/>
    <w:rsid w:val="00C22029"/>
    <w:rsid w:val="00C2204A"/>
    <w:rsid w:val="00C22059"/>
    <w:rsid w:val="00C22087"/>
    <w:rsid w:val="00C220D1"/>
    <w:rsid w:val="00C22110"/>
    <w:rsid w:val="00C22120"/>
    <w:rsid w:val="00C2212F"/>
    <w:rsid w:val="00C22144"/>
    <w:rsid w:val="00C22151"/>
    <w:rsid w:val="00C22155"/>
    <w:rsid w:val="00C22175"/>
    <w:rsid w:val="00C221A1"/>
    <w:rsid w:val="00C221A5"/>
    <w:rsid w:val="00C221D2"/>
    <w:rsid w:val="00C2223D"/>
    <w:rsid w:val="00C22264"/>
    <w:rsid w:val="00C222B0"/>
    <w:rsid w:val="00C222B4"/>
    <w:rsid w:val="00C222CE"/>
    <w:rsid w:val="00C222E2"/>
    <w:rsid w:val="00C222FC"/>
    <w:rsid w:val="00C22321"/>
    <w:rsid w:val="00C22356"/>
    <w:rsid w:val="00C22377"/>
    <w:rsid w:val="00C223C3"/>
    <w:rsid w:val="00C223FD"/>
    <w:rsid w:val="00C223FF"/>
    <w:rsid w:val="00C22412"/>
    <w:rsid w:val="00C22438"/>
    <w:rsid w:val="00C2243D"/>
    <w:rsid w:val="00C22441"/>
    <w:rsid w:val="00C2244C"/>
    <w:rsid w:val="00C2246D"/>
    <w:rsid w:val="00C22523"/>
    <w:rsid w:val="00C2253D"/>
    <w:rsid w:val="00C22572"/>
    <w:rsid w:val="00C2258E"/>
    <w:rsid w:val="00C2265D"/>
    <w:rsid w:val="00C226B8"/>
    <w:rsid w:val="00C226B9"/>
    <w:rsid w:val="00C226C3"/>
    <w:rsid w:val="00C226E0"/>
    <w:rsid w:val="00C22768"/>
    <w:rsid w:val="00C22788"/>
    <w:rsid w:val="00C227CC"/>
    <w:rsid w:val="00C227CF"/>
    <w:rsid w:val="00C227D6"/>
    <w:rsid w:val="00C22831"/>
    <w:rsid w:val="00C22845"/>
    <w:rsid w:val="00C22867"/>
    <w:rsid w:val="00C228E2"/>
    <w:rsid w:val="00C228EC"/>
    <w:rsid w:val="00C228F5"/>
    <w:rsid w:val="00C22917"/>
    <w:rsid w:val="00C2292B"/>
    <w:rsid w:val="00C22944"/>
    <w:rsid w:val="00C22949"/>
    <w:rsid w:val="00C22959"/>
    <w:rsid w:val="00C2299B"/>
    <w:rsid w:val="00C229BF"/>
    <w:rsid w:val="00C229CB"/>
    <w:rsid w:val="00C229FF"/>
    <w:rsid w:val="00C22A13"/>
    <w:rsid w:val="00C22A39"/>
    <w:rsid w:val="00C22A77"/>
    <w:rsid w:val="00C22A8D"/>
    <w:rsid w:val="00C22A96"/>
    <w:rsid w:val="00C22ACB"/>
    <w:rsid w:val="00C22AD5"/>
    <w:rsid w:val="00C22AD6"/>
    <w:rsid w:val="00C22AFF"/>
    <w:rsid w:val="00C22B77"/>
    <w:rsid w:val="00C22B83"/>
    <w:rsid w:val="00C22BE4"/>
    <w:rsid w:val="00C22C1D"/>
    <w:rsid w:val="00C22C45"/>
    <w:rsid w:val="00C22C6E"/>
    <w:rsid w:val="00C22CBD"/>
    <w:rsid w:val="00C22CF9"/>
    <w:rsid w:val="00C22D2B"/>
    <w:rsid w:val="00C22D3F"/>
    <w:rsid w:val="00C22D42"/>
    <w:rsid w:val="00C22D46"/>
    <w:rsid w:val="00C22D7E"/>
    <w:rsid w:val="00C22DCB"/>
    <w:rsid w:val="00C22DEA"/>
    <w:rsid w:val="00C22DF3"/>
    <w:rsid w:val="00C22DF6"/>
    <w:rsid w:val="00C22E1F"/>
    <w:rsid w:val="00C22E6F"/>
    <w:rsid w:val="00C22F62"/>
    <w:rsid w:val="00C22F92"/>
    <w:rsid w:val="00C22F98"/>
    <w:rsid w:val="00C22FAD"/>
    <w:rsid w:val="00C22FC5"/>
    <w:rsid w:val="00C22FCB"/>
    <w:rsid w:val="00C22FEE"/>
    <w:rsid w:val="00C23004"/>
    <w:rsid w:val="00C23028"/>
    <w:rsid w:val="00C23092"/>
    <w:rsid w:val="00C230EF"/>
    <w:rsid w:val="00C23112"/>
    <w:rsid w:val="00C2313C"/>
    <w:rsid w:val="00C23191"/>
    <w:rsid w:val="00C231A6"/>
    <w:rsid w:val="00C231BB"/>
    <w:rsid w:val="00C231D8"/>
    <w:rsid w:val="00C231DA"/>
    <w:rsid w:val="00C231E7"/>
    <w:rsid w:val="00C23222"/>
    <w:rsid w:val="00C2327D"/>
    <w:rsid w:val="00C232AC"/>
    <w:rsid w:val="00C232E0"/>
    <w:rsid w:val="00C23320"/>
    <w:rsid w:val="00C23324"/>
    <w:rsid w:val="00C23328"/>
    <w:rsid w:val="00C23340"/>
    <w:rsid w:val="00C23375"/>
    <w:rsid w:val="00C23378"/>
    <w:rsid w:val="00C23387"/>
    <w:rsid w:val="00C23396"/>
    <w:rsid w:val="00C233B1"/>
    <w:rsid w:val="00C233C2"/>
    <w:rsid w:val="00C233C7"/>
    <w:rsid w:val="00C233F3"/>
    <w:rsid w:val="00C23428"/>
    <w:rsid w:val="00C2344B"/>
    <w:rsid w:val="00C23477"/>
    <w:rsid w:val="00C2348A"/>
    <w:rsid w:val="00C2348E"/>
    <w:rsid w:val="00C2349A"/>
    <w:rsid w:val="00C234C2"/>
    <w:rsid w:val="00C234D5"/>
    <w:rsid w:val="00C234DD"/>
    <w:rsid w:val="00C234E0"/>
    <w:rsid w:val="00C2350B"/>
    <w:rsid w:val="00C2356A"/>
    <w:rsid w:val="00C23581"/>
    <w:rsid w:val="00C235F4"/>
    <w:rsid w:val="00C2366B"/>
    <w:rsid w:val="00C236EF"/>
    <w:rsid w:val="00C2372B"/>
    <w:rsid w:val="00C2378C"/>
    <w:rsid w:val="00C23795"/>
    <w:rsid w:val="00C23796"/>
    <w:rsid w:val="00C237B7"/>
    <w:rsid w:val="00C23809"/>
    <w:rsid w:val="00C2380D"/>
    <w:rsid w:val="00C2382C"/>
    <w:rsid w:val="00C238A6"/>
    <w:rsid w:val="00C238BC"/>
    <w:rsid w:val="00C23907"/>
    <w:rsid w:val="00C239C7"/>
    <w:rsid w:val="00C239EF"/>
    <w:rsid w:val="00C23A25"/>
    <w:rsid w:val="00C23ABE"/>
    <w:rsid w:val="00C23B39"/>
    <w:rsid w:val="00C23BCD"/>
    <w:rsid w:val="00C23BEC"/>
    <w:rsid w:val="00C23C09"/>
    <w:rsid w:val="00C23C33"/>
    <w:rsid w:val="00C23C58"/>
    <w:rsid w:val="00C23C63"/>
    <w:rsid w:val="00C23C79"/>
    <w:rsid w:val="00C23C86"/>
    <w:rsid w:val="00C23CE6"/>
    <w:rsid w:val="00C23CF8"/>
    <w:rsid w:val="00C23D21"/>
    <w:rsid w:val="00C23D8F"/>
    <w:rsid w:val="00C23D9C"/>
    <w:rsid w:val="00C23E11"/>
    <w:rsid w:val="00C23E31"/>
    <w:rsid w:val="00C23E78"/>
    <w:rsid w:val="00C23E92"/>
    <w:rsid w:val="00C23ED5"/>
    <w:rsid w:val="00C23F45"/>
    <w:rsid w:val="00C23F67"/>
    <w:rsid w:val="00C23FAB"/>
    <w:rsid w:val="00C23FB4"/>
    <w:rsid w:val="00C23FC8"/>
    <w:rsid w:val="00C2401C"/>
    <w:rsid w:val="00C24025"/>
    <w:rsid w:val="00C24038"/>
    <w:rsid w:val="00C24054"/>
    <w:rsid w:val="00C2406A"/>
    <w:rsid w:val="00C240AD"/>
    <w:rsid w:val="00C240CE"/>
    <w:rsid w:val="00C24143"/>
    <w:rsid w:val="00C2417B"/>
    <w:rsid w:val="00C2418E"/>
    <w:rsid w:val="00C24195"/>
    <w:rsid w:val="00C241E4"/>
    <w:rsid w:val="00C241F4"/>
    <w:rsid w:val="00C24213"/>
    <w:rsid w:val="00C24225"/>
    <w:rsid w:val="00C24253"/>
    <w:rsid w:val="00C24268"/>
    <w:rsid w:val="00C2429D"/>
    <w:rsid w:val="00C242E1"/>
    <w:rsid w:val="00C2430C"/>
    <w:rsid w:val="00C2430E"/>
    <w:rsid w:val="00C24321"/>
    <w:rsid w:val="00C24322"/>
    <w:rsid w:val="00C24339"/>
    <w:rsid w:val="00C24397"/>
    <w:rsid w:val="00C243BE"/>
    <w:rsid w:val="00C2440D"/>
    <w:rsid w:val="00C24429"/>
    <w:rsid w:val="00C24477"/>
    <w:rsid w:val="00C24481"/>
    <w:rsid w:val="00C244D3"/>
    <w:rsid w:val="00C244DD"/>
    <w:rsid w:val="00C244F4"/>
    <w:rsid w:val="00C24530"/>
    <w:rsid w:val="00C245C0"/>
    <w:rsid w:val="00C245C2"/>
    <w:rsid w:val="00C245D7"/>
    <w:rsid w:val="00C24610"/>
    <w:rsid w:val="00C24612"/>
    <w:rsid w:val="00C2462D"/>
    <w:rsid w:val="00C24638"/>
    <w:rsid w:val="00C2463C"/>
    <w:rsid w:val="00C24648"/>
    <w:rsid w:val="00C24680"/>
    <w:rsid w:val="00C246B1"/>
    <w:rsid w:val="00C24702"/>
    <w:rsid w:val="00C24715"/>
    <w:rsid w:val="00C24793"/>
    <w:rsid w:val="00C247B3"/>
    <w:rsid w:val="00C247D4"/>
    <w:rsid w:val="00C2483C"/>
    <w:rsid w:val="00C2484C"/>
    <w:rsid w:val="00C24855"/>
    <w:rsid w:val="00C24864"/>
    <w:rsid w:val="00C248BF"/>
    <w:rsid w:val="00C24901"/>
    <w:rsid w:val="00C2490D"/>
    <w:rsid w:val="00C2491D"/>
    <w:rsid w:val="00C24970"/>
    <w:rsid w:val="00C2497B"/>
    <w:rsid w:val="00C249F0"/>
    <w:rsid w:val="00C24A03"/>
    <w:rsid w:val="00C24A4A"/>
    <w:rsid w:val="00C24A4C"/>
    <w:rsid w:val="00C24A74"/>
    <w:rsid w:val="00C24A80"/>
    <w:rsid w:val="00C24ACA"/>
    <w:rsid w:val="00C24B05"/>
    <w:rsid w:val="00C24B1D"/>
    <w:rsid w:val="00C24B2B"/>
    <w:rsid w:val="00C24B2F"/>
    <w:rsid w:val="00C24B5D"/>
    <w:rsid w:val="00C24BC9"/>
    <w:rsid w:val="00C24BDE"/>
    <w:rsid w:val="00C24C45"/>
    <w:rsid w:val="00C24C5B"/>
    <w:rsid w:val="00C24C66"/>
    <w:rsid w:val="00C24C6C"/>
    <w:rsid w:val="00C24C8F"/>
    <w:rsid w:val="00C24CC0"/>
    <w:rsid w:val="00C24D0B"/>
    <w:rsid w:val="00C24D1F"/>
    <w:rsid w:val="00C24D23"/>
    <w:rsid w:val="00C24D35"/>
    <w:rsid w:val="00C24D4D"/>
    <w:rsid w:val="00C24D50"/>
    <w:rsid w:val="00C24D56"/>
    <w:rsid w:val="00C24D6C"/>
    <w:rsid w:val="00C24D96"/>
    <w:rsid w:val="00C24DA0"/>
    <w:rsid w:val="00C24DC6"/>
    <w:rsid w:val="00C24DE1"/>
    <w:rsid w:val="00C24DEC"/>
    <w:rsid w:val="00C24E09"/>
    <w:rsid w:val="00C24E2A"/>
    <w:rsid w:val="00C24E3C"/>
    <w:rsid w:val="00C24E8B"/>
    <w:rsid w:val="00C24E99"/>
    <w:rsid w:val="00C24EA9"/>
    <w:rsid w:val="00C24EC2"/>
    <w:rsid w:val="00C24EF8"/>
    <w:rsid w:val="00C24F02"/>
    <w:rsid w:val="00C24F4E"/>
    <w:rsid w:val="00C24F5B"/>
    <w:rsid w:val="00C24F7E"/>
    <w:rsid w:val="00C24F87"/>
    <w:rsid w:val="00C24FBB"/>
    <w:rsid w:val="00C24FE5"/>
    <w:rsid w:val="00C24FF0"/>
    <w:rsid w:val="00C25027"/>
    <w:rsid w:val="00C25084"/>
    <w:rsid w:val="00C25089"/>
    <w:rsid w:val="00C250CB"/>
    <w:rsid w:val="00C250D8"/>
    <w:rsid w:val="00C250E1"/>
    <w:rsid w:val="00C250F7"/>
    <w:rsid w:val="00C2513C"/>
    <w:rsid w:val="00C2514A"/>
    <w:rsid w:val="00C2519C"/>
    <w:rsid w:val="00C251A2"/>
    <w:rsid w:val="00C251BA"/>
    <w:rsid w:val="00C251E1"/>
    <w:rsid w:val="00C251E9"/>
    <w:rsid w:val="00C251EC"/>
    <w:rsid w:val="00C2521D"/>
    <w:rsid w:val="00C25230"/>
    <w:rsid w:val="00C25263"/>
    <w:rsid w:val="00C2527D"/>
    <w:rsid w:val="00C25286"/>
    <w:rsid w:val="00C252B5"/>
    <w:rsid w:val="00C252BD"/>
    <w:rsid w:val="00C252C2"/>
    <w:rsid w:val="00C2530F"/>
    <w:rsid w:val="00C25365"/>
    <w:rsid w:val="00C253AC"/>
    <w:rsid w:val="00C253AD"/>
    <w:rsid w:val="00C253F1"/>
    <w:rsid w:val="00C25412"/>
    <w:rsid w:val="00C2546A"/>
    <w:rsid w:val="00C25482"/>
    <w:rsid w:val="00C2549A"/>
    <w:rsid w:val="00C254B7"/>
    <w:rsid w:val="00C254D0"/>
    <w:rsid w:val="00C254D8"/>
    <w:rsid w:val="00C254D9"/>
    <w:rsid w:val="00C254F2"/>
    <w:rsid w:val="00C254F4"/>
    <w:rsid w:val="00C254FC"/>
    <w:rsid w:val="00C25550"/>
    <w:rsid w:val="00C255DA"/>
    <w:rsid w:val="00C255E9"/>
    <w:rsid w:val="00C25629"/>
    <w:rsid w:val="00C25643"/>
    <w:rsid w:val="00C2565F"/>
    <w:rsid w:val="00C25668"/>
    <w:rsid w:val="00C256CD"/>
    <w:rsid w:val="00C256CF"/>
    <w:rsid w:val="00C256E4"/>
    <w:rsid w:val="00C25707"/>
    <w:rsid w:val="00C2572A"/>
    <w:rsid w:val="00C25747"/>
    <w:rsid w:val="00C2576D"/>
    <w:rsid w:val="00C25775"/>
    <w:rsid w:val="00C2579D"/>
    <w:rsid w:val="00C25817"/>
    <w:rsid w:val="00C2581A"/>
    <w:rsid w:val="00C25828"/>
    <w:rsid w:val="00C25851"/>
    <w:rsid w:val="00C25913"/>
    <w:rsid w:val="00C25984"/>
    <w:rsid w:val="00C259A4"/>
    <w:rsid w:val="00C259DF"/>
    <w:rsid w:val="00C259FE"/>
    <w:rsid w:val="00C259FF"/>
    <w:rsid w:val="00C25AA6"/>
    <w:rsid w:val="00C25AAE"/>
    <w:rsid w:val="00C25AD4"/>
    <w:rsid w:val="00C25B15"/>
    <w:rsid w:val="00C25BAF"/>
    <w:rsid w:val="00C25BCE"/>
    <w:rsid w:val="00C25BFB"/>
    <w:rsid w:val="00C25C05"/>
    <w:rsid w:val="00C25C4F"/>
    <w:rsid w:val="00C25C5E"/>
    <w:rsid w:val="00C25C69"/>
    <w:rsid w:val="00C25C8A"/>
    <w:rsid w:val="00C25CB8"/>
    <w:rsid w:val="00C25CBB"/>
    <w:rsid w:val="00C25CF0"/>
    <w:rsid w:val="00C25D10"/>
    <w:rsid w:val="00C25D27"/>
    <w:rsid w:val="00C25D4D"/>
    <w:rsid w:val="00C25D5F"/>
    <w:rsid w:val="00C25D79"/>
    <w:rsid w:val="00C25E01"/>
    <w:rsid w:val="00C25E48"/>
    <w:rsid w:val="00C25E62"/>
    <w:rsid w:val="00C25E6E"/>
    <w:rsid w:val="00C25E95"/>
    <w:rsid w:val="00C25E99"/>
    <w:rsid w:val="00C25EFB"/>
    <w:rsid w:val="00C25F0A"/>
    <w:rsid w:val="00C25F11"/>
    <w:rsid w:val="00C25F43"/>
    <w:rsid w:val="00C25F54"/>
    <w:rsid w:val="00C25F64"/>
    <w:rsid w:val="00C25F67"/>
    <w:rsid w:val="00C25F75"/>
    <w:rsid w:val="00C25F7D"/>
    <w:rsid w:val="00C25F8D"/>
    <w:rsid w:val="00C26086"/>
    <w:rsid w:val="00C2608A"/>
    <w:rsid w:val="00C2609C"/>
    <w:rsid w:val="00C2609D"/>
    <w:rsid w:val="00C260DE"/>
    <w:rsid w:val="00C260FF"/>
    <w:rsid w:val="00C2616E"/>
    <w:rsid w:val="00C26188"/>
    <w:rsid w:val="00C261CF"/>
    <w:rsid w:val="00C261D0"/>
    <w:rsid w:val="00C261D6"/>
    <w:rsid w:val="00C261F5"/>
    <w:rsid w:val="00C26232"/>
    <w:rsid w:val="00C26244"/>
    <w:rsid w:val="00C2628A"/>
    <w:rsid w:val="00C2629A"/>
    <w:rsid w:val="00C262BA"/>
    <w:rsid w:val="00C262CF"/>
    <w:rsid w:val="00C262D1"/>
    <w:rsid w:val="00C262E2"/>
    <w:rsid w:val="00C262E9"/>
    <w:rsid w:val="00C2631F"/>
    <w:rsid w:val="00C26358"/>
    <w:rsid w:val="00C26360"/>
    <w:rsid w:val="00C2636E"/>
    <w:rsid w:val="00C26391"/>
    <w:rsid w:val="00C263C0"/>
    <w:rsid w:val="00C263F6"/>
    <w:rsid w:val="00C2640E"/>
    <w:rsid w:val="00C2641F"/>
    <w:rsid w:val="00C26450"/>
    <w:rsid w:val="00C26470"/>
    <w:rsid w:val="00C264BE"/>
    <w:rsid w:val="00C264DE"/>
    <w:rsid w:val="00C2650F"/>
    <w:rsid w:val="00C26522"/>
    <w:rsid w:val="00C26524"/>
    <w:rsid w:val="00C2652A"/>
    <w:rsid w:val="00C2652D"/>
    <w:rsid w:val="00C2655B"/>
    <w:rsid w:val="00C265A0"/>
    <w:rsid w:val="00C265B2"/>
    <w:rsid w:val="00C265B8"/>
    <w:rsid w:val="00C265F5"/>
    <w:rsid w:val="00C265FE"/>
    <w:rsid w:val="00C26600"/>
    <w:rsid w:val="00C26684"/>
    <w:rsid w:val="00C266AE"/>
    <w:rsid w:val="00C266DD"/>
    <w:rsid w:val="00C266E7"/>
    <w:rsid w:val="00C2670D"/>
    <w:rsid w:val="00C26724"/>
    <w:rsid w:val="00C2672F"/>
    <w:rsid w:val="00C26753"/>
    <w:rsid w:val="00C26782"/>
    <w:rsid w:val="00C267AB"/>
    <w:rsid w:val="00C267B5"/>
    <w:rsid w:val="00C267B8"/>
    <w:rsid w:val="00C267C3"/>
    <w:rsid w:val="00C267DE"/>
    <w:rsid w:val="00C267FA"/>
    <w:rsid w:val="00C267FD"/>
    <w:rsid w:val="00C26840"/>
    <w:rsid w:val="00C2684F"/>
    <w:rsid w:val="00C26880"/>
    <w:rsid w:val="00C26885"/>
    <w:rsid w:val="00C268A1"/>
    <w:rsid w:val="00C268AD"/>
    <w:rsid w:val="00C268B3"/>
    <w:rsid w:val="00C268BB"/>
    <w:rsid w:val="00C268C6"/>
    <w:rsid w:val="00C26917"/>
    <w:rsid w:val="00C26922"/>
    <w:rsid w:val="00C26946"/>
    <w:rsid w:val="00C269B6"/>
    <w:rsid w:val="00C269DC"/>
    <w:rsid w:val="00C269DD"/>
    <w:rsid w:val="00C269F5"/>
    <w:rsid w:val="00C26A30"/>
    <w:rsid w:val="00C26A57"/>
    <w:rsid w:val="00C26AC5"/>
    <w:rsid w:val="00C26ADD"/>
    <w:rsid w:val="00C26AE8"/>
    <w:rsid w:val="00C26AF9"/>
    <w:rsid w:val="00C26AFC"/>
    <w:rsid w:val="00C26B14"/>
    <w:rsid w:val="00C26B1D"/>
    <w:rsid w:val="00C26B53"/>
    <w:rsid w:val="00C26BA5"/>
    <w:rsid w:val="00C26BAB"/>
    <w:rsid w:val="00C26BF0"/>
    <w:rsid w:val="00C26C77"/>
    <w:rsid w:val="00C26C7B"/>
    <w:rsid w:val="00C26C9E"/>
    <w:rsid w:val="00C26CAD"/>
    <w:rsid w:val="00C26CC6"/>
    <w:rsid w:val="00C26CC9"/>
    <w:rsid w:val="00C26CF1"/>
    <w:rsid w:val="00C26CFC"/>
    <w:rsid w:val="00C26D08"/>
    <w:rsid w:val="00C26D4B"/>
    <w:rsid w:val="00C26D6D"/>
    <w:rsid w:val="00C26D7B"/>
    <w:rsid w:val="00C26D85"/>
    <w:rsid w:val="00C26D9B"/>
    <w:rsid w:val="00C26DA6"/>
    <w:rsid w:val="00C26DAF"/>
    <w:rsid w:val="00C26DDB"/>
    <w:rsid w:val="00C26E2B"/>
    <w:rsid w:val="00C26E3E"/>
    <w:rsid w:val="00C26E40"/>
    <w:rsid w:val="00C26E84"/>
    <w:rsid w:val="00C26EAF"/>
    <w:rsid w:val="00C26EB5"/>
    <w:rsid w:val="00C26ECC"/>
    <w:rsid w:val="00C26EF2"/>
    <w:rsid w:val="00C26F0A"/>
    <w:rsid w:val="00C26F48"/>
    <w:rsid w:val="00C26F5B"/>
    <w:rsid w:val="00C26F6D"/>
    <w:rsid w:val="00C26FC6"/>
    <w:rsid w:val="00C26FFB"/>
    <w:rsid w:val="00C27013"/>
    <w:rsid w:val="00C2701D"/>
    <w:rsid w:val="00C27060"/>
    <w:rsid w:val="00C27084"/>
    <w:rsid w:val="00C27091"/>
    <w:rsid w:val="00C270B5"/>
    <w:rsid w:val="00C27100"/>
    <w:rsid w:val="00C27131"/>
    <w:rsid w:val="00C27135"/>
    <w:rsid w:val="00C271CA"/>
    <w:rsid w:val="00C271DA"/>
    <w:rsid w:val="00C271E3"/>
    <w:rsid w:val="00C271FE"/>
    <w:rsid w:val="00C27217"/>
    <w:rsid w:val="00C2722E"/>
    <w:rsid w:val="00C27266"/>
    <w:rsid w:val="00C27270"/>
    <w:rsid w:val="00C272D1"/>
    <w:rsid w:val="00C272D2"/>
    <w:rsid w:val="00C27325"/>
    <w:rsid w:val="00C2735F"/>
    <w:rsid w:val="00C273DF"/>
    <w:rsid w:val="00C27442"/>
    <w:rsid w:val="00C274AB"/>
    <w:rsid w:val="00C274C4"/>
    <w:rsid w:val="00C274D0"/>
    <w:rsid w:val="00C2750D"/>
    <w:rsid w:val="00C27535"/>
    <w:rsid w:val="00C27581"/>
    <w:rsid w:val="00C275D2"/>
    <w:rsid w:val="00C275DD"/>
    <w:rsid w:val="00C275E0"/>
    <w:rsid w:val="00C27610"/>
    <w:rsid w:val="00C27620"/>
    <w:rsid w:val="00C2767C"/>
    <w:rsid w:val="00C27685"/>
    <w:rsid w:val="00C27688"/>
    <w:rsid w:val="00C2769B"/>
    <w:rsid w:val="00C276B2"/>
    <w:rsid w:val="00C276C3"/>
    <w:rsid w:val="00C276D5"/>
    <w:rsid w:val="00C276E2"/>
    <w:rsid w:val="00C2770B"/>
    <w:rsid w:val="00C27764"/>
    <w:rsid w:val="00C27789"/>
    <w:rsid w:val="00C277B0"/>
    <w:rsid w:val="00C277DB"/>
    <w:rsid w:val="00C277DF"/>
    <w:rsid w:val="00C277EE"/>
    <w:rsid w:val="00C27822"/>
    <w:rsid w:val="00C2784C"/>
    <w:rsid w:val="00C2786B"/>
    <w:rsid w:val="00C27895"/>
    <w:rsid w:val="00C278B1"/>
    <w:rsid w:val="00C278B9"/>
    <w:rsid w:val="00C278E2"/>
    <w:rsid w:val="00C278F3"/>
    <w:rsid w:val="00C27A09"/>
    <w:rsid w:val="00C27A22"/>
    <w:rsid w:val="00C27A35"/>
    <w:rsid w:val="00C27A52"/>
    <w:rsid w:val="00C27A82"/>
    <w:rsid w:val="00C27AE9"/>
    <w:rsid w:val="00C27AEA"/>
    <w:rsid w:val="00C27AF0"/>
    <w:rsid w:val="00C27AF2"/>
    <w:rsid w:val="00C27AF5"/>
    <w:rsid w:val="00C27B35"/>
    <w:rsid w:val="00C27B3C"/>
    <w:rsid w:val="00C27B43"/>
    <w:rsid w:val="00C27B67"/>
    <w:rsid w:val="00C27B8F"/>
    <w:rsid w:val="00C27BA5"/>
    <w:rsid w:val="00C27BC4"/>
    <w:rsid w:val="00C27C09"/>
    <w:rsid w:val="00C27C3C"/>
    <w:rsid w:val="00C27C43"/>
    <w:rsid w:val="00C27C68"/>
    <w:rsid w:val="00C27CAC"/>
    <w:rsid w:val="00C27CFC"/>
    <w:rsid w:val="00C27D02"/>
    <w:rsid w:val="00C27D0D"/>
    <w:rsid w:val="00C27D1E"/>
    <w:rsid w:val="00C27D20"/>
    <w:rsid w:val="00C27D2B"/>
    <w:rsid w:val="00C27D4C"/>
    <w:rsid w:val="00C27DAD"/>
    <w:rsid w:val="00C27DC6"/>
    <w:rsid w:val="00C27DF6"/>
    <w:rsid w:val="00C27E0B"/>
    <w:rsid w:val="00C27E33"/>
    <w:rsid w:val="00C27E5E"/>
    <w:rsid w:val="00C27E6A"/>
    <w:rsid w:val="00C27E79"/>
    <w:rsid w:val="00C27E9D"/>
    <w:rsid w:val="00C27EA7"/>
    <w:rsid w:val="00C27EE0"/>
    <w:rsid w:val="00C27F19"/>
    <w:rsid w:val="00C27FEA"/>
    <w:rsid w:val="00C27FF2"/>
    <w:rsid w:val="00C30029"/>
    <w:rsid w:val="00C30047"/>
    <w:rsid w:val="00C3009D"/>
    <w:rsid w:val="00C30110"/>
    <w:rsid w:val="00C3014A"/>
    <w:rsid w:val="00C30191"/>
    <w:rsid w:val="00C301A5"/>
    <w:rsid w:val="00C301C0"/>
    <w:rsid w:val="00C301EC"/>
    <w:rsid w:val="00C30215"/>
    <w:rsid w:val="00C30279"/>
    <w:rsid w:val="00C3027F"/>
    <w:rsid w:val="00C30286"/>
    <w:rsid w:val="00C302A9"/>
    <w:rsid w:val="00C302D7"/>
    <w:rsid w:val="00C30315"/>
    <w:rsid w:val="00C3031B"/>
    <w:rsid w:val="00C3036F"/>
    <w:rsid w:val="00C303A6"/>
    <w:rsid w:val="00C303D1"/>
    <w:rsid w:val="00C303F6"/>
    <w:rsid w:val="00C30408"/>
    <w:rsid w:val="00C3040F"/>
    <w:rsid w:val="00C30476"/>
    <w:rsid w:val="00C304A1"/>
    <w:rsid w:val="00C304AF"/>
    <w:rsid w:val="00C304BA"/>
    <w:rsid w:val="00C304E5"/>
    <w:rsid w:val="00C30500"/>
    <w:rsid w:val="00C30565"/>
    <w:rsid w:val="00C3059F"/>
    <w:rsid w:val="00C305D2"/>
    <w:rsid w:val="00C305DB"/>
    <w:rsid w:val="00C305DC"/>
    <w:rsid w:val="00C305E1"/>
    <w:rsid w:val="00C305F2"/>
    <w:rsid w:val="00C30610"/>
    <w:rsid w:val="00C3063F"/>
    <w:rsid w:val="00C3066E"/>
    <w:rsid w:val="00C306BF"/>
    <w:rsid w:val="00C3070E"/>
    <w:rsid w:val="00C30713"/>
    <w:rsid w:val="00C30727"/>
    <w:rsid w:val="00C30753"/>
    <w:rsid w:val="00C3075F"/>
    <w:rsid w:val="00C30798"/>
    <w:rsid w:val="00C307CC"/>
    <w:rsid w:val="00C30806"/>
    <w:rsid w:val="00C30865"/>
    <w:rsid w:val="00C308A0"/>
    <w:rsid w:val="00C308AC"/>
    <w:rsid w:val="00C308FB"/>
    <w:rsid w:val="00C3092F"/>
    <w:rsid w:val="00C30973"/>
    <w:rsid w:val="00C30992"/>
    <w:rsid w:val="00C309CD"/>
    <w:rsid w:val="00C30A0D"/>
    <w:rsid w:val="00C30A15"/>
    <w:rsid w:val="00C30A1E"/>
    <w:rsid w:val="00C30A41"/>
    <w:rsid w:val="00C30A55"/>
    <w:rsid w:val="00C30A85"/>
    <w:rsid w:val="00C30A88"/>
    <w:rsid w:val="00C30A92"/>
    <w:rsid w:val="00C30A95"/>
    <w:rsid w:val="00C30B0E"/>
    <w:rsid w:val="00C30B13"/>
    <w:rsid w:val="00C30B28"/>
    <w:rsid w:val="00C30B64"/>
    <w:rsid w:val="00C30B86"/>
    <w:rsid w:val="00C30BCF"/>
    <w:rsid w:val="00C30BE3"/>
    <w:rsid w:val="00C30C01"/>
    <w:rsid w:val="00C30C03"/>
    <w:rsid w:val="00C30C13"/>
    <w:rsid w:val="00C30C21"/>
    <w:rsid w:val="00C30C2F"/>
    <w:rsid w:val="00C30C3F"/>
    <w:rsid w:val="00C30C63"/>
    <w:rsid w:val="00C30C98"/>
    <w:rsid w:val="00C30D0B"/>
    <w:rsid w:val="00C30D10"/>
    <w:rsid w:val="00C30D15"/>
    <w:rsid w:val="00C30D44"/>
    <w:rsid w:val="00C30D56"/>
    <w:rsid w:val="00C30E14"/>
    <w:rsid w:val="00C30E18"/>
    <w:rsid w:val="00C30E3A"/>
    <w:rsid w:val="00C30E51"/>
    <w:rsid w:val="00C30E75"/>
    <w:rsid w:val="00C30EA2"/>
    <w:rsid w:val="00C30EF9"/>
    <w:rsid w:val="00C30F21"/>
    <w:rsid w:val="00C30F2F"/>
    <w:rsid w:val="00C30FA4"/>
    <w:rsid w:val="00C30FBA"/>
    <w:rsid w:val="00C30FC6"/>
    <w:rsid w:val="00C31023"/>
    <w:rsid w:val="00C31027"/>
    <w:rsid w:val="00C3105F"/>
    <w:rsid w:val="00C3107F"/>
    <w:rsid w:val="00C3108C"/>
    <w:rsid w:val="00C3110D"/>
    <w:rsid w:val="00C31139"/>
    <w:rsid w:val="00C31141"/>
    <w:rsid w:val="00C31144"/>
    <w:rsid w:val="00C3114E"/>
    <w:rsid w:val="00C3116B"/>
    <w:rsid w:val="00C311C9"/>
    <w:rsid w:val="00C31206"/>
    <w:rsid w:val="00C31243"/>
    <w:rsid w:val="00C31251"/>
    <w:rsid w:val="00C3127C"/>
    <w:rsid w:val="00C31295"/>
    <w:rsid w:val="00C312C1"/>
    <w:rsid w:val="00C312D6"/>
    <w:rsid w:val="00C312F1"/>
    <w:rsid w:val="00C312F2"/>
    <w:rsid w:val="00C31363"/>
    <w:rsid w:val="00C3137C"/>
    <w:rsid w:val="00C3137F"/>
    <w:rsid w:val="00C3139F"/>
    <w:rsid w:val="00C313D2"/>
    <w:rsid w:val="00C313EA"/>
    <w:rsid w:val="00C31403"/>
    <w:rsid w:val="00C31454"/>
    <w:rsid w:val="00C31465"/>
    <w:rsid w:val="00C31470"/>
    <w:rsid w:val="00C31474"/>
    <w:rsid w:val="00C31482"/>
    <w:rsid w:val="00C31498"/>
    <w:rsid w:val="00C314CD"/>
    <w:rsid w:val="00C31548"/>
    <w:rsid w:val="00C31565"/>
    <w:rsid w:val="00C3157E"/>
    <w:rsid w:val="00C3158A"/>
    <w:rsid w:val="00C31596"/>
    <w:rsid w:val="00C315CA"/>
    <w:rsid w:val="00C315D9"/>
    <w:rsid w:val="00C315EE"/>
    <w:rsid w:val="00C315FF"/>
    <w:rsid w:val="00C31617"/>
    <w:rsid w:val="00C3165E"/>
    <w:rsid w:val="00C31696"/>
    <w:rsid w:val="00C316A1"/>
    <w:rsid w:val="00C316CE"/>
    <w:rsid w:val="00C31702"/>
    <w:rsid w:val="00C31734"/>
    <w:rsid w:val="00C31761"/>
    <w:rsid w:val="00C31780"/>
    <w:rsid w:val="00C3178D"/>
    <w:rsid w:val="00C31793"/>
    <w:rsid w:val="00C317A1"/>
    <w:rsid w:val="00C317D1"/>
    <w:rsid w:val="00C317E8"/>
    <w:rsid w:val="00C317F3"/>
    <w:rsid w:val="00C317F4"/>
    <w:rsid w:val="00C3180D"/>
    <w:rsid w:val="00C31816"/>
    <w:rsid w:val="00C318FA"/>
    <w:rsid w:val="00C31920"/>
    <w:rsid w:val="00C31929"/>
    <w:rsid w:val="00C31938"/>
    <w:rsid w:val="00C31955"/>
    <w:rsid w:val="00C3196F"/>
    <w:rsid w:val="00C31999"/>
    <w:rsid w:val="00C3199E"/>
    <w:rsid w:val="00C319AC"/>
    <w:rsid w:val="00C319D0"/>
    <w:rsid w:val="00C319D3"/>
    <w:rsid w:val="00C319DC"/>
    <w:rsid w:val="00C31A19"/>
    <w:rsid w:val="00C31A2D"/>
    <w:rsid w:val="00C31A3F"/>
    <w:rsid w:val="00C31A9A"/>
    <w:rsid w:val="00C31AA1"/>
    <w:rsid w:val="00C31AAF"/>
    <w:rsid w:val="00C31B35"/>
    <w:rsid w:val="00C31B6A"/>
    <w:rsid w:val="00C31BAC"/>
    <w:rsid w:val="00C31BAE"/>
    <w:rsid w:val="00C31BAF"/>
    <w:rsid w:val="00C31BC1"/>
    <w:rsid w:val="00C31CF8"/>
    <w:rsid w:val="00C31D32"/>
    <w:rsid w:val="00C31D80"/>
    <w:rsid w:val="00C31D8B"/>
    <w:rsid w:val="00C31D9C"/>
    <w:rsid w:val="00C31DAB"/>
    <w:rsid w:val="00C31DCC"/>
    <w:rsid w:val="00C31E0B"/>
    <w:rsid w:val="00C31E10"/>
    <w:rsid w:val="00C31E2F"/>
    <w:rsid w:val="00C31E30"/>
    <w:rsid w:val="00C31E33"/>
    <w:rsid w:val="00C31E78"/>
    <w:rsid w:val="00C31E86"/>
    <w:rsid w:val="00C31E90"/>
    <w:rsid w:val="00C31EA1"/>
    <w:rsid w:val="00C31ED4"/>
    <w:rsid w:val="00C31ED9"/>
    <w:rsid w:val="00C31F11"/>
    <w:rsid w:val="00C31FD2"/>
    <w:rsid w:val="00C31FD5"/>
    <w:rsid w:val="00C31FF2"/>
    <w:rsid w:val="00C32009"/>
    <w:rsid w:val="00C3201C"/>
    <w:rsid w:val="00C32057"/>
    <w:rsid w:val="00C32078"/>
    <w:rsid w:val="00C32088"/>
    <w:rsid w:val="00C32093"/>
    <w:rsid w:val="00C32096"/>
    <w:rsid w:val="00C3209A"/>
    <w:rsid w:val="00C320C4"/>
    <w:rsid w:val="00C32121"/>
    <w:rsid w:val="00C3218A"/>
    <w:rsid w:val="00C321C4"/>
    <w:rsid w:val="00C321C6"/>
    <w:rsid w:val="00C321F0"/>
    <w:rsid w:val="00C32201"/>
    <w:rsid w:val="00C32210"/>
    <w:rsid w:val="00C32268"/>
    <w:rsid w:val="00C32288"/>
    <w:rsid w:val="00C322BC"/>
    <w:rsid w:val="00C322C1"/>
    <w:rsid w:val="00C32303"/>
    <w:rsid w:val="00C32366"/>
    <w:rsid w:val="00C323AA"/>
    <w:rsid w:val="00C323D2"/>
    <w:rsid w:val="00C323D4"/>
    <w:rsid w:val="00C32496"/>
    <w:rsid w:val="00C32497"/>
    <w:rsid w:val="00C324E7"/>
    <w:rsid w:val="00C324EA"/>
    <w:rsid w:val="00C32503"/>
    <w:rsid w:val="00C32538"/>
    <w:rsid w:val="00C32554"/>
    <w:rsid w:val="00C3256B"/>
    <w:rsid w:val="00C32576"/>
    <w:rsid w:val="00C32583"/>
    <w:rsid w:val="00C32590"/>
    <w:rsid w:val="00C32591"/>
    <w:rsid w:val="00C325E1"/>
    <w:rsid w:val="00C3260B"/>
    <w:rsid w:val="00C3263D"/>
    <w:rsid w:val="00C32664"/>
    <w:rsid w:val="00C32686"/>
    <w:rsid w:val="00C326AA"/>
    <w:rsid w:val="00C326AE"/>
    <w:rsid w:val="00C32722"/>
    <w:rsid w:val="00C3278C"/>
    <w:rsid w:val="00C3279E"/>
    <w:rsid w:val="00C327A0"/>
    <w:rsid w:val="00C327B1"/>
    <w:rsid w:val="00C327B4"/>
    <w:rsid w:val="00C327C6"/>
    <w:rsid w:val="00C327F1"/>
    <w:rsid w:val="00C327F6"/>
    <w:rsid w:val="00C3280C"/>
    <w:rsid w:val="00C3280D"/>
    <w:rsid w:val="00C32860"/>
    <w:rsid w:val="00C32870"/>
    <w:rsid w:val="00C32872"/>
    <w:rsid w:val="00C3290A"/>
    <w:rsid w:val="00C3291F"/>
    <w:rsid w:val="00C3293F"/>
    <w:rsid w:val="00C32970"/>
    <w:rsid w:val="00C32983"/>
    <w:rsid w:val="00C3299B"/>
    <w:rsid w:val="00C329BC"/>
    <w:rsid w:val="00C329E5"/>
    <w:rsid w:val="00C32A58"/>
    <w:rsid w:val="00C32A72"/>
    <w:rsid w:val="00C32AAB"/>
    <w:rsid w:val="00C32AB3"/>
    <w:rsid w:val="00C32AC7"/>
    <w:rsid w:val="00C32AC8"/>
    <w:rsid w:val="00C32ADC"/>
    <w:rsid w:val="00C32B17"/>
    <w:rsid w:val="00C32B3D"/>
    <w:rsid w:val="00C32B4F"/>
    <w:rsid w:val="00C32B55"/>
    <w:rsid w:val="00C32B64"/>
    <w:rsid w:val="00C32B8A"/>
    <w:rsid w:val="00C32BE8"/>
    <w:rsid w:val="00C32C53"/>
    <w:rsid w:val="00C32C64"/>
    <w:rsid w:val="00C32C8B"/>
    <w:rsid w:val="00C32CDD"/>
    <w:rsid w:val="00C32D5D"/>
    <w:rsid w:val="00C32D5F"/>
    <w:rsid w:val="00C32D95"/>
    <w:rsid w:val="00C32DCE"/>
    <w:rsid w:val="00C32E43"/>
    <w:rsid w:val="00C32E5D"/>
    <w:rsid w:val="00C32E5E"/>
    <w:rsid w:val="00C32E5F"/>
    <w:rsid w:val="00C32EBA"/>
    <w:rsid w:val="00C32ECE"/>
    <w:rsid w:val="00C32F1B"/>
    <w:rsid w:val="00C32F42"/>
    <w:rsid w:val="00C32F64"/>
    <w:rsid w:val="00C32F6C"/>
    <w:rsid w:val="00C32F89"/>
    <w:rsid w:val="00C32F9F"/>
    <w:rsid w:val="00C32FA6"/>
    <w:rsid w:val="00C32FEB"/>
    <w:rsid w:val="00C32FF5"/>
    <w:rsid w:val="00C33041"/>
    <w:rsid w:val="00C3306D"/>
    <w:rsid w:val="00C33099"/>
    <w:rsid w:val="00C33186"/>
    <w:rsid w:val="00C33190"/>
    <w:rsid w:val="00C331B2"/>
    <w:rsid w:val="00C331D0"/>
    <w:rsid w:val="00C33223"/>
    <w:rsid w:val="00C3328C"/>
    <w:rsid w:val="00C332A7"/>
    <w:rsid w:val="00C332B6"/>
    <w:rsid w:val="00C332D3"/>
    <w:rsid w:val="00C332DE"/>
    <w:rsid w:val="00C33336"/>
    <w:rsid w:val="00C3333B"/>
    <w:rsid w:val="00C33343"/>
    <w:rsid w:val="00C3334A"/>
    <w:rsid w:val="00C33358"/>
    <w:rsid w:val="00C333AA"/>
    <w:rsid w:val="00C333B2"/>
    <w:rsid w:val="00C333CE"/>
    <w:rsid w:val="00C333D9"/>
    <w:rsid w:val="00C333DE"/>
    <w:rsid w:val="00C33454"/>
    <w:rsid w:val="00C33484"/>
    <w:rsid w:val="00C3348C"/>
    <w:rsid w:val="00C334A0"/>
    <w:rsid w:val="00C3350B"/>
    <w:rsid w:val="00C33546"/>
    <w:rsid w:val="00C3354E"/>
    <w:rsid w:val="00C33565"/>
    <w:rsid w:val="00C3358C"/>
    <w:rsid w:val="00C335D7"/>
    <w:rsid w:val="00C335EF"/>
    <w:rsid w:val="00C335FF"/>
    <w:rsid w:val="00C3360D"/>
    <w:rsid w:val="00C33614"/>
    <w:rsid w:val="00C33629"/>
    <w:rsid w:val="00C33658"/>
    <w:rsid w:val="00C33682"/>
    <w:rsid w:val="00C336A3"/>
    <w:rsid w:val="00C336C0"/>
    <w:rsid w:val="00C336C6"/>
    <w:rsid w:val="00C336E2"/>
    <w:rsid w:val="00C3370E"/>
    <w:rsid w:val="00C3377B"/>
    <w:rsid w:val="00C337BB"/>
    <w:rsid w:val="00C337E7"/>
    <w:rsid w:val="00C337F8"/>
    <w:rsid w:val="00C33806"/>
    <w:rsid w:val="00C33830"/>
    <w:rsid w:val="00C33836"/>
    <w:rsid w:val="00C33875"/>
    <w:rsid w:val="00C3387A"/>
    <w:rsid w:val="00C33951"/>
    <w:rsid w:val="00C33970"/>
    <w:rsid w:val="00C3397F"/>
    <w:rsid w:val="00C339AE"/>
    <w:rsid w:val="00C339D3"/>
    <w:rsid w:val="00C33A24"/>
    <w:rsid w:val="00C33A61"/>
    <w:rsid w:val="00C33A94"/>
    <w:rsid w:val="00C33AA0"/>
    <w:rsid w:val="00C33AE4"/>
    <w:rsid w:val="00C33AF6"/>
    <w:rsid w:val="00C33B01"/>
    <w:rsid w:val="00C33B03"/>
    <w:rsid w:val="00C33B1D"/>
    <w:rsid w:val="00C33B6E"/>
    <w:rsid w:val="00C33BA4"/>
    <w:rsid w:val="00C33BC3"/>
    <w:rsid w:val="00C33C12"/>
    <w:rsid w:val="00C33C15"/>
    <w:rsid w:val="00C33C30"/>
    <w:rsid w:val="00C33C60"/>
    <w:rsid w:val="00C33C6F"/>
    <w:rsid w:val="00C33C87"/>
    <w:rsid w:val="00C33C90"/>
    <w:rsid w:val="00C33CBE"/>
    <w:rsid w:val="00C33CC2"/>
    <w:rsid w:val="00C33CC8"/>
    <w:rsid w:val="00C33CCA"/>
    <w:rsid w:val="00C33D1F"/>
    <w:rsid w:val="00C33D97"/>
    <w:rsid w:val="00C33DB6"/>
    <w:rsid w:val="00C33DBC"/>
    <w:rsid w:val="00C33DC8"/>
    <w:rsid w:val="00C33DD7"/>
    <w:rsid w:val="00C33DFD"/>
    <w:rsid w:val="00C33E1D"/>
    <w:rsid w:val="00C33E38"/>
    <w:rsid w:val="00C33E72"/>
    <w:rsid w:val="00C33ED8"/>
    <w:rsid w:val="00C33F00"/>
    <w:rsid w:val="00C33F0B"/>
    <w:rsid w:val="00C33F4C"/>
    <w:rsid w:val="00C33F62"/>
    <w:rsid w:val="00C33F7F"/>
    <w:rsid w:val="00C33F9C"/>
    <w:rsid w:val="00C33FC3"/>
    <w:rsid w:val="00C33FCF"/>
    <w:rsid w:val="00C33FE3"/>
    <w:rsid w:val="00C34012"/>
    <w:rsid w:val="00C34043"/>
    <w:rsid w:val="00C34060"/>
    <w:rsid w:val="00C34069"/>
    <w:rsid w:val="00C34074"/>
    <w:rsid w:val="00C34075"/>
    <w:rsid w:val="00C34088"/>
    <w:rsid w:val="00C34091"/>
    <w:rsid w:val="00C340AA"/>
    <w:rsid w:val="00C3413E"/>
    <w:rsid w:val="00C3415A"/>
    <w:rsid w:val="00C3415D"/>
    <w:rsid w:val="00C34176"/>
    <w:rsid w:val="00C341C6"/>
    <w:rsid w:val="00C341FC"/>
    <w:rsid w:val="00C34257"/>
    <w:rsid w:val="00C3425A"/>
    <w:rsid w:val="00C34281"/>
    <w:rsid w:val="00C342C6"/>
    <w:rsid w:val="00C3433C"/>
    <w:rsid w:val="00C3433F"/>
    <w:rsid w:val="00C34343"/>
    <w:rsid w:val="00C3438D"/>
    <w:rsid w:val="00C3438F"/>
    <w:rsid w:val="00C3439A"/>
    <w:rsid w:val="00C343D0"/>
    <w:rsid w:val="00C343D8"/>
    <w:rsid w:val="00C34410"/>
    <w:rsid w:val="00C34458"/>
    <w:rsid w:val="00C34465"/>
    <w:rsid w:val="00C3447D"/>
    <w:rsid w:val="00C3447F"/>
    <w:rsid w:val="00C344AA"/>
    <w:rsid w:val="00C344BD"/>
    <w:rsid w:val="00C344C1"/>
    <w:rsid w:val="00C344DE"/>
    <w:rsid w:val="00C34501"/>
    <w:rsid w:val="00C3454D"/>
    <w:rsid w:val="00C34577"/>
    <w:rsid w:val="00C34580"/>
    <w:rsid w:val="00C345C6"/>
    <w:rsid w:val="00C34603"/>
    <w:rsid w:val="00C34616"/>
    <w:rsid w:val="00C34635"/>
    <w:rsid w:val="00C3469C"/>
    <w:rsid w:val="00C346B8"/>
    <w:rsid w:val="00C346CE"/>
    <w:rsid w:val="00C346E5"/>
    <w:rsid w:val="00C346FC"/>
    <w:rsid w:val="00C34717"/>
    <w:rsid w:val="00C34723"/>
    <w:rsid w:val="00C34751"/>
    <w:rsid w:val="00C347A6"/>
    <w:rsid w:val="00C347B6"/>
    <w:rsid w:val="00C347CE"/>
    <w:rsid w:val="00C34820"/>
    <w:rsid w:val="00C34847"/>
    <w:rsid w:val="00C3484D"/>
    <w:rsid w:val="00C34882"/>
    <w:rsid w:val="00C3489F"/>
    <w:rsid w:val="00C348AB"/>
    <w:rsid w:val="00C348F0"/>
    <w:rsid w:val="00C348F4"/>
    <w:rsid w:val="00C348F8"/>
    <w:rsid w:val="00C34901"/>
    <w:rsid w:val="00C3494A"/>
    <w:rsid w:val="00C34950"/>
    <w:rsid w:val="00C34963"/>
    <w:rsid w:val="00C349A6"/>
    <w:rsid w:val="00C349A8"/>
    <w:rsid w:val="00C349E4"/>
    <w:rsid w:val="00C34A0C"/>
    <w:rsid w:val="00C34A0F"/>
    <w:rsid w:val="00C34A61"/>
    <w:rsid w:val="00C34A80"/>
    <w:rsid w:val="00C34AC5"/>
    <w:rsid w:val="00C34AEC"/>
    <w:rsid w:val="00C34B00"/>
    <w:rsid w:val="00C34B32"/>
    <w:rsid w:val="00C34B57"/>
    <w:rsid w:val="00C34B63"/>
    <w:rsid w:val="00C34B71"/>
    <w:rsid w:val="00C34B83"/>
    <w:rsid w:val="00C34B94"/>
    <w:rsid w:val="00C34BB1"/>
    <w:rsid w:val="00C34C32"/>
    <w:rsid w:val="00C34C43"/>
    <w:rsid w:val="00C34C44"/>
    <w:rsid w:val="00C34C6E"/>
    <w:rsid w:val="00C34CA5"/>
    <w:rsid w:val="00C34CB2"/>
    <w:rsid w:val="00C34D6E"/>
    <w:rsid w:val="00C34D7A"/>
    <w:rsid w:val="00C34D89"/>
    <w:rsid w:val="00C34DA1"/>
    <w:rsid w:val="00C34DD4"/>
    <w:rsid w:val="00C34E58"/>
    <w:rsid w:val="00C34E79"/>
    <w:rsid w:val="00C34E9F"/>
    <w:rsid w:val="00C34EA4"/>
    <w:rsid w:val="00C34EAB"/>
    <w:rsid w:val="00C34EC9"/>
    <w:rsid w:val="00C34ED6"/>
    <w:rsid w:val="00C34EE1"/>
    <w:rsid w:val="00C34EFE"/>
    <w:rsid w:val="00C34F00"/>
    <w:rsid w:val="00C34F14"/>
    <w:rsid w:val="00C34F1F"/>
    <w:rsid w:val="00C34F64"/>
    <w:rsid w:val="00C34F9B"/>
    <w:rsid w:val="00C34FF9"/>
    <w:rsid w:val="00C34FFC"/>
    <w:rsid w:val="00C35027"/>
    <w:rsid w:val="00C3504A"/>
    <w:rsid w:val="00C35085"/>
    <w:rsid w:val="00C3508B"/>
    <w:rsid w:val="00C350DA"/>
    <w:rsid w:val="00C350E3"/>
    <w:rsid w:val="00C3512F"/>
    <w:rsid w:val="00C3513F"/>
    <w:rsid w:val="00C35150"/>
    <w:rsid w:val="00C3516C"/>
    <w:rsid w:val="00C351A0"/>
    <w:rsid w:val="00C351F1"/>
    <w:rsid w:val="00C35202"/>
    <w:rsid w:val="00C35266"/>
    <w:rsid w:val="00C3529A"/>
    <w:rsid w:val="00C352A9"/>
    <w:rsid w:val="00C352ED"/>
    <w:rsid w:val="00C35311"/>
    <w:rsid w:val="00C35359"/>
    <w:rsid w:val="00C3537B"/>
    <w:rsid w:val="00C3538E"/>
    <w:rsid w:val="00C3539C"/>
    <w:rsid w:val="00C353E9"/>
    <w:rsid w:val="00C353EA"/>
    <w:rsid w:val="00C353FD"/>
    <w:rsid w:val="00C35461"/>
    <w:rsid w:val="00C35478"/>
    <w:rsid w:val="00C35487"/>
    <w:rsid w:val="00C35493"/>
    <w:rsid w:val="00C354A2"/>
    <w:rsid w:val="00C354B4"/>
    <w:rsid w:val="00C354ED"/>
    <w:rsid w:val="00C354F6"/>
    <w:rsid w:val="00C35505"/>
    <w:rsid w:val="00C35520"/>
    <w:rsid w:val="00C35566"/>
    <w:rsid w:val="00C35591"/>
    <w:rsid w:val="00C355D7"/>
    <w:rsid w:val="00C35602"/>
    <w:rsid w:val="00C35607"/>
    <w:rsid w:val="00C35679"/>
    <w:rsid w:val="00C356BE"/>
    <w:rsid w:val="00C356DC"/>
    <w:rsid w:val="00C356ED"/>
    <w:rsid w:val="00C356F0"/>
    <w:rsid w:val="00C356F2"/>
    <w:rsid w:val="00C35713"/>
    <w:rsid w:val="00C35735"/>
    <w:rsid w:val="00C35773"/>
    <w:rsid w:val="00C3577F"/>
    <w:rsid w:val="00C357FE"/>
    <w:rsid w:val="00C35899"/>
    <w:rsid w:val="00C358AD"/>
    <w:rsid w:val="00C358C1"/>
    <w:rsid w:val="00C358CA"/>
    <w:rsid w:val="00C358DD"/>
    <w:rsid w:val="00C358E5"/>
    <w:rsid w:val="00C358F7"/>
    <w:rsid w:val="00C35903"/>
    <w:rsid w:val="00C35910"/>
    <w:rsid w:val="00C35917"/>
    <w:rsid w:val="00C35919"/>
    <w:rsid w:val="00C35923"/>
    <w:rsid w:val="00C35949"/>
    <w:rsid w:val="00C35988"/>
    <w:rsid w:val="00C359A0"/>
    <w:rsid w:val="00C35A03"/>
    <w:rsid w:val="00C35A24"/>
    <w:rsid w:val="00C35AA2"/>
    <w:rsid w:val="00C35AA8"/>
    <w:rsid w:val="00C35AC6"/>
    <w:rsid w:val="00C35AC9"/>
    <w:rsid w:val="00C35ACC"/>
    <w:rsid w:val="00C35B1B"/>
    <w:rsid w:val="00C35B29"/>
    <w:rsid w:val="00C35B70"/>
    <w:rsid w:val="00C35BAB"/>
    <w:rsid w:val="00C35BBA"/>
    <w:rsid w:val="00C35BCA"/>
    <w:rsid w:val="00C35C1A"/>
    <w:rsid w:val="00C35C35"/>
    <w:rsid w:val="00C35C93"/>
    <w:rsid w:val="00C35CEB"/>
    <w:rsid w:val="00C35CF0"/>
    <w:rsid w:val="00C35CFF"/>
    <w:rsid w:val="00C35D0F"/>
    <w:rsid w:val="00C35D11"/>
    <w:rsid w:val="00C35D71"/>
    <w:rsid w:val="00C35D8C"/>
    <w:rsid w:val="00C35D93"/>
    <w:rsid w:val="00C35DEA"/>
    <w:rsid w:val="00C35DF8"/>
    <w:rsid w:val="00C35DFA"/>
    <w:rsid w:val="00C35E4C"/>
    <w:rsid w:val="00C35E9A"/>
    <w:rsid w:val="00C35EA3"/>
    <w:rsid w:val="00C35EB5"/>
    <w:rsid w:val="00C35EB7"/>
    <w:rsid w:val="00C35EC1"/>
    <w:rsid w:val="00C35ECF"/>
    <w:rsid w:val="00C35EE6"/>
    <w:rsid w:val="00C35F1F"/>
    <w:rsid w:val="00C35F63"/>
    <w:rsid w:val="00C35F74"/>
    <w:rsid w:val="00C36012"/>
    <w:rsid w:val="00C36022"/>
    <w:rsid w:val="00C3602D"/>
    <w:rsid w:val="00C36055"/>
    <w:rsid w:val="00C36067"/>
    <w:rsid w:val="00C360AE"/>
    <w:rsid w:val="00C360B5"/>
    <w:rsid w:val="00C360B9"/>
    <w:rsid w:val="00C360C1"/>
    <w:rsid w:val="00C360CC"/>
    <w:rsid w:val="00C360D4"/>
    <w:rsid w:val="00C360E9"/>
    <w:rsid w:val="00C360EA"/>
    <w:rsid w:val="00C3612E"/>
    <w:rsid w:val="00C3614C"/>
    <w:rsid w:val="00C36165"/>
    <w:rsid w:val="00C361A1"/>
    <w:rsid w:val="00C361A6"/>
    <w:rsid w:val="00C361B1"/>
    <w:rsid w:val="00C361D6"/>
    <w:rsid w:val="00C361DD"/>
    <w:rsid w:val="00C361E2"/>
    <w:rsid w:val="00C361EA"/>
    <w:rsid w:val="00C361F6"/>
    <w:rsid w:val="00C361FA"/>
    <w:rsid w:val="00C3623C"/>
    <w:rsid w:val="00C36265"/>
    <w:rsid w:val="00C36289"/>
    <w:rsid w:val="00C362A3"/>
    <w:rsid w:val="00C362DE"/>
    <w:rsid w:val="00C362F4"/>
    <w:rsid w:val="00C3635B"/>
    <w:rsid w:val="00C36382"/>
    <w:rsid w:val="00C36388"/>
    <w:rsid w:val="00C3639A"/>
    <w:rsid w:val="00C363A0"/>
    <w:rsid w:val="00C363AB"/>
    <w:rsid w:val="00C363BA"/>
    <w:rsid w:val="00C363E6"/>
    <w:rsid w:val="00C3643D"/>
    <w:rsid w:val="00C36499"/>
    <w:rsid w:val="00C36559"/>
    <w:rsid w:val="00C365F3"/>
    <w:rsid w:val="00C3660B"/>
    <w:rsid w:val="00C36616"/>
    <w:rsid w:val="00C366B5"/>
    <w:rsid w:val="00C366C8"/>
    <w:rsid w:val="00C36719"/>
    <w:rsid w:val="00C3673F"/>
    <w:rsid w:val="00C36774"/>
    <w:rsid w:val="00C3677B"/>
    <w:rsid w:val="00C36787"/>
    <w:rsid w:val="00C36799"/>
    <w:rsid w:val="00C36826"/>
    <w:rsid w:val="00C36851"/>
    <w:rsid w:val="00C36854"/>
    <w:rsid w:val="00C36896"/>
    <w:rsid w:val="00C36901"/>
    <w:rsid w:val="00C36937"/>
    <w:rsid w:val="00C36956"/>
    <w:rsid w:val="00C36967"/>
    <w:rsid w:val="00C36992"/>
    <w:rsid w:val="00C369BB"/>
    <w:rsid w:val="00C36A0A"/>
    <w:rsid w:val="00C36A17"/>
    <w:rsid w:val="00C36A46"/>
    <w:rsid w:val="00C36A80"/>
    <w:rsid w:val="00C36A86"/>
    <w:rsid w:val="00C36A88"/>
    <w:rsid w:val="00C36AD2"/>
    <w:rsid w:val="00C36B86"/>
    <w:rsid w:val="00C36BA2"/>
    <w:rsid w:val="00C36BA9"/>
    <w:rsid w:val="00C36BAF"/>
    <w:rsid w:val="00C36C21"/>
    <w:rsid w:val="00C36C47"/>
    <w:rsid w:val="00C36C4F"/>
    <w:rsid w:val="00C36CDC"/>
    <w:rsid w:val="00C36D17"/>
    <w:rsid w:val="00C36D99"/>
    <w:rsid w:val="00C36D9C"/>
    <w:rsid w:val="00C36DC0"/>
    <w:rsid w:val="00C36DCF"/>
    <w:rsid w:val="00C36DE1"/>
    <w:rsid w:val="00C36DF8"/>
    <w:rsid w:val="00C36E01"/>
    <w:rsid w:val="00C36E03"/>
    <w:rsid w:val="00C36E05"/>
    <w:rsid w:val="00C36E10"/>
    <w:rsid w:val="00C36E2F"/>
    <w:rsid w:val="00C36E83"/>
    <w:rsid w:val="00C36EA0"/>
    <w:rsid w:val="00C36EC5"/>
    <w:rsid w:val="00C36ECF"/>
    <w:rsid w:val="00C36ED4"/>
    <w:rsid w:val="00C36EE1"/>
    <w:rsid w:val="00C36EF3"/>
    <w:rsid w:val="00C36EFD"/>
    <w:rsid w:val="00C36F21"/>
    <w:rsid w:val="00C36F3D"/>
    <w:rsid w:val="00C36F5D"/>
    <w:rsid w:val="00C36FC5"/>
    <w:rsid w:val="00C3701E"/>
    <w:rsid w:val="00C37031"/>
    <w:rsid w:val="00C37044"/>
    <w:rsid w:val="00C37091"/>
    <w:rsid w:val="00C370CA"/>
    <w:rsid w:val="00C370FB"/>
    <w:rsid w:val="00C3710A"/>
    <w:rsid w:val="00C3711C"/>
    <w:rsid w:val="00C371AF"/>
    <w:rsid w:val="00C37200"/>
    <w:rsid w:val="00C37246"/>
    <w:rsid w:val="00C3725F"/>
    <w:rsid w:val="00C3729F"/>
    <w:rsid w:val="00C372A4"/>
    <w:rsid w:val="00C372B5"/>
    <w:rsid w:val="00C372C3"/>
    <w:rsid w:val="00C372EE"/>
    <w:rsid w:val="00C37324"/>
    <w:rsid w:val="00C37345"/>
    <w:rsid w:val="00C3734C"/>
    <w:rsid w:val="00C3736A"/>
    <w:rsid w:val="00C37388"/>
    <w:rsid w:val="00C3739C"/>
    <w:rsid w:val="00C373D8"/>
    <w:rsid w:val="00C373E1"/>
    <w:rsid w:val="00C373FE"/>
    <w:rsid w:val="00C3741D"/>
    <w:rsid w:val="00C3742D"/>
    <w:rsid w:val="00C3746B"/>
    <w:rsid w:val="00C374BD"/>
    <w:rsid w:val="00C375A5"/>
    <w:rsid w:val="00C375CF"/>
    <w:rsid w:val="00C375D9"/>
    <w:rsid w:val="00C375DF"/>
    <w:rsid w:val="00C3761C"/>
    <w:rsid w:val="00C37660"/>
    <w:rsid w:val="00C376C1"/>
    <w:rsid w:val="00C376F8"/>
    <w:rsid w:val="00C37700"/>
    <w:rsid w:val="00C37711"/>
    <w:rsid w:val="00C37782"/>
    <w:rsid w:val="00C37804"/>
    <w:rsid w:val="00C37811"/>
    <w:rsid w:val="00C3784A"/>
    <w:rsid w:val="00C37852"/>
    <w:rsid w:val="00C3786C"/>
    <w:rsid w:val="00C378CE"/>
    <w:rsid w:val="00C378F8"/>
    <w:rsid w:val="00C378FB"/>
    <w:rsid w:val="00C37920"/>
    <w:rsid w:val="00C37925"/>
    <w:rsid w:val="00C37933"/>
    <w:rsid w:val="00C3795F"/>
    <w:rsid w:val="00C37A74"/>
    <w:rsid w:val="00C37A79"/>
    <w:rsid w:val="00C37A94"/>
    <w:rsid w:val="00C37A9F"/>
    <w:rsid w:val="00C37ACA"/>
    <w:rsid w:val="00C37ADD"/>
    <w:rsid w:val="00C37B51"/>
    <w:rsid w:val="00C37BAB"/>
    <w:rsid w:val="00C37BCB"/>
    <w:rsid w:val="00C37C12"/>
    <w:rsid w:val="00C37C8F"/>
    <w:rsid w:val="00C37D0E"/>
    <w:rsid w:val="00C37D76"/>
    <w:rsid w:val="00C37D78"/>
    <w:rsid w:val="00C37D7B"/>
    <w:rsid w:val="00C37D88"/>
    <w:rsid w:val="00C37D91"/>
    <w:rsid w:val="00C37D94"/>
    <w:rsid w:val="00C37DD5"/>
    <w:rsid w:val="00C37DDC"/>
    <w:rsid w:val="00C37DEB"/>
    <w:rsid w:val="00C37E30"/>
    <w:rsid w:val="00C37E5D"/>
    <w:rsid w:val="00C37EEE"/>
    <w:rsid w:val="00C37F16"/>
    <w:rsid w:val="00C37F69"/>
    <w:rsid w:val="00C37F72"/>
    <w:rsid w:val="00C37F7E"/>
    <w:rsid w:val="00C37F9F"/>
    <w:rsid w:val="00C37FA9"/>
    <w:rsid w:val="00C37FAF"/>
    <w:rsid w:val="00C37FBE"/>
    <w:rsid w:val="00C37FC9"/>
    <w:rsid w:val="00C40013"/>
    <w:rsid w:val="00C40023"/>
    <w:rsid w:val="00C4002D"/>
    <w:rsid w:val="00C4003D"/>
    <w:rsid w:val="00C40056"/>
    <w:rsid w:val="00C40091"/>
    <w:rsid w:val="00C4009B"/>
    <w:rsid w:val="00C400CA"/>
    <w:rsid w:val="00C40119"/>
    <w:rsid w:val="00C4011F"/>
    <w:rsid w:val="00C40129"/>
    <w:rsid w:val="00C4018D"/>
    <w:rsid w:val="00C40198"/>
    <w:rsid w:val="00C4019B"/>
    <w:rsid w:val="00C401A1"/>
    <w:rsid w:val="00C401C8"/>
    <w:rsid w:val="00C4022B"/>
    <w:rsid w:val="00C40256"/>
    <w:rsid w:val="00C40267"/>
    <w:rsid w:val="00C40296"/>
    <w:rsid w:val="00C4029A"/>
    <w:rsid w:val="00C402B5"/>
    <w:rsid w:val="00C4033E"/>
    <w:rsid w:val="00C4036D"/>
    <w:rsid w:val="00C4036F"/>
    <w:rsid w:val="00C4038D"/>
    <w:rsid w:val="00C403E2"/>
    <w:rsid w:val="00C403F9"/>
    <w:rsid w:val="00C40407"/>
    <w:rsid w:val="00C4043A"/>
    <w:rsid w:val="00C4048C"/>
    <w:rsid w:val="00C404CB"/>
    <w:rsid w:val="00C404E5"/>
    <w:rsid w:val="00C404F8"/>
    <w:rsid w:val="00C4050A"/>
    <w:rsid w:val="00C40546"/>
    <w:rsid w:val="00C4054C"/>
    <w:rsid w:val="00C4054D"/>
    <w:rsid w:val="00C40589"/>
    <w:rsid w:val="00C4058A"/>
    <w:rsid w:val="00C405C9"/>
    <w:rsid w:val="00C405EF"/>
    <w:rsid w:val="00C40610"/>
    <w:rsid w:val="00C40636"/>
    <w:rsid w:val="00C40697"/>
    <w:rsid w:val="00C406A3"/>
    <w:rsid w:val="00C406DC"/>
    <w:rsid w:val="00C406E2"/>
    <w:rsid w:val="00C406F3"/>
    <w:rsid w:val="00C406F6"/>
    <w:rsid w:val="00C40712"/>
    <w:rsid w:val="00C40716"/>
    <w:rsid w:val="00C4071B"/>
    <w:rsid w:val="00C4076C"/>
    <w:rsid w:val="00C4077D"/>
    <w:rsid w:val="00C40780"/>
    <w:rsid w:val="00C407A1"/>
    <w:rsid w:val="00C407A7"/>
    <w:rsid w:val="00C407E9"/>
    <w:rsid w:val="00C40879"/>
    <w:rsid w:val="00C40888"/>
    <w:rsid w:val="00C4089D"/>
    <w:rsid w:val="00C408A9"/>
    <w:rsid w:val="00C408B1"/>
    <w:rsid w:val="00C408C7"/>
    <w:rsid w:val="00C408D2"/>
    <w:rsid w:val="00C40917"/>
    <w:rsid w:val="00C40957"/>
    <w:rsid w:val="00C4096A"/>
    <w:rsid w:val="00C4096E"/>
    <w:rsid w:val="00C40989"/>
    <w:rsid w:val="00C40993"/>
    <w:rsid w:val="00C40997"/>
    <w:rsid w:val="00C4099B"/>
    <w:rsid w:val="00C409BF"/>
    <w:rsid w:val="00C409CC"/>
    <w:rsid w:val="00C409DD"/>
    <w:rsid w:val="00C40A1C"/>
    <w:rsid w:val="00C40A2A"/>
    <w:rsid w:val="00C40A36"/>
    <w:rsid w:val="00C40A43"/>
    <w:rsid w:val="00C40A83"/>
    <w:rsid w:val="00C40A88"/>
    <w:rsid w:val="00C40A8B"/>
    <w:rsid w:val="00C40ABA"/>
    <w:rsid w:val="00C40AC1"/>
    <w:rsid w:val="00C40AC8"/>
    <w:rsid w:val="00C40AF4"/>
    <w:rsid w:val="00C40B32"/>
    <w:rsid w:val="00C40B68"/>
    <w:rsid w:val="00C40B6D"/>
    <w:rsid w:val="00C40B6E"/>
    <w:rsid w:val="00C40BC4"/>
    <w:rsid w:val="00C40BEC"/>
    <w:rsid w:val="00C40C11"/>
    <w:rsid w:val="00C40C12"/>
    <w:rsid w:val="00C40C3E"/>
    <w:rsid w:val="00C40C40"/>
    <w:rsid w:val="00C40C45"/>
    <w:rsid w:val="00C40C75"/>
    <w:rsid w:val="00C40C78"/>
    <w:rsid w:val="00C40C91"/>
    <w:rsid w:val="00C40CA7"/>
    <w:rsid w:val="00C40CAA"/>
    <w:rsid w:val="00C40CCA"/>
    <w:rsid w:val="00C40CCD"/>
    <w:rsid w:val="00C40CF6"/>
    <w:rsid w:val="00C40D6B"/>
    <w:rsid w:val="00C40DB6"/>
    <w:rsid w:val="00C40DC0"/>
    <w:rsid w:val="00C40E03"/>
    <w:rsid w:val="00C40E2F"/>
    <w:rsid w:val="00C40E32"/>
    <w:rsid w:val="00C40E88"/>
    <w:rsid w:val="00C40E89"/>
    <w:rsid w:val="00C40E9C"/>
    <w:rsid w:val="00C40EEC"/>
    <w:rsid w:val="00C40F8B"/>
    <w:rsid w:val="00C40FA3"/>
    <w:rsid w:val="00C40FD9"/>
    <w:rsid w:val="00C40FE0"/>
    <w:rsid w:val="00C40FE7"/>
    <w:rsid w:val="00C40FED"/>
    <w:rsid w:val="00C4100C"/>
    <w:rsid w:val="00C4102D"/>
    <w:rsid w:val="00C4105E"/>
    <w:rsid w:val="00C410CB"/>
    <w:rsid w:val="00C410DB"/>
    <w:rsid w:val="00C410E4"/>
    <w:rsid w:val="00C410FA"/>
    <w:rsid w:val="00C41144"/>
    <w:rsid w:val="00C4115B"/>
    <w:rsid w:val="00C41190"/>
    <w:rsid w:val="00C411D1"/>
    <w:rsid w:val="00C411E4"/>
    <w:rsid w:val="00C41214"/>
    <w:rsid w:val="00C41246"/>
    <w:rsid w:val="00C41255"/>
    <w:rsid w:val="00C412A1"/>
    <w:rsid w:val="00C412BA"/>
    <w:rsid w:val="00C412DF"/>
    <w:rsid w:val="00C412EB"/>
    <w:rsid w:val="00C412EC"/>
    <w:rsid w:val="00C412F7"/>
    <w:rsid w:val="00C41300"/>
    <w:rsid w:val="00C41313"/>
    <w:rsid w:val="00C41338"/>
    <w:rsid w:val="00C4133A"/>
    <w:rsid w:val="00C41347"/>
    <w:rsid w:val="00C41358"/>
    <w:rsid w:val="00C41398"/>
    <w:rsid w:val="00C413DD"/>
    <w:rsid w:val="00C413FC"/>
    <w:rsid w:val="00C41404"/>
    <w:rsid w:val="00C41471"/>
    <w:rsid w:val="00C414E3"/>
    <w:rsid w:val="00C414F8"/>
    <w:rsid w:val="00C41502"/>
    <w:rsid w:val="00C41507"/>
    <w:rsid w:val="00C415F8"/>
    <w:rsid w:val="00C4163C"/>
    <w:rsid w:val="00C41646"/>
    <w:rsid w:val="00C41654"/>
    <w:rsid w:val="00C41693"/>
    <w:rsid w:val="00C416A2"/>
    <w:rsid w:val="00C416C1"/>
    <w:rsid w:val="00C416CD"/>
    <w:rsid w:val="00C416CE"/>
    <w:rsid w:val="00C416D1"/>
    <w:rsid w:val="00C416F3"/>
    <w:rsid w:val="00C4171F"/>
    <w:rsid w:val="00C417C3"/>
    <w:rsid w:val="00C417F3"/>
    <w:rsid w:val="00C41818"/>
    <w:rsid w:val="00C41877"/>
    <w:rsid w:val="00C418B4"/>
    <w:rsid w:val="00C41937"/>
    <w:rsid w:val="00C41985"/>
    <w:rsid w:val="00C4198D"/>
    <w:rsid w:val="00C419BF"/>
    <w:rsid w:val="00C41A14"/>
    <w:rsid w:val="00C41AF6"/>
    <w:rsid w:val="00C41B06"/>
    <w:rsid w:val="00C41B0E"/>
    <w:rsid w:val="00C41B30"/>
    <w:rsid w:val="00C41B5F"/>
    <w:rsid w:val="00C41B79"/>
    <w:rsid w:val="00C41B80"/>
    <w:rsid w:val="00C41BAC"/>
    <w:rsid w:val="00C41BEF"/>
    <w:rsid w:val="00C41C0D"/>
    <w:rsid w:val="00C41C25"/>
    <w:rsid w:val="00C41CB5"/>
    <w:rsid w:val="00C41CEB"/>
    <w:rsid w:val="00C41D24"/>
    <w:rsid w:val="00C41D4C"/>
    <w:rsid w:val="00C41DB3"/>
    <w:rsid w:val="00C41DDF"/>
    <w:rsid w:val="00C41DEB"/>
    <w:rsid w:val="00C41DEE"/>
    <w:rsid w:val="00C41E47"/>
    <w:rsid w:val="00C41E6F"/>
    <w:rsid w:val="00C41E87"/>
    <w:rsid w:val="00C41EA7"/>
    <w:rsid w:val="00C41EFA"/>
    <w:rsid w:val="00C41F15"/>
    <w:rsid w:val="00C41F21"/>
    <w:rsid w:val="00C41F48"/>
    <w:rsid w:val="00C41F66"/>
    <w:rsid w:val="00C41FBE"/>
    <w:rsid w:val="00C42011"/>
    <w:rsid w:val="00C42023"/>
    <w:rsid w:val="00C42099"/>
    <w:rsid w:val="00C4209C"/>
    <w:rsid w:val="00C420CC"/>
    <w:rsid w:val="00C420DB"/>
    <w:rsid w:val="00C420DF"/>
    <w:rsid w:val="00C420EC"/>
    <w:rsid w:val="00C420ED"/>
    <w:rsid w:val="00C4214E"/>
    <w:rsid w:val="00C42173"/>
    <w:rsid w:val="00C42183"/>
    <w:rsid w:val="00C42184"/>
    <w:rsid w:val="00C421D2"/>
    <w:rsid w:val="00C421F3"/>
    <w:rsid w:val="00C421F4"/>
    <w:rsid w:val="00C421F7"/>
    <w:rsid w:val="00C4221F"/>
    <w:rsid w:val="00C422AA"/>
    <w:rsid w:val="00C422B8"/>
    <w:rsid w:val="00C422E1"/>
    <w:rsid w:val="00C422EB"/>
    <w:rsid w:val="00C42314"/>
    <w:rsid w:val="00C4236C"/>
    <w:rsid w:val="00C423B3"/>
    <w:rsid w:val="00C423D5"/>
    <w:rsid w:val="00C423EC"/>
    <w:rsid w:val="00C4240F"/>
    <w:rsid w:val="00C42410"/>
    <w:rsid w:val="00C42446"/>
    <w:rsid w:val="00C42474"/>
    <w:rsid w:val="00C424B4"/>
    <w:rsid w:val="00C424BD"/>
    <w:rsid w:val="00C424D6"/>
    <w:rsid w:val="00C424DA"/>
    <w:rsid w:val="00C424E9"/>
    <w:rsid w:val="00C424EC"/>
    <w:rsid w:val="00C424F7"/>
    <w:rsid w:val="00C424F8"/>
    <w:rsid w:val="00C42501"/>
    <w:rsid w:val="00C42509"/>
    <w:rsid w:val="00C4252F"/>
    <w:rsid w:val="00C4256C"/>
    <w:rsid w:val="00C42576"/>
    <w:rsid w:val="00C425A7"/>
    <w:rsid w:val="00C425C9"/>
    <w:rsid w:val="00C42624"/>
    <w:rsid w:val="00C4262E"/>
    <w:rsid w:val="00C4264E"/>
    <w:rsid w:val="00C42656"/>
    <w:rsid w:val="00C42659"/>
    <w:rsid w:val="00C4268D"/>
    <w:rsid w:val="00C426B1"/>
    <w:rsid w:val="00C4270C"/>
    <w:rsid w:val="00C4275B"/>
    <w:rsid w:val="00C42789"/>
    <w:rsid w:val="00C42790"/>
    <w:rsid w:val="00C427D6"/>
    <w:rsid w:val="00C42831"/>
    <w:rsid w:val="00C4283D"/>
    <w:rsid w:val="00C4287E"/>
    <w:rsid w:val="00C42893"/>
    <w:rsid w:val="00C428B5"/>
    <w:rsid w:val="00C428CE"/>
    <w:rsid w:val="00C428E4"/>
    <w:rsid w:val="00C42922"/>
    <w:rsid w:val="00C42938"/>
    <w:rsid w:val="00C4296F"/>
    <w:rsid w:val="00C4297B"/>
    <w:rsid w:val="00C42999"/>
    <w:rsid w:val="00C429A7"/>
    <w:rsid w:val="00C429D3"/>
    <w:rsid w:val="00C429E8"/>
    <w:rsid w:val="00C429FB"/>
    <w:rsid w:val="00C42A31"/>
    <w:rsid w:val="00C42A7D"/>
    <w:rsid w:val="00C42A92"/>
    <w:rsid w:val="00C42A9E"/>
    <w:rsid w:val="00C42AA4"/>
    <w:rsid w:val="00C42ADD"/>
    <w:rsid w:val="00C42B52"/>
    <w:rsid w:val="00C42BF8"/>
    <w:rsid w:val="00C42C11"/>
    <w:rsid w:val="00C42C1A"/>
    <w:rsid w:val="00C42C2B"/>
    <w:rsid w:val="00C42C75"/>
    <w:rsid w:val="00C42CD1"/>
    <w:rsid w:val="00C42CFD"/>
    <w:rsid w:val="00C42D26"/>
    <w:rsid w:val="00C42D34"/>
    <w:rsid w:val="00C42D38"/>
    <w:rsid w:val="00C42D5D"/>
    <w:rsid w:val="00C42E27"/>
    <w:rsid w:val="00C42E3B"/>
    <w:rsid w:val="00C42E49"/>
    <w:rsid w:val="00C42E7A"/>
    <w:rsid w:val="00C42EBE"/>
    <w:rsid w:val="00C42EE2"/>
    <w:rsid w:val="00C42EEE"/>
    <w:rsid w:val="00C42F0D"/>
    <w:rsid w:val="00C42F31"/>
    <w:rsid w:val="00C42F71"/>
    <w:rsid w:val="00C42F97"/>
    <w:rsid w:val="00C42F99"/>
    <w:rsid w:val="00C4304E"/>
    <w:rsid w:val="00C43060"/>
    <w:rsid w:val="00C4309B"/>
    <w:rsid w:val="00C430AD"/>
    <w:rsid w:val="00C430B5"/>
    <w:rsid w:val="00C430B7"/>
    <w:rsid w:val="00C43147"/>
    <w:rsid w:val="00C43189"/>
    <w:rsid w:val="00C431DB"/>
    <w:rsid w:val="00C431DD"/>
    <w:rsid w:val="00C43252"/>
    <w:rsid w:val="00C43265"/>
    <w:rsid w:val="00C43277"/>
    <w:rsid w:val="00C4327C"/>
    <w:rsid w:val="00C43294"/>
    <w:rsid w:val="00C43298"/>
    <w:rsid w:val="00C432A9"/>
    <w:rsid w:val="00C4332C"/>
    <w:rsid w:val="00C4332E"/>
    <w:rsid w:val="00C43342"/>
    <w:rsid w:val="00C4335B"/>
    <w:rsid w:val="00C4336A"/>
    <w:rsid w:val="00C43381"/>
    <w:rsid w:val="00C4338A"/>
    <w:rsid w:val="00C433EB"/>
    <w:rsid w:val="00C43406"/>
    <w:rsid w:val="00C43407"/>
    <w:rsid w:val="00C434AC"/>
    <w:rsid w:val="00C434EA"/>
    <w:rsid w:val="00C43518"/>
    <w:rsid w:val="00C43532"/>
    <w:rsid w:val="00C43547"/>
    <w:rsid w:val="00C4355D"/>
    <w:rsid w:val="00C436E9"/>
    <w:rsid w:val="00C4370D"/>
    <w:rsid w:val="00C43726"/>
    <w:rsid w:val="00C43735"/>
    <w:rsid w:val="00C43745"/>
    <w:rsid w:val="00C4376C"/>
    <w:rsid w:val="00C43780"/>
    <w:rsid w:val="00C43789"/>
    <w:rsid w:val="00C43791"/>
    <w:rsid w:val="00C437FC"/>
    <w:rsid w:val="00C43806"/>
    <w:rsid w:val="00C43813"/>
    <w:rsid w:val="00C43817"/>
    <w:rsid w:val="00C43818"/>
    <w:rsid w:val="00C4382C"/>
    <w:rsid w:val="00C43844"/>
    <w:rsid w:val="00C43851"/>
    <w:rsid w:val="00C4385F"/>
    <w:rsid w:val="00C43867"/>
    <w:rsid w:val="00C43871"/>
    <w:rsid w:val="00C4389E"/>
    <w:rsid w:val="00C438BC"/>
    <w:rsid w:val="00C43944"/>
    <w:rsid w:val="00C4394A"/>
    <w:rsid w:val="00C4399A"/>
    <w:rsid w:val="00C4399D"/>
    <w:rsid w:val="00C439C2"/>
    <w:rsid w:val="00C439F5"/>
    <w:rsid w:val="00C439F9"/>
    <w:rsid w:val="00C43A2B"/>
    <w:rsid w:val="00C43A38"/>
    <w:rsid w:val="00C43AA0"/>
    <w:rsid w:val="00C43ABB"/>
    <w:rsid w:val="00C43AC3"/>
    <w:rsid w:val="00C43ADD"/>
    <w:rsid w:val="00C43AFA"/>
    <w:rsid w:val="00C43B16"/>
    <w:rsid w:val="00C43B2C"/>
    <w:rsid w:val="00C43B40"/>
    <w:rsid w:val="00C43B41"/>
    <w:rsid w:val="00C43B4E"/>
    <w:rsid w:val="00C43B6C"/>
    <w:rsid w:val="00C43B72"/>
    <w:rsid w:val="00C43BCA"/>
    <w:rsid w:val="00C43BED"/>
    <w:rsid w:val="00C43C50"/>
    <w:rsid w:val="00C43C7C"/>
    <w:rsid w:val="00C43C8D"/>
    <w:rsid w:val="00C43CBB"/>
    <w:rsid w:val="00C43CE5"/>
    <w:rsid w:val="00C43D19"/>
    <w:rsid w:val="00C43D47"/>
    <w:rsid w:val="00C43D4A"/>
    <w:rsid w:val="00C43D51"/>
    <w:rsid w:val="00C43D66"/>
    <w:rsid w:val="00C43DB1"/>
    <w:rsid w:val="00C43E2F"/>
    <w:rsid w:val="00C43ED2"/>
    <w:rsid w:val="00C43EDE"/>
    <w:rsid w:val="00C43EE3"/>
    <w:rsid w:val="00C43EE5"/>
    <w:rsid w:val="00C43F5B"/>
    <w:rsid w:val="00C43F5F"/>
    <w:rsid w:val="00C43FB2"/>
    <w:rsid w:val="00C43FBE"/>
    <w:rsid w:val="00C43FC3"/>
    <w:rsid w:val="00C43FCA"/>
    <w:rsid w:val="00C4403B"/>
    <w:rsid w:val="00C4409B"/>
    <w:rsid w:val="00C440B4"/>
    <w:rsid w:val="00C440DA"/>
    <w:rsid w:val="00C440DC"/>
    <w:rsid w:val="00C440F4"/>
    <w:rsid w:val="00C44105"/>
    <w:rsid w:val="00C4411A"/>
    <w:rsid w:val="00C44153"/>
    <w:rsid w:val="00C44160"/>
    <w:rsid w:val="00C44167"/>
    <w:rsid w:val="00C4417D"/>
    <w:rsid w:val="00C4419A"/>
    <w:rsid w:val="00C441A1"/>
    <w:rsid w:val="00C441A3"/>
    <w:rsid w:val="00C441B8"/>
    <w:rsid w:val="00C441ED"/>
    <w:rsid w:val="00C441FC"/>
    <w:rsid w:val="00C44217"/>
    <w:rsid w:val="00C4422C"/>
    <w:rsid w:val="00C44232"/>
    <w:rsid w:val="00C44249"/>
    <w:rsid w:val="00C44253"/>
    <w:rsid w:val="00C442E1"/>
    <w:rsid w:val="00C442ED"/>
    <w:rsid w:val="00C442FF"/>
    <w:rsid w:val="00C44348"/>
    <w:rsid w:val="00C4437F"/>
    <w:rsid w:val="00C443D5"/>
    <w:rsid w:val="00C443EC"/>
    <w:rsid w:val="00C444B8"/>
    <w:rsid w:val="00C444DA"/>
    <w:rsid w:val="00C444DC"/>
    <w:rsid w:val="00C44546"/>
    <w:rsid w:val="00C44560"/>
    <w:rsid w:val="00C44572"/>
    <w:rsid w:val="00C445A4"/>
    <w:rsid w:val="00C445B1"/>
    <w:rsid w:val="00C445DB"/>
    <w:rsid w:val="00C44651"/>
    <w:rsid w:val="00C4468C"/>
    <w:rsid w:val="00C44751"/>
    <w:rsid w:val="00C4479D"/>
    <w:rsid w:val="00C447CB"/>
    <w:rsid w:val="00C447F6"/>
    <w:rsid w:val="00C44823"/>
    <w:rsid w:val="00C44836"/>
    <w:rsid w:val="00C4484F"/>
    <w:rsid w:val="00C448B4"/>
    <w:rsid w:val="00C448F9"/>
    <w:rsid w:val="00C4493F"/>
    <w:rsid w:val="00C44969"/>
    <w:rsid w:val="00C44974"/>
    <w:rsid w:val="00C449B2"/>
    <w:rsid w:val="00C449B7"/>
    <w:rsid w:val="00C449E5"/>
    <w:rsid w:val="00C449E9"/>
    <w:rsid w:val="00C449F3"/>
    <w:rsid w:val="00C44A2A"/>
    <w:rsid w:val="00C44A7B"/>
    <w:rsid w:val="00C44A8C"/>
    <w:rsid w:val="00C44AAA"/>
    <w:rsid w:val="00C44AE0"/>
    <w:rsid w:val="00C44AFD"/>
    <w:rsid w:val="00C44B0D"/>
    <w:rsid w:val="00C44B31"/>
    <w:rsid w:val="00C44B4A"/>
    <w:rsid w:val="00C44BA5"/>
    <w:rsid w:val="00C44BB4"/>
    <w:rsid w:val="00C44BD6"/>
    <w:rsid w:val="00C44BEC"/>
    <w:rsid w:val="00C44C02"/>
    <w:rsid w:val="00C44C09"/>
    <w:rsid w:val="00C44C0C"/>
    <w:rsid w:val="00C44C4D"/>
    <w:rsid w:val="00C44C65"/>
    <w:rsid w:val="00C44C6F"/>
    <w:rsid w:val="00C44CE0"/>
    <w:rsid w:val="00C44CF3"/>
    <w:rsid w:val="00C44CFC"/>
    <w:rsid w:val="00C44D37"/>
    <w:rsid w:val="00C44D3C"/>
    <w:rsid w:val="00C44D76"/>
    <w:rsid w:val="00C44DFD"/>
    <w:rsid w:val="00C44E13"/>
    <w:rsid w:val="00C44E54"/>
    <w:rsid w:val="00C44E5A"/>
    <w:rsid w:val="00C44E65"/>
    <w:rsid w:val="00C44E6E"/>
    <w:rsid w:val="00C44E71"/>
    <w:rsid w:val="00C44E78"/>
    <w:rsid w:val="00C44E8B"/>
    <w:rsid w:val="00C44EC8"/>
    <w:rsid w:val="00C44F16"/>
    <w:rsid w:val="00C44F28"/>
    <w:rsid w:val="00C44F55"/>
    <w:rsid w:val="00C44F5C"/>
    <w:rsid w:val="00C44F63"/>
    <w:rsid w:val="00C44F76"/>
    <w:rsid w:val="00C44F83"/>
    <w:rsid w:val="00C44F88"/>
    <w:rsid w:val="00C44F8B"/>
    <w:rsid w:val="00C44FC2"/>
    <w:rsid w:val="00C44FDC"/>
    <w:rsid w:val="00C44FE6"/>
    <w:rsid w:val="00C44FF2"/>
    <w:rsid w:val="00C45061"/>
    <w:rsid w:val="00C450CB"/>
    <w:rsid w:val="00C450D8"/>
    <w:rsid w:val="00C450F8"/>
    <w:rsid w:val="00C4518E"/>
    <w:rsid w:val="00C4519F"/>
    <w:rsid w:val="00C451C2"/>
    <w:rsid w:val="00C451CC"/>
    <w:rsid w:val="00C451E5"/>
    <w:rsid w:val="00C4522F"/>
    <w:rsid w:val="00C45279"/>
    <w:rsid w:val="00C452B2"/>
    <w:rsid w:val="00C452FD"/>
    <w:rsid w:val="00C45303"/>
    <w:rsid w:val="00C4530E"/>
    <w:rsid w:val="00C45318"/>
    <w:rsid w:val="00C45322"/>
    <w:rsid w:val="00C45346"/>
    <w:rsid w:val="00C453EC"/>
    <w:rsid w:val="00C45457"/>
    <w:rsid w:val="00C45467"/>
    <w:rsid w:val="00C4546C"/>
    <w:rsid w:val="00C45482"/>
    <w:rsid w:val="00C45490"/>
    <w:rsid w:val="00C454A3"/>
    <w:rsid w:val="00C454BB"/>
    <w:rsid w:val="00C454CD"/>
    <w:rsid w:val="00C454FF"/>
    <w:rsid w:val="00C45503"/>
    <w:rsid w:val="00C4551D"/>
    <w:rsid w:val="00C45533"/>
    <w:rsid w:val="00C45554"/>
    <w:rsid w:val="00C45557"/>
    <w:rsid w:val="00C4556E"/>
    <w:rsid w:val="00C455A0"/>
    <w:rsid w:val="00C4560E"/>
    <w:rsid w:val="00C45620"/>
    <w:rsid w:val="00C45627"/>
    <w:rsid w:val="00C45633"/>
    <w:rsid w:val="00C45660"/>
    <w:rsid w:val="00C45667"/>
    <w:rsid w:val="00C4566C"/>
    <w:rsid w:val="00C45673"/>
    <w:rsid w:val="00C456C0"/>
    <w:rsid w:val="00C456C1"/>
    <w:rsid w:val="00C456F8"/>
    <w:rsid w:val="00C45702"/>
    <w:rsid w:val="00C45715"/>
    <w:rsid w:val="00C45716"/>
    <w:rsid w:val="00C4572E"/>
    <w:rsid w:val="00C4574C"/>
    <w:rsid w:val="00C457D2"/>
    <w:rsid w:val="00C457F8"/>
    <w:rsid w:val="00C4580E"/>
    <w:rsid w:val="00C45825"/>
    <w:rsid w:val="00C458AD"/>
    <w:rsid w:val="00C458E6"/>
    <w:rsid w:val="00C458FB"/>
    <w:rsid w:val="00C4593F"/>
    <w:rsid w:val="00C4594B"/>
    <w:rsid w:val="00C4595E"/>
    <w:rsid w:val="00C4596A"/>
    <w:rsid w:val="00C4599B"/>
    <w:rsid w:val="00C459BD"/>
    <w:rsid w:val="00C459F6"/>
    <w:rsid w:val="00C45A1E"/>
    <w:rsid w:val="00C45A23"/>
    <w:rsid w:val="00C45A34"/>
    <w:rsid w:val="00C45A94"/>
    <w:rsid w:val="00C45AE0"/>
    <w:rsid w:val="00C45AE1"/>
    <w:rsid w:val="00C45AFF"/>
    <w:rsid w:val="00C45B16"/>
    <w:rsid w:val="00C45B5C"/>
    <w:rsid w:val="00C45B7A"/>
    <w:rsid w:val="00C45BA3"/>
    <w:rsid w:val="00C45BBE"/>
    <w:rsid w:val="00C45BCE"/>
    <w:rsid w:val="00C45BEA"/>
    <w:rsid w:val="00C45C59"/>
    <w:rsid w:val="00C45C65"/>
    <w:rsid w:val="00C45C7F"/>
    <w:rsid w:val="00C45C85"/>
    <w:rsid w:val="00C45C8F"/>
    <w:rsid w:val="00C45C9A"/>
    <w:rsid w:val="00C45CAE"/>
    <w:rsid w:val="00C45CE3"/>
    <w:rsid w:val="00C45DCC"/>
    <w:rsid w:val="00C45DFF"/>
    <w:rsid w:val="00C45E15"/>
    <w:rsid w:val="00C45E24"/>
    <w:rsid w:val="00C45E31"/>
    <w:rsid w:val="00C45E78"/>
    <w:rsid w:val="00C45E85"/>
    <w:rsid w:val="00C45E90"/>
    <w:rsid w:val="00C45EA2"/>
    <w:rsid w:val="00C45ECF"/>
    <w:rsid w:val="00C45F67"/>
    <w:rsid w:val="00C45FA4"/>
    <w:rsid w:val="00C45FBD"/>
    <w:rsid w:val="00C45FE2"/>
    <w:rsid w:val="00C460B3"/>
    <w:rsid w:val="00C460C6"/>
    <w:rsid w:val="00C4610A"/>
    <w:rsid w:val="00C4610C"/>
    <w:rsid w:val="00C46117"/>
    <w:rsid w:val="00C4612C"/>
    <w:rsid w:val="00C46175"/>
    <w:rsid w:val="00C4617D"/>
    <w:rsid w:val="00C46195"/>
    <w:rsid w:val="00C461DA"/>
    <w:rsid w:val="00C461F0"/>
    <w:rsid w:val="00C4624B"/>
    <w:rsid w:val="00C46256"/>
    <w:rsid w:val="00C4626D"/>
    <w:rsid w:val="00C462D2"/>
    <w:rsid w:val="00C46316"/>
    <w:rsid w:val="00C463C1"/>
    <w:rsid w:val="00C463C2"/>
    <w:rsid w:val="00C463EE"/>
    <w:rsid w:val="00C46430"/>
    <w:rsid w:val="00C4644E"/>
    <w:rsid w:val="00C46455"/>
    <w:rsid w:val="00C4647F"/>
    <w:rsid w:val="00C46487"/>
    <w:rsid w:val="00C464B7"/>
    <w:rsid w:val="00C464DE"/>
    <w:rsid w:val="00C46520"/>
    <w:rsid w:val="00C4653A"/>
    <w:rsid w:val="00C465BC"/>
    <w:rsid w:val="00C465CC"/>
    <w:rsid w:val="00C46623"/>
    <w:rsid w:val="00C4665B"/>
    <w:rsid w:val="00C46682"/>
    <w:rsid w:val="00C466D5"/>
    <w:rsid w:val="00C46704"/>
    <w:rsid w:val="00C46712"/>
    <w:rsid w:val="00C4672B"/>
    <w:rsid w:val="00C4675F"/>
    <w:rsid w:val="00C4678F"/>
    <w:rsid w:val="00C467C6"/>
    <w:rsid w:val="00C4681C"/>
    <w:rsid w:val="00C46821"/>
    <w:rsid w:val="00C4684E"/>
    <w:rsid w:val="00C468A1"/>
    <w:rsid w:val="00C468CC"/>
    <w:rsid w:val="00C46913"/>
    <w:rsid w:val="00C46934"/>
    <w:rsid w:val="00C4693E"/>
    <w:rsid w:val="00C46960"/>
    <w:rsid w:val="00C4698D"/>
    <w:rsid w:val="00C4699E"/>
    <w:rsid w:val="00C469AA"/>
    <w:rsid w:val="00C469B9"/>
    <w:rsid w:val="00C469F9"/>
    <w:rsid w:val="00C46A4E"/>
    <w:rsid w:val="00C46A8C"/>
    <w:rsid w:val="00C46A9D"/>
    <w:rsid w:val="00C46ADC"/>
    <w:rsid w:val="00C46B11"/>
    <w:rsid w:val="00C46B17"/>
    <w:rsid w:val="00C46B50"/>
    <w:rsid w:val="00C46B64"/>
    <w:rsid w:val="00C46B6E"/>
    <w:rsid w:val="00C46B8A"/>
    <w:rsid w:val="00C46B96"/>
    <w:rsid w:val="00C46BD2"/>
    <w:rsid w:val="00C46BED"/>
    <w:rsid w:val="00C46BEE"/>
    <w:rsid w:val="00C46C21"/>
    <w:rsid w:val="00C46C6A"/>
    <w:rsid w:val="00C46C78"/>
    <w:rsid w:val="00C46C83"/>
    <w:rsid w:val="00C46CE8"/>
    <w:rsid w:val="00C46D05"/>
    <w:rsid w:val="00C46D84"/>
    <w:rsid w:val="00C46DB6"/>
    <w:rsid w:val="00C46DEB"/>
    <w:rsid w:val="00C46DF4"/>
    <w:rsid w:val="00C46E00"/>
    <w:rsid w:val="00C46E54"/>
    <w:rsid w:val="00C46E8C"/>
    <w:rsid w:val="00C46EA1"/>
    <w:rsid w:val="00C46EAA"/>
    <w:rsid w:val="00C46EB6"/>
    <w:rsid w:val="00C46F7E"/>
    <w:rsid w:val="00C46FFA"/>
    <w:rsid w:val="00C4700C"/>
    <w:rsid w:val="00C47011"/>
    <w:rsid w:val="00C47026"/>
    <w:rsid w:val="00C4702F"/>
    <w:rsid w:val="00C47038"/>
    <w:rsid w:val="00C4705D"/>
    <w:rsid w:val="00C47060"/>
    <w:rsid w:val="00C4707D"/>
    <w:rsid w:val="00C470C9"/>
    <w:rsid w:val="00C470DA"/>
    <w:rsid w:val="00C470F9"/>
    <w:rsid w:val="00C4711B"/>
    <w:rsid w:val="00C47123"/>
    <w:rsid w:val="00C47153"/>
    <w:rsid w:val="00C47173"/>
    <w:rsid w:val="00C471AB"/>
    <w:rsid w:val="00C471F0"/>
    <w:rsid w:val="00C471FC"/>
    <w:rsid w:val="00C4722C"/>
    <w:rsid w:val="00C47237"/>
    <w:rsid w:val="00C4723C"/>
    <w:rsid w:val="00C47248"/>
    <w:rsid w:val="00C4729E"/>
    <w:rsid w:val="00C4733B"/>
    <w:rsid w:val="00C4733D"/>
    <w:rsid w:val="00C47351"/>
    <w:rsid w:val="00C473C4"/>
    <w:rsid w:val="00C47449"/>
    <w:rsid w:val="00C4745B"/>
    <w:rsid w:val="00C47497"/>
    <w:rsid w:val="00C474B2"/>
    <w:rsid w:val="00C474E0"/>
    <w:rsid w:val="00C4751F"/>
    <w:rsid w:val="00C47552"/>
    <w:rsid w:val="00C4757E"/>
    <w:rsid w:val="00C47595"/>
    <w:rsid w:val="00C475A3"/>
    <w:rsid w:val="00C475F4"/>
    <w:rsid w:val="00C4761C"/>
    <w:rsid w:val="00C4761F"/>
    <w:rsid w:val="00C47638"/>
    <w:rsid w:val="00C47661"/>
    <w:rsid w:val="00C47663"/>
    <w:rsid w:val="00C4777D"/>
    <w:rsid w:val="00C477CD"/>
    <w:rsid w:val="00C477E1"/>
    <w:rsid w:val="00C47816"/>
    <w:rsid w:val="00C47818"/>
    <w:rsid w:val="00C47866"/>
    <w:rsid w:val="00C478B6"/>
    <w:rsid w:val="00C47902"/>
    <w:rsid w:val="00C4790A"/>
    <w:rsid w:val="00C4791C"/>
    <w:rsid w:val="00C47948"/>
    <w:rsid w:val="00C4799F"/>
    <w:rsid w:val="00C479B0"/>
    <w:rsid w:val="00C479B3"/>
    <w:rsid w:val="00C47A12"/>
    <w:rsid w:val="00C47A2C"/>
    <w:rsid w:val="00C47A89"/>
    <w:rsid w:val="00C47AC2"/>
    <w:rsid w:val="00C47AD0"/>
    <w:rsid w:val="00C47AD7"/>
    <w:rsid w:val="00C47B13"/>
    <w:rsid w:val="00C47B1C"/>
    <w:rsid w:val="00C47B3A"/>
    <w:rsid w:val="00C47B44"/>
    <w:rsid w:val="00C47BD3"/>
    <w:rsid w:val="00C47C12"/>
    <w:rsid w:val="00C47C34"/>
    <w:rsid w:val="00C47C3B"/>
    <w:rsid w:val="00C47C48"/>
    <w:rsid w:val="00C47CB8"/>
    <w:rsid w:val="00C47D06"/>
    <w:rsid w:val="00C47D1C"/>
    <w:rsid w:val="00C47D1E"/>
    <w:rsid w:val="00C47D2D"/>
    <w:rsid w:val="00C47D35"/>
    <w:rsid w:val="00C47D3C"/>
    <w:rsid w:val="00C47D89"/>
    <w:rsid w:val="00C47DA7"/>
    <w:rsid w:val="00C47DBC"/>
    <w:rsid w:val="00C47DCC"/>
    <w:rsid w:val="00C47DCF"/>
    <w:rsid w:val="00C47DF3"/>
    <w:rsid w:val="00C47DF6"/>
    <w:rsid w:val="00C47E21"/>
    <w:rsid w:val="00C47E2A"/>
    <w:rsid w:val="00C47E33"/>
    <w:rsid w:val="00C47E4C"/>
    <w:rsid w:val="00C47E7B"/>
    <w:rsid w:val="00C47EA8"/>
    <w:rsid w:val="00C47ED2"/>
    <w:rsid w:val="00C47EE5"/>
    <w:rsid w:val="00C47F15"/>
    <w:rsid w:val="00C47F51"/>
    <w:rsid w:val="00C47FEC"/>
    <w:rsid w:val="00C50015"/>
    <w:rsid w:val="00C50026"/>
    <w:rsid w:val="00C5003E"/>
    <w:rsid w:val="00C50068"/>
    <w:rsid w:val="00C50073"/>
    <w:rsid w:val="00C50075"/>
    <w:rsid w:val="00C50086"/>
    <w:rsid w:val="00C50090"/>
    <w:rsid w:val="00C500AB"/>
    <w:rsid w:val="00C500E8"/>
    <w:rsid w:val="00C500FF"/>
    <w:rsid w:val="00C5010E"/>
    <w:rsid w:val="00C50129"/>
    <w:rsid w:val="00C50130"/>
    <w:rsid w:val="00C5014C"/>
    <w:rsid w:val="00C50168"/>
    <w:rsid w:val="00C5016A"/>
    <w:rsid w:val="00C50188"/>
    <w:rsid w:val="00C5018B"/>
    <w:rsid w:val="00C501C2"/>
    <w:rsid w:val="00C501CD"/>
    <w:rsid w:val="00C501FC"/>
    <w:rsid w:val="00C5024F"/>
    <w:rsid w:val="00C50255"/>
    <w:rsid w:val="00C5027E"/>
    <w:rsid w:val="00C50293"/>
    <w:rsid w:val="00C50299"/>
    <w:rsid w:val="00C502B0"/>
    <w:rsid w:val="00C50347"/>
    <w:rsid w:val="00C50351"/>
    <w:rsid w:val="00C50375"/>
    <w:rsid w:val="00C50383"/>
    <w:rsid w:val="00C503F7"/>
    <w:rsid w:val="00C50420"/>
    <w:rsid w:val="00C50451"/>
    <w:rsid w:val="00C50493"/>
    <w:rsid w:val="00C504E3"/>
    <w:rsid w:val="00C50540"/>
    <w:rsid w:val="00C50554"/>
    <w:rsid w:val="00C50555"/>
    <w:rsid w:val="00C5055F"/>
    <w:rsid w:val="00C50561"/>
    <w:rsid w:val="00C50588"/>
    <w:rsid w:val="00C505AA"/>
    <w:rsid w:val="00C505D7"/>
    <w:rsid w:val="00C50602"/>
    <w:rsid w:val="00C50629"/>
    <w:rsid w:val="00C50632"/>
    <w:rsid w:val="00C5064F"/>
    <w:rsid w:val="00C50662"/>
    <w:rsid w:val="00C50669"/>
    <w:rsid w:val="00C50681"/>
    <w:rsid w:val="00C50682"/>
    <w:rsid w:val="00C50688"/>
    <w:rsid w:val="00C5068F"/>
    <w:rsid w:val="00C506BE"/>
    <w:rsid w:val="00C506ED"/>
    <w:rsid w:val="00C506F8"/>
    <w:rsid w:val="00C50753"/>
    <w:rsid w:val="00C50756"/>
    <w:rsid w:val="00C5075F"/>
    <w:rsid w:val="00C50782"/>
    <w:rsid w:val="00C5079B"/>
    <w:rsid w:val="00C507BF"/>
    <w:rsid w:val="00C507D1"/>
    <w:rsid w:val="00C507D8"/>
    <w:rsid w:val="00C5085C"/>
    <w:rsid w:val="00C50860"/>
    <w:rsid w:val="00C50879"/>
    <w:rsid w:val="00C508A7"/>
    <w:rsid w:val="00C50906"/>
    <w:rsid w:val="00C50966"/>
    <w:rsid w:val="00C50973"/>
    <w:rsid w:val="00C5098D"/>
    <w:rsid w:val="00C509A3"/>
    <w:rsid w:val="00C50A18"/>
    <w:rsid w:val="00C50A31"/>
    <w:rsid w:val="00C50A43"/>
    <w:rsid w:val="00C50A90"/>
    <w:rsid w:val="00C50A95"/>
    <w:rsid w:val="00C50A97"/>
    <w:rsid w:val="00C50ACD"/>
    <w:rsid w:val="00C50AD7"/>
    <w:rsid w:val="00C50AEC"/>
    <w:rsid w:val="00C50B03"/>
    <w:rsid w:val="00C50B13"/>
    <w:rsid w:val="00C50B62"/>
    <w:rsid w:val="00C50B67"/>
    <w:rsid w:val="00C50B6E"/>
    <w:rsid w:val="00C50B85"/>
    <w:rsid w:val="00C50B90"/>
    <w:rsid w:val="00C50BF9"/>
    <w:rsid w:val="00C50C55"/>
    <w:rsid w:val="00C50C71"/>
    <w:rsid w:val="00C50CD4"/>
    <w:rsid w:val="00C50D3A"/>
    <w:rsid w:val="00C50D8A"/>
    <w:rsid w:val="00C50DB1"/>
    <w:rsid w:val="00C50DE7"/>
    <w:rsid w:val="00C50E47"/>
    <w:rsid w:val="00C50E7A"/>
    <w:rsid w:val="00C50E7B"/>
    <w:rsid w:val="00C50E9F"/>
    <w:rsid w:val="00C50EA8"/>
    <w:rsid w:val="00C50F11"/>
    <w:rsid w:val="00C50F48"/>
    <w:rsid w:val="00C50FCD"/>
    <w:rsid w:val="00C50FD0"/>
    <w:rsid w:val="00C50FD7"/>
    <w:rsid w:val="00C5102C"/>
    <w:rsid w:val="00C5108C"/>
    <w:rsid w:val="00C510A4"/>
    <w:rsid w:val="00C510AF"/>
    <w:rsid w:val="00C510B9"/>
    <w:rsid w:val="00C510D6"/>
    <w:rsid w:val="00C51120"/>
    <w:rsid w:val="00C51138"/>
    <w:rsid w:val="00C51192"/>
    <w:rsid w:val="00C511BC"/>
    <w:rsid w:val="00C511C1"/>
    <w:rsid w:val="00C511E5"/>
    <w:rsid w:val="00C5120A"/>
    <w:rsid w:val="00C51234"/>
    <w:rsid w:val="00C51251"/>
    <w:rsid w:val="00C5127D"/>
    <w:rsid w:val="00C51286"/>
    <w:rsid w:val="00C5129B"/>
    <w:rsid w:val="00C512A2"/>
    <w:rsid w:val="00C512A6"/>
    <w:rsid w:val="00C512AA"/>
    <w:rsid w:val="00C512B8"/>
    <w:rsid w:val="00C512C0"/>
    <w:rsid w:val="00C512DC"/>
    <w:rsid w:val="00C5133E"/>
    <w:rsid w:val="00C51348"/>
    <w:rsid w:val="00C5135C"/>
    <w:rsid w:val="00C51360"/>
    <w:rsid w:val="00C51382"/>
    <w:rsid w:val="00C513BE"/>
    <w:rsid w:val="00C513C7"/>
    <w:rsid w:val="00C513DA"/>
    <w:rsid w:val="00C51417"/>
    <w:rsid w:val="00C51429"/>
    <w:rsid w:val="00C51435"/>
    <w:rsid w:val="00C51437"/>
    <w:rsid w:val="00C51446"/>
    <w:rsid w:val="00C5146E"/>
    <w:rsid w:val="00C51471"/>
    <w:rsid w:val="00C514EC"/>
    <w:rsid w:val="00C51550"/>
    <w:rsid w:val="00C5156C"/>
    <w:rsid w:val="00C515A2"/>
    <w:rsid w:val="00C515CC"/>
    <w:rsid w:val="00C515FD"/>
    <w:rsid w:val="00C51604"/>
    <w:rsid w:val="00C51608"/>
    <w:rsid w:val="00C51674"/>
    <w:rsid w:val="00C516A9"/>
    <w:rsid w:val="00C516F0"/>
    <w:rsid w:val="00C5172E"/>
    <w:rsid w:val="00C5175E"/>
    <w:rsid w:val="00C51773"/>
    <w:rsid w:val="00C5186A"/>
    <w:rsid w:val="00C51873"/>
    <w:rsid w:val="00C51931"/>
    <w:rsid w:val="00C51935"/>
    <w:rsid w:val="00C51938"/>
    <w:rsid w:val="00C519A4"/>
    <w:rsid w:val="00C519AA"/>
    <w:rsid w:val="00C519B8"/>
    <w:rsid w:val="00C519D5"/>
    <w:rsid w:val="00C519F1"/>
    <w:rsid w:val="00C51A13"/>
    <w:rsid w:val="00C51A1E"/>
    <w:rsid w:val="00C51A4D"/>
    <w:rsid w:val="00C51A64"/>
    <w:rsid w:val="00C51A89"/>
    <w:rsid w:val="00C51A94"/>
    <w:rsid w:val="00C51AAB"/>
    <w:rsid w:val="00C51B25"/>
    <w:rsid w:val="00C51B3F"/>
    <w:rsid w:val="00C51BCD"/>
    <w:rsid w:val="00C51BFE"/>
    <w:rsid w:val="00C51C55"/>
    <w:rsid w:val="00C51C81"/>
    <w:rsid w:val="00C51C91"/>
    <w:rsid w:val="00C51CBC"/>
    <w:rsid w:val="00C51D1A"/>
    <w:rsid w:val="00C51D39"/>
    <w:rsid w:val="00C51D59"/>
    <w:rsid w:val="00C51D9D"/>
    <w:rsid w:val="00C51E00"/>
    <w:rsid w:val="00C51E02"/>
    <w:rsid w:val="00C51E43"/>
    <w:rsid w:val="00C51EC2"/>
    <w:rsid w:val="00C51EC9"/>
    <w:rsid w:val="00C51ECC"/>
    <w:rsid w:val="00C51ED1"/>
    <w:rsid w:val="00C51F25"/>
    <w:rsid w:val="00C51F26"/>
    <w:rsid w:val="00C51F3F"/>
    <w:rsid w:val="00C51F48"/>
    <w:rsid w:val="00C51F65"/>
    <w:rsid w:val="00C51F6D"/>
    <w:rsid w:val="00C51FE7"/>
    <w:rsid w:val="00C51FFB"/>
    <w:rsid w:val="00C52047"/>
    <w:rsid w:val="00C520AD"/>
    <w:rsid w:val="00C520B1"/>
    <w:rsid w:val="00C5212C"/>
    <w:rsid w:val="00C52184"/>
    <w:rsid w:val="00C52185"/>
    <w:rsid w:val="00C52189"/>
    <w:rsid w:val="00C521E9"/>
    <w:rsid w:val="00C52205"/>
    <w:rsid w:val="00C522E5"/>
    <w:rsid w:val="00C52324"/>
    <w:rsid w:val="00C5232B"/>
    <w:rsid w:val="00C52348"/>
    <w:rsid w:val="00C52357"/>
    <w:rsid w:val="00C5238A"/>
    <w:rsid w:val="00C5244E"/>
    <w:rsid w:val="00C5248E"/>
    <w:rsid w:val="00C52495"/>
    <w:rsid w:val="00C524D0"/>
    <w:rsid w:val="00C524DE"/>
    <w:rsid w:val="00C524FD"/>
    <w:rsid w:val="00C52504"/>
    <w:rsid w:val="00C52528"/>
    <w:rsid w:val="00C5252C"/>
    <w:rsid w:val="00C5258F"/>
    <w:rsid w:val="00C525AE"/>
    <w:rsid w:val="00C52636"/>
    <w:rsid w:val="00C52668"/>
    <w:rsid w:val="00C526D2"/>
    <w:rsid w:val="00C526E8"/>
    <w:rsid w:val="00C526FC"/>
    <w:rsid w:val="00C5270E"/>
    <w:rsid w:val="00C52746"/>
    <w:rsid w:val="00C52755"/>
    <w:rsid w:val="00C52807"/>
    <w:rsid w:val="00C52876"/>
    <w:rsid w:val="00C528A8"/>
    <w:rsid w:val="00C528B2"/>
    <w:rsid w:val="00C528B6"/>
    <w:rsid w:val="00C528EC"/>
    <w:rsid w:val="00C52933"/>
    <w:rsid w:val="00C52939"/>
    <w:rsid w:val="00C5293A"/>
    <w:rsid w:val="00C5297F"/>
    <w:rsid w:val="00C5298E"/>
    <w:rsid w:val="00C529D5"/>
    <w:rsid w:val="00C529DA"/>
    <w:rsid w:val="00C529ED"/>
    <w:rsid w:val="00C52A37"/>
    <w:rsid w:val="00C52A48"/>
    <w:rsid w:val="00C52AA7"/>
    <w:rsid w:val="00C52AA8"/>
    <w:rsid w:val="00C52AD6"/>
    <w:rsid w:val="00C52AE1"/>
    <w:rsid w:val="00C52AE3"/>
    <w:rsid w:val="00C52AE4"/>
    <w:rsid w:val="00C52AED"/>
    <w:rsid w:val="00C52B0B"/>
    <w:rsid w:val="00C52B0D"/>
    <w:rsid w:val="00C52B2D"/>
    <w:rsid w:val="00C52B68"/>
    <w:rsid w:val="00C52BA3"/>
    <w:rsid w:val="00C52BB1"/>
    <w:rsid w:val="00C52BBD"/>
    <w:rsid w:val="00C52BD6"/>
    <w:rsid w:val="00C52BF5"/>
    <w:rsid w:val="00C52C2D"/>
    <w:rsid w:val="00C52C32"/>
    <w:rsid w:val="00C52C4C"/>
    <w:rsid w:val="00C52C97"/>
    <w:rsid w:val="00C52C9F"/>
    <w:rsid w:val="00C52CAE"/>
    <w:rsid w:val="00C52CBF"/>
    <w:rsid w:val="00C52CD3"/>
    <w:rsid w:val="00C52CF6"/>
    <w:rsid w:val="00C52D28"/>
    <w:rsid w:val="00C52D49"/>
    <w:rsid w:val="00C52D60"/>
    <w:rsid w:val="00C52DB8"/>
    <w:rsid w:val="00C52E1A"/>
    <w:rsid w:val="00C52E58"/>
    <w:rsid w:val="00C52E7E"/>
    <w:rsid w:val="00C52E9F"/>
    <w:rsid w:val="00C52EA1"/>
    <w:rsid w:val="00C52F05"/>
    <w:rsid w:val="00C52F16"/>
    <w:rsid w:val="00C52FEE"/>
    <w:rsid w:val="00C53000"/>
    <w:rsid w:val="00C5300E"/>
    <w:rsid w:val="00C5300F"/>
    <w:rsid w:val="00C53022"/>
    <w:rsid w:val="00C5302D"/>
    <w:rsid w:val="00C53048"/>
    <w:rsid w:val="00C5304D"/>
    <w:rsid w:val="00C53080"/>
    <w:rsid w:val="00C530E7"/>
    <w:rsid w:val="00C5316B"/>
    <w:rsid w:val="00C53183"/>
    <w:rsid w:val="00C53196"/>
    <w:rsid w:val="00C531BA"/>
    <w:rsid w:val="00C531C5"/>
    <w:rsid w:val="00C531D3"/>
    <w:rsid w:val="00C531DE"/>
    <w:rsid w:val="00C5320F"/>
    <w:rsid w:val="00C53221"/>
    <w:rsid w:val="00C53223"/>
    <w:rsid w:val="00C5322D"/>
    <w:rsid w:val="00C5323B"/>
    <w:rsid w:val="00C53250"/>
    <w:rsid w:val="00C53261"/>
    <w:rsid w:val="00C53264"/>
    <w:rsid w:val="00C5328E"/>
    <w:rsid w:val="00C53298"/>
    <w:rsid w:val="00C532A3"/>
    <w:rsid w:val="00C532B6"/>
    <w:rsid w:val="00C532BC"/>
    <w:rsid w:val="00C532BF"/>
    <w:rsid w:val="00C532C7"/>
    <w:rsid w:val="00C5334D"/>
    <w:rsid w:val="00C5335A"/>
    <w:rsid w:val="00C53364"/>
    <w:rsid w:val="00C5336F"/>
    <w:rsid w:val="00C5337F"/>
    <w:rsid w:val="00C53393"/>
    <w:rsid w:val="00C53399"/>
    <w:rsid w:val="00C533AD"/>
    <w:rsid w:val="00C533DF"/>
    <w:rsid w:val="00C53428"/>
    <w:rsid w:val="00C5342E"/>
    <w:rsid w:val="00C5344D"/>
    <w:rsid w:val="00C53458"/>
    <w:rsid w:val="00C534D3"/>
    <w:rsid w:val="00C534D9"/>
    <w:rsid w:val="00C534EB"/>
    <w:rsid w:val="00C534F7"/>
    <w:rsid w:val="00C534FE"/>
    <w:rsid w:val="00C5350E"/>
    <w:rsid w:val="00C53512"/>
    <w:rsid w:val="00C5356E"/>
    <w:rsid w:val="00C53588"/>
    <w:rsid w:val="00C535D3"/>
    <w:rsid w:val="00C535FE"/>
    <w:rsid w:val="00C53606"/>
    <w:rsid w:val="00C5360B"/>
    <w:rsid w:val="00C53635"/>
    <w:rsid w:val="00C5364E"/>
    <w:rsid w:val="00C53668"/>
    <w:rsid w:val="00C5367A"/>
    <w:rsid w:val="00C5368D"/>
    <w:rsid w:val="00C536C6"/>
    <w:rsid w:val="00C536D2"/>
    <w:rsid w:val="00C536FA"/>
    <w:rsid w:val="00C53725"/>
    <w:rsid w:val="00C5375B"/>
    <w:rsid w:val="00C53760"/>
    <w:rsid w:val="00C53765"/>
    <w:rsid w:val="00C537AC"/>
    <w:rsid w:val="00C537C0"/>
    <w:rsid w:val="00C537CF"/>
    <w:rsid w:val="00C537DE"/>
    <w:rsid w:val="00C537E5"/>
    <w:rsid w:val="00C537EB"/>
    <w:rsid w:val="00C53878"/>
    <w:rsid w:val="00C538B7"/>
    <w:rsid w:val="00C538BB"/>
    <w:rsid w:val="00C538BD"/>
    <w:rsid w:val="00C538CD"/>
    <w:rsid w:val="00C538DB"/>
    <w:rsid w:val="00C53926"/>
    <w:rsid w:val="00C53938"/>
    <w:rsid w:val="00C539B2"/>
    <w:rsid w:val="00C53A0E"/>
    <w:rsid w:val="00C53A26"/>
    <w:rsid w:val="00C53A2A"/>
    <w:rsid w:val="00C53A4C"/>
    <w:rsid w:val="00C53A72"/>
    <w:rsid w:val="00C53A9C"/>
    <w:rsid w:val="00C53B03"/>
    <w:rsid w:val="00C53B1C"/>
    <w:rsid w:val="00C53B4F"/>
    <w:rsid w:val="00C53B54"/>
    <w:rsid w:val="00C53B6A"/>
    <w:rsid w:val="00C53B89"/>
    <w:rsid w:val="00C53BA2"/>
    <w:rsid w:val="00C53BB0"/>
    <w:rsid w:val="00C53BCE"/>
    <w:rsid w:val="00C53BF5"/>
    <w:rsid w:val="00C53C3A"/>
    <w:rsid w:val="00C53C3B"/>
    <w:rsid w:val="00C53C61"/>
    <w:rsid w:val="00C53CD8"/>
    <w:rsid w:val="00C53CE3"/>
    <w:rsid w:val="00C53D18"/>
    <w:rsid w:val="00C53D3C"/>
    <w:rsid w:val="00C53D45"/>
    <w:rsid w:val="00C53D49"/>
    <w:rsid w:val="00C53D5C"/>
    <w:rsid w:val="00C53D69"/>
    <w:rsid w:val="00C53E20"/>
    <w:rsid w:val="00C53E6C"/>
    <w:rsid w:val="00C53E8C"/>
    <w:rsid w:val="00C53EA3"/>
    <w:rsid w:val="00C53EA9"/>
    <w:rsid w:val="00C53EF0"/>
    <w:rsid w:val="00C53EFE"/>
    <w:rsid w:val="00C53F10"/>
    <w:rsid w:val="00C53F14"/>
    <w:rsid w:val="00C53FB9"/>
    <w:rsid w:val="00C53FFC"/>
    <w:rsid w:val="00C54012"/>
    <w:rsid w:val="00C54022"/>
    <w:rsid w:val="00C54042"/>
    <w:rsid w:val="00C5404C"/>
    <w:rsid w:val="00C5409F"/>
    <w:rsid w:val="00C540A1"/>
    <w:rsid w:val="00C540AA"/>
    <w:rsid w:val="00C540B1"/>
    <w:rsid w:val="00C540B9"/>
    <w:rsid w:val="00C540BB"/>
    <w:rsid w:val="00C540CF"/>
    <w:rsid w:val="00C540E7"/>
    <w:rsid w:val="00C5413F"/>
    <w:rsid w:val="00C54161"/>
    <w:rsid w:val="00C5422C"/>
    <w:rsid w:val="00C54255"/>
    <w:rsid w:val="00C54274"/>
    <w:rsid w:val="00C54280"/>
    <w:rsid w:val="00C542B0"/>
    <w:rsid w:val="00C54312"/>
    <w:rsid w:val="00C54334"/>
    <w:rsid w:val="00C5436D"/>
    <w:rsid w:val="00C543C1"/>
    <w:rsid w:val="00C54439"/>
    <w:rsid w:val="00C54494"/>
    <w:rsid w:val="00C54499"/>
    <w:rsid w:val="00C544B3"/>
    <w:rsid w:val="00C54524"/>
    <w:rsid w:val="00C5457D"/>
    <w:rsid w:val="00C54590"/>
    <w:rsid w:val="00C54595"/>
    <w:rsid w:val="00C545E7"/>
    <w:rsid w:val="00C545E9"/>
    <w:rsid w:val="00C5469B"/>
    <w:rsid w:val="00C546B6"/>
    <w:rsid w:val="00C546C2"/>
    <w:rsid w:val="00C54735"/>
    <w:rsid w:val="00C5475A"/>
    <w:rsid w:val="00C54765"/>
    <w:rsid w:val="00C547C7"/>
    <w:rsid w:val="00C5480A"/>
    <w:rsid w:val="00C5483E"/>
    <w:rsid w:val="00C54866"/>
    <w:rsid w:val="00C548A9"/>
    <w:rsid w:val="00C548BD"/>
    <w:rsid w:val="00C548DC"/>
    <w:rsid w:val="00C54945"/>
    <w:rsid w:val="00C549A7"/>
    <w:rsid w:val="00C549B9"/>
    <w:rsid w:val="00C549C2"/>
    <w:rsid w:val="00C549F0"/>
    <w:rsid w:val="00C549FF"/>
    <w:rsid w:val="00C54A2A"/>
    <w:rsid w:val="00C54A2B"/>
    <w:rsid w:val="00C54A43"/>
    <w:rsid w:val="00C54A67"/>
    <w:rsid w:val="00C54AA0"/>
    <w:rsid w:val="00C54AB3"/>
    <w:rsid w:val="00C54AB9"/>
    <w:rsid w:val="00C54ABF"/>
    <w:rsid w:val="00C54AE0"/>
    <w:rsid w:val="00C54B21"/>
    <w:rsid w:val="00C54B2F"/>
    <w:rsid w:val="00C54B36"/>
    <w:rsid w:val="00C54B43"/>
    <w:rsid w:val="00C54B51"/>
    <w:rsid w:val="00C54B8A"/>
    <w:rsid w:val="00C54B93"/>
    <w:rsid w:val="00C54C0D"/>
    <w:rsid w:val="00C54C1C"/>
    <w:rsid w:val="00C54C48"/>
    <w:rsid w:val="00C54C84"/>
    <w:rsid w:val="00C54D09"/>
    <w:rsid w:val="00C54D28"/>
    <w:rsid w:val="00C54D3A"/>
    <w:rsid w:val="00C54D5B"/>
    <w:rsid w:val="00C54D74"/>
    <w:rsid w:val="00C54D8F"/>
    <w:rsid w:val="00C54D9E"/>
    <w:rsid w:val="00C54DC7"/>
    <w:rsid w:val="00C54DE8"/>
    <w:rsid w:val="00C54E04"/>
    <w:rsid w:val="00C54E2D"/>
    <w:rsid w:val="00C54E8C"/>
    <w:rsid w:val="00C54E90"/>
    <w:rsid w:val="00C54E91"/>
    <w:rsid w:val="00C54E96"/>
    <w:rsid w:val="00C54EA7"/>
    <w:rsid w:val="00C54EC7"/>
    <w:rsid w:val="00C54ECE"/>
    <w:rsid w:val="00C54EE0"/>
    <w:rsid w:val="00C54F0D"/>
    <w:rsid w:val="00C54F1D"/>
    <w:rsid w:val="00C54F22"/>
    <w:rsid w:val="00C54F2F"/>
    <w:rsid w:val="00C54F69"/>
    <w:rsid w:val="00C54F87"/>
    <w:rsid w:val="00C54FC0"/>
    <w:rsid w:val="00C54FC4"/>
    <w:rsid w:val="00C54FC9"/>
    <w:rsid w:val="00C5502C"/>
    <w:rsid w:val="00C5503E"/>
    <w:rsid w:val="00C55058"/>
    <w:rsid w:val="00C550E2"/>
    <w:rsid w:val="00C5511E"/>
    <w:rsid w:val="00C5515B"/>
    <w:rsid w:val="00C55171"/>
    <w:rsid w:val="00C551ED"/>
    <w:rsid w:val="00C55205"/>
    <w:rsid w:val="00C55210"/>
    <w:rsid w:val="00C55248"/>
    <w:rsid w:val="00C5525A"/>
    <w:rsid w:val="00C5526A"/>
    <w:rsid w:val="00C55312"/>
    <w:rsid w:val="00C55325"/>
    <w:rsid w:val="00C55331"/>
    <w:rsid w:val="00C5536C"/>
    <w:rsid w:val="00C55375"/>
    <w:rsid w:val="00C5537A"/>
    <w:rsid w:val="00C553A8"/>
    <w:rsid w:val="00C553B2"/>
    <w:rsid w:val="00C553E8"/>
    <w:rsid w:val="00C55429"/>
    <w:rsid w:val="00C55430"/>
    <w:rsid w:val="00C55494"/>
    <w:rsid w:val="00C554CC"/>
    <w:rsid w:val="00C554E8"/>
    <w:rsid w:val="00C55500"/>
    <w:rsid w:val="00C55516"/>
    <w:rsid w:val="00C55518"/>
    <w:rsid w:val="00C55526"/>
    <w:rsid w:val="00C55541"/>
    <w:rsid w:val="00C5555E"/>
    <w:rsid w:val="00C5556B"/>
    <w:rsid w:val="00C55575"/>
    <w:rsid w:val="00C5557F"/>
    <w:rsid w:val="00C55587"/>
    <w:rsid w:val="00C5559E"/>
    <w:rsid w:val="00C555BF"/>
    <w:rsid w:val="00C5562A"/>
    <w:rsid w:val="00C5568C"/>
    <w:rsid w:val="00C556A4"/>
    <w:rsid w:val="00C556A7"/>
    <w:rsid w:val="00C556B4"/>
    <w:rsid w:val="00C55720"/>
    <w:rsid w:val="00C5573B"/>
    <w:rsid w:val="00C5574A"/>
    <w:rsid w:val="00C5578B"/>
    <w:rsid w:val="00C5579A"/>
    <w:rsid w:val="00C557B1"/>
    <w:rsid w:val="00C557E7"/>
    <w:rsid w:val="00C55817"/>
    <w:rsid w:val="00C55839"/>
    <w:rsid w:val="00C55861"/>
    <w:rsid w:val="00C55878"/>
    <w:rsid w:val="00C5588A"/>
    <w:rsid w:val="00C558EE"/>
    <w:rsid w:val="00C558FF"/>
    <w:rsid w:val="00C5595B"/>
    <w:rsid w:val="00C55965"/>
    <w:rsid w:val="00C55987"/>
    <w:rsid w:val="00C559D9"/>
    <w:rsid w:val="00C559E0"/>
    <w:rsid w:val="00C559E6"/>
    <w:rsid w:val="00C55A4B"/>
    <w:rsid w:val="00C55A52"/>
    <w:rsid w:val="00C55A7E"/>
    <w:rsid w:val="00C55A8A"/>
    <w:rsid w:val="00C55A98"/>
    <w:rsid w:val="00C55AB9"/>
    <w:rsid w:val="00C55AC0"/>
    <w:rsid w:val="00C55AD5"/>
    <w:rsid w:val="00C55AE3"/>
    <w:rsid w:val="00C55AEE"/>
    <w:rsid w:val="00C55AFA"/>
    <w:rsid w:val="00C55B2D"/>
    <w:rsid w:val="00C55B35"/>
    <w:rsid w:val="00C55B46"/>
    <w:rsid w:val="00C55B91"/>
    <w:rsid w:val="00C55BF0"/>
    <w:rsid w:val="00C55C17"/>
    <w:rsid w:val="00C55C39"/>
    <w:rsid w:val="00C55C6D"/>
    <w:rsid w:val="00C55CAB"/>
    <w:rsid w:val="00C55CC4"/>
    <w:rsid w:val="00C55CF4"/>
    <w:rsid w:val="00C55D40"/>
    <w:rsid w:val="00C55D46"/>
    <w:rsid w:val="00C55D7C"/>
    <w:rsid w:val="00C55D8C"/>
    <w:rsid w:val="00C55DB8"/>
    <w:rsid w:val="00C55DC3"/>
    <w:rsid w:val="00C55DFA"/>
    <w:rsid w:val="00C55E43"/>
    <w:rsid w:val="00C55E74"/>
    <w:rsid w:val="00C55EB9"/>
    <w:rsid w:val="00C55ECB"/>
    <w:rsid w:val="00C55EE3"/>
    <w:rsid w:val="00C55EFC"/>
    <w:rsid w:val="00C55F78"/>
    <w:rsid w:val="00C55F7D"/>
    <w:rsid w:val="00C55F8D"/>
    <w:rsid w:val="00C55FA5"/>
    <w:rsid w:val="00C55FA8"/>
    <w:rsid w:val="00C55FB5"/>
    <w:rsid w:val="00C55FD7"/>
    <w:rsid w:val="00C55FF8"/>
    <w:rsid w:val="00C55FF9"/>
    <w:rsid w:val="00C56001"/>
    <w:rsid w:val="00C56040"/>
    <w:rsid w:val="00C5607B"/>
    <w:rsid w:val="00C560C8"/>
    <w:rsid w:val="00C560CE"/>
    <w:rsid w:val="00C560DD"/>
    <w:rsid w:val="00C560ED"/>
    <w:rsid w:val="00C5610E"/>
    <w:rsid w:val="00C56165"/>
    <w:rsid w:val="00C56175"/>
    <w:rsid w:val="00C56177"/>
    <w:rsid w:val="00C56207"/>
    <w:rsid w:val="00C5620D"/>
    <w:rsid w:val="00C56235"/>
    <w:rsid w:val="00C5626F"/>
    <w:rsid w:val="00C56273"/>
    <w:rsid w:val="00C56276"/>
    <w:rsid w:val="00C56292"/>
    <w:rsid w:val="00C56301"/>
    <w:rsid w:val="00C56384"/>
    <w:rsid w:val="00C56393"/>
    <w:rsid w:val="00C563D4"/>
    <w:rsid w:val="00C563F8"/>
    <w:rsid w:val="00C56412"/>
    <w:rsid w:val="00C56421"/>
    <w:rsid w:val="00C564A8"/>
    <w:rsid w:val="00C564FB"/>
    <w:rsid w:val="00C5651C"/>
    <w:rsid w:val="00C56521"/>
    <w:rsid w:val="00C56535"/>
    <w:rsid w:val="00C5656C"/>
    <w:rsid w:val="00C5656D"/>
    <w:rsid w:val="00C56580"/>
    <w:rsid w:val="00C5659B"/>
    <w:rsid w:val="00C565CA"/>
    <w:rsid w:val="00C565CE"/>
    <w:rsid w:val="00C565DE"/>
    <w:rsid w:val="00C5660F"/>
    <w:rsid w:val="00C5662B"/>
    <w:rsid w:val="00C566AD"/>
    <w:rsid w:val="00C566EA"/>
    <w:rsid w:val="00C56716"/>
    <w:rsid w:val="00C5672B"/>
    <w:rsid w:val="00C56785"/>
    <w:rsid w:val="00C56786"/>
    <w:rsid w:val="00C5679E"/>
    <w:rsid w:val="00C567AD"/>
    <w:rsid w:val="00C567C2"/>
    <w:rsid w:val="00C56822"/>
    <w:rsid w:val="00C56852"/>
    <w:rsid w:val="00C56861"/>
    <w:rsid w:val="00C56890"/>
    <w:rsid w:val="00C56919"/>
    <w:rsid w:val="00C56926"/>
    <w:rsid w:val="00C5693B"/>
    <w:rsid w:val="00C56951"/>
    <w:rsid w:val="00C569A9"/>
    <w:rsid w:val="00C569C3"/>
    <w:rsid w:val="00C569F7"/>
    <w:rsid w:val="00C56A76"/>
    <w:rsid w:val="00C56A8F"/>
    <w:rsid w:val="00C56A95"/>
    <w:rsid w:val="00C56ACC"/>
    <w:rsid w:val="00C56AE2"/>
    <w:rsid w:val="00C56B15"/>
    <w:rsid w:val="00C56B2D"/>
    <w:rsid w:val="00C56B31"/>
    <w:rsid w:val="00C56B32"/>
    <w:rsid w:val="00C56B38"/>
    <w:rsid w:val="00C56B42"/>
    <w:rsid w:val="00C56B50"/>
    <w:rsid w:val="00C56B5E"/>
    <w:rsid w:val="00C56B6C"/>
    <w:rsid w:val="00C56B7C"/>
    <w:rsid w:val="00C56B91"/>
    <w:rsid w:val="00C56BD7"/>
    <w:rsid w:val="00C56BE6"/>
    <w:rsid w:val="00C56C08"/>
    <w:rsid w:val="00C56C1F"/>
    <w:rsid w:val="00C56C27"/>
    <w:rsid w:val="00C56C2A"/>
    <w:rsid w:val="00C56C33"/>
    <w:rsid w:val="00C56C3B"/>
    <w:rsid w:val="00C56C4B"/>
    <w:rsid w:val="00C56C5D"/>
    <w:rsid w:val="00C56C81"/>
    <w:rsid w:val="00C56CCC"/>
    <w:rsid w:val="00C56CE6"/>
    <w:rsid w:val="00C56D08"/>
    <w:rsid w:val="00C56D49"/>
    <w:rsid w:val="00C56D8F"/>
    <w:rsid w:val="00C56E45"/>
    <w:rsid w:val="00C56E49"/>
    <w:rsid w:val="00C56E99"/>
    <w:rsid w:val="00C56F00"/>
    <w:rsid w:val="00C56F0E"/>
    <w:rsid w:val="00C56F32"/>
    <w:rsid w:val="00C56F49"/>
    <w:rsid w:val="00C56F4C"/>
    <w:rsid w:val="00C56F75"/>
    <w:rsid w:val="00C56F77"/>
    <w:rsid w:val="00C56F87"/>
    <w:rsid w:val="00C56F9F"/>
    <w:rsid w:val="00C56FC0"/>
    <w:rsid w:val="00C56FE6"/>
    <w:rsid w:val="00C57016"/>
    <w:rsid w:val="00C57045"/>
    <w:rsid w:val="00C5705B"/>
    <w:rsid w:val="00C57087"/>
    <w:rsid w:val="00C57088"/>
    <w:rsid w:val="00C57093"/>
    <w:rsid w:val="00C57095"/>
    <w:rsid w:val="00C5709B"/>
    <w:rsid w:val="00C570A3"/>
    <w:rsid w:val="00C570A5"/>
    <w:rsid w:val="00C570DA"/>
    <w:rsid w:val="00C5716D"/>
    <w:rsid w:val="00C57176"/>
    <w:rsid w:val="00C57179"/>
    <w:rsid w:val="00C57194"/>
    <w:rsid w:val="00C5719A"/>
    <w:rsid w:val="00C571A1"/>
    <w:rsid w:val="00C571DC"/>
    <w:rsid w:val="00C5721A"/>
    <w:rsid w:val="00C57231"/>
    <w:rsid w:val="00C572E9"/>
    <w:rsid w:val="00C572F5"/>
    <w:rsid w:val="00C5736D"/>
    <w:rsid w:val="00C57372"/>
    <w:rsid w:val="00C573B4"/>
    <w:rsid w:val="00C573EB"/>
    <w:rsid w:val="00C57409"/>
    <w:rsid w:val="00C57411"/>
    <w:rsid w:val="00C57451"/>
    <w:rsid w:val="00C57474"/>
    <w:rsid w:val="00C574B9"/>
    <w:rsid w:val="00C574C4"/>
    <w:rsid w:val="00C5750B"/>
    <w:rsid w:val="00C5753F"/>
    <w:rsid w:val="00C57555"/>
    <w:rsid w:val="00C5756D"/>
    <w:rsid w:val="00C57573"/>
    <w:rsid w:val="00C5757A"/>
    <w:rsid w:val="00C575AC"/>
    <w:rsid w:val="00C575EE"/>
    <w:rsid w:val="00C57618"/>
    <w:rsid w:val="00C57619"/>
    <w:rsid w:val="00C57636"/>
    <w:rsid w:val="00C57673"/>
    <w:rsid w:val="00C576A9"/>
    <w:rsid w:val="00C576C7"/>
    <w:rsid w:val="00C57707"/>
    <w:rsid w:val="00C57709"/>
    <w:rsid w:val="00C57711"/>
    <w:rsid w:val="00C57717"/>
    <w:rsid w:val="00C5774B"/>
    <w:rsid w:val="00C57756"/>
    <w:rsid w:val="00C5778D"/>
    <w:rsid w:val="00C577AD"/>
    <w:rsid w:val="00C577AF"/>
    <w:rsid w:val="00C577C2"/>
    <w:rsid w:val="00C577D8"/>
    <w:rsid w:val="00C577E4"/>
    <w:rsid w:val="00C57802"/>
    <w:rsid w:val="00C5780B"/>
    <w:rsid w:val="00C57813"/>
    <w:rsid w:val="00C57818"/>
    <w:rsid w:val="00C57830"/>
    <w:rsid w:val="00C57844"/>
    <w:rsid w:val="00C57845"/>
    <w:rsid w:val="00C57847"/>
    <w:rsid w:val="00C57848"/>
    <w:rsid w:val="00C5785E"/>
    <w:rsid w:val="00C57892"/>
    <w:rsid w:val="00C57898"/>
    <w:rsid w:val="00C578A8"/>
    <w:rsid w:val="00C578C3"/>
    <w:rsid w:val="00C578D8"/>
    <w:rsid w:val="00C57900"/>
    <w:rsid w:val="00C57910"/>
    <w:rsid w:val="00C5792C"/>
    <w:rsid w:val="00C5793D"/>
    <w:rsid w:val="00C5794F"/>
    <w:rsid w:val="00C57987"/>
    <w:rsid w:val="00C579B1"/>
    <w:rsid w:val="00C579BE"/>
    <w:rsid w:val="00C579D7"/>
    <w:rsid w:val="00C579FA"/>
    <w:rsid w:val="00C57A1F"/>
    <w:rsid w:val="00C57A55"/>
    <w:rsid w:val="00C57A73"/>
    <w:rsid w:val="00C57A79"/>
    <w:rsid w:val="00C57A8D"/>
    <w:rsid w:val="00C57A8E"/>
    <w:rsid w:val="00C57AA0"/>
    <w:rsid w:val="00C57ACC"/>
    <w:rsid w:val="00C57B01"/>
    <w:rsid w:val="00C57B0F"/>
    <w:rsid w:val="00C57B1D"/>
    <w:rsid w:val="00C57B2A"/>
    <w:rsid w:val="00C57B3F"/>
    <w:rsid w:val="00C57BA1"/>
    <w:rsid w:val="00C57BA2"/>
    <w:rsid w:val="00C57BA8"/>
    <w:rsid w:val="00C57BE0"/>
    <w:rsid w:val="00C57BE8"/>
    <w:rsid w:val="00C57C06"/>
    <w:rsid w:val="00C57C26"/>
    <w:rsid w:val="00C57C40"/>
    <w:rsid w:val="00C57C75"/>
    <w:rsid w:val="00C57C8E"/>
    <w:rsid w:val="00C57CA1"/>
    <w:rsid w:val="00C57CCB"/>
    <w:rsid w:val="00C57CCC"/>
    <w:rsid w:val="00C57CD5"/>
    <w:rsid w:val="00C57CDD"/>
    <w:rsid w:val="00C57D0F"/>
    <w:rsid w:val="00C57D33"/>
    <w:rsid w:val="00C57D67"/>
    <w:rsid w:val="00C57D92"/>
    <w:rsid w:val="00C57D98"/>
    <w:rsid w:val="00C57D9B"/>
    <w:rsid w:val="00C57DBD"/>
    <w:rsid w:val="00C57DBE"/>
    <w:rsid w:val="00C57DCB"/>
    <w:rsid w:val="00C57DEB"/>
    <w:rsid w:val="00C57DEE"/>
    <w:rsid w:val="00C57DF0"/>
    <w:rsid w:val="00C57E62"/>
    <w:rsid w:val="00C57E67"/>
    <w:rsid w:val="00C57E7D"/>
    <w:rsid w:val="00C57E86"/>
    <w:rsid w:val="00C57E90"/>
    <w:rsid w:val="00C57E99"/>
    <w:rsid w:val="00C57E9C"/>
    <w:rsid w:val="00C57EF4"/>
    <w:rsid w:val="00C57F02"/>
    <w:rsid w:val="00C57F18"/>
    <w:rsid w:val="00C57F1D"/>
    <w:rsid w:val="00C57F48"/>
    <w:rsid w:val="00C57F66"/>
    <w:rsid w:val="00C57F80"/>
    <w:rsid w:val="00C57FAF"/>
    <w:rsid w:val="00C57FC4"/>
    <w:rsid w:val="00C60050"/>
    <w:rsid w:val="00C6005B"/>
    <w:rsid w:val="00C60063"/>
    <w:rsid w:val="00C60078"/>
    <w:rsid w:val="00C6008E"/>
    <w:rsid w:val="00C6009F"/>
    <w:rsid w:val="00C600E4"/>
    <w:rsid w:val="00C60116"/>
    <w:rsid w:val="00C60134"/>
    <w:rsid w:val="00C60157"/>
    <w:rsid w:val="00C60171"/>
    <w:rsid w:val="00C6017D"/>
    <w:rsid w:val="00C60198"/>
    <w:rsid w:val="00C601D0"/>
    <w:rsid w:val="00C601D5"/>
    <w:rsid w:val="00C601D6"/>
    <w:rsid w:val="00C601E4"/>
    <w:rsid w:val="00C601ED"/>
    <w:rsid w:val="00C601F0"/>
    <w:rsid w:val="00C601FC"/>
    <w:rsid w:val="00C6021E"/>
    <w:rsid w:val="00C60230"/>
    <w:rsid w:val="00C60282"/>
    <w:rsid w:val="00C60298"/>
    <w:rsid w:val="00C602A2"/>
    <w:rsid w:val="00C602DE"/>
    <w:rsid w:val="00C60301"/>
    <w:rsid w:val="00C6033B"/>
    <w:rsid w:val="00C603FD"/>
    <w:rsid w:val="00C6043F"/>
    <w:rsid w:val="00C60459"/>
    <w:rsid w:val="00C60463"/>
    <w:rsid w:val="00C6046A"/>
    <w:rsid w:val="00C6046F"/>
    <w:rsid w:val="00C60480"/>
    <w:rsid w:val="00C6049D"/>
    <w:rsid w:val="00C604CC"/>
    <w:rsid w:val="00C604F7"/>
    <w:rsid w:val="00C60502"/>
    <w:rsid w:val="00C6051F"/>
    <w:rsid w:val="00C60525"/>
    <w:rsid w:val="00C60535"/>
    <w:rsid w:val="00C60551"/>
    <w:rsid w:val="00C60559"/>
    <w:rsid w:val="00C6055F"/>
    <w:rsid w:val="00C60564"/>
    <w:rsid w:val="00C6058B"/>
    <w:rsid w:val="00C6061C"/>
    <w:rsid w:val="00C60642"/>
    <w:rsid w:val="00C6065C"/>
    <w:rsid w:val="00C6066A"/>
    <w:rsid w:val="00C60686"/>
    <w:rsid w:val="00C6068E"/>
    <w:rsid w:val="00C606C6"/>
    <w:rsid w:val="00C60700"/>
    <w:rsid w:val="00C60714"/>
    <w:rsid w:val="00C6071F"/>
    <w:rsid w:val="00C6074E"/>
    <w:rsid w:val="00C607A0"/>
    <w:rsid w:val="00C607B5"/>
    <w:rsid w:val="00C607CB"/>
    <w:rsid w:val="00C607CF"/>
    <w:rsid w:val="00C607D9"/>
    <w:rsid w:val="00C607DD"/>
    <w:rsid w:val="00C60819"/>
    <w:rsid w:val="00C6083E"/>
    <w:rsid w:val="00C60843"/>
    <w:rsid w:val="00C60859"/>
    <w:rsid w:val="00C60878"/>
    <w:rsid w:val="00C608DE"/>
    <w:rsid w:val="00C608F6"/>
    <w:rsid w:val="00C608F8"/>
    <w:rsid w:val="00C608FF"/>
    <w:rsid w:val="00C6092E"/>
    <w:rsid w:val="00C60985"/>
    <w:rsid w:val="00C609AE"/>
    <w:rsid w:val="00C60A51"/>
    <w:rsid w:val="00C60A55"/>
    <w:rsid w:val="00C60AA0"/>
    <w:rsid w:val="00C60AB3"/>
    <w:rsid w:val="00C60AF0"/>
    <w:rsid w:val="00C60B55"/>
    <w:rsid w:val="00C60B57"/>
    <w:rsid w:val="00C60B90"/>
    <w:rsid w:val="00C60BA8"/>
    <w:rsid w:val="00C60BCA"/>
    <w:rsid w:val="00C60BD7"/>
    <w:rsid w:val="00C60BDA"/>
    <w:rsid w:val="00C60BE2"/>
    <w:rsid w:val="00C60C09"/>
    <w:rsid w:val="00C60C1F"/>
    <w:rsid w:val="00C60C5D"/>
    <w:rsid w:val="00C60C81"/>
    <w:rsid w:val="00C60C9A"/>
    <w:rsid w:val="00C60CAD"/>
    <w:rsid w:val="00C60CF2"/>
    <w:rsid w:val="00C60D81"/>
    <w:rsid w:val="00C60DA5"/>
    <w:rsid w:val="00C60DAB"/>
    <w:rsid w:val="00C60E85"/>
    <w:rsid w:val="00C60E96"/>
    <w:rsid w:val="00C60E9E"/>
    <w:rsid w:val="00C60EA8"/>
    <w:rsid w:val="00C60EC3"/>
    <w:rsid w:val="00C60ED5"/>
    <w:rsid w:val="00C60ED7"/>
    <w:rsid w:val="00C60F22"/>
    <w:rsid w:val="00C60F6B"/>
    <w:rsid w:val="00C60F75"/>
    <w:rsid w:val="00C60F97"/>
    <w:rsid w:val="00C60FB5"/>
    <w:rsid w:val="00C60FED"/>
    <w:rsid w:val="00C60FFA"/>
    <w:rsid w:val="00C61004"/>
    <w:rsid w:val="00C6101D"/>
    <w:rsid w:val="00C61021"/>
    <w:rsid w:val="00C61030"/>
    <w:rsid w:val="00C6103F"/>
    <w:rsid w:val="00C6105A"/>
    <w:rsid w:val="00C61064"/>
    <w:rsid w:val="00C61118"/>
    <w:rsid w:val="00C6116D"/>
    <w:rsid w:val="00C611C1"/>
    <w:rsid w:val="00C611D7"/>
    <w:rsid w:val="00C611DE"/>
    <w:rsid w:val="00C611EF"/>
    <w:rsid w:val="00C611F2"/>
    <w:rsid w:val="00C611F4"/>
    <w:rsid w:val="00C611FB"/>
    <w:rsid w:val="00C61216"/>
    <w:rsid w:val="00C61226"/>
    <w:rsid w:val="00C61268"/>
    <w:rsid w:val="00C61276"/>
    <w:rsid w:val="00C61287"/>
    <w:rsid w:val="00C61292"/>
    <w:rsid w:val="00C612B0"/>
    <w:rsid w:val="00C612C4"/>
    <w:rsid w:val="00C612F3"/>
    <w:rsid w:val="00C6130A"/>
    <w:rsid w:val="00C6133E"/>
    <w:rsid w:val="00C61349"/>
    <w:rsid w:val="00C6136C"/>
    <w:rsid w:val="00C61381"/>
    <w:rsid w:val="00C61382"/>
    <w:rsid w:val="00C61393"/>
    <w:rsid w:val="00C613DE"/>
    <w:rsid w:val="00C6140E"/>
    <w:rsid w:val="00C61442"/>
    <w:rsid w:val="00C61447"/>
    <w:rsid w:val="00C61449"/>
    <w:rsid w:val="00C6144D"/>
    <w:rsid w:val="00C61458"/>
    <w:rsid w:val="00C6146B"/>
    <w:rsid w:val="00C61473"/>
    <w:rsid w:val="00C61476"/>
    <w:rsid w:val="00C61491"/>
    <w:rsid w:val="00C614A9"/>
    <w:rsid w:val="00C614DD"/>
    <w:rsid w:val="00C61502"/>
    <w:rsid w:val="00C6150B"/>
    <w:rsid w:val="00C61531"/>
    <w:rsid w:val="00C6157A"/>
    <w:rsid w:val="00C615AB"/>
    <w:rsid w:val="00C615C8"/>
    <w:rsid w:val="00C615CF"/>
    <w:rsid w:val="00C6163A"/>
    <w:rsid w:val="00C616A0"/>
    <w:rsid w:val="00C616A6"/>
    <w:rsid w:val="00C616C5"/>
    <w:rsid w:val="00C616DF"/>
    <w:rsid w:val="00C61705"/>
    <w:rsid w:val="00C61714"/>
    <w:rsid w:val="00C61716"/>
    <w:rsid w:val="00C61745"/>
    <w:rsid w:val="00C61773"/>
    <w:rsid w:val="00C617BF"/>
    <w:rsid w:val="00C617E7"/>
    <w:rsid w:val="00C61811"/>
    <w:rsid w:val="00C6185C"/>
    <w:rsid w:val="00C61861"/>
    <w:rsid w:val="00C618A4"/>
    <w:rsid w:val="00C618B8"/>
    <w:rsid w:val="00C618D2"/>
    <w:rsid w:val="00C618D9"/>
    <w:rsid w:val="00C618E0"/>
    <w:rsid w:val="00C61938"/>
    <w:rsid w:val="00C6195D"/>
    <w:rsid w:val="00C61973"/>
    <w:rsid w:val="00C619CE"/>
    <w:rsid w:val="00C61A04"/>
    <w:rsid w:val="00C61A3A"/>
    <w:rsid w:val="00C61AA5"/>
    <w:rsid w:val="00C61AB1"/>
    <w:rsid w:val="00C61B5C"/>
    <w:rsid w:val="00C61B8E"/>
    <w:rsid w:val="00C61BFB"/>
    <w:rsid w:val="00C61C06"/>
    <w:rsid w:val="00C61CB1"/>
    <w:rsid w:val="00C61CC5"/>
    <w:rsid w:val="00C61CDB"/>
    <w:rsid w:val="00C61CF9"/>
    <w:rsid w:val="00C61D2B"/>
    <w:rsid w:val="00C61D70"/>
    <w:rsid w:val="00C61D90"/>
    <w:rsid w:val="00C61DB6"/>
    <w:rsid w:val="00C61E05"/>
    <w:rsid w:val="00C61E17"/>
    <w:rsid w:val="00C61E18"/>
    <w:rsid w:val="00C61E40"/>
    <w:rsid w:val="00C61E5C"/>
    <w:rsid w:val="00C61EA1"/>
    <w:rsid w:val="00C61EDE"/>
    <w:rsid w:val="00C61F84"/>
    <w:rsid w:val="00C61FEF"/>
    <w:rsid w:val="00C62010"/>
    <w:rsid w:val="00C620B3"/>
    <w:rsid w:val="00C620C3"/>
    <w:rsid w:val="00C620F0"/>
    <w:rsid w:val="00C62116"/>
    <w:rsid w:val="00C62156"/>
    <w:rsid w:val="00C62161"/>
    <w:rsid w:val="00C62164"/>
    <w:rsid w:val="00C6218D"/>
    <w:rsid w:val="00C621AB"/>
    <w:rsid w:val="00C621BC"/>
    <w:rsid w:val="00C6224A"/>
    <w:rsid w:val="00C622A7"/>
    <w:rsid w:val="00C622C8"/>
    <w:rsid w:val="00C622DB"/>
    <w:rsid w:val="00C62339"/>
    <w:rsid w:val="00C62340"/>
    <w:rsid w:val="00C6234B"/>
    <w:rsid w:val="00C6238A"/>
    <w:rsid w:val="00C62399"/>
    <w:rsid w:val="00C623EC"/>
    <w:rsid w:val="00C62401"/>
    <w:rsid w:val="00C62405"/>
    <w:rsid w:val="00C6244F"/>
    <w:rsid w:val="00C6246A"/>
    <w:rsid w:val="00C62497"/>
    <w:rsid w:val="00C624BC"/>
    <w:rsid w:val="00C624DB"/>
    <w:rsid w:val="00C624F8"/>
    <w:rsid w:val="00C62539"/>
    <w:rsid w:val="00C6255F"/>
    <w:rsid w:val="00C62572"/>
    <w:rsid w:val="00C625AB"/>
    <w:rsid w:val="00C625C6"/>
    <w:rsid w:val="00C625CB"/>
    <w:rsid w:val="00C625E7"/>
    <w:rsid w:val="00C625F1"/>
    <w:rsid w:val="00C62608"/>
    <w:rsid w:val="00C6265D"/>
    <w:rsid w:val="00C626AD"/>
    <w:rsid w:val="00C6277C"/>
    <w:rsid w:val="00C6279B"/>
    <w:rsid w:val="00C627BB"/>
    <w:rsid w:val="00C627D7"/>
    <w:rsid w:val="00C627E9"/>
    <w:rsid w:val="00C62805"/>
    <w:rsid w:val="00C6282D"/>
    <w:rsid w:val="00C6282F"/>
    <w:rsid w:val="00C62851"/>
    <w:rsid w:val="00C6286C"/>
    <w:rsid w:val="00C628A4"/>
    <w:rsid w:val="00C628A9"/>
    <w:rsid w:val="00C628E8"/>
    <w:rsid w:val="00C628F1"/>
    <w:rsid w:val="00C6291F"/>
    <w:rsid w:val="00C6297A"/>
    <w:rsid w:val="00C6298A"/>
    <w:rsid w:val="00C6298B"/>
    <w:rsid w:val="00C62990"/>
    <w:rsid w:val="00C629AE"/>
    <w:rsid w:val="00C629DD"/>
    <w:rsid w:val="00C629E1"/>
    <w:rsid w:val="00C629F8"/>
    <w:rsid w:val="00C62A18"/>
    <w:rsid w:val="00C62A20"/>
    <w:rsid w:val="00C62A34"/>
    <w:rsid w:val="00C62A45"/>
    <w:rsid w:val="00C62A55"/>
    <w:rsid w:val="00C62A60"/>
    <w:rsid w:val="00C62A77"/>
    <w:rsid w:val="00C62AC2"/>
    <w:rsid w:val="00C62B0E"/>
    <w:rsid w:val="00C62B1A"/>
    <w:rsid w:val="00C62B31"/>
    <w:rsid w:val="00C62B77"/>
    <w:rsid w:val="00C62B7C"/>
    <w:rsid w:val="00C62C18"/>
    <w:rsid w:val="00C62C4A"/>
    <w:rsid w:val="00C62C4E"/>
    <w:rsid w:val="00C62C9D"/>
    <w:rsid w:val="00C62CA0"/>
    <w:rsid w:val="00C62CF1"/>
    <w:rsid w:val="00C62D01"/>
    <w:rsid w:val="00C62D3F"/>
    <w:rsid w:val="00C62D47"/>
    <w:rsid w:val="00C62D49"/>
    <w:rsid w:val="00C62D50"/>
    <w:rsid w:val="00C62D7E"/>
    <w:rsid w:val="00C62D8A"/>
    <w:rsid w:val="00C62E01"/>
    <w:rsid w:val="00C62E0C"/>
    <w:rsid w:val="00C62E37"/>
    <w:rsid w:val="00C62E38"/>
    <w:rsid w:val="00C62E6A"/>
    <w:rsid w:val="00C62E6B"/>
    <w:rsid w:val="00C62ECF"/>
    <w:rsid w:val="00C62EF3"/>
    <w:rsid w:val="00C62F20"/>
    <w:rsid w:val="00C62F29"/>
    <w:rsid w:val="00C62F70"/>
    <w:rsid w:val="00C62FC3"/>
    <w:rsid w:val="00C62FE2"/>
    <w:rsid w:val="00C63067"/>
    <w:rsid w:val="00C63088"/>
    <w:rsid w:val="00C630A1"/>
    <w:rsid w:val="00C630B4"/>
    <w:rsid w:val="00C630D3"/>
    <w:rsid w:val="00C630E8"/>
    <w:rsid w:val="00C63112"/>
    <w:rsid w:val="00C63120"/>
    <w:rsid w:val="00C63163"/>
    <w:rsid w:val="00C63172"/>
    <w:rsid w:val="00C63175"/>
    <w:rsid w:val="00C631C7"/>
    <w:rsid w:val="00C631DE"/>
    <w:rsid w:val="00C631F0"/>
    <w:rsid w:val="00C63236"/>
    <w:rsid w:val="00C6323E"/>
    <w:rsid w:val="00C63244"/>
    <w:rsid w:val="00C63249"/>
    <w:rsid w:val="00C6325D"/>
    <w:rsid w:val="00C6328E"/>
    <w:rsid w:val="00C632AC"/>
    <w:rsid w:val="00C63332"/>
    <w:rsid w:val="00C6333B"/>
    <w:rsid w:val="00C6336D"/>
    <w:rsid w:val="00C63378"/>
    <w:rsid w:val="00C633C0"/>
    <w:rsid w:val="00C633FD"/>
    <w:rsid w:val="00C6340F"/>
    <w:rsid w:val="00C63415"/>
    <w:rsid w:val="00C63416"/>
    <w:rsid w:val="00C6343C"/>
    <w:rsid w:val="00C63469"/>
    <w:rsid w:val="00C6349B"/>
    <w:rsid w:val="00C634FB"/>
    <w:rsid w:val="00C63540"/>
    <w:rsid w:val="00C635D3"/>
    <w:rsid w:val="00C63619"/>
    <w:rsid w:val="00C6361E"/>
    <w:rsid w:val="00C63630"/>
    <w:rsid w:val="00C636A4"/>
    <w:rsid w:val="00C636CF"/>
    <w:rsid w:val="00C636EF"/>
    <w:rsid w:val="00C63746"/>
    <w:rsid w:val="00C637A2"/>
    <w:rsid w:val="00C637A9"/>
    <w:rsid w:val="00C637B8"/>
    <w:rsid w:val="00C6381D"/>
    <w:rsid w:val="00C63842"/>
    <w:rsid w:val="00C63859"/>
    <w:rsid w:val="00C6389C"/>
    <w:rsid w:val="00C638CD"/>
    <w:rsid w:val="00C638EE"/>
    <w:rsid w:val="00C63903"/>
    <w:rsid w:val="00C63920"/>
    <w:rsid w:val="00C6392B"/>
    <w:rsid w:val="00C6395C"/>
    <w:rsid w:val="00C63970"/>
    <w:rsid w:val="00C639CF"/>
    <w:rsid w:val="00C639D9"/>
    <w:rsid w:val="00C63A0E"/>
    <w:rsid w:val="00C63A22"/>
    <w:rsid w:val="00C63A3C"/>
    <w:rsid w:val="00C63A40"/>
    <w:rsid w:val="00C63A5F"/>
    <w:rsid w:val="00C63AD7"/>
    <w:rsid w:val="00C63B15"/>
    <w:rsid w:val="00C63B30"/>
    <w:rsid w:val="00C63B37"/>
    <w:rsid w:val="00C63B58"/>
    <w:rsid w:val="00C63B93"/>
    <w:rsid w:val="00C63BAD"/>
    <w:rsid w:val="00C63BAF"/>
    <w:rsid w:val="00C63BD2"/>
    <w:rsid w:val="00C63C49"/>
    <w:rsid w:val="00C63C5B"/>
    <w:rsid w:val="00C63C8B"/>
    <w:rsid w:val="00C63CAE"/>
    <w:rsid w:val="00C63CCB"/>
    <w:rsid w:val="00C63D0C"/>
    <w:rsid w:val="00C63D2D"/>
    <w:rsid w:val="00C63D63"/>
    <w:rsid w:val="00C63D74"/>
    <w:rsid w:val="00C63D75"/>
    <w:rsid w:val="00C63DB9"/>
    <w:rsid w:val="00C63DC2"/>
    <w:rsid w:val="00C63DCD"/>
    <w:rsid w:val="00C63DE9"/>
    <w:rsid w:val="00C63E0F"/>
    <w:rsid w:val="00C63E25"/>
    <w:rsid w:val="00C63E31"/>
    <w:rsid w:val="00C63E37"/>
    <w:rsid w:val="00C63E3A"/>
    <w:rsid w:val="00C63E71"/>
    <w:rsid w:val="00C63E81"/>
    <w:rsid w:val="00C63EAF"/>
    <w:rsid w:val="00C63ECA"/>
    <w:rsid w:val="00C63EF0"/>
    <w:rsid w:val="00C63F01"/>
    <w:rsid w:val="00C63F05"/>
    <w:rsid w:val="00C63F4A"/>
    <w:rsid w:val="00C63F5F"/>
    <w:rsid w:val="00C63F86"/>
    <w:rsid w:val="00C63FF4"/>
    <w:rsid w:val="00C63FFD"/>
    <w:rsid w:val="00C64025"/>
    <w:rsid w:val="00C64052"/>
    <w:rsid w:val="00C64059"/>
    <w:rsid w:val="00C64063"/>
    <w:rsid w:val="00C6407C"/>
    <w:rsid w:val="00C6407F"/>
    <w:rsid w:val="00C640AA"/>
    <w:rsid w:val="00C640AE"/>
    <w:rsid w:val="00C64100"/>
    <w:rsid w:val="00C6410C"/>
    <w:rsid w:val="00C64135"/>
    <w:rsid w:val="00C64149"/>
    <w:rsid w:val="00C64156"/>
    <w:rsid w:val="00C6416C"/>
    <w:rsid w:val="00C6417B"/>
    <w:rsid w:val="00C6419D"/>
    <w:rsid w:val="00C641C8"/>
    <w:rsid w:val="00C641DC"/>
    <w:rsid w:val="00C641F3"/>
    <w:rsid w:val="00C64229"/>
    <w:rsid w:val="00C64234"/>
    <w:rsid w:val="00C64237"/>
    <w:rsid w:val="00C642E4"/>
    <w:rsid w:val="00C642FA"/>
    <w:rsid w:val="00C64303"/>
    <w:rsid w:val="00C64317"/>
    <w:rsid w:val="00C6437B"/>
    <w:rsid w:val="00C6439F"/>
    <w:rsid w:val="00C64428"/>
    <w:rsid w:val="00C6444C"/>
    <w:rsid w:val="00C6445B"/>
    <w:rsid w:val="00C64462"/>
    <w:rsid w:val="00C6448B"/>
    <w:rsid w:val="00C644C0"/>
    <w:rsid w:val="00C644CB"/>
    <w:rsid w:val="00C644E7"/>
    <w:rsid w:val="00C64512"/>
    <w:rsid w:val="00C64517"/>
    <w:rsid w:val="00C645BC"/>
    <w:rsid w:val="00C645BF"/>
    <w:rsid w:val="00C645D7"/>
    <w:rsid w:val="00C6460D"/>
    <w:rsid w:val="00C64636"/>
    <w:rsid w:val="00C6463C"/>
    <w:rsid w:val="00C64660"/>
    <w:rsid w:val="00C64673"/>
    <w:rsid w:val="00C64674"/>
    <w:rsid w:val="00C64678"/>
    <w:rsid w:val="00C64681"/>
    <w:rsid w:val="00C6469C"/>
    <w:rsid w:val="00C646FD"/>
    <w:rsid w:val="00C6470D"/>
    <w:rsid w:val="00C6475E"/>
    <w:rsid w:val="00C64793"/>
    <w:rsid w:val="00C647C4"/>
    <w:rsid w:val="00C647DC"/>
    <w:rsid w:val="00C647E2"/>
    <w:rsid w:val="00C647ED"/>
    <w:rsid w:val="00C647F3"/>
    <w:rsid w:val="00C64848"/>
    <w:rsid w:val="00C6486B"/>
    <w:rsid w:val="00C6487B"/>
    <w:rsid w:val="00C648B7"/>
    <w:rsid w:val="00C648D8"/>
    <w:rsid w:val="00C648DD"/>
    <w:rsid w:val="00C648FF"/>
    <w:rsid w:val="00C64935"/>
    <w:rsid w:val="00C64936"/>
    <w:rsid w:val="00C6493E"/>
    <w:rsid w:val="00C64954"/>
    <w:rsid w:val="00C64968"/>
    <w:rsid w:val="00C6498F"/>
    <w:rsid w:val="00C649B6"/>
    <w:rsid w:val="00C649C3"/>
    <w:rsid w:val="00C649EC"/>
    <w:rsid w:val="00C649F2"/>
    <w:rsid w:val="00C64A1B"/>
    <w:rsid w:val="00C64A25"/>
    <w:rsid w:val="00C64A39"/>
    <w:rsid w:val="00C64A4D"/>
    <w:rsid w:val="00C64A79"/>
    <w:rsid w:val="00C64A87"/>
    <w:rsid w:val="00C64ADE"/>
    <w:rsid w:val="00C64AEB"/>
    <w:rsid w:val="00C64B14"/>
    <w:rsid w:val="00C64B95"/>
    <w:rsid w:val="00C64BC6"/>
    <w:rsid w:val="00C64BF2"/>
    <w:rsid w:val="00C64BF6"/>
    <w:rsid w:val="00C64C05"/>
    <w:rsid w:val="00C64C0D"/>
    <w:rsid w:val="00C64C11"/>
    <w:rsid w:val="00C64C1C"/>
    <w:rsid w:val="00C64C33"/>
    <w:rsid w:val="00C64C42"/>
    <w:rsid w:val="00C64C59"/>
    <w:rsid w:val="00C64C68"/>
    <w:rsid w:val="00C64CC7"/>
    <w:rsid w:val="00C64CF2"/>
    <w:rsid w:val="00C64CF9"/>
    <w:rsid w:val="00C64D9B"/>
    <w:rsid w:val="00C64DD7"/>
    <w:rsid w:val="00C64E24"/>
    <w:rsid w:val="00C64E38"/>
    <w:rsid w:val="00C64E3F"/>
    <w:rsid w:val="00C64E6D"/>
    <w:rsid w:val="00C64ED7"/>
    <w:rsid w:val="00C64ED8"/>
    <w:rsid w:val="00C64F1D"/>
    <w:rsid w:val="00C64F4C"/>
    <w:rsid w:val="00C64F6A"/>
    <w:rsid w:val="00C64F84"/>
    <w:rsid w:val="00C64FCB"/>
    <w:rsid w:val="00C64FD3"/>
    <w:rsid w:val="00C64FD7"/>
    <w:rsid w:val="00C64FE8"/>
    <w:rsid w:val="00C65015"/>
    <w:rsid w:val="00C6501E"/>
    <w:rsid w:val="00C65021"/>
    <w:rsid w:val="00C65024"/>
    <w:rsid w:val="00C6503A"/>
    <w:rsid w:val="00C65047"/>
    <w:rsid w:val="00C6508A"/>
    <w:rsid w:val="00C6508F"/>
    <w:rsid w:val="00C6509D"/>
    <w:rsid w:val="00C650C4"/>
    <w:rsid w:val="00C65109"/>
    <w:rsid w:val="00C65118"/>
    <w:rsid w:val="00C65122"/>
    <w:rsid w:val="00C6513A"/>
    <w:rsid w:val="00C65146"/>
    <w:rsid w:val="00C6515F"/>
    <w:rsid w:val="00C6519F"/>
    <w:rsid w:val="00C651B6"/>
    <w:rsid w:val="00C651E2"/>
    <w:rsid w:val="00C651E4"/>
    <w:rsid w:val="00C65205"/>
    <w:rsid w:val="00C65234"/>
    <w:rsid w:val="00C65237"/>
    <w:rsid w:val="00C652B2"/>
    <w:rsid w:val="00C652B8"/>
    <w:rsid w:val="00C652C9"/>
    <w:rsid w:val="00C6530D"/>
    <w:rsid w:val="00C65310"/>
    <w:rsid w:val="00C65338"/>
    <w:rsid w:val="00C65369"/>
    <w:rsid w:val="00C6536E"/>
    <w:rsid w:val="00C65371"/>
    <w:rsid w:val="00C65372"/>
    <w:rsid w:val="00C653A4"/>
    <w:rsid w:val="00C653AD"/>
    <w:rsid w:val="00C6540C"/>
    <w:rsid w:val="00C65429"/>
    <w:rsid w:val="00C65433"/>
    <w:rsid w:val="00C65467"/>
    <w:rsid w:val="00C65481"/>
    <w:rsid w:val="00C6548E"/>
    <w:rsid w:val="00C65497"/>
    <w:rsid w:val="00C654A1"/>
    <w:rsid w:val="00C654D4"/>
    <w:rsid w:val="00C654EA"/>
    <w:rsid w:val="00C65523"/>
    <w:rsid w:val="00C65572"/>
    <w:rsid w:val="00C655F4"/>
    <w:rsid w:val="00C65631"/>
    <w:rsid w:val="00C65636"/>
    <w:rsid w:val="00C6563A"/>
    <w:rsid w:val="00C65667"/>
    <w:rsid w:val="00C65668"/>
    <w:rsid w:val="00C6566C"/>
    <w:rsid w:val="00C65677"/>
    <w:rsid w:val="00C65687"/>
    <w:rsid w:val="00C656BE"/>
    <w:rsid w:val="00C6571E"/>
    <w:rsid w:val="00C65724"/>
    <w:rsid w:val="00C6573E"/>
    <w:rsid w:val="00C65742"/>
    <w:rsid w:val="00C65753"/>
    <w:rsid w:val="00C65784"/>
    <w:rsid w:val="00C6578E"/>
    <w:rsid w:val="00C657A9"/>
    <w:rsid w:val="00C657AA"/>
    <w:rsid w:val="00C657DF"/>
    <w:rsid w:val="00C657FF"/>
    <w:rsid w:val="00C65808"/>
    <w:rsid w:val="00C65834"/>
    <w:rsid w:val="00C65842"/>
    <w:rsid w:val="00C65845"/>
    <w:rsid w:val="00C65851"/>
    <w:rsid w:val="00C658C3"/>
    <w:rsid w:val="00C658EA"/>
    <w:rsid w:val="00C6591A"/>
    <w:rsid w:val="00C6596B"/>
    <w:rsid w:val="00C65990"/>
    <w:rsid w:val="00C659AE"/>
    <w:rsid w:val="00C65A03"/>
    <w:rsid w:val="00C65A36"/>
    <w:rsid w:val="00C65A41"/>
    <w:rsid w:val="00C65A5E"/>
    <w:rsid w:val="00C65A61"/>
    <w:rsid w:val="00C65A62"/>
    <w:rsid w:val="00C65B0E"/>
    <w:rsid w:val="00C65B31"/>
    <w:rsid w:val="00C65B46"/>
    <w:rsid w:val="00C65B4D"/>
    <w:rsid w:val="00C65BB5"/>
    <w:rsid w:val="00C65BD4"/>
    <w:rsid w:val="00C65C09"/>
    <w:rsid w:val="00C65C31"/>
    <w:rsid w:val="00C65C36"/>
    <w:rsid w:val="00C65CA0"/>
    <w:rsid w:val="00C65CC8"/>
    <w:rsid w:val="00C65CF9"/>
    <w:rsid w:val="00C65D07"/>
    <w:rsid w:val="00C65D0A"/>
    <w:rsid w:val="00C65D23"/>
    <w:rsid w:val="00C65D43"/>
    <w:rsid w:val="00C65D5E"/>
    <w:rsid w:val="00C65D8C"/>
    <w:rsid w:val="00C65D8F"/>
    <w:rsid w:val="00C65DA6"/>
    <w:rsid w:val="00C65DAF"/>
    <w:rsid w:val="00C65DBE"/>
    <w:rsid w:val="00C65DD0"/>
    <w:rsid w:val="00C65DD4"/>
    <w:rsid w:val="00C65E0C"/>
    <w:rsid w:val="00C65E35"/>
    <w:rsid w:val="00C65E4F"/>
    <w:rsid w:val="00C65E70"/>
    <w:rsid w:val="00C65EC4"/>
    <w:rsid w:val="00C65EDB"/>
    <w:rsid w:val="00C65EE5"/>
    <w:rsid w:val="00C65F06"/>
    <w:rsid w:val="00C65F3B"/>
    <w:rsid w:val="00C65F87"/>
    <w:rsid w:val="00C65FC4"/>
    <w:rsid w:val="00C65FD7"/>
    <w:rsid w:val="00C66015"/>
    <w:rsid w:val="00C6603C"/>
    <w:rsid w:val="00C6604A"/>
    <w:rsid w:val="00C66052"/>
    <w:rsid w:val="00C6605C"/>
    <w:rsid w:val="00C66074"/>
    <w:rsid w:val="00C66079"/>
    <w:rsid w:val="00C660D4"/>
    <w:rsid w:val="00C66109"/>
    <w:rsid w:val="00C6610A"/>
    <w:rsid w:val="00C66157"/>
    <w:rsid w:val="00C6616E"/>
    <w:rsid w:val="00C661B8"/>
    <w:rsid w:val="00C661F3"/>
    <w:rsid w:val="00C6620D"/>
    <w:rsid w:val="00C66217"/>
    <w:rsid w:val="00C6623A"/>
    <w:rsid w:val="00C66240"/>
    <w:rsid w:val="00C66250"/>
    <w:rsid w:val="00C66256"/>
    <w:rsid w:val="00C66264"/>
    <w:rsid w:val="00C66265"/>
    <w:rsid w:val="00C662C9"/>
    <w:rsid w:val="00C66324"/>
    <w:rsid w:val="00C6637C"/>
    <w:rsid w:val="00C66381"/>
    <w:rsid w:val="00C663BA"/>
    <w:rsid w:val="00C66406"/>
    <w:rsid w:val="00C66417"/>
    <w:rsid w:val="00C66431"/>
    <w:rsid w:val="00C6643A"/>
    <w:rsid w:val="00C66460"/>
    <w:rsid w:val="00C6646E"/>
    <w:rsid w:val="00C66481"/>
    <w:rsid w:val="00C66488"/>
    <w:rsid w:val="00C6653E"/>
    <w:rsid w:val="00C6659A"/>
    <w:rsid w:val="00C665B5"/>
    <w:rsid w:val="00C665DA"/>
    <w:rsid w:val="00C6665E"/>
    <w:rsid w:val="00C66664"/>
    <w:rsid w:val="00C66668"/>
    <w:rsid w:val="00C666D8"/>
    <w:rsid w:val="00C6673E"/>
    <w:rsid w:val="00C6674C"/>
    <w:rsid w:val="00C667B5"/>
    <w:rsid w:val="00C667D6"/>
    <w:rsid w:val="00C6685C"/>
    <w:rsid w:val="00C668E5"/>
    <w:rsid w:val="00C66918"/>
    <w:rsid w:val="00C66960"/>
    <w:rsid w:val="00C66974"/>
    <w:rsid w:val="00C66993"/>
    <w:rsid w:val="00C669A9"/>
    <w:rsid w:val="00C669C5"/>
    <w:rsid w:val="00C669D0"/>
    <w:rsid w:val="00C66A0A"/>
    <w:rsid w:val="00C66A9F"/>
    <w:rsid w:val="00C66AA8"/>
    <w:rsid w:val="00C66ADE"/>
    <w:rsid w:val="00C66B02"/>
    <w:rsid w:val="00C66B67"/>
    <w:rsid w:val="00C66B94"/>
    <w:rsid w:val="00C66B9B"/>
    <w:rsid w:val="00C66BFF"/>
    <w:rsid w:val="00C66C0A"/>
    <w:rsid w:val="00C66C10"/>
    <w:rsid w:val="00C66C25"/>
    <w:rsid w:val="00C66C63"/>
    <w:rsid w:val="00C66C69"/>
    <w:rsid w:val="00C66C71"/>
    <w:rsid w:val="00C66C9F"/>
    <w:rsid w:val="00C66CAA"/>
    <w:rsid w:val="00C66CD0"/>
    <w:rsid w:val="00C66CFB"/>
    <w:rsid w:val="00C66CFF"/>
    <w:rsid w:val="00C66D07"/>
    <w:rsid w:val="00C66D9D"/>
    <w:rsid w:val="00C66DBA"/>
    <w:rsid w:val="00C66E47"/>
    <w:rsid w:val="00C66E56"/>
    <w:rsid w:val="00C66E76"/>
    <w:rsid w:val="00C66E84"/>
    <w:rsid w:val="00C66EE0"/>
    <w:rsid w:val="00C66EE6"/>
    <w:rsid w:val="00C66EF2"/>
    <w:rsid w:val="00C66F05"/>
    <w:rsid w:val="00C66F06"/>
    <w:rsid w:val="00C66F12"/>
    <w:rsid w:val="00C66F4A"/>
    <w:rsid w:val="00C66F69"/>
    <w:rsid w:val="00C66FAD"/>
    <w:rsid w:val="00C66FB2"/>
    <w:rsid w:val="00C66FD8"/>
    <w:rsid w:val="00C6702F"/>
    <w:rsid w:val="00C67039"/>
    <w:rsid w:val="00C670B1"/>
    <w:rsid w:val="00C67131"/>
    <w:rsid w:val="00C6715F"/>
    <w:rsid w:val="00C67171"/>
    <w:rsid w:val="00C671A3"/>
    <w:rsid w:val="00C671C5"/>
    <w:rsid w:val="00C671EA"/>
    <w:rsid w:val="00C67203"/>
    <w:rsid w:val="00C67249"/>
    <w:rsid w:val="00C67261"/>
    <w:rsid w:val="00C67268"/>
    <w:rsid w:val="00C672C4"/>
    <w:rsid w:val="00C672CE"/>
    <w:rsid w:val="00C672F5"/>
    <w:rsid w:val="00C672FA"/>
    <w:rsid w:val="00C6731E"/>
    <w:rsid w:val="00C6732F"/>
    <w:rsid w:val="00C67335"/>
    <w:rsid w:val="00C67343"/>
    <w:rsid w:val="00C67352"/>
    <w:rsid w:val="00C67357"/>
    <w:rsid w:val="00C67368"/>
    <w:rsid w:val="00C673CA"/>
    <w:rsid w:val="00C673CE"/>
    <w:rsid w:val="00C673D6"/>
    <w:rsid w:val="00C673D9"/>
    <w:rsid w:val="00C674B8"/>
    <w:rsid w:val="00C674BF"/>
    <w:rsid w:val="00C674E3"/>
    <w:rsid w:val="00C67517"/>
    <w:rsid w:val="00C67532"/>
    <w:rsid w:val="00C6753E"/>
    <w:rsid w:val="00C67540"/>
    <w:rsid w:val="00C6759E"/>
    <w:rsid w:val="00C67608"/>
    <w:rsid w:val="00C6768F"/>
    <w:rsid w:val="00C676A3"/>
    <w:rsid w:val="00C676C0"/>
    <w:rsid w:val="00C676C6"/>
    <w:rsid w:val="00C676C7"/>
    <w:rsid w:val="00C676CB"/>
    <w:rsid w:val="00C676D5"/>
    <w:rsid w:val="00C676DF"/>
    <w:rsid w:val="00C67723"/>
    <w:rsid w:val="00C67734"/>
    <w:rsid w:val="00C677B4"/>
    <w:rsid w:val="00C677EF"/>
    <w:rsid w:val="00C67896"/>
    <w:rsid w:val="00C678D6"/>
    <w:rsid w:val="00C678F1"/>
    <w:rsid w:val="00C67908"/>
    <w:rsid w:val="00C67928"/>
    <w:rsid w:val="00C67935"/>
    <w:rsid w:val="00C6793A"/>
    <w:rsid w:val="00C67967"/>
    <w:rsid w:val="00C6796F"/>
    <w:rsid w:val="00C67973"/>
    <w:rsid w:val="00C6797C"/>
    <w:rsid w:val="00C67988"/>
    <w:rsid w:val="00C679DF"/>
    <w:rsid w:val="00C679FF"/>
    <w:rsid w:val="00C67A2E"/>
    <w:rsid w:val="00C67A31"/>
    <w:rsid w:val="00C67A3C"/>
    <w:rsid w:val="00C67A42"/>
    <w:rsid w:val="00C67AEC"/>
    <w:rsid w:val="00C67AF0"/>
    <w:rsid w:val="00C67B04"/>
    <w:rsid w:val="00C67B7E"/>
    <w:rsid w:val="00C67B94"/>
    <w:rsid w:val="00C67B98"/>
    <w:rsid w:val="00C67BAE"/>
    <w:rsid w:val="00C67BE5"/>
    <w:rsid w:val="00C67C20"/>
    <w:rsid w:val="00C67C3A"/>
    <w:rsid w:val="00C67C49"/>
    <w:rsid w:val="00C67C4C"/>
    <w:rsid w:val="00C67C53"/>
    <w:rsid w:val="00C67C86"/>
    <w:rsid w:val="00C67CAA"/>
    <w:rsid w:val="00C67CCD"/>
    <w:rsid w:val="00C67D2A"/>
    <w:rsid w:val="00C67D2C"/>
    <w:rsid w:val="00C67D82"/>
    <w:rsid w:val="00C67D8A"/>
    <w:rsid w:val="00C67DD7"/>
    <w:rsid w:val="00C67DFC"/>
    <w:rsid w:val="00C67E07"/>
    <w:rsid w:val="00C67E3A"/>
    <w:rsid w:val="00C67E3C"/>
    <w:rsid w:val="00C67E40"/>
    <w:rsid w:val="00C67E4F"/>
    <w:rsid w:val="00C67E85"/>
    <w:rsid w:val="00C67E91"/>
    <w:rsid w:val="00C67EA9"/>
    <w:rsid w:val="00C67F0A"/>
    <w:rsid w:val="00C67F2B"/>
    <w:rsid w:val="00C67F2E"/>
    <w:rsid w:val="00C67F46"/>
    <w:rsid w:val="00C67F90"/>
    <w:rsid w:val="00C67F9C"/>
    <w:rsid w:val="00C67F9D"/>
    <w:rsid w:val="00C67FC0"/>
    <w:rsid w:val="00C70011"/>
    <w:rsid w:val="00C7002F"/>
    <w:rsid w:val="00C70046"/>
    <w:rsid w:val="00C70047"/>
    <w:rsid w:val="00C700AA"/>
    <w:rsid w:val="00C700FC"/>
    <w:rsid w:val="00C70169"/>
    <w:rsid w:val="00C70184"/>
    <w:rsid w:val="00C701D4"/>
    <w:rsid w:val="00C70212"/>
    <w:rsid w:val="00C70222"/>
    <w:rsid w:val="00C70284"/>
    <w:rsid w:val="00C702B6"/>
    <w:rsid w:val="00C7031E"/>
    <w:rsid w:val="00C70363"/>
    <w:rsid w:val="00C70386"/>
    <w:rsid w:val="00C70396"/>
    <w:rsid w:val="00C703DF"/>
    <w:rsid w:val="00C7040A"/>
    <w:rsid w:val="00C7041C"/>
    <w:rsid w:val="00C70438"/>
    <w:rsid w:val="00C7047A"/>
    <w:rsid w:val="00C70490"/>
    <w:rsid w:val="00C704B0"/>
    <w:rsid w:val="00C704C4"/>
    <w:rsid w:val="00C7050C"/>
    <w:rsid w:val="00C7054A"/>
    <w:rsid w:val="00C70582"/>
    <w:rsid w:val="00C705F8"/>
    <w:rsid w:val="00C7060A"/>
    <w:rsid w:val="00C7061B"/>
    <w:rsid w:val="00C70626"/>
    <w:rsid w:val="00C70679"/>
    <w:rsid w:val="00C706C4"/>
    <w:rsid w:val="00C70727"/>
    <w:rsid w:val="00C7075C"/>
    <w:rsid w:val="00C70794"/>
    <w:rsid w:val="00C707A3"/>
    <w:rsid w:val="00C70826"/>
    <w:rsid w:val="00C70849"/>
    <w:rsid w:val="00C7084A"/>
    <w:rsid w:val="00C708A2"/>
    <w:rsid w:val="00C708AB"/>
    <w:rsid w:val="00C708AF"/>
    <w:rsid w:val="00C708D5"/>
    <w:rsid w:val="00C708EF"/>
    <w:rsid w:val="00C708F3"/>
    <w:rsid w:val="00C7090B"/>
    <w:rsid w:val="00C70941"/>
    <w:rsid w:val="00C70948"/>
    <w:rsid w:val="00C709AB"/>
    <w:rsid w:val="00C709B0"/>
    <w:rsid w:val="00C709E4"/>
    <w:rsid w:val="00C70A23"/>
    <w:rsid w:val="00C70A55"/>
    <w:rsid w:val="00C70A75"/>
    <w:rsid w:val="00C70A80"/>
    <w:rsid w:val="00C70AC4"/>
    <w:rsid w:val="00C70AEA"/>
    <w:rsid w:val="00C70B07"/>
    <w:rsid w:val="00C70B0A"/>
    <w:rsid w:val="00C70B39"/>
    <w:rsid w:val="00C70B3A"/>
    <w:rsid w:val="00C70B3F"/>
    <w:rsid w:val="00C70B72"/>
    <w:rsid w:val="00C70B85"/>
    <w:rsid w:val="00C70B99"/>
    <w:rsid w:val="00C70BA2"/>
    <w:rsid w:val="00C70BA5"/>
    <w:rsid w:val="00C70BDF"/>
    <w:rsid w:val="00C70BF5"/>
    <w:rsid w:val="00C70BF7"/>
    <w:rsid w:val="00C70C03"/>
    <w:rsid w:val="00C70C06"/>
    <w:rsid w:val="00C70C21"/>
    <w:rsid w:val="00C70C25"/>
    <w:rsid w:val="00C70C88"/>
    <w:rsid w:val="00C70CD0"/>
    <w:rsid w:val="00C70CD5"/>
    <w:rsid w:val="00C70CDA"/>
    <w:rsid w:val="00C70CFA"/>
    <w:rsid w:val="00C70D04"/>
    <w:rsid w:val="00C70D0B"/>
    <w:rsid w:val="00C70D5F"/>
    <w:rsid w:val="00C70D92"/>
    <w:rsid w:val="00C70D97"/>
    <w:rsid w:val="00C70DB9"/>
    <w:rsid w:val="00C70DCF"/>
    <w:rsid w:val="00C70E3A"/>
    <w:rsid w:val="00C70E91"/>
    <w:rsid w:val="00C70E98"/>
    <w:rsid w:val="00C70F2A"/>
    <w:rsid w:val="00C70F6B"/>
    <w:rsid w:val="00C70F8E"/>
    <w:rsid w:val="00C70FD7"/>
    <w:rsid w:val="00C71082"/>
    <w:rsid w:val="00C710AE"/>
    <w:rsid w:val="00C710E5"/>
    <w:rsid w:val="00C710EC"/>
    <w:rsid w:val="00C71100"/>
    <w:rsid w:val="00C71139"/>
    <w:rsid w:val="00C71142"/>
    <w:rsid w:val="00C71183"/>
    <w:rsid w:val="00C71184"/>
    <w:rsid w:val="00C711B7"/>
    <w:rsid w:val="00C71203"/>
    <w:rsid w:val="00C71223"/>
    <w:rsid w:val="00C71254"/>
    <w:rsid w:val="00C71270"/>
    <w:rsid w:val="00C71280"/>
    <w:rsid w:val="00C712D3"/>
    <w:rsid w:val="00C7131B"/>
    <w:rsid w:val="00C71338"/>
    <w:rsid w:val="00C71353"/>
    <w:rsid w:val="00C71364"/>
    <w:rsid w:val="00C7136B"/>
    <w:rsid w:val="00C713A8"/>
    <w:rsid w:val="00C713C1"/>
    <w:rsid w:val="00C713C2"/>
    <w:rsid w:val="00C713D0"/>
    <w:rsid w:val="00C713D9"/>
    <w:rsid w:val="00C713DD"/>
    <w:rsid w:val="00C713F3"/>
    <w:rsid w:val="00C7147E"/>
    <w:rsid w:val="00C71487"/>
    <w:rsid w:val="00C7148D"/>
    <w:rsid w:val="00C71497"/>
    <w:rsid w:val="00C714AF"/>
    <w:rsid w:val="00C71521"/>
    <w:rsid w:val="00C71537"/>
    <w:rsid w:val="00C71549"/>
    <w:rsid w:val="00C71551"/>
    <w:rsid w:val="00C71571"/>
    <w:rsid w:val="00C71582"/>
    <w:rsid w:val="00C71589"/>
    <w:rsid w:val="00C715A4"/>
    <w:rsid w:val="00C715B7"/>
    <w:rsid w:val="00C715BC"/>
    <w:rsid w:val="00C715F6"/>
    <w:rsid w:val="00C71604"/>
    <w:rsid w:val="00C7161C"/>
    <w:rsid w:val="00C7166F"/>
    <w:rsid w:val="00C71674"/>
    <w:rsid w:val="00C71694"/>
    <w:rsid w:val="00C7169A"/>
    <w:rsid w:val="00C716A6"/>
    <w:rsid w:val="00C716E3"/>
    <w:rsid w:val="00C716EB"/>
    <w:rsid w:val="00C716F9"/>
    <w:rsid w:val="00C716FB"/>
    <w:rsid w:val="00C71713"/>
    <w:rsid w:val="00C71729"/>
    <w:rsid w:val="00C7173A"/>
    <w:rsid w:val="00C71776"/>
    <w:rsid w:val="00C71798"/>
    <w:rsid w:val="00C7179C"/>
    <w:rsid w:val="00C717BB"/>
    <w:rsid w:val="00C717DC"/>
    <w:rsid w:val="00C71807"/>
    <w:rsid w:val="00C71822"/>
    <w:rsid w:val="00C71826"/>
    <w:rsid w:val="00C71847"/>
    <w:rsid w:val="00C7186C"/>
    <w:rsid w:val="00C7188B"/>
    <w:rsid w:val="00C718B4"/>
    <w:rsid w:val="00C718BD"/>
    <w:rsid w:val="00C718E4"/>
    <w:rsid w:val="00C71908"/>
    <w:rsid w:val="00C7191F"/>
    <w:rsid w:val="00C71925"/>
    <w:rsid w:val="00C7192E"/>
    <w:rsid w:val="00C719A9"/>
    <w:rsid w:val="00C719D7"/>
    <w:rsid w:val="00C71A26"/>
    <w:rsid w:val="00C71A2D"/>
    <w:rsid w:val="00C71A4B"/>
    <w:rsid w:val="00C71A4D"/>
    <w:rsid w:val="00C71A53"/>
    <w:rsid w:val="00C71ADB"/>
    <w:rsid w:val="00C71AFC"/>
    <w:rsid w:val="00C71B0A"/>
    <w:rsid w:val="00C71B8A"/>
    <w:rsid w:val="00C71B8B"/>
    <w:rsid w:val="00C71B8F"/>
    <w:rsid w:val="00C71B98"/>
    <w:rsid w:val="00C71BEA"/>
    <w:rsid w:val="00C71BF4"/>
    <w:rsid w:val="00C71C10"/>
    <w:rsid w:val="00C71C2D"/>
    <w:rsid w:val="00C71C42"/>
    <w:rsid w:val="00C71C6C"/>
    <w:rsid w:val="00C71C8A"/>
    <w:rsid w:val="00C71CA8"/>
    <w:rsid w:val="00C71CCA"/>
    <w:rsid w:val="00C71D1D"/>
    <w:rsid w:val="00C71D20"/>
    <w:rsid w:val="00C71D34"/>
    <w:rsid w:val="00C71D5B"/>
    <w:rsid w:val="00C71D6C"/>
    <w:rsid w:val="00C71D89"/>
    <w:rsid w:val="00C71D97"/>
    <w:rsid w:val="00C71DB0"/>
    <w:rsid w:val="00C71DB6"/>
    <w:rsid w:val="00C71DBF"/>
    <w:rsid w:val="00C71DC4"/>
    <w:rsid w:val="00C71DC9"/>
    <w:rsid w:val="00C71DD3"/>
    <w:rsid w:val="00C71DD8"/>
    <w:rsid w:val="00C71DDF"/>
    <w:rsid w:val="00C71DEC"/>
    <w:rsid w:val="00C71E12"/>
    <w:rsid w:val="00C71E1B"/>
    <w:rsid w:val="00C71E1E"/>
    <w:rsid w:val="00C71E46"/>
    <w:rsid w:val="00C71E5B"/>
    <w:rsid w:val="00C71E76"/>
    <w:rsid w:val="00C71E7F"/>
    <w:rsid w:val="00C71EAE"/>
    <w:rsid w:val="00C71ED1"/>
    <w:rsid w:val="00C71EF1"/>
    <w:rsid w:val="00C71F33"/>
    <w:rsid w:val="00C71F43"/>
    <w:rsid w:val="00C71F92"/>
    <w:rsid w:val="00C71F97"/>
    <w:rsid w:val="00C71FA2"/>
    <w:rsid w:val="00C71FB7"/>
    <w:rsid w:val="00C71FD2"/>
    <w:rsid w:val="00C71FD3"/>
    <w:rsid w:val="00C71FD4"/>
    <w:rsid w:val="00C7200E"/>
    <w:rsid w:val="00C7202A"/>
    <w:rsid w:val="00C7203D"/>
    <w:rsid w:val="00C7204E"/>
    <w:rsid w:val="00C72081"/>
    <w:rsid w:val="00C720A2"/>
    <w:rsid w:val="00C720A4"/>
    <w:rsid w:val="00C720C7"/>
    <w:rsid w:val="00C720EF"/>
    <w:rsid w:val="00C720FD"/>
    <w:rsid w:val="00C7215F"/>
    <w:rsid w:val="00C72171"/>
    <w:rsid w:val="00C72185"/>
    <w:rsid w:val="00C7219A"/>
    <w:rsid w:val="00C721DD"/>
    <w:rsid w:val="00C721DF"/>
    <w:rsid w:val="00C72209"/>
    <w:rsid w:val="00C72247"/>
    <w:rsid w:val="00C72268"/>
    <w:rsid w:val="00C72278"/>
    <w:rsid w:val="00C72287"/>
    <w:rsid w:val="00C722A3"/>
    <w:rsid w:val="00C722E3"/>
    <w:rsid w:val="00C722E6"/>
    <w:rsid w:val="00C72317"/>
    <w:rsid w:val="00C7232C"/>
    <w:rsid w:val="00C72371"/>
    <w:rsid w:val="00C7238E"/>
    <w:rsid w:val="00C723AB"/>
    <w:rsid w:val="00C723E5"/>
    <w:rsid w:val="00C723EB"/>
    <w:rsid w:val="00C72419"/>
    <w:rsid w:val="00C72431"/>
    <w:rsid w:val="00C72464"/>
    <w:rsid w:val="00C7246E"/>
    <w:rsid w:val="00C72479"/>
    <w:rsid w:val="00C72484"/>
    <w:rsid w:val="00C72489"/>
    <w:rsid w:val="00C72495"/>
    <w:rsid w:val="00C7249B"/>
    <w:rsid w:val="00C7249D"/>
    <w:rsid w:val="00C724B1"/>
    <w:rsid w:val="00C724BE"/>
    <w:rsid w:val="00C724D0"/>
    <w:rsid w:val="00C72506"/>
    <w:rsid w:val="00C72526"/>
    <w:rsid w:val="00C72564"/>
    <w:rsid w:val="00C72581"/>
    <w:rsid w:val="00C725B2"/>
    <w:rsid w:val="00C725C1"/>
    <w:rsid w:val="00C725C8"/>
    <w:rsid w:val="00C725D5"/>
    <w:rsid w:val="00C725E7"/>
    <w:rsid w:val="00C72659"/>
    <w:rsid w:val="00C7265C"/>
    <w:rsid w:val="00C7266A"/>
    <w:rsid w:val="00C72673"/>
    <w:rsid w:val="00C726BF"/>
    <w:rsid w:val="00C726DF"/>
    <w:rsid w:val="00C726FB"/>
    <w:rsid w:val="00C72725"/>
    <w:rsid w:val="00C7277A"/>
    <w:rsid w:val="00C7279F"/>
    <w:rsid w:val="00C727A0"/>
    <w:rsid w:val="00C727AF"/>
    <w:rsid w:val="00C727BA"/>
    <w:rsid w:val="00C727C3"/>
    <w:rsid w:val="00C727C5"/>
    <w:rsid w:val="00C727F5"/>
    <w:rsid w:val="00C72828"/>
    <w:rsid w:val="00C72833"/>
    <w:rsid w:val="00C72852"/>
    <w:rsid w:val="00C7286A"/>
    <w:rsid w:val="00C728A6"/>
    <w:rsid w:val="00C728B6"/>
    <w:rsid w:val="00C728EC"/>
    <w:rsid w:val="00C72900"/>
    <w:rsid w:val="00C72928"/>
    <w:rsid w:val="00C72946"/>
    <w:rsid w:val="00C72956"/>
    <w:rsid w:val="00C72970"/>
    <w:rsid w:val="00C72974"/>
    <w:rsid w:val="00C729B5"/>
    <w:rsid w:val="00C729EF"/>
    <w:rsid w:val="00C72A2D"/>
    <w:rsid w:val="00C72A2E"/>
    <w:rsid w:val="00C72A73"/>
    <w:rsid w:val="00C72A8D"/>
    <w:rsid w:val="00C72A92"/>
    <w:rsid w:val="00C72ABE"/>
    <w:rsid w:val="00C72B03"/>
    <w:rsid w:val="00C72B09"/>
    <w:rsid w:val="00C72B0A"/>
    <w:rsid w:val="00C72B66"/>
    <w:rsid w:val="00C72B73"/>
    <w:rsid w:val="00C72B7F"/>
    <w:rsid w:val="00C72B94"/>
    <w:rsid w:val="00C72C1F"/>
    <w:rsid w:val="00C72C4D"/>
    <w:rsid w:val="00C72C6C"/>
    <w:rsid w:val="00C72C7C"/>
    <w:rsid w:val="00C72C87"/>
    <w:rsid w:val="00C72CAE"/>
    <w:rsid w:val="00C72CC6"/>
    <w:rsid w:val="00C72CC8"/>
    <w:rsid w:val="00C72CF2"/>
    <w:rsid w:val="00C72CFE"/>
    <w:rsid w:val="00C72D08"/>
    <w:rsid w:val="00C72D42"/>
    <w:rsid w:val="00C72DAD"/>
    <w:rsid w:val="00C72DB6"/>
    <w:rsid w:val="00C72E14"/>
    <w:rsid w:val="00C72E1D"/>
    <w:rsid w:val="00C72E4D"/>
    <w:rsid w:val="00C72E6C"/>
    <w:rsid w:val="00C72EA7"/>
    <w:rsid w:val="00C72EB2"/>
    <w:rsid w:val="00C72F89"/>
    <w:rsid w:val="00C72FBF"/>
    <w:rsid w:val="00C72FD4"/>
    <w:rsid w:val="00C73033"/>
    <w:rsid w:val="00C7304F"/>
    <w:rsid w:val="00C7309D"/>
    <w:rsid w:val="00C73159"/>
    <w:rsid w:val="00C7316A"/>
    <w:rsid w:val="00C731FA"/>
    <w:rsid w:val="00C7325E"/>
    <w:rsid w:val="00C73270"/>
    <w:rsid w:val="00C732E5"/>
    <w:rsid w:val="00C732F8"/>
    <w:rsid w:val="00C7330B"/>
    <w:rsid w:val="00C73332"/>
    <w:rsid w:val="00C73351"/>
    <w:rsid w:val="00C73353"/>
    <w:rsid w:val="00C7337E"/>
    <w:rsid w:val="00C733C2"/>
    <w:rsid w:val="00C733FA"/>
    <w:rsid w:val="00C73439"/>
    <w:rsid w:val="00C73468"/>
    <w:rsid w:val="00C73476"/>
    <w:rsid w:val="00C73479"/>
    <w:rsid w:val="00C734A9"/>
    <w:rsid w:val="00C734BA"/>
    <w:rsid w:val="00C734C4"/>
    <w:rsid w:val="00C734C9"/>
    <w:rsid w:val="00C734D0"/>
    <w:rsid w:val="00C734D3"/>
    <w:rsid w:val="00C7351F"/>
    <w:rsid w:val="00C73569"/>
    <w:rsid w:val="00C735BD"/>
    <w:rsid w:val="00C735E2"/>
    <w:rsid w:val="00C735EF"/>
    <w:rsid w:val="00C73628"/>
    <w:rsid w:val="00C73645"/>
    <w:rsid w:val="00C73659"/>
    <w:rsid w:val="00C73668"/>
    <w:rsid w:val="00C73689"/>
    <w:rsid w:val="00C736CE"/>
    <w:rsid w:val="00C736EC"/>
    <w:rsid w:val="00C7376D"/>
    <w:rsid w:val="00C7377E"/>
    <w:rsid w:val="00C73786"/>
    <w:rsid w:val="00C7379E"/>
    <w:rsid w:val="00C7379F"/>
    <w:rsid w:val="00C737CC"/>
    <w:rsid w:val="00C737CD"/>
    <w:rsid w:val="00C737D1"/>
    <w:rsid w:val="00C73836"/>
    <w:rsid w:val="00C7387F"/>
    <w:rsid w:val="00C7388C"/>
    <w:rsid w:val="00C738A5"/>
    <w:rsid w:val="00C738A8"/>
    <w:rsid w:val="00C738AD"/>
    <w:rsid w:val="00C738C2"/>
    <w:rsid w:val="00C738C7"/>
    <w:rsid w:val="00C738E0"/>
    <w:rsid w:val="00C73913"/>
    <w:rsid w:val="00C73930"/>
    <w:rsid w:val="00C739AA"/>
    <w:rsid w:val="00C739AC"/>
    <w:rsid w:val="00C739DA"/>
    <w:rsid w:val="00C739E6"/>
    <w:rsid w:val="00C739EA"/>
    <w:rsid w:val="00C739EF"/>
    <w:rsid w:val="00C73A00"/>
    <w:rsid w:val="00C73A03"/>
    <w:rsid w:val="00C73A26"/>
    <w:rsid w:val="00C73ACB"/>
    <w:rsid w:val="00C73AD1"/>
    <w:rsid w:val="00C73B02"/>
    <w:rsid w:val="00C73B17"/>
    <w:rsid w:val="00C73B81"/>
    <w:rsid w:val="00C73BAA"/>
    <w:rsid w:val="00C73BD5"/>
    <w:rsid w:val="00C73C33"/>
    <w:rsid w:val="00C73C35"/>
    <w:rsid w:val="00C73C3C"/>
    <w:rsid w:val="00C73C93"/>
    <w:rsid w:val="00C73C97"/>
    <w:rsid w:val="00C73CD0"/>
    <w:rsid w:val="00C73D11"/>
    <w:rsid w:val="00C73D20"/>
    <w:rsid w:val="00C73D2F"/>
    <w:rsid w:val="00C73D32"/>
    <w:rsid w:val="00C73D37"/>
    <w:rsid w:val="00C73D43"/>
    <w:rsid w:val="00C73DA5"/>
    <w:rsid w:val="00C73DB9"/>
    <w:rsid w:val="00C73DF1"/>
    <w:rsid w:val="00C73DFD"/>
    <w:rsid w:val="00C73E1C"/>
    <w:rsid w:val="00C73E34"/>
    <w:rsid w:val="00C73E7A"/>
    <w:rsid w:val="00C73E80"/>
    <w:rsid w:val="00C73EBB"/>
    <w:rsid w:val="00C73ED0"/>
    <w:rsid w:val="00C73EF1"/>
    <w:rsid w:val="00C73F28"/>
    <w:rsid w:val="00C73F39"/>
    <w:rsid w:val="00C73F3C"/>
    <w:rsid w:val="00C73F8D"/>
    <w:rsid w:val="00C73FCF"/>
    <w:rsid w:val="00C73FEC"/>
    <w:rsid w:val="00C74000"/>
    <w:rsid w:val="00C74007"/>
    <w:rsid w:val="00C74021"/>
    <w:rsid w:val="00C74038"/>
    <w:rsid w:val="00C7407F"/>
    <w:rsid w:val="00C74096"/>
    <w:rsid w:val="00C740D8"/>
    <w:rsid w:val="00C740E1"/>
    <w:rsid w:val="00C74101"/>
    <w:rsid w:val="00C74102"/>
    <w:rsid w:val="00C74113"/>
    <w:rsid w:val="00C74116"/>
    <w:rsid w:val="00C7413A"/>
    <w:rsid w:val="00C7417B"/>
    <w:rsid w:val="00C741C6"/>
    <w:rsid w:val="00C741DC"/>
    <w:rsid w:val="00C74210"/>
    <w:rsid w:val="00C74244"/>
    <w:rsid w:val="00C74249"/>
    <w:rsid w:val="00C74265"/>
    <w:rsid w:val="00C74268"/>
    <w:rsid w:val="00C742B8"/>
    <w:rsid w:val="00C742BD"/>
    <w:rsid w:val="00C743B6"/>
    <w:rsid w:val="00C743B9"/>
    <w:rsid w:val="00C743E2"/>
    <w:rsid w:val="00C7440D"/>
    <w:rsid w:val="00C74413"/>
    <w:rsid w:val="00C7441D"/>
    <w:rsid w:val="00C7444B"/>
    <w:rsid w:val="00C74492"/>
    <w:rsid w:val="00C74496"/>
    <w:rsid w:val="00C744A0"/>
    <w:rsid w:val="00C744BC"/>
    <w:rsid w:val="00C744D5"/>
    <w:rsid w:val="00C74515"/>
    <w:rsid w:val="00C74586"/>
    <w:rsid w:val="00C745A7"/>
    <w:rsid w:val="00C745CC"/>
    <w:rsid w:val="00C745F9"/>
    <w:rsid w:val="00C7464C"/>
    <w:rsid w:val="00C74674"/>
    <w:rsid w:val="00C746BB"/>
    <w:rsid w:val="00C746E9"/>
    <w:rsid w:val="00C746F0"/>
    <w:rsid w:val="00C74702"/>
    <w:rsid w:val="00C74735"/>
    <w:rsid w:val="00C747B2"/>
    <w:rsid w:val="00C747B7"/>
    <w:rsid w:val="00C747C0"/>
    <w:rsid w:val="00C747D2"/>
    <w:rsid w:val="00C747D9"/>
    <w:rsid w:val="00C747E7"/>
    <w:rsid w:val="00C747F8"/>
    <w:rsid w:val="00C74806"/>
    <w:rsid w:val="00C7481E"/>
    <w:rsid w:val="00C7485A"/>
    <w:rsid w:val="00C7486A"/>
    <w:rsid w:val="00C7488E"/>
    <w:rsid w:val="00C748C8"/>
    <w:rsid w:val="00C748E4"/>
    <w:rsid w:val="00C748F2"/>
    <w:rsid w:val="00C7490B"/>
    <w:rsid w:val="00C74969"/>
    <w:rsid w:val="00C74977"/>
    <w:rsid w:val="00C7499D"/>
    <w:rsid w:val="00C749C4"/>
    <w:rsid w:val="00C749C5"/>
    <w:rsid w:val="00C749E4"/>
    <w:rsid w:val="00C74A43"/>
    <w:rsid w:val="00C74A51"/>
    <w:rsid w:val="00C74A54"/>
    <w:rsid w:val="00C74A85"/>
    <w:rsid w:val="00C74A88"/>
    <w:rsid w:val="00C74ACD"/>
    <w:rsid w:val="00C74AEB"/>
    <w:rsid w:val="00C74AEF"/>
    <w:rsid w:val="00C74AF9"/>
    <w:rsid w:val="00C74B0A"/>
    <w:rsid w:val="00C74B1E"/>
    <w:rsid w:val="00C74B40"/>
    <w:rsid w:val="00C74B56"/>
    <w:rsid w:val="00C74B5E"/>
    <w:rsid w:val="00C74B91"/>
    <w:rsid w:val="00C74BE0"/>
    <w:rsid w:val="00C74BFF"/>
    <w:rsid w:val="00C74C31"/>
    <w:rsid w:val="00C74C32"/>
    <w:rsid w:val="00C74C38"/>
    <w:rsid w:val="00C74CA7"/>
    <w:rsid w:val="00C74CBE"/>
    <w:rsid w:val="00C74CD8"/>
    <w:rsid w:val="00C74CDF"/>
    <w:rsid w:val="00C74CE1"/>
    <w:rsid w:val="00C74CEA"/>
    <w:rsid w:val="00C74CF2"/>
    <w:rsid w:val="00C74D09"/>
    <w:rsid w:val="00C74D10"/>
    <w:rsid w:val="00C74D70"/>
    <w:rsid w:val="00C74DBE"/>
    <w:rsid w:val="00C74E2E"/>
    <w:rsid w:val="00C74E34"/>
    <w:rsid w:val="00C74E3B"/>
    <w:rsid w:val="00C74E58"/>
    <w:rsid w:val="00C74EEE"/>
    <w:rsid w:val="00C74F44"/>
    <w:rsid w:val="00C74F56"/>
    <w:rsid w:val="00C74F5D"/>
    <w:rsid w:val="00C74F83"/>
    <w:rsid w:val="00C74FD0"/>
    <w:rsid w:val="00C74FD1"/>
    <w:rsid w:val="00C74FD6"/>
    <w:rsid w:val="00C74FE7"/>
    <w:rsid w:val="00C74FF0"/>
    <w:rsid w:val="00C74FF3"/>
    <w:rsid w:val="00C7500F"/>
    <w:rsid w:val="00C7501C"/>
    <w:rsid w:val="00C75031"/>
    <w:rsid w:val="00C7504F"/>
    <w:rsid w:val="00C75057"/>
    <w:rsid w:val="00C75076"/>
    <w:rsid w:val="00C7508F"/>
    <w:rsid w:val="00C750F0"/>
    <w:rsid w:val="00C75108"/>
    <w:rsid w:val="00C75168"/>
    <w:rsid w:val="00C7516C"/>
    <w:rsid w:val="00C75187"/>
    <w:rsid w:val="00C751BE"/>
    <w:rsid w:val="00C751FB"/>
    <w:rsid w:val="00C75226"/>
    <w:rsid w:val="00C75227"/>
    <w:rsid w:val="00C75266"/>
    <w:rsid w:val="00C7529D"/>
    <w:rsid w:val="00C75326"/>
    <w:rsid w:val="00C7533B"/>
    <w:rsid w:val="00C7535E"/>
    <w:rsid w:val="00C75387"/>
    <w:rsid w:val="00C7538C"/>
    <w:rsid w:val="00C7539F"/>
    <w:rsid w:val="00C753D9"/>
    <w:rsid w:val="00C7542E"/>
    <w:rsid w:val="00C7543C"/>
    <w:rsid w:val="00C7544E"/>
    <w:rsid w:val="00C754BA"/>
    <w:rsid w:val="00C754C2"/>
    <w:rsid w:val="00C7551A"/>
    <w:rsid w:val="00C75591"/>
    <w:rsid w:val="00C755AF"/>
    <w:rsid w:val="00C755B6"/>
    <w:rsid w:val="00C755C4"/>
    <w:rsid w:val="00C755D7"/>
    <w:rsid w:val="00C7560C"/>
    <w:rsid w:val="00C75611"/>
    <w:rsid w:val="00C75633"/>
    <w:rsid w:val="00C75640"/>
    <w:rsid w:val="00C75665"/>
    <w:rsid w:val="00C75666"/>
    <w:rsid w:val="00C7566F"/>
    <w:rsid w:val="00C7567A"/>
    <w:rsid w:val="00C756AC"/>
    <w:rsid w:val="00C756B5"/>
    <w:rsid w:val="00C756B7"/>
    <w:rsid w:val="00C756BA"/>
    <w:rsid w:val="00C756CB"/>
    <w:rsid w:val="00C756D7"/>
    <w:rsid w:val="00C756E1"/>
    <w:rsid w:val="00C756FA"/>
    <w:rsid w:val="00C756FC"/>
    <w:rsid w:val="00C75701"/>
    <w:rsid w:val="00C7570A"/>
    <w:rsid w:val="00C75735"/>
    <w:rsid w:val="00C75740"/>
    <w:rsid w:val="00C75767"/>
    <w:rsid w:val="00C75791"/>
    <w:rsid w:val="00C757CF"/>
    <w:rsid w:val="00C757D8"/>
    <w:rsid w:val="00C75800"/>
    <w:rsid w:val="00C75813"/>
    <w:rsid w:val="00C75817"/>
    <w:rsid w:val="00C75836"/>
    <w:rsid w:val="00C75888"/>
    <w:rsid w:val="00C758BC"/>
    <w:rsid w:val="00C758C0"/>
    <w:rsid w:val="00C758D4"/>
    <w:rsid w:val="00C758DB"/>
    <w:rsid w:val="00C758ED"/>
    <w:rsid w:val="00C75911"/>
    <w:rsid w:val="00C75945"/>
    <w:rsid w:val="00C75955"/>
    <w:rsid w:val="00C75962"/>
    <w:rsid w:val="00C7598B"/>
    <w:rsid w:val="00C75994"/>
    <w:rsid w:val="00C759D2"/>
    <w:rsid w:val="00C759D7"/>
    <w:rsid w:val="00C759DD"/>
    <w:rsid w:val="00C75A36"/>
    <w:rsid w:val="00C75A4D"/>
    <w:rsid w:val="00C75ACF"/>
    <w:rsid w:val="00C75AD5"/>
    <w:rsid w:val="00C75B10"/>
    <w:rsid w:val="00C75B29"/>
    <w:rsid w:val="00C75B2D"/>
    <w:rsid w:val="00C75B50"/>
    <w:rsid w:val="00C75B63"/>
    <w:rsid w:val="00C75BA7"/>
    <w:rsid w:val="00C75BB8"/>
    <w:rsid w:val="00C75BBA"/>
    <w:rsid w:val="00C75BC0"/>
    <w:rsid w:val="00C75BDA"/>
    <w:rsid w:val="00C75C3D"/>
    <w:rsid w:val="00C75C57"/>
    <w:rsid w:val="00C75C9A"/>
    <w:rsid w:val="00C75C9B"/>
    <w:rsid w:val="00C75CA4"/>
    <w:rsid w:val="00C75D40"/>
    <w:rsid w:val="00C75D60"/>
    <w:rsid w:val="00C75D6E"/>
    <w:rsid w:val="00C75D84"/>
    <w:rsid w:val="00C75DB3"/>
    <w:rsid w:val="00C75DBF"/>
    <w:rsid w:val="00C75DE5"/>
    <w:rsid w:val="00C75DF5"/>
    <w:rsid w:val="00C75E07"/>
    <w:rsid w:val="00C75E16"/>
    <w:rsid w:val="00C75ED6"/>
    <w:rsid w:val="00C75EF1"/>
    <w:rsid w:val="00C75F14"/>
    <w:rsid w:val="00C75F3C"/>
    <w:rsid w:val="00C75F4D"/>
    <w:rsid w:val="00C75F58"/>
    <w:rsid w:val="00C75F5A"/>
    <w:rsid w:val="00C75FB9"/>
    <w:rsid w:val="00C76006"/>
    <w:rsid w:val="00C76007"/>
    <w:rsid w:val="00C76011"/>
    <w:rsid w:val="00C76034"/>
    <w:rsid w:val="00C76064"/>
    <w:rsid w:val="00C7606F"/>
    <w:rsid w:val="00C760A7"/>
    <w:rsid w:val="00C760CF"/>
    <w:rsid w:val="00C760FD"/>
    <w:rsid w:val="00C7611E"/>
    <w:rsid w:val="00C76133"/>
    <w:rsid w:val="00C76166"/>
    <w:rsid w:val="00C76181"/>
    <w:rsid w:val="00C76182"/>
    <w:rsid w:val="00C76233"/>
    <w:rsid w:val="00C762AE"/>
    <w:rsid w:val="00C762B3"/>
    <w:rsid w:val="00C762CA"/>
    <w:rsid w:val="00C762D0"/>
    <w:rsid w:val="00C762F6"/>
    <w:rsid w:val="00C7633E"/>
    <w:rsid w:val="00C7634D"/>
    <w:rsid w:val="00C7635D"/>
    <w:rsid w:val="00C76363"/>
    <w:rsid w:val="00C76384"/>
    <w:rsid w:val="00C7639C"/>
    <w:rsid w:val="00C763A4"/>
    <w:rsid w:val="00C763E5"/>
    <w:rsid w:val="00C7641D"/>
    <w:rsid w:val="00C76436"/>
    <w:rsid w:val="00C764A2"/>
    <w:rsid w:val="00C764A3"/>
    <w:rsid w:val="00C764B5"/>
    <w:rsid w:val="00C7653B"/>
    <w:rsid w:val="00C7654C"/>
    <w:rsid w:val="00C76555"/>
    <w:rsid w:val="00C76577"/>
    <w:rsid w:val="00C765A3"/>
    <w:rsid w:val="00C765E9"/>
    <w:rsid w:val="00C76657"/>
    <w:rsid w:val="00C76666"/>
    <w:rsid w:val="00C76692"/>
    <w:rsid w:val="00C76711"/>
    <w:rsid w:val="00C76724"/>
    <w:rsid w:val="00C76771"/>
    <w:rsid w:val="00C76772"/>
    <w:rsid w:val="00C76773"/>
    <w:rsid w:val="00C7678A"/>
    <w:rsid w:val="00C7679C"/>
    <w:rsid w:val="00C767CE"/>
    <w:rsid w:val="00C767D1"/>
    <w:rsid w:val="00C767D9"/>
    <w:rsid w:val="00C767E5"/>
    <w:rsid w:val="00C76812"/>
    <w:rsid w:val="00C7681B"/>
    <w:rsid w:val="00C7681C"/>
    <w:rsid w:val="00C7683C"/>
    <w:rsid w:val="00C7686A"/>
    <w:rsid w:val="00C7686E"/>
    <w:rsid w:val="00C768AB"/>
    <w:rsid w:val="00C768EA"/>
    <w:rsid w:val="00C76917"/>
    <w:rsid w:val="00C76976"/>
    <w:rsid w:val="00C769A7"/>
    <w:rsid w:val="00C769EF"/>
    <w:rsid w:val="00C76A35"/>
    <w:rsid w:val="00C76A61"/>
    <w:rsid w:val="00C76A98"/>
    <w:rsid w:val="00C76AAD"/>
    <w:rsid w:val="00C76AB7"/>
    <w:rsid w:val="00C76B02"/>
    <w:rsid w:val="00C76B81"/>
    <w:rsid w:val="00C76BCE"/>
    <w:rsid w:val="00C76BFF"/>
    <w:rsid w:val="00C76C00"/>
    <w:rsid w:val="00C76C08"/>
    <w:rsid w:val="00C76C23"/>
    <w:rsid w:val="00C76C2A"/>
    <w:rsid w:val="00C76C2B"/>
    <w:rsid w:val="00C76CCB"/>
    <w:rsid w:val="00C76D53"/>
    <w:rsid w:val="00C76D7B"/>
    <w:rsid w:val="00C76D8F"/>
    <w:rsid w:val="00C76E2B"/>
    <w:rsid w:val="00C76E4C"/>
    <w:rsid w:val="00C76E7F"/>
    <w:rsid w:val="00C76E87"/>
    <w:rsid w:val="00C76E8F"/>
    <w:rsid w:val="00C76F09"/>
    <w:rsid w:val="00C76F49"/>
    <w:rsid w:val="00C76F6A"/>
    <w:rsid w:val="00C76FAA"/>
    <w:rsid w:val="00C76FC3"/>
    <w:rsid w:val="00C76FDA"/>
    <w:rsid w:val="00C76FE2"/>
    <w:rsid w:val="00C7702A"/>
    <w:rsid w:val="00C7702E"/>
    <w:rsid w:val="00C77037"/>
    <w:rsid w:val="00C770A3"/>
    <w:rsid w:val="00C770AD"/>
    <w:rsid w:val="00C77131"/>
    <w:rsid w:val="00C77154"/>
    <w:rsid w:val="00C77179"/>
    <w:rsid w:val="00C77180"/>
    <w:rsid w:val="00C771A4"/>
    <w:rsid w:val="00C77226"/>
    <w:rsid w:val="00C77261"/>
    <w:rsid w:val="00C7726D"/>
    <w:rsid w:val="00C7727F"/>
    <w:rsid w:val="00C7729A"/>
    <w:rsid w:val="00C772AC"/>
    <w:rsid w:val="00C772CD"/>
    <w:rsid w:val="00C772D7"/>
    <w:rsid w:val="00C772FD"/>
    <w:rsid w:val="00C77323"/>
    <w:rsid w:val="00C7734A"/>
    <w:rsid w:val="00C7736F"/>
    <w:rsid w:val="00C77389"/>
    <w:rsid w:val="00C77394"/>
    <w:rsid w:val="00C7739C"/>
    <w:rsid w:val="00C773C2"/>
    <w:rsid w:val="00C77411"/>
    <w:rsid w:val="00C77422"/>
    <w:rsid w:val="00C77444"/>
    <w:rsid w:val="00C77448"/>
    <w:rsid w:val="00C774DD"/>
    <w:rsid w:val="00C77559"/>
    <w:rsid w:val="00C7758E"/>
    <w:rsid w:val="00C775A2"/>
    <w:rsid w:val="00C775B8"/>
    <w:rsid w:val="00C775F4"/>
    <w:rsid w:val="00C775F7"/>
    <w:rsid w:val="00C77616"/>
    <w:rsid w:val="00C77632"/>
    <w:rsid w:val="00C776C2"/>
    <w:rsid w:val="00C776EE"/>
    <w:rsid w:val="00C77726"/>
    <w:rsid w:val="00C7775A"/>
    <w:rsid w:val="00C777C2"/>
    <w:rsid w:val="00C777D5"/>
    <w:rsid w:val="00C777FC"/>
    <w:rsid w:val="00C77853"/>
    <w:rsid w:val="00C77877"/>
    <w:rsid w:val="00C77880"/>
    <w:rsid w:val="00C77887"/>
    <w:rsid w:val="00C778AB"/>
    <w:rsid w:val="00C778C0"/>
    <w:rsid w:val="00C778CF"/>
    <w:rsid w:val="00C778D2"/>
    <w:rsid w:val="00C778D7"/>
    <w:rsid w:val="00C77960"/>
    <w:rsid w:val="00C7796F"/>
    <w:rsid w:val="00C779C0"/>
    <w:rsid w:val="00C779E6"/>
    <w:rsid w:val="00C77A11"/>
    <w:rsid w:val="00C77A14"/>
    <w:rsid w:val="00C77A1A"/>
    <w:rsid w:val="00C77A5F"/>
    <w:rsid w:val="00C77AA0"/>
    <w:rsid w:val="00C77AAE"/>
    <w:rsid w:val="00C77AB4"/>
    <w:rsid w:val="00C77B05"/>
    <w:rsid w:val="00C77B48"/>
    <w:rsid w:val="00C77B77"/>
    <w:rsid w:val="00C77B8F"/>
    <w:rsid w:val="00C77BCE"/>
    <w:rsid w:val="00C77BCF"/>
    <w:rsid w:val="00C77BDB"/>
    <w:rsid w:val="00C77BF4"/>
    <w:rsid w:val="00C77C4F"/>
    <w:rsid w:val="00C77C83"/>
    <w:rsid w:val="00C77CA0"/>
    <w:rsid w:val="00C77CB0"/>
    <w:rsid w:val="00C77CEB"/>
    <w:rsid w:val="00C77CEF"/>
    <w:rsid w:val="00C77D28"/>
    <w:rsid w:val="00C77D4E"/>
    <w:rsid w:val="00C77D5E"/>
    <w:rsid w:val="00C77D9E"/>
    <w:rsid w:val="00C77DAB"/>
    <w:rsid w:val="00C77DAC"/>
    <w:rsid w:val="00C77DBF"/>
    <w:rsid w:val="00C77DE8"/>
    <w:rsid w:val="00C77E27"/>
    <w:rsid w:val="00C77E91"/>
    <w:rsid w:val="00C77EC8"/>
    <w:rsid w:val="00C77ECC"/>
    <w:rsid w:val="00C77F00"/>
    <w:rsid w:val="00C77F23"/>
    <w:rsid w:val="00C77F9F"/>
    <w:rsid w:val="00C77FBE"/>
    <w:rsid w:val="00C77FCC"/>
    <w:rsid w:val="00C77FE1"/>
    <w:rsid w:val="00C77FEC"/>
    <w:rsid w:val="00C8000E"/>
    <w:rsid w:val="00C80013"/>
    <w:rsid w:val="00C8002E"/>
    <w:rsid w:val="00C8003F"/>
    <w:rsid w:val="00C80104"/>
    <w:rsid w:val="00C8010D"/>
    <w:rsid w:val="00C8012F"/>
    <w:rsid w:val="00C80155"/>
    <w:rsid w:val="00C80280"/>
    <w:rsid w:val="00C80281"/>
    <w:rsid w:val="00C80282"/>
    <w:rsid w:val="00C80292"/>
    <w:rsid w:val="00C80297"/>
    <w:rsid w:val="00C802E2"/>
    <w:rsid w:val="00C802F4"/>
    <w:rsid w:val="00C80306"/>
    <w:rsid w:val="00C80317"/>
    <w:rsid w:val="00C8037B"/>
    <w:rsid w:val="00C803BF"/>
    <w:rsid w:val="00C803EC"/>
    <w:rsid w:val="00C803F6"/>
    <w:rsid w:val="00C80409"/>
    <w:rsid w:val="00C80416"/>
    <w:rsid w:val="00C80469"/>
    <w:rsid w:val="00C8049A"/>
    <w:rsid w:val="00C80500"/>
    <w:rsid w:val="00C8054E"/>
    <w:rsid w:val="00C8058C"/>
    <w:rsid w:val="00C805CE"/>
    <w:rsid w:val="00C805DE"/>
    <w:rsid w:val="00C805DF"/>
    <w:rsid w:val="00C805E1"/>
    <w:rsid w:val="00C8060D"/>
    <w:rsid w:val="00C80624"/>
    <w:rsid w:val="00C80635"/>
    <w:rsid w:val="00C806A5"/>
    <w:rsid w:val="00C806CB"/>
    <w:rsid w:val="00C806DD"/>
    <w:rsid w:val="00C8070D"/>
    <w:rsid w:val="00C8077B"/>
    <w:rsid w:val="00C80785"/>
    <w:rsid w:val="00C807D0"/>
    <w:rsid w:val="00C807F3"/>
    <w:rsid w:val="00C80802"/>
    <w:rsid w:val="00C80828"/>
    <w:rsid w:val="00C8083A"/>
    <w:rsid w:val="00C80842"/>
    <w:rsid w:val="00C8084C"/>
    <w:rsid w:val="00C808BA"/>
    <w:rsid w:val="00C808C1"/>
    <w:rsid w:val="00C808D8"/>
    <w:rsid w:val="00C808E6"/>
    <w:rsid w:val="00C808E8"/>
    <w:rsid w:val="00C80987"/>
    <w:rsid w:val="00C80999"/>
    <w:rsid w:val="00C809CE"/>
    <w:rsid w:val="00C80A15"/>
    <w:rsid w:val="00C80A16"/>
    <w:rsid w:val="00C80A66"/>
    <w:rsid w:val="00C80A96"/>
    <w:rsid w:val="00C80A99"/>
    <w:rsid w:val="00C80B3C"/>
    <w:rsid w:val="00C80B6B"/>
    <w:rsid w:val="00C80B84"/>
    <w:rsid w:val="00C80B92"/>
    <w:rsid w:val="00C80BC7"/>
    <w:rsid w:val="00C80BD9"/>
    <w:rsid w:val="00C80BE5"/>
    <w:rsid w:val="00C80C25"/>
    <w:rsid w:val="00C80CB2"/>
    <w:rsid w:val="00C80CE5"/>
    <w:rsid w:val="00C80CE7"/>
    <w:rsid w:val="00C80D0E"/>
    <w:rsid w:val="00C80D58"/>
    <w:rsid w:val="00C80D6E"/>
    <w:rsid w:val="00C80D87"/>
    <w:rsid w:val="00C80DBE"/>
    <w:rsid w:val="00C80E2C"/>
    <w:rsid w:val="00C80E39"/>
    <w:rsid w:val="00C80E45"/>
    <w:rsid w:val="00C80E53"/>
    <w:rsid w:val="00C80E62"/>
    <w:rsid w:val="00C80E69"/>
    <w:rsid w:val="00C80E79"/>
    <w:rsid w:val="00C80E8D"/>
    <w:rsid w:val="00C80E9E"/>
    <w:rsid w:val="00C80EA8"/>
    <w:rsid w:val="00C80ECF"/>
    <w:rsid w:val="00C80ED4"/>
    <w:rsid w:val="00C80F1C"/>
    <w:rsid w:val="00C80F43"/>
    <w:rsid w:val="00C80F7B"/>
    <w:rsid w:val="00C80F90"/>
    <w:rsid w:val="00C80F97"/>
    <w:rsid w:val="00C80FD1"/>
    <w:rsid w:val="00C80FF5"/>
    <w:rsid w:val="00C8103D"/>
    <w:rsid w:val="00C81071"/>
    <w:rsid w:val="00C810A5"/>
    <w:rsid w:val="00C810AB"/>
    <w:rsid w:val="00C81102"/>
    <w:rsid w:val="00C8111C"/>
    <w:rsid w:val="00C81126"/>
    <w:rsid w:val="00C8114E"/>
    <w:rsid w:val="00C81175"/>
    <w:rsid w:val="00C811DE"/>
    <w:rsid w:val="00C8120A"/>
    <w:rsid w:val="00C81219"/>
    <w:rsid w:val="00C812AC"/>
    <w:rsid w:val="00C812DA"/>
    <w:rsid w:val="00C812DF"/>
    <w:rsid w:val="00C812E0"/>
    <w:rsid w:val="00C812E8"/>
    <w:rsid w:val="00C8132C"/>
    <w:rsid w:val="00C81361"/>
    <w:rsid w:val="00C81362"/>
    <w:rsid w:val="00C813AD"/>
    <w:rsid w:val="00C813C4"/>
    <w:rsid w:val="00C813C9"/>
    <w:rsid w:val="00C813F5"/>
    <w:rsid w:val="00C8142E"/>
    <w:rsid w:val="00C81489"/>
    <w:rsid w:val="00C8148B"/>
    <w:rsid w:val="00C81524"/>
    <w:rsid w:val="00C8152A"/>
    <w:rsid w:val="00C81542"/>
    <w:rsid w:val="00C8157C"/>
    <w:rsid w:val="00C8158A"/>
    <w:rsid w:val="00C81592"/>
    <w:rsid w:val="00C81597"/>
    <w:rsid w:val="00C815AF"/>
    <w:rsid w:val="00C8165C"/>
    <w:rsid w:val="00C8166E"/>
    <w:rsid w:val="00C8168E"/>
    <w:rsid w:val="00C8169D"/>
    <w:rsid w:val="00C816D3"/>
    <w:rsid w:val="00C816E0"/>
    <w:rsid w:val="00C81719"/>
    <w:rsid w:val="00C81795"/>
    <w:rsid w:val="00C817C1"/>
    <w:rsid w:val="00C81869"/>
    <w:rsid w:val="00C81871"/>
    <w:rsid w:val="00C81882"/>
    <w:rsid w:val="00C8188B"/>
    <w:rsid w:val="00C818B2"/>
    <w:rsid w:val="00C818C9"/>
    <w:rsid w:val="00C818D1"/>
    <w:rsid w:val="00C818F2"/>
    <w:rsid w:val="00C81966"/>
    <w:rsid w:val="00C81972"/>
    <w:rsid w:val="00C81992"/>
    <w:rsid w:val="00C819D8"/>
    <w:rsid w:val="00C819E0"/>
    <w:rsid w:val="00C81A0C"/>
    <w:rsid w:val="00C81A18"/>
    <w:rsid w:val="00C81A28"/>
    <w:rsid w:val="00C81A40"/>
    <w:rsid w:val="00C81A66"/>
    <w:rsid w:val="00C81A7E"/>
    <w:rsid w:val="00C81A8B"/>
    <w:rsid w:val="00C81AA0"/>
    <w:rsid w:val="00C81AB5"/>
    <w:rsid w:val="00C81ABA"/>
    <w:rsid w:val="00C81AF7"/>
    <w:rsid w:val="00C81B02"/>
    <w:rsid w:val="00C81B39"/>
    <w:rsid w:val="00C81B97"/>
    <w:rsid w:val="00C81BE4"/>
    <w:rsid w:val="00C81C16"/>
    <w:rsid w:val="00C81C28"/>
    <w:rsid w:val="00C81C71"/>
    <w:rsid w:val="00C81C7D"/>
    <w:rsid w:val="00C81C94"/>
    <w:rsid w:val="00C81CBF"/>
    <w:rsid w:val="00C81D07"/>
    <w:rsid w:val="00C81D29"/>
    <w:rsid w:val="00C81D4E"/>
    <w:rsid w:val="00C81D79"/>
    <w:rsid w:val="00C81DE3"/>
    <w:rsid w:val="00C81E4F"/>
    <w:rsid w:val="00C81E66"/>
    <w:rsid w:val="00C81E8F"/>
    <w:rsid w:val="00C81EAC"/>
    <w:rsid w:val="00C81EB4"/>
    <w:rsid w:val="00C81EC3"/>
    <w:rsid w:val="00C81EF7"/>
    <w:rsid w:val="00C81F41"/>
    <w:rsid w:val="00C81F7E"/>
    <w:rsid w:val="00C81F8B"/>
    <w:rsid w:val="00C81FC0"/>
    <w:rsid w:val="00C81FDD"/>
    <w:rsid w:val="00C8200B"/>
    <w:rsid w:val="00C82030"/>
    <w:rsid w:val="00C82059"/>
    <w:rsid w:val="00C820AB"/>
    <w:rsid w:val="00C820B3"/>
    <w:rsid w:val="00C820B7"/>
    <w:rsid w:val="00C820D8"/>
    <w:rsid w:val="00C820FA"/>
    <w:rsid w:val="00C82124"/>
    <w:rsid w:val="00C82125"/>
    <w:rsid w:val="00C82130"/>
    <w:rsid w:val="00C82143"/>
    <w:rsid w:val="00C82152"/>
    <w:rsid w:val="00C8217F"/>
    <w:rsid w:val="00C821CB"/>
    <w:rsid w:val="00C821FC"/>
    <w:rsid w:val="00C82200"/>
    <w:rsid w:val="00C8220C"/>
    <w:rsid w:val="00C82264"/>
    <w:rsid w:val="00C8228E"/>
    <w:rsid w:val="00C822A4"/>
    <w:rsid w:val="00C822AD"/>
    <w:rsid w:val="00C822CE"/>
    <w:rsid w:val="00C8235F"/>
    <w:rsid w:val="00C82390"/>
    <w:rsid w:val="00C823E9"/>
    <w:rsid w:val="00C823FD"/>
    <w:rsid w:val="00C82430"/>
    <w:rsid w:val="00C82441"/>
    <w:rsid w:val="00C8245B"/>
    <w:rsid w:val="00C8246A"/>
    <w:rsid w:val="00C8248C"/>
    <w:rsid w:val="00C82496"/>
    <w:rsid w:val="00C824A9"/>
    <w:rsid w:val="00C824B4"/>
    <w:rsid w:val="00C824D8"/>
    <w:rsid w:val="00C824FB"/>
    <w:rsid w:val="00C82537"/>
    <w:rsid w:val="00C8253D"/>
    <w:rsid w:val="00C82543"/>
    <w:rsid w:val="00C8254D"/>
    <w:rsid w:val="00C8257A"/>
    <w:rsid w:val="00C8257D"/>
    <w:rsid w:val="00C82596"/>
    <w:rsid w:val="00C825B6"/>
    <w:rsid w:val="00C825B9"/>
    <w:rsid w:val="00C82628"/>
    <w:rsid w:val="00C82642"/>
    <w:rsid w:val="00C82655"/>
    <w:rsid w:val="00C8269F"/>
    <w:rsid w:val="00C826CF"/>
    <w:rsid w:val="00C8271F"/>
    <w:rsid w:val="00C82749"/>
    <w:rsid w:val="00C82759"/>
    <w:rsid w:val="00C82768"/>
    <w:rsid w:val="00C82785"/>
    <w:rsid w:val="00C8279B"/>
    <w:rsid w:val="00C8279C"/>
    <w:rsid w:val="00C827B5"/>
    <w:rsid w:val="00C827E9"/>
    <w:rsid w:val="00C827EB"/>
    <w:rsid w:val="00C827EF"/>
    <w:rsid w:val="00C82819"/>
    <w:rsid w:val="00C82826"/>
    <w:rsid w:val="00C828A7"/>
    <w:rsid w:val="00C828B6"/>
    <w:rsid w:val="00C828F6"/>
    <w:rsid w:val="00C82909"/>
    <w:rsid w:val="00C82928"/>
    <w:rsid w:val="00C8292C"/>
    <w:rsid w:val="00C829C1"/>
    <w:rsid w:val="00C829DD"/>
    <w:rsid w:val="00C829F8"/>
    <w:rsid w:val="00C82A52"/>
    <w:rsid w:val="00C82A60"/>
    <w:rsid w:val="00C82AA3"/>
    <w:rsid w:val="00C82AB5"/>
    <w:rsid w:val="00C82AC8"/>
    <w:rsid w:val="00C82B0B"/>
    <w:rsid w:val="00C82B2C"/>
    <w:rsid w:val="00C82B37"/>
    <w:rsid w:val="00C82B43"/>
    <w:rsid w:val="00C82B53"/>
    <w:rsid w:val="00C82B55"/>
    <w:rsid w:val="00C82B5E"/>
    <w:rsid w:val="00C82B7D"/>
    <w:rsid w:val="00C82B9D"/>
    <w:rsid w:val="00C82BA3"/>
    <w:rsid w:val="00C82BAE"/>
    <w:rsid w:val="00C82BCF"/>
    <w:rsid w:val="00C82C27"/>
    <w:rsid w:val="00C82C5F"/>
    <w:rsid w:val="00C82CB1"/>
    <w:rsid w:val="00C82CC5"/>
    <w:rsid w:val="00C82CCF"/>
    <w:rsid w:val="00C82CE1"/>
    <w:rsid w:val="00C82D1F"/>
    <w:rsid w:val="00C82D37"/>
    <w:rsid w:val="00C82D5E"/>
    <w:rsid w:val="00C82DA1"/>
    <w:rsid w:val="00C82DAC"/>
    <w:rsid w:val="00C82E0E"/>
    <w:rsid w:val="00C82E14"/>
    <w:rsid w:val="00C82E6F"/>
    <w:rsid w:val="00C82E7A"/>
    <w:rsid w:val="00C82F78"/>
    <w:rsid w:val="00C82F79"/>
    <w:rsid w:val="00C82F92"/>
    <w:rsid w:val="00C82FB3"/>
    <w:rsid w:val="00C82FC1"/>
    <w:rsid w:val="00C82FC6"/>
    <w:rsid w:val="00C82FF5"/>
    <w:rsid w:val="00C8300A"/>
    <w:rsid w:val="00C8300C"/>
    <w:rsid w:val="00C83028"/>
    <w:rsid w:val="00C8304D"/>
    <w:rsid w:val="00C83065"/>
    <w:rsid w:val="00C8307F"/>
    <w:rsid w:val="00C8308F"/>
    <w:rsid w:val="00C830A0"/>
    <w:rsid w:val="00C830AC"/>
    <w:rsid w:val="00C830BC"/>
    <w:rsid w:val="00C830E1"/>
    <w:rsid w:val="00C830EC"/>
    <w:rsid w:val="00C83120"/>
    <w:rsid w:val="00C8312B"/>
    <w:rsid w:val="00C83147"/>
    <w:rsid w:val="00C83197"/>
    <w:rsid w:val="00C831A5"/>
    <w:rsid w:val="00C831A6"/>
    <w:rsid w:val="00C831E1"/>
    <w:rsid w:val="00C83216"/>
    <w:rsid w:val="00C8321E"/>
    <w:rsid w:val="00C83264"/>
    <w:rsid w:val="00C83290"/>
    <w:rsid w:val="00C832AD"/>
    <w:rsid w:val="00C832C8"/>
    <w:rsid w:val="00C832EB"/>
    <w:rsid w:val="00C832EC"/>
    <w:rsid w:val="00C83325"/>
    <w:rsid w:val="00C8339F"/>
    <w:rsid w:val="00C833D3"/>
    <w:rsid w:val="00C833D5"/>
    <w:rsid w:val="00C833E4"/>
    <w:rsid w:val="00C8341A"/>
    <w:rsid w:val="00C8343A"/>
    <w:rsid w:val="00C834A8"/>
    <w:rsid w:val="00C834D1"/>
    <w:rsid w:val="00C834F1"/>
    <w:rsid w:val="00C83503"/>
    <w:rsid w:val="00C83509"/>
    <w:rsid w:val="00C8351B"/>
    <w:rsid w:val="00C83522"/>
    <w:rsid w:val="00C8355F"/>
    <w:rsid w:val="00C83562"/>
    <w:rsid w:val="00C8358E"/>
    <w:rsid w:val="00C83597"/>
    <w:rsid w:val="00C835BD"/>
    <w:rsid w:val="00C835F9"/>
    <w:rsid w:val="00C83606"/>
    <w:rsid w:val="00C8360F"/>
    <w:rsid w:val="00C83635"/>
    <w:rsid w:val="00C83649"/>
    <w:rsid w:val="00C83677"/>
    <w:rsid w:val="00C8367C"/>
    <w:rsid w:val="00C836E0"/>
    <w:rsid w:val="00C836E1"/>
    <w:rsid w:val="00C83750"/>
    <w:rsid w:val="00C837B0"/>
    <w:rsid w:val="00C837CA"/>
    <w:rsid w:val="00C837D4"/>
    <w:rsid w:val="00C83831"/>
    <w:rsid w:val="00C83872"/>
    <w:rsid w:val="00C8387A"/>
    <w:rsid w:val="00C838A9"/>
    <w:rsid w:val="00C838B4"/>
    <w:rsid w:val="00C838B9"/>
    <w:rsid w:val="00C838C7"/>
    <w:rsid w:val="00C838C8"/>
    <w:rsid w:val="00C838CA"/>
    <w:rsid w:val="00C838EC"/>
    <w:rsid w:val="00C8390C"/>
    <w:rsid w:val="00C83937"/>
    <w:rsid w:val="00C839B1"/>
    <w:rsid w:val="00C839C2"/>
    <w:rsid w:val="00C839D0"/>
    <w:rsid w:val="00C83A02"/>
    <w:rsid w:val="00C83A0A"/>
    <w:rsid w:val="00C83A5A"/>
    <w:rsid w:val="00C83AAF"/>
    <w:rsid w:val="00C83AB2"/>
    <w:rsid w:val="00C83AD5"/>
    <w:rsid w:val="00C83AF5"/>
    <w:rsid w:val="00C83AF6"/>
    <w:rsid w:val="00C83B62"/>
    <w:rsid w:val="00C83B73"/>
    <w:rsid w:val="00C83B79"/>
    <w:rsid w:val="00C83B96"/>
    <w:rsid w:val="00C83BAC"/>
    <w:rsid w:val="00C83C06"/>
    <w:rsid w:val="00C83C56"/>
    <w:rsid w:val="00C83C76"/>
    <w:rsid w:val="00C83CC2"/>
    <w:rsid w:val="00C83D03"/>
    <w:rsid w:val="00C83D08"/>
    <w:rsid w:val="00C83D0C"/>
    <w:rsid w:val="00C83D37"/>
    <w:rsid w:val="00C83D44"/>
    <w:rsid w:val="00C83DC7"/>
    <w:rsid w:val="00C83DC8"/>
    <w:rsid w:val="00C83DD3"/>
    <w:rsid w:val="00C83E77"/>
    <w:rsid w:val="00C83E84"/>
    <w:rsid w:val="00C83EA3"/>
    <w:rsid w:val="00C83EA4"/>
    <w:rsid w:val="00C83F23"/>
    <w:rsid w:val="00C83F6A"/>
    <w:rsid w:val="00C83F73"/>
    <w:rsid w:val="00C83F77"/>
    <w:rsid w:val="00C83F86"/>
    <w:rsid w:val="00C83FA6"/>
    <w:rsid w:val="00C83FC7"/>
    <w:rsid w:val="00C84023"/>
    <w:rsid w:val="00C84039"/>
    <w:rsid w:val="00C840B1"/>
    <w:rsid w:val="00C840C4"/>
    <w:rsid w:val="00C840F7"/>
    <w:rsid w:val="00C8410C"/>
    <w:rsid w:val="00C8410E"/>
    <w:rsid w:val="00C8414B"/>
    <w:rsid w:val="00C84150"/>
    <w:rsid w:val="00C84185"/>
    <w:rsid w:val="00C84198"/>
    <w:rsid w:val="00C8419A"/>
    <w:rsid w:val="00C841B5"/>
    <w:rsid w:val="00C8421E"/>
    <w:rsid w:val="00C84280"/>
    <w:rsid w:val="00C842AD"/>
    <w:rsid w:val="00C84359"/>
    <w:rsid w:val="00C84366"/>
    <w:rsid w:val="00C8437A"/>
    <w:rsid w:val="00C84380"/>
    <w:rsid w:val="00C84399"/>
    <w:rsid w:val="00C843AD"/>
    <w:rsid w:val="00C843AF"/>
    <w:rsid w:val="00C843D9"/>
    <w:rsid w:val="00C843DE"/>
    <w:rsid w:val="00C84426"/>
    <w:rsid w:val="00C8442E"/>
    <w:rsid w:val="00C84436"/>
    <w:rsid w:val="00C8443F"/>
    <w:rsid w:val="00C8444E"/>
    <w:rsid w:val="00C84455"/>
    <w:rsid w:val="00C8445E"/>
    <w:rsid w:val="00C8447A"/>
    <w:rsid w:val="00C8449E"/>
    <w:rsid w:val="00C844C5"/>
    <w:rsid w:val="00C844D1"/>
    <w:rsid w:val="00C844E8"/>
    <w:rsid w:val="00C8452B"/>
    <w:rsid w:val="00C84553"/>
    <w:rsid w:val="00C8457A"/>
    <w:rsid w:val="00C8457D"/>
    <w:rsid w:val="00C845AF"/>
    <w:rsid w:val="00C84631"/>
    <w:rsid w:val="00C84633"/>
    <w:rsid w:val="00C84639"/>
    <w:rsid w:val="00C846CA"/>
    <w:rsid w:val="00C846ED"/>
    <w:rsid w:val="00C846FF"/>
    <w:rsid w:val="00C84728"/>
    <w:rsid w:val="00C84746"/>
    <w:rsid w:val="00C8476B"/>
    <w:rsid w:val="00C847A0"/>
    <w:rsid w:val="00C847D2"/>
    <w:rsid w:val="00C84826"/>
    <w:rsid w:val="00C84857"/>
    <w:rsid w:val="00C8485B"/>
    <w:rsid w:val="00C84864"/>
    <w:rsid w:val="00C84887"/>
    <w:rsid w:val="00C84892"/>
    <w:rsid w:val="00C848A9"/>
    <w:rsid w:val="00C848B5"/>
    <w:rsid w:val="00C848BE"/>
    <w:rsid w:val="00C848CC"/>
    <w:rsid w:val="00C848E2"/>
    <w:rsid w:val="00C84903"/>
    <w:rsid w:val="00C84939"/>
    <w:rsid w:val="00C84959"/>
    <w:rsid w:val="00C84973"/>
    <w:rsid w:val="00C8497B"/>
    <w:rsid w:val="00C849B7"/>
    <w:rsid w:val="00C849F9"/>
    <w:rsid w:val="00C84A02"/>
    <w:rsid w:val="00C84A18"/>
    <w:rsid w:val="00C84A78"/>
    <w:rsid w:val="00C84ACD"/>
    <w:rsid w:val="00C84B5E"/>
    <w:rsid w:val="00C84B73"/>
    <w:rsid w:val="00C84B7C"/>
    <w:rsid w:val="00C84B7D"/>
    <w:rsid w:val="00C84BBC"/>
    <w:rsid w:val="00C84BE3"/>
    <w:rsid w:val="00C84C10"/>
    <w:rsid w:val="00C84C1C"/>
    <w:rsid w:val="00C84C1E"/>
    <w:rsid w:val="00C84CB9"/>
    <w:rsid w:val="00C84CDB"/>
    <w:rsid w:val="00C84CF6"/>
    <w:rsid w:val="00C84D17"/>
    <w:rsid w:val="00C84D2B"/>
    <w:rsid w:val="00C84D79"/>
    <w:rsid w:val="00C84D7A"/>
    <w:rsid w:val="00C84DC5"/>
    <w:rsid w:val="00C84DCC"/>
    <w:rsid w:val="00C84DD1"/>
    <w:rsid w:val="00C84DF5"/>
    <w:rsid w:val="00C84E0C"/>
    <w:rsid w:val="00C84E31"/>
    <w:rsid w:val="00C84E50"/>
    <w:rsid w:val="00C84E63"/>
    <w:rsid w:val="00C84E65"/>
    <w:rsid w:val="00C84E66"/>
    <w:rsid w:val="00C84EFB"/>
    <w:rsid w:val="00C84F27"/>
    <w:rsid w:val="00C84F70"/>
    <w:rsid w:val="00C84FE6"/>
    <w:rsid w:val="00C8500A"/>
    <w:rsid w:val="00C8500F"/>
    <w:rsid w:val="00C85014"/>
    <w:rsid w:val="00C85022"/>
    <w:rsid w:val="00C8502B"/>
    <w:rsid w:val="00C8505C"/>
    <w:rsid w:val="00C8507E"/>
    <w:rsid w:val="00C850B4"/>
    <w:rsid w:val="00C850B9"/>
    <w:rsid w:val="00C85136"/>
    <w:rsid w:val="00C8513B"/>
    <w:rsid w:val="00C8514F"/>
    <w:rsid w:val="00C8515C"/>
    <w:rsid w:val="00C85163"/>
    <w:rsid w:val="00C85191"/>
    <w:rsid w:val="00C851B4"/>
    <w:rsid w:val="00C851D6"/>
    <w:rsid w:val="00C851F2"/>
    <w:rsid w:val="00C851F7"/>
    <w:rsid w:val="00C85217"/>
    <w:rsid w:val="00C8521F"/>
    <w:rsid w:val="00C85226"/>
    <w:rsid w:val="00C85266"/>
    <w:rsid w:val="00C85270"/>
    <w:rsid w:val="00C85285"/>
    <w:rsid w:val="00C852A1"/>
    <w:rsid w:val="00C85373"/>
    <w:rsid w:val="00C853DB"/>
    <w:rsid w:val="00C85412"/>
    <w:rsid w:val="00C85416"/>
    <w:rsid w:val="00C854BE"/>
    <w:rsid w:val="00C854E8"/>
    <w:rsid w:val="00C854FE"/>
    <w:rsid w:val="00C8550F"/>
    <w:rsid w:val="00C85517"/>
    <w:rsid w:val="00C85538"/>
    <w:rsid w:val="00C855D4"/>
    <w:rsid w:val="00C85614"/>
    <w:rsid w:val="00C85624"/>
    <w:rsid w:val="00C85646"/>
    <w:rsid w:val="00C8564B"/>
    <w:rsid w:val="00C85659"/>
    <w:rsid w:val="00C8567B"/>
    <w:rsid w:val="00C856C8"/>
    <w:rsid w:val="00C856DB"/>
    <w:rsid w:val="00C856E3"/>
    <w:rsid w:val="00C8570A"/>
    <w:rsid w:val="00C8570D"/>
    <w:rsid w:val="00C85721"/>
    <w:rsid w:val="00C85722"/>
    <w:rsid w:val="00C85726"/>
    <w:rsid w:val="00C85737"/>
    <w:rsid w:val="00C857C2"/>
    <w:rsid w:val="00C857CC"/>
    <w:rsid w:val="00C857DF"/>
    <w:rsid w:val="00C857E1"/>
    <w:rsid w:val="00C857F5"/>
    <w:rsid w:val="00C857F6"/>
    <w:rsid w:val="00C8583C"/>
    <w:rsid w:val="00C85889"/>
    <w:rsid w:val="00C8598F"/>
    <w:rsid w:val="00C859D7"/>
    <w:rsid w:val="00C85A21"/>
    <w:rsid w:val="00C85A26"/>
    <w:rsid w:val="00C85A42"/>
    <w:rsid w:val="00C85A86"/>
    <w:rsid w:val="00C85A99"/>
    <w:rsid w:val="00C85A9A"/>
    <w:rsid w:val="00C85A9F"/>
    <w:rsid w:val="00C85ABE"/>
    <w:rsid w:val="00C85AC1"/>
    <w:rsid w:val="00C85AD1"/>
    <w:rsid w:val="00C85AD4"/>
    <w:rsid w:val="00C85AEA"/>
    <w:rsid w:val="00C85B85"/>
    <w:rsid w:val="00C85BEB"/>
    <w:rsid w:val="00C85CD4"/>
    <w:rsid w:val="00C85D0A"/>
    <w:rsid w:val="00C85D4E"/>
    <w:rsid w:val="00C85D5B"/>
    <w:rsid w:val="00C85D8E"/>
    <w:rsid w:val="00C85DA9"/>
    <w:rsid w:val="00C85DC6"/>
    <w:rsid w:val="00C85DE1"/>
    <w:rsid w:val="00C85E34"/>
    <w:rsid w:val="00C85E67"/>
    <w:rsid w:val="00C85EA6"/>
    <w:rsid w:val="00C85EA7"/>
    <w:rsid w:val="00C85ED9"/>
    <w:rsid w:val="00C85EE4"/>
    <w:rsid w:val="00C85F4E"/>
    <w:rsid w:val="00C85F84"/>
    <w:rsid w:val="00C85FA0"/>
    <w:rsid w:val="00C85FAA"/>
    <w:rsid w:val="00C85FD1"/>
    <w:rsid w:val="00C85FE0"/>
    <w:rsid w:val="00C85FED"/>
    <w:rsid w:val="00C85FF2"/>
    <w:rsid w:val="00C85FF4"/>
    <w:rsid w:val="00C86015"/>
    <w:rsid w:val="00C86055"/>
    <w:rsid w:val="00C86074"/>
    <w:rsid w:val="00C86090"/>
    <w:rsid w:val="00C86118"/>
    <w:rsid w:val="00C8612B"/>
    <w:rsid w:val="00C8612E"/>
    <w:rsid w:val="00C8615E"/>
    <w:rsid w:val="00C86166"/>
    <w:rsid w:val="00C8616A"/>
    <w:rsid w:val="00C86186"/>
    <w:rsid w:val="00C861AF"/>
    <w:rsid w:val="00C861B1"/>
    <w:rsid w:val="00C861D4"/>
    <w:rsid w:val="00C86216"/>
    <w:rsid w:val="00C8626A"/>
    <w:rsid w:val="00C86294"/>
    <w:rsid w:val="00C862A3"/>
    <w:rsid w:val="00C862B1"/>
    <w:rsid w:val="00C862E2"/>
    <w:rsid w:val="00C862F5"/>
    <w:rsid w:val="00C8631A"/>
    <w:rsid w:val="00C86327"/>
    <w:rsid w:val="00C86343"/>
    <w:rsid w:val="00C86379"/>
    <w:rsid w:val="00C8637A"/>
    <w:rsid w:val="00C8641F"/>
    <w:rsid w:val="00C864AB"/>
    <w:rsid w:val="00C864BB"/>
    <w:rsid w:val="00C864F9"/>
    <w:rsid w:val="00C864FB"/>
    <w:rsid w:val="00C86522"/>
    <w:rsid w:val="00C86525"/>
    <w:rsid w:val="00C86546"/>
    <w:rsid w:val="00C86550"/>
    <w:rsid w:val="00C86557"/>
    <w:rsid w:val="00C86573"/>
    <w:rsid w:val="00C865C9"/>
    <w:rsid w:val="00C865CB"/>
    <w:rsid w:val="00C865E6"/>
    <w:rsid w:val="00C86636"/>
    <w:rsid w:val="00C86652"/>
    <w:rsid w:val="00C86666"/>
    <w:rsid w:val="00C866C2"/>
    <w:rsid w:val="00C866D2"/>
    <w:rsid w:val="00C866D3"/>
    <w:rsid w:val="00C866E9"/>
    <w:rsid w:val="00C867B8"/>
    <w:rsid w:val="00C867CC"/>
    <w:rsid w:val="00C8683E"/>
    <w:rsid w:val="00C86850"/>
    <w:rsid w:val="00C86855"/>
    <w:rsid w:val="00C8685C"/>
    <w:rsid w:val="00C8689A"/>
    <w:rsid w:val="00C868AE"/>
    <w:rsid w:val="00C868B9"/>
    <w:rsid w:val="00C868F5"/>
    <w:rsid w:val="00C8692E"/>
    <w:rsid w:val="00C86985"/>
    <w:rsid w:val="00C8698B"/>
    <w:rsid w:val="00C869A0"/>
    <w:rsid w:val="00C869D2"/>
    <w:rsid w:val="00C869D7"/>
    <w:rsid w:val="00C86A01"/>
    <w:rsid w:val="00C86AD1"/>
    <w:rsid w:val="00C86B03"/>
    <w:rsid w:val="00C86B0A"/>
    <w:rsid w:val="00C86B24"/>
    <w:rsid w:val="00C86B3C"/>
    <w:rsid w:val="00C86B59"/>
    <w:rsid w:val="00C86B69"/>
    <w:rsid w:val="00C86B85"/>
    <w:rsid w:val="00C86B90"/>
    <w:rsid w:val="00C86B92"/>
    <w:rsid w:val="00C86B97"/>
    <w:rsid w:val="00C86BA1"/>
    <w:rsid w:val="00C86BD9"/>
    <w:rsid w:val="00C86BE2"/>
    <w:rsid w:val="00C86BEA"/>
    <w:rsid w:val="00C86C00"/>
    <w:rsid w:val="00C86C16"/>
    <w:rsid w:val="00C86C21"/>
    <w:rsid w:val="00C86D2B"/>
    <w:rsid w:val="00C86D38"/>
    <w:rsid w:val="00C86D46"/>
    <w:rsid w:val="00C86D69"/>
    <w:rsid w:val="00C86D89"/>
    <w:rsid w:val="00C86D9B"/>
    <w:rsid w:val="00C86DC2"/>
    <w:rsid w:val="00C86E32"/>
    <w:rsid w:val="00C86E9E"/>
    <w:rsid w:val="00C86ECC"/>
    <w:rsid w:val="00C86F48"/>
    <w:rsid w:val="00C86F73"/>
    <w:rsid w:val="00C86F74"/>
    <w:rsid w:val="00C86F7A"/>
    <w:rsid w:val="00C86FAA"/>
    <w:rsid w:val="00C86FBD"/>
    <w:rsid w:val="00C86FE7"/>
    <w:rsid w:val="00C87039"/>
    <w:rsid w:val="00C8703E"/>
    <w:rsid w:val="00C8705C"/>
    <w:rsid w:val="00C870A8"/>
    <w:rsid w:val="00C870C1"/>
    <w:rsid w:val="00C870D1"/>
    <w:rsid w:val="00C870FD"/>
    <w:rsid w:val="00C8710A"/>
    <w:rsid w:val="00C87130"/>
    <w:rsid w:val="00C8720F"/>
    <w:rsid w:val="00C8722B"/>
    <w:rsid w:val="00C8724C"/>
    <w:rsid w:val="00C87253"/>
    <w:rsid w:val="00C872C7"/>
    <w:rsid w:val="00C87301"/>
    <w:rsid w:val="00C87327"/>
    <w:rsid w:val="00C87355"/>
    <w:rsid w:val="00C8737A"/>
    <w:rsid w:val="00C87390"/>
    <w:rsid w:val="00C873C4"/>
    <w:rsid w:val="00C873F6"/>
    <w:rsid w:val="00C8740A"/>
    <w:rsid w:val="00C87439"/>
    <w:rsid w:val="00C8746E"/>
    <w:rsid w:val="00C874C1"/>
    <w:rsid w:val="00C874C4"/>
    <w:rsid w:val="00C874D5"/>
    <w:rsid w:val="00C87502"/>
    <w:rsid w:val="00C8750E"/>
    <w:rsid w:val="00C87517"/>
    <w:rsid w:val="00C87556"/>
    <w:rsid w:val="00C87575"/>
    <w:rsid w:val="00C8757D"/>
    <w:rsid w:val="00C87592"/>
    <w:rsid w:val="00C8759A"/>
    <w:rsid w:val="00C875CA"/>
    <w:rsid w:val="00C8761D"/>
    <w:rsid w:val="00C8761E"/>
    <w:rsid w:val="00C87636"/>
    <w:rsid w:val="00C87650"/>
    <w:rsid w:val="00C87671"/>
    <w:rsid w:val="00C8767B"/>
    <w:rsid w:val="00C87695"/>
    <w:rsid w:val="00C876A3"/>
    <w:rsid w:val="00C876BC"/>
    <w:rsid w:val="00C876DA"/>
    <w:rsid w:val="00C876F2"/>
    <w:rsid w:val="00C876F4"/>
    <w:rsid w:val="00C876F9"/>
    <w:rsid w:val="00C8770A"/>
    <w:rsid w:val="00C87741"/>
    <w:rsid w:val="00C8774B"/>
    <w:rsid w:val="00C877A4"/>
    <w:rsid w:val="00C877A9"/>
    <w:rsid w:val="00C877C0"/>
    <w:rsid w:val="00C87800"/>
    <w:rsid w:val="00C878BD"/>
    <w:rsid w:val="00C878CB"/>
    <w:rsid w:val="00C87942"/>
    <w:rsid w:val="00C8794F"/>
    <w:rsid w:val="00C87964"/>
    <w:rsid w:val="00C87A35"/>
    <w:rsid w:val="00C87A50"/>
    <w:rsid w:val="00C87ADC"/>
    <w:rsid w:val="00C87B0F"/>
    <w:rsid w:val="00C87B1B"/>
    <w:rsid w:val="00C87B46"/>
    <w:rsid w:val="00C87B84"/>
    <w:rsid w:val="00C87B93"/>
    <w:rsid w:val="00C87BD3"/>
    <w:rsid w:val="00C87C36"/>
    <w:rsid w:val="00C87C42"/>
    <w:rsid w:val="00C87C5B"/>
    <w:rsid w:val="00C87C68"/>
    <w:rsid w:val="00C87C70"/>
    <w:rsid w:val="00C87C77"/>
    <w:rsid w:val="00C87C7A"/>
    <w:rsid w:val="00C87CA9"/>
    <w:rsid w:val="00C87CC6"/>
    <w:rsid w:val="00C87CCF"/>
    <w:rsid w:val="00C87CE2"/>
    <w:rsid w:val="00C87D08"/>
    <w:rsid w:val="00C87D25"/>
    <w:rsid w:val="00C87D3A"/>
    <w:rsid w:val="00C87D5A"/>
    <w:rsid w:val="00C87D74"/>
    <w:rsid w:val="00C87D86"/>
    <w:rsid w:val="00C87DC3"/>
    <w:rsid w:val="00C87DE0"/>
    <w:rsid w:val="00C87DE5"/>
    <w:rsid w:val="00C87E26"/>
    <w:rsid w:val="00C87EA7"/>
    <w:rsid w:val="00C87F0E"/>
    <w:rsid w:val="00C87F6B"/>
    <w:rsid w:val="00C87FA3"/>
    <w:rsid w:val="00C90019"/>
    <w:rsid w:val="00C90026"/>
    <w:rsid w:val="00C90040"/>
    <w:rsid w:val="00C9005F"/>
    <w:rsid w:val="00C900B4"/>
    <w:rsid w:val="00C900C3"/>
    <w:rsid w:val="00C900D5"/>
    <w:rsid w:val="00C900FC"/>
    <w:rsid w:val="00C90111"/>
    <w:rsid w:val="00C90147"/>
    <w:rsid w:val="00C90156"/>
    <w:rsid w:val="00C90165"/>
    <w:rsid w:val="00C9018A"/>
    <w:rsid w:val="00C9018C"/>
    <w:rsid w:val="00C90196"/>
    <w:rsid w:val="00C901E5"/>
    <w:rsid w:val="00C9024C"/>
    <w:rsid w:val="00C90256"/>
    <w:rsid w:val="00C9025E"/>
    <w:rsid w:val="00C902C9"/>
    <w:rsid w:val="00C902D0"/>
    <w:rsid w:val="00C90301"/>
    <w:rsid w:val="00C90309"/>
    <w:rsid w:val="00C9037E"/>
    <w:rsid w:val="00C903CA"/>
    <w:rsid w:val="00C903D0"/>
    <w:rsid w:val="00C903DE"/>
    <w:rsid w:val="00C9040B"/>
    <w:rsid w:val="00C90433"/>
    <w:rsid w:val="00C90449"/>
    <w:rsid w:val="00C9045D"/>
    <w:rsid w:val="00C9047C"/>
    <w:rsid w:val="00C9048B"/>
    <w:rsid w:val="00C90494"/>
    <w:rsid w:val="00C904E7"/>
    <w:rsid w:val="00C904ED"/>
    <w:rsid w:val="00C90509"/>
    <w:rsid w:val="00C9050C"/>
    <w:rsid w:val="00C9054A"/>
    <w:rsid w:val="00C90560"/>
    <w:rsid w:val="00C905D0"/>
    <w:rsid w:val="00C905D2"/>
    <w:rsid w:val="00C905D8"/>
    <w:rsid w:val="00C90661"/>
    <w:rsid w:val="00C906A6"/>
    <w:rsid w:val="00C906C0"/>
    <w:rsid w:val="00C906C1"/>
    <w:rsid w:val="00C906E0"/>
    <w:rsid w:val="00C906E5"/>
    <w:rsid w:val="00C906FA"/>
    <w:rsid w:val="00C9070D"/>
    <w:rsid w:val="00C90720"/>
    <w:rsid w:val="00C90748"/>
    <w:rsid w:val="00C907EE"/>
    <w:rsid w:val="00C90840"/>
    <w:rsid w:val="00C9086E"/>
    <w:rsid w:val="00C90881"/>
    <w:rsid w:val="00C9089A"/>
    <w:rsid w:val="00C908CB"/>
    <w:rsid w:val="00C908E5"/>
    <w:rsid w:val="00C908F5"/>
    <w:rsid w:val="00C90915"/>
    <w:rsid w:val="00C9093F"/>
    <w:rsid w:val="00C90965"/>
    <w:rsid w:val="00C9099D"/>
    <w:rsid w:val="00C909B5"/>
    <w:rsid w:val="00C909DC"/>
    <w:rsid w:val="00C909DE"/>
    <w:rsid w:val="00C90A10"/>
    <w:rsid w:val="00C90A1A"/>
    <w:rsid w:val="00C90A7E"/>
    <w:rsid w:val="00C90AC6"/>
    <w:rsid w:val="00C90ACB"/>
    <w:rsid w:val="00C90B0C"/>
    <w:rsid w:val="00C90B3E"/>
    <w:rsid w:val="00C90B6E"/>
    <w:rsid w:val="00C90B95"/>
    <w:rsid w:val="00C90BD0"/>
    <w:rsid w:val="00C90BFC"/>
    <w:rsid w:val="00C90C55"/>
    <w:rsid w:val="00C90C8F"/>
    <w:rsid w:val="00C90D2C"/>
    <w:rsid w:val="00C90D92"/>
    <w:rsid w:val="00C90E42"/>
    <w:rsid w:val="00C90E60"/>
    <w:rsid w:val="00C90E80"/>
    <w:rsid w:val="00C90E85"/>
    <w:rsid w:val="00C90E99"/>
    <w:rsid w:val="00C90ED2"/>
    <w:rsid w:val="00C90EDE"/>
    <w:rsid w:val="00C90EE7"/>
    <w:rsid w:val="00C90F10"/>
    <w:rsid w:val="00C90F59"/>
    <w:rsid w:val="00C90F74"/>
    <w:rsid w:val="00C90F9D"/>
    <w:rsid w:val="00C90FA9"/>
    <w:rsid w:val="00C90FB0"/>
    <w:rsid w:val="00C90FD5"/>
    <w:rsid w:val="00C90FDE"/>
    <w:rsid w:val="00C90FF6"/>
    <w:rsid w:val="00C90FFA"/>
    <w:rsid w:val="00C91007"/>
    <w:rsid w:val="00C91009"/>
    <w:rsid w:val="00C91101"/>
    <w:rsid w:val="00C9113A"/>
    <w:rsid w:val="00C91151"/>
    <w:rsid w:val="00C91182"/>
    <w:rsid w:val="00C911A6"/>
    <w:rsid w:val="00C911C2"/>
    <w:rsid w:val="00C911EC"/>
    <w:rsid w:val="00C911F2"/>
    <w:rsid w:val="00C911FA"/>
    <w:rsid w:val="00C91209"/>
    <w:rsid w:val="00C9122A"/>
    <w:rsid w:val="00C9122D"/>
    <w:rsid w:val="00C9122F"/>
    <w:rsid w:val="00C91239"/>
    <w:rsid w:val="00C91242"/>
    <w:rsid w:val="00C9125C"/>
    <w:rsid w:val="00C91281"/>
    <w:rsid w:val="00C912AB"/>
    <w:rsid w:val="00C912BF"/>
    <w:rsid w:val="00C912C2"/>
    <w:rsid w:val="00C912E5"/>
    <w:rsid w:val="00C912E7"/>
    <w:rsid w:val="00C91334"/>
    <w:rsid w:val="00C91344"/>
    <w:rsid w:val="00C9134A"/>
    <w:rsid w:val="00C91397"/>
    <w:rsid w:val="00C913B1"/>
    <w:rsid w:val="00C913B4"/>
    <w:rsid w:val="00C913BA"/>
    <w:rsid w:val="00C91420"/>
    <w:rsid w:val="00C91435"/>
    <w:rsid w:val="00C91449"/>
    <w:rsid w:val="00C91490"/>
    <w:rsid w:val="00C91495"/>
    <w:rsid w:val="00C9149A"/>
    <w:rsid w:val="00C914D1"/>
    <w:rsid w:val="00C914EC"/>
    <w:rsid w:val="00C91524"/>
    <w:rsid w:val="00C91561"/>
    <w:rsid w:val="00C91609"/>
    <w:rsid w:val="00C91618"/>
    <w:rsid w:val="00C91636"/>
    <w:rsid w:val="00C916C4"/>
    <w:rsid w:val="00C916C8"/>
    <w:rsid w:val="00C916D1"/>
    <w:rsid w:val="00C916EC"/>
    <w:rsid w:val="00C91752"/>
    <w:rsid w:val="00C9179A"/>
    <w:rsid w:val="00C917B4"/>
    <w:rsid w:val="00C91809"/>
    <w:rsid w:val="00C91810"/>
    <w:rsid w:val="00C9182A"/>
    <w:rsid w:val="00C9187E"/>
    <w:rsid w:val="00C9188F"/>
    <w:rsid w:val="00C918A3"/>
    <w:rsid w:val="00C918DC"/>
    <w:rsid w:val="00C9190F"/>
    <w:rsid w:val="00C9191A"/>
    <w:rsid w:val="00C91942"/>
    <w:rsid w:val="00C91979"/>
    <w:rsid w:val="00C91997"/>
    <w:rsid w:val="00C9199A"/>
    <w:rsid w:val="00C919E0"/>
    <w:rsid w:val="00C919F6"/>
    <w:rsid w:val="00C91A46"/>
    <w:rsid w:val="00C91A8A"/>
    <w:rsid w:val="00C91ABC"/>
    <w:rsid w:val="00C91ACF"/>
    <w:rsid w:val="00C91AF8"/>
    <w:rsid w:val="00C91B8C"/>
    <w:rsid w:val="00C91B91"/>
    <w:rsid w:val="00C91BA8"/>
    <w:rsid w:val="00C91BDF"/>
    <w:rsid w:val="00C91C26"/>
    <w:rsid w:val="00C91C34"/>
    <w:rsid w:val="00C91C5B"/>
    <w:rsid w:val="00C91CC5"/>
    <w:rsid w:val="00C91CE7"/>
    <w:rsid w:val="00C91CFD"/>
    <w:rsid w:val="00C91D08"/>
    <w:rsid w:val="00C91D1B"/>
    <w:rsid w:val="00C91D32"/>
    <w:rsid w:val="00C91D70"/>
    <w:rsid w:val="00C91DAF"/>
    <w:rsid w:val="00C91DF2"/>
    <w:rsid w:val="00C91E01"/>
    <w:rsid w:val="00C91E2E"/>
    <w:rsid w:val="00C91E3A"/>
    <w:rsid w:val="00C91E63"/>
    <w:rsid w:val="00C91E70"/>
    <w:rsid w:val="00C91ED8"/>
    <w:rsid w:val="00C91EF4"/>
    <w:rsid w:val="00C91EFD"/>
    <w:rsid w:val="00C91F04"/>
    <w:rsid w:val="00C91F0D"/>
    <w:rsid w:val="00C91F23"/>
    <w:rsid w:val="00C91F51"/>
    <w:rsid w:val="00C91F70"/>
    <w:rsid w:val="00C91F73"/>
    <w:rsid w:val="00C91FDF"/>
    <w:rsid w:val="00C91FE5"/>
    <w:rsid w:val="00C9208D"/>
    <w:rsid w:val="00C920A4"/>
    <w:rsid w:val="00C920F1"/>
    <w:rsid w:val="00C92112"/>
    <w:rsid w:val="00C9212D"/>
    <w:rsid w:val="00C92153"/>
    <w:rsid w:val="00C92171"/>
    <w:rsid w:val="00C92176"/>
    <w:rsid w:val="00C921A4"/>
    <w:rsid w:val="00C921E0"/>
    <w:rsid w:val="00C9222D"/>
    <w:rsid w:val="00C92239"/>
    <w:rsid w:val="00C92256"/>
    <w:rsid w:val="00C9228B"/>
    <w:rsid w:val="00C922A6"/>
    <w:rsid w:val="00C922CB"/>
    <w:rsid w:val="00C922DA"/>
    <w:rsid w:val="00C9230F"/>
    <w:rsid w:val="00C9232B"/>
    <w:rsid w:val="00C92335"/>
    <w:rsid w:val="00C9239E"/>
    <w:rsid w:val="00C923DC"/>
    <w:rsid w:val="00C923E3"/>
    <w:rsid w:val="00C92407"/>
    <w:rsid w:val="00C9240A"/>
    <w:rsid w:val="00C9240B"/>
    <w:rsid w:val="00C9249D"/>
    <w:rsid w:val="00C924DE"/>
    <w:rsid w:val="00C924EA"/>
    <w:rsid w:val="00C925A2"/>
    <w:rsid w:val="00C925A4"/>
    <w:rsid w:val="00C925C7"/>
    <w:rsid w:val="00C925C9"/>
    <w:rsid w:val="00C925EF"/>
    <w:rsid w:val="00C925FC"/>
    <w:rsid w:val="00C9262C"/>
    <w:rsid w:val="00C92674"/>
    <w:rsid w:val="00C92687"/>
    <w:rsid w:val="00C92696"/>
    <w:rsid w:val="00C926B3"/>
    <w:rsid w:val="00C926B8"/>
    <w:rsid w:val="00C926C1"/>
    <w:rsid w:val="00C9270A"/>
    <w:rsid w:val="00C92717"/>
    <w:rsid w:val="00C92733"/>
    <w:rsid w:val="00C92787"/>
    <w:rsid w:val="00C92789"/>
    <w:rsid w:val="00C927CA"/>
    <w:rsid w:val="00C92809"/>
    <w:rsid w:val="00C928F7"/>
    <w:rsid w:val="00C92905"/>
    <w:rsid w:val="00C92922"/>
    <w:rsid w:val="00C92936"/>
    <w:rsid w:val="00C9294E"/>
    <w:rsid w:val="00C9297D"/>
    <w:rsid w:val="00C92995"/>
    <w:rsid w:val="00C929A7"/>
    <w:rsid w:val="00C929BD"/>
    <w:rsid w:val="00C929F3"/>
    <w:rsid w:val="00C92A12"/>
    <w:rsid w:val="00C92A39"/>
    <w:rsid w:val="00C92A49"/>
    <w:rsid w:val="00C92A90"/>
    <w:rsid w:val="00C92B33"/>
    <w:rsid w:val="00C92B76"/>
    <w:rsid w:val="00C92B91"/>
    <w:rsid w:val="00C92B9F"/>
    <w:rsid w:val="00C92BD4"/>
    <w:rsid w:val="00C92C10"/>
    <w:rsid w:val="00C92C6F"/>
    <w:rsid w:val="00C92C72"/>
    <w:rsid w:val="00C92C7E"/>
    <w:rsid w:val="00C92CD8"/>
    <w:rsid w:val="00C92CFA"/>
    <w:rsid w:val="00C92D0A"/>
    <w:rsid w:val="00C92D2C"/>
    <w:rsid w:val="00C92D69"/>
    <w:rsid w:val="00C92D6B"/>
    <w:rsid w:val="00C92DC1"/>
    <w:rsid w:val="00C92DD2"/>
    <w:rsid w:val="00C92DD8"/>
    <w:rsid w:val="00C92E71"/>
    <w:rsid w:val="00C92EA8"/>
    <w:rsid w:val="00C92EAE"/>
    <w:rsid w:val="00C92EAF"/>
    <w:rsid w:val="00C92F14"/>
    <w:rsid w:val="00C92F30"/>
    <w:rsid w:val="00C92F5A"/>
    <w:rsid w:val="00C92FDB"/>
    <w:rsid w:val="00C93005"/>
    <w:rsid w:val="00C93077"/>
    <w:rsid w:val="00C930A6"/>
    <w:rsid w:val="00C930C0"/>
    <w:rsid w:val="00C9310C"/>
    <w:rsid w:val="00C9314D"/>
    <w:rsid w:val="00C931A1"/>
    <w:rsid w:val="00C931B9"/>
    <w:rsid w:val="00C931FF"/>
    <w:rsid w:val="00C93215"/>
    <w:rsid w:val="00C93220"/>
    <w:rsid w:val="00C93230"/>
    <w:rsid w:val="00C93259"/>
    <w:rsid w:val="00C932AB"/>
    <w:rsid w:val="00C932C1"/>
    <w:rsid w:val="00C932FC"/>
    <w:rsid w:val="00C9331A"/>
    <w:rsid w:val="00C9331F"/>
    <w:rsid w:val="00C9333A"/>
    <w:rsid w:val="00C93340"/>
    <w:rsid w:val="00C9334D"/>
    <w:rsid w:val="00C93360"/>
    <w:rsid w:val="00C93377"/>
    <w:rsid w:val="00C933C9"/>
    <w:rsid w:val="00C93414"/>
    <w:rsid w:val="00C9341E"/>
    <w:rsid w:val="00C934A9"/>
    <w:rsid w:val="00C934B2"/>
    <w:rsid w:val="00C934B3"/>
    <w:rsid w:val="00C934C3"/>
    <w:rsid w:val="00C934D9"/>
    <w:rsid w:val="00C9353D"/>
    <w:rsid w:val="00C93540"/>
    <w:rsid w:val="00C9356C"/>
    <w:rsid w:val="00C9356E"/>
    <w:rsid w:val="00C9357C"/>
    <w:rsid w:val="00C9357E"/>
    <w:rsid w:val="00C935C4"/>
    <w:rsid w:val="00C935D2"/>
    <w:rsid w:val="00C935FE"/>
    <w:rsid w:val="00C93628"/>
    <w:rsid w:val="00C936B2"/>
    <w:rsid w:val="00C936B7"/>
    <w:rsid w:val="00C936C1"/>
    <w:rsid w:val="00C9370E"/>
    <w:rsid w:val="00C9370F"/>
    <w:rsid w:val="00C9371D"/>
    <w:rsid w:val="00C93720"/>
    <w:rsid w:val="00C93751"/>
    <w:rsid w:val="00C93799"/>
    <w:rsid w:val="00C9379F"/>
    <w:rsid w:val="00C937B4"/>
    <w:rsid w:val="00C937BC"/>
    <w:rsid w:val="00C937E6"/>
    <w:rsid w:val="00C93802"/>
    <w:rsid w:val="00C93808"/>
    <w:rsid w:val="00C93812"/>
    <w:rsid w:val="00C9386E"/>
    <w:rsid w:val="00C93870"/>
    <w:rsid w:val="00C938B8"/>
    <w:rsid w:val="00C938D5"/>
    <w:rsid w:val="00C93920"/>
    <w:rsid w:val="00C9392D"/>
    <w:rsid w:val="00C93951"/>
    <w:rsid w:val="00C93986"/>
    <w:rsid w:val="00C9399E"/>
    <w:rsid w:val="00C93A1F"/>
    <w:rsid w:val="00C93A28"/>
    <w:rsid w:val="00C93A35"/>
    <w:rsid w:val="00C93A3F"/>
    <w:rsid w:val="00C93A89"/>
    <w:rsid w:val="00C93AA5"/>
    <w:rsid w:val="00C93AB5"/>
    <w:rsid w:val="00C93B1E"/>
    <w:rsid w:val="00C93B4E"/>
    <w:rsid w:val="00C93B50"/>
    <w:rsid w:val="00C93B5D"/>
    <w:rsid w:val="00C93B88"/>
    <w:rsid w:val="00C93BEA"/>
    <w:rsid w:val="00C93C47"/>
    <w:rsid w:val="00C93C80"/>
    <w:rsid w:val="00C93D18"/>
    <w:rsid w:val="00C93D9A"/>
    <w:rsid w:val="00C93DBF"/>
    <w:rsid w:val="00C93DE3"/>
    <w:rsid w:val="00C93E13"/>
    <w:rsid w:val="00C93E4C"/>
    <w:rsid w:val="00C93E4E"/>
    <w:rsid w:val="00C93E5C"/>
    <w:rsid w:val="00C93EC0"/>
    <w:rsid w:val="00C93EC9"/>
    <w:rsid w:val="00C93ED0"/>
    <w:rsid w:val="00C93F2E"/>
    <w:rsid w:val="00C93F36"/>
    <w:rsid w:val="00C93F3F"/>
    <w:rsid w:val="00C93F45"/>
    <w:rsid w:val="00C93F62"/>
    <w:rsid w:val="00C93F75"/>
    <w:rsid w:val="00C93F96"/>
    <w:rsid w:val="00C93FB6"/>
    <w:rsid w:val="00C93FB9"/>
    <w:rsid w:val="00C93FDD"/>
    <w:rsid w:val="00C94028"/>
    <w:rsid w:val="00C9402D"/>
    <w:rsid w:val="00C9402F"/>
    <w:rsid w:val="00C94035"/>
    <w:rsid w:val="00C9404F"/>
    <w:rsid w:val="00C940E7"/>
    <w:rsid w:val="00C9410A"/>
    <w:rsid w:val="00C94127"/>
    <w:rsid w:val="00C94162"/>
    <w:rsid w:val="00C94178"/>
    <w:rsid w:val="00C94184"/>
    <w:rsid w:val="00C9419E"/>
    <w:rsid w:val="00C941AC"/>
    <w:rsid w:val="00C941B1"/>
    <w:rsid w:val="00C941C9"/>
    <w:rsid w:val="00C941FE"/>
    <w:rsid w:val="00C94230"/>
    <w:rsid w:val="00C94269"/>
    <w:rsid w:val="00C94279"/>
    <w:rsid w:val="00C9427A"/>
    <w:rsid w:val="00C9429D"/>
    <w:rsid w:val="00C942D3"/>
    <w:rsid w:val="00C942FD"/>
    <w:rsid w:val="00C94308"/>
    <w:rsid w:val="00C94313"/>
    <w:rsid w:val="00C9436A"/>
    <w:rsid w:val="00C9437A"/>
    <w:rsid w:val="00C94380"/>
    <w:rsid w:val="00C94382"/>
    <w:rsid w:val="00C94387"/>
    <w:rsid w:val="00C943F2"/>
    <w:rsid w:val="00C943F4"/>
    <w:rsid w:val="00C9443E"/>
    <w:rsid w:val="00C94445"/>
    <w:rsid w:val="00C94481"/>
    <w:rsid w:val="00C94488"/>
    <w:rsid w:val="00C944C0"/>
    <w:rsid w:val="00C944C2"/>
    <w:rsid w:val="00C944F1"/>
    <w:rsid w:val="00C94513"/>
    <w:rsid w:val="00C94524"/>
    <w:rsid w:val="00C945B6"/>
    <w:rsid w:val="00C945DF"/>
    <w:rsid w:val="00C945E1"/>
    <w:rsid w:val="00C945E6"/>
    <w:rsid w:val="00C94624"/>
    <w:rsid w:val="00C94649"/>
    <w:rsid w:val="00C94660"/>
    <w:rsid w:val="00C94661"/>
    <w:rsid w:val="00C94678"/>
    <w:rsid w:val="00C9468C"/>
    <w:rsid w:val="00C94690"/>
    <w:rsid w:val="00C94694"/>
    <w:rsid w:val="00C946BC"/>
    <w:rsid w:val="00C946F5"/>
    <w:rsid w:val="00C94728"/>
    <w:rsid w:val="00C94753"/>
    <w:rsid w:val="00C9475B"/>
    <w:rsid w:val="00C94774"/>
    <w:rsid w:val="00C94797"/>
    <w:rsid w:val="00C9479E"/>
    <w:rsid w:val="00C947BC"/>
    <w:rsid w:val="00C947C3"/>
    <w:rsid w:val="00C947E2"/>
    <w:rsid w:val="00C94838"/>
    <w:rsid w:val="00C94877"/>
    <w:rsid w:val="00C948A9"/>
    <w:rsid w:val="00C948CD"/>
    <w:rsid w:val="00C948E8"/>
    <w:rsid w:val="00C9496D"/>
    <w:rsid w:val="00C94971"/>
    <w:rsid w:val="00C94978"/>
    <w:rsid w:val="00C949A2"/>
    <w:rsid w:val="00C949B2"/>
    <w:rsid w:val="00C949CE"/>
    <w:rsid w:val="00C949E0"/>
    <w:rsid w:val="00C949F7"/>
    <w:rsid w:val="00C94A18"/>
    <w:rsid w:val="00C94AC6"/>
    <w:rsid w:val="00C94B1C"/>
    <w:rsid w:val="00C94B3C"/>
    <w:rsid w:val="00C94B51"/>
    <w:rsid w:val="00C94B7D"/>
    <w:rsid w:val="00C94B8F"/>
    <w:rsid w:val="00C94B92"/>
    <w:rsid w:val="00C94BAD"/>
    <w:rsid w:val="00C94BD0"/>
    <w:rsid w:val="00C94C4B"/>
    <w:rsid w:val="00C94C6C"/>
    <w:rsid w:val="00C94CBF"/>
    <w:rsid w:val="00C94CCF"/>
    <w:rsid w:val="00C94CDB"/>
    <w:rsid w:val="00C94CDF"/>
    <w:rsid w:val="00C94CFB"/>
    <w:rsid w:val="00C94D23"/>
    <w:rsid w:val="00C94D2E"/>
    <w:rsid w:val="00C94D41"/>
    <w:rsid w:val="00C94D56"/>
    <w:rsid w:val="00C94D62"/>
    <w:rsid w:val="00C94D63"/>
    <w:rsid w:val="00C94D78"/>
    <w:rsid w:val="00C94DA8"/>
    <w:rsid w:val="00C94DC4"/>
    <w:rsid w:val="00C94DE4"/>
    <w:rsid w:val="00C94DF4"/>
    <w:rsid w:val="00C94E14"/>
    <w:rsid w:val="00C94E1D"/>
    <w:rsid w:val="00C94E4C"/>
    <w:rsid w:val="00C94E55"/>
    <w:rsid w:val="00C94E57"/>
    <w:rsid w:val="00C94E58"/>
    <w:rsid w:val="00C94E60"/>
    <w:rsid w:val="00C94E84"/>
    <w:rsid w:val="00C94EB4"/>
    <w:rsid w:val="00C94ED3"/>
    <w:rsid w:val="00C94ED4"/>
    <w:rsid w:val="00C94ED8"/>
    <w:rsid w:val="00C94EDF"/>
    <w:rsid w:val="00C94EFE"/>
    <w:rsid w:val="00C94F88"/>
    <w:rsid w:val="00C94FA3"/>
    <w:rsid w:val="00C94FCE"/>
    <w:rsid w:val="00C94FF9"/>
    <w:rsid w:val="00C95034"/>
    <w:rsid w:val="00C95040"/>
    <w:rsid w:val="00C95079"/>
    <w:rsid w:val="00C95089"/>
    <w:rsid w:val="00C950AB"/>
    <w:rsid w:val="00C950D4"/>
    <w:rsid w:val="00C950F6"/>
    <w:rsid w:val="00C95165"/>
    <w:rsid w:val="00C95176"/>
    <w:rsid w:val="00C95184"/>
    <w:rsid w:val="00C951C6"/>
    <w:rsid w:val="00C951D4"/>
    <w:rsid w:val="00C95211"/>
    <w:rsid w:val="00C9521A"/>
    <w:rsid w:val="00C952EF"/>
    <w:rsid w:val="00C95319"/>
    <w:rsid w:val="00C95332"/>
    <w:rsid w:val="00C95334"/>
    <w:rsid w:val="00C9533A"/>
    <w:rsid w:val="00C953EF"/>
    <w:rsid w:val="00C954A3"/>
    <w:rsid w:val="00C954D0"/>
    <w:rsid w:val="00C95502"/>
    <w:rsid w:val="00C95518"/>
    <w:rsid w:val="00C9556C"/>
    <w:rsid w:val="00C955AB"/>
    <w:rsid w:val="00C955C8"/>
    <w:rsid w:val="00C955D3"/>
    <w:rsid w:val="00C9565C"/>
    <w:rsid w:val="00C95679"/>
    <w:rsid w:val="00C95698"/>
    <w:rsid w:val="00C956A3"/>
    <w:rsid w:val="00C956AE"/>
    <w:rsid w:val="00C95701"/>
    <w:rsid w:val="00C9570E"/>
    <w:rsid w:val="00C95719"/>
    <w:rsid w:val="00C9572B"/>
    <w:rsid w:val="00C95753"/>
    <w:rsid w:val="00C95756"/>
    <w:rsid w:val="00C9575C"/>
    <w:rsid w:val="00C95779"/>
    <w:rsid w:val="00C957A1"/>
    <w:rsid w:val="00C957F3"/>
    <w:rsid w:val="00C95817"/>
    <w:rsid w:val="00C95818"/>
    <w:rsid w:val="00C95825"/>
    <w:rsid w:val="00C9584E"/>
    <w:rsid w:val="00C9586E"/>
    <w:rsid w:val="00C958E0"/>
    <w:rsid w:val="00C95912"/>
    <w:rsid w:val="00C95915"/>
    <w:rsid w:val="00C95918"/>
    <w:rsid w:val="00C95950"/>
    <w:rsid w:val="00C95978"/>
    <w:rsid w:val="00C9599A"/>
    <w:rsid w:val="00C959A8"/>
    <w:rsid w:val="00C959DD"/>
    <w:rsid w:val="00C95A00"/>
    <w:rsid w:val="00C95A1A"/>
    <w:rsid w:val="00C95A1B"/>
    <w:rsid w:val="00C95A23"/>
    <w:rsid w:val="00C95A4B"/>
    <w:rsid w:val="00C95AA8"/>
    <w:rsid w:val="00C95AB6"/>
    <w:rsid w:val="00C95B06"/>
    <w:rsid w:val="00C95B55"/>
    <w:rsid w:val="00C95BDD"/>
    <w:rsid w:val="00C95BEF"/>
    <w:rsid w:val="00C95BF6"/>
    <w:rsid w:val="00C95C21"/>
    <w:rsid w:val="00C95C40"/>
    <w:rsid w:val="00C95C6D"/>
    <w:rsid w:val="00C95C9D"/>
    <w:rsid w:val="00C95CB9"/>
    <w:rsid w:val="00C95CDD"/>
    <w:rsid w:val="00C95CE3"/>
    <w:rsid w:val="00C95CE8"/>
    <w:rsid w:val="00C95D04"/>
    <w:rsid w:val="00C95D27"/>
    <w:rsid w:val="00C95D39"/>
    <w:rsid w:val="00C95D64"/>
    <w:rsid w:val="00C95D88"/>
    <w:rsid w:val="00C95DCF"/>
    <w:rsid w:val="00C95DFE"/>
    <w:rsid w:val="00C95E1B"/>
    <w:rsid w:val="00C95EA7"/>
    <w:rsid w:val="00C95EA9"/>
    <w:rsid w:val="00C95EBC"/>
    <w:rsid w:val="00C95EE3"/>
    <w:rsid w:val="00C95EE9"/>
    <w:rsid w:val="00C95F1E"/>
    <w:rsid w:val="00C95FD4"/>
    <w:rsid w:val="00C95FFA"/>
    <w:rsid w:val="00C96007"/>
    <w:rsid w:val="00C96043"/>
    <w:rsid w:val="00C96066"/>
    <w:rsid w:val="00C96079"/>
    <w:rsid w:val="00C9607F"/>
    <w:rsid w:val="00C960AB"/>
    <w:rsid w:val="00C960F8"/>
    <w:rsid w:val="00C96144"/>
    <w:rsid w:val="00C96167"/>
    <w:rsid w:val="00C96185"/>
    <w:rsid w:val="00C9621D"/>
    <w:rsid w:val="00C96234"/>
    <w:rsid w:val="00C96263"/>
    <w:rsid w:val="00C96273"/>
    <w:rsid w:val="00C96296"/>
    <w:rsid w:val="00C962CE"/>
    <w:rsid w:val="00C962E4"/>
    <w:rsid w:val="00C96302"/>
    <w:rsid w:val="00C9632A"/>
    <w:rsid w:val="00C96390"/>
    <w:rsid w:val="00C96398"/>
    <w:rsid w:val="00C963CC"/>
    <w:rsid w:val="00C963E8"/>
    <w:rsid w:val="00C963F9"/>
    <w:rsid w:val="00C963FC"/>
    <w:rsid w:val="00C96424"/>
    <w:rsid w:val="00C9648C"/>
    <w:rsid w:val="00C964D2"/>
    <w:rsid w:val="00C964F0"/>
    <w:rsid w:val="00C96521"/>
    <w:rsid w:val="00C9655D"/>
    <w:rsid w:val="00C96568"/>
    <w:rsid w:val="00C965BF"/>
    <w:rsid w:val="00C9661E"/>
    <w:rsid w:val="00C96625"/>
    <w:rsid w:val="00C96641"/>
    <w:rsid w:val="00C96660"/>
    <w:rsid w:val="00C96664"/>
    <w:rsid w:val="00C96692"/>
    <w:rsid w:val="00C966CD"/>
    <w:rsid w:val="00C966E4"/>
    <w:rsid w:val="00C96718"/>
    <w:rsid w:val="00C96749"/>
    <w:rsid w:val="00C96772"/>
    <w:rsid w:val="00C96796"/>
    <w:rsid w:val="00C96802"/>
    <w:rsid w:val="00C96823"/>
    <w:rsid w:val="00C9683F"/>
    <w:rsid w:val="00C9688C"/>
    <w:rsid w:val="00C968BF"/>
    <w:rsid w:val="00C968CB"/>
    <w:rsid w:val="00C9690D"/>
    <w:rsid w:val="00C96925"/>
    <w:rsid w:val="00C9692A"/>
    <w:rsid w:val="00C96936"/>
    <w:rsid w:val="00C96970"/>
    <w:rsid w:val="00C9697E"/>
    <w:rsid w:val="00C9699B"/>
    <w:rsid w:val="00C969A5"/>
    <w:rsid w:val="00C969A9"/>
    <w:rsid w:val="00C969C8"/>
    <w:rsid w:val="00C969D6"/>
    <w:rsid w:val="00C96A88"/>
    <w:rsid w:val="00C96B60"/>
    <w:rsid w:val="00C96BCD"/>
    <w:rsid w:val="00C96BFE"/>
    <w:rsid w:val="00C96C10"/>
    <w:rsid w:val="00C96C57"/>
    <w:rsid w:val="00C96C66"/>
    <w:rsid w:val="00C96CF7"/>
    <w:rsid w:val="00C96CFA"/>
    <w:rsid w:val="00C96D20"/>
    <w:rsid w:val="00C96D2C"/>
    <w:rsid w:val="00C96D37"/>
    <w:rsid w:val="00C96D6E"/>
    <w:rsid w:val="00C96D7E"/>
    <w:rsid w:val="00C96D90"/>
    <w:rsid w:val="00C96D9B"/>
    <w:rsid w:val="00C96DC1"/>
    <w:rsid w:val="00C96DFA"/>
    <w:rsid w:val="00C96E3E"/>
    <w:rsid w:val="00C96E98"/>
    <w:rsid w:val="00C96EBE"/>
    <w:rsid w:val="00C96EFC"/>
    <w:rsid w:val="00C96F08"/>
    <w:rsid w:val="00C96F3F"/>
    <w:rsid w:val="00C96FAD"/>
    <w:rsid w:val="00C96FB7"/>
    <w:rsid w:val="00C96FBA"/>
    <w:rsid w:val="00C97017"/>
    <w:rsid w:val="00C9703E"/>
    <w:rsid w:val="00C9703F"/>
    <w:rsid w:val="00C97098"/>
    <w:rsid w:val="00C970C4"/>
    <w:rsid w:val="00C970D7"/>
    <w:rsid w:val="00C971B7"/>
    <w:rsid w:val="00C971C6"/>
    <w:rsid w:val="00C971D4"/>
    <w:rsid w:val="00C97232"/>
    <w:rsid w:val="00C97242"/>
    <w:rsid w:val="00C97250"/>
    <w:rsid w:val="00C9728F"/>
    <w:rsid w:val="00C972A2"/>
    <w:rsid w:val="00C972A8"/>
    <w:rsid w:val="00C972BE"/>
    <w:rsid w:val="00C97385"/>
    <w:rsid w:val="00C97416"/>
    <w:rsid w:val="00C9743C"/>
    <w:rsid w:val="00C97441"/>
    <w:rsid w:val="00C97443"/>
    <w:rsid w:val="00C97449"/>
    <w:rsid w:val="00C974A2"/>
    <w:rsid w:val="00C974B6"/>
    <w:rsid w:val="00C97500"/>
    <w:rsid w:val="00C97504"/>
    <w:rsid w:val="00C97520"/>
    <w:rsid w:val="00C9753E"/>
    <w:rsid w:val="00C97574"/>
    <w:rsid w:val="00C9759D"/>
    <w:rsid w:val="00C975D3"/>
    <w:rsid w:val="00C97621"/>
    <w:rsid w:val="00C97628"/>
    <w:rsid w:val="00C9765B"/>
    <w:rsid w:val="00C976DD"/>
    <w:rsid w:val="00C97702"/>
    <w:rsid w:val="00C97714"/>
    <w:rsid w:val="00C97782"/>
    <w:rsid w:val="00C97785"/>
    <w:rsid w:val="00C977AE"/>
    <w:rsid w:val="00C977C0"/>
    <w:rsid w:val="00C977DA"/>
    <w:rsid w:val="00C977E8"/>
    <w:rsid w:val="00C9782E"/>
    <w:rsid w:val="00C97835"/>
    <w:rsid w:val="00C9783F"/>
    <w:rsid w:val="00C97849"/>
    <w:rsid w:val="00C978A0"/>
    <w:rsid w:val="00C978B2"/>
    <w:rsid w:val="00C978C9"/>
    <w:rsid w:val="00C978CA"/>
    <w:rsid w:val="00C978DB"/>
    <w:rsid w:val="00C978DF"/>
    <w:rsid w:val="00C978F6"/>
    <w:rsid w:val="00C97913"/>
    <w:rsid w:val="00C9793D"/>
    <w:rsid w:val="00C97993"/>
    <w:rsid w:val="00C9799F"/>
    <w:rsid w:val="00C979BC"/>
    <w:rsid w:val="00C979DE"/>
    <w:rsid w:val="00C97A0E"/>
    <w:rsid w:val="00C97A1B"/>
    <w:rsid w:val="00C97A3F"/>
    <w:rsid w:val="00C97A72"/>
    <w:rsid w:val="00C97A73"/>
    <w:rsid w:val="00C97A7B"/>
    <w:rsid w:val="00C97A92"/>
    <w:rsid w:val="00C97AA2"/>
    <w:rsid w:val="00C97AA5"/>
    <w:rsid w:val="00C97AB9"/>
    <w:rsid w:val="00C97AE3"/>
    <w:rsid w:val="00C97AE4"/>
    <w:rsid w:val="00C97AEF"/>
    <w:rsid w:val="00C97AF2"/>
    <w:rsid w:val="00C97AF8"/>
    <w:rsid w:val="00C97B4E"/>
    <w:rsid w:val="00C97B6C"/>
    <w:rsid w:val="00C97BA7"/>
    <w:rsid w:val="00C97BBF"/>
    <w:rsid w:val="00C97BD4"/>
    <w:rsid w:val="00C97BED"/>
    <w:rsid w:val="00C97BF7"/>
    <w:rsid w:val="00C97C23"/>
    <w:rsid w:val="00C97CBA"/>
    <w:rsid w:val="00C97CF3"/>
    <w:rsid w:val="00C97CFE"/>
    <w:rsid w:val="00C97D31"/>
    <w:rsid w:val="00C97D5D"/>
    <w:rsid w:val="00C97DBA"/>
    <w:rsid w:val="00C97DBF"/>
    <w:rsid w:val="00C97DC5"/>
    <w:rsid w:val="00C97DD0"/>
    <w:rsid w:val="00C97DD6"/>
    <w:rsid w:val="00C97E08"/>
    <w:rsid w:val="00C97E0D"/>
    <w:rsid w:val="00C97E59"/>
    <w:rsid w:val="00C97E7C"/>
    <w:rsid w:val="00C97F7C"/>
    <w:rsid w:val="00C97F93"/>
    <w:rsid w:val="00C97F95"/>
    <w:rsid w:val="00C97F98"/>
    <w:rsid w:val="00C97FB5"/>
    <w:rsid w:val="00C97FD4"/>
    <w:rsid w:val="00C97FD7"/>
    <w:rsid w:val="00C97FDE"/>
    <w:rsid w:val="00C97FF8"/>
    <w:rsid w:val="00C97FFD"/>
    <w:rsid w:val="00CA0001"/>
    <w:rsid w:val="00CA0036"/>
    <w:rsid w:val="00CA0072"/>
    <w:rsid w:val="00CA0073"/>
    <w:rsid w:val="00CA0081"/>
    <w:rsid w:val="00CA0098"/>
    <w:rsid w:val="00CA00AE"/>
    <w:rsid w:val="00CA00B7"/>
    <w:rsid w:val="00CA00CE"/>
    <w:rsid w:val="00CA00ED"/>
    <w:rsid w:val="00CA0100"/>
    <w:rsid w:val="00CA0139"/>
    <w:rsid w:val="00CA013E"/>
    <w:rsid w:val="00CA0161"/>
    <w:rsid w:val="00CA01E5"/>
    <w:rsid w:val="00CA01F8"/>
    <w:rsid w:val="00CA01FA"/>
    <w:rsid w:val="00CA0284"/>
    <w:rsid w:val="00CA02C9"/>
    <w:rsid w:val="00CA032C"/>
    <w:rsid w:val="00CA033E"/>
    <w:rsid w:val="00CA0377"/>
    <w:rsid w:val="00CA0393"/>
    <w:rsid w:val="00CA03D0"/>
    <w:rsid w:val="00CA0404"/>
    <w:rsid w:val="00CA040C"/>
    <w:rsid w:val="00CA043F"/>
    <w:rsid w:val="00CA049E"/>
    <w:rsid w:val="00CA0502"/>
    <w:rsid w:val="00CA0533"/>
    <w:rsid w:val="00CA053C"/>
    <w:rsid w:val="00CA0543"/>
    <w:rsid w:val="00CA05B0"/>
    <w:rsid w:val="00CA05E0"/>
    <w:rsid w:val="00CA05E7"/>
    <w:rsid w:val="00CA05F0"/>
    <w:rsid w:val="00CA0637"/>
    <w:rsid w:val="00CA0661"/>
    <w:rsid w:val="00CA067F"/>
    <w:rsid w:val="00CA0682"/>
    <w:rsid w:val="00CA068D"/>
    <w:rsid w:val="00CA06A6"/>
    <w:rsid w:val="00CA06C4"/>
    <w:rsid w:val="00CA0741"/>
    <w:rsid w:val="00CA078F"/>
    <w:rsid w:val="00CA07A1"/>
    <w:rsid w:val="00CA07B5"/>
    <w:rsid w:val="00CA07BA"/>
    <w:rsid w:val="00CA07D4"/>
    <w:rsid w:val="00CA0821"/>
    <w:rsid w:val="00CA0870"/>
    <w:rsid w:val="00CA08A1"/>
    <w:rsid w:val="00CA08CF"/>
    <w:rsid w:val="00CA08D5"/>
    <w:rsid w:val="00CA08E1"/>
    <w:rsid w:val="00CA09FC"/>
    <w:rsid w:val="00CA0A2A"/>
    <w:rsid w:val="00CA0A2B"/>
    <w:rsid w:val="00CA0A2D"/>
    <w:rsid w:val="00CA0A4A"/>
    <w:rsid w:val="00CA0A71"/>
    <w:rsid w:val="00CA0A82"/>
    <w:rsid w:val="00CA0A8B"/>
    <w:rsid w:val="00CA0A9B"/>
    <w:rsid w:val="00CA0AC4"/>
    <w:rsid w:val="00CA0AD6"/>
    <w:rsid w:val="00CA0B0A"/>
    <w:rsid w:val="00CA0B36"/>
    <w:rsid w:val="00CA0B39"/>
    <w:rsid w:val="00CA0B46"/>
    <w:rsid w:val="00CA0B51"/>
    <w:rsid w:val="00CA0BA0"/>
    <w:rsid w:val="00CA0BE2"/>
    <w:rsid w:val="00CA0C2D"/>
    <w:rsid w:val="00CA0C90"/>
    <w:rsid w:val="00CA0CCC"/>
    <w:rsid w:val="00CA0CFA"/>
    <w:rsid w:val="00CA0D1A"/>
    <w:rsid w:val="00CA0D47"/>
    <w:rsid w:val="00CA0D6C"/>
    <w:rsid w:val="00CA0D82"/>
    <w:rsid w:val="00CA0D9D"/>
    <w:rsid w:val="00CA0DE0"/>
    <w:rsid w:val="00CA0DE7"/>
    <w:rsid w:val="00CA0DEB"/>
    <w:rsid w:val="00CA0E07"/>
    <w:rsid w:val="00CA0E1F"/>
    <w:rsid w:val="00CA0E97"/>
    <w:rsid w:val="00CA0EA2"/>
    <w:rsid w:val="00CA0EAA"/>
    <w:rsid w:val="00CA0EDC"/>
    <w:rsid w:val="00CA0EF1"/>
    <w:rsid w:val="00CA0EF4"/>
    <w:rsid w:val="00CA0EF7"/>
    <w:rsid w:val="00CA0F19"/>
    <w:rsid w:val="00CA0FA0"/>
    <w:rsid w:val="00CA0FCB"/>
    <w:rsid w:val="00CA0FCF"/>
    <w:rsid w:val="00CA0FDE"/>
    <w:rsid w:val="00CA100F"/>
    <w:rsid w:val="00CA1012"/>
    <w:rsid w:val="00CA1027"/>
    <w:rsid w:val="00CA1049"/>
    <w:rsid w:val="00CA1083"/>
    <w:rsid w:val="00CA1089"/>
    <w:rsid w:val="00CA10B3"/>
    <w:rsid w:val="00CA10BE"/>
    <w:rsid w:val="00CA10D1"/>
    <w:rsid w:val="00CA1127"/>
    <w:rsid w:val="00CA1148"/>
    <w:rsid w:val="00CA1160"/>
    <w:rsid w:val="00CA1197"/>
    <w:rsid w:val="00CA11A5"/>
    <w:rsid w:val="00CA11AE"/>
    <w:rsid w:val="00CA11B1"/>
    <w:rsid w:val="00CA11E0"/>
    <w:rsid w:val="00CA11F3"/>
    <w:rsid w:val="00CA120D"/>
    <w:rsid w:val="00CA1263"/>
    <w:rsid w:val="00CA126D"/>
    <w:rsid w:val="00CA1292"/>
    <w:rsid w:val="00CA12BE"/>
    <w:rsid w:val="00CA12E1"/>
    <w:rsid w:val="00CA132F"/>
    <w:rsid w:val="00CA1348"/>
    <w:rsid w:val="00CA13B2"/>
    <w:rsid w:val="00CA13BA"/>
    <w:rsid w:val="00CA13D7"/>
    <w:rsid w:val="00CA1449"/>
    <w:rsid w:val="00CA1450"/>
    <w:rsid w:val="00CA14FC"/>
    <w:rsid w:val="00CA1517"/>
    <w:rsid w:val="00CA1535"/>
    <w:rsid w:val="00CA155B"/>
    <w:rsid w:val="00CA15BE"/>
    <w:rsid w:val="00CA15D5"/>
    <w:rsid w:val="00CA1611"/>
    <w:rsid w:val="00CA1637"/>
    <w:rsid w:val="00CA1645"/>
    <w:rsid w:val="00CA1654"/>
    <w:rsid w:val="00CA1658"/>
    <w:rsid w:val="00CA168C"/>
    <w:rsid w:val="00CA168F"/>
    <w:rsid w:val="00CA169B"/>
    <w:rsid w:val="00CA16AF"/>
    <w:rsid w:val="00CA16C1"/>
    <w:rsid w:val="00CA16F7"/>
    <w:rsid w:val="00CA16FC"/>
    <w:rsid w:val="00CA1729"/>
    <w:rsid w:val="00CA1739"/>
    <w:rsid w:val="00CA174A"/>
    <w:rsid w:val="00CA175F"/>
    <w:rsid w:val="00CA176D"/>
    <w:rsid w:val="00CA1774"/>
    <w:rsid w:val="00CA1777"/>
    <w:rsid w:val="00CA1783"/>
    <w:rsid w:val="00CA1787"/>
    <w:rsid w:val="00CA17A7"/>
    <w:rsid w:val="00CA17D7"/>
    <w:rsid w:val="00CA17DA"/>
    <w:rsid w:val="00CA17DB"/>
    <w:rsid w:val="00CA183D"/>
    <w:rsid w:val="00CA184E"/>
    <w:rsid w:val="00CA1882"/>
    <w:rsid w:val="00CA18F0"/>
    <w:rsid w:val="00CA193D"/>
    <w:rsid w:val="00CA1950"/>
    <w:rsid w:val="00CA1953"/>
    <w:rsid w:val="00CA1960"/>
    <w:rsid w:val="00CA1992"/>
    <w:rsid w:val="00CA19D0"/>
    <w:rsid w:val="00CA19E5"/>
    <w:rsid w:val="00CA19F5"/>
    <w:rsid w:val="00CA1A0B"/>
    <w:rsid w:val="00CA1A39"/>
    <w:rsid w:val="00CA1A52"/>
    <w:rsid w:val="00CA1A63"/>
    <w:rsid w:val="00CA1A66"/>
    <w:rsid w:val="00CA1A8E"/>
    <w:rsid w:val="00CA1A95"/>
    <w:rsid w:val="00CA1AD7"/>
    <w:rsid w:val="00CA1ADA"/>
    <w:rsid w:val="00CA1AEA"/>
    <w:rsid w:val="00CA1B04"/>
    <w:rsid w:val="00CA1B55"/>
    <w:rsid w:val="00CA1BDC"/>
    <w:rsid w:val="00CA1C76"/>
    <w:rsid w:val="00CA1C7E"/>
    <w:rsid w:val="00CA1CBE"/>
    <w:rsid w:val="00CA1D02"/>
    <w:rsid w:val="00CA1D4D"/>
    <w:rsid w:val="00CA1D51"/>
    <w:rsid w:val="00CA1D68"/>
    <w:rsid w:val="00CA1D7E"/>
    <w:rsid w:val="00CA1DD2"/>
    <w:rsid w:val="00CA1DD7"/>
    <w:rsid w:val="00CA1E08"/>
    <w:rsid w:val="00CA1E32"/>
    <w:rsid w:val="00CA1E7E"/>
    <w:rsid w:val="00CA1EA3"/>
    <w:rsid w:val="00CA1EAF"/>
    <w:rsid w:val="00CA1ED1"/>
    <w:rsid w:val="00CA1EE7"/>
    <w:rsid w:val="00CA1F12"/>
    <w:rsid w:val="00CA1F20"/>
    <w:rsid w:val="00CA1F24"/>
    <w:rsid w:val="00CA1F44"/>
    <w:rsid w:val="00CA1F4C"/>
    <w:rsid w:val="00CA1F4D"/>
    <w:rsid w:val="00CA1F55"/>
    <w:rsid w:val="00CA1F70"/>
    <w:rsid w:val="00CA1F73"/>
    <w:rsid w:val="00CA1FC3"/>
    <w:rsid w:val="00CA1FC9"/>
    <w:rsid w:val="00CA1FCB"/>
    <w:rsid w:val="00CA1FCE"/>
    <w:rsid w:val="00CA1FF3"/>
    <w:rsid w:val="00CA2000"/>
    <w:rsid w:val="00CA201D"/>
    <w:rsid w:val="00CA2065"/>
    <w:rsid w:val="00CA2096"/>
    <w:rsid w:val="00CA209C"/>
    <w:rsid w:val="00CA211B"/>
    <w:rsid w:val="00CA212F"/>
    <w:rsid w:val="00CA2140"/>
    <w:rsid w:val="00CA2148"/>
    <w:rsid w:val="00CA2154"/>
    <w:rsid w:val="00CA216E"/>
    <w:rsid w:val="00CA2170"/>
    <w:rsid w:val="00CA2171"/>
    <w:rsid w:val="00CA21EB"/>
    <w:rsid w:val="00CA21F1"/>
    <w:rsid w:val="00CA21F4"/>
    <w:rsid w:val="00CA2205"/>
    <w:rsid w:val="00CA2218"/>
    <w:rsid w:val="00CA221F"/>
    <w:rsid w:val="00CA2223"/>
    <w:rsid w:val="00CA222C"/>
    <w:rsid w:val="00CA224A"/>
    <w:rsid w:val="00CA2270"/>
    <w:rsid w:val="00CA227C"/>
    <w:rsid w:val="00CA22A0"/>
    <w:rsid w:val="00CA22A4"/>
    <w:rsid w:val="00CA22BB"/>
    <w:rsid w:val="00CA22D7"/>
    <w:rsid w:val="00CA2320"/>
    <w:rsid w:val="00CA232F"/>
    <w:rsid w:val="00CA23AD"/>
    <w:rsid w:val="00CA23BA"/>
    <w:rsid w:val="00CA23C7"/>
    <w:rsid w:val="00CA23C8"/>
    <w:rsid w:val="00CA23ED"/>
    <w:rsid w:val="00CA240E"/>
    <w:rsid w:val="00CA241A"/>
    <w:rsid w:val="00CA2425"/>
    <w:rsid w:val="00CA2434"/>
    <w:rsid w:val="00CA2453"/>
    <w:rsid w:val="00CA2487"/>
    <w:rsid w:val="00CA2500"/>
    <w:rsid w:val="00CA2529"/>
    <w:rsid w:val="00CA2536"/>
    <w:rsid w:val="00CA256E"/>
    <w:rsid w:val="00CA25AA"/>
    <w:rsid w:val="00CA25CC"/>
    <w:rsid w:val="00CA2600"/>
    <w:rsid w:val="00CA261D"/>
    <w:rsid w:val="00CA263D"/>
    <w:rsid w:val="00CA26A6"/>
    <w:rsid w:val="00CA26AF"/>
    <w:rsid w:val="00CA26B5"/>
    <w:rsid w:val="00CA26B6"/>
    <w:rsid w:val="00CA26E6"/>
    <w:rsid w:val="00CA26EA"/>
    <w:rsid w:val="00CA26FB"/>
    <w:rsid w:val="00CA26FC"/>
    <w:rsid w:val="00CA2721"/>
    <w:rsid w:val="00CA2748"/>
    <w:rsid w:val="00CA274E"/>
    <w:rsid w:val="00CA2772"/>
    <w:rsid w:val="00CA278D"/>
    <w:rsid w:val="00CA27A2"/>
    <w:rsid w:val="00CA27AA"/>
    <w:rsid w:val="00CA27C4"/>
    <w:rsid w:val="00CA27F1"/>
    <w:rsid w:val="00CA2808"/>
    <w:rsid w:val="00CA2811"/>
    <w:rsid w:val="00CA288B"/>
    <w:rsid w:val="00CA2890"/>
    <w:rsid w:val="00CA28BD"/>
    <w:rsid w:val="00CA28E0"/>
    <w:rsid w:val="00CA28EB"/>
    <w:rsid w:val="00CA28ED"/>
    <w:rsid w:val="00CA28FE"/>
    <w:rsid w:val="00CA2904"/>
    <w:rsid w:val="00CA2957"/>
    <w:rsid w:val="00CA2971"/>
    <w:rsid w:val="00CA29C4"/>
    <w:rsid w:val="00CA29D0"/>
    <w:rsid w:val="00CA29EB"/>
    <w:rsid w:val="00CA2A31"/>
    <w:rsid w:val="00CA2A49"/>
    <w:rsid w:val="00CA2A62"/>
    <w:rsid w:val="00CA2A87"/>
    <w:rsid w:val="00CA2A95"/>
    <w:rsid w:val="00CA2AA0"/>
    <w:rsid w:val="00CA2B3F"/>
    <w:rsid w:val="00CA2B57"/>
    <w:rsid w:val="00CA2B95"/>
    <w:rsid w:val="00CA2BC5"/>
    <w:rsid w:val="00CA2BC8"/>
    <w:rsid w:val="00CA2C16"/>
    <w:rsid w:val="00CA2C96"/>
    <w:rsid w:val="00CA2CAB"/>
    <w:rsid w:val="00CA2CCA"/>
    <w:rsid w:val="00CA2CFF"/>
    <w:rsid w:val="00CA2D03"/>
    <w:rsid w:val="00CA2D1A"/>
    <w:rsid w:val="00CA2D22"/>
    <w:rsid w:val="00CA2D45"/>
    <w:rsid w:val="00CA2D9B"/>
    <w:rsid w:val="00CA2DEB"/>
    <w:rsid w:val="00CA2E17"/>
    <w:rsid w:val="00CA2E54"/>
    <w:rsid w:val="00CA2E81"/>
    <w:rsid w:val="00CA2E83"/>
    <w:rsid w:val="00CA2E8B"/>
    <w:rsid w:val="00CA2EAB"/>
    <w:rsid w:val="00CA2ED3"/>
    <w:rsid w:val="00CA2F24"/>
    <w:rsid w:val="00CA2F7A"/>
    <w:rsid w:val="00CA2F7D"/>
    <w:rsid w:val="00CA2F87"/>
    <w:rsid w:val="00CA2FC7"/>
    <w:rsid w:val="00CA2FE7"/>
    <w:rsid w:val="00CA2FEC"/>
    <w:rsid w:val="00CA2FED"/>
    <w:rsid w:val="00CA2FF9"/>
    <w:rsid w:val="00CA3042"/>
    <w:rsid w:val="00CA3043"/>
    <w:rsid w:val="00CA3059"/>
    <w:rsid w:val="00CA3079"/>
    <w:rsid w:val="00CA30F9"/>
    <w:rsid w:val="00CA30FE"/>
    <w:rsid w:val="00CA3104"/>
    <w:rsid w:val="00CA311B"/>
    <w:rsid w:val="00CA3138"/>
    <w:rsid w:val="00CA3139"/>
    <w:rsid w:val="00CA314E"/>
    <w:rsid w:val="00CA31A1"/>
    <w:rsid w:val="00CA31CA"/>
    <w:rsid w:val="00CA31FF"/>
    <w:rsid w:val="00CA3203"/>
    <w:rsid w:val="00CA3236"/>
    <w:rsid w:val="00CA323C"/>
    <w:rsid w:val="00CA3240"/>
    <w:rsid w:val="00CA3243"/>
    <w:rsid w:val="00CA3271"/>
    <w:rsid w:val="00CA32BA"/>
    <w:rsid w:val="00CA32CA"/>
    <w:rsid w:val="00CA32E5"/>
    <w:rsid w:val="00CA32ED"/>
    <w:rsid w:val="00CA3304"/>
    <w:rsid w:val="00CA3360"/>
    <w:rsid w:val="00CA3365"/>
    <w:rsid w:val="00CA33A9"/>
    <w:rsid w:val="00CA33B7"/>
    <w:rsid w:val="00CA33FA"/>
    <w:rsid w:val="00CA343D"/>
    <w:rsid w:val="00CA34A4"/>
    <w:rsid w:val="00CA34B7"/>
    <w:rsid w:val="00CA34BF"/>
    <w:rsid w:val="00CA34E9"/>
    <w:rsid w:val="00CA3507"/>
    <w:rsid w:val="00CA3510"/>
    <w:rsid w:val="00CA3547"/>
    <w:rsid w:val="00CA3549"/>
    <w:rsid w:val="00CA3568"/>
    <w:rsid w:val="00CA3572"/>
    <w:rsid w:val="00CA3588"/>
    <w:rsid w:val="00CA35AF"/>
    <w:rsid w:val="00CA35D4"/>
    <w:rsid w:val="00CA35DC"/>
    <w:rsid w:val="00CA35EC"/>
    <w:rsid w:val="00CA3605"/>
    <w:rsid w:val="00CA3654"/>
    <w:rsid w:val="00CA365F"/>
    <w:rsid w:val="00CA366D"/>
    <w:rsid w:val="00CA368A"/>
    <w:rsid w:val="00CA368F"/>
    <w:rsid w:val="00CA36F6"/>
    <w:rsid w:val="00CA3714"/>
    <w:rsid w:val="00CA371A"/>
    <w:rsid w:val="00CA372A"/>
    <w:rsid w:val="00CA3731"/>
    <w:rsid w:val="00CA37AB"/>
    <w:rsid w:val="00CA37EC"/>
    <w:rsid w:val="00CA37EF"/>
    <w:rsid w:val="00CA37F3"/>
    <w:rsid w:val="00CA3804"/>
    <w:rsid w:val="00CA382B"/>
    <w:rsid w:val="00CA385F"/>
    <w:rsid w:val="00CA38F4"/>
    <w:rsid w:val="00CA3908"/>
    <w:rsid w:val="00CA392B"/>
    <w:rsid w:val="00CA3941"/>
    <w:rsid w:val="00CA3981"/>
    <w:rsid w:val="00CA39C3"/>
    <w:rsid w:val="00CA39DC"/>
    <w:rsid w:val="00CA39E8"/>
    <w:rsid w:val="00CA39E9"/>
    <w:rsid w:val="00CA39EF"/>
    <w:rsid w:val="00CA3A1B"/>
    <w:rsid w:val="00CA3A50"/>
    <w:rsid w:val="00CA3A5F"/>
    <w:rsid w:val="00CA3A7C"/>
    <w:rsid w:val="00CA3A90"/>
    <w:rsid w:val="00CA3A9A"/>
    <w:rsid w:val="00CA3ACB"/>
    <w:rsid w:val="00CA3B53"/>
    <w:rsid w:val="00CA3B6E"/>
    <w:rsid w:val="00CA3B82"/>
    <w:rsid w:val="00CA3BA2"/>
    <w:rsid w:val="00CA3BAD"/>
    <w:rsid w:val="00CA3BD2"/>
    <w:rsid w:val="00CA3BE7"/>
    <w:rsid w:val="00CA3C1B"/>
    <w:rsid w:val="00CA3C1D"/>
    <w:rsid w:val="00CA3C8E"/>
    <w:rsid w:val="00CA3CA3"/>
    <w:rsid w:val="00CA3CB2"/>
    <w:rsid w:val="00CA3CD6"/>
    <w:rsid w:val="00CA3CF4"/>
    <w:rsid w:val="00CA3D27"/>
    <w:rsid w:val="00CA3D34"/>
    <w:rsid w:val="00CA3D48"/>
    <w:rsid w:val="00CA3DC7"/>
    <w:rsid w:val="00CA3DEC"/>
    <w:rsid w:val="00CA3DEF"/>
    <w:rsid w:val="00CA3ED6"/>
    <w:rsid w:val="00CA3EE6"/>
    <w:rsid w:val="00CA3F22"/>
    <w:rsid w:val="00CA3F4F"/>
    <w:rsid w:val="00CA3F51"/>
    <w:rsid w:val="00CA3F85"/>
    <w:rsid w:val="00CA3F89"/>
    <w:rsid w:val="00CA3FA8"/>
    <w:rsid w:val="00CA3FEB"/>
    <w:rsid w:val="00CA3FF7"/>
    <w:rsid w:val="00CA405D"/>
    <w:rsid w:val="00CA407B"/>
    <w:rsid w:val="00CA40BB"/>
    <w:rsid w:val="00CA40CF"/>
    <w:rsid w:val="00CA40ED"/>
    <w:rsid w:val="00CA4135"/>
    <w:rsid w:val="00CA415F"/>
    <w:rsid w:val="00CA419C"/>
    <w:rsid w:val="00CA41D0"/>
    <w:rsid w:val="00CA41D1"/>
    <w:rsid w:val="00CA4254"/>
    <w:rsid w:val="00CA426E"/>
    <w:rsid w:val="00CA428C"/>
    <w:rsid w:val="00CA429D"/>
    <w:rsid w:val="00CA42E0"/>
    <w:rsid w:val="00CA42ED"/>
    <w:rsid w:val="00CA431E"/>
    <w:rsid w:val="00CA432F"/>
    <w:rsid w:val="00CA4363"/>
    <w:rsid w:val="00CA438F"/>
    <w:rsid w:val="00CA43EB"/>
    <w:rsid w:val="00CA4416"/>
    <w:rsid w:val="00CA4433"/>
    <w:rsid w:val="00CA4444"/>
    <w:rsid w:val="00CA44A8"/>
    <w:rsid w:val="00CA44E9"/>
    <w:rsid w:val="00CA44EB"/>
    <w:rsid w:val="00CA44F8"/>
    <w:rsid w:val="00CA4514"/>
    <w:rsid w:val="00CA4542"/>
    <w:rsid w:val="00CA456D"/>
    <w:rsid w:val="00CA457C"/>
    <w:rsid w:val="00CA457F"/>
    <w:rsid w:val="00CA458C"/>
    <w:rsid w:val="00CA4590"/>
    <w:rsid w:val="00CA4597"/>
    <w:rsid w:val="00CA459E"/>
    <w:rsid w:val="00CA45A1"/>
    <w:rsid w:val="00CA45AE"/>
    <w:rsid w:val="00CA45B3"/>
    <w:rsid w:val="00CA45C3"/>
    <w:rsid w:val="00CA45DF"/>
    <w:rsid w:val="00CA4683"/>
    <w:rsid w:val="00CA46A8"/>
    <w:rsid w:val="00CA47AA"/>
    <w:rsid w:val="00CA47D7"/>
    <w:rsid w:val="00CA47DE"/>
    <w:rsid w:val="00CA47F2"/>
    <w:rsid w:val="00CA485C"/>
    <w:rsid w:val="00CA4892"/>
    <w:rsid w:val="00CA491E"/>
    <w:rsid w:val="00CA4930"/>
    <w:rsid w:val="00CA4943"/>
    <w:rsid w:val="00CA4945"/>
    <w:rsid w:val="00CA494B"/>
    <w:rsid w:val="00CA4954"/>
    <w:rsid w:val="00CA49DB"/>
    <w:rsid w:val="00CA49E2"/>
    <w:rsid w:val="00CA4A26"/>
    <w:rsid w:val="00CA4A75"/>
    <w:rsid w:val="00CA4A8B"/>
    <w:rsid w:val="00CA4A91"/>
    <w:rsid w:val="00CA4A99"/>
    <w:rsid w:val="00CA4AA5"/>
    <w:rsid w:val="00CA4AD3"/>
    <w:rsid w:val="00CA4AD9"/>
    <w:rsid w:val="00CA4AFE"/>
    <w:rsid w:val="00CA4B33"/>
    <w:rsid w:val="00CA4B3C"/>
    <w:rsid w:val="00CA4B4E"/>
    <w:rsid w:val="00CA4B5E"/>
    <w:rsid w:val="00CA4BA5"/>
    <w:rsid w:val="00CA4BAF"/>
    <w:rsid w:val="00CA4BCE"/>
    <w:rsid w:val="00CA4BE8"/>
    <w:rsid w:val="00CA4C10"/>
    <w:rsid w:val="00CA4C22"/>
    <w:rsid w:val="00CA4C24"/>
    <w:rsid w:val="00CA4C39"/>
    <w:rsid w:val="00CA4C56"/>
    <w:rsid w:val="00CA4CC4"/>
    <w:rsid w:val="00CA4CF9"/>
    <w:rsid w:val="00CA4CFA"/>
    <w:rsid w:val="00CA4CFC"/>
    <w:rsid w:val="00CA4D74"/>
    <w:rsid w:val="00CA4DA5"/>
    <w:rsid w:val="00CA4DCC"/>
    <w:rsid w:val="00CA4DEE"/>
    <w:rsid w:val="00CA4E0E"/>
    <w:rsid w:val="00CA4E26"/>
    <w:rsid w:val="00CA4E47"/>
    <w:rsid w:val="00CA4E7C"/>
    <w:rsid w:val="00CA4E92"/>
    <w:rsid w:val="00CA4E93"/>
    <w:rsid w:val="00CA4EBA"/>
    <w:rsid w:val="00CA4EC1"/>
    <w:rsid w:val="00CA4ECC"/>
    <w:rsid w:val="00CA4EDA"/>
    <w:rsid w:val="00CA4F2F"/>
    <w:rsid w:val="00CA4F34"/>
    <w:rsid w:val="00CA4F48"/>
    <w:rsid w:val="00CA4F49"/>
    <w:rsid w:val="00CA4F78"/>
    <w:rsid w:val="00CA4FAF"/>
    <w:rsid w:val="00CA4FB8"/>
    <w:rsid w:val="00CA4FD4"/>
    <w:rsid w:val="00CA502F"/>
    <w:rsid w:val="00CA503F"/>
    <w:rsid w:val="00CA504C"/>
    <w:rsid w:val="00CA50FC"/>
    <w:rsid w:val="00CA5118"/>
    <w:rsid w:val="00CA51DC"/>
    <w:rsid w:val="00CA5208"/>
    <w:rsid w:val="00CA5267"/>
    <w:rsid w:val="00CA5281"/>
    <w:rsid w:val="00CA52A8"/>
    <w:rsid w:val="00CA52FB"/>
    <w:rsid w:val="00CA5389"/>
    <w:rsid w:val="00CA5392"/>
    <w:rsid w:val="00CA53B4"/>
    <w:rsid w:val="00CA53D0"/>
    <w:rsid w:val="00CA540D"/>
    <w:rsid w:val="00CA5482"/>
    <w:rsid w:val="00CA5488"/>
    <w:rsid w:val="00CA54AF"/>
    <w:rsid w:val="00CA54DD"/>
    <w:rsid w:val="00CA5554"/>
    <w:rsid w:val="00CA55B4"/>
    <w:rsid w:val="00CA55D4"/>
    <w:rsid w:val="00CA55EB"/>
    <w:rsid w:val="00CA55F1"/>
    <w:rsid w:val="00CA55F4"/>
    <w:rsid w:val="00CA55F8"/>
    <w:rsid w:val="00CA55FE"/>
    <w:rsid w:val="00CA562F"/>
    <w:rsid w:val="00CA564C"/>
    <w:rsid w:val="00CA5674"/>
    <w:rsid w:val="00CA56A5"/>
    <w:rsid w:val="00CA56C9"/>
    <w:rsid w:val="00CA56D2"/>
    <w:rsid w:val="00CA56E6"/>
    <w:rsid w:val="00CA5702"/>
    <w:rsid w:val="00CA5734"/>
    <w:rsid w:val="00CA577A"/>
    <w:rsid w:val="00CA5791"/>
    <w:rsid w:val="00CA57A2"/>
    <w:rsid w:val="00CA57F7"/>
    <w:rsid w:val="00CA57FE"/>
    <w:rsid w:val="00CA5801"/>
    <w:rsid w:val="00CA5802"/>
    <w:rsid w:val="00CA5806"/>
    <w:rsid w:val="00CA5819"/>
    <w:rsid w:val="00CA581F"/>
    <w:rsid w:val="00CA5831"/>
    <w:rsid w:val="00CA5843"/>
    <w:rsid w:val="00CA5847"/>
    <w:rsid w:val="00CA5878"/>
    <w:rsid w:val="00CA5882"/>
    <w:rsid w:val="00CA5897"/>
    <w:rsid w:val="00CA58F5"/>
    <w:rsid w:val="00CA590A"/>
    <w:rsid w:val="00CA591B"/>
    <w:rsid w:val="00CA5921"/>
    <w:rsid w:val="00CA593D"/>
    <w:rsid w:val="00CA594A"/>
    <w:rsid w:val="00CA5996"/>
    <w:rsid w:val="00CA599A"/>
    <w:rsid w:val="00CA59B0"/>
    <w:rsid w:val="00CA59B6"/>
    <w:rsid w:val="00CA59DE"/>
    <w:rsid w:val="00CA59F0"/>
    <w:rsid w:val="00CA5A27"/>
    <w:rsid w:val="00CA5A5C"/>
    <w:rsid w:val="00CA5A7B"/>
    <w:rsid w:val="00CA5A7E"/>
    <w:rsid w:val="00CA5A83"/>
    <w:rsid w:val="00CA5A8A"/>
    <w:rsid w:val="00CA5AAD"/>
    <w:rsid w:val="00CA5ABB"/>
    <w:rsid w:val="00CA5AFB"/>
    <w:rsid w:val="00CA5B0E"/>
    <w:rsid w:val="00CA5B7C"/>
    <w:rsid w:val="00CA5B98"/>
    <w:rsid w:val="00CA5B9A"/>
    <w:rsid w:val="00CA5BA8"/>
    <w:rsid w:val="00CA5BC2"/>
    <w:rsid w:val="00CA5BDA"/>
    <w:rsid w:val="00CA5BEF"/>
    <w:rsid w:val="00CA5BFB"/>
    <w:rsid w:val="00CA5C1B"/>
    <w:rsid w:val="00CA5C4B"/>
    <w:rsid w:val="00CA5C6A"/>
    <w:rsid w:val="00CA5C6B"/>
    <w:rsid w:val="00CA5C7A"/>
    <w:rsid w:val="00CA5C85"/>
    <w:rsid w:val="00CA5C95"/>
    <w:rsid w:val="00CA5D0A"/>
    <w:rsid w:val="00CA5D2B"/>
    <w:rsid w:val="00CA5D62"/>
    <w:rsid w:val="00CA5D7E"/>
    <w:rsid w:val="00CA5DA2"/>
    <w:rsid w:val="00CA5DAD"/>
    <w:rsid w:val="00CA5E85"/>
    <w:rsid w:val="00CA5E92"/>
    <w:rsid w:val="00CA5ECF"/>
    <w:rsid w:val="00CA5EF2"/>
    <w:rsid w:val="00CA5F61"/>
    <w:rsid w:val="00CA5FB5"/>
    <w:rsid w:val="00CA6014"/>
    <w:rsid w:val="00CA60BE"/>
    <w:rsid w:val="00CA611E"/>
    <w:rsid w:val="00CA6132"/>
    <w:rsid w:val="00CA61C0"/>
    <w:rsid w:val="00CA61F3"/>
    <w:rsid w:val="00CA6207"/>
    <w:rsid w:val="00CA6223"/>
    <w:rsid w:val="00CA6237"/>
    <w:rsid w:val="00CA6243"/>
    <w:rsid w:val="00CA6244"/>
    <w:rsid w:val="00CA6309"/>
    <w:rsid w:val="00CA6347"/>
    <w:rsid w:val="00CA637A"/>
    <w:rsid w:val="00CA6391"/>
    <w:rsid w:val="00CA63D3"/>
    <w:rsid w:val="00CA642E"/>
    <w:rsid w:val="00CA644F"/>
    <w:rsid w:val="00CA6453"/>
    <w:rsid w:val="00CA6477"/>
    <w:rsid w:val="00CA64BB"/>
    <w:rsid w:val="00CA64E2"/>
    <w:rsid w:val="00CA64FC"/>
    <w:rsid w:val="00CA6505"/>
    <w:rsid w:val="00CA651D"/>
    <w:rsid w:val="00CA6523"/>
    <w:rsid w:val="00CA6532"/>
    <w:rsid w:val="00CA6538"/>
    <w:rsid w:val="00CA6539"/>
    <w:rsid w:val="00CA659A"/>
    <w:rsid w:val="00CA65BB"/>
    <w:rsid w:val="00CA65FB"/>
    <w:rsid w:val="00CA662B"/>
    <w:rsid w:val="00CA6648"/>
    <w:rsid w:val="00CA6654"/>
    <w:rsid w:val="00CA6674"/>
    <w:rsid w:val="00CA667E"/>
    <w:rsid w:val="00CA66E1"/>
    <w:rsid w:val="00CA6757"/>
    <w:rsid w:val="00CA67AB"/>
    <w:rsid w:val="00CA67B9"/>
    <w:rsid w:val="00CA67E1"/>
    <w:rsid w:val="00CA67F7"/>
    <w:rsid w:val="00CA67FB"/>
    <w:rsid w:val="00CA6811"/>
    <w:rsid w:val="00CA6813"/>
    <w:rsid w:val="00CA6826"/>
    <w:rsid w:val="00CA68CD"/>
    <w:rsid w:val="00CA68DE"/>
    <w:rsid w:val="00CA68F5"/>
    <w:rsid w:val="00CA696B"/>
    <w:rsid w:val="00CA6973"/>
    <w:rsid w:val="00CA697F"/>
    <w:rsid w:val="00CA69A4"/>
    <w:rsid w:val="00CA69DA"/>
    <w:rsid w:val="00CA69E7"/>
    <w:rsid w:val="00CA6A17"/>
    <w:rsid w:val="00CA6A38"/>
    <w:rsid w:val="00CA6A67"/>
    <w:rsid w:val="00CA6A69"/>
    <w:rsid w:val="00CA6A8A"/>
    <w:rsid w:val="00CA6AAC"/>
    <w:rsid w:val="00CA6ACC"/>
    <w:rsid w:val="00CA6AE3"/>
    <w:rsid w:val="00CA6B24"/>
    <w:rsid w:val="00CA6B2F"/>
    <w:rsid w:val="00CA6B4F"/>
    <w:rsid w:val="00CA6B83"/>
    <w:rsid w:val="00CA6B95"/>
    <w:rsid w:val="00CA6C23"/>
    <w:rsid w:val="00CA6C42"/>
    <w:rsid w:val="00CA6C77"/>
    <w:rsid w:val="00CA6CB7"/>
    <w:rsid w:val="00CA6D13"/>
    <w:rsid w:val="00CA6D17"/>
    <w:rsid w:val="00CA6D2A"/>
    <w:rsid w:val="00CA6D32"/>
    <w:rsid w:val="00CA6D37"/>
    <w:rsid w:val="00CA6D7B"/>
    <w:rsid w:val="00CA6DA4"/>
    <w:rsid w:val="00CA6DBE"/>
    <w:rsid w:val="00CA6DC4"/>
    <w:rsid w:val="00CA6E48"/>
    <w:rsid w:val="00CA6E57"/>
    <w:rsid w:val="00CA6E86"/>
    <w:rsid w:val="00CA6E96"/>
    <w:rsid w:val="00CA6EDB"/>
    <w:rsid w:val="00CA6EFD"/>
    <w:rsid w:val="00CA6F66"/>
    <w:rsid w:val="00CA6F79"/>
    <w:rsid w:val="00CA6F8E"/>
    <w:rsid w:val="00CA6FC2"/>
    <w:rsid w:val="00CA7011"/>
    <w:rsid w:val="00CA7033"/>
    <w:rsid w:val="00CA7048"/>
    <w:rsid w:val="00CA704D"/>
    <w:rsid w:val="00CA70A1"/>
    <w:rsid w:val="00CA70C8"/>
    <w:rsid w:val="00CA70CE"/>
    <w:rsid w:val="00CA7103"/>
    <w:rsid w:val="00CA7123"/>
    <w:rsid w:val="00CA7173"/>
    <w:rsid w:val="00CA719B"/>
    <w:rsid w:val="00CA71B8"/>
    <w:rsid w:val="00CA71C4"/>
    <w:rsid w:val="00CA71DD"/>
    <w:rsid w:val="00CA71E4"/>
    <w:rsid w:val="00CA71F1"/>
    <w:rsid w:val="00CA726B"/>
    <w:rsid w:val="00CA7283"/>
    <w:rsid w:val="00CA72A5"/>
    <w:rsid w:val="00CA72E1"/>
    <w:rsid w:val="00CA72E3"/>
    <w:rsid w:val="00CA72F3"/>
    <w:rsid w:val="00CA732A"/>
    <w:rsid w:val="00CA7337"/>
    <w:rsid w:val="00CA7345"/>
    <w:rsid w:val="00CA7390"/>
    <w:rsid w:val="00CA739E"/>
    <w:rsid w:val="00CA73AF"/>
    <w:rsid w:val="00CA73E0"/>
    <w:rsid w:val="00CA73EA"/>
    <w:rsid w:val="00CA7429"/>
    <w:rsid w:val="00CA7446"/>
    <w:rsid w:val="00CA744F"/>
    <w:rsid w:val="00CA7466"/>
    <w:rsid w:val="00CA7469"/>
    <w:rsid w:val="00CA7477"/>
    <w:rsid w:val="00CA747D"/>
    <w:rsid w:val="00CA7486"/>
    <w:rsid w:val="00CA7498"/>
    <w:rsid w:val="00CA74D3"/>
    <w:rsid w:val="00CA7509"/>
    <w:rsid w:val="00CA7535"/>
    <w:rsid w:val="00CA753A"/>
    <w:rsid w:val="00CA7556"/>
    <w:rsid w:val="00CA756F"/>
    <w:rsid w:val="00CA7570"/>
    <w:rsid w:val="00CA758D"/>
    <w:rsid w:val="00CA7593"/>
    <w:rsid w:val="00CA75C9"/>
    <w:rsid w:val="00CA75CF"/>
    <w:rsid w:val="00CA765E"/>
    <w:rsid w:val="00CA7666"/>
    <w:rsid w:val="00CA76A6"/>
    <w:rsid w:val="00CA76D5"/>
    <w:rsid w:val="00CA76FB"/>
    <w:rsid w:val="00CA772B"/>
    <w:rsid w:val="00CA772D"/>
    <w:rsid w:val="00CA7787"/>
    <w:rsid w:val="00CA77D6"/>
    <w:rsid w:val="00CA780B"/>
    <w:rsid w:val="00CA780F"/>
    <w:rsid w:val="00CA7881"/>
    <w:rsid w:val="00CA7887"/>
    <w:rsid w:val="00CA788A"/>
    <w:rsid w:val="00CA78AA"/>
    <w:rsid w:val="00CA78D8"/>
    <w:rsid w:val="00CA78E5"/>
    <w:rsid w:val="00CA78EC"/>
    <w:rsid w:val="00CA7987"/>
    <w:rsid w:val="00CA7989"/>
    <w:rsid w:val="00CA79EA"/>
    <w:rsid w:val="00CA7A14"/>
    <w:rsid w:val="00CA7A63"/>
    <w:rsid w:val="00CA7A84"/>
    <w:rsid w:val="00CA7B25"/>
    <w:rsid w:val="00CA7B28"/>
    <w:rsid w:val="00CA7B7A"/>
    <w:rsid w:val="00CA7B8F"/>
    <w:rsid w:val="00CA7B90"/>
    <w:rsid w:val="00CA7BED"/>
    <w:rsid w:val="00CA7C15"/>
    <w:rsid w:val="00CA7C5D"/>
    <w:rsid w:val="00CA7C70"/>
    <w:rsid w:val="00CA7C84"/>
    <w:rsid w:val="00CA7CB8"/>
    <w:rsid w:val="00CA7D04"/>
    <w:rsid w:val="00CA7D09"/>
    <w:rsid w:val="00CA7D18"/>
    <w:rsid w:val="00CA7D2F"/>
    <w:rsid w:val="00CA7D3A"/>
    <w:rsid w:val="00CA7D48"/>
    <w:rsid w:val="00CA7D4A"/>
    <w:rsid w:val="00CA7D5D"/>
    <w:rsid w:val="00CA7D8F"/>
    <w:rsid w:val="00CA7DAA"/>
    <w:rsid w:val="00CA7DB2"/>
    <w:rsid w:val="00CA7DB5"/>
    <w:rsid w:val="00CA7DEC"/>
    <w:rsid w:val="00CA7DF8"/>
    <w:rsid w:val="00CA7E1C"/>
    <w:rsid w:val="00CA7E51"/>
    <w:rsid w:val="00CA7E58"/>
    <w:rsid w:val="00CA7E5C"/>
    <w:rsid w:val="00CA7E65"/>
    <w:rsid w:val="00CA7E7D"/>
    <w:rsid w:val="00CA7F11"/>
    <w:rsid w:val="00CA7F8E"/>
    <w:rsid w:val="00CA7F93"/>
    <w:rsid w:val="00CA7FC6"/>
    <w:rsid w:val="00CA7FCA"/>
    <w:rsid w:val="00CA7FE3"/>
    <w:rsid w:val="00CA7FF3"/>
    <w:rsid w:val="00CB0052"/>
    <w:rsid w:val="00CB0098"/>
    <w:rsid w:val="00CB00DE"/>
    <w:rsid w:val="00CB00E2"/>
    <w:rsid w:val="00CB00E5"/>
    <w:rsid w:val="00CB019B"/>
    <w:rsid w:val="00CB01E2"/>
    <w:rsid w:val="00CB0207"/>
    <w:rsid w:val="00CB0253"/>
    <w:rsid w:val="00CB0257"/>
    <w:rsid w:val="00CB025E"/>
    <w:rsid w:val="00CB0289"/>
    <w:rsid w:val="00CB0292"/>
    <w:rsid w:val="00CB02BC"/>
    <w:rsid w:val="00CB02D0"/>
    <w:rsid w:val="00CB02FF"/>
    <w:rsid w:val="00CB0359"/>
    <w:rsid w:val="00CB036B"/>
    <w:rsid w:val="00CB037E"/>
    <w:rsid w:val="00CB0382"/>
    <w:rsid w:val="00CB0386"/>
    <w:rsid w:val="00CB0388"/>
    <w:rsid w:val="00CB03F5"/>
    <w:rsid w:val="00CB0403"/>
    <w:rsid w:val="00CB0404"/>
    <w:rsid w:val="00CB041D"/>
    <w:rsid w:val="00CB0444"/>
    <w:rsid w:val="00CB0451"/>
    <w:rsid w:val="00CB0483"/>
    <w:rsid w:val="00CB0494"/>
    <w:rsid w:val="00CB04A5"/>
    <w:rsid w:val="00CB04A8"/>
    <w:rsid w:val="00CB04B7"/>
    <w:rsid w:val="00CB04D9"/>
    <w:rsid w:val="00CB04DA"/>
    <w:rsid w:val="00CB04F4"/>
    <w:rsid w:val="00CB0552"/>
    <w:rsid w:val="00CB055D"/>
    <w:rsid w:val="00CB0577"/>
    <w:rsid w:val="00CB0592"/>
    <w:rsid w:val="00CB0594"/>
    <w:rsid w:val="00CB0597"/>
    <w:rsid w:val="00CB05FB"/>
    <w:rsid w:val="00CB06D1"/>
    <w:rsid w:val="00CB06E7"/>
    <w:rsid w:val="00CB070F"/>
    <w:rsid w:val="00CB0729"/>
    <w:rsid w:val="00CB073E"/>
    <w:rsid w:val="00CB0757"/>
    <w:rsid w:val="00CB0767"/>
    <w:rsid w:val="00CB079C"/>
    <w:rsid w:val="00CB07BF"/>
    <w:rsid w:val="00CB07DC"/>
    <w:rsid w:val="00CB07F3"/>
    <w:rsid w:val="00CB081E"/>
    <w:rsid w:val="00CB0850"/>
    <w:rsid w:val="00CB08B4"/>
    <w:rsid w:val="00CB08EB"/>
    <w:rsid w:val="00CB08EF"/>
    <w:rsid w:val="00CB091F"/>
    <w:rsid w:val="00CB0946"/>
    <w:rsid w:val="00CB0948"/>
    <w:rsid w:val="00CB094A"/>
    <w:rsid w:val="00CB0950"/>
    <w:rsid w:val="00CB0960"/>
    <w:rsid w:val="00CB097F"/>
    <w:rsid w:val="00CB0995"/>
    <w:rsid w:val="00CB0998"/>
    <w:rsid w:val="00CB099A"/>
    <w:rsid w:val="00CB09BD"/>
    <w:rsid w:val="00CB09FE"/>
    <w:rsid w:val="00CB0A02"/>
    <w:rsid w:val="00CB0A3B"/>
    <w:rsid w:val="00CB0A5F"/>
    <w:rsid w:val="00CB0A71"/>
    <w:rsid w:val="00CB0A7C"/>
    <w:rsid w:val="00CB0A86"/>
    <w:rsid w:val="00CB0A9D"/>
    <w:rsid w:val="00CB0ABA"/>
    <w:rsid w:val="00CB0AC0"/>
    <w:rsid w:val="00CB0AE8"/>
    <w:rsid w:val="00CB0AEC"/>
    <w:rsid w:val="00CB0AEE"/>
    <w:rsid w:val="00CB0B0C"/>
    <w:rsid w:val="00CB0B13"/>
    <w:rsid w:val="00CB0B16"/>
    <w:rsid w:val="00CB0B1E"/>
    <w:rsid w:val="00CB0BC6"/>
    <w:rsid w:val="00CB0BE3"/>
    <w:rsid w:val="00CB0BF8"/>
    <w:rsid w:val="00CB0C06"/>
    <w:rsid w:val="00CB0C2D"/>
    <w:rsid w:val="00CB0C56"/>
    <w:rsid w:val="00CB0C95"/>
    <w:rsid w:val="00CB0CEB"/>
    <w:rsid w:val="00CB0D3D"/>
    <w:rsid w:val="00CB0D49"/>
    <w:rsid w:val="00CB0DDF"/>
    <w:rsid w:val="00CB0E06"/>
    <w:rsid w:val="00CB0E1C"/>
    <w:rsid w:val="00CB0E2B"/>
    <w:rsid w:val="00CB0E92"/>
    <w:rsid w:val="00CB0EB3"/>
    <w:rsid w:val="00CB0F00"/>
    <w:rsid w:val="00CB0F02"/>
    <w:rsid w:val="00CB0F24"/>
    <w:rsid w:val="00CB0F42"/>
    <w:rsid w:val="00CB0F52"/>
    <w:rsid w:val="00CB0F59"/>
    <w:rsid w:val="00CB0F79"/>
    <w:rsid w:val="00CB0F9A"/>
    <w:rsid w:val="00CB0FBC"/>
    <w:rsid w:val="00CB0FE9"/>
    <w:rsid w:val="00CB10F6"/>
    <w:rsid w:val="00CB1133"/>
    <w:rsid w:val="00CB116C"/>
    <w:rsid w:val="00CB1178"/>
    <w:rsid w:val="00CB1188"/>
    <w:rsid w:val="00CB11A0"/>
    <w:rsid w:val="00CB11A3"/>
    <w:rsid w:val="00CB11AD"/>
    <w:rsid w:val="00CB11BC"/>
    <w:rsid w:val="00CB11CC"/>
    <w:rsid w:val="00CB120A"/>
    <w:rsid w:val="00CB120B"/>
    <w:rsid w:val="00CB1213"/>
    <w:rsid w:val="00CB1224"/>
    <w:rsid w:val="00CB129C"/>
    <w:rsid w:val="00CB12B9"/>
    <w:rsid w:val="00CB1351"/>
    <w:rsid w:val="00CB1360"/>
    <w:rsid w:val="00CB139A"/>
    <w:rsid w:val="00CB13B2"/>
    <w:rsid w:val="00CB13E3"/>
    <w:rsid w:val="00CB13EC"/>
    <w:rsid w:val="00CB13ED"/>
    <w:rsid w:val="00CB13EF"/>
    <w:rsid w:val="00CB1402"/>
    <w:rsid w:val="00CB1464"/>
    <w:rsid w:val="00CB14CD"/>
    <w:rsid w:val="00CB14DC"/>
    <w:rsid w:val="00CB14E2"/>
    <w:rsid w:val="00CB14E3"/>
    <w:rsid w:val="00CB1511"/>
    <w:rsid w:val="00CB151D"/>
    <w:rsid w:val="00CB1528"/>
    <w:rsid w:val="00CB1571"/>
    <w:rsid w:val="00CB1578"/>
    <w:rsid w:val="00CB15B9"/>
    <w:rsid w:val="00CB1603"/>
    <w:rsid w:val="00CB1604"/>
    <w:rsid w:val="00CB1632"/>
    <w:rsid w:val="00CB1639"/>
    <w:rsid w:val="00CB163A"/>
    <w:rsid w:val="00CB163F"/>
    <w:rsid w:val="00CB1650"/>
    <w:rsid w:val="00CB1663"/>
    <w:rsid w:val="00CB166D"/>
    <w:rsid w:val="00CB16B7"/>
    <w:rsid w:val="00CB16E9"/>
    <w:rsid w:val="00CB170A"/>
    <w:rsid w:val="00CB1729"/>
    <w:rsid w:val="00CB1741"/>
    <w:rsid w:val="00CB1766"/>
    <w:rsid w:val="00CB1779"/>
    <w:rsid w:val="00CB17A9"/>
    <w:rsid w:val="00CB1816"/>
    <w:rsid w:val="00CB184A"/>
    <w:rsid w:val="00CB1852"/>
    <w:rsid w:val="00CB185B"/>
    <w:rsid w:val="00CB1899"/>
    <w:rsid w:val="00CB18F8"/>
    <w:rsid w:val="00CB1904"/>
    <w:rsid w:val="00CB1909"/>
    <w:rsid w:val="00CB194B"/>
    <w:rsid w:val="00CB195E"/>
    <w:rsid w:val="00CB197F"/>
    <w:rsid w:val="00CB1990"/>
    <w:rsid w:val="00CB19A6"/>
    <w:rsid w:val="00CB19C0"/>
    <w:rsid w:val="00CB19C9"/>
    <w:rsid w:val="00CB1A2E"/>
    <w:rsid w:val="00CB1A46"/>
    <w:rsid w:val="00CB1A70"/>
    <w:rsid w:val="00CB1A84"/>
    <w:rsid w:val="00CB1ADB"/>
    <w:rsid w:val="00CB1BBD"/>
    <w:rsid w:val="00CB1BC3"/>
    <w:rsid w:val="00CB1BD3"/>
    <w:rsid w:val="00CB1BF2"/>
    <w:rsid w:val="00CB1C32"/>
    <w:rsid w:val="00CB1C40"/>
    <w:rsid w:val="00CB1C60"/>
    <w:rsid w:val="00CB1C7C"/>
    <w:rsid w:val="00CB1CCE"/>
    <w:rsid w:val="00CB1D0A"/>
    <w:rsid w:val="00CB1D4D"/>
    <w:rsid w:val="00CB1D5B"/>
    <w:rsid w:val="00CB1D62"/>
    <w:rsid w:val="00CB1E37"/>
    <w:rsid w:val="00CB1E49"/>
    <w:rsid w:val="00CB1E73"/>
    <w:rsid w:val="00CB1E7A"/>
    <w:rsid w:val="00CB1E89"/>
    <w:rsid w:val="00CB1E92"/>
    <w:rsid w:val="00CB1EB3"/>
    <w:rsid w:val="00CB1EEB"/>
    <w:rsid w:val="00CB1EFD"/>
    <w:rsid w:val="00CB1FF4"/>
    <w:rsid w:val="00CB205A"/>
    <w:rsid w:val="00CB2082"/>
    <w:rsid w:val="00CB20CA"/>
    <w:rsid w:val="00CB212C"/>
    <w:rsid w:val="00CB2133"/>
    <w:rsid w:val="00CB2168"/>
    <w:rsid w:val="00CB2170"/>
    <w:rsid w:val="00CB21B6"/>
    <w:rsid w:val="00CB21CE"/>
    <w:rsid w:val="00CB21CF"/>
    <w:rsid w:val="00CB21D7"/>
    <w:rsid w:val="00CB2218"/>
    <w:rsid w:val="00CB2223"/>
    <w:rsid w:val="00CB2235"/>
    <w:rsid w:val="00CB2237"/>
    <w:rsid w:val="00CB2274"/>
    <w:rsid w:val="00CB22BF"/>
    <w:rsid w:val="00CB22DC"/>
    <w:rsid w:val="00CB22EB"/>
    <w:rsid w:val="00CB2325"/>
    <w:rsid w:val="00CB2341"/>
    <w:rsid w:val="00CB2352"/>
    <w:rsid w:val="00CB236F"/>
    <w:rsid w:val="00CB23A2"/>
    <w:rsid w:val="00CB23A9"/>
    <w:rsid w:val="00CB23D8"/>
    <w:rsid w:val="00CB23F3"/>
    <w:rsid w:val="00CB23F7"/>
    <w:rsid w:val="00CB2402"/>
    <w:rsid w:val="00CB243A"/>
    <w:rsid w:val="00CB243E"/>
    <w:rsid w:val="00CB243F"/>
    <w:rsid w:val="00CB2447"/>
    <w:rsid w:val="00CB2453"/>
    <w:rsid w:val="00CB2456"/>
    <w:rsid w:val="00CB2495"/>
    <w:rsid w:val="00CB2498"/>
    <w:rsid w:val="00CB24B5"/>
    <w:rsid w:val="00CB24B9"/>
    <w:rsid w:val="00CB24D1"/>
    <w:rsid w:val="00CB250A"/>
    <w:rsid w:val="00CB250D"/>
    <w:rsid w:val="00CB2518"/>
    <w:rsid w:val="00CB2521"/>
    <w:rsid w:val="00CB2561"/>
    <w:rsid w:val="00CB2567"/>
    <w:rsid w:val="00CB257A"/>
    <w:rsid w:val="00CB2586"/>
    <w:rsid w:val="00CB25A7"/>
    <w:rsid w:val="00CB25B7"/>
    <w:rsid w:val="00CB25EA"/>
    <w:rsid w:val="00CB25ED"/>
    <w:rsid w:val="00CB260D"/>
    <w:rsid w:val="00CB265B"/>
    <w:rsid w:val="00CB265E"/>
    <w:rsid w:val="00CB2680"/>
    <w:rsid w:val="00CB26B0"/>
    <w:rsid w:val="00CB26DE"/>
    <w:rsid w:val="00CB26E6"/>
    <w:rsid w:val="00CB275A"/>
    <w:rsid w:val="00CB2773"/>
    <w:rsid w:val="00CB2782"/>
    <w:rsid w:val="00CB279C"/>
    <w:rsid w:val="00CB27CC"/>
    <w:rsid w:val="00CB27EA"/>
    <w:rsid w:val="00CB2843"/>
    <w:rsid w:val="00CB2844"/>
    <w:rsid w:val="00CB2887"/>
    <w:rsid w:val="00CB28C4"/>
    <w:rsid w:val="00CB28E7"/>
    <w:rsid w:val="00CB28E9"/>
    <w:rsid w:val="00CB28FA"/>
    <w:rsid w:val="00CB290B"/>
    <w:rsid w:val="00CB294E"/>
    <w:rsid w:val="00CB2980"/>
    <w:rsid w:val="00CB29BF"/>
    <w:rsid w:val="00CB29CA"/>
    <w:rsid w:val="00CB29DD"/>
    <w:rsid w:val="00CB29E5"/>
    <w:rsid w:val="00CB2A09"/>
    <w:rsid w:val="00CB2A10"/>
    <w:rsid w:val="00CB2A17"/>
    <w:rsid w:val="00CB2A21"/>
    <w:rsid w:val="00CB2A42"/>
    <w:rsid w:val="00CB2A84"/>
    <w:rsid w:val="00CB2AEB"/>
    <w:rsid w:val="00CB2AFB"/>
    <w:rsid w:val="00CB2B21"/>
    <w:rsid w:val="00CB2B26"/>
    <w:rsid w:val="00CB2B38"/>
    <w:rsid w:val="00CB2B53"/>
    <w:rsid w:val="00CB2BB1"/>
    <w:rsid w:val="00CB2BCF"/>
    <w:rsid w:val="00CB2BD9"/>
    <w:rsid w:val="00CB2BE8"/>
    <w:rsid w:val="00CB2BEC"/>
    <w:rsid w:val="00CB2C21"/>
    <w:rsid w:val="00CB2C39"/>
    <w:rsid w:val="00CB2C45"/>
    <w:rsid w:val="00CB2C67"/>
    <w:rsid w:val="00CB2C80"/>
    <w:rsid w:val="00CB2C86"/>
    <w:rsid w:val="00CB2CC5"/>
    <w:rsid w:val="00CB2CE1"/>
    <w:rsid w:val="00CB2D2A"/>
    <w:rsid w:val="00CB2D65"/>
    <w:rsid w:val="00CB2D72"/>
    <w:rsid w:val="00CB2D9E"/>
    <w:rsid w:val="00CB2DE1"/>
    <w:rsid w:val="00CB2DFE"/>
    <w:rsid w:val="00CB2E13"/>
    <w:rsid w:val="00CB2E36"/>
    <w:rsid w:val="00CB2E62"/>
    <w:rsid w:val="00CB2E6E"/>
    <w:rsid w:val="00CB2E73"/>
    <w:rsid w:val="00CB2E7F"/>
    <w:rsid w:val="00CB2E9B"/>
    <w:rsid w:val="00CB2EA6"/>
    <w:rsid w:val="00CB2F42"/>
    <w:rsid w:val="00CB2F65"/>
    <w:rsid w:val="00CB2F8F"/>
    <w:rsid w:val="00CB2F9A"/>
    <w:rsid w:val="00CB302B"/>
    <w:rsid w:val="00CB3031"/>
    <w:rsid w:val="00CB3058"/>
    <w:rsid w:val="00CB3072"/>
    <w:rsid w:val="00CB308A"/>
    <w:rsid w:val="00CB3098"/>
    <w:rsid w:val="00CB30AA"/>
    <w:rsid w:val="00CB30BD"/>
    <w:rsid w:val="00CB30C0"/>
    <w:rsid w:val="00CB30D6"/>
    <w:rsid w:val="00CB3183"/>
    <w:rsid w:val="00CB319E"/>
    <w:rsid w:val="00CB31C4"/>
    <w:rsid w:val="00CB31FA"/>
    <w:rsid w:val="00CB323E"/>
    <w:rsid w:val="00CB32F9"/>
    <w:rsid w:val="00CB3376"/>
    <w:rsid w:val="00CB33A6"/>
    <w:rsid w:val="00CB33C9"/>
    <w:rsid w:val="00CB33D2"/>
    <w:rsid w:val="00CB343A"/>
    <w:rsid w:val="00CB344F"/>
    <w:rsid w:val="00CB346B"/>
    <w:rsid w:val="00CB346F"/>
    <w:rsid w:val="00CB34A0"/>
    <w:rsid w:val="00CB34E4"/>
    <w:rsid w:val="00CB34EB"/>
    <w:rsid w:val="00CB3591"/>
    <w:rsid w:val="00CB3599"/>
    <w:rsid w:val="00CB359C"/>
    <w:rsid w:val="00CB35DC"/>
    <w:rsid w:val="00CB3643"/>
    <w:rsid w:val="00CB3661"/>
    <w:rsid w:val="00CB366E"/>
    <w:rsid w:val="00CB36AA"/>
    <w:rsid w:val="00CB36CE"/>
    <w:rsid w:val="00CB36F4"/>
    <w:rsid w:val="00CB373E"/>
    <w:rsid w:val="00CB3753"/>
    <w:rsid w:val="00CB3768"/>
    <w:rsid w:val="00CB37DE"/>
    <w:rsid w:val="00CB37EA"/>
    <w:rsid w:val="00CB37F1"/>
    <w:rsid w:val="00CB3819"/>
    <w:rsid w:val="00CB3823"/>
    <w:rsid w:val="00CB38A1"/>
    <w:rsid w:val="00CB38BE"/>
    <w:rsid w:val="00CB38C3"/>
    <w:rsid w:val="00CB38C6"/>
    <w:rsid w:val="00CB3902"/>
    <w:rsid w:val="00CB3970"/>
    <w:rsid w:val="00CB3A4C"/>
    <w:rsid w:val="00CB3A58"/>
    <w:rsid w:val="00CB3A6A"/>
    <w:rsid w:val="00CB3A70"/>
    <w:rsid w:val="00CB3A71"/>
    <w:rsid w:val="00CB3A76"/>
    <w:rsid w:val="00CB3A96"/>
    <w:rsid w:val="00CB3ACB"/>
    <w:rsid w:val="00CB3ACD"/>
    <w:rsid w:val="00CB3AD9"/>
    <w:rsid w:val="00CB3AFD"/>
    <w:rsid w:val="00CB3B1B"/>
    <w:rsid w:val="00CB3B85"/>
    <w:rsid w:val="00CB3C35"/>
    <w:rsid w:val="00CB3C96"/>
    <w:rsid w:val="00CB3CAB"/>
    <w:rsid w:val="00CB3CC5"/>
    <w:rsid w:val="00CB3D27"/>
    <w:rsid w:val="00CB3D43"/>
    <w:rsid w:val="00CB3D88"/>
    <w:rsid w:val="00CB3DC4"/>
    <w:rsid w:val="00CB3DEB"/>
    <w:rsid w:val="00CB3DED"/>
    <w:rsid w:val="00CB3E11"/>
    <w:rsid w:val="00CB3E1F"/>
    <w:rsid w:val="00CB3E29"/>
    <w:rsid w:val="00CB3E43"/>
    <w:rsid w:val="00CB3E4F"/>
    <w:rsid w:val="00CB3E6C"/>
    <w:rsid w:val="00CB3EB8"/>
    <w:rsid w:val="00CB3ECB"/>
    <w:rsid w:val="00CB3ED2"/>
    <w:rsid w:val="00CB3EE0"/>
    <w:rsid w:val="00CB3EE7"/>
    <w:rsid w:val="00CB3F04"/>
    <w:rsid w:val="00CB3F15"/>
    <w:rsid w:val="00CB3F25"/>
    <w:rsid w:val="00CB3F28"/>
    <w:rsid w:val="00CB3F29"/>
    <w:rsid w:val="00CB3F3A"/>
    <w:rsid w:val="00CB3F44"/>
    <w:rsid w:val="00CB3F45"/>
    <w:rsid w:val="00CB3F46"/>
    <w:rsid w:val="00CB3F56"/>
    <w:rsid w:val="00CB3F6C"/>
    <w:rsid w:val="00CB3F6E"/>
    <w:rsid w:val="00CB3F7A"/>
    <w:rsid w:val="00CB3F88"/>
    <w:rsid w:val="00CB3F90"/>
    <w:rsid w:val="00CB3FA2"/>
    <w:rsid w:val="00CB3FEB"/>
    <w:rsid w:val="00CB4010"/>
    <w:rsid w:val="00CB4068"/>
    <w:rsid w:val="00CB40AF"/>
    <w:rsid w:val="00CB40C4"/>
    <w:rsid w:val="00CB40DA"/>
    <w:rsid w:val="00CB40E3"/>
    <w:rsid w:val="00CB40FC"/>
    <w:rsid w:val="00CB412B"/>
    <w:rsid w:val="00CB412D"/>
    <w:rsid w:val="00CB4132"/>
    <w:rsid w:val="00CB4134"/>
    <w:rsid w:val="00CB416B"/>
    <w:rsid w:val="00CB416C"/>
    <w:rsid w:val="00CB418E"/>
    <w:rsid w:val="00CB41AF"/>
    <w:rsid w:val="00CB41FE"/>
    <w:rsid w:val="00CB4213"/>
    <w:rsid w:val="00CB424B"/>
    <w:rsid w:val="00CB4275"/>
    <w:rsid w:val="00CB42AD"/>
    <w:rsid w:val="00CB42DE"/>
    <w:rsid w:val="00CB4300"/>
    <w:rsid w:val="00CB430F"/>
    <w:rsid w:val="00CB4333"/>
    <w:rsid w:val="00CB43CD"/>
    <w:rsid w:val="00CB43EC"/>
    <w:rsid w:val="00CB4464"/>
    <w:rsid w:val="00CB4466"/>
    <w:rsid w:val="00CB448E"/>
    <w:rsid w:val="00CB4497"/>
    <w:rsid w:val="00CB44A8"/>
    <w:rsid w:val="00CB44B3"/>
    <w:rsid w:val="00CB44D2"/>
    <w:rsid w:val="00CB44DE"/>
    <w:rsid w:val="00CB4519"/>
    <w:rsid w:val="00CB451F"/>
    <w:rsid w:val="00CB452A"/>
    <w:rsid w:val="00CB4545"/>
    <w:rsid w:val="00CB4589"/>
    <w:rsid w:val="00CB45B4"/>
    <w:rsid w:val="00CB45C1"/>
    <w:rsid w:val="00CB45CB"/>
    <w:rsid w:val="00CB45D0"/>
    <w:rsid w:val="00CB45ED"/>
    <w:rsid w:val="00CB4600"/>
    <w:rsid w:val="00CB46A9"/>
    <w:rsid w:val="00CB46AA"/>
    <w:rsid w:val="00CB46AD"/>
    <w:rsid w:val="00CB46EC"/>
    <w:rsid w:val="00CB46F2"/>
    <w:rsid w:val="00CB46F4"/>
    <w:rsid w:val="00CB46F6"/>
    <w:rsid w:val="00CB4729"/>
    <w:rsid w:val="00CB477F"/>
    <w:rsid w:val="00CB47A6"/>
    <w:rsid w:val="00CB47AD"/>
    <w:rsid w:val="00CB47BA"/>
    <w:rsid w:val="00CB47CB"/>
    <w:rsid w:val="00CB47D4"/>
    <w:rsid w:val="00CB4835"/>
    <w:rsid w:val="00CB484C"/>
    <w:rsid w:val="00CB489F"/>
    <w:rsid w:val="00CB48AB"/>
    <w:rsid w:val="00CB48B5"/>
    <w:rsid w:val="00CB491A"/>
    <w:rsid w:val="00CB4976"/>
    <w:rsid w:val="00CB497E"/>
    <w:rsid w:val="00CB49AE"/>
    <w:rsid w:val="00CB49C0"/>
    <w:rsid w:val="00CB49D8"/>
    <w:rsid w:val="00CB4A2F"/>
    <w:rsid w:val="00CB4A98"/>
    <w:rsid w:val="00CB4AB8"/>
    <w:rsid w:val="00CB4AD1"/>
    <w:rsid w:val="00CB4B1A"/>
    <w:rsid w:val="00CB4B43"/>
    <w:rsid w:val="00CB4BA0"/>
    <w:rsid w:val="00CB4BBD"/>
    <w:rsid w:val="00CB4C17"/>
    <w:rsid w:val="00CB4C2D"/>
    <w:rsid w:val="00CB4C88"/>
    <w:rsid w:val="00CB4CDE"/>
    <w:rsid w:val="00CB4D0B"/>
    <w:rsid w:val="00CB4D3F"/>
    <w:rsid w:val="00CB4D7A"/>
    <w:rsid w:val="00CB4DA6"/>
    <w:rsid w:val="00CB4DC1"/>
    <w:rsid w:val="00CB4DD2"/>
    <w:rsid w:val="00CB4E0E"/>
    <w:rsid w:val="00CB4E3D"/>
    <w:rsid w:val="00CB4E53"/>
    <w:rsid w:val="00CB4E56"/>
    <w:rsid w:val="00CB4E5D"/>
    <w:rsid w:val="00CB4E6D"/>
    <w:rsid w:val="00CB4E80"/>
    <w:rsid w:val="00CB4E85"/>
    <w:rsid w:val="00CB4EA6"/>
    <w:rsid w:val="00CB4EFA"/>
    <w:rsid w:val="00CB4F4C"/>
    <w:rsid w:val="00CB4F6C"/>
    <w:rsid w:val="00CB4F76"/>
    <w:rsid w:val="00CB4FFC"/>
    <w:rsid w:val="00CB5007"/>
    <w:rsid w:val="00CB5024"/>
    <w:rsid w:val="00CB5051"/>
    <w:rsid w:val="00CB507D"/>
    <w:rsid w:val="00CB5084"/>
    <w:rsid w:val="00CB508B"/>
    <w:rsid w:val="00CB5094"/>
    <w:rsid w:val="00CB50A5"/>
    <w:rsid w:val="00CB50B2"/>
    <w:rsid w:val="00CB50C7"/>
    <w:rsid w:val="00CB50D0"/>
    <w:rsid w:val="00CB512F"/>
    <w:rsid w:val="00CB5133"/>
    <w:rsid w:val="00CB514B"/>
    <w:rsid w:val="00CB518E"/>
    <w:rsid w:val="00CB51AE"/>
    <w:rsid w:val="00CB51CB"/>
    <w:rsid w:val="00CB51E8"/>
    <w:rsid w:val="00CB51EA"/>
    <w:rsid w:val="00CB5201"/>
    <w:rsid w:val="00CB5203"/>
    <w:rsid w:val="00CB5205"/>
    <w:rsid w:val="00CB522E"/>
    <w:rsid w:val="00CB5243"/>
    <w:rsid w:val="00CB524B"/>
    <w:rsid w:val="00CB5255"/>
    <w:rsid w:val="00CB537D"/>
    <w:rsid w:val="00CB5399"/>
    <w:rsid w:val="00CB53D9"/>
    <w:rsid w:val="00CB542A"/>
    <w:rsid w:val="00CB544C"/>
    <w:rsid w:val="00CB5499"/>
    <w:rsid w:val="00CB549A"/>
    <w:rsid w:val="00CB54E7"/>
    <w:rsid w:val="00CB54F4"/>
    <w:rsid w:val="00CB54F6"/>
    <w:rsid w:val="00CB5537"/>
    <w:rsid w:val="00CB5549"/>
    <w:rsid w:val="00CB555F"/>
    <w:rsid w:val="00CB5570"/>
    <w:rsid w:val="00CB55F0"/>
    <w:rsid w:val="00CB560B"/>
    <w:rsid w:val="00CB567D"/>
    <w:rsid w:val="00CB56CD"/>
    <w:rsid w:val="00CB56F0"/>
    <w:rsid w:val="00CB56F9"/>
    <w:rsid w:val="00CB5705"/>
    <w:rsid w:val="00CB571C"/>
    <w:rsid w:val="00CB5744"/>
    <w:rsid w:val="00CB5773"/>
    <w:rsid w:val="00CB5779"/>
    <w:rsid w:val="00CB577F"/>
    <w:rsid w:val="00CB578E"/>
    <w:rsid w:val="00CB57A3"/>
    <w:rsid w:val="00CB57A4"/>
    <w:rsid w:val="00CB57C2"/>
    <w:rsid w:val="00CB57C7"/>
    <w:rsid w:val="00CB582E"/>
    <w:rsid w:val="00CB5895"/>
    <w:rsid w:val="00CB58B3"/>
    <w:rsid w:val="00CB58C9"/>
    <w:rsid w:val="00CB58F3"/>
    <w:rsid w:val="00CB5930"/>
    <w:rsid w:val="00CB596B"/>
    <w:rsid w:val="00CB5970"/>
    <w:rsid w:val="00CB5975"/>
    <w:rsid w:val="00CB598B"/>
    <w:rsid w:val="00CB598E"/>
    <w:rsid w:val="00CB59A1"/>
    <w:rsid w:val="00CB59BC"/>
    <w:rsid w:val="00CB59C0"/>
    <w:rsid w:val="00CB59F9"/>
    <w:rsid w:val="00CB5A11"/>
    <w:rsid w:val="00CB5A31"/>
    <w:rsid w:val="00CB5A37"/>
    <w:rsid w:val="00CB5A65"/>
    <w:rsid w:val="00CB5A98"/>
    <w:rsid w:val="00CB5AC1"/>
    <w:rsid w:val="00CB5ADC"/>
    <w:rsid w:val="00CB5B78"/>
    <w:rsid w:val="00CB5B9E"/>
    <w:rsid w:val="00CB5BB9"/>
    <w:rsid w:val="00CB5BC5"/>
    <w:rsid w:val="00CB5BF7"/>
    <w:rsid w:val="00CB5C45"/>
    <w:rsid w:val="00CB5C50"/>
    <w:rsid w:val="00CB5C72"/>
    <w:rsid w:val="00CB5CEE"/>
    <w:rsid w:val="00CB5D18"/>
    <w:rsid w:val="00CB5D87"/>
    <w:rsid w:val="00CB5DA9"/>
    <w:rsid w:val="00CB5E31"/>
    <w:rsid w:val="00CB5E47"/>
    <w:rsid w:val="00CB5E4B"/>
    <w:rsid w:val="00CB5E52"/>
    <w:rsid w:val="00CB5E54"/>
    <w:rsid w:val="00CB5E6C"/>
    <w:rsid w:val="00CB5E77"/>
    <w:rsid w:val="00CB5E8E"/>
    <w:rsid w:val="00CB5EBC"/>
    <w:rsid w:val="00CB5F09"/>
    <w:rsid w:val="00CB5F25"/>
    <w:rsid w:val="00CB5F36"/>
    <w:rsid w:val="00CB5FA8"/>
    <w:rsid w:val="00CB5FAA"/>
    <w:rsid w:val="00CB5FB8"/>
    <w:rsid w:val="00CB5FC6"/>
    <w:rsid w:val="00CB5FCF"/>
    <w:rsid w:val="00CB602D"/>
    <w:rsid w:val="00CB6038"/>
    <w:rsid w:val="00CB603B"/>
    <w:rsid w:val="00CB604C"/>
    <w:rsid w:val="00CB605A"/>
    <w:rsid w:val="00CB6098"/>
    <w:rsid w:val="00CB60A3"/>
    <w:rsid w:val="00CB60B8"/>
    <w:rsid w:val="00CB60DB"/>
    <w:rsid w:val="00CB6142"/>
    <w:rsid w:val="00CB6167"/>
    <w:rsid w:val="00CB6189"/>
    <w:rsid w:val="00CB61BA"/>
    <w:rsid w:val="00CB61DD"/>
    <w:rsid w:val="00CB61EA"/>
    <w:rsid w:val="00CB61ED"/>
    <w:rsid w:val="00CB61FC"/>
    <w:rsid w:val="00CB6280"/>
    <w:rsid w:val="00CB62D7"/>
    <w:rsid w:val="00CB62F3"/>
    <w:rsid w:val="00CB6341"/>
    <w:rsid w:val="00CB634F"/>
    <w:rsid w:val="00CB6391"/>
    <w:rsid w:val="00CB6395"/>
    <w:rsid w:val="00CB641E"/>
    <w:rsid w:val="00CB6427"/>
    <w:rsid w:val="00CB6428"/>
    <w:rsid w:val="00CB6453"/>
    <w:rsid w:val="00CB646E"/>
    <w:rsid w:val="00CB6492"/>
    <w:rsid w:val="00CB6493"/>
    <w:rsid w:val="00CB64B6"/>
    <w:rsid w:val="00CB653C"/>
    <w:rsid w:val="00CB6544"/>
    <w:rsid w:val="00CB657A"/>
    <w:rsid w:val="00CB65C4"/>
    <w:rsid w:val="00CB65D9"/>
    <w:rsid w:val="00CB65E1"/>
    <w:rsid w:val="00CB65E2"/>
    <w:rsid w:val="00CB6647"/>
    <w:rsid w:val="00CB6650"/>
    <w:rsid w:val="00CB6653"/>
    <w:rsid w:val="00CB6662"/>
    <w:rsid w:val="00CB6668"/>
    <w:rsid w:val="00CB666F"/>
    <w:rsid w:val="00CB6678"/>
    <w:rsid w:val="00CB667D"/>
    <w:rsid w:val="00CB667F"/>
    <w:rsid w:val="00CB669E"/>
    <w:rsid w:val="00CB66A7"/>
    <w:rsid w:val="00CB66BA"/>
    <w:rsid w:val="00CB66C9"/>
    <w:rsid w:val="00CB672B"/>
    <w:rsid w:val="00CB674D"/>
    <w:rsid w:val="00CB6771"/>
    <w:rsid w:val="00CB6792"/>
    <w:rsid w:val="00CB67CB"/>
    <w:rsid w:val="00CB67E7"/>
    <w:rsid w:val="00CB680F"/>
    <w:rsid w:val="00CB687A"/>
    <w:rsid w:val="00CB68FC"/>
    <w:rsid w:val="00CB692D"/>
    <w:rsid w:val="00CB6948"/>
    <w:rsid w:val="00CB697E"/>
    <w:rsid w:val="00CB69D2"/>
    <w:rsid w:val="00CB69F2"/>
    <w:rsid w:val="00CB6AAF"/>
    <w:rsid w:val="00CB6AB5"/>
    <w:rsid w:val="00CB6AD6"/>
    <w:rsid w:val="00CB6AFA"/>
    <w:rsid w:val="00CB6B2E"/>
    <w:rsid w:val="00CB6B51"/>
    <w:rsid w:val="00CB6B5A"/>
    <w:rsid w:val="00CB6B8E"/>
    <w:rsid w:val="00CB6C1B"/>
    <w:rsid w:val="00CB6C46"/>
    <w:rsid w:val="00CB6C62"/>
    <w:rsid w:val="00CB6C75"/>
    <w:rsid w:val="00CB6C9F"/>
    <w:rsid w:val="00CB6D3B"/>
    <w:rsid w:val="00CB6D40"/>
    <w:rsid w:val="00CB6D48"/>
    <w:rsid w:val="00CB6D4B"/>
    <w:rsid w:val="00CB6D89"/>
    <w:rsid w:val="00CB6DB6"/>
    <w:rsid w:val="00CB6DC2"/>
    <w:rsid w:val="00CB6DD5"/>
    <w:rsid w:val="00CB6E02"/>
    <w:rsid w:val="00CB6E30"/>
    <w:rsid w:val="00CB6E31"/>
    <w:rsid w:val="00CB6E47"/>
    <w:rsid w:val="00CB6EEA"/>
    <w:rsid w:val="00CB6F39"/>
    <w:rsid w:val="00CB6F54"/>
    <w:rsid w:val="00CB6F6D"/>
    <w:rsid w:val="00CB6F77"/>
    <w:rsid w:val="00CB6F98"/>
    <w:rsid w:val="00CB6FD1"/>
    <w:rsid w:val="00CB6FEE"/>
    <w:rsid w:val="00CB6FF4"/>
    <w:rsid w:val="00CB7019"/>
    <w:rsid w:val="00CB7025"/>
    <w:rsid w:val="00CB7034"/>
    <w:rsid w:val="00CB7058"/>
    <w:rsid w:val="00CB7062"/>
    <w:rsid w:val="00CB7098"/>
    <w:rsid w:val="00CB70EA"/>
    <w:rsid w:val="00CB7178"/>
    <w:rsid w:val="00CB717E"/>
    <w:rsid w:val="00CB7193"/>
    <w:rsid w:val="00CB71D3"/>
    <w:rsid w:val="00CB722E"/>
    <w:rsid w:val="00CB726C"/>
    <w:rsid w:val="00CB7283"/>
    <w:rsid w:val="00CB7298"/>
    <w:rsid w:val="00CB72A6"/>
    <w:rsid w:val="00CB72BA"/>
    <w:rsid w:val="00CB7334"/>
    <w:rsid w:val="00CB733F"/>
    <w:rsid w:val="00CB7367"/>
    <w:rsid w:val="00CB7395"/>
    <w:rsid w:val="00CB73E2"/>
    <w:rsid w:val="00CB73E4"/>
    <w:rsid w:val="00CB742D"/>
    <w:rsid w:val="00CB7430"/>
    <w:rsid w:val="00CB74B3"/>
    <w:rsid w:val="00CB74B4"/>
    <w:rsid w:val="00CB74D3"/>
    <w:rsid w:val="00CB7515"/>
    <w:rsid w:val="00CB7524"/>
    <w:rsid w:val="00CB752B"/>
    <w:rsid w:val="00CB7534"/>
    <w:rsid w:val="00CB7564"/>
    <w:rsid w:val="00CB7568"/>
    <w:rsid w:val="00CB7595"/>
    <w:rsid w:val="00CB75B1"/>
    <w:rsid w:val="00CB75B9"/>
    <w:rsid w:val="00CB75FC"/>
    <w:rsid w:val="00CB7664"/>
    <w:rsid w:val="00CB7688"/>
    <w:rsid w:val="00CB7693"/>
    <w:rsid w:val="00CB76CD"/>
    <w:rsid w:val="00CB7709"/>
    <w:rsid w:val="00CB770D"/>
    <w:rsid w:val="00CB774C"/>
    <w:rsid w:val="00CB7751"/>
    <w:rsid w:val="00CB775D"/>
    <w:rsid w:val="00CB77CA"/>
    <w:rsid w:val="00CB77E6"/>
    <w:rsid w:val="00CB77FE"/>
    <w:rsid w:val="00CB7843"/>
    <w:rsid w:val="00CB7868"/>
    <w:rsid w:val="00CB78C5"/>
    <w:rsid w:val="00CB78CD"/>
    <w:rsid w:val="00CB78DD"/>
    <w:rsid w:val="00CB792D"/>
    <w:rsid w:val="00CB7946"/>
    <w:rsid w:val="00CB7959"/>
    <w:rsid w:val="00CB7990"/>
    <w:rsid w:val="00CB79A2"/>
    <w:rsid w:val="00CB7A09"/>
    <w:rsid w:val="00CB7A26"/>
    <w:rsid w:val="00CB7A5D"/>
    <w:rsid w:val="00CB7A9C"/>
    <w:rsid w:val="00CB7ADD"/>
    <w:rsid w:val="00CB7AF6"/>
    <w:rsid w:val="00CB7B22"/>
    <w:rsid w:val="00CB7B29"/>
    <w:rsid w:val="00CB7B3C"/>
    <w:rsid w:val="00CB7B5E"/>
    <w:rsid w:val="00CB7C25"/>
    <w:rsid w:val="00CB7C31"/>
    <w:rsid w:val="00CB7C49"/>
    <w:rsid w:val="00CB7C56"/>
    <w:rsid w:val="00CB7C5A"/>
    <w:rsid w:val="00CB7C61"/>
    <w:rsid w:val="00CB7C70"/>
    <w:rsid w:val="00CB7C75"/>
    <w:rsid w:val="00CB7C7B"/>
    <w:rsid w:val="00CB7C7F"/>
    <w:rsid w:val="00CB7CB4"/>
    <w:rsid w:val="00CB7CEC"/>
    <w:rsid w:val="00CB7D1D"/>
    <w:rsid w:val="00CB7D51"/>
    <w:rsid w:val="00CB7D9D"/>
    <w:rsid w:val="00CB7DD3"/>
    <w:rsid w:val="00CB7DE7"/>
    <w:rsid w:val="00CB7E47"/>
    <w:rsid w:val="00CB7E67"/>
    <w:rsid w:val="00CB7EC4"/>
    <w:rsid w:val="00CB7EC7"/>
    <w:rsid w:val="00CB7ED6"/>
    <w:rsid w:val="00CB7EF4"/>
    <w:rsid w:val="00CB7F28"/>
    <w:rsid w:val="00CB7F5F"/>
    <w:rsid w:val="00CB7F66"/>
    <w:rsid w:val="00CB7F69"/>
    <w:rsid w:val="00CB7F84"/>
    <w:rsid w:val="00CB7F98"/>
    <w:rsid w:val="00CBF199"/>
    <w:rsid w:val="00CC0034"/>
    <w:rsid w:val="00CC0061"/>
    <w:rsid w:val="00CC00B4"/>
    <w:rsid w:val="00CC012E"/>
    <w:rsid w:val="00CC0132"/>
    <w:rsid w:val="00CC0135"/>
    <w:rsid w:val="00CC017A"/>
    <w:rsid w:val="00CC01AB"/>
    <w:rsid w:val="00CC01BA"/>
    <w:rsid w:val="00CC01CE"/>
    <w:rsid w:val="00CC01FD"/>
    <w:rsid w:val="00CC0217"/>
    <w:rsid w:val="00CC022E"/>
    <w:rsid w:val="00CC0273"/>
    <w:rsid w:val="00CC0283"/>
    <w:rsid w:val="00CC02D3"/>
    <w:rsid w:val="00CC0325"/>
    <w:rsid w:val="00CC033D"/>
    <w:rsid w:val="00CC0361"/>
    <w:rsid w:val="00CC037C"/>
    <w:rsid w:val="00CC0383"/>
    <w:rsid w:val="00CC0388"/>
    <w:rsid w:val="00CC03AA"/>
    <w:rsid w:val="00CC0410"/>
    <w:rsid w:val="00CC046B"/>
    <w:rsid w:val="00CC0478"/>
    <w:rsid w:val="00CC048A"/>
    <w:rsid w:val="00CC04A4"/>
    <w:rsid w:val="00CC04AA"/>
    <w:rsid w:val="00CC0536"/>
    <w:rsid w:val="00CC0540"/>
    <w:rsid w:val="00CC05D1"/>
    <w:rsid w:val="00CC05F5"/>
    <w:rsid w:val="00CC0665"/>
    <w:rsid w:val="00CC066D"/>
    <w:rsid w:val="00CC06B7"/>
    <w:rsid w:val="00CC06C3"/>
    <w:rsid w:val="00CC06DA"/>
    <w:rsid w:val="00CC06E0"/>
    <w:rsid w:val="00CC06FE"/>
    <w:rsid w:val="00CC0716"/>
    <w:rsid w:val="00CC0735"/>
    <w:rsid w:val="00CC0748"/>
    <w:rsid w:val="00CC0794"/>
    <w:rsid w:val="00CC07CF"/>
    <w:rsid w:val="00CC07DA"/>
    <w:rsid w:val="00CC081A"/>
    <w:rsid w:val="00CC081F"/>
    <w:rsid w:val="00CC0847"/>
    <w:rsid w:val="00CC0861"/>
    <w:rsid w:val="00CC0863"/>
    <w:rsid w:val="00CC086A"/>
    <w:rsid w:val="00CC0894"/>
    <w:rsid w:val="00CC08A9"/>
    <w:rsid w:val="00CC08CF"/>
    <w:rsid w:val="00CC08D7"/>
    <w:rsid w:val="00CC0908"/>
    <w:rsid w:val="00CC0916"/>
    <w:rsid w:val="00CC0924"/>
    <w:rsid w:val="00CC0936"/>
    <w:rsid w:val="00CC0963"/>
    <w:rsid w:val="00CC0992"/>
    <w:rsid w:val="00CC09C0"/>
    <w:rsid w:val="00CC0A5C"/>
    <w:rsid w:val="00CC0A6D"/>
    <w:rsid w:val="00CC0A8C"/>
    <w:rsid w:val="00CC0AE7"/>
    <w:rsid w:val="00CC0AEA"/>
    <w:rsid w:val="00CC0B5D"/>
    <w:rsid w:val="00CC0B9C"/>
    <w:rsid w:val="00CC0BA0"/>
    <w:rsid w:val="00CC0BAE"/>
    <w:rsid w:val="00CC0BCA"/>
    <w:rsid w:val="00CC0BCD"/>
    <w:rsid w:val="00CC0BDD"/>
    <w:rsid w:val="00CC0BEF"/>
    <w:rsid w:val="00CC0C56"/>
    <w:rsid w:val="00CC0C9B"/>
    <w:rsid w:val="00CC0CBF"/>
    <w:rsid w:val="00CC0CDC"/>
    <w:rsid w:val="00CC0D4E"/>
    <w:rsid w:val="00CC0E2F"/>
    <w:rsid w:val="00CC0E68"/>
    <w:rsid w:val="00CC0E85"/>
    <w:rsid w:val="00CC0E9C"/>
    <w:rsid w:val="00CC0EB2"/>
    <w:rsid w:val="00CC0EE7"/>
    <w:rsid w:val="00CC0F18"/>
    <w:rsid w:val="00CC0F1C"/>
    <w:rsid w:val="00CC0F4C"/>
    <w:rsid w:val="00CC0F78"/>
    <w:rsid w:val="00CC0FF9"/>
    <w:rsid w:val="00CC10D2"/>
    <w:rsid w:val="00CC10DB"/>
    <w:rsid w:val="00CC10EC"/>
    <w:rsid w:val="00CC110B"/>
    <w:rsid w:val="00CC1123"/>
    <w:rsid w:val="00CC12DB"/>
    <w:rsid w:val="00CC12DF"/>
    <w:rsid w:val="00CC1326"/>
    <w:rsid w:val="00CC1331"/>
    <w:rsid w:val="00CC1386"/>
    <w:rsid w:val="00CC13CE"/>
    <w:rsid w:val="00CC13EA"/>
    <w:rsid w:val="00CC140B"/>
    <w:rsid w:val="00CC1437"/>
    <w:rsid w:val="00CC1438"/>
    <w:rsid w:val="00CC1447"/>
    <w:rsid w:val="00CC1472"/>
    <w:rsid w:val="00CC1498"/>
    <w:rsid w:val="00CC149C"/>
    <w:rsid w:val="00CC1500"/>
    <w:rsid w:val="00CC153A"/>
    <w:rsid w:val="00CC1546"/>
    <w:rsid w:val="00CC1550"/>
    <w:rsid w:val="00CC15A1"/>
    <w:rsid w:val="00CC15C7"/>
    <w:rsid w:val="00CC15F3"/>
    <w:rsid w:val="00CC1600"/>
    <w:rsid w:val="00CC1608"/>
    <w:rsid w:val="00CC162E"/>
    <w:rsid w:val="00CC164C"/>
    <w:rsid w:val="00CC1665"/>
    <w:rsid w:val="00CC169E"/>
    <w:rsid w:val="00CC16F3"/>
    <w:rsid w:val="00CC16F7"/>
    <w:rsid w:val="00CC1793"/>
    <w:rsid w:val="00CC179A"/>
    <w:rsid w:val="00CC17B6"/>
    <w:rsid w:val="00CC17B7"/>
    <w:rsid w:val="00CC1830"/>
    <w:rsid w:val="00CC1832"/>
    <w:rsid w:val="00CC1847"/>
    <w:rsid w:val="00CC1861"/>
    <w:rsid w:val="00CC189D"/>
    <w:rsid w:val="00CC189F"/>
    <w:rsid w:val="00CC18A0"/>
    <w:rsid w:val="00CC18C4"/>
    <w:rsid w:val="00CC18D6"/>
    <w:rsid w:val="00CC1903"/>
    <w:rsid w:val="00CC1908"/>
    <w:rsid w:val="00CC1914"/>
    <w:rsid w:val="00CC1945"/>
    <w:rsid w:val="00CC1974"/>
    <w:rsid w:val="00CC198E"/>
    <w:rsid w:val="00CC19F2"/>
    <w:rsid w:val="00CC19F3"/>
    <w:rsid w:val="00CC1A4C"/>
    <w:rsid w:val="00CC1A55"/>
    <w:rsid w:val="00CC1A5E"/>
    <w:rsid w:val="00CC1A81"/>
    <w:rsid w:val="00CC1A8B"/>
    <w:rsid w:val="00CC1A96"/>
    <w:rsid w:val="00CC1A97"/>
    <w:rsid w:val="00CC1A9D"/>
    <w:rsid w:val="00CC1AF6"/>
    <w:rsid w:val="00CC1B27"/>
    <w:rsid w:val="00CC1B2A"/>
    <w:rsid w:val="00CC1B2D"/>
    <w:rsid w:val="00CC1B5E"/>
    <w:rsid w:val="00CC1B85"/>
    <w:rsid w:val="00CC1B90"/>
    <w:rsid w:val="00CC1B9B"/>
    <w:rsid w:val="00CC1BD8"/>
    <w:rsid w:val="00CC1C15"/>
    <w:rsid w:val="00CC1C24"/>
    <w:rsid w:val="00CC1C5F"/>
    <w:rsid w:val="00CC1C94"/>
    <w:rsid w:val="00CC1CA0"/>
    <w:rsid w:val="00CC1CAC"/>
    <w:rsid w:val="00CC1CC0"/>
    <w:rsid w:val="00CC1CEB"/>
    <w:rsid w:val="00CC1D7B"/>
    <w:rsid w:val="00CC1E1A"/>
    <w:rsid w:val="00CC1E27"/>
    <w:rsid w:val="00CC1E3D"/>
    <w:rsid w:val="00CC1E48"/>
    <w:rsid w:val="00CC1E71"/>
    <w:rsid w:val="00CC1EA4"/>
    <w:rsid w:val="00CC1EA9"/>
    <w:rsid w:val="00CC1F30"/>
    <w:rsid w:val="00CC1F33"/>
    <w:rsid w:val="00CC1F60"/>
    <w:rsid w:val="00CC1F79"/>
    <w:rsid w:val="00CC1F8F"/>
    <w:rsid w:val="00CC1FCE"/>
    <w:rsid w:val="00CC1FEA"/>
    <w:rsid w:val="00CC1FF2"/>
    <w:rsid w:val="00CC1FFB"/>
    <w:rsid w:val="00CC2019"/>
    <w:rsid w:val="00CC2020"/>
    <w:rsid w:val="00CC2062"/>
    <w:rsid w:val="00CC206B"/>
    <w:rsid w:val="00CC206C"/>
    <w:rsid w:val="00CC2086"/>
    <w:rsid w:val="00CC20DB"/>
    <w:rsid w:val="00CC20EC"/>
    <w:rsid w:val="00CC217C"/>
    <w:rsid w:val="00CC2193"/>
    <w:rsid w:val="00CC2197"/>
    <w:rsid w:val="00CC21AD"/>
    <w:rsid w:val="00CC21CD"/>
    <w:rsid w:val="00CC220D"/>
    <w:rsid w:val="00CC222C"/>
    <w:rsid w:val="00CC2272"/>
    <w:rsid w:val="00CC22AD"/>
    <w:rsid w:val="00CC22E4"/>
    <w:rsid w:val="00CC2318"/>
    <w:rsid w:val="00CC231E"/>
    <w:rsid w:val="00CC2325"/>
    <w:rsid w:val="00CC236C"/>
    <w:rsid w:val="00CC2388"/>
    <w:rsid w:val="00CC238B"/>
    <w:rsid w:val="00CC23A5"/>
    <w:rsid w:val="00CC2403"/>
    <w:rsid w:val="00CC2420"/>
    <w:rsid w:val="00CC2432"/>
    <w:rsid w:val="00CC244A"/>
    <w:rsid w:val="00CC2469"/>
    <w:rsid w:val="00CC246E"/>
    <w:rsid w:val="00CC2497"/>
    <w:rsid w:val="00CC24C3"/>
    <w:rsid w:val="00CC2584"/>
    <w:rsid w:val="00CC2592"/>
    <w:rsid w:val="00CC25F8"/>
    <w:rsid w:val="00CC2627"/>
    <w:rsid w:val="00CC2629"/>
    <w:rsid w:val="00CC263B"/>
    <w:rsid w:val="00CC2658"/>
    <w:rsid w:val="00CC2664"/>
    <w:rsid w:val="00CC266B"/>
    <w:rsid w:val="00CC2683"/>
    <w:rsid w:val="00CC26B1"/>
    <w:rsid w:val="00CC26B7"/>
    <w:rsid w:val="00CC26DC"/>
    <w:rsid w:val="00CC2710"/>
    <w:rsid w:val="00CC271E"/>
    <w:rsid w:val="00CC2729"/>
    <w:rsid w:val="00CC274C"/>
    <w:rsid w:val="00CC2755"/>
    <w:rsid w:val="00CC2768"/>
    <w:rsid w:val="00CC277A"/>
    <w:rsid w:val="00CC27E5"/>
    <w:rsid w:val="00CC27F5"/>
    <w:rsid w:val="00CC285D"/>
    <w:rsid w:val="00CC286C"/>
    <w:rsid w:val="00CC289A"/>
    <w:rsid w:val="00CC2944"/>
    <w:rsid w:val="00CC2945"/>
    <w:rsid w:val="00CC2954"/>
    <w:rsid w:val="00CC296F"/>
    <w:rsid w:val="00CC29BD"/>
    <w:rsid w:val="00CC29C0"/>
    <w:rsid w:val="00CC29CA"/>
    <w:rsid w:val="00CC29FB"/>
    <w:rsid w:val="00CC2A34"/>
    <w:rsid w:val="00CC2A5B"/>
    <w:rsid w:val="00CC2A62"/>
    <w:rsid w:val="00CC2AFF"/>
    <w:rsid w:val="00CC2B0F"/>
    <w:rsid w:val="00CC2B1A"/>
    <w:rsid w:val="00CC2B3E"/>
    <w:rsid w:val="00CC2B59"/>
    <w:rsid w:val="00CC2B8B"/>
    <w:rsid w:val="00CC2B9F"/>
    <w:rsid w:val="00CC2BB7"/>
    <w:rsid w:val="00CC2BBA"/>
    <w:rsid w:val="00CC2BF1"/>
    <w:rsid w:val="00CC2C2C"/>
    <w:rsid w:val="00CC2C61"/>
    <w:rsid w:val="00CC2C9A"/>
    <w:rsid w:val="00CC2CA2"/>
    <w:rsid w:val="00CC2CB6"/>
    <w:rsid w:val="00CC2CC1"/>
    <w:rsid w:val="00CC2CEF"/>
    <w:rsid w:val="00CC2D1D"/>
    <w:rsid w:val="00CC2D33"/>
    <w:rsid w:val="00CC2D73"/>
    <w:rsid w:val="00CC2DE8"/>
    <w:rsid w:val="00CC2E55"/>
    <w:rsid w:val="00CC2EFB"/>
    <w:rsid w:val="00CC2F0B"/>
    <w:rsid w:val="00CC2F2D"/>
    <w:rsid w:val="00CC2F5B"/>
    <w:rsid w:val="00CC2F7F"/>
    <w:rsid w:val="00CC2F9A"/>
    <w:rsid w:val="00CC3000"/>
    <w:rsid w:val="00CC3003"/>
    <w:rsid w:val="00CC300C"/>
    <w:rsid w:val="00CC301F"/>
    <w:rsid w:val="00CC3021"/>
    <w:rsid w:val="00CC3040"/>
    <w:rsid w:val="00CC306A"/>
    <w:rsid w:val="00CC30A2"/>
    <w:rsid w:val="00CC30BD"/>
    <w:rsid w:val="00CC30C3"/>
    <w:rsid w:val="00CC30F7"/>
    <w:rsid w:val="00CC3114"/>
    <w:rsid w:val="00CC313C"/>
    <w:rsid w:val="00CC315F"/>
    <w:rsid w:val="00CC31B3"/>
    <w:rsid w:val="00CC31E1"/>
    <w:rsid w:val="00CC320C"/>
    <w:rsid w:val="00CC3231"/>
    <w:rsid w:val="00CC3271"/>
    <w:rsid w:val="00CC3276"/>
    <w:rsid w:val="00CC3291"/>
    <w:rsid w:val="00CC32F0"/>
    <w:rsid w:val="00CC3318"/>
    <w:rsid w:val="00CC332D"/>
    <w:rsid w:val="00CC3343"/>
    <w:rsid w:val="00CC3373"/>
    <w:rsid w:val="00CC33A5"/>
    <w:rsid w:val="00CC33A8"/>
    <w:rsid w:val="00CC33DF"/>
    <w:rsid w:val="00CC33F5"/>
    <w:rsid w:val="00CC3423"/>
    <w:rsid w:val="00CC3431"/>
    <w:rsid w:val="00CC3432"/>
    <w:rsid w:val="00CC3476"/>
    <w:rsid w:val="00CC3486"/>
    <w:rsid w:val="00CC349D"/>
    <w:rsid w:val="00CC34A3"/>
    <w:rsid w:val="00CC34E6"/>
    <w:rsid w:val="00CC351A"/>
    <w:rsid w:val="00CC355B"/>
    <w:rsid w:val="00CC3578"/>
    <w:rsid w:val="00CC357B"/>
    <w:rsid w:val="00CC3580"/>
    <w:rsid w:val="00CC35B4"/>
    <w:rsid w:val="00CC35DE"/>
    <w:rsid w:val="00CC35EA"/>
    <w:rsid w:val="00CC35F1"/>
    <w:rsid w:val="00CC35F7"/>
    <w:rsid w:val="00CC36C2"/>
    <w:rsid w:val="00CC36FB"/>
    <w:rsid w:val="00CC3759"/>
    <w:rsid w:val="00CC3782"/>
    <w:rsid w:val="00CC37BB"/>
    <w:rsid w:val="00CC37CC"/>
    <w:rsid w:val="00CC37CF"/>
    <w:rsid w:val="00CC37DA"/>
    <w:rsid w:val="00CC37DC"/>
    <w:rsid w:val="00CC3826"/>
    <w:rsid w:val="00CC383E"/>
    <w:rsid w:val="00CC3869"/>
    <w:rsid w:val="00CC3881"/>
    <w:rsid w:val="00CC389E"/>
    <w:rsid w:val="00CC38A4"/>
    <w:rsid w:val="00CC38C0"/>
    <w:rsid w:val="00CC38D3"/>
    <w:rsid w:val="00CC38DF"/>
    <w:rsid w:val="00CC397E"/>
    <w:rsid w:val="00CC39A5"/>
    <w:rsid w:val="00CC3A20"/>
    <w:rsid w:val="00CC3A31"/>
    <w:rsid w:val="00CC3A37"/>
    <w:rsid w:val="00CC3A3B"/>
    <w:rsid w:val="00CC3AA3"/>
    <w:rsid w:val="00CC3B16"/>
    <w:rsid w:val="00CC3B22"/>
    <w:rsid w:val="00CC3B2F"/>
    <w:rsid w:val="00CC3B32"/>
    <w:rsid w:val="00CC3B58"/>
    <w:rsid w:val="00CC3B6D"/>
    <w:rsid w:val="00CC3B87"/>
    <w:rsid w:val="00CC3BC1"/>
    <w:rsid w:val="00CC3BEA"/>
    <w:rsid w:val="00CC3C2D"/>
    <w:rsid w:val="00CC3C34"/>
    <w:rsid w:val="00CC3C37"/>
    <w:rsid w:val="00CC3C54"/>
    <w:rsid w:val="00CC3C5C"/>
    <w:rsid w:val="00CC3C84"/>
    <w:rsid w:val="00CC3CA0"/>
    <w:rsid w:val="00CC3CCA"/>
    <w:rsid w:val="00CC3CEB"/>
    <w:rsid w:val="00CC3D02"/>
    <w:rsid w:val="00CC3D2F"/>
    <w:rsid w:val="00CC3D77"/>
    <w:rsid w:val="00CC3DC1"/>
    <w:rsid w:val="00CC3DC4"/>
    <w:rsid w:val="00CC3DCA"/>
    <w:rsid w:val="00CC3DD2"/>
    <w:rsid w:val="00CC3E28"/>
    <w:rsid w:val="00CC3E36"/>
    <w:rsid w:val="00CC3E37"/>
    <w:rsid w:val="00CC3E54"/>
    <w:rsid w:val="00CC3E5F"/>
    <w:rsid w:val="00CC3EAC"/>
    <w:rsid w:val="00CC3EAF"/>
    <w:rsid w:val="00CC3F2D"/>
    <w:rsid w:val="00CC3F30"/>
    <w:rsid w:val="00CC3F3B"/>
    <w:rsid w:val="00CC3F6D"/>
    <w:rsid w:val="00CC3F94"/>
    <w:rsid w:val="00CC3FB4"/>
    <w:rsid w:val="00CC4017"/>
    <w:rsid w:val="00CC4060"/>
    <w:rsid w:val="00CC4079"/>
    <w:rsid w:val="00CC4080"/>
    <w:rsid w:val="00CC40A2"/>
    <w:rsid w:val="00CC40AB"/>
    <w:rsid w:val="00CC40B8"/>
    <w:rsid w:val="00CC40BD"/>
    <w:rsid w:val="00CC40FA"/>
    <w:rsid w:val="00CC40FD"/>
    <w:rsid w:val="00CC4155"/>
    <w:rsid w:val="00CC4167"/>
    <w:rsid w:val="00CC41AA"/>
    <w:rsid w:val="00CC41B5"/>
    <w:rsid w:val="00CC4263"/>
    <w:rsid w:val="00CC4273"/>
    <w:rsid w:val="00CC42CC"/>
    <w:rsid w:val="00CC432F"/>
    <w:rsid w:val="00CC4339"/>
    <w:rsid w:val="00CC433D"/>
    <w:rsid w:val="00CC4346"/>
    <w:rsid w:val="00CC436A"/>
    <w:rsid w:val="00CC4377"/>
    <w:rsid w:val="00CC4385"/>
    <w:rsid w:val="00CC43B0"/>
    <w:rsid w:val="00CC43BC"/>
    <w:rsid w:val="00CC43D3"/>
    <w:rsid w:val="00CC43E2"/>
    <w:rsid w:val="00CC44BD"/>
    <w:rsid w:val="00CC44CD"/>
    <w:rsid w:val="00CC4526"/>
    <w:rsid w:val="00CC4538"/>
    <w:rsid w:val="00CC455F"/>
    <w:rsid w:val="00CC4583"/>
    <w:rsid w:val="00CC4591"/>
    <w:rsid w:val="00CC4610"/>
    <w:rsid w:val="00CC4629"/>
    <w:rsid w:val="00CC4652"/>
    <w:rsid w:val="00CC468F"/>
    <w:rsid w:val="00CC4696"/>
    <w:rsid w:val="00CC46CF"/>
    <w:rsid w:val="00CC4701"/>
    <w:rsid w:val="00CC470B"/>
    <w:rsid w:val="00CC4713"/>
    <w:rsid w:val="00CC4716"/>
    <w:rsid w:val="00CC471B"/>
    <w:rsid w:val="00CC472C"/>
    <w:rsid w:val="00CC4742"/>
    <w:rsid w:val="00CC4753"/>
    <w:rsid w:val="00CC4783"/>
    <w:rsid w:val="00CC4788"/>
    <w:rsid w:val="00CC478E"/>
    <w:rsid w:val="00CC47E9"/>
    <w:rsid w:val="00CC485C"/>
    <w:rsid w:val="00CC48AE"/>
    <w:rsid w:val="00CC48D9"/>
    <w:rsid w:val="00CC48E1"/>
    <w:rsid w:val="00CC490C"/>
    <w:rsid w:val="00CC4913"/>
    <w:rsid w:val="00CC497D"/>
    <w:rsid w:val="00CC4A05"/>
    <w:rsid w:val="00CC4A0E"/>
    <w:rsid w:val="00CC4A2D"/>
    <w:rsid w:val="00CC4A4D"/>
    <w:rsid w:val="00CC4A7C"/>
    <w:rsid w:val="00CC4ABD"/>
    <w:rsid w:val="00CC4B22"/>
    <w:rsid w:val="00CC4B61"/>
    <w:rsid w:val="00CC4BFA"/>
    <w:rsid w:val="00CC4C35"/>
    <w:rsid w:val="00CC4C40"/>
    <w:rsid w:val="00CC4C52"/>
    <w:rsid w:val="00CC4C76"/>
    <w:rsid w:val="00CC4C79"/>
    <w:rsid w:val="00CC4CBF"/>
    <w:rsid w:val="00CC4D7A"/>
    <w:rsid w:val="00CC4DA3"/>
    <w:rsid w:val="00CC4E1B"/>
    <w:rsid w:val="00CC4E21"/>
    <w:rsid w:val="00CC4E3C"/>
    <w:rsid w:val="00CC4E90"/>
    <w:rsid w:val="00CC4E98"/>
    <w:rsid w:val="00CC4EA8"/>
    <w:rsid w:val="00CC4EF0"/>
    <w:rsid w:val="00CC4F5A"/>
    <w:rsid w:val="00CC4F6E"/>
    <w:rsid w:val="00CC4FD0"/>
    <w:rsid w:val="00CC4FE1"/>
    <w:rsid w:val="00CC4FEE"/>
    <w:rsid w:val="00CC4FFB"/>
    <w:rsid w:val="00CC501E"/>
    <w:rsid w:val="00CC5065"/>
    <w:rsid w:val="00CC507C"/>
    <w:rsid w:val="00CC507E"/>
    <w:rsid w:val="00CC50AD"/>
    <w:rsid w:val="00CC51DF"/>
    <w:rsid w:val="00CC51F2"/>
    <w:rsid w:val="00CC5242"/>
    <w:rsid w:val="00CC529B"/>
    <w:rsid w:val="00CC52DB"/>
    <w:rsid w:val="00CC52E5"/>
    <w:rsid w:val="00CC52EB"/>
    <w:rsid w:val="00CC52ED"/>
    <w:rsid w:val="00CC533A"/>
    <w:rsid w:val="00CC5359"/>
    <w:rsid w:val="00CC5384"/>
    <w:rsid w:val="00CC53A2"/>
    <w:rsid w:val="00CC53C3"/>
    <w:rsid w:val="00CC53DC"/>
    <w:rsid w:val="00CC53EF"/>
    <w:rsid w:val="00CC53FE"/>
    <w:rsid w:val="00CC53FF"/>
    <w:rsid w:val="00CC5460"/>
    <w:rsid w:val="00CC5461"/>
    <w:rsid w:val="00CC5463"/>
    <w:rsid w:val="00CC5472"/>
    <w:rsid w:val="00CC54C7"/>
    <w:rsid w:val="00CC54D0"/>
    <w:rsid w:val="00CC54D6"/>
    <w:rsid w:val="00CC54EA"/>
    <w:rsid w:val="00CC5521"/>
    <w:rsid w:val="00CC5532"/>
    <w:rsid w:val="00CC553C"/>
    <w:rsid w:val="00CC556B"/>
    <w:rsid w:val="00CC5584"/>
    <w:rsid w:val="00CC558A"/>
    <w:rsid w:val="00CC558D"/>
    <w:rsid w:val="00CC55B8"/>
    <w:rsid w:val="00CC55BD"/>
    <w:rsid w:val="00CC561A"/>
    <w:rsid w:val="00CC561E"/>
    <w:rsid w:val="00CC562E"/>
    <w:rsid w:val="00CC5630"/>
    <w:rsid w:val="00CC5639"/>
    <w:rsid w:val="00CC5675"/>
    <w:rsid w:val="00CC56EE"/>
    <w:rsid w:val="00CC5709"/>
    <w:rsid w:val="00CC5729"/>
    <w:rsid w:val="00CC5759"/>
    <w:rsid w:val="00CC5771"/>
    <w:rsid w:val="00CC5789"/>
    <w:rsid w:val="00CC57DD"/>
    <w:rsid w:val="00CC57FB"/>
    <w:rsid w:val="00CC5802"/>
    <w:rsid w:val="00CC588F"/>
    <w:rsid w:val="00CC5891"/>
    <w:rsid w:val="00CC58A2"/>
    <w:rsid w:val="00CC58E8"/>
    <w:rsid w:val="00CC58F2"/>
    <w:rsid w:val="00CC5961"/>
    <w:rsid w:val="00CC59E1"/>
    <w:rsid w:val="00CC59EA"/>
    <w:rsid w:val="00CC5A34"/>
    <w:rsid w:val="00CC5A8F"/>
    <w:rsid w:val="00CC5B06"/>
    <w:rsid w:val="00CC5B66"/>
    <w:rsid w:val="00CC5BAD"/>
    <w:rsid w:val="00CC5BC7"/>
    <w:rsid w:val="00CC5BD2"/>
    <w:rsid w:val="00CC5BF6"/>
    <w:rsid w:val="00CC5C32"/>
    <w:rsid w:val="00CC5C9D"/>
    <w:rsid w:val="00CC5CB4"/>
    <w:rsid w:val="00CC5CC6"/>
    <w:rsid w:val="00CC5CD5"/>
    <w:rsid w:val="00CC5CDF"/>
    <w:rsid w:val="00CC5CE3"/>
    <w:rsid w:val="00CC5CEC"/>
    <w:rsid w:val="00CC5CF3"/>
    <w:rsid w:val="00CC5D17"/>
    <w:rsid w:val="00CC5D21"/>
    <w:rsid w:val="00CC5D45"/>
    <w:rsid w:val="00CC5D54"/>
    <w:rsid w:val="00CC5D65"/>
    <w:rsid w:val="00CC5D8D"/>
    <w:rsid w:val="00CC5DCA"/>
    <w:rsid w:val="00CC5DE2"/>
    <w:rsid w:val="00CC5E51"/>
    <w:rsid w:val="00CC5E79"/>
    <w:rsid w:val="00CC5E7D"/>
    <w:rsid w:val="00CC5ED1"/>
    <w:rsid w:val="00CC5EE7"/>
    <w:rsid w:val="00CC5EF0"/>
    <w:rsid w:val="00CC5EF8"/>
    <w:rsid w:val="00CC5F0C"/>
    <w:rsid w:val="00CC5F15"/>
    <w:rsid w:val="00CC5F2C"/>
    <w:rsid w:val="00CC5F3F"/>
    <w:rsid w:val="00CC5F6A"/>
    <w:rsid w:val="00CC5F72"/>
    <w:rsid w:val="00CC5F85"/>
    <w:rsid w:val="00CC5FAA"/>
    <w:rsid w:val="00CC5FE6"/>
    <w:rsid w:val="00CC6033"/>
    <w:rsid w:val="00CC6055"/>
    <w:rsid w:val="00CC6079"/>
    <w:rsid w:val="00CC6085"/>
    <w:rsid w:val="00CC6093"/>
    <w:rsid w:val="00CC609E"/>
    <w:rsid w:val="00CC60AA"/>
    <w:rsid w:val="00CC60CD"/>
    <w:rsid w:val="00CC60ED"/>
    <w:rsid w:val="00CC6124"/>
    <w:rsid w:val="00CC6140"/>
    <w:rsid w:val="00CC6146"/>
    <w:rsid w:val="00CC618A"/>
    <w:rsid w:val="00CC61B1"/>
    <w:rsid w:val="00CC61E1"/>
    <w:rsid w:val="00CC61F9"/>
    <w:rsid w:val="00CC61FD"/>
    <w:rsid w:val="00CC6204"/>
    <w:rsid w:val="00CC6216"/>
    <w:rsid w:val="00CC6249"/>
    <w:rsid w:val="00CC625E"/>
    <w:rsid w:val="00CC627F"/>
    <w:rsid w:val="00CC629D"/>
    <w:rsid w:val="00CC62AA"/>
    <w:rsid w:val="00CC62B0"/>
    <w:rsid w:val="00CC633F"/>
    <w:rsid w:val="00CC6347"/>
    <w:rsid w:val="00CC63A8"/>
    <w:rsid w:val="00CC63F0"/>
    <w:rsid w:val="00CC645E"/>
    <w:rsid w:val="00CC6474"/>
    <w:rsid w:val="00CC6493"/>
    <w:rsid w:val="00CC649F"/>
    <w:rsid w:val="00CC64AB"/>
    <w:rsid w:val="00CC64D8"/>
    <w:rsid w:val="00CC64EE"/>
    <w:rsid w:val="00CC65DE"/>
    <w:rsid w:val="00CC65FB"/>
    <w:rsid w:val="00CC661A"/>
    <w:rsid w:val="00CC6628"/>
    <w:rsid w:val="00CC662F"/>
    <w:rsid w:val="00CC663E"/>
    <w:rsid w:val="00CC6647"/>
    <w:rsid w:val="00CC66B0"/>
    <w:rsid w:val="00CC66BA"/>
    <w:rsid w:val="00CC66CF"/>
    <w:rsid w:val="00CC66D3"/>
    <w:rsid w:val="00CC66D6"/>
    <w:rsid w:val="00CC6726"/>
    <w:rsid w:val="00CC6734"/>
    <w:rsid w:val="00CC67A6"/>
    <w:rsid w:val="00CC67E0"/>
    <w:rsid w:val="00CC67E3"/>
    <w:rsid w:val="00CC67F6"/>
    <w:rsid w:val="00CC680A"/>
    <w:rsid w:val="00CC684F"/>
    <w:rsid w:val="00CC6862"/>
    <w:rsid w:val="00CC68AD"/>
    <w:rsid w:val="00CC68C2"/>
    <w:rsid w:val="00CC68C9"/>
    <w:rsid w:val="00CC68D6"/>
    <w:rsid w:val="00CC695E"/>
    <w:rsid w:val="00CC6963"/>
    <w:rsid w:val="00CC6981"/>
    <w:rsid w:val="00CC699A"/>
    <w:rsid w:val="00CC69A9"/>
    <w:rsid w:val="00CC69AE"/>
    <w:rsid w:val="00CC69D5"/>
    <w:rsid w:val="00CC69D8"/>
    <w:rsid w:val="00CC69E4"/>
    <w:rsid w:val="00CC69E8"/>
    <w:rsid w:val="00CC69F2"/>
    <w:rsid w:val="00CC6A03"/>
    <w:rsid w:val="00CC6A1F"/>
    <w:rsid w:val="00CC6A2B"/>
    <w:rsid w:val="00CC6A2E"/>
    <w:rsid w:val="00CC6A3B"/>
    <w:rsid w:val="00CC6A42"/>
    <w:rsid w:val="00CC6A4C"/>
    <w:rsid w:val="00CC6A5E"/>
    <w:rsid w:val="00CC6A5F"/>
    <w:rsid w:val="00CC6A76"/>
    <w:rsid w:val="00CC6AAB"/>
    <w:rsid w:val="00CC6AB1"/>
    <w:rsid w:val="00CC6AB2"/>
    <w:rsid w:val="00CC6B1B"/>
    <w:rsid w:val="00CC6B22"/>
    <w:rsid w:val="00CC6B2A"/>
    <w:rsid w:val="00CC6B47"/>
    <w:rsid w:val="00CC6B49"/>
    <w:rsid w:val="00CC6B8B"/>
    <w:rsid w:val="00CC6BB8"/>
    <w:rsid w:val="00CC6BBC"/>
    <w:rsid w:val="00CC6BD4"/>
    <w:rsid w:val="00CC6BD9"/>
    <w:rsid w:val="00CC6C67"/>
    <w:rsid w:val="00CC6CA9"/>
    <w:rsid w:val="00CC6CB4"/>
    <w:rsid w:val="00CC6CB8"/>
    <w:rsid w:val="00CC6D10"/>
    <w:rsid w:val="00CC6D2A"/>
    <w:rsid w:val="00CC6D7A"/>
    <w:rsid w:val="00CC6D7D"/>
    <w:rsid w:val="00CC6D83"/>
    <w:rsid w:val="00CC6D9A"/>
    <w:rsid w:val="00CC6DAA"/>
    <w:rsid w:val="00CC6DAD"/>
    <w:rsid w:val="00CC6DEE"/>
    <w:rsid w:val="00CC6E00"/>
    <w:rsid w:val="00CC6E2A"/>
    <w:rsid w:val="00CC6E31"/>
    <w:rsid w:val="00CC6E34"/>
    <w:rsid w:val="00CC6E38"/>
    <w:rsid w:val="00CC6E64"/>
    <w:rsid w:val="00CC6E86"/>
    <w:rsid w:val="00CC6F07"/>
    <w:rsid w:val="00CC6F30"/>
    <w:rsid w:val="00CC6F4C"/>
    <w:rsid w:val="00CC6F50"/>
    <w:rsid w:val="00CC6F51"/>
    <w:rsid w:val="00CC6F54"/>
    <w:rsid w:val="00CC6F55"/>
    <w:rsid w:val="00CC6F58"/>
    <w:rsid w:val="00CC6FB5"/>
    <w:rsid w:val="00CC6FD9"/>
    <w:rsid w:val="00CC6FE2"/>
    <w:rsid w:val="00CC704F"/>
    <w:rsid w:val="00CC707C"/>
    <w:rsid w:val="00CC70A2"/>
    <w:rsid w:val="00CC70BE"/>
    <w:rsid w:val="00CC70EA"/>
    <w:rsid w:val="00CC7112"/>
    <w:rsid w:val="00CC7128"/>
    <w:rsid w:val="00CC712E"/>
    <w:rsid w:val="00CC717A"/>
    <w:rsid w:val="00CC718A"/>
    <w:rsid w:val="00CC719D"/>
    <w:rsid w:val="00CC71B5"/>
    <w:rsid w:val="00CC71EE"/>
    <w:rsid w:val="00CC71FC"/>
    <w:rsid w:val="00CC7240"/>
    <w:rsid w:val="00CC7284"/>
    <w:rsid w:val="00CC7291"/>
    <w:rsid w:val="00CC72C3"/>
    <w:rsid w:val="00CC72D6"/>
    <w:rsid w:val="00CC72DD"/>
    <w:rsid w:val="00CC72E2"/>
    <w:rsid w:val="00CC72E6"/>
    <w:rsid w:val="00CC7305"/>
    <w:rsid w:val="00CC732C"/>
    <w:rsid w:val="00CC732E"/>
    <w:rsid w:val="00CC735A"/>
    <w:rsid w:val="00CC7387"/>
    <w:rsid w:val="00CC73AA"/>
    <w:rsid w:val="00CC73C4"/>
    <w:rsid w:val="00CC73FF"/>
    <w:rsid w:val="00CC7421"/>
    <w:rsid w:val="00CC7444"/>
    <w:rsid w:val="00CC74A6"/>
    <w:rsid w:val="00CC74A9"/>
    <w:rsid w:val="00CC74C6"/>
    <w:rsid w:val="00CC74FB"/>
    <w:rsid w:val="00CC74FF"/>
    <w:rsid w:val="00CC7504"/>
    <w:rsid w:val="00CC7512"/>
    <w:rsid w:val="00CC7521"/>
    <w:rsid w:val="00CC7523"/>
    <w:rsid w:val="00CC7538"/>
    <w:rsid w:val="00CC755E"/>
    <w:rsid w:val="00CC757A"/>
    <w:rsid w:val="00CC75A0"/>
    <w:rsid w:val="00CC75C6"/>
    <w:rsid w:val="00CC75F0"/>
    <w:rsid w:val="00CC761E"/>
    <w:rsid w:val="00CC763A"/>
    <w:rsid w:val="00CC763D"/>
    <w:rsid w:val="00CC7640"/>
    <w:rsid w:val="00CC765C"/>
    <w:rsid w:val="00CC767C"/>
    <w:rsid w:val="00CC7681"/>
    <w:rsid w:val="00CC7690"/>
    <w:rsid w:val="00CC7693"/>
    <w:rsid w:val="00CC76A4"/>
    <w:rsid w:val="00CC7714"/>
    <w:rsid w:val="00CC7752"/>
    <w:rsid w:val="00CC7765"/>
    <w:rsid w:val="00CC7772"/>
    <w:rsid w:val="00CC778D"/>
    <w:rsid w:val="00CC7793"/>
    <w:rsid w:val="00CC77A4"/>
    <w:rsid w:val="00CC77AC"/>
    <w:rsid w:val="00CC77D1"/>
    <w:rsid w:val="00CC77D7"/>
    <w:rsid w:val="00CC7804"/>
    <w:rsid w:val="00CC7838"/>
    <w:rsid w:val="00CC7855"/>
    <w:rsid w:val="00CC7889"/>
    <w:rsid w:val="00CC788E"/>
    <w:rsid w:val="00CC788F"/>
    <w:rsid w:val="00CC78B2"/>
    <w:rsid w:val="00CC78BE"/>
    <w:rsid w:val="00CC78C0"/>
    <w:rsid w:val="00CC78CB"/>
    <w:rsid w:val="00CC78CD"/>
    <w:rsid w:val="00CC78D6"/>
    <w:rsid w:val="00CC78E4"/>
    <w:rsid w:val="00CC791E"/>
    <w:rsid w:val="00CC798C"/>
    <w:rsid w:val="00CC799D"/>
    <w:rsid w:val="00CC79AE"/>
    <w:rsid w:val="00CC79C7"/>
    <w:rsid w:val="00CC79DA"/>
    <w:rsid w:val="00CC7A4A"/>
    <w:rsid w:val="00CC7A5F"/>
    <w:rsid w:val="00CC7A64"/>
    <w:rsid w:val="00CC7A90"/>
    <w:rsid w:val="00CC7AA2"/>
    <w:rsid w:val="00CC7B0A"/>
    <w:rsid w:val="00CC7B3E"/>
    <w:rsid w:val="00CC7B47"/>
    <w:rsid w:val="00CC7B4D"/>
    <w:rsid w:val="00CC7B50"/>
    <w:rsid w:val="00CC7B8B"/>
    <w:rsid w:val="00CC7BAE"/>
    <w:rsid w:val="00CC7BBF"/>
    <w:rsid w:val="00CC7BDB"/>
    <w:rsid w:val="00CC7C17"/>
    <w:rsid w:val="00CC7C1D"/>
    <w:rsid w:val="00CC7C6E"/>
    <w:rsid w:val="00CC7C74"/>
    <w:rsid w:val="00CC7CA9"/>
    <w:rsid w:val="00CC7CB1"/>
    <w:rsid w:val="00CC7CC3"/>
    <w:rsid w:val="00CC7D1C"/>
    <w:rsid w:val="00CC7D1F"/>
    <w:rsid w:val="00CC7D2C"/>
    <w:rsid w:val="00CC7D49"/>
    <w:rsid w:val="00CC7D64"/>
    <w:rsid w:val="00CC7D69"/>
    <w:rsid w:val="00CC7D8B"/>
    <w:rsid w:val="00CC7DAF"/>
    <w:rsid w:val="00CC7DE6"/>
    <w:rsid w:val="00CC7DFE"/>
    <w:rsid w:val="00CC7E25"/>
    <w:rsid w:val="00CC7E29"/>
    <w:rsid w:val="00CC7E40"/>
    <w:rsid w:val="00CC7E58"/>
    <w:rsid w:val="00CC7E5B"/>
    <w:rsid w:val="00CC7E70"/>
    <w:rsid w:val="00CC7E8E"/>
    <w:rsid w:val="00CC7E98"/>
    <w:rsid w:val="00CC7E9D"/>
    <w:rsid w:val="00CC7ED0"/>
    <w:rsid w:val="00CC7EDB"/>
    <w:rsid w:val="00CC7EFB"/>
    <w:rsid w:val="00CC7EFE"/>
    <w:rsid w:val="00CC7F00"/>
    <w:rsid w:val="00CC7F2B"/>
    <w:rsid w:val="00CC7F3D"/>
    <w:rsid w:val="00CC7F57"/>
    <w:rsid w:val="00CC7F80"/>
    <w:rsid w:val="00CC7F81"/>
    <w:rsid w:val="00CC7F95"/>
    <w:rsid w:val="00CC7FAF"/>
    <w:rsid w:val="00CC7FD9"/>
    <w:rsid w:val="00CD0055"/>
    <w:rsid w:val="00CD008B"/>
    <w:rsid w:val="00CD00B2"/>
    <w:rsid w:val="00CD00D7"/>
    <w:rsid w:val="00CD0103"/>
    <w:rsid w:val="00CD0115"/>
    <w:rsid w:val="00CD012C"/>
    <w:rsid w:val="00CD0136"/>
    <w:rsid w:val="00CD0144"/>
    <w:rsid w:val="00CD0146"/>
    <w:rsid w:val="00CD0176"/>
    <w:rsid w:val="00CD0186"/>
    <w:rsid w:val="00CD018D"/>
    <w:rsid w:val="00CD01A2"/>
    <w:rsid w:val="00CD01DE"/>
    <w:rsid w:val="00CD0266"/>
    <w:rsid w:val="00CD0278"/>
    <w:rsid w:val="00CD0284"/>
    <w:rsid w:val="00CD029D"/>
    <w:rsid w:val="00CD02AF"/>
    <w:rsid w:val="00CD02D0"/>
    <w:rsid w:val="00CD02FF"/>
    <w:rsid w:val="00CD0335"/>
    <w:rsid w:val="00CD0350"/>
    <w:rsid w:val="00CD036C"/>
    <w:rsid w:val="00CD0387"/>
    <w:rsid w:val="00CD0395"/>
    <w:rsid w:val="00CD03D8"/>
    <w:rsid w:val="00CD03F5"/>
    <w:rsid w:val="00CD03FA"/>
    <w:rsid w:val="00CD04E2"/>
    <w:rsid w:val="00CD050C"/>
    <w:rsid w:val="00CD0514"/>
    <w:rsid w:val="00CD055C"/>
    <w:rsid w:val="00CD0563"/>
    <w:rsid w:val="00CD0567"/>
    <w:rsid w:val="00CD057B"/>
    <w:rsid w:val="00CD0580"/>
    <w:rsid w:val="00CD0596"/>
    <w:rsid w:val="00CD0597"/>
    <w:rsid w:val="00CD05FF"/>
    <w:rsid w:val="00CD065B"/>
    <w:rsid w:val="00CD066D"/>
    <w:rsid w:val="00CD0675"/>
    <w:rsid w:val="00CD0693"/>
    <w:rsid w:val="00CD06A7"/>
    <w:rsid w:val="00CD06CF"/>
    <w:rsid w:val="00CD06DE"/>
    <w:rsid w:val="00CD078E"/>
    <w:rsid w:val="00CD07B8"/>
    <w:rsid w:val="00CD07FC"/>
    <w:rsid w:val="00CD0832"/>
    <w:rsid w:val="00CD0846"/>
    <w:rsid w:val="00CD084C"/>
    <w:rsid w:val="00CD0859"/>
    <w:rsid w:val="00CD085F"/>
    <w:rsid w:val="00CD0860"/>
    <w:rsid w:val="00CD0887"/>
    <w:rsid w:val="00CD088C"/>
    <w:rsid w:val="00CD0899"/>
    <w:rsid w:val="00CD08E7"/>
    <w:rsid w:val="00CD08ED"/>
    <w:rsid w:val="00CD08FD"/>
    <w:rsid w:val="00CD091D"/>
    <w:rsid w:val="00CD093B"/>
    <w:rsid w:val="00CD095E"/>
    <w:rsid w:val="00CD09A1"/>
    <w:rsid w:val="00CD09F9"/>
    <w:rsid w:val="00CD0A21"/>
    <w:rsid w:val="00CD0A4B"/>
    <w:rsid w:val="00CD0A79"/>
    <w:rsid w:val="00CD0A91"/>
    <w:rsid w:val="00CD0A93"/>
    <w:rsid w:val="00CD0A9D"/>
    <w:rsid w:val="00CD0AB6"/>
    <w:rsid w:val="00CD0AC8"/>
    <w:rsid w:val="00CD0AD5"/>
    <w:rsid w:val="00CD0AE9"/>
    <w:rsid w:val="00CD0AFE"/>
    <w:rsid w:val="00CD0B06"/>
    <w:rsid w:val="00CD0B08"/>
    <w:rsid w:val="00CD0B2D"/>
    <w:rsid w:val="00CD0B5A"/>
    <w:rsid w:val="00CD0BEA"/>
    <w:rsid w:val="00CD0C38"/>
    <w:rsid w:val="00CD0C45"/>
    <w:rsid w:val="00CD0C47"/>
    <w:rsid w:val="00CD0C60"/>
    <w:rsid w:val="00CD0C6D"/>
    <w:rsid w:val="00CD0CBC"/>
    <w:rsid w:val="00CD0CFB"/>
    <w:rsid w:val="00CD0D57"/>
    <w:rsid w:val="00CD0D75"/>
    <w:rsid w:val="00CD0D7C"/>
    <w:rsid w:val="00CD0E1D"/>
    <w:rsid w:val="00CD0E58"/>
    <w:rsid w:val="00CD0E8F"/>
    <w:rsid w:val="00CD0EB0"/>
    <w:rsid w:val="00CD0EB2"/>
    <w:rsid w:val="00CD0F14"/>
    <w:rsid w:val="00CD0F34"/>
    <w:rsid w:val="00CD0F8F"/>
    <w:rsid w:val="00CD0F9C"/>
    <w:rsid w:val="00CD0FB0"/>
    <w:rsid w:val="00CD0FBB"/>
    <w:rsid w:val="00CD0FBE"/>
    <w:rsid w:val="00CD0FD3"/>
    <w:rsid w:val="00CD0FD8"/>
    <w:rsid w:val="00CD0FE8"/>
    <w:rsid w:val="00CD105E"/>
    <w:rsid w:val="00CD1090"/>
    <w:rsid w:val="00CD10B4"/>
    <w:rsid w:val="00CD1117"/>
    <w:rsid w:val="00CD1134"/>
    <w:rsid w:val="00CD1140"/>
    <w:rsid w:val="00CD119B"/>
    <w:rsid w:val="00CD11B9"/>
    <w:rsid w:val="00CD11C8"/>
    <w:rsid w:val="00CD11D4"/>
    <w:rsid w:val="00CD11EF"/>
    <w:rsid w:val="00CD1238"/>
    <w:rsid w:val="00CD125F"/>
    <w:rsid w:val="00CD1288"/>
    <w:rsid w:val="00CD12EA"/>
    <w:rsid w:val="00CD136A"/>
    <w:rsid w:val="00CD13FE"/>
    <w:rsid w:val="00CD1430"/>
    <w:rsid w:val="00CD1433"/>
    <w:rsid w:val="00CD1436"/>
    <w:rsid w:val="00CD1437"/>
    <w:rsid w:val="00CD1450"/>
    <w:rsid w:val="00CD145B"/>
    <w:rsid w:val="00CD146B"/>
    <w:rsid w:val="00CD149B"/>
    <w:rsid w:val="00CD14AB"/>
    <w:rsid w:val="00CD1576"/>
    <w:rsid w:val="00CD15A7"/>
    <w:rsid w:val="00CD15B6"/>
    <w:rsid w:val="00CD15C3"/>
    <w:rsid w:val="00CD15E9"/>
    <w:rsid w:val="00CD1634"/>
    <w:rsid w:val="00CD1678"/>
    <w:rsid w:val="00CD167E"/>
    <w:rsid w:val="00CD1686"/>
    <w:rsid w:val="00CD16BD"/>
    <w:rsid w:val="00CD1700"/>
    <w:rsid w:val="00CD1715"/>
    <w:rsid w:val="00CD1726"/>
    <w:rsid w:val="00CD1738"/>
    <w:rsid w:val="00CD1745"/>
    <w:rsid w:val="00CD1767"/>
    <w:rsid w:val="00CD1775"/>
    <w:rsid w:val="00CD177E"/>
    <w:rsid w:val="00CD1786"/>
    <w:rsid w:val="00CD17AE"/>
    <w:rsid w:val="00CD1809"/>
    <w:rsid w:val="00CD186F"/>
    <w:rsid w:val="00CD18A4"/>
    <w:rsid w:val="00CD18E1"/>
    <w:rsid w:val="00CD192A"/>
    <w:rsid w:val="00CD192F"/>
    <w:rsid w:val="00CD193F"/>
    <w:rsid w:val="00CD1957"/>
    <w:rsid w:val="00CD1981"/>
    <w:rsid w:val="00CD198F"/>
    <w:rsid w:val="00CD19C3"/>
    <w:rsid w:val="00CD19C5"/>
    <w:rsid w:val="00CD19F3"/>
    <w:rsid w:val="00CD1A06"/>
    <w:rsid w:val="00CD1A19"/>
    <w:rsid w:val="00CD1A2C"/>
    <w:rsid w:val="00CD1A52"/>
    <w:rsid w:val="00CD1A8A"/>
    <w:rsid w:val="00CD1AA7"/>
    <w:rsid w:val="00CD1AAC"/>
    <w:rsid w:val="00CD1AAF"/>
    <w:rsid w:val="00CD1AB2"/>
    <w:rsid w:val="00CD1ACB"/>
    <w:rsid w:val="00CD1AE5"/>
    <w:rsid w:val="00CD1AF3"/>
    <w:rsid w:val="00CD1B19"/>
    <w:rsid w:val="00CD1B66"/>
    <w:rsid w:val="00CD1B96"/>
    <w:rsid w:val="00CD1BE7"/>
    <w:rsid w:val="00CD1BF2"/>
    <w:rsid w:val="00CD1C01"/>
    <w:rsid w:val="00CD1C0C"/>
    <w:rsid w:val="00CD1C52"/>
    <w:rsid w:val="00CD1CA0"/>
    <w:rsid w:val="00CD1CA6"/>
    <w:rsid w:val="00CD1CA7"/>
    <w:rsid w:val="00CD1D14"/>
    <w:rsid w:val="00CD1D1E"/>
    <w:rsid w:val="00CD1D5C"/>
    <w:rsid w:val="00CD1DA5"/>
    <w:rsid w:val="00CD1DDC"/>
    <w:rsid w:val="00CD1DDE"/>
    <w:rsid w:val="00CD1DE8"/>
    <w:rsid w:val="00CD1DF6"/>
    <w:rsid w:val="00CD1E10"/>
    <w:rsid w:val="00CD1E54"/>
    <w:rsid w:val="00CD1E7E"/>
    <w:rsid w:val="00CD1E9A"/>
    <w:rsid w:val="00CD1EE0"/>
    <w:rsid w:val="00CD1F88"/>
    <w:rsid w:val="00CD1F9A"/>
    <w:rsid w:val="00CD1FA7"/>
    <w:rsid w:val="00CD1FB3"/>
    <w:rsid w:val="00CD1FB9"/>
    <w:rsid w:val="00CD1FD1"/>
    <w:rsid w:val="00CD205A"/>
    <w:rsid w:val="00CD2066"/>
    <w:rsid w:val="00CD209A"/>
    <w:rsid w:val="00CD2116"/>
    <w:rsid w:val="00CD2189"/>
    <w:rsid w:val="00CD21D2"/>
    <w:rsid w:val="00CD2260"/>
    <w:rsid w:val="00CD229D"/>
    <w:rsid w:val="00CD2300"/>
    <w:rsid w:val="00CD2331"/>
    <w:rsid w:val="00CD233D"/>
    <w:rsid w:val="00CD2362"/>
    <w:rsid w:val="00CD2366"/>
    <w:rsid w:val="00CD237E"/>
    <w:rsid w:val="00CD2390"/>
    <w:rsid w:val="00CD23A0"/>
    <w:rsid w:val="00CD23E9"/>
    <w:rsid w:val="00CD2467"/>
    <w:rsid w:val="00CD2474"/>
    <w:rsid w:val="00CD2476"/>
    <w:rsid w:val="00CD2485"/>
    <w:rsid w:val="00CD24B6"/>
    <w:rsid w:val="00CD24C4"/>
    <w:rsid w:val="00CD24CB"/>
    <w:rsid w:val="00CD2514"/>
    <w:rsid w:val="00CD2518"/>
    <w:rsid w:val="00CD2545"/>
    <w:rsid w:val="00CD25A2"/>
    <w:rsid w:val="00CD25B0"/>
    <w:rsid w:val="00CD25C2"/>
    <w:rsid w:val="00CD25C5"/>
    <w:rsid w:val="00CD2658"/>
    <w:rsid w:val="00CD26B7"/>
    <w:rsid w:val="00CD26F0"/>
    <w:rsid w:val="00CD275E"/>
    <w:rsid w:val="00CD2776"/>
    <w:rsid w:val="00CD27B9"/>
    <w:rsid w:val="00CD27BD"/>
    <w:rsid w:val="00CD27BF"/>
    <w:rsid w:val="00CD27FB"/>
    <w:rsid w:val="00CD2825"/>
    <w:rsid w:val="00CD282C"/>
    <w:rsid w:val="00CD2848"/>
    <w:rsid w:val="00CD286E"/>
    <w:rsid w:val="00CD2894"/>
    <w:rsid w:val="00CD28AE"/>
    <w:rsid w:val="00CD28BF"/>
    <w:rsid w:val="00CD28F9"/>
    <w:rsid w:val="00CD2917"/>
    <w:rsid w:val="00CD291C"/>
    <w:rsid w:val="00CD2993"/>
    <w:rsid w:val="00CD29C2"/>
    <w:rsid w:val="00CD2A06"/>
    <w:rsid w:val="00CD2AA5"/>
    <w:rsid w:val="00CD2AC7"/>
    <w:rsid w:val="00CD2BA1"/>
    <w:rsid w:val="00CD2BCA"/>
    <w:rsid w:val="00CD2BD3"/>
    <w:rsid w:val="00CD2BED"/>
    <w:rsid w:val="00CD2C13"/>
    <w:rsid w:val="00CD2C89"/>
    <w:rsid w:val="00CD2CFF"/>
    <w:rsid w:val="00CD2D2E"/>
    <w:rsid w:val="00CD2D4A"/>
    <w:rsid w:val="00CD2D54"/>
    <w:rsid w:val="00CD2D92"/>
    <w:rsid w:val="00CD2DDB"/>
    <w:rsid w:val="00CD2DE4"/>
    <w:rsid w:val="00CD2E05"/>
    <w:rsid w:val="00CD2E2D"/>
    <w:rsid w:val="00CD2E38"/>
    <w:rsid w:val="00CD2E41"/>
    <w:rsid w:val="00CD2E6D"/>
    <w:rsid w:val="00CD2E8A"/>
    <w:rsid w:val="00CD2EAB"/>
    <w:rsid w:val="00CD2EC2"/>
    <w:rsid w:val="00CD2ED1"/>
    <w:rsid w:val="00CD2F19"/>
    <w:rsid w:val="00CD2F42"/>
    <w:rsid w:val="00CD2F4E"/>
    <w:rsid w:val="00CD2F7E"/>
    <w:rsid w:val="00CD2F86"/>
    <w:rsid w:val="00CD2F8C"/>
    <w:rsid w:val="00CD2FD0"/>
    <w:rsid w:val="00CD2FDA"/>
    <w:rsid w:val="00CD2FE3"/>
    <w:rsid w:val="00CD2FE4"/>
    <w:rsid w:val="00CD3060"/>
    <w:rsid w:val="00CD3067"/>
    <w:rsid w:val="00CD306A"/>
    <w:rsid w:val="00CD309B"/>
    <w:rsid w:val="00CD30A0"/>
    <w:rsid w:val="00CD313A"/>
    <w:rsid w:val="00CD318F"/>
    <w:rsid w:val="00CD3190"/>
    <w:rsid w:val="00CD31C0"/>
    <w:rsid w:val="00CD31E3"/>
    <w:rsid w:val="00CD31F1"/>
    <w:rsid w:val="00CD324C"/>
    <w:rsid w:val="00CD3256"/>
    <w:rsid w:val="00CD3263"/>
    <w:rsid w:val="00CD327C"/>
    <w:rsid w:val="00CD3289"/>
    <w:rsid w:val="00CD32A3"/>
    <w:rsid w:val="00CD32DC"/>
    <w:rsid w:val="00CD32DF"/>
    <w:rsid w:val="00CD3358"/>
    <w:rsid w:val="00CD335A"/>
    <w:rsid w:val="00CD33C6"/>
    <w:rsid w:val="00CD3448"/>
    <w:rsid w:val="00CD34A3"/>
    <w:rsid w:val="00CD34EB"/>
    <w:rsid w:val="00CD34FC"/>
    <w:rsid w:val="00CD35AA"/>
    <w:rsid w:val="00CD35B2"/>
    <w:rsid w:val="00CD35B7"/>
    <w:rsid w:val="00CD35C2"/>
    <w:rsid w:val="00CD35E5"/>
    <w:rsid w:val="00CD3600"/>
    <w:rsid w:val="00CD3629"/>
    <w:rsid w:val="00CD3655"/>
    <w:rsid w:val="00CD368C"/>
    <w:rsid w:val="00CD36C2"/>
    <w:rsid w:val="00CD36D8"/>
    <w:rsid w:val="00CD36E1"/>
    <w:rsid w:val="00CD36ED"/>
    <w:rsid w:val="00CD372B"/>
    <w:rsid w:val="00CD3761"/>
    <w:rsid w:val="00CD376F"/>
    <w:rsid w:val="00CD3789"/>
    <w:rsid w:val="00CD37C1"/>
    <w:rsid w:val="00CD380A"/>
    <w:rsid w:val="00CD383E"/>
    <w:rsid w:val="00CD388F"/>
    <w:rsid w:val="00CD3898"/>
    <w:rsid w:val="00CD38AF"/>
    <w:rsid w:val="00CD38C1"/>
    <w:rsid w:val="00CD38D7"/>
    <w:rsid w:val="00CD38EA"/>
    <w:rsid w:val="00CD3903"/>
    <w:rsid w:val="00CD393A"/>
    <w:rsid w:val="00CD393C"/>
    <w:rsid w:val="00CD3940"/>
    <w:rsid w:val="00CD3994"/>
    <w:rsid w:val="00CD39A4"/>
    <w:rsid w:val="00CD39A5"/>
    <w:rsid w:val="00CD39DF"/>
    <w:rsid w:val="00CD3A33"/>
    <w:rsid w:val="00CD3B21"/>
    <w:rsid w:val="00CD3BA8"/>
    <w:rsid w:val="00CD3BC0"/>
    <w:rsid w:val="00CD3BCA"/>
    <w:rsid w:val="00CD3BE8"/>
    <w:rsid w:val="00CD3C32"/>
    <w:rsid w:val="00CD3C84"/>
    <w:rsid w:val="00CD3C8D"/>
    <w:rsid w:val="00CD3CB8"/>
    <w:rsid w:val="00CD3CC1"/>
    <w:rsid w:val="00CD3CC5"/>
    <w:rsid w:val="00CD3D6F"/>
    <w:rsid w:val="00CD3D78"/>
    <w:rsid w:val="00CD3D9D"/>
    <w:rsid w:val="00CD3DA0"/>
    <w:rsid w:val="00CD3DA3"/>
    <w:rsid w:val="00CD3DB6"/>
    <w:rsid w:val="00CD3DB7"/>
    <w:rsid w:val="00CD3DDB"/>
    <w:rsid w:val="00CD3DFC"/>
    <w:rsid w:val="00CD3E2B"/>
    <w:rsid w:val="00CD3E7F"/>
    <w:rsid w:val="00CD3EA0"/>
    <w:rsid w:val="00CD3EA4"/>
    <w:rsid w:val="00CD3EC4"/>
    <w:rsid w:val="00CD3F01"/>
    <w:rsid w:val="00CD3F02"/>
    <w:rsid w:val="00CD3F10"/>
    <w:rsid w:val="00CD3F4C"/>
    <w:rsid w:val="00CD3F51"/>
    <w:rsid w:val="00CD3F5A"/>
    <w:rsid w:val="00CD3F6B"/>
    <w:rsid w:val="00CD3FD8"/>
    <w:rsid w:val="00CD3FE0"/>
    <w:rsid w:val="00CD3FEB"/>
    <w:rsid w:val="00CD3FFF"/>
    <w:rsid w:val="00CD4012"/>
    <w:rsid w:val="00CD4046"/>
    <w:rsid w:val="00CD407B"/>
    <w:rsid w:val="00CD40C8"/>
    <w:rsid w:val="00CD40E6"/>
    <w:rsid w:val="00CD40ED"/>
    <w:rsid w:val="00CD413E"/>
    <w:rsid w:val="00CD4166"/>
    <w:rsid w:val="00CD419C"/>
    <w:rsid w:val="00CD41A8"/>
    <w:rsid w:val="00CD41C9"/>
    <w:rsid w:val="00CD41CA"/>
    <w:rsid w:val="00CD41E8"/>
    <w:rsid w:val="00CD4225"/>
    <w:rsid w:val="00CD4242"/>
    <w:rsid w:val="00CD424D"/>
    <w:rsid w:val="00CD4252"/>
    <w:rsid w:val="00CD426E"/>
    <w:rsid w:val="00CD4276"/>
    <w:rsid w:val="00CD42BC"/>
    <w:rsid w:val="00CD42CC"/>
    <w:rsid w:val="00CD42D8"/>
    <w:rsid w:val="00CD42DC"/>
    <w:rsid w:val="00CD430D"/>
    <w:rsid w:val="00CD430F"/>
    <w:rsid w:val="00CD4327"/>
    <w:rsid w:val="00CD43B8"/>
    <w:rsid w:val="00CD43D5"/>
    <w:rsid w:val="00CD43DB"/>
    <w:rsid w:val="00CD4418"/>
    <w:rsid w:val="00CD443F"/>
    <w:rsid w:val="00CD4444"/>
    <w:rsid w:val="00CD446A"/>
    <w:rsid w:val="00CD4475"/>
    <w:rsid w:val="00CD44B5"/>
    <w:rsid w:val="00CD44D3"/>
    <w:rsid w:val="00CD451C"/>
    <w:rsid w:val="00CD452A"/>
    <w:rsid w:val="00CD4540"/>
    <w:rsid w:val="00CD454A"/>
    <w:rsid w:val="00CD4568"/>
    <w:rsid w:val="00CD45AF"/>
    <w:rsid w:val="00CD45DA"/>
    <w:rsid w:val="00CD45E1"/>
    <w:rsid w:val="00CD4626"/>
    <w:rsid w:val="00CD463B"/>
    <w:rsid w:val="00CD4647"/>
    <w:rsid w:val="00CD468D"/>
    <w:rsid w:val="00CD4690"/>
    <w:rsid w:val="00CD46E4"/>
    <w:rsid w:val="00CD473D"/>
    <w:rsid w:val="00CD4748"/>
    <w:rsid w:val="00CD4787"/>
    <w:rsid w:val="00CD47A5"/>
    <w:rsid w:val="00CD47A9"/>
    <w:rsid w:val="00CD47AD"/>
    <w:rsid w:val="00CD47BE"/>
    <w:rsid w:val="00CD47D8"/>
    <w:rsid w:val="00CD47DF"/>
    <w:rsid w:val="00CD4823"/>
    <w:rsid w:val="00CD4835"/>
    <w:rsid w:val="00CD4866"/>
    <w:rsid w:val="00CD4898"/>
    <w:rsid w:val="00CD48CD"/>
    <w:rsid w:val="00CD48FC"/>
    <w:rsid w:val="00CD4916"/>
    <w:rsid w:val="00CD4924"/>
    <w:rsid w:val="00CD4955"/>
    <w:rsid w:val="00CD497C"/>
    <w:rsid w:val="00CD49BB"/>
    <w:rsid w:val="00CD49CF"/>
    <w:rsid w:val="00CD49DF"/>
    <w:rsid w:val="00CD49F3"/>
    <w:rsid w:val="00CD4A18"/>
    <w:rsid w:val="00CD4A58"/>
    <w:rsid w:val="00CD4AAC"/>
    <w:rsid w:val="00CD4ACF"/>
    <w:rsid w:val="00CD4AE6"/>
    <w:rsid w:val="00CD4AFC"/>
    <w:rsid w:val="00CD4B06"/>
    <w:rsid w:val="00CD4B10"/>
    <w:rsid w:val="00CD4B6D"/>
    <w:rsid w:val="00CD4B83"/>
    <w:rsid w:val="00CD4BA0"/>
    <w:rsid w:val="00CD4BA3"/>
    <w:rsid w:val="00CD4BBE"/>
    <w:rsid w:val="00CD4BC4"/>
    <w:rsid w:val="00CD4BCC"/>
    <w:rsid w:val="00CD4BDB"/>
    <w:rsid w:val="00CD4CBF"/>
    <w:rsid w:val="00CD4CD9"/>
    <w:rsid w:val="00CD4CEB"/>
    <w:rsid w:val="00CD4D78"/>
    <w:rsid w:val="00CD4D93"/>
    <w:rsid w:val="00CD4E0A"/>
    <w:rsid w:val="00CD4E58"/>
    <w:rsid w:val="00CD4E84"/>
    <w:rsid w:val="00CD4EC1"/>
    <w:rsid w:val="00CD4EF7"/>
    <w:rsid w:val="00CD4F31"/>
    <w:rsid w:val="00CD4F98"/>
    <w:rsid w:val="00CD4FAC"/>
    <w:rsid w:val="00CD4FBA"/>
    <w:rsid w:val="00CD4FC2"/>
    <w:rsid w:val="00CD4FCC"/>
    <w:rsid w:val="00CD4FE2"/>
    <w:rsid w:val="00CD4FE3"/>
    <w:rsid w:val="00CD502E"/>
    <w:rsid w:val="00CD5039"/>
    <w:rsid w:val="00CD5055"/>
    <w:rsid w:val="00CD5061"/>
    <w:rsid w:val="00CD5088"/>
    <w:rsid w:val="00CD50BC"/>
    <w:rsid w:val="00CD50C0"/>
    <w:rsid w:val="00CD5116"/>
    <w:rsid w:val="00CD5134"/>
    <w:rsid w:val="00CD5145"/>
    <w:rsid w:val="00CD5174"/>
    <w:rsid w:val="00CD51BA"/>
    <w:rsid w:val="00CD51CD"/>
    <w:rsid w:val="00CD5214"/>
    <w:rsid w:val="00CD5217"/>
    <w:rsid w:val="00CD5218"/>
    <w:rsid w:val="00CD5246"/>
    <w:rsid w:val="00CD527B"/>
    <w:rsid w:val="00CD528D"/>
    <w:rsid w:val="00CD52A0"/>
    <w:rsid w:val="00CD52D5"/>
    <w:rsid w:val="00CD52DB"/>
    <w:rsid w:val="00CD52E6"/>
    <w:rsid w:val="00CD52E8"/>
    <w:rsid w:val="00CD534D"/>
    <w:rsid w:val="00CD5372"/>
    <w:rsid w:val="00CD537E"/>
    <w:rsid w:val="00CD5403"/>
    <w:rsid w:val="00CD5462"/>
    <w:rsid w:val="00CD547A"/>
    <w:rsid w:val="00CD549E"/>
    <w:rsid w:val="00CD54BD"/>
    <w:rsid w:val="00CD5503"/>
    <w:rsid w:val="00CD5539"/>
    <w:rsid w:val="00CD5540"/>
    <w:rsid w:val="00CD554B"/>
    <w:rsid w:val="00CD5553"/>
    <w:rsid w:val="00CD5596"/>
    <w:rsid w:val="00CD5599"/>
    <w:rsid w:val="00CD5604"/>
    <w:rsid w:val="00CD5611"/>
    <w:rsid w:val="00CD5620"/>
    <w:rsid w:val="00CD5629"/>
    <w:rsid w:val="00CD5653"/>
    <w:rsid w:val="00CD5670"/>
    <w:rsid w:val="00CD567C"/>
    <w:rsid w:val="00CD56B1"/>
    <w:rsid w:val="00CD56C5"/>
    <w:rsid w:val="00CD5701"/>
    <w:rsid w:val="00CD5758"/>
    <w:rsid w:val="00CD57DD"/>
    <w:rsid w:val="00CD57F2"/>
    <w:rsid w:val="00CD582F"/>
    <w:rsid w:val="00CD583F"/>
    <w:rsid w:val="00CD5865"/>
    <w:rsid w:val="00CD5876"/>
    <w:rsid w:val="00CD587D"/>
    <w:rsid w:val="00CD58B8"/>
    <w:rsid w:val="00CD58C6"/>
    <w:rsid w:val="00CD58CB"/>
    <w:rsid w:val="00CD58ED"/>
    <w:rsid w:val="00CD58FD"/>
    <w:rsid w:val="00CD5900"/>
    <w:rsid w:val="00CD5926"/>
    <w:rsid w:val="00CD5938"/>
    <w:rsid w:val="00CD596C"/>
    <w:rsid w:val="00CD5977"/>
    <w:rsid w:val="00CD5983"/>
    <w:rsid w:val="00CD5A1B"/>
    <w:rsid w:val="00CD5A22"/>
    <w:rsid w:val="00CD5A4A"/>
    <w:rsid w:val="00CD5A4C"/>
    <w:rsid w:val="00CD5ABC"/>
    <w:rsid w:val="00CD5AD9"/>
    <w:rsid w:val="00CD5AF1"/>
    <w:rsid w:val="00CD5B10"/>
    <w:rsid w:val="00CD5B48"/>
    <w:rsid w:val="00CD5B49"/>
    <w:rsid w:val="00CD5BDC"/>
    <w:rsid w:val="00CD5BF2"/>
    <w:rsid w:val="00CD5C20"/>
    <w:rsid w:val="00CD5C22"/>
    <w:rsid w:val="00CD5C48"/>
    <w:rsid w:val="00CD5C58"/>
    <w:rsid w:val="00CD5C5E"/>
    <w:rsid w:val="00CD5C88"/>
    <w:rsid w:val="00CD5C8B"/>
    <w:rsid w:val="00CD5CB0"/>
    <w:rsid w:val="00CD5D14"/>
    <w:rsid w:val="00CD5D15"/>
    <w:rsid w:val="00CD5D53"/>
    <w:rsid w:val="00CD5D90"/>
    <w:rsid w:val="00CD5DA7"/>
    <w:rsid w:val="00CD5DB3"/>
    <w:rsid w:val="00CD5DD1"/>
    <w:rsid w:val="00CD5E10"/>
    <w:rsid w:val="00CD5E84"/>
    <w:rsid w:val="00CD5E88"/>
    <w:rsid w:val="00CD5ED2"/>
    <w:rsid w:val="00CD5EE5"/>
    <w:rsid w:val="00CD5EF8"/>
    <w:rsid w:val="00CD5F64"/>
    <w:rsid w:val="00CD5F83"/>
    <w:rsid w:val="00CD5F87"/>
    <w:rsid w:val="00CD5F94"/>
    <w:rsid w:val="00CD5FA5"/>
    <w:rsid w:val="00CD5FCF"/>
    <w:rsid w:val="00CD5FD1"/>
    <w:rsid w:val="00CD5FDD"/>
    <w:rsid w:val="00CD5FEF"/>
    <w:rsid w:val="00CD5FFF"/>
    <w:rsid w:val="00CD6007"/>
    <w:rsid w:val="00CD601E"/>
    <w:rsid w:val="00CD602A"/>
    <w:rsid w:val="00CD6061"/>
    <w:rsid w:val="00CD60AB"/>
    <w:rsid w:val="00CD610E"/>
    <w:rsid w:val="00CD61B7"/>
    <w:rsid w:val="00CD61D0"/>
    <w:rsid w:val="00CD6205"/>
    <w:rsid w:val="00CD6209"/>
    <w:rsid w:val="00CD6228"/>
    <w:rsid w:val="00CD6244"/>
    <w:rsid w:val="00CD6258"/>
    <w:rsid w:val="00CD6272"/>
    <w:rsid w:val="00CD6273"/>
    <w:rsid w:val="00CD6294"/>
    <w:rsid w:val="00CD6299"/>
    <w:rsid w:val="00CD62A3"/>
    <w:rsid w:val="00CD62A4"/>
    <w:rsid w:val="00CD62B9"/>
    <w:rsid w:val="00CD62BC"/>
    <w:rsid w:val="00CD62CB"/>
    <w:rsid w:val="00CD62DD"/>
    <w:rsid w:val="00CD6305"/>
    <w:rsid w:val="00CD6309"/>
    <w:rsid w:val="00CD6330"/>
    <w:rsid w:val="00CD634A"/>
    <w:rsid w:val="00CD6354"/>
    <w:rsid w:val="00CD636A"/>
    <w:rsid w:val="00CD6399"/>
    <w:rsid w:val="00CD63A4"/>
    <w:rsid w:val="00CD6449"/>
    <w:rsid w:val="00CD645A"/>
    <w:rsid w:val="00CD646D"/>
    <w:rsid w:val="00CD6470"/>
    <w:rsid w:val="00CD649E"/>
    <w:rsid w:val="00CD64CF"/>
    <w:rsid w:val="00CD64F5"/>
    <w:rsid w:val="00CD6515"/>
    <w:rsid w:val="00CD651E"/>
    <w:rsid w:val="00CD6534"/>
    <w:rsid w:val="00CD6552"/>
    <w:rsid w:val="00CD6570"/>
    <w:rsid w:val="00CD659D"/>
    <w:rsid w:val="00CD65AC"/>
    <w:rsid w:val="00CD65BA"/>
    <w:rsid w:val="00CD65CB"/>
    <w:rsid w:val="00CD65E4"/>
    <w:rsid w:val="00CD662E"/>
    <w:rsid w:val="00CD6640"/>
    <w:rsid w:val="00CD6643"/>
    <w:rsid w:val="00CD6670"/>
    <w:rsid w:val="00CD6699"/>
    <w:rsid w:val="00CD66EC"/>
    <w:rsid w:val="00CD6757"/>
    <w:rsid w:val="00CD679C"/>
    <w:rsid w:val="00CD679D"/>
    <w:rsid w:val="00CD67AD"/>
    <w:rsid w:val="00CD67B5"/>
    <w:rsid w:val="00CD683F"/>
    <w:rsid w:val="00CD6869"/>
    <w:rsid w:val="00CD68AE"/>
    <w:rsid w:val="00CD68E4"/>
    <w:rsid w:val="00CD68EB"/>
    <w:rsid w:val="00CD6901"/>
    <w:rsid w:val="00CD6909"/>
    <w:rsid w:val="00CD695E"/>
    <w:rsid w:val="00CD6960"/>
    <w:rsid w:val="00CD69A6"/>
    <w:rsid w:val="00CD69B2"/>
    <w:rsid w:val="00CD69B7"/>
    <w:rsid w:val="00CD69C9"/>
    <w:rsid w:val="00CD6A27"/>
    <w:rsid w:val="00CD6A3B"/>
    <w:rsid w:val="00CD6A44"/>
    <w:rsid w:val="00CD6A45"/>
    <w:rsid w:val="00CD6A5B"/>
    <w:rsid w:val="00CD6A7C"/>
    <w:rsid w:val="00CD6AA7"/>
    <w:rsid w:val="00CD6AE8"/>
    <w:rsid w:val="00CD6B2C"/>
    <w:rsid w:val="00CD6B66"/>
    <w:rsid w:val="00CD6B7B"/>
    <w:rsid w:val="00CD6BDF"/>
    <w:rsid w:val="00CD6C77"/>
    <w:rsid w:val="00CD6C7B"/>
    <w:rsid w:val="00CD6C83"/>
    <w:rsid w:val="00CD6C9A"/>
    <w:rsid w:val="00CD6CFE"/>
    <w:rsid w:val="00CD6D06"/>
    <w:rsid w:val="00CD6D42"/>
    <w:rsid w:val="00CD6D5B"/>
    <w:rsid w:val="00CD6DE5"/>
    <w:rsid w:val="00CD6DF7"/>
    <w:rsid w:val="00CD6E0C"/>
    <w:rsid w:val="00CD6E0F"/>
    <w:rsid w:val="00CD6E1B"/>
    <w:rsid w:val="00CD6E48"/>
    <w:rsid w:val="00CD6E74"/>
    <w:rsid w:val="00CD6E76"/>
    <w:rsid w:val="00CD6E79"/>
    <w:rsid w:val="00CD6E8E"/>
    <w:rsid w:val="00CD6EA3"/>
    <w:rsid w:val="00CD6EC0"/>
    <w:rsid w:val="00CD6ED6"/>
    <w:rsid w:val="00CD6ED9"/>
    <w:rsid w:val="00CD6EDF"/>
    <w:rsid w:val="00CD6F03"/>
    <w:rsid w:val="00CD6F28"/>
    <w:rsid w:val="00CD6F47"/>
    <w:rsid w:val="00CD6F68"/>
    <w:rsid w:val="00CD6F8F"/>
    <w:rsid w:val="00CD6FA2"/>
    <w:rsid w:val="00CD6FC0"/>
    <w:rsid w:val="00CD6FC2"/>
    <w:rsid w:val="00CD6FF1"/>
    <w:rsid w:val="00CD7014"/>
    <w:rsid w:val="00CD704C"/>
    <w:rsid w:val="00CD7056"/>
    <w:rsid w:val="00CD7061"/>
    <w:rsid w:val="00CD7091"/>
    <w:rsid w:val="00CD70AF"/>
    <w:rsid w:val="00CD70EA"/>
    <w:rsid w:val="00CD7155"/>
    <w:rsid w:val="00CD7159"/>
    <w:rsid w:val="00CD7181"/>
    <w:rsid w:val="00CD7194"/>
    <w:rsid w:val="00CD71D0"/>
    <w:rsid w:val="00CD71E2"/>
    <w:rsid w:val="00CD7250"/>
    <w:rsid w:val="00CD7286"/>
    <w:rsid w:val="00CD7295"/>
    <w:rsid w:val="00CD72B5"/>
    <w:rsid w:val="00CD72E6"/>
    <w:rsid w:val="00CD72F2"/>
    <w:rsid w:val="00CD7336"/>
    <w:rsid w:val="00CD735A"/>
    <w:rsid w:val="00CD7374"/>
    <w:rsid w:val="00CD73A4"/>
    <w:rsid w:val="00CD73A9"/>
    <w:rsid w:val="00CD73BB"/>
    <w:rsid w:val="00CD73E4"/>
    <w:rsid w:val="00CD73EE"/>
    <w:rsid w:val="00CD73FA"/>
    <w:rsid w:val="00CD741B"/>
    <w:rsid w:val="00CD743D"/>
    <w:rsid w:val="00CD7475"/>
    <w:rsid w:val="00CD747C"/>
    <w:rsid w:val="00CD7496"/>
    <w:rsid w:val="00CD74A8"/>
    <w:rsid w:val="00CD74AC"/>
    <w:rsid w:val="00CD74B2"/>
    <w:rsid w:val="00CD74D9"/>
    <w:rsid w:val="00CD74E4"/>
    <w:rsid w:val="00CD74E5"/>
    <w:rsid w:val="00CD751C"/>
    <w:rsid w:val="00CD752B"/>
    <w:rsid w:val="00CD7567"/>
    <w:rsid w:val="00CD75D0"/>
    <w:rsid w:val="00CD75F3"/>
    <w:rsid w:val="00CD75FD"/>
    <w:rsid w:val="00CD761E"/>
    <w:rsid w:val="00CD7621"/>
    <w:rsid w:val="00CD7680"/>
    <w:rsid w:val="00CD76A8"/>
    <w:rsid w:val="00CD76F1"/>
    <w:rsid w:val="00CD7728"/>
    <w:rsid w:val="00CD7758"/>
    <w:rsid w:val="00CD7775"/>
    <w:rsid w:val="00CD7795"/>
    <w:rsid w:val="00CD77AD"/>
    <w:rsid w:val="00CD7813"/>
    <w:rsid w:val="00CD7855"/>
    <w:rsid w:val="00CD7878"/>
    <w:rsid w:val="00CD78AA"/>
    <w:rsid w:val="00CD7910"/>
    <w:rsid w:val="00CD7932"/>
    <w:rsid w:val="00CD794C"/>
    <w:rsid w:val="00CD7995"/>
    <w:rsid w:val="00CD799E"/>
    <w:rsid w:val="00CD79E6"/>
    <w:rsid w:val="00CD7A25"/>
    <w:rsid w:val="00CD7AA3"/>
    <w:rsid w:val="00CD7AC1"/>
    <w:rsid w:val="00CD7AD9"/>
    <w:rsid w:val="00CD7B15"/>
    <w:rsid w:val="00CD7B47"/>
    <w:rsid w:val="00CD7B60"/>
    <w:rsid w:val="00CD7B71"/>
    <w:rsid w:val="00CD7BB0"/>
    <w:rsid w:val="00CD7C39"/>
    <w:rsid w:val="00CD7C3B"/>
    <w:rsid w:val="00CD7C4D"/>
    <w:rsid w:val="00CD7C66"/>
    <w:rsid w:val="00CD7C7C"/>
    <w:rsid w:val="00CD7C84"/>
    <w:rsid w:val="00CD7C95"/>
    <w:rsid w:val="00CD7CC8"/>
    <w:rsid w:val="00CD7CCE"/>
    <w:rsid w:val="00CD7CD7"/>
    <w:rsid w:val="00CD7CFC"/>
    <w:rsid w:val="00CD7D22"/>
    <w:rsid w:val="00CD7D26"/>
    <w:rsid w:val="00CD7D85"/>
    <w:rsid w:val="00CD7DB4"/>
    <w:rsid w:val="00CD7E08"/>
    <w:rsid w:val="00CD7E1E"/>
    <w:rsid w:val="00CD7E62"/>
    <w:rsid w:val="00CD7E95"/>
    <w:rsid w:val="00CD7EA4"/>
    <w:rsid w:val="00CD7EAE"/>
    <w:rsid w:val="00CD7EC8"/>
    <w:rsid w:val="00CD7ECC"/>
    <w:rsid w:val="00CD7ECE"/>
    <w:rsid w:val="00CD7ECF"/>
    <w:rsid w:val="00CD7F26"/>
    <w:rsid w:val="00CD7F7E"/>
    <w:rsid w:val="00CE0014"/>
    <w:rsid w:val="00CE0072"/>
    <w:rsid w:val="00CE009D"/>
    <w:rsid w:val="00CE00BB"/>
    <w:rsid w:val="00CE0126"/>
    <w:rsid w:val="00CE0128"/>
    <w:rsid w:val="00CE0133"/>
    <w:rsid w:val="00CE014D"/>
    <w:rsid w:val="00CE0150"/>
    <w:rsid w:val="00CE0177"/>
    <w:rsid w:val="00CE0189"/>
    <w:rsid w:val="00CE018C"/>
    <w:rsid w:val="00CE0197"/>
    <w:rsid w:val="00CE01C4"/>
    <w:rsid w:val="00CE01CD"/>
    <w:rsid w:val="00CE01F1"/>
    <w:rsid w:val="00CE0226"/>
    <w:rsid w:val="00CE022C"/>
    <w:rsid w:val="00CE027E"/>
    <w:rsid w:val="00CE02C0"/>
    <w:rsid w:val="00CE02C3"/>
    <w:rsid w:val="00CE02E5"/>
    <w:rsid w:val="00CE0306"/>
    <w:rsid w:val="00CE0349"/>
    <w:rsid w:val="00CE036E"/>
    <w:rsid w:val="00CE03B2"/>
    <w:rsid w:val="00CE03DC"/>
    <w:rsid w:val="00CE0464"/>
    <w:rsid w:val="00CE0477"/>
    <w:rsid w:val="00CE0484"/>
    <w:rsid w:val="00CE04FC"/>
    <w:rsid w:val="00CE0558"/>
    <w:rsid w:val="00CE05A8"/>
    <w:rsid w:val="00CE05FB"/>
    <w:rsid w:val="00CE0628"/>
    <w:rsid w:val="00CE0637"/>
    <w:rsid w:val="00CE063E"/>
    <w:rsid w:val="00CE0667"/>
    <w:rsid w:val="00CE06BB"/>
    <w:rsid w:val="00CE06F0"/>
    <w:rsid w:val="00CE071B"/>
    <w:rsid w:val="00CE0720"/>
    <w:rsid w:val="00CE0727"/>
    <w:rsid w:val="00CE077A"/>
    <w:rsid w:val="00CE07EC"/>
    <w:rsid w:val="00CE0811"/>
    <w:rsid w:val="00CE083F"/>
    <w:rsid w:val="00CE088B"/>
    <w:rsid w:val="00CE089A"/>
    <w:rsid w:val="00CE08A7"/>
    <w:rsid w:val="00CE08E3"/>
    <w:rsid w:val="00CE08E5"/>
    <w:rsid w:val="00CE08ED"/>
    <w:rsid w:val="00CE0924"/>
    <w:rsid w:val="00CE092D"/>
    <w:rsid w:val="00CE0933"/>
    <w:rsid w:val="00CE0942"/>
    <w:rsid w:val="00CE0957"/>
    <w:rsid w:val="00CE0966"/>
    <w:rsid w:val="00CE096F"/>
    <w:rsid w:val="00CE0980"/>
    <w:rsid w:val="00CE0982"/>
    <w:rsid w:val="00CE0995"/>
    <w:rsid w:val="00CE09AB"/>
    <w:rsid w:val="00CE09BF"/>
    <w:rsid w:val="00CE09E6"/>
    <w:rsid w:val="00CE0A00"/>
    <w:rsid w:val="00CE0A05"/>
    <w:rsid w:val="00CE0A25"/>
    <w:rsid w:val="00CE0A31"/>
    <w:rsid w:val="00CE0A45"/>
    <w:rsid w:val="00CE0A6C"/>
    <w:rsid w:val="00CE0A8D"/>
    <w:rsid w:val="00CE0AB4"/>
    <w:rsid w:val="00CE0ADD"/>
    <w:rsid w:val="00CE0AEC"/>
    <w:rsid w:val="00CE0AF1"/>
    <w:rsid w:val="00CE0B13"/>
    <w:rsid w:val="00CE0B66"/>
    <w:rsid w:val="00CE0B85"/>
    <w:rsid w:val="00CE0B97"/>
    <w:rsid w:val="00CE0B99"/>
    <w:rsid w:val="00CE0B9F"/>
    <w:rsid w:val="00CE0C6C"/>
    <w:rsid w:val="00CE0CA5"/>
    <w:rsid w:val="00CE0CEC"/>
    <w:rsid w:val="00CE0D0A"/>
    <w:rsid w:val="00CE0D26"/>
    <w:rsid w:val="00CE0D38"/>
    <w:rsid w:val="00CE0D4A"/>
    <w:rsid w:val="00CE0D95"/>
    <w:rsid w:val="00CE0DB6"/>
    <w:rsid w:val="00CE0DCA"/>
    <w:rsid w:val="00CE0DD1"/>
    <w:rsid w:val="00CE0DDD"/>
    <w:rsid w:val="00CE0DFC"/>
    <w:rsid w:val="00CE0E3D"/>
    <w:rsid w:val="00CE0E80"/>
    <w:rsid w:val="00CE0E8C"/>
    <w:rsid w:val="00CE0E92"/>
    <w:rsid w:val="00CE0EB2"/>
    <w:rsid w:val="00CE0EE2"/>
    <w:rsid w:val="00CE0F23"/>
    <w:rsid w:val="00CE0F28"/>
    <w:rsid w:val="00CE0F2E"/>
    <w:rsid w:val="00CE0F48"/>
    <w:rsid w:val="00CE0F49"/>
    <w:rsid w:val="00CE0F7E"/>
    <w:rsid w:val="00CE0F9D"/>
    <w:rsid w:val="00CE0FAA"/>
    <w:rsid w:val="00CE0FBA"/>
    <w:rsid w:val="00CE105A"/>
    <w:rsid w:val="00CE106D"/>
    <w:rsid w:val="00CE108C"/>
    <w:rsid w:val="00CE10C1"/>
    <w:rsid w:val="00CE1105"/>
    <w:rsid w:val="00CE1107"/>
    <w:rsid w:val="00CE1145"/>
    <w:rsid w:val="00CE1152"/>
    <w:rsid w:val="00CE117A"/>
    <w:rsid w:val="00CE1184"/>
    <w:rsid w:val="00CE1188"/>
    <w:rsid w:val="00CE1190"/>
    <w:rsid w:val="00CE11A5"/>
    <w:rsid w:val="00CE11AE"/>
    <w:rsid w:val="00CE1211"/>
    <w:rsid w:val="00CE121E"/>
    <w:rsid w:val="00CE1244"/>
    <w:rsid w:val="00CE124D"/>
    <w:rsid w:val="00CE125F"/>
    <w:rsid w:val="00CE1266"/>
    <w:rsid w:val="00CE1280"/>
    <w:rsid w:val="00CE1284"/>
    <w:rsid w:val="00CE12AF"/>
    <w:rsid w:val="00CE12C2"/>
    <w:rsid w:val="00CE12F0"/>
    <w:rsid w:val="00CE12F8"/>
    <w:rsid w:val="00CE131A"/>
    <w:rsid w:val="00CE1331"/>
    <w:rsid w:val="00CE1370"/>
    <w:rsid w:val="00CE137C"/>
    <w:rsid w:val="00CE1388"/>
    <w:rsid w:val="00CE138A"/>
    <w:rsid w:val="00CE13AE"/>
    <w:rsid w:val="00CE13E3"/>
    <w:rsid w:val="00CE13F9"/>
    <w:rsid w:val="00CE1401"/>
    <w:rsid w:val="00CE1436"/>
    <w:rsid w:val="00CE143E"/>
    <w:rsid w:val="00CE14BC"/>
    <w:rsid w:val="00CE14BD"/>
    <w:rsid w:val="00CE14D4"/>
    <w:rsid w:val="00CE14E1"/>
    <w:rsid w:val="00CE14F8"/>
    <w:rsid w:val="00CE14FE"/>
    <w:rsid w:val="00CE1501"/>
    <w:rsid w:val="00CE154A"/>
    <w:rsid w:val="00CE1590"/>
    <w:rsid w:val="00CE15DB"/>
    <w:rsid w:val="00CE15EA"/>
    <w:rsid w:val="00CE1601"/>
    <w:rsid w:val="00CE162D"/>
    <w:rsid w:val="00CE1656"/>
    <w:rsid w:val="00CE1712"/>
    <w:rsid w:val="00CE177A"/>
    <w:rsid w:val="00CE178F"/>
    <w:rsid w:val="00CE17B4"/>
    <w:rsid w:val="00CE17B9"/>
    <w:rsid w:val="00CE17D6"/>
    <w:rsid w:val="00CE17E2"/>
    <w:rsid w:val="00CE183F"/>
    <w:rsid w:val="00CE1873"/>
    <w:rsid w:val="00CE191F"/>
    <w:rsid w:val="00CE1938"/>
    <w:rsid w:val="00CE199F"/>
    <w:rsid w:val="00CE19A3"/>
    <w:rsid w:val="00CE19AC"/>
    <w:rsid w:val="00CE19AD"/>
    <w:rsid w:val="00CE19D8"/>
    <w:rsid w:val="00CE1A7C"/>
    <w:rsid w:val="00CE1AEB"/>
    <w:rsid w:val="00CE1B0E"/>
    <w:rsid w:val="00CE1B16"/>
    <w:rsid w:val="00CE1B1D"/>
    <w:rsid w:val="00CE1B56"/>
    <w:rsid w:val="00CE1B60"/>
    <w:rsid w:val="00CE1BC6"/>
    <w:rsid w:val="00CE1BD4"/>
    <w:rsid w:val="00CE1C77"/>
    <w:rsid w:val="00CE1CC6"/>
    <w:rsid w:val="00CE1D08"/>
    <w:rsid w:val="00CE1D26"/>
    <w:rsid w:val="00CE1D30"/>
    <w:rsid w:val="00CE1D42"/>
    <w:rsid w:val="00CE1D4E"/>
    <w:rsid w:val="00CE1D61"/>
    <w:rsid w:val="00CE1D7F"/>
    <w:rsid w:val="00CE1D86"/>
    <w:rsid w:val="00CE1D88"/>
    <w:rsid w:val="00CE1DB3"/>
    <w:rsid w:val="00CE1DBA"/>
    <w:rsid w:val="00CE1DD6"/>
    <w:rsid w:val="00CE1DDE"/>
    <w:rsid w:val="00CE1E3F"/>
    <w:rsid w:val="00CE1E52"/>
    <w:rsid w:val="00CE1E5E"/>
    <w:rsid w:val="00CE1EA3"/>
    <w:rsid w:val="00CE1F19"/>
    <w:rsid w:val="00CE1F53"/>
    <w:rsid w:val="00CE1FBA"/>
    <w:rsid w:val="00CE2006"/>
    <w:rsid w:val="00CE2053"/>
    <w:rsid w:val="00CE2092"/>
    <w:rsid w:val="00CE209F"/>
    <w:rsid w:val="00CE20B2"/>
    <w:rsid w:val="00CE20C1"/>
    <w:rsid w:val="00CE20DD"/>
    <w:rsid w:val="00CE210B"/>
    <w:rsid w:val="00CE2154"/>
    <w:rsid w:val="00CE2188"/>
    <w:rsid w:val="00CE2194"/>
    <w:rsid w:val="00CE21BA"/>
    <w:rsid w:val="00CE21F8"/>
    <w:rsid w:val="00CE220B"/>
    <w:rsid w:val="00CE2258"/>
    <w:rsid w:val="00CE22B0"/>
    <w:rsid w:val="00CE22EC"/>
    <w:rsid w:val="00CE22F0"/>
    <w:rsid w:val="00CE2306"/>
    <w:rsid w:val="00CE2346"/>
    <w:rsid w:val="00CE2385"/>
    <w:rsid w:val="00CE2393"/>
    <w:rsid w:val="00CE23AC"/>
    <w:rsid w:val="00CE23C8"/>
    <w:rsid w:val="00CE23CA"/>
    <w:rsid w:val="00CE23D4"/>
    <w:rsid w:val="00CE2431"/>
    <w:rsid w:val="00CE2433"/>
    <w:rsid w:val="00CE243F"/>
    <w:rsid w:val="00CE2467"/>
    <w:rsid w:val="00CE248C"/>
    <w:rsid w:val="00CE24B0"/>
    <w:rsid w:val="00CE24D3"/>
    <w:rsid w:val="00CE24E5"/>
    <w:rsid w:val="00CE24EA"/>
    <w:rsid w:val="00CE2546"/>
    <w:rsid w:val="00CE2556"/>
    <w:rsid w:val="00CE2575"/>
    <w:rsid w:val="00CE25AE"/>
    <w:rsid w:val="00CE25B2"/>
    <w:rsid w:val="00CE25B6"/>
    <w:rsid w:val="00CE25FB"/>
    <w:rsid w:val="00CE260B"/>
    <w:rsid w:val="00CE2620"/>
    <w:rsid w:val="00CE2630"/>
    <w:rsid w:val="00CE263C"/>
    <w:rsid w:val="00CE2671"/>
    <w:rsid w:val="00CE2698"/>
    <w:rsid w:val="00CE26BD"/>
    <w:rsid w:val="00CE26BE"/>
    <w:rsid w:val="00CE26F1"/>
    <w:rsid w:val="00CE26FD"/>
    <w:rsid w:val="00CE2701"/>
    <w:rsid w:val="00CE2734"/>
    <w:rsid w:val="00CE2736"/>
    <w:rsid w:val="00CE2787"/>
    <w:rsid w:val="00CE27BF"/>
    <w:rsid w:val="00CE27E4"/>
    <w:rsid w:val="00CE280E"/>
    <w:rsid w:val="00CE2820"/>
    <w:rsid w:val="00CE2834"/>
    <w:rsid w:val="00CE2851"/>
    <w:rsid w:val="00CE28AE"/>
    <w:rsid w:val="00CE28C3"/>
    <w:rsid w:val="00CE28D6"/>
    <w:rsid w:val="00CE28F3"/>
    <w:rsid w:val="00CE290E"/>
    <w:rsid w:val="00CE2918"/>
    <w:rsid w:val="00CE291D"/>
    <w:rsid w:val="00CE2976"/>
    <w:rsid w:val="00CE29B5"/>
    <w:rsid w:val="00CE29C5"/>
    <w:rsid w:val="00CE29FA"/>
    <w:rsid w:val="00CE2A0E"/>
    <w:rsid w:val="00CE2A10"/>
    <w:rsid w:val="00CE2A2A"/>
    <w:rsid w:val="00CE2A3B"/>
    <w:rsid w:val="00CE2A4A"/>
    <w:rsid w:val="00CE2A5E"/>
    <w:rsid w:val="00CE2A5F"/>
    <w:rsid w:val="00CE2A90"/>
    <w:rsid w:val="00CE2AB5"/>
    <w:rsid w:val="00CE2AE4"/>
    <w:rsid w:val="00CE2B04"/>
    <w:rsid w:val="00CE2B15"/>
    <w:rsid w:val="00CE2B28"/>
    <w:rsid w:val="00CE2B45"/>
    <w:rsid w:val="00CE2B4E"/>
    <w:rsid w:val="00CE2B56"/>
    <w:rsid w:val="00CE2B64"/>
    <w:rsid w:val="00CE2B77"/>
    <w:rsid w:val="00CE2B8E"/>
    <w:rsid w:val="00CE2BAA"/>
    <w:rsid w:val="00CE2BD4"/>
    <w:rsid w:val="00CE2C0C"/>
    <w:rsid w:val="00CE2CC2"/>
    <w:rsid w:val="00CE2CD0"/>
    <w:rsid w:val="00CE2CF9"/>
    <w:rsid w:val="00CE2D1A"/>
    <w:rsid w:val="00CE2D59"/>
    <w:rsid w:val="00CE2D64"/>
    <w:rsid w:val="00CE2D94"/>
    <w:rsid w:val="00CE2DB9"/>
    <w:rsid w:val="00CE2DC7"/>
    <w:rsid w:val="00CE2E11"/>
    <w:rsid w:val="00CE2E27"/>
    <w:rsid w:val="00CE2E33"/>
    <w:rsid w:val="00CE2E5E"/>
    <w:rsid w:val="00CE2EB8"/>
    <w:rsid w:val="00CE2EC9"/>
    <w:rsid w:val="00CE2F07"/>
    <w:rsid w:val="00CE2F77"/>
    <w:rsid w:val="00CE2FB7"/>
    <w:rsid w:val="00CE2FBD"/>
    <w:rsid w:val="00CE2FCC"/>
    <w:rsid w:val="00CE2FD2"/>
    <w:rsid w:val="00CE301E"/>
    <w:rsid w:val="00CE305C"/>
    <w:rsid w:val="00CE305F"/>
    <w:rsid w:val="00CE3071"/>
    <w:rsid w:val="00CE30D0"/>
    <w:rsid w:val="00CE30EB"/>
    <w:rsid w:val="00CE311F"/>
    <w:rsid w:val="00CE312A"/>
    <w:rsid w:val="00CE3140"/>
    <w:rsid w:val="00CE3156"/>
    <w:rsid w:val="00CE3162"/>
    <w:rsid w:val="00CE3174"/>
    <w:rsid w:val="00CE3179"/>
    <w:rsid w:val="00CE31A9"/>
    <w:rsid w:val="00CE31D4"/>
    <w:rsid w:val="00CE31E6"/>
    <w:rsid w:val="00CE31FB"/>
    <w:rsid w:val="00CE3218"/>
    <w:rsid w:val="00CE325C"/>
    <w:rsid w:val="00CE3266"/>
    <w:rsid w:val="00CE3284"/>
    <w:rsid w:val="00CE32DB"/>
    <w:rsid w:val="00CE3300"/>
    <w:rsid w:val="00CE3301"/>
    <w:rsid w:val="00CE3328"/>
    <w:rsid w:val="00CE3330"/>
    <w:rsid w:val="00CE3397"/>
    <w:rsid w:val="00CE3399"/>
    <w:rsid w:val="00CE33DF"/>
    <w:rsid w:val="00CE340E"/>
    <w:rsid w:val="00CE342B"/>
    <w:rsid w:val="00CE347D"/>
    <w:rsid w:val="00CE3481"/>
    <w:rsid w:val="00CE351E"/>
    <w:rsid w:val="00CE3571"/>
    <w:rsid w:val="00CE359F"/>
    <w:rsid w:val="00CE35C2"/>
    <w:rsid w:val="00CE35C6"/>
    <w:rsid w:val="00CE35D1"/>
    <w:rsid w:val="00CE35F2"/>
    <w:rsid w:val="00CE3600"/>
    <w:rsid w:val="00CE3612"/>
    <w:rsid w:val="00CE3619"/>
    <w:rsid w:val="00CE3669"/>
    <w:rsid w:val="00CE3677"/>
    <w:rsid w:val="00CE369B"/>
    <w:rsid w:val="00CE36AA"/>
    <w:rsid w:val="00CE36BC"/>
    <w:rsid w:val="00CE36DC"/>
    <w:rsid w:val="00CE36E0"/>
    <w:rsid w:val="00CE3733"/>
    <w:rsid w:val="00CE3736"/>
    <w:rsid w:val="00CE3741"/>
    <w:rsid w:val="00CE3753"/>
    <w:rsid w:val="00CE377D"/>
    <w:rsid w:val="00CE3787"/>
    <w:rsid w:val="00CE37A5"/>
    <w:rsid w:val="00CE37C9"/>
    <w:rsid w:val="00CE37E4"/>
    <w:rsid w:val="00CE3815"/>
    <w:rsid w:val="00CE38AE"/>
    <w:rsid w:val="00CE38C0"/>
    <w:rsid w:val="00CE39D6"/>
    <w:rsid w:val="00CE39EA"/>
    <w:rsid w:val="00CE39ED"/>
    <w:rsid w:val="00CE3A01"/>
    <w:rsid w:val="00CE3A26"/>
    <w:rsid w:val="00CE3A33"/>
    <w:rsid w:val="00CE3A38"/>
    <w:rsid w:val="00CE3A45"/>
    <w:rsid w:val="00CE3A48"/>
    <w:rsid w:val="00CE3A5E"/>
    <w:rsid w:val="00CE3AA4"/>
    <w:rsid w:val="00CE3AAC"/>
    <w:rsid w:val="00CE3B26"/>
    <w:rsid w:val="00CE3B3E"/>
    <w:rsid w:val="00CE3B40"/>
    <w:rsid w:val="00CE3B55"/>
    <w:rsid w:val="00CE3B91"/>
    <w:rsid w:val="00CE3B94"/>
    <w:rsid w:val="00CE3BF9"/>
    <w:rsid w:val="00CE3C3A"/>
    <w:rsid w:val="00CE3C4D"/>
    <w:rsid w:val="00CE3C89"/>
    <w:rsid w:val="00CE3CD9"/>
    <w:rsid w:val="00CE3CDC"/>
    <w:rsid w:val="00CE3CE5"/>
    <w:rsid w:val="00CE3CE9"/>
    <w:rsid w:val="00CE3D1B"/>
    <w:rsid w:val="00CE3D1F"/>
    <w:rsid w:val="00CE3D41"/>
    <w:rsid w:val="00CE3D50"/>
    <w:rsid w:val="00CE3DCC"/>
    <w:rsid w:val="00CE3DCE"/>
    <w:rsid w:val="00CE3DE9"/>
    <w:rsid w:val="00CE3DEC"/>
    <w:rsid w:val="00CE3E16"/>
    <w:rsid w:val="00CE3E1A"/>
    <w:rsid w:val="00CE3E83"/>
    <w:rsid w:val="00CE3E96"/>
    <w:rsid w:val="00CE3EB1"/>
    <w:rsid w:val="00CE3F75"/>
    <w:rsid w:val="00CE3F8C"/>
    <w:rsid w:val="00CE3F9B"/>
    <w:rsid w:val="00CE3F9E"/>
    <w:rsid w:val="00CE3FCD"/>
    <w:rsid w:val="00CE3FDD"/>
    <w:rsid w:val="00CE3FEA"/>
    <w:rsid w:val="00CE3FF7"/>
    <w:rsid w:val="00CE4057"/>
    <w:rsid w:val="00CE4143"/>
    <w:rsid w:val="00CE4155"/>
    <w:rsid w:val="00CE41B8"/>
    <w:rsid w:val="00CE41B9"/>
    <w:rsid w:val="00CE41F1"/>
    <w:rsid w:val="00CE4232"/>
    <w:rsid w:val="00CE4240"/>
    <w:rsid w:val="00CE424F"/>
    <w:rsid w:val="00CE4263"/>
    <w:rsid w:val="00CE4298"/>
    <w:rsid w:val="00CE42AD"/>
    <w:rsid w:val="00CE42D6"/>
    <w:rsid w:val="00CE4366"/>
    <w:rsid w:val="00CE4383"/>
    <w:rsid w:val="00CE43D7"/>
    <w:rsid w:val="00CE4412"/>
    <w:rsid w:val="00CE441D"/>
    <w:rsid w:val="00CE444C"/>
    <w:rsid w:val="00CE4474"/>
    <w:rsid w:val="00CE4477"/>
    <w:rsid w:val="00CE4505"/>
    <w:rsid w:val="00CE4522"/>
    <w:rsid w:val="00CE4527"/>
    <w:rsid w:val="00CE4542"/>
    <w:rsid w:val="00CE4555"/>
    <w:rsid w:val="00CE458F"/>
    <w:rsid w:val="00CE45BA"/>
    <w:rsid w:val="00CE45F2"/>
    <w:rsid w:val="00CE4628"/>
    <w:rsid w:val="00CE464E"/>
    <w:rsid w:val="00CE4656"/>
    <w:rsid w:val="00CE4671"/>
    <w:rsid w:val="00CE4680"/>
    <w:rsid w:val="00CE46A2"/>
    <w:rsid w:val="00CE46A6"/>
    <w:rsid w:val="00CE46A7"/>
    <w:rsid w:val="00CE46BE"/>
    <w:rsid w:val="00CE46DF"/>
    <w:rsid w:val="00CE46F1"/>
    <w:rsid w:val="00CE4743"/>
    <w:rsid w:val="00CE476F"/>
    <w:rsid w:val="00CE477A"/>
    <w:rsid w:val="00CE47E7"/>
    <w:rsid w:val="00CE4803"/>
    <w:rsid w:val="00CE4814"/>
    <w:rsid w:val="00CE483B"/>
    <w:rsid w:val="00CE485C"/>
    <w:rsid w:val="00CE4862"/>
    <w:rsid w:val="00CE4868"/>
    <w:rsid w:val="00CE486C"/>
    <w:rsid w:val="00CE4887"/>
    <w:rsid w:val="00CE493A"/>
    <w:rsid w:val="00CE4945"/>
    <w:rsid w:val="00CE49AC"/>
    <w:rsid w:val="00CE49BE"/>
    <w:rsid w:val="00CE49E6"/>
    <w:rsid w:val="00CE4A31"/>
    <w:rsid w:val="00CE4A3F"/>
    <w:rsid w:val="00CE4A45"/>
    <w:rsid w:val="00CE4A53"/>
    <w:rsid w:val="00CE4A63"/>
    <w:rsid w:val="00CE4A67"/>
    <w:rsid w:val="00CE4A7A"/>
    <w:rsid w:val="00CE4A90"/>
    <w:rsid w:val="00CE4AAF"/>
    <w:rsid w:val="00CE4ABD"/>
    <w:rsid w:val="00CE4B25"/>
    <w:rsid w:val="00CE4B2F"/>
    <w:rsid w:val="00CE4B4B"/>
    <w:rsid w:val="00CE4B8E"/>
    <w:rsid w:val="00CE4B99"/>
    <w:rsid w:val="00CE4BC5"/>
    <w:rsid w:val="00CE4BCE"/>
    <w:rsid w:val="00CE4C1D"/>
    <w:rsid w:val="00CE4C3F"/>
    <w:rsid w:val="00CE4C42"/>
    <w:rsid w:val="00CE4C44"/>
    <w:rsid w:val="00CE4C61"/>
    <w:rsid w:val="00CE4C68"/>
    <w:rsid w:val="00CE4CA3"/>
    <w:rsid w:val="00CE4D13"/>
    <w:rsid w:val="00CE4D17"/>
    <w:rsid w:val="00CE4D18"/>
    <w:rsid w:val="00CE4D75"/>
    <w:rsid w:val="00CE4D7E"/>
    <w:rsid w:val="00CE4D8C"/>
    <w:rsid w:val="00CE4E2E"/>
    <w:rsid w:val="00CE4E3D"/>
    <w:rsid w:val="00CE4E7A"/>
    <w:rsid w:val="00CE4E93"/>
    <w:rsid w:val="00CE4EEE"/>
    <w:rsid w:val="00CE4F75"/>
    <w:rsid w:val="00CE4F7F"/>
    <w:rsid w:val="00CE4F89"/>
    <w:rsid w:val="00CE4F9D"/>
    <w:rsid w:val="00CE4FA1"/>
    <w:rsid w:val="00CE4FA2"/>
    <w:rsid w:val="00CE4FD7"/>
    <w:rsid w:val="00CE4FD9"/>
    <w:rsid w:val="00CE4FF8"/>
    <w:rsid w:val="00CE5010"/>
    <w:rsid w:val="00CE5026"/>
    <w:rsid w:val="00CE5098"/>
    <w:rsid w:val="00CE50AF"/>
    <w:rsid w:val="00CE50D0"/>
    <w:rsid w:val="00CE50D9"/>
    <w:rsid w:val="00CE5115"/>
    <w:rsid w:val="00CE5126"/>
    <w:rsid w:val="00CE5226"/>
    <w:rsid w:val="00CE523B"/>
    <w:rsid w:val="00CE523F"/>
    <w:rsid w:val="00CE5248"/>
    <w:rsid w:val="00CE527D"/>
    <w:rsid w:val="00CE52BB"/>
    <w:rsid w:val="00CE52E2"/>
    <w:rsid w:val="00CE52F1"/>
    <w:rsid w:val="00CE531B"/>
    <w:rsid w:val="00CE5328"/>
    <w:rsid w:val="00CE5352"/>
    <w:rsid w:val="00CE5361"/>
    <w:rsid w:val="00CE5366"/>
    <w:rsid w:val="00CE5372"/>
    <w:rsid w:val="00CE5375"/>
    <w:rsid w:val="00CE5392"/>
    <w:rsid w:val="00CE539A"/>
    <w:rsid w:val="00CE53EA"/>
    <w:rsid w:val="00CE53EF"/>
    <w:rsid w:val="00CE5408"/>
    <w:rsid w:val="00CE5434"/>
    <w:rsid w:val="00CE5481"/>
    <w:rsid w:val="00CE553A"/>
    <w:rsid w:val="00CE5547"/>
    <w:rsid w:val="00CE554C"/>
    <w:rsid w:val="00CE555A"/>
    <w:rsid w:val="00CE5560"/>
    <w:rsid w:val="00CE5565"/>
    <w:rsid w:val="00CE5572"/>
    <w:rsid w:val="00CE5574"/>
    <w:rsid w:val="00CE560C"/>
    <w:rsid w:val="00CE562A"/>
    <w:rsid w:val="00CE5665"/>
    <w:rsid w:val="00CE5699"/>
    <w:rsid w:val="00CE56D7"/>
    <w:rsid w:val="00CE5753"/>
    <w:rsid w:val="00CE575E"/>
    <w:rsid w:val="00CE5771"/>
    <w:rsid w:val="00CE5779"/>
    <w:rsid w:val="00CE5787"/>
    <w:rsid w:val="00CE5791"/>
    <w:rsid w:val="00CE579A"/>
    <w:rsid w:val="00CE57C4"/>
    <w:rsid w:val="00CE57DE"/>
    <w:rsid w:val="00CE57E1"/>
    <w:rsid w:val="00CE57ED"/>
    <w:rsid w:val="00CE58AE"/>
    <w:rsid w:val="00CE58C0"/>
    <w:rsid w:val="00CE58C9"/>
    <w:rsid w:val="00CE58CA"/>
    <w:rsid w:val="00CE58D7"/>
    <w:rsid w:val="00CE58D9"/>
    <w:rsid w:val="00CE5902"/>
    <w:rsid w:val="00CE592F"/>
    <w:rsid w:val="00CE5969"/>
    <w:rsid w:val="00CE596D"/>
    <w:rsid w:val="00CE59FC"/>
    <w:rsid w:val="00CE5A42"/>
    <w:rsid w:val="00CE5A5F"/>
    <w:rsid w:val="00CE5A7D"/>
    <w:rsid w:val="00CE5AD8"/>
    <w:rsid w:val="00CE5AEA"/>
    <w:rsid w:val="00CE5B0A"/>
    <w:rsid w:val="00CE5B2B"/>
    <w:rsid w:val="00CE5BA7"/>
    <w:rsid w:val="00CE5BCF"/>
    <w:rsid w:val="00CE5BE8"/>
    <w:rsid w:val="00CE5C12"/>
    <w:rsid w:val="00CE5C49"/>
    <w:rsid w:val="00CE5C4A"/>
    <w:rsid w:val="00CE5C4E"/>
    <w:rsid w:val="00CE5C83"/>
    <w:rsid w:val="00CE5C8E"/>
    <w:rsid w:val="00CE5C92"/>
    <w:rsid w:val="00CE5C94"/>
    <w:rsid w:val="00CE5CFA"/>
    <w:rsid w:val="00CE5D48"/>
    <w:rsid w:val="00CE5D71"/>
    <w:rsid w:val="00CE5DA6"/>
    <w:rsid w:val="00CE5DA8"/>
    <w:rsid w:val="00CE5DBD"/>
    <w:rsid w:val="00CE5DFE"/>
    <w:rsid w:val="00CE5E68"/>
    <w:rsid w:val="00CE5E72"/>
    <w:rsid w:val="00CE5EA3"/>
    <w:rsid w:val="00CE5EB2"/>
    <w:rsid w:val="00CE5EE9"/>
    <w:rsid w:val="00CE5F19"/>
    <w:rsid w:val="00CE5F3E"/>
    <w:rsid w:val="00CE5F54"/>
    <w:rsid w:val="00CE5F83"/>
    <w:rsid w:val="00CE5F9F"/>
    <w:rsid w:val="00CE5FDE"/>
    <w:rsid w:val="00CE601B"/>
    <w:rsid w:val="00CE602F"/>
    <w:rsid w:val="00CE6049"/>
    <w:rsid w:val="00CE6064"/>
    <w:rsid w:val="00CE6077"/>
    <w:rsid w:val="00CE6089"/>
    <w:rsid w:val="00CE611F"/>
    <w:rsid w:val="00CE613E"/>
    <w:rsid w:val="00CE6181"/>
    <w:rsid w:val="00CE61A8"/>
    <w:rsid w:val="00CE61C1"/>
    <w:rsid w:val="00CE61EE"/>
    <w:rsid w:val="00CE625E"/>
    <w:rsid w:val="00CE6298"/>
    <w:rsid w:val="00CE62B9"/>
    <w:rsid w:val="00CE62E3"/>
    <w:rsid w:val="00CE6312"/>
    <w:rsid w:val="00CE6321"/>
    <w:rsid w:val="00CE6350"/>
    <w:rsid w:val="00CE6356"/>
    <w:rsid w:val="00CE6365"/>
    <w:rsid w:val="00CE639C"/>
    <w:rsid w:val="00CE63AB"/>
    <w:rsid w:val="00CE6408"/>
    <w:rsid w:val="00CE640F"/>
    <w:rsid w:val="00CE6418"/>
    <w:rsid w:val="00CE6465"/>
    <w:rsid w:val="00CE64E5"/>
    <w:rsid w:val="00CE6506"/>
    <w:rsid w:val="00CE6544"/>
    <w:rsid w:val="00CE6547"/>
    <w:rsid w:val="00CE655B"/>
    <w:rsid w:val="00CE65AB"/>
    <w:rsid w:val="00CE65C1"/>
    <w:rsid w:val="00CE65F2"/>
    <w:rsid w:val="00CE660B"/>
    <w:rsid w:val="00CE6618"/>
    <w:rsid w:val="00CE662B"/>
    <w:rsid w:val="00CE6634"/>
    <w:rsid w:val="00CE6651"/>
    <w:rsid w:val="00CE6655"/>
    <w:rsid w:val="00CE6659"/>
    <w:rsid w:val="00CE665C"/>
    <w:rsid w:val="00CE6686"/>
    <w:rsid w:val="00CE6689"/>
    <w:rsid w:val="00CE669E"/>
    <w:rsid w:val="00CE66C5"/>
    <w:rsid w:val="00CE66DD"/>
    <w:rsid w:val="00CE66FF"/>
    <w:rsid w:val="00CE6723"/>
    <w:rsid w:val="00CE672B"/>
    <w:rsid w:val="00CE6744"/>
    <w:rsid w:val="00CE674E"/>
    <w:rsid w:val="00CE6763"/>
    <w:rsid w:val="00CE676D"/>
    <w:rsid w:val="00CE6779"/>
    <w:rsid w:val="00CE677C"/>
    <w:rsid w:val="00CE6799"/>
    <w:rsid w:val="00CE67B1"/>
    <w:rsid w:val="00CE67E4"/>
    <w:rsid w:val="00CE6800"/>
    <w:rsid w:val="00CE6818"/>
    <w:rsid w:val="00CE6838"/>
    <w:rsid w:val="00CE6843"/>
    <w:rsid w:val="00CE6847"/>
    <w:rsid w:val="00CE686C"/>
    <w:rsid w:val="00CE6895"/>
    <w:rsid w:val="00CE68C6"/>
    <w:rsid w:val="00CE68C8"/>
    <w:rsid w:val="00CE68FB"/>
    <w:rsid w:val="00CE6903"/>
    <w:rsid w:val="00CE6949"/>
    <w:rsid w:val="00CE698D"/>
    <w:rsid w:val="00CE6993"/>
    <w:rsid w:val="00CE69A7"/>
    <w:rsid w:val="00CE69AB"/>
    <w:rsid w:val="00CE69CB"/>
    <w:rsid w:val="00CE69EF"/>
    <w:rsid w:val="00CE69F8"/>
    <w:rsid w:val="00CE6A09"/>
    <w:rsid w:val="00CE6A4C"/>
    <w:rsid w:val="00CE6A64"/>
    <w:rsid w:val="00CE6AAB"/>
    <w:rsid w:val="00CE6AD6"/>
    <w:rsid w:val="00CE6B20"/>
    <w:rsid w:val="00CE6B6A"/>
    <w:rsid w:val="00CE6B72"/>
    <w:rsid w:val="00CE6B85"/>
    <w:rsid w:val="00CE6B9D"/>
    <w:rsid w:val="00CE6BB1"/>
    <w:rsid w:val="00CE6BC1"/>
    <w:rsid w:val="00CE6BF9"/>
    <w:rsid w:val="00CE6C08"/>
    <w:rsid w:val="00CE6C25"/>
    <w:rsid w:val="00CE6C55"/>
    <w:rsid w:val="00CE6C58"/>
    <w:rsid w:val="00CE6C76"/>
    <w:rsid w:val="00CE6C99"/>
    <w:rsid w:val="00CE6CA2"/>
    <w:rsid w:val="00CE6CC2"/>
    <w:rsid w:val="00CE6CD7"/>
    <w:rsid w:val="00CE6CE1"/>
    <w:rsid w:val="00CE6D00"/>
    <w:rsid w:val="00CE6D04"/>
    <w:rsid w:val="00CE6D23"/>
    <w:rsid w:val="00CE6D3D"/>
    <w:rsid w:val="00CE6D84"/>
    <w:rsid w:val="00CE6D9F"/>
    <w:rsid w:val="00CE6DB9"/>
    <w:rsid w:val="00CE6DD3"/>
    <w:rsid w:val="00CE6DDE"/>
    <w:rsid w:val="00CE6DE1"/>
    <w:rsid w:val="00CE6DED"/>
    <w:rsid w:val="00CE6DFD"/>
    <w:rsid w:val="00CE6E03"/>
    <w:rsid w:val="00CE6E12"/>
    <w:rsid w:val="00CE6E97"/>
    <w:rsid w:val="00CE6EB1"/>
    <w:rsid w:val="00CE6EEE"/>
    <w:rsid w:val="00CE6F25"/>
    <w:rsid w:val="00CE6F8A"/>
    <w:rsid w:val="00CE7006"/>
    <w:rsid w:val="00CE7018"/>
    <w:rsid w:val="00CE702E"/>
    <w:rsid w:val="00CE709A"/>
    <w:rsid w:val="00CE70C4"/>
    <w:rsid w:val="00CE70D7"/>
    <w:rsid w:val="00CE70DF"/>
    <w:rsid w:val="00CE70FD"/>
    <w:rsid w:val="00CE7105"/>
    <w:rsid w:val="00CE7109"/>
    <w:rsid w:val="00CE713A"/>
    <w:rsid w:val="00CE7152"/>
    <w:rsid w:val="00CE7174"/>
    <w:rsid w:val="00CE7185"/>
    <w:rsid w:val="00CE7198"/>
    <w:rsid w:val="00CE71DF"/>
    <w:rsid w:val="00CE71E4"/>
    <w:rsid w:val="00CE7225"/>
    <w:rsid w:val="00CE724B"/>
    <w:rsid w:val="00CE7277"/>
    <w:rsid w:val="00CE729A"/>
    <w:rsid w:val="00CE72C3"/>
    <w:rsid w:val="00CE731B"/>
    <w:rsid w:val="00CE732D"/>
    <w:rsid w:val="00CE7331"/>
    <w:rsid w:val="00CE7334"/>
    <w:rsid w:val="00CE736C"/>
    <w:rsid w:val="00CE7378"/>
    <w:rsid w:val="00CE7385"/>
    <w:rsid w:val="00CE73CC"/>
    <w:rsid w:val="00CE73DD"/>
    <w:rsid w:val="00CE73ED"/>
    <w:rsid w:val="00CE73F6"/>
    <w:rsid w:val="00CE741C"/>
    <w:rsid w:val="00CE7423"/>
    <w:rsid w:val="00CE743F"/>
    <w:rsid w:val="00CE7469"/>
    <w:rsid w:val="00CE7475"/>
    <w:rsid w:val="00CE74B4"/>
    <w:rsid w:val="00CE74F5"/>
    <w:rsid w:val="00CE750B"/>
    <w:rsid w:val="00CE7524"/>
    <w:rsid w:val="00CE752A"/>
    <w:rsid w:val="00CE753B"/>
    <w:rsid w:val="00CE753C"/>
    <w:rsid w:val="00CE7554"/>
    <w:rsid w:val="00CE7585"/>
    <w:rsid w:val="00CE75C4"/>
    <w:rsid w:val="00CE75C7"/>
    <w:rsid w:val="00CE75F3"/>
    <w:rsid w:val="00CE760A"/>
    <w:rsid w:val="00CE7615"/>
    <w:rsid w:val="00CE7618"/>
    <w:rsid w:val="00CE7671"/>
    <w:rsid w:val="00CE76BE"/>
    <w:rsid w:val="00CE76F6"/>
    <w:rsid w:val="00CE7741"/>
    <w:rsid w:val="00CE7748"/>
    <w:rsid w:val="00CE77BD"/>
    <w:rsid w:val="00CE77BE"/>
    <w:rsid w:val="00CE77C0"/>
    <w:rsid w:val="00CE77C8"/>
    <w:rsid w:val="00CE7800"/>
    <w:rsid w:val="00CE7848"/>
    <w:rsid w:val="00CE7884"/>
    <w:rsid w:val="00CE789B"/>
    <w:rsid w:val="00CE78DC"/>
    <w:rsid w:val="00CE7914"/>
    <w:rsid w:val="00CE793B"/>
    <w:rsid w:val="00CE79B3"/>
    <w:rsid w:val="00CE79B8"/>
    <w:rsid w:val="00CE79C0"/>
    <w:rsid w:val="00CE7A0C"/>
    <w:rsid w:val="00CE7A0F"/>
    <w:rsid w:val="00CE7A4C"/>
    <w:rsid w:val="00CE7A7E"/>
    <w:rsid w:val="00CE7AAC"/>
    <w:rsid w:val="00CE7AD7"/>
    <w:rsid w:val="00CE7AEE"/>
    <w:rsid w:val="00CE7AF3"/>
    <w:rsid w:val="00CE7B06"/>
    <w:rsid w:val="00CE7B12"/>
    <w:rsid w:val="00CE7B1A"/>
    <w:rsid w:val="00CE7B2E"/>
    <w:rsid w:val="00CE7B32"/>
    <w:rsid w:val="00CE7B42"/>
    <w:rsid w:val="00CE7B4A"/>
    <w:rsid w:val="00CE7B6A"/>
    <w:rsid w:val="00CE7B7F"/>
    <w:rsid w:val="00CE7B85"/>
    <w:rsid w:val="00CE7BA6"/>
    <w:rsid w:val="00CE7C04"/>
    <w:rsid w:val="00CE7C07"/>
    <w:rsid w:val="00CE7C58"/>
    <w:rsid w:val="00CE7C5C"/>
    <w:rsid w:val="00CE7CB1"/>
    <w:rsid w:val="00CE7D34"/>
    <w:rsid w:val="00CE7D73"/>
    <w:rsid w:val="00CE7DCE"/>
    <w:rsid w:val="00CE7DD0"/>
    <w:rsid w:val="00CE7DD6"/>
    <w:rsid w:val="00CE7DE7"/>
    <w:rsid w:val="00CE7DEF"/>
    <w:rsid w:val="00CE7E17"/>
    <w:rsid w:val="00CE7E32"/>
    <w:rsid w:val="00CE7E3B"/>
    <w:rsid w:val="00CE7E48"/>
    <w:rsid w:val="00CE7EC9"/>
    <w:rsid w:val="00CE7F16"/>
    <w:rsid w:val="00CE7F36"/>
    <w:rsid w:val="00CE7F44"/>
    <w:rsid w:val="00CE7F73"/>
    <w:rsid w:val="00CE7F81"/>
    <w:rsid w:val="00CE7F9A"/>
    <w:rsid w:val="00CE7FAD"/>
    <w:rsid w:val="00CE7FB3"/>
    <w:rsid w:val="00CE7FC1"/>
    <w:rsid w:val="00CE7FEB"/>
    <w:rsid w:val="00CF0047"/>
    <w:rsid w:val="00CF005D"/>
    <w:rsid w:val="00CF008B"/>
    <w:rsid w:val="00CF00C6"/>
    <w:rsid w:val="00CF0103"/>
    <w:rsid w:val="00CF0135"/>
    <w:rsid w:val="00CF0154"/>
    <w:rsid w:val="00CF0178"/>
    <w:rsid w:val="00CF01C9"/>
    <w:rsid w:val="00CF01E7"/>
    <w:rsid w:val="00CF021F"/>
    <w:rsid w:val="00CF0262"/>
    <w:rsid w:val="00CF0264"/>
    <w:rsid w:val="00CF0266"/>
    <w:rsid w:val="00CF026F"/>
    <w:rsid w:val="00CF028C"/>
    <w:rsid w:val="00CF02D7"/>
    <w:rsid w:val="00CF02DE"/>
    <w:rsid w:val="00CF02E1"/>
    <w:rsid w:val="00CF0309"/>
    <w:rsid w:val="00CF032F"/>
    <w:rsid w:val="00CF038B"/>
    <w:rsid w:val="00CF03B5"/>
    <w:rsid w:val="00CF03BB"/>
    <w:rsid w:val="00CF03F8"/>
    <w:rsid w:val="00CF0426"/>
    <w:rsid w:val="00CF0467"/>
    <w:rsid w:val="00CF048A"/>
    <w:rsid w:val="00CF04B2"/>
    <w:rsid w:val="00CF04C2"/>
    <w:rsid w:val="00CF04DA"/>
    <w:rsid w:val="00CF04DE"/>
    <w:rsid w:val="00CF04E2"/>
    <w:rsid w:val="00CF04E4"/>
    <w:rsid w:val="00CF04FF"/>
    <w:rsid w:val="00CF0567"/>
    <w:rsid w:val="00CF05A4"/>
    <w:rsid w:val="00CF060E"/>
    <w:rsid w:val="00CF064A"/>
    <w:rsid w:val="00CF065F"/>
    <w:rsid w:val="00CF066A"/>
    <w:rsid w:val="00CF0681"/>
    <w:rsid w:val="00CF0691"/>
    <w:rsid w:val="00CF06A7"/>
    <w:rsid w:val="00CF06EC"/>
    <w:rsid w:val="00CF06F4"/>
    <w:rsid w:val="00CF06FC"/>
    <w:rsid w:val="00CF073F"/>
    <w:rsid w:val="00CF0767"/>
    <w:rsid w:val="00CF0776"/>
    <w:rsid w:val="00CF077D"/>
    <w:rsid w:val="00CF0783"/>
    <w:rsid w:val="00CF07D3"/>
    <w:rsid w:val="00CF07FB"/>
    <w:rsid w:val="00CF0829"/>
    <w:rsid w:val="00CF0850"/>
    <w:rsid w:val="00CF085E"/>
    <w:rsid w:val="00CF08C6"/>
    <w:rsid w:val="00CF08CE"/>
    <w:rsid w:val="00CF08EE"/>
    <w:rsid w:val="00CF08EF"/>
    <w:rsid w:val="00CF08FE"/>
    <w:rsid w:val="00CF090B"/>
    <w:rsid w:val="00CF0968"/>
    <w:rsid w:val="00CF09E8"/>
    <w:rsid w:val="00CF0A10"/>
    <w:rsid w:val="00CF0A18"/>
    <w:rsid w:val="00CF0A3D"/>
    <w:rsid w:val="00CF0A69"/>
    <w:rsid w:val="00CF0A6D"/>
    <w:rsid w:val="00CF0A84"/>
    <w:rsid w:val="00CF0AA9"/>
    <w:rsid w:val="00CF0AEA"/>
    <w:rsid w:val="00CF0AFB"/>
    <w:rsid w:val="00CF0B0D"/>
    <w:rsid w:val="00CF0B59"/>
    <w:rsid w:val="00CF0B71"/>
    <w:rsid w:val="00CF0BB4"/>
    <w:rsid w:val="00CF0BC1"/>
    <w:rsid w:val="00CF0C06"/>
    <w:rsid w:val="00CF0C41"/>
    <w:rsid w:val="00CF0C67"/>
    <w:rsid w:val="00CF0C7B"/>
    <w:rsid w:val="00CF0C82"/>
    <w:rsid w:val="00CF0CAD"/>
    <w:rsid w:val="00CF0CCA"/>
    <w:rsid w:val="00CF0CF2"/>
    <w:rsid w:val="00CF0D0B"/>
    <w:rsid w:val="00CF0D10"/>
    <w:rsid w:val="00CF0D14"/>
    <w:rsid w:val="00CF0D4A"/>
    <w:rsid w:val="00CF0D59"/>
    <w:rsid w:val="00CF0D65"/>
    <w:rsid w:val="00CF0D93"/>
    <w:rsid w:val="00CF0DB7"/>
    <w:rsid w:val="00CF0DE1"/>
    <w:rsid w:val="00CF0E18"/>
    <w:rsid w:val="00CF0E2B"/>
    <w:rsid w:val="00CF0E4C"/>
    <w:rsid w:val="00CF0E8D"/>
    <w:rsid w:val="00CF0ECE"/>
    <w:rsid w:val="00CF0EE3"/>
    <w:rsid w:val="00CF0EF8"/>
    <w:rsid w:val="00CF0EFB"/>
    <w:rsid w:val="00CF0F05"/>
    <w:rsid w:val="00CF0F19"/>
    <w:rsid w:val="00CF0FA2"/>
    <w:rsid w:val="00CF0FA4"/>
    <w:rsid w:val="00CF0FA9"/>
    <w:rsid w:val="00CF0FEA"/>
    <w:rsid w:val="00CF1082"/>
    <w:rsid w:val="00CF1098"/>
    <w:rsid w:val="00CF10F6"/>
    <w:rsid w:val="00CF1112"/>
    <w:rsid w:val="00CF112B"/>
    <w:rsid w:val="00CF1133"/>
    <w:rsid w:val="00CF113D"/>
    <w:rsid w:val="00CF117C"/>
    <w:rsid w:val="00CF117E"/>
    <w:rsid w:val="00CF117F"/>
    <w:rsid w:val="00CF11BF"/>
    <w:rsid w:val="00CF11CC"/>
    <w:rsid w:val="00CF11FC"/>
    <w:rsid w:val="00CF1228"/>
    <w:rsid w:val="00CF125C"/>
    <w:rsid w:val="00CF128C"/>
    <w:rsid w:val="00CF12A0"/>
    <w:rsid w:val="00CF132D"/>
    <w:rsid w:val="00CF1349"/>
    <w:rsid w:val="00CF134C"/>
    <w:rsid w:val="00CF135B"/>
    <w:rsid w:val="00CF137A"/>
    <w:rsid w:val="00CF137C"/>
    <w:rsid w:val="00CF1391"/>
    <w:rsid w:val="00CF13A0"/>
    <w:rsid w:val="00CF13A4"/>
    <w:rsid w:val="00CF13C4"/>
    <w:rsid w:val="00CF13D5"/>
    <w:rsid w:val="00CF13D6"/>
    <w:rsid w:val="00CF13F3"/>
    <w:rsid w:val="00CF1439"/>
    <w:rsid w:val="00CF1449"/>
    <w:rsid w:val="00CF1476"/>
    <w:rsid w:val="00CF149D"/>
    <w:rsid w:val="00CF14AD"/>
    <w:rsid w:val="00CF14B2"/>
    <w:rsid w:val="00CF14B9"/>
    <w:rsid w:val="00CF14C1"/>
    <w:rsid w:val="00CF14CD"/>
    <w:rsid w:val="00CF14CE"/>
    <w:rsid w:val="00CF14DF"/>
    <w:rsid w:val="00CF14E3"/>
    <w:rsid w:val="00CF14F5"/>
    <w:rsid w:val="00CF14FA"/>
    <w:rsid w:val="00CF1504"/>
    <w:rsid w:val="00CF1507"/>
    <w:rsid w:val="00CF156C"/>
    <w:rsid w:val="00CF1630"/>
    <w:rsid w:val="00CF1650"/>
    <w:rsid w:val="00CF166D"/>
    <w:rsid w:val="00CF167B"/>
    <w:rsid w:val="00CF16B5"/>
    <w:rsid w:val="00CF1707"/>
    <w:rsid w:val="00CF1726"/>
    <w:rsid w:val="00CF1738"/>
    <w:rsid w:val="00CF1740"/>
    <w:rsid w:val="00CF175E"/>
    <w:rsid w:val="00CF1773"/>
    <w:rsid w:val="00CF1784"/>
    <w:rsid w:val="00CF17C3"/>
    <w:rsid w:val="00CF17CE"/>
    <w:rsid w:val="00CF17E1"/>
    <w:rsid w:val="00CF17EC"/>
    <w:rsid w:val="00CF17F0"/>
    <w:rsid w:val="00CF1837"/>
    <w:rsid w:val="00CF184E"/>
    <w:rsid w:val="00CF18DB"/>
    <w:rsid w:val="00CF1938"/>
    <w:rsid w:val="00CF1955"/>
    <w:rsid w:val="00CF1982"/>
    <w:rsid w:val="00CF19C8"/>
    <w:rsid w:val="00CF19E2"/>
    <w:rsid w:val="00CF1A06"/>
    <w:rsid w:val="00CF1A1F"/>
    <w:rsid w:val="00CF1A23"/>
    <w:rsid w:val="00CF1A2C"/>
    <w:rsid w:val="00CF1A2E"/>
    <w:rsid w:val="00CF1A56"/>
    <w:rsid w:val="00CF1A76"/>
    <w:rsid w:val="00CF1A92"/>
    <w:rsid w:val="00CF1A98"/>
    <w:rsid w:val="00CF1AC1"/>
    <w:rsid w:val="00CF1AE2"/>
    <w:rsid w:val="00CF1AFC"/>
    <w:rsid w:val="00CF1B37"/>
    <w:rsid w:val="00CF1B70"/>
    <w:rsid w:val="00CF1B9B"/>
    <w:rsid w:val="00CF1BA9"/>
    <w:rsid w:val="00CF1BBE"/>
    <w:rsid w:val="00CF1BC0"/>
    <w:rsid w:val="00CF1BFB"/>
    <w:rsid w:val="00CF1C96"/>
    <w:rsid w:val="00CF1CAE"/>
    <w:rsid w:val="00CF1D0F"/>
    <w:rsid w:val="00CF1D5F"/>
    <w:rsid w:val="00CF1D82"/>
    <w:rsid w:val="00CF1D9F"/>
    <w:rsid w:val="00CF1DAF"/>
    <w:rsid w:val="00CF1DD4"/>
    <w:rsid w:val="00CF1E04"/>
    <w:rsid w:val="00CF1E54"/>
    <w:rsid w:val="00CF1E5C"/>
    <w:rsid w:val="00CF1E80"/>
    <w:rsid w:val="00CF1E94"/>
    <w:rsid w:val="00CF1E9E"/>
    <w:rsid w:val="00CF1EC8"/>
    <w:rsid w:val="00CF1EF4"/>
    <w:rsid w:val="00CF1EF6"/>
    <w:rsid w:val="00CF1F00"/>
    <w:rsid w:val="00CF1F06"/>
    <w:rsid w:val="00CF1F0A"/>
    <w:rsid w:val="00CF1F12"/>
    <w:rsid w:val="00CF1F3A"/>
    <w:rsid w:val="00CF1F3D"/>
    <w:rsid w:val="00CF1F55"/>
    <w:rsid w:val="00CF1F8D"/>
    <w:rsid w:val="00CF1FB4"/>
    <w:rsid w:val="00CF1FC4"/>
    <w:rsid w:val="00CF1FEA"/>
    <w:rsid w:val="00CF1FEF"/>
    <w:rsid w:val="00CF2066"/>
    <w:rsid w:val="00CF20E5"/>
    <w:rsid w:val="00CF20EA"/>
    <w:rsid w:val="00CF20EC"/>
    <w:rsid w:val="00CF2129"/>
    <w:rsid w:val="00CF212F"/>
    <w:rsid w:val="00CF213F"/>
    <w:rsid w:val="00CF216D"/>
    <w:rsid w:val="00CF2174"/>
    <w:rsid w:val="00CF21C8"/>
    <w:rsid w:val="00CF21E7"/>
    <w:rsid w:val="00CF221D"/>
    <w:rsid w:val="00CF2255"/>
    <w:rsid w:val="00CF2288"/>
    <w:rsid w:val="00CF22A4"/>
    <w:rsid w:val="00CF232E"/>
    <w:rsid w:val="00CF23A1"/>
    <w:rsid w:val="00CF23C7"/>
    <w:rsid w:val="00CF23CD"/>
    <w:rsid w:val="00CF23F1"/>
    <w:rsid w:val="00CF23F6"/>
    <w:rsid w:val="00CF2435"/>
    <w:rsid w:val="00CF2447"/>
    <w:rsid w:val="00CF244E"/>
    <w:rsid w:val="00CF2476"/>
    <w:rsid w:val="00CF2498"/>
    <w:rsid w:val="00CF24D4"/>
    <w:rsid w:val="00CF2529"/>
    <w:rsid w:val="00CF2576"/>
    <w:rsid w:val="00CF259B"/>
    <w:rsid w:val="00CF25B6"/>
    <w:rsid w:val="00CF25BA"/>
    <w:rsid w:val="00CF25BC"/>
    <w:rsid w:val="00CF25C0"/>
    <w:rsid w:val="00CF25F5"/>
    <w:rsid w:val="00CF2654"/>
    <w:rsid w:val="00CF266C"/>
    <w:rsid w:val="00CF2672"/>
    <w:rsid w:val="00CF26D6"/>
    <w:rsid w:val="00CF26DF"/>
    <w:rsid w:val="00CF271C"/>
    <w:rsid w:val="00CF2794"/>
    <w:rsid w:val="00CF2795"/>
    <w:rsid w:val="00CF27B3"/>
    <w:rsid w:val="00CF27C0"/>
    <w:rsid w:val="00CF27D4"/>
    <w:rsid w:val="00CF27D8"/>
    <w:rsid w:val="00CF281C"/>
    <w:rsid w:val="00CF2849"/>
    <w:rsid w:val="00CF286A"/>
    <w:rsid w:val="00CF2874"/>
    <w:rsid w:val="00CF28C4"/>
    <w:rsid w:val="00CF28EA"/>
    <w:rsid w:val="00CF2914"/>
    <w:rsid w:val="00CF2966"/>
    <w:rsid w:val="00CF2973"/>
    <w:rsid w:val="00CF2976"/>
    <w:rsid w:val="00CF297C"/>
    <w:rsid w:val="00CF2994"/>
    <w:rsid w:val="00CF29A6"/>
    <w:rsid w:val="00CF29BF"/>
    <w:rsid w:val="00CF29C0"/>
    <w:rsid w:val="00CF29CD"/>
    <w:rsid w:val="00CF29EF"/>
    <w:rsid w:val="00CF2A15"/>
    <w:rsid w:val="00CF2A1B"/>
    <w:rsid w:val="00CF2A61"/>
    <w:rsid w:val="00CF2A6C"/>
    <w:rsid w:val="00CF2A80"/>
    <w:rsid w:val="00CF2A8F"/>
    <w:rsid w:val="00CF2A9C"/>
    <w:rsid w:val="00CF2AA7"/>
    <w:rsid w:val="00CF2AFE"/>
    <w:rsid w:val="00CF2B89"/>
    <w:rsid w:val="00CF2BA0"/>
    <w:rsid w:val="00CF2BAB"/>
    <w:rsid w:val="00CF2BB9"/>
    <w:rsid w:val="00CF2BC0"/>
    <w:rsid w:val="00CF2BC2"/>
    <w:rsid w:val="00CF2BD6"/>
    <w:rsid w:val="00CF2BE4"/>
    <w:rsid w:val="00CF2C00"/>
    <w:rsid w:val="00CF2C5B"/>
    <w:rsid w:val="00CF2C88"/>
    <w:rsid w:val="00CF2CC9"/>
    <w:rsid w:val="00CF2CCB"/>
    <w:rsid w:val="00CF2CDF"/>
    <w:rsid w:val="00CF2CEF"/>
    <w:rsid w:val="00CF2CFE"/>
    <w:rsid w:val="00CF2D03"/>
    <w:rsid w:val="00CF2D2A"/>
    <w:rsid w:val="00CF2D31"/>
    <w:rsid w:val="00CF2D5C"/>
    <w:rsid w:val="00CF2D96"/>
    <w:rsid w:val="00CF2DBC"/>
    <w:rsid w:val="00CF2DD2"/>
    <w:rsid w:val="00CF2DF7"/>
    <w:rsid w:val="00CF2E05"/>
    <w:rsid w:val="00CF2E32"/>
    <w:rsid w:val="00CF2E34"/>
    <w:rsid w:val="00CF2E3D"/>
    <w:rsid w:val="00CF2E43"/>
    <w:rsid w:val="00CF2E49"/>
    <w:rsid w:val="00CF2E55"/>
    <w:rsid w:val="00CF2E8C"/>
    <w:rsid w:val="00CF2E97"/>
    <w:rsid w:val="00CF2EBE"/>
    <w:rsid w:val="00CF2EC4"/>
    <w:rsid w:val="00CF2ED6"/>
    <w:rsid w:val="00CF2EE0"/>
    <w:rsid w:val="00CF2F46"/>
    <w:rsid w:val="00CF2F55"/>
    <w:rsid w:val="00CF2FC0"/>
    <w:rsid w:val="00CF2FD8"/>
    <w:rsid w:val="00CF2FF3"/>
    <w:rsid w:val="00CF3056"/>
    <w:rsid w:val="00CF3069"/>
    <w:rsid w:val="00CF3075"/>
    <w:rsid w:val="00CF3076"/>
    <w:rsid w:val="00CF307D"/>
    <w:rsid w:val="00CF308B"/>
    <w:rsid w:val="00CF30B1"/>
    <w:rsid w:val="00CF30B4"/>
    <w:rsid w:val="00CF30CE"/>
    <w:rsid w:val="00CF30F4"/>
    <w:rsid w:val="00CF311F"/>
    <w:rsid w:val="00CF3162"/>
    <w:rsid w:val="00CF3174"/>
    <w:rsid w:val="00CF31C9"/>
    <w:rsid w:val="00CF31CF"/>
    <w:rsid w:val="00CF3226"/>
    <w:rsid w:val="00CF324C"/>
    <w:rsid w:val="00CF3293"/>
    <w:rsid w:val="00CF32D9"/>
    <w:rsid w:val="00CF32EB"/>
    <w:rsid w:val="00CF3318"/>
    <w:rsid w:val="00CF33F3"/>
    <w:rsid w:val="00CF3421"/>
    <w:rsid w:val="00CF3423"/>
    <w:rsid w:val="00CF3459"/>
    <w:rsid w:val="00CF345D"/>
    <w:rsid w:val="00CF3492"/>
    <w:rsid w:val="00CF349B"/>
    <w:rsid w:val="00CF34BF"/>
    <w:rsid w:val="00CF34C0"/>
    <w:rsid w:val="00CF34C6"/>
    <w:rsid w:val="00CF34CB"/>
    <w:rsid w:val="00CF34ED"/>
    <w:rsid w:val="00CF34F2"/>
    <w:rsid w:val="00CF3525"/>
    <w:rsid w:val="00CF3559"/>
    <w:rsid w:val="00CF3580"/>
    <w:rsid w:val="00CF35B5"/>
    <w:rsid w:val="00CF35D3"/>
    <w:rsid w:val="00CF35D6"/>
    <w:rsid w:val="00CF3636"/>
    <w:rsid w:val="00CF3649"/>
    <w:rsid w:val="00CF3667"/>
    <w:rsid w:val="00CF366B"/>
    <w:rsid w:val="00CF366C"/>
    <w:rsid w:val="00CF3683"/>
    <w:rsid w:val="00CF36A3"/>
    <w:rsid w:val="00CF36D2"/>
    <w:rsid w:val="00CF36E0"/>
    <w:rsid w:val="00CF3713"/>
    <w:rsid w:val="00CF3769"/>
    <w:rsid w:val="00CF376E"/>
    <w:rsid w:val="00CF3786"/>
    <w:rsid w:val="00CF37BF"/>
    <w:rsid w:val="00CF37F3"/>
    <w:rsid w:val="00CF3824"/>
    <w:rsid w:val="00CF3861"/>
    <w:rsid w:val="00CF387B"/>
    <w:rsid w:val="00CF387C"/>
    <w:rsid w:val="00CF389D"/>
    <w:rsid w:val="00CF38AE"/>
    <w:rsid w:val="00CF38B7"/>
    <w:rsid w:val="00CF38F0"/>
    <w:rsid w:val="00CF3944"/>
    <w:rsid w:val="00CF3950"/>
    <w:rsid w:val="00CF39A6"/>
    <w:rsid w:val="00CF39C9"/>
    <w:rsid w:val="00CF39ED"/>
    <w:rsid w:val="00CF3A02"/>
    <w:rsid w:val="00CF3A17"/>
    <w:rsid w:val="00CF3A19"/>
    <w:rsid w:val="00CF3A4A"/>
    <w:rsid w:val="00CF3ADB"/>
    <w:rsid w:val="00CF3B3D"/>
    <w:rsid w:val="00CF3B4A"/>
    <w:rsid w:val="00CF3B4B"/>
    <w:rsid w:val="00CF3B4D"/>
    <w:rsid w:val="00CF3B85"/>
    <w:rsid w:val="00CF3BA8"/>
    <w:rsid w:val="00CF3BAA"/>
    <w:rsid w:val="00CF3BAB"/>
    <w:rsid w:val="00CF3BBA"/>
    <w:rsid w:val="00CF3BD0"/>
    <w:rsid w:val="00CF3BD3"/>
    <w:rsid w:val="00CF3BE8"/>
    <w:rsid w:val="00CF3C09"/>
    <w:rsid w:val="00CF3C1B"/>
    <w:rsid w:val="00CF3C4D"/>
    <w:rsid w:val="00CF3C6A"/>
    <w:rsid w:val="00CF3CA5"/>
    <w:rsid w:val="00CF3CAD"/>
    <w:rsid w:val="00CF3CC0"/>
    <w:rsid w:val="00CF3D18"/>
    <w:rsid w:val="00CF3D71"/>
    <w:rsid w:val="00CF3D73"/>
    <w:rsid w:val="00CF3D84"/>
    <w:rsid w:val="00CF3D88"/>
    <w:rsid w:val="00CF3D91"/>
    <w:rsid w:val="00CF3DC0"/>
    <w:rsid w:val="00CF3DCA"/>
    <w:rsid w:val="00CF3DCF"/>
    <w:rsid w:val="00CF3DD8"/>
    <w:rsid w:val="00CF3E2C"/>
    <w:rsid w:val="00CF3E50"/>
    <w:rsid w:val="00CF3E56"/>
    <w:rsid w:val="00CF3E58"/>
    <w:rsid w:val="00CF3E5E"/>
    <w:rsid w:val="00CF3E7E"/>
    <w:rsid w:val="00CF3F25"/>
    <w:rsid w:val="00CF3F2D"/>
    <w:rsid w:val="00CF3F38"/>
    <w:rsid w:val="00CF3F61"/>
    <w:rsid w:val="00CF3F72"/>
    <w:rsid w:val="00CF3F83"/>
    <w:rsid w:val="00CF3F98"/>
    <w:rsid w:val="00CF3FB0"/>
    <w:rsid w:val="00CF3FFC"/>
    <w:rsid w:val="00CF4005"/>
    <w:rsid w:val="00CF4024"/>
    <w:rsid w:val="00CF404C"/>
    <w:rsid w:val="00CF40BB"/>
    <w:rsid w:val="00CF40CF"/>
    <w:rsid w:val="00CF40DB"/>
    <w:rsid w:val="00CF40ED"/>
    <w:rsid w:val="00CF4109"/>
    <w:rsid w:val="00CF4119"/>
    <w:rsid w:val="00CF4132"/>
    <w:rsid w:val="00CF4136"/>
    <w:rsid w:val="00CF413C"/>
    <w:rsid w:val="00CF4157"/>
    <w:rsid w:val="00CF419A"/>
    <w:rsid w:val="00CF41D2"/>
    <w:rsid w:val="00CF424B"/>
    <w:rsid w:val="00CF42A7"/>
    <w:rsid w:val="00CF42C5"/>
    <w:rsid w:val="00CF433F"/>
    <w:rsid w:val="00CF4340"/>
    <w:rsid w:val="00CF4367"/>
    <w:rsid w:val="00CF4399"/>
    <w:rsid w:val="00CF43B0"/>
    <w:rsid w:val="00CF43DC"/>
    <w:rsid w:val="00CF43E3"/>
    <w:rsid w:val="00CF4441"/>
    <w:rsid w:val="00CF4459"/>
    <w:rsid w:val="00CF4499"/>
    <w:rsid w:val="00CF44D0"/>
    <w:rsid w:val="00CF44E2"/>
    <w:rsid w:val="00CF44E5"/>
    <w:rsid w:val="00CF4529"/>
    <w:rsid w:val="00CF4541"/>
    <w:rsid w:val="00CF4552"/>
    <w:rsid w:val="00CF455E"/>
    <w:rsid w:val="00CF4570"/>
    <w:rsid w:val="00CF4593"/>
    <w:rsid w:val="00CF45E0"/>
    <w:rsid w:val="00CF461D"/>
    <w:rsid w:val="00CF462E"/>
    <w:rsid w:val="00CF463D"/>
    <w:rsid w:val="00CF4679"/>
    <w:rsid w:val="00CF4686"/>
    <w:rsid w:val="00CF46B8"/>
    <w:rsid w:val="00CF46CB"/>
    <w:rsid w:val="00CF46D2"/>
    <w:rsid w:val="00CF46D9"/>
    <w:rsid w:val="00CF46E1"/>
    <w:rsid w:val="00CF46F9"/>
    <w:rsid w:val="00CF4731"/>
    <w:rsid w:val="00CF4747"/>
    <w:rsid w:val="00CF4773"/>
    <w:rsid w:val="00CF47CE"/>
    <w:rsid w:val="00CF47DB"/>
    <w:rsid w:val="00CF47F2"/>
    <w:rsid w:val="00CF481E"/>
    <w:rsid w:val="00CF4828"/>
    <w:rsid w:val="00CF4853"/>
    <w:rsid w:val="00CF48CB"/>
    <w:rsid w:val="00CF48CC"/>
    <w:rsid w:val="00CF48D5"/>
    <w:rsid w:val="00CF48F9"/>
    <w:rsid w:val="00CF4953"/>
    <w:rsid w:val="00CF4970"/>
    <w:rsid w:val="00CF49A0"/>
    <w:rsid w:val="00CF49C8"/>
    <w:rsid w:val="00CF4A33"/>
    <w:rsid w:val="00CF4A5A"/>
    <w:rsid w:val="00CF4A5E"/>
    <w:rsid w:val="00CF4A60"/>
    <w:rsid w:val="00CF4AB8"/>
    <w:rsid w:val="00CF4AD5"/>
    <w:rsid w:val="00CF4AF0"/>
    <w:rsid w:val="00CF4B1B"/>
    <w:rsid w:val="00CF4B4D"/>
    <w:rsid w:val="00CF4B5C"/>
    <w:rsid w:val="00CF4B68"/>
    <w:rsid w:val="00CF4B77"/>
    <w:rsid w:val="00CF4B79"/>
    <w:rsid w:val="00CF4B88"/>
    <w:rsid w:val="00CF4BB7"/>
    <w:rsid w:val="00CF4BC7"/>
    <w:rsid w:val="00CF4BE0"/>
    <w:rsid w:val="00CF4C0A"/>
    <w:rsid w:val="00CF4C10"/>
    <w:rsid w:val="00CF4C3C"/>
    <w:rsid w:val="00CF4C52"/>
    <w:rsid w:val="00CF4C70"/>
    <w:rsid w:val="00CF4CA0"/>
    <w:rsid w:val="00CF4CEC"/>
    <w:rsid w:val="00CF4CFB"/>
    <w:rsid w:val="00CF4D00"/>
    <w:rsid w:val="00CF4D1A"/>
    <w:rsid w:val="00CF4D24"/>
    <w:rsid w:val="00CF4D38"/>
    <w:rsid w:val="00CF4D49"/>
    <w:rsid w:val="00CF4D86"/>
    <w:rsid w:val="00CF4D9C"/>
    <w:rsid w:val="00CF4DC3"/>
    <w:rsid w:val="00CF4DC7"/>
    <w:rsid w:val="00CF4DE0"/>
    <w:rsid w:val="00CF4DF4"/>
    <w:rsid w:val="00CF4E19"/>
    <w:rsid w:val="00CF4E88"/>
    <w:rsid w:val="00CF4EB4"/>
    <w:rsid w:val="00CF4F1F"/>
    <w:rsid w:val="00CF4F2A"/>
    <w:rsid w:val="00CF4F42"/>
    <w:rsid w:val="00CF4F60"/>
    <w:rsid w:val="00CF4FA3"/>
    <w:rsid w:val="00CF4FB0"/>
    <w:rsid w:val="00CF501B"/>
    <w:rsid w:val="00CF5024"/>
    <w:rsid w:val="00CF5083"/>
    <w:rsid w:val="00CF50A0"/>
    <w:rsid w:val="00CF5101"/>
    <w:rsid w:val="00CF510F"/>
    <w:rsid w:val="00CF517A"/>
    <w:rsid w:val="00CF5183"/>
    <w:rsid w:val="00CF51B0"/>
    <w:rsid w:val="00CF51BD"/>
    <w:rsid w:val="00CF51BE"/>
    <w:rsid w:val="00CF51D6"/>
    <w:rsid w:val="00CF5204"/>
    <w:rsid w:val="00CF522C"/>
    <w:rsid w:val="00CF527A"/>
    <w:rsid w:val="00CF52B5"/>
    <w:rsid w:val="00CF52D3"/>
    <w:rsid w:val="00CF52D5"/>
    <w:rsid w:val="00CF52F6"/>
    <w:rsid w:val="00CF52F8"/>
    <w:rsid w:val="00CF52FF"/>
    <w:rsid w:val="00CF531E"/>
    <w:rsid w:val="00CF5324"/>
    <w:rsid w:val="00CF5386"/>
    <w:rsid w:val="00CF539C"/>
    <w:rsid w:val="00CF53B6"/>
    <w:rsid w:val="00CF53C0"/>
    <w:rsid w:val="00CF53DB"/>
    <w:rsid w:val="00CF53F5"/>
    <w:rsid w:val="00CF541C"/>
    <w:rsid w:val="00CF543C"/>
    <w:rsid w:val="00CF544A"/>
    <w:rsid w:val="00CF544B"/>
    <w:rsid w:val="00CF5486"/>
    <w:rsid w:val="00CF5499"/>
    <w:rsid w:val="00CF54A0"/>
    <w:rsid w:val="00CF54A1"/>
    <w:rsid w:val="00CF54B0"/>
    <w:rsid w:val="00CF54DB"/>
    <w:rsid w:val="00CF550B"/>
    <w:rsid w:val="00CF5510"/>
    <w:rsid w:val="00CF553B"/>
    <w:rsid w:val="00CF5565"/>
    <w:rsid w:val="00CF55DC"/>
    <w:rsid w:val="00CF55FC"/>
    <w:rsid w:val="00CF564B"/>
    <w:rsid w:val="00CF5659"/>
    <w:rsid w:val="00CF566D"/>
    <w:rsid w:val="00CF5673"/>
    <w:rsid w:val="00CF567D"/>
    <w:rsid w:val="00CF56B8"/>
    <w:rsid w:val="00CF56E4"/>
    <w:rsid w:val="00CF56F0"/>
    <w:rsid w:val="00CF5702"/>
    <w:rsid w:val="00CF5741"/>
    <w:rsid w:val="00CF578C"/>
    <w:rsid w:val="00CF579A"/>
    <w:rsid w:val="00CF57B5"/>
    <w:rsid w:val="00CF57D5"/>
    <w:rsid w:val="00CF57E4"/>
    <w:rsid w:val="00CF5820"/>
    <w:rsid w:val="00CF5845"/>
    <w:rsid w:val="00CF5884"/>
    <w:rsid w:val="00CF58BB"/>
    <w:rsid w:val="00CF5966"/>
    <w:rsid w:val="00CF59B1"/>
    <w:rsid w:val="00CF59D7"/>
    <w:rsid w:val="00CF5A04"/>
    <w:rsid w:val="00CF5A38"/>
    <w:rsid w:val="00CF5A56"/>
    <w:rsid w:val="00CF5A81"/>
    <w:rsid w:val="00CF5A83"/>
    <w:rsid w:val="00CF5AAD"/>
    <w:rsid w:val="00CF5AD0"/>
    <w:rsid w:val="00CF5AF1"/>
    <w:rsid w:val="00CF5B1B"/>
    <w:rsid w:val="00CF5BAE"/>
    <w:rsid w:val="00CF5BB2"/>
    <w:rsid w:val="00CF5BB9"/>
    <w:rsid w:val="00CF5BCC"/>
    <w:rsid w:val="00CF5BFB"/>
    <w:rsid w:val="00CF5C18"/>
    <w:rsid w:val="00CF5C2C"/>
    <w:rsid w:val="00CF5C83"/>
    <w:rsid w:val="00CF5C95"/>
    <w:rsid w:val="00CF5CBC"/>
    <w:rsid w:val="00CF5D43"/>
    <w:rsid w:val="00CF5D79"/>
    <w:rsid w:val="00CF5D98"/>
    <w:rsid w:val="00CF5DC0"/>
    <w:rsid w:val="00CF5E03"/>
    <w:rsid w:val="00CF5E52"/>
    <w:rsid w:val="00CF5E55"/>
    <w:rsid w:val="00CF5E80"/>
    <w:rsid w:val="00CF5E8A"/>
    <w:rsid w:val="00CF5EC2"/>
    <w:rsid w:val="00CF5EF1"/>
    <w:rsid w:val="00CF5EFA"/>
    <w:rsid w:val="00CF5F20"/>
    <w:rsid w:val="00CF5F36"/>
    <w:rsid w:val="00CF5FF9"/>
    <w:rsid w:val="00CF600B"/>
    <w:rsid w:val="00CF600D"/>
    <w:rsid w:val="00CF6010"/>
    <w:rsid w:val="00CF605F"/>
    <w:rsid w:val="00CF607B"/>
    <w:rsid w:val="00CF6092"/>
    <w:rsid w:val="00CF60C1"/>
    <w:rsid w:val="00CF60D8"/>
    <w:rsid w:val="00CF610D"/>
    <w:rsid w:val="00CF6114"/>
    <w:rsid w:val="00CF6121"/>
    <w:rsid w:val="00CF61B5"/>
    <w:rsid w:val="00CF61BC"/>
    <w:rsid w:val="00CF6278"/>
    <w:rsid w:val="00CF6287"/>
    <w:rsid w:val="00CF62A9"/>
    <w:rsid w:val="00CF62AE"/>
    <w:rsid w:val="00CF62AF"/>
    <w:rsid w:val="00CF62BD"/>
    <w:rsid w:val="00CF62C0"/>
    <w:rsid w:val="00CF62D4"/>
    <w:rsid w:val="00CF62FE"/>
    <w:rsid w:val="00CF6311"/>
    <w:rsid w:val="00CF63A2"/>
    <w:rsid w:val="00CF63B5"/>
    <w:rsid w:val="00CF63B6"/>
    <w:rsid w:val="00CF63E2"/>
    <w:rsid w:val="00CF63E5"/>
    <w:rsid w:val="00CF6423"/>
    <w:rsid w:val="00CF6488"/>
    <w:rsid w:val="00CF64C0"/>
    <w:rsid w:val="00CF64D6"/>
    <w:rsid w:val="00CF64D7"/>
    <w:rsid w:val="00CF64E2"/>
    <w:rsid w:val="00CF64FA"/>
    <w:rsid w:val="00CF6507"/>
    <w:rsid w:val="00CF652A"/>
    <w:rsid w:val="00CF654B"/>
    <w:rsid w:val="00CF654C"/>
    <w:rsid w:val="00CF654E"/>
    <w:rsid w:val="00CF655B"/>
    <w:rsid w:val="00CF6569"/>
    <w:rsid w:val="00CF656C"/>
    <w:rsid w:val="00CF6580"/>
    <w:rsid w:val="00CF65A6"/>
    <w:rsid w:val="00CF65E5"/>
    <w:rsid w:val="00CF65F7"/>
    <w:rsid w:val="00CF6650"/>
    <w:rsid w:val="00CF6682"/>
    <w:rsid w:val="00CF66B0"/>
    <w:rsid w:val="00CF66E1"/>
    <w:rsid w:val="00CF670F"/>
    <w:rsid w:val="00CF6724"/>
    <w:rsid w:val="00CF6779"/>
    <w:rsid w:val="00CF6783"/>
    <w:rsid w:val="00CF67C2"/>
    <w:rsid w:val="00CF67D1"/>
    <w:rsid w:val="00CF67DE"/>
    <w:rsid w:val="00CF683D"/>
    <w:rsid w:val="00CF6851"/>
    <w:rsid w:val="00CF6861"/>
    <w:rsid w:val="00CF687B"/>
    <w:rsid w:val="00CF6880"/>
    <w:rsid w:val="00CF688A"/>
    <w:rsid w:val="00CF68EC"/>
    <w:rsid w:val="00CF68EE"/>
    <w:rsid w:val="00CF68F5"/>
    <w:rsid w:val="00CF6900"/>
    <w:rsid w:val="00CF692B"/>
    <w:rsid w:val="00CF6934"/>
    <w:rsid w:val="00CF6945"/>
    <w:rsid w:val="00CF699D"/>
    <w:rsid w:val="00CF69B7"/>
    <w:rsid w:val="00CF69F1"/>
    <w:rsid w:val="00CF6A35"/>
    <w:rsid w:val="00CF6A38"/>
    <w:rsid w:val="00CF6A3D"/>
    <w:rsid w:val="00CF6A50"/>
    <w:rsid w:val="00CF6A6C"/>
    <w:rsid w:val="00CF6A94"/>
    <w:rsid w:val="00CF6A96"/>
    <w:rsid w:val="00CF6A9C"/>
    <w:rsid w:val="00CF6AAA"/>
    <w:rsid w:val="00CF6AB4"/>
    <w:rsid w:val="00CF6AC4"/>
    <w:rsid w:val="00CF6AE9"/>
    <w:rsid w:val="00CF6B60"/>
    <w:rsid w:val="00CF6B9F"/>
    <w:rsid w:val="00CF6BAB"/>
    <w:rsid w:val="00CF6BC5"/>
    <w:rsid w:val="00CF6BD7"/>
    <w:rsid w:val="00CF6BDC"/>
    <w:rsid w:val="00CF6BE0"/>
    <w:rsid w:val="00CF6C0F"/>
    <w:rsid w:val="00CF6C21"/>
    <w:rsid w:val="00CF6C7D"/>
    <w:rsid w:val="00CF6C9B"/>
    <w:rsid w:val="00CF6CDB"/>
    <w:rsid w:val="00CF6D13"/>
    <w:rsid w:val="00CF6D32"/>
    <w:rsid w:val="00CF6D3D"/>
    <w:rsid w:val="00CF6D58"/>
    <w:rsid w:val="00CF6D9D"/>
    <w:rsid w:val="00CF6DAA"/>
    <w:rsid w:val="00CF6DC1"/>
    <w:rsid w:val="00CF6E34"/>
    <w:rsid w:val="00CF6E3F"/>
    <w:rsid w:val="00CF6EBB"/>
    <w:rsid w:val="00CF6EC9"/>
    <w:rsid w:val="00CF6EE2"/>
    <w:rsid w:val="00CF6F48"/>
    <w:rsid w:val="00CF6FC4"/>
    <w:rsid w:val="00CF6FC8"/>
    <w:rsid w:val="00CF7029"/>
    <w:rsid w:val="00CF703D"/>
    <w:rsid w:val="00CF7057"/>
    <w:rsid w:val="00CF7058"/>
    <w:rsid w:val="00CF708D"/>
    <w:rsid w:val="00CF7096"/>
    <w:rsid w:val="00CF70AC"/>
    <w:rsid w:val="00CF70C0"/>
    <w:rsid w:val="00CF70CA"/>
    <w:rsid w:val="00CF70E8"/>
    <w:rsid w:val="00CF710A"/>
    <w:rsid w:val="00CF711E"/>
    <w:rsid w:val="00CF713F"/>
    <w:rsid w:val="00CF7172"/>
    <w:rsid w:val="00CF717A"/>
    <w:rsid w:val="00CF71BE"/>
    <w:rsid w:val="00CF71C2"/>
    <w:rsid w:val="00CF726A"/>
    <w:rsid w:val="00CF7291"/>
    <w:rsid w:val="00CF72B6"/>
    <w:rsid w:val="00CF72B9"/>
    <w:rsid w:val="00CF72E1"/>
    <w:rsid w:val="00CF7300"/>
    <w:rsid w:val="00CF7317"/>
    <w:rsid w:val="00CF7351"/>
    <w:rsid w:val="00CF7353"/>
    <w:rsid w:val="00CF736B"/>
    <w:rsid w:val="00CF737A"/>
    <w:rsid w:val="00CF73A3"/>
    <w:rsid w:val="00CF73E1"/>
    <w:rsid w:val="00CF73FF"/>
    <w:rsid w:val="00CF7424"/>
    <w:rsid w:val="00CF7431"/>
    <w:rsid w:val="00CF7470"/>
    <w:rsid w:val="00CF747F"/>
    <w:rsid w:val="00CF7483"/>
    <w:rsid w:val="00CF7489"/>
    <w:rsid w:val="00CF7490"/>
    <w:rsid w:val="00CF74C9"/>
    <w:rsid w:val="00CF7504"/>
    <w:rsid w:val="00CF754E"/>
    <w:rsid w:val="00CF7568"/>
    <w:rsid w:val="00CF75C1"/>
    <w:rsid w:val="00CF75C3"/>
    <w:rsid w:val="00CF75CB"/>
    <w:rsid w:val="00CF760D"/>
    <w:rsid w:val="00CF7624"/>
    <w:rsid w:val="00CF7634"/>
    <w:rsid w:val="00CF769B"/>
    <w:rsid w:val="00CF771B"/>
    <w:rsid w:val="00CF7756"/>
    <w:rsid w:val="00CF7793"/>
    <w:rsid w:val="00CF7795"/>
    <w:rsid w:val="00CF783E"/>
    <w:rsid w:val="00CF7849"/>
    <w:rsid w:val="00CF7860"/>
    <w:rsid w:val="00CF7865"/>
    <w:rsid w:val="00CF788C"/>
    <w:rsid w:val="00CF78DD"/>
    <w:rsid w:val="00CF78E8"/>
    <w:rsid w:val="00CF78F3"/>
    <w:rsid w:val="00CF7932"/>
    <w:rsid w:val="00CF7933"/>
    <w:rsid w:val="00CF7946"/>
    <w:rsid w:val="00CF7966"/>
    <w:rsid w:val="00CF79C4"/>
    <w:rsid w:val="00CF79C9"/>
    <w:rsid w:val="00CF79ED"/>
    <w:rsid w:val="00CF7A56"/>
    <w:rsid w:val="00CF7A61"/>
    <w:rsid w:val="00CF7AA3"/>
    <w:rsid w:val="00CF7AAB"/>
    <w:rsid w:val="00CF7AD1"/>
    <w:rsid w:val="00CF7AED"/>
    <w:rsid w:val="00CF7B47"/>
    <w:rsid w:val="00CF7B75"/>
    <w:rsid w:val="00CF7BA1"/>
    <w:rsid w:val="00CF7BBB"/>
    <w:rsid w:val="00CF7BC7"/>
    <w:rsid w:val="00CF7C0E"/>
    <w:rsid w:val="00CF7C19"/>
    <w:rsid w:val="00CF7C62"/>
    <w:rsid w:val="00CF7C6B"/>
    <w:rsid w:val="00CF7C91"/>
    <w:rsid w:val="00CF7CB1"/>
    <w:rsid w:val="00CF7CB8"/>
    <w:rsid w:val="00CF7D7B"/>
    <w:rsid w:val="00CF7D88"/>
    <w:rsid w:val="00CF7DC3"/>
    <w:rsid w:val="00CF7DE6"/>
    <w:rsid w:val="00CF7E52"/>
    <w:rsid w:val="00CF7EB5"/>
    <w:rsid w:val="00CF7EDC"/>
    <w:rsid w:val="00CF7F27"/>
    <w:rsid w:val="00CF7F36"/>
    <w:rsid w:val="00CF7F61"/>
    <w:rsid w:val="00CF7FBE"/>
    <w:rsid w:val="00CF7FD1"/>
    <w:rsid w:val="00CF7FE5"/>
    <w:rsid w:val="00CF7FF7"/>
    <w:rsid w:val="00D00003"/>
    <w:rsid w:val="00D000DD"/>
    <w:rsid w:val="00D000E5"/>
    <w:rsid w:val="00D0011B"/>
    <w:rsid w:val="00D00127"/>
    <w:rsid w:val="00D0012A"/>
    <w:rsid w:val="00D0014E"/>
    <w:rsid w:val="00D00151"/>
    <w:rsid w:val="00D00163"/>
    <w:rsid w:val="00D00172"/>
    <w:rsid w:val="00D0019D"/>
    <w:rsid w:val="00D001A6"/>
    <w:rsid w:val="00D001AD"/>
    <w:rsid w:val="00D001F5"/>
    <w:rsid w:val="00D00200"/>
    <w:rsid w:val="00D00202"/>
    <w:rsid w:val="00D00221"/>
    <w:rsid w:val="00D0022A"/>
    <w:rsid w:val="00D0027E"/>
    <w:rsid w:val="00D00283"/>
    <w:rsid w:val="00D00287"/>
    <w:rsid w:val="00D002AA"/>
    <w:rsid w:val="00D002B7"/>
    <w:rsid w:val="00D002B8"/>
    <w:rsid w:val="00D002D0"/>
    <w:rsid w:val="00D00311"/>
    <w:rsid w:val="00D0031E"/>
    <w:rsid w:val="00D00327"/>
    <w:rsid w:val="00D00346"/>
    <w:rsid w:val="00D0034E"/>
    <w:rsid w:val="00D00364"/>
    <w:rsid w:val="00D00366"/>
    <w:rsid w:val="00D00395"/>
    <w:rsid w:val="00D003AE"/>
    <w:rsid w:val="00D003CB"/>
    <w:rsid w:val="00D003D6"/>
    <w:rsid w:val="00D003EE"/>
    <w:rsid w:val="00D003FD"/>
    <w:rsid w:val="00D0048A"/>
    <w:rsid w:val="00D004A9"/>
    <w:rsid w:val="00D004D5"/>
    <w:rsid w:val="00D00513"/>
    <w:rsid w:val="00D0057B"/>
    <w:rsid w:val="00D00589"/>
    <w:rsid w:val="00D00592"/>
    <w:rsid w:val="00D005B6"/>
    <w:rsid w:val="00D005C8"/>
    <w:rsid w:val="00D005CA"/>
    <w:rsid w:val="00D005DB"/>
    <w:rsid w:val="00D005FA"/>
    <w:rsid w:val="00D00618"/>
    <w:rsid w:val="00D0061A"/>
    <w:rsid w:val="00D00632"/>
    <w:rsid w:val="00D00643"/>
    <w:rsid w:val="00D00693"/>
    <w:rsid w:val="00D006A9"/>
    <w:rsid w:val="00D006D1"/>
    <w:rsid w:val="00D006D4"/>
    <w:rsid w:val="00D00727"/>
    <w:rsid w:val="00D0072A"/>
    <w:rsid w:val="00D0072D"/>
    <w:rsid w:val="00D00748"/>
    <w:rsid w:val="00D0076C"/>
    <w:rsid w:val="00D0078F"/>
    <w:rsid w:val="00D00792"/>
    <w:rsid w:val="00D0079B"/>
    <w:rsid w:val="00D007A7"/>
    <w:rsid w:val="00D007C0"/>
    <w:rsid w:val="00D007E0"/>
    <w:rsid w:val="00D007EC"/>
    <w:rsid w:val="00D007EE"/>
    <w:rsid w:val="00D00810"/>
    <w:rsid w:val="00D0084C"/>
    <w:rsid w:val="00D00873"/>
    <w:rsid w:val="00D0088D"/>
    <w:rsid w:val="00D008C9"/>
    <w:rsid w:val="00D008D0"/>
    <w:rsid w:val="00D008D6"/>
    <w:rsid w:val="00D0090F"/>
    <w:rsid w:val="00D00947"/>
    <w:rsid w:val="00D00956"/>
    <w:rsid w:val="00D0095F"/>
    <w:rsid w:val="00D00A0F"/>
    <w:rsid w:val="00D00A3C"/>
    <w:rsid w:val="00D00A4B"/>
    <w:rsid w:val="00D00A5E"/>
    <w:rsid w:val="00D00A6E"/>
    <w:rsid w:val="00D00AB1"/>
    <w:rsid w:val="00D00B2A"/>
    <w:rsid w:val="00D00B3B"/>
    <w:rsid w:val="00D00B40"/>
    <w:rsid w:val="00D00B58"/>
    <w:rsid w:val="00D00B6A"/>
    <w:rsid w:val="00D00B6E"/>
    <w:rsid w:val="00D00B7A"/>
    <w:rsid w:val="00D00BA8"/>
    <w:rsid w:val="00D00BEA"/>
    <w:rsid w:val="00D00BF2"/>
    <w:rsid w:val="00D00C04"/>
    <w:rsid w:val="00D00C2A"/>
    <w:rsid w:val="00D00C3F"/>
    <w:rsid w:val="00D00C62"/>
    <w:rsid w:val="00D00CC1"/>
    <w:rsid w:val="00D00CDB"/>
    <w:rsid w:val="00D00D2D"/>
    <w:rsid w:val="00D00D51"/>
    <w:rsid w:val="00D00D65"/>
    <w:rsid w:val="00D00DA9"/>
    <w:rsid w:val="00D00DD9"/>
    <w:rsid w:val="00D00E30"/>
    <w:rsid w:val="00D00E41"/>
    <w:rsid w:val="00D00E77"/>
    <w:rsid w:val="00D00EB3"/>
    <w:rsid w:val="00D00EEF"/>
    <w:rsid w:val="00D00F13"/>
    <w:rsid w:val="00D00F40"/>
    <w:rsid w:val="00D00F4C"/>
    <w:rsid w:val="00D00F5B"/>
    <w:rsid w:val="00D00F90"/>
    <w:rsid w:val="00D00F96"/>
    <w:rsid w:val="00D00F9F"/>
    <w:rsid w:val="00D00FAB"/>
    <w:rsid w:val="00D00FAD"/>
    <w:rsid w:val="00D0100D"/>
    <w:rsid w:val="00D01015"/>
    <w:rsid w:val="00D0102A"/>
    <w:rsid w:val="00D01068"/>
    <w:rsid w:val="00D0106C"/>
    <w:rsid w:val="00D01072"/>
    <w:rsid w:val="00D01084"/>
    <w:rsid w:val="00D0109A"/>
    <w:rsid w:val="00D010B9"/>
    <w:rsid w:val="00D010D7"/>
    <w:rsid w:val="00D01114"/>
    <w:rsid w:val="00D0111A"/>
    <w:rsid w:val="00D01158"/>
    <w:rsid w:val="00D01183"/>
    <w:rsid w:val="00D0118B"/>
    <w:rsid w:val="00D011C4"/>
    <w:rsid w:val="00D01205"/>
    <w:rsid w:val="00D0129E"/>
    <w:rsid w:val="00D012A0"/>
    <w:rsid w:val="00D012D5"/>
    <w:rsid w:val="00D012DD"/>
    <w:rsid w:val="00D012FD"/>
    <w:rsid w:val="00D0130D"/>
    <w:rsid w:val="00D0131F"/>
    <w:rsid w:val="00D0135A"/>
    <w:rsid w:val="00D0135B"/>
    <w:rsid w:val="00D01363"/>
    <w:rsid w:val="00D0137D"/>
    <w:rsid w:val="00D01392"/>
    <w:rsid w:val="00D013B2"/>
    <w:rsid w:val="00D013C1"/>
    <w:rsid w:val="00D013DF"/>
    <w:rsid w:val="00D01490"/>
    <w:rsid w:val="00D014C2"/>
    <w:rsid w:val="00D014C4"/>
    <w:rsid w:val="00D014D9"/>
    <w:rsid w:val="00D01522"/>
    <w:rsid w:val="00D0155E"/>
    <w:rsid w:val="00D0158A"/>
    <w:rsid w:val="00D015EF"/>
    <w:rsid w:val="00D0162B"/>
    <w:rsid w:val="00D01659"/>
    <w:rsid w:val="00D01664"/>
    <w:rsid w:val="00D0166C"/>
    <w:rsid w:val="00D0166F"/>
    <w:rsid w:val="00D01681"/>
    <w:rsid w:val="00D016B3"/>
    <w:rsid w:val="00D016B4"/>
    <w:rsid w:val="00D0172F"/>
    <w:rsid w:val="00D0173A"/>
    <w:rsid w:val="00D0173C"/>
    <w:rsid w:val="00D017D5"/>
    <w:rsid w:val="00D01837"/>
    <w:rsid w:val="00D0183A"/>
    <w:rsid w:val="00D01846"/>
    <w:rsid w:val="00D0185A"/>
    <w:rsid w:val="00D01868"/>
    <w:rsid w:val="00D0188F"/>
    <w:rsid w:val="00D018A3"/>
    <w:rsid w:val="00D018D0"/>
    <w:rsid w:val="00D018E0"/>
    <w:rsid w:val="00D01913"/>
    <w:rsid w:val="00D01942"/>
    <w:rsid w:val="00D01957"/>
    <w:rsid w:val="00D01975"/>
    <w:rsid w:val="00D01A2A"/>
    <w:rsid w:val="00D01A86"/>
    <w:rsid w:val="00D01A9D"/>
    <w:rsid w:val="00D01AAD"/>
    <w:rsid w:val="00D01AD3"/>
    <w:rsid w:val="00D01AE9"/>
    <w:rsid w:val="00D01B00"/>
    <w:rsid w:val="00D01B03"/>
    <w:rsid w:val="00D01B3D"/>
    <w:rsid w:val="00D01B49"/>
    <w:rsid w:val="00D01B68"/>
    <w:rsid w:val="00D01B8C"/>
    <w:rsid w:val="00D01B9C"/>
    <w:rsid w:val="00D01BFC"/>
    <w:rsid w:val="00D01C2D"/>
    <w:rsid w:val="00D01C4B"/>
    <w:rsid w:val="00D01C77"/>
    <w:rsid w:val="00D01CE1"/>
    <w:rsid w:val="00D01D4F"/>
    <w:rsid w:val="00D01D60"/>
    <w:rsid w:val="00D01D7D"/>
    <w:rsid w:val="00D01D98"/>
    <w:rsid w:val="00D01DB9"/>
    <w:rsid w:val="00D01DEA"/>
    <w:rsid w:val="00D01DFB"/>
    <w:rsid w:val="00D01E8E"/>
    <w:rsid w:val="00D01EBF"/>
    <w:rsid w:val="00D01F1F"/>
    <w:rsid w:val="00D01FBD"/>
    <w:rsid w:val="00D01FE0"/>
    <w:rsid w:val="00D02030"/>
    <w:rsid w:val="00D02062"/>
    <w:rsid w:val="00D02075"/>
    <w:rsid w:val="00D02080"/>
    <w:rsid w:val="00D02084"/>
    <w:rsid w:val="00D02090"/>
    <w:rsid w:val="00D020B0"/>
    <w:rsid w:val="00D020C3"/>
    <w:rsid w:val="00D020C8"/>
    <w:rsid w:val="00D02100"/>
    <w:rsid w:val="00D0211E"/>
    <w:rsid w:val="00D02122"/>
    <w:rsid w:val="00D0212B"/>
    <w:rsid w:val="00D0212F"/>
    <w:rsid w:val="00D0217E"/>
    <w:rsid w:val="00D02191"/>
    <w:rsid w:val="00D0219B"/>
    <w:rsid w:val="00D0219D"/>
    <w:rsid w:val="00D021AA"/>
    <w:rsid w:val="00D021C8"/>
    <w:rsid w:val="00D02205"/>
    <w:rsid w:val="00D02219"/>
    <w:rsid w:val="00D0222D"/>
    <w:rsid w:val="00D02261"/>
    <w:rsid w:val="00D022AF"/>
    <w:rsid w:val="00D022B7"/>
    <w:rsid w:val="00D022CB"/>
    <w:rsid w:val="00D022D5"/>
    <w:rsid w:val="00D022E1"/>
    <w:rsid w:val="00D02309"/>
    <w:rsid w:val="00D02311"/>
    <w:rsid w:val="00D02313"/>
    <w:rsid w:val="00D0231E"/>
    <w:rsid w:val="00D0235C"/>
    <w:rsid w:val="00D023A5"/>
    <w:rsid w:val="00D023C6"/>
    <w:rsid w:val="00D02422"/>
    <w:rsid w:val="00D02446"/>
    <w:rsid w:val="00D02494"/>
    <w:rsid w:val="00D024BC"/>
    <w:rsid w:val="00D024CB"/>
    <w:rsid w:val="00D024CF"/>
    <w:rsid w:val="00D024D2"/>
    <w:rsid w:val="00D024F0"/>
    <w:rsid w:val="00D02514"/>
    <w:rsid w:val="00D02529"/>
    <w:rsid w:val="00D02557"/>
    <w:rsid w:val="00D0255F"/>
    <w:rsid w:val="00D025AA"/>
    <w:rsid w:val="00D025C3"/>
    <w:rsid w:val="00D025C5"/>
    <w:rsid w:val="00D025D4"/>
    <w:rsid w:val="00D025EB"/>
    <w:rsid w:val="00D025F0"/>
    <w:rsid w:val="00D02620"/>
    <w:rsid w:val="00D02627"/>
    <w:rsid w:val="00D02635"/>
    <w:rsid w:val="00D02644"/>
    <w:rsid w:val="00D0268D"/>
    <w:rsid w:val="00D026A0"/>
    <w:rsid w:val="00D026A7"/>
    <w:rsid w:val="00D026AB"/>
    <w:rsid w:val="00D026DF"/>
    <w:rsid w:val="00D026E0"/>
    <w:rsid w:val="00D02700"/>
    <w:rsid w:val="00D02712"/>
    <w:rsid w:val="00D0271F"/>
    <w:rsid w:val="00D02721"/>
    <w:rsid w:val="00D02722"/>
    <w:rsid w:val="00D02739"/>
    <w:rsid w:val="00D02743"/>
    <w:rsid w:val="00D02757"/>
    <w:rsid w:val="00D02758"/>
    <w:rsid w:val="00D02762"/>
    <w:rsid w:val="00D027A8"/>
    <w:rsid w:val="00D027D6"/>
    <w:rsid w:val="00D027DC"/>
    <w:rsid w:val="00D02800"/>
    <w:rsid w:val="00D0281B"/>
    <w:rsid w:val="00D02883"/>
    <w:rsid w:val="00D02894"/>
    <w:rsid w:val="00D02897"/>
    <w:rsid w:val="00D028CB"/>
    <w:rsid w:val="00D028CD"/>
    <w:rsid w:val="00D028D3"/>
    <w:rsid w:val="00D028DF"/>
    <w:rsid w:val="00D0292B"/>
    <w:rsid w:val="00D0292F"/>
    <w:rsid w:val="00D02940"/>
    <w:rsid w:val="00D02989"/>
    <w:rsid w:val="00D029D4"/>
    <w:rsid w:val="00D029E4"/>
    <w:rsid w:val="00D02A14"/>
    <w:rsid w:val="00D02AAB"/>
    <w:rsid w:val="00D02AB6"/>
    <w:rsid w:val="00D02AF7"/>
    <w:rsid w:val="00D02B02"/>
    <w:rsid w:val="00D02B25"/>
    <w:rsid w:val="00D02B4F"/>
    <w:rsid w:val="00D02B5F"/>
    <w:rsid w:val="00D02B6D"/>
    <w:rsid w:val="00D02B79"/>
    <w:rsid w:val="00D02B89"/>
    <w:rsid w:val="00D02BAA"/>
    <w:rsid w:val="00D02BDB"/>
    <w:rsid w:val="00D02BE2"/>
    <w:rsid w:val="00D02BE5"/>
    <w:rsid w:val="00D02C0F"/>
    <w:rsid w:val="00D02C22"/>
    <w:rsid w:val="00D02C2A"/>
    <w:rsid w:val="00D02C98"/>
    <w:rsid w:val="00D02CA5"/>
    <w:rsid w:val="00D02CD0"/>
    <w:rsid w:val="00D02CEA"/>
    <w:rsid w:val="00D02D36"/>
    <w:rsid w:val="00D02D56"/>
    <w:rsid w:val="00D02D6B"/>
    <w:rsid w:val="00D02D77"/>
    <w:rsid w:val="00D02DAE"/>
    <w:rsid w:val="00D02E09"/>
    <w:rsid w:val="00D02E20"/>
    <w:rsid w:val="00D02E5F"/>
    <w:rsid w:val="00D02E6F"/>
    <w:rsid w:val="00D02E91"/>
    <w:rsid w:val="00D02F66"/>
    <w:rsid w:val="00D02F80"/>
    <w:rsid w:val="00D02F8D"/>
    <w:rsid w:val="00D02FEA"/>
    <w:rsid w:val="00D0302C"/>
    <w:rsid w:val="00D0305D"/>
    <w:rsid w:val="00D03076"/>
    <w:rsid w:val="00D03093"/>
    <w:rsid w:val="00D030A0"/>
    <w:rsid w:val="00D030B7"/>
    <w:rsid w:val="00D030C8"/>
    <w:rsid w:val="00D030EB"/>
    <w:rsid w:val="00D030F9"/>
    <w:rsid w:val="00D0311E"/>
    <w:rsid w:val="00D03121"/>
    <w:rsid w:val="00D0312E"/>
    <w:rsid w:val="00D03140"/>
    <w:rsid w:val="00D03178"/>
    <w:rsid w:val="00D031A7"/>
    <w:rsid w:val="00D031B0"/>
    <w:rsid w:val="00D031E8"/>
    <w:rsid w:val="00D031EA"/>
    <w:rsid w:val="00D0322A"/>
    <w:rsid w:val="00D03249"/>
    <w:rsid w:val="00D0328B"/>
    <w:rsid w:val="00D03297"/>
    <w:rsid w:val="00D032CC"/>
    <w:rsid w:val="00D032F1"/>
    <w:rsid w:val="00D032F6"/>
    <w:rsid w:val="00D032F7"/>
    <w:rsid w:val="00D03305"/>
    <w:rsid w:val="00D0337C"/>
    <w:rsid w:val="00D033B3"/>
    <w:rsid w:val="00D0340A"/>
    <w:rsid w:val="00D03413"/>
    <w:rsid w:val="00D0343E"/>
    <w:rsid w:val="00D034B0"/>
    <w:rsid w:val="00D03500"/>
    <w:rsid w:val="00D03528"/>
    <w:rsid w:val="00D0352F"/>
    <w:rsid w:val="00D03535"/>
    <w:rsid w:val="00D03549"/>
    <w:rsid w:val="00D03556"/>
    <w:rsid w:val="00D0356B"/>
    <w:rsid w:val="00D035BB"/>
    <w:rsid w:val="00D03616"/>
    <w:rsid w:val="00D0362E"/>
    <w:rsid w:val="00D03647"/>
    <w:rsid w:val="00D03648"/>
    <w:rsid w:val="00D036B3"/>
    <w:rsid w:val="00D0373F"/>
    <w:rsid w:val="00D0374C"/>
    <w:rsid w:val="00D03776"/>
    <w:rsid w:val="00D037BB"/>
    <w:rsid w:val="00D037BC"/>
    <w:rsid w:val="00D037F4"/>
    <w:rsid w:val="00D03833"/>
    <w:rsid w:val="00D0384A"/>
    <w:rsid w:val="00D03855"/>
    <w:rsid w:val="00D03869"/>
    <w:rsid w:val="00D0386A"/>
    <w:rsid w:val="00D038B0"/>
    <w:rsid w:val="00D038E1"/>
    <w:rsid w:val="00D038FF"/>
    <w:rsid w:val="00D03920"/>
    <w:rsid w:val="00D03928"/>
    <w:rsid w:val="00D0394A"/>
    <w:rsid w:val="00D0397A"/>
    <w:rsid w:val="00D03A34"/>
    <w:rsid w:val="00D03A5F"/>
    <w:rsid w:val="00D03AB9"/>
    <w:rsid w:val="00D03AC7"/>
    <w:rsid w:val="00D03ACD"/>
    <w:rsid w:val="00D03AFA"/>
    <w:rsid w:val="00D03B93"/>
    <w:rsid w:val="00D03B97"/>
    <w:rsid w:val="00D03BB9"/>
    <w:rsid w:val="00D03BDB"/>
    <w:rsid w:val="00D03BEC"/>
    <w:rsid w:val="00D03BFC"/>
    <w:rsid w:val="00D03C3A"/>
    <w:rsid w:val="00D03C72"/>
    <w:rsid w:val="00D03C73"/>
    <w:rsid w:val="00D03C75"/>
    <w:rsid w:val="00D03C93"/>
    <w:rsid w:val="00D03CC5"/>
    <w:rsid w:val="00D03CED"/>
    <w:rsid w:val="00D03D15"/>
    <w:rsid w:val="00D03D23"/>
    <w:rsid w:val="00D03D4E"/>
    <w:rsid w:val="00D03D6D"/>
    <w:rsid w:val="00D03E19"/>
    <w:rsid w:val="00D03E4E"/>
    <w:rsid w:val="00D03E60"/>
    <w:rsid w:val="00D03E6D"/>
    <w:rsid w:val="00D03E78"/>
    <w:rsid w:val="00D03E94"/>
    <w:rsid w:val="00D03E99"/>
    <w:rsid w:val="00D03ED2"/>
    <w:rsid w:val="00D03EE6"/>
    <w:rsid w:val="00D03F03"/>
    <w:rsid w:val="00D03F04"/>
    <w:rsid w:val="00D03F28"/>
    <w:rsid w:val="00D03F3B"/>
    <w:rsid w:val="00D03F4B"/>
    <w:rsid w:val="00D03F50"/>
    <w:rsid w:val="00D03F5A"/>
    <w:rsid w:val="00D03F97"/>
    <w:rsid w:val="00D03F9C"/>
    <w:rsid w:val="00D03FB2"/>
    <w:rsid w:val="00D03FC7"/>
    <w:rsid w:val="00D0400A"/>
    <w:rsid w:val="00D04026"/>
    <w:rsid w:val="00D04041"/>
    <w:rsid w:val="00D04045"/>
    <w:rsid w:val="00D0406B"/>
    <w:rsid w:val="00D040B8"/>
    <w:rsid w:val="00D040C8"/>
    <w:rsid w:val="00D04103"/>
    <w:rsid w:val="00D0414B"/>
    <w:rsid w:val="00D041C1"/>
    <w:rsid w:val="00D041C2"/>
    <w:rsid w:val="00D041D2"/>
    <w:rsid w:val="00D041E7"/>
    <w:rsid w:val="00D04219"/>
    <w:rsid w:val="00D04281"/>
    <w:rsid w:val="00D04295"/>
    <w:rsid w:val="00D042B0"/>
    <w:rsid w:val="00D042C1"/>
    <w:rsid w:val="00D042C8"/>
    <w:rsid w:val="00D042E2"/>
    <w:rsid w:val="00D0436D"/>
    <w:rsid w:val="00D04376"/>
    <w:rsid w:val="00D043BD"/>
    <w:rsid w:val="00D043E3"/>
    <w:rsid w:val="00D0444B"/>
    <w:rsid w:val="00D0444F"/>
    <w:rsid w:val="00D04485"/>
    <w:rsid w:val="00D044A6"/>
    <w:rsid w:val="00D04514"/>
    <w:rsid w:val="00D04567"/>
    <w:rsid w:val="00D045A5"/>
    <w:rsid w:val="00D045DD"/>
    <w:rsid w:val="00D045E3"/>
    <w:rsid w:val="00D045EB"/>
    <w:rsid w:val="00D0462D"/>
    <w:rsid w:val="00D0463B"/>
    <w:rsid w:val="00D0464A"/>
    <w:rsid w:val="00D0465E"/>
    <w:rsid w:val="00D04677"/>
    <w:rsid w:val="00D04679"/>
    <w:rsid w:val="00D04682"/>
    <w:rsid w:val="00D046BA"/>
    <w:rsid w:val="00D046C1"/>
    <w:rsid w:val="00D046EA"/>
    <w:rsid w:val="00D04700"/>
    <w:rsid w:val="00D04717"/>
    <w:rsid w:val="00D04725"/>
    <w:rsid w:val="00D04744"/>
    <w:rsid w:val="00D047B0"/>
    <w:rsid w:val="00D04810"/>
    <w:rsid w:val="00D0486F"/>
    <w:rsid w:val="00D04893"/>
    <w:rsid w:val="00D048C5"/>
    <w:rsid w:val="00D048C8"/>
    <w:rsid w:val="00D048FE"/>
    <w:rsid w:val="00D04925"/>
    <w:rsid w:val="00D04948"/>
    <w:rsid w:val="00D04979"/>
    <w:rsid w:val="00D0498C"/>
    <w:rsid w:val="00D049C8"/>
    <w:rsid w:val="00D04A47"/>
    <w:rsid w:val="00D04A5E"/>
    <w:rsid w:val="00D04AC2"/>
    <w:rsid w:val="00D04ADF"/>
    <w:rsid w:val="00D04B12"/>
    <w:rsid w:val="00D04B15"/>
    <w:rsid w:val="00D04B37"/>
    <w:rsid w:val="00D04B50"/>
    <w:rsid w:val="00D04B5D"/>
    <w:rsid w:val="00D04B64"/>
    <w:rsid w:val="00D04BA3"/>
    <w:rsid w:val="00D04BBE"/>
    <w:rsid w:val="00D04BC7"/>
    <w:rsid w:val="00D04BDB"/>
    <w:rsid w:val="00D04C13"/>
    <w:rsid w:val="00D04C21"/>
    <w:rsid w:val="00D04C2F"/>
    <w:rsid w:val="00D04C33"/>
    <w:rsid w:val="00D04C71"/>
    <w:rsid w:val="00D04C81"/>
    <w:rsid w:val="00D04C84"/>
    <w:rsid w:val="00D04CA0"/>
    <w:rsid w:val="00D04CA3"/>
    <w:rsid w:val="00D04CC9"/>
    <w:rsid w:val="00D04CD1"/>
    <w:rsid w:val="00D04D79"/>
    <w:rsid w:val="00D04D8D"/>
    <w:rsid w:val="00D04DB2"/>
    <w:rsid w:val="00D04DC7"/>
    <w:rsid w:val="00D04DF1"/>
    <w:rsid w:val="00D04E5C"/>
    <w:rsid w:val="00D04E7A"/>
    <w:rsid w:val="00D04E7B"/>
    <w:rsid w:val="00D04E87"/>
    <w:rsid w:val="00D04EAA"/>
    <w:rsid w:val="00D04EBA"/>
    <w:rsid w:val="00D04ED1"/>
    <w:rsid w:val="00D04EF1"/>
    <w:rsid w:val="00D04F03"/>
    <w:rsid w:val="00D04F1A"/>
    <w:rsid w:val="00D04F49"/>
    <w:rsid w:val="00D04F8D"/>
    <w:rsid w:val="00D04FCB"/>
    <w:rsid w:val="00D050A2"/>
    <w:rsid w:val="00D050C7"/>
    <w:rsid w:val="00D050D6"/>
    <w:rsid w:val="00D050F8"/>
    <w:rsid w:val="00D0516D"/>
    <w:rsid w:val="00D0517B"/>
    <w:rsid w:val="00D0518B"/>
    <w:rsid w:val="00D051B3"/>
    <w:rsid w:val="00D051EC"/>
    <w:rsid w:val="00D051FF"/>
    <w:rsid w:val="00D05217"/>
    <w:rsid w:val="00D0526B"/>
    <w:rsid w:val="00D05273"/>
    <w:rsid w:val="00D0527B"/>
    <w:rsid w:val="00D0528F"/>
    <w:rsid w:val="00D052C1"/>
    <w:rsid w:val="00D052D9"/>
    <w:rsid w:val="00D05338"/>
    <w:rsid w:val="00D0533A"/>
    <w:rsid w:val="00D05398"/>
    <w:rsid w:val="00D0539A"/>
    <w:rsid w:val="00D053B2"/>
    <w:rsid w:val="00D053D3"/>
    <w:rsid w:val="00D053E2"/>
    <w:rsid w:val="00D053FA"/>
    <w:rsid w:val="00D05441"/>
    <w:rsid w:val="00D0548A"/>
    <w:rsid w:val="00D0549B"/>
    <w:rsid w:val="00D054A7"/>
    <w:rsid w:val="00D054DA"/>
    <w:rsid w:val="00D0551D"/>
    <w:rsid w:val="00D05549"/>
    <w:rsid w:val="00D055B9"/>
    <w:rsid w:val="00D0560B"/>
    <w:rsid w:val="00D0564B"/>
    <w:rsid w:val="00D056AA"/>
    <w:rsid w:val="00D056BF"/>
    <w:rsid w:val="00D056D2"/>
    <w:rsid w:val="00D056E5"/>
    <w:rsid w:val="00D056F2"/>
    <w:rsid w:val="00D05751"/>
    <w:rsid w:val="00D0575D"/>
    <w:rsid w:val="00D057BD"/>
    <w:rsid w:val="00D057C4"/>
    <w:rsid w:val="00D057E0"/>
    <w:rsid w:val="00D057E4"/>
    <w:rsid w:val="00D05823"/>
    <w:rsid w:val="00D05860"/>
    <w:rsid w:val="00D0591A"/>
    <w:rsid w:val="00D05923"/>
    <w:rsid w:val="00D0592B"/>
    <w:rsid w:val="00D05932"/>
    <w:rsid w:val="00D05956"/>
    <w:rsid w:val="00D05965"/>
    <w:rsid w:val="00D059D7"/>
    <w:rsid w:val="00D059E5"/>
    <w:rsid w:val="00D05A03"/>
    <w:rsid w:val="00D05A32"/>
    <w:rsid w:val="00D05A74"/>
    <w:rsid w:val="00D05AC0"/>
    <w:rsid w:val="00D05B35"/>
    <w:rsid w:val="00D05BBC"/>
    <w:rsid w:val="00D05BD6"/>
    <w:rsid w:val="00D05C11"/>
    <w:rsid w:val="00D05C1C"/>
    <w:rsid w:val="00D05C53"/>
    <w:rsid w:val="00D05C8A"/>
    <w:rsid w:val="00D05C99"/>
    <w:rsid w:val="00D05CD4"/>
    <w:rsid w:val="00D05CDB"/>
    <w:rsid w:val="00D05CEB"/>
    <w:rsid w:val="00D05CFD"/>
    <w:rsid w:val="00D05D0F"/>
    <w:rsid w:val="00D05D65"/>
    <w:rsid w:val="00D05D6F"/>
    <w:rsid w:val="00D05DCC"/>
    <w:rsid w:val="00D05DD6"/>
    <w:rsid w:val="00D05DE7"/>
    <w:rsid w:val="00D05DFD"/>
    <w:rsid w:val="00D05E06"/>
    <w:rsid w:val="00D05E08"/>
    <w:rsid w:val="00D05E52"/>
    <w:rsid w:val="00D05E76"/>
    <w:rsid w:val="00D05E77"/>
    <w:rsid w:val="00D05E8A"/>
    <w:rsid w:val="00D05ECE"/>
    <w:rsid w:val="00D05EDF"/>
    <w:rsid w:val="00D05EE2"/>
    <w:rsid w:val="00D05F0E"/>
    <w:rsid w:val="00D05F1A"/>
    <w:rsid w:val="00D05F1B"/>
    <w:rsid w:val="00D05F35"/>
    <w:rsid w:val="00D05F3F"/>
    <w:rsid w:val="00D05F60"/>
    <w:rsid w:val="00D05F68"/>
    <w:rsid w:val="00D05FB2"/>
    <w:rsid w:val="00D05FD7"/>
    <w:rsid w:val="00D06043"/>
    <w:rsid w:val="00D06060"/>
    <w:rsid w:val="00D06065"/>
    <w:rsid w:val="00D06068"/>
    <w:rsid w:val="00D0606C"/>
    <w:rsid w:val="00D060D5"/>
    <w:rsid w:val="00D060D8"/>
    <w:rsid w:val="00D060ED"/>
    <w:rsid w:val="00D060F5"/>
    <w:rsid w:val="00D060FF"/>
    <w:rsid w:val="00D0610B"/>
    <w:rsid w:val="00D06127"/>
    <w:rsid w:val="00D06133"/>
    <w:rsid w:val="00D061B9"/>
    <w:rsid w:val="00D061C7"/>
    <w:rsid w:val="00D061EA"/>
    <w:rsid w:val="00D0620D"/>
    <w:rsid w:val="00D0622C"/>
    <w:rsid w:val="00D06241"/>
    <w:rsid w:val="00D06249"/>
    <w:rsid w:val="00D0626F"/>
    <w:rsid w:val="00D0628A"/>
    <w:rsid w:val="00D062B0"/>
    <w:rsid w:val="00D062C8"/>
    <w:rsid w:val="00D062D0"/>
    <w:rsid w:val="00D0632D"/>
    <w:rsid w:val="00D06365"/>
    <w:rsid w:val="00D06370"/>
    <w:rsid w:val="00D06376"/>
    <w:rsid w:val="00D06395"/>
    <w:rsid w:val="00D0639A"/>
    <w:rsid w:val="00D063B8"/>
    <w:rsid w:val="00D063BF"/>
    <w:rsid w:val="00D063F7"/>
    <w:rsid w:val="00D063FF"/>
    <w:rsid w:val="00D06400"/>
    <w:rsid w:val="00D06414"/>
    <w:rsid w:val="00D06492"/>
    <w:rsid w:val="00D06493"/>
    <w:rsid w:val="00D064A0"/>
    <w:rsid w:val="00D06500"/>
    <w:rsid w:val="00D0654A"/>
    <w:rsid w:val="00D06560"/>
    <w:rsid w:val="00D06581"/>
    <w:rsid w:val="00D06590"/>
    <w:rsid w:val="00D0659B"/>
    <w:rsid w:val="00D0663E"/>
    <w:rsid w:val="00D066B2"/>
    <w:rsid w:val="00D066C3"/>
    <w:rsid w:val="00D066CA"/>
    <w:rsid w:val="00D066D0"/>
    <w:rsid w:val="00D066D1"/>
    <w:rsid w:val="00D06713"/>
    <w:rsid w:val="00D0673C"/>
    <w:rsid w:val="00D067BF"/>
    <w:rsid w:val="00D067E6"/>
    <w:rsid w:val="00D06850"/>
    <w:rsid w:val="00D068CD"/>
    <w:rsid w:val="00D068DA"/>
    <w:rsid w:val="00D068FF"/>
    <w:rsid w:val="00D0693C"/>
    <w:rsid w:val="00D06948"/>
    <w:rsid w:val="00D06954"/>
    <w:rsid w:val="00D0695E"/>
    <w:rsid w:val="00D06961"/>
    <w:rsid w:val="00D06983"/>
    <w:rsid w:val="00D069A6"/>
    <w:rsid w:val="00D069A7"/>
    <w:rsid w:val="00D069BD"/>
    <w:rsid w:val="00D069F7"/>
    <w:rsid w:val="00D06A95"/>
    <w:rsid w:val="00D06A9B"/>
    <w:rsid w:val="00D06AF0"/>
    <w:rsid w:val="00D06AF1"/>
    <w:rsid w:val="00D06B01"/>
    <w:rsid w:val="00D06B7F"/>
    <w:rsid w:val="00D06BAD"/>
    <w:rsid w:val="00D06BB5"/>
    <w:rsid w:val="00D06C09"/>
    <w:rsid w:val="00D06C0F"/>
    <w:rsid w:val="00D06C42"/>
    <w:rsid w:val="00D06C47"/>
    <w:rsid w:val="00D06C8B"/>
    <w:rsid w:val="00D06C8C"/>
    <w:rsid w:val="00D06D0A"/>
    <w:rsid w:val="00D06D26"/>
    <w:rsid w:val="00D06D2D"/>
    <w:rsid w:val="00D06D37"/>
    <w:rsid w:val="00D06D55"/>
    <w:rsid w:val="00D06D90"/>
    <w:rsid w:val="00D06D9C"/>
    <w:rsid w:val="00D06DA3"/>
    <w:rsid w:val="00D06DCD"/>
    <w:rsid w:val="00D06DDF"/>
    <w:rsid w:val="00D06DFB"/>
    <w:rsid w:val="00D06E1A"/>
    <w:rsid w:val="00D06E2F"/>
    <w:rsid w:val="00D06E3B"/>
    <w:rsid w:val="00D06E3E"/>
    <w:rsid w:val="00D06E77"/>
    <w:rsid w:val="00D06E91"/>
    <w:rsid w:val="00D06EAA"/>
    <w:rsid w:val="00D06EFD"/>
    <w:rsid w:val="00D06F43"/>
    <w:rsid w:val="00D06F61"/>
    <w:rsid w:val="00D06F92"/>
    <w:rsid w:val="00D07044"/>
    <w:rsid w:val="00D07094"/>
    <w:rsid w:val="00D070F6"/>
    <w:rsid w:val="00D07134"/>
    <w:rsid w:val="00D07146"/>
    <w:rsid w:val="00D07156"/>
    <w:rsid w:val="00D07168"/>
    <w:rsid w:val="00D0718C"/>
    <w:rsid w:val="00D071AF"/>
    <w:rsid w:val="00D071B9"/>
    <w:rsid w:val="00D071F3"/>
    <w:rsid w:val="00D07246"/>
    <w:rsid w:val="00D07266"/>
    <w:rsid w:val="00D07267"/>
    <w:rsid w:val="00D07271"/>
    <w:rsid w:val="00D07282"/>
    <w:rsid w:val="00D072C1"/>
    <w:rsid w:val="00D072CA"/>
    <w:rsid w:val="00D072F9"/>
    <w:rsid w:val="00D0734F"/>
    <w:rsid w:val="00D07351"/>
    <w:rsid w:val="00D07363"/>
    <w:rsid w:val="00D0736F"/>
    <w:rsid w:val="00D0737F"/>
    <w:rsid w:val="00D073AE"/>
    <w:rsid w:val="00D073B4"/>
    <w:rsid w:val="00D07405"/>
    <w:rsid w:val="00D0741C"/>
    <w:rsid w:val="00D07452"/>
    <w:rsid w:val="00D07480"/>
    <w:rsid w:val="00D07483"/>
    <w:rsid w:val="00D07487"/>
    <w:rsid w:val="00D0749B"/>
    <w:rsid w:val="00D074DB"/>
    <w:rsid w:val="00D074DE"/>
    <w:rsid w:val="00D074E3"/>
    <w:rsid w:val="00D074E9"/>
    <w:rsid w:val="00D074EC"/>
    <w:rsid w:val="00D07522"/>
    <w:rsid w:val="00D07559"/>
    <w:rsid w:val="00D0755A"/>
    <w:rsid w:val="00D0755E"/>
    <w:rsid w:val="00D0759B"/>
    <w:rsid w:val="00D075C4"/>
    <w:rsid w:val="00D075D4"/>
    <w:rsid w:val="00D07642"/>
    <w:rsid w:val="00D076AA"/>
    <w:rsid w:val="00D076D0"/>
    <w:rsid w:val="00D076E3"/>
    <w:rsid w:val="00D07711"/>
    <w:rsid w:val="00D077E5"/>
    <w:rsid w:val="00D077F0"/>
    <w:rsid w:val="00D078A3"/>
    <w:rsid w:val="00D0796B"/>
    <w:rsid w:val="00D079AF"/>
    <w:rsid w:val="00D079B4"/>
    <w:rsid w:val="00D079C9"/>
    <w:rsid w:val="00D079DD"/>
    <w:rsid w:val="00D079EE"/>
    <w:rsid w:val="00D07A9B"/>
    <w:rsid w:val="00D07A9C"/>
    <w:rsid w:val="00D07AB1"/>
    <w:rsid w:val="00D07AC0"/>
    <w:rsid w:val="00D07AE8"/>
    <w:rsid w:val="00D07B04"/>
    <w:rsid w:val="00D07B12"/>
    <w:rsid w:val="00D07B61"/>
    <w:rsid w:val="00D07B96"/>
    <w:rsid w:val="00D07BC0"/>
    <w:rsid w:val="00D07BE8"/>
    <w:rsid w:val="00D07C11"/>
    <w:rsid w:val="00D07C69"/>
    <w:rsid w:val="00D07C78"/>
    <w:rsid w:val="00D07CA5"/>
    <w:rsid w:val="00D07CCB"/>
    <w:rsid w:val="00D07CFE"/>
    <w:rsid w:val="00D07D3C"/>
    <w:rsid w:val="00D07D44"/>
    <w:rsid w:val="00D07D47"/>
    <w:rsid w:val="00D07D49"/>
    <w:rsid w:val="00D07D55"/>
    <w:rsid w:val="00D07D63"/>
    <w:rsid w:val="00D07D8F"/>
    <w:rsid w:val="00D07DD9"/>
    <w:rsid w:val="00D07E09"/>
    <w:rsid w:val="00D07E19"/>
    <w:rsid w:val="00D07E44"/>
    <w:rsid w:val="00D07E4D"/>
    <w:rsid w:val="00D07E5A"/>
    <w:rsid w:val="00D07E7F"/>
    <w:rsid w:val="00D07EE8"/>
    <w:rsid w:val="00D07EFD"/>
    <w:rsid w:val="00D07F19"/>
    <w:rsid w:val="00D07FBC"/>
    <w:rsid w:val="00D07FC4"/>
    <w:rsid w:val="00D07FC6"/>
    <w:rsid w:val="00D07FCE"/>
    <w:rsid w:val="00D10000"/>
    <w:rsid w:val="00D10031"/>
    <w:rsid w:val="00D100A8"/>
    <w:rsid w:val="00D100E5"/>
    <w:rsid w:val="00D100F5"/>
    <w:rsid w:val="00D10124"/>
    <w:rsid w:val="00D1013C"/>
    <w:rsid w:val="00D101A7"/>
    <w:rsid w:val="00D101C3"/>
    <w:rsid w:val="00D101E4"/>
    <w:rsid w:val="00D101F2"/>
    <w:rsid w:val="00D10211"/>
    <w:rsid w:val="00D10217"/>
    <w:rsid w:val="00D10240"/>
    <w:rsid w:val="00D10266"/>
    <w:rsid w:val="00D1029D"/>
    <w:rsid w:val="00D102A0"/>
    <w:rsid w:val="00D102AB"/>
    <w:rsid w:val="00D102C2"/>
    <w:rsid w:val="00D102E4"/>
    <w:rsid w:val="00D10310"/>
    <w:rsid w:val="00D10347"/>
    <w:rsid w:val="00D1034E"/>
    <w:rsid w:val="00D1037C"/>
    <w:rsid w:val="00D1039C"/>
    <w:rsid w:val="00D103E7"/>
    <w:rsid w:val="00D10439"/>
    <w:rsid w:val="00D1044C"/>
    <w:rsid w:val="00D10469"/>
    <w:rsid w:val="00D1046C"/>
    <w:rsid w:val="00D10521"/>
    <w:rsid w:val="00D1052C"/>
    <w:rsid w:val="00D10544"/>
    <w:rsid w:val="00D10549"/>
    <w:rsid w:val="00D1055D"/>
    <w:rsid w:val="00D10574"/>
    <w:rsid w:val="00D1057A"/>
    <w:rsid w:val="00D10599"/>
    <w:rsid w:val="00D105EF"/>
    <w:rsid w:val="00D10609"/>
    <w:rsid w:val="00D1061D"/>
    <w:rsid w:val="00D10628"/>
    <w:rsid w:val="00D10631"/>
    <w:rsid w:val="00D1064B"/>
    <w:rsid w:val="00D1064D"/>
    <w:rsid w:val="00D10661"/>
    <w:rsid w:val="00D10695"/>
    <w:rsid w:val="00D106A7"/>
    <w:rsid w:val="00D10725"/>
    <w:rsid w:val="00D10743"/>
    <w:rsid w:val="00D107AC"/>
    <w:rsid w:val="00D107E2"/>
    <w:rsid w:val="00D107E4"/>
    <w:rsid w:val="00D107FC"/>
    <w:rsid w:val="00D10830"/>
    <w:rsid w:val="00D1084B"/>
    <w:rsid w:val="00D1087A"/>
    <w:rsid w:val="00D1087F"/>
    <w:rsid w:val="00D1088B"/>
    <w:rsid w:val="00D10891"/>
    <w:rsid w:val="00D108A9"/>
    <w:rsid w:val="00D108D3"/>
    <w:rsid w:val="00D108EF"/>
    <w:rsid w:val="00D10917"/>
    <w:rsid w:val="00D1092F"/>
    <w:rsid w:val="00D10936"/>
    <w:rsid w:val="00D1097A"/>
    <w:rsid w:val="00D109AC"/>
    <w:rsid w:val="00D109B2"/>
    <w:rsid w:val="00D109C3"/>
    <w:rsid w:val="00D109DF"/>
    <w:rsid w:val="00D109E9"/>
    <w:rsid w:val="00D10A06"/>
    <w:rsid w:val="00D10A0D"/>
    <w:rsid w:val="00D10A0E"/>
    <w:rsid w:val="00D10A14"/>
    <w:rsid w:val="00D10A2F"/>
    <w:rsid w:val="00D10A42"/>
    <w:rsid w:val="00D10A7C"/>
    <w:rsid w:val="00D10AC8"/>
    <w:rsid w:val="00D10AFB"/>
    <w:rsid w:val="00D10B19"/>
    <w:rsid w:val="00D10B5F"/>
    <w:rsid w:val="00D10B63"/>
    <w:rsid w:val="00D10BB7"/>
    <w:rsid w:val="00D10C86"/>
    <w:rsid w:val="00D10CB6"/>
    <w:rsid w:val="00D10D1B"/>
    <w:rsid w:val="00D10D33"/>
    <w:rsid w:val="00D10D40"/>
    <w:rsid w:val="00D10D7C"/>
    <w:rsid w:val="00D10D81"/>
    <w:rsid w:val="00D10DA1"/>
    <w:rsid w:val="00D10DBA"/>
    <w:rsid w:val="00D10DC6"/>
    <w:rsid w:val="00D10E1A"/>
    <w:rsid w:val="00D10E46"/>
    <w:rsid w:val="00D10E9D"/>
    <w:rsid w:val="00D10EE8"/>
    <w:rsid w:val="00D10F1C"/>
    <w:rsid w:val="00D10F3D"/>
    <w:rsid w:val="00D10F7E"/>
    <w:rsid w:val="00D10F89"/>
    <w:rsid w:val="00D10F9F"/>
    <w:rsid w:val="00D11013"/>
    <w:rsid w:val="00D11015"/>
    <w:rsid w:val="00D11024"/>
    <w:rsid w:val="00D1103E"/>
    <w:rsid w:val="00D1104C"/>
    <w:rsid w:val="00D1105F"/>
    <w:rsid w:val="00D1106D"/>
    <w:rsid w:val="00D110B1"/>
    <w:rsid w:val="00D110E8"/>
    <w:rsid w:val="00D110F6"/>
    <w:rsid w:val="00D1115E"/>
    <w:rsid w:val="00D1117D"/>
    <w:rsid w:val="00D1117F"/>
    <w:rsid w:val="00D1119A"/>
    <w:rsid w:val="00D111AF"/>
    <w:rsid w:val="00D111B9"/>
    <w:rsid w:val="00D111D6"/>
    <w:rsid w:val="00D111E3"/>
    <w:rsid w:val="00D1121A"/>
    <w:rsid w:val="00D1124A"/>
    <w:rsid w:val="00D11259"/>
    <w:rsid w:val="00D11283"/>
    <w:rsid w:val="00D112C7"/>
    <w:rsid w:val="00D112CF"/>
    <w:rsid w:val="00D112D1"/>
    <w:rsid w:val="00D112E3"/>
    <w:rsid w:val="00D11306"/>
    <w:rsid w:val="00D1131C"/>
    <w:rsid w:val="00D11330"/>
    <w:rsid w:val="00D11337"/>
    <w:rsid w:val="00D11358"/>
    <w:rsid w:val="00D11365"/>
    <w:rsid w:val="00D11398"/>
    <w:rsid w:val="00D113C6"/>
    <w:rsid w:val="00D113FE"/>
    <w:rsid w:val="00D11435"/>
    <w:rsid w:val="00D1147F"/>
    <w:rsid w:val="00D114BE"/>
    <w:rsid w:val="00D114C1"/>
    <w:rsid w:val="00D114E8"/>
    <w:rsid w:val="00D1150D"/>
    <w:rsid w:val="00D11524"/>
    <w:rsid w:val="00D1157F"/>
    <w:rsid w:val="00D115CC"/>
    <w:rsid w:val="00D1164C"/>
    <w:rsid w:val="00D1164D"/>
    <w:rsid w:val="00D11669"/>
    <w:rsid w:val="00D1167E"/>
    <w:rsid w:val="00D1172D"/>
    <w:rsid w:val="00D11732"/>
    <w:rsid w:val="00D1177F"/>
    <w:rsid w:val="00D117A9"/>
    <w:rsid w:val="00D117D3"/>
    <w:rsid w:val="00D117D4"/>
    <w:rsid w:val="00D117E1"/>
    <w:rsid w:val="00D117E3"/>
    <w:rsid w:val="00D11813"/>
    <w:rsid w:val="00D11815"/>
    <w:rsid w:val="00D1182A"/>
    <w:rsid w:val="00D1183B"/>
    <w:rsid w:val="00D11842"/>
    <w:rsid w:val="00D11844"/>
    <w:rsid w:val="00D1184E"/>
    <w:rsid w:val="00D11854"/>
    <w:rsid w:val="00D11866"/>
    <w:rsid w:val="00D11869"/>
    <w:rsid w:val="00D1187C"/>
    <w:rsid w:val="00D11887"/>
    <w:rsid w:val="00D1188C"/>
    <w:rsid w:val="00D11898"/>
    <w:rsid w:val="00D118A6"/>
    <w:rsid w:val="00D118C0"/>
    <w:rsid w:val="00D118D7"/>
    <w:rsid w:val="00D11940"/>
    <w:rsid w:val="00D11956"/>
    <w:rsid w:val="00D1196E"/>
    <w:rsid w:val="00D119EE"/>
    <w:rsid w:val="00D11A13"/>
    <w:rsid w:val="00D11A15"/>
    <w:rsid w:val="00D11A26"/>
    <w:rsid w:val="00D11A3A"/>
    <w:rsid w:val="00D11A4C"/>
    <w:rsid w:val="00D11A59"/>
    <w:rsid w:val="00D11A82"/>
    <w:rsid w:val="00D11AC3"/>
    <w:rsid w:val="00D11AD5"/>
    <w:rsid w:val="00D11AE0"/>
    <w:rsid w:val="00D11B2D"/>
    <w:rsid w:val="00D11B35"/>
    <w:rsid w:val="00D11B42"/>
    <w:rsid w:val="00D11B56"/>
    <w:rsid w:val="00D11BF2"/>
    <w:rsid w:val="00D11C5F"/>
    <w:rsid w:val="00D11C97"/>
    <w:rsid w:val="00D11CAB"/>
    <w:rsid w:val="00D11CB2"/>
    <w:rsid w:val="00D11DA4"/>
    <w:rsid w:val="00D11DD3"/>
    <w:rsid w:val="00D11E5F"/>
    <w:rsid w:val="00D11E82"/>
    <w:rsid w:val="00D11E94"/>
    <w:rsid w:val="00D11EC6"/>
    <w:rsid w:val="00D11ECE"/>
    <w:rsid w:val="00D11ED8"/>
    <w:rsid w:val="00D11EE8"/>
    <w:rsid w:val="00D11EFA"/>
    <w:rsid w:val="00D11EFC"/>
    <w:rsid w:val="00D11F96"/>
    <w:rsid w:val="00D12013"/>
    <w:rsid w:val="00D12026"/>
    <w:rsid w:val="00D12063"/>
    <w:rsid w:val="00D120B2"/>
    <w:rsid w:val="00D120EA"/>
    <w:rsid w:val="00D1217E"/>
    <w:rsid w:val="00D121A1"/>
    <w:rsid w:val="00D121EE"/>
    <w:rsid w:val="00D121F8"/>
    <w:rsid w:val="00D12209"/>
    <w:rsid w:val="00D1220F"/>
    <w:rsid w:val="00D12241"/>
    <w:rsid w:val="00D1229C"/>
    <w:rsid w:val="00D122D1"/>
    <w:rsid w:val="00D122F3"/>
    <w:rsid w:val="00D1236D"/>
    <w:rsid w:val="00D1239B"/>
    <w:rsid w:val="00D123B5"/>
    <w:rsid w:val="00D12405"/>
    <w:rsid w:val="00D12483"/>
    <w:rsid w:val="00D12492"/>
    <w:rsid w:val="00D124A9"/>
    <w:rsid w:val="00D124AC"/>
    <w:rsid w:val="00D124B5"/>
    <w:rsid w:val="00D124BE"/>
    <w:rsid w:val="00D124C6"/>
    <w:rsid w:val="00D124D1"/>
    <w:rsid w:val="00D124EE"/>
    <w:rsid w:val="00D12500"/>
    <w:rsid w:val="00D12576"/>
    <w:rsid w:val="00D125EB"/>
    <w:rsid w:val="00D125FA"/>
    <w:rsid w:val="00D12634"/>
    <w:rsid w:val="00D12645"/>
    <w:rsid w:val="00D1265B"/>
    <w:rsid w:val="00D1268A"/>
    <w:rsid w:val="00D12698"/>
    <w:rsid w:val="00D1269D"/>
    <w:rsid w:val="00D126E0"/>
    <w:rsid w:val="00D12700"/>
    <w:rsid w:val="00D1275B"/>
    <w:rsid w:val="00D12767"/>
    <w:rsid w:val="00D12770"/>
    <w:rsid w:val="00D12797"/>
    <w:rsid w:val="00D127C3"/>
    <w:rsid w:val="00D127D2"/>
    <w:rsid w:val="00D12829"/>
    <w:rsid w:val="00D1284D"/>
    <w:rsid w:val="00D12852"/>
    <w:rsid w:val="00D128AD"/>
    <w:rsid w:val="00D128BB"/>
    <w:rsid w:val="00D128C1"/>
    <w:rsid w:val="00D128DA"/>
    <w:rsid w:val="00D128E5"/>
    <w:rsid w:val="00D12900"/>
    <w:rsid w:val="00D1291F"/>
    <w:rsid w:val="00D12928"/>
    <w:rsid w:val="00D1294C"/>
    <w:rsid w:val="00D1295B"/>
    <w:rsid w:val="00D1295D"/>
    <w:rsid w:val="00D12971"/>
    <w:rsid w:val="00D12983"/>
    <w:rsid w:val="00D129A7"/>
    <w:rsid w:val="00D129AE"/>
    <w:rsid w:val="00D129C2"/>
    <w:rsid w:val="00D129C8"/>
    <w:rsid w:val="00D129E4"/>
    <w:rsid w:val="00D12A59"/>
    <w:rsid w:val="00D12AB5"/>
    <w:rsid w:val="00D12AF0"/>
    <w:rsid w:val="00D12B31"/>
    <w:rsid w:val="00D12B40"/>
    <w:rsid w:val="00D12B43"/>
    <w:rsid w:val="00D12B48"/>
    <w:rsid w:val="00D12B53"/>
    <w:rsid w:val="00D12B63"/>
    <w:rsid w:val="00D12B96"/>
    <w:rsid w:val="00D12BAD"/>
    <w:rsid w:val="00D12C14"/>
    <w:rsid w:val="00D12C18"/>
    <w:rsid w:val="00D12C84"/>
    <w:rsid w:val="00D12C9D"/>
    <w:rsid w:val="00D12CCA"/>
    <w:rsid w:val="00D12CD8"/>
    <w:rsid w:val="00D12CE9"/>
    <w:rsid w:val="00D12D04"/>
    <w:rsid w:val="00D12D18"/>
    <w:rsid w:val="00D12D28"/>
    <w:rsid w:val="00D12D2A"/>
    <w:rsid w:val="00D12D4F"/>
    <w:rsid w:val="00D12D5B"/>
    <w:rsid w:val="00D12D85"/>
    <w:rsid w:val="00D12D87"/>
    <w:rsid w:val="00D12E18"/>
    <w:rsid w:val="00D12E4E"/>
    <w:rsid w:val="00D12E53"/>
    <w:rsid w:val="00D12E6B"/>
    <w:rsid w:val="00D12EEE"/>
    <w:rsid w:val="00D12F0A"/>
    <w:rsid w:val="00D12F72"/>
    <w:rsid w:val="00D12FB1"/>
    <w:rsid w:val="00D12FC4"/>
    <w:rsid w:val="00D13085"/>
    <w:rsid w:val="00D13089"/>
    <w:rsid w:val="00D130ED"/>
    <w:rsid w:val="00D130F6"/>
    <w:rsid w:val="00D13105"/>
    <w:rsid w:val="00D1312D"/>
    <w:rsid w:val="00D13142"/>
    <w:rsid w:val="00D13168"/>
    <w:rsid w:val="00D13184"/>
    <w:rsid w:val="00D1318C"/>
    <w:rsid w:val="00D131BB"/>
    <w:rsid w:val="00D131DE"/>
    <w:rsid w:val="00D131E5"/>
    <w:rsid w:val="00D131FD"/>
    <w:rsid w:val="00D13204"/>
    <w:rsid w:val="00D1320D"/>
    <w:rsid w:val="00D13236"/>
    <w:rsid w:val="00D13255"/>
    <w:rsid w:val="00D132A2"/>
    <w:rsid w:val="00D132BD"/>
    <w:rsid w:val="00D132C7"/>
    <w:rsid w:val="00D132D8"/>
    <w:rsid w:val="00D132E5"/>
    <w:rsid w:val="00D13343"/>
    <w:rsid w:val="00D1337A"/>
    <w:rsid w:val="00D1337E"/>
    <w:rsid w:val="00D133A7"/>
    <w:rsid w:val="00D133DA"/>
    <w:rsid w:val="00D133E9"/>
    <w:rsid w:val="00D133EF"/>
    <w:rsid w:val="00D13400"/>
    <w:rsid w:val="00D13402"/>
    <w:rsid w:val="00D13418"/>
    <w:rsid w:val="00D1342E"/>
    <w:rsid w:val="00D134DD"/>
    <w:rsid w:val="00D135EF"/>
    <w:rsid w:val="00D135FB"/>
    <w:rsid w:val="00D13650"/>
    <w:rsid w:val="00D1369E"/>
    <w:rsid w:val="00D136B1"/>
    <w:rsid w:val="00D136E3"/>
    <w:rsid w:val="00D136FF"/>
    <w:rsid w:val="00D13700"/>
    <w:rsid w:val="00D1373B"/>
    <w:rsid w:val="00D13770"/>
    <w:rsid w:val="00D137AF"/>
    <w:rsid w:val="00D137C3"/>
    <w:rsid w:val="00D13824"/>
    <w:rsid w:val="00D13833"/>
    <w:rsid w:val="00D13850"/>
    <w:rsid w:val="00D13868"/>
    <w:rsid w:val="00D13881"/>
    <w:rsid w:val="00D138BF"/>
    <w:rsid w:val="00D13900"/>
    <w:rsid w:val="00D139B8"/>
    <w:rsid w:val="00D139C3"/>
    <w:rsid w:val="00D13A3A"/>
    <w:rsid w:val="00D13A4D"/>
    <w:rsid w:val="00D13A65"/>
    <w:rsid w:val="00D13A85"/>
    <w:rsid w:val="00D13A96"/>
    <w:rsid w:val="00D13A9F"/>
    <w:rsid w:val="00D13AE8"/>
    <w:rsid w:val="00D13B3A"/>
    <w:rsid w:val="00D13B3C"/>
    <w:rsid w:val="00D13B4A"/>
    <w:rsid w:val="00D13B5C"/>
    <w:rsid w:val="00D13B70"/>
    <w:rsid w:val="00D13B75"/>
    <w:rsid w:val="00D13B7B"/>
    <w:rsid w:val="00D13B82"/>
    <w:rsid w:val="00D13B91"/>
    <w:rsid w:val="00D13BB8"/>
    <w:rsid w:val="00D13BC7"/>
    <w:rsid w:val="00D13BCA"/>
    <w:rsid w:val="00D13BF5"/>
    <w:rsid w:val="00D13C1D"/>
    <w:rsid w:val="00D13C34"/>
    <w:rsid w:val="00D13C58"/>
    <w:rsid w:val="00D13C5C"/>
    <w:rsid w:val="00D13C73"/>
    <w:rsid w:val="00D13CA8"/>
    <w:rsid w:val="00D13CB6"/>
    <w:rsid w:val="00D13CF6"/>
    <w:rsid w:val="00D13CFA"/>
    <w:rsid w:val="00D13D32"/>
    <w:rsid w:val="00D13D39"/>
    <w:rsid w:val="00D13D55"/>
    <w:rsid w:val="00D13D92"/>
    <w:rsid w:val="00D13DDB"/>
    <w:rsid w:val="00D13DF0"/>
    <w:rsid w:val="00D13E5D"/>
    <w:rsid w:val="00D13E63"/>
    <w:rsid w:val="00D13ECB"/>
    <w:rsid w:val="00D13F2B"/>
    <w:rsid w:val="00D13F41"/>
    <w:rsid w:val="00D13F94"/>
    <w:rsid w:val="00D13FA7"/>
    <w:rsid w:val="00D13FAB"/>
    <w:rsid w:val="00D13FB1"/>
    <w:rsid w:val="00D13FD0"/>
    <w:rsid w:val="00D13FD2"/>
    <w:rsid w:val="00D13FE3"/>
    <w:rsid w:val="00D13FEB"/>
    <w:rsid w:val="00D14021"/>
    <w:rsid w:val="00D14026"/>
    <w:rsid w:val="00D1402A"/>
    <w:rsid w:val="00D140B1"/>
    <w:rsid w:val="00D140B2"/>
    <w:rsid w:val="00D140B5"/>
    <w:rsid w:val="00D140C9"/>
    <w:rsid w:val="00D140CE"/>
    <w:rsid w:val="00D140D5"/>
    <w:rsid w:val="00D140E7"/>
    <w:rsid w:val="00D14110"/>
    <w:rsid w:val="00D1412F"/>
    <w:rsid w:val="00D1416C"/>
    <w:rsid w:val="00D14184"/>
    <w:rsid w:val="00D1418B"/>
    <w:rsid w:val="00D14195"/>
    <w:rsid w:val="00D141C7"/>
    <w:rsid w:val="00D141F3"/>
    <w:rsid w:val="00D14207"/>
    <w:rsid w:val="00D14218"/>
    <w:rsid w:val="00D1421C"/>
    <w:rsid w:val="00D14250"/>
    <w:rsid w:val="00D1426A"/>
    <w:rsid w:val="00D1426C"/>
    <w:rsid w:val="00D14304"/>
    <w:rsid w:val="00D1430B"/>
    <w:rsid w:val="00D1431C"/>
    <w:rsid w:val="00D14330"/>
    <w:rsid w:val="00D14342"/>
    <w:rsid w:val="00D14385"/>
    <w:rsid w:val="00D143A9"/>
    <w:rsid w:val="00D143C2"/>
    <w:rsid w:val="00D143E5"/>
    <w:rsid w:val="00D14406"/>
    <w:rsid w:val="00D14425"/>
    <w:rsid w:val="00D1443E"/>
    <w:rsid w:val="00D14464"/>
    <w:rsid w:val="00D144A1"/>
    <w:rsid w:val="00D14515"/>
    <w:rsid w:val="00D1455A"/>
    <w:rsid w:val="00D14564"/>
    <w:rsid w:val="00D14567"/>
    <w:rsid w:val="00D14569"/>
    <w:rsid w:val="00D14619"/>
    <w:rsid w:val="00D14643"/>
    <w:rsid w:val="00D1467C"/>
    <w:rsid w:val="00D14691"/>
    <w:rsid w:val="00D146E0"/>
    <w:rsid w:val="00D146EF"/>
    <w:rsid w:val="00D14707"/>
    <w:rsid w:val="00D14721"/>
    <w:rsid w:val="00D14723"/>
    <w:rsid w:val="00D14728"/>
    <w:rsid w:val="00D1473C"/>
    <w:rsid w:val="00D1477C"/>
    <w:rsid w:val="00D147B7"/>
    <w:rsid w:val="00D147D5"/>
    <w:rsid w:val="00D147DF"/>
    <w:rsid w:val="00D147E8"/>
    <w:rsid w:val="00D1480F"/>
    <w:rsid w:val="00D148A3"/>
    <w:rsid w:val="00D14903"/>
    <w:rsid w:val="00D14906"/>
    <w:rsid w:val="00D1490D"/>
    <w:rsid w:val="00D14967"/>
    <w:rsid w:val="00D149A1"/>
    <w:rsid w:val="00D149A4"/>
    <w:rsid w:val="00D149F8"/>
    <w:rsid w:val="00D14A0A"/>
    <w:rsid w:val="00D14A37"/>
    <w:rsid w:val="00D14A44"/>
    <w:rsid w:val="00D14A6F"/>
    <w:rsid w:val="00D14A8E"/>
    <w:rsid w:val="00D14A9B"/>
    <w:rsid w:val="00D14AA4"/>
    <w:rsid w:val="00D14AA8"/>
    <w:rsid w:val="00D14B06"/>
    <w:rsid w:val="00D14B53"/>
    <w:rsid w:val="00D14B73"/>
    <w:rsid w:val="00D14B79"/>
    <w:rsid w:val="00D14B87"/>
    <w:rsid w:val="00D14BBE"/>
    <w:rsid w:val="00D14BFF"/>
    <w:rsid w:val="00D14C04"/>
    <w:rsid w:val="00D14C3D"/>
    <w:rsid w:val="00D14C51"/>
    <w:rsid w:val="00D14C56"/>
    <w:rsid w:val="00D14C8D"/>
    <w:rsid w:val="00D14CB4"/>
    <w:rsid w:val="00D14CFE"/>
    <w:rsid w:val="00D14D19"/>
    <w:rsid w:val="00D14D36"/>
    <w:rsid w:val="00D14DA0"/>
    <w:rsid w:val="00D14DC4"/>
    <w:rsid w:val="00D14DDB"/>
    <w:rsid w:val="00D14DF5"/>
    <w:rsid w:val="00D14E01"/>
    <w:rsid w:val="00D14E32"/>
    <w:rsid w:val="00D14E41"/>
    <w:rsid w:val="00D14E42"/>
    <w:rsid w:val="00D14E6C"/>
    <w:rsid w:val="00D14E6F"/>
    <w:rsid w:val="00D14E79"/>
    <w:rsid w:val="00D14ECA"/>
    <w:rsid w:val="00D14EEC"/>
    <w:rsid w:val="00D14F1D"/>
    <w:rsid w:val="00D14F3B"/>
    <w:rsid w:val="00D14F82"/>
    <w:rsid w:val="00D14F89"/>
    <w:rsid w:val="00D14FDF"/>
    <w:rsid w:val="00D1501E"/>
    <w:rsid w:val="00D15033"/>
    <w:rsid w:val="00D1504E"/>
    <w:rsid w:val="00D1505E"/>
    <w:rsid w:val="00D150D5"/>
    <w:rsid w:val="00D150EA"/>
    <w:rsid w:val="00D15101"/>
    <w:rsid w:val="00D15127"/>
    <w:rsid w:val="00D1513D"/>
    <w:rsid w:val="00D15170"/>
    <w:rsid w:val="00D1518F"/>
    <w:rsid w:val="00D15193"/>
    <w:rsid w:val="00D151A2"/>
    <w:rsid w:val="00D151A9"/>
    <w:rsid w:val="00D151C7"/>
    <w:rsid w:val="00D151F0"/>
    <w:rsid w:val="00D1522F"/>
    <w:rsid w:val="00D15256"/>
    <w:rsid w:val="00D152DF"/>
    <w:rsid w:val="00D152F8"/>
    <w:rsid w:val="00D153C8"/>
    <w:rsid w:val="00D1540D"/>
    <w:rsid w:val="00D15420"/>
    <w:rsid w:val="00D15462"/>
    <w:rsid w:val="00D15477"/>
    <w:rsid w:val="00D15491"/>
    <w:rsid w:val="00D154D3"/>
    <w:rsid w:val="00D15504"/>
    <w:rsid w:val="00D15540"/>
    <w:rsid w:val="00D155A5"/>
    <w:rsid w:val="00D155F1"/>
    <w:rsid w:val="00D155F5"/>
    <w:rsid w:val="00D15617"/>
    <w:rsid w:val="00D1562E"/>
    <w:rsid w:val="00D156B0"/>
    <w:rsid w:val="00D156D7"/>
    <w:rsid w:val="00D156F5"/>
    <w:rsid w:val="00D15714"/>
    <w:rsid w:val="00D15720"/>
    <w:rsid w:val="00D15729"/>
    <w:rsid w:val="00D15748"/>
    <w:rsid w:val="00D15792"/>
    <w:rsid w:val="00D157AB"/>
    <w:rsid w:val="00D157CD"/>
    <w:rsid w:val="00D1582B"/>
    <w:rsid w:val="00D1586B"/>
    <w:rsid w:val="00D15878"/>
    <w:rsid w:val="00D158BF"/>
    <w:rsid w:val="00D158C0"/>
    <w:rsid w:val="00D158FB"/>
    <w:rsid w:val="00D15920"/>
    <w:rsid w:val="00D15956"/>
    <w:rsid w:val="00D15980"/>
    <w:rsid w:val="00D159B2"/>
    <w:rsid w:val="00D15A03"/>
    <w:rsid w:val="00D15A0A"/>
    <w:rsid w:val="00D15A12"/>
    <w:rsid w:val="00D15AAC"/>
    <w:rsid w:val="00D15ABE"/>
    <w:rsid w:val="00D15AC2"/>
    <w:rsid w:val="00D15AF2"/>
    <w:rsid w:val="00D15AF6"/>
    <w:rsid w:val="00D15AFC"/>
    <w:rsid w:val="00D15B79"/>
    <w:rsid w:val="00D15B81"/>
    <w:rsid w:val="00D15B97"/>
    <w:rsid w:val="00D15BA8"/>
    <w:rsid w:val="00D15BFF"/>
    <w:rsid w:val="00D15C2B"/>
    <w:rsid w:val="00D15C53"/>
    <w:rsid w:val="00D15C6F"/>
    <w:rsid w:val="00D15CDC"/>
    <w:rsid w:val="00D15D17"/>
    <w:rsid w:val="00D15D23"/>
    <w:rsid w:val="00D15D6D"/>
    <w:rsid w:val="00D15DB3"/>
    <w:rsid w:val="00D15DBB"/>
    <w:rsid w:val="00D15DE7"/>
    <w:rsid w:val="00D15E56"/>
    <w:rsid w:val="00D15E6B"/>
    <w:rsid w:val="00D15E7E"/>
    <w:rsid w:val="00D15EC5"/>
    <w:rsid w:val="00D15ED2"/>
    <w:rsid w:val="00D15F04"/>
    <w:rsid w:val="00D15F2F"/>
    <w:rsid w:val="00D15FFC"/>
    <w:rsid w:val="00D16011"/>
    <w:rsid w:val="00D16019"/>
    <w:rsid w:val="00D16052"/>
    <w:rsid w:val="00D1608C"/>
    <w:rsid w:val="00D160AA"/>
    <w:rsid w:val="00D160B1"/>
    <w:rsid w:val="00D160B9"/>
    <w:rsid w:val="00D160C0"/>
    <w:rsid w:val="00D160C1"/>
    <w:rsid w:val="00D16103"/>
    <w:rsid w:val="00D16127"/>
    <w:rsid w:val="00D16134"/>
    <w:rsid w:val="00D1615E"/>
    <w:rsid w:val="00D1617C"/>
    <w:rsid w:val="00D161D7"/>
    <w:rsid w:val="00D1623A"/>
    <w:rsid w:val="00D16279"/>
    <w:rsid w:val="00D16338"/>
    <w:rsid w:val="00D1635B"/>
    <w:rsid w:val="00D16378"/>
    <w:rsid w:val="00D16384"/>
    <w:rsid w:val="00D163AC"/>
    <w:rsid w:val="00D163CA"/>
    <w:rsid w:val="00D163E5"/>
    <w:rsid w:val="00D163EB"/>
    <w:rsid w:val="00D163ED"/>
    <w:rsid w:val="00D16416"/>
    <w:rsid w:val="00D1643D"/>
    <w:rsid w:val="00D1643E"/>
    <w:rsid w:val="00D1644A"/>
    <w:rsid w:val="00D16476"/>
    <w:rsid w:val="00D1648B"/>
    <w:rsid w:val="00D164C8"/>
    <w:rsid w:val="00D164DD"/>
    <w:rsid w:val="00D16532"/>
    <w:rsid w:val="00D16564"/>
    <w:rsid w:val="00D1659D"/>
    <w:rsid w:val="00D165E7"/>
    <w:rsid w:val="00D165F7"/>
    <w:rsid w:val="00D16621"/>
    <w:rsid w:val="00D16638"/>
    <w:rsid w:val="00D16685"/>
    <w:rsid w:val="00D16693"/>
    <w:rsid w:val="00D166B9"/>
    <w:rsid w:val="00D166DA"/>
    <w:rsid w:val="00D166E5"/>
    <w:rsid w:val="00D166ED"/>
    <w:rsid w:val="00D166EE"/>
    <w:rsid w:val="00D16705"/>
    <w:rsid w:val="00D16706"/>
    <w:rsid w:val="00D16710"/>
    <w:rsid w:val="00D16727"/>
    <w:rsid w:val="00D16744"/>
    <w:rsid w:val="00D16774"/>
    <w:rsid w:val="00D16784"/>
    <w:rsid w:val="00D16809"/>
    <w:rsid w:val="00D1682F"/>
    <w:rsid w:val="00D168A1"/>
    <w:rsid w:val="00D168AF"/>
    <w:rsid w:val="00D168E0"/>
    <w:rsid w:val="00D16904"/>
    <w:rsid w:val="00D16915"/>
    <w:rsid w:val="00D1691C"/>
    <w:rsid w:val="00D16930"/>
    <w:rsid w:val="00D1695C"/>
    <w:rsid w:val="00D169A9"/>
    <w:rsid w:val="00D169AD"/>
    <w:rsid w:val="00D169B0"/>
    <w:rsid w:val="00D169B3"/>
    <w:rsid w:val="00D169B4"/>
    <w:rsid w:val="00D169BD"/>
    <w:rsid w:val="00D169DF"/>
    <w:rsid w:val="00D16A08"/>
    <w:rsid w:val="00D16A0C"/>
    <w:rsid w:val="00D16A29"/>
    <w:rsid w:val="00D16A66"/>
    <w:rsid w:val="00D16A84"/>
    <w:rsid w:val="00D16A88"/>
    <w:rsid w:val="00D16AF5"/>
    <w:rsid w:val="00D16B0E"/>
    <w:rsid w:val="00D16B65"/>
    <w:rsid w:val="00D16B66"/>
    <w:rsid w:val="00D16B74"/>
    <w:rsid w:val="00D16BC5"/>
    <w:rsid w:val="00D16BD0"/>
    <w:rsid w:val="00D16BFF"/>
    <w:rsid w:val="00D16C07"/>
    <w:rsid w:val="00D16C31"/>
    <w:rsid w:val="00D16C55"/>
    <w:rsid w:val="00D16C60"/>
    <w:rsid w:val="00D16C62"/>
    <w:rsid w:val="00D16C68"/>
    <w:rsid w:val="00D16C81"/>
    <w:rsid w:val="00D16C91"/>
    <w:rsid w:val="00D16CDE"/>
    <w:rsid w:val="00D16D0C"/>
    <w:rsid w:val="00D16D1F"/>
    <w:rsid w:val="00D16D4C"/>
    <w:rsid w:val="00D16D97"/>
    <w:rsid w:val="00D16DAB"/>
    <w:rsid w:val="00D16DE1"/>
    <w:rsid w:val="00D16E09"/>
    <w:rsid w:val="00D16E75"/>
    <w:rsid w:val="00D16E76"/>
    <w:rsid w:val="00D16EB2"/>
    <w:rsid w:val="00D16EE3"/>
    <w:rsid w:val="00D16F4B"/>
    <w:rsid w:val="00D16F68"/>
    <w:rsid w:val="00D16F70"/>
    <w:rsid w:val="00D16F7C"/>
    <w:rsid w:val="00D16F97"/>
    <w:rsid w:val="00D16FAC"/>
    <w:rsid w:val="00D17002"/>
    <w:rsid w:val="00D1700D"/>
    <w:rsid w:val="00D17057"/>
    <w:rsid w:val="00D170A1"/>
    <w:rsid w:val="00D170BC"/>
    <w:rsid w:val="00D170DB"/>
    <w:rsid w:val="00D17173"/>
    <w:rsid w:val="00D17179"/>
    <w:rsid w:val="00D171B8"/>
    <w:rsid w:val="00D171BC"/>
    <w:rsid w:val="00D1720C"/>
    <w:rsid w:val="00D17234"/>
    <w:rsid w:val="00D17242"/>
    <w:rsid w:val="00D17276"/>
    <w:rsid w:val="00D17293"/>
    <w:rsid w:val="00D172D2"/>
    <w:rsid w:val="00D17318"/>
    <w:rsid w:val="00D1731D"/>
    <w:rsid w:val="00D1731E"/>
    <w:rsid w:val="00D17321"/>
    <w:rsid w:val="00D1732F"/>
    <w:rsid w:val="00D1735A"/>
    <w:rsid w:val="00D1736F"/>
    <w:rsid w:val="00D17389"/>
    <w:rsid w:val="00D1739F"/>
    <w:rsid w:val="00D173D8"/>
    <w:rsid w:val="00D17445"/>
    <w:rsid w:val="00D17484"/>
    <w:rsid w:val="00D1748E"/>
    <w:rsid w:val="00D17493"/>
    <w:rsid w:val="00D174D8"/>
    <w:rsid w:val="00D174E4"/>
    <w:rsid w:val="00D174F0"/>
    <w:rsid w:val="00D1753D"/>
    <w:rsid w:val="00D17574"/>
    <w:rsid w:val="00D1759E"/>
    <w:rsid w:val="00D175AA"/>
    <w:rsid w:val="00D175B6"/>
    <w:rsid w:val="00D175BB"/>
    <w:rsid w:val="00D175C3"/>
    <w:rsid w:val="00D17635"/>
    <w:rsid w:val="00D1763F"/>
    <w:rsid w:val="00D1764A"/>
    <w:rsid w:val="00D1765F"/>
    <w:rsid w:val="00D17660"/>
    <w:rsid w:val="00D1770E"/>
    <w:rsid w:val="00D17748"/>
    <w:rsid w:val="00D1774F"/>
    <w:rsid w:val="00D17752"/>
    <w:rsid w:val="00D1777F"/>
    <w:rsid w:val="00D17799"/>
    <w:rsid w:val="00D177C5"/>
    <w:rsid w:val="00D177D6"/>
    <w:rsid w:val="00D177E2"/>
    <w:rsid w:val="00D17841"/>
    <w:rsid w:val="00D1785E"/>
    <w:rsid w:val="00D1789D"/>
    <w:rsid w:val="00D178AF"/>
    <w:rsid w:val="00D178BB"/>
    <w:rsid w:val="00D178C0"/>
    <w:rsid w:val="00D178ED"/>
    <w:rsid w:val="00D178F5"/>
    <w:rsid w:val="00D1790C"/>
    <w:rsid w:val="00D17925"/>
    <w:rsid w:val="00D1794F"/>
    <w:rsid w:val="00D1795E"/>
    <w:rsid w:val="00D1796A"/>
    <w:rsid w:val="00D17A15"/>
    <w:rsid w:val="00D17A62"/>
    <w:rsid w:val="00D17AA9"/>
    <w:rsid w:val="00D17AC4"/>
    <w:rsid w:val="00D17AC8"/>
    <w:rsid w:val="00D17ACA"/>
    <w:rsid w:val="00D17AEC"/>
    <w:rsid w:val="00D17B32"/>
    <w:rsid w:val="00D17B68"/>
    <w:rsid w:val="00D17C06"/>
    <w:rsid w:val="00D17C1A"/>
    <w:rsid w:val="00D17C26"/>
    <w:rsid w:val="00D17C40"/>
    <w:rsid w:val="00D17C5B"/>
    <w:rsid w:val="00D17C69"/>
    <w:rsid w:val="00D17C8D"/>
    <w:rsid w:val="00D17CAE"/>
    <w:rsid w:val="00D17CC3"/>
    <w:rsid w:val="00D17CE7"/>
    <w:rsid w:val="00D17D12"/>
    <w:rsid w:val="00D17D1F"/>
    <w:rsid w:val="00D17D25"/>
    <w:rsid w:val="00D17D43"/>
    <w:rsid w:val="00D17D8B"/>
    <w:rsid w:val="00D17DD2"/>
    <w:rsid w:val="00D17DE5"/>
    <w:rsid w:val="00D17E09"/>
    <w:rsid w:val="00D17E10"/>
    <w:rsid w:val="00D17E1D"/>
    <w:rsid w:val="00D17E50"/>
    <w:rsid w:val="00D17E57"/>
    <w:rsid w:val="00D17E93"/>
    <w:rsid w:val="00D17E9A"/>
    <w:rsid w:val="00D17EA8"/>
    <w:rsid w:val="00D17EAB"/>
    <w:rsid w:val="00D17EAF"/>
    <w:rsid w:val="00D17EB1"/>
    <w:rsid w:val="00D17EC9"/>
    <w:rsid w:val="00D17EDB"/>
    <w:rsid w:val="00D17EE9"/>
    <w:rsid w:val="00D17EEB"/>
    <w:rsid w:val="00D17F02"/>
    <w:rsid w:val="00D17F6A"/>
    <w:rsid w:val="00D17F6B"/>
    <w:rsid w:val="00D17F9A"/>
    <w:rsid w:val="00D17FA3"/>
    <w:rsid w:val="00D17FCE"/>
    <w:rsid w:val="00D17FE0"/>
    <w:rsid w:val="00D20044"/>
    <w:rsid w:val="00D20061"/>
    <w:rsid w:val="00D20071"/>
    <w:rsid w:val="00D20076"/>
    <w:rsid w:val="00D200C5"/>
    <w:rsid w:val="00D2010B"/>
    <w:rsid w:val="00D20130"/>
    <w:rsid w:val="00D2013C"/>
    <w:rsid w:val="00D20170"/>
    <w:rsid w:val="00D2018B"/>
    <w:rsid w:val="00D201B1"/>
    <w:rsid w:val="00D201B7"/>
    <w:rsid w:val="00D201CA"/>
    <w:rsid w:val="00D20276"/>
    <w:rsid w:val="00D202A1"/>
    <w:rsid w:val="00D202BD"/>
    <w:rsid w:val="00D202F8"/>
    <w:rsid w:val="00D20305"/>
    <w:rsid w:val="00D20330"/>
    <w:rsid w:val="00D20334"/>
    <w:rsid w:val="00D20339"/>
    <w:rsid w:val="00D20379"/>
    <w:rsid w:val="00D20381"/>
    <w:rsid w:val="00D20383"/>
    <w:rsid w:val="00D2038D"/>
    <w:rsid w:val="00D203C8"/>
    <w:rsid w:val="00D203D8"/>
    <w:rsid w:val="00D203E2"/>
    <w:rsid w:val="00D203F8"/>
    <w:rsid w:val="00D20454"/>
    <w:rsid w:val="00D204FD"/>
    <w:rsid w:val="00D20514"/>
    <w:rsid w:val="00D2056B"/>
    <w:rsid w:val="00D2056C"/>
    <w:rsid w:val="00D2057C"/>
    <w:rsid w:val="00D20587"/>
    <w:rsid w:val="00D2061F"/>
    <w:rsid w:val="00D20629"/>
    <w:rsid w:val="00D20670"/>
    <w:rsid w:val="00D206A3"/>
    <w:rsid w:val="00D206AD"/>
    <w:rsid w:val="00D206B5"/>
    <w:rsid w:val="00D206F4"/>
    <w:rsid w:val="00D20704"/>
    <w:rsid w:val="00D2072E"/>
    <w:rsid w:val="00D20774"/>
    <w:rsid w:val="00D20777"/>
    <w:rsid w:val="00D2078B"/>
    <w:rsid w:val="00D207EE"/>
    <w:rsid w:val="00D20803"/>
    <w:rsid w:val="00D20879"/>
    <w:rsid w:val="00D208B2"/>
    <w:rsid w:val="00D208D1"/>
    <w:rsid w:val="00D208E9"/>
    <w:rsid w:val="00D208FD"/>
    <w:rsid w:val="00D20946"/>
    <w:rsid w:val="00D2094A"/>
    <w:rsid w:val="00D209AE"/>
    <w:rsid w:val="00D209DB"/>
    <w:rsid w:val="00D20A2F"/>
    <w:rsid w:val="00D20A30"/>
    <w:rsid w:val="00D20A93"/>
    <w:rsid w:val="00D20A98"/>
    <w:rsid w:val="00D20ABD"/>
    <w:rsid w:val="00D20B00"/>
    <w:rsid w:val="00D20B27"/>
    <w:rsid w:val="00D20B28"/>
    <w:rsid w:val="00D20B66"/>
    <w:rsid w:val="00D20B67"/>
    <w:rsid w:val="00D20BAD"/>
    <w:rsid w:val="00D20BCA"/>
    <w:rsid w:val="00D20BD0"/>
    <w:rsid w:val="00D20C0B"/>
    <w:rsid w:val="00D20C37"/>
    <w:rsid w:val="00D20C9B"/>
    <w:rsid w:val="00D20CA5"/>
    <w:rsid w:val="00D20CB3"/>
    <w:rsid w:val="00D20CEA"/>
    <w:rsid w:val="00D20D39"/>
    <w:rsid w:val="00D20D55"/>
    <w:rsid w:val="00D20D6B"/>
    <w:rsid w:val="00D20D88"/>
    <w:rsid w:val="00D20DA7"/>
    <w:rsid w:val="00D20DCE"/>
    <w:rsid w:val="00D20DF8"/>
    <w:rsid w:val="00D20E16"/>
    <w:rsid w:val="00D20E2F"/>
    <w:rsid w:val="00D20E6A"/>
    <w:rsid w:val="00D20E76"/>
    <w:rsid w:val="00D20E83"/>
    <w:rsid w:val="00D20E93"/>
    <w:rsid w:val="00D20EB1"/>
    <w:rsid w:val="00D20EBB"/>
    <w:rsid w:val="00D20EE8"/>
    <w:rsid w:val="00D20F1F"/>
    <w:rsid w:val="00D20F3A"/>
    <w:rsid w:val="00D20F42"/>
    <w:rsid w:val="00D20F66"/>
    <w:rsid w:val="00D20F68"/>
    <w:rsid w:val="00D20FAD"/>
    <w:rsid w:val="00D20FFB"/>
    <w:rsid w:val="00D21038"/>
    <w:rsid w:val="00D21063"/>
    <w:rsid w:val="00D21071"/>
    <w:rsid w:val="00D2107D"/>
    <w:rsid w:val="00D21089"/>
    <w:rsid w:val="00D2109B"/>
    <w:rsid w:val="00D210B7"/>
    <w:rsid w:val="00D210BA"/>
    <w:rsid w:val="00D210D6"/>
    <w:rsid w:val="00D210F2"/>
    <w:rsid w:val="00D2115A"/>
    <w:rsid w:val="00D21177"/>
    <w:rsid w:val="00D211A5"/>
    <w:rsid w:val="00D211F7"/>
    <w:rsid w:val="00D21207"/>
    <w:rsid w:val="00D2120C"/>
    <w:rsid w:val="00D21213"/>
    <w:rsid w:val="00D2121C"/>
    <w:rsid w:val="00D2123A"/>
    <w:rsid w:val="00D2123D"/>
    <w:rsid w:val="00D21258"/>
    <w:rsid w:val="00D21271"/>
    <w:rsid w:val="00D21295"/>
    <w:rsid w:val="00D212B8"/>
    <w:rsid w:val="00D21362"/>
    <w:rsid w:val="00D213FC"/>
    <w:rsid w:val="00D21409"/>
    <w:rsid w:val="00D2140A"/>
    <w:rsid w:val="00D21456"/>
    <w:rsid w:val="00D2146D"/>
    <w:rsid w:val="00D21483"/>
    <w:rsid w:val="00D214C2"/>
    <w:rsid w:val="00D214E5"/>
    <w:rsid w:val="00D214E9"/>
    <w:rsid w:val="00D214FA"/>
    <w:rsid w:val="00D2150A"/>
    <w:rsid w:val="00D21524"/>
    <w:rsid w:val="00D21526"/>
    <w:rsid w:val="00D21540"/>
    <w:rsid w:val="00D21582"/>
    <w:rsid w:val="00D215C7"/>
    <w:rsid w:val="00D215C8"/>
    <w:rsid w:val="00D215EE"/>
    <w:rsid w:val="00D215F3"/>
    <w:rsid w:val="00D215FA"/>
    <w:rsid w:val="00D21637"/>
    <w:rsid w:val="00D2166A"/>
    <w:rsid w:val="00D2169C"/>
    <w:rsid w:val="00D2169E"/>
    <w:rsid w:val="00D216BB"/>
    <w:rsid w:val="00D216C0"/>
    <w:rsid w:val="00D216D2"/>
    <w:rsid w:val="00D21705"/>
    <w:rsid w:val="00D2170F"/>
    <w:rsid w:val="00D21732"/>
    <w:rsid w:val="00D21789"/>
    <w:rsid w:val="00D217CC"/>
    <w:rsid w:val="00D2182F"/>
    <w:rsid w:val="00D21892"/>
    <w:rsid w:val="00D218BE"/>
    <w:rsid w:val="00D218BF"/>
    <w:rsid w:val="00D218D8"/>
    <w:rsid w:val="00D2194E"/>
    <w:rsid w:val="00D21955"/>
    <w:rsid w:val="00D21999"/>
    <w:rsid w:val="00D219B1"/>
    <w:rsid w:val="00D219CC"/>
    <w:rsid w:val="00D219D0"/>
    <w:rsid w:val="00D219D2"/>
    <w:rsid w:val="00D219DB"/>
    <w:rsid w:val="00D219F9"/>
    <w:rsid w:val="00D219FB"/>
    <w:rsid w:val="00D219FE"/>
    <w:rsid w:val="00D21A21"/>
    <w:rsid w:val="00D21A89"/>
    <w:rsid w:val="00D21AB3"/>
    <w:rsid w:val="00D21ABC"/>
    <w:rsid w:val="00D21AD0"/>
    <w:rsid w:val="00D21AE0"/>
    <w:rsid w:val="00D21B25"/>
    <w:rsid w:val="00D21B38"/>
    <w:rsid w:val="00D21B49"/>
    <w:rsid w:val="00D21B7F"/>
    <w:rsid w:val="00D21BD8"/>
    <w:rsid w:val="00D21BD9"/>
    <w:rsid w:val="00D21C10"/>
    <w:rsid w:val="00D21C23"/>
    <w:rsid w:val="00D21C44"/>
    <w:rsid w:val="00D21C59"/>
    <w:rsid w:val="00D21C74"/>
    <w:rsid w:val="00D21C77"/>
    <w:rsid w:val="00D21CAB"/>
    <w:rsid w:val="00D21CB7"/>
    <w:rsid w:val="00D21CD6"/>
    <w:rsid w:val="00D21CDE"/>
    <w:rsid w:val="00D21CED"/>
    <w:rsid w:val="00D21D3A"/>
    <w:rsid w:val="00D21D3D"/>
    <w:rsid w:val="00D21D46"/>
    <w:rsid w:val="00D21D6A"/>
    <w:rsid w:val="00D21D7E"/>
    <w:rsid w:val="00D21D82"/>
    <w:rsid w:val="00D21DC9"/>
    <w:rsid w:val="00D21DD5"/>
    <w:rsid w:val="00D21DDB"/>
    <w:rsid w:val="00D21E1E"/>
    <w:rsid w:val="00D21E37"/>
    <w:rsid w:val="00D21E3A"/>
    <w:rsid w:val="00D21E3B"/>
    <w:rsid w:val="00D21E43"/>
    <w:rsid w:val="00D21E6A"/>
    <w:rsid w:val="00D21E9C"/>
    <w:rsid w:val="00D21ECC"/>
    <w:rsid w:val="00D21EEF"/>
    <w:rsid w:val="00D21F07"/>
    <w:rsid w:val="00D21F0E"/>
    <w:rsid w:val="00D21F54"/>
    <w:rsid w:val="00D21F76"/>
    <w:rsid w:val="00D21F97"/>
    <w:rsid w:val="00D21FCC"/>
    <w:rsid w:val="00D21FD1"/>
    <w:rsid w:val="00D21FE3"/>
    <w:rsid w:val="00D22014"/>
    <w:rsid w:val="00D2202A"/>
    <w:rsid w:val="00D2204F"/>
    <w:rsid w:val="00D22082"/>
    <w:rsid w:val="00D2208F"/>
    <w:rsid w:val="00D220CA"/>
    <w:rsid w:val="00D220E1"/>
    <w:rsid w:val="00D220E6"/>
    <w:rsid w:val="00D220F7"/>
    <w:rsid w:val="00D22137"/>
    <w:rsid w:val="00D2214F"/>
    <w:rsid w:val="00D22150"/>
    <w:rsid w:val="00D2215E"/>
    <w:rsid w:val="00D22176"/>
    <w:rsid w:val="00D2219E"/>
    <w:rsid w:val="00D221A1"/>
    <w:rsid w:val="00D221BE"/>
    <w:rsid w:val="00D221F1"/>
    <w:rsid w:val="00D2222A"/>
    <w:rsid w:val="00D22236"/>
    <w:rsid w:val="00D2224A"/>
    <w:rsid w:val="00D22262"/>
    <w:rsid w:val="00D22293"/>
    <w:rsid w:val="00D222A6"/>
    <w:rsid w:val="00D222A7"/>
    <w:rsid w:val="00D222CA"/>
    <w:rsid w:val="00D222DE"/>
    <w:rsid w:val="00D222E4"/>
    <w:rsid w:val="00D222ED"/>
    <w:rsid w:val="00D222F8"/>
    <w:rsid w:val="00D222FB"/>
    <w:rsid w:val="00D2231B"/>
    <w:rsid w:val="00D2234D"/>
    <w:rsid w:val="00D22382"/>
    <w:rsid w:val="00D2239D"/>
    <w:rsid w:val="00D223A4"/>
    <w:rsid w:val="00D223BE"/>
    <w:rsid w:val="00D2242F"/>
    <w:rsid w:val="00D22444"/>
    <w:rsid w:val="00D224D7"/>
    <w:rsid w:val="00D224FA"/>
    <w:rsid w:val="00D22524"/>
    <w:rsid w:val="00D2255E"/>
    <w:rsid w:val="00D2258C"/>
    <w:rsid w:val="00D225B9"/>
    <w:rsid w:val="00D225CE"/>
    <w:rsid w:val="00D225D9"/>
    <w:rsid w:val="00D225F6"/>
    <w:rsid w:val="00D225FC"/>
    <w:rsid w:val="00D2261B"/>
    <w:rsid w:val="00D2261C"/>
    <w:rsid w:val="00D22621"/>
    <w:rsid w:val="00D22638"/>
    <w:rsid w:val="00D22695"/>
    <w:rsid w:val="00D226C9"/>
    <w:rsid w:val="00D226DA"/>
    <w:rsid w:val="00D226EE"/>
    <w:rsid w:val="00D2274E"/>
    <w:rsid w:val="00D22762"/>
    <w:rsid w:val="00D22784"/>
    <w:rsid w:val="00D22791"/>
    <w:rsid w:val="00D227C8"/>
    <w:rsid w:val="00D227DB"/>
    <w:rsid w:val="00D227DE"/>
    <w:rsid w:val="00D22825"/>
    <w:rsid w:val="00D2282D"/>
    <w:rsid w:val="00D2282E"/>
    <w:rsid w:val="00D2283E"/>
    <w:rsid w:val="00D22850"/>
    <w:rsid w:val="00D22878"/>
    <w:rsid w:val="00D2287A"/>
    <w:rsid w:val="00D228B0"/>
    <w:rsid w:val="00D228F4"/>
    <w:rsid w:val="00D228FF"/>
    <w:rsid w:val="00D22904"/>
    <w:rsid w:val="00D2291C"/>
    <w:rsid w:val="00D2299C"/>
    <w:rsid w:val="00D229AD"/>
    <w:rsid w:val="00D229FF"/>
    <w:rsid w:val="00D22A32"/>
    <w:rsid w:val="00D22A5A"/>
    <w:rsid w:val="00D22A89"/>
    <w:rsid w:val="00D22B45"/>
    <w:rsid w:val="00D22B58"/>
    <w:rsid w:val="00D22B64"/>
    <w:rsid w:val="00D22B81"/>
    <w:rsid w:val="00D22B8F"/>
    <w:rsid w:val="00D22BA5"/>
    <w:rsid w:val="00D22BB6"/>
    <w:rsid w:val="00D22BF8"/>
    <w:rsid w:val="00D22C29"/>
    <w:rsid w:val="00D22C35"/>
    <w:rsid w:val="00D22C5A"/>
    <w:rsid w:val="00D22C98"/>
    <w:rsid w:val="00D22CAE"/>
    <w:rsid w:val="00D22CB5"/>
    <w:rsid w:val="00D22D1E"/>
    <w:rsid w:val="00D22D53"/>
    <w:rsid w:val="00D22D5F"/>
    <w:rsid w:val="00D22D85"/>
    <w:rsid w:val="00D22D9B"/>
    <w:rsid w:val="00D22DA7"/>
    <w:rsid w:val="00D22DAD"/>
    <w:rsid w:val="00D22DBB"/>
    <w:rsid w:val="00D22DD8"/>
    <w:rsid w:val="00D22E69"/>
    <w:rsid w:val="00D22E77"/>
    <w:rsid w:val="00D22EA8"/>
    <w:rsid w:val="00D22ED0"/>
    <w:rsid w:val="00D22F0A"/>
    <w:rsid w:val="00D22F1C"/>
    <w:rsid w:val="00D22F6D"/>
    <w:rsid w:val="00D22FCA"/>
    <w:rsid w:val="00D22FDF"/>
    <w:rsid w:val="00D2300F"/>
    <w:rsid w:val="00D2302C"/>
    <w:rsid w:val="00D23046"/>
    <w:rsid w:val="00D2308C"/>
    <w:rsid w:val="00D23096"/>
    <w:rsid w:val="00D230F4"/>
    <w:rsid w:val="00D23109"/>
    <w:rsid w:val="00D23162"/>
    <w:rsid w:val="00D23179"/>
    <w:rsid w:val="00D23205"/>
    <w:rsid w:val="00D23212"/>
    <w:rsid w:val="00D23267"/>
    <w:rsid w:val="00D2326D"/>
    <w:rsid w:val="00D232B3"/>
    <w:rsid w:val="00D232D6"/>
    <w:rsid w:val="00D23313"/>
    <w:rsid w:val="00D2336A"/>
    <w:rsid w:val="00D233AA"/>
    <w:rsid w:val="00D233BC"/>
    <w:rsid w:val="00D233BD"/>
    <w:rsid w:val="00D233DE"/>
    <w:rsid w:val="00D2343B"/>
    <w:rsid w:val="00D23496"/>
    <w:rsid w:val="00D2349F"/>
    <w:rsid w:val="00D234E1"/>
    <w:rsid w:val="00D234F4"/>
    <w:rsid w:val="00D23504"/>
    <w:rsid w:val="00D23519"/>
    <w:rsid w:val="00D23530"/>
    <w:rsid w:val="00D2355A"/>
    <w:rsid w:val="00D2355F"/>
    <w:rsid w:val="00D23599"/>
    <w:rsid w:val="00D235B4"/>
    <w:rsid w:val="00D2364E"/>
    <w:rsid w:val="00D23683"/>
    <w:rsid w:val="00D236BF"/>
    <w:rsid w:val="00D23713"/>
    <w:rsid w:val="00D23725"/>
    <w:rsid w:val="00D2372C"/>
    <w:rsid w:val="00D2373A"/>
    <w:rsid w:val="00D23787"/>
    <w:rsid w:val="00D23795"/>
    <w:rsid w:val="00D23845"/>
    <w:rsid w:val="00D23898"/>
    <w:rsid w:val="00D238B3"/>
    <w:rsid w:val="00D2391A"/>
    <w:rsid w:val="00D23935"/>
    <w:rsid w:val="00D23944"/>
    <w:rsid w:val="00D2394A"/>
    <w:rsid w:val="00D23952"/>
    <w:rsid w:val="00D2396D"/>
    <w:rsid w:val="00D2397E"/>
    <w:rsid w:val="00D239AB"/>
    <w:rsid w:val="00D239B9"/>
    <w:rsid w:val="00D23A2D"/>
    <w:rsid w:val="00D23A37"/>
    <w:rsid w:val="00D23A6D"/>
    <w:rsid w:val="00D23AF4"/>
    <w:rsid w:val="00D23B07"/>
    <w:rsid w:val="00D23B51"/>
    <w:rsid w:val="00D23B9E"/>
    <w:rsid w:val="00D23BBE"/>
    <w:rsid w:val="00D23BE8"/>
    <w:rsid w:val="00D23BFF"/>
    <w:rsid w:val="00D23C09"/>
    <w:rsid w:val="00D23C3C"/>
    <w:rsid w:val="00D23C47"/>
    <w:rsid w:val="00D23C4B"/>
    <w:rsid w:val="00D23C53"/>
    <w:rsid w:val="00D23C69"/>
    <w:rsid w:val="00D23C71"/>
    <w:rsid w:val="00D23CA2"/>
    <w:rsid w:val="00D23CE1"/>
    <w:rsid w:val="00D23DD0"/>
    <w:rsid w:val="00D23E29"/>
    <w:rsid w:val="00D23EAF"/>
    <w:rsid w:val="00D23EBA"/>
    <w:rsid w:val="00D23EDE"/>
    <w:rsid w:val="00D23F1E"/>
    <w:rsid w:val="00D23F47"/>
    <w:rsid w:val="00D23F70"/>
    <w:rsid w:val="00D23FFD"/>
    <w:rsid w:val="00D2400F"/>
    <w:rsid w:val="00D2409A"/>
    <w:rsid w:val="00D240CE"/>
    <w:rsid w:val="00D240D4"/>
    <w:rsid w:val="00D24116"/>
    <w:rsid w:val="00D2414A"/>
    <w:rsid w:val="00D241C1"/>
    <w:rsid w:val="00D241ED"/>
    <w:rsid w:val="00D241F8"/>
    <w:rsid w:val="00D241FE"/>
    <w:rsid w:val="00D24219"/>
    <w:rsid w:val="00D242BF"/>
    <w:rsid w:val="00D242CE"/>
    <w:rsid w:val="00D2432A"/>
    <w:rsid w:val="00D24339"/>
    <w:rsid w:val="00D24352"/>
    <w:rsid w:val="00D2435E"/>
    <w:rsid w:val="00D24390"/>
    <w:rsid w:val="00D2442E"/>
    <w:rsid w:val="00D24462"/>
    <w:rsid w:val="00D2446F"/>
    <w:rsid w:val="00D24486"/>
    <w:rsid w:val="00D244A8"/>
    <w:rsid w:val="00D244B9"/>
    <w:rsid w:val="00D244E8"/>
    <w:rsid w:val="00D244FF"/>
    <w:rsid w:val="00D2451D"/>
    <w:rsid w:val="00D24524"/>
    <w:rsid w:val="00D2453F"/>
    <w:rsid w:val="00D245A0"/>
    <w:rsid w:val="00D245D2"/>
    <w:rsid w:val="00D2468D"/>
    <w:rsid w:val="00D246B2"/>
    <w:rsid w:val="00D24703"/>
    <w:rsid w:val="00D24704"/>
    <w:rsid w:val="00D2470F"/>
    <w:rsid w:val="00D24712"/>
    <w:rsid w:val="00D2472C"/>
    <w:rsid w:val="00D24737"/>
    <w:rsid w:val="00D2474B"/>
    <w:rsid w:val="00D247B1"/>
    <w:rsid w:val="00D247D7"/>
    <w:rsid w:val="00D24802"/>
    <w:rsid w:val="00D2482A"/>
    <w:rsid w:val="00D24830"/>
    <w:rsid w:val="00D24836"/>
    <w:rsid w:val="00D24844"/>
    <w:rsid w:val="00D24857"/>
    <w:rsid w:val="00D2489B"/>
    <w:rsid w:val="00D248CC"/>
    <w:rsid w:val="00D248E1"/>
    <w:rsid w:val="00D248E4"/>
    <w:rsid w:val="00D248EE"/>
    <w:rsid w:val="00D24967"/>
    <w:rsid w:val="00D24968"/>
    <w:rsid w:val="00D2498C"/>
    <w:rsid w:val="00D2499C"/>
    <w:rsid w:val="00D249A9"/>
    <w:rsid w:val="00D249B6"/>
    <w:rsid w:val="00D249BE"/>
    <w:rsid w:val="00D249EA"/>
    <w:rsid w:val="00D24A52"/>
    <w:rsid w:val="00D24AB7"/>
    <w:rsid w:val="00D24B63"/>
    <w:rsid w:val="00D24B74"/>
    <w:rsid w:val="00D24B77"/>
    <w:rsid w:val="00D24BB1"/>
    <w:rsid w:val="00D24BC7"/>
    <w:rsid w:val="00D24BD7"/>
    <w:rsid w:val="00D24BEB"/>
    <w:rsid w:val="00D24C2A"/>
    <w:rsid w:val="00D24C36"/>
    <w:rsid w:val="00D24C94"/>
    <w:rsid w:val="00D24CA4"/>
    <w:rsid w:val="00D24CDA"/>
    <w:rsid w:val="00D24CEA"/>
    <w:rsid w:val="00D24D30"/>
    <w:rsid w:val="00D24D5B"/>
    <w:rsid w:val="00D24D64"/>
    <w:rsid w:val="00D24DA5"/>
    <w:rsid w:val="00D24DAA"/>
    <w:rsid w:val="00D24DCA"/>
    <w:rsid w:val="00D24DCF"/>
    <w:rsid w:val="00D24DD4"/>
    <w:rsid w:val="00D24E0B"/>
    <w:rsid w:val="00D24E15"/>
    <w:rsid w:val="00D24E2A"/>
    <w:rsid w:val="00D24E4B"/>
    <w:rsid w:val="00D24E5A"/>
    <w:rsid w:val="00D24E75"/>
    <w:rsid w:val="00D24EDA"/>
    <w:rsid w:val="00D24F8E"/>
    <w:rsid w:val="00D24F8F"/>
    <w:rsid w:val="00D24FC2"/>
    <w:rsid w:val="00D25003"/>
    <w:rsid w:val="00D25043"/>
    <w:rsid w:val="00D2506E"/>
    <w:rsid w:val="00D2507D"/>
    <w:rsid w:val="00D250B7"/>
    <w:rsid w:val="00D25126"/>
    <w:rsid w:val="00D2514E"/>
    <w:rsid w:val="00D2516B"/>
    <w:rsid w:val="00D2518B"/>
    <w:rsid w:val="00D251DB"/>
    <w:rsid w:val="00D251E2"/>
    <w:rsid w:val="00D251F5"/>
    <w:rsid w:val="00D25210"/>
    <w:rsid w:val="00D2521C"/>
    <w:rsid w:val="00D25257"/>
    <w:rsid w:val="00D252A9"/>
    <w:rsid w:val="00D252B4"/>
    <w:rsid w:val="00D252BF"/>
    <w:rsid w:val="00D252D3"/>
    <w:rsid w:val="00D252EA"/>
    <w:rsid w:val="00D252F6"/>
    <w:rsid w:val="00D25302"/>
    <w:rsid w:val="00D2531A"/>
    <w:rsid w:val="00D25322"/>
    <w:rsid w:val="00D25326"/>
    <w:rsid w:val="00D253DC"/>
    <w:rsid w:val="00D25407"/>
    <w:rsid w:val="00D2541A"/>
    <w:rsid w:val="00D25443"/>
    <w:rsid w:val="00D2546A"/>
    <w:rsid w:val="00D25470"/>
    <w:rsid w:val="00D25484"/>
    <w:rsid w:val="00D254D4"/>
    <w:rsid w:val="00D254D9"/>
    <w:rsid w:val="00D25534"/>
    <w:rsid w:val="00D2555F"/>
    <w:rsid w:val="00D2557E"/>
    <w:rsid w:val="00D255A6"/>
    <w:rsid w:val="00D255B7"/>
    <w:rsid w:val="00D255D8"/>
    <w:rsid w:val="00D255DE"/>
    <w:rsid w:val="00D25608"/>
    <w:rsid w:val="00D2565F"/>
    <w:rsid w:val="00D256A0"/>
    <w:rsid w:val="00D256C9"/>
    <w:rsid w:val="00D256D0"/>
    <w:rsid w:val="00D2571B"/>
    <w:rsid w:val="00D2572A"/>
    <w:rsid w:val="00D2572F"/>
    <w:rsid w:val="00D2573C"/>
    <w:rsid w:val="00D2573E"/>
    <w:rsid w:val="00D25741"/>
    <w:rsid w:val="00D25742"/>
    <w:rsid w:val="00D2575B"/>
    <w:rsid w:val="00D25779"/>
    <w:rsid w:val="00D257C7"/>
    <w:rsid w:val="00D257E8"/>
    <w:rsid w:val="00D257EA"/>
    <w:rsid w:val="00D2582C"/>
    <w:rsid w:val="00D25830"/>
    <w:rsid w:val="00D2583F"/>
    <w:rsid w:val="00D2585C"/>
    <w:rsid w:val="00D25868"/>
    <w:rsid w:val="00D258C7"/>
    <w:rsid w:val="00D258E5"/>
    <w:rsid w:val="00D25915"/>
    <w:rsid w:val="00D25929"/>
    <w:rsid w:val="00D25951"/>
    <w:rsid w:val="00D259A1"/>
    <w:rsid w:val="00D259A5"/>
    <w:rsid w:val="00D259C9"/>
    <w:rsid w:val="00D259E3"/>
    <w:rsid w:val="00D259EC"/>
    <w:rsid w:val="00D259F9"/>
    <w:rsid w:val="00D25A3C"/>
    <w:rsid w:val="00D25A70"/>
    <w:rsid w:val="00D25A7A"/>
    <w:rsid w:val="00D25A7E"/>
    <w:rsid w:val="00D25A88"/>
    <w:rsid w:val="00D25A8F"/>
    <w:rsid w:val="00D25A9B"/>
    <w:rsid w:val="00D25AA1"/>
    <w:rsid w:val="00D25AD1"/>
    <w:rsid w:val="00D25AD5"/>
    <w:rsid w:val="00D25AE4"/>
    <w:rsid w:val="00D25AE7"/>
    <w:rsid w:val="00D25AED"/>
    <w:rsid w:val="00D25B07"/>
    <w:rsid w:val="00D25B4F"/>
    <w:rsid w:val="00D25B64"/>
    <w:rsid w:val="00D25B74"/>
    <w:rsid w:val="00D25BA4"/>
    <w:rsid w:val="00D25C53"/>
    <w:rsid w:val="00D25C5B"/>
    <w:rsid w:val="00D25C67"/>
    <w:rsid w:val="00D25D35"/>
    <w:rsid w:val="00D25D61"/>
    <w:rsid w:val="00D25D81"/>
    <w:rsid w:val="00D25DD2"/>
    <w:rsid w:val="00D25DDA"/>
    <w:rsid w:val="00D25E10"/>
    <w:rsid w:val="00D25E4A"/>
    <w:rsid w:val="00D25E4E"/>
    <w:rsid w:val="00D25E51"/>
    <w:rsid w:val="00D25E57"/>
    <w:rsid w:val="00D25E7F"/>
    <w:rsid w:val="00D25E8C"/>
    <w:rsid w:val="00D25E90"/>
    <w:rsid w:val="00D25E98"/>
    <w:rsid w:val="00D25F14"/>
    <w:rsid w:val="00D25F29"/>
    <w:rsid w:val="00D25F94"/>
    <w:rsid w:val="00D25FBA"/>
    <w:rsid w:val="00D25FD4"/>
    <w:rsid w:val="00D26006"/>
    <w:rsid w:val="00D26032"/>
    <w:rsid w:val="00D2607C"/>
    <w:rsid w:val="00D2608F"/>
    <w:rsid w:val="00D260DB"/>
    <w:rsid w:val="00D26105"/>
    <w:rsid w:val="00D2611A"/>
    <w:rsid w:val="00D2611E"/>
    <w:rsid w:val="00D26150"/>
    <w:rsid w:val="00D2615B"/>
    <w:rsid w:val="00D26186"/>
    <w:rsid w:val="00D261AE"/>
    <w:rsid w:val="00D261C0"/>
    <w:rsid w:val="00D261C9"/>
    <w:rsid w:val="00D261D2"/>
    <w:rsid w:val="00D261D8"/>
    <w:rsid w:val="00D261DF"/>
    <w:rsid w:val="00D26223"/>
    <w:rsid w:val="00D26258"/>
    <w:rsid w:val="00D26262"/>
    <w:rsid w:val="00D262AB"/>
    <w:rsid w:val="00D262B3"/>
    <w:rsid w:val="00D262BD"/>
    <w:rsid w:val="00D262C2"/>
    <w:rsid w:val="00D262CC"/>
    <w:rsid w:val="00D262D7"/>
    <w:rsid w:val="00D26355"/>
    <w:rsid w:val="00D26363"/>
    <w:rsid w:val="00D26364"/>
    <w:rsid w:val="00D2636F"/>
    <w:rsid w:val="00D263CB"/>
    <w:rsid w:val="00D263DD"/>
    <w:rsid w:val="00D263ED"/>
    <w:rsid w:val="00D263F1"/>
    <w:rsid w:val="00D263FA"/>
    <w:rsid w:val="00D26449"/>
    <w:rsid w:val="00D26460"/>
    <w:rsid w:val="00D264A0"/>
    <w:rsid w:val="00D26500"/>
    <w:rsid w:val="00D26553"/>
    <w:rsid w:val="00D2656B"/>
    <w:rsid w:val="00D26580"/>
    <w:rsid w:val="00D265B7"/>
    <w:rsid w:val="00D265CC"/>
    <w:rsid w:val="00D265CD"/>
    <w:rsid w:val="00D2663D"/>
    <w:rsid w:val="00D26678"/>
    <w:rsid w:val="00D266A5"/>
    <w:rsid w:val="00D266E9"/>
    <w:rsid w:val="00D2673F"/>
    <w:rsid w:val="00D26740"/>
    <w:rsid w:val="00D2675B"/>
    <w:rsid w:val="00D26760"/>
    <w:rsid w:val="00D26792"/>
    <w:rsid w:val="00D26794"/>
    <w:rsid w:val="00D267D3"/>
    <w:rsid w:val="00D267E0"/>
    <w:rsid w:val="00D26817"/>
    <w:rsid w:val="00D2681D"/>
    <w:rsid w:val="00D26866"/>
    <w:rsid w:val="00D268C1"/>
    <w:rsid w:val="00D268CC"/>
    <w:rsid w:val="00D268F3"/>
    <w:rsid w:val="00D2695E"/>
    <w:rsid w:val="00D2697F"/>
    <w:rsid w:val="00D26981"/>
    <w:rsid w:val="00D269A5"/>
    <w:rsid w:val="00D269A9"/>
    <w:rsid w:val="00D269B3"/>
    <w:rsid w:val="00D269F2"/>
    <w:rsid w:val="00D269F4"/>
    <w:rsid w:val="00D26A1B"/>
    <w:rsid w:val="00D26A37"/>
    <w:rsid w:val="00D26A43"/>
    <w:rsid w:val="00D26A4C"/>
    <w:rsid w:val="00D26A77"/>
    <w:rsid w:val="00D26A80"/>
    <w:rsid w:val="00D26A83"/>
    <w:rsid w:val="00D26A89"/>
    <w:rsid w:val="00D26AC2"/>
    <w:rsid w:val="00D26ACB"/>
    <w:rsid w:val="00D26AE1"/>
    <w:rsid w:val="00D26B0C"/>
    <w:rsid w:val="00D26B2D"/>
    <w:rsid w:val="00D26B36"/>
    <w:rsid w:val="00D26B3A"/>
    <w:rsid w:val="00D26B84"/>
    <w:rsid w:val="00D26BE6"/>
    <w:rsid w:val="00D26C62"/>
    <w:rsid w:val="00D26C66"/>
    <w:rsid w:val="00D26C6B"/>
    <w:rsid w:val="00D26C80"/>
    <w:rsid w:val="00D26CAB"/>
    <w:rsid w:val="00D26CB0"/>
    <w:rsid w:val="00D26CB9"/>
    <w:rsid w:val="00D26D21"/>
    <w:rsid w:val="00D26D2F"/>
    <w:rsid w:val="00D26D32"/>
    <w:rsid w:val="00D26D62"/>
    <w:rsid w:val="00D26D8F"/>
    <w:rsid w:val="00D26DAC"/>
    <w:rsid w:val="00D26DE8"/>
    <w:rsid w:val="00D26E19"/>
    <w:rsid w:val="00D26E1F"/>
    <w:rsid w:val="00D26E28"/>
    <w:rsid w:val="00D26E42"/>
    <w:rsid w:val="00D26EBD"/>
    <w:rsid w:val="00D26ED7"/>
    <w:rsid w:val="00D26F21"/>
    <w:rsid w:val="00D26F32"/>
    <w:rsid w:val="00D26F7C"/>
    <w:rsid w:val="00D26F82"/>
    <w:rsid w:val="00D26FA8"/>
    <w:rsid w:val="00D26FC4"/>
    <w:rsid w:val="00D26FC7"/>
    <w:rsid w:val="00D26FCE"/>
    <w:rsid w:val="00D27011"/>
    <w:rsid w:val="00D27075"/>
    <w:rsid w:val="00D27083"/>
    <w:rsid w:val="00D2709C"/>
    <w:rsid w:val="00D270B7"/>
    <w:rsid w:val="00D270D8"/>
    <w:rsid w:val="00D270DE"/>
    <w:rsid w:val="00D270E3"/>
    <w:rsid w:val="00D2715B"/>
    <w:rsid w:val="00D2718B"/>
    <w:rsid w:val="00D2719A"/>
    <w:rsid w:val="00D27226"/>
    <w:rsid w:val="00D2722E"/>
    <w:rsid w:val="00D27264"/>
    <w:rsid w:val="00D27281"/>
    <w:rsid w:val="00D27297"/>
    <w:rsid w:val="00D27301"/>
    <w:rsid w:val="00D27351"/>
    <w:rsid w:val="00D27359"/>
    <w:rsid w:val="00D2735E"/>
    <w:rsid w:val="00D27362"/>
    <w:rsid w:val="00D27378"/>
    <w:rsid w:val="00D273BB"/>
    <w:rsid w:val="00D273D5"/>
    <w:rsid w:val="00D273DB"/>
    <w:rsid w:val="00D273DE"/>
    <w:rsid w:val="00D2740A"/>
    <w:rsid w:val="00D2740E"/>
    <w:rsid w:val="00D2741D"/>
    <w:rsid w:val="00D27429"/>
    <w:rsid w:val="00D27494"/>
    <w:rsid w:val="00D274AA"/>
    <w:rsid w:val="00D274AD"/>
    <w:rsid w:val="00D274C4"/>
    <w:rsid w:val="00D274DF"/>
    <w:rsid w:val="00D27500"/>
    <w:rsid w:val="00D2750A"/>
    <w:rsid w:val="00D27519"/>
    <w:rsid w:val="00D27548"/>
    <w:rsid w:val="00D2757E"/>
    <w:rsid w:val="00D27599"/>
    <w:rsid w:val="00D27623"/>
    <w:rsid w:val="00D2764B"/>
    <w:rsid w:val="00D2765D"/>
    <w:rsid w:val="00D27670"/>
    <w:rsid w:val="00D2767F"/>
    <w:rsid w:val="00D276BC"/>
    <w:rsid w:val="00D276C3"/>
    <w:rsid w:val="00D276F5"/>
    <w:rsid w:val="00D27701"/>
    <w:rsid w:val="00D2777E"/>
    <w:rsid w:val="00D277AA"/>
    <w:rsid w:val="00D277B5"/>
    <w:rsid w:val="00D277CA"/>
    <w:rsid w:val="00D278A7"/>
    <w:rsid w:val="00D2791E"/>
    <w:rsid w:val="00D2794D"/>
    <w:rsid w:val="00D27958"/>
    <w:rsid w:val="00D27964"/>
    <w:rsid w:val="00D2797A"/>
    <w:rsid w:val="00D27985"/>
    <w:rsid w:val="00D27992"/>
    <w:rsid w:val="00D279C1"/>
    <w:rsid w:val="00D279C5"/>
    <w:rsid w:val="00D279E6"/>
    <w:rsid w:val="00D27A09"/>
    <w:rsid w:val="00D27A27"/>
    <w:rsid w:val="00D27A5E"/>
    <w:rsid w:val="00D27A6F"/>
    <w:rsid w:val="00D27A85"/>
    <w:rsid w:val="00D27A86"/>
    <w:rsid w:val="00D27AA1"/>
    <w:rsid w:val="00D27AAB"/>
    <w:rsid w:val="00D27ACE"/>
    <w:rsid w:val="00D27B15"/>
    <w:rsid w:val="00D27B1A"/>
    <w:rsid w:val="00D27B3E"/>
    <w:rsid w:val="00D27B3F"/>
    <w:rsid w:val="00D27B4F"/>
    <w:rsid w:val="00D27B5A"/>
    <w:rsid w:val="00D27B8E"/>
    <w:rsid w:val="00D27B97"/>
    <w:rsid w:val="00D27C01"/>
    <w:rsid w:val="00D27C21"/>
    <w:rsid w:val="00D27C40"/>
    <w:rsid w:val="00D27C5B"/>
    <w:rsid w:val="00D27C64"/>
    <w:rsid w:val="00D27C66"/>
    <w:rsid w:val="00D27C83"/>
    <w:rsid w:val="00D27C8A"/>
    <w:rsid w:val="00D27CA2"/>
    <w:rsid w:val="00D27CA5"/>
    <w:rsid w:val="00D27CC5"/>
    <w:rsid w:val="00D27CF6"/>
    <w:rsid w:val="00D27CF7"/>
    <w:rsid w:val="00D27D00"/>
    <w:rsid w:val="00D27D4D"/>
    <w:rsid w:val="00D27D71"/>
    <w:rsid w:val="00D27D86"/>
    <w:rsid w:val="00D27D94"/>
    <w:rsid w:val="00D27D98"/>
    <w:rsid w:val="00D27DCD"/>
    <w:rsid w:val="00D27DD0"/>
    <w:rsid w:val="00D27DD9"/>
    <w:rsid w:val="00D27DDB"/>
    <w:rsid w:val="00D27E00"/>
    <w:rsid w:val="00D27E08"/>
    <w:rsid w:val="00D27E3F"/>
    <w:rsid w:val="00D27E78"/>
    <w:rsid w:val="00D27E80"/>
    <w:rsid w:val="00D27EB7"/>
    <w:rsid w:val="00D27EB9"/>
    <w:rsid w:val="00D27EEE"/>
    <w:rsid w:val="00D27F6E"/>
    <w:rsid w:val="00D30001"/>
    <w:rsid w:val="00D3000A"/>
    <w:rsid w:val="00D30099"/>
    <w:rsid w:val="00D300F7"/>
    <w:rsid w:val="00D30119"/>
    <w:rsid w:val="00D30161"/>
    <w:rsid w:val="00D30178"/>
    <w:rsid w:val="00D30184"/>
    <w:rsid w:val="00D3018C"/>
    <w:rsid w:val="00D301A6"/>
    <w:rsid w:val="00D301BE"/>
    <w:rsid w:val="00D301C5"/>
    <w:rsid w:val="00D301E1"/>
    <w:rsid w:val="00D301E4"/>
    <w:rsid w:val="00D30256"/>
    <w:rsid w:val="00D3026E"/>
    <w:rsid w:val="00D30281"/>
    <w:rsid w:val="00D30289"/>
    <w:rsid w:val="00D3029A"/>
    <w:rsid w:val="00D302A9"/>
    <w:rsid w:val="00D302AD"/>
    <w:rsid w:val="00D302E6"/>
    <w:rsid w:val="00D30354"/>
    <w:rsid w:val="00D30371"/>
    <w:rsid w:val="00D30377"/>
    <w:rsid w:val="00D3037D"/>
    <w:rsid w:val="00D303A0"/>
    <w:rsid w:val="00D303D0"/>
    <w:rsid w:val="00D303D3"/>
    <w:rsid w:val="00D303E1"/>
    <w:rsid w:val="00D303F6"/>
    <w:rsid w:val="00D30406"/>
    <w:rsid w:val="00D3043D"/>
    <w:rsid w:val="00D30454"/>
    <w:rsid w:val="00D304B3"/>
    <w:rsid w:val="00D304B4"/>
    <w:rsid w:val="00D304EE"/>
    <w:rsid w:val="00D3050F"/>
    <w:rsid w:val="00D3053A"/>
    <w:rsid w:val="00D30552"/>
    <w:rsid w:val="00D30595"/>
    <w:rsid w:val="00D305E6"/>
    <w:rsid w:val="00D30653"/>
    <w:rsid w:val="00D30658"/>
    <w:rsid w:val="00D30679"/>
    <w:rsid w:val="00D306B8"/>
    <w:rsid w:val="00D306C7"/>
    <w:rsid w:val="00D306D3"/>
    <w:rsid w:val="00D306E1"/>
    <w:rsid w:val="00D306F5"/>
    <w:rsid w:val="00D30736"/>
    <w:rsid w:val="00D30747"/>
    <w:rsid w:val="00D30754"/>
    <w:rsid w:val="00D3077F"/>
    <w:rsid w:val="00D30797"/>
    <w:rsid w:val="00D307B9"/>
    <w:rsid w:val="00D307D1"/>
    <w:rsid w:val="00D307E0"/>
    <w:rsid w:val="00D30810"/>
    <w:rsid w:val="00D30864"/>
    <w:rsid w:val="00D30877"/>
    <w:rsid w:val="00D30891"/>
    <w:rsid w:val="00D308D1"/>
    <w:rsid w:val="00D308D5"/>
    <w:rsid w:val="00D308E1"/>
    <w:rsid w:val="00D30933"/>
    <w:rsid w:val="00D30942"/>
    <w:rsid w:val="00D30967"/>
    <w:rsid w:val="00D30983"/>
    <w:rsid w:val="00D309C6"/>
    <w:rsid w:val="00D309ED"/>
    <w:rsid w:val="00D30A6D"/>
    <w:rsid w:val="00D30A81"/>
    <w:rsid w:val="00D30A90"/>
    <w:rsid w:val="00D30A9E"/>
    <w:rsid w:val="00D30AB2"/>
    <w:rsid w:val="00D30AB4"/>
    <w:rsid w:val="00D30ADB"/>
    <w:rsid w:val="00D30ADF"/>
    <w:rsid w:val="00D30AF0"/>
    <w:rsid w:val="00D30B03"/>
    <w:rsid w:val="00D30B0A"/>
    <w:rsid w:val="00D30B0F"/>
    <w:rsid w:val="00D30B2D"/>
    <w:rsid w:val="00D30B45"/>
    <w:rsid w:val="00D30B48"/>
    <w:rsid w:val="00D30B4A"/>
    <w:rsid w:val="00D30B6C"/>
    <w:rsid w:val="00D30B83"/>
    <w:rsid w:val="00D30B95"/>
    <w:rsid w:val="00D30B9A"/>
    <w:rsid w:val="00D30BED"/>
    <w:rsid w:val="00D30C27"/>
    <w:rsid w:val="00D30C6A"/>
    <w:rsid w:val="00D30C70"/>
    <w:rsid w:val="00D30C71"/>
    <w:rsid w:val="00D30C89"/>
    <w:rsid w:val="00D30C93"/>
    <w:rsid w:val="00D30CD1"/>
    <w:rsid w:val="00D30D1D"/>
    <w:rsid w:val="00D30D22"/>
    <w:rsid w:val="00D30D27"/>
    <w:rsid w:val="00D30D28"/>
    <w:rsid w:val="00D30D3C"/>
    <w:rsid w:val="00D30DBB"/>
    <w:rsid w:val="00D30E11"/>
    <w:rsid w:val="00D30E1B"/>
    <w:rsid w:val="00D30E68"/>
    <w:rsid w:val="00D30E7F"/>
    <w:rsid w:val="00D30E8D"/>
    <w:rsid w:val="00D30EEC"/>
    <w:rsid w:val="00D30F0A"/>
    <w:rsid w:val="00D30F3B"/>
    <w:rsid w:val="00D30F56"/>
    <w:rsid w:val="00D30F62"/>
    <w:rsid w:val="00D30F79"/>
    <w:rsid w:val="00D30FA3"/>
    <w:rsid w:val="00D30FB9"/>
    <w:rsid w:val="00D30FD8"/>
    <w:rsid w:val="00D30FE7"/>
    <w:rsid w:val="00D30FF4"/>
    <w:rsid w:val="00D31004"/>
    <w:rsid w:val="00D3103B"/>
    <w:rsid w:val="00D31065"/>
    <w:rsid w:val="00D3106C"/>
    <w:rsid w:val="00D3109B"/>
    <w:rsid w:val="00D310D4"/>
    <w:rsid w:val="00D310D6"/>
    <w:rsid w:val="00D310E6"/>
    <w:rsid w:val="00D31161"/>
    <w:rsid w:val="00D31231"/>
    <w:rsid w:val="00D31271"/>
    <w:rsid w:val="00D31277"/>
    <w:rsid w:val="00D31286"/>
    <w:rsid w:val="00D3128F"/>
    <w:rsid w:val="00D312E4"/>
    <w:rsid w:val="00D3131A"/>
    <w:rsid w:val="00D3134D"/>
    <w:rsid w:val="00D31389"/>
    <w:rsid w:val="00D31395"/>
    <w:rsid w:val="00D313A8"/>
    <w:rsid w:val="00D31420"/>
    <w:rsid w:val="00D31424"/>
    <w:rsid w:val="00D3142B"/>
    <w:rsid w:val="00D31446"/>
    <w:rsid w:val="00D314B1"/>
    <w:rsid w:val="00D31505"/>
    <w:rsid w:val="00D31516"/>
    <w:rsid w:val="00D31519"/>
    <w:rsid w:val="00D31552"/>
    <w:rsid w:val="00D31556"/>
    <w:rsid w:val="00D3158E"/>
    <w:rsid w:val="00D315AC"/>
    <w:rsid w:val="00D315DE"/>
    <w:rsid w:val="00D315F1"/>
    <w:rsid w:val="00D31623"/>
    <w:rsid w:val="00D31653"/>
    <w:rsid w:val="00D3168F"/>
    <w:rsid w:val="00D316A8"/>
    <w:rsid w:val="00D316BF"/>
    <w:rsid w:val="00D31759"/>
    <w:rsid w:val="00D31766"/>
    <w:rsid w:val="00D31775"/>
    <w:rsid w:val="00D31779"/>
    <w:rsid w:val="00D3177A"/>
    <w:rsid w:val="00D317BD"/>
    <w:rsid w:val="00D317CF"/>
    <w:rsid w:val="00D317ED"/>
    <w:rsid w:val="00D3183D"/>
    <w:rsid w:val="00D31845"/>
    <w:rsid w:val="00D3188B"/>
    <w:rsid w:val="00D318BD"/>
    <w:rsid w:val="00D31930"/>
    <w:rsid w:val="00D319A8"/>
    <w:rsid w:val="00D319B4"/>
    <w:rsid w:val="00D319B8"/>
    <w:rsid w:val="00D31A08"/>
    <w:rsid w:val="00D31A2A"/>
    <w:rsid w:val="00D31A33"/>
    <w:rsid w:val="00D31A57"/>
    <w:rsid w:val="00D31A5C"/>
    <w:rsid w:val="00D31A92"/>
    <w:rsid w:val="00D31ABF"/>
    <w:rsid w:val="00D31AC2"/>
    <w:rsid w:val="00D31AE7"/>
    <w:rsid w:val="00D31AF3"/>
    <w:rsid w:val="00D31B1F"/>
    <w:rsid w:val="00D31B35"/>
    <w:rsid w:val="00D31B4B"/>
    <w:rsid w:val="00D31B60"/>
    <w:rsid w:val="00D31B6B"/>
    <w:rsid w:val="00D31BFD"/>
    <w:rsid w:val="00D31C38"/>
    <w:rsid w:val="00D31D23"/>
    <w:rsid w:val="00D31D70"/>
    <w:rsid w:val="00D31D7E"/>
    <w:rsid w:val="00D31DA6"/>
    <w:rsid w:val="00D31DE7"/>
    <w:rsid w:val="00D31E85"/>
    <w:rsid w:val="00D31EF9"/>
    <w:rsid w:val="00D31F12"/>
    <w:rsid w:val="00D31F76"/>
    <w:rsid w:val="00D31F97"/>
    <w:rsid w:val="00D31F9C"/>
    <w:rsid w:val="00D31FAB"/>
    <w:rsid w:val="00D31FD1"/>
    <w:rsid w:val="00D31FE6"/>
    <w:rsid w:val="00D31FE7"/>
    <w:rsid w:val="00D32013"/>
    <w:rsid w:val="00D32029"/>
    <w:rsid w:val="00D32034"/>
    <w:rsid w:val="00D32081"/>
    <w:rsid w:val="00D3208B"/>
    <w:rsid w:val="00D3209F"/>
    <w:rsid w:val="00D320A4"/>
    <w:rsid w:val="00D320BF"/>
    <w:rsid w:val="00D320D0"/>
    <w:rsid w:val="00D320DD"/>
    <w:rsid w:val="00D320EF"/>
    <w:rsid w:val="00D320F3"/>
    <w:rsid w:val="00D32118"/>
    <w:rsid w:val="00D32185"/>
    <w:rsid w:val="00D321A5"/>
    <w:rsid w:val="00D3224F"/>
    <w:rsid w:val="00D32268"/>
    <w:rsid w:val="00D3228D"/>
    <w:rsid w:val="00D322A6"/>
    <w:rsid w:val="00D322AD"/>
    <w:rsid w:val="00D322B2"/>
    <w:rsid w:val="00D322C3"/>
    <w:rsid w:val="00D322ED"/>
    <w:rsid w:val="00D322F1"/>
    <w:rsid w:val="00D3230D"/>
    <w:rsid w:val="00D3230F"/>
    <w:rsid w:val="00D32319"/>
    <w:rsid w:val="00D32335"/>
    <w:rsid w:val="00D32336"/>
    <w:rsid w:val="00D3235C"/>
    <w:rsid w:val="00D3236F"/>
    <w:rsid w:val="00D32383"/>
    <w:rsid w:val="00D32399"/>
    <w:rsid w:val="00D323F5"/>
    <w:rsid w:val="00D3240A"/>
    <w:rsid w:val="00D3240D"/>
    <w:rsid w:val="00D32446"/>
    <w:rsid w:val="00D3244A"/>
    <w:rsid w:val="00D3244D"/>
    <w:rsid w:val="00D32468"/>
    <w:rsid w:val="00D32477"/>
    <w:rsid w:val="00D32484"/>
    <w:rsid w:val="00D3249C"/>
    <w:rsid w:val="00D324A4"/>
    <w:rsid w:val="00D324DB"/>
    <w:rsid w:val="00D324EE"/>
    <w:rsid w:val="00D3250E"/>
    <w:rsid w:val="00D32514"/>
    <w:rsid w:val="00D3251B"/>
    <w:rsid w:val="00D3252E"/>
    <w:rsid w:val="00D32547"/>
    <w:rsid w:val="00D32576"/>
    <w:rsid w:val="00D32578"/>
    <w:rsid w:val="00D32584"/>
    <w:rsid w:val="00D3258D"/>
    <w:rsid w:val="00D325B7"/>
    <w:rsid w:val="00D325BD"/>
    <w:rsid w:val="00D325E1"/>
    <w:rsid w:val="00D32609"/>
    <w:rsid w:val="00D32617"/>
    <w:rsid w:val="00D32640"/>
    <w:rsid w:val="00D32658"/>
    <w:rsid w:val="00D32675"/>
    <w:rsid w:val="00D32681"/>
    <w:rsid w:val="00D3268A"/>
    <w:rsid w:val="00D32690"/>
    <w:rsid w:val="00D32696"/>
    <w:rsid w:val="00D326B1"/>
    <w:rsid w:val="00D326DA"/>
    <w:rsid w:val="00D326DD"/>
    <w:rsid w:val="00D326F5"/>
    <w:rsid w:val="00D32712"/>
    <w:rsid w:val="00D32768"/>
    <w:rsid w:val="00D32771"/>
    <w:rsid w:val="00D327B3"/>
    <w:rsid w:val="00D32810"/>
    <w:rsid w:val="00D3282A"/>
    <w:rsid w:val="00D32835"/>
    <w:rsid w:val="00D32843"/>
    <w:rsid w:val="00D3286E"/>
    <w:rsid w:val="00D32889"/>
    <w:rsid w:val="00D3289A"/>
    <w:rsid w:val="00D328FA"/>
    <w:rsid w:val="00D32979"/>
    <w:rsid w:val="00D3298B"/>
    <w:rsid w:val="00D329C1"/>
    <w:rsid w:val="00D32A0A"/>
    <w:rsid w:val="00D32A18"/>
    <w:rsid w:val="00D32A40"/>
    <w:rsid w:val="00D32A47"/>
    <w:rsid w:val="00D32A6D"/>
    <w:rsid w:val="00D32A8C"/>
    <w:rsid w:val="00D32ABC"/>
    <w:rsid w:val="00D32B35"/>
    <w:rsid w:val="00D32BD1"/>
    <w:rsid w:val="00D32BDF"/>
    <w:rsid w:val="00D32C34"/>
    <w:rsid w:val="00D32C35"/>
    <w:rsid w:val="00D32C6D"/>
    <w:rsid w:val="00D32C70"/>
    <w:rsid w:val="00D32C81"/>
    <w:rsid w:val="00D32CE2"/>
    <w:rsid w:val="00D32CEA"/>
    <w:rsid w:val="00D32D10"/>
    <w:rsid w:val="00D32D20"/>
    <w:rsid w:val="00D32D42"/>
    <w:rsid w:val="00D32D6B"/>
    <w:rsid w:val="00D32D7F"/>
    <w:rsid w:val="00D32D95"/>
    <w:rsid w:val="00D32DCC"/>
    <w:rsid w:val="00D32DF2"/>
    <w:rsid w:val="00D32DF7"/>
    <w:rsid w:val="00D32E39"/>
    <w:rsid w:val="00D32E57"/>
    <w:rsid w:val="00D32E67"/>
    <w:rsid w:val="00D32EA9"/>
    <w:rsid w:val="00D32F87"/>
    <w:rsid w:val="00D32F88"/>
    <w:rsid w:val="00D32F8C"/>
    <w:rsid w:val="00D32F9F"/>
    <w:rsid w:val="00D32FA9"/>
    <w:rsid w:val="00D32FC7"/>
    <w:rsid w:val="00D32FE0"/>
    <w:rsid w:val="00D32FEA"/>
    <w:rsid w:val="00D32FF0"/>
    <w:rsid w:val="00D33043"/>
    <w:rsid w:val="00D33060"/>
    <w:rsid w:val="00D33069"/>
    <w:rsid w:val="00D33091"/>
    <w:rsid w:val="00D33093"/>
    <w:rsid w:val="00D330DD"/>
    <w:rsid w:val="00D3313C"/>
    <w:rsid w:val="00D3313E"/>
    <w:rsid w:val="00D33184"/>
    <w:rsid w:val="00D3318B"/>
    <w:rsid w:val="00D33193"/>
    <w:rsid w:val="00D331F5"/>
    <w:rsid w:val="00D3322D"/>
    <w:rsid w:val="00D3323F"/>
    <w:rsid w:val="00D33251"/>
    <w:rsid w:val="00D332A2"/>
    <w:rsid w:val="00D332AE"/>
    <w:rsid w:val="00D332C8"/>
    <w:rsid w:val="00D332F1"/>
    <w:rsid w:val="00D33310"/>
    <w:rsid w:val="00D3332C"/>
    <w:rsid w:val="00D3334D"/>
    <w:rsid w:val="00D3338F"/>
    <w:rsid w:val="00D3339D"/>
    <w:rsid w:val="00D333AB"/>
    <w:rsid w:val="00D333C8"/>
    <w:rsid w:val="00D333DE"/>
    <w:rsid w:val="00D33405"/>
    <w:rsid w:val="00D33412"/>
    <w:rsid w:val="00D33416"/>
    <w:rsid w:val="00D3341A"/>
    <w:rsid w:val="00D33423"/>
    <w:rsid w:val="00D33469"/>
    <w:rsid w:val="00D3347B"/>
    <w:rsid w:val="00D334B2"/>
    <w:rsid w:val="00D334C7"/>
    <w:rsid w:val="00D334CC"/>
    <w:rsid w:val="00D334CE"/>
    <w:rsid w:val="00D334CF"/>
    <w:rsid w:val="00D334D9"/>
    <w:rsid w:val="00D33525"/>
    <w:rsid w:val="00D33545"/>
    <w:rsid w:val="00D3354D"/>
    <w:rsid w:val="00D3356A"/>
    <w:rsid w:val="00D33586"/>
    <w:rsid w:val="00D3358E"/>
    <w:rsid w:val="00D335B0"/>
    <w:rsid w:val="00D335CF"/>
    <w:rsid w:val="00D335D5"/>
    <w:rsid w:val="00D335EC"/>
    <w:rsid w:val="00D335FB"/>
    <w:rsid w:val="00D33617"/>
    <w:rsid w:val="00D336B0"/>
    <w:rsid w:val="00D33755"/>
    <w:rsid w:val="00D337A6"/>
    <w:rsid w:val="00D337B7"/>
    <w:rsid w:val="00D33808"/>
    <w:rsid w:val="00D3380B"/>
    <w:rsid w:val="00D33812"/>
    <w:rsid w:val="00D33834"/>
    <w:rsid w:val="00D3385A"/>
    <w:rsid w:val="00D33893"/>
    <w:rsid w:val="00D338ED"/>
    <w:rsid w:val="00D3390B"/>
    <w:rsid w:val="00D33946"/>
    <w:rsid w:val="00D33953"/>
    <w:rsid w:val="00D33956"/>
    <w:rsid w:val="00D3398C"/>
    <w:rsid w:val="00D339C2"/>
    <w:rsid w:val="00D339FF"/>
    <w:rsid w:val="00D33A0D"/>
    <w:rsid w:val="00D33A89"/>
    <w:rsid w:val="00D33AA0"/>
    <w:rsid w:val="00D33AB2"/>
    <w:rsid w:val="00D33AD3"/>
    <w:rsid w:val="00D33B5C"/>
    <w:rsid w:val="00D33B71"/>
    <w:rsid w:val="00D33B9F"/>
    <w:rsid w:val="00D33BD1"/>
    <w:rsid w:val="00D33C0C"/>
    <w:rsid w:val="00D33C13"/>
    <w:rsid w:val="00D33C22"/>
    <w:rsid w:val="00D33C3E"/>
    <w:rsid w:val="00D33C5C"/>
    <w:rsid w:val="00D33C75"/>
    <w:rsid w:val="00D33C86"/>
    <w:rsid w:val="00D33CA0"/>
    <w:rsid w:val="00D33CEF"/>
    <w:rsid w:val="00D33D1C"/>
    <w:rsid w:val="00D33D4D"/>
    <w:rsid w:val="00D33D8D"/>
    <w:rsid w:val="00D33DA2"/>
    <w:rsid w:val="00D33DAD"/>
    <w:rsid w:val="00D33DD6"/>
    <w:rsid w:val="00D33DE4"/>
    <w:rsid w:val="00D33E0F"/>
    <w:rsid w:val="00D33E54"/>
    <w:rsid w:val="00D33E7F"/>
    <w:rsid w:val="00D33E80"/>
    <w:rsid w:val="00D33E84"/>
    <w:rsid w:val="00D33EFB"/>
    <w:rsid w:val="00D33F1B"/>
    <w:rsid w:val="00D33F3B"/>
    <w:rsid w:val="00D33F76"/>
    <w:rsid w:val="00D33F8B"/>
    <w:rsid w:val="00D33F9C"/>
    <w:rsid w:val="00D34007"/>
    <w:rsid w:val="00D34031"/>
    <w:rsid w:val="00D34075"/>
    <w:rsid w:val="00D34084"/>
    <w:rsid w:val="00D340A0"/>
    <w:rsid w:val="00D340A4"/>
    <w:rsid w:val="00D340E6"/>
    <w:rsid w:val="00D34105"/>
    <w:rsid w:val="00D3410F"/>
    <w:rsid w:val="00D3414A"/>
    <w:rsid w:val="00D3414C"/>
    <w:rsid w:val="00D34173"/>
    <w:rsid w:val="00D34196"/>
    <w:rsid w:val="00D341D1"/>
    <w:rsid w:val="00D341D7"/>
    <w:rsid w:val="00D341FC"/>
    <w:rsid w:val="00D3420C"/>
    <w:rsid w:val="00D34220"/>
    <w:rsid w:val="00D34232"/>
    <w:rsid w:val="00D34239"/>
    <w:rsid w:val="00D34258"/>
    <w:rsid w:val="00D34260"/>
    <w:rsid w:val="00D34282"/>
    <w:rsid w:val="00D34290"/>
    <w:rsid w:val="00D3429E"/>
    <w:rsid w:val="00D342AB"/>
    <w:rsid w:val="00D342B1"/>
    <w:rsid w:val="00D3430E"/>
    <w:rsid w:val="00D3431B"/>
    <w:rsid w:val="00D34343"/>
    <w:rsid w:val="00D34346"/>
    <w:rsid w:val="00D34366"/>
    <w:rsid w:val="00D3438E"/>
    <w:rsid w:val="00D34394"/>
    <w:rsid w:val="00D343A9"/>
    <w:rsid w:val="00D343B9"/>
    <w:rsid w:val="00D343C5"/>
    <w:rsid w:val="00D343E2"/>
    <w:rsid w:val="00D343FB"/>
    <w:rsid w:val="00D343FF"/>
    <w:rsid w:val="00D3442B"/>
    <w:rsid w:val="00D34463"/>
    <w:rsid w:val="00D344C9"/>
    <w:rsid w:val="00D3451A"/>
    <w:rsid w:val="00D3457B"/>
    <w:rsid w:val="00D3457C"/>
    <w:rsid w:val="00D345BC"/>
    <w:rsid w:val="00D345F7"/>
    <w:rsid w:val="00D346DD"/>
    <w:rsid w:val="00D34702"/>
    <w:rsid w:val="00D34734"/>
    <w:rsid w:val="00D3473A"/>
    <w:rsid w:val="00D3479A"/>
    <w:rsid w:val="00D347C4"/>
    <w:rsid w:val="00D347CB"/>
    <w:rsid w:val="00D347DA"/>
    <w:rsid w:val="00D34806"/>
    <w:rsid w:val="00D3483F"/>
    <w:rsid w:val="00D348B4"/>
    <w:rsid w:val="00D348BE"/>
    <w:rsid w:val="00D348F1"/>
    <w:rsid w:val="00D34903"/>
    <w:rsid w:val="00D34981"/>
    <w:rsid w:val="00D34991"/>
    <w:rsid w:val="00D3499C"/>
    <w:rsid w:val="00D349A5"/>
    <w:rsid w:val="00D349D0"/>
    <w:rsid w:val="00D349F1"/>
    <w:rsid w:val="00D34A00"/>
    <w:rsid w:val="00D34A0A"/>
    <w:rsid w:val="00D34A1D"/>
    <w:rsid w:val="00D34A22"/>
    <w:rsid w:val="00D34A3C"/>
    <w:rsid w:val="00D34A49"/>
    <w:rsid w:val="00D34A5B"/>
    <w:rsid w:val="00D34A8C"/>
    <w:rsid w:val="00D34A92"/>
    <w:rsid w:val="00D34AFD"/>
    <w:rsid w:val="00D34B21"/>
    <w:rsid w:val="00D34B66"/>
    <w:rsid w:val="00D34B8F"/>
    <w:rsid w:val="00D34BC4"/>
    <w:rsid w:val="00D34BEA"/>
    <w:rsid w:val="00D34BFD"/>
    <w:rsid w:val="00D34C10"/>
    <w:rsid w:val="00D34C12"/>
    <w:rsid w:val="00D34C5E"/>
    <w:rsid w:val="00D34C96"/>
    <w:rsid w:val="00D34CFB"/>
    <w:rsid w:val="00D34D24"/>
    <w:rsid w:val="00D34D2B"/>
    <w:rsid w:val="00D34D2F"/>
    <w:rsid w:val="00D34D53"/>
    <w:rsid w:val="00D34D80"/>
    <w:rsid w:val="00D34D9A"/>
    <w:rsid w:val="00D34DF0"/>
    <w:rsid w:val="00D34DFA"/>
    <w:rsid w:val="00D34E11"/>
    <w:rsid w:val="00D34E1D"/>
    <w:rsid w:val="00D34E54"/>
    <w:rsid w:val="00D34E56"/>
    <w:rsid w:val="00D34E7F"/>
    <w:rsid w:val="00D34E8E"/>
    <w:rsid w:val="00D34E96"/>
    <w:rsid w:val="00D34EDE"/>
    <w:rsid w:val="00D34EFA"/>
    <w:rsid w:val="00D34EFF"/>
    <w:rsid w:val="00D34F19"/>
    <w:rsid w:val="00D34F4D"/>
    <w:rsid w:val="00D34FA8"/>
    <w:rsid w:val="00D34FBA"/>
    <w:rsid w:val="00D34FFB"/>
    <w:rsid w:val="00D35030"/>
    <w:rsid w:val="00D35040"/>
    <w:rsid w:val="00D35064"/>
    <w:rsid w:val="00D35081"/>
    <w:rsid w:val="00D35093"/>
    <w:rsid w:val="00D350AD"/>
    <w:rsid w:val="00D350B2"/>
    <w:rsid w:val="00D3513F"/>
    <w:rsid w:val="00D35144"/>
    <w:rsid w:val="00D35146"/>
    <w:rsid w:val="00D3514D"/>
    <w:rsid w:val="00D351C7"/>
    <w:rsid w:val="00D35240"/>
    <w:rsid w:val="00D3527D"/>
    <w:rsid w:val="00D35287"/>
    <w:rsid w:val="00D352AC"/>
    <w:rsid w:val="00D352B5"/>
    <w:rsid w:val="00D352C0"/>
    <w:rsid w:val="00D352CB"/>
    <w:rsid w:val="00D3531B"/>
    <w:rsid w:val="00D35346"/>
    <w:rsid w:val="00D3535D"/>
    <w:rsid w:val="00D35367"/>
    <w:rsid w:val="00D35370"/>
    <w:rsid w:val="00D35380"/>
    <w:rsid w:val="00D3538C"/>
    <w:rsid w:val="00D353D7"/>
    <w:rsid w:val="00D3541C"/>
    <w:rsid w:val="00D35432"/>
    <w:rsid w:val="00D3543F"/>
    <w:rsid w:val="00D35455"/>
    <w:rsid w:val="00D3545F"/>
    <w:rsid w:val="00D35468"/>
    <w:rsid w:val="00D3547B"/>
    <w:rsid w:val="00D35483"/>
    <w:rsid w:val="00D35490"/>
    <w:rsid w:val="00D3549E"/>
    <w:rsid w:val="00D354AB"/>
    <w:rsid w:val="00D354F5"/>
    <w:rsid w:val="00D35520"/>
    <w:rsid w:val="00D3553A"/>
    <w:rsid w:val="00D35540"/>
    <w:rsid w:val="00D3555C"/>
    <w:rsid w:val="00D3557B"/>
    <w:rsid w:val="00D355BD"/>
    <w:rsid w:val="00D355E7"/>
    <w:rsid w:val="00D355F8"/>
    <w:rsid w:val="00D35628"/>
    <w:rsid w:val="00D3567B"/>
    <w:rsid w:val="00D3567F"/>
    <w:rsid w:val="00D356C3"/>
    <w:rsid w:val="00D356C8"/>
    <w:rsid w:val="00D356E0"/>
    <w:rsid w:val="00D356E5"/>
    <w:rsid w:val="00D356F5"/>
    <w:rsid w:val="00D3571E"/>
    <w:rsid w:val="00D3571F"/>
    <w:rsid w:val="00D35724"/>
    <w:rsid w:val="00D35734"/>
    <w:rsid w:val="00D3573F"/>
    <w:rsid w:val="00D35748"/>
    <w:rsid w:val="00D35771"/>
    <w:rsid w:val="00D357FF"/>
    <w:rsid w:val="00D3581D"/>
    <w:rsid w:val="00D35822"/>
    <w:rsid w:val="00D35827"/>
    <w:rsid w:val="00D3582A"/>
    <w:rsid w:val="00D35851"/>
    <w:rsid w:val="00D358A6"/>
    <w:rsid w:val="00D358D9"/>
    <w:rsid w:val="00D358FD"/>
    <w:rsid w:val="00D35914"/>
    <w:rsid w:val="00D3591F"/>
    <w:rsid w:val="00D35931"/>
    <w:rsid w:val="00D35940"/>
    <w:rsid w:val="00D35941"/>
    <w:rsid w:val="00D3594D"/>
    <w:rsid w:val="00D35955"/>
    <w:rsid w:val="00D3595D"/>
    <w:rsid w:val="00D35979"/>
    <w:rsid w:val="00D359C7"/>
    <w:rsid w:val="00D35A18"/>
    <w:rsid w:val="00D35A54"/>
    <w:rsid w:val="00D35A5D"/>
    <w:rsid w:val="00D35AD6"/>
    <w:rsid w:val="00D35AEE"/>
    <w:rsid w:val="00D35AF9"/>
    <w:rsid w:val="00D35B03"/>
    <w:rsid w:val="00D35B0F"/>
    <w:rsid w:val="00D35B37"/>
    <w:rsid w:val="00D35B4E"/>
    <w:rsid w:val="00D35B51"/>
    <w:rsid w:val="00D35B55"/>
    <w:rsid w:val="00D35BFF"/>
    <w:rsid w:val="00D35C77"/>
    <w:rsid w:val="00D35C88"/>
    <w:rsid w:val="00D35C8A"/>
    <w:rsid w:val="00D35C93"/>
    <w:rsid w:val="00D35CE2"/>
    <w:rsid w:val="00D35D20"/>
    <w:rsid w:val="00D35D70"/>
    <w:rsid w:val="00D35DA3"/>
    <w:rsid w:val="00D35DA8"/>
    <w:rsid w:val="00D35E43"/>
    <w:rsid w:val="00D35E61"/>
    <w:rsid w:val="00D35E63"/>
    <w:rsid w:val="00D35E84"/>
    <w:rsid w:val="00D35ED0"/>
    <w:rsid w:val="00D35F0E"/>
    <w:rsid w:val="00D35F35"/>
    <w:rsid w:val="00D35F3E"/>
    <w:rsid w:val="00D35F60"/>
    <w:rsid w:val="00D35F7B"/>
    <w:rsid w:val="00D35FC2"/>
    <w:rsid w:val="00D36001"/>
    <w:rsid w:val="00D3602D"/>
    <w:rsid w:val="00D36064"/>
    <w:rsid w:val="00D3607C"/>
    <w:rsid w:val="00D360F5"/>
    <w:rsid w:val="00D3610A"/>
    <w:rsid w:val="00D3612A"/>
    <w:rsid w:val="00D36148"/>
    <w:rsid w:val="00D361D2"/>
    <w:rsid w:val="00D36202"/>
    <w:rsid w:val="00D3620E"/>
    <w:rsid w:val="00D3621C"/>
    <w:rsid w:val="00D3622C"/>
    <w:rsid w:val="00D36269"/>
    <w:rsid w:val="00D362C2"/>
    <w:rsid w:val="00D362CE"/>
    <w:rsid w:val="00D362D6"/>
    <w:rsid w:val="00D36337"/>
    <w:rsid w:val="00D3634F"/>
    <w:rsid w:val="00D36353"/>
    <w:rsid w:val="00D3636F"/>
    <w:rsid w:val="00D3637F"/>
    <w:rsid w:val="00D3639B"/>
    <w:rsid w:val="00D363FA"/>
    <w:rsid w:val="00D36437"/>
    <w:rsid w:val="00D36467"/>
    <w:rsid w:val="00D364A1"/>
    <w:rsid w:val="00D364B2"/>
    <w:rsid w:val="00D364FC"/>
    <w:rsid w:val="00D3652A"/>
    <w:rsid w:val="00D36590"/>
    <w:rsid w:val="00D36593"/>
    <w:rsid w:val="00D365A6"/>
    <w:rsid w:val="00D365CD"/>
    <w:rsid w:val="00D365E8"/>
    <w:rsid w:val="00D36607"/>
    <w:rsid w:val="00D36649"/>
    <w:rsid w:val="00D3667A"/>
    <w:rsid w:val="00D36696"/>
    <w:rsid w:val="00D366B0"/>
    <w:rsid w:val="00D366B3"/>
    <w:rsid w:val="00D366D2"/>
    <w:rsid w:val="00D3674E"/>
    <w:rsid w:val="00D3678A"/>
    <w:rsid w:val="00D3679E"/>
    <w:rsid w:val="00D367A0"/>
    <w:rsid w:val="00D367A9"/>
    <w:rsid w:val="00D367C3"/>
    <w:rsid w:val="00D36815"/>
    <w:rsid w:val="00D3681D"/>
    <w:rsid w:val="00D36824"/>
    <w:rsid w:val="00D3684D"/>
    <w:rsid w:val="00D36856"/>
    <w:rsid w:val="00D3687E"/>
    <w:rsid w:val="00D36887"/>
    <w:rsid w:val="00D368AB"/>
    <w:rsid w:val="00D368B7"/>
    <w:rsid w:val="00D368C4"/>
    <w:rsid w:val="00D368D4"/>
    <w:rsid w:val="00D368DC"/>
    <w:rsid w:val="00D368F2"/>
    <w:rsid w:val="00D368FA"/>
    <w:rsid w:val="00D36900"/>
    <w:rsid w:val="00D36938"/>
    <w:rsid w:val="00D36949"/>
    <w:rsid w:val="00D3694D"/>
    <w:rsid w:val="00D36970"/>
    <w:rsid w:val="00D36985"/>
    <w:rsid w:val="00D369A1"/>
    <w:rsid w:val="00D369B4"/>
    <w:rsid w:val="00D369B9"/>
    <w:rsid w:val="00D369C5"/>
    <w:rsid w:val="00D36A79"/>
    <w:rsid w:val="00D36B0E"/>
    <w:rsid w:val="00D36B0F"/>
    <w:rsid w:val="00D36B1E"/>
    <w:rsid w:val="00D36B2B"/>
    <w:rsid w:val="00D36B43"/>
    <w:rsid w:val="00D36B92"/>
    <w:rsid w:val="00D36B99"/>
    <w:rsid w:val="00D36BA3"/>
    <w:rsid w:val="00D36BC4"/>
    <w:rsid w:val="00D36BDA"/>
    <w:rsid w:val="00D36BE3"/>
    <w:rsid w:val="00D36BEA"/>
    <w:rsid w:val="00D36BF5"/>
    <w:rsid w:val="00D36C02"/>
    <w:rsid w:val="00D36C0B"/>
    <w:rsid w:val="00D36C3E"/>
    <w:rsid w:val="00D36CBA"/>
    <w:rsid w:val="00D36CCA"/>
    <w:rsid w:val="00D36D00"/>
    <w:rsid w:val="00D36D46"/>
    <w:rsid w:val="00D36D7E"/>
    <w:rsid w:val="00D36D8B"/>
    <w:rsid w:val="00D36DC4"/>
    <w:rsid w:val="00D36DC9"/>
    <w:rsid w:val="00D36E11"/>
    <w:rsid w:val="00D36E3E"/>
    <w:rsid w:val="00D36E68"/>
    <w:rsid w:val="00D36E7A"/>
    <w:rsid w:val="00D36E8B"/>
    <w:rsid w:val="00D36F28"/>
    <w:rsid w:val="00D36F55"/>
    <w:rsid w:val="00D36F67"/>
    <w:rsid w:val="00D36F6C"/>
    <w:rsid w:val="00D36F9D"/>
    <w:rsid w:val="00D36FC8"/>
    <w:rsid w:val="00D36FFF"/>
    <w:rsid w:val="00D37002"/>
    <w:rsid w:val="00D3700C"/>
    <w:rsid w:val="00D37016"/>
    <w:rsid w:val="00D37081"/>
    <w:rsid w:val="00D3708B"/>
    <w:rsid w:val="00D370C0"/>
    <w:rsid w:val="00D370CA"/>
    <w:rsid w:val="00D3711A"/>
    <w:rsid w:val="00D3715B"/>
    <w:rsid w:val="00D3718F"/>
    <w:rsid w:val="00D371CD"/>
    <w:rsid w:val="00D371E2"/>
    <w:rsid w:val="00D371F8"/>
    <w:rsid w:val="00D37247"/>
    <w:rsid w:val="00D37272"/>
    <w:rsid w:val="00D3727F"/>
    <w:rsid w:val="00D372AA"/>
    <w:rsid w:val="00D372E6"/>
    <w:rsid w:val="00D3735C"/>
    <w:rsid w:val="00D37363"/>
    <w:rsid w:val="00D3737C"/>
    <w:rsid w:val="00D373AF"/>
    <w:rsid w:val="00D373FF"/>
    <w:rsid w:val="00D37406"/>
    <w:rsid w:val="00D37435"/>
    <w:rsid w:val="00D3744B"/>
    <w:rsid w:val="00D374AC"/>
    <w:rsid w:val="00D374E3"/>
    <w:rsid w:val="00D37506"/>
    <w:rsid w:val="00D37523"/>
    <w:rsid w:val="00D37541"/>
    <w:rsid w:val="00D37550"/>
    <w:rsid w:val="00D3756C"/>
    <w:rsid w:val="00D37573"/>
    <w:rsid w:val="00D3758A"/>
    <w:rsid w:val="00D3763C"/>
    <w:rsid w:val="00D3769C"/>
    <w:rsid w:val="00D376ED"/>
    <w:rsid w:val="00D3770C"/>
    <w:rsid w:val="00D37733"/>
    <w:rsid w:val="00D37788"/>
    <w:rsid w:val="00D377A9"/>
    <w:rsid w:val="00D377AE"/>
    <w:rsid w:val="00D377CE"/>
    <w:rsid w:val="00D377FB"/>
    <w:rsid w:val="00D37803"/>
    <w:rsid w:val="00D37805"/>
    <w:rsid w:val="00D37826"/>
    <w:rsid w:val="00D3783D"/>
    <w:rsid w:val="00D37881"/>
    <w:rsid w:val="00D37887"/>
    <w:rsid w:val="00D37891"/>
    <w:rsid w:val="00D378C2"/>
    <w:rsid w:val="00D378E8"/>
    <w:rsid w:val="00D37911"/>
    <w:rsid w:val="00D37943"/>
    <w:rsid w:val="00D379AC"/>
    <w:rsid w:val="00D379FA"/>
    <w:rsid w:val="00D37A0C"/>
    <w:rsid w:val="00D37A14"/>
    <w:rsid w:val="00D37A56"/>
    <w:rsid w:val="00D37A67"/>
    <w:rsid w:val="00D37A80"/>
    <w:rsid w:val="00D37ABA"/>
    <w:rsid w:val="00D37ADB"/>
    <w:rsid w:val="00D37B04"/>
    <w:rsid w:val="00D37B47"/>
    <w:rsid w:val="00D37B94"/>
    <w:rsid w:val="00D37B9E"/>
    <w:rsid w:val="00D37BDE"/>
    <w:rsid w:val="00D37C03"/>
    <w:rsid w:val="00D37C1D"/>
    <w:rsid w:val="00D37C28"/>
    <w:rsid w:val="00D37C3C"/>
    <w:rsid w:val="00D37C57"/>
    <w:rsid w:val="00D37CA7"/>
    <w:rsid w:val="00D37CCC"/>
    <w:rsid w:val="00D37CD9"/>
    <w:rsid w:val="00D37CDD"/>
    <w:rsid w:val="00D37CF2"/>
    <w:rsid w:val="00D37D1C"/>
    <w:rsid w:val="00D37D53"/>
    <w:rsid w:val="00D37D61"/>
    <w:rsid w:val="00D37DD5"/>
    <w:rsid w:val="00D37E40"/>
    <w:rsid w:val="00D37E4C"/>
    <w:rsid w:val="00D37E78"/>
    <w:rsid w:val="00D37E8A"/>
    <w:rsid w:val="00D37ECB"/>
    <w:rsid w:val="00D37F0E"/>
    <w:rsid w:val="00D37F48"/>
    <w:rsid w:val="00D37F7A"/>
    <w:rsid w:val="00D40050"/>
    <w:rsid w:val="00D400AA"/>
    <w:rsid w:val="00D400AC"/>
    <w:rsid w:val="00D400B4"/>
    <w:rsid w:val="00D400B5"/>
    <w:rsid w:val="00D400EC"/>
    <w:rsid w:val="00D400F1"/>
    <w:rsid w:val="00D40101"/>
    <w:rsid w:val="00D4010D"/>
    <w:rsid w:val="00D40116"/>
    <w:rsid w:val="00D4013B"/>
    <w:rsid w:val="00D40172"/>
    <w:rsid w:val="00D40179"/>
    <w:rsid w:val="00D4018C"/>
    <w:rsid w:val="00D401DE"/>
    <w:rsid w:val="00D401E4"/>
    <w:rsid w:val="00D401E9"/>
    <w:rsid w:val="00D401F3"/>
    <w:rsid w:val="00D40229"/>
    <w:rsid w:val="00D40274"/>
    <w:rsid w:val="00D40296"/>
    <w:rsid w:val="00D402A4"/>
    <w:rsid w:val="00D402CC"/>
    <w:rsid w:val="00D402DA"/>
    <w:rsid w:val="00D402FF"/>
    <w:rsid w:val="00D40300"/>
    <w:rsid w:val="00D4032A"/>
    <w:rsid w:val="00D4032F"/>
    <w:rsid w:val="00D40355"/>
    <w:rsid w:val="00D403B6"/>
    <w:rsid w:val="00D4043E"/>
    <w:rsid w:val="00D40489"/>
    <w:rsid w:val="00D4048F"/>
    <w:rsid w:val="00D404A3"/>
    <w:rsid w:val="00D404AE"/>
    <w:rsid w:val="00D404B1"/>
    <w:rsid w:val="00D40508"/>
    <w:rsid w:val="00D40510"/>
    <w:rsid w:val="00D40525"/>
    <w:rsid w:val="00D40535"/>
    <w:rsid w:val="00D405B3"/>
    <w:rsid w:val="00D405E8"/>
    <w:rsid w:val="00D405F3"/>
    <w:rsid w:val="00D40651"/>
    <w:rsid w:val="00D40656"/>
    <w:rsid w:val="00D40686"/>
    <w:rsid w:val="00D406B2"/>
    <w:rsid w:val="00D406C6"/>
    <w:rsid w:val="00D406DE"/>
    <w:rsid w:val="00D40761"/>
    <w:rsid w:val="00D407C9"/>
    <w:rsid w:val="00D407FB"/>
    <w:rsid w:val="00D4080D"/>
    <w:rsid w:val="00D4082F"/>
    <w:rsid w:val="00D40858"/>
    <w:rsid w:val="00D40869"/>
    <w:rsid w:val="00D4087D"/>
    <w:rsid w:val="00D408A3"/>
    <w:rsid w:val="00D408AB"/>
    <w:rsid w:val="00D408E7"/>
    <w:rsid w:val="00D40906"/>
    <w:rsid w:val="00D40932"/>
    <w:rsid w:val="00D40948"/>
    <w:rsid w:val="00D40970"/>
    <w:rsid w:val="00D40995"/>
    <w:rsid w:val="00D4099F"/>
    <w:rsid w:val="00D409BB"/>
    <w:rsid w:val="00D409BF"/>
    <w:rsid w:val="00D409E1"/>
    <w:rsid w:val="00D409E3"/>
    <w:rsid w:val="00D40A58"/>
    <w:rsid w:val="00D40AA4"/>
    <w:rsid w:val="00D40B0C"/>
    <w:rsid w:val="00D40B10"/>
    <w:rsid w:val="00D40B4F"/>
    <w:rsid w:val="00D40B56"/>
    <w:rsid w:val="00D40B5B"/>
    <w:rsid w:val="00D40B91"/>
    <w:rsid w:val="00D40B94"/>
    <w:rsid w:val="00D40BAF"/>
    <w:rsid w:val="00D40BDD"/>
    <w:rsid w:val="00D40BE4"/>
    <w:rsid w:val="00D40BF3"/>
    <w:rsid w:val="00D40C22"/>
    <w:rsid w:val="00D40C57"/>
    <w:rsid w:val="00D40C5B"/>
    <w:rsid w:val="00D40CA1"/>
    <w:rsid w:val="00D40CAC"/>
    <w:rsid w:val="00D40CB1"/>
    <w:rsid w:val="00D40CB8"/>
    <w:rsid w:val="00D40CD2"/>
    <w:rsid w:val="00D40D2A"/>
    <w:rsid w:val="00D40D2E"/>
    <w:rsid w:val="00D40D5F"/>
    <w:rsid w:val="00D40D70"/>
    <w:rsid w:val="00D40D99"/>
    <w:rsid w:val="00D40D9A"/>
    <w:rsid w:val="00D40DC4"/>
    <w:rsid w:val="00D40DD8"/>
    <w:rsid w:val="00D40EE3"/>
    <w:rsid w:val="00D40EE9"/>
    <w:rsid w:val="00D40EF5"/>
    <w:rsid w:val="00D40F44"/>
    <w:rsid w:val="00D40F9B"/>
    <w:rsid w:val="00D41003"/>
    <w:rsid w:val="00D41008"/>
    <w:rsid w:val="00D4101C"/>
    <w:rsid w:val="00D4102B"/>
    <w:rsid w:val="00D4107C"/>
    <w:rsid w:val="00D4107F"/>
    <w:rsid w:val="00D410A4"/>
    <w:rsid w:val="00D4110A"/>
    <w:rsid w:val="00D4110B"/>
    <w:rsid w:val="00D4110C"/>
    <w:rsid w:val="00D41120"/>
    <w:rsid w:val="00D4112B"/>
    <w:rsid w:val="00D411CC"/>
    <w:rsid w:val="00D411F4"/>
    <w:rsid w:val="00D4121B"/>
    <w:rsid w:val="00D4121E"/>
    <w:rsid w:val="00D41239"/>
    <w:rsid w:val="00D4123C"/>
    <w:rsid w:val="00D41260"/>
    <w:rsid w:val="00D41270"/>
    <w:rsid w:val="00D412B2"/>
    <w:rsid w:val="00D412B3"/>
    <w:rsid w:val="00D412B9"/>
    <w:rsid w:val="00D412CD"/>
    <w:rsid w:val="00D412D2"/>
    <w:rsid w:val="00D412EC"/>
    <w:rsid w:val="00D41308"/>
    <w:rsid w:val="00D4131F"/>
    <w:rsid w:val="00D41333"/>
    <w:rsid w:val="00D4136B"/>
    <w:rsid w:val="00D4137D"/>
    <w:rsid w:val="00D4139F"/>
    <w:rsid w:val="00D413B5"/>
    <w:rsid w:val="00D4142E"/>
    <w:rsid w:val="00D41435"/>
    <w:rsid w:val="00D4145C"/>
    <w:rsid w:val="00D41460"/>
    <w:rsid w:val="00D4149B"/>
    <w:rsid w:val="00D414A4"/>
    <w:rsid w:val="00D414CE"/>
    <w:rsid w:val="00D414DA"/>
    <w:rsid w:val="00D414DB"/>
    <w:rsid w:val="00D414E3"/>
    <w:rsid w:val="00D414F1"/>
    <w:rsid w:val="00D414FC"/>
    <w:rsid w:val="00D41524"/>
    <w:rsid w:val="00D41535"/>
    <w:rsid w:val="00D41560"/>
    <w:rsid w:val="00D4156F"/>
    <w:rsid w:val="00D4158B"/>
    <w:rsid w:val="00D41643"/>
    <w:rsid w:val="00D41659"/>
    <w:rsid w:val="00D4167B"/>
    <w:rsid w:val="00D4168B"/>
    <w:rsid w:val="00D4168C"/>
    <w:rsid w:val="00D4168F"/>
    <w:rsid w:val="00D4169B"/>
    <w:rsid w:val="00D416A8"/>
    <w:rsid w:val="00D416EF"/>
    <w:rsid w:val="00D416FB"/>
    <w:rsid w:val="00D416FD"/>
    <w:rsid w:val="00D4170A"/>
    <w:rsid w:val="00D4170B"/>
    <w:rsid w:val="00D4171E"/>
    <w:rsid w:val="00D41730"/>
    <w:rsid w:val="00D41754"/>
    <w:rsid w:val="00D4178B"/>
    <w:rsid w:val="00D41791"/>
    <w:rsid w:val="00D417DF"/>
    <w:rsid w:val="00D417F3"/>
    <w:rsid w:val="00D417FB"/>
    <w:rsid w:val="00D4180E"/>
    <w:rsid w:val="00D41819"/>
    <w:rsid w:val="00D4185C"/>
    <w:rsid w:val="00D41877"/>
    <w:rsid w:val="00D4189A"/>
    <w:rsid w:val="00D418C5"/>
    <w:rsid w:val="00D418E5"/>
    <w:rsid w:val="00D418EB"/>
    <w:rsid w:val="00D41927"/>
    <w:rsid w:val="00D4192E"/>
    <w:rsid w:val="00D41964"/>
    <w:rsid w:val="00D4196B"/>
    <w:rsid w:val="00D4199C"/>
    <w:rsid w:val="00D419AB"/>
    <w:rsid w:val="00D419CB"/>
    <w:rsid w:val="00D419CE"/>
    <w:rsid w:val="00D41A12"/>
    <w:rsid w:val="00D41A26"/>
    <w:rsid w:val="00D41A3B"/>
    <w:rsid w:val="00D41AA6"/>
    <w:rsid w:val="00D41AC1"/>
    <w:rsid w:val="00D41AF1"/>
    <w:rsid w:val="00D41AFE"/>
    <w:rsid w:val="00D41B55"/>
    <w:rsid w:val="00D41B61"/>
    <w:rsid w:val="00D41B75"/>
    <w:rsid w:val="00D41B8D"/>
    <w:rsid w:val="00D41B98"/>
    <w:rsid w:val="00D41BAB"/>
    <w:rsid w:val="00D41BD3"/>
    <w:rsid w:val="00D41BFF"/>
    <w:rsid w:val="00D41C21"/>
    <w:rsid w:val="00D41C3A"/>
    <w:rsid w:val="00D41C3D"/>
    <w:rsid w:val="00D41CA6"/>
    <w:rsid w:val="00D41CB2"/>
    <w:rsid w:val="00D41CE8"/>
    <w:rsid w:val="00D41D37"/>
    <w:rsid w:val="00D41D8C"/>
    <w:rsid w:val="00D41DD8"/>
    <w:rsid w:val="00D41E1B"/>
    <w:rsid w:val="00D41E29"/>
    <w:rsid w:val="00D41E71"/>
    <w:rsid w:val="00D41EA9"/>
    <w:rsid w:val="00D41EB6"/>
    <w:rsid w:val="00D41EC1"/>
    <w:rsid w:val="00D41EE0"/>
    <w:rsid w:val="00D41EE5"/>
    <w:rsid w:val="00D41F1B"/>
    <w:rsid w:val="00D41F20"/>
    <w:rsid w:val="00D41F71"/>
    <w:rsid w:val="00D41FA1"/>
    <w:rsid w:val="00D41FA8"/>
    <w:rsid w:val="00D41FFE"/>
    <w:rsid w:val="00D42002"/>
    <w:rsid w:val="00D4202C"/>
    <w:rsid w:val="00D42099"/>
    <w:rsid w:val="00D420DB"/>
    <w:rsid w:val="00D420DF"/>
    <w:rsid w:val="00D420E5"/>
    <w:rsid w:val="00D420EF"/>
    <w:rsid w:val="00D420FE"/>
    <w:rsid w:val="00D42117"/>
    <w:rsid w:val="00D42125"/>
    <w:rsid w:val="00D4217D"/>
    <w:rsid w:val="00D421B8"/>
    <w:rsid w:val="00D421BA"/>
    <w:rsid w:val="00D42214"/>
    <w:rsid w:val="00D42237"/>
    <w:rsid w:val="00D4223B"/>
    <w:rsid w:val="00D42267"/>
    <w:rsid w:val="00D422B0"/>
    <w:rsid w:val="00D422BB"/>
    <w:rsid w:val="00D422DF"/>
    <w:rsid w:val="00D42324"/>
    <w:rsid w:val="00D4232E"/>
    <w:rsid w:val="00D4233E"/>
    <w:rsid w:val="00D42345"/>
    <w:rsid w:val="00D423FA"/>
    <w:rsid w:val="00D42410"/>
    <w:rsid w:val="00D42427"/>
    <w:rsid w:val="00D4242A"/>
    <w:rsid w:val="00D42474"/>
    <w:rsid w:val="00D424B8"/>
    <w:rsid w:val="00D424C9"/>
    <w:rsid w:val="00D424E2"/>
    <w:rsid w:val="00D424ED"/>
    <w:rsid w:val="00D4251B"/>
    <w:rsid w:val="00D42522"/>
    <w:rsid w:val="00D4255D"/>
    <w:rsid w:val="00D42565"/>
    <w:rsid w:val="00D4259B"/>
    <w:rsid w:val="00D42613"/>
    <w:rsid w:val="00D42615"/>
    <w:rsid w:val="00D42620"/>
    <w:rsid w:val="00D426AF"/>
    <w:rsid w:val="00D4270F"/>
    <w:rsid w:val="00D4274B"/>
    <w:rsid w:val="00D4276A"/>
    <w:rsid w:val="00D4278B"/>
    <w:rsid w:val="00D427BD"/>
    <w:rsid w:val="00D427BF"/>
    <w:rsid w:val="00D427CA"/>
    <w:rsid w:val="00D42803"/>
    <w:rsid w:val="00D42815"/>
    <w:rsid w:val="00D42835"/>
    <w:rsid w:val="00D428A2"/>
    <w:rsid w:val="00D428DC"/>
    <w:rsid w:val="00D428E5"/>
    <w:rsid w:val="00D428E9"/>
    <w:rsid w:val="00D42907"/>
    <w:rsid w:val="00D429DD"/>
    <w:rsid w:val="00D429E2"/>
    <w:rsid w:val="00D42A90"/>
    <w:rsid w:val="00D42AD1"/>
    <w:rsid w:val="00D42AE7"/>
    <w:rsid w:val="00D42AEB"/>
    <w:rsid w:val="00D42AF5"/>
    <w:rsid w:val="00D42B14"/>
    <w:rsid w:val="00D42B43"/>
    <w:rsid w:val="00D42BAC"/>
    <w:rsid w:val="00D42BC8"/>
    <w:rsid w:val="00D42C03"/>
    <w:rsid w:val="00D42CA8"/>
    <w:rsid w:val="00D42CC0"/>
    <w:rsid w:val="00D42CCB"/>
    <w:rsid w:val="00D42CDF"/>
    <w:rsid w:val="00D42D0B"/>
    <w:rsid w:val="00D42D1E"/>
    <w:rsid w:val="00D42D34"/>
    <w:rsid w:val="00D42D38"/>
    <w:rsid w:val="00D42D3D"/>
    <w:rsid w:val="00D42D47"/>
    <w:rsid w:val="00D42D7D"/>
    <w:rsid w:val="00D42D8B"/>
    <w:rsid w:val="00D42D9C"/>
    <w:rsid w:val="00D42DD1"/>
    <w:rsid w:val="00D42DD5"/>
    <w:rsid w:val="00D42DD7"/>
    <w:rsid w:val="00D42E14"/>
    <w:rsid w:val="00D42E1B"/>
    <w:rsid w:val="00D42E34"/>
    <w:rsid w:val="00D42EB6"/>
    <w:rsid w:val="00D42EE2"/>
    <w:rsid w:val="00D42EF0"/>
    <w:rsid w:val="00D42F0E"/>
    <w:rsid w:val="00D42F2F"/>
    <w:rsid w:val="00D42F74"/>
    <w:rsid w:val="00D42F9D"/>
    <w:rsid w:val="00D42FCB"/>
    <w:rsid w:val="00D42FDD"/>
    <w:rsid w:val="00D4301F"/>
    <w:rsid w:val="00D4304F"/>
    <w:rsid w:val="00D430D5"/>
    <w:rsid w:val="00D43104"/>
    <w:rsid w:val="00D4313C"/>
    <w:rsid w:val="00D4314D"/>
    <w:rsid w:val="00D43170"/>
    <w:rsid w:val="00D4317E"/>
    <w:rsid w:val="00D431BC"/>
    <w:rsid w:val="00D431E8"/>
    <w:rsid w:val="00D43207"/>
    <w:rsid w:val="00D4323D"/>
    <w:rsid w:val="00D4323E"/>
    <w:rsid w:val="00D43283"/>
    <w:rsid w:val="00D4328F"/>
    <w:rsid w:val="00D4330F"/>
    <w:rsid w:val="00D43330"/>
    <w:rsid w:val="00D43365"/>
    <w:rsid w:val="00D43377"/>
    <w:rsid w:val="00D433C2"/>
    <w:rsid w:val="00D433D0"/>
    <w:rsid w:val="00D433D2"/>
    <w:rsid w:val="00D433D3"/>
    <w:rsid w:val="00D433F5"/>
    <w:rsid w:val="00D4340B"/>
    <w:rsid w:val="00D43423"/>
    <w:rsid w:val="00D43451"/>
    <w:rsid w:val="00D4347E"/>
    <w:rsid w:val="00D434A5"/>
    <w:rsid w:val="00D434B3"/>
    <w:rsid w:val="00D434C2"/>
    <w:rsid w:val="00D434F5"/>
    <w:rsid w:val="00D4351C"/>
    <w:rsid w:val="00D43531"/>
    <w:rsid w:val="00D4356C"/>
    <w:rsid w:val="00D435B8"/>
    <w:rsid w:val="00D435DD"/>
    <w:rsid w:val="00D4360C"/>
    <w:rsid w:val="00D43636"/>
    <w:rsid w:val="00D436C1"/>
    <w:rsid w:val="00D436C4"/>
    <w:rsid w:val="00D436DE"/>
    <w:rsid w:val="00D43723"/>
    <w:rsid w:val="00D43740"/>
    <w:rsid w:val="00D437A2"/>
    <w:rsid w:val="00D437B6"/>
    <w:rsid w:val="00D437D8"/>
    <w:rsid w:val="00D437E1"/>
    <w:rsid w:val="00D43805"/>
    <w:rsid w:val="00D43806"/>
    <w:rsid w:val="00D43837"/>
    <w:rsid w:val="00D43844"/>
    <w:rsid w:val="00D43859"/>
    <w:rsid w:val="00D438A1"/>
    <w:rsid w:val="00D438AC"/>
    <w:rsid w:val="00D438B5"/>
    <w:rsid w:val="00D438CD"/>
    <w:rsid w:val="00D438D5"/>
    <w:rsid w:val="00D438D9"/>
    <w:rsid w:val="00D438FB"/>
    <w:rsid w:val="00D4390A"/>
    <w:rsid w:val="00D4393A"/>
    <w:rsid w:val="00D4394D"/>
    <w:rsid w:val="00D439DD"/>
    <w:rsid w:val="00D439E4"/>
    <w:rsid w:val="00D439EE"/>
    <w:rsid w:val="00D43A04"/>
    <w:rsid w:val="00D43A5A"/>
    <w:rsid w:val="00D43AA2"/>
    <w:rsid w:val="00D43AEF"/>
    <w:rsid w:val="00D43B0D"/>
    <w:rsid w:val="00D43B17"/>
    <w:rsid w:val="00D43BED"/>
    <w:rsid w:val="00D43C21"/>
    <w:rsid w:val="00D43C2B"/>
    <w:rsid w:val="00D43C57"/>
    <w:rsid w:val="00D43C70"/>
    <w:rsid w:val="00D43C78"/>
    <w:rsid w:val="00D43C9B"/>
    <w:rsid w:val="00D43CD8"/>
    <w:rsid w:val="00D43CE4"/>
    <w:rsid w:val="00D43CE9"/>
    <w:rsid w:val="00D43CEA"/>
    <w:rsid w:val="00D43DA5"/>
    <w:rsid w:val="00D43E33"/>
    <w:rsid w:val="00D43E52"/>
    <w:rsid w:val="00D43E7A"/>
    <w:rsid w:val="00D43E87"/>
    <w:rsid w:val="00D43EBC"/>
    <w:rsid w:val="00D43EC9"/>
    <w:rsid w:val="00D43F00"/>
    <w:rsid w:val="00D43F0A"/>
    <w:rsid w:val="00D43F0E"/>
    <w:rsid w:val="00D43F21"/>
    <w:rsid w:val="00D43FC9"/>
    <w:rsid w:val="00D43FE3"/>
    <w:rsid w:val="00D44012"/>
    <w:rsid w:val="00D4401A"/>
    <w:rsid w:val="00D4402B"/>
    <w:rsid w:val="00D4404C"/>
    <w:rsid w:val="00D44056"/>
    <w:rsid w:val="00D44085"/>
    <w:rsid w:val="00D440F5"/>
    <w:rsid w:val="00D4415F"/>
    <w:rsid w:val="00D44176"/>
    <w:rsid w:val="00D44197"/>
    <w:rsid w:val="00D44199"/>
    <w:rsid w:val="00D4419F"/>
    <w:rsid w:val="00D441D4"/>
    <w:rsid w:val="00D4425D"/>
    <w:rsid w:val="00D44263"/>
    <w:rsid w:val="00D4437D"/>
    <w:rsid w:val="00D443CF"/>
    <w:rsid w:val="00D4444E"/>
    <w:rsid w:val="00D44468"/>
    <w:rsid w:val="00D44476"/>
    <w:rsid w:val="00D444A5"/>
    <w:rsid w:val="00D444C3"/>
    <w:rsid w:val="00D44501"/>
    <w:rsid w:val="00D44522"/>
    <w:rsid w:val="00D44546"/>
    <w:rsid w:val="00D44592"/>
    <w:rsid w:val="00D44595"/>
    <w:rsid w:val="00D44670"/>
    <w:rsid w:val="00D446ED"/>
    <w:rsid w:val="00D44709"/>
    <w:rsid w:val="00D4473D"/>
    <w:rsid w:val="00D44749"/>
    <w:rsid w:val="00D44751"/>
    <w:rsid w:val="00D44758"/>
    <w:rsid w:val="00D44789"/>
    <w:rsid w:val="00D447A2"/>
    <w:rsid w:val="00D44806"/>
    <w:rsid w:val="00D44815"/>
    <w:rsid w:val="00D4482C"/>
    <w:rsid w:val="00D44837"/>
    <w:rsid w:val="00D44843"/>
    <w:rsid w:val="00D44880"/>
    <w:rsid w:val="00D448A5"/>
    <w:rsid w:val="00D448B0"/>
    <w:rsid w:val="00D448BA"/>
    <w:rsid w:val="00D448CB"/>
    <w:rsid w:val="00D448FD"/>
    <w:rsid w:val="00D4492E"/>
    <w:rsid w:val="00D44945"/>
    <w:rsid w:val="00D44966"/>
    <w:rsid w:val="00D449BE"/>
    <w:rsid w:val="00D449DC"/>
    <w:rsid w:val="00D449F1"/>
    <w:rsid w:val="00D44A4A"/>
    <w:rsid w:val="00D44A7E"/>
    <w:rsid w:val="00D44AA1"/>
    <w:rsid w:val="00D44AD9"/>
    <w:rsid w:val="00D44B0E"/>
    <w:rsid w:val="00D44B1D"/>
    <w:rsid w:val="00D44B20"/>
    <w:rsid w:val="00D44B32"/>
    <w:rsid w:val="00D44B38"/>
    <w:rsid w:val="00D44B90"/>
    <w:rsid w:val="00D44BC8"/>
    <w:rsid w:val="00D44BE2"/>
    <w:rsid w:val="00D44C09"/>
    <w:rsid w:val="00D44C24"/>
    <w:rsid w:val="00D44C6F"/>
    <w:rsid w:val="00D44C89"/>
    <w:rsid w:val="00D44CA5"/>
    <w:rsid w:val="00D44CD1"/>
    <w:rsid w:val="00D44CDE"/>
    <w:rsid w:val="00D44CE0"/>
    <w:rsid w:val="00D44D23"/>
    <w:rsid w:val="00D44DAD"/>
    <w:rsid w:val="00D44DC1"/>
    <w:rsid w:val="00D44DC2"/>
    <w:rsid w:val="00D44DC9"/>
    <w:rsid w:val="00D44E00"/>
    <w:rsid w:val="00D44E5F"/>
    <w:rsid w:val="00D44EAC"/>
    <w:rsid w:val="00D44ED6"/>
    <w:rsid w:val="00D44EFF"/>
    <w:rsid w:val="00D44F1A"/>
    <w:rsid w:val="00D44F32"/>
    <w:rsid w:val="00D44F67"/>
    <w:rsid w:val="00D44F8E"/>
    <w:rsid w:val="00D44FC8"/>
    <w:rsid w:val="00D44FDC"/>
    <w:rsid w:val="00D44FF5"/>
    <w:rsid w:val="00D4503E"/>
    <w:rsid w:val="00D45044"/>
    <w:rsid w:val="00D45059"/>
    <w:rsid w:val="00D4509B"/>
    <w:rsid w:val="00D450CF"/>
    <w:rsid w:val="00D450FF"/>
    <w:rsid w:val="00D45144"/>
    <w:rsid w:val="00D451DC"/>
    <w:rsid w:val="00D45214"/>
    <w:rsid w:val="00D45220"/>
    <w:rsid w:val="00D45238"/>
    <w:rsid w:val="00D4524D"/>
    <w:rsid w:val="00D4524E"/>
    <w:rsid w:val="00D45271"/>
    <w:rsid w:val="00D45288"/>
    <w:rsid w:val="00D452D3"/>
    <w:rsid w:val="00D452E3"/>
    <w:rsid w:val="00D452F2"/>
    <w:rsid w:val="00D45379"/>
    <w:rsid w:val="00D453B5"/>
    <w:rsid w:val="00D453CC"/>
    <w:rsid w:val="00D4540B"/>
    <w:rsid w:val="00D45462"/>
    <w:rsid w:val="00D454A6"/>
    <w:rsid w:val="00D454E5"/>
    <w:rsid w:val="00D454FC"/>
    <w:rsid w:val="00D4550F"/>
    <w:rsid w:val="00D45523"/>
    <w:rsid w:val="00D45568"/>
    <w:rsid w:val="00D45593"/>
    <w:rsid w:val="00D455BF"/>
    <w:rsid w:val="00D455C2"/>
    <w:rsid w:val="00D455CA"/>
    <w:rsid w:val="00D45606"/>
    <w:rsid w:val="00D4562E"/>
    <w:rsid w:val="00D45649"/>
    <w:rsid w:val="00D4567D"/>
    <w:rsid w:val="00D45695"/>
    <w:rsid w:val="00D456AA"/>
    <w:rsid w:val="00D456C0"/>
    <w:rsid w:val="00D456C8"/>
    <w:rsid w:val="00D456C9"/>
    <w:rsid w:val="00D457B6"/>
    <w:rsid w:val="00D45805"/>
    <w:rsid w:val="00D4582F"/>
    <w:rsid w:val="00D45832"/>
    <w:rsid w:val="00D45863"/>
    <w:rsid w:val="00D4587B"/>
    <w:rsid w:val="00D45898"/>
    <w:rsid w:val="00D458DF"/>
    <w:rsid w:val="00D45924"/>
    <w:rsid w:val="00D45925"/>
    <w:rsid w:val="00D4592C"/>
    <w:rsid w:val="00D45935"/>
    <w:rsid w:val="00D45956"/>
    <w:rsid w:val="00D45958"/>
    <w:rsid w:val="00D45982"/>
    <w:rsid w:val="00D459E3"/>
    <w:rsid w:val="00D45A2B"/>
    <w:rsid w:val="00D45A43"/>
    <w:rsid w:val="00D45A58"/>
    <w:rsid w:val="00D45A8C"/>
    <w:rsid w:val="00D45AAC"/>
    <w:rsid w:val="00D45ADA"/>
    <w:rsid w:val="00D45AF3"/>
    <w:rsid w:val="00D45B28"/>
    <w:rsid w:val="00D45B32"/>
    <w:rsid w:val="00D45B5B"/>
    <w:rsid w:val="00D45B6B"/>
    <w:rsid w:val="00D45B89"/>
    <w:rsid w:val="00D45BC5"/>
    <w:rsid w:val="00D45BFF"/>
    <w:rsid w:val="00D45C03"/>
    <w:rsid w:val="00D45CD2"/>
    <w:rsid w:val="00D45CDB"/>
    <w:rsid w:val="00D45D0C"/>
    <w:rsid w:val="00D45D2B"/>
    <w:rsid w:val="00D45D37"/>
    <w:rsid w:val="00D45D3F"/>
    <w:rsid w:val="00D45E3E"/>
    <w:rsid w:val="00D45E4C"/>
    <w:rsid w:val="00D45E50"/>
    <w:rsid w:val="00D45E87"/>
    <w:rsid w:val="00D45EEE"/>
    <w:rsid w:val="00D45F2D"/>
    <w:rsid w:val="00D45F5C"/>
    <w:rsid w:val="00D45F91"/>
    <w:rsid w:val="00D45FBE"/>
    <w:rsid w:val="00D45FCB"/>
    <w:rsid w:val="00D45FD2"/>
    <w:rsid w:val="00D45FDD"/>
    <w:rsid w:val="00D45FEB"/>
    <w:rsid w:val="00D45FFF"/>
    <w:rsid w:val="00D4601F"/>
    <w:rsid w:val="00D46044"/>
    <w:rsid w:val="00D46072"/>
    <w:rsid w:val="00D46084"/>
    <w:rsid w:val="00D46093"/>
    <w:rsid w:val="00D4609A"/>
    <w:rsid w:val="00D460BF"/>
    <w:rsid w:val="00D460DF"/>
    <w:rsid w:val="00D4615B"/>
    <w:rsid w:val="00D46161"/>
    <w:rsid w:val="00D46166"/>
    <w:rsid w:val="00D46178"/>
    <w:rsid w:val="00D461C0"/>
    <w:rsid w:val="00D461E2"/>
    <w:rsid w:val="00D46215"/>
    <w:rsid w:val="00D46265"/>
    <w:rsid w:val="00D46273"/>
    <w:rsid w:val="00D46298"/>
    <w:rsid w:val="00D462CB"/>
    <w:rsid w:val="00D462DB"/>
    <w:rsid w:val="00D46346"/>
    <w:rsid w:val="00D4638A"/>
    <w:rsid w:val="00D4639B"/>
    <w:rsid w:val="00D463A2"/>
    <w:rsid w:val="00D463C5"/>
    <w:rsid w:val="00D4641E"/>
    <w:rsid w:val="00D4642E"/>
    <w:rsid w:val="00D46439"/>
    <w:rsid w:val="00D46461"/>
    <w:rsid w:val="00D4646F"/>
    <w:rsid w:val="00D46485"/>
    <w:rsid w:val="00D464C9"/>
    <w:rsid w:val="00D46514"/>
    <w:rsid w:val="00D4652C"/>
    <w:rsid w:val="00D4652D"/>
    <w:rsid w:val="00D4656F"/>
    <w:rsid w:val="00D465EA"/>
    <w:rsid w:val="00D4660D"/>
    <w:rsid w:val="00D4661C"/>
    <w:rsid w:val="00D4669D"/>
    <w:rsid w:val="00D466B5"/>
    <w:rsid w:val="00D466FC"/>
    <w:rsid w:val="00D46709"/>
    <w:rsid w:val="00D46761"/>
    <w:rsid w:val="00D46786"/>
    <w:rsid w:val="00D4678C"/>
    <w:rsid w:val="00D46796"/>
    <w:rsid w:val="00D467A0"/>
    <w:rsid w:val="00D467C1"/>
    <w:rsid w:val="00D467C6"/>
    <w:rsid w:val="00D4680F"/>
    <w:rsid w:val="00D46852"/>
    <w:rsid w:val="00D4685F"/>
    <w:rsid w:val="00D4687C"/>
    <w:rsid w:val="00D46888"/>
    <w:rsid w:val="00D46898"/>
    <w:rsid w:val="00D468C7"/>
    <w:rsid w:val="00D468D4"/>
    <w:rsid w:val="00D468D7"/>
    <w:rsid w:val="00D468EF"/>
    <w:rsid w:val="00D4691C"/>
    <w:rsid w:val="00D4691F"/>
    <w:rsid w:val="00D46969"/>
    <w:rsid w:val="00D46978"/>
    <w:rsid w:val="00D46989"/>
    <w:rsid w:val="00D46996"/>
    <w:rsid w:val="00D469CC"/>
    <w:rsid w:val="00D469FC"/>
    <w:rsid w:val="00D46A1C"/>
    <w:rsid w:val="00D46A49"/>
    <w:rsid w:val="00D46A6E"/>
    <w:rsid w:val="00D46A70"/>
    <w:rsid w:val="00D46A99"/>
    <w:rsid w:val="00D46A9C"/>
    <w:rsid w:val="00D46AD3"/>
    <w:rsid w:val="00D46AED"/>
    <w:rsid w:val="00D46B16"/>
    <w:rsid w:val="00D46B27"/>
    <w:rsid w:val="00D46B4C"/>
    <w:rsid w:val="00D46B4E"/>
    <w:rsid w:val="00D46B9F"/>
    <w:rsid w:val="00D46BC1"/>
    <w:rsid w:val="00D46BCB"/>
    <w:rsid w:val="00D46BDA"/>
    <w:rsid w:val="00D46C18"/>
    <w:rsid w:val="00D46C3A"/>
    <w:rsid w:val="00D46C56"/>
    <w:rsid w:val="00D46C94"/>
    <w:rsid w:val="00D46CAB"/>
    <w:rsid w:val="00D46CFD"/>
    <w:rsid w:val="00D46D56"/>
    <w:rsid w:val="00D46D58"/>
    <w:rsid w:val="00D46D72"/>
    <w:rsid w:val="00D46D7B"/>
    <w:rsid w:val="00D46D81"/>
    <w:rsid w:val="00D46DB6"/>
    <w:rsid w:val="00D46DE7"/>
    <w:rsid w:val="00D46DE8"/>
    <w:rsid w:val="00D46E05"/>
    <w:rsid w:val="00D46E49"/>
    <w:rsid w:val="00D46E5C"/>
    <w:rsid w:val="00D46EFC"/>
    <w:rsid w:val="00D46EFF"/>
    <w:rsid w:val="00D46F10"/>
    <w:rsid w:val="00D46F25"/>
    <w:rsid w:val="00D46F36"/>
    <w:rsid w:val="00D46F5E"/>
    <w:rsid w:val="00D46F71"/>
    <w:rsid w:val="00D46F81"/>
    <w:rsid w:val="00D46F93"/>
    <w:rsid w:val="00D46FF4"/>
    <w:rsid w:val="00D47033"/>
    <w:rsid w:val="00D47064"/>
    <w:rsid w:val="00D47070"/>
    <w:rsid w:val="00D4707C"/>
    <w:rsid w:val="00D47091"/>
    <w:rsid w:val="00D47098"/>
    <w:rsid w:val="00D4709F"/>
    <w:rsid w:val="00D470D3"/>
    <w:rsid w:val="00D4717C"/>
    <w:rsid w:val="00D4717D"/>
    <w:rsid w:val="00D471B8"/>
    <w:rsid w:val="00D471C3"/>
    <w:rsid w:val="00D471F8"/>
    <w:rsid w:val="00D4721D"/>
    <w:rsid w:val="00D47229"/>
    <w:rsid w:val="00D4723D"/>
    <w:rsid w:val="00D4723E"/>
    <w:rsid w:val="00D47320"/>
    <w:rsid w:val="00D4732C"/>
    <w:rsid w:val="00D4732E"/>
    <w:rsid w:val="00D4733B"/>
    <w:rsid w:val="00D47368"/>
    <w:rsid w:val="00D47394"/>
    <w:rsid w:val="00D47402"/>
    <w:rsid w:val="00D4745E"/>
    <w:rsid w:val="00D47489"/>
    <w:rsid w:val="00D475A0"/>
    <w:rsid w:val="00D475CC"/>
    <w:rsid w:val="00D475DA"/>
    <w:rsid w:val="00D4761B"/>
    <w:rsid w:val="00D47628"/>
    <w:rsid w:val="00D47630"/>
    <w:rsid w:val="00D4763A"/>
    <w:rsid w:val="00D4764E"/>
    <w:rsid w:val="00D47656"/>
    <w:rsid w:val="00D47659"/>
    <w:rsid w:val="00D4766A"/>
    <w:rsid w:val="00D4769D"/>
    <w:rsid w:val="00D476A0"/>
    <w:rsid w:val="00D476B6"/>
    <w:rsid w:val="00D476D8"/>
    <w:rsid w:val="00D476E3"/>
    <w:rsid w:val="00D476E4"/>
    <w:rsid w:val="00D476E7"/>
    <w:rsid w:val="00D476F3"/>
    <w:rsid w:val="00D476F6"/>
    <w:rsid w:val="00D4770F"/>
    <w:rsid w:val="00D47722"/>
    <w:rsid w:val="00D4772B"/>
    <w:rsid w:val="00D47742"/>
    <w:rsid w:val="00D47744"/>
    <w:rsid w:val="00D47745"/>
    <w:rsid w:val="00D47774"/>
    <w:rsid w:val="00D47778"/>
    <w:rsid w:val="00D4777C"/>
    <w:rsid w:val="00D47791"/>
    <w:rsid w:val="00D477AF"/>
    <w:rsid w:val="00D477BB"/>
    <w:rsid w:val="00D477D3"/>
    <w:rsid w:val="00D477F1"/>
    <w:rsid w:val="00D47811"/>
    <w:rsid w:val="00D47860"/>
    <w:rsid w:val="00D47867"/>
    <w:rsid w:val="00D478C6"/>
    <w:rsid w:val="00D478E1"/>
    <w:rsid w:val="00D478FC"/>
    <w:rsid w:val="00D4796D"/>
    <w:rsid w:val="00D4799E"/>
    <w:rsid w:val="00D479A0"/>
    <w:rsid w:val="00D479AB"/>
    <w:rsid w:val="00D479AD"/>
    <w:rsid w:val="00D479BF"/>
    <w:rsid w:val="00D479C3"/>
    <w:rsid w:val="00D479DE"/>
    <w:rsid w:val="00D479E0"/>
    <w:rsid w:val="00D479FB"/>
    <w:rsid w:val="00D47A30"/>
    <w:rsid w:val="00D47AD7"/>
    <w:rsid w:val="00D47AD8"/>
    <w:rsid w:val="00D47AE8"/>
    <w:rsid w:val="00D47B0C"/>
    <w:rsid w:val="00D47B0D"/>
    <w:rsid w:val="00D47B21"/>
    <w:rsid w:val="00D47B3D"/>
    <w:rsid w:val="00D47B54"/>
    <w:rsid w:val="00D47BF7"/>
    <w:rsid w:val="00D47C09"/>
    <w:rsid w:val="00D47C71"/>
    <w:rsid w:val="00D47CB3"/>
    <w:rsid w:val="00D47CC0"/>
    <w:rsid w:val="00D47CCF"/>
    <w:rsid w:val="00D47CEC"/>
    <w:rsid w:val="00D47D21"/>
    <w:rsid w:val="00D47D2A"/>
    <w:rsid w:val="00D47D3B"/>
    <w:rsid w:val="00D47D9E"/>
    <w:rsid w:val="00D47DA5"/>
    <w:rsid w:val="00D47DC5"/>
    <w:rsid w:val="00D47DD4"/>
    <w:rsid w:val="00D47DF9"/>
    <w:rsid w:val="00D47E05"/>
    <w:rsid w:val="00D47E4A"/>
    <w:rsid w:val="00D47E53"/>
    <w:rsid w:val="00D47E84"/>
    <w:rsid w:val="00D47E8C"/>
    <w:rsid w:val="00D47EB3"/>
    <w:rsid w:val="00D47EF1"/>
    <w:rsid w:val="00D47EFA"/>
    <w:rsid w:val="00D47F47"/>
    <w:rsid w:val="00D47F5D"/>
    <w:rsid w:val="00D47F79"/>
    <w:rsid w:val="00D47FE3"/>
    <w:rsid w:val="00D47FF8"/>
    <w:rsid w:val="00D50045"/>
    <w:rsid w:val="00D50060"/>
    <w:rsid w:val="00D50073"/>
    <w:rsid w:val="00D500B7"/>
    <w:rsid w:val="00D500BD"/>
    <w:rsid w:val="00D500F4"/>
    <w:rsid w:val="00D5012D"/>
    <w:rsid w:val="00D50141"/>
    <w:rsid w:val="00D5018D"/>
    <w:rsid w:val="00D501C7"/>
    <w:rsid w:val="00D501C8"/>
    <w:rsid w:val="00D501D3"/>
    <w:rsid w:val="00D5022D"/>
    <w:rsid w:val="00D50247"/>
    <w:rsid w:val="00D50252"/>
    <w:rsid w:val="00D5026E"/>
    <w:rsid w:val="00D5028F"/>
    <w:rsid w:val="00D502B9"/>
    <w:rsid w:val="00D502E4"/>
    <w:rsid w:val="00D502F9"/>
    <w:rsid w:val="00D50332"/>
    <w:rsid w:val="00D5033F"/>
    <w:rsid w:val="00D5036D"/>
    <w:rsid w:val="00D503B5"/>
    <w:rsid w:val="00D503DE"/>
    <w:rsid w:val="00D50409"/>
    <w:rsid w:val="00D5041C"/>
    <w:rsid w:val="00D50469"/>
    <w:rsid w:val="00D5047F"/>
    <w:rsid w:val="00D504AA"/>
    <w:rsid w:val="00D504E1"/>
    <w:rsid w:val="00D5058B"/>
    <w:rsid w:val="00D5058C"/>
    <w:rsid w:val="00D5058E"/>
    <w:rsid w:val="00D505AA"/>
    <w:rsid w:val="00D50612"/>
    <w:rsid w:val="00D5061E"/>
    <w:rsid w:val="00D50626"/>
    <w:rsid w:val="00D50630"/>
    <w:rsid w:val="00D50656"/>
    <w:rsid w:val="00D506AE"/>
    <w:rsid w:val="00D506BB"/>
    <w:rsid w:val="00D506D5"/>
    <w:rsid w:val="00D50705"/>
    <w:rsid w:val="00D50768"/>
    <w:rsid w:val="00D5077D"/>
    <w:rsid w:val="00D50782"/>
    <w:rsid w:val="00D50799"/>
    <w:rsid w:val="00D507EA"/>
    <w:rsid w:val="00D50821"/>
    <w:rsid w:val="00D50852"/>
    <w:rsid w:val="00D508D5"/>
    <w:rsid w:val="00D508DA"/>
    <w:rsid w:val="00D508F6"/>
    <w:rsid w:val="00D508FA"/>
    <w:rsid w:val="00D508FF"/>
    <w:rsid w:val="00D50921"/>
    <w:rsid w:val="00D50933"/>
    <w:rsid w:val="00D509EA"/>
    <w:rsid w:val="00D509FA"/>
    <w:rsid w:val="00D509FD"/>
    <w:rsid w:val="00D50A18"/>
    <w:rsid w:val="00D50A41"/>
    <w:rsid w:val="00D50A45"/>
    <w:rsid w:val="00D50A5F"/>
    <w:rsid w:val="00D50A87"/>
    <w:rsid w:val="00D50AE4"/>
    <w:rsid w:val="00D50AF7"/>
    <w:rsid w:val="00D50B09"/>
    <w:rsid w:val="00D50B1E"/>
    <w:rsid w:val="00D50B26"/>
    <w:rsid w:val="00D50B36"/>
    <w:rsid w:val="00D50B44"/>
    <w:rsid w:val="00D50B45"/>
    <w:rsid w:val="00D50B67"/>
    <w:rsid w:val="00D50BAE"/>
    <w:rsid w:val="00D50BE0"/>
    <w:rsid w:val="00D50BE4"/>
    <w:rsid w:val="00D50BE5"/>
    <w:rsid w:val="00D50C54"/>
    <w:rsid w:val="00D50C59"/>
    <w:rsid w:val="00D50C5D"/>
    <w:rsid w:val="00D50C5F"/>
    <w:rsid w:val="00D50C66"/>
    <w:rsid w:val="00D50CD1"/>
    <w:rsid w:val="00D50CFB"/>
    <w:rsid w:val="00D50D0B"/>
    <w:rsid w:val="00D50D25"/>
    <w:rsid w:val="00D50D3E"/>
    <w:rsid w:val="00D50D4C"/>
    <w:rsid w:val="00D50E0E"/>
    <w:rsid w:val="00D50E1A"/>
    <w:rsid w:val="00D50E4F"/>
    <w:rsid w:val="00D50E8B"/>
    <w:rsid w:val="00D50EC9"/>
    <w:rsid w:val="00D50EED"/>
    <w:rsid w:val="00D50EF2"/>
    <w:rsid w:val="00D50F10"/>
    <w:rsid w:val="00D50F14"/>
    <w:rsid w:val="00D50F49"/>
    <w:rsid w:val="00D50F6E"/>
    <w:rsid w:val="00D50F9D"/>
    <w:rsid w:val="00D50FD9"/>
    <w:rsid w:val="00D51024"/>
    <w:rsid w:val="00D5102A"/>
    <w:rsid w:val="00D5106A"/>
    <w:rsid w:val="00D5106F"/>
    <w:rsid w:val="00D510AF"/>
    <w:rsid w:val="00D51107"/>
    <w:rsid w:val="00D51117"/>
    <w:rsid w:val="00D5111C"/>
    <w:rsid w:val="00D5113E"/>
    <w:rsid w:val="00D5115E"/>
    <w:rsid w:val="00D51164"/>
    <w:rsid w:val="00D5117D"/>
    <w:rsid w:val="00D511C2"/>
    <w:rsid w:val="00D511E1"/>
    <w:rsid w:val="00D511F6"/>
    <w:rsid w:val="00D511F7"/>
    <w:rsid w:val="00D5121F"/>
    <w:rsid w:val="00D51282"/>
    <w:rsid w:val="00D5128D"/>
    <w:rsid w:val="00D5128E"/>
    <w:rsid w:val="00D512AE"/>
    <w:rsid w:val="00D512C0"/>
    <w:rsid w:val="00D512CD"/>
    <w:rsid w:val="00D5132B"/>
    <w:rsid w:val="00D51346"/>
    <w:rsid w:val="00D5138B"/>
    <w:rsid w:val="00D51399"/>
    <w:rsid w:val="00D513A3"/>
    <w:rsid w:val="00D513E4"/>
    <w:rsid w:val="00D513FA"/>
    <w:rsid w:val="00D51442"/>
    <w:rsid w:val="00D51456"/>
    <w:rsid w:val="00D514D3"/>
    <w:rsid w:val="00D5154A"/>
    <w:rsid w:val="00D5154B"/>
    <w:rsid w:val="00D51572"/>
    <w:rsid w:val="00D51578"/>
    <w:rsid w:val="00D51588"/>
    <w:rsid w:val="00D515B2"/>
    <w:rsid w:val="00D515DC"/>
    <w:rsid w:val="00D5162A"/>
    <w:rsid w:val="00D5162C"/>
    <w:rsid w:val="00D5164D"/>
    <w:rsid w:val="00D51661"/>
    <w:rsid w:val="00D51676"/>
    <w:rsid w:val="00D516A8"/>
    <w:rsid w:val="00D516E2"/>
    <w:rsid w:val="00D5170B"/>
    <w:rsid w:val="00D51733"/>
    <w:rsid w:val="00D51739"/>
    <w:rsid w:val="00D5173A"/>
    <w:rsid w:val="00D51752"/>
    <w:rsid w:val="00D5175D"/>
    <w:rsid w:val="00D517A7"/>
    <w:rsid w:val="00D517AF"/>
    <w:rsid w:val="00D517D3"/>
    <w:rsid w:val="00D517D9"/>
    <w:rsid w:val="00D51844"/>
    <w:rsid w:val="00D51886"/>
    <w:rsid w:val="00D518F7"/>
    <w:rsid w:val="00D5190A"/>
    <w:rsid w:val="00D5196A"/>
    <w:rsid w:val="00D5198F"/>
    <w:rsid w:val="00D519ED"/>
    <w:rsid w:val="00D51A1D"/>
    <w:rsid w:val="00D51A3C"/>
    <w:rsid w:val="00D51A8F"/>
    <w:rsid w:val="00D51AAB"/>
    <w:rsid w:val="00D51ADB"/>
    <w:rsid w:val="00D51AFD"/>
    <w:rsid w:val="00D51B48"/>
    <w:rsid w:val="00D51B69"/>
    <w:rsid w:val="00D51BA3"/>
    <w:rsid w:val="00D51BEA"/>
    <w:rsid w:val="00D51BEE"/>
    <w:rsid w:val="00D51C37"/>
    <w:rsid w:val="00D51C8C"/>
    <w:rsid w:val="00D51C92"/>
    <w:rsid w:val="00D51C9B"/>
    <w:rsid w:val="00D51CAC"/>
    <w:rsid w:val="00D51CAF"/>
    <w:rsid w:val="00D51CBF"/>
    <w:rsid w:val="00D51D37"/>
    <w:rsid w:val="00D51D3A"/>
    <w:rsid w:val="00D51D6A"/>
    <w:rsid w:val="00D51D7D"/>
    <w:rsid w:val="00D51D7E"/>
    <w:rsid w:val="00D51D92"/>
    <w:rsid w:val="00D51DA3"/>
    <w:rsid w:val="00D51DCC"/>
    <w:rsid w:val="00D51DD1"/>
    <w:rsid w:val="00D51DE0"/>
    <w:rsid w:val="00D51E00"/>
    <w:rsid w:val="00D51E08"/>
    <w:rsid w:val="00D51E11"/>
    <w:rsid w:val="00D51E3F"/>
    <w:rsid w:val="00D51F03"/>
    <w:rsid w:val="00D51F11"/>
    <w:rsid w:val="00D51F15"/>
    <w:rsid w:val="00D51F47"/>
    <w:rsid w:val="00D51F65"/>
    <w:rsid w:val="00D51F6F"/>
    <w:rsid w:val="00D51F75"/>
    <w:rsid w:val="00D51FB1"/>
    <w:rsid w:val="00D51FB7"/>
    <w:rsid w:val="00D5200C"/>
    <w:rsid w:val="00D52019"/>
    <w:rsid w:val="00D52081"/>
    <w:rsid w:val="00D52092"/>
    <w:rsid w:val="00D5209F"/>
    <w:rsid w:val="00D520F4"/>
    <w:rsid w:val="00D520F8"/>
    <w:rsid w:val="00D52143"/>
    <w:rsid w:val="00D52154"/>
    <w:rsid w:val="00D52175"/>
    <w:rsid w:val="00D52176"/>
    <w:rsid w:val="00D521BB"/>
    <w:rsid w:val="00D521BD"/>
    <w:rsid w:val="00D521D2"/>
    <w:rsid w:val="00D52248"/>
    <w:rsid w:val="00D52252"/>
    <w:rsid w:val="00D52270"/>
    <w:rsid w:val="00D52299"/>
    <w:rsid w:val="00D522CF"/>
    <w:rsid w:val="00D52323"/>
    <w:rsid w:val="00D5232F"/>
    <w:rsid w:val="00D52354"/>
    <w:rsid w:val="00D5236D"/>
    <w:rsid w:val="00D52379"/>
    <w:rsid w:val="00D523CF"/>
    <w:rsid w:val="00D52404"/>
    <w:rsid w:val="00D52415"/>
    <w:rsid w:val="00D52421"/>
    <w:rsid w:val="00D5243E"/>
    <w:rsid w:val="00D5249B"/>
    <w:rsid w:val="00D5249D"/>
    <w:rsid w:val="00D524D7"/>
    <w:rsid w:val="00D524DA"/>
    <w:rsid w:val="00D5252A"/>
    <w:rsid w:val="00D52535"/>
    <w:rsid w:val="00D52547"/>
    <w:rsid w:val="00D5258A"/>
    <w:rsid w:val="00D525AD"/>
    <w:rsid w:val="00D525B8"/>
    <w:rsid w:val="00D525EC"/>
    <w:rsid w:val="00D525EE"/>
    <w:rsid w:val="00D52610"/>
    <w:rsid w:val="00D52614"/>
    <w:rsid w:val="00D52618"/>
    <w:rsid w:val="00D52630"/>
    <w:rsid w:val="00D52641"/>
    <w:rsid w:val="00D52643"/>
    <w:rsid w:val="00D526B2"/>
    <w:rsid w:val="00D526CD"/>
    <w:rsid w:val="00D526D3"/>
    <w:rsid w:val="00D52708"/>
    <w:rsid w:val="00D5270B"/>
    <w:rsid w:val="00D52742"/>
    <w:rsid w:val="00D52752"/>
    <w:rsid w:val="00D52798"/>
    <w:rsid w:val="00D527C1"/>
    <w:rsid w:val="00D527E1"/>
    <w:rsid w:val="00D527F0"/>
    <w:rsid w:val="00D52802"/>
    <w:rsid w:val="00D52843"/>
    <w:rsid w:val="00D52846"/>
    <w:rsid w:val="00D52868"/>
    <w:rsid w:val="00D52873"/>
    <w:rsid w:val="00D5287B"/>
    <w:rsid w:val="00D528B1"/>
    <w:rsid w:val="00D528B2"/>
    <w:rsid w:val="00D528CB"/>
    <w:rsid w:val="00D528CE"/>
    <w:rsid w:val="00D528CF"/>
    <w:rsid w:val="00D528DF"/>
    <w:rsid w:val="00D5292E"/>
    <w:rsid w:val="00D52931"/>
    <w:rsid w:val="00D52948"/>
    <w:rsid w:val="00D52976"/>
    <w:rsid w:val="00D52988"/>
    <w:rsid w:val="00D52996"/>
    <w:rsid w:val="00D52A08"/>
    <w:rsid w:val="00D52A53"/>
    <w:rsid w:val="00D52ADF"/>
    <w:rsid w:val="00D52B0B"/>
    <w:rsid w:val="00D52B26"/>
    <w:rsid w:val="00D52B55"/>
    <w:rsid w:val="00D52B84"/>
    <w:rsid w:val="00D52B9D"/>
    <w:rsid w:val="00D52C42"/>
    <w:rsid w:val="00D52CB2"/>
    <w:rsid w:val="00D52CCF"/>
    <w:rsid w:val="00D52D22"/>
    <w:rsid w:val="00D52D29"/>
    <w:rsid w:val="00D52D2A"/>
    <w:rsid w:val="00D52D54"/>
    <w:rsid w:val="00D52D9D"/>
    <w:rsid w:val="00D52DB6"/>
    <w:rsid w:val="00D52DBE"/>
    <w:rsid w:val="00D52DC1"/>
    <w:rsid w:val="00D52DFD"/>
    <w:rsid w:val="00D52E05"/>
    <w:rsid w:val="00D52E3E"/>
    <w:rsid w:val="00D52E9A"/>
    <w:rsid w:val="00D52EA6"/>
    <w:rsid w:val="00D52ED8"/>
    <w:rsid w:val="00D52ED9"/>
    <w:rsid w:val="00D52F1E"/>
    <w:rsid w:val="00D52F27"/>
    <w:rsid w:val="00D52F41"/>
    <w:rsid w:val="00D52F96"/>
    <w:rsid w:val="00D52F99"/>
    <w:rsid w:val="00D52FB3"/>
    <w:rsid w:val="00D52FBC"/>
    <w:rsid w:val="00D53054"/>
    <w:rsid w:val="00D53061"/>
    <w:rsid w:val="00D530E9"/>
    <w:rsid w:val="00D5310D"/>
    <w:rsid w:val="00D5314E"/>
    <w:rsid w:val="00D53157"/>
    <w:rsid w:val="00D53165"/>
    <w:rsid w:val="00D53187"/>
    <w:rsid w:val="00D5318C"/>
    <w:rsid w:val="00D53191"/>
    <w:rsid w:val="00D53199"/>
    <w:rsid w:val="00D531F2"/>
    <w:rsid w:val="00D53208"/>
    <w:rsid w:val="00D5320B"/>
    <w:rsid w:val="00D53215"/>
    <w:rsid w:val="00D5324C"/>
    <w:rsid w:val="00D5324E"/>
    <w:rsid w:val="00D53269"/>
    <w:rsid w:val="00D532C7"/>
    <w:rsid w:val="00D532D4"/>
    <w:rsid w:val="00D532DF"/>
    <w:rsid w:val="00D532E3"/>
    <w:rsid w:val="00D53305"/>
    <w:rsid w:val="00D53342"/>
    <w:rsid w:val="00D53383"/>
    <w:rsid w:val="00D533C8"/>
    <w:rsid w:val="00D5342D"/>
    <w:rsid w:val="00D5344B"/>
    <w:rsid w:val="00D5344C"/>
    <w:rsid w:val="00D53472"/>
    <w:rsid w:val="00D53477"/>
    <w:rsid w:val="00D53489"/>
    <w:rsid w:val="00D534AC"/>
    <w:rsid w:val="00D534FA"/>
    <w:rsid w:val="00D534FB"/>
    <w:rsid w:val="00D53500"/>
    <w:rsid w:val="00D53516"/>
    <w:rsid w:val="00D53518"/>
    <w:rsid w:val="00D53542"/>
    <w:rsid w:val="00D5357D"/>
    <w:rsid w:val="00D535AC"/>
    <w:rsid w:val="00D535C4"/>
    <w:rsid w:val="00D535CB"/>
    <w:rsid w:val="00D535DA"/>
    <w:rsid w:val="00D535EE"/>
    <w:rsid w:val="00D5361A"/>
    <w:rsid w:val="00D53647"/>
    <w:rsid w:val="00D53658"/>
    <w:rsid w:val="00D5367E"/>
    <w:rsid w:val="00D5369F"/>
    <w:rsid w:val="00D536BC"/>
    <w:rsid w:val="00D536C0"/>
    <w:rsid w:val="00D536DF"/>
    <w:rsid w:val="00D5379B"/>
    <w:rsid w:val="00D537DD"/>
    <w:rsid w:val="00D537ED"/>
    <w:rsid w:val="00D5382E"/>
    <w:rsid w:val="00D53870"/>
    <w:rsid w:val="00D53883"/>
    <w:rsid w:val="00D53892"/>
    <w:rsid w:val="00D5389B"/>
    <w:rsid w:val="00D538A2"/>
    <w:rsid w:val="00D5390E"/>
    <w:rsid w:val="00D5392D"/>
    <w:rsid w:val="00D5393F"/>
    <w:rsid w:val="00D53947"/>
    <w:rsid w:val="00D5396A"/>
    <w:rsid w:val="00D5396B"/>
    <w:rsid w:val="00D53991"/>
    <w:rsid w:val="00D539DE"/>
    <w:rsid w:val="00D539E0"/>
    <w:rsid w:val="00D53A42"/>
    <w:rsid w:val="00D53A62"/>
    <w:rsid w:val="00D53A7D"/>
    <w:rsid w:val="00D53B0D"/>
    <w:rsid w:val="00D53B63"/>
    <w:rsid w:val="00D53B7A"/>
    <w:rsid w:val="00D53B8A"/>
    <w:rsid w:val="00D53BB9"/>
    <w:rsid w:val="00D53C10"/>
    <w:rsid w:val="00D53C2C"/>
    <w:rsid w:val="00D53C40"/>
    <w:rsid w:val="00D53C43"/>
    <w:rsid w:val="00D53C4A"/>
    <w:rsid w:val="00D53C93"/>
    <w:rsid w:val="00D53CC5"/>
    <w:rsid w:val="00D53CD3"/>
    <w:rsid w:val="00D53CE5"/>
    <w:rsid w:val="00D53D88"/>
    <w:rsid w:val="00D53D8D"/>
    <w:rsid w:val="00D53D92"/>
    <w:rsid w:val="00D53DE6"/>
    <w:rsid w:val="00D53E28"/>
    <w:rsid w:val="00D53E73"/>
    <w:rsid w:val="00D53E74"/>
    <w:rsid w:val="00D53E7B"/>
    <w:rsid w:val="00D53E9D"/>
    <w:rsid w:val="00D53EB0"/>
    <w:rsid w:val="00D53EB1"/>
    <w:rsid w:val="00D53EE5"/>
    <w:rsid w:val="00D53F00"/>
    <w:rsid w:val="00D53F1A"/>
    <w:rsid w:val="00D53F42"/>
    <w:rsid w:val="00D53F66"/>
    <w:rsid w:val="00D53FA9"/>
    <w:rsid w:val="00D53FD3"/>
    <w:rsid w:val="00D53FD5"/>
    <w:rsid w:val="00D53FFD"/>
    <w:rsid w:val="00D54028"/>
    <w:rsid w:val="00D54074"/>
    <w:rsid w:val="00D54081"/>
    <w:rsid w:val="00D540A3"/>
    <w:rsid w:val="00D540C5"/>
    <w:rsid w:val="00D540CE"/>
    <w:rsid w:val="00D54110"/>
    <w:rsid w:val="00D54125"/>
    <w:rsid w:val="00D54152"/>
    <w:rsid w:val="00D54173"/>
    <w:rsid w:val="00D54181"/>
    <w:rsid w:val="00D54189"/>
    <w:rsid w:val="00D541A0"/>
    <w:rsid w:val="00D541AE"/>
    <w:rsid w:val="00D541BB"/>
    <w:rsid w:val="00D541C8"/>
    <w:rsid w:val="00D541D2"/>
    <w:rsid w:val="00D541F6"/>
    <w:rsid w:val="00D5421A"/>
    <w:rsid w:val="00D542C3"/>
    <w:rsid w:val="00D542EA"/>
    <w:rsid w:val="00D542F6"/>
    <w:rsid w:val="00D5430F"/>
    <w:rsid w:val="00D5431D"/>
    <w:rsid w:val="00D5431F"/>
    <w:rsid w:val="00D54352"/>
    <w:rsid w:val="00D5435A"/>
    <w:rsid w:val="00D54383"/>
    <w:rsid w:val="00D5439E"/>
    <w:rsid w:val="00D543A5"/>
    <w:rsid w:val="00D543A8"/>
    <w:rsid w:val="00D543CB"/>
    <w:rsid w:val="00D543E2"/>
    <w:rsid w:val="00D543EA"/>
    <w:rsid w:val="00D54445"/>
    <w:rsid w:val="00D5446F"/>
    <w:rsid w:val="00D5447B"/>
    <w:rsid w:val="00D544D2"/>
    <w:rsid w:val="00D5450F"/>
    <w:rsid w:val="00D54515"/>
    <w:rsid w:val="00D5453B"/>
    <w:rsid w:val="00D54551"/>
    <w:rsid w:val="00D545E5"/>
    <w:rsid w:val="00D545EF"/>
    <w:rsid w:val="00D54603"/>
    <w:rsid w:val="00D5461A"/>
    <w:rsid w:val="00D5467E"/>
    <w:rsid w:val="00D546E9"/>
    <w:rsid w:val="00D546F5"/>
    <w:rsid w:val="00D54785"/>
    <w:rsid w:val="00D547D4"/>
    <w:rsid w:val="00D547D7"/>
    <w:rsid w:val="00D547E1"/>
    <w:rsid w:val="00D547E7"/>
    <w:rsid w:val="00D54815"/>
    <w:rsid w:val="00D5481E"/>
    <w:rsid w:val="00D54820"/>
    <w:rsid w:val="00D5482B"/>
    <w:rsid w:val="00D54832"/>
    <w:rsid w:val="00D548A1"/>
    <w:rsid w:val="00D5490A"/>
    <w:rsid w:val="00D5492F"/>
    <w:rsid w:val="00D5494D"/>
    <w:rsid w:val="00D5497E"/>
    <w:rsid w:val="00D549E2"/>
    <w:rsid w:val="00D549EA"/>
    <w:rsid w:val="00D549F1"/>
    <w:rsid w:val="00D54A2C"/>
    <w:rsid w:val="00D54A2F"/>
    <w:rsid w:val="00D54A43"/>
    <w:rsid w:val="00D54A65"/>
    <w:rsid w:val="00D54A87"/>
    <w:rsid w:val="00D54A92"/>
    <w:rsid w:val="00D54AD8"/>
    <w:rsid w:val="00D54ADA"/>
    <w:rsid w:val="00D54AEE"/>
    <w:rsid w:val="00D54AF4"/>
    <w:rsid w:val="00D54B28"/>
    <w:rsid w:val="00D54B84"/>
    <w:rsid w:val="00D54BAB"/>
    <w:rsid w:val="00D54BC8"/>
    <w:rsid w:val="00D54BDE"/>
    <w:rsid w:val="00D54C24"/>
    <w:rsid w:val="00D54C27"/>
    <w:rsid w:val="00D54CB2"/>
    <w:rsid w:val="00D54CC8"/>
    <w:rsid w:val="00D54CCB"/>
    <w:rsid w:val="00D54CCC"/>
    <w:rsid w:val="00D54CF6"/>
    <w:rsid w:val="00D54D1B"/>
    <w:rsid w:val="00D54D1D"/>
    <w:rsid w:val="00D54D6A"/>
    <w:rsid w:val="00D54DC9"/>
    <w:rsid w:val="00D54DD0"/>
    <w:rsid w:val="00D54E07"/>
    <w:rsid w:val="00D54E0D"/>
    <w:rsid w:val="00D54E26"/>
    <w:rsid w:val="00D54E29"/>
    <w:rsid w:val="00D54E3E"/>
    <w:rsid w:val="00D54E7B"/>
    <w:rsid w:val="00D54EA0"/>
    <w:rsid w:val="00D54F07"/>
    <w:rsid w:val="00D54F08"/>
    <w:rsid w:val="00D54F14"/>
    <w:rsid w:val="00D54F1D"/>
    <w:rsid w:val="00D54F35"/>
    <w:rsid w:val="00D54F9C"/>
    <w:rsid w:val="00D54FB2"/>
    <w:rsid w:val="00D5502B"/>
    <w:rsid w:val="00D55033"/>
    <w:rsid w:val="00D5504D"/>
    <w:rsid w:val="00D550C3"/>
    <w:rsid w:val="00D55121"/>
    <w:rsid w:val="00D55154"/>
    <w:rsid w:val="00D55158"/>
    <w:rsid w:val="00D5516C"/>
    <w:rsid w:val="00D55180"/>
    <w:rsid w:val="00D55186"/>
    <w:rsid w:val="00D551AB"/>
    <w:rsid w:val="00D551C5"/>
    <w:rsid w:val="00D551F3"/>
    <w:rsid w:val="00D551FE"/>
    <w:rsid w:val="00D55258"/>
    <w:rsid w:val="00D5527B"/>
    <w:rsid w:val="00D552A0"/>
    <w:rsid w:val="00D552DB"/>
    <w:rsid w:val="00D55321"/>
    <w:rsid w:val="00D5537F"/>
    <w:rsid w:val="00D553B1"/>
    <w:rsid w:val="00D55437"/>
    <w:rsid w:val="00D5549C"/>
    <w:rsid w:val="00D554CA"/>
    <w:rsid w:val="00D554FD"/>
    <w:rsid w:val="00D55511"/>
    <w:rsid w:val="00D5552D"/>
    <w:rsid w:val="00D55558"/>
    <w:rsid w:val="00D5557F"/>
    <w:rsid w:val="00D555A5"/>
    <w:rsid w:val="00D555C8"/>
    <w:rsid w:val="00D555F8"/>
    <w:rsid w:val="00D55624"/>
    <w:rsid w:val="00D55627"/>
    <w:rsid w:val="00D55661"/>
    <w:rsid w:val="00D55699"/>
    <w:rsid w:val="00D556AA"/>
    <w:rsid w:val="00D55714"/>
    <w:rsid w:val="00D55719"/>
    <w:rsid w:val="00D55721"/>
    <w:rsid w:val="00D55795"/>
    <w:rsid w:val="00D557DE"/>
    <w:rsid w:val="00D557E9"/>
    <w:rsid w:val="00D55808"/>
    <w:rsid w:val="00D55818"/>
    <w:rsid w:val="00D5582B"/>
    <w:rsid w:val="00D55839"/>
    <w:rsid w:val="00D55862"/>
    <w:rsid w:val="00D5589E"/>
    <w:rsid w:val="00D558A4"/>
    <w:rsid w:val="00D558AB"/>
    <w:rsid w:val="00D558B8"/>
    <w:rsid w:val="00D558C1"/>
    <w:rsid w:val="00D558C5"/>
    <w:rsid w:val="00D55917"/>
    <w:rsid w:val="00D55919"/>
    <w:rsid w:val="00D5594D"/>
    <w:rsid w:val="00D55991"/>
    <w:rsid w:val="00D559F4"/>
    <w:rsid w:val="00D55A56"/>
    <w:rsid w:val="00D55A83"/>
    <w:rsid w:val="00D55AA8"/>
    <w:rsid w:val="00D55AD6"/>
    <w:rsid w:val="00D55B21"/>
    <w:rsid w:val="00D55B5E"/>
    <w:rsid w:val="00D55B63"/>
    <w:rsid w:val="00D55B80"/>
    <w:rsid w:val="00D55B81"/>
    <w:rsid w:val="00D55B9A"/>
    <w:rsid w:val="00D55BC2"/>
    <w:rsid w:val="00D55C37"/>
    <w:rsid w:val="00D55C5E"/>
    <w:rsid w:val="00D55C67"/>
    <w:rsid w:val="00D55C6A"/>
    <w:rsid w:val="00D55C79"/>
    <w:rsid w:val="00D55C96"/>
    <w:rsid w:val="00D55CA0"/>
    <w:rsid w:val="00D55CC5"/>
    <w:rsid w:val="00D55CFA"/>
    <w:rsid w:val="00D55D05"/>
    <w:rsid w:val="00D55D26"/>
    <w:rsid w:val="00D55D56"/>
    <w:rsid w:val="00D55D65"/>
    <w:rsid w:val="00D55DAA"/>
    <w:rsid w:val="00D55DC0"/>
    <w:rsid w:val="00D55DEE"/>
    <w:rsid w:val="00D55E05"/>
    <w:rsid w:val="00D55E0A"/>
    <w:rsid w:val="00D55E5C"/>
    <w:rsid w:val="00D55E75"/>
    <w:rsid w:val="00D55E7A"/>
    <w:rsid w:val="00D55E87"/>
    <w:rsid w:val="00D55EA7"/>
    <w:rsid w:val="00D55EB1"/>
    <w:rsid w:val="00D55EB8"/>
    <w:rsid w:val="00D55EEE"/>
    <w:rsid w:val="00D55F0A"/>
    <w:rsid w:val="00D55F10"/>
    <w:rsid w:val="00D55F4F"/>
    <w:rsid w:val="00D55F57"/>
    <w:rsid w:val="00D55F6C"/>
    <w:rsid w:val="00D55F75"/>
    <w:rsid w:val="00D55FAB"/>
    <w:rsid w:val="00D55FD1"/>
    <w:rsid w:val="00D55FE6"/>
    <w:rsid w:val="00D55FF2"/>
    <w:rsid w:val="00D56068"/>
    <w:rsid w:val="00D5606D"/>
    <w:rsid w:val="00D560A4"/>
    <w:rsid w:val="00D560C1"/>
    <w:rsid w:val="00D560E0"/>
    <w:rsid w:val="00D560F4"/>
    <w:rsid w:val="00D56112"/>
    <w:rsid w:val="00D56113"/>
    <w:rsid w:val="00D5617D"/>
    <w:rsid w:val="00D56181"/>
    <w:rsid w:val="00D56190"/>
    <w:rsid w:val="00D56194"/>
    <w:rsid w:val="00D561AF"/>
    <w:rsid w:val="00D561C4"/>
    <w:rsid w:val="00D561CB"/>
    <w:rsid w:val="00D56205"/>
    <w:rsid w:val="00D56267"/>
    <w:rsid w:val="00D56271"/>
    <w:rsid w:val="00D56289"/>
    <w:rsid w:val="00D56309"/>
    <w:rsid w:val="00D5630E"/>
    <w:rsid w:val="00D5632A"/>
    <w:rsid w:val="00D56342"/>
    <w:rsid w:val="00D56369"/>
    <w:rsid w:val="00D563AB"/>
    <w:rsid w:val="00D56404"/>
    <w:rsid w:val="00D56419"/>
    <w:rsid w:val="00D5641D"/>
    <w:rsid w:val="00D5643D"/>
    <w:rsid w:val="00D56475"/>
    <w:rsid w:val="00D56485"/>
    <w:rsid w:val="00D564CA"/>
    <w:rsid w:val="00D564DD"/>
    <w:rsid w:val="00D56539"/>
    <w:rsid w:val="00D5655F"/>
    <w:rsid w:val="00D56568"/>
    <w:rsid w:val="00D5658E"/>
    <w:rsid w:val="00D56591"/>
    <w:rsid w:val="00D565BE"/>
    <w:rsid w:val="00D565CA"/>
    <w:rsid w:val="00D565DA"/>
    <w:rsid w:val="00D5660C"/>
    <w:rsid w:val="00D56610"/>
    <w:rsid w:val="00D56674"/>
    <w:rsid w:val="00D56693"/>
    <w:rsid w:val="00D566A5"/>
    <w:rsid w:val="00D566AA"/>
    <w:rsid w:val="00D566C9"/>
    <w:rsid w:val="00D56703"/>
    <w:rsid w:val="00D5671B"/>
    <w:rsid w:val="00D5672C"/>
    <w:rsid w:val="00D5677D"/>
    <w:rsid w:val="00D56792"/>
    <w:rsid w:val="00D56794"/>
    <w:rsid w:val="00D5679E"/>
    <w:rsid w:val="00D567A5"/>
    <w:rsid w:val="00D567E1"/>
    <w:rsid w:val="00D567E6"/>
    <w:rsid w:val="00D56813"/>
    <w:rsid w:val="00D5683F"/>
    <w:rsid w:val="00D56853"/>
    <w:rsid w:val="00D56869"/>
    <w:rsid w:val="00D5688F"/>
    <w:rsid w:val="00D56897"/>
    <w:rsid w:val="00D568BC"/>
    <w:rsid w:val="00D56908"/>
    <w:rsid w:val="00D56909"/>
    <w:rsid w:val="00D5691B"/>
    <w:rsid w:val="00D56946"/>
    <w:rsid w:val="00D56967"/>
    <w:rsid w:val="00D56995"/>
    <w:rsid w:val="00D56996"/>
    <w:rsid w:val="00D569A4"/>
    <w:rsid w:val="00D569E2"/>
    <w:rsid w:val="00D569E3"/>
    <w:rsid w:val="00D569E8"/>
    <w:rsid w:val="00D569FA"/>
    <w:rsid w:val="00D56A27"/>
    <w:rsid w:val="00D56A8E"/>
    <w:rsid w:val="00D56AC9"/>
    <w:rsid w:val="00D56B4A"/>
    <w:rsid w:val="00D56B6E"/>
    <w:rsid w:val="00D56B72"/>
    <w:rsid w:val="00D56B82"/>
    <w:rsid w:val="00D56B97"/>
    <w:rsid w:val="00D56B99"/>
    <w:rsid w:val="00D56BAD"/>
    <w:rsid w:val="00D56BC2"/>
    <w:rsid w:val="00D56BE0"/>
    <w:rsid w:val="00D56C40"/>
    <w:rsid w:val="00D56C6E"/>
    <w:rsid w:val="00D56CC4"/>
    <w:rsid w:val="00D56CD5"/>
    <w:rsid w:val="00D56CD7"/>
    <w:rsid w:val="00D56CDC"/>
    <w:rsid w:val="00D56D1E"/>
    <w:rsid w:val="00D56D1F"/>
    <w:rsid w:val="00D56D25"/>
    <w:rsid w:val="00D56D2E"/>
    <w:rsid w:val="00D56D9D"/>
    <w:rsid w:val="00D56DEB"/>
    <w:rsid w:val="00D56E7A"/>
    <w:rsid w:val="00D56EA7"/>
    <w:rsid w:val="00D56ED1"/>
    <w:rsid w:val="00D56EE8"/>
    <w:rsid w:val="00D56F11"/>
    <w:rsid w:val="00D56F53"/>
    <w:rsid w:val="00D56F56"/>
    <w:rsid w:val="00D56F65"/>
    <w:rsid w:val="00D56F92"/>
    <w:rsid w:val="00D56FC3"/>
    <w:rsid w:val="00D56FED"/>
    <w:rsid w:val="00D56FFE"/>
    <w:rsid w:val="00D57007"/>
    <w:rsid w:val="00D5702C"/>
    <w:rsid w:val="00D57048"/>
    <w:rsid w:val="00D57050"/>
    <w:rsid w:val="00D57066"/>
    <w:rsid w:val="00D5708D"/>
    <w:rsid w:val="00D570A9"/>
    <w:rsid w:val="00D57106"/>
    <w:rsid w:val="00D57107"/>
    <w:rsid w:val="00D5715A"/>
    <w:rsid w:val="00D5716D"/>
    <w:rsid w:val="00D5718D"/>
    <w:rsid w:val="00D571C8"/>
    <w:rsid w:val="00D571DC"/>
    <w:rsid w:val="00D571F0"/>
    <w:rsid w:val="00D571FF"/>
    <w:rsid w:val="00D57205"/>
    <w:rsid w:val="00D57223"/>
    <w:rsid w:val="00D57224"/>
    <w:rsid w:val="00D57232"/>
    <w:rsid w:val="00D572B8"/>
    <w:rsid w:val="00D572C5"/>
    <w:rsid w:val="00D572F3"/>
    <w:rsid w:val="00D5730E"/>
    <w:rsid w:val="00D57315"/>
    <w:rsid w:val="00D5735E"/>
    <w:rsid w:val="00D5737A"/>
    <w:rsid w:val="00D57395"/>
    <w:rsid w:val="00D573AE"/>
    <w:rsid w:val="00D573FB"/>
    <w:rsid w:val="00D5741F"/>
    <w:rsid w:val="00D5742C"/>
    <w:rsid w:val="00D57471"/>
    <w:rsid w:val="00D57478"/>
    <w:rsid w:val="00D574C6"/>
    <w:rsid w:val="00D574FA"/>
    <w:rsid w:val="00D57519"/>
    <w:rsid w:val="00D57527"/>
    <w:rsid w:val="00D5752E"/>
    <w:rsid w:val="00D57573"/>
    <w:rsid w:val="00D575AC"/>
    <w:rsid w:val="00D575B8"/>
    <w:rsid w:val="00D575EB"/>
    <w:rsid w:val="00D575F2"/>
    <w:rsid w:val="00D57621"/>
    <w:rsid w:val="00D5762D"/>
    <w:rsid w:val="00D57666"/>
    <w:rsid w:val="00D576F3"/>
    <w:rsid w:val="00D576F8"/>
    <w:rsid w:val="00D57702"/>
    <w:rsid w:val="00D57726"/>
    <w:rsid w:val="00D57742"/>
    <w:rsid w:val="00D577E9"/>
    <w:rsid w:val="00D577F8"/>
    <w:rsid w:val="00D57801"/>
    <w:rsid w:val="00D57825"/>
    <w:rsid w:val="00D578B5"/>
    <w:rsid w:val="00D57902"/>
    <w:rsid w:val="00D5792B"/>
    <w:rsid w:val="00D5797F"/>
    <w:rsid w:val="00D579A4"/>
    <w:rsid w:val="00D57A46"/>
    <w:rsid w:val="00D57A76"/>
    <w:rsid w:val="00D57A87"/>
    <w:rsid w:val="00D57AB0"/>
    <w:rsid w:val="00D57AB5"/>
    <w:rsid w:val="00D57ABC"/>
    <w:rsid w:val="00D57AF3"/>
    <w:rsid w:val="00D57B05"/>
    <w:rsid w:val="00D57B38"/>
    <w:rsid w:val="00D57B63"/>
    <w:rsid w:val="00D57BAF"/>
    <w:rsid w:val="00D57BB9"/>
    <w:rsid w:val="00D57BD3"/>
    <w:rsid w:val="00D57BDF"/>
    <w:rsid w:val="00D57BEB"/>
    <w:rsid w:val="00D57BFA"/>
    <w:rsid w:val="00D57BFB"/>
    <w:rsid w:val="00D57C14"/>
    <w:rsid w:val="00D57C30"/>
    <w:rsid w:val="00D57C33"/>
    <w:rsid w:val="00D57C38"/>
    <w:rsid w:val="00D57C3B"/>
    <w:rsid w:val="00D57C6A"/>
    <w:rsid w:val="00D57CC4"/>
    <w:rsid w:val="00D57CDB"/>
    <w:rsid w:val="00D57CEB"/>
    <w:rsid w:val="00D57D69"/>
    <w:rsid w:val="00D57DA2"/>
    <w:rsid w:val="00D57DC1"/>
    <w:rsid w:val="00D57DDB"/>
    <w:rsid w:val="00D57E12"/>
    <w:rsid w:val="00D57E7A"/>
    <w:rsid w:val="00D57E7B"/>
    <w:rsid w:val="00D57E82"/>
    <w:rsid w:val="00D57E99"/>
    <w:rsid w:val="00D57EAE"/>
    <w:rsid w:val="00D57EC0"/>
    <w:rsid w:val="00D57EC4"/>
    <w:rsid w:val="00D57F31"/>
    <w:rsid w:val="00D57F6E"/>
    <w:rsid w:val="00D57FC3"/>
    <w:rsid w:val="00D57FF8"/>
    <w:rsid w:val="00D57FFE"/>
    <w:rsid w:val="00D60001"/>
    <w:rsid w:val="00D60007"/>
    <w:rsid w:val="00D60028"/>
    <w:rsid w:val="00D60071"/>
    <w:rsid w:val="00D6007B"/>
    <w:rsid w:val="00D6011D"/>
    <w:rsid w:val="00D60130"/>
    <w:rsid w:val="00D60133"/>
    <w:rsid w:val="00D6014C"/>
    <w:rsid w:val="00D6019A"/>
    <w:rsid w:val="00D601AB"/>
    <w:rsid w:val="00D601EC"/>
    <w:rsid w:val="00D601F7"/>
    <w:rsid w:val="00D6021C"/>
    <w:rsid w:val="00D60234"/>
    <w:rsid w:val="00D6024D"/>
    <w:rsid w:val="00D60257"/>
    <w:rsid w:val="00D60264"/>
    <w:rsid w:val="00D60270"/>
    <w:rsid w:val="00D602A4"/>
    <w:rsid w:val="00D602B0"/>
    <w:rsid w:val="00D602DA"/>
    <w:rsid w:val="00D602E3"/>
    <w:rsid w:val="00D602E5"/>
    <w:rsid w:val="00D602F3"/>
    <w:rsid w:val="00D60333"/>
    <w:rsid w:val="00D60357"/>
    <w:rsid w:val="00D60374"/>
    <w:rsid w:val="00D60388"/>
    <w:rsid w:val="00D603A6"/>
    <w:rsid w:val="00D603C0"/>
    <w:rsid w:val="00D603DE"/>
    <w:rsid w:val="00D60439"/>
    <w:rsid w:val="00D60485"/>
    <w:rsid w:val="00D60497"/>
    <w:rsid w:val="00D604A3"/>
    <w:rsid w:val="00D604C0"/>
    <w:rsid w:val="00D604C2"/>
    <w:rsid w:val="00D604D8"/>
    <w:rsid w:val="00D604DF"/>
    <w:rsid w:val="00D60537"/>
    <w:rsid w:val="00D60567"/>
    <w:rsid w:val="00D60574"/>
    <w:rsid w:val="00D6058B"/>
    <w:rsid w:val="00D605BA"/>
    <w:rsid w:val="00D605CC"/>
    <w:rsid w:val="00D605CF"/>
    <w:rsid w:val="00D60649"/>
    <w:rsid w:val="00D60665"/>
    <w:rsid w:val="00D606AF"/>
    <w:rsid w:val="00D606D9"/>
    <w:rsid w:val="00D60706"/>
    <w:rsid w:val="00D60751"/>
    <w:rsid w:val="00D60762"/>
    <w:rsid w:val="00D60782"/>
    <w:rsid w:val="00D607A6"/>
    <w:rsid w:val="00D607D1"/>
    <w:rsid w:val="00D60810"/>
    <w:rsid w:val="00D6081F"/>
    <w:rsid w:val="00D6086A"/>
    <w:rsid w:val="00D60887"/>
    <w:rsid w:val="00D60890"/>
    <w:rsid w:val="00D60894"/>
    <w:rsid w:val="00D608C9"/>
    <w:rsid w:val="00D608E6"/>
    <w:rsid w:val="00D608EF"/>
    <w:rsid w:val="00D608FB"/>
    <w:rsid w:val="00D60918"/>
    <w:rsid w:val="00D60952"/>
    <w:rsid w:val="00D60955"/>
    <w:rsid w:val="00D609B7"/>
    <w:rsid w:val="00D609BD"/>
    <w:rsid w:val="00D609C0"/>
    <w:rsid w:val="00D60A79"/>
    <w:rsid w:val="00D60AC6"/>
    <w:rsid w:val="00D60B43"/>
    <w:rsid w:val="00D60B45"/>
    <w:rsid w:val="00D60B62"/>
    <w:rsid w:val="00D60B6B"/>
    <w:rsid w:val="00D60B6E"/>
    <w:rsid w:val="00D60B7C"/>
    <w:rsid w:val="00D60BD7"/>
    <w:rsid w:val="00D60C83"/>
    <w:rsid w:val="00D60CD3"/>
    <w:rsid w:val="00D60D15"/>
    <w:rsid w:val="00D60D1B"/>
    <w:rsid w:val="00D60D22"/>
    <w:rsid w:val="00D60D89"/>
    <w:rsid w:val="00D60DE0"/>
    <w:rsid w:val="00D60DE7"/>
    <w:rsid w:val="00D60DFF"/>
    <w:rsid w:val="00D60E44"/>
    <w:rsid w:val="00D60E60"/>
    <w:rsid w:val="00D60ED1"/>
    <w:rsid w:val="00D60EEE"/>
    <w:rsid w:val="00D60EFE"/>
    <w:rsid w:val="00D60F01"/>
    <w:rsid w:val="00D60F0A"/>
    <w:rsid w:val="00D60F2B"/>
    <w:rsid w:val="00D60F94"/>
    <w:rsid w:val="00D60F96"/>
    <w:rsid w:val="00D60FCC"/>
    <w:rsid w:val="00D60FFB"/>
    <w:rsid w:val="00D6105A"/>
    <w:rsid w:val="00D61067"/>
    <w:rsid w:val="00D61079"/>
    <w:rsid w:val="00D61085"/>
    <w:rsid w:val="00D610B3"/>
    <w:rsid w:val="00D610CA"/>
    <w:rsid w:val="00D610E4"/>
    <w:rsid w:val="00D610EC"/>
    <w:rsid w:val="00D610F6"/>
    <w:rsid w:val="00D61113"/>
    <w:rsid w:val="00D61127"/>
    <w:rsid w:val="00D61142"/>
    <w:rsid w:val="00D61156"/>
    <w:rsid w:val="00D61195"/>
    <w:rsid w:val="00D61197"/>
    <w:rsid w:val="00D61198"/>
    <w:rsid w:val="00D61255"/>
    <w:rsid w:val="00D61281"/>
    <w:rsid w:val="00D6130C"/>
    <w:rsid w:val="00D61322"/>
    <w:rsid w:val="00D61347"/>
    <w:rsid w:val="00D6135C"/>
    <w:rsid w:val="00D61374"/>
    <w:rsid w:val="00D613C4"/>
    <w:rsid w:val="00D613D7"/>
    <w:rsid w:val="00D613F8"/>
    <w:rsid w:val="00D6145C"/>
    <w:rsid w:val="00D61460"/>
    <w:rsid w:val="00D6147E"/>
    <w:rsid w:val="00D614CC"/>
    <w:rsid w:val="00D614EF"/>
    <w:rsid w:val="00D614F6"/>
    <w:rsid w:val="00D614F8"/>
    <w:rsid w:val="00D614FA"/>
    <w:rsid w:val="00D6150D"/>
    <w:rsid w:val="00D6150F"/>
    <w:rsid w:val="00D61551"/>
    <w:rsid w:val="00D61572"/>
    <w:rsid w:val="00D615B4"/>
    <w:rsid w:val="00D615B7"/>
    <w:rsid w:val="00D615C7"/>
    <w:rsid w:val="00D615D1"/>
    <w:rsid w:val="00D61604"/>
    <w:rsid w:val="00D6162E"/>
    <w:rsid w:val="00D61681"/>
    <w:rsid w:val="00D61683"/>
    <w:rsid w:val="00D6168E"/>
    <w:rsid w:val="00D6170E"/>
    <w:rsid w:val="00D6176D"/>
    <w:rsid w:val="00D6177E"/>
    <w:rsid w:val="00D61795"/>
    <w:rsid w:val="00D617B2"/>
    <w:rsid w:val="00D617D2"/>
    <w:rsid w:val="00D617EE"/>
    <w:rsid w:val="00D617F5"/>
    <w:rsid w:val="00D6188F"/>
    <w:rsid w:val="00D618DE"/>
    <w:rsid w:val="00D618EB"/>
    <w:rsid w:val="00D6190C"/>
    <w:rsid w:val="00D61921"/>
    <w:rsid w:val="00D61978"/>
    <w:rsid w:val="00D61979"/>
    <w:rsid w:val="00D61980"/>
    <w:rsid w:val="00D619A4"/>
    <w:rsid w:val="00D61A0A"/>
    <w:rsid w:val="00D61A15"/>
    <w:rsid w:val="00D61A1C"/>
    <w:rsid w:val="00D61A20"/>
    <w:rsid w:val="00D61A67"/>
    <w:rsid w:val="00D61A8B"/>
    <w:rsid w:val="00D61A9A"/>
    <w:rsid w:val="00D61AB2"/>
    <w:rsid w:val="00D61ABF"/>
    <w:rsid w:val="00D61B17"/>
    <w:rsid w:val="00D61B60"/>
    <w:rsid w:val="00D61B8C"/>
    <w:rsid w:val="00D61BA5"/>
    <w:rsid w:val="00D61BF3"/>
    <w:rsid w:val="00D61BF4"/>
    <w:rsid w:val="00D61C1B"/>
    <w:rsid w:val="00D61C35"/>
    <w:rsid w:val="00D61C7F"/>
    <w:rsid w:val="00D61CB5"/>
    <w:rsid w:val="00D61CEC"/>
    <w:rsid w:val="00D61D15"/>
    <w:rsid w:val="00D61D6D"/>
    <w:rsid w:val="00D61D84"/>
    <w:rsid w:val="00D61DBF"/>
    <w:rsid w:val="00D61DE3"/>
    <w:rsid w:val="00D61E23"/>
    <w:rsid w:val="00D61E29"/>
    <w:rsid w:val="00D61E2E"/>
    <w:rsid w:val="00D61E33"/>
    <w:rsid w:val="00D61E9F"/>
    <w:rsid w:val="00D61EB4"/>
    <w:rsid w:val="00D61EC7"/>
    <w:rsid w:val="00D61F07"/>
    <w:rsid w:val="00D61F2C"/>
    <w:rsid w:val="00D61F2D"/>
    <w:rsid w:val="00D61FAB"/>
    <w:rsid w:val="00D61FC1"/>
    <w:rsid w:val="00D61FC5"/>
    <w:rsid w:val="00D62033"/>
    <w:rsid w:val="00D6203D"/>
    <w:rsid w:val="00D62049"/>
    <w:rsid w:val="00D6206B"/>
    <w:rsid w:val="00D620CC"/>
    <w:rsid w:val="00D620F8"/>
    <w:rsid w:val="00D62110"/>
    <w:rsid w:val="00D6211B"/>
    <w:rsid w:val="00D6212F"/>
    <w:rsid w:val="00D62131"/>
    <w:rsid w:val="00D6215E"/>
    <w:rsid w:val="00D62167"/>
    <w:rsid w:val="00D6217F"/>
    <w:rsid w:val="00D62198"/>
    <w:rsid w:val="00D621AB"/>
    <w:rsid w:val="00D621DC"/>
    <w:rsid w:val="00D621EE"/>
    <w:rsid w:val="00D62216"/>
    <w:rsid w:val="00D6224E"/>
    <w:rsid w:val="00D62254"/>
    <w:rsid w:val="00D62272"/>
    <w:rsid w:val="00D6227C"/>
    <w:rsid w:val="00D62280"/>
    <w:rsid w:val="00D6228F"/>
    <w:rsid w:val="00D6229A"/>
    <w:rsid w:val="00D622B5"/>
    <w:rsid w:val="00D622E9"/>
    <w:rsid w:val="00D622F8"/>
    <w:rsid w:val="00D622FC"/>
    <w:rsid w:val="00D62315"/>
    <w:rsid w:val="00D62383"/>
    <w:rsid w:val="00D623AF"/>
    <w:rsid w:val="00D623C9"/>
    <w:rsid w:val="00D623CD"/>
    <w:rsid w:val="00D623F1"/>
    <w:rsid w:val="00D62425"/>
    <w:rsid w:val="00D62451"/>
    <w:rsid w:val="00D62453"/>
    <w:rsid w:val="00D6246B"/>
    <w:rsid w:val="00D6247A"/>
    <w:rsid w:val="00D624C1"/>
    <w:rsid w:val="00D624D7"/>
    <w:rsid w:val="00D62528"/>
    <w:rsid w:val="00D625F4"/>
    <w:rsid w:val="00D62625"/>
    <w:rsid w:val="00D6262D"/>
    <w:rsid w:val="00D62720"/>
    <w:rsid w:val="00D62726"/>
    <w:rsid w:val="00D62743"/>
    <w:rsid w:val="00D62772"/>
    <w:rsid w:val="00D6278E"/>
    <w:rsid w:val="00D627CB"/>
    <w:rsid w:val="00D627CE"/>
    <w:rsid w:val="00D627D1"/>
    <w:rsid w:val="00D627DE"/>
    <w:rsid w:val="00D627E5"/>
    <w:rsid w:val="00D6280B"/>
    <w:rsid w:val="00D628E0"/>
    <w:rsid w:val="00D628E7"/>
    <w:rsid w:val="00D62922"/>
    <w:rsid w:val="00D6293B"/>
    <w:rsid w:val="00D62960"/>
    <w:rsid w:val="00D6296D"/>
    <w:rsid w:val="00D62984"/>
    <w:rsid w:val="00D629CD"/>
    <w:rsid w:val="00D629F1"/>
    <w:rsid w:val="00D629FC"/>
    <w:rsid w:val="00D62A03"/>
    <w:rsid w:val="00D62A3C"/>
    <w:rsid w:val="00D62A77"/>
    <w:rsid w:val="00D62AA5"/>
    <w:rsid w:val="00D62AB4"/>
    <w:rsid w:val="00D62ACC"/>
    <w:rsid w:val="00D62AD9"/>
    <w:rsid w:val="00D62AF9"/>
    <w:rsid w:val="00D62B8B"/>
    <w:rsid w:val="00D62B9C"/>
    <w:rsid w:val="00D62BA7"/>
    <w:rsid w:val="00D62BBB"/>
    <w:rsid w:val="00D62C07"/>
    <w:rsid w:val="00D62C27"/>
    <w:rsid w:val="00D62C36"/>
    <w:rsid w:val="00D62C4A"/>
    <w:rsid w:val="00D62C73"/>
    <w:rsid w:val="00D62C78"/>
    <w:rsid w:val="00D62D43"/>
    <w:rsid w:val="00D62D8E"/>
    <w:rsid w:val="00D62D96"/>
    <w:rsid w:val="00D62DA8"/>
    <w:rsid w:val="00D62DAE"/>
    <w:rsid w:val="00D62DC3"/>
    <w:rsid w:val="00D62DDD"/>
    <w:rsid w:val="00D62DEB"/>
    <w:rsid w:val="00D62DEF"/>
    <w:rsid w:val="00D62DF3"/>
    <w:rsid w:val="00D62E10"/>
    <w:rsid w:val="00D62E11"/>
    <w:rsid w:val="00D62E21"/>
    <w:rsid w:val="00D62E35"/>
    <w:rsid w:val="00D62E40"/>
    <w:rsid w:val="00D62E43"/>
    <w:rsid w:val="00D62E9B"/>
    <w:rsid w:val="00D62EAE"/>
    <w:rsid w:val="00D62EBB"/>
    <w:rsid w:val="00D62EC0"/>
    <w:rsid w:val="00D62ED8"/>
    <w:rsid w:val="00D62EFA"/>
    <w:rsid w:val="00D62F1C"/>
    <w:rsid w:val="00D62F1F"/>
    <w:rsid w:val="00D62F52"/>
    <w:rsid w:val="00D62F6E"/>
    <w:rsid w:val="00D62F9A"/>
    <w:rsid w:val="00D62FA0"/>
    <w:rsid w:val="00D6302E"/>
    <w:rsid w:val="00D63043"/>
    <w:rsid w:val="00D63051"/>
    <w:rsid w:val="00D6305F"/>
    <w:rsid w:val="00D630AF"/>
    <w:rsid w:val="00D630B5"/>
    <w:rsid w:val="00D630CC"/>
    <w:rsid w:val="00D630D4"/>
    <w:rsid w:val="00D630EB"/>
    <w:rsid w:val="00D63134"/>
    <w:rsid w:val="00D6315C"/>
    <w:rsid w:val="00D63161"/>
    <w:rsid w:val="00D6316F"/>
    <w:rsid w:val="00D63178"/>
    <w:rsid w:val="00D63180"/>
    <w:rsid w:val="00D63187"/>
    <w:rsid w:val="00D63194"/>
    <w:rsid w:val="00D631B1"/>
    <w:rsid w:val="00D631F4"/>
    <w:rsid w:val="00D63222"/>
    <w:rsid w:val="00D6326A"/>
    <w:rsid w:val="00D632DB"/>
    <w:rsid w:val="00D6331B"/>
    <w:rsid w:val="00D63334"/>
    <w:rsid w:val="00D6336F"/>
    <w:rsid w:val="00D63372"/>
    <w:rsid w:val="00D63390"/>
    <w:rsid w:val="00D633C1"/>
    <w:rsid w:val="00D633D6"/>
    <w:rsid w:val="00D63412"/>
    <w:rsid w:val="00D63471"/>
    <w:rsid w:val="00D634CF"/>
    <w:rsid w:val="00D6351F"/>
    <w:rsid w:val="00D63544"/>
    <w:rsid w:val="00D63551"/>
    <w:rsid w:val="00D63564"/>
    <w:rsid w:val="00D63565"/>
    <w:rsid w:val="00D63566"/>
    <w:rsid w:val="00D6356B"/>
    <w:rsid w:val="00D63585"/>
    <w:rsid w:val="00D635A2"/>
    <w:rsid w:val="00D635A5"/>
    <w:rsid w:val="00D635AE"/>
    <w:rsid w:val="00D635CB"/>
    <w:rsid w:val="00D635F6"/>
    <w:rsid w:val="00D6363B"/>
    <w:rsid w:val="00D6365E"/>
    <w:rsid w:val="00D6367E"/>
    <w:rsid w:val="00D636BA"/>
    <w:rsid w:val="00D636BC"/>
    <w:rsid w:val="00D63701"/>
    <w:rsid w:val="00D6371E"/>
    <w:rsid w:val="00D6375B"/>
    <w:rsid w:val="00D637F5"/>
    <w:rsid w:val="00D6383A"/>
    <w:rsid w:val="00D63842"/>
    <w:rsid w:val="00D638C4"/>
    <w:rsid w:val="00D638CA"/>
    <w:rsid w:val="00D638EB"/>
    <w:rsid w:val="00D6392B"/>
    <w:rsid w:val="00D63937"/>
    <w:rsid w:val="00D63969"/>
    <w:rsid w:val="00D63978"/>
    <w:rsid w:val="00D63991"/>
    <w:rsid w:val="00D639E3"/>
    <w:rsid w:val="00D639E9"/>
    <w:rsid w:val="00D63A05"/>
    <w:rsid w:val="00D63A0C"/>
    <w:rsid w:val="00D63A40"/>
    <w:rsid w:val="00D63AA5"/>
    <w:rsid w:val="00D63AB7"/>
    <w:rsid w:val="00D63AD3"/>
    <w:rsid w:val="00D63AE4"/>
    <w:rsid w:val="00D63AE8"/>
    <w:rsid w:val="00D63AFC"/>
    <w:rsid w:val="00D63B4E"/>
    <w:rsid w:val="00D63B8D"/>
    <w:rsid w:val="00D63BF9"/>
    <w:rsid w:val="00D63C05"/>
    <w:rsid w:val="00D63C26"/>
    <w:rsid w:val="00D63C2E"/>
    <w:rsid w:val="00D63C4B"/>
    <w:rsid w:val="00D63C86"/>
    <w:rsid w:val="00D63CE0"/>
    <w:rsid w:val="00D63CF0"/>
    <w:rsid w:val="00D63CFF"/>
    <w:rsid w:val="00D63D18"/>
    <w:rsid w:val="00D63D1E"/>
    <w:rsid w:val="00D63D31"/>
    <w:rsid w:val="00D63D48"/>
    <w:rsid w:val="00D63D50"/>
    <w:rsid w:val="00D63D5E"/>
    <w:rsid w:val="00D63D83"/>
    <w:rsid w:val="00D63DFA"/>
    <w:rsid w:val="00D63E15"/>
    <w:rsid w:val="00D63EAD"/>
    <w:rsid w:val="00D63EAE"/>
    <w:rsid w:val="00D63F07"/>
    <w:rsid w:val="00D63F2C"/>
    <w:rsid w:val="00D63F47"/>
    <w:rsid w:val="00D63F4B"/>
    <w:rsid w:val="00D63F62"/>
    <w:rsid w:val="00D63F93"/>
    <w:rsid w:val="00D63FDB"/>
    <w:rsid w:val="00D63FF7"/>
    <w:rsid w:val="00D63FFD"/>
    <w:rsid w:val="00D6401F"/>
    <w:rsid w:val="00D6404F"/>
    <w:rsid w:val="00D6405B"/>
    <w:rsid w:val="00D64075"/>
    <w:rsid w:val="00D64097"/>
    <w:rsid w:val="00D640D4"/>
    <w:rsid w:val="00D640EE"/>
    <w:rsid w:val="00D64100"/>
    <w:rsid w:val="00D6412E"/>
    <w:rsid w:val="00D64130"/>
    <w:rsid w:val="00D641DC"/>
    <w:rsid w:val="00D6421E"/>
    <w:rsid w:val="00D64264"/>
    <w:rsid w:val="00D6429E"/>
    <w:rsid w:val="00D642D5"/>
    <w:rsid w:val="00D642DF"/>
    <w:rsid w:val="00D642F6"/>
    <w:rsid w:val="00D64310"/>
    <w:rsid w:val="00D64320"/>
    <w:rsid w:val="00D64360"/>
    <w:rsid w:val="00D643C9"/>
    <w:rsid w:val="00D643CF"/>
    <w:rsid w:val="00D64415"/>
    <w:rsid w:val="00D64444"/>
    <w:rsid w:val="00D64471"/>
    <w:rsid w:val="00D6448C"/>
    <w:rsid w:val="00D644B2"/>
    <w:rsid w:val="00D644CE"/>
    <w:rsid w:val="00D6455D"/>
    <w:rsid w:val="00D645D0"/>
    <w:rsid w:val="00D645E4"/>
    <w:rsid w:val="00D645F7"/>
    <w:rsid w:val="00D64611"/>
    <w:rsid w:val="00D64618"/>
    <w:rsid w:val="00D64648"/>
    <w:rsid w:val="00D64657"/>
    <w:rsid w:val="00D64658"/>
    <w:rsid w:val="00D6469A"/>
    <w:rsid w:val="00D64722"/>
    <w:rsid w:val="00D64740"/>
    <w:rsid w:val="00D64745"/>
    <w:rsid w:val="00D6474F"/>
    <w:rsid w:val="00D647A3"/>
    <w:rsid w:val="00D647A6"/>
    <w:rsid w:val="00D647A8"/>
    <w:rsid w:val="00D6482F"/>
    <w:rsid w:val="00D6485F"/>
    <w:rsid w:val="00D64890"/>
    <w:rsid w:val="00D648B0"/>
    <w:rsid w:val="00D64910"/>
    <w:rsid w:val="00D6492B"/>
    <w:rsid w:val="00D64930"/>
    <w:rsid w:val="00D64940"/>
    <w:rsid w:val="00D64979"/>
    <w:rsid w:val="00D6497D"/>
    <w:rsid w:val="00D64989"/>
    <w:rsid w:val="00D649AC"/>
    <w:rsid w:val="00D649AF"/>
    <w:rsid w:val="00D64A3B"/>
    <w:rsid w:val="00D64A4B"/>
    <w:rsid w:val="00D64A61"/>
    <w:rsid w:val="00D64A6C"/>
    <w:rsid w:val="00D64A80"/>
    <w:rsid w:val="00D64A8B"/>
    <w:rsid w:val="00D64A8F"/>
    <w:rsid w:val="00D64A93"/>
    <w:rsid w:val="00D64AD8"/>
    <w:rsid w:val="00D64ADC"/>
    <w:rsid w:val="00D64B0F"/>
    <w:rsid w:val="00D64B7F"/>
    <w:rsid w:val="00D64C08"/>
    <w:rsid w:val="00D64C0D"/>
    <w:rsid w:val="00D64C79"/>
    <w:rsid w:val="00D64CC9"/>
    <w:rsid w:val="00D64CCD"/>
    <w:rsid w:val="00D64CD8"/>
    <w:rsid w:val="00D64CFE"/>
    <w:rsid w:val="00D64D35"/>
    <w:rsid w:val="00D64D38"/>
    <w:rsid w:val="00D64D56"/>
    <w:rsid w:val="00D64D5E"/>
    <w:rsid w:val="00D64D6C"/>
    <w:rsid w:val="00D64D6F"/>
    <w:rsid w:val="00D64D79"/>
    <w:rsid w:val="00D64DA1"/>
    <w:rsid w:val="00D64DAA"/>
    <w:rsid w:val="00D64DDE"/>
    <w:rsid w:val="00D64DEB"/>
    <w:rsid w:val="00D64E31"/>
    <w:rsid w:val="00D64E3D"/>
    <w:rsid w:val="00D64E47"/>
    <w:rsid w:val="00D64E4E"/>
    <w:rsid w:val="00D64E69"/>
    <w:rsid w:val="00D64E6E"/>
    <w:rsid w:val="00D64E7B"/>
    <w:rsid w:val="00D64E7F"/>
    <w:rsid w:val="00D64E8B"/>
    <w:rsid w:val="00D64E94"/>
    <w:rsid w:val="00D64E96"/>
    <w:rsid w:val="00D64EBC"/>
    <w:rsid w:val="00D64EE9"/>
    <w:rsid w:val="00D64EF2"/>
    <w:rsid w:val="00D64F06"/>
    <w:rsid w:val="00D64F0F"/>
    <w:rsid w:val="00D64F3A"/>
    <w:rsid w:val="00D64F57"/>
    <w:rsid w:val="00D64F69"/>
    <w:rsid w:val="00D64F82"/>
    <w:rsid w:val="00D64FA2"/>
    <w:rsid w:val="00D64FA8"/>
    <w:rsid w:val="00D64FB2"/>
    <w:rsid w:val="00D64FB8"/>
    <w:rsid w:val="00D65062"/>
    <w:rsid w:val="00D6506A"/>
    <w:rsid w:val="00D6506F"/>
    <w:rsid w:val="00D65076"/>
    <w:rsid w:val="00D650AC"/>
    <w:rsid w:val="00D650C6"/>
    <w:rsid w:val="00D650DB"/>
    <w:rsid w:val="00D65141"/>
    <w:rsid w:val="00D65146"/>
    <w:rsid w:val="00D65180"/>
    <w:rsid w:val="00D65186"/>
    <w:rsid w:val="00D651C2"/>
    <w:rsid w:val="00D65220"/>
    <w:rsid w:val="00D65230"/>
    <w:rsid w:val="00D65235"/>
    <w:rsid w:val="00D6523A"/>
    <w:rsid w:val="00D65242"/>
    <w:rsid w:val="00D65258"/>
    <w:rsid w:val="00D6529D"/>
    <w:rsid w:val="00D652AD"/>
    <w:rsid w:val="00D652D4"/>
    <w:rsid w:val="00D652F9"/>
    <w:rsid w:val="00D65314"/>
    <w:rsid w:val="00D65336"/>
    <w:rsid w:val="00D65375"/>
    <w:rsid w:val="00D653C9"/>
    <w:rsid w:val="00D653CB"/>
    <w:rsid w:val="00D653F6"/>
    <w:rsid w:val="00D65400"/>
    <w:rsid w:val="00D6541E"/>
    <w:rsid w:val="00D65427"/>
    <w:rsid w:val="00D6548D"/>
    <w:rsid w:val="00D654DC"/>
    <w:rsid w:val="00D654EC"/>
    <w:rsid w:val="00D6551F"/>
    <w:rsid w:val="00D6558B"/>
    <w:rsid w:val="00D65590"/>
    <w:rsid w:val="00D655A8"/>
    <w:rsid w:val="00D655C0"/>
    <w:rsid w:val="00D655DC"/>
    <w:rsid w:val="00D6564E"/>
    <w:rsid w:val="00D65685"/>
    <w:rsid w:val="00D6569D"/>
    <w:rsid w:val="00D656BC"/>
    <w:rsid w:val="00D656D7"/>
    <w:rsid w:val="00D65701"/>
    <w:rsid w:val="00D65703"/>
    <w:rsid w:val="00D65715"/>
    <w:rsid w:val="00D6571D"/>
    <w:rsid w:val="00D65730"/>
    <w:rsid w:val="00D65753"/>
    <w:rsid w:val="00D6579B"/>
    <w:rsid w:val="00D657A8"/>
    <w:rsid w:val="00D6582A"/>
    <w:rsid w:val="00D65855"/>
    <w:rsid w:val="00D65865"/>
    <w:rsid w:val="00D65882"/>
    <w:rsid w:val="00D65894"/>
    <w:rsid w:val="00D6590C"/>
    <w:rsid w:val="00D65918"/>
    <w:rsid w:val="00D65992"/>
    <w:rsid w:val="00D65A39"/>
    <w:rsid w:val="00D65A3D"/>
    <w:rsid w:val="00D65A82"/>
    <w:rsid w:val="00D65A96"/>
    <w:rsid w:val="00D65AAE"/>
    <w:rsid w:val="00D65AF0"/>
    <w:rsid w:val="00D65B06"/>
    <w:rsid w:val="00D65B0B"/>
    <w:rsid w:val="00D65B32"/>
    <w:rsid w:val="00D65B8C"/>
    <w:rsid w:val="00D65BE5"/>
    <w:rsid w:val="00D65BF2"/>
    <w:rsid w:val="00D65C0C"/>
    <w:rsid w:val="00D65C1A"/>
    <w:rsid w:val="00D65C3F"/>
    <w:rsid w:val="00D65C86"/>
    <w:rsid w:val="00D65C91"/>
    <w:rsid w:val="00D65C96"/>
    <w:rsid w:val="00D65CC2"/>
    <w:rsid w:val="00D65CC9"/>
    <w:rsid w:val="00D65CD2"/>
    <w:rsid w:val="00D65CD9"/>
    <w:rsid w:val="00D65D06"/>
    <w:rsid w:val="00D65D24"/>
    <w:rsid w:val="00D65D71"/>
    <w:rsid w:val="00D65DAD"/>
    <w:rsid w:val="00D65DB1"/>
    <w:rsid w:val="00D65DB9"/>
    <w:rsid w:val="00D65E15"/>
    <w:rsid w:val="00D65E9F"/>
    <w:rsid w:val="00D65EAC"/>
    <w:rsid w:val="00D65EE6"/>
    <w:rsid w:val="00D65F27"/>
    <w:rsid w:val="00D65F2A"/>
    <w:rsid w:val="00D65F3F"/>
    <w:rsid w:val="00D65F6C"/>
    <w:rsid w:val="00D65F97"/>
    <w:rsid w:val="00D6600F"/>
    <w:rsid w:val="00D66019"/>
    <w:rsid w:val="00D66053"/>
    <w:rsid w:val="00D66084"/>
    <w:rsid w:val="00D660A3"/>
    <w:rsid w:val="00D660C4"/>
    <w:rsid w:val="00D660F9"/>
    <w:rsid w:val="00D66109"/>
    <w:rsid w:val="00D66151"/>
    <w:rsid w:val="00D6616B"/>
    <w:rsid w:val="00D661A8"/>
    <w:rsid w:val="00D661F5"/>
    <w:rsid w:val="00D66291"/>
    <w:rsid w:val="00D662D0"/>
    <w:rsid w:val="00D6630A"/>
    <w:rsid w:val="00D66331"/>
    <w:rsid w:val="00D6633C"/>
    <w:rsid w:val="00D66376"/>
    <w:rsid w:val="00D6638D"/>
    <w:rsid w:val="00D66398"/>
    <w:rsid w:val="00D663AA"/>
    <w:rsid w:val="00D663AC"/>
    <w:rsid w:val="00D663B2"/>
    <w:rsid w:val="00D663B3"/>
    <w:rsid w:val="00D663B5"/>
    <w:rsid w:val="00D663F1"/>
    <w:rsid w:val="00D663F2"/>
    <w:rsid w:val="00D66406"/>
    <w:rsid w:val="00D6645E"/>
    <w:rsid w:val="00D66491"/>
    <w:rsid w:val="00D664B1"/>
    <w:rsid w:val="00D66529"/>
    <w:rsid w:val="00D6652B"/>
    <w:rsid w:val="00D66553"/>
    <w:rsid w:val="00D6657F"/>
    <w:rsid w:val="00D66580"/>
    <w:rsid w:val="00D665B4"/>
    <w:rsid w:val="00D665CB"/>
    <w:rsid w:val="00D6661E"/>
    <w:rsid w:val="00D66624"/>
    <w:rsid w:val="00D66625"/>
    <w:rsid w:val="00D6662B"/>
    <w:rsid w:val="00D66638"/>
    <w:rsid w:val="00D66640"/>
    <w:rsid w:val="00D6664B"/>
    <w:rsid w:val="00D666C7"/>
    <w:rsid w:val="00D666C8"/>
    <w:rsid w:val="00D666F0"/>
    <w:rsid w:val="00D66710"/>
    <w:rsid w:val="00D66724"/>
    <w:rsid w:val="00D66756"/>
    <w:rsid w:val="00D6675A"/>
    <w:rsid w:val="00D66762"/>
    <w:rsid w:val="00D66793"/>
    <w:rsid w:val="00D66800"/>
    <w:rsid w:val="00D6680A"/>
    <w:rsid w:val="00D66822"/>
    <w:rsid w:val="00D66838"/>
    <w:rsid w:val="00D66857"/>
    <w:rsid w:val="00D6686A"/>
    <w:rsid w:val="00D66895"/>
    <w:rsid w:val="00D66897"/>
    <w:rsid w:val="00D668BC"/>
    <w:rsid w:val="00D668D9"/>
    <w:rsid w:val="00D668FE"/>
    <w:rsid w:val="00D66945"/>
    <w:rsid w:val="00D6694B"/>
    <w:rsid w:val="00D66962"/>
    <w:rsid w:val="00D6697D"/>
    <w:rsid w:val="00D66983"/>
    <w:rsid w:val="00D669E4"/>
    <w:rsid w:val="00D66A30"/>
    <w:rsid w:val="00D66A5F"/>
    <w:rsid w:val="00D66A7D"/>
    <w:rsid w:val="00D66AE5"/>
    <w:rsid w:val="00D66B39"/>
    <w:rsid w:val="00D66B3E"/>
    <w:rsid w:val="00D66B46"/>
    <w:rsid w:val="00D66B65"/>
    <w:rsid w:val="00D66B89"/>
    <w:rsid w:val="00D66B9A"/>
    <w:rsid w:val="00D66B9F"/>
    <w:rsid w:val="00D66C22"/>
    <w:rsid w:val="00D66C56"/>
    <w:rsid w:val="00D66CC1"/>
    <w:rsid w:val="00D66D32"/>
    <w:rsid w:val="00D66D70"/>
    <w:rsid w:val="00D66D93"/>
    <w:rsid w:val="00D66DB9"/>
    <w:rsid w:val="00D66DE3"/>
    <w:rsid w:val="00D66DFE"/>
    <w:rsid w:val="00D66E3F"/>
    <w:rsid w:val="00D66E52"/>
    <w:rsid w:val="00D66E59"/>
    <w:rsid w:val="00D66E82"/>
    <w:rsid w:val="00D66E94"/>
    <w:rsid w:val="00D66EB2"/>
    <w:rsid w:val="00D66EBF"/>
    <w:rsid w:val="00D66EC5"/>
    <w:rsid w:val="00D66ED2"/>
    <w:rsid w:val="00D66F1C"/>
    <w:rsid w:val="00D66F43"/>
    <w:rsid w:val="00D66F4A"/>
    <w:rsid w:val="00D66FA4"/>
    <w:rsid w:val="00D66FB8"/>
    <w:rsid w:val="00D66FD7"/>
    <w:rsid w:val="00D67028"/>
    <w:rsid w:val="00D6707D"/>
    <w:rsid w:val="00D670A9"/>
    <w:rsid w:val="00D670AF"/>
    <w:rsid w:val="00D670CC"/>
    <w:rsid w:val="00D670CD"/>
    <w:rsid w:val="00D670DD"/>
    <w:rsid w:val="00D670F3"/>
    <w:rsid w:val="00D670FE"/>
    <w:rsid w:val="00D6711F"/>
    <w:rsid w:val="00D67161"/>
    <w:rsid w:val="00D671A3"/>
    <w:rsid w:val="00D671AD"/>
    <w:rsid w:val="00D671E8"/>
    <w:rsid w:val="00D671F0"/>
    <w:rsid w:val="00D6721F"/>
    <w:rsid w:val="00D67234"/>
    <w:rsid w:val="00D67235"/>
    <w:rsid w:val="00D6723A"/>
    <w:rsid w:val="00D67243"/>
    <w:rsid w:val="00D6728B"/>
    <w:rsid w:val="00D672CE"/>
    <w:rsid w:val="00D6731A"/>
    <w:rsid w:val="00D67328"/>
    <w:rsid w:val="00D67379"/>
    <w:rsid w:val="00D6737C"/>
    <w:rsid w:val="00D67381"/>
    <w:rsid w:val="00D67419"/>
    <w:rsid w:val="00D6741B"/>
    <w:rsid w:val="00D6743A"/>
    <w:rsid w:val="00D6748C"/>
    <w:rsid w:val="00D674E6"/>
    <w:rsid w:val="00D67505"/>
    <w:rsid w:val="00D6752E"/>
    <w:rsid w:val="00D6755D"/>
    <w:rsid w:val="00D6756E"/>
    <w:rsid w:val="00D675A5"/>
    <w:rsid w:val="00D675B4"/>
    <w:rsid w:val="00D675CB"/>
    <w:rsid w:val="00D67620"/>
    <w:rsid w:val="00D67630"/>
    <w:rsid w:val="00D6763F"/>
    <w:rsid w:val="00D67647"/>
    <w:rsid w:val="00D67649"/>
    <w:rsid w:val="00D67652"/>
    <w:rsid w:val="00D676DD"/>
    <w:rsid w:val="00D676E0"/>
    <w:rsid w:val="00D6771C"/>
    <w:rsid w:val="00D6774B"/>
    <w:rsid w:val="00D67752"/>
    <w:rsid w:val="00D6775E"/>
    <w:rsid w:val="00D6776D"/>
    <w:rsid w:val="00D67774"/>
    <w:rsid w:val="00D677B0"/>
    <w:rsid w:val="00D677B3"/>
    <w:rsid w:val="00D677DA"/>
    <w:rsid w:val="00D67874"/>
    <w:rsid w:val="00D6787E"/>
    <w:rsid w:val="00D6788F"/>
    <w:rsid w:val="00D678E8"/>
    <w:rsid w:val="00D67912"/>
    <w:rsid w:val="00D67926"/>
    <w:rsid w:val="00D67967"/>
    <w:rsid w:val="00D67976"/>
    <w:rsid w:val="00D6797A"/>
    <w:rsid w:val="00D679AF"/>
    <w:rsid w:val="00D67A30"/>
    <w:rsid w:val="00D67A37"/>
    <w:rsid w:val="00D67A65"/>
    <w:rsid w:val="00D67AB0"/>
    <w:rsid w:val="00D67ADD"/>
    <w:rsid w:val="00D67AF6"/>
    <w:rsid w:val="00D67B0D"/>
    <w:rsid w:val="00D67B15"/>
    <w:rsid w:val="00D67B32"/>
    <w:rsid w:val="00D67B41"/>
    <w:rsid w:val="00D67B46"/>
    <w:rsid w:val="00D67B52"/>
    <w:rsid w:val="00D67B97"/>
    <w:rsid w:val="00D67B9B"/>
    <w:rsid w:val="00D67BFB"/>
    <w:rsid w:val="00D67CF3"/>
    <w:rsid w:val="00D67CF5"/>
    <w:rsid w:val="00D67CFA"/>
    <w:rsid w:val="00D67D00"/>
    <w:rsid w:val="00D67D01"/>
    <w:rsid w:val="00D67D07"/>
    <w:rsid w:val="00D67D43"/>
    <w:rsid w:val="00D67D85"/>
    <w:rsid w:val="00D67D90"/>
    <w:rsid w:val="00D67D98"/>
    <w:rsid w:val="00D67DC7"/>
    <w:rsid w:val="00D67E02"/>
    <w:rsid w:val="00D67E44"/>
    <w:rsid w:val="00D67E55"/>
    <w:rsid w:val="00D67E5E"/>
    <w:rsid w:val="00D67EAF"/>
    <w:rsid w:val="00D67EC9"/>
    <w:rsid w:val="00D67EF6"/>
    <w:rsid w:val="00D67F05"/>
    <w:rsid w:val="00D67F1D"/>
    <w:rsid w:val="00D67F48"/>
    <w:rsid w:val="00D67FB0"/>
    <w:rsid w:val="00D67FB2"/>
    <w:rsid w:val="00D67FC3"/>
    <w:rsid w:val="00D67FDF"/>
    <w:rsid w:val="00D7000A"/>
    <w:rsid w:val="00D70016"/>
    <w:rsid w:val="00D70073"/>
    <w:rsid w:val="00D7007E"/>
    <w:rsid w:val="00D7008D"/>
    <w:rsid w:val="00D7009D"/>
    <w:rsid w:val="00D700BB"/>
    <w:rsid w:val="00D700D8"/>
    <w:rsid w:val="00D7012F"/>
    <w:rsid w:val="00D701B6"/>
    <w:rsid w:val="00D701E7"/>
    <w:rsid w:val="00D701F2"/>
    <w:rsid w:val="00D7022D"/>
    <w:rsid w:val="00D7024C"/>
    <w:rsid w:val="00D7024D"/>
    <w:rsid w:val="00D7028B"/>
    <w:rsid w:val="00D70292"/>
    <w:rsid w:val="00D702A4"/>
    <w:rsid w:val="00D702AD"/>
    <w:rsid w:val="00D702CC"/>
    <w:rsid w:val="00D702F0"/>
    <w:rsid w:val="00D70308"/>
    <w:rsid w:val="00D7030D"/>
    <w:rsid w:val="00D70356"/>
    <w:rsid w:val="00D70359"/>
    <w:rsid w:val="00D7038B"/>
    <w:rsid w:val="00D703C0"/>
    <w:rsid w:val="00D703F7"/>
    <w:rsid w:val="00D703FB"/>
    <w:rsid w:val="00D70404"/>
    <w:rsid w:val="00D7041A"/>
    <w:rsid w:val="00D7049F"/>
    <w:rsid w:val="00D704B2"/>
    <w:rsid w:val="00D704C0"/>
    <w:rsid w:val="00D70507"/>
    <w:rsid w:val="00D7050A"/>
    <w:rsid w:val="00D70515"/>
    <w:rsid w:val="00D70530"/>
    <w:rsid w:val="00D70535"/>
    <w:rsid w:val="00D7056F"/>
    <w:rsid w:val="00D70591"/>
    <w:rsid w:val="00D705EB"/>
    <w:rsid w:val="00D705FB"/>
    <w:rsid w:val="00D705FD"/>
    <w:rsid w:val="00D70649"/>
    <w:rsid w:val="00D7068B"/>
    <w:rsid w:val="00D706C7"/>
    <w:rsid w:val="00D706E2"/>
    <w:rsid w:val="00D7073A"/>
    <w:rsid w:val="00D707B6"/>
    <w:rsid w:val="00D707C8"/>
    <w:rsid w:val="00D707EF"/>
    <w:rsid w:val="00D707F8"/>
    <w:rsid w:val="00D707FC"/>
    <w:rsid w:val="00D7082D"/>
    <w:rsid w:val="00D70835"/>
    <w:rsid w:val="00D708B8"/>
    <w:rsid w:val="00D708BB"/>
    <w:rsid w:val="00D708CC"/>
    <w:rsid w:val="00D7093D"/>
    <w:rsid w:val="00D7098C"/>
    <w:rsid w:val="00D709D4"/>
    <w:rsid w:val="00D709D7"/>
    <w:rsid w:val="00D709E2"/>
    <w:rsid w:val="00D70A1A"/>
    <w:rsid w:val="00D70A38"/>
    <w:rsid w:val="00D70A3E"/>
    <w:rsid w:val="00D70A71"/>
    <w:rsid w:val="00D70A74"/>
    <w:rsid w:val="00D70A86"/>
    <w:rsid w:val="00D70A99"/>
    <w:rsid w:val="00D70ADA"/>
    <w:rsid w:val="00D70AEA"/>
    <w:rsid w:val="00D70B30"/>
    <w:rsid w:val="00D70B46"/>
    <w:rsid w:val="00D70B48"/>
    <w:rsid w:val="00D70B6F"/>
    <w:rsid w:val="00D70B86"/>
    <w:rsid w:val="00D70B91"/>
    <w:rsid w:val="00D70BAC"/>
    <w:rsid w:val="00D70BAE"/>
    <w:rsid w:val="00D70BE7"/>
    <w:rsid w:val="00D70C69"/>
    <w:rsid w:val="00D70C85"/>
    <w:rsid w:val="00D70CA1"/>
    <w:rsid w:val="00D70CDF"/>
    <w:rsid w:val="00D70CE3"/>
    <w:rsid w:val="00D70CED"/>
    <w:rsid w:val="00D70D1B"/>
    <w:rsid w:val="00D70D83"/>
    <w:rsid w:val="00D70D98"/>
    <w:rsid w:val="00D70DA9"/>
    <w:rsid w:val="00D70DB1"/>
    <w:rsid w:val="00D70DBA"/>
    <w:rsid w:val="00D70DE8"/>
    <w:rsid w:val="00D70DF3"/>
    <w:rsid w:val="00D70E0D"/>
    <w:rsid w:val="00D70E13"/>
    <w:rsid w:val="00D70E22"/>
    <w:rsid w:val="00D70E3D"/>
    <w:rsid w:val="00D70E5C"/>
    <w:rsid w:val="00D70E60"/>
    <w:rsid w:val="00D70E70"/>
    <w:rsid w:val="00D70E8B"/>
    <w:rsid w:val="00D70E92"/>
    <w:rsid w:val="00D70ECB"/>
    <w:rsid w:val="00D70EFC"/>
    <w:rsid w:val="00D70F45"/>
    <w:rsid w:val="00D70F64"/>
    <w:rsid w:val="00D70F76"/>
    <w:rsid w:val="00D70FE7"/>
    <w:rsid w:val="00D71072"/>
    <w:rsid w:val="00D710A6"/>
    <w:rsid w:val="00D710BD"/>
    <w:rsid w:val="00D710E6"/>
    <w:rsid w:val="00D71100"/>
    <w:rsid w:val="00D71111"/>
    <w:rsid w:val="00D71116"/>
    <w:rsid w:val="00D71130"/>
    <w:rsid w:val="00D71158"/>
    <w:rsid w:val="00D7116F"/>
    <w:rsid w:val="00D71178"/>
    <w:rsid w:val="00D71218"/>
    <w:rsid w:val="00D71228"/>
    <w:rsid w:val="00D71229"/>
    <w:rsid w:val="00D7122D"/>
    <w:rsid w:val="00D71244"/>
    <w:rsid w:val="00D7124B"/>
    <w:rsid w:val="00D71269"/>
    <w:rsid w:val="00D71271"/>
    <w:rsid w:val="00D71273"/>
    <w:rsid w:val="00D7128A"/>
    <w:rsid w:val="00D712B3"/>
    <w:rsid w:val="00D712DD"/>
    <w:rsid w:val="00D7131A"/>
    <w:rsid w:val="00D71320"/>
    <w:rsid w:val="00D71337"/>
    <w:rsid w:val="00D7133B"/>
    <w:rsid w:val="00D7135A"/>
    <w:rsid w:val="00D71383"/>
    <w:rsid w:val="00D713B0"/>
    <w:rsid w:val="00D713E2"/>
    <w:rsid w:val="00D713EB"/>
    <w:rsid w:val="00D71427"/>
    <w:rsid w:val="00D7142B"/>
    <w:rsid w:val="00D7145A"/>
    <w:rsid w:val="00D71470"/>
    <w:rsid w:val="00D7149A"/>
    <w:rsid w:val="00D714C0"/>
    <w:rsid w:val="00D714D1"/>
    <w:rsid w:val="00D7152F"/>
    <w:rsid w:val="00D71543"/>
    <w:rsid w:val="00D71570"/>
    <w:rsid w:val="00D71586"/>
    <w:rsid w:val="00D715AE"/>
    <w:rsid w:val="00D715C5"/>
    <w:rsid w:val="00D715E9"/>
    <w:rsid w:val="00D715FB"/>
    <w:rsid w:val="00D71606"/>
    <w:rsid w:val="00D71624"/>
    <w:rsid w:val="00D7162C"/>
    <w:rsid w:val="00D7162D"/>
    <w:rsid w:val="00D71644"/>
    <w:rsid w:val="00D7164C"/>
    <w:rsid w:val="00D71668"/>
    <w:rsid w:val="00D71685"/>
    <w:rsid w:val="00D716AC"/>
    <w:rsid w:val="00D716D8"/>
    <w:rsid w:val="00D716EB"/>
    <w:rsid w:val="00D7170A"/>
    <w:rsid w:val="00D7170C"/>
    <w:rsid w:val="00D71714"/>
    <w:rsid w:val="00D7171D"/>
    <w:rsid w:val="00D7172F"/>
    <w:rsid w:val="00D71733"/>
    <w:rsid w:val="00D717A3"/>
    <w:rsid w:val="00D717F0"/>
    <w:rsid w:val="00D7186E"/>
    <w:rsid w:val="00D718A7"/>
    <w:rsid w:val="00D718AD"/>
    <w:rsid w:val="00D718BA"/>
    <w:rsid w:val="00D71908"/>
    <w:rsid w:val="00D71929"/>
    <w:rsid w:val="00D71931"/>
    <w:rsid w:val="00D71966"/>
    <w:rsid w:val="00D7197F"/>
    <w:rsid w:val="00D71993"/>
    <w:rsid w:val="00D71994"/>
    <w:rsid w:val="00D719F0"/>
    <w:rsid w:val="00D71A1E"/>
    <w:rsid w:val="00D71A35"/>
    <w:rsid w:val="00D71A3C"/>
    <w:rsid w:val="00D71A57"/>
    <w:rsid w:val="00D71A92"/>
    <w:rsid w:val="00D71AD0"/>
    <w:rsid w:val="00D71AF0"/>
    <w:rsid w:val="00D71B1A"/>
    <w:rsid w:val="00D71B30"/>
    <w:rsid w:val="00D71B37"/>
    <w:rsid w:val="00D71B3D"/>
    <w:rsid w:val="00D71B9B"/>
    <w:rsid w:val="00D71BAF"/>
    <w:rsid w:val="00D71BCE"/>
    <w:rsid w:val="00D71BED"/>
    <w:rsid w:val="00D71C46"/>
    <w:rsid w:val="00D71C5D"/>
    <w:rsid w:val="00D71C99"/>
    <w:rsid w:val="00D71CA5"/>
    <w:rsid w:val="00D71CAC"/>
    <w:rsid w:val="00D71CC4"/>
    <w:rsid w:val="00D71CCF"/>
    <w:rsid w:val="00D71D70"/>
    <w:rsid w:val="00D71E24"/>
    <w:rsid w:val="00D71E2A"/>
    <w:rsid w:val="00D71E6F"/>
    <w:rsid w:val="00D71EB1"/>
    <w:rsid w:val="00D71EC8"/>
    <w:rsid w:val="00D71EDF"/>
    <w:rsid w:val="00D71F08"/>
    <w:rsid w:val="00D71F17"/>
    <w:rsid w:val="00D71FA9"/>
    <w:rsid w:val="00D71FAD"/>
    <w:rsid w:val="00D71FB6"/>
    <w:rsid w:val="00D71FD9"/>
    <w:rsid w:val="00D71FF7"/>
    <w:rsid w:val="00D7201F"/>
    <w:rsid w:val="00D7204C"/>
    <w:rsid w:val="00D720AC"/>
    <w:rsid w:val="00D720B7"/>
    <w:rsid w:val="00D720C5"/>
    <w:rsid w:val="00D720EA"/>
    <w:rsid w:val="00D720FF"/>
    <w:rsid w:val="00D72118"/>
    <w:rsid w:val="00D72122"/>
    <w:rsid w:val="00D72137"/>
    <w:rsid w:val="00D7214F"/>
    <w:rsid w:val="00D721A0"/>
    <w:rsid w:val="00D721B0"/>
    <w:rsid w:val="00D72202"/>
    <w:rsid w:val="00D72243"/>
    <w:rsid w:val="00D722B6"/>
    <w:rsid w:val="00D722EA"/>
    <w:rsid w:val="00D72304"/>
    <w:rsid w:val="00D72317"/>
    <w:rsid w:val="00D72318"/>
    <w:rsid w:val="00D72349"/>
    <w:rsid w:val="00D72378"/>
    <w:rsid w:val="00D7239B"/>
    <w:rsid w:val="00D7241D"/>
    <w:rsid w:val="00D72462"/>
    <w:rsid w:val="00D724AC"/>
    <w:rsid w:val="00D724CC"/>
    <w:rsid w:val="00D724D8"/>
    <w:rsid w:val="00D72528"/>
    <w:rsid w:val="00D7255A"/>
    <w:rsid w:val="00D725A7"/>
    <w:rsid w:val="00D725E8"/>
    <w:rsid w:val="00D72630"/>
    <w:rsid w:val="00D72648"/>
    <w:rsid w:val="00D72659"/>
    <w:rsid w:val="00D7265D"/>
    <w:rsid w:val="00D72662"/>
    <w:rsid w:val="00D7268F"/>
    <w:rsid w:val="00D726A8"/>
    <w:rsid w:val="00D726E2"/>
    <w:rsid w:val="00D726EA"/>
    <w:rsid w:val="00D72708"/>
    <w:rsid w:val="00D727C6"/>
    <w:rsid w:val="00D727D1"/>
    <w:rsid w:val="00D727DE"/>
    <w:rsid w:val="00D72817"/>
    <w:rsid w:val="00D72825"/>
    <w:rsid w:val="00D72863"/>
    <w:rsid w:val="00D7287A"/>
    <w:rsid w:val="00D7289F"/>
    <w:rsid w:val="00D72955"/>
    <w:rsid w:val="00D7295E"/>
    <w:rsid w:val="00D729AB"/>
    <w:rsid w:val="00D729B1"/>
    <w:rsid w:val="00D729C5"/>
    <w:rsid w:val="00D729CC"/>
    <w:rsid w:val="00D729F7"/>
    <w:rsid w:val="00D729FB"/>
    <w:rsid w:val="00D72A10"/>
    <w:rsid w:val="00D72A15"/>
    <w:rsid w:val="00D72A50"/>
    <w:rsid w:val="00D72A61"/>
    <w:rsid w:val="00D72A64"/>
    <w:rsid w:val="00D72A74"/>
    <w:rsid w:val="00D72A75"/>
    <w:rsid w:val="00D72A9F"/>
    <w:rsid w:val="00D72ACE"/>
    <w:rsid w:val="00D72AE8"/>
    <w:rsid w:val="00D72AF1"/>
    <w:rsid w:val="00D72B0D"/>
    <w:rsid w:val="00D72B18"/>
    <w:rsid w:val="00D72BE9"/>
    <w:rsid w:val="00D72C4B"/>
    <w:rsid w:val="00D72CA1"/>
    <w:rsid w:val="00D72CAA"/>
    <w:rsid w:val="00D72CC5"/>
    <w:rsid w:val="00D72CD0"/>
    <w:rsid w:val="00D72CF9"/>
    <w:rsid w:val="00D72CFC"/>
    <w:rsid w:val="00D72D0C"/>
    <w:rsid w:val="00D72D35"/>
    <w:rsid w:val="00D72D4F"/>
    <w:rsid w:val="00D72D75"/>
    <w:rsid w:val="00D72D84"/>
    <w:rsid w:val="00D72DA4"/>
    <w:rsid w:val="00D72DCC"/>
    <w:rsid w:val="00D72DCE"/>
    <w:rsid w:val="00D72E16"/>
    <w:rsid w:val="00D72E2C"/>
    <w:rsid w:val="00D72E35"/>
    <w:rsid w:val="00D72E36"/>
    <w:rsid w:val="00D72E49"/>
    <w:rsid w:val="00D72E4E"/>
    <w:rsid w:val="00D72E88"/>
    <w:rsid w:val="00D72E93"/>
    <w:rsid w:val="00D72EAE"/>
    <w:rsid w:val="00D72EBC"/>
    <w:rsid w:val="00D72EEA"/>
    <w:rsid w:val="00D72F44"/>
    <w:rsid w:val="00D72F4A"/>
    <w:rsid w:val="00D72F78"/>
    <w:rsid w:val="00D72F93"/>
    <w:rsid w:val="00D72FB2"/>
    <w:rsid w:val="00D72FC9"/>
    <w:rsid w:val="00D7300D"/>
    <w:rsid w:val="00D7301D"/>
    <w:rsid w:val="00D73043"/>
    <w:rsid w:val="00D73056"/>
    <w:rsid w:val="00D73058"/>
    <w:rsid w:val="00D730A3"/>
    <w:rsid w:val="00D730A4"/>
    <w:rsid w:val="00D730C8"/>
    <w:rsid w:val="00D730E0"/>
    <w:rsid w:val="00D7310C"/>
    <w:rsid w:val="00D73113"/>
    <w:rsid w:val="00D7311E"/>
    <w:rsid w:val="00D73126"/>
    <w:rsid w:val="00D73134"/>
    <w:rsid w:val="00D73135"/>
    <w:rsid w:val="00D73179"/>
    <w:rsid w:val="00D73189"/>
    <w:rsid w:val="00D731A3"/>
    <w:rsid w:val="00D731A8"/>
    <w:rsid w:val="00D731BB"/>
    <w:rsid w:val="00D731FC"/>
    <w:rsid w:val="00D73205"/>
    <w:rsid w:val="00D7321C"/>
    <w:rsid w:val="00D73252"/>
    <w:rsid w:val="00D73279"/>
    <w:rsid w:val="00D7327C"/>
    <w:rsid w:val="00D7329E"/>
    <w:rsid w:val="00D732F5"/>
    <w:rsid w:val="00D732FA"/>
    <w:rsid w:val="00D73303"/>
    <w:rsid w:val="00D73328"/>
    <w:rsid w:val="00D7333D"/>
    <w:rsid w:val="00D73342"/>
    <w:rsid w:val="00D73363"/>
    <w:rsid w:val="00D73396"/>
    <w:rsid w:val="00D733A6"/>
    <w:rsid w:val="00D733B3"/>
    <w:rsid w:val="00D733D4"/>
    <w:rsid w:val="00D733D6"/>
    <w:rsid w:val="00D733FF"/>
    <w:rsid w:val="00D73409"/>
    <w:rsid w:val="00D73444"/>
    <w:rsid w:val="00D7345A"/>
    <w:rsid w:val="00D73463"/>
    <w:rsid w:val="00D73485"/>
    <w:rsid w:val="00D7349C"/>
    <w:rsid w:val="00D734AC"/>
    <w:rsid w:val="00D734AD"/>
    <w:rsid w:val="00D734BB"/>
    <w:rsid w:val="00D734C0"/>
    <w:rsid w:val="00D734F4"/>
    <w:rsid w:val="00D734FD"/>
    <w:rsid w:val="00D7350F"/>
    <w:rsid w:val="00D73532"/>
    <w:rsid w:val="00D73561"/>
    <w:rsid w:val="00D73593"/>
    <w:rsid w:val="00D73599"/>
    <w:rsid w:val="00D735A1"/>
    <w:rsid w:val="00D7362F"/>
    <w:rsid w:val="00D7363C"/>
    <w:rsid w:val="00D7365F"/>
    <w:rsid w:val="00D73671"/>
    <w:rsid w:val="00D73676"/>
    <w:rsid w:val="00D73696"/>
    <w:rsid w:val="00D736A0"/>
    <w:rsid w:val="00D736BC"/>
    <w:rsid w:val="00D736C0"/>
    <w:rsid w:val="00D736EF"/>
    <w:rsid w:val="00D73712"/>
    <w:rsid w:val="00D73742"/>
    <w:rsid w:val="00D73743"/>
    <w:rsid w:val="00D7375D"/>
    <w:rsid w:val="00D73783"/>
    <w:rsid w:val="00D73817"/>
    <w:rsid w:val="00D73823"/>
    <w:rsid w:val="00D7382E"/>
    <w:rsid w:val="00D73848"/>
    <w:rsid w:val="00D7385E"/>
    <w:rsid w:val="00D73862"/>
    <w:rsid w:val="00D73873"/>
    <w:rsid w:val="00D738A5"/>
    <w:rsid w:val="00D738AF"/>
    <w:rsid w:val="00D7396F"/>
    <w:rsid w:val="00D73986"/>
    <w:rsid w:val="00D739AB"/>
    <w:rsid w:val="00D73A19"/>
    <w:rsid w:val="00D73A1D"/>
    <w:rsid w:val="00D73A3C"/>
    <w:rsid w:val="00D73A64"/>
    <w:rsid w:val="00D73A69"/>
    <w:rsid w:val="00D73A6B"/>
    <w:rsid w:val="00D73A72"/>
    <w:rsid w:val="00D73A7A"/>
    <w:rsid w:val="00D73AC5"/>
    <w:rsid w:val="00D73ACD"/>
    <w:rsid w:val="00D73ADA"/>
    <w:rsid w:val="00D73B25"/>
    <w:rsid w:val="00D73B40"/>
    <w:rsid w:val="00D73B43"/>
    <w:rsid w:val="00D73B92"/>
    <w:rsid w:val="00D73BB9"/>
    <w:rsid w:val="00D73C3A"/>
    <w:rsid w:val="00D73C4F"/>
    <w:rsid w:val="00D73C6D"/>
    <w:rsid w:val="00D73C8C"/>
    <w:rsid w:val="00D73C96"/>
    <w:rsid w:val="00D73CB7"/>
    <w:rsid w:val="00D73D0A"/>
    <w:rsid w:val="00D73D0E"/>
    <w:rsid w:val="00D73D6E"/>
    <w:rsid w:val="00D73DF1"/>
    <w:rsid w:val="00D73DF8"/>
    <w:rsid w:val="00D73DF9"/>
    <w:rsid w:val="00D73DFA"/>
    <w:rsid w:val="00D73E13"/>
    <w:rsid w:val="00D73E23"/>
    <w:rsid w:val="00D73E28"/>
    <w:rsid w:val="00D73E3F"/>
    <w:rsid w:val="00D73EC3"/>
    <w:rsid w:val="00D73ECD"/>
    <w:rsid w:val="00D73ED0"/>
    <w:rsid w:val="00D73F53"/>
    <w:rsid w:val="00D73F5B"/>
    <w:rsid w:val="00D73F97"/>
    <w:rsid w:val="00D73F9E"/>
    <w:rsid w:val="00D73FDB"/>
    <w:rsid w:val="00D73FEC"/>
    <w:rsid w:val="00D7401B"/>
    <w:rsid w:val="00D74052"/>
    <w:rsid w:val="00D74064"/>
    <w:rsid w:val="00D74080"/>
    <w:rsid w:val="00D740B7"/>
    <w:rsid w:val="00D740BC"/>
    <w:rsid w:val="00D740EA"/>
    <w:rsid w:val="00D740FE"/>
    <w:rsid w:val="00D7410A"/>
    <w:rsid w:val="00D74158"/>
    <w:rsid w:val="00D7419C"/>
    <w:rsid w:val="00D741A2"/>
    <w:rsid w:val="00D74200"/>
    <w:rsid w:val="00D74226"/>
    <w:rsid w:val="00D74239"/>
    <w:rsid w:val="00D74268"/>
    <w:rsid w:val="00D742C1"/>
    <w:rsid w:val="00D742F9"/>
    <w:rsid w:val="00D74307"/>
    <w:rsid w:val="00D74369"/>
    <w:rsid w:val="00D7436F"/>
    <w:rsid w:val="00D7439D"/>
    <w:rsid w:val="00D743E3"/>
    <w:rsid w:val="00D743F9"/>
    <w:rsid w:val="00D74401"/>
    <w:rsid w:val="00D7440E"/>
    <w:rsid w:val="00D74417"/>
    <w:rsid w:val="00D74418"/>
    <w:rsid w:val="00D74419"/>
    <w:rsid w:val="00D7448E"/>
    <w:rsid w:val="00D744E9"/>
    <w:rsid w:val="00D7450A"/>
    <w:rsid w:val="00D74512"/>
    <w:rsid w:val="00D74539"/>
    <w:rsid w:val="00D74542"/>
    <w:rsid w:val="00D7457F"/>
    <w:rsid w:val="00D745A1"/>
    <w:rsid w:val="00D745C1"/>
    <w:rsid w:val="00D745CA"/>
    <w:rsid w:val="00D745D6"/>
    <w:rsid w:val="00D74624"/>
    <w:rsid w:val="00D7463C"/>
    <w:rsid w:val="00D74669"/>
    <w:rsid w:val="00D746A3"/>
    <w:rsid w:val="00D74734"/>
    <w:rsid w:val="00D74784"/>
    <w:rsid w:val="00D7478E"/>
    <w:rsid w:val="00D74793"/>
    <w:rsid w:val="00D747C5"/>
    <w:rsid w:val="00D747F2"/>
    <w:rsid w:val="00D7480F"/>
    <w:rsid w:val="00D74862"/>
    <w:rsid w:val="00D7487D"/>
    <w:rsid w:val="00D74893"/>
    <w:rsid w:val="00D748EC"/>
    <w:rsid w:val="00D748F0"/>
    <w:rsid w:val="00D7490F"/>
    <w:rsid w:val="00D74918"/>
    <w:rsid w:val="00D7491C"/>
    <w:rsid w:val="00D74933"/>
    <w:rsid w:val="00D7493B"/>
    <w:rsid w:val="00D7494C"/>
    <w:rsid w:val="00D74950"/>
    <w:rsid w:val="00D74981"/>
    <w:rsid w:val="00D749A9"/>
    <w:rsid w:val="00D749B0"/>
    <w:rsid w:val="00D74A1B"/>
    <w:rsid w:val="00D74A53"/>
    <w:rsid w:val="00D74A5A"/>
    <w:rsid w:val="00D74A6C"/>
    <w:rsid w:val="00D74A78"/>
    <w:rsid w:val="00D74A9A"/>
    <w:rsid w:val="00D74B0C"/>
    <w:rsid w:val="00D74B13"/>
    <w:rsid w:val="00D74B28"/>
    <w:rsid w:val="00D74B43"/>
    <w:rsid w:val="00D74B49"/>
    <w:rsid w:val="00D74B7E"/>
    <w:rsid w:val="00D74BBA"/>
    <w:rsid w:val="00D74BC0"/>
    <w:rsid w:val="00D74BE1"/>
    <w:rsid w:val="00D74BF6"/>
    <w:rsid w:val="00D74C2E"/>
    <w:rsid w:val="00D74C42"/>
    <w:rsid w:val="00D74CAD"/>
    <w:rsid w:val="00D74CC8"/>
    <w:rsid w:val="00D74CEB"/>
    <w:rsid w:val="00D74D60"/>
    <w:rsid w:val="00D74D95"/>
    <w:rsid w:val="00D74DAA"/>
    <w:rsid w:val="00D74DC1"/>
    <w:rsid w:val="00D74DEA"/>
    <w:rsid w:val="00D74DF2"/>
    <w:rsid w:val="00D74E76"/>
    <w:rsid w:val="00D74E78"/>
    <w:rsid w:val="00D74E9D"/>
    <w:rsid w:val="00D74EA6"/>
    <w:rsid w:val="00D74EA9"/>
    <w:rsid w:val="00D74EC2"/>
    <w:rsid w:val="00D74F52"/>
    <w:rsid w:val="00D74F66"/>
    <w:rsid w:val="00D74F82"/>
    <w:rsid w:val="00D74F8C"/>
    <w:rsid w:val="00D74FD2"/>
    <w:rsid w:val="00D75051"/>
    <w:rsid w:val="00D75074"/>
    <w:rsid w:val="00D750B0"/>
    <w:rsid w:val="00D750B3"/>
    <w:rsid w:val="00D750F1"/>
    <w:rsid w:val="00D75101"/>
    <w:rsid w:val="00D7511B"/>
    <w:rsid w:val="00D75126"/>
    <w:rsid w:val="00D7513F"/>
    <w:rsid w:val="00D75162"/>
    <w:rsid w:val="00D7516F"/>
    <w:rsid w:val="00D75196"/>
    <w:rsid w:val="00D751E4"/>
    <w:rsid w:val="00D7525B"/>
    <w:rsid w:val="00D7525D"/>
    <w:rsid w:val="00D752DE"/>
    <w:rsid w:val="00D75401"/>
    <w:rsid w:val="00D75431"/>
    <w:rsid w:val="00D75448"/>
    <w:rsid w:val="00D75460"/>
    <w:rsid w:val="00D75463"/>
    <w:rsid w:val="00D75488"/>
    <w:rsid w:val="00D75494"/>
    <w:rsid w:val="00D754D0"/>
    <w:rsid w:val="00D7550C"/>
    <w:rsid w:val="00D7554D"/>
    <w:rsid w:val="00D7557B"/>
    <w:rsid w:val="00D755D1"/>
    <w:rsid w:val="00D755D5"/>
    <w:rsid w:val="00D7560C"/>
    <w:rsid w:val="00D75697"/>
    <w:rsid w:val="00D75714"/>
    <w:rsid w:val="00D75742"/>
    <w:rsid w:val="00D75772"/>
    <w:rsid w:val="00D757AB"/>
    <w:rsid w:val="00D757B9"/>
    <w:rsid w:val="00D757C1"/>
    <w:rsid w:val="00D757D4"/>
    <w:rsid w:val="00D757FD"/>
    <w:rsid w:val="00D75801"/>
    <w:rsid w:val="00D75844"/>
    <w:rsid w:val="00D7587C"/>
    <w:rsid w:val="00D7589A"/>
    <w:rsid w:val="00D758B4"/>
    <w:rsid w:val="00D758B6"/>
    <w:rsid w:val="00D758DC"/>
    <w:rsid w:val="00D7591A"/>
    <w:rsid w:val="00D7591D"/>
    <w:rsid w:val="00D75938"/>
    <w:rsid w:val="00D75969"/>
    <w:rsid w:val="00D75977"/>
    <w:rsid w:val="00D75979"/>
    <w:rsid w:val="00D7599E"/>
    <w:rsid w:val="00D759CB"/>
    <w:rsid w:val="00D759DF"/>
    <w:rsid w:val="00D759E0"/>
    <w:rsid w:val="00D759EA"/>
    <w:rsid w:val="00D75A23"/>
    <w:rsid w:val="00D75A42"/>
    <w:rsid w:val="00D75A44"/>
    <w:rsid w:val="00D75AD1"/>
    <w:rsid w:val="00D75B13"/>
    <w:rsid w:val="00D75B34"/>
    <w:rsid w:val="00D75B44"/>
    <w:rsid w:val="00D75B48"/>
    <w:rsid w:val="00D75B7B"/>
    <w:rsid w:val="00D75B80"/>
    <w:rsid w:val="00D75B82"/>
    <w:rsid w:val="00D75BA8"/>
    <w:rsid w:val="00D75BBA"/>
    <w:rsid w:val="00D75BDD"/>
    <w:rsid w:val="00D75BEB"/>
    <w:rsid w:val="00D75BF7"/>
    <w:rsid w:val="00D75C02"/>
    <w:rsid w:val="00D75C3E"/>
    <w:rsid w:val="00D75C4F"/>
    <w:rsid w:val="00D75C60"/>
    <w:rsid w:val="00D75C93"/>
    <w:rsid w:val="00D75CA3"/>
    <w:rsid w:val="00D75CB7"/>
    <w:rsid w:val="00D75CE4"/>
    <w:rsid w:val="00D75CFE"/>
    <w:rsid w:val="00D75D0D"/>
    <w:rsid w:val="00D75D32"/>
    <w:rsid w:val="00D75E31"/>
    <w:rsid w:val="00D75E49"/>
    <w:rsid w:val="00D75E7C"/>
    <w:rsid w:val="00D75E8D"/>
    <w:rsid w:val="00D75E92"/>
    <w:rsid w:val="00D75ED5"/>
    <w:rsid w:val="00D75EDB"/>
    <w:rsid w:val="00D75EE1"/>
    <w:rsid w:val="00D75EF9"/>
    <w:rsid w:val="00D75F0A"/>
    <w:rsid w:val="00D75FE1"/>
    <w:rsid w:val="00D76006"/>
    <w:rsid w:val="00D7601F"/>
    <w:rsid w:val="00D76022"/>
    <w:rsid w:val="00D76072"/>
    <w:rsid w:val="00D7608C"/>
    <w:rsid w:val="00D76090"/>
    <w:rsid w:val="00D760B3"/>
    <w:rsid w:val="00D760B9"/>
    <w:rsid w:val="00D760C8"/>
    <w:rsid w:val="00D7610F"/>
    <w:rsid w:val="00D76116"/>
    <w:rsid w:val="00D7616F"/>
    <w:rsid w:val="00D76172"/>
    <w:rsid w:val="00D76191"/>
    <w:rsid w:val="00D761AE"/>
    <w:rsid w:val="00D761B5"/>
    <w:rsid w:val="00D761E3"/>
    <w:rsid w:val="00D7620E"/>
    <w:rsid w:val="00D76222"/>
    <w:rsid w:val="00D7622D"/>
    <w:rsid w:val="00D76256"/>
    <w:rsid w:val="00D76259"/>
    <w:rsid w:val="00D7625E"/>
    <w:rsid w:val="00D7628C"/>
    <w:rsid w:val="00D76298"/>
    <w:rsid w:val="00D762B8"/>
    <w:rsid w:val="00D762D3"/>
    <w:rsid w:val="00D762DD"/>
    <w:rsid w:val="00D762DE"/>
    <w:rsid w:val="00D762EB"/>
    <w:rsid w:val="00D762ED"/>
    <w:rsid w:val="00D7630C"/>
    <w:rsid w:val="00D7633D"/>
    <w:rsid w:val="00D7638E"/>
    <w:rsid w:val="00D76398"/>
    <w:rsid w:val="00D76403"/>
    <w:rsid w:val="00D7646B"/>
    <w:rsid w:val="00D764FC"/>
    <w:rsid w:val="00D7652B"/>
    <w:rsid w:val="00D76549"/>
    <w:rsid w:val="00D7655C"/>
    <w:rsid w:val="00D7657F"/>
    <w:rsid w:val="00D7658F"/>
    <w:rsid w:val="00D765A0"/>
    <w:rsid w:val="00D765B6"/>
    <w:rsid w:val="00D765C1"/>
    <w:rsid w:val="00D765DA"/>
    <w:rsid w:val="00D765F5"/>
    <w:rsid w:val="00D76624"/>
    <w:rsid w:val="00D76628"/>
    <w:rsid w:val="00D76682"/>
    <w:rsid w:val="00D7668C"/>
    <w:rsid w:val="00D766C1"/>
    <w:rsid w:val="00D766C3"/>
    <w:rsid w:val="00D7676A"/>
    <w:rsid w:val="00D7676C"/>
    <w:rsid w:val="00D76790"/>
    <w:rsid w:val="00D767A6"/>
    <w:rsid w:val="00D767C9"/>
    <w:rsid w:val="00D767EB"/>
    <w:rsid w:val="00D76820"/>
    <w:rsid w:val="00D7683A"/>
    <w:rsid w:val="00D76878"/>
    <w:rsid w:val="00D76898"/>
    <w:rsid w:val="00D7698A"/>
    <w:rsid w:val="00D76990"/>
    <w:rsid w:val="00D7699F"/>
    <w:rsid w:val="00D769A5"/>
    <w:rsid w:val="00D769D0"/>
    <w:rsid w:val="00D76A0C"/>
    <w:rsid w:val="00D76A42"/>
    <w:rsid w:val="00D76A43"/>
    <w:rsid w:val="00D76A6F"/>
    <w:rsid w:val="00D76A9D"/>
    <w:rsid w:val="00D76A9F"/>
    <w:rsid w:val="00D76AA8"/>
    <w:rsid w:val="00D76AB3"/>
    <w:rsid w:val="00D76B6C"/>
    <w:rsid w:val="00D76B9F"/>
    <w:rsid w:val="00D76BA7"/>
    <w:rsid w:val="00D76BC8"/>
    <w:rsid w:val="00D76BCD"/>
    <w:rsid w:val="00D76BDC"/>
    <w:rsid w:val="00D76C40"/>
    <w:rsid w:val="00D76C73"/>
    <w:rsid w:val="00D76CAE"/>
    <w:rsid w:val="00D76CD6"/>
    <w:rsid w:val="00D76CDE"/>
    <w:rsid w:val="00D76CF3"/>
    <w:rsid w:val="00D76D0B"/>
    <w:rsid w:val="00D76D61"/>
    <w:rsid w:val="00D76D70"/>
    <w:rsid w:val="00D76D84"/>
    <w:rsid w:val="00D76D91"/>
    <w:rsid w:val="00D76DB2"/>
    <w:rsid w:val="00D76E23"/>
    <w:rsid w:val="00D76E44"/>
    <w:rsid w:val="00D76E5A"/>
    <w:rsid w:val="00D76E69"/>
    <w:rsid w:val="00D76EA9"/>
    <w:rsid w:val="00D76EB4"/>
    <w:rsid w:val="00D76ED5"/>
    <w:rsid w:val="00D76EF6"/>
    <w:rsid w:val="00D76EFF"/>
    <w:rsid w:val="00D76F01"/>
    <w:rsid w:val="00D76F2A"/>
    <w:rsid w:val="00D76F4D"/>
    <w:rsid w:val="00D76F88"/>
    <w:rsid w:val="00D76F9E"/>
    <w:rsid w:val="00D76FA7"/>
    <w:rsid w:val="00D76FC0"/>
    <w:rsid w:val="00D76FE1"/>
    <w:rsid w:val="00D76FF4"/>
    <w:rsid w:val="00D77012"/>
    <w:rsid w:val="00D77069"/>
    <w:rsid w:val="00D77071"/>
    <w:rsid w:val="00D77081"/>
    <w:rsid w:val="00D770AA"/>
    <w:rsid w:val="00D770B2"/>
    <w:rsid w:val="00D770BD"/>
    <w:rsid w:val="00D770EE"/>
    <w:rsid w:val="00D770EF"/>
    <w:rsid w:val="00D770F6"/>
    <w:rsid w:val="00D7710E"/>
    <w:rsid w:val="00D7713A"/>
    <w:rsid w:val="00D77159"/>
    <w:rsid w:val="00D7717F"/>
    <w:rsid w:val="00D77210"/>
    <w:rsid w:val="00D77215"/>
    <w:rsid w:val="00D7724D"/>
    <w:rsid w:val="00D7725C"/>
    <w:rsid w:val="00D77294"/>
    <w:rsid w:val="00D772A2"/>
    <w:rsid w:val="00D772A8"/>
    <w:rsid w:val="00D772C7"/>
    <w:rsid w:val="00D772EB"/>
    <w:rsid w:val="00D772F3"/>
    <w:rsid w:val="00D77300"/>
    <w:rsid w:val="00D77311"/>
    <w:rsid w:val="00D7731F"/>
    <w:rsid w:val="00D77340"/>
    <w:rsid w:val="00D77369"/>
    <w:rsid w:val="00D7738B"/>
    <w:rsid w:val="00D7738E"/>
    <w:rsid w:val="00D773A2"/>
    <w:rsid w:val="00D773A8"/>
    <w:rsid w:val="00D773CB"/>
    <w:rsid w:val="00D77413"/>
    <w:rsid w:val="00D77423"/>
    <w:rsid w:val="00D77451"/>
    <w:rsid w:val="00D7745A"/>
    <w:rsid w:val="00D7745C"/>
    <w:rsid w:val="00D77492"/>
    <w:rsid w:val="00D77495"/>
    <w:rsid w:val="00D774F7"/>
    <w:rsid w:val="00D77511"/>
    <w:rsid w:val="00D7753A"/>
    <w:rsid w:val="00D7758F"/>
    <w:rsid w:val="00D775D1"/>
    <w:rsid w:val="00D77608"/>
    <w:rsid w:val="00D77609"/>
    <w:rsid w:val="00D7760E"/>
    <w:rsid w:val="00D7763F"/>
    <w:rsid w:val="00D77676"/>
    <w:rsid w:val="00D776BD"/>
    <w:rsid w:val="00D776D7"/>
    <w:rsid w:val="00D776EA"/>
    <w:rsid w:val="00D7777E"/>
    <w:rsid w:val="00D777A8"/>
    <w:rsid w:val="00D777B5"/>
    <w:rsid w:val="00D777B9"/>
    <w:rsid w:val="00D777D9"/>
    <w:rsid w:val="00D777F1"/>
    <w:rsid w:val="00D7784D"/>
    <w:rsid w:val="00D77869"/>
    <w:rsid w:val="00D7787D"/>
    <w:rsid w:val="00D778A8"/>
    <w:rsid w:val="00D778C1"/>
    <w:rsid w:val="00D778D8"/>
    <w:rsid w:val="00D778EE"/>
    <w:rsid w:val="00D77903"/>
    <w:rsid w:val="00D7794F"/>
    <w:rsid w:val="00D77957"/>
    <w:rsid w:val="00D77969"/>
    <w:rsid w:val="00D77990"/>
    <w:rsid w:val="00D779A2"/>
    <w:rsid w:val="00D779B0"/>
    <w:rsid w:val="00D779E2"/>
    <w:rsid w:val="00D779EF"/>
    <w:rsid w:val="00D77A1D"/>
    <w:rsid w:val="00D77A3B"/>
    <w:rsid w:val="00D77A4B"/>
    <w:rsid w:val="00D77A79"/>
    <w:rsid w:val="00D77A7E"/>
    <w:rsid w:val="00D77A7F"/>
    <w:rsid w:val="00D77A83"/>
    <w:rsid w:val="00D77AA3"/>
    <w:rsid w:val="00D77B28"/>
    <w:rsid w:val="00D77B37"/>
    <w:rsid w:val="00D77B50"/>
    <w:rsid w:val="00D77B9D"/>
    <w:rsid w:val="00D77BC5"/>
    <w:rsid w:val="00D77BEB"/>
    <w:rsid w:val="00D77C87"/>
    <w:rsid w:val="00D77CB1"/>
    <w:rsid w:val="00D77CE5"/>
    <w:rsid w:val="00D77D67"/>
    <w:rsid w:val="00D77D85"/>
    <w:rsid w:val="00D77D8F"/>
    <w:rsid w:val="00D77DAB"/>
    <w:rsid w:val="00D77E6D"/>
    <w:rsid w:val="00D77EB4"/>
    <w:rsid w:val="00D77EBA"/>
    <w:rsid w:val="00D77ECC"/>
    <w:rsid w:val="00D77F49"/>
    <w:rsid w:val="00D77F52"/>
    <w:rsid w:val="00D77F61"/>
    <w:rsid w:val="00D77F6B"/>
    <w:rsid w:val="00D77FD2"/>
    <w:rsid w:val="00D77FFC"/>
    <w:rsid w:val="00D80000"/>
    <w:rsid w:val="00D8001A"/>
    <w:rsid w:val="00D80030"/>
    <w:rsid w:val="00D8003D"/>
    <w:rsid w:val="00D8003E"/>
    <w:rsid w:val="00D80085"/>
    <w:rsid w:val="00D80091"/>
    <w:rsid w:val="00D80098"/>
    <w:rsid w:val="00D800F2"/>
    <w:rsid w:val="00D80178"/>
    <w:rsid w:val="00D801A9"/>
    <w:rsid w:val="00D80212"/>
    <w:rsid w:val="00D8021C"/>
    <w:rsid w:val="00D8021E"/>
    <w:rsid w:val="00D80243"/>
    <w:rsid w:val="00D80250"/>
    <w:rsid w:val="00D80280"/>
    <w:rsid w:val="00D802B0"/>
    <w:rsid w:val="00D802DF"/>
    <w:rsid w:val="00D802E5"/>
    <w:rsid w:val="00D80303"/>
    <w:rsid w:val="00D80317"/>
    <w:rsid w:val="00D8034B"/>
    <w:rsid w:val="00D803CA"/>
    <w:rsid w:val="00D803FB"/>
    <w:rsid w:val="00D80412"/>
    <w:rsid w:val="00D80427"/>
    <w:rsid w:val="00D80451"/>
    <w:rsid w:val="00D80481"/>
    <w:rsid w:val="00D80482"/>
    <w:rsid w:val="00D8048B"/>
    <w:rsid w:val="00D804AB"/>
    <w:rsid w:val="00D804B2"/>
    <w:rsid w:val="00D804C9"/>
    <w:rsid w:val="00D8052F"/>
    <w:rsid w:val="00D80534"/>
    <w:rsid w:val="00D80550"/>
    <w:rsid w:val="00D80557"/>
    <w:rsid w:val="00D8057F"/>
    <w:rsid w:val="00D805A7"/>
    <w:rsid w:val="00D805B7"/>
    <w:rsid w:val="00D805DB"/>
    <w:rsid w:val="00D80630"/>
    <w:rsid w:val="00D8065E"/>
    <w:rsid w:val="00D80663"/>
    <w:rsid w:val="00D8066D"/>
    <w:rsid w:val="00D80680"/>
    <w:rsid w:val="00D80694"/>
    <w:rsid w:val="00D806B6"/>
    <w:rsid w:val="00D806B9"/>
    <w:rsid w:val="00D80717"/>
    <w:rsid w:val="00D80730"/>
    <w:rsid w:val="00D80773"/>
    <w:rsid w:val="00D807AA"/>
    <w:rsid w:val="00D807F3"/>
    <w:rsid w:val="00D807FC"/>
    <w:rsid w:val="00D8088F"/>
    <w:rsid w:val="00D808A1"/>
    <w:rsid w:val="00D808C1"/>
    <w:rsid w:val="00D808FD"/>
    <w:rsid w:val="00D80942"/>
    <w:rsid w:val="00D80948"/>
    <w:rsid w:val="00D8097E"/>
    <w:rsid w:val="00D809A1"/>
    <w:rsid w:val="00D809E4"/>
    <w:rsid w:val="00D80A55"/>
    <w:rsid w:val="00D80A64"/>
    <w:rsid w:val="00D80A96"/>
    <w:rsid w:val="00D80ABB"/>
    <w:rsid w:val="00D80AC7"/>
    <w:rsid w:val="00D80AF2"/>
    <w:rsid w:val="00D80B10"/>
    <w:rsid w:val="00D80B25"/>
    <w:rsid w:val="00D80B63"/>
    <w:rsid w:val="00D80B64"/>
    <w:rsid w:val="00D80B6F"/>
    <w:rsid w:val="00D80B99"/>
    <w:rsid w:val="00D80BA4"/>
    <w:rsid w:val="00D80C0C"/>
    <w:rsid w:val="00D80C2D"/>
    <w:rsid w:val="00D80C35"/>
    <w:rsid w:val="00D80C4F"/>
    <w:rsid w:val="00D80C56"/>
    <w:rsid w:val="00D80C60"/>
    <w:rsid w:val="00D80C61"/>
    <w:rsid w:val="00D80C64"/>
    <w:rsid w:val="00D80C6F"/>
    <w:rsid w:val="00D80C86"/>
    <w:rsid w:val="00D80CA7"/>
    <w:rsid w:val="00D80CAC"/>
    <w:rsid w:val="00D80CCD"/>
    <w:rsid w:val="00D80CDA"/>
    <w:rsid w:val="00D80CE6"/>
    <w:rsid w:val="00D80D2F"/>
    <w:rsid w:val="00D80D6B"/>
    <w:rsid w:val="00D80DA1"/>
    <w:rsid w:val="00D80DA5"/>
    <w:rsid w:val="00D80DC3"/>
    <w:rsid w:val="00D80DF5"/>
    <w:rsid w:val="00D80DF8"/>
    <w:rsid w:val="00D80E0E"/>
    <w:rsid w:val="00D80E27"/>
    <w:rsid w:val="00D80E3A"/>
    <w:rsid w:val="00D80E46"/>
    <w:rsid w:val="00D80E60"/>
    <w:rsid w:val="00D80E71"/>
    <w:rsid w:val="00D80EAF"/>
    <w:rsid w:val="00D80EB8"/>
    <w:rsid w:val="00D80EBA"/>
    <w:rsid w:val="00D80F71"/>
    <w:rsid w:val="00D80F88"/>
    <w:rsid w:val="00D81020"/>
    <w:rsid w:val="00D8104A"/>
    <w:rsid w:val="00D8106E"/>
    <w:rsid w:val="00D8107B"/>
    <w:rsid w:val="00D810BF"/>
    <w:rsid w:val="00D810C3"/>
    <w:rsid w:val="00D810D4"/>
    <w:rsid w:val="00D810E1"/>
    <w:rsid w:val="00D81137"/>
    <w:rsid w:val="00D8114C"/>
    <w:rsid w:val="00D8115F"/>
    <w:rsid w:val="00D8116B"/>
    <w:rsid w:val="00D8118B"/>
    <w:rsid w:val="00D81211"/>
    <w:rsid w:val="00D8121D"/>
    <w:rsid w:val="00D81239"/>
    <w:rsid w:val="00D8123B"/>
    <w:rsid w:val="00D8125A"/>
    <w:rsid w:val="00D812A9"/>
    <w:rsid w:val="00D812C4"/>
    <w:rsid w:val="00D812CF"/>
    <w:rsid w:val="00D812E1"/>
    <w:rsid w:val="00D812E4"/>
    <w:rsid w:val="00D812EE"/>
    <w:rsid w:val="00D8131C"/>
    <w:rsid w:val="00D813BC"/>
    <w:rsid w:val="00D81432"/>
    <w:rsid w:val="00D81448"/>
    <w:rsid w:val="00D81449"/>
    <w:rsid w:val="00D8144F"/>
    <w:rsid w:val="00D8145C"/>
    <w:rsid w:val="00D81472"/>
    <w:rsid w:val="00D8147C"/>
    <w:rsid w:val="00D81496"/>
    <w:rsid w:val="00D814B8"/>
    <w:rsid w:val="00D814FB"/>
    <w:rsid w:val="00D8150E"/>
    <w:rsid w:val="00D81510"/>
    <w:rsid w:val="00D81537"/>
    <w:rsid w:val="00D8157C"/>
    <w:rsid w:val="00D81582"/>
    <w:rsid w:val="00D815DF"/>
    <w:rsid w:val="00D81606"/>
    <w:rsid w:val="00D8160E"/>
    <w:rsid w:val="00D8163C"/>
    <w:rsid w:val="00D8166D"/>
    <w:rsid w:val="00D81675"/>
    <w:rsid w:val="00D816BE"/>
    <w:rsid w:val="00D816E4"/>
    <w:rsid w:val="00D816E6"/>
    <w:rsid w:val="00D81735"/>
    <w:rsid w:val="00D81774"/>
    <w:rsid w:val="00D81776"/>
    <w:rsid w:val="00D8179E"/>
    <w:rsid w:val="00D817A0"/>
    <w:rsid w:val="00D817C9"/>
    <w:rsid w:val="00D81812"/>
    <w:rsid w:val="00D8183C"/>
    <w:rsid w:val="00D81857"/>
    <w:rsid w:val="00D81871"/>
    <w:rsid w:val="00D818AA"/>
    <w:rsid w:val="00D818FA"/>
    <w:rsid w:val="00D81912"/>
    <w:rsid w:val="00D81913"/>
    <w:rsid w:val="00D81927"/>
    <w:rsid w:val="00D81942"/>
    <w:rsid w:val="00D8195D"/>
    <w:rsid w:val="00D819A7"/>
    <w:rsid w:val="00D819D0"/>
    <w:rsid w:val="00D819E0"/>
    <w:rsid w:val="00D819FE"/>
    <w:rsid w:val="00D81A03"/>
    <w:rsid w:val="00D81A04"/>
    <w:rsid w:val="00D81A07"/>
    <w:rsid w:val="00D81A08"/>
    <w:rsid w:val="00D81A1A"/>
    <w:rsid w:val="00D81A3E"/>
    <w:rsid w:val="00D81A48"/>
    <w:rsid w:val="00D81A62"/>
    <w:rsid w:val="00D81A98"/>
    <w:rsid w:val="00D81AC6"/>
    <w:rsid w:val="00D81B0E"/>
    <w:rsid w:val="00D81B11"/>
    <w:rsid w:val="00D81B25"/>
    <w:rsid w:val="00D81B57"/>
    <w:rsid w:val="00D81B6B"/>
    <w:rsid w:val="00D81B83"/>
    <w:rsid w:val="00D81C69"/>
    <w:rsid w:val="00D81C82"/>
    <w:rsid w:val="00D81C8C"/>
    <w:rsid w:val="00D81C8F"/>
    <w:rsid w:val="00D81CA5"/>
    <w:rsid w:val="00D81D23"/>
    <w:rsid w:val="00D81DDF"/>
    <w:rsid w:val="00D81E13"/>
    <w:rsid w:val="00D81E1E"/>
    <w:rsid w:val="00D81E20"/>
    <w:rsid w:val="00D81E73"/>
    <w:rsid w:val="00D81E77"/>
    <w:rsid w:val="00D81E7E"/>
    <w:rsid w:val="00D81E86"/>
    <w:rsid w:val="00D81EF0"/>
    <w:rsid w:val="00D81EF8"/>
    <w:rsid w:val="00D81F3C"/>
    <w:rsid w:val="00D81F41"/>
    <w:rsid w:val="00D81F52"/>
    <w:rsid w:val="00D81F67"/>
    <w:rsid w:val="00D81F6C"/>
    <w:rsid w:val="00D81FB1"/>
    <w:rsid w:val="00D81FCB"/>
    <w:rsid w:val="00D81FDB"/>
    <w:rsid w:val="00D8201B"/>
    <w:rsid w:val="00D82054"/>
    <w:rsid w:val="00D82055"/>
    <w:rsid w:val="00D82056"/>
    <w:rsid w:val="00D820B1"/>
    <w:rsid w:val="00D82178"/>
    <w:rsid w:val="00D8219F"/>
    <w:rsid w:val="00D821AC"/>
    <w:rsid w:val="00D821B0"/>
    <w:rsid w:val="00D821C7"/>
    <w:rsid w:val="00D82257"/>
    <w:rsid w:val="00D82271"/>
    <w:rsid w:val="00D8228F"/>
    <w:rsid w:val="00D822E8"/>
    <w:rsid w:val="00D822F7"/>
    <w:rsid w:val="00D8230C"/>
    <w:rsid w:val="00D82311"/>
    <w:rsid w:val="00D8231A"/>
    <w:rsid w:val="00D82337"/>
    <w:rsid w:val="00D82338"/>
    <w:rsid w:val="00D8233C"/>
    <w:rsid w:val="00D82391"/>
    <w:rsid w:val="00D823B8"/>
    <w:rsid w:val="00D823FF"/>
    <w:rsid w:val="00D8243A"/>
    <w:rsid w:val="00D82443"/>
    <w:rsid w:val="00D82448"/>
    <w:rsid w:val="00D8245B"/>
    <w:rsid w:val="00D82468"/>
    <w:rsid w:val="00D82483"/>
    <w:rsid w:val="00D824E0"/>
    <w:rsid w:val="00D824E9"/>
    <w:rsid w:val="00D8251D"/>
    <w:rsid w:val="00D82591"/>
    <w:rsid w:val="00D825B2"/>
    <w:rsid w:val="00D825E5"/>
    <w:rsid w:val="00D825FC"/>
    <w:rsid w:val="00D82606"/>
    <w:rsid w:val="00D8262F"/>
    <w:rsid w:val="00D8264A"/>
    <w:rsid w:val="00D8268E"/>
    <w:rsid w:val="00D826D3"/>
    <w:rsid w:val="00D826F5"/>
    <w:rsid w:val="00D8270E"/>
    <w:rsid w:val="00D8274A"/>
    <w:rsid w:val="00D82755"/>
    <w:rsid w:val="00D82760"/>
    <w:rsid w:val="00D8277A"/>
    <w:rsid w:val="00D827AC"/>
    <w:rsid w:val="00D827CE"/>
    <w:rsid w:val="00D82834"/>
    <w:rsid w:val="00D82836"/>
    <w:rsid w:val="00D828D0"/>
    <w:rsid w:val="00D828E0"/>
    <w:rsid w:val="00D82906"/>
    <w:rsid w:val="00D8290F"/>
    <w:rsid w:val="00D8291C"/>
    <w:rsid w:val="00D8291E"/>
    <w:rsid w:val="00D82943"/>
    <w:rsid w:val="00D82956"/>
    <w:rsid w:val="00D82970"/>
    <w:rsid w:val="00D829DC"/>
    <w:rsid w:val="00D829F1"/>
    <w:rsid w:val="00D829F3"/>
    <w:rsid w:val="00D82A14"/>
    <w:rsid w:val="00D82A49"/>
    <w:rsid w:val="00D82A55"/>
    <w:rsid w:val="00D82A56"/>
    <w:rsid w:val="00D82A6D"/>
    <w:rsid w:val="00D82A72"/>
    <w:rsid w:val="00D82A85"/>
    <w:rsid w:val="00D82B08"/>
    <w:rsid w:val="00D82B1A"/>
    <w:rsid w:val="00D82B29"/>
    <w:rsid w:val="00D82B3F"/>
    <w:rsid w:val="00D82B47"/>
    <w:rsid w:val="00D82B52"/>
    <w:rsid w:val="00D82B5F"/>
    <w:rsid w:val="00D82BF8"/>
    <w:rsid w:val="00D82C19"/>
    <w:rsid w:val="00D82C1E"/>
    <w:rsid w:val="00D82C5D"/>
    <w:rsid w:val="00D82C70"/>
    <w:rsid w:val="00D82CC1"/>
    <w:rsid w:val="00D82CD6"/>
    <w:rsid w:val="00D82CE0"/>
    <w:rsid w:val="00D82CF7"/>
    <w:rsid w:val="00D82D1C"/>
    <w:rsid w:val="00D82D3B"/>
    <w:rsid w:val="00D82D5D"/>
    <w:rsid w:val="00D82D78"/>
    <w:rsid w:val="00D82D86"/>
    <w:rsid w:val="00D82D89"/>
    <w:rsid w:val="00D82DA8"/>
    <w:rsid w:val="00D82DF7"/>
    <w:rsid w:val="00D82E47"/>
    <w:rsid w:val="00D82E65"/>
    <w:rsid w:val="00D82E70"/>
    <w:rsid w:val="00D82E8A"/>
    <w:rsid w:val="00D82E8D"/>
    <w:rsid w:val="00D82F08"/>
    <w:rsid w:val="00D82F0E"/>
    <w:rsid w:val="00D82F1E"/>
    <w:rsid w:val="00D82F28"/>
    <w:rsid w:val="00D82F2D"/>
    <w:rsid w:val="00D82F3A"/>
    <w:rsid w:val="00D82F45"/>
    <w:rsid w:val="00D82F54"/>
    <w:rsid w:val="00D82F59"/>
    <w:rsid w:val="00D82F8D"/>
    <w:rsid w:val="00D82F90"/>
    <w:rsid w:val="00D82FB8"/>
    <w:rsid w:val="00D82FBE"/>
    <w:rsid w:val="00D82FE3"/>
    <w:rsid w:val="00D83000"/>
    <w:rsid w:val="00D83002"/>
    <w:rsid w:val="00D83010"/>
    <w:rsid w:val="00D83034"/>
    <w:rsid w:val="00D83050"/>
    <w:rsid w:val="00D83072"/>
    <w:rsid w:val="00D8309F"/>
    <w:rsid w:val="00D830A1"/>
    <w:rsid w:val="00D830EC"/>
    <w:rsid w:val="00D8310F"/>
    <w:rsid w:val="00D83128"/>
    <w:rsid w:val="00D8314D"/>
    <w:rsid w:val="00D8314F"/>
    <w:rsid w:val="00D83159"/>
    <w:rsid w:val="00D831AF"/>
    <w:rsid w:val="00D831BA"/>
    <w:rsid w:val="00D83201"/>
    <w:rsid w:val="00D83216"/>
    <w:rsid w:val="00D83248"/>
    <w:rsid w:val="00D83268"/>
    <w:rsid w:val="00D8327F"/>
    <w:rsid w:val="00D83297"/>
    <w:rsid w:val="00D832B4"/>
    <w:rsid w:val="00D832BD"/>
    <w:rsid w:val="00D832CB"/>
    <w:rsid w:val="00D8333E"/>
    <w:rsid w:val="00D83367"/>
    <w:rsid w:val="00D8336E"/>
    <w:rsid w:val="00D83377"/>
    <w:rsid w:val="00D83385"/>
    <w:rsid w:val="00D8338A"/>
    <w:rsid w:val="00D8339A"/>
    <w:rsid w:val="00D833AF"/>
    <w:rsid w:val="00D833CD"/>
    <w:rsid w:val="00D833D5"/>
    <w:rsid w:val="00D833F8"/>
    <w:rsid w:val="00D83416"/>
    <w:rsid w:val="00D83422"/>
    <w:rsid w:val="00D83428"/>
    <w:rsid w:val="00D8343B"/>
    <w:rsid w:val="00D8345F"/>
    <w:rsid w:val="00D83495"/>
    <w:rsid w:val="00D834B9"/>
    <w:rsid w:val="00D83508"/>
    <w:rsid w:val="00D8350F"/>
    <w:rsid w:val="00D83539"/>
    <w:rsid w:val="00D83567"/>
    <w:rsid w:val="00D835B5"/>
    <w:rsid w:val="00D835C2"/>
    <w:rsid w:val="00D835F3"/>
    <w:rsid w:val="00D83654"/>
    <w:rsid w:val="00D8366D"/>
    <w:rsid w:val="00D836DB"/>
    <w:rsid w:val="00D83708"/>
    <w:rsid w:val="00D83735"/>
    <w:rsid w:val="00D83745"/>
    <w:rsid w:val="00D83747"/>
    <w:rsid w:val="00D83752"/>
    <w:rsid w:val="00D83773"/>
    <w:rsid w:val="00D837DF"/>
    <w:rsid w:val="00D837EE"/>
    <w:rsid w:val="00D83848"/>
    <w:rsid w:val="00D83852"/>
    <w:rsid w:val="00D8385E"/>
    <w:rsid w:val="00D8389E"/>
    <w:rsid w:val="00D838D4"/>
    <w:rsid w:val="00D838E2"/>
    <w:rsid w:val="00D8391D"/>
    <w:rsid w:val="00D83921"/>
    <w:rsid w:val="00D839A6"/>
    <w:rsid w:val="00D839B6"/>
    <w:rsid w:val="00D83A02"/>
    <w:rsid w:val="00D83A20"/>
    <w:rsid w:val="00D83A3E"/>
    <w:rsid w:val="00D83A4B"/>
    <w:rsid w:val="00D83AD5"/>
    <w:rsid w:val="00D83B35"/>
    <w:rsid w:val="00D83B73"/>
    <w:rsid w:val="00D83B84"/>
    <w:rsid w:val="00D83BCD"/>
    <w:rsid w:val="00D83BCF"/>
    <w:rsid w:val="00D83C41"/>
    <w:rsid w:val="00D83CA6"/>
    <w:rsid w:val="00D83CC9"/>
    <w:rsid w:val="00D83D1B"/>
    <w:rsid w:val="00D83D5F"/>
    <w:rsid w:val="00D83D7A"/>
    <w:rsid w:val="00D83DAC"/>
    <w:rsid w:val="00D83E02"/>
    <w:rsid w:val="00D83E06"/>
    <w:rsid w:val="00D83E12"/>
    <w:rsid w:val="00D83E29"/>
    <w:rsid w:val="00D83E55"/>
    <w:rsid w:val="00D83E5C"/>
    <w:rsid w:val="00D83E5F"/>
    <w:rsid w:val="00D83E86"/>
    <w:rsid w:val="00D83EB3"/>
    <w:rsid w:val="00D83EC5"/>
    <w:rsid w:val="00D83ECE"/>
    <w:rsid w:val="00D83F17"/>
    <w:rsid w:val="00D83F7A"/>
    <w:rsid w:val="00D83F91"/>
    <w:rsid w:val="00D8408D"/>
    <w:rsid w:val="00D8409C"/>
    <w:rsid w:val="00D840A4"/>
    <w:rsid w:val="00D840C9"/>
    <w:rsid w:val="00D8411D"/>
    <w:rsid w:val="00D84133"/>
    <w:rsid w:val="00D84144"/>
    <w:rsid w:val="00D84155"/>
    <w:rsid w:val="00D84173"/>
    <w:rsid w:val="00D84191"/>
    <w:rsid w:val="00D841BB"/>
    <w:rsid w:val="00D841F0"/>
    <w:rsid w:val="00D84215"/>
    <w:rsid w:val="00D84225"/>
    <w:rsid w:val="00D8423C"/>
    <w:rsid w:val="00D84292"/>
    <w:rsid w:val="00D842BA"/>
    <w:rsid w:val="00D84359"/>
    <w:rsid w:val="00D8435B"/>
    <w:rsid w:val="00D843E8"/>
    <w:rsid w:val="00D84428"/>
    <w:rsid w:val="00D84430"/>
    <w:rsid w:val="00D8443A"/>
    <w:rsid w:val="00D8444A"/>
    <w:rsid w:val="00D8444D"/>
    <w:rsid w:val="00D8447F"/>
    <w:rsid w:val="00D8448A"/>
    <w:rsid w:val="00D8448C"/>
    <w:rsid w:val="00D844E5"/>
    <w:rsid w:val="00D844F3"/>
    <w:rsid w:val="00D844FC"/>
    <w:rsid w:val="00D84525"/>
    <w:rsid w:val="00D84539"/>
    <w:rsid w:val="00D8453D"/>
    <w:rsid w:val="00D84598"/>
    <w:rsid w:val="00D84599"/>
    <w:rsid w:val="00D8459F"/>
    <w:rsid w:val="00D845AB"/>
    <w:rsid w:val="00D84664"/>
    <w:rsid w:val="00D8466D"/>
    <w:rsid w:val="00D846AE"/>
    <w:rsid w:val="00D846D9"/>
    <w:rsid w:val="00D846E7"/>
    <w:rsid w:val="00D846EC"/>
    <w:rsid w:val="00D846F3"/>
    <w:rsid w:val="00D8470A"/>
    <w:rsid w:val="00D84711"/>
    <w:rsid w:val="00D8471F"/>
    <w:rsid w:val="00D847AA"/>
    <w:rsid w:val="00D84811"/>
    <w:rsid w:val="00D8482C"/>
    <w:rsid w:val="00D8484B"/>
    <w:rsid w:val="00D84879"/>
    <w:rsid w:val="00D84896"/>
    <w:rsid w:val="00D848AB"/>
    <w:rsid w:val="00D848D3"/>
    <w:rsid w:val="00D848DA"/>
    <w:rsid w:val="00D848DF"/>
    <w:rsid w:val="00D848FA"/>
    <w:rsid w:val="00D8490C"/>
    <w:rsid w:val="00D84977"/>
    <w:rsid w:val="00D84993"/>
    <w:rsid w:val="00D849CD"/>
    <w:rsid w:val="00D849F1"/>
    <w:rsid w:val="00D849F5"/>
    <w:rsid w:val="00D84A0C"/>
    <w:rsid w:val="00D84A24"/>
    <w:rsid w:val="00D84A7D"/>
    <w:rsid w:val="00D84A9B"/>
    <w:rsid w:val="00D84A9E"/>
    <w:rsid w:val="00D84AE0"/>
    <w:rsid w:val="00D84AED"/>
    <w:rsid w:val="00D84B42"/>
    <w:rsid w:val="00D84B5A"/>
    <w:rsid w:val="00D84B88"/>
    <w:rsid w:val="00D84BC8"/>
    <w:rsid w:val="00D84BE0"/>
    <w:rsid w:val="00D84BF8"/>
    <w:rsid w:val="00D84BFD"/>
    <w:rsid w:val="00D84C0A"/>
    <w:rsid w:val="00D84C20"/>
    <w:rsid w:val="00D84C2B"/>
    <w:rsid w:val="00D84C3F"/>
    <w:rsid w:val="00D84C44"/>
    <w:rsid w:val="00D84C5B"/>
    <w:rsid w:val="00D84C80"/>
    <w:rsid w:val="00D84C8E"/>
    <w:rsid w:val="00D84CC5"/>
    <w:rsid w:val="00D84CCE"/>
    <w:rsid w:val="00D84CD2"/>
    <w:rsid w:val="00D84CDB"/>
    <w:rsid w:val="00D84CE4"/>
    <w:rsid w:val="00D84D17"/>
    <w:rsid w:val="00D84D25"/>
    <w:rsid w:val="00D84D33"/>
    <w:rsid w:val="00D84D6F"/>
    <w:rsid w:val="00D84D79"/>
    <w:rsid w:val="00D84D99"/>
    <w:rsid w:val="00D84DA8"/>
    <w:rsid w:val="00D84DB6"/>
    <w:rsid w:val="00D84E0A"/>
    <w:rsid w:val="00D84E11"/>
    <w:rsid w:val="00D84E19"/>
    <w:rsid w:val="00D84E3D"/>
    <w:rsid w:val="00D84E53"/>
    <w:rsid w:val="00D84EAD"/>
    <w:rsid w:val="00D84EC5"/>
    <w:rsid w:val="00D84ED0"/>
    <w:rsid w:val="00D84F4E"/>
    <w:rsid w:val="00D84F98"/>
    <w:rsid w:val="00D84FA5"/>
    <w:rsid w:val="00D84FCA"/>
    <w:rsid w:val="00D84FDA"/>
    <w:rsid w:val="00D84FF9"/>
    <w:rsid w:val="00D85020"/>
    <w:rsid w:val="00D850A6"/>
    <w:rsid w:val="00D850DE"/>
    <w:rsid w:val="00D850DF"/>
    <w:rsid w:val="00D8515D"/>
    <w:rsid w:val="00D85192"/>
    <w:rsid w:val="00D851C8"/>
    <w:rsid w:val="00D851D2"/>
    <w:rsid w:val="00D851E3"/>
    <w:rsid w:val="00D851F3"/>
    <w:rsid w:val="00D85211"/>
    <w:rsid w:val="00D85221"/>
    <w:rsid w:val="00D8523A"/>
    <w:rsid w:val="00D85281"/>
    <w:rsid w:val="00D852AA"/>
    <w:rsid w:val="00D852BA"/>
    <w:rsid w:val="00D852CC"/>
    <w:rsid w:val="00D852ED"/>
    <w:rsid w:val="00D8530B"/>
    <w:rsid w:val="00D8530F"/>
    <w:rsid w:val="00D85342"/>
    <w:rsid w:val="00D85389"/>
    <w:rsid w:val="00D853A4"/>
    <w:rsid w:val="00D853AE"/>
    <w:rsid w:val="00D853B0"/>
    <w:rsid w:val="00D8540A"/>
    <w:rsid w:val="00D8542A"/>
    <w:rsid w:val="00D85449"/>
    <w:rsid w:val="00D85461"/>
    <w:rsid w:val="00D8546C"/>
    <w:rsid w:val="00D854B6"/>
    <w:rsid w:val="00D854E8"/>
    <w:rsid w:val="00D854EE"/>
    <w:rsid w:val="00D85503"/>
    <w:rsid w:val="00D85521"/>
    <w:rsid w:val="00D8552D"/>
    <w:rsid w:val="00D8556B"/>
    <w:rsid w:val="00D855C1"/>
    <w:rsid w:val="00D855D0"/>
    <w:rsid w:val="00D855D5"/>
    <w:rsid w:val="00D855DF"/>
    <w:rsid w:val="00D85600"/>
    <w:rsid w:val="00D85604"/>
    <w:rsid w:val="00D8560C"/>
    <w:rsid w:val="00D8561D"/>
    <w:rsid w:val="00D8561E"/>
    <w:rsid w:val="00D85626"/>
    <w:rsid w:val="00D8562F"/>
    <w:rsid w:val="00D85633"/>
    <w:rsid w:val="00D85643"/>
    <w:rsid w:val="00D85652"/>
    <w:rsid w:val="00D85679"/>
    <w:rsid w:val="00D85692"/>
    <w:rsid w:val="00D856AB"/>
    <w:rsid w:val="00D856C9"/>
    <w:rsid w:val="00D856F1"/>
    <w:rsid w:val="00D8570D"/>
    <w:rsid w:val="00D85769"/>
    <w:rsid w:val="00D8576F"/>
    <w:rsid w:val="00D85795"/>
    <w:rsid w:val="00D857EC"/>
    <w:rsid w:val="00D857F5"/>
    <w:rsid w:val="00D85819"/>
    <w:rsid w:val="00D85854"/>
    <w:rsid w:val="00D8586A"/>
    <w:rsid w:val="00D85887"/>
    <w:rsid w:val="00D858CA"/>
    <w:rsid w:val="00D858F6"/>
    <w:rsid w:val="00D8590C"/>
    <w:rsid w:val="00D8591E"/>
    <w:rsid w:val="00D8594A"/>
    <w:rsid w:val="00D8595E"/>
    <w:rsid w:val="00D8596A"/>
    <w:rsid w:val="00D8596E"/>
    <w:rsid w:val="00D859A4"/>
    <w:rsid w:val="00D859AF"/>
    <w:rsid w:val="00D859B0"/>
    <w:rsid w:val="00D859BC"/>
    <w:rsid w:val="00D859C1"/>
    <w:rsid w:val="00D859D4"/>
    <w:rsid w:val="00D859D9"/>
    <w:rsid w:val="00D859F0"/>
    <w:rsid w:val="00D85A02"/>
    <w:rsid w:val="00D85A19"/>
    <w:rsid w:val="00D85A1C"/>
    <w:rsid w:val="00D85A4C"/>
    <w:rsid w:val="00D85A56"/>
    <w:rsid w:val="00D85AA8"/>
    <w:rsid w:val="00D85AB0"/>
    <w:rsid w:val="00D85AC1"/>
    <w:rsid w:val="00D85AC2"/>
    <w:rsid w:val="00D85ADB"/>
    <w:rsid w:val="00D85B0B"/>
    <w:rsid w:val="00D85B2D"/>
    <w:rsid w:val="00D85B39"/>
    <w:rsid w:val="00D85B81"/>
    <w:rsid w:val="00D85B89"/>
    <w:rsid w:val="00D85BBE"/>
    <w:rsid w:val="00D85BCD"/>
    <w:rsid w:val="00D85BDB"/>
    <w:rsid w:val="00D85BDF"/>
    <w:rsid w:val="00D85C19"/>
    <w:rsid w:val="00D85C28"/>
    <w:rsid w:val="00D85C36"/>
    <w:rsid w:val="00D85C77"/>
    <w:rsid w:val="00D85CA5"/>
    <w:rsid w:val="00D85CFD"/>
    <w:rsid w:val="00D85D32"/>
    <w:rsid w:val="00D85D50"/>
    <w:rsid w:val="00D85D73"/>
    <w:rsid w:val="00D85D99"/>
    <w:rsid w:val="00D85DA4"/>
    <w:rsid w:val="00D85DA5"/>
    <w:rsid w:val="00D85DAD"/>
    <w:rsid w:val="00D85DCA"/>
    <w:rsid w:val="00D85DE8"/>
    <w:rsid w:val="00D85DF7"/>
    <w:rsid w:val="00D85E67"/>
    <w:rsid w:val="00D85E75"/>
    <w:rsid w:val="00D85EC3"/>
    <w:rsid w:val="00D85ECA"/>
    <w:rsid w:val="00D85EDE"/>
    <w:rsid w:val="00D85EE2"/>
    <w:rsid w:val="00D85EE3"/>
    <w:rsid w:val="00D85F0A"/>
    <w:rsid w:val="00D85F16"/>
    <w:rsid w:val="00D85F27"/>
    <w:rsid w:val="00D85F67"/>
    <w:rsid w:val="00D85F89"/>
    <w:rsid w:val="00D85F91"/>
    <w:rsid w:val="00D85FA1"/>
    <w:rsid w:val="00D85FE6"/>
    <w:rsid w:val="00D85FF0"/>
    <w:rsid w:val="00D86022"/>
    <w:rsid w:val="00D86036"/>
    <w:rsid w:val="00D86044"/>
    <w:rsid w:val="00D8604C"/>
    <w:rsid w:val="00D8609D"/>
    <w:rsid w:val="00D860E1"/>
    <w:rsid w:val="00D86120"/>
    <w:rsid w:val="00D8615C"/>
    <w:rsid w:val="00D8615D"/>
    <w:rsid w:val="00D861D2"/>
    <w:rsid w:val="00D861F9"/>
    <w:rsid w:val="00D86214"/>
    <w:rsid w:val="00D86221"/>
    <w:rsid w:val="00D8626F"/>
    <w:rsid w:val="00D862C5"/>
    <w:rsid w:val="00D8631A"/>
    <w:rsid w:val="00D86368"/>
    <w:rsid w:val="00D863D3"/>
    <w:rsid w:val="00D863FC"/>
    <w:rsid w:val="00D86470"/>
    <w:rsid w:val="00D86493"/>
    <w:rsid w:val="00D864A7"/>
    <w:rsid w:val="00D864DA"/>
    <w:rsid w:val="00D864DB"/>
    <w:rsid w:val="00D86509"/>
    <w:rsid w:val="00D86515"/>
    <w:rsid w:val="00D86521"/>
    <w:rsid w:val="00D86542"/>
    <w:rsid w:val="00D86567"/>
    <w:rsid w:val="00D8656A"/>
    <w:rsid w:val="00D8659E"/>
    <w:rsid w:val="00D865B9"/>
    <w:rsid w:val="00D8662E"/>
    <w:rsid w:val="00D86635"/>
    <w:rsid w:val="00D86645"/>
    <w:rsid w:val="00D86665"/>
    <w:rsid w:val="00D86679"/>
    <w:rsid w:val="00D866A2"/>
    <w:rsid w:val="00D866F1"/>
    <w:rsid w:val="00D86719"/>
    <w:rsid w:val="00D8673A"/>
    <w:rsid w:val="00D8675E"/>
    <w:rsid w:val="00D86788"/>
    <w:rsid w:val="00D867DE"/>
    <w:rsid w:val="00D8680B"/>
    <w:rsid w:val="00D8682F"/>
    <w:rsid w:val="00D868B1"/>
    <w:rsid w:val="00D868C3"/>
    <w:rsid w:val="00D868E2"/>
    <w:rsid w:val="00D86906"/>
    <w:rsid w:val="00D86911"/>
    <w:rsid w:val="00D86996"/>
    <w:rsid w:val="00D869A5"/>
    <w:rsid w:val="00D869E4"/>
    <w:rsid w:val="00D869FE"/>
    <w:rsid w:val="00D86A24"/>
    <w:rsid w:val="00D86A5E"/>
    <w:rsid w:val="00D86AB3"/>
    <w:rsid w:val="00D86AD4"/>
    <w:rsid w:val="00D86B3D"/>
    <w:rsid w:val="00D86B5B"/>
    <w:rsid w:val="00D86B82"/>
    <w:rsid w:val="00D86BB6"/>
    <w:rsid w:val="00D86BBD"/>
    <w:rsid w:val="00D86C12"/>
    <w:rsid w:val="00D86C81"/>
    <w:rsid w:val="00D86C88"/>
    <w:rsid w:val="00D86C89"/>
    <w:rsid w:val="00D86CB9"/>
    <w:rsid w:val="00D86CD8"/>
    <w:rsid w:val="00D86CEA"/>
    <w:rsid w:val="00D86D27"/>
    <w:rsid w:val="00D86D29"/>
    <w:rsid w:val="00D86D30"/>
    <w:rsid w:val="00D86D89"/>
    <w:rsid w:val="00D86DBF"/>
    <w:rsid w:val="00D86E05"/>
    <w:rsid w:val="00D86E46"/>
    <w:rsid w:val="00D86E5F"/>
    <w:rsid w:val="00D86E93"/>
    <w:rsid w:val="00D86E9E"/>
    <w:rsid w:val="00D86ECA"/>
    <w:rsid w:val="00D86ED2"/>
    <w:rsid w:val="00D86ED9"/>
    <w:rsid w:val="00D86F47"/>
    <w:rsid w:val="00D86F5A"/>
    <w:rsid w:val="00D86F7B"/>
    <w:rsid w:val="00D86F86"/>
    <w:rsid w:val="00D86F92"/>
    <w:rsid w:val="00D86FA2"/>
    <w:rsid w:val="00D86FE8"/>
    <w:rsid w:val="00D86FEC"/>
    <w:rsid w:val="00D86FEE"/>
    <w:rsid w:val="00D87046"/>
    <w:rsid w:val="00D8705F"/>
    <w:rsid w:val="00D87072"/>
    <w:rsid w:val="00D870A8"/>
    <w:rsid w:val="00D870A9"/>
    <w:rsid w:val="00D870E4"/>
    <w:rsid w:val="00D870EC"/>
    <w:rsid w:val="00D8712E"/>
    <w:rsid w:val="00D8713D"/>
    <w:rsid w:val="00D8713F"/>
    <w:rsid w:val="00D8714C"/>
    <w:rsid w:val="00D8716B"/>
    <w:rsid w:val="00D8719C"/>
    <w:rsid w:val="00D871BA"/>
    <w:rsid w:val="00D871C3"/>
    <w:rsid w:val="00D871E5"/>
    <w:rsid w:val="00D87218"/>
    <w:rsid w:val="00D87227"/>
    <w:rsid w:val="00D8725E"/>
    <w:rsid w:val="00D872A5"/>
    <w:rsid w:val="00D872DA"/>
    <w:rsid w:val="00D872DD"/>
    <w:rsid w:val="00D872E1"/>
    <w:rsid w:val="00D8732F"/>
    <w:rsid w:val="00D87355"/>
    <w:rsid w:val="00D8736E"/>
    <w:rsid w:val="00D87396"/>
    <w:rsid w:val="00D873D2"/>
    <w:rsid w:val="00D873F3"/>
    <w:rsid w:val="00D873F4"/>
    <w:rsid w:val="00D873F8"/>
    <w:rsid w:val="00D8740C"/>
    <w:rsid w:val="00D87415"/>
    <w:rsid w:val="00D8741F"/>
    <w:rsid w:val="00D87444"/>
    <w:rsid w:val="00D87465"/>
    <w:rsid w:val="00D87485"/>
    <w:rsid w:val="00D874A8"/>
    <w:rsid w:val="00D874AF"/>
    <w:rsid w:val="00D87518"/>
    <w:rsid w:val="00D875A4"/>
    <w:rsid w:val="00D875A8"/>
    <w:rsid w:val="00D87617"/>
    <w:rsid w:val="00D87623"/>
    <w:rsid w:val="00D8762B"/>
    <w:rsid w:val="00D87630"/>
    <w:rsid w:val="00D87644"/>
    <w:rsid w:val="00D87676"/>
    <w:rsid w:val="00D87731"/>
    <w:rsid w:val="00D8777F"/>
    <w:rsid w:val="00D877A2"/>
    <w:rsid w:val="00D877AC"/>
    <w:rsid w:val="00D877DD"/>
    <w:rsid w:val="00D87807"/>
    <w:rsid w:val="00D8781C"/>
    <w:rsid w:val="00D87850"/>
    <w:rsid w:val="00D87856"/>
    <w:rsid w:val="00D878A7"/>
    <w:rsid w:val="00D878B4"/>
    <w:rsid w:val="00D878EE"/>
    <w:rsid w:val="00D87957"/>
    <w:rsid w:val="00D87959"/>
    <w:rsid w:val="00D87972"/>
    <w:rsid w:val="00D879B8"/>
    <w:rsid w:val="00D879D2"/>
    <w:rsid w:val="00D879FD"/>
    <w:rsid w:val="00D87A13"/>
    <w:rsid w:val="00D87A1F"/>
    <w:rsid w:val="00D87A53"/>
    <w:rsid w:val="00D87A61"/>
    <w:rsid w:val="00D87A8D"/>
    <w:rsid w:val="00D87AA9"/>
    <w:rsid w:val="00D87AAD"/>
    <w:rsid w:val="00D87AB4"/>
    <w:rsid w:val="00D87AF5"/>
    <w:rsid w:val="00D87B29"/>
    <w:rsid w:val="00D87B4B"/>
    <w:rsid w:val="00D87BCF"/>
    <w:rsid w:val="00D87BEE"/>
    <w:rsid w:val="00D87BF9"/>
    <w:rsid w:val="00D87C06"/>
    <w:rsid w:val="00D87C13"/>
    <w:rsid w:val="00D87C33"/>
    <w:rsid w:val="00D87C6B"/>
    <w:rsid w:val="00D87C80"/>
    <w:rsid w:val="00D87C81"/>
    <w:rsid w:val="00D87CB4"/>
    <w:rsid w:val="00D87CC1"/>
    <w:rsid w:val="00D87CCC"/>
    <w:rsid w:val="00D87D75"/>
    <w:rsid w:val="00D87DA8"/>
    <w:rsid w:val="00D87DB7"/>
    <w:rsid w:val="00D87DE4"/>
    <w:rsid w:val="00D87E38"/>
    <w:rsid w:val="00D87E40"/>
    <w:rsid w:val="00D87E7E"/>
    <w:rsid w:val="00D87E9B"/>
    <w:rsid w:val="00D87E9C"/>
    <w:rsid w:val="00D87EB0"/>
    <w:rsid w:val="00D87EB2"/>
    <w:rsid w:val="00D87EDC"/>
    <w:rsid w:val="00D87F26"/>
    <w:rsid w:val="00D87F2B"/>
    <w:rsid w:val="00D87FBB"/>
    <w:rsid w:val="00D87FE7"/>
    <w:rsid w:val="00D87FE8"/>
    <w:rsid w:val="00D87FFD"/>
    <w:rsid w:val="00D90043"/>
    <w:rsid w:val="00D9004A"/>
    <w:rsid w:val="00D90059"/>
    <w:rsid w:val="00D90070"/>
    <w:rsid w:val="00D9009E"/>
    <w:rsid w:val="00D90117"/>
    <w:rsid w:val="00D90168"/>
    <w:rsid w:val="00D901C1"/>
    <w:rsid w:val="00D901D9"/>
    <w:rsid w:val="00D901FA"/>
    <w:rsid w:val="00D90200"/>
    <w:rsid w:val="00D9024D"/>
    <w:rsid w:val="00D9025D"/>
    <w:rsid w:val="00D902E3"/>
    <w:rsid w:val="00D902E7"/>
    <w:rsid w:val="00D90328"/>
    <w:rsid w:val="00D9033E"/>
    <w:rsid w:val="00D9038F"/>
    <w:rsid w:val="00D903C5"/>
    <w:rsid w:val="00D903CA"/>
    <w:rsid w:val="00D90421"/>
    <w:rsid w:val="00D90422"/>
    <w:rsid w:val="00D90427"/>
    <w:rsid w:val="00D90450"/>
    <w:rsid w:val="00D90455"/>
    <w:rsid w:val="00D9048C"/>
    <w:rsid w:val="00D904B5"/>
    <w:rsid w:val="00D905A6"/>
    <w:rsid w:val="00D905A9"/>
    <w:rsid w:val="00D905DA"/>
    <w:rsid w:val="00D905E6"/>
    <w:rsid w:val="00D90686"/>
    <w:rsid w:val="00D906B4"/>
    <w:rsid w:val="00D906EC"/>
    <w:rsid w:val="00D906F0"/>
    <w:rsid w:val="00D906F2"/>
    <w:rsid w:val="00D906F7"/>
    <w:rsid w:val="00D90737"/>
    <w:rsid w:val="00D9073A"/>
    <w:rsid w:val="00D90775"/>
    <w:rsid w:val="00D90778"/>
    <w:rsid w:val="00D90784"/>
    <w:rsid w:val="00D907A1"/>
    <w:rsid w:val="00D907C9"/>
    <w:rsid w:val="00D907F4"/>
    <w:rsid w:val="00D90802"/>
    <w:rsid w:val="00D90811"/>
    <w:rsid w:val="00D90835"/>
    <w:rsid w:val="00D90837"/>
    <w:rsid w:val="00D90891"/>
    <w:rsid w:val="00D908B0"/>
    <w:rsid w:val="00D908CA"/>
    <w:rsid w:val="00D9090B"/>
    <w:rsid w:val="00D90941"/>
    <w:rsid w:val="00D90944"/>
    <w:rsid w:val="00D90951"/>
    <w:rsid w:val="00D9096E"/>
    <w:rsid w:val="00D90975"/>
    <w:rsid w:val="00D909B8"/>
    <w:rsid w:val="00D909BB"/>
    <w:rsid w:val="00D909DE"/>
    <w:rsid w:val="00D909EB"/>
    <w:rsid w:val="00D909F6"/>
    <w:rsid w:val="00D90A0E"/>
    <w:rsid w:val="00D90A1F"/>
    <w:rsid w:val="00D90A41"/>
    <w:rsid w:val="00D90A46"/>
    <w:rsid w:val="00D90A97"/>
    <w:rsid w:val="00D90AD8"/>
    <w:rsid w:val="00D90B1A"/>
    <w:rsid w:val="00D90B2E"/>
    <w:rsid w:val="00D90B3D"/>
    <w:rsid w:val="00D90B5B"/>
    <w:rsid w:val="00D90B8A"/>
    <w:rsid w:val="00D90B93"/>
    <w:rsid w:val="00D90B9B"/>
    <w:rsid w:val="00D90BAB"/>
    <w:rsid w:val="00D90BED"/>
    <w:rsid w:val="00D90C1D"/>
    <w:rsid w:val="00D90C29"/>
    <w:rsid w:val="00D90C55"/>
    <w:rsid w:val="00D90C78"/>
    <w:rsid w:val="00D90C9A"/>
    <w:rsid w:val="00D90C9F"/>
    <w:rsid w:val="00D90CAC"/>
    <w:rsid w:val="00D90D00"/>
    <w:rsid w:val="00D90D07"/>
    <w:rsid w:val="00D90D44"/>
    <w:rsid w:val="00D90D66"/>
    <w:rsid w:val="00D90DCB"/>
    <w:rsid w:val="00D90DF0"/>
    <w:rsid w:val="00D90E27"/>
    <w:rsid w:val="00D90E60"/>
    <w:rsid w:val="00D90E64"/>
    <w:rsid w:val="00D90E78"/>
    <w:rsid w:val="00D90E7F"/>
    <w:rsid w:val="00D90EB1"/>
    <w:rsid w:val="00D90EB3"/>
    <w:rsid w:val="00D90EB9"/>
    <w:rsid w:val="00D90F17"/>
    <w:rsid w:val="00D90F56"/>
    <w:rsid w:val="00D90FD8"/>
    <w:rsid w:val="00D90FEE"/>
    <w:rsid w:val="00D91019"/>
    <w:rsid w:val="00D9102C"/>
    <w:rsid w:val="00D91048"/>
    <w:rsid w:val="00D9104C"/>
    <w:rsid w:val="00D91089"/>
    <w:rsid w:val="00D910B7"/>
    <w:rsid w:val="00D910C0"/>
    <w:rsid w:val="00D91101"/>
    <w:rsid w:val="00D91103"/>
    <w:rsid w:val="00D9110F"/>
    <w:rsid w:val="00D9111A"/>
    <w:rsid w:val="00D91148"/>
    <w:rsid w:val="00D911A3"/>
    <w:rsid w:val="00D911CD"/>
    <w:rsid w:val="00D911DF"/>
    <w:rsid w:val="00D9121D"/>
    <w:rsid w:val="00D91235"/>
    <w:rsid w:val="00D912A8"/>
    <w:rsid w:val="00D912B0"/>
    <w:rsid w:val="00D912B5"/>
    <w:rsid w:val="00D912CF"/>
    <w:rsid w:val="00D912E0"/>
    <w:rsid w:val="00D91366"/>
    <w:rsid w:val="00D91375"/>
    <w:rsid w:val="00D91378"/>
    <w:rsid w:val="00D913A5"/>
    <w:rsid w:val="00D913EF"/>
    <w:rsid w:val="00D91412"/>
    <w:rsid w:val="00D9142D"/>
    <w:rsid w:val="00D91458"/>
    <w:rsid w:val="00D9147D"/>
    <w:rsid w:val="00D91490"/>
    <w:rsid w:val="00D9149F"/>
    <w:rsid w:val="00D914BE"/>
    <w:rsid w:val="00D91543"/>
    <w:rsid w:val="00D91544"/>
    <w:rsid w:val="00D9155B"/>
    <w:rsid w:val="00D91592"/>
    <w:rsid w:val="00D91595"/>
    <w:rsid w:val="00D915B7"/>
    <w:rsid w:val="00D915E6"/>
    <w:rsid w:val="00D915F3"/>
    <w:rsid w:val="00D91621"/>
    <w:rsid w:val="00D91659"/>
    <w:rsid w:val="00D916C2"/>
    <w:rsid w:val="00D916D4"/>
    <w:rsid w:val="00D916D7"/>
    <w:rsid w:val="00D9171D"/>
    <w:rsid w:val="00D91726"/>
    <w:rsid w:val="00D91748"/>
    <w:rsid w:val="00D91757"/>
    <w:rsid w:val="00D91773"/>
    <w:rsid w:val="00D917CC"/>
    <w:rsid w:val="00D91837"/>
    <w:rsid w:val="00D91869"/>
    <w:rsid w:val="00D91899"/>
    <w:rsid w:val="00D918AB"/>
    <w:rsid w:val="00D918B4"/>
    <w:rsid w:val="00D918B7"/>
    <w:rsid w:val="00D918F9"/>
    <w:rsid w:val="00D91944"/>
    <w:rsid w:val="00D9194C"/>
    <w:rsid w:val="00D91972"/>
    <w:rsid w:val="00D91981"/>
    <w:rsid w:val="00D91986"/>
    <w:rsid w:val="00D9199C"/>
    <w:rsid w:val="00D919DE"/>
    <w:rsid w:val="00D919F8"/>
    <w:rsid w:val="00D91A49"/>
    <w:rsid w:val="00D91AD1"/>
    <w:rsid w:val="00D91AFC"/>
    <w:rsid w:val="00D91B0C"/>
    <w:rsid w:val="00D91B6E"/>
    <w:rsid w:val="00D91B9D"/>
    <w:rsid w:val="00D91BAE"/>
    <w:rsid w:val="00D91BC8"/>
    <w:rsid w:val="00D91C1D"/>
    <w:rsid w:val="00D91C22"/>
    <w:rsid w:val="00D91C6A"/>
    <w:rsid w:val="00D91CF6"/>
    <w:rsid w:val="00D91D0A"/>
    <w:rsid w:val="00D91D2F"/>
    <w:rsid w:val="00D91D4A"/>
    <w:rsid w:val="00D91D8B"/>
    <w:rsid w:val="00D91D8D"/>
    <w:rsid w:val="00D91D96"/>
    <w:rsid w:val="00D91DBD"/>
    <w:rsid w:val="00D91DCF"/>
    <w:rsid w:val="00D91E0E"/>
    <w:rsid w:val="00D91E77"/>
    <w:rsid w:val="00D91E7B"/>
    <w:rsid w:val="00D91E81"/>
    <w:rsid w:val="00D91E85"/>
    <w:rsid w:val="00D91E9E"/>
    <w:rsid w:val="00D91ECF"/>
    <w:rsid w:val="00D91F07"/>
    <w:rsid w:val="00D91F34"/>
    <w:rsid w:val="00D91F42"/>
    <w:rsid w:val="00D91F5F"/>
    <w:rsid w:val="00D91F6B"/>
    <w:rsid w:val="00D91F6C"/>
    <w:rsid w:val="00D91F81"/>
    <w:rsid w:val="00D91F90"/>
    <w:rsid w:val="00D91F95"/>
    <w:rsid w:val="00D91FAB"/>
    <w:rsid w:val="00D91FFC"/>
    <w:rsid w:val="00D91FFE"/>
    <w:rsid w:val="00D9207E"/>
    <w:rsid w:val="00D920E4"/>
    <w:rsid w:val="00D92120"/>
    <w:rsid w:val="00D92149"/>
    <w:rsid w:val="00D92162"/>
    <w:rsid w:val="00D92173"/>
    <w:rsid w:val="00D921DC"/>
    <w:rsid w:val="00D92205"/>
    <w:rsid w:val="00D92224"/>
    <w:rsid w:val="00D922C1"/>
    <w:rsid w:val="00D922D7"/>
    <w:rsid w:val="00D922F8"/>
    <w:rsid w:val="00D9230B"/>
    <w:rsid w:val="00D92325"/>
    <w:rsid w:val="00D92343"/>
    <w:rsid w:val="00D923EE"/>
    <w:rsid w:val="00D923F3"/>
    <w:rsid w:val="00D92408"/>
    <w:rsid w:val="00D92429"/>
    <w:rsid w:val="00D9242F"/>
    <w:rsid w:val="00D92442"/>
    <w:rsid w:val="00D92472"/>
    <w:rsid w:val="00D9248F"/>
    <w:rsid w:val="00D924F1"/>
    <w:rsid w:val="00D9251F"/>
    <w:rsid w:val="00D92539"/>
    <w:rsid w:val="00D9256E"/>
    <w:rsid w:val="00D9257B"/>
    <w:rsid w:val="00D9258E"/>
    <w:rsid w:val="00D925C7"/>
    <w:rsid w:val="00D925E5"/>
    <w:rsid w:val="00D925F0"/>
    <w:rsid w:val="00D92606"/>
    <w:rsid w:val="00D92622"/>
    <w:rsid w:val="00D9266A"/>
    <w:rsid w:val="00D92687"/>
    <w:rsid w:val="00D926A8"/>
    <w:rsid w:val="00D926B6"/>
    <w:rsid w:val="00D926B7"/>
    <w:rsid w:val="00D926BA"/>
    <w:rsid w:val="00D926D5"/>
    <w:rsid w:val="00D926D8"/>
    <w:rsid w:val="00D926E4"/>
    <w:rsid w:val="00D926ED"/>
    <w:rsid w:val="00D92762"/>
    <w:rsid w:val="00D9277A"/>
    <w:rsid w:val="00D92780"/>
    <w:rsid w:val="00D927A0"/>
    <w:rsid w:val="00D9281A"/>
    <w:rsid w:val="00D92833"/>
    <w:rsid w:val="00D92841"/>
    <w:rsid w:val="00D9286A"/>
    <w:rsid w:val="00D928A3"/>
    <w:rsid w:val="00D928B9"/>
    <w:rsid w:val="00D928D1"/>
    <w:rsid w:val="00D928DD"/>
    <w:rsid w:val="00D928F3"/>
    <w:rsid w:val="00D9290D"/>
    <w:rsid w:val="00D92914"/>
    <w:rsid w:val="00D9292A"/>
    <w:rsid w:val="00D929F7"/>
    <w:rsid w:val="00D92A16"/>
    <w:rsid w:val="00D92A24"/>
    <w:rsid w:val="00D92A3B"/>
    <w:rsid w:val="00D92A5E"/>
    <w:rsid w:val="00D92AC4"/>
    <w:rsid w:val="00D92AC9"/>
    <w:rsid w:val="00D92AF5"/>
    <w:rsid w:val="00D92B62"/>
    <w:rsid w:val="00D92B6B"/>
    <w:rsid w:val="00D92BB3"/>
    <w:rsid w:val="00D92BD3"/>
    <w:rsid w:val="00D92BD7"/>
    <w:rsid w:val="00D92BF2"/>
    <w:rsid w:val="00D92BFD"/>
    <w:rsid w:val="00D92C11"/>
    <w:rsid w:val="00D92C66"/>
    <w:rsid w:val="00D92C75"/>
    <w:rsid w:val="00D92C8C"/>
    <w:rsid w:val="00D92D1A"/>
    <w:rsid w:val="00D92D26"/>
    <w:rsid w:val="00D92D52"/>
    <w:rsid w:val="00D92DA0"/>
    <w:rsid w:val="00D92DF6"/>
    <w:rsid w:val="00D92E1D"/>
    <w:rsid w:val="00D92E1F"/>
    <w:rsid w:val="00D92E2A"/>
    <w:rsid w:val="00D92E33"/>
    <w:rsid w:val="00D92E34"/>
    <w:rsid w:val="00D92E41"/>
    <w:rsid w:val="00D92E44"/>
    <w:rsid w:val="00D92E5B"/>
    <w:rsid w:val="00D92EC2"/>
    <w:rsid w:val="00D92ED6"/>
    <w:rsid w:val="00D92F04"/>
    <w:rsid w:val="00D92F22"/>
    <w:rsid w:val="00D92F31"/>
    <w:rsid w:val="00D92F3A"/>
    <w:rsid w:val="00D92F54"/>
    <w:rsid w:val="00D92FA9"/>
    <w:rsid w:val="00D92FAD"/>
    <w:rsid w:val="00D92FC3"/>
    <w:rsid w:val="00D92FD6"/>
    <w:rsid w:val="00D92FE4"/>
    <w:rsid w:val="00D9302E"/>
    <w:rsid w:val="00D9302F"/>
    <w:rsid w:val="00D9303D"/>
    <w:rsid w:val="00D93068"/>
    <w:rsid w:val="00D930D1"/>
    <w:rsid w:val="00D9313E"/>
    <w:rsid w:val="00D9314F"/>
    <w:rsid w:val="00D931B9"/>
    <w:rsid w:val="00D931D0"/>
    <w:rsid w:val="00D93220"/>
    <w:rsid w:val="00D9322C"/>
    <w:rsid w:val="00D93247"/>
    <w:rsid w:val="00D93262"/>
    <w:rsid w:val="00D9335D"/>
    <w:rsid w:val="00D93363"/>
    <w:rsid w:val="00D93369"/>
    <w:rsid w:val="00D933B4"/>
    <w:rsid w:val="00D933BD"/>
    <w:rsid w:val="00D933BE"/>
    <w:rsid w:val="00D933DA"/>
    <w:rsid w:val="00D933FA"/>
    <w:rsid w:val="00D93413"/>
    <w:rsid w:val="00D9341B"/>
    <w:rsid w:val="00D9342A"/>
    <w:rsid w:val="00D93441"/>
    <w:rsid w:val="00D93473"/>
    <w:rsid w:val="00D93482"/>
    <w:rsid w:val="00D934F9"/>
    <w:rsid w:val="00D93507"/>
    <w:rsid w:val="00D93511"/>
    <w:rsid w:val="00D935C2"/>
    <w:rsid w:val="00D935C8"/>
    <w:rsid w:val="00D9360F"/>
    <w:rsid w:val="00D93610"/>
    <w:rsid w:val="00D93627"/>
    <w:rsid w:val="00D93629"/>
    <w:rsid w:val="00D93633"/>
    <w:rsid w:val="00D9363D"/>
    <w:rsid w:val="00D93654"/>
    <w:rsid w:val="00D93745"/>
    <w:rsid w:val="00D9374D"/>
    <w:rsid w:val="00D93765"/>
    <w:rsid w:val="00D937A0"/>
    <w:rsid w:val="00D937A2"/>
    <w:rsid w:val="00D937CF"/>
    <w:rsid w:val="00D937EE"/>
    <w:rsid w:val="00D9383D"/>
    <w:rsid w:val="00D93841"/>
    <w:rsid w:val="00D93846"/>
    <w:rsid w:val="00D93860"/>
    <w:rsid w:val="00D93861"/>
    <w:rsid w:val="00D9386E"/>
    <w:rsid w:val="00D9388D"/>
    <w:rsid w:val="00D9390C"/>
    <w:rsid w:val="00D93953"/>
    <w:rsid w:val="00D93968"/>
    <w:rsid w:val="00D939AA"/>
    <w:rsid w:val="00D939B4"/>
    <w:rsid w:val="00D939CE"/>
    <w:rsid w:val="00D939D4"/>
    <w:rsid w:val="00D93A0B"/>
    <w:rsid w:val="00D93A2C"/>
    <w:rsid w:val="00D93A40"/>
    <w:rsid w:val="00D93A8E"/>
    <w:rsid w:val="00D93AAF"/>
    <w:rsid w:val="00D93ADA"/>
    <w:rsid w:val="00D93BA7"/>
    <w:rsid w:val="00D93BB2"/>
    <w:rsid w:val="00D93C3D"/>
    <w:rsid w:val="00D93C4B"/>
    <w:rsid w:val="00D93C83"/>
    <w:rsid w:val="00D93CBB"/>
    <w:rsid w:val="00D93CC0"/>
    <w:rsid w:val="00D93D0D"/>
    <w:rsid w:val="00D93D26"/>
    <w:rsid w:val="00D93D6A"/>
    <w:rsid w:val="00D93D81"/>
    <w:rsid w:val="00D93DA2"/>
    <w:rsid w:val="00D93DAE"/>
    <w:rsid w:val="00D93DBB"/>
    <w:rsid w:val="00D93DE3"/>
    <w:rsid w:val="00D93DEB"/>
    <w:rsid w:val="00D93E3D"/>
    <w:rsid w:val="00D93E5B"/>
    <w:rsid w:val="00D93E65"/>
    <w:rsid w:val="00D93EA2"/>
    <w:rsid w:val="00D93EBA"/>
    <w:rsid w:val="00D93ED0"/>
    <w:rsid w:val="00D93EEF"/>
    <w:rsid w:val="00D93EF9"/>
    <w:rsid w:val="00D93F6A"/>
    <w:rsid w:val="00D93FC5"/>
    <w:rsid w:val="00D93FCA"/>
    <w:rsid w:val="00D93FFF"/>
    <w:rsid w:val="00D94005"/>
    <w:rsid w:val="00D94021"/>
    <w:rsid w:val="00D94095"/>
    <w:rsid w:val="00D940B1"/>
    <w:rsid w:val="00D940C0"/>
    <w:rsid w:val="00D940CE"/>
    <w:rsid w:val="00D940D3"/>
    <w:rsid w:val="00D9418E"/>
    <w:rsid w:val="00D941E6"/>
    <w:rsid w:val="00D941F5"/>
    <w:rsid w:val="00D94207"/>
    <w:rsid w:val="00D94235"/>
    <w:rsid w:val="00D9423E"/>
    <w:rsid w:val="00D9426C"/>
    <w:rsid w:val="00D942A6"/>
    <w:rsid w:val="00D94318"/>
    <w:rsid w:val="00D94329"/>
    <w:rsid w:val="00D94345"/>
    <w:rsid w:val="00D94387"/>
    <w:rsid w:val="00D94391"/>
    <w:rsid w:val="00D943C2"/>
    <w:rsid w:val="00D943DE"/>
    <w:rsid w:val="00D943FE"/>
    <w:rsid w:val="00D94419"/>
    <w:rsid w:val="00D94425"/>
    <w:rsid w:val="00D94460"/>
    <w:rsid w:val="00D94491"/>
    <w:rsid w:val="00D944CB"/>
    <w:rsid w:val="00D9453F"/>
    <w:rsid w:val="00D94570"/>
    <w:rsid w:val="00D94573"/>
    <w:rsid w:val="00D945B6"/>
    <w:rsid w:val="00D945BE"/>
    <w:rsid w:val="00D945C7"/>
    <w:rsid w:val="00D945D0"/>
    <w:rsid w:val="00D945D3"/>
    <w:rsid w:val="00D9460D"/>
    <w:rsid w:val="00D94622"/>
    <w:rsid w:val="00D9464A"/>
    <w:rsid w:val="00D94666"/>
    <w:rsid w:val="00D94676"/>
    <w:rsid w:val="00D946AC"/>
    <w:rsid w:val="00D946C7"/>
    <w:rsid w:val="00D94738"/>
    <w:rsid w:val="00D94739"/>
    <w:rsid w:val="00D94743"/>
    <w:rsid w:val="00D9474A"/>
    <w:rsid w:val="00D94755"/>
    <w:rsid w:val="00D9475D"/>
    <w:rsid w:val="00D947AB"/>
    <w:rsid w:val="00D94807"/>
    <w:rsid w:val="00D9480C"/>
    <w:rsid w:val="00D94811"/>
    <w:rsid w:val="00D9492E"/>
    <w:rsid w:val="00D94948"/>
    <w:rsid w:val="00D9494E"/>
    <w:rsid w:val="00D9498B"/>
    <w:rsid w:val="00D94992"/>
    <w:rsid w:val="00D949EE"/>
    <w:rsid w:val="00D94A22"/>
    <w:rsid w:val="00D94A27"/>
    <w:rsid w:val="00D94A67"/>
    <w:rsid w:val="00D94AA0"/>
    <w:rsid w:val="00D94AB5"/>
    <w:rsid w:val="00D94AD1"/>
    <w:rsid w:val="00D94B8C"/>
    <w:rsid w:val="00D94B8F"/>
    <w:rsid w:val="00D94B91"/>
    <w:rsid w:val="00D94BA5"/>
    <w:rsid w:val="00D94BB0"/>
    <w:rsid w:val="00D94BB5"/>
    <w:rsid w:val="00D94BC4"/>
    <w:rsid w:val="00D94BEF"/>
    <w:rsid w:val="00D94C17"/>
    <w:rsid w:val="00D94C28"/>
    <w:rsid w:val="00D94C4A"/>
    <w:rsid w:val="00D94CAB"/>
    <w:rsid w:val="00D94CB5"/>
    <w:rsid w:val="00D94CF3"/>
    <w:rsid w:val="00D94D18"/>
    <w:rsid w:val="00D94D20"/>
    <w:rsid w:val="00D94D22"/>
    <w:rsid w:val="00D94D2A"/>
    <w:rsid w:val="00D94D2F"/>
    <w:rsid w:val="00D94D3C"/>
    <w:rsid w:val="00D94DB1"/>
    <w:rsid w:val="00D94DD9"/>
    <w:rsid w:val="00D94E9C"/>
    <w:rsid w:val="00D94EFB"/>
    <w:rsid w:val="00D94F26"/>
    <w:rsid w:val="00D94F2F"/>
    <w:rsid w:val="00D94F42"/>
    <w:rsid w:val="00D94F55"/>
    <w:rsid w:val="00D94F7A"/>
    <w:rsid w:val="00D94FBA"/>
    <w:rsid w:val="00D94FD7"/>
    <w:rsid w:val="00D94FEC"/>
    <w:rsid w:val="00D94FF9"/>
    <w:rsid w:val="00D95000"/>
    <w:rsid w:val="00D9500A"/>
    <w:rsid w:val="00D9500D"/>
    <w:rsid w:val="00D95030"/>
    <w:rsid w:val="00D95052"/>
    <w:rsid w:val="00D95086"/>
    <w:rsid w:val="00D950C1"/>
    <w:rsid w:val="00D950DB"/>
    <w:rsid w:val="00D9513E"/>
    <w:rsid w:val="00D95152"/>
    <w:rsid w:val="00D95194"/>
    <w:rsid w:val="00D95197"/>
    <w:rsid w:val="00D951CD"/>
    <w:rsid w:val="00D95247"/>
    <w:rsid w:val="00D9524C"/>
    <w:rsid w:val="00D95273"/>
    <w:rsid w:val="00D95291"/>
    <w:rsid w:val="00D95293"/>
    <w:rsid w:val="00D9529B"/>
    <w:rsid w:val="00D9533A"/>
    <w:rsid w:val="00D95385"/>
    <w:rsid w:val="00D953B0"/>
    <w:rsid w:val="00D953DB"/>
    <w:rsid w:val="00D953DC"/>
    <w:rsid w:val="00D953F4"/>
    <w:rsid w:val="00D95402"/>
    <w:rsid w:val="00D95432"/>
    <w:rsid w:val="00D9543F"/>
    <w:rsid w:val="00D95473"/>
    <w:rsid w:val="00D954D8"/>
    <w:rsid w:val="00D954DB"/>
    <w:rsid w:val="00D954F8"/>
    <w:rsid w:val="00D9552A"/>
    <w:rsid w:val="00D95544"/>
    <w:rsid w:val="00D955B2"/>
    <w:rsid w:val="00D955CA"/>
    <w:rsid w:val="00D955E4"/>
    <w:rsid w:val="00D955F0"/>
    <w:rsid w:val="00D95636"/>
    <w:rsid w:val="00D9568D"/>
    <w:rsid w:val="00D956C1"/>
    <w:rsid w:val="00D956C6"/>
    <w:rsid w:val="00D956CA"/>
    <w:rsid w:val="00D956DA"/>
    <w:rsid w:val="00D95726"/>
    <w:rsid w:val="00D95735"/>
    <w:rsid w:val="00D9577C"/>
    <w:rsid w:val="00D957B2"/>
    <w:rsid w:val="00D9581F"/>
    <w:rsid w:val="00D9585E"/>
    <w:rsid w:val="00D95869"/>
    <w:rsid w:val="00D95873"/>
    <w:rsid w:val="00D958A7"/>
    <w:rsid w:val="00D958D5"/>
    <w:rsid w:val="00D958DF"/>
    <w:rsid w:val="00D958FF"/>
    <w:rsid w:val="00D95925"/>
    <w:rsid w:val="00D95935"/>
    <w:rsid w:val="00D95977"/>
    <w:rsid w:val="00D95985"/>
    <w:rsid w:val="00D95A52"/>
    <w:rsid w:val="00D95A75"/>
    <w:rsid w:val="00D95AE5"/>
    <w:rsid w:val="00D95B18"/>
    <w:rsid w:val="00D95B3F"/>
    <w:rsid w:val="00D95BB1"/>
    <w:rsid w:val="00D95BF3"/>
    <w:rsid w:val="00D95C4A"/>
    <w:rsid w:val="00D95C65"/>
    <w:rsid w:val="00D95CC0"/>
    <w:rsid w:val="00D95CCC"/>
    <w:rsid w:val="00D95D39"/>
    <w:rsid w:val="00D95D64"/>
    <w:rsid w:val="00D95D88"/>
    <w:rsid w:val="00D95DA4"/>
    <w:rsid w:val="00D95DC7"/>
    <w:rsid w:val="00D95DC8"/>
    <w:rsid w:val="00D95DF1"/>
    <w:rsid w:val="00D95DFB"/>
    <w:rsid w:val="00D95E1C"/>
    <w:rsid w:val="00D95E29"/>
    <w:rsid w:val="00D95E2D"/>
    <w:rsid w:val="00D95E56"/>
    <w:rsid w:val="00D95E85"/>
    <w:rsid w:val="00D95E95"/>
    <w:rsid w:val="00D95E9F"/>
    <w:rsid w:val="00D95EA2"/>
    <w:rsid w:val="00D95EA4"/>
    <w:rsid w:val="00D95EA6"/>
    <w:rsid w:val="00D95EB9"/>
    <w:rsid w:val="00D95EC5"/>
    <w:rsid w:val="00D95EE2"/>
    <w:rsid w:val="00D95EF7"/>
    <w:rsid w:val="00D95F43"/>
    <w:rsid w:val="00D95F83"/>
    <w:rsid w:val="00D95F8B"/>
    <w:rsid w:val="00D95FA0"/>
    <w:rsid w:val="00D95FD9"/>
    <w:rsid w:val="00D95FE8"/>
    <w:rsid w:val="00D960C6"/>
    <w:rsid w:val="00D960D2"/>
    <w:rsid w:val="00D96100"/>
    <w:rsid w:val="00D96115"/>
    <w:rsid w:val="00D96120"/>
    <w:rsid w:val="00D96136"/>
    <w:rsid w:val="00D9613B"/>
    <w:rsid w:val="00D9626E"/>
    <w:rsid w:val="00D9627C"/>
    <w:rsid w:val="00D96292"/>
    <w:rsid w:val="00D96297"/>
    <w:rsid w:val="00D962D9"/>
    <w:rsid w:val="00D96340"/>
    <w:rsid w:val="00D96350"/>
    <w:rsid w:val="00D9636B"/>
    <w:rsid w:val="00D963D2"/>
    <w:rsid w:val="00D963D5"/>
    <w:rsid w:val="00D963E8"/>
    <w:rsid w:val="00D963FB"/>
    <w:rsid w:val="00D963FC"/>
    <w:rsid w:val="00D96432"/>
    <w:rsid w:val="00D96456"/>
    <w:rsid w:val="00D96459"/>
    <w:rsid w:val="00D96475"/>
    <w:rsid w:val="00D9648D"/>
    <w:rsid w:val="00D96495"/>
    <w:rsid w:val="00D964F2"/>
    <w:rsid w:val="00D96564"/>
    <w:rsid w:val="00D965C7"/>
    <w:rsid w:val="00D965DE"/>
    <w:rsid w:val="00D9663B"/>
    <w:rsid w:val="00D9671C"/>
    <w:rsid w:val="00D9675C"/>
    <w:rsid w:val="00D96792"/>
    <w:rsid w:val="00D967B7"/>
    <w:rsid w:val="00D967EC"/>
    <w:rsid w:val="00D9681F"/>
    <w:rsid w:val="00D9683D"/>
    <w:rsid w:val="00D96842"/>
    <w:rsid w:val="00D96871"/>
    <w:rsid w:val="00D9688E"/>
    <w:rsid w:val="00D968CB"/>
    <w:rsid w:val="00D968F2"/>
    <w:rsid w:val="00D968F6"/>
    <w:rsid w:val="00D968FC"/>
    <w:rsid w:val="00D96955"/>
    <w:rsid w:val="00D96966"/>
    <w:rsid w:val="00D969AD"/>
    <w:rsid w:val="00D969F1"/>
    <w:rsid w:val="00D96A0D"/>
    <w:rsid w:val="00D96A28"/>
    <w:rsid w:val="00D96A30"/>
    <w:rsid w:val="00D96A35"/>
    <w:rsid w:val="00D96A3E"/>
    <w:rsid w:val="00D96A42"/>
    <w:rsid w:val="00D96A56"/>
    <w:rsid w:val="00D96A70"/>
    <w:rsid w:val="00D96AE9"/>
    <w:rsid w:val="00D96B10"/>
    <w:rsid w:val="00D96B1D"/>
    <w:rsid w:val="00D96B4B"/>
    <w:rsid w:val="00D96B86"/>
    <w:rsid w:val="00D96B8C"/>
    <w:rsid w:val="00D96BDB"/>
    <w:rsid w:val="00D96BFF"/>
    <w:rsid w:val="00D96C11"/>
    <w:rsid w:val="00D96C6D"/>
    <w:rsid w:val="00D96C77"/>
    <w:rsid w:val="00D96C87"/>
    <w:rsid w:val="00D96C9C"/>
    <w:rsid w:val="00D96CB8"/>
    <w:rsid w:val="00D96CEF"/>
    <w:rsid w:val="00D96CF0"/>
    <w:rsid w:val="00D96CF7"/>
    <w:rsid w:val="00D96D13"/>
    <w:rsid w:val="00D96D15"/>
    <w:rsid w:val="00D96D75"/>
    <w:rsid w:val="00D96D88"/>
    <w:rsid w:val="00D96DCC"/>
    <w:rsid w:val="00D96DD0"/>
    <w:rsid w:val="00D96DD7"/>
    <w:rsid w:val="00D96DDF"/>
    <w:rsid w:val="00D96DF2"/>
    <w:rsid w:val="00D96E4C"/>
    <w:rsid w:val="00D96E4E"/>
    <w:rsid w:val="00D96EAE"/>
    <w:rsid w:val="00D96F0C"/>
    <w:rsid w:val="00D96F1E"/>
    <w:rsid w:val="00D96F23"/>
    <w:rsid w:val="00D96F7E"/>
    <w:rsid w:val="00D96FC8"/>
    <w:rsid w:val="00D96FE5"/>
    <w:rsid w:val="00D96FE9"/>
    <w:rsid w:val="00D96FED"/>
    <w:rsid w:val="00D96FF7"/>
    <w:rsid w:val="00D97001"/>
    <w:rsid w:val="00D97031"/>
    <w:rsid w:val="00D97074"/>
    <w:rsid w:val="00D9709F"/>
    <w:rsid w:val="00D970BC"/>
    <w:rsid w:val="00D970D1"/>
    <w:rsid w:val="00D970E5"/>
    <w:rsid w:val="00D97127"/>
    <w:rsid w:val="00D97175"/>
    <w:rsid w:val="00D971A1"/>
    <w:rsid w:val="00D971A4"/>
    <w:rsid w:val="00D971D8"/>
    <w:rsid w:val="00D971FA"/>
    <w:rsid w:val="00D97214"/>
    <w:rsid w:val="00D9724D"/>
    <w:rsid w:val="00D97273"/>
    <w:rsid w:val="00D97284"/>
    <w:rsid w:val="00D9729D"/>
    <w:rsid w:val="00D972A9"/>
    <w:rsid w:val="00D9731D"/>
    <w:rsid w:val="00D9731F"/>
    <w:rsid w:val="00D9735A"/>
    <w:rsid w:val="00D97379"/>
    <w:rsid w:val="00D9739F"/>
    <w:rsid w:val="00D973A0"/>
    <w:rsid w:val="00D973DF"/>
    <w:rsid w:val="00D97439"/>
    <w:rsid w:val="00D9744C"/>
    <w:rsid w:val="00D9747A"/>
    <w:rsid w:val="00D9748B"/>
    <w:rsid w:val="00D974A2"/>
    <w:rsid w:val="00D974D2"/>
    <w:rsid w:val="00D974E1"/>
    <w:rsid w:val="00D974FA"/>
    <w:rsid w:val="00D97537"/>
    <w:rsid w:val="00D9754C"/>
    <w:rsid w:val="00D97573"/>
    <w:rsid w:val="00D9759F"/>
    <w:rsid w:val="00D975F0"/>
    <w:rsid w:val="00D975FC"/>
    <w:rsid w:val="00D9762E"/>
    <w:rsid w:val="00D9765D"/>
    <w:rsid w:val="00D97678"/>
    <w:rsid w:val="00D976B1"/>
    <w:rsid w:val="00D97759"/>
    <w:rsid w:val="00D97771"/>
    <w:rsid w:val="00D97778"/>
    <w:rsid w:val="00D977CC"/>
    <w:rsid w:val="00D97800"/>
    <w:rsid w:val="00D97836"/>
    <w:rsid w:val="00D9788D"/>
    <w:rsid w:val="00D9789D"/>
    <w:rsid w:val="00D978C2"/>
    <w:rsid w:val="00D978CC"/>
    <w:rsid w:val="00D97911"/>
    <w:rsid w:val="00D9792C"/>
    <w:rsid w:val="00D979B3"/>
    <w:rsid w:val="00D97A21"/>
    <w:rsid w:val="00D97A38"/>
    <w:rsid w:val="00D97A39"/>
    <w:rsid w:val="00D97A7B"/>
    <w:rsid w:val="00D97A8D"/>
    <w:rsid w:val="00D97B1A"/>
    <w:rsid w:val="00D97B27"/>
    <w:rsid w:val="00D97B34"/>
    <w:rsid w:val="00D97B5D"/>
    <w:rsid w:val="00D97B6C"/>
    <w:rsid w:val="00D97B6D"/>
    <w:rsid w:val="00D97B8A"/>
    <w:rsid w:val="00D97B98"/>
    <w:rsid w:val="00D97BB0"/>
    <w:rsid w:val="00D97C08"/>
    <w:rsid w:val="00D97C11"/>
    <w:rsid w:val="00D97C15"/>
    <w:rsid w:val="00D97C2B"/>
    <w:rsid w:val="00D97C6F"/>
    <w:rsid w:val="00D97CAB"/>
    <w:rsid w:val="00D97D49"/>
    <w:rsid w:val="00D97D54"/>
    <w:rsid w:val="00D97D5E"/>
    <w:rsid w:val="00D97D6A"/>
    <w:rsid w:val="00D97DAA"/>
    <w:rsid w:val="00D97EAB"/>
    <w:rsid w:val="00D97EBF"/>
    <w:rsid w:val="00D97EDA"/>
    <w:rsid w:val="00D97F13"/>
    <w:rsid w:val="00D97F2C"/>
    <w:rsid w:val="00D97F49"/>
    <w:rsid w:val="00D97FD0"/>
    <w:rsid w:val="00D97FE4"/>
    <w:rsid w:val="00DA003C"/>
    <w:rsid w:val="00DA0063"/>
    <w:rsid w:val="00DA00AD"/>
    <w:rsid w:val="00DA00AE"/>
    <w:rsid w:val="00DA00CC"/>
    <w:rsid w:val="00DA00D1"/>
    <w:rsid w:val="00DA00DB"/>
    <w:rsid w:val="00DA0109"/>
    <w:rsid w:val="00DA0130"/>
    <w:rsid w:val="00DA014F"/>
    <w:rsid w:val="00DA018C"/>
    <w:rsid w:val="00DA01AF"/>
    <w:rsid w:val="00DA01ED"/>
    <w:rsid w:val="00DA01EF"/>
    <w:rsid w:val="00DA0212"/>
    <w:rsid w:val="00DA021C"/>
    <w:rsid w:val="00DA0224"/>
    <w:rsid w:val="00DA029A"/>
    <w:rsid w:val="00DA02A6"/>
    <w:rsid w:val="00DA02A9"/>
    <w:rsid w:val="00DA02B9"/>
    <w:rsid w:val="00DA02BD"/>
    <w:rsid w:val="00DA02DC"/>
    <w:rsid w:val="00DA030F"/>
    <w:rsid w:val="00DA0345"/>
    <w:rsid w:val="00DA034B"/>
    <w:rsid w:val="00DA034F"/>
    <w:rsid w:val="00DA039D"/>
    <w:rsid w:val="00DA03DB"/>
    <w:rsid w:val="00DA03EA"/>
    <w:rsid w:val="00DA03F4"/>
    <w:rsid w:val="00DA0498"/>
    <w:rsid w:val="00DA04A8"/>
    <w:rsid w:val="00DA04D1"/>
    <w:rsid w:val="00DA04DA"/>
    <w:rsid w:val="00DA04E8"/>
    <w:rsid w:val="00DA04F1"/>
    <w:rsid w:val="00DA0552"/>
    <w:rsid w:val="00DA0560"/>
    <w:rsid w:val="00DA0589"/>
    <w:rsid w:val="00DA0590"/>
    <w:rsid w:val="00DA05E0"/>
    <w:rsid w:val="00DA061A"/>
    <w:rsid w:val="00DA0627"/>
    <w:rsid w:val="00DA0663"/>
    <w:rsid w:val="00DA066B"/>
    <w:rsid w:val="00DA0685"/>
    <w:rsid w:val="00DA0696"/>
    <w:rsid w:val="00DA0697"/>
    <w:rsid w:val="00DA06A7"/>
    <w:rsid w:val="00DA06B4"/>
    <w:rsid w:val="00DA071C"/>
    <w:rsid w:val="00DA0731"/>
    <w:rsid w:val="00DA0744"/>
    <w:rsid w:val="00DA07AF"/>
    <w:rsid w:val="00DA07BB"/>
    <w:rsid w:val="00DA07F8"/>
    <w:rsid w:val="00DA0814"/>
    <w:rsid w:val="00DA08A8"/>
    <w:rsid w:val="00DA08F4"/>
    <w:rsid w:val="00DA08FE"/>
    <w:rsid w:val="00DA0911"/>
    <w:rsid w:val="00DA0913"/>
    <w:rsid w:val="00DA0930"/>
    <w:rsid w:val="00DA093A"/>
    <w:rsid w:val="00DA0956"/>
    <w:rsid w:val="00DA095C"/>
    <w:rsid w:val="00DA0963"/>
    <w:rsid w:val="00DA096A"/>
    <w:rsid w:val="00DA0979"/>
    <w:rsid w:val="00DA097C"/>
    <w:rsid w:val="00DA097E"/>
    <w:rsid w:val="00DA0983"/>
    <w:rsid w:val="00DA0A01"/>
    <w:rsid w:val="00DA0A17"/>
    <w:rsid w:val="00DA0A20"/>
    <w:rsid w:val="00DA0A2F"/>
    <w:rsid w:val="00DA0A38"/>
    <w:rsid w:val="00DA0A58"/>
    <w:rsid w:val="00DA0A90"/>
    <w:rsid w:val="00DA0AC6"/>
    <w:rsid w:val="00DA0B22"/>
    <w:rsid w:val="00DA0B28"/>
    <w:rsid w:val="00DA0B4C"/>
    <w:rsid w:val="00DA0B69"/>
    <w:rsid w:val="00DA0B9D"/>
    <w:rsid w:val="00DA0BE4"/>
    <w:rsid w:val="00DA0C09"/>
    <w:rsid w:val="00DA0C5A"/>
    <w:rsid w:val="00DA0C70"/>
    <w:rsid w:val="00DA0C72"/>
    <w:rsid w:val="00DA0C93"/>
    <w:rsid w:val="00DA0C96"/>
    <w:rsid w:val="00DA0C9B"/>
    <w:rsid w:val="00DA0C9C"/>
    <w:rsid w:val="00DA0CD5"/>
    <w:rsid w:val="00DA0D6C"/>
    <w:rsid w:val="00DA0D70"/>
    <w:rsid w:val="00DA0D77"/>
    <w:rsid w:val="00DA0DB6"/>
    <w:rsid w:val="00DA0DC0"/>
    <w:rsid w:val="00DA0DE9"/>
    <w:rsid w:val="00DA0E14"/>
    <w:rsid w:val="00DA0E30"/>
    <w:rsid w:val="00DA0E6B"/>
    <w:rsid w:val="00DA0E8B"/>
    <w:rsid w:val="00DA0EAC"/>
    <w:rsid w:val="00DA0F13"/>
    <w:rsid w:val="00DA0F1A"/>
    <w:rsid w:val="00DA0F23"/>
    <w:rsid w:val="00DA0F88"/>
    <w:rsid w:val="00DA0FDB"/>
    <w:rsid w:val="00DA0FE7"/>
    <w:rsid w:val="00DA108A"/>
    <w:rsid w:val="00DA108F"/>
    <w:rsid w:val="00DA10C3"/>
    <w:rsid w:val="00DA10D7"/>
    <w:rsid w:val="00DA110B"/>
    <w:rsid w:val="00DA1143"/>
    <w:rsid w:val="00DA1153"/>
    <w:rsid w:val="00DA116F"/>
    <w:rsid w:val="00DA1187"/>
    <w:rsid w:val="00DA11C2"/>
    <w:rsid w:val="00DA1207"/>
    <w:rsid w:val="00DA1221"/>
    <w:rsid w:val="00DA1238"/>
    <w:rsid w:val="00DA1246"/>
    <w:rsid w:val="00DA129D"/>
    <w:rsid w:val="00DA12B5"/>
    <w:rsid w:val="00DA12CB"/>
    <w:rsid w:val="00DA12EB"/>
    <w:rsid w:val="00DA1334"/>
    <w:rsid w:val="00DA133A"/>
    <w:rsid w:val="00DA1340"/>
    <w:rsid w:val="00DA134D"/>
    <w:rsid w:val="00DA1399"/>
    <w:rsid w:val="00DA13C2"/>
    <w:rsid w:val="00DA1402"/>
    <w:rsid w:val="00DA1406"/>
    <w:rsid w:val="00DA1444"/>
    <w:rsid w:val="00DA1446"/>
    <w:rsid w:val="00DA1449"/>
    <w:rsid w:val="00DA1462"/>
    <w:rsid w:val="00DA14B7"/>
    <w:rsid w:val="00DA14D8"/>
    <w:rsid w:val="00DA1503"/>
    <w:rsid w:val="00DA151C"/>
    <w:rsid w:val="00DA1535"/>
    <w:rsid w:val="00DA1554"/>
    <w:rsid w:val="00DA1557"/>
    <w:rsid w:val="00DA155E"/>
    <w:rsid w:val="00DA1572"/>
    <w:rsid w:val="00DA1610"/>
    <w:rsid w:val="00DA1613"/>
    <w:rsid w:val="00DA161F"/>
    <w:rsid w:val="00DA167E"/>
    <w:rsid w:val="00DA168B"/>
    <w:rsid w:val="00DA168C"/>
    <w:rsid w:val="00DA16CB"/>
    <w:rsid w:val="00DA16FA"/>
    <w:rsid w:val="00DA171F"/>
    <w:rsid w:val="00DA1766"/>
    <w:rsid w:val="00DA178B"/>
    <w:rsid w:val="00DA1790"/>
    <w:rsid w:val="00DA17BD"/>
    <w:rsid w:val="00DA17F6"/>
    <w:rsid w:val="00DA183A"/>
    <w:rsid w:val="00DA1858"/>
    <w:rsid w:val="00DA189B"/>
    <w:rsid w:val="00DA189D"/>
    <w:rsid w:val="00DA18A9"/>
    <w:rsid w:val="00DA18BF"/>
    <w:rsid w:val="00DA18C3"/>
    <w:rsid w:val="00DA18F1"/>
    <w:rsid w:val="00DA1917"/>
    <w:rsid w:val="00DA1935"/>
    <w:rsid w:val="00DA1954"/>
    <w:rsid w:val="00DA1994"/>
    <w:rsid w:val="00DA19C3"/>
    <w:rsid w:val="00DA19D4"/>
    <w:rsid w:val="00DA19D5"/>
    <w:rsid w:val="00DA19DA"/>
    <w:rsid w:val="00DA1A31"/>
    <w:rsid w:val="00DA1B0C"/>
    <w:rsid w:val="00DA1B19"/>
    <w:rsid w:val="00DA1B26"/>
    <w:rsid w:val="00DA1B27"/>
    <w:rsid w:val="00DA1B75"/>
    <w:rsid w:val="00DA1B98"/>
    <w:rsid w:val="00DA1BAC"/>
    <w:rsid w:val="00DA1BC4"/>
    <w:rsid w:val="00DA1C10"/>
    <w:rsid w:val="00DA1C6C"/>
    <w:rsid w:val="00DA1C90"/>
    <w:rsid w:val="00DA1CBD"/>
    <w:rsid w:val="00DA1CC6"/>
    <w:rsid w:val="00DA1CD5"/>
    <w:rsid w:val="00DA1CE6"/>
    <w:rsid w:val="00DA1CE9"/>
    <w:rsid w:val="00DA1D26"/>
    <w:rsid w:val="00DA1D27"/>
    <w:rsid w:val="00DA1D3B"/>
    <w:rsid w:val="00DA1D4E"/>
    <w:rsid w:val="00DA1D72"/>
    <w:rsid w:val="00DA1D79"/>
    <w:rsid w:val="00DA1D94"/>
    <w:rsid w:val="00DA1D98"/>
    <w:rsid w:val="00DA1DB4"/>
    <w:rsid w:val="00DA1E2E"/>
    <w:rsid w:val="00DA1E62"/>
    <w:rsid w:val="00DA1E6C"/>
    <w:rsid w:val="00DA1E79"/>
    <w:rsid w:val="00DA1ED0"/>
    <w:rsid w:val="00DA1EE6"/>
    <w:rsid w:val="00DA1EE7"/>
    <w:rsid w:val="00DA1EFC"/>
    <w:rsid w:val="00DA1F18"/>
    <w:rsid w:val="00DA1F42"/>
    <w:rsid w:val="00DA1F58"/>
    <w:rsid w:val="00DA1F81"/>
    <w:rsid w:val="00DA1F84"/>
    <w:rsid w:val="00DA1FAE"/>
    <w:rsid w:val="00DA202E"/>
    <w:rsid w:val="00DA2042"/>
    <w:rsid w:val="00DA204C"/>
    <w:rsid w:val="00DA205F"/>
    <w:rsid w:val="00DA2097"/>
    <w:rsid w:val="00DA20C1"/>
    <w:rsid w:val="00DA20D8"/>
    <w:rsid w:val="00DA2110"/>
    <w:rsid w:val="00DA2173"/>
    <w:rsid w:val="00DA21A4"/>
    <w:rsid w:val="00DA21C5"/>
    <w:rsid w:val="00DA21EE"/>
    <w:rsid w:val="00DA2217"/>
    <w:rsid w:val="00DA223A"/>
    <w:rsid w:val="00DA22DA"/>
    <w:rsid w:val="00DA22F5"/>
    <w:rsid w:val="00DA2322"/>
    <w:rsid w:val="00DA2334"/>
    <w:rsid w:val="00DA2385"/>
    <w:rsid w:val="00DA23BF"/>
    <w:rsid w:val="00DA2402"/>
    <w:rsid w:val="00DA2408"/>
    <w:rsid w:val="00DA2417"/>
    <w:rsid w:val="00DA2432"/>
    <w:rsid w:val="00DA2450"/>
    <w:rsid w:val="00DA24C5"/>
    <w:rsid w:val="00DA2530"/>
    <w:rsid w:val="00DA2569"/>
    <w:rsid w:val="00DA2573"/>
    <w:rsid w:val="00DA25A4"/>
    <w:rsid w:val="00DA25B9"/>
    <w:rsid w:val="00DA25ED"/>
    <w:rsid w:val="00DA25FE"/>
    <w:rsid w:val="00DA2619"/>
    <w:rsid w:val="00DA26AC"/>
    <w:rsid w:val="00DA272A"/>
    <w:rsid w:val="00DA2734"/>
    <w:rsid w:val="00DA273D"/>
    <w:rsid w:val="00DA2751"/>
    <w:rsid w:val="00DA2758"/>
    <w:rsid w:val="00DA2772"/>
    <w:rsid w:val="00DA2775"/>
    <w:rsid w:val="00DA277C"/>
    <w:rsid w:val="00DA27F6"/>
    <w:rsid w:val="00DA2818"/>
    <w:rsid w:val="00DA282C"/>
    <w:rsid w:val="00DA2855"/>
    <w:rsid w:val="00DA285A"/>
    <w:rsid w:val="00DA2869"/>
    <w:rsid w:val="00DA288D"/>
    <w:rsid w:val="00DA28E7"/>
    <w:rsid w:val="00DA2936"/>
    <w:rsid w:val="00DA295C"/>
    <w:rsid w:val="00DA296D"/>
    <w:rsid w:val="00DA2970"/>
    <w:rsid w:val="00DA2986"/>
    <w:rsid w:val="00DA2989"/>
    <w:rsid w:val="00DA2995"/>
    <w:rsid w:val="00DA29A7"/>
    <w:rsid w:val="00DA29D8"/>
    <w:rsid w:val="00DA2A75"/>
    <w:rsid w:val="00DA2A85"/>
    <w:rsid w:val="00DA2A90"/>
    <w:rsid w:val="00DA2AB0"/>
    <w:rsid w:val="00DA2ABC"/>
    <w:rsid w:val="00DA2AFB"/>
    <w:rsid w:val="00DA2B11"/>
    <w:rsid w:val="00DA2B59"/>
    <w:rsid w:val="00DA2B72"/>
    <w:rsid w:val="00DA2BAE"/>
    <w:rsid w:val="00DA2BD3"/>
    <w:rsid w:val="00DA2BD7"/>
    <w:rsid w:val="00DA2BDE"/>
    <w:rsid w:val="00DA2BF9"/>
    <w:rsid w:val="00DA2BFC"/>
    <w:rsid w:val="00DA2C01"/>
    <w:rsid w:val="00DA2C22"/>
    <w:rsid w:val="00DA2C31"/>
    <w:rsid w:val="00DA2C46"/>
    <w:rsid w:val="00DA2C4A"/>
    <w:rsid w:val="00DA2C72"/>
    <w:rsid w:val="00DA2C9B"/>
    <w:rsid w:val="00DA2CC8"/>
    <w:rsid w:val="00DA2CD6"/>
    <w:rsid w:val="00DA2CDA"/>
    <w:rsid w:val="00DA2CE5"/>
    <w:rsid w:val="00DA2D1D"/>
    <w:rsid w:val="00DA2D85"/>
    <w:rsid w:val="00DA2DAF"/>
    <w:rsid w:val="00DA2DDD"/>
    <w:rsid w:val="00DA2DEA"/>
    <w:rsid w:val="00DA2DF2"/>
    <w:rsid w:val="00DA2E2F"/>
    <w:rsid w:val="00DA2E4E"/>
    <w:rsid w:val="00DA2E65"/>
    <w:rsid w:val="00DA2E78"/>
    <w:rsid w:val="00DA2E8F"/>
    <w:rsid w:val="00DA2EA0"/>
    <w:rsid w:val="00DA2EBD"/>
    <w:rsid w:val="00DA2EE9"/>
    <w:rsid w:val="00DA2F37"/>
    <w:rsid w:val="00DA2F3D"/>
    <w:rsid w:val="00DA2F67"/>
    <w:rsid w:val="00DA2F6B"/>
    <w:rsid w:val="00DA2F76"/>
    <w:rsid w:val="00DA2F7A"/>
    <w:rsid w:val="00DA2F95"/>
    <w:rsid w:val="00DA2FA0"/>
    <w:rsid w:val="00DA2FDF"/>
    <w:rsid w:val="00DA2FEC"/>
    <w:rsid w:val="00DA2FF9"/>
    <w:rsid w:val="00DA3000"/>
    <w:rsid w:val="00DA3005"/>
    <w:rsid w:val="00DA3012"/>
    <w:rsid w:val="00DA3019"/>
    <w:rsid w:val="00DA3052"/>
    <w:rsid w:val="00DA3077"/>
    <w:rsid w:val="00DA3083"/>
    <w:rsid w:val="00DA30B3"/>
    <w:rsid w:val="00DA30CE"/>
    <w:rsid w:val="00DA30E2"/>
    <w:rsid w:val="00DA3104"/>
    <w:rsid w:val="00DA313A"/>
    <w:rsid w:val="00DA3162"/>
    <w:rsid w:val="00DA3164"/>
    <w:rsid w:val="00DA3186"/>
    <w:rsid w:val="00DA31D4"/>
    <w:rsid w:val="00DA3208"/>
    <w:rsid w:val="00DA3213"/>
    <w:rsid w:val="00DA3220"/>
    <w:rsid w:val="00DA3227"/>
    <w:rsid w:val="00DA322C"/>
    <w:rsid w:val="00DA327F"/>
    <w:rsid w:val="00DA32C5"/>
    <w:rsid w:val="00DA32DB"/>
    <w:rsid w:val="00DA330F"/>
    <w:rsid w:val="00DA3355"/>
    <w:rsid w:val="00DA3380"/>
    <w:rsid w:val="00DA339C"/>
    <w:rsid w:val="00DA33A2"/>
    <w:rsid w:val="00DA33AD"/>
    <w:rsid w:val="00DA33CE"/>
    <w:rsid w:val="00DA33CF"/>
    <w:rsid w:val="00DA341C"/>
    <w:rsid w:val="00DA3479"/>
    <w:rsid w:val="00DA34A0"/>
    <w:rsid w:val="00DA34DF"/>
    <w:rsid w:val="00DA34FB"/>
    <w:rsid w:val="00DA3502"/>
    <w:rsid w:val="00DA3507"/>
    <w:rsid w:val="00DA3521"/>
    <w:rsid w:val="00DA353C"/>
    <w:rsid w:val="00DA3594"/>
    <w:rsid w:val="00DA359E"/>
    <w:rsid w:val="00DA35CB"/>
    <w:rsid w:val="00DA35E0"/>
    <w:rsid w:val="00DA360B"/>
    <w:rsid w:val="00DA3627"/>
    <w:rsid w:val="00DA3698"/>
    <w:rsid w:val="00DA36AE"/>
    <w:rsid w:val="00DA36AF"/>
    <w:rsid w:val="00DA36B6"/>
    <w:rsid w:val="00DA36E2"/>
    <w:rsid w:val="00DA3728"/>
    <w:rsid w:val="00DA372B"/>
    <w:rsid w:val="00DA3759"/>
    <w:rsid w:val="00DA375B"/>
    <w:rsid w:val="00DA3764"/>
    <w:rsid w:val="00DA3768"/>
    <w:rsid w:val="00DA3778"/>
    <w:rsid w:val="00DA378C"/>
    <w:rsid w:val="00DA37A8"/>
    <w:rsid w:val="00DA37AD"/>
    <w:rsid w:val="00DA37B0"/>
    <w:rsid w:val="00DA37BD"/>
    <w:rsid w:val="00DA37DB"/>
    <w:rsid w:val="00DA3855"/>
    <w:rsid w:val="00DA388C"/>
    <w:rsid w:val="00DA3899"/>
    <w:rsid w:val="00DA38A0"/>
    <w:rsid w:val="00DA38E1"/>
    <w:rsid w:val="00DA3904"/>
    <w:rsid w:val="00DA3905"/>
    <w:rsid w:val="00DA39AB"/>
    <w:rsid w:val="00DA3A89"/>
    <w:rsid w:val="00DA3A99"/>
    <w:rsid w:val="00DA3AC2"/>
    <w:rsid w:val="00DA3AD4"/>
    <w:rsid w:val="00DA3ADF"/>
    <w:rsid w:val="00DA3B24"/>
    <w:rsid w:val="00DA3B43"/>
    <w:rsid w:val="00DA3B4B"/>
    <w:rsid w:val="00DA3B5E"/>
    <w:rsid w:val="00DA3B85"/>
    <w:rsid w:val="00DA3BBA"/>
    <w:rsid w:val="00DA3BD4"/>
    <w:rsid w:val="00DA3C07"/>
    <w:rsid w:val="00DA3C15"/>
    <w:rsid w:val="00DA3C48"/>
    <w:rsid w:val="00DA3C84"/>
    <w:rsid w:val="00DA3CB6"/>
    <w:rsid w:val="00DA3D09"/>
    <w:rsid w:val="00DA3D20"/>
    <w:rsid w:val="00DA3D51"/>
    <w:rsid w:val="00DA3D62"/>
    <w:rsid w:val="00DA3D80"/>
    <w:rsid w:val="00DA3D8E"/>
    <w:rsid w:val="00DA3D90"/>
    <w:rsid w:val="00DA3DC7"/>
    <w:rsid w:val="00DA3DE0"/>
    <w:rsid w:val="00DA3E09"/>
    <w:rsid w:val="00DA3E17"/>
    <w:rsid w:val="00DA3E75"/>
    <w:rsid w:val="00DA3EA1"/>
    <w:rsid w:val="00DA3EAE"/>
    <w:rsid w:val="00DA3EC8"/>
    <w:rsid w:val="00DA3ECF"/>
    <w:rsid w:val="00DA3EE1"/>
    <w:rsid w:val="00DA3EF2"/>
    <w:rsid w:val="00DA3F37"/>
    <w:rsid w:val="00DA3F52"/>
    <w:rsid w:val="00DA3F97"/>
    <w:rsid w:val="00DA3FDE"/>
    <w:rsid w:val="00DA4009"/>
    <w:rsid w:val="00DA4059"/>
    <w:rsid w:val="00DA4081"/>
    <w:rsid w:val="00DA4086"/>
    <w:rsid w:val="00DA40D6"/>
    <w:rsid w:val="00DA4117"/>
    <w:rsid w:val="00DA411A"/>
    <w:rsid w:val="00DA416E"/>
    <w:rsid w:val="00DA41A1"/>
    <w:rsid w:val="00DA41A5"/>
    <w:rsid w:val="00DA41C2"/>
    <w:rsid w:val="00DA41C3"/>
    <w:rsid w:val="00DA41D9"/>
    <w:rsid w:val="00DA41E5"/>
    <w:rsid w:val="00DA4226"/>
    <w:rsid w:val="00DA4234"/>
    <w:rsid w:val="00DA425F"/>
    <w:rsid w:val="00DA426C"/>
    <w:rsid w:val="00DA42A5"/>
    <w:rsid w:val="00DA42BE"/>
    <w:rsid w:val="00DA432A"/>
    <w:rsid w:val="00DA4348"/>
    <w:rsid w:val="00DA434A"/>
    <w:rsid w:val="00DA4364"/>
    <w:rsid w:val="00DA436C"/>
    <w:rsid w:val="00DA4371"/>
    <w:rsid w:val="00DA438F"/>
    <w:rsid w:val="00DA43BC"/>
    <w:rsid w:val="00DA43CC"/>
    <w:rsid w:val="00DA43D0"/>
    <w:rsid w:val="00DA43DC"/>
    <w:rsid w:val="00DA43F9"/>
    <w:rsid w:val="00DA4426"/>
    <w:rsid w:val="00DA443F"/>
    <w:rsid w:val="00DA444B"/>
    <w:rsid w:val="00DA4455"/>
    <w:rsid w:val="00DA4480"/>
    <w:rsid w:val="00DA4483"/>
    <w:rsid w:val="00DA44B9"/>
    <w:rsid w:val="00DA44BE"/>
    <w:rsid w:val="00DA450B"/>
    <w:rsid w:val="00DA452C"/>
    <w:rsid w:val="00DA4535"/>
    <w:rsid w:val="00DA4553"/>
    <w:rsid w:val="00DA458D"/>
    <w:rsid w:val="00DA45C2"/>
    <w:rsid w:val="00DA45EB"/>
    <w:rsid w:val="00DA45F8"/>
    <w:rsid w:val="00DA4658"/>
    <w:rsid w:val="00DA465F"/>
    <w:rsid w:val="00DA4666"/>
    <w:rsid w:val="00DA4676"/>
    <w:rsid w:val="00DA46A2"/>
    <w:rsid w:val="00DA46CA"/>
    <w:rsid w:val="00DA46CF"/>
    <w:rsid w:val="00DA46D3"/>
    <w:rsid w:val="00DA46D7"/>
    <w:rsid w:val="00DA470A"/>
    <w:rsid w:val="00DA471F"/>
    <w:rsid w:val="00DA4744"/>
    <w:rsid w:val="00DA4753"/>
    <w:rsid w:val="00DA4755"/>
    <w:rsid w:val="00DA4773"/>
    <w:rsid w:val="00DA4794"/>
    <w:rsid w:val="00DA47A0"/>
    <w:rsid w:val="00DA47B5"/>
    <w:rsid w:val="00DA47CC"/>
    <w:rsid w:val="00DA47D1"/>
    <w:rsid w:val="00DA47D7"/>
    <w:rsid w:val="00DA4812"/>
    <w:rsid w:val="00DA485B"/>
    <w:rsid w:val="00DA4894"/>
    <w:rsid w:val="00DA48CF"/>
    <w:rsid w:val="00DA48F2"/>
    <w:rsid w:val="00DA48F7"/>
    <w:rsid w:val="00DA490C"/>
    <w:rsid w:val="00DA493B"/>
    <w:rsid w:val="00DA4975"/>
    <w:rsid w:val="00DA4984"/>
    <w:rsid w:val="00DA49C9"/>
    <w:rsid w:val="00DA49CE"/>
    <w:rsid w:val="00DA49FC"/>
    <w:rsid w:val="00DA4A0D"/>
    <w:rsid w:val="00DA4A35"/>
    <w:rsid w:val="00DA4A3C"/>
    <w:rsid w:val="00DA4AB5"/>
    <w:rsid w:val="00DA4AB9"/>
    <w:rsid w:val="00DA4B66"/>
    <w:rsid w:val="00DA4BCE"/>
    <w:rsid w:val="00DA4BD3"/>
    <w:rsid w:val="00DA4C06"/>
    <w:rsid w:val="00DA4C0E"/>
    <w:rsid w:val="00DA4C6B"/>
    <w:rsid w:val="00DA4CD6"/>
    <w:rsid w:val="00DA4D62"/>
    <w:rsid w:val="00DA4D7B"/>
    <w:rsid w:val="00DA4D7F"/>
    <w:rsid w:val="00DA4D95"/>
    <w:rsid w:val="00DA4DAF"/>
    <w:rsid w:val="00DA4DBA"/>
    <w:rsid w:val="00DA4DBB"/>
    <w:rsid w:val="00DA4DBD"/>
    <w:rsid w:val="00DA4E48"/>
    <w:rsid w:val="00DA4E60"/>
    <w:rsid w:val="00DA4EC2"/>
    <w:rsid w:val="00DA4EDD"/>
    <w:rsid w:val="00DA4EED"/>
    <w:rsid w:val="00DA4F4B"/>
    <w:rsid w:val="00DA4FA6"/>
    <w:rsid w:val="00DA4FC1"/>
    <w:rsid w:val="00DA4FD5"/>
    <w:rsid w:val="00DA4FDF"/>
    <w:rsid w:val="00DA4FE4"/>
    <w:rsid w:val="00DA4FFA"/>
    <w:rsid w:val="00DA5018"/>
    <w:rsid w:val="00DA5106"/>
    <w:rsid w:val="00DA5107"/>
    <w:rsid w:val="00DA511B"/>
    <w:rsid w:val="00DA5160"/>
    <w:rsid w:val="00DA5183"/>
    <w:rsid w:val="00DA51B8"/>
    <w:rsid w:val="00DA51E2"/>
    <w:rsid w:val="00DA51F6"/>
    <w:rsid w:val="00DA520A"/>
    <w:rsid w:val="00DA5246"/>
    <w:rsid w:val="00DA527A"/>
    <w:rsid w:val="00DA527E"/>
    <w:rsid w:val="00DA52E9"/>
    <w:rsid w:val="00DA5306"/>
    <w:rsid w:val="00DA531F"/>
    <w:rsid w:val="00DA532B"/>
    <w:rsid w:val="00DA535E"/>
    <w:rsid w:val="00DA5371"/>
    <w:rsid w:val="00DA537A"/>
    <w:rsid w:val="00DA53D7"/>
    <w:rsid w:val="00DA53E8"/>
    <w:rsid w:val="00DA53FE"/>
    <w:rsid w:val="00DA542F"/>
    <w:rsid w:val="00DA54B5"/>
    <w:rsid w:val="00DA54BF"/>
    <w:rsid w:val="00DA5510"/>
    <w:rsid w:val="00DA5555"/>
    <w:rsid w:val="00DA5557"/>
    <w:rsid w:val="00DA5593"/>
    <w:rsid w:val="00DA55E0"/>
    <w:rsid w:val="00DA55F9"/>
    <w:rsid w:val="00DA55FF"/>
    <w:rsid w:val="00DA5606"/>
    <w:rsid w:val="00DA560F"/>
    <w:rsid w:val="00DA561E"/>
    <w:rsid w:val="00DA5687"/>
    <w:rsid w:val="00DA569C"/>
    <w:rsid w:val="00DA56C2"/>
    <w:rsid w:val="00DA56CA"/>
    <w:rsid w:val="00DA56D2"/>
    <w:rsid w:val="00DA56E5"/>
    <w:rsid w:val="00DA56F6"/>
    <w:rsid w:val="00DA5713"/>
    <w:rsid w:val="00DA571D"/>
    <w:rsid w:val="00DA5736"/>
    <w:rsid w:val="00DA5761"/>
    <w:rsid w:val="00DA5778"/>
    <w:rsid w:val="00DA57AB"/>
    <w:rsid w:val="00DA57FB"/>
    <w:rsid w:val="00DA5810"/>
    <w:rsid w:val="00DA583A"/>
    <w:rsid w:val="00DA5845"/>
    <w:rsid w:val="00DA5894"/>
    <w:rsid w:val="00DA5968"/>
    <w:rsid w:val="00DA59BC"/>
    <w:rsid w:val="00DA59C3"/>
    <w:rsid w:val="00DA59D2"/>
    <w:rsid w:val="00DA5A0F"/>
    <w:rsid w:val="00DA5A23"/>
    <w:rsid w:val="00DA5A37"/>
    <w:rsid w:val="00DA5A47"/>
    <w:rsid w:val="00DA5AB3"/>
    <w:rsid w:val="00DA5B29"/>
    <w:rsid w:val="00DA5B6C"/>
    <w:rsid w:val="00DA5B89"/>
    <w:rsid w:val="00DA5BC8"/>
    <w:rsid w:val="00DA5BD8"/>
    <w:rsid w:val="00DA5BE5"/>
    <w:rsid w:val="00DA5BE8"/>
    <w:rsid w:val="00DA5C55"/>
    <w:rsid w:val="00DA5C67"/>
    <w:rsid w:val="00DA5C89"/>
    <w:rsid w:val="00DA5C8B"/>
    <w:rsid w:val="00DA5CAB"/>
    <w:rsid w:val="00DA5CB2"/>
    <w:rsid w:val="00DA5CC8"/>
    <w:rsid w:val="00DA5CE3"/>
    <w:rsid w:val="00DA5D07"/>
    <w:rsid w:val="00DA5D08"/>
    <w:rsid w:val="00DA5D2A"/>
    <w:rsid w:val="00DA5DF8"/>
    <w:rsid w:val="00DA5E17"/>
    <w:rsid w:val="00DA5E1A"/>
    <w:rsid w:val="00DA5E23"/>
    <w:rsid w:val="00DA5E4C"/>
    <w:rsid w:val="00DA5E54"/>
    <w:rsid w:val="00DA5E70"/>
    <w:rsid w:val="00DA5E82"/>
    <w:rsid w:val="00DA5EE1"/>
    <w:rsid w:val="00DA5F0E"/>
    <w:rsid w:val="00DA5F42"/>
    <w:rsid w:val="00DA5F67"/>
    <w:rsid w:val="00DA5F70"/>
    <w:rsid w:val="00DA5F71"/>
    <w:rsid w:val="00DA5F8F"/>
    <w:rsid w:val="00DA5FA4"/>
    <w:rsid w:val="00DA5FB2"/>
    <w:rsid w:val="00DA6013"/>
    <w:rsid w:val="00DA601F"/>
    <w:rsid w:val="00DA606E"/>
    <w:rsid w:val="00DA6083"/>
    <w:rsid w:val="00DA60B9"/>
    <w:rsid w:val="00DA60C5"/>
    <w:rsid w:val="00DA60C7"/>
    <w:rsid w:val="00DA60DA"/>
    <w:rsid w:val="00DA60DF"/>
    <w:rsid w:val="00DA6101"/>
    <w:rsid w:val="00DA6103"/>
    <w:rsid w:val="00DA6111"/>
    <w:rsid w:val="00DA6130"/>
    <w:rsid w:val="00DA6145"/>
    <w:rsid w:val="00DA615C"/>
    <w:rsid w:val="00DA6172"/>
    <w:rsid w:val="00DA618C"/>
    <w:rsid w:val="00DA61B2"/>
    <w:rsid w:val="00DA61DF"/>
    <w:rsid w:val="00DA620E"/>
    <w:rsid w:val="00DA6210"/>
    <w:rsid w:val="00DA6245"/>
    <w:rsid w:val="00DA625C"/>
    <w:rsid w:val="00DA6280"/>
    <w:rsid w:val="00DA62B0"/>
    <w:rsid w:val="00DA62BE"/>
    <w:rsid w:val="00DA62E4"/>
    <w:rsid w:val="00DA62F9"/>
    <w:rsid w:val="00DA6341"/>
    <w:rsid w:val="00DA6358"/>
    <w:rsid w:val="00DA636C"/>
    <w:rsid w:val="00DA637B"/>
    <w:rsid w:val="00DA6381"/>
    <w:rsid w:val="00DA6421"/>
    <w:rsid w:val="00DA645F"/>
    <w:rsid w:val="00DA6468"/>
    <w:rsid w:val="00DA6485"/>
    <w:rsid w:val="00DA64A1"/>
    <w:rsid w:val="00DA64EA"/>
    <w:rsid w:val="00DA6521"/>
    <w:rsid w:val="00DA652C"/>
    <w:rsid w:val="00DA657D"/>
    <w:rsid w:val="00DA6599"/>
    <w:rsid w:val="00DA65C2"/>
    <w:rsid w:val="00DA65E1"/>
    <w:rsid w:val="00DA667E"/>
    <w:rsid w:val="00DA6696"/>
    <w:rsid w:val="00DA66A4"/>
    <w:rsid w:val="00DA66B7"/>
    <w:rsid w:val="00DA66C3"/>
    <w:rsid w:val="00DA66C7"/>
    <w:rsid w:val="00DA6731"/>
    <w:rsid w:val="00DA6743"/>
    <w:rsid w:val="00DA6750"/>
    <w:rsid w:val="00DA6759"/>
    <w:rsid w:val="00DA675E"/>
    <w:rsid w:val="00DA6768"/>
    <w:rsid w:val="00DA6771"/>
    <w:rsid w:val="00DA67A4"/>
    <w:rsid w:val="00DA67BC"/>
    <w:rsid w:val="00DA67C2"/>
    <w:rsid w:val="00DA67C6"/>
    <w:rsid w:val="00DA67C8"/>
    <w:rsid w:val="00DA67C9"/>
    <w:rsid w:val="00DA6802"/>
    <w:rsid w:val="00DA68BD"/>
    <w:rsid w:val="00DA68F3"/>
    <w:rsid w:val="00DA68F5"/>
    <w:rsid w:val="00DA68FC"/>
    <w:rsid w:val="00DA6917"/>
    <w:rsid w:val="00DA6934"/>
    <w:rsid w:val="00DA693E"/>
    <w:rsid w:val="00DA6976"/>
    <w:rsid w:val="00DA697E"/>
    <w:rsid w:val="00DA69D9"/>
    <w:rsid w:val="00DA6A8B"/>
    <w:rsid w:val="00DA6A8C"/>
    <w:rsid w:val="00DA6B0B"/>
    <w:rsid w:val="00DA6B1D"/>
    <w:rsid w:val="00DA6B9F"/>
    <w:rsid w:val="00DA6BAC"/>
    <w:rsid w:val="00DA6BBF"/>
    <w:rsid w:val="00DA6BC8"/>
    <w:rsid w:val="00DA6C51"/>
    <w:rsid w:val="00DA6C5C"/>
    <w:rsid w:val="00DA6C79"/>
    <w:rsid w:val="00DA6C84"/>
    <w:rsid w:val="00DA6C9A"/>
    <w:rsid w:val="00DA6CB4"/>
    <w:rsid w:val="00DA6CD6"/>
    <w:rsid w:val="00DA6D04"/>
    <w:rsid w:val="00DA6D1E"/>
    <w:rsid w:val="00DA6D46"/>
    <w:rsid w:val="00DA6D66"/>
    <w:rsid w:val="00DA6D8F"/>
    <w:rsid w:val="00DA6DB1"/>
    <w:rsid w:val="00DA6DCA"/>
    <w:rsid w:val="00DA6E27"/>
    <w:rsid w:val="00DA6E3F"/>
    <w:rsid w:val="00DA6E59"/>
    <w:rsid w:val="00DA6EA2"/>
    <w:rsid w:val="00DA6EBF"/>
    <w:rsid w:val="00DA6EDE"/>
    <w:rsid w:val="00DA6F37"/>
    <w:rsid w:val="00DA6F48"/>
    <w:rsid w:val="00DA6F76"/>
    <w:rsid w:val="00DA6FE7"/>
    <w:rsid w:val="00DA700C"/>
    <w:rsid w:val="00DA700D"/>
    <w:rsid w:val="00DA7038"/>
    <w:rsid w:val="00DA704F"/>
    <w:rsid w:val="00DA705B"/>
    <w:rsid w:val="00DA706D"/>
    <w:rsid w:val="00DA70D9"/>
    <w:rsid w:val="00DA70ED"/>
    <w:rsid w:val="00DA70FE"/>
    <w:rsid w:val="00DA712B"/>
    <w:rsid w:val="00DA712D"/>
    <w:rsid w:val="00DA7151"/>
    <w:rsid w:val="00DA7157"/>
    <w:rsid w:val="00DA71A1"/>
    <w:rsid w:val="00DA71D8"/>
    <w:rsid w:val="00DA7217"/>
    <w:rsid w:val="00DA7233"/>
    <w:rsid w:val="00DA72B4"/>
    <w:rsid w:val="00DA72CD"/>
    <w:rsid w:val="00DA72DD"/>
    <w:rsid w:val="00DA7325"/>
    <w:rsid w:val="00DA7328"/>
    <w:rsid w:val="00DA737C"/>
    <w:rsid w:val="00DA73DE"/>
    <w:rsid w:val="00DA740F"/>
    <w:rsid w:val="00DA7449"/>
    <w:rsid w:val="00DA7464"/>
    <w:rsid w:val="00DA74B8"/>
    <w:rsid w:val="00DA74C4"/>
    <w:rsid w:val="00DA7503"/>
    <w:rsid w:val="00DA752F"/>
    <w:rsid w:val="00DA7561"/>
    <w:rsid w:val="00DA75BC"/>
    <w:rsid w:val="00DA75C3"/>
    <w:rsid w:val="00DA75D6"/>
    <w:rsid w:val="00DA7609"/>
    <w:rsid w:val="00DA7644"/>
    <w:rsid w:val="00DA7662"/>
    <w:rsid w:val="00DA7690"/>
    <w:rsid w:val="00DA769C"/>
    <w:rsid w:val="00DA76CA"/>
    <w:rsid w:val="00DA76DA"/>
    <w:rsid w:val="00DA76E5"/>
    <w:rsid w:val="00DA7719"/>
    <w:rsid w:val="00DA7768"/>
    <w:rsid w:val="00DA7785"/>
    <w:rsid w:val="00DA7801"/>
    <w:rsid w:val="00DA781E"/>
    <w:rsid w:val="00DA7834"/>
    <w:rsid w:val="00DA783C"/>
    <w:rsid w:val="00DA7874"/>
    <w:rsid w:val="00DA788A"/>
    <w:rsid w:val="00DA78C1"/>
    <w:rsid w:val="00DA78CD"/>
    <w:rsid w:val="00DA78D4"/>
    <w:rsid w:val="00DA791E"/>
    <w:rsid w:val="00DA7946"/>
    <w:rsid w:val="00DA799A"/>
    <w:rsid w:val="00DA79AD"/>
    <w:rsid w:val="00DA79B0"/>
    <w:rsid w:val="00DA79F0"/>
    <w:rsid w:val="00DA79FC"/>
    <w:rsid w:val="00DA7A2E"/>
    <w:rsid w:val="00DA7A4C"/>
    <w:rsid w:val="00DA7A4E"/>
    <w:rsid w:val="00DA7B1F"/>
    <w:rsid w:val="00DA7B3D"/>
    <w:rsid w:val="00DA7BA3"/>
    <w:rsid w:val="00DA7BB3"/>
    <w:rsid w:val="00DA7C09"/>
    <w:rsid w:val="00DA7C34"/>
    <w:rsid w:val="00DA7C43"/>
    <w:rsid w:val="00DA7C4A"/>
    <w:rsid w:val="00DA7C6E"/>
    <w:rsid w:val="00DA7CB4"/>
    <w:rsid w:val="00DA7CBF"/>
    <w:rsid w:val="00DA7D14"/>
    <w:rsid w:val="00DA7D4E"/>
    <w:rsid w:val="00DA7D65"/>
    <w:rsid w:val="00DA7D93"/>
    <w:rsid w:val="00DA7DC2"/>
    <w:rsid w:val="00DA7DF9"/>
    <w:rsid w:val="00DA7E0F"/>
    <w:rsid w:val="00DA7E24"/>
    <w:rsid w:val="00DA7E67"/>
    <w:rsid w:val="00DA7E76"/>
    <w:rsid w:val="00DA7E7B"/>
    <w:rsid w:val="00DA7E80"/>
    <w:rsid w:val="00DA7EBA"/>
    <w:rsid w:val="00DA7EF8"/>
    <w:rsid w:val="00DA7F05"/>
    <w:rsid w:val="00DA7F10"/>
    <w:rsid w:val="00DA7FAF"/>
    <w:rsid w:val="00DA7FBA"/>
    <w:rsid w:val="00DA7FFA"/>
    <w:rsid w:val="00DB0016"/>
    <w:rsid w:val="00DB005A"/>
    <w:rsid w:val="00DB007E"/>
    <w:rsid w:val="00DB0088"/>
    <w:rsid w:val="00DB00ED"/>
    <w:rsid w:val="00DB00F7"/>
    <w:rsid w:val="00DB0154"/>
    <w:rsid w:val="00DB0174"/>
    <w:rsid w:val="00DB0177"/>
    <w:rsid w:val="00DB0193"/>
    <w:rsid w:val="00DB0199"/>
    <w:rsid w:val="00DB01AF"/>
    <w:rsid w:val="00DB01CE"/>
    <w:rsid w:val="00DB0230"/>
    <w:rsid w:val="00DB026D"/>
    <w:rsid w:val="00DB0271"/>
    <w:rsid w:val="00DB0278"/>
    <w:rsid w:val="00DB028A"/>
    <w:rsid w:val="00DB02DB"/>
    <w:rsid w:val="00DB02F1"/>
    <w:rsid w:val="00DB02FC"/>
    <w:rsid w:val="00DB0309"/>
    <w:rsid w:val="00DB031C"/>
    <w:rsid w:val="00DB033E"/>
    <w:rsid w:val="00DB0345"/>
    <w:rsid w:val="00DB03C5"/>
    <w:rsid w:val="00DB03CB"/>
    <w:rsid w:val="00DB03EA"/>
    <w:rsid w:val="00DB03FC"/>
    <w:rsid w:val="00DB040B"/>
    <w:rsid w:val="00DB04C1"/>
    <w:rsid w:val="00DB04CB"/>
    <w:rsid w:val="00DB04D5"/>
    <w:rsid w:val="00DB0513"/>
    <w:rsid w:val="00DB0570"/>
    <w:rsid w:val="00DB059B"/>
    <w:rsid w:val="00DB05AE"/>
    <w:rsid w:val="00DB05CF"/>
    <w:rsid w:val="00DB063B"/>
    <w:rsid w:val="00DB0659"/>
    <w:rsid w:val="00DB0676"/>
    <w:rsid w:val="00DB070A"/>
    <w:rsid w:val="00DB072A"/>
    <w:rsid w:val="00DB0731"/>
    <w:rsid w:val="00DB078C"/>
    <w:rsid w:val="00DB07C4"/>
    <w:rsid w:val="00DB07D6"/>
    <w:rsid w:val="00DB07F6"/>
    <w:rsid w:val="00DB080B"/>
    <w:rsid w:val="00DB0877"/>
    <w:rsid w:val="00DB087D"/>
    <w:rsid w:val="00DB08CF"/>
    <w:rsid w:val="00DB08EA"/>
    <w:rsid w:val="00DB09A9"/>
    <w:rsid w:val="00DB09AA"/>
    <w:rsid w:val="00DB09F5"/>
    <w:rsid w:val="00DB09F9"/>
    <w:rsid w:val="00DB0A53"/>
    <w:rsid w:val="00DB0A98"/>
    <w:rsid w:val="00DB0A9F"/>
    <w:rsid w:val="00DB0AB1"/>
    <w:rsid w:val="00DB0ACA"/>
    <w:rsid w:val="00DB0AE0"/>
    <w:rsid w:val="00DB0B11"/>
    <w:rsid w:val="00DB0B15"/>
    <w:rsid w:val="00DB0B57"/>
    <w:rsid w:val="00DB0BB0"/>
    <w:rsid w:val="00DB0BD1"/>
    <w:rsid w:val="00DB0BDA"/>
    <w:rsid w:val="00DB0BDE"/>
    <w:rsid w:val="00DB0BF8"/>
    <w:rsid w:val="00DB0C0C"/>
    <w:rsid w:val="00DB0C0E"/>
    <w:rsid w:val="00DB0C21"/>
    <w:rsid w:val="00DB0C70"/>
    <w:rsid w:val="00DB0C8D"/>
    <w:rsid w:val="00DB0C92"/>
    <w:rsid w:val="00DB0C94"/>
    <w:rsid w:val="00DB0C9C"/>
    <w:rsid w:val="00DB0D21"/>
    <w:rsid w:val="00DB0D3C"/>
    <w:rsid w:val="00DB0D57"/>
    <w:rsid w:val="00DB0D86"/>
    <w:rsid w:val="00DB0D91"/>
    <w:rsid w:val="00DB0DA6"/>
    <w:rsid w:val="00DB0DCB"/>
    <w:rsid w:val="00DB0DE1"/>
    <w:rsid w:val="00DB0DEF"/>
    <w:rsid w:val="00DB0DF0"/>
    <w:rsid w:val="00DB0E2A"/>
    <w:rsid w:val="00DB0E5D"/>
    <w:rsid w:val="00DB0EA8"/>
    <w:rsid w:val="00DB0EC5"/>
    <w:rsid w:val="00DB0EDC"/>
    <w:rsid w:val="00DB0EDD"/>
    <w:rsid w:val="00DB0EDF"/>
    <w:rsid w:val="00DB0EEB"/>
    <w:rsid w:val="00DB0F1A"/>
    <w:rsid w:val="00DB0F43"/>
    <w:rsid w:val="00DB0F47"/>
    <w:rsid w:val="00DB0F59"/>
    <w:rsid w:val="00DB0F5F"/>
    <w:rsid w:val="00DB0F82"/>
    <w:rsid w:val="00DB0F8A"/>
    <w:rsid w:val="00DB0FA9"/>
    <w:rsid w:val="00DB0FAE"/>
    <w:rsid w:val="00DB0FC9"/>
    <w:rsid w:val="00DB0FE5"/>
    <w:rsid w:val="00DB1002"/>
    <w:rsid w:val="00DB1020"/>
    <w:rsid w:val="00DB1025"/>
    <w:rsid w:val="00DB1038"/>
    <w:rsid w:val="00DB1044"/>
    <w:rsid w:val="00DB1048"/>
    <w:rsid w:val="00DB1050"/>
    <w:rsid w:val="00DB1053"/>
    <w:rsid w:val="00DB1075"/>
    <w:rsid w:val="00DB107E"/>
    <w:rsid w:val="00DB10F1"/>
    <w:rsid w:val="00DB1112"/>
    <w:rsid w:val="00DB1160"/>
    <w:rsid w:val="00DB1165"/>
    <w:rsid w:val="00DB1166"/>
    <w:rsid w:val="00DB11AD"/>
    <w:rsid w:val="00DB11C8"/>
    <w:rsid w:val="00DB11D8"/>
    <w:rsid w:val="00DB11DC"/>
    <w:rsid w:val="00DB11E8"/>
    <w:rsid w:val="00DB120E"/>
    <w:rsid w:val="00DB1237"/>
    <w:rsid w:val="00DB1280"/>
    <w:rsid w:val="00DB1284"/>
    <w:rsid w:val="00DB12ED"/>
    <w:rsid w:val="00DB12FD"/>
    <w:rsid w:val="00DB1312"/>
    <w:rsid w:val="00DB131A"/>
    <w:rsid w:val="00DB1333"/>
    <w:rsid w:val="00DB137C"/>
    <w:rsid w:val="00DB1393"/>
    <w:rsid w:val="00DB13BA"/>
    <w:rsid w:val="00DB13C1"/>
    <w:rsid w:val="00DB1400"/>
    <w:rsid w:val="00DB142E"/>
    <w:rsid w:val="00DB1433"/>
    <w:rsid w:val="00DB1450"/>
    <w:rsid w:val="00DB1455"/>
    <w:rsid w:val="00DB149C"/>
    <w:rsid w:val="00DB14A4"/>
    <w:rsid w:val="00DB1566"/>
    <w:rsid w:val="00DB159F"/>
    <w:rsid w:val="00DB15D0"/>
    <w:rsid w:val="00DB15D8"/>
    <w:rsid w:val="00DB15E6"/>
    <w:rsid w:val="00DB1664"/>
    <w:rsid w:val="00DB166F"/>
    <w:rsid w:val="00DB1678"/>
    <w:rsid w:val="00DB168B"/>
    <w:rsid w:val="00DB16B2"/>
    <w:rsid w:val="00DB16BE"/>
    <w:rsid w:val="00DB16F1"/>
    <w:rsid w:val="00DB1701"/>
    <w:rsid w:val="00DB1710"/>
    <w:rsid w:val="00DB1789"/>
    <w:rsid w:val="00DB17CE"/>
    <w:rsid w:val="00DB17FA"/>
    <w:rsid w:val="00DB1818"/>
    <w:rsid w:val="00DB1877"/>
    <w:rsid w:val="00DB1884"/>
    <w:rsid w:val="00DB188A"/>
    <w:rsid w:val="00DB189D"/>
    <w:rsid w:val="00DB18DB"/>
    <w:rsid w:val="00DB18FE"/>
    <w:rsid w:val="00DB1907"/>
    <w:rsid w:val="00DB190C"/>
    <w:rsid w:val="00DB1955"/>
    <w:rsid w:val="00DB1962"/>
    <w:rsid w:val="00DB196C"/>
    <w:rsid w:val="00DB198D"/>
    <w:rsid w:val="00DB19C9"/>
    <w:rsid w:val="00DB1A24"/>
    <w:rsid w:val="00DB1A5B"/>
    <w:rsid w:val="00DB1A8A"/>
    <w:rsid w:val="00DB1A8F"/>
    <w:rsid w:val="00DB1AA9"/>
    <w:rsid w:val="00DB1AAF"/>
    <w:rsid w:val="00DB1B1A"/>
    <w:rsid w:val="00DB1B38"/>
    <w:rsid w:val="00DB1B67"/>
    <w:rsid w:val="00DB1BDC"/>
    <w:rsid w:val="00DB1BE2"/>
    <w:rsid w:val="00DB1C30"/>
    <w:rsid w:val="00DB1C38"/>
    <w:rsid w:val="00DB1C4D"/>
    <w:rsid w:val="00DB1C6D"/>
    <w:rsid w:val="00DB1C75"/>
    <w:rsid w:val="00DB1CAC"/>
    <w:rsid w:val="00DB1CDD"/>
    <w:rsid w:val="00DB1CE4"/>
    <w:rsid w:val="00DB1D09"/>
    <w:rsid w:val="00DB1DCF"/>
    <w:rsid w:val="00DB1DF4"/>
    <w:rsid w:val="00DB1E1E"/>
    <w:rsid w:val="00DB1E2C"/>
    <w:rsid w:val="00DB1E99"/>
    <w:rsid w:val="00DB1EF2"/>
    <w:rsid w:val="00DB1F01"/>
    <w:rsid w:val="00DB1F6D"/>
    <w:rsid w:val="00DB1FA3"/>
    <w:rsid w:val="00DB2011"/>
    <w:rsid w:val="00DB2013"/>
    <w:rsid w:val="00DB2047"/>
    <w:rsid w:val="00DB2052"/>
    <w:rsid w:val="00DB2056"/>
    <w:rsid w:val="00DB2058"/>
    <w:rsid w:val="00DB2068"/>
    <w:rsid w:val="00DB20B9"/>
    <w:rsid w:val="00DB20BC"/>
    <w:rsid w:val="00DB20FE"/>
    <w:rsid w:val="00DB2176"/>
    <w:rsid w:val="00DB21A5"/>
    <w:rsid w:val="00DB21B0"/>
    <w:rsid w:val="00DB21C1"/>
    <w:rsid w:val="00DB221E"/>
    <w:rsid w:val="00DB2260"/>
    <w:rsid w:val="00DB2297"/>
    <w:rsid w:val="00DB22B8"/>
    <w:rsid w:val="00DB22E6"/>
    <w:rsid w:val="00DB22F0"/>
    <w:rsid w:val="00DB22FB"/>
    <w:rsid w:val="00DB2315"/>
    <w:rsid w:val="00DB2338"/>
    <w:rsid w:val="00DB236B"/>
    <w:rsid w:val="00DB23B9"/>
    <w:rsid w:val="00DB23C6"/>
    <w:rsid w:val="00DB240C"/>
    <w:rsid w:val="00DB2454"/>
    <w:rsid w:val="00DB248A"/>
    <w:rsid w:val="00DB255F"/>
    <w:rsid w:val="00DB25C1"/>
    <w:rsid w:val="00DB25C7"/>
    <w:rsid w:val="00DB25F6"/>
    <w:rsid w:val="00DB2614"/>
    <w:rsid w:val="00DB2646"/>
    <w:rsid w:val="00DB265A"/>
    <w:rsid w:val="00DB26B5"/>
    <w:rsid w:val="00DB26CA"/>
    <w:rsid w:val="00DB26D2"/>
    <w:rsid w:val="00DB26E1"/>
    <w:rsid w:val="00DB2711"/>
    <w:rsid w:val="00DB2716"/>
    <w:rsid w:val="00DB2730"/>
    <w:rsid w:val="00DB2741"/>
    <w:rsid w:val="00DB277E"/>
    <w:rsid w:val="00DB2788"/>
    <w:rsid w:val="00DB27BA"/>
    <w:rsid w:val="00DB27C0"/>
    <w:rsid w:val="00DB27C5"/>
    <w:rsid w:val="00DB27D8"/>
    <w:rsid w:val="00DB283E"/>
    <w:rsid w:val="00DB2879"/>
    <w:rsid w:val="00DB2882"/>
    <w:rsid w:val="00DB28B9"/>
    <w:rsid w:val="00DB2909"/>
    <w:rsid w:val="00DB291A"/>
    <w:rsid w:val="00DB2937"/>
    <w:rsid w:val="00DB293F"/>
    <w:rsid w:val="00DB294A"/>
    <w:rsid w:val="00DB29F5"/>
    <w:rsid w:val="00DB2A12"/>
    <w:rsid w:val="00DB2A1C"/>
    <w:rsid w:val="00DB2A21"/>
    <w:rsid w:val="00DB2A38"/>
    <w:rsid w:val="00DB2A48"/>
    <w:rsid w:val="00DB2A63"/>
    <w:rsid w:val="00DB2A96"/>
    <w:rsid w:val="00DB2AC5"/>
    <w:rsid w:val="00DB2ADF"/>
    <w:rsid w:val="00DB2B0D"/>
    <w:rsid w:val="00DB2B19"/>
    <w:rsid w:val="00DB2B4E"/>
    <w:rsid w:val="00DB2B66"/>
    <w:rsid w:val="00DB2B95"/>
    <w:rsid w:val="00DB2BA9"/>
    <w:rsid w:val="00DB2BC8"/>
    <w:rsid w:val="00DB2BC9"/>
    <w:rsid w:val="00DB2BCB"/>
    <w:rsid w:val="00DB2C0C"/>
    <w:rsid w:val="00DB2C50"/>
    <w:rsid w:val="00DB2C5B"/>
    <w:rsid w:val="00DB2C62"/>
    <w:rsid w:val="00DB2C92"/>
    <w:rsid w:val="00DB2CA0"/>
    <w:rsid w:val="00DB2CCC"/>
    <w:rsid w:val="00DB2CED"/>
    <w:rsid w:val="00DB2CF4"/>
    <w:rsid w:val="00DB2D06"/>
    <w:rsid w:val="00DB2D20"/>
    <w:rsid w:val="00DB2D23"/>
    <w:rsid w:val="00DB2D50"/>
    <w:rsid w:val="00DB2D91"/>
    <w:rsid w:val="00DB2DDD"/>
    <w:rsid w:val="00DB2E25"/>
    <w:rsid w:val="00DB2E43"/>
    <w:rsid w:val="00DB2E4B"/>
    <w:rsid w:val="00DB2E63"/>
    <w:rsid w:val="00DB2E7C"/>
    <w:rsid w:val="00DB2F1D"/>
    <w:rsid w:val="00DB2F46"/>
    <w:rsid w:val="00DB2F6C"/>
    <w:rsid w:val="00DB2F75"/>
    <w:rsid w:val="00DB2FA9"/>
    <w:rsid w:val="00DB2FC4"/>
    <w:rsid w:val="00DB2FD1"/>
    <w:rsid w:val="00DB2FD6"/>
    <w:rsid w:val="00DB3049"/>
    <w:rsid w:val="00DB304A"/>
    <w:rsid w:val="00DB3066"/>
    <w:rsid w:val="00DB3076"/>
    <w:rsid w:val="00DB30B0"/>
    <w:rsid w:val="00DB30C1"/>
    <w:rsid w:val="00DB30C3"/>
    <w:rsid w:val="00DB3135"/>
    <w:rsid w:val="00DB317A"/>
    <w:rsid w:val="00DB31B3"/>
    <w:rsid w:val="00DB3208"/>
    <w:rsid w:val="00DB3255"/>
    <w:rsid w:val="00DB3288"/>
    <w:rsid w:val="00DB3293"/>
    <w:rsid w:val="00DB32BC"/>
    <w:rsid w:val="00DB32BE"/>
    <w:rsid w:val="00DB32C1"/>
    <w:rsid w:val="00DB3306"/>
    <w:rsid w:val="00DB3347"/>
    <w:rsid w:val="00DB335D"/>
    <w:rsid w:val="00DB3361"/>
    <w:rsid w:val="00DB3371"/>
    <w:rsid w:val="00DB338B"/>
    <w:rsid w:val="00DB3393"/>
    <w:rsid w:val="00DB33AC"/>
    <w:rsid w:val="00DB33C1"/>
    <w:rsid w:val="00DB3402"/>
    <w:rsid w:val="00DB340E"/>
    <w:rsid w:val="00DB341A"/>
    <w:rsid w:val="00DB3464"/>
    <w:rsid w:val="00DB349C"/>
    <w:rsid w:val="00DB34A0"/>
    <w:rsid w:val="00DB34A3"/>
    <w:rsid w:val="00DB34E2"/>
    <w:rsid w:val="00DB3567"/>
    <w:rsid w:val="00DB357C"/>
    <w:rsid w:val="00DB357F"/>
    <w:rsid w:val="00DB3595"/>
    <w:rsid w:val="00DB35BA"/>
    <w:rsid w:val="00DB35C2"/>
    <w:rsid w:val="00DB35DE"/>
    <w:rsid w:val="00DB360E"/>
    <w:rsid w:val="00DB36AB"/>
    <w:rsid w:val="00DB36CD"/>
    <w:rsid w:val="00DB3717"/>
    <w:rsid w:val="00DB375D"/>
    <w:rsid w:val="00DB375E"/>
    <w:rsid w:val="00DB37A2"/>
    <w:rsid w:val="00DB37DA"/>
    <w:rsid w:val="00DB3808"/>
    <w:rsid w:val="00DB381C"/>
    <w:rsid w:val="00DB3849"/>
    <w:rsid w:val="00DB3890"/>
    <w:rsid w:val="00DB38EA"/>
    <w:rsid w:val="00DB38EF"/>
    <w:rsid w:val="00DB390E"/>
    <w:rsid w:val="00DB393A"/>
    <w:rsid w:val="00DB39BE"/>
    <w:rsid w:val="00DB39D3"/>
    <w:rsid w:val="00DB39DD"/>
    <w:rsid w:val="00DB39ED"/>
    <w:rsid w:val="00DB39EE"/>
    <w:rsid w:val="00DB39FB"/>
    <w:rsid w:val="00DB3A71"/>
    <w:rsid w:val="00DB3A77"/>
    <w:rsid w:val="00DB3A78"/>
    <w:rsid w:val="00DB3AA1"/>
    <w:rsid w:val="00DB3AA3"/>
    <w:rsid w:val="00DB3AAF"/>
    <w:rsid w:val="00DB3AB4"/>
    <w:rsid w:val="00DB3AB5"/>
    <w:rsid w:val="00DB3AF5"/>
    <w:rsid w:val="00DB3B1B"/>
    <w:rsid w:val="00DB3B2B"/>
    <w:rsid w:val="00DB3B47"/>
    <w:rsid w:val="00DB3B93"/>
    <w:rsid w:val="00DB3B94"/>
    <w:rsid w:val="00DB3B9D"/>
    <w:rsid w:val="00DB3BC8"/>
    <w:rsid w:val="00DB3C31"/>
    <w:rsid w:val="00DB3C3D"/>
    <w:rsid w:val="00DB3C71"/>
    <w:rsid w:val="00DB3C8A"/>
    <w:rsid w:val="00DB3CA9"/>
    <w:rsid w:val="00DB3CB7"/>
    <w:rsid w:val="00DB3CCD"/>
    <w:rsid w:val="00DB3CDC"/>
    <w:rsid w:val="00DB3D0C"/>
    <w:rsid w:val="00DB3D5A"/>
    <w:rsid w:val="00DB3D5E"/>
    <w:rsid w:val="00DB3D88"/>
    <w:rsid w:val="00DB3D91"/>
    <w:rsid w:val="00DB3D92"/>
    <w:rsid w:val="00DB3DA5"/>
    <w:rsid w:val="00DB3DD2"/>
    <w:rsid w:val="00DB3E10"/>
    <w:rsid w:val="00DB3E21"/>
    <w:rsid w:val="00DB3E3F"/>
    <w:rsid w:val="00DB3E64"/>
    <w:rsid w:val="00DB3E98"/>
    <w:rsid w:val="00DB3EC7"/>
    <w:rsid w:val="00DB3EE7"/>
    <w:rsid w:val="00DB3F1A"/>
    <w:rsid w:val="00DB3F65"/>
    <w:rsid w:val="00DB3F74"/>
    <w:rsid w:val="00DB3F75"/>
    <w:rsid w:val="00DB3FCE"/>
    <w:rsid w:val="00DB3FD6"/>
    <w:rsid w:val="00DB4046"/>
    <w:rsid w:val="00DB405B"/>
    <w:rsid w:val="00DB407B"/>
    <w:rsid w:val="00DB40B9"/>
    <w:rsid w:val="00DB4129"/>
    <w:rsid w:val="00DB412D"/>
    <w:rsid w:val="00DB4138"/>
    <w:rsid w:val="00DB415C"/>
    <w:rsid w:val="00DB41AC"/>
    <w:rsid w:val="00DB41AD"/>
    <w:rsid w:val="00DB41CA"/>
    <w:rsid w:val="00DB41F9"/>
    <w:rsid w:val="00DB4261"/>
    <w:rsid w:val="00DB4268"/>
    <w:rsid w:val="00DB426A"/>
    <w:rsid w:val="00DB4277"/>
    <w:rsid w:val="00DB42CB"/>
    <w:rsid w:val="00DB42D7"/>
    <w:rsid w:val="00DB4304"/>
    <w:rsid w:val="00DB4307"/>
    <w:rsid w:val="00DB4391"/>
    <w:rsid w:val="00DB4392"/>
    <w:rsid w:val="00DB441C"/>
    <w:rsid w:val="00DB4475"/>
    <w:rsid w:val="00DB44BE"/>
    <w:rsid w:val="00DB44ED"/>
    <w:rsid w:val="00DB44FE"/>
    <w:rsid w:val="00DB4505"/>
    <w:rsid w:val="00DB4521"/>
    <w:rsid w:val="00DB452F"/>
    <w:rsid w:val="00DB4535"/>
    <w:rsid w:val="00DB4543"/>
    <w:rsid w:val="00DB4571"/>
    <w:rsid w:val="00DB4590"/>
    <w:rsid w:val="00DB459C"/>
    <w:rsid w:val="00DB45CF"/>
    <w:rsid w:val="00DB46AD"/>
    <w:rsid w:val="00DB46EB"/>
    <w:rsid w:val="00DB46F2"/>
    <w:rsid w:val="00DB4733"/>
    <w:rsid w:val="00DB4738"/>
    <w:rsid w:val="00DB4761"/>
    <w:rsid w:val="00DB4769"/>
    <w:rsid w:val="00DB476F"/>
    <w:rsid w:val="00DB479B"/>
    <w:rsid w:val="00DB47ED"/>
    <w:rsid w:val="00DB47FC"/>
    <w:rsid w:val="00DB481D"/>
    <w:rsid w:val="00DB4838"/>
    <w:rsid w:val="00DB483B"/>
    <w:rsid w:val="00DB485B"/>
    <w:rsid w:val="00DB4888"/>
    <w:rsid w:val="00DB4894"/>
    <w:rsid w:val="00DB48D2"/>
    <w:rsid w:val="00DB48DC"/>
    <w:rsid w:val="00DB496B"/>
    <w:rsid w:val="00DB4973"/>
    <w:rsid w:val="00DB499B"/>
    <w:rsid w:val="00DB49BD"/>
    <w:rsid w:val="00DB4A1F"/>
    <w:rsid w:val="00DB4A20"/>
    <w:rsid w:val="00DB4A3A"/>
    <w:rsid w:val="00DB4A49"/>
    <w:rsid w:val="00DB4A50"/>
    <w:rsid w:val="00DB4AB2"/>
    <w:rsid w:val="00DB4AD9"/>
    <w:rsid w:val="00DB4AE0"/>
    <w:rsid w:val="00DB4B10"/>
    <w:rsid w:val="00DB4B7C"/>
    <w:rsid w:val="00DB4BB0"/>
    <w:rsid w:val="00DB4BDA"/>
    <w:rsid w:val="00DB4BE8"/>
    <w:rsid w:val="00DB4C42"/>
    <w:rsid w:val="00DB4C5F"/>
    <w:rsid w:val="00DB4C8E"/>
    <w:rsid w:val="00DB4CA5"/>
    <w:rsid w:val="00DB4CC6"/>
    <w:rsid w:val="00DB4CC9"/>
    <w:rsid w:val="00DB4D16"/>
    <w:rsid w:val="00DB4D1C"/>
    <w:rsid w:val="00DB4D3C"/>
    <w:rsid w:val="00DB4D58"/>
    <w:rsid w:val="00DB4D66"/>
    <w:rsid w:val="00DB4D72"/>
    <w:rsid w:val="00DB4D7E"/>
    <w:rsid w:val="00DB4D83"/>
    <w:rsid w:val="00DB4D86"/>
    <w:rsid w:val="00DB4D8F"/>
    <w:rsid w:val="00DB4D9E"/>
    <w:rsid w:val="00DB4E0D"/>
    <w:rsid w:val="00DB4E41"/>
    <w:rsid w:val="00DB4E58"/>
    <w:rsid w:val="00DB4E95"/>
    <w:rsid w:val="00DB4EB1"/>
    <w:rsid w:val="00DB4EBD"/>
    <w:rsid w:val="00DB4F0D"/>
    <w:rsid w:val="00DB4F32"/>
    <w:rsid w:val="00DB4F4C"/>
    <w:rsid w:val="00DB4F58"/>
    <w:rsid w:val="00DB4FB7"/>
    <w:rsid w:val="00DB4FE2"/>
    <w:rsid w:val="00DB4FF4"/>
    <w:rsid w:val="00DB500B"/>
    <w:rsid w:val="00DB5045"/>
    <w:rsid w:val="00DB5080"/>
    <w:rsid w:val="00DB508F"/>
    <w:rsid w:val="00DB5092"/>
    <w:rsid w:val="00DB50AB"/>
    <w:rsid w:val="00DB50C0"/>
    <w:rsid w:val="00DB50C1"/>
    <w:rsid w:val="00DB50E7"/>
    <w:rsid w:val="00DB5120"/>
    <w:rsid w:val="00DB512A"/>
    <w:rsid w:val="00DB513B"/>
    <w:rsid w:val="00DB5140"/>
    <w:rsid w:val="00DB519D"/>
    <w:rsid w:val="00DB51A9"/>
    <w:rsid w:val="00DB51AA"/>
    <w:rsid w:val="00DB51B5"/>
    <w:rsid w:val="00DB51C6"/>
    <w:rsid w:val="00DB5209"/>
    <w:rsid w:val="00DB5229"/>
    <w:rsid w:val="00DB52BA"/>
    <w:rsid w:val="00DB52CD"/>
    <w:rsid w:val="00DB5371"/>
    <w:rsid w:val="00DB53CC"/>
    <w:rsid w:val="00DB53EA"/>
    <w:rsid w:val="00DB53ED"/>
    <w:rsid w:val="00DB53FB"/>
    <w:rsid w:val="00DB53FC"/>
    <w:rsid w:val="00DB5445"/>
    <w:rsid w:val="00DB5478"/>
    <w:rsid w:val="00DB5481"/>
    <w:rsid w:val="00DB548A"/>
    <w:rsid w:val="00DB549A"/>
    <w:rsid w:val="00DB54D1"/>
    <w:rsid w:val="00DB5534"/>
    <w:rsid w:val="00DB5535"/>
    <w:rsid w:val="00DB5541"/>
    <w:rsid w:val="00DB5599"/>
    <w:rsid w:val="00DB55BA"/>
    <w:rsid w:val="00DB55D0"/>
    <w:rsid w:val="00DB5653"/>
    <w:rsid w:val="00DB56CB"/>
    <w:rsid w:val="00DB56E9"/>
    <w:rsid w:val="00DB5705"/>
    <w:rsid w:val="00DB572E"/>
    <w:rsid w:val="00DB575B"/>
    <w:rsid w:val="00DB5764"/>
    <w:rsid w:val="00DB5778"/>
    <w:rsid w:val="00DB578B"/>
    <w:rsid w:val="00DB57A8"/>
    <w:rsid w:val="00DB57B0"/>
    <w:rsid w:val="00DB57CC"/>
    <w:rsid w:val="00DB57D6"/>
    <w:rsid w:val="00DB57F3"/>
    <w:rsid w:val="00DB57F6"/>
    <w:rsid w:val="00DB580E"/>
    <w:rsid w:val="00DB5828"/>
    <w:rsid w:val="00DB5868"/>
    <w:rsid w:val="00DB5883"/>
    <w:rsid w:val="00DB589C"/>
    <w:rsid w:val="00DB58C1"/>
    <w:rsid w:val="00DB58EA"/>
    <w:rsid w:val="00DB5927"/>
    <w:rsid w:val="00DB592A"/>
    <w:rsid w:val="00DB5940"/>
    <w:rsid w:val="00DB596C"/>
    <w:rsid w:val="00DB5993"/>
    <w:rsid w:val="00DB59F1"/>
    <w:rsid w:val="00DB59F4"/>
    <w:rsid w:val="00DB59FA"/>
    <w:rsid w:val="00DB5A00"/>
    <w:rsid w:val="00DB5A0A"/>
    <w:rsid w:val="00DB5A1B"/>
    <w:rsid w:val="00DB5A21"/>
    <w:rsid w:val="00DB5AB1"/>
    <w:rsid w:val="00DB5AFD"/>
    <w:rsid w:val="00DB5B8E"/>
    <w:rsid w:val="00DB5BB7"/>
    <w:rsid w:val="00DB5BC5"/>
    <w:rsid w:val="00DB5BC8"/>
    <w:rsid w:val="00DB5BFE"/>
    <w:rsid w:val="00DB5C50"/>
    <w:rsid w:val="00DB5C5B"/>
    <w:rsid w:val="00DB5C96"/>
    <w:rsid w:val="00DB5CA8"/>
    <w:rsid w:val="00DB5CBA"/>
    <w:rsid w:val="00DB5CC7"/>
    <w:rsid w:val="00DB5D0A"/>
    <w:rsid w:val="00DB5D2F"/>
    <w:rsid w:val="00DB5D44"/>
    <w:rsid w:val="00DB5D87"/>
    <w:rsid w:val="00DB5D9D"/>
    <w:rsid w:val="00DB5DD1"/>
    <w:rsid w:val="00DB5DDA"/>
    <w:rsid w:val="00DB5DED"/>
    <w:rsid w:val="00DB5E53"/>
    <w:rsid w:val="00DB5E71"/>
    <w:rsid w:val="00DB5E7D"/>
    <w:rsid w:val="00DB5E81"/>
    <w:rsid w:val="00DB5F31"/>
    <w:rsid w:val="00DB5F8B"/>
    <w:rsid w:val="00DB5FEA"/>
    <w:rsid w:val="00DB5FED"/>
    <w:rsid w:val="00DB5FF8"/>
    <w:rsid w:val="00DB6000"/>
    <w:rsid w:val="00DB6024"/>
    <w:rsid w:val="00DB6025"/>
    <w:rsid w:val="00DB602A"/>
    <w:rsid w:val="00DB6060"/>
    <w:rsid w:val="00DB6074"/>
    <w:rsid w:val="00DB6116"/>
    <w:rsid w:val="00DB6163"/>
    <w:rsid w:val="00DB61B0"/>
    <w:rsid w:val="00DB61B6"/>
    <w:rsid w:val="00DB61C0"/>
    <w:rsid w:val="00DB61D2"/>
    <w:rsid w:val="00DB61E0"/>
    <w:rsid w:val="00DB61F5"/>
    <w:rsid w:val="00DB6276"/>
    <w:rsid w:val="00DB6284"/>
    <w:rsid w:val="00DB62B1"/>
    <w:rsid w:val="00DB62BF"/>
    <w:rsid w:val="00DB62DA"/>
    <w:rsid w:val="00DB6317"/>
    <w:rsid w:val="00DB631C"/>
    <w:rsid w:val="00DB6325"/>
    <w:rsid w:val="00DB636C"/>
    <w:rsid w:val="00DB6384"/>
    <w:rsid w:val="00DB639D"/>
    <w:rsid w:val="00DB63B5"/>
    <w:rsid w:val="00DB63BE"/>
    <w:rsid w:val="00DB6407"/>
    <w:rsid w:val="00DB648C"/>
    <w:rsid w:val="00DB649B"/>
    <w:rsid w:val="00DB649F"/>
    <w:rsid w:val="00DB64BB"/>
    <w:rsid w:val="00DB64F8"/>
    <w:rsid w:val="00DB651D"/>
    <w:rsid w:val="00DB6570"/>
    <w:rsid w:val="00DB6574"/>
    <w:rsid w:val="00DB65A4"/>
    <w:rsid w:val="00DB65A5"/>
    <w:rsid w:val="00DB65AD"/>
    <w:rsid w:val="00DB65B1"/>
    <w:rsid w:val="00DB65E9"/>
    <w:rsid w:val="00DB661E"/>
    <w:rsid w:val="00DB6631"/>
    <w:rsid w:val="00DB663D"/>
    <w:rsid w:val="00DB6664"/>
    <w:rsid w:val="00DB666E"/>
    <w:rsid w:val="00DB668B"/>
    <w:rsid w:val="00DB6698"/>
    <w:rsid w:val="00DB66B4"/>
    <w:rsid w:val="00DB66C2"/>
    <w:rsid w:val="00DB670B"/>
    <w:rsid w:val="00DB673A"/>
    <w:rsid w:val="00DB673B"/>
    <w:rsid w:val="00DB6745"/>
    <w:rsid w:val="00DB6765"/>
    <w:rsid w:val="00DB6772"/>
    <w:rsid w:val="00DB6785"/>
    <w:rsid w:val="00DB679B"/>
    <w:rsid w:val="00DB67A5"/>
    <w:rsid w:val="00DB67F2"/>
    <w:rsid w:val="00DB680E"/>
    <w:rsid w:val="00DB6840"/>
    <w:rsid w:val="00DB688E"/>
    <w:rsid w:val="00DB68AA"/>
    <w:rsid w:val="00DB68C6"/>
    <w:rsid w:val="00DB68C8"/>
    <w:rsid w:val="00DB68E2"/>
    <w:rsid w:val="00DB6949"/>
    <w:rsid w:val="00DB69A8"/>
    <w:rsid w:val="00DB69AF"/>
    <w:rsid w:val="00DB69B9"/>
    <w:rsid w:val="00DB69C3"/>
    <w:rsid w:val="00DB6A02"/>
    <w:rsid w:val="00DB6A04"/>
    <w:rsid w:val="00DB6A38"/>
    <w:rsid w:val="00DB6AAC"/>
    <w:rsid w:val="00DB6ADF"/>
    <w:rsid w:val="00DB6B31"/>
    <w:rsid w:val="00DB6B36"/>
    <w:rsid w:val="00DB6B4D"/>
    <w:rsid w:val="00DB6BEE"/>
    <w:rsid w:val="00DB6BFA"/>
    <w:rsid w:val="00DB6C1B"/>
    <w:rsid w:val="00DB6C4C"/>
    <w:rsid w:val="00DB6C98"/>
    <w:rsid w:val="00DB6CD4"/>
    <w:rsid w:val="00DB6CE3"/>
    <w:rsid w:val="00DB6D5D"/>
    <w:rsid w:val="00DB6D77"/>
    <w:rsid w:val="00DB6DC4"/>
    <w:rsid w:val="00DB6E41"/>
    <w:rsid w:val="00DB6E92"/>
    <w:rsid w:val="00DB6EFC"/>
    <w:rsid w:val="00DB6F00"/>
    <w:rsid w:val="00DB6F03"/>
    <w:rsid w:val="00DB6F46"/>
    <w:rsid w:val="00DB6FB9"/>
    <w:rsid w:val="00DB6FC9"/>
    <w:rsid w:val="00DB7013"/>
    <w:rsid w:val="00DB702D"/>
    <w:rsid w:val="00DB704B"/>
    <w:rsid w:val="00DB7053"/>
    <w:rsid w:val="00DB7068"/>
    <w:rsid w:val="00DB70BE"/>
    <w:rsid w:val="00DB70E3"/>
    <w:rsid w:val="00DB71AF"/>
    <w:rsid w:val="00DB71EA"/>
    <w:rsid w:val="00DB71F5"/>
    <w:rsid w:val="00DB726B"/>
    <w:rsid w:val="00DB726E"/>
    <w:rsid w:val="00DB7291"/>
    <w:rsid w:val="00DB729F"/>
    <w:rsid w:val="00DB72F8"/>
    <w:rsid w:val="00DB733F"/>
    <w:rsid w:val="00DB734B"/>
    <w:rsid w:val="00DB7361"/>
    <w:rsid w:val="00DB7385"/>
    <w:rsid w:val="00DB73B2"/>
    <w:rsid w:val="00DB73D1"/>
    <w:rsid w:val="00DB7406"/>
    <w:rsid w:val="00DB744C"/>
    <w:rsid w:val="00DB7455"/>
    <w:rsid w:val="00DB7476"/>
    <w:rsid w:val="00DB7478"/>
    <w:rsid w:val="00DB748E"/>
    <w:rsid w:val="00DB74D1"/>
    <w:rsid w:val="00DB74E3"/>
    <w:rsid w:val="00DB74E4"/>
    <w:rsid w:val="00DB750F"/>
    <w:rsid w:val="00DB7568"/>
    <w:rsid w:val="00DB759B"/>
    <w:rsid w:val="00DB75E7"/>
    <w:rsid w:val="00DB75F2"/>
    <w:rsid w:val="00DB75FC"/>
    <w:rsid w:val="00DB7613"/>
    <w:rsid w:val="00DB7621"/>
    <w:rsid w:val="00DB76AF"/>
    <w:rsid w:val="00DB771C"/>
    <w:rsid w:val="00DB773A"/>
    <w:rsid w:val="00DB7752"/>
    <w:rsid w:val="00DB777A"/>
    <w:rsid w:val="00DB7795"/>
    <w:rsid w:val="00DB77A0"/>
    <w:rsid w:val="00DB77E2"/>
    <w:rsid w:val="00DB77F9"/>
    <w:rsid w:val="00DB7816"/>
    <w:rsid w:val="00DB7826"/>
    <w:rsid w:val="00DB7835"/>
    <w:rsid w:val="00DB786C"/>
    <w:rsid w:val="00DB78C9"/>
    <w:rsid w:val="00DB78DC"/>
    <w:rsid w:val="00DB78E0"/>
    <w:rsid w:val="00DB78E1"/>
    <w:rsid w:val="00DB7948"/>
    <w:rsid w:val="00DB798B"/>
    <w:rsid w:val="00DB79E1"/>
    <w:rsid w:val="00DB7A82"/>
    <w:rsid w:val="00DB7A8F"/>
    <w:rsid w:val="00DB7A95"/>
    <w:rsid w:val="00DB7AAC"/>
    <w:rsid w:val="00DB7ABA"/>
    <w:rsid w:val="00DB7ADA"/>
    <w:rsid w:val="00DB7AE5"/>
    <w:rsid w:val="00DB7AED"/>
    <w:rsid w:val="00DB7B1A"/>
    <w:rsid w:val="00DB7B4D"/>
    <w:rsid w:val="00DB7B5E"/>
    <w:rsid w:val="00DB7BA1"/>
    <w:rsid w:val="00DB7BB4"/>
    <w:rsid w:val="00DB7BEE"/>
    <w:rsid w:val="00DB7BF9"/>
    <w:rsid w:val="00DB7C21"/>
    <w:rsid w:val="00DB7C64"/>
    <w:rsid w:val="00DB7C8F"/>
    <w:rsid w:val="00DB7C90"/>
    <w:rsid w:val="00DB7CD4"/>
    <w:rsid w:val="00DB7D33"/>
    <w:rsid w:val="00DB7DE8"/>
    <w:rsid w:val="00DB7DEC"/>
    <w:rsid w:val="00DB7E29"/>
    <w:rsid w:val="00DB7E42"/>
    <w:rsid w:val="00DB7E43"/>
    <w:rsid w:val="00DB7E8F"/>
    <w:rsid w:val="00DB7E9C"/>
    <w:rsid w:val="00DB7EB3"/>
    <w:rsid w:val="00DB7EBE"/>
    <w:rsid w:val="00DB7EC5"/>
    <w:rsid w:val="00DB7ECE"/>
    <w:rsid w:val="00DB7EDF"/>
    <w:rsid w:val="00DB7F35"/>
    <w:rsid w:val="00DB7F76"/>
    <w:rsid w:val="00DC0009"/>
    <w:rsid w:val="00DC0013"/>
    <w:rsid w:val="00DC0028"/>
    <w:rsid w:val="00DC003A"/>
    <w:rsid w:val="00DC003C"/>
    <w:rsid w:val="00DC0116"/>
    <w:rsid w:val="00DC01B4"/>
    <w:rsid w:val="00DC01BC"/>
    <w:rsid w:val="00DC0207"/>
    <w:rsid w:val="00DC020E"/>
    <w:rsid w:val="00DC0225"/>
    <w:rsid w:val="00DC0231"/>
    <w:rsid w:val="00DC0266"/>
    <w:rsid w:val="00DC028E"/>
    <w:rsid w:val="00DC02CC"/>
    <w:rsid w:val="00DC02E0"/>
    <w:rsid w:val="00DC0301"/>
    <w:rsid w:val="00DC034A"/>
    <w:rsid w:val="00DC0355"/>
    <w:rsid w:val="00DC0357"/>
    <w:rsid w:val="00DC03CF"/>
    <w:rsid w:val="00DC03D4"/>
    <w:rsid w:val="00DC040E"/>
    <w:rsid w:val="00DC0429"/>
    <w:rsid w:val="00DC046C"/>
    <w:rsid w:val="00DC04CD"/>
    <w:rsid w:val="00DC04DB"/>
    <w:rsid w:val="00DC0539"/>
    <w:rsid w:val="00DC054A"/>
    <w:rsid w:val="00DC0560"/>
    <w:rsid w:val="00DC0575"/>
    <w:rsid w:val="00DC0579"/>
    <w:rsid w:val="00DC0581"/>
    <w:rsid w:val="00DC05B2"/>
    <w:rsid w:val="00DC05E7"/>
    <w:rsid w:val="00DC05EC"/>
    <w:rsid w:val="00DC0617"/>
    <w:rsid w:val="00DC0632"/>
    <w:rsid w:val="00DC065D"/>
    <w:rsid w:val="00DC06EC"/>
    <w:rsid w:val="00DC06FC"/>
    <w:rsid w:val="00DC06FF"/>
    <w:rsid w:val="00DC077E"/>
    <w:rsid w:val="00DC07A1"/>
    <w:rsid w:val="00DC07A7"/>
    <w:rsid w:val="00DC081A"/>
    <w:rsid w:val="00DC0844"/>
    <w:rsid w:val="00DC084B"/>
    <w:rsid w:val="00DC0850"/>
    <w:rsid w:val="00DC0859"/>
    <w:rsid w:val="00DC088C"/>
    <w:rsid w:val="00DC0898"/>
    <w:rsid w:val="00DC08C3"/>
    <w:rsid w:val="00DC08F2"/>
    <w:rsid w:val="00DC095D"/>
    <w:rsid w:val="00DC0998"/>
    <w:rsid w:val="00DC09B4"/>
    <w:rsid w:val="00DC09B5"/>
    <w:rsid w:val="00DC09BF"/>
    <w:rsid w:val="00DC09D8"/>
    <w:rsid w:val="00DC09EF"/>
    <w:rsid w:val="00DC09FD"/>
    <w:rsid w:val="00DC0A2A"/>
    <w:rsid w:val="00DC0AC0"/>
    <w:rsid w:val="00DC0B18"/>
    <w:rsid w:val="00DC0B1D"/>
    <w:rsid w:val="00DC0B2B"/>
    <w:rsid w:val="00DC0B57"/>
    <w:rsid w:val="00DC0B64"/>
    <w:rsid w:val="00DC0B6A"/>
    <w:rsid w:val="00DC0BCD"/>
    <w:rsid w:val="00DC0C36"/>
    <w:rsid w:val="00DC0C49"/>
    <w:rsid w:val="00DC0C55"/>
    <w:rsid w:val="00DC0C63"/>
    <w:rsid w:val="00DC0C7D"/>
    <w:rsid w:val="00DC0CB0"/>
    <w:rsid w:val="00DC0CD7"/>
    <w:rsid w:val="00DC0D08"/>
    <w:rsid w:val="00DC0D43"/>
    <w:rsid w:val="00DC0D54"/>
    <w:rsid w:val="00DC0DA5"/>
    <w:rsid w:val="00DC0DB7"/>
    <w:rsid w:val="00DC0DF3"/>
    <w:rsid w:val="00DC0E0F"/>
    <w:rsid w:val="00DC0E16"/>
    <w:rsid w:val="00DC0E29"/>
    <w:rsid w:val="00DC0E34"/>
    <w:rsid w:val="00DC0E41"/>
    <w:rsid w:val="00DC0E96"/>
    <w:rsid w:val="00DC0ED9"/>
    <w:rsid w:val="00DC0EED"/>
    <w:rsid w:val="00DC0EF1"/>
    <w:rsid w:val="00DC0F07"/>
    <w:rsid w:val="00DC0F20"/>
    <w:rsid w:val="00DC0F6C"/>
    <w:rsid w:val="00DC1030"/>
    <w:rsid w:val="00DC1040"/>
    <w:rsid w:val="00DC1060"/>
    <w:rsid w:val="00DC10B6"/>
    <w:rsid w:val="00DC10C8"/>
    <w:rsid w:val="00DC10D6"/>
    <w:rsid w:val="00DC118D"/>
    <w:rsid w:val="00DC11C6"/>
    <w:rsid w:val="00DC125B"/>
    <w:rsid w:val="00DC125F"/>
    <w:rsid w:val="00DC1289"/>
    <w:rsid w:val="00DC129C"/>
    <w:rsid w:val="00DC12B6"/>
    <w:rsid w:val="00DC1368"/>
    <w:rsid w:val="00DC137A"/>
    <w:rsid w:val="00DC13C1"/>
    <w:rsid w:val="00DC13D6"/>
    <w:rsid w:val="00DC13FA"/>
    <w:rsid w:val="00DC1404"/>
    <w:rsid w:val="00DC1412"/>
    <w:rsid w:val="00DC148F"/>
    <w:rsid w:val="00DC14C1"/>
    <w:rsid w:val="00DC14E0"/>
    <w:rsid w:val="00DC1504"/>
    <w:rsid w:val="00DC1508"/>
    <w:rsid w:val="00DC1540"/>
    <w:rsid w:val="00DC1575"/>
    <w:rsid w:val="00DC1589"/>
    <w:rsid w:val="00DC15C7"/>
    <w:rsid w:val="00DC15F7"/>
    <w:rsid w:val="00DC1624"/>
    <w:rsid w:val="00DC1640"/>
    <w:rsid w:val="00DC165F"/>
    <w:rsid w:val="00DC16B4"/>
    <w:rsid w:val="00DC16F9"/>
    <w:rsid w:val="00DC175C"/>
    <w:rsid w:val="00DC17AE"/>
    <w:rsid w:val="00DC17B6"/>
    <w:rsid w:val="00DC17BE"/>
    <w:rsid w:val="00DC17DA"/>
    <w:rsid w:val="00DC17DC"/>
    <w:rsid w:val="00DC17DE"/>
    <w:rsid w:val="00DC181B"/>
    <w:rsid w:val="00DC1825"/>
    <w:rsid w:val="00DC1849"/>
    <w:rsid w:val="00DC1878"/>
    <w:rsid w:val="00DC1885"/>
    <w:rsid w:val="00DC1899"/>
    <w:rsid w:val="00DC191B"/>
    <w:rsid w:val="00DC1925"/>
    <w:rsid w:val="00DC1946"/>
    <w:rsid w:val="00DC1950"/>
    <w:rsid w:val="00DC1984"/>
    <w:rsid w:val="00DC1985"/>
    <w:rsid w:val="00DC1A12"/>
    <w:rsid w:val="00DC1A1E"/>
    <w:rsid w:val="00DC1A20"/>
    <w:rsid w:val="00DC1A6D"/>
    <w:rsid w:val="00DC1A8B"/>
    <w:rsid w:val="00DC1A8E"/>
    <w:rsid w:val="00DC1AA5"/>
    <w:rsid w:val="00DC1AAD"/>
    <w:rsid w:val="00DC1B11"/>
    <w:rsid w:val="00DC1B4E"/>
    <w:rsid w:val="00DC1B51"/>
    <w:rsid w:val="00DC1B59"/>
    <w:rsid w:val="00DC1B69"/>
    <w:rsid w:val="00DC1BD8"/>
    <w:rsid w:val="00DC1C01"/>
    <w:rsid w:val="00DC1C02"/>
    <w:rsid w:val="00DC1C29"/>
    <w:rsid w:val="00DC1C4C"/>
    <w:rsid w:val="00DC1CBD"/>
    <w:rsid w:val="00DC1CD2"/>
    <w:rsid w:val="00DC1CD3"/>
    <w:rsid w:val="00DC1CF5"/>
    <w:rsid w:val="00DC1CFC"/>
    <w:rsid w:val="00DC1D25"/>
    <w:rsid w:val="00DC1D78"/>
    <w:rsid w:val="00DC1D7D"/>
    <w:rsid w:val="00DC1DA3"/>
    <w:rsid w:val="00DC1DBF"/>
    <w:rsid w:val="00DC1E61"/>
    <w:rsid w:val="00DC1E66"/>
    <w:rsid w:val="00DC1E6B"/>
    <w:rsid w:val="00DC1E97"/>
    <w:rsid w:val="00DC1EA1"/>
    <w:rsid w:val="00DC1EA7"/>
    <w:rsid w:val="00DC1F51"/>
    <w:rsid w:val="00DC1F90"/>
    <w:rsid w:val="00DC1FAA"/>
    <w:rsid w:val="00DC1FE6"/>
    <w:rsid w:val="00DC1FFC"/>
    <w:rsid w:val="00DC2004"/>
    <w:rsid w:val="00DC2005"/>
    <w:rsid w:val="00DC202C"/>
    <w:rsid w:val="00DC2052"/>
    <w:rsid w:val="00DC2077"/>
    <w:rsid w:val="00DC20CE"/>
    <w:rsid w:val="00DC20F1"/>
    <w:rsid w:val="00DC2103"/>
    <w:rsid w:val="00DC2157"/>
    <w:rsid w:val="00DC21AC"/>
    <w:rsid w:val="00DC21EC"/>
    <w:rsid w:val="00DC2249"/>
    <w:rsid w:val="00DC2268"/>
    <w:rsid w:val="00DC2269"/>
    <w:rsid w:val="00DC2277"/>
    <w:rsid w:val="00DC22A0"/>
    <w:rsid w:val="00DC22F3"/>
    <w:rsid w:val="00DC2304"/>
    <w:rsid w:val="00DC2313"/>
    <w:rsid w:val="00DC233D"/>
    <w:rsid w:val="00DC234D"/>
    <w:rsid w:val="00DC2377"/>
    <w:rsid w:val="00DC23B7"/>
    <w:rsid w:val="00DC242C"/>
    <w:rsid w:val="00DC2471"/>
    <w:rsid w:val="00DC24E7"/>
    <w:rsid w:val="00DC24EA"/>
    <w:rsid w:val="00DC2523"/>
    <w:rsid w:val="00DC253A"/>
    <w:rsid w:val="00DC2561"/>
    <w:rsid w:val="00DC25BB"/>
    <w:rsid w:val="00DC25CF"/>
    <w:rsid w:val="00DC25D7"/>
    <w:rsid w:val="00DC25F2"/>
    <w:rsid w:val="00DC25F9"/>
    <w:rsid w:val="00DC261A"/>
    <w:rsid w:val="00DC2660"/>
    <w:rsid w:val="00DC2663"/>
    <w:rsid w:val="00DC266B"/>
    <w:rsid w:val="00DC267E"/>
    <w:rsid w:val="00DC26A7"/>
    <w:rsid w:val="00DC26D7"/>
    <w:rsid w:val="00DC276D"/>
    <w:rsid w:val="00DC2772"/>
    <w:rsid w:val="00DC277B"/>
    <w:rsid w:val="00DC2786"/>
    <w:rsid w:val="00DC27AA"/>
    <w:rsid w:val="00DC27F0"/>
    <w:rsid w:val="00DC2871"/>
    <w:rsid w:val="00DC2875"/>
    <w:rsid w:val="00DC2876"/>
    <w:rsid w:val="00DC287A"/>
    <w:rsid w:val="00DC28B4"/>
    <w:rsid w:val="00DC28F2"/>
    <w:rsid w:val="00DC28FF"/>
    <w:rsid w:val="00DC290F"/>
    <w:rsid w:val="00DC291C"/>
    <w:rsid w:val="00DC296F"/>
    <w:rsid w:val="00DC2987"/>
    <w:rsid w:val="00DC2989"/>
    <w:rsid w:val="00DC2A14"/>
    <w:rsid w:val="00DC2A82"/>
    <w:rsid w:val="00DC2A8A"/>
    <w:rsid w:val="00DC2A9D"/>
    <w:rsid w:val="00DC2A9E"/>
    <w:rsid w:val="00DC2AF7"/>
    <w:rsid w:val="00DC2AFA"/>
    <w:rsid w:val="00DC2B0C"/>
    <w:rsid w:val="00DC2B55"/>
    <w:rsid w:val="00DC2B85"/>
    <w:rsid w:val="00DC2B92"/>
    <w:rsid w:val="00DC2B99"/>
    <w:rsid w:val="00DC2BB5"/>
    <w:rsid w:val="00DC2BE6"/>
    <w:rsid w:val="00DC2BF3"/>
    <w:rsid w:val="00DC2C26"/>
    <w:rsid w:val="00DC2C91"/>
    <w:rsid w:val="00DC2C92"/>
    <w:rsid w:val="00DC2CA3"/>
    <w:rsid w:val="00DC2CB1"/>
    <w:rsid w:val="00DC2CE8"/>
    <w:rsid w:val="00DC2CF0"/>
    <w:rsid w:val="00DC2CF5"/>
    <w:rsid w:val="00DC2D04"/>
    <w:rsid w:val="00DC2D38"/>
    <w:rsid w:val="00DC2D58"/>
    <w:rsid w:val="00DC2D73"/>
    <w:rsid w:val="00DC2D7F"/>
    <w:rsid w:val="00DC2DBA"/>
    <w:rsid w:val="00DC2DBE"/>
    <w:rsid w:val="00DC2DD6"/>
    <w:rsid w:val="00DC2DDB"/>
    <w:rsid w:val="00DC2E26"/>
    <w:rsid w:val="00DC2E2E"/>
    <w:rsid w:val="00DC2E35"/>
    <w:rsid w:val="00DC2E53"/>
    <w:rsid w:val="00DC2E77"/>
    <w:rsid w:val="00DC2EB4"/>
    <w:rsid w:val="00DC2F2E"/>
    <w:rsid w:val="00DC2F7A"/>
    <w:rsid w:val="00DC2F85"/>
    <w:rsid w:val="00DC2F8D"/>
    <w:rsid w:val="00DC2FCC"/>
    <w:rsid w:val="00DC2FEF"/>
    <w:rsid w:val="00DC3007"/>
    <w:rsid w:val="00DC303A"/>
    <w:rsid w:val="00DC304A"/>
    <w:rsid w:val="00DC304E"/>
    <w:rsid w:val="00DC306F"/>
    <w:rsid w:val="00DC3077"/>
    <w:rsid w:val="00DC3079"/>
    <w:rsid w:val="00DC3083"/>
    <w:rsid w:val="00DC308D"/>
    <w:rsid w:val="00DC30AF"/>
    <w:rsid w:val="00DC30C9"/>
    <w:rsid w:val="00DC30D8"/>
    <w:rsid w:val="00DC3110"/>
    <w:rsid w:val="00DC3134"/>
    <w:rsid w:val="00DC3163"/>
    <w:rsid w:val="00DC3200"/>
    <w:rsid w:val="00DC3230"/>
    <w:rsid w:val="00DC3242"/>
    <w:rsid w:val="00DC325B"/>
    <w:rsid w:val="00DC325D"/>
    <w:rsid w:val="00DC327D"/>
    <w:rsid w:val="00DC328B"/>
    <w:rsid w:val="00DC3293"/>
    <w:rsid w:val="00DC32B4"/>
    <w:rsid w:val="00DC32B7"/>
    <w:rsid w:val="00DC32DA"/>
    <w:rsid w:val="00DC3317"/>
    <w:rsid w:val="00DC3368"/>
    <w:rsid w:val="00DC3374"/>
    <w:rsid w:val="00DC33B5"/>
    <w:rsid w:val="00DC33BF"/>
    <w:rsid w:val="00DC3400"/>
    <w:rsid w:val="00DC340F"/>
    <w:rsid w:val="00DC343A"/>
    <w:rsid w:val="00DC343B"/>
    <w:rsid w:val="00DC3463"/>
    <w:rsid w:val="00DC34D6"/>
    <w:rsid w:val="00DC350C"/>
    <w:rsid w:val="00DC3587"/>
    <w:rsid w:val="00DC358C"/>
    <w:rsid w:val="00DC3594"/>
    <w:rsid w:val="00DC3610"/>
    <w:rsid w:val="00DC3629"/>
    <w:rsid w:val="00DC3658"/>
    <w:rsid w:val="00DC3659"/>
    <w:rsid w:val="00DC3673"/>
    <w:rsid w:val="00DC36A2"/>
    <w:rsid w:val="00DC36C8"/>
    <w:rsid w:val="00DC36CD"/>
    <w:rsid w:val="00DC36F5"/>
    <w:rsid w:val="00DC3723"/>
    <w:rsid w:val="00DC372F"/>
    <w:rsid w:val="00DC3731"/>
    <w:rsid w:val="00DC3740"/>
    <w:rsid w:val="00DC375E"/>
    <w:rsid w:val="00DC3789"/>
    <w:rsid w:val="00DC378C"/>
    <w:rsid w:val="00DC378D"/>
    <w:rsid w:val="00DC3819"/>
    <w:rsid w:val="00DC3823"/>
    <w:rsid w:val="00DC382A"/>
    <w:rsid w:val="00DC3855"/>
    <w:rsid w:val="00DC387F"/>
    <w:rsid w:val="00DC3882"/>
    <w:rsid w:val="00DC38A8"/>
    <w:rsid w:val="00DC38AD"/>
    <w:rsid w:val="00DC38BA"/>
    <w:rsid w:val="00DC38D9"/>
    <w:rsid w:val="00DC38EF"/>
    <w:rsid w:val="00DC38F1"/>
    <w:rsid w:val="00DC391F"/>
    <w:rsid w:val="00DC3956"/>
    <w:rsid w:val="00DC3975"/>
    <w:rsid w:val="00DC3988"/>
    <w:rsid w:val="00DC3A11"/>
    <w:rsid w:val="00DC3A14"/>
    <w:rsid w:val="00DC3A21"/>
    <w:rsid w:val="00DC3A52"/>
    <w:rsid w:val="00DC3A76"/>
    <w:rsid w:val="00DC3AC8"/>
    <w:rsid w:val="00DC3AD6"/>
    <w:rsid w:val="00DC3B08"/>
    <w:rsid w:val="00DC3B96"/>
    <w:rsid w:val="00DC3BA0"/>
    <w:rsid w:val="00DC3BBF"/>
    <w:rsid w:val="00DC3BCE"/>
    <w:rsid w:val="00DC3BD7"/>
    <w:rsid w:val="00DC3BF8"/>
    <w:rsid w:val="00DC3C3D"/>
    <w:rsid w:val="00DC3C6B"/>
    <w:rsid w:val="00DC3CA4"/>
    <w:rsid w:val="00DC3CCE"/>
    <w:rsid w:val="00DC3CFC"/>
    <w:rsid w:val="00DC3D43"/>
    <w:rsid w:val="00DC3D77"/>
    <w:rsid w:val="00DC3DB3"/>
    <w:rsid w:val="00DC3DDC"/>
    <w:rsid w:val="00DC3DF2"/>
    <w:rsid w:val="00DC3E35"/>
    <w:rsid w:val="00DC3E4C"/>
    <w:rsid w:val="00DC3E56"/>
    <w:rsid w:val="00DC3EA2"/>
    <w:rsid w:val="00DC3EBE"/>
    <w:rsid w:val="00DC3EC8"/>
    <w:rsid w:val="00DC3EF4"/>
    <w:rsid w:val="00DC3F13"/>
    <w:rsid w:val="00DC3F23"/>
    <w:rsid w:val="00DC3F83"/>
    <w:rsid w:val="00DC3FA9"/>
    <w:rsid w:val="00DC3FE0"/>
    <w:rsid w:val="00DC4029"/>
    <w:rsid w:val="00DC409D"/>
    <w:rsid w:val="00DC40E7"/>
    <w:rsid w:val="00DC40EE"/>
    <w:rsid w:val="00DC4128"/>
    <w:rsid w:val="00DC415A"/>
    <w:rsid w:val="00DC4191"/>
    <w:rsid w:val="00DC419A"/>
    <w:rsid w:val="00DC41E5"/>
    <w:rsid w:val="00DC4218"/>
    <w:rsid w:val="00DC421E"/>
    <w:rsid w:val="00DC426B"/>
    <w:rsid w:val="00DC4286"/>
    <w:rsid w:val="00DC42CA"/>
    <w:rsid w:val="00DC42D2"/>
    <w:rsid w:val="00DC42D8"/>
    <w:rsid w:val="00DC42F7"/>
    <w:rsid w:val="00DC4408"/>
    <w:rsid w:val="00DC4453"/>
    <w:rsid w:val="00DC4461"/>
    <w:rsid w:val="00DC4465"/>
    <w:rsid w:val="00DC4486"/>
    <w:rsid w:val="00DC44B2"/>
    <w:rsid w:val="00DC44CD"/>
    <w:rsid w:val="00DC44CF"/>
    <w:rsid w:val="00DC4573"/>
    <w:rsid w:val="00DC458C"/>
    <w:rsid w:val="00DC45A7"/>
    <w:rsid w:val="00DC45BC"/>
    <w:rsid w:val="00DC45BF"/>
    <w:rsid w:val="00DC45CE"/>
    <w:rsid w:val="00DC45D4"/>
    <w:rsid w:val="00DC45D6"/>
    <w:rsid w:val="00DC45DB"/>
    <w:rsid w:val="00DC4603"/>
    <w:rsid w:val="00DC4605"/>
    <w:rsid w:val="00DC464F"/>
    <w:rsid w:val="00DC4653"/>
    <w:rsid w:val="00DC4675"/>
    <w:rsid w:val="00DC4696"/>
    <w:rsid w:val="00DC4699"/>
    <w:rsid w:val="00DC469A"/>
    <w:rsid w:val="00DC46D1"/>
    <w:rsid w:val="00DC4715"/>
    <w:rsid w:val="00DC4723"/>
    <w:rsid w:val="00DC474C"/>
    <w:rsid w:val="00DC4774"/>
    <w:rsid w:val="00DC4775"/>
    <w:rsid w:val="00DC4786"/>
    <w:rsid w:val="00DC47DC"/>
    <w:rsid w:val="00DC47EA"/>
    <w:rsid w:val="00DC4800"/>
    <w:rsid w:val="00DC480B"/>
    <w:rsid w:val="00DC4832"/>
    <w:rsid w:val="00DC4883"/>
    <w:rsid w:val="00DC4888"/>
    <w:rsid w:val="00DC48EA"/>
    <w:rsid w:val="00DC48EB"/>
    <w:rsid w:val="00DC48EE"/>
    <w:rsid w:val="00DC48FF"/>
    <w:rsid w:val="00DC4923"/>
    <w:rsid w:val="00DC497C"/>
    <w:rsid w:val="00DC4995"/>
    <w:rsid w:val="00DC4996"/>
    <w:rsid w:val="00DC49A0"/>
    <w:rsid w:val="00DC49A2"/>
    <w:rsid w:val="00DC4AA9"/>
    <w:rsid w:val="00DC4AB0"/>
    <w:rsid w:val="00DC4AB3"/>
    <w:rsid w:val="00DC4AC1"/>
    <w:rsid w:val="00DC4B28"/>
    <w:rsid w:val="00DC4B7E"/>
    <w:rsid w:val="00DC4BAE"/>
    <w:rsid w:val="00DC4BBE"/>
    <w:rsid w:val="00DC4BCB"/>
    <w:rsid w:val="00DC4C60"/>
    <w:rsid w:val="00DC4C64"/>
    <w:rsid w:val="00DC4C91"/>
    <w:rsid w:val="00DC4CBC"/>
    <w:rsid w:val="00DC4CDC"/>
    <w:rsid w:val="00DC4CF9"/>
    <w:rsid w:val="00DC4D59"/>
    <w:rsid w:val="00DC4D79"/>
    <w:rsid w:val="00DC4D7E"/>
    <w:rsid w:val="00DC4D7F"/>
    <w:rsid w:val="00DC4DA4"/>
    <w:rsid w:val="00DC4DAA"/>
    <w:rsid w:val="00DC4DF8"/>
    <w:rsid w:val="00DC4E52"/>
    <w:rsid w:val="00DC4E68"/>
    <w:rsid w:val="00DC4F14"/>
    <w:rsid w:val="00DC4F23"/>
    <w:rsid w:val="00DC4F5A"/>
    <w:rsid w:val="00DC4F5E"/>
    <w:rsid w:val="00DC4F6D"/>
    <w:rsid w:val="00DC4F73"/>
    <w:rsid w:val="00DC4F9A"/>
    <w:rsid w:val="00DC4FB3"/>
    <w:rsid w:val="00DC4FBD"/>
    <w:rsid w:val="00DC4FE6"/>
    <w:rsid w:val="00DC4FF7"/>
    <w:rsid w:val="00DC500E"/>
    <w:rsid w:val="00DC5018"/>
    <w:rsid w:val="00DC502D"/>
    <w:rsid w:val="00DC5043"/>
    <w:rsid w:val="00DC5089"/>
    <w:rsid w:val="00DC5094"/>
    <w:rsid w:val="00DC50C1"/>
    <w:rsid w:val="00DC5109"/>
    <w:rsid w:val="00DC5179"/>
    <w:rsid w:val="00DC51AF"/>
    <w:rsid w:val="00DC51B8"/>
    <w:rsid w:val="00DC51B9"/>
    <w:rsid w:val="00DC51D5"/>
    <w:rsid w:val="00DC521F"/>
    <w:rsid w:val="00DC522E"/>
    <w:rsid w:val="00DC5249"/>
    <w:rsid w:val="00DC524C"/>
    <w:rsid w:val="00DC526B"/>
    <w:rsid w:val="00DC526E"/>
    <w:rsid w:val="00DC528C"/>
    <w:rsid w:val="00DC5296"/>
    <w:rsid w:val="00DC529C"/>
    <w:rsid w:val="00DC52C5"/>
    <w:rsid w:val="00DC52CF"/>
    <w:rsid w:val="00DC52F3"/>
    <w:rsid w:val="00DC5307"/>
    <w:rsid w:val="00DC5373"/>
    <w:rsid w:val="00DC53B3"/>
    <w:rsid w:val="00DC53ED"/>
    <w:rsid w:val="00DC53F0"/>
    <w:rsid w:val="00DC5419"/>
    <w:rsid w:val="00DC5420"/>
    <w:rsid w:val="00DC5466"/>
    <w:rsid w:val="00DC5498"/>
    <w:rsid w:val="00DC54CB"/>
    <w:rsid w:val="00DC550A"/>
    <w:rsid w:val="00DC551E"/>
    <w:rsid w:val="00DC55A1"/>
    <w:rsid w:val="00DC55EA"/>
    <w:rsid w:val="00DC55FD"/>
    <w:rsid w:val="00DC5642"/>
    <w:rsid w:val="00DC5645"/>
    <w:rsid w:val="00DC5650"/>
    <w:rsid w:val="00DC569B"/>
    <w:rsid w:val="00DC56B0"/>
    <w:rsid w:val="00DC56B6"/>
    <w:rsid w:val="00DC56C1"/>
    <w:rsid w:val="00DC570D"/>
    <w:rsid w:val="00DC5725"/>
    <w:rsid w:val="00DC572A"/>
    <w:rsid w:val="00DC573C"/>
    <w:rsid w:val="00DC574C"/>
    <w:rsid w:val="00DC5750"/>
    <w:rsid w:val="00DC5773"/>
    <w:rsid w:val="00DC5796"/>
    <w:rsid w:val="00DC57D6"/>
    <w:rsid w:val="00DC5814"/>
    <w:rsid w:val="00DC5876"/>
    <w:rsid w:val="00DC5888"/>
    <w:rsid w:val="00DC58A8"/>
    <w:rsid w:val="00DC58E4"/>
    <w:rsid w:val="00DC58F1"/>
    <w:rsid w:val="00DC58F5"/>
    <w:rsid w:val="00DC5919"/>
    <w:rsid w:val="00DC5933"/>
    <w:rsid w:val="00DC59A9"/>
    <w:rsid w:val="00DC59B3"/>
    <w:rsid w:val="00DC59B6"/>
    <w:rsid w:val="00DC5A10"/>
    <w:rsid w:val="00DC5A4F"/>
    <w:rsid w:val="00DC5AA9"/>
    <w:rsid w:val="00DC5AAA"/>
    <w:rsid w:val="00DC5AC7"/>
    <w:rsid w:val="00DC5B3F"/>
    <w:rsid w:val="00DC5B7A"/>
    <w:rsid w:val="00DC5C1C"/>
    <w:rsid w:val="00DC5C63"/>
    <w:rsid w:val="00DC5CBE"/>
    <w:rsid w:val="00DC5CBF"/>
    <w:rsid w:val="00DC5CE5"/>
    <w:rsid w:val="00DC5D08"/>
    <w:rsid w:val="00DC5D19"/>
    <w:rsid w:val="00DC5D70"/>
    <w:rsid w:val="00DC5DDB"/>
    <w:rsid w:val="00DC5DE3"/>
    <w:rsid w:val="00DC5DE4"/>
    <w:rsid w:val="00DC5DEC"/>
    <w:rsid w:val="00DC5DF8"/>
    <w:rsid w:val="00DC5E34"/>
    <w:rsid w:val="00DC5E7F"/>
    <w:rsid w:val="00DC5E8C"/>
    <w:rsid w:val="00DC5FAF"/>
    <w:rsid w:val="00DC5FEC"/>
    <w:rsid w:val="00DC6007"/>
    <w:rsid w:val="00DC6009"/>
    <w:rsid w:val="00DC602C"/>
    <w:rsid w:val="00DC603B"/>
    <w:rsid w:val="00DC6048"/>
    <w:rsid w:val="00DC609C"/>
    <w:rsid w:val="00DC60D2"/>
    <w:rsid w:val="00DC60F0"/>
    <w:rsid w:val="00DC6115"/>
    <w:rsid w:val="00DC6140"/>
    <w:rsid w:val="00DC6148"/>
    <w:rsid w:val="00DC616D"/>
    <w:rsid w:val="00DC618C"/>
    <w:rsid w:val="00DC61A4"/>
    <w:rsid w:val="00DC620C"/>
    <w:rsid w:val="00DC6231"/>
    <w:rsid w:val="00DC626A"/>
    <w:rsid w:val="00DC6277"/>
    <w:rsid w:val="00DC6299"/>
    <w:rsid w:val="00DC629F"/>
    <w:rsid w:val="00DC62E5"/>
    <w:rsid w:val="00DC630D"/>
    <w:rsid w:val="00DC6377"/>
    <w:rsid w:val="00DC63B5"/>
    <w:rsid w:val="00DC63C7"/>
    <w:rsid w:val="00DC6402"/>
    <w:rsid w:val="00DC645F"/>
    <w:rsid w:val="00DC6471"/>
    <w:rsid w:val="00DC6483"/>
    <w:rsid w:val="00DC649E"/>
    <w:rsid w:val="00DC64AF"/>
    <w:rsid w:val="00DC6527"/>
    <w:rsid w:val="00DC6551"/>
    <w:rsid w:val="00DC65FB"/>
    <w:rsid w:val="00DC6649"/>
    <w:rsid w:val="00DC6678"/>
    <w:rsid w:val="00DC667B"/>
    <w:rsid w:val="00DC66AB"/>
    <w:rsid w:val="00DC6708"/>
    <w:rsid w:val="00DC6735"/>
    <w:rsid w:val="00DC675B"/>
    <w:rsid w:val="00DC6766"/>
    <w:rsid w:val="00DC67F8"/>
    <w:rsid w:val="00DC681C"/>
    <w:rsid w:val="00DC681D"/>
    <w:rsid w:val="00DC6880"/>
    <w:rsid w:val="00DC68B3"/>
    <w:rsid w:val="00DC68FD"/>
    <w:rsid w:val="00DC68FF"/>
    <w:rsid w:val="00DC6972"/>
    <w:rsid w:val="00DC6989"/>
    <w:rsid w:val="00DC69A8"/>
    <w:rsid w:val="00DC69BB"/>
    <w:rsid w:val="00DC69F8"/>
    <w:rsid w:val="00DC6A0C"/>
    <w:rsid w:val="00DC6A12"/>
    <w:rsid w:val="00DC6AB1"/>
    <w:rsid w:val="00DC6ACC"/>
    <w:rsid w:val="00DC6AF5"/>
    <w:rsid w:val="00DC6B03"/>
    <w:rsid w:val="00DC6B55"/>
    <w:rsid w:val="00DC6B60"/>
    <w:rsid w:val="00DC6B66"/>
    <w:rsid w:val="00DC6BD9"/>
    <w:rsid w:val="00DC6BE2"/>
    <w:rsid w:val="00DC6BEA"/>
    <w:rsid w:val="00DC6BF9"/>
    <w:rsid w:val="00DC6BFD"/>
    <w:rsid w:val="00DC6C06"/>
    <w:rsid w:val="00DC6C32"/>
    <w:rsid w:val="00DC6C80"/>
    <w:rsid w:val="00DC6C8C"/>
    <w:rsid w:val="00DC6C8F"/>
    <w:rsid w:val="00DC6C90"/>
    <w:rsid w:val="00DC6CB5"/>
    <w:rsid w:val="00DC6D07"/>
    <w:rsid w:val="00DC6D28"/>
    <w:rsid w:val="00DC6D50"/>
    <w:rsid w:val="00DC6D51"/>
    <w:rsid w:val="00DC6D63"/>
    <w:rsid w:val="00DC6DA2"/>
    <w:rsid w:val="00DC6DC5"/>
    <w:rsid w:val="00DC6DCA"/>
    <w:rsid w:val="00DC6E0B"/>
    <w:rsid w:val="00DC6E1A"/>
    <w:rsid w:val="00DC6E36"/>
    <w:rsid w:val="00DC6E67"/>
    <w:rsid w:val="00DC6E77"/>
    <w:rsid w:val="00DC6E85"/>
    <w:rsid w:val="00DC6F12"/>
    <w:rsid w:val="00DC6F84"/>
    <w:rsid w:val="00DC6F9D"/>
    <w:rsid w:val="00DC6FAB"/>
    <w:rsid w:val="00DC7009"/>
    <w:rsid w:val="00DC7015"/>
    <w:rsid w:val="00DC7029"/>
    <w:rsid w:val="00DC703A"/>
    <w:rsid w:val="00DC703F"/>
    <w:rsid w:val="00DC704D"/>
    <w:rsid w:val="00DC707D"/>
    <w:rsid w:val="00DC7082"/>
    <w:rsid w:val="00DC7090"/>
    <w:rsid w:val="00DC7092"/>
    <w:rsid w:val="00DC70F0"/>
    <w:rsid w:val="00DC70FA"/>
    <w:rsid w:val="00DC7106"/>
    <w:rsid w:val="00DC7107"/>
    <w:rsid w:val="00DC711E"/>
    <w:rsid w:val="00DC712B"/>
    <w:rsid w:val="00DC7134"/>
    <w:rsid w:val="00DC7163"/>
    <w:rsid w:val="00DC718C"/>
    <w:rsid w:val="00DC7213"/>
    <w:rsid w:val="00DC721F"/>
    <w:rsid w:val="00DC724E"/>
    <w:rsid w:val="00DC72AB"/>
    <w:rsid w:val="00DC72C2"/>
    <w:rsid w:val="00DC72CC"/>
    <w:rsid w:val="00DC7305"/>
    <w:rsid w:val="00DC732E"/>
    <w:rsid w:val="00DC7361"/>
    <w:rsid w:val="00DC7376"/>
    <w:rsid w:val="00DC7396"/>
    <w:rsid w:val="00DC73B1"/>
    <w:rsid w:val="00DC73BE"/>
    <w:rsid w:val="00DC73E2"/>
    <w:rsid w:val="00DC73FE"/>
    <w:rsid w:val="00DC741F"/>
    <w:rsid w:val="00DC743D"/>
    <w:rsid w:val="00DC7480"/>
    <w:rsid w:val="00DC7481"/>
    <w:rsid w:val="00DC74BE"/>
    <w:rsid w:val="00DC754A"/>
    <w:rsid w:val="00DC7586"/>
    <w:rsid w:val="00DC7588"/>
    <w:rsid w:val="00DC75A4"/>
    <w:rsid w:val="00DC75B2"/>
    <w:rsid w:val="00DC75CD"/>
    <w:rsid w:val="00DC75CF"/>
    <w:rsid w:val="00DC75EE"/>
    <w:rsid w:val="00DC75FF"/>
    <w:rsid w:val="00DC7606"/>
    <w:rsid w:val="00DC761E"/>
    <w:rsid w:val="00DC7622"/>
    <w:rsid w:val="00DC7657"/>
    <w:rsid w:val="00DC768B"/>
    <w:rsid w:val="00DC76CA"/>
    <w:rsid w:val="00DC770E"/>
    <w:rsid w:val="00DC7728"/>
    <w:rsid w:val="00DC7731"/>
    <w:rsid w:val="00DC773F"/>
    <w:rsid w:val="00DC7751"/>
    <w:rsid w:val="00DC7774"/>
    <w:rsid w:val="00DC7785"/>
    <w:rsid w:val="00DC778D"/>
    <w:rsid w:val="00DC7798"/>
    <w:rsid w:val="00DC77B6"/>
    <w:rsid w:val="00DC77D8"/>
    <w:rsid w:val="00DC77E8"/>
    <w:rsid w:val="00DC77EB"/>
    <w:rsid w:val="00DC77F3"/>
    <w:rsid w:val="00DC780B"/>
    <w:rsid w:val="00DC783B"/>
    <w:rsid w:val="00DC7842"/>
    <w:rsid w:val="00DC7873"/>
    <w:rsid w:val="00DC7887"/>
    <w:rsid w:val="00DC7894"/>
    <w:rsid w:val="00DC78A3"/>
    <w:rsid w:val="00DC78B3"/>
    <w:rsid w:val="00DC78E2"/>
    <w:rsid w:val="00DC78F6"/>
    <w:rsid w:val="00DC7999"/>
    <w:rsid w:val="00DC79C4"/>
    <w:rsid w:val="00DC7A0A"/>
    <w:rsid w:val="00DC7A3A"/>
    <w:rsid w:val="00DC7A49"/>
    <w:rsid w:val="00DC7A82"/>
    <w:rsid w:val="00DC7AF2"/>
    <w:rsid w:val="00DC7B2F"/>
    <w:rsid w:val="00DC7B47"/>
    <w:rsid w:val="00DC7B59"/>
    <w:rsid w:val="00DC7B88"/>
    <w:rsid w:val="00DC7B8F"/>
    <w:rsid w:val="00DC7B95"/>
    <w:rsid w:val="00DC7BAA"/>
    <w:rsid w:val="00DC7BCE"/>
    <w:rsid w:val="00DC7BF5"/>
    <w:rsid w:val="00DC7C09"/>
    <w:rsid w:val="00DC7C15"/>
    <w:rsid w:val="00DC7C54"/>
    <w:rsid w:val="00DC7C6A"/>
    <w:rsid w:val="00DC7C71"/>
    <w:rsid w:val="00DC7C91"/>
    <w:rsid w:val="00DC7CA7"/>
    <w:rsid w:val="00DC7CC6"/>
    <w:rsid w:val="00DC7CED"/>
    <w:rsid w:val="00DC7CFF"/>
    <w:rsid w:val="00DC7D24"/>
    <w:rsid w:val="00DC7D3E"/>
    <w:rsid w:val="00DC7D49"/>
    <w:rsid w:val="00DC7D6D"/>
    <w:rsid w:val="00DC7D83"/>
    <w:rsid w:val="00DC7D99"/>
    <w:rsid w:val="00DC7DEF"/>
    <w:rsid w:val="00DC7E37"/>
    <w:rsid w:val="00DC7E92"/>
    <w:rsid w:val="00DC7EA6"/>
    <w:rsid w:val="00DC7F1C"/>
    <w:rsid w:val="00DC7F3E"/>
    <w:rsid w:val="00DC7F40"/>
    <w:rsid w:val="00DC7F45"/>
    <w:rsid w:val="00DC7F61"/>
    <w:rsid w:val="00DC7FB6"/>
    <w:rsid w:val="00DC7FCC"/>
    <w:rsid w:val="00DC7FD0"/>
    <w:rsid w:val="00DD003A"/>
    <w:rsid w:val="00DD0076"/>
    <w:rsid w:val="00DD007C"/>
    <w:rsid w:val="00DD0091"/>
    <w:rsid w:val="00DD00AC"/>
    <w:rsid w:val="00DD00F6"/>
    <w:rsid w:val="00DD013A"/>
    <w:rsid w:val="00DD016C"/>
    <w:rsid w:val="00DD016D"/>
    <w:rsid w:val="00DD0175"/>
    <w:rsid w:val="00DD0185"/>
    <w:rsid w:val="00DD0191"/>
    <w:rsid w:val="00DD019E"/>
    <w:rsid w:val="00DD01DA"/>
    <w:rsid w:val="00DD01EA"/>
    <w:rsid w:val="00DD01F2"/>
    <w:rsid w:val="00DD022D"/>
    <w:rsid w:val="00DD025E"/>
    <w:rsid w:val="00DD0272"/>
    <w:rsid w:val="00DD028B"/>
    <w:rsid w:val="00DD028C"/>
    <w:rsid w:val="00DD02A2"/>
    <w:rsid w:val="00DD02BA"/>
    <w:rsid w:val="00DD02E2"/>
    <w:rsid w:val="00DD02E7"/>
    <w:rsid w:val="00DD02FC"/>
    <w:rsid w:val="00DD02FF"/>
    <w:rsid w:val="00DD0355"/>
    <w:rsid w:val="00DD0366"/>
    <w:rsid w:val="00DD037C"/>
    <w:rsid w:val="00DD0396"/>
    <w:rsid w:val="00DD041D"/>
    <w:rsid w:val="00DD0426"/>
    <w:rsid w:val="00DD0427"/>
    <w:rsid w:val="00DD046F"/>
    <w:rsid w:val="00DD04AB"/>
    <w:rsid w:val="00DD04B2"/>
    <w:rsid w:val="00DD04F0"/>
    <w:rsid w:val="00DD051E"/>
    <w:rsid w:val="00DD0522"/>
    <w:rsid w:val="00DD0562"/>
    <w:rsid w:val="00DD05CB"/>
    <w:rsid w:val="00DD0651"/>
    <w:rsid w:val="00DD06BA"/>
    <w:rsid w:val="00DD06C9"/>
    <w:rsid w:val="00DD071F"/>
    <w:rsid w:val="00DD0756"/>
    <w:rsid w:val="00DD0759"/>
    <w:rsid w:val="00DD0761"/>
    <w:rsid w:val="00DD0792"/>
    <w:rsid w:val="00DD07A3"/>
    <w:rsid w:val="00DD07CC"/>
    <w:rsid w:val="00DD07DD"/>
    <w:rsid w:val="00DD0804"/>
    <w:rsid w:val="00DD0899"/>
    <w:rsid w:val="00DD08A7"/>
    <w:rsid w:val="00DD08B6"/>
    <w:rsid w:val="00DD08C5"/>
    <w:rsid w:val="00DD08ED"/>
    <w:rsid w:val="00DD08F5"/>
    <w:rsid w:val="00DD0938"/>
    <w:rsid w:val="00DD0947"/>
    <w:rsid w:val="00DD095A"/>
    <w:rsid w:val="00DD095C"/>
    <w:rsid w:val="00DD0989"/>
    <w:rsid w:val="00DD09A9"/>
    <w:rsid w:val="00DD09C3"/>
    <w:rsid w:val="00DD09E5"/>
    <w:rsid w:val="00DD09F6"/>
    <w:rsid w:val="00DD0A0E"/>
    <w:rsid w:val="00DD0A2D"/>
    <w:rsid w:val="00DD0A41"/>
    <w:rsid w:val="00DD0A7B"/>
    <w:rsid w:val="00DD0A82"/>
    <w:rsid w:val="00DD0A91"/>
    <w:rsid w:val="00DD0AEC"/>
    <w:rsid w:val="00DD0B52"/>
    <w:rsid w:val="00DD0B73"/>
    <w:rsid w:val="00DD0BB5"/>
    <w:rsid w:val="00DD0BCA"/>
    <w:rsid w:val="00DD0BCE"/>
    <w:rsid w:val="00DD0BE1"/>
    <w:rsid w:val="00DD0BF1"/>
    <w:rsid w:val="00DD0C16"/>
    <w:rsid w:val="00DD0C2E"/>
    <w:rsid w:val="00DD0C67"/>
    <w:rsid w:val="00DD0C70"/>
    <w:rsid w:val="00DD0CD1"/>
    <w:rsid w:val="00DD0CF8"/>
    <w:rsid w:val="00DD0D36"/>
    <w:rsid w:val="00DD0D3D"/>
    <w:rsid w:val="00DD0D44"/>
    <w:rsid w:val="00DD0D5D"/>
    <w:rsid w:val="00DD0D71"/>
    <w:rsid w:val="00DD0D8C"/>
    <w:rsid w:val="00DD0D99"/>
    <w:rsid w:val="00DD0DDE"/>
    <w:rsid w:val="00DD0DFE"/>
    <w:rsid w:val="00DD0E43"/>
    <w:rsid w:val="00DD0ECA"/>
    <w:rsid w:val="00DD0ED0"/>
    <w:rsid w:val="00DD0EE1"/>
    <w:rsid w:val="00DD0F10"/>
    <w:rsid w:val="00DD0F1C"/>
    <w:rsid w:val="00DD0F4B"/>
    <w:rsid w:val="00DD0F59"/>
    <w:rsid w:val="00DD0F5A"/>
    <w:rsid w:val="00DD0F62"/>
    <w:rsid w:val="00DD0FA5"/>
    <w:rsid w:val="00DD0FF6"/>
    <w:rsid w:val="00DD1003"/>
    <w:rsid w:val="00DD100F"/>
    <w:rsid w:val="00DD1114"/>
    <w:rsid w:val="00DD1121"/>
    <w:rsid w:val="00DD11A1"/>
    <w:rsid w:val="00DD11F7"/>
    <w:rsid w:val="00DD1216"/>
    <w:rsid w:val="00DD1224"/>
    <w:rsid w:val="00DD1233"/>
    <w:rsid w:val="00DD1294"/>
    <w:rsid w:val="00DD12E9"/>
    <w:rsid w:val="00DD1320"/>
    <w:rsid w:val="00DD1333"/>
    <w:rsid w:val="00DD1381"/>
    <w:rsid w:val="00DD1384"/>
    <w:rsid w:val="00DD13C5"/>
    <w:rsid w:val="00DD13E9"/>
    <w:rsid w:val="00DD1437"/>
    <w:rsid w:val="00DD143B"/>
    <w:rsid w:val="00DD1447"/>
    <w:rsid w:val="00DD1470"/>
    <w:rsid w:val="00DD1472"/>
    <w:rsid w:val="00DD1493"/>
    <w:rsid w:val="00DD14BA"/>
    <w:rsid w:val="00DD1501"/>
    <w:rsid w:val="00DD152A"/>
    <w:rsid w:val="00DD153F"/>
    <w:rsid w:val="00DD1556"/>
    <w:rsid w:val="00DD1567"/>
    <w:rsid w:val="00DD1580"/>
    <w:rsid w:val="00DD15B6"/>
    <w:rsid w:val="00DD15EC"/>
    <w:rsid w:val="00DD15F1"/>
    <w:rsid w:val="00DD15FC"/>
    <w:rsid w:val="00DD1665"/>
    <w:rsid w:val="00DD1676"/>
    <w:rsid w:val="00DD1683"/>
    <w:rsid w:val="00DD1685"/>
    <w:rsid w:val="00DD16AF"/>
    <w:rsid w:val="00DD16B1"/>
    <w:rsid w:val="00DD16C5"/>
    <w:rsid w:val="00DD16E7"/>
    <w:rsid w:val="00DD16FA"/>
    <w:rsid w:val="00DD170F"/>
    <w:rsid w:val="00DD179A"/>
    <w:rsid w:val="00DD17D3"/>
    <w:rsid w:val="00DD181C"/>
    <w:rsid w:val="00DD1835"/>
    <w:rsid w:val="00DD1863"/>
    <w:rsid w:val="00DD189D"/>
    <w:rsid w:val="00DD189F"/>
    <w:rsid w:val="00DD18A8"/>
    <w:rsid w:val="00DD191A"/>
    <w:rsid w:val="00DD1944"/>
    <w:rsid w:val="00DD1973"/>
    <w:rsid w:val="00DD197E"/>
    <w:rsid w:val="00DD199B"/>
    <w:rsid w:val="00DD19EA"/>
    <w:rsid w:val="00DD1A1A"/>
    <w:rsid w:val="00DD1A4B"/>
    <w:rsid w:val="00DD1A82"/>
    <w:rsid w:val="00DD1A87"/>
    <w:rsid w:val="00DD1A8A"/>
    <w:rsid w:val="00DD1AA7"/>
    <w:rsid w:val="00DD1AB6"/>
    <w:rsid w:val="00DD1ABC"/>
    <w:rsid w:val="00DD1B0C"/>
    <w:rsid w:val="00DD1B10"/>
    <w:rsid w:val="00DD1B18"/>
    <w:rsid w:val="00DD1B20"/>
    <w:rsid w:val="00DD1B56"/>
    <w:rsid w:val="00DD1B7B"/>
    <w:rsid w:val="00DD1BC9"/>
    <w:rsid w:val="00DD1BD4"/>
    <w:rsid w:val="00DD1BFD"/>
    <w:rsid w:val="00DD1C24"/>
    <w:rsid w:val="00DD1C2A"/>
    <w:rsid w:val="00DD1C40"/>
    <w:rsid w:val="00DD1C5E"/>
    <w:rsid w:val="00DD1CA1"/>
    <w:rsid w:val="00DD1CCA"/>
    <w:rsid w:val="00DD1CD3"/>
    <w:rsid w:val="00DD1D06"/>
    <w:rsid w:val="00DD1D39"/>
    <w:rsid w:val="00DD1D42"/>
    <w:rsid w:val="00DD1D48"/>
    <w:rsid w:val="00DD1D73"/>
    <w:rsid w:val="00DD1D7C"/>
    <w:rsid w:val="00DD1DB2"/>
    <w:rsid w:val="00DD1DD9"/>
    <w:rsid w:val="00DD1E2C"/>
    <w:rsid w:val="00DD1E85"/>
    <w:rsid w:val="00DD1E9B"/>
    <w:rsid w:val="00DD1EB1"/>
    <w:rsid w:val="00DD1EDC"/>
    <w:rsid w:val="00DD1EF3"/>
    <w:rsid w:val="00DD1EFF"/>
    <w:rsid w:val="00DD1F42"/>
    <w:rsid w:val="00DD1F4D"/>
    <w:rsid w:val="00DD1F4E"/>
    <w:rsid w:val="00DD1F87"/>
    <w:rsid w:val="00DD1FC2"/>
    <w:rsid w:val="00DD1FCB"/>
    <w:rsid w:val="00DD1FD9"/>
    <w:rsid w:val="00DD2060"/>
    <w:rsid w:val="00DD2063"/>
    <w:rsid w:val="00DD2079"/>
    <w:rsid w:val="00DD210F"/>
    <w:rsid w:val="00DD2126"/>
    <w:rsid w:val="00DD2154"/>
    <w:rsid w:val="00DD21C5"/>
    <w:rsid w:val="00DD21D1"/>
    <w:rsid w:val="00DD21E6"/>
    <w:rsid w:val="00DD223B"/>
    <w:rsid w:val="00DD2295"/>
    <w:rsid w:val="00DD22AF"/>
    <w:rsid w:val="00DD22E3"/>
    <w:rsid w:val="00DD230C"/>
    <w:rsid w:val="00DD232C"/>
    <w:rsid w:val="00DD2391"/>
    <w:rsid w:val="00DD23A0"/>
    <w:rsid w:val="00DD23C8"/>
    <w:rsid w:val="00DD2412"/>
    <w:rsid w:val="00DD2458"/>
    <w:rsid w:val="00DD2459"/>
    <w:rsid w:val="00DD245F"/>
    <w:rsid w:val="00DD247C"/>
    <w:rsid w:val="00DD24A2"/>
    <w:rsid w:val="00DD24B4"/>
    <w:rsid w:val="00DD24CA"/>
    <w:rsid w:val="00DD24CE"/>
    <w:rsid w:val="00DD24D7"/>
    <w:rsid w:val="00DD24DA"/>
    <w:rsid w:val="00DD24F0"/>
    <w:rsid w:val="00DD24F9"/>
    <w:rsid w:val="00DD2513"/>
    <w:rsid w:val="00DD2516"/>
    <w:rsid w:val="00DD255A"/>
    <w:rsid w:val="00DD259E"/>
    <w:rsid w:val="00DD25A4"/>
    <w:rsid w:val="00DD25B4"/>
    <w:rsid w:val="00DD25CD"/>
    <w:rsid w:val="00DD25F3"/>
    <w:rsid w:val="00DD2624"/>
    <w:rsid w:val="00DD265B"/>
    <w:rsid w:val="00DD2660"/>
    <w:rsid w:val="00DD2682"/>
    <w:rsid w:val="00DD2692"/>
    <w:rsid w:val="00DD26AA"/>
    <w:rsid w:val="00DD26B8"/>
    <w:rsid w:val="00DD26DE"/>
    <w:rsid w:val="00DD26E1"/>
    <w:rsid w:val="00DD26ED"/>
    <w:rsid w:val="00DD2708"/>
    <w:rsid w:val="00DD2727"/>
    <w:rsid w:val="00DD2772"/>
    <w:rsid w:val="00DD278E"/>
    <w:rsid w:val="00DD2790"/>
    <w:rsid w:val="00DD27A7"/>
    <w:rsid w:val="00DD27F6"/>
    <w:rsid w:val="00DD27F8"/>
    <w:rsid w:val="00DD2802"/>
    <w:rsid w:val="00DD2838"/>
    <w:rsid w:val="00DD284F"/>
    <w:rsid w:val="00DD287A"/>
    <w:rsid w:val="00DD28B5"/>
    <w:rsid w:val="00DD28E1"/>
    <w:rsid w:val="00DD294D"/>
    <w:rsid w:val="00DD29F7"/>
    <w:rsid w:val="00DD2A07"/>
    <w:rsid w:val="00DD2A0B"/>
    <w:rsid w:val="00DD2A7E"/>
    <w:rsid w:val="00DD2A8F"/>
    <w:rsid w:val="00DD2ABC"/>
    <w:rsid w:val="00DD2AD3"/>
    <w:rsid w:val="00DD2B4B"/>
    <w:rsid w:val="00DD2B51"/>
    <w:rsid w:val="00DD2B6A"/>
    <w:rsid w:val="00DD2B81"/>
    <w:rsid w:val="00DD2B87"/>
    <w:rsid w:val="00DD2BBC"/>
    <w:rsid w:val="00DD2BE7"/>
    <w:rsid w:val="00DD2C24"/>
    <w:rsid w:val="00DD2C61"/>
    <w:rsid w:val="00DD2C80"/>
    <w:rsid w:val="00DD2C90"/>
    <w:rsid w:val="00DD2C9E"/>
    <w:rsid w:val="00DD2CB8"/>
    <w:rsid w:val="00DD2D15"/>
    <w:rsid w:val="00DD2D19"/>
    <w:rsid w:val="00DD2D21"/>
    <w:rsid w:val="00DD2D58"/>
    <w:rsid w:val="00DD2D5C"/>
    <w:rsid w:val="00DD2D67"/>
    <w:rsid w:val="00DD2DD0"/>
    <w:rsid w:val="00DD2E18"/>
    <w:rsid w:val="00DD2E23"/>
    <w:rsid w:val="00DD2E32"/>
    <w:rsid w:val="00DD2E5F"/>
    <w:rsid w:val="00DD2E9A"/>
    <w:rsid w:val="00DD2E9B"/>
    <w:rsid w:val="00DD2EED"/>
    <w:rsid w:val="00DD2F24"/>
    <w:rsid w:val="00DD2F2B"/>
    <w:rsid w:val="00DD2F35"/>
    <w:rsid w:val="00DD2F79"/>
    <w:rsid w:val="00DD2F7B"/>
    <w:rsid w:val="00DD2FAC"/>
    <w:rsid w:val="00DD2FB0"/>
    <w:rsid w:val="00DD2FD2"/>
    <w:rsid w:val="00DD3017"/>
    <w:rsid w:val="00DD302F"/>
    <w:rsid w:val="00DD303E"/>
    <w:rsid w:val="00DD3046"/>
    <w:rsid w:val="00DD30B0"/>
    <w:rsid w:val="00DD3107"/>
    <w:rsid w:val="00DD3125"/>
    <w:rsid w:val="00DD312A"/>
    <w:rsid w:val="00DD31D4"/>
    <w:rsid w:val="00DD31DF"/>
    <w:rsid w:val="00DD31E8"/>
    <w:rsid w:val="00DD31F6"/>
    <w:rsid w:val="00DD31F8"/>
    <w:rsid w:val="00DD3245"/>
    <w:rsid w:val="00DD3264"/>
    <w:rsid w:val="00DD3272"/>
    <w:rsid w:val="00DD32A8"/>
    <w:rsid w:val="00DD3333"/>
    <w:rsid w:val="00DD334C"/>
    <w:rsid w:val="00DD3359"/>
    <w:rsid w:val="00DD33A4"/>
    <w:rsid w:val="00DD33E3"/>
    <w:rsid w:val="00DD3409"/>
    <w:rsid w:val="00DD3449"/>
    <w:rsid w:val="00DD344D"/>
    <w:rsid w:val="00DD3480"/>
    <w:rsid w:val="00DD349A"/>
    <w:rsid w:val="00DD34E9"/>
    <w:rsid w:val="00DD34FA"/>
    <w:rsid w:val="00DD350A"/>
    <w:rsid w:val="00DD3515"/>
    <w:rsid w:val="00DD3548"/>
    <w:rsid w:val="00DD3566"/>
    <w:rsid w:val="00DD3580"/>
    <w:rsid w:val="00DD3599"/>
    <w:rsid w:val="00DD35B2"/>
    <w:rsid w:val="00DD35BB"/>
    <w:rsid w:val="00DD35BD"/>
    <w:rsid w:val="00DD35C6"/>
    <w:rsid w:val="00DD3606"/>
    <w:rsid w:val="00DD361D"/>
    <w:rsid w:val="00DD3654"/>
    <w:rsid w:val="00DD365C"/>
    <w:rsid w:val="00DD36D4"/>
    <w:rsid w:val="00DD3720"/>
    <w:rsid w:val="00DD3738"/>
    <w:rsid w:val="00DD377A"/>
    <w:rsid w:val="00DD379D"/>
    <w:rsid w:val="00DD37A7"/>
    <w:rsid w:val="00DD37B5"/>
    <w:rsid w:val="00DD37BA"/>
    <w:rsid w:val="00DD37E0"/>
    <w:rsid w:val="00DD3805"/>
    <w:rsid w:val="00DD380A"/>
    <w:rsid w:val="00DD380D"/>
    <w:rsid w:val="00DD3827"/>
    <w:rsid w:val="00DD382E"/>
    <w:rsid w:val="00DD3831"/>
    <w:rsid w:val="00DD3835"/>
    <w:rsid w:val="00DD3839"/>
    <w:rsid w:val="00DD383C"/>
    <w:rsid w:val="00DD383D"/>
    <w:rsid w:val="00DD38C8"/>
    <w:rsid w:val="00DD3935"/>
    <w:rsid w:val="00DD3937"/>
    <w:rsid w:val="00DD393B"/>
    <w:rsid w:val="00DD39A4"/>
    <w:rsid w:val="00DD39DE"/>
    <w:rsid w:val="00DD3A4D"/>
    <w:rsid w:val="00DD3A53"/>
    <w:rsid w:val="00DD3AB6"/>
    <w:rsid w:val="00DD3ABC"/>
    <w:rsid w:val="00DD3AC9"/>
    <w:rsid w:val="00DD3AD5"/>
    <w:rsid w:val="00DD3ADF"/>
    <w:rsid w:val="00DD3B09"/>
    <w:rsid w:val="00DD3B31"/>
    <w:rsid w:val="00DD3B9E"/>
    <w:rsid w:val="00DD3BDE"/>
    <w:rsid w:val="00DD3BEB"/>
    <w:rsid w:val="00DD3BEE"/>
    <w:rsid w:val="00DD3C11"/>
    <w:rsid w:val="00DD3C31"/>
    <w:rsid w:val="00DD3C60"/>
    <w:rsid w:val="00DD3C61"/>
    <w:rsid w:val="00DD3C75"/>
    <w:rsid w:val="00DD3D24"/>
    <w:rsid w:val="00DD3D49"/>
    <w:rsid w:val="00DD3D7B"/>
    <w:rsid w:val="00DD3D9C"/>
    <w:rsid w:val="00DD3DC3"/>
    <w:rsid w:val="00DD3E5E"/>
    <w:rsid w:val="00DD3E78"/>
    <w:rsid w:val="00DD3EDF"/>
    <w:rsid w:val="00DD3EEF"/>
    <w:rsid w:val="00DD3EF4"/>
    <w:rsid w:val="00DD3F1D"/>
    <w:rsid w:val="00DD3F22"/>
    <w:rsid w:val="00DD3F36"/>
    <w:rsid w:val="00DD3F5F"/>
    <w:rsid w:val="00DD3F83"/>
    <w:rsid w:val="00DD3FA6"/>
    <w:rsid w:val="00DD3FE1"/>
    <w:rsid w:val="00DD4007"/>
    <w:rsid w:val="00DD4011"/>
    <w:rsid w:val="00DD4072"/>
    <w:rsid w:val="00DD409F"/>
    <w:rsid w:val="00DD40AF"/>
    <w:rsid w:val="00DD40DC"/>
    <w:rsid w:val="00DD4107"/>
    <w:rsid w:val="00DD412A"/>
    <w:rsid w:val="00DD4149"/>
    <w:rsid w:val="00DD4150"/>
    <w:rsid w:val="00DD416C"/>
    <w:rsid w:val="00DD4179"/>
    <w:rsid w:val="00DD4188"/>
    <w:rsid w:val="00DD41B0"/>
    <w:rsid w:val="00DD41B5"/>
    <w:rsid w:val="00DD41CD"/>
    <w:rsid w:val="00DD4207"/>
    <w:rsid w:val="00DD4216"/>
    <w:rsid w:val="00DD424B"/>
    <w:rsid w:val="00DD4278"/>
    <w:rsid w:val="00DD42AD"/>
    <w:rsid w:val="00DD42ED"/>
    <w:rsid w:val="00DD4300"/>
    <w:rsid w:val="00DD431B"/>
    <w:rsid w:val="00DD4326"/>
    <w:rsid w:val="00DD432A"/>
    <w:rsid w:val="00DD438C"/>
    <w:rsid w:val="00DD43A4"/>
    <w:rsid w:val="00DD43D5"/>
    <w:rsid w:val="00DD43F3"/>
    <w:rsid w:val="00DD448D"/>
    <w:rsid w:val="00DD44DC"/>
    <w:rsid w:val="00DD451A"/>
    <w:rsid w:val="00DD451E"/>
    <w:rsid w:val="00DD457D"/>
    <w:rsid w:val="00DD4585"/>
    <w:rsid w:val="00DD459D"/>
    <w:rsid w:val="00DD4610"/>
    <w:rsid w:val="00DD4622"/>
    <w:rsid w:val="00DD463B"/>
    <w:rsid w:val="00DD466F"/>
    <w:rsid w:val="00DD46A5"/>
    <w:rsid w:val="00DD4716"/>
    <w:rsid w:val="00DD4764"/>
    <w:rsid w:val="00DD482B"/>
    <w:rsid w:val="00DD4841"/>
    <w:rsid w:val="00DD486A"/>
    <w:rsid w:val="00DD487E"/>
    <w:rsid w:val="00DD48AD"/>
    <w:rsid w:val="00DD48AF"/>
    <w:rsid w:val="00DD48BB"/>
    <w:rsid w:val="00DD48CD"/>
    <w:rsid w:val="00DD48D8"/>
    <w:rsid w:val="00DD48F7"/>
    <w:rsid w:val="00DD497B"/>
    <w:rsid w:val="00DD49A2"/>
    <w:rsid w:val="00DD49CF"/>
    <w:rsid w:val="00DD49FB"/>
    <w:rsid w:val="00DD4A09"/>
    <w:rsid w:val="00DD4A0D"/>
    <w:rsid w:val="00DD4A19"/>
    <w:rsid w:val="00DD4A2C"/>
    <w:rsid w:val="00DD4A3D"/>
    <w:rsid w:val="00DD4A58"/>
    <w:rsid w:val="00DD4A88"/>
    <w:rsid w:val="00DD4A8C"/>
    <w:rsid w:val="00DD4AA2"/>
    <w:rsid w:val="00DD4AAC"/>
    <w:rsid w:val="00DD4AAD"/>
    <w:rsid w:val="00DD4AF7"/>
    <w:rsid w:val="00DD4B00"/>
    <w:rsid w:val="00DD4B1A"/>
    <w:rsid w:val="00DD4B2F"/>
    <w:rsid w:val="00DD4B5A"/>
    <w:rsid w:val="00DD4B62"/>
    <w:rsid w:val="00DD4B6B"/>
    <w:rsid w:val="00DD4B89"/>
    <w:rsid w:val="00DD4BAC"/>
    <w:rsid w:val="00DD4BF4"/>
    <w:rsid w:val="00DD4C36"/>
    <w:rsid w:val="00DD4C48"/>
    <w:rsid w:val="00DD4C5F"/>
    <w:rsid w:val="00DD4C81"/>
    <w:rsid w:val="00DD4CC4"/>
    <w:rsid w:val="00DD4D7F"/>
    <w:rsid w:val="00DD4DBA"/>
    <w:rsid w:val="00DD4DE9"/>
    <w:rsid w:val="00DD4DEB"/>
    <w:rsid w:val="00DD4E18"/>
    <w:rsid w:val="00DD4E2E"/>
    <w:rsid w:val="00DD4EDC"/>
    <w:rsid w:val="00DD4EE2"/>
    <w:rsid w:val="00DD4EE7"/>
    <w:rsid w:val="00DD4EF3"/>
    <w:rsid w:val="00DD4F03"/>
    <w:rsid w:val="00DD4F13"/>
    <w:rsid w:val="00DD4F22"/>
    <w:rsid w:val="00DD4F2C"/>
    <w:rsid w:val="00DD4F36"/>
    <w:rsid w:val="00DD4F41"/>
    <w:rsid w:val="00DD4F43"/>
    <w:rsid w:val="00DD4F82"/>
    <w:rsid w:val="00DD4F9B"/>
    <w:rsid w:val="00DD4FCF"/>
    <w:rsid w:val="00DD4FE1"/>
    <w:rsid w:val="00DD4FE7"/>
    <w:rsid w:val="00DD4FEA"/>
    <w:rsid w:val="00DD501D"/>
    <w:rsid w:val="00DD5027"/>
    <w:rsid w:val="00DD5036"/>
    <w:rsid w:val="00DD504B"/>
    <w:rsid w:val="00DD5091"/>
    <w:rsid w:val="00DD50AA"/>
    <w:rsid w:val="00DD50B2"/>
    <w:rsid w:val="00DD50BA"/>
    <w:rsid w:val="00DD50BD"/>
    <w:rsid w:val="00DD50CE"/>
    <w:rsid w:val="00DD50D2"/>
    <w:rsid w:val="00DD512C"/>
    <w:rsid w:val="00DD5136"/>
    <w:rsid w:val="00DD514A"/>
    <w:rsid w:val="00DD5164"/>
    <w:rsid w:val="00DD5171"/>
    <w:rsid w:val="00DD5191"/>
    <w:rsid w:val="00DD5199"/>
    <w:rsid w:val="00DD519E"/>
    <w:rsid w:val="00DD51E2"/>
    <w:rsid w:val="00DD51FB"/>
    <w:rsid w:val="00DD5254"/>
    <w:rsid w:val="00DD5263"/>
    <w:rsid w:val="00DD52DC"/>
    <w:rsid w:val="00DD53AD"/>
    <w:rsid w:val="00DD53AF"/>
    <w:rsid w:val="00DD53C3"/>
    <w:rsid w:val="00DD53F6"/>
    <w:rsid w:val="00DD5479"/>
    <w:rsid w:val="00DD5493"/>
    <w:rsid w:val="00DD54BA"/>
    <w:rsid w:val="00DD54BE"/>
    <w:rsid w:val="00DD54C6"/>
    <w:rsid w:val="00DD54FB"/>
    <w:rsid w:val="00DD5509"/>
    <w:rsid w:val="00DD5530"/>
    <w:rsid w:val="00DD553C"/>
    <w:rsid w:val="00DD5548"/>
    <w:rsid w:val="00DD555F"/>
    <w:rsid w:val="00DD5569"/>
    <w:rsid w:val="00DD5578"/>
    <w:rsid w:val="00DD558E"/>
    <w:rsid w:val="00DD55B1"/>
    <w:rsid w:val="00DD55BE"/>
    <w:rsid w:val="00DD55CD"/>
    <w:rsid w:val="00DD55D3"/>
    <w:rsid w:val="00DD55D4"/>
    <w:rsid w:val="00DD55DA"/>
    <w:rsid w:val="00DD5610"/>
    <w:rsid w:val="00DD5656"/>
    <w:rsid w:val="00DD565D"/>
    <w:rsid w:val="00DD56FA"/>
    <w:rsid w:val="00DD570D"/>
    <w:rsid w:val="00DD571D"/>
    <w:rsid w:val="00DD572A"/>
    <w:rsid w:val="00DD5737"/>
    <w:rsid w:val="00DD5749"/>
    <w:rsid w:val="00DD577F"/>
    <w:rsid w:val="00DD5795"/>
    <w:rsid w:val="00DD57A1"/>
    <w:rsid w:val="00DD57AB"/>
    <w:rsid w:val="00DD57B0"/>
    <w:rsid w:val="00DD57C3"/>
    <w:rsid w:val="00DD57D2"/>
    <w:rsid w:val="00DD57F6"/>
    <w:rsid w:val="00DD5852"/>
    <w:rsid w:val="00DD5868"/>
    <w:rsid w:val="00DD5873"/>
    <w:rsid w:val="00DD5883"/>
    <w:rsid w:val="00DD5908"/>
    <w:rsid w:val="00DD5933"/>
    <w:rsid w:val="00DD594B"/>
    <w:rsid w:val="00DD5955"/>
    <w:rsid w:val="00DD5971"/>
    <w:rsid w:val="00DD5977"/>
    <w:rsid w:val="00DD59F1"/>
    <w:rsid w:val="00DD5A01"/>
    <w:rsid w:val="00DD5A98"/>
    <w:rsid w:val="00DD5A9E"/>
    <w:rsid w:val="00DD5AA3"/>
    <w:rsid w:val="00DD5AB6"/>
    <w:rsid w:val="00DD5AE1"/>
    <w:rsid w:val="00DD5AF4"/>
    <w:rsid w:val="00DD5B03"/>
    <w:rsid w:val="00DD5B38"/>
    <w:rsid w:val="00DD5B4B"/>
    <w:rsid w:val="00DD5B65"/>
    <w:rsid w:val="00DD5B67"/>
    <w:rsid w:val="00DD5BC2"/>
    <w:rsid w:val="00DD5C03"/>
    <w:rsid w:val="00DD5C18"/>
    <w:rsid w:val="00DD5C21"/>
    <w:rsid w:val="00DD5C2E"/>
    <w:rsid w:val="00DD5C74"/>
    <w:rsid w:val="00DD5CB8"/>
    <w:rsid w:val="00DD5CD5"/>
    <w:rsid w:val="00DD5CE1"/>
    <w:rsid w:val="00DD5D2F"/>
    <w:rsid w:val="00DD5D43"/>
    <w:rsid w:val="00DD5D45"/>
    <w:rsid w:val="00DD5DA2"/>
    <w:rsid w:val="00DD5DA9"/>
    <w:rsid w:val="00DD5DC4"/>
    <w:rsid w:val="00DD5DCD"/>
    <w:rsid w:val="00DD5DDD"/>
    <w:rsid w:val="00DD5DE9"/>
    <w:rsid w:val="00DD5DED"/>
    <w:rsid w:val="00DD5E13"/>
    <w:rsid w:val="00DD5E64"/>
    <w:rsid w:val="00DD5E77"/>
    <w:rsid w:val="00DD5E7B"/>
    <w:rsid w:val="00DD5EA4"/>
    <w:rsid w:val="00DD5EDB"/>
    <w:rsid w:val="00DD5F0D"/>
    <w:rsid w:val="00DD5F18"/>
    <w:rsid w:val="00DD5F2A"/>
    <w:rsid w:val="00DD5F2F"/>
    <w:rsid w:val="00DD5F6A"/>
    <w:rsid w:val="00DD5FD7"/>
    <w:rsid w:val="00DD6022"/>
    <w:rsid w:val="00DD602E"/>
    <w:rsid w:val="00DD603A"/>
    <w:rsid w:val="00DD605C"/>
    <w:rsid w:val="00DD60C1"/>
    <w:rsid w:val="00DD6106"/>
    <w:rsid w:val="00DD6115"/>
    <w:rsid w:val="00DD6117"/>
    <w:rsid w:val="00DD614B"/>
    <w:rsid w:val="00DD615A"/>
    <w:rsid w:val="00DD616F"/>
    <w:rsid w:val="00DD61A7"/>
    <w:rsid w:val="00DD61CC"/>
    <w:rsid w:val="00DD61DB"/>
    <w:rsid w:val="00DD61EE"/>
    <w:rsid w:val="00DD62B6"/>
    <w:rsid w:val="00DD62D8"/>
    <w:rsid w:val="00DD630A"/>
    <w:rsid w:val="00DD6316"/>
    <w:rsid w:val="00DD631C"/>
    <w:rsid w:val="00DD634F"/>
    <w:rsid w:val="00DD6379"/>
    <w:rsid w:val="00DD639D"/>
    <w:rsid w:val="00DD63A8"/>
    <w:rsid w:val="00DD63DF"/>
    <w:rsid w:val="00DD63FD"/>
    <w:rsid w:val="00DD641E"/>
    <w:rsid w:val="00DD644F"/>
    <w:rsid w:val="00DD645E"/>
    <w:rsid w:val="00DD6460"/>
    <w:rsid w:val="00DD6461"/>
    <w:rsid w:val="00DD6475"/>
    <w:rsid w:val="00DD649C"/>
    <w:rsid w:val="00DD64AE"/>
    <w:rsid w:val="00DD6542"/>
    <w:rsid w:val="00DD654D"/>
    <w:rsid w:val="00DD6566"/>
    <w:rsid w:val="00DD657B"/>
    <w:rsid w:val="00DD6588"/>
    <w:rsid w:val="00DD6592"/>
    <w:rsid w:val="00DD659F"/>
    <w:rsid w:val="00DD65AC"/>
    <w:rsid w:val="00DD660A"/>
    <w:rsid w:val="00DD66A4"/>
    <w:rsid w:val="00DD66AF"/>
    <w:rsid w:val="00DD6714"/>
    <w:rsid w:val="00DD6718"/>
    <w:rsid w:val="00DD6719"/>
    <w:rsid w:val="00DD6755"/>
    <w:rsid w:val="00DD67B6"/>
    <w:rsid w:val="00DD67F5"/>
    <w:rsid w:val="00DD67F7"/>
    <w:rsid w:val="00DD684E"/>
    <w:rsid w:val="00DD6870"/>
    <w:rsid w:val="00DD68D6"/>
    <w:rsid w:val="00DD6908"/>
    <w:rsid w:val="00DD690A"/>
    <w:rsid w:val="00DD6928"/>
    <w:rsid w:val="00DD698F"/>
    <w:rsid w:val="00DD699F"/>
    <w:rsid w:val="00DD6A08"/>
    <w:rsid w:val="00DD6A4E"/>
    <w:rsid w:val="00DD6A5C"/>
    <w:rsid w:val="00DD6AB8"/>
    <w:rsid w:val="00DD6AE0"/>
    <w:rsid w:val="00DD6AF1"/>
    <w:rsid w:val="00DD6B1C"/>
    <w:rsid w:val="00DD6B1E"/>
    <w:rsid w:val="00DD6B2F"/>
    <w:rsid w:val="00DD6BAF"/>
    <w:rsid w:val="00DD6BBF"/>
    <w:rsid w:val="00DD6C69"/>
    <w:rsid w:val="00DD6C7A"/>
    <w:rsid w:val="00DD6C83"/>
    <w:rsid w:val="00DD6D06"/>
    <w:rsid w:val="00DD6D31"/>
    <w:rsid w:val="00DD6D3C"/>
    <w:rsid w:val="00DD6D72"/>
    <w:rsid w:val="00DD6D8E"/>
    <w:rsid w:val="00DD6D8F"/>
    <w:rsid w:val="00DD6D99"/>
    <w:rsid w:val="00DD6DD5"/>
    <w:rsid w:val="00DD6DDC"/>
    <w:rsid w:val="00DD6DE9"/>
    <w:rsid w:val="00DD6E04"/>
    <w:rsid w:val="00DD6E1B"/>
    <w:rsid w:val="00DD6E61"/>
    <w:rsid w:val="00DD6E6D"/>
    <w:rsid w:val="00DD6E78"/>
    <w:rsid w:val="00DD6ECE"/>
    <w:rsid w:val="00DD6EE1"/>
    <w:rsid w:val="00DD6EF0"/>
    <w:rsid w:val="00DD6EF6"/>
    <w:rsid w:val="00DD6F2E"/>
    <w:rsid w:val="00DD6FDB"/>
    <w:rsid w:val="00DD7035"/>
    <w:rsid w:val="00DD7067"/>
    <w:rsid w:val="00DD70B7"/>
    <w:rsid w:val="00DD7120"/>
    <w:rsid w:val="00DD713D"/>
    <w:rsid w:val="00DD7158"/>
    <w:rsid w:val="00DD715B"/>
    <w:rsid w:val="00DD71F5"/>
    <w:rsid w:val="00DD7208"/>
    <w:rsid w:val="00DD7246"/>
    <w:rsid w:val="00DD7252"/>
    <w:rsid w:val="00DD7263"/>
    <w:rsid w:val="00DD727D"/>
    <w:rsid w:val="00DD7293"/>
    <w:rsid w:val="00DD72A0"/>
    <w:rsid w:val="00DD72B3"/>
    <w:rsid w:val="00DD72C1"/>
    <w:rsid w:val="00DD72D6"/>
    <w:rsid w:val="00DD72ED"/>
    <w:rsid w:val="00DD7323"/>
    <w:rsid w:val="00DD7352"/>
    <w:rsid w:val="00DD735C"/>
    <w:rsid w:val="00DD7364"/>
    <w:rsid w:val="00DD73D3"/>
    <w:rsid w:val="00DD73EC"/>
    <w:rsid w:val="00DD743D"/>
    <w:rsid w:val="00DD7476"/>
    <w:rsid w:val="00DD74A0"/>
    <w:rsid w:val="00DD7503"/>
    <w:rsid w:val="00DD7508"/>
    <w:rsid w:val="00DD7520"/>
    <w:rsid w:val="00DD7528"/>
    <w:rsid w:val="00DD7547"/>
    <w:rsid w:val="00DD757C"/>
    <w:rsid w:val="00DD7587"/>
    <w:rsid w:val="00DD75AB"/>
    <w:rsid w:val="00DD75B8"/>
    <w:rsid w:val="00DD75DD"/>
    <w:rsid w:val="00DD75E2"/>
    <w:rsid w:val="00DD75FC"/>
    <w:rsid w:val="00DD7610"/>
    <w:rsid w:val="00DD7680"/>
    <w:rsid w:val="00DD7690"/>
    <w:rsid w:val="00DD76AB"/>
    <w:rsid w:val="00DD7711"/>
    <w:rsid w:val="00DD777A"/>
    <w:rsid w:val="00DD77AE"/>
    <w:rsid w:val="00DD77F2"/>
    <w:rsid w:val="00DD780C"/>
    <w:rsid w:val="00DD785B"/>
    <w:rsid w:val="00DD7899"/>
    <w:rsid w:val="00DD78A5"/>
    <w:rsid w:val="00DD78BD"/>
    <w:rsid w:val="00DD78C8"/>
    <w:rsid w:val="00DD78CB"/>
    <w:rsid w:val="00DD7909"/>
    <w:rsid w:val="00DD793A"/>
    <w:rsid w:val="00DD7952"/>
    <w:rsid w:val="00DD7958"/>
    <w:rsid w:val="00DD796B"/>
    <w:rsid w:val="00DD7992"/>
    <w:rsid w:val="00DD79AB"/>
    <w:rsid w:val="00DD79C0"/>
    <w:rsid w:val="00DD79E3"/>
    <w:rsid w:val="00DD79F5"/>
    <w:rsid w:val="00DD79FA"/>
    <w:rsid w:val="00DD79FB"/>
    <w:rsid w:val="00DD7A0C"/>
    <w:rsid w:val="00DD7A48"/>
    <w:rsid w:val="00DD7A5A"/>
    <w:rsid w:val="00DD7A76"/>
    <w:rsid w:val="00DD7A8A"/>
    <w:rsid w:val="00DD7AAE"/>
    <w:rsid w:val="00DD7AB0"/>
    <w:rsid w:val="00DD7AB3"/>
    <w:rsid w:val="00DD7ADB"/>
    <w:rsid w:val="00DD7B0F"/>
    <w:rsid w:val="00DD7B14"/>
    <w:rsid w:val="00DD7B23"/>
    <w:rsid w:val="00DD7B8D"/>
    <w:rsid w:val="00DD7B8E"/>
    <w:rsid w:val="00DD7B9E"/>
    <w:rsid w:val="00DD7BE3"/>
    <w:rsid w:val="00DD7C73"/>
    <w:rsid w:val="00DD7CB3"/>
    <w:rsid w:val="00DD7D0E"/>
    <w:rsid w:val="00DD7D12"/>
    <w:rsid w:val="00DD7D1D"/>
    <w:rsid w:val="00DD7D84"/>
    <w:rsid w:val="00DD7DA6"/>
    <w:rsid w:val="00DD7DAA"/>
    <w:rsid w:val="00DD7DBC"/>
    <w:rsid w:val="00DD7DC8"/>
    <w:rsid w:val="00DD7DCE"/>
    <w:rsid w:val="00DD7DE2"/>
    <w:rsid w:val="00DD7E36"/>
    <w:rsid w:val="00DD7E54"/>
    <w:rsid w:val="00DD7E98"/>
    <w:rsid w:val="00DD7EDC"/>
    <w:rsid w:val="00DD7F0A"/>
    <w:rsid w:val="00DD7F52"/>
    <w:rsid w:val="00DD7F6B"/>
    <w:rsid w:val="00DD7F8F"/>
    <w:rsid w:val="00DD7FBF"/>
    <w:rsid w:val="00DD7FE4"/>
    <w:rsid w:val="00DD8405"/>
    <w:rsid w:val="00DE000F"/>
    <w:rsid w:val="00DE0016"/>
    <w:rsid w:val="00DE003A"/>
    <w:rsid w:val="00DE003B"/>
    <w:rsid w:val="00DE0041"/>
    <w:rsid w:val="00DE004A"/>
    <w:rsid w:val="00DE0081"/>
    <w:rsid w:val="00DE008D"/>
    <w:rsid w:val="00DE00C4"/>
    <w:rsid w:val="00DE00E0"/>
    <w:rsid w:val="00DE00E2"/>
    <w:rsid w:val="00DE0122"/>
    <w:rsid w:val="00DE0158"/>
    <w:rsid w:val="00DE01B6"/>
    <w:rsid w:val="00DE01D9"/>
    <w:rsid w:val="00DE01E1"/>
    <w:rsid w:val="00DE01F2"/>
    <w:rsid w:val="00DE024D"/>
    <w:rsid w:val="00DE0250"/>
    <w:rsid w:val="00DE02D4"/>
    <w:rsid w:val="00DE0320"/>
    <w:rsid w:val="00DE0322"/>
    <w:rsid w:val="00DE0326"/>
    <w:rsid w:val="00DE037B"/>
    <w:rsid w:val="00DE0409"/>
    <w:rsid w:val="00DE0417"/>
    <w:rsid w:val="00DE0449"/>
    <w:rsid w:val="00DE0458"/>
    <w:rsid w:val="00DE0460"/>
    <w:rsid w:val="00DE0468"/>
    <w:rsid w:val="00DE0497"/>
    <w:rsid w:val="00DE04D1"/>
    <w:rsid w:val="00DE04E3"/>
    <w:rsid w:val="00DE04F2"/>
    <w:rsid w:val="00DE0505"/>
    <w:rsid w:val="00DE0508"/>
    <w:rsid w:val="00DE0516"/>
    <w:rsid w:val="00DE051F"/>
    <w:rsid w:val="00DE0529"/>
    <w:rsid w:val="00DE05E3"/>
    <w:rsid w:val="00DE05FA"/>
    <w:rsid w:val="00DE063C"/>
    <w:rsid w:val="00DE0651"/>
    <w:rsid w:val="00DE0663"/>
    <w:rsid w:val="00DE0675"/>
    <w:rsid w:val="00DE06A4"/>
    <w:rsid w:val="00DE06C4"/>
    <w:rsid w:val="00DE06ED"/>
    <w:rsid w:val="00DE0705"/>
    <w:rsid w:val="00DE0715"/>
    <w:rsid w:val="00DE0724"/>
    <w:rsid w:val="00DE0751"/>
    <w:rsid w:val="00DE0756"/>
    <w:rsid w:val="00DE0771"/>
    <w:rsid w:val="00DE078C"/>
    <w:rsid w:val="00DE0793"/>
    <w:rsid w:val="00DE07A9"/>
    <w:rsid w:val="00DE07B7"/>
    <w:rsid w:val="00DE07C6"/>
    <w:rsid w:val="00DE07CA"/>
    <w:rsid w:val="00DE07DA"/>
    <w:rsid w:val="00DE07ED"/>
    <w:rsid w:val="00DE0802"/>
    <w:rsid w:val="00DE0803"/>
    <w:rsid w:val="00DE0807"/>
    <w:rsid w:val="00DE082A"/>
    <w:rsid w:val="00DE0832"/>
    <w:rsid w:val="00DE0860"/>
    <w:rsid w:val="00DE088D"/>
    <w:rsid w:val="00DE08A6"/>
    <w:rsid w:val="00DE08B4"/>
    <w:rsid w:val="00DE08CC"/>
    <w:rsid w:val="00DE0956"/>
    <w:rsid w:val="00DE0981"/>
    <w:rsid w:val="00DE09A5"/>
    <w:rsid w:val="00DE09ED"/>
    <w:rsid w:val="00DE09F1"/>
    <w:rsid w:val="00DE0A38"/>
    <w:rsid w:val="00DE0A63"/>
    <w:rsid w:val="00DE0A7D"/>
    <w:rsid w:val="00DE0AA7"/>
    <w:rsid w:val="00DE0AB3"/>
    <w:rsid w:val="00DE0ADF"/>
    <w:rsid w:val="00DE0B09"/>
    <w:rsid w:val="00DE0B33"/>
    <w:rsid w:val="00DE0B7C"/>
    <w:rsid w:val="00DE0BAD"/>
    <w:rsid w:val="00DE0BCF"/>
    <w:rsid w:val="00DE0BE0"/>
    <w:rsid w:val="00DE0C2B"/>
    <w:rsid w:val="00DE0C3F"/>
    <w:rsid w:val="00DE0C44"/>
    <w:rsid w:val="00DE0C5E"/>
    <w:rsid w:val="00DE0CB2"/>
    <w:rsid w:val="00DE0D01"/>
    <w:rsid w:val="00DE0D17"/>
    <w:rsid w:val="00DE0D44"/>
    <w:rsid w:val="00DE0D4C"/>
    <w:rsid w:val="00DE0DE1"/>
    <w:rsid w:val="00DE0E08"/>
    <w:rsid w:val="00DE0E65"/>
    <w:rsid w:val="00DE0EAF"/>
    <w:rsid w:val="00DE0EBB"/>
    <w:rsid w:val="00DE0ECE"/>
    <w:rsid w:val="00DE0EFB"/>
    <w:rsid w:val="00DE0F3D"/>
    <w:rsid w:val="00DE0FB9"/>
    <w:rsid w:val="00DE0FF6"/>
    <w:rsid w:val="00DE100A"/>
    <w:rsid w:val="00DE101B"/>
    <w:rsid w:val="00DE101F"/>
    <w:rsid w:val="00DE1035"/>
    <w:rsid w:val="00DE10A1"/>
    <w:rsid w:val="00DE10C0"/>
    <w:rsid w:val="00DE10D4"/>
    <w:rsid w:val="00DE10ED"/>
    <w:rsid w:val="00DE1113"/>
    <w:rsid w:val="00DE11C1"/>
    <w:rsid w:val="00DE11C9"/>
    <w:rsid w:val="00DE11D6"/>
    <w:rsid w:val="00DE124B"/>
    <w:rsid w:val="00DE12A5"/>
    <w:rsid w:val="00DE12B1"/>
    <w:rsid w:val="00DE12CB"/>
    <w:rsid w:val="00DE12CE"/>
    <w:rsid w:val="00DE12DC"/>
    <w:rsid w:val="00DE1305"/>
    <w:rsid w:val="00DE132B"/>
    <w:rsid w:val="00DE1346"/>
    <w:rsid w:val="00DE1354"/>
    <w:rsid w:val="00DE138A"/>
    <w:rsid w:val="00DE1396"/>
    <w:rsid w:val="00DE13E3"/>
    <w:rsid w:val="00DE13EE"/>
    <w:rsid w:val="00DE1469"/>
    <w:rsid w:val="00DE1479"/>
    <w:rsid w:val="00DE1497"/>
    <w:rsid w:val="00DE14EB"/>
    <w:rsid w:val="00DE14F7"/>
    <w:rsid w:val="00DE152D"/>
    <w:rsid w:val="00DE1584"/>
    <w:rsid w:val="00DE15E4"/>
    <w:rsid w:val="00DE15E7"/>
    <w:rsid w:val="00DE15F5"/>
    <w:rsid w:val="00DE15FD"/>
    <w:rsid w:val="00DE15FF"/>
    <w:rsid w:val="00DE1631"/>
    <w:rsid w:val="00DE1650"/>
    <w:rsid w:val="00DE1688"/>
    <w:rsid w:val="00DE16D1"/>
    <w:rsid w:val="00DE16D4"/>
    <w:rsid w:val="00DE1723"/>
    <w:rsid w:val="00DE1737"/>
    <w:rsid w:val="00DE1751"/>
    <w:rsid w:val="00DE1759"/>
    <w:rsid w:val="00DE1770"/>
    <w:rsid w:val="00DE177E"/>
    <w:rsid w:val="00DE1792"/>
    <w:rsid w:val="00DE1798"/>
    <w:rsid w:val="00DE179D"/>
    <w:rsid w:val="00DE17AF"/>
    <w:rsid w:val="00DE17DA"/>
    <w:rsid w:val="00DE17F2"/>
    <w:rsid w:val="00DE182C"/>
    <w:rsid w:val="00DE182F"/>
    <w:rsid w:val="00DE184D"/>
    <w:rsid w:val="00DE1878"/>
    <w:rsid w:val="00DE1890"/>
    <w:rsid w:val="00DE18C4"/>
    <w:rsid w:val="00DE18D0"/>
    <w:rsid w:val="00DE1936"/>
    <w:rsid w:val="00DE1954"/>
    <w:rsid w:val="00DE1994"/>
    <w:rsid w:val="00DE19AA"/>
    <w:rsid w:val="00DE19B7"/>
    <w:rsid w:val="00DE19C6"/>
    <w:rsid w:val="00DE1A0C"/>
    <w:rsid w:val="00DE1A2A"/>
    <w:rsid w:val="00DE1A49"/>
    <w:rsid w:val="00DE1A93"/>
    <w:rsid w:val="00DE1A98"/>
    <w:rsid w:val="00DE1AAE"/>
    <w:rsid w:val="00DE1B07"/>
    <w:rsid w:val="00DE1B12"/>
    <w:rsid w:val="00DE1B29"/>
    <w:rsid w:val="00DE1B34"/>
    <w:rsid w:val="00DE1B7B"/>
    <w:rsid w:val="00DE1B86"/>
    <w:rsid w:val="00DE1C2F"/>
    <w:rsid w:val="00DE1C45"/>
    <w:rsid w:val="00DE1C47"/>
    <w:rsid w:val="00DE1C51"/>
    <w:rsid w:val="00DE1C61"/>
    <w:rsid w:val="00DE1D1F"/>
    <w:rsid w:val="00DE1D22"/>
    <w:rsid w:val="00DE1E00"/>
    <w:rsid w:val="00DE1E11"/>
    <w:rsid w:val="00DE1E21"/>
    <w:rsid w:val="00DE1E4C"/>
    <w:rsid w:val="00DE1ED3"/>
    <w:rsid w:val="00DE1EF0"/>
    <w:rsid w:val="00DE1F13"/>
    <w:rsid w:val="00DE1F86"/>
    <w:rsid w:val="00DE1FD6"/>
    <w:rsid w:val="00DE200D"/>
    <w:rsid w:val="00DE201F"/>
    <w:rsid w:val="00DE20AB"/>
    <w:rsid w:val="00DE20B1"/>
    <w:rsid w:val="00DE20DC"/>
    <w:rsid w:val="00DE2125"/>
    <w:rsid w:val="00DE215A"/>
    <w:rsid w:val="00DE219B"/>
    <w:rsid w:val="00DE21EC"/>
    <w:rsid w:val="00DE220C"/>
    <w:rsid w:val="00DE2210"/>
    <w:rsid w:val="00DE221B"/>
    <w:rsid w:val="00DE2221"/>
    <w:rsid w:val="00DE229A"/>
    <w:rsid w:val="00DE22CC"/>
    <w:rsid w:val="00DE22DE"/>
    <w:rsid w:val="00DE22E2"/>
    <w:rsid w:val="00DE2352"/>
    <w:rsid w:val="00DE2386"/>
    <w:rsid w:val="00DE238A"/>
    <w:rsid w:val="00DE240B"/>
    <w:rsid w:val="00DE2444"/>
    <w:rsid w:val="00DE245A"/>
    <w:rsid w:val="00DE2461"/>
    <w:rsid w:val="00DE247B"/>
    <w:rsid w:val="00DE24B5"/>
    <w:rsid w:val="00DE24D2"/>
    <w:rsid w:val="00DE24F5"/>
    <w:rsid w:val="00DE2505"/>
    <w:rsid w:val="00DE2507"/>
    <w:rsid w:val="00DE253B"/>
    <w:rsid w:val="00DE254F"/>
    <w:rsid w:val="00DE2550"/>
    <w:rsid w:val="00DE256E"/>
    <w:rsid w:val="00DE2583"/>
    <w:rsid w:val="00DE259E"/>
    <w:rsid w:val="00DE25A9"/>
    <w:rsid w:val="00DE25F3"/>
    <w:rsid w:val="00DE2686"/>
    <w:rsid w:val="00DE26A2"/>
    <w:rsid w:val="00DE26BD"/>
    <w:rsid w:val="00DE270A"/>
    <w:rsid w:val="00DE2718"/>
    <w:rsid w:val="00DE271A"/>
    <w:rsid w:val="00DE2747"/>
    <w:rsid w:val="00DE2775"/>
    <w:rsid w:val="00DE27AF"/>
    <w:rsid w:val="00DE27D5"/>
    <w:rsid w:val="00DE27ED"/>
    <w:rsid w:val="00DE28C0"/>
    <w:rsid w:val="00DE28D0"/>
    <w:rsid w:val="00DE28F0"/>
    <w:rsid w:val="00DE290F"/>
    <w:rsid w:val="00DE2986"/>
    <w:rsid w:val="00DE298D"/>
    <w:rsid w:val="00DE29D8"/>
    <w:rsid w:val="00DE29D9"/>
    <w:rsid w:val="00DE2A08"/>
    <w:rsid w:val="00DE2A19"/>
    <w:rsid w:val="00DE2A59"/>
    <w:rsid w:val="00DE2A5B"/>
    <w:rsid w:val="00DE2A9B"/>
    <w:rsid w:val="00DE2AC3"/>
    <w:rsid w:val="00DE2ADE"/>
    <w:rsid w:val="00DE2B2A"/>
    <w:rsid w:val="00DE2B31"/>
    <w:rsid w:val="00DE2BDD"/>
    <w:rsid w:val="00DE2C0F"/>
    <w:rsid w:val="00DE2C10"/>
    <w:rsid w:val="00DE2C40"/>
    <w:rsid w:val="00DE2C4E"/>
    <w:rsid w:val="00DE2C5A"/>
    <w:rsid w:val="00DE2C93"/>
    <w:rsid w:val="00DE2C9B"/>
    <w:rsid w:val="00DE2CA2"/>
    <w:rsid w:val="00DE2CC9"/>
    <w:rsid w:val="00DE2CD5"/>
    <w:rsid w:val="00DE2CD6"/>
    <w:rsid w:val="00DE2D85"/>
    <w:rsid w:val="00DE2DBB"/>
    <w:rsid w:val="00DE2E11"/>
    <w:rsid w:val="00DE2E1C"/>
    <w:rsid w:val="00DE2E79"/>
    <w:rsid w:val="00DE2FA1"/>
    <w:rsid w:val="00DE2FF0"/>
    <w:rsid w:val="00DE303A"/>
    <w:rsid w:val="00DE3048"/>
    <w:rsid w:val="00DE3049"/>
    <w:rsid w:val="00DE304A"/>
    <w:rsid w:val="00DE3055"/>
    <w:rsid w:val="00DE308C"/>
    <w:rsid w:val="00DE3093"/>
    <w:rsid w:val="00DE30A5"/>
    <w:rsid w:val="00DE30C0"/>
    <w:rsid w:val="00DE30CF"/>
    <w:rsid w:val="00DE30E6"/>
    <w:rsid w:val="00DE30F2"/>
    <w:rsid w:val="00DE30FF"/>
    <w:rsid w:val="00DE3102"/>
    <w:rsid w:val="00DE3104"/>
    <w:rsid w:val="00DE3143"/>
    <w:rsid w:val="00DE315C"/>
    <w:rsid w:val="00DE3188"/>
    <w:rsid w:val="00DE31CD"/>
    <w:rsid w:val="00DE31EE"/>
    <w:rsid w:val="00DE3273"/>
    <w:rsid w:val="00DE3276"/>
    <w:rsid w:val="00DE328C"/>
    <w:rsid w:val="00DE32E2"/>
    <w:rsid w:val="00DE32F5"/>
    <w:rsid w:val="00DE3316"/>
    <w:rsid w:val="00DE332C"/>
    <w:rsid w:val="00DE3367"/>
    <w:rsid w:val="00DE3392"/>
    <w:rsid w:val="00DE33A2"/>
    <w:rsid w:val="00DE33AB"/>
    <w:rsid w:val="00DE33FA"/>
    <w:rsid w:val="00DE3462"/>
    <w:rsid w:val="00DE346C"/>
    <w:rsid w:val="00DE3475"/>
    <w:rsid w:val="00DE34A9"/>
    <w:rsid w:val="00DE34F8"/>
    <w:rsid w:val="00DE352C"/>
    <w:rsid w:val="00DE3567"/>
    <w:rsid w:val="00DE3671"/>
    <w:rsid w:val="00DE3680"/>
    <w:rsid w:val="00DE3687"/>
    <w:rsid w:val="00DE3734"/>
    <w:rsid w:val="00DE3746"/>
    <w:rsid w:val="00DE3753"/>
    <w:rsid w:val="00DE3755"/>
    <w:rsid w:val="00DE377B"/>
    <w:rsid w:val="00DE37A6"/>
    <w:rsid w:val="00DE3805"/>
    <w:rsid w:val="00DE381A"/>
    <w:rsid w:val="00DE381E"/>
    <w:rsid w:val="00DE3820"/>
    <w:rsid w:val="00DE3821"/>
    <w:rsid w:val="00DE3832"/>
    <w:rsid w:val="00DE3857"/>
    <w:rsid w:val="00DE38C1"/>
    <w:rsid w:val="00DE38D1"/>
    <w:rsid w:val="00DE3900"/>
    <w:rsid w:val="00DE395B"/>
    <w:rsid w:val="00DE3971"/>
    <w:rsid w:val="00DE3982"/>
    <w:rsid w:val="00DE39A5"/>
    <w:rsid w:val="00DE39AF"/>
    <w:rsid w:val="00DE39B6"/>
    <w:rsid w:val="00DE39D0"/>
    <w:rsid w:val="00DE39ED"/>
    <w:rsid w:val="00DE39FB"/>
    <w:rsid w:val="00DE3A45"/>
    <w:rsid w:val="00DE3A69"/>
    <w:rsid w:val="00DE3A7D"/>
    <w:rsid w:val="00DE3AC8"/>
    <w:rsid w:val="00DE3AD2"/>
    <w:rsid w:val="00DE3B0E"/>
    <w:rsid w:val="00DE3B39"/>
    <w:rsid w:val="00DE3B7F"/>
    <w:rsid w:val="00DE3B81"/>
    <w:rsid w:val="00DE3BA8"/>
    <w:rsid w:val="00DE3BB2"/>
    <w:rsid w:val="00DE3BB3"/>
    <w:rsid w:val="00DE3BB7"/>
    <w:rsid w:val="00DE3BD9"/>
    <w:rsid w:val="00DE3BDB"/>
    <w:rsid w:val="00DE3C20"/>
    <w:rsid w:val="00DE3C2F"/>
    <w:rsid w:val="00DE3C4A"/>
    <w:rsid w:val="00DE3C63"/>
    <w:rsid w:val="00DE3C87"/>
    <w:rsid w:val="00DE3C8F"/>
    <w:rsid w:val="00DE3CC9"/>
    <w:rsid w:val="00DE3CDA"/>
    <w:rsid w:val="00DE3CE6"/>
    <w:rsid w:val="00DE3CE9"/>
    <w:rsid w:val="00DE3D34"/>
    <w:rsid w:val="00DE3D3E"/>
    <w:rsid w:val="00DE3D78"/>
    <w:rsid w:val="00DE3D92"/>
    <w:rsid w:val="00DE3D97"/>
    <w:rsid w:val="00DE3DC3"/>
    <w:rsid w:val="00DE3DCD"/>
    <w:rsid w:val="00DE3DD6"/>
    <w:rsid w:val="00DE3E06"/>
    <w:rsid w:val="00DE3E0F"/>
    <w:rsid w:val="00DE3E6A"/>
    <w:rsid w:val="00DE3E84"/>
    <w:rsid w:val="00DE3E9F"/>
    <w:rsid w:val="00DE3F43"/>
    <w:rsid w:val="00DE3F73"/>
    <w:rsid w:val="00DE3F95"/>
    <w:rsid w:val="00DE3FDB"/>
    <w:rsid w:val="00DE3FF0"/>
    <w:rsid w:val="00DE4011"/>
    <w:rsid w:val="00DE4048"/>
    <w:rsid w:val="00DE4055"/>
    <w:rsid w:val="00DE4057"/>
    <w:rsid w:val="00DE40B7"/>
    <w:rsid w:val="00DE40BF"/>
    <w:rsid w:val="00DE40C5"/>
    <w:rsid w:val="00DE40D5"/>
    <w:rsid w:val="00DE4142"/>
    <w:rsid w:val="00DE419D"/>
    <w:rsid w:val="00DE41D7"/>
    <w:rsid w:val="00DE4287"/>
    <w:rsid w:val="00DE428E"/>
    <w:rsid w:val="00DE42BC"/>
    <w:rsid w:val="00DE42BE"/>
    <w:rsid w:val="00DE42FC"/>
    <w:rsid w:val="00DE4315"/>
    <w:rsid w:val="00DE4339"/>
    <w:rsid w:val="00DE433C"/>
    <w:rsid w:val="00DE434C"/>
    <w:rsid w:val="00DE4362"/>
    <w:rsid w:val="00DE4384"/>
    <w:rsid w:val="00DE4396"/>
    <w:rsid w:val="00DE43B9"/>
    <w:rsid w:val="00DE43D5"/>
    <w:rsid w:val="00DE43E4"/>
    <w:rsid w:val="00DE43E9"/>
    <w:rsid w:val="00DE43FC"/>
    <w:rsid w:val="00DE440A"/>
    <w:rsid w:val="00DE4420"/>
    <w:rsid w:val="00DE444C"/>
    <w:rsid w:val="00DE4461"/>
    <w:rsid w:val="00DE446C"/>
    <w:rsid w:val="00DE4494"/>
    <w:rsid w:val="00DE4498"/>
    <w:rsid w:val="00DE44AE"/>
    <w:rsid w:val="00DE44C3"/>
    <w:rsid w:val="00DE44C4"/>
    <w:rsid w:val="00DE4521"/>
    <w:rsid w:val="00DE455B"/>
    <w:rsid w:val="00DE456B"/>
    <w:rsid w:val="00DE456E"/>
    <w:rsid w:val="00DE45AF"/>
    <w:rsid w:val="00DE45CB"/>
    <w:rsid w:val="00DE45DC"/>
    <w:rsid w:val="00DE45DD"/>
    <w:rsid w:val="00DE45F5"/>
    <w:rsid w:val="00DE4643"/>
    <w:rsid w:val="00DE4678"/>
    <w:rsid w:val="00DE4681"/>
    <w:rsid w:val="00DE4698"/>
    <w:rsid w:val="00DE46BF"/>
    <w:rsid w:val="00DE46D9"/>
    <w:rsid w:val="00DE46F8"/>
    <w:rsid w:val="00DE46FD"/>
    <w:rsid w:val="00DE473A"/>
    <w:rsid w:val="00DE4756"/>
    <w:rsid w:val="00DE481E"/>
    <w:rsid w:val="00DE4829"/>
    <w:rsid w:val="00DE485F"/>
    <w:rsid w:val="00DE4868"/>
    <w:rsid w:val="00DE4875"/>
    <w:rsid w:val="00DE48C7"/>
    <w:rsid w:val="00DE48E3"/>
    <w:rsid w:val="00DE48F9"/>
    <w:rsid w:val="00DE4915"/>
    <w:rsid w:val="00DE494D"/>
    <w:rsid w:val="00DE499C"/>
    <w:rsid w:val="00DE49B7"/>
    <w:rsid w:val="00DE49D5"/>
    <w:rsid w:val="00DE4A23"/>
    <w:rsid w:val="00DE4A46"/>
    <w:rsid w:val="00DE4A57"/>
    <w:rsid w:val="00DE4A63"/>
    <w:rsid w:val="00DE4AB0"/>
    <w:rsid w:val="00DE4ABF"/>
    <w:rsid w:val="00DE4ACE"/>
    <w:rsid w:val="00DE4ACF"/>
    <w:rsid w:val="00DE4ADB"/>
    <w:rsid w:val="00DE4AEB"/>
    <w:rsid w:val="00DE4B1C"/>
    <w:rsid w:val="00DE4B27"/>
    <w:rsid w:val="00DE4B3D"/>
    <w:rsid w:val="00DE4B77"/>
    <w:rsid w:val="00DE4BB0"/>
    <w:rsid w:val="00DE4BB5"/>
    <w:rsid w:val="00DE4BED"/>
    <w:rsid w:val="00DE4BF5"/>
    <w:rsid w:val="00DE4C83"/>
    <w:rsid w:val="00DE4C99"/>
    <w:rsid w:val="00DE4CC9"/>
    <w:rsid w:val="00DE4CCB"/>
    <w:rsid w:val="00DE4D1C"/>
    <w:rsid w:val="00DE4D2F"/>
    <w:rsid w:val="00DE4D31"/>
    <w:rsid w:val="00DE4D42"/>
    <w:rsid w:val="00DE4D45"/>
    <w:rsid w:val="00DE4D67"/>
    <w:rsid w:val="00DE4D76"/>
    <w:rsid w:val="00DE4DA3"/>
    <w:rsid w:val="00DE4DDA"/>
    <w:rsid w:val="00DE4DF2"/>
    <w:rsid w:val="00DE4DF6"/>
    <w:rsid w:val="00DE4E10"/>
    <w:rsid w:val="00DE4E15"/>
    <w:rsid w:val="00DE4EC9"/>
    <w:rsid w:val="00DE4ED0"/>
    <w:rsid w:val="00DE4F47"/>
    <w:rsid w:val="00DE4F54"/>
    <w:rsid w:val="00DE4F75"/>
    <w:rsid w:val="00DE4FFB"/>
    <w:rsid w:val="00DE5031"/>
    <w:rsid w:val="00DE5063"/>
    <w:rsid w:val="00DE50A1"/>
    <w:rsid w:val="00DE50B2"/>
    <w:rsid w:val="00DE50F4"/>
    <w:rsid w:val="00DE515B"/>
    <w:rsid w:val="00DE5179"/>
    <w:rsid w:val="00DE5190"/>
    <w:rsid w:val="00DE5217"/>
    <w:rsid w:val="00DE5223"/>
    <w:rsid w:val="00DE5231"/>
    <w:rsid w:val="00DE5299"/>
    <w:rsid w:val="00DE52B4"/>
    <w:rsid w:val="00DE52B7"/>
    <w:rsid w:val="00DE52CE"/>
    <w:rsid w:val="00DE5320"/>
    <w:rsid w:val="00DE533D"/>
    <w:rsid w:val="00DE5375"/>
    <w:rsid w:val="00DE5388"/>
    <w:rsid w:val="00DE5398"/>
    <w:rsid w:val="00DE53AC"/>
    <w:rsid w:val="00DE541B"/>
    <w:rsid w:val="00DE5441"/>
    <w:rsid w:val="00DE5476"/>
    <w:rsid w:val="00DE5498"/>
    <w:rsid w:val="00DE549A"/>
    <w:rsid w:val="00DE5500"/>
    <w:rsid w:val="00DE5526"/>
    <w:rsid w:val="00DE553D"/>
    <w:rsid w:val="00DE5574"/>
    <w:rsid w:val="00DE557D"/>
    <w:rsid w:val="00DE558E"/>
    <w:rsid w:val="00DE55B4"/>
    <w:rsid w:val="00DE55FA"/>
    <w:rsid w:val="00DE560D"/>
    <w:rsid w:val="00DE5639"/>
    <w:rsid w:val="00DE5641"/>
    <w:rsid w:val="00DE5642"/>
    <w:rsid w:val="00DE5693"/>
    <w:rsid w:val="00DE5694"/>
    <w:rsid w:val="00DE569A"/>
    <w:rsid w:val="00DE56A1"/>
    <w:rsid w:val="00DE56BC"/>
    <w:rsid w:val="00DE56D3"/>
    <w:rsid w:val="00DE56F5"/>
    <w:rsid w:val="00DE5735"/>
    <w:rsid w:val="00DE5736"/>
    <w:rsid w:val="00DE574A"/>
    <w:rsid w:val="00DE5788"/>
    <w:rsid w:val="00DE5791"/>
    <w:rsid w:val="00DE57B0"/>
    <w:rsid w:val="00DE57CC"/>
    <w:rsid w:val="00DE580D"/>
    <w:rsid w:val="00DE5830"/>
    <w:rsid w:val="00DE5832"/>
    <w:rsid w:val="00DE584F"/>
    <w:rsid w:val="00DE5864"/>
    <w:rsid w:val="00DE58AA"/>
    <w:rsid w:val="00DE58CE"/>
    <w:rsid w:val="00DE5955"/>
    <w:rsid w:val="00DE5958"/>
    <w:rsid w:val="00DE595B"/>
    <w:rsid w:val="00DE5982"/>
    <w:rsid w:val="00DE5987"/>
    <w:rsid w:val="00DE59A2"/>
    <w:rsid w:val="00DE59BC"/>
    <w:rsid w:val="00DE59F3"/>
    <w:rsid w:val="00DE5A53"/>
    <w:rsid w:val="00DE5A6C"/>
    <w:rsid w:val="00DE5A82"/>
    <w:rsid w:val="00DE5ABA"/>
    <w:rsid w:val="00DE5AEE"/>
    <w:rsid w:val="00DE5AF3"/>
    <w:rsid w:val="00DE5B1E"/>
    <w:rsid w:val="00DE5B59"/>
    <w:rsid w:val="00DE5B5D"/>
    <w:rsid w:val="00DE5B7F"/>
    <w:rsid w:val="00DE5BB4"/>
    <w:rsid w:val="00DE5BBD"/>
    <w:rsid w:val="00DE5BCB"/>
    <w:rsid w:val="00DE5BDD"/>
    <w:rsid w:val="00DE5BE0"/>
    <w:rsid w:val="00DE5C34"/>
    <w:rsid w:val="00DE5C38"/>
    <w:rsid w:val="00DE5C44"/>
    <w:rsid w:val="00DE5C56"/>
    <w:rsid w:val="00DE5C7E"/>
    <w:rsid w:val="00DE5CA2"/>
    <w:rsid w:val="00DE5CC1"/>
    <w:rsid w:val="00DE5CC7"/>
    <w:rsid w:val="00DE5CD8"/>
    <w:rsid w:val="00DE5D03"/>
    <w:rsid w:val="00DE5D0C"/>
    <w:rsid w:val="00DE5D29"/>
    <w:rsid w:val="00DE5D41"/>
    <w:rsid w:val="00DE5D5A"/>
    <w:rsid w:val="00DE5D9E"/>
    <w:rsid w:val="00DE5DB8"/>
    <w:rsid w:val="00DE5E04"/>
    <w:rsid w:val="00DE5E06"/>
    <w:rsid w:val="00DE5E1C"/>
    <w:rsid w:val="00DE5E1D"/>
    <w:rsid w:val="00DE5E6D"/>
    <w:rsid w:val="00DE5E8B"/>
    <w:rsid w:val="00DE5EEE"/>
    <w:rsid w:val="00DE5EEF"/>
    <w:rsid w:val="00DE5F09"/>
    <w:rsid w:val="00DE5F16"/>
    <w:rsid w:val="00DE5F20"/>
    <w:rsid w:val="00DE5F50"/>
    <w:rsid w:val="00DE5F63"/>
    <w:rsid w:val="00DE5F79"/>
    <w:rsid w:val="00DE5F98"/>
    <w:rsid w:val="00DE6021"/>
    <w:rsid w:val="00DE6023"/>
    <w:rsid w:val="00DE60A6"/>
    <w:rsid w:val="00DE60B1"/>
    <w:rsid w:val="00DE60DA"/>
    <w:rsid w:val="00DE60E7"/>
    <w:rsid w:val="00DE60F2"/>
    <w:rsid w:val="00DE60FD"/>
    <w:rsid w:val="00DE610A"/>
    <w:rsid w:val="00DE6151"/>
    <w:rsid w:val="00DE6152"/>
    <w:rsid w:val="00DE6180"/>
    <w:rsid w:val="00DE618E"/>
    <w:rsid w:val="00DE618F"/>
    <w:rsid w:val="00DE61A2"/>
    <w:rsid w:val="00DE61A5"/>
    <w:rsid w:val="00DE6206"/>
    <w:rsid w:val="00DE620F"/>
    <w:rsid w:val="00DE621F"/>
    <w:rsid w:val="00DE6227"/>
    <w:rsid w:val="00DE623C"/>
    <w:rsid w:val="00DE6241"/>
    <w:rsid w:val="00DE6246"/>
    <w:rsid w:val="00DE6265"/>
    <w:rsid w:val="00DE6267"/>
    <w:rsid w:val="00DE626D"/>
    <w:rsid w:val="00DE62B3"/>
    <w:rsid w:val="00DE62E0"/>
    <w:rsid w:val="00DE62E5"/>
    <w:rsid w:val="00DE6334"/>
    <w:rsid w:val="00DE6421"/>
    <w:rsid w:val="00DE646B"/>
    <w:rsid w:val="00DE6490"/>
    <w:rsid w:val="00DE64C7"/>
    <w:rsid w:val="00DE6515"/>
    <w:rsid w:val="00DE651E"/>
    <w:rsid w:val="00DE6528"/>
    <w:rsid w:val="00DE653A"/>
    <w:rsid w:val="00DE65BD"/>
    <w:rsid w:val="00DE664E"/>
    <w:rsid w:val="00DE6650"/>
    <w:rsid w:val="00DE6651"/>
    <w:rsid w:val="00DE6657"/>
    <w:rsid w:val="00DE66B1"/>
    <w:rsid w:val="00DE66B8"/>
    <w:rsid w:val="00DE66C9"/>
    <w:rsid w:val="00DE66CB"/>
    <w:rsid w:val="00DE66D6"/>
    <w:rsid w:val="00DE66E1"/>
    <w:rsid w:val="00DE66E4"/>
    <w:rsid w:val="00DE6708"/>
    <w:rsid w:val="00DE6722"/>
    <w:rsid w:val="00DE6762"/>
    <w:rsid w:val="00DE6777"/>
    <w:rsid w:val="00DE6781"/>
    <w:rsid w:val="00DE6783"/>
    <w:rsid w:val="00DE6787"/>
    <w:rsid w:val="00DE67D2"/>
    <w:rsid w:val="00DE6803"/>
    <w:rsid w:val="00DE6810"/>
    <w:rsid w:val="00DE687B"/>
    <w:rsid w:val="00DE68AF"/>
    <w:rsid w:val="00DE68B5"/>
    <w:rsid w:val="00DE68BA"/>
    <w:rsid w:val="00DE68DC"/>
    <w:rsid w:val="00DE68F5"/>
    <w:rsid w:val="00DE6930"/>
    <w:rsid w:val="00DE695F"/>
    <w:rsid w:val="00DE696F"/>
    <w:rsid w:val="00DE69B4"/>
    <w:rsid w:val="00DE69D9"/>
    <w:rsid w:val="00DE69F2"/>
    <w:rsid w:val="00DE6A09"/>
    <w:rsid w:val="00DE6A0D"/>
    <w:rsid w:val="00DE6A6E"/>
    <w:rsid w:val="00DE6A74"/>
    <w:rsid w:val="00DE6A75"/>
    <w:rsid w:val="00DE6A99"/>
    <w:rsid w:val="00DE6ABC"/>
    <w:rsid w:val="00DE6AD1"/>
    <w:rsid w:val="00DE6AF0"/>
    <w:rsid w:val="00DE6AF9"/>
    <w:rsid w:val="00DE6B1D"/>
    <w:rsid w:val="00DE6B44"/>
    <w:rsid w:val="00DE6BA1"/>
    <w:rsid w:val="00DE6BA2"/>
    <w:rsid w:val="00DE6BF8"/>
    <w:rsid w:val="00DE6BFA"/>
    <w:rsid w:val="00DE6C12"/>
    <w:rsid w:val="00DE6C1B"/>
    <w:rsid w:val="00DE6C80"/>
    <w:rsid w:val="00DE6C99"/>
    <w:rsid w:val="00DE6CA2"/>
    <w:rsid w:val="00DE6CD7"/>
    <w:rsid w:val="00DE6D81"/>
    <w:rsid w:val="00DE6E12"/>
    <w:rsid w:val="00DE6E1A"/>
    <w:rsid w:val="00DE6E5D"/>
    <w:rsid w:val="00DE6E96"/>
    <w:rsid w:val="00DE6EB2"/>
    <w:rsid w:val="00DE6EBD"/>
    <w:rsid w:val="00DE6ED7"/>
    <w:rsid w:val="00DE6EE5"/>
    <w:rsid w:val="00DE6EF6"/>
    <w:rsid w:val="00DE6F90"/>
    <w:rsid w:val="00DE6FA8"/>
    <w:rsid w:val="00DE6FCC"/>
    <w:rsid w:val="00DE7021"/>
    <w:rsid w:val="00DE704C"/>
    <w:rsid w:val="00DE706F"/>
    <w:rsid w:val="00DE708B"/>
    <w:rsid w:val="00DE709D"/>
    <w:rsid w:val="00DE70D8"/>
    <w:rsid w:val="00DE70FB"/>
    <w:rsid w:val="00DE70FF"/>
    <w:rsid w:val="00DE7113"/>
    <w:rsid w:val="00DE712B"/>
    <w:rsid w:val="00DE7133"/>
    <w:rsid w:val="00DE7160"/>
    <w:rsid w:val="00DE719F"/>
    <w:rsid w:val="00DE71C4"/>
    <w:rsid w:val="00DE71D1"/>
    <w:rsid w:val="00DE71D8"/>
    <w:rsid w:val="00DE71FB"/>
    <w:rsid w:val="00DE7201"/>
    <w:rsid w:val="00DE721E"/>
    <w:rsid w:val="00DE7257"/>
    <w:rsid w:val="00DE7278"/>
    <w:rsid w:val="00DE729C"/>
    <w:rsid w:val="00DE72B9"/>
    <w:rsid w:val="00DE73CF"/>
    <w:rsid w:val="00DE7427"/>
    <w:rsid w:val="00DE7428"/>
    <w:rsid w:val="00DE743D"/>
    <w:rsid w:val="00DE743F"/>
    <w:rsid w:val="00DE744A"/>
    <w:rsid w:val="00DE74E4"/>
    <w:rsid w:val="00DE74F0"/>
    <w:rsid w:val="00DE7512"/>
    <w:rsid w:val="00DE751D"/>
    <w:rsid w:val="00DE7590"/>
    <w:rsid w:val="00DE75A4"/>
    <w:rsid w:val="00DE75D2"/>
    <w:rsid w:val="00DE75E1"/>
    <w:rsid w:val="00DE7611"/>
    <w:rsid w:val="00DE763A"/>
    <w:rsid w:val="00DE763E"/>
    <w:rsid w:val="00DE7689"/>
    <w:rsid w:val="00DE7736"/>
    <w:rsid w:val="00DE7778"/>
    <w:rsid w:val="00DE77F8"/>
    <w:rsid w:val="00DE77FB"/>
    <w:rsid w:val="00DE7816"/>
    <w:rsid w:val="00DE7819"/>
    <w:rsid w:val="00DE7829"/>
    <w:rsid w:val="00DE784A"/>
    <w:rsid w:val="00DE7875"/>
    <w:rsid w:val="00DE787E"/>
    <w:rsid w:val="00DE78D2"/>
    <w:rsid w:val="00DE7972"/>
    <w:rsid w:val="00DE7998"/>
    <w:rsid w:val="00DE79CA"/>
    <w:rsid w:val="00DE7A0B"/>
    <w:rsid w:val="00DE7A5A"/>
    <w:rsid w:val="00DE7ABF"/>
    <w:rsid w:val="00DE7AD5"/>
    <w:rsid w:val="00DE7AFB"/>
    <w:rsid w:val="00DE7AFE"/>
    <w:rsid w:val="00DE7B2A"/>
    <w:rsid w:val="00DE7B77"/>
    <w:rsid w:val="00DE7B82"/>
    <w:rsid w:val="00DE7BAD"/>
    <w:rsid w:val="00DE7BCE"/>
    <w:rsid w:val="00DE7BEC"/>
    <w:rsid w:val="00DE7C42"/>
    <w:rsid w:val="00DE7C9F"/>
    <w:rsid w:val="00DE7CBD"/>
    <w:rsid w:val="00DE7CE9"/>
    <w:rsid w:val="00DE7CFF"/>
    <w:rsid w:val="00DE7D07"/>
    <w:rsid w:val="00DE7D6C"/>
    <w:rsid w:val="00DE7DE7"/>
    <w:rsid w:val="00DE7E70"/>
    <w:rsid w:val="00DE7E86"/>
    <w:rsid w:val="00DE7E8F"/>
    <w:rsid w:val="00DE7ED5"/>
    <w:rsid w:val="00DE7EEE"/>
    <w:rsid w:val="00DE7F11"/>
    <w:rsid w:val="00DE7F20"/>
    <w:rsid w:val="00DE7F25"/>
    <w:rsid w:val="00DE7F40"/>
    <w:rsid w:val="00DE7F65"/>
    <w:rsid w:val="00DE7F78"/>
    <w:rsid w:val="00DE7FA1"/>
    <w:rsid w:val="00DE7FCF"/>
    <w:rsid w:val="00DF0076"/>
    <w:rsid w:val="00DF012E"/>
    <w:rsid w:val="00DF017F"/>
    <w:rsid w:val="00DF019A"/>
    <w:rsid w:val="00DF01AF"/>
    <w:rsid w:val="00DF01C4"/>
    <w:rsid w:val="00DF01D1"/>
    <w:rsid w:val="00DF01F6"/>
    <w:rsid w:val="00DF020C"/>
    <w:rsid w:val="00DF020F"/>
    <w:rsid w:val="00DF0218"/>
    <w:rsid w:val="00DF0220"/>
    <w:rsid w:val="00DF023E"/>
    <w:rsid w:val="00DF024B"/>
    <w:rsid w:val="00DF0259"/>
    <w:rsid w:val="00DF028F"/>
    <w:rsid w:val="00DF02D9"/>
    <w:rsid w:val="00DF0301"/>
    <w:rsid w:val="00DF0312"/>
    <w:rsid w:val="00DF03B3"/>
    <w:rsid w:val="00DF040A"/>
    <w:rsid w:val="00DF0422"/>
    <w:rsid w:val="00DF0480"/>
    <w:rsid w:val="00DF04B0"/>
    <w:rsid w:val="00DF04B9"/>
    <w:rsid w:val="00DF04BF"/>
    <w:rsid w:val="00DF04E8"/>
    <w:rsid w:val="00DF052B"/>
    <w:rsid w:val="00DF0549"/>
    <w:rsid w:val="00DF056A"/>
    <w:rsid w:val="00DF0580"/>
    <w:rsid w:val="00DF0586"/>
    <w:rsid w:val="00DF05A4"/>
    <w:rsid w:val="00DF05B5"/>
    <w:rsid w:val="00DF05DF"/>
    <w:rsid w:val="00DF05FA"/>
    <w:rsid w:val="00DF0642"/>
    <w:rsid w:val="00DF065B"/>
    <w:rsid w:val="00DF06BA"/>
    <w:rsid w:val="00DF06D8"/>
    <w:rsid w:val="00DF0733"/>
    <w:rsid w:val="00DF0747"/>
    <w:rsid w:val="00DF0771"/>
    <w:rsid w:val="00DF07A4"/>
    <w:rsid w:val="00DF07C5"/>
    <w:rsid w:val="00DF07E8"/>
    <w:rsid w:val="00DF07F9"/>
    <w:rsid w:val="00DF0805"/>
    <w:rsid w:val="00DF080B"/>
    <w:rsid w:val="00DF085A"/>
    <w:rsid w:val="00DF08AA"/>
    <w:rsid w:val="00DF08D1"/>
    <w:rsid w:val="00DF0903"/>
    <w:rsid w:val="00DF093D"/>
    <w:rsid w:val="00DF0979"/>
    <w:rsid w:val="00DF097A"/>
    <w:rsid w:val="00DF0998"/>
    <w:rsid w:val="00DF09BD"/>
    <w:rsid w:val="00DF09FD"/>
    <w:rsid w:val="00DF0A06"/>
    <w:rsid w:val="00DF0A17"/>
    <w:rsid w:val="00DF0A18"/>
    <w:rsid w:val="00DF0A63"/>
    <w:rsid w:val="00DF0AC2"/>
    <w:rsid w:val="00DF0AE0"/>
    <w:rsid w:val="00DF0B0A"/>
    <w:rsid w:val="00DF0B18"/>
    <w:rsid w:val="00DF0B33"/>
    <w:rsid w:val="00DF0B42"/>
    <w:rsid w:val="00DF0B6D"/>
    <w:rsid w:val="00DF0B98"/>
    <w:rsid w:val="00DF0BE2"/>
    <w:rsid w:val="00DF0BF9"/>
    <w:rsid w:val="00DF0BFB"/>
    <w:rsid w:val="00DF0C0B"/>
    <w:rsid w:val="00DF0C2C"/>
    <w:rsid w:val="00DF0C2E"/>
    <w:rsid w:val="00DF0C37"/>
    <w:rsid w:val="00DF0C8B"/>
    <w:rsid w:val="00DF0CA4"/>
    <w:rsid w:val="00DF0CA7"/>
    <w:rsid w:val="00DF0CC4"/>
    <w:rsid w:val="00DF0D0A"/>
    <w:rsid w:val="00DF0D1B"/>
    <w:rsid w:val="00DF0D39"/>
    <w:rsid w:val="00DF0D76"/>
    <w:rsid w:val="00DF0D88"/>
    <w:rsid w:val="00DF0D8E"/>
    <w:rsid w:val="00DF0D96"/>
    <w:rsid w:val="00DF0DB3"/>
    <w:rsid w:val="00DF0DD3"/>
    <w:rsid w:val="00DF0E33"/>
    <w:rsid w:val="00DF0E4A"/>
    <w:rsid w:val="00DF0E51"/>
    <w:rsid w:val="00DF0E84"/>
    <w:rsid w:val="00DF0EB9"/>
    <w:rsid w:val="00DF0ED2"/>
    <w:rsid w:val="00DF0ED7"/>
    <w:rsid w:val="00DF0EDD"/>
    <w:rsid w:val="00DF0F25"/>
    <w:rsid w:val="00DF0F26"/>
    <w:rsid w:val="00DF0F2C"/>
    <w:rsid w:val="00DF0FA7"/>
    <w:rsid w:val="00DF0FFF"/>
    <w:rsid w:val="00DF101A"/>
    <w:rsid w:val="00DF1039"/>
    <w:rsid w:val="00DF106F"/>
    <w:rsid w:val="00DF10B5"/>
    <w:rsid w:val="00DF10DF"/>
    <w:rsid w:val="00DF10F3"/>
    <w:rsid w:val="00DF113A"/>
    <w:rsid w:val="00DF119B"/>
    <w:rsid w:val="00DF11CF"/>
    <w:rsid w:val="00DF11D6"/>
    <w:rsid w:val="00DF11E3"/>
    <w:rsid w:val="00DF11FC"/>
    <w:rsid w:val="00DF1200"/>
    <w:rsid w:val="00DF1240"/>
    <w:rsid w:val="00DF124B"/>
    <w:rsid w:val="00DF12A6"/>
    <w:rsid w:val="00DF12B0"/>
    <w:rsid w:val="00DF130C"/>
    <w:rsid w:val="00DF136F"/>
    <w:rsid w:val="00DF1388"/>
    <w:rsid w:val="00DF139D"/>
    <w:rsid w:val="00DF13DD"/>
    <w:rsid w:val="00DF1432"/>
    <w:rsid w:val="00DF14D9"/>
    <w:rsid w:val="00DF14F4"/>
    <w:rsid w:val="00DF152A"/>
    <w:rsid w:val="00DF154C"/>
    <w:rsid w:val="00DF1553"/>
    <w:rsid w:val="00DF15AB"/>
    <w:rsid w:val="00DF15CF"/>
    <w:rsid w:val="00DF15F5"/>
    <w:rsid w:val="00DF1651"/>
    <w:rsid w:val="00DF1698"/>
    <w:rsid w:val="00DF16BC"/>
    <w:rsid w:val="00DF16F3"/>
    <w:rsid w:val="00DF16FA"/>
    <w:rsid w:val="00DF1710"/>
    <w:rsid w:val="00DF1711"/>
    <w:rsid w:val="00DF172B"/>
    <w:rsid w:val="00DF172E"/>
    <w:rsid w:val="00DF1796"/>
    <w:rsid w:val="00DF1829"/>
    <w:rsid w:val="00DF182B"/>
    <w:rsid w:val="00DF183A"/>
    <w:rsid w:val="00DF1865"/>
    <w:rsid w:val="00DF1874"/>
    <w:rsid w:val="00DF1884"/>
    <w:rsid w:val="00DF18DB"/>
    <w:rsid w:val="00DF18EA"/>
    <w:rsid w:val="00DF1914"/>
    <w:rsid w:val="00DF1943"/>
    <w:rsid w:val="00DF194B"/>
    <w:rsid w:val="00DF1960"/>
    <w:rsid w:val="00DF1966"/>
    <w:rsid w:val="00DF198C"/>
    <w:rsid w:val="00DF19A3"/>
    <w:rsid w:val="00DF19AA"/>
    <w:rsid w:val="00DF19C5"/>
    <w:rsid w:val="00DF19D4"/>
    <w:rsid w:val="00DF19EC"/>
    <w:rsid w:val="00DF19FA"/>
    <w:rsid w:val="00DF1A66"/>
    <w:rsid w:val="00DF1A78"/>
    <w:rsid w:val="00DF1A92"/>
    <w:rsid w:val="00DF1AA0"/>
    <w:rsid w:val="00DF1AA4"/>
    <w:rsid w:val="00DF1B02"/>
    <w:rsid w:val="00DF1B11"/>
    <w:rsid w:val="00DF1B4C"/>
    <w:rsid w:val="00DF1B5B"/>
    <w:rsid w:val="00DF1B65"/>
    <w:rsid w:val="00DF1B70"/>
    <w:rsid w:val="00DF1BA1"/>
    <w:rsid w:val="00DF1BB5"/>
    <w:rsid w:val="00DF1BB9"/>
    <w:rsid w:val="00DF1BBE"/>
    <w:rsid w:val="00DF1C07"/>
    <w:rsid w:val="00DF1CE9"/>
    <w:rsid w:val="00DF1CF5"/>
    <w:rsid w:val="00DF1CFB"/>
    <w:rsid w:val="00DF1D3E"/>
    <w:rsid w:val="00DF1D4F"/>
    <w:rsid w:val="00DF1D63"/>
    <w:rsid w:val="00DF1D74"/>
    <w:rsid w:val="00DF1D8A"/>
    <w:rsid w:val="00DF1D94"/>
    <w:rsid w:val="00DF1DBC"/>
    <w:rsid w:val="00DF1DBD"/>
    <w:rsid w:val="00DF1DF4"/>
    <w:rsid w:val="00DF1E63"/>
    <w:rsid w:val="00DF1E6A"/>
    <w:rsid w:val="00DF1EA9"/>
    <w:rsid w:val="00DF1EE7"/>
    <w:rsid w:val="00DF1F13"/>
    <w:rsid w:val="00DF1F3D"/>
    <w:rsid w:val="00DF1F4B"/>
    <w:rsid w:val="00DF1F65"/>
    <w:rsid w:val="00DF1FC4"/>
    <w:rsid w:val="00DF1FD9"/>
    <w:rsid w:val="00DF203D"/>
    <w:rsid w:val="00DF210D"/>
    <w:rsid w:val="00DF214D"/>
    <w:rsid w:val="00DF21BF"/>
    <w:rsid w:val="00DF21DE"/>
    <w:rsid w:val="00DF2204"/>
    <w:rsid w:val="00DF2206"/>
    <w:rsid w:val="00DF2209"/>
    <w:rsid w:val="00DF220B"/>
    <w:rsid w:val="00DF2229"/>
    <w:rsid w:val="00DF22A8"/>
    <w:rsid w:val="00DF2302"/>
    <w:rsid w:val="00DF231F"/>
    <w:rsid w:val="00DF2357"/>
    <w:rsid w:val="00DF237C"/>
    <w:rsid w:val="00DF2427"/>
    <w:rsid w:val="00DF244D"/>
    <w:rsid w:val="00DF247D"/>
    <w:rsid w:val="00DF248E"/>
    <w:rsid w:val="00DF24A2"/>
    <w:rsid w:val="00DF24B8"/>
    <w:rsid w:val="00DF24D5"/>
    <w:rsid w:val="00DF24DF"/>
    <w:rsid w:val="00DF24E1"/>
    <w:rsid w:val="00DF2500"/>
    <w:rsid w:val="00DF2560"/>
    <w:rsid w:val="00DF258A"/>
    <w:rsid w:val="00DF259B"/>
    <w:rsid w:val="00DF25C2"/>
    <w:rsid w:val="00DF25C7"/>
    <w:rsid w:val="00DF25E1"/>
    <w:rsid w:val="00DF25E2"/>
    <w:rsid w:val="00DF2627"/>
    <w:rsid w:val="00DF2657"/>
    <w:rsid w:val="00DF26BB"/>
    <w:rsid w:val="00DF26C6"/>
    <w:rsid w:val="00DF26C8"/>
    <w:rsid w:val="00DF26D9"/>
    <w:rsid w:val="00DF26E7"/>
    <w:rsid w:val="00DF2729"/>
    <w:rsid w:val="00DF272E"/>
    <w:rsid w:val="00DF2773"/>
    <w:rsid w:val="00DF27C3"/>
    <w:rsid w:val="00DF27E5"/>
    <w:rsid w:val="00DF2855"/>
    <w:rsid w:val="00DF28A4"/>
    <w:rsid w:val="00DF2900"/>
    <w:rsid w:val="00DF29AE"/>
    <w:rsid w:val="00DF2A48"/>
    <w:rsid w:val="00DF2AB4"/>
    <w:rsid w:val="00DF2AB8"/>
    <w:rsid w:val="00DF2B3B"/>
    <w:rsid w:val="00DF2B43"/>
    <w:rsid w:val="00DF2B4F"/>
    <w:rsid w:val="00DF2B8A"/>
    <w:rsid w:val="00DF2BA8"/>
    <w:rsid w:val="00DF2BCD"/>
    <w:rsid w:val="00DF2C07"/>
    <w:rsid w:val="00DF2C4E"/>
    <w:rsid w:val="00DF2C89"/>
    <w:rsid w:val="00DF2CC4"/>
    <w:rsid w:val="00DF2D16"/>
    <w:rsid w:val="00DF2D2B"/>
    <w:rsid w:val="00DF2D3B"/>
    <w:rsid w:val="00DF2D8B"/>
    <w:rsid w:val="00DF2DB6"/>
    <w:rsid w:val="00DF2DC0"/>
    <w:rsid w:val="00DF2E01"/>
    <w:rsid w:val="00DF2E08"/>
    <w:rsid w:val="00DF2E10"/>
    <w:rsid w:val="00DF2E12"/>
    <w:rsid w:val="00DF2E3E"/>
    <w:rsid w:val="00DF2E5E"/>
    <w:rsid w:val="00DF2E72"/>
    <w:rsid w:val="00DF2EB4"/>
    <w:rsid w:val="00DF2EF6"/>
    <w:rsid w:val="00DF2F09"/>
    <w:rsid w:val="00DF2F0E"/>
    <w:rsid w:val="00DF2F51"/>
    <w:rsid w:val="00DF2FAB"/>
    <w:rsid w:val="00DF3004"/>
    <w:rsid w:val="00DF301F"/>
    <w:rsid w:val="00DF303E"/>
    <w:rsid w:val="00DF304C"/>
    <w:rsid w:val="00DF30E9"/>
    <w:rsid w:val="00DF30F1"/>
    <w:rsid w:val="00DF30F3"/>
    <w:rsid w:val="00DF3115"/>
    <w:rsid w:val="00DF316A"/>
    <w:rsid w:val="00DF3177"/>
    <w:rsid w:val="00DF3190"/>
    <w:rsid w:val="00DF31A7"/>
    <w:rsid w:val="00DF31AE"/>
    <w:rsid w:val="00DF31EA"/>
    <w:rsid w:val="00DF3206"/>
    <w:rsid w:val="00DF323C"/>
    <w:rsid w:val="00DF325A"/>
    <w:rsid w:val="00DF3262"/>
    <w:rsid w:val="00DF3265"/>
    <w:rsid w:val="00DF3289"/>
    <w:rsid w:val="00DF32C4"/>
    <w:rsid w:val="00DF32EF"/>
    <w:rsid w:val="00DF32FF"/>
    <w:rsid w:val="00DF3346"/>
    <w:rsid w:val="00DF334A"/>
    <w:rsid w:val="00DF334C"/>
    <w:rsid w:val="00DF335B"/>
    <w:rsid w:val="00DF33CC"/>
    <w:rsid w:val="00DF3423"/>
    <w:rsid w:val="00DF3444"/>
    <w:rsid w:val="00DF344F"/>
    <w:rsid w:val="00DF34D7"/>
    <w:rsid w:val="00DF34E3"/>
    <w:rsid w:val="00DF34F0"/>
    <w:rsid w:val="00DF3507"/>
    <w:rsid w:val="00DF357E"/>
    <w:rsid w:val="00DF3587"/>
    <w:rsid w:val="00DF359B"/>
    <w:rsid w:val="00DF360B"/>
    <w:rsid w:val="00DF3695"/>
    <w:rsid w:val="00DF36A2"/>
    <w:rsid w:val="00DF3759"/>
    <w:rsid w:val="00DF375B"/>
    <w:rsid w:val="00DF377C"/>
    <w:rsid w:val="00DF37E8"/>
    <w:rsid w:val="00DF37F9"/>
    <w:rsid w:val="00DF3848"/>
    <w:rsid w:val="00DF3850"/>
    <w:rsid w:val="00DF386E"/>
    <w:rsid w:val="00DF389C"/>
    <w:rsid w:val="00DF38E7"/>
    <w:rsid w:val="00DF391F"/>
    <w:rsid w:val="00DF3933"/>
    <w:rsid w:val="00DF3973"/>
    <w:rsid w:val="00DF39BF"/>
    <w:rsid w:val="00DF39CC"/>
    <w:rsid w:val="00DF39E3"/>
    <w:rsid w:val="00DF39F8"/>
    <w:rsid w:val="00DF3A0D"/>
    <w:rsid w:val="00DF3A10"/>
    <w:rsid w:val="00DF3A34"/>
    <w:rsid w:val="00DF3A39"/>
    <w:rsid w:val="00DF3A51"/>
    <w:rsid w:val="00DF3A53"/>
    <w:rsid w:val="00DF3A9D"/>
    <w:rsid w:val="00DF3ABC"/>
    <w:rsid w:val="00DF3B1C"/>
    <w:rsid w:val="00DF3B22"/>
    <w:rsid w:val="00DF3B2A"/>
    <w:rsid w:val="00DF3B43"/>
    <w:rsid w:val="00DF3B6D"/>
    <w:rsid w:val="00DF3B8E"/>
    <w:rsid w:val="00DF3BAD"/>
    <w:rsid w:val="00DF3BC0"/>
    <w:rsid w:val="00DF3BC6"/>
    <w:rsid w:val="00DF3C49"/>
    <w:rsid w:val="00DF3CAB"/>
    <w:rsid w:val="00DF3CB0"/>
    <w:rsid w:val="00DF3CD6"/>
    <w:rsid w:val="00DF3CF7"/>
    <w:rsid w:val="00DF3D3E"/>
    <w:rsid w:val="00DF3D40"/>
    <w:rsid w:val="00DF3D4C"/>
    <w:rsid w:val="00DF3D81"/>
    <w:rsid w:val="00DF3DE5"/>
    <w:rsid w:val="00DF3E09"/>
    <w:rsid w:val="00DF3E0D"/>
    <w:rsid w:val="00DF3E45"/>
    <w:rsid w:val="00DF3E50"/>
    <w:rsid w:val="00DF3E59"/>
    <w:rsid w:val="00DF3EC0"/>
    <w:rsid w:val="00DF3ECB"/>
    <w:rsid w:val="00DF3EFC"/>
    <w:rsid w:val="00DF3F0A"/>
    <w:rsid w:val="00DF3F1E"/>
    <w:rsid w:val="00DF3F62"/>
    <w:rsid w:val="00DF3F82"/>
    <w:rsid w:val="00DF3F84"/>
    <w:rsid w:val="00DF3FC0"/>
    <w:rsid w:val="00DF3FD9"/>
    <w:rsid w:val="00DF3FDC"/>
    <w:rsid w:val="00DF4023"/>
    <w:rsid w:val="00DF4036"/>
    <w:rsid w:val="00DF403C"/>
    <w:rsid w:val="00DF4051"/>
    <w:rsid w:val="00DF4074"/>
    <w:rsid w:val="00DF4092"/>
    <w:rsid w:val="00DF409C"/>
    <w:rsid w:val="00DF40AE"/>
    <w:rsid w:val="00DF40F0"/>
    <w:rsid w:val="00DF411E"/>
    <w:rsid w:val="00DF4147"/>
    <w:rsid w:val="00DF4168"/>
    <w:rsid w:val="00DF41A5"/>
    <w:rsid w:val="00DF41B7"/>
    <w:rsid w:val="00DF41F3"/>
    <w:rsid w:val="00DF41F6"/>
    <w:rsid w:val="00DF4222"/>
    <w:rsid w:val="00DF4245"/>
    <w:rsid w:val="00DF4257"/>
    <w:rsid w:val="00DF42BF"/>
    <w:rsid w:val="00DF42C2"/>
    <w:rsid w:val="00DF431D"/>
    <w:rsid w:val="00DF4325"/>
    <w:rsid w:val="00DF4337"/>
    <w:rsid w:val="00DF43BD"/>
    <w:rsid w:val="00DF447D"/>
    <w:rsid w:val="00DF4494"/>
    <w:rsid w:val="00DF44B1"/>
    <w:rsid w:val="00DF44C9"/>
    <w:rsid w:val="00DF44D4"/>
    <w:rsid w:val="00DF44EC"/>
    <w:rsid w:val="00DF44F7"/>
    <w:rsid w:val="00DF45A1"/>
    <w:rsid w:val="00DF45C5"/>
    <w:rsid w:val="00DF45C6"/>
    <w:rsid w:val="00DF45E7"/>
    <w:rsid w:val="00DF45F0"/>
    <w:rsid w:val="00DF45F8"/>
    <w:rsid w:val="00DF4603"/>
    <w:rsid w:val="00DF4671"/>
    <w:rsid w:val="00DF4681"/>
    <w:rsid w:val="00DF46A6"/>
    <w:rsid w:val="00DF46A8"/>
    <w:rsid w:val="00DF46B8"/>
    <w:rsid w:val="00DF46C6"/>
    <w:rsid w:val="00DF4735"/>
    <w:rsid w:val="00DF4741"/>
    <w:rsid w:val="00DF4752"/>
    <w:rsid w:val="00DF476B"/>
    <w:rsid w:val="00DF47A2"/>
    <w:rsid w:val="00DF47DE"/>
    <w:rsid w:val="00DF47F6"/>
    <w:rsid w:val="00DF4812"/>
    <w:rsid w:val="00DF481D"/>
    <w:rsid w:val="00DF48BF"/>
    <w:rsid w:val="00DF4931"/>
    <w:rsid w:val="00DF4969"/>
    <w:rsid w:val="00DF4983"/>
    <w:rsid w:val="00DF49AD"/>
    <w:rsid w:val="00DF49C1"/>
    <w:rsid w:val="00DF4A16"/>
    <w:rsid w:val="00DF4A54"/>
    <w:rsid w:val="00DF4A94"/>
    <w:rsid w:val="00DF4A95"/>
    <w:rsid w:val="00DF4AF7"/>
    <w:rsid w:val="00DF4B69"/>
    <w:rsid w:val="00DF4B71"/>
    <w:rsid w:val="00DF4B73"/>
    <w:rsid w:val="00DF4B7F"/>
    <w:rsid w:val="00DF4BC4"/>
    <w:rsid w:val="00DF4BDE"/>
    <w:rsid w:val="00DF4BEA"/>
    <w:rsid w:val="00DF4BF6"/>
    <w:rsid w:val="00DF4C06"/>
    <w:rsid w:val="00DF4C40"/>
    <w:rsid w:val="00DF4C94"/>
    <w:rsid w:val="00DF4CE3"/>
    <w:rsid w:val="00DF4D23"/>
    <w:rsid w:val="00DF4D4C"/>
    <w:rsid w:val="00DF4DB1"/>
    <w:rsid w:val="00DF4EBA"/>
    <w:rsid w:val="00DF4EF7"/>
    <w:rsid w:val="00DF4EF8"/>
    <w:rsid w:val="00DF4EFA"/>
    <w:rsid w:val="00DF4F11"/>
    <w:rsid w:val="00DF4F1B"/>
    <w:rsid w:val="00DF4F28"/>
    <w:rsid w:val="00DF4F39"/>
    <w:rsid w:val="00DF4F90"/>
    <w:rsid w:val="00DF4FA9"/>
    <w:rsid w:val="00DF4FD2"/>
    <w:rsid w:val="00DF4FD7"/>
    <w:rsid w:val="00DF4FDA"/>
    <w:rsid w:val="00DF4FE8"/>
    <w:rsid w:val="00DF5056"/>
    <w:rsid w:val="00DF506B"/>
    <w:rsid w:val="00DF510B"/>
    <w:rsid w:val="00DF511B"/>
    <w:rsid w:val="00DF5136"/>
    <w:rsid w:val="00DF5185"/>
    <w:rsid w:val="00DF5198"/>
    <w:rsid w:val="00DF51C1"/>
    <w:rsid w:val="00DF51F6"/>
    <w:rsid w:val="00DF5214"/>
    <w:rsid w:val="00DF527C"/>
    <w:rsid w:val="00DF5280"/>
    <w:rsid w:val="00DF5305"/>
    <w:rsid w:val="00DF5307"/>
    <w:rsid w:val="00DF5383"/>
    <w:rsid w:val="00DF542E"/>
    <w:rsid w:val="00DF5449"/>
    <w:rsid w:val="00DF5494"/>
    <w:rsid w:val="00DF554B"/>
    <w:rsid w:val="00DF554F"/>
    <w:rsid w:val="00DF5553"/>
    <w:rsid w:val="00DF55D2"/>
    <w:rsid w:val="00DF55E5"/>
    <w:rsid w:val="00DF55F3"/>
    <w:rsid w:val="00DF560F"/>
    <w:rsid w:val="00DF5632"/>
    <w:rsid w:val="00DF56AC"/>
    <w:rsid w:val="00DF56CC"/>
    <w:rsid w:val="00DF56FA"/>
    <w:rsid w:val="00DF5731"/>
    <w:rsid w:val="00DF5733"/>
    <w:rsid w:val="00DF5802"/>
    <w:rsid w:val="00DF5816"/>
    <w:rsid w:val="00DF5823"/>
    <w:rsid w:val="00DF5825"/>
    <w:rsid w:val="00DF5829"/>
    <w:rsid w:val="00DF5832"/>
    <w:rsid w:val="00DF5833"/>
    <w:rsid w:val="00DF583B"/>
    <w:rsid w:val="00DF5840"/>
    <w:rsid w:val="00DF5878"/>
    <w:rsid w:val="00DF588F"/>
    <w:rsid w:val="00DF58A5"/>
    <w:rsid w:val="00DF58CB"/>
    <w:rsid w:val="00DF58E1"/>
    <w:rsid w:val="00DF5924"/>
    <w:rsid w:val="00DF5971"/>
    <w:rsid w:val="00DF5A05"/>
    <w:rsid w:val="00DF5A4C"/>
    <w:rsid w:val="00DF5AD8"/>
    <w:rsid w:val="00DF5B44"/>
    <w:rsid w:val="00DF5B6E"/>
    <w:rsid w:val="00DF5B94"/>
    <w:rsid w:val="00DF5BC8"/>
    <w:rsid w:val="00DF5C34"/>
    <w:rsid w:val="00DF5C63"/>
    <w:rsid w:val="00DF5C6C"/>
    <w:rsid w:val="00DF5CDE"/>
    <w:rsid w:val="00DF5D02"/>
    <w:rsid w:val="00DF5D0B"/>
    <w:rsid w:val="00DF5D15"/>
    <w:rsid w:val="00DF5D2C"/>
    <w:rsid w:val="00DF5D47"/>
    <w:rsid w:val="00DF5D61"/>
    <w:rsid w:val="00DF5D86"/>
    <w:rsid w:val="00DF5DB8"/>
    <w:rsid w:val="00DF5DEF"/>
    <w:rsid w:val="00DF5E00"/>
    <w:rsid w:val="00DF5E3B"/>
    <w:rsid w:val="00DF5E7B"/>
    <w:rsid w:val="00DF5E88"/>
    <w:rsid w:val="00DF5E99"/>
    <w:rsid w:val="00DF5EA0"/>
    <w:rsid w:val="00DF5EAE"/>
    <w:rsid w:val="00DF5F1E"/>
    <w:rsid w:val="00DF5F21"/>
    <w:rsid w:val="00DF5F24"/>
    <w:rsid w:val="00DF5F2C"/>
    <w:rsid w:val="00DF5F9E"/>
    <w:rsid w:val="00DF5FE5"/>
    <w:rsid w:val="00DF5FE6"/>
    <w:rsid w:val="00DF6003"/>
    <w:rsid w:val="00DF6009"/>
    <w:rsid w:val="00DF600F"/>
    <w:rsid w:val="00DF601A"/>
    <w:rsid w:val="00DF60C3"/>
    <w:rsid w:val="00DF6105"/>
    <w:rsid w:val="00DF6112"/>
    <w:rsid w:val="00DF6140"/>
    <w:rsid w:val="00DF6147"/>
    <w:rsid w:val="00DF61E0"/>
    <w:rsid w:val="00DF61EE"/>
    <w:rsid w:val="00DF61F6"/>
    <w:rsid w:val="00DF6204"/>
    <w:rsid w:val="00DF620C"/>
    <w:rsid w:val="00DF6213"/>
    <w:rsid w:val="00DF6224"/>
    <w:rsid w:val="00DF6251"/>
    <w:rsid w:val="00DF6269"/>
    <w:rsid w:val="00DF627C"/>
    <w:rsid w:val="00DF6280"/>
    <w:rsid w:val="00DF628A"/>
    <w:rsid w:val="00DF6345"/>
    <w:rsid w:val="00DF634D"/>
    <w:rsid w:val="00DF6350"/>
    <w:rsid w:val="00DF636F"/>
    <w:rsid w:val="00DF6381"/>
    <w:rsid w:val="00DF63BF"/>
    <w:rsid w:val="00DF6420"/>
    <w:rsid w:val="00DF645A"/>
    <w:rsid w:val="00DF649C"/>
    <w:rsid w:val="00DF64A5"/>
    <w:rsid w:val="00DF64DC"/>
    <w:rsid w:val="00DF6502"/>
    <w:rsid w:val="00DF652A"/>
    <w:rsid w:val="00DF653C"/>
    <w:rsid w:val="00DF658D"/>
    <w:rsid w:val="00DF65F2"/>
    <w:rsid w:val="00DF65FD"/>
    <w:rsid w:val="00DF6617"/>
    <w:rsid w:val="00DF661A"/>
    <w:rsid w:val="00DF669A"/>
    <w:rsid w:val="00DF66E2"/>
    <w:rsid w:val="00DF6708"/>
    <w:rsid w:val="00DF670B"/>
    <w:rsid w:val="00DF6712"/>
    <w:rsid w:val="00DF6767"/>
    <w:rsid w:val="00DF676C"/>
    <w:rsid w:val="00DF677D"/>
    <w:rsid w:val="00DF67A9"/>
    <w:rsid w:val="00DF67E1"/>
    <w:rsid w:val="00DF6871"/>
    <w:rsid w:val="00DF689C"/>
    <w:rsid w:val="00DF6904"/>
    <w:rsid w:val="00DF6916"/>
    <w:rsid w:val="00DF693E"/>
    <w:rsid w:val="00DF6955"/>
    <w:rsid w:val="00DF69BB"/>
    <w:rsid w:val="00DF69C0"/>
    <w:rsid w:val="00DF69CD"/>
    <w:rsid w:val="00DF69E3"/>
    <w:rsid w:val="00DF69F5"/>
    <w:rsid w:val="00DF69F6"/>
    <w:rsid w:val="00DF6A0B"/>
    <w:rsid w:val="00DF6A2B"/>
    <w:rsid w:val="00DF6A3C"/>
    <w:rsid w:val="00DF6A45"/>
    <w:rsid w:val="00DF6A58"/>
    <w:rsid w:val="00DF6A75"/>
    <w:rsid w:val="00DF6A76"/>
    <w:rsid w:val="00DF6A9C"/>
    <w:rsid w:val="00DF6AAF"/>
    <w:rsid w:val="00DF6AF9"/>
    <w:rsid w:val="00DF6B34"/>
    <w:rsid w:val="00DF6BA2"/>
    <w:rsid w:val="00DF6BAC"/>
    <w:rsid w:val="00DF6BB6"/>
    <w:rsid w:val="00DF6BC2"/>
    <w:rsid w:val="00DF6C05"/>
    <w:rsid w:val="00DF6C5B"/>
    <w:rsid w:val="00DF6CFB"/>
    <w:rsid w:val="00DF6D4B"/>
    <w:rsid w:val="00DF6D88"/>
    <w:rsid w:val="00DF6D8D"/>
    <w:rsid w:val="00DF6D9A"/>
    <w:rsid w:val="00DF6DA9"/>
    <w:rsid w:val="00DF6DCE"/>
    <w:rsid w:val="00DF6DEA"/>
    <w:rsid w:val="00DF6E10"/>
    <w:rsid w:val="00DF6E19"/>
    <w:rsid w:val="00DF6E34"/>
    <w:rsid w:val="00DF6E61"/>
    <w:rsid w:val="00DF6E67"/>
    <w:rsid w:val="00DF6EFF"/>
    <w:rsid w:val="00DF6F0A"/>
    <w:rsid w:val="00DF6F23"/>
    <w:rsid w:val="00DF6F62"/>
    <w:rsid w:val="00DF6FBB"/>
    <w:rsid w:val="00DF6FBF"/>
    <w:rsid w:val="00DF6FEF"/>
    <w:rsid w:val="00DF7012"/>
    <w:rsid w:val="00DF7067"/>
    <w:rsid w:val="00DF707A"/>
    <w:rsid w:val="00DF708B"/>
    <w:rsid w:val="00DF70F1"/>
    <w:rsid w:val="00DF713B"/>
    <w:rsid w:val="00DF713F"/>
    <w:rsid w:val="00DF714B"/>
    <w:rsid w:val="00DF717C"/>
    <w:rsid w:val="00DF71A7"/>
    <w:rsid w:val="00DF71AE"/>
    <w:rsid w:val="00DF71B9"/>
    <w:rsid w:val="00DF720B"/>
    <w:rsid w:val="00DF723F"/>
    <w:rsid w:val="00DF7247"/>
    <w:rsid w:val="00DF724D"/>
    <w:rsid w:val="00DF725A"/>
    <w:rsid w:val="00DF726A"/>
    <w:rsid w:val="00DF72B5"/>
    <w:rsid w:val="00DF72BE"/>
    <w:rsid w:val="00DF72C6"/>
    <w:rsid w:val="00DF72CB"/>
    <w:rsid w:val="00DF72D4"/>
    <w:rsid w:val="00DF7306"/>
    <w:rsid w:val="00DF7319"/>
    <w:rsid w:val="00DF7364"/>
    <w:rsid w:val="00DF73B1"/>
    <w:rsid w:val="00DF73CB"/>
    <w:rsid w:val="00DF73CF"/>
    <w:rsid w:val="00DF73D1"/>
    <w:rsid w:val="00DF73DC"/>
    <w:rsid w:val="00DF73E0"/>
    <w:rsid w:val="00DF745A"/>
    <w:rsid w:val="00DF7473"/>
    <w:rsid w:val="00DF7489"/>
    <w:rsid w:val="00DF74A6"/>
    <w:rsid w:val="00DF74EF"/>
    <w:rsid w:val="00DF74FA"/>
    <w:rsid w:val="00DF74FB"/>
    <w:rsid w:val="00DF7506"/>
    <w:rsid w:val="00DF7509"/>
    <w:rsid w:val="00DF752A"/>
    <w:rsid w:val="00DF7568"/>
    <w:rsid w:val="00DF759C"/>
    <w:rsid w:val="00DF75A5"/>
    <w:rsid w:val="00DF75B9"/>
    <w:rsid w:val="00DF75CB"/>
    <w:rsid w:val="00DF75D2"/>
    <w:rsid w:val="00DF75D3"/>
    <w:rsid w:val="00DF75E0"/>
    <w:rsid w:val="00DF75F8"/>
    <w:rsid w:val="00DF7622"/>
    <w:rsid w:val="00DF7634"/>
    <w:rsid w:val="00DF7635"/>
    <w:rsid w:val="00DF763A"/>
    <w:rsid w:val="00DF7646"/>
    <w:rsid w:val="00DF7654"/>
    <w:rsid w:val="00DF7665"/>
    <w:rsid w:val="00DF7668"/>
    <w:rsid w:val="00DF766E"/>
    <w:rsid w:val="00DF76BB"/>
    <w:rsid w:val="00DF76E0"/>
    <w:rsid w:val="00DF772F"/>
    <w:rsid w:val="00DF7741"/>
    <w:rsid w:val="00DF774B"/>
    <w:rsid w:val="00DF7769"/>
    <w:rsid w:val="00DF777A"/>
    <w:rsid w:val="00DF7780"/>
    <w:rsid w:val="00DF7793"/>
    <w:rsid w:val="00DF779F"/>
    <w:rsid w:val="00DF77A0"/>
    <w:rsid w:val="00DF77A9"/>
    <w:rsid w:val="00DF77CF"/>
    <w:rsid w:val="00DF784B"/>
    <w:rsid w:val="00DF786F"/>
    <w:rsid w:val="00DF788F"/>
    <w:rsid w:val="00DF789B"/>
    <w:rsid w:val="00DF78C0"/>
    <w:rsid w:val="00DF7910"/>
    <w:rsid w:val="00DF7918"/>
    <w:rsid w:val="00DF7925"/>
    <w:rsid w:val="00DF792A"/>
    <w:rsid w:val="00DF794C"/>
    <w:rsid w:val="00DF7950"/>
    <w:rsid w:val="00DF7951"/>
    <w:rsid w:val="00DF7979"/>
    <w:rsid w:val="00DF79C5"/>
    <w:rsid w:val="00DF79D7"/>
    <w:rsid w:val="00DF7A41"/>
    <w:rsid w:val="00DF7A7C"/>
    <w:rsid w:val="00DF7A8A"/>
    <w:rsid w:val="00DF7A8C"/>
    <w:rsid w:val="00DF7A94"/>
    <w:rsid w:val="00DF7A9B"/>
    <w:rsid w:val="00DF7AFD"/>
    <w:rsid w:val="00DF7B2E"/>
    <w:rsid w:val="00DF7B5A"/>
    <w:rsid w:val="00DF7BAC"/>
    <w:rsid w:val="00DF7BF6"/>
    <w:rsid w:val="00DF7C3F"/>
    <w:rsid w:val="00DF7CB3"/>
    <w:rsid w:val="00DF7CD7"/>
    <w:rsid w:val="00DF7D06"/>
    <w:rsid w:val="00DF7D20"/>
    <w:rsid w:val="00DF7D23"/>
    <w:rsid w:val="00DF7D3C"/>
    <w:rsid w:val="00DF7D68"/>
    <w:rsid w:val="00DF7DA3"/>
    <w:rsid w:val="00DF7DBA"/>
    <w:rsid w:val="00DF7DFD"/>
    <w:rsid w:val="00DF7E27"/>
    <w:rsid w:val="00DF7E38"/>
    <w:rsid w:val="00DF7E43"/>
    <w:rsid w:val="00DF7F00"/>
    <w:rsid w:val="00DF7F8B"/>
    <w:rsid w:val="00DF7FF0"/>
    <w:rsid w:val="00DF7FF3"/>
    <w:rsid w:val="00E00036"/>
    <w:rsid w:val="00E0003F"/>
    <w:rsid w:val="00E0007D"/>
    <w:rsid w:val="00E0008F"/>
    <w:rsid w:val="00E00090"/>
    <w:rsid w:val="00E0009A"/>
    <w:rsid w:val="00E000E5"/>
    <w:rsid w:val="00E000F0"/>
    <w:rsid w:val="00E00152"/>
    <w:rsid w:val="00E00170"/>
    <w:rsid w:val="00E00195"/>
    <w:rsid w:val="00E001B7"/>
    <w:rsid w:val="00E001D5"/>
    <w:rsid w:val="00E001EA"/>
    <w:rsid w:val="00E00212"/>
    <w:rsid w:val="00E00216"/>
    <w:rsid w:val="00E0021D"/>
    <w:rsid w:val="00E0023A"/>
    <w:rsid w:val="00E00279"/>
    <w:rsid w:val="00E00286"/>
    <w:rsid w:val="00E00287"/>
    <w:rsid w:val="00E002E0"/>
    <w:rsid w:val="00E00323"/>
    <w:rsid w:val="00E00354"/>
    <w:rsid w:val="00E00375"/>
    <w:rsid w:val="00E0038D"/>
    <w:rsid w:val="00E003D7"/>
    <w:rsid w:val="00E00426"/>
    <w:rsid w:val="00E0043F"/>
    <w:rsid w:val="00E0044A"/>
    <w:rsid w:val="00E0046E"/>
    <w:rsid w:val="00E004AB"/>
    <w:rsid w:val="00E004B6"/>
    <w:rsid w:val="00E004C8"/>
    <w:rsid w:val="00E004FC"/>
    <w:rsid w:val="00E00505"/>
    <w:rsid w:val="00E00519"/>
    <w:rsid w:val="00E00533"/>
    <w:rsid w:val="00E00538"/>
    <w:rsid w:val="00E0053A"/>
    <w:rsid w:val="00E0053D"/>
    <w:rsid w:val="00E0057C"/>
    <w:rsid w:val="00E00584"/>
    <w:rsid w:val="00E0058A"/>
    <w:rsid w:val="00E00593"/>
    <w:rsid w:val="00E005CD"/>
    <w:rsid w:val="00E005E1"/>
    <w:rsid w:val="00E0061A"/>
    <w:rsid w:val="00E00645"/>
    <w:rsid w:val="00E0069C"/>
    <w:rsid w:val="00E00706"/>
    <w:rsid w:val="00E00728"/>
    <w:rsid w:val="00E00729"/>
    <w:rsid w:val="00E00748"/>
    <w:rsid w:val="00E00778"/>
    <w:rsid w:val="00E0078E"/>
    <w:rsid w:val="00E0079F"/>
    <w:rsid w:val="00E007A8"/>
    <w:rsid w:val="00E007E5"/>
    <w:rsid w:val="00E0083F"/>
    <w:rsid w:val="00E00850"/>
    <w:rsid w:val="00E00861"/>
    <w:rsid w:val="00E00863"/>
    <w:rsid w:val="00E0087E"/>
    <w:rsid w:val="00E008E9"/>
    <w:rsid w:val="00E008F6"/>
    <w:rsid w:val="00E00904"/>
    <w:rsid w:val="00E00917"/>
    <w:rsid w:val="00E00942"/>
    <w:rsid w:val="00E00975"/>
    <w:rsid w:val="00E0097B"/>
    <w:rsid w:val="00E009AB"/>
    <w:rsid w:val="00E009BB"/>
    <w:rsid w:val="00E00A10"/>
    <w:rsid w:val="00E00A3A"/>
    <w:rsid w:val="00E00A58"/>
    <w:rsid w:val="00E00B62"/>
    <w:rsid w:val="00E00B85"/>
    <w:rsid w:val="00E00B87"/>
    <w:rsid w:val="00E00B88"/>
    <w:rsid w:val="00E00BCC"/>
    <w:rsid w:val="00E00BDB"/>
    <w:rsid w:val="00E00BF3"/>
    <w:rsid w:val="00E00BF6"/>
    <w:rsid w:val="00E00BFD"/>
    <w:rsid w:val="00E00C0E"/>
    <w:rsid w:val="00E00C0F"/>
    <w:rsid w:val="00E00C38"/>
    <w:rsid w:val="00E00C62"/>
    <w:rsid w:val="00E00C88"/>
    <w:rsid w:val="00E00CB9"/>
    <w:rsid w:val="00E00CE8"/>
    <w:rsid w:val="00E00D09"/>
    <w:rsid w:val="00E00D1D"/>
    <w:rsid w:val="00E00D5B"/>
    <w:rsid w:val="00E00D68"/>
    <w:rsid w:val="00E00D73"/>
    <w:rsid w:val="00E00D88"/>
    <w:rsid w:val="00E00D96"/>
    <w:rsid w:val="00E00DA3"/>
    <w:rsid w:val="00E00DAB"/>
    <w:rsid w:val="00E00DC8"/>
    <w:rsid w:val="00E00DCE"/>
    <w:rsid w:val="00E00DFE"/>
    <w:rsid w:val="00E00E21"/>
    <w:rsid w:val="00E00E37"/>
    <w:rsid w:val="00E00E3B"/>
    <w:rsid w:val="00E00E57"/>
    <w:rsid w:val="00E00E9C"/>
    <w:rsid w:val="00E00EE7"/>
    <w:rsid w:val="00E00EF8"/>
    <w:rsid w:val="00E00F02"/>
    <w:rsid w:val="00E00F05"/>
    <w:rsid w:val="00E00F3B"/>
    <w:rsid w:val="00E00F3C"/>
    <w:rsid w:val="00E00F67"/>
    <w:rsid w:val="00E00F6D"/>
    <w:rsid w:val="00E00F9F"/>
    <w:rsid w:val="00E00FA6"/>
    <w:rsid w:val="00E00FB1"/>
    <w:rsid w:val="00E00FC4"/>
    <w:rsid w:val="00E01007"/>
    <w:rsid w:val="00E0100B"/>
    <w:rsid w:val="00E0101C"/>
    <w:rsid w:val="00E0101D"/>
    <w:rsid w:val="00E0104B"/>
    <w:rsid w:val="00E01057"/>
    <w:rsid w:val="00E0105D"/>
    <w:rsid w:val="00E01064"/>
    <w:rsid w:val="00E01067"/>
    <w:rsid w:val="00E01076"/>
    <w:rsid w:val="00E010A0"/>
    <w:rsid w:val="00E010A1"/>
    <w:rsid w:val="00E010E8"/>
    <w:rsid w:val="00E0112A"/>
    <w:rsid w:val="00E0113A"/>
    <w:rsid w:val="00E01146"/>
    <w:rsid w:val="00E0115A"/>
    <w:rsid w:val="00E01162"/>
    <w:rsid w:val="00E0117E"/>
    <w:rsid w:val="00E011A9"/>
    <w:rsid w:val="00E011B1"/>
    <w:rsid w:val="00E011E0"/>
    <w:rsid w:val="00E0122B"/>
    <w:rsid w:val="00E01233"/>
    <w:rsid w:val="00E01253"/>
    <w:rsid w:val="00E01272"/>
    <w:rsid w:val="00E012AF"/>
    <w:rsid w:val="00E01309"/>
    <w:rsid w:val="00E01352"/>
    <w:rsid w:val="00E013A1"/>
    <w:rsid w:val="00E013BC"/>
    <w:rsid w:val="00E013C7"/>
    <w:rsid w:val="00E01421"/>
    <w:rsid w:val="00E0142B"/>
    <w:rsid w:val="00E01453"/>
    <w:rsid w:val="00E01467"/>
    <w:rsid w:val="00E014B7"/>
    <w:rsid w:val="00E014BF"/>
    <w:rsid w:val="00E014F6"/>
    <w:rsid w:val="00E014F8"/>
    <w:rsid w:val="00E01586"/>
    <w:rsid w:val="00E015F9"/>
    <w:rsid w:val="00E01609"/>
    <w:rsid w:val="00E01613"/>
    <w:rsid w:val="00E0165D"/>
    <w:rsid w:val="00E01663"/>
    <w:rsid w:val="00E0166C"/>
    <w:rsid w:val="00E016AB"/>
    <w:rsid w:val="00E016D1"/>
    <w:rsid w:val="00E016DA"/>
    <w:rsid w:val="00E016DD"/>
    <w:rsid w:val="00E016F6"/>
    <w:rsid w:val="00E01703"/>
    <w:rsid w:val="00E0172C"/>
    <w:rsid w:val="00E01730"/>
    <w:rsid w:val="00E01735"/>
    <w:rsid w:val="00E0173F"/>
    <w:rsid w:val="00E01766"/>
    <w:rsid w:val="00E017AD"/>
    <w:rsid w:val="00E017B1"/>
    <w:rsid w:val="00E017B3"/>
    <w:rsid w:val="00E017D4"/>
    <w:rsid w:val="00E017DE"/>
    <w:rsid w:val="00E017E4"/>
    <w:rsid w:val="00E017E7"/>
    <w:rsid w:val="00E017F1"/>
    <w:rsid w:val="00E01806"/>
    <w:rsid w:val="00E01826"/>
    <w:rsid w:val="00E0182D"/>
    <w:rsid w:val="00E01831"/>
    <w:rsid w:val="00E0183D"/>
    <w:rsid w:val="00E0184E"/>
    <w:rsid w:val="00E01866"/>
    <w:rsid w:val="00E018BF"/>
    <w:rsid w:val="00E0190A"/>
    <w:rsid w:val="00E01917"/>
    <w:rsid w:val="00E0191D"/>
    <w:rsid w:val="00E01951"/>
    <w:rsid w:val="00E0198B"/>
    <w:rsid w:val="00E0198E"/>
    <w:rsid w:val="00E0199F"/>
    <w:rsid w:val="00E019AA"/>
    <w:rsid w:val="00E019BF"/>
    <w:rsid w:val="00E019E0"/>
    <w:rsid w:val="00E01A01"/>
    <w:rsid w:val="00E01A21"/>
    <w:rsid w:val="00E01A23"/>
    <w:rsid w:val="00E01A40"/>
    <w:rsid w:val="00E01A52"/>
    <w:rsid w:val="00E01A72"/>
    <w:rsid w:val="00E01A93"/>
    <w:rsid w:val="00E01AB6"/>
    <w:rsid w:val="00E01AD5"/>
    <w:rsid w:val="00E01AF6"/>
    <w:rsid w:val="00E01B06"/>
    <w:rsid w:val="00E01B31"/>
    <w:rsid w:val="00E01B55"/>
    <w:rsid w:val="00E01B62"/>
    <w:rsid w:val="00E01BD6"/>
    <w:rsid w:val="00E01C32"/>
    <w:rsid w:val="00E01C49"/>
    <w:rsid w:val="00E01C62"/>
    <w:rsid w:val="00E01C67"/>
    <w:rsid w:val="00E01CB2"/>
    <w:rsid w:val="00E01CC7"/>
    <w:rsid w:val="00E01D20"/>
    <w:rsid w:val="00E01D56"/>
    <w:rsid w:val="00E01D63"/>
    <w:rsid w:val="00E01D69"/>
    <w:rsid w:val="00E01D6B"/>
    <w:rsid w:val="00E01D7A"/>
    <w:rsid w:val="00E01E1D"/>
    <w:rsid w:val="00E01E27"/>
    <w:rsid w:val="00E01EAC"/>
    <w:rsid w:val="00E01EDE"/>
    <w:rsid w:val="00E01EF2"/>
    <w:rsid w:val="00E01F36"/>
    <w:rsid w:val="00E01F54"/>
    <w:rsid w:val="00E01F60"/>
    <w:rsid w:val="00E01F6F"/>
    <w:rsid w:val="00E01F9C"/>
    <w:rsid w:val="00E01FBD"/>
    <w:rsid w:val="00E01FFC"/>
    <w:rsid w:val="00E02016"/>
    <w:rsid w:val="00E0201E"/>
    <w:rsid w:val="00E02023"/>
    <w:rsid w:val="00E0215B"/>
    <w:rsid w:val="00E021A4"/>
    <w:rsid w:val="00E02225"/>
    <w:rsid w:val="00E0222D"/>
    <w:rsid w:val="00E02241"/>
    <w:rsid w:val="00E02281"/>
    <w:rsid w:val="00E022BD"/>
    <w:rsid w:val="00E022DB"/>
    <w:rsid w:val="00E022F9"/>
    <w:rsid w:val="00E022FC"/>
    <w:rsid w:val="00E022FD"/>
    <w:rsid w:val="00E0230E"/>
    <w:rsid w:val="00E02321"/>
    <w:rsid w:val="00E0232A"/>
    <w:rsid w:val="00E0233F"/>
    <w:rsid w:val="00E02359"/>
    <w:rsid w:val="00E02368"/>
    <w:rsid w:val="00E0236E"/>
    <w:rsid w:val="00E0236F"/>
    <w:rsid w:val="00E02372"/>
    <w:rsid w:val="00E02380"/>
    <w:rsid w:val="00E02399"/>
    <w:rsid w:val="00E023E2"/>
    <w:rsid w:val="00E02400"/>
    <w:rsid w:val="00E0241E"/>
    <w:rsid w:val="00E02440"/>
    <w:rsid w:val="00E02441"/>
    <w:rsid w:val="00E02443"/>
    <w:rsid w:val="00E02455"/>
    <w:rsid w:val="00E02480"/>
    <w:rsid w:val="00E0249E"/>
    <w:rsid w:val="00E024DF"/>
    <w:rsid w:val="00E02518"/>
    <w:rsid w:val="00E02529"/>
    <w:rsid w:val="00E0252E"/>
    <w:rsid w:val="00E02530"/>
    <w:rsid w:val="00E02560"/>
    <w:rsid w:val="00E02578"/>
    <w:rsid w:val="00E02597"/>
    <w:rsid w:val="00E025AA"/>
    <w:rsid w:val="00E025BD"/>
    <w:rsid w:val="00E025BF"/>
    <w:rsid w:val="00E025CE"/>
    <w:rsid w:val="00E025DC"/>
    <w:rsid w:val="00E025E8"/>
    <w:rsid w:val="00E025F9"/>
    <w:rsid w:val="00E02623"/>
    <w:rsid w:val="00E02642"/>
    <w:rsid w:val="00E02646"/>
    <w:rsid w:val="00E02653"/>
    <w:rsid w:val="00E02681"/>
    <w:rsid w:val="00E02686"/>
    <w:rsid w:val="00E0269D"/>
    <w:rsid w:val="00E0269F"/>
    <w:rsid w:val="00E0273D"/>
    <w:rsid w:val="00E02752"/>
    <w:rsid w:val="00E02766"/>
    <w:rsid w:val="00E02788"/>
    <w:rsid w:val="00E027FB"/>
    <w:rsid w:val="00E027FE"/>
    <w:rsid w:val="00E02831"/>
    <w:rsid w:val="00E02871"/>
    <w:rsid w:val="00E028BD"/>
    <w:rsid w:val="00E028CF"/>
    <w:rsid w:val="00E028EE"/>
    <w:rsid w:val="00E028F3"/>
    <w:rsid w:val="00E028FB"/>
    <w:rsid w:val="00E02913"/>
    <w:rsid w:val="00E0295B"/>
    <w:rsid w:val="00E0296F"/>
    <w:rsid w:val="00E0298E"/>
    <w:rsid w:val="00E029BA"/>
    <w:rsid w:val="00E029D3"/>
    <w:rsid w:val="00E029D5"/>
    <w:rsid w:val="00E029D9"/>
    <w:rsid w:val="00E029E8"/>
    <w:rsid w:val="00E02A36"/>
    <w:rsid w:val="00E02A47"/>
    <w:rsid w:val="00E02A7B"/>
    <w:rsid w:val="00E02A7C"/>
    <w:rsid w:val="00E02AB2"/>
    <w:rsid w:val="00E02ACE"/>
    <w:rsid w:val="00E02B1A"/>
    <w:rsid w:val="00E02B82"/>
    <w:rsid w:val="00E02BE6"/>
    <w:rsid w:val="00E02BF0"/>
    <w:rsid w:val="00E02C2D"/>
    <w:rsid w:val="00E02CC6"/>
    <w:rsid w:val="00E02CCD"/>
    <w:rsid w:val="00E02CD7"/>
    <w:rsid w:val="00E02CE1"/>
    <w:rsid w:val="00E02CE9"/>
    <w:rsid w:val="00E02D2E"/>
    <w:rsid w:val="00E02DAC"/>
    <w:rsid w:val="00E02DCE"/>
    <w:rsid w:val="00E02DD0"/>
    <w:rsid w:val="00E02DDC"/>
    <w:rsid w:val="00E02DE6"/>
    <w:rsid w:val="00E02DE9"/>
    <w:rsid w:val="00E02E57"/>
    <w:rsid w:val="00E02E5B"/>
    <w:rsid w:val="00E02E7E"/>
    <w:rsid w:val="00E02E81"/>
    <w:rsid w:val="00E02EF0"/>
    <w:rsid w:val="00E02EF2"/>
    <w:rsid w:val="00E02F14"/>
    <w:rsid w:val="00E02F30"/>
    <w:rsid w:val="00E02FD2"/>
    <w:rsid w:val="00E02FFF"/>
    <w:rsid w:val="00E03010"/>
    <w:rsid w:val="00E03023"/>
    <w:rsid w:val="00E03031"/>
    <w:rsid w:val="00E03038"/>
    <w:rsid w:val="00E03047"/>
    <w:rsid w:val="00E0305E"/>
    <w:rsid w:val="00E03075"/>
    <w:rsid w:val="00E0309E"/>
    <w:rsid w:val="00E030C6"/>
    <w:rsid w:val="00E03115"/>
    <w:rsid w:val="00E03197"/>
    <w:rsid w:val="00E031CF"/>
    <w:rsid w:val="00E031D1"/>
    <w:rsid w:val="00E031E1"/>
    <w:rsid w:val="00E031E8"/>
    <w:rsid w:val="00E031EE"/>
    <w:rsid w:val="00E0321C"/>
    <w:rsid w:val="00E03232"/>
    <w:rsid w:val="00E03294"/>
    <w:rsid w:val="00E0329D"/>
    <w:rsid w:val="00E03305"/>
    <w:rsid w:val="00E03326"/>
    <w:rsid w:val="00E03335"/>
    <w:rsid w:val="00E03347"/>
    <w:rsid w:val="00E03349"/>
    <w:rsid w:val="00E0336D"/>
    <w:rsid w:val="00E0337A"/>
    <w:rsid w:val="00E033B0"/>
    <w:rsid w:val="00E03427"/>
    <w:rsid w:val="00E0347E"/>
    <w:rsid w:val="00E034B5"/>
    <w:rsid w:val="00E034C4"/>
    <w:rsid w:val="00E034F0"/>
    <w:rsid w:val="00E0352B"/>
    <w:rsid w:val="00E03530"/>
    <w:rsid w:val="00E0354C"/>
    <w:rsid w:val="00E0358F"/>
    <w:rsid w:val="00E035D6"/>
    <w:rsid w:val="00E035DE"/>
    <w:rsid w:val="00E035EF"/>
    <w:rsid w:val="00E03602"/>
    <w:rsid w:val="00E03615"/>
    <w:rsid w:val="00E0362E"/>
    <w:rsid w:val="00E03635"/>
    <w:rsid w:val="00E0365F"/>
    <w:rsid w:val="00E03669"/>
    <w:rsid w:val="00E03688"/>
    <w:rsid w:val="00E0368B"/>
    <w:rsid w:val="00E03693"/>
    <w:rsid w:val="00E03696"/>
    <w:rsid w:val="00E036CB"/>
    <w:rsid w:val="00E0371F"/>
    <w:rsid w:val="00E0372F"/>
    <w:rsid w:val="00E03749"/>
    <w:rsid w:val="00E0374B"/>
    <w:rsid w:val="00E037C2"/>
    <w:rsid w:val="00E0381C"/>
    <w:rsid w:val="00E03822"/>
    <w:rsid w:val="00E03824"/>
    <w:rsid w:val="00E038A4"/>
    <w:rsid w:val="00E0390E"/>
    <w:rsid w:val="00E0391D"/>
    <w:rsid w:val="00E03944"/>
    <w:rsid w:val="00E03964"/>
    <w:rsid w:val="00E0396C"/>
    <w:rsid w:val="00E03972"/>
    <w:rsid w:val="00E03977"/>
    <w:rsid w:val="00E0398C"/>
    <w:rsid w:val="00E03996"/>
    <w:rsid w:val="00E039F4"/>
    <w:rsid w:val="00E039F7"/>
    <w:rsid w:val="00E03A0E"/>
    <w:rsid w:val="00E03A1D"/>
    <w:rsid w:val="00E03A3C"/>
    <w:rsid w:val="00E03A3E"/>
    <w:rsid w:val="00E03A7B"/>
    <w:rsid w:val="00E03A89"/>
    <w:rsid w:val="00E03A8A"/>
    <w:rsid w:val="00E03A93"/>
    <w:rsid w:val="00E03A96"/>
    <w:rsid w:val="00E03AE6"/>
    <w:rsid w:val="00E03B26"/>
    <w:rsid w:val="00E03B36"/>
    <w:rsid w:val="00E03B5A"/>
    <w:rsid w:val="00E03B78"/>
    <w:rsid w:val="00E03B86"/>
    <w:rsid w:val="00E03B96"/>
    <w:rsid w:val="00E03B9E"/>
    <w:rsid w:val="00E03BDA"/>
    <w:rsid w:val="00E03C10"/>
    <w:rsid w:val="00E03C26"/>
    <w:rsid w:val="00E03C2A"/>
    <w:rsid w:val="00E03C2E"/>
    <w:rsid w:val="00E03C74"/>
    <w:rsid w:val="00E03C83"/>
    <w:rsid w:val="00E03CCE"/>
    <w:rsid w:val="00E03CE0"/>
    <w:rsid w:val="00E03D56"/>
    <w:rsid w:val="00E03DB7"/>
    <w:rsid w:val="00E03E58"/>
    <w:rsid w:val="00E03E78"/>
    <w:rsid w:val="00E03ECC"/>
    <w:rsid w:val="00E03F12"/>
    <w:rsid w:val="00E03F1B"/>
    <w:rsid w:val="00E03F47"/>
    <w:rsid w:val="00E03F49"/>
    <w:rsid w:val="00E03F5D"/>
    <w:rsid w:val="00E03F9F"/>
    <w:rsid w:val="00E03FC4"/>
    <w:rsid w:val="00E04028"/>
    <w:rsid w:val="00E04036"/>
    <w:rsid w:val="00E04081"/>
    <w:rsid w:val="00E040B9"/>
    <w:rsid w:val="00E04116"/>
    <w:rsid w:val="00E0411B"/>
    <w:rsid w:val="00E04150"/>
    <w:rsid w:val="00E04194"/>
    <w:rsid w:val="00E041D4"/>
    <w:rsid w:val="00E041FC"/>
    <w:rsid w:val="00E04203"/>
    <w:rsid w:val="00E04239"/>
    <w:rsid w:val="00E04260"/>
    <w:rsid w:val="00E04263"/>
    <w:rsid w:val="00E0427B"/>
    <w:rsid w:val="00E04288"/>
    <w:rsid w:val="00E042D9"/>
    <w:rsid w:val="00E042E1"/>
    <w:rsid w:val="00E042F8"/>
    <w:rsid w:val="00E042FD"/>
    <w:rsid w:val="00E04301"/>
    <w:rsid w:val="00E0430B"/>
    <w:rsid w:val="00E0432C"/>
    <w:rsid w:val="00E0433B"/>
    <w:rsid w:val="00E04341"/>
    <w:rsid w:val="00E04342"/>
    <w:rsid w:val="00E04343"/>
    <w:rsid w:val="00E0434A"/>
    <w:rsid w:val="00E04358"/>
    <w:rsid w:val="00E04365"/>
    <w:rsid w:val="00E04386"/>
    <w:rsid w:val="00E0442B"/>
    <w:rsid w:val="00E0443E"/>
    <w:rsid w:val="00E04449"/>
    <w:rsid w:val="00E0445B"/>
    <w:rsid w:val="00E04470"/>
    <w:rsid w:val="00E044CE"/>
    <w:rsid w:val="00E04508"/>
    <w:rsid w:val="00E04510"/>
    <w:rsid w:val="00E0451A"/>
    <w:rsid w:val="00E04529"/>
    <w:rsid w:val="00E0453B"/>
    <w:rsid w:val="00E04559"/>
    <w:rsid w:val="00E0456F"/>
    <w:rsid w:val="00E045C0"/>
    <w:rsid w:val="00E04601"/>
    <w:rsid w:val="00E04666"/>
    <w:rsid w:val="00E04678"/>
    <w:rsid w:val="00E0467A"/>
    <w:rsid w:val="00E0469A"/>
    <w:rsid w:val="00E0471E"/>
    <w:rsid w:val="00E0475F"/>
    <w:rsid w:val="00E0477F"/>
    <w:rsid w:val="00E04784"/>
    <w:rsid w:val="00E047AB"/>
    <w:rsid w:val="00E047B8"/>
    <w:rsid w:val="00E047D0"/>
    <w:rsid w:val="00E04824"/>
    <w:rsid w:val="00E048BC"/>
    <w:rsid w:val="00E048BF"/>
    <w:rsid w:val="00E04906"/>
    <w:rsid w:val="00E04938"/>
    <w:rsid w:val="00E04999"/>
    <w:rsid w:val="00E049CA"/>
    <w:rsid w:val="00E04A43"/>
    <w:rsid w:val="00E04A80"/>
    <w:rsid w:val="00E04AB4"/>
    <w:rsid w:val="00E04B66"/>
    <w:rsid w:val="00E04B6A"/>
    <w:rsid w:val="00E04B8C"/>
    <w:rsid w:val="00E04BA8"/>
    <w:rsid w:val="00E04BD1"/>
    <w:rsid w:val="00E04BD3"/>
    <w:rsid w:val="00E04BD7"/>
    <w:rsid w:val="00E04BD8"/>
    <w:rsid w:val="00E04C12"/>
    <w:rsid w:val="00E04C13"/>
    <w:rsid w:val="00E04C16"/>
    <w:rsid w:val="00E04C4C"/>
    <w:rsid w:val="00E04C7F"/>
    <w:rsid w:val="00E04C9F"/>
    <w:rsid w:val="00E04CDA"/>
    <w:rsid w:val="00E04CEB"/>
    <w:rsid w:val="00E04CEE"/>
    <w:rsid w:val="00E04D31"/>
    <w:rsid w:val="00E04D4F"/>
    <w:rsid w:val="00E04DA1"/>
    <w:rsid w:val="00E04DA6"/>
    <w:rsid w:val="00E04DAD"/>
    <w:rsid w:val="00E04DC0"/>
    <w:rsid w:val="00E04DEB"/>
    <w:rsid w:val="00E04E15"/>
    <w:rsid w:val="00E04E19"/>
    <w:rsid w:val="00E04E25"/>
    <w:rsid w:val="00E04E28"/>
    <w:rsid w:val="00E04E45"/>
    <w:rsid w:val="00E04E6C"/>
    <w:rsid w:val="00E04E70"/>
    <w:rsid w:val="00E04EE3"/>
    <w:rsid w:val="00E04EEF"/>
    <w:rsid w:val="00E04F74"/>
    <w:rsid w:val="00E04FD8"/>
    <w:rsid w:val="00E04FF3"/>
    <w:rsid w:val="00E0501C"/>
    <w:rsid w:val="00E0502B"/>
    <w:rsid w:val="00E0506B"/>
    <w:rsid w:val="00E05082"/>
    <w:rsid w:val="00E050C6"/>
    <w:rsid w:val="00E050D0"/>
    <w:rsid w:val="00E050D1"/>
    <w:rsid w:val="00E050E1"/>
    <w:rsid w:val="00E050FE"/>
    <w:rsid w:val="00E05116"/>
    <w:rsid w:val="00E05134"/>
    <w:rsid w:val="00E05135"/>
    <w:rsid w:val="00E05144"/>
    <w:rsid w:val="00E0515E"/>
    <w:rsid w:val="00E051A4"/>
    <w:rsid w:val="00E051C9"/>
    <w:rsid w:val="00E05207"/>
    <w:rsid w:val="00E0520E"/>
    <w:rsid w:val="00E05274"/>
    <w:rsid w:val="00E0528F"/>
    <w:rsid w:val="00E0529C"/>
    <w:rsid w:val="00E052D7"/>
    <w:rsid w:val="00E052E4"/>
    <w:rsid w:val="00E05307"/>
    <w:rsid w:val="00E05353"/>
    <w:rsid w:val="00E05384"/>
    <w:rsid w:val="00E05386"/>
    <w:rsid w:val="00E05394"/>
    <w:rsid w:val="00E053F6"/>
    <w:rsid w:val="00E05414"/>
    <w:rsid w:val="00E05462"/>
    <w:rsid w:val="00E05484"/>
    <w:rsid w:val="00E054A4"/>
    <w:rsid w:val="00E054A7"/>
    <w:rsid w:val="00E054AD"/>
    <w:rsid w:val="00E054B4"/>
    <w:rsid w:val="00E054BE"/>
    <w:rsid w:val="00E054D2"/>
    <w:rsid w:val="00E054EE"/>
    <w:rsid w:val="00E05532"/>
    <w:rsid w:val="00E0555C"/>
    <w:rsid w:val="00E055AD"/>
    <w:rsid w:val="00E055C6"/>
    <w:rsid w:val="00E055CF"/>
    <w:rsid w:val="00E05650"/>
    <w:rsid w:val="00E05663"/>
    <w:rsid w:val="00E0566A"/>
    <w:rsid w:val="00E05670"/>
    <w:rsid w:val="00E0568C"/>
    <w:rsid w:val="00E056AE"/>
    <w:rsid w:val="00E056E5"/>
    <w:rsid w:val="00E056FB"/>
    <w:rsid w:val="00E056FC"/>
    <w:rsid w:val="00E05727"/>
    <w:rsid w:val="00E057C7"/>
    <w:rsid w:val="00E057D8"/>
    <w:rsid w:val="00E057E5"/>
    <w:rsid w:val="00E05818"/>
    <w:rsid w:val="00E05871"/>
    <w:rsid w:val="00E058A0"/>
    <w:rsid w:val="00E058D6"/>
    <w:rsid w:val="00E058DA"/>
    <w:rsid w:val="00E058DC"/>
    <w:rsid w:val="00E05921"/>
    <w:rsid w:val="00E0595D"/>
    <w:rsid w:val="00E059CD"/>
    <w:rsid w:val="00E059DA"/>
    <w:rsid w:val="00E059E9"/>
    <w:rsid w:val="00E05A11"/>
    <w:rsid w:val="00E05A1A"/>
    <w:rsid w:val="00E05A22"/>
    <w:rsid w:val="00E05A2B"/>
    <w:rsid w:val="00E05A7A"/>
    <w:rsid w:val="00E05A85"/>
    <w:rsid w:val="00E05B0B"/>
    <w:rsid w:val="00E05B22"/>
    <w:rsid w:val="00E05B26"/>
    <w:rsid w:val="00E05B63"/>
    <w:rsid w:val="00E05B82"/>
    <w:rsid w:val="00E05B8C"/>
    <w:rsid w:val="00E05BF1"/>
    <w:rsid w:val="00E05BF6"/>
    <w:rsid w:val="00E05C0E"/>
    <w:rsid w:val="00E05C25"/>
    <w:rsid w:val="00E05C4C"/>
    <w:rsid w:val="00E05C69"/>
    <w:rsid w:val="00E05C73"/>
    <w:rsid w:val="00E05C89"/>
    <w:rsid w:val="00E05CC2"/>
    <w:rsid w:val="00E05CD1"/>
    <w:rsid w:val="00E05D0F"/>
    <w:rsid w:val="00E05D15"/>
    <w:rsid w:val="00E05D21"/>
    <w:rsid w:val="00E05D38"/>
    <w:rsid w:val="00E05D4A"/>
    <w:rsid w:val="00E05D7A"/>
    <w:rsid w:val="00E05D86"/>
    <w:rsid w:val="00E05DA9"/>
    <w:rsid w:val="00E05DF1"/>
    <w:rsid w:val="00E05E3A"/>
    <w:rsid w:val="00E05E3C"/>
    <w:rsid w:val="00E05E67"/>
    <w:rsid w:val="00E05EB2"/>
    <w:rsid w:val="00E05ED5"/>
    <w:rsid w:val="00E05EE4"/>
    <w:rsid w:val="00E05F17"/>
    <w:rsid w:val="00E05F1E"/>
    <w:rsid w:val="00E05F78"/>
    <w:rsid w:val="00E05FA4"/>
    <w:rsid w:val="00E05FD4"/>
    <w:rsid w:val="00E05FFF"/>
    <w:rsid w:val="00E0601A"/>
    <w:rsid w:val="00E0601E"/>
    <w:rsid w:val="00E06024"/>
    <w:rsid w:val="00E06040"/>
    <w:rsid w:val="00E0605A"/>
    <w:rsid w:val="00E06069"/>
    <w:rsid w:val="00E0606B"/>
    <w:rsid w:val="00E06074"/>
    <w:rsid w:val="00E0608A"/>
    <w:rsid w:val="00E060A3"/>
    <w:rsid w:val="00E060A5"/>
    <w:rsid w:val="00E060DA"/>
    <w:rsid w:val="00E060DC"/>
    <w:rsid w:val="00E061A1"/>
    <w:rsid w:val="00E061BD"/>
    <w:rsid w:val="00E06237"/>
    <w:rsid w:val="00E0624B"/>
    <w:rsid w:val="00E06268"/>
    <w:rsid w:val="00E06297"/>
    <w:rsid w:val="00E062B9"/>
    <w:rsid w:val="00E062C0"/>
    <w:rsid w:val="00E06303"/>
    <w:rsid w:val="00E0634A"/>
    <w:rsid w:val="00E063B4"/>
    <w:rsid w:val="00E06440"/>
    <w:rsid w:val="00E0646D"/>
    <w:rsid w:val="00E0648F"/>
    <w:rsid w:val="00E064A1"/>
    <w:rsid w:val="00E064BE"/>
    <w:rsid w:val="00E064CF"/>
    <w:rsid w:val="00E064D7"/>
    <w:rsid w:val="00E0650C"/>
    <w:rsid w:val="00E06514"/>
    <w:rsid w:val="00E06544"/>
    <w:rsid w:val="00E06557"/>
    <w:rsid w:val="00E0656D"/>
    <w:rsid w:val="00E0657D"/>
    <w:rsid w:val="00E0659D"/>
    <w:rsid w:val="00E065B5"/>
    <w:rsid w:val="00E065E0"/>
    <w:rsid w:val="00E0661D"/>
    <w:rsid w:val="00E06622"/>
    <w:rsid w:val="00E0665B"/>
    <w:rsid w:val="00E06682"/>
    <w:rsid w:val="00E066B2"/>
    <w:rsid w:val="00E066E0"/>
    <w:rsid w:val="00E066F0"/>
    <w:rsid w:val="00E06705"/>
    <w:rsid w:val="00E06714"/>
    <w:rsid w:val="00E06751"/>
    <w:rsid w:val="00E06752"/>
    <w:rsid w:val="00E06781"/>
    <w:rsid w:val="00E067E5"/>
    <w:rsid w:val="00E0683D"/>
    <w:rsid w:val="00E06840"/>
    <w:rsid w:val="00E0687A"/>
    <w:rsid w:val="00E0687B"/>
    <w:rsid w:val="00E06887"/>
    <w:rsid w:val="00E068A7"/>
    <w:rsid w:val="00E068AD"/>
    <w:rsid w:val="00E068BA"/>
    <w:rsid w:val="00E068C8"/>
    <w:rsid w:val="00E068EB"/>
    <w:rsid w:val="00E068F1"/>
    <w:rsid w:val="00E06901"/>
    <w:rsid w:val="00E06906"/>
    <w:rsid w:val="00E06908"/>
    <w:rsid w:val="00E06920"/>
    <w:rsid w:val="00E06938"/>
    <w:rsid w:val="00E0693A"/>
    <w:rsid w:val="00E0693E"/>
    <w:rsid w:val="00E0695F"/>
    <w:rsid w:val="00E06968"/>
    <w:rsid w:val="00E06982"/>
    <w:rsid w:val="00E06984"/>
    <w:rsid w:val="00E069D5"/>
    <w:rsid w:val="00E069E3"/>
    <w:rsid w:val="00E06A13"/>
    <w:rsid w:val="00E06A32"/>
    <w:rsid w:val="00E06A33"/>
    <w:rsid w:val="00E06A36"/>
    <w:rsid w:val="00E06A3B"/>
    <w:rsid w:val="00E06A57"/>
    <w:rsid w:val="00E06A67"/>
    <w:rsid w:val="00E06A98"/>
    <w:rsid w:val="00E06AA1"/>
    <w:rsid w:val="00E06AE6"/>
    <w:rsid w:val="00E06B15"/>
    <w:rsid w:val="00E06B2D"/>
    <w:rsid w:val="00E06B56"/>
    <w:rsid w:val="00E06B77"/>
    <w:rsid w:val="00E06B9E"/>
    <w:rsid w:val="00E06BAD"/>
    <w:rsid w:val="00E06BF5"/>
    <w:rsid w:val="00E06BF8"/>
    <w:rsid w:val="00E06C1C"/>
    <w:rsid w:val="00E06C29"/>
    <w:rsid w:val="00E06C2B"/>
    <w:rsid w:val="00E06C3C"/>
    <w:rsid w:val="00E06C5F"/>
    <w:rsid w:val="00E06C6E"/>
    <w:rsid w:val="00E06C91"/>
    <w:rsid w:val="00E06CB7"/>
    <w:rsid w:val="00E06CC0"/>
    <w:rsid w:val="00E06CC8"/>
    <w:rsid w:val="00E06CE6"/>
    <w:rsid w:val="00E06D2F"/>
    <w:rsid w:val="00E06D5A"/>
    <w:rsid w:val="00E06D82"/>
    <w:rsid w:val="00E06E1B"/>
    <w:rsid w:val="00E06E1D"/>
    <w:rsid w:val="00E06E2D"/>
    <w:rsid w:val="00E06E30"/>
    <w:rsid w:val="00E06E34"/>
    <w:rsid w:val="00E06E47"/>
    <w:rsid w:val="00E06E4B"/>
    <w:rsid w:val="00E06E6F"/>
    <w:rsid w:val="00E06E85"/>
    <w:rsid w:val="00E06EA3"/>
    <w:rsid w:val="00E06EAE"/>
    <w:rsid w:val="00E06EE3"/>
    <w:rsid w:val="00E06F5D"/>
    <w:rsid w:val="00E06F81"/>
    <w:rsid w:val="00E06FA6"/>
    <w:rsid w:val="00E06FB2"/>
    <w:rsid w:val="00E06FBE"/>
    <w:rsid w:val="00E06FC7"/>
    <w:rsid w:val="00E06FF5"/>
    <w:rsid w:val="00E06FF7"/>
    <w:rsid w:val="00E0702C"/>
    <w:rsid w:val="00E0703F"/>
    <w:rsid w:val="00E07046"/>
    <w:rsid w:val="00E0705A"/>
    <w:rsid w:val="00E07097"/>
    <w:rsid w:val="00E071C2"/>
    <w:rsid w:val="00E071CF"/>
    <w:rsid w:val="00E071E1"/>
    <w:rsid w:val="00E071F6"/>
    <w:rsid w:val="00E071FE"/>
    <w:rsid w:val="00E07211"/>
    <w:rsid w:val="00E072C6"/>
    <w:rsid w:val="00E072EB"/>
    <w:rsid w:val="00E07315"/>
    <w:rsid w:val="00E0732A"/>
    <w:rsid w:val="00E0732F"/>
    <w:rsid w:val="00E07381"/>
    <w:rsid w:val="00E07397"/>
    <w:rsid w:val="00E073A5"/>
    <w:rsid w:val="00E073A7"/>
    <w:rsid w:val="00E073B7"/>
    <w:rsid w:val="00E073C5"/>
    <w:rsid w:val="00E073CD"/>
    <w:rsid w:val="00E073E0"/>
    <w:rsid w:val="00E073E1"/>
    <w:rsid w:val="00E073FE"/>
    <w:rsid w:val="00E07422"/>
    <w:rsid w:val="00E074AC"/>
    <w:rsid w:val="00E074F7"/>
    <w:rsid w:val="00E0750A"/>
    <w:rsid w:val="00E07529"/>
    <w:rsid w:val="00E0754E"/>
    <w:rsid w:val="00E0756E"/>
    <w:rsid w:val="00E07580"/>
    <w:rsid w:val="00E075B4"/>
    <w:rsid w:val="00E075D2"/>
    <w:rsid w:val="00E075FB"/>
    <w:rsid w:val="00E07607"/>
    <w:rsid w:val="00E0760E"/>
    <w:rsid w:val="00E07623"/>
    <w:rsid w:val="00E0763A"/>
    <w:rsid w:val="00E07697"/>
    <w:rsid w:val="00E076BB"/>
    <w:rsid w:val="00E076EA"/>
    <w:rsid w:val="00E07774"/>
    <w:rsid w:val="00E077CA"/>
    <w:rsid w:val="00E077E9"/>
    <w:rsid w:val="00E07829"/>
    <w:rsid w:val="00E07841"/>
    <w:rsid w:val="00E07860"/>
    <w:rsid w:val="00E07871"/>
    <w:rsid w:val="00E078C1"/>
    <w:rsid w:val="00E078C5"/>
    <w:rsid w:val="00E078FD"/>
    <w:rsid w:val="00E07944"/>
    <w:rsid w:val="00E0794B"/>
    <w:rsid w:val="00E0797A"/>
    <w:rsid w:val="00E07983"/>
    <w:rsid w:val="00E07A25"/>
    <w:rsid w:val="00E07A49"/>
    <w:rsid w:val="00E07A5D"/>
    <w:rsid w:val="00E07A99"/>
    <w:rsid w:val="00E07AAE"/>
    <w:rsid w:val="00E07B0E"/>
    <w:rsid w:val="00E07B22"/>
    <w:rsid w:val="00E07B42"/>
    <w:rsid w:val="00E07B50"/>
    <w:rsid w:val="00E07B81"/>
    <w:rsid w:val="00E07B89"/>
    <w:rsid w:val="00E07BC0"/>
    <w:rsid w:val="00E07C0E"/>
    <w:rsid w:val="00E07C14"/>
    <w:rsid w:val="00E07C40"/>
    <w:rsid w:val="00E07C43"/>
    <w:rsid w:val="00E07C51"/>
    <w:rsid w:val="00E07C95"/>
    <w:rsid w:val="00E07CFC"/>
    <w:rsid w:val="00E07D28"/>
    <w:rsid w:val="00E07D31"/>
    <w:rsid w:val="00E07D4C"/>
    <w:rsid w:val="00E07D56"/>
    <w:rsid w:val="00E07D89"/>
    <w:rsid w:val="00E07E3D"/>
    <w:rsid w:val="00E07E48"/>
    <w:rsid w:val="00E07E4C"/>
    <w:rsid w:val="00E07E66"/>
    <w:rsid w:val="00E07E70"/>
    <w:rsid w:val="00E07EAE"/>
    <w:rsid w:val="00E07F2A"/>
    <w:rsid w:val="00E07F45"/>
    <w:rsid w:val="00E07F6A"/>
    <w:rsid w:val="00E07FB4"/>
    <w:rsid w:val="00E07FC7"/>
    <w:rsid w:val="00E07FDC"/>
    <w:rsid w:val="00E07FE0"/>
    <w:rsid w:val="00E1000C"/>
    <w:rsid w:val="00E10019"/>
    <w:rsid w:val="00E10029"/>
    <w:rsid w:val="00E10049"/>
    <w:rsid w:val="00E10051"/>
    <w:rsid w:val="00E10076"/>
    <w:rsid w:val="00E1009C"/>
    <w:rsid w:val="00E10117"/>
    <w:rsid w:val="00E1021D"/>
    <w:rsid w:val="00E1021F"/>
    <w:rsid w:val="00E10242"/>
    <w:rsid w:val="00E10271"/>
    <w:rsid w:val="00E102CF"/>
    <w:rsid w:val="00E102FD"/>
    <w:rsid w:val="00E10304"/>
    <w:rsid w:val="00E10310"/>
    <w:rsid w:val="00E10355"/>
    <w:rsid w:val="00E10383"/>
    <w:rsid w:val="00E103AD"/>
    <w:rsid w:val="00E103DF"/>
    <w:rsid w:val="00E1040B"/>
    <w:rsid w:val="00E1041C"/>
    <w:rsid w:val="00E10463"/>
    <w:rsid w:val="00E10497"/>
    <w:rsid w:val="00E104A3"/>
    <w:rsid w:val="00E104D3"/>
    <w:rsid w:val="00E104DF"/>
    <w:rsid w:val="00E104E9"/>
    <w:rsid w:val="00E104F1"/>
    <w:rsid w:val="00E104F5"/>
    <w:rsid w:val="00E104FB"/>
    <w:rsid w:val="00E1050A"/>
    <w:rsid w:val="00E10549"/>
    <w:rsid w:val="00E10562"/>
    <w:rsid w:val="00E10579"/>
    <w:rsid w:val="00E105BD"/>
    <w:rsid w:val="00E105D6"/>
    <w:rsid w:val="00E105F9"/>
    <w:rsid w:val="00E10640"/>
    <w:rsid w:val="00E10687"/>
    <w:rsid w:val="00E106B4"/>
    <w:rsid w:val="00E106C2"/>
    <w:rsid w:val="00E106C8"/>
    <w:rsid w:val="00E106D6"/>
    <w:rsid w:val="00E106F4"/>
    <w:rsid w:val="00E1071A"/>
    <w:rsid w:val="00E10724"/>
    <w:rsid w:val="00E1079C"/>
    <w:rsid w:val="00E107D6"/>
    <w:rsid w:val="00E10818"/>
    <w:rsid w:val="00E10877"/>
    <w:rsid w:val="00E108A1"/>
    <w:rsid w:val="00E108DC"/>
    <w:rsid w:val="00E1090B"/>
    <w:rsid w:val="00E10975"/>
    <w:rsid w:val="00E109AF"/>
    <w:rsid w:val="00E109D2"/>
    <w:rsid w:val="00E10A6C"/>
    <w:rsid w:val="00E10AD3"/>
    <w:rsid w:val="00E10AED"/>
    <w:rsid w:val="00E10B00"/>
    <w:rsid w:val="00E10B05"/>
    <w:rsid w:val="00E10B32"/>
    <w:rsid w:val="00E10B8B"/>
    <w:rsid w:val="00E10BC9"/>
    <w:rsid w:val="00E10C08"/>
    <w:rsid w:val="00E10C97"/>
    <w:rsid w:val="00E10CAC"/>
    <w:rsid w:val="00E10CCA"/>
    <w:rsid w:val="00E10CD7"/>
    <w:rsid w:val="00E10CFF"/>
    <w:rsid w:val="00E10D03"/>
    <w:rsid w:val="00E10D13"/>
    <w:rsid w:val="00E10D34"/>
    <w:rsid w:val="00E10D3D"/>
    <w:rsid w:val="00E10D75"/>
    <w:rsid w:val="00E10D85"/>
    <w:rsid w:val="00E10DA9"/>
    <w:rsid w:val="00E10DB0"/>
    <w:rsid w:val="00E10DCB"/>
    <w:rsid w:val="00E10E27"/>
    <w:rsid w:val="00E10E3B"/>
    <w:rsid w:val="00E10E62"/>
    <w:rsid w:val="00E10E63"/>
    <w:rsid w:val="00E10E66"/>
    <w:rsid w:val="00E10E86"/>
    <w:rsid w:val="00E10EAB"/>
    <w:rsid w:val="00E10EDD"/>
    <w:rsid w:val="00E10EE1"/>
    <w:rsid w:val="00E10F1A"/>
    <w:rsid w:val="00E10F74"/>
    <w:rsid w:val="00E10FD3"/>
    <w:rsid w:val="00E11046"/>
    <w:rsid w:val="00E11065"/>
    <w:rsid w:val="00E11071"/>
    <w:rsid w:val="00E1107D"/>
    <w:rsid w:val="00E110D6"/>
    <w:rsid w:val="00E110DF"/>
    <w:rsid w:val="00E11100"/>
    <w:rsid w:val="00E111A6"/>
    <w:rsid w:val="00E111AC"/>
    <w:rsid w:val="00E111BF"/>
    <w:rsid w:val="00E111CA"/>
    <w:rsid w:val="00E111D9"/>
    <w:rsid w:val="00E111DE"/>
    <w:rsid w:val="00E11215"/>
    <w:rsid w:val="00E11277"/>
    <w:rsid w:val="00E1127B"/>
    <w:rsid w:val="00E112B2"/>
    <w:rsid w:val="00E112DB"/>
    <w:rsid w:val="00E112EE"/>
    <w:rsid w:val="00E11306"/>
    <w:rsid w:val="00E11308"/>
    <w:rsid w:val="00E1132B"/>
    <w:rsid w:val="00E1133E"/>
    <w:rsid w:val="00E11342"/>
    <w:rsid w:val="00E11357"/>
    <w:rsid w:val="00E1136E"/>
    <w:rsid w:val="00E11374"/>
    <w:rsid w:val="00E11384"/>
    <w:rsid w:val="00E11393"/>
    <w:rsid w:val="00E113C0"/>
    <w:rsid w:val="00E113C3"/>
    <w:rsid w:val="00E1147C"/>
    <w:rsid w:val="00E1148D"/>
    <w:rsid w:val="00E114E1"/>
    <w:rsid w:val="00E114F2"/>
    <w:rsid w:val="00E114FB"/>
    <w:rsid w:val="00E1151D"/>
    <w:rsid w:val="00E11528"/>
    <w:rsid w:val="00E1162F"/>
    <w:rsid w:val="00E11678"/>
    <w:rsid w:val="00E1167B"/>
    <w:rsid w:val="00E11683"/>
    <w:rsid w:val="00E1169C"/>
    <w:rsid w:val="00E1169F"/>
    <w:rsid w:val="00E116B7"/>
    <w:rsid w:val="00E116C3"/>
    <w:rsid w:val="00E116E3"/>
    <w:rsid w:val="00E11742"/>
    <w:rsid w:val="00E1177E"/>
    <w:rsid w:val="00E11784"/>
    <w:rsid w:val="00E1178C"/>
    <w:rsid w:val="00E11794"/>
    <w:rsid w:val="00E117A7"/>
    <w:rsid w:val="00E117AA"/>
    <w:rsid w:val="00E117BF"/>
    <w:rsid w:val="00E11826"/>
    <w:rsid w:val="00E11829"/>
    <w:rsid w:val="00E1182F"/>
    <w:rsid w:val="00E11881"/>
    <w:rsid w:val="00E11884"/>
    <w:rsid w:val="00E118EC"/>
    <w:rsid w:val="00E11913"/>
    <w:rsid w:val="00E11934"/>
    <w:rsid w:val="00E11949"/>
    <w:rsid w:val="00E1194A"/>
    <w:rsid w:val="00E11985"/>
    <w:rsid w:val="00E11997"/>
    <w:rsid w:val="00E119BC"/>
    <w:rsid w:val="00E119E8"/>
    <w:rsid w:val="00E119EC"/>
    <w:rsid w:val="00E11A10"/>
    <w:rsid w:val="00E11A5F"/>
    <w:rsid w:val="00E11A62"/>
    <w:rsid w:val="00E11AA0"/>
    <w:rsid w:val="00E11AC2"/>
    <w:rsid w:val="00E11B15"/>
    <w:rsid w:val="00E11B19"/>
    <w:rsid w:val="00E11B1F"/>
    <w:rsid w:val="00E11B22"/>
    <w:rsid w:val="00E11B9C"/>
    <w:rsid w:val="00E11BA7"/>
    <w:rsid w:val="00E11BB4"/>
    <w:rsid w:val="00E11BBE"/>
    <w:rsid w:val="00E11BC9"/>
    <w:rsid w:val="00E11C48"/>
    <w:rsid w:val="00E11C77"/>
    <w:rsid w:val="00E11C7B"/>
    <w:rsid w:val="00E11C88"/>
    <w:rsid w:val="00E11D30"/>
    <w:rsid w:val="00E11D43"/>
    <w:rsid w:val="00E11D58"/>
    <w:rsid w:val="00E11D94"/>
    <w:rsid w:val="00E11DC4"/>
    <w:rsid w:val="00E11DCC"/>
    <w:rsid w:val="00E11DDB"/>
    <w:rsid w:val="00E11DFB"/>
    <w:rsid w:val="00E11E02"/>
    <w:rsid w:val="00E11E11"/>
    <w:rsid w:val="00E11E1E"/>
    <w:rsid w:val="00E11E24"/>
    <w:rsid w:val="00E11E5D"/>
    <w:rsid w:val="00E11E8C"/>
    <w:rsid w:val="00E11F44"/>
    <w:rsid w:val="00E11F58"/>
    <w:rsid w:val="00E11F88"/>
    <w:rsid w:val="00E11F9C"/>
    <w:rsid w:val="00E11FAC"/>
    <w:rsid w:val="00E11FBF"/>
    <w:rsid w:val="00E11FD2"/>
    <w:rsid w:val="00E11FD7"/>
    <w:rsid w:val="00E11FE9"/>
    <w:rsid w:val="00E11FFC"/>
    <w:rsid w:val="00E1202D"/>
    <w:rsid w:val="00E12041"/>
    <w:rsid w:val="00E12072"/>
    <w:rsid w:val="00E120C6"/>
    <w:rsid w:val="00E120E8"/>
    <w:rsid w:val="00E120EA"/>
    <w:rsid w:val="00E12104"/>
    <w:rsid w:val="00E12112"/>
    <w:rsid w:val="00E12121"/>
    <w:rsid w:val="00E12138"/>
    <w:rsid w:val="00E12154"/>
    <w:rsid w:val="00E12180"/>
    <w:rsid w:val="00E121C6"/>
    <w:rsid w:val="00E121EB"/>
    <w:rsid w:val="00E121EE"/>
    <w:rsid w:val="00E121F2"/>
    <w:rsid w:val="00E121FB"/>
    <w:rsid w:val="00E1220D"/>
    <w:rsid w:val="00E12210"/>
    <w:rsid w:val="00E1222A"/>
    <w:rsid w:val="00E1222F"/>
    <w:rsid w:val="00E122C8"/>
    <w:rsid w:val="00E122FA"/>
    <w:rsid w:val="00E122FD"/>
    <w:rsid w:val="00E12312"/>
    <w:rsid w:val="00E12337"/>
    <w:rsid w:val="00E12360"/>
    <w:rsid w:val="00E1237B"/>
    <w:rsid w:val="00E1238A"/>
    <w:rsid w:val="00E12390"/>
    <w:rsid w:val="00E123B5"/>
    <w:rsid w:val="00E12417"/>
    <w:rsid w:val="00E12423"/>
    <w:rsid w:val="00E12442"/>
    <w:rsid w:val="00E12468"/>
    <w:rsid w:val="00E124B0"/>
    <w:rsid w:val="00E124CA"/>
    <w:rsid w:val="00E12512"/>
    <w:rsid w:val="00E12551"/>
    <w:rsid w:val="00E12561"/>
    <w:rsid w:val="00E12592"/>
    <w:rsid w:val="00E1259C"/>
    <w:rsid w:val="00E125AE"/>
    <w:rsid w:val="00E125B5"/>
    <w:rsid w:val="00E125E6"/>
    <w:rsid w:val="00E125FF"/>
    <w:rsid w:val="00E12606"/>
    <w:rsid w:val="00E12621"/>
    <w:rsid w:val="00E1262D"/>
    <w:rsid w:val="00E12640"/>
    <w:rsid w:val="00E12645"/>
    <w:rsid w:val="00E12648"/>
    <w:rsid w:val="00E1264B"/>
    <w:rsid w:val="00E1264E"/>
    <w:rsid w:val="00E1265B"/>
    <w:rsid w:val="00E1265C"/>
    <w:rsid w:val="00E1268C"/>
    <w:rsid w:val="00E126EA"/>
    <w:rsid w:val="00E1271F"/>
    <w:rsid w:val="00E12733"/>
    <w:rsid w:val="00E1273C"/>
    <w:rsid w:val="00E12742"/>
    <w:rsid w:val="00E1278E"/>
    <w:rsid w:val="00E127C0"/>
    <w:rsid w:val="00E127ED"/>
    <w:rsid w:val="00E127FF"/>
    <w:rsid w:val="00E1280A"/>
    <w:rsid w:val="00E1280F"/>
    <w:rsid w:val="00E12883"/>
    <w:rsid w:val="00E12897"/>
    <w:rsid w:val="00E128B6"/>
    <w:rsid w:val="00E128D0"/>
    <w:rsid w:val="00E12902"/>
    <w:rsid w:val="00E12909"/>
    <w:rsid w:val="00E12965"/>
    <w:rsid w:val="00E12975"/>
    <w:rsid w:val="00E129A0"/>
    <w:rsid w:val="00E129C4"/>
    <w:rsid w:val="00E129EF"/>
    <w:rsid w:val="00E12A29"/>
    <w:rsid w:val="00E12A65"/>
    <w:rsid w:val="00E12AAB"/>
    <w:rsid w:val="00E12AF7"/>
    <w:rsid w:val="00E12B2A"/>
    <w:rsid w:val="00E12B35"/>
    <w:rsid w:val="00E12B46"/>
    <w:rsid w:val="00E12B8B"/>
    <w:rsid w:val="00E12B94"/>
    <w:rsid w:val="00E12B9B"/>
    <w:rsid w:val="00E12BB2"/>
    <w:rsid w:val="00E12BCB"/>
    <w:rsid w:val="00E12BE8"/>
    <w:rsid w:val="00E12C1A"/>
    <w:rsid w:val="00E12C20"/>
    <w:rsid w:val="00E12C24"/>
    <w:rsid w:val="00E12C27"/>
    <w:rsid w:val="00E12C3B"/>
    <w:rsid w:val="00E12C4B"/>
    <w:rsid w:val="00E12C4C"/>
    <w:rsid w:val="00E12C83"/>
    <w:rsid w:val="00E12CA9"/>
    <w:rsid w:val="00E12CAD"/>
    <w:rsid w:val="00E12CDC"/>
    <w:rsid w:val="00E12CE2"/>
    <w:rsid w:val="00E12D18"/>
    <w:rsid w:val="00E12D27"/>
    <w:rsid w:val="00E12D33"/>
    <w:rsid w:val="00E12D35"/>
    <w:rsid w:val="00E12D3A"/>
    <w:rsid w:val="00E12D5B"/>
    <w:rsid w:val="00E12D72"/>
    <w:rsid w:val="00E12D79"/>
    <w:rsid w:val="00E12D7D"/>
    <w:rsid w:val="00E12DC4"/>
    <w:rsid w:val="00E12DC7"/>
    <w:rsid w:val="00E12DF0"/>
    <w:rsid w:val="00E12DFE"/>
    <w:rsid w:val="00E12E51"/>
    <w:rsid w:val="00E12ED7"/>
    <w:rsid w:val="00E12EDD"/>
    <w:rsid w:val="00E12F14"/>
    <w:rsid w:val="00E12F3A"/>
    <w:rsid w:val="00E12F46"/>
    <w:rsid w:val="00E12F4C"/>
    <w:rsid w:val="00E12FDA"/>
    <w:rsid w:val="00E1300A"/>
    <w:rsid w:val="00E13020"/>
    <w:rsid w:val="00E13021"/>
    <w:rsid w:val="00E1302E"/>
    <w:rsid w:val="00E13044"/>
    <w:rsid w:val="00E1308C"/>
    <w:rsid w:val="00E130B1"/>
    <w:rsid w:val="00E130C4"/>
    <w:rsid w:val="00E130EB"/>
    <w:rsid w:val="00E13127"/>
    <w:rsid w:val="00E1312D"/>
    <w:rsid w:val="00E13139"/>
    <w:rsid w:val="00E1313E"/>
    <w:rsid w:val="00E131A1"/>
    <w:rsid w:val="00E131BD"/>
    <w:rsid w:val="00E131E9"/>
    <w:rsid w:val="00E131F5"/>
    <w:rsid w:val="00E13263"/>
    <w:rsid w:val="00E1327A"/>
    <w:rsid w:val="00E1327C"/>
    <w:rsid w:val="00E13282"/>
    <w:rsid w:val="00E13290"/>
    <w:rsid w:val="00E132AC"/>
    <w:rsid w:val="00E132AF"/>
    <w:rsid w:val="00E132D3"/>
    <w:rsid w:val="00E1330C"/>
    <w:rsid w:val="00E13320"/>
    <w:rsid w:val="00E13330"/>
    <w:rsid w:val="00E13381"/>
    <w:rsid w:val="00E13385"/>
    <w:rsid w:val="00E1339C"/>
    <w:rsid w:val="00E133A7"/>
    <w:rsid w:val="00E13404"/>
    <w:rsid w:val="00E13445"/>
    <w:rsid w:val="00E1344E"/>
    <w:rsid w:val="00E13457"/>
    <w:rsid w:val="00E134AE"/>
    <w:rsid w:val="00E134B2"/>
    <w:rsid w:val="00E134EB"/>
    <w:rsid w:val="00E134FB"/>
    <w:rsid w:val="00E13522"/>
    <w:rsid w:val="00E13542"/>
    <w:rsid w:val="00E1354D"/>
    <w:rsid w:val="00E135B0"/>
    <w:rsid w:val="00E135BD"/>
    <w:rsid w:val="00E135F2"/>
    <w:rsid w:val="00E13602"/>
    <w:rsid w:val="00E1361A"/>
    <w:rsid w:val="00E13621"/>
    <w:rsid w:val="00E1362B"/>
    <w:rsid w:val="00E1364A"/>
    <w:rsid w:val="00E1365A"/>
    <w:rsid w:val="00E136CF"/>
    <w:rsid w:val="00E136D5"/>
    <w:rsid w:val="00E136E8"/>
    <w:rsid w:val="00E136ED"/>
    <w:rsid w:val="00E13706"/>
    <w:rsid w:val="00E13723"/>
    <w:rsid w:val="00E13792"/>
    <w:rsid w:val="00E137A9"/>
    <w:rsid w:val="00E137BF"/>
    <w:rsid w:val="00E1384E"/>
    <w:rsid w:val="00E1387E"/>
    <w:rsid w:val="00E13884"/>
    <w:rsid w:val="00E1389B"/>
    <w:rsid w:val="00E138A0"/>
    <w:rsid w:val="00E138AD"/>
    <w:rsid w:val="00E138C0"/>
    <w:rsid w:val="00E138DC"/>
    <w:rsid w:val="00E1391D"/>
    <w:rsid w:val="00E13920"/>
    <w:rsid w:val="00E13928"/>
    <w:rsid w:val="00E1394B"/>
    <w:rsid w:val="00E1395D"/>
    <w:rsid w:val="00E139BE"/>
    <w:rsid w:val="00E139EC"/>
    <w:rsid w:val="00E139ED"/>
    <w:rsid w:val="00E13A08"/>
    <w:rsid w:val="00E13A0F"/>
    <w:rsid w:val="00E13A20"/>
    <w:rsid w:val="00E13A3F"/>
    <w:rsid w:val="00E13A64"/>
    <w:rsid w:val="00E13A89"/>
    <w:rsid w:val="00E13A99"/>
    <w:rsid w:val="00E13A9E"/>
    <w:rsid w:val="00E13B16"/>
    <w:rsid w:val="00E13B4B"/>
    <w:rsid w:val="00E13BA0"/>
    <w:rsid w:val="00E13BBE"/>
    <w:rsid w:val="00E13BE8"/>
    <w:rsid w:val="00E13BFD"/>
    <w:rsid w:val="00E13C07"/>
    <w:rsid w:val="00E13C12"/>
    <w:rsid w:val="00E13C37"/>
    <w:rsid w:val="00E13C3F"/>
    <w:rsid w:val="00E13CA2"/>
    <w:rsid w:val="00E13CA4"/>
    <w:rsid w:val="00E13CC8"/>
    <w:rsid w:val="00E13CCF"/>
    <w:rsid w:val="00E13D1D"/>
    <w:rsid w:val="00E13D36"/>
    <w:rsid w:val="00E13D52"/>
    <w:rsid w:val="00E13D76"/>
    <w:rsid w:val="00E13D93"/>
    <w:rsid w:val="00E13DCD"/>
    <w:rsid w:val="00E13DF1"/>
    <w:rsid w:val="00E13E31"/>
    <w:rsid w:val="00E13E71"/>
    <w:rsid w:val="00E13E99"/>
    <w:rsid w:val="00E13EB2"/>
    <w:rsid w:val="00E13ED8"/>
    <w:rsid w:val="00E13F31"/>
    <w:rsid w:val="00E13F3B"/>
    <w:rsid w:val="00E13F56"/>
    <w:rsid w:val="00E13F69"/>
    <w:rsid w:val="00E13F75"/>
    <w:rsid w:val="00E13FD1"/>
    <w:rsid w:val="00E14017"/>
    <w:rsid w:val="00E1404A"/>
    <w:rsid w:val="00E14081"/>
    <w:rsid w:val="00E14092"/>
    <w:rsid w:val="00E140A4"/>
    <w:rsid w:val="00E140A9"/>
    <w:rsid w:val="00E140AD"/>
    <w:rsid w:val="00E140B0"/>
    <w:rsid w:val="00E140BD"/>
    <w:rsid w:val="00E140E4"/>
    <w:rsid w:val="00E14119"/>
    <w:rsid w:val="00E14120"/>
    <w:rsid w:val="00E1412A"/>
    <w:rsid w:val="00E14180"/>
    <w:rsid w:val="00E14199"/>
    <w:rsid w:val="00E14204"/>
    <w:rsid w:val="00E14207"/>
    <w:rsid w:val="00E14250"/>
    <w:rsid w:val="00E1432A"/>
    <w:rsid w:val="00E14397"/>
    <w:rsid w:val="00E1439D"/>
    <w:rsid w:val="00E1439F"/>
    <w:rsid w:val="00E143AE"/>
    <w:rsid w:val="00E143B9"/>
    <w:rsid w:val="00E143E1"/>
    <w:rsid w:val="00E143F8"/>
    <w:rsid w:val="00E14400"/>
    <w:rsid w:val="00E1444E"/>
    <w:rsid w:val="00E14468"/>
    <w:rsid w:val="00E144C8"/>
    <w:rsid w:val="00E144CB"/>
    <w:rsid w:val="00E144CF"/>
    <w:rsid w:val="00E144D3"/>
    <w:rsid w:val="00E14542"/>
    <w:rsid w:val="00E1459A"/>
    <w:rsid w:val="00E145A2"/>
    <w:rsid w:val="00E145D5"/>
    <w:rsid w:val="00E1464E"/>
    <w:rsid w:val="00E146C2"/>
    <w:rsid w:val="00E146D8"/>
    <w:rsid w:val="00E146E7"/>
    <w:rsid w:val="00E1473C"/>
    <w:rsid w:val="00E14744"/>
    <w:rsid w:val="00E1475D"/>
    <w:rsid w:val="00E14793"/>
    <w:rsid w:val="00E14797"/>
    <w:rsid w:val="00E147A6"/>
    <w:rsid w:val="00E147B9"/>
    <w:rsid w:val="00E147F8"/>
    <w:rsid w:val="00E1481A"/>
    <w:rsid w:val="00E1481E"/>
    <w:rsid w:val="00E1482F"/>
    <w:rsid w:val="00E14836"/>
    <w:rsid w:val="00E1488A"/>
    <w:rsid w:val="00E1489B"/>
    <w:rsid w:val="00E1489E"/>
    <w:rsid w:val="00E148BB"/>
    <w:rsid w:val="00E148DE"/>
    <w:rsid w:val="00E1490B"/>
    <w:rsid w:val="00E14937"/>
    <w:rsid w:val="00E1494D"/>
    <w:rsid w:val="00E14963"/>
    <w:rsid w:val="00E149AA"/>
    <w:rsid w:val="00E149AE"/>
    <w:rsid w:val="00E149CB"/>
    <w:rsid w:val="00E14A62"/>
    <w:rsid w:val="00E14A77"/>
    <w:rsid w:val="00E14AF1"/>
    <w:rsid w:val="00E14AFE"/>
    <w:rsid w:val="00E14B00"/>
    <w:rsid w:val="00E14B03"/>
    <w:rsid w:val="00E14B09"/>
    <w:rsid w:val="00E14B10"/>
    <w:rsid w:val="00E14B37"/>
    <w:rsid w:val="00E14B3D"/>
    <w:rsid w:val="00E14B3E"/>
    <w:rsid w:val="00E14B57"/>
    <w:rsid w:val="00E14B9A"/>
    <w:rsid w:val="00E14C08"/>
    <w:rsid w:val="00E14C19"/>
    <w:rsid w:val="00E14C3A"/>
    <w:rsid w:val="00E14C7A"/>
    <w:rsid w:val="00E14CB1"/>
    <w:rsid w:val="00E14CB6"/>
    <w:rsid w:val="00E14D05"/>
    <w:rsid w:val="00E14D0E"/>
    <w:rsid w:val="00E14D1B"/>
    <w:rsid w:val="00E14D24"/>
    <w:rsid w:val="00E14D29"/>
    <w:rsid w:val="00E14D46"/>
    <w:rsid w:val="00E14D69"/>
    <w:rsid w:val="00E14D73"/>
    <w:rsid w:val="00E14E07"/>
    <w:rsid w:val="00E14E23"/>
    <w:rsid w:val="00E14E24"/>
    <w:rsid w:val="00E14E26"/>
    <w:rsid w:val="00E14E31"/>
    <w:rsid w:val="00E14E34"/>
    <w:rsid w:val="00E14EA9"/>
    <w:rsid w:val="00E14EAD"/>
    <w:rsid w:val="00E14EB6"/>
    <w:rsid w:val="00E14EBE"/>
    <w:rsid w:val="00E14ECB"/>
    <w:rsid w:val="00E14ECC"/>
    <w:rsid w:val="00E14F3B"/>
    <w:rsid w:val="00E14F3D"/>
    <w:rsid w:val="00E14F61"/>
    <w:rsid w:val="00E14F6B"/>
    <w:rsid w:val="00E14FB7"/>
    <w:rsid w:val="00E14FE9"/>
    <w:rsid w:val="00E14FEF"/>
    <w:rsid w:val="00E14FF5"/>
    <w:rsid w:val="00E14FF6"/>
    <w:rsid w:val="00E1500D"/>
    <w:rsid w:val="00E15016"/>
    <w:rsid w:val="00E15061"/>
    <w:rsid w:val="00E15090"/>
    <w:rsid w:val="00E150D5"/>
    <w:rsid w:val="00E150DB"/>
    <w:rsid w:val="00E150E9"/>
    <w:rsid w:val="00E15109"/>
    <w:rsid w:val="00E1514D"/>
    <w:rsid w:val="00E15199"/>
    <w:rsid w:val="00E1519A"/>
    <w:rsid w:val="00E151AD"/>
    <w:rsid w:val="00E151CF"/>
    <w:rsid w:val="00E151E3"/>
    <w:rsid w:val="00E15211"/>
    <w:rsid w:val="00E1523E"/>
    <w:rsid w:val="00E1525C"/>
    <w:rsid w:val="00E152D9"/>
    <w:rsid w:val="00E152DA"/>
    <w:rsid w:val="00E152DB"/>
    <w:rsid w:val="00E152FF"/>
    <w:rsid w:val="00E15309"/>
    <w:rsid w:val="00E1538B"/>
    <w:rsid w:val="00E153E8"/>
    <w:rsid w:val="00E153F5"/>
    <w:rsid w:val="00E153F7"/>
    <w:rsid w:val="00E1540A"/>
    <w:rsid w:val="00E15459"/>
    <w:rsid w:val="00E1548C"/>
    <w:rsid w:val="00E154DD"/>
    <w:rsid w:val="00E1551D"/>
    <w:rsid w:val="00E1553F"/>
    <w:rsid w:val="00E15543"/>
    <w:rsid w:val="00E15544"/>
    <w:rsid w:val="00E1554C"/>
    <w:rsid w:val="00E155A7"/>
    <w:rsid w:val="00E155CB"/>
    <w:rsid w:val="00E155FC"/>
    <w:rsid w:val="00E1561C"/>
    <w:rsid w:val="00E15653"/>
    <w:rsid w:val="00E1568D"/>
    <w:rsid w:val="00E156D0"/>
    <w:rsid w:val="00E156F9"/>
    <w:rsid w:val="00E1571B"/>
    <w:rsid w:val="00E15744"/>
    <w:rsid w:val="00E15768"/>
    <w:rsid w:val="00E15773"/>
    <w:rsid w:val="00E157C3"/>
    <w:rsid w:val="00E157DA"/>
    <w:rsid w:val="00E1583F"/>
    <w:rsid w:val="00E15893"/>
    <w:rsid w:val="00E15897"/>
    <w:rsid w:val="00E158B9"/>
    <w:rsid w:val="00E158F4"/>
    <w:rsid w:val="00E15908"/>
    <w:rsid w:val="00E15942"/>
    <w:rsid w:val="00E15943"/>
    <w:rsid w:val="00E15946"/>
    <w:rsid w:val="00E15987"/>
    <w:rsid w:val="00E1598E"/>
    <w:rsid w:val="00E15991"/>
    <w:rsid w:val="00E159E0"/>
    <w:rsid w:val="00E159FC"/>
    <w:rsid w:val="00E15A5D"/>
    <w:rsid w:val="00E15A6E"/>
    <w:rsid w:val="00E15A85"/>
    <w:rsid w:val="00E15AC2"/>
    <w:rsid w:val="00E15ACA"/>
    <w:rsid w:val="00E15ACF"/>
    <w:rsid w:val="00E15AE9"/>
    <w:rsid w:val="00E15AF9"/>
    <w:rsid w:val="00E15B29"/>
    <w:rsid w:val="00E15B30"/>
    <w:rsid w:val="00E15B3D"/>
    <w:rsid w:val="00E15B41"/>
    <w:rsid w:val="00E15B5C"/>
    <w:rsid w:val="00E15B6F"/>
    <w:rsid w:val="00E15BCE"/>
    <w:rsid w:val="00E15C37"/>
    <w:rsid w:val="00E15C97"/>
    <w:rsid w:val="00E15CAF"/>
    <w:rsid w:val="00E15CBF"/>
    <w:rsid w:val="00E15CC5"/>
    <w:rsid w:val="00E15CCA"/>
    <w:rsid w:val="00E15CDB"/>
    <w:rsid w:val="00E15CFE"/>
    <w:rsid w:val="00E15D0C"/>
    <w:rsid w:val="00E15D55"/>
    <w:rsid w:val="00E15D74"/>
    <w:rsid w:val="00E15DA1"/>
    <w:rsid w:val="00E15E2E"/>
    <w:rsid w:val="00E15E9C"/>
    <w:rsid w:val="00E15F10"/>
    <w:rsid w:val="00E15F1C"/>
    <w:rsid w:val="00E15F25"/>
    <w:rsid w:val="00E15F68"/>
    <w:rsid w:val="00E15F78"/>
    <w:rsid w:val="00E15FCB"/>
    <w:rsid w:val="00E15FE1"/>
    <w:rsid w:val="00E15FEF"/>
    <w:rsid w:val="00E16041"/>
    <w:rsid w:val="00E1607D"/>
    <w:rsid w:val="00E160DB"/>
    <w:rsid w:val="00E160E0"/>
    <w:rsid w:val="00E160F9"/>
    <w:rsid w:val="00E1611F"/>
    <w:rsid w:val="00E16121"/>
    <w:rsid w:val="00E16148"/>
    <w:rsid w:val="00E1615F"/>
    <w:rsid w:val="00E1616D"/>
    <w:rsid w:val="00E16196"/>
    <w:rsid w:val="00E1619F"/>
    <w:rsid w:val="00E161BA"/>
    <w:rsid w:val="00E161CE"/>
    <w:rsid w:val="00E16216"/>
    <w:rsid w:val="00E16294"/>
    <w:rsid w:val="00E16295"/>
    <w:rsid w:val="00E162B2"/>
    <w:rsid w:val="00E162B9"/>
    <w:rsid w:val="00E16312"/>
    <w:rsid w:val="00E16347"/>
    <w:rsid w:val="00E1638B"/>
    <w:rsid w:val="00E163A2"/>
    <w:rsid w:val="00E163EF"/>
    <w:rsid w:val="00E16407"/>
    <w:rsid w:val="00E1641B"/>
    <w:rsid w:val="00E16421"/>
    <w:rsid w:val="00E16437"/>
    <w:rsid w:val="00E1646F"/>
    <w:rsid w:val="00E16474"/>
    <w:rsid w:val="00E16478"/>
    <w:rsid w:val="00E16496"/>
    <w:rsid w:val="00E164C1"/>
    <w:rsid w:val="00E164CB"/>
    <w:rsid w:val="00E164E9"/>
    <w:rsid w:val="00E1651E"/>
    <w:rsid w:val="00E1653B"/>
    <w:rsid w:val="00E1653C"/>
    <w:rsid w:val="00E16549"/>
    <w:rsid w:val="00E16576"/>
    <w:rsid w:val="00E165C4"/>
    <w:rsid w:val="00E1660A"/>
    <w:rsid w:val="00E16635"/>
    <w:rsid w:val="00E1666C"/>
    <w:rsid w:val="00E16692"/>
    <w:rsid w:val="00E166B0"/>
    <w:rsid w:val="00E166CF"/>
    <w:rsid w:val="00E1675C"/>
    <w:rsid w:val="00E1678B"/>
    <w:rsid w:val="00E167F6"/>
    <w:rsid w:val="00E16820"/>
    <w:rsid w:val="00E16824"/>
    <w:rsid w:val="00E16829"/>
    <w:rsid w:val="00E16861"/>
    <w:rsid w:val="00E1686D"/>
    <w:rsid w:val="00E168AE"/>
    <w:rsid w:val="00E1692E"/>
    <w:rsid w:val="00E16931"/>
    <w:rsid w:val="00E1694B"/>
    <w:rsid w:val="00E1696F"/>
    <w:rsid w:val="00E16988"/>
    <w:rsid w:val="00E16989"/>
    <w:rsid w:val="00E169B2"/>
    <w:rsid w:val="00E169C1"/>
    <w:rsid w:val="00E169D2"/>
    <w:rsid w:val="00E16A09"/>
    <w:rsid w:val="00E16A15"/>
    <w:rsid w:val="00E16A2B"/>
    <w:rsid w:val="00E16A65"/>
    <w:rsid w:val="00E16A9F"/>
    <w:rsid w:val="00E16B25"/>
    <w:rsid w:val="00E16B3D"/>
    <w:rsid w:val="00E16BA4"/>
    <w:rsid w:val="00E16C26"/>
    <w:rsid w:val="00E16C31"/>
    <w:rsid w:val="00E16CD7"/>
    <w:rsid w:val="00E16CE9"/>
    <w:rsid w:val="00E16CF1"/>
    <w:rsid w:val="00E16CFA"/>
    <w:rsid w:val="00E16D0D"/>
    <w:rsid w:val="00E16D12"/>
    <w:rsid w:val="00E16D2A"/>
    <w:rsid w:val="00E16D56"/>
    <w:rsid w:val="00E16D5C"/>
    <w:rsid w:val="00E16D81"/>
    <w:rsid w:val="00E16D96"/>
    <w:rsid w:val="00E16DA0"/>
    <w:rsid w:val="00E16E26"/>
    <w:rsid w:val="00E16E52"/>
    <w:rsid w:val="00E16E5A"/>
    <w:rsid w:val="00E16E62"/>
    <w:rsid w:val="00E16EB4"/>
    <w:rsid w:val="00E16ED1"/>
    <w:rsid w:val="00E16F16"/>
    <w:rsid w:val="00E16F4C"/>
    <w:rsid w:val="00E16F4F"/>
    <w:rsid w:val="00E16F97"/>
    <w:rsid w:val="00E16FB8"/>
    <w:rsid w:val="00E16FF9"/>
    <w:rsid w:val="00E17021"/>
    <w:rsid w:val="00E17049"/>
    <w:rsid w:val="00E1705C"/>
    <w:rsid w:val="00E1706B"/>
    <w:rsid w:val="00E17075"/>
    <w:rsid w:val="00E17083"/>
    <w:rsid w:val="00E1708E"/>
    <w:rsid w:val="00E170AF"/>
    <w:rsid w:val="00E170D2"/>
    <w:rsid w:val="00E170E6"/>
    <w:rsid w:val="00E170F5"/>
    <w:rsid w:val="00E170FD"/>
    <w:rsid w:val="00E1711D"/>
    <w:rsid w:val="00E17159"/>
    <w:rsid w:val="00E17218"/>
    <w:rsid w:val="00E17236"/>
    <w:rsid w:val="00E17239"/>
    <w:rsid w:val="00E1723B"/>
    <w:rsid w:val="00E172E8"/>
    <w:rsid w:val="00E172F8"/>
    <w:rsid w:val="00E17353"/>
    <w:rsid w:val="00E173F6"/>
    <w:rsid w:val="00E1740C"/>
    <w:rsid w:val="00E1740D"/>
    <w:rsid w:val="00E17439"/>
    <w:rsid w:val="00E17458"/>
    <w:rsid w:val="00E1745B"/>
    <w:rsid w:val="00E17470"/>
    <w:rsid w:val="00E17493"/>
    <w:rsid w:val="00E174BD"/>
    <w:rsid w:val="00E174F3"/>
    <w:rsid w:val="00E17504"/>
    <w:rsid w:val="00E17520"/>
    <w:rsid w:val="00E17532"/>
    <w:rsid w:val="00E17544"/>
    <w:rsid w:val="00E17545"/>
    <w:rsid w:val="00E1759F"/>
    <w:rsid w:val="00E17630"/>
    <w:rsid w:val="00E17644"/>
    <w:rsid w:val="00E17663"/>
    <w:rsid w:val="00E17688"/>
    <w:rsid w:val="00E176DF"/>
    <w:rsid w:val="00E176E6"/>
    <w:rsid w:val="00E17729"/>
    <w:rsid w:val="00E17731"/>
    <w:rsid w:val="00E1773C"/>
    <w:rsid w:val="00E17743"/>
    <w:rsid w:val="00E17758"/>
    <w:rsid w:val="00E17781"/>
    <w:rsid w:val="00E177C4"/>
    <w:rsid w:val="00E177CF"/>
    <w:rsid w:val="00E177D8"/>
    <w:rsid w:val="00E177FC"/>
    <w:rsid w:val="00E17808"/>
    <w:rsid w:val="00E1789F"/>
    <w:rsid w:val="00E178A8"/>
    <w:rsid w:val="00E178D1"/>
    <w:rsid w:val="00E178D3"/>
    <w:rsid w:val="00E17914"/>
    <w:rsid w:val="00E17917"/>
    <w:rsid w:val="00E17923"/>
    <w:rsid w:val="00E17948"/>
    <w:rsid w:val="00E17952"/>
    <w:rsid w:val="00E17988"/>
    <w:rsid w:val="00E17989"/>
    <w:rsid w:val="00E17990"/>
    <w:rsid w:val="00E17994"/>
    <w:rsid w:val="00E179B7"/>
    <w:rsid w:val="00E17A01"/>
    <w:rsid w:val="00E17A84"/>
    <w:rsid w:val="00E17B21"/>
    <w:rsid w:val="00E17B3B"/>
    <w:rsid w:val="00E17B80"/>
    <w:rsid w:val="00E17B8F"/>
    <w:rsid w:val="00E17BEA"/>
    <w:rsid w:val="00E17BF0"/>
    <w:rsid w:val="00E17C10"/>
    <w:rsid w:val="00E17C18"/>
    <w:rsid w:val="00E17C3A"/>
    <w:rsid w:val="00E17C49"/>
    <w:rsid w:val="00E17C5A"/>
    <w:rsid w:val="00E17C6C"/>
    <w:rsid w:val="00E17C7B"/>
    <w:rsid w:val="00E17C97"/>
    <w:rsid w:val="00E17CC3"/>
    <w:rsid w:val="00E17D5F"/>
    <w:rsid w:val="00E17D85"/>
    <w:rsid w:val="00E17DB6"/>
    <w:rsid w:val="00E17DC0"/>
    <w:rsid w:val="00E17E55"/>
    <w:rsid w:val="00E17E6A"/>
    <w:rsid w:val="00E17E84"/>
    <w:rsid w:val="00E17E8B"/>
    <w:rsid w:val="00E17EE3"/>
    <w:rsid w:val="00E17EEA"/>
    <w:rsid w:val="00E17F18"/>
    <w:rsid w:val="00E17F3F"/>
    <w:rsid w:val="00E17F54"/>
    <w:rsid w:val="00E17F64"/>
    <w:rsid w:val="00E17F70"/>
    <w:rsid w:val="00E17F73"/>
    <w:rsid w:val="00E17FAD"/>
    <w:rsid w:val="00E17FBF"/>
    <w:rsid w:val="00E198A6"/>
    <w:rsid w:val="00E20034"/>
    <w:rsid w:val="00E20070"/>
    <w:rsid w:val="00E20072"/>
    <w:rsid w:val="00E200EC"/>
    <w:rsid w:val="00E20105"/>
    <w:rsid w:val="00E20126"/>
    <w:rsid w:val="00E20136"/>
    <w:rsid w:val="00E2013E"/>
    <w:rsid w:val="00E20167"/>
    <w:rsid w:val="00E2016F"/>
    <w:rsid w:val="00E201AA"/>
    <w:rsid w:val="00E201ED"/>
    <w:rsid w:val="00E20252"/>
    <w:rsid w:val="00E20255"/>
    <w:rsid w:val="00E202A0"/>
    <w:rsid w:val="00E202A2"/>
    <w:rsid w:val="00E202B6"/>
    <w:rsid w:val="00E202C1"/>
    <w:rsid w:val="00E202E7"/>
    <w:rsid w:val="00E202EE"/>
    <w:rsid w:val="00E20333"/>
    <w:rsid w:val="00E20339"/>
    <w:rsid w:val="00E20356"/>
    <w:rsid w:val="00E2038C"/>
    <w:rsid w:val="00E203AC"/>
    <w:rsid w:val="00E2040C"/>
    <w:rsid w:val="00E20412"/>
    <w:rsid w:val="00E20413"/>
    <w:rsid w:val="00E20415"/>
    <w:rsid w:val="00E2042B"/>
    <w:rsid w:val="00E20431"/>
    <w:rsid w:val="00E20445"/>
    <w:rsid w:val="00E20487"/>
    <w:rsid w:val="00E20494"/>
    <w:rsid w:val="00E204D0"/>
    <w:rsid w:val="00E204F3"/>
    <w:rsid w:val="00E20521"/>
    <w:rsid w:val="00E20549"/>
    <w:rsid w:val="00E2055E"/>
    <w:rsid w:val="00E2058D"/>
    <w:rsid w:val="00E20595"/>
    <w:rsid w:val="00E20598"/>
    <w:rsid w:val="00E205A8"/>
    <w:rsid w:val="00E205EE"/>
    <w:rsid w:val="00E205FA"/>
    <w:rsid w:val="00E20627"/>
    <w:rsid w:val="00E20630"/>
    <w:rsid w:val="00E20650"/>
    <w:rsid w:val="00E2065F"/>
    <w:rsid w:val="00E20695"/>
    <w:rsid w:val="00E206A4"/>
    <w:rsid w:val="00E206A5"/>
    <w:rsid w:val="00E206B1"/>
    <w:rsid w:val="00E206E3"/>
    <w:rsid w:val="00E20702"/>
    <w:rsid w:val="00E20731"/>
    <w:rsid w:val="00E20741"/>
    <w:rsid w:val="00E20791"/>
    <w:rsid w:val="00E207A5"/>
    <w:rsid w:val="00E207A7"/>
    <w:rsid w:val="00E207B5"/>
    <w:rsid w:val="00E207E4"/>
    <w:rsid w:val="00E20835"/>
    <w:rsid w:val="00E20892"/>
    <w:rsid w:val="00E20898"/>
    <w:rsid w:val="00E208C4"/>
    <w:rsid w:val="00E208E6"/>
    <w:rsid w:val="00E20910"/>
    <w:rsid w:val="00E20931"/>
    <w:rsid w:val="00E2099A"/>
    <w:rsid w:val="00E209B2"/>
    <w:rsid w:val="00E209C9"/>
    <w:rsid w:val="00E20A19"/>
    <w:rsid w:val="00E20A31"/>
    <w:rsid w:val="00E20A35"/>
    <w:rsid w:val="00E20A8E"/>
    <w:rsid w:val="00E20AA0"/>
    <w:rsid w:val="00E20ADD"/>
    <w:rsid w:val="00E20ADF"/>
    <w:rsid w:val="00E20B05"/>
    <w:rsid w:val="00E20B29"/>
    <w:rsid w:val="00E20BB7"/>
    <w:rsid w:val="00E20BE7"/>
    <w:rsid w:val="00E20BFE"/>
    <w:rsid w:val="00E20C19"/>
    <w:rsid w:val="00E20C73"/>
    <w:rsid w:val="00E20C8F"/>
    <w:rsid w:val="00E20C95"/>
    <w:rsid w:val="00E20CD0"/>
    <w:rsid w:val="00E20CD8"/>
    <w:rsid w:val="00E20CDE"/>
    <w:rsid w:val="00E20CE4"/>
    <w:rsid w:val="00E20CFF"/>
    <w:rsid w:val="00E20D32"/>
    <w:rsid w:val="00E20D45"/>
    <w:rsid w:val="00E20D8D"/>
    <w:rsid w:val="00E20E1A"/>
    <w:rsid w:val="00E20E25"/>
    <w:rsid w:val="00E20E4E"/>
    <w:rsid w:val="00E20E89"/>
    <w:rsid w:val="00E20E9E"/>
    <w:rsid w:val="00E20EB1"/>
    <w:rsid w:val="00E20EF2"/>
    <w:rsid w:val="00E20EF8"/>
    <w:rsid w:val="00E20F63"/>
    <w:rsid w:val="00E20F93"/>
    <w:rsid w:val="00E20FB0"/>
    <w:rsid w:val="00E20FB1"/>
    <w:rsid w:val="00E20FC8"/>
    <w:rsid w:val="00E20FDE"/>
    <w:rsid w:val="00E20FEB"/>
    <w:rsid w:val="00E2100A"/>
    <w:rsid w:val="00E2106D"/>
    <w:rsid w:val="00E2108D"/>
    <w:rsid w:val="00E210AE"/>
    <w:rsid w:val="00E210C9"/>
    <w:rsid w:val="00E210D0"/>
    <w:rsid w:val="00E21102"/>
    <w:rsid w:val="00E2117E"/>
    <w:rsid w:val="00E2119C"/>
    <w:rsid w:val="00E211AF"/>
    <w:rsid w:val="00E21218"/>
    <w:rsid w:val="00E21228"/>
    <w:rsid w:val="00E2123C"/>
    <w:rsid w:val="00E21275"/>
    <w:rsid w:val="00E212CA"/>
    <w:rsid w:val="00E212E8"/>
    <w:rsid w:val="00E2131F"/>
    <w:rsid w:val="00E21342"/>
    <w:rsid w:val="00E21345"/>
    <w:rsid w:val="00E21357"/>
    <w:rsid w:val="00E21377"/>
    <w:rsid w:val="00E2137A"/>
    <w:rsid w:val="00E2138F"/>
    <w:rsid w:val="00E213B5"/>
    <w:rsid w:val="00E21400"/>
    <w:rsid w:val="00E2140B"/>
    <w:rsid w:val="00E2143F"/>
    <w:rsid w:val="00E2145C"/>
    <w:rsid w:val="00E21469"/>
    <w:rsid w:val="00E21478"/>
    <w:rsid w:val="00E21485"/>
    <w:rsid w:val="00E2149E"/>
    <w:rsid w:val="00E214CD"/>
    <w:rsid w:val="00E2150F"/>
    <w:rsid w:val="00E21521"/>
    <w:rsid w:val="00E21566"/>
    <w:rsid w:val="00E21591"/>
    <w:rsid w:val="00E21594"/>
    <w:rsid w:val="00E215A5"/>
    <w:rsid w:val="00E215BF"/>
    <w:rsid w:val="00E215CF"/>
    <w:rsid w:val="00E21628"/>
    <w:rsid w:val="00E21639"/>
    <w:rsid w:val="00E21655"/>
    <w:rsid w:val="00E216B9"/>
    <w:rsid w:val="00E216D1"/>
    <w:rsid w:val="00E21707"/>
    <w:rsid w:val="00E217AE"/>
    <w:rsid w:val="00E2184C"/>
    <w:rsid w:val="00E21870"/>
    <w:rsid w:val="00E218D6"/>
    <w:rsid w:val="00E218D9"/>
    <w:rsid w:val="00E218EB"/>
    <w:rsid w:val="00E218F0"/>
    <w:rsid w:val="00E218FF"/>
    <w:rsid w:val="00E21907"/>
    <w:rsid w:val="00E2192E"/>
    <w:rsid w:val="00E2193F"/>
    <w:rsid w:val="00E219B2"/>
    <w:rsid w:val="00E219BC"/>
    <w:rsid w:val="00E219E3"/>
    <w:rsid w:val="00E219EA"/>
    <w:rsid w:val="00E219F0"/>
    <w:rsid w:val="00E219F5"/>
    <w:rsid w:val="00E219F7"/>
    <w:rsid w:val="00E21A28"/>
    <w:rsid w:val="00E21A2D"/>
    <w:rsid w:val="00E21A57"/>
    <w:rsid w:val="00E21AE5"/>
    <w:rsid w:val="00E21B28"/>
    <w:rsid w:val="00E21B66"/>
    <w:rsid w:val="00E21B87"/>
    <w:rsid w:val="00E21BB7"/>
    <w:rsid w:val="00E21BCF"/>
    <w:rsid w:val="00E21BD7"/>
    <w:rsid w:val="00E21BF8"/>
    <w:rsid w:val="00E21C0F"/>
    <w:rsid w:val="00E21C1A"/>
    <w:rsid w:val="00E21C1F"/>
    <w:rsid w:val="00E21C4C"/>
    <w:rsid w:val="00E21C6E"/>
    <w:rsid w:val="00E21C85"/>
    <w:rsid w:val="00E21C93"/>
    <w:rsid w:val="00E21CBE"/>
    <w:rsid w:val="00E21CC0"/>
    <w:rsid w:val="00E21CE4"/>
    <w:rsid w:val="00E21CEA"/>
    <w:rsid w:val="00E21CF9"/>
    <w:rsid w:val="00E21D60"/>
    <w:rsid w:val="00E21D65"/>
    <w:rsid w:val="00E21DCE"/>
    <w:rsid w:val="00E21DDD"/>
    <w:rsid w:val="00E21DFA"/>
    <w:rsid w:val="00E21E3C"/>
    <w:rsid w:val="00E21E3E"/>
    <w:rsid w:val="00E21E91"/>
    <w:rsid w:val="00E21F25"/>
    <w:rsid w:val="00E21F2A"/>
    <w:rsid w:val="00E21F36"/>
    <w:rsid w:val="00E21F4C"/>
    <w:rsid w:val="00E21F6D"/>
    <w:rsid w:val="00E21F93"/>
    <w:rsid w:val="00E21FB1"/>
    <w:rsid w:val="00E21FC8"/>
    <w:rsid w:val="00E22001"/>
    <w:rsid w:val="00E2202F"/>
    <w:rsid w:val="00E22041"/>
    <w:rsid w:val="00E22088"/>
    <w:rsid w:val="00E220A4"/>
    <w:rsid w:val="00E220DC"/>
    <w:rsid w:val="00E220E9"/>
    <w:rsid w:val="00E220EA"/>
    <w:rsid w:val="00E22105"/>
    <w:rsid w:val="00E22107"/>
    <w:rsid w:val="00E22108"/>
    <w:rsid w:val="00E2210B"/>
    <w:rsid w:val="00E22120"/>
    <w:rsid w:val="00E22173"/>
    <w:rsid w:val="00E22194"/>
    <w:rsid w:val="00E221A9"/>
    <w:rsid w:val="00E221B7"/>
    <w:rsid w:val="00E221D5"/>
    <w:rsid w:val="00E221E6"/>
    <w:rsid w:val="00E2221A"/>
    <w:rsid w:val="00E22242"/>
    <w:rsid w:val="00E22252"/>
    <w:rsid w:val="00E22272"/>
    <w:rsid w:val="00E222A3"/>
    <w:rsid w:val="00E222A6"/>
    <w:rsid w:val="00E222B8"/>
    <w:rsid w:val="00E222C2"/>
    <w:rsid w:val="00E222EB"/>
    <w:rsid w:val="00E2231E"/>
    <w:rsid w:val="00E2233F"/>
    <w:rsid w:val="00E22365"/>
    <w:rsid w:val="00E2236A"/>
    <w:rsid w:val="00E22397"/>
    <w:rsid w:val="00E2239D"/>
    <w:rsid w:val="00E223D2"/>
    <w:rsid w:val="00E223E6"/>
    <w:rsid w:val="00E223E8"/>
    <w:rsid w:val="00E223F7"/>
    <w:rsid w:val="00E2241E"/>
    <w:rsid w:val="00E2242E"/>
    <w:rsid w:val="00E2246A"/>
    <w:rsid w:val="00E22486"/>
    <w:rsid w:val="00E224A9"/>
    <w:rsid w:val="00E224EA"/>
    <w:rsid w:val="00E224FD"/>
    <w:rsid w:val="00E22517"/>
    <w:rsid w:val="00E22594"/>
    <w:rsid w:val="00E225BE"/>
    <w:rsid w:val="00E225F3"/>
    <w:rsid w:val="00E22682"/>
    <w:rsid w:val="00E226A3"/>
    <w:rsid w:val="00E226B5"/>
    <w:rsid w:val="00E226BC"/>
    <w:rsid w:val="00E226C8"/>
    <w:rsid w:val="00E226D6"/>
    <w:rsid w:val="00E226EF"/>
    <w:rsid w:val="00E226F3"/>
    <w:rsid w:val="00E22778"/>
    <w:rsid w:val="00E22790"/>
    <w:rsid w:val="00E227C4"/>
    <w:rsid w:val="00E227C9"/>
    <w:rsid w:val="00E227CD"/>
    <w:rsid w:val="00E227F5"/>
    <w:rsid w:val="00E227FE"/>
    <w:rsid w:val="00E22827"/>
    <w:rsid w:val="00E2283C"/>
    <w:rsid w:val="00E228B8"/>
    <w:rsid w:val="00E228FA"/>
    <w:rsid w:val="00E22936"/>
    <w:rsid w:val="00E22942"/>
    <w:rsid w:val="00E22959"/>
    <w:rsid w:val="00E229AB"/>
    <w:rsid w:val="00E229BF"/>
    <w:rsid w:val="00E22A03"/>
    <w:rsid w:val="00E22A06"/>
    <w:rsid w:val="00E22A08"/>
    <w:rsid w:val="00E22A17"/>
    <w:rsid w:val="00E22A5E"/>
    <w:rsid w:val="00E22A6E"/>
    <w:rsid w:val="00E22A73"/>
    <w:rsid w:val="00E22A7E"/>
    <w:rsid w:val="00E22A8A"/>
    <w:rsid w:val="00E22AB4"/>
    <w:rsid w:val="00E22AD9"/>
    <w:rsid w:val="00E22B30"/>
    <w:rsid w:val="00E22B77"/>
    <w:rsid w:val="00E22BC4"/>
    <w:rsid w:val="00E22BC5"/>
    <w:rsid w:val="00E22BD5"/>
    <w:rsid w:val="00E22BD9"/>
    <w:rsid w:val="00E22BFA"/>
    <w:rsid w:val="00E22C4E"/>
    <w:rsid w:val="00E22C53"/>
    <w:rsid w:val="00E22C64"/>
    <w:rsid w:val="00E22CA1"/>
    <w:rsid w:val="00E22CA7"/>
    <w:rsid w:val="00E22CB5"/>
    <w:rsid w:val="00E22CCF"/>
    <w:rsid w:val="00E22D01"/>
    <w:rsid w:val="00E22D13"/>
    <w:rsid w:val="00E22D3B"/>
    <w:rsid w:val="00E22D4B"/>
    <w:rsid w:val="00E22D58"/>
    <w:rsid w:val="00E22DCB"/>
    <w:rsid w:val="00E22DD2"/>
    <w:rsid w:val="00E22E04"/>
    <w:rsid w:val="00E22E6C"/>
    <w:rsid w:val="00E22E72"/>
    <w:rsid w:val="00E22E91"/>
    <w:rsid w:val="00E22EAB"/>
    <w:rsid w:val="00E22EB4"/>
    <w:rsid w:val="00E22EF4"/>
    <w:rsid w:val="00E22F15"/>
    <w:rsid w:val="00E2308A"/>
    <w:rsid w:val="00E230DE"/>
    <w:rsid w:val="00E230F0"/>
    <w:rsid w:val="00E230FC"/>
    <w:rsid w:val="00E23136"/>
    <w:rsid w:val="00E231BC"/>
    <w:rsid w:val="00E231C1"/>
    <w:rsid w:val="00E231C7"/>
    <w:rsid w:val="00E231EE"/>
    <w:rsid w:val="00E23207"/>
    <w:rsid w:val="00E23227"/>
    <w:rsid w:val="00E23231"/>
    <w:rsid w:val="00E2323C"/>
    <w:rsid w:val="00E23251"/>
    <w:rsid w:val="00E23291"/>
    <w:rsid w:val="00E232C4"/>
    <w:rsid w:val="00E232CF"/>
    <w:rsid w:val="00E2338B"/>
    <w:rsid w:val="00E2338E"/>
    <w:rsid w:val="00E233CC"/>
    <w:rsid w:val="00E23445"/>
    <w:rsid w:val="00E23469"/>
    <w:rsid w:val="00E2346D"/>
    <w:rsid w:val="00E234DE"/>
    <w:rsid w:val="00E23501"/>
    <w:rsid w:val="00E2351F"/>
    <w:rsid w:val="00E23532"/>
    <w:rsid w:val="00E23533"/>
    <w:rsid w:val="00E23534"/>
    <w:rsid w:val="00E2357F"/>
    <w:rsid w:val="00E235F1"/>
    <w:rsid w:val="00E23634"/>
    <w:rsid w:val="00E23659"/>
    <w:rsid w:val="00E23679"/>
    <w:rsid w:val="00E2368C"/>
    <w:rsid w:val="00E236C8"/>
    <w:rsid w:val="00E236CA"/>
    <w:rsid w:val="00E23704"/>
    <w:rsid w:val="00E23708"/>
    <w:rsid w:val="00E23714"/>
    <w:rsid w:val="00E2371A"/>
    <w:rsid w:val="00E2373C"/>
    <w:rsid w:val="00E23740"/>
    <w:rsid w:val="00E2374F"/>
    <w:rsid w:val="00E23766"/>
    <w:rsid w:val="00E2377C"/>
    <w:rsid w:val="00E23787"/>
    <w:rsid w:val="00E237D4"/>
    <w:rsid w:val="00E237DC"/>
    <w:rsid w:val="00E23847"/>
    <w:rsid w:val="00E23853"/>
    <w:rsid w:val="00E23888"/>
    <w:rsid w:val="00E23895"/>
    <w:rsid w:val="00E238F3"/>
    <w:rsid w:val="00E23912"/>
    <w:rsid w:val="00E23920"/>
    <w:rsid w:val="00E23939"/>
    <w:rsid w:val="00E23997"/>
    <w:rsid w:val="00E239CB"/>
    <w:rsid w:val="00E239F4"/>
    <w:rsid w:val="00E23A13"/>
    <w:rsid w:val="00E23A17"/>
    <w:rsid w:val="00E23A1C"/>
    <w:rsid w:val="00E23A1D"/>
    <w:rsid w:val="00E23A29"/>
    <w:rsid w:val="00E23A3F"/>
    <w:rsid w:val="00E23A83"/>
    <w:rsid w:val="00E23ACE"/>
    <w:rsid w:val="00E23AF7"/>
    <w:rsid w:val="00E23AF9"/>
    <w:rsid w:val="00E23B1C"/>
    <w:rsid w:val="00E23B34"/>
    <w:rsid w:val="00E23B35"/>
    <w:rsid w:val="00E23BC1"/>
    <w:rsid w:val="00E23BE3"/>
    <w:rsid w:val="00E23BED"/>
    <w:rsid w:val="00E23BF3"/>
    <w:rsid w:val="00E23C2C"/>
    <w:rsid w:val="00E23C45"/>
    <w:rsid w:val="00E23C90"/>
    <w:rsid w:val="00E23CC6"/>
    <w:rsid w:val="00E23CCF"/>
    <w:rsid w:val="00E23D0B"/>
    <w:rsid w:val="00E23D18"/>
    <w:rsid w:val="00E23D4F"/>
    <w:rsid w:val="00E23D59"/>
    <w:rsid w:val="00E23DA4"/>
    <w:rsid w:val="00E23DAE"/>
    <w:rsid w:val="00E23DD0"/>
    <w:rsid w:val="00E23DD1"/>
    <w:rsid w:val="00E23E03"/>
    <w:rsid w:val="00E23E09"/>
    <w:rsid w:val="00E23E0C"/>
    <w:rsid w:val="00E23E11"/>
    <w:rsid w:val="00E23EC1"/>
    <w:rsid w:val="00E23F10"/>
    <w:rsid w:val="00E23F23"/>
    <w:rsid w:val="00E23FB4"/>
    <w:rsid w:val="00E23FCA"/>
    <w:rsid w:val="00E24101"/>
    <w:rsid w:val="00E24140"/>
    <w:rsid w:val="00E2414C"/>
    <w:rsid w:val="00E24165"/>
    <w:rsid w:val="00E24167"/>
    <w:rsid w:val="00E24181"/>
    <w:rsid w:val="00E241A0"/>
    <w:rsid w:val="00E241FC"/>
    <w:rsid w:val="00E24207"/>
    <w:rsid w:val="00E24223"/>
    <w:rsid w:val="00E24247"/>
    <w:rsid w:val="00E2429A"/>
    <w:rsid w:val="00E242B3"/>
    <w:rsid w:val="00E242B4"/>
    <w:rsid w:val="00E242DA"/>
    <w:rsid w:val="00E242E1"/>
    <w:rsid w:val="00E242FA"/>
    <w:rsid w:val="00E2431D"/>
    <w:rsid w:val="00E24345"/>
    <w:rsid w:val="00E24374"/>
    <w:rsid w:val="00E24382"/>
    <w:rsid w:val="00E243DB"/>
    <w:rsid w:val="00E243F1"/>
    <w:rsid w:val="00E243FD"/>
    <w:rsid w:val="00E24441"/>
    <w:rsid w:val="00E24444"/>
    <w:rsid w:val="00E24455"/>
    <w:rsid w:val="00E24459"/>
    <w:rsid w:val="00E244BF"/>
    <w:rsid w:val="00E24503"/>
    <w:rsid w:val="00E24508"/>
    <w:rsid w:val="00E2450F"/>
    <w:rsid w:val="00E24573"/>
    <w:rsid w:val="00E2458B"/>
    <w:rsid w:val="00E245AF"/>
    <w:rsid w:val="00E245C7"/>
    <w:rsid w:val="00E2460C"/>
    <w:rsid w:val="00E24648"/>
    <w:rsid w:val="00E2465D"/>
    <w:rsid w:val="00E246B5"/>
    <w:rsid w:val="00E246BD"/>
    <w:rsid w:val="00E246C7"/>
    <w:rsid w:val="00E246E7"/>
    <w:rsid w:val="00E246EC"/>
    <w:rsid w:val="00E2473A"/>
    <w:rsid w:val="00E24779"/>
    <w:rsid w:val="00E24796"/>
    <w:rsid w:val="00E247C8"/>
    <w:rsid w:val="00E24801"/>
    <w:rsid w:val="00E2481B"/>
    <w:rsid w:val="00E2481C"/>
    <w:rsid w:val="00E24820"/>
    <w:rsid w:val="00E24828"/>
    <w:rsid w:val="00E24878"/>
    <w:rsid w:val="00E24897"/>
    <w:rsid w:val="00E248AB"/>
    <w:rsid w:val="00E2492D"/>
    <w:rsid w:val="00E2498C"/>
    <w:rsid w:val="00E249BB"/>
    <w:rsid w:val="00E24A61"/>
    <w:rsid w:val="00E24A69"/>
    <w:rsid w:val="00E24A8B"/>
    <w:rsid w:val="00E24A8D"/>
    <w:rsid w:val="00E24A94"/>
    <w:rsid w:val="00E24AB0"/>
    <w:rsid w:val="00E24AEE"/>
    <w:rsid w:val="00E24B32"/>
    <w:rsid w:val="00E24B42"/>
    <w:rsid w:val="00E24B86"/>
    <w:rsid w:val="00E24B8D"/>
    <w:rsid w:val="00E24B92"/>
    <w:rsid w:val="00E24BA3"/>
    <w:rsid w:val="00E24BA6"/>
    <w:rsid w:val="00E24BAA"/>
    <w:rsid w:val="00E24BB6"/>
    <w:rsid w:val="00E24BD5"/>
    <w:rsid w:val="00E24BD7"/>
    <w:rsid w:val="00E24CD2"/>
    <w:rsid w:val="00E24CD9"/>
    <w:rsid w:val="00E24D11"/>
    <w:rsid w:val="00E24D40"/>
    <w:rsid w:val="00E24D44"/>
    <w:rsid w:val="00E24D7F"/>
    <w:rsid w:val="00E24DB5"/>
    <w:rsid w:val="00E24DBF"/>
    <w:rsid w:val="00E24DD9"/>
    <w:rsid w:val="00E24DFD"/>
    <w:rsid w:val="00E24E1A"/>
    <w:rsid w:val="00E24E1F"/>
    <w:rsid w:val="00E24E72"/>
    <w:rsid w:val="00E24E89"/>
    <w:rsid w:val="00E24EA1"/>
    <w:rsid w:val="00E24F11"/>
    <w:rsid w:val="00E24F20"/>
    <w:rsid w:val="00E24F56"/>
    <w:rsid w:val="00E24F94"/>
    <w:rsid w:val="00E24FC5"/>
    <w:rsid w:val="00E24FF3"/>
    <w:rsid w:val="00E25026"/>
    <w:rsid w:val="00E25052"/>
    <w:rsid w:val="00E25081"/>
    <w:rsid w:val="00E2509E"/>
    <w:rsid w:val="00E250AC"/>
    <w:rsid w:val="00E2513A"/>
    <w:rsid w:val="00E25146"/>
    <w:rsid w:val="00E2514A"/>
    <w:rsid w:val="00E25173"/>
    <w:rsid w:val="00E2518D"/>
    <w:rsid w:val="00E251D1"/>
    <w:rsid w:val="00E25235"/>
    <w:rsid w:val="00E2525A"/>
    <w:rsid w:val="00E2525F"/>
    <w:rsid w:val="00E25269"/>
    <w:rsid w:val="00E25281"/>
    <w:rsid w:val="00E2529E"/>
    <w:rsid w:val="00E252F7"/>
    <w:rsid w:val="00E25315"/>
    <w:rsid w:val="00E25329"/>
    <w:rsid w:val="00E2533E"/>
    <w:rsid w:val="00E25376"/>
    <w:rsid w:val="00E2537E"/>
    <w:rsid w:val="00E2538E"/>
    <w:rsid w:val="00E25398"/>
    <w:rsid w:val="00E2539E"/>
    <w:rsid w:val="00E253B0"/>
    <w:rsid w:val="00E253BE"/>
    <w:rsid w:val="00E2540C"/>
    <w:rsid w:val="00E2543D"/>
    <w:rsid w:val="00E25458"/>
    <w:rsid w:val="00E25459"/>
    <w:rsid w:val="00E2547D"/>
    <w:rsid w:val="00E25482"/>
    <w:rsid w:val="00E2548B"/>
    <w:rsid w:val="00E254AB"/>
    <w:rsid w:val="00E254B4"/>
    <w:rsid w:val="00E254B9"/>
    <w:rsid w:val="00E254D3"/>
    <w:rsid w:val="00E254FD"/>
    <w:rsid w:val="00E25509"/>
    <w:rsid w:val="00E25596"/>
    <w:rsid w:val="00E2559A"/>
    <w:rsid w:val="00E255BE"/>
    <w:rsid w:val="00E255DF"/>
    <w:rsid w:val="00E255E9"/>
    <w:rsid w:val="00E255EE"/>
    <w:rsid w:val="00E2568D"/>
    <w:rsid w:val="00E256A1"/>
    <w:rsid w:val="00E256A5"/>
    <w:rsid w:val="00E256A8"/>
    <w:rsid w:val="00E256B3"/>
    <w:rsid w:val="00E256C9"/>
    <w:rsid w:val="00E256EE"/>
    <w:rsid w:val="00E25741"/>
    <w:rsid w:val="00E25791"/>
    <w:rsid w:val="00E257F4"/>
    <w:rsid w:val="00E25805"/>
    <w:rsid w:val="00E2580F"/>
    <w:rsid w:val="00E25822"/>
    <w:rsid w:val="00E25856"/>
    <w:rsid w:val="00E2586C"/>
    <w:rsid w:val="00E258B1"/>
    <w:rsid w:val="00E258D3"/>
    <w:rsid w:val="00E25908"/>
    <w:rsid w:val="00E2590D"/>
    <w:rsid w:val="00E2591B"/>
    <w:rsid w:val="00E2592A"/>
    <w:rsid w:val="00E25936"/>
    <w:rsid w:val="00E2593D"/>
    <w:rsid w:val="00E2599D"/>
    <w:rsid w:val="00E259B5"/>
    <w:rsid w:val="00E259FF"/>
    <w:rsid w:val="00E25A28"/>
    <w:rsid w:val="00E25A2A"/>
    <w:rsid w:val="00E25A4E"/>
    <w:rsid w:val="00E25A67"/>
    <w:rsid w:val="00E25B0E"/>
    <w:rsid w:val="00E25B91"/>
    <w:rsid w:val="00E25BC4"/>
    <w:rsid w:val="00E25C41"/>
    <w:rsid w:val="00E25C4B"/>
    <w:rsid w:val="00E25CC2"/>
    <w:rsid w:val="00E25CC9"/>
    <w:rsid w:val="00E25CE2"/>
    <w:rsid w:val="00E25CE7"/>
    <w:rsid w:val="00E25D06"/>
    <w:rsid w:val="00E25D32"/>
    <w:rsid w:val="00E25D6B"/>
    <w:rsid w:val="00E25D93"/>
    <w:rsid w:val="00E25D9A"/>
    <w:rsid w:val="00E25DD3"/>
    <w:rsid w:val="00E25DE3"/>
    <w:rsid w:val="00E25DF8"/>
    <w:rsid w:val="00E25DFD"/>
    <w:rsid w:val="00E25E01"/>
    <w:rsid w:val="00E25E0A"/>
    <w:rsid w:val="00E25E17"/>
    <w:rsid w:val="00E25E25"/>
    <w:rsid w:val="00E25E26"/>
    <w:rsid w:val="00E25E3A"/>
    <w:rsid w:val="00E25E60"/>
    <w:rsid w:val="00E25E76"/>
    <w:rsid w:val="00E25E8C"/>
    <w:rsid w:val="00E25E95"/>
    <w:rsid w:val="00E25EBF"/>
    <w:rsid w:val="00E25EC4"/>
    <w:rsid w:val="00E25EDD"/>
    <w:rsid w:val="00E25EEC"/>
    <w:rsid w:val="00E25F17"/>
    <w:rsid w:val="00E25F18"/>
    <w:rsid w:val="00E25F28"/>
    <w:rsid w:val="00E25F38"/>
    <w:rsid w:val="00E25F50"/>
    <w:rsid w:val="00E25FEF"/>
    <w:rsid w:val="00E26089"/>
    <w:rsid w:val="00E260CB"/>
    <w:rsid w:val="00E260ED"/>
    <w:rsid w:val="00E260EF"/>
    <w:rsid w:val="00E260F7"/>
    <w:rsid w:val="00E26101"/>
    <w:rsid w:val="00E26115"/>
    <w:rsid w:val="00E26160"/>
    <w:rsid w:val="00E26179"/>
    <w:rsid w:val="00E26187"/>
    <w:rsid w:val="00E2618D"/>
    <w:rsid w:val="00E26194"/>
    <w:rsid w:val="00E2619F"/>
    <w:rsid w:val="00E261A7"/>
    <w:rsid w:val="00E261C9"/>
    <w:rsid w:val="00E261ED"/>
    <w:rsid w:val="00E26209"/>
    <w:rsid w:val="00E26247"/>
    <w:rsid w:val="00E2627B"/>
    <w:rsid w:val="00E262D1"/>
    <w:rsid w:val="00E26332"/>
    <w:rsid w:val="00E26338"/>
    <w:rsid w:val="00E2633D"/>
    <w:rsid w:val="00E26382"/>
    <w:rsid w:val="00E26392"/>
    <w:rsid w:val="00E263A5"/>
    <w:rsid w:val="00E263AD"/>
    <w:rsid w:val="00E263BE"/>
    <w:rsid w:val="00E263CF"/>
    <w:rsid w:val="00E263FE"/>
    <w:rsid w:val="00E2640C"/>
    <w:rsid w:val="00E2647D"/>
    <w:rsid w:val="00E264A9"/>
    <w:rsid w:val="00E264BF"/>
    <w:rsid w:val="00E264D4"/>
    <w:rsid w:val="00E264D7"/>
    <w:rsid w:val="00E264E8"/>
    <w:rsid w:val="00E2655B"/>
    <w:rsid w:val="00E2655F"/>
    <w:rsid w:val="00E265D1"/>
    <w:rsid w:val="00E265DC"/>
    <w:rsid w:val="00E265F9"/>
    <w:rsid w:val="00E26609"/>
    <w:rsid w:val="00E26650"/>
    <w:rsid w:val="00E2666A"/>
    <w:rsid w:val="00E2668A"/>
    <w:rsid w:val="00E26693"/>
    <w:rsid w:val="00E26696"/>
    <w:rsid w:val="00E2669C"/>
    <w:rsid w:val="00E266A0"/>
    <w:rsid w:val="00E266AC"/>
    <w:rsid w:val="00E266EA"/>
    <w:rsid w:val="00E26702"/>
    <w:rsid w:val="00E2671C"/>
    <w:rsid w:val="00E2672D"/>
    <w:rsid w:val="00E26764"/>
    <w:rsid w:val="00E267FA"/>
    <w:rsid w:val="00E26826"/>
    <w:rsid w:val="00E26846"/>
    <w:rsid w:val="00E26853"/>
    <w:rsid w:val="00E26867"/>
    <w:rsid w:val="00E268B4"/>
    <w:rsid w:val="00E268FB"/>
    <w:rsid w:val="00E26900"/>
    <w:rsid w:val="00E26918"/>
    <w:rsid w:val="00E26921"/>
    <w:rsid w:val="00E269CB"/>
    <w:rsid w:val="00E269F0"/>
    <w:rsid w:val="00E26A10"/>
    <w:rsid w:val="00E26A1A"/>
    <w:rsid w:val="00E26A1F"/>
    <w:rsid w:val="00E26A28"/>
    <w:rsid w:val="00E26A32"/>
    <w:rsid w:val="00E26A52"/>
    <w:rsid w:val="00E26A5D"/>
    <w:rsid w:val="00E26A6D"/>
    <w:rsid w:val="00E26A86"/>
    <w:rsid w:val="00E26ACC"/>
    <w:rsid w:val="00E26ADB"/>
    <w:rsid w:val="00E26AF1"/>
    <w:rsid w:val="00E26B10"/>
    <w:rsid w:val="00E26B3A"/>
    <w:rsid w:val="00E26B46"/>
    <w:rsid w:val="00E26B8A"/>
    <w:rsid w:val="00E26B8C"/>
    <w:rsid w:val="00E26BA3"/>
    <w:rsid w:val="00E26BC7"/>
    <w:rsid w:val="00E26BF2"/>
    <w:rsid w:val="00E26C0F"/>
    <w:rsid w:val="00E26C21"/>
    <w:rsid w:val="00E26C8F"/>
    <w:rsid w:val="00E26C99"/>
    <w:rsid w:val="00E26CB2"/>
    <w:rsid w:val="00E26CB3"/>
    <w:rsid w:val="00E26CB5"/>
    <w:rsid w:val="00E26D3A"/>
    <w:rsid w:val="00E26D55"/>
    <w:rsid w:val="00E26D67"/>
    <w:rsid w:val="00E26D73"/>
    <w:rsid w:val="00E26D78"/>
    <w:rsid w:val="00E26D8A"/>
    <w:rsid w:val="00E26D92"/>
    <w:rsid w:val="00E26D99"/>
    <w:rsid w:val="00E26D9A"/>
    <w:rsid w:val="00E26DA3"/>
    <w:rsid w:val="00E26DC9"/>
    <w:rsid w:val="00E26E01"/>
    <w:rsid w:val="00E26E96"/>
    <w:rsid w:val="00E26E99"/>
    <w:rsid w:val="00E26EB5"/>
    <w:rsid w:val="00E26EE9"/>
    <w:rsid w:val="00E26F07"/>
    <w:rsid w:val="00E26F0E"/>
    <w:rsid w:val="00E26F18"/>
    <w:rsid w:val="00E26F89"/>
    <w:rsid w:val="00E26F8D"/>
    <w:rsid w:val="00E26FAD"/>
    <w:rsid w:val="00E26FB6"/>
    <w:rsid w:val="00E26FBF"/>
    <w:rsid w:val="00E26FCA"/>
    <w:rsid w:val="00E26FDB"/>
    <w:rsid w:val="00E26FDF"/>
    <w:rsid w:val="00E27015"/>
    <w:rsid w:val="00E2704D"/>
    <w:rsid w:val="00E27070"/>
    <w:rsid w:val="00E2708D"/>
    <w:rsid w:val="00E2708F"/>
    <w:rsid w:val="00E270A6"/>
    <w:rsid w:val="00E270B1"/>
    <w:rsid w:val="00E270EB"/>
    <w:rsid w:val="00E270FA"/>
    <w:rsid w:val="00E27115"/>
    <w:rsid w:val="00E27124"/>
    <w:rsid w:val="00E27178"/>
    <w:rsid w:val="00E27194"/>
    <w:rsid w:val="00E271B3"/>
    <w:rsid w:val="00E271C0"/>
    <w:rsid w:val="00E2722B"/>
    <w:rsid w:val="00E2723D"/>
    <w:rsid w:val="00E2724F"/>
    <w:rsid w:val="00E2726A"/>
    <w:rsid w:val="00E27298"/>
    <w:rsid w:val="00E272A6"/>
    <w:rsid w:val="00E272AE"/>
    <w:rsid w:val="00E272D7"/>
    <w:rsid w:val="00E272EC"/>
    <w:rsid w:val="00E27373"/>
    <w:rsid w:val="00E273B7"/>
    <w:rsid w:val="00E273E7"/>
    <w:rsid w:val="00E27412"/>
    <w:rsid w:val="00E27416"/>
    <w:rsid w:val="00E27430"/>
    <w:rsid w:val="00E27434"/>
    <w:rsid w:val="00E2748A"/>
    <w:rsid w:val="00E274EB"/>
    <w:rsid w:val="00E27511"/>
    <w:rsid w:val="00E27523"/>
    <w:rsid w:val="00E2752B"/>
    <w:rsid w:val="00E27580"/>
    <w:rsid w:val="00E2758D"/>
    <w:rsid w:val="00E275AD"/>
    <w:rsid w:val="00E275AF"/>
    <w:rsid w:val="00E275B5"/>
    <w:rsid w:val="00E275C9"/>
    <w:rsid w:val="00E275CA"/>
    <w:rsid w:val="00E275D9"/>
    <w:rsid w:val="00E2765B"/>
    <w:rsid w:val="00E27674"/>
    <w:rsid w:val="00E276AF"/>
    <w:rsid w:val="00E276B3"/>
    <w:rsid w:val="00E276C3"/>
    <w:rsid w:val="00E276DD"/>
    <w:rsid w:val="00E27759"/>
    <w:rsid w:val="00E2776B"/>
    <w:rsid w:val="00E2779B"/>
    <w:rsid w:val="00E277BC"/>
    <w:rsid w:val="00E277E7"/>
    <w:rsid w:val="00E27804"/>
    <w:rsid w:val="00E27846"/>
    <w:rsid w:val="00E27894"/>
    <w:rsid w:val="00E278EF"/>
    <w:rsid w:val="00E2790A"/>
    <w:rsid w:val="00E27934"/>
    <w:rsid w:val="00E27965"/>
    <w:rsid w:val="00E27971"/>
    <w:rsid w:val="00E27979"/>
    <w:rsid w:val="00E279A1"/>
    <w:rsid w:val="00E279BD"/>
    <w:rsid w:val="00E279C2"/>
    <w:rsid w:val="00E279D6"/>
    <w:rsid w:val="00E279D7"/>
    <w:rsid w:val="00E27A40"/>
    <w:rsid w:val="00E27A8D"/>
    <w:rsid w:val="00E27A96"/>
    <w:rsid w:val="00E27AE5"/>
    <w:rsid w:val="00E27AF5"/>
    <w:rsid w:val="00E27AF6"/>
    <w:rsid w:val="00E27AFD"/>
    <w:rsid w:val="00E27B16"/>
    <w:rsid w:val="00E27B1F"/>
    <w:rsid w:val="00E27B20"/>
    <w:rsid w:val="00E27B28"/>
    <w:rsid w:val="00E27B2E"/>
    <w:rsid w:val="00E27B5A"/>
    <w:rsid w:val="00E27BA1"/>
    <w:rsid w:val="00E27BAB"/>
    <w:rsid w:val="00E27BD4"/>
    <w:rsid w:val="00E27BDA"/>
    <w:rsid w:val="00E27BF1"/>
    <w:rsid w:val="00E27BFD"/>
    <w:rsid w:val="00E27C06"/>
    <w:rsid w:val="00E27C0E"/>
    <w:rsid w:val="00E27C3A"/>
    <w:rsid w:val="00E27C45"/>
    <w:rsid w:val="00E27C9C"/>
    <w:rsid w:val="00E27CD4"/>
    <w:rsid w:val="00E27CE8"/>
    <w:rsid w:val="00E27CEF"/>
    <w:rsid w:val="00E27D69"/>
    <w:rsid w:val="00E27D78"/>
    <w:rsid w:val="00E27D95"/>
    <w:rsid w:val="00E27DB5"/>
    <w:rsid w:val="00E27DF7"/>
    <w:rsid w:val="00E27DFF"/>
    <w:rsid w:val="00E27E01"/>
    <w:rsid w:val="00E27E50"/>
    <w:rsid w:val="00E27E65"/>
    <w:rsid w:val="00E27E80"/>
    <w:rsid w:val="00E27E82"/>
    <w:rsid w:val="00E27EA9"/>
    <w:rsid w:val="00E27EE5"/>
    <w:rsid w:val="00E27F14"/>
    <w:rsid w:val="00E27F29"/>
    <w:rsid w:val="00E27F2B"/>
    <w:rsid w:val="00E27F5A"/>
    <w:rsid w:val="00E27FA4"/>
    <w:rsid w:val="00E27FAA"/>
    <w:rsid w:val="00E30018"/>
    <w:rsid w:val="00E3001B"/>
    <w:rsid w:val="00E3007E"/>
    <w:rsid w:val="00E3007F"/>
    <w:rsid w:val="00E300B0"/>
    <w:rsid w:val="00E300D2"/>
    <w:rsid w:val="00E300EE"/>
    <w:rsid w:val="00E3010E"/>
    <w:rsid w:val="00E30144"/>
    <w:rsid w:val="00E30151"/>
    <w:rsid w:val="00E3016E"/>
    <w:rsid w:val="00E301B9"/>
    <w:rsid w:val="00E3022C"/>
    <w:rsid w:val="00E30259"/>
    <w:rsid w:val="00E30267"/>
    <w:rsid w:val="00E30268"/>
    <w:rsid w:val="00E3027B"/>
    <w:rsid w:val="00E302AF"/>
    <w:rsid w:val="00E302BA"/>
    <w:rsid w:val="00E302C3"/>
    <w:rsid w:val="00E302C8"/>
    <w:rsid w:val="00E302F9"/>
    <w:rsid w:val="00E30315"/>
    <w:rsid w:val="00E30316"/>
    <w:rsid w:val="00E3031B"/>
    <w:rsid w:val="00E30344"/>
    <w:rsid w:val="00E30380"/>
    <w:rsid w:val="00E30393"/>
    <w:rsid w:val="00E303B1"/>
    <w:rsid w:val="00E303DA"/>
    <w:rsid w:val="00E303E2"/>
    <w:rsid w:val="00E30428"/>
    <w:rsid w:val="00E30464"/>
    <w:rsid w:val="00E30480"/>
    <w:rsid w:val="00E30495"/>
    <w:rsid w:val="00E304AE"/>
    <w:rsid w:val="00E304B8"/>
    <w:rsid w:val="00E30517"/>
    <w:rsid w:val="00E3052C"/>
    <w:rsid w:val="00E30549"/>
    <w:rsid w:val="00E3058D"/>
    <w:rsid w:val="00E305E3"/>
    <w:rsid w:val="00E305F7"/>
    <w:rsid w:val="00E30629"/>
    <w:rsid w:val="00E30686"/>
    <w:rsid w:val="00E306BA"/>
    <w:rsid w:val="00E306D9"/>
    <w:rsid w:val="00E3070E"/>
    <w:rsid w:val="00E30719"/>
    <w:rsid w:val="00E30755"/>
    <w:rsid w:val="00E3075C"/>
    <w:rsid w:val="00E30762"/>
    <w:rsid w:val="00E30769"/>
    <w:rsid w:val="00E30794"/>
    <w:rsid w:val="00E30796"/>
    <w:rsid w:val="00E307A3"/>
    <w:rsid w:val="00E307B6"/>
    <w:rsid w:val="00E307D6"/>
    <w:rsid w:val="00E30811"/>
    <w:rsid w:val="00E3083E"/>
    <w:rsid w:val="00E30849"/>
    <w:rsid w:val="00E30862"/>
    <w:rsid w:val="00E308A0"/>
    <w:rsid w:val="00E30901"/>
    <w:rsid w:val="00E30913"/>
    <w:rsid w:val="00E3095D"/>
    <w:rsid w:val="00E30961"/>
    <w:rsid w:val="00E309B8"/>
    <w:rsid w:val="00E30A00"/>
    <w:rsid w:val="00E30A66"/>
    <w:rsid w:val="00E30A6C"/>
    <w:rsid w:val="00E30A73"/>
    <w:rsid w:val="00E30A8F"/>
    <w:rsid w:val="00E30AA8"/>
    <w:rsid w:val="00E30AB2"/>
    <w:rsid w:val="00E30AC1"/>
    <w:rsid w:val="00E30AC2"/>
    <w:rsid w:val="00E30AD0"/>
    <w:rsid w:val="00E30AF9"/>
    <w:rsid w:val="00E30B11"/>
    <w:rsid w:val="00E30B1B"/>
    <w:rsid w:val="00E30B27"/>
    <w:rsid w:val="00E30B33"/>
    <w:rsid w:val="00E30BCC"/>
    <w:rsid w:val="00E30C5D"/>
    <w:rsid w:val="00E30C68"/>
    <w:rsid w:val="00E30CA0"/>
    <w:rsid w:val="00E30CA1"/>
    <w:rsid w:val="00E30CC7"/>
    <w:rsid w:val="00E30CCA"/>
    <w:rsid w:val="00E30CD5"/>
    <w:rsid w:val="00E30D01"/>
    <w:rsid w:val="00E30D11"/>
    <w:rsid w:val="00E30D4F"/>
    <w:rsid w:val="00E30D56"/>
    <w:rsid w:val="00E30D57"/>
    <w:rsid w:val="00E30D9A"/>
    <w:rsid w:val="00E30DB4"/>
    <w:rsid w:val="00E30DD7"/>
    <w:rsid w:val="00E30DDF"/>
    <w:rsid w:val="00E30DF2"/>
    <w:rsid w:val="00E30DFA"/>
    <w:rsid w:val="00E30DFF"/>
    <w:rsid w:val="00E30E12"/>
    <w:rsid w:val="00E30E4F"/>
    <w:rsid w:val="00E30EC1"/>
    <w:rsid w:val="00E30EFD"/>
    <w:rsid w:val="00E30F3C"/>
    <w:rsid w:val="00E30F5C"/>
    <w:rsid w:val="00E30F79"/>
    <w:rsid w:val="00E30F94"/>
    <w:rsid w:val="00E3101F"/>
    <w:rsid w:val="00E31040"/>
    <w:rsid w:val="00E31045"/>
    <w:rsid w:val="00E310AE"/>
    <w:rsid w:val="00E310D3"/>
    <w:rsid w:val="00E31168"/>
    <w:rsid w:val="00E3117A"/>
    <w:rsid w:val="00E311CB"/>
    <w:rsid w:val="00E311DB"/>
    <w:rsid w:val="00E311E8"/>
    <w:rsid w:val="00E31213"/>
    <w:rsid w:val="00E31224"/>
    <w:rsid w:val="00E3122D"/>
    <w:rsid w:val="00E3123F"/>
    <w:rsid w:val="00E3124F"/>
    <w:rsid w:val="00E31278"/>
    <w:rsid w:val="00E31280"/>
    <w:rsid w:val="00E312C9"/>
    <w:rsid w:val="00E312E0"/>
    <w:rsid w:val="00E312E2"/>
    <w:rsid w:val="00E312F0"/>
    <w:rsid w:val="00E312FA"/>
    <w:rsid w:val="00E31319"/>
    <w:rsid w:val="00E3133A"/>
    <w:rsid w:val="00E31362"/>
    <w:rsid w:val="00E3136E"/>
    <w:rsid w:val="00E3138A"/>
    <w:rsid w:val="00E313CE"/>
    <w:rsid w:val="00E313FB"/>
    <w:rsid w:val="00E31438"/>
    <w:rsid w:val="00E3143B"/>
    <w:rsid w:val="00E3145E"/>
    <w:rsid w:val="00E3149B"/>
    <w:rsid w:val="00E31509"/>
    <w:rsid w:val="00E31598"/>
    <w:rsid w:val="00E315B1"/>
    <w:rsid w:val="00E315C0"/>
    <w:rsid w:val="00E315DF"/>
    <w:rsid w:val="00E3160F"/>
    <w:rsid w:val="00E31662"/>
    <w:rsid w:val="00E31676"/>
    <w:rsid w:val="00E316E4"/>
    <w:rsid w:val="00E316E9"/>
    <w:rsid w:val="00E316EA"/>
    <w:rsid w:val="00E316F0"/>
    <w:rsid w:val="00E31705"/>
    <w:rsid w:val="00E31706"/>
    <w:rsid w:val="00E31744"/>
    <w:rsid w:val="00E31766"/>
    <w:rsid w:val="00E31789"/>
    <w:rsid w:val="00E31792"/>
    <w:rsid w:val="00E31799"/>
    <w:rsid w:val="00E317A8"/>
    <w:rsid w:val="00E317EF"/>
    <w:rsid w:val="00E317F1"/>
    <w:rsid w:val="00E317FF"/>
    <w:rsid w:val="00E3185E"/>
    <w:rsid w:val="00E31861"/>
    <w:rsid w:val="00E31875"/>
    <w:rsid w:val="00E318B9"/>
    <w:rsid w:val="00E318EF"/>
    <w:rsid w:val="00E318F3"/>
    <w:rsid w:val="00E31924"/>
    <w:rsid w:val="00E31960"/>
    <w:rsid w:val="00E3196F"/>
    <w:rsid w:val="00E3198F"/>
    <w:rsid w:val="00E31995"/>
    <w:rsid w:val="00E319AD"/>
    <w:rsid w:val="00E319BE"/>
    <w:rsid w:val="00E319D9"/>
    <w:rsid w:val="00E319F4"/>
    <w:rsid w:val="00E319FC"/>
    <w:rsid w:val="00E319FE"/>
    <w:rsid w:val="00E31A2B"/>
    <w:rsid w:val="00E31A45"/>
    <w:rsid w:val="00E31A5C"/>
    <w:rsid w:val="00E31A6E"/>
    <w:rsid w:val="00E31A91"/>
    <w:rsid w:val="00E31AA0"/>
    <w:rsid w:val="00E31AA4"/>
    <w:rsid w:val="00E31B4B"/>
    <w:rsid w:val="00E31B56"/>
    <w:rsid w:val="00E31B5C"/>
    <w:rsid w:val="00E31B6E"/>
    <w:rsid w:val="00E31B6F"/>
    <w:rsid w:val="00E31B91"/>
    <w:rsid w:val="00E31BCC"/>
    <w:rsid w:val="00E31BF1"/>
    <w:rsid w:val="00E31C1B"/>
    <w:rsid w:val="00E31C5F"/>
    <w:rsid w:val="00E31C75"/>
    <w:rsid w:val="00E31CA2"/>
    <w:rsid w:val="00E31CA5"/>
    <w:rsid w:val="00E31CBB"/>
    <w:rsid w:val="00E31CF0"/>
    <w:rsid w:val="00E31CF5"/>
    <w:rsid w:val="00E31D0F"/>
    <w:rsid w:val="00E31D18"/>
    <w:rsid w:val="00E31D3F"/>
    <w:rsid w:val="00E31DA5"/>
    <w:rsid w:val="00E31DB2"/>
    <w:rsid w:val="00E31DBB"/>
    <w:rsid w:val="00E31DEE"/>
    <w:rsid w:val="00E31E0D"/>
    <w:rsid w:val="00E31E2A"/>
    <w:rsid w:val="00E31E54"/>
    <w:rsid w:val="00E31E6C"/>
    <w:rsid w:val="00E31E7D"/>
    <w:rsid w:val="00E31E90"/>
    <w:rsid w:val="00E31EBD"/>
    <w:rsid w:val="00E31EC0"/>
    <w:rsid w:val="00E31EDC"/>
    <w:rsid w:val="00E31F3E"/>
    <w:rsid w:val="00E31F40"/>
    <w:rsid w:val="00E31F62"/>
    <w:rsid w:val="00E31F6F"/>
    <w:rsid w:val="00E31FA7"/>
    <w:rsid w:val="00E31FDB"/>
    <w:rsid w:val="00E31FE8"/>
    <w:rsid w:val="00E31FFA"/>
    <w:rsid w:val="00E3202B"/>
    <w:rsid w:val="00E3208B"/>
    <w:rsid w:val="00E32091"/>
    <w:rsid w:val="00E3211E"/>
    <w:rsid w:val="00E3213D"/>
    <w:rsid w:val="00E32165"/>
    <w:rsid w:val="00E32176"/>
    <w:rsid w:val="00E321E4"/>
    <w:rsid w:val="00E32208"/>
    <w:rsid w:val="00E3220A"/>
    <w:rsid w:val="00E3221E"/>
    <w:rsid w:val="00E32299"/>
    <w:rsid w:val="00E322CA"/>
    <w:rsid w:val="00E322E2"/>
    <w:rsid w:val="00E3230B"/>
    <w:rsid w:val="00E3234E"/>
    <w:rsid w:val="00E3239A"/>
    <w:rsid w:val="00E323A3"/>
    <w:rsid w:val="00E323AD"/>
    <w:rsid w:val="00E323BE"/>
    <w:rsid w:val="00E323FC"/>
    <w:rsid w:val="00E323FF"/>
    <w:rsid w:val="00E32426"/>
    <w:rsid w:val="00E32430"/>
    <w:rsid w:val="00E32454"/>
    <w:rsid w:val="00E324A6"/>
    <w:rsid w:val="00E324C4"/>
    <w:rsid w:val="00E324C7"/>
    <w:rsid w:val="00E324D4"/>
    <w:rsid w:val="00E324F9"/>
    <w:rsid w:val="00E32549"/>
    <w:rsid w:val="00E325A8"/>
    <w:rsid w:val="00E325AF"/>
    <w:rsid w:val="00E325C9"/>
    <w:rsid w:val="00E325E2"/>
    <w:rsid w:val="00E325ED"/>
    <w:rsid w:val="00E325F8"/>
    <w:rsid w:val="00E32600"/>
    <w:rsid w:val="00E32636"/>
    <w:rsid w:val="00E32648"/>
    <w:rsid w:val="00E3268F"/>
    <w:rsid w:val="00E326B3"/>
    <w:rsid w:val="00E326CA"/>
    <w:rsid w:val="00E32716"/>
    <w:rsid w:val="00E3272B"/>
    <w:rsid w:val="00E32766"/>
    <w:rsid w:val="00E327A4"/>
    <w:rsid w:val="00E327AD"/>
    <w:rsid w:val="00E327C4"/>
    <w:rsid w:val="00E327DF"/>
    <w:rsid w:val="00E327E1"/>
    <w:rsid w:val="00E327FA"/>
    <w:rsid w:val="00E32818"/>
    <w:rsid w:val="00E32857"/>
    <w:rsid w:val="00E32885"/>
    <w:rsid w:val="00E32896"/>
    <w:rsid w:val="00E3289D"/>
    <w:rsid w:val="00E328CC"/>
    <w:rsid w:val="00E328FF"/>
    <w:rsid w:val="00E32955"/>
    <w:rsid w:val="00E329A0"/>
    <w:rsid w:val="00E32A06"/>
    <w:rsid w:val="00E32A12"/>
    <w:rsid w:val="00E32A14"/>
    <w:rsid w:val="00E32A66"/>
    <w:rsid w:val="00E32A92"/>
    <w:rsid w:val="00E32AA4"/>
    <w:rsid w:val="00E32AA5"/>
    <w:rsid w:val="00E32AB1"/>
    <w:rsid w:val="00E32AD7"/>
    <w:rsid w:val="00E32B33"/>
    <w:rsid w:val="00E32B38"/>
    <w:rsid w:val="00E32B69"/>
    <w:rsid w:val="00E32B77"/>
    <w:rsid w:val="00E32B78"/>
    <w:rsid w:val="00E32B8A"/>
    <w:rsid w:val="00E32BD9"/>
    <w:rsid w:val="00E32BE3"/>
    <w:rsid w:val="00E32BFD"/>
    <w:rsid w:val="00E32C32"/>
    <w:rsid w:val="00E32C5A"/>
    <w:rsid w:val="00E32C73"/>
    <w:rsid w:val="00E32CAB"/>
    <w:rsid w:val="00E32CE7"/>
    <w:rsid w:val="00E32D0D"/>
    <w:rsid w:val="00E32DA7"/>
    <w:rsid w:val="00E32DBF"/>
    <w:rsid w:val="00E32DC0"/>
    <w:rsid w:val="00E32DD8"/>
    <w:rsid w:val="00E32E11"/>
    <w:rsid w:val="00E32E20"/>
    <w:rsid w:val="00E32E24"/>
    <w:rsid w:val="00E32E3C"/>
    <w:rsid w:val="00E32E44"/>
    <w:rsid w:val="00E32E46"/>
    <w:rsid w:val="00E32E88"/>
    <w:rsid w:val="00E32E96"/>
    <w:rsid w:val="00E32EC1"/>
    <w:rsid w:val="00E32ED5"/>
    <w:rsid w:val="00E32F31"/>
    <w:rsid w:val="00E32F55"/>
    <w:rsid w:val="00E32F62"/>
    <w:rsid w:val="00E32F63"/>
    <w:rsid w:val="00E32F85"/>
    <w:rsid w:val="00E32F8D"/>
    <w:rsid w:val="00E32FB7"/>
    <w:rsid w:val="00E32FCF"/>
    <w:rsid w:val="00E32FE2"/>
    <w:rsid w:val="00E32FFA"/>
    <w:rsid w:val="00E3300B"/>
    <w:rsid w:val="00E33022"/>
    <w:rsid w:val="00E33024"/>
    <w:rsid w:val="00E33048"/>
    <w:rsid w:val="00E33064"/>
    <w:rsid w:val="00E33073"/>
    <w:rsid w:val="00E330A1"/>
    <w:rsid w:val="00E330B3"/>
    <w:rsid w:val="00E330C4"/>
    <w:rsid w:val="00E330D2"/>
    <w:rsid w:val="00E330D5"/>
    <w:rsid w:val="00E330E9"/>
    <w:rsid w:val="00E330EC"/>
    <w:rsid w:val="00E33104"/>
    <w:rsid w:val="00E3310F"/>
    <w:rsid w:val="00E3315E"/>
    <w:rsid w:val="00E3316C"/>
    <w:rsid w:val="00E3317F"/>
    <w:rsid w:val="00E33194"/>
    <w:rsid w:val="00E331A8"/>
    <w:rsid w:val="00E33204"/>
    <w:rsid w:val="00E33211"/>
    <w:rsid w:val="00E3326E"/>
    <w:rsid w:val="00E33272"/>
    <w:rsid w:val="00E3327C"/>
    <w:rsid w:val="00E33281"/>
    <w:rsid w:val="00E3328A"/>
    <w:rsid w:val="00E332A8"/>
    <w:rsid w:val="00E332C8"/>
    <w:rsid w:val="00E33333"/>
    <w:rsid w:val="00E3334A"/>
    <w:rsid w:val="00E33377"/>
    <w:rsid w:val="00E3338F"/>
    <w:rsid w:val="00E333A5"/>
    <w:rsid w:val="00E333AD"/>
    <w:rsid w:val="00E333BB"/>
    <w:rsid w:val="00E333F7"/>
    <w:rsid w:val="00E33408"/>
    <w:rsid w:val="00E33411"/>
    <w:rsid w:val="00E33452"/>
    <w:rsid w:val="00E33457"/>
    <w:rsid w:val="00E33486"/>
    <w:rsid w:val="00E334A4"/>
    <w:rsid w:val="00E334A5"/>
    <w:rsid w:val="00E334AB"/>
    <w:rsid w:val="00E334B6"/>
    <w:rsid w:val="00E334BC"/>
    <w:rsid w:val="00E334DC"/>
    <w:rsid w:val="00E334F1"/>
    <w:rsid w:val="00E33510"/>
    <w:rsid w:val="00E3354C"/>
    <w:rsid w:val="00E335C9"/>
    <w:rsid w:val="00E33637"/>
    <w:rsid w:val="00E3365B"/>
    <w:rsid w:val="00E33678"/>
    <w:rsid w:val="00E33679"/>
    <w:rsid w:val="00E33691"/>
    <w:rsid w:val="00E33699"/>
    <w:rsid w:val="00E336F1"/>
    <w:rsid w:val="00E336FD"/>
    <w:rsid w:val="00E33703"/>
    <w:rsid w:val="00E33705"/>
    <w:rsid w:val="00E33709"/>
    <w:rsid w:val="00E33714"/>
    <w:rsid w:val="00E3373A"/>
    <w:rsid w:val="00E33791"/>
    <w:rsid w:val="00E337E3"/>
    <w:rsid w:val="00E337EE"/>
    <w:rsid w:val="00E3387D"/>
    <w:rsid w:val="00E338A3"/>
    <w:rsid w:val="00E338B4"/>
    <w:rsid w:val="00E338E8"/>
    <w:rsid w:val="00E3393A"/>
    <w:rsid w:val="00E33961"/>
    <w:rsid w:val="00E3396C"/>
    <w:rsid w:val="00E3396E"/>
    <w:rsid w:val="00E33975"/>
    <w:rsid w:val="00E339AE"/>
    <w:rsid w:val="00E339BC"/>
    <w:rsid w:val="00E339D9"/>
    <w:rsid w:val="00E33A13"/>
    <w:rsid w:val="00E33A3A"/>
    <w:rsid w:val="00E33A4E"/>
    <w:rsid w:val="00E33A59"/>
    <w:rsid w:val="00E33A64"/>
    <w:rsid w:val="00E33AD4"/>
    <w:rsid w:val="00E33AE5"/>
    <w:rsid w:val="00E33B40"/>
    <w:rsid w:val="00E33B6E"/>
    <w:rsid w:val="00E33B88"/>
    <w:rsid w:val="00E33B9E"/>
    <w:rsid w:val="00E33BB9"/>
    <w:rsid w:val="00E33BCE"/>
    <w:rsid w:val="00E33BE7"/>
    <w:rsid w:val="00E33C22"/>
    <w:rsid w:val="00E33C97"/>
    <w:rsid w:val="00E33CA2"/>
    <w:rsid w:val="00E33CD5"/>
    <w:rsid w:val="00E33D0F"/>
    <w:rsid w:val="00E33D15"/>
    <w:rsid w:val="00E33D36"/>
    <w:rsid w:val="00E33D8E"/>
    <w:rsid w:val="00E33DB4"/>
    <w:rsid w:val="00E33DC0"/>
    <w:rsid w:val="00E33E1C"/>
    <w:rsid w:val="00E33E1F"/>
    <w:rsid w:val="00E33E31"/>
    <w:rsid w:val="00E33E3D"/>
    <w:rsid w:val="00E33E56"/>
    <w:rsid w:val="00E33E72"/>
    <w:rsid w:val="00E33E76"/>
    <w:rsid w:val="00E33E79"/>
    <w:rsid w:val="00E33EA0"/>
    <w:rsid w:val="00E33EAA"/>
    <w:rsid w:val="00E33EC3"/>
    <w:rsid w:val="00E33EDD"/>
    <w:rsid w:val="00E33EF8"/>
    <w:rsid w:val="00E33F0A"/>
    <w:rsid w:val="00E33F0D"/>
    <w:rsid w:val="00E33F4C"/>
    <w:rsid w:val="00E33FD0"/>
    <w:rsid w:val="00E34014"/>
    <w:rsid w:val="00E3402E"/>
    <w:rsid w:val="00E34039"/>
    <w:rsid w:val="00E340A7"/>
    <w:rsid w:val="00E340B7"/>
    <w:rsid w:val="00E340C8"/>
    <w:rsid w:val="00E340C9"/>
    <w:rsid w:val="00E340D3"/>
    <w:rsid w:val="00E340D6"/>
    <w:rsid w:val="00E340E0"/>
    <w:rsid w:val="00E340E7"/>
    <w:rsid w:val="00E340F8"/>
    <w:rsid w:val="00E34126"/>
    <w:rsid w:val="00E34129"/>
    <w:rsid w:val="00E34140"/>
    <w:rsid w:val="00E34195"/>
    <w:rsid w:val="00E341BB"/>
    <w:rsid w:val="00E341DE"/>
    <w:rsid w:val="00E341E6"/>
    <w:rsid w:val="00E3420A"/>
    <w:rsid w:val="00E342A8"/>
    <w:rsid w:val="00E342DE"/>
    <w:rsid w:val="00E3432B"/>
    <w:rsid w:val="00E34332"/>
    <w:rsid w:val="00E34360"/>
    <w:rsid w:val="00E343A4"/>
    <w:rsid w:val="00E343AB"/>
    <w:rsid w:val="00E343F5"/>
    <w:rsid w:val="00E3440B"/>
    <w:rsid w:val="00E34436"/>
    <w:rsid w:val="00E3445F"/>
    <w:rsid w:val="00E34480"/>
    <w:rsid w:val="00E344AA"/>
    <w:rsid w:val="00E344E1"/>
    <w:rsid w:val="00E34515"/>
    <w:rsid w:val="00E34535"/>
    <w:rsid w:val="00E34565"/>
    <w:rsid w:val="00E34569"/>
    <w:rsid w:val="00E3457E"/>
    <w:rsid w:val="00E34580"/>
    <w:rsid w:val="00E3458C"/>
    <w:rsid w:val="00E3459B"/>
    <w:rsid w:val="00E345D7"/>
    <w:rsid w:val="00E34695"/>
    <w:rsid w:val="00E34696"/>
    <w:rsid w:val="00E346C3"/>
    <w:rsid w:val="00E346FA"/>
    <w:rsid w:val="00E34708"/>
    <w:rsid w:val="00E34723"/>
    <w:rsid w:val="00E34727"/>
    <w:rsid w:val="00E3472E"/>
    <w:rsid w:val="00E3472F"/>
    <w:rsid w:val="00E3473B"/>
    <w:rsid w:val="00E347D3"/>
    <w:rsid w:val="00E34814"/>
    <w:rsid w:val="00E3483C"/>
    <w:rsid w:val="00E34864"/>
    <w:rsid w:val="00E34891"/>
    <w:rsid w:val="00E34899"/>
    <w:rsid w:val="00E348A9"/>
    <w:rsid w:val="00E348D4"/>
    <w:rsid w:val="00E348F0"/>
    <w:rsid w:val="00E34908"/>
    <w:rsid w:val="00E3497C"/>
    <w:rsid w:val="00E34980"/>
    <w:rsid w:val="00E34988"/>
    <w:rsid w:val="00E349B7"/>
    <w:rsid w:val="00E349D8"/>
    <w:rsid w:val="00E349DD"/>
    <w:rsid w:val="00E34A2B"/>
    <w:rsid w:val="00E34A91"/>
    <w:rsid w:val="00E34B0F"/>
    <w:rsid w:val="00E34B28"/>
    <w:rsid w:val="00E34B4F"/>
    <w:rsid w:val="00E34B65"/>
    <w:rsid w:val="00E34B7D"/>
    <w:rsid w:val="00E34BBC"/>
    <w:rsid w:val="00E34C32"/>
    <w:rsid w:val="00E34C6B"/>
    <w:rsid w:val="00E34C84"/>
    <w:rsid w:val="00E34CA3"/>
    <w:rsid w:val="00E34CC9"/>
    <w:rsid w:val="00E34CF3"/>
    <w:rsid w:val="00E34D03"/>
    <w:rsid w:val="00E34D0C"/>
    <w:rsid w:val="00E34D0D"/>
    <w:rsid w:val="00E34D2F"/>
    <w:rsid w:val="00E34D86"/>
    <w:rsid w:val="00E34D8A"/>
    <w:rsid w:val="00E34D9A"/>
    <w:rsid w:val="00E34D9F"/>
    <w:rsid w:val="00E34DF2"/>
    <w:rsid w:val="00E34E06"/>
    <w:rsid w:val="00E34E10"/>
    <w:rsid w:val="00E34E62"/>
    <w:rsid w:val="00E34E65"/>
    <w:rsid w:val="00E34E6F"/>
    <w:rsid w:val="00E34F15"/>
    <w:rsid w:val="00E34F3E"/>
    <w:rsid w:val="00E34F92"/>
    <w:rsid w:val="00E34FA2"/>
    <w:rsid w:val="00E34FA6"/>
    <w:rsid w:val="00E34FD8"/>
    <w:rsid w:val="00E34FDC"/>
    <w:rsid w:val="00E35038"/>
    <w:rsid w:val="00E35043"/>
    <w:rsid w:val="00E3504B"/>
    <w:rsid w:val="00E3504D"/>
    <w:rsid w:val="00E35053"/>
    <w:rsid w:val="00E35059"/>
    <w:rsid w:val="00E3506E"/>
    <w:rsid w:val="00E3507D"/>
    <w:rsid w:val="00E35084"/>
    <w:rsid w:val="00E350B3"/>
    <w:rsid w:val="00E350C7"/>
    <w:rsid w:val="00E350EB"/>
    <w:rsid w:val="00E350F1"/>
    <w:rsid w:val="00E350F9"/>
    <w:rsid w:val="00E35103"/>
    <w:rsid w:val="00E35119"/>
    <w:rsid w:val="00E3511A"/>
    <w:rsid w:val="00E3511F"/>
    <w:rsid w:val="00E3512D"/>
    <w:rsid w:val="00E35157"/>
    <w:rsid w:val="00E35167"/>
    <w:rsid w:val="00E35192"/>
    <w:rsid w:val="00E351AC"/>
    <w:rsid w:val="00E351BD"/>
    <w:rsid w:val="00E35213"/>
    <w:rsid w:val="00E3521E"/>
    <w:rsid w:val="00E3525A"/>
    <w:rsid w:val="00E35293"/>
    <w:rsid w:val="00E352BD"/>
    <w:rsid w:val="00E352E9"/>
    <w:rsid w:val="00E35359"/>
    <w:rsid w:val="00E353A2"/>
    <w:rsid w:val="00E353A7"/>
    <w:rsid w:val="00E353FD"/>
    <w:rsid w:val="00E35452"/>
    <w:rsid w:val="00E3547A"/>
    <w:rsid w:val="00E3548C"/>
    <w:rsid w:val="00E354CD"/>
    <w:rsid w:val="00E3552C"/>
    <w:rsid w:val="00E35555"/>
    <w:rsid w:val="00E3556B"/>
    <w:rsid w:val="00E355C5"/>
    <w:rsid w:val="00E355DF"/>
    <w:rsid w:val="00E35659"/>
    <w:rsid w:val="00E356A6"/>
    <w:rsid w:val="00E356EC"/>
    <w:rsid w:val="00E3575A"/>
    <w:rsid w:val="00E35768"/>
    <w:rsid w:val="00E357AE"/>
    <w:rsid w:val="00E357C9"/>
    <w:rsid w:val="00E357D4"/>
    <w:rsid w:val="00E357E4"/>
    <w:rsid w:val="00E357F4"/>
    <w:rsid w:val="00E3583E"/>
    <w:rsid w:val="00E3584B"/>
    <w:rsid w:val="00E35857"/>
    <w:rsid w:val="00E35889"/>
    <w:rsid w:val="00E358AF"/>
    <w:rsid w:val="00E358CF"/>
    <w:rsid w:val="00E35924"/>
    <w:rsid w:val="00E35930"/>
    <w:rsid w:val="00E35942"/>
    <w:rsid w:val="00E3594E"/>
    <w:rsid w:val="00E359AB"/>
    <w:rsid w:val="00E359B9"/>
    <w:rsid w:val="00E359C0"/>
    <w:rsid w:val="00E359D5"/>
    <w:rsid w:val="00E35A00"/>
    <w:rsid w:val="00E35A29"/>
    <w:rsid w:val="00E35A48"/>
    <w:rsid w:val="00E35A6D"/>
    <w:rsid w:val="00E35A7A"/>
    <w:rsid w:val="00E35A87"/>
    <w:rsid w:val="00E35A8D"/>
    <w:rsid w:val="00E35AB5"/>
    <w:rsid w:val="00E35ADB"/>
    <w:rsid w:val="00E35B13"/>
    <w:rsid w:val="00E35B15"/>
    <w:rsid w:val="00E35B3E"/>
    <w:rsid w:val="00E35B9D"/>
    <w:rsid w:val="00E35B9F"/>
    <w:rsid w:val="00E35BA7"/>
    <w:rsid w:val="00E35BC2"/>
    <w:rsid w:val="00E35BCA"/>
    <w:rsid w:val="00E35C12"/>
    <w:rsid w:val="00E35C21"/>
    <w:rsid w:val="00E35C2A"/>
    <w:rsid w:val="00E35C3E"/>
    <w:rsid w:val="00E35C52"/>
    <w:rsid w:val="00E35C73"/>
    <w:rsid w:val="00E35CBC"/>
    <w:rsid w:val="00E35CC0"/>
    <w:rsid w:val="00E35CDB"/>
    <w:rsid w:val="00E35D26"/>
    <w:rsid w:val="00E35D56"/>
    <w:rsid w:val="00E35D65"/>
    <w:rsid w:val="00E35D7A"/>
    <w:rsid w:val="00E35D7D"/>
    <w:rsid w:val="00E35D89"/>
    <w:rsid w:val="00E35D8D"/>
    <w:rsid w:val="00E35DE6"/>
    <w:rsid w:val="00E35DEC"/>
    <w:rsid w:val="00E35DF5"/>
    <w:rsid w:val="00E35DFA"/>
    <w:rsid w:val="00E35DFC"/>
    <w:rsid w:val="00E35E05"/>
    <w:rsid w:val="00E35E21"/>
    <w:rsid w:val="00E35E22"/>
    <w:rsid w:val="00E35E4F"/>
    <w:rsid w:val="00E35E97"/>
    <w:rsid w:val="00E35EE2"/>
    <w:rsid w:val="00E35F1F"/>
    <w:rsid w:val="00E35F2E"/>
    <w:rsid w:val="00E35F6D"/>
    <w:rsid w:val="00E35F97"/>
    <w:rsid w:val="00E35FAD"/>
    <w:rsid w:val="00E35FB2"/>
    <w:rsid w:val="00E35FC5"/>
    <w:rsid w:val="00E35FCB"/>
    <w:rsid w:val="00E35FDD"/>
    <w:rsid w:val="00E36035"/>
    <w:rsid w:val="00E36049"/>
    <w:rsid w:val="00E36058"/>
    <w:rsid w:val="00E36080"/>
    <w:rsid w:val="00E360FF"/>
    <w:rsid w:val="00E3613D"/>
    <w:rsid w:val="00E36171"/>
    <w:rsid w:val="00E3617D"/>
    <w:rsid w:val="00E361A2"/>
    <w:rsid w:val="00E361B1"/>
    <w:rsid w:val="00E361C2"/>
    <w:rsid w:val="00E361D6"/>
    <w:rsid w:val="00E361DE"/>
    <w:rsid w:val="00E361E9"/>
    <w:rsid w:val="00E361FB"/>
    <w:rsid w:val="00E36221"/>
    <w:rsid w:val="00E36247"/>
    <w:rsid w:val="00E3625B"/>
    <w:rsid w:val="00E3628E"/>
    <w:rsid w:val="00E362AF"/>
    <w:rsid w:val="00E362D4"/>
    <w:rsid w:val="00E362D6"/>
    <w:rsid w:val="00E362F5"/>
    <w:rsid w:val="00E3635F"/>
    <w:rsid w:val="00E3638A"/>
    <w:rsid w:val="00E363C1"/>
    <w:rsid w:val="00E363F4"/>
    <w:rsid w:val="00E364BF"/>
    <w:rsid w:val="00E364DB"/>
    <w:rsid w:val="00E364F5"/>
    <w:rsid w:val="00E364FB"/>
    <w:rsid w:val="00E3651F"/>
    <w:rsid w:val="00E36549"/>
    <w:rsid w:val="00E3658A"/>
    <w:rsid w:val="00E365A6"/>
    <w:rsid w:val="00E365CB"/>
    <w:rsid w:val="00E365E8"/>
    <w:rsid w:val="00E36621"/>
    <w:rsid w:val="00E36623"/>
    <w:rsid w:val="00E36633"/>
    <w:rsid w:val="00E3664E"/>
    <w:rsid w:val="00E36665"/>
    <w:rsid w:val="00E36692"/>
    <w:rsid w:val="00E36781"/>
    <w:rsid w:val="00E36788"/>
    <w:rsid w:val="00E367AE"/>
    <w:rsid w:val="00E367F9"/>
    <w:rsid w:val="00E367FC"/>
    <w:rsid w:val="00E3680A"/>
    <w:rsid w:val="00E3684D"/>
    <w:rsid w:val="00E36898"/>
    <w:rsid w:val="00E368BB"/>
    <w:rsid w:val="00E368FF"/>
    <w:rsid w:val="00E3692D"/>
    <w:rsid w:val="00E36932"/>
    <w:rsid w:val="00E3697F"/>
    <w:rsid w:val="00E369A3"/>
    <w:rsid w:val="00E369A4"/>
    <w:rsid w:val="00E369CE"/>
    <w:rsid w:val="00E369CF"/>
    <w:rsid w:val="00E369DA"/>
    <w:rsid w:val="00E369E4"/>
    <w:rsid w:val="00E369F4"/>
    <w:rsid w:val="00E369F5"/>
    <w:rsid w:val="00E369FB"/>
    <w:rsid w:val="00E36A4C"/>
    <w:rsid w:val="00E36A7E"/>
    <w:rsid w:val="00E36AB2"/>
    <w:rsid w:val="00E36AF8"/>
    <w:rsid w:val="00E36B06"/>
    <w:rsid w:val="00E36B2F"/>
    <w:rsid w:val="00E36BAD"/>
    <w:rsid w:val="00E36C1A"/>
    <w:rsid w:val="00E36C8F"/>
    <w:rsid w:val="00E36CA1"/>
    <w:rsid w:val="00E36CAA"/>
    <w:rsid w:val="00E36CE8"/>
    <w:rsid w:val="00E36D52"/>
    <w:rsid w:val="00E36D56"/>
    <w:rsid w:val="00E36D80"/>
    <w:rsid w:val="00E36E72"/>
    <w:rsid w:val="00E36EBA"/>
    <w:rsid w:val="00E36EE5"/>
    <w:rsid w:val="00E36F06"/>
    <w:rsid w:val="00E36F1B"/>
    <w:rsid w:val="00E36F38"/>
    <w:rsid w:val="00E36F47"/>
    <w:rsid w:val="00E36F63"/>
    <w:rsid w:val="00E36F6D"/>
    <w:rsid w:val="00E36F7F"/>
    <w:rsid w:val="00E36F95"/>
    <w:rsid w:val="00E36FBC"/>
    <w:rsid w:val="00E36FCD"/>
    <w:rsid w:val="00E3703C"/>
    <w:rsid w:val="00E370E2"/>
    <w:rsid w:val="00E371C6"/>
    <w:rsid w:val="00E371D7"/>
    <w:rsid w:val="00E371F1"/>
    <w:rsid w:val="00E37201"/>
    <w:rsid w:val="00E37202"/>
    <w:rsid w:val="00E37208"/>
    <w:rsid w:val="00E3721C"/>
    <w:rsid w:val="00E3725B"/>
    <w:rsid w:val="00E372C8"/>
    <w:rsid w:val="00E372D1"/>
    <w:rsid w:val="00E372F3"/>
    <w:rsid w:val="00E3731E"/>
    <w:rsid w:val="00E37322"/>
    <w:rsid w:val="00E37325"/>
    <w:rsid w:val="00E37326"/>
    <w:rsid w:val="00E37341"/>
    <w:rsid w:val="00E3737A"/>
    <w:rsid w:val="00E373CF"/>
    <w:rsid w:val="00E3741E"/>
    <w:rsid w:val="00E3742E"/>
    <w:rsid w:val="00E37487"/>
    <w:rsid w:val="00E3748F"/>
    <w:rsid w:val="00E3749A"/>
    <w:rsid w:val="00E374C7"/>
    <w:rsid w:val="00E374D7"/>
    <w:rsid w:val="00E374DC"/>
    <w:rsid w:val="00E37531"/>
    <w:rsid w:val="00E37559"/>
    <w:rsid w:val="00E37567"/>
    <w:rsid w:val="00E37595"/>
    <w:rsid w:val="00E375AD"/>
    <w:rsid w:val="00E375C1"/>
    <w:rsid w:val="00E375DE"/>
    <w:rsid w:val="00E37609"/>
    <w:rsid w:val="00E37621"/>
    <w:rsid w:val="00E37668"/>
    <w:rsid w:val="00E3767C"/>
    <w:rsid w:val="00E376BF"/>
    <w:rsid w:val="00E37701"/>
    <w:rsid w:val="00E3777D"/>
    <w:rsid w:val="00E377D9"/>
    <w:rsid w:val="00E377DC"/>
    <w:rsid w:val="00E377E9"/>
    <w:rsid w:val="00E3783D"/>
    <w:rsid w:val="00E3785C"/>
    <w:rsid w:val="00E37867"/>
    <w:rsid w:val="00E378C4"/>
    <w:rsid w:val="00E378D0"/>
    <w:rsid w:val="00E37910"/>
    <w:rsid w:val="00E3791E"/>
    <w:rsid w:val="00E37946"/>
    <w:rsid w:val="00E3796F"/>
    <w:rsid w:val="00E37976"/>
    <w:rsid w:val="00E37990"/>
    <w:rsid w:val="00E379E3"/>
    <w:rsid w:val="00E379FC"/>
    <w:rsid w:val="00E37A26"/>
    <w:rsid w:val="00E37A3E"/>
    <w:rsid w:val="00E37A3F"/>
    <w:rsid w:val="00E37A60"/>
    <w:rsid w:val="00E37A61"/>
    <w:rsid w:val="00E37A96"/>
    <w:rsid w:val="00E37ABB"/>
    <w:rsid w:val="00E37AC4"/>
    <w:rsid w:val="00E37B04"/>
    <w:rsid w:val="00E37B0F"/>
    <w:rsid w:val="00E37B37"/>
    <w:rsid w:val="00E37B56"/>
    <w:rsid w:val="00E37B66"/>
    <w:rsid w:val="00E37B8C"/>
    <w:rsid w:val="00E37B8D"/>
    <w:rsid w:val="00E37B90"/>
    <w:rsid w:val="00E37BAC"/>
    <w:rsid w:val="00E37BAD"/>
    <w:rsid w:val="00E37BBC"/>
    <w:rsid w:val="00E37BD5"/>
    <w:rsid w:val="00E37BD8"/>
    <w:rsid w:val="00E37BF4"/>
    <w:rsid w:val="00E37BFD"/>
    <w:rsid w:val="00E37C04"/>
    <w:rsid w:val="00E37C13"/>
    <w:rsid w:val="00E37C18"/>
    <w:rsid w:val="00E37C1F"/>
    <w:rsid w:val="00E37C4E"/>
    <w:rsid w:val="00E37CAC"/>
    <w:rsid w:val="00E37CB6"/>
    <w:rsid w:val="00E37CC1"/>
    <w:rsid w:val="00E37D52"/>
    <w:rsid w:val="00E37D66"/>
    <w:rsid w:val="00E37D83"/>
    <w:rsid w:val="00E37DA1"/>
    <w:rsid w:val="00E37DC8"/>
    <w:rsid w:val="00E37DCB"/>
    <w:rsid w:val="00E37DEE"/>
    <w:rsid w:val="00E37E85"/>
    <w:rsid w:val="00E37EAA"/>
    <w:rsid w:val="00E37EB5"/>
    <w:rsid w:val="00E37EB7"/>
    <w:rsid w:val="00E37EF8"/>
    <w:rsid w:val="00E37EFF"/>
    <w:rsid w:val="00E37F0D"/>
    <w:rsid w:val="00E37F11"/>
    <w:rsid w:val="00E37F58"/>
    <w:rsid w:val="00E37F5D"/>
    <w:rsid w:val="00E37F76"/>
    <w:rsid w:val="00E37F78"/>
    <w:rsid w:val="00E37F8B"/>
    <w:rsid w:val="00E37FE9"/>
    <w:rsid w:val="00E4000E"/>
    <w:rsid w:val="00E40026"/>
    <w:rsid w:val="00E4006A"/>
    <w:rsid w:val="00E400D2"/>
    <w:rsid w:val="00E400EB"/>
    <w:rsid w:val="00E40109"/>
    <w:rsid w:val="00E40151"/>
    <w:rsid w:val="00E40185"/>
    <w:rsid w:val="00E4021F"/>
    <w:rsid w:val="00E4024E"/>
    <w:rsid w:val="00E40278"/>
    <w:rsid w:val="00E4028D"/>
    <w:rsid w:val="00E40294"/>
    <w:rsid w:val="00E40297"/>
    <w:rsid w:val="00E402C1"/>
    <w:rsid w:val="00E402CC"/>
    <w:rsid w:val="00E40325"/>
    <w:rsid w:val="00E40335"/>
    <w:rsid w:val="00E4035A"/>
    <w:rsid w:val="00E4039D"/>
    <w:rsid w:val="00E403A6"/>
    <w:rsid w:val="00E403A9"/>
    <w:rsid w:val="00E403B1"/>
    <w:rsid w:val="00E403B7"/>
    <w:rsid w:val="00E403B9"/>
    <w:rsid w:val="00E403D2"/>
    <w:rsid w:val="00E403EC"/>
    <w:rsid w:val="00E403EF"/>
    <w:rsid w:val="00E403FB"/>
    <w:rsid w:val="00E40409"/>
    <w:rsid w:val="00E40415"/>
    <w:rsid w:val="00E4044B"/>
    <w:rsid w:val="00E4044D"/>
    <w:rsid w:val="00E404C0"/>
    <w:rsid w:val="00E404DA"/>
    <w:rsid w:val="00E404E8"/>
    <w:rsid w:val="00E40505"/>
    <w:rsid w:val="00E40554"/>
    <w:rsid w:val="00E40573"/>
    <w:rsid w:val="00E405B6"/>
    <w:rsid w:val="00E405EA"/>
    <w:rsid w:val="00E40600"/>
    <w:rsid w:val="00E4065B"/>
    <w:rsid w:val="00E40666"/>
    <w:rsid w:val="00E40677"/>
    <w:rsid w:val="00E406AE"/>
    <w:rsid w:val="00E406CD"/>
    <w:rsid w:val="00E406D7"/>
    <w:rsid w:val="00E406DA"/>
    <w:rsid w:val="00E406F5"/>
    <w:rsid w:val="00E40723"/>
    <w:rsid w:val="00E40724"/>
    <w:rsid w:val="00E4077C"/>
    <w:rsid w:val="00E4077F"/>
    <w:rsid w:val="00E40868"/>
    <w:rsid w:val="00E4087F"/>
    <w:rsid w:val="00E40882"/>
    <w:rsid w:val="00E408B7"/>
    <w:rsid w:val="00E408D9"/>
    <w:rsid w:val="00E408F0"/>
    <w:rsid w:val="00E40941"/>
    <w:rsid w:val="00E409DA"/>
    <w:rsid w:val="00E40A49"/>
    <w:rsid w:val="00E40A78"/>
    <w:rsid w:val="00E40AA9"/>
    <w:rsid w:val="00E40ACD"/>
    <w:rsid w:val="00E40AED"/>
    <w:rsid w:val="00E40B3D"/>
    <w:rsid w:val="00E40B4A"/>
    <w:rsid w:val="00E40B73"/>
    <w:rsid w:val="00E40B92"/>
    <w:rsid w:val="00E40BE2"/>
    <w:rsid w:val="00E40BFA"/>
    <w:rsid w:val="00E40C2C"/>
    <w:rsid w:val="00E40C36"/>
    <w:rsid w:val="00E40C4B"/>
    <w:rsid w:val="00E40C5A"/>
    <w:rsid w:val="00E40C5B"/>
    <w:rsid w:val="00E40C71"/>
    <w:rsid w:val="00E40CB4"/>
    <w:rsid w:val="00E40CB5"/>
    <w:rsid w:val="00E40D33"/>
    <w:rsid w:val="00E40D59"/>
    <w:rsid w:val="00E40D7D"/>
    <w:rsid w:val="00E40DA7"/>
    <w:rsid w:val="00E40DCE"/>
    <w:rsid w:val="00E40DD0"/>
    <w:rsid w:val="00E40E6E"/>
    <w:rsid w:val="00E40E8D"/>
    <w:rsid w:val="00E40EC6"/>
    <w:rsid w:val="00E40F11"/>
    <w:rsid w:val="00E40F4B"/>
    <w:rsid w:val="00E40F69"/>
    <w:rsid w:val="00E40F86"/>
    <w:rsid w:val="00E40FD4"/>
    <w:rsid w:val="00E4100B"/>
    <w:rsid w:val="00E4101D"/>
    <w:rsid w:val="00E41025"/>
    <w:rsid w:val="00E4104A"/>
    <w:rsid w:val="00E4107A"/>
    <w:rsid w:val="00E410A2"/>
    <w:rsid w:val="00E410C9"/>
    <w:rsid w:val="00E410E1"/>
    <w:rsid w:val="00E41144"/>
    <w:rsid w:val="00E41184"/>
    <w:rsid w:val="00E411A1"/>
    <w:rsid w:val="00E411B7"/>
    <w:rsid w:val="00E4120A"/>
    <w:rsid w:val="00E4122D"/>
    <w:rsid w:val="00E41238"/>
    <w:rsid w:val="00E412C8"/>
    <w:rsid w:val="00E412D2"/>
    <w:rsid w:val="00E4132E"/>
    <w:rsid w:val="00E4139D"/>
    <w:rsid w:val="00E413B0"/>
    <w:rsid w:val="00E413DD"/>
    <w:rsid w:val="00E413F6"/>
    <w:rsid w:val="00E41408"/>
    <w:rsid w:val="00E4146E"/>
    <w:rsid w:val="00E41473"/>
    <w:rsid w:val="00E4147B"/>
    <w:rsid w:val="00E41487"/>
    <w:rsid w:val="00E41496"/>
    <w:rsid w:val="00E4149A"/>
    <w:rsid w:val="00E414AD"/>
    <w:rsid w:val="00E414EE"/>
    <w:rsid w:val="00E41554"/>
    <w:rsid w:val="00E41555"/>
    <w:rsid w:val="00E41556"/>
    <w:rsid w:val="00E41589"/>
    <w:rsid w:val="00E4159C"/>
    <w:rsid w:val="00E415DD"/>
    <w:rsid w:val="00E415E0"/>
    <w:rsid w:val="00E415E5"/>
    <w:rsid w:val="00E415EE"/>
    <w:rsid w:val="00E415F6"/>
    <w:rsid w:val="00E41619"/>
    <w:rsid w:val="00E41627"/>
    <w:rsid w:val="00E41640"/>
    <w:rsid w:val="00E4164E"/>
    <w:rsid w:val="00E4165D"/>
    <w:rsid w:val="00E41697"/>
    <w:rsid w:val="00E416A5"/>
    <w:rsid w:val="00E416DA"/>
    <w:rsid w:val="00E41724"/>
    <w:rsid w:val="00E41749"/>
    <w:rsid w:val="00E4175B"/>
    <w:rsid w:val="00E41772"/>
    <w:rsid w:val="00E4178D"/>
    <w:rsid w:val="00E417A6"/>
    <w:rsid w:val="00E417A8"/>
    <w:rsid w:val="00E417AA"/>
    <w:rsid w:val="00E417B4"/>
    <w:rsid w:val="00E417BF"/>
    <w:rsid w:val="00E417DF"/>
    <w:rsid w:val="00E417FD"/>
    <w:rsid w:val="00E41824"/>
    <w:rsid w:val="00E4182C"/>
    <w:rsid w:val="00E41848"/>
    <w:rsid w:val="00E4186E"/>
    <w:rsid w:val="00E41874"/>
    <w:rsid w:val="00E4189E"/>
    <w:rsid w:val="00E418D2"/>
    <w:rsid w:val="00E41917"/>
    <w:rsid w:val="00E4192E"/>
    <w:rsid w:val="00E41946"/>
    <w:rsid w:val="00E41974"/>
    <w:rsid w:val="00E4197A"/>
    <w:rsid w:val="00E41A5A"/>
    <w:rsid w:val="00E41A6E"/>
    <w:rsid w:val="00E41AA0"/>
    <w:rsid w:val="00E41AB1"/>
    <w:rsid w:val="00E41B13"/>
    <w:rsid w:val="00E41B4F"/>
    <w:rsid w:val="00E41B55"/>
    <w:rsid w:val="00E41B76"/>
    <w:rsid w:val="00E41B79"/>
    <w:rsid w:val="00E41BAA"/>
    <w:rsid w:val="00E41BE7"/>
    <w:rsid w:val="00E41BE9"/>
    <w:rsid w:val="00E41BEF"/>
    <w:rsid w:val="00E41C1C"/>
    <w:rsid w:val="00E41C22"/>
    <w:rsid w:val="00E41C4F"/>
    <w:rsid w:val="00E41C71"/>
    <w:rsid w:val="00E41C8E"/>
    <w:rsid w:val="00E41CAD"/>
    <w:rsid w:val="00E41CB3"/>
    <w:rsid w:val="00E41CB7"/>
    <w:rsid w:val="00E41CD1"/>
    <w:rsid w:val="00E41CDB"/>
    <w:rsid w:val="00E41CFB"/>
    <w:rsid w:val="00E41D67"/>
    <w:rsid w:val="00E41D8E"/>
    <w:rsid w:val="00E41D9B"/>
    <w:rsid w:val="00E41E09"/>
    <w:rsid w:val="00E41E0A"/>
    <w:rsid w:val="00E41E26"/>
    <w:rsid w:val="00E41F29"/>
    <w:rsid w:val="00E41F51"/>
    <w:rsid w:val="00E41F6C"/>
    <w:rsid w:val="00E41F88"/>
    <w:rsid w:val="00E41FAF"/>
    <w:rsid w:val="00E41FD5"/>
    <w:rsid w:val="00E41FD6"/>
    <w:rsid w:val="00E41FEC"/>
    <w:rsid w:val="00E42046"/>
    <w:rsid w:val="00E4206F"/>
    <w:rsid w:val="00E420B8"/>
    <w:rsid w:val="00E420BA"/>
    <w:rsid w:val="00E420C2"/>
    <w:rsid w:val="00E420F8"/>
    <w:rsid w:val="00E42102"/>
    <w:rsid w:val="00E4210C"/>
    <w:rsid w:val="00E42132"/>
    <w:rsid w:val="00E42155"/>
    <w:rsid w:val="00E4215B"/>
    <w:rsid w:val="00E42192"/>
    <w:rsid w:val="00E42193"/>
    <w:rsid w:val="00E421B2"/>
    <w:rsid w:val="00E421E6"/>
    <w:rsid w:val="00E42218"/>
    <w:rsid w:val="00E42227"/>
    <w:rsid w:val="00E42285"/>
    <w:rsid w:val="00E42295"/>
    <w:rsid w:val="00E422EE"/>
    <w:rsid w:val="00E422F9"/>
    <w:rsid w:val="00E4235D"/>
    <w:rsid w:val="00E4235F"/>
    <w:rsid w:val="00E42362"/>
    <w:rsid w:val="00E42365"/>
    <w:rsid w:val="00E4239E"/>
    <w:rsid w:val="00E423A5"/>
    <w:rsid w:val="00E423B2"/>
    <w:rsid w:val="00E423C4"/>
    <w:rsid w:val="00E423D2"/>
    <w:rsid w:val="00E423DF"/>
    <w:rsid w:val="00E42444"/>
    <w:rsid w:val="00E42454"/>
    <w:rsid w:val="00E424B2"/>
    <w:rsid w:val="00E424B7"/>
    <w:rsid w:val="00E424BC"/>
    <w:rsid w:val="00E424F7"/>
    <w:rsid w:val="00E42553"/>
    <w:rsid w:val="00E4255A"/>
    <w:rsid w:val="00E4258F"/>
    <w:rsid w:val="00E425F4"/>
    <w:rsid w:val="00E42653"/>
    <w:rsid w:val="00E42687"/>
    <w:rsid w:val="00E426DE"/>
    <w:rsid w:val="00E426F2"/>
    <w:rsid w:val="00E42764"/>
    <w:rsid w:val="00E4279A"/>
    <w:rsid w:val="00E427B5"/>
    <w:rsid w:val="00E427D5"/>
    <w:rsid w:val="00E427E6"/>
    <w:rsid w:val="00E42809"/>
    <w:rsid w:val="00E4281B"/>
    <w:rsid w:val="00E4281C"/>
    <w:rsid w:val="00E42832"/>
    <w:rsid w:val="00E42849"/>
    <w:rsid w:val="00E42871"/>
    <w:rsid w:val="00E42890"/>
    <w:rsid w:val="00E4289F"/>
    <w:rsid w:val="00E428DC"/>
    <w:rsid w:val="00E428FD"/>
    <w:rsid w:val="00E4295E"/>
    <w:rsid w:val="00E42967"/>
    <w:rsid w:val="00E42981"/>
    <w:rsid w:val="00E42982"/>
    <w:rsid w:val="00E429A8"/>
    <w:rsid w:val="00E429AA"/>
    <w:rsid w:val="00E429CA"/>
    <w:rsid w:val="00E429DD"/>
    <w:rsid w:val="00E429E9"/>
    <w:rsid w:val="00E429EC"/>
    <w:rsid w:val="00E42A27"/>
    <w:rsid w:val="00E42A68"/>
    <w:rsid w:val="00E42A80"/>
    <w:rsid w:val="00E42A93"/>
    <w:rsid w:val="00E42A9E"/>
    <w:rsid w:val="00E42AB5"/>
    <w:rsid w:val="00E42AC0"/>
    <w:rsid w:val="00E42B27"/>
    <w:rsid w:val="00E42B4B"/>
    <w:rsid w:val="00E42B6D"/>
    <w:rsid w:val="00E42B8A"/>
    <w:rsid w:val="00E42BAF"/>
    <w:rsid w:val="00E42BE9"/>
    <w:rsid w:val="00E42C13"/>
    <w:rsid w:val="00E42C23"/>
    <w:rsid w:val="00E42C25"/>
    <w:rsid w:val="00E42C30"/>
    <w:rsid w:val="00E42C3C"/>
    <w:rsid w:val="00E42C3F"/>
    <w:rsid w:val="00E42C42"/>
    <w:rsid w:val="00E42C95"/>
    <w:rsid w:val="00E42CA7"/>
    <w:rsid w:val="00E42CAE"/>
    <w:rsid w:val="00E42D4A"/>
    <w:rsid w:val="00E42D5E"/>
    <w:rsid w:val="00E42D73"/>
    <w:rsid w:val="00E42D74"/>
    <w:rsid w:val="00E42DA1"/>
    <w:rsid w:val="00E42DE2"/>
    <w:rsid w:val="00E42E4B"/>
    <w:rsid w:val="00E42E8E"/>
    <w:rsid w:val="00E42E90"/>
    <w:rsid w:val="00E42EAD"/>
    <w:rsid w:val="00E42F0D"/>
    <w:rsid w:val="00E42F5C"/>
    <w:rsid w:val="00E42F5F"/>
    <w:rsid w:val="00E42F71"/>
    <w:rsid w:val="00E42F88"/>
    <w:rsid w:val="00E42F9F"/>
    <w:rsid w:val="00E43011"/>
    <w:rsid w:val="00E43054"/>
    <w:rsid w:val="00E43060"/>
    <w:rsid w:val="00E43085"/>
    <w:rsid w:val="00E43095"/>
    <w:rsid w:val="00E430EB"/>
    <w:rsid w:val="00E43116"/>
    <w:rsid w:val="00E4319E"/>
    <w:rsid w:val="00E431B0"/>
    <w:rsid w:val="00E431E8"/>
    <w:rsid w:val="00E43222"/>
    <w:rsid w:val="00E43242"/>
    <w:rsid w:val="00E43245"/>
    <w:rsid w:val="00E43295"/>
    <w:rsid w:val="00E432BF"/>
    <w:rsid w:val="00E43369"/>
    <w:rsid w:val="00E43377"/>
    <w:rsid w:val="00E4337E"/>
    <w:rsid w:val="00E433C4"/>
    <w:rsid w:val="00E433F2"/>
    <w:rsid w:val="00E433FC"/>
    <w:rsid w:val="00E433FE"/>
    <w:rsid w:val="00E43429"/>
    <w:rsid w:val="00E4342B"/>
    <w:rsid w:val="00E43438"/>
    <w:rsid w:val="00E4344D"/>
    <w:rsid w:val="00E4345E"/>
    <w:rsid w:val="00E4345F"/>
    <w:rsid w:val="00E43486"/>
    <w:rsid w:val="00E434B1"/>
    <w:rsid w:val="00E43502"/>
    <w:rsid w:val="00E43508"/>
    <w:rsid w:val="00E43569"/>
    <w:rsid w:val="00E4357D"/>
    <w:rsid w:val="00E435C8"/>
    <w:rsid w:val="00E435F1"/>
    <w:rsid w:val="00E435F3"/>
    <w:rsid w:val="00E4360A"/>
    <w:rsid w:val="00E436A4"/>
    <w:rsid w:val="00E436C8"/>
    <w:rsid w:val="00E436D7"/>
    <w:rsid w:val="00E436E0"/>
    <w:rsid w:val="00E436F4"/>
    <w:rsid w:val="00E43715"/>
    <w:rsid w:val="00E4377D"/>
    <w:rsid w:val="00E43789"/>
    <w:rsid w:val="00E43790"/>
    <w:rsid w:val="00E437C9"/>
    <w:rsid w:val="00E437D8"/>
    <w:rsid w:val="00E43804"/>
    <w:rsid w:val="00E43822"/>
    <w:rsid w:val="00E4384E"/>
    <w:rsid w:val="00E4384F"/>
    <w:rsid w:val="00E43868"/>
    <w:rsid w:val="00E43890"/>
    <w:rsid w:val="00E438C0"/>
    <w:rsid w:val="00E438E6"/>
    <w:rsid w:val="00E438E8"/>
    <w:rsid w:val="00E438ED"/>
    <w:rsid w:val="00E4393F"/>
    <w:rsid w:val="00E43964"/>
    <w:rsid w:val="00E43969"/>
    <w:rsid w:val="00E4398B"/>
    <w:rsid w:val="00E439A9"/>
    <w:rsid w:val="00E439AB"/>
    <w:rsid w:val="00E439C9"/>
    <w:rsid w:val="00E439D0"/>
    <w:rsid w:val="00E439F4"/>
    <w:rsid w:val="00E43A17"/>
    <w:rsid w:val="00E43A57"/>
    <w:rsid w:val="00E43A64"/>
    <w:rsid w:val="00E43ACA"/>
    <w:rsid w:val="00E43B04"/>
    <w:rsid w:val="00E43B76"/>
    <w:rsid w:val="00E43B81"/>
    <w:rsid w:val="00E43B8C"/>
    <w:rsid w:val="00E43B93"/>
    <w:rsid w:val="00E43B9F"/>
    <w:rsid w:val="00E43BDF"/>
    <w:rsid w:val="00E43BE0"/>
    <w:rsid w:val="00E43BF6"/>
    <w:rsid w:val="00E43C27"/>
    <w:rsid w:val="00E43C30"/>
    <w:rsid w:val="00E43C5A"/>
    <w:rsid w:val="00E43C65"/>
    <w:rsid w:val="00E43C71"/>
    <w:rsid w:val="00E43C76"/>
    <w:rsid w:val="00E43C7D"/>
    <w:rsid w:val="00E43C91"/>
    <w:rsid w:val="00E43C96"/>
    <w:rsid w:val="00E43CA8"/>
    <w:rsid w:val="00E43CB4"/>
    <w:rsid w:val="00E43CC6"/>
    <w:rsid w:val="00E43CED"/>
    <w:rsid w:val="00E43D58"/>
    <w:rsid w:val="00E43D5D"/>
    <w:rsid w:val="00E43DE8"/>
    <w:rsid w:val="00E43E37"/>
    <w:rsid w:val="00E43E5D"/>
    <w:rsid w:val="00E43E90"/>
    <w:rsid w:val="00E43E95"/>
    <w:rsid w:val="00E43EAE"/>
    <w:rsid w:val="00E43EF5"/>
    <w:rsid w:val="00E43F0B"/>
    <w:rsid w:val="00E43F47"/>
    <w:rsid w:val="00E43F78"/>
    <w:rsid w:val="00E43F7C"/>
    <w:rsid w:val="00E43F92"/>
    <w:rsid w:val="00E43FBF"/>
    <w:rsid w:val="00E43FE1"/>
    <w:rsid w:val="00E43FF7"/>
    <w:rsid w:val="00E44004"/>
    <w:rsid w:val="00E44005"/>
    <w:rsid w:val="00E4400C"/>
    <w:rsid w:val="00E4400D"/>
    <w:rsid w:val="00E4403B"/>
    <w:rsid w:val="00E44041"/>
    <w:rsid w:val="00E44047"/>
    <w:rsid w:val="00E4409D"/>
    <w:rsid w:val="00E440E0"/>
    <w:rsid w:val="00E44126"/>
    <w:rsid w:val="00E4412A"/>
    <w:rsid w:val="00E4414A"/>
    <w:rsid w:val="00E44182"/>
    <w:rsid w:val="00E44183"/>
    <w:rsid w:val="00E441DE"/>
    <w:rsid w:val="00E44220"/>
    <w:rsid w:val="00E44226"/>
    <w:rsid w:val="00E44247"/>
    <w:rsid w:val="00E4426D"/>
    <w:rsid w:val="00E442CE"/>
    <w:rsid w:val="00E442DA"/>
    <w:rsid w:val="00E44303"/>
    <w:rsid w:val="00E44344"/>
    <w:rsid w:val="00E44360"/>
    <w:rsid w:val="00E4437A"/>
    <w:rsid w:val="00E443A3"/>
    <w:rsid w:val="00E443D7"/>
    <w:rsid w:val="00E443ED"/>
    <w:rsid w:val="00E4440B"/>
    <w:rsid w:val="00E4447B"/>
    <w:rsid w:val="00E4448B"/>
    <w:rsid w:val="00E4448F"/>
    <w:rsid w:val="00E44490"/>
    <w:rsid w:val="00E444B6"/>
    <w:rsid w:val="00E444CA"/>
    <w:rsid w:val="00E444DE"/>
    <w:rsid w:val="00E444E2"/>
    <w:rsid w:val="00E4450A"/>
    <w:rsid w:val="00E44518"/>
    <w:rsid w:val="00E44539"/>
    <w:rsid w:val="00E44556"/>
    <w:rsid w:val="00E44559"/>
    <w:rsid w:val="00E44588"/>
    <w:rsid w:val="00E445D9"/>
    <w:rsid w:val="00E445FE"/>
    <w:rsid w:val="00E4460F"/>
    <w:rsid w:val="00E44628"/>
    <w:rsid w:val="00E44674"/>
    <w:rsid w:val="00E446B8"/>
    <w:rsid w:val="00E446CD"/>
    <w:rsid w:val="00E446D4"/>
    <w:rsid w:val="00E44746"/>
    <w:rsid w:val="00E44765"/>
    <w:rsid w:val="00E447C4"/>
    <w:rsid w:val="00E447E4"/>
    <w:rsid w:val="00E447EB"/>
    <w:rsid w:val="00E4484D"/>
    <w:rsid w:val="00E44850"/>
    <w:rsid w:val="00E44857"/>
    <w:rsid w:val="00E44882"/>
    <w:rsid w:val="00E44890"/>
    <w:rsid w:val="00E448E6"/>
    <w:rsid w:val="00E4492C"/>
    <w:rsid w:val="00E44999"/>
    <w:rsid w:val="00E449AD"/>
    <w:rsid w:val="00E449C8"/>
    <w:rsid w:val="00E44A2D"/>
    <w:rsid w:val="00E44A43"/>
    <w:rsid w:val="00E44A52"/>
    <w:rsid w:val="00E44AB9"/>
    <w:rsid w:val="00E44AEA"/>
    <w:rsid w:val="00E44B03"/>
    <w:rsid w:val="00E44B1D"/>
    <w:rsid w:val="00E44B55"/>
    <w:rsid w:val="00E44B82"/>
    <w:rsid w:val="00E44B84"/>
    <w:rsid w:val="00E44B9E"/>
    <w:rsid w:val="00E44BAA"/>
    <w:rsid w:val="00E44BCA"/>
    <w:rsid w:val="00E44C02"/>
    <w:rsid w:val="00E44C07"/>
    <w:rsid w:val="00E44C09"/>
    <w:rsid w:val="00E44C12"/>
    <w:rsid w:val="00E44C4B"/>
    <w:rsid w:val="00E44C75"/>
    <w:rsid w:val="00E44C7D"/>
    <w:rsid w:val="00E44C87"/>
    <w:rsid w:val="00E44C89"/>
    <w:rsid w:val="00E44DA1"/>
    <w:rsid w:val="00E44E30"/>
    <w:rsid w:val="00E44E48"/>
    <w:rsid w:val="00E44E7C"/>
    <w:rsid w:val="00E44E89"/>
    <w:rsid w:val="00E44EDF"/>
    <w:rsid w:val="00E44F12"/>
    <w:rsid w:val="00E44F21"/>
    <w:rsid w:val="00E44F61"/>
    <w:rsid w:val="00E44F99"/>
    <w:rsid w:val="00E44FB9"/>
    <w:rsid w:val="00E450A5"/>
    <w:rsid w:val="00E450C2"/>
    <w:rsid w:val="00E450EC"/>
    <w:rsid w:val="00E45107"/>
    <w:rsid w:val="00E4512D"/>
    <w:rsid w:val="00E45137"/>
    <w:rsid w:val="00E45148"/>
    <w:rsid w:val="00E45156"/>
    <w:rsid w:val="00E4517D"/>
    <w:rsid w:val="00E4517E"/>
    <w:rsid w:val="00E451BE"/>
    <w:rsid w:val="00E451D7"/>
    <w:rsid w:val="00E45201"/>
    <w:rsid w:val="00E4520E"/>
    <w:rsid w:val="00E45274"/>
    <w:rsid w:val="00E45295"/>
    <w:rsid w:val="00E452BC"/>
    <w:rsid w:val="00E452F4"/>
    <w:rsid w:val="00E45307"/>
    <w:rsid w:val="00E4531F"/>
    <w:rsid w:val="00E4533C"/>
    <w:rsid w:val="00E4535D"/>
    <w:rsid w:val="00E45361"/>
    <w:rsid w:val="00E4537B"/>
    <w:rsid w:val="00E4538A"/>
    <w:rsid w:val="00E453A3"/>
    <w:rsid w:val="00E453AF"/>
    <w:rsid w:val="00E453E7"/>
    <w:rsid w:val="00E4540A"/>
    <w:rsid w:val="00E45427"/>
    <w:rsid w:val="00E4543A"/>
    <w:rsid w:val="00E45458"/>
    <w:rsid w:val="00E4546C"/>
    <w:rsid w:val="00E4546E"/>
    <w:rsid w:val="00E45477"/>
    <w:rsid w:val="00E45487"/>
    <w:rsid w:val="00E4549A"/>
    <w:rsid w:val="00E454AD"/>
    <w:rsid w:val="00E454F2"/>
    <w:rsid w:val="00E454F3"/>
    <w:rsid w:val="00E4551D"/>
    <w:rsid w:val="00E45521"/>
    <w:rsid w:val="00E4553A"/>
    <w:rsid w:val="00E45540"/>
    <w:rsid w:val="00E4556C"/>
    <w:rsid w:val="00E455A3"/>
    <w:rsid w:val="00E455B7"/>
    <w:rsid w:val="00E45605"/>
    <w:rsid w:val="00E45644"/>
    <w:rsid w:val="00E4564C"/>
    <w:rsid w:val="00E45656"/>
    <w:rsid w:val="00E4565A"/>
    <w:rsid w:val="00E4567F"/>
    <w:rsid w:val="00E456A0"/>
    <w:rsid w:val="00E456A5"/>
    <w:rsid w:val="00E456FC"/>
    <w:rsid w:val="00E4575D"/>
    <w:rsid w:val="00E457B3"/>
    <w:rsid w:val="00E457CA"/>
    <w:rsid w:val="00E457D7"/>
    <w:rsid w:val="00E4580F"/>
    <w:rsid w:val="00E45822"/>
    <w:rsid w:val="00E45833"/>
    <w:rsid w:val="00E45835"/>
    <w:rsid w:val="00E45882"/>
    <w:rsid w:val="00E45892"/>
    <w:rsid w:val="00E458CC"/>
    <w:rsid w:val="00E458E6"/>
    <w:rsid w:val="00E45902"/>
    <w:rsid w:val="00E45918"/>
    <w:rsid w:val="00E4593B"/>
    <w:rsid w:val="00E45940"/>
    <w:rsid w:val="00E45948"/>
    <w:rsid w:val="00E45951"/>
    <w:rsid w:val="00E45987"/>
    <w:rsid w:val="00E459E7"/>
    <w:rsid w:val="00E459F3"/>
    <w:rsid w:val="00E45A1E"/>
    <w:rsid w:val="00E45A45"/>
    <w:rsid w:val="00E45A53"/>
    <w:rsid w:val="00E45A56"/>
    <w:rsid w:val="00E45A5E"/>
    <w:rsid w:val="00E45A73"/>
    <w:rsid w:val="00E45A79"/>
    <w:rsid w:val="00E45A8F"/>
    <w:rsid w:val="00E45AA6"/>
    <w:rsid w:val="00E45AEF"/>
    <w:rsid w:val="00E45AF6"/>
    <w:rsid w:val="00E45BD8"/>
    <w:rsid w:val="00E45BEB"/>
    <w:rsid w:val="00E45BF7"/>
    <w:rsid w:val="00E45C09"/>
    <w:rsid w:val="00E45C26"/>
    <w:rsid w:val="00E45C2C"/>
    <w:rsid w:val="00E45C48"/>
    <w:rsid w:val="00E45C62"/>
    <w:rsid w:val="00E45C82"/>
    <w:rsid w:val="00E45CA5"/>
    <w:rsid w:val="00E45D17"/>
    <w:rsid w:val="00E45D3A"/>
    <w:rsid w:val="00E45D6F"/>
    <w:rsid w:val="00E45DA2"/>
    <w:rsid w:val="00E45DA3"/>
    <w:rsid w:val="00E45DA4"/>
    <w:rsid w:val="00E45DB7"/>
    <w:rsid w:val="00E45E1D"/>
    <w:rsid w:val="00E45E21"/>
    <w:rsid w:val="00E45E49"/>
    <w:rsid w:val="00E45E57"/>
    <w:rsid w:val="00E45E5E"/>
    <w:rsid w:val="00E45E64"/>
    <w:rsid w:val="00E45E70"/>
    <w:rsid w:val="00E45E8E"/>
    <w:rsid w:val="00E45ED9"/>
    <w:rsid w:val="00E45EF8"/>
    <w:rsid w:val="00E45F47"/>
    <w:rsid w:val="00E45F76"/>
    <w:rsid w:val="00E45F90"/>
    <w:rsid w:val="00E45FAC"/>
    <w:rsid w:val="00E45FFC"/>
    <w:rsid w:val="00E46018"/>
    <w:rsid w:val="00E46025"/>
    <w:rsid w:val="00E46042"/>
    <w:rsid w:val="00E46053"/>
    <w:rsid w:val="00E4609D"/>
    <w:rsid w:val="00E460D3"/>
    <w:rsid w:val="00E460E6"/>
    <w:rsid w:val="00E4611B"/>
    <w:rsid w:val="00E46162"/>
    <w:rsid w:val="00E46175"/>
    <w:rsid w:val="00E461CF"/>
    <w:rsid w:val="00E461FD"/>
    <w:rsid w:val="00E4623E"/>
    <w:rsid w:val="00E4630B"/>
    <w:rsid w:val="00E46367"/>
    <w:rsid w:val="00E463A3"/>
    <w:rsid w:val="00E463B1"/>
    <w:rsid w:val="00E463D7"/>
    <w:rsid w:val="00E46407"/>
    <w:rsid w:val="00E46409"/>
    <w:rsid w:val="00E46435"/>
    <w:rsid w:val="00E46440"/>
    <w:rsid w:val="00E46457"/>
    <w:rsid w:val="00E4645F"/>
    <w:rsid w:val="00E464D2"/>
    <w:rsid w:val="00E464EB"/>
    <w:rsid w:val="00E46500"/>
    <w:rsid w:val="00E46536"/>
    <w:rsid w:val="00E46547"/>
    <w:rsid w:val="00E46556"/>
    <w:rsid w:val="00E46586"/>
    <w:rsid w:val="00E4658E"/>
    <w:rsid w:val="00E465A9"/>
    <w:rsid w:val="00E465AC"/>
    <w:rsid w:val="00E465CD"/>
    <w:rsid w:val="00E46608"/>
    <w:rsid w:val="00E46642"/>
    <w:rsid w:val="00E466C5"/>
    <w:rsid w:val="00E466CA"/>
    <w:rsid w:val="00E466DC"/>
    <w:rsid w:val="00E466EB"/>
    <w:rsid w:val="00E466F8"/>
    <w:rsid w:val="00E4671A"/>
    <w:rsid w:val="00E4673F"/>
    <w:rsid w:val="00E4674D"/>
    <w:rsid w:val="00E4674F"/>
    <w:rsid w:val="00E46751"/>
    <w:rsid w:val="00E46764"/>
    <w:rsid w:val="00E467BA"/>
    <w:rsid w:val="00E467F3"/>
    <w:rsid w:val="00E467F9"/>
    <w:rsid w:val="00E46823"/>
    <w:rsid w:val="00E46844"/>
    <w:rsid w:val="00E468DB"/>
    <w:rsid w:val="00E468E7"/>
    <w:rsid w:val="00E468FB"/>
    <w:rsid w:val="00E46901"/>
    <w:rsid w:val="00E46923"/>
    <w:rsid w:val="00E46924"/>
    <w:rsid w:val="00E4694C"/>
    <w:rsid w:val="00E4696C"/>
    <w:rsid w:val="00E46979"/>
    <w:rsid w:val="00E469A6"/>
    <w:rsid w:val="00E46A1B"/>
    <w:rsid w:val="00E46A26"/>
    <w:rsid w:val="00E46A55"/>
    <w:rsid w:val="00E46AB5"/>
    <w:rsid w:val="00E46B09"/>
    <w:rsid w:val="00E46B25"/>
    <w:rsid w:val="00E46B27"/>
    <w:rsid w:val="00E46B44"/>
    <w:rsid w:val="00E46B76"/>
    <w:rsid w:val="00E46BB9"/>
    <w:rsid w:val="00E46BE2"/>
    <w:rsid w:val="00E46C13"/>
    <w:rsid w:val="00E46C62"/>
    <w:rsid w:val="00E46C69"/>
    <w:rsid w:val="00E46C87"/>
    <w:rsid w:val="00E46CA6"/>
    <w:rsid w:val="00E46CB3"/>
    <w:rsid w:val="00E46CC3"/>
    <w:rsid w:val="00E46D60"/>
    <w:rsid w:val="00E46D6C"/>
    <w:rsid w:val="00E46D9B"/>
    <w:rsid w:val="00E46DBB"/>
    <w:rsid w:val="00E46DC8"/>
    <w:rsid w:val="00E46DD5"/>
    <w:rsid w:val="00E46DEF"/>
    <w:rsid w:val="00E46DFB"/>
    <w:rsid w:val="00E46E51"/>
    <w:rsid w:val="00E46E73"/>
    <w:rsid w:val="00E46EEC"/>
    <w:rsid w:val="00E46F09"/>
    <w:rsid w:val="00E46F46"/>
    <w:rsid w:val="00E46F5E"/>
    <w:rsid w:val="00E46FBB"/>
    <w:rsid w:val="00E46FD2"/>
    <w:rsid w:val="00E47030"/>
    <w:rsid w:val="00E47051"/>
    <w:rsid w:val="00E4706F"/>
    <w:rsid w:val="00E47076"/>
    <w:rsid w:val="00E470BE"/>
    <w:rsid w:val="00E470BF"/>
    <w:rsid w:val="00E470C3"/>
    <w:rsid w:val="00E47146"/>
    <w:rsid w:val="00E47176"/>
    <w:rsid w:val="00E471A2"/>
    <w:rsid w:val="00E471AD"/>
    <w:rsid w:val="00E471D3"/>
    <w:rsid w:val="00E471DD"/>
    <w:rsid w:val="00E471EA"/>
    <w:rsid w:val="00E471F2"/>
    <w:rsid w:val="00E4723E"/>
    <w:rsid w:val="00E47244"/>
    <w:rsid w:val="00E47259"/>
    <w:rsid w:val="00E472AB"/>
    <w:rsid w:val="00E472D8"/>
    <w:rsid w:val="00E472DA"/>
    <w:rsid w:val="00E472FB"/>
    <w:rsid w:val="00E4732A"/>
    <w:rsid w:val="00E4734B"/>
    <w:rsid w:val="00E47378"/>
    <w:rsid w:val="00E47390"/>
    <w:rsid w:val="00E473AB"/>
    <w:rsid w:val="00E4740D"/>
    <w:rsid w:val="00E47467"/>
    <w:rsid w:val="00E4746F"/>
    <w:rsid w:val="00E47481"/>
    <w:rsid w:val="00E474AA"/>
    <w:rsid w:val="00E474BC"/>
    <w:rsid w:val="00E474C4"/>
    <w:rsid w:val="00E47527"/>
    <w:rsid w:val="00E47554"/>
    <w:rsid w:val="00E47565"/>
    <w:rsid w:val="00E47569"/>
    <w:rsid w:val="00E47588"/>
    <w:rsid w:val="00E47593"/>
    <w:rsid w:val="00E475F4"/>
    <w:rsid w:val="00E47617"/>
    <w:rsid w:val="00E4764D"/>
    <w:rsid w:val="00E47683"/>
    <w:rsid w:val="00E47688"/>
    <w:rsid w:val="00E476A4"/>
    <w:rsid w:val="00E476B2"/>
    <w:rsid w:val="00E476C1"/>
    <w:rsid w:val="00E476CE"/>
    <w:rsid w:val="00E476E2"/>
    <w:rsid w:val="00E4770B"/>
    <w:rsid w:val="00E4771F"/>
    <w:rsid w:val="00E47762"/>
    <w:rsid w:val="00E47789"/>
    <w:rsid w:val="00E477D1"/>
    <w:rsid w:val="00E477DE"/>
    <w:rsid w:val="00E477EA"/>
    <w:rsid w:val="00E47806"/>
    <w:rsid w:val="00E47815"/>
    <w:rsid w:val="00E4781D"/>
    <w:rsid w:val="00E47821"/>
    <w:rsid w:val="00E47827"/>
    <w:rsid w:val="00E4782A"/>
    <w:rsid w:val="00E4783F"/>
    <w:rsid w:val="00E47871"/>
    <w:rsid w:val="00E47873"/>
    <w:rsid w:val="00E47896"/>
    <w:rsid w:val="00E478EB"/>
    <w:rsid w:val="00E47924"/>
    <w:rsid w:val="00E47949"/>
    <w:rsid w:val="00E47965"/>
    <w:rsid w:val="00E4798E"/>
    <w:rsid w:val="00E479BD"/>
    <w:rsid w:val="00E479C3"/>
    <w:rsid w:val="00E479C9"/>
    <w:rsid w:val="00E479E3"/>
    <w:rsid w:val="00E479EF"/>
    <w:rsid w:val="00E479F6"/>
    <w:rsid w:val="00E47A6A"/>
    <w:rsid w:val="00E47A8F"/>
    <w:rsid w:val="00E47AD0"/>
    <w:rsid w:val="00E47B4F"/>
    <w:rsid w:val="00E47B5F"/>
    <w:rsid w:val="00E47B68"/>
    <w:rsid w:val="00E47B8D"/>
    <w:rsid w:val="00E47B95"/>
    <w:rsid w:val="00E47BBB"/>
    <w:rsid w:val="00E47BF2"/>
    <w:rsid w:val="00E47C26"/>
    <w:rsid w:val="00E47C44"/>
    <w:rsid w:val="00E47C45"/>
    <w:rsid w:val="00E47C73"/>
    <w:rsid w:val="00E47C74"/>
    <w:rsid w:val="00E47C8B"/>
    <w:rsid w:val="00E47CA4"/>
    <w:rsid w:val="00E47CC7"/>
    <w:rsid w:val="00E47D05"/>
    <w:rsid w:val="00E47D0D"/>
    <w:rsid w:val="00E47D28"/>
    <w:rsid w:val="00E47D6C"/>
    <w:rsid w:val="00E47D90"/>
    <w:rsid w:val="00E47DAD"/>
    <w:rsid w:val="00E47DBA"/>
    <w:rsid w:val="00E47DDC"/>
    <w:rsid w:val="00E47E0D"/>
    <w:rsid w:val="00E47E20"/>
    <w:rsid w:val="00E47E3D"/>
    <w:rsid w:val="00E47E43"/>
    <w:rsid w:val="00E47E7E"/>
    <w:rsid w:val="00E47ED5"/>
    <w:rsid w:val="00E47EEB"/>
    <w:rsid w:val="00E47EFD"/>
    <w:rsid w:val="00E47F1A"/>
    <w:rsid w:val="00E47F33"/>
    <w:rsid w:val="00E47F5A"/>
    <w:rsid w:val="00E47F85"/>
    <w:rsid w:val="00E47F9C"/>
    <w:rsid w:val="00E47FB2"/>
    <w:rsid w:val="00E47FDF"/>
    <w:rsid w:val="00E47FE9"/>
    <w:rsid w:val="00E47FED"/>
    <w:rsid w:val="00E47FEF"/>
    <w:rsid w:val="00E5001D"/>
    <w:rsid w:val="00E50032"/>
    <w:rsid w:val="00E50101"/>
    <w:rsid w:val="00E50116"/>
    <w:rsid w:val="00E5012A"/>
    <w:rsid w:val="00E50169"/>
    <w:rsid w:val="00E5016D"/>
    <w:rsid w:val="00E50188"/>
    <w:rsid w:val="00E501D7"/>
    <w:rsid w:val="00E50267"/>
    <w:rsid w:val="00E5027F"/>
    <w:rsid w:val="00E5028D"/>
    <w:rsid w:val="00E502A4"/>
    <w:rsid w:val="00E502AD"/>
    <w:rsid w:val="00E50319"/>
    <w:rsid w:val="00E5032A"/>
    <w:rsid w:val="00E5032E"/>
    <w:rsid w:val="00E50340"/>
    <w:rsid w:val="00E50391"/>
    <w:rsid w:val="00E503A2"/>
    <w:rsid w:val="00E503AD"/>
    <w:rsid w:val="00E503E8"/>
    <w:rsid w:val="00E50427"/>
    <w:rsid w:val="00E50429"/>
    <w:rsid w:val="00E50445"/>
    <w:rsid w:val="00E50459"/>
    <w:rsid w:val="00E50462"/>
    <w:rsid w:val="00E50465"/>
    <w:rsid w:val="00E50474"/>
    <w:rsid w:val="00E50497"/>
    <w:rsid w:val="00E504E4"/>
    <w:rsid w:val="00E504EE"/>
    <w:rsid w:val="00E5050A"/>
    <w:rsid w:val="00E5051F"/>
    <w:rsid w:val="00E50592"/>
    <w:rsid w:val="00E505B8"/>
    <w:rsid w:val="00E505DE"/>
    <w:rsid w:val="00E50604"/>
    <w:rsid w:val="00E50631"/>
    <w:rsid w:val="00E5064F"/>
    <w:rsid w:val="00E50669"/>
    <w:rsid w:val="00E5068B"/>
    <w:rsid w:val="00E506A9"/>
    <w:rsid w:val="00E506CA"/>
    <w:rsid w:val="00E506E9"/>
    <w:rsid w:val="00E506EC"/>
    <w:rsid w:val="00E5070B"/>
    <w:rsid w:val="00E50723"/>
    <w:rsid w:val="00E50785"/>
    <w:rsid w:val="00E50788"/>
    <w:rsid w:val="00E5079C"/>
    <w:rsid w:val="00E507C9"/>
    <w:rsid w:val="00E507D0"/>
    <w:rsid w:val="00E507EA"/>
    <w:rsid w:val="00E5081A"/>
    <w:rsid w:val="00E50840"/>
    <w:rsid w:val="00E5086E"/>
    <w:rsid w:val="00E50876"/>
    <w:rsid w:val="00E50880"/>
    <w:rsid w:val="00E508CA"/>
    <w:rsid w:val="00E508D1"/>
    <w:rsid w:val="00E50929"/>
    <w:rsid w:val="00E50942"/>
    <w:rsid w:val="00E50958"/>
    <w:rsid w:val="00E509AA"/>
    <w:rsid w:val="00E509B5"/>
    <w:rsid w:val="00E509D7"/>
    <w:rsid w:val="00E50A29"/>
    <w:rsid w:val="00E50A32"/>
    <w:rsid w:val="00E50A5C"/>
    <w:rsid w:val="00E50A62"/>
    <w:rsid w:val="00E50A84"/>
    <w:rsid w:val="00E50A94"/>
    <w:rsid w:val="00E50AA7"/>
    <w:rsid w:val="00E50AC3"/>
    <w:rsid w:val="00E50AEA"/>
    <w:rsid w:val="00E50B02"/>
    <w:rsid w:val="00E50B5E"/>
    <w:rsid w:val="00E50B87"/>
    <w:rsid w:val="00E50BE2"/>
    <w:rsid w:val="00E50BE4"/>
    <w:rsid w:val="00E50C0F"/>
    <w:rsid w:val="00E50C40"/>
    <w:rsid w:val="00E50C45"/>
    <w:rsid w:val="00E50C96"/>
    <w:rsid w:val="00E50D6D"/>
    <w:rsid w:val="00E50DEF"/>
    <w:rsid w:val="00E50E04"/>
    <w:rsid w:val="00E50E43"/>
    <w:rsid w:val="00E50E4A"/>
    <w:rsid w:val="00E50E4F"/>
    <w:rsid w:val="00E50E7A"/>
    <w:rsid w:val="00E50E8B"/>
    <w:rsid w:val="00E50ED2"/>
    <w:rsid w:val="00E50EF5"/>
    <w:rsid w:val="00E50F11"/>
    <w:rsid w:val="00E50F18"/>
    <w:rsid w:val="00E50F1F"/>
    <w:rsid w:val="00E50F6A"/>
    <w:rsid w:val="00E50F76"/>
    <w:rsid w:val="00E50F85"/>
    <w:rsid w:val="00E51029"/>
    <w:rsid w:val="00E51068"/>
    <w:rsid w:val="00E51078"/>
    <w:rsid w:val="00E510A3"/>
    <w:rsid w:val="00E510AA"/>
    <w:rsid w:val="00E510B3"/>
    <w:rsid w:val="00E510C2"/>
    <w:rsid w:val="00E51122"/>
    <w:rsid w:val="00E51125"/>
    <w:rsid w:val="00E5112F"/>
    <w:rsid w:val="00E51138"/>
    <w:rsid w:val="00E5116B"/>
    <w:rsid w:val="00E5118F"/>
    <w:rsid w:val="00E511A4"/>
    <w:rsid w:val="00E511B9"/>
    <w:rsid w:val="00E511C9"/>
    <w:rsid w:val="00E511E1"/>
    <w:rsid w:val="00E511F7"/>
    <w:rsid w:val="00E51204"/>
    <w:rsid w:val="00E51243"/>
    <w:rsid w:val="00E51260"/>
    <w:rsid w:val="00E51262"/>
    <w:rsid w:val="00E51269"/>
    <w:rsid w:val="00E51286"/>
    <w:rsid w:val="00E51295"/>
    <w:rsid w:val="00E512D1"/>
    <w:rsid w:val="00E51344"/>
    <w:rsid w:val="00E5135B"/>
    <w:rsid w:val="00E513D7"/>
    <w:rsid w:val="00E513D8"/>
    <w:rsid w:val="00E513DB"/>
    <w:rsid w:val="00E513E4"/>
    <w:rsid w:val="00E5141D"/>
    <w:rsid w:val="00E5149D"/>
    <w:rsid w:val="00E51516"/>
    <w:rsid w:val="00E51581"/>
    <w:rsid w:val="00E515B4"/>
    <w:rsid w:val="00E515B9"/>
    <w:rsid w:val="00E515C6"/>
    <w:rsid w:val="00E515E5"/>
    <w:rsid w:val="00E515F8"/>
    <w:rsid w:val="00E51638"/>
    <w:rsid w:val="00E5163D"/>
    <w:rsid w:val="00E51698"/>
    <w:rsid w:val="00E51705"/>
    <w:rsid w:val="00E51722"/>
    <w:rsid w:val="00E51726"/>
    <w:rsid w:val="00E5173C"/>
    <w:rsid w:val="00E51752"/>
    <w:rsid w:val="00E51773"/>
    <w:rsid w:val="00E51794"/>
    <w:rsid w:val="00E517A9"/>
    <w:rsid w:val="00E5183C"/>
    <w:rsid w:val="00E51898"/>
    <w:rsid w:val="00E5193B"/>
    <w:rsid w:val="00E51975"/>
    <w:rsid w:val="00E51998"/>
    <w:rsid w:val="00E519F0"/>
    <w:rsid w:val="00E519F8"/>
    <w:rsid w:val="00E519FB"/>
    <w:rsid w:val="00E51A33"/>
    <w:rsid w:val="00E51A34"/>
    <w:rsid w:val="00E51A39"/>
    <w:rsid w:val="00E51A50"/>
    <w:rsid w:val="00E51AAD"/>
    <w:rsid w:val="00E51AFD"/>
    <w:rsid w:val="00E51B00"/>
    <w:rsid w:val="00E51B29"/>
    <w:rsid w:val="00E51B9C"/>
    <w:rsid w:val="00E51BA5"/>
    <w:rsid w:val="00E51BAF"/>
    <w:rsid w:val="00E51BD4"/>
    <w:rsid w:val="00E51C01"/>
    <w:rsid w:val="00E51C56"/>
    <w:rsid w:val="00E51CAB"/>
    <w:rsid w:val="00E51CBB"/>
    <w:rsid w:val="00E51E2E"/>
    <w:rsid w:val="00E51E44"/>
    <w:rsid w:val="00E51E60"/>
    <w:rsid w:val="00E51E61"/>
    <w:rsid w:val="00E51E77"/>
    <w:rsid w:val="00E51E7D"/>
    <w:rsid w:val="00E51EAF"/>
    <w:rsid w:val="00E51EF6"/>
    <w:rsid w:val="00E51F2F"/>
    <w:rsid w:val="00E51F44"/>
    <w:rsid w:val="00E51F5A"/>
    <w:rsid w:val="00E51F63"/>
    <w:rsid w:val="00E51F77"/>
    <w:rsid w:val="00E51F86"/>
    <w:rsid w:val="00E51F89"/>
    <w:rsid w:val="00E51F9D"/>
    <w:rsid w:val="00E51FFB"/>
    <w:rsid w:val="00E52004"/>
    <w:rsid w:val="00E5212C"/>
    <w:rsid w:val="00E5212D"/>
    <w:rsid w:val="00E52149"/>
    <w:rsid w:val="00E5216D"/>
    <w:rsid w:val="00E52170"/>
    <w:rsid w:val="00E52196"/>
    <w:rsid w:val="00E521BB"/>
    <w:rsid w:val="00E521C6"/>
    <w:rsid w:val="00E521D9"/>
    <w:rsid w:val="00E521E1"/>
    <w:rsid w:val="00E52220"/>
    <w:rsid w:val="00E5223D"/>
    <w:rsid w:val="00E52245"/>
    <w:rsid w:val="00E52255"/>
    <w:rsid w:val="00E52259"/>
    <w:rsid w:val="00E5226B"/>
    <w:rsid w:val="00E522A8"/>
    <w:rsid w:val="00E52342"/>
    <w:rsid w:val="00E52375"/>
    <w:rsid w:val="00E523C3"/>
    <w:rsid w:val="00E523DF"/>
    <w:rsid w:val="00E5241D"/>
    <w:rsid w:val="00E5245E"/>
    <w:rsid w:val="00E5247B"/>
    <w:rsid w:val="00E524C0"/>
    <w:rsid w:val="00E524C6"/>
    <w:rsid w:val="00E524CD"/>
    <w:rsid w:val="00E524D3"/>
    <w:rsid w:val="00E524DB"/>
    <w:rsid w:val="00E5257E"/>
    <w:rsid w:val="00E52597"/>
    <w:rsid w:val="00E525A0"/>
    <w:rsid w:val="00E525D9"/>
    <w:rsid w:val="00E525E5"/>
    <w:rsid w:val="00E52627"/>
    <w:rsid w:val="00E5262B"/>
    <w:rsid w:val="00E52653"/>
    <w:rsid w:val="00E52657"/>
    <w:rsid w:val="00E52662"/>
    <w:rsid w:val="00E526A3"/>
    <w:rsid w:val="00E526C0"/>
    <w:rsid w:val="00E526C5"/>
    <w:rsid w:val="00E52700"/>
    <w:rsid w:val="00E52751"/>
    <w:rsid w:val="00E527B3"/>
    <w:rsid w:val="00E527DD"/>
    <w:rsid w:val="00E527E2"/>
    <w:rsid w:val="00E52858"/>
    <w:rsid w:val="00E52875"/>
    <w:rsid w:val="00E52884"/>
    <w:rsid w:val="00E5288E"/>
    <w:rsid w:val="00E528B3"/>
    <w:rsid w:val="00E528BE"/>
    <w:rsid w:val="00E528F7"/>
    <w:rsid w:val="00E528FE"/>
    <w:rsid w:val="00E5290A"/>
    <w:rsid w:val="00E52923"/>
    <w:rsid w:val="00E52929"/>
    <w:rsid w:val="00E529EB"/>
    <w:rsid w:val="00E52A10"/>
    <w:rsid w:val="00E52A40"/>
    <w:rsid w:val="00E52A47"/>
    <w:rsid w:val="00E52A63"/>
    <w:rsid w:val="00E52A6B"/>
    <w:rsid w:val="00E52A6E"/>
    <w:rsid w:val="00E52A9A"/>
    <w:rsid w:val="00E52AA0"/>
    <w:rsid w:val="00E52AA4"/>
    <w:rsid w:val="00E52ABD"/>
    <w:rsid w:val="00E52AC2"/>
    <w:rsid w:val="00E52AF8"/>
    <w:rsid w:val="00E52B27"/>
    <w:rsid w:val="00E52B2B"/>
    <w:rsid w:val="00E52B84"/>
    <w:rsid w:val="00E52B9E"/>
    <w:rsid w:val="00E52BC0"/>
    <w:rsid w:val="00E52BD0"/>
    <w:rsid w:val="00E52BDE"/>
    <w:rsid w:val="00E52BE7"/>
    <w:rsid w:val="00E52C21"/>
    <w:rsid w:val="00E52C22"/>
    <w:rsid w:val="00E52C6F"/>
    <w:rsid w:val="00E52C8D"/>
    <w:rsid w:val="00E52CAA"/>
    <w:rsid w:val="00E52CB8"/>
    <w:rsid w:val="00E52CCC"/>
    <w:rsid w:val="00E52D04"/>
    <w:rsid w:val="00E52D46"/>
    <w:rsid w:val="00E52D97"/>
    <w:rsid w:val="00E52D98"/>
    <w:rsid w:val="00E52DB7"/>
    <w:rsid w:val="00E52DE4"/>
    <w:rsid w:val="00E52DF0"/>
    <w:rsid w:val="00E52E47"/>
    <w:rsid w:val="00E52E6A"/>
    <w:rsid w:val="00E52EA1"/>
    <w:rsid w:val="00E52EB1"/>
    <w:rsid w:val="00E52EC7"/>
    <w:rsid w:val="00E52EDB"/>
    <w:rsid w:val="00E52EFA"/>
    <w:rsid w:val="00E52F6F"/>
    <w:rsid w:val="00E52FAB"/>
    <w:rsid w:val="00E52FCB"/>
    <w:rsid w:val="00E52FED"/>
    <w:rsid w:val="00E53006"/>
    <w:rsid w:val="00E5302B"/>
    <w:rsid w:val="00E5304D"/>
    <w:rsid w:val="00E5305E"/>
    <w:rsid w:val="00E5309A"/>
    <w:rsid w:val="00E5312B"/>
    <w:rsid w:val="00E53133"/>
    <w:rsid w:val="00E5318E"/>
    <w:rsid w:val="00E531B9"/>
    <w:rsid w:val="00E531EE"/>
    <w:rsid w:val="00E531F1"/>
    <w:rsid w:val="00E531F2"/>
    <w:rsid w:val="00E531F6"/>
    <w:rsid w:val="00E5322C"/>
    <w:rsid w:val="00E53238"/>
    <w:rsid w:val="00E53251"/>
    <w:rsid w:val="00E53257"/>
    <w:rsid w:val="00E53260"/>
    <w:rsid w:val="00E5328F"/>
    <w:rsid w:val="00E532AF"/>
    <w:rsid w:val="00E532B1"/>
    <w:rsid w:val="00E532DD"/>
    <w:rsid w:val="00E532F7"/>
    <w:rsid w:val="00E5330D"/>
    <w:rsid w:val="00E53398"/>
    <w:rsid w:val="00E5339A"/>
    <w:rsid w:val="00E533C3"/>
    <w:rsid w:val="00E533E3"/>
    <w:rsid w:val="00E533F6"/>
    <w:rsid w:val="00E5340F"/>
    <w:rsid w:val="00E53422"/>
    <w:rsid w:val="00E53424"/>
    <w:rsid w:val="00E53426"/>
    <w:rsid w:val="00E53446"/>
    <w:rsid w:val="00E53450"/>
    <w:rsid w:val="00E53455"/>
    <w:rsid w:val="00E5345A"/>
    <w:rsid w:val="00E5346C"/>
    <w:rsid w:val="00E5347D"/>
    <w:rsid w:val="00E5349B"/>
    <w:rsid w:val="00E534A7"/>
    <w:rsid w:val="00E534BA"/>
    <w:rsid w:val="00E534CE"/>
    <w:rsid w:val="00E53543"/>
    <w:rsid w:val="00E535CB"/>
    <w:rsid w:val="00E5362E"/>
    <w:rsid w:val="00E5363F"/>
    <w:rsid w:val="00E53644"/>
    <w:rsid w:val="00E53669"/>
    <w:rsid w:val="00E53679"/>
    <w:rsid w:val="00E5367D"/>
    <w:rsid w:val="00E5367F"/>
    <w:rsid w:val="00E536B9"/>
    <w:rsid w:val="00E53756"/>
    <w:rsid w:val="00E5375C"/>
    <w:rsid w:val="00E5378F"/>
    <w:rsid w:val="00E537A8"/>
    <w:rsid w:val="00E537AB"/>
    <w:rsid w:val="00E537B7"/>
    <w:rsid w:val="00E537FA"/>
    <w:rsid w:val="00E537FE"/>
    <w:rsid w:val="00E53805"/>
    <w:rsid w:val="00E5388C"/>
    <w:rsid w:val="00E538C3"/>
    <w:rsid w:val="00E538C8"/>
    <w:rsid w:val="00E538FF"/>
    <w:rsid w:val="00E5390C"/>
    <w:rsid w:val="00E53918"/>
    <w:rsid w:val="00E5394E"/>
    <w:rsid w:val="00E53973"/>
    <w:rsid w:val="00E53984"/>
    <w:rsid w:val="00E539B6"/>
    <w:rsid w:val="00E53A26"/>
    <w:rsid w:val="00E53A8D"/>
    <w:rsid w:val="00E53AD6"/>
    <w:rsid w:val="00E53AEF"/>
    <w:rsid w:val="00E53AF9"/>
    <w:rsid w:val="00E53AFB"/>
    <w:rsid w:val="00E53B07"/>
    <w:rsid w:val="00E53BB3"/>
    <w:rsid w:val="00E53BC7"/>
    <w:rsid w:val="00E53BED"/>
    <w:rsid w:val="00E53C3D"/>
    <w:rsid w:val="00E53C53"/>
    <w:rsid w:val="00E53CC3"/>
    <w:rsid w:val="00E53D0A"/>
    <w:rsid w:val="00E53D44"/>
    <w:rsid w:val="00E53D4D"/>
    <w:rsid w:val="00E53D95"/>
    <w:rsid w:val="00E53DD8"/>
    <w:rsid w:val="00E53E13"/>
    <w:rsid w:val="00E53E16"/>
    <w:rsid w:val="00E53E56"/>
    <w:rsid w:val="00E53E9F"/>
    <w:rsid w:val="00E53EFD"/>
    <w:rsid w:val="00E53F06"/>
    <w:rsid w:val="00E53F2B"/>
    <w:rsid w:val="00E53F2D"/>
    <w:rsid w:val="00E53F6C"/>
    <w:rsid w:val="00E53F93"/>
    <w:rsid w:val="00E53FD5"/>
    <w:rsid w:val="00E53FE1"/>
    <w:rsid w:val="00E5401B"/>
    <w:rsid w:val="00E54049"/>
    <w:rsid w:val="00E54054"/>
    <w:rsid w:val="00E5405F"/>
    <w:rsid w:val="00E54072"/>
    <w:rsid w:val="00E54078"/>
    <w:rsid w:val="00E540DF"/>
    <w:rsid w:val="00E540FF"/>
    <w:rsid w:val="00E54124"/>
    <w:rsid w:val="00E54129"/>
    <w:rsid w:val="00E54178"/>
    <w:rsid w:val="00E5417F"/>
    <w:rsid w:val="00E541B0"/>
    <w:rsid w:val="00E541BA"/>
    <w:rsid w:val="00E541D7"/>
    <w:rsid w:val="00E5420E"/>
    <w:rsid w:val="00E54216"/>
    <w:rsid w:val="00E5421D"/>
    <w:rsid w:val="00E5422B"/>
    <w:rsid w:val="00E54233"/>
    <w:rsid w:val="00E54246"/>
    <w:rsid w:val="00E54266"/>
    <w:rsid w:val="00E54271"/>
    <w:rsid w:val="00E542CA"/>
    <w:rsid w:val="00E542DC"/>
    <w:rsid w:val="00E542EA"/>
    <w:rsid w:val="00E54344"/>
    <w:rsid w:val="00E5435B"/>
    <w:rsid w:val="00E5437F"/>
    <w:rsid w:val="00E54389"/>
    <w:rsid w:val="00E5439E"/>
    <w:rsid w:val="00E543D1"/>
    <w:rsid w:val="00E543EB"/>
    <w:rsid w:val="00E543F3"/>
    <w:rsid w:val="00E54412"/>
    <w:rsid w:val="00E5444B"/>
    <w:rsid w:val="00E544DA"/>
    <w:rsid w:val="00E544E6"/>
    <w:rsid w:val="00E5452F"/>
    <w:rsid w:val="00E545C1"/>
    <w:rsid w:val="00E54606"/>
    <w:rsid w:val="00E54613"/>
    <w:rsid w:val="00E5463F"/>
    <w:rsid w:val="00E54650"/>
    <w:rsid w:val="00E5467C"/>
    <w:rsid w:val="00E546C1"/>
    <w:rsid w:val="00E546E1"/>
    <w:rsid w:val="00E54716"/>
    <w:rsid w:val="00E5472F"/>
    <w:rsid w:val="00E54756"/>
    <w:rsid w:val="00E54762"/>
    <w:rsid w:val="00E54766"/>
    <w:rsid w:val="00E5476B"/>
    <w:rsid w:val="00E5481D"/>
    <w:rsid w:val="00E54863"/>
    <w:rsid w:val="00E548A0"/>
    <w:rsid w:val="00E548D2"/>
    <w:rsid w:val="00E548E0"/>
    <w:rsid w:val="00E548E1"/>
    <w:rsid w:val="00E548EF"/>
    <w:rsid w:val="00E548F5"/>
    <w:rsid w:val="00E5491C"/>
    <w:rsid w:val="00E54982"/>
    <w:rsid w:val="00E54993"/>
    <w:rsid w:val="00E549DE"/>
    <w:rsid w:val="00E54A03"/>
    <w:rsid w:val="00E54A27"/>
    <w:rsid w:val="00E54A29"/>
    <w:rsid w:val="00E54A2F"/>
    <w:rsid w:val="00E54A61"/>
    <w:rsid w:val="00E54A79"/>
    <w:rsid w:val="00E54A89"/>
    <w:rsid w:val="00E54AA9"/>
    <w:rsid w:val="00E54AE2"/>
    <w:rsid w:val="00E54AF2"/>
    <w:rsid w:val="00E54B17"/>
    <w:rsid w:val="00E54B3E"/>
    <w:rsid w:val="00E54B4C"/>
    <w:rsid w:val="00E54B5E"/>
    <w:rsid w:val="00E54B8F"/>
    <w:rsid w:val="00E54BAB"/>
    <w:rsid w:val="00E54BD3"/>
    <w:rsid w:val="00E54BE6"/>
    <w:rsid w:val="00E54C3B"/>
    <w:rsid w:val="00E54C6F"/>
    <w:rsid w:val="00E54CED"/>
    <w:rsid w:val="00E54CF4"/>
    <w:rsid w:val="00E54CFE"/>
    <w:rsid w:val="00E54D78"/>
    <w:rsid w:val="00E54DA8"/>
    <w:rsid w:val="00E54DC4"/>
    <w:rsid w:val="00E54DF7"/>
    <w:rsid w:val="00E54E15"/>
    <w:rsid w:val="00E54E40"/>
    <w:rsid w:val="00E54E71"/>
    <w:rsid w:val="00E54E74"/>
    <w:rsid w:val="00E54E77"/>
    <w:rsid w:val="00E54E7D"/>
    <w:rsid w:val="00E54EA0"/>
    <w:rsid w:val="00E54EBA"/>
    <w:rsid w:val="00E54EC9"/>
    <w:rsid w:val="00E54F18"/>
    <w:rsid w:val="00E54F2A"/>
    <w:rsid w:val="00E54F3E"/>
    <w:rsid w:val="00E54F77"/>
    <w:rsid w:val="00E54F97"/>
    <w:rsid w:val="00E54FEF"/>
    <w:rsid w:val="00E5505D"/>
    <w:rsid w:val="00E55064"/>
    <w:rsid w:val="00E55082"/>
    <w:rsid w:val="00E550C0"/>
    <w:rsid w:val="00E55103"/>
    <w:rsid w:val="00E5510C"/>
    <w:rsid w:val="00E55114"/>
    <w:rsid w:val="00E55141"/>
    <w:rsid w:val="00E55152"/>
    <w:rsid w:val="00E55155"/>
    <w:rsid w:val="00E5515F"/>
    <w:rsid w:val="00E55168"/>
    <w:rsid w:val="00E55198"/>
    <w:rsid w:val="00E551B6"/>
    <w:rsid w:val="00E551F2"/>
    <w:rsid w:val="00E5523D"/>
    <w:rsid w:val="00E5524D"/>
    <w:rsid w:val="00E552CE"/>
    <w:rsid w:val="00E552F2"/>
    <w:rsid w:val="00E55326"/>
    <w:rsid w:val="00E553F8"/>
    <w:rsid w:val="00E5545B"/>
    <w:rsid w:val="00E55525"/>
    <w:rsid w:val="00E55581"/>
    <w:rsid w:val="00E5559C"/>
    <w:rsid w:val="00E555EB"/>
    <w:rsid w:val="00E555FC"/>
    <w:rsid w:val="00E5563C"/>
    <w:rsid w:val="00E55648"/>
    <w:rsid w:val="00E55668"/>
    <w:rsid w:val="00E5566D"/>
    <w:rsid w:val="00E55691"/>
    <w:rsid w:val="00E55698"/>
    <w:rsid w:val="00E556E7"/>
    <w:rsid w:val="00E556F4"/>
    <w:rsid w:val="00E556FE"/>
    <w:rsid w:val="00E5570C"/>
    <w:rsid w:val="00E5571A"/>
    <w:rsid w:val="00E55723"/>
    <w:rsid w:val="00E55735"/>
    <w:rsid w:val="00E55774"/>
    <w:rsid w:val="00E557A3"/>
    <w:rsid w:val="00E557AD"/>
    <w:rsid w:val="00E557B2"/>
    <w:rsid w:val="00E557F7"/>
    <w:rsid w:val="00E55800"/>
    <w:rsid w:val="00E55804"/>
    <w:rsid w:val="00E5581F"/>
    <w:rsid w:val="00E55826"/>
    <w:rsid w:val="00E55885"/>
    <w:rsid w:val="00E5588B"/>
    <w:rsid w:val="00E5588C"/>
    <w:rsid w:val="00E558CF"/>
    <w:rsid w:val="00E558E6"/>
    <w:rsid w:val="00E55912"/>
    <w:rsid w:val="00E55920"/>
    <w:rsid w:val="00E5593C"/>
    <w:rsid w:val="00E55945"/>
    <w:rsid w:val="00E55995"/>
    <w:rsid w:val="00E559A3"/>
    <w:rsid w:val="00E559CD"/>
    <w:rsid w:val="00E55A80"/>
    <w:rsid w:val="00E55A87"/>
    <w:rsid w:val="00E55ACB"/>
    <w:rsid w:val="00E55B06"/>
    <w:rsid w:val="00E55B19"/>
    <w:rsid w:val="00E55B38"/>
    <w:rsid w:val="00E55BAE"/>
    <w:rsid w:val="00E55BF0"/>
    <w:rsid w:val="00E55BFE"/>
    <w:rsid w:val="00E55C0D"/>
    <w:rsid w:val="00E55C34"/>
    <w:rsid w:val="00E55C51"/>
    <w:rsid w:val="00E55C7C"/>
    <w:rsid w:val="00E55C92"/>
    <w:rsid w:val="00E55CCA"/>
    <w:rsid w:val="00E55CFD"/>
    <w:rsid w:val="00E55D0F"/>
    <w:rsid w:val="00E55D7E"/>
    <w:rsid w:val="00E55DA3"/>
    <w:rsid w:val="00E55DAF"/>
    <w:rsid w:val="00E55DB6"/>
    <w:rsid w:val="00E55DFA"/>
    <w:rsid w:val="00E55E06"/>
    <w:rsid w:val="00E55E19"/>
    <w:rsid w:val="00E55E25"/>
    <w:rsid w:val="00E55E38"/>
    <w:rsid w:val="00E55E67"/>
    <w:rsid w:val="00E55E70"/>
    <w:rsid w:val="00E55E85"/>
    <w:rsid w:val="00E55EAC"/>
    <w:rsid w:val="00E55EBD"/>
    <w:rsid w:val="00E55F00"/>
    <w:rsid w:val="00E55F18"/>
    <w:rsid w:val="00E55F72"/>
    <w:rsid w:val="00E55F7B"/>
    <w:rsid w:val="00E55F88"/>
    <w:rsid w:val="00E55FD1"/>
    <w:rsid w:val="00E560D3"/>
    <w:rsid w:val="00E56129"/>
    <w:rsid w:val="00E5615A"/>
    <w:rsid w:val="00E56194"/>
    <w:rsid w:val="00E561D5"/>
    <w:rsid w:val="00E561EA"/>
    <w:rsid w:val="00E56249"/>
    <w:rsid w:val="00E56258"/>
    <w:rsid w:val="00E5628A"/>
    <w:rsid w:val="00E562D6"/>
    <w:rsid w:val="00E562E0"/>
    <w:rsid w:val="00E56302"/>
    <w:rsid w:val="00E56329"/>
    <w:rsid w:val="00E56339"/>
    <w:rsid w:val="00E5635B"/>
    <w:rsid w:val="00E56365"/>
    <w:rsid w:val="00E5637D"/>
    <w:rsid w:val="00E563B4"/>
    <w:rsid w:val="00E563F6"/>
    <w:rsid w:val="00E56404"/>
    <w:rsid w:val="00E5642F"/>
    <w:rsid w:val="00E5644D"/>
    <w:rsid w:val="00E5645C"/>
    <w:rsid w:val="00E5645D"/>
    <w:rsid w:val="00E5645E"/>
    <w:rsid w:val="00E56465"/>
    <w:rsid w:val="00E5646A"/>
    <w:rsid w:val="00E5648C"/>
    <w:rsid w:val="00E564A2"/>
    <w:rsid w:val="00E564A3"/>
    <w:rsid w:val="00E564A5"/>
    <w:rsid w:val="00E56503"/>
    <w:rsid w:val="00E5652B"/>
    <w:rsid w:val="00E5658D"/>
    <w:rsid w:val="00E565A0"/>
    <w:rsid w:val="00E565EF"/>
    <w:rsid w:val="00E56662"/>
    <w:rsid w:val="00E566B0"/>
    <w:rsid w:val="00E566D1"/>
    <w:rsid w:val="00E566D8"/>
    <w:rsid w:val="00E566EF"/>
    <w:rsid w:val="00E566F8"/>
    <w:rsid w:val="00E566FC"/>
    <w:rsid w:val="00E56736"/>
    <w:rsid w:val="00E56750"/>
    <w:rsid w:val="00E56764"/>
    <w:rsid w:val="00E5678D"/>
    <w:rsid w:val="00E56796"/>
    <w:rsid w:val="00E567BA"/>
    <w:rsid w:val="00E567D8"/>
    <w:rsid w:val="00E567EA"/>
    <w:rsid w:val="00E567FE"/>
    <w:rsid w:val="00E5683F"/>
    <w:rsid w:val="00E56840"/>
    <w:rsid w:val="00E56848"/>
    <w:rsid w:val="00E56851"/>
    <w:rsid w:val="00E56881"/>
    <w:rsid w:val="00E56898"/>
    <w:rsid w:val="00E568B4"/>
    <w:rsid w:val="00E5691A"/>
    <w:rsid w:val="00E5694D"/>
    <w:rsid w:val="00E56961"/>
    <w:rsid w:val="00E5696D"/>
    <w:rsid w:val="00E56975"/>
    <w:rsid w:val="00E5699D"/>
    <w:rsid w:val="00E569F2"/>
    <w:rsid w:val="00E56A0C"/>
    <w:rsid w:val="00E56A2F"/>
    <w:rsid w:val="00E56A33"/>
    <w:rsid w:val="00E56A67"/>
    <w:rsid w:val="00E56A6D"/>
    <w:rsid w:val="00E56A70"/>
    <w:rsid w:val="00E56A71"/>
    <w:rsid w:val="00E56B3C"/>
    <w:rsid w:val="00E56B4F"/>
    <w:rsid w:val="00E56B5C"/>
    <w:rsid w:val="00E56B74"/>
    <w:rsid w:val="00E56B8D"/>
    <w:rsid w:val="00E56C23"/>
    <w:rsid w:val="00E56C47"/>
    <w:rsid w:val="00E56C4D"/>
    <w:rsid w:val="00E56C65"/>
    <w:rsid w:val="00E56C84"/>
    <w:rsid w:val="00E56C97"/>
    <w:rsid w:val="00E56CC4"/>
    <w:rsid w:val="00E56CF3"/>
    <w:rsid w:val="00E56CF4"/>
    <w:rsid w:val="00E56D0E"/>
    <w:rsid w:val="00E56D10"/>
    <w:rsid w:val="00E56D7D"/>
    <w:rsid w:val="00E56DD4"/>
    <w:rsid w:val="00E56DDF"/>
    <w:rsid w:val="00E56DF0"/>
    <w:rsid w:val="00E56E00"/>
    <w:rsid w:val="00E56E09"/>
    <w:rsid w:val="00E56E13"/>
    <w:rsid w:val="00E56E46"/>
    <w:rsid w:val="00E56E4A"/>
    <w:rsid w:val="00E56E52"/>
    <w:rsid w:val="00E56E68"/>
    <w:rsid w:val="00E56E69"/>
    <w:rsid w:val="00E56E6E"/>
    <w:rsid w:val="00E56E8C"/>
    <w:rsid w:val="00E56E98"/>
    <w:rsid w:val="00E56F4E"/>
    <w:rsid w:val="00E56F55"/>
    <w:rsid w:val="00E56F89"/>
    <w:rsid w:val="00E56F8B"/>
    <w:rsid w:val="00E56F8C"/>
    <w:rsid w:val="00E56FBD"/>
    <w:rsid w:val="00E56FFA"/>
    <w:rsid w:val="00E57017"/>
    <w:rsid w:val="00E57025"/>
    <w:rsid w:val="00E57029"/>
    <w:rsid w:val="00E57082"/>
    <w:rsid w:val="00E57087"/>
    <w:rsid w:val="00E570A6"/>
    <w:rsid w:val="00E570D3"/>
    <w:rsid w:val="00E570D4"/>
    <w:rsid w:val="00E570D6"/>
    <w:rsid w:val="00E570E8"/>
    <w:rsid w:val="00E57102"/>
    <w:rsid w:val="00E571A1"/>
    <w:rsid w:val="00E571C6"/>
    <w:rsid w:val="00E571F5"/>
    <w:rsid w:val="00E57211"/>
    <w:rsid w:val="00E57216"/>
    <w:rsid w:val="00E57229"/>
    <w:rsid w:val="00E5722E"/>
    <w:rsid w:val="00E57272"/>
    <w:rsid w:val="00E5728E"/>
    <w:rsid w:val="00E5729B"/>
    <w:rsid w:val="00E572A3"/>
    <w:rsid w:val="00E572C5"/>
    <w:rsid w:val="00E572E0"/>
    <w:rsid w:val="00E57320"/>
    <w:rsid w:val="00E5732C"/>
    <w:rsid w:val="00E57342"/>
    <w:rsid w:val="00E57343"/>
    <w:rsid w:val="00E573AE"/>
    <w:rsid w:val="00E5742E"/>
    <w:rsid w:val="00E57436"/>
    <w:rsid w:val="00E57438"/>
    <w:rsid w:val="00E574C3"/>
    <w:rsid w:val="00E57518"/>
    <w:rsid w:val="00E5751A"/>
    <w:rsid w:val="00E57589"/>
    <w:rsid w:val="00E575AB"/>
    <w:rsid w:val="00E57696"/>
    <w:rsid w:val="00E5769C"/>
    <w:rsid w:val="00E5769E"/>
    <w:rsid w:val="00E576BE"/>
    <w:rsid w:val="00E576C3"/>
    <w:rsid w:val="00E576C6"/>
    <w:rsid w:val="00E576CD"/>
    <w:rsid w:val="00E576DD"/>
    <w:rsid w:val="00E576EC"/>
    <w:rsid w:val="00E576F1"/>
    <w:rsid w:val="00E5771B"/>
    <w:rsid w:val="00E57748"/>
    <w:rsid w:val="00E57770"/>
    <w:rsid w:val="00E577A3"/>
    <w:rsid w:val="00E577AC"/>
    <w:rsid w:val="00E577AD"/>
    <w:rsid w:val="00E577E2"/>
    <w:rsid w:val="00E5782D"/>
    <w:rsid w:val="00E57854"/>
    <w:rsid w:val="00E57878"/>
    <w:rsid w:val="00E5788E"/>
    <w:rsid w:val="00E5789F"/>
    <w:rsid w:val="00E578A3"/>
    <w:rsid w:val="00E578EF"/>
    <w:rsid w:val="00E5791C"/>
    <w:rsid w:val="00E5794E"/>
    <w:rsid w:val="00E57992"/>
    <w:rsid w:val="00E579AA"/>
    <w:rsid w:val="00E579E8"/>
    <w:rsid w:val="00E57A39"/>
    <w:rsid w:val="00E57A61"/>
    <w:rsid w:val="00E57AE3"/>
    <w:rsid w:val="00E57B76"/>
    <w:rsid w:val="00E57BDB"/>
    <w:rsid w:val="00E57BF8"/>
    <w:rsid w:val="00E57C6D"/>
    <w:rsid w:val="00E57C8B"/>
    <w:rsid w:val="00E57C8F"/>
    <w:rsid w:val="00E57CBF"/>
    <w:rsid w:val="00E57CCC"/>
    <w:rsid w:val="00E57CCF"/>
    <w:rsid w:val="00E57CEC"/>
    <w:rsid w:val="00E57D30"/>
    <w:rsid w:val="00E57D49"/>
    <w:rsid w:val="00E57D61"/>
    <w:rsid w:val="00E57D7E"/>
    <w:rsid w:val="00E57D99"/>
    <w:rsid w:val="00E57DAD"/>
    <w:rsid w:val="00E57DBE"/>
    <w:rsid w:val="00E57DCD"/>
    <w:rsid w:val="00E57DE6"/>
    <w:rsid w:val="00E57DF5"/>
    <w:rsid w:val="00E57E5F"/>
    <w:rsid w:val="00E57E71"/>
    <w:rsid w:val="00E57E73"/>
    <w:rsid w:val="00E57E76"/>
    <w:rsid w:val="00E57ED9"/>
    <w:rsid w:val="00E57EEF"/>
    <w:rsid w:val="00E57F11"/>
    <w:rsid w:val="00E57F2A"/>
    <w:rsid w:val="00E57F2C"/>
    <w:rsid w:val="00E57F32"/>
    <w:rsid w:val="00E57F77"/>
    <w:rsid w:val="00E57F7C"/>
    <w:rsid w:val="00E57FAC"/>
    <w:rsid w:val="00E57FB1"/>
    <w:rsid w:val="00E5E23E"/>
    <w:rsid w:val="00E60025"/>
    <w:rsid w:val="00E6004F"/>
    <w:rsid w:val="00E60051"/>
    <w:rsid w:val="00E60075"/>
    <w:rsid w:val="00E60077"/>
    <w:rsid w:val="00E60078"/>
    <w:rsid w:val="00E600FC"/>
    <w:rsid w:val="00E60186"/>
    <w:rsid w:val="00E6018A"/>
    <w:rsid w:val="00E601EB"/>
    <w:rsid w:val="00E601EF"/>
    <w:rsid w:val="00E601FD"/>
    <w:rsid w:val="00E601FF"/>
    <w:rsid w:val="00E60224"/>
    <w:rsid w:val="00E60226"/>
    <w:rsid w:val="00E60238"/>
    <w:rsid w:val="00E6026F"/>
    <w:rsid w:val="00E602DA"/>
    <w:rsid w:val="00E60333"/>
    <w:rsid w:val="00E60400"/>
    <w:rsid w:val="00E60416"/>
    <w:rsid w:val="00E60459"/>
    <w:rsid w:val="00E6047F"/>
    <w:rsid w:val="00E6049D"/>
    <w:rsid w:val="00E604D3"/>
    <w:rsid w:val="00E604FA"/>
    <w:rsid w:val="00E60524"/>
    <w:rsid w:val="00E6052A"/>
    <w:rsid w:val="00E6052C"/>
    <w:rsid w:val="00E6057D"/>
    <w:rsid w:val="00E6057E"/>
    <w:rsid w:val="00E60583"/>
    <w:rsid w:val="00E605A6"/>
    <w:rsid w:val="00E605AB"/>
    <w:rsid w:val="00E605AF"/>
    <w:rsid w:val="00E605E2"/>
    <w:rsid w:val="00E6061F"/>
    <w:rsid w:val="00E6064B"/>
    <w:rsid w:val="00E60652"/>
    <w:rsid w:val="00E60654"/>
    <w:rsid w:val="00E60683"/>
    <w:rsid w:val="00E6068A"/>
    <w:rsid w:val="00E60712"/>
    <w:rsid w:val="00E60716"/>
    <w:rsid w:val="00E60719"/>
    <w:rsid w:val="00E60722"/>
    <w:rsid w:val="00E60760"/>
    <w:rsid w:val="00E60763"/>
    <w:rsid w:val="00E6076B"/>
    <w:rsid w:val="00E60778"/>
    <w:rsid w:val="00E607E0"/>
    <w:rsid w:val="00E60859"/>
    <w:rsid w:val="00E608E1"/>
    <w:rsid w:val="00E60901"/>
    <w:rsid w:val="00E60906"/>
    <w:rsid w:val="00E60910"/>
    <w:rsid w:val="00E6091B"/>
    <w:rsid w:val="00E6097C"/>
    <w:rsid w:val="00E60984"/>
    <w:rsid w:val="00E609B3"/>
    <w:rsid w:val="00E60A07"/>
    <w:rsid w:val="00E60A23"/>
    <w:rsid w:val="00E60A4A"/>
    <w:rsid w:val="00E60A73"/>
    <w:rsid w:val="00E60A7B"/>
    <w:rsid w:val="00E60A86"/>
    <w:rsid w:val="00E60AA5"/>
    <w:rsid w:val="00E60ACB"/>
    <w:rsid w:val="00E60AD7"/>
    <w:rsid w:val="00E60AF9"/>
    <w:rsid w:val="00E60B09"/>
    <w:rsid w:val="00E60B26"/>
    <w:rsid w:val="00E60B68"/>
    <w:rsid w:val="00E60BCA"/>
    <w:rsid w:val="00E60C21"/>
    <w:rsid w:val="00E60C6B"/>
    <w:rsid w:val="00E60D00"/>
    <w:rsid w:val="00E60D14"/>
    <w:rsid w:val="00E60D1D"/>
    <w:rsid w:val="00E60D3F"/>
    <w:rsid w:val="00E60D45"/>
    <w:rsid w:val="00E60D48"/>
    <w:rsid w:val="00E60D50"/>
    <w:rsid w:val="00E60D66"/>
    <w:rsid w:val="00E60DC2"/>
    <w:rsid w:val="00E60DC8"/>
    <w:rsid w:val="00E60E44"/>
    <w:rsid w:val="00E60E47"/>
    <w:rsid w:val="00E60E69"/>
    <w:rsid w:val="00E60E74"/>
    <w:rsid w:val="00E60E7C"/>
    <w:rsid w:val="00E60E88"/>
    <w:rsid w:val="00E60EAF"/>
    <w:rsid w:val="00E60EB1"/>
    <w:rsid w:val="00E60ED0"/>
    <w:rsid w:val="00E60EE2"/>
    <w:rsid w:val="00E60EE4"/>
    <w:rsid w:val="00E60F3A"/>
    <w:rsid w:val="00E60F54"/>
    <w:rsid w:val="00E60F5F"/>
    <w:rsid w:val="00E60F91"/>
    <w:rsid w:val="00E60FB3"/>
    <w:rsid w:val="00E60FD2"/>
    <w:rsid w:val="00E60FE0"/>
    <w:rsid w:val="00E6102C"/>
    <w:rsid w:val="00E6105F"/>
    <w:rsid w:val="00E61084"/>
    <w:rsid w:val="00E61093"/>
    <w:rsid w:val="00E610AF"/>
    <w:rsid w:val="00E610B4"/>
    <w:rsid w:val="00E610BC"/>
    <w:rsid w:val="00E61126"/>
    <w:rsid w:val="00E61132"/>
    <w:rsid w:val="00E6114F"/>
    <w:rsid w:val="00E61182"/>
    <w:rsid w:val="00E6118C"/>
    <w:rsid w:val="00E6118E"/>
    <w:rsid w:val="00E61191"/>
    <w:rsid w:val="00E611C6"/>
    <w:rsid w:val="00E611C7"/>
    <w:rsid w:val="00E6120F"/>
    <w:rsid w:val="00E6122F"/>
    <w:rsid w:val="00E61233"/>
    <w:rsid w:val="00E6130C"/>
    <w:rsid w:val="00E613D4"/>
    <w:rsid w:val="00E613F5"/>
    <w:rsid w:val="00E61462"/>
    <w:rsid w:val="00E61477"/>
    <w:rsid w:val="00E61497"/>
    <w:rsid w:val="00E614C1"/>
    <w:rsid w:val="00E614D7"/>
    <w:rsid w:val="00E614D8"/>
    <w:rsid w:val="00E614FE"/>
    <w:rsid w:val="00E61515"/>
    <w:rsid w:val="00E6155D"/>
    <w:rsid w:val="00E615A3"/>
    <w:rsid w:val="00E615A7"/>
    <w:rsid w:val="00E615F9"/>
    <w:rsid w:val="00E61628"/>
    <w:rsid w:val="00E6163E"/>
    <w:rsid w:val="00E61650"/>
    <w:rsid w:val="00E6167F"/>
    <w:rsid w:val="00E616A8"/>
    <w:rsid w:val="00E616C1"/>
    <w:rsid w:val="00E61716"/>
    <w:rsid w:val="00E6171A"/>
    <w:rsid w:val="00E6172E"/>
    <w:rsid w:val="00E61749"/>
    <w:rsid w:val="00E61753"/>
    <w:rsid w:val="00E61792"/>
    <w:rsid w:val="00E617CA"/>
    <w:rsid w:val="00E617DD"/>
    <w:rsid w:val="00E6181F"/>
    <w:rsid w:val="00E61849"/>
    <w:rsid w:val="00E6184F"/>
    <w:rsid w:val="00E61873"/>
    <w:rsid w:val="00E61894"/>
    <w:rsid w:val="00E618B1"/>
    <w:rsid w:val="00E618B5"/>
    <w:rsid w:val="00E618C1"/>
    <w:rsid w:val="00E618D2"/>
    <w:rsid w:val="00E618D3"/>
    <w:rsid w:val="00E6190F"/>
    <w:rsid w:val="00E6191F"/>
    <w:rsid w:val="00E61920"/>
    <w:rsid w:val="00E61940"/>
    <w:rsid w:val="00E6194E"/>
    <w:rsid w:val="00E61965"/>
    <w:rsid w:val="00E61980"/>
    <w:rsid w:val="00E6199A"/>
    <w:rsid w:val="00E619A9"/>
    <w:rsid w:val="00E619D4"/>
    <w:rsid w:val="00E61A2C"/>
    <w:rsid w:val="00E61A3B"/>
    <w:rsid w:val="00E61A6B"/>
    <w:rsid w:val="00E61A8F"/>
    <w:rsid w:val="00E61AB8"/>
    <w:rsid w:val="00E61AC2"/>
    <w:rsid w:val="00E61B0E"/>
    <w:rsid w:val="00E61B19"/>
    <w:rsid w:val="00E61B3B"/>
    <w:rsid w:val="00E61B6B"/>
    <w:rsid w:val="00E61B9A"/>
    <w:rsid w:val="00E61BA7"/>
    <w:rsid w:val="00E61BF7"/>
    <w:rsid w:val="00E61C18"/>
    <w:rsid w:val="00E61C5D"/>
    <w:rsid w:val="00E61C67"/>
    <w:rsid w:val="00E61CCC"/>
    <w:rsid w:val="00E61CF5"/>
    <w:rsid w:val="00E61CF6"/>
    <w:rsid w:val="00E61D25"/>
    <w:rsid w:val="00E61D4C"/>
    <w:rsid w:val="00E61D53"/>
    <w:rsid w:val="00E61D9D"/>
    <w:rsid w:val="00E61DD3"/>
    <w:rsid w:val="00E61DDC"/>
    <w:rsid w:val="00E61EAD"/>
    <w:rsid w:val="00E61EDA"/>
    <w:rsid w:val="00E61F1E"/>
    <w:rsid w:val="00E61F32"/>
    <w:rsid w:val="00E61F3A"/>
    <w:rsid w:val="00E61F61"/>
    <w:rsid w:val="00E61F6F"/>
    <w:rsid w:val="00E61F84"/>
    <w:rsid w:val="00E61F90"/>
    <w:rsid w:val="00E61F9C"/>
    <w:rsid w:val="00E62048"/>
    <w:rsid w:val="00E62055"/>
    <w:rsid w:val="00E62063"/>
    <w:rsid w:val="00E620A2"/>
    <w:rsid w:val="00E620B2"/>
    <w:rsid w:val="00E620D5"/>
    <w:rsid w:val="00E620E5"/>
    <w:rsid w:val="00E62115"/>
    <w:rsid w:val="00E6212B"/>
    <w:rsid w:val="00E62133"/>
    <w:rsid w:val="00E62182"/>
    <w:rsid w:val="00E62185"/>
    <w:rsid w:val="00E62197"/>
    <w:rsid w:val="00E621A7"/>
    <w:rsid w:val="00E621BC"/>
    <w:rsid w:val="00E621C3"/>
    <w:rsid w:val="00E621DB"/>
    <w:rsid w:val="00E621FC"/>
    <w:rsid w:val="00E6220A"/>
    <w:rsid w:val="00E62286"/>
    <w:rsid w:val="00E622BD"/>
    <w:rsid w:val="00E622CF"/>
    <w:rsid w:val="00E622D1"/>
    <w:rsid w:val="00E622FF"/>
    <w:rsid w:val="00E6230B"/>
    <w:rsid w:val="00E6231B"/>
    <w:rsid w:val="00E6232A"/>
    <w:rsid w:val="00E62333"/>
    <w:rsid w:val="00E62339"/>
    <w:rsid w:val="00E62357"/>
    <w:rsid w:val="00E623A4"/>
    <w:rsid w:val="00E623AD"/>
    <w:rsid w:val="00E623FE"/>
    <w:rsid w:val="00E62410"/>
    <w:rsid w:val="00E6245E"/>
    <w:rsid w:val="00E62460"/>
    <w:rsid w:val="00E62464"/>
    <w:rsid w:val="00E62470"/>
    <w:rsid w:val="00E624C6"/>
    <w:rsid w:val="00E6253C"/>
    <w:rsid w:val="00E6256B"/>
    <w:rsid w:val="00E6258B"/>
    <w:rsid w:val="00E625BD"/>
    <w:rsid w:val="00E625BF"/>
    <w:rsid w:val="00E625F0"/>
    <w:rsid w:val="00E62636"/>
    <w:rsid w:val="00E62686"/>
    <w:rsid w:val="00E626A2"/>
    <w:rsid w:val="00E626B5"/>
    <w:rsid w:val="00E626C4"/>
    <w:rsid w:val="00E626C6"/>
    <w:rsid w:val="00E626D8"/>
    <w:rsid w:val="00E626E5"/>
    <w:rsid w:val="00E626F0"/>
    <w:rsid w:val="00E626FA"/>
    <w:rsid w:val="00E6273A"/>
    <w:rsid w:val="00E6275D"/>
    <w:rsid w:val="00E62781"/>
    <w:rsid w:val="00E62787"/>
    <w:rsid w:val="00E627A1"/>
    <w:rsid w:val="00E627B5"/>
    <w:rsid w:val="00E627D3"/>
    <w:rsid w:val="00E627E4"/>
    <w:rsid w:val="00E627EA"/>
    <w:rsid w:val="00E62837"/>
    <w:rsid w:val="00E62863"/>
    <w:rsid w:val="00E62870"/>
    <w:rsid w:val="00E628E1"/>
    <w:rsid w:val="00E6291A"/>
    <w:rsid w:val="00E6292D"/>
    <w:rsid w:val="00E6295F"/>
    <w:rsid w:val="00E6297A"/>
    <w:rsid w:val="00E6298C"/>
    <w:rsid w:val="00E629C7"/>
    <w:rsid w:val="00E62A26"/>
    <w:rsid w:val="00E62A30"/>
    <w:rsid w:val="00E62A33"/>
    <w:rsid w:val="00E62A4E"/>
    <w:rsid w:val="00E62A52"/>
    <w:rsid w:val="00E62A56"/>
    <w:rsid w:val="00E62A57"/>
    <w:rsid w:val="00E62A6C"/>
    <w:rsid w:val="00E62A70"/>
    <w:rsid w:val="00E62AE8"/>
    <w:rsid w:val="00E62B00"/>
    <w:rsid w:val="00E62B14"/>
    <w:rsid w:val="00E62B16"/>
    <w:rsid w:val="00E62B2D"/>
    <w:rsid w:val="00E62B33"/>
    <w:rsid w:val="00E62B43"/>
    <w:rsid w:val="00E62B4B"/>
    <w:rsid w:val="00E62B73"/>
    <w:rsid w:val="00E62B86"/>
    <w:rsid w:val="00E62BA9"/>
    <w:rsid w:val="00E62BBF"/>
    <w:rsid w:val="00E62C2C"/>
    <w:rsid w:val="00E62C5A"/>
    <w:rsid w:val="00E62C61"/>
    <w:rsid w:val="00E62C6B"/>
    <w:rsid w:val="00E62C7A"/>
    <w:rsid w:val="00E62CDB"/>
    <w:rsid w:val="00E62CDC"/>
    <w:rsid w:val="00E62D0C"/>
    <w:rsid w:val="00E62D19"/>
    <w:rsid w:val="00E62D20"/>
    <w:rsid w:val="00E62D38"/>
    <w:rsid w:val="00E62D62"/>
    <w:rsid w:val="00E62D65"/>
    <w:rsid w:val="00E62DA9"/>
    <w:rsid w:val="00E62DBC"/>
    <w:rsid w:val="00E62DE5"/>
    <w:rsid w:val="00E62DE9"/>
    <w:rsid w:val="00E62E1B"/>
    <w:rsid w:val="00E62E44"/>
    <w:rsid w:val="00E62E7F"/>
    <w:rsid w:val="00E62E98"/>
    <w:rsid w:val="00E62EA8"/>
    <w:rsid w:val="00E62EE0"/>
    <w:rsid w:val="00E62F31"/>
    <w:rsid w:val="00E62F69"/>
    <w:rsid w:val="00E62F90"/>
    <w:rsid w:val="00E62F96"/>
    <w:rsid w:val="00E62FB1"/>
    <w:rsid w:val="00E62FBB"/>
    <w:rsid w:val="00E62FE6"/>
    <w:rsid w:val="00E63001"/>
    <w:rsid w:val="00E63022"/>
    <w:rsid w:val="00E6303F"/>
    <w:rsid w:val="00E630BF"/>
    <w:rsid w:val="00E630E8"/>
    <w:rsid w:val="00E63124"/>
    <w:rsid w:val="00E63146"/>
    <w:rsid w:val="00E63172"/>
    <w:rsid w:val="00E63183"/>
    <w:rsid w:val="00E63187"/>
    <w:rsid w:val="00E63193"/>
    <w:rsid w:val="00E63215"/>
    <w:rsid w:val="00E6322F"/>
    <w:rsid w:val="00E6323A"/>
    <w:rsid w:val="00E63252"/>
    <w:rsid w:val="00E6327F"/>
    <w:rsid w:val="00E63295"/>
    <w:rsid w:val="00E632D4"/>
    <w:rsid w:val="00E632DA"/>
    <w:rsid w:val="00E632F6"/>
    <w:rsid w:val="00E6330F"/>
    <w:rsid w:val="00E63369"/>
    <w:rsid w:val="00E633AC"/>
    <w:rsid w:val="00E633B9"/>
    <w:rsid w:val="00E633C7"/>
    <w:rsid w:val="00E63423"/>
    <w:rsid w:val="00E6344E"/>
    <w:rsid w:val="00E63466"/>
    <w:rsid w:val="00E63477"/>
    <w:rsid w:val="00E634BD"/>
    <w:rsid w:val="00E634E3"/>
    <w:rsid w:val="00E634EE"/>
    <w:rsid w:val="00E63519"/>
    <w:rsid w:val="00E6355A"/>
    <w:rsid w:val="00E63568"/>
    <w:rsid w:val="00E6357C"/>
    <w:rsid w:val="00E635A7"/>
    <w:rsid w:val="00E635CD"/>
    <w:rsid w:val="00E635F5"/>
    <w:rsid w:val="00E635F7"/>
    <w:rsid w:val="00E63626"/>
    <w:rsid w:val="00E63648"/>
    <w:rsid w:val="00E636BE"/>
    <w:rsid w:val="00E63703"/>
    <w:rsid w:val="00E6370D"/>
    <w:rsid w:val="00E6371B"/>
    <w:rsid w:val="00E6372A"/>
    <w:rsid w:val="00E63745"/>
    <w:rsid w:val="00E63783"/>
    <w:rsid w:val="00E6379D"/>
    <w:rsid w:val="00E637ED"/>
    <w:rsid w:val="00E6382A"/>
    <w:rsid w:val="00E63845"/>
    <w:rsid w:val="00E63847"/>
    <w:rsid w:val="00E63874"/>
    <w:rsid w:val="00E63887"/>
    <w:rsid w:val="00E638C5"/>
    <w:rsid w:val="00E638CB"/>
    <w:rsid w:val="00E6395A"/>
    <w:rsid w:val="00E63974"/>
    <w:rsid w:val="00E6397B"/>
    <w:rsid w:val="00E6397F"/>
    <w:rsid w:val="00E639C4"/>
    <w:rsid w:val="00E639EA"/>
    <w:rsid w:val="00E63A56"/>
    <w:rsid w:val="00E63AB4"/>
    <w:rsid w:val="00E63ACD"/>
    <w:rsid w:val="00E63B11"/>
    <w:rsid w:val="00E63B15"/>
    <w:rsid w:val="00E63B66"/>
    <w:rsid w:val="00E63B72"/>
    <w:rsid w:val="00E63B88"/>
    <w:rsid w:val="00E63BAA"/>
    <w:rsid w:val="00E63BF2"/>
    <w:rsid w:val="00E63C2E"/>
    <w:rsid w:val="00E63C9C"/>
    <w:rsid w:val="00E63CC4"/>
    <w:rsid w:val="00E63CC6"/>
    <w:rsid w:val="00E63CEB"/>
    <w:rsid w:val="00E63D4F"/>
    <w:rsid w:val="00E63D71"/>
    <w:rsid w:val="00E63DBD"/>
    <w:rsid w:val="00E63DCC"/>
    <w:rsid w:val="00E63DDF"/>
    <w:rsid w:val="00E63E29"/>
    <w:rsid w:val="00E63E2A"/>
    <w:rsid w:val="00E63E3B"/>
    <w:rsid w:val="00E63E71"/>
    <w:rsid w:val="00E63E7B"/>
    <w:rsid w:val="00E63E8F"/>
    <w:rsid w:val="00E63E9E"/>
    <w:rsid w:val="00E63EB0"/>
    <w:rsid w:val="00E63EE2"/>
    <w:rsid w:val="00E63EF3"/>
    <w:rsid w:val="00E63F12"/>
    <w:rsid w:val="00E63F5E"/>
    <w:rsid w:val="00E63FB4"/>
    <w:rsid w:val="00E63FC7"/>
    <w:rsid w:val="00E63FD2"/>
    <w:rsid w:val="00E63FD3"/>
    <w:rsid w:val="00E63FFD"/>
    <w:rsid w:val="00E64011"/>
    <w:rsid w:val="00E64018"/>
    <w:rsid w:val="00E64036"/>
    <w:rsid w:val="00E6408D"/>
    <w:rsid w:val="00E64090"/>
    <w:rsid w:val="00E640DC"/>
    <w:rsid w:val="00E64120"/>
    <w:rsid w:val="00E64133"/>
    <w:rsid w:val="00E64152"/>
    <w:rsid w:val="00E6415C"/>
    <w:rsid w:val="00E6418A"/>
    <w:rsid w:val="00E641A9"/>
    <w:rsid w:val="00E641D9"/>
    <w:rsid w:val="00E641DE"/>
    <w:rsid w:val="00E641EB"/>
    <w:rsid w:val="00E64216"/>
    <w:rsid w:val="00E6423B"/>
    <w:rsid w:val="00E64273"/>
    <w:rsid w:val="00E6432D"/>
    <w:rsid w:val="00E64342"/>
    <w:rsid w:val="00E6434D"/>
    <w:rsid w:val="00E64361"/>
    <w:rsid w:val="00E6437A"/>
    <w:rsid w:val="00E643FA"/>
    <w:rsid w:val="00E6446C"/>
    <w:rsid w:val="00E644BB"/>
    <w:rsid w:val="00E644F2"/>
    <w:rsid w:val="00E64545"/>
    <w:rsid w:val="00E64608"/>
    <w:rsid w:val="00E6461D"/>
    <w:rsid w:val="00E64678"/>
    <w:rsid w:val="00E646D4"/>
    <w:rsid w:val="00E64701"/>
    <w:rsid w:val="00E6470E"/>
    <w:rsid w:val="00E64714"/>
    <w:rsid w:val="00E64736"/>
    <w:rsid w:val="00E6474E"/>
    <w:rsid w:val="00E647A7"/>
    <w:rsid w:val="00E647A8"/>
    <w:rsid w:val="00E647BB"/>
    <w:rsid w:val="00E647C9"/>
    <w:rsid w:val="00E64812"/>
    <w:rsid w:val="00E64816"/>
    <w:rsid w:val="00E64844"/>
    <w:rsid w:val="00E648C0"/>
    <w:rsid w:val="00E648DD"/>
    <w:rsid w:val="00E648FF"/>
    <w:rsid w:val="00E64951"/>
    <w:rsid w:val="00E649D9"/>
    <w:rsid w:val="00E649F9"/>
    <w:rsid w:val="00E64A0E"/>
    <w:rsid w:val="00E64A4D"/>
    <w:rsid w:val="00E64A61"/>
    <w:rsid w:val="00E64A7F"/>
    <w:rsid w:val="00E64A87"/>
    <w:rsid w:val="00E64AFB"/>
    <w:rsid w:val="00E64B1A"/>
    <w:rsid w:val="00E64B26"/>
    <w:rsid w:val="00E64B71"/>
    <w:rsid w:val="00E64B86"/>
    <w:rsid w:val="00E64C35"/>
    <w:rsid w:val="00E64C3D"/>
    <w:rsid w:val="00E64C79"/>
    <w:rsid w:val="00E64C7C"/>
    <w:rsid w:val="00E64C8B"/>
    <w:rsid w:val="00E64CAE"/>
    <w:rsid w:val="00E64D19"/>
    <w:rsid w:val="00E64D74"/>
    <w:rsid w:val="00E64D88"/>
    <w:rsid w:val="00E64DBB"/>
    <w:rsid w:val="00E64DC7"/>
    <w:rsid w:val="00E64DD9"/>
    <w:rsid w:val="00E64DE8"/>
    <w:rsid w:val="00E64E2D"/>
    <w:rsid w:val="00E64E88"/>
    <w:rsid w:val="00E64F56"/>
    <w:rsid w:val="00E64F72"/>
    <w:rsid w:val="00E64FBE"/>
    <w:rsid w:val="00E64FDA"/>
    <w:rsid w:val="00E64FDE"/>
    <w:rsid w:val="00E64FE1"/>
    <w:rsid w:val="00E65013"/>
    <w:rsid w:val="00E6505B"/>
    <w:rsid w:val="00E650A3"/>
    <w:rsid w:val="00E650C3"/>
    <w:rsid w:val="00E650CE"/>
    <w:rsid w:val="00E650F1"/>
    <w:rsid w:val="00E65129"/>
    <w:rsid w:val="00E65137"/>
    <w:rsid w:val="00E6515D"/>
    <w:rsid w:val="00E65177"/>
    <w:rsid w:val="00E6517B"/>
    <w:rsid w:val="00E651B3"/>
    <w:rsid w:val="00E651BB"/>
    <w:rsid w:val="00E651C3"/>
    <w:rsid w:val="00E651C4"/>
    <w:rsid w:val="00E65210"/>
    <w:rsid w:val="00E65219"/>
    <w:rsid w:val="00E65220"/>
    <w:rsid w:val="00E65224"/>
    <w:rsid w:val="00E65251"/>
    <w:rsid w:val="00E6525C"/>
    <w:rsid w:val="00E652A1"/>
    <w:rsid w:val="00E652A8"/>
    <w:rsid w:val="00E6531D"/>
    <w:rsid w:val="00E6534A"/>
    <w:rsid w:val="00E6537A"/>
    <w:rsid w:val="00E65384"/>
    <w:rsid w:val="00E653A0"/>
    <w:rsid w:val="00E65422"/>
    <w:rsid w:val="00E65439"/>
    <w:rsid w:val="00E654A9"/>
    <w:rsid w:val="00E654B0"/>
    <w:rsid w:val="00E654EB"/>
    <w:rsid w:val="00E65505"/>
    <w:rsid w:val="00E6552E"/>
    <w:rsid w:val="00E65545"/>
    <w:rsid w:val="00E65564"/>
    <w:rsid w:val="00E6557E"/>
    <w:rsid w:val="00E65590"/>
    <w:rsid w:val="00E65596"/>
    <w:rsid w:val="00E655DC"/>
    <w:rsid w:val="00E655FE"/>
    <w:rsid w:val="00E65646"/>
    <w:rsid w:val="00E65657"/>
    <w:rsid w:val="00E6567A"/>
    <w:rsid w:val="00E65689"/>
    <w:rsid w:val="00E6568B"/>
    <w:rsid w:val="00E6568E"/>
    <w:rsid w:val="00E65718"/>
    <w:rsid w:val="00E6576A"/>
    <w:rsid w:val="00E6576D"/>
    <w:rsid w:val="00E657AB"/>
    <w:rsid w:val="00E657D7"/>
    <w:rsid w:val="00E657E6"/>
    <w:rsid w:val="00E657FB"/>
    <w:rsid w:val="00E65802"/>
    <w:rsid w:val="00E65815"/>
    <w:rsid w:val="00E65844"/>
    <w:rsid w:val="00E6587A"/>
    <w:rsid w:val="00E65891"/>
    <w:rsid w:val="00E658C7"/>
    <w:rsid w:val="00E658E9"/>
    <w:rsid w:val="00E6590A"/>
    <w:rsid w:val="00E65913"/>
    <w:rsid w:val="00E65933"/>
    <w:rsid w:val="00E65947"/>
    <w:rsid w:val="00E65950"/>
    <w:rsid w:val="00E65954"/>
    <w:rsid w:val="00E659A6"/>
    <w:rsid w:val="00E659D7"/>
    <w:rsid w:val="00E659E6"/>
    <w:rsid w:val="00E65A13"/>
    <w:rsid w:val="00E65A27"/>
    <w:rsid w:val="00E65A40"/>
    <w:rsid w:val="00E65A51"/>
    <w:rsid w:val="00E65A55"/>
    <w:rsid w:val="00E65ABA"/>
    <w:rsid w:val="00E65ADD"/>
    <w:rsid w:val="00E65B7A"/>
    <w:rsid w:val="00E65B84"/>
    <w:rsid w:val="00E65BC2"/>
    <w:rsid w:val="00E65C30"/>
    <w:rsid w:val="00E65CA8"/>
    <w:rsid w:val="00E65CBA"/>
    <w:rsid w:val="00E65D38"/>
    <w:rsid w:val="00E65D66"/>
    <w:rsid w:val="00E65D9F"/>
    <w:rsid w:val="00E65DC2"/>
    <w:rsid w:val="00E65DEB"/>
    <w:rsid w:val="00E65E4D"/>
    <w:rsid w:val="00E65E68"/>
    <w:rsid w:val="00E65E82"/>
    <w:rsid w:val="00E65EA5"/>
    <w:rsid w:val="00E65EAB"/>
    <w:rsid w:val="00E65EB6"/>
    <w:rsid w:val="00E65EC2"/>
    <w:rsid w:val="00E65EE0"/>
    <w:rsid w:val="00E65F0E"/>
    <w:rsid w:val="00E65F23"/>
    <w:rsid w:val="00E65F6D"/>
    <w:rsid w:val="00E65FD1"/>
    <w:rsid w:val="00E65FE9"/>
    <w:rsid w:val="00E66045"/>
    <w:rsid w:val="00E66070"/>
    <w:rsid w:val="00E660C1"/>
    <w:rsid w:val="00E660E8"/>
    <w:rsid w:val="00E6610D"/>
    <w:rsid w:val="00E66118"/>
    <w:rsid w:val="00E66153"/>
    <w:rsid w:val="00E66156"/>
    <w:rsid w:val="00E66175"/>
    <w:rsid w:val="00E661AB"/>
    <w:rsid w:val="00E661B2"/>
    <w:rsid w:val="00E661B6"/>
    <w:rsid w:val="00E661CF"/>
    <w:rsid w:val="00E661D4"/>
    <w:rsid w:val="00E661E0"/>
    <w:rsid w:val="00E661F4"/>
    <w:rsid w:val="00E6620E"/>
    <w:rsid w:val="00E6622C"/>
    <w:rsid w:val="00E66241"/>
    <w:rsid w:val="00E66257"/>
    <w:rsid w:val="00E662A4"/>
    <w:rsid w:val="00E662D4"/>
    <w:rsid w:val="00E662EB"/>
    <w:rsid w:val="00E6631F"/>
    <w:rsid w:val="00E66334"/>
    <w:rsid w:val="00E66373"/>
    <w:rsid w:val="00E66384"/>
    <w:rsid w:val="00E663BD"/>
    <w:rsid w:val="00E663D6"/>
    <w:rsid w:val="00E663F5"/>
    <w:rsid w:val="00E66413"/>
    <w:rsid w:val="00E66419"/>
    <w:rsid w:val="00E66472"/>
    <w:rsid w:val="00E66486"/>
    <w:rsid w:val="00E66499"/>
    <w:rsid w:val="00E6650E"/>
    <w:rsid w:val="00E66561"/>
    <w:rsid w:val="00E6658F"/>
    <w:rsid w:val="00E665C3"/>
    <w:rsid w:val="00E665CA"/>
    <w:rsid w:val="00E665DB"/>
    <w:rsid w:val="00E66631"/>
    <w:rsid w:val="00E6666F"/>
    <w:rsid w:val="00E66673"/>
    <w:rsid w:val="00E66675"/>
    <w:rsid w:val="00E66689"/>
    <w:rsid w:val="00E6668A"/>
    <w:rsid w:val="00E666CB"/>
    <w:rsid w:val="00E666D1"/>
    <w:rsid w:val="00E666F0"/>
    <w:rsid w:val="00E6670E"/>
    <w:rsid w:val="00E66718"/>
    <w:rsid w:val="00E66728"/>
    <w:rsid w:val="00E6673C"/>
    <w:rsid w:val="00E66764"/>
    <w:rsid w:val="00E6676C"/>
    <w:rsid w:val="00E66782"/>
    <w:rsid w:val="00E667F3"/>
    <w:rsid w:val="00E6686A"/>
    <w:rsid w:val="00E66893"/>
    <w:rsid w:val="00E668AF"/>
    <w:rsid w:val="00E668B8"/>
    <w:rsid w:val="00E668BF"/>
    <w:rsid w:val="00E668DF"/>
    <w:rsid w:val="00E6690D"/>
    <w:rsid w:val="00E66974"/>
    <w:rsid w:val="00E66976"/>
    <w:rsid w:val="00E6697C"/>
    <w:rsid w:val="00E6698F"/>
    <w:rsid w:val="00E669E9"/>
    <w:rsid w:val="00E66A31"/>
    <w:rsid w:val="00E66A38"/>
    <w:rsid w:val="00E66A9B"/>
    <w:rsid w:val="00E66ABA"/>
    <w:rsid w:val="00E66AD2"/>
    <w:rsid w:val="00E66B31"/>
    <w:rsid w:val="00E66B37"/>
    <w:rsid w:val="00E66B49"/>
    <w:rsid w:val="00E66B4E"/>
    <w:rsid w:val="00E66B98"/>
    <w:rsid w:val="00E66BD6"/>
    <w:rsid w:val="00E66BE5"/>
    <w:rsid w:val="00E66BF6"/>
    <w:rsid w:val="00E66BF7"/>
    <w:rsid w:val="00E66C0D"/>
    <w:rsid w:val="00E66C89"/>
    <w:rsid w:val="00E66CB7"/>
    <w:rsid w:val="00E66CD4"/>
    <w:rsid w:val="00E66D08"/>
    <w:rsid w:val="00E66D44"/>
    <w:rsid w:val="00E66D62"/>
    <w:rsid w:val="00E66D71"/>
    <w:rsid w:val="00E66D94"/>
    <w:rsid w:val="00E66DD8"/>
    <w:rsid w:val="00E66E1A"/>
    <w:rsid w:val="00E66E7E"/>
    <w:rsid w:val="00E66E88"/>
    <w:rsid w:val="00E66E8C"/>
    <w:rsid w:val="00E66EB9"/>
    <w:rsid w:val="00E66EBA"/>
    <w:rsid w:val="00E66EC3"/>
    <w:rsid w:val="00E66EC9"/>
    <w:rsid w:val="00E66EDA"/>
    <w:rsid w:val="00E66EE0"/>
    <w:rsid w:val="00E66EEF"/>
    <w:rsid w:val="00E66EF4"/>
    <w:rsid w:val="00E66F1B"/>
    <w:rsid w:val="00E66F4B"/>
    <w:rsid w:val="00E66F79"/>
    <w:rsid w:val="00E66F88"/>
    <w:rsid w:val="00E66F99"/>
    <w:rsid w:val="00E66FDF"/>
    <w:rsid w:val="00E66FEC"/>
    <w:rsid w:val="00E66FF7"/>
    <w:rsid w:val="00E67012"/>
    <w:rsid w:val="00E67024"/>
    <w:rsid w:val="00E6703A"/>
    <w:rsid w:val="00E6703D"/>
    <w:rsid w:val="00E67048"/>
    <w:rsid w:val="00E670C6"/>
    <w:rsid w:val="00E670EB"/>
    <w:rsid w:val="00E67129"/>
    <w:rsid w:val="00E6712C"/>
    <w:rsid w:val="00E67136"/>
    <w:rsid w:val="00E6715E"/>
    <w:rsid w:val="00E67174"/>
    <w:rsid w:val="00E6717A"/>
    <w:rsid w:val="00E671B5"/>
    <w:rsid w:val="00E671C6"/>
    <w:rsid w:val="00E671CA"/>
    <w:rsid w:val="00E671D3"/>
    <w:rsid w:val="00E67236"/>
    <w:rsid w:val="00E67238"/>
    <w:rsid w:val="00E6725C"/>
    <w:rsid w:val="00E67260"/>
    <w:rsid w:val="00E67289"/>
    <w:rsid w:val="00E6728C"/>
    <w:rsid w:val="00E672E7"/>
    <w:rsid w:val="00E6733A"/>
    <w:rsid w:val="00E6733F"/>
    <w:rsid w:val="00E6735E"/>
    <w:rsid w:val="00E67383"/>
    <w:rsid w:val="00E673B3"/>
    <w:rsid w:val="00E67410"/>
    <w:rsid w:val="00E6743C"/>
    <w:rsid w:val="00E6744C"/>
    <w:rsid w:val="00E6744D"/>
    <w:rsid w:val="00E6744F"/>
    <w:rsid w:val="00E6746F"/>
    <w:rsid w:val="00E67495"/>
    <w:rsid w:val="00E674B8"/>
    <w:rsid w:val="00E674FB"/>
    <w:rsid w:val="00E6750B"/>
    <w:rsid w:val="00E67519"/>
    <w:rsid w:val="00E67521"/>
    <w:rsid w:val="00E67523"/>
    <w:rsid w:val="00E67526"/>
    <w:rsid w:val="00E67534"/>
    <w:rsid w:val="00E6753B"/>
    <w:rsid w:val="00E67593"/>
    <w:rsid w:val="00E67596"/>
    <w:rsid w:val="00E675E1"/>
    <w:rsid w:val="00E67612"/>
    <w:rsid w:val="00E6762B"/>
    <w:rsid w:val="00E6762D"/>
    <w:rsid w:val="00E6766A"/>
    <w:rsid w:val="00E6766F"/>
    <w:rsid w:val="00E67678"/>
    <w:rsid w:val="00E67689"/>
    <w:rsid w:val="00E67729"/>
    <w:rsid w:val="00E6773D"/>
    <w:rsid w:val="00E6775A"/>
    <w:rsid w:val="00E67765"/>
    <w:rsid w:val="00E677B4"/>
    <w:rsid w:val="00E677B8"/>
    <w:rsid w:val="00E67826"/>
    <w:rsid w:val="00E67875"/>
    <w:rsid w:val="00E67883"/>
    <w:rsid w:val="00E678A2"/>
    <w:rsid w:val="00E678E6"/>
    <w:rsid w:val="00E678EA"/>
    <w:rsid w:val="00E67926"/>
    <w:rsid w:val="00E67984"/>
    <w:rsid w:val="00E6798F"/>
    <w:rsid w:val="00E67A01"/>
    <w:rsid w:val="00E67A07"/>
    <w:rsid w:val="00E67A49"/>
    <w:rsid w:val="00E67A7E"/>
    <w:rsid w:val="00E67AB3"/>
    <w:rsid w:val="00E67AE2"/>
    <w:rsid w:val="00E67AE7"/>
    <w:rsid w:val="00E67B0E"/>
    <w:rsid w:val="00E67B47"/>
    <w:rsid w:val="00E67BA5"/>
    <w:rsid w:val="00E67BDE"/>
    <w:rsid w:val="00E67BE4"/>
    <w:rsid w:val="00E67C18"/>
    <w:rsid w:val="00E67C2A"/>
    <w:rsid w:val="00E67C3A"/>
    <w:rsid w:val="00E67C57"/>
    <w:rsid w:val="00E67C6F"/>
    <w:rsid w:val="00E67C7D"/>
    <w:rsid w:val="00E67C9F"/>
    <w:rsid w:val="00E67D00"/>
    <w:rsid w:val="00E67D12"/>
    <w:rsid w:val="00E67D1F"/>
    <w:rsid w:val="00E67D71"/>
    <w:rsid w:val="00E67D7A"/>
    <w:rsid w:val="00E67D9D"/>
    <w:rsid w:val="00E67DC6"/>
    <w:rsid w:val="00E67DD2"/>
    <w:rsid w:val="00E67DDB"/>
    <w:rsid w:val="00E67DDC"/>
    <w:rsid w:val="00E67E03"/>
    <w:rsid w:val="00E67E1D"/>
    <w:rsid w:val="00E67E47"/>
    <w:rsid w:val="00E67E55"/>
    <w:rsid w:val="00E67E86"/>
    <w:rsid w:val="00E67E9A"/>
    <w:rsid w:val="00E67EBD"/>
    <w:rsid w:val="00E67EDE"/>
    <w:rsid w:val="00E67EE0"/>
    <w:rsid w:val="00E67EEB"/>
    <w:rsid w:val="00E67EF6"/>
    <w:rsid w:val="00E67F0B"/>
    <w:rsid w:val="00E67F1A"/>
    <w:rsid w:val="00E67F76"/>
    <w:rsid w:val="00E67FED"/>
    <w:rsid w:val="00E68099"/>
    <w:rsid w:val="00E70019"/>
    <w:rsid w:val="00E70038"/>
    <w:rsid w:val="00E70045"/>
    <w:rsid w:val="00E70086"/>
    <w:rsid w:val="00E7008B"/>
    <w:rsid w:val="00E700C6"/>
    <w:rsid w:val="00E70116"/>
    <w:rsid w:val="00E70156"/>
    <w:rsid w:val="00E701BB"/>
    <w:rsid w:val="00E701CC"/>
    <w:rsid w:val="00E701D8"/>
    <w:rsid w:val="00E701F3"/>
    <w:rsid w:val="00E70204"/>
    <w:rsid w:val="00E70206"/>
    <w:rsid w:val="00E70244"/>
    <w:rsid w:val="00E702C6"/>
    <w:rsid w:val="00E702D5"/>
    <w:rsid w:val="00E702D8"/>
    <w:rsid w:val="00E7033B"/>
    <w:rsid w:val="00E7034F"/>
    <w:rsid w:val="00E70378"/>
    <w:rsid w:val="00E7038E"/>
    <w:rsid w:val="00E703B9"/>
    <w:rsid w:val="00E703BF"/>
    <w:rsid w:val="00E70414"/>
    <w:rsid w:val="00E7043D"/>
    <w:rsid w:val="00E70466"/>
    <w:rsid w:val="00E7049D"/>
    <w:rsid w:val="00E704CD"/>
    <w:rsid w:val="00E704DF"/>
    <w:rsid w:val="00E704E1"/>
    <w:rsid w:val="00E704ED"/>
    <w:rsid w:val="00E70509"/>
    <w:rsid w:val="00E7050F"/>
    <w:rsid w:val="00E7052C"/>
    <w:rsid w:val="00E7053F"/>
    <w:rsid w:val="00E70566"/>
    <w:rsid w:val="00E70590"/>
    <w:rsid w:val="00E705EB"/>
    <w:rsid w:val="00E70646"/>
    <w:rsid w:val="00E706A6"/>
    <w:rsid w:val="00E706BA"/>
    <w:rsid w:val="00E706D2"/>
    <w:rsid w:val="00E706FC"/>
    <w:rsid w:val="00E70704"/>
    <w:rsid w:val="00E7074D"/>
    <w:rsid w:val="00E7075A"/>
    <w:rsid w:val="00E7077D"/>
    <w:rsid w:val="00E70786"/>
    <w:rsid w:val="00E707C5"/>
    <w:rsid w:val="00E707E2"/>
    <w:rsid w:val="00E70812"/>
    <w:rsid w:val="00E7084C"/>
    <w:rsid w:val="00E7085D"/>
    <w:rsid w:val="00E708AF"/>
    <w:rsid w:val="00E708DC"/>
    <w:rsid w:val="00E708E1"/>
    <w:rsid w:val="00E70917"/>
    <w:rsid w:val="00E70924"/>
    <w:rsid w:val="00E7092C"/>
    <w:rsid w:val="00E709E9"/>
    <w:rsid w:val="00E709ED"/>
    <w:rsid w:val="00E70A1A"/>
    <w:rsid w:val="00E70A37"/>
    <w:rsid w:val="00E70A41"/>
    <w:rsid w:val="00E70A78"/>
    <w:rsid w:val="00E70A85"/>
    <w:rsid w:val="00E70A8C"/>
    <w:rsid w:val="00E70A93"/>
    <w:rsid w:val="00E70AA3"/>
    <w:rsid w:val="00E70AFC"/>
    <w:rsid w:val="00E70B04"/>
    <w:rsid w:val="00E70B75"/>
    <w:rsid w:val="00E70BAA"/>
    <w:rsid w:val="00E70BC7"/>
    <w:rsid w:val="00E70BDD"/>
    <w:rsid w:val="00E70C1E"/>
    <w:rsid w:val="00E70C39"/>
    <w:rsid w:val="00E70C8E"/>
    <w:rsid w:val="00E70CAF"/>
    <w:rsid w:val="00E70CCF"/>
    <w:rsid w:val="00E70CD3"/>
    <w:rsid w:val="00E70CE6"/>
    <w:rsid w:val="00E70CFC"/>
    <w:rsid w:val="00E70D61"/>
    <w:rsid w:val="00E70DA1"/>
    <w:rsid w:val="00E70DD6"/>
    <w:rsid w:val="00E70DE7"/>
    <w:rsid w:val="00E70E2B"/>
    <w:rsid w:val="00E70E36"/>
    <w:rsid w:val="00E70E43"/>
    <w:rsid w:val="00E70E88"/>
    <w:rsid w:val="00E70EBD"/>
    <w:rsid w:val="00E70F10"/>
    <w:rsid w:val="00E70F20"/>
    <w:rsid w:val="00E70F55"/>
    <w:rsid w:val="00E70FB2"/>
    <w:rsid w:val="00E70FC5"/>
    <w:rsid w:val="00E70FD8"/>
    <w:rsid w:val="00E70FFA"/>
    <w:rsid w:val="00E71001"/>
    <w:rsid w:val="00E71060"/>
    <w:rsid w:val="00E710B5"/>
    <w:rsid w:val="00E710BD"/>
    <w:rsid w:val="00E710E3"/>
    <w:rsid w:val="00E71114"/>
    <w:rsid w:val="00E71116"/>
    <w:rsid w:val="00E7114A"/>
    <w:rsid w:val="00E71156"/>
    <w:rsid w:val="00E71170"/>
    <w:rsid w:val="00E71183"/>
    <w:rsid w:val="00E711DA"/>
    <w:rsid w:val="00E711DC"/>
    <w:rsid w:val="00E71201"/>
    <w:rsid w:val="00E71225"/>
    <w:rsid w:val="00E71233"/>
    <w:rsid w:val="00E7126B"/>
    <w:rsid w:val="00E7126F"/>
    <w:rsid w:val="00E712D2"/>
    <w:rsid w:val="00E712F1"/>
    <w:rsid w:val="00E712FD"/>
    <w:rsid w:val="00E71324"/>
    <w:rsid w:val="00E71326"/>
    <w:rsid w:val="00E71338"/>
    <w:rsid w:val="00E71345"/>
    <w:rsid w:val="00E7137C"/>
    <w:rsid w:val="00E71400"/>
    <w:rsid w:val="00E7148B"/>
    <w:rsid w:val="00E714B1"/>
    <w:rsid w:val="00E714C3"/>
    <w:rsid w:val="00E714F5"/>
    <w:rsid w:val="00E714FC"/>
    <w:rsid w:val="00E71563"/>
    <w:rsid w:val="00E71595"/>
    <w:rsid w:val="00E71599"/>
    <w:rsid w:val="00E715AB"/>
    <w:rsid w:val="00E7163C"/>
    <w:rsid w:val="00E71668"/>
    <w:rsid w:val="00E71685"/>
    <w:rsid w:val="00E7168A"/>
    <w:rsid w:val="00E7169B"/>
    <w:rsid w:val="00E7169C"/>
    <w:rsid w:val="00E716B3"/>
    <w:rsid w:val="00E716CB"/>
    <w:rsid w:val="00E716E7"/>
    <w:rsid w:val="00E7170B"/>
    <w:rsid w:val="00E71720"/>
    <w:rsid w:val="00E7173B"/>
    <w:rsid w:val="00E71777"/>
    <w:rsid w:val="00E7179E"/>
    <w:rsid w:val="00E717BE"/>
    <w:rsid w:val="00E717CB"/>
    <w:rsid w:val="00E71805"/>
    <w:rsid w:val="00E71825"/>
    <w:rsid w:val="00E7185F"/>
    <w:rsid w:val="00E71897"/>
    <w:rsid w:val="00E718CB"/>
    <w:rsid w:val="00E7193C"/>
    <w:rsid w:val="00E7196B"/>
    <w:rsid w:val="00E719E9"/>
    <w:rsid w:val="00E719EB"/>
    <w:rsid w:val="00E71A36"/>
    <w:rsid w:val="00E71A93"/>
    <w:rsid w:val="00E71AC2"/>
    <w:rsid w:val="00E71ADF"/>
    <w:rsid w:val="00E71AF1"/>
    <w:rsid w:val="00E71AF9"/>
    <w:rsid w:val="00E71B14"/>
    <w:rsid w:val="00E71B46"/>
    <w:rsid w:val="00E71B94"/>
    <w:rsid w:val="00E71BC6"/>
    <w:rsid w:val="00E71C1D"/>
    <w:rsid w:val="00E71C67"/>
    <w:rsid w:val="00E71C78"/>
    <w:rsid w:val="00E71C83"/>
    <w:rsid w:val="00E71C96"/>
    <w:rsid w:val="00E71CC4"/>
    <w:rsid w:val="00E71D49"/>
    <w:rsid w:val="00E71D7C"/>
    <w:rsid w:val="00E71DAE"/>
    <w:rsid w:val="00E71DCA"/>
    <w:rsid w:val="00E71DEB"/>
    <w:rsid w:val="00E71DF0"/>
    <w:rsid w:val="00E71E1D"/>
    <w:rsid w:val="00E71E3A"/>
    <w:rsid w:val="00E71E4D"/>
    <w:rsid w:val="00E71EBF"/>
    <w:rsid w:val="00E71EE8"/>
    <w:rsid w:val="00E71EEA"/>
    <w:rsid w:val="00E71F10"/>
    <w:rsid w:val="00E71F14"/>
    <w:rsid w:val="00E71F1E"/>
    <w:rsid w:val="00E71F67"/>
    <w:rsid w:val="00E71F72"/>
    <w:rsid w:val="00E71F86"/>
    <w:rsid w:val="00E71F8D"/>
    <w:rsid w:val="00E71FA7"/>
    <w:rsid w:val="00E71FEA"/>
    <w:rsid w:val="00E71FF1"/>
    <w:rsid w:val="00E72014"/>
    <w:rsid w:val="00E72017"/>
    <w:rsid w:val="00E7203D"/>
    <w:rsid w:val="00E72057"/>
    <w:rsid w:val="00E72087"/>
    <w:rsid w:val="00E720B2"/>
    <w:rsid w:val="00E72112"/>
    <w:rsid w:val="00E7216B"/>
    <w:rsid w:val="00E721C5"/>
    <w:rsid w:val="00E72202"/>
    <w:rsid w:val="00E7221F"/>
    <w:rsid w:val="00E7226D"/>
    <w:rsid w:val="00E72283"/>
    <w:rsid w:val="00E722C3"/>
    <w:rsid w:val="00E722D1"/>
    <w:rsid w:val="00E722D4"/>
    <w:rsid w:val="00E7231C"/>
    <w:rsid w:val="00E72325"/>
    <w:rsid w:val="00E7234C"/>
    <w:rsid w:val="00E72363"/>
    <w:rsid w:val="00E72379"/>
    <w:rsid w:val="00E723A1"/>
    <w:rsid w:val="00E723A5"/>
    <w:rsid w:val="00E723CC"/>
    <w:rsid w:val="00E723F8"/>
    <w:rsid w:val="00E723FB"/>
    <w:rsid w:val="00E72415"/>
    <w:rsid w:val="00E72430"/>
    <w:rsid w:val="00E72444"/>
    <w:rsid w:val="00E72453"/>
    <w:rsid w:val="00E72477"/>
    <w:rsid w:val="00E724B4"/>
    <w:rsid w:val="00E724C6"/>
    <w:rsid w:val="00E724D7"/>
    <w:rsid w:val="00E72509"/>
    <w:rsid w:val="00E7252E"/>
    <w:rsid w:val="00E7253A"/>
    <w:rsid w:val="00E7253F"/>
    <w:rsid w:val="00E72572"/>
    <w:rsid w:val="00E72576"/>
    <w:rsid w:val="00E72590"/>
    <w:rsid w:val="00E725A9"/>
    <w:rsid w:val="00E725D3"/>
    <w:rsid w:val="00E7262A"/>
    <w:rsid w:val="00E7266E"/>
    <w:rsid w:val="00E72691"/>
    <w:rsid w:val="00E72694"/>
    <w:rsid w:val="00E726C7"/>
    <w:rsid w:val="00E726CC"/>
    <w:rsid w:val="00E7271D"/>
    <w:rsid w:val="00E72743"/>
    <w:rsid w:val="00E7275C"/>
    <w:rsid w:val="00E7279F"/>
    <w:rsid w:val="00E727BC"/>
    <w:rsid w:val="00E727CC"/>
    <w:rsid w:val="00E727D6"/>
    <w:rsid w:val="00E72837"/>
    <w:rsid w:val="00E72848"/>
    <w:rsid w:val="00E72863"/>
    <w:rsid w:val="00E72872"/>
    <w:rsid w:val="00E728A6"/>
    <w:rsid w:val="00E728B5"/>
    <w:rsid w:val="00E728DD"/>
    <w:rsid w:val="00E728F8"/>
    <w:rsid w:val="00E728FA"/>
    <w:rsid w:val="00E7290C"/>
    <w:rsid w:val="00E72920"/>
    <w:rsid w:val="00E7296D"/>
    <w:rsid w:val="00E729A0"/>
    <w:rsid w:val="00E729B5"/>
    <w:rsid w:val="00E729EC"/>
    <w:rsid w:val="00E72A17"/>
    <w:rsid w:val="00E72A21"/>
    <w:rsid w:val="00E72A40"/>
    <w:rsid w:val="00E72A50"/>
    <w:rsid w:val="00E72AA6"/>
    <w:rsid w:val="00E72B08"/>
    <w:rsid w:val="00E72B1E"/>
    <w:rsid w:val="00E72B31"/>
    <w:rsid w:val="00E72B37"/>
    <w:rsid w:val="00E72B48"/>
    <w:rsid w:val="00E72B4B"/>
    <w:rsid w:val="00E72BAD"/>
    <w:rsid w:val="00E72BBB"/>
    <w:rsid w:val="00E72BEB"/>
    <w:rsid w:val="00E72BEF"/>
    <w:rsid w:val="00E72BF0"/>
    <w:rsid w:val="00E72C1C"/>
    <w:rsid w:val="00E72C21"/>
    <w:rsid w:val="00E72C36"/>
    <w:rsid w:val="00E72C7C"/>
    <w:rsid w:val="00E72C7F"/>
    <w:rsid w:val="00E72C8A"/>
    <w:rsid w:val="00E72CBB"/>
    <w:rsid w:val="00E72CDB"/>
    <w:rsid w:val="00E72CEA"/>
    <w:rsid w:val="00E72D04"/>
    <w:rsid w:val="00E72D7E"/>
    <w:rsid w:val="00E72D83"/>
    <w:rsid w:val="00E72E0E"/>
    <w:rsid w:val="00E72E4E"/>
    <w:rsid w:val="00E72E69"/>
    <w:rsid w:val="00E72E83"/>
    <w:rsid w:val="00E72E99"/>
    <w:rsid w:val="00E72EB1"/>
    <w:rsid w:val="00E72EB5"/>
    <w:rsid w:val="00E72EF6"/>
    <w:rsid w:val="00E72EFA"/>
    <w:rsid w:val="00E72F14"/>
    <w:rsid w:val="00E72F43"/>
    <w:rsid w:val="00E72F5F"/>
    <w:rsid w:val="00E72F66"/>
    <w:rsid w:val="00E72F7E"/>
    <w:rsid w:val="00E72FB9"/>
    <w:rsid w:val="00E72FFA"/>
    <w:rsid w:val="00E73014"/>
    <w:rsid w:val="00E73060"/>
    <w:rsid w:val="00E73083"/>
    <w:rsid w:val="00E730D8"/>
    <w:rsid w:val="00E730EC"/>
    <w:rsid w:val="00E730F5"/>
    <w:rsid w:val="00E73130"/>
    <w:rsid w:val="00E73148"/>
    <w:rsid w:val="00E7315F"/>
    <w:rsid w:val="00E73195"/>
    <w:rsid w:val="00E7319E"/>
    <w:rsid w:val="00E731C3"/>
    <w:rsid w:val="00E731DD"/>
    <w:rsid w:val="00E731E9"/>
    <w:rsid w:val="00E7320C"/>
    <w:rsid w:val="00E7321A"/>
    <w:rsid w:val="00E73222"/>
    <w:rsid w:val="00E7323B"/>
    <w:rsid w:val="00E73269"/>
    <w:rsid w:val="00E7328F"/>
    <w:rsid w:val="00E73299"/>
    <w:rsid w:val="00E732BE"/>
    <w:rsid w:val="00E732D3"/>
    <w:rsid w:val="00E732D6"/>
    <w:rsid w:val="00E732F1"/>
    <w:rsid w:val="00E73302"/>
    <w:rsid w:val="00E73318"/>
    <w:rsid w:val="00E7334C"/>
    <w:rsid w:val="00E73366"/>
    <w:rsid w:val="00E7339C"/>
    <w:rsid w:val="00E733F3"/>
    <w:rsid w:val="00E733F8"/>
    <w:rsid w:val="00E73432"/>
    <w:rsid w:val="00E73460"/>
    <w:rsid w:val="00E7350F"/>
    <w:rsid w:val="00E7351B"/>
    <w:rsid w:val="00E7354D"/>
    <w:rsid w:val="00E73577"/>
    <w:rsid w:val="00E73587"/>
    <w:rsid w:val="00E735CB"/>
    <w:rsid w:val="00E735D6"/>
    <w:rsid w:val="00E736A3"/>
    <w:rsid w:val="00E736C5"/>
    <w:rsid w:val="00E736F8"/>
    <w:rsid w:val="00E73722"/>
    <w:rsid w:val="00E73732"/>
    <w:rsid w:val="00E73737"/>
    <w:rsid w:val="00E7378E"/>
    <w:rsid w:val="00E73795"/>
    <w:rsid w:val="00E737B5"/>
    <w:rsid w:val="00E737CF"/>
    <w:rsid w:val="00E73810"/>
    <w:rsid w:val="00E7382F"/>
    <w:rsid w:val="00E7384D"/>
    <w:rsid w:val="00E7388E"/>
    <w:rsid w:val="00E73897"/>
    <w:rsid w:val="00E738A9"/>
    <w:rsid w:val="00E738DB"/>
    <w:rsid w:val="00E73932"/>
    <w:rsid w:val="00E73954"/>
    <w:rsid w:val="00E73956"/>
    <w:rsid w:val="00E7395B"/>
    <w:rsid w:val="00E739B8"/>
    <w:rsid w:val="00E739CD"/>
    <w:rsid w:val="00E73A01"/>
    <w:rsid w:val="00E73A21"/>
    <w:rsid w:val="00E73A45"/>
    <w:rsid w:val="00E73A4D"/>
    <w:rsid w:val="00E73A5B"/>
    <w:rsid w:val="00E73A68"/>
    <w:rsid w:val="00E73A8B"/>
    <w:rsid w:val="00E73AB6"/>
    <w:rsid w:val="00E73AC2"/>
    <w:rsid w:val="00E73ADC"/>
    <w:rsid w:val="00E73AE0"/>
    <w:rsid w:val="00E73AF1"/>
    <w:rsid w:val="00E73B5D"/>
    <w:rsid w:val="00E73B7B"/>
    <w:rsid w:val="00E73BCD"/>
    <w:rsid w:val="00E73BFF"/>
    <w:rsid w:val="00E73C08"/>
    <w:rsid w:val="00E73C27"/>
    <w:rsid w:val="00E73C36"/>
    <w:rsid w:val="00E73C4F"/>
    <w:rsid w:val="00E73C71"/>
    <w:rsid w:val="00E73CB6"/>
    <w:rsid w:val="00E73CBC"/>
    <w:rsid w:val="00E73D0B"/>
    <w:rsid w:val="00E73D4F"/>
    <w:rsid w:val="00E73D8F"/>
    <w:rsid w:val="00E73D97"/>
    <w:rsid w:val="00E73DF2"/>
    <w:rsid w:val="00E73E1E"/>
    <w:rsid w:val="00E73E3A"/>
    <w:rsid w:val="00E73E3F"/>
    <w:rsid w:val="00E73E46"/>
    <w:rsid w:val="00E73E5F"/>
    <w:rsid w:val="00E73E90"/>
    <w:rsid w:val="00E73EE5"/>
    <w:rsid w:val="00E73F0B"/>
    <w:rsid w:val="00E73F27"/>
    <w:rsid w:val="00E73F9B"/>
    <w:rsid w:val="00E73FA5"/>
    <w:rsid w:val="00E73FAD"/>
    <w:rsid w:val="00E73FEC"/>
    <w:rsid w:val="00E73FFD"/>
    <w:rsid w:val="00E7400B"/>
    <w:rsid w:val="00E74020"/>
    <w:rsid w:val="00E7403E"/>
    <w:rsid w:val="00E74049"/>
    <w:rsid w:val="00E74081"/>
    <w:rsid w:val="00E74115"/>
    <w:rsid w:val="00E7412E"/>
    <w:rsid w:val="00E741C0"/>
    <w:rsid w:val="00E741E2"/>
    <w:rsid w:val="00E7420E"/>
    <w:rsid w:val="00E74225"/>
    <w:rsid w:val="00E74246"/>
    <w:rsid w:val="00E7424A"/>
    <w:rsid w:val="00E7426D"/>
    <w:rsid w:val="00E7428F"/>
    <w:rsid w:val="00E742A4"/>
    <w:rsid w:val="00E742B2"/>
    <w:rsid w:val="00E742B7"/>
    <w:rsid w:val="00E742BC"/>
    <w:rsid w:val="00E742CF"/>
    <w:rsid w:val="00E742F7"/>
    <w:rsid w:val="00E7431C"/>
    <w:rsid w:val="00E74327"/>
    <w:rsid w:val="00E7432C"/>
    <w:rsid w:val="00E74338"/>
    <w:rsid w:val="00E74340"/>
    <w:rsid w:val="00E74376"/>
    <w:rsid w:val="00E743D3"/>
    <w:rsid w:val="00E743FE"/>
    <w:rsid w:val="00E744C7"/>
    <w:rsid w:val="00E744E9"/>
    <w:rsid w:val="00E744F6"/>
    <w:rsid w:val="00E74528"/>
    <w:rsid w:val="00E7456C"/>
    <w:rsid w:val="00E745C9"/>
    <w:rsid w:val="00E74626"/>
    <w:rsid w:val="00E74629"/>
    <w:rsid w:val="00E74647"/>
    <w:rsid w:val="00E74650"/>
    <w:rsid w:val="00E74663"/>
    <w:rsid w:val="00E7468D"/>
    <w:rsid w:val="00E746A1"/>
    <w:rsid w:val="00E746C0"/>
    <w:rsid w:val="00E746DF"/>
    <w:rsid w:val="00E746FE"/>
    <w:rsid w:val="00E74733"/>
    <w:rsid w:val="00E74781"/>
    <w:rsid w:val="00E747ED"/>
    <w:rsid w:val="00E7484A"/>
    <w:rsid w:val="00E74851"/>
    <w:rsid w:val="00E74889"/>
    <w:rsid w:val="00E7488C"/>
    <w:rsid w:val="00E748D3"/>
    <w:rsid w:val="00E748DA"/>
    <w:rsid w:val="00E748FE"/>
    <w:rsid w:val="00E74903"/>
    <w:rsid w:val="00E74908"/>
    <w:rsid w:val="00E74917"/>
    <w:rsid w:val="00E7491B"/>
    <w:rsid w:val="00E7495F"/>
    <w:rsid w:val="00E74960"/>
    <w:rsid w:val="00E74983"/>
    <w:rsid w:val="00E74A54"/>
    <w:rsid w:val="00E74A7E"/>
    <w:rsid w:val="00E74AB4"/>
    <w:rsid w:val="00E74ADD"/>
    <w:rsid w:val="00E74AEE"/>
    <w:rsid w:val="00E74B04"/>
    <w:rsid w:val="00E74B2D"/>
    <w:rsid w:val="00E74B2E"/>
    <w:rsid w:val="00E74C0D"/>
    <w:rsid w:val="00E74C6C"/>
    <w:rsid w:val="00E74CEF"/>
    <w:rsid w:val="00E74D0C"/>
    <w:rsid w:val="00E74D17"/>
    <w:rsid w:val="00E74D56"/>
    <w:rsid w:val="00E74D8F"/>
    <w:rsid w:val="00E74DA4"/>
    <w:rsid w:val="00E74DBB"/>
    <w:rsid w:val="00E74DF8"/>
    <w:rsid w:val="00E74E33"/>
    <w:rsid w:val="00E74E45"/>
    <w:rsid w:val="00E74E47"/>
    <w:rsid w:val="00E74E69"/>
    <w:rsid w:val="00E74EB6"/>
    <w:rsid w:val="00E74EF6"/>
    <w:rsid w:val="00E74F14"/>
    <w:rsid w:val="00E74F2C"/>
    <w:rsid w:val="00E74F37"/>
    <w:rsid w:val="00E74F68"/>
    <w:rsid w:val="00E74F77"/>
    <w:rsid w:val="00E74F86"/>
    <w:rsid w:val="00E74F93"/>
    <w:rsid w:val="00E74F9E"/>
    <w:rsid w:val="00E74FB6"/>
    <w:rsid w:val="00E74FF3"/>
    <w:rsid w:val="00E74FFA"/>
    <w:rsid w:val="00E7503F"/>
    <w:rsid w:val="00E75052"/>
    <w:rsid w:val="00E75070"/>
    <w:rsid w:val="00E750C8"/>
    <w:rsid w:val="00E750DF"/>
    <w:rsid w:val="00E750F7"/>
    <w:rsid w:val="00E75109"/>
    <w:rsid w:val="00E75163"/>
    <w:rsid w:val="00E75165"/>
    <w:rsid w:val="00E751A4"/>
    <w:rsid w:val="00E7520F"/>
    <w:rsid w:val="00E7529A"/>
    <w:rsid w:val="00E7529F"/>
    <w:rsid w:val="00E752AF"/>
    <w:rsid w:val="00E752FC"/>
    <w:rsid w:val="00E75305"/>
    <w:rsid w:val="00E75320"/>
    <w:rsid w:val="00E75354"/>
    <w:rsid w:val="00E7535E"/>
    <w:rsid w:val="00E75378"/>
    <w:rsid w:val="00E7537B"/>
    <w:rsid w:val="00E753DE"/>
    <w:rsid w:val="00E7540B"/>
    <w:rsid w:val="00E7541C"/>
    <w:rsid w:val="00E7546C"/>
    <w:rsid w:val="00E75472"/>
    <w:rsid w:val="00E7547B"/>
    <w:rsid w:val="00E75481"/>
    <w:rsid w:val="00E75483"/>
    <w:rsid w:val="00E754A6"/>
    <w:rsid w:val="00E754AC"/>
    <w:rsid w:val="00E754AE"/>
    <w:rsid w:val="00E754BC"/>
    <w:rsid w:val="00E754C6"/>
    <w:rsid w:val="00E754CD"/>
    <w:rsid w:val="00E754D3"/>
    <w:rsid w:val="00E75557"/>
    <w:rsid w:val="00E7555F"/>
    <w:rsid w:val="00E755A1"/>
    <w:rsid w:val="00E755B7"/>
    <w:rsid w:val="00E755CA"/>
    <w:rsid w:val="00E7563C"/>
    <w:rsid w:val="00E75682"/>
    <w:rsid w:val="00E756AB"/>
    <w:rsid w:val="00E756BD"/>
    <w:rsid w:val="00E756D7"/>
    <w:rsid w:val="00E756D8"/>
    <w:rsid w:val="00E756E4"/>
    <w:rsid w:val="00E756FF"/>
    <w:rsid w:val="00E7570B"/>
    <w:rsid w:val="00E757A5"/>
    <w:rsid w:val="00E757F6"/>
    <w:rsid w:val="00E757FA"/>
    <w:rsid w:val="00E757FC"/>
    <w:rsid w:val="00E75838"/>
    <w:rsid w:val="00E75863"/>
    <w:rsid w:val="00E75906"/>
    <w:rsid w:val="00E759D2"/>
    <w:rsid w:val="00E75A06"/>
    <w:rsid w:val="00E75A40"/>
    <w:rsid w:val="00E75A4B"/>
    <w:rsid w:val="00E75A84"/>
    <w:rsid w:val="00E75A8B"/>
    <w:rsid w:val="00E75A93"/>
    <w:rsid w:val="00E75AD4"/>
    <w:rsid w:val="00E75B4B"/>
    <w:rsid w:val="00E75B58"/>
    <w:rsid w:val="00E75BAA"/>
    <w:rsid w:val="00E75C45"/>
    <w:rsid w:val="00E75C5D"/>
    <w:rsid w:val="00E75C81"/>
    <w:rsid w:val="00E75CA1"/>
    <w:rsid w:val="00E75CC6"/>
    <w:rsid w:val="00E75D12"/>
    <w:rsid w:val="00E75D26"/>
    <w:rsid w:val="00E75D48"/>
    <w:rsid w:val="00E75D6A"/>
    <w:rsid w:val="00E75D88"/>
    <w:rsid w:val="00E75D9C"/>
    <w:rsid w:val="00E75DCA"/>
    <w:rsid w:val="00E75DD3"/>
    <w:rsid w:val="00E75DED"/>
    <w:rsid w:val="00E75DFF"/>
    <w:rsid w:val="00E75E5E"/>
    <w:rsid w:val="00E75E62"/>
    <w:rsid w:val="00E75E99"/>
    <w:rsid w:val="00E75E9F"/>
    <w:rsid w:val="00E75EA7"/>
    <w:rsid w:val="00E75EAF"/>
    <w:rsid w:val="00E75EB8"/>
    <w:rsid w:val="00E75EDE"/>
    <w:rsid w:val="00E75EFA"/>
    <w:rsid w:val="00E75F1C"/>
    <w:rsid w:val="00E75F3E"/>
    <w:rsid w:val="00E75F40"/>
    <w:rsid w:val="00E75F41"/>
    <w:rsid w:val="00E75F87"/>
    <w:rsid w:val="00E76030"/>
    <w:rsid w:val="00E7605D"/>
    <w:rsid w:val="00E76065"/>
    <w:rsid w:val="00E7607A"/>
    <w:rsid w:val="00E7607F"/>
    <w:rsid w:val="00E76095"/>
    <w:rsid w:val="00E760AF"/>
    <w:rsid w:val="00E760B6"/>
    <w:rsid w:val="00E760E0"/>
    <w:rsid w:val="00E76115"/>
    <w:rsid w:val="00E76139"/>
    <w:rsid w:val="00E76143"/>
    <w:rsid w:val="00E7616A"/>
    <w:rsid w:val="00E76170"/>
    <w:rsid w:val="00E76181"/>
    <w:rsid w:val="00E761A3"/>
    <w:rsid w:val="00E761E0"/>
    <w:rsid w:val="00E76234"/>
    <w:rsid w:val="00E76242"/>
    <w:rsid w:val="00E76244"/>
    <w:rsid w:val="00E7624B"/>
    <w:rsid w:val="00E7625A"/>
    <w:rsid w:val="00E7628D"/>
    <w:rsid w:val="00E762B0"/>
    <w:rsid w:val="00E762F8"/>
    <w:rsid w:val="00E76301"/>
    <w:rsid w:val="00E76326"/>
    <w:rsid w:val="00E7633E"/>
    <w:rsid w:val="00E76369"/>
    <w:rsid w:val="00E7639C"/>
    <w:rsid w:val="00E763A3"/>
    <w:rsid w:val="00E763A8"/>
    <w:rsid w:val="00E76416"/>
    <w:rsid w:val="00E76417"/>
    <w:rsid w:val="00E7641A"/>
    <w:rsid w:val="00E7641B"/>
    <w:rsid w:val="00E76423"/>
    <w:rsid w:val="00E76425"/>
    <w:rsid w:val="00E76427"/>
    <w:rsid w:val="00E76431"/>
    <w:rsid w:val="00E7644F"/>
    <w:rsid w:val="00E7647E"/>
    <w:rsid w:val="00E76519"/>
    <w:rsid w:val="00E7652A"/>
    <w:rsid w:val="00E76564"/>
    <w:rsid w:val="00E76568"/>
    <w:rsid w:val="00E7663C"/>
    <w:rsid w:val="00E76643"/>
    <w:rsid w:val="00E76649"/>
    <w:rsid w:val="00E7665A"/>
    <w:rsid w:val="00E766C7"/>
    <w:rsid w:val="00E766DB"/>
    <w:rsid w:val="00E76703"/>
    <w:rsid w:val="00E7670B"/>
    <w:rsid w:val="00E7675C"/>
    <w:rsid w:val="00E76762"/>
    <w:rsid w:val="00E76766"/>
    <w:rsid w:val="00E767A2"/>
    <w:rsid w:val="00E767B4"/>
    <w:rsid w:val="00E767BC"/>
    <w:rsid w:val="00E76815"/>
    <w:rsid w:val="00E7681E"/>
    <w:rsid w:val="00E76882"/>
    <w:rsid w:val="00E768D8"/>
    <w:rsid w:val="00E768E4"/>
    <w:rsid w:val="00E768F0"/>
    <w:rsid w:val="00E7691B"/>
    <w:rsid w:val="00E76920"/>
    <w:rsid w:val="00E76956"/>
    <w:rsid w:val="00E76983"/>
    <w:rsid w:val="00E769AF"/>
    <w:rsid w:val="00E769BB"/>
    <w:rsid w:val="00E769C0"/>
    <w:rsid w:val="00E76A0A"/>
    <w:rsid w:val="00E76A0C"/>
    <w:rsid w:val="00E76A0D"/>
    <w:rsid w:val="00E76A28"/>
    <w:rsid w:val="00E76A48"/>
    <w:rsid w:val="00E76A76"/>
    <w:rsid w:val="00E76ABE"/>
    <w:rsid w:val="00E76ADA"/>
    <w:rsid w:val="00E76AF5"/>
    <w:rsid w:val="00E76B00"/>
    <w:rsid w:val="00E76B48"/>
    <w:rsid w:val="00E76B5F"/>
    <w:rsid w:val="00E76B8B"/>
    <w:rsid w:val="00E76B9C"/>
    <w:rsid w:val="00E76C06"/>
    <w:rsid w:val="00E76C4E"/>
    <w:rsid w:val="00E76C56"/>
    <w:rsid w:val="00E76C7A"/>
    <w:rsid w:val="00E76CA4"/>
    <w:rsid w:val="00E76CBB"/>
    <w:rsid w:val="00E76CC6"/>
    <w:rsid w:val="00E76CCE"/>
    <w:rsid w:val="00E76CCF"/>
    <w:rsid w:val="00E76D0B"/>
    <w:rsid w:val="00E76D0F"/>
    <w:rsid w:val="00E76D17"/>
    <w:rsid w:val="00E76D75"/>
    <w:rsid w:val="00E76D7E"/>
    <w:rsid w:val="00E76D92"/>
    <w:rsid w:val="00E76DFB"/>
    <w:rsid w:val="00E76E0C"/>
    <w:rsid w:val="00E76E43"/>
    <w:rsid w:val="00E76E5F"/>
    <w:rsid w:val="00E76E6F"/>
    <w:rsid w:val="00E76E79"/>
    <w:rsid w:val="00E76E8F"/>
    <w:rsid w:val="00E76E94"/>
    <w:rsid w:val="00E76EB9"/>
    <w:rsid w:val="00E76EE2"/>
    <w:rsid w:val="00E76EE3"/>
    <w:rsid w:val="00E76EFF"/>
    <w:rsid w:val="00E76F07"/>
    <w:rsid w:val="00E76F09"/>
    <w:rsid w:val="00E76F3F"/>
    <w:rsid w:val="00E76F44"/>
    <w:rsid w:val="00E76F7B"/>
    <w:rsid w:val="00E76F80"/>
    <w:rsid w:val="00E76F91"/>
    <w:rsid w:val="00E76F96"/>
    <w:rsid w:val="00E76FC9"/>
    <w:rsid w:val="00E77016"/>
    <w:rsid w:val="00E77039"/>
    <w:rsid w:val="00E77055"/>
    <w:rsid w:val="00E77063"/>
    <w:rsid w:val="00E77076"/>
    <w:rsid w:val="00E770BB"/>
    <w:rsid w:val="00E770E6"/>
    <w:rsid w:val="00E770F8"/>
    <w:rsid w:val="00E7719A"/>
    <w:rsid w:val="00E771B4"/>
    <w:rsid w:val="00E771C8"/>
    <w:rsid w:val="00E771E0"/>
    <w:rsid w:val="00E771FA"/>
    <w:rsid w:val="00E77289"/>
    <w:rsid w:val="00E772A3"/>
    <w:rsid w:val="00E772FB"/>
    <w:rsid w:val="00E7731C"/>
    <w:rsid w:val="00E77323"/>
    <w:rsid w:val="00E773B3"/>
    <w:rsid w:val="00E773DA"/>
    <w:rsid w:val="00E773E7"/>
    <w:rsid w:val="00E773FF"/>
    <w:rsid w:val="00E77432"/>
    <w:rsid w:val="00E77454"/>
    <w:rsid w:val="00E774AA"/>
    <w:rsid w:val="00E774F9"/>
    <w:rsid w:val="00E77516"/>
    <w:rsid w:val="00E7751C"/>
    <w:rsid w:val="00E77520"/>
    <w:rsid w:val="00E7753D"/>
    <w:rsid w:val="00E77556"/>
    <w:rsid w:val="00E7755D"/>
    <w:rsid w:val="00E7757F"/>
    <w:rsid w:val="00E7758C"/>
    <w:rsid w:val="00E7758F"/>
    <w:rsid w:val="00E77599"/>
    <w:rsid w:val="00E7759C"/>
    <w:rsid w:val="00E775A6"/>
    <w:rsid w:val="00E775B6"/>
    <w:rsid w:val="00E775CA"/>
    <w:rsid w:val="00E775D1"/>
    <w:rsid w:val="00E775F9"/>
    <w:rsid w:val="00E77632"/>
    <w:rsid w:val="00E7764B"/>
    <w:rsid w:val="00E7767F"/>
    <w:rsid w:val="00E77680"/>
    <w:rsid w:val="00E77687"/>
    <w:rsid w:val="00E7769D"/>
    <w:rsid w:val="00E776B7"/>
    <w:rsid w:val="00E7772C"/>
    <w:rsid w:val="00E7774B"/>
    <w:rsid w:val="00E7775C"/>
    <w:rsid w:val="00E7778F"/>
    <w:rsid w:val="00E777CC"/>
    <w:rsid w:val="00E777EB"/>
    <w:rsid w:val="00E77816"/>
    <w:rsid w:val="00E77820"/>
    <w:rsid w:val="00E77855"/>
    <w:rsid w:val="00E7787F"/>
    <w:rsid w:val="00E778FE"/>
    <w:rsid w:val="00E7792B"/>
    <w:rsid w:val="00E77971"/>
    <w:rsid w:val="00E77A1E"/>
    <w:rsid w:val="00E77A29"/>
    <w:rsid w:val="00E77AD1"/>
    <w:rsid w:val="00E77B01"/>
    <w:rsid w:val="00E77B18"/>
    <w:rsid w:val="00E77B24"/>
    <w:rsid w:val="00E77B2C"/>
    <w:rsid w:val="00E77B48"/>
    <w:rsid w:val="00E77B6B"/>
    <w:rsid w:val="00E77BDC"/>
    <w:rsid w:val="00E77BE8"/>
    <w:rsid w:val="00E77BF5"/>
    <w:rsid w:val="00E77BFD"/>
    <w:rsid w:val="00E77C22"/>
    <w:rsid w:val="00E77C4B"/>
    <w:rsid w:val="00E77C5F"/>
    <w:rsid w:val="00E77C85"/>
    <w:rsid w:val="00E77CB3"/>
    <w:rsid w:val="00E77CB6"/>
    <w:rsid w:val="00E77CDF"/>
    <w:rsid w:val="00E77CFA"/>
    <w:rsid w:val="00E77D0D"/>
    <w:rsid w:val="00E77D10"/>
    <w:rsid w:val="00E77D15"/>
    <w:rsid w:val="00E77D29"/>
    <w:rsid w:val="00E77D5F"/>
    <w:rsid w:val="00E77D7D"/>
    <w:rsid w:val="00E77DA1"/>
    <w:rsid w:val="00E77DB8"/>
    <w:rsid w:val="00E77DC4"/>
    <w:rsid w:val="00E77DCB"/>
    <w:rsid w:val="00E77DE7"/>
    <w:rsid w:val="00E77E01"/>
    <w:rsid w:val="00E77E14"/>
    <w:rsid w:val="00E77E18"/>
    <w:rsid w:val="00E77E2B"/>
    <w:rsid w:val="00E77E30"/>
    <w:rsid w:val="00E77E3C"/>
    <w:rsid w:val="00E77E47"/>
    <w:rsid w:val="00E77E66"/>
    <w:rsid w:val="00E77E69"/>
    <w:rsid w:val="00E77E78"/>
    <w:rsid w:val="00E77E97"/>
    <w:rsid w:val="00E77EC0"/>
    <w:rsid w:val="00E77EE8"/>
    <w:rsid w:val="00E77EF1"/>
    <w:rsid w:val="00E77F2D"/>
    <w:rsid w:val="00E77F50"/>
    <w:rsid w:val="00E77F51"/>
    <w:rsid w:val="00E80045"/>
    <w:rsid w:val="00E80064"/>
    <w:rsid w:val="00E80086"/>
    <w:rsid w:val="00E80091"/>
    <w:rsid w:val="00E800A5"/>
    <w:rsid w:val="00E800C9"/>
    <w:rsid w:val="00E800D5"/>
    <w:rsid w:val="00E800DC"/>
    <w:rsid w:val="00E800F9"/>
    <w:rsid w:val="00E80116"/>
    <w:rsid w:val="00E80123"/>
    <w:rsid w:val="00E80177"/>
    <w:rsid w:val="00E801BE"/>
    <w:rsid w:val="00E801D0"/>
    <w:rsid w:val="00E80223"/>
    <w:rsid w:val="00E80240"/>
    <w:rsid w:val="00E80286"/>
    <w:rsid w:val="00E80296"/>
    <w:rsid w:val="00E802D1"/>
    <w:rsid w:val="00E8032B"/>
    <w:rsid w:val="00E8032D"/>
    <w:rsid w:val="00E8036F"/>
    <w:rsid w:val="00E803A3"/>
    <w:rsid w:val="00E803B8"/>
    <w:rsid w:val="00E803C2"/>
    <w:rsid w:val="00E803D8"/>
    <w:rsid w:val="00E80427"/>
    <w:rsid w:val="00E8042C"/>
    <w:rsid w:val="00E8043A"/>
    <w:rsid w:val="00E80474"/>
    <w:rsid w:val="00E80477"/>
    <w:rsid w:val="00E80494"/>
    <w:rsid w:val="00E804F1"/>
    <w:rsid w:val="00E80533"/>
    <w:rsid w:val="00E8053F"/>
    <w:rsid w:val="00E8055E"/>
    <w:rsid w:val="00E8056C"/>
    <w:rsid w:val="00E80595"/>
    <w:rsid w:val="00E80599"/>
    <w:rsid w:val="00E805C2"/>
    <w:rsid w:val="00E805F8"/>
    <w:rsid w:val="00E8062C"/>
    <w:rsid w:val="00E80674"/>
    <w:rsid w:val="00E80687"/>
    <w:rsid w:val="00E806CC"/>
    <w:rsid w:val="00E806EA"/>
    <w:rsid w:val="00E80708"/>
    <w:rsid w:val="00E80714"/>
    <w:rsid w:val="00E8071F"/>
    <w:rsid w:val="00E80749"/>
    <w:rsid w:val="00E80767"/>
    <w:rsid w:val="00E8076F"/>
    <w:rsid w:val="00E80836"/>
    <w:rsid w:val="00E80839"/>
    <w:rsid w:val="00E80889"/>
    <w:rsid w:val="00E8088B"/>
    <w:rsid w:val="00E8088C"/>
    <w:rsid w:val="00E808AA"/>
    <w:rsid w:val="00E808B5"/>
    <w:rsid w:val="00E808C3"/>
    <w:rsid w:val="00E808E2"/>
    <w:rsid w:val="00E808EE"/>
    <w:rsid w:val="00E80900"/>
    <w:rsid w:val="00E80903"/>
    <w:rsid w:val="00E8092A"/>
    <w:rsid w:val="00E8093B"/>
    <w:rsid w:val="00E80946"/>
    <w:rsid w:val="00E80975"/>
    <w:rsid w:val="00E8098B"/>
    <w:rsid w:val="00E809A1"/>
    <w:rsid w:val="00E809CA"/>
    <w:rsid w:val="00E809E2"/>
    <w:rsid w:val="00E809F5"/>
    <w:rsid w:val="00E80A0E"/>
    <w:rsid w:val="00E80A1D"/>
    <w:rsid w:val="00E80A7A"/>
    <w:rsid w:val="00E80A8C"/>
    <w:rsid w:val="00E80A9E"/>
    <w:rsid w:val="00E80AB8"/>
    <w:rsid w:val="00E80AFA"/>
    <w:rsid w:val="00E80B20"/>
    <w:rsid w:val="00E80B83"/>
    <w:rsid w:val="00E80B89"/>
    <w:rsid w:val="00E80BB3"/>
    <w:rsid w:val="00E80BB6"/>
    <w:rsid w:val="00E80C06"/>
    <w:rsid w:val="00E80C0C"/>
    <w:rsid w:val="00E80C1D"/>
    <w:rsid w:val="00E80C49"/>
    <w:rsid w:val="00E80C5C"/>
    <w:rsid w:val="00E80C66"/>
    <w:rsid w:val="00E80C8F"/>
    <w:rsid w:val="00E80CBF"/>
    <w:rsid w:val="00E80CD6"/>
    <w:rsid w:val="00E80CD8"/>
    <w:rsid w:val="00E80CE5"/>
    <w:rsid w:val="00E80D4C"/>
    <w:rsid w:val="00E80D63"/>
    <w:rsid w:val="00E80D8B"/>
    <w:rsid w:val="00E80DD9"/>
    <w:rsid w:val="00E80DF9"/>
    <w:rsid w:val="00E80E1E"/>
    <w:rsid w:val="00E80E2B"/>
    <w:rsid w:val="00E80E84"/>
    <w:rsid w:val="00E80E88"/>
    <w:rsid w:val="00E80ED9"/>
    <w:rsid w:val="00E80F2C"/>
    <w:rsid w:val="00E80F2F"/>
    <w:rsid w:val="00E80F5A"/>
    <w:rsid w:val="00E80F63"/>
    <w:rsid w:val="00E80F70"/>
    <w:rsid w:val="00E80F84"/>
    <w:rsid w:val="00E80F8B"/>
    <w:rsid w:val="00E80FED"/>
    <w:rsid w:val="00E8101A"/>
    <w:rsid w:val="00E8101B"/>
    <w:rsid w:val="00E81067"/>
    <w:rsid w:val="00E8108D"/>
    <w:rsid w:val="00E810A9"/>
    <w:rsid w:val="00E810C5"/>
    <w:rsid w:val="00E810E5"/>
    <w:rsid w:val="00E8110D"/>
    <w:rsid w:val="00E81113"/>
    <w:rsid w:val="00E81115"/>
    <w:rsid w:val="00E8111B"/>
    <w:rsid w:val="00E81125"/>
    <w:rsid w:val="00E8115B"/>
    <w:rsid w:val="00E81193"/>
    <w:rsid w:val="00E811AF"/>
    <w:rsid w:val="00E811BE"/>
    <w:rsid w:val="00E811F6"/>
    <w:rsid w:val="00E811FC"/>
    <w:rsid w:val="00E811FF"/>
    <w:rsid w:val="00E81204"/>
    <w:rsid w:val="00E81210"/>
    <w:rsid w:val="00E81219"/>
    <w:rsid w:val="00E8121E"/>
    <w:rsid w:val="00E81228"/>
    <w:rsid w:val="00E8124E"/>
    <w:rsid w:val="00E8125E"/>
    <w:rsid w:val="00E812A3"/>
    <w:rsid w:val="00E812D1"/>
    <w:rsid w:val="00E81366"/>
    <w:rsid w:val="00E8136E"/>
    <w:rsid w:val="00E81377"/>
    <w:rsid w:val="00E813A0"/>
    <w:rsid w:val="00E813AC"/>
    <w:rsid w:val="00E813D0"/>
    <w:rsid w:val="00E813D8"/>
    <w:rsid w:val="00E813E7"/>
    <w:rsid w:val="00E81409"/>
    <w:rsid w:val="00E81428"/>
    <w:rsid w:val="00E814C4"/>
    <w:rsid w:val="00E814FD"/>
    <w:rsid w:val="00E81517"/>
    <w:rsid w:val="00E81527"/>
    <w:rsid w:val="00E8153F"/>
    <w:rsid w:val="00E8155C"/>
    <w:rsid w:val="00E8157D"/>
    <w:rsid w:val="00E815D3"/>
    <w:rsid w:val="00E815E1"/>
    <w:rsid w:val="00E815EB"/>
    <w:rsid w:val="00E8163A"/>
    <w:rsid w:val="00E81642"/>
    <w:rsid w:val="00E81654"/>
    <w:rsid w:val="00E8165A"/>
    <w:rsid w:val="00E81669"/>
    <w:rsid w:val="00E816A8"/>
    <w:rsid w:val="00E816C9"/>
    <w:rsid w:val="00E816DC"/>
    <w:rsid w:val="00E816FA"/>
    <w:rsid w:val="00E81730"/>
    <w:rsid w:val="00E8176B"/>
    <w:rsid w:val="00E81776"/>
    <w:rsid w:val="00E81785"/>
    <w:rsid w:val="00E8178A"/>
    <w:rsid w:val="00E817AC"/>
    <w:rsid w:val="00E817DB"/>
    <w:rsid w:val="00E817FB"/>
    <w:rsid w:val="00E81801"/>
    <w:rsid w:val="00E81834"/>
    <w:rsid w:val="00E8185E"/>
    <w:rsid w:val="00E81868"/>
    <w:rsid w:val="00E81898"/>
    <w:rsid w:val="00E818F5"/>
    <w:rsid w:val="00E8190E"/>
    <w:rsid w:val="00E81936"/>
    <w:rsid w:val="00E8194F"/>
    <w:rsid w:val="00E81992"/>
    <w:rsid w:val="00E819D0"/>
    <w:rsid w:val="00E819D5"/>
    <w:rsid w:val="00E819FA"/>
    <w:rsid w:val="00E81A77"/>
    <w:rsid w:val="00E81A96"/>
    <w:rsid w:val="00E81AA1"/>
    <w:rsid w:val="00E81AF1"/>
    <w:rsid w:val="00E81B03"/>
    <w:rsid w:val="00E81B12"/>
    <w:rsid w:val="00E81B1B"/>
    <w:rsid w:val="00E81B69"/>
    <w:rsid w:val="00E81BA3"/>
    <w:rsid w:val="00E81BE0"/>
    <w:rsid w:val="00E81BF1"/>
    <w:rsid w:val="00E81C50"/>
    <w:rsid w:val="00E81C67"/>
    <w:rsid w:val="00E81CF4"/>
    <w:rsid w:val="00E81D03"/>
    <w:rsid w:val="00E81D58"/>
    <w:rsid w:val="00E81D6A"/>
    <w:rsid w:val="00E81D86"/>
    <w:rsid w:val="00E81D9C"/>
    <w:rsid w:val="00E81DA8"/>
    <w:rsid w:val="00E81DA9"/>
    <w:rsid w:val="00E81DF0"/>
    <w:rsid w:val="00E81E3C"/>
    <w:rsid w:val="00E81E76"/>
    <w:rsid w:val="00E81E84"/>
    <w:rsid w:val="00E81EAD"/>
    <w:rsid w:val="00E81EC8"/>
    <w:rsid w:val="00E81EF6"/>
    <w:rsid w:val="00E81EF9"/>
    <w:rsid w:val="00E81FAA"/>
    <w:rsid w:val="00E81FED"/>
    <w:rsid w:val="00E820B4"/>
    <w:rsid w:val="00E820E8"/>
    <w:rsid w:val="00E820FB"/>
    <w:rsid w:val="00E82113"/>
    <w:rsid w:val="00E821A3"/>
    <w:rsid w:val="00E821B5"/>
    <w:rsid w:val="00E821CB"/>
    <w:rsid w:val="00E821DF"/>
    <w:rsid w:val="00E821E9"/>
    <w:rsid w:val="00E82217"/>
    <w:rsid w:val="00E8222A"/>
    <w:rsid w:val="00E8225A"/>
    <w:rsid w:val="00E82266"/>
    <w:rsid w:val="00E82282"/>
    <w:rsid w:val="00E82316"/>
    <w:rsid w:val="00E82325"/>
    <w:rsid w:val="00E82333"/>
    <w:rsid w:val="00E82364"/>
    <w:rsid w:val="00E82375"/>
    <w:rsid w:val="00E8237A"/>
    <w:rsid w:val="00E82380"/>
    <w:rsid w:val="00E823BE"/>
    <w:rsid w:val="00E823C7"/>
    <w:rsid w:val="00E82473"/>
    <w:rsid w:val="00E82487"/>
    <w:rsid w:val="00E82526"/>
    <w:rsid w:val="00E8252E"/>
    <w:rsid w:val="00E8254B"/>
    <w:rsid w:val="00E82569"/>
    <w:rsid w:val="00E82598"/>
    <w:rsid w:val="00E825DC"/>
    <w:rsid w:val="00E825DD"/>
    <w:rsid w:val="00E825DE"/>
    <w:rsid w:val="00E8260A"/>
    <w:rsid w:val="00E8261E"/>
    <w:rsid w:val="00E8265F"/>
    <w:rsid w:val="00E8268C"/>
    <w:rsid w:val="00E8268F"/>
    <w:rsid w:val="00E826B4"/>
    <w:rsid w:val="00E826CD"/>
    <w:rsid w:val="00E826E0"/>
    <w:rsid w:val="00E82703"/>
    <w:rsid w:val="00E8270C"/>
    <w:rsid w:val="00E82715"/>
    <w:rsid w:val="00E82759"/>
    <w:rsid w:val="00E8276A"/>
    <w:rsid w:val="00E82781"/>
    <w:rsid w:val="00E82799"/>
    <w:rsid w:val="00E827B6"/>
    <w:rsid w:val="00E8282A"/>
    <w:rsid w:val="00E8282F"/>
    <w:rsid w:val="00E82853"/>
    <w:rsid w:val="00E82868"/>
    <w:rsid w:val="00E82889"/>
    <w:rsid w:val="00E828C7"/>
    <w:rsid w:val="00E828CA"/>
    <w:rsid w:val="00E828D0"/>
    <w:rsid w:val="00E82925"/>
    <w:rsid w:val="00E8292A"/>
    <w:rsid w:val="00E82932"/>
    <w:rsid w:val="00E82959"/>
    <w:rsid w:val="00E829CD"/>
    <w:rsid w:val="00E829DA"/>
    <w:rsid w:val="00E82A1F"/>
    <w:rsid w:val="00E82A60"/>
    <w:rsid w:val="00E82A92"/>
    <w:rsid w:val="00E82A97"/>
    <w:rsid w:val="00E82A9C"/>
    <w:rsid w:val="00E82AE6"/>
    <w:rsid w:val="00E82B34"/>
    <w:rsid w:val="00E82C88"/>
    <w:rsid w:val="00E82C9F"/>
    <w:rsid w:val="00E82CD7"/>
    <w:rsid w:val="00E82D0D"/>
    <w:rsid w:val="00E82D24"/>
    <w:rsid w:val="00E82D57"/>
    <w:rsid w:val="00E82D6E"/>
    <w:rsid w:val="00E82D97"/>
    <w:rsid w:val="00E82DBA"/>
    <w:rsid w:val="00E82DC0"/>
    <w:rsid w:val="00E82DD1"/>
    <w:rsid w:val="00E82E27"/>
    <w:rsid w:val="00E82E2D"/>
    <w:rsid w:val="00E82E33"/>
    <w:rsid w:val="00E82E4D"/>
    <w:rsid w:val="00E82EAB"/>
    <w:rsid w:val="00E82EC8"/>
    <w:rsid w:val="00E82ECB"/>
    <w:rsid w:val="00E82F17"/>
    <w:rsid w:val="00E82F55"/>
    <w:rsid w:val="00E82F87"/>
    <w:rsid w:val="00E82F92"/>
    <w:rsid w:val="00E82F94"/>
    <w:rsid w:val="00E82F9D"/>
    <w:rsid w:val="00E82FF2"/>
    <w:rsid w:val="00E83030"/>
    <w:rsid w:val="00E83031"/>
    <w:rsid w:val="00E83069"/>
    <w:rsid w:val="00E83096"/>
    <w:rsid w:val="00E830B1"/>
    <w:rsid w:val="00E830B5"/>
    <w:rsid w:val="00E830BC"/>
    <w:rsid w:val="00E830E6"/>
    <w:rsid w:val="00E83130"/>
    <w:rsid w:val="00E8313E"/>
    <w:rsid w:val="00E83151"/>
    <w:rsid w:val="00E83152"/>
    <w:rsid w:val="00E8315B"/>
    <w:rsid w:val="00E8316D"/>
    <w:rsid w:val="00E831BC"/>
    <w:rsid w:val="00E83238"/>
    <w:rsid w:val="00E832A8"/>
    <w:rsid w:val="00E832BA"/>
    <w:rsid w:val="00E832C3"/>
    <w:rsid w:val="00E832FF"/>
    <w:rsid w:val="00E83302"/>
    <w:rsid w:val="00E83347"/>
    <w:rsid w:val="00E833A6"/>
    <w:rsid w:val="00E83410"/>
    <w:rsid w:val="00E8343C"/>
    <w:rsid w:val="00E83453"/>
    <w:rsid w:val="00E83484"/>
    <w:rsid w:val="00E8349B"/>
    <w:rsid w:val="00E834D2"/>
    <w:rsid w:val="00E834DD"/>
    <w:rsid w:val="00E83500"/>
    <w:rsid w:val="00E83506"/>
    <w:rsid w:val="00E83523"/>
    <w:rsid w:val="00E83538"/>
    <w:rsid w:val="00E83559"/>
    <w:rsid w:val="00E835C3"/>
    <w:rsid w:val="00E835DC"/>
    <w:rsid w:val="00E8361D"/>
    <w:rsid w:val="00E8365D"/>
    <w:rsid w:val="00E83661"/>
    <w:rsid w:val="00E83663"/>
    <w:rsid w:val="00E83666"/>
    <w:rsid w:val="00E8367E"/>
    <w:rsid w:val="00E8368A"/>
    <w:rsid w:val="00E836B6"/>
    <w:rsid w:val="00E83706"/>
    <w:rsid w:val="00E83718"/>
    <w:rsid w:val="00E83724"/>
    <w:rsid w:val="00E8372F"/>
    <w:rsid w:val="00E83741"/>
    <w:rsid w:val="00E8374C"/>
    <w:rsid w:val="00E837A7"/>
    <w:rsid w:val="00E83807"/>
    <w:rsid w:val="00E83838"/>
    <w:rsid w:val="00E838E9"/>
    <w:rsid w:val="00E838F2"/>
    <w:rsid w:val="00E83904"/>
    <w:rsid w:val="00E83928"/>
    <w:rsid w:val="00E83962"/>
    <w:rsid w:val="00E83983"/>
    <w:rsid w:val="00E83988"/>
    <w:rsid w:val="00E83990"/>
    <w:rsid w:val="00E839B4"/>
    <w:rsid w:val="00E839C1"/>
    <w:rsid w:val="00E839C5"/>
    <w:rsid w:val="00E83A09"/>
    <w:rsid w:val="00E83A20"/>
    <w:rsid w:val="00E83A3B"/>
    <w:rsid w:val="00E83A68"/>
    <w:rsid w:val="00E83A86"/>
    <w:rsid w:val="00E83A8A"/>
    <w:rsid w:val="00E83A8D"/>
    <w:rsid w:val="00E83B3A"/>
    <w:rsid w:val="00E83B46"/>
    <w:rsid w:val="00E83B6B"/>
    <w:rsid w:val="00E83B81"/>
    <w:rsid w:val="00E83BC9"/>
    <w:rsid w:val="00E83C1C"/>
    <w:rsid w:val="00E83C60"/>
    <w:rsid w:val="00E83CB8"/>
    <w:rsid w:val="00E83D09"/>
    <w:rsid w:val="00E83D17"/>
    <w:rsid w:val="00E83D1A"/>
    <w:rsid w:val="00E83D52"/>
    <w:rsid w:val="00E83D65"/>
    <w:rsid w:val="00E83D88"/>
    <w:rsid w:val="00E83D9B"/>
    <w:rsid w:val="00E83E03"/>
    <w:rsid w:val="00E83E05"/>
    <w:rsid w:val="00E83E28"/>
    <w:rsid w:val="00E83E70"/>
    <w:rsid w:val="00E83EC1"/>
    <w:rsid w:val="00E83EDC"/>
    <w:rsid w:val="00E83EEC"/>
    <w:rsid w:val="00E83F44"/>
    <w:rsid w:val="00E83F88"/>
    <w:rsid w:val="00E83F90"/>
    <w:rsid w:val="00E83F91"/>
    <w:rsid w:val="00E83FBC"/>
    <w:rsid w:val="00E83FE0"/>
    <w:rsid w:val="00E84009"/>
    <w:rsid w:val="00E8404B"/>
    <w:rsid w:val="00E84051"/>
    <w:rsid w:val="00E84054"/>
    <w:rsid w:val="00E84057"/>
    <w:rsid w:val="00E84075"/>
    <w:rsid w:val="00E84077"/>
    <w:rsid w:val="00E84091"/>
    <w:rsid w:val="00E84112"/>
    <w:rsid w:val="00E84157"/>
    <w:rsid w:val="00E84235"/>
    <w:rsid w:val="00E8424B"/>
    <w:rsid w:val="00E842A7"/>
    <w:rsid w:val="00E842B5"/>
    <w:rsid w:val="00E842ED"/>
    <w:rsid w:val="00E84313"/>
    <w:rsid w:val="00E84321"/>
    <w:rsid w:val="00E8433A"/>
    <w:rsid w:val="00E84342"/>
    <w:rsid w:val="00E8434C"/>
    <w:rsid w:val="00E84351"/>
    <w:rsid w:val="00E84360"/>
    <w:rsid w:val="00E84372"/>
    <w:rsid w:val="00E84385"/>
    <w:rsid w:val="00E843A7"/>
    <w:rsid w:val="00E843F3"/>
    <w:rsid w:val="00E843F6"/>
    <w:rsid w:val="00E84420"/>
    <w:rsid w:val="00E8443B"/>
    <w:rsid w:val="00E84461"/>
    <w:rsid w:val="00E84497"/>
    <w:rsid w:val="00E844A9"/>
    <w:rsid w:val="00E844C8"/>
    <w:rsid w:val="00E844CD"/>
    <w:rsid w:val="00E844F8"/>
    <w:rsid w:val="00E84536"/>
    <w:rsid w:val="00E84538"/>
    <w:rsid w:val="00E84550"/>
    <w:rsid w:val="00E8456B"/>
    <w:rsid w:val="00E8456F"/>
    <w:rsid w:val="00E845C9"/>
    <w:rsid w:val="00E84625"/>
    <w:rsid w:val="00E84662"/>
    <w:rsid w:val="00E84696"/>
    <w:rsid w:val="00E846BE"/>
    <w:rsid w:val="00E846D9"/>
    <w:rsid w:val="00E8470C"/>
    <w:rsid w:val="00E8472E"/>
    <w:rsid w:val="00E84778"/>
    <w:rsid w:val="00E847A9"/>
    <w:rsid w:val="00E847C2"/>
    <w:rsid w:val="00E847DF"/>
    <w:rsid w:val="00E84804"/>
    <w:rsid w:val="00E84832"/>
    <w:rsid w:val="00E8484A"/>
    <w:rsid w:val="00E84864"/>
    <w:rsid w:val="00E8487E"/>
    <w:rsid w:val="00E848AA"/>
    <w:rsid w:val="00E848B6"/>
    <w:rsid w:val="00E84905"/>
    <w:rsid w:val="00E84947"/>
    <w:rsid w:val="00E8495D"/>
    <w:rsid w:val="00E8497F"/>
    <w:rsid w:val="00E849AC"/>
    <w:rsid w:val="00E849AF"/>
    <w:rsid w:val="00E849DA"/>
    <w:rsid w:val="00E84A02"/>
    <w:rsid w:val="00E84A68"/>
    <w:rsid w:val="00E84A7F"/>
    <w:rsid w:val="00E84ACC"/>
    <w:rsid w:val="00E84AD2"/>
    <w:rsid w:val="00E84AD6"/>
    <w:rsid w:val="00E84AED"/>
    <w:rsid w:val="00E84B25"/>
    <w:rsid w:val="00E84BAF"/>
    <w:rsid w:val="00E84BDA"/>
    <w:rsid w:val="00E84BDD"/>
    <w:rsid w:val="00E84C00"/>
    <w:rsid w:val="00E84C1F"/>
    <w:rsid w:val="00E84C38"/>
    <w:rsid w:val="00E84C59"/>
    <w:rsid w:val="00E84C5C"/>
    <w:rsid w:val="00E84C7E"/>
    <w:rsid w:val="00E84CCF"/>
    <w:rsid w:val="00E84CD6"/>
    <w:rsid w:val="00E84CDE"/>
    <w:rsid w:val="00E84D0D"/>
    <w:rsid w:val="00E84D1A"/>
    <w:rsid w:val="00E84D26"/>
    <w:rsid w:val="00E84D4B"/>
    <w:rsid w:val="00E84D85"/>
    <w:rsid w:val="00E84D89"/>
    <w:rsid w:val="00E84DDC"/>
    <w:rsid w:val="00E84DF4"/>
    <w:rsid w:val="00E84DFB"/>
    <w:rsid w:val="00E84E16"/>
    <w:rsid w:val="00E84E24"/>
    <w:rsid w:val="00E84E34"/>
    <w:rsid w:val="00E84E41"/>
    <w:rsid w:val="00E84E5A"/>
    <w:rsid w:val="00E84E75"/>
    <w:rsid w:val="00E84EB7"/>
    <w:rsid w:val="00E84EC1"/>
    <w:rsid w:val="00E84F1D"/>
    <w:rsid w:val="00E84F32"/>
    <w:rsid w:val="00E84F53"/>
    <w:rsid w:val="00E84F63"/>
    <w:rsid w:val="00E84FAA"/>
    <w:rsid w:val="00E84FF1"/>
    <w:rsid w:val="00E85005"/>
    <w:rsid w:val="00E8503C"/>
    <w:rsid w:val="00E85057"/>
    <w:rsid w:val="00E85089"/>
    <w:rsid w:val="00E850A2"/>
    <w:rsid w:val="00E850A6"/>
    <w:rsid w:val="00E85107"/>
    <w:rsid w:val="00E85111"/>
    <w:rsid w:val="00E85130"/>
    <w:rsid w:val="00E8514F"/>
    <w:rsid w:val="00E8519C"/>
    <w:rsid w:val="00E851A9"/>
    <w:rsid w:val="00E851C1"/>
    <w:rsid w:val="00E851D1"/>
    <w:rsid w:val="00E851E7"/>
    <w:rsid w:val="00E851FB"/>
    <w:rsid w:val="00E85223"/>
    <w:rsid w:val="00E85238"/>
    <w:rsid w:val="00E85258"/>
    <w:rsid w:val="00E8525C"/>
    <w:rsid w:val="00E852B3"/>
    <w:rsid w:val="00E85309"/>
    <w:rsid w:val="00E85312"/>
    <w:rsid w:val="00E8533D"/>
    <w:rsid w:val="00E853A5"/>
    <w:rsid w:val="00E853B4"/>
    <w:rsid w:val="00E853C9"/>
    <w:rsid w:val="00E853E0"/>
    <w:rsid w:val="00E85440"/>
    <w:rsid w:val="00E85455"/>
    <w:rsid w:val="00E85489"/>
    <w:rsid w:val="00E854A2"/>
    <w:rsid w:val="00E854AC"/>
    <w:rsid w:val="00E854B7"/>
    <w:rsid w:val="00E85503"/>
    <w:rsid w:val="00E85514"/>
    <w:rsid w:val="00E8554D"/>
    <w:rsid w:val="00E85554"/>
    <w:rsid w:val="00E8557F"/>
    <w:rsid w:val="00E8558D"/>
    <w:rsid w:val="00E855B1"/>
    <w:rsid w:val="00E855C8"/>
    <w:rsid w:val="00E85629"/>
    <w:rsid w:val="00E85683"/>
    <w:rsid w:val="00E856EA"/>
    <w:rsid w:val="00E856FA"/>
    <w:rsid w:val="00E85729"/>
    <w:rsid w:val="00E8578E"/>
    <w:rsid w:val="00E857AC"/>
    <w:rsid w:val="00E857C9"/>
    <w:rsid w:val="00E857FC"/>
    <w:rsid w:val="00E8588B"/>
    <w:rsid w:val="00E858BC"/>
    <w:rsid w:val="00E858BD"/>
    <w:rsid w:val="00E858C4"/>
    <w:rsid w:val="00E858D6"/>
    <w:rsid w:val="00E858F6"/>
    <w:rsid w:val="00E85904"/>
    <w:rsid w:val="00E85915"/>
    <w:rsid w:val="00E859B6"/>
    <w:rsid w:val="00E859C1"/>
    <w:rsid w:val="00E859CB"/>
    <w:rsid w:val="00E859D4"/>
    <w:rsid w:val="00E859F0"/>
    <w:rsid w:val="00E85A99"/>
    <w:rsid w:val="00E85B1E"/>
    <w:rsid w:val="00E85B6B"/>
    <w:rsid w:val="00E85B74"/>
    <w:rsid w:val="00E85B86"/>
    <w:rsid w:val="00E85BDB"/>
    <w:rsid w:val="00E85BF0"/>
    <w:rsid w:val="00E85C15"/>
    <w:rsid w:val="00E85C16"/>
    <w:rsid w:val="00E85C5E"/>
    <w:rsid w:val="00E85C62"/>
    <w:rsid w:val="00E85C8E"/>
    <w:rsid w:val="00E85CA8"/>
    <w:rsid w:val="00E85CB5"/>
    <w:rsid w:val="00E85CD4"/>
    <w:rsid w:val="00E85CF6"/>
    <w:rsid w:val="00E85D06"/>
    <w:rsid w:val="00E85D64"/>
    <w:rsid w:val="00E85D83"/>
    <w:rsid w:val="00E85D94"/>
    <w:rsid w:val="00E85D96"/>
    <w:rsid w:val="00E85D99"/>
    <w:rsid w:val="00E85DB8"/>
    <w:rsid w:val="00E85DC0"/>
    <w:rsid w:val="00E85DCA"/>
    <w:rsid w:val="00E85E27"/>
    <w:rsid w:val="00E85E2A"/>
    <w:rsid w:val="00E85E31"/>
    <w:rsid w:val="00E85E57"/>
    <w:rsid w:val="00E85E59"/>
    <w:rsid w:val="00E85E91"/>
    <w:rsid w:val="00E85EA9"/>
    <w:rsid w:val="00E85EB0"/>
    <w:rsid w:val="00E85EB7"/>
    <w:rsid w:val="00E85ED9"/>
    <w:rsid w:val="00E85EF1"/>
    <w:rsid w:val="00E85F03"/>
    <w:rsid w:val="00E85F06"/>
    <w:rsid w:val="00E85FA9"/>
    <w:rsid w:val="00E85FE7"/>
    <w:rsid w:val="00E85FEA"/>
    <w:rsid w:val="00E8600C"/>
    <w:rsid w:val="00E8600D"/>
    <w:rsid w:val="00E86017"/>
    <w:rsid w:val="00E86044"/>
    <w:rsid w:val="00E86082"/>
    <w:rsid w:val="00E8609A"/>
    <w:rsid w:val="00E860E4"/>
    <w:rsid w:val="00E860E7"/>
    <w:rsid w:val="00E860EC"/>
    <w:rsid w:val="00E86104"/>
    <w:rsid w:val="00E86106"/>
    <w:rsid w:val="00E861B4"/>
    <w:rsid w:val="00E861D1"/>
    <w:rsid w:val="00E861EB"/>
    <w:rsid w:val="00E8624C"/>
    <w:rsid w:val="00E86265"/>
    <w:rsid w:val="00E8629A"/>
    <w:rsid w:val="00E862AC"/>
    <w:rsid w:val="00E862BD"/>
    <w:rsid w:val="00E86308"/>
    <w:rsid w:val="00E86310"/>
    <w:rsid w:val="00E86336"/>
    <w:rsid w:val="00E8633C"/>
    <w:rsid w:val="00E8635F"/>
    <w:rsid w:val="00E86367"/>
    <w:rsid w:val="00E86369"/>
    <w:rsid w:val="00E86383"/>
    <w:rsid w:val="00E86441"/>
    <w:rsid w:val="00E8647C"/>
    <w:rsid w:val="00E864C4"/>
    <w:rsid w:val="00E864CC"/>
    <w:rsid w:val="00E864CF"/>
    <w:rsid w:val="00E864E5"/>
    <w:rsid w:val="00E864EA"/>
    <w:rsid w:val="00E864EC"/>
    <w:rsid w:val="00E8651F"/>
    <w:rsid w:val="00E86530"/>
    <w:rsid w:val="00E86578"/>
    <w:rsid w:val="00E8657D"/>
    <w:rsid w:val="00E865D9"/>
    <w:rsid w:val="00E865DF"/>
    <w:rsid w:val="00E865F8"/>
    <w:rsid w:val="00E86636"/>
    <w:rsid w:val="00E86660"/>
    <w:rsid w:val="00E8668B"/>
    <w:rsid w:val="00E8668F"/>
    <w:rsid w:val="00E8669A"/>
    <w:rsid w:val="00E8669E"/>
    <w:rsid w:val="00E866D8"/>
    <w:rsid w:val="00E8676E"/>
    <w:rsid w:val="00E867A7"/>
    <w:rsid w:val="00E867FB"/>
    <w:rsid w:val="00E86816"/>
    <w:rsid w:val="00E86819"/>
    <w:rsid w:val="00E86832"/>
    <w:rsid w:val="00E86880"/>
    <w:rsid w:val="00E8688C"/>
    <w:rsid w:val="00E8690D"/>
    <w:rsid w:val="00E86921"/>
    <w:rsid w:val="00E86922"/>
    <w:rsid w:val="00E86932"/>
    <w:rsid w:val="00E86981"/>
    <w:rsid w:val="00E86986"/>
    <w:rsid w:val="00E86996"/>
    <w:rsid w:val="00E869C2"/>
    <w:rsid w:val="00E869D2"/>
    <w:rsid w:val="00E869D5"/>
    <w:rsid w:val="00E86A0B"/>
    <w:rsid w:val="00E86AFB"/>
    <w:rsid w:val="00E86AFC"/>
    <w:rsid w:val="00E86B01"/>
    <w:rsid w:val="00E86B05"/>
    <w:rsid w:val="00E86B14"/>
    <w:rsid w:val="00E86B21"/>
    <w:rsid w:val="00E86B59"/>
    <w:rsid w:val="00E86B67"/>
    <w:rsid w:val="00E86B6D"/>
    <w:rsid w:val="00E86B8C"/>
    <w:rsid w:val="00E86B9F"/>
    <w:rsid w:val="00E86BA0"/>
    <w:rsid w:val="00E86BAC"/>
    <w:rsid w:val="00E86BAE"/>
    <w:rsid w:val="00E86BD0"/>
    <w:rsid w:val="00E86C04"/>
    <w:rsid w:val="00E86C2E"/>
    <w:rsid w:val="00E86C38"/>
    <w:rsid w:val="00E86C39"/>
    <w:rsid w:val="00E86C3A"/>
    <w:rsid w:val="00E86C3B"/>
    <w:rsid w:val="00E86C47"/>
    <w:rsid w:val="00E86C63"/>
    <w:rsid w:val="00E86C90"/>
    <w:rsid w:val="00E86CAC"/>
    <w:rsid w:val="00E86CDE"/>
    <w:rsid w:val="00E86CE0"/>
    <w:rsid w:val="00E86CFB"/>
    <w:rsid w:val="00E86CFE"/>
    <w:rsid w:val="00E86D2A"/>
    <w:rsid w:val="00E86D3E"/>
    <w:rsid w:val="00E86D62"/>
    <w:rsid w:val="00E86DC9"/>
    <w:rsid w:val="00E86DE3"/>
    <w:rsid w:val="00E86DE8"/>
    <w:rsid w:val="00E86E3A"/>
    <w:rsid w:val="00E86E70"/>
    <w:rsid w:val="00E86E73"/>
    <w:rsid w:val="00E86E74"/>
    <w:rsid w:val="00E86E9A"/>
    <w:rsid w:val="00E86E9D"/>
    <w:rsid w:val="00E86EB1"/>
    <w:rsid w:val="00E86EBE"/>
    <w:rsid w:val="00E86EF7"/>
    <w:rsid w:val="00E86EFA"/>
    <w:rsid w:val="00E86F14"/>
    <w:rsid w:val="00E86F43"/>
    <w:rsid w:val="00E86F5A"/>
    <w:rsid w:val="00E86F6F"/>
    <w:rsid w:val="00E86F81"/>
    <w:rsid w:val="00E86F8B"/>
    <w:rsid w:val="00E86F9A"/>
    <w:rsid w:val="00E86FEF"/>
    <w:rsid w:val="00E87051"/>
    <w:rsid w:val="00E8709C"/>
    <w:rsid w:val="00E870E4"/>
    <w:rsid w:val="00E87107"/>
    <w:rsid w:val="00E8712C"/>
    <w:rsid w:val="00E8712E"/>
    <w:rsid w:val="00E8713C"/>
    <w:rsid w:val="00E87146"/>
    <w:rsid w:val="00E87196"/>
    <w:rsid w:val="00E871B9"/>
    <w:rsid w:val="00E87216"/>
    <w:rsid w:val="00E87230"/>
    <w:rsid w:val="00E87231"/>
    <w:rsid w:val="00E87283"/>
    <w:rsid w:val="00E872E8"/>
    <w:rsid w:val="00E872FB"/>
    <w:rsid w:val="00E87305"/>
    <w:rsid w:val="00E8730B"/>
    <w:rsid w:val="00E87330"/>
    <w:rsid w:val="00E87338"/>
    <w:rsid w:val="00E8733D"/>
    <w:rsid w:val="00E8737B"/>
    <w:rsid w:val="00E87384"/>
    <w:rsid w:val="00E873BD"/>
    <w:rsid w:val="00E873EC"/>
    <w:rsid w:val="00E8744C"/>
    <w:rsid w:val="00E874A2"/>
    <w:rsid w:val="00E874AB"/>
    <w:rsid w:val="00E87516"/>
    <w:rsid w:val="00E87533"/>
    <w:rsid w:val="00E87589"/>
    <w:rsid w:val="00E8758C"/>
    <w:rsid w:val="00E8758F"/>
    <w:rsid w:val="00E875AA"/>
    <w:rsid w:val="00E875E8"/>
    <w:rsid w:val="00E87629"/>
    <w:rsid w:val="00E87646"/>
    <w:rsid w:val="00E87659"/>
    <w:rsid w:val="00E87666"/>
    <w:rsid w:val="00E87668"/>
    <w:rsid w:val="00E876F8"/>
    <w:rsid w:val="00E87703"/>
    <w:rsid w:val="00E87749"/>
    <w:rsid w:val="00E8778F"/>
    <w:rsid w:val="00E87790"/>
    <w:rsid w:val="00E87799"/>
    <w:rsid w:val="00E877A7"/>
    <w:rsid w:val="00E877B4"/>
    <w:rsid w:val="00E877E4"/>
    <w:rsid w:val="00E877F2"/>
    <w:rsid w:val="00E87801"/>
    <w:rsid w:val="00E8785B"/>
    <w:rsid w:val="00E8787F"/>
    <w:rsid w:val="00E878FB"/>
    <w:rsid w:val="00E87905"/>
    <w:rsid w:val="00E87915"/>
    <w:rsid w:val="00E87920"/>
    <w:rsid w:val="00E8793F"/>
    <w:rsid w:val="00E8797B"/>
    <w:rsid w:val="00E879BB"/>
    <w:rsid w:val="00E879F5"/>
    <w:rsid w:val="00E87A20"/>
    <w:rsid w:val="00E87A59"/>
    <w:rsid w:val="00E87A5D"/>
    <w:rsid w:val="00E87A69"/>
    <w:rsid w:val="00E87A79"/>
    <w:rsid w:val="00E87A88"/>
    <w:rsid w:val="00E87AAC"/>
    <w:rsid w:val="00E87B45"/>
    <w:rsid w:val="00E87BA5"/>
    <w:rsid w:val="00E87BBC"/>
    <w:rsid w:val="00E87BE1"/>
    <w:rsid w:val="00E87C09"/>
    <w:rsid w:val="00E87C1A"/>
    <w:rsid w:val="00E87C1B"/>
    <w:rsid w:val="00E87C1F"/>
    <w:rsid w:val="00E87C49"/>
    <w:rsid w:val="00E87C5C"/>
    <w:rsid w:val="00E87CA7"/>
    <w:rsid w:val="00E87CC0"/>
    <w:rsid w:val="00E87D10"/>
    <w:rsid w:val="00E87D33"/>
    <w:rsid w:val="00E87D53"/>
    <w:rsid w:val="00E87DEA"/>
    <w:rsid w:val="00E87E7E"/>
    <w:rsid w:val="00E87EBE"/>
    <w:rsid w:val="00E87F06"/>
    <w:rsid w:val="00E87F70"/>
    <w:rsid w:val="00E87F7A"/>
    <w:rsid w:val="00E87F83"/>
    <w:rsid w:val="00E87F86"/>
    <w:rsid w:val="00E87F8B"/>
    <w:rsid w:val="00E87F9E"/>
    <w:rsid w:val="00E87FAB"/>
    <w:rsid w:val="00E87FB7"/>
    <w:rsid w:val="00E87FCD"/>
    <w:rsid w:val="00E87FDE"/>
    <w:rsid w:val="00E87FE1"/>
    <w:rsid w:val="00E90006"/>
    <w:rsid w:val="00E9000B"/>
    <w:rsid w:val="00E9003B"/>
    <w:rsid w:val="00E90041"/>
    <w:rsid w:val="00E9004B"/>
    <w:rsid w:val="00E9004F"/>
    <w:rsid w:val="00E90076"/>
    <w:rsid w:val="00E9007B"/>
    <w:rsid w:val="00E900BA"/>
    <w:rsid w:val="00E900D3"/>
    <w:rsid w:val="00E900ED"/>
    <w:rsid w:val="00E900F8"/>
    <w:rsid w:val="00E90100"/>
    <w:rsid w:val="00E90126"/>
    <w:rsid w:val="00E9012B"/>
    <w:rsid w:val="00E90181"/>
    <w:rsid w:val="00E90228"/>
    <w:rsid w:val="00E90259"/>
    <w:rsid w:val="00E90262"/>
    <w:rsid w:val="00E90281"/>
    <w:rsid w:val="00E9028D"/>
    <w:rsid w:val="00E902A0"/>
    <w:rsid w:val="00E902AE"/>
    <w:rsid w:val="00E902F2"/>
    <w:rsid w:val="00E9030E"/>
    <w:rsid w:val="00E90434"/>
    <w:rsid w:val="00E90436"/>
    <w:rsid w:val="00E90445"/>
    <w:rsid w:val="00E9049C"/>
    <w:rsid w:val="00E904AD"/>
    <w:rsid w:val="00E904BF"/>
    <w:rsid w:val="00E904FC"/>
    <w:rsid w:val="00E904FD"/>
    <w:rsid w:val="00E9051A"/>
    <w:rsid w:val="00E90537"/>
    <w:rsid w:val="00E90567"/>
    <w:rsid w:val="00E905AA"/>
    <w:rsid w:val="00E905C1"/>
    <w:rsid w:val="00E905D2"/>
    <w:rsid w:val="00E905F8"/>
    <w:rsid w:val="00E90611"/>
    <w:rsid w:val="00E9061C"/>
    <w:rsid w:val="00E90646"/>
    <w:rsid w:val="00E9064A"/>
    <w:rsid w:val="00E90677"/>
    <w:rsid w:val="00E906CF"/>
    <w:rsid w:val="00E906D9"/>
    <w:rsid w:val="00E90715"/>
    <w:rsid w:val="00E90727"/>
    <w:rsid w:val="00E90770"/>
    <w:rsid w:val="00E90771"/>
    <w:rsid w:val="00E907CB"/>
    <w:rsid w:val="00E907CC"/>
    <w:rsid w:val="00E907DD"/>
    <w:rsid w:val="00E907F3"/>
    <w:rsid w:val="00E90843"/>
    <w:rsid w:val="00E9088F"/>
    <w:rsid w:val="00E90894"/>
    <w:rsid w:val="00E908B9"/>
    <w:rsid w:val="00E908BD"/>
    <w:rsid w:val="00E90941"/>
    <w:rsid w:val="00E909B9"/>
    <w:rsid w:val="00E909C1"/>
    <w:rsid w:val="00E909C8"/>
    <w:rsid w:val="00E909CB"/>
    <w:rsid w:val="00E909CC"/>
    <w:rsid w:val="00E90A2A"/>
    <w:rsid w:val="00E90A4A"/>
    <w:rsid w:val="00E90ABA"/>
    <w:rsid w:val="00E90AD8"/>
    <w:rsid w:val="00E90B0D"/>
    <w:rsid w:val="00E90B22"/>
    <w:rsid w:val="00E90B54"/>
    <w:rsid w:val="00E90B57"/>
    <w:rsid w:val="00E90B8B"/>
    <w:rsid w:val="00E90B91"/>
    <w:rsid w:val="00E90B97"/>
    <w:rsid w:val="00E90BA6"/>
    <w:rsid w:val="00E90BDA"/>
    <w:rsid w:val="00E90C03"/>
    <w:rsid w:val="00E90C0F"/>
    <w:rsid w:val="00E90C3A"/>
    <w:rsid w:val="00E90C47"/>
    <w:rsid w:val="00E90C6B"/>
    <w:rsid w:val="00E90C7C"/>
    <w:rsid w:val="00E90CC3"/>
    <w:rsid w:val="00E90CE0"/>
    <w:rsid w:val="00E90DB4"/>
    <w:rsid w:val="00E90DCE"/>
    <w:rsid w:val="00E90DDF"/>
    <w:rsid w:val="00E90DFD"/>
    <w:rsid w:val="00E90E14"/>
    <w:rsid w:val="00E90E23"/>
    <w:rsid w:val="00E90E27"/>
    <w:rsid w:val="00E90E5A"/>
    <w:rsid w:val="00E90E5B"/>
    <w:rsid w:val="00E90EA2"/>
    <w:rsid w:val="00E90EDF"/>
    <w:rsid w:val="00E90F80"/>
    <w:rsid w:val="00E90F86"/>
    <w:rsid w:val="00E90FDE"/>
    <w:rsid w:val="00E91006"/>
    <w:rsid w:val="00E91007"/>
    <w:rsid w:val="00E9105B"/>
    <w:rsid w:val="00E91075"/>
    <w:rsid w:val="00E910A1"/>
    <w:rsid w:val="00E910BE"/>
    <w:rsid w:val="00E910C4"/>
    <w:rsid w:val="00E91107"/>
    <w:rsid w:val="00E91110"/>
    <w:rsid w:val="00E91125"/>
    <w:rsid w:val="00E91166"/>
    <w:rsid w:val="00E911A0"/>
    <w:rsid w:val="00E9125B"/>
    <w:rsid w:val="00E91276"/>
    <w:rsid w:val="00E912BD"/>
    <w:rsid w:val="00E91323"/>
    <w:rsid w:val="00E91326"/>
    <w:rsid w:val="00E91365"/>
    <w:rsid w:val="00E91385"/>
    <w:rsid w:val="00E9139E"/>
    <w:rsid w:val="00E913B1"/>
    <w:rsid w:val="00E913BB"/>
    <w:rsid w:val="00E913CB"/>
    <w:rsid w:val="00E913DE"/>
    <w:rsid w:val="00E913F6"/>
    <w:rsid w:val="00E913F8"/>
    <w:rsid w:val="00E913FF"/>
    <w:rsid w:val="00E91432"/>
    <w:rsid w:val="00E9145B"/>
    <w:rsid w:val="00E914B2"/>
    <w:rsid w:val="00E914B5"/>
    <w:rsid w:val="00E914C1"/>
    <w:rsid w:val="00E914D4"/>
    <w:rsid w:val="00E914D6"/>
    <w:rsid w:val="00E914D8"/>
    <w:rsid w:val="00E914D9"/>
    <w:rsid w:val="00E914E6"/>
    <w:rsid w:val="00E914EF"/>
    <w:rsid w:val="00E914FF"/>
    <w:rsid w:val="00E91520"/>
    <w:rsid w:val="00E91538"/>
    <w:rsid w:val="00E9153C"/>
    <w:rsid w:val="00E9155D"/>
    <w:rsid w:val="00E91565"/>
    <w:rsid w:val="00E9156C"/>
    <w:rsid w:val="00E91583"/>
    <w:rsid w:val="00E91596"/>
    <w:rsid w:val="00E915A4"/>
    <w:rsid w:val="00E915AF"/>
    <w:rsid w:val="00E915C1"/>
    <w:rsid w:val="00E915FB"/>
    <w:rsid w:val="00E91640"/>
    <w:rsid w:val="00E9167A"/>
    <w:rsid w:val="00E9168A"/>
    <w:rsid w:val="00E916D2"/>
    <w:rsid w:val="00E916F1"/>
    <w:rsid w:val="00E91718"/>
    <w:rsid w:val="00E9171C"/>
    <w:rsid w:val="00E917AA"/>
    <w:rsid w:val="00E91807"/>
    <w:rsid w:val="00E91895"/>
    <w:rsid w:val="00E918A9"/>
    <w:rsid w:val="00E918B9"/>
    <w:rsid w:val="00E918DE"/>
    <w:rsid w:val="00E91927"/>
    <w:rsid w:val="00E9194E"/>
    <w:rsid w:val="00E91952"/>
    <w:rsid w:val="00E919BE"/>
    <w:rsid w:val="00E919EC"/>
    <w:rsid w:val="00E919EF"/>
    <w:rsid w:val="00E91A35"/>
    <w:rsid w:val="00E91A86"/>
    <w:rsid w:val="00E91A9A"/>
    <w:rsid w:val="00E91A9D"/>
    <w:rsid w:val="00E91AA0"/>
    <w:rsid w:val="00E91AC7"/>
    <w:rsid w:val="00E91AE6"/>
    <w:rsid w:val="00E91B0B"/>
    <w:rsid w:val="00E91B32"/>
    <w:rsid w:val="00E91B66"/>
    <w:rsid w:val="00E91B85"/>
    <w:rsid w:val="00E91BE4"/>
    <w:rsid w:val="00E91C01"/>
    <w:rsid w:val="00E91C0C"/>
    <w:rsid w:val="00E91C30"/>
    <w:rsid w:val="00E91C61"/>
    <w:rsid w:val="00E91C91"/>
    <w:rsid w:val="00E91CA1"/>
    <w:rsid w:val="00E91CB1"/>
    <w:rsid w:val="00E91CCD"/>
    <w:rsid w:val="00E91CEB"/>
    <w:rsid w:val="00E91D40"/>
    <w:rsid w:val="00E91D5D"/>
    <w:rsid w:val="00E91D90"/>
    <w:rsid w:val="00E91E05"/>
    <w:rsid w:val="00E91E2A"/>
    <w:rsid w:val="00E91E53"/>
    <w:rsid w:val="00E91E76"/>
    <w:rsid w:val="00E91E98"/>
    <w:rsid w:val="00E91EA8"/>
    <w:rsid w:val="00E91EEC"/>
    <w:rsid w:val="00E91F18"/>
    <w:rsid w:val="00E91F66"/>
    <w:rsid w:val="00E91F8B"/>
    <w:rsid w:val="00E91F97"/>
    <w:rsid w:val="00E9201D"/>
    <w:rsid w:val="00E92071"/>
    <w:rsid w:val="00E92075"/>
    <w:rsid w:val="00E92086"/>
    <w:rsid w:val="00E920FA"/>
    <w:rsid w:val="00E9210A"/>
    <w:rsid w:val="00E9210C"/>
    <w:rsid w:val="00E92129"/>
    <w:rsid w:val="00E9212D"/>
    <w:rsid w:val="00E9214A"/>
    <w:rsid w:val="00E9218A"/>
    <w:rsid w:val="00E9219B"/>
    <w:rsid w:val="00E921B6"/>
    <w:rsid w:val="00E921E5"/>
    <w:rsid w:val="00E921E9"/>
    <w:rsid w:val="00E921FA"/>
    <w:rsid w:val="00E92217"/>
    <w:rsid w:val="00E92236"/>
    <w:rsid w:val="00E9224F"/>
    <w:rsid w:val="00E922B9"/>
    <w:rsid w:val="00E922E6"/>
    <w:rsid w:val="00E922F0"/>
    <w:rsid w:val="00E9232B"/>
    <w:rsid w:val="00E92341"/>
    <w:rsid w:val="00E9234C"/>
    <w:rsid w:val="00E92353"/>
    <w:rsid w:val="00E923A6"/>
    <w:rsid w:val="00E923E8"/>
    <w:rsid w:val="00E923E9"/>
    <w:rsid w:val="00E92404"/>
    <w:rsid w:val="00E92420"/>
    <w:rsid w:val="00E9245E"/>
    <w:rsid w:val="00E92491"/>
    <w:rsid w:val="00E924C2"/>
    <w:rsid w:val="00E92517"/>
    <w:rsid w:val="00E92536"/>
    <w:rsid w:val="00E9254B"/>
    <w:rsid w:val="00E9254F"/>
    <w:rsid w:val="00E925C9"/>
    <w:rsid w:val="00E925CD"/>
    <w:rsid w:val="00E925D0"/>
    <w:rsid w:val="00E925E0"/>
    <w:rsid w:val="00E925E1"/>
    <w:rsid w:val="00E925E2"/>
    <w:rsid w:val="00E9262A"/>
    <w:rsid w:val="00E92648"/>
    <w:rsid w:val="00E926E4"/>
    <w:rsid w:val="00E9271D"/>
    <w:rsid w:val="00E9271F"/>
    <w:rsid w:val="00E92776"/>
    <w:rsid w:val="00E9277E"/>
    <w:rsid w:val="00E92786"/>
    <w:rsid w:val="00E9278B"/>
    <w:rsid w:val="00E927AC"/>
    <w:rsid w:val="00E927BF"/>
    <w:rsid w:val="00E927D4"/>
    <w:rsid w:val="00E9281B"/>
    <w:rsid w:val="00E9284E"/>
    <w:rsid w:val="00E92861"/>
    <w:rsid w:val="00E9286E"/>
    <w:rsid w:val="00E92893"/>
    <w:rsid w:val="00E928A1"/>
    <w:rsid w:val="00E928A2"/>
    <w:rsid w:val="00E928C7"/>
    <w:rsid w:val="00E92905"/>
    <w:rsid w:val="00E9291B"/>
    <w:rsid w:val="00E92924"/>
    <w:rsid w:val="00E9294A"/>
    <w:rsid w:val="00E9296E"/>
    <w:rsid w:val="00E9296F"/>
    <w:rsid w:val="00E92971"/>
    <w:rsid w:val="00E92972"/>
    <w:rsid w:val="00E92975"/>
    <w:rsid w:val="00E929A8"/>
    <w:rsid w:val="00E929D7"/>
    <w:rsid w:val="00E929E6"/>
    <w:rsid w:val="00E92A04"/>
    <w:rsid w:val="00E92A2A"/>
    <w:rsid w:val="00E92A3E"/>
    <w:rsid w:val="00E92A45"/>
    <w:rsid w:val="00E92A58"/>
    <w:rsid w:val="00E92A68"/>
    <w:rsid w:val="00E92A79"/>
    <w:rsid w:val="00E92A89"/>
    <w:rsid w:val="00E92A8E"/>
    <w:rsid w:val="00E92A9A"/>
    <w:rsid w:val="00E92AE8"/>
    <w:rsid w:val="00E92B0D"/>
    <w:rsid w:val="00E92B23"/>
    <w:rsid w:val="00E92BC2"/>
    <w:rsid w:val="00E92C3B"/>
    <w:rsid w:val="00E92C5D"/>
    <w:rsid w:val="00E92C68"/>
    <w:rsid w:val="00E92C99"/>
    <w:rsid w:val="00E92C9B"/>
    <w:rsid w:val="00E92C9C"/>
    <w:rsid w:val="00E92CD5"/>
    <w:rsid w:val="00E92CF0"/>
    <w:rsid w:val="00E92D65"/>
    <w:rsid w:val="00E92D6C"/>
    <w:rsid w:val="00E92D70"/>
    <w:rsid w:val="00E92D98"/>
    <w:rsid w:val="00E92DCB"/>
    <w:rsid w:val="00E92E05"/>
    <w:rsid w:val="00E92E20"/>
    <w:rsid w:val="00E92E92"/>
    <w:rsid w:val="00E92EDA"/>
    <w:rsid w:val="00E92F1B"/>
    <w:rsid w:val="00E92F23"/>
    <w:rsid w:val="00E92F2B"/>
    <w:rsid w:val="00E92F4D"/>
    <w:rsid w:val="00E92FAF"/>
    <w:rsid w:val="00E92FCB"/>
    <w:rsid w:val="00E92FCF"/>
    <w:rsid w:val="00E92FE9"/>
    <w:rsid w:val="00E92FEC"/>
    <w:rsid w:val="00E92FF4"/>
    <w:rsid w:val="00E92FF7"/>
    <w:rsid w:val="00E9300E"/>
    <w:rsid w:val="00E93026"/>
    <w:rsid w:val="00E93089"/>
    <w:rsid w:val="00E9309B"/>
    <w:rsid w:val="00E930A0"/>
    <w:rsid w:val="00E930B2"/>
    <w:rsid w:val="00E930BB"/>
    <w:rsid w:val="00E930DF"/>
    <w:rsid w:val="00E930F2"/>
    <w:rsid w:val="00E93167"/>
    <w:rsid w:val="00E9316A"/>
    <w:rsid w:val="00E9317F"/>
    <w:rsid w:val="00E931AD"/>
    <w:rsid w:val="00E93231"/>
    <w:rsid w:val="00E93234"/>
    <w:rsid w:val="00E9325E"/>
    <w:rsid w:val="00E93288"/>
    <w:rsid w:val="00E932D7"/>
    <w:rsid w:val="00E932E2"/>
    <w:rsid w:val="00E932EB"/>
    <w:rsid w:val="00E9330E"/>
    <w:rsid w:val="00E93339"/>
    <w:rsid w:val="00E93341"/>
    <w:rsid w:val="00E93351"/>
    <w:rsid w:val="00E9339F"/>
    <w:rsid w:val="00E933A8"/>
    <w:rsid w:val="00E93406"/>
    <w:rsid w:val="00E93440"/>
    <w:rsid w:val="00E934DA"/>
    <w:rsid w:val="00E93502"/>
    <w:rsid w:val="00E9353B"/>
    <w:rsid w:val="00E9356F"/>
    <w:rsid w:val="00E93587"/>
    <w:rsid w:val="00E935BE"/>
    <w:rsid w:val="00E935F2"/>
    <w:rsid w:val="00E93629"/>
    <w:rsid w:val="00E93640"/>
    <w:rsid w:val="00E93645"/>
    <w:rsid w:val="00E9364A"/>
    <w:rsid w:val="00E93674"/>
    <w:rsid w:val="00E9367A"/>
    <w:rsid w:val="00E936C3"/>
    <w:rsid w:val="00E936DE"/>
    <w:rsid w:val="00E9372E"/>
    <w:rsid w:val="00E93740"/>
    <w:rsid w:val="00E93783"/>
    <w:rsid w:val="00E93797"/>
    <w:rsid w:val="00E9380B"/>
    <w:rsid w:val="00E93849"/>
    <w:rsid w:val="00E9385F"/>
    <w:rsid w:val="00E9387E"/>
    <w:rsid w:val="00E938B0"/>
    <w:rsid w:val="00E938B1"/>
    <w:rsid w:val="00E938E9"/>
    <w:rsid w:val="00E93926"/>
    <w:rsid w:val="00E93944"/>
    <w:rsid w:val="00E9398A"/>
    <w:rsid w:val="00E93990"/>
    <w:rsid w:val="00E939D5"/>
    <w:rsid w:val="00E939F2"/>
    <w:rsid w:val="00E939FE"/>
    <w:rsid w:val="00E93A03"/>
    <w:rsid w:val="00E93A06"/>
    <w:rsid w:val="00E93A25"/>
    <w:rsid w:val="00E93A35"/>
    <w:rsid w:val="00E93A3A"/>
    <w:rsid w:val="00E93A7C"/>
    <w:rsid w:val="00E93A8E"/>
    <w:rsid w:val="00E93AA1"/>
    <w:rsid w:val="00E93AFB"/>
    <w:rsid w:val="00E93B07"/>
    <w:rsid w:val="00E93B2B"/>
    <w:rsid w:val="00E93B49"/>
    <w:rsid w:val="00E93B74"/>
    <w:rsid w:val="00E93B8D"/>
    <w:rsid w:val="00E93BB5"/>
    <w:rsid w:val="00E93BB6"/>
    <w:rsid w:val="00E93BC1"/>
    <w:rsid w:val="00E93BE5"/>
    <w:rsid w:val="00E93C07"/>
    <w:rsid w:val="00E93C2F"/>
    <w:rsid w:val="00E93C3C"/>
    <w:rsid w:val="00E93C45"/>
    <w:rsid w:val="00E93C5A"/>
    <w:rsid w:val="00E93C7D"/>
    <w:rsid w:val="00E93CA4"/>
    <w:rsid w:val="00E93CB3"/>
    <w:rsid w:val="00E93CD0"/>
    <w:rsid w:val="00E93D2A"/>
    <w:rsid w:val="00E93DAE"/>
    <w:rsid w:val="00E93DC5"/>
    <w:rsid w:val="00E93E05"/>
    <w:rsid w:val="00E93E26"/>
    <w:rsid w:val="00E93E62"/>
    <w:rsid w:val="00E93E8D"/>
    <w:rsid w:val="00E93E8F"/>
    <w:rsid w:val="00E93EAD"/>
    <w:rsid w:val="00E93F36"/>
    <w:rsid w:val="00E93F56"/>
    <w:rsid w:val="00E93F6A"/>
    <w:rsid w:val="00E93FA8"/>
    <w:rsid w:val="00E93FB6"/>
    <w:rsid w:val="00E93FBE"/>
    <w:rsid w:val="00E93FC7"/>
    <w:rsid w:val="00E9400A"/>
    <w:rsid w:val="00E94042"/>
    <w:rsid w:val="00E9407F"/>
    <w:rsid w:val="00E940A3"/>
    <w:rsid w:val="00E940CA"/>
    <w:rsid w:val="00E940FE"/>
    <w:rsid w:val="00E94150"/>
    <w:rsid w:val="00E94167"/>
    <w:rsid w:val="00E9417A"/>
    <w:rsid w:val="00E94180"/>
    <w:rsid w:val="00E9418E"/>
    <w:rsid w:val="00E94190"/>
    <w:rsid w:val="00E9419B"/>
    <w:rsid w:val="00E941BA"/>
    <w:rsid w:val="00E941D5"/>
    <w:rsid w:val="00E941E8"/>
    <w:rsid w:val="00E94269"/>
    <w:rsid w:val="00E94272"/>
    <w:rsid w:val="00E942A8"/>
    <w:rsid w:val="00E942B5"/>
    <w:rsid w:val="00E942BD"/>
    <w:rsid w:val="00E942C1"/>
    <w:rsid w:val="00E942D4"/>
    <w:rsid w:val="00E942E2"/>
    <w:rsid w:val="00E94301"/>
    <w:rsid w:val="00E94302"/>
    <w:rsid w:val="00E9436E"/>
    <w:rsid w:val="00E94381"/>
    <w:rsid w:val="00E943C8"/>
    <w:rsid w:val="00E943C9"/>
    <w:rsid w:val="00E943E8"/>
    <w:rsid w:val="00E943EF"/>
    <w:rsid w:val="00E9440E"/>
    <w:rsid w:val="00E94463"/>
    <w:rsid w:val="00E9448F"/>
    <w:rsid w:val="00E9449B"/>
    <w:rsid w:val="00E944AA"/>
    <w:rsid w:val="00E944B7"/>
    <w:rsid w:val="00E944F2"/>
    <w:rsid w:val="00E94532"/>
    <w:rsid w:val="00E94589"/>
    <w:rsid w:val="00E945CE"/>
    <w:rsid w:val="00E945E8"/>
    <w:rsid w:val="00E945F5"/>
    <w:rsid w:val="00E945FC"/>
    <w:rsid w:val="00E9460A"/>
    <w:rsid w:val="00E94637"/>
    <w:rsid w:val="00E9463C"/>
    <w:rsid w:val="00E94647"/>
    <w:rsid w:val="00E94649"/>
    <w:rsid w:val="00E94653"/>
    <w:rsid w:val="00E94665"/>
    <w:rsid w:val="00E94688"/>
    <w:rsid w:val="00E946A7"/>
    <w:rsid w:val="00E94795"/>
    <w:rsid w:val="00E947B1"/>
    <w:rsid w:val="00E947B3"/>
    <w:rsid w:val="00E947DB"/>
    <w:rsid w:val="00E94803"/>
    <w:rsid w:val="00E94828"/>
    <w:rsid w:val="00E94846"/>
    <w:rsid w:val="00E948D8"/>
    <w:rsid w:val="00E94900"/>
    <w:rsid w:val="00E9490D"/>
    <w:rsid w:val="00E94926"/>
    <w:rsid w:val="00E9494A"/>
    <w:rsid w:val="00E94968"/>
    <w:rsid w:val="00E949AA"/>
    <w:rsid w:val="00E949B0"/>
    <w:rsid w:val="00E949CC"/>
    <w:rsid w:val="00E94A13"/>
    <w:rsid w:val="00E94A8A"/>
    <w:rsid w:val="00E94AB3"/>
    <w:rsid w:val="00E94ABB"/>
    <w:rsid w:val="00E94ABD"/>
    <w:rsid w:val="00E94AE9"/>
    <w:rsid w:val="00E94B82"/>
    <w:rsid w:val="00E94BFE"/>
    <w:rsid w:val="00E94C1D"/>
    <w:rsid w:val="00E94CAE"/>
    <w:rsid w:val="00E94CC8"/>
    <w:rsid w:val="00E94D11"/>
    <w:rsid w:val="00E94D85"/>
    <w:rsid w:val="00E94DA8"/>
    <w:rsid w:val="00E94DFD"/>
    <w:rsid w:val="00E94E0C"/>
    <w:rsid w:val="00E94E1C"/>
    <w:rsid w:val="00E94E81"/>
    <w:rsid w:val="00E94E87"/>
    <w:rsid w:val="00E94EAB"/>
    <w:rsid w:val="00E94EB9"/>
    <w:rsid w:val="00E94EBC"/>
    <w:rsid w:val="00E94F31"/>
    <w:rsid w:val="00E94F8F"/>
    <w:rsid w:val="00E94FAA"/>
    <w:rsid w:val="00E94FBE"/>
    <w:rsid w:val="00E94FC3"/>
    <w:rsid w:val="00E94FCE"/>
    <w:rsid w:val="00E94FE4"/>
    <w:rsid w:val="00E94FE6"/>
    <w:rsid w:val="00E95025"/>
    <w:rsid w:val="00E95065"/>
    <w:rsid w:val="00E950E9"/>
    <w:rsid w:val="00E95129"/>
    <w:rsid w:val="00E95135"/>
    <w:rsid w:val="00E95145"/>
    <w:rsid w:val="00E95186"/>
    <w:rsid w:val="00E951A8"/>
    <w:rsid w:val="00E951CE"/>
    <w:rsid w:val="00E951E6"/>
    <w:rsid w:val="00E95229"/>
    <w:rsid w:val="00E9524C"/>
    <w:rsid w:val="00E95268"/>
    <w:rsid w:val="00E9526C"/>
    <w:rsid w:val="00E9529E"/>
    <w:rsid w:val="00E952FF"/>
    <w:rsid w:val="00E95320"/>
    <w:rsid w:val="00E953D7"/>
    <w:rsid w:val="00E95415"/>
    <w:rsid w:val="00E95448"/>
    <w:rsid w:val="00E9547A"/>
    <w:rsid w:val="00E9549D"/>
    <w:rsid w:val="00E95515"/>
    <w:rsid w:val="00E95533"/>
    <w:rsid w:val="00E95542"/>
    <w:rsid w:val="00E955A3"/>
    <w:rsid w:val="00E955AC"/>
    <w:rsid w:val="00E955C7"/>
    <w:rsid w:val="00E955CE"/>
    <w:rsid w:val="00E955EC"/>
    <w:rsid w:val="00E95610"/>
    <w:rsid w:val="00E9562D"/>
    <w:rsid w:val="00E95631"/>
    <w:rsid w:val="00E95643"/>
    <w:rsid w:val="00E9564F"/>
    <w:rsid w:val="00E9567F"/>
    <w:rsid w:val="00E9569E"/>
    <w:rsid w:val="00E956A4"/>
    <w:rsid w:val="00E956B0"/>
    <w:rsid w:val="00E956EB"/>
    <w:rsid w:val="00E957BE"/>
    <w:rsid w:val="00E95800"/>
    <w:rsid w:val="00E95828"/>
    <w:rsid w:val="00E95893"/>
    <w:rsid w:val="00E958BE"/>
    <w:rsid w:val="00E958C7"/>
    <w:rsid w:val="00E958EA"/>
    <w:rsid w:val="00E958EC"/>
    <w:rsid w:val="00E9596D"/>
    <w:rsid w:val="00E9598B"/>
    <w:rsid w:val="00E95994"/>
    <w:rsid w:val="00E959D3"/>
    <w:rsid w:val="00E95A39"/>
    <w:rsid w:val="00E95A3C"/>
    <w:rsid w:val="00E95A48"/>
    <w:rsid w:val="00E95A77"/>
    <w:rsid w:val="00E95A7F"/>
    <w:rsid w:val="00E95AAE"/>
    <w:rsid w:val="00E95AC8"/>
    <w:rsid w:val="00E95B25"/>
    <w:rsid w:val="00E95B3F"/>
    <w:rsid w:val="00E95BA7"/>
    <w:rsid w:val="00E95BDE"/>
    <w:rsid w:val="00E95C29"/>
    <w:rsid w:val="00E95C3A"/>
    <w:rsid w:val="00E95C4A"/>
    <w:rsid w:val="00E95C89"/>
    <w:rsid w:val="00E95CC8"/>
    <w:rsid w:val="00E95CDC"/>
    <w:rsid w:val="00E95D10"/>
    <w:rsid w:val="00E95D2A"/>
    <w:rsid w:val="00E95D70"/>
    <w:rsid w:val="00E95D7F"/>
    <w:rsid w:val="00E95D87"/>
    <w:rsid w:val="00E95D9D"/>
    <w:rsid w:val="00E95DAE"/>
    <w:rsid w:val="00E95DBE"/>
    <w:rsid w:val="00E95DC0"/>
    <w:rsid w:val="00E95DEF"/>
    <w:rsid w:val="00E95E22"/>
    <w:rsid w:val="00E95E35"/>
    <w:rsid w:val="00E95E36"/>
    <w:rsid w:val="00E95E6D"/>
    <w:rsid w:val="00E95E72"/>
    <w:rsid w:val="00E95EA4"/>
    <w:rsid w:val="00E95EA6"/>
    <w:rsid w:val="00E95EAC"/>
    <w:rsid w:val="00E95ED7"/>
    <w:rsid w:val="00E95EDB"/>
    <w:rsid w:val="00E95F18"/>
    <w:rsid w:val="00E95F1A"/>
    <w:rsid w:val="00E95F2A"/>
    <w:rsid w:val="00E95F48"/>
    <w:rsid w:val="00E95F4F"/>
    <w:rsid w:val="00E9601E"/>
    <w:rsid w:val="00E96022"/>
    <w:rsid w:val="00E9606B"/>
    <w:rsid w:val="00E9608E"/>
    <w:rsid w:val="00E9610A"/>
    <w:rsid w:val="00E9611A"/>
    <w:rsid w:val="00E96125"/>
    <w:rsid w:val="00E9616D"/>
    <w:rsid w:val="00E96175"/>
    <w:rsid w:val="00E9619C"/>
    <w:rsid w:val="00E961EB"/>
    <w:rsid w:val="00E96225"/>
    <w:rsid w:val="00E96230"/>
    <w:rsid w:val="00E9624A"/>
    <w:rsid w:val="00E96266"/>
    <w:rsid w:val="00E9626C"/>
    <w:rsid w:val="00E96282"/>
    <w:rsid w:val="00E96286"/>
    <w:rsid w:val="00E9630D"/>
    <w:rsid w:val="00E96322"/>
    <w:rsid w:val="00E96345"/>
    <w:rsid w:val="00E96364"/>
    <w:rsid w:val="00E96379"/>
    <w:rsid w:val="00E963E4"/>
    <w:rsid w:val="00E963FF"/>
    <w:rsid w:val="00E9641B"/>
    <w:rsid w:val="00E96424"/>
    <w:rsid w:val="00E96485"/>
    <w:rsid w:val="00E964BA"/>
    <w:rsid w:val="00E964CB"/>
    <w:rsid w:val="00E96539"/>
    <w:rsid w:val="00E9657E"/>
    <w:rsid w:val="00E96584"/>
    <w:rsid w:val="00E965BC"/>
    <w:rsid w:val="00E965BE"/>
    <w:rsid w:val="00E9663F"/>
    <w:rsid w:val="00E9666F"/>
    <w:rsid w:val="00E96676"/>
    <w:rsid w:val="00E9667D"/>
    <w:rsid w:val="00E966AA"/>
    <w:rsid w:val="00E966BA"/>
    <w:rsid w:val="00E9670A"/>
    <w:rsid w:val="00E96737"/>
    <w:rsid w:val="00E96793"/>
    <w:rsid w:val="00E967B4"/>
    <w:rsid w:val="00E967FD"/>
    <w:rsid w:val="00E9681C"/>
    <w:rsid w:val="00E96874"/>
    <w:rsid w:val="00E968AA"/>
    <w:rsid w:val="00E968BD"/>
    <w:rsid w:val="00E968C4"/>
    <w:rsid w:val="00E96959"/>
    <w:rsid w:val="00E9698A"/>
    <w:rsid w:val="00E9698B"/>
    <w:rsid w:val="00E969B9"/>
    <w:rsid w:val="00E969BD"/>
    <w:rsid w:val="00E969C1"/>
    <w:rsid w:val="00E969DA"/>
    <w:rsid w:val="00E969F6"/>
    <w:rsid w:val="00E96A48"/>
    <w:rsid w:val="00E96A4D"/>
    <w:rsid w:val="00E96AA1"/>
    <w:rsid w:val="00E96AB0"/>
    <w:rsid w:val="00E96AC6"/>
    <w:rsid w:val="00E96B0E"/>
    <w:rsid w:val="00E96B19"/>
    <w:rsid w:val="00E96B1D"/>
    <w:rsid w:val="00E96B28"/>
    <w:rsid w:val="00E96B57"/>
    <w:rsid w:val="00E96BC4"/>
    <w:rsid w:val="00E96BEF"/>
    <w:rsid w:val="00E96BFF"/>
    <w:rsid w:val="00E96C15"/>
    <w:rsid w:val="00E96C32"/>
    <w:rsid w:val="00E96C41"/>
    <w:rsid w:val="00E96C8E"/>
    <w:rsid w:val="00E96C9A"/>
    <w:rsid w:val="00E96CF6"/>
    <w:rsid w:val="00E96D24"/>
    <w:rsid w:val="00E96D30"/>
    <w:rsid w:val="00E96D33"/>
    <w:rsid w:val="00E96D5A"/>
    <w:rsid w:val="00E96D69"/>
    <w:rsid w:val="00E96D77"/>
    <w:rsid w:val="00E96D9A"/>
    <w:rsid w:val="00E96DA3"/>
    <w:rsid w:val="00E96DA8"/>
    <w:rsid w:val="00E96DCF"/>
    <w:rsid w:val="00E96DD4"/>
    <w:rsid w:val="00E96E18"/>
    <w:rsid w:val="00E96E58"/>
    <w:rsid w:val="00E96E5B"/>
    <w:rsid w:val="00E96E79"/>
    <w:rsid w:val="00E96E8E"/>
    <w:rsid w:val="00E96EBA"/>
    <w:rsid w:val="00E96F05"/>
    <w:rsid w:val="00E96F43"/>
    <w:rsid w:val="00E96F8E"/>
    <w:rsid w:val="00E96FA4"/>
    <w:rsid w:val="00E96FB5"/>
    <w:rsid w:val="00E970A0"/>
    <w:rsid w:val="00E970AF"/>
    <w:rsid w:val="00E970D7"/>
    <w:rsid w:val="00E9716F"/>
    <w:rsid w:val="00E97194"/>
    <w:rsid w:val="00E971A2"/>
    <w:rsid w:val="00E971EE"/>
    <w:rsid w:val="00E9722B"/>
    <w:rsid w:val="00E9723C"/>
    <w:rsid w:val="00E97244"/>
    <w:rsid w:val="00E97286"/>
    <w:rsid w:val="00E972A5"/>
    <w:rsid w:val="00E972CA"/>
    <w:rsid w:val="00E9730C"/>
    <w:rsid w:val="00E97359"/>
    <w:rsid w:val="00E97362"/>
    <w:rsid w:val="00E97388"/>
    <w:rsid w:val="00E9738C"/>
    <w:rsid w:val="00E97390"/>
    <w:rsid w:val="00E973B9"/>
    <w:rsid w:val="00E973BF"/>
    <w:rsid w:val="00E973CA"/>
    <w:rsid w:val="00E97416"/>
    <w:rsid w:val="00E97486"/>
    <w:rsid w:val="00E97512"/>
    <w:rsid w:val="00E97517"/>
    <w:rsid w:val="00E975B4"/>
    <w:rsid w:val="00E975BE"/>
    <w:rsid w:val="00E975E7"/>
    <w:rsid w:val="00E97636"/>
    <w:rsid w:val="00E9763D"/>
    <w:rsid w:val="00E97673"/>
    <w:rsid w:val="00E97682"/>
    <w:rsid w:val="00E9769A"/>
    <w:rsid w:val="00E976B2"/>
    <w:rsid w:val="00E976D8"/>
    <w:rsid w:val="00E976DD"/>
    <w:rsid w:val="00E97720"/>
    <w:rsid w:val="00E97787"/>
    <w:rsid w:val="00E977C7"/>
    <w:rsid w:val="00E977E5"/>
    <w:rsid w:val="00E9780A"/>
    <w:rsid w:val="00E97859"/>
    <w:rsid w:val="00E978BF"/>
    <w:rsid w:val="00E978C7"/>
    <w:rsid w:val="00E978CF"/>
    <w:rsid w:val="00E978F5"/>
    <w:rsid w:val="00E97905"/>
    <w:rsid w:val="00E9796B"/>
    <w:rsid w:val="00E97971"/>
    <w:rsid w:val="00E97985"/>
    <w:rsid w:val="00E979A0"/>
    <w:rsid w:val="00E979AE"/>
    <w:rsid w:val="00E979B7"/>
    <w:rsid w:val="00E979CD"/>
    <w:rsid w:val="00E979DE"/>
    <w:rsid w:val="00E979F4"/>
    <w:rsid w:val="00E97A08"/>
    <w:rsid w:val="00E97A0F"/>
    <w:rsid w:val="00E97A31"/>
    <w:rsid w:val="00E97A42"/>
    <w:rsid w:val="00E97A69"/>
    <w:rsid w:val="00E97A7E"/>
    <w:rsid w:val="00E97ACA"/>
    <w:rsid w:val="00E97AE0"/>
    <w:rsid w:val="00E97AE7"/>
    <w:rsid w:val="00E97B05"/>
    <w:rsid w:val="00E97B70"/>
    <w:rsid w:val="00E97BAA"/>
    <w:rsid w:val="00E97BF0"/>
    <w:rsid w:val="00E97C02"/>
    <w:rsid w:val="00E97C1C"/>
    <w:rsid w:val="00E97C27"/>
    <w:rsid w:val="00E97C35"/>
    <w:rsid w:val="00E97C39"/>
    <w:rsid w:val="00E97C4B"/>
    <w:rsid w:val="00E97CA3"/>
    <w:rsid w:val="00E97CE7"/>
    <w:rsid w:val="00E97CEA"/>
    <w:rsid w:val="00E97CEF"/>
    <w:rsid w:val="00E97D18"/>
    <w:rsid w:val="00E97D3C"/>
    <w:rsid w:val="00E97D84"/>
    <w:rsid w:val="00E97DB5"/>
    <w:rsid w:val="00E97DD9"/>
    <w:rsid w:val="00E97DF2"/>
    <w:rsid w:val="00E97E55"/>
    <w:rsid w:val="00E97E58"/>
    <w:rsid w:val="00E97E62"/>
    <w:rsid w:val="00E97E8C"/>
    <w:rsid w:val="00E97EBE"/>
    <w:rsid w:val="00E97ECF"/>
    <w:rsid w:val="00E97EE9"/>
    <w:rsid w:val="00E97F40"/>
    <w:rsid w:val="00E97F88"/>
    <w:rsid w:val="00E97F8C"/>
    <w:rsid w:val="00E97F94"/>
    <w:rsid w:val="00E97F9A"/>
    <w:rsid w:val="00E97FC8"/>
    <w:rsid w:val="00E97FFA"/>
    <w:rsid w:val="00EA0007"/>
    <w:rsid w:val="00EA0070"/>
    <w:rsid w:val="00EA0074"/>
    <w:rsid w:val="00EA007A"/>
    <w:rsid w:val="00EA00C9"/>
    <w:rsid w:val="00EA00E6"/>
    <w:rsid w:val="00EA00F8"/>
    <w:rsid w:val="00EA00FC"/>
    <w:rsid w:val="00EA0104"/>
    <w:rsid w:val="00EA0138"/>
    <w:rsid w:val="00EA0143"/>
    <w:rsid w:val="00EA014F"/>
    <w:rsid w:val="00EA0175"/>
    <w:rsid w:val="00EA0177"/>
    <w:rsid w:val="00EA01C7"/>
    <w:rsid w:val="00EA0211"/>
    <w:rsid w:val="00EA021B"/>
    <w:rsid w:val="00EA0225"/>
    <w:rsid w:val="00EA0239"/>
    <w:rsid w:val="00EA0248"/>
    <w:rsid w:val="00EA025B"/>
    <w:rsid w:val="00EA0260"/>
    <w:rsid w:val="00EA0262"/>
    <w:rsid w:val="00EA026E"/>
    <w:rsid w:val="00EA0292"/>
    <w:rsid w:val="00EA0299"/>
    <w:rsid w:val="00EA02CE"/>
    <w:rsid w:val="00EA02D3"/>
    <w:rsid w:val="00EA02D6"/>
    <w:rsid w:val="00EA02E5"/>
    <w:rsid w:val="00EA02E9"/>
    <w:rsid w:val="00EA02F0"/>
    <w:rsid w:val="00EA03BA"/>
    <w:rsid w:val="00EA03CA"/>
    <w:rsid w:val="00EA03E6"/>
    <w:rsid w:val="00EA03F3"/>
    <w:rsid w:val="00EA0483"/>
    <w:rsid w:val="00EA0498"/>
    <w:rsid w:val="00EA0519"/>
    <w:rsid w:val="00EA054B"/>
    <w:rsid w:val="00EA0557"/>
    <w:rsid w:val="00EA055A"/>
    <w:rsid w:val="00EA0571"/>
    <w:rsid w:val="00EA0599"/>
    <w:rsid w:val="00EA05A7"/>
    <w:rsid w:val="00EA05AB"/>
    <w:rsid w:val="00EA05BF"/>
    <w:rsid w:val="00EA05E0"/>
    <w:rsid w:val="00EA05E8"/>
    <w:rsid w:val="00EA0634"/>
    <w:rsid w:val="00EA0656"/>
    <w:rsid w:val="00EA0678"/>
    <w:rsid w:val="00EA069A"/>
    <w:rsid w:val="00EA0737"/>
    <w:rsid w:val="00EA073E"/>
    <w:rsid w:val="00EA073F"/>
    <w:rsid w:val="00EA0779"/>
    <w:rsid w:val="00EA0793"/>
    <w:rsid w:val="00EA07D4"/>
    <w:rsid w:val="00EA07F0"/>
    <w:rsid w:val="00EA081E"/>
    <w:rsid w:val="00EA082E"/>
    <w:rsid w:val="00EA0849"/>
    <w:rsid w:val="00EA085A"/>
    <w:rsid w:val="00EA085E"/>
    <w:rsid w:val="00EA087D"/>
    <w:rsid w:val="00EA0885"/>
    <w:rsid w:val="00EA089A"/>
    <w:rsid w:val="00EA08C7"/>
    <w:rsid w:val="00EA08C8"/>
    <w:rsid w:val="00EA08C9"/>
    <w:rsid w:val="00EA08EE"/>
    <w:rsid w:val="00EA090F"/>
    <w:rsid w:val="00EA0927"/>
    <w:rsid w:val="00EA0937"/>
    <w:rsid w:val="00EA0947"/>
    <w:rsid w:val="00EA0962"/>
    <w:rsid w:val="00EA097B"/>
    <w:rsid w:val="00EA0980"/>
    <w:rsid w:val="00EA0982"/>
    <w:rsid w:val="00EA0987"/>
    <w:rsid w:val="00EA0992"/>
    <w:rsid w:val="00EA09A6"/>
    <w:rsid w:val="00EA0A19"/>
    <w:rsid w:val="00EA0A26"/>
    <w:rsid w:val="00EA0A2D"/>
    <w:rsid w:val="00EA0A50"/>
    <w:rsid w:val="00EA0A55"/>
    <w:rsid w:val="00EA0A57"/>
    <w:rsid w:val="00EA0A7C"/>
    <w:rsid w:val="00EA0A8C"/>
    <w:rsid w:val="00EA0A94"/>
    <w:rsid w:val="00EA0AB3"/>
    <w:rsid w:val="00EA0AD0"/>
    <w:rsid w:val="00EA0AFD"/>
    <w:rsid w:val="00EA0B6A"/>
    <w:rsid w:val="00EA0B72"/>
    <w:rsid w:val="00EA0C07"/>
    <w:rsid w:val="00EA0C50"/>
    <w:rsid w:val="00EA0C93"/>
    <w:rsid w:val="00EA0CE4"/>
    <w:rsid w:val="00EA0CF3"/>
    <w:rsid w:val="00EA0D66"/>
    <w:rsid w:val="00EA0D68"/>
    <w:rsid w:val="00EA0D73"/>
    <w:rsid w:val="00EA0DA5"/>
    <w:rsid w:val="00EA0DB3"/>
    <w:rsid w:val="00EA0DC1"/>
    <w:rsid w:val="00EA0DDF"/>
    <w:rsid w:val="00EA0E54"/>
    <w:rsid w:val="00EA0E83"/>
    <w:rsid w:val="00EA0E9E"/>
    <w:rsid w:val="00EA0EAA"/>
    <w:rsid w:val="00EA0EB7"/>
    <w:rsid w:val="00EA0EBA"/>
    <w:rsid w:val="00EA0EF3"/>
    <w:rsid w:val="00EA0F04"/>
    <w:rsid w:val="00EA0F0F"/>
    <w:rsid w:val="00EA0F10"/>
    <w:rsid w:val="00EA0F30"/>
    <w:rsid w:val="00EA0F7A"/>
    <w:rsid w:val="00EA0F89"/>
    <w:rsid w:val="00EA0F97"/>
    <w:rsid w:val="00EA0FA4"/>
    <w:rsid w:val="00EA0FB4"/>
    <w:rsid w:val="00EA0FD7"/>
    <w:rsid w:val="00EA1030"/>
    <w:rsid w:val="00EA103D"/>
    <w:rsid w:val="00EA106A"/>
    <w:rsid w:val="00EA10A8"/>
    <w:rsid w:val="00EA1105"/>
    <w:rsid w:val="00EA1111"/>
    <w:rsid w:val="00EA1118"/>
    <w:rsid w:val="00EA1145"/>
    <w:rsid w:val="00EA1153"/>
    <w:rsid w:val="00EA11A7"/>
    <w:rsid w:val="00EA11CF"/>
    <w:rsid w:val="00EA11D7"/>
    <w:rsid w:val="00EA1203"/>
    <w:rsid w:val="00EA1230"/>
    <w:rsid w:val="00EA1265"/>
    <w:rsid w:val="00EA1268"/>
    <w:rsid w:val="00EA127D"/>
    <w:rsid w:val="00EA1288"/>
    <w:rsid w:val="00EA1298"/>
    <w:rsid w:val="00EA129D"/>
    <w:rsid w:val="00EA12A4"/>
    <w:rsid w:val="00EA12BF"/>
    <w:rsid w:val="00EA12FE"/>
    <w:rsid w:val="00EA1313"/>
    <w:rsid w:val="00EA1350"/>
    <w:rsid w:val="00EA136A"/>
    <w:rsid w:val="00EA137C"/>
    <w:rsid w:val="00EA139F"/>
    <w:rsid w:val="00EA13A9"/>
    <w:rsid w:val="00EA13C3"/>
    <w:rsid w:val="00EA13E3"/>
    <w:rsid w:val="00EA140A"/>
    <w:rsid w:val="00EA1430"/>
    <w:rsid w:val="00EA1459"/>
    <w:rsid w:val="00EA1470"/>
    <w:rsid w:val="00EA14C5"/>
    <w:rsid w:val="00EA14C6"/>
    <w:rsid w:val="00EA1567"/>
    <w:rsid w:val="00EA1585"/>
    <w:rsid w:val="00EA15F6"/>
    <w:rsid w:val="00EA1660"/>
    <w:rsid w:val="00EA168E"/>
    <w:rsid w:val="00EA16CE"/>
    <w:rsid w:val="00EA16D2"/>
    <w:rsid w:val="00EA16D6"/>
    <w:rsid w:val="00EA173D"/>
    <w:rsid w:val="00EA1744"/>
    <w:rsid w:val="00EA1745"/>
    <w:rsid w:val="00EA177B"/>
    <w:rsid w:val="00EA178C"/>
    <w:rsid w:val="00EA178D"/>
    <w:rsid w:val="00EA17F9"/>
    <w:rsid w:val="00EA1817"/>
    <w:rsid w:val="00EA1818"/>
    <w:rsid w:val="00EA1835"/>
    <w:rsid w:val="00EA187F"/>
    <w:rsid w:val="00EA1895"/>
    <w:rsid w:val="00EA1902"/>
    <w:rsid w:val="00EA190E"/>
    <w:rsid w:val="00EA1958"/>
    <w:rsid w:val="00EA1978"/>
    <w:rsid w:val="00EA198A"/>
    <w:rsid w:val="00EA19A6"/>
    <w:rsid w:val="00EA19A8"/>
    <w:rsid w:val="00EA19AA"/>
    <w:rsid w:val="00EA19CA"/>
    <w:rsid w:val="00EA19D0"/>
    <w:rsid w:val="00EA19EC"/>
    <w:rsid w:val="00EA1A0B"/>
    <w:rsid w:val="00EA1A22"/>
    <w:rsid w:val="00EA1A5E"/>
    <w:rsid w:val="00EA1A7F"/>
    <w:rsid w:val="00EA1A96"/>
    <w:rsid w:val="00EA1AE9"/>
    <w:rsid w:val="00EA1B0B"/>
    <w:rsid w:val="00EA1B49"/>
    <w:rsid w:val="00EA1BA3"/>
    <w:rsid w:val="00EA1BC8"/>
    <w:rsid w:val="00EA1BE6"/>
    <w:rsid w:val="00EA1C05"/>
    <w:rsid w:val="00EA1C0F"/>
    <w:rsid w:val="00EA1C29"/>
    <w:rsid w:val="00EA1C49"/>
    <w:rsid w:val="00EA1C7A"/>
    <w:rsid w:val="00EA1C85"/>
    <w:rsid w:val="00EA1C87"/>
    <w:rsid w:val="00EA1C9B"/>
    <w:rsid w:val="00EA1CA0"/>
    <w:rsid w:val="00EA1CA4"/>
    <w:rsid w:val="00EA1CAC"/>
    <w:rsid w:val="00EA1CCA"/>
    <w:rsid w:val="00EA1CD7"/>
    <w:rsid w:val="00EA1CEA"/>
    <w:rsid w:val="00EA1CFD"/>
    <w:rsid w:val="00EA1D29"/>
    <w:rsid w:val="00EA1D3B"/>
    <w:rsid w:val="00EA1D85"/>
    <w:rsid w:val="00EA1DAD"/>
    <w:rsid w:val="00EA1DB4"/>
    <w:rsid w:val="00EA1DCA"/>
    <w:rsid w:val="00EA1DCC"/>
    <w:rsid w:val="00EA1DE9"/>
    <w:rsid w:val="00EA1E1E"/>
    <w:rsid w:val="00EA1E77"/>
    <w:rsid w:val="00EA1E9B"/>
    <w:rsid w:val="00EA1EB0"/>
    <w:rsid w:val="00EA1EDB"/>
    <w:rsid w:val="00EA1EE8"/>
    <w:rsid w:val="00EA1EFC"/>
    <w:rsid w:val="00EA1F12"/>
    <w:rsid w:val="00EA1F50"/>
    <w:rsid w:val="00EA1F60"/>
    <w:rsid w:val="00EA1F79"/>
    <w:rsid w:val="00EA1FBD"/>
    <w:rsid w:val="00EA1FC0"/>
    <w:rsid w:val="00EA1FC6"/>
    <w:rsid w:val="00EA1FDE"/>
    <w:rsid w:val="00EA1FEE"/>
    <w:rsid w:val="00EA1FF9"/>
    <w:rsid w:val="00EA205E"/>
    <w:rsid w:val="00EA20C9"/>
    <w:rsid w:val="00EA20F4"/>
    <w:rsid w:val="00EA20FE"/>
    <w:rsid w:val="00EA2142"/>
    <w:rsid w:val="00EA2146"/>
    <w:rsid w:val="00EA2156"/>
    <w:rsid w:val="00EA2157"/>
    <w:rsid w:val="00EA216F"/>
    <w:rsid w:val="00EA2171"/>
    <w:rsid w:val="00EA2179"/>
    <w:rsid w:val="00EA21AB"/>
    <w:rsid w:val="00EA21B3"/>
    <w:rsid w:val="00EA21C3"/>
    <w:rsid w:val="00EA21D5"/>
    <w:rsid w:val="00EA21F8"/>
    <w:rsid w:val="00EA222F"/>
    <w:rsid w:val="00EA226D"/>
    <w:rsid w:val="00EA22D3"/>
    <w:rsid w:val="00EA22EB"/>
    <w:rsid w:val="00EA2302"/>
    <w:rsid w:val="00EA232E"/>
    <w:rsid w:val="00EA2376"/>
    <w:rsid w:val="00EA23A7"/>
    <w:rsid w:val="00EA23B5"/>
    <w:rsid w:val="00EA23CA"/>
    <w:rsid w:val="00EA2402"/>
    <w:rsid w:val="00EA241A"/>
    <w:rsid w:val="00EA2434"/>
    <w:rsid w:val="00EA244D"/>
    <w:rsid w:val="00EA246E"/>
    <w:rsid w:val="00EA2479"/>
    <w:rsid w:val="00EA247F"/>
    <w:rsid w:val="00EA2493"/>
    <w:rsid w:val="00EA249F"/>
    <w:rsid w:val="00EA24A3"/>
    <w:rsid w:val="00EA24A5"/>
    <w:rsid w:val="00EA24A7"/>
    <w:rsid w:val="00EA24C1"/>
    <w:rsid w:val="00EA24F6"/>
    <w:rsid w:val="00EA2501"/>
    <w:rsid w:val="00EA2566"/>
    <w:rsid w:val="00EA2592"/>
    <w:rsid w:val="00EA25FB"/>
    <w:rsid w:val="00EA2666"/>
    <w:rsid w:val="00EA2669"/>
    <w:rsid w:val="00EA2670"/>
    <w:rsid w:val="00EA2689"/>
    <w:rsid w:val="00EA26A7"/>
    <w:rsid w:val="00EA26BC"/>
    <w:rsid w:val="00EA26ED"/>
    <w:rsid w:val="00EA26F6"/>
    <w:rsid w:val="00EA270C"/>
    <w:rsid w:val="00EA271C"/>
    <w:rsid w:val="00EA2727"/>
    <w:rsid w:val="00EA2730"/>
    <w:rsid w:val="00EA273C"/>
    <w:rsid w:val="00EA2742"/>
    <w:rsid w:val="00EA274F"/>
    <w:rsid w:val="00EA276F"/>
    <w:rsid w:val="00EA27B7"/>
    <w:rsid w:val="00EA281E"/>
    <w:rsid w:val="00EA2843"/>
    <w:rsid w:val="00EA2856"/>
    <w:rsid w:val="00EA2865"/>
    <w:rsid w:val="00EA28A0"/>
    <w:rsid w:val="00EA28B4"/>
    <w:rsid w:val="00EA28D2"/>
    <w:rsid w:val="00EA28E2"/>
    <w:rsid w:val="00EA28F7"/>
    <w:rsid w:val="00EA2938"/>
    <w:rsid w:val="00EA293B"/>
    <w:rsid w:val="00EA2966"/>
    <w:rsid w:val="00EA2986"/>
    <w:rsid w:val="00EA29B0"/>
    <w:rsid w:val="00EA29DC"/>
    <w:rsid w:val="00EA29E5"/>
    <w:rsid w:val="00EA2A34"/>
    <w:rsid w:val="00EA2A4C"/>
    <w:rsid w:val="00EA2A79"/>
    <w:rsid w:val="00EA2A7F"/>
    <w:rsid w:val="00EA2A8D"/>
    <w:rsid w:val="00EA2A93"/>
    <w:rsid w:val="00EA2AA9"/>
    <w:rsid w:val="00EA2AE0"/>
    <w:rsid w:val="00EA2B29"/>
    <w:rsid w:val="00EA2B53"/>
    <w:rsid w:val="00EA2B7B"/>
    <w:rsid w:val="00EA2B96"/>
    <w:rsid w:val="00EA2B9B"/>
    <w:rsid w:val="00EA2BEC"/>
    <w:rsid w:val="00EA2BF3"/>
    <w:rsid w:val="00EA2C26"/>
    <w:rsid w:val="00EA2C39"/>
    <w:rsid w:val="00EA2C4E"/>
    <w:rsid w:val="00EA2C6A"/>
    <w:rsid w:val="00EA2CBF"/>
    <w:rsid w:val="00EA2CC6"/>
    <w:rsid w:val="00EA2CE2"/>
    <w:rsid w:val="00EA2CFE"/>
    <w:rsid w:val="00EA2D03"/>
    <w:rsid w:val="00EA2D1B"/>
    <w:rsid w:val="00EA2D36"/>
    <w:rsid w:val="00EA2D38"/>
    <w:rsid w:val="00EA2D8B"/>
    <w:rsid w:val="00EA2DA0"/>
    <w:rsid w:val="00EA2DAF"/>
    <w:rsid w:val="00EA2DDF"/>
    <w:rsid w:val="00EA2DE8"/>
    <w:rsid w:val="00EA2DF1"/>
    <w:rsid w:val="00EA2E11"/>
    <w:rsid w:val="00EA2E29"/>
    <w:rsid w:val="00EA2E3E"/>
    <w:rsid w:val="00EA2E51"/>
    <w:rsid w:val="00EA2E52"/>
    <w:rsid w:val="00EA2E56"/>
    <w:rsid w:val="00EA2E5C"/>
    <w:rsid w:val="00EA2E61"/>
    <w:rsid w:val="00EA2E68"/>
    <w:rsid w:val="00EA2E91"/>
    <w:rsid w:val="00EA2EB3"/>
    <w:rsid w:val="00EA2EE3"/>
    <w:rsid w:val="00EA2F00"/>
    <w:rsid w:val="00EA2F21"/>
    <w:rsid w:val="00EA2F31"/>
    <w:rsid w:val="00EA2F64"/>
    <w:rsid w:val="00EA2F7F"/>
    <w:rsid w:val="00EA2F91"/>
    <w:rsid w:val="00EA2F95"/>
    <w:rsid w:val="00EA2FC5"/>
    <w:rsid w:val="00EA2FD9"/>
    <w:rsid w:val="00EA2FF1"/>
    <w:rsid w:val="00EA3055"/>
    <w:rsid w:val="00EA3062"/>
    <w:rsid w:val="00EA3064"/>
    <w:rsid w:val="00EA308E"/>
    <w:rsid w:val="00EA30A2"/>
    <w:rsid w:val="00EA30A4"/>
    <w:rsid w:val="00EA30CF"/>
    <w:rsid w:val="00EA30EF"/>
    <w:rsid w:val="00EA313E"/>
    <w:rsid w:val="00EA3143"/>
    <w:rsid w:val="00EA316D"/>
    <w:rsid w:val="00EA3172"/>
    <w:rsid w:val="00EA3173"/>
    <w:rsid w:val="00EA3180"/>
    <w:rsid w:val="00EA31B9"/>
    <w:rsid w:val="00EA3234"/>
    <w:rsid w:val="00EA3274"/>
    <w:rsid w:val="00EA3280"/>
    <w:rsid w:val="00EA3286"/>
    <w:rsid w:val="00EA3335"/>
    <w:rsid w:val="00EA3376"/>
    <w:rsid w:val="00EA33E7"/>
    <w:rsid w:val="00EA33EC"/>
    <w:rsid w:val="00EA33F9"/>
    <w:rsid w:val="00EA3466"/>
    <w:rsid w:val="00EA347B"/>
    <w:rsid w:val="00EA349F"/>
    <w:rsid w:val="00EA34A9"/>
    <w:rsid w:val="00EA34C4"/>
    <w:rsid w:val="00EA34DF"/>
    <w:rsid w:val="00EA34ED"/>
    <w:rsid w:val="00EA34F2"/>
    <w:rsid w:val="00EA3521"/>
    <w:rsid w:val="00EA3542"/>
    <w:rsid w:val="00EA3585"/>
    <w:rsid w:val="00EA358C"/>
    <w:rsid w:val="00EA35A0"/>
    <w:rsid w:val="00EA35B9"/>
    <w:rsid w:val="00EA364D"/>
    <w:rsid w:val="00EA3685"/>
    <w:rsid w:val="00EA3691"/>
    <w:rsid w:val="00EA3693"/>
    <w:rsid w:val="00EA36A3"/>
    <w:rsid w:val="00EA36D0"/>
    <w:rsid w:val="00EA36D2"/>
    <w:rsid w:val="00EA36D6"/>
    <w:rsid w:val="00EA36F4"/>
    <w:rsid w:val="00EA36FD"/>
    <w:rsid w:val="00EA3737"/>
    <w:rsid w:val="00EA374F"/>
    <w:rsid w:val="00EA376F"/>
    <w:rsid w:val="00EA37A2"/>
    <w:rsid w:val="00EA37CB"/>
    <w:rsid w:val="00EA37CC"/>
    <w:rsid w:val="00EA380E"/>
    <w:rsid w:val="00EA3810"/>
    <w:rsid w:val="00EA3824"/>
    <w:rsid w:val="00EA3836"/>
    <w:rsid w:val="00EA383F"/>
    <w:rsid w:val="00EA3871"/>
    <w:rsid w:val="00EA3883"/>
    <w:rsid w:val="00EA3894"/>
    <w:rsid w:val="00EA389E"/>
    <w:rsid w:val="00EA38F3"/>
    <w:rsid w:val="00EA3947"/>
    <w:rsid w:val="00EA395A"/>
    <w:rsid w:val="00EA39BC"/>
    <w:rsid w:val="00EA39BF"/>
    <w:rsid w:val="00EA39D0"/>
    <w:rsid w:val="00EA39F4"/>
    <w:rsid w:val="00EA39FE"/>
    <w:rsid w:val="00EA3A77"/>
    <w:rsid w:val="00EA3A7A"/>
    <w:rsid w:val="00EA3A7F"/>
    <w:rsid w:val="00EA3A86"/>
    <w:rsid w:val="00EA3A9A"/>
    <w:rsid w:val="00EA3AA7"/>
    <w:rsid w:val="00EA3AC7"/>
    <w:rsid w:val="00EA3ACF"/>
    <w:rsid w:val="00EA3B35"/>
    <w:rsid w:val="00EA3B5F"/>
    <w:rsid w:val="00EA3C4A"/>
    <w:rsid w:val="00EA3C99"/>
    <w:rsid w:val="00EA3CBD"/>
    <w:rsid w:val="00EA3CEE"/>
    <w:rsid w:val="00EA3D03"/>
    <w:rsid w:val="00EA3D1C"/>
    <w:rsid w:val="00EA3D3F"/>
    <w:rsid w:val="00EA3D57"/>
    <w:rsid w:val="00EA3DD9"/>
    <w:rsid w:val="00EA3E14"/>
    <w:rsid w:val="00EA3E92"/>
    <w:rsid w:val="00EA3EB9"/>
    <w:rsid w:val="00EA3EC6"/>
    <w:rsid w:val="00EA3EE6"/>
    <w:rsid w:val="00EA3EE7"/>
    <w:rsid w:val="00EA3EEB"/>
    <w:rsid w:val="00EA3EF0"/>
    <w:rsid w:val="00EA3F3C"/>
    <w:rsid w:val="00EA3F5B"/>
    <w:rsid w:val="00EA3F69"/>
    <w:rsid w:val="00EA3F74"/>
    <w:rsid w:val="00EA3F8E"/>
    <w:rsid w:val="00EA3F94"/>
    <w:rsid w:val="00EA3F9F"/>
    <w:rsid w:val="00EA3FA0"/>
    <w:rsid w:val="00EA3FA6"/>
    <w:rsid w:val="00EA3FAB"/>
    <w:rsid w:val="00EA3FCD"/>
    <w:rsid w:val="00EA3FE5"/>
    <w:rsid w:val="00EA4022"/>
    <w:rsid w:val="00EA4061"/>
    <w:rsid w:val="00EA408B"/>
    <w:rsid w:val="00EA40A4"/>
    <w:rsid w:val="00EA40B7"/>
    <w:rsid w:val="00EA410A"/>
    <w:rsid w:val="00EA411F"/>
    <w:rsid w:val="00EA412B"/>
    <w:rsid w:val="00EA4136"/>
    <w:rsid w:val="00EA4154"/>
    <w:rsid w:val="00EA41A9"/>
    <w:rsid w:val="00EA41B2"/>
    <w:rsid w:val="00EA41B4"/>
    <w:rsid w:val="00EA41BE"/>
    <w:rsid w:val="00EA41E6"/>
    <w:rsid w:val="00EA41F9"/>
    <w:rsid w:val="00EA420E"/>
    <w:rsid w:val="00EA4214"/>
    <w:rsid w:val="00EA42A1"/>
    <w:rsid w:val="00EA42B2"/>
    <w:rsid w:val="00EA42E0"/>
    <w:rsid w:val="00EA42F7"/>
    <w:rsid w:val="00EA42FE"/>
    <w:rsid w:val="00EA4311"/>
    <w:rsid w:val="00EA435A"/>
    <w:rsid w:val="00EA4374"/>
    <w:rsid w:val="00EA43B2"/>
    <w:rsid w:val="00EA43C1"/>
    <w:rsid w:val="00EA43C9"/>
    <w:rsid w:val="00EA43D5"/>
    <w:rsid w:val="00EA4403"/>
    <w:rsid w:val="00EA443B"/>
    <w:rsid w:val="00EA443D"/>
    <w:rsid w:val="00EA4443"/>
    <w:rsid w:val="00EA449F"/>
    <w:rsid w:val="00EA44C6"/>
    <w:rsid w:val="00EA44DC"/>
    <w:rsid w:val="00EA4515"/>
    <w:rsid w:val="00EA4572"/>
    <w:rsid w:val="00EA458E"/>
    <w:rsid w:val="00EA45A2"/>
    <w:rsid w:val="00EA45E3"/>
    <w:rsid w:val="00EA45E6"/>
    <w:rsid w:val="00EA460E"/>
    <w:rsid w:val="00EA461E"/>
    <w:rsid w:val="00EA4639"/>
    <w:rsid w:val="00EA4670"/>
    <w:rsid w:val="00EA4671"/>
    <w:rsid w:val="00EA4674"/>
    <w:rsid w:val="00EA46A6"/>
    <w:rsid w:val="00EA46BC"/>
    <w:rsid w:val="00EA4723"/>
    <w:rsid w:val="00EA4748"/>
    <w:rsid w:val="00EA4769"/>
    <w:rsid w:val="00EA4773"/>
    <w:rsid w:val="00EA4782"/>
    <w:rsid w:val="00EA47D5"/>
    <w:rsid w:val="00EA483C"/>
    <w:rsid w:val="00EA4865"/>
    <w:rsid w:val="00EA486B"/>
    <w:rsid w:val="00EA4879"/>
    <w:rsid w:val="00EA48C6"/>
    <w:rsid w:val="00EA48CC"/>
    <w:rsid w:val="00EA48D9"/>
    <w:rsid w:val="00EA48ED"/>
    <w:rsid w:val="00EA48FF"/>
    <w:rsid w:val="00EA4902"/>
    <w:rsid w:val="00EA490B"/>
    <w:rsid w:val="00EA4936"/>
    <w:rsid w:val="00EA4951"/>
    <w:rsid w:val="00EA4964"/>
    <w:rsid w:val="00EA498A"/>
    <w:rsid w:val="00EA499B"/>
    <w:rsid w:val="00EA499E"/>
    <w:rsid w:val="00EA49DE"/>
    <w:rsid w:val="00EA49E1"/>
    <w:rsid w:val="00EA49F7"/>
    <w:rsid w:val="00EA4A06"/>
    <w:rsid w:val="00EA4A08"/>
    <w:rsid w:val="00EA4A0D"/>
    <w:rsid w:val="00EA4A60"/>
    <w:rsid w:val="00EA4A66"/>
    <w:rsid w:val="00EA4AAD"/>
    <w:rsid w:val="00EA4AB2"/>
    <w:rsid w:val="00EA4AE5"/>
    <w:rsid w:val="00EA4AEE"/>
    <w:rsid w:val="00EA4AFE"/>
    <w:rsid w:val="00EA4B06"/>
    <w:rsid w:val="00EA4B11"/>
    <w:rsid w:val="00EA4B2A"/>
    <w:rsid w:val="00EA4B67"/>
    <w:rsid w:val="00EA4B71"/>
    <w:rsid w:val="00EA4B9A"/>
    <w:rsid w:val="00EA4B9B"/>
    <w:rsid w:val="00EA4B9C"/>
    <w:rsid w:val="00EA4BDC"/>
    <w:rsid w:val="00EA4C15"/>
    <w:rsid w:val="00EA4C2F"/>
    <w:rsid w:val="00EA4C38"/>
    <w:rsid w:val="00EA4C47"/>
    <w:rsid w:val="00EA4C5B"/>
    <w:rsid w:val="00EA4C6A"/>
    <w:rsid w:val="00EA4C7E"/>
    <w:rsid w:val="00EA4C95"/>
    <w:rsid w:val="00EA4CA0"/>
    <w:rsid w:val="00EA4CAC"/>
    <w:rsid w:val="00EA4CB1"/>
    <w:rsid w:val="00EA4CB2"/>
    <w:rsid w:val="00EA4CF0"/>
    <w:rsid w:val="00EA4D47"/>
    <w:rsid w:val="00EA4D76"/>
    <w:rsid w:val="00EA4DA0"/>
    <w:rsid w:val="00EA4DF4"/>
    <w:rsid w:val="00EA4E02"/>
    <w:rsid w:val="00EA4E52"/>
    <w:rsid w:val="00EA4E6F"/>
    <w:rsid w:val="00EA4E96"/>
    <w:rsid w:val="00EA4E97"/>
    <w:rsid w:val="00EA4EA4"/>
    <w:rsid w:val="00EA4ECA"/>
    <w:rsid w:val="00EA4ECE"/>
    <w:rsid w:val="00EA4ED4"/>
    <w:rsid w:val="00EA4ED6"/>
    <w:rsid w:val="00EA4EF7"/>
    <w:rsid w:val="00EA4F42"/>
    <w:rsid w:val="00EA4F5A"/>
    <w:rsid w:val="00EA4F6B"/>
    <w:rsid w:val="00EA4F7A"/>
    <w:rsid w:val="00EA4F7B"/>
    <w:rsid w:val="00EA4F7C"/>
    <w:rsid w:val="00EA4F8A"/>
    <w:rsid w:val="00EA4FB9"/>
    <w:rsid w:val="00EA4FCB"/>
    <w:rsid w:val="00EA4FD9"/>
    <w:rsid w:val="00EA5047"/>
    <w:rsid w:val="00EA5050"/>
    <w:rsid w:val="00EA5074"/>
    <w:rsid w:val="00EA5077"/>
    <w:rsid w:val="00EA50CD"/>
    <w:rsid w:val="00EA50D0"/>
    <w:rsid w:val="00EA50F8"/>
    <w:rsid w:val="00EA5145"/>
    <w:rsid w:val="00EA517F"/>
    <w:rsid w:val="00EA518A"/>
    <w:rsid w:val="00EA5199"/>
    <w:rsid w:val="00EA51A3"/>
    <w:rsid w:val="00EA51B1"/>
    <w:rsid w:val="00EA51E7"/>
    <w:rsid w:val="00EA5206"/>
    <w:rsid w:val="00EA5228"/>
    <w:rsid w:val="00EA5257"/>
    <w:rsid w:val="00EA525E"/>
    <w:rsid w:val="00EA527C"/>
    <w:rsid w:val="00EA527E"/>
    <w:rsid w:val="00EA5283"/>
    <w:rsid w:val="00EA52BD"/>
    <w:rsid w:val="00EA52D9"/>
    <w:rsid w:val="00EA5307"/>
    <w:rsid w:val="00EA531A"/>
    <w:rsid w:val="00EA5329"/>
    <w:rsid w:val="00EA541F"/>
    <w:rsid w:val="00EA5445"/>
    <w:rsid w:val="00EA5452"/>
    <w:rsid w:val="00EA5459"/>
    <w:rsid w:val="00EA545A"/>
    <w:rsid w:val="00EA5463"/>
    <w:rsid w:val="00EA5487"/>
    <w:rsid w:val="00EA54A6"/>
    <w:rsid w:val="00EA54DB"/>
    <w:rsid w:val="00EA54E6"/>
    <w:rsid w:val="00EA5560"/>
    <w:rsid w:val="00EA556B"/>
    <w:rsid w:val="00EA557F"/>
    <w:rsid w:val="00EA55D3"/>
    <w:rsid w:val="00EA55D6"/>
    <w:rsid w:val="00EA5609"/>
    <w:rsid w:val="00EA562C"/>
    <w:rsid w:val="00EA564E"/>
    <w:rsid w:val="00EA56AD"/>
    <w:rsid w:val="00EA56F0"/>
    <w:rsid w:val="00EA56F6"/>
    <w:rsid w:val="00EA56FF"/>
    <w:rsid w:val="00EA5716"/>
    <w:rsid w:val="00EA571E"/>
    <w:rsid w:val="00EA575B"/>
    <w:rsid w:val="00EA579C"/>
    <w:rsid w:val="00EA57A7"/>
    <w:rsid w:val="00EA57C4"/>
    <w:rsid w:val="00EA57C6"/>
    <w:rsid w:val="00EA581F"/>
    <w:rsid w:val="00EA584C"/>
    <w:rsid w:val="00EA5875"/>
    <w:rsid w:val="00EA58AF"/>
    <w:rsid w:val="00EA58B2"/>
    <w:rsid w:val="00EA58BB"/>
    <w:rsid w:val="00EA58CD"/>
    <w:rsid w:val="00EA58FD"/>
    <w:rsid w:val="00EA5960"/>
    <w:rsid w:val="00EA5973"/>
    <w:rsid w:val="00EA5997"/>
    <w:rsid w:val="00EA599C"/>
    <w:rsid w:val="00EA5A14"/>
    <w:rsid w:val="00EA5A76"/>
    <w:rsid w:val="00EA5A80"/>
    <w:rsid w:val="00EA5ABB"/>
    <w:rsid w:val="00EA5ABD"/>
    <w:rsid w:val="00EA5AD5"/>
    <w:rsid w:val="00EA5B15"/>
    <w:rsid w:val="00EA5B23"/>
    <w:rsid w:val="00EA5B54"/>
    <w:rsid w:val="00EA5B82"/>
    <w:rsid w:val="00EA5BAB"/>
    <w:rsid w:val="00EA5BD0"/>
    <w:rsid w:val="00EA5BE4"/>
    <w:rsid w:val="00EA5BF4"/>
    <w:rsid w:val="00EA5C18"/>
    <w:rsid w:val="00EA5C31"/>
    <w:rsid w:val="00EA5C65"/>
    <w:rsid w:val="00EA5C7F"/>
    <w:rsid w:val="00EA5C98"/>
    <w:rsid w:val="00EA5CCC"/>
    <w:rsid w:val="00EA5CE6"/>
    <w:rsid w:val="00EA5D05"/>
    <w:rsid w:val="00EA5D0D"/>
    <w:rsid w:val="00EA5D16"/>
    <w:rsid w:val="00EA5D8B"/>
    <w:rsid w:val="00EA5D91"/>
    <w:rsid w:val="00EA5DC7"/>
    <w:rsid w:val="00EA5DD6"/>
    <w:rsid w:val="00EA5DDD"/>
    <w:rsid w:val="00EA5E03"/>
    <w:rsid w:val="00EA5E3C"/>
    <w:rsid w:val="00EA5E3D"/>
    <w:rsid w:val="00EA5E85"/>
    <w:rsid w:val="00EA5E94"/>
    <w:rsid w:val="00EA5F32"/>
    <w:rsid w:val="00EA5F38"/>
    <w:rsid w:val="00EA5F98"/>
    <w:rsid w:val="00EA5F9E"/>
    <w:rsid w:val="00EA5FB2"/>
    <w:rsid w:val="00EA5FEE"/>
    <w:rsid w:val="00EA6023"/>
    <w:rsid w:val="00EA6024"/>
    <w:rsid w:val="00EA6068"/>
    <w:rsid w:val="00EA6070"/>
    <w:rsid w:val="00EA607C"/>
    <w:rsid w:val="00EA6099"/>
    <w:rsid w:val="00EA60BF"/>
    <w:rsid w:val="00EA6125"/>
    <w:rsid w:val="00EA61B4"/>
    <w:rsid w:val="00EA61CD"/>
    <w:rsid w:val="00EA61F7"/>
    <w:rsid w:val="00EA6200"/>
    <w:rsid w:val="00EA6217"/>
    <w:rsid w:val="00EA623A"/>
    <w:rsid w:val="00EA626A"/>
    <w:rsid w:val="00EA6284"/>
    <w:rsid w:val="00EA62AA"/>
    <w:rsid w:val="00EA62C3"/>
    <w:rsid w:val="00EA62CC"/>
    <w:rsid w:val="00EA62E2"/>
    <w:rsid w:val="00EA6330"/>
    <w:rsid w:val="00EA633F"/>
    <w:rsid w:val="00EA6373"/>
    <w:rsid w:val="00EA638D"/>
    <w:rsid w:val="00EA63AA"/>
    <w:rsid w:val="00EA63CA"/>
    <w:rsid w:val="00EA6449"/>
    <w:rsid w:val="00EA6459"/>
    <w:rsid w:val="00EA648E"/>
    <w:rsid w:val="00EA64A8"/>
    <w:rsid w:val="00EA64B0"/>
    <w:rsid w:val="00EA64C8"/>
    <w:rsid w:val="00EA64FA"/>
    <w:rsid w:val="00EA6500"/>
    <w:rsid w:val="00EA6517"/>
    <w:rsid w:val="00EA6585"/>
    <w:rsid w:val="00EA65A9"/>
    <w:rsid w:val="00EA65FB"/>
    <w:rsid w:val="00EA661E"/>
    <w:rsid w:val="00EA6651"/>
    <w:rsid w:val="00EA665D"/>
    <w:rsid w:val="00EA6685"/>
    <w:rsid w:val="00EA669D"/>
    <w:rsid w:val="00EA67A0"/>
    <w:rsid w:val="00EA67AB"/>
    <w:rsid w:val="00EA67C6"/>
    <w:rsid w:val="00EA686A"/>
    <w:rsid w:val="00EA686D"/>
    <w:rsid w:val="00EA688B"/>
    <w:rsid w:val="00EA6890"/>
    <w:rsid w:val="00EA689A"/>
    <w:rsid w:val="00EA68BE"/>
    <w:rsid w:val="00EA68D9"/>
    <w:rsid w:val="00EA68DE"/>
    <w:rsid w:val="00EA68E4"/>
    <w:rsid w:val="00EA6971"/>
    <w:rsid w:val="00EA6998"/>
    <w:rsid w:val="00EA69A9"/>
    <w:rsid w:val="00EA69D3"/>
    <w:rsid w:val="00EA6A3A"/>
    <w:rsid w:val="00EA6A44"/>
    <w:rsid w:val="00EA6A74"/>
    <w:rsid w:val="00EA6A75"/>
    <w:rsid w:val="00EA6A84"/>
    <w:rsid w:val="00EA6AAE"/>
    <w:rsid w:val="00EA6B18"/>
    <w:rsid w:val="00EA6B2B"/>
    <w:rsid w:val="00EA6B46"/>
    <w:rsid w:val="00EA6B47"/>
    <w:rsid w:val="00EA6B5B"/>
    <w:rsid w:val="00EA6B64"/>
    <w:rsid w:val="00EA6B71"/>
    <w:rsid w:val="00EA6B72"/>
    <w:rsid w:val="00EA6BA7"/>
    <w:rsid w:val="00EA6BDD"/>
    <w:rsid w:val="00EA6BEB"/>
    <w:rsid w:val="00EA6C2E"/>
    <w:rsid w:val="00EA6C63"/>
    <w:rsid w:val="00EA6C7B"/>
    <w:rsid w:val="00EA6C7F"/>
    <w:rsid w:val="00EA6CAB"/>
    <w:rsid w:val="00EA6CDA"/>
    <w:rsid w:val="00EA6D46"/>
    <w:rsid w:val="00EA6D65"/>
    <w:rsid w:val="00EA6D9D"/>
    <w:rsid w:val="00EA6DA4"/>
    <w:rsid w:val="00EA6DCE"/>
    <w:rsid w:val="00EA6E15"/>
    <w:rsid w:val="00EA6E16"/>
    <w:rsid w:val="00EA6E17"/>
    <w:rsid w:val="00EA6E98"/>
    <w:rsid w:val="00EA6EAD"/>
    <w:rsid w:val="00EA6ED1"/>
    <w:rsid w:val="00EA6F1E"/>
    <w:rsid w:val="00EA6F26"/>
    <w:rsid w:val="00EA6F30"/>
    <w:rsid w:val="00EA6F74"/>
    <w:rsid w:val="00EA6F79"/>
    <w:rsid w:val="00EA6F7A"/>
    <w:rsid w:val="00EA6F9E"/>
    <w:rsid w:val="00EA6FE4"/>
    <w:rsid w:val="00EA6FE9"/>
    <w:rsid w:val="00EA7083"/>
    <w:rsid w:val="00EA7091"/>
    <w:rsid w:val="00EA70AF"/>
    <w:rsid w:val="00EA70B8"/>
    <w:rsid w:val="00EA70D1"/>
    <w:rsid w:val="00EA70DE"/>
    <w:rsid w:val="00EA7107"/>
    <w:rsid w:val="00EA7140"/>
    <w:rsid w:val="00EA719C"/>
    <w:rsid w:val="00EA71FD"/>
    <w:rsid w:val="00EA726B"/>
    <w:rsid w:val="00EA7287"/>
    <w:rsid w:val="00EA728B"/>
    <w:rsid w:val="00EA72A6"/>
    <w:rsid w:val="00EA72D2"/>
    <w:rsid w:val="00EA72E2"/>
    <w:rsid w:val="00EA7343"/>
    <w:rsid w:val="00EA7355"/>
    <w:rsid w:val="00EA73A4"/>
    <w:rsid w:val="00EA73AE"/>
    <w:rsid w:val="00EA73AF"/>
    <w:rsid w:val="00EA73D1"/>
    <w:rsid w:val="00EA73DB"/>
    <w:rsid w:val="00EA73F6"/>
    <w:rsid w:val="00EA740E"/>
    <w:rsid w:val="00EA7429"/>
    <w:rsid w:val="00EA747F"/>
    <w:rsid w:val="00EA74A4"/>
    <w:rsid w:val="00EA74B4"/>
    <w:rsid w:val="00EA74EB"/>
    <w:rsid w:val="00EA74FA"/>
    <w:rsid w:val="00EA7574"/>
    <w:rsid w:val="00EA757D"/>
    <w:rsid w:val="00EA7584"/>
    <w:rsid w:val="00EA759C"/>
    <w:rsid w:val="00EA75B9"/>
    <w:rsid w:val="00EA7613"/>
    <w:rsid w:val="00EA7630"/>
    <w:rsid w:val="00EA7643"/>
    <w:rsid w:val="00EA764B"/>
    <w:rsid w:val="00EA7678"/>
    <w:rsid w:val="00EA768D"/>
    <w:rsid w:val="00EA7693"/>
    <w:rsid w:val="00EA769E"/>
    <w:rsid w:val="00EA76E4"/>
    <w:rsid w:val="00EA76E6"/>
    <w:rsid w:val="00EA76F3"/>
    <w:rsid w:val="00EA7700"/>
    <w:rsid w:val="00EA7745"/>
    <w:rsid w:val="00EA774E"/>
    <w:rsid w:val="00EA7791"/>
    <w:rsid w:val="00EA77E5"/>
    <w:rsid w:val="00EA7815"/>
    <w:rsid w:val="00EA7867"/>
    <w:rsid w:val="00EA7877"/>
    <w:rsid w:val="00EA7887"/>
    <w:rsid w:val="00EA789C"/>
    <w:rsid w:val="00EA7910"/>
    <w:rsid w:val="00EA792D"/>
    <w:rsid w:val="00EA797A"/>
    <w:rsid w:val="00EA799B"/>
    <w:rsid w:val="00EA79B1"/>
    <w:rsid w:val="00EA79C7"/>
    <w:rsid w:val="00EA79ED"/>
    <w:rsid w:val="00EA79FC"/>
    <w:rsid w:val="00EA7A37"/>
    <w:rsid w:val="00EA7A9C"/>
    <w:rsid w:val="00EA7AA3"/>
    <w:rsid w:val="00EA7B1D"/>
    <w:rsid w:val="00EA7B24"/>
    <w:rsid w:val="00EA7B28"/>
    <w:rsid w:val="00EA7B38"/>
    <w:rsid w:val="00EA7B8B"/>
    <w:rsid w:val="00EA7BC4"/>
    <w:rsid w:val="00EA7BCA"/>
    <w:rsid w:val="00EA7BDA"/>
    <w:rsid w:val="00EA7C26"/>
    <w:rsid w:val="00EA7C49"/>
    <w:rsid w:val="00EA7C55"/>
    <w:rsid w:val="00EA7C75"/>
    <w:rsid w:val="00EA7CD7"/>
    <w:rsid w:val="00EA7CD8"/>
    <w:rsid w:val="00EA7D40"/>
    <w:rsid w:val="00EA7D8D"/>
    <w:rsid w:val="00EA7DB5"/>
    <w:rsid w:val="00EA7DE7"/>
    <w:rsid w:val="00EA7DF9"/>
    <w:rsid w:val="00EA7DFB"/>
    <w:rsid w:val="00EA7E17"/>
    <w:rsid w:val="00EA7E1D"/>
    <w:rsid w:val="00EA7E3E"/>
    <w:rsid w:val="00EA7E45"/>
    <w:rsid w:val="00EA7E47"/>
    <w:rsid w:val="00EA7E49"/>
    <w:rsid w:val="00EA7EA6"/>
    <w:rsid w:val="00EA7ECA"/>
    <w:rsid w:val="00EA7EFA"/>
    <w:rsid w:val="00EA7F11"/>
    <w:rsid w:val="00EA7F4E"/>
    <w:rsid w:val="00EA7F6C"/>
    <w:rsid w:val="00EA7F89"/>
    <w:rsid w:val="00EA7FD6"/>
    <w:rsid w:val="00EB0002"/>
    <w:rsid w:val="00EB003C"/>
    <w:rsid w:val="00EB0048"/>
    <w:rsid w:val="00EB0055"/>
    <w:rsid w:val="00EB0077"/>
    <w:rsid w:val="00EB0097"/>
    <w:rsid w:val="00EB00B0"/>
    <w:rsid w:val="00EB00C2"/>
    <w:rsid w:val="00EB00C9"/>
    <w:rsid w:val="00EB0115"/>
    <w:rsid w:val="00EB0123"/>
    <w:rsid w:val="00EB012D"/>
    <w:rsid w:val="00EB0130"/>
    <w:rsid w:val="00EB0171"/>
    <w:rsid w:val="00EB0199"/>
    <w:rsid w:val="00EB01A4"/>
    <w:rsid w:val="00EB01C0"/>
    <w:rsid w:val="00EB01DA"/>
    <w:rsid w:val="00EB01FB"/>
    <w:rsid w:val="00EB020E"/>
    <w:rsid w:val="00EB0212"/>
    <w:rsid w:val="00EB0281"/>
    <w:rsid w:val="00EB028E"/>
    <w:rsid w:val="00EB02B7"/>
    <w:rsid w:val="00EB0327"/>
    <w:rsid w:val="00EB0377"/>
    <w:rsid w:val="00EB03AB"/>
    <w:rsid w:val="00EB03E0"/>
    <w:rsid w:val="00EB03EE"/>
    <w:rsid w:val="00EB040B"/>
    <w:rsid w:val="00EB04BB"/>
    <w:rsid w:val="00EB04D7"/>
    <w:rsid w:val="00EB04F5"/>
    <w:rsid w:val="00EB052F"/>
    <w:rsid w:val="00EB0549"/>
    <w:rsid w:val="00EB0597"/>
    <w:rsid w:val="00EB05D2"/>
    <w:rsid w:val="00EB060E"/>
    <w:rsid w:val="00EB062E"/>
    <w:rsid w:val="00EB0641"/>
    <w:rsid w:val="00EB070D"/>
    <w:rsid w:val="00EB073A"/>
    <w:rsid w:val="00EB075B"/>
    <w:rsid w:val="00EB077A"/>
    <w:rsid w:val="00EB07C1"/>
    <w:rsid w:val="00EB07CF"/>
    <w:rsid w:val="00EB07DC"/>
    <w:rsid w:val="00EB0815"/>
    <w:rsid w:val="00EB084A"/>
    <w:rsid w:val="00EB085C"/>
    <w:rsid w:val="00EB088C"/>
    <w:rsid w:val="00EB088E"/>
    <w:rsid w:val="00EB08BC"/>
    <w:rsid w:val="00EB0948"/>
    <w:rsid w:val="00EB09A8"/>
    <w:rsid w:val="00EB09BD"/>
    <w:rsid w:val="00EB09FD"/>
    <w:rsid w:val="00EB0A03"/>
    <w:rsid w:val="00EB0A10"/>
    <w:rsid w:val="00EB0A19"/>
    <w:rsid w:val="00EB0A3C"/>
    <w:rsid w:val="00EB0A73"/>
    <w:rsid w:val="00EB0A95"/>
    <w:rsid w:val="00EB0AC0"/>
    <w:rsid w:val="00EB0AD4"/>
    <w:rsid w:val="00EB0AFE"/>
    <w:rsid w:val="00EB0B19"/>
    <w:rsid w:val="00EB0B6C"/>
    <w:rsid w:val="00EB0B7F"/>
    <w:rsid w:val="00EB0B9C"/>
    <w:rsid w:val="00EB0BCD"/>
    <w:rsid w:val="00EB0BFE"/>
    <w:rsid w:val="00EB0C21"/>
    <w:rsid w:val="00EB0C23"/>
    <w:rsid w:val="00EB0C34"/>
    <w:rsid w:val="00EB0C67"/>
    <w:rsid w:val="00EB0C72"/>
    <w:rsid w:val="00EB0C83"/>
    <w:rsid w:val="00EB0D0B"/>
    <w:rsid w:val="00EB0D33"/>
    <w:rsid w:val="00EB0D3B"/>
    <w:rsid w:val="00EB0D42"/>
    <w:rsid w:val="00EB0D67"/>
    <w:rsid w:val="00EB0D74"/>
    <w:rsid w:val="00EB0DB8"/>
    <w:rsid w:val="00EB0DF7"/>
    <w:rsid w:val="00EB0E25"/>
    <w:rsid w:val="00EB0E53"/>
    <w:rsid w:val="00EB0E93"/>
    <w:rsid w:val="00EB0F71"/>
    <w:rsid w:val="00EB0F77"/>
    <w:rsid w:val="00EB0FB5"/>
    <w:rsid w:val="00EB0FB9"/>
    <w:rsid w:val="00EB0FDD"/>
    <w:rsid w:val="00EB0FF8"/>
    <w:rsid w:val="00EB1007"/>
    <w:rsid w:val="00EB101B"/>
    <w:rsid w:val="00EB105B"/>
    <w:rsid w:val="00EB106A"/>
    <w:rsid w:val="00EB108C"/>
    <w:rsid w:val="00EB10C0"/>
    <w:rsid w:val="00EB10CC"/>
    <w:rsid w:val="00EB1108"/>
    <w:rsid w:val="00EB1118"/>
    <w:rsid w:val="00EB1145"/>
    <w:rsid w:val="00EB1185"/>
    <w:rsid w:val="00EB119A"/>
    <w:rsid w:val="00EB11AB"/>
    <w:rsid w:val="00EB11D4"/>
    <w:rsid w:val="00EB120C"/>
    <w:rsid w:val="00EB122D"/>
    <w:rsid w:val="00EB126F"/>
    <w:rsid w:val="00EB1270"/>
    <w:rsid w:val="00EB12B1"/>
    <w:rsid w:val="00EB12D8"/>
    <w:rsid w:val="00EB12EF"/>
    <w:rsid w:val="00EB130F"/>
    <w:rsid w:val="00EB1318"/>
    <w:rsid w:val="00EB1321"/>
    <w:rsid w:val="00EB1355"/>
    <w:rsid w:val="00EB1376"/>
    <w:rsid w:val="00EB1385"/>
    <w:rsid w:val="00EB147B"/>
    <w:rsid w:val="00EB147E"/>
    <w:rsid w:val="00EB1481"/>
    <w:rsid w:val="00EB14C6"/>
    <w:rsid w:val="00EB1531"/>
    <w:rsid w:val="00EB1559"/>
    <w:rsid w:val="00EB155C"/>
    <w:rsid w:val="00EB1582"/>
    <w:rsid w:val="00EB1588"/>
    <w:rsid w:val="00EB1591"/>
    <w:rsid w:val="00EB15AF"/>
    <w:rsid w:val="00EB15BD"/>
    <w:rsid w:val="00EB15C7"/>
    <w:rsid w:val="00EB15EB"/>
    <w:rsid w:val="00EB15F9"/>
    <w:rsid w:val="00EB164C"/>
    <w:rsid w:val="00EB166E"/>
    <w:rsid w:val="00EB1704"/>
    <w:rsid w:val="00EB1707"/>
    <w:rsid w:val="00EB1784"/>
    <w:rsid w:val="00EB17A1"/>
    <w:rsid w:val="00EB17A5"/>
    <w:rsid w:val="00EB17B5"/>
    <w:rsid w:val="00EB17D7"/>
    <w:rsid w:val="00EB180E"/>
    <w:rsid w:val="00EB1815"/>
    <w:rsid w:val="00EB1879"/>
    <w:rsid w:val="00EB1887"/>
    <w:rsid w:val="00EB1891"/>
    <w:rsid w:val="00EB18D6"/>
    <w:rsid w:val="00EB18F4"/>
    <w:rsid w:val="00EB1918"/>
    <w:rsid w:val="00EB1931"/>
    <w:rsid w:val="00EB193E"/>
    <w:rsid w:val="00EB1974"/>
    <w:rsid w:val="00EB1975"/>
    <w:rsid w:val="00EB19C1"/>
    <w:rsid w:val="00EB19E7"/>
    <w:rsid w:val="00EB19EC"/>
    <w:rsid w:val="00EB19FE"/>
    <w:rsid w:val="00EB1A1D"/>
    <w:rsid w:val="00EB1A8A"/>
    <w:rsid w:val="00EB1AC1"/>
    <w:rsid w:val="00EB1B40"/>
    <w:rsid w:val="00EB1B62"/>
    <w:rsid w:val="00EB1BFE"/>
    <w:rsid w:val="00EB1C2D"/>
    <w:rsid w:val="00EB1C3E"/>
    <w:rsid w:val="00EB1C71"/>
    <w:rsid w:val="00EB1C75"/>
    <w:rsid w:val="00EB1CA1"/>
    <w:rsid w:val="00EB1CAA"/>
    <w:rsid w:val="00EB1CB6"/>
    <w:rsid w:val="00EB1D5A"/>
    <w:rsid w:val="00EB1D95"/>
    <w:rsid w:val="00EB1DC3"/>
    <w:rsid w:val="00EB1E1E"/>
    <w:rsid w:val="00EB1E36"/>
    <w:rsid w:val="00EB1E77"/>
    <w:rsid w:val="00EB1EAA"/>
    <w:rsid w:val="00EB1EAC"/>
    <w:rsid w:val="00EB1F0F"/>
    <w:rsid w:val="00EB1F4D"/>
    <w:rsid w:val="00EB1F8E"/>
    <w:rsid w:val="00EB1FC7"/>
    <w:rsid w:val="00EB1FE8"/>
    <w:rsid w:val="00EB2040"/>
    <w:rsid w:val="00EB204A"/>
    <w:rsid w:val="00EB20A0"/>
    <w:rsid w:val="00EB20B3"/>
    <w:rsid w:val="00EB20D4"/>
    <w:rsid w:val="00EB20FD"/>
    <w:rsid w:val="00EB2185"/>
    <w:rsid w:val="00EB219E"/>
    <w:rsid w:val="00EB21DF"/>
    <w:rsid w:val="00EB21F6"/>
    <w:rsid w:val="00EB2239"/>
    <w:rsid w:val="00EB2242"/>
    <w:rsid w:val="00EB2278"/>
    <w:rsid w:val="00EB2282"/>
    <w:rsid w:val="00EB22B3"/>
    <w:rsid w:val="00EB2326"/>
    <w:rsid w:val="00EB2341"/>
    <w:rsid w:val="00EB2342"/>
    <w:rsid w:val="00EB234C"/>
    <w:rsid w:val="00EB23B2"/>
    <w:rsid w:val="00EB23D8"/>
    <w:rsid w:val="00EB23F9"/>
    <w:rsid w:val="00EB2419"/>
    <w:rsid w:val="00EB243B"/>
    <w:rsid w:val="00EB2475"/>
    <w:rsid w:val="00EB24AE"/>
    <w:rsid w:val="00EB251C"/>
    <w:rsid w:val="00EB2533"/>
    <w:rsid w:val="00EB253E"/>
    <w:rsid w:val="00EB2546"/>
    <w:rsid w:val="00EB256E"/>
    <w:rsid w:val="00EB2592"/>
    <w:rsid w:val="00EB25A3"/>
    <w:rsid w:val="00EB25F2"/>
    <w:rsid w:val="00EB2614"/>
    <w:rsid w:val="00EB2615"/>
    <w:rsid w:val="00EB261B"/>
    <w:rsid w:val="00EB263B"/>
    <w:rsid w:val="00EB270D"/>
    <w:rsid w:val="00EB2795"/>
    <w:rsid w:val="00EB279C"/>
    <w:rsid w:val="00EB27BA"/>
    <w:rsid w:val="00EB27CF"/>
    <w:rsid w:val="00EB27EA"/>
    <w:rsid w:val="00EB2849"/>
    <w:rsid w:val="00EB284B"/>
    <w:rsid w:val="00EB2891"/>
    <w:rsid w:val="00EB28AE"/>
    <w:rsid w:val="00EB28F0"/>
    <w:rsid w:val="00EB290E"/>
    <w:rsid w:val="00EB2912"/>
    <w:rsid w:val="00EB2917"/>
    <w:rsid w:val="00EB2923"/>
    <w:rsid w:val="00EB298B"/>
    <w:rsid w:val="00EB29BB"/>
    <w:rsid w:val="00EB29E6"/>
    <w:rsid w:val="00EB29EE"/>
    <w:rsid w:val="00EB2A52"/>
    <w:rsid w:val="00EB2A80"/>
    <w:rsid w:val="00EB2ACE"/>
    <w:rsid w:val="00EB2B26"/>
    <w:rsid w:val="00EB2B61"/>
    <w:rsid w:val="00EB2B6A"/>
    <w:rsid w:val="00EB2B72"/>
    <w:rsid w:val="00EB2BA5"/>
    <w:rsid w:val="00EB2BCE"/>
    <w:rsid w:val="00EB2BEA"/>
    <w:rsid w:val="00EB2BF7"/>
    <w:rsid w:val="00EB2C04"/>
    <w:rsid w:val="00EB2C22"/>
    <w:rsid w:val="00EB2C2D"/>
    <w:rsid w:val="00EB2C42"/>
    <w:rsid w:val="00EB2C64"/>
    <w:rsid w:val="00EB2CB0"/>
    <w:rsid w:val="00EB2CB6"/>
    <w:rsid w:val="00EB2CC7"/>
    <w:rsid w:val="00EB2CD7"/>
    <w:rsid w:val="00EB2CD9"/>
    <w:rsid w:val="00EB2CE3"/>
    <w:rsid w:val="00EB2CF3"/>
    <w:rsid w:val="00EB2D03"/>
    <w:rsid w:val="00EB2D8E"/>
    <w:rsid w:val="00EB2D96"/>
    <w:rsid w:val="00EB2DBF"/>
    <w:rsid w:val="00EB2E41"/>
    <w:rsid w:val="00EB2E46"/>
    <w:rsid w:val="00EB2E57"/>
    <w:rsid w:val="00EB2E95"/>
    <w:rsid w:val="00EB2EB3"/>
    <w:rsid w:val="00EB2EC2"/>
    <w:rsid w:val="00EB2ED6"/>
    <w:rsid w:val="00EB2EDB"/>
    <w:rsid w:val="00EB2EE4"/>
    <w:rsid w:val="00EB2F4D"/>
    <w:rsid w:val="00EB2F85"/>
    <w:rsid w:val="00EB2FCB"/>
    <w:rsid w:val="00EB2FDB"/>
    <w:rsid w:val="00EB2FDC"/>
    <w:rsid w:val="00EB2FFA"/>
    <w:rsid w:val="00EB302C"/>
    <w:rsid w:val="00EB3076"/>
    <w:rsid w:val="00EB30B7"/>
    <w:rsid w:val="00EB3113"/>
    <w:rsid w:val="00EB3180"/>
    <w:rsid w:val="00EB3185"/>
    <w:rsid w:val="00EB31F0"/>
    <w:rsid w:val="00EB31F1"/>
    <w:rsid w:val="00EB31F2"/>
    <w:rsid w:val="00EB3255"/>
    <w:rsid w:val="00EB3261"/>
    <w:rsid w:val="00EB3277"/>
    <w:rsid w:val="00EB32C4"/>
    <w:rsid w:val="00EB32E2"/>
    <w:rsid w:val="00EB3316"/>
    <w:rsid w:val="00EB333A"/>
    <w:rsid w:val="00EB340C"/>
    <w:rsid w:val="00EB343B"/>
    <w:rsid w:val="00EB346A"/>
    <w:rsid w:val="00EB349F"/>
    <w:rsid w:val="00EB34AD"/>
    <w:rsid w:val="00EB34AE"/>
    <w:rsid w:val="00EB34AF"/>
    <w:rsid w:val="00EB34C8"/>
    <w:rsid w:val="00EB34D1"/>
    <w:rsid w:val="00EB34E7"/>
    <w:rsid w:val="00EB3543"/>
    <w:rsid w:val="00EB3544"/>
    <w:rsid w:val="00EB3568"/>
    <w:rsid w:val="00EB35B0"/>
    <w:rsid w:val="00EB35BA"/>
    <w:rsid w:val="00EB35CA"/>
    <w:rsid w:val="00EB35DA"/>
    <w:rsid w:val="00EB35E1"/>
    <w:rsid w:val="00EB35F4"/>
    <w:rsid w:val="00EB35F8"/>
    <w:rsid w:val="00EB3637"/>
    <w:rsid w:val="00EB3641"/>
    <w:rsid w:val="00EB36C1"/>
    <w:rsid w:val="00EB36D9"/>
    <w:rsid w:val="00EB370B"/>
    <w:rsid w:val="00EB377C"/>
    <w:rsid w:val="00EB37BB"/>
    <w:rsid w:val="00EB37D4"/>
    <w:rsid w:val="00EB37D5"/>
    <w:rsid w:val="00EB37EB"/>
    <w:rsid w:val="00EB3811"/>
    <w:rsid w:val="00EB3823"/>
    <w:rsid w:val="00EB385D"/>
    <w:rsid w:val="00EB3873"/>
    <w:rsid w:val="00EB387D"/>
    <w:rsid w:val="00EB3898"/>
    <w:rsid w:val="00EB3899"/>
    <w:rsid w:val="00EB38AE"/>
    <w:rsid w:val="00EB38B0"/>
    <w:rsid w:val="00EB3916"/>
    <w:rsid w:val="00EB3962"/>
    <w:rsid w:val="00EB39A2"/>
    <w:rsid w:val="00EB39DD"/>
    <w:rsid w:val="00EB39DE"/>
    <w:rsid w:val="00EB3A1C"/>
    <w:rsid w:val="00EB3A3C"/>
    <w:rsid w:val="00EB3A49"/>
    <w:rsid w:val="00EB3A4B"/>
    <w:rsid w:val="00EB3A84"/>
    <w:rsid w:val="00EB3AAF"/>
    <w:rsid w:val="00EB3AB0"/>
    <w:rsid w:val="00EB3B02"/>
    <w:rsid w:val="00EB3B3D"/>
    <w:rsid w:val="00EB3B6B"/>
    <w:rsid w:val="00EB3BA9"/>
    <w:rsid w:val="00EB3BB3"/>
    <w:rsid w:val="00EB3C09"/>
    <w:rsid w:val="00EB3C13"/>
    <w:rsid w:val="00EB3C56"/>
    <w:rsid w:val="00EB3C93"/>
    <w:rsid w:val="00EB3CCA"/>
    <w:rsid w:val="00EB3CEE"/>
    <w:rsid w:val="00EB3D14"/>
    <w:rsid w:val="00EB3DA3"/>
    <w:rsid w:val="00EB3DB1"/>
    <w:rsid w:val="00EB3DC9"/>
    <w:rsid w:val="00EB3DD8"/>
    <w:rsid w:val="00EB3DE1"/>
    <w:rsid w:val="00EB3E07"/>
    <w:rsid w:val="00EB3E09"/>
    <w:rsid w:val="00EB3E26"/>
    <w:rsid w:val="00EB3E4D"/>
    <w:rsid w:val="00EB3E62"/>
    <w:rsid w:val="00EB3E8A"/>
    <w:rsid w:val="00EB3ECB"/>
    <w:rsid w:val="00EB3EE3"/>
    <w:rsid w:val="00EB3F15"/>
    <w:rsid w:val="00EB3F24"/>
    <w:rsid w:val="00EB3F91"/>
    <w:rsid w:val="00EB3FD2"/>
    <w:rsid w:val="00EB3FE0"/>
    <w:rsid w:val="00EB3FE4"/>
    <w:rsid w:val="00EB3FFA"/>
    <w:rsid w:val="00EB4023"/>
    <w:rsid w:val="00EB4088"/>
    <w:rsid w:val="00EB40A6"/>
    <w:rsid w:val="00EB40CB"/>
    <w:rsid w:val="00EB4116"/>
    <w:rsid w:val="00EB411B"/>
    <w:rsid w:val="00EB4128"/>
    <w:rsid w:val="00EB4196"/>
    <w:rsid w:val="00EB419D"/>
    <w:rsid w:val="00EB41A4"/>
    <w:rsid w:val="00EB41D6"/>
    <w:rsid w:val="00EB4210"/>
    <w:rsid w:val="00EB4221"/>
    <w:rsid w:val="00EB426A"/>
    <w:rsid w:val="00EB428E"/>
    <w:rsid w:val="00EB4295"/>
    <w:rsid w:val="00EB42C6"/>
    <w:rsid w:val="00EB42F5"/>
    <w:rsid w:val="00EB4364"/>
    <w:rsid w:val="00EB4388"/>
    <w:rsid w:val="00EB4390"/>
    <w:rsid w:val="00EB43B2"/>
    <w:rsid w:val="00EB43CC"/>
    <w:rsid w:val="00EB43D6"/>
    <w:rsid w:val="00EB43DB"/>
    <w:rsid w:val="00EB4426"/>
    <w:rsid w:val="00EB4434"/>
    <w:rsid w:val="00EB4439"/>
    <w:rsid w:val="00EB4471"/>
    <w:rsid w:val="00EB448F"/>
    <w:rsid w:val="00EB449C"/>
    <w:rsid w:val="00EB449E"/>
    <w:rsid w:val="00EB44B6"/>
    <w:rsid w:val="00EB4515"/>
    <w:rsid w:val="00EB452E"/>
    <w:rsid w:val="00EB4541"/>
    <w:rsid w:val="00EB454D"/>
    <w:rsid w:val="00EB4557"/>
    <w:rsid w:val="00EB4562"/>
    <w:rsid w:val="00EB4567"/>
    <w:rsid w:val="00EB456E"/>
    <w:rsid w:val="00EB45A0"/>
    <w:rsid w:val="00EB45A4"/>
    <w:rsid w:val="00EB45A6"/>
    <w:rsid w:val="00EB45E0"/>
    <w:rsid w:val="00EB4620"/>
    <w:rsid w:val="00EB4624"/>
    <w:rsid w:val="00EB464C"/>
    <w:rsid w:val="00EB465D"/>
    <w:rsid w:val="00EB466C"/>
    <w:rsid w:val="00EB467A"/>
    <w:rsid w:val="00EB4685"/>
    <w:rsid w:val="00EB468E"/>
    <w:rsid w:val="00EB469B"/>
    <w:rsid w:val="00EB46E6"/>
    <w:rsid w:val="00EB4711"/>
    <w:rsid w:val="00EB4729"/>
    <w:rsid w:val="00EB474E"/>
    <w:rsid w:val="00EB4752"/>
    <w:rsid w:val="00EB4787"/>
    <w:rsid w:val="00EB479C"/>
    <w:rsid w:val="00EB47A9"/>
    <w:rsid w:val="00EB47AC"/>
    <w:rsid w:val="00EB47D3"/>
    <w:rsid w:val="00EB4827"/>
    <w:rsid w:val="00EB4835"/>
    <w:rsid w:val="00EB4841"/>
    <w:rsid w:val="00EB48D6"/>
    <w:rsid w:val="00EB48EF"/>
    <w:rsid w:val="00EB48FB"/>
    <w:rsid w:val="00EB4961"/>
    <w:rsid w:val="00EB499C"/>
    <w:rsid w:val="00EB499F"/>
    <w:rsid w:val="00EB49BA"/>
    <w:rsid w:val="00EB49D4"/>
    <w:rsid w:val="00EB49F6"/>
    <w:rsid w:val="00EB49FF"/>
    <w:rsid w:val="00EB4A08"/>
    <w:rsid w:val="00EB4A12"/>
    <w:rsid w:val="00EB4A16"/>
    <w:rsid w:val="00EB4A65"/>
    <w:rsid w:val="00EB4A81"/>
    <w:rsid w:val="00EB4AA7"/>
    <w:rsid w:val="00EB4AC1"/>
    <w:rsid w:val="00EB4BA1"/>
    <w:rsid w:val="00EB4BDE"/>
    <w:rsid w:val="00EB4C26"/>
    <w:rsid w:val="00EB4C32"/>
    <w:rsid w:val="00EB4C33"/>
    <w:rsid w:val="00EB4C3A"/>
    <w:rsid w:val="00EB4C94"/>
    <w:rsid w:val="00EB4C98"/>
    <w:rsid w:val="00EB4C9A"/>
    <w:rsid w:val="00EB4CA2"/>
    <w:rsid w:val="00EB4CB1"/>
    <w:rsid w:val="00EB4CDF"/>
    <w:rsid w:val="00EB4D0F"/>
    <w:rsid w:val="00EB4D16"/>
    <w:rsid w:val="00EB4D44"/>
    <w:rsid w:val="00EB4D68"/>
    <w:rsid w:val="00EB4DA9"/>
    <w:rsid w:val="00EB4DB2"/>
    <w:rsid w:val="00EB4DD0"/>
    <w:rsid w:val="00EB4E28"/>
    <w:rsid w:val="00EB4E29"/>
    <w:rsid w:val="00EB4E3D"/>
    <w:rsid w:val="00EB4E4C"/>
    <w:rsid w:val="00EB4E9D"/>
    <w:rsid w:val="00EB4EA4"/>
    <w:rsid w:val="00EB4EB8"/>
    <w:rsid w:val="00EB4EBE"/>
    <w:rsid w:val="00EB4EE6"/>
    <w:rsid w:val="00EB4EFD"/>
    <w:rsid w:val="00EB4F15"/>
    <w:rsid w:val="00EB4F68"/>
    <w:rsid w:val="00EB4FB2"/>
    <w:rsid w:val="00EB4FBA"/>
    <w:rsid w:val="00EB4FC7"/>
    <w:rsid w:val="00EB4FFD"/>
    <w:rsid w:val="00EB5013"/>
    <w:rsid w:val="00EB5030"/>
    <w:rsid w:val="00EB50C4"/>
    <w:rsid w:val="00EB50DF"/>
    <w:rsid w:val="00EB50EC"/>
    <w:rsid w:val="00EB5111"/>
    <w:rsid w:val="00EB5115"/>
    <w:rsid w:val="00EB5123"/>
    <w:rsid w:val="00EB5140"/>
    <w:rsid w:val="00EB5207"/>
    <w:rsid w:val="00EB5231"/>
    <w:rsid w:val="00EB5234"/>
    <w:rsid w:val="00EB525B"/>
    <w:rsid w:val="00EB525F"/>
    <w:rsid w:val="00EB5264"/>
    <w:rsid w:val="00EB5278"/>
    <w:rsid w:val="00EB52C3"/>
    <w:rsid w:val="00EB52CA"/>
    <w:rsid w:val="00EB52CC"/>
    <w:rsid w:val="00EB52D9"/>
    <w:rsid w:val="00EB52EB"/>
    <w:rsid w:val="00EB533D"/>
    <w:rsid w:val="00EB534A"/>
    <w:rsid w:val="00EB5404"/>
    <w:rsid w:val="00EB5410"/>
    <w:rsid w:val="00EB544D"/>
    <w:rsid w:val="00EB5458"/>
    <w:rsid w:val="00EB545C"/>
    <w:rsid w:val="00EB5473"/>
    <w:rsid w:val="00EB5475"/>
    <w:rsid w:val="00EB5479"/>
    <w:rsid w:val="00EB549B"/>
    <w:rsid w:val="00EB54B1"/>
    <w:rsid w:val="00EB54B7"/>
    <w:rsid w:val="00EB54B9"/>
    <w:rsid w:val="00EB5516"/>
    <w:rsid w:val="00EB551E"/>
    <w:rsid w:val="00EB5529"/>
    <w:rsid w:val="00EB5535"/>
    <w:rsid w:val="00EB5576"/>
    <w:rsid w:val="00EB5578"/>
    <w:rsid w:val="00EB55B1"/>
    <w:rsid w:val="00EB55BF"/>
    <w:rsid w:val="00EB5603"/>
    <w:rsid w:val="00EB562C"/>
    <w:rsid w:val="00EB563E"/>
    <w:rsid w:val="00EB5667"/>
    <w:rsid w:val="00EB5683"/>
    <w:rsid w:val="00EB568A"/>
    <w:rsid w:val="00EB56AC"/>
    <w:rsid w:val="00EB56BA"/>
    <w:rsid w:val="00EB56CD"/>
    <w:rsid w:val="00EB56EC"/>
    <w:rsid w:val="00EB56F1"/>
    <w:rsid w:val="00EB570C"/>
    <w:rsid w:val="00EB570E"/>
    <w:rsid w:val="00EB5712"/>
    <w:rsid w:val="00EB578F"/>
    <w:rsid w:val="00EB57E9"/>
    <w:rsid w:val="00EB57F2"/>
    <w:rsid w:val="00EB5806"/>
    <w:rsid w:val="00EB581E"/>
    <w:rsid w:val="00EB5853"/>
    <w:rsid w:val="00EB585A"/>
    <w:rsid w:val="00EB5890"/>
    <w:rsid w:val="00EB58A2"/>
    <w:rsid w:val="00EB58BE"/>
    <w:rsid w:val="00EB58DF"/>
    <w:rsid w:val="00EB5908"/>
    <w:rsid w:val="00EB591A"/>
    <w:rsid w:val="00EB5939"/>
    <w:rsid w:val="00EB5947"/>
    <w:rsid w:val="00EB5963"/>
    <w:rsid w:val="00EB5980"/>
    <w:rsid w:val="00EB59D8"/>
    <w:rsid w:val="00EB59ED"/>
    <w:rsid w:val="00EB59FF"/>
    <w:rsid w:val="00EB5A21"/>
    <w:rsid w:val="00EB5A47"/>
    <w:rsid w:val="00EB5A4A"/>
    <w:rsid w:val="00EB5A6D"/>
    <w:rsid w:val="00EB5A9A"/>
    <w:rsid w:val="00EB5A9D"/>
    <w:rsid w:val="00EB5ACB"/>
    <w:rsid w:val="00EB5AD1"/>
    <w:rsid w:val="00EB5ADF"/>
    <w:rsid w:val="00EB5AF3"/>
    <w:rsid w:val="00EB5B05"/>
    <w:rsid w:val="00EB5BB5"/>
    <w:rsid w:val="00EB5C6C"/>
    <w:rsid w:val="00EB5C7E"/>
    <w:rsid w:val="00EB5C9B"/>
    <w:rsid w:val="00EB5CC8"/>
    <w:rsid w:val="00EB5CEA"/>
    <w:rsid w:val="00EB5D11"/>
    <w:rsid w:val="00EB5D2D"/>
    <w:rsid w:val="00EB5D9A"/>
    <w:rsid w:val="00EB5DE9"/>
    <w:rsid w:val="00EB5DEE"/>
    <w:rsid w:val="00EB5DF8"/>
    <w:rsid w:val="00EB5DFF"/>
    <w:rsid w:val="00EB5E0A"/>
    <w:rsid w:val="00EB5E68"/>
    <w:rsid w:val="00EB5E93"/>
    <w:rsid w:val="00EB5E97"/>
    <w:rsid w:val="00EB5F19"/>
    <w:rsid w:val="00EB5F50"/>
    <w:rsid w:val="00EB5FD6"/>
    <w:rsid w:val="00EB601C"/>
    <w:rsid w:val="00EB6021"/>
    <w:rsid w:val="00EB602A"/>
    <w:rsid w:val="00EB606B"/>
    <w:rsid w:val="00EB606E"/>
    <w:rsid w:val="00EB609E"/>
    <w:rsid w:val="00EB60A5"/>
    <w:rsid w:val="00EB60A6"/>
    <w:rsid w:val="00EB60DA"/>
    <w:rsid w:val="00EB6116"/>
    <w:rsid w:val="00EB6126"/>
    <w:rsid w:val="00EB6179"/>
    <w:rsid w:val="00EB6197"/>
    <w:rsid w:val="00EB619C"/>
    <w:rsid w:val="00EB61A3"/>
    <w:rsid w:val="00EB6239"/>
    <w:rsid w:val="00EB6280"/>
    <w:rsid w:val="00EB6282"/>
    <w:rsid w:val="00EB62B9"/>
    <w:rsid w:val="00EB62BA"/>
    <w:rsid w:val="00EB62F0"/>
    <w:rsid w:val="00EB630B"/>
    <w:rsid w:val="00EB6315"/>
    <w:rsid w:val="00EB6389"/>
    <w:rsid w:val="00EB63E2"/>
    <w:rsid w:val="00EB63EA"/>
    <w:rsid w:val="00EB6405"/>
    <w:rsid w:val="00EB6445"/>
    <w:rsid w:val="00EB6484"/>
    <w:rsid w:val="00EB6486"/>
    <w:rsid w:val="00EB64A5"/>
    <w:rsid w:val="00EB64AD"/>
    <w:rsid w:val="00EB64C5"/>
    <w:rsid w:val="00EB64F0"/>
    <w:rsid w:val="00EB650E"/>
    <w:rsid w:val="00EB6594"/>
    <w:rsid w:val="00EB664D"/>
    <w:rsid w:val="00EB6660"/>
    <w:rsid w:val="00EB666B"/>
    <w:rsid w:val="00EB6683"/>
    <w:rsid w:val="00EB668F"/>
    <w:rsid w:val="00EB6713"/>
    <w:rsid w:val="00EB672C"/>
    <w:rsid w:val="00EB6731"/>
    <w:rsid w:val="00EB674C"/>
    <w:rsid w:val="00EB6756"/>
    <w:rsid w:val="00EB675D"/>
    <w:rsid w:val="00EB678F"/>
    <w:rsid w:val="00EB682B"/>
    <w:rsid w:val="00EB684F"/>
    <w:rsid w:val="00EB6890"/>
    <w:rsid w:val="00EB68A1"/>
    <w:rsid w:val="00EB68AC"/>
    <w:rsid w:val="00EB68BE"/>
    <w:rsid w:val="00EB68CF"/>
    <w:rsid w:val="00EB68E3"/>
    <w:rsid w:val="00EB68F3"/>
    <w:rsid w:val="00EB690F"/>
    <w:rsid w:val="00EB6913"/>
    <w:rsid w:val="00EB6919"/>
    <w:rsid w:val="00EB695D"/>
    <w:rsid w:val="00EB698B"/>
    <w:rsid w:val="00EB69D9"/>
    <w:rsid w:val="00EB69EC"/>
    <w:rsid w:val="00EB6A1F"/>
    <w:rsid w:val="00EB6A4A"/>
    <w:rsid w:val="00EB6A73"/>
    <w:rsid w:val="00EB6A94"/>
    <w:rsid w:val="00EB6ACA"/>
    <w:rsid w:val="00EB6ACE"/>
    <w:rsid w:val="00EB6B0F"/>
    <w:rsid w:val="00EB6B11"/>
    <w:rsid w:val="00EB6B36"/>
    <w:rsid w:val="00EB6BBC"/>
    <w:rsid w:val="00EB6BC0"/>
    <w:rsid w:val="00EB6BF0"/>
    <w:rsid w:val="00EB6C13"/>
    <w:rsid w:val="00EB6CD0"/>
    <w:rsid w:val="00EB6D24"/>
    <w:rsid w:val="00EB6D3A"/>
    <w:rsid w:val="00EB6D4A"/>
    <w:rsid w:val="00EB6D7E"/>
    <w:rsid w:val="00EB6DB9"/>
    <w:rsid w:val="00EB6DC5"/>
    <w:rsid w:val="00EB6DF0"/>
    <w:rsid w:val="00EB6DFA"/>
    <w:rsid w:val="00EB6E06"/>
    <w:rsid w:val="00EB6E3A"/>
    <w:rsid w:val="00EB6E49"/>
    <w:rsid w:val="00EB6E60"/>
    <w:rsid w:val="00EB6E83"/>
    <w:rsid w:val="00EB6E96"/>
    <w:rsid w:val="00EB6EAD"/>
    <w:rsid w:val="00EB6EC1"/>
    <w:rsid w:val="00EB6EFF"/>
    <w:rsid w:val="00EB6F27"/>
    <w:rsid w:val="00EB6F29"/>
    <w:rsid w:val="00EB6F37"/>
    <w:rsid w:val="00EB6F48"/>
    <w:rsid w:val="00EB6F4C"/>
    <w:rsid w:val="00EB6F57"/>
    <w:rsid w:val="00EB6F6D"/>
    <w:rsid w:val="00EB6F71"/>
    <w:rsid w:val="00EB6F98"/>
    <w:rsid w:val="00EB6FD4"/>
    <w:rsid w:val="00EB6FE8"/>
    <w:rsid w:val="00EB6FEE"/>
    <w:rsid w:val="00EB6FFC"/>
    <w:rsid w:val="00EB7004"/>
    <w:rsid w:val="00EB704E"/>
    <w:rsid w:val="00EB70AB"/>
    <w:rsid w:val="00EB70EB"/>
    <w:rsid w:val="00EB7171"/>
    <w:rsid w:val="00EB71E6"/>
    <w:rsid w:val="00EB71EE"/>
    <w:rsid w:val="00EB720D"/>
    <w:rsid w:val="00EB7237"/>
    <w:rsid w:val="00EB724B"/>
    <w:rsid w:val="00EB725F"/>
    <w:rsid w:val="00EB7299"/>
    <w:rsid w:val="00EB72B9"/>
    <w:rsid w:val="00EB72D9"/>
    <w:rsid w:val="00EB731A"/>
    <w:rsid w:val="00EB7361"/>
    <w:rsid w:val="00EB7365"/>
    <w:rsid w:val="00EB737A"/>
    <w:rsid w:val="00EB7387"/>
    <w:rsid w:val="00EB73AA"/>
    <w:rsid w:val="00EB73ED"/>
    <w:rsid w:val="00EB73F2"/>
    <w:rsid w:val="00EB73F6"/>
    <w:rsid w:val="00EB7421"/>
    <w:rsid w:val="00EB7429"/>
    <w:rsid w:val="00EB7447"/>
    <w:rsid w:val="00EB74EC"/>
    <w:rsid w:val="00EB74F1"/>
    <w:rsid w:val="00EB74F5"/>
    <w:rsid w:val="00EB751A"/>
    <w:rsid w:val="00EB7533"/>
    <w:rsid w:val="00EB7537"/>
    <w:rsid w:val="00EB754F"/>
    <w:rsid w:val="00EB757C"/>
    <w:rsid w:val="00EB7598"/>
    <w:rsid w:val="00EB75A0"/>
    <w:rsid w:val="00EB75D0"/>
    <w:rsid w:val="00EB7641"/>
    <w:rsid w:val="00EB76AD"/>
    <w:rsid w:val="00EB76CF"/>
    <w:rsid w:val="00EB7701"/>
    <w:rsid w:val="00EB7720"/>
    <w:rsid w:val="00EB7723"/>
    <w:rsid w:val="00EB7769"/>
    <w:rsid w:val="00EB7793"/>
    <w:rsid w:val="00EB7794"/>
    <w:rsid w:val="00EB77A7"/>
    <w:rsid w:val="00EB77CC"/>
    <w:rsid w:val="00EB77F9"/>
    <w:rsid w:val="00EB783B"/>
    <w:rsid w:val="00EB7840"/>
    <w:rsid w:val="00EB7898"/>
    <w:rsid w:val="00EB78A2"/>
    <w:rsid w:val="00EB78B3"/>
    <w:rsid w:val="00EB78F5"/>
    <w:rsid w:val="00EB7916"/>
    <w:rsid w:val="00EB7943"/>
    <w:rsid w:val="00EB7989"/>
    <w:rsid w:val="00EB798D"/>
    <w:rsid w:val="00EB79A6"/>
    <w:rsid w:val="00EB79BE"/>
    <w:rsid w:val="00EB79C8"/>
    <w:rsid w:val="00EB7A3F"/>
    <w:rsid w:val="00EB7A50"/>
    <w:rsid w:val="00EB7AA8"/>
    <w:rsid w:val="00EB7B09"/>
    <w:rsid w:val="00EB7B11"/>
    <w:rsid w:val="00EB7B12"/>
    <w:rsid w:val="00EB7B2B"/>
    <w:rsid w:val="00EB7B49"/>
    <w:rsid w:val="00EB7B9F"/>
    <w:rsid w:val="00EB7BAF"/>
    <w:rsid w:val="00EB7BB1"/>
    <w:rsid w:val="00EB7BC5"/>
    <w:rsid w:val="00EB7BCE"/>
    <w:rsid w:val="00EB7C09"/>
    <w:rsid w:val="00EB7C18"/>
    <w:rsid w:val="00EB7C1C"/>
    <w:rsid w:val="00EB7C2B"/>
    <w:rsid w:val="00EB7C2C"/>
    <w:rsid w:val="00EB7C90"/>
    <w:rsid w:val="00EB7CAA"/>
    <w:rsid w:val="00EB7CAD"/>
    <w:rsid w:val="00EB7CED"/>
    <w:rsid w:val="00EB7D26"/>
    <w:rsid w:val="00EB7D30"/>
    <w:rsid w:val="00EB7D4B"/>
    <w:rsid w:val="00EB7D52"/>
    <w:rsid w:val="00EB7D69"/>
    <w:rsid w:val="00EB7D73"/>
    <w:rsid w:val="00EB7D77"/>
    <w:rsid w:val="00EB7D93"/>
    <w:rsid w:val="00EB7D9C"/>
    <w:rsid w:val="00EB7D9D"/>
    <w:rsid w:val="00EB7DD8"/>
    <w:rsid w:val="00EB7DEE"/>
    <w:rsid w:val="00EB7DF8"/>
    <w:rsid w:val="00EB7E66"/>
    <w:rsid w:val="00EB7E73"/>
    <w:rsid w:val="00EB7EAD"/>
    <w:rsid w:val="00EB7EC3"/>
    <w:rsid w:val="00EB7EDC"/>
    <w:rsid w:val="00EB7EE8"/>
    <w:rsid w:val="00EB7F29"/>
    <w:rsid w:val="00EB7F5A"/>
    <w:rsid w:val="00EB7F60"/>
    <w:rsid w:val="00EB7FCE"/>
    <w:rsid w:val="00EB7FE4"/>
    <w:rsid w:val="00EB7FE8"/>
    <w:rsid w:val="00EC0057"/>
    <w:rsid w:val="00EC0072"/>
    <w:rsid w:val="00EC0088"/>
    <w:rsid w:val="00EC008F"/>
    <w:rsid w:val="00EC00BC"/>
    <w:rsid w:val="00EC00CC"/>
    <w:rsid w:val="00EC00CF"/>
    <w:rsid w:val="00EC00D9"/>
    <w:rsid w:val="00EC00E3"/>
    <w:rsid w:val="00EC00EB"/>
    <w:rsid w:val="00EC00EE"/>
    <w:rsid w:val="00EC00F6"/>
    <w:rsid w:val="00EC00FB"/>
    <w:rsid w:val="00EC0108"/>
    <w:rsid w:val="00EC0111"/>
    <w:rsid w:val="00EC0165"/>
    <w:rsid w:val="00EC019D"/>
    <w:rsid w:val="00EC01DE"/>
    <w:rsid w:val="00EC020A"/>
    <w:rsid w:val="00EC0211"/>
    <w:rsid w:val="00EC0245"/>
    <w:rsid w:val="00EC024B"/>
    <w:rsid w:val="00EC025C"/>
    <w:rsid w:val="00EC0276"/>
    <w:rsid w:val="00EC0297"/>
    <w:rsid w:val="00EC02A5"/>
    <w:rsid w:val="00EC0324"/>
    <w:rsid w:val="00EC032B"/>
    <w:rsid w:val="00EC0349"/>
    <w:rsid w:val="00EC0383"/>
    <w:rsid w:val="00EC03B2"/>
    <w:rsid w:val="00EC03B7"/>
    <w:rsid w:val="00EC03DD"/>
    <w:rsid w:val="00EC03DE"/>
    <w:rsid w:val="00EC03F8"/>
    <w:rsid w:val="00EC041E"/>
    <w:rsid w:val="00EC0433"/>
    <w:rsid w:val="00EC045C"/>
    <w:rsid w:val="00EC0469"/>
    <w:rsid w:val="00EC047E"/>
    <w:rsid w:val="00EC04D9"/>
    <w:rsid w:val="00EC0552"/>
    <w:rsid w:val="00EC05AF"/>
    <w:rsid w:val="00EC0673"/>
    <w:rsid w:val="00EC0683"/>
    <w:rsid w:val="00EC06B4"/>
    <w:rsid w:val="00EC06B6"/>
    <w:rsid w:val="00EC06D7"/>
    <w:rsid w:val="00EC06F4"/>
    <w:rsid w:val="00EC0701"/>
    <w:rsid w:val="00EC0734"/>
    <w:rsid w:val="00EC0745"/>
    <w:rsid w:val="00EC074D"/>
    <w:rsid w:val="00EC0775"/>
    <w:rsid w:val="00EC0781"/>
    <w:rsid w:val="00EC0787"/>
    <w:rsid w:val="00EC078A"/>
    <w:rsid w:val="00EC07BD"/>
    <w:rsid w:val="00EC082E"/>
    <w:rsid w:val="00EC083F"/>
    <w:rsid w:val="00EC0866"/>
    <w:rsid w:val="00EC08E6"/>
    <w:rsid w:val="00EC08EE"/>
    <w:rsid w:val="00EC0918"/>
    <w:rsid w:val="00EC093D"/>
    <w:rsid w:val="00EC094B"/>
    <w:rsid w:val="00EC094D"/>
    <w:rsid w:val="00EC09A4"/>
    <w:rsid w:val="00EC09A6"/>
    <w:rsid w:val="00EC09D4"/>
    <w:rsid w:val="00EC09D5"/>
    <w:rsid w:val="00EC09DC"/>
    <w:rsid w:val="00EC09ED"/>
    <w:rsid w:val="00EC0A01"/>
    <w:rsid w:val="00EC0A3C"/>
    <w:rsid w:val="00EC0A5F"/>
    <w:rsid w:val="00EC0ADC"/>
    <w:rsid w:val="00EC0AFB"/>
    <w:rsid w:val="00EC0B09"/>
    <w:rsid w:val="00EC0B34"/>
    <w:rsid w:val="00EC0B3C"/>
    <w:rsid w:val="00EC0B3F"/>
    <w:rsid w:val="00EC0B45"/>
    <w:rsid w:val="00EC0B47"/>
    <w:rsid w:val="00EC0B85"/>
    <w:rsid w:val="00EC0BA2"/>
    <w:rsid w:val="00EC0BED"/>
    <w:rsid w:val="00EC0C14"/>
    <w:rsid w:val="00EC0C19"/>
    <w:rsid w:val="00EC0C38"/>
    <w:rsid w:val="00EC0C40"/>
    <w:rsid w:val="00EC0C54"/>
    <w:rsid w:val="00EC0C64"/>
    <w:rsid w:val="00EC0C7E"/>
    <w:rsid w:val="00EC0CA6"/>
    <w:rsid w:val="00EC0CBC"/>
    <w:rsid w:val="00EC0CC6"/>
    <w:rsid w:val="00EC0CDA"/>
    <w:rsid w:val="00EC0CED"/>
    <w:rsid w:val="00EC0D0B"/>
    <w:rsid w:val="00EC0D20"/>
    <w:rsid w:val="00EC0D88"/>
    <w:rsid w:val="00EC0DB3"/>
    <w:rsid w:val="00EC0E3B"/>
    <w:rsid w:val="00EC0E48"/>
    <w:rsid w:val="00EC0E69"/>
    <w:rsid w:val="00EC0ED7"/>
    <w:rsid w:val="00EC0EE7"/>
    <w:rsid w:val="00EC0EEB"/>
    <w:rsid w:val="00EC0F03"/>
    <w:rsid w:val="00EC0F09"/>
    <w:rsid w:val="00EC0F21"/>
    <w:rsid w:val="00EC0F7F"/>
    <w:rsid w:val="00EC0F85"/>
    <w:rsid w:val="00EC0F8E"/>
    <w:rsid w:val="00EC0FA8"/>
    <w:rsid w:val="00EC0FB3"/>
    <w:rsid w:val="00EC0FDE"/>
    <w:rsid w:val="00EC0FF5"/>
    <w:rsid w:val="00EC1000"/>
    <w:rsid w:val="00EC1011"/>
    <w:rsid w:val="00EC1016"/>
    <w:rsid w:val="00EC1017"/>
    <w:rsid w:val="00EC101C"/>
    <w:rsid w:val="00EC1020"/>
    <w:rsid w:val="00EC102F"/>
    <w:rsid w:val="00EC1040"/>
    <w:rsid w:val="00EC106D"/>
    <w:rsid w:val="00EC1072"/>
    <w:rsid w:val="00EC108B"/>
    <w:rsid w:val="00EC1099"/>
    <w:rsid w:val="00EC10AE"/>
    <w:rsid w:val="00EC10B1"/>
    <w:rsid w:val="00EC1106"/>
    <w:rsid w:val="00EC113D"/>
    <w:rsid w:val="00EC1196"/>
    <w:rsid w:val="00EC1198"/>
    <w:rsid w:val="00EC11B8"/>
    <w:rsid w:val="00EC11BE"/>
    <w:rsid w:val="00EC11F3"/>
    <w:rsid w:val="00EC11F5"/>
    <w:rsid w:val="00EC1211"/>
    <w:rsid w:val="00EC1233"/>
    <w:rsid w:val="00EC1241"/>
    <w:rsid w:val="00EC1248"/>
    <w:rsid w:val="00EC129D"/>
    <w:rsid w:val="00EC12B6"/>
    <w:rsid w:val="00EC12F1"/>
    <w:rsid w:val="00EC131D"/>
    <w:rsid w:val="00EC132C"/>
    <w:rsid w:val="00EC1338"/>
    <w:rsid w:val="00EC133E"/>
    <w:rsid w:val="00EC1374"/>
    <w:rsid w:val="00EC13A2"/>
    <w:rsid w:val="00EC13E3"/>
    <w:rsid w:val="00EC13F6"/>
    <w:rsid w:val="00EC1412"/>
    <w:rsid w:val="00EC141C"/>
    <w:rsid w:val="00EC1421"/>
    <w:rsid w:val="00EC1446"/>
    <w:rsid w:val="00EC144E"/>
    <w:rsid w:val="00EC14A8"/>
    <w:rsid w:val="00EC14D9"/>
    <w:rsid w:val="00EC1500"/>
    <w:rsid w:val="00EC154F"/>
    <w:rsid w:val="00EC1556"/>
    <w:rsid w:val="00EC1559"/>
    <w:rsid w:val="00EC1569"/>
    <w:rsid w:val="00EC156C"/>
    <w:rsid w:val="00EC1573"/>
    <w:rsid w:val="00EC1576"/>
    <w:rsid w:val="00EC159C"/>
    <w:rsid w:val="00EC15A2"/>
    <w:rsid w:val="00EC15AA"/>
    <w:rsid w:val="00EC15E1"/>
    <w:rsid w:val="00EC15EC"/>
    <w:rsid w:val="00EC1607"/>
    <w:rsid w:val="00EC1654"/>
    <w:rsid w:val="00EC1658"/>
    <w:rsid w:val="00EC1688"/>
    <w:rsid w:val="00EC168D"/>
    <w:rsid w:val="00EC1719"/>
    <w:rsid w:val="00EC1728"/>
    <w:rsid w:val="00EC174D"/>
    <w:rsid w:val="00EC176A"/>
    <w:rsid w:val="00EC17D8"/>
    <w:rsid w:val="00EC1848"/>
    <w:rsid w:val="00EC1867"/>
    <w:rsid w:val="00EC187E"/>
    <w:rsid w:val="00EC1883"/>
    <w:rsid w:val="00EC18B6"/>
    <w:rsid w:val="00EC18C3"/>
    <w:rsid w:val="00EC18DC"/>
    <w:rsid w:val="00EC192D"/>
    <w:rsid w:val="00EC195E"/>
    <w:rsid w:val="00EC1998"/>
    <w:rsid w:val="00EC19BB"/>
    <w:rsid w:val="00EC19F0"/>
    <w:rsid w:val="00EC19F6"/>
    <w:rsid w:val="00EC1A19"/>
    <w:rsid w:val="00EC1A5D"/>
    <w:rsid w:val="00EC1A5E"/>
    <w:rsid w:val="00EC1A74"/>
    <w:rsid w:val="00EC1A9B"/>
    <w:rsid w:val="00EC1ACE"/>
    <w:rsid w:val="00EC1AD9"/>
    <w:rsid w:val="00EC1AEB"/>
    <w:rsid w:val="00EC1B02"/>
    <w:rsid w:val="00EC1B0E"/>
    <w:rsid w:val="00EC1B15"/>
    <w:rsid w:val="00EC1B21"/>
    <w:rsid w:val="00EC1B29"/>
    <w:rsid w:val="00EC1B47"/>
    <w:rsid w:val="00EC1B6F"/>
    <w:rsid w:val="00EC1B88"/>
    <w:rsid w:val="00EC1C2C"/>
    <w:rsid w:val="00EC1C71"/>
    <w:rsid w:val="00EC1CDA"/>
    <w:rsid w:val="00EC1D02"/>
    <w:rsid w:val="00EC1D59"/>
    <w:rsid w:val="00EC1D95"/>
    <w:rsid w:val="00EC1DC4"/>
    <w:rsid w:val="00EC1E5F"/>
    <w:rsid w:val="00EC1EA6"/>
    <w:rsid w:val="00EC1EB4"/>
    <w:rsid w:val="00EC1EBC"/>
    <w:rsid w:val="00EC1F00"/>
    <w:rsid w:val="00EC1F0B"/>
    <w:rsid w:val="00EC1F19"/>
    <w:rsid w:val="00EC1F1A"/>
    <w:rsid w:val="00EC1FDE"/>
    <w:rsid w:val="00EC1FFF"/>
    <w:rsid w:val="00EC200D"/>
    <w:rsid w:val="00EC202A"/>
    <w:rsid w:val="00EC202F"/>
    <w:rsid w:val="00EC2031"/>
    <w:rsid w:val="00EC20FD"/>
    <w:rsid w:val="00EC20FE"/>
    <w:rsid w:val="00EC2124"/>
    <w:rsid w:val="00EC216A"/>
    <w:rsid w:val="00EC21B3"/>
    <w:rsid w:val="00EC21DB"/>
    <w:rsid w:val="00EC2202"/>
    <w:rsid w:val="00EC2218"/>
    <w:rsid w:val="00EC227E"/>
    <w:rsid w:val="00EC22C1"/>
    <w:rsid w:val="00EC2319"/>
    <w:rsid w:val="00EC2392"/>
    <w:rsid w:val="00EC23A4"/>
    <w:rsid w:val="00EC23AC"/>
    <w:rsid w:val="00EC23C9"/>
    <w:rsid w:val="00EC2445"/>
    <w:rsid w:val="00EC2468"/>
    <w:rsid w:val="00EC248E"/>
    <w:rsid w:val="00EC249B"/>
    <w:rsid w:val="00EC24E8"/>
    <w:rsid w:val="00EC24F0"/>
    <w:rsid w:val="00EC255B"/>
    <w:rsid w:val="00EC2578"/>
    <w:rsid w:val="00EC259C"/>
    <w:rsid w:val="00EC25D3"/>
    <w:rsid w:val="00EC25D4"/>
    <w:rsid w:val="00EC2667"/>
    <w:rsid w:val="00EC267E"/>
    <w:rsid w:val="00EC2685"/>
    <w:rsid w:val="00EC2694"/>
    <w:rsid w:val="00EC26F1"/>
    <w:rsid w:val="00EC2703"/>
    <w:rsid w:val="00EC270C"/>
    <w:rsid w:val="00EC2727"/>
    <w:rsid w:val="00EC2755"/>
    <w:rsid w:val="00EC2769"/>
    <w:rsid w:val="00EC2799"/>
    <w:rsid w:val="00EC27B0"/>
    <w:rsid w:val="00EC2801"/>
    <w:rsid w:val="00EC2864"/>
    <w:rsid w:val="00EC288E"/>
    <w:rsid w:val="00EC28F7"/>
    <w:rsid w:val="00EC2986"/>
    <w:rsid w:val="00EC298D"/>
    <w:rsid w:val="00EC29B4"/>
    <w:rsid w:val="00EC2A24"/>
    <w:rsid w:val="00EC2A6B"/>
    <w:rsid w:val="00EC2AD0"/>
    <w:rsid w:val="00EC2ADC"/>
    <w:rsid w:val="00EC2AE3"/>
    <w:rsid w:val="00EC2AFB"/>
    <w:rsid w:val="00EC2B35"/>
    <w:rsid w:val="00EC2B48"/>
    <w:rsid w:val="00EC2B56"/>
    <w:rsid w:val="00EC2B88"/>
    <w:rsid w:val="00EC2BBF"/>
    <w:rsid w:val="00EC2BCB"/>
    <w:rsid w:val="00EC2BF2"/>
    <w:rsid w:val="00EC2C06"/>
    <w:rsid w:val="00EC2C10"/>
    <w:rsid w:val="00EC2C37"/>
    <w:rsid w:val="00EC2C42"/>
    <w:rsid w:val="00EC2C47"/>
    <w:rsid w:val="00EC2C70"/>
    <w:rsid w:val="00EC2C7C"/>
    <w:rsid w:val="00EC2CAF"/>
    <w:rsid w:val="00EC2D07"/>
    <w:rsid w:val="00EC2D39"/>
    <w:rsid w:val="00EC2D98"/>
    <w:rsid w:val="00EC2DBC"/>
    <w:rsid w:val="00EC2DCC"/>
    <w:rsid w:val="00EC2E06"/>
    <w:rsid w:val="00EC2E11"/>
    <w:rsid w:val="00EC2E3A"/>
    <w:rsid w:val="00EC2E92"/>
    <w:rsid w:val="00EC2EC3"/>
    <w:rsid w:val="00EC2EE7"/>
    <w:rsid w:val="00EC2EF4"/>
    <w:rsid w:val="00EC2F5A"/>
    <w:rsid w:val="00EC2F8F"/>
    <w:rsid w:val="00EC2FA4"/>
    <w:rsid w:val="00EC2FC4"/>
    <w:rsid w:val="00EC300C"/>
    <w:rsid w:val="00EC3050"/>
    <w:rsid w:val="00EC3083"/>
    <w:rsid w:val="00EC30EE"/>
    <w:rsid w:val="00EC30FC"/>
    <w:rsid w:val="00EC315B"/>
    <w:rsid w:val="00EC3191"/>
    <w:rsid w:val="00EC31A1"/>
    <w:rsid w:val="00EC31A4"/>
    <w:rsid w:val="00EC31B6"/>
    <w:rsid w:val="00EC31C3"/>
    <w:rsid w:val="00EC31F7"/>
    <w:rsid w:val="00EC3200"/>
    <w:rsid w:val="00EC320A"/>
    <w:rsid w:val="00EC320F"/>
    <w:rsid w:val="00EC327F"/>
    <w:rsid w:val="00EC3285"/>
    <w:rsid w:val="00EC32A0"/>
    <w:rsid w:val="00EC32FF"/>
    <w:rsid w:val="00EC3302"/>
    <w:rsid w:val="00EC3316"/>
    <w:rsid w:val="00EC333B"/>
    <w:rsid w:val="00EC334C"/>
    <w:rsid w:val="00EC3394"/>
    <w:rsid w:val="00EC3399"/>
    <w:rsid w:val="00EC33AF"/>
    <w:rsid w:val="00EC33B5"/>
    <w:rsid w:val="00EC33CF"/>
    <w:rsid w:val="00EC340B"/>
    <w:rsid w:val="00EC342E"/>
    <w:rsid w:val="00EC3433"/>
    <w:rsid w:val="00EC3458"/>
    <w:rsid w:val="00EC345B"/>
    <w:rsid w:val="00EC34B9"/>
    <w:rsid w:val="00EC34E4"/>
    <w:rsid w:val="00EC357D"/>
    <w:rsid w:val="00EC35EC"/>
    <w:rsid w:val="00EC35EF"/>
    <w:rsid w:val="00EC3635"/>
    <w:rsid w:val="00EC365D"/>
    <w:rsid w:val="00EC3673"/>
    <w:rsid w:val="00EC3689"/>
    <w:rsid w:val="00EC368E"/>
    <w:rsid w:val="00EC36F8"/>
    <w:rsid w:val="00EC3707"/>
    <w:rsid w:val="00EC372A"/>
    <w:rsid w:val="00EC3767"/>
    <w:rsid w:val="00EC379A"/>
    <w:rsid w:val="00EC37A4"/>
    <w:rsid w:val="00EC37AA"/>
    <w:rsid w:val="00EC37B3"/>
    <w:rsid w:val="00EC380A"/>
    <w:rsid w:val="00EC380E"/>
    <w:rsid w:val="00EC3820"/>
    <w:rsid w:val="00EC3821"/>
    <w:rsid w:val="00EC3840"/>
    <w:rsid w:val="00EC38B9"/>
    <w:rsid w:val="00EC38D5"/>
    <w:rsid w:val="00EC38F2"/>
    <w:rsid w:val="00EC391F"/>
    <w:rsid w:val="00EC393C"/>
    <w:rsid w:val="00EC3968"/>
    <w:rsid w:val="00EC397E"/>
    <w:rsid w:val="00EC398A"/>
    <w:rsid w:val="00EC39BB"/>
    <w:rsid w:val="00EC39C4"/>
    <w:rsid w:val="00EC39DA"/>
    <w:rsid w:val="00EC39F7"/>
    <w:rsid w:val="00EC3A17"/>
    <w:rsid w:val="00EC3A4C"/>
    <w:rsid w:val="00EC3AAE"/>
    <w:rsid w:val="00EC3B04"/>
    <w:rsid w:val="00EC3B10"/>
    <w:rsid w:val="00EC3B33"/>
    <w:rsid w:val="00EC3B5F"/>
    <w:rsid w:val="00EC3B7E"/>
    <w:rsid w:val="00EC3B8B"/>
    <w:rsid w:val="00EC3C0A"/>
    <w:rsid w:val="00EC3C1F"/>
    <w:rsid w:val="00EC3C20"/>
    <w:rsid w:val="00EC3C31"/>
    <w:rsid w:val="00EC3C66"/>
    <w:rsid w:val="00EC3C81"/>
    <w:rsid w:val="00EC3C8A"/>
    <w:rsid w:val="00EC3C97"/>
    <w:rsid w:val="00EC3CB0"/>
    <w:rsid w:val="00EC3CDF"/>
    <w:rsid w:val="00EC3CE2"/>
    <w:rsid w:val="00EC3D5E"/>
    <w:rsid w:val="00EC3D9D"/>
    <w:rsid w:val="00EC3DA6"/>
    <w:rsid w:val="00EC3DBF"/>
    <w:rsid w:val="00EC3E00"/>
    <w:rsid w:val="00EC3E04"/>
    <w:rsid w:val="00EC3E2B"/>
    <w:rsid w:val="00EC3E33"/>
    <w:rsid w:val="00EC3E36"/>
    <w:rsid w:val="00EC3E3F"/>
    <w:rsid w:val="00EC3E78"/>
    <w:rsid w:val="00EC3E8B"/>
    <w:rsid w:val="00EC3EB1"/>
    <w:rsid w:val="00EC3EEB"/>
    <w:rsid w:val="00EC3F11"/>
    <w:rsid w:val="00EC3F28"/>
    <w:rsid w:val="00EC3F3C"/>
    <w:rsid w:val="00EC3F70"/>
    <w:rsid w:val="00EC3F85"/>
    <w:rsid w:val="00EC3FA0"/>
    <w:rsid w:val="00EC4004"/>
    <w:rsid w:val="00EC400B"/>
    <w:rsid w:val="00EC4055"/>
    <w:rsid w:val="00EC4097"/>
    <w:rsid w:val="00EC40B0"/>
    <w:rsid w:val="00EC40B4"/>
    <w:rsid w:val="00EC40B8"/>
    <w:rsid w:val="00EC4125"/>
    <w:rsid w:val="00EC4140"/>
    <w:rsid w:val="00EC4170"/>
    <w:rsid w:val="00EC4178"/>
    <w:rsid w:val="00EC41DF"/>
    <w:rsid w:val="00EC41EA"/>
    <w:rsid w:val="00EC41EC"/>
    <w:rsid w:val="00EC41F3"/>
    <w:rsid w:val="00EC4277"/>
    <w:rsid w:val="00EC42EC"/>
    <w:rsid w:val="00EC432C"/>
    <w:rsid w:val="00EC432E"/>
    <w:rsid w:val="00EC4342"/>
    <w:rsid w:val="00EC4384"/>
    <w:rsid w:val="00EC4387"/>
    <w:rsid w:val="00EC43C2"/>
    <w:rsid w:val="00EC43CE"/>
    <w:rsid w:val="00EC4400"/>
    <w:rsid w:val="00EC4407"/>
    <w:rsid w:val="00EC440F"/>
    <w:rsid w:val="00EC4412"/>
    <w:rsid w:val="00EC4425"/>
    <w:rsid w:val="00EC4446"/>
    <w:rsid w:val="00EC4447"/>
    <w:rsid w:val="00EC448B"/>
    <w:rsid w:val="00EC44A0"/>
    <w:rsid w:val="00EC456D"/>
    <w:rsid w:val="00EC456E"/>
    <w:rsid w:val="00EC457E"/>
    <w:rsid w:val="00EC4599"/>
    <w:rsid w:val="00EC45AA"/>
    <w:rsid w:val="00EC45EF"/>
    <w:rsid w:val="00EC45FA"/>
    <w:rsid w:val="00EC462F"/>
    <w:rsid w:val="00EC4653"/>
    <w:rsid w:val="00EC467E"/>
    <w:rsid w:val="00EC46CF"/>
    <w:rsid w:val="00EC46E6"/>
    <w:rsid w:val="00EC4724"/>
    <w:rsid w:val="00EC477D"/>
    <w:rsid w:val="00EC47CD"/>
    <w:rsid w:val="00EC482B"/>
    <w:rsid w:val="00EC484B"/>
    <w:rsid w:val="00EC4855"/>
    <w:rsid w:val="00EC4871"/>
    <w:rsid w:val="00EC4898"/>
    <w:rsid w:val="00EC48A9"/>
    <w:rsid w:val="00EC48CC"/>
    <w:rsid w:val="00EC48E5"/>
    <w:rsid w:val="00EC48E8"/>
    <w:rsid w:val="00EC491B"/>
    <w:rsid w:val="00EC4940"/>
    <w:rsid w:val="00EC4966"/>
    <w:rsid w:val="00EC4971"/>
    <w:rsid w:val="00EC499E"/>
    <w:rsid w:val="00EC49B8"/>
    <w:rsid w:val="00EC49E1"/>
    <w:rsid w:val="00EC49F1"/>
    <w:rsid w:val="00EC4A39"/>
    <w:rsid w:val="00EC4A41"/>
    <w:rsid w:val="00EC4A48"/>
    <w:rsid w:val="00EC4A53"/>
    <w:rsid w:val="00EC4A91"/>
    <w:rsid w:val="00EC4A98"/>
    <w:rsid w:val="00EC4AD4"/>
    <w:rsid w:val="00EC4ADE"/>
    <w:rsid w:val="00EC4AEB"/>
    <w:rsid w:val="00EC4AF5"/>
    <w:rsid w:val="00EC4B65"/>
    <w:rsid w:val="00EC4B7D"/>
    <w:rsid w:val="00EC4B8C"/>
    <w:rsid w:val="00EC4C0F"/>
    <w:rsid w:val="00EC4C18"/>
    <w:rsid w:val="00EC4C57"/>
    <w:rsid w:val="00EC4C87"/>
    <w:rsid w:val="00EC4C89"/>
    <w:rsid w:val="00EC4CB5"/>
    <w:rsid w:val="00EC4CD4"/>
    <w:rsid w:val="00EC4CD6"/>
    <w:rsid w:val="00EC4D1A"/>
    <w:rsid w:val="00EC4D1B"/>
    <w:rsid w:val="00EC4D3F"/>
    <w:rsid w:val="00EC4D56"/>
    <w:rsid w:val="00EC4D5A"/>
    <w:rsid w:val="00EC4D6C"/>
    <w:rsid w:val="00EC4DCC"/>
    <w:rsid w:val="00EC4DF0"/>
    <w:rsid w:val="00EC4DFE"/>
    <w:rsid w:val="00EC4E2C"/>
    <w:rsid w:val="00EC4E3F"/>
    <w:rsid w:val="00EC4E87"/>
    <w:rsid w:val="00EC4E8E"/>
    <w:rsid w:val="00EC4EA2"/>
    <w:rsid w:val="00EC4F17"/>
    <w:rsid w:val="00EC4F19"/>
    <w:rsid w:val="00EC4F3E"/>
    <w:rsid w:val="00EC4F51"/>
    <w:rsid w:val="00EC4F54"/>
    <w:rsid w:val="00EC4F5B"/>
    <w:rsid w:val="00EC4F64"/>
    <w:rsid w:val="00EC5009"/>
    <w:rsid w:val="00EC501E"/>
    <w:rsid w:val="00EC5035"/>
    <w:rsid w:val="00EC5056"/>
    <w:rsid w:val="00EC506F"/>
    <w:rsid w:val="00EC5087"/>
    <w:rsid w:val="00EC5091"/>
    <w:rsid w:val="00EC509F"/>
    <w:rsid w:val="00EC50B5"/>
    <w:rsid w:val="00EC50DE"/>
    <w:rsid w:val="00EC50ED"/>
    <w:rsid w:val="00EC5102"/>
    <w:rsid w:val="00EC5104"/>
    <w:rsid w:val="00EC5116"/>
    <w:rsid w:val="00EC517B"/>
    <w:rsid w:val="00EC517F"/>
    <w:rsid w:val="00EC51AF"/>
    <w:rsid w:val="00EC51D1"/>
    <w:rsid w:val="00EC51E2"/>
    <w:rsid w:val="00EC51FB"/>
    <w:rsid w:val="00EC5246"/>
    <w:rsid w:val="00EC5260"/>
    <w:rsid w:val="00EC52A5"/>
    <w:rsid w:val="00EC5306"/>
    <w:rsid w:val="00EC5325"/>
    <w:rsid w:val="00EC5346"/>
    <w:rsid w:val="00EC534B"/>
    <w:rsid w:val="00EC5388"/>
    <w:rsid w:val="00EC5390"/>
    <w:rsid w:val="00EC5397"/>
    <w:rsid w:val="00EC53C0"/>
    <w:rsid w:val="00EC53D4"/>
    <w:rsid w:val="00EC53E6"/>
    <w:rsid w:val="00EC5454"/>
    <w:rsid w:val="00EC5471"/>
    <w:rsid w:val="00EC54A8"/>
    <w:rsid w:val="00EC54A9"/>
    <w:rsid w:val="00EC54D3"/>
    <w:rsid w:val="00EC54DC"/>
    <w:rsid w:val="00EC54F1"/>
    <w:rsid w:val="00EC550D"/>
    <w:rsid w:val="00EC5570"/>
    <w:rsid w:val="00EC55AF"/>
    <w:rsid w:val="00EC55C6"/>
    <w:rsid w:val="00EC55FD"/>
    <w:rsid w:val="00EC5603"/>
    <w:rsid w:val="00EC5608"/>
    <w:rsid w:val="00EC5637"/>
    <w:rsid w:val="00EC56F9"/>
    <w:rsid w:val="00EC5708"/>
    <w:rsid w:val="00EC5709"/>
    <w:rsid w:val="00EC571B"/>
    <w:rsid w:val="00EC571C"/>
    <w:rsid w:val="00EC5722"/>
    <w:rsid w:val="00EC579D"/>
    <w:rsid w:val="00EC57A1"/>
    <w:rsid w:val="00EC57B9"/>
    <w:rsid w:val="00EC57E3"/>
    <w:rsid w:val="00EC57E5"/>
    <w:rsid w:val="00EC57E8"/>
    <w:rsid w:val="00EC5817"/>
    <w:rsid w:val="00EC5823"/>
    <w:rsid w:val="00EC582E"/>
    <w:rsid w:val="00EC583C"/>
    <w:rsid w:val="00EC5840"/>
    <w:rsid w:val="00EC5868"/>
    <w:rsid w:val="00EC58A1"/>
    <w:rsid w:val="00EC58AC"/>
    <w:rsid w:val="00EC592A"/>
    <w:rsid w:val="00EC594F"/>
    <w:rsid w:val="00EC595F"/>
    <w:rsid w:val="00EC59C8"/>
    <w:rsid w:val="00EC5A2F"/>
    <w:rsid w:val="00EC5AF4"/>
    <w:rsid w:val="00EC5B25"/>
    <w:rsid w:val="00EC5B56"/>
    <w:rsid w:val="00EC5B7A"/>
    <w:rsid w:val="00EC5BA5"/>
    <w:rsid w:val="00EC5BC7"/>
    <w:rsid w:val="00EC5BE6"/>
    <w:rsid w:val="00EC5BF3"/>
    <w:rsid w:val="00EC5C2F"/>
    <w:rsid w:val="00EC5C7C"/>
    <w:rsid w:val="00EC5CC4"/>
    <w:rsid w:val="00EC5D0A"/>
    <w:rsid w:val="00EC5D15"/>
    <w:rsid w:val="00EC5D1F"/>
    <w:rsid w:val="00EC5D35"/>
    <w:rsid w:val="00EC5D7C"/>
    <w:rsid w:val="00EC5DA5"/>
    <w:rsid w:val="00EC5DB6"/>
    <w:rsid w:val="00EC5E09"/>
    <w:rsid w:val="00EC5E20"/>
    <w:rsid w:val="00EC5E33"/>
    <w:rsid w:val="00EC5E4C"/>
    <w:rsid w:val="00EC5EA7"/>
    <w:rsid w:val="00EC5F19"/>
    <w:rsid w:val="00EC5F1E"/>
    <w:rsid w:val="00EC5F50"/>
    <w:rsid w:val="00EC5F8B"/>
    <w:rsid w:val="00EC5F92"/>
    <w:rsid w:val="00EC5FCD"/>
    <w:rsid w:val="00EC6013"/>
    <w:rsid w:val="00EC6044"/>
    <w:rsid w:val="00EC6052"/>
    <w:rsid w:val="00EC6056"/>
    <w:rsid w:val="00EC606A"/>
    <w:rsid w:val="00EC6099"/>
    <w:rsid w:val="00EC60AA"/>
    <w:rsid w:val="00EC6117"/>
    <w:rsid w:val="00EC6123"/>
    <w:rsid w:val="00EC613B"/>
    <w:rsid w:val="00EC6149"/>
    <w:rsid w:val="00EC6176"/>
    <w:rsid w:val="00EC61E3"/>
    <w:rsid w:val="00EC6219"/>
    <w:rsid w:val="00EC6244"/>
    <w:rsid w:val="00EC627D"/>
    <w:rsid w:val="00EC6296"/>
    <w:rsid w:val="00EC62BE"/>
    <w:rsid w:val="00EC62C9"/>
    <w:rsid w:val="00EC62CE"/>
    <w:rsid w:val="00EC62D4"/>
    <w:rsid w:val="00EC62EB"/>
    <w:rsid w:val="00EC62FB"/>
    <w:rsid w:val="00EC632C"/>
    <w:rsid w:val="00EC6333"/>
    <w:rsid w:val="00EC633B"/>
    <w:rsid w:val="00EC6361"/>
    <w:rsid w:val="00EC637C"/>
    <w:rsid w:val="00EC638A"/>
    <w:rsid w:val="00EC638D"/>
    <w:rsid w:val="00EC63A1"/>
    <w:rsid w:val="00EC63C4"/>
    <w:rsid w:val="00EC63C8"/>
    <w:rsid w:val="00EC63DF"/>
    <w:rsid w:val="00EC640F"/>
    <w:rsid w:val="00EC644A"/>
    <w:rsid w:val="00EC6456"/>
    <w:rsid w:val="00EC6494"/>
    <w:rsid w:val="00EC6496"/>
    <w:rsid w:val="00EC64AD"/>
    <w:rsid w:val="00EC6513"/>
    <w:rsid w:val="00EC6528"/>
    <w:rsid w:val="00EC6536"/>
    <w:rsid w:val="00EC654A"/>
    <w:rsid w:val="00EC6575"/>
    <w:rsid w:val="00EC6581"/>
    <w:rsid w:val="00EC6591"/>
    <w:rsid w:val="00EC65CD"/>
    <w:rsid w:val="00EC65CE"/>
    <w:rsid w:val="00EC65D2"/>
    <w:rsid w:val="00EC65F5"/>
    <w:rsid w:val="00EC668E"/>
    <w:rsid w:val="00EC66B7"/>
    <w:rsid w:val="00EC66D4"/>
    <w:rsid w:val="00EC6707"/>
    <w:rsid w:val="00EC6734"/>
    <w:rsid w:val="00EC6739"/>
    <w:rsid w:val="00EC673E"/>
    <w:rsid w:val="00EC674B"/>
    <w:rsid w:val="00EC6763"/>
    <w:rsid w:val="00EC6775"/>
    <w:rsid w:val="00EC6799"/>
    <w:rsid w:val="00EC67A9"/>
    <w:rsid w:val="00EC67B7"/>
    <w:rsid w:val="00EC67C4"/>
    <w:rsid w:val="00EC67C5"/>
    <w:rsid w:val="00EC686A"/>
    <w:rsid w:val="00EC687A"/>
    <w:rsid w:val="00EC688C"/>
    <w:rsid w:val="00EC68BF"/>
    <w:rsid w:val="00EC68D3"/>
    <w:rsid w:val="00EC68F2"/>
    <w:rsid w:val="00EC690C"/>
    <w:rsid w:val="00EC6920"/>
    <w:rsid w:val="00EC6959"/>
    <w:rsid w:val="00EC698A"/>
    <w:rsid w:val="00EC698F"/>
    <w:rsid w:val="00EC6A60"/>
    <w:rsid w:val="00EC6A80"/>
    <w:rsid w:val="00EC6ACA"/>
    <w:rsid w:val="00EC6AD5"/>
    <w:rsid w:val="00EC6ADA"/>
    <w:rsid w:val="00EC6B3F"/>
    <w:rsid w:val="00EC6B51"/>
    <w:rsid w:val="00EC6B67"/>
    <w:rsid w:val="00EC6B74"/>
    <w:rsid w:val="00EC6BAD"/>
    <w:rsid w:val="00EC6BD5"/>
    <w:rsid w:val="00EC6BD6"/>
    <w:rsid w:val="00EC6C30"/>
    <w:rsid w:val="00EC6CA0"/>
    <w:rsid w:val="00EC6CEC"/>
    <w:rsid w:val="00EC6D12"/>
    <w:rsid w:val="00EC6D4F"/>
    <w:rsid w:val="00EC6D5A"/>
    <w:rsid w:val="00EC6D64"/>
    <w:rsid w:val="00EC6D65"/>
    <w:rsid w:val="00EC6D92"/>
    <w:rsid w:val="00EC6DD5"/>
    <w:rsid w:val="00EC6DE9"/>
    <w:rsid w:val="00EC6E43"/>
    <w:rsid w:val="00EC6E93"/>
    <w:rsid w:val="00EC6E9D"/>
    <w:rsid w:val="00EC6EA1"/>
    <w:rsid w:val="00EC6EC0"/>
    <w:rsid w:val="00EC6EE1"/>
    <w:rsid w:val="00EC6F05"/>
    <w:rsid w:val="00EC6F0C"/>
    <w:rsid w:val="00EC6F25"/>
    <w:rsid w:val="00EC6F2E"/>
    <w:rsid w:val="00EC6F3E"/>
    <w:rsid w:val="00EC6F63"/>
    <w:rsid w:val="00EC6FA4"/>
    <w:rsid w:val="00EC6FF8"/>
    <w:rsid w:val="00EC703D"/>
    <w:rsid w:val="00EC704B"/>
    <w:rsid w:val="00EC708E"/>
    <w:rsid w:val="00EC7151"/>
    <w:rsid w:val="00EC718E"/>
    <w:rsid w:val="00EC71A9"/>
    <w:rsid w:val="00EC71AC"/>
    <w:rsid w:val="00EC71B0"/>
    <w:rsid w:val="00EC71D7"/>
    <w:rsid w:val="00EC71E6"/>
    <w:rsid w:val="00EC7213"/>
    <w:rsid w:val="00EC721D"/>
    <w:rsid w:val="00EC7225"/>
    <w:rsid w:val="00EC723E"/>
    <w:rsid w:val="00EC7254"/>
    <w:rsid w:val="00EC725A"/>
    <w:rsid w:val="00EC7260"/>
    <w:rsid w:val="00EC7278"/>
    <w:rsid w:val="00EC7279"/>
    <w:rsid w:val="00EC7298"/>
    <w:rsid w:val="00EC72F1"/>
    <w:rsid w:val="00EC731C"/>
    <w:rsid w:val="00EC7387"/>
    <w:rsid w:val="00EC73BD"/>
    <w:rsid w:val="00EC73C2"/>
    <w:rsid w:val="00EC73F6"/>
    <w:rsid w:val="00EC7441"/>
    <w:rsid w:val="00EC7457"/>
    <w:rsid w:val="00EC7499"/>
    <w:rsid w:val="00EC74A6"/>
    <w:rsid w:val="00EC74DF"/>
    <w:rsid w:val="00EC74E5"/>
    <w:rsid w:val="00EC74EF"/>
    <w:rsid w:val="00EC754C"/>
    <w:rsid w:val="00EC7553"/>
    <w:rsid w:val="00EC7596"/>
    <w:rsid w:val="00EC75DA"/>
    <w:rsid w:val="00EC7673"/>
    <w:rsid w:val="00EC7678"/>
    <w:rsid w:val="00EC7681"/>
    <w:rsid w:val="00EC76C5"/>
    <w:rsid w:val="00EC76DD"/>
    <w:rsid w:val="00EC770D"/>
    <w:rsid w:val="00EC773C"/>
    <w:rsid w:val="00EC7752"/>
    <w:rsid w:val="00EC777C"/>
    <w:rsid w:val="00EC77B5"/>
    <w:rsid w:val="00EC77BE"/>
    <w:rsid w:val="00EC77D5"/>
    <w:rsid w:val="00EC77FB"/>
    <w:rsid w:val="00EC78CD"/>
    <w:rsid w:val="00EC78D2"/>
    <w:rsid w:val="00EC78EF"/>
    <w:rsid w:val="00EC7915"/>
    <w:rsid w:val="00EC7948"/>
    <w:rsid w:val="00EC794A"/>
    <w:rsid w:val="00EC7974"/>
    <w:rsid w:val="00EC798E"/>
    <w:rsid w:val="00EC79BB"/>
    <w:rsid w:val="00EC7A43"/>
    <w:rsid w:val="00EC7A90"/>
    <w:rsid w:val="00EC7AD1"/>
    <w:rsid w:val="00EC7AE8"/>
    <w:rsid w:val="00EC7AF1"/>
    <w:rsid w:val="00EC7B35"/>
    <w:rsid w:val="00EC7B41"/>
    <w:rsid w:val="00EC7B52"/>
    <w:rsid w:val="00EC7B6F"/>
    <w:rsid w:val="00EC7B72"/>
    <w:rsid w:val="00EC7B86"/>
    <w:rsid w:val="00EC7BF7"/>
    <w:rsid w:val="00EC7C0B"/>
    <w:rsid w:val="00EC7C28"/>
    <w:rsid w:val="00EC7C3D"/>
    <w:rsid w:val="00EC7C7F"/>
    <w:rsid w:val="00EC7C98"/>
    <w:rsid w:val="00EC7CB0"/>
    <w:rsid w:val="00EC7D0D"/>
    <w:rsid w:val="00EC7D52"/>
    <w:rsid w:val="00EC7D70"/>
    <w:rsid w:val="00EC7D73"/>
    <w:rsid w:val="00EC7DBE"/>
    <w:rsid w:val="00EC7E6A"/>
    <w:rsid w:val="00EC7E9D"/>
    <w:rsid w:val="00EC7EE5"/>
    <w:rsid w:val="00EC7EEA"/>
    <w:rsid w:val="00EC7F22"/>
    <w:rsid w:val="00EC7F5E"/>
    <w:rsid w:val="00EC7F70"/>
    <w:rsid w:val="00EC7F79"/>
    <w:rsid w:val="00EC7FA2"/>
    <w:rsid w:val="00EC7FF8"/>
    <w:rsid w:val="00ED001C"/>
    <w:rsid w:val="00ED004C"/>
    <w:rsid w:val="00ED0067"/>
    <w:rsid w:val="00ED0068"/>
    <w:rsid w:val="00ED00A0"/>
    <w:rsid w:val="00ED00C4"/>
    <w:rsid w:val="00ED00CC"/>
    <w:rsid w:val="00ED00D7"/>
    <w:rsid w:val="00ED011F"/>
    <w:rsid w:val="00ED012B"/>
    <w:rsid w:val="00ED014F"/>
    <w:rsid w:val="00ED0181"/>
    <w:rsid w:val="00ED0199"/>
    <w:rsid w:val="00ED01B1"/>
    <w:rsid w:val="00ED01E1"/>
    <w:rsid w:val="00ED0207"/>
    <w:rsid w:val="00ED0214"/>
    <w:rsid w:val="00ED0236"/>
    <w:rsid w:val="00ED025F"/>
    <w:rsid w:val="00ED02DB"/>
    <w:rsid w:val="00ED02EB"/>
    <w:rsid w:val="00ED0308"/>
    <w:rsid w:val="00ED0332"/>
    <w:rsid w:val="00ED0347"/>
    <w:rsid w:val="00ED03B2"/>
    <w:rsid w:val="00ED03BB"/>
    <w:rsid w:val="00ED03D4"/>
    <w:rsid w:val="00ED0411"/>
    <w:rsid w:val="00ED0448"/>
    <w:rsid w:val="00ED0472"/>
    <w:rsid w:val="00ED0487"/>
    <w:rsid w:val="00ED04BB"/>
    <w:rsid w:val="00ED04CB"/>
    <w:rsid w:val="00ED04CC"/>
    <w:rsid w:val="00ED0531"/>
    <w:rsid w:val="00ED0570"/>
    <w:rsid w:val="00ED0585"/>
    <w:rsid w:val="00ED0590"/>
    <w:rsid w:val="00ED05C6"/>
    <w:rsid w:val="00ED05E1"/>
    <w:rsid w:val="00ED061A"/>
    <w:rsid w:val="00ED0656"/>
    <w:rsid w:val="00ED06B2"/>
    <w:rsid w:val="00ED06B3"/>
    <w:rsid w:val="00ED06BB"/>
    <w:rsid w:val="00ED06BE"/>
    <w:rsid w:val="00ED06EE"/>
    <w:rsid w:val="00ED06F2"/>
    <w:rsid w:val="00ED071B"/>
    <w:rsid w:val="00ED072A"/>
    <w:rsid w:val="00ED078E"/>
    <w:rsid w:val="00ED07D1"/>
    <w:rsid w:val="00ED081F"/>
    <w:rsid w:val="00ED084A"/>
    <w:rsid w:val="00ED0873"/>
    <w:rsid w:val="00ED08D3"/>
    <w:rsid w:val="00ED08D6"/>
    <w:rsid w:val="00ED0913"/>
    <w:rsid w:val="00ED0918"/>
    <w:rsid w:val="00ED093C"/>
    <w:rsid w:val="00ED09B2"/>
    <w:rsid w:val="00ED09BB"/>
    <w:rsid w:val="00ED09C7"/>
    <w:rsid w:val="00ED09E9"/>
    <w:rsid w:val="00ED0A15"/>
    <w:rsid w:val="00ED0A24"/>
    <w:rsid w:val="00ED0A3E"/>
    <w:rsid w:val="00ED0A5C"/>
    <w:rsid w:val="00ED0A61"/>
    <w:rsid w:val="00ED0A77"/>
    <w:rsid w:val="00ED0A7D"/>
    <w:rsid w:val="00ED0A89"/>
    <w:rsid w:val="00ED0ADD"/>
    <w:rsid w:val="00ED0AED"/>
    <w:rsid w:val="00ED0AF7"/>
    <w:rsid w:val="00ED0B1D"/>
    <w:rsid w:val="00ED0B22"/>
    <w:rsid w:val="00ED0B40"/>
    <w:rsid w:val="00ED0B41"/>
    <w:rsid w:val="00ED0B4A"/>
    <w:rsid w:val="00ED0B4D"/>
    <w:rsid w:val="00ED0B58"/>
    <w:rsid w:val="00ED0B61"/>
    <w:rsid w:val="00ED0B70"/>
    <w:rsid w:val="00ED0BA7"/>
    <w:rsid w:val="00ED0C17"/>
    <w:rsid w:val="00ED0C2C"/>
    <w:rsid w:val="00ED0C6B"/>
    <w:rsid w:val="00ED0CAD"/>
    <w:rsid w:val="00ED0D0E"/>
    <w:rsid w:val="00ED0D53"/>
    <w:rsid w:val="00ED0D54"/>
    <w:rsid w:val="00ED0D7A"/>
    <w:rsid w:val="00ED0D7C"/>
    <w:rsid w:val="00ED0D92"/>
    <w:rsid w:val="00ED0DD8"/>
    <w:rsid w:val="00ED0DF8"/>
    <w:rsid w:val="00ED0E1C"/>
    <w:rsid w:val="00ED0E24"/>
    <w:rsid w:val="00ED0E32"/>
    <w:rsid w:val="00ED0E3F"/>
    <w:rsid w:val="00ED0E62"/>
    <w:rsid w:val="00ED0E6C"/>
    <w:rsid w:val="00ED0E78"/>
    <w:rsid w:val="00ED0E94"/>
    <w:rsid w:val="00ED0F06"/>
    <w:rsid w:val="00ED0F0D"/>
    <w:rsid w:val="00ED0F33"/>
    <w:rsid w:val="00ED0F3A"/>
    <w:rsid w:val="00ED0F3F"/>
    <w:rsid w:val="00ED0F48"/>
    <w:rsid w:val="00ED0F6D"/>
    <w:rsid w:val="00ED0FA3"/>
    <w:rsid w:val="00ED0FE3"/>
    <w:rsid w:val="00ED102C"/>
    <w:rsid w:val="00ED104F"/>
    <w:rsid w:val="00ED105F"/>
    <w:rsid w:val="00ED109B"/>
    <w:rsid w:val="00ED10A1"/>
    <w:rsid w:val="00ED10BD"/>
    <w:rsid w:val="00ED10D7"/>
    <w:rsid w:val="00ED1112"/>
    <w:rsid w:val="00ED1114"/>
    <w:rsid w:val="00ED1192"/>
    <w:rsid w:val="00ED11CB"/>
    <w:rsid w:val="00ED11CE"/>
    <w:rsid w:val="00ED11D2"/>
    <w:rsid w:val="00ED11E0"/>
    <w:rsid w:val="00ED11E1"/>
    <w:rsid w:val="00ED11E8"/>
    <w:rsid w:val="00ED1235"/>
    <w:rsid w:val="00ED1246"/>
    <w:rsid w:val="00ED125A"/>
    <w:rsid w:val="00ED126B"/>
    <w:rsid w:val="00ED12A2"/>
    <w:rsid w:val="00ED12DB"/>
    <w:rsid w:val="00ED1344"/>
    <w:rsid w:val="00ED1366"/>
    <w:rsid w:val="00ED1369"/>
    <w:rsid w:val="00ED136E"/>
    <w:rsid w:val="00ED13A3"/>
    <w:rsid w:val="00ED13A8"/>
    <w:rsid w:val="00ED13AF"/>
    <w:rsid w:val="00ED13D9"/>
    <w:rsid w:val="00ED1402"/>
    <w:rsid w:val="00ED143E"/>
    <w:rsid w:val="00ED1475"/>
    <w:rsid w:val="00ED147E"/>
    <w:rsid w:val="00ED147F"/>
    <w:rsid w:val="00ED1485"/>
    <w:rsid w:val="00ED14A9"/>
    <w:rsid w:val="00ED14BA"/>
    <w:rsid w:val="00ED1514"/>
    <w:rsid w:val="00ED1521"/>
    <w:rsid w:val="00ED1526"/>
    <w:rsid w:val="00ED1539"/>
    <w:rsid w:val="00ED156A"/>
    <w:rsid w:val="00ED1594"/>
    <w:rsid w:val="00ED15B3"/>
    <w:rsid w:val="00ED15BB"/>
    <w:rsid w:val="00ED15DF"/>
    <w:rsid w:val="00ED1610"/>
    <w:rsid w:val="00ED1636"/>
    <w:rsid w:val="00ED163B"/>
    <w:rsid w:val="00ED1681"/>
    <w:rsid w:val="00ED1683"/>
    <w:rsid w:val="00ED16AF"/>
    <w:rsid w:val="00ED16C3"/>
    <w:rsid w:val="00ED16CB"/>
    <w:rsid w:val="00ED16D5"/>
    <w:rsid w:val="00ED171F"/>
    <w:rsid w:val="00ED173C"/>
    <w:rsid w:val="00ED1786"/>
    <w:rsid w:val="00ED179B"/>
    <w:rsid w:val="00ED17AA"/>
    <w:rsid w:val="00ED17B1"/>
    <w:rsid w:val="00ED17DC"/>
    <w:rsid w:val="00ED17DF"/>
    <w:rsid w:val="00ED17FA"/>
    <w:rsid w:val="00ED17FF"/>
    <w:rsid w:val="00ED184D"/>
    <w:rsid w:val="00ED185B"/>
    <w:rsid w:val="00ED185F"/>
    <w:rsid w:val="00ED1866"/>
    <w:rsid w:val="00ED1867"/>
    <w:rsid w:val="00ED1893"/>
    <w:rsid w:val="00ED18A2"/>
    <w:rsid w:val="00ED18B3"/>
    <w:rsid w:val="00ED192F"/>
    <w:rsid w:val="00ED193A"/>
    <w:rsid w:val="00ED1943"/>
    <w:rsid w:val="00ED195F"/>
    <w:rsid w:val="00ED197C"/>
    <w:rsid w:val="00ED198D"/>
    <w:rsid w:val="00ED198F"/>
    <w:rsid w:val="00ED19B0"/>
    <w:rsid w:val="00ED19C2"/>
    <w:rsid w:val="00ED19C3"/>
    <w:rsid w:val="00ED19D8"/>
    <w:rsid w:val="00ED19E5"/>
    <w:rsid w:val="00ED19EA"/>
    <w:rsid w:val="00ED1A1C"/>
    <w:rsid w:val="00ED1A35"/>
    <w:rsid w:val="00ED1A53"/>
    <w:rsid w:val="00ED1A90"/>
    <w:rsid w:val="00ED1A9A"/>
    <w:rsid w:val="00ED1AB0"/>
    <w:rsid w:val="00ED1AF5"/>
    <w:rsid w:val="00ED1B17"/>
    <w:rsid w:val="00ED1B2D"/>
    <w:rsid w:val="00ED1B4D"/>
    <w:rsid w:val="00ED1B5B"/>
    <w:rsid w:val="00ED1B5C"/>
    <w:rsid w:val="00ED1B61"/>
    <w:rsid w:val="00ED1B73"/>
    <w:rsid w:val="00ED1BA4"/>
    <w:rsid w:val="00ED1BDE"/>
    <w:rsid w:val="00ED1C52"/>
    <w:rsid w:val="00ED1C74"/>
    <w:rsid w:val="00ED1C7E"/>
    <w:rsid w:val="00ED1CBA"/>
    <w:rsid w:val="00ED1CBE"/>
    <w:rsid w:val="00ED1CD2"/>
    <w:rsid w:val="00ED1CD5"/>
    <w:rsid w:val="00ED1CDC"/>
    <w:rsid w:val="00ED1CEA"/>
    <w:rsid w:val="00ED1CFE"/>
    <w:rsid w:val="00ED1D0D"/>
    <w:rsid w:val="00ED1D2F"/>
    <w:rsid w:val="00ED1D3B"/>
    <w:rsid w:val="00ED1D4C"/>
    <w:rsid w:val="00ED1DEE"/>
    <w:rsid w:val="00ED1E11"/>
    <w:rsid w:val="00ED1E23"/>
    <w:rsid w:val="00ED1E3A"/>
    <w:rsid w:val="00ED1E64"/>
    <w:rsid w:val="00ED1E74"/>
    <w:rsid w:val="00ED1E99"/>
    <w:rsid w:val="00ED1EE0"/>
    <w:rsid w:val="00ED1EE2"/>
    <w:rsid w:val="00ED1F35"/>
    <w:rsid w:val="00ED1F67"/>
    <w:rsid w:val="00ED1F6F"/>
    <w:rsid w:val="00ED1F75"/>
    <w:rsid w:val="00ED1F97"/>
    <w:rsid w:val="00ED201A"/>
    <w:rsid w:val="00ED203A"/>
    <w:rsid w:val="00ED206F"/>
    <w:rsid w:val="00ED2095"/>
    <w:rsid w:val="00ED2096"/>
    <w:rsid w:val="00ED209D"/>
    <w:rsid w:val="00ED20E7"/>
    <w:rsid w:val="00ED20E8"/>
    <w:rsid w:val="00ED20FA"/>
    <w:rsid w:val="00ED2119"/>
    <w:rsid w:val="00ED212A"/>
    <w:rsid w:val="00ED212B"/>
    <w:rsid w:val="00ED2139"/>
    <w:rsid w:val="00ED214C"/>
    <w:rsid w:val="00ED2166"/>
    <w:rsid w:val="00ED217C"/>
    <w:rsid w:val="00ED2199"/>
    <w:rsid w:val="00ED21CF"/>
    <w:rsid w:val="00ED21E1"/>
    <w:rsid w:val="00ED2203"/>
    <w:rsid w:val="00ED2240"/>
    <w:rsid w:val="00ED226E"/>
    <w:rsid w:val="00ED229B"/>
    <w:rsid w:val="00ED22AA"/>
    <w:rsid w:val="00ED22B5"/>
    <w:rsid w:val="00ED22B7"/>
    <w:rsid w:val="00ED22FE"/>
    <w:rsid w:val="00ED230F"/>
    <w:rsid w:val="00ED2313"/>
    <w:rsid w:val="00ED234B"/>
    <w:rsid w:val="00ED2372"/>
    <w:rsid w:val="00ED23A7"/>
    <w:rsid w:val="00ED2459"/>
    <w:rsid w:val="00ED2464"/>
    <w:rsid w:val="00ED24B3"/>
    <w:rsid w:val="00ED24C6"/>
    <w:rsid w:val="00ED24D7"/>
    <w:rsid w:val="00ED2569"/>
    <w:rsid w:val="00ED25D6"/>
    <w:rsid w:val="00ED25F4"/>
    <w:rsid w:val="00ED2656"/>
    <w:rsid w:val="00ED272B"/>
    <w:rsid w:val="00ED272C"/>
    <w:rsid w:val="00ED275B"/>
    <w:rsid w:val="00ED276B"/>
    <w:rsid w:val="00ED281D"/>
    <w:rsid w:val="00ED2827"/>
    <w:rsid w:val="00ED2879"/>
    <w:rsid w:val="00ED287C"/>
    <w:rsid w:val="00ED28A5"/>
    <w:rsid w:val="00ED2912"/>
    <w:rsid w:val="00ED2927"/>
    <w:rsid w:val="00ED292D"/>
    <w:rsid w:val="00ED293B"/>
    <w:rsid w:val="00ED2947"/>
    <w:rsid w:val="00ED2955"/>
    <w:rsid w:val="00ED296D"/>
    <w:rsid w:val="00ED298E"/>
    <w:rsid w:val="00ED299F"/>
    <w:rsid w:val="00ED29A0"/>
    <w:rsid w:val="00ED29A5"/>
    <w:rsid w:val="00ED2A3C"/>
    <w:rsid w:val="00ED2A50"/>
    <w:rsid w:val="00ED2A59"/>
    <w:rsid w:val="00ED2A60"/>
    <w:rsid w:val="00ED2A68"/>
    <w:rsid w:val="00ED2A75"/>
    <w:rsid w:val="00ED2A86"/>
    <w:rsid w:val="00ED2AAA"/>
    <w:rsid w:val="00ED2B1C"/>
    <w:rsid w:val="00ED2B9B"/>
    <w:rsid w:val="00ED2BEC"/>
    <w:rsid w:val="00ED2C28"/>
    <w:rsid w:val="00ED2C33"/>
    <w:rsid w:val="00ED2C52"/>
    <w:rsid w:val="00ED2CB9"/>
    <w:rsid w:val="00ED2CCA"/>
    <w:rsid w:val="00ED2CE8"/>
    <w:rsid w:val="00ED2CFE"/>
    <w:rsid w:val="00ED2D1F"/>
    <w:rsid w:val="00ED2D20"/>
    <w:rsid w:val="00ED2D45"/>
    <w:rsid w:val="00ED2D47"/>
    <w:rsid w:val="00ED2D55"/>
    <w:rsid w:val="00ED2D76"/>
    <w:rsid w:val="00ED2D84"/>
    <w:rsid w:val="00ED2D8F"/>
    <w:rsid w:val="00ED2DF2"/>
    <w:rsid w:val="00ED2DFA"/>
    <w:rsid w:val="00ED2E16"/>
    <w:rsid w:val="00ED2E7E"/>
    <w:rsid w:val="00ED2EC8"/>
    <w:rsid w:val="00ED2EF4"/>
    <w:rsid w:val="00ED2F13"/>
    <w:rsid w:val="00ED2F21"/>
    <w:rsid w:val="00ED2F42"/>
    <w:rsid w:val="00ED2F4D"/>
    <w:rsid w:val="00ED2FA1"/>
    <w:rsid w:val="00ED2FA4"/>
    <w:rsid w:val="00ED2FB2"/>
    <w:rsid w:val="00ED3001"/>
    <w:rsid w:val="00ED304F"/>
    <w:rsid w:val="00ED3055"/>
    <w:rsid w:val="00ED306E"/>
    <w:rsid w:val="00ED3077"/>
    <w:rsid w:val="00ED308A"/>
    <w:rsid w:val="00ED3090"/>
    <w:rsid w:val="00ED30B1"/>
    <w:rsid w:val="00ED30E8"/>
    <w:rsid w:val="00ED30ED"/>
    <w:rsid w:val="00ED3136"/>
    <w:rsid w:val="00ED3142"/>
    <w:rsid w:val="00ED3195"/>
    <w:rsid w:val="00ED31F2"/>
    <w:rsid w:val="00ED31FA"/>
    <w:rsid w:val="00ED32CC"/>
    <w:rsid w:val="00ED32CF"/>
    <w:rsid w:val="00ED3332"/>
    <w:rsid w:val="00ED3396"/>
    <w:rsid w:val="00ED33BE"/>
    <w:rsid w:val="00ED33D4"/>
    <w:rsid w:val="00ED3428"/>
    <w:rsid w:val="00ED342F"/>
    <w:rsid w:val="00ED348C"/>
    <w:rsid w:val="00ED3493"/>
    <w:rsid w:val="00ED349D"/>
    <w:rsid w:val="00ED349E"/>
    <w:rsid w:val="00ED34C6"/>
    <w:rsid w:val="00ED34C8"/>
    <w:rsid w:val="00ED34E7"/>
    <w:rsid w:val="00ED34F0"/>
    <w:rsid w:val="00ED3519"/>
    <w:rsid w:val="00ED352C"/>
    <w:rsid w:val="00ED3571"/>
    <w:rsid w:val="00ED35AA"/>
    <w:rsid w:val="00ED35FE"/>
    <w:rsid w:val="00ED364A"/>
    <w:rsid w:val="00ED368E"/>
    <w:rsid w:val="00ED36A0"/>
    <w:rsid w:val="00ED36E3"/>
    <w:rsid w:val="00ED3727"/>
    <w:rsid w:val="00ED3729"/>
    <w:rsid w:val="00ED376E"/>
    <w:rsid w:val="00ED3772"/>
    <w:rsid w:val="00ED3778"/>
    <w:rsid w:val="00ED379D"/>
    <w:rsid w:val="00ED385F"/>
    <w:rsid w:val="00ED3890"/>
    <w:rsid w:val="00ED389F"/>
    <w:rsid w:val="00ED38AF"/>
    <w:rsid w:val="00ED38C7"/>
    <w:rsid w:val="00ED38D7"/>
    <w:rsid w:val="00ED38DA"/>
    <w:rsid w:val="00ED3932"/>
    <w:rsid w:val="00ED393F"/>
    <w:rsid w:val="00ED39A8"/>
    <w:rsid w:val="00ED39B8"/>
    <w:rsid w:val="00ED39BF"/>
    <w:rsid w:val="00ED39D2"/>
    <w:rsid w:val="00ED3A10"/>
    <w:rsid w:val="00ED3A1F"/>
    <w:rsid w:val="00ED3A2C"/>
    <w:rsid w:val="00ED3A62"/>
    <w:rsid w:val="00ED3A83"/>
    <w:rsid w:val="00ED3B1F"/>
    <w:rsid w:val="00ED3B20"/>
    <w:rsid w:val="00ED3B56"/>
    <w:rsid w:val="00ED3B89"/>
    <w:rsid w:val="00ED3B9F"/>
    <w:rsid w:val="00ED3BD1"/>
    <w:rsid w:val="00ED3BD4"/>
    <w:rsid w:val="00ED3C03"/>
    <w:rsid w:val="00ED3C08"/>
    <w:rsid w:val="00ED3C0A"/>
    <w:rsid w:val="00ED3C5A"/>
    <w:rsid w:val="00ED3C9B"/>
    <w:rsid w:val="00ED3CAC"/>
    <w:rsid w:val="00ED3CB2"/>
    <w:rsid w:val="00ED3D09"/>
    <w:rsid w:val="00ED3D0E"/>
    <w:rsid w:val="00ED3D62"/>
    <w:rsid w:val="00ED3D74"/>
    <w:rsid w:val="00ED3D76"/>
    <w:rsid w:val="00ED3D7C"/>
    <w:rsid w:val="00ED3D9B"/>
    <w:rsid w:val="00ED3DB8"/>
    <w:rsid w:val="00ED3DBA"/>
    <w:rsid w:val="00ED3DBD"/>
    <w:rsid w:val="00ED3DD2"/>
    <w:rsid w:val="00ED3DE1"/>
    <w:rsid w:val="00ED3DF2"/>
    <w:rsid w:val="00ED3E08"/>
    <w:rsid w:val="00ED3E17"/>
    <w:rsid w:val="00ED3E31"/>
    <w:rsid w:val="00ED3E37"/>
    <w:rsid w:val="00ED3E4A"/>
    <w:rsid w:val="00ED3E5A"/>
    <w:rsid w:val="00ED3EA7"/>
    <w:rsid w:val="00ED3ECA"/>
    <w:rsid w:val="00ED3F22"/>
    <w:rsid w:val="00ED3FA4"/>
    <w:rsid w:val="00ED3FA9"/>
    <w:rsid w:val="00ED3FB4"/>
    <w:rsid w:val="00ED4007"/>
    <w:rsid w:val="00ED4032"/>
    <w:rsid w:val="00ED403C"/>
    <w:rsid w:val="00ED4050"/>
    <w:rsid w:val="00ED4077"/>
    <w:rsid w:val="00ED4090"/>
    <w:rsid w:val="00ED40A1"/>
    <w:rsid w:val="00ED40D6"/>
    <w:rsid w:val="00ED4147"/>
    <w:rsid w:val="00ED41B2"/>
    <w:rsid w:val="00ED41BC"/>
    <w:rsid w:val="00ED41D7"/>
    <w:rsid w:val="00ED420D"/>
    <w:rsid w:val="00ED422C"/>
    <w:rsid w:val="00ED4236"/>
    <w:rsid w:val="00ED4293"/>
    <w:rsid w:val="00ED4296"/>
    <w:rsid w:val="00ED42C2"/>
    <w:rsid w:val="00ED42D2"/>
    <w:rsid w:val="00ED42D3"/>
    <w:rsid w:val="00ED42D4"/>
    <w:rsid w:val="00ED4304"/>
    <w:rsid w:val="00ED433D"/>
    <w:rsid w:val="00ED434B"/>
    <w:rsid w:val="00ED4350"/>
    <w:rsid w:val="00ED4364"/>
    <w:rsid w:val="00ED4391"/>
    <w:rsid w:val="00ED4449"/>
    <w:rsid w:val="00ED4492"/>
    <w:rsid w:val="00ED4499"/>
    <w:rsid w:val="00ED44D7"/>
    <w:rsid w:val="00ED44E3"/>
    <w:rsid w:val="00ED450C"/>
    <w:rsid w:val="00ED450E"/>
    <w:rsid w:val="00ED452F"/>
    <w:rsid w:val="00ED4565"/>
    <w:rsid w:val="00ED457A"/>
    <w:rsid w:val="00ED45AF"/>
    <w:rsid w:val="00ED45DD"/>
    <w:rsid w:val="00ED45DF"/>
    <w:rsid w:val="00ED4603"/>
    <w:rsid w:val="00ED4623"/>
    <w:rsid w:val="00ED466A"/>
    <w:rsid w:val="00ED466C"/>
    <w:rsid w:val="00ED4678"/>
    <w:rsid w:val="00ED4697"/>
    <w:rsid w:val="00ED46A0"/>
    <w:rsid w:val="00ED46A6"/>
    <w:rsid w:val="00ED4722"/>
    <w:rsid w:val="00ED4737"/>
    <w:rsid w:val="00ED4750"/>
    <w:rsid w:val="00ED47DE"/>
    <w:rsid w:val="00ED47FD"/>
    <w:rsid w:val="00ED482D"/>
    <w:rsid w:val="00ED4835"/>
    <w:rsid w:val="00ED489D"/>
    <w:rsid w:val="00ED48BC"/>
    <w:rsid w:val="00ED493B"/>
    <w:rsid w:val="00ED4981"/>
    <w:rsid w:val="00ED4992"/>
    <w:rsid w:val="00ED4995"/>
    <w:rsid w:val="00ED4A02"/>
    <w:rsid w:val="00ED4A4E"/>
    <w:rsid w:val="00ED4A9B"/>
    <w:rsid w:val="00ED4A9E"/>
    <w:rsid w:val="00ED4AD4"/>
    <w:rsid w:val="00ED4B5D"/>
    <w:rsid w:val="00ED4B77"/>
    <w:rsid w:val="00ED4BD8"/>
    <w:rsid w:val="00ED4C10"/>
    <w:rsid w:val="00ED4C76"/>
    <w:rsid w:val="00ED4C8D"/>
    <w:rsid w:val="00ED4C9C"/>
    <w:rsid w:val="00ED4CEC"/>
    <w:rsid w:val="00ED4CF3"/>
    <w:rsid w:val="00ED4D02"/>
    <w:rsid w:val="00ED4D3F"/>
    <w:rsid w:val="00ED4D82"/>
    <w:rsid w:val="00ED4D92"/>
    <w:rsid w:val="00ED4DD1"/>
    <w:rsid w:val="00ED4E1B"/>
    <w:rsid w:val="00ED4E40"/>
    <w:rsid w:val="00ED4E4F"/>
    <w:rsid w:val="00ED4E5A"/>
    <w:rsid w:val="00ED4E6A"/>
    <w:rsid w:val="00ED4ED4"/>
    <w:rsid w:val="00ED4F3E"/>
    <w:rsid w:val="00ED4F5C"/>
    <w:rsid w:val="00ED4F93"/>
    <w:rsid w:val="00ED4FB1"/>
    <w:rsid w:val="00ED4FCA"/>
    <w:rsid w:val="00ED4FD4"/>
    <w:rsid w:val="00ED4FDF"/>
    <w:rsid w:val="00ED4FED"/>
    <w:rsid w:val="00ED4FF4"/>
    <w:rsid w:val="00ED5048"/>
    <w:rsid w:val="00ED5073"/>
    <w:rsid w:val="00ED50B8"/>
    <w:rsid w:val="00ED50EE"/>
    <w:rsid w:val="00ED5112"/>
    <w:rsid w:val="00ED5122"/>
    <w:rsid w:val="00ED514E"/>
    <w:rsid w:val="00ED5162"/>
    <w:rsid w:val="00ED51CF"/>
    <w:rsid w:val="00ED51E4"/>
    <w:rsid w:val="00ED51FA"/>
    <w:rsid w:val="00ED51FF"/>
    <w:rsid w:val="00ED52C6"/>
    <w:rsid w:val="00ED52EB"/>
    <w:rsid w:val="00ED52FD"/>
    <w:rsid w:val="00ED5318"/>
    <w:rsid w:val="00ED5364"/>
    <w:rsid w:val="00ED53A1"/>
    <w:rsid w:val="00ED53F4"/>
    <w:rsid w:val="00ED53FF"/>
    <w:rsid w:val="00ED544F"/>
    <w:rsid w:val="00ED548A"/>
    <w:rsid w:val="00ED54B0"/>
    <w:rsid w:val="00ED54DA"/>
    <w:rsid w:val="00ED54EC"/>
    <w:rsid w:val="00ED5508"/>
    <w:rsid w:val="00ED551C"/>
    <w:rsid w:val="00ED5529"/>
    <w:rsid w:val="00ED5532"/>
    <w:rsid w:val="00ED555E"/>
    <w:rsid w:val="00ED5579"/>
    <w:rsid w:val="00ED55AF"/>
    <w:rsid w:val="00ED55DF"/>
    <w:rsid w:val="00ED562E"/>
    <w:rsid w:val="00ED563A"/>
    <w:rsid w:val="00ED564C"/>
    <w:rsid w:val="00ED56DA"/>
    <w:rsid w:val="00ED56E7"/>
    <w:rsid w:val="00ED5776"/>
    <w:rsid w:val="00ED57AB"/>
    <w:rsid w:val="00ED57B1"/>
    <w:rsid w:val="00ED57B5"/>
    <w:rsid w:val="00ED57EC"/>
    <w:rsid w:val="00ED5818"/>
    <w:rsid w:val="00ED5842"/>
    <w:rsid w:val="00ED5890"/>
    <w:rsid w:val="00ED58BD"/>
    <w:rsid w:val="00ED58C4"/>
    <w:rsid w:val="00ED58CC"/>
    <w:rsid w:val="00ED58CF"/>
    <w:rsid w:val="00ED58D0"/>
    <w:rsid w:val="00ED58E7"/>
    <w:rsid w:val="00ED58F9"/>
    <w:rsid w:val="00ED5963"/>
    <w:rsid w:val="00ED5978"/>
    <w:rsid w:val="00ED598C"/>
    <w:rsid w:val="00ED59D9"/>
    <w:rsid w:val="00ED59F6"/>
    <w:rsid w:val="00ED5A58"/>
    <w:rsid w:val="00ED5A96"/>
    <w:rsid w:val="00ED5AAA"/>
    <w:rsid w:val="00ED5AB3"/>
    <w:rsid w:val="00ED5AB5"/>
    <w:rsid w:val="00ED5AC5"/>
    <w:rsid w:val="00ED5AD9"/>
    <w:rsid w:val="00ED5B0B"/>
    <w:rsid w:val="00ED5B29"/>
    <w:rsid w:val="00ED5B47"/>
    <w:rsid w:val="00ED5B72"/>
    <w:rsid w:val="00ED5B95"/>
    <w:rsid w:val="00ED5BA4"/>
    <w:rsid w:val="00ED5BC4"/>
    <w:rsid w:val="00ED5BD0"/>
    <w:rsid w:val="00ED5BD8"/>
    <w:rsid w:val="00ED5BFB"/>
    <w:rsid w:val="00ED5C63"/>
    <w:rsid w:val="00ED5C64"/>
    <w:rsid w:val="00ED5CAF"/>
    <w:rsid w:val="00ED5CB8"/>
    <w:rsid w:val="00ED5CC4"/>
    <w:rsid w:val="00ED5CF8"/>
    <w:rsid w:val="00ED5D2F"/>
    <w:rsid w:val="00ED5D4C"/>
    <w:rsid w:val="00ED5D99"/>
    <w:rsid w:val="00ED5D9D"/>
    <w:rsid w:val="00ED5DAF"/>
    <w:rsid w:val="00ED5DE6"/>
    <w:rsid w:val="00ED5DEB"/>
    <w:rsid w:val="00ED5E13"/>
    <w:rsid w:val="00ED5E30"/>
    <w:rsid w:val="00ED5E44"/>
    <w:rsid w:val="00ED5E5F"/>
    <w:rsid w:val="00ED5E66"/>
    <w:rsid w:val="00ED5E79"/>
    <w:rsid w:val="00ED5ECD"/>
    <w:rsid w:val="00ED5F46"/>
    <w:rsid w:val="00ED5F66"/>
    <w:rsid w:val="00ED5F7B"/>
    <w:rsid w:val="00ED5FA8"/>
    <w:rsid w:val="00ED5FD0"/>
    <w:rsid w:val="00ED5FEA"/>
    <w:rsid w:val="00ED6024"/>
    <w:rsid w:val="00ED6026"/>
    <w:rsid w:val="00ED602E"/>
    <w:rsid w:val="00ED607D"/>
    <w:rsid w:val="00ED60C0"/>
    <w:rsid w:val="00ED60D2"/>
    <w:rsid w:val="00ED6104"/>
    <w:rsid w:val="00ED610D"/>
    <w:rsid w:val="00ED611F"/>
    <w:rsid w:val="00ED614A"/>
    <w:rsid w:val="00ED6163"/>
    <w:rsid w:val="00ED61D2"/>
    <w:rsid w:val="00ED61F4"/>
    <w:rsid w:val="00ED621D"/>
    <w:rsid w:val="00ED6243"/>
    <w:rsid w:val="00ED624B"/>
    <w:rsid w:val="00ED6269"/>
    <w:rsid w:val="00ED626D"/>
    <w:rsid w:val="00ED627F"/>
    <w:rsid w:val="00ED6292"/>
    <w:rsid w:val="00ED62AE"/>
    <w:rsid w:val="00ED62B4"/>
    <w:rsid w:val="00ED62B8"/>
    <w:rsid w:val="00ED62BE"/>
    <w:rsid w:val="00ED6323"/>
    <w:rsid w:val="00ED63A6"/>
    <w:rsid w:val="00ED63CF"/>
    <w:rsid w:val="00ED64BC"/>
    <w:rsid w:val="00ED64C6"/>
    <w:rsid w:val="00ED64DF"/>
    <w:rsid w:val="00ED64E3"/>
    <w:rsid w:val="00ED650A"/>
    <w:rsid w:val="00ED65A9"/>
    <w:rsid w:val="00ED65B4"/>
    <w:rsid w:val="00ED65E0"/>
    <w:rsid w:val="00ED662F"/>
    <w:rsid w:val="00ED6637"/>
    <w:rsid w:val="00ED6645"/>
    <w:rsid w:val="00ED6663"/>
    <w:rsid w:val="00ED669C"/>
    <w:rsid w:val="00ED66A7"/>
    <w:rsid w:val="00ED66D0"/>
    <w:rsid w:val="00ED66DB"/>
    <w:rsid w:val="00ED66EF"/>
    <w:rsid w:val="00ED66F1"/>
    <w:rsid w:val="00ED671B"/>
    <w:rsid w:val="00ED676B"/>
    <w:rsid w:val="00ED6784"/>
    <w:rsid w:val="00ED6790"/>
    <w:rsid w:val="00ED67CA"/>
    <w:rsid w:val="00ED67D5"/>
    <w:rsid w:val="00ED67D8"/>
    <w:rsid w:val="00ED682B"/>
    <w:rsid w:val="00ED6833"/>
    <w:rsid w:val="00ED684C"/>
    <w:rsid w:val="00ED6858"/>
    <w:rsid w:val="00ED6892"/>
    <w:rsid w:val="00ED6893"/>
    <w:rsid w:val="00ED68CC"/>
    <w:rsid w:val="00ED6912"/>
    <w:rsid w:val="00ED6926"/>
    <w:rsid w:val="00ED692B"/>
    <w:rsid w:val="00ED692E"/>
    <w:rsid w:val="00ED6942"/>
    <w:rsid w:val="00ED696B"/>
    <w:rsid w:val="00ED6999"/>
    <w:rsid w:val="00ED69AD"/>
    <w:rsid w:val="00ED69B7"/>
    <w:rsid w:val="00ED6A17"/>
    <w:rsid w:val="00ED6A2B"/>
    <w:rsid w:val="00ED6A5F"/>
    <w:rsid w:val="00ED6A88"/>
    <w:rsid w:val="00ED6AAD"/>
    <w:rsid w:val="00ED6AEF"/>
    <w:rsid w:val="00ED6AFD"/>
    <w:rsid w:val="00ED6B04"/>
    <w:rsid w:val="00ED6BD9"/>
    <w:rsid w:val="00ED6BE7"/>
    <w:rsid w:val="00ED6C20"/>
    <w:rsid w:val="00ED6C21"/>
    <w:rsid w:val="00ED6C2E"/>
    <w:rsid w:val="00ED6C79"/>
    <w:rsid w:val="00ED6CC0"/>
    <w:rsid w:val="00ED6D7E"/>
    <w:rsid w:val="00ED6E16"/>
    <w:rsid w:val="00ED6E18"/>
    <w:rsid w:val="00ED6E3B"/>
    <w:rsid w:val="00ED6E62"/>
    <w:rsid w:val="00ED6E70"/>
    <w:rsid w:val="00ED6E81"/>
    <w:rsid w:val="00ED6EB0"/>
    <w:rsid w:val="00ED6ECF"/>
    <w:rsid w:val="00ED6EFA"/>
    <w:rsid w:val="00ED6F2B"/>
    <w:rsid w:val="00ED6F2F"/>
    <w:rsid w:val="00ED6F3F"/>
    <w:rsid w:val="00ED6F4C"/>
    <w:rsid w:val="00ED6F64"/>
    <w:rsid w:val="00ED6F65"/>
    <w:rsid w:val="00ED6FC3"/>
    <w:rsid w:val="00ED6FC4"/>
    <w:rsid w:val="00ED6FDA"/>
    <w:rsid w:val="00ED6FE4"/>
    <w:rsid w:val="00ED6FFE"/>
    <w:rsid w:val="00ED70EB"/>
    <w:rsid w:val="00ED70FB"/>
    <w:rsid w:val="00ED7120"/>
    <w:rsid w:val="00ED7142"/>
    <w:rsid w:val="00ED7149"/>
    <w:rsid w:val="00ED7179"/>
    <w:rsid w:val="00ED7180"/>
    <w:rsid w:val="00ED71D3"/>
    <w:rsid w:val="00ED71D5"/>
    <w:rsid w:val="00ED71D8"/>
    <w:rsid w:val="00ED71EC"/>
    <w:rsid w:val="00ED7250"/>
    <w:rsid w:val="00ED726E"/>
    <w:rsid w:val="00ED72C1"/>
    <w:rsid w:val="00ED72C4"/>
    <w:rsid w:val="00ED72F0"/>
    <w:rsid w:val="00ED72F3"/>
    <w:rsid w:val="00ED732E"/>
    <w:rsid w:val="00ED7355"/>
    <w:rsid w:val="00ED735F"/>
    <w:rsid w:val="00ED7383"/>
    <w:rsid w:val="00ED7385"/>
    <w:rsid w:val="00ED7391"/>
    <w:rsid w:val="00ED73E7"/>
    <w:rsid w:val="00ED73F2"/>
    <w:rsid w:val="00ED73F5"/>
    <w:rsid w:val="00ED7415"/>
    <w:rsid w:val="00ED7422"/>
    <w:rsid w:val="00ED744A"/>
    <w:rsid w:val="00ED746C"/>
    <w:rsid w:val="00ED7471"/>
    <w:rsid w:val="00ED74A3"/>
    <w:rsid w:val="00ED74A5"/>
    <w:rsid w:val="00ED74AF"/>
    <w:rsid w:val="00ED74C1"/>
    <w:rsid w:val="00ED74CD"/>
    <w:rsid w:val="00ED74D9"/>
    <w:rsid w:val="00ED750E"/>
    <w:rsid w:val="00ED755A"/>
    <w:rsid w:val="00ED757E"/>
    <w:rsid w:val="00ED759E"/>
    <w:rsid w:val="00ED7612"/>
    <w:rsid w:val="00ED764F"/>
    <w:rsid w:val="00ED7659"/>
    <w:rsid w:val="00ED771D"/>
    <w:rsid w:val="00ED772C"/>
    <w:rsid w:val="00ED7741"/>
    <w:rsid w:val="00ED7759"/>
    <w:rsid w:val="00ED7767"/>
    <w:rsid w:val="00ED7776"/>
    <w:rsid w:val="00ED7784"/>
    <w:rsid w:val="00ED77E5"/>
    <w:rsid w:val="00ED7849"/>
    <w:rsid w:val="00ED786A"/>
    <w:rsid w:val="00ED7884"/>
    <w:rsid w:val="00ED788B"/>
    <w:rsid w:val="00ED78B6"/>
    <w:rsid w:val="00ED7910"/>
    <w:rsid w:val="00ED7919"/>
    <w:rsid w:val="00ED793F"/>
    <w:rsid w:val="00ED7951"/>
    <w:rsid w:val="00ED795B"/>
    <w:rsid w:val="00ED7960"/>
    <w:rsid w:val="00ED7975"/>
    <w:rsid w:val="00ED7978"/>
    <w:rsid w:val="00ED79B0"/>
    <w:rsid w:val="00ED79B8"/>
    <w:rsid w:val="00ED79BC"/>
    <w:rsid w:val="00ED7A0C"/>
    <w:rsid w:val="00ED7A55"/>
    <w:rsid w:val="00ED7A89"/>
    <w:rsid w:val="00ED7AB3"/>
    <w:rsid w:val="00ED7ADC"/>
    <w:rsid w:val="00ED7AEB"/>
    <w:rsid w:val="00ED7B52"/>
    <w:rsid w:val="00ED7B74"/>
    <w:rsid w:val="00ED7BE8"/>
    <w:rsid w:val="00ED7C15"/>
    <w:rsid w:val="00ED7C33"/>
    <w:rsid w:val="00ED7CBC"/>
    <w:rsid w:val="00ED7CC0"/>
    <w:rsid w:val="00ED7CDD"/>
    <w:rsid w:val="00ED7D03"/>
    <w:rsid w:val="00ED7D2A"/>
    <w:rsid w:val="00ED7D3E"/>
    <w:rsid w:val="00ED7D42"/>
    <w:rsid w:val="00ED7D49"/>
    <w:rsid w:val="00ED7D4E"/>
    <w:rsid w:val="00ED7D81"/>
    <w:rsid w:val="00ED7DC0"/>
    <w:rsid w:val="00ED7DD5"/>
    <w:rsid w:val="00ED7E26"/>
    <w:rsid w:val="00ED7E37"/>
    <w:rsid w:val="00ED7E38"/>
    <w:rsid w:val="00ED7E53"/>
    <w:rsid w:val="00ED7E54"/>
    <w:rsid w:val="00ED7EBB"/>
    <w:rsid w:val="00ED7ED5"/>
    <w:rsid w:val="00ED7F1C"/>
    <w:rsid w:val="00ED7F69"/>
    <w:rsid w:val="00ED7F7E"/>
    <w:rsid w:val="00ED7F85"/>
    <w:rsid w:val="00ED7FF6"/>
    <w:rsid w:val="00ED7FF7"/>
    <w:rsid w:val="00EE0060"/>
    <w:rsid w:val="00EE007B"/>
    <w:rsid w:val="00EE00EE"/>
    <w:rsid w:val="00EE00EF"/>
    <w:rsid w:val="00EE0138"/>
    <w:rsid w:val="00EE015D"/>
    <w:rsid w:val="00EE01A4"/>
    <w:rsid w:val="00EE01E0"/>
    <w:rsid w:val="00EE0214"/>
    <w:rsid w:val="00EE0235"/>
    <w:rsid w:val="00EE0246"/>
    <w:rsid w:val="00EE029A"/>
    <w:rsid w:val="00EE02B7"/>
    <w:rsid w:val="00EE02BE"/>
    <w:rsid w:val="00EE02EF"/>
    <w:rsid w:val="00EE0324"/>
    <w:rsid w:val="00EE0343"/>
    <w:rsid w:val="00EE0372"/>
    <w:rsid w:val="00EE0390"/>
    <w:rsid w:val="00EE0394"/>
    <w:rsid w:val="00EE03D0"/>
    <w:rsid w:val="00EE03E7"/>
    <w:rsid w:val="00EE03EE"/>
    <w:rsid w:val="00EE03F9"/>
    <w:rsid w:val="00EE041A"/>
    <w:rsid w:val="00EE0434"/>
    <w:rsid w:val="00EE0447"/>
    <w:rsid w:val="00EE0454"/>
    <w:rsid w:val="00EE0464"/>
    <w:rsid w:val="00EE0466"/>
    <w:rsid w:val="00EE046F"/>
    <w:rsid w:val="00EE0478"/>
    <w:rsid w:val="00EE049A"/>
    <w:rsid w:val="00EE04E3"/>
    <w:rsid w:val="00EE0513"/>
    <w:rsid w:val="00EE0561"/>
    <w:rsid w:val="00EE056A"/>
    <w:rsid w:val="00EE0594"/>
    <w:rsid w:val="00EE05AD"/>
    <w:rsid w:val="00EE05AF"/>
    <w:rsid w:val="00EE05E5"/>
    <w:rsid w:val="00EE061B"/>
    <w:rsid w:val="00EE0659"/>
    <w:rsid w:val="00EE0685"/>
    <w:rsid w:val="00EE068E"/>
    <w:rsid w:val="00EE0690"/>
    <w:rsid w:val="00EE06DC"/>
    <w:rsid w:val="00EE0746"/>
    <w:rsid w:val="00EE0775"/>
    <w:rsid w:val="00EE0785"/>
    <w:rsid w:val="00EE07F2"/>
    <w:rsid w:val="00EE07F7"/>
    <w:rsid w:val="00EE0801"/>
    <w:rsid w:val="00EE0813"/>
    <w:rsid w:val="00EE081D"/>
    <w:rsid w:val="00EE0849"/>
    <w:rsid w:val="00EE088E"/>
    <w:rsid w:val="00EE08A1"/>
    <w:rsid w:val="00EE08BB"/>
    <w:rsid w:val="00EE08D2"/>
    <w:rsid w:val="00EE08E0"/>
    <w:rsid w:val="00EE0927"/>
    <w:rsid w:val="00EE0949"/>
    <w:rsid w:val="00EE0963"/>
    <w:rsid w:val="00EE097C"/>
    <w:rsid w:val="00EE0984"/>
    <w:rsid w:val="00EE0A28"/>
    <w:rsid w:val="00EE0AB8"/>
    <w:rsid w:val="00EE0AE7"/>
    <w:rsid w:val="00EE0AEB"/>
    <w:rsid w:val="00EE0AFB"/>
    <w:rsid w:val="00EE0B18"/>
    <w:rsid w:val="00EE0B1F"/>
    <w:rsid w:val="00EE0B4C"/>
    <w:rsid w:val="00EE0BFE"/>
    <w:rsid w:val="00EE0C17"/>
    <w:rsid w:val="00EE0C77"/>
    <w:rsid w:val="00EE0C7E"/>
    <w:rsid w:val="00EE0CC2"/>
    <w:rsid w:val="00EE0CD3"/>
    <w:rsid w:val="00EE0CE7"/>
    <w:rsid w:val="00EE0D19"/>
    <w:rsid w:val="00EE0D44"/>
    <w:rsid w:val="00EE0D47"/>
    <w:rsid w:val="00EE0D4A"/>
    <w:rsid w:val="00EE0D7B"/>
    <w:rsid w:val="00EE0D8A"/>
    <w:rsid w:val="00EE0D8C"/>
    <w:rsid w:val="00EE0DCD"/>
    <w:rsid w:val="00EE0E23"/>
    <w:rsid w:val="00EE0E43"/>
    <w:rsid w:val="00EE0E45"/>
    <w:rsid w:val="00EE0E59"/>
    <w:rsid w:val="00EE0E63"/>
    <w:rsid w:val="00EE0E70"/>
    <w:rsid w:val="00EE0E76"/>
    <w:rsid w:val="00EE0E86"/>
    <w:rsid w:val="00EE0E98"/>
    <w:rsid w:val="00EE0E9F"/>
    <w:rsid w:val="00EE0ECA"/>
    <w:rsid w:val="00EE0F5B"/>
    <w:rsid w:val="00EE0F5D"/>
    <w:rsid w:val="00EE0F71"/>
    <w:rsid w:val="00EE0FAF"/>
    <w:rsid w:val="00EE105F"/>
    <w:rsid w:val="00EE1084"/>
    <w:rsid w:val="00EE10AD"/>
    <w:rsid w:val="00EE10B0"/>
    <w:rsid w:val="00EE10BA"/>
    <w:rsid w:val="00EE1117"/>
    <w:rsid w:val="00EE111D"/>
    <w:rsid w:val="00EE118A"/>
    <w:rsid w:val="00EE11CD"/>
    <w:rsid w:val="00EE11EC"/>
    <w:rsid w:val="00EE126C"/>
    <w:rsid w:val="00EE126E"/>
    <w:rsid w:val="00EE127A"/>
    <w:rsid w:val="00EE12A7"/>
    <w:rsid w:val="00EE12D4"/>
    <w:rsid w:val="00EE1332"/>
    <w:rsid w:val="00EE1344"/>
    <w:rsid w:val="00EE1369"/>
    <w:rsid w:val="00EE13B1"/>
    <w:rsid w:val="00EE13BB"/>
    <w:rsid w:val="00EE13DC"/>
    <w:rsid w:val="00EE13EB"/>
    <w:rsid w:val="00EE141D"/>
    <w:rsid w:val="00EE14CE"/>
    <w:rsid w:val="00EE1501"/>
    <w:rsid w:val="00EE1505"/>
    <w:rsid w:val="00EE1530"/>
    <w:rsid w:val="00EE1552"/>
    <w:rsid w:val="00EE1567"/>
    <w:rsid w:val="00EE161E"/>
    <w:rsid w:val="00EE16DD"/>
    <w:rsid w:val="00EE1722"/>
    <w:rsid w:val="00EE1731"/>
    <w:rsid w:val="00EE1770"/>
    <w:rsid w:val="00EE1773"/>
    <w:rsid w:val="00EE1782"/>
    <w:rsid w:val="00EE1792"/>
    <w:rsid w:val="00EE17D5"/>
    <w:rsid w:val="00EE1813"/>
    <w:rsid w:val="00EE1820"/>
    <w:rsid w:val="00EE182B"/>
    <w:rsid w:val="00EE1845"/>
    <w:rsid w:val="00EE184C"/>
    <w:rsid w:val="00EE1877"/>
    <w:rsid w:val="00EE1893"/>
    <w:rsid w:val="00EE18C3"/>
    <w:rsid w:val="00EE18C6"/>
    <w:rsid w:val="00EE18E6"/>
    <w:rsid w:val="00EE18FC"/>
    <w:rsid w:val="00EE1923"/>
    <w:rsid w:val="00EE1953"/>
    <w:rsid w:val="00EE19C3"/>
    <w:rsid w:val="00EE19C5"/>
    <w:rsid w:val="00EE19EB"/>
    <w:rsid w:val="00EE1A0C"/>
    <w:rsid w:val="00EE1A21"/>
    <w:rsid w:val="00EE1A51"/>
    <w:rsid w:val="00EE1A6B"/>
    <w:rsid w:val="00EE1A86"/>
    <w:rsid w:val="00EE1A88"/>
    <w:rsid w:val="00EE1A97"/>
    <w:rsid w:val="00EE1AB8"/>
    <w:rsid w:val="00EE1AD6"/>
    <w:rsid w:val="00EE1AE8"/>
    <w:rsid w:val="00EE1B7F"/>
    <w:rsid w:val="00EE1B80"/>
    <w:rsid w:val="00EE1B9D"/>
    <w:rsid w:val="00EE1BAA"/>
    <w:rsid w:val="00EE1BDC"/>
    <w:rsid w:val="00EE1BEC"/>
    <w:rsid w:val="00EE1C14"/>
    <w:rsid w:val="00EE1C1F"/>
    <w:rsid w:val="00EE1C2A"/>
    <w:rsid w:val="00EE1C4B"/>
    <w:rsid w:val="00EE1C4E"/>
    <w:rsid w:val="00EE1C57"/>
    <w:rsid w:val="00EE1C5E"/>
    <w:rsid w:val="00EE1C6A"/>
    <w:rsid w:val="00EE1C96"/>
    <w:rsid w:val="00EE1C9D"/>
    <w:rsid w:val="00EE1CB0"/>
    <w:rsid w:val="00EE1CCE"/>
    <w:rsid w:val="00EE1CEC"/>
    <w:rsid w:val="00EE1D70"/>
    <w:rsid w:val="00EE1E1C"/>
    <w:rsid w:val="00EE1ED6"/>
    <w:rsid w:val="00EE1F06"/>
    <w:rsid w:val="00EE1F1C"/>
    <w:rsid w:val="00EE1F36"/>
    <w:rsid w:val="00EE1F4F"/>
    <w:rsid w:val="00EE1F88"/>
    <w:rsid w:val="00EE1F89"/>
    <w:rsid w:val="00EE1F8F"/>
    <w:rsid w:val="00EE1F9D"/>
    <w:rsid w:val="00EE1FAC"/>
    <w:rsid w:val="00EE1FB9"/>
    <w:rsid w:val="00EE1FD4"/>
    <w:rsid w:val="00EE2079"/>
    <w:rsid w:val="00EE208F"/>
    <w:rsid w:val="00EE209B"/>
    <w:rsid w:val="00EE20CC"/>
    <w:rsid w:val="00EE219B"/>
    <w:rsid w:val="00EE2208"/>
    <w:rsid w:val="00EE2255"/>
    <w:rsid w:val="00EE225D"/>
    <w:rsid w:val="00EE22A6"/>
    <w:rsid w:val="00EE22A7"/>
    <w:rsid w:val="00EE22AA"/>
    <w:rsid w:val="00EE22E4"/>
    <w:rsid w:val="00EE22EA"/>
    <w:rsid w:val="00EE240C"/>
    <w:rsid w:val="00EE2418"/>
    <w:rsid w:val="00EE245C"/>
    <w:rsid w:val="00EE24AF"/>
    <w:rsid w:val="00EE24BF"/>
    <w:rsid w:val="00EE24C1"/>
    <w:rsid w:val="00EE24E1"/>
    <w:rsid w:val="00EE2534"/>
    <w:rsid w:val="00EE2543"/>
    <w:rsid w:val="00EE259A"/>
    <w:rsid w:val="00EE25BA"/>
    <w:rsid w:val="00EE25C8"/>
    <w:rsid w:val="00EE25CC"/>
    <w:rsid w:val="00EE25D4"/>
    <w:rsid w:val="00EE25E3"/>
    <w:rsid w:val="00EE2602"/>
    <w:rsid w:val="00EE261C"/>
    <w:rsid w:val="00EE2688"/>
    <w:rsid w:val="00EE26D0"/>
    <w:rsid w:val="00EE26D8"/>
    <w:rsid w:val="00EE270A"/>
    <w:rsid w:val="00EE271C"/>
    <w:rsid w:val="00EE271D"/>
    <w:rsid w:val="00EE272C"/>
    <w:rsid w:val="00EE2739"/>
    <w:rsid w:val="00EE273F"/>
    <w:rsid w:val="00EE2749"/>
    <w:rsid w:val="00EE2750"/>
    <w:rsid w:val="00EE2761"/>
    <w:rsid w:val="00EE2781"/>
    <w:rsid w:val="00EE2794"/>
    <w:rsid w:val="00EE27E9"/>
    <w:rsid w:val="00EE27FC"/>
    <w:rsid w:val="00EE2812"/>
    <w:rsid w:val="00EE2856"/>
    <w:rsid w:val="00EE28BD"/>
    <w:rsid w:val="00EE28CA"/>
    <w:rsid w:val="00EE2917"/>
    <w:rsid w:val="00EE291D"/>
    <w:rsid w:val="00EE292D"/>
    <w:rsid w:val="00EE2931"/>
    <w:rsid w:val="00EE293C"/>
    <w:rsid w:val="00EE298C"/>
    <w:rsid w:val="00EE2A02"/>
    <w:rsid w:val="00EE2A48"/>
    <w:rsid w:val="00EE2A5F"/>
    <w:rsid w:val="00EE2A7B"/>
    <w:rsid w:val="00EE2A9A"/>
    <w:rsid w:val="00EE2ACA"/>
    <w:rsid w:val="00EE2AEE"/>
    <w:rsid w:val="00EE2B13"/>
    <w:rsid w:val="00EE2B1E"/>
    <w:rsid w:val="00EE2B2E"/>
    <w:rsid w:val="00EE2B32"/>
    <w:rsid w:val="00EE2B34"/>
    <w:rsid w:val="00EE2B3B"/>
    <w:rsid w:val="00EE2B49"/>
    <w:rsid w:val="00EE2B6E"/>
    <w:rsid w:val="00EE2B6F"/>
    <w:rsid w:val="00EE2BB9"/>
    <w:rsid w:val="00EE2BC4"/>
    <w:rsid w:val="00EE2BD5"/>
    <w:rsid w:val="00EE2C88"/>
    <w:rsid w:val="00EE2C8B"/>
    <w:rsid w:val="00EE2CA0"/>
    <w:rsid w:val="00EE2CB1"/>
    <w:rsid w:val="00EE2CB9"/>
    <w:rsid w:val="00EE2D04"/>
    <w:rsid w:val="00EE2D2A"/>
    <w:rsid w:val="00EE2E02"/>
    <w:rsid w:val="00EE2E42"/>
    <w:rsid w:val="00EE2E8D"/>
    <w:rsid w:val="00EE2E9A"/>
    <w:rsid w:val="00EE2EB9"/>
    <w:rsid w:val="00EE2ED3"/>
    <w:rsid w:val="00EE2F03"/>
    <w:rsid w:val="00EE2FB1"/>
    <w:rsid w:val="00EE2FB6"/>
    <w:rsid w:val="00EE2FF4"/>
    <w:rsid w:val="00EE3028"/>
    <w:rsid w:val="00EE3065"/>
    <w:rsid w:val="00EE3081"/>
    <w:rsid w:val="00EE308E"/>
    <w:rsid w:val="00EE3097"/>
    <w:rsid w:val="00EE30C1"/>
    <w:rsid w:val="00EE30EF"/>
    <w:rsid w:val="00EE3124"/>
    <w:rsid w:val="00EE313E"/>
    <w:rsid w:val="00EE3150"/>
    <w:rsid w:val="00EE3155"/>
    <w:rsid w:val="00EE31AA"/>
    <w:rsid w:val="00EE31B0"/>
    <w:rsid w:val="00EE31C4"/>
    <w:rsid w:val="00EE31EF"/>
    <w:rsid w:val="00EE3220"/>
    <w:rsid w:val="00EE3228"/>
    <w:rsid w:val="00EE322D"/>
    <w:rsid w:val="00EE326E"/>
    <w:rsid w:val="00EE327C"/>
    <w:rsid w:val="00EE328A"/>
    <w:rsid w:val="00EE332C"/>
    <w:rsid w:val="00EE3333"/>
    <w:rsid w:val="00EE3380"/>
    <w:rsid w:val="00EE338E"/>
    <w:rsid w:val="00EE338F"/>
    <w:rsid w:val="00EE33B4"/>
    <w:rsid w:val="00EE33DE"/>
    <w:rsid w:val="00EE3409"/>
    <w:rsid w:val="00EE344A"/>
    <w:rsid w:val="00EE3457"/>
    <w:rsid w:val="00EE3469"/>
    <w:rsid w:val="00EE3479"/>
    <w:rsid w:val="00EE34DA"/>
    <w:rsid w:val="00EE34E2"/>
    <w:rsid w:val="00EE3501"/>
    <w:rsid w:val="00EE3525"/>
    <w:rsid w:val="00EE3555"/>
    <w:rsid w:val="00EE3557"/>
    <w:rsid w:val="00EE3576"/>
    <w:rsid w:val="00EE3579"/>
    <w:rsid w:val="00EE3616"/>
    <w:rsid w:val="00EE3625"/>
    <w:rsid w:val="00EE3630"/>
    <w:rsid w:val="00EE36C2"/>
    <w:rsid w:val="00EE36D0"/>
    <w:rsid w:val="00EE36F0"/>
    <w:rsid w:val="00EE372F"/>
    <w:rsid w:val="00EE3743"/>
    <w:rsid w:val="00EE3766"/>
    <w:rsid w:val="00EE3798"/>
    <w:rsid w:val="00EE379B"/>
    <w:rsid w:val="00EE379F"/>
    <w:rsid w:val="00EE37C9"/>
    <w:rsid w:val="00EE380F"/>
    <w:rsid w:val="00EE382B"/>
    <w:rsid w:val="00EE383B"/>
    <w:rsid w:val="00EE3840"/>
    <w:rsid w:val="00EE3886"/>
    <w:rsid w:val="00EE38B4"/>
    <w:rsid w:val="00EE38DE"/>
    <w:rsid w:val="00EE38F0"/>
    <w:rsid w:val="00EE3951"/>
    <w:rsid w:val="00EE397F"/>
    <w:rsid w:val="00EE3980"/>
    <w:rsid w:val="00EE3984"/>
    <w:rsid w:val="00EE39D3"/>
    <w:rsid w:val="00EE3A18"/>
    <w:rsid w:val="00EE3A3A"/>
    <w:rsid w:val="00EE3A59"/>
    <w:rsid w:val="00EE3A68"/>
    <w:rsid w:val="00EE3A7F"/>
    <w:rsid w:val="00EE3A84"/>
    <w:rsid w:val="00EE3ADB"/>
    <w:rsid w:val="00EE3B2C"/>
    <w:rsid w:val="00EE3B4A"/>
    <w:rsid w:val="00EE3B4C"/>
    <w:rsid w:val="00EE3B6E"/>
    <w:rsid w:val="00EE3B6F"/>
    <w:rsid w:val="00EE3BAC"/>
    <w:rsid w:val="00EE3BAE"/>
    <w:rsid w:val="00EE3BB0"/>
    <w:rsid w:val="00EE3BCA"/>
    <w:rsid w:val="00EE3C40"/>
    <w:rsid w:val="00EE3C5A"/>
    <w:rsid w:val="00EE3C6C"/>
    <w:rsid w:val="00EE3C9B"/>
    <w:rsid w:val="00EE3CA1"/>
    <w:rsid w:val="00EE3CBB"/>
    <w:rsid w:val="00EE3CD3"/>
    <w:rsid w:val="00EE3CDC"/>
    <w:rsid w:val="00EE3CE7"/>
    <w:rsid w:val="00EE3D2C"/>
    <w:rsid w:val="00EE3D5C"/>
    <w:rsid w:val="00EE3D7B"/>
    <w:rsid w:val="00EE3D9C"/>
    <w:rsid w:val="00EE3DD7"/>
    <w:rsid w:val="00EE3DE3"/>
    <w:rsid w:val="00EE3DE7"/>
    <w:rsid w:val="00EE3DED"/>
    <w:rsid w:val="00EE3DFB"/>
    <w:rsid w:val="00EE3DFF"/>
    <w:rsid w:val="00EE3E14"/>
    <w:rsid w:val="00EE3E2F"/>
    <w:rsid w:val="00EE3E4E"/>
    <w:rsid w:val="00EE3E51"/>
    <w:rsid w:val="00EE3E5A"/>
    <w:rsid w:val="00EE3E99"/>
    <w:rsid w:val="00EE3E9A"/>
    <w:rsid w:val="00EE3EB1"/>
    <w:rsid w:val="00EE3F23"/>
    <w:rsid w:val="00EE3F6D"/>
    <w:rsid w:val="00EE3F8A"/>
    <w:rsid w:val="00EE3F90"/>
    <w:rsid w:val="00EE3F96"/>
    <w:rsid w:val="00EE4010"/>
    <w:rsid w:val="00EE403F"/>
    <w:rsid w:val="00EE404A"/>
    <w:rsid w:val="00EE4054"/>
    <w:rsid w:val="00EE4057"/>
    <w:rsid w:val="00EE4070"/>
    <w:rsid w:val="00EE407E"/>
    <w:rsid w:val="00EE408D"/>
    <w:rsid w:val="00EE40D6"/>
    <w:rsid w:val="00EE40E9"/>
    <w:rsid w:val="00EE4144"/>
    <w:rsid w:val="00EE4148"/>
    <w:rsid w:val="00EE415D"/>
    <w:rsid w:val="00EE4162"/>
    <w:rsid w:val="00EE41B0"/>
    <w:rsid w:val="00EE41F9"/>
    <w:rsid w:val="00EE41FC"/>
    <w:rsid w:val="00EE4217"/>
    <w:rsid w:val="00EE4227"/>
    <w:rsid w:val="00EE4228"/>
    <w:rsid w:val="00EE423D"/>
    <w:rsid w:val="00EE424D"/>
    <w:rsid w:val="00EE4297"/>
    <w:rsid w:val="00EE42A7"/>
    <w:rsid w:val="00EE42E7"/>
    <w:rsid w:val="00EE42EF"/>
    <w:rsid w:val="00EE42F6"/>
    <w:rsid w:val="00EE42F9"/>
    <w:rsid w:val="00EE42FE"/>
    <w:rsid w:val="00EE4301"/>
    <w:rsid w:val="00EE431B"/>
    <w:rsid w:val="00EE4341"/>
    <w:rsid w:val="00EE435B"/>
    <w:rsid w:val="00EE4372"/>
    <w:rsid w:val="00EE4375"/>
    <w:rsid w:val="00EE4395"/>
    <w:rsid w:val="00EE43B2"/>
    <w:rsid w:val="00EE4432"/>
    <w:rsid w:val="00EE446A"/>
    <w:rsid w:val="00EE44E4"/>
    <w:rsid w:val="00EE4502"/>
    <w:rsid w:val="00EE454C"/>
    <w:rsid w:val="00EE456F"/>
    <w:rsid w:val="00EE4584"/>
    <w:rsid w:val="00EE458F"/>
    <w:rsid w:val="00EE4592"/>
    <w:rsid w:val="00EE45A4"/>
    <w:rsid w:val="00EE45CD"/>
    <w:rsid w:val="00EE4633"/>
    <w:rsid w:val="00EE463A"/>
    <w:rsid w:val="00EE464A"/>
    <w:rsid w:val="00EE465B"/>
    <w:rsid w:val="00EE4668"/>
    <w:rsid w:val="00EE466B"/>
    <w:rsid w:val="00EE467B"/>
    <w:rsid w:val="00EE4738"/>
    <w:rsid w:val="00EE473B"/>
    <w:rsid w:val="00EE474D"/>
    <w:rsid w:val="00EE4781"/>
    <w:rsid w:val="00EE47B4"/>
    <w:rsid w:val="00EE47B8"/>
    <w:rsid w:val="00EE4803"/>
    <w:rsid w:val="00EE4809"/>
    <w:rsid w:val="00EE4857"/>
    <w:rsid w:val="00EE4865"/>
    <w:rsid w:val="00EE489F"/>
    <w:rsid w:val="00EE48AA"/>
    <w:rsid w:val="00EE48D5"/>
    <w:rsid w:val="00EE48DB"/>
    <w:rsid w:val="00EE4901"/>
    <w:rsid w:val="00EE4934"/>
    <w:rsid w:val="00EE4937"/>
    <w:rsid w:val="00EE494C"/>
    <w:rsid w:val="00EE4959"/>
    <w:rsid w:val="00EE4996"/>
    <w:rsid w:val="00EE49A3"/>
    <w:rsid w:val="00EE49AA"/>
    <w:rsid w:val="00EE4A03"/>
    <w:rsid w:val="00EE4A0F"/>
    <w:rsid w:val="00EE4A3E"/>
    <w:rsid w:val="00EE4A47"/>
    <w:rsid w:val="00EE4AF5"/>
    <w:rsid w:val="00EE4B20"/>
    <w:rsid w:val="00EE4B2D"/>
    <w:rsid w:val="00EE4B49"/>
    <w:rsid w:val="00EE4B54"/>
    <w:rsid w:val="00EE4B8D"/>
    <w:rsid w:val="00EE4BCB"/>
    <w:rsid w:val="00EE4C04"/>
    <w:rsid w:val="00EE4C1F"/>
    <w:rsid w:val="00EE4C25"/>
    <w:rsid w:val="00EE4C35"/>
    <w:rsid w:val="00EE4C68"/>
    <w:rsid w:val="00EE4C7B"/>
    <w:rsid w:val="00EE4CE3"/>
    <w:rsid w:val="00EE4CF5"/>
    <w:rsid w:val="00EE4D3A"/>
    <w:rsid w:val="00EE4D42"/>
    <w:rsid w:val="00EE4D68"/>
    <w:rsid w:val="00EE4D93"/>
    <w:rsid w:val="00EE4E0B"/>
    <w:rsid w:val="00EE4E35"/>
    <w:rsid w:val="00EE4E37"/>
    <w:rsid w:val="00EE4E4D"/>
    <w:rsid w:val="00EE4E54"/>
    <w:rsid w:val="00EE4E93"/>
    <w:rsid w:val="00EE4E9F"/>
    <w:rsid w:val="00EE4EDA"/>
    <w:rsid w:val="00EE4EE3"/>
    <w:rsid w:val="00EE4F0F"/>
    <w:rsid w:val="00EE4F32"/>
    <w:rsid w:val="00EE4F4D"/>
    <w:rsid w:val="00EE4F58"/>
    <w:rsid w:val="00EE4F79"/>
    <w:rsid w:val="00EE4F86"/>
    <w:rsid w:val="00EE5011"/>
    <w:rsid w:val="00EE5012"/>
    <w:rsid w:val="00EE502B"/>
    <w:rsid w:val="00EE508A"/>
    <w:rsid w:val="00EE50B2"/>
    <w:rsid w:val="00EE50D6"/>
    <w:rsid w:val="00EE50F2"/>
    <w:rsid w:val="00EE50F5"/>
    <w:rsid w:val="00EE5105"/>
    <w:rsid w:val="00EE513C"/>
    <w:rsid w:val="00EE5168"/>
    <w:rsid w:val="00EE5179"/>
    <w:rsid w:val="00EE51DA"/>
    <w:rsid w:val="00EE51FF"/>
    <w:rsid w:val="00EE5200"/>
    <w:rsid w:val="00EE520B"/>
    <w:rsid w:val="00EE5263"/>
    <w:rsid w:val="00EE526C"/>
    <w:rsid w:val="00EE5289"/>
    <w:rsid w:val="00EE52BD"/>
    <w:rsid w:val="00EE5316"/>
    <w:rsid w:val="00EE531D"/>
    <w:rsid w:val="00EE5395"/>
    <w:rsid w:val="00EE5396"/>
    <w:rsid w:val="00EE53BA"/>
    <w:rsid w:val="00EE53C0"/>
    <w:rsid w:val="00EE5436"/>
    <w:rsid w:val="00EE546E"/>
    <w:rsid w:val="00EE5488"/>
    <w:rsid w:val="00EE548B"/>
    <w:rsid w:val="00EE54A6"/>
    <w:rsid w:val="00EE54AE"/>
    <w:rsid w:val="00EE54E8"/>
    <w:rsid w:val="00EE5517"/>
    <w:rsid w:val="00EE5540"/>
    <w:rsid w:val="00EE5565"/>
    <w:rsid w:val="00EE5574"/>
    <w:rsid w:val="00EE5596"/>
    <w:rsid w:val="00EE55BE"/>
    <w:rsid w:val="00EE5617"/>
    <w:rsid w:val="00EE5634"/>
    <w:rsid w:val="00EE5642"/>
    <w:rsid w:val="00EE564A"/>
    <w:rsid w:val="00EE566C"/>
    <w:rsid w:val="00EE5694"/>
    <w:rsid w:val="00EE5698"/>
    <w:rsid w:val="00EE56ED"/>
    <w:rsid w:val="00EE570F"/>
    <w:rsid w:val="00EE571E"/>
    <w:rsid w:val="00EE574C"/>
    <w:rsid w:val="00EE574D"/>
    <w:rsid w:val="00EE5757"/>
    <w:rsid w:val="00EE5786"/>
    <w:rsid w:val="00EE57A3"/>
    <w:rsid w:val="00EE57A9"/>
    <w:rsid w:val="00EE57AE"/>
    <w:rsid w:val="00EE57F0"/>
    <w:rsid w:val="00EE57FC"/>
    <w:rsid w:val="00EE5818"/>
    <w:rsid w:val="00EE586D"/>
    <w:rsid w:val="00EE5878"/>
    <w:rsid w:val="00EE5890"/>
    <w:rsid w:val="00EE5897"/>
    <w:rsid w:val="00EE58A4"/>
    <w:rsid w:val="00EE58C9"/>
    <w:rsid w:val="00EE58EE"/>
    <w:rsid w:val="00EE5922"/>
    <w:rsid w:val="00EE594F"/>
    <w:rsid w:val="00EE595D"/>
    <w:rsid w:val="00EE5982"/>
    <w:rsid w:val="00EE59E1"/>
    <w:rsid w:val="00EE5A0B"/>
    <w:rsid w:val="00EE5A1D"/>
    <w:rsid w:val="00EE5A2E"/>
    <w:rsid w:val="00EE5A44"/>
    <w:rsid w:val="00EE5A4D"/>
    <w:rsid w:val="00EE5A57"/>
    <w:rsid w:val="00EE5AB8"/>
    <w:rsid w:val="00EE5ACE"/>
    <w:rsid w:val="00EE5AF6"/>
    <w:rsid w:val="00EE5B4A"/>
    <w:rsid w:val="00EE5B4B"/>
    <w:rsid w:val="00EE5B57"/>
    <w:rsid w:val="00EE5BFC"/>
    <w:rsid w:val="00EE5C1C"/>
    <w:rsid w:val="00EE5C52"/>
    <w:rsid w:val="00EE5C78"/>
    <w:rsid w:val="00EE5C98"/>
    <w:rsid w:val="00EE5CBE"/>
    <w:rsid w:val="00EE5CD9"/>
    <w:rsid w:val="00EE5D06"/>
    <w:rsid w:val="00EE5D0F"/>
    <w:rsid w:val="00EE5D37"/>
    <w:rsid w:val="00EE5D47"/>
    <w:rsid w:val="00EE5D53"/>
    <w:rsid w:val="00EE5D54"/>
    <w:rsid w:val="00EE5D68"/>
    <w:rsid w:val="00EE5D79"/>
    <w:rsid w:val="00EE5DB4"/>
    <w:rsid w:val="00EE5E0C"/>
    <w:rsid w:val="00EE5E52"/>
    <w:rsid w:val="00EE5E79"/>
    <w:rsid w:val="00EE5F1F"/>
    <w:rsid w:val="00EE5F4C"/>
    <w:rsid w:val="00EE5F92"/>
    <w:rsid w:val="00EE5FA3"/>
    <w:rsid w:val="00EE5FA6"/>
    <w:rsid w:val="00EE5FAC"/>
    <w:rsid w:val="00EE5FB5"/>
    <w:rsid w:val="00EE5FC7"/>
    <w:rsid w:val="00EE5FD4"/>
    <w:rsid w:val="00EE601B"/>
    <w:rsid w:val="00EE6044"/>
    <w:rsid w:val="00EE605A"/>
    <w:rsid w:val="00EE607D"/>
    <w:rsid w:val="00EE60BC"/>
    <w:rsid w:val="00EE60D8"/>
    <w:rsid w:val="00EE611A"/>
    <w:rsid w:val="00EE6139"/>
    <w:rsid w:val="00EE613B"/>
    <w:rsid w:val="00EE6181"/>
    <w:rsid w:val="00EE6185"/>
    <w:rsid w:val="00EE61B5"/>
    <w:rsid w:val="00EE6229"/>
    <w:rsid w:val="00EE6287"/>
    <w:rsid w:val="00EE62C1"/>
    <w:rsid w:val="00EE62F8"/>
    <w:rsid w:val="00EE6313"/>
    <w:rsid w:val="00EE632E"/>
    <w:rsid w:val="00EE639E"/>
    <w:rsid w:val="00EE63C2"/>
    <w:rsid w:val="00EE63C5"/>
    <w:rsid w:val="00EE63DD"/>
    <w:rsid w:val="00EE63E1"/>
    <w:rsid w:val="00EE63F5"/>
    <w:rsid w:val="00EE6447"/>
    <w:rsid w:val="00EE6468"/>
    <w:rsid w:val="00EE6476"/>
    <w:rsid w:val="00EE64D7"/>
    <w:rsid w:val="00EE64F1"/>
    <w:rsid w:val="00EE6592"/>
    <w:rsid w:val="00EE65A7"/>
    <w:rsid w:val="00EE65C6"/>
    <w:rsid w:val="00EE660F"/>
    <w:rsid w:val="00EE663B"/>
    <w:rsid w:val="00EE66B9"/>
    <w:rsid w:val="00EE66EB"/>
    <w:rsid w:val="00EE6706"/>
    <w:rsid w:val="00EE675C"/>
    <w:rsid w:val="00EE6766"/>
    <w:rsid w:val="00EE679C"/>
    <w:rsid w:val="00EE6834"/>
    <w:rsid w:val="00EE683E"/>
    <w:rsid w:val="00EE685B"/>
    <w:rsid w:val="00EE68AC"/>
    <w:rsid w:val="00EE693C"/>
    <w:rsid w:val="00EE695D"/>
    <w:rsid w:val="00EE69C0"/>
    <w:rsid w:val="00EE6A5E"/>
    <w:rsid w:val="00EE6A83"/>
    <w:rsid w:val="00EE6A92"/>
    <w:rsid w:val="00EE6AA3"/>
    <w:rsid w:val="00EE6AD5"/>
    <w:rsid w:val="00EE6AD8"/>
    <w:rsid w:val="00EE6B17"/>
    <w:rsid w:val="00EE6B37"/>
    <w:rsid w:val="00EE6B3E"/>
    <w:rsid w:val="00EE6B4E"/>
    <w:rsid w:val="00EE6B57"/>
    <w:rsid w:val="00EE6B67"/>
    <w:rsid w:val="00EE6B96"/>
    <w:rsid w:val="00EE6BB5"/>
    <w:rsid w:val="00EE6BD3"/>
    <w:rsid w:val="00EE6BF4"/>
    <w:rsid w:val="00EE6C50"/>
    <w:rsid w:val="00EE6C52"/>
    <w:rsid w:val="00EE6C56"/>
    <w:rsid w:val="00EE6C66"/>
    <w:rsid w:val="00EE6C94"/>
    <w:rsid w:val="00EE6CC4"/>
    <w:rsid w:val="00EE6CE0"/>
    <w:rsid w:val="00EE6CF9"/>
    <w:rsid w:val="00EE6CFE"/>
    <w:rsid w:val="00EE6D29"/>
    <w:rsid w:val="00EE6D63"/>
    <w:rsid w:val="00EE6D9E"/>
    <w:rsid w:val="00EE6DA8"/>
    <w:rsid w:val="00EE6DFC"/>
    <w:rsid w:val="00EE6E10"/>
    <w:rsid w:val="00EE6E26"/>
    <w:rsid w:val="00EE6E2D"/>
    <w:rsid w:val="00EE6E3C"/>
    <w:rsid w:val="00EE6E45"/>
    <w:rsid w:val="00EE6E46"/>
    <w:rsid w:val="00EE6E6C"/>
    <w:rsid w:val="00EE6E82"/>
    <w:rsid w:val="00EE6F4E"/>
    <w:rsid w:val="00EE6F92"/>
    <w:rsid w:val="00EE7074"/>
    <w:rsid w:val="00EE709A"/>
    <w:rsid w:val="00EE70B3"/>
    <w:rsid w:val="00EE70CE"/>
    <w:rsid w:val="00EE70EC"/>
    <w:rsid w:val="00EE714D"/>
    <w:rsid w:val="00EE7176"/>
    <w:rsid w:val="00EE71DC"/>
    <w:rsid w:val="00EE7201"/>
    <w:rsid w:val="00EE7247"/>
    <w:rsid w:val="00EE7248"/>
    <w:rsid w:val="00EE7258"/>
    <w:rsid w:val="00EE7277"/>
    <w:rsid w:val="00EE72D2"/>
    <w:rsid w:val="00EE72E8"/>
    <w:rsid w:val="00EE72F1"/>
    <w:rsid w:val="00EE72F6"/>
    <w:rsid w:val="00EE72F7"/>
    <w:rsid w:val="00EE734A"/>
    <w:rsid w:val="00EE7372"/>
    <w:rsid w:val="00EE7399"/>
    <w:rsid w:val="00EE739D"/>
    <w:rsid w:val="00EE73CE"/>
    <w:rsid w:val="00EE73D3"/>
    <w:rsid w:val="00EE73D5"/>
    <w:rsid w:val="00EE7437"/>
    <w:rsid w:val="00EE745C"/>
    <w:rsid w:val="00EE7465"/>
    <w:rsid w:val="00EE74BA"/>
    <w:rsid w:val="00EE74D4"/>
    <w:rsid w:val="00EE74E3"/>
    <w:rsid w:val="00EE74EB"/>
    <w:rsid w:val="00EE7567"/>
    <w:rsid w:val="00EE7583"/>
    <w:rsid w:val="00EE759A"/>
    <w:rsid w:val="00EE75A3"/>
    <w:rsid w:val="00EE75B3"/>
    <w:rsid w:val="00EE75B6"/>
    <w:rsid w:val="00EE75BC"/>
    <w:rsid w:val="00EE75D0"/>
    <w:rsid w:val="00EE75DD"/>
    <w:rsid w:val="00EE75DF"/>
    <w:rsid w:val="00EE75E2"/>
    <w:rsid w:val="00EE7624"/>
    <w:rsid w:val="00EE766C"/>
    <w:rsid w:val="00EE7675"/>
    <w:rsid w:val="00EE7688"/>
    <w:rsid w:val="00EE7692"/>
    <w:rsid w:val="00EE7697"/>
    <w:rsid w:val="00EE76A8"/>
    <w:rsid w:val="00EE76BE"/>
    <w:rsid w:val="00EE7701"/>
    <w:rsid w:val="00EE770C"/>
    <w:rsid w:val="00EE7715"/>
    <w:rsid w:val="00EE772B"/>
    <w:rsid w:val="00EE7739"/>
    <w:rsid w:val="00EE7756"/>
    <w:rsid w:val="00EE7788"/>
    <w:rsid w:val="00EE7793"/>
    <w:rsid w:val="00EE7796"/>
    <w:rsid w:val="00EE77B4"/>
    <w:rsid w:val="00EE77F7"/>
    <w:rsid w:val="00EE77FC"/>
    <w:rsid w:val="00EE7809"/>
    <w:rsid w:val="00EE781D"/>
    <w:rsid w:val="00EE7860"/>
    <w:rsid w:val="00EE7885"/>
    <w:rsid w:val="00EE788E"/>
    <w:rsid w:val="00EE789A"/>
    <w:rsid w:val="00EE78B2"/>
    <w:rsid w:val="00EE78C7"/>
    <w:rsid w:val="00EE78D8"/>
    <w:rsid w:val="00EE78DE"/>
    <w:rsid w:val="00EE792A"/>
    <w:rsid w:val="00EE7944"/>
    <w:rsid w:val="00EE794C"/>
    <w:rsid w:val="00EE7959"/>
    <w:rsid w:val="00EE7967"/>
    <w:rsid w:val="00EE79DD"/>
    <w:rsid w:val="00EE7A2E"/>
    <w:rsid w:val="00EE7A68"/>
    <w:rsid w:val="00EE7A7D"/>
    <w:rsid w:val="00EE7AC3"/>
    <w:rsid w:val="00EE7AC6"/>
    <w:rsid w:val="00EE7ACA"/>
    <w:rsid w:val="00EE7AD3"/>
    <w:rsid w:val="00EE7AEC"/>
    <w:rsid w:val="00EE7AED"/>
    <w:rsid w:val="00EE7AF2"/>
    <w:rsid w:val="00EE7B25"/>
    <w:rsid w:val="00EE7B68"/>
    <w:rsid w:val="00EE7B8C"/>
    <w:rsid w:val="00EE7BB4"/>
    <w:rsid w:val="00EE7BD6"/>
    <w:rsid w:val="00EE7C15"/>
    <w:rsid w:val="00EE7C26"/>
    <w:rsid w:val="00EE7C2F"/>
    <w:rsid w:val="00EE7C34"/>
    <w:rsid w:val="00EE7C8A"/>
    <w:rsid w:val="00EE7C9C"/>
    <w:rsid w:val="00EE7CC6"/>
    <w:rsid w:val="00EE7CE1"/>
    <w:rsid w:val="00EE7CF3"/>
    <w:rsid w:val="00EE7CFF"/>
    <w:rsid w:val="00EE7D64"/>
    <w:rsid w:val="00EE7D84"/>
    <w:rsid w:val="00EE7D86"/>
    <w:rsid w:val="00EE7D90"/>
    <w:rsid w:val="00EE7DB5"/>
    <w:rsid w:val="00EE7DD4"/>
    <w:rsid w:val="00EE7DD9"/>
    <w:rsid w:val="00EE7E04"/>
    <w:rsid w:val="00EE7E44"/>
    <w:rsid w:val="00EE7E52"/>
    <w:rsid w:val="00EE7E76"/>
    <w:rsid w:val="00EE7EFA"/>
    <w:rsid w:val="00EE7F07"/>
    <w:rsid w:val="00EE7F25"/>
    <w:rsid w:val="00EE7F70"/>
    <w:rsid w:val="00EE7F93"/>
    <w:rsid w:val="00EE7FAC"/>
    <w:rsid w:val="00EE7FC1"/>
    <w:rsid w:val="00EE7FF0"/>
    <w:rsid w:val="00EF0049"/>
    <w:rsid w:val="00EF009B"/>
    <w:rsid w:val="00EF009D"/>
    <w:rsid w:val="00EF00A7"/>
    <w:rsid w:val="00EF00F0"/>
    <w:rsid w:val="00EF0103"/>
    <w:rsid w:val="00EF0127"/>
    <w:rsid w:val="00EF012B"/>
    <w:rsid w:val="00EF017E"/>
    <w:rsid w:val="00EF01A1"/>
    <w:rsid w:val="00EF01E9"/>
    <w:rsid w:val="00EF01EA"/>
    <w:rsid w:val="00EF025D"/>
    <w:rsid w:val="00EF0271"/>
    <w:rsid w:val="00EF0278"/>
    <w:rsid w:val="00EF02C9"/>
    <w:rsid w:val="00EF02CB"/>
    <w:rsid w:val="00EF02D3"/>
    <w:rsid w:val="00EF02E4"/>
    <w:rsid w:val="00EF032E"/>
    <w:rsid w:val="00EF0330"/>
    <w:rsid w:val="00EF0338"/>
    <w:rsid w:val="00EF0379"/>
    <w:rsid w:val="00EF0402"/>
    <w:rsid w:val="00EF0478"/>
    <w:rsid w:val="00EF04B0"/>
    <w:rsid w:val="00EF04B9"/>
    <w:rsid w:val="00EF04D7"/>
    <w:rsid w:val="00EF0504"/>
    <w:rsid w:val="00EF050E"/>
    <w:rsid w:val="00EF0523"/>
    <w:rsid w:val="00EF052A"/>
    <w:rsid w:val="00EF0536"/>
    <w:rsid w:val="00EF0576"/>
    <w:rsid w:val="00EF0579"/>
    <w:rsid w:val="00EF05A8"/>
    <w:rsid w:val="00EF05FD"/>
    <w:rsid w:val="00EF0620"/>
    <w:rsid w:val="00EF0636"/>
    <w:rsid w:val="00EF069A"/>
    <w:rsid w:val="00EF06B9"/>
    <w:rsid w:val="00EF074C"/>
    <w:rsid w:val="00EF077C"/>
    <w:rsid w:val="00EF0795"/>
    <w:rsid w:val="00EF07C7"/>
    <w:rsid w:val="00EF0843"/>
    <w:rsid w:val="00EF0866"/>
    <w:rsid w:val="00EF0890"/>
    <w:rsid w:val="00EF0904"/>
    <w:rsid w:val="00EF090A"/>
    <w:rsid w:val="00EF094E"/>
    <w:rsid w:val="00EF09D9"/>
    <w:rsid w:val="00EF09DE"/>
    <w:rsid w:val="00EF09F5"/>
    <w:rsid w:val="00EF0A5D"/>
    <w:rsid w:val="00EF0A6C"/>
    <w:rsid w:val="00EF0A87"/>
    <w:rsid w:val="00EF0A92"/>
    <w:rsid w:val="00EF0AB0"/>
    <w:rsid w:val="00EF0AC8"/>
    <w:rsid w:val="00EF0ACA"/>
    <w:rsid w:val="00EF0B1D"/>
    <w:rsid w:val="00EF0B57"/>
    <w:rsid w:val="00EF0B5C"/>
    <w:rsid w:val="00EF0B65"/>
    <w:rsid w:val="00EF0B6F"/>
    <w:rsid w:val="00EF0BC6"/>
    <w:rsid w:val="00EF0BF7"/>
    <w:rsid w:val="00EF0C00"/>
    <w:rsid w:val="00EF0C04"/>
    <w:rsid w:val="00EF0C8A"/>
    <w:rsid w:val="00EF0CED"/>
    <w:rsid w:val="00EF0D05"/>
    <w:rsid w:val="00EF0D1B"/>
    <w:rsid w:val="00EF0D7F"/>
    <w:rsid w:val="00EF0DD4"/>
    <w:rsid w:val="00EF0DE6"/>
    <w:rsid w:val="00EF0E5D"/>
    <w:rsid w:val="00EF0E62"/>
    <w:rsid w:val="00EF0ED0"/>
    <w:rsid w:val="00EF0EDB"/>
    <w:rsid w:val="00EF0F11"/>
    <w:rsid w:val="00EF0FCD"/>
    <w:rsid w:val="00EF100C"/>
    <w:rsid w:val="00EF1016"/>
    <w:rsid w:val="00EF101E"/>
    <w:rsid w:val="00EF1031"/>
    <w:rsid w:val="00EF103A"/>
    <w:rsid w:val="00EF1084"/>
    <w:rsid w:val="00EF1090"/>
    <w:rsid w:val="00EF1094"/>
    <w:rsid w:val="00EF10D3"/>
    <w:rsid w:val="00EF1125"/>
    <w:rsid w:val="00EF113B"/>
    <w:rsid w:val="00EF1165"/>
    <w:rsid w:val="00EF118D"/>
    <w:rsid w:val="00EF1263"/>
    <w:rsid w:val="00EF129A"/>
    <w:rsid w:val="00EF12B5"/>
    <w:rsid w:val="00EF12BB"/>
    <w:rsid w:val="00EF12FC"/>
    <w:rsid w:val="00EF130C"/>
    <w:rsid w:val="00EF1369"/>
    <w:rsid w:val="00EF1394"/>
    <w:rsid w:val="00EF13BC"/>
    <w:rsid w:val="00EF13E7"/>
    <w:rsid w:val="00EF140E"/>
    <w:rsid w:val="00EF144F"/>
    <w:rsid w:val="00EF14BB"/>
    <w:rsid w:val="00EF14F9"/>
    <w:rsid w:val="00EF1500"/>
    <w:rsid w:val="00EF150E"/>
    <w:rsid w:val="00EF15A1"/>
    <w:rsid w:val="00EF15A9"/>
    <w:rsid w:val="00EF15C1"/>
    <w:rsid w:val="00EF15DC"/>
    <w:rsid w:val="00EF15E4"/>
    <w:rsid w:val="00EF1619"/>
    <w:rsid w:val="00EF161F"/>
    <w:rsid w:val="00EF1626"/>
    <w:rsid w:val="00EF1648"/>
    <w:rsid w:val="00EF165F"/>
    <w:rsid w:val="00EF168D"/>
    <w:rsid w:val="00EF1695"/>
    <w:rsid w:val="00EF169C"/>
    <w:rsid w:val="00EF16CB"/>
    <w:rsid w:val="00EF16E0"/>
    <w:rsid w:val="00EF16ED"/>
    <w:rsid w:val="00EF16F3"/>
    <w:rsid w:val="00EF1701"/>
    <w:rsid w:val="00EF1711"/>
    <w:rsid w:val="00EF173C"/>
    <w:rsid w:val="00EF175A"/>
    <w:rsid w:val="00EF1769"/>
    <w:rsid w:val="00EF17CB"/>
    <w:rsid w:val="00EF17F6"/>
    <w:rsid w:val="00EF182F"/>
    <w:rsid w:val="00EF1866"/>
    <w:rsid w:val="00EF1869"/>
    <w:rsid w:val="00EF18A6"/>
    <w:rsid w:val="00EF18C0"/>
    <w:rsid w:val="00EF18E9"/>
    <w:rsid w:val="00EF1904"/>
    <w:rsid w:val="00EF1920"/>
    <w:rsid w:val="00EF1945"/>
    <w:rsid w:val="00EF194E"/>
    <w:rsid w:val="00EF1953"/>
    <w:rsid w:val="00EF195D"/>
    <w:rsid w:val="00EF1980"/>
    <w:rsid w:val="00EF198A"/>
    <w:rsid w:val="00EF19DA"/>
    <w:rsid w:val="00EF1A0B"/>
    <w:rsid w:val="00EF1A11"/>
    <w:rsid w:val="00EF1A3A"/>
    <w:rsid w:val="00EF1A83"/>
    <w:rsid w:val="00EF1ADC"/>
    <w:rsid w:val="00EF1AF0"/>
    <w:rsid w:val="00EF1AFF"/>
    <w:rsid w:val="00EF1B02"/>
    <w:rsid w:val="00EF1B2A"/>
    <w:rsid w:val="00EF1B2D"/>
    <w:rsid w:val="00EF1B31"/>
    <w:rsid w:val="00EF1B63"/>
    <w:rsid w:val="00EF1B83"/>
    <w:rsid w:val="00EF1BA7"/>
    <w:rsid w:val="00EF1BB0"/>
    <w:rsid w:val="00EF1BB2"/>
    <w:rsid w:val="00EF1BB3"/>
    <w:rsid w:val="00EF1C3E"/>
    <w:rsid w:val="00EF1C4D"/>
    <w:rsid w:val="00EF1C55"/>
    <w:rsid w:val="00EF1C80"/>
    <w:rsid w:val="00EF1C91"/>
    <w:rsid w:val="00EF1CB7"/>
    <w:rsid w:val="00EF1CD2"/>
    <w:rsid w:val="00EF1CD3"/>
    <w:rsid w:val="00EF1D1A"/>
    <w:rsid w:val="00EF1D1C"/>
    <w:rsid w:val="00EF1D6F"/>
    <w:rsid w:val="00EF1D71"/>
    <w:rsid w:val="00EF1D9F"/>
    <w:rsid w:val="00EF1DB3"/>
    <w:rsid w:val="00EF1DC2"/>
    <w:rsid w:val="00EF1DC7"/>
    <w:rsid w:val="00EF1DD0"/>
    <w:rsid w:val="00EF1DD6"/>
    <w:rsid w:val="00EF1DFE"/>
    <w:rsid w:val="00EF1E0D"/>
    <w:rsid w:val="00EF1E1B"/>
    <w:rsid w:val="00EF1E2B"/>
    <w:rsid w:val="00EF1E39"/>
    <w:rsid w:val="00EF1E74"/>
    <w:rsid w:val="00EF1EC0"/>
    <w:rsid w:val="00EF1ED0"/>
    <w:rsid w:val="00EF1F32"/>
    <w:rsid w:val="00EF1F53"/>
    <w:rsid w:val="00EF1F62"/>
    <w:rsid w:val="00EF1F6E"/>
    <w:rsid w:val="00EF1F7A"/>
    <w:rsid w:val="00EF1FA6"/>
    <w:rsid w:val="00EF1FAA"/>
    <w:rsid w:val="00EF1FDB"/>
    <w:rsid w:val="00EF1FFA"/>
    <w:rsid w:val="00EF2003"/>
    <w:rsid w:val="00EF2010"/>
    <w:rsid w:val="00EF2022"/>
    <w:rsid w:val="00EF202D"/>
    <w:rsid w:val="00EF203A"/>
    <w:rsid w:val="00EF207F"/>
    <w:rsid w:val="00EF2081"/>
    <w:rsid w:val="00EF208E"/>
    <w:rsid w:val="00EF209C"/>
    <w:rsid w:val="00EF2132"/>
    <w:rsid w:val="00EF2152"/>
    <w:rsid w:val="00EF2153"/>
    <w:rsid w:val="00EF215E"/>
    <w:rsid w:val="00EF2164"/>
    <w:rsid w:val="00EF2169"/>
    <w:rsid w:val="00EF2172"/>
    <w:rsid w:val="00EF217C"/>
    <w:rsid w:val="00EF2182"/>
    <w:rsid w:val="00EF21A6"/>
    <w:rsid w:val="00EF21D1"/>
    <w:rsid w:val="00EF21E3"/>
    <w:rsid w:val="00EF2223"/>
    <w:rsid w:val="00EF22CC"/>
    <w:rsid w:val="00EF233C"/>
    <w:rsid w:val="00EF2340"/>
    <w:rsid w:val="00EF236F"/>
    <w:rsid w:val="00EF23D4"/>
    <w:rsid w:val="00EF23E3"/>
    <w:rsid w:val="00EF23EC"/>
    <w:rsid w:val="00EF2422"/>
    <w:rsid w:val="00EF2428"/>
    <w:rsid w:val="00EF2456"/>
    <w:rsid w:val="00EF246B"/>
    <w:rsid w:val="00EF24C9"/>
    <w:rsid w:val="00EF24D9"/>
    <w:rsid w:val="00EF251B"/>
    <w:rsid w:val="00EF254D"/>
    <w:rsid w:val="00EF2553"/>
    <w:rsid w:val="00EF2561"/>
    <w:rsid w:val="00EF2587"/>
    <w:rsid w:val="00EF25B4"/>
    <w:rsid w:val="00EF263D"/>
    <w:rsid w:val="00EF265A"/>
    <w:rsid w:val="00EF2666"/>
    <w:rsid w:val="00EF2699"/>
    <w:rsid w:val="00EF26B2"/>
    <w:rsid w:val="00EF26D6"/>
    <w:rsid w:val="00EF26ED"/>
    <w:rsid w:val="00EF26F1"/>
    <w:rsid w:val="00EF271D"/>
    <w:rsid w:val="00EF2727"/>
    <w:rsid w:val="00EF273C"/>
    <w:rsid w:val="00EF2745"/>
    <w:rsid w:val="00EF2754"/>
    <w:rsid w:val="00EF27D9"/>
    <w:rsid w:val="00EF284D"/>
    <w:rsid w:val="00EF284F"/>
    <w:rsid w:val="00EF2867"/>
    <w:rsid w:val="00EF2882"/>
    <w:rsid w:val="00EF289F"/>
    <w:rsid w:val="00EF28A4"/>
    <w:rsid w:val="00EF28BC"/>
    <w:rsid w:val="00EF28E5"/>
    <w:rsid w:val="00EF28F4"/>
    <w:rsid w:val="00EF2914"/>
    <w:rsid w:val="00EF291C"/>
    <w:rsid w:val="00EF2941"/>
    <w:rsid w:val="00EF2952"/>
    <w:rsid w:val="00EF2957"/>
    <w:rsid w:val="00EF299F"/>
    <w:rsid w:val="00EF29A3"/>
    <w:rsid w:val="00EF2A02"/>
    <w:rsid w:val="00EF2A08"/>
    <w:rsid w:val="00EF2A10"/>
    <w:rsid w:val="00EF2A14"/>
    <w:rsid w:val="00EF2A4B"/>
    <w:rsid w:val="00EF2A5E"/>
    <w:rsid w:val="00EF2A7B"/>
    <w:rsid w:val="00EF2ADA"/>
    <w:rsid w:val="00EF2AEB"/>
    <w:rsid w:val="00EF2AEF"/>
    <w:rsid w:val="00EF2B10"/>
    <w:rsid w:val="00EF2B18"/>
    <w:rsid w:val="00EF2B24"/>
    <w:rsid w:val="00EF2B3C"/>
    <w:rsid w:val="00EF2BCF"/>
    <w:rsid w:val="00EF2BEE"/>
    <w:rsid w:val="00EF2C06"/>
    <w:rsid w:val="00EF2C32"/>
    <w:rsid w:val="00EF2C4A"/>
    <w:rsid w:val="00EF2C94"/>
    <w:rsid w:val="00EF2CF0"/>
    <w:rsid w:val="00EF2CF1"/>
    <w:rsid w:val="00EF2D56"/>
    <w:rsid w:val="00EF2D5D"/>
    <w:rsid w:val="00EF2D6E"/>
    <w:rsid w:val="00EF2DA4"/>
    <w:rsid w:val="00EF2DAD"/>
    <w:rsid w:val="00EF2DE9"/>
    <w:rsid w:val="00EF2DFF"/>
    <w:rsid w:val="00EF2E00"/>
    <w:rsid w:val="00EF2E4F"/>
    <w:rsid w:val="00EF2E9C"/>
    <w:rsid w:val="00EF2EAB"/>
    <w:rsid w:val="00EF2EAD"/>
    <w:rsid w:val="00EF2EFF"/>
    <w:rsid w:val="00EF2F21"/>
    <w:rsid w:val="00EF2F24"/>
    <w:rsid w:val="00EF2F36"/>
    <w:rsid w:val="00EF2FA2"/>
    <w:rsid w:val="00EF2FBE"/>
    <w:rsid w:val="00EF2FCE"/>
    <w:rsid w:val="00EF2FDC"/>
    <w:rsid w:val="00EF2FE6"/>
    <w:rsid w:val="00EF3007"/>
    <w:rsid w:val="00EF300F"/>
    <w:rsid w:val="00EF3011"/>
    <w:rsid w:val="00EF301C"/>
    <w:rsid w:val="00EF3032"/>
    <w:rsid w:val="00EF3036"/>
    <w:rsid w:val="00EF303A"/>
    <w:rsid w:val="00EF3057"/>
    <w:rsid w:val="00EF305D"/>
    <w:rsid w:val="00EF307D"/>
    <w:rsid w:val="00EF309A"/>
    <w:rsid w:val="00EF30D4"/>
    <w:rsid w:val="00EF30DB"/>
    <w:rsid w:val="00EF30F2"/>
    <w:rsid w:val="00EF3115"/>
    <w:rsid w:val="00EF311F"/>
    <w:rsid w:val="00EF313B"/>
    <w:rsid w:val="00EF3185"/>
    <w:rsid w:val="00EF319E"/>
    <w:rsid w:val="00EF31C5"/>
    <w:rsid w:val="00EF3212"/>
    <w:rsid w:val="00EF3219"/>
    <w:rsid w:val="00EF322B"/>
    <w:rsid w:val="00EF326F"/>
    <w:rsid w:val="00EF32D5"/>
    <w:rsid w:val="00EF32D6"/>
    <w:rsid w:val="00EF3315"/>
    <w:rsid w:val="00EF331F"/>
    <w:rsid w:val="00EF3323"/>
    <w:rsid w:val="00EF3326"/>
    <w:rsid w:val="00EF333C"/>
    <w:rsid w:val="00EF33DC"/>
    <w:rsid w:val="00EF33DE"/>
    <w:rsid w:val="00EF33E9"/>
    <w:rsid w:val="00EF33F3"/>
    <w:rsid w:val="00EF3411"/>
    <w:rsid w:val="00EF344A"/>
    <w:rsid w:val="00EF3468"/>
    <w:rsid w:val="00EF3475"/>
    <w:rsid w:val="00EF3489"/>
    <w:rsid w:val="00EF348D"/>
    <w:rsid w:val="00EF3494"/>
    <w:rsid w:val="00EF3496"/>
    <w:rsid w:val="00EF34A5"/>
    <w:rsid w:val="00EF34B4"/>
    <w:rsid w:val="00EF34C9"/>
    <w:rsid w:val="00EF3522"/>
    <w:rsid w:val="00EF35A9"/>
    <w:rsid w:val="00EF35C6"/>
    <w:rsid w:val="00EF35D4"/>
    <w:rsid w:val="00EF3611"/>
    <w:rsid w:val="00EF36A0"/>
    <w:rsid w:val="00EF36B7"/>
    <w:rsid w:val="00EF36D8"/>
    <w:rsid w:val="00EF36FE"/>
    <w:rsid w:val="00EF3702"/>
    <w:rsid w:val="00EF372F"/>
    <w:rsid w:val="00EF374F"/>
    <w:rsid w:val="00EF3765"/>
    <w:rsid w:val="00EF378D"/>
    <w:rsid w:val="00EF37BB"/>
    <w:rsid w:val="00EF37E3"/>
    <w:rsid w:val="00EF3814"/>
    <w:rsid w:val="00EF38EC"/>
    <w:rsid w:val="00EF3928"/>
    <w:rsid w:val="00EF3931"/>
    <w:rsid w:val="00EF3937"/>
    <w:rsid w:val="00EF3944"/>
    <w:rsid w:val="00EF394E"/>
    <w:rsid w:val="00EF396A"/>
    <w:rsid w:val="00EF3977"/>
    <w:rsid w:val="00EF39BC"/>
    <w:rsid w:val="00EF39DD"/>
    <w:rsid w:val="00EF3A07"/>
    <w:rsid w:val="00EF3A27"/>
    <w:rsid w:val="00EF3A43"/>
    <w:rsid w:val="00EF3A4E"/>
    <w:rsid w:val="00EF3A82"/>
    <w:rsid w:val="00EF3AAB"/>
    <w:rsid w:val="00EF3AC7"/>
    <w:rsid w:val="00EF3B4D"/>
    <w:rsid w:val="00EF3BD3"/>
    <w:rsid w:val="00EF3C08"/>
    <w:rsid w:val="00EF3C14"/>
    <w:rsid w:val="00EF3C27"/>
    <w:rsid w:val="00EF3C73"/>
    <w:rsid w:val="00EF3C86"/>
    <w:rsid w:val="00EF3C98"/>
    <w:rsid w:val="00EF3CEB"/>
    <w:rsid w:val="00EF3D09"/>
    <w:rsid w:val="00EF3DBD"/>
    <w:rsid w:val="00EF3E39"/>
    <w:rsid w:val="00EF3E4A"/>
    <w:rsid w:val="00EF3E5C"/>
    <w:rsid w:val="00EF3E68"/>
    <w:rsid w:val="00EF3E69"/>
    <w:rsid w:val="00EF3E70"/>
    <w:rsid w:val="00EF3E88"/>
    <w:rsid w:val="00EF3E99"/>
    <w:rsid w:val="00EF3EB6"/>
    <w:rsid w:val="00EF3EDB"/>
    <w:rsid w:val="00EF3EFA"/>
    <w:rsid w:val="00EF3F02"/>
    <w:rsid w:val="00EF3F07"/>
    <w:rsid w:val="00EF3F1A"/>
    <w:rsid w:val="00EF3F38"/>
    <w:rsid w:val="00EF3F65"/>
    <w:rsid w:val="00EF3FE1"/>
    <w:rsid w:val="00EF3FE4"/>
    <w:rsid w:val="00EF4015"/>
    <w:rsid w:val="00EF402D"/>
    <w:rsid w:val="00EF4031"/>
    <w:rsid w:val="00EF405E"/>
    <w:rsid w:val="00EF4063"/>
    <w:rsid w:val="00EF407D"/>
    <w:rsid w:val="00EF40ED"/>
    <w:rsid w:val="00EF40F1"/>
    <w:rsid w:val="00EF4134"/>
    <w:rsid w:val="00EF4141"/>
    <w:rsid w:val="00EF4143"/>
    <w:rsid w:val="00EF41A1"/>
    <w:rsid w:val="00EF41A6"/>
    <w:rsid w:val="00EF41C8"/>
    <w:rsid w:val="00EF41E9"/>
    <w:rsid w:val="00EF4206"/>
    <w:rsid w:val="00EF4235"/>
    <w:rsid w:val="00EF4238"/>
    <w:rsid w:val="00EF4257"/>
    <w:rsid w:val="00EF4280"/>
    <w:rsid w:val="00EF42A8"/>
    <w:rsid w:val="00EF42B3"/>
    <w:rsid w:val="00EF42B5"/>
    <w:rsid w:val="00EF431A"/>
    <w:rsid w:val="00EF432B"/>
    <w:rsid w:val="00EF4359"/>
    <w:rsid w:val="00EF4375"/>
    <w:rsid w:val="00EF4379"/>
    <w:rsid w:val="00EF438F"/>
    <w:rsid w:val="00EF43AE"/>
    <w:rsid w:val="00EF444C"/>
    <w:rsid w:val="00EF4478"/>
    <w:rsid w:val="00EF44C8"/>
    <w:rsid w:val="00EF4519"/>
    <w:rsid w:val="00EF454E"/>
    <w:rsid w:val="00EF457A"/>
    <w:rsid w:val="00EF457C"/>
    <w:rsid w:val="00EF4594"/>
    <w:rsid w:val="00EF460D"/>
    <w:rsid w:val="00EF4610"/>
    <w:rsid w:val="00EF4615"/>
    <w:rsid w:val="00EF4632"/>
    <w:rsid w:val="00EF4639"/>
    <w:rsid w:val="00EF46B4"/>
    <w:rsid w:val="00EF46BA"/>
    <w:rsid w:val="00EF4740"/>
    <w:rsid w:val="00EF4751"/>
    <w:rsid w:val="00EF4781"/>
    <w:rsid w:val="00EF47E9"/>
    <w:rsid w:val="00EF4804"/>
    <w:rsid w:val="00EF4811"/>
    <w:rsid w:val="00EF4818"/>
    <w:rsid w:val="00EF482E"/>
    <w:rsid w:val="00EF48AC"/>
    <w:rsid w:val="00EF48BB"/>
    <w:rsid w:val="00EF4903"/>
    <w:rsid w:val="00EF4949"/>
    <w:rsid w:val="00EF495A"/>
    <w:rsid w:val="00EF4980"/>
    <w:rsid w:val="00EF498E"/>
    <w:rsid w:val="00EF49BA"/>
    <w:rsid w:val="00EF49C8"/>
    <w:rsid w:val="00EF49E2"/>
    <w:rsid w:val="00EF49EA"/>
    <w:rsid w:val="00EF4A08"/>
    <w:rsid w:val="00EF4A28"/>
    <w:rsid w:val="00EF4A2F"/>
    <w:rsid w:val="00EF4A3A"/>
    <w:rsid w:val="00EF4A4C"/>
    <w:rsid w:val="00EF4A5D"/>
    <w:rsid w:val="00EF4A61"/>
    <w:rsid w:val="00EF4A75"/>
    <w:rsid w:val="00EF4A98"/>
    <w:rsid w:val="00EF4B40"/>
    <w:rsid w:val="00EF4B50"/>
    <w:rsid w:val="00EF4B8E"/>
    <w:rsid w:val="00EF4B96"/>
    <w:rsid w:val="00EF4BB0"/>
    <w:rsid w:val="00EF4BE7"/>
    <w:rsid w:val="00EF4C17"/>
    <w:rsid w:val="00EF4C35"/>
    <w:rsid w:val="00EF4C44"/>
    <w:rsid w:val="00EF4C47"/>
    <w:rsid w:val="00EF4C79"/>
    <w:rsid w:val="00EF4C91"/>
    <w:rsid w:val="00EF4C92"/>
    <w:rsid w:val="00EF4CA4"/>
    <w:rsid w:val="00EF4CF5"/>
    <w:rsid w:val="00EF4D16"/>
    <w:rsid w:val="00EF4D19"/>
    <w:rsid w:val="00EF4D29"/>
    <w:rsid w:val="00EF4D32"/>
    <w:rsid w:val="00EF4DD3"/>
    <w:rsid w:val="00EF4DD4"/>
    <w:rsid w:val="00EF4E24"/>
    <w:rsid w:val="00EF4E26"/>
    <w:rsid w:val="00EF4E30"/>
    <w:rsid w:val="00EF4E34"/>
    <w:rsid w:val="00EF4E65"/>
    <w:rsid w:val="00EF4EA5"/>
    <w:rsid w:val="00EF4ECA"/>
    <w:rsid w:val="00EF4ED1"/>
    <w:rsid w:val="00EF4F03"/>
    <w:rsid w:val="00EF4F0F"/>
    <w:rsid w:val="00EF4F5F"/>
    <w:rsid w:val="00EF4F82"/>
    <w:rsid w:val="00EF4F8F"/>
    <w:rsid w:val="00EF4FD0"/>
    <w:rsid w:val="00EF5046"/>
    <w:rsid w:val="00EF5094"/>
    <w:rsid w:val="00EF50AA"/>
    <w:rsid w:val="00EF50EF"/>
    <w:rsid w:val="00EF511A"/>
    <w:rsid w:val="00EF513B"/>
    <w:rsid w:val="00EF5192"/>
    <w:rsid w:val="00EF5195"/>
    <w:rsid w:val="00EF51A8"/>
    <w:rsid w:val="00EF51DE"/>
    <w:rsid w:val="00EF51FC"/>
    <w:rsid w:val="00EF521A"/>
    <w:rsid w:val="00EF5250"/>
    <w:rsid w:val="00EF526B"/>
    <w:rsid w:val="00EF527B"/>
    <w:rsid w:val="00EF52B6"/>
    <w:rsid w:val="00EF52DD"/>
    <w:rsid w:val="00EF52F8"/>
    <w:rsid w:val="00EF5336"/>
    <w:rsid w:val="00EF5345"/>
    <w:rsid w:val="00EF53BE"/>
    <w:rsid w:val="00EF5412"/>
    <w:rsid w:val="00EF542C"/>
    <w:rsid w:val="00EF5459"/>
    <w:rsid w:val="00EF545A"/>
    <w:rsid w:val="00EF54A9"/>
    <w:rsid w:val="00EF54B1"/>
    <w:rsid w:val="00EF54B4"/>
    <w:rsid w:val="00EF54B5"/>
    <w:rsid w:val="00EF54CB"/>
    <w:rsid w:val="00EF5504"/>
    <w:rsid w:val="00EF5526"/>
    <w:rsid w:val="00EF5536"/>
    <w:rsid w:val="00EF553A"/>
    <w:rsid w:val="00EF553D"/>
    <w:rsid w:val="00EF5545"/>
    <w:rsid w:val="00EF55A8"/>
    <w:rsid w:val="00EF5613"/>
    <w:rsid w:val="00EF561E"/>
    <w:rsid w:val="00EF5634"/>
    <w:rsid w:val="00EF5639"/>
    <w:rsid w:val="00EF5658"/>
    <w:rsid w:val="00EF56CF"/>
    <w:rsid w:val="00EF56EC"/>
    <w:rsid w:val="00EF571E"/>
    <w:rsid w:val="00EF5735"/>
    <w:rsid w:val="00EF573C"/>
    <w:rsid w:val="00EF577B"/>
    <w:rsid w:val="00EF577F"/>
    <w:rsid w:val="00EF57DE"/>
    <w:rsid w:val="00EF57E0"/>
    <w:rsid w:val="00EF583C"/>
    <w:rsid w:val="00EF5875"/>
    <w:rsid w:val="00EF5891"/>
    <w:rsid w:val="00EF58EC"/>
    <w:rsid w:val="00EF5915"/>
    <w:rsid w:val="00EF592D"/>
    <w:rsid w:val="00EF5933"/>
    <w:rsid w:val="00EF5942"/>
    <w:rsid w:val="00EF5953"/>
    <w:rsid w:val="00EF59C4"/>
    <w:rsid w:val="00EF59C5"/>
    <w:rsid w:val="00EF59E2"/>
    <w:rsid w:val="00EF59FB"/>
    <w:rsid w:val="00EF5A1C"/>
    <w:rsid w:val="00EF5A21"/>
    <w:rsid w:val="00EF5A2F"/>
    <w:rsid w:val="00EF5A44"/>
    <w:rsid w:val="00EF5A49"/>
    <w:rsid w:val="00EF5A78"/>
    <w:rsid w:val="00EF5B2F"/>
    <w:rsid w:val="00EF5B77"/>
    <w:rsid w:val="00EF5BB0"/>
    <w:rsid w:val="00EF5BB1"/>
    <w:rsid w:val="00EF5C1C"/>
    <w:rsid w:val="00EF5C36"/>
    <w:rsid w:val="00EF5C63"/>
    <w:rsid w:val="00EF5C9F"/>
    <w:rsid w:val="00EF5CE5"/>
    <w:rsid w:val="00EF5D07"/>
    <w:rsid w:val="00EF5D2A"/>
    <w:rsid w:val="00EF5DA0"/>
    <w:rsid w:val="00EF5DAD"/>
    <w:rsid w:val="00EF5DBF"/>
    <w:rsid w:val="00EF5DD9"/>
    <w:rsid w:val="00EF5E0F"/>
    <w:rsid w:val="00EF5E76"/>
    <w:rsid w:val="00EF5EDA"/>
    <w:rsid w:val="00EF5EE8"/>
    <w:rsid w:val="00EF5EFE"/>
    <w:rsid w:val="00EF5F3A"/>
    <w:rsid w:val="00EF5F3D"/>
    <w:rsid w:val="00EF5F65"/>
    <w:rsid w:val="00EF5F67"/>
    <w:rsid w:val="00EF5FB2"/>
    <w:rsid w:val="00EF5FCF"/>
    <w:rsid w:val="00EF5FD4"/>
    <w:rsid w:val="00EF5FEB"/>
    <w:rsid w:val="00EF6026"/>
    <w:rsid w:val="00EF6065"/>
    <w:rsid w:val="00EF614A"/>
    <w:rsid w:val="00EF6192"/>
    <w:rsid w:val="00EF6197"/>
    <w:rsid w:val="00EF61D4"/>
    <w:rsid w:val="00EF6212"/>
    <w:rsid w:val="00EF6235"/>
    <w:rsid w:val="00EF628A"/>
    <w:rsid w:val="00EF62A3"/>
    <w:rsid w:val="00EF62A9"/>
    <w:rsid w:val="00EF62BD"/>
    <w:rsid w:val="00EF62BE"/>
    <w:rsid w:val="00EF62D3"/>
    <w:rsid w:val="00EF631D"/>
    <w:rsid w:val="00EF6326"/>
    <w:rsid w:val="00EF6334"/>
    <w:rsid w:val="00EF6344"/>
    <w:rsid w:val="00EF6374"/>
    <w:rsid w:val="00EF6393"/>
    <w:rsid w:val="00EF63C9"/>
    <w:rsid w:val="00EF63CB"/>
    <w:rsid w:val="00EF63E5"/>
    <w:rsid w:val="00EF6411"/>
    <w:rsid w:val="00EF6437"/>
    <w:rsid w:val="00EF64EA"/>
    <w:rsid w:val="00EF650A"/>
    <w:rsid w:val="00EF654E"/>
    <w:rsid w:val="00EF6558"/>
    <w:rsid w:val="00EF6563"/>
    <w:rsid w:val="00EF6578"/>
    <w:rsid w:val="00EF657B"/>
    <w:rsid w:val="00EF6595"/>
    <w:rsid w:val="00EF65A4"/>
    <w:rsid w:val="00EF65B0"/>
    <w:rsid w:val="00EF65D4"/>
    <w:rsid w:val="00EF65F2"/>
    <w:rsid w:val="00EF6622"/>
    <w:rsid w:val="00EF6626"/>
    <w:rsid w:val="00EF666D"/>
    <w:rsid w:val="00EF6674"/>
    <w:rsid w:val="00EF6681"/>
    <w:rsid w:val="00EF66B0"/>
    <w:rsid w:val="00EF66BC"/>
    <w:rsid w:val="00EF66C6"/>
    <w:rsid w:val="00EF6709"/>
    <w:rsid w:val="00EF670C"/>
    <w:rsid w:val="00EF672A"/>
    <w:rsid w:val="00EF674B"/>
    <w:rsid w:val="00EF67C6"/>
    <w:rsid w:val="00EF67F8"/>
    <w:rsid w:val="00EF6821"/>
    <w:rsid w:val="00EF686B"/>
    <w:rsid w:val="00EF6936"/>
    <w:rsid w:val="00EF693D"/>
    <w:rsid w:val="00EF6959"/>
    <w:rsid w:val="00EF696C"/>
    <w:rsid w:val="00EF6977"/>
    <w:rsid w:val="00EF6985"/>
    <w:rsid w:val="00EF6990"/>
    <w:rsid w:val="00EF69AF"/>
    <w:rsid w:val="00EF69BF"/>
    <w:rsid w:val="00EF69F7"/>
    <w:rsid w:val="00EF69F9"/>
    <w:rsid w:val="00EF6A0C"/>
    <w:rsid w:val="00EF6A1A"/>
    <w:rsid w:val="00EF6A22"/>
    <w:rsid w:val="00EF6A2D"/>
    <w:rsid w:val="00EF6AE7"/>
    <w:rsid w:val="00EF6B0B"/>
    <w:rsid w:val="00EF6B13"/>
    <w:rsid w:val="00EF6B8C"/>
    <w:rsid w:val="00EF6BAD"/>
    <w:rsid w:val="00EF6BBD"/>
    <w:rsid w:val="00EF6BC4"/>
    <w:rsid w:val="00EF6BCA"/>
    <w:rsid w:val="00EF6BE8"/>
    <w:rsid w:val="00EF6C49"/>
    <w:rsid w:val="00EF6C84"/>
    <w:rsid w:val="00EF6C8E"/>
    <w:rsid w:val="00EF6CCB"/>
    <w:rsid w:val="00EF6D26"/>
    <w:rsid w:val="00EF6D32"/>
    <w:rsid w:val="00EF6D5C"/>
    <w:rsid w:val="00EF6D5E"/>
    <w:rsid w:val="00EF6D91"/>
    <w:rsid w:val="00EF6D96"/>
    <w:rsid w:val="00EF6DC7"/>
    <w:rsid w:val="00EF6DD9"/>
    <w:rsid w:val="00EF6DE8"/>
    <w:rsid w:val="00EF6E28"/>
    <w:rsid w:val="00EF6E61"/>
    <w:rsid w:val="00EF6E9B"/>
    <w:rsid w:val="00EF6EA1"/>
    <w:rsid w:val="00EF6EA4"/>
    <w:rsid w:val="00EF6EAF"/>
    <w:rsid w:val="00EF6ED2"/>
    <w:rsid w:val="00EF6F27"/>
    <w:rsid w:val="00EF6F28"/>
    <w:rsid w:val="00EF6F2F"/>
    <w:rsid w:val="00EF6F65"/>
    <w:rsid w:val="00EF6F67"/>
    <w:rsid w:val="00EF6F70"/>
    <w:rsid w:val="00EF6F84"/>
    <w:rsid w:val="00EF6FFF"/>
    <w:rsid w:val="00EF7044"/>
    <w:rsid w:val="00EF7079"/>
    <w:rsid w:val="00EF7085"/>
    <w:rsid w:val="00EF70A0"/>
    <w:rsid w:val="00EF70AB"/>
    <w:rsid w:val="00EF70EE"/>
    <w:rsid w:val="00EF70FA"/>
    <w:rsid w:val="00EF7113"/>
    <w:rsid w:val="00EF713F"/>
    <w:rsid w:val="00EF714F"/>
    <w:rsid w:val="00EF7163"/>
    <w:rsid w:val="00EF71A9"/>
    <w:rsid w:val="00EF71CB"/>
    <w:rsid w:val="00EF71E4"/>
    <w:rsid w:val="00EF71F6"/>
    <w:rsid w:val="00EF71F7"/>
    <w:rsid w:val="00EF7218"/>
    <w:rsid w:val="00EF7227"/>
    <w:rsid w:val="00EF722C"/>
    <w:rsid w:val="00EF726B"/>
    <w:rsid w:val="00EF727B"/>
    <w:rsid w:val="00EF728C"/>
    <w:rsid w:val="00EF72A2"/>
    <w:rsid w:val="00EF72BB"/>
    <w:rsid w:val="00EF72CD"/>
    <w:rsid w:val="00EF72D7"/>
    <w:rsid w:val="00EF7300"/>
    <w:rsid w:val="00EF7351"/>
    <w:rsid w:val="00EF7364"/>
    <w:rsid w:val="00EF7365"/>
    <w:rsid w:val="00EF738A"/>
    <w:rsid w:val="00EF741A"/>
    <w:rsid w:val="00EF741E"/>
    <w:rsid w:val="00EF7476"/>
    <w:rsid w:val="00EF747B"/>
    <w:rsid w:val="00EF7487"/>
    <w:rsid w:val="00EF749E"/>
    <w:rsid w:val="00EF74AC"/>
    <w:rsid w:val="00EF74CB"/>
    <w:rsid w:val="00EF752B"/>
    <w:rsid w:val="00EF7533"/>
    <w:rsid w:val="00EF7563"/>
    <w:rsid w:val="00EF75A3"/>
    <w:rsid w:val="00EF75A4"/>
    <w:rsid w:val="00EF75E6"/>
    <w:rsid w:val="00EF7622"/>
    <w:rsid w:val="00EF767B"/>
    <w:rsid w:val="00EF76B9"/>
    <w:rsid w:val="00EF76D6"/>
    <w:rsid w:val="00EF7734"/>
    <w:rsid w:val="00EF7771"/>
    <w:rsid w:val="00EF779A"/>
    <w:rsid w:val="00EF77AC"/>
    <w:rsid w:val="00EF77ED"/>
    <w:rsid w:val="00EF77FA"/>
    <w:rsid w:val="00EF7840"/>
    <w:rsid w:val="00EF784E"/>
    <w:rsid w:val="00EF7886"/>
    <w:rsid w:val="00EF788F"/>
    <w:rsid w:val="00EF78BC"/>
    <w:rsid w:val="00EF78DF"/>
    <w:rsid w:val="00EF78E7"/>
    <w:rsid w:val="00EF78FD"/>
    <w:rsid w:val="00EF7926"/>
    <w:rsid w:val="00EF793F"/>
    <w:rsid w:val="00EF7942"/>
    <w:rsid w:val="00EF7955"/>
    <w:rsid w:val="00EF799F"/>
    <w:rsid w:val="00EF79B1"/>
    <w:rsid w:val="00EF79B3"/>
    <w:rsid w:val="00EF79B9"/>
    <w:rsid w:val="00EF79EF"/>
    <w:rsid w:val="00EF7A34"/>
    <w:rsid w:val="00EF7A47"/>
    <w:rsid w:val="00EF7A61"/>
    <w:rsid w:val="00EF7A69"/>
    <w:rsid w:val="00EF7A6A"/>
    <w:rsid w:val="00EF7A6D"/>
    <w:rsid w:val="00EF7A70"/>
    <w:rsid w:val="00EF7AA7"/>
    <w:rsid w:val="00EF7AB4"/>
    <w:rsid w:val="00EF7ABF"/>
    <w:rsid w:val="00EF7AD6"/>
    <w:rsid w:val="00EF7AFD"/>
    <w:rsid w:val="00EF7AFE"/>
    <w:rsid w:val="00EF7B0D"/>
    <w:rsid w:val="00EF7B0F"/>
    <w:rsid w:val="00EF7B44"/>
    <w:rsid w:val="00EF7B4E"/>
    <w:rsid w:val="00EF7B78"/>
    <w:rsid w:val="00EF7B7F"/>
    <w:rsid w:val="00EF7B9E"/>
    <w:rsid w:val="00EF7BC8"/>
    <w:rsid w:val="00EF7BD5"/>
    <w:rsid w:val="00EF7BF9"/>
    <w:rsid w:val="00EF7BFC"/>
    <w:rsid w:val="00EF7C0A"/>
    <w:rsid w:val="00EF7C10"/>
    <w:rsid w:val="00EF7C4A"/>
    <w:rsid w:val="00EF7C4E"/>
    <w:rsid w:val="00EF7C5D"/>
    <w:rsid w:val="00EF7CA8"/>
    <w:rsid w:val="00EF7CAE"/>
    <w:rsid w:val="00EF7CCF"/>
    <w:rsid w:val="00EF7CFE"/>
    <w:rsid w:val="00EF7D29"/>
    <w:rsid w:val="00EF7D34"/>
    <w:rsid w:val="00EF7D53"/>
    <w:rsid w:val="00EF7D5A"/>
    <w:rsid w:val="00EF7D75"/>
    <w:rsid w:val="00EF7DD3"/>
    <w:rsid w:val="00EF7E06"/>
    <w:rsid w:val="00EF7E49"/>
    <w:rsid w:val="00EF7E4E"/>
    <w:rsid w:val="00EF7F0B"/>
    <w:rsid w:val="00EF7F1C"/>
    <w:rsid w:val="00EF7F97"/>
    <w:rsid w:val="00EF7FA0"/>
    <w:rsid w:val="00EF7FA9"/>
    <w:rsid w:val="00EF7FB4"/>
    <w:rsid w:val="00EF7FC7"/>
    <w:rsid w:val="00EF7FE3"/>
    <w:rsid w:val="00F00056"/>
    <w:rsid w:val="00F00066"/>
    <w:rsid w:val="00F00068"/>
    <w:rsid w:val="00F0007E"/>
    <w:rsid w:val="00F0009F"/>
    <w:rsid w:val="00F000BE"/>
    <w:rsid w:val="00F0010E"/>
    <w:rsid w:val="00F00136"/>
    <w:rsid w:val="00F00139"/>
    <w:rsid w:val="00F00153"/>
    <w:rsid w:val="00F0015F"/>
    <w:rsid w:val="00F00165"/>
    <w:rsid w:val="00F001BC"/>
    <w:rsid w:val="00F001D6"/>
    <w:rsid w:val="00F001D8"/>
    <w:rsid w:val="00F0023D"/>
    <w:rsid w:val="00F0024D"/>
    <w:rsid w:val="00F00260"/>
    <w:rsid w:val="00F00293"/>
    <w:rsid w:val="00F002C9"/>
    <w:rsid w:val="00F002CA"/>
    <w:rsid w:val="00F002F4"/>
    <w:rsid w:val="00F00352"/>
    <w:rsid w:val="00F00388"/>
    <w:rsid w:val="00F003AD"/>
    <w:rsid w:val="00F003D3"/>
    <w:rsid w:val="00F003DE"/>
    <w:rsid w:val="00F003E4"/>
    <w:rsid w:val="00F00407"/>
    <w:rsid w:val="00F00443"/>
    <w:rsid w:val="00F00466"/>
    <w:rsid w:val="00F0046C"/>
    <w:rsid w:val="00F004A8"/>
    <w:rsid w:val="00F004BF"/>
    <w:rsid w:val="00F004E0"/>
    <w:rsid w:val="00F00504"/>
    <w:rsid w:val="00F00505"/>
    <w:rsid w:val="00F00509"/>
    <w:rsid w:val="00F0052E"/>
    <w:rsid w:val="00F00532"/>
    <w:rsid w:val="00F00576"/>
    <w:rsid w:val="00F0059C"/>
    <w:rsid w:val="00F005CB"/>
    <w:rsid w:val="00F005FF"/>
    <w:rsid w:val="00F00679"/>
    <w:rsid w:val="00F00682"/>
    <w:rsid w:val="00F0068F"/>
    <w:rsid w:val="00F00695"/>
    <w:rsid w:val="00F006AB"/>
    <w:rsid w:val="00F00714"/>
    <w:rsid w:val="00F00719"/>
    <w:rsid w:val="00F0075C"/>
    <w:rsid w:val="00F00797"/>
    <w:rsid w:val="00F007A3"/>
    <w:rsid w:val="00F007B0"/>
    <w:rsid w:val="00F007D7"/>
    <w:rsid w:val="00F007E9"/>
    <w:rsid w:val="00F00827"/>
    <w:rsid w:val="00F0082E"/>
    <w:rsid w:val="00F0084D"/>
    <w:rsid w:val="00F00856"/>
    <w:rsid w:val="00F00861"/>
    <w:rsid w:val="00F00864"/>
    <w:rsid w:val="00F008A7"/>
    <w:rsid w:val="00F008C7"/>
    <w:rsid w:val="00F008E7"/>
    <w:rsid w:val="00F008F5"/>
    <w:rsid w:val="00F008F8"/>
    <w:rsid w:val="00F00913"/>
    <w:rsid w:val="00F0091C"/>
    <w:rsid w:val="00F00925"/>
    <w:rsid w:val="00F0094C"/>
    <w:rsid w:val="00F009BB"/>
    <w:rsid w:val="00F009BD"/>
    <w:rsid w:val="00F009FE"/>
    <w:rsid w:val="00F00A01"/>
    <w:rsid w:val="00F00A44"/>
    <w:rsid w:val="00F00A4D"/>
    <w:rsid w:val="00F00ABD"/>
    <w:rsid w:val="00F00AD0"/>
    <w:rsid w:val="00F00ADB"/>
    <w:rsid w:val="00F00B1D"/>
    <w:rsid w:val="00F00B22"/>
    <w:rsid w:val="00F00B33"/>
    <w:rsid w:val="00F00B3C"/>
    <w:rsid w:val="00F00B6E"/>
    <w:rsid w:val="00F00BA9"/>
    <w:rsid w:val="00F00BB1"/>
    <w:rsid w:val="00F00BB3"/>
    <w:rsid w:val="00F00BEC"/>
    <w:rsid w:val="00F00C06"/>
    <w:rsid w:val="00F00C0B"/>
    <w:rsid w:val="00F00C19"/>
    <w:rsid w:val="00F00C4A"/>
    <w:rsid w:val="00F00C52"/>
    <w:rsid w:val="00F00C7C"/>
    <w:rsid w:val="00F00CA9"/>
    <w:rsid w:val="00F00CAE"/>
    <w:rsid w:val="00F00CD2"/>
    <w:rsid w:val="00F00CE0"/>
    <w:rsid w:val="00F00D12"/>
    <w:rsid w:val="00F00D37"/>
    <w:rsid w:val="00F00DA5"/>
    <w:rsid w:val="00F00DC7"/>
    <w:rsid w:val="00F00DC9"/>
    <w:rsid w:val="00F00E15"/>
    <w:rsid w:val="00F00E2E"/>
    <w:rsid w:val="00F00E3A"/>
    <w:rsid w:val="00F00E84"/>
    <w:rsid w:val="00F00EA9"/>
    <w:rsid w:val="00F00EAC"/>
    <w:rsid w:val="00F00EC8"/>
    <w:rsid w:val="00F00ECA"/>
    <w:rsid w:val="00F00EDC"/>
    <w:rsid w:val="00F00EF7"/>
    <w:rsid w:val="00F00F0B"/>
    <w:rsid w:val="00F00F48"/>
    <w:rsid w:val="00F00F6D"/>
    <w:rsid w:val="00F00F97"/>
    <w:rsid w:val="00F00FA1"/>
    <w:rsid w:val="00F00FA8"/>
    <w:rsid w:val="00F00FFA"/>
    <w:rsid w:val="00F01019"/>
    <w:rsid w:val="00F0105C"/>
    <w:rsid w:val="00F01067"/>
    <w:rsid w:val="00F01083"/>
    <w:rsid w:val="00F01091"/>
    <w:rsid w:val="00F01117"/>
    <w:rsid w:val="00F01159"/>
    <w:rsid w:val="00F0116E"/>
    <w:rsid w:val="00F01179"/>
    <w:rsid w:val="00F01193"/>
    <w:rsid w:val="00F011CB"/>
    <w:rsid w:val="00F011CE"/>
    <w:rsid w:val="00F011E1"/>
    <w:rsid w:val="00F01201"/>
    <w:rsid w:val="00F01250"/>
    <w:rsid w:val="00F01253"/>
    <w:rsid w:val="00F012C4"/>
    <w:rsid w:val="00F0131E"/>
    <w:rsid w:val="00F01325"/>
    <w:rsid w:val="00F0132C"/>
    <w:rsid w:val="00F01359"/>
    <w:rsid w:val="00F0136B"/>
    <w:rsid w:val="00F01385"/>
    <w:rsid w:val="00F013A2"/>
    <w:rsid w:val="00F013CB"/>
    <w:rsid w:val="00F013DC"/>
    <w:rsid w:val="00F01400"/>
    <w:rsid w:val="00F01411"/>
    <w:rsid w:val="00F0142D"/>
    <w:rsid w:val="00F01434"/>
    <w:rsid w:val="00F0144F"/>
    <w:rsid w:val="00F014D9"/>
    <w:rsid w:val="00F014DB"/>
    <w:rsid w:val="00F01560"/>
    <w:rsid w:val="00F01563"/>
    <w:rsid w:val="00F01581"/>
    <w:rsid w:val="00F015CC"/>
    <w:rsid w:val="00F015D0"/>
    <w:rsid w:val="00F01604"/>
    <w:rsid w:val="00F0160B"/>
    <w:rsid w:val="00F0165D"/>
    <w:rsid w:val="00F016CC"/>
    <w:rsid w:val="00F016CD"/>
    <w:rsid w:val="00F016FB"/>
    <w:rsid w:val="00F01746"/>
    <w:rsid w:val="00F0174B"/>
    <w:rsid w:val="00F017A6"/>
    <w:rsid w:val="00F017CB"/>
    <w:rsid w:val="00F01852"/>
    <w:rsid w:val="00F01870"/>
    <w:rsid w:val="00F018AA"/>
    <w:rsid w:val="00F018CE"/>
    <w:rsid w:val="00F018D4"/>
    <w:rsid w:val="00F018EA"/>
    <w:rsid w:val="00F01925"/>
    <w:rsid w:val="00F01926"/>
    <w:rsid w:val="00F0192F"/>
    <w:rsid w:val="00F0196C"/>
    <w:rsid w:val="00F019AA"/>
    <w:rsid w:val="00F019C4"/>
    <w:rsid w:val="00F01A26"/>
    <w:rsid w:val="00F01A38"/>
    <w:rsid w:val="00F01A41"/>
    <w:rsid w:val="00F01A53"/>
    <w:rsid w:val="00F01A56"/>
    <w:rsid w:val="00F01A5A"/>
    <w:rsid w:val="00F01A78"/>
    <w:rsid w:val="00F01AAC"/>
    <w:rsid w:val="00F01B0E"/>
    <w:rsid w:val="00F01B23"/>
    <w:rsid w:val="00F01B64"/>
    <w:rsid w:val="00F01B88"/>
    <w:rsid w:val="00F01BB2"/>
    <w:rsid w:val="00F01BF4"/>
    <w:rsid w:val="00F01BFD"/>
    <w:rsid w:val="00F01C2F"/>
    <w:rsid w:val="00F01CA5"/>
    <w:rsid w:val="00F01CA7"/>
    <w:rsid w:val="00F01D1A"/>
    <w:rsid w:val="00F01D1C"/>
    <w:rsid w:val="00F01D24"/>
    <w:rsid w:val="00F01D2C"/>
    <w:rsid w:val="00F01D2E"/>
    <w:rsid w:val="00F01D36"/>
    <w:rsid w:val="00F01D46"/>
    <w:rsid w:val="00F01D5A"/>
    <w:rsid w:val="00F01DAA"/>
    <w:rsid w:val="00F01DB8"/>
    <w:rsid w:val="00F01E56"/>
    <w:rsid w:val="00F01E5E"/>
    <w:rsid w:val="00F01E75"/>
    <w:rsid w:val="00F01EB2"/>
    <w:rsid w:val="00F01ECB"/>
    <w:rsid w:val="00F01EE5"/>
    <w:rsid w:val="00F01F4A"/>
    <w:rsid w:val="00F01F62"/>
    <w:rsid w:val="00F01F96"/>
    <w:rsid w:val="00F01FA6"/>
    <w:rsid w:val="00F01FC6"/>
    <w:rsid w:val="00F01FED"/>
    <w:rsid w:val="00F01FF2"/>
    <w:rsid w:val="00F02003"/>
    <w:rsid w:val="00F02045"/>
    <w:rsid w:val="00F0206E"/>
    <w:rsid w:val="00F020B6"/>
    <w:rsid w:val="00F020CB"/>
    <w:rsid w:val="00F020E4"/>
    <w:rsid w:val="00F020F1"/>
    <w:rsid w:val="00F02102"/>
    <w:rsid w:val="00F02114"/>
    <w:rsid w:val="00F02129"/>
    <w:rsid w:val="00F02170"/>
    <w:rsid w:val="00F02189"/>
    <w:rsid w:val="00F0218A"/>
    <w:rsid w:val="00F021BB"/>
    <w:rsid w:val="00F021BF"/>
    <w:rsid w:val="00F021CC"/>
    <w:rsid w:val="00F02204"/>
    <w:rsid w:val="00F02259"/>
    <w:rsid w:val="00F0225A"/>
    <w:rsid w:val="00F0227C"/>
    <w:rsid w:val="00F022C1"/>
    <w:rsid w:val="00F022F2"/>
    <w:rsid w:val="00F02308"/>
    <w:rsid w:val="00F02313"/>
    <w:rsid w:val="00F0231A"/>
    <w:rsid w:val="00F0236E"/>
    <w:rsid w:val="00F023A3"/>
    <w:rsid w:val="00F023AC"/>
    <w:rsid w:val="00F02437"/>
    <w:rsid w:val="00F02469"/>
    <w:rsid w:val="00F024C1"/>
    <w:rsid w:val="00F024C4"/>
    <w:rsid w:val="00F02511"/>
    <w:rsid w:val="00F0254B"/>
    <w:rsid w:val="00F02583"/>
    <w:rsid w:val="00F02593"/>
    <w:rsid w:val="00F025B1"/>
    <w:rsid w:val="00F0267D"/>
    <w:rsid w:val="00F0269C"/>
    <w:rsid w:val="00F026C1"/>
    <w:rsid w:val="00F02701"/>
    <w:rsid w:val="00F02705"/>
    <w:rsid w:val="00F02740"/>
    <w:rsid w:val="00F0278B"/>
    <w:rsid w:val="00F02798"/>
    <w:rsid w:val="00F027E3"/>
    <w:rsid w:val="00F02825"/>
    <w:rsid w:val="00F0282D"/>
    <w:rsid w:val="00F02842"/>
    <w:rsid w:val="00F028B7"/>
    <w:rsid w:val="00F02992"/>
    <w:rsid w:val="00F02994"/>
    <w:rsid w:val="00F029AA"/>
    <w:rsid w:val="00F02A1D"/>
    <w:rsid w:val="00F02A22"/>
    <w:rsid w:val="00F02A48"/>
    <w:rsid w:val="00F02A4D"/>
    <w:rsid w:val="00F02A4F"/>
    <w:rsid w:val="00F02AD8"/>
    <w:rsid w:val="00F02AEF"/>
    <w:rsid w:val="00F02B0F"/>
    <w:rsid w:val="00F02B3D"/>
    <w:rsid w:val="00F02B59"/>
    <w:rsid w:val="00F02B6C"/>
    <w:rsid w:val="00F02B9D"/>
    <w:rsid w:val="00F02BA1"/>
    <w:rsid w:val="00F02BA6"/>
    <w:rsid w:val="00F02BDB"/>
    <w:rsid w:val="00F02BF2"/>
    <w:rsid w:val="00F02BF9"/>
    <w:rsid w:val="00F02C31"/>
    <w:rsid w:val="00F02C6A"/>
    <w:rsid w:val="00F02C73"/>
    <w:rsid w:val="00F02CB5"/>
    <w:rsid w:val="00F02CED"/>
    <w:rsid w:val="00F02CF0"/>
    <w:rsid w:val="00F02D09"/>
    <w:rsid w:val="00F02D6D"/>
    <w:rsid w:val="00F02D93"/>
    <w:rsid w:val="00F02D9C"/>
    <w:rsid w:val="00F02E12"/>
    <w:rsid w:val="00F02E16"/>
    <w:rsid w:val="00F02E21"/>
    <w:rsid w:val="00F02E2A"/>
    <w:rsid w:val="00F02E42"/>
    <w:rsid w:val="00F02E5C"/>
    <w:rsid w:val="00F02E5E"/>
    <w:rsid w:val="00F02E5F"/>
    <w:rsid w:val="00F02EF5"/>
    <w:rsid w:val="00F02F05"/>
    <w:rsid w:val="00F02F1A"/>
    <w:rsid w:val="00F02F1F"/>
    <w:rsid w:val="00F02F65"/>
    <w:rsid w:val="00F02FB2"/>
    <w:rsid w:val="00F02FD0"/>
    <w:rsid w:val="00F0300B"/>
    <w:rsid w:val="00F03011"/>
    <w:rsid w:val="00F03036"/>
    <w:rsid w:val="00F03064"/>
    <w:rsid w:val="00F0307D"/>
    <w:rsid w:val="00F03096"/>
    <w:rsid w:val="00F030B3"/>
    <w:rsid w:val="00F030DB"/>
    <w:rsid w:val="00F030F1"/>
    <w:rsid w:val="00F03102"/>
    <w:rsid w:val="00F0314C"/>
    <w:rsid w:val="00F0314E"/>
    <w:rsid w:val="00F0317F"/>
    <w:rsid w:val="00F03181"/>
    <w:rsid w:val="00F0319E"/>
    <w:rsid w:val="00F03229"/>
    <w:rsid w:val="00F03239"/>
    <w:rsid w:val="00F03289"/>
    <w:rsid w:val="00F032F4"/>
    <w:rsid w:val="00F032F6"/>
    <w:rsid w:val="00F0337F"/>
    <w:rsid w:val="00F033BC"/>
    <w:rsid w:val="00F033FB"/>
    <w:rsid w:val="00F0340C"/>
    <w:rsid w:val="00F03428"/>
    <w:rsid w:val="00F03445"/>
    <w:rsid w:val="00F0346A"/>
    <w:rsid w:val="00F0348B"/>
    <w:rsid w:val="00F034E1"/>
    <w:rsid w:val="00F034ED"/>
    <w:rsid w:val="00F034F7"/>
    <w:rsid w:val="00F034FB"/>
    <w:rsid w:val="00F03536"/>
    <w:rsid w:val="00F03551"/>
    <w:rsid w:val="00F0358D"/>
    <w:rsid w:val="00F035D0"/>
    <w:rsid w:val="00F0363F"/>
    <w:rsid w:val="00F03654"/>
    <w:rsid w:val="00F0365D"/>
    <w:rsid w:val="00F03662"/>
    <w:rsid w:val="00F0366C"/>
    <w:rsid w:val="00F03694"/>
    <w:rsid w:val="00F0372C"/>
    <w:rsid w:val="00F03764"/>
    <w:rsid w:val="00F037BB"/>
    <w:rsid w:val="00F037F6"/>
    <w:rsid w:val="00F03872"/>
    <w:rsid w:val="00F03896"/>
    <w:rsid w:val="00F03901"/>
    <w:rsid w:val="00F03924"/>
    <w:rsid w:val="00F0392A"/>
    <w:rsid w:val="00F03931"/>
    <w:rsid w:val="00F03944"/>
    <w:rsid w:val="00F0396E"/>
    <w:rsid w:val="00F0397B"/>
    <w:rsid w:val="00F03994"/>
    <w:rsid w:val="00F039A5"/>
    <w:rsid w:val="00F039BB"/>
    <w:rsid w:val="00F03A19"/>
    <w:rsid w:val="00F03A35"/>
    <w:rsid w:val="00F03A75"/>
    <w:rsid w:val="00F03A7F"/>
    <w:rsid w:val="00F03A8B"/>
    <w:rsid w:val="00F03A9D"/>
    <w:rsid w:val="00F03ADE"/>
    <w:rsid w:val="00F03B3C"/>
    <w:rsid w:val="00F03B4D"/>
    <w:rsid w:val="00F03B60"/>
    <w:rsid w:val="00F03B93"/>
    <w:rsid w:val="00F03BD9"/>
    <w:rsid w:val="00F03C05"/>
    <w:rsid w:val="00F03C06"/>
    <w:rsid w:val="00F03C38"/>
    <w:rsid w:val="00F03CAC"/>
    <w:rsid w:val="00F03CC7"/>
    <w:rsid w:val="00F03CDE"/>
    <w:rsid w:val="00F03D07"/>
    <w:rsid w:val="00F03D4E"/>
    <w:rsid w:val="00F03D57"/>
    <w:rsid w:val="00F03D9D"/>
    <w:rsid w:val="00F03DA0"/>
    <w:rsid w:val="00F03E23"/>
    <w:rsid w:val="00F03E2A"/>
    <w:rsid w:val="00F03E65"/>
    <w:rsid w:val="00F03E7D"/>
    <w:rsid w:val="00F03E8D"/>
    <w:rsid w:val="00F03EB2"/>
    <w:rsid w:val="00F03EC8"/>
    <w:rsid w:val="00F03EE6"/>
    <w:rsid w:val="00F03F10"/>
    <w:rsid w:val="00F03F2F"/>
    <w:rsid w:val="00F03F3C"/>
    <w:rsid w:val="00F03F6B"/>
    <w:rsid w:val="00F03F7D"/>
    <w:rsid w:val="00F03F88"/>
    <w:rsid w:val="00F03F9F"/>
    <w:rsid w:val="00F03FE1"/>
    <w:rsid w:val="00F03FE5"/>
    <w:rsid w:val="00F04004"/>
    <w:rsid w:val="00F04037"/>
    <w:rsid w:val="00F04075"/>
    <w:rsid w:val="00F0407A"/>
    <w:rsid w:val="00F040C2"/>
    <w:rsid w:val="00F04169"/>
    <w:rsid w:val="00F0416E"/>
    <w:rsid w:val="00F04181"/>
    <w:rsid w:val="00F0418B"/>
    <w:rsid w:val="00F04194"/>
    <w:rsid w:val="00F04198"/>
    <w:rsid w:val="00F0419F"/>
    <w:rsid w:val="00F041A0"/>
    <w:rsid w:val="00F0420E"/>
    <w:rsid w:val="00F04233"/>
    <w:rsid w:val="00F04253"/>
    <w:rsid w:val="00F04265"/>
    <w:rsid w:val="00F04287"/>
    <w:rsid w:val="00F04294"/>
    <w:rsid w:val="00F042C9"/>
    <w:rsid w:val="00F042F6"/>
    <w:rsid w:val="00F04356"/>
    <w:rsid w:val="00F04363"/>
    <w:rsid w:val="00F04375"/>
    <w:rsid w:val="00F043BF"/>
    <w:rsid w:val="00F04406"/>
    <w:rsid w:val="00F04436"/>
    <w:rsid w:val="00F04446"/>
    <w:rsid w:val="00F04480"/>
    <w:rsid w:val="00F044BF"/>
    <w:rsid w:val="00F044D1"/>
    <w:rsid w:val="00F04537"/>
    <w:rsid w:val="00F0455A"/>
    <w:rsid w:val="00F04572"/>
    <w:rsid w:val="00F045BC"/>
    <w:rsid w:val="00F045C2"/>
    <w:rsid w:val="00F045DA"/>
    <w:rsid w:val="00F045E3"/>
    <w:rsid w:val="00F04626"/>
    <w:rsid w:val="00F04640"/>
    <w:rsid w:val="00F04651"/>
    <w:rsid w:val="00F0466D"/>
    <w:rsid w:val="00F0469A"/>
    <w:rsid w:val="00F0469D"/>
    <w:rsid w:val="00F046E3"/>
    <w:rsid w:val="00F046FF"/>
    <w:rsid w:val="00F04732"/>
    <w:rsid w:val="00F04743"/>
    <w:rsid w:val="00F0476B"/>
    <w:rsid w:val="00F0477B"/>
    <w:rsid w:val="00F047D5"/>
    <w:rsid w:val="00F047EA"/>
    <w:rsid w:val="00F047EF"/>
    <w:rsid w:val="00F047F4"/>
    <w:rsid w:val="00F0480F"/>
    <w:rsid w:val="00F04832"/>
    <w:rsid w:val="00F04833"/>
    <w:rsid w:val="00F04920"/>
    <w:rsid w:val="00F04931"/>
    <w:rsid w:val="00F0493D"/>
    <w:rsid w:val="00F0497C"/>
    <w:rsid w:val="00F0498B"/>
    <w:rsid w:val="00F049F2"/>
    <w:rsid w:val="00F04A12"/>
    <w:rsid w:val="00F04A32"/>
    <w:rsid w:val="00F04A62"/>
    <w:rsid w:val="00F04A72"/>
    <w:rsid w:val="00F04A8A"/>
    <w:rsid w:val="00F04AA1"/>
    <w:rsid w:val="00F04ACB"/>
    <w:rsid w:val="00F04AF0"/>
    <w:rsid w:val="00F04B1B"/>
    <w:rsid w:val="00F04BCE"/>
    <w:rsid w:val="00F04BE5"/>
    <w:rsid w:val="00F04BFC"/>
    <w:rsid w:val="00F04C13"/>
    <w:rsid w:val="00F04C18"/>
    <w:rsid w:val="00F04C1D"/>
    <w:rsid w:val="00F04C49"/>
    <w:rsid w:val="00F04C94"/>
    <w:rsid w:val="00F04CB8"/>
    <w:rsid w:val="00F04CEF"/>
    <w:rsid w:val="00F04D33"/>
    <w:rsid w:val="00F04D5C"/>
    <w:rsid w:val="00F04D61"/>
    <w:rsid w:val="00F04D8F"/>
    <w:rsid w:val="00F04D93"/>
    <w:rsid w:val="00F04DDF"/>
    <w:rsid w:val="00F04E09"/>
    <w:rsid w:val="00F04E1D"/>
    <w:rsid w:val="00F04E3E"/>
    <w:rsid w:val="00F04E80"/>
    <w:rsid w:val="00F04E9B"/>
    <w:rsid w:val="00F04EA3"/>
    <w:rsid w:val="00F04EA6"/>
    <w:rsid w:val="00F04EA7"/>
    <w:rsid w:val="00F04EC8"/>
    <w:rsid w:val="00F04ED7"/>
    <w:rsid w:val="00F04F30"/>
    <w:rsid w:val="00F04F4B"/>
    <w:rsid w:val="00F04F81"/>
    <w:rsid w:val="00F04FC5"/>
    <w:rsid w:val="00F04FDC"/>
    <w:rsid w:val="00F05001"/>
    <w:rsid w:val="00F05004"/>
    <w:rsid w:val="00F0501F"/>
    <w:rsid w:val="00F05048"/>
    <w:rsid w:val="00F0508F"/>
    <w:rsid w:val="00F0509C"/>
    <w:rsid w:val="00F050A3"/>
    <w:rsid w:val="00F050B5"/>
    <w:rsid w:val="00F050EB"/>
    <w:rsid w:val="00F05119"/>
    <w:rsid w:val="00F0517A"/>
    <w:rsid w:val="00F0517C"/>
    <w:rsid w:val="00F05181"/>
    <w:rsid w:val="00F051CF"/>
    <w:rsid w:val="00F051DA"/>
    <w:rsid w:val="00F05200"/>
    <w:rsid w:val="00F0521A"/>
    <w:rsid w:val="00F05239"/>
    <w:rsid w:val="00F05245"/>
    <w:rsid w:val="00F05254"/>
    <w:rsid w:val="00F0527E"/>
    <w:rsid w:val="00F052DE"/>
    <w:rsid w:val="00F05312"/>
    <w:rsid w:val="00F05314"/>
    <w:rsid w:val="00F0533E"/>
    <w:rsid w:val="00F0534D"/>
    <w:rsid w:val="00F05372"/>
    <w:rsid w:val="00F05373"/>
    <w:rsid w:val="00F0537C"/>
    <w:rsid w:val="00F05394"/>
    <w:rsid w:val="00F053A6"/>
    <w:rsid w:val="00F053D8"/>
    <w:rsid w:val="00F053E5"/>
    <w:rsid w:val="00F053EF"/>
    <w:rsid w:val="00F05448"/>
    <w:rsid w:val="00F05452"/>
    <w:rsid w:val="00F0545A"/>
    <w:rsid w:val="00F05475"/>
    <w:rsid w:val="00F05498"/>
    <w:rsid w:val="00F054BF"/>
    <w:rsid w:val="00F054DF"/>
    <w:rsid w:val="00F05535"/>
    <w:rsid w:val="00F05539"/>
    <w:rsid w:val="00F0553A"/>
    <w:rsid w:val="00F05542"/>
    <w:rsid w:val="00F0554D"/>
    <w:rsid w:val="00F05556"/>
    <w:rsid w:val="00F05568"/>
    <w:rsid w:val="00F055FD"/>
    <w:rsid w:val="00F0560A"/>
    <w:rsid w:val="00F0560E"/>
    <w:rsid w:val="00F05667"/>
    <w:rsid w:val="00F05668"/>
    <w:rsid w:val="00F056A8"/>
    <w:rsid w:val="00F05701"/>
    <w:rsid w:val="00F05710"/>
    <w:rsid w:val="00F0573E"/>
    <w:rsid w:val="00F0576F"/>
    <w:rsid w:val="00F057B9"/>
    <w:rsid w:val="00F057F4"/>
    <w:rsid w:val="00F05809"/>
    <w:rsid w:val="00F05840"/>
    <w:rsid w:val="00F05897"/>
    <w:rsid w:val="00F058B4"/>
    <w:rsid w:val="00F0597C"/>
    <w:rsid w:val="00F0597E"/>
    <w:rsid w:val="00F059E3"/>
    <w:rsid w:val="00F05A16"/>
    <w:rsid w:val="00F05A32"/>
    <w:rsid w:val="00F05A51"/>
    <w:rsid w:val="00F05A9F"/>
    <w:rsid w:val="00F05AA1"/>
    <w:rsid w:val="00F05AC4"/>
    <w:rsid w:val="00F05AF6"/>
    <w:rsid w:val="00F05B26"/>
    <w:rsid w:val="00F05B2B"/>
    <w:rsid w:val="00F05B30"/>
    <w:rsid w:val="00F05B35"/>
    <w:rsid w:val="00F05B6E"/>
    <w:rsid w:val="00F05B9B"/>
    <w:rsid w:val="00F05BC1"/>
    <w:rsid w:val="00F05BDF"/>
    <w:rsid w:val="00F05BF1"/>
    <w:rsid w:val="00F05BFE"/>
    <w:rsid w:val="00F05C0B"/>
    <w:rsid w:val="00F05C50"/>
    <w:rsid w:val="00F05CD0"/>
    <w:rsid w:val="00F05CDD"/>
    <w:rsid w:val="00F05CFB"/>
    <w:rsid w:val="00F05D09"/>
    <w:rsid w:val="00F05D0D"/>
    <w:rsid w:val="00F05D40"/>
    <w:rsid w:val="00F05D58"/>
    <w:rsid w:val="00F05D66"/>
    <w:rsid w:val="00F05D94"/>
    <w:rsid w:val="00F05DE3"/>
    <w:rsid w:val="00F05E1E"/>
    <w:rsid w:val="00F05E6D"/>
    <w:rsid w:val="00F05E97"/>
    <w:rsid w:val="00F05ECE"/>
    <w:rsid w:val="00F05EFD"/>
    <w:rsid w:val="00F05F11"/>
    <w:rsid w:val="00F05F44"/>
    <w:rsid w:val="00F05F87"/>
    <w:rsid w:val="00F05FD4"/>
    <w:rsid w:val="00F05FE4"/>
    <w:rsid w:val="00F06036"/>
    <w:rsid w:val="00F06047"/>
    <w:rsid w:val="00F06057"/>
    <w:rsid w:val="00F060BF"/>
    <w:rsid w:val="00F06108"/>
    <w:rsid w:val="00F06116"/>
    <w:rsid w:val="00F06128"/>
    <w:rsid w:val="00F0613A"/>
    <w:rsid w:val="00F06142"/>
    <w:rsid w:val="00F06163"/>
    <w:rsid w:val="00F061A7"/>
    <w:rsid w:val="00F061D1"/>
    <w:rsid w:val="00F06211"/>
    <w:rsid w:val="00F06228"/>
    <w:rsid w:val="00F0622C"/>
    <w:rsid w:val="00F06243"/>
    <w:rsid w:val="00F06261"/>
    <w:rsid w:val="00F062DF"/>
    <w:rsid w:val="00F062E2"/>
    <w:rsid w:val="00F062E7"/>
    <w:rsid w:val="00F062FD"/>
    <w:rsid w:val="00F06305"/>
    <w:rsid w:val="00F06312"/>
    <w:rsid w:val="00F06315"/>
    <w:rsid w:val="00F06316"/>
    <w:rsid w:val="00F06341"/>
    <w:rsid w:val="00F06369"/>
    <w:rsid w:val="00F06397"/>
    <w:rsid w:val="00F0639B"/>
    <w:rsid w:val="00F063EA"/>
    <w:rsid w:val="00F0646A"/>
    <w:rsid w:val="00F064D3"/>
    <w:rsid w:val="00F064E8"/>
    <w:rsid w:val="00F064ED"/>
    <w:rsid w:val="00F06519"/>
    <w:rsid w:val="00F06539"/>
    <w:rsid w:val="00F0653E"/>
    <w:rsid w:val="00F065CD"/>
    <w:rsid w:val="00F065EF"/>
    <w:rsid w:val="00F0660D"/>
    <w:rsid w:val="00F0660E"/>
    <w:rsid w:val="00F0662D"/>
    <w:rsid w:val="00F06630"/>
    <w:rsid w:val="00F06640"/>
    <w:rsid w:val="00F0666F"/>
    <w:rsid w:val="00F06673"/>
    <w:rsid w:val="00F0667B"/>
    <w:rsid w:val="00F066C3"/>
    <w:rsid w:val="00F066DA"/>
    <w:rsid w:val="00F06712"/>
    <w:rsid w:val="00F0671C"/>
    <w:rsid w:val="00F067B4"/>
    <w:rsid w:val="00F067B8"/>
    <w:rsid w:val="00F067DC"/>
    <w:rsid w:val="00F06803"/>
    <w:rsid w:val="00F06852"/>
    <w:rsid w:val="00F06877"/>
    <w:rsid w:val="00F068D4"/>
    <w:rsid w:val="00F06910"/>
    <w:rsid w:val="00F0691B"/>
    <w:rsid w:val="00F06928"/>
    <w:rsid w:val="00F0692A"/>
    <w:rsid w:val="00F06947"/>
    <w:rsid w:val="00F069E4"/>
    <w:rsid w:val="00F06A2B"/>
    <w:rsid w:val="00F06A33"/>
    <w:rsid w:val="00F06A83"/>
    <w:rsid w:val="00F06AC2"/>
    <w:rsid w:val="00F06B1E"/>
    <w:rsid w:val="00F06B5B"/>
    <w:rsid w:val="00F06B76"/>
    <w:rsid w:val="00F06B7C"/>
    <w:rsid w:val="00F06BB6"/>
    <w:rsid w:val="00F06BDA"/>
    <w:rsid w:val="00F06BE8"/>
    <w:rsid w:val="00F06BFC"/>
    <w:rsid w:val="00F06BFE"/>
    <w:rsid w:val="00F06C05"/>
    <w:rsid w:val="00F06C4D"/>
    <w:rsid w:val="00F06C78"/>
    <w:rsid w:val="00F06C81"/>
    <w:rsid w:val="00F06C82"/>
    <w:rsid w:val="00F06CBC"/>
    <w:rsid w:val="00F06CBE"/>
    <w:rsid w:val="00F06CE3"/>
    <w:rsid w:val="00F06D06"/>
    <w:rsid w:val="00F06D07"/>
    <w:rsid w:val="00F06D7C"/>
    <w:rsid w:val="00F06D7F"/>
    <w:rsid w:val="00F06D80"/>
    <w:rsid w:val="00F06D8C"/>
    <w:rsid w:val="00F06DB7"/>
    <w:rsid w:val="00F06E26"/>
    <w:rsid w:val="00F06E79"/>
    <w:rsid w:val="00F06E8C"/>
    <w:rsid w:val="00F06E9F"/>
    <w:rsid w:val="00F06EA4"/>
    <w:rsid w:val="00F06EC3"/>
    <w:rsid w:val="00F06EDE"/>
    <w:rsid w:val="00F06F27"/>
    <w:rsid w:val="00F06F46"/>
    <w:rsid w:val="00F06F69"/>
    <w:rsid w:val="00F06F8B"/>
    <w:rsid w:val="00F06F8D"/>
    <w:rsid w:val="00F06FA6"/>
    <w:rsid w:val="00F06FCD"/>
    <w:rsid w:val="00F06FD4"/>
    <w:rsid w:val="00F06FD7"/>
    <w:rsid w:val="00F07016"/>
    <w:rsid w:val="00F07019"/>
    <w:rsid w:val="00F0702D"/>
    <w:rsid w:val="00F07034"/>
    <w:rsid w:val="00F070B1"/>
    <w:rsid w:val="00F07125"/>
    <w:rsid w:val="00F0715A"/>
    <w:rsid w:val="00F0723F"/>
    <w:rsid w:val="00F07259"/>
    <w:rsid w:val="00F07281"/>
    <w:rsid w:val="00F072A9"/>
    <w:rsid w:val="00F072C4"/>
    <w:rsid w:val="00F0730E"/>
    <w:rsid w:val="00F07317"/>
    <w:rsid w:val="00F0734B"/>
    <w:rsid w:val="00F0736F"/>
    <w:rsid w:val="00F07373"/>
    <w:rsid w:val="00F07382"/>
    <w:rsid w:val="00F073F2"/>
    <w:rsid w:val="00F07405"/>
    <w:rsid w:val="00F0740C"/>
    <w:rsid w:val="00F07410"/>
    <w:rsid w:val="00F07427"/>
    <w:rsid w:val="00F07429"/>
    <w:rsid w:val="00F07431"/>
    <w:rsid w:val="00F0743B"/>
    <w:rsid w:val="00F07440"/>
    <w:rsid w:val="00F07477"/>
    <w:rsid w:val="00F07498"/>
    <w:rsid w:val="00F0749C"/>
    <w:rsid w:val="00F074BE"/>
    <w:rsid w:val="00F074CA"/>
    <w:rsid w:val="00F074D0"/>
    <w:rsid w:val="00F074D4"/>
    <w:rsid w:val="00F07512"/>
    <w:rsid w:val="00F0755D"/>
    <w:rsid w:val="00F0757A"/>
    <w:rsid w:val="00F0757D"/>
    <w:rsid w:val="00F07595"/>
    <w:rsid w:val="00F07598"/>
    <w:rsid w:val="00F075C3"/>
    <w:rsid w:val="00F075F7"/>
    <w:rsid w:val="00F0763E"/>
    <w:rsid w:val="00F07653"/>
    <w:rsid w:val="00F0765E"/>
    <w:rsid w:val="00F07678"/>
    <w:rsid w:val="00F0768D"/>
    <w:rsid w:val="00F076A9"/>
    <w:rsid w:val="00F076AD"/>
    <w:rsid w:val="00F076AF"/>
    <w:rsid w:val="00F076C0"/>
    <w:rsid w:val="00F076C7"/>
    <w:rsid w:val="00F076CA"/>
    <w:rsid w:val="00F0773F"/>
    <w:rsid w:val="00F077A3"/>
    <w:rsid w:val="00F077B0"/>
    <w:rsid w:val="00F077C3"/>
    <w:rsid w:val="00F077C6"/>
    <w:rsid w:val="00F077FF"/>
    <w:rsid w:val="00F07830"/>
    <w:rsid w:val="00F07842"/>
    <w:rsid w:val="00F07878"/>
    <w:rsid w:val="00F078B4"/>
    <w:rsid w:val="00F078C9"/>
    <w:rsid w:val="00F078E3"/>
    <w:rsid w:val="00F07958"/>
    <w:rsid w:val="00F07966"/>
    <w:rsid w:val="00F07995"/>
    <w:rsid w:val="00F079E5"/>
    <w:rsid w:val="00F079EF"/>
    <w:rsid w:val="00F07A3E"/>
    <w:rsid w:val="00F07A6D"/>
    <w:rsid w:val="00F07AC7"/>
    <w:rsid w:val="00F07AC8"/>
    <w:rsid w:val="00F07AE6"/>
    <w:rsid w:val="00F07AED"/>
    <w:rsid w:val="00F07B0C"/>
    <w:rsid w:val="00F07B44"/>
    <w:rsid w:val="00F07B81"/>
    <w:rsid w:val="00F07BBB"/>
    <w:rsid w:val="00F07BC5"/>
    <w:rsid w:val="00F07BD8"/>
    <w:rsid w:val="00F07BE9"/>
    <w:rsid w:val="00F07BEC"/>
    <w:rsid w:val="00F07BF8"/>
    <w:rsid w:val="00F07C36"/>
    <w:rsid w:val="00F07C3A"/>
    <w:rsid w:val="00F07C3D"/>
    <w:rsid w:val="00F07C76"/>
    <w:rsid w:val="00F07CB8"/>
    <w:rsid w:val="00F07CE2"/>
    <w:rsid w:val="00F07D01"/>
    <w:rsid w:val="00F07D22"/>
    <w:rsid w:val="00F07D35"/>
    <w:rsid w:val="00F07D6B"/>
    <w:rsid w:val="00F07E12"/>
    <w:rsid w:val="00F07E17"/>
    <w:rsid w:val="00F07E58"/>
    <w:rsid w:val="00F07EAA"/>
    <w:rsid w:val="00F07EEC"/>
    <w:rsid w:val="00F07EF4"/>
    <w:rsid w:val="00F07F1E"/>
    <w:rsid w:val="00F07F2D"/>
    <w:rsid w:val="00F07F3E"/>
    <w:rsid w:val="00F07F6C"/>
    <w:rsid w:val="00F07F77"/>
    <w:rsid w:val="00F07F7B"/>
    <w:rsid w:val="00F07F80"/>
    <w:rsid w:val="00F07F90"/>
    <w:rsid w:val="00F07F93"/>
    <w:rsid w:val="00F07F94"/>
    <w:rsid w:val="00F07FF1"/>
    <w:rsid w:val="00F1000B"/>
    <w:rsid w:val="00F1001D"/>
    <w:rsid w:val="00F10052"/>
    <w:rsid w:val="00F1006A"/>
    <w:rsid w:val="00F10083"/>
    <w:rsid w:val="00F10095"/>
    <w:rsid w:val="00F100B1"/>
    <w:rsid w:val="00F100CE"/>
    <w:rsid w:val="00F100D4"/>
    <w:rsid w:val="00F100FB"/>
    <w:rsid w:val="00F10105"/>
    <w:rsid w:val="00F10122"/>
    <w:rsid w:val="00F10186"/>
    <w:rsid w:val="00F1019C"/>
    <w:rsid w:val="00F101C1"/>
    <w:rsid w:val="00F101F1"/>
    <w:rsid w:val="00F101F7"/>
    <w:rsid w:val="00F10223"/>
    <w:rsid w:val="00F10228"/>
    <w:rsid w:val="00F10249"/>
    <w:rsid w:val="00F102A2"/>
    <w:rsid w:val="00F102B1"/>
    <w:rsid w:val="00F102E9"/>
    <w:rsid w:val="00F1036F"/>
    <w:rsid w:val="00F103A6"/>
    <w:rsid w:val="00F103B3"/>
    <w:rsid w:val="00F103B8"/>
    <w:rsid w:val="00F103C4"/>
    <w:rsid w:val="00F10423"/>
    <w:rsid w:val="00F10425"/>
    <w:rsid w:val="00F10445"/>
    <w:rsid w:val="00F1044D"/>
    <w:rsid w:val="00F1046D"/>
    <w:rsid w:val="00F104B2"/>
    <w:rsid w:val="00F104BC"/>
    <w:rsid w:val="00F104F8"/>
    <w:rsid w:val="00F105C9"/>
    <w:rsid w:val="00F105F6"/>
    <w:rsid w:val="00F105FB"/>
    <w:rsid w:val="00F10639"/>
    <w:rsid w:val="00F10675"/>
    <w:rsid w:val="00F1069A"/>
    <w:rsid w:val="00F10727"/>
    <w:rsid w:val="00F10751"/>
    <w:rsid w:val="00F10757"/>
    <w:rsid w:val="00F107A6"/>
    <w:rsid w:val="00F107D9"/>
    <w:rsid w:val="00F107DA"/>
    <w:rsid w:val="00F107E0"/>
    <w:rsid w:val="00F10866"/>
    <w:rsid w:val="00F108F2"/>
    <w:rsid w:val="00F10900"/>
    <w:rsid w:val="00F10940"/>
    <w:rsid w:val="00F10944"/>
    <w:rsid w:val="00F10950"/>
    <w:rsid w:val="00F109B4"/>
    <w:rsid w:val="00F10A2A"/>
    <w:rsid w:val="00F10A35"/>
    <w:rsid w:val="00F10A3F"/>
    <w:rsid w:val="00F10A58"/>
    <w:rsid w:val="00F10AAF"/>
    <w:rsid w:val="00F10AD4"/>
    <w:rsid w:val="00F10B23"/>
    <w:rsid w:val="00F10B53"/>
    <w:rsid w:val="00F10B62"/>
    <w:rsid w:val="00F10BA9"/>
    <w:rsid w:val="00F10BB1"/>
    <w:rsid w:val="00F10BF1"/>
    <w:rsid w:val="00F10BFA"/>
    <w:rsid w:val="00F10C2D"/>
    <w:rsid w:val="00F10C38"/>
    <w:rsid w:val="00F10C5F"/>
    <w:rsid w:val="00F10C6A"/>
    <w:rsid w:val="00F10C75"/>
    <w:rsid w:val="00F10C77"/>
    <w:rsid w:val="00F10CA1"/>
    <w:rsid w:val="00F10CE8"/>
    <w:rsid w:val="00F10CFB"/>
    <w:rsid w:val="00F10D18"/>
    <w:rsid w:val="00F10D26"/>
    <w:rsid w:val="00F10D40"/>
    <w:rsid w:val="00F10D63"/>
    <w:rsid w:val="00F10D91"/>
    <w:rsid w:val="00F10DB4"/>
    <w:rsid w:val="00F10DD9"/>
    <w:rsid w:val="00F10E2C"/>
    <w:rsid w:val="00F10E2D"/>
    <w:rsid w:val="00F10E30"/>
    <w:rsid w:val="00F10E34"/>
    <w:rsid w:val="00F10EC0"/>
    <w:rsid w:val="00F10F0F"/>
    <w:rsid w:val="00F10F1D"/>
    <w:rsid w:val="00F10F2B"/>
    <w:rsid w:val="00F10F33"/>
    <w:rsid w:val="00F10F37"/>
    <w:rsid w:val="00F10F7A"/>
    <w:rsid w:val="00F11019"/>
    <w:rsid w:val="00F11033"/>
    <w:rsid w:val="00F1103E"/>
    <w:rsid w:val="00F11059"/>
    <w:rsid w:val="00F11086"/>
    <w:rsid w:val="00F110B0"/>
    <w:rsid w:val="00F110C3"/>
    <w:rsid w:val="00F110E4"/>
    <w:rsid w:val="00F11121"/>
    <w:rsid w:val="00F1112B"/>
    <w:rsid w:val="00F11137"/>
    <w:rsid w:val="00F11139"/>
    <w:rsid w:val="00F11146"/>
    <w:rsid w:val="00F11157"/>
    <w:rsid w:val="00F111C5"/>
    <w:rsid w:val="00F111C6"/>
    <w:rsid w:val="00F111E1"/>
    <w:rsid w:val="00F11270"/>
    <w:rsid w:val="00F11275"/>
    <w:rsid w:val="00F1128E"/>
    <w:rsid w:val="00F11298"/>
    <w:rsid w:val="00F112FD"/>
    <w:rsid w:val="00F11301"/>
    <w:rsid w:val="00F1130F"/>
    <w:rsid w:val="00F11322"/>
    <w:rsid w:val="00F11329"/>
    <w:rsid w:val="00F11332"/>
    <w:rsid w:val="00F1134C"/>
    <w:rsid w:val="00F11354"/>
    <w:rsid w:val="00F11360"/>
    <w:rsid w:val="00F1136E"/>
    <w:rsid w:val="00F11377"/>
    <w:rsid w:val="00F1137D"/>
    <w:rsid w:val="00F11385"/>
    <w:rsid w:val="00F113A8"/>
    <w:rsid w:val="00F113B5"/>
    <w:rsid w:val="00F113C4"/>
    <w:rsid w:val="00F113D7"/>
    <w:rsid w:val="00F113ED"/>
    <w:rsid w:val="00F11403"/>
    <w:rsid w:val="00F11420"/>
    <w:rsid w:val="00F11439"/>
    <w:rsid w:val="00F11448"/>
    <w:rsid w:val="00F1146A"/>
    <w:rsid w:val="00F114C8"/>
    <w:rsid w:val="00F114FF"/>
    <w:rsid w:val="00F1150B"/>
    <w:rsid w:val="00F1152D"/>
    <w:rsid w:val="00F11531"/>
    <w:rsid w:val="00F11541"/>
    <w:rsid w:val="00F1154B"/>
    <w:rsid w:val="00F1155B"/>
    <w:rsid w:val="00F115C2"/>
    <w:rsid w:val="00F115E8"/>
    <w:rsid w:val="00F1161A"/>
    <w:rsid w:val="00F1161B"/>
    <w:rsid w:val="00F11648"/>
    <w:rsid w:val="00F1164E"/>
    <w:rsid w:val="00F1165B"/>
    <w:rsid w:val="00F11698"/>
    <w:rsid w:val="00F116D9"/>
    <w:rsid w:val="00F116F6"/>
    <w:rsid w:val="00F11717"/>
    <w:rsid w:val="00F1171C"/>
    <w:rsid w:val="00F11778"/>
    <w:rsid w:val="00F11784"/>
    <w:rsid w:val="00F117AA"/>
    <w:rsid w:val="00F117F0"/>
    <w:rsid w:val="00F117F3"/>
    <w:rsid w:val="00F11852"/>
    <w:rsid w:val="00F11857"/>
    <w:rsid w:val="00F11887"/>
    <w:rsid w:val="00F1188C"/>
    <w:rsid w:val="00F1188D"/>
    <w:rsid w:val="00F11906"/>
    <w:rsid w:val="00F1194A"/>
    <w:rsid w:val="00F11957"/>
    <w:rsid w:val="00F11999"/>
    <w:rsid w:val="00F1199E"/>
    <w:rsid w:val="00F119AB"/>
    <w:rsid w:val="00F119EA"/>
    <w:rsid w:val="00F119EE"/>
    <w:rsid w:val="00F11A00"/>
    <w:rsid w:val="00F11A19"/>
    <w:rsid w:val="00F11A24"/>
    <w:rsid w:val="00F11A41"/>
    <w:rsid w:val="00F11A58"/>
    <w:rsid w:val="00F11A75"/>
    <w:rsid w:val="00F11A84"/>
    <w:rsid w:val="00F11A91"/>
    <w:rsid w:val="00F11AAC"/>
    <w:rsid w:val="00F11ABE"/>
    <w:rsid w:val="00F11B1D"/>
    <w:rsid w:val="00F11B1E"/>
    <w:rsid w:val="00F11B5B"/>
    <w:rsid w:val="00F11C0A"/>
    <w:rsid w:val="00F11C25"/>
    <w:rsid w:val="00F11C28"/>
    <w:rsid w:val="00F11C2F"/>
    <w:rsid w:val="00F11C7A"/>
    <w:rsid w:val="00F11C8F"/>
    <w:rsid w:val="00F11CB6"/>
    <w:rsid w:val="00F11CC5"/>
    <w:rsid w:val="00F11CD3"/>
    <w:rsid w:val="00F11CDD"/>
    <w:rsid w:val="00F11CE5"/>
    <w:rsid w:val="00F11D13"/>
    <w:rsid w:val="00F11D72"/>
    <w:rsid w:val="00F11D85"/>
    <w:rsid w:val="00F11DB5"/>
    <w:rsid w:val="00F11DE3"/>
    <w:rsid w:val="00F11DE5"/>
    <w:rsid w:val="00F11E1C"/>
    <w:rsid w:val="00F11E28"/>
    <w:rsid w:val="00F11E33"/>
    <w:rsid w:val="00F11E41"/>
    <w:rsid w:val="00F11E6F"/>
    <w:rsid w:val="00F11E70"/>
    <w:rsid w:val="00F11E7A"/>
    <w:rsid w:val="00F11E95"/>
    <w:rsid w:val="00F11EBC"/>
    <w:rsid w:val="00F11EEC"/>
    <w:rsid w:val="00F11EF3"/>
    <w:rsid w:val="00F11F19"/>
    <w:rsid w:val="00F11F65"/>
    <w:rsid w:val="00F11F6C"/>
    <w:rsid w:val="00F11F98"/>
    <w:rsid w:val="00F11FCD"/>
    <w:rsid w:val="00F11FEE"/>
    <w:rsid w:val="00F12010"/>
    <w:rsid w:val="00F12017"/>
    <w:rsid w:val="00F12025"/>
    <w:rsid w:val="00F1204F"/>
    <w:rsid w:val="00F12072"/>
    <w:rsid w:val="00F12080"/>
    <w:rsid w:val="00F12091"/>
    <w:rsid w:val="00F120BD"/>
    <w:rsid w:val="00F120EE"/>
    <w:rsid w:val="00F120FB"/>
    <w:rsid w:val="00F12120"/>
    <w:rsid w:val="00F12132"/>
    <w:rsid w:val="00F12161"/>
    <w:rsid w:val="00F12167"/>
    <w:rsid w:val="00F12179"/>
    <w:rsid w:val="00F121C2"/>
    <w:rsid w:val="00F1226C"/>
    <w:rsid w:val="00F12271"/>
    <w:rsid w:val="00F122A9"/>
    <w:rsid w:val="00F122AD"/>
    <w:rsid w:val="00F122BD"/>
    <w:rsid w:val="00F122D4"/>
    <w:rsid w:val="00F122EC"/>
    <w:rsid w:val="00F12348"/>
    <w:rsid w:val="00F12357"/>
    <w:rsid w:val="00F123BC"/>
    <w:rsid w:val="00F123D1"/>
    <w:rsid w:val="00F1244E"/>
    <w:rsid w:val="00F12453"/>
    <w:rsid w:val="00F12460"/>
    <w:rsid w:val="00F1247B"/>
    <w:rsid w:val="00F12491"/>
    <w:rsid w:val="00F124A1"/>
    <w:rsid w:val="00F124AD"/>
    <w:rsid w:val="00F1254E"/>
    <w:rsid w:val="00F12558"/>
    <w:rsid w:val="00F1258B"/>
    <w:rsid w:val="00F12597"/>
    <w:rsid w:val="00F1259E"/>
    <w:rsid w:val="00F125A6"/>
    <w:rsid w:val="00F125C2"/>
    <w:rsid w:val="00F125EE"/>
    <w:rsid w:val="00F125F9"/>
    <w:rsid w:val="00F12620"/>
    <w:rsid w:val="00F12638"/>
    <w:rsid w:val="00F1264D"/>
    <w:rsid w:val="00F126D9"/>
    <w:rsid w:val="00F12759"/>
    <w:rsid w:val="00F1277C"/>
    <w:rsid w:val="00F127D1"/>
    <w:rsid w:val="00F127D2"/>
    <w:rsid w:val="00F127D8"/>
    <w:rsid w:val="00F1283C"/>
    <w:rsid w:val="00F12867"/>
    <w:rsid w:val="00F1287C"/>
    <w:rsid w:val="00F1289B"/>
    <w:rsid w:val="00F128C6"/>
    <w:rsid w:val="00F128D6"/>
    <w:rsid w:val="00F128E4"/>
    <w:rsid w:val="00F12904"/>
    <w:rsid w:val="00F1294A"/>
    <w:rsid w:val="00F12973"/>
    <w:rsid w:val="00F129B6"/>
    <w:rsid w:val="00F129D5"/>
    <w:rsid w:val="00F12A49"/>
    <w:rsid w:val="00F12A5B"/>
    <w:rsid w:val="00F12A64"/>
    <w:rsid w:val="00F12A70"/>
    <w:rsid w:val="00F12AED"/>
    <w:rsid w:val="00F12AF2"/>
    <w:rsid w:val="00F12B88"/>
    <w:rsid w:val="00F12B90"/>
    <w:rsid w:val="00F12BAE"/>
    <w:rsid w:val="00F12BB4"/>
    <w:rsid w:val="00F12BBF"/>
    <w:rsid w:val="00F12BFC"/>
    <w:rsid w:val="00F12C46"/>
    <w:rsid w:val="00F12C51"/>
    <w:rsid w:val="00F12C54"/>
    <w:rsid w:val="00F12C63"/>
    <w:rsid w:val="00F12C90"/>
    <w:rsid w:val="00F12CBB"/>
    <w:rsid w:val="00F12CDE"/>
    <w:rsid w:val="00F12CEB"/>
    <w:rsid w:val="00F12D07"/>
    <w:rsid w:val="00F12D21"/>
    <w:rsid w:val="00F12D49"/>
    <w:rsid w:val="00F12D78"/>
    <w:rsid w:val="00F12D84"/>
    <w:rsid w:val="00F12D8D"/>
    <w:rsid w:val="00F12DB0"/>
    <w:rsid w:val="00F12DD6"/>
    <w:rsid w:val="00F12DE2"/>
    <w:rsid w:val="00F12DF8"/>
    <w:rsid w:val="00F12E58"/>
    <w:rsid w:val="00F12E5A"/>
    <w:rsid w:val="00F12E5F"/>
    <w:rsid w:val="00F12E77"/>
    <w:rsid w:val="00F12E7D"/>
    <w:rsid w:val="00F12E97"/>
    <w:rsid w:val="00F12ECB"/>
    <w:rsid w:val="00F12F18"/>
    <w:rsid w:val="00F12F5B"/>
    <w:rsid w:val="00F12F6C"/>
    <w:rsid w:val="00F12FE3"/>
    <w:rsid w:val="00F12FF1"/>
    <w:rsid w:val="00F12FFF"/>
    <w:rsid w:val="00F1301A"/>
    <w:rsid w:val="00F13027"/>
    <w:rsid w:val="00F1307C"/>
    <w:rsid w:val="00F1308D"/>
    <w:rsid w:val="00F1309B"/>
    <w:rsid w:val="00F130E7"/>
    <w:rsid w:val="00F13114"/>
    <w:rsid w:val="00F1311A"/>
    <w:rsid w:val="00F1311C"/>
    <w:rsid w:val="00F1314B"/>
    <w:rsid w:val="00F1316F"/>
    <w:rsid w:val="00F13192"/>
    <w:rsid w:val="00F131BC"/>
    <w:rsid w:val="00F131C2"/>
    <w:rsid w:val="00F131E8"/>
    <w:rsid w:val="00F1322A"/>
    <w:rsid w:val="00F13245"/>
    <w:rsid w:val="00F13249"/>
    <w:rsid w:val="00F1324D"/>
    <w:rsid w:val="00F13321"/>
    <w:rsid w:val="00F13360"/>
    <w:rsid w:val="00F1336B"/>
    <w:rsid w:val="00F1338C"/>
    <w:rsid w:val="00F13436"/>
    <w:rsid w:val="00F13476"/>
    <w:rsid w:val="00F13494"/>
    <w:rsid w:val="00F134DD"/>
    <w:rsid w:val="00F134EC"/>
    <w:rsid w:val="00F13511"/>
    <w:rsid w:val="00F1352C"/>
    <w:rsid w:val="00F13547"/>
    <w:rsid w:val="00F1356A"/>
    <w:rsid w:val="00F135F2"/>
    <w:rsid w:val="00F1361E"/>
    <w:rsid w:val="00F1363F"/>
    <w:rsid w:val="00F13642"/>
    <w:rsid w:val="00F1364D"/>
    <w:rsid w:val="00F1366B"/>
    <w:rsid w:val="00F1368D"/>
    <w:rsid w:val="00F136AC"/>
    <w:rsid w:val="00F136B2"/>
    <w:rsid w:val="00F136BF"/>
    <w:rsid w:val="00F136D4"/>
    <w:rsid w:val="00F13761"/>
    <w:rsid w:val="00F1377A"/>
    <w:rsid w:val="00F1378C"/>
    <w:rsid w:val="00F1378E"/>
    <w:rsid w:val="00F13793"/>
    <w:rsid w:val="00F137A1"/>
    <w:rsid w:val="00F137AE"/>
    <w:rsid w:val="00F137E8"/>
    <w:rsid w:val="00F137ED"/>
    <w:rsid w:val="00F13853"/>
    <w:rsid w:val="00F13891"/>
    <w:rsid w:val="00F138BC"/>
    <w:rsid w:val="00F138EB"/>
    <w:rsid w:val="00F13907"/>
    <w:rsid w:val="00F13914"/>
    <w:rsid w:val="00F1395A"/>
    <w:rsid w:val="00F13968"/>
    <w:rsid w:val="00F13981"/>
    <w:rsid w:val="00F139CB"/>
    <w:rsid w:val="00F139D1"/>
    <w:rsid w:val="00F13A44"/>
    <w:rsid w:val="00F13A46"/>
    <w:rsid w:val="00F13A58"/>
    <w:rsid w:val="00F13A5E"/>
    <w:rsid w:val="00F13A6C"/>
    <w:rsid w:val="00F13AC1"/>
    <w:rsid w:val="00F13AD3"/>
    <w:rsid w:val="00F13AD4"/>
    <w:rsid w:val="00F13B13"/>
    <w:rsid w:val="00F13B40"/>
    <w:rsid w:val="00F13B4E"/>
    <w:rsid w:val="00F13B64"/>
    <w:rsid w:val="00F13B74"/>
    <w:rsid w:val="00F13B8A"/>
    <w:rsid w:val="00F13BE5"/>
    <w:rsid w:val="00F13C0F"/>
    <w:rsid w:val="00F13C1B"/>
    <w:rsid w:val="00F13C45"/>
    <w:rsid w:val="00F13C46"/>
    <w:rsid w:val="00F13C4D"/>
    <w:rsid w:val="00F13C65"/>
    <w:rsid w:val="00F13C68"/>
    <w:rsid w:val="00F13C97"/>
    <w:rsid w:val="00F13CA7"/>
    <w:rsid w:val="00F13CF0"/>
    <w:rsid w:val="00F13D0F"/>
    <w:rsid w:val="00F13D40"/>
    <w:rsid w:val="00F13D41"/>
    <w:rsid w:val="00F13D43"/>
    <w:rsid w:val="00F13D51"/>
    <w:rsid w:val="00F13D8B"/>
    <w:rsid w:val="00F13DA8"/>
    <w:rsid w:val="00F13DD0"/>
    <w:rsid w:val="00F13DD8"/>
    <w:rsid w:val="00F13DDD"/>
    <w:rsid w:val="00F13E18"/>
    <w:rsid w:val="00F13E20"/>
    <w:rsid w:val="00F13E2A"/>
    <w:rsid w:val="00F13E40"/>
    <w:rsid w:val="00F13E53"/>
    <w:rsid w:val="00F13E73"/>
    <w:rsid w:val="00F13E7A"/>
    <w:rsid w:val="00F13EB0"/>
    <w:rsid w:val="00F13EEC"/>
    <w:rsid w:val="00F13F23"/>
    <w:rsid w:val="00F13F27"/>
    <w:rsid w:val="00F13F40"/>
    <w:rsid w:val="00F13F7F"/>
    <w:rsid w:val="00F13FA7"/>
    <w:rsid w:val="00F13FC6"/>
    <w:rsid w:val="00F13FC9"/>
    <w:rsid w:val="00F13FE6"/>
    <w:rsid w:val="00F13FEF"/>
    <w:rsid w:val="00F13FFC"/>
    <w:rsid w:val="00F1402A"/>
    <w:rsid w:val="00F14039"/>
    <w:rsid w:val="00F14056"/>
    <w:rsid w:val="00F14068"/>
    <w:rsid w:val="00F14082"/>
    <w:rsid w:val="00F140D4"/>
    <w:rsid w:val="00F140E6"/>
    <w:rsid w:val="00F140ED"/>
    <w:rsid w:val="00F1410B"/>
    <w:rsid w:val="00F14119"/>
    <w:rsid w:val="00F14122"/>
    <w:rsid w:val="00F14157"/>
    <w:rsid w:val="00F14169"/>
    <w:rsid w:val="00F14170"/>
    <w:rsid w:val="00F1417D"/>
    <w:rsid w:val="00F141A5"/>
    <w:rsid w:val="00F141B6"/>
    <w:rsid w:val="00F141D2"/>
    <w:rsid w:val="00F14281"/>
    <w:rsid w:val="00F142BE"/>
    <w:rsid w:val="00F142C9"/>
    <w:rsid w:val="00F142E5"/>
    <w:rsid w:val="00F14395"/>
    <w:rsid w:val="00F1439C"/>
    <w:rsid w:val="00F143E7"/>
    <w:rsid w:val="00F1442F"/>
    <w:rsid w:val="00F14437"/>
    <w:rsid w:val="00F14443"/>
    <w:rsid w:val="00F14458"/>
    <w:rsid w:val="00F14467"/>
    <w:rsid w:val="00F14496"/>
    <w:rsid w:val="00F1449A"/>
    <w:rsid w:val="00F144C0"/>
    <w:rsid w:val="00F144D4"/>
    <w:rsid w:val="00F1450F"/>
    <w:rsid w:val="00F14536"/>
    <w:rsid w:val="00F14538"/>
    <w:rsid w:val="00F14539"/>
    <w:rsid w:val="00F14590"/>
    <w:rsid w:val="00F145D6"/>
    <w:rsid w:val="00F14607"/>
    <w:rsid w:val="00F1460E"/>
    <w:rsid w:val="00F14634"/>
    <w:rsid w:val="00F1463C"/>
    <w:rsid w:val="00F1463F"/>
    <w:rsid w:val="00F1467D"/>
    <w:rsid w:val="00F146B6"/>
    <w:rsid w:val="00F146CC"/>
    <w:rsid w:val="00F1470B"/>
    <w:rsid w:val="00F1474B"/>
    <w:rsid w:val="00F14754"/>
    <w:rsid w:val="00F1475B"/>
    <w:rsid w:val="00F14796"/>
    <w:rsid w:val="00F147F0"/>
    <w:rsid w:val="00F14846"/>
    <w:rsid w:val="00F14850"/>
    <w:rsid w:val="00F148AA"/>
    <w:rsid w:val="00F148B9"/>
    <w:rsid w:val="00F148E4"/>
    <w:rsid w:val="00F14915"/>
    <w:rsid w:val="00F14939"/>
    <w:rsid w:val="00F1493A"/>
    <w:rsid w:val="00F14987"/>
    <w:rsid w:val="00F14999"/>
    <w:rsid w:val="00F149BB"/>
    <w:rsid w:val="00F149D4"/>
    <w:rsid w:val="00F149E2"/>
    <w:rsid w:val="00F14A2A"/>
    <w:rsid w:val="00F14A57"/>
    <w:rsid w:val="00F14A7D"/>
    <w:rsid w:val="00F14A80"/>
    <w:rsid w:val="00F14A97"/>
    <w:rsid w:val="00F14AC1"/>
    <w:rsid w:val="00F14AC3"/>
    <w:rsid w:val="00F14AD0"/>
    <w:rsid w:val="00F14ADC"/>
    <w:rsid w:val="00F14B19"/>
    <w:rsid w:val="00F14B34"/>
    <w:rsid w:val="00F14C6B"/>
    <w:rsid w:val="00F14C8C"/>
    <w:rsid w:val="00F14C93"/>
    <w:rsid w:val="00F14CF8"/>
    <w:rsid w:val="00F14D7F"/>
    <w:rsid w:val="00F14D8A"/>
    <w:rsid w:val="00F14DA3"/>
    <w:rsid w:val="00F14DC4"/>
    <w:rsid w:val="00F14E7F"/>
    <w:rsid w:val="00F14E9D"/>
    <w:rsid w:val="00F14EAB"/>
    <w:rsid w:val="00F14EC9"/>
    <w:rsid w:val="00F14EDC"/>
    <w:rsid w:val="00F14F2A"/>
    <w:rsid w:val="00F14F31"/>
    <w:rsid w:val="00F14F6B"/>
    <w:rsid w:val="00F14F6D"/>
    <w:rsid w:val="00F14F84"/>
    <w:rsid w:val="00F14F8A"/>
    <w:rsid w:val="00F14FAA"/>
    <w:rsid w:val="00F15002"/>
    <w:rsid w:val="00F15003"/>
    <w:rsid w:val="00F1501C"/>
    <w:rsid w:val="00F15051"/>
    <w:rsid w:val="00F15088"/>
    <w:rsid w:val="00F1508B"/>
    <w:rsid w:val="00F150EF"/>
    <w:rsid w:val="00F150FC"/>
    <w:rsid w:val="00F15126"/>
    <w:rsid w:val="00F15155"/>
    <w:rsid w:val="00F15169"/>
    <w:rsid w:val="00F15180"/>
    <w:rsid w:val="00F15183"/>
    <w:rsid w:val="00F1518E"/>
    <w:rsid w:val="00F15196"/>
    <w:rsid w:val="00F15197"/>
    <w:rsid w:val="00F151C2"/>
    <w:rsid w:val="00F151DD"/>
    <w:rsid w:val="00F15272"/>
    <w:rsid w:val="00F15273"/>
    <w:rsid w:val="00F15293"/>
    <w:rsid w:val="00F1529B"/>
    <w:rsid w:val="00F152B8"/>
    <w:rsid w:val="00F152C2"/>
    <w:rsid w:val="00F152FD"/>
    <w:rsid w:val="00F15307"/>
    <w:rsid w:val="00F15315"/>
    <w:rsid w:val="00F15339"/>
    <w:rsid w:val="00F15371"/>
    <w:rsid w:val="00F1537E"/>
    <w:rsid w:val="00F1539F"/>
    <w:rsid w:val="00F153AE"/>
    <w:rsid w:val="00F153B1"/>
    <w:rsid w:val="00F153BA"/>
    <w:rsid w:val="00F153E5"/>
    <w:rsid w:val="00F153F5"/>
    <w:rsid w:val="00F1540B"/>
    <w:rsid w:val="00F15412"/>
    <w:rsid w:val="00F15423"/>
    <w:rsid w:val="00F15425"/>
    <w:rsid w:val="00F15442"/>
    <w:rsid w:val="00F15467"/>
    <w:rsid w:val="00F1549F"/>
    <w:rsid w:val="00F154B1"/>
    <w:rsid w:val="00F154C5"/>
    <w:rsid w:val="00F154F2"/>
    <w:rsid w:val="00F1550B"/>
    <w:rsid w:val="00F15540"/>
    <w:rsid w:val="00F15541"/>
    <w:rsid w:val="00F15543"/>
    <w:rsid w:val="00F1554F"/>
    <w:rsid w:val="00F15561"/>
    <w:rsid w:val="00F15592"/>
    <w:rsid w:val="00F15597"/>
    <w:rsid w:val="00F155BA"/>
    <w:rsid w:val="00F155BB"/>
    <w:rsid w:val="00F155D0"/>
    <w:rsid w:val="00F15603"/>
    <w:rsid w:val="00F1560B"/>
    <w:rsid w:val="00F15613"/>
    <w:rsid w:val="00F1566A"/>
    <w:rsid w:val="00F15691"/>
    <w:rsid w:val="00F156A8"/>
    <w:rsid w:val="00F156DF"/>
    <w:rsid w:val="00F156F8"/>
    <w:rsid w:val="00F156FA"/>
    <w:rsid w:val="00F15716"/>
    <w:rsid w:val="00F15766"/>
    <w:rsid w:val="00F1578D"/>
    <w:rsid w:val="00F157CF"/>
    <w:rsid w:val="00F15802"/>
    <w:rsid w:val="00F1580D"/>
    <w:rsid w:val="00F15811"/>
    <w:rsid w:val="00F15858"/>
    <w:rsid w:val="00F15860"/>
    <w:rsid w:val="00F15862"/>
    <w:rsid w:val="00F1592D"/>
    <w:rsid w:val="00F1593B"/>
    <w:rsid w:val="00F15952"/>
    <w:rsid w:val="00F15A68"/>
    <w:rsid w:val="00F15A80"/>
    <w:rsid w:val="00F15A86"/>
    <w:rsid w:val="00F15A89"/>
    <w:rsid w:val="00F15A8B"/>
    <w:rsid w:val="00F15AA1"/>
    <w:rsid w:val="00F15B07"/>
    <w:rsid w:val="00F15B19"/>
    <w:rsid w:val="00F15B66"/>
    <w:rsid w:val="00F15BB2"/>
    <w:rsid w:val="00F15BF7"/>
    <w:rsid w:val="00F15C1E"/>
    <w:rsid w:val="00F15C1F"/>
    <w:rsid w:val="00F15C41"/>
    <w:rsid w:val="00F15C44"/>
    <w:rsid w:val="00F15C6C"/>
    <w:rsid w:val="00F15C7E"/>
    <w:rsid w:val="00F15CA9"/>
    <w:rsid w:val="00F15CF1"/>
    <w:rsid w:val="00F15D24"/>
    <w:rsid w:val="00F15D2C"/>
    <w:rsid w:val="00F15D3F"/>
    <w:rsid w:val="00F15D58"/>
    <w:rsid w:val="00F15D61"/>
    <w:rsid w:val="00F15D70"/>
    <w:rsid w:val="00F15D8C"/>
    <w:rsid w:val="00F15DC0"/>
    <w:rsid w:val="00F15DD4"/>
    <w:rsid w:val="00F15E20"/>
    <w:rsid w:val="00F15E2E"/>
    <w:rsid w:val="00F15E6D"/>
    <w:rsid w:val="00F15E77"/>
    <w:rsid w:val="00F15EFE"/>
    <w:rsid w:val="00F15F21"/>
    <w:rsid w:val="00F15F40"/>
    <w:rsid w:val="00F15F48"/>
    <w:rsid w:val="00F15F4F"/>
    <w:rsid w:val="00F15F53"/>
    <w:rsid w:val="00F15F5C"/>
    <w:rsid w:val="00F15F6B"/>
    <w:rsid w:val="00F15F82"/>
    <w:rsid w:val="00F15FC0"/>
    <w:rsid w:val="00F15FCF"/>
    <w:rsid w:val="00F1602E"/>
    <w:rsid w:val="00F1603D"/>
    <w:rsid w:val="00F1604F"/>
    <w:rsid w:val="00F160DC"/>
    <w:rsid w:val="00F160EA"/>
    <w:rsid w:val="00F16122"/>
    <w:rsid w:val="00F16156"/>
    <w:rsid w:val="00F16275"/>
    <w:rsid w:val="00F16292"/>
    <w:rsid w:val="00F162A0"/>
    <w:rsid w:val="00F162AC"/>
    <w:rsid w:val="00F162B7"/>
    <w:rsid w:val="00F162EF"/>
    <w:rsid w:val="00F16316"/>
    <w:rsid w:val="00F1633F"/>
    <w:rsid w:val="00F16356"/>
    <w:rsid w:val="00F16364"/>
    <w:rsid w:val="00F1637C"/>
    <w:rsid w:val="00F1638E"/>
    <w:rsid w:val="00F163F0"/>
    <w:rsid w:val="00F16441"/>
    <w:rsid w:val="00F16445"/>
    <w:rsid w:val="00F1644D"/>
    <w:rsid w:val="00F1646B"/>
    <w:rsid w:val="00F16489"/>
    <w:rsid w:val="00F16499"/>
    <w:rsid w:val="00F164F5"/>
    <w:rsid w:val="00F164F6"/>
    <w:rsid w:val="00F16504"/>
    <w:rsid w:val="00F16518"/>
    <w:rsid w:val="00F16534"/>
    <w:rsid w:val="00F1656C"/>
    <w:rsid w:val="00F1656E"/>
    <w:rsid w:val="00F165DC"/>
    <w:rsid w:val="00F1661F"/>
    <w:rsid w:val="00F1663B"/>
    <w:rsid w:val="00F1664B"/>
    <w:rsid w:val="00F16654"/>
    <w:rsid w:val="00F1667E"/>
    <w:rsid w:val="00F166D2"/>
    <w:rsid w:val="00F166E7"/>
    <w:rsid w:val="00F16712"/>
    <w:rsid w:val="00F16725"/>
    <w:rsid w:val="00F16765"/>
    <w:rsid w:val="00F167C5"/>
    <w:rsid w:val="00F167DE"/>
    <w:rsid w:val="00F16844"/>
    <w:rsid w:val="00F16857"/>
    <w:rsid w:val="00F16858"/>
    <w:rsid w:val="00F168E8"/>
    <w:rsid w:val="00F16915"/>
    <w:rsid w:val="00F1698F"/>
    <w:rsid w:val="00F169C0"/>
    <w:rsid w:val="00F169DE"/>
    <w:rsid w:val="00F16A0B"/>
    <w:rsid w:val="00F16A62"/>
    <w:rsid w:val="00F16A89"/>
    <w:rsid w:val="00F16A8C"/>
    <w:rsid w:val="00F16AFA"/>
    <w:rsid w:val="00F16B20"/>
    <w:rsid w:val="00F16B26"/>
    <w:rsid w:val="00F16B49"/>
    <w:rsid w:val="00F16B66"/>
    <w:rsid w:val="00F16B8C"/>
    <w:rsid w:val="00F16BA4"/>
    <w:rsid w:val="00F16BAD"/>
    <w:rsid w:val="00F16BE5"/>
    <w:rsid w:val="00F16BF9"/>
    <w:rsid w:val="00F16C23"/>
    <w:rsid w:val="00F16C70"/>
    <w:rsid w:val="00F16C8E"/>
    <w:rsid w:val="00F16CA6"/>
    <w:rsid w:val="00F16CAA"/>
    <w:rsid w:val="00F16CBC"/>
    <w:rsid w:val="00F16CF2"/>
    <w:rsid w:val="00F16CF4"/>
    <w:rsid w:val="00F16CF7"/>
    <w:rsid w:val="00F16D11"/>
    <w:rsid w:val="00F16D29"/>
    <w:rsid w:val="00F16D41"/>
    <w:rsid w:val="00F16D6B"/>
    <w:rsid w:val="00F16D84"/>
    <w:rsid w:val="00F16DB1"/>
    <w:rsid w:val="00F16DDB"/>
    <w:rsid w:val="00F16DEF"/>
    <w:rsid w:val="00F16E02"/>
    <w:rsid w:val="00F16E08"/>
    <w:rsid w:val="00F16E26"/>
    <w:rsid w:val="00F16E7A"/>
    <w:rsid w:val="00F16EA5"/>
    <w:rsid w:val="00F16EF8"/>
    <w:rsid w:val="00F16F33"/>
    <w:rsid w:val="00F16F38"/>
    <w:rsid w:val="00F16F69"/>
    <w:rsid w:val="00F16FC7"/>
    <w:rsid w:val="00F16FC9"/>
    <w:rsid w:val="00F1700F"/>
    <w:rsid w:val="00F1702A"/>
    <w:rsid w:val="00F17049"/>
    <w:rsid w:val="00F17053"/>
    <w:rsid w:val="00F17067"/>
    <w:rsid w:val="00F17079"/>
    <w:rsid w:val="00F17098"/>
    <w:rsid w:val="00F170F5"/>
    <w:rsid w:val="00F17103"/>
    <w:rsid w:val="00F17150"/>
    <w:rsid w:val="00F17172"/>
    <w:rsid w:val="00F1717D"/>
    <w:rsid w:val="00F171D8"/>
    <w:rsid w:val="00F171E2"/>
    <w:rsid w:val="00F17235"/>
    <w:rsid w:val="00F17236"/>
    <w:rsid w:val="00F17238"/>
    <w:rsid w:val="00F17247"/>
    <w:rsid w:val="00F17273"/>
    <w:rsid w:val="00F17276"/>
    <w:rsid w:val="00F1729D"/>
    <w:rsid w:val="00F172A7"/>
    <w:rsid w:val="00F172EC"/>
    <w:rsid w:val="00F17304"/>
    <w:rsid w:val="00F17357"/>
    <w:rsid w:val="00F173D2"/>
    <w:rsid w:val="00F173F1"/>
    <w:rsid w:val="00F17439"/>
    <w:rsid w:val="00F17441"/>
    <w:rsid w:val="00F1748B"/>
    <w:rsid w:val="00F17499"/>
    <w:rsid w:val="00F17552"/>
    <w:rsid w:val="00F1758B"/>
    <w:rsid w:val="00F17599"/>
    <w:rsid w:val="00F175A1"/>
    <w:rsid w:val="00F175C2"/>
    <w:rsid w:val="00F17616"/>
    <w:rsid w:val="00F1762B"/>
    <w:rsid w:val="00F1762D"/>
    <w:rsid w:val="00F17666"/>
    <w:rsid w:val="00F17673"/>
    <w:rsid w:val="00F17686"/>
    <w:rsid w:val="00F1768F"/>
    <w:rsid w:val="00F17699"/>
    <w:rsid w:val="00F176AA"/>
    <w:rsid w:val="00F176CB"/>
    <w:rsid w:val="00F176DE"/>
    <w:rsid w:val="00F176E1"/>
    <w:rsid w:val="00F17738"/>
    <w:rsid w:val="00F17780"/>
    <w:rsid w:val="00F17793"/>
    <w:rsid w:val="00F177FC"/>
    <w:rsid w:val="00F17835"/>
    <w:rsid w:val="00F17859"/>
    <w:rsid w:val="00F1786D"/>
    <w:rsid w:val="00F17876"/>
    <w:rsid w:val="00F17882"/>
    <w:rsid w:val="00F178A2"/>
    <w:rsid w:val="00F178B1"/>
    <w:rsid w:val="00F178EB"/>
    <w:rsid w:val="00F178F6"/>
    <w:rsid w:val="00F178FB"/>
    <w:rsid w:val="00F178FD"/>
    <w:rsid w:val="00F17905"/>
    <w:rsid w:val="00F179B0"/>
    <w:rsid w:val="00F179B5"/>
    <w:rsid w:val="00F179BC"/>
    <w:rsid w:val="00F179D5"/>
    <w:rsid w:val="00F179DC"/>
    <w:rsid w:val="00F17A67"/>
    <w:rsid w:val="00F17AAF"/>
    <w:rsid w:val="00F17B06"/>
    <w:rsid w:val="00F17B35"/>
    <w:rsid w:val="00F17B46"/>
    <w:rsid w:val="00F17B73"/>
    <w:rsid w:val="00F17B9E"/>
    <w:rsid w:val="00F17BB7"/>
    <w:rsid w:val="00F17BB9"/>
    <w:rsid w:val="00F17C0C"/>
    <w:rsid w:val="00F17C27"/>
    <w:rsid w:val="00F17C54"/>
    <w:rsid w:val="00F17CA7"/>
    <w:rsid w:val="00F17CBF"/>
    <w:rsid w:val="00F17CD7"/>
    <w:rsid w:val="00F17CDE"/>
    <w:rsid w:val="00F17CE6"/>
    <w:rsid w:val="00F17CFC"/>
    <w:rsid w:val="00F17D02"/>
    <w:rsid w:val="00F17D4D"/>
    <w:rsid w:val="00F17D70"/>
    <w:rsid w:val="00F17E06"/>
    <w:rsid w:val="00F17E31"/>
    <w:rsid w:val="00F17E5E"/>
    <w:rsid w:val="00F17E6E"/>
    <w:rsid w:val="00F17E7B"/>
    <w:rsid w:val="00F17E8C"/>
    <w:rsid w:val="00F17EBA"/>
    <w:rsid w:val="00F17F05"/>
    <w:rsid w:val="00F17F14"/>
    <w:rsid w:val="00F17F64"/>
    <w:rsid w:val="00F17FDB"/>
    <w:rsid w:val="00F20006"/>
    <w:rsid w:val="00F2000F"/>
    <w:rsid w:val="00F2001E"/>
    <w:rsid w:val="00F200BB"/>
    <w:rsid w:val="00F20164"/>
    <w:rsid w:val="00F2018B"/>
    <w:rsid w:val="00F2018F"/>
    <w:rsid w:val="00F201CE"/>
    <w:rsid w:val="00F201F9"/>
    <w:rsid w:val="00F2020D"/>
    <w:rsid w:val="00F20218"/>
    <w:rsid w:val="00F20245"/>
    <w:rsid w:val="00F20256"/>
    <w:rsid w:val="00F2026F"/>
    <w:rsid w:val="00F202E8"/>
    <w:rsid w:val="00F2031B"/>
    <w:rsid w:val="00F2033A"/>
    <w:rsid w:val="00F2033D"/>
    <w:rsid w:val="00F2033E"/>
    <w:rsid w:val="00F20350"/>
    <w:rsid w:val="00F2038D"/>
    <w:rsid w:val="00F203A4"/>
    <w:rsid w:val="00F203C5"/>
    <w:rsid w:val="00F20450"/>
    <w:rsid w:val="00F204A1"/>
    <w:rsid w:val="00F204A3"/>
    <w:rsid w:val="00F204AC"/>
    <w:rsid w:val="00F204C1"/>
    <w:rsid w:val="00F204C8"/>
    <w:rsid w:val="00F20513"/>
    <w:rsid w:val="00F2054E"/>
    <w:rsid w:val="00F20550"/>
    <w:rsid w:val="00F20579"/>
    <w:rsid w:val="00F205B8"/>
    <w:rsid w:val="00F205E2"/>
    <w:rsid w:val="00F205E8"/>
    <w:rsid w:val="00F205FC"/>
    <w:rsid w:val="00F20650"/>
    <w:rsid w:val="00F2068A"/>
    <w:rsid w:val="00F2069F"/>
    <w:rsid w:val="00F206AC"/>
    <w:rsid w:val="00F206C7"/>
    <w:rsid w:val="00F2072E"/>
    <w:rsid w:val="00F20796"/>
    <w:rsid w:val="00F207A1"/>
    <w:rsid w:val="00F20800"/>
    <w:rsid w:val="00F2085E"/>
    <w:rsid w:val="00F2087F"/>
    <w:rsid w:val="00F208DA"/>
    <w:rsid w:val="00F2097A"/>
    <w:rsid w:val="00F209BD"/>
    <w:rsid w:val="00F209D2"/>
    <w:rsid w:val="00F209D5"/>
    <w:rsid w:val="00F209E3"/>
    <w:rsid w:val="00F209F9"/>
    <w:rsid w:val="00F20A2C"/>
    <w:rsid w:val="00F20A39"/>
    <w:rsid w:val="00F20A45"/>
    <w:rsid w:val="00F20A63"/>
    <w:rsid w:val="00F20A6E"/>
    <w:rsid w:val="00F20A84"/>
    <w:rsid w:val="00F20ACA"/>
    <w:rsid w:val="00F20AD5"/>
    <w:rsid w:val="00F20AD8"/>
    <w:rsid w:val="00F20ADA"/>
    <w:rsid w:val="00F20AE4"/>
    <w:rsid w:val="00F20B51"/>
    <w:rsid w:val="00F20B74"/>
    <w:rsid w:val="00F20C4B"/>
    <w:rsid w:val="00F20C50"/>
    <w:rsid w:val="00F20C71"/>
    <w:rsid w:val="00F20C7C"/>
    <w:rsid w:val="00F20D27"/>
    <w:rsid w:val="00F20D29"/>
    <w:rsid w:val="00F20D5E"/>
    <w:rsid w:val="00F20DAB"/>
    <w:rsid w:val="00F20DD3"/>
    <w:rsid w:val="00F20E29"/>
    <w:rsid w:val="00F20E50"/>
    <w:rsid w:val="00F20E5C"/>
    <w:rsid w:val="00F20E66"/>
    <w:rsid w:val="00F20E71"/>
    <w:rsid w:val="00F20E75"/>
    <w:rsid w:val="00F20E88"/>
    <w:rsid w:val="00F20EBC"/>
    <w:rsid w:val="00F20ED0"/>
    <w:rsid w:val="00F20EDF"/>
    <w:rsid w:val="00F20EE6"/>
    <w:rsid w:val="00F20EED"/>
    <w:rsid w:val="00F20F0A"/>
    <w:rsid w:val="00F20F12"/>
    <w:rsid w:val="00F20F19"/>
    <w:rsid w:val="00F20F38"/>
    <w:rsid w:val="00F20F3F"/>
    <w:rsid w:val="00F20F4A"/>
    <w:rsid w:val="00F20F89"/>
    <w:rsid w:val="00F20F97"/>
    <w:rsid w:val="00F20FB9"/>
    <w:rsid w:val="00F21023"/>
    <w:rsid w:val="00F21049"/>
    <w:rsid w:val="00F2104C"/>
    <w:rsid w:val="00F21053"/>
    <w:rsid w:val="00F21079"/>
    <w:rsid w:val="00F210E0"/>
    <w:rsid w:val="00F2110B"/>
    <w:rsid w:val="00F2110C"/>
    <w:rsid w:val="00F2110E"/>
    <w:rsid w:val="00F21142"/>
    <w:rsid w:val="00F2116D"/>
    <w:rsid w:val="00F2119E"/>
    <w:rsid w:val="00F2119F"/>
    <w:rsid w:val="00F211B0"/>
    <w:rsid w:val="00F211C7"/>
    <w:rsid w:val="00F211D4"/>
    <w:rsid w:val="00F211F1"/>
    <w:rsid w:val="00F211FB"/>
    <w:rsid w:val="00F2120A"/>
    <w:rsid w:val="00F21219"/>
    <w:rsid w:val="00F21221"/>
    <w:rsid w:val="00F2124C"/>
    <w:rsid w:val="00F2125D"/>
    <w:rsid w:val="00F212E2"/>
    <w:rsid w:val="00F212F0"/>
    <w:rsid w:val="00F21300"/>
    <w:rsid w:val="00F21322"/>
    <w:rsid w:val="00F2134C"/>
    <w:rsid w:val="00F2137A"/>
    <w:rsid w:val="00F213CE"/>
    <w:rsid w:val="00F21407"/>
    <w:rsid w:val="00F21409"/>
    <w:rsid w:val="00F2141D"/>
    <w:rsid w:val="00F214A4"/>
    <w:rsid w:val="00F214FA"/>
    <w:rsid w:val="00F21577"/>
    <w:rsid w:val="00F2157C"/>
    <w:rsid w:val="00F21589"/>
    <w:rsid w:val="00F215BF"/>
    <w:rsid w:val="00F21655"/>
    <w:rsid w:val="00F21666"/>
    <w:rsid w:val="00F216A8"/>
    <w:rsid w:val="00F216CF"/>
    <w:rsid w:val="00F216DA"/>
    <w:rsid w:val="00F21719"/>
    <w:rsid w:val="00F2171F"/>
    <w:rsid w:val="00F21726"/>
    <w:rsid w:val="00F2173A"/>
    <w:rsid w:val="00F21767"/>
    <w:rsid w:val="00F2180E"/>
    <w:rsid w:val="00F21835"/>
    <w:rsid w:val="00F2183B"/>
    <w:rsid w:val="00F21879"/>
    <w:rsid w:val="00F21882"/>
    <w:rsid w:val="00F218BA"/>
    <w:rsid w:val="00F218C8"/>
    <w:rsid w:val="00F218CB"/>
    <w:rsid w:val="00F218D0"/>
    <w:rsid w:val="00F218F6"/>
    <w:rsid w:val="00F21959"/>
    <w:rsid w:val="00F21978"/>
    <w:rsid w:val="00F2198A"/>
    <w:rsid w:val="00F219E0"/>
    <w:rsid w:val="00F21A76"/>
    <w:rsid w:val="00F21AC0"/>
    <w:rsid w:val="00F21ACF"/>
    <w:rsid w:val="00F21AD0"/>
    <w:rsid w:val="00F21B08"/>
    <w:rsid w:val="00F21B5B"/>
    <w:rsid w:val="00F21B63"/>
    <w:rsid w:val="00F21B81"/>
    <w:rsid w:val="00F21BA0"/>
    <w:rsid w:val="00F21BA8"/>
    <w:rsid w:val="00F21C26"/>
    <w:rsid w:val="00F21C29"/>
    <w:rsid w:val="00F21C44"/>
    <w:rsid w:val="00F21C6B"/>
    <w:rsid w:val="00F21C7D"/>
    <w:rsid w:val="00F21C98"/>
    <w:rsid w:val="00F21CBB"/>
    <w:rsid w:val="00F21CC5"/>
    <w:rsid w:val="00F21CD4"/>
    <w:rsid w:val="00F21CE8"/>
    <w:rsid w:val="00F21D35"/>
    <w:rsid w:val="00F21D3B"/>
    <w:rsid w:val="00F21D93"/>
    <w:rsid w:val="00F21DC2"/>
    <w:rsid w:val="00F21E2F"/>
    <w:rsid w:val="00F21E8A"/>
    <w:rsid w:val="00F21EA5"/>
    <w:rsid w:val="00F21ECE"/>
    <w:rsid w:val="00F21ED3"/>
    <w:rsid w:val="00F21F25"/>
    <w:rsid w:val="00F21F28"/>
    <w:rsid w:val="00F21F34"/>
    <w:rsid w:val="00F21F75"/>
    <w:rsid w:val="00F21F79"/>
    <w:rsid w:val="00F21F7B"/>
    <w:rsid w:val="00F21FA2"/>
    <w:rsid w:val="00F21FDB"/>
    <w:rsid w:val="00F2201B"/>
    <w:rsid w:val="00F22045"/>
    <w:rsid w:val="00F22046"/>
    <w:rsid w:val="00F220B4"/>
    <w:rsid w:val="00F220B7"/>
    <w:rsid w:val="00F220E5"/>
    <w:rsid w:val="00F220E7"/>
    <w:rsid w:val="00F2211E"/>
    <w:rsid w:val="00F22147"/>
    <w:rsid w:val="00F22159"/>
    <w:rsid w:val="00F2215B"/>
    <w:rsid w:val="00F221A0"/>
    <w:rsid w:val="00F221B1"/>
    <w:rsid w:val="00F221B6"/>
    <w:rsid w:val="00F221E8"/>
    <w:rsid w:val="00F221EB"/>
    <w:rsid w:val="00F221F0"/>
    <w:rsid w:val="00F22221"/>
    <w:rsid w:val="00F222AD"/>
    <w:rsid w:val="00F222C6"/>
    <w:rsid w:val="00F222CC"/>
    <w:rsid w:val="00F222E0"/>
    <w:rsid w:val="00F222F9"/>
    <w:rsid w:val="00F22309"/>
    <w:rsid w:val="00F2230C"/>
    <w:rsid w:val="00F22322"/>
    <w:rsid w:val="00F2233D"/>
    <w:rsid w:val="00F223A4"/>
    <w:rsid w:val="00F223D2"/>
    <w:rsid w:val="00F223FD"/>
    <w:rsid w:val="00F2241B"/>
    <w:rsid w:val="00F22440"/>
    <w:rsid w:val="00F2249E"/>
    <w:rsid w:val="00F224A4"/>
    <w:rsid w:val="00F224C1"/>
    <w:rsid w:val="00F224CE"/>
    <w:rsid w:val="00F224D7"/>
    <w:rsid w:val="00F224F0"/>
    <w:rsid w:val="00F224F3"/>
    <w:rsid w:val="00F2251D"/>
    <w:rsid w:val="00F2253D"/>
    <w:rsid w:val="00F22596"/>
    <w:rsid w:val="00F225AC"/>
    <w:rsid w:val="00F22616"/>
    <w:rsid w:val="00F22627"/>
    <w:rsid w:val="00F22637"/>
    <w:rsid w:val="00F2263A"/>
    <w:rsid w:val="00F22646"/>
    <w:rsid w:val="00F22682"/>
    <w:rsid w:val="00F226A9"/>
    <w:rsid w:val="00F226AE"/>
    <w:rsid w:val="00F226F6"/>
    <w:rsid w:val="00F226F7"/>
    <w:rsid w:val="00F2272A"/>
    <w:rsid w:val="00F22731"/>
    <w:rsid w:val="00F22799"/>
    <w:rsid w:val="00F227AC"/>
    <w:rsid w:val="00F22802"/>
    <w:rsid w:val="00F22808"/>
    <w:rsid w:val="00F2284D"/>
    <w:rsid w:val="00F22869"/>
    <w:rsid w:val="00F22879"/>
    <w:rsid w:val="00F22891"/>
    <w:rsid w:val="00F228A4"/>
    <w:rsid w:val="00F22905"/>
    <w:rsid w:val="00F22930"/>
    <w:rsid w:val="00F22942"/>
    <w:rsid w:val="00F22960"/>
    <w:rsid w:val="00F2296C"/>
    <w:rsid w:val="00F22988"/>
    <w:rsid w:val="00F229AA"/>
    <w:rsid w:val="00F229BE"/>
    <w:rsid w:val="00F229C3"/>
    <w:rsid w:val="00F229DD"/>
    <w:rsid w:val="00F22A1D"/>
    <w:rsid w:val="00F22AD6"/>
    <w:rsid w:val="00F22AE1"/>
    <w:rsid w:val="00F22AE2"/>
    <w:rsid w:val="00F22AEA"/>
    <w:rsid w:val="00F22B04"/>
    <w:rsid w:val="00F22B34"/>
    <w:rsid w:val="00F22B3D"/>
    <w:rsid w:val="00F22B72"/>
    <w:rsid w:val="00F22BB3"/>
    <w:rsid w:val="00F22BBC"/>
    <w:rsid w:val="00F22BD7"/>
    <w:rsid w:val="00F22BEB"/>
    <w:rsid w:val="00F22C19"/>
    <w:rsid w:val="00F22C58"/>
    <w:rsid w:val="00F22C59"/>
    <w:rsid w:val="00F22C93"/>
    <w:rsid w:val="00F22C98"/>
    <w:rsid w:val="00F22D05"/>
    <w:rsid w:val="00F22D06"/>
    <w:rsid w:val="00F22D18"/>
    <w:rsid w:val="00F22D5F"/>
    <w:rsid w:val="00F22D63"/>
    <w:rsid w:val="00F22D89"/>
    <w:rsid w:val="00F22DF4"/>
    <w:rsid w:val="00F22E1B"/>
    <w:rsid w:val="00F22E35"/>
    <w:rsid w:val="00F22E5C"/>
    <w:rsid w:val="00F22E75"/>
    <w:rsid w:val="00F22EB5"/>
    <w:rsid w:val="00F22F06"/>
    <w:rsid w:val="00F22F1A"/>
    <w:rsid w:val="00F22F3B"/>
    <w:rsid w:val="00F22F41"/>
    <w:rsid w:val="00F22F89"/>
    <w:rsid w:val="00F22F90"/>
    <w:rsid w:val="00F22F99"/>
    <w:rsid w:val="00F22FD6"/>
    <w:rsid w:val="00F22FE2"/>
    <w:rsid w:val="00F23003"/>
    <w:rsid w:val="00F23004"/>
    <w:rsid w:val="00F23035"/>
    <w:rsid w:val="00F2306C"/>
    <w:rsid w:val="00F23073"/>
    <w:rsid w:val="00F23085"/>
    <w:rsid w:val="00F2309C"/>
    <w:rsid w:val="00F230A7"/>
    <w:rsid w:val="00F230CB"/>
    <w:rsid w:val="00F23124"/>
    <w:rsid w:val="00F23148"/>
    <w:rsid w:val="00F2319F"/>
    <w:rsid w:val="00F231A6"/>
    <w:rsid w:val="00F231F7"/>
    <w:rsid w:val="00F23201"/>
    <w:rsid w:val="00F23211"/>
    <w:rsid w:val="00F2321B"/>
    <w:rsid w:val="00F23250"/>
    <w:rsid w:val="00F2327C"/>
    <w:rsid w:val="00F232DA"/>
    <w:rsid w:val="00F232E8"/>
    <w:rsid w:val="00F232EF"/>
    <w:rsid w:val="00F232F5"/>
    <w:rsid w:val="00F2331B"/>
    <w:rsid w:val="00F23320"/>
    <w:rsid w:val="00F23349"/>
    <w:rsid w:val="00F2334C"/>
    <w:rsid w:val="00F2337C"/>
    <w:rsid w:val="00F2337F"/>
    <w:rsid w:val="00F233A7"/>
    <w:rsid w:val="00F233AB"/>
    <w:rsid w:val="00F233B6"/>
    <w:rsid w:val="00F233BC"/>
    <w:rsid w:val="00F233C3"/>
    <w:rsid w:val="00F233C7"/>
    <w:rsid w:val="00F233DF"/>
    <w:rsid w:val="00F233FD"/>
    <w:rsid w:val="00F23483"/>
    <w:rsid w:val="00F2349D"/>
    <w:rsid w:val="00F234B7"/>
    <w:rsid w:val="00F234C4"/>
    <w:rsid w:val="00F2353A"/>
    <w:rsid w:val="00F2354F"/>
    <w:rsid w:val="00F23566"/>
    <w:rsid w:val="00F23573"/>
    <w:rsid w:val="00F23623"/>
    <w:rsid w:val="00F23636"/>
    <w:rsid w:val="00F23722"/>
    <w:rsid w:val="00F2372A"/>
    <w:rsid w:val="00F23737"/>
    <w:rsid w:val="00F2374A"/>
    <w:rsid w:val="00F2374F"/>
    <w:rsid w:val="00F23758"/>
    <w:rsid w:val="00F23760"/>
    <w:rsid w:val="00F23768"/>
    <w:rsid w:val="00F23798"/>
    <w:rsid w:val="00F237CE"/>
    <w:rsid w:val="00F23805"/>
    <w:rsid w:val="00F23826"/>
    <w:rsid w:val="00F2383D"/>
    <w:rsid w:val="00F23847"/>
    <w:rsid w:val="00F23869"/>
    <w:rsid w:val="00F238A1"/>
    <w:rsid w:val="00F238CA"/>
    <w:rsid w:val="00F23907"/>
    <w:rsid w:val="00F2391C"/>
    <w:rsid w:val="00F23949"/>
    <w:rsid w:val="00F23950"/>
    <w:rsid w:val="00F239A3"/>
    <w:rsid w:val="00F239A7"/>
    <w:rsid w:val="00F239BE"/>
    <w:rsid w:val="00F23A08"/>
    <w:rsid w:val="00F23A18"/>
    <w:rsid w:val="00F23A34"/>
    <w:rsid w:val="00F23A5C"/>
    <w:rsid w:val="00F23AF9"/>
    <w:rsid w:val="00F23AFC"/>
    <w:rsid w:val="00F23B34"/>
    <w:rsid w:val="00F23B3E"/>
    <w:rsid w:val="00F23B4C"/>
    <w:rsid w:val="00F23B9C"/>
    <w:rsid w:val="00F23BDE"/>
    <w:rsid w:val="00F23BFC"/>
    <w:rsid w:val="00F23C9C"/>
    <w:rsid w:val="00F23CAE"/>
    <w:rsid w:val="00F23CD0"/>
    <w:rsid w:val="00F23D2D"/>
    <w:rsid w:val="00F23D3B"/>
    <w:rsid w:val="00F23D57"/>
    <w:rsid w:val="00F23DAF"/>
    <w:rsid w:val="00F23DC1"/>
    <w:rsid w:val="00F23DC8"/>
    <w:rsid w:val="00F23DD0"/>
    <w:rsid w:val="00F23E11"/>
    <w:rsid w:val="00F23E14"/>
    <w:rsid w:val="00F23E2B"/>
    <w:rsid w:val="00F23E76"/>
    <w:rsid w:val="00F23E8A"/>
    <w:rsid w:val="00F23E8C"/>
    <w:rsid w:val="00F23EB8"/>
    <w:rsid w:val="00F23EFA"/>
    <w:rsid w:val="00F23F01"/>
    <w:rsid w:val="00F23F07"/>
    <w:rsid w:val="00F23F0B"/>
    <w:rsid w:val="00F23F2D"/>
    <w:rsid w:val="00F23F63"/>
    <w:rsid w:val="00F23F65"/>
    <w:rsid w:val="00F23F79"/>
    <w:rsid w:val="00F23F85"/>
    <w:rsid w:val="00F23F95"/>
    <w:rsid w:val="00F23FC8"/>
    <w:rsid w:val="00F23FCF"/>
    <w:rsid w:val="00F24031"/>
    <w:rsid w:val="00F24036"/>
    <w:rsid w:val="00F2406F"/>
    <w:rsid w:val="00F24090"/>
    <w:rsid w:val="00F240B2"/>
    <w:rsid w:val="00F240C7"/>
    <w:rsid w:val="00F240E0"/>
    <w:rsid w:val="00F24102"/>
    <w:rsid w:val="00F2413E"/>
    <w:rsid w:val="00F24148"/>
    <w:rsid w:val="00F24156"/>
    <w:rsid w:val="00F2417C"/>
    <w:rsid w:val="00F241B6"/>
    <w:rsid w:val="00F241CE"/>
    <w:rsid w:val="00F241FB"/>
    <w:rsid w:val="00F2420F"/>
    <w:rsid w:val="00F24244"/>
    <w:rsid w:val="00F2425D"/>
    <w:rsid w:val="00F2426F"/>
    <w:rsid w:val="00F242BE"/>
    <w:rsid w:val="00F242BF"/>
    <w:rsid w:val="00F242C7"/>
    <w:rsid w:val="00F242EF"/>
    <w:rsid w:val="00F242F3"/>
    <w:rsid w:val="00F24340"/>
    <w:rsid w:val="00F24392"/>
    <w:rsid w:val="00F243D8"/>
    <w:rsid w:val="00F243F6"/>
    <w:rsid w:val="00F24457"/>
    <w:rsid w:val="00F244A7"/>
    <w:rsid w:val="00F244E9"/>
    <w:rsid w:val="00F2452F"/>
    <w:rsid w:val="00F24535"/>
    <w:rsid w:val="00F2454E"/>
    <w:rsid w:val="00F2459E"/>
    <w:rsid w:val="00F245E7"/>
    <w:rsid w:val="00F245ED"/>
    <w:rsid w:val="00F2460A"/>
    <w:rsid w:val="00F24654"/>
    <w:rsid w:val="00F2466E"/>
    <w:rsid w:val="00F246AB"/>
    <w:rsid w:val="00F246BE"/>
    <w:rsid w:val="00F246E4"/>
    <w:rsid w:val="00F246FB"/>
    <w:rsid w:val="00F2475D"/>
    <w:rsid w:val="00F24776"/>
    <w:rsid w:val="00F24780"/>
    <w:rsid w:val="00F24789"/>
    <w:rsid w:val="00F247B0"/>
    <w:rsid w:val="00F247DF"/>
    <w:rsid w:val="00F247FC"/>
    <w:rsid w:val="00F24804"/>
    <w:rsid w:val="00F24887"/>
    <w:rsid w:val="00F248B1"/>
    <w:rsid w:val="00F248FC"/>
    <w:rsid w:val="00F248FE"/>
    <w:rsid w:val="00F24907"/>
    <w:rsid w:val="00F2491E"/>
    <w:rsid w:val="00F24974"/>
    <w:rsid w:val="00F24978"/>
    <w:rsid w:val="00F249BF"/>
    <w:rsid w:val="00F249C6"/>
    <w:rsid w:val="00F249FB"/>
    <w:rsid w:val="00F24A3D"/>
    <w:rsid w:val="00F24AA5"/>
    <w:rsid w:val="00F24AAE"/>
    <w:rsid w:val="00F24AED"/>
    <w:rsid w:val="00F24B00"/>
    <w:rsid w:val="00F24B41"/>
    <w:rsid w:val="00F24B48"/>
    <w:rsid w:val="00F24B70"/>
    <w:rsid w:val="00F24B71"/>
    <w:rsid w:val="00F24B79"/>
    <w:rsid w:val="00F24BD5"/>
    <w:rsid w:val="00F24BFA"/>
    <w:rsid w:val="00F24C1F"/>
    <w:rsid w:val="00F24C49"/>
    <w:rsid w:val="00F24C77"/>
    <w:rsid w:val="00F24C96"/>
    <w:rsid w:val="00F24CF6"/>
    <w:rsid w:val="00F24D44"/>
    <w:rsid w:val="00F24D46"/>
    <w:rsid w:val="00F24DB9"/>
    <w:rsid w:val="00F24DC4"/>
    <w:rsid w:val="00F24DD9"/>
    <w:rsid w:val="00F24E09"/>
    <w:rsid w:val="00F24E28"/>
    <w:rsid w:val="00F24E31"/>
    <w:rsid w:val="00F24E65"/>
    <w:rsid w:val="00F24E77"/>
    <w:rsid w:val="00F24ECA"/>
    <w:rsid w:val="00F24ECD"/>
    <w:rsid w:val="00F24EE4"/>
    <w:rsid w:val="00F24F08"/>
    <w:rsid w:val="00F24F1D"/>
    <w:rsid w:val="00F24F37"/>
    <w:rsid w:val="00F24F61"/>
    <w:rsid w:val="00F24F68"/>
    <w:rsid w:val="00F24F69"/>
    <w:rsid w:val="00F24F6E"/>
    <w:rsid w:val="00F24FA0"/>
    <w:rsid w:val="00F24FD0"/>
    <w:rsid w:val="00F24FDB"/>
    <w:rsid w:val="00F24FF5"/>
    <w:rsid w:val="00F25045"/>
    <w:rsid w:val="00F250A9"/>
    <w:rsid w:val="00F250DD"/>
    <w:rsid w:val="00F25101"/>
    <w:rsid w:val="00F25128"/>
    <w:rsid w:val="00F2514C"/>
    <w:rsid w:val="00F2518B"/>
    <w:rsid w:val="00F2521C"/>
    <w:rsid w:val="00F2521E"/>
    <w:rsid w:val="00F25239"/>
    <w:rsid w:val="00F25283"/>
    <w:rsid w:val="00F25288"/>
    <w:rsid w:val="00F25291"/>
    <w:rsid w:val="00F2529A"/>
    <w:rsid w:val="00F252A8"/>
    <w:rsid w:val="00F252AE"/>
    <w:rsid w:val="00F252CB"/>
    <w:rsid w:val="00F252D0"/>
    <w:rsid w:val="00F252DC"/>
    <w:rsid w:val="00F25306"/>
    <w:rsid w:val="00F2532D"/>
    <w:rsid w:val="00F253E2"/>
    <w:rsid w:val="00F253F3"/>
    <w:rsid w:val="00F25420"/>
    <w:rsid w:val="00F2546F"/>
    <w:rsid w:val="00F2550E"/>
    <w:rsid w:val="00F2554A"/>
    <w:rsid w:val="00F25563"/>
    <w:rsid w:val="00F25578"/>
    <w:rsid w:val="00F2559C"/>
    <w:rsid w:val="00F255B3"/>
    <w:rsid w:val="00F255D0"/>
    <w:rsid w:val="00F255E1"/>
    <w:rsid w:val="00F255E2"/>
    <w:rsid w:val="00F25652"/>
    <w:rsid w:val="00F25679"/>
    <w:rsid w:val="00F25684"/>
    <w:rsid w:val="00F256CF"/>
    <w:rsid w:val="00F25715"/>
    <w:rsid w:val="00F25732"/>
    <w:rsid w:val="00F25748"/>
    <w:rsid w:val="00F25762"/>
    <w:rsid w:val="00F2576E"/>
    <w:rsid w:val="00F25793"/>
    <w:rsid w:val="00F257DB"/>
    <w:rsid w:val="00F257E2"/>
    <w:rsid w:val="00F257EC"/>
    <w:rsid w:val="00F257ED"/>
    <w:rsid w:val="00F25807"/>
    <w:rsid w:val="00F2580E"/>
    <w:rsid w:val="00F2582F"/>
    <w:rsid w:val="00F25894"/>
    <w:rsid w:val="00F258A6"/>
    <w:rsid w:val="00F258CD"/>
    <w:rsid w:val="00F258D4"/>
    <w:rsid w:val="00F258FE"/>
    <w:rsid w:val="00F25961"/>
    <w:rsid w:val="00F2596C"/>
    <w:rsid w:val="00F2596F"/>
    <w:rsid w:val="00F259AD"/>
    <w:rsid w:val="00F259AE"/>
    <w:rsid w:val="00F259F6"/>
    <w:rsid w:val="00F25A44"/>
    <w:rsid w:val="00F25A61"/>
    <w:rsid w:val="00F25ABF"/>
    <w:rsid w:val="00F25B0D"/>
    <w:rsid w:val="00F25B1B"/>
    <w:rsid w:val="00F25BA0"/>
    <w:rsid w:val="00F25C77"/>
    <w:rsid w:val="00F25CB5"/>
    <w:rsid w:val="00F25CC0"/>
    <w:rsid w:val="00F25CFE"/>
    <w:rsid w:val="00F25D08"/>
    <w:rsid w:val="00F25D18"/>
    <w:rsid w:val="00F25D6C"/>
    <w:rsid w:val="00F25DAF"/>
    <w:rsid w:val="00F25DBF"/>
    <w:rsid w:val="00F25DE0"/>
    <w:rsid w:val="00F25E00"/>
    <w:rsid w:val="00F25E0B"/>
    <w:rsid w:val="00F25E4B"/>
    <w:rsid w:val="00F25E79"/>
    <w:rsid w:val="00F25E82"/>
    <w:rsid w:val="00F25F49"/>
    <w:rsid w:val="00F25F60"/>
    <w:rsid w:val="00F25F74"/>
    <w:rsid w:val="00F25F88"/>
    <w:rsid w:val="00F26022"/>
    <w:rsid w:val="00F26030"/>
    <w:rsid w:val="00F2603D"/>
    <w:rsid w:val="00F2603E"/>
    <w:rsid w:val="00F26056"/>
    <w:rsid w:val="00F2607D"/>
    <w:rsid w:val="00F26098"/>
    <w:rsid w:val="00F2609E"/>
    <w:rsid w:val="00F260A1"/>
    <w:rsid w:val="00F260A5"/>
    <w:rsid w:val="00F260B8"/>
    <w:rsid w:val="00F26112"/>
    <w:rsid w:val="00F26118"/>
    <w:rsid w:val="00F26141"/>
    <w:rsid w:val="00F26150"/>
    <w:rsid w:val="00F26172"/>
    <w:rsid w:val="00F261F9"/>
    <w:rsid w:val="00F26233"/>
    <w:rsid w:val="00F26272"/>
    <w:rsid w:val="00F262B1"/>
    <w:rsid w:val="00F262CD"/>
    <w:rsid w:val="00F26308"/>
    <w:rsid w:val="00F2632A"/>
    <w:rsid w:val="00F26330"/>
    <w:rsid w:val="00F2634D"/>
    <w:rsid w:val="00F26354"/>
    <w:rsid w:val="00F263B7"/>
    <w:rsid w:val="00F263DA"/>
    <w:rsid w:val="00F26416"/>
    <w:rsid w:val="00F26421"/>
    <w:rsid w:val="00F26445"/>
    <w:rsid w:val="00F2646D"/>
    <w:rsid w:val="00F2648C"/>
    <w:rsid w:val="00F2649C"/>
    <w:rsid w:val="00F264A7"/>
    <w:rsid w:val="00F264C3"/>
    <w:rsid w:val="00F2651D"/>
    <w:rsid w:val="00F2654B"/>
    <w:rsid w:val="00F265CC"/>
    <w:rsid w:val="00F265D8"/>
    <w:rsid w:val="00F2662D"/>
    <w:rsid w:val="00F26639"/>
    <w:rsid w:val="00F2663F"/>
    <w:rsid w:val="00F2664C"/>
    <w:rsid w:val="00F266C2"/>
    <w:rsid w:val="00F266D6"/>
    <w:rsid w:val="00F266DD"/>
    <w:rsid w:val="00F266FE"/>
    <w:rsid w:val="00F26704"/>
    <w:rsid w:val="00F26787"/>
    <w:rsid w:val="00F2678A"/>
    <w:rsid w:val="00F267E8"/>
    <w:rsid w:val="00F267F5"/>
    <w:rsid w:val="00F26821"/>
    <w:rsid w:val="00F2682F"/>
    <w:rsid w:val="00F268C9"/>
    <w:rsid w:val="00F26927"/>
    <w:rsid w:val="00F26932"/>
    <w:rsid w:val="00F26979"/>
    <w:rsid w:val="00F26A18"/>
    <w:rsid w:val="00F26A1B"/>
    <w:rsid w:val="00F26A2B"/>
    <w:rsid w:val="00F26A8C"/>
    <w:rsid w:val="00F26AA2"/>
    <w:rsid w:val="00F26AA8"/>
    <w:rsid w:val="00F26AB7"/>
    <w:rsid w:val="00F26AFA"/>
    <w:rsid w:val="00F26B7B"/>
    <w:rsid w:val="00F26BAB"/>
    <w:rsid w:val="00F26BB6"/>
    <w:rsid w:val="00F26BC9"/>
    <w:rsid w:val="00F26BFF"/>
    <w:rsid w:val="00F26C11"/>
    <w:rsid w:val="00F26C44"/>
    <w:rsid w:val="00F26C5A"/>
    <w:rsid w:val="00F26C61"/>
    <w:rsid w:val="00F26C6C"/>
    <w:rsid w:val="00F26C79"/>
    <w:rsid w:val="00F26C86"/>
    <w:rsid w:val="00F26C89"/>
    <w:rsid w:val="00F26C8C"/>
    <w:rsid w:val="00F26CA6"/>
    <w:rsid w:val="00F26CC8"/>
    <w:rsid w:val="00F26D0D"/>
    <w:rsid w:val="00F26D1E"/>
    <w:rsid w:val="00F26D80"/>
    <w:rsid w:val="00F26D93"/>
    <w:rsid w:val="00F26D99"/>
    <w:rsid w:val="00F26DAB"/>
    <w:rsid w:val="00F26DE9"/>
    <w:rsid w:val="00F26E33"/>
    <w:rsid w:val="00F26E79"/>
    <w:rsid w:val="00F26E7C"/>
    <w:rsid w:val="00F26E7F"/>
    <w:rsid w:val="00F26EA8"/>
    <w:rsid w:val="00F26EBD"/>
    <w:rsid w:val="00F26ED8"/>
    <w:rsid w:val="00F26EDB"/>
    <w:rsid w:val="00F26F98"/>
    <w:rsid w:val="00F27002"/>
    <w:rsid w:val="00F2700A"/>
    <w:rsid w:val="00F2702E"/>
    <w:rsid w:val="00F27062"/>
    <w:rsid w:val="00F2708B"/>
    <w:rsid w:val="00F270B8"/>
    <w:rsid w:val="00F270E6"/>
    <w:rsid w:val="00F270EC"/>
    <w:rsid w:val="00F270FD"/>
    <w:rsid w:val="00F27160"/>
    <w:rsid w:val="00F27195"/>
    <w:rsid w:val="00F27199"/>
    <w:rsid w:val="00F271B9"/>
    <w:rsid w:val="00F27226"/>
    <w:rsid w:val="00F27239"/>
    <w:rsid w:val="00F27272"/>
    <w:rsid w:val="00F27277"/>
    <w:rsid w:val="00F272D5"/>
    <w:rsid w:val="00F272E1"/>
    <w:rsid w:val="00F272E4"/>
    <w:rsid w:val="00F27309"/>
    <w:rsid w:val="00F27344"/>
    <w:rsid w:val="00F27345"/>
    <w:rsid w:val="00F27356"/>
    <w:rsid w:val="00F2736A"/>
    <w:rsid w:val="00F27378"/>
    <w:rsid w:val="00F2739A"/>
    <w:rsid w:val="00F273A9"/>
    <w:rsid w:val="00F273BF"/>
    <w:rsid w:val="00F27403"/>
    <w:rsid w:val="00F27407"/>
    <w:rsid w:val="00F27409"/>
    <w:rsid w:val="00F2743E"/>
    <w:rsid w:val="00F27447"/>
    <w:rsid w:val="00F2745C"/>
    <w:rsid w:val="00F2747C"/>
    <w:rsid w:val="00F27487"/>
    <w:rsid w:val="00F274A5"/>
    <w:rsid w:val="00F274C9"/>
    <w:rsid w:val="00F27501"/>
    <w:rsid w:val="00F27590"/>
    <w:rsid w:val="00F275C2"/>
    <w:rsid w:val="00F2764F"/>
    <w:rsid w:val="00F276A0"/>
    <w:rsid w:val="00F276AC"/>
    <w:rsid w:val="00F276B4"/>
    <w:rsid w:val="00F276BA"/>
    <w:rsid w:val="00F276EE"/>
    <w:rsid w:val="00F27728"/>
    <w:rsid w:val="00F27739"/>
    <w:rsid w:val="00F27763"/>
    <w:rsid w:val="00F27765"/>
    <w:rsid w:val="00F27777"/>
    <w:rsid w:val="00F277AC"/>
    <w:rsid w:val="00F27855"/>
    <w:rsid w:val="00F2785D"/>
    <w:rsid w:val="00F27868"/>
    <w:rsid w:val="00F27889"/>
    <w:rsid w:val="00F278DB"/>
    <w:rsid w:val="00F278E8"/>
    <w:rsid w:val="00F27917"/>
    <w:rsid w:val="00F27933"/>
    <w:rsid w:val="00F279A7"/>
    <w:rsid w:val="00F27A2E"/>
    <w:rsid w:val="00F27A61"/>
    <w:rsid w:val="00F27A81"/>
    <w:rsid w:val="00F27AA0"/>
    <w:rsid w:val="00F27AE0"/>
    <w:rsid w:val="00F27AE4"/>
    <w:rsid w:val="00F27B59"/>
    <w:rsid w:val="00F27B7A"/>
    <w:rsid w:val="00F27B8C"/>
    <w:rsid w:val="00F27BB8"/>
    <w:rsid w:val="00F27BBD"/>
    <w:rsid w:val="00F27BC3"/>
    <w:rsid w:val="00F27C0E"/>
    <w:rsid w:val="00F27C2C"/>
    <w:rsid w:val="00F27C33"/>
    <w:rsid w:val="00F27C40"/>
    <w:rsid w:val="00F27C63"/>
    <w:rsid w:val="00F27C6E"/>
    <w:rsid w:val="00F27C95"/>
    <w:rsid w:val="00F27C98"/>
    <w:rsid w:val="00F27C9A"/>
    <w:rsid w:val="00F27C9D"/>
    <w:rsid w:val="00F27CBA"/>
    <w:rsid w:val="00F27CD8"/>
    <w:rsid w:val="00F27CF4"/>
    <w:rsid w:val="00F27D20"/>
    <w:rsid w:val="00F27D25"/>
    <w:rsid w:val="00F27D29"/>
    <w:rsid w:val="00F27D4D"/>
    <w:rsid w:val="00F27D76"/>
    <w:rsid w:val="00F27D8A"/>
    <w:rsid w:val="00F27D8F"/>
    <w:rsid w:val="00F27D97"/>
    <w:rsid w:val="00F27DAC"/>
    <w:rsid w:val="00F27DBC"/>
    <w:rsid w:val="00F27DEB"/>
    <w:rsid w:val="00F27DF3"/>
    <w:rsid w:val="00F27E36"/>
    <w:rsid w:val="00F27E5F"/>
    <w:rsid w:val="00F27E8A"/>
    <w:rsid w:val="00F27EE4"/>
    <w:rsid w:val="00F27EFF"/>
    <w:rsid w:val="00F27F03"/>
    <w:rsid w:val="00F27F2A"/>
    <w:rsid w:val="00F27F30"/>
    <w:rsid w:val="00F27F37"/>
    <w:rsid w:val="00F27F89"/>
    <w:rsid w:val="00F27F98"/>
    <w:rsid w:val="00F27FAE"/>
    <w:rsid w:val="00F27FEB"/>
    <w:rsid w:val="00F30003"/>
    <w:rsid w:val="00F3001F"/>
    <w:rsid w:val="00F30038"/>
    <w:rsid w:val="00F30057"/>
    <w:rsid w:val="00F30069"/>
    <w:rsid w:val="00F30085"/>
    <w:rsid w:val="00F30087"/>
    <w:rsid w:val="00F300A0"/>
    <w:rsid w:val="00F300C2"/>
    <w:rsid w:val="00F300C3"/>
    <w:rsid w:val="00F300D0"/>
    <w:rsid w:val="00F300D4"/>
    <w:rsid w:val="00F300FD"/>
    <w:rsid w:val="00F3013F"/>
    <w:rsid w:val="00F3015A"/>
    <w:rsid w:val="00F301C3"/>
    <w:rsid w:val="00F301C9"/>
    <w:rsid w:val="00F301F1"/>
    <w:rsid w:val="00F30240"/>
    <w:rsid w:val="00F30256"/>
    <w:rsid w:val="00F302E1"/>
    <w:rsid w:val="00F302E2"/>
    <w:rsid w:val="00F30327"/>
    <w:rsid w:val="00F30328"/>
    <w:rsid w:val="00F30344"/>
    <w:rsid w:val="00F303C0"/>
    <w:rsid w:val="00F303C9"/>
    <w:rsid w:val="00F303E5"/>
    <w:rsid w:val="00F30429"/>
    <w:rsid w:val="00F3047C"/>
    <w:rsid w:val="00F3049B"/>
    <w:rsid w:val="00F304A1"/>
    <w:rsid w:val="00F304BB"/>
    <w:rsid w:val="00F304DA"/>
    <w:rsid w:val="00F304F6"/>
    <w:rsid w:val="00F30508"/>
    <w:rsid w:val="00F30522"/>
    <w:rsid w:val="00F30532"/>
    <w:rsid w:val="00F3055C"/>
    <w:rsid w:val="00F3058B"/>
    <w:rsid w:val="00F305B9"/>
    <w:rsid w:val="00F305D8"/>
    <w:rsid w:val="00F305F8"/>
    <w:rsid w:val="00F30641"/>
    <w:rsid w:val="00F30650"/>
    <w:rsid w:val="00F30660"/>
    <w:rsid w:val="00F306B3"/>
    <w:rsid w:val="00F306CA"/>
    <w:rsid w:val="00F306D1"/>
    <w:rsid w:val="00F306DD"/>
    <w:rsid w:val="00F30701"/>
    <w:rsid w:val="00F3072A"/>
    <w:rsid w:val="00F3076A"/>
    <w:rsid w:val="00F30774"/>
    <w:rsid w:val="00F307A9"/>
    <w:rsid w:val="00F307C8"/>
    <w:rsid w:val="00F3081F"/>
    <w:rsid w:val="00F3082D"/>
    <w:rsid w:val="00F30896"/>
    <w:rsid w:val="00F308A6"/>
    <w:rsid w:val="00F308D9"/>
    <w:rsid w:val="00F308DF"/>
    <w:rsid w:val="00F308E7"/>
    <w:rsid w:val="00F30930"/>
    <w:rsid w:val="00F3095B"/>
    <w:rsid w:val="00F30984"/>
    <w:rsid w:val="00F30988"/>
    <w:rsid w:val="00F30999"/>
    <w:rsid w:val="00F309A1"/>
    <w:rsid w:val="00F309A7"/>
    <w:rsid w:val="00F30A6B"/>
    <w:rsid w:val="00F30A9D"/>
    <w:rsid w:val="00F30AB8"/>
    <w:rsid w:val="00F30AE4"/>
    <w:rsid w:val="00F30B09"/>
    <w:rsid w:val="00F30B1E"/>
    <w:rsid w:val="00F30B1F"/>
    <w:rsid w:val="00F30B66"/>
    <w:rsid w:val="00F30BA9"/>
    <w:rsid w:val="00F30BAF"/>
    <w:rsid w:val="00F30BD6"/>
    <w:rsid w:val="00F30BE4"/>
    <w:rsid w:val="00F30C02"/>
    <w:rsid w:val="00F30C1C"/>
    <w:rsid w:val="00F30C86"/>
    <w:rsid w:val="00F30C9C"/>
    <w:rsid w:val="00F30CBA"/>
    <w:rsid w:val="00F30CC6"/>
    <w:rsid w:val="00F30CEB"/>
    <w:rsid w:val="00F30D14"/>
    <w:rsid w:val="00F30D21"/>
    <w:rsid w:val="00F30D53"/>
    <w:rsid w:val="00F30D96"/>
    <w:rsid w:val="00F30D98"/>
    <w:rsid w:val="00F30DAC"/>
    <w:rsid w:val="00F30DD0"/>
    <w:rsid w:val="00F30DF7"/>
    <w:rsid w:val="00F30E26"/>
    <w:rsid w:val="00F30E42"/>
    <w:rsid w:val="00F30E5E"/>
    <w:rsid w:val="00F30E60"/>
    <w:rsid w:val="00F30EE3"/>
    <w:rsid w:val="00F30EFD"/>
    <w:rsid w:val="00F30F29"/>
    <w:rsid w:val="00F30F66"/>
    <w:rsid w:val="00F30F6B"/>
    <w:rsid w:val="00F30FBE"/>
    <w:rsid w:val="00F30FF9"/>
    <w:rsid w:val="00F31038"/>
    <w:rsid w:val="00F31045"/>
    <w:rsid w:val="00F3105D"/>
    <w:rsid w:val="00F3106B"/>
    <w:rsid w:val="00F31085"/>
    <w:rsid w:val="00F31098"/>
    <w:rsid w:val="00F310BD"/>
    <w:rsid w:val="00F310D1"/>
    <w:rsid w:val="00F310D8"/>
    <w:rsid w:val="00F310DE"/>
    <w:rsid w:val="00F31116"/>
    <w:rsid w:val="00F3111C"/>
    <w:rsid w:val="00F31127"/>
    <w:rsid w:val="00F31131"/>
    <w:rsid w:val="00F31138"/>
    <w:rsid w:val="00F31139"/>
    <w:rsid w:val="00F31165"/>
    <w:rsid w:val="00F31179"/>
    <w:rsid w:val="00F31189"/>
    <w:rsid w:val="00F311BA"/>
    <w:rsid w:val="00F31216"/>
    <w:rsid w:val="00F3123B"/>
    <w:rsid w:val="00F31298"/>
    <w:rsid w:val="00F312EA"/>
    <w:rsid w:val="00F31307"/>
    <w:rsid w:val="00F3130C"/>
    <w:rsid w:val="00F31317"/>
    <w:rsid w:val="00F31354"/>
    <w:rsid w:val="00F3138E"/>
    <w:rsid w:val="00F313DC"/>
    <w:rsid w:val="00F313E8"/>
    <w:rsid w:val="00F313F7"/>
    <w:rsid w:val="00F31453"/>
    <w:rsid w:val="00F31456"/>
    <w:rsid w:val="00F3145E"/>
    <w:rsid w:val="00F31463"/>
    <w:rsid w:val="00F3148E"/>
    <w:rsid w:val="00F3149A"/>
    <w:rsid w:val="00F314DB"/>
    <w:rsid w:val="00F314DF"/>
    <w:rsid w:val="00F314F1"/>
    <w:rsid w:val="00F3153C"/>
    <w:rsid w:val="00F31590"/>
    <w:rsid w:val="00F315B4"/>
    <w:rsid w:val="00F315B5"/>
    <w:rsid w:val="00F315BC"/>
    <w:rsid w:val="00F315DD"/>
    <w:rsid w:val="00F31610"/>
    <w:rsid w:val="00F31612"/>
    <w:rsid w:val="00F31654"/>
    <w:rsid w:val="00F31663"/>
    <w:rsid w:val="00F31679"/>
    <w:rsid w:val="00F31713"/>
    <w:rsid w:val="00F31719"/>
    <w:rsid w:val="00F3173C"/>
    <w:rsid w:val="00F3175C"/>
    <w:rsid w:val="00F31768"/>
    <w:rsid w:val="00F31775"/>
    <w:rsid w:val="00F3178C"/>
    <w:rsid w:val="00F317DF"/>
    <w:rsid w:val="00F317E6"/>
    <w:rsid w:val="00F317F2"/>
    <w:rsid w:val="00F31800"/>
    <w:rsid w:val="00F31804"/>
    <w:rsid w:val="00F3181C"/>
    <w:rsid w:val="00F31864"/>
    <w:rsid w:val="00F3186B"/>
    <w:rsid w:val="00F3188F"/>
    <w:rsid w:val="00F318DF"/>
    <w:rsid w:val="00F31924"/>
    <w:rsid w:val="00F31938"/>
    <w:rsid w:val="00F31940"/>
    <w:rsid w:val="00F3196F"/>
    <w:rsid w:val="00F31991"/>
    <w:rsid w:val="00F319BB"/>
    <w:rsid w:val="00F319EE"/>
    <w:rsid w:val="00F31A3B"/>
    <w:rsid w:val="00F31A49"/>
    <w:rsid w:val="00F31A7D"/>
    <w:rsid w:val="00F31A9B"/>
    <w:rsid w:val="00F31AD2"/>
    <w:rsid w:val="00F31B21"/>
    <w:rsid w:val="00F31B37"/>
    <w:rsid w:val="00F31B3C"/>
    <w:rsid w:val="00F31B5F"/>
    <w:rsid w:val="00F31B6F"/>
    <w:rsid w:val="00F31B8E"/>
    <w:rsid w:val="00F31BB7"/>
    <w:rsid w:val="00F31BC0"/>
    <w:rsid w:val="00F31BD9"/>
    <w:rsid w:val="00F31C02"/>
    <w:rsid w:val="00F31C64"/>
    <w:rsid w:val="00F31C68"/>
    <w:rsid w:val="00F31C79"/>
    <w:rsid w:val="00F31CAF"/>
    <w:rsid w:val="00F31CB5"/>
    <w:rsid w:val="00F31CCF"/>
    <w:rsid w:val="00F31CD7"/>
    <w:rsid w:val="00F31CDE"/>
    <w:rsid w:val="00F31D09"/>
    <w:rsid w:val="00F31D4D"/>
    <w:rsid w:val="00F31D5D"/>
    <w:rsid w:val="00F31D7F"/>
    <w:rsid w:val="00F31DDF"/>
    <w:rsid w:val="00F31E22"/>
    <w:rsid w:val="00F31EA6"/>
    <w:rsid w:val="00F31EAA"/>
    <w:rsid w:val="00F31EE0"/>
    <w:rsid w:val="00F31EE3"/>
    <w:rsid w:val="00F31EF0"/>
    <w:rsid w:val="00F31F25"/>
    <w:rsid w:val="00F31F4F"/>
    <w:rsid w:val="00F31F68"/>
    <w:rsid w:val="00F31F79"/>
    <w:rsid w:val="00F31F7A"/>
    <w:rsid w:val="00F31F9E"/>
    <w:rsid w:val="00F3208F"/>
    <w:rsid w:val="00F320A4"/>
    <w:rsid w:val="00F320B2"/>
    <w:rsid w:val="00F320CF"/>
    <w:rsid w:val="00F320F5"/>
    <w:rsid w:val="00F3211B"/>
    <w:rsid w:val="00F32120"/>
    <w:rsid w:val="00F32146"/>
    <w:rsid w:val="00F32169"/>
    <w:rsid w:val="00F321DB"/>
    <w:rsid w:val="00F32234"/>
    <w:rsid w:val="00F3224F"/>
    <w:rsid w:val="00F322A0"/>
    <w:rsid w:val="00F322E2"/>
    <w:rsid w:val="00F322E4"/>
    <w:rsid w:val="00F322F5"/>
    <w:rsid w:val="00F3231E"/>
    <w:rsid w:val="00F32340"/>
    <w:rsid w:val="00F32372"/>
    <w:rsid w:val="00F32380"/>
    <w:rsid w:val="00F323AF"/>
    <w:rsid w:val="00F323C1"/>
    <w:rsid w:val="00F323C4"/>
    <w:rsid w:val="00F323D6"/>
    <w:rsid w:val="00F324F4"/>
    <w:rsid w:val="00F324F6"/>
    <w:rsid w:val="00F3258B"/>
    <w:rsid w:val="00F32670"/>
    <w:rsid w:val="00F32672"/>
    <w:rsid w:val="00F326B9"/>
    <w:rsid w:val="00F326ED"/>
    <w:rsid w:val="00F3279C"/>
    <w:rsid w:val="00F327AC"/>
    <w:rsid w:val="00F327FA"/>
    <w:rsid w:val="00F3283E"/>
    <w:rsid w:val="00F32851"/>
    <w:rsid w:val="00F32882"/>
    <w:rsid w:val="00F32899"/>
    <w:rsid w:val="00F328DB"/>
    <w:rsid w:val="00F328F7"/>
    <w:rsid w:val="00F3297C"/>
    <w:rsid w:val="00F32997"/>
    <w:rsid w:val="00F3299F"/>
    <w:rsid w:val="00F329B2"/>
    <w:rsid w:val="00F329CA"/>
    <w:rsid w:val="00F32A12"/>
    <w:rsid w:val="00F32A37"/>
    <w:rsid w:val="00F32A62"/>
    <w:rsid w:val="00F32A66"/>
    <w:rsid w:val="00F32A7A"/>
    <w:rsid w:val="00F32A80"/>
    <w:rsid w:val="00F32A9B"/>
    <w:rsid w:val="00F32AAC"/>
    <w:rsid w:val="00F32AB7"/>
    <w:rsid w:val="00F32AD1"/>
    <w:rsid w:val="00F32AE7"/>
    <w:rsid w:val="00F32B59"/>
    <w:rsid w:val="00F32B6C"/>
    <w:rsid w:val="00F32B81"/>
    <w:rsid w:val="00F32B92"/>
    <w:rsid w:val="00F32BA2"/>
    <w:rsid w:val="00F32BB1"/>
    <w:rsid w:val="00F32BD1"/>
    <w:rsid w:val="00F32BD7"/>
    <w:rsid w:val="00F32BF0"/>
    <w:rsid w:val="00F32C01"/>
    <w:rsid w:val="00F32C07"/>
    <w:rsid w:val="00F32C36"/>
    <w:rsid w:val="00F32C3C"/>
    <w:rsid w:val="00F32C8A"/>
    <w:rsid w:val="00F32CD0"/>
    <w:rsid w:val="00F32CEC"/>
    <w:rsid w:val="00F32D06"/>
    <w:rsid w:val="00F32D0C"/>
    <w:rsid w:val="00F32D20"/>
    <w:rsid w:val="00F32D56"/>
    <w:rsid w:val="00F32D76"/>
    <w:rsid w:val="00F32D9D"/>
    <w:rsid w:val="00F32DBA"/>
    <w:rsid w:val="00F32DDD"/>
    <w:rsid w:val="00F32DEC"/>
    <w:rsid w:val="00F32DFD"/>
    <w:rsid w:val="00F32E43"/>
    <w:rsid w:val="00F32E4C"/>
    <w:rsid w:val="00F32E7D"/>
    <w:rsid w:val="00F32E84"/>
    <w:rsid w:val="00F32E9B"/>
    <w:rsid w:val="00F32EB1"/>
    <w:rsid w:val="00F32ECA"/>
    <w:rsid w:val="00F32EF5"/>
    <w:rsid w:val="00F32F01"/>
    <w:rsid w:val="00F32F1F"/>
    <w:rsid w:val="00F32F50"/>
    <w:rsid w:val="00F32F52"/>
    <w:rsid w:val="00F32F68"/>
    <w:rsid w:val="00F32F77"/>
    <w:rsid w:val="00F32F79"/>
    <w:rsid w:val="00F32F91"/>
    <w:rsid w:val="00F32FFE"/>
    <w:rsid w:val="00F33006"/>
    <w:rsid w:val="00F33010"/>
    <w:rsid w:val="00F3301D"/>
    <w:rsid w:val="00F33023"/>
    <w:rsid w:val="00F33054"/>
    <w:rsid w:val="00F33075"/>
    <w:rsid w:val="00F33088"/>
    <w:rsid w:val="00F330B2"/>
    <w:rsid w:val="00F330B9"/>
    <w:rsid w:val="00F330C5"/>
    <w:rsid w:val="00F330CE"/>
    <w:rsid w:val="00F330F8"/>
    <w:rsid w:val="00F33169"/>
    <w:rsid w:val="00F33177"/>
    <w:rsid w:val="00F3319F"/>
    <w:rsid w:val="00F331A4"/>
    <w:rsid w:val="00F331B9"/>
    <w:rsid w:val="00F33228"/>
    <w:rsid w:val="00F33238"/>
    <w:rsid w:val="00F33274"/>
    <w:rsid w:val="00F33286"/>
    <w:rsid w:val="00F33287"/>
    <w:rsid w:val="00F332A4"/>
    <w:rsid w:val="00F332A8"/>
    <w:rsid w:val="00F332B0"/>
    <w:rsid w:val="00F332B2"/>
    <w:rsid w:val="00F33314"/>
    <w:rsid w:val="00F33321"/>
    <w:rsid w:val="00F33324"/>
    <w:rsid w:val="00F33329"/>
    <w:rsid w:val="00F3334B"/>
    <w:rsid w:val="00F33357"/>
    <w:rsid w:val="00F3339C"/>
    <w:rsid w:val="00F33401"/>
    <w:rsid w:val="00F33407"/>
    <w:rsid w:val="00F33426"/>
    <w:rsid w:val="00F33448"/>
    <w:rsid w:val="00F33450"/>
    <w:rsid w:val="00F334A2"/>
    <w:rsid w:val="00F334B7"/>
    <w:rsid w:val="00F334C3"/>
    <w:rsid w:val="00F334CE"/>
    <w:rsid w:val="00F33503"/>
    <w:rsid w:val="00F3352A"/>
    <w:rsid w:val="00F33537"/>
    <w:rsid w:val="00F3355B"/>
    <w:rsid w:val="00F33589"/>
    <w:rsid w:val="00F335AA"/>
    <w:rsid w:val="00F335AD"/>
    <w:rsid w:val="00F3360E"/>
    <w:rsid w:val="00F336B3"/>
    <w:rsid w:val="00F336BB"/>
    <w:rsid w:val="00F336C4"/>
    <w:rsid w:val="00F336D6"/>
    <w:rsid w:val="00F336EB"/>
    <w:rsid w:val="00F33724"/>
    <w:rsid w:val="00F3372D"/>
    <w:rsid w:val="00F33733"/>
    <w:rsid w:val="00F33736"/>
    <w:rsid w:val="00F3375C"/>
    <w:rsid w:val="00F33761"/>
    <w:rsid w:val="00F33779"/>
    <w:rsid w:val="00F3377D"/>
    <w:rsid w:val="00F33797"/>
    <w:rsid w:val="00F337B3"/>
    <w:rsid w:val="00F33810"/>
    <w:rsid w:val="00F3381E"/>
    <w:rsid w:val="00F33825"/>
    <w:rsid w:val="00F33864"/>
    <w:rsid w:val="00F33878"/>
    <w:rsid w:val="00F338A2"/>
    <w:rsid w:val="00F338DA"/>
    <w:rsid w:val="00F338DB"/>
    <w:rsid w:val="00F33917"/>
    <w:rsid w:val="00F3393B"/>
    <w:rsid w:val="00F33968"/>
    <w:rsid w:val="00F33972"/>
    <w:rsid w:val="00F3397C"/>
    <w:rsid w:val="00F339AE"/>
    <w:rsid w:val="00F339CC"/>
    <w:rsid w:val="00F33A18"/>
    <w:rsid w:val="00F33A59"/>
    <w:rsid w:val="00F33A89"/>
    <w:rsid w:val="00F33AC7"/>
    <w:rsid w:val="00F33ACE"/>
    <w:rsid w:val="00F33AEF"/>
    <w:rsid w:val="00F33B07"/>
    <w:rsid w:val="00F33B15"/>
    <w:rsid w:val="00F33B38"/>
    <w:rsid w:val="00F33B50"/>
    <w:rsid w:val="00F33B5B"/>
    <w:rsid w:val="00F33B69"/>
    <w:rsid w:val="00F33B72"/>
    <w:rsid w:val="00F33B94"/>
    <w:rsid w:val="00F33BBD"/>
    <w:rsid w:val="00F33BEE"/>
    <w:rsid w:val="00F33BF6"/>
    <w:rsid w:val="00F33C19"/>
    <w:rsid w:val="00F33C44"/>
    <w:rsid w:val="00F33C4B"/>
    <w:rsid w:val="00F33C57"/>
    <w:rsid w:val="00F33C61"/>
    <w:rsid w:val="00F33C6F"/>
    <w:rsid w:val="00F33CDC"/>
    <w:rsid w:val="00F33CF2"/>
    <w:rsid w:val="00F33CFD"/>
    <w:rsid w:val="00F33D29"/>
    <w:rsid w:val="00F33D31"/>
    <w:rsid w:val="00F33D3A"/>
    <w:rsid w:val="00F33D3E"/>
    <w:rsid w:val="00F33D96"/>
    <w:rsid w:val="00F33DB0"/>
    <w:rsid w:val="00F33DB9"/>
    <w:rsid w:val="00F33DCA"/>
    <w:rsid w:val="00F33DD5"/>
    <w:rsid w:val="00F33DD9"/>
    <w:rsid w:val="00F33DF4"/>
    <w:rsid w:val="00F33E18"/>
    <w:rsid w:val="00F33E30"/>
    <w:rsid w:val="00F33E8C"/>
    <w:rsid w:val="00F33E94"/>
    <w:rsid w:val="00F33E99"/>
    <w:rsid w:val="00F33EA6"/>
    <w:rsid w:val="00F33EF2"/>
    <w:rsid w:val="00F33F0D"/>
    <w:rsid w:val="00F33F2E"/>
    <w:rsid w:val="00F33F35"/>
    <w:rsid w:val="00F33F5C"/>
    <w:rsid w:val="00F33F70"/>
    <w:rsid w:val="00F33FC0"/>
    <w:rsid w:val="00F33FEE"/>
    <w:rsid w:val="00F33FEF"/>
    <w:rsid w:val="00F3402D"/>
    <w:rsid w:val="00F34052"/>
    <w:rsid w:val="00F340AC"/>
    <w:rsid w:val="00F340BA"/>
    <w:rsid w:val="00F340BD"/>
    <w:rsid w:val="00F340F3"/>
    <w:rsid w:val="00F3416B"/>
    <w:rsid w:val="00F341B0"/>
    <w:rsid w:val="00F341CD"/>
    <w:rsid w:val="00F341CF"/>
    <w:rsid w:val="00F341D0"/>
    <w:rsid w:val="00F341D4"/>
    <w:rsid w:val="00F341D6"/>
    <w:rsid w:val="00F341DB"/>
    <w:rsid w:val="00F341E0"/>
    <w:rsid w:val="00F34208"/>
    <w:rsid w:val="00F34230"/>
    <w:rsid w:val="00F342BF"/>
    <w:rsid w:val="00F342CE"/>
    <w:rsid w:val="00F3431B"/>
    <w:rsid w:val="00F3432F"/>
    <w:rsid w:val="00F34339"/>
    <w:rsid w:val="00F3436E"/>
    <w:rsid w:val="00F34374"/>
    <w:rsid w:val="00F3439B"/>
    <w:rsid w:val="00F343CC"/>
    <w:rsid w:val="00F343E9"/>
    <w:rsid w:val="00F34404"/>
    <w:rsid w:val="00F34422"/>
    <w:rsid w:val="00F34484"/>
    <w:rsid w:val="00F34510"/>
    <w:rsid w:val="00F34536"/>
    <w:rsid w:val="00F34557"/>
    <w:rsid w:val="00F34564"/>
    <w:rsid w:val="00F34577"/>
    <w:rsid w:val="00F3457C"/>
    <w:rsid w:val="00F34583"/>
    <w:rsid w:val="00F34585"/>
    <w:rsid w:val="00F34593"/>
    <w:rsid w:val="00F345A4"/>
    <w:rsid w:val="00F34612"/>
    <w:rsid w:val="00F34618"/>
    <w:rsid w:val="00F3461E"/>
    <w:rsid w:val="00F346DF"/>
    <w:rsid w:val="00F34716"/>
    <w:rsid w:val="00F3475E"/>
    <w:rsid w:val="00F34783"/>
    <w:rsid w:val="00F3478F"/>
    <w:rsid w:val="00F34796"/>
    <w:rsid w:val="00F34797"/>
    <w:rsid w:val="00F347D7"/>
    <w:rsid w:val="00F347E2"/>
    <w:rsid w:val="00F347EE"/>
    <w:rsid w:val="00F347F3"/>
    <w:rsid w:val="00F3482A"/>
    <w:rsid w:val="00F34896"/>
    <w:rsid w:val="00F348A8"/>
    <w:rsid w:val="00F348B4"/>
    <w:rsid w:val="00F34902"/>
    <w:rsid w:val="00F3492E"/>
    <w:rsid w:val="00F34944"/>
    <w:rsid w:val="00F349C1"/>
    <w:rsid w:val="00F349C4"/>
    <w:rsid w:val="00F34A0A"/>
    <w:rsid w:val="00F34A46"/>
    <w:rsid w:val="00F34A80"/>
    <w:rsid w:val="00F34AB0"/>
    <w:rsid w:val="00F34AB6"/>
    <w:rsid w:val="00F34AEC"/>
    <w:rsid w:val="00F34B2E"/>
    <w:rsid w:val="00F34B7B"/>
    <w:rsid w:val="00F34BAE"/>
    <w:rsid w:val="00F34BF5"/>
    <w:rsid w:val="00F34C04"/>
    <w:rsid w:val="00F34C05"/>
    <w:rsid w:val="00F34C0F"/>
    <w:rsid w:val="00F34C29"/>
    <w:rsid w:val="00F34C77"/>
    <w:rsid w:val="00F34C7E"/>
    <w:rsid w:val="00F34C85"/>
    <w:rsid w:val="00F34CD4"/>
    <w:rsid w:val="00F34CD8"/>
    <w:rsid w:val="00F34D01"/>
    <w:rsid w:val="00F34D29"/>
    <w:rsid w:val="00F34D3D"/>
    <w:rsid w:val="00F34D57"/>
    <w:rsid w:val="00F34D6F"/>
    <w:rsid w:val="00F34D91"/>
    <w:rsid w:val="00F34D92"/>
    <w:rsid w:val="00F34E32"/>
    <w:rsid w:val="00F34E80"/>
    <w:rsid w:val="00F34E83"/>
    <w:rsid w:val="00F34E9B"/>
    <w:rsid w:val="00F34EED"/>
    <w:rsid w:val="00F34FDD"/>
    <w:rsid w:val="00F34FFA"/>
    <w:rsid w:val="00F35002"/>
    <w:rsid w:val="00F3505C"/>
    <w:rsid w:val="00F3507C"/>
    <w:rsid w:val="00F350B8"/>
    <w:rsid w:val="00F350C9"/>
    <w:rsid w:val="00F350F9"/>
    <w:rsid w:val="00F35101"/>
    <w:rsid w:val="00F35121"/>
    <w:rsid w:val="00F35133"/>
    <w:rsid w:val="00F35144"/>
    <w:rsid w:val="00F35162"/>
    <w:rsid w:val="00F3518B"/>
    <w:rsid w:val="00F35198"/>
    <w:rsid w:val="00F351B0"/>
    <w:rsid w:val="00F351EA"/>
    <w:rsid w:val="00F35206"/>
    <w:rsid w:val="00F3523D"/>
    <w:rsid w:val="00F352F7"/>
    <w:rsid w:val="00F35355"/>
    <w:rsid w:val="00F3536C"/>
    <w:rsid w:val="00F35385"/>
    <w:rsid w:val="00F353A5"/>
    <w:rsid w:val="00F353BC"/>
    <w:rsid w:val="00F35400"/>
    <w:rsid w:val="00F35406"/>
    <w:rsid w:val="00F3547F"/>
    <w:rsid w:val="00F354B4"/>
    <w:rsid w:val="00F354D4"/>
    <w:rsid w:val="00F354E3"/>
    <w:rsid w:val="00F354F5"/>
    <w:rsid w:val="00F35504"/>
    <w:rsid w:val="00F35522"/>
    <w:rsid w:val="00F35529"/>
    <w:rsid w:val="00F35552"/>
    <w:rsid w:val="00F3555C"/>
    <w:rsid w:val="00F3560F"/>
    <w:rsid w:val="00F35638"/>
    <w:rsid w:val="00F35649"/>
    <w:rsid w:val="00F35651"/>
    <w:rsid w:val="00F35689"/>
    <w:rsid w:val="00F356A1"/>
    <w:rsid w:val="00F356D1"/>
    <w:rsid w:val="00F356DD"/>
    <w:rsid w:val="00F356F7"/>
    <w:rsid w:val="00F35721"/>
    <w:rsid w:val="00F35727"/>
    <w:rsid w:val="00F357EB"/>
    <w:rsid w:val="00F3582E"/>
    <w:rsid w:val="00F35839"/>
    <w:rsid w:val="00F3584B"/>
    <w:rsid w:val="00F35881"/>
    <w:rsid w:val="00F358A9"/>
    <w:rsid w:val="00F35911"/>
    <w:rsid w:val="00F3592D"/>
    <w:rsid w:val="00F35935"/>
    <w:rsid w:val="00F35984"/>
    <w:rsid w:val="00F359AB"/>
    <w:rsid w:val="00F359EE"/>
    <w:rsid w:val="00F359F9"/>
    <w:rsid w:val="00F35A2E"/>
    <w:rsid w:val="00F35A44"/>
    <w:rsid w:val="00F35A58"/>
    <w:rsid w:val="00F35A6F"/>
    <w:rsid w:val="00F35AEF"/>
    <w:rsid w:val="00F35B0E"/>
    <w:rsid w:val="00F35B59"/>
    <w:rsid w:val="00F35B7B"/>
    <w:rsid w:val="00F35B8E"/>
    <w:rsid w:val="00F35B8F"/>
    <w:rsid w:val="00F35B9B"/>
    <w:rsid w:val="00F35BF5"/>
    <w:rsid w:val="00F35C0D"/>
    <w:rsid w:val="00F35C1E"/>
    <w:rsid w:val="00F35C31"/>
    <w:rsid w:val="00F35CA5"/>
    <w:rsid w:val="00F35CB0"/>
    <w:rsid w:val="00F35CB1"/>
    <w:rsid w:val="00F35CF7"/>
    <w:rsid w:val="00F35D1A"/>
    <w:rsid w:val="00F35D1B"/>
    <w:rsid w:val="00F35D1F"/>
    <w:rsid w:val="00F35D25"/>
    <w:rsid w:val="00F35D6D"/>
    <w:rsid w:val="00F35D7B"/>
    <w:rsid w:val="00F35DE3"/>
    <w:rsid w:val="00F35E01"/>
    <w:rsid w:val="00F35E0C"/>
    <w:rsid w:val="00F35E0D"/>
    <w:rsid w:val="00F35E47"/>
    <w:rsid w:val="00F35E5B"/>
    <w:rsid w:val="00F35E64"/>
    <w:rsid w:val="00F35E65"/>
    <w:rsid w:val="00F35EAB"/>
    <w:rsid w:val="00F35EB7"/>
    <w:rsid w:val="00F35ED8"/>
    <w:rsid w:val="00F35EDE"/>
    <w:rsid w:val="00F35F0A"/>
    <w:rsid w:val="00F35F0C"/>
    <w:rsid w:val="00F35F13"/>
    <w:rsid w:val="00F35F28"/>
    <w:rsid w:val="00F35F2C"/>
    <w:rsid w:val="00F35F4D"/>
    <w:rsid w:val="00F35F83"/>
    <w:rsid w:val="00F35F99"/>
    <w:rsid w:val="00F35FAB"/>
    <w:rsid w:val="00F36016"/>
    <w:rsid w:val="00F3603F"/>
    <w:rsid w:val="00F36082"/>
    <w:rsid w:val="00F360FD"/>
    <w:rsid w:val="00F360FF"/>
    <w:rsid w:val="00F36100"/>
    <w:rsid w:val="00F3615B"/>
    <w:rsid w:val="00F36161"/>
    <w:rsid w:val="00F3616D"/>
    <w:rsid w:val="00F36180"/>
    <w:rsid w:val="00F3618C"/>
    <w:rsid w:val="00F361A6"/>
    <w:rsid w:val="00F361AA"/>
    <w:rsid w:val="00F361D5"/>
    <w:rsid w:val="00F361DE"/>
    <w:rsid w:val="00F36214"/>
    <w:rsid w:val="00F3624F"/>
    <w:rsid w:val="00F36274"/>
    <w:rsid w:val="00F362A9"/>
    <w:rsid w:val="00F362B5"/>
    <w:rsid w:val="00F362F4"/>
    <w:rsid w:val="00F36303"/>
    <w:rsid w:val="00F36353"/>
    <w:rsid w:val="00F36367"/>
    <w:rsid w:val="00F3636C"/>
    <w:rsid w:val="00F36380"/>
    <w:rsid w:val="00F363B0"/>
    <w:rsid w:val="00F363B1"/>
    <w:rsid w:val="00F363BD"/>
    <w:rsid w:val="00F363C9"/>
    <w:rsid w:val="00F36402"/>
    <w:rsid w:val="00F36405"/>
    <w:rsid w:val="00F36408"/>
    <w:rsid w:val="00F3645B"/>
    <w:rsid w:val="00F3649A"/>
    <w:rsid w:val="00F364A6"/>
    <w:rsid w:val="00F364AD"/>
    <w:rsid w:val="00F364DD"/>
    <w:rsid w:val="00F36503"/>
    <w:rsid w:val="00F3652B"/>
    <w:rsid w:val="00F36555"/>
    <w:rsid w:val="00F36558"/>
    <w:rsid w:val="00F36569"/>
    <w:rsid w:val="00F36570"/>
    <w:rsid w:val="00F36595"/>
    <w:rsid w:val="00F36599"/>
    <w:rsid w:val="00F3659A"/>
    <w:rsid w:val="00F365A9"/>
    <w:rsid w:val="00F365B7"/>
    <w:rsid w:val="00F365CD"/>
    <w:rsid w:val="00F3660A"/>
    <w:rsid w:val="00F3661C"/>
    <w:rsid w:val="00F36658"/>
    <w:rsid w:val="00F36667"/>
    <w:rsid w:val="00F36669"/>
    <w:rsid w:val="00F36685"/>
    <w:rsid w:val="00F3668D"/>
    <w:rsid w:val="00F366C7"/>
    <w:rsid w:val="00F366DA"/>
    <w:rsid w:val="00F366EA"/>
    <w:rsid w:val="00F366FA"/>
    <w:rsid w:val="00F3674E"/>
    <w:rsid w:val="00F36757"/>
    <w:rsid w:val="00F367CC"/>
    <w:rsid w:val="00F3681C"/>
    <w:rsid w:val="00F36895"/>
    <w:rsid w:val="00F3689B"/>
    <w:rsid w:val="00F368D2"/>
    <w:rsid w:val="00F368DB"/>
    <w:rsid w:val="00F368EA"/>
    <w:rsid w:val="00F3693E"/>
    <w:rsid w:val="00F36970"/>
    <w:rsid w:val="00F3697F"/>
    <w:rsid w:val="00F36983"/>
    <w:rsid w:val="00F36997"/>
    <w:rsid w:val="00F36999"/>
    <w:rsid w:val="00F369BB"/>
    <w:rsid w:val="00F369E8"/>
    <w:rsid w:val="00F369F0"/>
    <w:rsid w:val="00F36A07"/>
    <w:rsid w:val="00F36A19"/>
    <w:rsid w:val="00F36ABE"/>
    <w:rsid w:val="00F36AC9"/>
    <w:rsid w:val="00F36B2B"/>
    <w:rsid w:val="00F36B32"/>
    <w:rsid w:val="00F36B62"/>
    <w:rsid w:val="00F36BA0"/>
    <w:rsid w:val="00F36BB5"/>
    <w:rsid w:val="00F36BBE"/>
    <w:rsid w:val="00F36BD0"/>
    <w:rsid w:val="00F36BD2"/>
    <w:rsid w:val="00F36BFC"/>
    <w:rsid w:val="00F36BFF"/>
    <w:rsid w:val="00F36C24"/>
    <w:rsid w:val="00F36C4D"/>
    <w:rsid w:val="00F36C57"/>
    <w:rsid w:val="00F36C6D"/>
    <w:rsid w:val="00F36CA1"/>
    <w:rsid w:val="00F36CB2"/>
    <w:rsid w:val="00F36CC1"/>
    <w:rsid w:val="00F36CC7"/>
    <w:rsid w:val="00F36CE2"/>
    <w:rsid w:val="00F36D13"/>
    <w:rsid w:val="00F36D53"/>
    <w:rsid w:val="00F36D7A"/>
    <w:rsid w:val="00F36DAF"/>
    <w:rsid w:val="00F36E17"/>
    <w:rsid w:val="00F36E1D"/>
    <w:rsid w:val="00F36E5E"/>
    <w:rsid w:val="00F36E8F"/>
    <w:rsid w:val="00F36E98"/>
    <w:rsid w:val="00F36EE0"/>
    <w:rsid w:val="00F36EF2"/>
    <w:rsid w:val="00F36EFC"/>
    <w:rsid w:val="00F36F5D"/>
    <w:rsid w:val="00F36F70"/>
    <w:rsid w:val="00F36F97"/>
    <w:rsid w:val="00F36FAD"/>
    <w:rsid w:val="00F36FC3"/>
    <w:rsid w:val="00F36FC9"/>
    <w:rsid w:val="00F36FEB"/>
    <w:rsid w:val="00F3701E"/>
    <w:rsid w:val="00F37035"/>
    <w:rsid w:val="00F37065"/>
    <w:rsid w:val="00F37092"/>
    <w:rsid w:val="00F3709C"/>
    <w:rsid w:val="00F370AC"/>
    <w:rsid w:val="00F370EE"/>
    <w:rsid w:val="00F3712D"/>
    <w:rsid w:val="00F37136"/>
    <w:rsid w:val="00F37147"/>
    <w:rsid w:val="00F37157"/>
    <w:rsid w:val="00F37186"/>
    <w:rsid w:val="00F371AC"/>
    <w:rsid w:val="00F3722E"/>
    <w:rsid w:val="00F37242"/>
    <w:rsid w:val="00F37250"/>
    <w:rsid w:val="00F37283"/>
    <w:rsid w:val="00F3729B"/>
    <w:rsid w:val="00F372BA"/>
    <w:rsid w:val="00F37340"/>
    <w:rsid w:val="00F3735E"/>
    <w:rsid w:val="00F37390"/>
    <w:rsid w:val="00F373B0"/>
    <w:rsid w:val="00F373B7"/>
    <w:rsid w:val="00F3744E"/>
    <w:rsid w:val="00F37457"/>
    <w:rsid w:val="00F3748E"/>
    <w:rsid w:val="00F37490"/>
    <w:rsid w:val="00F374A7"/>
    <w:rsid w:val="00F374B2"/>
    <w:rsid w:val="00F374C2"/>
    <w:rsid w:val="00F374F6"/>
    <w:rsid w:val="00F3752A"/>
    <w:rsid w:val="00F37569"/>
    <w:rsid w:val="00F37583"/>
    <w:rsid w:val="00F3758C"/>
    <w:rsid w:val="00F3758D"/>
    <w:rsid w:val="00F375AC"/>
    <w:rsid w:val="00F375B8"/>
    <w:rsid w:val="00F3760D"/>
    <w:rsid w:val="00F3761E"/>
    <w:rsid w:val="00F37628"/>
    <w:rsid w:val="00F37679"/>
    <w:rsid w:val="00F37684"/>
    <w:rsid w:val="00F37688"/>
    <w:rsid w:val="00F37689"/>
    <w:rsid w:val="00F376B6"/>
    <w:rsid w:val="00F376C1"/>
    <w:rsid w:val="00F376CF"/>
    <w:rsid w:val="00F376D3"/>
    <w:rsid w:val="00F37710"/>
    <w:rsid w:val="00F37726"/>
    <w:rsid w:val="00F3773F"/>
    <w:rsid w:val="00F3775D"/>
    <w:rsid w:val="00F37799"/>
    <w:rsid w:val="00F377E4"/>
    <w:rsid w:val="00F377F0"/>
    <w:rsid w:val="00F3780E"/>
    <w:rsid w:val="00F378CB"/>
    <w:rsid w:val="00F378E5"/>
    <w:rsid w:val="00F37923"/>
    <w:rsid w:val="00F37974"/>
    <w:rsid w:val="00F37984"/>
    <w:rsid w:val="00F3799C"/>
    <w:rsid w:val="00F379C0"/>
    <w:rsid w:val="00F379C6"/>
    <w:rsid w:val="00F379FB"/>
    <w:rsid w:val="00F37A1A"/>
    <w:rsid w:val="00F37A29"/>
    <w:rsid w:val="00F37A44"/>
    <w:rsid w:val="00F37A4E"/>
    <w:rsid w:val="00F37A66"/>
    <w:rsid w:val="00F37A6B"/>
    <w:rsid w:val="00F37A8E"/>
    <w:rsid w:val="00F37A93"/>
    <w:rsid w:val="00F37A99"/>
    <w:rsid w:val="00F37AA9"/>
    <w:rsid w:val="00F37AF5"/>
    <w:rsid w:val="00F37AF9"/>
    <w:rsid w:val="00F37B45"/>
    <w:rsid w:val="00F37B57"/>
    <w:rsid w:val="00F37B60"/>
    <w:rsid w:val="00F37B63"/>
    <w:rsid w:val="00F37B70"/>
    <w:rsid w:val="00F37B9B"/>
    <w:rsid w:val="00F37BA4"/>
    <w:rsid w:val="00F37BBA"/>
    <w:rsid w:val="00F37BF1"/>
    <w:rsid w:val="00F37C47"/>
    <w:rsid w:val="00F37C67"/>
    <w:rsid w:val="00F37C6B"/>
    <w:rsid w:val="00F37CA6"/>
    <w:rsid w:val="00F37CCA"/>
    <w:rsid w:val="00F37CCF"/>
    <w:rsid w:val="00F37CEB"/>
    <w:rsid w:val="00F37D14"/>
    <w:rsid w:val="00F37D1A"/>
    <w:rsid w:val="00F37D32"/>
    <w:rsid w:val="00F37DA5"/>
    <w:rsid w:val="00F37DE3"/>
    <w:rsid w:val="00F37DFD"/>
    <w:rsid w:val="00F37E12"/>
    <w:rsid w:val="00F37E1A"/>
    <w:rsid w:val="00F37E1C"/>
    <w:rsid w:val="00F37E1E"/>
    <w:rsid w:val="00F37E4A"/>
    <w:rsid w:val="00F37E63"/>
    <w:rsid w:val="00F37EBB"/>
    <w:rsid w:val="00F37EF8"/>
    <w:rsid w:val="00F37F1E"/>
    <w:rsid w:val="00F37F1F"/>
    <w:rsid w:val="00F37F51"/>
    <w:rsid w:val="00F37F99"/>
    <w:rsid w:val="00F37FE2"/>
    <w:rsid w:val="00F37FF4"/>
    <w:rsid w:val="00F4005D"/>
    <w:rsid w:val="00F400C3"/>
    <w:rsid w:val="00F400D1"/>
    <w:rsid w:val="00F40119"/>
    <w:rsid w:val="00F40122"/>
    <w:rsid w:val="00F40135"/>
    <w:rsid w:val="00F40154"/>
    <w:rsid w:val="00F401AB"/>
    <w:rsid w:val="00F401C3"/>
    <w:rsid w:val="00F401DE"/>
    <w:rsid w:val="00F401F2"/>
    <w:rsid w:val="00F401FB"/>
    <w:rsid w:val="00F401FF"/>
    <w:rsid w:val="00F4025B"/>
    <w:rsid w:val="00F4026F"/>
    <w:rsid w:val="00F40299"/>
    <w:rsid w:val="00F4029C"/>
    <w:rsid w:val="00F402F0"/>
    <w:rsid w:val="00F4034F"/>
    <w:rsid w:val="00F4037B"/>
    <w:rsid w:val="00F403CC"/>
    <w:rsid w:val="00F403E2"/>
    <w:rsid w:val="00F40422"/>
    <w:rsid w:val="00F40427"/>
    <w:rsid w:val="00F40429"/>
    <w:rsid w:val="00F40442"/>
    <w:rsid w:val="00F40468"/>
    <w:rsid w:val="00F40496"/>
    <w:rsid w:val="00F404A5"/>
    <w:rsid w:val="00F404AD"/>
    <w:rsid w:val="00F404CC"/>
    <w:rsid w:val="00F404D6"/>
    <w:rsid w:val="00F404DB"/>
    <w:rsid w:val="00F404EE"/>
    <w:rsid w:val="00F4055F"/>
    <w:rsid w:val="00F4058F"/>
    <w:rsid w:val="00F4059C"/>
    <w:rsid w:val="00F405B2"/>
    <w:rsid w:val="00F405EE"/>
    <w:rsid w:val="00F405FD"/>
    <w:rsid w:val="00F40635"/>
    <w:rsid w:val="00F40691"/>
    <w:rsid w:val="00F4069B"/>
    <w:rsid w:val="00F406B0"/>
    <w:rsid w:val="00F4070D"/>
    <w:rsid w:val="00F4072D"/>
    <w:rsid w:val="00F40743"/>
    <w:rsid w:val="00F40748"/>
    <w:rsid w:val="00F4075B"/>
    <w:rsid w:val="00F4079E"/>
    <w:rsid w:val="00F407B2"/>
    <w:rsid w:val="00F407C3"/>
    <w:rsid w:val="00F407EA"/>
    <w:rsid w:val="00F4081D"/>
    <w:rsid w:val="00F40857"/>
    <w:rsid w:val="00F4089E"/>
    <w:rsid w:val="00F408C6"/>
    <w:rsid w:val="00F408D6"/>
    <w:rsid w:val="00F408DD"/>
    <w:rsid w:val="00F408E1"/>
    <w:rsid w:val="00F408E2"/>
    <w:rsid w:val="00F408E4"/>
    <w:rsid w:val="00F408FF"/>
    <w:rsid w:val="00F40914"/>
    <w:rsid w:val="00F40930"/>
    <w:rsid w:val="00F40945"/>
    <w:rsid w:val="00F40965"/>
    <w:rsid w:val="00F40985"/>
    <w:rsid w:val="00F40994"/>
    <w:rsid w:val="00F409AB"/>
    <w:rsid w:val="00F409C5"/>
    <w:rsid w:val="00F40A0D"/>
    <w:rsid w:val="00F40A25"/>
    <w:rsid w:val="00F40A38"/>
    <w:rsid w:val="00F40A47"/>
    <w:rsid w:val="00F40A61"/>
    <w:rsid w:val="00F40A68"/>
    <w:rsid w:val="00F40A75"/>
    <w:rsid w:val="00F40A7D"/>
    <w:rsid w:val="00F40A89"/>
    <w:rsid w:val="00F40ACC"/>
    <w:rsid w:val="00F40ADF"/>
    <w:rsid w:val="00F40AE3"/>
    <w:rsid w:val="00F40AF3"/>
    <w:rsid w:val="00F40AF8"/>
    <w:rsid w:val="00F40B18"/>
    <w:rsid w:val="00F40B2F"/>
    <w:rsid w:val="00F40B37"/>
    <w:rsid w:val="00F40B4C"/>
    <w:rsid w:val="00F40B6E"/>
    <w:rsid w:val="00F40B7E"/>
    <w:rsid w:val="00F40BD6"/>
    <w:rsid w:val="00F40C03"/>
    <w:rsid w:val="00F40C13"/>
    <w:rsid w:val="00F40C5E"/>
    <w:rsid w:val="00F40C6D"/>
    <w:rsid w:val="00F40C6F"/>
    <w:rsid w:val="00F40C75"/>
    <w:rsid w:val="00F40C76"/>
    <w:rsid w:val="00F40C79"/>
    <w:rsid w:val="00F40C92"/>
    <w:rsid w:val="00F40C9E"/>
    <w:rsid w:val="00F40CA5"/>
    <w:rsid w:val="00F40CB2"/>
    <w:rsid w:val="00F40D07"/>
    <w:rsid w:val="00F40D53"/>
    <w:rsid w:val="00F40D6F"/>
    <w:rsid w:val="00F40D9F"/>
    <w:rsid w:val="00F40DD0"/>
    <w:rsid w:val="00F40E0D"/>
    <w:rsid w:val="00F40E18"/>
    <w:rsid w:val="00F40E1D"/>
    <w:rsid w:val="00F40E34"/>
    <w:rsid w:val="00F40E3E"/>
    <w:rsid w:val="00F40E43"/>
    <w:rsid w:val="00F40E4A"/>
    <w:rsid w:val="00F40E59"/>
    <w:rsid w:val="00F40EA0"/>
    <w:rsid w:val="00F40EA3"/>
    <w:rsid w:val="00F40EA9"/>
    <w:rsid w:val="00F40EB2"/>
    <w:rsid w:val="00F40F0C"/>
    <w:rsid w:val="00F40F56"/>
    <w:rsid w:val="00F40F93"/>
    <w:rsid w:val="00F40FA3"/>
    <w:rsid w:val="00F40FAE"/>
    <w:rsid w:val="00F40FB6"/>
    <w:rsid w:val="00F41002"/>
    <w:rsid w:val="00F41022"/>
    <w:rsid w:val="00F41037"/>
    <w:rsid w:val="00F41049"/>
    <w:rsid w:val="00F41054"/>
    <w:rsid w:val="00F41057"/>
    <w:rsid w:val="00F41061"/>
    <w:rsid w:val="00F41079"/>
    <w:rsid w:val="00F410B0"/>
    <w:rsid w:val="00F410C8"/>
    <w:rsid w:val="00F410CC"/>
    <w:rsid w:val="00F410D5"/>
    <w:rsid w:val="00F41109"/>
    <w:rsid w:val="00F4114C"/>
    <w:rsid w:val="00F4114D"/>
    <w:rsid w:val="00F4115E"/>
    <w:rsid w:val="00F41190"/>
    <w:rsid w:val="00F4119F"/>
    <w:rsid w:val="00F411A5"/>
    <w:rsid w:val="00F411EF"/>
    <w:rsid w:val="00F41248"/>
    <w:rsid w:val="00F41266"/>
    <w:rsid w:val="00F41286"/>
    <w:rsid w:val="00F412AD"/>
    <w:rsid w:val="00F412D1"/>
    <w:rsid w:val="00F412E2"/>
    <w:rsid w:val="00F412EE"/>
    <w:rsid w:val="00F412F1"/>
    <w:rsid w:val="00F4130F"/>
    <w:rsid w:val="00F4133F"/>
    <w:rsid w:val="00F41387"/>
    <w:rsid w:val="00F4139C"/>
    <w:rsid w:val="00F4139E"/>
    <w:rsid w:val="00F413B4"/>
    <w:rsid w:val="00F413CA"/>
    <w:rsid w:val="00F41418"/>
    <w:rsid w:val="00F41426"/>
    <w:rsid w:val="00F414B5"/>
    <w:rsid w:val="00F4153E"/>
    <w:rsid w:val="00F415B1"/>
    <w:rsid w:val="00F415B5"/>
    <w:rsid w:val="00F415B6"/>
    <w:rsid w:val="00F415B7"/>
    <w:rsid w:val="00F415C7"/>
    <w:rsid w:val="00F415CA"/>
    <w:rsid w:val="00F41654"/>
    <w:rsid w:val="00F4166D"/>
    <w:rsid w:val="00F41678"/>
    <w:rsid w:val="00F41698"/>
    <w:rsid w:val="00F416A2"/>
    <w:rsid w:val="00F416C5"/>
    <w:rsid w:val="00F416C8"/>
    <w:rsid w:val="00F416D0"/>
    <w:rsid w:val="00F41704"/>
    <w:rsid w:val="00F4173B"/>
    <w:rsid w:val="00F41747"/>
    <w:rsid w:val="00F4176F"/>
    <w:rsid w:val="00F4179A"/>
    <w:rsid w:val="00F4179F"/>
    <w:rsid w:val="00F417F4"/>
    <w:rsid w:val="00F417FA"/>
    <w:rsid w:val="00F41825"/>
    <w:rsid w:val="00F41833"/>
    <w:rsid w:val="00F41872"/>
    <w:rsid w:val="00F41893"/>
    <w:rsid w:val="00F418DA"/>
    <w:rsid w:val="00F418ED"/>
    <w:rsid w:val="00F418FA"/>
    <w:rsid w:val="00F41943"/>
    <w:rsid w:val="00F4198D"/>
    <w:rsid w:val="00F419A2"/>
    <w:rsid w:val="00F419B3"/>
    <w:rsid w:val="00F419B8"/>
    <w:rsid w:val="00F419EA"/>
    <w:rsid w:val="00F41A00"/>
    <w:rsid w:val="00F41A13"/>
    <w:rsid w:val="00F41A24"/>
    <w:rsid w:val="00F41A47"/>
    <w:rsid w:val="00F41A97"/>
    <w:rsid w:val="00F41AC9"/>
    <w:rsid w:val="00F41B2B"/>
    <w:rsid w:val="00F41B38"/>
    <w:rsid w:val="00F41B99"/>
    <w:rsid w:val="00F41BA4"/>
    <w:rsid w:val="00F41BBB"/>
    <w:rsid w:val="00F41BEB"/>
    <w:rsid w:val="00F41BED"/>
    <w:rsid w:val="00F41C43"/>
    <w:rsid w:val="00F41C68"/>
    <w:rsid w:val="00F41C9D"/>
    <w:rsid w:val="00F41CBB"/>
    <w:rsid w:val="00F41CE6"/>
    <w:rsid w:val="00F41D1E"/>
    <w:rsid w:val="00F41D3A"/>
    <w:rsid w:val="00F41D41"/>
    <w:rsid w:val="00F41D67"/>
    <w:rsid w:val="00F41D6C"/>
    <w:rsid w:val="00F41DA0"/>
    <w:rsid w:val="00F41DA4"/>
    <w:rsid w:val="00F41DA6"/>
    <w:rsid w:val="00F41DB1"/>
    <w:rsid w:val="00F41DD6"/>
    <w:rsid w:val="00F41DEF"/>
    <w:rsid w:val="00F41E7C"/>
    <w:rsid w:val="00F41E92"/>
    <w:rsid w:val="00F41EA6"/>
    <w:rsid w:val="00F41EA7"/>
    <w:rsid w:val="00F41EDC"/>
    <w:rsid w:val="00F41EE6"/>
    <w:rsid w:val="00F41EF0"/>
    <w:rsid w:val="00F41F44"/>
    <w:rsid w:val="00F41F54"/>
    <w:rsid w:val="00F41F5C"/>
    <w:rsid w:val="00F41F8F"/>
    <w:rsid w:val="00F41F9F"/>
    <w:rsid w:val="00F41FF9"/>
    <w:rsid w:val="00F4201F"/>
    <w:rsid w:val="00F42035"/>
    <w:rsid w:val="00F42043"/>
    <w:rsid w:val="00F420AB"/>
    <w:rsid w:val="00F420CB"/>
    <w:rsid w:val="00F420E8"/>
    <w:rsid w:val="00F42110"/>
    <w:rsid w:val="00F42171"/>
    <w:rsid w:val="00F42179"/>
    <w:rsid w:val="00F4218F"/>
    <w:rsid w:val="00F4219C"/>
    <w:rsid w:val="00F421A0"/>
    <w:rsid w:val="00F421B3"/>
    <w:rsid w:val="00F42245"/>
    <w:rsid w:val="00F42249"/>
    <w:rsid w:val="00F42250"/>
    <w:rsid w:val="00F42283"/>
    <w:rsid w:val="00F422A9"/>
    <w:rsid w:val="00F422C1"/>
    <w:rsid w:val="00F422D3"/>
    <w:rsid w:val="00F422F1"/>
    <w:rsid w:val="00F42304"/>
    <w:rsid w:val="00F42314"/>
    <w:rsid w:val="00F42324"/>
    <w:rsid w:val="00F4233A"/>
    <w:rsid w:val="00F42360"/>
    <w:rsid w:val="00F42381"/>
    <w:rsid w:val="00F423D4"/>
    <w:rsid w:val="00F423F0"/>
    <w:rsid w:val="00F42446"/>
    <w:rsid w:val="00F42458"/>
    <w:rsid w:val="00F42462"/>
    <w:rsid w:val="00F42496"/>
    <w:rsid w:val="00F424AB"/>
    <w:rsid w:val="00F424B8"/>
    <w:rsid w:val="00F424CB"/>
    <w:rsid w:val="00F424E5"/>
    <w:rsid w:val="00F42506"/>
    <w:rsid w:val="00F42528"/>
    <w:rsid w:val="00F4253D"/>
    <w:rsid w:val="00F42586"/>
    <w:rsid w:val="00F42593"/>
    <w:rsid w:val="00F425A3"/>
    <w:rsid w:val="00F425D7"/>
    <w:rsid w:val="00F425FE"/>
    <w:rsid w:val="00F42636"/>
    <w:rsid w:val="00F426AB"/>
    <w:rsid w:val="00F426FE"/>
    <w:rsid w:val="00F4272B"/>
    <w:rsid w:val="00F42733"/>
    <w:rsid w:val="00F4275D"/>
    <w:rsid w:val="00F42768"/>
    <w:rsid w:val="00F427F9"/>
    <w:rsid w:val="00F42803"/>
    <w:rsid w:val="00F4280E"/>
    <w:rsid w:val="00F42830"/>
    <w:rsid w:val="00F42848"/>
    <w:rsid w:val="00F42890"/>
    <w:rsid w:val="00F428A2"/>
    <w:rsid w:val="00F428D7"/>
    <w:rsid w:val="00F428FC"/>
    <w:rsid w:val="00F42931"/>
    <w:rsid w:val="00F42972"/>
    <w:rsid w:val="00F42995"/>
    <w:rsid w:val="00F429F4"/>
    <w:rsid w:val="00F42A37"/>
    <w:rsid w:val="00F42A77"/>
    <w:rsid w:val="00F42A78"/>
    <w:rsid w:val="00F42AC6"/>
    <w:rsid w:val="00F42B11"/>
    <w:rsid w:val="00F42B14"/>
    <w:rsid w:val="00F42B1A"/>
    <w:rsid w:val="00F42B1B"/>
    <w:rsid w:val="00F42B63"/>
    <w:rsid w:val="00F42B68"/>
    <w:rsid w:val="00F42B70"/>
    <w:rsid w:val="00F42B71"/>
    <w:rsid w:val="00F42B93"/>
    <w:rsid w:val="00F42B96"/>
    <w:rsid w:val="00F42BAD"/>
    <w:rsid w:val="00F42BCA"/>
    <w:rsid w:val="00F42BD9"/>
    <w:rsid w:val="00F42BDC"/>
    <w:rsid w:val="00F42BF0"/>
    <w:rsid w:val="00F42BF6"/>
    <w:rsid w:val="00F42C15"/>
    <w:rsid w:val="00F42C28"/>
    <w:rsid w:val="00F42CA6"/>
    <w:rsid w:val="00F42D57"/>
    <w:rsid w:val="00F42D77"/>
    <w:rsid w:val="00F42D7B"/>
    <w:rsid w:val="00F42D9E"/>
    <w:rsid w:val="00F42E0C"/>
    <w:rsid w:val="00F42E46"/>
    <w:rsid w:val="00F42E73"/>
    <w:rsid w:val="00F42F4F"/>
    <w:rsid w:val="00F42F65"/>
    <w:rsid w:val="00F42F73"/>
    <w:rsid w:val="00F42F8D"/>
    <w:rsid w:val="00F42FC8"/>
    <w:rsid w:val="00F43004"/>
    <w:rsid w:val="00F43012"/>
    <w:rsid w:val="00F4301D"/>
    <w:rsid w:val="00F4305F"/>
    <w:rsid w:val="00F43064"/>
    <w:rsid w:val="00F430B5"/>
    <w:rsid w:val="00F430CE"/>
    <w:rsid w:val="00F43147"/>
    <w:rsid w:val="00F43188"/>
    <w:rsid w:val="00F431AF"/>
    <w:rsid w:val="00F431B9"/>
    <w:rsid w:val="00F431BB"/>
    <w:rsid w:val="00F43214"/>
    <w:rsid w:val="00F43215"/>
    <w:rsid w:val="00F4321F"/>
    <w:rsid w:val="00F43240"/>
    <w:rsid w:val="00F43262"/>
    <w:rsid w:val="00F432A4"/>
    <w:rsid w:val="00F432C1"/>
    <w:rsid w:val="00F432EC"/>
    <w:rsid w:val="00F43310"/>
    <w:rsid w:val="00F43312"/>
    <w:rsid w:val="00F43326"/>
    <w:rsid w:val="00F4332E"/>
    <w:rsid w:val="00F43336"/>
    <w:rsid w:val="00F4337C"/>
    <w:rsid w:val="00F4337E"/>
    <w:rsid w:val="00F433BB"/>
    <w:rsid w:val="00F433DE"/>
    <w:rsid w:val="00F43410"/>
    <w:rsid w:val="00F4344C"/>
    <w:rsid w:val="00F43489"/>
    <w:rsid w:val="00F43493"/>
    <w:rsid w:val="00F434DD"/>
    <w:rsid w:val="00F434E9"/>
    <w:rsid w:val="00F4350C"/>
    <w:rsid w:val="00F4351B"/>
    <w:rsid w:val="00F43525"/>
    <w:rsid w:val="00F4352E"/>
    <w:rsid w:val="00F43581"/>
    <w:rsid w:val="00F435A5"/>
    <w:rsid w:val="00F435AF"/>
    <w:rsid w:val="00F43659"/>
    <w:rsid w:val="00F43668"/>
    <w:rsid w:val="00F436C4"/>
    <w:rsid w:val="00F436D7"/>
    <w:rsid w:val="00F436E6"/>
    <w:rsid w:val="00F436F2"/>
    <w:rsid w:val="00F436FD"/>
    <w:rsid w:val="00F43704"/>
    <w:rsid w:val="00F4370F"/>
    <w:rsid w:val="00F43711"/>
    <w:rsid w:val="00F4376A"/>
    <w:rsid w:val="00F4376B"/>
    <w:rsid w:val="00F4376E"/>
    <w:rsid w:val="00F437B3"/>
    <w:rsid w:val="00F43813"/>
    <w:rsid w:val="00F43817"/>
    <w:rsid w:val="00F43837"/>
    <w:rsid w:val="00F43854"/>
    <w:rsid w:val="00F43876"/>
    <w:rsid w:val="00F438AD"/>
    <w:rsid w:val="00F438B9"/>
    <w:rsid w:val="00F438EE"/>
    <w:rsid w:val="00F438EF"/>
    <w:rsid w:val="00F438F1"/>
    <w:rsid w:val="00F438F4"/>
    <w:rsid w:val="00F43907"/>
    <w:rsid w:val="00F43908"/>
    <w:rsid w:val="00F43927"/>
    <w:rsid w:val="00F4396F"/>
    <w:rsid w:val="00F43976"/>
    <w:rsid w:val="00F43986"/>
    <w:rsid w:val="00F4398F"/>
    <w:rsid w:val="00F439A0"/>
    <w:rsid w:val="00F439A3"/>
    <w:rsid w:val="00F439F7"/>
    <w:rsid w:val="00F43A36"/>
    <w:rsid w:val="00F43A40"/>
    <w:rsid w:val="00F43B09"/>
    <w:rsid w:val="00F43B28"/>
    <w:rsid w:val="00F43B4F"/>
    <w:rsid w:val="00F43B80"/>
    <w:rsid w:val="00F43BEA"/>
    <w:rsid w:val="00F43C0A"/>
    <w:rsid w:val="00F43C2A"/>
    <w:rsid w:val="00F43C34"/>
    <w:rsid w:val="00F43C5C"/>
    <w:rsid w:val="00F43C6D"/>
    <w:rsid w:val="00F43C8D"/>
    <w:rsid w:val="00F43CA0"/>
    <w:rsid w:val="00F43CA5"/>
    <w:rsid w:val="00F43CBA"/>
    <w:rsid w:val="00F43CCB"/>
    <w:rsid w:val="00F43CED"/>
    <w:rsid w:val="00F43CF2"/>
    <w:rsid w:val="00F43D15"/>
    <w:rsid w:val="00F43D44"/>
    <w:rsid w:val="00F43DBE"/>
    <w:rsid w:val="00F43DC0"/>
    <w:rsid w:val="00F43DE5"/>
    <w:rsid w:val="00F43DEE"/>
    <w:rsid w:val="00F43DF8"/>
    <w:rsid w:val="00F43E22"/>
    <w:rsid w:val="00F43E27"/>
    <w:rsid w:val="00F43E6F"/>
    <w:rsid w:val="00F43E82"/>
    <w:rsid w:val="00F43E9B"/>
    <w:rsid w:val="00F43EA7"/>
    <w:rsid w:val="00F43EAB"/>
    <w:rsid w:val="00F43ED2"/>
    <w:rsid w:val="00F43F08"/>
    <w:rsid w:val="00F43F1F"/>
    <w:rsid w:val="00F43F25"/>
    <w:rsid w:val="00F43F30"/>
    <w:rsid w:val="00F43F6B"/>
    <w:rsid w:val="00F43FB9"/>
    <w:rsid w:val="00F43FD2"/>
    <w:rsid w:val="00F44017"/>
    <w:rsid w:val="00F4401C"/>
    <w:rsid w:val="00F44022"/>
    <w:rsid w:val="00F4406B"/>
    <w:rsid w:val="00F44075"/>
    <w:rsid w:val="00F44098"/>
    <w:rsid w:val="00F4409A"/>
    <w:rsid w:val="00F440A7"/>
    <w:rsid w:val="00F440B8"/>
    <w:rsid w:val="00F44139"/>
    <w:rsid w:val="00F4413F"/>
    <w:rsid w:val="00F4415E"/>
    <w:rsid w:val="00F44170"/>
    <w:rsid w:val="00F44182"/>
    <w:rsid w:val="00F44185"/>
    <w:rsid w:val="00F44195"/>
    <w:rsid w:val="00F441B7"/>
    <w:rsid w:val="00F4423D"/>
    <w:rsid w:val="00F44262"/>
    <w:rsid w:val="00F442B9"/>
    <w:rsid w:val="00F442C9"/>
    <w:rsid w:val="00F442D4"/>
    <w:rsid w:val="00F44306"/>
    <w:rsid w:val="00F44328"/>
    <w:rsid w:val="00F44332"/>
    <w:rsid w:val="00F4433B"/>
    <w:rsid w:val="00F44343"/>
    <w:rsid w:val="00F44367"/>
    <w:rsid w:val="00F4436A"/>
    <w:rsid w:val="00F44388"/>
    <w:rsid w:val="00F44393"/>
    <w:rsid w:val="00F4440C"/>
    <w:rsid w:val="00F4446A"/>
    <w:rsid w:val="00F4447B"/>
    <w:rsid w:val="00F4448D"/>
    <w:rsid w:val="00F4449C"/>
    <w:rsid w:val="00F444D7"/>
    <w:rsid w:val="00F444F5"/>
    <w:rsid w:val="00F4450A"/>
    <w:rsid w:val="00F44541"/>
    <w:rsid w:val="00F44571"/>
    <w:rsid w:val="00F44585"/>
    <w:rsid w:val="00F445A5"/>
    <w:rsid w:val="00F445B3"/>
    <w:rsid w:val="00F445FA"/>
    <w:rsid w:val="00F445FE"/>
    <w:rsid w:val="00F44659"/>
    <w:rsid w:val="00F4467C"/>
    <w:rsid w:val="00F4468D"/>
    <w:rsid w:val="00F446BD"/>
    <w:rsid w:val="00F446BF"/>
    <w:rsid w:val="00F446DF"/>
    <w:rsid w:val="00F44744"/>
    <w:rsid w:val="00F44753"/>
    <w:rsid w:val="00F4476A"/>
    <w:rsid w:val="00F44777"/>
    <w:rsid w:val="00F44782"/>
    <w:rsid w:val="00F447AB"/>
    <w:rsid w:val="00F447BE"/>
    <w:rsid w:val="00F447C4"/>
    <w:rsid w:val="00F447DD"/>
    <w:rsid w:val="00F447F7"/>
    <w:rsid w:val="00F4489E"/>
    <w:rsid w:val="00F448A0"/>
    <w:rsid w:val="00F448AB"/>
    <w:rsid w:val="00F448CF"/>
    <w:rsid w:val="00F448D5"/>
    <w:rsid w:val="00F448D7"/>
    <w:rsid w:val="00F448ED"/>
    <w:rsid w:val="00F448FF"/>
    <w:rsid w:val="00F44903"/>
    <w:rsid w:val="00F44961"/>
    <w:rsid w:val="00F44979"/>
    <w:rsid w:val="00F449CF"/>
    <w:rsid w:val="00F449D0"/>
    <w:rsid w:val="00F44A02"/>
    <w:rsid w:val="00F44A07"/>
    <w:rsid w:val="00F44A13"/>
    <w:rsid w:val="00F44A25"/>
    <w:rsid w:val="00F44A65"/>
    <w:rsid w:val="00F44A94"/>
    <w:rsid w:val="00F44B11"/>
    <w:rsid w:val="00F44B1F"/>
    <w:rsid w:val="00F44B30"/>
    <w:rsid w:val="00F44B3F"/>
    <w:rsid w:val="00F44B4E"/>
    <w:rsid w:val="00F44C0D"/>
    <w:rsid w:val="00F44C3A"/>
    <w:rsid w:val="00F44C61"/>
    <w:rsid w:val="00F44C92"/>
    <w:rsid w:val="00F44CC2"/>
    <w:rsid w:val="00F44CC3"/>
    <w:rsid w:val="00F44D32"/>
    <w:rsid w:val="00F44D45"/>
    <w:rsid w:val="00F44D4F"/>
    <w:rsid w:val="00F44D62"/>
    <w:rsid w:val="00F44D95"/>
    <w:rsid w:val="00F44E1D"/>
    <w:rsid w:val="00F44E33"/>
    <w:rsid w:val="00F44E4E"/>
    <w:rsid w:val="00F44E68"/>
    <w:rsid w:val="00F44E7A"/>
    <w:rsid w:val="00F44E9D"/>
    <w:rsid w:val="00F44EBF"/>
    <w:rsid w:val="00F44EEF"/>
    <w:rsid w:val="00F44F44"/>
    <w:rsid w:val="00F44F66"/>
    <w:rsid w:val="00F44FB4"/>
    <w:rsid w:val="00F4504C"/>
    <w:rsid w:val="00F45055"/>
    <w:rsid w:val="00F45068"/>
    <w:rsid w:val="00F45119"/>
    <w:rsid w:val="00F4512C"/>
    <w:rsid w:val="00F45164"/>
    <w:rsid w:val="00F45179"/>
    <w:rsid w:val="00F4517E"/>
    <w:rsid w:val="00F45194"/>
    <w:rsid w:val="00F451AD"/>
    <w:rsid w:val="00F451EC"/>
    <w:rsid w:val="00F4521D"/>
    <w:rsid w:val="00F45232"/>
    <w:rsid w:val="00F45284"/>
    <w:rsid w:val="00F45294"/>
    <w:rsid w:val="00F452BC"/>
    <w:rsid w:val="00F452C5"/>
    <w:rsid w:val="00F45303"/>
    <w:rsid w:val="00F4531C"/>
    <w:rsid w:val="00F45325"/>
    <w:rsid w:val="00F4532B"/>
    <w:rsid w:val="00F45363"/>
    <w:rsid w:val="00F45385"/>
    <w:rsid w:val="00F453A2"/>
    <w:rsid w:val="00F453B4"/>
    <w:rsid w:val="00F453E8"/>
    <w:rsid w:val="00F453FC"/>
    <w:rsid w:val="00F45412"/>
    <w:rsid w:val="00F4541A"/>
    <w:rsid w:val="00F4541B"/>
    <w:rsid w:val="00F45434"/>
    <w:rsid w:val="00F4543B"/>
    <w:rsid w:val="00F4544C"/>
    <w:rsid w:val="00F4545B"/>
    <w:rsid w:val="00F45467"/>
    <w:rsid w:val="00F45476"/>
    <w:rsid w:val="00F4548B"/>
    <w:rsid w:val="00F4548C"/>
    <w:rsid w:val="00F454A5"/>
    <w:rsid w:val="00F454C7"/>
    <w:rsid w:val="00F454CB"/>
    <w:rsid w:val="00F454F6"/>
    <w:rsid w:val="00F45517"/>
    <w:rsid w:val="00F45594"/>
    <w:rsid w:val="00F455FE"/>
    <w:rsid w:val="00F4561E"/>
    <w:rsid w:val="00F45621"/>
    <w:rsid w:val="00F4563E"/>
    <w:rsid w:val="00F456AA"/>
    <w:rsid w:val="00F456D0"/>
    <w:rsid w:val="00F45700"/>
    <w:rsid w:val="00F45712"/>
    <w:rsid w:val="00F4576A"/>
    <w:rsid w:val="00F4576D"/>
    <w:rsid w:val="00F4579C"/>
    <w:rsid w:val="00F45800"/>
    <w:rsid w:val="00F45838"/>
    <w:rsid w:val="00F4584B"/>
    <w:rsid w:val="00F4584F"/>
    <w:rsid w:val="00F45853"/>
    <w:rsid w:val="00F45859"/>
    <w:rsid w:val="00F45891"/>
    <w:rsid w:val="00F4592F"/>
    <w:rsid w:val="00F4593D"/>
    <w:rsid w:val="00F4594D"/>
    <w:rsid w:val="00F459E0"/>
    <w:rsid w:val="00F459E7"/>
    <w:rsid w:val="00F45A71"/>
    <w:rsid w:val="00F45B15"/>
    <w:rsid w:val="00F45B1D"/>
    <w:rsid w:val="00F45B27"/>
    <w:rsid w:val="00F45B74"/>
    <w:rsid w:val="00F45B9E"/>
    <w:rsid w:val="00F45BAB"/>
    <w:rsid w:val="00F45BBA"/>
    <w:rsid w:val="00F45BE4"/>
    <w:rsid w:val="00F45C03"/>
    <w:rsid w:val="00F45C51"/>
    <w:rsid w:val="00F45C5D"/>
    <w:rsid w:val="00F45C73"/>
    <w:rsid w:val="00F45C8D"/>
    <w:rsid w:val="00F45CA3"/>
    <w:rsid w:val="00F45CAF"/>
    <w:rsid w:val="00F45CB3"/>
    <w:rsid w:val="00F45CB5"/>
    <w:rsid w:val="00F45CB7"/>
    <w:rsid w:val="00F45CE8"/>
    <w:rsid w:val="00F45CED"/>
    <w:rsid w:val="00F45D14"/>
    <w:rsid w:val="00F45D1A"/>
    <w:rsid w:val="00F45D2E"/>
    <w:rsid w:val="00F45D2F"/>
    <w:rsid w:val="00F45D34"/>
    <w:rsid w:val="00F45D7D"/>
    <w:rsid w:val="00F45DA9"/>
    <w:rsid w:val="00F45DE5"/>
    <w:rsid w:val="00F45DE8"/>
    <w:rsid w:val="00F45E03"/>
    <w:rsid w:val="00F45E36"/>
    <w:rsid w:val="00F45E37"/>
    <w:rsid w:val="00F45E63"/>
    <w:rsid w:val="00F45E83"/>
    <w:rsid w:val="00F45ECA"/>
    <w:rsid w:val="00F45EDF"/>
    <w:rsid w:val="00F45EEB"/>
    <w:rsid w:val="00F45F0F"/>
    <w:rsid w:val="00F45F1A"/>
    <w:rsid w:val="00F45F33"/>
    <w:rsid w:val="00F45F3E"/>
    <w:rsid w:val="00F45F66"/>
    <w:rsid w:val="00F45F7A"/>
    <w:rsid w:val="00F45F96"/>
    <w:rsid w:val="00F45FCE"/>
    <w:rsid w:val="00F45FD4"/>
    <w:rsid w:val="00F45FFD"/>
    <w:rsid w:val="00F4602F"/>
    <w:rsid w:val="00F4603B"/>
    <w:rsid w:val="00F46074"/>
    <w:rsid w:val="00F4608A"/>
    <w:rsid w:val="00F460F7"/>
    <w:rsid w:val="00F460FB"/>
    <w:rsid w:val="00F4615C"/>
    <w:rsid w:val="00F46161"/>
    <w:rsid w:val="00F46168"/>
    <w:rsid w:val="00F46199"/>
    <w:rsid w:val="00F4619F"/>
    <w:rsid w:val="00F461AD"/>
    <w:rsid w:val="00F461E7"/>
    <w:rsid w:val="00F46206"/>
    <w:rsid w:val="00F46208"/>
    <w:rsid w:val="00F4621B"/>
    <w:rsid w:val="00F46244"/>
    <w:rsid w:val="00F4625A"/>
    <w:rsid w:val="00F46279"/>
    <w:rsid w:val="00F462B1"/>
    <w:rsid w:val="00F462D1"/>
    <w:rsid w:val="00F462E2"/>
    <w:rsid w:val="00F462EF"/>
    <w:rsid w:val="00F46301"/>
    <w:rsid w:val="00F4631D"/>
    <w:rsid w:val="00F46330"/>
    <w:rsid w:val="00F46377"/>
    <w:rsid w:val="00F4638D"/>
    <w:rsid w:val="00F4639A"/>
    <w:rsid w:val="00F463DE"/>
    <w:rsid w:val="00F463ED"/>
    <w:rsid w:val="00F46417"/>
    <w:rsid w:val="00F46419"/>
    <w:rsid w:val="00F46461"/>
    <w:rsid w:val="00F4647C"/>
    <w:rsid w:val="00F4649C"/>
    <w:rsid w:val="00F464B1"/>
    <w:rsid w:val="00F464B5"/>
    <w:rsid w:val="00F464BD"/>
    <w:rsid w:val="00F464CD"/>
    <w:rsid w:val="00F464DF"/>
    <w:rsid w:val="00F46511"/>
    <w:rsid w:val="00F46520"/>
    <w:rsid w:val="00F4654F"/>
    <w:rsid w:val="00F46553"/>
    <w:rsid w:val="00F46577"/>
    <w:rsid w:val="00F46581"/>
    <w:rsid w:val="00F465BC"/>
    <w:rsid w:val="00F465C3"/>
    <w:rsid w:val="00F46638"/>
    <w:rsid w:val="00F4665A"/>
    <w:rsid w:val="00F46696"/>
    <w:rsid w:val="00F466BC"/>
    <w:rsid w:val="00F46704"/>
    <w:rsid w:val="00F4675E"/>
    <w:rsid w:val="00F4679A"/>
    <w:rsid w:val="00F467B3"/>
    <w:rsid w:val="00F467C8"/>
    <w:rsid w:val="00F467D4"/>
    <w:rsid w:val="00F467FE"/>
    <w:rsid w:val="00F46882"/>
    <w:rsid w:val="00F4689F"/>
    <w:rsid w:val="00F468BA"/>
    <w:rsid w:val="00F46903"/>
    <w:rsid w:val="00F46931"/>
    <w:rsid w:val="00F4693E"/>
    <w:rsid w:val="00F46959"/>
    <w:rsid w:val="00F4697D"/>
    <w:rsid w:val="00F469A8"/>
    <w:rsid w:val="00F469B0"/>
    <w:rsid w:val="00F469F2"/>
    <w:rsid w:val="00F469FC"/>
    <w:rsid w:val="00F46A3F"/>
    <w:rsid w:val="00F46A45"/>
    <w:rsid w:val="00F46A4B"/>
    <w:rsid w:val="00F46A4E"/>
    <w:rsid w:val="00F46ACB"/>
    <w:rsid w:val="00F46B22"/>
    <w:rsid w:val="00F46B54"/>
    <w:rsid w:val="00F46B6D"/>
    <w:rsid w:val="00F46B92"/>
    <w:rsid w:val="00F46C14"/>
    <w:rsid w:val="00F46C57"/>
    <w:rsid w:val="00F46CAE"/>
    <w:rsid w:val="00F46CB2"/>
    <w:rsid w:val="00F46CE5"/>
    <w:rsid w:val="00F46CEA"/>
    <w:rsid w:val="00F46D0C"/>
    <w:rsid w:val="00F46D2E"/>
    <w:rsid w:val="00F46D32"/>
    <w:rsid w:val="00F46D36"/>
    <w:rsid w:val="00F46D76"/>
    <w:rsid w:val="00F46D86"/>
    <w:rsid w:val="00F46DA7"/>
    <w:rsid w:val="00F46E0C"/>
    <w:rsid w:val="00F46E50"/>
    <w:rsid w:val="00F46E7F"/>
    <w:rsid w:val="00F46E8A"/>
    <w:rsid w:val="00F46E8B"/>
    <w:rsid w:val="00F46EC4"/>
    <w:rsid w:val="00F46ED6"/>
    <w:rsid w:val="00F46EFB"/>
    <w:rsid w:val="00F46F04"/>
    <w:rsid w:val="00F46F16"/>
    <w:rsid w:val="00F46F47"/>
    <w:rsid w:val="00F46F5E"/>
    <w:rsid w:val="00F46F69"/>
    <w:rsid w:val="00F46FA4"/>
    <w:rsid w:val="00F46FAF"/>
    <w:rsid w:val="00F47009"/>
    <w:rsid w:val="00F4704D"/>
    <w:rsid w:val="00F47063"/>
    <w:rsid w:val="00F47064"/>
    <w:rsid w:val="00F4706E"/>
    <w:rsid w:val="00F47079"/>
    <w:rsid w:val="00F4708E"/>
    <w:rsid w:val="00F4709C"/>
    <w:rsid w:val="00F470A3"/>
    <w:rsid w:val="00F470F1"/>
    <w:rsid w:val="00F470F3"/>
    <w:rsid w:val="00F47114"/>
    <w:rsid w:val="00F47129"/>
    <w:rsid w:val="00F47130"/>
    <w:rsid w:val="00F47142"/>
    <w:rsid w:val="00F47156"/>
    <w:rsid w:val="00F47163"/>
    <w:rsid w:val="00F47180"/>
    <w:rsid w:val="00F4718F"/>
    <w:rsid w:val="00F471C1"/>
    <w:rsid w:val="00F471CF"/>
    <w:rsid w:val="00F471D2"/>
    <w:rsid w:val="00F471FC"/>
    <w:rsid w:val="00F471FE"/>
    <w:rsid w:val="00F47225"/>
    <w:rsid w:val="00F4722D"/>
    <w:rsid w:val="00F4729C"/>
    <w:rsid w:val="00F472AE"/>
    <w:rsid w:val="00F472DC"/>
    <w:rsid w:val="00F472E6"/>
    <w:rsid w:val="00F47306"/>
    <w:rsid w:val="00F47309"/>
    <w:rsid w:val="00F4731B"/>
    <w:rsid w:val="00F4731F"/>
    <w:rsid w:val="00F4734F"/>
    <w:rsid w:val="00F473C0"/>
    <w:rsid w:val="00F47446"/>
    <w:rsid w:val="00F4745D"/>
    <w:rsid w:val="00F47472"/>
    <w:rsid w:val="00F47497"/>
    <w:rsid w:val="00F47499"/>
    <w:rsid w:val="00F47521"/>
    <w:rsid w:val="00F475B6"/>
    <w:rsid w:val="00F475CA"/>
    <w:rsid w:val="00F47646"/>
    <w:rsid w:val="00F47679"/>
    <w:rsid w:val="00F476A1"/>
    <w:rsid w:val="00F476A8"/>
    <w:rsid w:val="00F476C1"/>
    <w:rsid w:val="00F47720"/>
    <w:rsid w:val="00F47724"/>
    <w:rsid w:val="00F47726"/>
    <w:rsid w:val="00F4773C"/>
    <w:rsid w:val="00F47742"/>
    <w:rsid w:val="00F477A3"/>
    <w:rsid w:val="00F47815"/>
    <w:rsid w:val="00F4781B"/>
    <w:rsid w:val="00F4783C"/>
    <w:rsid w:val="00F47850"/>
    <w:rsid w:val="00F4785B"/>
    <w:rsid w:val="00F4785D"/>
    <w:rsid w:val="00F47871"/>
    <w:rsid w:val="00F47882"/>
    <w:rsid w:val="00F478AE"/>
    <w:rsid w:val="00F478E7"/>
    <w:rsid w:val="00F478F0"/>
    <w:rsid w:val="00F478F8"/>
    <w:rsid w:val="00F47935"/>
    <w:rsid w:val="00F4793C"/>
    <w:rsid w:val="00F47960"/>
    <w:rsid w:val="00F47993"/>
    <w:rsid w:val="00F479BA"/>
    <w:rsid w:val="00F479FA"/>
    <w:rsid w:val="00F47A0C"/>
    <w:rsid w:val="00F47A17"/>
    <w:rsid w:val="00F47A42"/>
    <w:rsid w:val="00F47A51"/>
    <w:rsid w:val="00F47A6A"/>
    <w:rsid w:val="00F47A85"/>
    <w:rsid w:val="00F47A9B"/>
    <w:rsid w:val="00F47AED"/>
    <w:rsid w:val="00F47B55"/>
    <w:rsid w:val="00F47B75"/>
    <w:rsid w:val="00F47B94"/>
    <w:rsid w:val="00F47BCC"/>
    <w:rsid w:val="00F47BD0"/>
    <w:rsid w:val="00F47BDF"/>
    <w:rsid w:val="00F47BE2"/>
    <w:rsid w:val="00F47C17"/>
    <w:rsid w:val="00F47C26"/>
    <w:rsid w:val="00F47C5E"/>
    <w:rsid w:val="00F47CAC"/>
    <w:rsid w:val="00F47CDD"/>
    <w:rsid w:val="00F47CF2"/>
    <w:rsid w:val="00F47CFC"/>
    <w:rsid w:val="00F47D08"/>
    <w:rsid w:val="00F47D44"/>
    <w:rsid w:val="00F47D64"/>
    <w:rsid w:val="00F47D74"/>
    <w:rsid w:val="00F47D7F"/>
    <w:rsid w:val="00F47D83"/>
    <w:rsid w:val="00F47DAF"/>
    <w:rsid w:val="00F47DB8"/>
    <w:rsid w:val="00F47E12"/>
    <w:rsid w:val="00F47E2E"/>
    <w:rsid w:val="00F47E48"/>
    <w:rsid w:val="00F47F81"/>
    <w:rsid w:val="00F47F91"/>
    <w:rsid w:val="00F47F94"/>
    <w:rsid w:val="00F47F98"/>
    <w:rsid w:val="00F47F9D"/>
    <w:rsid w:val="00F50002"/>
    <w:rsid w:val="00F5000E"/>
    <w:rsid w:val="00F50022"/>
    <w:rsid w:val="00F50028"/>
    <w:rsid w:val="00F5007B"/>
    <w:rsid w:val="00F50083"/>
    <w:rsid w:val="00F5008B"/>
    <w:rsid w:val="00F500DE"/>
    <w:rsid w:val="00F500E3"/>
    <w:rsid w:val="00F50100"/>
    <w:rsid w:val="00F50111"/>
    <w:rsid w:val="00F50117"/>
    <w:rsid w:val="00F50126"/>
    <w:rsid w:val="00F50128"/>
    <w:rsid w:val="00F5012C"/>
    <w:rsid w:val="00F50188"/>
    <w:rsid w:val="00F5019A"/>
    <w:rsid w:val="00F501B2"/>
    <w:rsid w:val="00F501CD"/>
    <w:rsid w:val="00F501D9"/>
    <w:rsid w:val="00F501E5"/>
    <w:rsid w:val="00F501FF"/>
    <w:rsid w:val="00F50202"/>
    <w:rsid w:val="00F50225"/>
    <w:rsid w:val="00F50239"/>
    <w:rsid w:val="00F50288"/>
    <w:rsid w:val="00F5028C"/>
    <w:rsid w:val="00F50297"/>
    <w:rsid w:val="00F502B8"/>
    <w:rsid w:val="00F502D6"/>
    <w:rsid w:val="00F502F8"/>
    <w:rsid w:val="00F50301"/>
    <w:rsid w:val="00F50304"/>
    <w:rsid w:val="00F5031B"/>
    <w:rsid w:val="00F5034D"/>
    <w:rsid w:val="00F503A0"/>
    <w:rsid w:val="00F503C5"/>
    <w:rsid w:val="00F5046D"/>
    <w:rsid w:val="00F504EA"/>
    <w:rsid w:val="00F504FE"/>
    <w:rsid w:val="00F5054D"/>
    <w:rsid w:val="00F50569"/>
    <w:rsid w:val="00F50586"/>
    <w:rsid w:val="00F505A8"/>
    <w:rsid w:val="00F505B9"/>
    <w:rsid w:val="00F505BC"/>
    <w:rsid w:val="00F505D2"/>
    <w:rsid w:val="00F505F9"/>
    <w:rsid w:val="00F5061C"/>
    <w:rsid w:val="00F5063F"/>
    <w:rsid w:val="00F5065F"/>
    <w:rsid w:val="00F50684"/>
    <w:rsid w:val="00F50751"/>
    <w:rsid w:val="00F50767"/>
    <w:rsid w:val="00F50783"/>
    <w:rsid w:val="00F507CD"/>
    <w:rsid w:val="00F507D8"/>
    <w:rsid w:val="00F507DF"/>
    <w:rsid w:val="00F5082A"/>
    <w:rsid w:val="00F50830"/>
    <w:rsid w:val="00F50844"/>
    <w:rsid w:val="00F50872"/>
    <w:rsid w:val="00F508D1"/>
    <w:rsid w:val="00F508E3"/>
    <w:rsid w:val="00F508E4"/>
    <w:rsid w:val="00F50903"/>
    <w:rsid w:val="00F50909"/>
    <w:rsid w:val="00F50957"/>
    <w:rsid w:val="00F5096D"/>
    <w:rsid w:val="00F5098A"/>
    <w:rsid w:val="00F509DE"/>
    <w:rsid w:val="00F509E4"/>
    <w:rsid w:val="00F509F1"/>
    <w:rsid w:val="00F50A0A"/>
    <w:rsid w:val="00F50A37"/>
    <w:rsid w:val="00F50A3B"/>
    <w:rsid w:val="00F50A68"/>
    <w:rsid w:val="00F50A83"/>
    <w:rsid w:val="00F50A84"/>
    <w:rsid w:val="00F50ADF"/>
    <w:rsid w:val="00F50AFF"/>
    <w:rsid w:val="00F50B28"/>
    <w:rsid w:val="00F50B4C"/>
    <w:rsid w:val="00F50B6A"/>
    <w:rsid w:val="00F50B73"/>
    <w:rsid w:val="00F50B7A"/>
    <w:rsid w:val="00F50B87"/>
    <w:rsid w:val="00F50C2B"/>
    <w:rsid w:val="00F50C4A"/>
    <w:rsid w:val="00F50C50"/>
    <w:rsid w:val="00F50C51"/>
    <w:rsid w:val="00F50CC6"/>
    <w:rsid w:val="00F50D05"/>
    <w:rsid w:val="00F50D2D"/>
    <w:rsid w:val="00F50D37"/>
    <w:rsid w:val="00F50D39"/>
    <w:rsid w:val="00F50D61"/>
    <w:rsid w:val="00F50DBA"/>
    <w:rsid w:val="00F50DD0"/>
    <w:rsid w:val="00F50DD3"/>
    <w:rsid w:val="00F50DED"/>
    <w:rsid w:val="00F50E12"/>
    <w:rsid w:val="00F50E9B"/>
    <w:rsid w:val="00F50EC9"/>
    <w:rsid w:val="00F50F04"/>
    <w:rsid w:val="00F50F17"/>
    <w:rsid w:val="00F50F2C"/>
    <w:rsid w:val="00F50F67"/>
    <w:rsid w:val="00F50F7E"/>
    <w:rsid w:val="00F50FA3"/>
    <w:rsid w:val="00F50FBE"/>
    <w:rsid w:val="00F50FF1"/>
    <w:rsid w:val="00F5101D"/>
    <w:rsid w:val="00F5103A"/>
    <w:rsid w:val="00F5108D"/>
    <w:rsid w:val="00F51121"/>
    <w:rsid w:val="00F51133"/>
    <w:rsid w:val="00F5113E"/>
    <w:rsid w:val="00F51152"/>
    <w:rsid w:val="00F5116F"/>
    <w:rsid w:val="00F511EF"/>
    <w:rsid w:val="00F51202"/>
    <w:rsid w:val="00F51206"/>
    <w:rsid w:val="00F51240"/>
    <w:rsid w:val="00F5124B"/>
    <w:rsid w:val="00F51283"/>
    <w:rsid w:val="00F5128D"/>
    <w:rsid w:val="00F512CB"/>
    <w:rsid w:val="00F51304"/>
    <w:rsid w:val="00F51309"/>
    <w:rsid w:val="00F51325"/>
    <w:rsid w:val="00F51328"/>
    <w:rsid w:val="00F51344"/>
    <w:rsid w:val="00F5136E"/>
    <w:rsid w:val="00F5139B"/>
    <w:rsid w:val="00F513F5"/>
    <w:rsid w:val="00F51491"/>
    <w:rsid w:val="00F51492"/>
    <w:rsid w:val="00F514EB"/>
    <w:rsid w:val="00F514F2"/>
    <w:rsid w:val="00F51513"/>
    <w:rsid w:val="00F51516"/>
    <w:rsid w:val="00F5151B"/>
    <w:rsid w:val="00F51537"/>
    <w:rsid w:val="00F5156B"/>
    <w:rsid w:val="00F51584"/>
    <w:rsid w:val="00F515C6"/>
    <w:rsid w:val="00F515C8"/>
    <w:rsid w:val="00F5164B"/>
    <w:rsid w:val="00F5164E"/>
    <w:rsid w:val="00F51665"/>
    <w:rsid w:val="00F5167B"/>
    <w:rsid w:val="00F516A3"/>
    <w:rsid w:val="00F516A7"/>
    <w:rsid w:val="00F516D8"/>
    <w:rsid w:val="00F516DD"/>
    <w:rsid w:val="00F5173F"/>
    <w:rsid w:val="00F51740"/>
    <w:rsid w:val="00F51742"/>
    <w:rsid w:val="00F5175D"/>
    <w:rsid w:val="00F5176D"/>
    <w:rsid w:val="00F51772"/>
    <w:rsid w:val="00F517D8"/>
    <w:rsid w:val="00F51800"/>
    <w:rsid w:val="00F51801"/>
    <w:rsid w:val="00F51818"/>
    <w:rsid w:val="00F51833"/>
    <w:rsid w:val="00F51871"/>
    <w:rsid w:val="00F51879"/>
    <w:rsid w:val="00F5190F"/>
    <w:rsid w:val="00F51920"/>
    <w:rsid w:val="00F51936"/>
    <w:rsid w:val="00F51939"/>
    <w:rsid w:val="00F51949"/>
    <w:rsid w:val="00F51967"/>
    <w:rsid w:val="00F5199C"/>
    <w:rsid w:val="00F519F7"/>
    <w:rsid w:val="00F51A05"/>
    <w:rsid w:val="00F51A20"/>
    <w:rsid w:val="00F51A30"/>
    <w:rsid w:val="00F51A46"/>
    <w:rsid w:val="00F51A54"/>
    <w:rsid w:val="00F51A5E"/>
    <w:rsid w:val="00F51A95"/>
    <w:rsid w:val="00F51ABB"/>
    <w:rsid w:val="00F51B91"/>
    <w:rsid w:val="00F51B97"/>
    <w:rsid w:val="00F51BFD"/>
    <w:rsid w:val="00F51C0D"/>
    <w:rsid w:val="00F51C21"/>
    <w:rsid w:val="00F51C51"/>
    <w:rsid w:val="00F51C59"/>
    <w:rsid w:val="00F51C72"/>
    <w:rsid w:val="00F51C89"/>
    <w:rsid w:val="00F51C8C"/>
    <w:rsid w:val="00F51CD3"/>
    <w:rsid w:val="00F51CE1"/>
    <w:rsid w:val="00F51CE9"/>
    <w:rsid w:val="00F51CF4"/>
    <w:rsid w:val="00F51D35"/>
    <w:rsid w:val="00F51D6A"/>
    <w:rsid w:val="00F51D8C"/>
    <w:rsid w:val="00F51DB9"/>
    <w:rsid w:val="00F51DD5"/>
    <w:rsid w:val="00F51DE9"/>
    <w:rsid w:val="00F51E19"/>
    <w:rsid w:val="00F51E6B"/>
    <w:rsid w:val="00F51E6D"/>
    <w:rsid w:val="00F51EA3"/>
    <w:rsid w:val="00F51EAF"/>
    <w:rsid w:val="00F51EC1"/>
    <w:rsid w:val="00F51EDF"/>
    <w:rsid w:val="00F51F21"/>
    <w:rsid w:val="00F51F27"/>
    <w:rsid w:val="00F51F98"/>
    <w:rsid w:val="00F51FB6"/>
    <w:rsid w:val="00F5201D"/>
    <w:rsid w:val="00F5203B"/>
    <w:rsid w:val="00F52089"/>
    <w:rsid w:val="00F520BB"/>
    <w:rsid w:val="00F52121"/>
    <w:rsid w:val="00F52137"/>
    <w:rsid w:val="00F5217B"/>
    <w:rsid w:val="00F52189"/>
    <w:rsid w:val="00F52193"/>
    <w:rsid w:val="00F52197"/>
    <w:rsid w:val="00F5219D"/>
    <w:rsid w:val="00F521D4"/>
    <w:rsid w:val="00F52224"/>
    <w:rsid w:val="00F52249"/>
    <w:rsid w:val="00F52253"/>
    <w:rsid w:val="00F5228E"/>
    <w:rsid w:val="00F522A9"/>
    <w:rsid w:val="00F52337"/>
    <w:rsid w:val="00F5234A"/>
    <w:rsid w:val="00F52376"/>
    <w:rsid w:val="00F523C7"/>
    <w:rsid w:val="00F523E9"/>
    <w:rsid w:val="00F5245F"/>
    <w:rsid w:val="00F52460"/>
    <w:rsid w:val="00F52463"/>
    <w:rsid w:val="00F52489"/>
    <w:rsid w:val="00F5249D"/>
    <w:rsid w:val="00F524D8"/>
    <w:rsid w:val="00F524F7"/>
    <w:rsid w:val="00F5254A"/>
    <w:rsid w:val="00F5255A"/>
    <w:rsid w:val="00F5259A"/>
    <w:rsid w:val="00F525C2"/>
    <w:rsid w:val="00F525FD"/>
    <w:rsid w:val="00F52635"/>
    <w:rsid w:val="00F52641"/>
    <w:rsid w:val="00F52675"/>
    <w:rsid w:val="00F52676"/>
    <w:rsid w:val="00F52690"/>
    <w:rsid w:val="00F526EA"/>
    <w:rsid w:val="00F5273C"/>
    <w:rsid w:val="00F52765"/>
    <w:rsid w:val="00F52785"/>
    <w:rsid w:val="00F52797"/>
    <w:rsid w:val="00F527AA"/>
    <w:rsid w:val="00F527D6"/>
    <w:rsid w:val="00F527E8"/>
    <w:rsid w:val="00F527EB"/>
    <w:rsid w:val="00F527F1"/>
    <w:rsid w:val="00F527F7"/>
    <w:rsid w:val="00F52813"/>
    <w:rsid w:val="00F52857"/>
    <w:rsid w:val="00F52883"/>
    <w:rsid w:val="00F52889"/>
    <w:rsid w:val="00F52899"/>
    <w:rsid w:val="00F528BF"/>
    <w:rsid w:val="00F528C2"/>
    <w:rsid w:val="00F528D1"/>
    <w:rsid w:val="00F52938"/>
    <w:rsid w:val="00F5294C"/>
    <w:rsid w:val="00F5296A"/>
    <w:rsid w:val="00F52987"/>
    <w:rsid w:val="00F529A1"/>
    <w:rsid w:val="00F529C0"/>
    <w:rsid w:val="00F529C9"/>
    <w:rsid w:val="00F529DF"/>
    <w:rsid w:val="00F52A18"/>
    <w:rsid w:val="00F52A3E"/>
    <w:rsid w:val="00F52A6F"/>
    <w:rsid w:val="00F52A87"/>
    <w:rsid w:val="00F52A95"/>
    <w:rsid w:val="00F52AB5"/>
    <w:rsid w:val="00F52AD0"/>
    <w:rsid w:val="00F52B02"/>
    <w:rsid w:val="00F52B1B"/>
    <w:rsid w:val="00F52B2B"/>
    <w:rsid w:val="00F52B33"/>
    <w:rsid w:val="00F52B9D"/>
    <w:rsid w:val="00F52BC4"/>
    <w:rsid w:val="00F52C34"/>
    <w:rsid w:val="00F52C54"/>
    <w:rsid w:val="00F52C5C"/>
    <w:rsid w:val="00F52C63"/>
    <w:rsid w:val="00F52C6E"/>
    <w:rsid w:val="00F52C93"/>
    <w:rsid w:val="00F52CB3"/>
    <w:rsid w:val="00F52CBD"/>
    <w:rsid w:val="00F52CE1"/>
    <w:rsid w:val="00F52D30"/>
    <w:rsid w:val="00F52D3B"/>
    <w:rsid w:val="00F52D3E"/>
    <w:rsid w:val="00F52D68"/>
    <w:rsid w:val="00F52D8D"/>
    <w:rsid w:val="00F52D91"/>
    <w:rsid w:val="00F52DA1"/>
    <w:rsid w:val="00F52E4E"/>
    <w:rsid w:val="00F52E50"/>
    <w:rsid w:val="00F52E5B"/>
    <w:rsid w:val="00F52ECB"/>
    <w:rsid w:val="00F52F23"/>
    <w:rsid w:val="00F52F28"/>
    <w:rsid w:val="00F52F88"/>
    <w:rsid w:val="00F52FC1"/>
    <w:rsid w:val="00F52FE7"/>
    <w:rsid w:val="00F5300D"/>
    <w:rsid w:val="00F53014"/>
    <w:rsid w:val="00F5309F"/>
    <w:rsid w:val="00F530AC"/>
    <w:rsid w:val="00F530DD"/>
    <w:rsid w:val="00F530F9"/>
    <w:rsid w:val="00F53108"/>
    <w:rsid w:val="00F5313F"/>
    <w:rsid w:val="00F5314D"/>
    <w:rsid w:val="00F53164"/>
    <w:rsid w:val="00F53179"/>
    <w:rsid w:val="00F5317E"/>
    <w:rsid w:val="00F531E0"/>
    <w:rsid w:val="00F53202"/>
    <w:rsid w:val="00F5326B"/>
    <w:rsid w:val="00F5327B"/>
    <w:rsid w:val="00F532A1"/>
    <w:rsid w:val="00F532CB"/>
    <w:rsid w:val="00F532CE"/>
    <w:rsid w:val="00F532D5"/>
    <w:rsid w:val="00F532FB"/>
    <w:rsid w:val="00F53316"/>
    <w:rsid w:val="00F53320"/>
    <w:rsid w:val="00F5335C"/>
    <w:rsid w:val="00F533DE"/>
    <w:rsid w:val="00F533EE"/>
    <w:rsid w:val="00F533F7"/>
    <w:rsid w:val="00F5341E"/>
    <w:rsid w:val="00F53471"/>
    <w:rsid w:val="00F53473"/>
    <w:rsid w:val="00F5347B"/>
    <w:rsid w:val="00F53488"/>
    <w:rsid w:val="00F534CC"/>
    <w:rsid w:val="00F53533"/>
    <w:rsid w:val="00F53564"/>
    <w:rsid w:val="00F535AF"/>
    <w:rsid w:val="00F535F5"/>
    <w:rsid w:val="00F53698"/>
    <w:rsid w:val="00F536AB"/>
    <w:rsid w:val="00F536D1"/>
    <w:rsid w:val="00F536F1"/>
    <w:rsid w:val="00F53725"/>
    <w:rsid w:val="00F5374C"/>
    <w:rsid w:val="00F53771"/>
    <w:rsid w:val="00F53788"/>
    <w:rsid w:val="00F5378F"/>
    <w:rsid w:val="00F537A4"/>
    <w:rsid w:val="00F537C9"/>
    <w:rsid w:val="00F537D1"/>
    <w:rsid w:val="00F53812"/>
    <w:rsid w:val="00F5382E"/>
    <w:rsid w:val="00F53835"/>
    <w:rsid w:val="00F53839"/>
    <w:rsid w:val="00F53872"/>
    <w:rsid w:val="00F53891"/>
    <w:rsid w:val="00F538CE"/>
    <w:rsid w:val="00F538ED"/>
    <w:rsid w:val="00F53941"/>
    <w:rsid w:val="00F53948"/>
    <w:rsid w:val="00F5396F"/>
    <w:rsid w:val="00F5399A"/>
    <w:rsid w:val="00F539C7"/>
    <w:rsid w:val="00F53A15"/>
    <w:rsid w:val="00F53A1E"/>
    <w:rsid w:val="00F53A30"/>
    <w:rsid w:val="00F53A58"/>
    <w:rsid w:val="00F53A63"/>
    <w:rsid w:val="00F53A85"/>
    <w:rsid w:val="00F53A9D"/>
    <w:rsid w:val="00F53AC1"/>
    <w:rsid w:val="00F53AD8"/>
    <w:rsid w:val="00F53AEB"/>
    <w:rsid w:val="00F53AEE"/>
    <w:rsid w:val="00F53B1B"/>
    <w:rsid w:val="00F53B68"/>
    <w:rsid w:val="00F53B6F"/>
    <w:rsid w:val="00F53B77"/>
    <w:rsid w:val="00F53BFD"/>
    <w:rsid w:val="00F53C08"/>
    <w:rsid w:val="00F53C6C"/>
    <w:rsid w:val="00F53C97"/>
    <w:rsid w:val="00F53C9B"/>
    <w:rsid w:val="00F53D08"/>
    <w:rsid w:val="00F53D25"/>
    <w:rsid w:val="00F53D51"/>
    <w:rsid w:val="00F53D59"/>
    <w:rsid w:val="00F53D77"/>
    <w:rsid w:val="00F53D9F"/>
    <w:rsid w:val="00F53E0D"/>
    <w:rsid w:val="00F53E29"/>
    <w:rsid w:val="00F53E47"/>
    <w:rsid w:val="00F53EA3"/>
    <w:rsid w:val="00F53EBE"/>
    <w:rsid w:val="00F53EE8"/>
    <w:rsid w:val="00F53EEF"/>
    <w:rsid w:val="00F53EFB"/>
    <w:rsid w:val="00F53EFE"/>
    <w:rsid w:val="00F53F1F"/>
    <w:rsid w:val="00F53F32"/>
    <w:rsid w:val="00F53F46"/>
    <w:rsid w:val="00F53F7F"/>
    <w:rsid w:val="00F53F85"/>
    <w:rsid w:val="00F53F8C"/>
    <w:rsid w:val="00F53F98"/>
    <w:rsid w:val="00F53FCA"/>
    <w:rsid w:val="00F54017"/>
    <w:rsid w:val="00F5402D"/>
    <w:rsid w:val="00F5407A"/>
    <w:rsid w:val="00F54089"/>
    <w:rsid w:val="00F540C9"/>
    <w:rsid w:val="00F540D9"/>
    <w:rsid w:val="00F540FB"/>
    <w:rsid w:val="00F54188"/>
    <w:rsid w:val="00F54191"/>
    <w:rsid w:val="00F541B2"/>
    <w:rsid w:val="00F541C4"/>
    <w:rsid w:val="00F54204"/>
    <w:rsid w:val="00F54250"/>
    <w:rsid w:val="00F54285"/>
    <w:rsid w:val="00F54288"/>
    <w:rsid w:val="00F54310"/>
    <w:rsid w:val="00F54360"/>
    <w:rsid w:val="00F54368"/>
    <w:rsid w:val="00F543CE"/>
    <w:rsid w:val="00F54432"/>
    <w:rsid w:val="00F54434"/>
    <w:rsid w:val="00F5444F"/>
    <w:rsid w:val="00F5447E"/>
    <w:rsid w:val="00F544C0"/>
    <w:rsid w:val="00F544C1"/>
    <w:rsid w:val="00F544F8"/>
    <w:rsid w:val="00F5450C"/>
    <w:rsid w:val="00F5453A"/>
    <w:rsid w:val="00F5453B"/>
    <w:rsid w:val="00F54553"/>
    <w:rsid w:val="00F54587"/>
    <w:rsid w:val="00F54588"/>
    <w:rsid w:val="00F5458B"/>
    <w:rsid w:val="00F545D7"/>
    <w:rsid w:val="00F545DE"/>
    <w:rsid w:val="00F545FB"/>
    <w:rsid w:val="00F54602"/>
    <w:rsid w:val="00F54610"/>
    <w:rsid w:val="00F54635"/>
    <w:rsid w:val="00F54657"/>
    <w:rsid w:val="00F54689"/>
    <w:rsid w:val="00F546B7"/>
    <w:rsid w:val="00F54726"/>
    <w:rsid w:val="00F54740"/>
    <w:rsid w:val="00F54761"/>
    <w:rsid w:val="00F5479B"/>
    <w:rsid w:val="00F547CD"/>
    <w:rsid w:val="00F54809"/>
    <w:rsid w:val="00F54819"/>
    <w:rsid w:val="00F54821"/>
    <w:rsid w:val="00F5482E"/>
    <w:rsid w:val="00F5486F"/>
    <w:rsid w:val="00F5487B"/>
    <w:rsid w:val="00F548B7"/>
    <w:rsid w:val="00F54937"/>
    <w:rsid w:val="00F5494A"/>
    <w:rsid w:val="00F549D0"/>
    <w:rsid w:val="00F54A38"/>
    <w:rsid w:val="00F54A74"/>
    <w:rsid w:val="00F54A91"/>
    <w:rsid w:val="00F54AAF"/>
    <w:rsid w:val="00F54AEF"/>
    <w:rsid w:val="00F54B1D"/>
    <w:rsid w:val="00F54B1F"/>
    <w:rsid w:val="00F54B97"/>
    <w:rsid w:val="00F54BB9"/>
    <w:rsid w:val="00F54BC5"/>
    <w:rsid w:val="00F54C4F"/>
    <w:rsid w:val="00F54C73"/>
    <w:rsid w:val="00F54C88"/>
    <w:rsid w:val="00F54C91"/>
    <w:rsid w:val="00F54CAB"/>
    <w:rsid w:val="00F54CEE"/>
    <w:rsid w:val="00F54CF3"/>
    <w:rsid w:val="00F54D21"/>
    <w:rsid w:val="00F54D6E"/>
    <w:rsid w:val="00F54D89"/>
    <w:rsid w:val="00F54DDC"/>
    <w:rsid w:val="00F54E72"/>
    <w:rsid w:val="00F54E88"/>
    <w:rsid w:val="00F54EA3"/>
    <w:rsid w:val="00F54EAD"/>
    <w:rsid w:val="00F54ED4"/>
    <w:rsid w:val="00F54EFB"/>
    <w:rsid w:val="00F54F1A"/>
    <w:rsid w:val="00F54F28"/>
    <w:rsid w:val="00F54F4E"/>
    <w:rsid w:val="00F54FA1"/>
    <w:rsid w:val="00F54FBD"/>
    <w:rsid w:val="00F54FE3"/>
    <w:rsid w:val="00F55086"/>
    <w:rsid w:val="00F5508F"/>
    <w:rsid w:val="00F55130"/>
    <w:rsid w:val="00F55162"/>
    <w:rsid w:val="00F551CE"/>
    <w:rsid w:val="00F5521A"/>
    <w:rsid w:val="00F55247"/>
    <w:rsid w:val="00F5525A"/>
    <w:rsid w:val="00F55266"/>
    <w:rsid w:val="00F5526E"/>
    <w:rsid w:val="00F55271"/>
    <w:rsid w:val="00F5529A"/>
    <w:rsid w:val="00F5529C"/>
    <w:rsid w:val="00F552CB"/>
    <w:rsid w:val="00F5532B"/>
    <w:rsid w:val="00F5533A"/>
    <w:rsid w:val="00F553AB"/>
    <w:rsid w:val="00F553FA"/>
    <w:rsid w:val="00F55406"/>
    <w:rsid w:val="00F55453"/>
    <w:rsid w:val="00F5548B"/>
    <w:rsid w:val="00F554A5"/>
    <w:rsid w:val="00F554B7"/>
    <w:rsid w:val="00F554D5"/>
    <w:rsid w:val="00F55532"/>
    <w:rsid w:val="00F5554F"/>
    <w:rsid w:val="00F555D9"/>
    <w:rsid w:val="00F555E0"/>
    <w:rsid w:val="00F555EC"/>
    <w:rsid w:val="00F55617"/>
    <w:rsid w:val="00F556AC"/>
    <w:rsid w:val="00F556CE"/>
    <w:rsid w:val="00F55715"/>
    <w:rsid w:val="00F55717"/>
    <w:rsid w:val="00F55741"/>
    <w:rsid w:val="00F55742"/>
    <w:rsid w:val="00F5574E"/>
    <w:rsid w:val="00F55758"/>
    <w:rsid w:val="00F5578E"/>
    <w:rsid w:val="00F557B5"/>
    <w:rsid w:val="00F557D9"/>
    <w:rsid w:val="00F55804"/>
    <w:rsid w:val="00F55855"/>
    <w:rsid w:val="00F558B2"/>
    <w:rsid w:val="00F558E6"/>
    <w:rsid w:val="00F558F8"/>
    <w:rsid w:val="00F55967"/>
    <w:rsid w:val="00F559BC"/>
    <w:rsid w:val="00F559E0"/>
    <w:rsid w:val="00F559F1"/>
    <w:rsid w:val="00F55A8E"/>
    <w:rsid w:val="00F55A91"/>
    <w:rsid w:val="00F55AB8"/>
    <w:rsid w:val="00F55AC2"/>
    <w:rsid w:val="00F55AC5"/>
    <w:rsid w:val="00F55AD0"/>
    <w:rsid w:val="00F55AF0"/>
    <w:rsid w:val="00F55B05"/>
    <w:rsid w:val="00F55B08"/>
    <w:rsid w:val="00F55B0B"/>
    <w:rsid w:val="00F55B20"/>
    <w:rsid w:val="00F55B8E"/>
    <w:rsid w:val="00F55B9E"/>
    <w:rsid w:val="00F55BA2"/>
    <w:rsid w:val="00F55BB1"/>
    <w:rsid w:val="00F55BE6"/>
    <w:rsid w:val="00F55C2C"/>
    <w:rsid w:val="00F55C56"/>
    <w:rsid w:val="00F55C9C"/>
    <w:rsid w:val="00F55CA3"/>
    <w:rsid w:val="00F55CC4"/>
    <w:rsid w:val="00F55CCB"/>
    <w:rsid w:val="00F55CD1"/>
    <w:rsid w:val="00F55CDF"/>
    <w:rsid w:val="00F55CEA"/>
    <w:rsid w:val="00F55CF7"/>
    <w:rsid w:val="00F55D02"/>
    <w:rsid w:val="00F55D12"/>
    <w:rsid w:val="00F55D2B"/>
    <w:rsid w:val="00F55D3E"/>
    <w:rsid w:val="00F55D65"/>
    <w:rsid w:val="00F55D6E"/>
    <w:rsid w:val="00F55DA9"/>
    <w:rsid w:val="00F55DE2"/>
    <w:rsid w:val="00F55DF4"/>
    <w:rsid w:val="00F55E37"/>
    <w:rsid w:val="00F55E55"/>
    <w:rsid w:val="00F55E7B"/>
    <w:rsid w:val="00F55E8B"/>
    <w:rsid w:val="00F55E9D"/>
    <w:rsid w:val="00F55EB9"/>
    <w:rsid w:val="00F55F2E"/>
    <w:rsid w:val="00F55F89"/>
    <w:rsid w:val="00F55FB1"/>
    <w:rsid w:val="00F56012"/>
    <w:rsid w:val="00F56022"/>
    <w:rsid w:val="00F56036"/>
    <w:rsid w:val="00F56040"/>
    <w:rsid w:val="00F56060"/>
    <w:rsid w:val="00F56071"/>
    <w:rsid w:val="00F56095"/>
    <w:rsid w:val="00F560F5"/>
    <w:rsid w:val="00F5612B"/>
    <w:rsid w:val="00F56138"/>
    <w:rsid w:val="00F561A7"/>
    <w:rsid w:val="00F561AD"/>
    <w:rsid w:val="00F561AF"/>
    <w:rsid w:val="00F561B9"/>
    <w:rsid w:val="00F561E5"/>
    <w:rsid w:val="00F56206"/>
    <w:rsid w:val="00F56213"/>
    <w:rsid w:val="00F56215"/>
    <w:rsid w:val="00F56244"/>
    <w:rsid w:val="00F56250"/>
    <w:rsid w:val="00F56254"/>
    <w:rsid w:val="00F56258"/>
    <w:rsid w:val="00F5625A"/>
    <w:rsid w:val="00F562AF"/>
    <w:rsid w:val="00F562B5"/>
    <w:rsid w:val="00F562C1"/>
    <w:rsid w:val="00F562C9"/>
    <w:rsid w:val="00F562D7"/>
    <w:rsid w:val="00F562DA"/>
    <w:rsid w:val="00F562DE"/>
    <w:rsid w:val="00F562EA"/>
    <w:rsid w:val="00F56339"/>
    <w:rsid w:val="00F56384"/>
    <w:rsid w:val="00F563A5"/>
    <w:rsid w:val="00F5642D"/>
    <w:rsid w:val="00F56440"/>
    <w:rsid w:val="00F56469"/>
    <w:rsid w:val="00F5647E"/>
    <w:rsid w:val="00F5648F"/>
    <w:rsid w:val="00F5649B"/>
    <w:rsid w:val="00F564AC"/>
    <w:rsid w:val="00F564C7"/>
    <w:rsid w:val="00F564CF"/>
    <w:rsid w:val="00F564D3"/>
    <w:rsid w:val="00F56505"/>
    <w:rsid w:val="00F56535"/>
    <w:rsid w:val="00F56587"/>
    <w:rsid w:val="00F56595"/>
    <w:rsid w:val="00F565AE"/>
    <w:rsid w:val="00F565B8"/>
    <w:rsid w:val="00F565BE"/>
    <w:rsid w:val="00F565DA"/>
    <w:rsid w:val="00F5662D"/>
    <w:rsid w:val="00F56645"/>
    <w:rsid w:val="00F56656"/>
    <w:rsid w:val="00F5668D"/>
    <w:rsid w:val="00F566C0"/>
    <w:rsid w:val="00F56703"/>
    <w:rsid w:val="00F56708"/>
    <w:rsid w:val="00F5673C"/>
    <w:rsid w:val="00F56741"/>
    <w:rsid w:val="00F5674A"/>
    <w:rsid w:val="00F5678A"/>
    <w:rsid w:val="00F567A4"/>
    <w:rsid w:val="00F567C3"/>
    <w:rsid w:val="00F56824"/>
    <w:rsid w:val="00F56834"/>
    <w:rsid w:val="00F56866"/>
    <w:rsid w:val="00F5686F"/>
    <w:rsid w:val="00F568B7"/>
    <w:rsid w:val="00F568E8"/>
    <w:rsid w:val="00F568FE"/>
    <w:rsid w:val="00F56907"/>
    <w:rsid w:val="00F56942"/>
    <w:rsid w:val="00F56954"/>
    <w:rsid w:val="00F56993"/>
    <w:rsid w:val="00F569A2"/>
    <w:rsid w:val="00F569AD"/>
    <w:rsid w:val="00F569B5"/>
    <w:rsid w:val="00F56A07"/>
    <w:rsid w:val="00F56A16"/>
    <w:rsid w:val="00F56A31"/>
    <w:rsid w:val="00F56A32"/>
    <w:rsid w:val="00F56A45"/>
    <w:rsid w:val="00F56A4B"/>
    <w:rsid w:val="00F56A4D"/>
    <w:rsid w:val="00F56AA2"/>
    <w:rsid w:val="00F56AE0"/>
    <w:rsid w:val="00F56AF9"/>
    <w:rsid w:val="00F56B26"/>
    <w:rsid w:val="00F56B49"/>
    <w:rsid w:val="00F56B74"/>
    <w:rsid w:val="00F56B79"/>
    <w:rsid w:val="00F56B8B"/>
    <w:rsid w:val="00F56BEA"/>
    <w:rsid w:val="00F56BFB"/>
    <w:rsid w:val="00F56C23"/>
    <w:rsid w:val="00F56C30"/>
    <w:rsid w:val="00F56C9B"/>
    <w:rsid w:val="00F56CC8"/>
    <w:rsid w:val="00F56CC9"/>
    <w:rsid w:val="00F56D21"/>
    <w:rsid w:val="00F56D60"/>
    <w:rsid w:val="00F56D8B"/>
    <w:rsid w:val="00F56DC6"/>
    <w:rsid w:val="00F56DCC"/>
    <w:rsid w:val="00F56DD4"/>
    <w:rsid w:val="00F56E03"/>
    <w:rsid w:val="00F56E24"/>
    <w:rsid w:val="00F56E2B"/>
    <w:rsid w:val="00F56E33"/>
    <w:rsid w:val="00F56E3B"/>
    <w:rsid w:val="00F56E43"/>
    <w:rsid w:val="00F56E69"/>
    <w:rsid w:val="00F56E76"/>
    <w:rsid w:val="00F56E8D"/>
    <w:rsid w:val="00F56EC0"/>
    <w:rsid w:val="00F56EEF"/>
    <w:rsid w:val="00F56F1B"/>
    <w:rsid w:val="00F56F4B"/>
    <w:rsid w:val="00F56F4E"/>
    <w:rsid w:val="00F56F7B"/>
    <w:rsid w:val="00F56FE5"/>
    <w:rsid w:val="00F56FF4"/>
    <w:rsid w:val="00F56FF5"/>
    <w:rsid w:val="00F5700C"/>
    <w:rsid w:val="00F57010"/>
    <w:rsid w:val="00F57013"/>
    <w:rsid w:val="00F57046"/>
    <w:rsid w:val="00F57060"/>
    <w:rsid w:val="00F570A3"/>
    <w:rsid w:val="00F570C3"/>
    <w:rsid w:val="00F570C5"/>
    <w:rsid w:val="00F570CC"/>
    <w:rsid w:val="00F570D8"/>
    <w:rsid w:val="00F57115"/>
    <w:rsid w:val="00F57155"/>
    <w:rsid w:val="00F5715C"/>
    <w:rsid w:val="00F5715E"/>
    <w:rsid w:val="00F57171"/>
    <w:rsid w:val="00F5718A"/>
    <w:rsid w:val="00F5719C"/>
    <w:rsid w:val="00F571A4"/>
    <w:rsid w:val="00F571CE"/>
    <w:rsid w:val="00F571D3"/>
    <w:rsid w:val="00F571DA"/>
    <w:rsid w:val="00F5720E"/>
    <w:rsid w:val="00F5723D"/>
    <w:rsid w:val="00F57248"/>
    <w:rsid w:val="00F57295"/>
    <w:rsid w:val="00F572B5"/>
    <w:rsid w:val="00F572C0"/>
    <w:rsid w:val="00F572E7"/>
    <w:rsid w:val="00F5730B"/>
    <w:rsid w:val="00F57311"/>
    <w:rsid w:val="00F57340"/>
    <w:rsid w:val="00F57353"/>
    <w:rsid w:val="00F57368"/>
    <w:rsid w:val="00F5740A"/>
    <w:rsid w:val="00F5742E"/>
    <w:rsid w:val="00F5743D"/>
    <w:rsid w:val="00F57443"/>
    <w:rsid w:val="00F57459"/>
    <w:rsid w:val="00F5745A"/>
    <w:rsid w:val="00F57460"/>
    <w:rsid w:val="00F57461"/>
    <w:rsid w:val="00F57468"/>
    <w:rsid w:val="00F5746E"/>
    <w:rsid w:val="00F57493"/>
    <w:rsid w:val="00F574E9"/>
    <w:rsid w:val="00F5757B"/>
    <w:rsid w:val="00F5758C"/>
    <w:rsid w:val="00F57609"/>
    <w:rsid w:val="00F5760D"/>
    <w:rsid w:val="00F5764D"/>
    <w:rsid w:val="00F57652"/>
    <w:rsid w:val="00F57659"/>
    <w:rsid w:val="00F5765F"/>
    <w:rsid w:val="00F576A4"/>
    <w:rsid w:val="00F576E1"/>
    <w:rsid w:val="00F576ED"/>
    <w:rsid w:val="00F576FE"/>
    <w:rsid w:val="00F5770A"/>
    <w:rsid w:val="00F57716"/>
    <w:rsid w:val="00F57748"/>
    <w:rsid w:val="00F57770"/>
    <w:rsid w:val="00F5779A"/>
    <w:rsid w:val="00F5779C"/>
    <w:rsid w:val="00F57814"/>
    <w:rsid w:val="00F57831"/>
    <w:rsid w:val="00F5785E"/>
    <w:rsid w:val="00F5786A"/>
    <w:rsid w:val="00F5789A"/>
    <w:rsid w:val="00F5789E"/>
    <w:rsid w:val="00F578A1"/>
    <w:rsid w:val="00F578A5"/>
    <w:rsid w:val="00F578B0"/>
    <w:rsid w:val="00F578C0"/>
    <w:rsid w:val="00F578CD"/>
    <w:rsid w:val="00F578E8"/>
    <w:rsid w:val="00F57918"/>
    <w:rsid w:val="00F57929"/>
    <w:rsid w:val="00F57950"/>
    <w:rsid w:val="00F5795D"/>
    <w:rsid w:val="00F57974"/>
    <w:rsid w:val="00F57A09"/>
    <w:rsid w:val="00F57A1C"/>
    <w:rsid w:val="00F57A54"/>
    <w:rsid w:val="00F57A59"/>
    <w:rsid w:val="00F57A5E"/>
    <w:rsid w:val="00F57A6C"/>
    <w:rsid w:val="00F57A77"/>
    <w:rsid w:val="00F57A9D"/>
    <w:rsid w:val="00F57A9F"/>
    <w:rsid w:val="00F57AF0"/>
    <w:rsid w:val="00F57B0D"/>
    <w:rsid w:val="00F57B3A"/>
    <w:rsid w:val="00F57BCB"/>
    <w:rsid w:val="00F57BCD"/>
    <w:rsid w:val="00F57BD6"/>
    <w:rsid w:val="00F57C06"/>
    <w:rsid w:val="00F57C1D"/>
    <w:rsid w:val="00F57C3F"/>
    <w:rsid w:val="00F57C52"/>
    <w:rsid w:val="00F57C55"/>
    <w:rsid w:val="00F57C66"/>
    <w:rsid w:val="00F57C7C"/>
    <w:rsid w:val="00F57C8E"/>
    <w:rsid w:val="00F57CDA"/>
    <w:rsid w:val="00F57D18"/>
    <w:rsid w:val="00F57D3B"/>
    <w:rsid w:val="00F57DEA"/>
    <w:rsid w:val="00F57E3B"/>
    <w:rsid w:val="00F57E72"/>
    <w:rsid w:val="00F57E96"/>
    <w:rsid w:val="00F57EAC"/>
    <w:rsid w:val="00F57EB5"/>
    <w:rsid w:val="00F57F1A"/>
    <w:rsid w:val="00F57F35"/>
    <w:rsid w:val="00F57F41"/>
    <w:rsid w:val="00F57F52"/>
    <w:rsid w:val="00F57F74"/>
    <w:rsid w:val="00F57F76"/>
    <w:rsid w:val="00F57F7E"/>
    <w:rsid w:val="00F57FAD"/>
    <w:rsid w:val="00F57FDE"/>
    <w:rsid w:val="00F57FE2"/>
    <w:rsid w:val="00F60008"/>
    <w:rsid w:val="00F60032"/>
    <w:rsid w:val="00F60039"/>
    <w:rsid w:val="00F60057"/>
    <w:rsid w:val="00F6005C"/>
    <w:rsid w:val="00F60092"/>
    <w:rsid w:val="00F600BD"/>
    <w:rsid w:val="00F600D0"/>
    <w:rsid w:val="00F600D8"/>
    <w:rsid w:val="00F600DC"/>
    <w:rsid w:val="00F60145"/>
    <w:rsid w:val="00F60156"/>
    <w:rsid w:val="00F60167"/>
    <w:rsid w:val="00F60178"/>
    <w:rsid w:val="00F60192"/>
    <w:rsid w:val="00F601B7"/>
    <w:rsid w:val="00F601E3"/>
    <w:rsid w:val="00F602A5"/>
    <w:rsid w:val="00F602B2"/>
    <w:rsid w:val="00F602E3"/>
    <w:rsid w:val="00F60310"/>
    <w:rsid w:val="00F60317"/>
    <w:rsid w:val="00F60340"/>
    <w:rsid w:val="00F60350"/>
    <w:rsid w:val="00F60393"/>
    <w:rsid w:val="00F603B2"/>
    <w:rsid w:val="00F603D0"/>
    <w:rsid w:val="00F603D9"/>
    <w:rsid w:val="00F603E8"/>
    <w:rsid w:val="00F603EA"/>
    <w:rsid w:val="00F60402"/>
    <w:rsid w:val="00F6041E"/>
    <w:rsid w:val="00F60438"/>
    <w:rsid w:val="00F60465"/>
    <w:rsid w:val="00F60488"/>
    <w:rsid w:val="00F6048E"/>
    <w:rsid w:val="00F604AC"/>
    <w:rsid w:val="00F604BF"/>
    <w:rsid w:val="00F604EB"/>
    <w:rsid w:val="00F6054E"/>
    <w:rsid w:val="00F605C3"/>
    <w:rsid w:val="00F605DC"/>
    <w:rsid w:val="00F6061C"/>
    <w:rsid w:val="00F6063F"/>
    <w:rsid w:val="00F60658"/>
    <w:rsid w:val="00F60719"/>
    <w:rsid w:val="00F607A7"/>
    <w:rsid w:val="00F607CF"/>
    <w:rsid w:val="00F6080D"/>
    <w:rsid w:val="00F60816"/>
    <w:rsid w:val="00F60859"/>
    <w:rsid w:val="00F6085B"/>
    <w:rsid w:val="00F60886"/>
    <w:rsid w:val="00F6089B"/>
    <w:rsid w:val="00F608DD"/>
    <w:rsid w:val="00F60902"/>
    <w:rsid w:val="00F6092D"/>
    <w:rsid w:val="00F60963"/>
    <w:rsid w:val="00F60967"/>
    <w:rsid w:val="00F60986"/>
    <w:rsid w:val="00F60987"/>
    <w:rsid w:val="00F609C0"/>
    <w:rsid w:val="00F609C8"/>
    <w:rsid w:val="00F609E2"/>
    <w:rsid w:val="00F609F1"/>
    <w:rsid w:val="00F60A10"/>
    <w:rsid w:val="00F60A1C"/>
    <w:rsid w:val="00F60ABA"/>
    <w:rsid w:val="00F60ADE"/>
    <w:rsid w:val="00F60AE4"/>
    <w:rsid w:val="00F60B2C"/>
    <w:rsid w:val="00F60B67"/>
    <w:rsid w:val="00F60B69"/>
    <w:rsid w:val="00F60B71"/>
    <w:rsid w:val="00F60B8D"/>
    <w:rsid w:val="00F60BF8"/>
    <w:rsid w:val="00F60BFE"/>
    <w:rsid w:val="00F60C04"/>
    <w:rsid w:val="00F60C0E"/>
    <w:rsid w:val="00F60C24"/>
    <w:rsid w:val="00F60C5F"/>
    <w:rsid w:val="00F60C74"/>
    <w:rsid w:val="00F60C8C"/>
    <w:rsid w:val="00F60CB9"/>
    <w:rsid w:val="00F60CD5"/>
    <w:rsid w:val="00F60CE8"/>
    <w:rsid w:val="00F60D2C"/>
    <w:rsid w:val="00F60D3C"/>
    <w:rsid w:val="00F60D41"/>
    <w:rsid w:val="00F60D87"/>
    <w:rsid w:val="00F60D97"/>
    <w:rsid w:val="00F60D99"/>
    <w:rsid w:val="00F60DC2"/>
    <w:rsid w:val="00F60DC9"/>
    <w:rsid w:val="00F60DCF"/>
    <w:rsid w:val="00F60DD1"/>
    <w:rsid w:val="00F60E03"/>
    <w:rsid w:val="00F60E21"/>
    <w:rsid w:val="00F60E3B"/>
    <w:rsid w:val="00F60E3F"/>
    <w:rsid w:val="00F60E8F"/>
    <w:rsid w:val="00F60E9B"/>
    <w:rsid w:val="00F60EB9"/>
    <w:rsid w:val="00F60EE6"/>
    <w:rsid w:val="00F60F08"/>
    <w:rsid w:val="00F60F21"/>
    <w:rsid w:val="00F60F3D"/>
    <w:rsid w:val="00F60F68"/>
    <w:rsid w:val="00F60FD6"/>
    <w:rsid w:val="00F60FEB"/>
    <w:rsid w:val="00F61055"/>
    <w:rsid w:val="00F6107E"/>
    <w:rsid w:val="00F6109C"/>
    <w:rsid w:val="00F610B4"/>
    <w:rsid w:val="00F610D8"/>
    <w:rsid w:val="00F610EB"/>
    <w:rsid w:val="00F610F5"/>
    <w:rsid w:val="00F61112"/>
    <w:rsid w:val="00F61151"/>
    <w:rsid w:val="00F611AE"/>
    <w:rsid w:val="00F611CE"/>
    <w:rsid w:val="00F61211"/>
    <w:rsid w:val="00F61224"/>
    <w:rsid w:val="00F61226"/>
    <w:rsid w:val="00F61231"/>
    <w:rsid w:val="00F6123C"/>
    <w:rsid w:val="00F61278"/>
    <w:rsid w:val="00F612AC"/>
    <w:rsid w:val="00F612C8"/>
    <w:rsid w:val="00F612F9"/>
    <w:rsid w:val="00F6132B"/>
    <w:rsid w:val="00F61359"/>
    <w:rsid w:val="00F6135A"/>
    <w:rsid w:val="00F61376"/>
    <w:rsid w:val="00F6137B"/>
    <w:rsid w:val="00F613AE"/>
    <w:rsid w:val="00F613C5"/>
    <w:rsid w:val="00F613FF"/>
    <w:rsid w:val="00F6140F"/>
    <w:rsid w:val="00F61431"/>
    <w:rsid w:val="00F61450"/>
    <w:rsid w:val="00F61479"/>
    <w:rsid w:val="00F614AA"/>
    <w:rsid w:val="00F614B0"/>
    <w:rsid w:val="00F614B8"/>
    <w:rsid w:val="00F61504"/>
    <w:rsid w:val="00F6151D"/>
    <w:rsid w:val="00F61544"/>
    <w:rsid w:val="00F61559"/>
    <w:rsid w:val="00F61592"/>
    <w:rsid w:val="00F615C5"/>
    <w:rsid w:val="00F615CF"/>
    <w:rsid w:val="00F6161E"/>
    <w:rsid w:val="00F61629"/>
    <w:rsid w:val="00F6164A"/>
    <w:rsid w:val="00F61669"/>
    <w:rsid w:val="00F6166E"/>
    <w:rsid w:val="00F61691"/>
    <w:rsid w:val="00F616A0"/>
    <w:rsid w:val="00F616B1"/>
    <w:rsid w:val="00F616E5"/>
    <w:rsid w:val="00F616F9"/>
    <w:rsid w:val="00F616FA"/>
    <w:rsid w:val="00F6176C"/>
    <w:rsid w:val="00F61784"/>
    <w:rsid w:val="00F6179D"/>
    <w:rsid w:val="00F617A4"/>
    <w:rsid w:val="00F617AD"/>
    <w:rsid w:val="00F617B5"/>
    <w:rsid w:val="00F617B8"/>
    <w:rsid w:val="00F61854"/>
    <w:rsid w:val="00F61857"/>
    <w:rsid w:val="00F61864"/>
    <w:rsid w:val="00F61877"/>
    <w:rsid w:val="00F61889"/>
    <w:rsid w:val="00F61893"/>
    <w:rsid w:val="00F618A7"/>
    <w:rsid w:val="00F618A9"/>
    <w:rsid w:val="00F618B2"/>
    <w:rsid w:val="00F618BB"/>
    <w:rsid w:val="00F618CE"/>
    <w:rsid w:val="00F61936"/>
    <w:rsid w:val="00F6195C"/>
    <w:rsid w:val="00F6196F"/>
    <w:rsid w:val="00F6197A"/>
    <w:rsid w:val="00F6199E"/>
    <w:rsid w:val="00F619A4"/>
    <w:rsid w:val="00F619E9"/>
    <w:rsid w:val="00F619F1"/>
    <w:rsid w:val="00F619F7"/>
    <w:rsid w:val="00F61A0D"/>
    <w:rsid w:val="00F61A10"/>
    <w:rsid w:val="00F61A57"/>
    <w:rsid w:val="00F61A81"/>
    <w:rsid w:val="00F61AE8"/>
    <w:rsid w:val="00F61AFA"/>
    <w:rsid w:val="00F61B3B"/>
    <w:rsid w:val="00F61B65"/>
    <w:rsid w:val="00F61B9A"/>
    <w:rsid w:val="00F61BF4"/>
    <w:rsid w:val="00F61C36"/>
    <w:rsid w:val="00F61C67"/>
    <w:rsid w:val="00F61C79"/>
    <w:rsid w:val="00F61C7E"/>
    <w:rsid w:val="00F61CE5"/>
    <w:rsid w:val="00F61CE6"/>
    <w:rsid w:val="00F61D11"/>
    <w:rsid w:val="00F61D29"/>
    <w:rsid w:val="00F61D3C"/>
    <w:rsid w:val="00F61D87"/>
    <w:rsid w:val="00F61DD6"/>
    <w:rsid w:val="00F61E10"/>
    <w:rsid w:val="00F61E11"/>
    <w:rsid w:val="00F61E2C"/>
    <w:rsid w:val="00F61E34"/>
    <w:rsid w:val="00F61E77"/>
    <w:rsid w:val="00F61E82"/>
    <w:rsid w:val="00F61F1B"/>
    <w:rsid w:val="00F61F3A"/>
    <w:rsid w:val="00F61F58"/>
    <w:rsid w:val="00F61F93"/>
    <w:rsid w:val="00F61FAE"/>
    <w:rsid w:val="00F61FD2"/>
    <w:rsid w:val="00F61FE6"/>
    <w:rsid w:val="00F61FFB"/>
    <w:rsid w:val="00F62009"/>
    <w:rsid w:val="00F62063"/>
    <w:rsid w:val="00F620F5"/>
    <w:rsid w:val="00F62128"/>
    <w:rsid w:val="00F62135"/>
    <w:rsid w:val="00F6213A"/>
    <w:rsid w:val="00F62142"/>
    <w:rsid w:val="00F62171"/>
    <w:rsid w:val="00F62179"/>
    <w:rsid w:val="00F621DF"/>
    <w:rsid w:val="00F621E8"/>
    <w:rsid w:val="00F621F9"/>
    <w:rsid w:val="00F62212"/>
    <w:rsid w:val="00F62264"/>
    <w:rsid w:val="00F62268"/>
    <w:rsid w:val="00F622CB"/>
    <w:rsid w:val="00F622CD"/>
    <w:rsid w:val="00F622D6"/>
    <w:rsid w:val="00F622D8"/>
    <w:rsid w:val="00F622DA"/>
    <w:rsid w:val="00F622E2"/>
    <w:rsid w:val="00F622F0"/>
    <w:rsid w:val="00F62350"/>
    <w:rsid w:val="00F62365"/>
    <w:rsid w:val="00F62371"/>
    <w:rsid w:val="00F623C1"/>
    <w:rsid w:val="00F623F5"/>
    <w:rsid w:val="00F62413"/>
    <w:rsid w:val="00F62460"/>
    <w:rsid w:val="00F62497"/>
    <w:rsid w:val="00F624B3"/>
    <w:rsid w:val="00F624DD"/>
    <w:rsid w:val="00F624E2"/>
    <w:rsid w:val="00F62522"/>
    <w:rsid w:val="00F62550"/>
    <w:rsid w:val="00F625EA"/>
    <w:rsid w:val="00F625EF"/>
    <w:rsid w:val="00F62648"/>
    <w:rsid w:val="00F6266D"/>
    <w:rsid w:val="00F6269F"/>
    <w:rsid w:val="00F626DC"/>
    <w:rsid w:val="00F626E9"/>
    <w:rsid w:val="00F626F6"/>
    <w:rsid w:val="00F62710"/>
    <w:rsid w:val="00F62746"/>
    <w:rsid w:val="00F6274A"/>
    <w:rsid w:val="00F6276B"/>
    <w:rsid w:val="00F62789"/>
    <w:rsid w:val="00F6279F"/>
    <w:rsid w:val="00F627E0"/>
    <w:rsid w:val="00F62804"/>
    <w:rsid w:val="00F62854"/>
    <w:rsid w:val="00F62867"/>
    <w:rsid w:val="00F62939"/>
    <w:rsid w:val="00F62950"/>
    <w:rsid w:val="00F62951"/>
    <w:rsid w:val="00F6297D"/>
    <w:rsid w:val="00F629FB"/>
    <w:rsid w:val="00F62A19"/>
    <w:rsid w:val="00F62A37"/>
    <w:rsid w:val="00F62A4A"/>
    <w:rsid w:val="00F62A52"/>
    <w:rsid w:val="00F62A67"/>
    <w:rsid w:val="00F62A69"/>
    <w:rsid w:val="00F62ABA"/>
    <w:rsid w:val="00F62ACD"/>
    <w:rsid w:val="00F62ADA"/>
    <w:rsid w:val="00F62AE7"/>
    <w:rsid w:val="00F62AFE"/>
    <w:rsid w:val="00F62B15"/>
    <w:rsid w:val="00F62B17"/>
    <w:rsid w:val="00F62B1E"/>
    <w:rsid w:val="00F62B2E"/>
    <w:rsid w:val="00F62B47"/>
    <w:rsid w:val="00F62B57"/>
    <w:rsid w:val="00F62BCE"/>
    <w:rsid w:val="00F62BD1"/>
    <w:rsid w:val="00F62BD4"/>
    <w:rsid w:val="00F62BEF"/>
    <w:rsid w:val="00F62C01"/>
    <w:rsid w:val="00F62C4D"/>
    <w:rsid w:val="00F62C75"/>
    <w:rsid w:val="00F62CBC"/>
    <w:rsid w:val="00F62D1C"/>
    <w:rsid w:val="00F62D55"/>
    <w:rsid w:val="00F62D58"/>
    <w:rsid w:val="00F62D5E"/>
    <w:rsid w:val="00F62DD0"/>
    <w:rsid w:val="00F62DEC"/>
    <w:rsid w:val="00F62DEE"/>
    <w:rsid w:val="00F62DF5"/>
    <w:rsid w:val="00F62E04"/>
    <w:rsid w:val="00F62E11"/>
    <w:rsid w:val="00F62E28"/>
    <w:rsid w:val="00F62E36"/>
    <w:rsid w:val="00F62E4E"/>
    <w:rsid w:val="00F62E81"/>
    <w:rsid w:val="00F62E9C"/>
    <w:rsid w:val="00F62ED8"/>
    <w:rsid w:val="00F62EF2"/>
    <w:rsid w:val="00F62EF3"/>
    <w:rsid w:val="00F62F67"/>
    <w:rsid w:val="00F62FA8"/>
    <w:rsid w:val="00F62FD5"/>
    <w:rsid w:val="00F62FF3"/>
    <w:rsid w:val="00F630A8"/>
    <w:rsid w:val="00F630BC"/>
    <w:rsid w:val="00F630E2"/>
    <w:rsid w:val="00F630E3"/>
    <w:rsid w:val="00F63101"/>
    <w:rsid w:val="00F63105"/>
    <w:rsid w:val="00F6310C"/>
    <w:rsid w:val="00F6310E"/>
    <w:rsid w:val="00F63182"/>
    <w:rsid w:val="00F631CE"/>
    <w:rsid w:val="00F631E4"/>
    <w:rsid w:val="00F631EB"/>
    <w:rsid w:val="00F632E5"/>
    <w:rsid w:val="00F6331B"/>
    <w:rsid w:val="00F63381"/>
    <w:rsid w:val="00F63384"/>
    <w:rsid w:val="00F63385"/>
    <w:rsid w:val="00F6339E"/>
    <w:rsid w:val="00F633A9"/>
    <w:rsid w:val="00F633F6"/>
    <w:rsid w:val="00F63419"/>
    <w:rsid w:val="00F6341A"/>
    <w:rsid w:val="00F6341E"/>
    <w:rsid w:val="00F634F8"/>
    <w:rsid w:val="00F63501"/>
    <w:rsid w:val="00F6352A"/>
    <w:rsid w:val="00F63557"/>
    <w:rsid w:val="00F63563"/>
    <w:rsid w:val="00F6356F"/>
    <w:rsid w:val="00F6357D"/>
    <w:rsid w:val="00F63586"/>
    <w:rsid w:val="00F6358A"/>
    <w:rsid w:val="00F635B0"/>
    <w:rsid w:val="00F635B6"/>
    <w:rsid w:val="00F63610"/>
    <w:rsid w:val="00F6362B"/>
    <w:rsid w:val="00F6364F"/>
    <w:rsid w:val="00F636A5"/>
    <w:rsid w:val="00F636B6"/>
    <w:rsid w:val="00F636D9"/>
    <w:rsid w:val="00F636EC"/>
    <w:rsid w:val="00F636EF"/>
    <w:rsid w:val="00F6371D"/>
    <w:rsid w:val="00F63763"/>
    <w:rsid w:val="00F63778"/>
    <w:rsid w:val="00F63787"/>
    <w:rsid w:val="00F637BF"/>
    <w:rsid w:val="00F63827"/>
    <w:rsid w:val="00F6382C"/>
    <w:rsid w:val="00F6383B"/>
    <w:rsid w:val="00F6386F"/>
    <w:rsid w:val="00F63875"/>
    <w:rsid w:val="00F638BB"/>
    <w:rsid w:val="00F638D3"/>
    <w:rsid w:val="00F6390D"/>
    <w:rsid w:val="00F63958"/>
    <w:rsid w:val="00F63997"/>
    <w:rsid w:val="00F639AB"/>
    <w:rsid w:val="00F639D1"/>
    <w:rsid w:val="00F63A9F"/>
    <w:rsid w:val="00F63AAC"/>
    <w:rsid w:val="00F63AAF"/>
    <w:rsid w:val="00F63AF3"/>
    <w:rsid w:val="00F63AFE"/>
    <w:rsid w:val="00F63B03"/>
    <w:rsid w:val="00F63B15"/>
    <w:rsid w:val="00F63B31"/>
    <w:rsid w:val="00F63B5C"/>
    <w:rsid w:val="00F63B66"/>
    <w:rsid w:val="00F63B6E"/>
    <w:rsid w:val="00F63B89"/>
    <w:rsid w:val="00F63B93"/>
    <w:rsid w:val="00F63C14"/>
    <w:rsid w:val="00F63C7E"/>
    <w:rsid w:val="00F63D4C"/>
    <w:rsid w:val="00F63D55"/>
    <w:rsid w:val="00F63D58"/>
    <w:rsid w:val="00F63D5E"/>
    <w:rsid w:val="00F63D7D"/>
    <w:rsid w:val="00F63D81"/>
    <w:rsid w:val="00F63DDC"/>
    <w:rsid w:val="00F63E65"/>
    <w:rsid w:val="00F63E7D"/>
    <w:rsid w:val="00F63E98"/>
    <w:rsid w:val="00F63EC3"/>
    <w:rsid w:val="00F63ED3"/>
    <w:rsid w:val="00F63F1B"/>
    <w:rsid w:val="00F63F83"/>
    <w:rsid w:val="00F63FA7"/>
    <w:rsid w:val="00F63FB9"/>
    <w:rsid w:val="00F63FF6"/>
    <w:rsid w:val="00F6400F"/>
    <w:rsid w:val="00F640C9"/>
    <w:rsid w:val="00F640F3"/>
    <w:rsid w:val="00F640FD"/>
    <w:rsid w:val="00F640FF"/>
    <w:rsid w:val="00F6410B"/>
    <w:rsid w:val="00F64145"/>
    <w:rsid w:val="00F6414F"/>
    <w:rsid w:val="00F6420C"/>
    <w:rsid w:val="00F64239"/>
    <w:rsid w:val="00F6424E"/>
    <w:rsid w:val="00F642C2"/>
    <w:rsid w:val="00F642FD"/>
    <w:rsid w:val="00F64386"/>
    <w:rsid w:val="00F6438C"/>
    <w:rsid w:val="00F64428"/>
    <w:rsid w:val="00F64438"/>
    <w:rsid w:val="00F6443B"/>
    <w:rsid w:val="00F64467"/>
    <w:rsid w:val="00F6446D"/>
    <w:rsid w:val="00F644A2"/>
    <w:rsid w:val="00F644B1"/>
    <w:rsid w:val="00F644D8"/>
    <w:rsid w:val="00F644E4"/>
    <w:rsid w:val="00F6452B"/>
    <w:rsid w:val="00F645A4"/>
    <w:rsid w:val="00F64626"/>
    <w:rsid w:val="00F64689"/>
    <w:rsid w:val="00F6469B"/>
    <w:rsid w:val="00F646C5"/>
    <w:rsid w:val="00F64711"/>
    <w:rsid w:val="00F64732"/>
    <w:rsid w:val="00F64734"/>
    <w:rsid w:val="00F6473E"/>
    <w:rsid w:val="00F64743"/>
    <w:rsid w:val="00F64780"/>
    <w:rsid w:val="00F647B2"/>
    <w:rsid w:val="00F647DF"/>
    <w:rsid w:val="00F64804"/>
    <w:rsid w:val="00F64809"/>
    <w:rsid w:val="00F6482A"/>
    <w:rsid w:val="00F64870"/>
    <w:rsid w:val="00F64882"/>
    <w:rsid w:val="00F64886"/>
    <w:rsid w:val="00F648C0"/>
    <w:rsid w:val="00F64929"/>
    <w:rsid w:val="00F64959"/>
    <w:rsid w:val="00F6499B"/>
    <w:rsid w:val="00F649DE"/>
    <w:rsid w:val="00F649E0"/>
    <w:rsid w:val="00F64A1A"/>
    <w:rsid w:val="00F64A4A"/>
    <w:rsid w:val="00F64A56"/>
    <w:rsid w:val="00F64A7C"/>
    <w:rsid w:val="00F64AB1"/>
    <w:rsid w:val="00F64ABA"/>
    <w:rsid w:val="00F64AC6"/>
    <w:rsid w:val="00F64AC8"/>
    <w:rsid w:val="00F64B1C"/>
    <w:rsid w:val="00F64B4A"/>
    <w:rsid w:val="00F64B87"/>
    <w:rsid w:val="00F64BE0"/>
    <w:rsid w:val="00F64BF0"/>
    <w:rsid w:val="00F64C11"/>
    <w:rsid w:val="00F64C49"/>
    <w:rsid w:val="00F64C70"/>
    <w:rsid w:val="00F64CAA"/>
    <w:rsid w:val="00F64CB4"/>
    <w:rsid w:val="00F64CBD"/>
    <w:rsid w:val="00F64CBE"/>
    <w:rsid w:val="00F64CCF"/>
    <w:rsid w:val="00F64CEA"/>
    <w:rsid w:val="00F64CEB"/>
    <w:rsid w:val="00F64CF4"/>
    <w:rsid w:val="00F64D1D"/>
    <w:rsid w:val="00F64D2A"/>
    <w:rsid w:val="00F64D2B"/>
    <w:rsid w:val="00F64D2D"/>
    <w:rsid w:val="00F64D7D"/>
    <w:rsid w:val="00F64DB5"/>
    <w:rsid w:val="00F64DC9"/>
    <w:rsid w:val="00F64DCA"/>
    <w:rsid w:val="00F64E36"/>
    <w:rsid w:val="00F64E47"/>
    <w:rsid w:val="00F64E6C"/>
    <w:rsid w:val="00F64E71"/>
    <w:rsid w:val="00F64EAA"/>
    <w:rsid w:val="00F64EDF"/>
    <w:rsid w:val="00F64EEC"/>
    <w:rsid w:val="00F64EED"/>
    <w:rsid w:val="00F64EFF"/>
    <w:rsid w:val="00F64F5D"/>
    <w:rsid w:val="00F64F6D"/>
    <w:rsid w:val="00F64F78"/>
    <w:rsid w:val="00F64FAF"/>
    <w:rsid w:val="00F65014"/>
    <w:rsid w:val="00F65042"/>
    <w:rsid w:val="00F65059"/>
    <w:rsid w:val="00F6509E"/>
    <w:rsid w:val="00F650A6"/>
    <w:rsid w:val="00F650C4"/>
    <w:rsid w:val="00F650C6"/>
    <w:rsid w:val="00F65118"/>
    <w:rsid w:val="00F6511B"/>
    <w:rsid w:val="00F6514C"/>
    <w:rsid w:val="00F65165"/>
    <w:rsid w:val="00F6517F"/>
    <w:rsid w:val="00F651A7"/>
    <w:rsid w:val="00F651A9"/>
    <w:rsid w:val="00F651C5"/>
    <w:rsid w:val="00F65270"/>
    <w:rsid w:val="00F65286"/>
    <w:rsid w:val="00F652B2"/>
    <w:rsid w:val="00F652BD"/>
    <w:rsid w:val="00F6535C"/>
    <w:rsid w:val="00F65366"/>
    <w:rsid w:val="00F6539E"/>
    <w:rsid w:val="00F653AA"/>
    <w:rsid w:val="00F653B6"/>
    <w:rsid w:val="00F653FF"/>
    <w:rsid w:val="00F65418"/>
    <w:rsid w:val="00F65426"/>
    <w:rsid w:val="00F65436"/>
    <w:rsid w:val="00F65437"/>
    <w:rsid w:val="00F65481"/>
    <w:rsid w:val="00F654B6"/>
    <w:rsid w:val="00F65507"/>
    <w:rsid w:val="00F6550A"/>
    <w:rsid w:val="00F65521"/>
    <w:rsid w:val="00F65538"/>
    <w:rsid w:val="00F65546"/>
    <w:rsid w:val="00F65558"/>
    <w:rsid w:val="00F65590"/>
    <w:rsid w:val="00F655CC"/>
    <w:rsid w:val="00F655F2"/>
    <w:rsid w:val="00F6565D"/>
    <w:rsid w:val="00F65699"/>
    <w:rsid w:val="00F656A6"/>
    <w:rsid w:val="00F65708"/>
    <w:rsid w:val="00F65778"/>
    <w:rsid w:val="00F657FD"/>
    <w:rsid w:val="00F6580B"/>
    <w:rsid w:val="00F65851"/>
    <w:rsid w:val="00F6586F"/>
    <w:rsid w:val="00F65892"/>
    <w:rsid w:val="00F6590D"/>
    <w:rsid w:val="00F65919"/>
    <w:rsid w:val="00F65975"/>
    <w:rsid w:val="00F65981"/>
    <w:rsid w:val="00F659BE"/>
    <w:rsid w:val="00F659E4"/>
    <w:rsid w:val="00F65A10"/>
    <w:rsid w:val="00F65A2C"/>
    <w:rsid w:val="00F65A2F"/>
    <w:rsid w:val="00F65A71"/>
    <w:rsid w:val="00F65A85"/>
    <w:rsid w:val="00F65AA1"/>
    <w:rsid w:val="00F65AAE"/>
    <w:rsid w:val="00F65B29"/>
    <w:rsid w:val="00F65B4C"/>
    <w:rsid w:val="00F65B70"/>
    <w:rsid w:val="00F65BC1"/>
    <w:rsid w:val="00F65C0E"/>
    <w:rsid w:val="00F65C1B"/>
    <w:rsid w:val="00F65C3D"/>
    <w:rsid w:val="00F65C4C"/>
    <w:rsid w:val="00F65C84"/>
    <w:rsid w:val="00F65CAA"/>
    <w:rsid w:val="00F65CCE"/>
    <w:rsid w:val="00F65CD3"/>
    <w:rsid w:val="00F65D45"/>
    <w:rsid w:val="00F65D63"/>
    <w:rsid w:val="00F65D6F"/>
    <w:rsid w:val="00F65DA6"/>
    <w:rsid w:val="00F65DCB"/>
    <w:rsid w:val="00F65DCC"/>
    <w:rsid w:val="00F65E76"/>
    <w:rsid w:val="00F65F34"/>
    <w:rsid w:val="00F65F3F"/>
    <w:rsid w:val="00F65F5D"/>
    <w:rsid w:val="00F65FB6"/>
    <w:rsid w:val="00F66020"/>
    <w:rsid w:val="00F66050"/>
    <w:rsid w:val="00F660BD"/>
    <w:rsid w:val="00F660F3"/>
    <w:rsid w:val="00F6612E"/>
    <w:rsid w:val="00F661B9"/>
    <w:rsid w:val="00F661EF"/>
    <w:rsid w:val="00F661FE"/>
    <w:rsid w:val="00F66218"/>
    <w:rsid w:val="00F6621A"/>
    <w:rsid w:val="00F66221"/>
    <w:rsid w:val="00F66253"/>
    <w:rsid w:val="00F6625F"/>
    <w:rsid w:val="00F66281"/>
    <w:rsid w:val="00F66294"/>
    <w:rsid w:val="00F662BC"/>
    <w:rsid w:val="00F662FF"/>
    <w:rsid w:val="00F66302"/>
    <w:rsid w:val="00F6632F"/>
    <w:rsid w:val="00F66333"/>
    <w:rsid w:val="00F66356"/>
    <w:rsid w:val="00F66380"/>
    <w:rsid w:val="00F66385"/>
    <w:rsid w:val="00F663B4"/>
    <w:rsid w:val="00F663E7"/>
    <w:rsid w:val="00F663FC"/>
    <w:rsid w:val="00F66457"/>
    <w:rsid w:val="00F6645E"/>
    <w:rsid w:val="00F66472"/>
    <w:rsid w:val="00F66495"/>
    <w:rsid w:val="00F66496"/>
    <w:rsid w:val="00F664B4"/>
    <w:rsid w:val="00F664D1"/>
    <w:rsid w:val="00F664DD"/>
    <w:rsid w:val="00F664F7"/>
    <w:rsid w:val="00F66569"/>
    <w:rsid w:val="00F66578"/>
    <w:rsid w:val="00F665C7"/>
    <w:rsid w:val="00F665D2"/>
    <w:rsid w:val="00F665D7"/>
    <w:rsid w:val="00F66602"/>
    <w:rsid w:val="00F66605"/>
    <w:rsid w:val="00F6663C"/>
    <w:rsid w:val="00F66649"/>
    <w:rsid w:val="00F6667D"/>
    <w:rsid w:val="00F666BB"/>
    <w:rsid w:val="00F666BD"/>
    <w:rsid w:val="00F666D5"/>
    <w:rsid w:val="00F66707"/>
    <w:rsid w:val="00F6673A"/>
    <w:rsid w:val="00F6673E"/>
    <w:rsid w:val="00F667C7"/>
    <w:rsid w:val="00F667CF"/>
    <w:rsid w:val="00F667E0"/>
    <w:rsid w:val="00F6683C"/>
    <w:rsid w:val="00F6684A"/>
    <w:rsid w:val="00F66877"/>
    <w:rsid w:val="00F668A6"/>
    <w:rsid w:val="00F668D7"/>
    <w:rsid w:val="00F668E0"/>
    <w:rsid w:val="00F668E3"/>
    <w:rsid w:val="00F668E8"/>
    <w:rsid w:val="00F668FA"/>
    <w:rsid w:val="00F6691C"/>
    <w:rsid w:val="00F66946"/>
    <w:rsid w:val="00F66957"/>
    <w:rsid w:val="00F66979"/>
    <w:rsid w:val="00F66985"/>
    <w:rsid w:val="00F669C9"/>
    <w:rsid w:val="00F669E2"/>
    <w:rsid w:val="00F669F6"/>
    <w:rsid w:val="00F66A3E"/>
    <w:rsid w:val="00F66A5E"/>
    <w:rsid w:val="00F66A61"/>
    <w:rsid w:val="00F66A75"/>
    <w:rsid w:val="00F66A8F"/>
    <w:rsid w:val="00F66A92"/>
    <w:rsid w:val="00F66AA2"/>
    <w:rsid w:val="00F66B5B"/>
    <w:rsid w:val="00F66B96"/>
    <w:rsid w:val="00F66BA2"/>
    <w:rsid w:val="00F66BB1"/>
    <w:rsid w:val="00F66BB5"/>
    <w:rsid w:val="00F66BD5"/>
    <w:rsid w:val="00F66BEB"/>
    <w:rsid w:val="00F66BEC"/>
    <w:rsid w:val="00F66BF7"/>
    <w:rsid w:val="00F66C03"/>
    <w:rsid w:val="00F66C6E"/>
    <w:rsid w:val="00F66C8E"/>
    <w:rsid w:val="00F66CB6"/>
    <w:rsid w:val="00F66CC1"/>
    <w:rsid w:val="00F66CED"/>
    <w:rsid w:val="00F66D4A"/>
    <w:rsid w:val="00F66D6C"/>
    <w:rsid w:val="00F66E3F"/>
    <w:rsid w:val="00F66E42"/>
    <w:rsid w:val="00F66E71"/>
    <w:rsid w:val="00F66E7B"/>
    <w:rsid w:val="00F66E8A"/>
    <w:rsid w:val="00F66EB5"/>
    <w:rsid w:val="00F66EBB"/>
    <w:rsid w:val="00F66F00"/>
    <w:rsid w:val="00F66F39"/>
    <w:rsid w:val="00F66F46"/>
    <w:rsid w:val="00F66F4D"/>
    <w:rsid w:val="00F66F8C"/>
    <w:rsid w:val="00F66FAE"/>
    <w:rsid w:val="00F66FEE"/>
    <w:rsid w:val="00F66FFB"/>
    <w:rsid w:val="00F67072"/>
    <w:rsid w:val="00F67099"/>
    <w:rsid w:val="00F670C7"/>
    <w:rsid w:val="00F670E5"/>
    <w:rsid w:val="00F67111"/>
    <w:rsid w:val="00F6713B"/>
    <w:rsid w:val="00F67150"/>
    <w:rsid w:val="00F6716B"/>
    <w:rsid w:val="00F6718C"/>
    <w:rsid w:val="00F671A2"/>
    <w:rsid w:val="00F671AA"/>
    <w:rsid w:val="00F671CB"/>
    <w:rsid w:val="00F671CD"/>
    <w:rsid w:val="00F671E9"/>
    <w:rsid w:val="00F67214"/>
    <w:rsid w:val="00F67237"/>
    <w:rsid w:val="00F67243"/>
    <w:rsid w:val="00F67248"/>
    <w:rsid w:val="00F6725D"/>
    <w:rsid w:val="00F672A0"/>
    <w:rsid w:val="00F672CF"/>
    <w:rsid w:val="00F67372"/>
    <w:rsid w:val="00F67388"/>
    <w:rsid w:val="00F67392"/>
    <w:rsid w:val="00F673A2"/>
    <w:rsid w:val="00F673CF"/>
    <w:rsid w:val="00F673E6"/>
    <w:rsid w:val="00F673F6"/>
    <w:rsid w:val="00F673F7"/>
    <w:rsid w:val="00F67445"/>
    <w:rsid w:val="00F67491"/>
    <w:rsid w:val="00F674A5"/>
    <w:rsid w:val="00F674C5"/>
    <w:rsid w:val="00F674C7"/>
    <w:rsid w:val="00F674D7"/>
    <w:rsid w:val="00F674EE"/>
    <w:rsid w:val="00F67501"/>
    <w:rsid w:val="00F6750C"/>
    <w:rsid w:val="00F67529"/>
    <w:rsid w:val="00F675A7"/>
    <w:rsid w:val="00F675AC"/>
    <w:rsid w:val="00F675C2"/>
    <w:rsid w:val="00F675D5"/>
    <w:rsid w:val="00F675ED"/>
    <w:rsid w:val="00F675F9"/>
    <w:rsid w:val="00F67610"/>
    <w:rsid w:val="00F67612"/>
    <w:rsid w:val="00F6761C"/>
    <w:rsid w:val="00F67634"/>
    <w:rsid w:val="00F677F5"/>
    <w:rsid w:val="00F6782A"/>
    <w:rsid w:val="00F67866"/>
    <w:rsid w:val="00F67894"/>
    <w:rsid w:val="00F678B8"/>
    <w:rsid w:val="00F678D1"/>
    <w:rsid w:val="00F678F4"/>
    <w:rsid w:val="00F67913"/>
    <w:rsid w:val="00F67924"/>
    <w:rsid w:val="00F67939"/>
    <w:rsid w:val="00F6793C"/>
    <w:rsid w:val="00F6799E"/>
    <w:rsid w:val="00F679B6"/>
    <w:rsid w:val="00F679E1"/>
    <w:rsid w:val="00F679F7"/>
    <w:rsid w:val="00F67A45"/>
    <w:rsid w:val="00F67A5E"/>
    <w:rsid w:val="00F67A8D"/>
    <w:rsid w:val="00F67AA2"/>
    <w:rsid w:val="00F67AC1"/>
    <w:rsid w:val="00F67AE1"/>
    <w:rsid w:val="00F67AE2"/>
    <w:rsid w:val="00F67AE4"/>
    <w:rsid w:val="00F67AEB"/>
    <w:rsid w:val="00F67AF1"/>
    <w:rsid w:val="00F67AFF"/>
    <w:rsid w:val="00F67B00"/>
    <w:rsid w:val="00F67B1E"/>
    <w:rsid w:val="00F67B32"/>
    <w:rsid w:val="00F67B6C"/>
    <w:rsid w:val="00F67BD1"/>
    <w:rsid w:val="00F67BDA"/>
    <w:rsid w:val="00F67C03"/>
    <w:rsid w:val="00F67C36"/>
    <w:rsid w:val="00F67C79"/>
    <w:rsid w:val="00F67C7E"/>
    <w:rsid w:val="00F67C96"/>
    <w:rsid w:val="00F67CB7"/>
    <w:rsid w:val="00F67D1C"/>
    <w:rsid w:val="00F67DD7"/>
    <w:rsid w:val="00F67DE0"/>
    <w:rsid w:val="00F67DF4"/>
    <w:rsid w:val="00F67DFA"/>
    <w:rsid w:val="00F67DFF"/>
    <w:rsid w:val="00F67E25"/>
    <w:rsid w:val="00F67E2A"/>
    <w:rsid w:val="00F67EBD"/>
    <w:rsid w:val="00F67EF3"/>
    <w:rsid w:val="00F67EFB"/>
    <w:rsid w:val="00F67F28"/>
    <w:rsid w:val="00F67F5C"/>
    <w:rsid w:val="00F67F62"/>
    <w:rsid w:val="00F67FA9"/>
    <w:rsid w:val="00F67FAF"/>
    <w:rsid w:val="00F67FF0"/>
    <w:rsid w:val="00F67FFD"/>
    <w:rsid w:val="00F70000"/>
    <w:rsid w:val="00F7000E"/>
    <w:rsid w:val="00F7001D"/>
    <w:rsid w:val="00F70026"/>
    <w:rsid w:val="00F7007C"/>
    <w:rsid w:val="00F70082"/>
    <w:rsid w:val="00F700BC"/>
    <w:rsid w:val="00F700CA"/>
    <w:rsid w:val="00F700CC"/>
    <w:rsid w:val="00F700CD"/>
    <w:rsid w:val="00F700ED"/>
    <w:rsid w:val="00F700EF"/>
    <w:rsid w:val="00F70121"/>
    <w:rsid w:val="00F7014C"/>
    <w:rsid w:val="00F70171"/>
    <w:rsid w:val="00F7017A"/>
    <w:rsid w:val="00F701C3"/>
    <w:rsid w:val="00F701D8"/>
    <w:rsid w:val="00F701F2"/>
    <w:rsid w:val="00F70228"/>
    <w:rsid w:val="00F70239"/>
    <w:rsid w:val="00F70240"/>
    <w:rsid w:val="00F702D2"/>
    <w:rsid w:val="00F70347"/>
    <w:rsid w:val="00F7036A"/>
    <w:rsid w:val="00F70375"/>
    <w:rsid w:val="00F70394"/>
    <w:rsid w:val="00F7039B"/>
    <w:rsid w:val="00F703A5"/>
    <w:rsid w:val="00F7042B"/>
    <w:rsid w:val="00F70480"/>
    <w:rsid w:val="00F704B8"/>
    <w:rsid w:val="00F704BB"/>
    <w:rsid w:val="00F704D6"/>
    <w:rsid w:val="00F704EA"/>
    <w:rsid w:val="00F704F6"/>
    <w:rsid w:val="00F7054A"/>
    <w:rsid w:val="00F70577"/>
    <w:rsid w:val="00F705B9"/>
    <w:rsid w:val="00F705DB"/>
    <w:rsid w:val="00F7068C"/>
    <w:rsid w:val="00F70693"/>
    <w:rsid w:val="00F7069E"/>
    <w:rsid w:val="00F706DA"/>
    <w:rsid w:val="00F7072B"/>
    <w:rsid w:val="00F70737"/>
    <w:rsid w:val="00F70743"/>
    <w:rsid w:val="00F7076D"/>
    <w:rsid w:val="00F70774"/>
    <w:rsid w:val="00F7078F"/>
    <w:rsid w:val="00F707AA"/>
    <w:rsid w:val="00F707FC"/>
    <w:rsid w:val="00F70802"/>
    <w:rsid w:val="00F7081D"/>
    <w:rsid w:val="00F7082C"/>
    <w:rsid w:val="00F70875"/>
    <w:rsid w:val="00F708B7"/>
    <w:rsid w:val="00F708CC"/>
    <w:rsid w:val="00F708D1"/>
    <w:rsid w:val="00F7092F"/>
    <w:rsid w:val="00F70998"/>
    <w:rsid w:val="00F7099B"/>
    <w:rsid w:val="00F709CD"/>
    <w:rsid w:val="00F70A38"/>
    <w:rsid w:val="00F70A46"/>
    <w:rsid w:val="00F70ACE"/>
    <w:rsid w:val="00F70B22"/>
    <w:rsid w:val="00F70B37"/>
    <w:rsid w:val="00F70B54"/>
    <w:rsid w:val="00F70B6B"/>
    <w:rsid w:val="00F70BA7"/>
    <w:rsid w:val="00F70BAA"/>
    <w:rsid w:val="00F70C4B"/>
    <w:rsid w:val="00F70CB3"/>
    <w:rsid w:val="00F70CC6"/>
    <w:rsid w:val="00F70CD8"/>
    <w:rsid w:val="00F70CF6"/>
    <w:rsid w:val="00F70CF9"/>
    <w:rsid w:val="00F70D47"/>
    <w:rsid w:val="00F70D53"/>
    <w:rsid w:val="00F70D6B"/>
    <w:rsid w:val="00F70D99"/>
    <w:rsid w:val="00F70DF1"/>
    <w:rsid w:val="00F70E42"/>
    <w:rsid w:val="00F70E6F"/>
    <w:rsid w:val="00F70EBC"/>
    <w:rsid w:val="00F70EC4"/>
    <w:rsid w:val="00F70ECD"/>
    <w:rsid w:val="00F70F03"/>
    <w:rsid w:val="00F70F05"/>
    <w:rsid w:val="00F70F25"/>
    <w:rsid w:val="00F70F59"/>
    <w:rsid w:val="00F70FE6"/>
    <w:rsid w:val="00F71030"/>
    <w:rsid w:val="00F71048"/>
    <w:rsid w:val="00F71050"/>
    <w:rsid w:val="00F71084"/>
    <w:rsid w:val="00F71086"/>
    <w:rsid w:val="00F710A1"/>
    <w:rsid w:val="00F710A3"/>
    <w:rsid w:val="00F710B5"/>
    <w:rsid w:val="00F710C5"/>
    <w:rsid w:val="00F710CE"/>
    <w:rsid w:val="00F710F5"/>
    <w:rsid w:val="00F71132"/>
    <w:rsid w:val="00F71182"/>
    <w:rsid w:val="00F71189"/>
    <w:rsid w:val="00F71192"/>
    <w:rsid w:val="00F711DE"/>
    <w:rsid w:val="00F711FD"/>
    <w:rsid w:val="00F71206"/>
    <w:rsid w:val="00F7120A"/>
    <w:rsid w:val="00F71243"/>
    <w:rsid w:val="00F71277"/>
    <w:rsid w:val="00F712BB"/>
    <w:rsid w:val="00F7135C"/>
    <w:rsid w:val="00F7136E"/>
    <w:rsid w:val="00F71378"/>
    <w:rsid w:val="00F71387"/>
    <w:rsid w:val="00F71396"/>
    <w:rsid w:val="00F7139F"/>
    <w:rsid w:val="00F713A0"/>
    <w:rsid w:val="00F713B3"/>
    <w:rsid w:val="00F713B7"/>
    <w:rsid w:val="00F713DD"/>
    <w:rsid w:val="00F713FA"/>
    <w:rsid w:val="00F7140C"/>
    <w:rsid w:val="00F7140F"/>
    <w:rsid w:val="00F7142A"/>
    <w:rsid w:val="00F71442"/>
    <w:rsid w:val="00F71454"/>
    <w:rsid w:val="00F71471"/>
    <w:rsid w:val="00F714CB"/>
    <w:rsid w:val="00F71507"/>
    <w:rsid w:val="00F71530"/>
    <w:rsid w:val="00F71560"/>
    <w:rsid w:val="00F7157D"/>
    <w:rsid w:val="00F71591"/>
    <w:rsid w:val="00F715A2"/>
    <w:rsid w:val="00F715E0"/>
    <w:rsid w:val="00F715EC"/>
    <w:rsid w:val="00F7160A"/>
    <w:rsid w:val="00F71623"/>
    <w:rsid w:val="00F71644"/>
    <w:rsid w:val="00F71648"/>
    <w:rsid w:val="00F716B4"/>
    <w:rsid w:val="00F716D4"/>
    <w:rsid w:val="00F7173B"/>
    <w:rsid w:val="00F71751"/>
    <w:rsid w:val="00F71768"/>
    <w:rsid w:val="00F7178F"/>
    <w:rsid w:val="00F71799"/>
    <w:rsid w:val="00F71828"/>
    <w:rsid w:val="00F7184B"/>
    <w:rsid w:val="00F71855"/>
    <w:rsid w:val="00F7186E"/>
    <w:rsid w:val="00F718A1"/>
    <w:rsid w:val="00F718B0"/>
    <w:rsid w:val="00F718D4"/>
    <w:rsid w:val="00F718DE"/>
    <w:rsid w:val="00F718EB"/>
    <w:rsid w:val="00F71914"/>
    <w:rsid w:val="00F71925"/>
    <w:rsid w:val="00F71931"/>
    <w:rsid w:val="00F7194F"/>
    <w:rsid w:val="00F71966"/>
    <w:rsid w:val="00F71999"/>
    <w:rsid w:val="00F7199F"/>
    <w:rsid w:val="00F719E0"/>
    <w:rsid w:val="00F71A31"/>
    <w:rsid w:val="00F71A46"/>
    <w:rsid w:val="00F71A4C"/>
    <w:rsid w:val="00F71A8E"/>
    <w:rsid w:val="00F71ACB"/>
    <w:rsid w:val="00F71AE6"/>
    <w:rsid w:val="00F71B1F"/>
    <w:rsid w:val="00F71B41"/>
    <w:rsid w:val="00F71B47"/>
    <w:rsid w:val="00F71B56"/>
    <w:rsid w:val="00F71B7F"/>
    <w:rsid w:val="00F71B82"/>
    <w:rsid w:val="00F71BAF"/>
    <w:rsid w:val="00F71BBA"/>
    <w:rsid w:val="00F71C66"/>
    <w:rsid w:val="00F71CBB"/>
    <w:rsid w:val="00F71CFB"/>
    <w:rsid w:val="00F71D15"/>
    <w:rsid w:val="00F71D43"/>
    <w:rsid w:val="00F71D63"/>
    <w:rsid w:val="00F71D7B"/>
    <w:rsid w:val="00F71DB5"/>
    <w:rsid w:val="00F71DBA"/>
    <w:rsid w:val="00F71DF1"/>
    <w:rsid w:val="00F71E3C"/>
    <w:rsid w:val="00F71E6E"/>
    <w:rsid w:val="00F71E83"/>
    <w:rsid w:val="00F71E92"/>
    <w:rsid w:val="00F71EAA"/>
    <w:rsid w:val="00F71EB7"/>
    <w:rsid w:val="00F71ED1"/>
    <w:rsid w:val="00F71EE7"/>
    <w:rsid w:val="00F71EEC"/>
    <w:rsid w:val="00F71EF5"/>
    <w:rsid w:val="00F71F27"/>
    <w:rsid w:val="00F71F32"/>
    <w:rsid w:val="00F71F56"/>
    <w:rsid w:val="00F71F79"/>
    <w:rsid w:val="00F71F8E"/>
    <w:rsid w:val="00F71FBA"/>
    <w:rsid w:val="00F71FDC"/>
    <w:rsid w:val="00F72018"/>
    <w:rsid w:val="00F72044"/>
    <w:rsid w:val="00F7209C"/>
    <w:rsid w:val="00F720C4"/>
    <w:rsid w:val="00F720FC"/>
    <w:rsid w:val="00F7210F"/>
    <w:rsid w:val="00F7216C"/>
    <w:rsid w:val="00F72183"/>
    <w:rsid w:val="00F7218E"/>
    <w:rsid w:val="00F721D3"/>
    <w:rsid w:val="00F721E4"/>
    <w:rsid w:val="00F721E8"/>
    <w:rsid w:val="00F72298"/>
    <w:rsid w:val="00F722AC"/>
    <w:rsid w:val="00F722AD"/>
    <w:rsid w:val="00F722CC"/>
    <w:rsid w:val="00F72307"/>
    <w:rsid w:val="00F7238F"/>
    <w:rsid w:val="00F72419"/>
    <w:rsid w:val="00F7245A"/>
    <w:rsid w:val="00F72466"/>
    <w:rsid w:val="00F724B0"/>
    <w:rsid w:val="00F724BB"/>
    <w:rsid w:val="00F72523"/>
    <w:rsid w:val="00F72564"/>
    <w:rsid w:val="00F72569"/>
    <w:rsid w:val="00F7259C"/>
    <w:rsid w:val="00F725A6"/>
    <w:rsid w:val="00F725B2"/>
    <w:rsid w:val="00F725DA"/>
    <w:rsid w:val="00F7268E"/>
    <w:rsid w:val="00F726AF"/>
    <w:rsid w:val="00F726B6"/>
    <w:rsid w:val="00F726C1"/>
    <w:rsid w:val="00F726F1"/>
    <w:rsid w:val="00F7270C"/>
    <w:rsid w:val="00F7271D"/>
    <w:rsid w:val="00F72742"/>
    <w:rsid w:val="00F7277B"/>
    <w:rsid w:val="00F7277D"/>
    <w:rsid w:val="00F727AA"/>
    <w:rsid w:val="00F727BA"/>
    <w:rsid w:val="00F727E3"/>
    <w:rsid w:val="00F72805"/>
    <w:rsid w:val="00F72808"/>
    <w:rsid w:val="00F72825"/>
    <w:rsid w:val="00F72826"/>
    <w:rsid w:val="00F72893"/>
    <w:rsid w:val="00F728A8"/>
    <w:rsid w:val="00F728AA"/>
    <w:rsid w:val="00F728D2"/>
    <w:rsid w:val="00F72959"/>
    <w:rsid w:val="00F7295C"/>
    <w:rsid w:val="00F7295D"/>
    <w:rsid w:val="00F72965"/>
    <w:rsid w:val="00F729A1"/>
    <w:rsid w:val="00F729F4"/>
    <w:rsid w:val="00F72A0A"/>
    <w:rsid w:val="00F72A12"/>
    <w:rsid w:val="00F72A3C"/>
    <w:rsid w:val="00F72A59"/>
    <w:rsid w:val="00F72A8B"/>
    <w:rsid w:val="00F72A92"/>
    <w:rsid w:val="00F72AE2"/>
    <w:rsid w:val="00F72AFA"/>
    <w:rsid w:val="00F72B4A"/>
    <w:rsid w:val="00F72B4C"/>
    <w:rsid w:val="00F72B55"/>
    <w:rsid w:val="00F72B57"/>
    <w:rsid w:val="00F72B68"/>
    <w:rsid w:val="00F72B78"/>
    <w:rsid w:val="00F72B82"/>
    <w:rsid w:val="00F72B98"/>
    <w:rsid w:val="00F72BAE"/>
    <w:rsid w:val="00F72C10"/>
    <w:rsid w:val="00F72C2C"/>
    <w:rsid w:val="00F72C63"/>
    <w:rsid w:val="00F72C7E"/>
    <w:rsid w:val="00F72CF8"/>
    <w:rsid w:val="00F72D14"/>
    <w:rsid w:val="00F72D22"/>
    <w:rsid w:val="00F72D27"/>
    <w:rsid w:val="00F72D51"/>
    <w:rsid w:val="00F72DBB"/>
    <w:rsid w:val="00F72DC3"/>
    <w:rsid w:val="00F72DE9"/>
    <w:rsid w:val="00F72DF5"/>
    <w:rsid w:val="00F72E00"/>
    <w:rsid w:val="00F72E19"/>
    <w:rsid w:val="00F72E35"/>
    <w:rsid w:val="00F72E67"/>
    <w:rsid w:val="00F72E74"/>
    <w:rsid w:val="00F72E8A"/>
    <w:rsid w:val="00F72EBD"/>
    <w:rsid w:val="00F72EDD"/>
    <w:rsid w:val="00F72F20"/>
    <w:rsid w:val="00F72F45"/>
    <w:rsid w:val="00F72F5B"/>
    <w:rsid w:val="00F72F5C"/>
    <w:rsid w:val="00F72F95"/>
    <w:rsid w:val="00F72F9F"/>
    <w:rsid w:val="00F7300A"/>
    <w:rsid w:val="00F73032"/>
    <w:rsid w:val="00F730B6"/>
    <w:rsid w:val="00F730D6"/>
    <w:rsid w:val="00F730EC"/>
    <w:rsid w:val="00F73137"/>
    <w:rsid w:val="00F73141"/>
    <w:rsid w:val="00F73165"/>
    <w:rsid w:val="00F731D6"/>
    <w:rsid w:val="00F73220"/>
    <w:rsid w:val="00F73246"/>
    <w:rsid w:val="00F73273"/>
    <w:rsid w:val="00F7327A"/>
    <w:rsid w:val="00F73280"/>
    <w:rsid w:val="00F73287"/>
    <w:rsid w:val="00F732A4"/>
    <w:rsid w:val="00F732B4"/>
    <w:rsid w:val="00F732D4"/>
    <w:rsid w:val="00F732EA"/>
    <w:rsid w:val="00F73302"/>
    <w:rsid w:val="00F7330A"/>
    <w:rsid w:val="00F73362"/>
    <w:rsid w:val="00F73365"/>
    <w:rsid w:val="00F7338C"/>
    <w:rsid w:val="00F73392"/>
    <w:rsid w:val="00F733BF"/>
    <w:rsid w:val="00F7341B"/>
    <w:rsid w:val="00F73425"/>
    <w:rsid w:val="00F73427"/>
    <w:rsid w:val="00F7347D"/>
    <w:rsid w:val="00F7348F"/>
    <w:rsid w:val="00F73494"/>
    <w:rsid w:val="00F734A1"/>
    <w:rsid w:val="00F734F2"/>
    <w:rsid w:val="00F7350E"/>
    <w:rsid w:val="00F73566"/>
    <w:rsid w:val="00F7359D"/>
    <w:rsid w:val="00F735A4"/>
    <w:rsid w:val="00F735C0"/>
    <w:rsid w:val="00F735E0"/>
    <w:rsid w:val="00F73613"/>
    <w:rsid w:val="00F73614"/>
    <w:rsid w:val="00F73628"/>
    <w:rsid w:val="00F7362A"/>
    <w:rsid w:val="00F73652"/>
    <w:rsid w:val="00F7367E"/>
    <w:rsid w:val="00F73693"/>
    <w:rsid w:val="00F736AB"/>
    <w:rsid w:val="00F736C1"/>
    <w:rsid w:val="00F73722"/>
    <w:rsid w:val="00F7372A"/>
    <w:rsid w:val="00F7373E"/>
    <w:rsid w:val="00F7377F"/>
    <w:rsid w:val="00F737E4"/>
    <w:rsid w:val="00F737F3"/>
    <w:rsid w:val="00F7382E"/>
    <w:rsid w:val="00F73872"/>
    <w:rsid w:val="00F73884"/>
    <w:rsid w:val="00F738DC"/>
    <w:rsid w:val="00F738F8"/>
    <w:rsid w:val="00F738F9"/>
    <w:rsid w:val="00F7390E"/>
    <w:rsid w:val="00F73913"/>
    <w:rsid w:val="00F7391B"/>
    <w:rsid w:val="00F7397E"/>
    <w:rsid w:val="00F73982"/>
    <w:rsid w:val="00F7398B"/>
    <w:rsid w:val="00F73994"/>
    <w:rsid w:val="00F739A2"/>
    <w:rsid w:val="00F739EA"/>
    <w:rsid w:val="00F73A22"/>
    <w:rsid w:val="00F73A9A"/>
    <w:rsid w:val="00F73A9E"/>
    <w:rsid w:val="00F73AA2"/>
    <w:rsid w:val="00F73B4A"/>
    <w:rsid w:val="00F73B50"/>
    <w:rsid w:val="00F73B6E"/>
    <w:rsid w:val="00F73B76"/>
    <w:rsid w:val="00F73B84"/>
    <w:rsid w:val="00F73BAA"/>
    <w:rsid w:val="00F73BAF"/>
    <w:rsid w:val="00F73BB1"/>
    <w:rsid w:val="00F73C7C"/>
    <w:rsid w:val="00F73C9A"/>
    <w:rsid w:val="00F73CC0"/>
    <w:rsid w:val="00F73CCB"/>
    <w:rsid w:val="00F73CD4"/>
    <w:rsid w:val="00F73CED"/>
    <w:rsid w:val="00F73CF7"/>
    <w:rsid w:val="00F73CFE"/>
    <w:rsid w:val="00F73D00"/>
    <w:rsid w:val="00F73D1B"/>
    <w:rsid w:val="00F73D8E"/>
    <w:rsid w:val="00F73D98"/>
    <w:rsid w:val="00F73DC5"/>
    <w:rsid w:val="00F73E5D"/>
    <w:rsid w:val="00F73EB2"/>
    <w:rsid w:val="00F73F1B"/>
    <w:rsid w:val="00F73F3E"/>
    <w:rsid w:val="00F73F7E"/>
    <w:rsid w:val="00F7401D"/>
    <w:rsid w:val="00F74030"/>
    <w:rsid w:val="00F74037"/>
    <w:rsid w:val="00F7407B"/>
    <w:rsid w:val="00F740A4"/>
    <w:rsid w:val="00F740B8"/>
    <w:rsid w:val="00F740C5"/>
    <w:rsid w:val="00F740E8"/>
    <w:rsid w:val="00F740EF"/>
    <w:rsid w:val="00F740F0"/>
    <w:rsid w:val="00F74102"/>
    <w:rsid w:val="00F74106"/>
    <w:rsid w:val="00F74124"/>
    <w:rsid w:val="00F7413D"/>
    <w:rsid w:val="00F74141"/>
    <w:rsid w:val="00F74168"/>
    <w:rsid w:val="00F74172"/>
    <w:rsid w:val="00F741BC"/>
    <w:rsid w:val="00F741C0"/>
    <w:rsid w:val="00F741CB"/>
    <w:rsid w:val="00F741D7"/>
    <w:rsid w:val="00F74202"/>
    <w:rsid w:val="00F7424A"/>
    <w:rsid w:val="00F74260"/>
    <w:rsid w:val="00F74295"/>
    <w:rsid w:val="00F742A3"/>
    <w:rsid w:val="00F74357"/>
    <w:rsid w:val="00F74365"/>
    <w:rsid w:val="00F743E2"/>
    <w:rsid w:val="00F743F7"/>
    <w:rsid w:val="00F74406"/>
    <w:rsid w:val="00F74480"/>
    <w:rsid w:val="00F7448D"/>
    <w:rsid w:val="00F744AF"/>
    <w:rsid w:val="00F744BC"/>
    <w:rsid w:val="00F744F9"/>
    <w:rsid w:val="00F744FA"/>
    <w:rsid w:val="00F74508"/>
    <w:rsid w:val="00F7453A"/>
    <w:rsid w:val="00F74574"/>
    <w:rsid w:val="00F7459B"/>
    <w:rsid w:val="00F745AA"/>
    <w:rsid w:val="00F745BA"/>
    <w:rsid w:val="00F745F0"/>
    <w:rsid w:val="00F74617"/>
    <w:rsid w:val="00F74629"/>
    <w:rsid w:val="00F74636"/>
    <w:rsid w:val="00F7464E"/>
    <w:rsid w:val="00F7465A"/>
    <w:rsid w:val="00F74668"/>
    <w:rsid w:val="00F7466A"/>
    <w:rsid w:val="00F74681"/>
    <w:rsid w:val="00F74682"/>
    <w:rsid w:val="00F7469C"/>
    <w:rsid w:val="00F746B9"/>
    <w:rsid w:val="00F74824"/>
    <w:rsid w:val="00F74825"/>
    <w:rsid w:val="00F7482B"/>
    <w:rsid w:val="00F74835"/>
    <w:rsid w:val="00F7483B"/>
    <w:rsid w:val="00F748B8"/>
    <w:rsid w:val="00F748CD"/>
    <w:rsid w:val="00F748EC"/>
    <w:rsid w:val="00F74921"/>
    <w:rsid w:val="00F7495D"/>
    <w:rsid w:val="00F74966"/>
    <w:rsid w:val="00F7499A"/>
    <w:rsid w:val="00F7499C"/>
    <w:rsid w:val="00F749A2"/>
    <w:rsid w:val="00F74A59"/>
    <w:rsid w:val="00F74A5C"/>
    <w:rsid w:val="00F74A7F"/>
    <w:rsid w:val="00F74A8E"/>
    <w:rsid w:val="00F74AA1"/>
    <w:rsid w:val="00F74B22"/>
    <w:rsid w:val="00F74B71"/>
    <w:rsid w:val="00F74B78"/>
    <w:rsid w:val="00F74B86"/>
    <w:rsid w:val="00F74BFC"/>
    <w:rsid w:val="00F74C0F"/>
    <w:rsid w:val="00F74CC0"/>
    <w:rsid w:val="00F74CD3"/>
    <w:rsid w:val="00F74CE9"/>
    <w:rsid w:val="00F74CF5"/>
    <w:rsid w:val="00F74D00"/>
    <w:rsid w:val="00F74D19"/>
    <w:rsid w:val="00F74D1A"/>
    <w:rsid w:val="00F74D2D"/>
    <w:rsid w:val="00F74D4B"/>
    <w:rsid w:val="00F74D6C"/>
    <w:rsid w:val="00F74D6D"/>
    <w:rsid w:val="00F74D75"/>
    <w:rsid w:val="00F74D77"/>
    <w:rsid w:val="00F74DB4"/>
    <w:rsid w:val="00F74E23"/>
    <w:rsid w:val="00F74E74"/>
    <w:rsid w:val="00F74EAD"/>
    <w:rsid w:val="00F74F20"/>
    <w:rsid w:val="00F74F3C"/>
    <w:rsid w:val="00F74F42"/>
    <w:rsid w:val="00F74F6E"/>
    <w:rsid w:val="00F74F85"/>
    <w:rsid w:val="00F74F8B"/>
    <w:rsid w:val="00F74FA5"/>
    <w:rsid w:val="00F74FA6"/>
    <w:rsid w:val="00F75073"/>
    <w:rsid w:val="00F75087"/>
    <w:rsid w:val="00F75090"/>
    <w:rsid w:val="00F750D9"/>
    <w:rsid w:val="00F750EB"/>
    <w:rsid w:val="00F750F7"/>
    <w:rsid w:val="00F751F7"/>
    <w:rsid w:val="00F7520E"/>
    <w:rsid w:val="00F75214"/>
    <w:rsid w:val="00F75217"/>
    <w:rsid w:val="00F7522A"/>
    <w:rsid w:val="00F7527B"/>
    <w:rsid w:val="00F75289"/>
    <w:rsid w:val="00F752A4"/>
    <w:rsid w:val="00F752F7"/>
    <w:rsid w:val="00F75300"/>
    <w:rsid w:val="00F7539A"/>
    <w:rsid w:val="00F753AB"/>
    <w:rsid w:val="00F753F3"/>
    <w:rsid w:val="00F7541E"/>
    <w:rsid w:val="00F7542C"/>
    <w:rsid w:val="00F754C4"/>
    <w:rsid w:val="00F754F1"/>
    <w:rsid w:val="00F754F3"/>
    <w:rsid w:val="00F7550E"/>
    <w:rsid w:val="00F75577"/>
    <w:rsid w:val="00F755B0"/>
    <w:rsid w:val="00F75612"/>
    <w:rsid w:val="00F75637"/>
    <w:rsid w:val="00F75641"/>
    <w:rsid w:val="00F75646"/>
    <w:rsid w:val="00F75657"/>
    <w:rsid w:val="00F75662"/>
    <w:rsid w:val="00F75683"/>
    <w:rsid w:val="00F7568A"/>
    <w:rsid w:val="00F756FB"/>
    <w:rsid w:val="00F75719"/>
    <w:rsid w:val="00F7573C"/>
    <w:rsid w:val="00F7576D"/>
    <w:rsid w:val="00F7577C"/>
    <w:rsid w:val="00F757A4"/>
    <w:rsid w:val="00F757CE"/>
    <w:rsid w:val="00F757F0"/>
    <w:rsid w:val="00F757F1"/>
    <w:rsid w:val="00F757F9"/>
    <w:rsid w:val="00F75839"/>
    <w:rsid w:val="00F7587D"/>
    <w:rsid w:val="00F758B8"/>
    <w:rsid w:val="00F758BF"/>
    <w:rsid w:val="00F758DD"/>
    <w:rsid w:val="00F758E8"/>
    <w:rsid w:val="00F758F1"/>
    <w:rsid w:val="00F758FC"/>
    <w:rsid w:val="00F75938"/>
    <w:rsid w:val="00F7595A"/>
    <w:rsid w:val="00F75963"/>
    <w:rsid w:val="00F75968"/>
    <w:rsid w:val="00F75980"/>
    <w:rsid w:val="00F75996"/>
    <w:rsid w:val="00F7599D"/>
    <w:rsid w:val="00F759A4"/>
    <w:rsid w:val="00F759AB"/>
    <w:rsid w:val="00F75A13"/>
    <w:rsid w:val="00F75A63"/>
    <w:rsid w:val="00F75AB8"/>
    <w:rsid w:val="00F75AF0"/>
    <w:rsid w:val="00F75AFD"/>
    <w:rsid w:val="00F75B1F"/>
    <w:rsid w:val="00F75B21"/>
    <w:rsid w:val="00F75B2C"/>
    <w:rsid w:val="00F75B70"/>
    <w:rsid w:val="00F75BB8"/>
    <w:rsid w:val="00F75C04"/>
    <w:rsid w:val="00F75C07"/>
    <w:rsid w:val="00F75C1C"/>
    <w:rsid w:val="00F75C2B"/>
    <w:rsid w:val="00F75C3A"/>
    <w:rsid w:val="00F75C3E"/>
    <w:rsid w:val="00F75C43"/>
    <w:rsid w:val="00F75C59"/>
    <w:rsid w:val="00F75C76"/>
    <w:rsid w:val="00F75C81"/>
    <w:rsid w:val="00F75C8A"/>
    <w:rsid w:val="00F75CBE"/>
    <w:rsid w:val="00F75CD1"/>
    <w:rsid w:val="00F75CF6"/>
    <w:rsid w:val="00F75CFD"/>
    <w:rsid w:val="00F75D31"/>
    <w:rsid w:val="00F75D42"/>
    <w:rsid w:val="00F75D4E"/>
    <w:rsid w:val="00F75D62"/>
    <w:rsid w:val="00F75D68"/>
    <w:rsid w:val="00F75D76"/>
    <w:rsid w:val="00F75D99"/>
    <w:rsid w:val="00F75DA4"/>
    <w:rsid w:val="00F75DB3"/>
    <w:rsid w:val="00F75DC8"/>
    <w:rsid w:val="00F75E2A"/>
    <w:rsid w:val="00F75E4D"/>
    <w:rsid w:val="00F75E56"/>
    <w:rsid w:val="00F75E5A"/>
    <w:rsid w:val="00F75E67"/>
    <w:rsid w:val="00F75E79"/>
    <w:rsid w:val="00F75E94"/>
    <w:rsid w:val="00F75E96"/>
    <w:rsid w:val="00F75E9B"/>
    <w:rsid w:val="00F75EA6"/>
    <w:rsid w:val="00F75EBC"/>
    <w:rsid w:val="00F75ECA"/>
    <w:rsid w:val="00F75ED7"/>
    <w:rsid w:val="00F75EF0"/>
    <w:rsid w:val="00F75EFE"/>
    <w:rsid w:val="00F75F26"/>
    <w:rsid w:val="00F75F2D"/>
    <w:rsid w:val="00F75F47"/>
    <w:rsid w:val="00F75F73"/>
    <w:rsid w:val="00F75F7E"/>
    <w:rsid w:val="00F75FFF"/>
    <w:rsid w:val="00F76006"/>
    <w:rsid w:val="00F7609B"/>
    <w:rsid w:val="00F760B0"/>
    <w:rsid w:val="00F760BB"/>
    <w:rsid w:val="00F760CD"/>
    <w:rsid w:val="00F760CE"/>
    <w:rsid w:val="00F760D0"/>
    <w:rsid w:val="00F76128"/>
    <w:rsid w:val="00F7612A"/>
    <w:rsid w:val="00F76131"/>
    <w:rsid w:val="00F761B6"/>
    <w:rsid w:val="00F761D7"/>
    <w:rsid w:val="00F76232"/>
    <w:rsid w:val="00F762B8"/>
    <w:rsid w:val="00F76302"/>
    <w:rsid w:val="00F76319"/>
    <w:rsid w:val="00F7631E"/>
    <w:rsid w:val="00F76337"/>
    <w:rsid w:val="00F76339"/>
    <w:rsid w:val="00F76346"/>
    <w:rsid w:val="00F7635D"/>
    <w:rsid w:val="00F76373"/>
    <w:rsid w:val="00F763AC"/>
    <w:rsid w:val="00F763B2"/>
    <w:rsid w:val="00F763B3"/>
    <w:rsid w:val="00F763CA"/>
    <w:rsid w:val="00F763CC"/>
    <w:rsid w:val="00F763D9"/>
    <w:rsid w:val="00F763E7"/>
    <w:rsid w:val="00F763FD"/>
    <w:rsid w:val="00F76481"/>
    <w:rsid w:val="00F76499"/>
    <w:rsid w:val="00F764CB"/>
    <w:rsid w:val="00F764CD"/>
    <w:rsid w:val="00F7656B"/>
    <w:rsid w:val="00F76585"/>
    <w:rsid w:val="00F76593"/>
    <w:rsid w:val="00F76594"/>
    <w:rsid w:val="00F765AE"/>
    <w:rsid w:val="00F765D5"/>
    <w:rsid w:val="00F765E3"/>
    <w:rsid w:val="00F76605"/>
    <w:rsid w:val="00F7664F"/>
    <w:rsid w:val="00F7665D"/>
    <w:rsid w:val="00F7668A"/>
    <w:rsid w:val="00F7669E"/>
    <w:rsid w:val="00F76737"/>
    <w:rsid w:val="00F76758"/>
    <w:rsid w:val="00F7678D"/>
    <w:rsid w:val="00F767A8"/>
    <w:rsid w:val="00F767E8"/>
    <w:rsid w:val="00F76818"/>
    <w:rsid w:val="00F76856"/>
    <w:rsid w:val="00F7688E"/>
    <w:rsid w:val="00F768AF"/>
    <w:rsid w:val="00F768FD"/>
    <w:rsid w:val="00F76900"/>
    <w:rsid w:val="00F7690B"/>
    <w:rsid w:val="00F76955"/>
    <w:rsid w:val="00F7697B"/>
    <w:rsid w:val="00F7697F"/>
    <w:rsid w:val="00F769EC"/>
    <w:rsid w:val="00F76A19"/>
    <w:rsid w:val="00F76A25"/>
    <w:rsid w:val="00F76A45"/>
    <w:rsid w:val="00F76A49"/>
    <w:rsid w:val="00F76A4A"/>
    <w:rsid w:val="00F76A91"/>
    <w:rsid w:val="00F76ACD"/>
    <w:rsid w:val="00F76AD5"/>
    <w:rsid w:val="00F76B02"/>
    <w:rsid w:val="00F76B35"/>
    <w:rsid w:val="00F76B52"/>
    <w:rsid w:val="00F76BBC"/>
    <w:rsid w:val="00F76BC4"/>
    <w:rsid w:val="00F76BE8"/>
    <w:rsid w:val="00F76C2A"/>
    <w:rsid w:val="00F76C91"/>
    <w:rsid w:val="00F76CEB"/>
    <w:rsid w:val="00F76D77"/>
    <w:rsid w:val="00F76D8F"/>
    <w:rsid w:val="00F76D93"/>
    <w:rsid w:val="00F76DD3"/>
    <w:rsid w:val="00F76DDB"/>
    <w:rsid w:val="00F76DE6"/>
    <w:rsid w:val="00F76DE9"/>
    <w:rsid w:val="00F76E9E"/>
    <w:rsid w:val="00F76F02"/>
    <w:rsid w:val="00F76F19"/>
    <w:rsid w:val="00F76F59"/>
    <w:rsid w:val="00F76F68"/>
    <w:rsid w:val="00F76F6D"/>
    <w:rsid w:val="00F76F87"/>
    <w:rsid w:val="00F76FBE"/>
    <w:rsid w:val="00F76FC2"/>
    <w:rsid w:val="00F76FCB"/>
    <w:rsid w:val="00F76FCC"/>
    <w:rsid w:val="00F76FDF"/>
    <w:rsid w:val="00F76FE7"/>
    <w:rsid w:val="00F76FF8"/>
    <w:rsid w:val="00F7702F"/>
    <w:rsid w:val="00F7706B"/>
    <w:rsid w:val="00F770E5"/>
    <w:rsid w:val="00F770F6"/>
    <w:rsid w:val="00F77118"/>
    <w:rsid w:val="00F77156"/>
    <w:rsid w:val="00F77168"/>
    <w:rsid w:val="00F7719C"/>
    <w:rsid w:val="00F771B0"/>
    <w:rsid w:val="00F771B5"/>
    <w:rsid w:val="00F771B8"/>
    <w:rsid w:val="00F771DB"/>
    <w:rsid w:val="00F771F0"/>
    <w:rsid w:val="00F77227"/>
    <w:rsid w:val="00F7722A"/>
    <w:rsid w:val="00F77255"/>
    <w:rsid w:val="00F77263"/>
    <w:rsid w:val="00F7727C"/>
    <w:rsid w:val="00F772A9"/>
    <w:rsid w:val="00F772AE"/>
    <w:rsid w:val="00F77304"/>
    <w:rsid w:val="00F7730A"/>
    <w:rsid w:val="00F77322"/>
    <w:rsid w:val="00F7732A"/>
    <w:rsid w:val="00F773B5"/>
    <w:rsid w:val="00F773D3"/>
    <w:rsid w:val="00F773DB"/>
    <w:rsid w:val="00F773F9"/>
    <w:rsid w:val="00F77427"/>
    <w:rsid w:val="00F77483"/>
    <w:rsid w:val="00F7748D"/>
    <w:rsid w:val="00F774EA"/>
    <w:rsid w:val="00F77500"/>
    <w:rsid w:val="00F77508"/>
    <w:rsid w:val="00F7750E"/>
    <w:rsid w:val="00F77522"/>
    <w:rsid w:val="00F77554"/>
    <w:rsid w:val="00F77589"/>
    <w:rsid w:val="00F7758A"/>
    <w:rsid w:val="00F7758F"/>
    <w:rsid w:val="00F775A0"/>
    <w:rsid w:val="00F775E8"/>
    <w:rsid w:val="00F775ED"/>
    <w:rsid w:val="00F775FF"/>
    <w:rsid w:val="00F77625"/>
    <w:rsid w:val="00F77658"/>
    <w:rsid w:val="00F776B2"/>
    <w:rsid w:val="00F776B6"/>
    <w:rsid w:val="00F776BE"/>
    <w:rsid w:val="00F776C8"/>
    <w:rsid w:val="00F77714"/>
    <w:rsid w:val="00F77719"/>
    <w:rsid w:val="00F77724"/>
    <w:rsid w:val="00F77732"/>
    <w:rsid w:val="00F77746"/>
    <w:rsid w:val="00F777D5"/>
    <w:rsid w:val="00F7785C"/>
    <w:rsid w:val="00F77868"/>
    <w:rsid w:val="00F77876"/>
    <w:rsid w:val="00F778EB"/>
    <w:rsid w:val="00F778F5"/>
    <w:rsid w:val="00F778FA"/>
    <w:rsid w:val="00F7790B"/>
    <w:rsid w:val="00F77920"/>
    <w:rsid w:val="00F77944"/>
    <w:rsid w:val="00F77957"/>
    <w:rsid w:val="00F7795A"/>
    <w:rsid w:val="00F7796D"/>
    <w:rsid w:val="00F77999"/>
    <w:rsid w:val="00F779B8"/>
    <w:rsid w:val="00F779C3"/>
    <w:rsid w:val="00F77A52"/>
    <w:rsid w:val="00F77A5E"/>
    <w:rsid w:val="00F77A8A"/>
    <w:rsid w:val="00F77A8E"/>
    <w:rsid w:val="00F77AAE"/>
    <w:rsid w:val="00F77AB9"/>
    <w:rsid w:val="00F77AEB"/>
    <w:rsid w:val="00F77AEF"/>
    <w:rsid w:val="00F77AF3"/>
    <w:rsid w:val="00F77B04"/>
    <w:rsid w:val="00F77B1D"/>
    <w:rsid w:val="00F77B4D"/>
    <w:rsid w:val="00F77B53"/>
    <w:rsid w:val="00F77B5E"/>
    <w:rsid w:val="00F77B64"/>
    <w:rsid w:val="00F77B7A"/>
    <w:rsid w:val="00F77B9C"/>
    <w:rsid w:val="00F77C75"/>
    <w:rsid w:val="00F77C9A"/>
    <w:rsid w:val="00F77CAE"/>
    <w:rsid w:val="00F77CC2"/>
    <w:rsid w:val="00F77CF1"/>
    <w:rsid w:val="00F77D00"/>
    <w:rsid w:val="00F77D1F"/>
    <w:rsid w:val="00F77D21"/>
    <w:rsid w:val="00F77DA6"/>
    <w:rsid w:val="00F77E25"/>
    <w:rsid w:val="00F77E4B"/>
    <w:rsid w:val="00F77E68"/>
    <w:rsid w:val="00F77EE4"/>
    <w:rsid w:val="00F77EEC"/>
    <w:rsid w:val="00F77F06"/>
    <w:rsid w:val="00F77F0A"/>
    <w:rsid w:val="00F77F15"/>
    <w:rsid w:val="00F77F2C"/>
    <w:rsid w:val="00F77F52"/>
    <w:rsid w:val="00F77F57"/>
    <w:rsid w:val="00F77F73"/>
    <w:rsid w:val="00F77FB7"/>
    <w:rsid w:val="00F77FE0"/>
    <w:rsid w:val="00F80015"/>
    <w:rsid w:val="00F80067"/>
    <w:rsid w:val="00F800B3"/>
    <w:rsid w:val="00F800EE"/>
    <w:rsid w:val="00F800FC"/>
    <w:rsid w:val="00F80131"/>
    <w:rsid w:val="00F80146"/>
    <w:rsid w:val="00F80148"/>
    <w:rsid w:val="00F8015E"/>
    <w:rsid w:val="00F801C5"/>
    <w:rsid w:val="00F801E1"/>
    <w:rsid w:val="00F80240"/>
    <w:rsid w:val="00F8024B"/>
    <w:rsid w:val="00F8027C"/>
    <w:rsid w:val="00F80299"/>
    <w:rsid w:val="00F802EA"/>
    <w:rsid w:val="00F8031F"/>
    <w:rsid w:val="00F80327"/>
    <w:rsid w:val="00F80350"/>
    <w:rsid w:val="00F80358"/>
    <w:rsid w:val="00F80393"/>
    <w:rsid w:val="00F803AD"/>
    <w:rsid w:val="00F803F3"/>
    <w:rsid w:val="00F8044C"/>
    <w:rsid w:val="00F80454"/>
    <w:rsid w:val="00F80491"/>
    <w:rsid w:val="00F80497"/>
    <w:rsid w:val="00F804CB"/>
    <w:rsid w:val="00F804CE"/>
    <w:rsid w:val="00F804DD"/>
    <w:rsid w:val="00F80507"/>
    <w:rsid w:val="00F8053C"/>
    <w:rsid w:val="00F8057C"/>
    <w:rsid w:val="00F8059F"/>
    <w:rsid w:val="00F805D0"/>
    <w:rsid w:val="00F805DD"/>
    <w:rsid w:val="00F8061D"/>
    <w:rsid w:val="00F80668"/>
    <w:rsid w:val="00F80671"/>
    <w:rsid w:val="00F80675"/>
    <w:rsid w:val="00F806A8"/>
    <w:rsid w:val="00F806FF"/>
    <w:rsid w:val="00F80702"/>
    <w:rsid w:val="00F807AB"/>
    <w:rsid w:val="00F807D6"/>
    <w:rsid w:val="00F8081F"/>
    <w:rsid w:val="00F80827"/>
    <w:rsid w:val="00F80865"/>
    <w:rsid w:val="00F80891"/>
    <w:rsid w:val="00F808BF"/>
    <w:rsid w:val="00F808EB"/>
    <w:rsid w:val="00F808F4"/>
    <w:rsid w:val="00F808FA"/>
    <w:rsid w:val="00F80905"/>
    <w:rsid w:val="00F80938"/>
    <w:rsid w:val="00F8093D"/>
    <w:rsid w:val="00F80955"/>
    <w:rsid w:val="00F80959"/>
    <w:rsid w:val="00F80999"/>
    <w:rsid w:val="00F809A7"/>
    <w:rsid w:val="00F809AF"/>
    <w:rsid w:val="00F809CB"/>
    <w:rsid w:val="00F809CC"/>
    <w:rsid w:val="00F80A0E"/>
    <w:rsid w:val="00F80A33"/>
    <w:rsid w:val="00F80A6F"/>
    <w:rsid w:val="00F80A88"/>
    <w:rsid w:val="00F80A94"/>
    <w:rsid w:val="00F80AA5"/>
    <w:rsid w:val="00F80AB4"/>
    <w:rsid w:val="00F80ABB"/>
    <w:rsid w:val="00F80ADE"/>
    <w:rsid w:val="00F80B3F"/>
    <w:rsid w:val="00F80B5D"/>
    <w:rsid w:val="00F80C05"/>
    <w:rsid w:val="00F80C2C"/>
    <w:rsid w:val="00F80C35"/>
    <w:rsid w:val="00F80C37"/>
    <w:rsid w:val="00F80C6F"/>
    <w:rsid w:val="00F80CCD"/>
    <w:rsid w:val="00F80CCE"/>
    <w:rsid w:val="00F80CDF"/>
    <w:rsid w:val="00F80D05"/>
    <w:rsid w:val="00F80D2C"/>
    <w:rsid w:val="00F80D7F"/>
    <w:rsid w:val="00F80D86"/>
    <w:rsid w:val="00F80D8D"/>
    <w:rsid w:val="00F80DB7"/>
    <w:rsid w:val="00F80E33"/>
    <w:rsid w:val="00F80E3A"/>
    <w:rsid w:val="00F80E44"/>
    <w:rsid w:val="00F80E98"/>
    <w:rsid w:val="00F80E9C"/>
    <w:rsid w:val="00F80E9F"/>
    <w:rsid w:val="00F80EF9"/>
    <w:rsid w:val="00F80F48"/>
    <w:rsid w:val="00F80F4E"/>
    <w:rsid w:val="00F80F92"/>
    <w:rsid w:val="00F81027"/>
    <w:rsid w:val="00F81060"/>
    <w:rsid w:val="00F8107F"/>
    <w:rsid w:val="00F810AA"/>
    <w:rsid w:val="00F810B3"/>
    <w:rsid w:val="00F81113"/>
    <w:rsid w:val="00F8111A"/>
    <w:rsid w:val="00F81128"/>
    <w:rsid w:val="00F811C5"/>
    <w:rsid w:val="00F8120C"/>
    <w:rsid w:val="00F8125A"/>
    <w:rsid w:val="00F81266"/>
    <w:rsid w:val="00F8126E"/>
    <w:rsid w:val="00F81292"/>
    <w:rsid w:val="00F812A6"/>
    <w:rsid w:val="00F812FA"/>
    <w:rsid w:val="00F81352"/>
    <w:rsid w:val="00F8135B"/>
    <w:rsid w:val="00F8136A"/>
    <w:rsid w:val="00F8136F"/>
    <w:rsid w:val="00F81377"/>
    <w:rsid w:val="00F8137F"/>
    <w:rsid w:val="00F813F0"/>
    <w:rsid w:val="00F8143F"/>
    <w:rsid w:val="00F81462"/>
    <w:rsid w:val="00F81463"/>
    <w:rsid w:val="00F81468"/>
    <w:rsid w:val="00F81476"/>
    <w:rsid w:val="00F81487"/>
    <w:rsid w:val="00F81499"/>
    <w:rsid w:val="00F814AC"/>
    <w:rsid w:val="00F8155F"/>
    <w:rsid w:val="00F8156C"/>
    <w:rsid w:val="00F81597"/>
    <w:rsid w:val="00F815BC"/>
    <w:rsid w:val="00F815D7"/>
    <w:rsid w:val="00F815E1"/>
    <w:rsid w:val="00F81608"/>
    <w:rsid w:val="00F81672"/>
    <w:rsid w:val="00F81674"/>
    <w:rsid w:val="00F81685"/>
    <w:rsid w:val="00F816CB"/>
    <w:rsid w:val="00F816E9"/>
    <w:rsid w:val="00F816FE"/>
    <w:rsid w:val="00F81752"/>
    <w:rsid w:val="00F8176A"/>
    <w:rsid w:val="00F8178B"/>
    <w:rsid w:val="00F81793"/>
    <w:rsid w:val="00F81795"/>
    <w:rsid w:val="00F817A7"/>
    <w:rsid w:val="00F817E8"/>
    <w:rsid w:val="00F81818"/>
    <w:rsid w:val="00F81827"/>
    <w:rsid w:val="00F81828"/>
    <w:rsid w:val="00F81831"/>
    <w:rsid w:val="00F81855"/>
    <w:rsid w:val="00F81859"/>
    <w:rsid w:val="00F818A6"/>
    <w:rsid w:val="00F818AE"/>
    <w:rsid w:val="00F818B1"/>
    <w:rsid w:val="00F818C2"/>
    <w:rsid w:val="00F818EB"/>
    <w:rsid w:val="00F81904"/>
    <w:rsid w:val="00F8190F"/>
    <w:rsid w:val="00F81933"/>
    <w:rsid w:val="00F8194B"/>
    <w:rsid w:val="00F8197A"/>
    <w:rsid w:val="00F8197B"/>
    <w:rsid w:val="00F81993"/>
    <w:rsid w:val="00F819D4"/>
    <w:rsid w:val="00F819E4"/>
    <w:rsid w:val="00F81A1C"/>
    <w:rsid w:val="00F81A37"/>
    <w:rsid w:val="00F81A98"/>
    <w:rsid w:val="00F81AA3"/>
    <w:rsid w:val="00F81AB9"/>
    <w:rsid w:val="00F81ACA"/>
    <w:rsid w:val="00F81AF5"/>
    <w:rsid w:val="00F81B23"/>
    <w:rsid w:val="00F81B34"/>
    <w:rsid w:val="00F81B3B"/>
    <w:rsid w:val="00F81BB5"/>
    <w:rsid w:val="00F81BBB"/>
    <w:rsid w:val="00F81BDE"/>
    <w:rsid w:val="00F81BF3"/>
    <w:rsid w:val="00F81BF4"/>
    <w:rsid w:val="00F81C00"/>
    <w:rsid w:val="00F81C1E"/>
    <w:rsid w:val="00F81C2F"/>
    <w:rsid w:val="00F81C38"/>
    <w:rsid w:val="00F81C44"/>
    <w:rsid w:val="00F81CAE"/>
    <w:rsid w:val="00F81CC4"/>
    <w:rsid w:val="00F81CCB"/>
    <w:rsid w:val="00F81CD3"/>
    <w:rsid w:val="00F81CDF"/>
    <w:rsid w:val="00F81D00"/>
    <w:rsid w:val="00F81D1E"/>
    <w:rsid w:val="00F81D44"/>
    <w:rsid w:val="00F81D70"/>
    <w:rsid w:val="00F81D98"/>
    <w:rsid w:val="00F81DC5"/>
    <w:rsid w:val="00F81DD9"/>
    <w:rsid w:val="00F81DF0"/>
    <w:rsid w:val="00F81E2E"/>
    <w:rsid w:val="00F81E86"/>
    <w:rsid w:val="00F81E8F"/>
    <w:rsid w:val="00F81E99"/>
    <w:rsid w:val="00F81EB6"/>
    <w:rsid w:val="00F81ED6"/>
    <w:rsid w:val="00F81EDC"/>
    <w:rsid w:val="00F81F30"/>
    <w:rsid w:val="00F81F49"/>
    <w:rsid w:val="00F81F66"/>
    <w:rsid w:val="00F81F88"/>
    <w:rsid w:val="00F81FB7"/>
    <w:rsid w:val="00F81FD7"/>
    <w:rsid w:val="00F81FE3"/>
    <w:rsid w:val="00F81FED"/>
    <w:rsid w:val="00F82035"/>
    <w:rsid w:val="00F8203C"/>
    <w:rsid w:val="00F8203D"/>
    <w:rsid w:val="00F8206F"/>
    <w:rsid w:val="00F8209A"/>
    <w:rsid w:val="00F820BB"/>
    <w:rsid w:val="00F820C1"/>
    <w:rsid w:val="00F82149"/>
    <w:rsid w:val="00F82157"/>
    <w:rsid w:val="00F821C4"/>
    <w:rsid w:val="00F821C6"/>
    <w:rsid w:val="00F821D6"/>
    <w:rsid w:val="00F8220B"/>
    <w:rsid w:val="00F8221F"/>
    <w:rsid w:val="00F8224D"/>
    <w:rsid w:val="00F82254"/>
    <w:rsid w:val="00F8227E"/>
    <w:rsid w:val="00F822A0"/>
    <w:rsid w:val="00F822AC"/>
    <w:rsid w:val="00F822E0"/>
    <w:rsid w:val="00F822ED"/>
    <w:rsid w:val="00F822F3"/>
    <w:rsid w:val="00F82311"/>
    <w:rsid w:val="00F82339"/>
    <w:rsid w:val="00F8234B"/>
    <w:rsid w:val="00F8234F"/>
    <w:rsid w:val="00F82364"/>
    <w:rsid w:val="00F82365"/>
    <w:rsid w:val="00F8236C"/>
    <w:rsid w:val="00F82397"/>
    <w:rsid w:val="00F823A2"/>
    <w:rsid w:val="00F823E4"/>
    <w:rsid w:val="00F82484"/>
    <w:rsid w:val="00F82495"/>
    <w:rsid w:val="00F824A9"/>
    <w:rsid w:val="00F824B1"/>
    <w:rsid w:val="00F824C7"/>
    <w:rsid w:val="00F824D6"/>
    <w:rsid w:val="00F824EC"/>
    <w:rsid w:val="00F82567"/>
    <w:rsid w:val="00F825B3"/>
    <w:rsid w:val="00F825BB"/>
    <w:rsid w:val="00F825DC"/>
    <w:rsid w:val="00F825EB"/>
    <w:rsid w:val="00F82604"/>
    <w:rsid w:val="00F82637"/>
    <w:rsid w:val="00F8263C"/>
    <w:rsid w:val="00F8264F"/>
    <w:rsid w:val="00F82669"/>
    <w:rsid w:val="00F826B4"/>
    <w:rsid w:val="00F826D6"/>
    <w:rsid w:val="00F826EF"/>
    <w:rsid w:val="00F826F4"/>
    <w:rsid w:val="00F82726"/>
    <w:rsid w:val="00F8272F"/>
    <w:rsid w:val="00F82752"/>
    <w:rsid w:val="00F827DB"/>
    <w:rsid w:val="00F827F4"/>
    <w:rsid w:val="00F82804"/>
    <w:rsid w:val="00F82805"/>
    <w:rsid w:val="00F82812"/>
    <w:rsid w:val="00F82826"/>
    <w:rsid w:val="00F8284A"/>
    <w:rsid w:val="00F8284C"/>
    <w:rsid w:val="00F8284E"/>
    <w:rsid w:val="00F8286F"/>
    <w:rsid w:val="00F8289D"/>
    <w:rsid w:val="00F828D7"/>
    <w:rsid w:val="00F828F6"/>
    <w:rsid w:val="00F82902"/>
    <w:rsid w:val="00F8290E"/>
    <w:rsid w:val="00F82916"/>
    <w:rsid w:val="00F8294F"/>
    <w:rsid w:val="00F829AC"/>
    <w:rsid w:val="00F829B1"/>
    <w:rsid w:val="00F829B2"/>
    <w:rsid w:val="00F829D9"/>
    <w:rsid w:val="00F82A24"/>
    <w:rsid w:val="00F82A37"/>
    <w:rsid w:val="00F82A3A"/>
    <w:rsid w:val="00F82A48"/>
    <w:rsid w:val="00F82A69"/>
    <w:rsid w:val="00F82A7F"/>
    <w:rsid w:val="00F82AE0"/>
    <w:rsid w:val="00F82B12"/>
    <w:rsid w:val="00F82B34"/>
    <w:rsid w:val="00F82B41"/>
    <w:rsid w:val="00F82B97"/>
    <w:rsid w:val="00F82BC8"/>
    <w:rsid w:val="00F82BFB"/>
    <w:rsid w:val="00F82C41"/>
    <w:rsid w:val="00F82C44"/>
    <w:rsid w:val="00F82C59"/>
    <w:rsid w:val="00F82CF3"/>
    <w:rsid w:val="00F82D4F"/>
    <w:rsid w:val="00F82D54"/>
    <w:rsid w:val="00F82D63"/>
    <w:rsid w:val="00F82D92"/>
    <w:rsid w:val="00F82D9C"/>
    <w:rsid w:val="00F82DA5"/>
    <w:rsid w:val="00F82E1C"/>
    <w:rsid w:val="00F82E8F"/>
    <w:rsid w:val="00F82EBE"/>
    <w:rsid w:val="00F82EC5"/>
    <w:rsid w:val="00F82EEC"/>
    <w:rsid w:val="00F82F32"/>
    <w:rsid w:val="00F82F54"/>
    <w:rsid w:val="00F82F77"/>
    <w:rsid w:val="00F82F97"/>
    <w:rsid w:val="00F82F9A"/>
    <w:rsid w:val="00F82FA5"/>
    <w:rsid w:val="00F82FCA"/>
    <w:rsid w:val="00F82FD8"/>
    <w:rsid w:val="00F82FE1"/>
    <w:rsid w:val="00F82FE9"/>
    <w:rsid w:val="00F82FFD"/>
    <w:rsid w:val="00F8303B"/>
    <w:rsid w:val="00F8305B"/>
    <w:rsid w:val="00F8307E"/>
    <w:rsid w:val="00F8307F"/>
    <w:rsid w:val="00F830B6"/>
    <w:rsid w:val="00F830EE"/>
    <w:rsid w:val="00F83112"/>
    <w:rsid w:val="00F8312B"/>
    <w:rsid w:val="00F8313E"/>
    <w:rsid w:val="00F8314B"/>
    <w:rsid w:val="00F831DA"/>
    <w:rsid w:val="00F831E6"/>
    <w:rsid w:val="00F831FE"/>
    <w:rsid w:val="00F83224"/>
    <w:rsid w:val="00F83264"/>
    <w:rsid w:val="00F83268"/>
    <w:rsid w:val="00F832A5"/>
    <w:rsid w:val="00F832B1"/>
    <w:rsid w:val="00F832E5"/>
    <w:rsid w:val="00F832EB"/>
    <w:rsid w:val="00F8335F"/>
    <w:rsid w:val="00F83416"/>
    <w:rsid w:val="00F8343D"/>
    <w:rsid w:val="00F834A7"/>
    <w:rsid w:val="00F834E8"/>
    <w:rsid w:val="00F83503"/>
    <w:rsid w:val="00F83506"/>
    <w:rsid w:val="00F8352D"/>
    <w:rsid w:val="00F83537"/>
    <w:rsid w:val="00F83551"/>
    <w:rsid w:val="00F835B9"/>
    <w:rsid w:val="00F835F1"/>
    <w:rsid w:val="00F8361F"/>
    <w:rsid w:val="00F8368A"/>
    <w:rsid w:val="00F836A1"/>
    <w:rsid w:val="00F836AE"/>
    <w:rsid w:val="00F836DA"/>
    <w:rsid w:val="00F83766"/>
    <w:rsid w:val="00F837A0"/>
    <w:rsid w:val="00F837B8"/>
    <w:rsid w:val="00F837BA"/>
    <w:rsid w:val="00F83821"/>
    <w:rsid w:val="00F8385D"/>
    <w:rsid w:val="00F8386F"/>
    <w:rsid w:val="00F83878"/>
    <w:rsid w:val="00F83880"/>
    <w:rsid w:val="00F83895"/>
    <w:rsid w:val="00F838AE"/>
    <w:rsid w:val="00F838BC"/>
    <w:rsid w:val="00F83921"/>
    <w:rsid w:val="00F8393F"/>
    <w:rsid w:val="00F8397D"/>
    <w:rsid w:val="00F8398E"/>
    <w:rsid w:val="00F839A9"/>
    <w:rsid w:val="00F839B9"/>
    <w:rsid w:val="00F83A87"/>
    <w:rsid w:val="00F83A9A"/>
    <w:rsid w:val="00F83AB2"/>
    <w:rsid w:val="00F83ABB"/>
    <w:rsid w:val="00F83AD3"/>
    <w:rsid w:val="00F83AE3"/>
    <w:rsid w:val="00F83AFB"/>
    <w:rsid w:val="00F83B3D"/>
    <w:rsid w:val="00F83B42"/>
    <w:rsid w:val="00F83B43"/>
    <w:rsid w:val="00F83B7A"/>
    <w:rsid w:val="00F83B88"/>
    <w:rsid w:val="00F83BE9"/>
    <w:rsid w:val="00F83C04"/>
    <w:rsid w:val="00F83C0C"/>
    <w:rsid w:val="00F83C21"/>
    <w:rsid w:val="00F83C3F"/>
    <w:rsid w:val="00F83C86"/>
    <w:rsid w:val="00F83CB7"/>
    <w:rsid w:val="00F83CE1"/>
    <w:rsid w:val="00F83D16"/>
    <w:rsid w:val="00F83D36"/>
    <w:rsid w:val="00F83D9F"/>
    <w:rsid w:val="00F83E3F"/>
    <w:rsid w:val="00F83E48"/>
    <w:rsid w:val="00F83E6C"/>
    <w:rsid w:val="00F83E80"/>
    <w:rsid w:val="00F83E8C"/>
    <w:rsid w:val="00F83E96"/>
    <w:rsid w:val="00F83ED1"/>
    <w:rsid w:val="00F83ED2"/>
    <w:rsid w:val="00F83EFF"/>
    <w:rsid w:val="00F83F06"/>
    <w:rsid w:val="00F83F0D"/>
    <w:rsid w:val="00F83F16"/>
    <w:rsid w:val="00F83F58"/>
    <w:rsid w:val="00F83F9A"/>
    <w:rsid w:val="00F83FE4"/>
    <w:rsid w:val="00F83FE7"/>
    <w:rsid w:val="00F83FF4"/>
    <w:rsid w:val="00F84014"/>
    <w:rsid w:val="00F84064"/>
    <w:rsid w:val="00F84081"/>
    <w:rsid w:val="00F84082"/>
    <w:rsid w:val="00F840CE"/>
    <w:rsid w:val="00F84157"/>
    <w:rsid w:val="00F8417F"/>
    <w:rsid w:val="00F841D0"/>
    <w:rsid w:val="00F841FC"/>
    <w:rsid w:val="00F841FD"/>
    <w:rsid w:val="00F8427F"/>
    <w:rsid w:val="00F842B2"/>
    <w:rsid w:val="00F842F6"/>
    <w:rsid w:val="00F8433C"/>
    <w:rsid w:val="00F84362"/>
    <w:rsid w:val="00F84375"/>
    <w:rsid w:val="00F8437B"/>
    <w:rsid w:val="00F843AA"/>
    <w:rsid w:val="00F84418"/>
    <w:rsid w:val="00F84462"/>
    <w:rsid w:val="00F8448A"/>
    <w:rsid w:val="00F8448D"/>
    <w:rsid w:val="00F844D8"/>
    <w:rsid w:val="00F844DB"/>
    <w:rsid w:val="00F844EC"/>
    <w:rsid w:val="00F844F9"/>
    <w:rsid w:val="00F84553"/>
    <w:rsid w:val="00F84563"/>
    <w:rsid w:val="00F8456E"/>
    <w:rsid w:val="00F845B8"/>
    <w:rsid w:val="00F84610"/>
    <w:rsid w:val="00F84653"/>
    <w:rsid w:val="00F8465F"/>
    <w:rsid w:val="00F846BF"/>
    <w:rsid w:val="00F846D9"/>
    <w:rsid w:val="00F846E9"/>
    <w:rsid w:val="00F846EA"/>
    <w:rsid w:val="00F846EC"/>
    <w:rsid w:val="00F8477B"/>
    <w:rsid w:val="00F84794"/>
    <w:rsid w:val="00F847BD"/>
    <w:rsid w:val="00F847C4"/>
    <w:rsid w:val="00F847C7"/>
    <w:rsid w:val="00F847ED"/>
    <w:rsid w:val="00F847EF"/>
    <w:rsid w:val="00F8483E"/>
    <w:rsid w:val="00F84847"/>
    <w:rsid w:val="00F84870"/>
    <w:rsid w:val="00F84875"/>
    <w:rsid w:val="00F84897"/>
    <w:rsid w:val="00F848CD"/>
    <w:rsid w:val="00F848D1"/>
    <w:rsid w:val="00F84915"/>
    <w:rsid w:val="00F84924"/>
    <w:rsid w:val="00F84968"/>
    <w:rsid w:val="00F8496B"/>
    <w:rsid w:val="00F8496F"/>
    <w:rsid w:val="00F849A1"/>
    <w:rsid w:val="00F849A7"/>
    <w:rsid w:val="00F849AE"/>
    <w:rsid w:val="00F849DB"/>
    <w:rsid w:val="00F84A0D"/>
    <w:rsid w:val="00F84A35"/>
    <w:rsid w:val="00F84A79"/>
    <w:rsid w:val="00F84AA8"/>
    <w:rsid w:val="00F84AD9"/>
    <w:rsid w:val="00F84B37"/>
    <w:rsid w:val="00F84B6E"/>
    <w:rsid w:val="00F84B82"/>
    <w:rsid w:val="00F84B84"/>
    <w:rsid w:val="00F84B8D"/>
    <w:rsid w:val="00F84BD4"/>
    <w:rsid w:val="00F84C1B"/>
    <w:rsid w:val="00F84C1D"/>
    <w:rsid w:val="00F84C39"/>
    <w:rsid w:val="00F84C7A"/>
    <w:rsid w:val="00F84CCD"/>
    <w:rsid w:val="00F84CEA"/>
    <w:rsid w:val="00F84CF4"/>
    <w:rsid w:val="00F84D01"/>
    <w:rsid w:val="00F84D19"/>
    <w:rsid w:val="00F84D46"/>
    <w:rsid w:val="00F84D72"/>
    <w:rsid w:val="00F84DA7"/>
    <w:rsid w:val="00F84DE1"/>
    <w:rsid w:val="00F84E0D"/>
    <w:rsid w:val="00F84E18"/>
    <w:rsid w:val="00F84E20"/>
    <w:rsid w:val="00F84E27"/>
    <w:rsid w:val="00F84E44"/>
    <w:rsid w:val="00F84EAE"/>
    <w:rsid w:val="00F84EC1"/>
    <w:rsid w:val="00F84EC5"/>
    <w:rsid w:val="00F84EC6"/>
    <w:rsid w:val="00F84EE4"/>
    <w:rsid w:val="00F84EF0"/>
    <w:rsid w:val="00F84F59"/>
    <w:rsid w:val="00F84F60"/>
    <w:rsid w:val="00F84F6C"/>
    <w:rsid w:val="00F84F7F"/>
    <w:rsid w:val="00F84F90"/>
    <w:rsid w:val="00F84F96"/>
    <w:rsid w:val="00F84F99"/>
    <w:rsid w:val="00F84FAE"/>
    <w:rsid w:val="00F84FB0"/>
    <w:rsid w:val="00F84FBC"/>
    <w:rsid w:val="00F84FE0"/>
    <w:rsid w:val="00F84FE5"/>
    <w:rsid w:val="00F84FFF"/>
    <w:rsid w:val="00F85033"/>
    <w:rsid w:val="00F850A6"/>
    <w:rsid w:val="00F850AC"/>
    <w:rsid w:val="00F850B3"/>
    <w:rsid w:val="00F850FB"/>
    <w:rsid w:val="00F8510C"/>
    <w:rsid w:val="00F85149"/>
    <w:rsid w:val="00F8514A"/>
    <w:rsid w:val="00F85187"/>
    <w:rsid w:val="00F85192"/>
    <w:rsid w:val="00F851C5"/>
    <w:rsid w:val="00F851CA"/>
    <w:rsid w:val="00F851D0"/>
    <w:rsid w:val="00F851E5"/>
    <w:rsid w:val="00F851F1"/>
    <w:rsid w:val="00F85205"/>
    <w:rsid w:val="00F85254"/>
    <w:rsid w:val="00F85256"/>
    <w:rsid w:val="00F85298"/>
    <w:rsid w:val="00F852A2"/>
    <w:rsid w:val="00F852A5"/>
    <w:rsid w:val="00F852B3"/>
    <w:rsid w:val="00F852B9"/>
    <w:rsid w:val="00F852BC"/>
    <w:rsid w:val="00F852D0"/>
    <w:rsid w:val="00F85303"/>
    <w:rsid w:val="00F85319"/>
    <w:rsid w:val="00F85325"/>
    <w:rsid w:val="00F85328"/>
    <w:rsid w:val="00F8532F"/>
    <w:rsid w:val="00F85356"/>
    <w:rsid w:val="00F853AA"/>
    <w:rsid w:val="00F853C1"/>
    <w:rsid w:val="00F853DC"/>
    <w:rsid w:val="00F853F0"/>
    <w:rsid w:val="00F85411"/>
    <w:rsid w:val="00F8544F"/>
    <w:rsid w:val="00F8545E"/>
    <w:rsid w:val="00F8549D"/>
    <w:rsid w:val="00F854D0"/>
    <w:rsid w:val="00F854FC"/>
    <w:rsid w:val="00F8550C"/>
    <w:rsid w:val="00F8551B"/>
    <w:rsid w:val="00F85560"/>
    <w:rsid w:val="00F85592"/>
    <w:rsid w:val="00F85597"/>
    <w:rsid w:val="00F855A4"/>
    <w:rsid w:val="00F855F5"/>
    <w:rsid w:val="00F85608"/>
    <w:rsid w:val="00F85623"/>
    <w:rsid w:val="00F85636"/>
    <w:rsid w:val="00F85644"/>
    <w:rsid w:val="00F85686"/>
    <w:rsid w:val="00F8575F"/>
    <w:rsid w:val="00F857AB"/>
    <w:rsid w:val="00F857E5"/>
    <w:rsid w:val="00F857F2"/>
    <w:rsid w:val="00F8582D"/>
    <w:rsid w:val="00F8589C"/>
    <w:rsid w:val="00F858B1"/>
    <w:rsid w:val="00F858CB"/>
    <w:rsid w:val="00F858F5"/>
    <w:rsid w:val="00F8592F"/>
    <w:rsid w:val="00F8596A"/>
    <w:rsid w:val="00F859D4"/>
    <w:rsid w:val="00F85A0B"/>
    <w:rsid w:val="00F85A11"/>
    <w:rsid w:val="00F85A5C"/>
    <w:rsid w:val="00F85AAC"/>
    <w:rsid w:val="00F85AC9"/>
    <w:rsid w:val="00F85AD1"/>
    <w:rsid w:val="00F85AD3"/>
    <w:rsid w:val="00F85B40"/>
    <w:rsid w:val="00F85B4E"/>
    <w:rsid w:val="00F85BB3"/>
    <w:rsid w:val="00F85BCC"/>
    <w:rsid w:val="00F85BD8"/>
    <w:rsid w:val="00F85C23"/>
    <w:rsid w:val="00F85C5A"/>
    <w:rsid w:val="00F85C81"/>
    <w:rsid w:val="00F85CA6"/>
    <w:rsid w:val="00F85CAA"/>
    <w:rsid w:val="00F85CBA"/>
    <w:rsid w:val="00F85CE6"/>
    <w:rsid w:val="00F85D07"/>
    <w:rsid w:val="00F85D09"/>
    <w:rsid w:val="00F85D17"/>
    <w:rsid w:val="00F85D56"/>
    <w:rsid w:val="00F85D6A"/>
    <w:rsid w:val="00F85D7C"/>
    <w:rsid w:val="00F85D8A"/>
    <w:rsid w:val="00F85DF9"/>
    <w:rsid w:val="00F85DFA"/>
    <w:rsid w:val="00F85E05"/>
    <w:rsid w:val="00F85E49"/>
    <w:rsid w:val="00F85E9D"/>
    <w:rsid w:val="00F85EA6"/>
    <w:rsid w:val="00F85EC6"/>
    <w:rsid w:val="00F85ECD"/>
    <w:rsid w:val="00F85ECF"/>
    <w:rsid w:val="00F85ED5"/>
    <w:rsid w:val="00F85EF5"/>
    <w:rsid w:val="00F85EFE"/>
    <w:rsid w:val="00F85F4E"/>
    <w:rsid w:val="00F85FE0"/>
    <w:rsid w:val="00F85FF0"/>
    <w:rsid w:val="00F86059"/>
    <w:rsid w:val="00F860A6"/>
    <w:rsid w:val="00F860EF"/>
    <w:rsid w:val="00F86105"/>
    <w:rsid w:val="00F8613A"/>
    <w:rsid w:val="00F86144"/>
    <w:rsid w:val="00F8614B"/>
    <w:rsid w:val="00F8615C"/>
    <w:rsid w:val="00F86177"/>
    <w:rsid w:val="00F861AC"/>
    <w:rsid w:val="00F861D2"/>
    <w:rsid w:val="00F861EB"/>
    <w:rsid w:val="00F8628A"/>
    <w:rsid w:val="00F862C4"/>
    <w:rsid w:val="00F8630F"/>
    <w:rsid w:val="00F86359"/>
    <w:rsid w:val="00F86476"/>
    <w:rsid w:val="00F8651D"/>
    <w:rsid w:val="00F86522"/>
    <w:rsid w:val="00F86552"/>
    <w:rsid w:val="00F865D2"/>
    <w:rsid w:val="00F865D4"/>
    <w:rsid w:val="00F865D7"/>
    <w:rsid w:val="00F865FD"/>
    <w:rsid w:val="00F8666D"/>
    <w:rsid w:val="00F866AD"/>
    <w:rsid w:val="00F866C4"/>
    <w:rsid w:val="00F866CB"/>
    <w:rsid w:val="00F866DA"/>
    <w:rsid w:val="00F866DB"/>
    <w:rsid w:val="00F866E7"/>
    <w:rsid w:val="00F866F4"/>
    <w:rsid w:val="00F86706"/>
    <w:rsid w:val="00F86724"/>
    <w:rsid w:val="00F8672A"/>
    <w:rsid w:val="00F8673F"/>
    <w:rsid w:val="00F8676D"/>
    <w:rsid w:val="00F8676E"/>
    <w:rsid w:val="00F86775"/>
    <w:rsid w:val="00F867AA"/>
    <w:rsid w:val="00F867B1"/>
    <w:rsid w:val="00F867B6"/>
    <w:rsid w:val="00F867B9"/>
    <w:rsid w:val="00F867EF"/>
    <w:rsid w:val="00F86805"/>
    <w:rsid w:val="00F8680C"/>
    <w:rsid w:val="00F86825"/>
    <w:rsid w:val="00F8683A"/>
    <w:rsid w:val="00F8684F"/>
    <w:rsid w:val="00F8685B"/>
    <w:rsid w:val="00F86867"/>
    <w:rsid w:val="00F86884"/>
    <w:rsid w:val="00F8688F"/>
    <w:rsid w:val="00F86897"/>
    <w:rsid w:val="00F868AC"/>
    <w:rsid w:val="00F868C2"/>
    <w:rsid w:val="00F868E3"/>
    <w:rsid w:val="00F86974"/>
    <w:rsid w:val="00F869A5"/>
    <w:rsid w:val="00F869CD"/>
    <w:rsid w:val="00F869D4"/>
    <w:rsid w:val="00F869D8"/>
    <w:rsid w:val="00F869FB"/>
    <w:rsid w:val="00F86A2D"/>
    <w:rsid w:val="00F86A55"/>
    <w:rsid w:val="00F86A60"/>
    <w:rsid w:val="00F86ABA"/>
    <w:rsid w:val="00F86AC9"/>
    <w:rsid w:val="00F86AEC"/>
    <w:rsid w:val="00F86AF6"/>
    <w:rsid w:val="00F86AFF"/>
    <w:rsid w:val="00F86B0E"/>
    <w:rsid w:val="00F86B2E"/>
    <w:rsid w:val="00F86BCE"/>
    <w:rsid w:val="00F86BFB"/>
    <w:rsid w:val="00F86BFD"/>
    <w:rsid w:val="00F86C04"/>
    <w:rsid w:val="00F86D09"/>
    <w:rsid w:val="00F86D2C"/>
    <w:rsid w:val="00F86D43"/>
    <w:rsid w:val="00F86D46"/>
    <w:rsid w:val="00F86D84"/>
    <w:rsid w:val="00F86D9D"/>
    <w:rsid w:val="00F86DBE"/>
    <w:rsid w:val="00F86DE3"/>
    <w:rsid w:val="00F86DE5"/>
    <w:rsid w:val="00F86E13"/>
    <w:rsid w:val="00F86E1D"/>
    <w:rsid w:val="00F86E4A"/>
    <w:rsid w:val="00F86EBD"/>
    <w:rsid w:val="00F86EC0"/>
    <w:rsid w:val="00F86EE5"/>
    <w:rsid w:val="00F86F5B"/>
    <w:rsid w:val="00F86F71"/>
    <w:rsid w:val="00F86F81"/>
    <w:rsid w:val="00F86FA3"/>
    <w:rsid w:val="00F86FB9"/>
    <w:rsid w:val="00F86FC8"/>
    <w:rsid w:val="00F86FE2"/>
    <w:rsid w:val="00F86FE4"/>
    <w:rsid w:val="00F86FEF"/>
    <w:rsid w:val="00F87019"/>
    <w:rsid w:val="00F87025"/>
    <w:rsid w:val="00F8702C"/>
    <w:rsid w:val="00F87049"/>
    <w:rsid w:val="00F87093"/>
    <w:rsid w:val="00F870A6"/>
    <w:rsid w:val="00F870BB"/>
    <w:rsid w:val="00F870CE"/>
    <w:rsid w:val="00F870DF"/>
    <w:rsid w:val="00F870FF"/>
    <w:rsid w:val="00F8710E"/>
    <w:rsid w:val="00F8712D"/>
    <w:rsid w:val="00F8713E"/>
    <w:rsid w:val="00F8715A"/>
    <w:rsid w:val="00F8716A"/>
    <w:rsid w:val="00F8717E"/>
    <w:rsid w:val="00F87187"/>
    <w:rsid w:val="00F8719B"/>
    <w:rsid w:val="00F87211"/>
    <w:rsid w:val="00F87212"/>
    <w:rsid w:val="00F87225"/>
    <w:rsid w:val="00F87298"/>
    <w:rsid w:val="00F872B8"/>
    <w:rsid w:val="00F872FF"/>
    <w:rsid w:val="00F87350"/>
    <w:rsid w:val="00F87361"/>
    <w:rsid w:val="00F87366"/>
    <w:rsid w:val="00F87388"/>
    <w:rsid w:val="00F87389"/>
    <w:rsid w:val="00F8739A"/>
    <w:rsid w:val="00F8739B"/>
    <w:rsid w:val="00F873D0"/>
    <w:rsid w:val="00F873E9"/>
    <w:rsid w:val="00F873F9"/>
    <w:rsid w:val="00F87410"/>
    <w:rsid w:val="00F87447"/>
    <w:rsid w:val="00F87588"/>
    <w:rsid w:val="00F8758E"/>
    <w:rsid w:val="00F875AE"/>
    <w:rsid w:val="00F875E1"/>
    <w:rsid w:val="00F8760C"/>
    <w:rsid w:val="00F87634"/>
    <w:rsid w:val="00F8763E"/>
    <w:rsid w:val="00F8768B"/>
    <w:rsid w:val="00F8771E"/>
    <w:rsid w:val="00F87753"/>
    <w:rsid w:val="00F87772"/>
    <w:rsid w:val="00F87780"/>
    <w:rsid w:val="00F877A7"/>
    <w:rsid w:val="00F877C1"/>
    <w:rsid w:val="00F877FD"/>
    <w:rsid w:val="00F87802"/>
    <w:rsid w:val="00F8785B"/>
    <w:rsid w:val="00F8787E"/>
    <w:rsid w:val="00F878E8"/>
    <w:rsid w:val="00F878FC"/>
    <w:rsid w:val="00F8792B"/>
    <w:rsid w:val="00F8794C"/>
    <w:rsid w:val="00F879AF"/>
    <w:rsid w:val="00F879BF"/>
    <w:rsid w:val="00F879E4"/>
    <w:rsid w:val="00F87A23"/>
    <w:rsid w:val="00F87A6A"/>
    <w:rsid w:val="00F87AD7"/>
    <w:rsid w:val="00F87B4A"/>
    <w:rsid w:val="00F87BA7"/>
    <w:rsid w:val="00F87BAA"/>
    <w:rsid w:val="00F87BD3"/>
    <w:rsid w:val="00F87BD9"/>
    <w:rsid w:val="00F87BDD"/>
    <w:rsid w:val="00F87BEF"/>
    <w:rsid w:val="00F87C0F"/>
    <w:rsid w:val="00F87C60"/>
    <w:rsid w:val="00F87C65"/>
    <w:rsid w:val="00F87C7C"/>
    <w:rsid w:val="00F87CAD"/>
    <w:rsid w:val="00F87CC3"/>
    <w:rsid w:val="00F87D0C"/>
    <w:rsid w:val="00F87D53"/>
    <w:rsid w:val="00F87D99"/>
    <w:rsid w:val="00F87DCF"/>
    <w:rsid w:val="00F87DED"/>
    <w:rsid w:val="00F87E69"/>
    <w:rsid w:val="00F87E6A"/>
    <w:rsid w:val="00F87EA3"/>
    <w:rsid w:val="00F87EB8"/>
    <w:rsid w:val="00F87F1C"/>
    <w:rsid w:val="00F87F28"/>
    <w:rsid w:val="00F87F5B"/>
    <w:rsid w:val="00F87FD4"/>
    <w:rsid w:val="00F87FE6"/>
    <w:rsid w:val="00F9001E"/>
    <w:rsid w:val="00F90052"/>
    <w:rsid w:val="00F9006A"/>
    <w:rsid w:val="00F9006E"/>
    <w:rsid w:val="00F90097"/>
    <w:rsid w:val="00F900B1"/>
    <w:rsid w:val="00F900E8"/>
    <w:rsid w:val="00F900FC"/>
    <w:rsid w:val="00F9010C"/>
    <w:rsid w:val="00F90134"/>
    <w:rsid w:val="00F90156"/>
    <w:rsid w:val="00F9017C"/>
    <w:rsid w:val="00F901A9"/>
    <w:rsid w:val="00F901EE"/>
    <w:rsid w:val="00F90282"/>
    <w:rsid w:val="00F9028A"/>
    <w:rsid w:val="00F90297"/>
    <w:rsid w:val="00F902DA"/>
    <w:rsid w:val="00F902F7"/>
    <w:rsid w:val="00F90304"/>
    <w:rsid w:val="00F903B8"/>
    <w:rsid w:val="00F903DB"/>
    <w:rsid w:val="00F903E9"/>
    <w:rsid w:val="00F903EB"/>
    <w:rsid w:val="00F90432"/>
    <w:rsid w:val="00F9043E"/>
    <w:rsid w:val="00F90443"/>
    <w:rsid w:val="00F90472"/>
    <w:rsid w:val="00F90481"/>
    <w:rsid w:val="00F90493"/>
    <w:rsid w:val="00F9049C"/>
    <w:rsid w:val="00F904A5"/>
    <w:rsid w:val="00F904AA"/>
    <w:rsid w:val="00F904E6"/>
    <w:rsid w:val="00F90522"/>
    <w:rsid w:val="00F9052F"/>
    <w:rsid w:val="00F90566"/>
    <w:rsid w:val="00F905E6"/>
    <w:rsid w:val="00F90638"/>
    <w:rsid w:val="00F9063F"/>
    <w:rsid w:val="00F90655"/>
    <w:rsid w:val="00F90663"/>
    <w:rsid w:val="00F906D6"/>
    <w:rsid w:val="00F9071A"/>
    <w:rsid w:val="00F90727"/>
    <w:rsid w:val="00F90772"/>
    <w:rsid w:val="00F90799"/>
    <w:rsid w:val="00F9079F"/>
    <w:rsid w:val="00F907DB"/>
    <w:rsid w:val="00F90846"/>
    <w:rsid w:val="00F90855"/>
    <w:rsid w:val="00F90859"/>
    <w:rsid w:val="00F908A7"/>
    <w:rsid w:val="00F908B1"/>
    <w:rsid w:val="00F908CC"/>
    <w:rsid w:val="00F9090C"/>
    <w:rsid w:val="00F90936"/>
    <w:rsid w:val="00F90942"/>
    <w:rsid w:val="00F9095D"/>
    <w:rsid w:val="00F90971"/>
    <w:rsid w:val="00F9099B"/>
    <w:rsid w:val="00F9099E"/>
    <w:rsid w:val="00F909C7"/>
    <w:rsid w:val="00F909D3"/>
    <w:rsid w:val="00F909F6"/>
    <w:rsid w:val="00F90A23"/>
    <w:rsid w:val="00F90A37"/>
    <w:rsid w:val="00F90A63"/>
    <w:rsid w:val="00F90AF5"/>
    <w:rsid w:val="00F90B16"/>
    <w:rsid w:val="00F90B28"/>
    <w:rsid w:val="00F90B5E"/>
    <w:rsid w:val="00F90B64"/>
    <w:rsid w:val="00F90B72"/>
    <w:rsid w:val="00F90B75"/>
    <w:rsid w:val="00F90B79"/>
    <w:rsid w:val="00F90C91"/>
    <w:rsid w:val="00F90C9E"/>
    <w:rsid w:val="00F90CB5"/>
    <w:rsid w:val="00F90CFC"/>
    <w:rsid w:val="00F90D47"/>
    <w:rsid w:val="00F90D90"/>
    <w:rsid w:val="00F90DBC"/>
    <w:rsid w:val="00F90DC5"/>
    <w:rsid w:val="00F90DD2"/>
    <w:rsid w:val="00F90DDF"/>
    <w:rsid w:val="00F90DED"/>
    <w:rsid w:val="00F90E09"/>
    <w:rsid w:val="00F90E17"/>
    <w:rsid w:val="00F90E38"/>
    <w:rsid w:val="00F90E3A"/>
    <w:rsid w:val="00F90E54"/>
    <w:rsid w:val="00F90E6F"/>
    <w:rsid w:val="00F90E74"/>
    <w:rsid w:val="00F90E77"/>
    <w:rsid w:val="00F90E89"/>
    <w:rsid w:val="00F90EB3"/>
    <w:rsid w:val="00F90EDB"/>
    <w:rsid w:val="00F90F15"/>
    <w:rsid w:val="00F90F41"/>
    <w:rsid w:val="00F90F5C"/>
    <w:rsid w:val="00F90F81"/>
    <w:rsid w:val="00F90F89"/>
    <w:rsid w:val="00F90F8B"/>
    <w:rsid w:val="00F90FAF"/>
    <w:rsid w:val="00F90FC6"/>
    <w:rsid w:val="00F90FD9"/>
    <w:rsid w:val="00F90FEA"/>
    <w:rsid w:val="00F90FED"/>
    <w:rsid w:val="00F90FF8"/>
    <w:rsid w:val="00F90FF9"/>
    <w:rsid w:val="00F91034"/>
    <w:rsid w:val="00F9104F"/>
    <w:rsid w:val="00F91085"/>
    <w:rsid w:val="00F910F8"/>
    <w:rsid w:val="00F9116D"/>
    <w:rsid w:val="00F9118C"/>
    <w:rsid w:val="00F911A1"/>
    <w:rsid w:val="00F91224"/>
    <w:rsid w:val="00F9123C"/>
    <w:rsid w:val="00F91263"/>
    <w:rsid w:val="00F91291"/>
    <w:rsid w:val="00F912A6"/>
    <w:rsid w:val="00F912B5"/>
    <w:rsid w:val="00F912E0"/>
    <w:rsid w:val="00F912E1"/>
    <w:rsid w:val="00F912F6"/>
    <w:rsid w:val="00F9132F"/>
    <w:rsid w:val="00F9133E"/>
    <w:rsid w:val="00F91362"/>
    <w:rsid w:val="00F9136A"/>
    <w:rsid w:val="00F91387"/>
    <w:rsid w:val="00F913B5"/>
    <w:rsid w:val="00F913E9"/>
    <w:rsid w:val="00F9142A"/>
    <w:rsid w:val="00F91431"/>
    <w:rsid w:val="00F91461"/>
    <w:rsid w:val="00F9146A"/>
    <w:rsid w:val="00F91489"/>
    <w:rsid w:val="00F914AA"/>
    <w:rsid w:val="00F91511"/>
    <w:rsid w:val="00F9152F"/>
    <w:rsid w:val="00F91557"/>
    <w:rsid w:val="00F9155E"/>
    <w:rsid w:val="00F91582"/>
    <w:rsid w:val="00F91592"/>
    <w:rsid w:val="00F91595"/>
    <w:rsid w:val="00F915EA"/>
    <w:rsid w:val="00F9160B"/>
    <w:rsid w:val="00F91629"/>
    <w:rsid w:val="00F91639"/>
    <w:rsid w:val="00F9163A"/>
    <w:rsid w:val="00F91660"/>
    <w:rsid w:val="00F9169B"/>
    <w:rsid w:val="00F916BA"/>
    <w:rsid w:val="00F916C2"/>
    <w:rsid w:val="00F916CC"/>
    <w:rsid w:val="00F916DC"/>
    <w:rsid w:val="00F916DF"/>
    <w:rsid w:val="00F916E6"/>
    <w:rsid w:val="00F91735"/>
    <w:rsid w:val="00F91739"/>
    <w:rsid w:val="00F91742"/>
    <w:rsid w:val="00F91796"/>
    <w:rsid w:val="00F917DD"/>
    <w:rsid w:val="00F917F3"/>
    <w:rsid w:val="00F917FD"/>
    <w:rsid w:val="00F91824"/>
    <w:rsid w:val="00F91826"/>
    <w:rsid w:val="00F91831"/>
    <w:rsid w:val="00F91846"/>
    <w:rsid w:val="00F9190C"/>
    <w:rsid w:val="00F91996"/>
    <w:rsid w:val="00F919D8"/>
    <w:rsid w:val="00F919F1"/>
    <w:rsid w:val="00F91A1A"/>
    <w:rsid w:val="00F91A3B"/>
    <w:rsid w:val="00F91A4D"/>
    <w:rsid w:val="00F91A5C"/>
    <w:rsid w:val="00F91AAB"/>
    <w:rsid w:val="00F91AF2"/>
    <w:rsid w:val="00F91B90"/>
    <w:rsid w:val="00F91BDB"/>
    <w:rsid w:val="00F91BEE"/>
    <w:rsid w:val="00F91C01"/>
    <w:rsid w:val="00F91C57"/>
    <w:rsid w:val="00F91CB4"/>
    <w:rsid w:val="00F91CB6"/>
    <w:rsid w:val="00F91CBF"/>
    <w:rsid w:val="00F91CEC"/>
    <w:rsid w:val="00F91D21"/>
    <w:rsid w:val="00F91D2A"/>
    <w:rsid w:val="00F91D51"/>
    <w:rsid w:val="00F91D64"/>
    <w:rsid w:val="00F91D80"/>
    <w:rsid w:val="00F91DA1"/>
    <w:rsid w:val="00F91DB3"/>
    <w:rsid w:val="00F91DC4"/>
    <w:rsid w:val="00F91DDF"/>
    <w:rsid w:val="00F91E06"/>
    <w:rsid w:val="00F91E1D"/>
    <w:rsid w:val="00F91E98"/>
    <w:rsid w:val="00F91EBB"/>
    <w:rsid w:val="00F91EC9"/>
    <w:rsid w:val="00F91ED8"/>
    <w:rsid w:val="00F91EDE"/>
    <w:rsid w:val="00F91F0D"/>
    <w:rsid w:val="00F91F63"/>
    <w:rsid w:val="00F91F6B"/>
    <w:rsid w:val="00F91F7A"/>
    <w:rsid w:val="00F91FA4"/>
    <w:rsid w:val="00F91FE3"/>
    <w:rsid w:val="00F9200C"/>
    <w:rsid w:val="00F92015"/>
    <w:rsid w:val="00F9202E"/>
    <w:rsid w:val="00F9204E"/>
    <w:rsid w:val="00F92055"/>
    <w:rsid w:val="00F92073"/>
    <w:rsid w:val="00F92074"/>
    <w:rsid w:val="00F920C5"/>
    <w:rsid w:val="00F920F1"/>
    <w:rsid w:val="00F92116"/>
    <w:rsid w:val="00F92122"/>
    <w:rsid w:val="00F9212D"/>
    <w:rsid w:val="00F9212E"/>
    <w:rsid w:val="00F92169"/>
    <w:rsid w:val="00F9216B"/>
    <w:rsid w:val="00F92171"/>
    <w:rsid w:val="00F921D9"/>
    <w:rsid w:val="00F92215"/>
    <w:rsid w:val="00F92219"/>
    <w:rsid w:val="00F9227B"/>
    <w:rsid w:val="00F9227E"/>
    <w:rsid w:val="00F92284"/>
    <w:rsid w:val="00F9229F"/>
    <w:rsid w:val="00F922A2"/>
    <w:rsid w:val="00F922AC"/>
    <w:rsid w:val="00F922AE"/>
    <w:rsid w:val="00F922C9"/>
    <w:rsid w:val="00F922CD"/>
    <w:rsid w:val="00F92330"/>
    <w:rsid w:val="00F92397"/>
    <w:rsid w:val="00F923E8"/>
    <w:rsid w:val="00F92400"/>
    <w:rsid w:val="00F9242A"/>
    <w:rsid w:val="00F9244E"/>
    <w:rsid w:val="00F924C2"/>
    <w:rsid w:val="00F924C3"/>
    <w:rsid w:val="00F924DB"/>
    <w:rsid w:val="00F924E8"/>
    <w:rsid w:val="00F924EC"/>
    <w:rsid w:val="00F9255D"/>
    <w:rsid w:val="00F92587"/>
    <w:rsid w:val="00F9258E"/>
    <w:rsid w:val="00F925BE"/>
    <w:rsid w:val="00F925C5"/>
    <w:rsid w:val="00F925F0"/>
    <w:rsid w:val="00F9261F"/>
    <w:rsid w:val="00F92643"/>
    <w:rsid w:val="00F92654"/>
    <w:rsid w:val="00F9266F"/>
    <w:rsid w:val="00F92686"/>
    <w:rsid w:val="00F926A8"/>
    <w:rsid w:val="00F926BB"/>
    <w:rsid w:val="00F926E3"/>
    <w:rsid w:val="00F926EB"/>
    <w:rsid w:val="00F926F4"/>
    <w:rsid w:val="00F92713"/>
    <w:rsid w:val="00F92785"/>
    <w:rsid w:val="00F927B0"/>
    <w:rsid w:val="00F927BD"/>
    <w:rsid w:val="00F927C5"/>
    <w:rsid w:val="00F927F4"/>
    <w:rsid w:val="00F92801"/>
    <w:rsid w:val="00F92810"/>
    <w:rsid w:val="00F9283F"/>
    <w:rsid w:val="00F9287F"/>
    <w:rsid w:val="00F928B4"/>
    <w:rsid w:val="00F928BE"/>
    <w:rsid w:val="00F928DD"/>
    <w:rsid w:val="00F92922"/>
    <w:rsid w:val="00F929CF"/>
    <w:rsid w:val="00F929F0"/>
    <w:rsid w:val="00F92A02"/>
    <w:rsid w:val="00F92A04"/>
    <w:rsid w:val="00F92A19"/>
    <w:rsid w:val="00F92A51"/>
    <w:rsid w:val="00F92A88"/>
    <w:rsid w:val="00F92A8D"/>
    <w:rsid w:val="00F92AAD"/>
    <w:rsid w:val="00F92B4E"/>
    <w:rsid w:val="00F92B6A"/>
    <w:rsid w:val="00F92B98"/>
    <w:rsid w:val="00F92B9A"/>
    <w:rsid w:val="00F92BE7"/>
    <w:rsid w:val="00F92C0A"/>
    <w:rsid w:val="00F92C25"/>
    <w:rsid w:val="00F92C29"/>
    <w:rsid w:val="00F92C2E"/>
    <w:rsid w:val="00F92C30"/>
    <w:rsid w:val="00F92C39"/>
    <w:rsid w:val="00F92CED"/>
    <w:rsid w:val="00F92D5A"/>
    <w:rsid w:val="00F92D6A"/>
    <w:rsid w:val="00F92D70"/>
    <w:rsid w:val="00F92D73"/>
    <w:rsid w:val="00F92DA0"/>
    <w:rsid w:val="00F92DE1"/>
    <w:rsid w:val="00F92DE3"/>
    <w:rsid w:val="00F92DF9"/>
    <w:rsid w:val="00F92DFB"/>
    <w:rsid w:val="00F92DFC"/>
    <w:rsid w:val="00F92E0F"/>
    <w:rsid w:val="00F92E43"/>
    <w:rsid w:val="00F92E4B"/>
    <w:rsid w:val="00F92E9A"/>
    <w:rsid w:val="00F92F23"/>
    <w:rsid w:val="00F92F5A"/>
    <w:rsid w:val="00F92FD2"/>
    <w:rsid w:val="00F92FDF"/>
    <w:rsid w:val="00F92FFE"/>
    <w:rsid w:val="00F93013"/>
    <w:rsid w:val="00F930C9"/>
    <w:rsid w:val="00F930CD"/>
    <w:rsid w:val="00F930E1"/>
    <w:rsid w:val="00F930EA"/>
    <w:rsid w:val="00F930F5"/>
    <w:rsid w:val="00F9315C"/>
    <w:rsid w:val="00F931BB"/>
    <w:rsid w:val="00F9321A"/>
    <w:rsid w:val="00F93299"/>
    <w:rsid w:val="00F932E1"/>
    <w:rsid w:val="00F932F0"/>
    <w:rsid w:val="00F9330C"/>
    <w:rsid w:val="00F9332B"/>
    <w:rsid w:val="00F93358"/>
    <w:rsid w:val="00F9337D"/>
    <w:rsid w:val="00F933D7"/>
    <w:rsid w:val="00F933F7"/>
    <w:rsid w:val="00F933F8"/>
    <w:rsid w:val="00F933FC"/>
    <w:rsid w:val="00F93420"/>
    <w:rsid w:val="00F93435"/>
    <w:rsid w:val="00F93502"/>
    <w:rsid w:val="00F93512"/>
    <w:rsid w:val="00F93559"/>
    <w:rsid w:val="00F9355C"/>
    <w:rsid w:val="00F9355F"/>
    <w:rsid w:val="00F9356B"/>
    <w:rsid w:val="00F93573"/>
    <w:rsid w:val="00F93575"/>
    <w:rsid w:val="00F9358D"/>
    <w:rsid w:val="00F935ED"/>
    <w:rsid w:val="00F9361B"/>
    <w:rsid w:val="00F9362F"/>
    <w:rsid w:val="00F93641"/>
    <w:rsid w:val="00F93650"/>
    <w:rsid w:val="00F9369B"/>
    <w:rsid w:val="00F936D4"/>
    <w:rsid w:val="00F936E9"/>
    <w:rsid w:val="00F936F0"/>
    <w:rsid w:val="00F936F1"/>
    <w:rsid w:val="00F93725"/>
    <w:rsid w:val="00F9372D"/>
    <w:rsid w:val="00F9373C"/>
    <w:rsid w:val="00F9374D"/>
    <w:rsid w:val="00F9374F"/>
    <w:rsid w:val="00F9378A"/>
    <w:rsid w:val="00F937C1"/>
    <w:rsid w:val="00F93823"/>
    <w:rsid w:val="00F93827"/>
    <w:rsid w:val="00F9383F"/>
    <w:rsid w:val="00F93844"/>
    <w:rsid w:val="00F93849"/>
    <w:rsid w:val="00F93859"/>
    <w:rsid w:val="00F938EC"/>
    <w:rsid w:val="00F93910"/>
    <w:rsid w:val="00F93916"/>
    <w:rsid w:val="00F93931"/>
    <w:rsid w:val="00F9397B"/>
    <w:rsid w:val="00F9397F"/>
    <w:rsid w:val="00F9399C"/>
    <w:rsid w:val="00F939E6"/>
    <w:rsid w:val="00F93A4E"/>
    <w:rsid w:val="00F93A7B"/>
    <w:rsid w:val="00F93A81"/>
    <w:rsid w:val="00F93B1F"/>
    <w:rsid w:val="00F93B2F"/>
    <w:rsid w:val="00F93B33"/>
    <w:rsid w:val="00F93B46"/>
    <w:rsid w:val="00F93B53"/>
    <w:rsid w:val="00F93B62"/>
    <w:rsid w:val="00F93B94"/>
    <w:rsid w:val="00F93BAF"/>
    <w:rsid w:val="00F93BE3"/>
    <w:rsid w:val="00F93C14"/>
    <w:rsid w:val="00F93C2F"/>
    <w:rsid w:val="00F93C37"/>
    <w:rsid w:val="00F93C3B"/>
    <w:rsid w:val="00F93C4D"/>
    <w:rsid w:val="00F93C6A"/>
    <w:rsid w:val="00F93C86"/>
    <w:rsid w:val="00F93CAA"/>
    <w:rsid w:val="00F93CCA"/>
    <w:rsid w:val="00F93CF9"/>
    <w:rsid w:val="00F93CFF"/>
    <w:rsid w:val="00F93D0E"/>
    <w:rsid w:val="00F93D49"/>
    <w:rsid w:val="00F93D63"/>
    <w:rsid w:val="00F93D68"/>
    <w:rsid w:val="00F93DAA"/>
    <w:rsid w:val="00F93E37"/>
    <w:rsid w:val="00F93E4F"/>
    <w:rsid w:val="00F93EC0"/>
    <w:rsid w:val="00F93F4A"/>
    <w:rsid w:val="00F93F5D"/>
    <w:rsid w:val="00F93F60"/>
    <w:rsid w:val="00F93F74"/>
    <w:rsid w:val="00F93FA5"/>
    <w:rsid w:val="00F93FA6"/>
    <w:rsid w:val="00F94007"/>
    <w:rsid w:val="00F94010"/>
    <w:rsid w:val="00F9401D"/>
    <w:rsid w:val="00F9402A"/>
    <w:rsid w:val="00F9402E"/>
    <w:rsid w:val="00F94074"/>
    <w:rsid w:val="00F9407F"/>
    <w:rsid w:val="00F940B8"/>
    <w:rsid w:val="00F940D5"/>
    <w:rsid w:val="00F940F9"/>
    <w:rsid w:val="00F94131"/>
    <w:rsid w:val="00F94154"/>
    <w:rsid w:val="00F94165"/>
    <w:rsid w:val="00F94178"/>
    <w:rsid w:val="00F94191"/>
    <w:rsid w:val="00F941D1"/>
    <w:rsid w:val="00F941F5"/>
    <w:rsid w:val="00F9422C"/>
    <w:rsid w:val="00F94242"/>
    <w:rsid w:val="00F94246"/>
    <w:rsid w:val="00F94278"/>
    <w:rsid w:val="00F94291"/>
    <w:rsid w:val="00F94295"/>
    <w:rsid w:val="00F942CF"/>
    <w:rsid w:val="00F942D6"/>
    <w:rsid w:val="00F94315"/>
    <w:rsid w:val="00F94409"/>
    <w:rsid w:val="00F94413"/>
    <w:rsid w:val="00F9443B"/>
    <w:rsid w:val="00F94464"/>
    <w:rsid w:val="00F94474"/>
    <w:rsid w:val="00F9449E"/>
    <w:rsid w:val="00F944BF"/>
    <w:rsid w:val="00F944E5"/>
    <w:rsid w:val="00F944E8"/>
    <w:rsid w:val="00F9451A"/>
    <w:rsid w:val="00F94561"/>
    <w:rsid w:val="00F94580"/>
    <w:rsid w:val="00F945DF"/>
    <w:rsid w:val="00F945F9"/>
    <w:rsid w:val="00F9461A"/>
    <w:rsid w:val="00F94650"/>
    <w:rsid w:val="00F9465B"/>
    <w:rsid w:val="00F9468E"/>
    <w:rsid w:val="00F94696"/>
    <w:rsid w:val="00F946EF"/>
    <w:rsid w:val="00F94702"/>
    <w:rsid w:val="00F94730"/>
    <w:rsid w:val="00F94779"/>
    <w:rsid w:val="00F94799"/>
    <w:rsid w:val="00F947E4"/>
    <w:rsid w:val="00F947E5"/>
    <w:rsid w:val="00F947FA"/>
    <w:rsid w:val="00F94839"/>
    <w:rsid w:val="00F9485F"/>
    <w:rsid w:val="00F9488B"/>
    <w:rsid w:val="00F948AE"/>
    <w:rsid w:val="00F94981"/>
    <w:rsid w:val="00F9499B"/>
    <w:rsid w:val="00F949AF"/>
    <w:rsid w:val="00F949B4"/>
    <w:rsid w:val="00F949BB"/>
    <w:rsid w:val="00F949E1"/>
    <w:rsid w:val="00F949E2"/>
    <w:rsid w:val="00F94A56"/>
    <w:rsid w:val="00F94A76"/>
    <w:rsid w:val="00F94AA3"/>
    <w:rsid w:val="00F94ADF"/>
    <w:rsid w:val="00F94B0D"/>
    <w:rsid w:val="00F94B22"/>
    <w:rsid w:val="00F94B4F"/>
    <w:rsid w:val="00F94B60"/>
    <w:rsid w:val="00F94BE0"/>
    <w:rsid w:val="00F94BFE"/>
    <w:rsid w:val="00F94C20"/>
    <w:rsid w:val="00F94C6A"/>
    <w:rsid w:val="00F94C75"/>
    <w:rsid w:val="00F94C94"/>
    <w:rsid w:val="00F94D01"/>
    <w:rsid w:val="00F94D02"/>
    <w:rsid w:val="00F94D28"/>
    <w:rsid w:val="00F94D2F"/>
    <w:rsid w:val="00F94D3B"/>
    <w:rsid w:val="00F94D42"/>
    <w:rsid w:val="00F94D68"/>
    <w:rsid w:val="00F94D7F"/>
    <w:rsid w:val="00F94DCF"/>
    <w:rsid w:val="00F94E2D"/>
    <w:rsid w:val="00F94E76"/>
    <w:rsid w:val="00F94E87"/>
    <w:rsid w:val="00F94EE0"/>
    <w:rsid w:val="00F94EE3"/>
    <w:rsid w:val="00F94EF9"/>
    <w:rsid w:val="00F94F1A"/>
    <w:rsid w:val="00F94F46"/>
    <w:rsid w:val="00F94F5E"/>
    <w:rsid w:val="00F94F93"/>
    <w:rsid w:val="00F94FBD"/>
    <w:rsid w:val="00F94FD1"/>
    <w:rsid w:val="00F94FE6"/>
    <w:rsid w:val="00F95022"/>
    <w:rsid w:val="00F9502B"/>
    <w:rsid w:val="00F9507A"/>
    <w:rsid w:val="00F950CB"/>
    <w:rsid w:val="00F950FF"/>
    <w:rsid w:val="00F951ED"/>
    <w:rsid w:val="00F95245"/>
    <w:rsid w:val="00F9524A"/>
    <w:rsid w:val="00F95262"/>
    <w:rsid w:val="00F9527A"/>
    <w:rsid w:val="00F952BA"/>
    <w:rsid w:val="00F952C6"/>
    <w:rsid w:val="00F95338"/>
    <w:rsid w:val="00F9537D"/>
    <w:rsid w:val="00F9537E"/>
    <w:rsid w:val="00F953C4"/>
    <w:rsid w:val="00F95407"/>
    <w:rsid w:val="00F9540E"/>
    <w:rsid w:val="00F9545D"/>
    <w:rsid w:val="00F95478"/>
    <w:rsid w:val="00F95481"/>
    <w:rsid w:val="00F9549C"/>
    <w:rsid w:val="00F954B4"/>
    <w:rsid w:val="00F954D8"/>
    <w:rsid w:val="00F95527"/>
    <w:rsid w:val="00F9552E"/>
    <w:rsid w:val="00F95536"/>
    <w:rsid w:val="00F9553D"/>
    <w:rsid w:val="00F9553E"/>
    <w:rsid w:val="00F95556"/>
    <w:rsid w:val="00F9556E"/>
    <w:rsid w:val="00F95580"/>
    <w:rsid w:val="00F955D9"/>
    <w:rsid w:val="00F95608"/>
    <w:rsid w:val="00F95646"/>
    <w:rsid w:val="00F95665"/>
    <w:rsid w:val="00F95675"/>
    <w:rsid w:val="00F9567B"/>
    <w:rsid w:val="00F9570A"/>
    <w:rsid w:val="00F95764"/>
    <w:rsid w:val="00F9577A"/>
    <w:rsid w:val="00F95785"/>
    <w:rsid w:val="00F95799"/>
    <w:rsid w:val="00F957A4"/>
    <w:rsid w:val="00F957D2"/>
    <w:rsid w:val="00F95818"/>
    <w:rsid w:val="00F95832"/>
    <w:rsid w:val="00F9584D"/>
    <w:rsid w:val="00F9585C"/>
    <w:rsid w:val="00F958A5"/>
    <w:rsid w:val="00F958F9"/>
    <w:rsid w:val="00F95913"/>
    <w:rsid w:val="00F959BB"/>
    <w:rsid w:val="00F959CB"/>
    <w:rsid w:val="00F959CD"/>
    <w:rsid w:val="00F959DF"/>
    <w:rsid w:val="00F95A23"/>
    <w:rsid w:val="00F95A67"/>
    <w:rsid w:val="00F95AD5"/>
    <w:rsid w:val="00F95AF5"/>
    <w:rsid w:val="00F95B34"/>
    <w:rsid w:val="00F95B53"/>
    <w:rsid w:val="00F95BDB"/>
    <w:rsid w:val="00F95C3F"/>
    <w:rsid w:val="00F95C69"/>
    <w:rsid w:val="00F95C75"/>
    <w:rsid w:val="00F95CA4"/>
    <w:rsid w:val="00F95CC3"/>
    <w:rsid w:val="00F95CDE"/>
    <w:rsid w:val="00F95CE3"/>
    <w:rsid w:val="00F95CFC"/>
    <w:rsid w:val="00F95D01"/>
    <w:rsid w:val="00F95D0F"/>
    <w:rsid w:val="00F95D71"/>
    <w:rsid w:val="00F95D8F"/>
    <w:rsid w:val="00F95D9A"/>
    <w:rsid w:val="00F95DA0"/>
    <w:rsid w:val="00F95DA1"/>
    <w:rsid w:val="00F95DC3"/>
    <w:rsid w:val="00F95DE8"/>
    <w:rsid w:val="00F95E0C"/>
    <w:rsid w:val="00F95E2D"/>
    <w:rsid w:val="00F95E4E"/>
    <w:rsid w:val="00F95E7E"/>
    <w:rsid w:val="00F95E8D"/>
    <w:rsid w:val="00F95E8E"/>
    <w:rsid w:val="00F95E9D"/>
    <w:rsid w:val="00F95EC3"/>
    <w:rsid w:val="00F95ECF"/>
    <w:rsid w:val="00F95EFB"/>
    <w:rsid w:val="00F95F56"/>
    <w:rsid w:val="00F95F81"/>
    <w:rsid w:val="00F95FA9"/>
    <w:rsid w:val="00F9601B"/>
    <w:rsid w:val="00F96073"/>
    <w:rsid w:val="00F9609D"/>
    <w:rsid w:val="00F960BF"/>
    <w:rsid w:val="00F960CE"/>
    <w:rsid w:val="00F960E4"/>
    <w:rsid w:val="00F9612F"/>
    <w:rsid w:val="00F96186"/>
    <w:rsid w:val="00F961CF"/>
    <w:rsid w:val="00F961EB"/>
    <w:rsid w:val="00F96211"/>
    <w:rsid w:val="00F9628C"/>
    <w:rsid w:val="00F962A8"/>
    <w:rsid w:val="00F962E3"/>
    <w:rsid w:val="00F962FC"/>
    <w:rsid w:val="00F9630C"/>
    <w:rsid w:val="00F9634A"/>
    <w:rsid w:val="00F96366"/>
    <w:rsid w:val="00F9636A"/>
    <w:rsid w:val="00F96387"/>
    <w:rsid w:val="00F9639F"/>
    <w:rsid w:val="00F963AE"/>
    <w:rsid w:val="00F963B6"/>
    <w:rsid w:val="00F963BA"/>
    <w:rsid w:val="00F963C3"/>
    <w:rsid w:val="00F9640F"/>
    <w:rsid w:val="00F96412"/>
    <w:rsid w:val="00F9641D"/>
    <w:rsid w:val="00F96424"/>
    <w:rsid w:val="00F96441"/>
    <w:rsid w:val="00F96443"/>
    <w:rsid w:val="00F964CD"/>
    <w:rsid w:val="00F9650F"/>
    <w:rsid w:val="00F96535"/>
    <w:rsid w:val="00F96565"/>
    <w:rsid w:val="00F965A3"/>
    <w:rsid w:val="00F965D2"/>
    <w:rsid w:val="00F96609"/>
    <w:rsid w:val="00F9663C"/>
    <w:rsid w:val="00F96655"/>
    <w:rsid w:val="00F9665D"/>
    <w:rsid w:val="00F9669C"/>
    <w:rsid w:val="00F9670C"/>
    <w:rsid w:val="00F96711"/>
    <w:rsid w:val="00F96729"/>
    <w:rsid w:val="00F9676E"/>
    <w:rsid w:val="00F96795"/>
    <w:rsid w:val="00F96799"/>
    <w:rsid w:val="00F967EA"/>
    <w:rsid w:val="00F9681A"/>
    <w:rsid w:val="00F96846"/>
    <w:rsid w:val="00F9686A"/>
    <w:rsid w:val="00F968C3"/>
    <w:rsid w:val="00F968CC"/>
    <w:rsid w:val="00F96965"/>
    <w:rsid w:val="00F96977"/>
    <w:rsid w:val="00F969BC"/>
    <w:rsid w:val="00F969F9"/>
    <w:rsid w:val="00F96A41"/>
    <w:rsid w:val="00F96A82"/>
    <w:rsid w:val="00F96A86"/>
    <w:rsid w:val="00F96A98"/>
    <w:rsid w:val="00F96ABE"/>
    <w:rsid w:val="00F96ADC"/>
    <w:rsid w:val="00F96AFC"/>
    <w:rsid w:val="00F96AFF"/>
    <w:rsid w:val="00F96B20"/>
    <w:rsid w:val="00F96B82"/>
    <w:rsid w:val="00F96BDB"/>
    <w:rsid w:val="00F96C47"/>
    <w:rsid w:val="00F96C57"/>
    <w:rsid w:val="00F96C8A"/>
    <w:rsid w:val="00F96CCD"/>
    <w:rsid w:val="00F96D10"/>
    <w:rsid w:val="00F96D42"/>
    <w:rsid w:val="00F96D68"/>
    <w:rsid w:val="00F96DDF"/>
    <w:rsid w:val="00F96E1F"/>
    <w:rsid w:val="00F96E4D"/>
    <w:rsid w:val="00F96E6F"/>
    <w:rsid w:val="00F96E98"/>
    <w:rsid w:val="00F96EF9"/>
    <w:rsid w:val="00F96F1B"/>
    <w:rsid w:val="00F96F89"/>
    <w:rsid w:val="00F96F92"/>
    <w:rsid w:val="00F96FC9"/>
    <w:rsid w:val="00F9703D"/>
    <w:rsid w:val="00F9704D"/>
    <w:rsid w:val="00F970B3"/>
    <w:rsid w:val="00F970EA"/>
    <w:rsid w:val="00F9710D"/>
    <w:rsid w:val="00F9713B"/>
    <w:rsid w:val="00F9713C"/>
    <w:rsid w:val="00F9714F"/>
    <w:rsid w:val="00F97176"/>
    <w:rsid w:val="00F97195"/>
    <w:rsid w:val="00F971A5"/>
    <w:rsid w:val="00F971C3"/>
    <w:rsid w:val="00F971C7"/>
    <w:rsid w:val="00F971F1"/>
    <w:rsid w:val="00F971F2"/>
    <w:rsid w:val="00F97206"/>
    <w:rsid w:val="00F97215"/>
    <w:rsid w:val="00F97222"/>
    <w:rsid w:val="00F97237"/>
    <w:rsid w:val="00F97268"/>
    <w:rsid w:val="00F97270"/>
    <w:rsid w:val="00F972B8"/>
    <w:rsid w:val="00F972CA"/>
    <w:rsid w:val="00F972DE"/>
    <w:rsid w:val="00F972F7"/>
    <w:rsid w:val="00F97311"/>
    <w:rsid w:val="00F97345"/>
    <w:rsid w:val="00F973A7"/>
    <w:rsid w:val="00F973AA"/>
    <w:rsid w:val="00F973BD"/>
    <w:rsid w:val="00F973D4"/>
    <w:rsid w:val="00F973EA"/>
    <w:rsid w:val="00F9740A"/>
    <w:rsid w:val="00F97452"/>
    <w:rsid w:val="00F9745A"/>
    <w:rsid w:val="00F9747F"/>
    <w:rsid w:val="00F9749F"/>
    <w:rsid w:val="00F974AA"/>
    <w:rsid w:val="00F974B7"/>
    <w:rsid w:val="00F97513"/>
    <w:rsid w:val="00F9751C"/>
    <w:rsid w:val="00F97524"/>
    <w:rsid w:val="00F9753D"/>
    <w:rsid w:val="00F97557"/>
    <w:rsid w:val="00F9756C"/>
    <w:rsid w:val="00F97595"/>
    <w:rsid w:val="00F975A1"/>
    <w:rsid w:val="00F97616"/>
    <w:rsid w:val="00F9761F"/>
    <w:rsid w:val="00F97632"/>
    <w:rsid w:val="00F97652"/>
    <w:rsid w:val="00F9766A"/>
    <w:rsid w:val="00F976A4"/>
    <w:rsid w:val="00F97727"/>
    <w:rsid w:val="00F977C6"/>
    <w:rsid w:val="00F977CB"/>
    <w:rsid w:val="00F977F4"/>
    <w:rsid w:val="00F9783D"/>
    <w:rsid w:val="00F97847"/>
    <w:rsid w:val="00F9786E"/>
    <w:rsid w:val="00F978DA"/>
    <w:rsid w:val="00F978F1"/>
    <w:rsid w:val="00F978FB"/>
    <w:rsid w:val="00F9791D"/>
    <w:rsid w:val="00F97944"/>
    <w:rsid w:val="00F97994"/>
    <w:rsid w:val="00F979CA"/>
    <w:rsid w:val="00F979E2"/>
    <w:rsid w:val="00F979E5"/>
    <w:rsid w:val="00F979FA"/>
    <w:rsid w:val="00F979FF"/>
    <w:rsid w:val="00F97A9D"/>
    <w:rsid w:val="00F97ACA"/>
    <w:rsid w:val="00F97AEC"/>
    <w:rsid w:val="00F97AF2"/>
    <w:rsid w:val="00F97B03"/>
    <w:rsid w:val="00F97B0D"/>
    <w:rsid w:val="00F97B2C"/>
    <w:rsid w:val="00F97B3C"/>
    <w:rsid w:val="00F97B40"/>
    <w:rsid w:val="00F97B83"/>
    <w:rsid w:val="00F97BF7"/>
    <w:rsid w:val="00F97C12"/>
    <w:rsid w:val="00F97CF6"/>
    <w:rsid w:val="00F97CF8"/>
    <w:rsid w:val="00F97D0F"/>
    <w:rsid w:val="00F97D21"/>
    <w:rsid w:val="00F97D27"/>
    <w:rsid w:val="00F97D4B"/>
    <w:rsid w:val="00F97D8A"/>
    <w:rsid w:val="00F97DB0"/>
    <w:rsid w:val="00F97DE4"/>
    <w:rsid w:val="00F97E4B"/>
    <w:rsid w:val="00F97E5E"/>
    <w:rsid w:val="00F97E68"/>
    <w:rsid w:val="00F97EC6"/>
    <w:rsid w:val="00F97EF5"/>
    <w:rsid w:val="00F97F06"/>
    <w:rsid w:val="00F97F5C"/>
    <w:rsid w:val="00F97F64"/>
    <w:rsid w:val="00F97F87"/>
    <w:rsid w:val="00F97FA3"/>
    <w:rsid w:val="00F97FE4"/>
    <w:rsid w:val="00F97FE7"/>
    <w:rsid w:val="00F97FF7"/>
    <w:rsid w:val="00F97FFC"/>
    <w:rsid w:val="00FA0025"/>
    <w:rsid w:val="00FA002B"/>
    <w:rsid w:val="00FA006D"/>
    <w:rsid w:val="00FA0083"/>
    <w:rsid w:val="00FA0096"/>
    <w:rsid w:val="00FA00AC"/>
    <w:rsid w:val="00FA00FA"/>
    <w:rsid w:val="00FA00FD"/>
    <w:rsid w:val="00FA010B"/>
    <w:rsid w:val="00FA011F"/>
    <w:rsid w:val="00FA0129"/>
    <w:rsid w:val="00FA0132"/>
    <w:rsid w:val="00FA013D"/>
    <w:rsid w:val="00FA0179"/>
    <w:rsid w:val="00FA0180"/>
    <w:rsid w:val="00FA01C6"/>
    <w:rsid w:val="00FA01EF"/>
    <w:rsid w:val="00FA020A"/>
    <w:rsid w:val="00FA02F4"/>
    <w:rsid w:val="00FA0306"/>
    <w:rsid w:val="00FA0308"/>
    <w:rsid w:val="00FA0312"/>
    <w:rsid w:val="00FA0318"/>
    <w:rsid w:val="00FA031B"/>
    <w:rsid w:val="00FA0333"/>
    <w:rsid w:val="00FA0338"/>
    <w:rsid w:val="00FA0351"/>
    <w:rsid w:val="00FA0395"/>
    <w:rsid w:val="00FA03B7"/>
    <w:rsid w:val="00FA03FE"/>
    <w:rsid w:val="00FA0413"/>
    <w:rsid w:val="00FA0417"/>
    <w:rsid w:val="00FA044E"/>
    <w:rsid w:val="00FA0453"/>
    <w:rsid w:val="00FA0456"/>
    <w:rsid w:val="00FA04F4"/>
    <w:rsid w:val="00FA0501"/>
    <w:rsid w:val="00FA051C"/>
    <w:rsid w:val="00FA055D"/>
    <w:rsid w:val="00FA056F"/>
    <w:rsid w:val="00FA05BA"/>
    <w:rsid w:val="00FA05C4"/>
    <w:rsid w:val="00FA0653"/>
    <w:rsid w:val="00FA0666"/>
    <w:rsid w:val="00FA06FD"/>
    <w:rsid w:val="00FA0716"/>
    <w:rsid w:val="00FA0746"/>
    <w:rsid w:val="00FA074B"/>
    <w:rsid w:val="00FA0763"/>
    <w:rsid w:val="00FA077A"/>
    <w:rsid w:val="00FA07C4"/>
    <w:rsid w:val="00FA07D0"/>
    <w:rsid w:val="00FA07F3"/>
    <w:rsid w:val="00FA082F"/>
    <w:rsid w:val="00FA0833"/>
    <w:rsid w:val="00FA0875"/>
    <w:rsid w:val="00FA08A2"/>
    <w:rsid w:val="00FA08AA"/>
    <w:rsid w:val="00FA08AD"/>
    <w:rsid w:val="00FA08C6"/>
    <w:rsid w:val="00FA08DD"/>
    <w:rsid w:val="00FA091A"/>
    <w:rsid w:val="00FA092C"/>
    <w:rsid w:val="00FA093A"/>
    <w:rsid w:val="00FA0970"/>
    <w:rsid w:val="00FA09A1"/>
    <w:rsid w:val="00FA0A05"/>
    <w:rsid w:val="00FA0A12"/>
    <w:rsid w:val="00FA0A73"/>
    <w:rsid w:val="00FA0A7D"/>
    <w:rsid w:val="00FA0A91"/>
    <w:rsid w:val="00FA0AA9"/>
    <w:rsid w:val="00FA0AF6"/>
    <w:rsid w:val="00FA0B28"/>
    <w:rsid w:val="00FA0B43"/>
    <w:rsid w:val="00FA0B4F"/>
    <w:rsid w:val="00FA0B82"/>
    <w:rsid w:val="00FA0BA0"/>
    <w:rsid w:val="00FA0BD2"/>
    <w:rsid w:val="00FA0C17"/>
    <w:rsid w:val="00FA0C44"/>
    <w:rsid w:val="00FA0C94"/>
    <w:rsid w:val="00FA0C9C"/>
    <w:rsid w:val="00FA0CCA"/>
    <w:rsid w:val="00FA0CDC"/>
    <w:rsid w:val="00FA0D07"/>
    <w:rsid w:val="00FA0D4D"/>
    <w:rsid w:val="00FA0D53"/>
    <w:rsid w:val="00FA0D77"/>
    <w:rsid w:val="00FA0DF2"/>
    <w:rsid w:val="00FA0E12"/>
    <w:rsid w:val="00FA0E1A"/>
    <w:rsid w:val="00FA0E1F"/>
    <w:rsid w:val="00FA0E2A"/>
    <w:rsid w:val="00FA0E5D"/>
    <w:rsid w:val="00FA0E67"/>
    <w:rsid w:val="00FA0E75"/>
    <w:rsid w:val="00FA0ED4"/>
    <w:rsid w:val="00FA0EE8"/>
    <w:rsid w:val="00FA0F43"/>
    <w:rsid w:val="00FA0F4D"/>
    <w:rsid w:val="00FA0F62"/>
    <w:rsid w:val="00FA0F9D"/>
    <w:rsid w:val="00FA0FA7"/>
    <w:rsid w:val="00FA0FC7"/>
    <w:rsid w:val="00FA0FE9"/>
    <w:rsid w:val="00FA1003"/>
    <w:rsid w:val="00FA1057"/>
    <w:rsid w:val="00FA106B"/>
    <w:rsid w:val="00FA1073"/>
    <w:rsid w:val="00FA1081"/>
    <w:rsid w:val="00FA10B4"/>
    <w:rsid w:val="00FA10E9"/>
    <w:rsid w:val="00FA10EA"/>
    <w:rsid w:val="00FA112A"/>
    <w:rsid w:val="00FA113F"/>
    <w:rsid w:val="00FA11A3"/>
    <w:rsid w:val="00FA11CA"/>
    <w:rsid w:val="00FA11CE"/>
    <w:rsid w:val="00FA121A"/>
    <w:rsid w:val="00FA124C"/>
    <w:rsid w:val="00FA1266"/>
    <w:rsid w:val="00FA12CE"/>
    <w:rsid w:val="00FA12D4"/>
    <w:rsid w:val="00FA1314"/>
    <w:rsid w:val="00FA1320"/>
    <w:rsid w:val="00FA1331"/>
    <w:rsid w:val="00FA134D"/>
    <w:rsid w:val="00FA1354"/>
    <w:rsid w:val="00FA139D"/>
    <w:rsid w:val="00FA13B3"/>
    <w:rsid w:val="00FA13FF"/>
    <w:rsid w:val="00FA1458"/>
    <w:rsid w:val="00FA1478"/>
    <w:rsid w:val="00FA14CF"/>
    <w:rsid w:val="00FA14E6"/>
    <w:rsid w:val="00FA1501"/>
    <w:rsid w:val="00FA1516"/>
    <w:rsid w:val="00FA151A"/>
    <w:rsid w:val="00FA1587"/>
    <w:rsid w:val="00FA159B"/>
    <w:rsid w:val="00FA15A7"/>
    <w:rsid w:val="00FA15AF"/>
    <w:rsid w:val="00FA15B7"/>
    <w:rsid w:val="00FA1621"/>
    <w:rsid w:val="00FA162B"/>
    <w:rsid w:val="00FA162D"/>
    <w:rsid w:val="00FA1638"/>
    <w:rsid w:val="00FA1675"/>
    <w:rsid w:val="00FA16A7"/>
    <w:rsid w:val="00FA16D5"/>
    <w:rsid w:val="00FA171B"/>
    <w:rsid w:val="00FA1723"/>
    <w:rsid w:val="00FA1742"/>
    <w:rsid w:val="00FA1761"/>
    <w:rsid w:val="00FA177F"/>
    <w:rsid w:val="00FA17A4"/>
    <w:rsid w:val="00FA1801"/>
    <w:rsid w:val="00FA1805"/>
    <w:rsid w:val="00FA18A7"/>
    <w:rsid w:val="00FA18B3"/>
    <w:rsid w:val="00FA1998"/>
    <w:rsid w:val="00FA19C2"/>
    <w:rsid w:val="00FA1A09"/>
    <w:rsid w:val="00FA1A0A"/>
    <w:rsid w:val="00FA1A22"/>
    <w:rsid w:val="00FA1A52"/>
    <w:rsid w:val="00FA1A5D"/>
    <w:rsid w:val="00FA1B07"/>
    <w:rsid w:val="00FA1B23"/>
    <w:rsid w:val="00FA1B26"/>
    <w:rsid w:val="00FA1B62"/>
    <w:rsid w:val="00FA1B68"/>
    <w:rsid w:val="00FA1B9D"/>
    <w:rsid w:val="00FA1BDA"/>
    <w:rsid w:val="00FA1BE2"/>
    <w:rsid w:val="00FA1BFD"/>
    <w:rsid w:val="00FA1C1C"/>
    <w:rsid w:val="00FA1C25"/>
    <w:rsid w:val="00FA1C61"/>
    <w:rsid w:val="00FA1C65"/>
    <w:rsid w:val="00FA1C7C"/>
    <w:rsid w:val="00FA1CC7"/>
    <w:rsid w:val="00FA1D0B"/>
    <w:rsid w:val="00FA1D2A"/>
    <w:rsid w:val="00FA1D47"/>
    <w:rsid w:val="00FA1D66"/>
    <w:rsid w:val="00FA1DAD"/>
    <w:rsid w:val="00FA1DBC"/>
    <w:rsid w:val="00FA1DBF"/>
    <w:rsid w:val="00FA1E6F"/>
    <w:rsid w:val="00FA1E7A"/>
    <w:rsid w:val="00FA1E9B"/>
    <w:rsid w:val="00FA1E9C"/>
    <w:rsid w:val="00FA1EA2"/>
    <w:rsid w:val="00FA1ED5"/>
    <w:rsid w:val="00FA1EDC"/>
    <w:rsid w:val="00FA1EE7"/>
    <w:rsid w:val="00FA1F18"/>
    <w:rsid w:val="00FA1FCA"/>
    <w:rsid w:val="00FA2020"/>
    <w:rsid w:val="00FA2049"/>
    <w:rsid w:val="00FA2072"/>
    <w:rsid w:val="00FA207D"/>
    <w:rsid w:val="00FA208A"/>
    <w:rsid w:val="00FA20A7"/>
    <w:rsid w:val="00FA20BD"/>
    <w:rsid w:val="00FA2122"/>
    <w:rsid w:val="00FA213D"/>
    <w:rsid w:val="00FA2146"/>
    <w:rsid w:val="00FA216F"/>
    <w:rsid w:val="00FA218C"/>
    <w:rsid w:val="00FA21AC"/>
    <w:rsid w:val="00FA21BF"/>
    <w:rsid w:val="00FA21D3"/>
    <w:rsid w:val="00FA2241"/>
    <w:rsid w:val="00FA2298"/>
    <w:rsid w:val="00FA22DD"/>
    <w:rsid w:val="00FA22FA"/>
    <w:rsid w:val="00FA2317"/>
    <w:rsid w:val="00FA2355"/>
    <w:rsid w:val="00FA2358"/>
    <w:rsid w:val="00FA236B"/>
    <w:rsid w:val="00FA23D0"/>
    <w:rsid w:val="00FA2424"/>
    <w:rsid w:val="00FA2444"/>
    <w:rsid w:val="00FA248D"/>
    <w:rsid w:val="00FA24AA"/>
    <w:rsid w:val="00FA24CB"/>
    <w:rsid w:val="00FA252C"/>
    <w:rsid w:val="00FA2567"/>
    <w:rsid w:val="00FA25E2"/>
    <w:rsid w:val="00FA25E6"/>
    <w:rsid w:val="00FA2642"/>
    <w:rsid w:val="00FA2653"/>
    <w:rsid w:val="00FA2654"/>
    <w:rsid w:val="00FA2680"/>
    <w:rsid w:val="00FA2682"/>
    <w:rsid w:val="00FA26A2"/>
    <w:rsid w:val="00FA26CD"/>
    <w:rsid w:val="00FA26D9"/>
    <w:rsid w:val="00FA26E3"/>
    <w:rsid w:val="00FA2748"/>
    <w:rsid w:val="00FA276A"/>
    <w:rsid w:val="00FA2795"/>
    <w:rsid w:val="00FA27BE"/>
    <w:rsid w:val="00FA27DA"/>
    <w:rsid w:val="00FA2812"/>
    <w:rsid w:val="00FA2839"/>
    <w:rsid w:val="00FA2851"/>
    <w:rsid w:val="00FA28F3"/>
    <w:rsid w:val="00FA290C"/>
    <w:rsid w:val="00FA2913"/>
    <w:rsid w:val="00FA2923"/>
    <w:rsid w:val="00FA29D8"/>
    <w:rsid w:val="00FA29E4"/>
    <w:rsid w:val="00FA29F1"/>
    <w:rsid w:val="00FA29FC"/>
    <w:rsid w:val="00FA2A6A"/>
    <w:rsid w:val="00FA2A6E"/>
    <w:rsid w:val="00FA2A9F"/>
    <w:rsid w:val="00FA2AD1"/>
    <w:rsid w:val="00FA2B11"/>
    <w:rsid w:val="00FA2B1E"/>
    <w:rsid w:val="00FA2B20"/>
    <w:rsid w:val="00FA2B26"/>
    <w:rsid w:val="00FA2B3E"/>
    <w:rsid w:val="00FA2B47"/>
    <w:rsid w:val="00FA2B62"/>
    <w:rsid w:val="00FA2BC0"/>
    <w:rsid w:val="00FA2C00"/>
    <w:rsid w:val="00FA2C36"/>
    <w:rsid w:val="00FA2C5C"/>
    <w:rsid w:val="00FA2C76"/>
    <w:rsid w:val="00FA2CAD"/>
    <w:rsid w:val="00FA2CC2"/>
    <w:rsid w:val="00FA2CC6"/>
    <w:rsid w:val="00FA2CCC"/>
    <w:rsid w:val="00FA2CE3"/>
    <w:rsid w:val="00FA2CFF"/>
    <w:rsid w:val="00FA2D1C"/>
    <w:rsid w:val="00FA2D57"/>
    <w:rsid w:val="00FA2D72"/>
    <w:rsid w:val="00FA2D7E"/>
    <w:rsid w:val="00FA2E57"/>
    <w:rsid w:val="00FA2E78"/>
    <w:rsid w:val="00FA2E81"/>
    <w:rsid w:val="00FA2EC5"/>
    <w:rsid w:val="00FA2F2C"/>
    <w:rsid w:val="00FA2F3A"/>
    <w:rsid w:val="00FA2F50"/>
    <w:rsid w:val="00FA2F55"/>
    <w:rsid w:val="00FA2FD4"/>
    <w:rsid w:val="00FA2FEC"/>
    <w:rsid w:val="00FA3039"/>
    <w:rsid w:val="00FA3072"/>
    <w:rsid w:val="00FA3090"/>
    <w:rsid w:val="00FA30E9"/>
    <w:rsid w:val="00FA30EE"/>
    <w:rsid w:val="00FA30EF"/>
    <w:rsid w:val="00FA310D"/>
    <w:rsid w:val="00FA310E"/>
    <w:rsid w:val="00FA3112"/>
    <w:rsid w:val="00FA3142"/>
    <w:rsid w:val="00FA3187"/>
    <w:rsid w:val="00FA318F"/>
    <w:rsid w:val="00FA31AC"/>
    <w:rsid w:val="00FA31C4"/>
    <w:rsid w:val="00FA31C7"/>
    <w:rsid w:val="00FA31D6"/>
    <w:rsid w:val="00FA3219"/>
    <w:rsid w:val="00FA3235"/>
    <w:rsid w:val="00FA3256"/>
    <w:rsid w:val="00FA32A5"/>
    <w:rsid w:val="00FA32CE"/>
    <w:rsid w:val="00FA32FE"/>
    <w:rsid w:val="00FA3303"/>
    <w:rsid w:val="00FA331F"/>
    <w:rsid w:val="00FA333C"/>
    <w:rsid w:val="00FA33C1"/>
    <w:rsid w:val="00FA33DB"/>
    <w:rsid w:val="00FA3405"/>
    <w:rsid w:val="00FA3434"/>
    <w:rsid w:val="00FA345B"/>
    <w:rsid w:val="00FA3469"/>
    <w:rsid w:val="00FA34C3"/>
    <w:rsid w:val="00FA34EF"/>
    <w:rsid w:val="00FA34FB"/>
    <w:rsid w:val="00FA3524"/>
    <w:rsid w:val="00FA354A"/>
    <w:rsid w:val="00FA357C"/>
    <w:rsid w:val="00FA3587"/>
    <w:rsid w:val="00FA35A8"/>
    <w:rsid w:val="00FA35B2"/>
    <w:rsid w:val="00FA35DB"/>
    <w:rsid w:val="00FA35FC"/>
    <w:rsid w:val="00FA3602"/>
    <w:rsid w:val="00FA3641"/>
    <w:rsid w:val="00FA3653"/>
    <w:rsid w:val="00FA3654"/>
    <w:rsid w:val="00FA365A"/>
    <w:rsid w:val="00FA3668"/>
    <w:rsid w:val="00FA3675"/>
    <w:rsid w:val="00FA3677"/>
    <w:rsid w:val="00FA367D"/>
    <w:rsid w:val="00FA36A9"/>
    <w:rsid w:val="00FA36BA"/>
    <w:rsid w:val="00FA36C1"/>
    <w:rsid w:val="00FA36FB"/>
    <w:rsid w:val="00FA3713"/>
    <w:rsid w:val="00FA379E"/>
    <w:rsid w:val="00FA37BA"/>
    <w:rsid w:val="00FA37BE"/>
    <w:rsid w:val="00FA37C0"/>
    <w:rsid w:val="00FA37C6"/>
    <w:rsid w:val="00FA37D8"/>
    <w:rsid w:val="00FA37E5"/>
    <w:rsid w:val="00FA3831"/>
    <w:rsid w:val="00FA383C"/>
    <w:rsid w:val="00FA3840"/>
    <w:rsid w:val="00FA385A"/>
    <w:rsid w:val="00FA3872"/>
    <w:rsid w:val="00FA38BE"/>
    <w:rsid w:val="00FA38E7"/>
    <w:rsid w:val="00FA38F5"/>
    <w:rsid w:val="00FA3902"/>
    <w:rsid w:val="00FA3944"/>
    <w:rsid w:val="00FA3962"/>
    <w:rsid w:val="00FA3981"/>
    <w:rsid w:val="00FA3983"/>
    <w:rsid w:val="00FA39AE"/>
    <w:rsid w:val="00FA39B3"/>
    <w:rsid w:val="00FA39B4"/>
    <w:rsid w:val="00FA39D4"/>
    <w:rsid w:val="00FA39EB"/>
    <w:rsid w:val="00FA3A29"/>
    <w:rsid w:val="00FA3A3C"/>
    <w:rsid w:val="00FA3A4E"/>
    <w:rsid w:val="00FA3A4F"/>
    <w:rsid w:val="00FA3A61"/>
    <w:rsid w:val="00FA3AF6"/>
    <w:rsid w:val="00FA3B0B"/>
    <w:rsid w:val="00FA3B55"/>
    <w:rsid w:val="00FA3B74"/>
    <w:rsid w:val="00FA3B8F"/>
    <w:rsid w:val="00FA3BC8"/>
    <w:rsid w:val="00FA3BE8"/>
    <w:rsid w:val="00FA3BEF"/>
    <w:rsid w:val="00FA3C39"/>
    <w:rsid w:val="00FA3C58"/>
    <w:rsid w:val="00FA3C7A"/>
    <w:rsid w:val="00FA3CAE"/>
    <w:rsid w:val="00FA3CB7"/>
    <w:rsid w:val="00FA3CDC"/>
    <w:rsid w:val="00FA3CE5"/>
    <w:rsid w:val="00FA3CEA"/>
    <w:rsid w:val="00FA3D06"/>
    <w:rsid w:val="00FA3D35"/>
    <w:rsid w:val="00FA3D5E"/>
    <w:rsid w:val="00FA3DAA"/>
    <w:rsid w:val="00FA3E2C"/>
    <w:rsid w:val="00FA3EAA"/>
    <w:rsid w:val="00FA3EC0"/>
    <w:rsid w:val="00FA3ECC"/>
    <w:rsid w:val="00FA3EDC"/>
    <w:rsid w:val="00FA3EF5"/>
    <w:rsid w:val="00FA3F06"/>
    <w:rsid w:val="00FA3F45"/>
    <w:rsid w:val="00FA3F64"/>
    <w:rsid w:val="00FA3F68"/>
    <w:rsid w:val="00FA3FA3"/>
    <w:rsid w:val="00FA3FBD"/>
    <w:rsid w:val="00FA3FF3"/>
    <w:rsid w:val="00FA3FFC"/>
    <w:rsid w:val="00FA4025"/>
    <w:rsid w:val="00FA4034"/>
    <w:rsid w:val="00FA4071"/>
    <w:rsid w:val="00FA408D"/>
    <w:rsid w:val="00FA4093"/>
    <w:rsid w:val="00FA40A1"/>
    <w:rsid w:val="00FA40A3"/>
    <w:rsid w:val="00FA40A6"/>
    <w:rsid w:val="00FA40BB"/>
    <w:rsid w:val="00FA40C2"/>
    <w:rsid w:val="00FA40ED"/>
    <w:rsid w:val="00FA40FF"/>
    <w:rsid w:val="00FA412C"/>
    <w:rsid w:val="00FA4186"/>
    <w:rsid w:val="00FA4193"/>
    <w:rsid w:val="00FA4196"/>
    <w:rsid w:val="00FA41A6"/>
    <w:rsid w:val="00FA41BC"/>
    <w:rsid w:val="00FA41E1"/>
    <w:rsid w:val="00FA42A6"/>
    <w:rsid w:val="00FA42BF"/>
    <w:rsid w:val="00FA42E9"/>
    <w:rsid w:val="00FA4304"/>
    <w:rsid w:val="00FA4343"/>
    <w:rsid w:val="00FA4359"/>
    <w:rsid w:val="00FA43D1"/>
    <w:rsid w:val="00FA43DA"/>
    <w:rsid w:val="00FA43E4"/>
    <w:rsid w:val="00FA440A"/>
    <w:rsid w:val="00FA4442"/>
    <w:rsid w:val="00FA4446"/>
    <w:rsid w:val="00FA44C7"/>
    <w:rsid w:val="00FA44D8"/>
    <w:rsid w:val="00FA44E8"/>
    <w:rsid w:val="00FA4513"/>
    <w:rsid w:val="00FA454F"/>
    <w:rsid w:val="00FA45A3"/>
    <w:rsid w:val="00FA45AC"/>
    <w:rsid w:val="00FA45D3"/>
    <w:rsid w:val="00FA46A4"/>
    <w:rsid w:val="00FA46B0"/>
    <w:rsid w:val="00FA46B7"/>
    <w:rsid w:val="00FA46C8"/>
    <w:rsid w:val="00FA46FD"/>
    <w:rsid w:val="00FA4731"/>
    <w:rsid w:val="00FA478A"/>
    <w:rsid w:val="00FA4794"/>
    <w:rsid w:val="00FA47E5"/>
    <w:rsid w:val="00FA47FF"/>
    <w:rsid w:val="00FA4848"/>
    <w:rsid w:val="00FA486C"/>
    <w:rsid w:val="00FA4884"/>
    <w:rsid w:val="00FA4893"/>
    <w:rsid w:val="00FA489D"/>
    <w:rsid w:val="00FA48A6"/>
    <w:rsid w:val="00FA48A8"/>
    <w:rsid w:val="00FA48AC"/>
    <w:rsid w:val="00FA48C5"/>
    <w:rsid w:val="00FA48CB"/>
    <w:rsid w:val="00FA48F9"/>
    <w:rsid w:val="00FA48FB"/>
    <w:rsid w:val="00FA4902"/>
    <w:rsid w:val="00FA490A"/>
    <w:rsid w:val="00FA495C"/>
    <w:rsid w:val="00FA4962"/>
    <w:rsid w:val="00FA4968"/>
    <w:rsid w:val="00FA499E"/>
    <w:rsid w:val="00FA49F1"/>
    <w:rsid w:val="00FA49FF"/>
    <w:rsid w:val="00FA4A0C"/>
    <w:rsid w:val="00FA4A1C"/>
    <w:rsid w:val="00FA4A3F"/>
    <w:rsid w:val="00FA4A6E"/>
    <w:rsid w:val="00FA4A7F"/>
    <w:rsid w:val="00FA4A85"/>
    <w:rsid w:val="00FA4B38"/>
    <w:rsid w:val="00FA4B52"/>
    <w:rsid w:val="00FA4B60"/>
    <w:rsid w:val="00FA4BA8"/>
    <w:rsid w:val="00FA4C4F"/>
    <w:rsid w:val="00FA4C5C"/>
    <w:rsid w:val="00FA4C63"/>
    <w:rsid w:val="00FA4C87"/>
    <w:rsid w:val="00FA4C88"/>
    <w:rsid w:val="00FA4CA5"/>
    <w:rsid w:val="00FA4CF9"/>
    <w:rsid w:val="00FA4D31"/>
    <w:rsid w:val="00FA4D47"/>
    <w:rsid w:val="00FA4D6F"/>
    <w:rsid w:val="00FA4D73"/>
    <w:rsid w:val="00FA4D75"/>
    <w:rsid w:val="00FA4D81"/>
    <w:rsid w:val="00FA4DA0"/>
    <w:rsid w:val="00FA4DBA"/>
    <w:rsid w:val="00FA4DD5"/>
    <w:rsid w:val="00FA4DFB"/>
    <w:rsid w:val="00FA4DFF"/>
    <w:rsid w:val="00FA4E10"/>
    <w:rsid w:val="00FA4E24"/>
    <w:rsid w:val="00FA4E66"/>
    <w:rsid w:val="00FA4E83"/>
    <w:rsid w:val="00FA4EB1"/>
    <w:rsid w:val="00FA4ED3"/>
    <w:rsid w:val="00FA4EEE"/>
    <w:rsid w:val="00FA4EF7"/>
    <w:rsid w:val="00FA4F0A"/>
    <w:rsid w:val="00FA4F11"/>
    <w:rsid w:val="00FA4F44"/>
    <w:rsid w:val="00FA4FAC"/>
    <w:rsid w:val="00FA4FBA"/>
    <w:rsid w:val="00FA4FBE"/>
    <w:rsid w:val="00FA4FEE"/>
    <w:rsid w:val="00FA5002"/>
    <w:rsid w:val="00FA506C"/>
    <w:rsid w:val="00FA50A2"/>
    <w:rsid w:val="00FA50C0"/>
    <w:rsid w:val="00FA50C4"/>
    <w:rsid w:val="00FA50EB"/>
    <w:rsid w:val="00FA50F8"/>
    <w:rsid w:val="00FA5117"/>
    <w:rsid w:val="00FA5121"/>
    <w:rsid w:val="00FA5147"/>
    <w:rsid w:val="00FA5151"/>
    <w:rsid w:val="00FA51C3"/>
    <w:rsid w:val="00FA51E0"/>
    <w:rsid w:val="00FA51F1"/>
    <w:rsid w:val="00FA526C"/>
    <w:rsid w:val="00FA52AB"/>
    <w:rsid w:val="00FA52B3"/>
    <w:rsid w:val="00FA52E8"/>
    <w:rsid w:val="00FA533F"/>
    <w:rsid w:val="00FA534B"/>
    <w:rsid w:val="00FA5376"/>
    <w:rsid w:val="00FA5387"/>
    <w:rsid w:val="00FA53B4"/>
    <w:rsid w:val="00FA53CF"/>
    <w:rsid w:val="00FA53D6"/>
    <w:rsid w:val="00FA5450"/>
    <w:rsid w:val="00FA5460"/>
    <w:rsid w:val="00FA5466"/>
    <w:rsid w:val="00FA54F3"/>
    <w:rsid w:val="00FA54F5"/>
    <w:rsid w:val="00FA5513"/>
    <w:rsid w:val="00FA551B"/>
    <w:rsid w:val="00FA5531"/>
    <w:rsid w:val="00FA553D"/>
    <w:rsid w:val="00FA5586"/>
    <w:rsid w:val="00FA55B5"/>
    <w:rsid w:val="00FA55DD"/>
    <w:rsid w:val="00FA55DE"/>
    <w:rsid w:val="00FA55F6"/>
    <w:rsid w:val="00FA5600"/>
    <w:rsid w:val="00FA5628"/>
    <w:rsid w:val="00FA56B3"/>
    <w:rsid w:val="00FA56BE"/>
    <w:rsid w:val="00FA56C3"/>
    <w:rsid w:val="00FA56F2"/>
    <w:rsid w:val="00FA5736"/>
    <w:rsid w:val="00FA5763"/>
    <w:rsid w:val="00FA576E"/>
    <w:rsid w:val="00FA5774"/>
    <w:rsid w:val="00FA5788"/>
    <w:rsid w:val="00FA579F"/>
    <w:rsid w:val="00FA57AB"/>
    <w:rsid w:val="00FA57EE"/>
    <w:rsid w:val="00FA57F5"/>
    <w:rsid w:val="00FA5840"/>
    <w:rsid w:val="00FA5844"/>
    <w:rsid w:val="00FA584D"/>
    <w:rsid w:val="00FA58D0"/>
    <w:rsid w:val="00FA5910"/>
    <w:rsid w:val="00FA5937"/>
    <w:rsid w:val="00FA59BF"/>
    <w:rsid w:val="00FA59C1"/>
    <w:rsid w:val="00FA5A00"/>
    <w:rsid w:val="00FA5A39"/>
    <w:rsid w:val="00FA5A7C"/>
    <w:rsid w:val="00FA5A82"/>
    <w:rsid w:val="00FA5ACE"/>
    <w:rsid w:val="00FA5AF1"/>
    <w:rsid w:val="00FA5B20"/>
    <w:rsid w:val="00FA5B33"/>
    <w:rsid w:val="00FA5B87"/>
    <w:rsid w:val="00FA5BAE"/>
    <w:rsid w:val="00FA5BB6"/>
    <w:rsid w:val="00FA5BB8"/>
    <w:rsid w:val="00FA5BF3"/>
    <w:rsid w:val="00FA5C18"/>
    <w:rsid w:val="00FA5C63"/>
    <w:rsid w:val="00FA5CA3"/>
    <w:rsid w:val="00FA5D13"/>
    <w:rsid w:val="00FA5D1F"/>
    <w:rsid w:val="00FA5D24"/>
    <w:rsid w:val="00FA5D4E"/>
    <w:rsid w:val="00FA5D52"/>
    <w:rsid w:val="00FA5DAB"/>
    <w:rsid w:val="00FA5DE1"/>
    <w:rsid w:val="00FA5DF8"/>
    <w:rsid w:val="00FA5E0C"/>
    <w:rsid w:val="00FA5E10"/>
    <w:rsid w:val="00FA5E21"/>
    <w:rsid w:val="00FA5E7A"/>
    <w:rsid w:val="00FA5E82"/>
    <w:rsid w:val="00FA5ED1"/>
    <w:rsid w:val="00FA5F76"/>
    <w:rsid w:val="00FA5F85"/>
    <w:rsid w:val="00FA5F89"/>
    <w:rsid w:val="00FA5FAB"/>
    <w:rsid w:val="00FA5FB3"/>
    <w:rsid w:val="00FA5FCE"/>
    <w:rsid w:val="00FA5FE2"/>
    <w:rsid w:val="00FA5FEA"/>
    <w:rsid w:val="00FA6009"/>
    <w:rsid w:val="00FA6021"/>
    <w:rsid w:val="00FA6032"/>
    <w:rsid w:val="00FA6064"/>
    <w:rsid w:val="00FA609A"/>
    <w:rsid w:val="00FA60A5"/>
    <w:rsid w:val="00FA60D8"/>
    <w:rsid w:val="00FA60F7"/>
    <w:rsid w:val="00FA610E"/>
    <w:rsid w:val="00FA612E"/>
    <w:rsid w:val="00FA613D"/>
    <w:rsid w:val="00FA615C"/>
    <w:rsid w:val="00FA615D"/>
    <w:rsid w:val="00FA619E"/>
    <w:rsid w:val="00FA622B"/>
    <w:rsid w:val="00FA6271"/>
    <w:rsid w:val="00FA6277"/>
    <w:rsid w:val="00FA629D"/>
    <w:rsid w:val="00FA62C2"/>
    <w:rsid w:val="00FA62D8"/>
    <w:rsid w:val="00FA62F0"/>
    <w:rsid w:val="00FA62F5"/>
    <w:rsid w:val="00FA632C"/>
    <w:rsid w:val="00FA6333"/>
    <w:rsid w:val="00FA6380"/>
    <w:rsid w:val="00FA63AC"/>
    <w:rsid w:val="00FA63B1"/>
    <w:rsid w:val="00FA63B7"/>
    <w:rsid w:val="00FA63CF"/>
    <w:rsid w:val="00FA63FE"/>
    <w:rsid w:val="00FA6406"/>
    <w:rsid w:val="00FA642C"/>
    <w:rsid w:val="00FA6498"/>
    <w:rsid w:val="00FA64C1"/>
    <w:rsid w:val="00FA64E9"/>
    <w:rsid w:val="00FA6505"/>
    <w:rsid w:val="00FA6544"/>
    <w:rsid w:val="00FA656B"/>
    <w:rsid w:val="00FA65F3"/>
    <w:rsid w:val="00FA65F4"/>
    <w:rsid w:val="00FA660E"/>
    <w:rsid w:val="00FA6613"/>
    <w:rsid w:val="00FA6620"/>
    <w:rsid w:val="00FA664F"/>
    <w:rsid w:val="00FA66A6"/>
    <w:rsid w:val="00FA66FB"/>
    <w:rsid w:val="00FA6703"/>
    <w:rsid w:val="00FA6712"/>
    <w:rsid w:val="00FA673D"/>
    <w:rsid w:val="00FA6743"/>
    <w:rsid w:val="00FA6745"/>
    <w:rsid w:val="00FA6770"/>
    <w:rsid w:val="00FA67B0"/>
    <w:rsid w:val="00FA67C4"/>
    <w:rsid w:val="00FA67D4"/>
    <w:rsid w:val="00FA683B"/>
    <w:rsid w:val="00FA685C"/>
    <w:rsid w:val="00FA68A3"/>
    <w:rsid w:val="00FA68AC"/>
    <w:rsid w:val="00FA68B6"/>
    <w:rsid w:val="00FA68BF"/>
    <w:rsid w:val="00FA692F"/>
    <w:rsid w:val="00FA698B"/>
    <w:rsid w:val="00FA69CE"/>
    <w:rsid w:val="00FA6A0C"/>
    <w:rsid w:val="00FA6A2C"/>
    <w:rsid w:val="00FA6A51"/>
    <w:rsid w:val="00FA6A99"/>
    <w:rsid w:val="00FA6AD9"/>
    <w:rsid w:val="00FA6AF6"/>
    <w:rsid w:val="00FA6B3C"/>
    <w:rsid w:val="00FA6B46"/>
    <w:rsid w:val="00FA6BA8"/>
    <w:rsid w:val="00FA6BB7"/>
    <w:rsid w:val="00FA6BEC"/>
    <w:rsid w:val="00FA6BF7"/>
    <w:rsid w:val="00FA6BFF"/>
    <w:rsid w:val="00FA6C05"/>
    <w:rsid w:val="00FA6C07"/>
    <w:rsid w:val="00FA6C2B"/>
    <w:rsid w:val="00FA6C5A"/>
    <w:rsid w:val="00FA6CD9"/>
    <w:rsid w:val="00FA6CE4"/>
    <w:rsid w:val="00FA6CF7"/>
    <w:rsid w:val="00FA6D1E"/>
    <w:rsid w:val="00FA6D2A"/>
    <w:rsid w:val="00FA6D36"/>
    <w:rsid w:val="00FA6D39"/>
    <w:rsid w:val="00FA6D58"/>
    <w:rsid w:val="00FA6D78"/>
    <w:rsid w:val="00FA6DA9"/>
    <w:rsid w:val="00FA6DB5"/>
    <w:rsid w:val="00FA6DCB"/>
    <w:rsid w:val="00FA6DCE"/>
    <w:rsid w:val="00FA6DE4"/>
    <w:rsid w:val="00FA6E39"/>
    <w:rsid w:val="00FA6E5D"/>
    <w:rsid w:val="00FA6E68"/>
    <w:rsid w:val="00FA6E98"/>
    <w:rsid w:val="00FA6EA5"/>
    <w:rsid w:val="00FA6EC6"/>
    <w:rsid w:val="00FA6EEA"/>
    <w:rsid w:val="00FA6F37"/>
    <w:rsid w:val="00FA6F56"/>
    <w:rsid w:val="00FA6F79"/>
    <w:rsid w:val="00FA6F92"/>
    <w:rsid w:val="00FA6FC0"/>
    <w:rsid w:val="00FA7007"/>
    <w:rsid w:val="00FA7037"/>
    <w:rsid w:val="00FA7056"/>
    <w:rsid w:val="00FA706D"/>
    <w:rsid w:val="00FA709D"/>
    <w:rsid w:val="00FA70B7"/>
    <w:rsid w:val="00FA7104"/>
    <w:rsid w:val="00FA7139"/>
    <w:rsid w:val="00FA7144"/>
    <w:rsid w:val="00FA7149"/>
    <w:rsid w:val="00FA7153"/>
    <w:rsid w:val="00FA7195"/>
    <w:rsid w:val="00FA71AB"/>
    <w:rsid w:val="00FA71CC"/>
    <w:rsid w:val="00FA71E8"/>
    <w:rsid w:val="00FA7224"/>
    <w:rsid w:val="00FA7226"/>
    <w:rsid w:val="00FA726E"/>
    <w:rsid w:val="00FA727A"/>
    <w:rsid w:val="00FA7290"/>
    <w:rsid w:val="00FA729E"/>
    <w:rsid w:val="00FA72CD"/>
    <w:rsid w:val="00FA7307"/>
    <w:rsid w:val="00FA7362"/>
    <w:rsid w:val="00FA736B"/>
    <w:rsid w:val="00FA7394"/>
    <w:rsid w:val="00FA73A1"/>
    <w:rsid w:val="00FA73AD"/>
    <w:rsid w:val="00FA73B8"/>
    <w:rsid w:val="00FA73FA"/>
    <w:rsid w:val="00FA7416"/>
    <w:rsid w:val="00FA7453"/>
    <w:rsid w:val="00FA7476"/>
    <w:rsid w:val="00FA747B"/>
    <w:rsid w:val="00FA74DF"/>
    <w:rsid w:val="00FA754E"/>
    <w:rsid w:val="00FA7564"/>
    <w:rsid w:val="00FA7567"/>
    <w:rsid w:val="00FA756D"/>
    <w:rsid w:val="00FA757E"/>
    <w:rsid w:val="00FA7582"/>
    <w:rsid w:val="00FA75A6"/>
    <w:rsid w:val="00FA75D8"/>
    <w:rsid w:val="00FA75E5"/>
    <w:rsid w:val="00FA7623"/>
    <w:rsid w:val="00FA7633"/>
    <w:rsid w:val="00FA767D"/>
    <w:rsid w:val="00FA769C"/>
    <w:rsid w:val="00FA76A8"/>
    <w:rsid w:val="00FA76C4"/>
    <w:rsid w:val="00FA7706"/>
    <w:rsid w:val="00FA770F"/>
    <w:rsid w:val="00FA772B"/>
    <w:rsid w:val="00FA773F"/>
    <w:rsid w:val="00FA7776"/>
    <w:rsid w:val="00FA777B"/>
    <w:rsid w:val="00FA77D3"/>
    <w:rsid w:val="00FA77F0"/>
    <w:rsid w:val="00FA7816"/>
    <w:rsid w:val="00FA7826"/>
    <w:rsid w:val="00FA7846"/>
    <w:rsid w:val="00FA7866"/>
    <w:rsid w:val="00FA78B0"/>
    <w:rsid w:val="00FA78EE"/>
    <w:rsid w:val="00FA7920"/>
    <w:rsid w:val="00FA7972"/>
    <w:rsid w:val="00FA7A2B"/>
    <w:rsid w:val="00FA7A34"/>
    <w:rsid w:val="00FA7A97"/>
    <w:rsid w:val="00FA7BB2"/>
    <w:rsid w:val="00FA7BC4"/>
    <w:rsid w:val="00FA7BDE"/>
    <w:rsid w:val="00FA7C1A"/>
    <w:rsid w:val="00FA7C26"/>
    <w:rsid w:val="00FA7C2E"/>
    <w:rsid w:val="00FA7C5B"/>
    <w:rsid w:val="00FA7CB9"/>
    <w:rsid w:val="00FA7D36"/>
    <w:rsid w:val="00FA7D44"/>
    <w:rsid w:val="00FA7D95"/>
    <w:rsid w:val="00FA7DA7"/>
    <w:rsid w:val="00FA7E10"/>
    <w:rsid w:val="00FA7E3E"/>
    <w:rsid w:val="00FA7E68"/>
    <w:rsid w:val="00FA7E6C"/>
    <w:rsid w:val="00FA7E83"/>
    <w:rsid w:val="00FA7EF7"/>
    <w:rsid w:val="00FA7F33"/>
    <w:rsid w:val="00FA7F69"/>
    <w:rsid w:val="00FA7FA4"/>
    <w:rsid w:val="00FA7FAA"/>
    <w:rsid w:val="00FA7FAD"/>
    <w:rsid w:val="00FA7FE5"/>
    <w:rsid w:val="00FA7FFA"/>
    <w:rsid w:val="00FB0037"/>
    <w:rsid w:val="00FB0087"/>
    <w:rsid w:val="00FB00B1"/>
    <w:rsid w:val="00FB00B7"/>
    <w:rsid w:val="00FB00D0"/>
    <w:rsid w:val="00FB00D3"/>
    <w:rsid w:val="00FB00DF"/>
    <w:rsid w:val="00FB0139"/>
    <w:rsid w:val="00FB018C"/>
    <w:rsid w:val="00FB019A"/>
    <w:rsid w:val="00FB01C8"/>
    <w:rsid w:val="00FB01FA"/>
    <w:rsid w:val="00FB022F"/>
    <w:rsid w:val="00FB0285"/>
    <w:rsid w:val="00FB0308"/>
    <w:rsid w:val="00FB031A"/>
    <w:rsid w:val="00FB0333"/>
    <w:rsid w:val="00FB038A"/>
    <w:rsid w:val="00FB03A0"/>
    <w:rsid w:val="00FB03AA"/>
    <w:rsid w:val="00FB03E4"/>
    <w:rsid w:val="00FB03FE"/>
    <w:rsid w:val="00FB041E"/>
    <w:rsid w:val="00FB0420"/>
    <w:rsid w:val="00FB0430"/>
    <w:rsid w:val="00FB0465"/>
    <w:rsid w:val="00FB048A"/>
    <w:rsid w:val="00FB050E"/>
    <w:rsid w:val="00FB0515"/>
    <w:rsid w:val="00FB0542"/>
    <w:rsid w:val="00FB0544"/>
    <w:rsid w:val="00FB057E"/>
    <w:rsid w:val="00FB05A9"/>
    <w:rsid w:val="00FB061A"/>
    <w:rsid w:val="00FB061C"/>
    <w:rsid w:val="00FB0638"/>
    <w:rsid w:val="00FB0659"/>
    <w:rsid w:val="00FB06E5"/>
    <w:rsid w:val="00FB06EA"/>
    <w:rsid w:val="00FB0739"/>
    <w:rsid w:val="00FB07AD"/>
    <w:rsid w:val="00FB07D8"/>
    <w:rsid w:val="00FB0809"/>
    <w:rsid w:val="00FB0842"/>
    <w:rsid w:val="00FB0883"/>
    <w:rsid w:val="00FB08B9"/>
    <w:rsid w:val="00FB08D6"/>
    <w:rsid w:val="00FB0910"/>
    <w:rsid w:val="00FB0916"/>
    <w:rsid w:val="00FB094C"/>
    <w:rsid w:val="00FB0980"/>
    <w:rsid w:val="00FB0985"/>
    <w:rsid w:val="00FB0991"/>
    <w:rsid w:val="00FB099C"/>
    <w:rsid w:val="00FB09AA"/>
    <w:rsid w:val="00FB09C2"/>
    <w:rsid w:val="00FB09CC"/>
    <w:rsid w:val="00FB0A2B"/>
    <w:rsid w:val="00FB0A2C"/>
    <w:rsid w:val="00FB0A30"/>
    <w:rsid w:val="00FB0B44"/>
    <w:rsid w:val="00FB0B58"/>
    <w:rsid w:val="00FB0B67"/>
    <w:rsid w:val="00FB0BB5"/>
    <w:rsid w:val="00FB0BC9"/>
    <w:rsid w:val="00FB0BD8"/>
    <w:rsid w:val="00FB0BDE"/>
    <w:rsid w:val="00FB0BF6"/>
    <w:rsid w:val="00FB0BF9"/>
    <w:rsid w:val="00FB0C23"/>
    <w:rsid w:val="00FB0C2C"/>
    <w:rsid w:val="00FB0C56"/>
    <w:rsid w:val="00FB0C79"/>
    <w:rsid w:val="00FB0C8C"/>
    <w:rsid w:val="00FB0C98"/>
    <w:rsid w:val="00FB0CA1"/>
    <w:rsid w:val="00FB0CB7"/>
    <w:rsid w:val="00FB0CCA"/>
    <w:rsid w:val="00FB0CDD"/>
    <w:rsid w:val="00FB0CE4"/>
    <w:rsid w:val="00FB0CE6"/>
    <w:rsid w:val="00FB0D35"/>
    <w:rsid w:val="00FB0D72"/>
    <w:rsid w:val="00FB0DA6"/>
    <w:rsid w:val="00FB0DD0"/>
    <w:rsid w:val="00FB0DE2"/>
    <w:rsid w:val="00FB0E02"/>
    <w:rsid w:val="00FB0E16"/>
    <w:rsid w:val="00FB0E31"/>
    <w:rsid w:val="00FB0E47"/>
    <w:rsid w:val="00FB0E53"/>
    <w:rsid w:val="00FB0E6B"/>
    <w:rsid w:val="00FB0E80"/>
    <w:rsid w:val="00FB0E82"/>
    <w:rsid w:val="00FB0E8B"/>
    <w:rsid w:val="00FB0EA9"/>
    <w:rsid w:val="00FB0EB6"/>
    <w:rsid w:val="00FB0ED5"/>
    <w:rsid w:val="00FB0F3F"/>
    <w:rsid w:val="00FB0F88"/>
    <w:rsid w:val="00FB0F8A"/>
    <w:rsid w:val="00FB0F8F"/>
    <w:rsid w:val="00FB0FAA"/>
    <w:rsid w:val="00FB0FB9"/>
    <w:rsid w:val="00FB0FCF"/>
    <w:rsid w:val="00FB102E"/>
    <w:rsid w:val="00FB1045"/>
    <w:rsid w:val="00FB104B"/>
    <w:rsid w:val="00FB104E"/>
    <w:rsid w:val="00FB1057"/>
    <w:rsid w:val="00FB107E"/>
    <w:rsid w:val="00FB1154"/>
    <w:rsid w:val="00FB11AD"/>
    <w:rsid w:val="00FB11BA"/>
    <w:rsid w:val="00FB11C3"/>
    <w:rsid w:val="00FB11DD"/>
    <w:rsid w:val="00FB11F1"/>
    <w:rsid w:val="00FB1201"/>
    <w:rsid w:val="00FB1206"/>
    <w:rsid w:val="00FB1212"/>
    <w:rsid w:val="00FB122F"/>
    <w:rsid w:val="00FB125E"/>
    <w:rsid w:val="00FB12A0"/>
    <w:rsid w:val="00FB135E"/>
    <w:rsid w:val="00FB137A"/>
    <w:rsid w:val="00FB138B"/>
    <w:rsid w:val="00FB138C"/>
    <w:rsid w:val="00FB13A3"/>
    <w:rsid w:val="00FB13CC"/>
    <w:rsid w:val="00FB142B"/>
    <w:rsid w:val="00FB1436"/>
    <w:rsid w:val="00FB1453"/>
    <w:rsid w:val="00FB145A"/>
    <w:rsid w:val="00FB14AD"/>
    <w:rsid w:val="00FB150A"/>
    <w:rsid w:val="00FB152B"/>
    <w:rsid w:val="00FB153F"/>
    <w:rsid w:val="00FB1559"/>
    <w:rsid w:val="00FB158C"/>
    <w:rsid w:val="00FB1591"/>
    <w:rsid w:val="00FB159B"/>
    <w:rsid w:val="00FB15AD"/>
    <w:rsid w:val="00FB15F4"/>
    <w:rsid w:val="00FB16AA"/>
    <w:rsid w:val="00FB16F7"/>
    <w:rsid w:val="00FB1707"/>
    <w:rsid w:val="00FB170E"/>
    <w:rsid w:val="00FB1719"/>
    <w:rsid w:val="00FB174B"/>
    <w:rsid w:val="00FB174F"/>
    <w:rsid w:val="00FB1776"/>
    <w:rsid w:val="00FB179E"/>
    <w:rsid w:val="00FB17AD"/>
    <w:rsid w:val="00FB17CB"/>
    <w:rsid w:val="00FB17E6"/>
    <w:rsid w:val="00FB180B"/>
    <w:rsid w:val="00FB1866"/>
    <w:rsid w:val="00FB18BE"/>
    <w:rsid w:val="00FB18CE"/>
    <w:rsid w:val="00FB1921"/>
    <w:rsid w:val="00FB1997"/>
    <w:rsid w:val="00FB19D2"/>
    <w:rsid w:val="00FB19D6"/>
    <w:rsid w:val="00FB1A57"/>
    <w:rsid w:val="00FB1A6D"/>
    <w:rsid w:val="00FB1A9E"/>
    <w:rsid w:val="00FB1ADB"/>
    <w:rsid w:val="00FB1B54"/>
    <w:rsid w:val="00FB1BBD"/>
    <w:rsid w:val="00FB1BE9"/>
    <w:rsid w:val="00FB1C26"/>
    <w:rsid w:val="00FB1C3E"/>
    <w:rsid w:val="00FB1CAA"/>
    <w:rsid w:val="00FB1CDE"/>
    <w:rsid w:val="00FB1CE4"/>
    <w:rsid w:val="00FB1CF5"/>
    <w:rsid w:val="00FB1D5D"/>
    <w:rsid w:val="00FB1D8C"/>
    <w:rsid w:val="00FB1DC3"/>
    <w:rsid w:val="00FB1DF2"/>
    <w:rsid w:val="00FB1E35"/>
    <w:rsid w:val="00FB1EE0"/>
    <w:rsid w:val="00FB1EF6"/>
    <w:rsid w:val="00FB1F17"/>
    <w:rsid w:val="00FB1F1F"/>
    <w:rsid w:val="00FB1F3F"/>
    <w:rsid w:val="00FB1F52"/>
    <w:rsid w:val="00FB1F68"/>
    <w:rsid w:val="00FB1F87"/>
    <w:rsid w:val="00FB1FBC"/>
    <w:rsid w:val="00FB2034"/>
    <w:rsid w:val="00FB204A"/>
    <w:rsid w:val="00FB205F"/>
    <w:rsid w:val="00FB207B"/>
    <w:rsid w:val="00FB208C"/>
    <w:rsid w:val="00FB20AC"/>
    <w:rsid w:val="00FB20BB"/>
    <w:rsid w:val="00FB20D2"/>
    <w:rsid w:val="00FB20D4"/>
    <w:rsid w:val="00FB20ED"/>
    <w:rsid w:val="00FB20F5"/>
    <w:rsid w:val="00FB2101"/>
    <w:rsid w:val="00FB2105"/>
    <w:rsid w:val="00FB2110"/>
    <w:rsid w:val="00FB2124"/>
    <w:rsid w:val="00FB2136"/>
    <w:rsid w:val="00FB21A2"/>
    <w:rsid w:val="00FB21A3"/>
    <w:rsid w:val="00FB21BC"/>
    <w:rsid w:val="00FB221E"/>
    <w:rsid w:val="00FB223F"/>
    <w:rsid w:val="00FB2244"/>
    <w:rsid w:val="00FB227B"/>
    <w:rsid w:val="00FB22CC"/>
    <w:rsid w:val="00FB2332"/>
    <w:rsid w:val="00FB234D"/>
    <w:rsid w:val="00FB235C"/>
    <w:rsid w:val="00FB236A"/>
    <w:rsid w:val="00FB236C"/>
    <w:rsid w:val="00FB23E7"/>
    <w:rsid w:val="00FB23F9"/>
    <w:rsid w:val="00FB2420"/>
    <w:rsid w:val="00FB244A"/>
    <w:rsid w:val="00FB255C"/>
    <w:rsid w:val="00FB258D"/>
    <w:rsid w:val="00FB25D3"/>
    <w:rsid w:val="00FB25DB"/>
    <w:rsid w:val="00FB260D"/>
    <w:rsid w:val="00FB2610"/>
    <w:rsid w:val="00FB263A"/>
    <w:rsid w:val="00FB265A"/>
    <w:rsid w:val="00FB26A2"/>
    <w:rsid w:val="00FB26C4"/>
    <w:rsid w:val="00FB26CA"/>
    <w:rsid w:val="00FB26CE"/>
    <w:rsid w:val="00FB26D1"/>
    <w:rsid w:val="00FB26DF"/>
    <w:rsid w:val="00FB2702"/>
    <w:rsid w:val="00FB2719"/>
    <w:rsid w:val="00FB274E"/>
    <w:rsid w:val="00FB2772"/>
    <w:rsid w:val="00FB27B2"/>
    <w:rsid w:val="00FB27BA"/>
    <w:rsid w:val="00FB27F9"/>
    <w:rsid w:val="00FB2822"/>
    <w:rsid w:val="00FB2851"/>
    <w:rsid w:val="00FB2853"/>
    <w:rsid w:val="00FB2861"/>
    <w:rsid w:val="00FB2866"/>
    <w:rsid w:val="00FB289B"/>
    <w:rsid w:val="00FB28D6"/>
    <w:rsid w:val="00FB28EA"/>
    <w:rsid w:val="00FB2922"/>
    <w:rsid w:val="00FB2958"/>
    <w:rsid w:val="00FB29B0"/>
    <w:rsid w:val="00FB29E7"/>
    <w:rsid w:val="00FB2A72"/>
    <w:rsid w:val="00FB2A85"/>
    <w:rsid w:val="00FB2A9A"/>
    <w:rsid w:val="00FB2AC6"/>
    <w:rsid w:val="00FB2AD1"/>
    <w:rsid w:val="00FB2AD5"/>
    <w:rsid w:val="00FB2AEB"/>
    <w:rsid w:val="00FB2B1E"/>
    <w:rsid w:val="00FB2B3F"/>
    <w:rsid w:val="00FB2B54"/>
    <w:rsid w:val="00FB2B55"/>
    <w:rsid w:val="00FB2BC5"/>
    <w:rsid w:val="00FB2BCA"/>
    <w:rsid w:val="00FB2BF9"/>
    <w:rsid w:val="00FB2C28"/>
    <w:rsid w:val="00FB2CDF"/>
    <w:rsid w:val="00FB2CEF"/>
    <w:rsid w:val="00FB2D1C"/>
    <w:rsid w:val="00FB2D4F"/>
    <w:rsid w:val="00FB2D58"/>
    <w:rsid w:val="00FB2D77"/>
    <w:rsid w:val="00FB2D7A"/>
    <w:rsid w:val="00FB2D9F"/>
    <w:rsid w:val="00FB2DCB"/>
    <w:rsid w:val="00FB2DD9"/>
    <w:rsid w:val="00FB2DFF"/>
    <w:rsid w:val="00FB2E0C"/>
    <w:rsid w:val="00FB2E11"/>
    <w:rsid w:val="00FB2E1F"/>
    <w:rsid w:val="00FB2E49"/>
    <w:rsid w:val="00FB2E50"/>
    <w:rsid w:val="00FB2E59"/>
    <w:rsid w:val="00FB2E60"/>
    <w:rsid w:val="00FB2E61"/>
    <w:rsid w:val="00FB2E66"/>
    <w:rsid w:val="00FB2E73"/>
    <w:rsid w:val="00FB2E82"/>
    <w:rsid w:val="00FB2E8A"/>
    <w:rsid w:val="00FB2ED4"/>
    <w:rsid w:val="00FB2F25"/>
    <w:rsid w:val="00FB2F32"/>
    <w:rsid w:val="00FB2F39"/>
    <w:rsid w:val="00FB2F43"/>
    <w:rsid w:val="00FB2F46"/>
    <w:rsid w:val="00FB2F9D"/>
    <w:rsid w:val="00FB2FD3"/>
    <w:rsid w:val="00FB2FF1"/>
    <w:rsid w:val="00FB3042"/>
    <w:rsid w:val="00FB3078"/>
    <w:rsid w:val="00FB30E5"/>
    <w:rsid w:val="00FB30FD"/>
    <w:rsid w:val="00FB311F"/>
    <w:rsid w:val="00FB312F"/>
    <w:rsid w:val="00FB3159"/>
    <w:rsid w:val="00FB3170"/>
    <w:rsid w:val="00FB3188"/>
    <w:rsid w:val="00FB31A1"/>
    <w:rsid w:val="00FB31B2"/>
    <w:rsid w:val="00FB31E2"/>
    <w:rsid w:val="00FB3208"/>
    <w:rsid w:val="00FB324F"/>
    <w:rsid w:val="00FB326D"/>
    <w:rsid w:val="00FB3275"/>
    <w:rsid w:val="00FB328F"/>
    <w:rsid w:val="00FB3295"/>
    <w:rsid w:val="00FB32F9"/>
    <w:rsid w:val="00FB32FA"/>
    <w:rsid w:val="00FB332A"/>
    <w:rsid w:val="00FB3385"/>
    <w:rsid w:val="00FB33FA"/>
    <w:rsid w:val="00FB342B"/>
    <w:rsid w:val="00FB348E"/>
    <w:rsid w:val="00FB3494"/>
    <w:rsid w:val="00FB34B4"/>
    <w:rsid w:val="00FB34C8"/>
    <w:rsid w:val="00FB34E1"/>
    <w:rsid w:val="00FB34F2"/>
    <w:rsid w:val="00FB34F8"/>
    <w:rsid w:val="00FB356A"/>
    <w:rsid w:val="00FB356E"/>
    <w:rsid w:val="00FB359F"/>
    <w:rsid w:val="00FB35A8"/>
    <w:rsid w:val="00FB35C7"/>
    <w:rsid w:val="00FB3636"/>
    <w:rsid w:val="00FB365D"/>
    <w:rsid w:val="00FB36A6"/>
    <w:rsid w:val="00FB3709"/>
    <w:rsid w:val="00FB372C"/>
    <w:rsid w:val="00FB3731"/>
    <w:rsid w:val="00FB376C"/>
    <w:rsid w:val="00FB37D5"/>
    <w:rsid w:val="00FB37E0"/>
    <w:rsid w:val="00FB37E9"/>
    <w:rsid w:val="00FB3807"/>
    <w:rsid w:val="00FB3818"/>
    <w:rsid w:val="00FB3829"/>
    <w:rsid w:val="00FB384A"/>
    <w:rsid w:val="00FB388E"/>
    <w:rsid w:val="00FB388F"/>
    <w:rsid w:val="00FB389C"/>
    <w:rsid w:val="00FB389D"/>
    <w:rsid w:val="00FB38A9"/>
    <w:rsid w:val="00FB38C6"/>
    <w:rsid w:val="00FB38EB"/>
    <w:rsid w:val="00FB38EC"/>
    <w:rsid w:val="00FB3925"/>
    <w:rsid w:val="00FB3948"/>
    <w:rsid w:val="00FB39AE"/>
    <w:rsid w:val="00FB39C2"/>
    <w:rsid w:val="00FB39F4"/>
    <w:rsid w:val="00FB39FB"/>
    <w:rsid w:val="00FB3A1B"/>
    <w:rsid w:val="00FB3A2D"/>
    <w:rsid w:val="00FB3A7E"/>
    <w:rsid w:val="00FB3A82"/>
    <w:rsid w:val="00FB3A94"/>
    <w:rsid w:val="00FB3AA2"/>
    <w:rsid w:val="00FB3AC3"/>
    <w:rsid w:val="00FB3AD2"/>
    <w:rsid w:val="00FB3AD5"/>
    <w:rsid w:val="00FB3ADD"/>
    <w:rsid w:val="00FB3AFF"/>
    <w:rsid w:val="00FB3BAA"/>
    <w:rsid w:val="00FB3BD9"/>
    <w:rsid w:val="00FB3BFE"/>
    <w:rsid w:val="00FB3C3E"/>
    <w:rsid w:val="00FB3C44"/>
    <w:rsid w:val="00FB3C52"/>
    <w:rsid w:val="00FB3C5B"/>
    <w:rsid w:val="00FB3CE2"/>
    <w:rsid w:val="00FB3D16"/>
    <w:rsid w:val="00FB3D1D"/>
    <w:rsid w:val="00FB3D1F"/>
    <w:rsid w:val="00FB3D47"/>
    <w:rsid w:val="00FB3D5B"/>
    <w:rsid w:val="00FB3DCA"/>
    <w:rsid w:val="00FB3E0F"/>
    <w:rsid w:val="00FB3E17"/>
    <w:rsid w:val="00FB3E54"/>
    <w:rsid w:val="00FB3E8D"/>
    <w:rsid w:val="00FB3E9C"/>
    <w:rsid w:val="00FB3ED2"/>
    <w:rsid w:val="00FB3EFE"/>
    <w:rsid w:val="00FB3F05"/>
    <w:rsid w:val="00FB3F36"/>
    <w:rsid w:val="00FB3F3C"/>
    <w:rsid w:val="00FB3F62"/>
    <w:rsid w:val="00FB3F78"/>
    <w:rsid w:val="00FB3F80"/>
    <w:rsid w:val="00FB3FA4"/>
    <w:rsid w:val="00FB3FB8"/>
    <w:rsid w:val="00FB3FCB"/>
    <w:rsid w:val="00FB400B"/>
    <w:rsid w:val="00FB4014"/>
    <w:rsid w:val="00FB401B"/>
    <w:rsid w:val="00FB406A"/>
    <w:rsid w:val="00FB40DB"/>
    <w:rsid w:val="00FB40E0"/>
    <w:rsid w:val="00FB4150"/>
    <w:rsid w:val="00FB4151"/>
    <w:rsid w:val="00FB4153"/>
    <w:rsid w:val="00FB4179"/>
    <w:rsid w:val="00FB41DA"/>
    <w:rsid w:val="00FB4274"/>
    <w:rsid w:val="00FB428D"/>
    <w:rsid w:val="00FB42C7"/>
    <w:rsid w:val="00FB4314"/>
    <w:rsid w:val="00FB4356"/>
    <w:rsid w:val="00FB439B"/>
    <w:rsid w:val="00FB439C"/>
    <w:rsid w:val="00FB43FF"/>
    <w:rsid w:val="00FB4401"/>
    <w:rsid w:val="00FB441D"/>
    <w:rsid w:val="00FB4423"/>
    <w:rsid w:val="00FB4433"/>
    <w:rsid w:val="00FB4436"/>
    <w:rsid w:val="00FB4472"/>
    <w:rsid w:val="00FB44A1"/>
    <w:rsid w:val="00FB44C1"/>
    <w:rsid w:val="00FB44CF"/>
    <w:rsid w:val="00FB44D1"/>
    <w:rsid w:val="00FB44F1"/>
    <w:rsid w:val="00FB44FE"/>
    <w:rsid w:val="00FB4526"/>
    <w:rsid w:val="00FB453E"/>
    <w:rsid w:val="00FB455A"/>
    <w:rsid w:val="00FB4571"/>
    <w:rsid w:val="00FB4591"/>
    <w:rsid w:val="00FB45DE"/>
    <w:rsid w:val="00FB45E4"/>
    <w:rsid w:val="00FB45F8"/>
    <w:rsid w:val="00FB466E"/>
    <w:rsid w:val="00FB4683"/>
    <w:rsid w:val="00FB46E7"/>
    <w:rsid w:val="00FB4701"/>
    <w:rsid w:val="00FB4706"/>
    <w:rsid w:val="00FB470A"/>
    <w:rsid w:val="00FB4712"/>
    <w:rsid w:val="00FB471B"/>
    <w:rsid w:val="00FB471D"/>
    <w:rsid w:val="00FB472E"/>
    <w:rsid w:val="00FB476B"/>
    <w:rsid w:val="00FB47CD"/>
    <w:rsid w:val="00FB4899"/>
    <w:rsid w:val="00FB48AF"/>
    <w:rsid w:val="00FB48EF"/>
    <w:rsid w:val="00FB4907"/>
    <w:rsid w:val="00FB4933"/>
    <w:rsid w:val="00FB4948"/>
    <w:rsid w:val="00FB4996"/>
    <w:rsid w:val="00FB499B"/>
    <w:rsid w:val="00FB49BB"/>
    <w:rsid w:val="00FB4A12"/>
    <w:rsid w:val="00FB4AF7"/>
    <w:rsid w:val="00FB4B1E"/>
    <w:rsid w:val="00FB4B38"/>
    <w:rsid w:val="00FB4B81"/>
    <w:rsid w:val="00FB4BA8"/>
    <w:rsid w:val="00FB4BBC"/>
    <w:rsid w:val="00FB4BD3"/>
    <w:rsid w:val="00FB4BF6"/>
    <w:rsid w:val="00FB4BF9"/>
    <w:rsid w:val="00FB4C31"/>
    <w:rsid w:val="00FB4C3C"/>
    <w:rsid w:val="00FB4C47"/>
    <w:rsid w:val="00FB4C66"/>
    <w:rsid w:val="00FB4C9F"/>
    <w:rsid w:val="00FB4CA2"/>
    <w:rsid w:val="00FB4CB0"/>
    <w:rsid w:val="00FB4CD1"/>
    <w:rsid w:val="00FB4CE1"/>
    <w:rsid w:val="00FB4CF6"/>
    <w:rsid w:val="00FB4D2D"/>
    <w:rsid w:val="00FB4D3A"/>
    <w:rsid w:val="00FB4D40"/>
    <w:rsid w:val="00FB4D99"/>
    <w:rsid w:val="00FB4E07"/>
    <w:rsid w:val="00FB4E0F"/>
    <w:rsid w:val="00FB4E2D"/>
    <w:rsid w:val="00FB4E49"/>
    <w:rsid w:val="00FB4E8E"/>
    <w:rsid w:val="00FB4EAC"/>
    <w:rsid w:val="00FB4EC4"/>
    <w:rsid w:val="00FB4EC9"/>
    <w:rsid w:val="00FB4EE0"/>
    <w:rsid w:val="00FB4F41"/>
    <w:rsid w:val="00FB4F61"/>
    <w:rsid w:val="00FB4F74"/>
    <w:rsid w:val="00FB4FA0"/>
    <w:rsid w:val="00FB4FEF"/>
    <w:rsid w:val="00FB500F"/>
    <w:rsid w:val="00FB501D"/>
    <w:rsid w:val="00FB503E"/>
    <w:rsid w:val="00FB506A"/>
    <w:rsid w:val="00FB5073"/>
    <w:rsid w:val="00FB508C"/>
    <w:rsid w:val="00FB5094"/>
    <w:rsid w:val="00FB509A"/>
    <w:rsid w:val="00FB50AF"/>
    <w:rsid w:val="00FB50B0"/>
    <w:rsid w:val="00FB50C6"/>
    <w:rsid w:val="00FB50D4"/>
    <w:rsid w:val="00FB5107"/>
    <w:rsid w:val="00FB515B"/>
    <w:rsid w:val="00FB51A1"/>
    <w:rsid w:val="00FB522B"/>
    <w:rsid w:val="00FB526B"/>
    <w:rsid w:val="00FB5324"/>
    <w:rsid w:val="00FB5393"/>
    <w:rsid w:val="00FB53A4"/>
    <w:rsid w:val="00FB53B6"/>
    <w:rsid w:val="00FB53CB"/>
    <w:rsid w:val="00FB5469"/>
    <w:rsid w:val="00FB547E"/>
    <w:rsid w:val="00FB5496"/>
    <w:rsid w:val="00FB54B0"/>
    <w:rsid w:val="00FB54BE"/>
    <w:rsid w:val="00FB54E4"/>
    <w:rsid w:val="00FB54E6"/>
    <w:rsid w:val="00FB54F6"/>
    <w:rsid w:val="00FB5515"/>
    <w:rsid w:val="00FB552A"/>
    <w:rsid w:val="00FB5534"/>
    <w:rsid w:val="00FB5538"/>
    <w:rsid w:val="00FB553C"/>
    <w:rsid w:val="00FB5547"/>
    <w:rsid w:val="00FB5559"/>
    <w:rsid w:val="00FB5571"/>
    <w:rsid w:val="00FB5585"/>
    <w:rsid w:val="00FB5603"/>
    <w:rsid w:val="00FB5637"/>
    <w:rsid w:val="00FB5645"/>
    <w:rsid w:val="00FB564C"/>
    <w:rsid w:val="00FB56A3"/>
    <w:rsid w:val="00FB56E6"/>
    <w:rsid w:val="00FB56F2"/>
    <w:rsid w:val="00FB56FE"/>
    <w:rsid w:val="00FB5717"/>
    <w:rsid w:val="00FB572C"/>
    <w:rsid w:val="00FB574C"/>
    <w:rsid w:val="00FB5754"/>
    <w:rsid w:val="00FB576F"/>
    <w:rsid w:val="00FB5787"/>
    <w:rsid w:val="00FB57D3"/>
    <w:rsid w:val="00FB5800"/>
    <w:rsid w:val="00FB5813"/>
    <w:rsid w:val="00FB584B"/>
    <w:rsid w:val="00FB5853"/>
    <w:rsid w:val="00FB5864"/>
    <w:rsid w:val="00FB586C"/>
    <w:rsid w:val="00FB586E"/>
    <w:rsid w:val="00FB58C0"/>
    <w:rsid w:val="00FB58C2"/>
    <w:rsid w:val="00FB58ED"/>
    <w:rsid w:val="00FB58F8"/>
    <w:rsid w:val="00FB5903"/>
    <w:rsid w:val="00FB592A"/>
    <w:rsid w:val="00FB596B"/>
    <w:rsid w:val="00FB59DE"/>
    <w:rsid w:val="00FB59E0"/>
    <w:rsid w:val="00FB5A75"/>
    <w:rsid w:val="00FB5A98"/>
    <w:rsid w:val="00FB5AB2"/>
    <w:rsid w:val="00FB5ABE"/>
    <w:rsid w:val="00FB5AC4"/>
    <w:rsid w:val="00FB5AE6"/>
    <w:rsid w:val="00FB5B2B"/>
    <w:rsid w:val="00FB5BC9"/>
    <w:rsid w:val="00FB5BE2"/>
    <w:rsid w:val="00FB5C22"/>
    <w:rsid w:val="00FB5D1D"/>
    <w:rsid w:val="00FB5D31"/>
    <w:rsid w:val="00FB5D3E"/>
    <w:rsid w:val="00FB5D5E"/>
    <w:rsid w:val="00FB5D71"/>
    <w:rsid w:val="00FB5DBA"/>
    <w:rsid w:val="00FB5E3A"/>
    <w:rsid w:val="00FB5E99"/>
    <w:rsid w:val="00FB5EE8"/>
    <w:rsid w:val="00FB5EFF"/>
    <w:rsid w:val="00FB5F02"/>
    <w:rsid w:val="00FB5F38"/>
    <w:rsid w:val="00FB5F3C"/>
    <w:rsid w:val="00FB5F40"/>
    <w:rsid w:val="00FB5F52"/>
    <w:rsid w:val="00FB5F7C"/>
    <w:rsid w:val="00FB5F85"/>
    <w:rsid w:val="00FB5FCB"/>
    <w:rsid w:val="00FB5FF6"/>
    <w:rsid w:val="00FB600C"/>
    <w:rsid w:val="00FB6033"/>
    <w:rsid w:val="00FB604E"/>
    <w:rsid w:val="00FB607B"/>
    <w:rsid w:val="00FB608B"/>
    <w:rsid w:val="00FB60A3"/>
    <w:rsid w:val="00FB60AD"/>
    <w:rsid w:val="00FB60BD"/>
    <w:rsid w:val="00FB60DE"/>
    <w:rsid w:val="00FB6118"/>
    <w:rsid w:val="00FB6119"/>
    <w:rsid w:val="00FB6127"/>
    <w:rsid w:val="00FB6156"/>
    <w:rsid w:val="00FB615E"/>
    <w:rsid w:val="00FB61C0"/>
    <w:rsid w:val="00FB61E5"/>
    <w:rsid w:val="00FB6200"/>
    <w:rsid w:val="00FB6213"/>
    <w:rsid w:val="00FB6215"/>
    <w:rsid w:val="00FB621E"/>
    <w:rsid w:val="00FB6226"/>
    <w:rsid w:val="00FB622F"/>
    <w:rsid w:val="00FB6254"/>
    <w:rsid w:val="00FB627D"/>
    <w:rsid w:val="00FB628B"/>
    <w:rsid w:val="00FB6314"/>
    <w:rsid w:val="00FB633F"/>
    <w:rsid w:val="00FB6343"/>
    <w:rsid w:val="00FB634B"/>
    <w:rsid w:val="00FB6381"/>
    <w:rsid w:val="00FB63B8"/>
    <w:rsid w:val="00FB63CB"/>
    <w:rsid w:val="00FB63F4"/>
    <w:rsid w:val="00FB645B"/>
    <w:rsid w:val="00FB647F"/>
    <w:rsid w:val="00FB64DA"/>
    <w:rsid w:val="00FB650A"/>
    <w:rsid w:val="00FB6516"/>
    <w:rsid w:val="00FB654B"/>
    <w:rsid w:val="00FB654E"/>
    <w:rsid w:val="00FB655B"/>
    <w:rsid w:val="00FB65CD"/>
    <w:rsid w:val="00FB65EE"/>
    <w:rsid w:val="00FB6624"/>
    <w:rsid w:val="00FB6627"/>
    <w:rsid w:val="00FB66F5"/>
    <w:rsid w:val="00FB6706"/>
    <w:rsid w:val="00FB6725"/>
    <w:rsid w:val="00FB6760"/>
    <w:rsid w:val="00FB67BD"/>
    <w:rsid w:val="00FB67FF"/>
    <w:rsid w:val="00FB6822"/>
    <w:rsid w:val="00FB6877"/>
    <w:rsid w:val="00FB6894"/>
    <w:rsid w:val="00FB68E0"/>
    <w:rsid w:val="00FB6901"/>
    <w:rsid w:val="00FB691F"/>
    <w:rsid w:val="00FB6931"/>
    <w:rsid w:val="00FB694B"/>
    <w:rsid w:val="00FB6976"/>
    <w:rsid w:val="00FB698A"/>
    <w:rsid w:val="00FB699A"/>
    <w:rsid w:val="00FB69FA"/>
    <w:rsid w:val="00FB6A35"/>
    <w:rsid w:val="00FB6A3A"/>
    <w:rsid w:val="00FB6A63"/>
    <w:rsid w:val="00FB6A6A"/>
    <w:rsid w:val="00FB6AA3"/>
    <w:rsid w:val="00FB6AAA"/>
    <w:rsid w:val="00FB6AC0"/>
    <w:rsid w:val="00FB6B67"/>
    <w:rsid w:val="00FB6B9B"/>
    <w:rsid w:val="00FB6BDA"/>
    <w:rsid w:val="00FB6BE3"/>
    <w:rsid w:val="00FB6C1D"/>
    <w:rsid w:val="00FB6CAA"/>
    <w:rsid w:val="00FB6D12"/>
    <w:rsid w:val="00FB6D20"/>
    <w:rsid w:val="00FB6D25"/>
    <w:rsid w:val="00FB6D2A"/>
    <w:rsid w:val="00FB6D57"/>
    <w:rsid w:val="00FB6DB0"/>
    <w:rsid w:val="00FB6DB4"/>
    <w:rsid w:val="00FB6DCF"/>
    <w:rsid w:val="00FB6E1C"/>
    <w:rsid w:val="00FB6E20"/>
    <w:rsid w:val="00FB6E2F"/>
    <w:rsid w:val="00FB6E35"/>
    <w:rsid w:val="00FB6E82"/>
    <w:rsid w:val="00FB6EED"/>
    <w:rsid w:val="00FB6EF1"/>
    <w:rsid w:val="00FB6F08"/>
    <w:rsid w:val="00FB6F1A"/>
    <w:rsid w:val="00FB6F1C"/>
    <w:rsid w:val="00FB6F29"/>
    <w:rsid w:val="00FB6F39"/>
    <w:rsid w:val="00FB6F52"/>
    <w:rsid w:val="00FB6F91"/>
    <w:rsid w:val="00FB6FA4"/>
    <w:rsid w:val="00FB6FCA"/>
    <w:rsid w:val="00FB701A"/>
    <w:rsid w:val="00FB70AC"/>
    <w:rsid w:val="00FB70CF"/>
    <w:rsid w:val="00FB70DA"/>
    <w:rsid w:val="00FB710D"/>
    <w:rsid w:val="00FB7118"/>
    <w:rsid w:val="00FB7174"/>
    <w:rsid w:val="00FB7194"/>
    <w:rsid w:val="00FB71A7"/>
    <w:rsid w:val="00FB71BA"/>
    <w:rsid w:val="00FB7210"/>
    <w:rsid w:val="00FB7215"/>
    <w:rsid w:val="00FB7216"/>
    <w:rsid w:val="00FB7236"/>
    <w:rsid w:val="00FB7270"/>
    <w:rsid w:val="00FB7292"/>
    <w:rsid w:val="00FB72A3"/>
    <w:rsid w:val="00FB72BA"/>
    <w:rsid w:val="00FB72D3"/>
    <w:rsid w:val="00FB72FA"/>
    <w:rsid w:val="00FB72FD"/>
    <w:rsid w:val="00FB7306"/>
    <w:rsid w:val="00FB7325"/>
    <w:rsid w:val="00FB733F"/>
    <w:rsid w:val="00FB7344"/>
    <w:rsid w:val="00FB7422"/>
    <w:rsid w:val="00FB742D"/>
    <w:rsid w:val="00FB7431"/>
    <w:rsid w:val="00FB744F"/>
    <w:rsid w:val="00FB74A5"/>
    <w:rsid w:val="00FB74BD"/>
    <w:rsid w:val="00FB74CF"/>
    <w:rsid w:val="00FB7507"/>
    <w:rsid w:val="00FB754B"/>
    <w:rsid w:val="00FB7571"/>
    <w:rsid w:val="00FB75C6"/>
    <w:rsid w:val="00FB75E1"/>
    <w:rsid w:val="00FB75EF"/>
    <w:rsid w:val="00FB7607"/>
    <w:rsid w:val="00FB763C"/>
    <w:rsid w:val="00FB7672"/>
    <w:rsid w:val="00FB7676"/>
    <w:rsid w:val="00FB767B"/>
    <w:rsid w:val="00FB7694"/>
    <w:rsid w:val="00FB76AA"/>
    <w:rsid w:val="00FB76AD"/>
    <w:rsid w:val="00FB76BA"/>
    <w:rsid w:val="00FB76CC"/>
    <w:rsid w:val="00FB76FE"/>
    <w:rsid w:val="00FB770F"/>
    <w:rsid w:val="00FB7710"/>
    <w:rsid w:val="00FB772E"/>
    <w:rsid w:val="00FB772F"/>
    <w:rsid w:val="00FB7731"/>
    <w:rsid w:val="00FB7753"/>
    <w:rsid w:val="00FB77F7"/>
    <w:rsid w:val="00FB7816"/>
    <w:rsid w:val="00FB7872"/>
    <w:rsid w:val="00FB788D"/>
    <w:rsid w:val="00FB789C"/>
    <w:rsid w:val="00FB78DB"/>
    <w:rsid w:val="00FB78FE"/>
    <w:rsid w:val="00FB791F"/>
    <w:rsid w:val="00FB792E"/>
    <w:rsid w:val="00FB795F"/>
    <w:rsid w:val="00FB7989"/>
    <w:rsid w:val="00FB7998"/>
    <w:rsid w:val="00FB799E"/>
    <w:rsid w:val="00FB79A6"/>
    <w:rsid w:val="00FB79CF"/>
    <w:rsid w:val="00FB7A1C"/>
    <w:rsid w:val="00FB7A45"/>
    <w:rsid w:val="00FB7AA5"/>
    <w:rsid w:val="00FB7AC7"/>
    <w:rsid w:val="00FB7AE9"/>
    <w:rsid w:val="00FB7B24"/>
    <w:rsid w:val="00FB7B29"/>
    <w:rsid w:val="00FB7B32"/>
    <w:rsid w:val="00FB7B52"/>
    <w:rsid w:val="00FB7B59"/>
    <w:rsid w:val="00FB7B60"/>
    <w:rsid w:val="00FB7B85"/>
    <w:rsid w:val="00FB7B99"/>
    <w:rsid w:val="00FB7C16"/>
    <w:rsid w:val="00FB7C22"/>
    <w:rsid w:val="00FB7C69"/>
    <w:rsid w:val="00FB7C93"/>
    <w:rsid w:val="00FB7C99"/>
    <w:rsid w:val="00FB7CE6"/>
    <w:rsid w:val="00FB7CE8"/>
    <w:rsid w:val="00FB7CE9"/>
    <w:rsid w:val="00FB7D01"/>
    <w:rsid w:val="00FB7D26"/>
    <w:rsid w:val="00FB7D5F"/>
    <w:rsid w:val="00FB7D9A"/>
    <w:rsid w:val="00FB7DBE"/>
    <w:rsid w:val="00FB7DDB"/>
    <w:rsid w:val="00FB7DDE"/>
    <w:rsid w:val="00FB7E03"/>
    <w:rsid w:val="00FB7EC6"/>
    <w:rsid w:val="00FB7EF9"/>
    <w:rsid w:val="00FB7EFF"/>
    <w:rsid w:val="00FB7F49"/>
    <w:rsid w:val="00FB7FA6"/>
    <w:rsid w:val="00FB7FD1"/>
    <w:rsid w:val="00FC0004"/>
    <w:rsid w:val="00FC0017"/>
    <w:rsid w:val="00FC0021"/>
    <w:rsid w:val="00FC005C"/>
    <w:rsid w:val="00FC0067"/>
    <w:rsid w:val="00FC0072"/>
    <w:rsid w:val="00FC0077"/>
    <w:rsid w:val="00FC0092"/>
    <w:rsid w:val="00FC00A7"/>
    <w:rsid w:val="00FC011D"/>
    <w:rsid w:val="00FC012A"/>
    <w:rsid w:val="00FC0151"/>
    <w:rsid w:val="00FC0164"/>
    <w:rsid w:val="00FC016F"/>
    <w:rsid w:val="00FC01B9"/>
    <w:rsid w:val="00FC01F0"/>
    <w:rsid w:val="00FC01F6"/>
    <w:rsid w:val="00FC0238"/>
    <w:rsid w:val="00FC0257"/>
    <w:rsid w:val="00FC0274"/>
    <w:rsid w:val="00FC029F"/>
    <w:rsid w:val="00FC02C5"/>
    <w:rsid w:val="00FC02D0"/>
    <w:rsid w:val="00FC0324"/>
    <w:rsid w:val="00FC0393"/>
    <w:rsid w:val="00FC03CA"/>
    <w:rsid w:val="00FC046A"/>
    <w:rsid w:val="00FC0485"/>
    <w:rsid w:val="00FC04E5"/>
    <w:rsid w:val="00FC051E"/>
    <w:rsid w:val="00FC0536"/>
    <w:rsid w:val="00FC057D"/>
    <w:rsid w:val="00FC0597"/>
    <w:rsid w:val="00FC05DF"/>
    <w:rsid w:val="00FC05F0"/>
    <w:rsid w:val="00FC05FB"/>
    <w:rsid w:val="00FC065E"/>
    <w:rsid w:val="00FC06A1"/>
    <w:rsid w:val="00FC06B4"/>
    <w:rsid w:val="00FC06EF"/>
    <w:rsid w:val="00FC06FA"/>
    <w:rsid w:val="00FC0715"/>
    <w:rsid w:val="00FC0726"/>
    <w:rsid w:val="00FC0729"/>
    <w:rsid w:val="00FC072A"/>
    <w:rsid w:val="00FC0753"/>
    <w:rsid w:val="00FC0787"/>
    <w:rsid w:val="00FC07C1"/>
    <w:rsid w:val="00FC07DF"/>
    <w:rsid w:val="00FC07E3"/>
    <w:rsid w:val="00FC07E6"/>
    <w:rsid w:val="00FC0836"/>
    <w:rsid w:val="00FC085B"/>
    <w:rsid w:val="00FC08BA"/>
    <w:rsid w:val="00FC08C0"/>
    <w:rsid w:val="00FC08E6"/>
    <w:rsid w:val="00FC0919"/>
    <w:rsid w:val="00FC0924"/>
    <w:rsid w:val="00FC093B"/>
    <w:rsid w:val="00FC0946"/>
    <w:rsid w:val="00FC0981"/>
    <w:rsid w:val="00FC09C4"/>
    <w:rsid w:val="00FC09D2"/>
    <w:rsid w:val="00FC0A7F"/>
    <w:rsid w:val="00FC0A85"/>
    <w:rsid w:val="00FC0AA8"/>
    <w:rsid w:val="00FC0AAB"/>
    <w:rsid w:val="00FC0AE3"/>
    <w:rsid w:val="00FC0AFB"/>
    <w:rsid w:val="00FC0B0A"/>
    <w:rsid w:val="00FC0B13"/>
    <w:rsid w:val="00FC0B89"/>
    <w:rsid w:val="00FC0BA5"/>
    <w:rsid w:val="00FC0BA7"/>
    <w:rsid w:val="00FC0BB9"/>
    <w:rsid w:val="00FC0C08"/>
    <w:rsid w:val="00FC0C2C"/>
    <w:rsid w:val="00FC0C5E"/>
    <w:rsid w:val="00FC0C7C"/>
    <w:rsid w:val="00FC0C8C"/>
    <w:rsid w:val="00FC0C9E"/>
    <w:rsid w:val="00FC0D0D"/>
    <w:rsid w:val="00FC0D16"/>
    <w:rsid w:val="00FC0D3C"/>
    <w:rsid w:val="00FC0D51"/>
    <w:rsid w:val="00FC0D65"/>
    <w:rsid w:val="00FC0D66"/>
    <w:rsid w:val="00FC0D7F"/>
    <w:rsid w:val="00FC0E02"/>
    <w:rsid w:val="00FC0E08"/>
    <w:rsid w:val="00FC0E0C"/>
    <w:rsid w:val="00FC0E17"/>
    <w:rsid w:val="00FC0E31"/>
    <w:rsid w:val="00FC0E5C"/>
    <w:rsid w:val="00FC0E85"/>
    <w:rsid w:val="00FC0E92"/>
    <w:rsid w:val="00FC0E97"/>
    <w:rsid w:val="00FC0EAF"/>
    <w:rsid w:val="00FC0ECB"/>
    <w:rsid w:val="00FC0F3F"/>
    <w:rsid w:val="00FC0F8A"/>
    <w:rsid w:val="00FC0FAD"/>
    <w:rsid w:val="00FC0FCD"/>
    <w:rsid w:val="00FC1021"/>
    <w:rsid w:val="00FC102D"/>
    <w:rsid w:val="00FC103C"/>
    <w:rsid w:val="00FC1044"/>
    <w:rsid w:val="00FC1063"/>
    <w:rsid w:val="00FC1066"/>
    <w:rsid w:val="00FC1073"/>
    <w:rsid w:val="00FC109E"/>
    <w:rsid w:val="00FC10CB"/>
    <w:rsid w:val="00FC1115"/>
    <w:rsid w:val="00FC1118"/>
    <w:rsid w:val="00FC11A0"/>
    <w:rsid w:val="00FC11AD"/>
    <w:rsid w:val="00FC1253"/>
    <w:rsid w:val="00FC126A"/>
    <w:rsid w:val="00FC129B"/>
    <w:rsid w:val="00FC1312"/>
    <w:rsid w:val="00FC1322"/>
    <w:rsid w:val="00FC132B"/>
    <w:rsid w:val="00FC1346"/>
    <w:rsid w:val="00FC1349"/>
    <w:rsid w:val="00FC137E"/>
    <w:rsid w:val="00FC137F"/>
    <w:rsid w:val="00FC13C0"/>
    <w:rsid w:val="00FC13CC"/>
    <w:rsid w:val="00FC13D7"/>
    <w:rsid w:val="00FC13F8"/>
    <w:rsid w:val="00FC141A"/>
    <w:rsid w:val="00FC1435"/>
    <w:rsid w:val="00FC144B"/>
    <w:rsid w:val="00FC1495"/>
    <w:rsid w:val="00FC14CE"/>
    <w:rsid w:val="00FC14F9"/>
    <w:rsid w:val="00FC1517"/>
    <w:rsid w:val="00FC1526"/>
    <w:rsid w:val="00FC1535"/>
    <w:rsid w:val="00FC156C"/>
    <w:rsid w:val="00FC1591"/>
    <w:rsid w:val="00FC15B8"/>
    <w:rsid w:val="00FC15D8"/>
    <w:rsid w:val="00FC15DF"/>
    <w:rsid w:val="00FC1643"/>
    <w:rsid w:val="00FC1673"/>
    <w:rsid w:val="00FC16A1"/>
    <w:rsid w:val="00FC16B8"/>
    <w:rsid w:val="00FC16D7"/>
    <w:rsid w:val="00FC16FA"/>
    <w:rsid w:val="00FC1740"/>
    <w:rsid w:val="00FC1754"/>
    <w:rsid w:val="00FC176D"/>
    <w:rsid w:val="00FC177A"/>
    <w:rsid w:val="00FC177C"/>
    <w:rsid w:val="00FC17DC"/>
    <w:rsid w:val="00FC181B"/>
    <w:rsid w:val="00FC18A2"/>
    <w:rsid w:val="00FC18B1"/>
    <w:rsid w:val="00FC18B8"/>
    <w:rsid w:val="00FC18CE"/>
    <w:rsid w:val="00FC18ED"/>
    <w:rsid w:val="00FC1986"/>
    <w:rsid w:val="00FC19A3"/>
    <w:rsid w:val="00FC19DA"/>
    <w:rsid w:val="00FC19EB"/>
    <w:rsid w:val="00FC1A24"/>
    <w:rsid w:val="00FC1A37"/>
    <w:rsid w:val="00FC1A39"/>
    <w:rsid w:val="00FC1A3D"/>
    <w:rsid w:val="00FC1A4B"/>
    <w:rsid w:val="00FC1A56"/>
    <w:rsid w:val="00FC1A6B"/>
    <w:rsid w:val="00FC1A8A"/>
    <w:rsid w:val="00FC1AA0"/>
    <w:rsid w:val="00FC1AA9"/>
    <w:rsid w:val="00FC1AE4"/>
    <w:rsid w:val="00FC1B1B"/>
    <w:rsid w:val="00FC1B5A"/>
    <w:rsid w:val="00FC1B66"/>
    <w:rsid w:val="00FC1BD5"/>
    <w:rsid w:val="00FC1BF4"/>
    <w:rsid w:val="00FC1C07"/>
    <w:rsid w:val="00FC1C16"/>
    <w:rsid w:val="00FC1C28"/>
    <w:rsid w:val="00FC1C33"/>
    <w:rsid w:val="00FC1C4C"/>
    <w:rsid w:val="00FC1CA5"/>
    <w:rsid w:val="00FC1CB2"/>
    <w:rsid w:val="00FC1D25"/>
    <w:rsid w:val="00FC1D2E"/>
    <w:rsid w:val="00FC1D83"/>
    <w:rsid w:val="00FC1DEF"/>
    <w:rsid w:val="00FC1DFC"/>
    <w:rsid w:val="00FC1E30"/>
    <w:rsid w:val="00FC1E4B"/>
    <w:rsid w:val="00FC1EB4"/>
    <w:rsid w:val="00FC1ED7"/>
    <w:rsid w:val="00FC1EE7"/>
    <w:rsid w:val="00FC1F14"/>
    <w:rsid w:val="00FC1F6C"/>
    <w:rsid w:val="00FC1F6E"/>
    <w:rsid w:val="00FC1F9D"/>
    <w:rsid w:val="00FC1FAF"/>
    <w:rsid w:val="00FC1FC9"/>
    <w:rsid w:val="00FC200C"/>
    <w:rsid w:val="00FC204A"/>
    <w:rsid w:val="00FC2051"/>
    <w:rsid w:val="00FC205E"/>
    <w:rsid w:val="00FC206C"/>
    <w:rsid w:val="00FC2070"/>
    <w:rsid w:val="00FC20BC"/>
    <w:rsid w:val="00FC20BD"/>
    <w:rsid w:val="00FC213A"/>
    <w:rsid w:val="00FC2164"/>
    <w:rsid w:val="00FC218E"/>
    <w:rsid w:val="00FC21BB"/>
    <w:rsid w:val="00FC21C0"/>
    <w:rsid w:val="00FC21D1"/>
    <w:rsid w:val="00FC2228"/>
    <w:rsid w:val="00FC2246"/>
    <w:rsid w:val="00FC227A"/>
    <w:rsid w:val="00FC22CD"/>
    <w:rsid w:val="00FC22CE"/>
    <w:rsid w:val="00FC22D4"/>
    <w:rsid w:val="00FC2309"/>
    <w:rsid w:val="00FC231F"/>
    <w:rsid w:val="00FC235E"/>
    <w:rsid w:val="00FC2371"/>
    <w:rsid w:val="00FC23D9"/>
    <w:rsid w:val="00FC23FF"/>
    <w:rsid w:val="00FC240F"/>
    <w:rsid w:val="00FC243B"/>
    <w:rsid w:val="00FC248C"/>
    <w:rsid w:val="00FC24AD"/>
    <w:rsid w:val="00FC253C"/>
    <w:rsid w:val="00FC2544"/>
    <w:rsid w:val="00FC256C"/>
    <w:rsid w:val="00FC257C"/>
    <w:rsid w:val="00FC25A2"/>
    <w:rsid w:val="00FC25AC"/>
    <w:rsid w:val="00FC25BF"/>
    <w:rsid w:val="00FC25C4"/>
    <w:rsid w:val="00FC25C9"/>
    <w:rsid w:val="00FC2658"/>
    <w:rsid w:val="00FC268C"/>
    <w:rsid w:val="00FC26C4"/>
    <w:rsid w:val="00FC26E9"/>
    <w:rsid w:val="00FC26EA"/>
    <w:rsid w:val="00FC272E"/>
    <w:rsid w:val="00FC2739"/>
    <w:rsid w:val="00FC2763"/>
    <w:rsid w:val="00FC276F"/>
    <w:rsid w:val="00FC2771"/>
    <w:rsid w:val="00FC27A8"/>
    <w:rsid w:val="00FC27D5"/>
    <w:rsid w:val="00FC2804"/>
    <w:rsid w:val="00FC281F"/>
    <w:rsid w:val="00FC2847"/>
    <w:rsid w:val="00FC2862"/>
    <w:rsid w:val="00FC28C2"/>
    <w:rsid w:val="00FC28CC"/>
    <w:rsid w:val="00FC28E2"/>
    <w:rsid w:val="00FC2922"/>
    <w:rsid w:val="00FC2941"/>
    <w:rsid w:val="00FC29C7"/>
    <w:rsid w:val="00FC29D7"/>
    <w:rsid w:val="00FC2A00"/>
    <w:rsid w:val="00FC2A15"/>
    <w:rsid w:val="00FC2A77"/>
    <w:rsid w:val="00FC2A7C"/>
    <w:rsid w:val="00FC2A9F"/>
    <w:rsid w:val="00FC2AA9"/>
    <w:rsid w:val="00FC2AB0"/>
    <w:rsid w:val="00FC2AFC"/>
    <w:rsid w:val="00FC2AFE"/>
    <w:rsid w:val="00FC2B09"/>
    <w:rsid w:val="00FC2B16"/>
    <w:rsid w:val="00FC2B3E"/>
    <w:rsid w:val="00FC2B41"/>
    <w:rsid w:val="00FC2B44"/>
    <w:rsid w:val="00FC2B60"/>
    <w:rsid w:val="00FC2B9B"/>
    <w:rsid w:val="00FC2BB2"/>
    <w:rsid w:val="00FC2BE9"/>
    <w:rsid w:val="00FC2C58"/>
    <w:rsid w:val="00FC2C79"/>
    <w:rsid w:val="00FC2C89"/>
    <w:rsid w:val="00FC2CA3"/>
    <w:rsid w:val="00FC2CBC"/>
    <w:rsid w:val="00FC2CF4"/>
    <w:rsid w:val="00FC2D22"/>
    <w:rsid w:val="00FC2DA2"/>
    <w:rsid w:val="00FC2DBA"/>
    <w:rsid w:val="00FC2DBE"/>
    <w:rsid w:val="00FC2DF1"/>
    <w:rsid w:val="00FC2E15"/>
    <w:rsid w:val="00FC2E24"/>
    <w:rsid w:val="00FC2E4C"/>
    <w:rsid w:val="00FC2E60"/>
    <w:rsid w:val="00FC2E7D"/>
    <w:rsid w:val="00FC2E85"/>
    <w:rsid w:val="00FC2E9D"/>
    <w:rsid w:val="00FC2EA5"/>
    <w:rsid w:val="00FC2EA6"/>
    <w:rsid w:val="00FC2EE8"/>
    <w:rsid w:val="00FC2EF4"/>
    <w:rsid w:val="00FC2F07"/>
    <w:rsid w:val="00FC2F2D"/>
    <w:rsid w:val="00FC2F4D"/>
    <w:rsid w:val="00FC2F4F"/>
    <w:rsid w:val="00FC2F86"/>
    <w:rsid w:val="00FC2FA1"/>
    <w:rsid w:val="00FC2FB8"/>
    <w:rsid w:val="00FC2FDB"/>
    <w:rsid w:val="00FC3028"/>
    <w:rsid w:val="00FC3049"/>
    <w:rsid w:val="00FC3082"/>
    <w:rsid w:val="00FC30A8"/>
    <w:rsid w:val="00FC30BE"/>
    <w:rsid w:val="00FC30DB"/>
    <w:rsid w:val="00FC3110"/>
    <w:rsid w:val="00FC311B"/>
    <w:rsid w:val="00FC318F"/>
    <w:rsid w:val="00FC319C"/>
    <w:rsid w:val="00FC31BA"/>
    <w:rsid w:val="00FC31BC"/>
    <w:rsid w:val="00FC31CC"/>
    <w:rsid w:val="00FC31D2"/>
    <w:rsid w:val="00FC3228"/>
    <w:rsid w:val="00FC324A"/>
    <w:rsid w:val="00FC3268"/>
    <w:rsid w:val="00FC326D"/>
    <w:rsid w:val="00FC3291"/>
    <w:rsid w:val="00FC3300"/>
    <w:rsid w:val="00FC3305"/>
    <w:rsid w:val="00FC3316"/>
    <w:rsid w:val="00FC3324"/>
    <w:rsid w:val="00FC332E"/>
    <w:rsid w:val="00FC3350"/>
    <w:rsid w:val="00FC3372"/>
    <w:rsid w:val="00FC3376"/>
    <w:rsid w:val="00FC337D"/>
    <w:rsid w:val="00FC3386"/>
    <w:rsid w:val="00FC33A4"/>
    <w:rsid w:val="00FC33C9"/>
    <w:rsid w:val="00FC33D8"/>
    <w:rsid w:val="00FC3405"/>
    <w:rsid w:val="00FC347A"/>
    <w:rsid w:val="00FC34CC"/>
    <w:rsid w:val="00FC34DC"/>
    <w:rsid w:val="00FC3516"/>
    <w:rsid w:val="00FC3549"/>
    <w:rsid w:val="00FC3593"/>
    <w:rsid w:val="00FC35AD"/>
    <w:rsid w:val="00FC35B4"/>
    <w:rsid w:val="00FC360F"/>
    <w:rsid w:val="00FC3654"/>
    <w:rsid w:val="00FC3656"/>
    <w:rsid w:val="00FC3667"/>
    <w:rsid w:val="00FC36BB"/>
    <w:rsid w:val="00FC36C5"/>
    <w:rsid w:val="00FC36E7"/>
    <w:rsid w:val="00FC36F2"/>
    <w:rsid w:val="00FC3755"/>
    <w:rsid w:val="00FC375A"/>
    <w:rsid w:val="00FC3766"/>
    <w:rsid w:val="00FC377F"/>
    <w:rsid w:val="00FC3785"/>
    <w:rsid w:val="00FC379F"/>
    <w:rsid w:val="00FC37DF"/>
    <w:rsid w:val="00FC37E3"/>
    <w:rsid w:val="00FC3846"/>
    <w:rsid w:val="00FC384C"/>
    <w:rsid w:val="00FC3850"/>
    <w:rsid w:val="00FC387D"/>
    <w:rsid w:val="00FC3895"/>
    <w:rsid w:val="00FC38A9"/>
    <w:rsid w:val="00FC38C4"/>
    <w:rsid w:val="00FC38DD"/>
    <w:rsid w:val="00FC38F8"/>
    <w:rsid w:val="00FC38FE"/>
    <w:rsid w:val="00FC390D"/>
    <w:rsid w:val="00FC3932"/>
    <w:rsid w:val="00FC3966"/>
    <w:rsid w:val="00FC3973"/>
    <w:rsid w:val="00FC397A"/>
    <w:rsid w:val="00FC3991"/>
    <w:rsid w:val="00FC3993"/>
    <w:rsid w:val="00FC3995"/>
    <w:rsid w:val="00FC39AB"/>
    <w:rsid w:val="00FC39AC"/>
    <w:rsid w:val="00FC39AD"/>
    <w:rsid w:val="00FC39C4"/>
    <w:rsid w:val="00FC39C6"/>
    <w:rsid w:val="00FC39D2"/>
    <w:rsid w:val="00FC39D4"/>
    <w:rsid w:val="00FC3A36"/>
    <w:rsid w:val="00FC3A52"/>
    <w:rsid w:val="00FC3A78"/>
    <w:rsid w:val="00FC3A8D"/>
    <w:rsid w:val="00FC3B05"/>
    <w:rsid w:val="00FC3B16"/>
    <w:rsid w:val="00FC3B2E"/>
    <w:rsid w:val="00FC3B45"/>
    <w:rsid w:val="00FC3B59"/>
    <w:rsid w:val="00FC3B60"/>
    <w:rsid w:val="00FC3B68"/>
    <w:rsid w:val="00FC3B6F"/>
    <w:rsid w:val="00FC3B7B"/>
    <w:rsid w:val="00FC3BB0"/>
    <w:rsid w:val="00FC3BB4"/>
    <w:rsid w:val="00FC3BDC"/>
    <w:rsid w:val="00FC3C13"/>
    <w:rsid w:val="00FC3C3E"/>
    <w:rsid w:val="00FC3C6B"/>
    <w:rsid w:val="00FC3C73"/>
    <w:rsid w:val="00FC3C87"/>
    <w:rsid w:val="00FC3CAD"/>
    <w:rsid w:val="00FC3CDB"/>
    <w:rsid w:val="00FC3D1E"/>
    <w:rsid w:val="00FC3D89"/>
    <w:rsid w:val="00FC3DC8"/>
    <w:rsid w:val="00FC3E32"/>
    <w:rsid w:val="00FC3E5A"/>
    <w:rsid w:val="00FC3E5C"/>
    <w:rsid w:val="00FC3E60"/>
    <w:rsid w:val="00FC3E9B"/>
    <w:rsid w:val="00FC3EB9"/>
    <w:rsid w:val="00FC3EEF"/>
    <w:rsid w:val="00FC3EF2"/>
    <w:rsid w:val="00FC3EF3"/>
    <w:rsid w:val="00FC3EFB"/>
    <w:rsid w:val="00FC3FC5"/>
    <w:rsid w:val="00FC3FCE"/>
    <w:rsid w:val="00FC3FDF"/>
    <w:rsid w:val="00FC3FF8"/>
    <w:rsid w:val="00FC3FFB"/>
    <w:rsid w:val="00FC4006"/>
    <w:rsid w:val="00FC4021"/>
    <w:rsid w:val="00FC4049"/>
    <w:rsid w:val="00FC404C"/>
    <w:rsid w:val="00FC4054"/>
    <w:rsid w:val="00FC409E"/>
    <w:rsid w:val="00FC40D1"/>
    <w:rsid w:val="00FC416D"/>
    <w:rsid w:val="00FC41A2"/>
    <w:rsid w:val="00FC41AA"/>
    <w:rsid w:val="00FC41B0"/>
    <w:rsid w:val="00FC41BF"/>
    <w:rsid w:val="00FC41F0"/>
    <w:rsid w:val="00FC4203"/>
    <w:rsid w:val="00FC4226"/>
    <w:rsid w:val="00FC4267"/>
    <w:rsid w:val="00FC429B"/>
    <w:rsid w:val="00FC42BE"/>
    <w:rsid w:val="00FC42C6"/>
    <w:rsid w:val="00FC42ED"/>
    <w:rsid w:val="00FC4360"/>
    <w:rsid w:val="00FC43CC"/>
    <w:rsid w:val="00FC43FB"/>
    <w:rsid w:val="00FC4403"/>
    <w:rsid w:val="00FC4449"/>
    <w:rsid w:val="00FC44B0"/>
    <w:rsid w:val="00FC44B9"/>
    <w:rsid w:val="00FC44C4"/>
    <w:rsid w:val="00FC44CA"/>
    <w:rsid w:val="00FC44F6"/>
    <w:rsid w:val="00FC4505"/>
    <w:rsid w:val="00FC4514"/>
    <w:rsid w:val="00FC4578"/>
    <w:rsid w:val="00FC45BE"/>
    <w:rsid w:val="00FC4601"/>
    <w:rsid w:val="00FC461E"/>
    <w:rsid w:val="00FC4652"/>
    <w:rsid w:val="00FC4662"/>
    <w:rsid w:val="00FC4666"/>
    <w:rsid w:val="00FC467A"/>
    <w:rsid w:val="00FC468B"/>
    <w:rsid w:val="00FC477A"/>
    <w:rsid w:val="00FC4789"/>
    <w:rsid w:val="00FC4790"/>
    <w:rsid w:val="00FC47A9"/>
    <w:rsid w:val="00FC47D1"/>
    <w:rsid w:val="00FC47D3"/>
    <w:rsid w:val="00FC4817"/>
    <w:rsid w:val="00FC4860"/>
    <w:rsid w:val="00FC4890"/>
    <w:rsid w:val="00FC489B"/>
    <w:rsid w:val="00FC48CA"/>
    <w:rsid w:val="00FC48D5"/>
    <w:rsid w:val="00FC48DF"/>
    <w:rsid w:val="00FC48E0"/>
    <w:rsid w:val="00FC490B"/>
    <w:rsid w:val="00FC491F"/>
    <w:rsid w:val="00FC4929"/>
    <w:rsid w:val="00FC4944"/>
    <w:rsid w:val="00FC498F"/>
    <w:rsid w:val="00FC4992"/>
    <w:rsid w:val="00FC49B3"/>
    <w:rsid w:val="00FC49CF"/>
    <w:rsid w:val="00FC49D3"/>
    <w:rsid w:val="00FC49F2"/>
    <w:rsid w:val="00FC4A27"/>
    <w:rsid w:val="00FC4A7C"/>
    <w:rsid w:val="00FC4AA1"/>
    <w:rsid w:val="00FC4ABC"/>
    <w:rsid w:val="00FC4AED"/>
    <w:rsid w:val="00FC4B02"/>
    <w:rsid w:val="00FC4B31"/>
    <w:rsid w:val="00FC4B4E"/>
    <w:rsid w:val="00FC4B54"/>
    <w:rsid w:val="00FC4B65"/>
    <w:rsid w:val="00FC4B76"/>
    <w:rsid w:val="00FC4BC9"/>
    <w:rsid w:val="00FC4BDF"/>
    <w:rsid w:val="00FC4BE1"/>
    <w:rsid w:val="00FC4BF6"/>
    <w:rsid w:val="00FC4C1C"/>
    <w:rsid w:val="00FC4C25"/>
    <w:rsid w:val="00FC4C46"/>
    <w:rsid w:val="00FC4C61"/>
    <w:rsid w:val="00FC4C8F"/>
    <w:rsid w:val="00FC4C92"/>
    <w:rsid w:val="00FC4CB0"/>
    <w:rsid w:val="00FC4CBD"/>
    <w:rsid w:val="00FC4CE6"/>
    <w:rsid w:val="00FC4D67"/>
    <w:rsid w:val="00FC4D97"/>
    <w:rsid w:val="00FC4DA6"/>
    <w:rsid w:val="00FC4DB8"/>
    <w:rsid w:val="00FC4DD5"/>
    <w:rsid w:val="00FC4E14"/>
    <w:rsid w:val="00FC4E5B"/>
    <w:rsid w:val="00FC4E7C"/>
    <w:rsid w:val="00FC4E88"/>
    <w:rsid w:val="00FC4E91"/>
    <w:rsid w:val="00FC4F27"/>
    <w:rsid w:val="00FC4F2D"/>
    <w:rsid w:val="00FC4F52"/>
    <w:rsid w:val="00FC4F76"/>
    <w:rsid w:val="00FC4F86"/>
    <w:rsid w:val="00FC4FA8"/>
    <w:rsid w:val="00FC4FD9"/>
    <w:rsid w:val="00FC4FF3"/>
    <w:rsid w:val="00FC502E"/>
    <w:rsid w:val="00FC5035"/>
    <w:rsid w:val="00FC5044"/>
    <w:rsid w:val="00FC5082"/>
    <w:rsid w:val="00FC5090"/>
    <w:rsid w:val="00FC5092"/>
    <w:rsid w:val="00FC50B9"/>
    <w:rsid w:val="00FC50CA"/>
    <w:rsid w:val="00FC514C"/>
    <w:rsid w:val="00FC515B"/>
    <w:rsid w:val="00FC5165"/>
    <w:rsid w:val="00FC5181"/>
    <w:rsid w:val="00FC518D"/>
    <w:rsid w:val="00FC51B2"/>
    <w:rsid w:val="00FC51C8"/>
    <w:rsid w:val="00FC51E4"/>
    <w:rsid w:val="00FC528D"/>
    <w:rsid w:val="00FC528F"/>
    <w:rsid w:val="00FC5298"/>
    <w:rsid w:val="00FC52A9"/>
    <w:rsid w:val="00FC52E2"/>
    <w:rsid w:val="00FC530B"/>
    <w:rsid w:val="00FC5311"/>
    <w:rsid w:val="00FC531E"/>
    <w:rsid w:val="00FC5323"/>
    <w:rsid w:val="00FC532E"/>
    <w:rsid w:val="00FC5335"/>
    <w:rsid w:val="00FC5369"/>
    <w:rsid w:val="00FC53CB"/>
    <w:rsid w:val="00FC541E"/>
    <w:rsid w:val="00FC5430"/>
    <w:rsid w:val="00FC543B"/>
    <w:rsid w:val="00FC545A"/>
    <w:rsid w:val="00FC5462"/>
    <w:rsid w:val="00FC546C"/>
    <w:rsid w:val="00FC549A"/>
    <w:rsid w:val="00FC5529"/>
    <w:rsid w:val="00FC5536"/>
    <w:rsid w:val="00FC5561"/>
    <w:rsid w:val="00FC5566"/>
    <w:rsid w:val="00FC556C"/>
    <w:rsid w:val="00FC55E6"/>
    <w:rsid w:val="00FC55F9"/>
    <w:rsid w:val="00FC55FF"/>
    <w:rsid w:val="00FC561B"/>
    <w:rsid w:val="00FC566C"/>
    <w:rsid w:val="00FC5670"/>
    <w:rsid w:val="00FC567E"/>
    <w:rsid w:val="00FC567F"/>
    <w:rsid w:val="00FC56B7"/>
    <w:rsid w:val="00FC56EB"/>
    <w:rsid w:val="00FC5707"/>
    <w:rsid w:val="00FC5716"/>
    <w:rsid w:val="00FC5731"/>
    <w:rsid w:val="00FC577E"/>
    <w:rsid w:val="00FC57C7"/>
    <w:rsid w:val="00FC57CA"/>
    <w:rsid w:val="00FC57CF"/>
    <w:rsid w:val="00FC57EA"/>
    <w:rsid w:val="00FC5805"/>
    <w:rsid w:val="00FC580B"/>
    <w:rsid w:val="00FC5820"/>
    <w:rsid w:val="00FC582C"/>
    <w:rsid w:val="00FC5837"/>
    <w:rsid w:val="00FC5873"/>
    <w:rsid w:val="00FC5880"/>
    <w:rsid w:val="00FC588A"/>
    <w:rsid w:val="00FC58BC"/>
    <w:rsid w:val="00FC58C9"/>
    <w:rsid w:val="00FC58F2"/>
    <w:rsid w:val="00FC5926"/>
    <w:rsid w:val="00FC596E"/>
    <w:rsid w:val="00FC5974"/>
    <w:rsid w:val="00FC599B"/>
    <w:rsid w:val="00FC59B4"/>
    <w:rsid w:val="00FC59C0"/>
    <w:rsid w:val="00FC59CE"/>
    <w:rsid w:val="00FC59DA"/>
    <w:rsid w:val="00FC5A00"/>
    <w:rsid w:val="00FC5A1B"/>
    <w:rsid w:val="00FC5A2E"/>
    <w:rsid w:val="00FC5AB6"/>
    <w:rsid w:val="00FC5AB9"/>
    <w:rsid w:val="00FC5AC6"/>
    <w:rsid w:val="00FC5ADF"/>
    <w:rsid w:val="00FC5AE7"/>
    <w:rsid w:val="00FC5B0A"/>
    <w:rsid w:val="00FC5B5C"/>
    <w:rsid w:val="00FC5B65"/>
    <w:rsid w:val="00FC5B68"/>
    <w:rsid w:val="00FC5B7C"/>
    <w:rsid w:val="00FC5B7D"/>
    <w:rsid w:val="00FC5B83"/>
    <w:rsid w:val="00FC5B9C"/>
    <w:rsid w:val="00FC5BA4"/>
    <w:rsid w:val="00FC5BA5"/>
    <w:rsid w:val="00FC5BC2"/>
    <w:rsid w:val="00FC5BD5"/>
    <w:rsid w:val="00FC5CC6"/>
    <w:rsid w:val="00FC5CCE"/>
    <w:rsid w:val="00FC5CEA"/>
    <w:rsid w:val="00FC5CF2"/>
    <w:rsid w:val="00FC5CFC"/>
    <w:rsid w:val="00FC5D00"/>
    <w:rsid w:val="00FC5D06"/>
    <w:rsid w:val="00FC5D1E"/>
    <w:rsid w:val="00FC5D20"/>
    <w:rsid w:val="00FC5D45"/>
    <w:rsid w:val="00FC5D6E"/>
    <w:rsid w:val="00FC5D87"/>
    <w:rsid w:val="00FC5D93"/>
    <w:rsid w:val="00FC5DB5"/>
    <w:rsid w:val="00FC5DF1"/>
    <w:rsid w:val="00FC5DFE"/>
    <w:rsid w:val="00FC5E9A"/>
    <w:rsid w:val="00FC5EB4"/>
    <w:rsid w:val="00FC5ECC"/>
    <w:rsid w:val="00FC5EE3"/>
    <w:rsid w:val="00FC5EF5"/>
    <w:rsid w:val="00FC5EFD"/>
    <w:rsid w:val="00FC5F3C"/>
    <w:rsid w:val="00FC5F4B"/>
    <w:rsid w:val="00FC5F6D"/>
    <w:rsid w:val="00FC5FA1"/>
    <w:rsid w:val="00FC5FC0"/>
    <w:rsid w:val="00FC6016"/>
    <w:rsid w:val="00FC604F"/>
    <w:rsid w:val="00FC6059"/>
    <w:rsid w:val="00FC6070"/>
    <w:rsid w:val="00FC60A9"/>
    <w:rsid w:val="00FC60AF"/>
    <w:rsid w:val="00FC60F4"/>
    <w:rsid w:val="00FC60FC"/>
    <w:rsid w:val="00FC6131"/>
    <w:rsid w:val="00FC6138"/>
    <w:rsid w:val="00FC6143"/>
    <w:rsid w:val="00FC618A"/>
    <w:rsid w:val="00FC61AA"/>
    <w:rsid w:val="00FC61AE"/>
    <w:rsid w:val="00FC61AF"/>
    <w:rsid w:val="00FC61E3"/>
    <w:rsid w:val="00FC61E6"/>
    <w:rsid w:val="00FC61EA"/>
    <w:rsid w:val="00FC61EE"/>
    <w:rsid w:val="00FC61EF"/>
    <w:rsid w:val="00FC61F1"/>
    <w:rsid w:val="00FC6213"/>
    <w:rsid w:val="00FC6229"/>
    <w:rsid w:val="00FC622B"/>
    <w:rsid w:val="00FC626E"/>
    <w:rsid w:val="00FC6275"/>
    <w:rsid w:val="00FC6291"/>
    <w:rsid w:val="00FC62DB"/>
    <w:rsid w:val="00FC62EE"/>
    <w:rsid w:val="00FC62FA"/>
    <w:rsid w:val="00FC634A"/>
    <w:rsid w:val="00FC639D"/>
    <w:rsid w:val="00FC63AE"/>
    <w:rsid w:val="00FC63CC"/>
    <w:rsid w:val="00FC63D3"/>
    <w:rsid w:val="00FC63DF"/>
    <w:rsid w:val="00FC63EF"/>
    <w:rsid w:val="00FC6427"/>
    <w:rsid w:val="00FC6443"/>
    <w:rsid w:val="00FC6482"/>
    <w:rsid w:val="00FC64A4"/>
    <w:rsid w:val="00FC64CB"/>
    <w:rsid w:val="00FC64CF"/>
    <w:rsid w:val="00FC656A"/>
    <w:rsid w:val="00FC6573"/>
    <w:rsid w:val="00FC6582"/>
    <w:rsid w:val="00FC65AA"/>
    <w:rsid w:val="00FC65DE"/>
    <w:rsid w:val="00FC6600"/>
    <w:rsid w:val="00FC660F"/>
    <w:rsid w:val="00FC664F"/>
    <w:rsid w:val="00FC6664"/>
    <w:rsid w:val="00FC668C"/>
    <w:rsid w:val="00FC669F"/>
    <w:rsid w:val="00FC66AE"/>
    <w:rsid w:val="00FC66D4"/>
    <w:rsid w:val="00FC6726"/>
    <w:rsid w:val="00FC672E"/>
    <w:rsid w:val="00FC673B"/>
    <w:rsid w:val="00FC673C"/>
    <w:rsid w:val="00FC678A"/>
    <w:rsid w:val="00FC678F"/>
    <w:rsid w:val="00FC67C4"/>
    <w:rsid w:val="00FC67FE"/>
    <w:rsid w:val="00FC6806"/>
    <w:rsid w:val="00FC6847"/>
    <w:rsid w:val="00FC6868"/>
    <w:rsid w:val="00FC68A2"/>
    <w:rsid w:val="00FC68A6"/>
    <w:rsid w:val="00FC68FC"/>
    <w:rsid w:val="00FC6902"/>
    <w:rsid w:val="00FC690F"/>
    <w:rsid w:val="00FC693C"/>
    <w:rsid w:val="00FC693D"/>
    <w:rsid w:val="00FC699C"/>
    <w:rsid w:val="00FC69A6"/>
    <w:rsid w:val="00FC69C4"/>
    <w:rsid w:val="00FC69CB"/>
    <w:rsid w:val="00FC69CD"/>
    <w:rsid w:val="00FC6A1E"/>
    <w:rsid w:val="00FC6A26"/>
    <w:rsid w:val="00FC6A52"/>
    <w:rsid w:val="00FC6A6C"/>
    <w:rsid w:val="00FC6A9E"/>
    <w:rsid w:val="00FC6AA5"/>
    <w:rsid w:val="00FC6ACA"/>
    <w:rsid w:val="00FC6AEA"/>
    <w:rsid w:val="00FC6AF5"/>
    <w:rsid w:val="00FC6B09"/>
    <w:rsid w:val="00FC6B1B"/>
    <w:rsid w:val="00FC6B45"/>
    <w:rsid w:val="00FC6B60"/>
    <w:rsid w:val="00FC6B8F"/>
    <w:rsid w:val="00FC6B9D"/>
    <w:rsid w:val="00FC6BBC"/>
    <w:rsid w:val="00FC6BD5"/>
    <w:rsid w:val="00FC6BD6"/>
    <w:rsid w:val="00FC6C10"/>
    <w:rsid w:val="00FC6C13"/>
    <w:rsid w:val="00FC6C5F"/>
    <w:rsid w:val="00FC6C69"/>
    <w:rsid w:val="00FC6CB4"/>
    <w:rsid w:val="00FC6CD1"/>
    <w:rsid w:val="00FC6CD5"/>
    <w:rsid w:val="00FC6D39"/>
    <w:rsid w:val="00FC6D4B"/>
    <w:rsid w:val="00FC6D87"/>
    <w:rsid w:val="00FC6D89"/>
    <w:rsid w:val="00FC6DA2"/>
    <w:rsid w:val="00FC6E33"/>
    <w:rsid w:val="00FC6E40"/>
    <w:rsid w:val="00FC6ED1"/>
    <w:rsid w:val="00FC6EF3"/>
    <w:rsid w:val="00FC6F62"/>
    <w:rsid w:val="00FC6F90"/>
    <w:rsid w:val="00FC6FD5"/>
    <w:rsid w:val="00FC703A"/>
    <w:rsid w:val="00FC70A3"/>
    <w:rsid w:val="00FC70DF"/>
    <w:rsid w:val="00FC70F4"/>
    <w:rsid w:val="00FC710B"/>
    <w:rsid w:val="00FC711B"/>
    <w:rsid w:val="00FC7126"/>
    <w:rsid w:val="00FC7164"/>
    <w:rsid w:val="00FC71DF"/>
    <w:rsid w:val="00FC71E3"/>
    <w:rsid w:val="00FC721D"/>
    <w:rsid w:val="00FC7222"/>
    <w:rsid w:val="00FC7248"/>
    <w:rsid w:val="00FC724F"/>
    <w:rsid w:val="00FC7265"/>
    <w:rsid w:val="00FC7266"/>
    <w:rsid w:val="00FC7285"/>
    <w:rsid w:val="00FC728C"/>
    <w:rsid w:val="00FC72A9"/>
    <w:rsid w:val="00FC72E2"/>
    <w:rsid w:val="00FC730B"/>
    <w:rsid w:val="00FC730D"/>
    <w:rsid w:val="00FC7316"/>
    <w:rsid w:val="00FC7327"/>
    <w:rsid w:val="00FC7387"/>
    <w:rsid w:val="00FC73A2"/>
    <w:rsid w:val="00FC73E1"/>
    <w:rsid w:val="00FC743F"/>
    <w:rsid w:val="00FC745C"/>
    <w:rsid w:val="00FC7466"/>
    <w:rsid w:val="00FC7486"/>
    <w:rsid w:val="00FC748B"/>
    <w:rsid w:val="00FC7497"/>
    <w:rsid w:val="00FC74BA"/>
    <w:rsid w:val="00FC74C3"/>
    <w:rsid w:val="00FC74E4"/>
    <w:rsid w:val="00FC74E9"/>
    <w:rsid w:val="00FC74FA"/>
    <w:rsid w:val="00FC7522"/>
    <w:rsid w:val="00FC7530"/>
    <w:rsid w:val="00FC7535"/>
    <w:rsid w:val="00FC753B"/>
    <w:rsid w:val="00FC756C"/>
    <w:rsid w:val="00FC7579"/>
    <w:rsid w:val="00FC758C"/>
    <w:rsid w:val="00FC75C9"/>
    <w:rsid w:val="00FC75DA"/>
    <w:rsid w:val="00FC75FC"/>
    <w:rsid w:val="00FC75FF"/>
    <w:rsid w:val="00FC761B"/>
    <w:rsid w:val="00FC7624"/>
    <w:rsid w:val="00FC7627"/>
    <w:rsid w:val="00FC7647"/>
    <w:rsid w:val="00FC765C"/>
    <w:rsid w:val="00FC76A0"/>
    <w:rsid w:val="00FC76B6"/>
    <w:rsid w:val="00FC76DB"/>
    <w:rsid w:val="00FC7744"/>
    <w:rsid w:val="00FC7752"/>
    <w:rsid w:val="00FC7766"/>
    <w:rsid w:val="00FC7794"/>
    <w:rsid w:val="00FC77B7"/>
    <w:rsid w:val="00FC77B8"/>
    <w:rsid w:val="00FC77DD"/>
    <w:rsid w:val="00FC77E0"/>
    <w:rsid w:val="00FC77EA"/>
    <w:rsid w:val="00FC7849"/>
    <w:rsid w:val="00FC7871"/>
    <w:rsid w:val="00FC7920"/>
    <w:rsid w:val="00FC797E"/>
    <w:rsid w:val="00FC7988"/>
    <w:rsid w:val="00FC7998"/>
    <w:rsid w:val="00FC79E5"/>
    <w:rsid w:val="00FC79F4"/>
    <w:rsid w:val="00FC7A5E"/>
    <w:rsid w:val="00FC7A89"/>
    <w:rsid w:val="00FC7AC6"/>
    <w:rsid w:val="00FC7AD8"/>
    <w:rsid w:val="00FC7AE4"/>
    <w:rsid w:val="00FC7AEA"/>
    <w:rsid w:val="00FC7AED"/>
    <w:rsid w:val="00FC7AFD"/>
    <w:rsid w:val="00FC7B12"/>
    <w:rsid w:val="00FC7BA4"/>
    <w:rsid w:val="00FC7BD3"/>
    <w:rsid w:val="00FC7C32"/>
    <w:rsid w:val="00FC7CF1"/>
    <w:rsid w:val="00FC7D35"/>
    <w:rsid w:val="00FC7D84"/>
    <w:rsid w:val="00FC7D90"/>
    <w:rsid w:val="00FC7DBB"/>
    <w:rsid w:val="00FC7DBF"/>
    <w:rsid w:val="00FC7E0C"/>
    <w:rsid w:val="00FC7E47"/>
    <w:rsid w:val="00FC7E74"/>
    <w:rsid w:val="00FC7E75"/>
    <w:rsid w:val="00FC7ED5"/>
    <w:rsid w:val="00FC7F1A"/>
    <w:rsid w:val="00FC7F5C"/>
    <w:rsid w:val="00FC7F8D"/>
    <w:rsid w:val="00FC7F9F"/>
    <w:rsid w:val="00FC7FA4"/>
    <w:rsid w:val="00FD0003"/>
    <w:rsid w:val="00FD0008"/>
    <w:rsid w:val="00FD0013"/>
    <w:rsid w:val="00FD0041"/>
    <w:rsid w:val="00FD0075"/>
    <w:rsid w:val="00FD0088"/>
    <w:rsid w:val="00FD00A6"/>
    <w:rsid w:val="00FD0133"/>
    <w:rsid w:val="00FD0145"/>
    <w:rsid w:val="00FD0166"/>
    <w:rsid w:val="00FD0187"/>
    <w:rsid w:val="00FD01A6"/>
    <w:rsid w:val="00FD01A9"/>
    <w:rsid w:val="00FD01C6"/>
    <w:rsid w:val="00FD01EB"/>
    <w:rsid w:val="00FD0221"/>
    <w:rsid w:val="00FD0255"/>
    <w:rsid w:val="00FD025F"/>
    <w:rsid w:val="00FD02A6"/>
    <w:rsid w:val="00FD02B6"/>
    <w:rsid w:val="00FD02BA"/>
    <w:rsid w:val="00FD02E3"/>
    <w:rsid w:val="00FD0303"/>
    <w:rsid w:val="00FD031C"/>
    <w:rsid w:val="00FD0339"/>
    <w:rsid w:val="00FD0357"/>
    <w:rsid w:val="00FD03FD"/>
    <w:rsid w:val="00FD0405"/>
    <w:rsid w:val="00FD0406"/>
    <w:rsid w:val="00FD0423"/>
    <w:rsid w:val="00FD0458"/>
    <w:rsid w:val="00FD0459"/>
    <w:rsid w:val="00FD046B"/>
    <w:rsid w:val="00FD046C"/>
    <w:rsid w:val="00FD04B8"/>
    <w:rsid w:val="00FD04D8"/>
    <w:rsid w:val="00FD04F3"/>
    <w:rsid w:val="00FD051E"/>
    <w:rsid w:val="00FD052E"/>
    <w:rsid w:val="00FD057C"/>
    <w:rsid w:val="00FD0584"/>
    <w:rsid w:val="00FD05B5"/>
    <w:rsid w:val="00FD05EE"/>
    <w:rsid w:val="00FD05F3"/>
    <w:rsid w:val="00FD061A"/>
    <w:rsid w:val="00FD0627"/>
    <w:rsid w:val="00FD064C"/>
    <w:rsid w:val="00FD0667"/>
    <w:rsid w:val="00FD0674"/>
    <w:rsid w:val="00FD06BC"/>
    <w:rsid w:val="00FD06C0"/>
    <w:rsid w:val="00FD06C4"/>
    <w:rsid w:val="00FD0748"/>
    <w:rsid w:val="00FD0755"/>
    <w:rsid w:val="00FD076D"/>
    <w:rsid w:val="00FD07B9"/>
    <w:rsid w:val="00FD07CC"/>
    <w:rsid w:val="00FD07F1"/>
    <w:rsid w:val="00FD080C"/>
    <w:rsid w:val="00FD082E"/>
    <w:rsid w:val="00FD0832"/>
    <w:rsid w:val="00FD0844"/>
    <w:rsid w:val="00FD084F"/>
    <w:rsid w:val="00FD086C"/>
    <w:rsid w:val="00FD086E"/>
    <w:rsid w:val="00FD08A5"/>
    <w:rsid w:val="00FD08AC"/>
    <w:rsid w:val="00FD08BC"/>
    <w:rsid w:val="00FD0919"/>
    <w:rsid w:val="00FD0941"/>
    <w:rsid w:val="00FD097F"/>
    <w:rsid w:val="00FD0984"/>
    <w:rsid w:val="00FD0988"/>
    <w:rsid w:val="00FD09A5"/>
    <w:rsid w:val="00FD09A6"/>
    <w:rsid w:val="00FD09D8"/>
    <w:rsid w:val="00FD09E3"/>
    <w:rsid w:val="00FD0A22"/>
    <w:rsid w:val="00FD0A27"/>
    <w:rsid w:val="00FD0A3F"/>
    <w:rsid w:val="00FD0A4D"/>
    <w:rsid w:val="00FD0A5A"/>
    <w:rsid w:val="00FD0A60"/>
    <w:rsid w:val="00FD0A66"/>
    <w:rsid w:val="00FD0AC8"/>
    <w:rsid w:val="00FD0ACC"/>
    <w:rsid w:val="00FD0AF5"/>
    <w:rsid w:val="00FD0B33"/>
    <w:rsid w:val="00FD0B34"/>
    <w:rsid w:val="00FD0B52"/>
    <w:rsid w:val="00FD0B75"/>
    <w:rsid w:val="00FD0B8B"/>
    <w:rsid w:val="00FD0BA6"/>
    <w:rsid w:val="00FD0BE7"/>
    <w:rsid w:val="00FD0C0D"/>
    <w:rsid w:val="00FD0C13"/>
    <w:rsid w:val="00FD0C57"/>
    <w:rsid w:val="00FD0C71"/>
    <w:rsid w:val="00FD0C7B"/>
    <w:rsid w:val="00FD0D03"/>
    <w:rsid w:val="00FD0D19"/>
    <w:rsid w:val="00FD0D53"/>
    <w:rsid w:val="00FD0D57"/>
    <w:rsid w:val="00FD0D9D"/>
    <w:rsid w:val="00FD0DBB"/>
    <w:rsid w:val="00FD0DDF"/>
    <w:rsid w:val="00FD0DF7"/>
    <w:rsid w:val="00FD0E1D"/>
    <w:rsid w:val="00FD0E59"/>
    <w:rsid w:val="00FD0E7F"/>
    <w:rsid w:val="00FD0E81"/>
    <w:rsid w:val="00FD0EAC"/>
    <w:rsid w:val="00FD0F2C"/>
    <w:rsid w:val="00FD0F95"/>
    <w:rsid w:val="00FD0FAD"/>
    <w:rsid w:val="00FD0FB0"/>
    <w:rsid w:val="00FD0FC8"/>
    <w:rsid w:val="00FD102E"/>
    <w:rsid w:val="00FD1087"/>
    <w:rsid w:val="00FD10C0"/>
    <w:rsid w:val="00FD10E3"/>
    <w:rsid w:val="00FD113C"/>
    <w:rsid w:val="00FD1158"/>
    <w:rsid w:val="00FD1172"/>
    <w:rsid w:val="00FD1177"/>
    <w:rsid w:val="00FD1178"/>
    <w:rsid w:val="00FD1194"/>
    <w:rsid w:val="00FD11E0"/>
    <w:rsid w:val="00FD1216"/>
    <w:rsid w:val="00FD12B6"/>
    <w:rsid w:val="00FD12D6"/>
    <w:rsid w:val="00FD1331"/>
    <w:rsid w:val="00FD13AC"/>
    <w:rsid w:val="00FD148D"/>
    <w:rsid w:val="00FD14A4"/>
    <w:rsid w:val="00FD14AC"/>
    <w:rsid w:val="00FD14B0"/>
    <w:rsid w:val="00FD14CC"/>
    <w:rsid w:val="00FD14F4"/>
    <w:rsid w:val="00FD1514"/>
    <w:rsid w:val="00FD1578"/>
    <w:rsid w:val="00FD15B5"/>
    <w:rsid w:val="00FD15B7"/>
    <w:rsid w:val="00FD15C3"/>
    <w:rsid w:val="00FD1601"/>
    <w:rsid w:val="00FD163A"/>
    <w:rsid w:val="00FD1640"/>
    <w:rsid w:val="00FD1658"/>
    <w:rsid w:val="00FD168C"/>
    <w:rsid w:val="00FD1690"/>
    <w:rsid w:val="00FD16D5"/>
    <w:rsid w:val="00FD16FA"/>
    <w:rsid w:val="00FD1707"/>
    <w:rsid w:val="00FD1749"/>
    <w:rsid w:val="00FD176F"/>
    <w:rsid w:val="00FD17B2"/>
    <w:rsid w:val="00FD17CB"/>
    <w:rsid w:val="00FD17F5"/>
    <w:rsid w:val="00FD17F7"/>
    <w:rsid w:val="00FD1809"/>
    <w:rsid w:val="00FD1822"/>
    <w:rsid w:val="00FD1830"/>
    <w:rsid w:val="00FD184F"/>
    <w:rsid w:val="00FD1885"/>
    <w:rsid w:val="00FD1888"/>
    <w:rsid w:val="00FD1892"/>
    <w:rsid w:val="00FD18A5"/>
    <w:rsid w:val="00FD18C2"/>
    <w:rsid w:val="00FD18FB"/>
    <w:rsid w:val="00FD1902"/>
    <w:rsid w:val="00FD1926"/>
    <w:rsid w:val="00FD196F"/>
    <w:rsid w:val="00FD19B9"/>
    <w:rsid w:val="00FD19C2"/>
    <w:rsid w:val="00FD19C4"/>
    <w:rsid w:val="00FD1A3A"/>
    <w:rsid w:val="00FD1A7F"/>
    <w:rsid w:val="00FD1AD5"/>
    <w:rsid w:val="00FD1AE3"/>
    <w:rsid w:val="00FD1B20"/>
    <w:rsid w:val="00FD1B45"/>
    <w:rsid w:val="00FD1B81"/>
    <w:rsid w:val="00FD1B8A"/>
    <w:rsid w:val="00FD1BA6"/>
    <w:rsid w:val="00FD1BE1"/>
    <w:rsid w:val="00FD1BE3"/>
    <w:rsid w:val="00FD1C15"/>
    <w:rsid w:val="00FD1C16"/>
    <w:rsid w:val="00FD1C1A"/>
    <w:rsid w:val="00FD1C1E"/>
    <w:rsid w:val="00FD1C21"/>
    <w:rsid w:val="00FD1C6B"/>
    <w:rsid w:val="00FD1C76"/>
    <w:rsid w:val="00FD1C82"/>
    <w:rsid w:val="00FD1CB8"/>
    <w:rsid w:val="00FD1CEB"/>
    <w:rsid w:val="00FD1CFF"/>
    <w:rsid w:val="00FD1D33"/>
    <w:rsid w:val="00FD1D4B"/>
    <w:rsid w:val="00FD1D8A"/>
    <w:rsid w:val="00FD1DAF"/>
    <w:rsid w:val="00FD1DC1"/>
    <w:rsid w:val="00FD1DC4"/>
    <w:rsid w:val="00FD1DFC"/>
    <w:rsid w:val="00FD1E07"/>
    <w:rsid w:val="00FD1E30"/>
    <w:rsid w:val="00FD1E4C"/>
    <w:rsid w:val="00FD1E77"/>
    <w:rsid w:val="00FD1E80"/>
    <w:rsid w:val="00FD1EA8"/>
    <w:rsid w:val="00FD1EB4"/>
    <w:rsid w:val="00FD1F03"/>
    <w:rsid w:val="00FD1F0A"/>
    <w:rsid w:val="00FD1F48"/>
    <w:rsid w:val="00FD1F5D"/>
    <w:rsid w:val="00FD1F62"/>
    <w:rsid w:val="00FD1F6C"/>
    <w:rsid w:val="00FD1F83"/>
    <w:rsid w:val="00FD1F84"/>
    <w:rsid w:val="00FD1F8F"/>
    <w:rsid w:val="00FD1F90"/>
    <w:rsid w:val="00FD1F94"/>
    <w:rsid w:val="00FD1FA1"/>
    <w:rsid w:val="00FD1FAD"/>
    <w:rsid w:val="00FD1FEF"/>
    <w:rsid w:val="00FD2009"/>
    <w:rsid w:val="00FD204D"/>
    <w:rsid w:val="00FD204E"/>
    <w:rsid w:val="00FD205D"/>
    <w:rsid w:val="00FD208F"/>
    <w:rsid w:val="00FD2094"/>
    <w:rsid w:val="00FD20A1"/>
    <w:rsid w:val="00FD20B6"/>
    <w:rsid w:val="00FD20C5"/>
    <w:rsid w:val="00FD2108"/>
    <w:rsid w:val="00FD2130"/>
    <w:rsid w:val="00FD2140"/>
    <w:rsid w:val="00FD2141"/>
    <w:rsid w:val="00FD2161"/>
    <w:rsid w:val="00FD218F"/>
    <w:rsid w:val="00FD21EC"/>
    <w:rsid w:val="00FD21EF"/>
    <w:rsid w:val="00FD221F"/>
    <w:rsid w:val="00FD224E"/>
    <w:rsid w:val="00FD2266"/>
    <w:rsid w:val="00FD226B"/>
    <w:rsid w:val="00FD229A"/>
    <w:rsid w:val="00FD22AF"/>
    <w:rsid w:val="00FD22B6"/>
    <w:rsid w:val="00FD22CB"/>
    <w:rsid w:val="00FD22ED"/>
    <w:rsid w:val="00FD22FB"/>
    <w:rsid w:val="00FD2311"/>
    <w:rsid w:val="00FD231F"/>
    <w:rsid w:val="00FD2329"/>
    <w:rsid w:val="00FD234A"/>
    <w:rsid w:val="00FD238A"/>
    <w:rsid w:val="00FD23A5"/>
    <w:rsid w:val="00FD23C8"/>
    <w:rsid w:val="00FD23D9"/>
    <w:rsid w:val="00FD23DB"/>
    <w:rsid w:val="00FD23ED"/>
    <w:rsid w:val="00FD240D"/>
    <w:rsid w:val="00FD2418"/>
    <w:rsid w:val="00FD241E"/>
    <w:rsid w:val="00FD245C"/>
    <w:rsid w:val="00FD247B"/>
    <w:rsid w:val="00FD24A0"/>
    <w:rsid w:val="00FD24C0"/>
    <w:rsid w:val="00FD24C3"/>
    <w:rsid w:val="00FD24C6"/>
    <w:rsid w:val="00FD24C7"/>
    <w:rsid w:val="00FD24DC"/>
    <w:rsid w:val="00FD2563"/>
    <w:rsid w:val="00FD2591"/>
    <w:rsid w:val="00FD2683"/>
    <w:rsid w:val="00FD2686"/>
    <w:rsid w:val="00FD26C2"/>
    <w:rsid w:val="00FD26F9"/>
    <w:rsid w:val="00FD2711"/>
    <w:rsid w:val="00FD271C"/>
    <w:rsid w:val="00FD2731"/>
    <w:rsid w:val="00FD2790"/>
    <w:rsid w:val="00FD279F"/>
    <w:rsid w:val="00FD27CD"/>
    <w:rsid w:val="00FD27D1"/>
    <w:rsid w:val="00FD2836"/>
    <w:rsid w:val="00FD2892"/>
    <w:rsid w:val="00FD28C0"/>
    <w:rsid w:val="00FD28C1"/>
    <w:rsid w:val="00FD28C3"/>
    <w:rsid w:val="00FD28C5"/>
    <w:rsid w:val="00FD28F4"/>
    <w:rsid w:val="00FD2903"/>
    <w:rsid w:val="00FD2905"/>
    <w:rsid w:val="00FD292C"/>
    <w:rsid w:val="00FD2954"/>
    <w:rsid w:val="00FD2968"/>
    <w:rsid w:val="00FD2976"/>
    <w:rsid w:val="00FD29B1"/>
    <w:rsid w:val="00FD29C1"/>
    <w:rsid w:val="00FD29F0"/>
    <w:rsid w:val="00FD29FD"/>
    <w:rsid w:val="00FD2AA5"/>
    <w:rsid w:val="00FD2ACD"/>
    <w:rsid w:val="00FD2ADC"/>
    <w:rsid w:val="00FD2B09"/>
    <w:rsid w:val="00FD2B52"/>
    <w:rsid w:val="00FD2B89"/>
    <w:rsid w:val="00FD2BA0"/>
    <w:rsid w:val="00FD2BC5"/>
    <w:rsid w:val="00FD2BD4"/>
    <w:rsid w:val="00FD2BD8"/>
    <w:rsid w:val="00FD2C0B"/>
    <w:rsid w:val="00FD2C3E"/>
    <w:rsid w:val="00FD2C73"/>
    <w:rsid w:val="00FD2C9B"/>
    <w:rsid w:val="00FD2CAC"/>
    <w:rsid w:val="00FD2CB7"/>
    <w:rsid w:val="00FD2CE5"/>
    <w:rsid w:val="00FD2CEC"/>
    <w:rsid w:val="00FD2D16"/>
    <w:rsid w:val="00FD2D82"/>
    <w:rsid w:val="00FD2D84"/>
    <w:rsid w:val="00FD2D87"/>
    <w:rsid w:val="00FD2D96"/>
    <w:rsid w:val="00FD2DA3"/>
    <w:rsid w:val="00FD2DAA"/>
    <w:rsid w:val="00FD2E03"/>
    <w:rsid w:val="00FD2E11"/>
    <w:rsid w:val="00FD2E2F"/>
    <w:rsid w:val="00FD2E47"/>
    <w:rsid w:val="00FD2EDA"/>
    <w:rsid w:val="00FD2EDB"/>
    <w:rsid w:val="00FD2EDE"/>
    <w:rsid w:val="00FD2F0A"/>
    <w:rsid w:val="00FD2F0E"/>
    <w:rsid w:val="00FD2F35"/>
    <w:rsid w:val="00FD2F66"/>
    <w:rsid w:val="00FD2F69"/>
    <w:rsid w:val="00FD2F7E"/>
    <w:rsid w:val="00FD2F88"/>
    <w:rsid w:val="00FD2FAD"/>
    <w:rsid w:val="00FD3024"/>
    <w:rsid w:val="00FD3048"/>
    <w:rsid w:val="00FD307C"/>
    <w:rsid w:val="00FD30E5"/>
    <w:rsid w:val="00FD3137"/>
    <w:rsid w:val="00FD31A8"/>
    <w:rsid w:val="00FD31F0"/>
    <w:rsid w:val="00FD31FA"/>
    <w:rsid w:val="00FD3208"/>
    <w:rsid w:val="00FD3237"/>
    <w:rsid w:val="00FD3240"/>
    <w:rsid w:val="00FD324A"/>
    <w:rsid w:val="00FD32BA"/>
    <w:rsid w:val="00FD32EA"/>
    <w:rsid w:val="00FD32F5"/>
    <w:rsid w:val="00FD3399"/>
    <w:rsid w:val="00FD33BC"/>
    <w:rsid w:val="00FD33C0"/>
    <w:rsid w:val="00FD33D7"/>
    <w:rsid w:val="00FD33DB"/>
    <w:rsid w:val="00FD33EC"/>
    <w:rsid w:val="00FD33EE"/>
    <w:rsid w:val="00FD3428"/>
    <w:rsid w:val="00FD3450"/>
    <w:rsid w:val="00FD3452"/>
    <w:rsid w:val="00FD3453"/>
    <w:rsid w:val="00FD3461"/>
    <w:rsid w:val="00FD347A"/>
    <w:rsid w:val="00FD3491"/>
    <w:rsid w:val="00FD34A3"/>
    <w:rsid w:val="00FD34A7"/>
    <w:rsid w:val="00FD34BA"/>
    <w:rsid w:val="00FD34BC"/>
    <w:rsid w:val="00FD34C2"/>
    <w:rsid w:val="00FD34C9"/>
    <w:rsid w:val="00FD34E1"/>
    <w:rsid w:val="00FD3535"/>
    <w:rsid w:val="00FD354F"/>
    <w:rsid w:val="00FD3556"/>
    <w:rsid w:val="00FD358B"/>
    <w:rsid w:val="00FD3595"/>
    <w:rsid w:val="00FD35AD"/>
    <w:rsid w:val="00FD35D6"/>
    <w:rsid w:val="00FD3636"/>
    <w:rsid w:val="00FD3640"/>
    <w:rsid w:val="00FD3697"/>
    <w:rsid w:val="00FD370A"/>
    <w:rsid w:val="00FD37CA"/>
    <w:rsid w:val="00FD37E1"/>
    <w:rsid w:val="00FD37F6"/>
    <w:rsid w:val="00FD3806"/>
    <w:rsid w:val="00FD381A"/>
    <w:rsid w:val="00FD382C"/>
    <w:rsid w:val="00FD383E"/>
    <w:rsid w:val="00FD3850"/>
    <w:rsid w:val="00FD387A"/>
    <w:rsid w:val="00FD38F2"/>
    <w:rsid w:val="00FD38F3"/>
    <w:rsid w:val="00FD392D"/>
    <w:rsid w:val="00FD3939"/>
    <w:rsid w:val="00FD399B"/>
    <w:rsid w:val="00FD39AC"/>
    <w:rsid w:val="00FD39AF"/>
    <w:rsid w:val="00FD39EF"/>
    <w:rsid w:val="00FD3A0C"/>
    <w:rsid w:val="00FD3A0F"/>
    <w:rsid w:val="00FD3A17"/>
    <w:rsid w:val="00FD3A2A"/>
    <w:rsid w:val="00FD3A5C"/>
    <w:rsid w:val="00FD3A79"/>
    <w:rsid w:val="00FD3A99"/>
    <w:rsid w:val="00FD3ABF"/>
    <w:rsid w:val="00FD3AF0"/>
    <w:rsid w:val="00FD3B38"/>
    <w:rsid w:val="00FD3B48"/>
    <w:rsid w:val="00FD3B89"/>
    <w:rsid w:val="00FD3B9D"/>
    <w:rsid w:val="00FD3BA9"/>
    <w:rsid w:val="00FD3BAC"/>
    <w:rsid w:val="00FD3C33"/>
    <w:rsid w:val="00FD3C35"/>
    <w:rsid w:val="00FD3C39"/>
    <w:rsid w:val="00FD3C3C"/>
    <w:rsid w:val="00FD3C41"/>
    <w:rsid w:val="00FD3C4E"/>
    <w:rsid w:val="00FD3C72"/>
    <w:rsid w:val="00FD3C90"/>
    <w:rsid w:val="00FD3C97"/>
    <w:rsid w:val="00FD3CC1"/>
    <w:rsid w:val="00FD3CDC"/>
    <w:rsid w:val="00FD3D3B"/>
    <w:rsid w:val="00FD3D4A"/>
    <w:rsid w:val="00FD3DA1"/>
    <w:rsid w:val="00FD3E19"/>
    <w:rsid w:val="00FD3E7E"/>
    <w:rsid w:val="00FD3E86"/>
    <w:rsid w:val="00FD3EB7"/>
    <w:rsid w:val="00FD3F37"/>
    <w:rsid w:val="00FD3F38"/>
    <w:rsid w:val="00FD3F49"/>
    <w:rsid w:val="00FD3F4A"/>
    <w:rsid w:val="00FD3F58"/>
    <w:rsid w:val="00FD3F81"/>
    <w:rsid w:val="00FD3FB3"/>
    <w:rsid w:val="00FD3FE5"/>
    <w:rsid w:val="00FD3FE8"/>
    <w:rsid w:val="00FD4029"/>
    <w:rsid w:val="00FD402A"/>
    <w:rsid w:val="00FD4039"/>
    <w:rsid w:val="00FD407D"/>
    <w:rsid w:val="00FD4093"/>
    <w:rsid w:val="00FD409A"/>
    <w:rsid w:val="00FD40A6"/>
    <w:rsid w:val="00FD413C"/>
    <w:rsid w:val="00FD4148"/>
    <w:rsid w:val="00FD414B"/>
    <w:rsid w:val="00FD41D9"/>
    <w:rsid w:val="00FD41DF"/>
    <w:rsid w:val="00FD41FC"/>
    <w:rsid w:val="00FD425B"/>
    <w:rsid w:val="00FD42B3"/>
    <w:rsid w:val="00FD434A"/>
    <w:rsid w:val="00FD4365"/>
    <w:rsid w:val="00FD436D"/>
    <w:rsid w:val="00FD439C"/>
    <w:rsid w:val="00FD43B2"/>
    <w:rsid w:val="00FD43CA"/>
    <w:rsid w:val="00FD43D9"/>
    <w:rsid w:val="00FD43DF"/>
    <w:rsid w:val="00FD43E8"/>
    <w:rsid w:val="00FD4412"/>
    <w:rsid w:val="00FD4435"/>
    <w:rsid w:val="00FD4438"/>
    <w:rsid w:val="00FD4464"/>
    <w:rsid w:val="00FD44ED"/>
    <w:rsid w:val="00FD4510"/>
    <w:rsid w:val="00FD452D"/>
    <w:rsid w:val="00FD4542"/>
    <w:rsid w:val="00FD4563"/>
    <w:rsid w:val="00FD456F"/>
    <w:rsid w:val="00FD4592"/>
    <w:rsid w:val="00FD4615"/>
    <w:rsid w:val="00FD4627"/>
    <w:rsid w:val="00FD463E"/>
    <w:rsid w:val="00FD4640"/>
    <w:rsid w:val="00FD465B"/>
    <w:rsid w:val="00FD4667"/>
    <w:rsid w:val="00FD4673"/>
    <w:rsid w:val="00FD46ED"/>
    <w:rsid w:val="00FD46FE"/>
    <w:rsid w:val="00FD4719"/>
    <w:rsid w:val="00FD471C"/>
    <w:rsid w:val="00FD4781"/>
    <w:rsid w:val="00FD47BE"/>
    <w:rsid w:val="00FD47D0"/>
    <w:rsid w:val="00FD47FF"/>
    <w:rsid w:val="00FD4821"/>
    <w:rsid w:val="00FD483B"/>
    <w:rsid w:val="00FD486A"/>
    <w:rsid w:val="00FD48E7"/>
    <w:rsid w:val="00FD4972"/>
    <w:rsid w:val="00FD49B9"/>
    <w:rsid w:val="00FD49E2"/>
    <w:rsid w:val="00FD4A06"/>
    <w:rsid w:val="00FD4A3B"/>
    <w:rsid w:val="00FD4A65"/>
    <w:rsid w:val="00FD4A8F"/>
    <w:rsid w:val="00FD4AC5"/>
    <w:rsid w:val="00FD4B0B"/>
    <w:rsid w:val="00FD4B43"/>
    <w:rsid w:val="00FD4B65"/>
    <w:rsid w:val="00FD4BCF"/>
    <w:rsid w:val="00FD4BF8"/>
    <w:rsid w:val="00FD4C09"/>
    <w:rsid w:val="00FD4C2B"/>
    <w:rsid w:val="00FD4C4B"/>
    <w:rsid w:val="00FD4C98"/>
    <w:rsid w:val="00FD4D08"/>
    <w:rsid w:val="00FD4D41"/>
    <w:rsid w:val="00FD4D57"/>
    <w:rsid w:val="00FD4D6D"/>
    <w:rsid w:val="00FD4DAA"/>
    <w:rsid w:val="00FD4DDC"/>
    <w:rsid w:val="00FD4E16"/>
    <w:rsid w:val="00FD4E61"/>
    <w:rsid w:val="00FD4E63"/>
    <w:rsid w:val="00FD4E84"/>
    <w:rsid w:val="00FD4EA4"/>
    <w:rsid w:val="00FD4EC4"/>
    <w:rsid w:val="00FD4F38"/>
    <w:rsid w:val="00FD4F5E"/>
    <w:rsid w:val="00FD4F69"/>
    <w:rsid w:val="00FD4F8A"/>
    <w:rsid w:val="00FD4F95"/>
    <w:rsid w:val="00FD4FD1"/>
    <w:rsid w:val="00FD4FEA"/>
    <w:rsid w:val="00FD5045"/>
    <w:rsid w:val="00FD5052"/>
    <w:rsid w:val="00FD505E"/>
    <w:rsid w:val="00FD5063"/>
    <w:rsid w:val="00FD506F"/>
    <w:rsid w:val="00FD5095"/>
    <w:rsid w:val="00FD50FA"/>
    <w:rsid w:val="00FD5103"/>
    <w:rsid w:val="00FD510D"/>
    <w:rsid w:val="00FD5168"/>
    <w:rsid w:val="00FD51A9"/>
    <w:rsid w:val="00FD51C6"/>
    <w:rsid w:val="00FD5212"/>
    <w:rsid w:val="00FD5224"/>
    <w:rsid w:val="00FD523E"/>
    <w:rsid w:val="00FD524C"/>
    <w:rsid w:val="00FD52AC"/>
    <w:rsid w:val="00FD52C3"/>
    <w:rsid w:val="00FD52D5"/>
    <w:rsid w:val="00FD52E0"/>
    <w:rsid w:val="00FD5301"/>
    <w:rsid w:val="00FD530D"/>
    <w:rsid w:val="00FD5358"/>
    <w:rsid w:val="00FD5375"/>
    <w:rsid w:val="00FD5377"/>
    <w:rsid w:val="00FD537E"/>
    <w:rsid w:val="00FD5380"/>
    <w:rsid w:val="00FD53D8"/>
    <w:rsid w:val="00FD53EE"/>
    <w:rsid w:val="00FD5402"/>
    <w:rsid w:val="00FD5412"/>
    <w:rsid w:val="00FD5415"/>
    <w:rsid w:val="00FD5419"/>
    <w:rsid w:val="00FD5420"/>
    <w:rsid w:val="00FD542E"/>
    <w:rsid w:val="00FD542F"/>
    <w:rsid w:val="00FD546A"/>
    <w:rsid w:val="00FD546B"/>
    <w:rsid w:val="00FD547E"/>
    <w:rsid w:val="00FD5486"/>
    <w:rsid w:val="00FD5498"/>
    <w:rsid w:val="00FD54B8"/>
    <w:rsid w:val="00FD54BE"/>
    <w:rsid w:val="00FD54C6"/>
    <w:rsid w:val="00FD558F"/>
    <w:rsid w:val="00FD55B7"/>
    <w:rsid w:val="00FD55D6"/>
    <w:rsid w:val="00FD55FE"/>
    <w:rsid w:val="00FD5629"/>
    <w:rsid w:val="00FD565C"/>
    <w:rsid w:val="00FD56FC"/>
    <w:rsid w:val="00FD572D"/>
    <w:rsid w:val="00FD5769"/>
    <w:rsid w:val="00FD57DF"/>
    <w:rsid w:val="00FD57E1"/>
    <w:rsid w:val="00FD582B"/>
    <w:rsid w:val="00FD5830"/>
    <w:rsid w:val="00FD5890"/>
    <w:rsid w:val="00FD58B1"/>
    <w:rsid w:val="00FD58E8"/>
    <w:rsid w:val="00FD58F0"/>
    <w:rsid w:val="00FD5920"/>
    <w:rsid w:val="00FD593F"/>
    <w:rsid w:val="00FD59B8"/>
    <w:rsid w:val="00FD5A32"/>
    <w:rsid w:val="00FD5A37"/>
    <w:rsid w:val="00FD5A3E"/>
    <w:rsid w:val="00FD5A53"/>
    <w:rsid w:val="00FD5A6C"/>
    <w:rsid w:val="00FD5AA0"/>
    <w:rsid w:val="00FD5ADF"/>
    <w:rsid w:val="00FD5B1B"/>
    <w:rsid w:val="00FD5B65"/>
    <w:rsid w:val="00FD5B6B"/>
    <w:rsid w:val="00FD5B8F"/>
    <w:rsid w:val="00FD5BA1"/>
    <w:rsid w:val="00FD5C23"/>
    <w:rsid w:val="00FD5C55"/>
    <w:rsid w:val="00FD5C57"/>
    <w:rsid w:val="00FD5C87"/>
    <w:rsid w:val="00FD5CAF"/>
    <w:rsid w:val="00FD5CE9"/>
    <w:rsid w:val="00FD5D10"/>
    <w:rsid w:val="00FD5D1D"/>
    <w:rsid w:val="00FD5D39"/>
    <w:rsid w:val="00FD5D87"/>
    <w:rsid w:val="00FD5DAA"/>
    <w:rsid w:val="00FD5DC5"/>
    <w:rsid w:val="00FD5DCC"/>
    <w:rsid w:val="00FD5EAB"/>
    <w:rsid w:val="00FD5EE2"/>
    <w:rsid w:val="00FD5EE9"/>
    <w:rsid w:val="00FD5EFE"/>
    <w:rsid w:val="00FD5F05"/>
    <w:rsid w:val="00FD5F0C"/>
    <w:rsid w:val="00FD5F35"/>
    <w:rsid w:val="00FD5F3C"/>
    <w:rsid w:val="00FD5F68"/>
    <w:rsid w:val="00FD5F77"/>
    <w:rsid w:val="00FD5F7D"/>
    <w:rsid w:val="00FD5FBE"/>
    <w:rsid w:val="00FD5FDB"/>
    <w:rsid w:val="00FD6050"/>
    <w:rsid w:val="00FD60A0"/>
    <w:rsid w:val="00FD60B0"/>
    <w:rsid w:val="00FD60BA"/>
    <w:rsid w:val="00FD60C9"/>
    <w:rsid w:val="00FD60CF"/>
    <w:rsid w:val="00FD60D5"/>
    <w:rsid w:val="00FD617A"/>
    <w:rsid w:val="00FD6195"/>
    <w:rsid w:val="00FD61C1"/>
    <w:rsid w:val="00FD61EC"/>
    <w:rsid w:val="00FD6207"/>
    <w:rsid w:val="00FD620C"/>
    <w:rsid w:val="00FD620E"/>
    <w:rsid w:val="00FD6226"/>
    <w:rsid w:val="00FD627B"/>
    <w:rsid w:val="00FD62B2"/>
    <w:rsid w:val="00FD6310"/>
    <w:rsid w:val="00FD6374"/>
    <w:rsid w:val="00FD637C"/>
    <w:rsid w:val="00FD63B3"/>
    <w:rsid w:val="00FD63BF"/>
    <w:rsid w:val="00FD63C4"/>
    <w:rsid w:val="00FD63C8"/>
    <w:rsid w:val="00FD6425"/>
    <w:rsid w:val="00FD6450"/>
    <w:rsid w:val="00FD6451"/>
    <w:rsid w:val="00FD6466"/>
    <w:rsid w:val="00FD64BA"/>
    <w:rsid w:val="00FD64CF"/>
    <w:rsid w:val="00FD653F"/>
    <w:rsid w:val="00FD654D"/>
    <w:rsid w:val="00FD6551"/>
    <w:rsid w:val="00FD6575"/>
    <w:rsid w:val="00FD6599"/>
    <w:rsid w:val="00FD659A"/>
    <w:rsid w:val="00FD659E"/>
    <w:rsid w:val="00FD65C2"/>
    <w:rsid w:val="00FD65C6"/>
    <w:rsid w:val="00FD65F5"/>
    <w:rsid w:val="00FD660B"/>
    <w:rsid w:val="00FD6624"/>
    <w:rsid w:val="00FD6639"/>
    <w:rsid w:val="00FD6677"/>
    <w:rsid w:val="00FD66C6"/>
    <w:rsid w:val="00FD66FB"/>
    <w:rsid w:val="00FD675A"/>
    <w:rsid w:val="00FD6772"/>
    <w:rsid w:val="00FD677E"/>
    <w:rsid w:val="00FD679E"/>
    <w:rsid w:val="00FD67B5"/>
    <w:rsid w:val="00FD67BE"/>
    <w:rsid w:val="00FD67D5"/>
    <w:rsid w:val="00FD67EA"/>
    <w:rsid w:val="00FD67FC"/>
    <w:rsid w:val="00FD680C"/>
    <w:rsid w:val="00FD6869"/>
    <w:rsid w:val="00FD68AA"/>
    <w:rsid w:val="00FD691A"/>
    <w:rsid w:val="00FD6927"/>
    <w:rsid w:val="00FD6946"/>
    <w:rsid w:val="00FD69ED"/>
    <w:rsid w:val="00FD69FD"/>
    <w:rsid w:val="00FD6A56"/>
    <w:rsid w:val="00FD6A8D"/>
    <w:rsid w:val="00FD6AAA"/>
    <w:rsid w:val="00FD6AAC"/>
    <w:rsid w:val="00FD6AB5"/>
    <w:rsid w:val="00FD6B05"/>
    <w:rsid w:val="00FD6B1D"/>
    <w:rsid w:val="00FD6B56"/>
    <w:rsid w:val="00FD6BB6"/>
    <w:rsid w:val="00FD6BDD"/>
    <w:rsid w:val="00FD6C26"/>
    <w:rsid w:val="00FD6C34"/>
    <w:rsid w:val="00FD6C83"/>
    <w:rsid w:val="00FD6C8C"/>
    <w:rsid w:val="00FD6CA8"/>
    <w:rsid w:val="00FD6CAA"/>
    <w:rsid w:val="00FD6CB8"/>
    <w:rsid w:val="00FD6CC8"/>
    <w:rsid w:val="00FD6CD0"/>
    <w:rsid w:val="00FD6CD7"/>
    <w:rsid w:val="00FD6D10"/>
    <w:rsid w:val="00FD6D46"/>
    <w:rsid w:val="00FD6D6E"/>
    <w:rsid w:val="00FD6DC8"/>
    <w:rsid w:val="00FD6DDB"/>
    <w:rsid w:val="00FD6DF4"/>
    <w:rsid w:val="00FD6E08"/>
    <w:rsid w:val="00FD6E1D"/>
    <w:rsid w:val="00FD6E1F"/>
    <w:rsid w:val="00FD6E20"/>
    <w:rsid w:val="00FD6E33"/>
    <w:rsid w:val="00FD6E47"/>
    <w:rsid w:val="00FD6E5B"/>
    <w:rsid w:val="00FD6E61"/>
    <w:rsid w:val="00FD6E68"/>
    <w:rsid w:val="00FD6E9C"/>
    <w:rsid w:val="00FD6ED5"/>
    <w:rsid w:val="00FD6EDE"/>
    <w:rsid w:val="00FD6F00"/>
    <w:rsid w:val="00FD6F2A"/>
    <w:rsid w:val="00FD6FB9"/>
    <w:rsid w:val="00FD6FC2"/>
    <w:rsid w:val="00FD6FC5"/>
    <w:rsid w:val="00FD6FD8"/>
    <w:rsid w:val="00FD6FE4"/>
    <w:rsid w:val="00FD6FEC"/>
    <w:rsid w:val="00FD705B"/>
    <w:rsid w:val="00FD7081"/>
    <w:rsid w:val="00FD7087"/>
    <w:rsid w:val="00FD70C5"/>
    <w:rsid w:val="00FD70E8"/>
    <w:rsid w:val="00FD7159"/>
    <w:rsid w:val="00FD7169"/>
    <w:rsid w:val="00FD7171"/>
    <w:rsid w:val="00FD71CE"/>
    <w:rsid w:val="00FD71D2"/>
    <w:rsid w:val="00FD71F5"/>
    <w:rsid w:val="00FD71F7"/>
    <w:rsid w:val="00FD7221"/>
    <w:rsid w:val="00FD727D"/>
    <w:rsid w:val="00FD7294"/>
    <w:rsid w:val="00FD7297"/>
    <w:rsid w:val="00FD72A4"/>
    <w:rsid w:val="00FD72A7"/>
    <w:rsid w:val="00FD72DA"/>
    <w:rsid w:val="00FD72E1"/>
    <w:rsid w:val="00FD72F4"/>
    <w:rsid w:val="00FD72F8"/>
    <w:rsid w:val="00FD7334"/>
    <w:rsid w:val="00FD7403"/>
    <w:rsid w:val="00FD7450"/>
    <w:rsid w:val="00FD745F"/>
    <w:rsid w:val="00FD7468"/>
    <w:rsid w:val="00FD746C"/>
    <w:rsid w:val="00FD7484"/>
    <w:rsid w:val="00FD7497"/>
    <w:rsid w:val="00FD74CA"/>
    <w:rsid w:val="00FD74EE"/>
    <w:rsid w:val="00FD74F5"/>
    <w:rsid w:val="00FD7524"/>
    <w:rsid w:val="00FD7592"/>
    <w:rsid w:val="00FD7597"/>
    <w:rsid w:val="00FD75B1"/>
    <w:rsid w:val="00FD75EF"/>
    <w:rsid w:val="00FD75F2"/>
    <w:rsid w:val="00FD761B"/>
    <w:rsid w:val="00FD7641"/>
    <w:rsid w:val="00FD7661"/>
    <w:rsid w:val="00FD767D"/>
    <w:rsid w:val="00FD768F"/>
    <w:rsid w:val="00FD769D"/>
    <w:rsid w:val="00FD76E8"/>
    <w:rsid w:val="00FD76F9"/>
    <w:rsid w:val="00FD7730"/>
    <w:rsid w:val="00FD773B"/>
    <w:rsid w:val="00FD7741"/>
    <w:rsid w:val="00FD775B"/>
    <w:rsid w:val="00FD7787"/>
    <w:rsid w:val="00FD77C9"/>
    <w:rsid w:val="00FD77EA"/>
    <w:rsid w:val="00FD782B"/>
    <w:rsid w:val="00FD7847"/>
    <w:rsid w:val="00FD784A"/>
    <w:rsid w:val="00FD78B2"/>
    <w:rsid w:val="00FD78C6"/>
    <w:rsid w:val="00FD78DA"/>
    <w:rsid w:val="00FD78DF"/>
    <w:rsid w:val="00FD7952"/>
    <w:rsid w:val="00FD795C"/>
    <w:rsid w:val="00FD79D8"/>
    <w:rsid w:val="00FD79E6"/>
    <w:rsid w:val="00FD7A2B"/>
    <w:rsid w:val="00FD7A3D"/>
    <w:rsid w:val="00FD7A54"/>
    <w:rsid w:val="00FD7A60"/>
    <w:rsid w:val="00FD7A7A"/>
    <w:rsid w:val="00FD7A89"/>
    <w:rsid w:val="00FD7A8A"/>
    <w:rsid w:val="00FD7A97"/>
    <w:rsid w:val="00FD7ADA"/>
    <w:rsid w:val="00FD7AF2"/>
    <w:rsid w:val="00FD7B22"/>
    <w:rsid w:val="00FD7B25"/>
    <w:rsid w:val="00FD7B59"/>
    <w:rsid w:val="00FD7B8A"/>
    <w:rsid w:val="00FD7BB3"/>
    <w:rsid w:val="00FD7BC1"/>
    <w:rsid w:val="00FD7BD3"/>
    <w:rsid w:val="00FD7BEC"/>
    <w:rsid w:val="00FD7C31"/>
    <w:rsid w:val="00FD7C49"/>
    <w:rsid w:val="00FD7C5A"/>
    <w:rsid w:val="00FD7CA7"/>
    <w:rsid w:val="00FD7CB4"/>
    <w:rsid w:val="00FD7CD9"/>
    <w:rsid w:val="00FD7CF8"/>
    <w:rsid w:val="00FD7D02"/>
    <w:rsid w:val="00FD7D15"/>
    <w:rsid w:val="00FD7D1A"/>
    <w:rsid w:val="00FD7D39"/>
    <w:rsid w:val="00FD7D54"/>
    <w:rsid w:val="00FD7D5C"/>
    <w:rsid w:val="00FD7D7D"/>
    <w:rsid w:val="00FD7D98"/>
    <w:rsid w:val="00FD7D9D"/>
    <w:rsid w:val="00FD7DC8"/>
    <w:rsid w:val="00FD7DF5"/>
    <w:rsid w:val="00FD7DF7"/>
    <w:rsid w:val="00FD7E16"/>
    <w:rsid w:val="00FD7E2E"/>
    <w:rsid w:val="00FD7E5A"/>
    <w:rsid w:val="00FD7E7B"/>
    <w:rsid w:val="00FD7EA9"/>
    <w:rsid w:val="00FD7EBB"/>
    <w:rsid w:val="00FD7F2F"/>
    <w:rsid w:val="00FD7F75"/>
    <w:rsid w:val="00FD7F76"/>
    <w:rsid w:val="00FD7F87"/>
    <w:rsid w:val="00FD7F91"/>
    <w:rsid w:val="00FD7FA4"/>
    <w:rsid w:val="00FD7FB6"/>
    <w:rsid w:val="00FE002E"/>
    <w:rsid w:val="00FE003B"/>
    <w:rsid w:val="00FE004D"/>
    <w:rsid w:val="00FE004E"/>
    <w:rsid w:val="00FE0058"/>
    <w:rsid w:val="00FE007B"/>
    <w:rsid w:val="00FE00A3"/>
    <w:rsid w:val="00FE00B4"/>
    <w:rsid w:val="00FE00C0"/>
    <w:rsid w:val="00FE00CA"/>
    <w:rsid w:val="00FE00E6"/>
    <w:rsid w:val="00FE00F8"/>
    <w:rsid w:val="00FE0103"/>
    <w:rsid w:val="00FE0105"/>
    <w:rsid w:val="00FE010C"/>
    <w:rsid w:val="00FE017A"/>
    <w:rsid w:val="00FE0194"/>
    <w:rsid w:val="00FE019B"/>
    <w:rsid w:val="00FE01A6"/>
    <w:rsid w:val="00FE01AE"/>
    <w:rsid w:val="00FE01DE"/>
    <w:rsid w:val="00FE020A"/>
    <w:rsid w:val="00FE020F"/>
    <w:rsid w:val="00FE0216"/>
    <w:rsid w:val="00FE023C"/>
    <w:rsid w:val="00FE024A"/>
    <w:rsid w:val="00FE0255"/>
    <w:rsid w:val="00FE0261"/>
    <w:rsid w:val="00FE0289"/>
    <w:rsid w:val="00FE02A3"/>
    <w:rsid w:val="00FE02BF"/>
    <w:rsid w:val="00FE02EF"/>
    <w:rsid w:val="00FE0310"/>
    <w:rsid w:val="00FE0384"/>
    <w:rsid w:val="00FE03AE"/>
    <w:rsid w:val="00FE03B2"/>
    <w:rsid w:val="00FE0415"/>
    <w:rsid w:val="00FE0453"/>
    <w:rsid w:val="00FE0462"/>
    <w:rsid w:val="00FE0488"/>
    <w:rsid w:val="00FE04D8"/>
    <w:rsid w:val="00FE04E8"/>
    <w:rsid w:val="00FE051C"/>
    <w:rsid w:val="00FE052D"/>
    <w:rsid w:val="00FE053D"/>
    <w:rsid w:val="00FE055A"/>
    <w:rsid w:val="00FE056E"/>
    <w:rsid w:val="00FE0576"/>
    <w:rsid w:val="00FE05AD"/>
    <w:rsid w:val="00FE05D5"/>
    <w:rsid w:val="00FE05D9"/>
    <w:rsid w:val="00FE0634"/>
    <w:rsid w:val="00FE0657"/>
    <w:rsid w:val="00FE0684"/>
    <w:rsid w:val="00FE069F"/>
    <w:rsid w:val="00FE06A4"/>
    <w:rsid w:val="00FE06AD"/>
    <w:rsid w:val="00FE071F"/>
    <w:rsid w:val="00FE072A"/>
    <w:rsid w:val="00FE07F5"/>
    <w:rsid w:val="00FE07F6"/>
    <w:rsid w:val="00FE0841"/>
    <w:rsid w:val="00FE0850"/>
    <w:rsid w:val="00FE0853"/>
    <w:rsid w:val="00FE08D7"/>
    <w:rsid w:val="00FE08E2"/>
    <w:rsid w:val="00FE08EF"/>
    <w:rsid w:val="00FE093E"/>
    <w:rsid w:val="00FE0949"/>
    <w:rsid w:val="00FE097E"/>
    <w:rsid w:val="00FE09F6"/>
    <w:rsid w:val="00FE0A1A"/>
    <w:rsid w:val="00FE0A35"/>
    <w:rsid w:val="00FE0A3A"/>
    <w:rsid w:val="00FE0A52"/>
    <w:rsid w:val="00FE0A74"/>
    <w:rsid w:val="00FE0A77"/>
    <w:rsid w:val="00FE0A85"/>
    <w:rsid w:val="00FE0A8E"/>
    <w:rsid w:val="00FE0AB3"/>
    <w:rsid w:val="00FE0AFC"/>
    <w:rsid w:val="00FE0B05"/>
    <w:rsid w:val="00FE0B1B"/>
    <w:rsid w:val="00FE0B25"/>
    <w:rsid w:val="00FE0B33"/>
    <w:rsid w:val="00FE0B6D"/>
    <w:rsid w:val="00FE0BD8"/>
    <w:rsid w:val="00FE0BFF"/>
    <w:rsid w:val="00FE0C10"/>
    <w:rsid w:val="00FE0C3D"/>
    <w:rsid w:val="00FE0C3E"/>
    <w:rsid w:val="00FE0CBA"/>
    <w:rsid w:val="00FE0CC1"/>
    <w:rsid w:val="00FE0CC4"/>
    <w:rsid w:val="00FE0D0F"/>
    <w:rsid w:val="00FE0D15"/>
    <w:rsid w:val="00FE0D44"/>
    <w:rsid w:val="00FE0D99"/>
    <w:rsid w:val="00FE0DD3"/>
    <w:rsid w:val="00FE0DDA"/>
    <w:rsid w:val="00FE0DE5"/>
    <w:rsid w:val="00FE0E51"/>
    <w:rsid w:val="00FE0E65"/>
    <w:rsid w:val="00FE0E8A"/>
    <w:rsid w:val="00FE0E8F"/>
    <w:rsid w:val="00FE0EC1"/>
    <w:rsid w:val="00FE0F00"/>
    <w:rsid w:val="00FE0F53"/>
    <w:rsid w:val="00FE0F60"/>
    <w:rsid w:val="00FE0F71"/>
    <w:rsid w:val="00FE0FA4"/>
    <w:rsid w:val="00FE0FCC"/>
    <w:rsid w:val="00FE0FF4"/>
    <w:rsid w:val="00FE0FF8"/>
    <w:rsid w:val="00FE1014"/>
    <w:rsid w:val="00FE1018"/>
    <w:rsid w:val="00FE101A"/>
    <w:rsid w:val="00FE1024"/>
    <w:rsid w:val="00FE102B"/>
    <w:rsid w:val="00FE1033"/>
    <w:rsid w:val="00FE1037"/>
    <w:rsid w:val="00FE1058"/>
    <w:rsid w:val="00FE106D"/>
    <w:rsid w:val="00FE1091"/>
    <w:rsid w:val="00FE10AB"/>
    <w:rsid w:val="00FE1124"/>
    <w:rsid w:val="00FE11BC"/>
    <w:rsid w:val="00FE11BE"/>
    <w:rsid w:val="00FE11E4"/>
    <w:rsid w:val="00FE11EE"/>
    <w:rsid w:val="00FE1253"/>
    <w:rsid w:val="00FE1292"/>
    <w:rsid w:val="00FE12AA"/>
    <w:rsid w:val="00FE12B7"/>
    <w:rsid w:val="00FE12BA"/>
    <w:rsid w:val="00FE12C3"/>
    <w:rsid w:val="00FE12C6"/>
    <w:rsid w:val="00FE12D3"/>
    <w:rsid w:val="00FE12DD"/>
    <w:rsid w:val="00FE12EC"/>
    <w:rsid w:val="00FE1323"/>
    <w:rsid w:val="00FE132E"/>
    <w:rsid w:val="00FE1331"/>
    <w:rsid w:val="00FE1340"/>
    <w:rsid w:val="00FE136A"/>
    <w:rsid w:val="00FE13AA"/>
    <w:rsid w:val="00FE13B6"/>
    <w:rsid w:val="00FE13CA"/>
    <w:rsid w:val="00FE13DF"/>
    <w:rsid w:val="00FE1423"/>
    <w:rsid w:val="00FE1434"/>
    <w:rsid w:val="00FE1461"/>
    <w:rsid w:val="00FE146E"/>
    <w:rsid w:val="00FE149A"/>
    <w:rsid w:val="00FE14C4"/>
    <w:rsid w:val="00FE1505"/>
    <w:rsid w:val="00FE1528"/>
    <w:rsid w:val="00FE1533"/>
    <w:rsid w:val="00FE153C"/>
    <w:rsid w:val="00FE1551"/>
    <w:rsid w:val="00FE155D"/>
    <w:rsid w:val="00FE159C"/>
    <w:rsid w:val="00FE15AF"/>
    <w:rsid w:val="00FE15D7"/>
    <w:rsid w:val="00FE15DA"/>
    <w:rsid w:val="00FE15FD"/>
    <w:rsid w:val="00FE163F"/>
    <w:rsid w:val="00FE1646"/>
    <w:rsid w:val="00FE1679"/>
    <w:rsid w:val="00FE16A8"/>
    <w:rsid w:val="00FE1719"/>
    <w:rsid w:val="00FE1721"/>
    <w:rsid w:val="00FE1728"/>
    <w:rsid w:val="00FE1735"/>
    <w:rsid w:val="00FE1755"/>
    <w:rsid w:val="00FE1828"/>
    <w:rsid w:val="00FE185E"/>
    <w:rsid w:val="00FE187D"/>
    <w:rsid w:val="00FE18E4"/>
    <w:rsid w:val="00FE190D"/>
    <w:rsid w:val="00FE1946"/>
    <w:rsid w:val="00FE1950"/>
    <w:rsid w:val="00FE1989"/>
    <w:rsid w:val="00FE19C1"/>
    <w:rsid w:val="00FE1A2A"/>
    <w:rsid w:val="00FE1A69"/>
    <w:rsid w:val="00FE1A8C"/>
    <w:rsid w:val="00FE1A9E"/>
    <w:rsid w:val="00FE1AA7"/>
    <w:rsid w:val="00FE1AB0"/>
    <w:rsid w:val="00FE1AC4"/>
    <w:rsid w:val="00FE1AEC"/>
    <w:rsid w:val="00FE1AF2"/>
    <w:rsid w:val="00FE1B57"/>
    <w:rsid w:val="00FE1B81"/>
    <w:rsid w:val="00FE1B95"/>
    <w:rsid w:val="00FE1BA1"/>
    <w:rsid w:val="00FE1BFE"/>
    <w:rsid w:val="00FE1C09"/>
    <w:rsid w:val="00FE1CC7"/>
    <w:rsid w:val="00FE1CED"/>
    <w:rsid w:val="00FE1D96"/>
    <w:rsid w:val="00FE1DAB"/>
    <w:rsid w:val="00FE1DCC"/>
    <w:rsid w:val="00FE1DD6"/>
    <w:rsid w:val="00FE1E0B"/>
    <w:rsid w:val="00FE1EA2"/>
    <w:rsid w:val="00FE1EEB"/>
    <w:rsid w:val="00FE1F28"/>
    <w:rsid w:val="00FE1F32"/>
    <w:rsid w:val="00FE1FF8"/>
    <w:rsid w:val="00FE2026"/>
    <w:rsid w:val="00FE206A"/>
    <w:rsid w:val="00FE206C"/>
    <w:rsid w:val="00FE20A1"/>
    <w:rsid w:val="00FE20B5"/>
    <w:rsid w:val="00FE20BA"/>
    <w:rsid w:val="00FE20C2"/>
    <w:rsid w:val="00FE20DB"/>
    <w:rsid w:val="00FE20E5"/>
    <w:rsid w:val="00FE20F3"/>
    <w:rsid w:val="00FE2112"/>
    <w:rsid w:val="00FE212C"/>
    <w:rsid w:val="00FE2132"/>
    <w:rsid w:val="00FE21BC"/>
    <w:rsid w:val="00FE2208"/>
    <w:rsid w:val="00FE220D"/>
    <w:rsid w:val="00FE2275"/>
    <w:rsid w:val="00FE22AA"/>
    <w:rsid w:val="00FE22D4"/>
    <w:rsid w:val="00FE22EA"/>
    <w:rsid w:val="00FE2337"/>
    <w:rsid w:val="00FE233A"/>
    <w:rsid w:val="00FE2357"/>
    <w:rsid w:val="00FE238B"/>
    <w:rsid w:val="00FE23D0"/>
    <w:rsid w:val="00FE23E2"/>
    <w:rsid w:val="00FE23E8"/>
    <w:rsid w:val="00FE23EE"/>
    <w:rsid w:val="00FE23FC"/>
    <w:rsid w:val="00FE23FD"/>
    <w:rsid w:val="00FE2410"/>
    <w:rsid w:val="00FE2437"/>
    <w:rsid w:val="00FE249C"/>
    <w:rsid w:val="00FE252A"/>
    <w:rsid w:val="00FE2552"/>
    <w:rsid w:val="00FE2616"/>
    <w:rsid w:val="00FE261F"/>
    <w:rsid w:val="00FE267A"/>
    <w:rsid w:val="00FE268F"/>
    <w:rsid w:val="00FE269E"/>
    <w:rsid w:val="00FE26D7"/>
    <w:rsid w:val="00FE26E5"/>
    <w:rsid w:val="00FE26FA"/>
    <w:rsid w:val="00FE2787"/>
    <w:rsid w:val="00FE27D5"/>
    <w:rsid w:val="00FE27DA"/>
    <w:rsid w:val="00FE27DF"/>
    <w:rsid w:val="00FE27EF"/>
    <w:rsid w:val="00FE27F3"/>
    <w:rsid w:val="00FE2813"/>
    <w:rsid w:val="00FE2830"/>
    <w:rsid w:val="00FE2840"/>
    <w:rsid w:val="00FE2869"/>
    <w:rsid w:val="00FE286A"/>
    <w:rsid w:val="00FE2875"/>
    <w:rsid w:val="00FE2884"/>
    <w:rsid w:val="00FE2887"/>
    <w:rsid w:val="00FE2890"/>
    <w:rsid w:val="00FE289F"/>
    <w:rsid w:val="00FE28BA"/>
    <w:rsid w:val="00FE28CD"/>
    <w:rsid w:val="00FE290A"/>
    <w:rsid w:val="00FE2940"/>
    <w:rsid w:val="00FE294D"/>
    <w:rsid w:val="00FE2993"/>
    <w:rsid w:val="00FE2995"/>
    <w:rsid w:val="00FE2996"/>
    <w:rsid w:val="00FE299F"/>
    <w:rsid w:val="00FE29BD"/>
    <w:rsid w:val="00FE2A23"/>
    <w:rsid w:val="00FE2A69"/>
    <w:rsid w:val="00FE2A71"/>
    <w:rsid w:val="00FE2A9F"/>
    <w:rsid w:val="00FE2AA6"/>
    <w:rsid w:val="00FE2AC3"/>
    <w:rsid w:val="00FE2AE2"/>
    <w:rsid w:val="00FE2B01"/>
    <w:rsid w:val="00FE2B3E"/>
    <w:rsid w:val="00FE2B47"/>
    <w:rsid w:val="00FE2B71"/>
    <w:rsid w:val="00FE2BB8"/>
    <w:rsid w:val="00FE2BE4"/>
    <w:rsid w:val="00FE2C15"/>
    <w:rsid w:val="00FE2C28"/>
    <w:rsid w:val="00FE2C41"/>
    <w:rsid w:val="00FE2C72"/>
    <w:rsid w:val="00FE2C84"/>
    <w:rsid w:val="00FE2CBE"/>
    <w:rsid w:val="00FE2CE1"/>
    <w:rsid w:val="00FE2D0A"/>
    <w:rsid w:val="00FE2D0F"/>
    <w:rsid w:val="00FE2D51"/>
    <w:rsid w:val="00FE2D57"/>
    <w:rsid w:val="00FE2D5D"/>
    <w:rsid w:val="00FE2DCF"/>
    <w:rsid w:val="00FE2E22"/>
    <w:rsid w:val="00FE2E2C"/>
    <w:rsid w:val="00FE2F07"/>
    <w:rsid w:val="00FE2F10"/>
    <w:rsid w:val="00FE2F3A"/>
    <w:rsid w:val="00FE2F50"/>
    <w:rsid w:val="00FE2F57"/>
    <w:rsid w:val="00FE2F8B"/>
    <w:rsid w:val="00FE2FA7"/>
    <w:rsid w:val="00FE2FAA"/>
    <w:rsid w:val="00FE2FAE"/>
    <w:rsid w:val="00FE2FCF"/>
    <w:rsid w:val="00FE2FF9"/>
    <w:rsid w:val="00FE3000"/>
    <w:rsid w:val="00FE302B"/>
    <w:rsid w:val="00FE3045"/>
    <w:rsid w:val="00FE3055"/>
    <w:rsid w:val="00FE3064"/>
    <w:rsid w:val="00FE3086"/>
    <w:rsid w:val="00FE30A8"/>
    <w:rsid w:val="00FE30BB"/>
    <w:rsid w:val="00FE30E8"/>
    <w:rsid w:val="00FE313C"/>
    <w:rsid w:val="00FE3155"/>
    <w:rsid w:val="00FE31AF"/>
    <w:rsid w:val="00FE31B3"/>
    <w:rsid w:val="00FE31C8"/>
    <w:rsid w:val="00FE31D5"/>
    <w:rsid w:val="00FE3202"/>
    <w:rsid w:val="00FE3224"/>
    <w:rsid w:val="00FE3246"/>
    <w:rsid w:val="00FE324C"/>
    <w:rsid w:val="00FE32F7"/>
    <w:rsid w:val="00FE3336"/>
    <w:rsid w:val="00FE3371"/>
    <w:rsid w:val="00FE33AF"/>
    <w:rsid w:val="00FE33C7"/>
    <w:rsid w:val="00FE33CA"/>
    <w:rsid w:val="00FE33D2"/>
    <w:rsid w:val="00FE3428"/>
    <w:rsid w:val="00FE3454"/>
    <w:rsid w:val="00FE34A6"/>
    <w:rsid w:val="00FE3504"/>
    <w:rsid w:val="00FE3568"/>
    <w:rsid w:val="00FE3579"/>
    <w:rsid w:val="00FE3580"/>
    <w:rsid w:val="00FE3581"/>
    <w:rsid w:val="00FE3587"/>
    <w:rsid w:val="00FE3595"/>
    <w:rsid w:val="00FE35BD"/>
    <w:rsid w:val="00FE35C6"/>
    <w:rsid w:val="00FE3624"/>
    <w:rsid w:val="00FE369A"/>
    <w:rsid w:val="00FE36D0"/>
    <w:rsid w:val="00FE36F3"/>
    <w:rsid w:val="00FE3709"/>
    <w:rsid w:val="00FE3715"/>
    <w:rsid w:val="00FE373F"/>
    <w:rsid w:val="00FE377B"/>
    <w:rsid w:val="00FE37B4"/>
    <w:rsid w:val="00FE3816"/>
    <w:rsid w:val="00FE3827"/>
    <w:rsid w:val="00FE3844"/>
    <w:rsid w:val="00FE3917"/>
    <w:rsid w:val="00FE3952"/>
    <w:rsid w:val="00FE3973"/>
    <w:rsid w:val="00FE39CC"/>
    <w:rsid w:val="00FE3A1D"/>
    <w:rsid w:val="00FE3A21"/>
    <w:rsid w:val="00FE3A63"/>
    <w:rsid w:val="00FE3A67"/>
    <w:rsid w:val="00FE3A75"/>
    <w:rsid w:val="00FE3A9B"/>
    <w:rsid w:val="00FE3ABA"/>
    <w:rsid w:val="00FE3AD9"/>
    <w:rsid w:val="00FE3AE5"/>
    <w:rsid w:val="00FE3B0E"/>
    <w:rsid w:val="00FE3B0F"/>
    <w:rsid w:val="00FE3B12"/>
    <w:rsid w:val="00FE3B20"/>
    <w:rsid w:val="00FE3B3F"/>
    <w:rsid w:val="00FE3B42"/>
    <w:rsid w:val="00FE3B62"/>
    <w:rsid w:val="00FE3B7C"/>
    <w:rsid w:val="00FE3B88"/>
    <w:rsid w:val="00FE3BA1"/>
    <w:rsid w:val="00FE3BA7"/>
    <w:rsid w:val="00FE3C05"/>
    <w:rsid w:val="00FE3C4D"/>
    <w:rsid w:val="00FE3C53"/>
    <w:rsid w:val="00FE3C5A"/>
    <w:rsid w:val="00FE3C83"/>
    <w:rsid w:val="00FE3C99"/>
    <w:rsid w:val="00FE3CCC"/>
    <w:rsid w:val="00FE3CE7"/>
    <w:rsid w:val="00FE3D22"/>
    <w:rsid w:val="00FE3D43"/>
    <w:rsid w:val="00FE3D4F"/>
    <w:rsid w:val="00FE3D62"/>
    <w:rsid w:val="00FE3D83"/>
    <w:rsid w:val="00FE3D8A"/>
    <w:rsid w:val="00FE3D9E"/>
    <w:rsid w:val="00FE3DBE"/>
    <w:rsid w:val="00FE3DDF"/>
    <w:rsid w:val="00FE3E25"/>
    <w:rsid w:val="00FE3E37"/>
    <w:rsid w:val="00FE3E7C"/>
    <w:rsid w:val="00FE3F02"/>
    <w:rsid w:val="00FE3F39"/>
    <w:rsid w:val="00FE3F78"/>
    <w:rsid w:val="00FE3F7B"/>
    <w:rsid w:val="00FE3FA3"/>
    <w:rsid w:val="00FE3FAE"/>
    <w:rsid w:val="00FE401B"/>
    <w:rsid w:val="00FE4047"/>
    <w:rsid w:val="00FE4053"/>
    <w:rsid w:val="00FE4061"/>
    <w:rsid w:val="00FE407A"/>
    <w:rsid w:val="00FE4096"/>
    <w:rsid w:val="00FE40DE"/>
    <w:rsid w:val="00FE40FB"/>
    <w:rsid w:val="00FE410D"/>
    <w:rsid w:val="00FE415A"/>
    <w:rsid w:val="00FE417E"/>
    <w:rsid w:val="00FE417F"/>
    <w:rsid w:val="00FE418A"/>
    <w:rsid w:val="00FE4212"/>
    <w:rsid w:val="00FE4226"/>
    <w:rsid w:val="00FE4248"/>
    <w:rsid w:val="00FE426C"/>
    <w:rsid w:val="00FE4278"/>
    <w:rsid w:val="00FE4297"/>
    <w:rsid w:val="00FE429F"/>
    <w:rsid w:val="00FE42A7"/>
    <w:rsid w:val="00FE42A9"/>
    <w:rsid w:val="00FE42BC"/>
    <w:rsid w:val="00FE42CA"/>
    <w:rsid w:val="00FE42CB"/>
    <w:rsid w:val="00FE42DD"/>
    <w:rsid w:val="00FE42E2"/>
    <w:rsid w:val="00FE430D"/>
    <w:rsid w:val="00FE430E"/>
    <w:rsid w:val="00FE4324"/>
    <w:rsid w:val="00FE4371"/>
    <w:rsid w:val="00FE43DA"/>
    <w:rsid w:val="00FE43E3"/>
    <w:rsid w:val="00FE4405"/>
    <w:rsid w:val="00FE4420"/>
    <w:rsid w:val="00FE44AB"/>
    <w:rsid w:val="00FE44DD"/>
    <w:rsid w:val="00FE4500"/>
    <w:rsid w:val="00FE4545"/>
    <w:rsid w:val="00FE4571"/>
    <w:rsid w:val="00FE4599"/>
    <w:rsid w:val="00FE45A7"/>
    <w:rsid w:val="00FE45C1"/>
    <w:rsid w:val="00FE45D0"/>
    <w:rsid w:val="00FE460F"/>
    <w:rsid w:val="00FE4642"/>
    <w:rsid w:val="00FE466D"/>
    <w:rsid w:val="00FE46F5"/>
    <w:rsid w:val="00FE46FE"/>
    <w:rsid w:val="00FE4708"/>
    <w:rsid w:val="00FE472C"/>
    <w:rsid w:val="00FE47A4"/>
    <w:rsid w:val="00FE47A9"/>
    <w:rsid w:val="00FE47AC"/>
    <w:rsid w:val="00FE47CA"/>
    <w:rsid w:val="00FE4829"/>
    <w:rsid w:val="00FE4836"/>
    <w:rsid w:val="00FE4837"/>
    <w:rsid w:val="00FE4851"/>
    <w:rsid w:val="00FE486C"/>
    <w:rsid w:val="00FE48E3"/>
    <w:rsid w:val="00FE4905"/>
    <w:rsid w:val="00FE4911"/>
    <w:rsid w:val="00FE491F"/>
    <w:rsid w:val="00FE4939"/>
    <w:rsid w:val="00FE49A3"/>
    <w:rsid w:val="00FE49DE"/>
    <w:rsid w:val="00FE49ED"/>
    <w:rsid w:val="00FE4A0A"/>
    <w:rsid w:val="00FE4A1D"/>
    <w:rsid w:val="00FE4A51"/>
    <w:rsid w:val="00FE4AC0"/>
    <w:rsid w:val="00FE4AD6"/>
    <w:rsid w:val="00FE4AF7"/>
    <w:rsid w:val="00FE4B26"/>
    <w:rsid w:val="00FE4B2C"/>
    <w:rsid w:val="00FE4B5F"/>
    <w:rsid w:val="00FE4B6D"/>
    <w:rsid w:val="00FE4B75"/>
    <w:rsid w:val="00FE4B9F"/>
    <w:rsid w:val="00FE4BA7"/>
    <w:rsid w:val="00FE4BB1"/>
    <w:rsid w:val="00FE4BED"/>
    <w:rsid w:val="00FE4BF6"/>
    <w:rsid w:val="00FE4C0D"/>
    <w:rsid w:val="00FE4C2D"/>
    <w:rsid w:val="00FE4C3B"/>
    <w:rsid w:val="00FE4CC1"/>
    <w:rsid w:val="00FE4CF8"/>
    <w:rsid w:val="00FE4D03"/>
    <w:rsid w:val="00FE4D39"/>
    <w:rsid w:val="00FE4D49"/>
    <w:rsid w:val="00FE4D6A"/>
    <w:rsid w:val="00FE4D77"/>
    <w:rsid w:val="00FE4D90"/>
    <w:rsid w:val="00FE4DDA"/>
    <w:rsid w:val="00FE4DDF"/>
    <w:rsid w:val="00FE4E37"/>
    <w:rsid w:val="00FE4E5D"/>
    <w:rsid w:val="00FE4E8E"/>
    <w:rsid w:val="00FE4EA2"/>
    <w:rsid w:val="00FE4EFA"/>
    <w:rsid w:val="00FE4F0B"/>
    <w:rsid w:val="00FE4F3D"/>
    <w:rsid w:val="00FE4F3E"/>
    <w:rsid w:val="00FE4F52"/>
    <w:rsid w:val="00FE4FBA"/>
    <w:rsid w:val="00FE4FBB"/>
    <w:rsid w:val="00FE4FC9"/>
    <w:rsid w:val="00FE4FD1"/>
    <w:rsid w:val="00FE4FEE"/>
    <w:rsid w:val="00FE502C"/>
    <w:rsid w:val="00FE5098"/>
    <w:rsid w:val="00FE509F"/>
    <w:rsid w:val="00FE50A7"/>
    <w:rsid w:val="00FE50C5"/>
    <w:rsid w:val="00FE50D5"/>
    <w:rsid w:val="00FE50F3"/>
    <w:rsid w:val="00FE50FF"/>
    <w:rsid w:val="00FE5112"/>
    <w:rsid w:val="00FE5123"/>
    <w:rsid w:val="00FE512B"/>
    <w:rsid w:val="00FE512D"/>
    <w:rsid w:val="00FE512E"/>
    <w:rsid w:val="00FE513D"/>
    <w:rsid w:val="00FE5148"/>
    <w:rsid w:val="00FE5174"/>
    <w:rsid w:val="00FE5175"/>
    <w:rsid w:val="00FE517C"/>
    <w:rsid w:val="00FE5182"/>
    <w:rsid w:val="00FE5196"/>
    <w:rsid w:val="00FE51CE"/>
    <w:rsid w:val="00FE51D7"/>
    <w:rsid w:val="00FE51F9"/>
    <w:rsid w:val="00FE521A"/>
    <w:rsid w:val="00FE525A"/>
    <w:rsid w:val="00FE5264"/>
    <w:rsid w:val="00FE5271"/>
    <w:rsid w:val="00FE52A2"/>
    <w:rsid w:val="00FE52BD"/>
    <w:rsid w:val="00FE52CE"/>
    <w:rsid w:val="00FE52E3"/>
    <w:rsid w:val="00FE5314"/>
    <w:rsid w:val="00FE531F"/>
    <w:rsid w:val="00FE5387"/>
    <w:rsid w:val="00FE53DF"/>
    <w:rsid w:val="00FE53FA"/>
    <w:rsid w:val="00FE5417"/>
    <w:rsid w:val="00FE541A"/>
    <w:rsid w:val="00FE5463"/>
    <w:rsid w:val="00FE547A"/>
    <w:rsid w:val="00FE54C0"/>
    <w:rsid w:val="00FE54EB"/>
    <w:rsid w:val="00FE54EC"/>
    <w:rsid w:val="00FE54F9"/>
    <w:rsid w:val="00FE5522"/>
    <w:rsid w:val="00FE5545"/>
    <w:rsid w:val="00FE555F"/>
    <w:rsid w:val="00FE55BB"/>
    <w:rsid w:val="00FE5637"/>
    <w:rsid w:val="00FE5661"/>
    <w:rsid w:val="00FE5686"/>
    <w:rsid w:val="00FE56A6"/>
    <w:rsid w:val="00FE56AA"/>
    <w:rsid w:val="00FE56C8"/>
    <w:rsid w:val="00FE571C"/>
    <w:rsid w:val="00FE5744"/>
    <w:rsid w:val="00FE5772"/>
    <w:rsid w:val="00FE57DE"/>
    <w:rsid w:val="00FE5807"/>
    <w:rsid w:val="00FE582E"/>
    <w:rsid w:val="00FE5859"/>
    <w:rsid w:val="00FE5861"/>
    <w:rsid w:val="00FE5887"/>
    <w:rsid w:val="00FE58E6"/>
    <w:rsid w:val="00FE58F3"/>
    <w:rsid w:val="00FE5915"/>
    <w:rsid w:val="00FE592A"/>
    <w:rsid w:val="00FE5976"/>
    <w:rsid w:val="00FE5983"/>
    <w:rsid w:val="00FE59A6"/>
    <w:rsid w:val="00FE59BE"/>
    <w:rsid w:val="00FE5A0A"/>
    <w:rsid w:val="00FE5A0E"/>
    <w:rsid w:val="00FE5A2F"/>
    <w:rsid w:val="00FE5A3C"/>
    <w:rsid w:val="00FE5B46"/>
    <w:rsid w:val="00FE5BA6"/>
    <w:rsid w:val="00FE5BAD"/>
    <w:rsid w:val="00FE5BCD"/>
    <w:rsid w:val="00FE5BCF"/>
    <w:rsid w:val="00FE5C1D"/>
    <w:rsid w:val="00FE5C20"/>
    <w:rsid w:val="00FE5C21"/>
    <w:rsid w:val="00FE5C80"/>
    <w:rsid w:val="00FE5C8D"/>
    <w:rsid w:val="00FE5CA4"/>
    <w:rsid w:val="00FE5CB0"/>
    <w:rsid w:val="00FE5CB4"/>
    <w:rsid w:val="00FE5CC5"/>
    <w:rsid w:val="00FE5CCC"/>
    <w:rsid w:val="00FE5CDD"/>
    <w:rsid w:val="00FE5CED"/>
    <w:rsid w:val="00FE5CFD"/>
    <w:rsid w:val="00FE5D11"/>
    <w:rsid w:val="00FE5D2F"/>
    <w:rsid w:val="00FE5D55"/>
    <w:rsid w:val="00FE5D69"/>
    <w:rsid w:val="00FE5D6B"/>
    <w:rsid w:val="00FE5D81"/>
    <w:rsid w:val="00FE5D9A"/>
    <w:rsid w:val="00FE5DAA"/>
    <w:rsid w:val="00FE5DCE"/>
    <w:rsid w:val="00FE5E18"/>
    <w:rsid w:val="00FE5E1B"/>
    <w:rsid w:val="00FE5E49"/>
    <w:rsid w:val="00FE5ECB"/>
    <w:rsid w:val="00FE5ECD"/>
    <w:rsid w:val="00FE5ECE"/>
    <w:rsid w:val="00FE5ED1"/>
    <w:rsid w:val="00FE5EE7"/>
    <w:rsid w:val="00FE5F43"/>
    <w:rsid w:val="00FE5FB8"/>
    <w:rsid w:val="00FE5FCB"/>
    <w:rsid w:val="00FE5FFB"/>
    <w:rsid w:val="00FE6034"/>
    <w:rsid w:val="00FE6042"/>
    <w:rsid w:val="00FE609B"/>
    <w:rsid w:val="00FE60D3"/>
    <w:rsid w:val="00FE60D5"/>
    <w:rsid w:val="00FE60E4"/>
    <w:rsid w:val="00FE60F2"/>
    <w:rsid w:val="00FE610E"/>
    <w:rsid w:val="00FE6168"/>
    <w:rsid w:val="00FE6196"/>
    <w:rsid w:val="00FE61BE"/>
    <w:rsid w:val="00FE61DF"/>
    <w:rsid w:val="00FE61E6"/>
    <w:rsid w:val="00FE61F5"/>
    <w:rsid w:val="00FE623A"/>
    <w:rsid w:val="00FE624F"/>
    <w:rsid w:val="00FE62A6"/>
    <w:rsid w:val="00FE62B5"/>
    <w:rsid w:val="00FE62DB"/>
    <w:rsid w:val="00FE631A"/>
    <w:rsid w:val="00FE632D"/>
    <w:rsid w:val="00FE6392"/>
    <w:rsid w:val="00FE63DE"/>
    <w:rsid w:val="00FE641D"/>
    <w:rsid w:val="00FE642D"/>
    <w:rsid w:val="00FE645E"/>
    <w:rsid w:val="00FE6465"/>
    <w:rsid w:val="00FE6480"/>
    <w:rsid w:val="00FE64B1"/>
    <w:rsid w:val="00FE64E8"/>
    <w:rsid w:val="00FE64F1"/>
    <w:rsid w:val="00FE6513"/>
    <w:rsid w:val="00FE6556"/>
    <w:rsid w:val="00FE65C2"/>
    <w:rsid w:val="00FE6603"/>
    <w:rsid w:val="00FE6625"/>
    <w:rsid w:val="00FE662E"/>
    <w:rsid w:val="00FE6631"/>
    <w:rsid w:val="00FE6664"/>
    <w:rsid w:val="00FE66BF"/>
    <w:rsid w:val="00FE66CB"/>
    <w:rsid w:val="00FE66DF"/>
    <w:rsid w:val="00FE6717"/>
    <w:rsid w:val="00FE671E"/>
    <w:rsid w:val="00FE672C"/>
    <w:rsid w:val="00FE6737"/>
    <w:rsid w:val="00FE674F"/>
    <w:rsid w:val="00FE675C"/>
    <w:rsid w:val="00FE67B3"/>
    <w:rsid w:val="00FE67D4"/>
    <w:rsid w:val="00FE67DC"/>
    <w:rsid w:val="00FE67EA"/>
    <w:rsid w:val="00FE67EF"/>
    <w:rsid w:val="00FE67FA"/>
    <w:rsid w:val="00FE682A"/>
    <w:rsid w:val="00FE684C"/>
    <w:rsid w:val="00FE6882"/>
    <w:rsid w:val="00FE6898"/>
    <w:rsid w:val="00FE68BA"/>
    <w:rsid w:val="00FE68BD"/>
    <w:rsid w:val="00FE68DB"/>
    <w:rsid w:val="00FE68E1"/>
    <w:rsid w:val="00FE690E"/>
    <w:rsid w:val="00FE6922"/>
    <w:rsid w:val="00FE6960"/>
    <w:rsid w:val="00FE69D1"/>
    <w:rsid w:val="00FE6A08"/>
    <w:rsid w:val="00FE6A1C"/>
    <w:rsid w:val="00FE6A36"/>
    <w:rsid w:val="00FE6A47"/>
    <w:rsid w:val="00FE6A67"/>
    <w:rsid w:val="00FE6A8C"/>
    <w:rsid w:val="00FE6AB1"/>
    <w:rsid w:val="00FE6AB3"/>
    <w:rsid w:val="00FE6AF6"/>
    <w:rsid w:val="00FE6AF9"/>
    <w:rsid w:val="00FE6B2E"/>
    <w:rsid w:val="00FE6B66"/>
    <w:rsid w:val="00FE6B71"/>
    <w:rsid w:val="00FE6BE2"/>
    <w:rsid w:val="00FE6C2B"/>
    <w:rsid w:val="00FE6C45"/>
    <w:rsid w:val="00FE6CA7"/>
    <w:rsid w:val="00FE6CE7"/>
    <w:rsid w:val="00FE6D11"/>
    <w:rsid w:val="00FE6D25"/>
    <w:rsid w:val="00FE6D79"/>
    <w:rsid w:val="00FE6E02"/>
    <w:rsid w:val="00FE6E55"/>
    <w:rsid w:val="00FE6E58"/>
    <w:rsid w:val="00FE6E63"/>
    <w:rsid w:val="00FE6E7C"/>
    <w:rsid w:val="00FE6E80"/>
    <w:rsid w:val="00FE6ED9"/>
    <w:rsid w:val="00FE6EF1"/>
    <w:rsid w:val="00FE6F21"/>
    <w:rsid w:val="00FE6F42"/>
    <w:rsid w:val="00FE6F68"/>
    <w:rsid w:val="00FE6FB5"/>
    <w:rsid w:val="00FE6FB7"/>
    <w:rsid w:val="00FE7018"/>
    <w:rsid w:val="00FE7038"/>
    <w:rsid w:val="00FE7048"/>
    <w:rsid w:val="00FE7097"/>
    <w:rsid w:val="00FE70C0"/>
    <w:rsid w:val="00FE70DF"/>
    <w:rsid w:val="00FE712D"/>
    <w:rsid w:val="00FE712E"/>
    <w:rsid w:val="00FE712F"/>
    <w:rsid w:val="00FE714F"/>
    <w:rsid w:val="00FE7153"/>
    <w:rsid w:val="00FE7158"/>
    <w:rsid w:val="00FE7181"/>
    <w:rsid w:val="00FE71B1"/>
    <w:rsid w:val="00FE71DE"/>
    <w:rsid w:val="00FE71F6"/>
    <w:rsid w:val="00FE7202"/>
    <w:rsid w:val="00FE7225"/>
    <w:rsid w:val="00FE723F"/>
    <w:rsid w:val="00FE7244"/>
    <w:rsid w:val="00FE724E"/>
    <w:rsid w:val="00FE7256"/>
    <w:rsid w:val="00FE7279"/>
    <w:rsid w:val="00FE7297"/>
    <w:rsid w:val="00FE72F0"/>
    <w:rsid w:val="00FE7339"/>
    <w:rsid w:val="00FE7342"/>
    <w:rsid w:val="00FE7344"/>
    <w:rsid w:val="00FE7358"/>
    <w:rsid w:val="00FE73B7"/>
    <w:rsid w:val="00FE73D5"/>
    <w:rsid w:val="00FE73FB"/>
    <w:rsid w:val="00FE7451"/>
    <w:rsid w:val="00FE7456"/>
    <w:rsid w:val="00FE746C"/>
    <w:rsid w:val="00FE7480"/>
    <w:rsid w:val="00FE75A4"/>
    <w:rsid w:val="00FE75B4"/>
    <w:rsid w:val="00FE75B5"/>
    <w:rsid w:val="00FE75D5"/>
    <w:rsid w:val="00FE7601"/>
    <w:rsid w:val="00FE761C"/>
    <w:rsid w:val="00FE764C"/>
    <w:rsid w:val="00FE7679"/>
    <w:rsid w:val="00FE7691"/>
    <w:rsid w:val="00FE76B8"/>
    <w:rsid w:val="00FE76D1"/>
    <w:rsid w:val="00FE7718"/>
    <w:rsid w:val="00FE7760"/>
    <w:rsid w:val="00FE7765"/>
    <w:rsid w:val="00FE77A8"/>
    <w:rsid w:val="00FE77B0"/>
    <w:rsid w:val="00FE77C6"/>
    <w:rsid w:val="00FE780E"/>
    <w:rsid w:val="00FE782C"/>
    <w:rsid w:val="00FE7838"/>
    <w:rsid w:val="00FE785D"/>
    <w:rsid w:val="00FE7943"/>
    <w:rsid w:val="00FE7973"/>
    <w:rsid w:val="00FE7989"/>
    <w:rsid w:val="00FE799F"/>
    <w:rsid w:val="00FE79A5"/>
    <w:rsid w:val="00FE79BB"/>
    <w:rsid w:val="00FE79D5"/>
    <w:rsid w:val="00FE79FF"/>
    <w:rsid w:val="00FE7A06"/>
    <w:rsid w:val="00FE7A25"/>
    <w:rsid w:val="00FE7ADD"/>
    <w:rsid w:val="00FE7B05"/>
    <w:rsid w:val="00FE7B29"/>
    <w:rsid w:val="00FE7B44"/>
    <w:rsid w:val="00FE7B4B"/>
    <w:rsid w:val="00FE7B73"/>
    <w:rsid w:val="00FE7BC9"/>
    <w:rsid w:val="00FE7C1B"/>
    <w:rsid w:val="00FE7C5F"/>
    <w:rsid w:val="00FE7C72"/>
    <w:rsid w:val="00FE7CCB"/>
    <w:rsid w:val="00FE7CE4"/>
    <w:rsid w:val="00FE7CE8"/>
    <w:rsid w:val="00FE7CEE"/>
    <w:rsid w:val="00FE7D2B"/>
    <w:rsid w:val="00FE7D3F"/>
    <w:rsid w:val="00FE7D61"/>
    <w:rsid w:val="00FE7D6D"/>
    <w:rsid w:val="00FE7D71"/>
    <w:rsid w:val="00FE7DA6"/>
    <w:rsid w:val="00FE7DD0"/>
    <w:rsid w:val="00FE7E0B"/>
    <w:rsid w:val="00FE7E0E"/>
    <w:rsid w:val="00FE7EB0"/>
    <w:rsid w:val="00FE7EB1"/>
    <w:rsid w:val="00FE7ED0"/>
    <w:rsid w:val="00FE7ED2"/>
    <w:rsid w:val="00FE7F4F"/>
    <w:rsid w:val="00FE7F64"/>
    <w:rsid w:val="00FE7F9E"/>
    <w:rsid w:val="00FE7FA6"/>
    <w:rsid w:val="00FE7FEB"/>
    <w:rsid w:val="00FEA007"/>
    <w:rsid w:val="00FF000B"/>
    <w:rsid w:val="00FF0023"/>
    <w:rsid w:val="00FF0024"/>
    <w:rsid w:val="00FF0035"/>
    <w:rsid w:val="00FF0051"/>
    <w:rsid w:val="00FF005A"/>
    <w:rsid w:val="00FF006A"/>
    <w:rsid w:val="00FF008C"/>
    <w:rsid w:val="00FF008E"/>
    <w:rsid w:val="00FF00BB"/>
    <w:rsid w:val="00FF00C3"/>
    <w:rsid w:val="00FF00C9"/>
    <w:rsid w:val="00FF0108"/>
    <w:rsid w:val="00FF0180"/>
    <w:rsid w:val="00FF0189"/>
    <w:rsid w:val="00FF01BE"/>
    <w:rsid w:val="00FF01DA"/>
    <w:rsid w:val="00FF020A"/>
    <w:rsid w:val="00FF021E"/>
    <w:rsid w:val="00FF0232"/>
    <w:rsid w:val="00FF0252"/>
    <w:rsid w:val="00FF0269"/>
    <w:rsid w:val="00FF026B"/>
    <w:rsid w:val="00FF0282"/>
    <w:rsid w:val="00FF02B2"/>
    <w:rsid w:val="00FF02E9"/>
    <w:rsid w:val="00FF0316"/>
    <w:rsid w:val="00FF032D"/>
    <w:rsid w:val="00FF034B"/>
    <w:rsid w:val="00FF0366"/>
    <w:rsid w:val="00FF0377"/>
    <w:rsid w:val="00FF0381"/>
    <w:rsid w:val="00FF0382"/>
    <w:rsid w:val="00FF03A1"/>
    <w:rsid w:val="00FF03C5"/>
    <w:rsid w:val="00FF03CA"/>
    <w:rsid w:val="00FF03D2"/>
    <w:rsid w:val="00FF03DC"/>
    <w:rsid w:val="00FF0448"/>
    <w:rsid w:val="00FF047D"/>
    <w:rsid w:val="00FF04C1"/>
    <w:rsid w:val="00FF0566"/>
    <w:rsid w:val="00FF056B"/>
    <w:rsid w:val="00FF0570"/>
    <w:rsid w:val="00FF0593"/>
    <w:rsid w:val="00FF0594"/>
    <w:rsid w:val="00FF0597"/>
    <w:rsid w:val="00FF059C"/>
    <w:rsid w:val="00FF05D5"/>
    <w:rsid w:val="00FF0679"/>
    <w:rsid w:val="00FF06AA"/>
    <w:rsid w:val="00FF06BC"/>
    <w:rsid w:val="00FF06F3"/>
    <w:rsid w:val="00FF0706"/>
    <w:rsid w:val="00FF0745"/>
    <w:rsid w:val="00FF0780"/>
    <w:rsid w:val="00FF0784"/>
    <w:rsid w:val="00FF0787"/>
    <w:rsid w:val="00FF07BA"/>
    <w:rsid w:val="00FF07C5"/>
    <w:rsid w:val="00FF07E0"/>
    <w:rsid w:val="00FF07E7"/>
    <w:rsid w:val="00FF07EA"/>
    <w:rsid w:val="00FF07F7"/>
    <w:rsid w:val="00FF080B"/>
    <w:rsid w:val="00FF0829"/>
    <w:rsid w:val="00FF086E"/>
    <w:rsid w:val="00FF0884"/>
    <w:rsid w:val="00FF08A1"/>
    <w:rsid w:val="00FF08DA"/>
    <w:rsid w:val="00FF08F7"/>
    <w:rsid w:val="00FF0906"/>
    <w:rsid w:val="00FF0969"/>
    <w:rsid w:val="00FF098B"/>
    <w:rsid w:val="00FF09D5"/>
    <w:rsid w:val="00FF09EF"/>
    <w:rsid w:val="00FF0A22"/>
    <w:rsid w:val="00FF0A3B"/>
    <w:rsid w:val="00FF0A6E"/>
    <w:rsid w:val="00FF0A9B"/>
    <w:rsid w:val="00FF0AD2"/>
    <w:rsid w:val="00FF0B22"/>
    <w:rsid w:val="00FF0B2A"/>
    <w:rsid w:val="00FF0B3C"/>
    <w:rsid w:val="00FF0B8A"/>
    <w:rsid w:val="00FF0BCB"/>
    <w:rsid w:val="00FF0C22"/>
    <w:rsid w:val="00FF0CA3"/>
    <w:rsid w:val="00FF0CBB"/>
    <w:rsid w:val="00FF0CBE"/>
    <w:rsid w:val="00FF0CE7"/>
    <w:rsid w:val="00FF0D05"/>
    <w:rsid w:val="00FF0D50"/>
    <w:rsid w:val="00FF0DA3"/>
    <w:rsid w:val="00FF0DA5"/>
    <w:rsid w:val="00FF0DB3"/>
    <w:rsid w:val="00FF0DD4"/>
    <w:rsid w:val="00FF0DDE"/>
    <w:rsid w:val="00FF0DEA"/>
    <w:rsid w:val="00FF0DFA"/>
    <w:rsid w:val="00FF0E0D"/>
    <w:rsid w:val="00FF0E3E"/>
    <w:rsid w:val="00FF0EB0"/>
    <w:rsid w:val="00FF0ECC"/>
    <w:rsid w:val="00FF0ED2"/>
    <w:rsid w:val="00FF0EF5"/>
    <w:rsid w:val="00FF0F21"/>
    <w:rsid w:val="00FF0F33"/>
    <w:rsid w:val="00FF0F56"/>
    <w:rsid w:val="00FF0F68"/>
    <w:rsid w:val="00FF0F6A"/>
    <w:rsid w:val="00FF0F86"/>
    <w:rsid w:val="00FF0FBC"/>
    <w:rsid w:val="00FF1046"/>
    <w:rsid w:val="00FF107F"/>
    <w:rsid w:val="00FF1086"/>
    <w:rsid w:val="00FF10A2"/>
    <w:rsid w:val="00FF10C2"/>
    <w:rsid w:val="00FF10D1"/>
    <w:rsid w:val="00FF10E2"/>
    <w:rsid w:val="00FF10ED"/>
    <w:rsid w:val="00FF115F"/>
    <w:rsid w:val="00FF1197"/>
    <w:rsid w:val="00FF11C4"/>
    <w:rsid w:val="00FF11CB"/>
    <w:rsid w:val="00FF11ED"/>
    <w:rsid w:val="00FF12A9"/>
    <w:rsid w:val="00FF12BF"/>
    <w:rsid w:val="00FF12C8"/>
    <w:rsid w:val="00FF12D7"/>
    <w:rsid w:val="00FF1383"/>
    <w:rsid w:val="00FF13B9"/>
    <w:rsid w:val="00FF13E2"/>
    <w:rsid w:val="00FF1467"/>
    <w:rsid w:val="00FF14A5"/>
    <w:rsid w:val="00FF1502"/>
    <w:rsid w:val="00FF1514"/>
    <w:rsid w:val="00FF151A"/>
    <w:rsid w:val="00FF1550"/>
    <w:rsid w:val="00FF1595"/>
    <w:rsid w:val="00FF163B"/>
    <w:rsid w:val="00FF169F"/>
    <w:rsid w:val="00FF16A8"/>
    <w:rsid w:val="00FF16CC"/>
    <w:rsid w:val="00FF16F6"/>
    <w:rsid w:val="00FF16FF"/>
    <w:rsid w:val="00FF171F"/>
    <w:rsid w:val="00FF1722"/>
    <w:rsid w:val="00FF1752"/>
    <w:rsid w:val="00FF1796"/>
    <w:rsid w:val="00FF17BA"/>
    <w:rsid w:val="00FF17E0"/>
    <w:rsid w:val="00FF180E"/>
    <w:rsid w:val="00FF1817"/>
    <w:rsid w:val="00FF18E5"/>
    <w:rsid w:val="00FF1900"/>
    <w:rsid w:val="00FF191B"/>
    <w:rsid w:val="00FF1960"/>
    <w:rsid w:val="00FF1967"/>
    <w:rsid w:val="00FF1993"/>
    <w:rsid w:val="00FF1996"/>
    <w:rsid w:val="00FF19A3"/>
    <w:rsid w:val="00FF19B6"/>
    <w:rsid w:val="00FF1A41"/>
    <w:rsid w:val="00FF1A78"/>
    <w:rsid w:val="00FF1A7F"/>
    <w:rsid w:val="00FF1AB1"/>
    <w:rsid w:val="00FF1ACA"/>
    <w:rsid w:val="00FF1ACB"/>
    <w:rsid w:val="00FF1ADF"/>
    <w:rsid w:val="00FF1AE3"/>
    <w:rsid w:val="00FF1B15"/>
    <w:rsid w:val="00FF1B24"/>
    <w:rsid w:val="00FF1B52"/>
    <w:rsid w:val="00FF1B8C"/>
    <w:rsid w:val="00FF1BEF"/>
    <w:rsid w:val="00FF1C14"/>
    <w:rsid w:val="00FF1C66"/>
    <w:rsid w:val="00FF1C90"/>
    <w:rsid w:val="00FF1CAB"/>
    <w:rsid w:val="00FF1CB0"/>
    <w:rsid w:val="00FF1CFB"/>
    <w:rsid w:val="00FF1D96"/>
    <w:rsid w:val="00FF1D97"/>
    <w:rsid w:val="00FF1DB1"/>
    <w:rsid w:val="00FF1DC5"/>
    <w:rsid w:val="00FF1DC7"/>
    <w:rsid w:val="00FF1DD5"/>
    <w:rsid w:val="00FF1DE1"/>
    <w:rsid w:val="00FF1DF3"/>
    <w:rsid w:val="00FF1DFE"/>
    <w:rsid w:val="00FF1E26"/>
    <w:rsid w:val="00FF1E48"/>
    <w:rsid w:val="00FF1E53"/>
    <w:rsid w:val="00FF1E90"/>
    <w:rsid w:val="00FF1ED8"/>
    <w:rsid w:val="00FF1EDC"/>
    <w:rsid w:val="00FF1F09"/>
    <w:rsid w:val="00FF1F6A"/>
    <w:rsid w:val="00FF1F80"/>
    <w:rsid w:val="00FF1F90"/>
    <w:rsid w:val="00FF1FB9"/>
    <w:rsid w:val="00FF1FE7"/>
    <w:rsid w:val="00FF2005"/>
    <w:rsid w:val="00FF2012"/>
    <w:rsid w:val="00FF2049"/>
    <w:rsid w:val="00FF213F"/>
    <w:rsid w:val="00FF2143"/>
    <w:rsid w:val="00FF21C3"/>
    <w:rsid w:val="00FF220F"/>
    <w:rsid w:val="00FF223C"/>
    <w:rsid w:val="00FF224B"/>
    <w:rsid w:val="00FF22BB"/>
    <w:rsid w:val="00FF22BF"/>
    <w:rsid w:val="00FF22FE"/>
    <w:rsid w:val="00FF231B"/>
    <w:rsid w:val="00FF2339"/>
    <w:rsid w:val="00FF233B"/>
    <w:rsid w:val="00FF2347"/>
    <w:rsid w:val="00FF2359"/>
    <w:rsid w:val="00FF235C"/>
    <w:rsid w:val="00FF2360"/>
    <w:rsid w:val="00FF2363"/>
    <w:rsid w:val="00FF238D"/>
    <w:rsid w:val="00FF2398"/>
    <w:rsid w:val="00FF23B0"/>
    <w:rsid w:val="00FF2422"/>
    <w:rsid w:val="00FF2427"/>
    <w:rsid w:val="00FF2458"/>
    <w:rsid w:val="00FF2470"/>
    <w:rsid w:val="00FF24B5"/>
    <w:rsid w:val="00FF24E3"/>
    <w:rsid w:val="00FF251D"/>
    <w:rsid w:val="00FF254F"/>
    <w:rsid w:val="00FF255E"/>
    <w:rsid w:val="00FF2572"/>
    <w:rsid w:val="00FF257E"/>
    <w:rsid w:val="00FF2580"/>
    <w:rsid w:val="00FF2588"/>
    <w:rsid w:val="00FF2594"/>
    <w:rsid w:val="00FF25CB"/>
    <w:rsid w:val="00FF262A"/>
    <w:rsid w:val="00FF26A6"/>
    <w:rsid w:val="00FF26D1"/>
    <w:rsid w:val="00FF26FC"/>
    <w:rsid w:val="00FF270E"/>
    <w:rsid w:val="00FF272B"/>
    <w:rsid w:val="00FF274E"/>
    <w:rsid w:val="00FF27D3"/>
    <w:rsid w:val="00FF27F2"/>
    <w:rsid w:val="00FF2809"/>
    <w:rsid w:val="00FF2813"/>
    <w:rsid w:val="00FF2826"/>
    <w:rsid w:val="00FF2846"/>
    <w:rsid w:val="00FF286B"/>
    <w:rsid w:val="00FF2874"/>
    <w:rsid w:val="00FF287E"/>
    <w:rsid w:val="00FF28B5"/>
    <w:rsid w:val="00FF2938"/>
    <w:rsid w:val="00FF294D"/>
    <w:rsid w:val="00FF2965"/>
    <w:rsid w:val="00FF2974"/>
    <w:rsid w:val="00FF2987"/>
    <w:rsid w:val="00FF298F"/>
    <w:rsid w:val="00FF29D3"/>
    <w:rsid w:val="00FF29D7"/>
    <w:rsid w:val="00FF2A0C"/>
    <w:rsid w:val="00FF2A41"/>
    <w:rsid w:val="00FF2A45"/>
    <w:rsid w:val="00FF2ACB"/>
    <w:rsid w:val="00FF2AE2"/>
    <w:rsid w:val="00FF2B07"/>
    <w:rsid w:val="00FF2B24"/>
    <w:rsid w:val="00FF2B43"/>
    <w:rsid w:val="00FF2B5F"/>
    <w:rsid w:val="00FF2B9D"/>
    <w:rsid w:val="00FF2BC4"/>
    <w:rsid w:val="00FF2BDD"/>
    <w:rsid w:val="00FF2BE0"/>
    <w:rsid w:val="00FF2C02"/>
    <w:rsid w:val="00FF2C03"/>
    <w:rsid w:val="00FF2C25"/>
    <w:rsid w:val="00FF2C29"/>
    <w:rsid w:val="00FF2C4A"/>
    <w:rsid w:val="00FF2C54"/>
    <w:rsid w:val="00FF2C57"/>
    <w:rsid w:val="00FF2C91"/>
    <w:rsid w:val="00FF2C99"/>
    <w:rsid w:val="00FF2C9A"/>
    <w:rsid w:val="00FF2CCA"/>
    <w:rsid w:val="00FF2CD4"/>
    <w:rsid w:val="00FF2CD7"/>
    <w:rsid w:val="00FF2CE9"/>
    <w:rsid w:val="00FF2D0C"/>
    <w:rsid w:val="00FF2D46"/>
    <w:rsid w:val="00FF2D6F"/>
    <w:rsid w:val="00FF2D8A"/>
    <w:rsid w:val="00FF2DB1"/>
    <w:rsid w:val="00FF2DE6"/>
    <w:rsid w:val="00FF2DE7"/>
    <w:rsid w:val="00FF2DF6"/>
    <w:rsid w:val="00FF2E01"/>
    <w:rsid w:val="00FF2E2B"/>
    <w:rsid w:val="00FF2E5A"/>
    <w:rsid w:val="00FF2E6E"/>
    <w:rsid w:val="00FF2EC5"/>
    <w:rsid w:val="00FF2EC9"/>
    <w:rsid w:val="00FF2ECE"/>
    <w:rsid w:val="00FF2F11"/>
    <w:rsid w:val="00FF2F41"/>
    <w:rsid w:val="00FF2F5B"/>
    <w:rsid w:val="00FF2F61"/>
    <w:rsid w:val="00FF2FAC"/>
    <w:rsid w:val="00FF2FAF"/>
    <w:rsid w:val="00FF2FCB"/>
    <w:rsid w:val="00FF2FEF"/>
    <w:rsid w:val="00FF2FFD"/>
    <w:rsid w:val="00FF300E"/>
    <w:rsid w:val="00FF3081"/>
    <w:rsid w:val="00FF3087"/>
    <w:rsid w:val="00FF30CC"/>
    <w:rsid w:val="00FF30F3"/>
    <w:rsid w:val="00FF3107"/>
    <w:rsid w:val="00FF312E"/>
    <w:rsid w:val="00FF313C"/>
    <w:rsid w:val="00FF3156"/>
    <w:rsid w:val="00FF3157"/>
    <w:rsid w:val="00FF3158"/>
    <w:rsid w:val="00FF31A9"/>
    <w:rsid w:val="00FF31F8"/>
    <w:rsid w:val="00FF31F9"/>
    <w:rsid w:val="00FF3203"/>
    <w:rsid w:val="00FF321D"/>
    <w:rsid w:val="00FF323F"/>
    <w:rsid w:val="00FF3251"/>
    <w:rsid w:val="00FF326B"/>
    <w:rsid w:val="00FF3284"/>
    <w:rsid w:val="00FF32B8"/>
    <w:rsid w:val="00FF32C6"/>
    <w:rsid w:val="00FF32EC"/>
    <w:rsid w:val="00FF3302"/>
    <w:rsid w:val="00FF3311"/>
    <w:rsid w:val="00FF3345"/>
    <w:rsid w:val="00FF3369"/>
    <w:rsid w:val="00FF3386"/>
    <w:rsid w:val="00FF3390"/>
    <w:rsid w:val="00FF33C2"/>
    <w:rsid w:val="00FF33EF"/>
    <w:rsid w:val="00FF33FE"/>
    <w:rsid w:val="00FF3418"/>
    <w:rsid w:val="00FF341F"/>
    <w:rsid w:val="00FF3442"/>
    <w:rsid w:val="00FF3470"/>
    <w:rsid w:val="00FF34A9"/>
    <w:rsid w:val="00FF34C7"/>
    <w:rsid w:val="00FF34D5"/>
    <w:rsid w:val="00FF3577"/>
    <w:rsid w:val="00FF358B"/>
    <w:rsid w:val="00FF3591"/>
    <w:rsid w:val="00FF360E"/>
    <w:rsid w:val="00FF3614"/>
    <w:rsid w:val="00FF365E"/>
    <w:rsid w:val="00FF366F"/>
    <w:rsid w:val="00FF36AB"/>
    <w:rsid w:val="00FF36B5"/>
    <w:rsid w:val="00FF36D4"/>
    <w:rsid w:val="00FF36EB"/>
    <w:rsid w:val="00FF36F1"/>
    <w:rsid w:val="00FF36FE"/>
    <w:rsid w:val="00FF3703"/>
    <w:rsid w:val="00FF372C"/>
    <w:rsid w:val="00FF374E"/>
    <w:rsid w:val="00FF37A3"/>
    <w:rsid w:val="00FF37B2"/>
    <w:rsid w:val="00FF37FA"/>
    <w:rsid w:val="00FF381D"/>
    <w:rsid w:val="00FF383E"/>
    <w:rsid w:val="00FF385E"/>
    <w:rsid w:val="00FF3872"/>
    <w:rsid w:val="00FF3879"/>
    <w:rsid w:val="00FF38A2"/>
    <w:rsid w:val="00FF38C2"/>
    <w:rsid w:val="00FF38C8"/>
    <w:rsid w:val="00FF38DE"/>
    <w:rsid w:val="00FF38FB"/>
    <w:rsid w:val="00FF3913"/>
    <w:rsid w:val="00FF392F"/>
    <w:rsid w:val="00FF3949"/>
    <w:rsid w:val="00FF3967"/>
    <w:rsid w:val="00FF396C"/>
    <w:rsid w:val="00FF398A"/>
    <w:rsid w:val="00FF39B6"/>
    <w:rsid w:val="00FF39C8"/>
    <w:rsid w:val="00FF39DB"/>
    <w:rsid w:val="00FF3A6C"/>
    <w:rsid w:val="00FF3A91"/>
    <w:rsid w:val="00FF3ACF"/>
    <w:rsid w:val="00FF3AF9"/>
    <w:rsid w:val="00FF3B36"/>
    <w:rsid w:val="00FF3BCC"/>
    <w:rsid w:val="00FF3C30"/>
    <w:rsid w:val="00FF3C7C"/>
    <w:rsid w:val="00FF3C7E"/>
    <w:rsid w:val="00FF3CED"/>
    <w:rsid w:val="00FF3CEF"/>
    <w:rsid w:val="00FF3D13"/>
    <w:rsid w:val="00FF3D84"/>
    <w:rsid w:val="00FF3DB0"/>
    <w:rsid w:val="00FF3DB8"/>
    <w:rsid w:val="00FF3DBF"/>
    <w:rsid w:val="00FF3E6F"/>
    <w:rsid w:val="00FF3E72"/>
    <w:rsid w:val="00FF3EDE"/>
    <w:rsid w:val="00FF3F21"/>
    <w:rsid w:val="00FF3F22"/>
    <w:rsid w:val="00FF3F34"/>
    <w:rsid w:val="00FF3F9D"/>
    <w:rsid w:val="00FF3FC2"/>
    <w:rsid w:val="00FF3FE2"/>
    <w:rsid w:val="00FF4016"/>
    <w:rsid w:val="00FF4046"/>
    <w:rsid w:val="00FF4090"/>
    <w:rsid w:val="00FF4095"/>
    <w:rsid w:val="00FF40B4"/>
    <w:rsid w:val="00FF40E1"/>
    <w:rsid w:val="00FF40FF"/>
    <w:rsid w:val="00FF4112"/>
    <w:rsid w:val="00FF414E"/>
    <w:rsid w:val="00FF4157"/>
    <w:rsid w:val="00FF4182"/>
    <w:rsid w:val="00FF41A3"/>
    <w:rsid w:val="00FF41B4"/>
    <w:rsid w:val="00FF41D6"/>
    <w:rsid w:val="00FF41DA"/>
    <w:rsid w:val="00FF4202"/>
    <w:rsid w:val="00FF420C"/>
    <w:rsid w:val="00FF4233"/>
    <w:rsid w:val="00FF423D"/>
    <w:rsid w:val="00FF4266"/>
    <w:rsid w:val="00FF428E"/>
    <w:rsid w:val="00FF4297"/>
    <w:rsid w:val="00FF42B7"/>
    <w:rsid w:val="00FF42D7"/>
    <w:rsid w:val="00FF42E8"/>
    <w:rsid w:val="00FF42F5"/>
    <w:rsid w:val="00FF4316"/>
    <w:rsid w:val="00FF4328"/>
    <w:rsid w:val="00FF4332"/>
    <w:rsid w:val="00FF434B"/>
    <w:rsid w:val="00FF4353"/>
    <w:rsid w:val="00FF435B"/>
    <w:rsid w:val="00FF4373"/>
    <w:rsid w:val="00FF43F1"/>
    <w:rsid w:val="00FF4401"/>
    <w:rsid w:val="00FF440C"/>
    <w:rsid w:val="00FF4472"/>
    <w:rsid w:val="00FF447E"/>
    <w:rsid w:val="00FF449C"/>
    <w:rsid w:val="00FF44A3"/>
    <w:rsid w:val="00FF44AF"/>
    <w:rsid w:val="00FF44CD"/>
    <w:rsid w:val="00FF44EA"/>
    <w:rsid w:val="00FF4523"/>
    <w:rsid w:val="00FF452A"/>
    <w:rsid w:val="00FF4544"/>
    <w:rsid w:val="00FF4580"/>
    <w:rsid w:val="00FF4609"/>
    <w:rsid w:val="00FF4629"/>
    <w:rsid w:val="00FF464B"/>
    <w:rsid w:val="00FF464F"/>
    <w:rsid w:val="00FF465C"/>
    <w:rsid w:val="00FF469F"/>
    <w:rsid w:val="00FF46C7"/>
    <w:rsid w:val="00FF4711"/>
    <w:rsid w:val="00FF4729"/>
    <w:rsid w:val="00FF476C"/>
    <w:rsid w:val="00FF4787"/>
    <w:rsid w:val="00FF478E"/>
    <w:rsid w:val="00FF47A2"/>
    <w:rsid w:val="00FF4802"/>
    <w:rsid w:val="00FF4831"/>
    <w:rsid w:val="00FF484B"/>
    <w:rsid w:val="00FF48A6"/>
    <w:rsid w:val="00FF48D1"/>
    <w:rsid w:val="00FF48EC"/>
    <w:rsid w:val="00FF4900"/>
    <w:rsid w:val="00FF491F"/>
    <w:rsid w:val="00FF4933"/>
    <w:rsid w:val="00FF493D"/>
    <w:rsid w:val="00FF4946"/>
    <w:rsid w:val="00FF494B"/>
    <w:rsid w:val="00FF4954"/>
    <w:rsid w:val="00FF495D"/>
    <w:rsid w:val="00FF498A"/>
    <w:rsid w:val="00FF498B"/>
    <w:rsid w:val="00FF49AF"/>
    <w:rsid w:val="00FF49B0"/>
    <w:rsid w:val="00FF49D2"/>
    <w:rsid w:val="00FF49EA"/>
    <w:rsid w:val="00FF49ED"/>
    <w:rsid w:val="00FF49F7"/>
    <w:rsid w:val="00FF4A1F"/>
    <w:rsid w:val="00FF4A22"/>
    <w:rsid w:val="00FF4A43"/>
    <w:rsid w:val="00FF4A62"/>
    <w:rsid w:val="00FF4AE6"/>
    <w:rsid w:val="00FF4B11"/>
    <w:rsid w:val="00FF4B23"/>
    <w:rsid w:val="00FF4B3C"/>
    <w:rsid w:val="00FF4B6D"/>
    <w:rsid w:val="00FF4B6F"/>
    <w:rsid w:val="00FF4B77"/>
    <w:rsid w:val="00FF4BDD"/>
    <w:rsid w:val="00FF4BFF"/>
    <w:rsid w:val="00FF4C0F"/>
    <w:rsid w:val="00FF4C12"/>
    <w:rsid w:val="00FF4C1C"/>
    <w:rsid w:val="00FF4C2D"/>
    <w:rsid w:val="00FF4C3F"/>
    <w:rsid w:val="00FF4C6B"/>
    <w:rsid w:val="00FF4CB0"/>
    <w:rsid w:val="00FF4CE5"/>
    <w:rsid w:val="00FF4CF6"/>
    <w:rsid w:val="00FF4D08"/>
    <w:rsid w:val="00FF4D14"/>
    <w:rsid w:val="00FF4D15"/>
    <w:rsid w:val="00FF4D43"/>
    <w:rsid w:val="00FF4D46"/>
    <w:rsid w:val="00FF4D4B"/>
    <w:rsid w:val="00FF4DBB"/>
    <w:rsid w:val="00FF4DBC"/>
    <w:rsid w:val="00FF4DD5"/>
    <w:rsid w:val="00FF4DDA"/>
    <w:rsid w:val="00FF4DF4"/>
    <w:rsid w:val="00FF4DF7"/>
    <w:rsid w:val="00FF4DFB"/>
    <w:rsid w:val="00FF4E16"/>
    <w:rsid w:val="00FF4E4F"/>
    <w:rsid w:val="00FF4E5E"/>
    <w:rsid w:val="00FF4EEE"/>
    <w:rsid w:val="00FF4EF1"/>
    <w:rsid w:val="00FF4EF6"/>
    <w:rsid w:val="00FF4F25"/>
    <w:rsid w:val="00FF4F67"/>
    <w:rsid w:val="00FF4F6C"/>
    <w:rsid w:val="00FF4F72"/>
    <w:rsid w:val="00FF4FAE"/>
    <w:rsid w:val="00FF4FC5"/>
    <w:rsid w:val="00FF4FDB"/>
    <w:rsid w:val="00FF4FED"/>
    <w:rsid w:val="00FF5001"/>
    <w:rsid w:val="00FF5012"/>
    <w:rsid w:val="00FF5016"/>
    <w:rsid w:val="00FF5021"/>
    <w:rsid w:val="00FF506F"/>
    <w:rsid w:val="00FF50A6"/>
    <w:rsid w:val="00FF50C9"/>
    <w:rsid w:val="00FF5107"/>
    <w:rsid w:val="00FF5116"/>
    <w:rsid w:val="00FF511C"/>
    <w:rsid w:val="00FF5121"/>
    <w:rsid w:val="00FF5130"/>
    <w:rsid w:val="00FF51A6"/>
    <w:rsid w:val="00FF51D2"/>
    <w:rsid w:val="00FF526A"/>
    <w:rsid w:val="00FF5281"/>
    <w:rsid w:val="00FF5285"/>
    <w:rsid w:val="00FF5291"/>
    <w:rsid w:val="00FF52D2"/>
    <w:rsid w:val="00FF5307"/>
    <w:rsid w:val="00FF5311"/>
    <w:rsid w:val="00FF5357"/>
    <w:rsid w:val="00FF5390"/>
    <w:rsid w:val="00FF53C5"/>
    <w:rsid w:val="00FF53CC"/>
    <w:rsid w:val="00FF53F5"/>
    <w:rsid w:val="00FF5401"/>
    <w:rsid w:val="00FF5412"/>
    <w:rsid w:val="00FF54A0"/>
    <w:rsid w:val="00FF54B7"/>
    <w:rsid w:val="00FF54BD"/>
    <w:rsid w:val="00FF54CE"/>
    <w:rsid w:val="00FF5509"/>
    <w:rsid w:val="00FF550C"/>
    <w:rsid w:val="00FF551C"/>
    <w:rsid w:val="00FF5525"/>
    <w:rsid w:val="00FF5537"/>
    <w:rsid w:val="00FF553D"/>
    <w:rsid w:val="00FF5544"/>
    <w:rsid w:val="00FF5569"/>
    <w:rsid w:val="00FF55A0"/>
    <w:rsid w:val="00FF55DD"/>
    <w:rsid w:val="00FF561F"/>
    <w:rsid w:val="00FF5664"/>
    <w:rsid w:val="00FF5669"/>
    <w:rsid w:val="00FF569E"/>
    <w:rsid w:val="00FF56D0"/>
    <w:rsid w:val="00FF56E2"/>
    <w:rsid w:val="00FF56EA"/>
    <w:rsid w:val="00FF5707"/>
    <w:rsid w:val="00FF57DB"/>
    <w:rsid w:val="00FF57E6"/>
    <w:rsid w:val="00FF582E"/>
    <w:rsid w:val="00FF5834"/>
    <w:rsid w:val="00FF5835"/>
    <w:rsid w:val="00FF5838"/>
    <w:rsid w:val="00FF5895"/>
    <w:rsid w:val="00FF58D6"/>
    <w:rsid w:val="00FF58D7"/>
    <w:rsid w:val="00FF5904"/>
    <w:rsid w:val="00FF5947"/>
    <w:rsid w:val="00FF5948"/>
    <w:rsid w:val="00FF5981"/>
    <w:rsid w:val="00FF59A0"/>
    <w:rsid w:val="00FF59B5"/>
    <w:rsid w:val="00FF59CA"/>
    <w:rsid w:val="00FF59D1"/>
    <w:rsid w:val="00FF59EA"/>
    <w:rsid w:val="00FF59FC"/>
    <w:rsid w:val="00FF5A24"/>
    <w:rsid w:val="00FF5A4F"/>
    <w:rsid w:val="00FF5A5D"/>
    <w:rsid w:val="00FF5A64"/>
    <w:rsid w:val="00FF5ADB"/>
    <w:rsid w:val="00FF5B00"/>
    <w:rsid w:val="00FF5B0E"/>
    <w:rsid w:val="00FF5B4B"/>
    <w:rsid w:val="00FF5B73"/>
    <w:rsid w:val="00FF5B88"/>
    <w:rsid w:val="00FF5BCB"/>
    <w:rsid w:val="00FF5BCF"/>
    <w:rsid w:val="00FF5BD7"/>
    <w:rsid w:val="00FF5BD8"/>
    <w:rsid w:val="00FF5BE0"/>
    <w:rsid w:val="00FF5C5F"/>
    <w:rsid w:val="00FF5C6B"/>
    <w:rsid w:val="00FF5C73"/>
    <w:rsid w:val="00FF5C76"/>
    <w:rsid w:val="00FF5C89"/>
    <w:rsid w:val="00FF5CBE"/>
    <w:rsid w:val="00FF5CDF"/>
    <w:rsid w:val="00FF5CE1"/>
    <w:rsid w:val="00FF5D1C"/>
    <w:rsid w:val="00FF5D37"/>
    <w:rsid w:val="00FF5D84"/>
    <w:rsid w:val="00FF5D8D"/>
    <w:rsid w:val="00FF5DB5"/>
    <w:rsid w:val="00FF5DF5"/>
    <w:rsid w:val="00FF5E5D"/>
    <w:rsid w:val="00FF5E5E"/>
    <w:rsid w:val="00FF5E69"/>
    <w:rsid w:val="00FF5EDB"/>
    <w:rsid w:val="00FF5F80"/>
    <w:rsid w:val="00FF5F83"/>
    <w:rsid w:val="00FF5F91"/>
    <w:rsid w:val="00FF5FAF"/>
    <w:rsid w:val="00FF5FC0"/>
    <w:rsid w:val="00FF6001"/>
    <w:rsid w:val="00FF600F"/>
    <w:rsid w:val="00FF602B"/>
    <w:rsid w:val="00FF6047"/>
    <w:rsid w:val="00FF6048"/>
    <w:rsid w:val="00FF6062"/>
    <w:rsid w:val="00FF6099"/>
    <w:rsid w:val="00FF60A5"/>
    <w:rsid w:val="00FF60D3"/>
    <w:rsid w:val="00FF60E1"/>
    <w:rsid w:val="00FF6113"/>
    <w:rsid w:val="00FF6176"/>
    <w:rsid w:val="00FF6183"/>
    <w:rsid w:val="00FF6198"/>
    <w:rsid w:val="00FF61B0"/>
    <w:rsid w:val="00FF6215"/>
    <w:rsid w:val="00FF6225"/>
    <w:rsid w:val="00FF6251"/>
    <w:rsid w:val="00FF625B"/>
    <w:rsid w:val="00FF626A"/>
    <w:rsid w:val="00FF627F"/>
    <w:rsid w:val="00FF6290"/>
    <w:rsid w:val="00FF62B3"/>
    <w:rsid w:val="00FF62BB"/>
    <w:rsid w:val="00FF62C6"/>
    <w:rsid w:val="00FF62D6"/>
    <w:rsid w:val="00FF62DC"/>
    <w:rsid w:val="00FF6349"/>
    <w:rsid w:val="00FF635A"/>
    <w:rsid w:val="00FF6361"/>
    <w:rsid w:val="00FF63A2"/>
    <w:rsid w:val="00FF63FE"/>
    <w:rsid w:val="00FF6415"/>
    <w:rsid w:val="00FF6456"/>
    <w:rsid w:val="00FF645A"/>
    <w:rsid w:val="00FF6475"/>
    <w:rsid w:val="00FF647D"/>
    <w:rsid w:val="00FF6482"/>
    <w:rsid w:val="00FF6499"/>
    <w:rsid w:val="00FF64D7"/>
    <w:rsid w:val="00FF6503"/>
    <w:rsid w:val="00FF6513"/>
    <w:rsid w:val="00FF653E"/>
    <w:rsid w:val="00FF65CC"/>
    <w:rsid w:val="00FF65E9"/>
    <w:rsid w:val="00FF65F5"/>
    <w:rsid w:val="00FF660F"/>
    <w:rsid w:val="00FF661E"/>
    <w:rsid w:val="00FF6658"/>
    <w:rsid w:val="00FF66B0"/>
    <w:rsid w:val="00FF66C5"/>
    <w:rsid w:val="00FF66CA"/>
    <w:rsid w:val="00FF66DA"/>
    <w:rsid w:val="00FF66E8"/>
    <w:rsid w:val="00FF66EF"/>
    <w:rsid w:val="00FF66F7"/>
    <w:rsid w:val="00FF676A"/>
    <w:rsid w:val="00FF6777"/>
    <w:rsid w:val="00FF6785"/>
    <w:rsid w:val="00FF67B6"/>
    <w:rsid w:val="00FF67D7"/>
    <w:rsid w:val="00FF67D9"/>
    <w:rsid w:val="00FF67ED"/>
    <w:rsid w:val="00FF67FD"/>
    <w:rsid w:val="00FF6848"/>
    <w:rsid w:val="00FF6892"/>
    <w:rsid w:val="00FF68A8"/>
    <w:rsid w:val="00FF68DC"/>
    <w:rsid w:val="00FF6982"/>
    <w:rsid w:val="00FF699B"/>
    <w:rsid w:val="00FF69CF"/>
    <w:rsid w:val="00FF69D9"/>
    <w:rsid w:val="00FF6A0C"/>
    <w:rsid w:val="00FF6A60"/>
    <w:rsid w:val="00FF6A89"/>
    <w:rsid w:val="00FF6AF4"/>
    <w:rsid w:val="00FF6AFF"/>
    <w:rsid w:val="00FF6B0D"/>
    <w:rsid w:val="00FF6B53"/>
    <w:rsid w:val="00FF6B56"/>
    <w:rsid w:val="00FF6B5D"/>
    <w:rsid w:val="00FF6B68"/>
    <w:rsid w:val="00FF6B6D"/>
    <w:rsid w:val="00FF6B6F"/>
    <w:rsid w:val="00FF6BD6"/>
    <w:rsid w:val="00FF6C2E"/>
    <w:rsid w:val="00FF6C41"/>
    <w:rsid w:val="00FF6C63"/>
    <w:rsid w:val="00FF6C83"/>
    <w:rsid w:val="00FF6CAA"/>
    <w:rsid w:val="00FF6CC0"/>
    <w:rsid w:val="00FF6CE9"/>
    <w:rsid w:val="00FF6D05"/>
    <w:rsid w:val="00FF6D2F"/>
    <w:rsid w:val="00FF6D37"/>
    <w:rsid w:val="00FF6D5B"/>
    <w:rsid w:val="00FF6DBA"/>
    <w:rsid w:val="00FF6DE3"/>
    <w:rsid w:val="00FF6E1E"/>
    <w:rsid w:val="00FF6EAC"/>
    <w:rsid w:val="00FF6EF8"/>
    <w:rsid w:val="00FF6F09"/>
    <w:rsid w:val="00FF6F23"/>
    <w:rsid w:val="00FF6F6E"/>
    <w:rsid w:val="00FF6F7B"/>
    <w:rsid w:val="00FF6F8F"/>
    <w:rsid w:val="00FF6F98"/>
    <w:rsid w:val="00FF6F99"/>
    <w:rsid w:val="00FF6FFC"/>
    <w:rsid w:val="00FF705A"/>
    <w:rsid w:val="00FF7096"/>
    <w:rsid w:val="00FF70C1"/>
    <w:rsid w:val="00FF70C9"/>
    <w:rsid w:val="00FF70F7"/>
    <w:rsid w:val="00FF7105"/>
    <w:rsid w:val="00FF710D"/>
    <w:rsid w:val="00FF711B"/>
    <w:rsid w:val="00FF7130"/>
    <w:rsid w:val="00FF7145"/>
    <w:rsid w:val="00FF7187"/>
    <w:rsid w:val="00FF71AB"/>
    <w:rsid w:val="00FF71C0"/>
    <w:rsid w:val="00FF71C7"/>
    <w:rsid w:val="00FF7238"/>
    <w:rsid w:val="00FF7244"/>
    <w:rsid w:val="00FF7258"/>
    <w:rsid w:val="00FF7297"/>
    <w:rsid w:val="00FF72BF"/>
    <w:rsid w:val="00FF72C9"/>
    <w:rsid w:val="00FF7327"/>
    <w:rsid w:val="00FF7342"/>
    <w:rsid w:val="00FF7369"/>
    <w:rsid w:val="00FF736F"/>
    <w:rsid w:val="00FF7371"/>
    <w:rsid w:val="00FF7372"/>
    <w:rsid w:val="00FF73EC"/>
    <w:rsid w:val="00FF7415"/>
    <w:rsid w:val="00FF7439"/>
    <w:rsid w:val="00FF744C"/>
    <w:rsid w:val="00FF745B"/>
    <w:rsid w:val="00FF7474"/>
    <w:rsid w:val="00FF74B5"/>
    <w:rsid w:val="00FF74BF"/>
    <w:rsid w:val="00FF75A6"/>
    <w:rsid w:val="00FF75D0"/>
    <w:rsid w:val="00FF75D9"/>
    <w:rsid w:val="00FF75EB"/>
    <w:rsid w:val="00FF7617"/>
    <w:rsid w:val="00FF7621"/>
    <w:rsid w:val="00FF7633"/>
    <w:rsid w:val="00FF763B"/>
    <w:rsid w:val="00FF763F"/>
    <w:rsid w:val="00FF764D"/>
    <w:rsid w:val="00FF7686"/>
    <w:rsid w:val="00FF76CA"/>
    <w:rsid w:val="00FF7774"/>
    <w:rsid w:val="00FF7783"/>
    <w:rsid w:val="00FF77A1"/>
    <w:rsid w:val="00FF77AC"/>
    <w:rsid w:val="00FF77F8"/>
    <w:rsid w:val="00FF7821"/>
    <w:rsid w:val="00FF784A"/>
    <w:rsid w:val="00FF7853"/>
    <w:rsid w:val="00FF78B9"/>
    <w:rsid w:val="00FF78C5"/>
    <w:rsid w:val="00FF78D3"/>
    <w:rsid w:val="00FF78DC"/>
    <w:rsid w:val="00FF78E0"/>
    <w:rsid w:val="00FF7908"/>
    <w:rsid w:val="00FF7972"/>
    <w:rsid w:val="00FF799C"/>
    <w:rsid w:val="00FF79C4"/>
    <w:rsid w:val="00FF7A2D"/>
    <w:rsid w:val="00FF7AB2"/>
    <w:rsid w:val="00FF7AC2"/>
    <w:rsid w:val="00FF7AF6"/>
    <w:rsid w:val="00FF7BF7"/>
    <w:rsid w:val="00FF7C3C"/>
    <w:rsid w:val="00FF7C62"/>
    <w:rsid w:val="00FF7C6B"/>
    <w:rsid w:val="00FF7C7F"/>
    <w:rsid w:val="00FF7C83"/>
    <w:rsid w:val="00FF7C8E"/>
    <w:rsid w:val="00FF7D26"/>
    <w:rsid w:val="00FF7D78"/>
    <w:rsid w:val="00FF7D80"/>
    <w:rsid w:val="00FF7D87"/>
    <w:rsid w:val="00FF7D94"/>
    <w:rsid w:val="00FF7D95"/>
    <w:rsid w:val="00FF7D9F"/>
    <w:rsid w:val="00FF7DB0"/>
    <w:rsid w:val="00FF7DC1"/>
    <w:rsid w:val="00FF7E31"/>
    <w:rsid w:val="00FF7E53"/>
    <w:rsid w:val="00FF7E5A"/>
    <w:rsid w:val="00FF7E63"/>
    <w:rsid w:val="00FF7E68"/>
    <w:rsid w:val="00FF7E6B"/>
    <w:rsid w:val="00FF7EAD"/>
    <w:rsid w:val="00FF7EBE"/>
    <w:rsid w:val="00FF7ED7"/>
    <w:rsid w:val="00FF7ED8"/>
    <w:rsid w:val="00FF7F20"/>
    <w:rsid w:val="00FF7F35"/>
    <w:rsid w:val="00FF7F41"/>
    <w:rsid w:val="00FF7F82"/>
    <w:rsid w:val="00FF7F8A"/>
    <w:rsid w:val="00FF7F93"/>
    <w:rsid w:val="00FF7FF0"/>
    <w:rsid w:val="01061166"/>
    <w:rsid w:val="0108BEB8"/>
    <w:rsid w:val="011C1C36"/>
    <w:rsid w:val="01305ED2"/>
    <w:rsid w:val="01325A31"/>
    <w:rsid w:val="0132C9A9"/>
    <w:rsid w:val="01596A88"/>
    <w:rsid w:val="016AEB4F"/>
    <w:rsid w:val="017BDDC9"/>
    <w:rsid w:val="017CCA2E"/>
    <w:rsid w:val="019A9201"/>
    <w:rsid w:val="01AEEBC8"/>
    <w:rsid w:val="01B387D7"/>
    <w:rsid w:val="01BCC514"/>
    <w:rsid w:val="01BD0DC9"/>
    <w:rsid w:val="01BD81EF"/>
    <w:rsid w:val="01E61D3E"/>
    <w:rsid w:val="01EA39AD"/>
    <w:rsid w:val="01F409C9"/>
    <w:rsid w:val="01FC343F"/>
    <w:rsid w:val="020A7E13"/>
    <w:rsid w:val="020AFFEE"/>
    <w:rsid w:val="02189F2C"/>
    <w:rsid w:val="022D958F"/>
    <w:rsid w:val="02313410"/>
    <w:rsid w:val="0237C92A"/>
    <w:rsid w:val="02410A65"/>
    <w:rsid w:val="0243A5FB"/>
    <w:rsid w:val="024B3F62"/>
    <w:rsid w:val="024F7664"/>
    <w:rsid w:val="0252DD72"/>
    <w:rsid w:val="02714A83"/>
    <w:rsid w:val="027C19F4"/>
    <w:rsid w:val="0283AE57"/>
    <w:rsid w:val="0290E9CB"/>
    <w:rsid w:val="0291BE0B"/>
    <w:rsid w:val="02940F53"/>
    <w:rsid w:val="02A93B26"/>
    <w:rsid w:val="02AF4E5E"/>
    <w:rsid w:val="02AFE876"/>
    <w:rsid w:val="02C13018"/>
    <w:rsid w:val="02CC4E9B"/>
    <w:rsid w:val="02E35A6C"/>
    <w:rsid w:val="02FC49F9"/>
    <w:rsid w:val="0305981C"/>
    <w:rsid w:val="03071212"/>
    <w:rsid w:val="03114A87"/>
    <w:rsid w:val="03138B51"/>
    <w:rsid w:val="031CFAA1"/>
    <w:rsid w:val="033BBB87"/>
    <w:rsid w:val="0340E28F"/>
    <w:rsid w:val="034EE3A4"/>
    <w:rsid w:val="035DD1CB"/>
    <w:rsid w:val="036DC61E"/>
    <w:rsid w:val="03837B8C"/>
    <w:rsid w:val="038C2F0F"/>
    <w:rsid w:val="03970535"/>
    <w:rsid w:val="039A5D82"/>
    <w:rsid w:val="039D15BC"/>
    <w:rsid w:val="03A5B1E1"/>
    <w:rsid w:val="03A75616"/>
    <w:rsid w:val="03B1AA38"/>
    <w:rsid w:val="03B2A39F"/>
    <w:rsid w:val="03B45467"/>
    <w:rsid w:val="03C4327A"/>
    <w:rsid w:val="03CE4AFD"/>
    <w:rsid w:val="03D05A77"/>
    <w:rsid w:val="03D99125"/>
    <w:rsid w:val="03E18CC6"/>
    <w:rsid w:val="03E26E27"/>
    <w:rsid w:val="03F198B4"/>
    <w:rsid w:val="03F2C1A4"/>
    <w:rsid w:val="03FAAFE2"/>
    <w:rsid w:val="0402B071"/>
    <w:rsid w:val="0405A2DD"/>
    <w:rsid w:val="041B0C7F"/>
    <w:rsid w:val="042B34FA"/>
    <w:rsid w:val="04334F12"/>
    <w:rsid w:val="045FD049"/>
    <w:rsid w:val="046CEA66"/>
    <w:rsid w:val="046EBB49"/>
    <w:rsid w:val="047BAD50"/>
    <w:rsid w:val="048DD203"/>
    <w:rsid w:val="0490DABF"/>
    <w:rsid w:val="0495F29C"/>
    <w:rsid w:val="0499A728"/>
    <w:rsid w:val="04AFBA48"/>
    <w:rsid w:val="04B7DC70"/>
    <w:rsid w:val="04BA5629"/>
    <w:rsid w:val="04CA15EA"/>
    <w:rsid w:val="04CE1B7A"/>
    <w:rsid w:val="04DC484E"/>
    <w:rsid w:val="04E4BBED"/>
    <w:rsid w:val="04E5710E"/>
    <w:rsid w:val="04EC414B"/>
    <w:rsid w:val="04EDE169"/>
    <w:rsid w:val="0503F437"/>
    <w:rsid w:val="050839E4"/>
    <w:rsid w:val="05108B40"/>
    <w:rsid w:val="05280CC1"/>
    <w:rsid w:val="052CB94F"/>
    <w:rsid w:val="05302EDB"/>
    <w:rsid w:val="0542C377"/>
    <w:rsid w:val="054819D8"/>
    <w:rsid w:val="05580FA8"/>
    <w:rsid w:val="055A0375"/>
    <w:rsid w:val="055D9A19"/>
    <w:rsid w:val="055E22E0"/>
    <w:rsid w:val="055F02F0"/>
    <w:rsid w:val="05641AC6"/>
    <w:rsid w:val="058A560E"/>
    <w:rsid w:val="058F483F"/>
    <w:rsid w:val="0596B05A"/>
    <w:rsid w:val="0598B635"/>
    <w:rsid w:val="05A6ED07"/>
    <w:rsid w:val="05ACBAA3"/>
    <w:rsid w:val="05B5304C"/>
    <w:rsid w:val="05BC74C3"/>
    <w:rsid w:val="05C66157"/>
    <w:rsid w:val="05CCF104"/>
    <w:rsid w:val="05D157A3"/>
    <w:rsid w:val="05F28DDE"/>
    <w:rsid w:val="05FAE5F2"/>
    <w:rsid w:val="06048C03"/>
    <w:rsid w:val="060AF5E8"/>
    <w:rsid w:val="06282B85"/>
    <w:rsid w:val="062A0C81"/>
    <w:rsid w:val="0646B332"/>
    <w:rsid w:val="06536136"/>
    <w:rsid w:val="066036FD"/>
    <w:rsid w:val="0666AFE4"/>
    <w:rsid w:val="066922A6"/>
    <w:rsid w:val="068703D9"/>
    <w:rsid w:val="06895226"/>
    <w:rsid w:val="068BCCD9"/>
    <w:rsid w:val="068C8674"/>
    <w:rsid w:val="069E73F8"/>
    <w:rsid w:val="06BC8988"/>
    <w:rsid w:val="06C799D9"/>
    <w:rsid w:val="06E1098D"/>
    <w:rsid w:val="06F7BBD8"/>
    <w:rsid w:val="07028676"/>
    <w:rsid w:val="071694FB"/>
    <w:rsid w:val="07363EBE"/>
    <w:rsid w:val="07410295"/>
    <w:rsid w:val="0769DFA9"/>
    <w:rsid w:val="078ED775"/>
    <w:rsid w:val="079743C8"/>
    <w:rsid w:val="079994FE"/>
    <w:rsid w:val="07A17F1A"/>
    <w:rsid w:val="07C86DE8"/>
    <w:rsid w:val="07CCE238"/>
    <w:rsid w:val="07EA9B99"/>
    <w:rsid w:val="07F3BB8F"/>
    <w:rsid w:val="07F68B9C"/>
    <w:rsid w:val="080FA728"/>
    <w:rsid w:val="08118F4E"/>
    <w:rsid w:val="08309434"/>
    <w:rsid w:val="08336913"/>
    <w:rsid w:val="0833FF1E"/>
    <w:rsid w:val="084AF6A7"/>
    <w:rsid w:val="084B5DC1"/>
    <w:rsid w:val="084CC3B1"/>
    <w:rsid w:val="0857CF4B"/>
    <w:rsid w:val="0863084D"/>
    <w:rsid w:val="08653E5C"/>
    <w:rsid w:val="08677672"/>
    <w:rsid w:val="087A76F6"/>
    <w:rsid w:val="087AA27A"/>
    <w:rsid w:val="087D1BF9"/>
    <w:rsid w:val="08886D0C"/>
    <w:rsid w:val="08925E37"/>
    <w:rsid w:val="0899F2B7"/>
    <w:rsid w:val="08B3F5D4"/>
    <w:rsid w:val="08B99B0A"/>
    <w:rsid w:val="08BF3E2A"/>
    <w:rsid w:val="08C7B027"/>
    <w:rsid w:val="08C870A3"/>
    <w:rsid w:val="08CCE7BA"/>
    <w:rsid w:val="08F1A10C"/>
    <w:rsid w:val="09017930"/>
    <w:rsid w:val="0902AB90"/>
    <w:rsid w:val="0902EAEE"/>
    <w:rsid w:val="09070D14"/>
    <w:rsid w:val="09207D9D"/>
    <w:rsid w:val="0922C7EB"/>
    <w:rsid w:val="093A8B31"/>
    <w:rsid w:val="0946C4CA"/>
    <w:rsid w:val="094CE170"/>
    <w:rsid w:val="094FED69"/>
    <w:rsid w:val="095080BD"/>
    <w:rsid w:val="096539C1"/>
    <w:rsid w:val="0997BFF3"/>
    <w:rsid w:val="09A6F2EE"/>
    <w:rsid w:val="09B0534B"/>
    <w:rsid w:val="09BEDBC2"/>
    <w:rsid w:val="09BF12EE"/>
    <w:rsid w:val="09D9BE91"/>
    <w:rsid w:val="09E5D419"/>
    <w:rsid w:val="09E9651C"/>
    <w:rsid w:val="09EEC5FE"/>
    <w:rsid w:val="09F933AA"/>
    <w:rsid w:val="0A01A90E"/>
    <w:rsid w:val="0A0FD3DF"/>
    <w:rsid w:val="0A23D5DB"/>
    <w:rsid w:val="0A24547A"/>
    <w:rsid w:val="0A2B62C8"/>
    <w:rsid w:val="0A34BCD8"/>
    <w:rsid w:val="0A3731E8"/>
    <w:rsid w:val="0A40DE24"/>
    <w:rsid w:val="0A4366E2"/>
    <w:rsid w:val="0A48A2CD"/>
    <w:rsid w:val="0A4B2F1A"/>
    <w:rsid w:val="0A58F1F9"/>
    <w:rsid w:val="0A5A3A75"/>
    <w:rsid w:val="0A5FAF82"/>
    <w:rsid w:val="0A79CF02"/>
    <w:rsid w:val="0A80A640"/>
    <w:rsid w:val="0A96B72A"/>
    <w:rsid w:val="0AA1F7F1"/>
    <w:rsid w:val="0AD8D1CB"/>
    <w:rsid w:val="0ADB665B"/>
    <w:rsid w:val="0AE1BA73"/>
    <w:rsid w:val="0B04154E"/>
    <w:rsid w:val="0B059BA2"/>
    <w:rsid w:val="0B0F93E8"/>
    <w:rsid w:val="0B14A468"/>
    <w:rsid w:val="0B28FE1D"/>
    <w:rsid w:val="0B3560D6"/>
    <w:rsid w:val="0B49C029"/>
    <w:rsid w:val="0B4E885B"/>
    <w:rsid w:val="0B524C57"/>
    <w:rsid w:val="0B544AE4"/>
    <w:rsid w:val="0B637323"/>
    <w:rsid w:val="0B7F087A"/>
    <w:rsid w:val="0B8CE163"/>
    <w:rsid w:val="0B8E0EB5"/>
    <w:rsid w:val="0B9425DF"/>
    <w:rsid w:val="0BAA569E"/>
    <w:rsid w:val="0BD72ECE"/>
    <w:rsid w:val="0BE9192E"/>
    <w:rsid w:val="0BF408B1"/>
    <w:rsid w:val="0BFB83BD"/>
    <w:rsid w:val="0C0086A9"/>
    <w:rsid w:val="0C0DB1FF"/>
    <w:rsid w:val="0C11AC82"/>
    <w:rsid w:val="0C1278BE"/>
    <w:rsid w:val="0C133876"/>
    <w:rsid w:val="0C1637A2"/>
    <w:rsid w:val="0C2C0479"/>
    <w:rsid w:val="0C2FE618"/>
    <w:rsid w:val="0C33372D"/>
    <w:rsid w:val="0C412D95"/>
    <w:rsid w:val="0C41B66A"/>
    <w:rsid w:val="0C52082C"/>
    <w:rsid w:val="0C52816C"/>
    <w:rsid w:val="0C6027D2"/>
    <w:rsid w:val="0C658D2B"/>
    <w:rsid w:val="0C72A173"/>
    <w:rsid w:val="0C772D25"/>
    <w:rsid w:val="0C96CD1F"/>
    <w:rsid w:val="0C9756D3"/>
    <w:rsid w:val="0C99EA42"/>
    <w:rsid w:val="0C9A6D0E"/>
    <w:rsid w:val="0CB766C8"/>
    <w:rsid w:val="0CBF4E43"/>
    <w:rsid w:val="0CBFF2B7"/>
    <w:rsid w:val="0CE8A238"/>
    <w:rsid w:val="0CEB415C"/>
    <w:rsid w:val="0CEC0B38"/>
    <w:rsid w:val="0CF04A63"/>
    <w:rsid w:val="0D036A20"/>
    <w:rsid w:val="0D0F2C74"/>
    <w:rsid w:val="0D1263A7"/>
    <w:rsid w:val="0D129020"/>
    <w:rsid w:val="0D1EAD35"/>
    <w:rsid w:val="0D20E5CE"/>
    <w:rsid w:val="0D26E845"/>
    <w:rsid w:val="0D6A633D"/>
    <w:rsid w:val="0D705073"/>
    <w:rsid w:val="0D7E8EF0"/>
    <w:rsid w:val="0D85AAFE"/>
    <w:rsid w:val="0D86DEFE"/>
    <w:rsid w:val="0D889DDE"/>
    <w:rsid w:val="0D8DE78A"/>
    <w:rsid w:val="0D8F9DC5"/>
    <w:rsid w:val="0D904884"/>
    <w:rsid w:val="0D919741"/>
    <w:rsid w:val="0D9C8EAF"/>
    <w:rsid w:val="0DA3C934"/>
    <w:rsid w:val="0DAC65D8"/>
    <w:rsid w:val="0DB15957"/>
    <w:rsid w:val="0DB9DB58"/>
    <w:rsid w:val="0DC4CFC4"/>
    <w:rsid w:val="0DD600A5"/>
    <w:rsid w:val="0DE03576"/>
    <w:rsid w:val="0DE7BAF1"/>
    <w:rsid w:val="0DE7C4C0"/>
    <w:rsid w:val="0DEE7744"/>
    <w:rsid w:val="0DF53CB2"/>
    <w:rsid w:val="0E002411"/>
    <w:rsid w:val="0E04137F"/>
    <w:rsid w:val="0E227AF7"/>
    <w:rsid w:val="0E27D663"/>
    <w:rsid w:val="0E2D56EE"/>
    <w:rsid w:val="0E2DEE92"/>
    <w:rsid w:val="0E356027"/>
    <w:rsid w:val="0E3C2F41"/>
    <w:rsid w:val="0E58A96D"/>
    <w:rsid w:val="0E656711"/>
    <w:rsid w:val="0E82FD46"/>
    <w:rsid w:val="0E9B3697"/>
    <w:rsid w:val="0EA13CE2"/>
    <w:rsid w:val="0EA7F54D"/>
    <w:rsid w:val="0EACFE6B"/>
    <w:rsid w:val="0EBED48C"/>
    <w:rsid w:val="0EC47F3C"/>
    <w:rsid w:val="0ECFA8B4"/>
    <w:rsid w:val="0ED047EC"/>
    <w:rsid w:val="0EE5E093"/>
    <w:rsid w:val="0EF14A45"/>
    <w:rsid w:val="0EF65B7C"/>
    <w:rsid w:val="0EFA97D4"/>
    <w:rsid w:val="0F03B83C"/>
    <w:rsid w:val="0F08AACE"/>
    <w:rsid w:val="0F0EB7C4"/>
    <w:rsid w:val="0F1022CC"/>
    <w:rsid w:val="0F2D875B"/>
    <w:rsid w:val="0F2E02D3"/>
    <w:rsid w:val="0F32BF67"/>
    <w:rsid w:val="0F4D1207"/>
    <w:rsid w:val="0F4D4E70"/>
    <w:rsid w:val="0F500812"/>
    <w:rsid w:val="0F5A8C74"/>
    <w:rsid w:val="0F5AE62B"/>
    <w:rsid w:val="0F665722"/>
    <w:rsid w:val="0F74E7D2"/>
    <w:rsid w:val="0F7B2A84"/>
    <w:rsid w:val="0F80E220"/>
    <w:rsid w:val="0F852E88"/>
    <w:rsid w:val="0F8E86E0"/>
    <w:rsid w:val="0F8F2EA9"/>
    <w:rsid w:val="0F907025"/>
    <w:rsid w:val="0F935E65"/>
    <w:rsid w:val="0FB68FBB"/>
    <w:rsid w:val="0FBD787D"/>
    <w:rsid w:val="0FD74AFE"/>
    <w:rsid w:val="0FDAA393"/>
    <w:rsid w:val="0FDC397B"/>
    <w:rsid w:val="0FDF5F2F"/>
    <w:rsid w:val="0FE5D136"/>
    <w:rsid w:val="0FE9EF4D"/>
    <w:rsid w:val="0FF473C0"/>
    <w:rsid w:val="0FFC46EC"/>
    <w:rsid w:val="100AD1D6"/>
    <w:rsid w:val="10128F2E"/>
    <w:rsid w:val="101455D9"/>
    <w:rsid w:val="101CF060"/>
    <w:rsid w:val="1024F4DF"/>
    <w:rsid w:val="103CB695"/>
    <w:rsid w:val="103EBF28"/>
    <w:rsid w:val="1040DF47"/>
    <w:rsid w:val="1050FB6A"/>
    <w:rsid w:val="105EFA10"/>
    <w:rsid w:val="106DC7F9"/>
    <w:rsid w:val="10893F22"/>
    <w:rsid w:val="10954450"/>
    <w:rsid w:val="10993DBB"/>
    <w:rsid w:val="109C28D6"/>
    <w:rsid w:val="10A59A84"/>
    <w:rsid w:val="10A9D8E8"/>
    <w:rsid w:val="10AAFE64"/>
    <w:rsid w:val="10C911E4"/>
    <w:rsid w:val="10D23188"/>
    <w:rsid w:val="10D48401"/>
    <w:rsid w:val="10E2E684"/>
    <w:rsid w:val="10E33D4F"/>
    <w:rsid w:val="10E61690"/>
    <w:rsid w:val="10E69B6D"/>
    <w:rsid w:val="10F109EC"/>
    <w:rsid w:val="110E560C"/>
    <w:rsid w:val="11103EB9"/>
    <w:rsid w:val="114EBFF3"/>
    <w:rsid w:val="114F95B5"/>
    <w:rsid w:val="11524A2C"/>
    <w:rsid w:val="11606F17"/>
    <w:rsid w:val="116D79C0"/>
    <w:rsid w:val="117A32D8"/>
    <w:rsid w:val="11905E69"/>
    <w:rsid w:val="11A8F4ED"/>
    <w:rsid w:val="11AA7C64"/>
    <w:rsid w:val="11C988F2"/>
    <w:rsid w:val="11C9B50F"/>
    <w:rsid w:val="11CE685E"/>
    <w:rsid w:val="11D33271"/>
    <w:rsid w:val="11D99886"/>
    <w:rsid w:val="11F8B3F6"/>
    <w:rsid w:val="1203CB99"/>
    <w:rsid w:val="120C5587"/>
    <w:rsid w:val="123411BB"/>
    <w:rsid w:val="12370823"/>
    <w:rsid w:val="123D02FF"/>
    <w:rsid w:val="1243BE94"/>
    <w:rsid w:val="124AA05F"/>
    <w:rsid w:val="1255AE0B"/>
    <w:rsid w:val="125ECD65"/>
    <w:rsid w:val="125F0D70"/>
    <w:rsid w:val="1275A4E8"/>
    <w:rsid w:val="12777653"/>
    <w:rsid w:val="1279681B"/>
    <w:rsid w:val="1295DB5E"/>
    <w:rsid w:val="12A354FA"/>
    <w:rsid w:val="12ACAF74"/>
    <w:rsid w:val="12B12DC7"/>
    <w:rsid w:val="12BC6AD3"/>
    <w:rsid w:val="12C459DC"/>
    <w:rsid w:val="12C73D5C"/>
    <w:rsid w:val="12C8F3BF"/>
    <w:rsid w:val="12D2377B"/>
    <w:rsid w:val="12D3C150"/>
    <w:rsid w:val="12D54945"/>
    <w:rsid w:val="12E6048D"/>
    <w:rsid w:val="12EB0FE3"/>
    <w:rsid w:val="12F96E4F"/>
    <w:rsid w:val="12FCB9AF"/>
    <w:rsid w:val="130FDFEC"/>
    <w:rsid w:val="13118802"/>
    <w:rsid w:val="131A90B5"/>
    <w:rsid w:val="1324D43C"/>
    <w:rsid w:val="1328B92D"/>
    <w:rsid w:val="132E0217"/>
    <w:rsid w:val="13397B68"/>
    <w:rsid w:val="133E4B44"/>
    <w:rsid w:val="134E2A84"/>
    <w:rsid w:val="134F0351"/>
    <w:rsid w:val="13531C52"/>
    <w:rsid w:val="1358B693"/>
    <w:rsid w:val="135B3B2C"/>
    <w:rsid w:val="135C6A1E"/>
    <w:rsid w:val="1361FB99"/>
    <w:rsid w:val="137434D5"/>
    <w:rsid w:val="137A01CA"/>
    <w:rsid w:val="137FF4C4"/>
    <w:rsid w:val="13842E3F"/>
    <w:rsid w:val="139133C0"/>
    <w:rsid w:val="13A53317"/>
    <w:rsid w:val="13B95464"/>
    <w:rsid w:val="13BBC3F2"/>
    <w:rsid w:val="13C022AA"/>
    <w:rsid w:val="13C1BF65"/>
    <w:rsid w:val="13C2966B"/>
    <w:rsid w:val="13C4C275"/>
    <w:rsid w:val="13D30E08"/>
    <w:rsid w:val="13DB678B"/>
    <w:rsid w:val="13E441DE"/>
    <w:rsid w:val="13E52894"/>
    <w:rsid w:val="13E8D4F5"/>
    <w:rsid w:val="13F848E4"/>
    <w:rsid w:val="13FE43C3"/>
    <w:rsid w:val="14022C0D"/>
    <w:rsid w:val="14192389"/>
    <w:rsid w:val="1422F45A"/>
    <w:rsid w:val="14454E14"/>
    <w:rsid w:val="14514C6F"/>
    <w:rsid w:val="1455E880"/>
    <w:rsid w:val="145DDDE2"/>
    <w:rsid w:val="14678343"/>
    <w:rsid w:val="14771483"/>
    <w:rsid w:val="1477B9E5"/>
    <w:rsid w:val="1481E094"/>
    <w:rsid w:val="148B6098"/>
    <w:rsid w:val="148DF8D1"/>
    <w:rsid w:val="148F6035"/>
    <w:rsid w:val="149CABB1"/>
    <w:rsid w:val="14A15700"/>
    <w:rsid w:val="14A1DC1E"/>
    <w:rsid w:val="14A2FA1B"/>
    <w:rsid w:val="14A98A15"/>
    <w:rsid w:val="14AEFF57"/>
    <w:rsid w:val="14B4B184"/>
    <w:rsid w:val="14BCC7D4"/>
    <w:rsid w:val="14C23613"/>
    <w:rsid w:val="14CE827C"/>
    <w:rsid w:val="14D27FCE"/>
    <w:rsid w:val="14DE5C83"/>
    <w:rsid w:val="14DF27E3"/>
    <w:rsid w:val="14E04DC6"/>
    <w:rsid w:val="14F572A7"/>
    <w:rsid w:val="14F73E4D"/>
    <w:rsid w:val="14F8E987"/>
    <w:rsid w:val="1506BAE0"/>
    <w:rsid w:val="1508A747"/>
    <w:rsid w:val="15090D0C"/>
    <w:rsid w:val="151E97A1"/>
    <w:rsid w:val="15306EC5"/>
    <w:rsid w:val="1536C7DB"/>
    <w:rsid w:val="153894F7"/>
    <w:rsid w:val="153C14FC"/>
    <w:rsid w:val="154979C4"/>
    <w:rsid w:val="1555ED45"/>
    <w:rsid w:val="1558C774"/>
    <w:rsid w:val="155CCD57"/>
    <w:rsid w:val="156FC6D3"/>
    <w:rsid w:val="15794F33"/>
    <w:rsid w:val="15800414"/>
    <w:rsid w:val="15A1E0B1"/>
    <w:rsid w:val="15A59C9B"/>
    <w:rsid w:val="15BD9977"/>
    <w:rsid w:val="15C52FB6"/>
    <w:rsid w:val="15D28F7A"/>
    <w:rsid w:val="15F3365C"/>
    <w:rsid w:val="15F8BBEC"/>
    <w:rsid w:val="15FC1D65"/>
    <w:rsid w:val="1604F120"/>
    <w:rsid w:val="161356D6"/>
    <w:rsid w:val="161861AF"/>
    <w:rsid w:val="16216413"/>
    <w:rsid w:val="162CF0AE"/>
    <w:rsid w:val="162F15C9"/>
    <w:rsid w:val="1643920B"/>
    <w:rsid w:val="16608EB4"/>
    <w:rsid w:val="166E7399"/>
    <w:rsid w:val="166EBC0B"/>
    <w:rsid w:val="1683E56E"/>
    <w:rsid w:val="169FDB92"/>
    <w:rsid w:val="16ABEC2C"/>
    <w:rsid w:val="16B105D6"/>
    <w:rsid w:val="16B19AFE"/>
    <w:rsid w:val="16F1E288"/>
    <w:rsid w:val="16FD6D3B"/>
    <w:rsid w:val="17104C96"/>
    <w:rsid w:val="171C6471"/>
    <w:rsid w:val="17200197"/>
    <w:rsid w:val="17203FBE"/>
    <w:rsid w:val="173DF090"/>
    <w:rsid w:val="1741F2DC"/>
    <w:rsid w:val="174580A8"/>
    <w:rsid w:val="174BFA89"/>
    <w:rsid w:val="174E948C"/>
    <w:rsid w:val="175A81A5"/>
    <w:rsid w:val="175AD537"/>
    <w:rsid w:val="17639F2B"/>
    <w:rsid w:val="176433AC"/>
    <w:rsid w:val="1768CE4D"/>
    <w:rsid w:val="176F50A6"/>
    <w:rsid w:val="1773F770"/>
    <w:rsid w:val="17776000"/>
    <w:rsid w:val="177B4B9C"/>
    <w:rsid w:val="1782C490"/>
    <w:rsid w:val="178539A3"/>
    <w:rsid w:val="1788EBAA"/>
    <w:rsid w:val="178C60EA"/>
    <w:rsid w:val="178F3ABB"/>
    <w:rsid w:val="1799A61C"/>
    <w:rsid w:val="17A4A0A5"/>
    <w:rsid w:val="17B1B802"/>
    <w:rsid w:val="17B4E802"/>
    <w:rsid w:val="17BC4798"/>
    <w:rsid w:val="17C9CBF0"/>
    <w:rsid w:val="17CFD149"/>
    <w:rsid w:val="17E7F984"/>
    <w:rsid w:val="17E8D925"/>
    <w:rsid w:val="17F166AE"/>
    <w:rsid w:val="17F3B8C6"/>
    <w:rsid w:val="17F510B8"/>
    <w:rsid w:val="17FB4CEB"/>
    <w:rsid w:val="18038EBB"/>
    <w:rsid w:val="18091D8F"/>
    <w:rsid w:val="1814B71E"/>
    <w:rsid w:val="181FFB83"/>
    <w:rsid w:val="18212AC0"/>
    <w:rsid w:val="1827D4C3"/>
    <w:rsid w:val="18319139"/>
    <w:rsid w:val="183838CA"/>
    <w:rsid w:val="18580373"/>
    <w:rsid w:val="185A86F4"/>
    <w:rsid w:val="187C737B"/>
    <w:rsid w:val="187F58F2"/>
    <w:rsid w:val="188322B9"/>
    <w:rsid w:val="188E3E6D"/>
    <w:rsid w:val="18921F97"/>
    <w:rsid w:val="1897DFBB"/>
    <w:rsid w:val="189D10FA"/>
    <w:rsid w:val="189FCF31"/>
    <w:rsid w:val="18A1FD37"/>
    <w:rsid w:val="18A542BF"/>
    <w:rsid w:val="18AAFFCF"/>
    <w:rsid w:val="18BC6DEB"/>
    <w:rsid w:val="18C13CE2"/>
    <w:rsid w:val="18C4EE7D"/>
    <w:rsid w:val="18D1CD60"/>
    <w:rsid w:val="18E689B6"/>
    <w:rsid w:val="18FFD75A"/>
    <w:rsid w:val="19043AB0"/>
    <w:rsid w:val="191A9FB1"/>
    <w:rsid w:val="19343CF8"/>
    <w:rsid w:val="1937C885"/>
    <w:rsid w:val="194DA83A"/>
    <w:rsid w:val="196AD71A"/>
    <w:rsid w:val="1979F08C"/>
    <w:rsid w:val="1980DB6B"/>
    <w:rsid w:val="19A5623F"/>
    <w:rsid w:val="19B24854"/>
    <w:rsid w:val="19C9407F"/>
    <w:rsid w:val="19D0E61C"/>
    <w:rsid w:val="19D2BD32"/>
    <w:rsid w:val="19E6A945"/>
    <w:rsid w:val="19E71689"/>
    <w:rsid w:val="19F09B26"/>
    <w:rsid w:val="19F52E0C"/>
    <w:rsid w:val="19FC2C29"/>
    <w:rsid w:val="1A061637"/>
    <w:rsid w:val="1A1422B1"/>
    <w:rsid w:val="1A149D65"/>
    <w:rsid w:val="1A30F9DB"/>
    <w:rsid w:val="1A3BA9CD"/>
    <w:rsid w:val="1A42D962"/>
    <w:rsid w:val="1A4AEB10"/>
    <w:rsid w:val="1A4D219B"/>
    <w:rsid w:val="1A5773AC"/>
    <w:rsid w:val="1A5DF39F"/>
    <w:rsid w:val="1A5EBB23"/>
    <w:rsid w:val="1A5EE8B9"/>
    <w:rsid w:val="1A5F247D"/>
    <w:rsid w:val="1A6582D4"/>
    <w:rsid w:val="1A6FF8C5"/>
    <w:rsid w:val="1A78AAC1"/>
    <w:rsid w:val="1A81871E"/>
    <w:rsid w:val="1A8C3118"/>
    <w:rsid w:val="1A9E8B39"/>
    <w:rsid w:val="1AA9687F"/>
    <w:rsid w:val="1ABD001B"/>
    <w:rsid w:val="1AC17623"/>
    <w:rsid w:val="1AECDFDD"/>
    <w:rsid w:val="1AEE1E63"/>
    <w:rsid w:val="1AF5688A"/>
    <w:rsid w:val="1AF687B9"/>
    <w:rsid w:val="1AF7CC77"/>
    <w:rsid w:val="1B0B7823"/>
    <w:rsid w:val="1B0C2004"/>
    <w:rsid w:val="1B147FD2"/>
    <w:rsid w:val="1B1E534B"/>
    <w:rsid w:val="1B21DC71"/>
    <w:rsid w:val="1B2ECFFB"/>
    <w:rsid w:val="1B3508BC"/>
    <w:rsid w:val="1B37C1AF"/>
    <w:rsid w:val="1B47CEE4"/>
    <w:rsid w:val="1B47E69D"/>
    <w:rsid w:val="1B4E7466"/>
    <w:rsid w:val="1B5F4844"/>
    <w:rsid w:val="1B5FD2F5"/>
    <w:rsid w:val="1B77D7B2"/>
    <w:rsid w:val="1B82FBC8"/>
    <w:rsid w:val="1B8C9720"/>
    <w:rsid w:val="1B930D35"/>
    <w:rsid w:val="1BB5850E"/>
    <w:rsid w:val="1BBBAA39"/>
    <w:rsid w:val="1BDCB840"/>
    <w:rsid w:val="1BE26D98"/>
    <w:rsid w:val="1BEBC85B"/>
    <w:rsid w:val="1BF22B36"/>
    <w:rsid w:val="1BF8F446"/>
    <w:rsid w:val="1C07B916"/>
    <w:rsid w:val="1C143BC5"/>
    <w:rsid w:val="1C1E6995"/>
    <w:rsid w:val="1C3E9B22"/>
    <w:rsid w:val="1C553ABE"/>
    <w:rsid w:val="1C73D619"/>
    <w:rsid w:val="1C76B336"/>
    <w:rsid w:val="1C7B2A4B"/>
    <w:rsid w:val="1C7D0BAC"/>
    <w:rsid w:val="1C7FAD86"/>
    <w:rsid w:val="1C83778F"/>
    <w:rsid w:val="1C914852"/>
    <w:rsid w:val="1C933ECB"/>
    <w:rsid w:val="1C96099B"/>
    <w:rsid w:val="1CBABBCA"/>
    <w:rsid w:val="1CC1E1B0"/>
    <w:rsid w:val="1CCA49E3"/>
    <w:rsid w:val="1CD30E2B"/>
    <w:rsid w:val="1CD66193"/>
    <w:rsid w:val="1CE2830D"/>
    <w:rsid w:val="1CE93361"/>
    <w:rsid w:val="1CF5C178"/>
    <w:rsid w:val="1CFE5F91"/>
    <w:rsid w:val="1D0E4FC1"/>
    <w:rsid w:val="1D148185"/>
    <w:rsid w:val="1D24A0B0"/>
    <w:rsid w:val="1D3762EC"/>
    <w:rsid w:val="1D4987EA"/>
    <w:rsid w:val="1D4BA200"/>
    <w:rsid w:val="1D508B8E"/>
    <w:rsid w:val="1D592C24"/>
    <w:rsid w:val="1D64F025"/>
    <w:rsid w:val="1D6539AC"/>
    <w:rsid w:val="1D6F5BF6"/>
    <w:rsid w:val="1D81C262"/>
    <w:rsid w:val="1D8BA9B8"/>
    <w:rsid w:val="1D951915"/>
    <w:rsid w:val="1DA1991D"/>
    <w:rsid w:val="1DAE32EA"/>
    <w:rsid w:val="1DC33EC5"/>
    <w:rsid w:val="1DE043F5"/>
    <w:rsid w:val="1DED9E1F"/>
    <w:rsid w:val="1DF04A14"/>
    <w:rsid w:val="1DF11C2D"/>
    <w:rsid w:val="1DFA9EDA"/>
    <w:rsid w:val="1DFB92AE"/>
    <w:rsid w:val="1E0252DE"/>
    <w:rsid w:val="1E02CB25"/>
    <w:rsid w:val="1E05C456"/>
    <w:rsid w:val="1E0C7F98"/>
    <w:rsid w:val="1E122AC3"/>
    <w:rsid w:val="1E1E574F"/>
    <w:rsid w:val="1E5E7DA1"/>
    <w:rsid w:val="1E650888"/>
    <w:rsid w:val="1E67D421"/>
    <w:rsid w:val="1E6A2A8B"/>
    <w:rsid w:val="1E6D08A5"/>
    <w:rsid w:val="1E704969"/>
    <w:rsid w:val="1E73A9E2"/>
    <w:rsid w:val="1E77250A"/>
    <w:rsid w:val="1E8EE18C"/>
    <w:rsid w:val="1E98244E"/>
    <w:rsid w:val="1E99301A"/>
    <w:rsid w:val="1E9BEF49"/>
    <w:rsid w:val="1EA8E65D"/>
    <w:rsid w:val="1EB5AC47"/>
    <w:rsid w:val="1EC00A1F"/>
    <w:rsid w:val="1EC55ABA"/>
    <w:rsid w:val="1ED79719"/>
    <w:rsid w:val="1EF0E9EE"/>
    <w:rsid w:val="1EFCC445"/>
    <w:rsid w:val="1F027D7B"/>
    <w:rsid w:val="1F030DDC"/>
    <w:rsid w:val="1F035CAB"/>
    <w:rsid w:val="1F0998EF"/>
    <w:rsid w:val="1F156027"/>
    <w:rsid w:val="1F241E13"/>
    <w:rsid w:val="1F31E35C"/>
    <w:rsid w:val="1F3A8659"/>
    <w:rsid w:val="1F4E5623"/>
    <w:rsid w:val="1F50D410"/>
    <w:rsid w:val="1F61E649"/>
    <w:rsid w:val="1F63856B"/>
    <w:rsid w:val="1F73D17D"/>
    <w:rsid w:val="1F7B4CC3"/>
    <w:rsid w:val="1F895EB9"/>
    <w:rsid w:val="1FABF629"/>
    <w:rsid w:val="1FB733BD"/>
    <w:rsid w:val="1FBF42A2"/>
    <w:rsid w:val="1FCB1A52"/>
    <w:rsid w:val="1FD0DD40"/>
    <w:rsid w:val="1FD15253"/>
    <w:rsid w:val="1FF44CDB"/>
    <w:rsid w:val="2026299C"/>
    <w:rsid w:val="203B61CD"/>
    <w:rsid w:val="203E8855"/>
    <w:rsid w:val="20442DC2"/>
    <w:rsid w:val="2047493A"/>
    <w:rsid w:val="2077E2A8"/>
    <w:rsid w:val="20797B89"/>
    <w:rsid w:val="20817737"/>
    <w:rsid w:val="208340FB"/>
    <w:rsid w:val="20861C8C"/>
    <w:rsid w:val="20875C73"/>
    <w:rsid w:val="208C1F53"/>
    <w:rsid w:val="208E3664"/>
    <w:rsid w:val="20987871"/>
    <w:rsid w:val="209E0733"/>
    <w:rsid w:val="20A2FCCE"/>
    <w:rsid w:val="20ACD6CB"/>
    <w:rsid w:val="20C2DF2E"/>
    <w:rsid w:val="20C5E471"/>
    <w:rsid w:val="20CA6C26"/>
    <w:rsid w:val="20CAD0BD"/>
    <w:rsid w:val="20D63C50"/>
    <w:rsid w:val="20DCF47B"/>
    <w:rsid w:val="20F1A2EE"/>
    <w:rsid w:val="20F7B809"/>
    <w:rsid w:val="2108BA40"/>
    <w:rsid w:val="21171DD8"/>
    <w:rsid w:val="211A9A23"/>
    <w:rsid w:val="212F2F75"/>
    <w:rsid w:val="213CA152"/>
    <w:rsid w:val="214492E7"/>
    <w:rsid w:val="2147710E"/>
    <w:rsid w:val="214D8634"/>
    <w:rsid w:val="21558396"/>
    <w:rsid w:val="2168A1DA"/>
    <w:rsid w:val="216E642A"/>
    <w:rsid w:val="21804A73"/>
    <w:rsid w:val="21845487"/>
    <w:rsid w:val="21965E59"/>
    <w:rsid w:val="21B76443"/>
    <w:rsid w:val="21B76D37"/>
    <w:rsid w:val="21BF4BDE"/>
    <w:rsid w:val="21C3DDFA"/>
    <w:rsid w:val="21C51077"/>
    <w:rsid w:val="21E30759"/>
    <w:rsid w:val="21E6A5FD"/>
    <w:rsid w:val="21ED9AD6"/>
    <w:rsid w:val="21EEE5CB"/>
    <w:rsid w:val="21F54F81"/>
    <w:rsid w:val="220BCAB3"/>
    <w:rsid w:val="22233418"/>
    <w:rsid w:val="22277117"/>
    <w:rsid w:val="222AEF7A"/>
    <w:rsid w:val="222AF187"/>
    <w:rsid w:val="222B18B1"/>
    <w:rsid w:val="2232C48A"/>
    <w:rsid w:val="22331B1C"/>
    <w:rsid w:val="224B6597"/>
    <w:rsid w:val="224FD595"/>
    <w:rsid w:val="22560F65"/>
    <w:rsid w:val="22611A02"/>
    <w:rsid w:val="226B8B72"/>
    <w:rsid w:val="2284484B"/>
    <w:rsid w:val="228704AC"/>
    <w:rsid w:val="22983E3F"/>
    <w:rsid w:val="229857AC"/>
    <w:rsid w:val="22A8A379"/>
    <w:rsid w:val="22B42AE0"/>
    <w:rsid w:val="22B6EE68"/>
    <w:rsid w:val="22B89A5F"/>
    <w:rsid w:val="22C450F3"/>
    <w:rsid w:val="22D3503F"/>
    <w:rsid w:val="22DC6583"/>
    <w:rsid w:val="22DE2F64"/>
    <w:rsid w:val="22E5DA66"/>
    <w:rsid w:val="22E92D40"/>
    <w:rsid w:val="22EA52D9"/>
    <w:rsid w:val="22EB4431"/>
    <w:rsid w:val="23055CAA"/>
    <w:rsid w:val="231289FC"/>
    <w:rsid w:val="23198408"/>
    <w:rsid w:val="2319A769"/>
    <w:rsid w:val="2329A327"/>
    <w:rsid w:val="2330D7E5"/>
    <w:rsid w:val="234D28EA"/>
    <w:rsid w:val="235354C1"/>
    <w:rsid w:val="23566968"/>
    <w:rsid w:val="237022D7"/>
    <w:rsid w:val="237B11C4"/>
    <w:rsid w:val="2399C999"/>
    <w:rsid w:val="239CA62F"/>
    <w:rsid w:val="23A58053"/>
    <w:rsid w:val="23A834BA"/>
    <w:rsid w:val="23A9102B"/>
    <w:rsid w:val="23BECA3D"/>
    <w:rsid w:val="23C11EE2"/>
    <w:rsid w:val="23DC3EB0"/>
    <w:rsid w:val="23DF6D51"/>
    <w:rsid w:val="23EC9823"/>
    <w:rsid w:val="23FF1ED2"/>
    <w:rsid w:val="2408FBD1"/>
    <w:rsid w:val="24091798"/>
    <w:rsid w:val="242F7B00"/>
    <w:rsid w:val="24401BF7"/>
    <w:rsid w:val="244459FD"/>
    <w:rsid w:val="2448736E"/>
    <w:rsid w:val="244A572C"/>
    <w:rsid w:val="244E23B7"/>
    <w:rsid w:val="24532D82"/>
    <w:rsid w:val="24598DAB"/>
    <w:rsid w:val="2471B67E"/>
    <w:rsid w:val="2471FE44"/>
    <w:rsid w:val="24799AAE"/>
    <w:rsid w:val="247FD14C"/>
    <w:rsid w:val="248BFF3D"/>
    <w:rsid w:val="249E86A1"/>
    <w:rsid w:val="24A19DA9"/>
    <w:rsid w:val="24A4E3C4"/>
    <w:rsid w:val="24B63A94"/>
    <w:rsid w:val="24C64CAF"/>
    <w:rsid w:val="24D2D21C"/>
    <w:rsid w:val="24EB7529"/>
    <w:rsid w:val="24F68C84"/>
    <w:rsid w:val="24F92C2E"/>
    <w:rsid w:val="252E4095"/>
    <w:rsid w:val="253E95AA"/>
    <w:rsid w:val="254ACB83"/>
    <w:rsid w:val="2553F2E4"/>
    <w:rsid w:val="25574984"/>
    <w:rsid w:val="2559FEA8"/>
    <w:rsid w:val="255D2623"/>
    <w:rsid w:val="2563DBC8"/>
    <w:rsid w:val="2567D490"/>
    <w:rsid w:val="2575099F"/>
    <w:rsid w:val="258245D7"/>
    <w:rsid w:val="259210F3"/>
    <w:rsid w:val="2595F0F5"/>
    <w:rsid w:val="259CCFD8"/>
    <w:rsid w:val="259D6B8A"/>
    <w:rsid w:val="25A657D8"/>
    <w:rsid w:val="25A82C63"/>
    <w:rsid w:val="25CF668E"/>
    <w:rsid w:val="25DAF859"/>
    <w:rsid w:val="25E81124"/>
    <w:rsid w:val="25FF5C05"/>
    <w:rsid w:val="26067C7A"/>
    <w:rsid w:val="260BD140"/>
    <w:rsid w:val="2610EF51"/>
    <w:rsid w:val="2616E20A"/>
    <w:rsid w:val="26188E1B"/>
    <w:rsid w:val="2626A8D1"/>
    <w:rsid w:val="26493737"/>
    <w:rsid w:val="264C239C"/>
    <w:rsid w:val="2652146E"/>
    <w:rsid w:val="266A1110"/>
    <w:rsid w:val="26827CDF"/>
    <w:rsid w:val="269C7118"/>
    <w:rsid w:val="269EAA6D"/>
    <w:rsid w:val="26AA4734"/>
    <w:rsid w:val="26B34156"/>
    <w:rsid w:val="26BD7DA3"/>
    <w:rsid w:val="26E95275"/>
    <w:rsid w:val="26EE320B"/>
    <w:rsid w:val="26EF65CA"/>
    <w:rsid w:val="26FD9C68"/>
    <w:rsid w:val="270F7977"/>
    <w:rsid w:val="2712F7A2"/>
    <w:rsid w:val="271AC3D0"/>
    <w:rsid w:val="271F611D"/>
    <w:rsid w:val="272E827D"/>
    <w:rsid w:val="2735C445"/>
    <w:rsid w:val="2741AEB7"/>
    <w:rsid w:val="274E150C"/>
    <w:rsid w:val="27605373"/>
    <w:rsid w:val="277EB707"/>
    <w:rsid w:val="27803C0D"/>
    <w:rsid w:val="27876D79"/>
    <w:rsid w:val="27895ECE"/>
    <w:rsid w:val="279592DF"/>
    <w:rsid w:val="27A3C416"/>
    <w:rsid w:val="27A53C53"/>
    <w:rsid w:val="27A8676C"/>
    <w:rsid w:val="27A89A36"/>
    <w:rsid w:val="27AF8743"/>
    <w:rsid w:val="27B04C32"/>
    <w:rsid w:val="27C2FA6B"/>
    <w:rsid w:val="27CD197F"/>
    <w:rsid w:val="27DDAE3E"/>
    <w:rsid w:val="27E6FAC7"/>
    <w:rsid w:val="27F29131"/>
    <w:rsid w:val="2811AF85"/>
    <w:rsid w:val="282E0FB9"/>
    <w:rsid w:val="283458ED"/>
    <w:rsid w:val="283A733C"/>
    <w:rsid w:val="28432432"/>
    <w:rsid w:val="284526E1"/>
    <w:rsid w:val="2847E28C"/>
    <w:rsid w:val="284A1CED"/>
    <w:rsid w:val="286597C9"/>
    <w:rsid w:val="2868E809"/>
    <w:rsid w:val="286E94A9"/>
    <w:rsid w:val="28788D2B"/>
    <w:rsid w:val="28797EC4"/>
    <w:rsid w:val="287CD475"/>
    <w:rsid w:val="288751FE"/>
    <w:rsid w:val="28A7C41B"/>
    <w:rsid w:val="28A905D3"/>
    <w:rsid w:val="28AB6FC3"/>
    <w:rsid w:val="28B151BA"/>
    <w:rsid w:val="28B18C94"/>
    <w:rsid w:val="28B86797"/>
    <w:rsid w:val="28D2B048"/>
    <w:rsid w:val="28D3E862"/>
    <w:rsid w:val="28D8D491"/>
    <w:rsid w:val="28DC23FC"/>
    <w:rsid w:val="28E1F48D"/>
    <w:rsid w:val="28F034C3"/>
    <w:rsid w:val="2905D408"/>
    <w:rsid w:val="2912CC02"/>
    <w:rsid w:val="292EAEA9"/>
    <w:rsid w:val="29327868"/>
    <w:rsid w:val="2938F668"/>
    <w:rsid w:val="2952A2BD"/>
    <w:rsid w:val="2963A4B5"/>
    <w:rsid w:val="2973ED80"/>
    <w:rsid w:val="297A2333"/>
    <w:rsid w:val="297A494E"/>
    <w:rsid w:val="2987B56C"/>
    <w:rsid w:val="298942B6"/>
    <w:rsid w:val="298D0A53"/>
    <w:rsid w:val="299952C9"/>
    <w:rsid w:val="299DCDD0"/>
    <w:rsid w:val="299FC898"/>
    <w:rsid w:val="29AEE8C4"/>
    <w:rsid w:val="29B524C7"/>
    <w:rsid w:val="29C38DE5"/>
    <w:rsid w:val="29CC72F9"/>
    <w:rsid w:val="29CF91A2"/>
    <w:rsid w:val="29D147F8"/>
    <w:rsid w:val="29D1F1EA"/>
    <w:rsid w:val="29D6DEE9"/>
    <w:rsid w:val="29DF0BCE"/>
    <w:rsid w:val="29E4E869"/>
    <w:rsid w:val="29F596D1"/>
    <w:rsid w:val="2A149314"/>
    <w:rsid w:val="2A1CCB00"/>
    <w:rsid w:val="2A4384AA"/>
    <w:rsid w:val="2A4776B9"/>
    <w:rsid w:val="2A763AD0"/>
    <w:rsid w:val="2A79D00C"/>
    <w:rsid w:val="2A81EEF5"/>
    <w:rsid w:val="2AA28C70"/>
    <w:rsid w:val="2AA8CFD3"/>
    <w:rsid w:val="2AAE2787"/>
    <w:rsid w:val="2AB22E4E"/>
    <w:rsid w:val="2ABC6656"/>
    <w:rsid w:val="2ABC88E3"/>
    <w:rsid w:val="2ABDE7BA"/>
    <w:rsid w:val="2AC037A6"/>
    <w:rsid w:val="2AC2C2FF"/>
    <w:rsid w:val="2AC3D868"/>
    <w:rsid w:val="2ACD5360"/>
    <w:rsid w:val="2AD0B62C"/>
    <w:rsid w:val="2AD33517"/>
    <w:rsid w:val="2AD710CC"/>
    <w:rsid w:val="2AE2130C"/>
    <w:rsid w:val="2AE6DB28"/>
    <w:rsid w:val="2AE83286"/>
    <w:rsid w:val="2AEEAA41"/>
    <w:rsid w:val="2AF4C2BB"/>
    <w:rsid w:val="2AF57E64"/>
    <w:rsid w:val="2AF959FF"/>
    <w:rsid w:val="2AF9C913"/>
    <w:rsid w:val="2B14F7DE"/>
    <w:rsid w:val="2B1DB8C7"/>
    <w:rsid w:val="2B27F2B0"/>
    <w:rsid w:val="2B2889CB"/>
    <w:rsid w:val="2B2EC0E5"/>
    <w:rsid w:val="2B30F87B"/>
    <w:rsid w:val="2B37823E"/>
    <w:rsid w:val="2B3FBFC6"/>
    <w:rsid w:val="2B409DF2"/>
    <w:rsid w:val="2B4585A4"/>
    <w:rsid w:val="2B551A7D"/>
    <w:rsid w:val="2B5C340A"/>
    <w:rsid w:val="2B606171"/>
    <w:rsid w:val="2B66244D"/>
    <w:rsid w:val="2B687382"/>
    <w:rsid w:val="2B6AAE34"/>
    <w:rsid w:val="2B77937E"/>
    <w:rsid w:val="2B7EB42B"/>
    <w:rsid w:val="2B9A563C"/>
    <w:rsid w:val="2B9CE4C3"/>
    <w:rsid w:val="2BA02A35"/>
    <w:rsid w:val="2BA22F83"/>
    <w:rsid w:val="2BC109C7"/>
    <w:rsid w:val="2BCE750F"/>
    <w:rsid w:val="2BD20C74"/>
    <w:rsid w:val="2BDC17BD"/>
    <w:rsid w:val="2BF0C1B3"/>
    <w:rsid w:val="2BF13B69"/>
    <w:rsid w:val="2C0104C2"/>
    <w:rsid w:val="2C09C6C8"/>
    <w:rsid w:val="2C0F12A2"/>
    <w:rsid w:val="2C14F5E5"/>
    <w:rsid w:val="2C28B674"/>
    <w:rsid w:val="2C2FA6A9"/>
    <w:rsid w:val="2C31FBBE"/>
    <w:rsid w:val="2C40E439"/>
    <w:rsid w:val="2C49EB20"/>
    <w:rsid w:val="2C4D9864"/>
    <w:rsid w:val="2C77B2A9"/>
    <w:rsid w:val="2C7887EF"/>
    <w:rsid w:val="2C90632B"/>
    <w:rsid w:val="2CB22DF1"/>
    <w:rsid w:val="2CB68E41"/>
    <w:rsid w:val="2CC82734"/>
    <w:rsid w:val="2CECEA12"/>
    <w:rsid w:val="2CFB8095"/>
    <w:rsid w:val="2CFC6B75"/>
    <w:rsid w:val="2D0CE4B1"/>
    <w:rsid w:val="2D132AA0"/>
    <w:rsid w:val="2D165A0C"/>
    <w:rsid w:val="2D175994"/>
    <w:rsid w:val="2D1BEFFA"/>
    <w:rsid w:val="2D255EDA"/>
    <w:rsid w:val="2D3D4AB0"/>
    <w:rsid w:val="2D414527"/>
    <w:rsid w:val="2D432613"/>
    <w:rsid w:val="2D57A972"/>
    <w:rsid w:val="2D5AF933"/>
    <w:rsid w:val="2D5B8625"/>
    <w:rsid w:val="2D6DA9B7"/>
    <w:rsid w:val="2D6E1E60"/>
    <w:rsid w:val="2D7DFDAE"/>
    <w:rsid w:val="2D8038F7"/>
    <w:rsid w:val="2D82F543"/>
    <w:rsid w:val="2D8AE31F"/>
    <w:rsid w:val="2D922630"/>
    <w:rsid w:val="2D93C712"/>
    <w:rsid w:val="2DA0E9DA"/>
    <w:rsid w:val="2DA8EC4A"/>
    <w:rsid w:val="2DAE2F4B"/>
    <w:rsid w:val="2DBDDB95"/>
    <w:rsid w:val="2DC95CA0"/>
    <w:rsid w:val="2DC95E43"/>
    <w:rsid w:val="2DD0FC38"/>
    <w:rsid w:val="2DDC8788"/>
    <w:rsid w:val="2DE21FD5"/>
    <w:rsid w:val="2DF4529A"/>
    <w:rsid w:val="2E0570C2"/>
    <w:rsid w:val="2E057778"/>
    <w:rsid w:val="2E0BF097"/>
    <w:rsid w:val="2E187CCD"/>
    <w:rsid w:val="2E1F151E"/>
    <w:rsid w:val="2E231142"/>
    <w:rsid w:val="2E23CC68"/>
    <w:rsid w:val="2E242453"/>
    <w:rsid w:val="2E273353"/>
    <w:rsid w:val="2E2A518C"/>
    <w:rsid w:val="2E2B6608"/>
    <w:rsid w:val="2E2DD0BE"/>
    <w:rsid w:val="2E3029BE"/>
    <w:rsid w:val="2E408277"/>
    <w:rsid w:val="2E421221"/>
    <w:rsid w:val="2E46E59F"/>
    <w:rsid w:val="2E498420"/>
    <w:rsid w:val="2E5155C9"/>
    <w:rsid w:val="2E54F822"/>
    <w:rsid w:val="2E592330"/>
    <w:rsid w:val="2E59B071"/>
    <w:rsid w:val="2E5B7B9F"/>
    <w:rsid w:val="2E6B58E1"/>
    <w:rsid w:val="2E77C79A"/>
    <w:rsid w:val="2E7A637B"/>
    <w:rsid w:val="2E7F1D4E"/>
    <w:rsid w:val="2E888FBF"/>
    <w:rsid w:val="2EA05B23"/>
    <w:rsid w:val="2ECAA3C3"/>
    <w:rsid w:val="2ED36A16"/>
    <w:rsid w:val="2EF11573"/>
    <w:rsid w:val="2F02FDC9"/>
    <w:rsid w:val="2F1FFA6B"/>
    <w:rsid w:val="2F22BC8B"/>
    <w:rsid w:val="2F297378"/>
    <w:rsid w:val="2F33B522"/>
    <w:rsid w:val="2F419FC5"/>
    <w:rsid w:val="2F4F7993"/>
    <w:rsid w:val="2F57C37E"/>
    <w:rsid w:val="2F5B470A"/>
    <w:rsid w:val="2F5DC494"/>
    <w:rsid w:val="2F6CBFF0"/>
    <w:rsid w:val="2F6DEF3B"/>
    <w:rsid w:val="2F802664"/>
    <w:rsid w:val="2F851FC0"/>
    <w:rsid w:val="2F8EDA6B"/>
    <w:rsid w:val="2F901931"/>
    <w:rsid w:val="2F903F4F"/>
    <w:rsid w:val="2F941D45"/>
    <w:rsid w:val="2F9BFA10"/>
    <w:rsid w:val="2FAB7881"/>
    <w:rsid w:val="2FB273FE"/>
    <w:rsid w:val="2FB54E94"/>
    <w:rsid w:val="2FBA5659"/>
    <w:rsid w:val="2FCD92DD"/>
    <w:rsid w:val="2FD60A1C"/>
    <w:rsid w:val="2FE3A05D"/>
    <w:rsid w:val="2FE680E6"/>
    <w:rsid w:val="2FE7A696"/>
    <w:rsid w:val="2FEA32A3"/>
    <w:rsid w:val="2FF99719"/>
    <w:rsid w:val="2FFC56C9"/>
    <w:rsid w:val="3000E7BA"/>
    <w:rsid w:val="300277E2"/>
    <w:rsid w:val="300E1085"/>
    <w:rsid w:val="3013B0B6"/>
    <w:rsid w:val="3026E9AB"/>
    <w:rsid w:val="30396846"/>
    <w:rsid w:val="304CD4D1"/>
    <w:rsid w:val="3055E1DF"/>
    <w:rsid w:val="306C7616"/>
    <w:rsid w:val="30855C37"/>
    <w:rsid w:val="30A2D154"/>
    <w:rsid w:val="30A7EA1F"/>
    <w:rsid w:val="30B171F3"/>
    <w:rsid w:val="30B56A7F"/>
    <w:rsid w:val="30BF4B18"/>
    <w:rsid w:val="30D3DFE6"/>
    <w:rsid w:val="30DFEA11"/>
    <w:rsid w:val="30E4EF6A"/>
    <w:rsid w:val="30E868FC"/>
    <w:rsid w:val="30EF1F53"/>
    <w:rsid w:val="30F71804"/>
    <w:rsid w:val="3100A1DE"/>
    <w:rsid w:val="3102C81F"/>
    <w:rsid w:val="310A1827"/>
    <w:rsid w:val="310E991F"/>
    <w:rsid w:val="311ABF00"/>
    <w:rsid w:val="311CA8AB"/>
    <w:rsid w:val="312A8EE2"/>
    <w:rsid w:val="312CDCEC"/>
    <w:rsid w:val="31330077"/>
    <w:rsid w:val="313D3910"/>
    <w:rsid w:val="313EC1E4"/>
    <w:rsid w:val="314086AE"/>
    <w:rsid w:val="31441B26"/>
    <w:rsid w:val="31550090"/>
    <w:rsid w:val="315F8079"/>
    <w:rsid w:val="316103F9"/>
    <w:rsid w:val="31702F7D"/>
    <w:rsid w:val="317B9E38"/>
    <w:rsid w:val="31B03804"/>
    <w:rsid w:val="31C08238"/>
    <w:rsid w:val="31CA8CE9"/>
    <w:rsid w:val="31E39083"/>
    <w:rsid w:val="31F5571C"/>
    <w:rsid w:val="31F998D6"/>
    <w:rsid w:val="31FADF9A"/>
    <w:rsid w:val="3207B77C"/>
    <w:rsid w:val="320E029E"/>
    <w:rsid w:val="320E141F"/>
    <w:rsid w:val="320FF6D2"/>
    <w:rsid w:val="321B0338"/>
    <w:rsid w:val="321CE3ED"/>
    <w:rsid w:val="3222396B"/>
    <w:rsid w:val="322AC136"/>
    <w:rsid w:val="322D39D8"/>
    <w:rsid w:val="3239325A"/>
    <w:rsid w:val="323E42AC"/>
    <w:rsid w:val="323F7C1F"/>
    <w:rsid w:val="32485FEB"/>
    <w:rsid w:val="32498F4B"/>
    <w:rsid w:val="324FAC52"/>
    <w:rsid w:val="325158DB"/>
    <w:rsid w:val="326B954E"/>
    <w:rsid w:val="326DDAD1"/>
    <w:rsid w:val="32765A87"/>
    <w:rsid w:val="3287412D"/>
    <w:rsid w:val="328EFF40"/>
    <w:rsid w:val="329843A8"/>
    <w:rsid w:val="32991135"/>
    <w:rsid w:val="32A7F10A"/>
    <w:rsid w:val="32A9A209"/>
    <w:rsid w:val="32AD53D1"/>
    <w:rsid w:val="32B6ACA8"/>
    <w:rsid w:val="32CCBB0A"/>
    <w:rsid w:val="32CF7824"/>
    <w:rsid w:val="32D6C5BC"/>
    <w:rsid w:val="32D7A5CA"/>
    <w:rsid w:val="32DD9D73"/>
    <w:rsid w:val="32E2B985"/>
    <w:rsid w:val="32F0F67B"/>
    <w:rsid w:val="32FBCDB7"/>
    <w:rsid w:val="3308F63A"/>
    <w:rsid w:val="330B794E"/>
    <w:rsid w:val="3310FFA1"/>
    <w:rsid w:val="3320D9C8"/>
    <w:rsid w:val="3321F13C"/>
    <w:rsid w:val="3322AE78"/>
    <w:rsid w:val="3337020C"/>
    <w:rsid w:val="3342E73E"/>
    <w:rsid w:val="334C9A72"/>
    <w:rsid w:val="33520209"/>
    <w:rsid w:val="3365D7C7"/>
    <w:rsid w:val="336AA92E"/>
    <w:rsid w:val="336BB2A4"/>
    <w:rsid w:val="336D2CF0"/>
    <w:rsid w:val="33742C6B"/>
    <w:rsid w:val="3378BCC3"/>
    <w:rsid w:val="3388B3E4"/>
    <w:rsid w:val="338AEFAE"/>
    <w:rsid w:val="338B520F"/>
    <w:rsid w:val="338F2F77"/>
    <w:rsid w:val="3392E3A1"/>
    <w:rsid w:val="3397F7D2"/>
    <w:rsid w:val="339F204E"/>
    <w:rsid w:val="33A4AC47"/>
    <w:rsid w:val="33AC2043"/>
    <w:rsid w:val="33B20A00"/>
    <w:rsid w:val="33B53D5B"/>
    <w:rsid w:val="33D4BBDA"/>
    <w:rsid w:val="33EBB518"/>
    <w:rsid w:val="33ED1E54"/>
    <w:rsid w:val="33FAD2C0"/>
    <w:rsid w:val="3401C845"/>
    <w:rsid w:val="3405589A"/>
    <w:rsid w:val="340FFB4A"/>
    <w:rsid w:val="3417B7B9"/>
    <w:rsid w:val="341FBBC4"/>
    <w:rsid w:val="3422D8EE"/>
    <w:rsid w:val="344E9758"/>
    <w:rsid w:val="34536709"/>
    <w:rsid w:val="34753670"/>
    <w:rsid w:val="347C1920"/>
    <w:rsid w:val="347E6702"/>
    <w:rsid w:val="3481382D"/>
    <w:rsid w:val="348A4D62"/>
    <w:rsid w:val="348CD777"/>
    <w:rsid w:val="348F1696"/>
    <w:rsid w:val="3499219C"/>
    <w:rsid w:val="34AC39BC"/>
    <w:rsid w:val="34ACB588"/>
    <w:rsid w:val="34BCD79F"/>
    <w:rsid w:val="34C40465"/>
    <w:rsid w:val="34E2A249"/>
    <w:rsid w:val="34FC38C1"/>
    <w:rsid w:val="34FD234A"/>
    <w:rsid w:val="34FF7CB7"/>
    <w:rsid w:val="35077B00"/>
    <w:rsid w:val="3514426B"/>
    <w:rsid w:val="3515AC64"/>
    <w:rsid w:val="3518445F"/>
    <w:rsid w:val="3519E90A"/>
    <w:rsid w:val="351AF7F4"/>
    <w:rsid w:val="35238AF3"/>
    <w:rsid w:val="352B5E59"/>
    <w:rsid w:val="3550B6DF"/>
    <w:rsid w:val="35552BA3"/>
    <w:rsid w:val="355F62A1"/>
    <w:rsid w:val="356D87ED"/>
    <w:rsid w:val="356F340A"/>
    <w:rsid w:val="35711922"/>
    <w:rsid w:val="358E18AD"/>
    <w:rsid w:val="359EF293"/>
    <w:rsid w:val="35BED231"/>
    <w:rsid w:val="35CBB8D5"/>
    <w:rsid w:val="35E1B77A"/>
    <w:rsid w:val="35EEF30B"/>
    <w:rsid w:val="36078164"/>
    <w:rsid w:val="361ECE65"/>
    <w:rsid w:val="3632A93E"/>
    <w:rsid w:val="363C8DAB"/>
    <w:rsid w:val="363EE546"/>
    <w:rsid w:val="364ADEE2"/>
    <w:rsid w:val="364C3F3B"/>
    <w:rsid w:val="364C9195"/>
    <w:rsid w:val="365B4D0B"/>
    <w:rsid w:val="366D3BE5"/>
    <w:rsid w:val="3672A841"/>
    <w:rsid w:val="36780FF1"/>
    <w:rsid w:val="369169BB"/>
    <w:rsid w:val="3692CD56"/>
    <w:rsid w:val="36AE0192"/>
    <w:rsid w:val="36BA5205"/>
    <w:rsid w:val="36C85958"/>
    <w:rsid w:val="36F1BE97"/>
    <w:rsid w:val="36F4321C"/>
    <w:rsid w:val="37080B0B"/>
    <w:rsid w:val="3709F515"/>
    <w:rsid w:val="370DFF1D"/>
    <w:rsid w:val="370EA2B0"/>
    <w:rsid w:val="3713EC94"/>
    <w:rsid w:val="371875EE"/>
    <w:rsid w:val="37194DCC"/>
    <w:rsid w:val="371FA1A8"/>
    <w:rsid w:val="3721985A"/>
    <w:rsid w:val="37221F08"/>
    <w:rsid w:val="37325FB5"/>
    <w:rsid w:val="37374297"/>
    <w:rsid w:val="373C56A4"/>
    <w:rsid w:val="37560BDD"/>
    <w:rsid w:val="3765BC45"/>
    <w:rsid w:val="37732656"/>
    <w:rsid w:val="377A0412"/>
    <w:rsid w:val="377C8F3F"/>
    <w:rsid w:val="37869DE7"/>
    <w:rsid w:val="378EE32B"/>
    <w:rsid w:val="378FE72F"/>
    <w:rsid w:val="37905917"/>
    <w:rsid w:val="379B25F9"/>
    <w:rsid w:val="379BAF84"/>
    <w:rsid w:val="379D1B54"/>
    <w:rsid w:val="37A02876"/>
    <w:rsid w:val="37A7BA59"/>
    <w:rsid w:val="37C0C96B"/>
    <w:rsid w:val="37C2142C"/>
    <w:rsid w:val="37CDA36C"/>
    <w:rsid w:val="37E4F1D7"/>
    <w:rsid w:val="37EF13EF"/>
    <w:rsid w:val="37FFADFD"/>
    <w:rsid w:val="38122B8F"/>
    <w:rsid w:val="381455DD"/>
    <w:rsid w:val="3814F5D5"/>
    <w:rsid w:val="3818CDE4"/>
    <w:rsid w:val="3830A6C9"/>
    <w:rsid w:val="3842AA4A"/>
    <w:rsid w:val="3843C230"/>
    <w:rsid w:val="3848493E"/>
    <w:rsid w:val="385148CF"/>
    <w:rsid w:val="3852C833"/>
    <w:rsid w:val="3858B836"/>
    <w:rsid w:val="386BF17A"/>
    <w:rsid w:val="38822E27"/>
    <w:rsid w:val="388259C5"/>
    <w:rsid w:val="388EF95B"/>
    <w:rsid w:val="389C0185"/>
    <w:rsid w:val="38BBE462"/>
    <w:rsid w:val="38C006C3"/>
    <w:rsid w:val="38C184A9"/>
    <w:rsid w:val="38C2F580"/>
    <w:rsid w:val="38C6B459"/>
    <w:rsid w:val="38CA384F"/>
    <w:rsid w:val="38CA94DE"/>
    <w:rsid w:val="38D57F05"/>
    <w:rsid w:val="38D84616"/>
    <w:rsid w:val="38F08FB1"/>
    <w:rsid w:val="38F35586"/>
    <w:rsid w:val="38F3CD63"/>
    <w:rsid w:val="38F546C4"/>
    <w:rsid w:val="3905A27E"/>
    <w:rsid w:val="3908528A"/>
    <w:rsid w:val="39148C3A"/>
    <w:rsid w:val="392C75D0"/>
    <w:rsid w:val="3932B550"/>
    <w:rsid w:val="39467F3C"/>
    <w:rsid w:val="394744B3"/>
    <w:rsid w:val="3954DDAF"/>
    <w:rsid w:val="395B8366"/>
    <w:rsid w:val="396B0538"/>
    <w:rsid w:val="396BF50F"/>
    <w:rsid w:val="3977F66E"/>
    <w:rsid w:val="39867B5D"/>
    <w:rsid w:val="3990EB50"/>
    <w:rsid w:val="399CEDB8"/>
    <w:rsid w:val="399D735D"/>
    <w:rsid w:val="399FD55B"/>
    <w:rsid w:val="39BE98CC"/>
    <w:rsid w:val="39C476E1"/>
    <w:rsid w:val="39D9EB52"/>
    <w:rsid w:val="39E9CD28"/>
    <w:rsid w:val="39F923C3"/>
    <w:rsid w:val="39FB550B"/>
    <w:rsid w:val="3A07ACF4"/>
    <w:rsid w:val="3A13D7E0"/>
    <w:rsid w:val="3A16BC50"/>
    <w:rsid w:val="3A2934A6"/>
    <w:rsid w:val="3A3145A3"/>
    <w:rsid w:val="3A3FBBB4"/>
    <w:rsid w:val="3A48BA2A"/>
    <w:rsid w:val="3A4ACDA6"/>
    <w:rsid w:val="3A4D19A0"/>
    <w:rsid w:val="3A548477"/>
    <w:rsid w:val="3A567E8C"/>
    <w:rsid w:val="3A74E4F8"/>
    <w:rsid w:val="3A766070"/>
    <w:rsid w:val="3A7A77C9"/>
    <w:rsid w:val="3A8B23BA"/>
    <w:rsid w:val="3A92FE16"/>
    <w:rsid w:val="3A956CAF"/>
    <w:rsid w:val="3AA40034"/>
    <w:rsid w:val="3AA52157"/>
    <w:rsid w:val="3AA857D1"/>
    <w:rsid w:val="3AAA6BCB"/>
    <w:rsid w:val="3ACD255F"/>
    <w:rsid w:val="3AD3CDFB"/>
    <w:rsid w:val="3AD4E05A"/>
    <w:rsid w:val="3AD68A52"/>
    <w:rsid w:val="3ADBBCEB"/>
    <w:rsid w:val="3AE3060A"/>
    <w:rsid w:val="3AE7C13D"/>
    <w:rsid w:val="3AEA97A8"/>
    <w:rsid w:val="3B10EAAC"/>
    <w:rsid w:val="3B1AF2AD"/>
    <w:rsid w:val="3B388406"/>
    <w:rsid w:val="3B419A95"/>
    <w:rsid w:val="3B41CA23"/>
    <w:rsid w:val="3B5223B3"/>
    <w:rsid w:val="3B667DFA"/>
    <w:rsid w:val="3B66E844"/>
    <w:rsid w:val="3B7EA22E"/>
    <w:rsid w:val="3B9B9603"/>
    <w:rsid w:val="3BA28CB7"/>
    <w:rsid w:val="3BC1D2E3"/>
    <w:rsid w:val="3BD1C031"/>
    <w:rsid w:val="3BEC3296"/>
    <w:rsid w:val="3C06BD95"/>
    <w:rsid w:val="3C090753"/>
    <w:rsid w:val="3C143F49"/>
    <w:rsid w:val="3C2C292D"/>
    <w:rsid w:val="3C33D24D"/>
    <w:rsid w:val="3C386196"/>
    <w:rsid w:val="3C39D9DB"/>
    <w:rsid w:val="3C4F7C5D"/>
    <w:rsid w:val="3C5AFE9A"/>
    <w:rsid w:val="3C602322"/>
    <w:rsid w:val="3C713946"/>
    <w:rsid w:val="3C83F39D"/>
    <w:rsid w:val="3C940487"/>
    <w:rsid w:val="3C96F1B0"/>
    <w:rsid w:val="3C9DA2F5"/>
    <w:rsid w:val="3CA1037E"/>
    <w:rsid w:val="3CA872E9"/>
    <w:rsid w:val="3CB4F208"/>
    <w:rsid w:val="3CB60A5E"/>
    <w:rsid w:val="3CB9BD99"/>
    <w:rsid w:val="3CBC6AF9"/>
    <w:rsid w:val="3CD5D938"/>
    <w:rsid w:val="3CDFE606"/>
    <w:rsid w:val="3CF82A70"/>
    <w:rsid w:val="3D137403"/>
    <w:rsid w:val="3D24AB03"/>
    <w:rsid w:val="3D2D5C3E"/>
    <w:rsid w:val="3D350C8A"/>
    <w:rsid w:val="3D3F8674"/>
    <w:rsid w:val="3D406D06"/>
    <w:rsid w:val="3D422FDA"/>
    <w:rsid w:val="3D462322"/>
    <w:rsid w:val="3D4F9A0B"/>
    <w:rsid w:val="3D5CAFB8"/>
    <w:rsid w:val="3D6C7870"/>
    <w:rsid w:val="3D72EB0A"/>
    <w:rsid w:val="3D761E71"/>
    <w:rsid w:val="3D79B02C"/>
    <w:rsid w:val="3D85EFEA"/>
    <w:rsid w:val="3D96C31D"/>
    <w:rsid w:val="3DA84B91"/>
    <w:rsid w:val="3DD7599D"/>
    <w:rsid w:val="3DD8CF97"/>
    <w:rsid w:val="3DDA3A7D"/>
    <w:rsid w:val="3DE67551"/>
    <w:rsid w:val="3DFA100A"/>
    <w:rsid w:val="3E011076"/>
    <w:rsid w:val="3E050C49"/>
    <w:rsid w:val="3E0A1450"/>
    <w:rsid w:val="3E0D7667"/>
    <w:rsid w:val="3E257DBA"/>
    <w:rsid w:val="3E36A026"/>
    <w:rsid w:val="3E3F80C1"/>
    <w:rsid w:val="3E45E3F5"/>
    <w:rsid w:val="3E4D0879"/>
    <w:rsid w:val="3E672B4E"/>
    <w:rsid w:val="3E67D19F"/>
    <w:rsid w:val="3E6A3133"/>
    <w:rsid w:val="3E6A52C5"/>
    <w:rsid w:val="3E8D71E0"/>
    <w:rsid w:val="3E975B71"/>
    <w:rsid w:val="3E99B17D"/>
    <w:rsid w:val="3EA99252"/>
    <w:rsid w:val="3EB4F902"/>
    <w:rsid w:val="3EB877EE"/>
    <w:rsid w:val="3ECFC00D"/>
    <w:rsid w:val="3ED07904"/>
    <w:rsid w:val="3EE2A589"/>
    <w:rsid w:val="3EE6994E"/>
    <w:rsid w:val="3F11403B"/>
    <w:rsid w:val="3F11EB41"/>
    <w:rsid w:val="3F2D1DDC"/>
    <w:rsid w:val="3F3215E9"/>
    <w:rsid w:val="3F3C9C6D"/>
    <w:rsid w:val="3F427F15"/>
    <w:rsid w:val="3F4A5593"/>
    <w:rsid w:val="3F56D131"/>
    <w:rsid w:val="3F5B03D4"/>
    <w:rsid w:val="3F6B86DB"/>
    <w:rsid w:val="3F7A4891"/>
    <w:rsid w:val="3F81B9C8"/>
    <w:rsid w:val="3F869C89"/>
    <w:rsid w:val="3F9FC187"/>
    <w:rsid w:val="3FA1135A"/>
    <w:rsid w:val="3FA90940"/>
    <w:rsid w:val="3FB2FD51"/>
    <w:rsid w:val="3FB9DB79"/>
    <w:rsid w:val="3FBBABA2"/>
    <w:rsid w:val="3FBC772C"/>
    <w:rsid w:val="3FC803F1"/>
    <w:rsid w:val="3FD14FB1"/>
    <w:rsid w:val="3FDA072D"/>
    <w:rsid w:val="3FDD3F4D"/>
    <w:rsid w:val="3FF3E720"/>
    <w:rsid w:val="40408A21"/>
    <w:rsid w:val="404AA7C4"/>
    <w:rsid w:val="404BF316"/>
    <w:rsid w:val="4050FDEB"/>
    <w:rsid w:val="405506EC"/>
    <w:rsid w:val="405D519B"/>
    <w:rsid w:val="405E0F45"/>
    <w:rsid w:val="405E3131"/>
    <w:rsid w:val="406CE34B"/>
    <w:rsid w:val="408E2357"/>
    <w:rsid w:val="408E3F4F"/>
    <w:rsid w:val="4094201C"/>
    <w:rsid w:val="409688C3"/>
    <w:rsid w:val="409CC589"/>
    <w:rsid w:val="40AA17F2"/>
    <w:rsid w:val="40AE030A"/>
    <w:rsid w:val="40B740B1"/>
    <w:rsid w:val="40BEE3BA"/>
    <w:rsid w:val="40BFB10C"/>
    <w:rsid w:val="40C395E5"/>
    <w:rsid w:val="40CEB885"/>
    <w:rsid w:val="40E2DD80"/>
    <w:rsid w:val="40EAB536"/>
    <w:rsid w:val="4105D459"/>
    <w:rsid w:val="410C8C50"/>
    <w:rsid w:val="413CA978"/>
    <w:rsid w:val="413CFF14"/>
    <w:rsid w:val="414F830B"/>
    <w:rsid w:val="415661D5"/>
    <w:rsid w:val="416A2AD4"/>
    <w:rsid w:val="41735329"/>
    <w:rsid w:val="4186579A"/>
    <w:rsid w:val="4195311C"/>
    <w:rsid w:val="419F2779"/>
    <w:rsid w:val="41A46AAC"/>
    <w:rsid w:val="41A5ED0E"/>
    <w:rsid w:val="41B0E21F"/>
    <w:rsid w:val="41B867F1"/>
    <w:rsid w:val="41B99446"/>
    <w:rsid w:val="41BDC9BC"/>
    <w:rsid w:val="41D9A583"/>
    <w:rsid w:val="41DC30D9"/>
    <w:rsid w:val="41FADA0D"/>
    <w:rsid w:val="41FDCEA5"/>
    <w:rsid w:val="420E444F"/>
    <w:rsid w:val="421A3083"/>
    <w:rsid w:val="4221665C"/>
    <w:rsid w:val="4222F54B"/>
    <w:rsid w:val="4230DEED"/>
    <w:rsid w:val="4233F5F9"/>
    <w:rsid w:val="425423C8"/>
    <w:rsid w:val="42549387"/>
    <w:rsid w:val="425AF08E"/>
    <w:rsid w:val="426AA10F"/>
    <w:rsid w:val="42791461"/>
    <w:rsid w:val="42A576FB"/>
    <w:rsid w:val="42A622F5"/>
    <w:rsid w:val="42A820EA"/>
    <w:rsid w:val="42B46DD7"/>
    <w:rsid w:val="42B57E61"/>
    <w:rsid w:val="42C11185"/>
    <w:rsid w:val="42CDE83A"/>
    <w:rsid w:val="42DFBDD9"/>
    <w:rsid w:val="42E4DEDD"/>
    <w:rsid w:val="42E674A8"/>
    <w:rsid w:val="42ED549F"/>
    <w:rsid w:val="42FDBE8D"/>
    <w:rsid w:val="431EC551"/>
    <w:rsid w:val="43234E90"/>
    <w:rsid w:val="43355B9C"/>
    <w:rsid w:val="4347BC2C"/>
    <w:rsid w:val="4347E3EE"/>
    <w:rsid w:val="435097CF"/>
    <w:rsid w:val="43543D2C"/>
    <w:rsid w:val="43581D34"/>
    <w:rsid w:val="43743ED0"/>
    <w:rsid w:val="4392BF13"/>
    <w:rsid w:val="43969408"/>
    <w:rsid w:val="4397F845"/>
    <w:rsid w:val="439E308F"/>
    <w:rsid w:val="43B483F6"/>
    <w:rsid w:val="43B9531B"/>
    <w:rsid w:val="43BADFEB"/>
    <w:rsid w:val="43C00183"/>
    <w:rsid w:val="43C4D96F"/>
    <w:rsid w:val="43C9716D"/>
    <w:rsid w:val="43CB494D"/>
    <w:rsid w:val="43CC7108"/>
    <w:rsid w:val="43CFA316"/>
    <w:rsid w:val="43CFFC97"/>
    <w:rsid w:val="43DE44E8"/>
    <w:rsid w:val="43E620E1"/>
    <w:rsid w:val="43EDBA7C"/>
    <w:rsid w:val="43F9C866"/>
    <w:rsid w:val="43FB3420"/>
    <w:rsid w:val="44020716"/>
    <w:rsid w:val="440D0EB5"/>
    <w:rsid w:val="440F5113"/>
    <w:rsid w:val="4412990C"/>
    <w:rsid w:val="441EFFB4"/>
    <w:rsid w:val="4423485E"/>
    <w:rsid w:val="443C1A13"/>
    <w:rsid w:val="44475DB3"/>
    <w:rsid w:val="444CAC0A"/>
    <w:rsid w:val="446A61BF"/>
    <w:rsid w:val="4472B8C5"/>
    <w:rsid w:val="44794652"/>
    <w:rsid w:val="447D2EC1"/>
    <w:rsid w:val="44895312"/>
    <w:rsid w:val="4490E83D"/>
    <w:rsid w:val="44933410"/>
    <w:rsid w:val="44A500F2"/>
    <w:rsid w:val="44AB493D"/>
    <w:rsid w:val="44B2F901"/>
    <w:rsid w:val="44C09F87"/>
    <w:rsid w:val="44CCD337"/>
    <w:rsid w:val="44CCD6AE"/>
    <w:rsid w:val="44D641DA"/>
    <w:rsid w:val="44E0D20E"/>
    <w:rsid w:val="44EA6C9E"/>
    <w:rsid w:val="44FC0188"/>
    <w:rsid w:val="451BFB8C"/>
    <w:rsid w:val="451C31DF"/>
    <w:rsid w:val="45201D1A"/>
    <w:rsid w:val="4531CF11"/>
    <w:rsid w:val="45373301"/>
    <w:rsid w:val="45388320"/>
    <w:rsid w:val="453DC38A"/>
    <w:rsid w:val="4547A56F"/>
    <w:rsid w:val="4549B5BC"/>
    <w:rsid w:val="4553D788"/>
    <w:rsid w:val="45567ED4"/>
    <w:rsid w:val="4567E411"/>
    <w:rsid w:val="45766939"/>
    <w:rsid w:val="4581E207"/>
    <w:rsid w:val="45847459"/>
    <w:rsid w:val="458EF45C"/>
    <w:rsid w:val="45A21649"/>
    <w:rsid w:val="45AF6C19"/>
    <w:rsid w:val="45C88982"/>
    <w:rsid w:val="45C8E57D"/>
    <w:rsid w:val="45CC29AD"/>
    <w:rsid w:val="45CD69A6"/>
    <w:rsid w:val="45DB0FD0"/>
    <w:rsid w:val="45DDF2A7"/>
    <w:rsid w:val="45EE0E66"/>
    <w:rsid w:val="45F6E298"/>
    <w:rsid w:val="45FE5A2E"/>
    <w:rsid w:val="45FED471"/>
    <w:rsid w:val="4611AA0E"/>
    <w:rsid w:val="4612FCC5"/>
    <w:rsid w:val="461CD2AF"/>
    <w:rsid w:val="4625CC41"/>
    <w:rsid w:val="46487ED4"/>
    <w:rsid w:val="464A1DC1"/>
    <w:rsid w:val="46542F6A"/>
    <w:rsid w:val="466114E3"/>
    <w:rsid w:val="4667870F"/>
    <w:rsid w:val="466CDF3A"/>
    <w:rsid w:val="467A7E63"/>
    <w:rsid w:val="469BFF77"/>
    <w:rsid w:val="46A0B4D5"/>
    <w:rsid w:val="46A54643"/>
    <w:rsid w:val="46AC4840"/>
    <w:rsid w:val="46B48222"/>
    <w:rsid w:val="46BFF132"/>
    <w:rsid w:val="46C143C9"/>
    <w:rsid w:val="46C1A440"/>
    <w:rsid w:val="46C8DADD"/>
    <w:rsid w:val="46CF7FCC"/>
    <w:rsid w:val="46D8C8CE"/>
    <w:rsid w:val="46D98286"/>
    <w:rsid w:val="46E702D8"/>
    <w:rsid w:val="46F308BB"/>
    <w:rsid w:val="46F5B0D7"/>
    <w:rsid w:val="4708CD7E"/>
    <w:rsid w:val="470A053E"/>
    <w:rsid w:val="4711C331"/>
    <w:rsid w:val="4717652E"/>
    <w:rsid w:val="47190EB6"/>
    <w:rsid w:val="4724452B"/>
    <w:rsid w:val="473DD4C2"/>
    <w:rsid w:val="474A0418"/>
    <w:rsid w:val="4772F3E0"/>
    <w:rsid w:val="477D3FE2"/>
    <w:rsid w:val="477F0F78"/>
    <w:rsid w:val="47843FCA"/>
    <w:rsid w:val="478F8510"/>
    <w:rsid w:val="47B9F3C6"/>
    <w:rsid w:val="47BD5361"/>
    <w:rsid w:val="47D7A547"/>
    <w:rsid w:val="47D9578A"/>
    <w:rsid w:val="47DEF869"/>
    <w:rsid w:val="47E63BCA"/>
    <w:rsid w:val="47E8591F"/>
    <w:rsid w:val="47F07B1E"/>
    <w:rsid w:val="47F31E88"/>
    <w:rsid w:val="47F75D3A"/>
    <w:rsid w:val="47F96C5B"/>
    <w:rsid w:val="4802C568"/>
    <w:rsid w:val="4809AE48"/>
    <w:rsid w:val="480B36D5"/>
    <w:rsid w:val="4816F933"/>
    <w:rsid w:val="4821A308"/>
    <w:rsid w:val="48231106"/>
    <w:rsid w:val="48337E7D"/>
    <w:rsid w:val="483AEDE4"/>
    <w:rsid w:val="4840F83C"/>
    <w:rsid w:val="48430AB0"/>
    <w:rsid w:val="48528BA7"/>
    <w:rsid w:val="485B899B"/>
    <w:rsid w:val="4879DA9E"/>
    <w:rsid w:val="48826C06"/>
    <w:rsid w:val="489414CC"/>
    <w:rsid w:val="48992166"/>
    <w:rsid w:val="489E199F"/>
    <w:rsid w:val="48A2B134"/>
    <w:rsid w:val="48B29C39"/>
    <w:rsid w:val="48C65544"/>
    <w:rsid w:val="48C90D4B"/>
    <w:rsid w:val="48CBFF86"/>
    <w:rsid w:val="48D36089"/>
    <w:rsid w:val="48D5CD44"/>
    <w:rsid w:val="48D857D7"/>
    <w:rsid w:val="48DD6E3B"/>
    <w:rsid w:val="48F64CC1"/>
    <w:rsid w:val="48F73DC6"/>
    <w:rsid w:val="48FB4EF4"/>
    <w:rsid w:val="490B2810"/>
    <w:rsid w:val="490E044C"/>
    <w:rsid w:val="49151002"/>
    <w:rsid w:val="491BB2A4"/>
    <w:rsid w:val="4925620D"/>
    <w:rsid w:val="49453BC8"/>
    <w:rsid w:val="494D59D1"/>
    <w:rsid w:val="4962FD6F"/>
    <w:rsid w:val="496526DA"/>
    <w:rsid w:val="496860AA"/>
    <w:rsid w:val="496A264C"/>
    <w:rsid w:val="496EBF19"/>
    <w:rsid w:val="497030CE"/>
    <w:rsid w:val="498CFBD0"/>
    <w:rsid w:val="4991CDCC"/>
    <w:rsid w:val="49933DB9"/>
    <w:rsid w:val="49955795"/>
    <w:rsid w:val="49C59DFD"/>
    <w:rsid w:val="49C70F5D"/>
    <w:rsid w:val="49D29296"/>
    <w:rsid w:val="49E56E5C"/>
    <w:rsid w:val="49EF5D12"/>
    <w:rsid w:val="49FC3D19"/>
    <w:rsid w:val="49FDDB20"/>
    <w:rsid w:val="4A02F599"/>
    <w:rsid w:val="4A09B75E"/>
    <w:rsid w:val="4A0A82A5"/>
    <w:rsid w:val="4A0E80D9"/>
    <w:rsid w:val="4A11766B"/>
    <w:rsid w:val="4A12B938"/>
    <w:rsid w:val="4A1FB74A"/>
    <w:rsid w:val="4A2B3A1B"/>
    <w:rsid w:val="4A2E45E1"/>
    <w:rsid w:val="4A42B3AD"/>
    <w:rsid w:val="4A4DB3D2"/>
    <w:rsid w:val="4A5CCA0F"/>
    <w:rsid w:val="4A5F9A63"/>
    <w:rsid w:val="4A679C97"/>
    <w:rsid w:val="4A695EF2"/>
    <w:rsid w:val="4A7CC856"/>
    <w:rsid w:val="4A803DAD"/>
    <w:rsid w:val="4A912630"/>
    <w:rsid w:val="4AA4F057"/>
    <w:rsid w:val="4AAE651A"/>
    <w:rsid w:val="4AB7B153"/>
    <w:rsid w:val="4AC4BE8F"/>
    <w:rsid w:val="4AC6D2C2"/>
    <w:rsid w:val="4ACD40A0"/>
    <w:rsid w:val="4AD870B2"/>
    <w:rsid w:val="4ADFD39E"/>
    <w:rsid w:val="4AE607AD"/>
    <w:rsid w:val="4AEFBD99"/>
    <w:rsid w:val="4B01CE80"/>
    <w:rsid w:val="4B0A18D7"/>
    <w:rsid w:val="4B36F7A7"/>
    <w:rsid w:val="4B445A48"/>
    <w:rsid w:val="4B50DF6F"/>
    <w:rsid w:val="4B760D37"/>
    <w:rsid w:val="4B7779C0"/>
    <w:rsid w:val="4B79E206"/>
    <w:rsid w:val="4B83C23C"/>
    <w:rsid w:val="4B8B59B4"/>
    <w:rsid w:val="4B8E689E"/>
    <w:rsid w:val="4B8F5E89"/>
    <w:rsid w:val="4B9647EC"/>
    <w:rsid w:val="4B9924BC"/>
    <w:rsid w:val="4BA658D8"/>
    <w:rsid w:val="4BB54B07"/>
    <w:rsid w:val="4BBDB20F"/>
    <w:rsid w:val="4BC312C9"/>
    <w:rsid w:val="4BC8D718"/>
    <w:rsid w:val="4BD230FF"/>
    <w:rsid w:val="4BD33E2F"/>
    <w:rsid w:val="4C00C8CA"/>
    <w:rsid w:val="4C121BB1"/>
    <w:rsid w:val="4C13D733"/>
    <w:rsid w:val="4C167914"/>
    <w:rsid w:val="4C266F9B"/>
    <w:rsid w:val="4C2BAB72"/>
    <w:rsid w:val="4C30EA70"/>
    <w:rsid w:val="4C30EC5A"/>
    <w:rsid w:val="4C3C9FBF"/>
    <w:rsid w:val="4C55A5EB"/>
    <w:rsid w:val="4C58B649"/>
    <w:rsid w:val="4C58D030"/>
    <w:rsid w:val="4C75835A"/>
    <w:rsid w:val="4C77CB7E"/>
    <w:rsid w:val="4C7BD7A4"/>
    <w:rsid w:val="4CA67009"/>
    <w:rsid w:val="4CAE1209"/>
    <w:rsid w:val="4CB35F97"/>
    <w:rsid w:val="4CB4E2A8"/>
    <w:rsid w:val="4CB78E1A"/>
    <w:rsid w:val="4CC27728"/>
    <w:rsid w:val="4CC5BB36"/>
    <w:rsid w:val="4CDA177C"/>
    <w:rsid w:val="4CF62555"/>
    <w:rsid w:val="4CF6C177"/>
    <w:rsid w:val="4D01A290"/>
    <w:rsid w:val="4D1C20A6"/>
    <w:rsid w:val="4D279ECF"/>
    <w:rsid w:val="4D3D4407"/>
    <w:rsid w:val="4D42F6F2"/>
    <w:rsid w:val="4D44EDD5"/>
    <w:rsid w:val="4D5F4B88"/>
    <w:rsid w:val="4D6ED26B"/>
    <w:rsid w:val="4D710091"/>
    <w:rsid w:val="4D768A1C"/>
    <w:rsid w:val="4D7B3FA3"/>
    <w:rsid w:val="4D84D2F0"/>
    <w:rsid w:val="4D885A06"/>
    <w:rsid w:val="4D8D7D56"/>
    <w:rsid w:val="4D9014CB"/>
    <w:rsid w:val="4DB85E38"/>
    <w:rsid w:val="4DBC6CE5"/>
    <w:rsid w:val="4DD0CF09"/>
    <w:rsid w:val="4DD90097"/>
    <w:rsid w:val="4DEB6CB4"/>
    <w:rsid w:val="4DF2C97C"/>
    <w:rsid w:val="4DF38A56"/>
    <w:rsid w:val="4DF88EDA"/>
    <w:rsid w:val="4DFD3500"/>
    <w:rsid w:val="4E056CE0"/>
    <w:rsid w:val="4E063D0D"/>
    <w:rsid w:val="4E0C1541"/>
    <w:rsid w:val="4E140215"/>
    <w:rsid w:val="4E2479A5"/>
    <w:rsid w:val="4E2E58E0"/>
    <w:rsid w:val="4E2F2FB7"/>
    <w:rsid w:val="4E3742AE"/>
    <w:rsid w:val="4E3A6FF1"/>
    <w:rsid w:val="4E4C816B"/>
    <w:rsid w:val="4E5D6DBB"/>
    <w:rsid w:val="4E66E012"/>
    <w:rsid w:val="4E738D60"/>
    <w:rsid w:val="4E748909"/>
    <w:rsid w:val="4E906F52"/>
    <w:rsid w:val="4E942A7D"/>
    <w:rsid w:val="4E960481"/>
    <w:rsid w:val="4E998D0F"/>
    <w:rsid w:val="4E9A6B4C"/>
    <w:rsid w:val="4EA2F57B"/>
    <w:rsid w:val="4EA9D026"/>
    <w:rsid w:val="4EB4FFBC"/>
    <w:rsid w:val="4EB5D0A8"/>
    <w:rsid w:val="4EC38D99"/>
    <w:rsid w:val="4EDB4468"/>
    <w:rsid w:val="4EE96F21"/>
    <w:rsid w:val="4EED450D"/>
    <w:rsid w:val="4EF19B42"/>
    <w:rsid w:val="4EFA29E5"/>
    <w:rsid w:val="4F052387"/>
    <w:rsid w:val="4F118ABC"/>
    <w:rsid w:val="4F288F4C"/>
    <w:rsid w:val="4F2AB87C"/>
    <w:rsid w:val="4F32CB4C"/>
    <w:rsid w:val="4F36154B"/>
    <w:rsid w:val="4F448699"/>
    <w:rsid w:val="4F490E60"/>
    <w:rsid w:val="4F5E5943"/>
    <w:rsid w:val="4F7D4519"/>
    <w:rsid w:val="4F7F86D7"/>
    <w:rsid w:val="4F858668"/>
    <w:rsid w:val="4F89EDFD"/>
    <w:rsid w:val="4F8D494C"/>
    <w:rsid w:val="4F94CA76"/>
    <w:rsid w:val="4F952912"/>
    <w:rsid w:val="4F9578C6"/>
    <w:rsid w:val="4F9EA7DE"/>
    <w:rsid w:val="4FA7C070"/>
    <w:rsid w:val="4FC9803A"/>
    <w:rsid w:val="4FD90602"/>
    <w:rsid w:val="4FE9D1A9"/>
    <w:rsid w:val="4FED83D2"/>
    <w:rsid w:val="4FF47130"/>
    <w:rsid w:val="500FE75A"/>
    <w:rsid w:val="5018B143"/>
    <w:rsid w:val="501AA9D5"/>
    <w:rsid w:val="5033A71B"/>
    <w:rsid w:val="5036CF73"/>
    <w:rsid w:val="5048006F"/>
    <w:rsid w:val="504EBFB6"/>
    <w:rsid w:val="505A2C34"/>
    <w:rsid w:val="505A3797"/>
    <w:rsid w:val="505C5A7C"/>
    <w:rsid w:val="506089A5"/>
    <w:rsid w:val="507F61A9"/>
    <w:rsid w:val="50801969"/>
    <w:rsid w:val="50937F19"/>
    <w:rsid w:val="50949D6A"/>
    <w:rsid w:val="509DDF9E"/>
    <w:rsid w:val="50A687C5"/>
    <w:rsid w:val="50B717CA"/>
    <w:rsid w:val="50C4C381"/>
    <w:rsid w:val="50D60497"/>
    <w:rsid w:val="50F0B79C"/>
    <w:rsid w:val="50F1DE0F"/>
    <w:rsid w:val="5103A8C4"/>
    <w:rsid w:val="51061CC8"/>
    <w:rsid w:val="51087430"/>
    <w:rsid w:val="51177552"/>
    <w:rsid w:val="5122631E"/>
    <w:rsid w:val="5132CF1D"/>
    <w:rsid w:val="5137315D"/>
    <w:rsid w:val="514EEA44"/>
    <w:rsid w:val="5152256C"/>
    <w:rsid w:val="51577022"/>
    <w:rsid w:val="515B0E5C"/>
    <w:rsid w:val="515C0C75"/>
    <w:rsid w:val="515D1FA7"/>
    <w:rsid w:val="515F5388"/>
    <w:rsid w:val="51663C8A"/>
    <w:rsid w:val="5173A367"/>
    <w:rsid w:val="51801399"/>
    <w:rsid w:val="51861675"/>
    <w:rsid w:val="519A8CF5"/>
    <w:rsid w:val="519B3F58"/>
    <w:rsid w:val="51A18A79"/>
    <w:rsid w:val="51AE47CA"/>
    <w:rsid w:val="51BC27BC"/>
    <w:rsid w:val="51BE2BC7"/>
    <w:rsid w:val="51C20DC6"/>
    <w:rsid w:val="51C432CE"/>
    <w:rsid w:val="51CFF18A"/>
    <w:rsid w:val="51DED8CA"/>
    <w:rsid w:val="51FD2C9E"/>
    <w:rsid w:val="51FF5927"/>
    <w:rsid w:val="52105540"/>
    <w:rsid w:val="523C8FA5"/>
    <w:rsid w:val="523CF1C4"/>
    <w:rsid w:val="523FADDD"/>
    <w:rsid w:val="5255C4D2"/>
    <w:rsid w:val="529430D5"/>
    <w:rsid w:val="52977B72"/>
    <w:rsid w:val="5297A038"/>
    <w:rsid w:val="52999948"/>
    <w:rsid w:val="52A63DC9"/>
    <w:rsid w:val="52AA3AD8"/>
    <w:rsid w:val="52AECE06"/>
    <w:rsid w:val="52BEB6E2"/>
    <w:rsid w:val="52C03D8A"/>
    <w:rsid w:val="52C79E75"/>
    <w:rsid w:val="52D56876"/>
    <w:rsid w:val="52E998D9"/>
    <w:rsid w:val="52F392B2"/>
    <w:rsid w:val="53011062"/>
    <w:rsid w:val="5302EF6D"/>
    <w:rsid w:val="5304CCCA"/>
    <w:rsid w:val="53085682"/>
    <w:rsid w:val="531FA6C7"/>
    <w:rsid w:val="53306596"/>
    <w:rsid w:val="533D686F"/>
    <w:rsid w:val="53574E9B"/>
    <w:rsid w:val="535F59A8"/>
    <w:rsid w:val="5363C2B0"/>
    <w:rsid w:val="537B4B01"/>
    <w:rsid w:val="538D3D03"/>
    <w:rsid w:val="539F9C99"/>
    <w:rsid w:val="53A262AB"/>
    <w:rsid w:val="53B41F23"/>
    <w:rsid w:val="53BE5FB1"/>
    <w:rsid w:val="53C4E5CA"/>
    <w:rsid w:val="53C770F4"/>
    <w:rsid w:val="53CE4925"/>
    <w:rsid w:val="53D1B8A4"/>
    <w:rsid w:val="53DCCB25"/>
    <w:rsid w:val="53DCF16F"/>
    <w:rsid w:val="53E36B18"/>
    <w:rsid w:val="53EAF1C2"/>
    <w:rsid w:val="53EB9EA1"/>
    <w:rsid w:val="53EE469B"/>
    <w:rsid w:val="54001274"/>
    <w:rsid w:val="540E7321"/>
    <w:rsid w:val="54136DBD"/>
    <w:rsid w:val="5419A021"/>
    <w:rsid w:val="541D051D"/>
    <w:rsid w:val="542280DE"/>
    <w:rsid w:val="542CEBD8"/>
    <w:rsid w:val="5432956B"/>
    <w:rsid w:val="544A69F0"/>
    <w:rsid w:val="5451509B"/>
    <w:rsid w:val="5456ABFD"/>
    <w:rsid w:val="5456CC5F"/>
    <w:rsid w:val="546CC500"/>
    <w:rsid w:val="547AA3D4"/>
    <w:rsid w:val="548B0767"/>
    <w:rsid w:val="5492C121"/>
    <w:rsid w:val="54A16E4B"/>
    <w:rsid w:val="54B7953F"/>
    <w:rsid w:val="54BA4E49"/>
    <w:rsid w:val="54D6FAF7"/>
    <w:rsid w:val="54DD97B8"/>
    <w:rsid w:val="54E4CD13"/>
    <w:rsid w:val="54FC2DD9"/>
    <w:rsid w:val="5500099D"/>
    <w:rsid w:val="550EB3E5"/>
    <w:rsid w:val="552719A3"/>
    <w:rsid w:val="552B3D8C"/>
    <w:rsid w:val="552DCC87"/>
    <w:rsid w:val="5530565A"/>
    <w:rsid w:val="5536A714"/>
    <w:rsid w:val="55376094"/>
    <w:rsid w:val="553ADF6B"/>
    <w:rsid w:val="553E002C"/>
    <w:rsid w:val="554ECA29"/>
    <w:rsid w:val="554FA4CC"/>
    <w:rsid w:val="5578AE68"/>
    <w:rsid w:val="55808CC1"/>
    <w:rsid w:val="558D5319"/>
    <w:rsid w:val="55A4B87E"/>
    <w:rsid w:val="55AFA5ED"/>
    <w:rsid w:val="55BCE614"/>
    <w:rsid w:val="55BD666A"/>
    <w:rsid w:val="55C2E711"/>
    <w:rsid w:val="55D8F871"/>
    <w:rsid w:val="56059957"/>
    <w:rsid w:val="5612CF33"/>
    <w:rsid w:val="561F20E9"/>
    <w:rsid w:val="56287553"/>
    <w:rsid w:val="562DB56E"/>
    <w:rsid w:val="56341DFD"/>
    <w:rsid w:val="563D9BBD"/>
    <w:rsid w:val="5642F9FA"/>
    <w:rsid w:val="564EB405"/>
    <w:rsid w:val="56517FDD"/>
    <w:rsid w:val="565F2C11"/>
    <w:rsid w:val="5664E622"/>
    <w:rsid w:val="5678CF8D"/>
    <w:rsid w:val="5681A8C3"/>
    <w:rsid w:val="56A427D0"/>
    <w:rsid w:val="56A81B1C"/>
    <w:rsid w:val="56A90603"/>
    <w:rsid w:val="56B87C84"/>
    <w:rsid w:val="56BD1338"/>
    <w:rsid w:val="56C53600"/>
    <w:rsid w:val="56D1AFA5"/>
    <w:rsid w:val="56F7E265"/>
    <w:rsid w:val="574AB0E4"/>
    <w:rsid w:val="57517A12"/>
    <w:rsid w:val="575A7359"/>
    <w:rsid w:val="575FF33E"/>
    <w:rsid w:val="57637063"/>
    <w:rsid w:val="5766574D"/>
    <w:rsid w:val="576B42F8"/>
    <w:rsid w:val="5783A684"/>
    <w:rsid w:val="578F2307"/>
    <w:rsid w:val="579F7BA3"/>
    <w:rsid w:val="57A00500"/>
    <w:rsid w:val="57ADFEEB"/>
    <w:rsid w:val="57C02F8B"/>
    <w:rsid w:val="57C8C98A"/>
    <w:rsid w:val="57D30EC4"/>
    <w:rsid w:val="57D6517C"/>
    <w:rsid w:val="57D874A6"/>
    <w:rsid w:val="57DD6855"/>
    <w:rsid w:val="57E0FA34"/>
    <w:rsid w:val="57E51AB8"/>
    <w:rsid w:val="57FE608B"/>
    <w:rsid w:val="5826015C"/>
    <w:rsid w:val="58268919"/>
    <w:rsid w:val="5826A3E3"/>
    <w:rsid w:val="582AAF05"/>
    <w:rsid w:val="582C4246"/>
    <w:rsid w:val="58473D22"/>
    <w:rsid w:val="584766B4"/>
    <w:rsid w:val="5847F1CE"/>
    <w:rsid w:val="585D0DAB"/>
    <w:rsid w:val="5860F122"/>
    <w:rsid w:val="5884D67C"/>
    <w:rsid w:val="588EC03C"/>
    <w:rsid w:val="5892CF35"/>
    <w:rsid w:val="589DC0E4"/>
    <w:rsid w:val="58A03A33"/>
    <w:rsid w:val="58A078AB"/>
    <w:rsid w:val="58A8BEC9"/>
    <w:rsid w:val="58BCDD2E"/>
    <w:rsid w:val="58CEBD5A"/>
    <w:rsid w:val="58D26C02"/>
    <w:rsid w:val="58D6F929"/>
    <w:rsid w:val="58EA1599"/>
    <w:rsid w:val="58FF66D4"/>
    <w:rsid w:val="59166CCA"/>
    <w:rsid w:val="591CDA8F"/>
    <w:rsid w:val="59463FE1"/>
    <w:rsid w:val="5956F191"/>
    <w:rsid w:val="596C9861"/>
    <w:rsid w:val="59707F1E"/>
    <w:rsid w:val="5977D88B"/>
    <w:rsid w:val="5986DE16"/>
    <w:rsid w:val="59875586"/>
    <w:rsid w:val="598A2DCF"/>
    <w:rsid w:val="599124B6"/>
    <w:rsid w:val="599C6F8F"/>
    <w:rsid w:val="59AD0FD4"/>
    <w:rsid w:val="59B4A2FD"/>
    <w:rsid w:val="59DE42DB"/>
    <w:rsid w:val="59EDDB3F"/>
    <w:rsid w:val="5A02BBC7"/>
    <w:rsid w:val="5A02C0DD"/>
    <w:rsid w:val="5A1FBA20"/>
    <w:rsid w:val="5A3578E8"/>
    <w:rsid w:val="5A57135F"/>
    <w:rsid w:val="5A5D1D16"/>
    <w:rsid w:val="5A61ED83"/>
    <w:rsid w:val="5A7A881F"/>
    <w:rsid w:val="5A92F3EF"/>
    <w:rsid w:val="5A96067C"/>
    <w:rsid w:val="5AA392B8"/>
    <w:rsid w:val="5AB00805"/>
    <w:rsid w:val="5AB310CC"/>
    <w:rsid w:val="5AC31857"/>
    <w:rsid w:val="5ACBA5EE"/>
    <w:rsid w:val="5AE4DD2A"/>
    <w:rsid w:val="5AF862C5"/>
    <w:rsid w:val="5B01B306"/>
    <w:rsid w:val="5B09A4ED"/>
    <w:rsid w:val="5B0ABB6E"/>
    <w:rsid w:val="5B37618C"/>
    <w:rsid w:val="5B3CF50F"/>
    <w:rsid w:val="5B44737A"/>
    <w:rsid w:val="5B4843BF"/>
    <w:rsid w:val="5B4FC37C"/>
    <w:rsid w:val="5B51C94C"/>
    <w:rsid w:val="5B5C7BE3"/>
    <w:rsid w:val="5B648A83"/>
    <w:rsid w:val="5B6902DA"/>
    <w:rsid w:val="5B70E9F3"/>
    <w:rsid w:val="5B80C9A9"/>
    <w:rsid w:val="5B84549A"/>
    <w:rsid w:val="5B8BC22C"/>
    <w:rsid w:val="5B8DA9B2"/>
    <w:rsid w:val="5B8F8F7A"/>
    <w:rsid w:val="5B9330B4"/>
    <w:rsid w:val="5B934495"/>
    <w:rsid w:val="5BB3594D"/>
    <w:rsid w:val="5BBEE1BE"/>
    <w:rsid w:val="5BC849E6"/>
    <w:rsid w:val="5BD075AF"/>
    <w:rsid w:val="5BE80847"/>
    <w:rsid w:val="5BEA8700"/>
    <w:rsid w:val="5BF12E2A"/>
    <w:rsid w:val="5BFFE523"/>
    <w:rsid w:val="5C03B1E1"/>
    <w:rsid w:val="5C090C67"/>
    <w:rsid w:val="5C13796E"/>
    <w:rsid w:val="5C160729"/>
    <w:rsid w:val="5C16C6D9"/>
    <w:rsid w:val="5C31F743"/>
    <w:rsid w:val="5C3E9738"/>
    <w:rsid w:val="5C452A1D"/>
    <w:rsid w:val="5C47DEFE"/>
    <w:rsid w:val="5C498FB7"/>
    <w:rsid w:val="5C527CC1"/>
    <w:rsid w:val="5C735463"/>
    <w:rsid w:val="5C79B1FF"/>
    <w:rsid w:val="5C8A2CE4"/>
    <w:rsid w:val="5C94B7AF"/>
    <w:rsid w:val="5C9D5D7C"/>
    <w:rsid w:val="5CAAC5BC"/>
    <w:rsid w:val="5CB2CC5B"/>
    <w:rsid w:val="5CB6C4AA"/>
    <w:rsid w:val="5CC692B0"/>
    <w:rsid w:val="5CD29449"/>
    <w:rsid w:val="5CD6F416"/>
    <w:rsid w:val="5CDDB107"/>
    <w:rsid w:val="5CE14209"/>
    <w:rsid w:val="5CE6DD8A"/>
    <w:rsid w:val="5CF1D9CF"/>
    <w:rsid w:val="5CF80C0B"/>
    <w:rsid w:val="5D192FFD"/>
    <w:rsid w:val="5D209040"/>
    <w:rsid w:val="5D36656D"/>
    <w:rsid w:val="5D3CDA34"/>
    <w:rsid w:val="5D3DDF47"/>
    <w:rsid w:val="5D46D56F"/>
    <w:rsid w:val="5D4A35E7"/>
    <w:rsid w:val="5D4D6037"/>
    <w:rsid w:val="5D545499"/>
    <w:rsid w:val="5D5CCC7B"/>
    <w:rsid w:val="5D5E32C2"/>
    <w:rsid w:val="5D6A7452"/>
    <w:rsid w:val="5D7B627D"/>
    <w:rsid w:val="5D8B3AFD"/>
    <w:rsid w:val="5D991555"/>
    <w:rsid w:val="5D9AC67F"/>
    <w:rsid w:val="5DA861A3"/>
    <w:rsid w:val="5DB1AAF8"/>
    <w:rsid w:val="5DB68D76"/>
    <w:rsid w:val="5DB913C4"/>
    <w:rsid w:val="5DB992ED"/>
    <w:rsid w:val="5DCBEB35"/>
    <w:rsid w:val="5DD1E30A"/>
    <w:rsid w:val="5DD62297"/>
    <w:rsid w:val="5DE1DDEB"/>
    <w:rsid w:val="5DE4BE85"/>
    <w:rsid w:val="5E017C85"/>
    <w:rsid w:val="5E045F48"/>
    <w:rsid w:val="5E1A2E21"/>
    <w:rsid w:val="5E201296"/>
    <w:rsid w:val="5E444BEC"/>
    <w:rsid w:val="5E51E0B2"/>
    <w:rsid w:val="5E52A749"/>
    <w:rsid w:val="5E63F3CC"/>
    <w:rsid w:val="5E65397B"/>
    <w:rsid w:val="5E68FBFF"/>
    <w:rsid w:val="5E6B9B45"/>
    <w:rsid w:val="5E7CA9DB"/>
    <w:rsid w:val="5E800160"/>
    <w:rsid w:val="5E8D2D44"/>
    <w:rsid w:val="5E8F8B65"/>
    <w:rsid w:val="5EA01C9A"/>
    <w:rsid w:val="5EDD6616"/>
    <w:rsid w:val="5EE945BE"/>
    <w:rsid w:val="5EE9574B"/>
    <w:rsid w:val="5EF148D4"/>
    <w:rsid w:val="5EF29342"/>
    <w:rsid w:val="5EF335DD"/>
    <w:rsid w:val="5EF3D2D6"/>
    <w:rsid w:val="5EF5B7A0"/>
    <w:rsid w:val="5EF84037"/>
    <w:rsid w:val="5F0A495B"/>
    <w:rsid w:val="5F4CABC1"/>
    <w:rsid w:val="5F4E1212"/>
    <w:rsid w:val="5F4EC3EB"/>
    <w:rsid w:val="5F5D41EE"/>
    <w:rsid w:val="5F6414C1"/>
    <w:rsid w:val="5F7D7266"/>
    <w:rsid w:val="5F85087C"/>
    <w:rsid w:val="5F8BB27F"/>
    <w:rsid w:val="5F93201B"/>
    <w:rsid w:val="5F94DFFF"/>
    <w:rsid w:val="5F96776F"/>
    <w:rsid w:val="5F9FB1B3"/>
    <w:rsid w:val="5FB43FF0"/>
    <w:rsid w:val="5FBF191C"/>
    <w:rsid w:val="5FC0A97E"/>
    <w:rsid w:val="5FCB6699"/>
    <w:rsid w:val="5FCC8AD0"/>
    <w:rsid w:val="5FD52204"/>
    <w:rsid w:val="5FD5DFB0"/>
    <w:rsid w:val="5FE2BDCF"/>
    <w:rsid w:val="5FE9EFA1"/>
    <w:rsid w:val="5FF182D0"/>
    <w:rsid w:val="5FF77D4F"/>
    <w:rsid w:val="600809EA"/>
    <w:rsid w:val="600FB326"/>
    <w:rsid w:val="601FAD7F"/>
    <w:rsid w:val="60416D2E"/>
    <w:rsid w:val="604BE2AA"/>
    <w:rsid w:val="605528A4"/>
    <w:rsid w:val="606FB466"/>
    <w:rsid w:val="6077CAC5"/>
    <w:rsid w:val="6077D29A"/>
    <w:rsid w:val="607D90B6"/>
    <w:rsid w:val="6082EDBF"/>
    <w:rsid w:val="608B4C86"/>
    <w:rsid w:val="609B1A9E"/>
    <w:rsid w:val="609E0F82"/>
    <w:rsid w:val="609E4D1C"/>
    <w:rsid w:val="60A3F7BB"/>
    <w:rsid w:val="60B308CE"/>
    <w:rsid w:val="60B30C0C"/>
    <w:rsid w:val="60BFD4AF"/>
    <w:rsid w:val="60D11501"/>
    <w:rsid w:val="60D71005"/>
    <w:rsid w:val="60F3AB8B"/>
    <w:rsid w:val="61138282"/>
    <w:rsid w:val="6126F1A2"/>
    <w:rsid w:val="6135D38E"/>
    <w:rsid w:val="614862C5"/>
    <w:rsid w:val="614CE825"/>
    <w:rsid w:val="616B5028"/>
    <w:rsid w:val="616F80C1"/>
    <w:rsid w:val="617BE6B3"/>
    <w:rsid w:val="6182515E"/>
    <w:rsid w:val="618A9427"/>
    <w:rsid w:val="618DB14F"/>
    <w:rsid w:val="618F3D04"/>
    <w:rsid w:val="6195CE1F"/>
    <w:rsid w:val="619DAB32"/>
    <w:rsid w:val="61A2DE16"/>
    <w:rsid w:val="61AA6786"/>
    <w:rsid w:val="61B4B1D2"/>
    <w:rsid w:val="61B7D10F"/>
    <w:rsid w:val="61BDE9D3"/>
    <w:rsid w:val="61C0DBBD"/>
    <w:rsid w:val="61C1642F"/>
    <w:rsid w:val="61C1C91A"/>
    <w:rsid w:val="61C4AFDD"/>
    <w:rsid w:val="61C54538"/>
    <w:rsid w:val="61D82FBB"/>
    <w:rsid w:val="61E60AF7"/>
    <w:rsid w:val="61E77082"/>
    <w:rsid w:val="61E995E9"/>
    <w:rsid w:val="61F3F140"/>
    <w:rsid w:val="6201EB63"/>
    <w:rsid w:val="620BFEBC"/>
    <w:rsid w:val="620DDF55"/>
    <w:rsid w:val="6213CD46"/>
    <w:rsid w:val="621A62F6"/>
    <w:rsid w:val="621C9295"/>
    <w:rsid w:val="625056B1"/>
    <w:rsid w:val="625528F5"/>
    <w:rsid w:val="62636685"/>
    <w:rsid w:val="626F0EAD"/>
    <w:rsid w:val="62742B4A"/>
    <w:rsid w:val="627991CD"/>
    <w:rsid w:val="627CBC1D"/>
    <w:rsid w:val="6287A281"/>
    <w:rsid w:val="628E9A25"/>
    <w:rsid w:val="62936093"/>
    <w:rsid w:val="629C1772"/>
    <w:rsid w:val="629D10D7"/>
    <w:rsid w:val="62A17AD8"/>
    <w:rsid w:val="62A97791"/>
    <w:rsid w:val="62B8867C"/>
    <w:rsid w:val="62BEC3B4"/>
    <w:rsid w:val="62C9D397"/>
    <w:rsid w:val="62D74B6F"/>
    <w:rsid w:val="62DE3833"/>
    <w:rsid w:val="62E92190"/>
    <w:rsid w:val="62F90A48"/>
    <w:rsid w:val="6302775E"/>
    <w:rsid w:val="63100438"/>
    <w:rsid w:val="6312BA5F"/>
    <w:rsid w:val="631EF0DE"/>
    <w:rsid w:val="6325BE55"/>
    <w:rsid w:val="632BD558"/>
    <w:rsid w:val="63460180"/>
    <w:rsid w:val="6363581C"/>
    <w:rsid w:val="637C385C"/>
    <w:rsid w:val="6387C71A"/>
    <w:rsid w:val="6388866C"/>
    <w:rsid w:val="6393ABA3"/>
    <w:rsid w:val="63B29D62"/>
    <w:rsid w:val="63F16C6D"/>
    <w:rsid w:val="6403D8F5"/>
    <w:rsid w:val="640A5553"/>
    <w:rsid w:val="641AD574"/>
    <w:rsid w:val="641B48AD"/>
    <w:rsid w:val="641EEB3D"/>
    <w:rsid w:val="64241BDF"/>
    <w:rsid w:val="6459E7B9"/>
    <w:rsid w:val="645B8BE8"/>
    <w:rsid w:val="6467A059"/>
    <w:rsid w:val="646AFC29"/>
    <w:rsid w:val="6473EEB8"/>
    <w:rsid w:val="647703F9"/>
    <w:rsid w:val="648318FE"/>
    <w:rsid w:val="64920CA8"/>
    <w:rsid w:val="649AAA75"/>
    <w:rsid w:val="64A9C814"/>
    <w:rsid w:val="64AA1768"/>
    <w:rsid w:val="64BA9FA3"/>
    <w:rsid w:val="64EA9A06"/>
    <w:rsid w:val="64F0F675"/>
    <w:rsid w:val="6507585A"/>
    <w:rsid w:val="6522009C"/>
    <w:rsid w:val="6532DB56"/>
    <w:rsid w:val="654502A5"/>
    <w:rsid w:val="65484EF6"/>
    <w:rsid w:val="65554C94"/>
    <w:rsid w:val="655D8744"/>
    <w:rsid w:val="6569F97F"/>
    <w:rsid w:val="65725657"/>
    <w:rsid w:val="6577E9A6"/>
    <w:rsid w:val="6592654E"/>
    <w:rsid w:val="65947B17"/>
    <w:rsid w:val="659AA442"/>
    <w:rsid w:val="65B8EF40"/>
    <w:rsid w:val="65C09DDF"/>
    <w:rsid w:val="65C8007B"/>
    <w:rsid w:val="65CC75FA"/>
    <w:rsid w:val="65D46FF4"/>
    <w:rsid w:val="65D82054"/>
    <w:rsid w:val="65DDE32C"/>
    <w:rsid w:val="65F12212"/>
    <w:rsid w:val="65F1A59F"/>
    <w:rsid w:val="6620DD13"/>
    <w:rsid w:val="66233A98"/>
    <w:rsid w:val="6633B8DA"/>
    <w:rsid w:val="6642AF68"/>
    <w:rsid w:val="66473BD6"/>
    <w:rsid w:val="664BD40C"/>
    <w:rsid w:val="665852C7"/>
    <w:rsid w:val="665AF8ED"/>
    <w:rsid w:val="665D9A65"/>
    <w:rsid w:val="6661A0B7"/>
    <w:rsid w:val="666AD0D5"/>
    <w:rsid w:val="666C283B"/>
    <w:rsid w:val="667B788D"/>
    <w:rsid w:val="668BFED2"/>
    <w:rsid w:val="6698970A"/>
    <w:rsid w:val="669A4802"/>
    <w:rsid w:val="66A810DC"/>
    <w:rsid w:val="66E7D00E"/>
    <w:rsid w:val="66EFF396"/>
    <w:rsid w:val="66F037AF"/>
    <w:rsid w:val="671DC026"/>
    <w:rsid w:val="672002AB"/>
    <w:rsid w:val="67453F88"/>
    <w:rsid w:val="674EBE2D"/>
    <w:rsid w:val="674EF52C"/>
    <w:rsid w:val="6754B23B"/>
    <w:rsid w:val="6762C937"/>
    <w:rsid w:val="676CCFF2"/>
    <w:rsid w:val="678398B1"/>
    <w:rsid w:val="679CF7DD"/>
    <w:rsid w:val="67A1EBEA"/>
    <w:rsid w:val="67A2594E"/>
    <w:rsid w:val="67A3AAA7"/>
    <w:rsid w:val="67AA22A7"/>
    <w:rsid w:val="67AB6A0F"/>
    <w:rsid w:val="67ADC727"/>
    <w:rsid w:val="67B156B8"/>
    <w:rsid w:val="67B1D107"/>
    <w:rsid w:val="67C3A862"/>
    <w:rsid w:val="67D731FE"/>
    <w:rsid w:val="67E187F6"/>
    <w:rsid w:val="67EB1DDA"/>
    <w:rsid w:val="67EE9EC4"/>
    <w:rsid w:val="67F1491E"/>
    <w:rsid w:val="67F50216"/>
    <w:rsid w:val="6802C81E"/>
    <w:rsid w:val="6805E0B1"/>
    <w:rsid w:val="680F1AF6"/>
    <w:rsid w:val="6820D341"/>
    <w:rsid w:val="68323CA2"/>
    <w:rsid w:val="6841704C"/>
    <w:rsid w:val="684C962D"/>
    <w:rsid w:val="6858BEF9"/>
    <w:rsid w:val="686184D7"/>
    <w:rsid w:val="6864A1EF"/>
    <w:rsid w:val="6881F99B"/>
    <w:rsid w:val="688315E3"/>
    <w:rsid w:val="688596E0"/>
    <w:rsid w:val="688A5C59"/>
    <w:rsid w:val="689B71F5"/>
    <w:rsid w:val="68A2EF70"/>
    <w:rsid w:val="68AFEA27"/>
    <w:rsid w:val="68C892B9"/>
    <w:rsid w:val="68D14FB4"/>
    <w:rsid w:val="68EF0181"/>
    <w:rsid w:val="68F242B5"/>
    <w:rsid w:val="690BEECB"/>
    <w:rsid w:val="69124141"/>
    <w:rsid w:val="69236C11"/>
    <w:rsid w:val="6925A36A"/>
    <w:rsid w:val="692ADC03"/>
    <w:rsid w:val="693421F4"/>
    <w:rsid w:val="694CB138"/>
    <w:rsid w:val="694D3E5D"/>
    <w:rsid w:val="6958A94B"/>
    <w:rsid w:val="69636AD7"/>
    <w:rsid w:val="6965FB64"/>
    <w:rsid w:val="6967AD68"/>
    <w:rsid w:val="696DD310"/>
    <w:rsid w:val="69703331"/>
    <w:rsid w:val="6978EE49"/>
    <w:rsid w:val="697AFA7A"/>
    <w:rsid w:val="697FBCE9"/>
    <w:rsid w:val="6987FDC4"/>
    <w:rsid w:val="699AB8F2"/>
    <w:rsid w:val="699CD376"/>
    <w:rsid w:val="69A456B0"/>
    <w:rsid w:val="69AD726B"/>
    <w:rsid w:val="69ADAC96"/>
    <w:rsid w:val="69AF28AC"/>
    <w:rsid w:val="69B657E5"/>
    <w:rsid w:val="69BBC116"/>
    <w:rsid w:val="6A0A2A0F"/>
    <w:rsid w:val="6A11116B"/>
    <w:rsid w:val="6A29301C"/>
    <w:rsid w:val="6A2A7D88"/>
    <w:rsid w:val="6A36264C"/>
    <w:rsid w:val="6A4B2D3C"/>
    <w:rsid w:val="6A4C648E"/>
    <w:rsid w:val="6A4D0A55"/>
    <w:rsid w:val="6A5235DD"/>
    <w:rsid w:val="6A59A4B0"/>
    <w:rsid w:val="6A5AF2BB"/>
    <w:rsid w:val="6A60E79A"/>
    <w:rsid w:val="6A76417B"/>
    <w:rsid w:val="6A7BA158"/>
    <w:rsid w:val="6A925F49"/>
    <w:rsid w:val="6AAC535A"/>
    <w:rsid w:val="6AB39F46"/>
    <w:rsid w:val="6AB9F423"/>
    <w:rsid w:val="6AC272DB"/>
    <w:rsid w:val="6ACACFDE"/>
    <w:rsid w:val="6ACE026F"/>
    <w:rsid w:val="6AD24036"/>
    <w:rsid w:val="6AD9616E"/>
    <w:rsid w:val="6AD9E106"/>
    <w:rsid w:val="6AE8FF2B"/>
    <w:rsid w:val="6AF475C6"/>
    <w:rsid w:val="6B0DA4B2"/>
    <w:rsid w:val="6B2291EF"/>
    <w:rsid w:val="6B2A3437"/>
    <w:rsid w:val="6B379D10"/>
    <w:rsid w:val="6B397A40"/>
    <w:rsid w:val="6B4B7F7B"/>
    <w:rsid w:val="6B503B7C"/>
    <w:rsid w:val="6B55549F"/>
    <w:rsid w:val="6B587EDB"/>
    <w:rsid w:val="6B66DD15"/>
    <w:rsid w:val="6B68D44B"/>
    <w:rsid w:val="6B6F5D4D"/>
    <w:rsid w:val="6B8977F8"/>
    <w:rsid w:val="6B936E62"/>
    <w:rsid w:val="6B95F3CD"/>
    <w:rsid w:val="6B9824C6"/>
    <w:rsid w:val="6B9C7013"/>
    <w:rsid w:val="6B9DDBEA"/>
    <w:rsid w:val="6BA10DB6"/>
    <w:rsid w:val="6BB6BFE7"/>
    <w:rsid w:val="6BBA5D08"/>
    <w:rsid w:val="6BBE5709"/>
    <w:rsid w:val="6BBEC36A"/>
    <w:rsid w:val="6BCAC2FD"/>
    <w:rsid w:val="6BCFBC29"/>
    <w:rsid w:val="6BD25225"/>
    <w:rsid w:val="6BDC9370"/>
    <w:rsid w:val="6BE7ED93"/>
    <w:rsid w:val="6BECA923"/>
    <w:rsid w:val="6BF2F5FF"/>
    <w:rsid w:val="6BFD872A"/>
    <w:rsid w:val="6C02367A"/>
    <w:rsid w:val="6C058732"/>
    <w:rsid w:val="6C07D808"/>
    <w:rsid w:val="6C237276"/>
    <w:rsid w:val="6C282BDB"/>
    <w:rsid w:val="6C4DE809"/>
    <w:rsid w:val="6C7A4F18"/>
    <w:rsid w:val="6C8A6BE1"/>
    <w:rsid w:val="6C9359FE"/>
    <w:rsid w:val="6CA11AC9"/>
    <w:rsid w:val="6CA3A466"/>
    <w:rsid w:val="6CA6CC22"/>
    <w:rsid w:val="6CAC169E"/>
    <w:rsid w:val="6CB7A63E"/>
    <w:rsid w:val="6CB850CC"/>
    <w:rsid w:val="6CBA9F00"/>
    <w:rsid w:val="6CC09E2B"/>
    <w:rsid w:val="6CC52FF5"/>
    <w:rsid w:val="6CC67310"/>
    <w:rsid w:val="6CC70CF4"/>
    <w:rsid w:val="6CCF59C1"/>
    <w:rsid w:val="6CFF46DD"/>
    <w:rsid w:val="6D29C2AC"/>
    <w:rsid w:val="6D2DEF1D"/>
    <w:rsid w:val="6D3AB373"/>
    <w:rsid w:val="6D4E38C8"/>
    <w:rsid w:val="6D5C5DD5"/>
    <w:rsid w:val="6D94077B"/>
    <w:rsid w:val="6DAC8B38"/>
    <w:rsid w:val="6DBE0EA1"/>
    <w:rsid w:val="6DC1B683"/>
    <w:rsid w:val="6DCD118A"/>
    <w:rsid w:val="6DD6E204"/>
    <w:rsid w:val="6DD73F9F"/>
    <w:rsid w:val="6DF49CA1"/>
    <w:rsid w:val="6DFD5835"/>
    <w:rsid w:val="6DFE770D"/>
    <w:rsid w:val="6E0453B7"/>
    <w:rsid w:val="6E0C8FF4"/>
    <w:rsid w:val="6E145CD3"/>
    <w:rsid w:val="6E147672"/>
    <w:rsid w:val="6E177AF4"/>
    <w:rsid w:val="6E1ED17C"/>
    <w:rsid w:val="6E2E42F1"/>
    <w:rsid w:val="6E36BBFF"/>
    <w:rsid w:val="6E38EF37"/>
    <w:rsid w:val="6E3E4D79"/>
    <w:rsid w:val="6E630127"/>
    <w:rsid w:val="6E740668"/>
    <w:rsid w:val="6E815822"/>
    <w:rsid w:val="6E9243DD"/>
    <w:rsid w:val="6E92ABC0"/>
    <w:rsid w:val="6E96B18A"/>
    <w:rsid w:val="6E9C00CE"/>
    <w:rsid w:val="6EA0F69B"/>
    <w:rsid w:val="6EA5C42F"/>
    <w:rsid w:val="6EA9E186"/>
    <w:rsid w:val="6EA9E21B"/>
    <w:rsid w:val="6EBE4D44"/>
    <w:rsid w:val="6EBE82B6"/>
    <w:rsid w:val="6EC0A661"/>
    <w:rsid w:val="6EC4B283"/>
    <w:rsid w:val="6ECA690A"/>
    <w:rsid w:val="6ED72540"/>
    <w:rsid w:val="6EE4073D"/>
    <w:rsid w:val="6EF7FF94"/>
    <w:rsid w:val="6EF82F96"/>
    <w:rsid w:val="6F10254D"/>
    <w:rsid w:val="6F17EFAB"/>
    <w:rsid w:val="6F183E6A"/>
    <w:rsid w:val="6F29B749"/>
    <w:rsid w:val="6F36A6DE"/>
    <w:rsid w:val="6F3B27AA"/>
    <w:rsid w:val="6F3C5227"/>
    <w:rsid w:val="6F3C7D4A"/>
    <w:rsid w:val="6F5C52E8"/>
    <w:rsid w:val="6F62F445"/>
    <w:rsid w:val="6F646BCE"/>
    <w:rsid w:val="6F647204"/>
    <w:rsid w:val="6F662E19"/>
    <w:rsid w:val="6F66F556"/>
    <w:rsid w:val="6F6AB257"/>
    <w:rsid w:val="6F71901E"/>
    <w:rsid w:val="6F729468"/>
    <w:rsid w:val="6F78DEC4"/>
    <w:rsid w:val="6F92B92D"/>
    <w:rsid w:val="6FA5F30A"/>
    <w:rsid w:val="6FA8E1D6"/>
    <w:rsid w:val="6FADF0CD"/>
    <w:rsid w:val="6FB3EAF0"/>
    <w:rsid w:val="6FCFAC86"/>
    <w:rsid w:val="6FD605E8"/>
    <w:rsid w:val="6FE68B6B"/>
    <w:rsid w:val="6FECBA2E"/>
    <w:rsid w:val="6FF3E086"/>
    <w:rsid w:val="6FF9944F"/>
    <w:rsid w:val="7002343A"/>
    <w:rsid w:val="7025FA63"/>
    <w:rsid w:val="702C961F"/>
    <w:rsid w:val="705D30E5"/>
    <w:rsid w:val="70800A56"/>
    <w:rsid w:val="70801238"/>
    <w:rsid w:val="708AA0CC"/>
    <w:rsid w:val="708E1D6F"/>
    <w:rsid w:val="709A83B4"/>
    <w:rsid w:val="709FDFE5"/>
    <w:rsid w:val="70A7FCD6"/>
    <w:rsid w:val="70B27040"/>
    <w:rsid w:val="70BE00D3"/>
    <w:rsid w:val="70BFCFF4"/>
    <w:rsid w:val="70D4FBAA"/>
    <w:rsid w:val="70DB43B2"/>
    <w:rsid w:val="70E424E7"/>
    <w:rsid w:val="70F10D99"/>
    <w:rsid w:val="7100C771"/>
    <w:rsid w:val="710DEEBE"/>
    <w:rsid w:val="711955C9"/>
    <w:rsid w:val="711C3509"/>
    <w:rsid w:val="714245CB"/>
    <w:rsid w:val="7163F588"/>
    <w:rsid w:val="7167A119"/>
    <w:rsid w:val="716A7F57"/>
    <w:rsid w:val="7170B7A1"/>
    <w:rsid w:val="71817BEA"/>
    <w:rsid w:val="71890E41"/>
    <w:rsid w:val="7196F718"/>
    <w:rsid w:val="719D8D30"/>
    <w:rsid w:val="71AAAC2C"/>
    <w:rsid w:val="71B287C0"/>
    <w:rsid w:val="71C2DA8A"/>
    <w:rsid w:val="71C4ED51"/>
    <w:rsid w:val="71CCE6FC"/>
    <w:rsid w:val="71D3D580"/>
    <w:rsid w:val="71FD0911"/>
    <w:rsid w:val="72004DF2"/>
    <w:rsid w:val="7205383F"/>
    <w:rsid w:val="7210AFCB"/>
    <w:rsid w:val="7219EAC8"/>
    <w:rsid w:val="721B0220"/>
    <w:rsid w:val="721D3504"/>
    <w:rsid w:val="72231D59"/>
    <w:rsid w:val="722D5222"/>
    <w:rsid w:val="7236A49C"/>
    <w:rsid w:val="72543240"/>
    <w:rsid w:val="72684A23"/>
    <w:rsid w:val="726DA8DD"/>
    <w:rsid w:val="7274024C"/>
    <w:rsid w:val="727806EE"/>
    <w:rsid w:val="727BA312"/>
    <w:rsid w:val="727D89F4"/>
    <w:rsid w:val="72805AB5"/>
    <w:rsid w:val="7290C04E"/>
    <w:rsid w:val="729CDFA0"/>
    <w:rsid w:val="72A978D1"/>
    <w:rsid w:val="72BB109B"/>
    <w:rsid w:val="72BCA1C5"/>
    <w:rsid w:val="72C4512C"/>
    <w:rsid w:val="72CDED13"/>
    <w:rsid w:val="72D13E65"/>
    <w:rsid w:val="72D26CA8"/>
    <w:rsid w:val="72D60E92"/>
    <w:rsid w:val="72D6A903"/>
    <w:rsid w:val="72D87EEE"/>
    <w:rsid w:val="72DE9B84"/>
    <w:rsid w:val="72F36594"/>
    <w:rsid w:val="72F609A5"/>
    <w:rsid w:val="72FAD301"/>
    <w:rsid w:val="7302A141"/>
    <w:rsid w:val="7302C2A0"/>
    <w:rsid w:val="731AD0B8"/>
    <w:rsid w:val="73240F83"/>
    <w:rsid w:val="732BAA52"/>
    <w:rsid w:val="73385FBF"/>
    <w:rsid w:val="733ED89A"/>
    <w:rsid w:val="7356BD6A"/>
    <w:rsid w:val="735DBA3A"/>
    <w:rsid w:val="737632A1"/>
    <w:rsid w:val="738C357D"/>
    <w:rsid w:val="73A90C43"/>
    <w:rsid w:val="73C00897"/>
    <w:rsid w:val="73D28291"/>
    <w:rsid w:val="73E19CB4"/>
    <w:rsid w:val="73EBB480"/>
    <w:rsid w:val="73FF8A16"/>
    <w:rsid w:val="740576D3"/>
    <w:rsid w:val="7446A200"/>
    <w:rsid w:val="744E0514"/>
    <w:rsid w:val="74525053"/>
    <w:rsid w:val="7452E5F1"/>
    <w:rsid w:val="7452EC04"/>
    <w:rsid w:val="745532F3"/>
    <w:rsid w:val="7456810B"/>
    <w:rsid w:val="745F67EB"/>
    <w:rsid w:val="746062BA"/>
    <w:rsid w:val="74744487"/>
    <w:rsid w:val="7477D6CE"/>
    <w:rsid w:val="74929E41"/>
    <w:rsid w:val="7493D589"/>
    <w:rsid w:val="749C3E6E"/>
    <w:rsid w:val="74A4E0E1"/>
    <w:rsid w:val="74A7336F"/>
    <w:rsid w:val="74A81B2D"/>
    <w:rsid w:val="74A98BF3"/>
    <w:rsid w:val="74B3EABE"/>
    <w:rsid w:val="74B6F202"/>
    <w:rsid w:val="74D875C6"/>
    <w:rsid w:val="74DBC04E"/>
    <w:rsid w:val="74E021BC"/>
    <w:rsid w:val="74E1EEFC"/>
    <w:rsid w:val="74EC725F"/>
    <w:rsid w:val="74F11F58"/>
    <w:rsid w:val="74FC3362"/>
    <w:rsid w:val="75070E49"/>
    <w:rsid w:val="750B9F44"/>
    <w:rsid w:val="750D829D"/>
    <w:rsid w:val="751A1519"/>
    <w:rsid w:val="754063C1"/>
    <w:rsid w:val="75470569"/>
    <w:rsid w:val="754EAFC7"/>
    <w:rsid w:val="7555B23F"/>
    <w:rsid w:val="75725E98"/>
    <w:rsid w:val="7575451B"/>
    <w:rsid w:val="75800145"/>
    <w:rsid w:val="75829D86"/>
    <w:rsid w:val="7585DFC1"/>
    <w:rsid w:val="758A6849"/>
    <w:rsid w:val="758CB80A"/>
    <w:rsid w:val="758D6C11"/>
    <w:rsid w:val="75926C31"/>
    <w:rsid w:val="75B49D2D"/>
    <w:rsid w:val="75B57E34"/>
    <w:rsid w:val="75C34811"/>
    <w:rsid w:val="75CCAB1B"/>
    <w:rsid w:val="75CDBC2C"/>
    <w:rsid w:val="75D0351E"/>
    <w:rsid w:val="75D444F4"/>
    <w:rsid w:val="75E3C800"/>
    <w:rsid w:val="7606553A"/>
    <w:rsid w:val="760F0DE5"/>
    <w:rsid w:val="761304A8"/>
    <w:rsid w:val="7614BDE2"/>
    <w:rsid w:val="7615C5A7"/>
    <w:rsid w:val="7617E5C7"/>
    <w:rsid w:val="7641CD5C"/>
    <w:rsid w:val="76494162"/>
    <w:rsid w:val="7652A9BC"/>
    <w:rsid w:val="76592447"/>
    <w:rsid w:val="766ACE97"/>
    <w:rsid w:val="766B5CE2"/>
    <w:rsid w:val="766BEF41"/>
    <w:rsid w:val="768549A5"/>
    <w:rsid w:val="768A450E"/>
    <w:rsid w:val="76920F8D"/>
    <w:rsid w:val="7696C056"/>
    <w:rsid w:val="76AAAA02"/>
    <w:rsid w:val="76AE1135"/>
    <w:rsid w:val="76BE75FD"/>
    <w:rsid w:val="76C03B81"/>
    <w:rsid w:val="76C6B049"/>
    <w:rsid w:val="76DE5278"/>
    <w:rsid w:val="76DF6B79"/>
    <w:rsid w:val="76E57515"/>
    <w:rsid w:val="76E73F25"/>
    <w:rsid w:val="76ED9BAB"/>
    <w:rsid w:val="7718BB97"/>
    <w:rsid w:val="771D7950"/>
    <w:rsid w:val="77235103"/>
    <w:rsid w:val="7726A296"/>
    <w:rsid w:val="77438866"/>
    <w:rsid w:val="776DE231"/>
    <w:rsid w:val="77805F87"/>
    <w:rsid w:val="7783AB92"/>
    <w:rsid w:val="77861CE0"/>
    <w:rsid w:val="778A19F6"/>
    <w:rsid w:val="7793B5C9"/>
    <w:rsid w:val="77AF225B"/>
    <w:rsid w:val="77B16EDA"/>
    <w:rsid w:val="77B5EEB8"/>
    <w:rsid w:val="77B9B2AB"/>
    <w:rsid w:val="77BCD498"/>
    <w:rsid w:val="77C650A4"/>
    <w:rsid w:val="77C8DBC0"/>
    <w:rsid w:val="77CD86A6"/>
    <w:rsid w:val="77DA4780"/>
    <w:rsid w:val="77DF2424"/>
    <w:rsid w:val="77EDC077"/>
    <w:rsid w:val="77EEE66B"/>
    <w:rsid w:val="77FD805B"/>
    <w:rsid w:val="77FFCEA1"/>
    <w:rsid w:val="780FD0DD"/>
    <w:rsid w:val="782F7516"/>
    <w:rsid w:val="7842DB92"/>
    <w:rsid w:val="7845CA32"/>
    <w:rsid w:val="784637DD"/>
    <w:rsid w:val="784B4AD1"/>
    <w:rsid w:val="78534304"/>
    <w:rsid w:val="785402A1"/>
    <w:rsid w:val="785EE799"/>
    <w:rsid w:val="786142F1"/>
    <w:rsid w:val="786279CF"/>
    <w:rsid w:val="7881B902"/>
    <w:rsid w:val="788E1B01"/>
    <w:rsid w:val="78A1E6D8"/>
    <w:rsid w:val="78B39A09"/>
    <w:rsid w:val="78BB215C"/>
    <w:rsid w:val="78BE0E62"/>
    <w:rsid w:val="78C84FC1"/>
    <w:rsid w:val="78D0FD12"/>
    <w:rsid w:val="78D1EC01"/>
    <w:rsid w:val="78ECC82B"/>
    <w:rsid w:val="79170799"/>
    <w:rsid w:val="791C3005"/>
    <w:rsid w:val="791F0444"/>
    <w:rsid w:val="791FB167"/>
    <w:rsid w:val="79202CD6"/>
    <w:rsid w:val="79245DDB"/>
    <w:rsid w:val="79270B59"/>
    <w:rsid w:val="7928B442"/>
    <w:rsid w:val="793560B9"/>
    <w:rsid w:val="793EAD4C"/>
    <w:rsid w:val="79505C81"/>
    <w:rsid w:val="7951509D"/>
    <w:rsid w:val="79554E15"/>
    <w:rsid w:val="79559BE7"/>
    <w:rsid w:val="795B6ECC"/>
    <w:rsid w:val="796436FB"/>
    <w:rsid w:val="7970F3BF"/>
    <w:rsid w:val="797B11FF"/>
    <w:rsid w:val="797D74C4"/>
    <w:rsid w:val="798ABF41"/>
    <w:rsid w:val="798AC5D5"/>
    <w:rsid w:val="798D1A44"/>
    <w:rsid w:val="799F6045"/>
    <w:rsid w:val="79A7092E"/>
    <w:rsid w:val="79AEF87E"/>
    <w:rsid w:val="79B53AF8"/>
    <w:rsid w:val="79CB8264"/>
    <w:rsid w:val="79CD5D3F"/>
    <w:rsid w:val="79D05DBD"/>
    <w:rsid w:val="79E7E66B"/>
    <w:rsid w:val="79FFDC78"/>
    <w:rsid w:val="7A1B5F06"/>
    <w:rsid w:val="7A2406D5"/>
    <w:rsid w:val="7A2F0C4E"/>
    <w:rsid w:val="7A4CB9A9"/>
    <w:rsid w:val="7A5247F8"/>
    <w:rsid w:val="7A5A8244"/>
    <w:rsid w:val="7A61CDCB"/>
    <w:rsid w:val="7A650849"/>
    <w:rsid w:val="7A729701"/>
    <w:rsid w:val="7A75EF96"/>
    <w:rsid w:val="7A7F9435"/>
    <w:rsid w:val="7A7FE692"/>
    <w:rsid w:val="7A9680FB"/>
    <w:rsid w:val="7AA59059"/>
    <w:rsid w:val="7AAF4AF9"/>
    <w:rsid w:val="7AB4B8C9"/>
    <w:rsid w:val="7AB7A8C3"/>
    <w:rsid w:val="7AC47626"/>
    <w:rsid w:val="7AC5913E"/>
    <w:rsid w:val="7ACBC9BF"/>
    <w:rsid w:val="7ADCFE10"/>
    <w:rsid w:val="7ADE182A"/>
    <w:rsid w:val="7AE0F098"/>
    <w:rsid w:val="7AE81E85"/>
    <w:rsid w:val="7AF9442E"/>
    <w:rsid w:val="7B074501"/>
    <w:rsid w:val="7B133D6E"/>
    <w:rsid w:val="7B1CBDF3"/>
    <w:rsid w:val="7B311049"/>
    <w:rsid w:val="7B361057"/>
    <w:rsid w:val="7B3A45D2"/>
    <w:rsid w:val="7B3AB6E4"/>
    <w:rsid w:val="7B49B05D"/>
    <w:rsid w:val="7B4B6248"/>
    <w:rsid w:val="7B52F4FE"/>
    <w:rsid w:val="7B5C0FBB"/>
    <w:rsid w:val="7B6D58F3"/>
    <w:rsid w:val="7B794C2D"/>
    <w:rsid w:val="7B7B2423"/>
    <w:rsid w:val="7B7CB0F3"/>
    <w:rsid w:val="7B88DDB3"/>
    <w:rsid w:val="7B9602AC"/>
    <w:rsid w:val="7BA16352"/>
    <w:rsid w:val="7BB9D4C0"/>
    <w:rsid w:val="7BC4EA48"/>
    <w:rsid w:val="7BE5B5DE"/>
    <w:rsid w:val="7BF28EA7"/>
    <w:rsid w:val="7BF6F399"/>
    <w:rsid w:val="7C0134A3"/>
    <w:rsid w:val="7C0C4CB3"/>
    <w:rsid w:val="7C19759E"/>
    <w:rsid w:val="7C1DF5F4"/>
    <w:rsid w:val="7C4B0C12"/>
    <w:rsid w:val="7C4B4475"/>
    <w:rsid w:val="7C4E9BCA"/>
    <w:rsid w:val="7C6DB72C"/>
    <w:rsid w:val="7C7C1F3D"/>
    <w:rsid w:val="7C94A626"/>
    <w:rsid w:val="7C95286D"/>
    <w:rsid w:val="7C964635"/>
    <w:rsid w:val="7CA928E9"/>
    <w:rsid w:val="7CB1F48E"/>
    <w:rsid w:val="7CB86021"/>
    <w:rsid w:val="7CB9FF2C"/>
    <w:rsid w:val="7CBD55DA"/>
    <w:rsid w:val="7CC0B44B"/>
    <w:rsid w:val="7CD8FC1E"/>
    <w:rsid w:val="7CE1D212"/>
    <w:rsid w:val="7CF1A494"/>
    <w:rsid w:val="7CF9A1E8"/>
    <w:rsid w:val="7D0933FF"/>
    <w:rsid w:val="7D0C55AA"/>
    <w:rsid w:val="7D125AD4"/>
    <w:rsid w:val="7D273F07"/>
    <w:rsid w:val="7D35890B"/>
    <w:rsid w:val="7D4EB7F8"/>
    <w:rsid w:val="7D577F9A"/>
    <w:rsid w:val="7D5E3C16"/>
    <w:rsid w:val="7D606D7D"/>
    <w:rsid w:val="7D7E94D6"/>
    <w:rsid w:val="7D9AB203"/>
    <w:rsid w:val="7D9F85F3"/>
    <w:rsid w:val="7DA4BE2F"/>
    <w:rsid w:val="7DACDE40"/>
    <w:rsid w:val="7DC3EF60"/>
    <w:rsid w:val="7DCC717D"/>
    <w:rsid w:val="7DD7F8E9"/>
    <w:rsid w:val="7DDCE799"/>
    <w:rsid w:val="7DEC9588"/>
    <w:rsid w:val="7E028785"/>
    <w:rsid w:val="7E0CA26D"/>
    <w:rsid w:val="7E0E0DC1"/>
    <w:rsid w:val="7E14366A"/>
    <w:rsid w:val="7E183EFE"/>
    <w:rsid w:val="7E37B8D2"/>
    <w:rsid w:val="7E3836DA"/>
    <w:rsid w:val="7E427E09"/>
    <w:rsid w:val="7E575BEF"/>
    <w:rsid w:val="7E59C5E8"/>
    <w:rsid w:val="7E6E1957"/>
    <w:rsid w:val="7E77E8F1"/>
    <w:rsid w:val="7E91E344"/>
    <w:rsid w:val="7E92DAFF"/>
    <w:rsid w:val="7EB38939"/>
    <w:rsid w:val="7EC5EF96"/>
    <w:rsid w:val="7EDC9134"/>
    <w:rsid w:val="7EF6CFB2"/>
    <w:rsid w:val="7EF87060"/>
    <w:rsid w:val="7F09E69E"/>
    <w:rsid w:val="7F0A1709"/>
    <w:rsid w:val="7F0E39B0"/>
    <w:rsid w:val="7F18B884"/>
    <w:rsid w:val="7F1A0B44"/>
    <w:rsid w:val="7F30124B"/>
    <w:rsid w:val="7F3E0DA1"/>
    <w:rsid w:val="7F3E6D7D"/>
    <w:rsid w:val="7F48332F"/>
    <w:rsid w:val="7F617FD3"/>
    <w:rsid w:val="7F62A48A"/>
    <w:rsid w:val="7F6D6DEC"/>
    <w:rsid w:val="7F853084"/>
    <w:rsid w:val="7F93AA32"/>
    <w:rsid w:val="7F9B434D"/>
    <w:rsid w:val="7F9BE501"/>
    <w:rsid w:val="7FA16FE4"/>
    <w:rsid w:val="7FA54ABB"/>
    <w:rsid w:val="7FD60E79"/>
    <w:rsid w:val="7FDAECCD"/>
    <w:rsid w:val="7FDB6645"/>
    <w:rsid w:val="7FE85B33"/>
    <w:rsid w:val="7FF18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BB8851"/>
  <w15:docId w15:val="{006DADC2-8221-4A7A-BB45-DFFFAE05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rsid w:val="00A777DD"/>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A777DD"/>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7DD"/>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A777DD"/>
    <w:rPr>
      <w:lang w:val="ro-RO"/>
    </w:rPr>
  </w:style>
  <w:style w:type="table" w:styleId="TableGrid">
    <w:name w:val="Table Grid"/>
    <w:basedOn w:val="TableNormal"/>
    <w:uiPriority w:val="39"/>
    <w:rsid w:val="00A777D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rsid w:val="00816B0E"/>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275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428BE"/>
    <w:rPr>
      <w:b/>
      <w:bCs/>
    </w:rPr>
  </w:style>
  <w:style w:type="character" w:customStyle="1" w:styleId="CommentSubjectChar">
    <w:name w:val="Comment Subject Char"/>
    <w:basedOn w:val="CommentTextChar"/>
    <w:link w:val="CommentSubject"/>
    <w:uiPriority w:val="99"/>
    <w:semiHidden/>
    <w:rsid w:val="003428BE"/>
    <w:rPr>
      <w:rFonts w:ascii="Times New Roman" w:hAnsi="Times New Roman" w:cs="Times New Roman"/>
      <w:b/>
      <w:bCs/>
      <w:sz w:val="20"/>
      <w:szCs w:val="20"/>
      <w:lang w:val="ro-RO"/>
    </w:rPr>
  </w:style>
  <w:style w:type="character" w:customStyle="1" w:styleId="Mention1">
    <w:name w:val="Mention1"/>
    <w:basedOn w:val="DefaultParagraphFont"/>
    <w:uiPriority w:val="99"/>
    <w:unhideWhenUsed/>
    <w:rsid w:val="008D1476"/>
    <w:rPr>
      <w:color w:val="2B579A"/>
      <w:shd w:val="clear" w:color="auto" w:fill="E1DFDD"/>
    </w:rPr>
  </w:style>
  <w:style w:type="paragraph" w:styleId="ListBullet">
    <w:name w:val="List Bullet"/>
    <w:basedOn w:val="Normal"/>
    <w:uiPriority w:val="99"/>
    <w:semiHidden/>
    <w:unhideWhenUsed/>
    <w:rsid w:val="00162E3A"/>
    <w:pPr>
      <w:numPr>
        <w:numId w:val="1"/>
      </w:numPr>
      <w:contextualSpacing/>
    </w:pPr>
  </w:style>
  <w:style w:type="paragraph" w:styleId="ListBullet2">
    <w:name w:val="List Bullet 2"/>
    <w:basedOn w:val="Normal"/>
    <w:uiPriority w:val="99"/>
    <w:semiHidden/>
    <w:unhideWhenUsed/>
    <w:rsid w:val="00162E3A"/>
    <w:pPr>
      <w:numPr>
        <w:numId w:val="2"/>
      </w:numPr>
      <w:contextualSpacing/>
    </w:pPr>
  </w:style>
  <w:style w:type="paragraph" w:styleId="ListBullet3">
    <w:name w:val="List Bullet 3"/>
    <w:basedOn w:val="Normal"/>
    <w:uiPriority w:val="99"/>
    <w:semiHidden/>
    <w:unhideWhenUsed/>
    <w:rsid w:val="00162E3A"/>
    <w:pPr>
      <w:numPr>
        <w:numId w:val="3"/>
      </w:numPr>
      <w:contextualSpacing/>
    </w:pPr>
  </w:style>
  <w:style w:type="paragraph" w:styleId="ListBullet4">
    <w:name w:val="List Bullet 4"/>
    <w:basedOn w:val="Normal"/>
    <w:uiPriority w:val="99"/>
    <w:semiHidden/>
    <w:unhideWhenUsed/>
    <w:rsid w:val="00162E3A"/>
    <w:pPr>
      <w:numPr>
        <w:numId w:val="4"/>
      </w:numPr>
      <w:contextualSpacing/>
    </w:pPr>
  </w:style>
  <w:style w:type="character" w:customStyle="1" w:styleId="normaltextrun">
    <w:name w:val="normaltextrun"/>
    <w:basedOn w:val="DefaultParagraphFont"/>
    <w:rsid w:val="000B4595"/>
  </w:style>
  <w:style w:type="character" w:customStyle="1" w:styleId="findhit">
    <w:name w:val="findhit"/>
    <w:basedOn w:val="DefaultParagraphFont"/>
    <w:rsid w:val="000B4595"/>
  </w:style>
  <w:style w:type="character" w:customStyle="1" w:styleId="cf01">
    <w:name w:val="cf01"/>
    <w:basedOn w:val="DefaultParagraphFont"/>
    <w:rsid w:val="00905C75"/>
    <w:rPr>
      <w:rFonts w:ascii="Segoe UI" w:hAnsi="Segoe UI" w:cs="Segoe UI" w:hint="default"/>
      <w:sz w:val="18"/>
      <w:szCs w:val="18"/>
    </w:rPr>
  </w:style>
  <w:style w:type="character" w:styleId="Hyperlink">
    <w:name w:val="Hyperlink"/>
    <w:basedOn w:val="DefaultParagraphFont"/>
    <w:uiPriority w:val="99"/>
    <w:unhideWhenUsed/>
    <w:rsid w:val="00F62A4A"/>
    <w:rPr>
      <w:color w:val="0000FF" w:themeColor="hyperlink"/>
      <w:u w:val="single"/>
    </w:rPr>
  </w:style>
  <w:style w:type="paragraph" w:customStyle="1" w:styleId="Considerant">
    <w:name w:val="Considerant"/>
    <w:basedOn w:val="Point0number"/>
    <w:rsid w:val="0070528D"/>
    <w:rPr>
      <w:lang w:eastAsia="ja-JP"/>
    </w:rPr>
  </w:style>
  <w:style w:type="character" w:customStyle="1" w:styleId="UnresolvedMention1">
    <w:name w:val="Unresolved Mention1"/>
    <w:basedOn w:val="DefaultParagraphFont"/>
    <w:uiPriority w:val="99"/>
    <w:semiHidden/>
    <w:unhideWhenUsed/>
    <w:rsid w:val="00D04DB2"/>
    <w:rPr>
      <w:color w:val="605E5C"/>
      <w:shd w:val="clear" w:color="auto" w:fill="E1DFDD"/>
    </w:rPr>
  </w:style>
  <w:style w:type="paragraph" w:customStyle="1" w:styleId="LegalNumPar">
    <w:name w:val="LegalNumPar"/>
    <w:basedOn w:val="Normal"/>
    <w:rsid w:val="003F7970"/>
    <w:pPr>
      <w:numPr>
        <w:numId w:val="5"/>
      </w:numPr>
      <w:spacing w:line="360" w:lineRule="auto"/>
    </w:pPr>
  </w:style>
  <w:style w:type="paragraph" w:customStyle="1" w:styleId="LegalNumPar2">
    <w:name w:val="LegalNumPar2"/>
    <w:basedOn w:val="Normal"/>
    <w:rsid w:val="003F7970"/>
    <w:pPr>
      <w:numPr>
        <w:ilvl w:val="1"/>
        <w:numId w:val="5"/>
      </w:numPr>
      <w:spacing w:line="360" w:lineRule="auto"/>
    </w:pPr>
  </w:style>
  <w:style w:type="paragraph" w:customStyle="1" w:styleId="LegalNumPar3">
    <w:name w:val="LegalNumPar3"/>
    <w:basedOn w:val="Normal"/>
    <w:rsid w:val="003F7970"/>
    <w:pPr>
      <w:numPr>
        <w:ilvl w:val="2"/>
        <w:numId w:val="5"/>
      </w:numPr>
      <w:spacing w:line="360" w:lineRule="auto"/>
    </w:pPr>
  </w:style>
  <w:style w:type="character" w:customStyle="1" w:styleId="Mention2">
    <w:name w:val="Mention2"/>
    <w:basedOn w:val="DefaultParagraphFont"/>
    <w:uiPriority w:val="99"/>
    <w:unhideWhenUsed/>
    <w:rsid w:val="00180331"/>
    <w:rPr>
      <w:color w:val="2B579A"/>
      <w:shd w:val="clear" w:color="auto" w:fill="E1DFDD"/>
    </w:rPr>
  </w:style>
  <w:style w:type="character" w:customStyle="1" w:styleId="UnresolvedMention2">
    <w:name w:val="Unresolved Mention2"/>
    <w:basedOn w:val="DefaultParagraphFont"/>
    <w:uiPriority w:val="99"/>
    <w:semiHidden/>
    <w:unhideWhenUsed/>
    <w:rsid w:val="007466B1"/>
    <w:rPr>
      <w:color w:val="605E5C"/>
      <w:shd w:val="clear" w:color="auto" w:fill="E1DFDD"/>
    </w:rPr>
  </w:style>
  <w:style w:type="paragraph" w:customStyle="1" w:styleId="Tire0">
    <w:name w:val="Tire 0"/>
    <w:basedOn w:val="Normal"/>
    <w:rsid w:val="00D62272"/>
    <w:pPr>
      <w:numPr>
        <w:numId w:val="6"/>
      </w:numPr>
      <w:contextualSpacing/>
    </w:pPr>
    <w:rPr>
      <w:lang w:eastAsia="ja-JP"/>
    </w:rPr>
  </w:style>
  <w:style w:type="paragraph" w:customStyle="1" w:styleId="FootnoteText1">
    <w:name w:val="Footnote Text1"/>
    <w:basedOn w:val="Normal"/>
    <w:next w:val="FootnoteText"/>
    <w:uiPriority w:val="99"/>
    <w:unhideWhenUsed/>
    <w:rsid w:val="00E170F5"/>
    <w:pPr>
      <w:spacing w:before="0" w:after="0"/>
      <w:jc w:val="left"/>
    </w:pPr>
    <w:rPr>
      <w:rFonts w:ascii="Aptos" w:hAnsi="Aptos" w:cs="Arial"/>
      <w:sz w:val="20"/>
      <w:szCs w:val="20"/>
    </w:rPr>
  </w:style>
  <w:style w:type="table" w:customStyle="1" w:styleId="TableGrid1">
    <w:name w:val="Table Grid1"/>
    <w:basedOn w:val="TableNormal"/>
    <w:next w:val="TableGrid"/>
    <w:uiPriority w:val="39"/>
    <w:rsid w:val="00E170F5"/>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7316"/>
    <w:rPr>
      <w:szCs w:val="24"/>
    </w:rPr>
  </w:style>
  <w:style w:type="character" w:styleId="FollowedHyperlink">
    <w:name w:val="FollowedHyperlink"/>
    <w:basedOn w:val="DefaultParagraphFont"/>
    <w:uiPriority w:val="99"/>
    <w:semiHidden/>
    <w:unhideWhenUsed/>
    <w:rsid w:val="00A61378"/>
    <w:rPr>
      <w:color w:val="800080" w:themeColor="followedHyperlink"/>
      <w:u w:val="single"/>
    </w:rPr>
  </w:style>
  <w:style w:type="character" w:styleId="Emphasis">
    <w:name w:val="Emphasis"/>
    <w:basedOn w:val="DefaultParagraphFont"/>
    <w:uiPriority w:val="20"/>
    <w:qFormat/>
    <w:rsid w:val="00AE58BF"/>
    <w:rPr>
      <w:i/>
      <w:iCs/>
    </w:rPr>
  </w:style>
  <w:style w:type="character" w:customStyle="1" w:styleId="UnresolvedMention3">
    <w:name w:val="Unresolved Mention3"/>
    <w:basedOn w:val="DefaultParagraphFont"/>
    <w:uiPriority w:val="99"/>
    <w:semiHidden/>
    <w:unhideWhenUsed/>
    <w:rsid w:val="00D74862"/>
    <w:rPr>
      <w:color w:val="605E5C"/>
      <w:shd w:val="clear" w:color="auto" w:fill="E1DFDD"/>
    </w:rPr>
  </w:style>
  <w:style w:type="character" w:customStyle="1" w:styleId="HeaderChar">
    <w:name w:val="Header Char"/>
    <w:basedOn w:val="DefaultParagraphFont"/>
    <w:link w:val="Header"/>
    <w:uiPriority w:val="99"/>
    <w:rsid w:val="008956AE"/>
    <w:rPr>
      <w:rFonts w:ascii="Times New Roman" w:hAnsi="Times New Roman" w:cs="Times New Roman"/>
      <w:sz w:val="24"/>
      <w:lang w:val="ro-RO"/>
    </w:rPr>
  </w:style>
  <w:style w:type="character" w:customStyle="1" w:styleId="FooterChar">
    <w:name w:val="Footer Char"/>
    <w:basedOn w:val="DefaultParagraphFont"/>
    <w:link w:val="Footer"/>
    <w:uiPriority w:val="99"/>
    <w:rsid w:val="008956A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956A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956AE"/>
    <w:pPr>
      <w:spacing w:before="0"/>
      <w:jc w:val="right"/>
    </w:pPr>
    <w:rPr>
      <w:sz w:val="28"/>
    </w:rPr>
  </w:style>
  <w:style w:type="paragraph" w:customStyle="1" w:styleId="FooterSensitivity">
    <w:name w:val="Footer Sensitivity"/>
    <w:basedOn w:val="Normal"/>
    <w:rsid w:val="008956A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956AE"/>
    <w:pPr>
      <w:tabs>
        <w:tab w:val="center" w:pos="4535"/>
        <w:tab w:val="right" w:pos="9071"/>
      </w:tabs>
      <w:spacing w:before="0"/>
    </w:pPr>
  </w:style>
  <w:style w:type="paragraph" w:customStyle="1" w:styleId="HeaderLandscape">
    <w:name w:val="HeaderLandscape"/>
    <w:basedOn w:val="Normal"/>
    <w:rsid w:val="008956AE"/>
    <w:pPr>
      <w:tabs>
        <w:tab w:val="center" w:pos="7285"/>
        <w:tab w:val="right" w:pos="14003"/>
      </w:tabs>
      <w:spacing w:before="0"/>
    </w:pPr>
  </w:style>
  <w:style w:type="paragraph" w:styleId="Footer">
    <w:name w:val="footer"/>
    <w:basedOn w:val="Normal"/>
    <w:link w:val="FooterChar"/>
    <w:uiPriority w:val="99"/>
    <w:unhideWhenUsed/>
    <w:rsid w:val="008956A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956A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0460">
      <w:bodyDiv w:val="1"/>
      <w:marLeft w:val="0"/>
      <w:marRight w:val="0"/>
      <w:marTop w:val="0"/>
      <w:marBottom w:val="0"/>
      <w:divBdr>
        <w:top w:val="none" w:sz="0" w:space="0" w:color="auto"/>
        <w:left w:val="none" w:sz="0" w:space="0" w:color="auto"/>
        <w:bottom w:val="none" w:sz="0" w:space="0" w:color="auto"/>
        <w:right w:val="none" w:sz="0" w:space="0" w:color="auto"/>
      </w:divBdr>
    </w:div>
    <w:div w:id="120613231">
      <w:bodyDiv w:val="1"/>
      <w:marLeft w:val="0"/>
      <w:marRight w:val="0"/>
      <w:marTop w:val="0"/>
      <w:marBottom w:val="0"/>
      <w:divBdr>
        <w:top w:val="none" w:sz="0" w:space="0" w:color="auto"/>
        <w:left w:val="none" w:sz="0" w:space="0" w:color="auto"/>
        <w:bottom w:val="none" w:sz="0" w:space="0" w:color="auto"/>
        <w:right w:val="none" w:sz="0" w:space="0" w:color="auto"/>
      </w:divBdr>
    </w:div>
    <w:div w:id="129400044">
      <w:bodyDiv w:val="1"/>
      <w:marLeft w:val="0"/>
      <w:marRight w:val="0"/>
      <w:marTop w:val="0"/>
      <w:marBottom w:val="0"/>
      <w:divBdr>
        <w:top w:val="none" w:sz="0" w:space="0" w:color="auto"/>
        <w:left w:val="none" w:sz="0" w:space="0" w:color="auto"/>
        <w:bottom w:val="none" w:sz="0" w:space="0" w:color="auto"/>
        <w:right w:val="none" w:sz="0" w:space="0" w:color="auto"/>
      </w:divBdr>
    </w:div>
    <w:div w:id="164979924">
      <w:bodyDiv w:val="1"/>
      <w:marLeft w:val="0"/>
      <w:marRight w:val="0"/>
      <w:marTop w:val="0"/>
      <w:marBottom w:val="0"/>
      <w:divBdr>
        <w:top w:val="none" w:sz="0" w:space="0" w:color="auto"/>
        <w:left w:val="none" w:sz="0" w:space="0" w:color="auto"/>
        <w:bottom w:val="none" w:sz="0" w:space="0" w:color="auto"/>
        <w:right w:val="none" w:sz="0" w:space="0" w:color="auto"/>
      </w:divBdr>
    </w:div>
    <w:div w:id="170947621">
      <w:bodyDiv w:val="1"/>
      <w:marLeft w:val="0"/>
      <w:marRight w:val="0"/>
      <w:marTop w:val="0"/>
      <w:marBottom w:val="0"/>
      <w:divBdr>
        <w:top w:val="none" w:sz="0" w:space="0" w:color="auto"/>
        <w:left w:val="none" w:sz="0" w:space="0" w:color="auto"/>
        <w:bottom w:val="none" w:sz="0" w:space="0" w:color="auto"/>
        <w:right w:val="none" w:sz="0" w:space="0" w:color="auto"/>
      </w:divBdr>
      <w:divsChild>
        <w:div w:id="1049500894">
          <w:marLeft w:val="0"/>
          <w:marRight w:val="0"/>
          <w:marTop w:val="0"/>
          <w:marBottom w:val="0"/>
          <w:divBdr>
            <w:top w:val="none" w:sz="0" w:space="0" w:color="auto"/>
            <w:left w:val="none" w:sz="0" w:space="0" w:color="auto"/>
            <w:bottom w:val="none" w:sz="0" w:space="0" w:color="auto"/>
            <w:right w:val="none" w:sz="0" w:space="0" w:color="auto"/>
          </w:divBdr>
          <w:divsChild>
            <w:div w:id="78854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7642">
      <w:bodyDiv w:val="1"/>
      <w:marLeft w:val="0"/>
      <w:marRight w:val="0"/>
      <w:marTop w:val="0"/>
      <w:marBottom w:val="0"/>
      <w:divBdr>
        <w:top w:val="none" w:sz="0" w:space="0" w:color="auto"/>
        <w:left w:val="none" w:sz="0" w:space="0" w:color="auto"/>
        <w:bottom w:val="none" w:sz="0" w:space="0" w:color="auto"/>
        <w:right w:val="none" w:sz="0" w:space="0" w:color="auto"/>
      </w:divBdr>
    </w:div>
    <w:div w:id="187067839">
      <w:bodyDiv w:val="1"/>
      <w:marLeft w:val="0"/>
      <w:marRight w:val="0"/>
      <w:marTop w:val="0"/>
      <w:marBottom w:val="0"/>
      <w:divBdr>
        <w:top w:val="none" w:sz="0" w:space="0" w:color="auto"/>
        <w:left w:val="none" w:sz="0" w:space="0" w:color="auto"/>
        <w:bottom w:val="none" w:sz="0" w:space="0" w:color="auto"/>
        <w:right w:val="none" w:sz="0" w:space="0" w:color="auto"/>
      </w:divBdr>
    </w:div>
    <w:div w:id="357194495">
      <w:bodyDiv w:val="1"/>
      <w:marLeft w:val="0"/>
      <w:marRight w:val="0"/>
      <w:marTop w:val="0"/>
      <w:marBottom w:val="0"/>
      <w:divBdr>
        <w:top w:val="none" w:sz="0" w:space="0" w:color="auto"/>
        <w:left w:val="none" w:sz="0" w:space="0" w:color="auto"/>
        <w:bottom w:val="none" w:sz="0" w:space="0" w:color="auto"/>
        <w:right w:val="none" w:sz="0" w:space="0" w:color="auto"/>
      </w:divBdr>
    </w:div>
    <w:div w:id="396978079">
      <w:bodyDiv w:val="1"/>
      <w:marLeft w:val="0"/>
      <w:marRight w:val="0"/>
      <w:marTop w:val="0"/>
      <w:marBottom w:val="0"/>
      <w:divBdr>
        <w:top w:val="none" w:sz="0" w:space="0" w:color="auto"/>
        <w:left w:val="none" w:sz="0" w:space="0" w:color="auto"/>
        <w:bottom w:val="none" w:sz="0" w:space="0" w:color="auto"/>
        <w:right w:val="none" w:sz="0" w:space="0" w:color="auto"/>
      </w:divBdr>
    </w:div>
    <w:div w:id="420033248">
      <w:bodyDiv w:val="1"/>
      <w:marLeft w:val="0"/>
      <w:marRight w:val="0"/>
      <w:marTop w:val="0"/>
      <w:marBottom w:val="0"/>
      <w:divBdr>
        <w:top w:val="none" w:sz="0" w:space="0" w:color="auto"/>
        <w:left w:val="none" w:sz="0" w:space="0" w:color="auto"/>
        <w:bottom w:val="none" w:sz="0" w:space="0" w:color="auto"/>
        <w:right w:val="none" w:sz="0" w:space="0" w:color="auto"/>
      </w:divBdr>
    </w:div>
    <w:div w:id="460152366">
      <w:bodyDiv w:val="1"/>
      <w:marLeft w:val="0"/>
      <w:marRight w:val="0"/>
      <w:marTop w:val="0"/>
      <w:marBottom w:val="0"/>
      <w:divBdr>
        <w:top w:val="none" w:sz="0" w:space="0" w:color="auto"/>
        <w:left w:val="none" w:sz="0" w:space="0" w:color="auto"/>
        <w:bottom w:val="none" w:sz="0" w:space="0" w:color="auto"/>
        <w:right w:val="none" w:sz="0" w:space="0" w:color="auto"/>
      </w:divBdr>
    </w:div>
    <w:div w:id="498815761">
      <w:bodyDiv w:val="1"/>
      <w:marLeft w:val="0"/>
      <w:marRight w:val="0"/>
      <w:marTop w:val="0"/>
      <w:marBottom w:val="0"/>
      <w:divBdr>
        <w:top w:val="none" w:sz="0" w:space="0" w:color="auto"/>
        <w:left w:val="none" w:sz="0" w:space="0" w:color="auto"/>
        <w:bottom w:val="none" w:sz="0" w:space="0" w:color="auto"/>
        <w:right w:val="none" w:sz="0" w:space="0" w:color="auto"/>
      </w:divBdr>
    </w:div>
    <w:div w:id="550384183">
      <w:bodyDiv w:val="1"/>
      <w:marLeft w:val="0"/>
      <w:marRight w:val="0"/>
      <w:marTop w:val="0"/>
      <w:marBottom w:val="0"/>
      <w:divBdr>
        <w:top w:val="none" w:sz="0" w:space="0" w:color="auto"/>
        <w:left w:val="none" w:sz="0" w:space="0" w:color="auto"/>
        <w:bottom w:val="none" w:sz="0" w:space="0" w:color="auto"/>
        <w:right w:val="none" w:sz="0" w:space="0" w:color="auto"/>
      </w:divBdr>
      <w:divsChild>
        <w:div w:id="133106456">
          <w:marLeft w:val="0"/>
          <w:marRight w:val="0"/>
          <w:marTop w:val="0"/>
          <w:marBottom w:val="0"/>
          <w:divBdr>
            <w:top w:val="none" w:sz="0" w:space="0" w:color="auto"/>
            <w:left w:val="none" w:sz="0" w:space="0" w:color="auto"/>
            <w:bottom w:val="none" w:sz="0" w:space="0" w:color="auto"/>
            <w:right w:val="none" w:sz="0" w:space="0" w:color="auto"/>
          </w:divBdr>
        </w:div>
      </w:divsChild>
    </w:div>
    <w:div w:id="626816666">
      <w:bodyDiv w:val="1"/>
      <w:marLeft w:val="0"/>
      <w:marRight w:val="0"/>
      <w:marTop w:val="0"/>
      <w:marBottom w:val="0"/>
      <w:divBdr>
        <w:top w:val="none" w:sz="0" w:space="0" w:color="auto"/>
        <w:left w:val="none" w:sz="0" w:space="0" w:color="auto"/>
        <w:bottom w:val="none" w:sz="0" w:space="0" w:color="auto"/>
        <w:right w:val="none" w:sz="0" w:space="0" w:color="auto"/>
      </w:divBdr>
      <w:divsChild>
        <w:div w:id="496002677">
          <w:marLeft w:val="0"/>
          <w:marRight w:val="0"/>
          <w:marTop w:val="0"/>
          <w:marBottom w:val="0"/>
          <w:divBdr>
            <w:top w:val="none" w:sz="0" w:space="0" w:color="auto"/>
            <w:left w:val="none" w:sz="0" w:space="0" w:color="auto"/>
            <w:bottom w:val="none" w:sz="0" w:space="0" w:color="auto"/>
            <w:right w:val="none" w:sz="0" w:space="0" w:color="auto"/>
          </w:divBdr>
          <w:divsChild>
            <w:div w:id="1967395245">
              <w:marLeft w:val="-75"/>
              <w:marRight w:val="0"/>
              <w:marTop w:val="30"/>
              <w:marBottom w:val="30"/>
              <w:divBdr>
                <w:top w:val="none" w:sz="0" w:space="0" w:color="auto"/>
                <w:left w:val="none" w:sz="0" w:space="0" w:color="auto"/>
                <w:bottom w:val="none" w:sz="0" w:space="0" w:color="auto"/>
                <w:right w:val="none" w:sz="0" w:space="0" w:color="auto"/>
              </w:divBdr>
              <w:divsChild>
                <w:div w:id="83035745">
                  <w:marLeft w:val="0"/>
                  <w:marRight w:val="0"/>
                  <w:marTop w:val="0"/>
                  <w:marBottom w:val="0"/>
                  <w:divBdr>
                    <w:top w:val="none" w:sz="0" w:space="0" w:color="auto"/>
                    <w:left w:val="none" w:sz="0" w:space="0" w:color="auto"/>
                    <w:bottom w:val="none" w:sz="0" w:space="0" w:color="auto"/>
                    <w:right w:val="none" w:sz="0" w:space="0" w:color="auto"/>
                  </w:divBdr>
                  <w:divsChild>
                    <w:div w:id="56246950">
                      <w:marLeft w:val="0"/>
                      <w:marRight w:val="0"/>
                      <w:marTop w:val="0"/>
                      <w:marBottom w:val="0"/>
                      <w:divBdr>
                        <w:top w:val="none" w:sz="0" w:space="0" w:color="auto"/>
                        <w:left w:val="none" w:sz="0" w:space="0" w:color="auto"/>
                        <w:bottom w:val="none" w:sz="0" w:space="0" w:color="auto"/>
                        <w:right w:val="none" w:sz="0" w:space="0" w:color="auto"/>
                      </w:divBdr>
                    </w:div>
                  </w:divsChild>
                </w:div>
                <w:div w:id="594750206">
                  <w:marLeft w:val="0"/>
                  <w:marRight w:val="0"/>
                  <w:marTop w:val="0"/>
                  <w:marBottom w:val="0"/>
                  <w:divBdr>
                    <w:top w:val="none" w:sz="0" w:space="0" w:color="auto"/>
                    <w:left w:val="none" w:sz="0" w:space="0" w:color="auto"/>
                    <w:bottom w:val="none" w:sz="0" w:space="0" w:color="auto"/>
                    <w:right w:val="none" w:sz="0" w:space="0" w:color="auto"/>
                  </w:divBdr>
                  <w:divsChild>
                    <w:div w:id="159202719">
                      <w:marLeft w:val="0"/>
                      <w:marRight w:val="0"/>
                      <w:marTop w:val="0"/>
                      <w:marBottom w:val="0"/>
                      <w:divBdr>
                        <w:top w:val="none" w:sz="0" w:space="0" w:color="auto"/>
                        <w:left w:val="none" w:sz="0" w:space="0" w:color="auto"/>
                        <w:bottom w:val="none" w:sz="0" w:space="0" w:color="auto"/>
                        <w:right w:val="none" w:sz="0" w:space="0" w:color="auto"/>
                      </w:divBdr>
                    </w:div>
                  </w:divsChild>
                </w:div>
                <w:div w:id="758251939">
                  <w:marLeft w:val="0"/>
                  <w:marRight w:val="0"/>
                  <w:marTop w:val="0"/>
                  <w:marBottom w:val="0"/>
                  <w:divBdr>
                    <w:top w:val="none" w:sz="0" w:space="0" w:color="auto"/>
                    <w:left w:val="none" w:sz="0" w:space="0" w:color="auto"/>
                    <w:bottom w:val="none" w:sz="0" w:space="0" w:color="auto"/>
                    <w:right w:val="none" w:sz="0" w:space="0" w:color="auto"/>
                  </w:divBdr>
                  <w:divsChild>
                    <w:div w:id="875504423">
                      <w:marLeft w:val="0"/>
                      <w:marRight w:val="0"/>
                      <w:marTop w:val="0"/>
                      <w:marBottom w:val="0"/>
                      <w:divBdr>
                        <w:top w:val="none" w:sz="0" w:space="0" w:color="auto"/>
                        <w:left w:val="none" w:sz="0" w:space="0" w:color="auto"/>
                        <w:bottom w:val="none" w:sz="0" w:space="0" w:color="auto"/>
                        <w:right w:val="none" w:sz="0" w:space="0" w:color="auto"/>
                      </w:divBdr>
                    </w:div>
                  </w:divsChild>
                </w:div>
                <w:div w:id="815877258">
                  <w:marLeft w:val="0"/>
                  <w:marRight w:val="0"/>
                  <w:marTop w:val="0"/>
                  <w:marBottom w:val="0"/>
                  <w:divBdr>
                    <w:top w:val="none" w:sz="0" w:space="0" w:color="auto"/>
                    <w:left w:val="none" w:sz="0" w:space="0" w:color="auto"/>
                    <w:bottom w:val="none" w:sz="0" w:space="0" w:color="auto"/>
                    <w:right w:val="none" w:sz="0" w:space="0" w:color="auto"/>
                  </w:divBdr>
                  <w:divsChild>
                    <w:div w:id="85853302">
                      <w:marLeft w:val="0"/>
                      <w:marRight w:val="0"/>
                      <w:marTop w:val="0"/>
                      <w:marBottom w:val="0"/>
                      <w:divBdr>
                        <w:top w:val="none" w:sz="0" w:space="0" w:color="auto"/>
                        <w:left w:val="none" w:sz="0" w:space="0" w:color="auto"/>
                        <w:bottom w:val="none" w:sz="0" w:space="0" w:color="auto"/>
                        <w:right w:val="none" w:sz="0" w:space="0" w:color="auto"/>
                      </w:divBdr>
                    </w:div>
                  </w:divsChild>
                </w:div>
                <w:div w:id="1057515025">
                  <w:marLeft w:val="0"/>
                  <w:marRight w:val="0"/>
                  <w:marTop w:val="0"/>
                  <w:marBottom w:val="0"/>
                  <w:divBdr>
                    <w:top w:val="none" w:sz="0" w:space="0" w:color="auto"/>
                    <w:left w:val="none" w:sz="0" w:space="0" w:color="auto"/>
                    <w:bottom w:val="none" w:sz="0" w:space="0" w:color="auto"/>
                    <w:right w:val="none" w:sz="0" w:space="0" w:color="auto"/>
                  </w:divBdr>
                  <w:divsChild>
                    <w:div w:id="217520812">
                      <w:marLeft w:val="0"/>
                      <w:marRight w:val="0"/>
                      <w:marTop w:val="0"/>
                      <w:marBottom w:val="0"/>
                      <w:divBdr>
                        <w:top w:val="none" w:sz="0" w:space="0" w:color="auto"/>
                        <w:left w:val="none" w:sz="0" w:space="0" w:color="auto"/>
                        <w:bottom w:val="none" w:sz="0" w:space="0" w:color="auto"/>
                        <w:right w:val="none" w:sz="0" w:space="0" w:color="auto"/>
                      </w:divBdr>
                    </w:div>
                  </w:divsChild>
                </w:div>
                <w:div w:id="1093166037">
                  <w:marLeft w:val="0"/>
                  <w:marRight w:val="0"/>
                  <w:marTop w:val="0"/>
                  <w:marBottom w:val="0"/>
                  <w:divBdr>
                    <w:top w:val="none" w:sz="0" w:space="0" w:color="auto"/>
                    <w:left w:val="none" w:sz="0" w:space="0" w:color="auto"/>
                    <w:bottom w:val="none" w:sz="0" w:space="0" w:color="auto"/>
                    <w:right w:val="none" w:sz="0" w:space="0" w:color="auto"/>
                  </w:divBdr>
                  <w:divsChild>
                    <w:div w:id="933903719">
                      <w:marLeft w:val="0"/>
                      <w:marRight w:val="0"/>
                      <w:marTop w:val="0"/>
                      <w:marBottom w:val="0"/>
                      <w:divBdr>
                        <w:top w:val="none" w:sz="0" w:space="0" w:color="auto"/>
                        <w:left w:val="none" w:sz="0" w:space="0" w:color="auto"/>
                        <w:bottom w:val="none" w:sz="0" w:space="0" w:color="auto"/>
                        <w:right w:val="none" w:sz="0" w:space="0" w:color="auto"/>
                      </w:divBdr>
                    </w:div>
                  </w:divsChild>
                </w:div>
                <w:div w:id="1428966888">
                  <w:marLeft w:val="0"/>
                  <w:marRight w:val="0"/>
                  <w:marTop w:val="0"/>
                  <w:marBottom w:val="0"/>
                  <w:divBdr>
                    <w:top w:val="none" w:sz="0" w:space="0" w:color="auto"/>
                    <w:left w:val="none" w:sz="0" w:space="0" w:color="auto"/>
                    <w:bottom w:val="none" w:sz="0" w:space="0" w:color="auto"/>
                    <w:right w:val="none" w:sz="0" w:space="0" w:color="auto"/>
                  </w:divBdr>
                  <w:divsChild>
                    <w:div w:id="963778440">
                      <w:marLeft w:val="0"/>
                      <w:marRight w:val="0"/>
                      <w:marTop w:val="0"/>
                      <w:marBottom w:val="0"/>
                      <w:divBdr>
                        <w:top w:val="none" w:sz="0" w:space="0" w:color="auto"/>
                        <w:left w:val="none" w:sz="0" w:space="0" w:color="auto"/>
                        <w:bottom w:val="none" w:sz="0" w:space="0" w:color="auto"/>
                        <w:right w:val="none" w:sz="0" w:space="0" w:color="auto"/>
                      </w:divBdr>
                    </w:div>
                  </w:divsChild>
                </w:div>
                <w:div w:id="1508977821">
                  <w:marLeft w:val="0"/>
                  <w:marRight w:val="0"/>
                  <w:marTop w:val="0"/>
                  <w:marBottom w:val="0"/>
                  <w:divBdr>
                    <w:top w:val="none" w:sz="0" w:space="0" w:color="auto"/>
                    <w:left w:val="none" w:sz="0" w:space="0" w:color="auto"/>
                    <w:bottom w:val="none" w:sz="0" w:space="0" w:color="auto"/>
                    <w:right w:val="none" w:sz="0" w:space="0" w:color="auto"/>
                  </w:divBdr>
                  <w:divsChild>
                    <w:div w:id="1933512020">
                      <w:marLeft w:val="0"/>
                      <w:marRight w:val="0"/>
                      <w:marTop w:val="0"/>
                      <w:marBottom w:val="0"/>
                      <w:divBdr>
                        <w:top w:val="none" w:sz="0" w:space="0" w:color="auto"/>
                        <w:left w:val="none" w:sz="0" w:space="0" w:color="auto"/>
                        <w:bottom w:val="none" w:sz="0" w:space="0" w:color="auto"/>
                        <w:right w:val="none" w:sz="0" w:space="0" w:color="auto"/>
                      </w:divBdr>
                    </w:div>
                  </w:divsChild>
                </w:div>
                <w:div w:id="1544363996">
                  <w:marLeft w:val="0"/>
                  <w:marRight w:val="0"/>
                  <w:marTop w:val="0"/>
                  <w:marBottom w:val="0"/>
                  <w:divBdr>
                    <w:top w:val="none" w:sz="0" w:space="0" w:color="auto"/>
                    <w:left w:val="none" w:sz="0" w:space="0" w:color="auto"/>
                    <w:bottom w:val="none" w:sz="0" w:space="0" w:color="auto"/>
                    <w:right w:val="none" w:sz="0" w:space="0" w:color="auto"/>
                  </w:divBdr>
                  <w:divsChild>
                    <w:div w:id="1299456165">
                      <w:marLeft w:val="0"/>
                      <w:marRight w:val="0"/>
                      <w:marTop w:val="0"/>
                      <w:marBottom w:val="0"/>
                      <w:divBdr>
                        <w:top w:val="none" w:sz="0" w:space="0" w:color="auto"/>
                        <w:left w:val="none" w:sz="0" w:space="0" w:color="auto"/>
                        <w:bottom w:val="none" w:sz="0" w:space="0" w:color="auto"/>
                        <w:right w:val="none" w:sz="0" w:space="0" w:color="auto"/>
                      </w:divBdr>
                    </w:div>
                  </w:divsChild>
                </w:div>
                <w:div w:id="1608542095">
                  <w:marLeft w:val="0"/>
                  <w:marRight w:val="0"/>
                  <w:marTop w:val="0"/>
                  <w:marBottom w:val="0"/>
                  <w:divBdr>
                    <w:top w:val="none" w:sz="0" w:space="0" w:color="auto"/>
                    <w:left w:val="none" w:sz="0" w:space="0" w:color="auto"/>
                    <w:bottom w:val="none" w:sz="0" w:space="0" w:color="auto"/>
                    <w:right w:val="none" w:sz="0" w:space="0" w:color="auto"/>
                  </w:divBdr>
                  <w:divsChild>
                    <w:div w:id="1711685445">
                      <w:marLeft w:val="0"/>
                      <w:marRight w:val="0"/>
                      <w:marTop w:val="0"/>
                      <w:marBottom w:val="0"/>
                      <w:divBdr>
                        <w:top w:val="none" w:sz="0" w:space="0" w:color="auto"/>
                        <w:left w:val="none" w:sz="0" w:space="0" w:color="auto"/>
                        <w:bottom w:val="none" w:sz="0" w:space="0" w:color="auto"/>
                        <w:right w:val="none" w:sz="0" w:space="0" w:color="auto"/>
                      </w:divBdr>
                    </w:div>
                  </w:divsChild>
                </w:div>
                <w:div w:id="1660186450">
                  <w:marLeft w:val="0"/>
                  <w:marRight w:val="0"/>
                  <w:marTop w:val="0"/>
                  <w:marBottom w:val="0"/>
                  <w:divBdr>
                    <w:top w:val="none" w:sz="0" w:space="0" w:color="auto"/>
                    <w:left w:val="none" w:sz="0" w:space="0" w:color="auto"/>
                    <w:bottom w:val="none" w:sz="0" w:space="0" w:color="auto"/>
                    <w:right w:val="none" w:sz="0" w:space="0" w:color="auto"/>
                  </w:divBdr>
                  <w:divsChild>
                    <w:div w:id="1364750653">
                      <w:marLeft w:val="0"/>
                      <w:marRight w:val="0"/>
                      <w:marTop w:val="0"/>
                      <w:marBottom w:val="0"/>
                      <w:divBdr>
                        <w:top w:val="none" w:sz="0" w:space="0" w:color="auto"/>
                        <w:left w:val="none" w:sz="0" w:space="0" w:color="auto"/>
                        <w:bottom w:val="none" w:sz="0" w:space="0" w:color="auto"/>
                        <w:right w:val="none" w:sz="0" w:space="0" w:color="auto"/>
                      </w:divBdr>
                    </w:div>
                  </w:divsChild>
                </w:div>
                <w:div w:id="1810979245">
                  <w:marLeft w:val="0"/>
                  <w:marRight w:val="0"/>
                  <w:marTop w:val="0"/>
                  <w:marBottom w:val="0"/>
                  <w:divBdr>
                    <w:top w:val="none" w:sz="0" w:space="0" w:color="auto"/>
                    <w:left w:val="none" w:sz="0" w:space="0" w:color="auto"/>
                    <w:bottom w:val="none" w:sz="0" w:space="0" w:color="auto"/>
                    <w:right w:val="none" w:sz="0" w:space="0" w:color="auto"/>
                  </w:divBdr>
                  <w:divsChild>
                    <w:div w:id="1835409410">
                      <w:marLeft w:val="0"/>
                      <w:marRight w:val="0"/>
                      <w:marTop w:val="0"/>
                      <w:marBottom w:val="0"/>
                      <w:divBdr>
                        <w:top w:val="none" w:sz="0" w:space="0" w:color="auto"/>
                        <w:left w:val="none" w:sz="0" w:space="0" w:color="auto"/>
                        <w:bottom w:val="none" w:sz="0" w:space="0" w:color="auto"/>
                        <w:right w:val="none" w:sz="0" w:space="0" w:color="auto"/>
                      </w:divBdr>
                    </w:div>
                  </w:divsChild>
                </w:div>
                <w:div w:id="1953706366">
                  <w:marLeft w:val="0"/>
                  <w:marRight w:val="0"/>
                  <w:marTop w:val="0"/>
                  <w:marBottom w:val="0"/>
                  <w:divBdr>
                    <w:top w:val="none" w:sz="0" w:space="0" w:color="auto"/>
                    <w:left w:val="none" w:sz="0" w:space="0" w:color="auto"/>
                    <w:bottom w:val="none" w:sz="0" w:space="0" w:color="auto"/>
                    <w:right w:val="none" w:sz="0" w:space="0" w:color="auto"/>
                  </w:divBdr>
                  <w:divsChild>
                    <w:div w:id="1631859682">
                      <w:marLeft w:val="0"/>
                      <w:marRight w:val="0"/>
                      <w:marTop w:val="0"/>
                      <w:marBottom w:val="0"/>
                      <w:divBdr>
                        <w:top w:val="none" w:sz="0" w:space="0" w:color="auto"/>
                        <w:left w:val="none" w:sz="0" w:space="0" w:color="auto"/>
                        <w:bottom w:val="none" w:sz="0" w:space="0" w:color="auto"/>
                        <w:right w:val="none" w:sz="0" w:space="0" w:color="auto"/>
                      </w:divBdr>
                    </w:div>
                  </w:divsChild>
                </w:div>
                <w:div w:id="2083480012">
                  <w:marLeft w:val="0"/>
                  <w:marRight w:val="0"/>
                  <w:marTop w:val="0"/>
                  <w:marBottom w:val="0"/>
                  <w:divBdr>
                    <w:top w:val="none" w:sz="0" w:space="0" w:color="auto"/>
                    <w:left w:val="none" w:sz="0" w:space="0" w:color="auto"/>
                    <w:bottom w:val="none" w:sz="0" w:space="0" w:color="auto"/>
                    <w:right w:val="none" w:sz="0" w:space="0" w:color="auto"/>
                  </w:divBdr>
                  <w:divsChild>
                    <w:div w:id="1148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1073">
          <w:marLeft w:val="0"/>
          <w:marRight w:val="0"/>
          <w:marTop w:val="0"/>
          <w:marBottom w:val="0"/>
          <w:divBdr>
            <w:top w:val="none" w:sz="0" w:space="0" w:color="auto"/>
            <w:left w:val="none" w:sz="0" w:space="0" w:color="auto"/>
            <w:bottom w:val="none" w:sz="0" w:space="0" w:color="auto"/>
            <w:right w:val="none" w:sz="0" w:space="0" w:color="auto"/>
          </w:divBdr>
        </w:div>
        <w:div w:id="1038629021">
          <w:marLeft w:val="0"/>
          <w:marRight w:val="0"/>
          <w:marTop w:val="0"/>
          <w:marBottom w:val="0"/>
          <w:divBdr>
            <w:top w:val="none" w:sz="0" w:space="0" w:color="auto"/>
            <w:left w:val="none" w:sz="0" w:space="0" w:color="auto"/>
            <w:bottom w:val="none" w:sz="0" w:space="0" w:color="auto"/>
            <w:right w:val="none" w:sz="0" w:space="0" w:color="auto"/>
          </w:divBdr>
        </w:div>
      </w:divsChild>
    </w:div>
    <w:div w:id="647133720">
      <w:bodyDiv w:val="1"/>
      <w:marLeft w:val="0"/>
      <w:marRight w:val="0"/>
      <w:marTop w:val="0"/>
      <w:marBottom w:val="0"/>
      <w:divBdr>
        <w:top w:val="none" w:sz="0" w:space="0" w:color="auto"/>
        <w:left w:val="none" w:sz="0" w:space="0" w:color="auto"/>
        <w:bottom w:val="none" w:sz="0" w:space="0" w:color="auto"/>
        <w:right w:val="none" w:sz="0" w:space="0" w:color="auto"/>
      </w:divBdr>
    </w:div>
    <w:div w:id="681123791">
      <w:bodyDiv w:val="1"/>
      <w:marLeft w:val="0"/>
      <w:marRight w:val="0"/>
      <w:marTop w:val="0"/>
      <w:marBottom w:val="0"/>
      <w:divBdr>
        <w:top w:val="none" w:sz="0" w:space="0" w:color="auto"/>
        <w:left w:val="none" w:sz="0" w:space="0" w:color="auto"/>
        <w:bottom w:val="none" w:sz="0" w:space="0" w:color="auto"/>
        <w:right w:val="none" w:sz="0" w:space="0" w:color="auto"/>
      </w:divBdr>
    </w:div>
    <w:div w:id="711271321">
      <w:bodyDiv w:val="1"/>
      <w:marLeft w:val="0"/>
      <w:marRight w:val="0"/>
      <w:marTop w:val="0"/>
      <w:marBottom w:val="0"/>
      <w:divBdr>
        <w:top w:val="none" w:sz="0" w:space="0" w:color="auto"/>
        <w:left w:val="none" w:sz="0" w:space="0" w:color="auto"/>
        <w:bottom w:val="none" w:sz="0" w:space="0" w:color="auto"/>
        <w:right w:val="none" w:sz="0" w:space="0" w:color="auto"/>
      </w:divBdr>
    </w:div>
    <w:div w:id="749696651">
      <w:bodyDiv w:val="1"/>
      <w:marLeft w:val="0"/>
      <w:marRight w:val="0"/>
      <w:marTop w:val="0"/>
      <w:marBottom w:val="0"/>
      <w:divBdr>
        <w:top w:val="none" w:sz="0" w:space="0" w:color="auto"/>
        <w:left w:val="none" w:sz="0" w:space="0" w:color="auto"/>
        <w:bottom w:val="none" w:sz="0" w:space="0" w:color="auto"/>
        <w:right w:val="none" w:sz="0" w:space="0" w:color="auto"/>
      </w:divBdr>
    </w:div>
    <w:div w:id="778379326">
      <w:bodyDiv w:val="1"/>
      <w:marLeft w:val="0"/>
      <w:marRight w:val="0"/>
      <w:marTop w:val="0"/>
      <w:marBottom w:val="0"/>
      <w:divBdr>
        <w:top w:val="none" w:sz="0" w:space="0" w:color="auto"/>
        <w:left w:val="none" w:sz="0" w:space="0" w:color="auto"/>
        <w:bottom w:val="none" w:sz="0" w:space="0" w:color="auto"/>
        <w:right w:val="none" w:sz="0" w:space="0" w:color="auto"/>
      </w:divBdr>
    </w:div>
    <w:div w:id="818034425">
      <w:bodyDiv w:val="1"/>
      <w:marLeft w:val="0"/>
      <w:marRight w:val="0"/>
      <w:marTop w:val="0"/>
      <w:marBottom w:val="0"/>
      <w:divBdr>
        <w:top w:val="none" w:sz="0" w:space="0" w:color="auto"/>
        <w:left w:val="none" w:sz="0" w:space="0" w:color="auto"/>
        <w:bottom w:val="none" w:sz="0" w:space="0" w:color="auto"/>
        <w:right w:val="none" w:sz="0" w:space="0" w:color="auto"/>
      </w:divBdr>
    </w:div>
    <w:div w:id="824976536">
      <w:bodyDiv w:val="1"/>
      <w:marLeft w:val="0"/>
      <w:marRight w:val="0"/>
      <w:marTop w:val="0"/>
      <w:marBottom w:val="0"/>
      <w:divBdr>
        <w:top w:val="none" w:sz="0" w:space="0" w:color="auto"/>
        <w:left w:val="none" w:sz="0" w:space="0" w:color="auto"/>
        <w:bottom w:val="none" w:sz="0" w:space="0" w:color="auto"/>
        <w:right w:val="none" w:sz="0" w:space="0" w:color="auto"/>
      </w:divBdr>
    </w:div>
    <w:div w:id="843739449">
      <w:bodyDiv w:val="1"/>
      <w:marLeft w:val="0"/>
      <w:marRight w:val="0"/>
      <w:marTop w:val="0"/>
      <w:marBottom w:val="0"/>
      <w:divBdr>
        <w:top w:val="none" w:sz="0" w:space="0" w:color="auto"/>
        <w:left w:val="none" w:sz="0" w:space="0" w:color="auto"/>
        <w:bottom w:val="none" w:sz="0" w:space="0" w:color="auto"/>
        <w:right w:val="none" w:sz="0" w:space="0" w:color="auto"/>
      </w:divBdr>
      <w:divsChild>
        <w:div w:id="758793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393005">
      <w:bodyDiv w:val="1"/>
      <w:marLeft w:val="0"/>
      <w:marRight w:val="0"/>
      <w:marTop w:val="0"/>
      <w:marBottom w:val="0"/>
      <w:divBdr>
        <w:top w:val="none" w:sz="0" w:space="0" w:color="auto"/>
        <w:left w:val="none" w:sz="0" w:space="0" w:color="auto"/>
        <w:bottom w:val="none" w:sz="0" w:space="0" w:color="auto"/>
        <w:right w:val="none" w:sz="0" w:space="0" w:color="auto"/>
      </w:divBdr>
    </w:div>
    <w:div w:id="880171137">
      <w:bodyDiv w:val="1"/>
      <w:marLeft w:val="0"/>
      <w:marRight w:val="0"/>
      <w:marTop w:val="0"/>
      <w:marBottom w:val="0"/>
      <w:divBdr>
        <w:top w:val="none" w:sz="0" w:space="0" w:color="auto"/>
        <w:left w:val="none" w:sz="0" w:space="0" w:color="auto"/>
        <w:bottom w:val="none" w:sz="0" w:space="0" w:color="auto"/>
        <w:right w:val="none" w:sz="0" w:space="0" w:color="auto"/>
      </w:divBdr>
    </w:div>
    <w:div w:id="982543660">
      <w:bodyDiv w:val="1"/>
      <w:marLeft w:val="0"/>
      <w:marRight w:val="0"/>
      <w:marTop w:val="0"/>
      <w:marBottom w:val="0"/>
      <w:divBdr>
        <w:top w:val="none" w:sz="0" w:space="0" w:color="auto"/>
        <w:left w:val="none" w:sz="0" w:space="0" w:color="auto"/>
        <w:bottom w:val="none" w:sz="0" w:space="0" w:color="auto"/>
        <w:right w:val="none" w:sz="0" w:space="0" w:color="auto"/>
      </w:divBdr>
    </w:div>
    <w:div w:id="1052849653">
      <w:bodyDiv w:val="1"/>
      <w:marLeft w:val="0"/>
      <w:marRight w:val="0"/>
      <w:marTop w:val="0"/>
      <w:marBottom w:val="0"/>
      <w:divBdr>
        <w:top w:val="none" w:sz="0" w:space="0" w:color="auto"/>
        <w:left w:val="none" w:sz="0" w:space="0" w:color="auto"/>
        <w:bottom w:val="none" w:sz="0" w:space="0" w:color="auto"/>
        <w:right w:val="none" w:sz="0" w:space="0" w:color="auto"/>
      </w:divBdr>
    </w:div>
    <w:div w:id="1056201406">
      <w:bodyDiv w:val="1"/>
      <w:marLeft w:val="0"/>
      <w:marRight w:val="0"/>
      <w:marTop w:val="0"/>
      <w:marBottom w:val="0"/>
      <w:divBdr>
        <w:top w:val="none" w:sz="0" w:space="0" w:color="auto"/>
        <w:left w:val="none" w:sz="0" w:space="0" w:color="auto"/>
        <w:bottom w:val="none" w:sz="0" w:space="0" w:color="auto"/>
        <w:right w:val="none" w:sz="0" w:space="0" w:color="auto"/>
      </w:divBdr>
    </w:div>
    <w:div w:id="1120299241">
      <w:bodyDiv w:val="1"/>
      <w:marLeft w:val="0"/>
      <w:marRight w:val="0"/>
      <w:marTop w:val="0"/>
      <w:marBottom w:val="0"/>
      <w:divBdr>
        <w:top w:val="none" w:sz="0" w:space="0" w:color="auto"/>
        <w:left w:val="none" w:sz="0" w:space="0" w:color="auto"/>
        <w:bottom w:val="none" w:sz="0" w:space="0" w:color="auto"/>
        <w:right w:val="none" w:sz="0" w:space="0" w:color="auto"/>
      </w:divBdr>
    </w:div>
    <w:div w:id="1142844024">
      <w:bodyDiv w:val="1"/>
      <w:marLeft w:val="0"/>
      <w:marRight w:val="0"/>
      <w:marTop w:val="0"/>
      <w:marBottom w:val="0"/>
      <w:divBdr>
        <w:top w:val="none" w:sz="0" w:space="0" w:color="auto"/>
        <w:left w:val="none" w:sz="0" w:space="0" w:color="auto"/>
        <w:bottom w:val="none" w:sz="0" w:space="0" w:color="auto"/>
        <w:right w:val="none" w:sz="0" w:space="0" w:color="auto"/>
      </w:divBdr>
    </w:div>
    <w:div w:id="1152403168">
      <w:bodyDiv w:val="1"/>
      <w:marLeft w:val="0"/>
      <w:marRight w:val="0"/>
      <w:marTop w:val="0"/>
      <w:marBottom w:val="0"/>
      <w:divBdr>
        <w:top w:val="none" w:sz="0" w:space="0" w:color="auto"/>
        <w:left w:val="none" w:sz="0" w:space="0" w:color="auto"/>
        <w:bottom w:val="none" w:sz="0" w:space="0" w:color="auto"/>
        <w:right w:val="none" w:sz="0" w:space="0" w:color="auto"/>
      </w:divBdr>
    </w:div>
    <w:div w:id="1186754368">
      <w:bodyDiv w:val="1"/>
      <w:marLeft w:val="0"/>
      <w:marRight w:val="0"/>
      <w:marTop w:val="0"/>
      <w:marBottom w:val="0"/>
      <w:divBdr>
        <w:top w:val="none" w:sz="0" w:space="0" w:color="auto"/>
        <w:left w:val="none" w:sz="0" w:space="0" w:color="auto"/>
        <w:bottom w:val="none" w:sz="0" w:space="0" w:color="auto"/>
        <w:right w:val="none" w:sz="0" w:space="0" w:color="auto"/>
      </w:divBdr>
      <w:divsChild>
        <w:div w:id="929317491">
          <w:marLeft w:val="0"/>
          <w:marRight w:val="0"/>
          <w:marTop w:val="0"/>
          <w:marBottom w:val="0"/>
          <w:divBdr>
            <w:top w:val="none" w:sz="0" w:space="0" w:color="auto"/>
            <w:left w:val="none" w:sz="0" w:space="0" w:color="auto"/>
            <w:bottom w:val="none" w:sz="0" w:space="0" w:color="auto"/>
            <w:right w:val="none" w:sz="0" w:space="0" w:color="auto"/>
          </w:divBdr>
        </w:div>
        <w:div w:id="1729373295">
          <w:marLeft w:val="0"/>
          <w:marRight w:val="0"/>
          <w:marTop w:val="0"/>
          <w:marBottom w:val="0"/>
          <w:divBdr>
            <w:top w:val="none" w:sz="0" w:space="0" w:color="auto"/>
            <w:left w:val="none" w:sz="0" w:space="0" w:color="auto"/>
            <w:bottom w:val="none" w:sz="0" w:space="0" w:color="auto"/>
            <w:right w:val="none" w:sz="0" w:space="0" w:color="auto"/>
          </w:divBdr>
        </w:div>
        <w:div w:id="1769080778">
          <w:marLeft w:val="0"/>
          <w:marRight w:val="0"/>
          <w:marTop w:val="0"/>
          <w:marBottom w:val="0"/>
          <w:divBdr>
            <w:top w:val="none" w:sz="0" w:space="0" w:color="auto"/>
            <w:left w:val="none" w:sz="0" w:space="0" w:color="auto"/>
            <w:bottom w:val="none" w:sz="0" w:space="0" w:color="auto"/>
            <w:right w:val="none" w:sz="0" w:space="0" w:color="auto"/>
          </w:divBdr>
        </w:div>
        <w:div w:id="2065446511">
          <w:marLeft w:val="0"/>
          <w:marRight w:val="0"/>
          <w:marTop w:val="0"/>
          <w:marBottom w:val="0"/>
          <w:divBdr>
            <w:top w:val="none" w:sz="0" w:space="0" w:color="auto"/>
            <w:left w:val="none" w:sz="0" w:space="0" w:color="auto"/>
            <w:bottom w:val="none" w:sz="0" w:space="0" w:color="auto"/>
            <w:right w:val="none" w:sz="0" w:space="0" w:color="auto"/>
          </w:divBdr>
          <w:divsChild>
            <w:div w:id="18775222">
              <w:marLeft w:val="0"/>
              <w:marRight w:val="0"/>
              <w:marTop w:val="30"/>
              <w:marBottom w:val="30"/>
              <w:divBdr>
                <w:top w:val="none" w:sz="0" w:space="0" w:color="auto"/>
                <w:left w:val="none" w:sz="0" w:space="0" w:color="auto"/>
                <w:bottom w:val="none" w:sz="0" w:space="0" w:color="auto"/>
                <w:right w:val="none" w:sz="0" w:space="0" w:color="auto"/>
              </w:divBdr>
              <w:divsChild>
                <w:div w:id="256908592">
                  <w:marLeft w:val="0"/>
                  <w:marRight w:val="0"/>
                  <w:marTop w:val="0"/>
                  <w:marBottom w:val="0"/>
                  <w:divBdr>
                    <w:top w:val="none" w:sz="0" w:space="0" w:color="auto"/>
                    <w:left w:val="none" w:sz="0" w:space="0" w:color="auto"/>
                    <w:bottom w:val="none" w:sz="0" w:space="0" w:color="auto"/>
                    <w:right w:val="none" w:sz="0" w:space="0" w:color="auto"/>
                  </w:divBdr>
                  <w:divsChild>
                    <w:div w:id="936329171">
                      <w:marLeft w:val="0"/>
                      <w:marRight w:val="0"/>
                      <w:marTop w:val="0"/>
                      <w:marBottom w:val="0"/>
                      <w:divBdr>
                        <w:top w:val="none" w:sz="0" w:space="0" w:color="auto"/>
                        <w:left w:val="none" w:sz="0" w:space="0" w:color="auto"/>
                        <w:bottom w:val="none" w:sz="0" w:space="0" w:color="auto"/>
                        <w:right w:val="none" w:sz="0" w:space="0" w:color="auto"/>
                      </w:divBdr>
                    </w:div>
                  </w:divsChild>
                </w:div>
                <w:div w:id="361637108">
                  <w:marLeft w:val="0"/>
                  <w:marRight w:val="0"/>
                  <w:marTop w:val="0"/>
                  <w:marBottom w:val="0"/>
                  <w:divBdr>
                    <w:top w:val="none" w:sz="0" w:space="0" w:color="auto"/>
                    <w:left w:val="none" w:sz="0" w:space="0" w:color="auto"/>
                    <w:bottom w:val="none" w:sz="0" w:space="0" w:color="auto"/>
                    <w:right w:val="none" w:sz="0" w:space="0" w:color="auto"/>
                  </w:divBdr>
                  <w:divsChild>
                    <w:div w:id="44526905">
                      <w:marLeft w:val="0"/>
                      <w:marRight w:val="0"/>
                      <w:marTop w:val="0"/>
                      <w:marBottom w:val="0"/>
                      <w:divBdr>
                        <w:top w:val="none" w:sz="0" w:space="0" w:color="auto"/>
                        <w:left w:val="none" w:sz="0" w:space="0" w:color="auto"/>
                        <w:bottom w:val="none" w:sz="0" w:space="0" w:color="auto"/>
                        <w:right w:val="none" w:sz="0" w:space="0" w:color="auto"/>
                      </w:divBdr>
                    </w:div>
                    <w:div w:id="1398018610">
                      <w:marLeft w:val="0"/>
                      <w:marRight w:val="0"/>
                      <w:marTop w:val="0"/>
                      <w:marBottom w:val="0"/>
                      <w:divBdr>
                        <w:top w:val="none" w:sz="0" w:space="0" w:color="auto"/>
                        <w:left w:val="none" w:sz="0" w:space="0" w:color="auto"/>
                        <w:bottom w:val="none" w:sz="0" w:space="0" w:color="auto"/>
                        <w:right w:val="none" w:sz="0" w:space="0" w:color="auto"/>
                      </w:divBdr>
                    </w:div>
                  </w:divsChild>
                </w:div>
                <w:div w:id="498619273">
                  <w:marLeft w:val="0"/>
                  <w:marRight w:val="0"/>
                  <w:marTop w:val="0"/>
                  <w:marBottom w:val="0"/>
                  <w:divBdr>
                    <w:top w:val="none" w:sz="0" w:space="0" w:color="auto"/>
                    <w:left w:val="none" w:sz="0" w:space="0" w:color="auto"/>
                    <w:bottom w:val="none" w:sz="0" w:space="0" w:color="auto"/>
                    <w:right w:val="none" w:sz="0" w:space="0" w:color="auto"/>
                  </w:divBdr>
                  <w:divsChild>
                    <w:div w:id="643465058">
                      <w:marLeft w:val="0"/>
                      <w:marRight w:val="0"/>
                      <w:marTop w:val="0"/>
                      <w:marBottom w:val="0"/>
                      <w:divBdr>
                        <w:top w:val="none" w:sz="0" w:space="0" w:color="auto"/>
                        <w:left w:val="none" w:sz="0" w:space="0" w:color="auto"/>
                        <w:bottom w:val="none" w:sz="0" w:space="0" w:color="auto"/>
                        <w:right w:val="none" w:sz="0" w:space="0" w:color="auto"/>
                      </w:divBdr>
                    </w:div>
                    <w:div w:id="1642535631">
                      <w:marLeft w:val="0"/>
                      <w:marRight w:val="0"/>
                      <w:marTop w:val="0"/>
                      <w:marBottom w:val="0"/>
                      <w:divBdr>
                        <w:top w:val="none" w:sz="0" w:space="0" w:color="auto"/>
                        <w:left w:val="none" w:sz="0" w:space="0" w:color="auto"/>
                        <w:bottom w:val="none" w:sz="0" w:space="0" w:color="auto"/>
                        <w:right w:val="none" w:sz="0" w:space="0" w:color="auto"/>
                      </w:divBdr>
                    </w:div>
                    <w:div w:id="1645817780">
                      <w:marLeft w:val="0"/>
                      <w:marRight w:val="0"/>
                      <w:marTop w:val="0"/>
                      <w:marBottom w:val="0"/>
                      <w:divBdr>
                        <w:top w:val="none" w:sz="0" w:space="0" w:color="auto"/>
                        <w:left w:val="none" w:sz="0" w:space="0" w:color="auto"/>
                        <w:bottom w:val="none" w:sz="0" w:space="0" w:color="auto"/>
                        <w:right w:val="none" w:sz="0" w:space="0" w:color="auto"/>
                      </w:divBdr>
                    </w:div>
                    <w:div w:id="1947810843">
                      <w:marLeft w:val="0"/>
                      <w:marRight w:val="0"/>
                      <w:marTop w:val="0"/>
                      <w:marBottom w:val="0"/>
                      <w:divBdr>
                        <w:top w:val="none" w:sz="0" w:space="0" w:color="auto"/>
                        <w:left w:val="none" w:sz="0" w:space="0" w:color="auto"/>
                        <w:bottom w:val="none" w:sz="0" w:space="0" w:color="auto"/>
                        <w:right w:val="none" w:sz="0" w:space="0" w:color="auto"/>
                      </w:divBdr>
                    </w:div>
                    <w:div w:id="2132549550">
                      <w:marLeft w:val="0"/>
                      <w:marRight w:val="0"/>
                      <w:marTop w:val="0"/>
                      <w:marBottom w:val="0"/>
                      <w:divBdr>
                        <w:top w:val="none" w:sz="0" w:space="0" w:color="auto"/>
                        <w:left w:val="none" w:sz="0" w:space="0" w:color="auto"/>
                        <w:bottom w:val="none" w:sz="0" w:space="0" w:color="auto"/>
                        <w:right w:val="none" w:sz="0" w:space="0" w:color="auto"/>
                      </w:divBdr>
                    </w:div>
                  </w:divsChild>
                </w:div>
                <w:div w:id="944381424">
                  <w:marLeft w:val="0"/>
                  <w:marRight w:val="0"/>
                  <w:marTop w:val="0"/>
                  <w:marBottom w:val="0"/>
                  <w:divBdr>
                    <w:top w:val="none" w:sz="0" w:space="0" w:color="auto"/>
                    <w:left w:val="none" w:sz="0" w:space="0" w:color="auto"/>
                    <w:bottom w:val="none" w:sz="0" w:space="0" w:color="auto"/>
                    <w:right w:val="none" w:sz="0" w:space="0" w:color="auto"/>
                  </w:divBdr>
                  <w:divsChild>
                    <w:div w:id="2037653634">
                      <w:marLeft w:val="0"/>
                      <w:marRight w:val="0"/>
                      <w:marTop w:val="0"/>
                      <w:marBottom w:val="0"/>
                      <w:divBdr>
                        <w:top w:val="none" w:sz="0" w:space="0" w:color="auto"/>
                        <w:left w:val="none" w:sz="0" w:space="0" w:color="auto"/>
                        <w:bottom w:val="none" w:sz="0" w:space="0" w:color="auto"/>
                        <w:right w:val="none" w:sz="0" w:space="0" w:color="auto"/>
                      </w:divBdr>
                    </w:div>
                  </w:divsChild>
                </w:div>
                <w:div w:id="1027214588">
                  <w:marLeft w:val="0"/>
                  <w:marRight w:val="0"/>
                  <w:marTop w:val="0"/>
                  <w:marBottom w:val="0"/>
                  <w:divBdr>
                    <w:top w:val="none" w:sz="0" w:space="0" w:color="auto"/>
                    <w:left w:val="none" w:sz="0" w:space="0" w:color="auto"/>
                    <w:bottom w:val="none" w:sz="0" w:space="0" w:color="auto"/>
                    <w:right w:val="none" w:sz="0" w:space="0" w:color="auto"/>
                  </w:divBdr>
                  <w:divsChild>
                    <w:div w:id="287664237">
                      <w:marLeft w:val="0"/>
                      <w:marRight w:val="0"/>
                      <w:marTop w:val="0"/>
                      <w:marBottom w:val="0"/>
                      <w:divBdr>
                        <w:top w:val="none" w:sz="0" w:space="0" w:color="auto"/>
                        <w:left w:val="none" w:sz="0" w:space="0" w:color="auto"/>
                        <w:bottom w:val="none" w:sz="0" w:space="0" w:color="auto"/>
                        <w:right w:val="none" w:sz="0" w:space="0" w:color="auto"/>
                      </w:divBdr>
                    </w:div>
                    <w:div w:id="1053433629">
                      <w:marLeft w:val="0"/>
                      <w:marRight w:val="0"/>
                      <w:marTop w:val="0"/>
                      <w:marBottom w:val="0"/>
                      <w:divBdr>
                        <w:top w:val="none" w:sz="0" w:space="0" w:color="auto"/>
                        <w:left w:val="none" w:sz="0" w:space="0" w:color="auto"/>
                        <w:bottom w:val="none" w:sz="0" w:space="0" w:color="auto"/>
                        <w:right w:val="none" w:sz="0" w:space="0" w:color="auto"/>
                      </w:divBdr>
                    </w:div>
                    <w:div w:id="1075854891">
                      <w:marLeft w:val="0"/>
                      <w:marRight w:val="0"/>
                      <w:marTop w:val="0"/>
                      <w:marBottom w:val="0"/>
                      <w:divBdr>
                        <w:top w:val="none" w:sz="0" w:space="0" w:color="auto"/>
                        <w:left w:val="none" w:sz="0" w:space="0" w:color="auto"/>
                        <w:bottom w:val="none" w:sz="0" w:space="0" w:color="auto"/>
                        <w:right w:val="none" w:sz="0" w:space="0" w:color="auto"/>
                      </w:divBdr>
                    </w:div>
                    <w:div w:id="1361277451">
                      <w:marLeft w:val="0"/>
                      <w:marRight w:val="0"/>
                      <w:marTop w:val="0"/>
                      <w:marBottom w:val="0"/>
                      <w:divBdr>
                        <w:top w:val="none" w:sz="0" w:space="0" w:color="auto"/>
                        <w:left w:val="none" w:sz="0" w:space="0" w:color="auto"/>
                        <w:bottom w:val="none" w:sz="0" w:space="0" w:color="auto"/>
                        <w:right w:val="none" w:sz="0" w:space="0" w:color="auto"/>
                      </w:divBdr>
                    </w:div>
                  </w:divsChild>
                </w:div>
                <w:div w:id="1184782632">
                  <w:marLeft w:val="0"/>
                  <w:marRight w:val="0"/>
                  <w:marTop w:val="0"/>
                  <w:marBottom w:val="0"/>
                  <w:divBdr>
                    <w:top w:val="none" w:sz="0" w:space="0" w:color="auto"/>
                    <w:left w:val="none" w:sz="0" w:space="0" w:color="auto"/>
                    <w:bottom w:val="none" w:sz="0" w:space="0" w:color="auto"/>
                    <w:right w:val="none" w:sz="0" w:space="0" w:color="auto"/>
                  </w:divBdr>
                  <w:divsChild>
                    <w:div w:id="1945764486">
                      <w:marLeft w:val="0"/>
                      <w:marRight w:val="0"/>
                      <w:marTop w:val="0"/>
                      <w:marBottom w:val="0"/>
                      <w:divBdr>
                        <w:top w:val="none" w:sz="0" w:space="0" w:color="auto"/>
                        <w:left w:val="none" w:sz="0" w:space="0" w:color="auto"/>
                        <w:bottom w:val="none" w:sz="0" w:space="0" w:color="auto"/>
                        <w:right w:val="none" w:sz="0" w:space="0" w:color="auto"/>
                      </w:divBdr>
                    </w:div>
                  </w:divsChild>
                </w:div>
                <w:div w:id="1544712670">
                  <w:marLeft w:val="0"/>
                  <w:marRight w:val="0"/>
                  <w:marTop w:val="0"/>
                  <w:marBottom w:val="0"/>
                  <w:divBdr>
                    <w:top w:val="none" w:sz="0" w:space="0" w:color="auto"/>
                    <w:left w:val="none" w:sz="0" w:space="0" w:color="auto"/>
                    <w:bottom w:val="none" w:sz="0" w:space="0" w:color="auto"/>
                    <w:right w:val="none" w:sz="0" w:space="0" w:color="auto"/>
                  </w:divBdr>
                  <w:divsChild>
                    <w:div w:id="344523351">
                      <w:marLeft w:val="0"/>
                      <w:marRight w:val="0"/>
                      <w:marTop w:val="0"/>
                      <w:marBottom w:val="0"/>
                      <w:divBdr>
                        <w:top w:val="none" w:sz="0" w:space="0" w:color="auto"/>
                        <w:left w:val="none" w:sz="0" w:space="0" w:color="auto"/>
                        <w:bottom w:val="none" w:sz="0" w:space="0" w:color="auto"/>
                        <w:right w:val="none" w:sz="0" w:space="0" w:color="auto"/>
                      </w:divBdr>
                    </w:div>
                  </w:divsChild>
                </w:div>
                <w:div w:id="2057972332">
                  <w:marLeft w:val="0"/>
                  <w:marRight w:val="0"/>
                  <w:marTop w:val="0"/>
                  <w:marBottom w:val="0"/>
                  <w:divBdr>
                    <w:top w:val="none" w:sz="0" w:space="0" w:color="auto"/>
                    <w:left w:val="none" w:sz="0" w:space="0" w:color="auto"/>
                    <w:bottom w:val="none" w:sz="0" w:space="0" w:color="auto"/>
                    <w:right w:val="none" w:sz="0" w:space="0" w:color="auto"/>
                  </w:divBdr>
                  <w:divsChild>
                    <w:div w:id="14500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03508">
      <w:bodyDiv w:val="1"/>
      <w:marLeft w:val="0"/>
      <w:marRight w:val="0"/>
      <w:marTop w:val="0"/>
      <w:marBottom w:val="0"/>
      <w:divBdr>
        <w:top w:val="none" w:sz="0" w:space="0" w:color="auto"/>
        <w:left w:val="none" w:sz="0" w:space="0" w:color="auto"/>
        <w:bottom w:val="none" w:sz="0" w:space="0" w:color="auto"/>
        <w:right w:val="none" w:sz="0" w:space="0" w:color="auto"/>
      </w:divBdr>
    </w:div>
    <w:div w:id="1207449263">
      <w:bodyDiv w:val="1"/>
      <w:marLeft w:val="0"/>
      <w:marRight w:val="0"/>
      <w:marTop w:val="0"/>
      <w:marBottom w:val="0"/>
      <w:divBdr>
        <w:top w:val="none" w:sz="0" w:space="0" w:color="auto"/>
        <w:left w:val="none" w:sz="0" w:space="0" w:color="auto"/>
        <w:bottom w:val="none" w:sz="0" w:space="0" w:color="auto"/>
        <w:right w:val="none" w:sz="0" w:space="0" w:color="auto"/>
      </w:divBdr>
    </w:div>
    <w:div w:id="1208301211">
      <w:bodyDiv w:val="1"/>
      <w:marLeft w:val="0"/>
      <w:marRight w:val="0"/>
      <w:marTop w:val="0"/>
      <w:marBottom w:val="0"/>
      <w:divBdr>
        <w:top w:val="none" w:sz="0" w:space="0" w:color="auto"/>
        <w:left w:val="none" w:sz="0" w:space="0" w:color="auto"/>
        <w:bottom w:val="none" w:sz="0" w:space="0" w:color="auto"/>
        <w:right w:val="none" w:sz="0" w:space="0" w:color="auto"/>
      </w:divBdr>
    </w:div>
    <w:div w:id="1321500627">
      <w:bodyDiv w:val="1"/>
      <w:marLeft w:val="0"/>
      <w:marRight w:val="0"/>
      <w:marTop w:val="0"/>
      <w:marBottom w:val="0"/>
      <w:divBdr>
        <w:top w:val="none" w:sz="0" w:space="0" w:color="auto"/>
        <w:left w:val="none" w:sz="0" w:space="0" w:color="auto"/>
        <w:bottom w:val="none" w:sz="0" w:space="0" w:color="auto"/>
        <w:right w:val="none" w:sz="0" w:space="0" w:color="auto"/>
      </w:divBdr>
    </w:div>
    <w:div w:id="1381515793">
      <w:bodyDiv w:val="1"/>
      <w:marLeft w:val="0"/>
      <w:marRight w:val="0"/>
      <w:marTop w:val="0"/>
      <w:marBottom w:val="0"/>
      <w:divBdr>
        <w:top w:val="none" w:sz="0" w:space="0" w:color="auto"/>
        <w:left w:val="none" w:sz="0" w:space="0" w:color="auto"/>
        <w:bottom w:val="none" w:sz="0" w:space="0" w:color="auto"/>
        <w:right w:val="none" w:sz="0" w:space="0" w:color="auto"/>
      </w:divBdr>
    </w:div>
    <w:div w:id="1473139246">
      <w:bodyDiv w:val="1"/>
      <w:marLeft w:val="0"/>
      <w:marRight w:val="0"/>
      <w:marTop w:val="0"/>
      <w:marBottom w:val="0"/>
      <w:divBdr>
        <w:top w:val="none" w:sz="0" w:space="0" w:color="auto"/>
        <w:left w:val="none" w:sz="0" w:space="0" w:color="auto"/>
        <w:bottom w:val="none" w:sz="0" w:space="0" w:color="auto"/>
        <w:right w:val="none" w:sz="0" w:space="0" w:color="auto"/>
      </w:divBdr>
    </w:div>
    <w:div w:id="1490513832">
      <w:bodyDiv w:val="1"/>
      <w:marLeft w:val="0"/>
      <w:marRight w:val="0"/>
      <w:marTop w:val="0"/>
      <w:marBottom w:val="0"/>
      <w:divBdr>
        <w:top w:val="none" w:sz="0" w:space="0" w:color="auto"/>
        <w:left w:val="none" w:sz="0" w:space="0" w:color="auto"/>
        <w:bottom w:val="none" w:sz="0" w:space="0" w:color="auto"/>
        <w:right w:val="none" w:sz="0" w:space="0" w:color="auto"/>
      </w:divBdr>
    </w:div>
    <w:div w:id="1524976344">
      <w:bodyDiv w:val="1"/>
      <w:marLeft w:val="0"/>
      <w:marRight w:val="0"/>
      <w:marTop w:val="0"/>
      <w:marBottom w:val="0"/>
      <w:divBdr>
        <w:top w:val="none" w:sz="0" w:space="0" w:color="auto"/>
        <w:left w:val="none" w:sz="0" w:space="0" w:color="auto"/>
        <w:bottom w:val="none" w:sz="0" w:space="0" w:color="auto"/>
        <w:right w:val="none" w:sz="0" w:space="0" w:color="auto"/>
      </w:divBdr>
    </w:div>
    <w:div w:id="1541085670">
      <w:bodyDiv w:val="1"/>
      <w:marLeft w:val="0"/>
      <w:marRight w:val="0"/>
      <w:marTop w:val="0"/>
      <w:marBottom w:val="0"/>
      <w:divBdr>
        <w:top w:val="none" w:sz="0" w:space="0" w:color="auto"/>
        <w:left w:val="none" w:sz="0" w:space="0" w:color="auto"/>
        <w:bottom w:val="none" w:sz="0" w:space="0" w:color="auto"/>
        <w:right w:val="none" w:sz="0" w:space="0" w:color="auto"/>
      </w:divBdr>
      <w:divsChild>
        <w:div w:id="1061443165">
          <w:marLeft w:val="0"/>
          <w:marRight w:val="0"/>
          <w:marTop w:val="0"/>
          <w:marBottom w:val="0"/>
          <w:divBdr>
            <w:top w:val="none" w:sz="0" w:space="0" w:color="auto"/>
            <w:left w:val="none" w:sz="0" w:space="0" w:color="auto"/>
            <w:bottom w:val="none" w:sz="0" w:space="0" w:color="auto"/>
            <w:right w:val="none" w:sz="0" w:space="0" w:color="auto"/>
          </w:divBdr>
        </w:div>
      </w:divsChild>
    </w:div>
    <w:div w:id="1575582575">
      <w:bodyDiv w:val="1"/>
      <w:marLeft w:val="0"/>
      <w:marRight w:val="0"/>
      <w:marTop w:val="0"/>
      <w:marBottom w:val="0"/>
      <w:divBdr>
        <w:top w:val="none" w:sz="0" w:space="0" w:color="auto"/>
        <w:left w:val="none" w:sz="0" w:space="0" w:color="auto"/>
        <w:bottom w:val="none" w:sz="0" w:space="0" w:color="auto"/>
        <w:right w:val="none" w:sz="0" w:space="0" w:color="auto"/>
      </w:divBdr>
    </w:div>
    <w:div w:id="1793748025">
      <w:bodyDiv w:val="1"/>
      <w:marLeft w:val="0"/>
      <w:marRight w:val="0"/>
      <w:marTop w:val="0"/>
      <w:marBottom w:val="0"/>
      <w:divBdr>
        <w:top w:val="none" w:sz="0" w:space="0" w:color="auto"/>
        <w:left w:val="none" w:sz="0" w:space="0" w:color="auto"/>
        <w:bottom w:val="none" w:sz="0" w:space="0" w:color="auto"/>
        <w:right w:val="none" w:sz="0" w:space="0" w:color="auto"/>
      </w:divBdr>
    </w:div>
    <w:div w:id="1796020473">
      <w:bodyDiv w:val="1"/>
      <w:marLeft w:val="0"/>
      <w:marRight w:val="0"/>
      <w:marTop w:val="0"/>
      <w:marBottom w:val="0"/>
      <w:divBdr>
        <w:top w:val="none" w:sz="0" w:space="0" w:color="auto"/>
        <w:left w:val="none" w:sz="0" w:space="0" w:color="auto"/>
        <w:bottom w:val="none" w:sz="0" w:space="0" w:color="auto"/>
        <w:right w:val="none" w:sz="0" w:space="0" w:color="auto"/>
      </w:divBdr>
    </w:div>
    <w:div w:id="1807890317">
      <w:bodyDiv w:val="1"/>
      <w:marLeft w:val="0"/>
      <w:marRight w:val="0"/>
      <w:marTop w:val="0"/>
      <w:marBottom w:val="0"/>
      <w:divBdr>
        <w:top w:val="none" w:sz="0" w:space="0" w:color="auto"/>
        <w:left w:val="none" w:sz="0" w:space="0" w:color="auto"/>
        <w:bottom w:val="none" w:sz="0" w:space="0" w:color="auto"/>
        <w:right w:val="none" w:sz="0" w:space="0" w:color="auto"/>
      </w:divBdr>
    </w:div>
    <w:div w:id="1837259470">
      <w:bodyDiv w:val="1"/>
      <w:marLeft w:val="0"/>
      <w:marRight w:val="0"/>
      <w:marTop w:val="0"/>
      <w:marBottom w:val="0"/>
      <w:divBdr>
        <w:top w:val="none" w:sz="0" w:space="0" w:color="auto"/>
        <w:left w:val="none" w:sz="0" w:space="0" w:color="auto"/>
        <w:bottom w:val="none" w:sz="0" w:space="0" w:color="auto"/>
        <w:right w:val="none" w:sz="0" w:space="0" w:color="auto"/>
      </w:divBdr>
    </w:div>
    <w:div w:id="1841003186">
      <w:bodyDiv w:val="1"/>
      <w:marLeft w:val="0"/>
      <w:marRight w:val="0"/>
      <w:marTop w:val="0"/>
      <w:marBottom w:val="0"/>
      <w:divBdr>
        <w:top w:val="none" w:sz="0" w:space="0" w:color="auto"/>
        <w:left w:val="none" w:sz="0" w:space="0" w:color="auto"/>
        <w:bottom w:val="none" w:sz="0" w:space="0" w:color="auto"/>
        <w:right w:val="none" w:sz="0" w:space="0" w:color="auto"/>
      </w:divBdr>
      <w:divsChild>
        <w:div w:id="635796201">
          <w:marLeft w:val="0"/>
          <w:marRight w:val="0"/>
          <w:marTop w:val="0"/>
          <w:marBottom w:val="0"/>
          <w:divBdr>
            <w:top w:val="none" w:sz="0" w:space="0" w:color="auto"/>
            <w:left w:val="none" w:sz="0" w:space="0" w:color="auto"/>
            <w:bottom w:val="none" w:sz="0" w:space="0" w:color="auto"/>
            <w:right w:val="none" w:sz="0" w:space="0" w:color="auto"/>
          </w:divBdr>
        </w:div>
      </w:divsChild>
    </w:div>
    <w:div w:id="1887988571">
      <w:bodyDiv w:val="1"/>
      <w:marLeft w:val="0"/>
      <w:marRight w:val="0"/>
      <w:marTop w:val="0"/>
      <w:marBottom w:val="0"/>
      <w:divBdr>
        <w:top w:val="none" w:sz="0" w:space="0" w:color="auto"/>
        <w:left w:val="none" w:sz="0" w:space="0" w:color="auto"/>
        <w:bottom w:val="none" w:sz="0" w:space="0" w:color="auto"/>
        <w:right w:val="none" w:sz="0" w:space="0" w:color="auto"/>
      </w:divBdr>
    </w:div>
    <w:div w:id="1889337432">
      <w:bodyDiv w:val="1"/>
      <w:marLeft w:val="0"/>
      <w:marRight w:val="0"/>
      <w:marTop w:val="0"/>
      <w:marBottom w:val="0"/>
      <w:divBdr>
        <w:top w:val="none" w:sz="0" w:space="0" w:color="auto"/>
        <w:left w:val="none" w:sz="0" w:space="0" w:color="auto"/>
        <w:bottom w:val="none" w:sz="0" w:space="0" w:color="auto"/>
        <w:right w:val="none" w:sz="0" w:space="0" w:color="auto"/>
      </w:divBdr>
      <w:divsChild>
        <w:div w:id="1271159217">
          <w:marLeft w:val="0"/>
          <w:marRight w:val="0"/>
          <w:marTop w:val="0"/>
          <w:marBottom w:val="0"/>
          <w:divBdr>
            <w:top w:val="none" w:sz="0" w:space="0" w:color="auto"/>
            <w:left w:val="none" w:sz="0" w:space="0" w:color="auto"/>
            <w:bottom w:val="none" w:sz="0" w:space="0" w:color="auto"/>
            <w:right w:val="none" w:sz="0" w:space="0" w:color="auto"/>
          </w:divBdr>
        </w:div>
      </w:divsChild>
    </w:div>
    <w:div w:id="1928221892">
      <w:bodyDiv w:val="1"/>
      <w:marLeft w:val="0"/>
      <w:marRight w:val="0"/>
      <w:marTop w:val="0"/>
      <w:marBottom w:val="0"/>
      <w:divBdr>
        <w:top w:val="none" w:sz="0" w:space="0" w:color="auto"/>
        <w:left w:val="none" w:sz="0" w:space="0" w:color="auto"/>
        <w:bottom w:val="none" w:sz="0" w:space="0" w:color="auto"/>
        <w:right w:val="none" w:sz="0" w:space="0" w:color="auto"/>
      </w:divBdr>
      <w:divsChild>
        <w:div w:id="546333756">
          <w:marLeft w:val="0"/>
          <w:marRight w:val="0"/>
          <w:marTop w:val="0"/>
          <w:marBottom w:val="0"/>
          <w:divBdr>
            <w:top w:val="none" w:sz="0" w:space="0" w:color="auto"/>
            <w:left w:val="none" w:sz="0" w:space="0" w:color="auto"/>
            <w:bottom w:val="none" w:sz="0" w:space="0" w:color="auto"/>
            <w:right w:val="none" w:sz="0" w:space="0" w:color="auto"/>
          </w:divBdr>
          <w:divsChild>
            <w:div w:id="15860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47545">
      <w:bodyDiv w:val="1"/>
      <w:marLeft w:val="0"/>
      <w:marRight w:val="0"/>
      <w:marTop w:val="0"/>
      <w:marBottom w:val="0"/>
      <w:divBdr>
        <w:top w:val="none" w:sz="0" w:space="0" w:color="auto"/>
        <w:left w:val="none" w:sz="0" w:space="0" w:color="auto"/>
        <w:bottom w:val="none" w:sz="0" w:space="0" w:color="auto"/>
        <w:right w:val="none" w:sz="0" w:space="0" w:color="auto"/>
      </w:divBdr>
    </w:div>
    <w:div w:id="2056999639">
      <w:bodyDiv w:val="1"/>
      <w:marLeft w:val="0"/>
      <w:marRight w:val="0"/>
      <w:marTop w:val="0"/>
      <w:marBottom w:val="0"/>
      <w:divBdr>
        <w:top w:val="none" w:sz="0" w:space="0" w:color="auto"/>
        <w:left w:val="none" w:sz="0" w:space="0" w:color="auto"/>
        <w:bottom w:val="none" w:sz="0" w:space="0" w:color="auto"/>
        <w:right w:val="none" w:sz="0" w:space="0" w:color="auto"/>
      </w:divBdr>
      <w:divsChild>
        <w:div w:id="35132010">
          <w:marLeft w:val="0"/>
          <w:marRight w:val="0"/>
          <w:marTop w:val="0"/>
          <w:marBottom w:val="0"/>
          <w:divBdr>
            <w:top w:val="none" w:sz="0" w:space="0" w:color="auto"/>
            <w:left w:val="none" w:sz="0" w:space="0" w:color="auto"/>
            <w:bottom w:val="none" w:sz="0" w:space="0" w:color="auto"/>
            <w:right w:val="none" w:sz="0" w:space="0" w:color="auto"/>
          </w:divBdr>
          <w:divsChild>
            <w:div w:id="684329407">
              <w:marLeft w:val="0"/>
              <w:marRight w:val="0"/>
              <w:marTop w:val="30"/>
              <w:marBottom w:val="30"/>
              <w:divBdr>
                <w:top w:val="none" w:sz="0" w:space="0" w:color="auto"/>
                <w:left w:val="none" w:sz="0" w:space="0" w:color="auto"/>
                <w:bottom w:val="none" w:sz="0" w:space="0" w:color="auto"/>
                <w:right w:val="none" w:sz="0" w:space="0" w:color="auto"/>
              </w:divBdr>
              <w:divsChild>
                <w:div w:id="37436685">
                  <w:marLeft w:val="0"/>
                  <w:marRight w:val="0"/>
                  <w:marTop w:val="0"/>
                  <w:marBottom w:val="0"/>
                  <w:divBdr>
                    <w:top w:val="none" w:sz="0" w:space="0" w:color="auto"/>
                    <w:left w:val="none" w:sz="0" w:space="0" w:color="auto"/>
                    <w:bottom w:val="none" w:sz="0" w:space="0" w:color="auto"/>
                    <w:right w:val="none" w:sz="0" w:space="0" w:color="auto"/>
                  </w:divBdr>
                  <w:divsChild>
                    <w:div w:id="1758743504">
                      <w:marLeft w:val="0"/>
                      <w:marRight w:val="0"/>
                      <w:marTop w:val="0"/>
                      <w:marBottom w:val="0"/>
                      <w:divBdr>
                        <w:top w:val="none" w:sz="0" w:space="0" w:color="auto"/>
                        <w:left w:val="none" w:sz="0" w:space="0" w:color="auto"/>
                        <w:bottom w:val="none" w:sz="0" w:space="0" w:color="auto"/>
                        <w:right w:val="none" w:sz="0" w:space="0" w:color="auto"/>
                      </w:divBdr>
                    </w:div>
                  </w:divsChild>
                </w:div>
                <w:div w:id="261882245">
                  <w:marLeft w:val="0"/>
                  <w:marRight w:val="0"/>
                  <w:marTop w:val="0"/>
                  <w:marBottom w:val="0"/>
                  <w:divBdr>
                    <w:top w:val="none" w:sz="0" w:space="0" w:color="auto"/>
                    <w:left w:val="none" w:sz="0" w:space="0" w:color="auto"/>
                    <w:bottom w:val="none" w:sz="0" w:space="0" w:color="auto"/>
                    <w:right w:val="none" w:sz="0" w:space="0" w:color="auto"/>
                  </w:divBdr>
                  <w:divsChild>
                    <w:div w:id="138543159">
                      <w:marLeft w:val="0"/>
                      <w:marRight w:val="0"/>
                      <w:marTop w:val="0"/>
                      <w:marBottom w:val="0"/>
                      <w:divBdr>
                        <w:top w:val="none" w:sz="0" w:space="0" w:color="auto"/>
                        <w:left w:val="none" w:sz="0" w:space="0" w:color="auto"/>
                        <w:bottom w:val="none" w:sz="0" w:space="0" w:color="auto"/>
                        <w:right w:val="none" w:sz="0" w:space="0" w:color="auto"/>
                      </w:divBdr>
                    </w:div>
                    <w:div w:id="944649787">
                      <w:marLeft w:val="0"/>
                      <w:marRight w:val="0"/>
                      <w:marTop w:val="0"/>
                      <w:marBottom w:val="0"/>
                      <w:divBdr>
                        <w:top w:val="none" w:sz="0" w:space="0" w:color="auto"/>
                        <w:left w:val="none" w:sz="0" w:space="0" w:color="auto"/>
                        <w:bottom w:val="none" w:sz="0" w:space="0" w:color="auto"/>
                        <w:right w:val="none" w:sz="0" w:space="0" w:color="auto"/>
                      </w:divBdr>
                    </w:div>
                    <w:div w:id="1124155187">
                      <w:marLeft w:val="0"/>
                      <w:marRight w:val="0"/>
                      <w:marTop w:val="0"/>
                      <w:marBottom w:val="0"/>
                      <w:divBdr>
                        <w:top w:val="none" w:sz="0" w:space="0" w:color="auto"/>
                        <w:left w:val="none" w:sz="0" w:space="0" w:color="auto"/>
                        <w:bottom w:val="none" w:sz="0" w:space="0" w:color="auto"/>
                        <w:right w:val="none" w:sz="0" w:space="0" w:color="auto"/>
                      </w:divBdr>
                    </w:div>
                    <w:div w:id="2083284530">
                      <w:marLeft w:val="0"/>
                      <w:marRight w:val="0"/>
                      <w:marTop w:val="0"/>
                      <w:marBottom w:val="0"/>
                      <w:divBdr>
                        <w:top w:val="none" w:sz="0" w:space="0" w:color="auto"/>
                        <w:left w:val="none" w:sz="0" w:space="0" w:color="auto"/>
                        <w:bottom w:val="none" w:sz="0" w:space="0" w:color="auto"/>
                        <w:right w:val="none" w:sz="0" w:space="0" w:color="auto"/>
                      </w:divBdr>
                    </w:div>
                  </w:divsChild>
                </w:div>
                <w:div w:id="271792805">
                  <w:marLeft w:val="0"/>
                  <w:marRight w:val="0"/>
                  <w:marTop w:val="0"/>
                  <w:marBottom w:val="0"/>
                  <w:divBdr>
                    <w:top w:val="none" w:sz="0" w:space="0" w:color="auto"/>
                    <w:left w:val="none" w:sz="0" w:space="0" w:color="auto"/>
                    <w:bottom w:val="none" w:sz="0" w:space="0" w:color="auto"/>
                    <w:right w:val="none" w:sz="0" w:space="0" w:color="auto"/>
                  </w:divBdr>
                  <w:divsChild>
                    <w:div w:id="285816379">
                      <w:marLeft w:val="0"/>
                      <w:marRight w:val="0"/>
                      <w:marTop w:val="0"/>
                      <w:marBottom w:val="0"/>
                      <w:divBdr>
                        <w:top w:val="none" w:sz="0" w:space="0" w:color="auto"/>
                        <w:left w:val="none" w:sz="0" w:space="0" w:color="auto"/>
                        <w:bottom w:val="none" w:sz="0" w:space="0" w:color="auto"/>
                        <w:right w:val="none" w:sz="0" w:space="0" w:color="auto"/>
                      </w:divBdr>
                    </w:div>
                  </w:divsChild>
                </w:div>
                <w:div w:id="681474191">
                  <w:marLeft w:val="0"/>
                  <w:marRight w:val="0"/>
                  <w:marTop w:val="0"/>
                  <w:marBottom w:val="0"/>
                  <w:divBdr>
                    <w:top w:val="none" w:sz="0" w:space="0" w:color="auto"/>
                    <w:left w:val="none" w:sz="0" w:space="0" w:color="auto"/>
                    <w:bottom w:val="none" w:sz="0" w:space="0" w:color="auto"/>
                    <w:right w:val="none" w:sz="0" w:space="0" w:color="auto"/>
                  </w:divBdr>
                  <w:divsChild>
                    <w:div w:id="548147850">
                      <w:marLeft w:val="0"/>
                      <w:marRight w:val="0"/>
                      <w:marTop w:val="0"/>
                      <w:marBottom w:val="0"/>
                      <w:divBdr>
                        <w:top w:val="none" w:sz="0" w:space="0" w:color="auto"/>
                        <w:left w:val="none" w:sz="0" w:space="0" w:color="auto"/>
                        <w:bottom w:val="none" w:sz="0" w:space="0" w:color="auto"/>
                        <w:right w:val="none" w:sz="0" w:space="0" w:color="auto"/>
                      </w:divBdr>
                    </w:div>
                    <w:div w:id="876430510">
                      <w:marLeft w:val="0"/>
                      <w:marRight w:val="0"/>
                      <w:marTop w:val="0"/>
                      <w:marBottom w:val="0"/>
                      <w:divBdr>
                        <w:top w:val="none" w:sz="0" w:space="0" w:color="auto"/>
                        <w:left w:val="none" w:sz="0" w:space="0" w:color="auto"/>
                        <w:bottom w:val="none" w:sz="0" w:space="0" w:color="auto"/>
                        <w:right w:val="none" w:sz="0" w:space="0" w:color="auto"/>
                      </w:divBdr>
                    </w:div>
                    <w:div w:id="1450313983">
                      <w:marLeft w:val="0"/>
                      <w:marRight w:val="0"/>
                      <w:marTop w:val="0"/>
                      <w:marBottom w:val="0"/>
                      <w:divBdr>
                        <w:top w:val="none" w:sz="0" w:space="0" w:color="auto"/>
                        <w:left w:val="none" w:sz="0" w:space="0" w:color="auto"/>
                        <w:bottom w:val="none" w:sz="0" w:space="0" w:color="auto"/>
                        <w:right w:val="none" w:sz="0" w:space="0" w:color="auto"/>
                      </w:divBdr>
                    </w:div>
                    <w:div w:id="1524661193">
                      <w:marLeft w:val="0"/>
                      <w:marRight w:val="0"/>
                      <w:marTop w:val="0"/>
                      <w:marBottom w:val="0"/>
                      <w:divBdr>
                        <w:top w:val="none" w:sz="0" w:space="0" w:color="auto"/>
                        <w:left w:val="none" w:sz="0" w:space="0" w:color="auto"/>
                        <w:bottom w:val="none" w:sz="0" w:space="0" w:color="auto"/>
                        <w:right w:val="none" w:sz="0" w:space="0" w:color="auto"/>
                      </w:divBdr>
                    </w:div>
                    <w:div w:id="2033142320">
                      <w:marLeft w:val="0"/>
                      <w:marRight w:val="0"/>
                      <w:marTop w:val="0"/>
                      <w:marBottom w:val="0"/>
                      <w:divBdr>
                        <w:top w:val="none" w:sz="0" w:space="0" w:color="auto"/>
                        <w:left w:val="none" w:sz="0" w:space="0" w:color="auto"/>
                        <w:bottom w:val="none" w:sz="0" w:space="0" w:color="auto"/>
                        <w:right w:val="none" w:sz="0" w:space="0" w:color="auto"/>
                      </w:divBdr>
                    </w:div>
                  </w:divsChild>
                </w:div>
                <w:div w:id="698970645">
                  <w:marLeft w:val="0"/>
                  <w:marRight w:val="0"/>
                  <w:marTop w:val="0"/>
                  <w:marBottom w:val="0"/>
                  <w:divBdr>
                    <w:top w:val="none" w:sz="0" w:space="0" w:color="auto"/>
                    <w:left w:val="none" w:sz="0" w:space="0" w:color="auto"/>
                    <w:bottom w:val="none" w:sz="0" w:space="0" w:color="auto"/>
                    <w:right w:val="none" w:sz="0" w:space="0" w:color="auto"/>
                  </w:divBdr>
                  <w:divsChild>
                    <w:div w:id="1211379660">
                      <w:marLeft w:val="0"/>
                      <w:marRight w:val="0"/>
                      <w:marTop w:val="0"/>
                      <w:marBottom w:val="0"/>
                      <w:divBdr>
                        <w:top w:val="none" w:sz="0" w:space="0" w:color="auto"/>
                        <w:left w:val="none" w:sz="0" w:space="0" w:color="auto"/>
                        <w:bottom w:val="none" w:sz="0" w:space="0" w:color="auto"/>
                        <w:right w:val="none" w:sz="0" w:space="0" w:color="auto"/>
                      </w:divBdr>
                    </w:div>
                  </w:divsChild>
                </w:div>
                <w:div w:id="1202666123">
                  <w:marLeft w:val="0"/>
                  <w:marRight w:val="0"/>
                  <w:marTop w:val="0"/>
                  <w:marBottom w:val="0"/>
                  <w:divBdr>
                    <w:top w:val="none" w:sz="0" w:space="0" w:color="auto"/>
                    <w:left w:val="none" w:sz="0" w:space="0" w:color="auto"/>
                    <w:bottom w:val="none" w:sz="0" w:space="0" w:color="auto"/>
                    <w:right w:val="none" w:sz="0" w:space="0" w:color="auto"/>
                  </w:divBdr>
                  <w:divsChild>
                    <w:div w:id="971598550">
                      <w:marLeft w:val="0"/>
                      <w:marRight w:val="0"/>
                      <w:marTop w:val="0"/>
                      <w:marBottom w:val="0"/>
                      <w:divBdr>
                        <w:top w:val="none" w:sz="0" w:space="0" w:color="auto"/>
                        <w:left w:val="none" w:sz="0" w:space="0" w:color="auto"/>
                        <w:bottom w:val="none" w:sz="0" w:space="0" w:color="auto"/>
                        <w:right w:val="none" w:sz="0" w:space="0" w:color="auto"/>
                      </w:divBdr>
                    </w:div>
                  </w:divsChild>
                </w:div>
                <w:div w:id="1402488505">
                  <w:marLeft w:val="0"/>
                  <w:marRight w:val="0"/>
                  <w:marTop w:val="0"/>
                  <w:marBottom w:val="0"/>
                  <w:divBdr>
                    <w:top w:val="none" w:sz="0" w:space="0" w:color="auto"/>
                    <w:left w:val="none" w:sz="0" w:space="0" w:color="auto"/>
                    <w:bottom w:val="none" w:sz="0" w:space="0" w:color="auto"/>
                    <w:right w:val="none" w:sz="0" w:space="0" w:color="auto"/>
                  </w:divBdr>
                  <w:divsChild>
                    <w:div w:id="1016884265">
                      <w:marLeft w:val="0"/>
                      <w:marRight w:val="0"/>
                      <w:marTop w:val="0"/>
                      <w:marBottom w:val="0"/>
                      <w:divBdr>
                        <w:top w:val="none" w:sz="0" w:space="0" w:color="auto"/>
                        <w:left w:val="none" w:sz="0" w:space="0" w:color="auto"/>
                        <w:bottom w:val="none" w:sz="0" w:space="0" w:color="auto"/>
                        <w:right w:val="none" w:sz="0" w:space="0" w:color="auto"/>
                      </w:divBdr>
                    </w:div>
                    <w:div w:id="2018459921">
                      <w:marLeft w:val="0"/>
                      <w:marRight w:val="0"/>
                      <w:marTop w:val="0"/>
                      <w:marBottom w:val="0"/>
                      <w:divBdr>
                        <w:top w:val="none" w:sz="0" w:space="0" w:color="auto"/>
                        <w:left w:val="none" w:sz="0" w:space="0" w:color="auto"/>
                        <w:bottom w:val="none" w:sz="0" w:space="0" w:color="auto"/>
                        <w:right w:val="none" w:sz="0" w:space="0" w:color="auto"/>
                      </w:divBdr>
                    </w:div>
                  </w:divsChild>
                </w:div>
                <w:div w:id="1618414360">
                  <w:marLeft w:val="0"/>
                  <w:marRight w:val="0"/>
                  <w:marTop w:val="0"/>
                  <w:marBottom w:val="0"/>
                  <w:divBdr>
                    <w:top w:val="none" w:sz="0" w:space="0" w:color="auto"/>
                    <w:left w:val="none" w:sz="0" w:space="0" w:color="auto"/>
                    <w:bottom w:val="none" w:sz="0" w:space="0" w:color="auto"/>
                    <w:right w:val="none" w:sz="0" w:space="0" w:color="auto"/>
                  </w:divBdr>
                  <w:divsChild>
                    <w:div w:id="15785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75809">
          <w:marLeft w:val="0"/>
          <w:marRight w:val="0"/>
          <w:marTop w:val="0"/>
          <w:marBottom w:val="0"/>
          <w:divBdr>
            <w:top w:val="none" w:sz="0" w:space="0" w:color="auto"/>
            <w:left w:val="none" w:sz="0" w:space="0" w:color="auto"/>
            <w:bottom w:val="none" w:sz="0" w:space="0" w:color="auto"/>
            <w:right w:val="none" w:sz="0" w:space="0" w:color="auto"/>
          </w:divBdr>
        </w:div>
        <w:div w:id="988248188">
          <w:marLeft w:val="0"/>
          <w:marRight w:val="0"/>
          <w:marTop w:val="0"/>
          <w:marBottom w:val="0"/>
          <w:divBdr>
            <w:top w:val="none" w:sz="0" w:space="0" w:color="auto"/>
            <w:left w:val="none" w:sz="0" w:space="0" w:color="auto"/>
            <w:bottom w:val="none" w:sz="0" w:space="0" w:color="auto"/>
            <w:right w:val="none" w:sz="0" w:space="0" w:color="auto"/>
          </w:divBdr>
        </w:div>
        <w:div w:id="1490098010">
          <w:marLeft w:val="0"/>
          <w:marRight w:val="0"/>
          <w:marTop w:val="0"/>
          <w:marBottom w:val="0"/>
          <w:divBdr>
            <w:top w:val="none" w:sz="0" w:space="0" w:color="auto"/>
            <w:left w:val="none" w:sz="0" w:space="0" w:color="auto"/>
            <w:bottom w:val="none" w:sz="0" w:space="0" w:color="auto"/>
            <w:right w:val="none" w:sz="0" w:space="0" w:color="auto"/>
          </w:divBdr>
        </w:div>
      </w:divsChild>
    </w:div>
    <w:div w:id="2074424398">
      <w:bodyDiv w:val="1"/>
      <w:marLeft w:val="0"/>
      <w:marRight w:val="0"/>
      <w:marTop w:val="0"/>
      <w:marBottom w:val="0"/>
      <w:divBdr>
        <w:top w:val="none" w:sz="0" w:space="0" w:color="auto"/>
        <w:left w:val="none" w:sz="0" w:space="0" w:color="auto"/>
        <w:bottom w:val="none" w:sz="0" w:space="0" w:color="auto"/>
        <w:right w:val="none" w:sz="0" w:space="0" w:color="auto"/>
      </w:divBdr>
      <w:divsChild>
        <w:div w:id="1165169859">
          <w:marLeft w:val="0"/>
          <w:marRight w:val="0"/>
          <w:marTop w:val="0"/>
          <w:marBottom w:val="0"/>
          <w:divBdr>
            <w:top w:val="none" w:sz="0" w:space="0" w:color="auto"/>
            <w:left w:val="none" w:sz="0" w:space="0" w:color="auto"/>
            <w:bottom w:val="none" w:sz="0" w:space="0" w:color="auto"/>
            <w:right w:val="none" w:sz="0" w:space="0" w:color="auto"/>
          </w:divBdr>
          <w:divsChild>
            <w:div w:id="13031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27425">
      <w:bodyDiv w:val="1"/>
      <w:marLeft w:val="0"/>
      <w:marRight w:val="0"/>
      <w:marTop w:val="0"/>
      <w:marBottom w:val="0"/>
      <w:divBdr>
        <w:top w:val="none" w:sz="0" w:space="0" w:color="auto"/>
        <w:left w:val="none" w:sz="0" w:space="0" w:color="auto"/>
        <w:bottom w:val="none" w:sz="0" w:space="0" w:color="auto"/>
        <w:right w:val="none" w:sz="0" w:space="0" w:color="auto"/>
      </w:divBdr>
      <w:divsChild>
        <w:div w:id="588545970">
          <w:marLeft w:val="0"/>
          <w:marRight w:val="0"/>
          <w:marTop w:val="0"/>
          <w:marBottom w:val="0"/>
          <w:divBdr>
            <w:top w:val="none" w:sz="0" w:space="0" w:color="auto"/>
            <w:left w:val="none" w:sz="0" w:space="0" w:color="auto"/>
            <w:bottom w:val="none" w:sz="0" w:space="0" w:color="auto"/>
            <w:right w:val="none" w:sz="0" w:space="0" w:color="auto"/>
          </w:divBdr>
          <w:divsChild>
            <w:div w:id="9710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92733">
      <w:bodyDiv w:val="1"/>
      <w:marLeft w:val="0"/>
      <w:marRight w:val="0"/>
      <w:marTop w:val="0"/>
      <w:marBottom w:val="0"/>
      <w:divBdr>
        <w:top w:val="none" w:sz="0" w:space="0" w:color="auto"/>
        <w:left w:val="none" w:sz="0" w:space="0" w:color="auto"/>
        <w:bottom w:val="none" w:sz="0" w:space="0" w:color="auto"/>
        <w:right w:val="none" w:sz="0" w:space="0" w:color="auto"/>
      </w:divBdr>
    </w:div>
    <w:div w:id="2130465037">
      <w:bodyDiv w:val="1"/>
      <w:marLeft w:val="0"/>
      <w:marRight w:val="0"/>
      <w:marTop w:val="0"/>
      <w:marBottom w:val="0"/>
      <w:divBdr>
        <w:top w:val="none" w:sz="0" w:space="0" w:color="auto"/>
        <w:left w:val="none" w:sz="0" w:space="0" w:color="auto"/>
        <w:bottom w:val="none" w:sz="0" w:space="0" w:color="auto"/>
        <w:right w:val="none" w:sz="0" w:space="0" w:color="auto"/>
      </w:divBdr>
      <w:divsChild>
        <w:div w:id="700012647">
          <w:marLeft w:val="0"/>
          <w:marRight w:val="0"/>
          <w:marTop w:val="0"/>
          <w:marBottom w:val="0"/>
          <w:divBdr>
            <w:top w:val="none" w:sz="0" w:space="0" w:color="auto"/>
            <w:left w:val="none" w:sz="0" w:space="0" w:color="auto"/>
            <w:bottom w:val="none" w:sz="0" w:space="0" w:color="auto"/>
            <w:right w:val="none" w:sz="0" w:space="0" w:color="auto"/>
          </w:divBdr>
        </w:div>
        <w:div w:id="1302350669">
          <w:marLeft w:val="0"/>
          <w:marRight w:val="0"/>
          <w:marTop w:val="0"/>
          <w:marBottom w:val="0"/>
          <w:divBdr>
            <w:top w:val="none" w:sz="0" w:space="0" w:color="auto"/>
            <w:left w:val="none" w:sz="0" w:space="0" w:color="auto"/>
            <w:bottom w:val="none" w:sz="0" w:space="0" w:color="auto"/>
            <w:right w:val="none" w:sz="0" w:space="0" w:color="auto"/>
          </w:divBdr>
        </w:div>
        <w:div w:id="1696732990">
          <w:marLeft w:val="0"/>
          <w:marRight w:val="0"/>
          <w:marTop w:val="0"/>
          <w:marBottom w:val="0"/>
          <w:divBdr>
            <w:top w:val="none" w:sz="0" w:space="0" w:color="auto"/>
            <w:left w:val="none" w:sz="0" w:space="0" w:color="auto"/>
            <w:bottom w:val="none" w:sz="0" w:space="0" w:color="auto"/>
            <w:right w:val="none" w:sz="0" w:space="0" w:color="auto"/>
          </w:divBdr>
          <w:divsChild>
            <w:div w:id="690226509">
              <w:marLeft w:val="-75"/>
              <w:marRight w:val="0"/>
              <w:marTop w:val="30"/>
              <w:marBottom w:val="30"/>
              <w:divBdr>
                <w:top w:val="none" w:sz="0" w:space="0" w:color="auto"/>
                <w:left w:val="none" w:sz="0" w:space="0" w:color="auto"/>
                <w:bottom w:val="none" w:sz="0" w:space="0" w:color="auto"/>
                <w:right w:val="none" w:sz="0" w:space="0" w:color="auto"/>
              </w:divBdr>
              <w:divsChild>
                <w:div w:id="663780307">
                  <w:marLeft w:val="0"/>
                  <w:marRight w:val="0"/>
                  <w:marTop w:val="0"/>
                  <w:marBottom w:val="0"/>
                  <w:divBdr>
                    <w:top w:val="none" w:sz="0" w:space="0" w:color="auto"/>
                    <w:left w:val="none" w:sz="0" w:space="0" w:color="auto"/>
                    <w:bottom w:val="none" w:sz="0" w:space="0" w:color="auto"/>
                    <w:right w:val="none" w:sz="0" w:space="0" w:color="auto"/>
                  </w:divBdr>
                  <w:divsChild>
                    <w:div w:id="433600006">
                      <w:marLeft w:val="0"/>
                      <w:marRight w:val="0"/>
                      <w:marTop w:val="0"/>
                      <w:marBottom w:val="0"/>
                      <w:divBdr>
                        <w:top w:val="none" w:sz="0" w:space="0" w:color="auto"/>
                        <w:left w:val="none" w:sz="0" w:space="0" w:color="auto"/>
                        <w:bottom w:val="none" w:sz="0" w:space="0" w:color="auto"/>
                        <w:right w:val="none" w:sz="0" w:space="0" w:color="auto"/>
                      </w:divBdr>
                    </w:div>
                  </w:divsChild>
                </w:div>
                <w:div w:id="679166968">
                  <w:marLeft w:val="0"/>
                  <w:marRight w:val="0"/>
                  <w:marTop w:val="0"/>
                  <w:marBottom w:val="0"/>
                  <w:divBdr>
                    <w:top w:val="none" w:sz="0" w:space="0" w:color="auto"/>
                    <w:left w:val="none" w:sz="0" w:space="0" w:color="auto"/>
                    <w:bottom w:val="none" w:sz="0" w:space="0" w:color="auto"/>
                    <w:right w:val="none" w:sz="0" w:space="0" w:color="auto"/>
                  </w:divBdr>
                  <w:divsChild>
                    <w:div w:id="1683362925">
                      <w:marLeft w:val="0"/>
                      <w:marRight w:val="0"/>
                      <w:marTop w:val="0"/>
                      <w:marBottom w:val="0"/>
                      <w:divBdr>
                        <w:top w:val="none" w:sz="0" w:space="0" w:color="auto"/>
                        <w:left w:val="none" w:sz="0" w:space="0" w:color="auto"/>
                        <w:bottom w:val="none" w:sz="0" w:space="0" w:color="auto"/>
                        <w:right w:val="none" w:sz="0" w:space="0" w:color="auto"/>
                      </w:divBdr>
                    </w:div>
                  </w:divsChild>
                </w:div>
                <w:div w:id="699861964">
                  <w:marLeft w:val="0"/>
                  <w:marRight w:val="0"/>
                  <w:marTop w:val="0"/>
                  <w:marBottom w:val="0"/>
                  <w:divBdr>
                    <w:top w:val="none" w:sz="0" w:space="0" w:color="auto"/>
                    <w:left w:val="none" w:sz="0" w:space="0" w:color="auto"/>
                    <w:bottom w:val="none" w:sz="0" w:space="0" w:color="auto"/>
                    <w:right w:val="none" w:sz="0" w:space="0" w:color="auto"/>
                  </w:divBdr>
                  <w:divsChild>
                    <w:div w:id="735249236">
                      <w:marLeft w:val="0"/>
                      <w:marRight w:val="0"/>
                      <w:marTop w:val="0"/>
                      <w:marBottom w:val="0"/>
                      <w:divBdr>
                        <w:top w:val="none" w:sz="0" w:space="0" w:color="auto"/>
                        <w:left w:val="none" w:sz="0" w:space="0" w:color="auto"/>
                        <w:bottom w:val="none" w:sz="0" w:space="0" w:color="auto"/>
                        <w:right w:val="none" w:sz="0" w:space="0" w:color="auto"/>
                      </w:divBdr>
                    </w:div>
                  </w:divsChild>
                </w:div>
                <w:div w:id="724762691">
                  <w:marLeft w:val="0"/>
                  <w:marRight w:val="0"/>
                  <w:marTop w:val="0"/>
                  <w:marBottom w:val="0"/>
                  <w:divBdr>
                    <w:top w:val="none" w:sz="0" w:space="0" w:color="auto"/>
                    <w:left w:val="none" w:sz="0" w:space="0" w:color="auto"/>
                    <w:bottom w:val="none" w:sz="0" w:space="0" w:color="auto"/>
                    <w:right w:val="none" w:sz="0" w:space="0" w:color="auto"/>
                  </w:divBdr>
                  <w:divsChild>
                    <w:div w:id="1850831821">
                      <w:marLeft w:val="0"/>
                      <w:marRight w:val="0"/>
                      <w:marTop w:val="0"/>
                      <w:marBottom w:val="0"/>
                      <w:divBdr>
                        <w:top w:val="none" w:sz="0" w:space="0" w:color="auto"/>
                        <w:left w:val="none" w:sz="0" w:space="0" w:color="auto"/>
                        <w:bottom w:val="none" w:sz="0" w:space="0" w:color="auto"/>
                        <w:right w:val="none" w:sz="0" w:space="0" w:color="auto"/>
                      </w:divBdr>
                    </w:div>
                  </w:divsChild>
                </w:div>
                <w:div w:id="729503440">
                  <w:marLeft w:val="0"/>
                  <w:marRight w:val="0"/>
                  <w:marTop w:val="0"/>
                  <w:marBottom w:val="0"/>
                  <w:divBdr>
                    <w:top w:val="none" w:sz="0" w:space="0" w:color="auto"/>
                    <w:left w:val="none" w:sz="0" w:space="0" w:color="auto"/>
                    <w:bottom w:val="none" w:sz="0" w:space="0" w:color="auto"/>
                    <w:right w:val="none" w:sz="0" w:space="0" w:color="auto"/>
                  </w:divBdr>
                  <w:divsChild>
                    <w:div w:id="1515732437">
                      <w:marLeft w:val="0"/>
                      <w:marRight w:val="0"/>
                      <w:marTop w:val="0"/>
                      <w:marBottom w:val="0"/>
                      <w:divBdr>
                        <w:top w:val="none" w:sz="0" w:space="0" w:color="auto"/>
                        <w:left w:val="none" w:sz="0" w:space="0" w:color="auto"/>
                        <w:bottom w:val="none" w:sz="0" w:space="0" w:color="auto"/>
                        <w:right w:val="none" w:sz="0" w:space="0" w:color="auto"/>
                      </w:divBdr>
                    </w:div>
                  </w:divsChild>
                </w:div>
                <w:div w:id="863175835">
                  <w:marLeft w:val="0"/>
                  <w:marRight w:val="0"/>
                  <w:marTop w:val="0"/>
                  <w:marBottom w:val="0"/>
                  <w:divBdr>
                    <w:top w:val="none" w:sz="0" w:space="0" w:color="auto"/>
                    <w:left w:val="none" w:sz="0" w:space="0" w:color="auto"/>
                    <w:bottom w:val="none" w:sz="0" w:space="0" w:color="auto"/>
                    <w:right w:val="none" w:sz="0" w:space="0" w:color="auto"/>
                  </w:divBdr>
                  <w:divsChild>
                    <w:div w:id="654455726">
                      <w:marLeft w:val="0"/>
                      <w:marRight w:val="0"/>
                      <w:marTop w:val="0"/>
                      <w:marBottom w:val="0"/>
                      <w:divBdr>
                        <w:top w:val="none" w:sz="0" w:space="0" w:color="auto"/>
                        <w:left w:val="none" w:sz="0" w:space="0" w:color="auto"/>
                        <w:bottom w:val="none" w:sz="0" w:space="0" w:color="auto"/>
                        <w:right w:val="none" w:sz="0" w:space="0" w:color="auto"/>
                      </w:divBdr>
                    </w:div>
                  </w:divsChild>
                </w:div>
                <w:div w:id="1295794870">
                  <w:marLeft w:val="0"/>
                  <w:marRight w:val="0"/>
                  <w:marTop w:val="0"/>
                  <w:marBottom w:val="0"/>
                  <w:divBdr>
                    <w:top w:val="none" w:sz="0" w:space="0" w:color="auto"/>
                    <w:left w:val="none" w:sz="0" w:space="0" w:color="auto"/>
                    <w:bottom w:val="none" w:sz="0" w:space="0" w:color="auto"/>
                    <w:right w:val="none" w:sz="0" w:space="0" w:color="auto"/>
                  </w:divBdr>
                  <w:divsChild>
                    <w:div w:id="1979724358">
                      <w:marLeft w:val="0"/>
                      <w:marRight w:val="0"/>
                      <w:marTop w:val="0"/>
                      <w:marBottom w:val="0"/>
                      <w:divBdr>
                        <w:top w:val="none" w:sz="0" w:space="0" w:color="auto"/>
                        <w:left w:val="none" w:sz="0" w:space="0" w:color="auto"/>
                        <w:bottom w:val="none" w:sz="0" w:space="0" w:color="auto"/>
                        <w:right w:val="none" w:sz="0" w:space="0" w:color="auto"/>
                      </w:divBdr>
                    </w:div>
                  </w:divsChild>
                </w:div>
                <w:div w:id="1479298729">
                  <w:marLeft w:val="0"/>
                  <w:marRight w:val="0"/>
                  <w:marTop w:val="0"/>
                  <w:marBottom w:val="0"/>
                  <w:divBdr>
                    <w:top w:val="none" w:sz="0" w:space="0" w:color="auto"/>
                    <w:left w:val="none" w:sz="0" w:space="0" w:color="auto"/>
                    <w:bottom w:val="none" w:sz="0" w:space="0" w:color="auto"/>
                    <w:right w:val="none" w:sz="0" w:space="0" w:color="auto"/>
                  </w:divBdr>
                  <w:divsChild>
                    <w:div w:id="1955673668">
                      <w:marLeft w:val="0"/>
                      <w:marRight w:val="0"/>
                      <w:marTop w:val="0"/>
                      <w:marBottom w:val="0"/>
                      <w:divBdr>
                        <w:top w:val="none" w:sz="0" w:space="0" w:color="auto"/>
                        <w:left w:val="none" w:sz="0" w:space="0" w:color="auto"/>
                        <w:bottom w:val="none" w:sz="0" w:space="0" w:color="auto"/>
                        <w:right w:val="none" w:sz="0" w:space="0" w:color="auto"/>
                      </w:divBdr>
                    </w:div>
                  </w:divsChild>
                </w:div>
                <w:div w:id="1492018299">
                  <w:marLeft w:val="0"/>
                  <w:marRight w:val="0"/>
                  <w:marTop w:val="0"/>
                  <w:marBottom w:val="0"/>
                  <w:divBdr>
                    <w:top w:val="none" w:sz="0" w:space="0" w:color="auto"/>
                    <w:left w:val="none" w:sz="0" w:space="0" w:color="auto"/>
                    <w:bottom w:val="none" w:sz="0" w:space="0" w:color="auto"/>
                    <w:right w:val="none" w:sz="0" w:space="0" w:color="auto"/>
                  </w:divBdr>
                  <w:divsChild>
                    <w:div w:id="281156912">
                      <w:marLeft w:val="0"/>
                      <w:marRight w:val="0"/>
                      <w:marTop w:val="0"/>
                      <w:marBottom w:val="0"/>
                      <w:divBdr>
                        <w:top w:val="none" w:sz="0" w:space="0" w:color="auto"/>
                        <w:left w:val="none" w:sz="0" w:space="0" w:color="auto"/>
                        <w:bottom w:val="none" w:sz="0" w:space="0" w:color="auto"/>
                        <w:right w:val="none" w:sz="0" w:space="0" w:color="auto"/>
                      </w:divBdr>
                    </w:div>
                  </w:divsChild>
                </w:div>
                <w:div w:id="1769350259">
                  <w:marLeft w:val="0"/>
                  <w:marRight w:val="0"/>
                  <w:marTop w:val="0"/>
                  <w:marBottom w:val="0"/>
                  <w:divBdr>
                    <w:top w:val="none" w:sz="0" w:space="0" w:color="auto"/>
                    <w:left w:val="none" w:sz="0" w:space="0" w:color="auto"/>
                    <w:bottom w:val="none" w:sz="0" w:space="0" w:color="auto"/>
                    <w:right w:val="none" w:sz="0" w:space="0" w:color="auto"/>
                  </w:divBdr>
                  <w:divsChild>
                    <w:div w:id="557790658">
                      <w:marLeft w:val="0"/>
                      <w:marRight w:val="0"/>
                      <w:marTop w:val="0"/>
                      <w:marBottom w:val="0"/>
                      <w:divBdr>
                        <w:top w:val="none" w:sz="0" w:space="0" w:color="auto"/>
                        <w:left w:val="none" w:sz="0" w:space="0" w:color="auto"/>
                        <w:bottom w:val="none" w:sz="0" w:space="0" w:color="auto"/>
                        <w:right w:val="none" w:sz="0" w:space="0" w:color="auto"/>
                      </w:divBdr>
                    </w:div>
                  </w:divsChild>
                </w:div>
                <w:div w:id="1774085178">
                  <w:marLeft w:val="0"/>
                  <w:marRight w:val="0"/>
                  <w:marTop w:val="0"/>
                  <w:marBottom w:val="0"/>
                  <w:divBdr>
                    <w:top w:val="none" w:sz="0" w:space="0" w:color="auto"/>
                    <w:left w:val="none" w:sz="0" w:space="0" w:color="auto"/>
                    <w:bottom w:val="none" w:sz="0" w:space="0" w:color="auto"/>
                    <w:right w:val="none" w:sz="0" w:space="0" w:color="auto"/>
                  </w:divBdr>
                  <w:divsChild>
                    <w:div w:id="1286621302">
                      <w:marLeft w:val="0"/>
                      <w:marRight w:val="0"/>
                      <w:marTop w:val="0"/>
                      <w:marBottom w:val="0"/>
                      <w:divBdr>
                        <w:top w:val="none" w:sz="0" w:space="0" w:color="auto"/>
                        <w:left w:val="none" w:sz="0" w:space="0" w:color="auto"/>
                        <w:bottom w:val="none" w:sz="0" w:space="0" w:color="auto"/>
                        <w:right w:val="none" w:sz="0" w:space="0" w:color="auto"/>
                      </w:divBdr>
                    </w:div>
                  </w:divsChild>
                </w:div>
                <w:div w:id="2001541893">
                  <w:marLeft w:val="0"/>
                  <w:marRight w:val="0"/>
                  <w:marTop w:val="0"/>
                  <w:marBottom w:val="0"/>
                  <w:divBdr>
                    <w:top w:val="none" w:sz="0" w:space="0" w:color="auto"/>
                    <w:left w:val="none" w:sz="0" w:space="0" w:color="auto"/>
                    <w:bottom w:val="none" w:sz="0" w:space="0" w:color="auto"/>
                    <w:right w:val="none" w:sz="0" w:space="0" w:color="auto"/>
                  </w:divBdr>
                  <w:divsChild>
                    <w:div w:id="1561475382">
                      <w:marLeft w:val="0"/>
                      <w:marRight w:val="0"/>
                      <w:marTop w:val="0"/>
                      <w:marBottom w:val="0"/>
                      <w:divBdr>
                        <w:top w:val="none" w:sz="0" w:space="0" w:color="auto"/>
                        <w:left w:val="none" w:sz="0" w:space="0" w:color="auto"/>
                        <w:bottom w:val="none" w:sz="0" w:space="0" w:color="auto"/>
                        <w:right w:val="none" w:sz="0" w:space="0" w:color="auto"/>
                      </w:divBdr>
                    </w:div>
                  </w:divsChild>
                </w:div>
                <w:div w:id="2022662512">
                  <w:marLeft w:val="0"/>
                  <w:marRight w:val="0"/>
                  <w:marTop w:val="0"/>
                  <w:marBottom w:val="0"/>
                  <w:divBdr>
                    <w:top w:val="none" w:sz="0" w:space="0" w:color="auto"/>
                    <w:left w:val="none" w:sz="0" w:space="0" w:color="auto"/>
                    <w:bottom w:val="none" w:sz="0" w:space="0" w:color="auto"/>
                    <w:right w:val="none" w:sz="0" w:space="0" w:color="auto"/>
                  </w:divBdr>
                  <w:divsChild>
                    <w:div w:id="2077505293">
                      <w:marLeft w:val="0"/>
                      <w:marRight w:val="0"/>
                      <w:marTop w:val="0"/>
                      <w:marBottom w:val="0"/>
                      <w:divBdr>
                        <w:top w:val="none" w:sz="0" w:space="0" w:color="auto"/>
                        <w:left w:val="none" w:sz="0" w:space="0" w:color="auto"/>
                        <w:bottom w:val="none" w:sz="0" w:space="0" w:color="auto"/>
                        <w:right w:val="none" w:sz="0" w:space="0" w:color="auto"/>
                      </w:divBdr>
                    </w:div>
                  </w:divsChild>
                </w:div>
                <w:div w:id="2033995864">
                  <w:marLeft w:val="0"/>
                  <w:marRight w:val="0"/>
                  <w:marTop w:val="0"/>
                  <w:marBottom w:val="0"/>
                  <w:divBdr>
                    <w:top w:val="none" w:sz="0" w:space="0" w:color="auto"/>
                    <w:left w:val="none" w:sz="0" w:space="0" w:color="auto"/>
                    <w:bottom w:val="none" w:sz="0" w:space="0" w:color="auto"/>
                    <w:right w:val="none" w:sz="0" w:space="0" w:color="auto"/>
                  </w:divBdr>
                  <w:divsChild>
                    <w:div w:id="51381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975191">
      <w:bodyDiv w:val="1"/>
      <w:marLeft w:val="0"/>
      <w:marRight w:val="0"/>
      <w:marTop w:val="0"/>
      <w:marBottom w:val="0"/>
      <w:divBdr>
        <w:top w:val="none" w:sz="0" w:space="0" w:color="auto"/>
        <w:left w:val="none" w:sz="0" w:space="0" w:color="auto"/>
        <w:bottom w:val="none" w:sz="0" w:space="0" w:color="auto"/>
        <w:right w:val="none" w:sz="0" w:space="0" w:color="auto"/>
      </w:divBdr>
    </w:div>
    <w:div w:id="213497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4"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7ce7334-6d34-4bd6-adf1-7b434eb0d83e" xsi:nil="true"/>
    <lcf76f155ced4ddcb4097134ff3c332f xmlns="43eb9028-f615-416e-ab95-1f973838ac88">
      <Terms xmlns="http://schemas.microsoft.com/office/infopath/2007/PartnerControls"/>
    </lcf76f155ced4ddcb4097134ff3c332f>
    <ARES_x003f_ xmlns="43eb9028-f615-416e-ab95-1f973838ac88" xsi:nil="true"/>
    <From xmlns="43eb9028-f615-416e-ab95-1f973838ac88" xsi:nil="true"/>
    <Emailtopic xmlns="43eb9028-f615-416e-ab95-1f973838ac8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16" ma:contentTypeDescription="Create a new document." ma:contentTypeScope="" ma:versionID="8bdc98b41cd7286510dbd6786febfb51">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b2581f0a89796f22d04c77f5c5dd2340"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mailtopic" minOccurs="0"/>
                <xsd:element ref="ns2:ARES_x003f_" minOccurs="0"/>
                <xsd:element ref="ns2:Fro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Emailtopic" ma:index="21" nillable="true" ma:displayName="Comment" ma:format="Dropdown" ma:internalName="Emailtopic">
      <xsd:simpleType>
        <xsd:restriction base="dms:Text">
          <xsd:maxLength value="255"/>
        </xsd:restriction>
      </xsd:simpleType>
    </xsd:element>
    <xsd:element name="ARES_x003f_" ma:index="22" nillable="true" ma:displayName="ARES?" ma:format="Dropdown" ma:internalName="ARES_x003f_">
      <xsd:simpleType>
        <xsd:restriction base="dms:Choice">
          <xsd:enumeration value="Maybe"/>
          <xsd:enumeration value="For ARES"/>
          <xsd:enumeration value="Not for ARES"/>
        </xsd:restriction>
      </xsd:simpleType>
    </xsd:element>
    <xsd:element name="From" ma:index="23" nillable="true" ma:displayName="From" ma:format="Dropdown" ma:internalName="Fro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09edfa-b6f3-4f9e-91b1-92fdd8260441}"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2.xml><?xml version="1.0" encoding="utf-8"?>
<ds:datastoreItem xmlns:ds="http://schemas.openxmlformats.org/officeDocument/2006/customXml" ds:itemID="{21949D5C-9C27-4316-9985-EA1EEE678809}">
  <ds:schemaRefs>
    <ds:schemaRef ds:uri="http://purl.org/dc/elements/1.1/"/>
    <ds:schemaRef ds:uri="http://purl.org/dc/dcmitype/"/>
    <ds:schemaRef ds:uri="http://www.w3.org/XML/1998/namespace"/>
    <ds:schemaRef ds:uri="http://purl.org/dc/terms/"/>
    <ds:schemaRef ds:uri="http://schemas.microsoft.com/office/2006/documentManagement/types"/>
    <ds:schemaRef ds:uri="e7ce7334-6d34-4bd6-adf1-7b434eb0d83e"/>
    <ds:schemaRef ds:uri="http://schemas.openxmlformats.org/package/2006/metadata/core-properties"/>
    <ds:schemaRef ds:uri="http://schemas.microsoft.com/office/infopath/2007/PartnerControls"/>
    <ds:schemaRef ds:uri="43eb9028-f615-416e-ab95-1f973838ac88"/>
    <ds:schemaRef ds:uri="http://schemas.microsoft.com/office/2006/metadata/properties"/>
  </ds:schemaRefs>
</ds:datastoreItem>
</file>

<file path=customXml/itemProps3.xml><?xml version="1.0" encoding="utf-8"?>
<ds:datastoreItem xmlns:ds="http://schemas.openxmlformats.org/officeDocument/2006/customXml" ds:itemID="{394CA917-E2C1-4A99-BAAE-E0C82604D846}">
  <ds:schemaRefs>
    <ds:schemaRef ds:uri="http://schemas.openxmlformats.org/officeDocument/2006/bibliography"/>
  </ds:schemaRefs>
</ds:datastoreItem>
</file>

<file path=customXml/itemProps4.xml><?xml version="1.0" encoding="utf-8"?>
<ds:datastoreItem xmlns:ds="http://schemas.openxmlformats.org/officeDocument/2006/customXml" ds:itemID="{6195C159-FCEE-42BA-BB63-564B4D65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1</Pages>
  <Words>5198</Words>
  <Characters>32077</Characters>
  <Application>Microsoft Office Word</Application>
  <DocSecurity>0</DocSecurity>
  <Lines>682</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47</cp:revision>
  <dcterms:created xsi:type="dcterms:W3CDTF">2026-01-30T09:24:00Z</dcterms:created>
  <dcterms:modified xsi:type="dcterms:W3CDTF">2026-03-02T18:54:00Z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0x0101001C23373B94E5924D9AB8E247F07DDCE5</vt:lpwstr>
  </property>
  <property fmtid="{D5CDD505-2E9C-101B-9397-08002B2CF9AE}" pid="18" name="MediaServiceImageTags">
    <vt:lpwstr/>
  </property>
  <property fmtid="{D5CDD505-2E9C-101B-9397-08002B2CF9AE}" pid="19" name="DQCStatus">
    <vt:lpwstr>Yellow (DQC version 03)</vt:lpwstr>
  </property>
</Properties>
</file>