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C32D" w14:textId="6B355BDA" w:rsidR="00112030" w:rsidRPr="00EA4FAC" w:rsidRDefault="00E66C30" w:rsidP="007E1035">
      <w:pPr>
        <w:pStyle w:val="Pagedecouverture"/>
      </w:pPr>
      <w:r>
        <w:pict w14:anchorId="0FD093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FC4370E-3ACC-46FD-B9DC-929B76F017F8" style="width:455.25pt;height:426.75pt">
            <v:imagedata r:id="rId8" o:title=""/>
          </v:shape>
        </w:pict>
      </w:r>
    </w:p>
    <w:p w14:paraId="4F678032" w14:textId="77777777" w:rsidR="00112030" w:rsidRPr="00EA4FAC" w:rsidRDefault="00112030" w:rsidP="00112030">
      <w:pPr>
        <w:sectPr w:rsidR="00112030" w:rsidRPr="00EA4FAC" w:rsidSect="007E1035">
          <w:footerReference w:type="even" r:id="rId9"/>
          <w:footerReference w:type="default" r:id="rId10"/>
          <w:pgSz w:w="11907" w:h="16839"/>
          <w:pgMar w:top="1134" w:right="1417" w:bottom="1134" w:left="1417" w:header="709" w:footer="709" w:gutter="0"/>
          <w:pgNumType w:start="0"/>
          <w:cols w:space="720"/>
          <w:docGrid w:linePitch="360"/>
        </w:sectPr>
      </w:pPr>
    </w:p>
    <w:p w14:paraId="50ADD8E7" w14:textId="77777777" w:rsidR="00112030" w:rsidRPr="00EA4FAC" w:rsidRDefault="00112030" w:rsidP="00BB6B30">
      <w:pPr>
        <w:pStyle w:val="Exposdesmotifstitre"/>
      </w:pPr>
      <w:r w:rsidRPr="00EA4FAC">
        <w:lastRenderedPageBreak/>
        <w:t>EXPOSÉ DES MOTIFS</w:t>
      </w:r>
    </w:p>
    <w:p w14:paraId="3866EE7C" w14:textId="77777777" w:rsidR="00112030" w:rsidRPr="00EA4FAC" w:rsidRDefault="00112030" w:rsidP="00BB7C00">
      <w:pPr>
        <w:pStyle w:val="Heading"/>
        <w:numPr>
          <w:ilvl w:val="0"/>
          <w:numId w:val="1"/>
        </w:numPr>
      </w:pPr>
      <w:r w:rsidRPr="00EA4FAC">
        <w:t>Objet de la proposition</w:t>
      </w:r>
    </w:p>
    <w:p w14:paraId="5FD7D958" w14:textId="3BB1B51A" w:rsidR="00112030" w:rsidRPr="00EA4FAC" w:rsidRDefault="00112030" w:rsidP="00112030">
      <w:pPr>
        <w:pStyle w:val="Body"/>
      </w:pPr>
      <w:r w:rsidRPr="00EA4FAC">
        <w:t>La présente proposition concerne la décision établissant la position à prendre, au nom de l’Union, au sein du Comité mixte de l’EEE dans la perspective de l’adoption envisagée de la décision du Comité mixte relative à une modification de l’annexe IX (Services financiers) de l’accord EEE</w:t>
      </w:r>
      <w:r w:rsidR="00E66C30">
        <w:t>.</w:t>
      </w:r>
    </w:p>
    <w:p w14:paraId="76B9FE0D" w14:textId="77777777" w:rsidR="00112030" w:rsidRPr="00EA4FAC" w:rsidRDefault="00112030" w:rsidP="00BB7C00">
      <w:pPr>
        <w:pStyle w:val="Heading"/>
        <w:numPr>
          <w:ilvl w:val="0"/>
          <w:numId w:val="1"/>
        </w:numPr>
      </w:pPr>
      <w:r w:rsidRPr="00EA4FAC">
        <w:t>Contexte de la proposition</w:t>
      </w:r>
    </w:p>
    <w:p w14:paraId="585426F1" w14:textId="77777777" w:rsidR="00112030" w:rsidRPr="00EA4FAC" w:rsidRDefault="00112030" w:rsidP="00BB7C00">
      <w:pPr>
        <w:pStyle w:val="Heading2"/>
        <w:numPr>
          <w:ilvl w:val="1"/>
          <w:numId w:val="1"/>
        </w:numPr>
        <w:pBdr>
          <w:top w:val="nil"/>
          <w:left w:val="nil"/>
          <w:bottom w:val="nil"/>
          <w:right w:val="nil"/>
          <w:between w:val="nil"/>
          <w:bar w:val="nil"/>
        </w:pBdr>
        <w:tabs>
          <w:tab w:val="left" w:pos="850"/>
        </w:tabs>
      </w:pPr>
      <w:r w:rsidRPr="00EA4FAC">
        <w:t>L’accord EEE</w:t>
      </w:r>
    </w:p>
    <w:p w14:paraId="2F66CCE2" w14:textId="77777777" w:rsidR="00112030" w:rsidRPr="00EA4FAC" w:rsidRDefault="00112030" w:rsidP="00112030">
      <w:pPr>
        <w:pStyle w:val="Body"/>
      </w:pPr>
      <w:r w:rsidRPr="00EA4FAC">
        <w:t>L’accord sur l’Espace économique européen (ci-après l’«</w:t>
      </w:r>
      <w:r w:rsidRPr="00EA4FAC">
        <w:rPr>
          <w:i/>
        </w:rPr>
        <w:t>accord EEE</w:t>
      </w:r>
      <w:r w:rsidRPr="00EA4FAC">
        <w:t>») garantit aux citoyens et aux opérateurs économiques l’égalité des droits et des obligations au sein du marché intérieur de l’EEE. Il prévoit l’intégration de la législation de l’UE relative aux quatre libertés dans l’ensemble des 30 États de l’EEE, comprenant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w:t>
      </w:r>
      <w:r w:rsidRPr="00EA4FAC">
        <w:rPr>
          <w:i/>
        </w:rPr>
        <w:t>politiques d’accompagnement et politiques horizontales</w:t>
      </w:r>
      <w:r w:rsidRPr="00EA4FAC">
        <w:t>». L’accord EEE est entré en vigueur le 1</w:t>
      </w:r>
      <w:r w:rsidRPr="00EA4FAC">
        <w:rPr>
          <w:vertAlign w:val="superscript"/>
        </w:rPr>
        <w:t>er</w:t>
      </w:r>
      <w:r w:rsidRPr="00EA4FAC">
        <w:t> janvier 1994. L’Union ainsi que ses États membres sont parties à l’accord EEE.</w:t>
      </w:r>
    </w:p>
    <w:p w14:paraId="15CED212" w14:textId="77777777" w:rsidR="00112030" w:rsidRPr="00EA4FAC" w:rsidRDefault="00112030" w:rsidP="00BB7C00">
      <w:pPr>
        <w:pStyle w:val="Heading2"/>
        <w:numPr>
          <w:ilvl w:val="1"/>
          <w:numId w:val="1"/>
        </w:numPr>
        <w:pBdr>
          <w:top w:val="nil"/>
          <w:left w:val="nil"/>
          <w:bottom w:val="nil"/>
          <w:right w:val="nil"/>
          <w:between w:val="nil"/>
          <w:bar w:val="nil"/>
        </w:pBdr>
        <w:tabs>
          <w:tab w:val="left" w:pos="850"/>
        </w:tabs>
      </w:pPr>
      <w:r w:rsidRPr="00EA4FAC">
        <w:t>Le Comité mixte de l’EEE</w:t>
      </w:r>
    </w:p>
    <w:p w14:paraId="3A5DB975" w14:textId="77777777" w:rsidR="00112030" w:rsidRPr="00EA4FAC" w:rsidRDefault="00112030" w:rsidP="00112030">
      <w:pPr>
        <w:pStyle w:val="Body"/>
      </w:pPr>
      <w:r w:rsidRPr="00EA4FAC">
        <w:t>Le Comité mixte de l’EEE est chargé de la gestion de l’accord EEE. C’est une enceinte permettant l’échange de vues sur le fonctionnement de l’accord EEE. Ses décisions sont prises par consensus et sont contraignantes pour les parties. La coordination des questions relatives à l’EEE incombe, pour l’UE, au secrétariat général de la Commission européenne. </w:t>
      </w:r>
    </w:p>
    <w:p w14:paraId="38A08AD5" w14:textId="77777777" w:rsidR="00112030" w:rsidRPr="00EA4FAC" w:rsidRDefault="00112030" w:rsidP="00BB7C00">
      <w:pPr>
        <w:pStyle w:val="Heading2"/>
        <w:numPr>
          <w:ilvl w:val="1"/>
          <w:numId w:val="1"/>
        </w:numPr>
        <w:pBdr>
          <w:top w:val="nil"/>
          <w:left w:val="nil"/>
          <w:bottom w:val="nil"/>
          <w:right w:val="nil"/>
          <w:between w:val="nil"/>
          <w:bar w:val="nil"/>
        </w:pBdr>
        <w:tabs>
          <w:tab w:val="left" w:pos="850"/>
        </w:tabs>
      </w:pPr>
      <w:r w:rsidRPr="00EA4FAC">
        <w:t>L’acte envisagé par le Comité mixte de l’EEE</w:t>
      </w:r>
    </w:p>
    <w:p w14:paraId="01FAD23E" w14:textId="77777777" w:rsidR="00112030" w:rsidRPr="00EA4FAC" w:rsidRDefault="00112030" w:rsidP="00112030">
      <w:pPr>
        <w:pStyle w:val="Body"/>
      </w:pPr>
      <w:r w:rsidRPr="00EA4FAC">
        <w:t>Le Comité mixte de l’EEE doit adopter la décision du Comité mixte de l’EEE (ci-après l’«</w:t>
      </w:r>
      <w:r w:rsidRPr="00EA4FAC">
        <w:rPr>
          <w:i/>
        </w:rPr>
        <w:t>acte envisagé</w:t>
      </w:r>
      <w:r w:rsidRPr="00EA4FAC">
        <w:t>») relative à la modification de l’annexe IX (Services financiers) de l’accord EEE.</w:t>
      </w:r>
    </w:p>
    <w:p w14:paraId="0E60453B" w14:textId="77777777" w:rsidR="00112030" w:rsidRPr="00EA4FAC" w:rsidRDefault="00112030" w:rsidP="00112030">
      <w:pPr>
        <w:pStyle w:val="Body"/>
        <w:rPr>
          <w:rFonts w:eastAsia="Arial Unicode MS" w:cs="Arial Unicode MS"/>
        </w:rPr>
      </w:pPr>
      <w:r w:rsidRPr="00EA4FAC">
        <w:t>L’acte envisagé a pour objet d’intégrer dans l’accord EEE les règlements (UE) 2019/2175</w:t>
      </w:r>
      <w:r w:rsidRPr="00EA4FAC">
        <w:rPr>
          <w:rStyle w:val="FootnoteReference"/>
          <w:rFonts w:eastAsia="Arial Unicode MS" w:cs="Arial Unicode MS"/>
        </w:rPr>
        <w:footnoteReference w:id="1"/>
      </w:r>
      <w:r w:rsidRPr="00EA4FAC">
        <w:t xml:space="preserve"> et (UE) 2019/2176</w:t>
      </w:r>
      <w:r w:rsidRPr="00EA4FAC">
        <w:rPr>
          <w:rStyle w:val="FootnoteReference"/>
          <w:rFonts w:eastAsia="Arial Unicode MS" w:cs="Arial Unicode MS"/>
        </w:rPr>
        <w:footnoteReference w:id="2"/>
      </w:r>
      <w:r w:rsidRPr="00EA4FAC">
        <w:t xml:space="preserve"> et la directive (UE) 2019/2177</w:t>
      </w:r>
      <w:r w:rsidRPr="00EA4FAC">
        <w:rPr>
          <w:rStyle w:val="FootnoteReference"/>
          <w:rFonts w:eastAsia="Arial Unicode MS" w:cs="Arial Unicode MS"/>
        </w:rPr>
        <w:footnoteReference w:id="3"/>
      </w:r>
      <w:r w:rsidRPr="00EA4FAC">
        <w:t xml:space="preserve"> du Parlement européen et du Conseil (examen des AES). </w:t>
      </w:r>
    </w:p>
    <w:p w14:paraId="1E4C9E76" w14:textId="77777777" w:rsidR="00AB72F8" w:rsidRPr="00EA4FAC" w:rsidRDefault="00AB72F8" w:rsidP="00AB72F8">
      <w:pPr>
        <w:pStyle w:val="Body"/>
        <w:rPr>
          <w:rFonts w:eastAsia="Arial Unicode MS" w:cs="Arial Unicode MS"/>
        </w:rPr>
      </w:pPr>
      <w:r w:rsidRPr="00EA4FAC">
        <w:lastRenderedPageBreak/>
        <w:t xml:space="preserve">Les actes envisagés deviendront contraignants pour les parties conformément aux articles 103 et 104 de l’accord EEE. </w:t>
      </w:r>
    </w:p>
    <w:p w14:paraId="7C67DDEB" w14:textId="77777777" w:rsidR="00AB72F8" w:rsidRPr="00EA4FAC" w:rsidRDefault="00AB72F8" w:rsidP="00112030">
      <w:pPr>
        <w:pStyle w:val="Body"/>
      </w:pPr>
    </w:p>
    <w:p w14:paraId="37B98465" w14:textId="77777777" w:rsidR="00112030" w:rsidRPr="00EA4FAC" w:rsidRDefault="00112030" w:rsidP="00BB7C00">
      <w:pPr>
        <w:pStyle w:val="Heading"/>
        <w:numPr>
          <w:ilvl w:val="0"/>
          <w:numId w:val="1"/>
        </w:numPr>
      </w:pPr>
      <w:r w:rsidRPr="00EA4FAC">
        <w:t>Position à prendre au nom de l’Union</w:t>
      </w:r>
    </w:p>
    <w:p w14:paraId="6318F2A0" w14:textId="77777777" w:rsidR="00112030" w:rsidRPr="00EA4FAC" w:rsidRDefault="00112030" w:rsidP="00112030">
      <w:pPr>
        <w:pStyle w:val="Body"/>
      </w:pPr>
      <w:r w:rsidRPr="00EA4FAC">
        <w:t>La Commission soumet, pour adoption par le Conseil en tant que position de l’Union, le projet de décision du Comité mixte de l’EEE, qu’elle joint en annexe. Une fois adoptée, la position devrait être présentée au Comité mixte de l’EEE dès que possible.</w:t>
      </w:r>
    </w:p>
    <w:p w14:paraId="4F20DF75" w14:textId="77777777" w:rsidR="009F305C" w:rsidRPr="00EA4FAC" w:rsidRDefault="00112030" w:rsidP="009F305C">
      <w:pPr>
        <w:pStyle w:val="Body"/>
        <w:rPr>
          <w:rFonts w:eastAsia="Arial Unicode MS" w:cs="Arial Unicode MS"/>
        </w:rPr>
      </w:pPr>
      <w:r w:rsidRPr="00EA4FAC">
        <w:t>Le projet de décision du Comité mixte de l’EEE joint en annexe contient d’importantes adaptations institutionnelles qui reprennent en substance l’approche actuelle adoptée dans le domaine des services financiers en ce qui concerne le rôle des autorités de surveillance financière de l’UE et de l’Autorité de surveillance AELE, ce qui va au-delà de ce qui peut être considéré comme de simples adaptations techniques au sens du règlement (CE) nº 2894/94 du Conseil</w:t>
      </w:r>
      <w:r w:rsidRPr="00EA4FAC">
        <w:rPr>
          <w:rStyle w:val="FootnoteReference"/>
          <w:rFonts w:eastAsia="Arial Unicode MS" w:cs="Arial Unicode MS"/>
        </w:rPr>
        <w:footnoteReference w:id="4"/>
      </w:r>
      <w:r w:rsidRPr="00EA4FAC">
        <w:t xml:space="preserve">. En outre, la décision du Comité mixte prévoit une contribution financière intégrale et proportionnée des États de l’AELE membres de l’EEE aux autorités de surveillance financière de l’UE, tant pour la partie du budget des AES couverte par les États membres de l’UE (60 %, ce qui a été le cas jusqu’à présent) que pour la partie directement financée par le budget de l’UE (40 %). </w:t>
      </w:r>
    </w:p>
    <w:p w14:paraId="3B296498" w14:textId="77777777" w:rsidR="00112030" w:rsidRPr="00EA4FAC" w:rsidRDefault="00112030" w:rsidP="009F305C">
      <w:pPr>
        <w:pStyle w:val="Body"/>
      </w:pPr>
      <w:r w:rsidRPr="00EA4FAC">
        <w:t>La position de l’Union doit donc être arrêtée par le Conseil.</w:t>
      </w:r>
    </w:p>
    <w:p w14:paraId="3E04F3EF" w14:textId="77777777" w:rsidR="00112030" w:rsidRPr="00EA4FAC" w:rsidRDefault="00112030" w:rsidP="00BB7C00">
      <w:pPr>
        <w:pStyle w:val="Heading"/>
        <w:numPr>
          <w:ilvl w:val="0"/>
          <w:numId w:val="1"/>
        </w:numPr>
      </w:pPr>
      <w:r w:rsidRPr="00EA4FAC">
        <w:t>Base juridique</w:t>
      </w:r>
    </w:p>
    <w:p w14:paraId="5F0EF40F" w14:textId="77777777" w:rsidR="00112030" w:rsidRPr="00EA4FAC" w:rsidRDefault="00112030" w:rsidP="00BB7C00">
      <w:pPr>
        <w:pStyle w:val="Heading2"/>
        <w:numPr>
          <w:ilvl w:val="1"/>
          <w:numId w:val="1"/>
        </w:numPr>
        <w:pBdr>
          <w:top w:val="nil"/>
          <w:left w:val="nil"/>
          <w:bottom w:val="nil"/>
          <w:right w:val="nil"/>
          <w:between w:val="nil"/>
          <w:bar w:val="nil"/>
        </w:pBdr>
        <w:tabs>
          <w:tab w:val="left" w:pos="850"/>
        </w:tabs>
      </w:pPr>
      <w:r w:rsidRPr="00EA4FAC">
        <w:t>Base juridique procédurale</w:t>
      </w:r>
    </w:p>
    <w:p w14:paraId="5BB5D44A" w14:textId="77777777" w:rsidR="00112030" w:rsidRPr="00EA4FAC" w:rsidRDefault="00112030" w:rsidP="00BB7C00">
      <w:pPr>
        <w:pStyle w:val="Heading3"/>
        <w:numPr>
          <w:ilvl w:val="2"/>
          <w:numId w:val="1"/>
        </w:numPr>
        <w:pBdr>
          <w:top w:val="nil"/>
          <w:left w:val="nil"/>
          <w:bottom w:val="nil"/>
          <w:right w:val="nil"/>
          <w:between w:val="nil"/>
          <w:bar w:val="nil"/>
        </w:pBdr>
        <w:tabs>
          <w:tab w:val="left" w:pos="850"/>
        </w:tabs>
      </w:pPr>
      <w:r w:rsidRPr="00EA4FAC">
        <w:t>Principes</w:t>
      </w:r>
    </w:p>
    <w:p w14:paraId="699E09D9" w14:textId="77777777" w:rsidR="00112030" w:rsidRPr="00EA4FAC" w:rsidRDefault="00112030" w:rsidP="00112030">
      <w:pPr>
        <w:pStyle w:val="Body"/>
      </w:pPr>
      <w:r w:rsidRPr="00EA4FAC">
        <w:t>L’article 218, paragraphe 9, du traité sur le fonctionnement de l’Union européenne (TFUE) prévoit l’adoption de décisions établissant «</w:t>
      </w:r>
      <w:r w:rsidRPr="00EA4FAC">
        <w:rPr>
          <w:i/>
        </w:rPr>
        <w:t>les positions à prendre au nom de l’Union dans une instance créée par un accord, lorsque cette instance est appelée à adopter des actes ayant des effets juridiques, à l’exception des actes complétant ou modifiant le cadre institutionnel de l’accord</w:t>
      </w:r>
      <w:r w:rsidRPr="00EA4FAC">
        <w:t>».</w:t>
      </w:r>
    </w:p>
    <w:p w14:paraId="6EECCA68" w14:textId="77777777" w:rsidR="00112030" w:rsidRPr="00EA4FAC" w:rsidRDefault="00112030" w:rsidP="00112030">
      <w:pPr>
        <w:pStyle w:val="Body"/>
      </w:pPr>
      <w:r w:rsidRPr="00EA4FAC">
        <w:t>La notion d’«</w:t>
      </w:r>
      <w:r w:rsidRPr="00EA4FAC">
        <w:rPr>
          <w:i/>
        </w:rPr>
        <w:t>actes ayant des effets juridiques</w:t>
      </w:r>
      <w:r w:rsidRPr="00EA4FAC">
        <w:t>» englobe les actes ayant des effets juridiques en vertu des règles de droit international régissant l’instance en question. Elle englobe également des instruments auxquels le droit international ne confère aucun effet contraignant, mais qui «</w:t>
      </w:r>
      <w:r w:rsidRPr="00EA4FAC">
        <w:rPr>
          <w:i/>
        </w:rPr>
        <w:t>ont vocation à influencer de manière déterminante le contenu de la réglementation adoptée par le législateur de l’Union</w:t>
      </w:r>
      <w:r w:rsidRPr="00EA4FAC">
        <w:t>»</w:t>
      </w:r>
      <w:r w:rsidRPr="00EA4FAC">
        <w:rPr>
          <w:rStyle w:val="FootnoteReference"/>
        </w:rPr>
        <w:footnoteReference w:id="5"/>
      </w:r>
      <w:r w:rsidRPr="00EA4FAC">
        <w:t>.</w:t>
      </w:r>
    </w:p>
    <w:p w14:paraId="0D1DEC4C" w14:textId="77777777" w:rsidR="00112030" w:rsidRPr="00EA4FAC" w:rsidRDefault="00112030" w:rsidP="00BB7C00">
      <w:pPr>
        <w:pStyle w:val="Heading3"/>
        <w:numPr>
          <w:ilvl w:val="2"/>
          <w:numId w:val="1"/>
        </w:numPr>
        <w:pBdr>
          <w:top w:val="nil"/>
          <w:left w:val="nil"/>
          <w:bottom w:val="nil"/>
          <w:right w:val="nil"/>
          <w:between w:val="nil"/>
          <w:bar w:val="nil"/>
        </w:pBdr>
        <w:tabs>
          <w:tab w:val="left" w:pos="850"/>
        </w:tabs>
      </w:pPr>
      <w:r w:rsidRPr="00EA4FAC">
        <w:t>Application en l’espèce</w:t>
      </w:r>
    </w:p>
    <w:p w14:paraId="4FFEE478" w14:textId="77777777" w:rsidR="00112030" w:rsidRPr="007E1035" w:rsidRDefault="00112030" w:rsidP="00112030">
      <w:pPr>
        <w:pStyle w:val="Body"/>
      </w:pPr>
      <w:r w:rsidRPr="00EA4FAC">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14:paraId="008FA6AA" w14:textId="77777777" w:rsidR="00112030" w:rsidRPr="00EA4FAC" w:rsidRDefault="00112030" w:rsidP="00112030">
      <w:pPr>
        <w:pStyle w:val="Body"/>
      </w:pPr>
      <w:r w:rsidRPr="00EA4FAC">
        <w:lastRenderedPageBreak/>
        <w:t>L’acte envisagé ne complète ni ne modifie le cadre institutionnel de l’accord. En conséquence, la base juridique procédurale de la décision proposée est l’article 218, paragraphe 9, du TFUE, en liaison avec l’article 1</w:t>
      </w:r>
      <w:r w:rsidRPr="00EA4FAC">
        <w:rPr>
          <w:vertAlign w:val="superscript"/>
        </w:rPr>
        <w:t>er</w:t>
      </w:r>
      <w:r w:rsidRPr="00EA4FAC">
        <w:t>, paragraphe 3, du règlement (CE) nº 2894/94 du Conseil.</w:t>
      </w:r>
    </w:p>
    <w:p w14:paraId="21F97DC9" w14:textId="77777777" w:rsidR="00112030" w:rsidRPr="00EA4FAC" w:rsidRDefault="00112030" w:rsidP="00BB7C00">
      <w:pPr>
        <w:pStyle w:val="Heading2"/>
        <w:numPr>
          <w:ilvl w:val="1"/>
          <w:numId w:val="1"/>
        </w:numPr>
        <w:pBdr>
          <w:top w:val="nil"/>
          <w:left w:val="nil"/>
          <w:bottom w:val="nil"/>
          <w:right w:val="nil"/>
          <w:between w:val="nil"/>
          <w:bar w:val="nil"/>
        </w:pBdr>
        <w:tabs>
          <w:tab w:val="left" w:pos="850"/>
        </w:tabs>
      </w:pPr>
      <w:r w:rsidRPr="00EA4FAC">
        <w:t>Base juridique matérielle</w:t>
      </w:r>
    </w:p>
    <w:p w14:paraId="7B5B3A12" w14:textId="77777777" w:rsidR="00112030" w:rsidRPr="00EA4FAC" w:rsidRDefault="00112030" w:rsidP="00BB7C00">
      <w:pPr>
        <w:pStyle w:val="Heading3"/>
        <w:numPr>
          <w:ilvl w:val="2"/>
          <w:numId w:val="1"/>
        </w:numPr>
        <w:pBdr>
          <w:top w:val="nil"/>
          <w:left w:val="nil"/>
          <w:bottom w:val="nil"/>
          <w:right w:val="nil"/>
          <w:between w:val="nil"/>
          <w:bar w:val="nil"/>
        </w:pBdr>
        <w:tabs>
          <w:tab w:val="left" w:pos="850"/>
        </w:tabs>
      </w:pPr>
      <w:r w:rsidRPr="00EA4FAC">
        <w:t>Principes</w:t>
      </w:r>
    </w:p>
    <w:p w14:paraId="75CFB6C4" w14:textId="77777777" w:rsidR="00112030" w:rsidRPr="00EA4FAC" w:rsidRDefault="00112030" w:rsidP="00112030">
      <w:pPr>
        <w:pStyle w:val="Body"/>
      </w:pPr>
      <w:r w:rsidRPr="00EA4FAC">
        <w:t>La base juridique matérielle d’une décision au titre de l’article 218, paragraphe 9, du TFUE, en liaison avec l’article 1</w:t>
      </w:r>
      <w:r w:rsidRPr="00EA4FAC">
        <w:rPr>
          <w:vertAlign w:val="superscript"/>
        </w:rPr>
        <w:t>er</w:t>
      </w:r>
      <w:r w:rsidRPr="00EA4FAC">
        <w:t xml:space="preserve">, paragraphe 3, du règlement (CE) nº 2894/94 du Conseil, dépend avant tout de la base juridique matérielle de l’acte juridique de l’UE à intégrer dans l’accord EEE. </w:t>
      </w:r>
    </w:p>
    <w:p w14:paraId="3CA366ED" w14:textId="77777777" w:rsidR="00112030" w:rsidRPr="00EA4FAC" w:rsidRDefault="00112030" w:rsidP="00112030">
      <w:pPr>
        <w:pStyle w:val="Body"/>
      </w:pPr>
      <w:r w:rsidRPr="00EA4FAC">
        <w:t>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14:paraId="63B07753" w14:textId="77777777" w:rsidR="00112030" w:rsidRPr="00EA4FAC" w:rsidRDefault="00112030" w:rsidP="00BB7C00">
      <w:pPr>
        <w:pStyle w:val="Heading3"/>
        <w:numPr>
          <w:ilvl w:val="2"/>
          <w:numId w:val="1"/>
        </w:numPr>
        <w:pBdr>
          <w:top w:val="nil"/>
          <w:left w:val="nil"/>
          <w:bottom w:val="nil"/>
          <w:right w:val="nil"/>
          <w:between w:val="nil"/>
          <w:bar w:val="nil"/>
        </w:pBdr>
        <w:tabs>
          <w:tab w:val="left" w:pos="850"/>
        </w:tabs>
      </w:pPr>
      <w:r w:rsidRPr="00EA4FAC">
        <w:t>Application en l’espèce</w:t>
      </w:r>
    </w:p>
    <w:p w14:paraId="03DE9435" w14:textId="23A97E5B" w:rsidR="00112030" w:rsidRPr="00EA4FAC" w:rsidRDefault="00112030" w:rsidP="00112030">
      <w:pPr>
        <w:pStyle w:val="Body"/>
      </w:pPr>
      <w:r w:rsidRPr="00EA4FAC">
        <w:t>Étant donné que la décision du Comité mixte intègre les règlements (UE) 2019/2175 et (UE) 2019/2176 et la directive (UE) 2019/2177</w:t>
      </w:r>
      <w:r w:rsidR="00EA4FAC" w:rsidRPr="00EA4FAC">
        <w:t xml:space="preserve"> </w:t>
      </w:r>
      <w:r w:rsidRPr="00EA4FAC">
        <w:t>dans l’accord EEE, il convient de fonder la présente décision du Conseil sur la même base juridique matérielle que celle des actes qui sont intégrés. En conséquence, la base juridique matérielle de la décision proposée est constituée de l’article 53, paragraphe 1, ainsi que des articles 62 et 114 du TFUE.</w:t>
      </w:r>
    </w:p>
    <w:p w14:paraId="0CE85BB2" w14:textId="77777777" w:rsidR="00112030" w:rsidRPr="00EA4FAC" w:rsidRDefault="00112030" w:rsidP="00BB7C00">
      <w:pPr>
        <w:pStyle w:val="Heading2"/>
        <w:numPr>
          <w:ilvl w:val="1"/>
          <w:numId w:val="1"/>
        </w:numPr>
        <w:pBdr>
          <w:top w:val="nil"/>
          <w:left w:val="nil"/>
          <w:bottom w:val="nil"/>
          <w:right w:val="nil"/>
          <w:between w:val="nil"/>
          <w:bar w:val="nil"/>
        </w:pBdr>
        <w:tabs>
          <w:tab w:val="left" w:pos="850"/>
        </w:tabs>
      </w:pPr>
      <w:r w:rsidRPr="00EA4FAC">
        <w:t>Conclusion</w:t>
      </w:r>
    </w:p>
    <w:p w14:paraId="4912761C" w14:textId="77777777" w:rsidR="00112030" w:rsidRPr="00EA4FAC" w:rsidRDefault="00112030" w:rsidP="00112030">
      <w:pPr>
        <w:pStyle w:val="Body"/>
      </w:pPr>
      <w:r w:rsidRPr="00EA4FAC">
        <w:t>La base juridique de la décision proposée devrait être constituée de l’article 53, paragraphe 1, ainsi que des articles 62 et 114 du TFUE, en liaison avec l’article 218, paragraphe 9, du TFUE et l’article 1</w:t>
      </w:r>
      <w:r w:rsidRPr="00EA4FAC">
        <w:rPr>
          <w:vertAlign w:val="superscript"/>
        </w:rPr>
        <w:t>er</w:t>
      </w:r>
      <w:r w:rsidRPr="00EA4FAC">
        <w:t>, paragraphe 3, du règlement (CE) nº 2894/94 du Conseil.</w:t>
      </w:r>
    </w:p>
    <w:p w14:paraId="6449DDB9" w14:textId="77777777" w:rsidR="00112030" w:rsidRPr="00EA4FAC" w:rsidRDefault="00112030" w:rsidP="00BB7C00">
      <w:pPr>
        <w:pStyle w:val="Heading"/>
        <w:numPr>
          <w:ilvl w:val="0"/>
          <w:numId w:val="1"/>
        </w:numPr>
      </w:pPr>
      <w:r w:rsidRPr="00EA4FAC">
        <w:t>Publication de l’acte envisagé</w:t>
      </w:r>
    </w:p>
    <w:p w14:paraId="00CBDBFA" w14:textId="77777777" w:rsidR="00112030" w:rsidRPr="00EA4FAC" w:rsidRDefault="00112030" w:rsidP="00112030">
      <w:pPr>
        <w:pStyle w:val="Body"/>
      </w:pPr>
      <w:r w:rsidRPr="00EA4FAC">
        <w:t xml:space="preserve">Étant donné que l’acte du Comité mixte de l’EEE modifiera l’annexe IX (Services financiers) de l’accord EEE, il y a lieu de le publier au </w:t>
      </w:r>
      <w:r w:rsidRPr="00EA4FAC">
        <w:rPr>
          <w:i/>
          <w:iCs/>
        </w:rPr>
        <w:t>Journal officiel de l’Union européenne</w:t>
      </w:r>
      <w:r w:rsidRPr="00EA4FAC">
        <w:t xml:space="preserve"> après son adoption.</w:t>
      </w:r>
    </w:p>
    <w:p w14:paraId="27C2AA2A" w14:textId="77777777" w:rsidR="00112030" w:rsidRPr="00EA4FAC" w:rsidRDefault="00112030" w:rsidP="00112030">
      <w:pPr>
        <w:pStyle w:val="ManualHeading1"/>
        <w:rPr>
          <w:i/>
          <w:iCs/>
        </w:rPr>
      </w:pPr>
    </w:p>
    <w:p w14:paraId="7206C467" w14:textId="77777777" w:rsidR="00112030" w:rsidRPr="00EA4FAC" w:rsidRDefault="00112030" w:rsidP="00112030">
      <w:pPr>
        <w:pStyle w:val="BodyText2"/>
        <w:jc w:val="both"/>
        <w:rPr>
          <w:i w:val="0"/>
          <w:iCs w:val="0"/>
        </w:rPr>
      </w:pPr>
    </w:p>
    <w:p w14:paraId="08A9A323" w14:textId="77777777" w:rsidR="00112030" w:rsidRPr="00EA4FAC" w:rsidRDefault="00112030" w:rsidP="00112030">
      <w:pPr>
        <w:pStyle w:val="Body"/>
        <w:sectPr w:rsidR="00112030" w:rsidRPr="00EA4FAC" w:rsidSect="007E1035">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14:paraId="72FA133D" w14:textId="4804CE74" w:rsidR="007E1035" w:rsidRDefault="007E1035" w:rsidP="007E1035">
      <w:pPr>
        <w:pStyle w:val="Rfrenceinterinstitutionnelle"/>
      </w:pPr>
      <w:r w:rsidRPr="007E1035">
        <w:lastRenderedPageBreak/>
        <w:t>2026/0050 (NLE)</w:t>
      </w:r>
    </w:p>
    <w:p w14:paraId="6EE42D62" w14:textId="55C49E4F" w:rsidR="00112030" w:rsidRPr="00EA4FAC" w:rsidRDefault="00EA4FAC" w:rsidP="00EA4FAC">
      <w:pPr>
        <w:pStyle w:val="Statut"/>
      </w:pPr>
      <w:r w:rsidRPr="00EA4FAC">
        <w:t>Proposition de</w:t>
      </w:r>
    </w:p>
    <w:p w14:paraId="42AE073B" w14:textId="39672B89" w:rsidR="00112030" w:rsidRPr="00EA4FAC" w:rsidRDefault="00EA4FAC" w:rsidP="00EA4FAC">
      <w:pPr>
        <w:pStyle w:val="Typedudocument"/>
      </w:pPr>
      <w:r w:rsidRPr="00EA4FAC">
        <w:t>DÉCISION DU CONSEIL</w:t>
      </w:r>
    </w:p>
    <w:p w14:paraId="29583B60" w14:textId="62CD7C66" w:rsidR="00112030" w:rsidRPr="00EA4FAC" w:rsidRDefault="00EA4FAC" w:rsidP="00EA4FAC">
      <w:pPr>
        <w:pStyle w:val="Titreobjet"/>
      </w:pPr>
      <w:r w:rsidRPr="00EA4FAC">
        <w:t xml:space="preserve">relative à la position à prendre, au nom de l’Union européenne, au sein du Comité mixte de l’EEE en ce qui concerne une modification de l’annexe IX (Services financiers) de l’accord EEE </w:t>
      </w:r>
      <w:r w:rsidRPr="00EA4FAC">
        <w:br/>
        <w:t xml:space="preserve"> </w:t>
      </w:r>
      <w:r w:rsidRPr="00EA4FAC">
        <w:br/>
        <w:t xml:space="preserve">(Examen des AES) </w:t>
      </w:r>
      <w:r w:rsidRPr="00EA4FAC">
        <w:br/>
        <w:t xml:space="preserve"> </w:t>
      </w:r>
      <w:r w:rsidRPr="00EA4FAC">
        <w:br/>
      </w:r>
    </w:p>
    <w:p w14:paraId="38EA9CA7" w14:textId="6DDA12E9" w:rsidR="00112030" w:rsidRPr="00EA4FAC" w:rsidRDefault="00EA4FAC" w:rsidP="00EA4FAC">
      <w:pPr>
        <w:pStyle w:val="IntrtEEE"/>
      </w:pPr>
      <w:r w:rsidRPr="00EA4FAC">
        <w:t>(Texte présentant de l’intérêt pour l’EEE)</w:t>
      </w:r>
    </w:p>
    <w:p w14:paraId="1B889726" w14:textId="77777777" w:rsidR="00112030" w:rsidRPr="00EA4FAC" w:rsidRDefault="00112030" w:rsidP="00112030">
      <w:pPr>
        <w:pStyle w:val="Institutionquiagit"/>
      </w:pPr>
      <w:r w:rsidRPr="00EA4FAC">
        <w:t>LE CONSEIL DE L’UNION EUROPÉENNE,</w:t>
      </w:r>
    </w:p>
    <w:p w14:paraId="621B5688" w14:textId="77777777" w:rsidR="00112030" w:rsidRPr="00EA4FAC" w:rsidRDefault="00112030" w:rsidP="00112030">
      <w:r w:rsidRPr="00EA4FAC">
        <w:t>vu le traité sur le fonctionnement de l’Union européenne, et notamment son article 53, paragraphe 1 et ses articles 62 et 114, en liaison avec son article 218, paragraphe 9,</w:t>
      </w:r>
    </w:p>
    <w:p w14:paraId="4DD3956B" w14:textId="77777777" w:rsidR="00112030" w:rsidRPr="00EA4FAC" w:rsidRDefault="00112030" w:rsidP="00112030">
      <w:r w:rsidRPr="00EA4FAC">
        <w:t>vu le règlement (CE) nº 2894/94 du Conseil du 28 novembre 1994 relatif à certaines modalités d’application de l’accord sur l’Espace économique européen</w:t>
      </w:r>
      <w:r w:rsidRPr="00EA4FAC">
        <w:rPr>
          <w:rStyle w:val="FootnoteReference"/>
        </w:rPr>
        <w:footnoteReference w:id="6"/>
      </w:r>
      <w:r w:rsidRPr="00EA4FAC">
        <w:t>, et notamment son article 1</w:t>
      </w:r>
      <w:r w:rsidRPr="00EA4FAC">
        <w:rPr>
          <w:vertAlign w:val="superscript"/>
        </w:rPr>
        <w:t>er</w:t>
      </w:r>
      <w:r w:rsidRPr="00EA4FAC">
        <w:t>, paragraphe 3,</w:t>
      </w:r>
    </w:p>
    <w:p w14:paraId="491806EF" w14:textId="77777777" w:rsidR="00112030" w:rsidRPr="00EA4FAC" w:rsidRDefault="00112030" w:rsidP="00112030">
      <w:r w:rsidRPr="00EA4FAC">
        <w:t>vu la proposition de la Commission européenne,</w:t>
      </w:r>
    </w:p>
    <w:p w14:paraId="39CEC93B" w14:textId="77777777" w:rsidR="00112030" w:rsidRPr="00EA4FAC" w:rsidRDefault="00112030" w:rsidP="00112030">
      <w:r w:rsidRPr="00EA4FAC">
        <w:t>considérant ce qui suit:</w:t>
      </w:r>
    </w:p>
    <w:p w14:paraId="4D0A9E12" w14:textId="77777777" w:rsidR="00112030" w:rsidRPr="00EA4FAC" w:rsidRDefault="00112030" w:rsidP="00BB7C00">
      <w:pPr>
        <w:pStyle w:val="Considrant"/>
        <w:numPr>
          <w:ilvl w:val="0"/>
          <w:numId w:val="2"/>
        </w:numPr>
        <w:pBdr>
          <w:top w:val="nil"/>
          <w:left w:val="nil"/>
          <w:bottom w:val="nil"/>
          <w:right w:val="nil"/>
          <w:between w:val="nil"/>
          <w:bar w:val="nil"/>
        </w:pBdr>
        <w:tabs>
          <w:tab w:val="left" w:pos="709"/>
        </w:tabs>
      </w:pPr>
      <w:r w:rsidRPr="00EA4FAC">
        <w:t>L’accord sur l’Espace économique européen</w:t>
      </w:r>
      <w:r w:rsidRPr="00EA4FAC">
        <w:rPr>
          <w:rStyle w:val="FootnoteReference"/>
          <w:rFonts w:eastAsia="Times New Roman"/>
        </w:rPr>
        <w:footnoteReference w:id="7"/>
      </w:r>
      <w:r w:rsidRPr="00EA4FAC">
        <w:t xml:space="preserve"> (ci-après l’«accord EEE») est entré en vigueur le 1</w:t>
      </w:r>
      <w:r w:rsidRPr="00EA4FAC">
        <w:rPr>
          <w:vertAlign w:val="superscript"/>
        </w:rPr>
        <w:t>er</w:t>
      </w:r>
      <w:r w:rsidRPr="00EA4FAC">
        <w:t> janvier 1994.</w:t>
      </w:r>
    </w:p>
    <w:p w14:paraId="2B5EF6E0" w14:textId="77777777" w:rsidR="00112030" w:rsidRPr="00EA4FAC" w:rsidRDefault="00112030" w:rsidP="00BB7C00">
      <w:pPr>
        <w:pStyle w:val="Considrant"/>
        <w:numPr>
          <w:ilvl w:val="0"/>
          <w:numId w:val="2"/>
        </w:numPr>
        <w:pBdr>
          <w:top w:val="nil"/>
          <w:left w:val="nil"/>
          <w:bottom w:val="nil"/>
          <w:right w:val="nil"/>
          <w:between w:val="nil"/>
          <w:bar w:val="nil"/>
        </w:pBdr>
        <w:tabs>
          <w:tab w:val="left" w:pos="709"/>
        </w:tabs>
      </w:pPr>
      <w:r w:rsidRPr="00EA4FAC">
        <w:t>En vertu de l’article 98 de l’accord EEE, le Comité mixte de l’EEE peut décider de modifier, entre autres, l’annexe IX (Services financiers) dudit accord.</w:t>
      </w:r>
    </w:p>
    <w:p w14:paraId="7531BD26" w14:textId="77777777" w:rsidR="00112030" w:rsidRPr="00EA4FAC" w:rsidRDefault="009F2190" w:rsidP="00BB7C00">
      <w:pPr>
        <w:pStyle w:val="Considrant"/>
        <w:numPr>
          <w:ilvl w:val="0"/>
          <w:numId w:val="2"/>
        </w:numPr>
        <w:pBdr>
          <w:top w:val="nil"/>
          <w:left w:val="nil"/>
          <w:bottom w:val="nil"/>
          <w:right w:val="nil"/>
          <w:between w:val="nil"/>
          <w:bar w:val="nil"/>
        </w:pBdr>
        <w:tabs>
          <w:tab w:val="left" w:pos="709"/>
        </w:tabs>
      </w:pPr>
      <w:r w:rsidRPr="00EA4FAC">
        <w:t>Il y a lieu d’intégrer les règlements (UE) 2019/2175</w:t>
      </w:r>
      <w:r w:rsidRPr="00EA4FAC">
        <w:rPr>
          <w:rStyle w:val="FootnoteReference"/>
          <w:rFonts w:eastAsia="Arial Unicode MS" w:cs="Arial Unicode MS"/>
        </w:rPr>
        <w:footnoteReference w:id="8"/>
      </w:r>
      <w:r w:rsidRPr="00EA4FAC">
        <w:t xml:space="preserve"> et (UE) 2019/2176</w:t>
      </w:r>
      <w:r w:rsidRPr="00EA4FAC">
        <w:rPr>
          <w:rStyle w:val="FootnoteReference"/>
          <w:rFonts w:eastAsia="Arial Unicode MS" w:cs="Arial Unicode MS"/>
        </w:rPr>
        <w:footnoteReference w:id="9"/>
      </w:r>
      <w:r w:rsidRPr="00EA4FAC">
        <w:t xml:space="preserve"> et la directive (UE) 2019/2177</w:t>
      </w:r>
      <w:r w:rsidRPr="00EA4FAC">
        <w:rPr>
          <w:rStyle w:val="FootnoteReference"/>
          <w:rFonts w:eastAsia="Arial Unicode MS" w:cs="Arial Unicode MS"/>
        </w:rPr>
        <w:footnoteReference w:id="10"/>
      </w:r>
      <w:r w:rsidRPr="00EA4FAC">
        <w:t xml:space="preserve"> du Parlement européen et du Conseil dans l’accord EEE.</w:t>
      </w:r>
    </w:p>
    <w:p w14:paraId="1032497A" w14:textId="77777777" w:rsidR="00112030" w:rsidRPr="00EA4FAC" w:rsidRDefault="00123B4B" w:rsidP="00BB7C00">
      <w:pPr>
        <w:pStyle w:val="Considrant"/>
        <w:numPr>
          <w:ilvl w:val="0"/>
          <w:numId w:val="2"/>
        </w:numPr>
        <w:pBdr>
          <w:top w:val="nil"/>
          <w:left w:val="nil"/>
          <w:bottom w:val="nil"/>
          <w:right w:val="nil"/>
          <w:between w:val="nil"/>
          <w:bar w:val="nil"/>
        </w:pBdr>
        <w:tabs>
          <w:tab w:val="left" w:pos="709"/>
        </w:tabs>
      </w:pPr>
      <w:r w:rsidRPr="00EA4FAC">
        <w:lastRenderedPageBreak/>
        <w:t>Il y a donc lieu de modifier l’annexe IX (Services financiers) de l’accord EEE en conséquence.</w:t>
      </w:r>
    </w:p>
    <w:p w14:paraId="74398BBC" w14:textId="77777777" w:rsidR="00112030" w:rsidRPr="00EA4FAC" w:rsidRDefault="00112030" w:rsidP="00BB7C00">
      <w:pPr>
        <w:pStyle w:val="Considrant"/>
        <w:numPr>
          <w:ilvl w:val="0"/>
          <w:numId w:val="2"/>
        </w:numPr>
        <w:pBdr>
          <w:top w:val="nil"/>
          <w:left w:val="nil"/>
          <w:bottom w:val="nil"/>
          <w:right w:val="nil"/>
          <w:between w:val="nil"/>
          <w:bar w:val="nil"/>
        </w:pBdr>
        <w:tabs>
          <w:tab w:val="left" w:pos="709"/>
        </w:tabs>
      </w:pPr>
      <w:r w:rsidRPr="00EA4FAC">
        <w:t>Il convient donc que la position de l’Union au sein du Comité mixte de l’EEE soit fondée sur le projet de décision ci-joint,</w:t>
      </w:r>
    </w:p>
    <w:p w14:paraId="5EB290E6" w14:textId="77777777" w:rsidR="00112030" w:rsidRPr="00EA4FAC" w:rsidRDefault="00112030" w:rsidP="00112030">
      <w:pPr>
        <w:pStyle w:val="Formuledadoption"/>
      </w:pPr>
      <w:r w:rsidRPr="00EA4FAC">
        <w:t xml:space="preserve">A ADOPTÉ LA PRÉSENTE DÉCISION: </w:t>
      </w:r>
    </w:p>
    <w:p w14:paraId="036DAD16" w14:textId="77777777" w:rsidR="00112030" w:rsidRPr="00EA4FAC" w:rsidRDefault="00112030" w:rsidP="00112030">
      <w:pPr>
        <w:pStyle w:val="Titrearticle"/>
      </w:pPr>
      <w:r w:rsidRPr="00EA4FAC">
        <w:t>Article premier</w:t>
      </w:r>
    </w:p>
    <w:p w14:paraId="2195DD31" w14:textId="77777777" w:rsidR="00112030" w:rsidRPr="00EA4FAC" w:rsidRDefault="00112030" w:rsidP="00112030">
      <w:pPr>
        <w:pStyle w:val="Body"/>
      </w:pPr>
      <w:r w:rsidRPr="00EA4FAC">
        <w:t>La position à prendre, au nom de l’Union, au sein du Comité mixte de l’EEE en ce qui concerne la modification qu’il est proposé d’apporter à l’annexe IX (Services financiers) de l’accord EEE est fondée sur le projet de décision du Comité mixte de l’EEE joint à la présente décision.</w:t>
      </w:r>
    </w:p>
    <w:p w14:paraId="0D535D1F" w14:textId="77777777" w:rsidR="00112030" w:rsidRPr="00EA4FAC" w:rsidRDefault="00112030" w:rsidP="00112030">
      <w:pPr>
        <w:pStyle w:val="Titrearticle"/>
        <w:keepNext w:val="0"/>
      </w:pPr>
      <w:r w:rsidRPr="00EA4FAC">
        <w:t>Article 2</w:t>
      </w:r>
    </w:p>
    <w:p w14:paraId="52282A34" w14:textId="77777777" w:rsidR="00112030" w:rsidRPr="00EA4FAC" w:rsidRDefault="00112030" w:rsidP="00112030">
      <w:pPr>
        <w:pStyle w:val="Body"/>
        <w:keepLines/>
      </w:pPr>
      <w:r w:rsidRPr="00EA4FAC">
        <w:t>La présente décision entre en vigueur le jour de son adoption.</w:t>
      </w:r>
    </w:p>
    <w:p w14:paraId="69E7F2B7" w14:textId="7B5EDB19" w:rsidR="00112030" w:rsidRPr="00EA4FAC" w:rsidRDefault="007E1035" w:rsidP="007E1035">
      <w:pPr>
        <w:pStyle w:val="Fait"/>
      </w:pPr>
      <w:r w:rsidRPr="007E1035">
        <w:t>Fait à Bruxelles, le</w:t>
      </w:r>
    </w:p>
    <w:p w14:paraId="025750EB" w14:textId="77777777" w:rsidR="00112030" w:rsidRPr="00EA4FAC" w:rsidRDefault="00112030" w:rsidP="00112030">
      <w:pPr>
        <w:pStyle w:val="Institutionquisigne"/>
      </w:pPr>
      <w:r w:rsidRPr="00EA4FAC">
        <w:tab/>
        <w:t>Par le Conseil</w:t>
      </w:r>
    </w:p>
    <w:p w14:paraId="6AC7F334" w14:textId="77777777" w:rsidR="00112030" w:rsidRPr="00EA4FAC" w:rsidRDefault="00112030" w:rsidP="00112030">
      <w:pPr>
        <w:pStyle w:val="Personnequisigne"/>
      </w:pPr>
      <w:r w:rsidRPr="00EA4FAC">
        <w:tab/>
        <w:t>Le président/La présidente</w:t>
      </w:r>
    </w:p>
    <w:sectPr w:rsidR="00112030" w:rsidRPr="00EA4FAC" w:rsidSect="007E103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E9C4" w14:textId="77777777" w:rsidR="00112030" w:rsidRDefault="00112030" w:rsidP="00112030">
      <w:pPr>
        <w:spacing w:before="0" w:after="0"/>
      </w:pPr>
      <w:r>
        <w:separator/>
      </w:r>
    </w:p>
  </w:endnote>
  <w:endnote w:type="continuationSeparator" w:id="0">
    <w:p w14:paraId="41F5CBE8" w14:textId="77777777"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26EF" w14:textId="72504F36" w:rsidR="007E1035" w:rsidRPr="007E1035" w:rsidRDefault="007E1035" w:rsidP="007E1035">
    <w:pPr>
      <w:pStyle w:val="Footer"/>
      <w:rPr>
        <w:rFonts w:ascii="Arial" w:hAnsi="Arial" w:cs="Arial"/>
        <w:b/>
        <w:sz w:val="48"/>
      </w:rPr>
    </w:pPr>
    <w:r w:rsidRPr="007E1035">
      <w:rPr>
        <w:rFonts w:ascii="Arial" w:hAnsi="Arial" w:cs="Arial"/>
        <w:b/>
        <w:sz w:val="48"/>
      </w:rPr>
      <w:t>FR</w:t>
    </w:r>
    <w:r w:rsidRPr="007E1035">
      <w:rPr>
        <w:rFonts w:ascii="Arial" w:hAnsi="Arial" w:cs="Arial"/>
        <w:b/>
        <w:sz w:val="48"/>
      </w:rPr>
      <w:tab/>
    </w:r>
    <w:r w:rsidRPr="007E1035">
      <w:rPr>
        <w:rFonts w:ascii="Arial" w:hAnsi="Arial" w:cs="Arial"/>
        <w:b/>
        <w:sz w:val="48"/>
      </w:rPr>
      <w:tab/>
    </w:r>
    <w:r w:rsidRPr="007E1035">
      <w:tab/>
    </w:r>
    <w:r w:rsidRPr="007E103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94A1" w14:textId="0202E8D3" w:rsidR="007E1035" w:rsidRPr="007E1035" w:rsidRDefault="007E1035" w:rsidP="007E1035">
    <w:pPr>
      <w:pStyle w:val="Footer"/>
      <w:rPr>
        <w:rFonts w:ascii="Arial" w:hAnsi="Arial" w:cs="Arial"/>
        <w:b/>
        <w:sz w:val="48"/>
      </w:rPr>
    </w:pPr>
    <w:r w:rsidRPr="007E1035">
      <w:rPr>
        <w:rFonts w:ascii="Arial" w:hAnsi="Arial" w:cs="Arial"/>
        <w:b/>
        <w:sz w:val="48"/>
      </w:rPr>
      <w:t>FR</w:t>
    </w:r>
    <w:r w:rsidRPr="007E1035">
      <w:rPr>
        <w:rFonts w:ascii="Arial" w:hAnsi="Arial" w:cs="Arial"/>
        <w:b/>
        <w:sz w:val="48"/>
      </w:rPr>
      <w:tab/>
    </w:r>
    <w:r w:rsidRPr="007E1035">
      <w:rPr>
        <w:rFonts w:ascii="Arial" w:hAnsi="Arial" w:cs="Arial"/>
        <w:b/>
        <w:sz w:val="48"/>
      </w:rPr>
      <w:tab/>
    </w:r>
    <w:r w:rsidRPr="007E1035">
      <w:tab/>
    </w:r>
    <w:r w:rsidRPr="007E103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228E" w14:textId="77777777" w:rsidR="00372D08" w:rsidRDefault="00372D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8ED4" w14:textId="1223497A" w:rsidR="007E1035" w:rsidRPr="007E1035" w:rsidRDefault="007E1035" w:rsidP="007E1035">
    <w:pPr>
      <w:pStyle w:val="Footer"/>
      <w:rPr>
        <w:rFonts w:ascii="Arial" w:hAnsi="Arial" w:cs="Arial"/>
        <w:b/>
        <w:sz w:val="48"/>
      </w:rPr>
    </w:pPr>
    <w:r w:rsidRPr="007E1035">
      <w:rPr>
        <w:rFonts w:ascii="Arial" w:hAnsi="Arial" w:cs="Arial"/>
        <w:b/>
        <w:sz w:val="48"/>
      </w:rPr>
      <w:t>FR</w:t>
    </w:r>
    <w:r w:rsidRPr="007E103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7E1035">
      <w:tab/>
    </w:r>
    <w:r w:rsidRPr="007E103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9E24" w14:textId="77777777" w:rsidR="00E944A8" w:rsidRPr="00E944A8" w:rsidRDefault="00E944A8" w:rsidP="007E1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AB78" w14:textId="77777777" w:rsidR="00112030" w:rsidRDefault="00112030" w:rsidP="00112030">
      <w:pPr>
        <w:spacing w:before="0" w:after="0"/>
      </w:pPr>
      <w:r>
        <w:separator/>
      </w:r>
    </w:p>
  </w:footnote>
  <w:footnote w:type="continuationSeparator" w:id="0">
    <w:p w14:paraId="46B0A0BC" w14:textId="77777777" w:rsidR="00112030" w:rsidRDefault="00112030" w:rsidP="00112030">
      <w:pPr>
        <w:spacing w:before="0" w:after="0"/>
      </w:pPr>
      <w:r>
        <w:continuationSeparator/>
      </w:r>
    </w:p>
  </w:footnote>
  <w:footnote w:id="1">
    <w:p w14:paraId="0C326912" w14:textId="4AC6F9DB" w:rsidR="00123B4B" w:rsidRPr="00EA4FAC" w:rsidRDefault="00123B4B">
      <w:pPr>
        <w:pStyle w:val="FootnoteText"/>
        <w:rPr>
          <w:lang w:val="fr-BE"/>
        </w:rPr>
      </w:pPr>
      <w:r>
        <w:rPr>
          <w:rStyle w:val="FootnoteReference"/>
        </w:rPr>
        <w:footnoteRef/>
      </w:r>
      <w:r w:rsidRPr="00EA4FAC">
        <w:rPr>
          <w:lang w:val="fr-BE"/>
        </w:rPr>
        <w:tab/>
        <w:t>Règlement (UE) 2019/2175 du Parlement et du Conseil du 18 décembre 2019 modifiant le règlement (UE) nº 1093/2010 instituant une Autorité européenne de surveillance (Autorité bancaire européenne), le règlement (UE) nº 1094/2010 instituant une Autorité européenne de surveillance (Autorité européenne des assurances et des pensions professionnelles), le règlement (UE) nº 1095/2010 instituant une Autorité européenne de surveillance (Autorité européenne des marchés financiers), le règlement (UE) nº 600/2014 concernant les marchés d’instruments financiers, le règlement (UE) 2016/1011 concernant les indices utilisés comme indices de référence dans le cadre d’instruments et de contrats financiers ou pour mesurer la performance de fonds d’investissement et le règlement (UE) 2015/847 sur les informations accompagnant les transferts de fonds (JO L 334 du 27.12.2019, p. 1, rectifié au JO L 131 du 5.5.2022, p. 9).</w:t>
      </w:r>
    </w:p>
  </w:footnote>
  <w:footnote w:id="2">
    <w:p w14:paraId="04F58865" w14:textId="31FF9C3E" w:rsidR="00123B4B" w:rsidRPr="00EA4FAC" w:rsidRDefault="00123B4B">
      <w:pPr>
        <w:pStyle w:val="FootnoteText"/>
        <w:rPr>
          <w:lang w:val="fr-BE"/>
        </w:rPr>
      </w:pPr>
      <w:r>
        <w:rPr>
          <w:rStyle w:val="FootnoteReference"/>
        </w:rPr>
        <w:footnoteRef/>
      </w:r>
      <w:r w:rsidRPr="00EA4FAC">
        <w:rPr>
          <w:lang w:val="fr-BE"/>
        </w:rPr>
        <w:tab/>
      </w:r>
      <w:bookmarkStart w:id="0" w:name="_Hlk142473096"/>
      <w:r w:rsidRPr="00EA4FAC">
        <w:rPr>
          <w:lang w:val="fr-BE"/>
        </w:rPr>
        <w:t>Règlement (UE) 2019/2176 du Parlement européen et du Conseil du 18 décembre 2019 modifiant le règlement (UE) nº 1092/2010 relatif à la surveillance macroprudentielle du système financier dans l’Union européenne et instituant un Comité européen du risque systémique</w:t>
      </w:r>
      <w:bookmarkEnd w:id="0"/>
      <w:r w:rsidRPr="00EA4FAC">
        <w:rPr>
          <w:lang w:val="fr-BE"/>
        </w:rPr>
        <w:t xml:space="preserve"> (JO L 334 du 27.12.2019, p. 146).</w:t>
      </w:r>
    </w:p>
  </w:footnote>
  <w:footnote w:id="3">
    <w:p w14:paraId="5A7E4EA6" w14:textId="3451E3F8" w:rsidR="00123B4B" w:rsidRPr="00EA4FAC" w:rsidRDefault="00123B4B">
      <w:pPr>
        <w:pStyle w:val="FootnoteText"/>
        <w:rPr>
          <w:lang w:val="fr-BE"/>
        </w:rPr>
      </w:pPr>
      <w:r>
        <w:rPr>
          <w:rStyle w:val="FootnoteReference"/>
        </w:rPr>
        <w:footnoteRef/>
      </w:r>
      <w:r w:rsidRPr="00EA4FAC">
        <w:rPr>
          <w:lang w:val="fr-BE"/>
        </w:rPr>
        <w:tab/>
      </w:r>
      <w:bookmarkStart w:id="1" w:name="_Hlk142473131"/>
      <w:r w:rsidRPr="00EA4FAC">
        <w:rPr>
          <w:lang w:val="fr-BE"/>
        </w:rPr>
        <w:t>Directive (UE) 2019/2177 du Parlement européen et du Conseil du 18 décembre 2019 modifiant la directive 2009/138/CE sur l’accès aux activités de l’assurance et de la réassurance et leur exercice (solvabilité II), la directive 2014/65/UE concernant les marchés d’instruments financiers et la directive (UE) 2015/849 relative à la prévention de l’utilisation du système financier aux fins du blanchiment de capitaux ou du financement du terrorisme</w:t>
      </w:r>
      <w:bookmarkEnd w:id="1"/>
      <w:r w:rsidRPr="00EA4FAC">
        <w:rPr>
          <w:lang w:val="fr-BE"/>
        </w:rPr>
        <w:t xml:space="preserve"> (JO L 334 du 27.12.2019, p. 155).</w:t>
      </w:r>
    </w:p>
  </w:footnote>
  <w:footnote w:id="4">
    <w:p w14:paraId="3A9C2CD8" w14:textId="052C33C6" w:rsidR="00977C02" w:rsidRPr="00EA4FAC" w:rsidRDefault="00977C02">
      <w:pPr>
        <w:pStyle w:val="FootnoteText"/>
        <w:rPr>
          <w:lang w:val="fr-BE"/>
        </w:rPr>
      </w:pPr>
      <w:r>
        <w:rPr>
          <w:rStyle w:val="FootnoteReference"/>
        </w:rPr>
        <w:footnoteRef/>
      </w:r>
      <w:r w:rsidRPr="00EA4FAC">
        <w:rPr>
          <w:lang w:val="fr-BE"/>
        </w:rPr>
        <w:tab/>
        <w:t>Règlement (CE) nº 2894/94 du Conseil du 28 novembre 1994 relatif à certaines modalités d’application de l’accord sur l’Espace économique européen (JO L 305 du 30.11.1994, p. 6).</w:t>
      </w:r>
    </w:p>
  </w:footnote>
  <w:footnote w:id="5">
    <w:p w14:paraId="14711B96" w14:textId="77777777" w:rsidR="00112030" w:rsidRPr="00EA4FAC" w:rsidRDefault="00112030" w:rsidP="00112030">
      <w:pPr>
        <w:pStyle w:val="FootnoteText"/>
        <w:rPr>
          <w:lang w:val="fr-BE"/>
        </w:rPr>
      </w:pPr>
      <w:r>
        <w:rPr>
          <w:rStyle w:val="FootnoteReference"/>
        </w:rPr>
        <w:footnoteRef/>
      </w:r>
      <w:r w:rsidRPr="00EA4FAC">
        <w:rPr>
          <w:lang w:val="fr-BE"/>
        </w:rPr>
        <w:tab/>
        <w:t xml:space="preserve">Arrêt de la Cour de justice du 7 octobre 2014, Allemagne/Conseil, C-399/12, ECLI:EU:C:2014:2258, points 61 à 64. </w:t>
      </w:r>
    </w:p>
  </w:footnote>
  <w:footnote w:id="6">
    <w:p w14:paraId="523BF70C" w14:textId="77777777" w:rsidR="00112030" w:rsidRPr="00EA4FAC" w:rsidRDefault="00112030" w:rsidP="00112030">
      <w:pPr>
        <w:pStyle w:val="FootnoteText"/>
        <w:rPr>
          <w:lang w:val="fr-BE"/>
        </w:rPr>
      </w:pPr>
      <w:r>
        <w:rPr>
          <w:rStyle w:val="FootnoteReference"/>
        </w:rPr>
        <w:footnoteRef/>
      </w:r>
      <w:r w:rsidRPr="00EA4FAC">
        <w:rPr>
          <w:lang w:val="fr-BE"/>
        </w:rPr>
        <w:tab/>
        <w:t>JO L 305 du 30.11.1994, p. 6.</w:t>
      </w:r>
    </w:p>
  </w:footnote>
  <w:footnote w:id="7">
    <w:p w14:paraId="618171FB" w14:textId="77777777" w:rsidR="00112030" w:rsidRPr="00EA4FAC" w:rsidRDefault="00112030" w:rsidP="00112030">
      <w:pPr>
        <w:pStyle w:val="FootnoteText"/>
        <w:rPr>
          <w:lang w:val="fr-BE"/>
        </w:rPr>
      </w:pPr>
      <w:r>
        <w:rPr>
          <w:rStyle w:val="FootnoteReference"/>
        </w:rPr>
        <w:footnoteRef/>
      </w:r>
      <w:r w:rsidRPr="00EA4FAC">
        <w:rPr>
          <w:lang w:val="fr-BE"/>
        </w:rPr>
        <w:tab/>
        <w:t>JO L 1 du 3.1.1994, p. 3.</w:t>
      </w:r>
    </w:p>
  </w:footnote>
  <w:footnote w:id="8">
    <w:p w14:paraId="3DFE963B" w14:textId="40EAE556" w:rsidR="009F2190" w:rsidRPr="00EA4FAC" w:rsidRDefault="009F2190" w:rsidP="009F2190">
      <w:pPr>
        <w:pStyle w:val="FootnoteText"/>
        <w:rPr>
          <w:lang w:val="fr-BE"/>
        </w:rPr>
      </w:pPr>
      <w:r>
        <w:rPr>
          <w:rStyle w:val="FootnoteReference"/>
        </w:rPr>
        <w:footnoteRef/>
      </w:r>
      <w:r w:rsidRPr="00EA4FAC">
        <w:rPr>
          <w:lang w:val="fr-BE"/>
        </w:rPr>
        <w:tab/>
        <w:t>Règlement (UE) 2019/2175 du Parlement et du Conseil du 18 décembre 2019 modifiant le règlement (UE) nº 1093/2010 instituant une Autorité européenne de surveillance (Autorité bancaire européenne), le règlement (UE) nº 1094/2010 instituant une Autorité européenne de surveillance (Autorité européenne des assurances et des pensions professionnelles), le règlement (UE) nº 1095/2010 instituant une Autorité européenne de surveillance (Autorité européenne des marchés financiers), le règlement (UE) nº 600/2014 concernant les marchés d’instruments financiers, le règlement (UE) 2016/1011 concernant les indices utilisés comme indices de référence dans le cadre d’instruments et de contrats financiers ou pour mesurer la performance de fonds d’investissement et le règlement (UE) 2015/847 sur les informations accompagnant les transferts de fonds (JO L 334 du 27.12.2019, p. 1, rectifié au JO L 131 du 5.5.2022, p. 9).</w:t>
      </w:r>
    </w:p>
  </w:footnote>
  <w:footnote w:id="9">
    <w:p w14:paraId="6AD62C6C" w14:textId="0D97E2F1" w:rsidR="009F2190" w:rsidRPr="00EA4FAC" w:rsidRDefault="009F2190" w:rsidP="009F2190">
      <w:pPr>
        <w:pStyle w:val="FootnoteText"/>
        <w:rPr>
          <w:lang w:val="fr-BE"/>
        </w:rPr>
      </w:pPr>
      <w:r>
        <w:rPr>
          <w:rStyle w:val="FootnoteReference"/>
        </w:rPr>
        <w:footnoteRef/>
      </w:r>
      <w:r w:rsidRPr="00EA4FAC">
        <w:rPr>
          <w:lang w:val="fr-BE"/>
        </w:rPr>
        <w:tab/>
        <w:t>Règlement (UE) 2019/2176 du Parlement européen et du Conseil du 18 décembre 2019 modifiant le règlement (UE) nº 1092/2010 relatif à la surveillance macroprudentielle du système financier dans l’Union européenne et instituant un Comité européen du risque systémique (JO L 334 du 27.12.2019, p. 146).</w:t>
      </w:r>
    </w:p>
  </w:footnote>
  <w:footnote w:id="10">
    <w:p w14:paraId="35732704" w14:textId="255BE11E" w:rsidR="009F2190" w:rsidRPr="00EA4FAC" w:rsidRDefault="009F2190" w:rsidP="009F2190">
      <w:pPr>
        <w:pStyle w:val="FootnoteText"/>
        <w:rPr>
          <w:lang w:val="fr-BE"/>
        </w:rPr>
      </w:pPr>
      <w:r>
        <w:rPr>
          <w:rStyle w:val="FootnoteReference"/>
        </w:rPr>
        <w:footnoteRef/>
      </w:r>
      <w:r w:rsidRPr="00EA4FAC">
        <w:rPr>
          <w:lang w:val="fr-BE"/>
        </w:rPr>
        <w:tab/>
        <w:t>Directive (UE) 2019/2177 du Parlement européen et du Conseil du 18 décembre 2019 modifiant la directive 2009/138/CE sur l’accès aux activités de l’assurance et de la réassurance et leur exercice (solvabilité II), la directive 2014/65/UE concernant les marchés d’instruments financiers et la directive (UE) 2015/849 relative à la prévention de l’utilisation du système financier aux fins du blanchiment de capitaux ou du financement du terrorisme (JO L 334 du 27.12.2019, p.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498F" w14:textId="77777777" w:rsidR="00372D08" w:rsidRDefault="00372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E5ED" w14:textId="77777777" w:rsidR="00372D08" w:rsidRDefault="00372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 w:numId="26" w16cid:durableId="2089693441">
    <w:abstractNumId w:val="19"/>
  </w:num>
  <w:num w:numId="27" w16cid:durableId="1693998065">
    <w:abstractNumId w:val="12"/>
  </w:num>
  <w:num w:numId="28" w16cid:durableId="788817884">
    <w:abstractNumId w:val="21"/>
  </w:num>
  <w:num w:numId="29" w16cid:durableId="1535464848">
    <w:abstractNumId w:val="11"/>
  </w:num>
  <w:num w:numId="30" w16cid:durableId="639657071">
    <w:abstractNumId w:val="13"/>
  </w:num>
  <w:num w:numId="31" w16cid:durableId="361050661">
    <w:abstractNumId w:val="14"/>
  </w:num>
  <w:num w:numId="32" w16cid:durableId="472790552">
    <w:abstractNumId w:val="9"/>
  </w:num>
  <w:num w:numId="33" w16cid:durableId="384646725">
    <w:abstractNumId w:val="20"/>
  </w:num>
  <w:num w:numId="34" w16cid:durableId="2031682509">
    <w:abstractNumId w:val="8"/>
  </w:num>
  <w:num w:numId="35" w16cid:durableId="150604668">
    <w:abstractNumId w:val="15"/>
  </w:num>
  <w:num w:numId="36" w16cid:durableId="472332852">
    <w:abstractNumId w:val="17"/>
  </w:num>
  <w:num w:numId="37" w16cid:durableId="1298296966">
    <w:abstractNumId w:val="18"/>
  </w:num>
  <w:num w:numId="38" w16cid:durableId="1306230484">
    <w:abstractNumId w:val="10"/>
  </w:num>
  <w:num w:numId="39" w16cid:durableId="24066917">
    <w:abstractNumId w:val="16"/>
  </w:num>
  <w:num w:numId="40"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ctiveWritingStyle w:appName="MSWord" w:lang="fr-BE" w:vendorID="64" w:dllVersion="0" w:nlCheck="1" w:checkStyle="0"/>
  <w:attachedTemplate r:id="rId1"/>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2-03 15:03: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FFC4370E-3ACC-46FD-B9DC-929B76F017F8"/>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0"/>
    <w:docVar w:name="LW_REF.II.NEW.CP_YEAR" w:val="2026"/>
    <w:docVar w:name="LW_REF.INST.NEW" w:val="COM"/>
    <w:docVar w:name="LW_REF.INST.NEW_ADOPTED" w:val="final"/>
    <w:docVar w:name="LW_REF.INST.NEW_TEXT" w:val="(2026) 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en ce qui concerne une modification de l\u8217?annexe IX (Services financiers) de l\u8217?accord EEE _x000b_ _x000b_(Examen des AES) _x000b_ _x000b_"/>
    <w:docVar w:name="LW_TYPE.DOC.CP" w:val="DÉCISION DU CONSEIL"/>
  </w:docVars>
  <w:rsids>
    <w:rsidRoot w:val="00112030"/>
    <w:rsid w:val="00043982"/>
    <w:rsid w:val="00090B2C"/>
    <w:rsid w:val="000B7A7D"/>
    <w:rsid w:val="00112030"/>
    <w:rsid w:val="00123B4B"/>
    <w:rsid w:val="00152894"/>
    <w:rsid w:val="00160597"/>
    <w:rsid w:val="001742C7"/>
    <w:rsid w:val="001E75AF"/>
    <w:rsid w:val="00202D95"/>
    <w:rsid w:val="002139FC"/>
    <w:rsid w:val="00220661"/>
    <w:rsid w:val="00224409"/>
    <w:rsid w:val="00266BE4"/>
    <w:rsid w:val="0027216F"/>
    <w:rsid w:val="002A3F52"/>
    <w:rsid w:val="002A4B2E"/>
    <w:rsid w:val="002F292F"/>
    <w:rsid w:val="002F2A1E"/>
    <w:rsid w:val="00372D08"/>
    <w:rsid w:val="00396ACD"/>
    <w:rsid w:val="003C1FA8"/>
    <w:rsid w:val="00437AA5"/>
    <w:rsid w:val="00455A9C"/>
    <w:rsid w:val="0047087C"/>
    <w:rsid w:val="00492396"/>
    <w:rsid w:val="004D7A1C"/>
    <w:rsid w:val="004E19F9"/>
    <w:rsid w:val="00513350"/>
    <w:rsid w:val="00517205"/>
    <w:rsid w:val="00537C98"/>
    <w:rsid w:val="00542487"/>
    <w:rsid w:val="00582810"/>
    <w:rsid w:val="00595540"/>
    <w:rsid w:val="005B5FA6"/>
    <w:rsid w:val="006654AB"/>
    <w:rsid w:val="00683166"/>
    <w:rsid w:val="00684325"/>
    <w:rsid w:val="006A4041"/>
    <w:rsid w:val="006D51A9"/>
    <w:rsid w:val="006F01B4"/>
    <w:rsid w:val="006F4E08"/>
    <w:rsid w:val="006F7EFE"/>
    <w:rsid w:val="0070711A"/>
    <w:rsid w:val="007327D2"/>
    <w:rsid w:val="007339F2"/>
    <w:rsid w:val="00745EAD"/>
    <w:rsid w:val="0079095A"/>
    <w:rsid w:val="007C7F02"/>
    <w:rsid w:val="007D0861"/>
    <w:rsid w:val="007E010B"/>
    <w:rsid w:val="007E1035"/>
    <w:rsid w:val="00802FC2"/>
    <w:rsid w:val="00863535"/>
    <w:rsid w:val="00865155"/>
    <w:rsid w:val="008E2694"/>
    <w:rsid w:val="008E72D4"/>
    <w:rsid w:val="00906DC3"/>
    <w:rsid w:val="009134FD"/>
    <w:rsid w:val="00940731"/>
    <w:rsid w:val="00977C02"/>
    <w:rsid w:val="009957C5"/>
    <w:rsid w:val="009F2190"/>
    <w:rsid w:val="009F305C"/>
    <w:rsid w:val="00A32D68"/>
    <w:rsid w:val="00A34974"/>
    <w:rsid w:val="00A52B4D"/>
    <w:rsid w:val="00A565C7"/>
    <w:rsid w:val="00AB72F8"/>
    <w:rsid w:val="00BB7C00"/>
    <w:rsid w:val="00C23CF4"/>
    <w:rsid w:val="00C33645"/>
    <w:rsid w:val="00C3731F"/>
    <w:rsid w:val="00C40308"/>
    <w:rsid w:val="00C51F04"/>
    <w:rsid w:val="00C52E61"/>
    <w:rsid w:val="00D83F23"/>
    <w:rsid w:val="00D96B28"/>
    <w:rsid w:val="00DA4F00"/>
    <w:rsid w:val="00DB275E"/>
    <w:rsid w:val="00DB4B20"/>
    <w:rsid w:val="00DD7740"/>
    <w:rsid w:val="00E05F6A"/>
    <w:rsid w:val="00E07235"/>
    <w:rsid w:val="00E33C9F"/>
    <w:rsid w:val="00E47034"/>
    <w:rsid w:val="00E51D95"/>
    <w:rsid w:val="00E66C30"/>
    <w:rsid w:val="00E944A8"/>
    <w:rsid w:val="00E979AB"/>
    <w:rsid w:val="00EA4FAC"/>
    <w:rsid w:val="00EB1A04"/>
    <w:rsid w:val="00EC39BC"/>
    <w:rsid w:val="00ED32CD"/>
    <w:rsid w:val="00EE140B"/>
    <w:rsid w:val="00F044F0"/>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8C3325E"/>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A34974"/>
    <w:rPr>
      <w:color w:val="0000FF" w:themeColor="hyperlink"/>
      <w:u w:val="single"/>
    </w:rPr>
  </w:style>
  <w:style w:type="character" w:styleId="CommentReference">
    <w:name w:val="annotation reference"/>
    <w:basedOn w:val="DefaultParagraphFont"/>
    <w:uiPriority w:val="99"/>
    <w:semiHidden/>
    <w:unhideWhenUsed/>
    <w:rsid w:val="00A3497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F292F"/>
    <w:rPr>
      <w:b/>
      <w:bCs/>
    </w:rPr>
  </w:style>
  <w:style w:type="character" w:customStyle="1" w:styleId="CommentSubjectChar">
    <w:name w:val="Comment Subject Char"/>
    <w:basedOn w:val="CommentTextChar"/>
    <w:link w:val="CommentSubject"/>
    <w:uiPriority w:val="99"/>
    <w:semiHidden/>
    <w:rsid w:val="002F292F"/>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sid w:val="002F292F"/>
    <w:rPr>
      <w:color w:val="605E5C"/>
      <w:shd w:val="clear" w:color="auto" w:fill="E1DFDD"/>
    </w:rPr>
  </w:style>
  <w:style w:type="paragraph" w:styleId="Header">
    <w:name w:val="header"/>
    <w:basedOn w:val="Normal"/>
    <w:link w:val="HeaderChar"/>
    <w:uiPriority w:val="99"/>
    <w:unhideWhenUsed/>
    <w:rsid w:val="007E1035"/>
    <w:pPr>
      <w:tabs>
        <w:tab w:val="center" w:pos="4535"/>
        <w:tab w:val="right" w:pos="9071"/>
      </w:tabs>
      <w:spacing w:before="0"/>
    </w:pPr>
  </w:style>
  <w:style w:type="character" w:customStyle="1" w:styleId="HeaderChar">
    <w:name w:val="Header Char"/>
    <w:basedOn w:val="DefaultParagraphFont"/>
    <w:link w:val="Header"/>
    <w:uiPriority w:val="99"/>
    <w:rsid w:val="007E1035"/>
    <w:rPr>
      <w:rFonts w:ascii="Times New Roman" w:hAnsi="Times New Roman" w:cs="Times New Roman"/>
      <w:sz w:val="24"/>
      <w:lang w:val="fr-FR"/>
    </w:rPr>
  </w:style>
  <w:style w:type="paragraph" w:styleId="Footer">
    <w:name w:val="footer"/>
    <w:basedOn w:val="Normal"/>
    <w:link w:val="FooterChar"/>
    <w:uiPriority w:val="99"/>
    <w:unhideWhenUsed/>
    <w:rsid w:val="007E103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E103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E1035"/>
    <w:pPr>
      <w:tabs>
        <w:tab w:val="center" w:pos="7285"/>
        <w:tab w:val="right" w:pos="14003"/>
      </w:tabs>
      <w:spacing w:before="0"/>
    </w:pPr>
  </w:style>
  <w:style w:type="paragraph" w:customStyle="1" w:styleId="FooterLandscape">
    <w:name w:val="FooterLandscape"/>
    <w:basedOn w:val="Normal"/>
    <w:rsid w:val="007E103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E103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E1035"/>
    <w:pPr>
      <w:spacing w:before="0"/>
      <w:jc w:val="right"/>
    </w:pPr>
    <w:rPr>
      <w:sz w:val="28"/>
    </w:rPr>
  </w:style>
  <w:style w:type="paragraph" w:customStyle="1" w:styleId="FooterSensitivity">
    <w:name w:val="Footer Sensitivity"/>
    <w:basedOn w:val="Normal"/>
    <w:rsid w:val="007E103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7E1035"/>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5203">
      <w:bodyDiv w:val="1"/>
      <w:marLeft w:val="0"/>
      <w:marRight w:val="0"/>
      <w:marTop w:val="0"/>
      <w:marBottom w:val="0"/>
      <w:divBdr>
        <w:top w:val="none" w:sz="0" w:space="0" w:color="auto"/>
        <w:left w:val="none" w:sz="0" w:space="0" w:color="auto"/>
        <w:bottom w:val="none" w:sz="0" w:space="0" w:color="auto"/>
        <w:right w:val="none" w:sz="0" w:space="0" w:color="auto"/>
      </w:divBdr>
    </w:div>
    <w:div w:id="729813832">
      <w:bodyDiv w:val="1"/>
      <w:marLeft w:val="0"/>
      <w:marRight w:val="0"/>
      <w:marTop w:val="0"/>
      <w:marBottom w:val="0"/>
      <w:divBdr>
        <w:top w:val="none" w:sz="0" w:space="0" w:color="auto"/>
        <w:left w:val="none" w:sz="0" w:space="0" w:color="auto"/>
        <w:bottom w:val="none" w:sz="0" w:space="0" w:color="auto"/>
        <w:right w:val="none" w:sz="0" w:space="0" w:color="auto"/>
      </w:divBdr>
    </w:div>
    <w:div w:id="1479492156">
      <w:bodyDiv w:val="1"/>
      <w:marLeft w:val="0"/>
      <w:marRight w:val="0"/>
      <w:marTop w:val="0"/>
      <w:marBottom w:val="0"/>
      <w:divBdr>
        <w:top w:val="none" w:sz="0" w:space="0" w:color="auto"/>
        <w:left w:val="none" w:sz="0" w:space="0" w:color="auto"/>
        <w:bottom w:val="none" w:sz="0" w:space="0" w:color="auto"/>
        <w:right w:val="none" w:sz="0" w:space="0" w:color="auto"/>
      </w:divBdr>
    </w:div>
    <w:div w:id="156239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1337</Words>
  <Characters>7051</Characters>
  <Application>Microsoft Office Word</Application>
  <DocSecurity>0</DocSecurity>
  <Lines>141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3</cp:revision>
  <dcterms:created xsi:type="dcterms:W3CDTF">2026-02-13T15:29:00Z</dcterms:created>
  <dcterms:modified xsi:type="dcterms:W3CDTF">2026-02-17T07:19:00Z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