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4474FA" w:rsidP="004474FA">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B61316A-A6BD-4AFE-BBCA-F708BDC5AEE2" style="width:455.25pt;height:357.75pt">
            <v:imagedata r:id="rId11" o:title=""/>
          </v:shape>
        </w:pict>
      </w:r>
    </w:p>
    <w:p w:rsidR="00A83B18" w:rsidRPr="00A83B18" w:rsidRDefault="00A83B18" w:rsidP="00A83B18">
      <w:pPr>
        <w:pStyle w:val="Pagedecouverture"/>
        <w:rPr>
          <w:noProof/>
        </w:rPr>
        <w:sectPr w:rsidR="00A83B18" w:rsidRPr="00A83B18" w:rsidSect="004474FA">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453B30" w:rsidRDefault="00CD5A3A">
      <w:pPr>
        <w:pStyle w:val="Rfrenceinterinstitutionnelle"/>
        <w:rPr>
          <w:noProof/>
        </w:rPr>
      </w:pPr>
      <w:r>
        <w:rPr>
          <w:noProof/>
        </w:rPr>
        <w:t>2026/0056 (NLE)</w:t>
      </w:r>
    </w:p>
    <w:p w:rsidR="002709B6" w:rsidRDefault="000F47B3" w:rsidP="000F47B3">
      <w:pPr>
        <w:pStyle w:val="Statut"/>
        <w:rPr>
          <w:noProof/>
        </w:rPr>
      </w:pPr>
      <w:r w:rsidRPr="000F47B3">
        <w:rPr>
          <w:noProof/>
        </w:rPr>
        <w:t>Proposal for a</w:t>
      </w:r>
    </w:p>
    <w:p w:rsidR="002F19B5" w:rsidRDefault="000F47B3" w:rsidP="000F47B3">
      <w:pPr>
        <w:pStyle w:val="Typedudocument"/>
        <w:rPr>
          <w:noProof/>
        </w:rPr>
      </w:pPr>
      <w:r w:rsidRPr="000F47B3">
        <w:rPr>
          <w:noProof/>
        </w:rPr>
        <w:t>COUNCIL IMPLEMENTING DECISION</w:t>
      </w:r>
    </w:p>
    <w:p w:rsidR="000F47B3" w:rsidRDefault="000F47B3" w:rsidP="000F47B3">
      <w:pPr>
        <w:pStyle w:val="Titreobjet"/>
        <w:rPr>
          <w:noProof/>
        </w:rPr>
      </w:pPr>
      <w:r w:rsidRPr="000F47B3">
        <w:rPr>
          <w:noProof/>
        </w:rPr>
        <w:t>amending the Implementing Decision of 29 October 2021 on the approval of the assessment of the recovery and resilience plan for Estonia</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 February 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A24E2C" w:rsidP="003C7908">
      <w:pPr>
        <w:pStyle w:val="ManualConsidrant"/>
        <w:rPr>
          <w:noProof/>
        </w:rPr>
      </w:pPr>
      <w:r>
        <w:rPr>
          <w:noProof/>
        </w:rPr>
        <w:t>(1)</w:t>
      </w:r>
      <w:r>
        <w:rPr>
          <w:noProof/>
        </w:rPr>
        <w:tab/>
      </w:r>
      <w:r w:rsidRPr="00A24E2C">
        <w:rPr>
          <w:noProof/>
        </w:rPr>
        <w:t>Following the submission of the national recovery and resilience plan (‘RRP’) by Estonia on 18 June 2021, the Commission proposed its positive assessment to the Council. On 29 October 2021, the Council approved the positive assessment by means of an implementing decision (‘the Council Implementing Decision of 29 October 2021’)</w:t>
      </w:r>
      <w:r w:rsidR="001C5FCE" w:rsidRPr="00335F65">
        <w:rPr>
          <w:rStyle w:val="FootnoteReference"/>
          <w:rFonts w:eastAsia="Times New Roman"/>
          <w:noProof/>
        </w:rPr>
        <w:footnoteReference w:id="3"/>
      </w:r>
      <w:r w:rsidRPr="00A24E2C">
        <w:rPr>
          <w:noProof/>
        </w:rPr>
        <w:t>. The Council Implementing Decision of 29 October 2021 was amended by Council Implementing</w:t>
      </w:r>
      <w:r>
        <w:rPr>
          <w:noProof/>
        </w:rPr>
        <w:t xml:space="preserve"> </w:t>
      </w:r>
      <w:r w:rsidR="00007F85" w:rsidRPr="77DEF794">
        <w:rPr>
          <w:noProof/>
        </w:rPr>
        <w:t>Decision</w:t>
      </w:r>
      <w:r w:rsidR="00007F85" w:rsidRPr="00345F96">
        <w:rPr>
          <w:noProof/>
        </w:rPr>
        <w:t>s</w:t>
      </w:r>
      <w:r w:rsidR="00007F85" w:rsidRPr="008E0D3B">
        <w:rPr>
          <w:noProof/>
        </w:rPr>
        <w:t xml:space="preserve"> </w:t>
      </w:r>
      <w:r w:rsidR="00007F85" w:rsidRPr="77DEF794">
        <w:rPr>
          <w:noProof/>
        </w:rPr>
        <w:t xml:space="preserve">of </w:t>
      </w:r>
      <w:r w:rsidR="00CC5BEC" w:rsidRPr="00CC5BEC">
        <w:rPr>
          <w:noProof/>
        </w:rPr>
        <w:t>16 June 2023</w:t>
      </w:r>
      <w:r w:rsidR="00500B4F">
        <w:rPr>
          <w:rStyle w:val="FootnoteReference"/>
          <w:noProof/>
        </w:rPr>
        <w:footnoteReference w:id="4"/>
      </w:r>
      <w:r w:rsidR="00CC5BEC" w:rsidRPr="00CC5BEC">
        <w:rPr>
          <w:noProof/>
        </w:rPr>
        <w:t xml:space="preserve"> </w:t>
      </w:r>
      <w:r w:rsidR="00CC5BEC">
        <w:rPr>
          <w:noProof/>
        </w:rPr>
        <w:t xml:space="preserve">and </w:t>
      </w:r>
      <w:r w:rsidR="006621C8">
        <w:rPr>
          <w:noProof/>
        </w:rPr>
        <w:t xml:space="preserve">13 </w:t>
      </w:r>
      <w:r w:rsidR="00FF080F">
        <w:rPr>
          <w:noProof/>
        </w:rPr>
        <w:t>November</w:t>
      </w:r>
      <w:r w:rsidR="00F77998">
        <w:rPr>
          <w:noProof/>
        </w:rPr>
        <w:t xml:space="preserve"> 2025</w:t>
      </w:r>
      <w:r w:rsidR="00007F85" w:rsidRPr="008E0D3B">
        <w:rPr>
          <w:rStyle w:val="FootnoteReference"/>
          <w:rFonts w:eastAsia="Times New Roman"/>
          <w:noProof/>
        </w:rPr>
        <w:footnoteReference w:id="5"/>
      </w:r>
      <w:r w:rsidR="00007F85" w:rsidRPr="008E0D3B">
        <w:rPr>
          <w:noProof/>
        </w:rPr>
        <w:t>.</w:t>
      </w:r>
    </w:p>
    <w:p w:rsidR="00007F85" w:rsidRPr="00007F85" w:rsidRDefault="00007F85" w:rsidP="003C7908">
      <w:pPr>
        <w:pStyle w:val="ManualConsidrant"/>
        <w:rPr>
          <w:rFonts w:eastAsia="Times New Roman"/>
          <w:noProof/>
        </w:rPr>
      </w:pPr>
      <w:r>
        <w:rPr>
          <w:noProof/>
        </w:rPr>
        <w:t>(2)</w:t>
      </w:r>
      <w:r>
        <w:rPr>
          <w:noProof/>
        </w:rPr>
        <w:tab/>
      </w:r>
      <w:r w:rsidRPr="00007F85">
        <w:rPr>
          <w:rFonts w:eastAsia="Times New Roman"/>
          <w:noProof/>
        </w:rPr>
        <w:t xml:space="preserve">On </w:t>
      </w:r>
      <w:r w:rsidR="00472196">
        <w:rPr>
          <w:rFonts w:eastAsia="Times New Roman"/>
          <w:noProof/>
        </w:rPr>
        <w:t>29</w:t>
      </w:r>
      <w:r w:rsidR="00150CA1">
        <w:rPr>
          <w:rFonts w:eastAsia="Times New Roman"/>
          <w:noProof/>
        </w:rPr>
        <w:t xml:space="preserve"> January 2026</w:t>
      </w:r>
      <w:r w:rsidRPr="00007F85">
        <w:rPr>
          <w:rFonts w:eastAsia="Times New Roman"/>
          <w:noProof/>
        </w:rPr>
        <w:t xml:space="preserve">, </w:t>
      </w:r>
      <w:bookmarkStart w:id="3" w:name="_Hlk130805569"/>
      <w:r w:rsidR="005C16D0" w:rsidRPr="005C16D0">
        <w:rPr>
          <w:rFonts w:eastAsia="Times New Roman"/>
          <w:noProof/>
        </w:rPr>
        <w:t>Estonia made a reasoned request to the Commission to make a proposal to amend the Council Implementing Decision of 29 October 2021 in accordance with Article 21(1) of Regulation (EU) 2021/241 on the grounds that the RRP is partially no longer achievable because of objective circumstances. On that basis, Estonia has submitted an amended RRP</w:t>
      </w:r>
      <w:r w:rsidRPr="008E0D3B">
        <w:rPr>
          <w:noProof/>
        </w:rPr>
        <w:t>.</w:t>
      </w:r>
      <w:bookmarkEnd w:id="3"/>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Default="00007F85" w:rsidP="00007F85">
      <w:pPr>
        <w:pStyle w:val="ManualConsidrant"/>
        <w:rPr>
          <w:rFonts w:eastAsia="Times New Roman"/>
          <w:noProof/>
        </w:rPr>
      </w:pPr>
      <w:r>
        <w:rPr>
          <w:noProof/>
        </w:rPr>
        <w:t>(3)</w:t>
      </w:r>
      <w:r>
        <w:rPr>
          <w:noProof/>
        </w:rPr>
        <w:tab/>
      </w:r>
      <w:r w:rsidRPr="7BCF1054">
        <w:rPr>
          <w:rFonts w:eastAsia="Times New Roman"/>
          <w:noProof/>
          <w:color w:val="000000" w:themeColor="text1"/>
        </w:rPr>
        <w:t xml:space="preserve">The amendments to the RRP submitted by </w:t>
      </w:r>
      <w:r w:rsidR="007D0F4A" w:rsidRPr="7BCF1054">
        <w:rPr>
          <w:rFonts w:eastAsia="Times New Roman"/>
          <w:noProof/>
          <w:color w:val="000000" w:themeColor="text1"/>
        </w:rPr>
        <w:t xml:space="preserve">Estonia </w:t>
      </w:r>
      <w:r w:rsidRPr="7BCF1054">
        <w:rPr>
          <w:rFonts w:eastAsia="Times New Roman"/>
          <w:noProof/>
        </w:rPr>
        <w:t>because of objective circumstances</w:t>
      </w:r>
      <w:r w:rsidRPr="7BCF1054">
        <w:rPr>
          <w:rFonts w:eastAsia="Times New Roman"/>
          <w:noProof/>
          <w:color w:val="000000" w:themeColor="text1"/>
        </w:rPr>
        <w:t xml:space="preserve"> concern</w:t>
      </w:r>
      <w:r w:rsidR="00201724" w:rsidRPr="7BCF1054">
        <w:rPr>
          <w:rFonts w:eastAsia="Times New Roman"/>
          <w:noProof/>
          <w:color w:val="000000" w:themeColor="text1"/>
        </w:rPr>
        <w:t xml:space="preserve"> </w:t>
      </w:r>
      <w:r w:rsidR="009F56E1">
        <w:rPr>
          <w:rFonts w:eastAsia="Times New Roman"/>
          <w:noProof/>
          <w:color w:val="000000" w:themeColor="text1"/>
        </w:rPr>
        <w:t>five</w:t>
      </w:r>
      <w:r w:rsidR="00433FAA" w:rsidRPr="7BCF1054">
        <w:rPr>
          <w:rFonts w:eastAsia="Times New Roman"/>
          <w:noProof/>
          <w:color w:val="000000" w:themeColor="text1"/>
        </w:rPr>
        <w:t xml:space="preserve"> measures.</w:t>
      </w:r>
    </w:p>
    <w:p w:rsidR="003619E7" w:rsidRPr="00BB0EC5" w:rsidRDefault="00BD0502" w:rsidP="007B758D">
      <w:pPr>
        <w:pStyle w:val="ManualConsidrant"/>
        <w:rPr>
          <w:noProof/>
        </w:rPr>
      </w:pPr>
      <w:r>
        <w:rPr>
          <w:noProof/>
        </w:rPr>
        <w:t>(4)</w:t>
      </w:r>
      <w:r>
        <w:rPr>
          <w:noProof/>
        </w:rPr>
        <w:tab/>
      </w:r>
      <w:bookmarkStart w:id="4" w:name="_Hlk158894031"/>
      <w:r>
        <w:rPr>
          <w:noProof/>
        </w:rPr>
        <w:t>Estonia has explained that</w:t>
      </w:r>
      <w:r w:rsidR="44C52C0E">
        <w:rPr>
          <w:noProof/>
        </w:rPr>
        <w:t xml:space="preserve"> </w:t>
      </w:r>
      <w:r w:rsidR="23FFFF58">
        <w:rPr>
          <w:noProof/>
        </w:rPr>
        <w:t>two</w:t>
      </w:r>
      <w:r w:rsidR="44C52C0E">
        <w:rPr>
          <w:noProof/>
        </w:rPr>
        <w:t xml:space="preserve"> measure</w:t>
      </w:r>
      <w:r w:rsidR="0B7F174D">
        <w:rPr>
          <w:noProof/>
        </w:rPr>
        <w:t>s</w:t>
      </w:r>
      <w:r w:rsidR="4E35D804">
        <w:rPr>
          <w:noProof/>
        </w:rPr>
        <w:t xml:space="preserve"> </w:t>
      </w:r>
      <w:r w:rsidR="098A0D29">
        <w:rPr>
          <w:noProof/>
        </w:rPr>
        <w:t>are</w:t>
      </w:r>
      <w:r w:rsidR="4E35D804">
        <w:rPr>
          <w:noProof/>
        </w:rPr>
        <w:t xml:space="preserve"> partially no longer achievable, because of </w:t>
      </w:r>
      <w:r w:rsidR="096928A9">
        <w:rPr>
          <w:noProof/>
        </w:rPr>
        <w:t>insufficient</w:t>
      </w:r>
      <w:r w:rsidR="44C52C0E">
        <w:rPr>
          <w:noProof/>
        </w:rPr>
        <w:t xml:space="preserve"> market demand</w:t>
      </w:r>
      <w:r w:rsidR="5D69BB90">
        <w:rPr>
          <w:noProof/>
        </w:rPr>
        <w:t xml:space="preserve"> and </w:t>
      </w:r>
      <w:r w:rsidR="5D69BB90" w:rsidRPr="5CF8C0B4">
        <w:rPr>
          <w:rFonts w:eastAsia="Times New Roman"/>
          <w:noProof/>
          <w:lang w:val="en-IE"/>
        </w:rPr>
        <w:t>unexpected delays in the implementation</w:t>
      </w:r>
      <w:r w:rsidR="44C52C0E">
        <w:rPr>
          <w:noProof/>
        </w:rPr>
        <w:t xml:space="preserve">. </w:t>
      </w:r>
      <w:r w:rsidR="1C08DB9A">
        <w:rPr>
          <w:noProof/>
        </w:rPr>
        <w:t>T</w:t>
      </w:r>
      <w:r w:rsidR="0ECE3B2B">
        <w:rPr>
          <w:noProof/>
        </w:rPr>
        <w:t>his concerns</w:t>
      </w:r>
      <w:r w:rsidR="42A40788">
        <w:rPr>
          <w:noProof/>
        </w:rPr>
        <w:t xml:space="preserve"> </w:t>
      </w:r>
      <w:r>
        <w:rPr>
          <w:noProof/>
        </w:rPr>
        <w:t>measure</w:t>
      </w:r>
      <w:r w:rsidR="4C6F0DF7">
        <w:rPr>
          <w:noProof/>
        </w:rPr>
        <w:t xml:space="preserve"> 4.7 </w:t>
      </w:r>
      <w:r w:rsidR="2AF89EC6">
        <w:rPr>
          <w:noProof/>
        </w:rPr>
        <w:t>(</w:t>
      </w:r>
      <w:r w:rsidR="4C6F0DF7">
        <w:rPr>
          <w:noProof/>
        </w:rPr>
        <w:t>Pilot Energy Storage</w:t>
      </w:r>
      <w:r w:rsidR="4579D8AC">
        <w:rPr>
          <w:noProof/>
        </w:rPr>
        <w:t xml:space="preserve"> Programme</w:t>
      </w:r>
      <w:r w:rsidR="4CBA7C7A">
        <w:rPr>
          <w:noProof/>
        </w:rPr>
        <w:t>)</w:t>
      </w:r>
      <w:r w:rsidR="4C059086">
        <w:rPr>
          <w:noProof/>
        </w:rPr>
        <w:t xml:space="preserve"> and</w:t>
      </w:r>
      <w:r w:rsidR="040CD2FE">
        <w:rPr>
          <w:noProof/>
        </w:rPr>
        <w:t xml:space="preserve"> measure</w:t>
      </w:r>
      <w:r>
        <w:rPr>
          <w:noProof/>
        </w:rPr>
        <w:t xml:space="preserve"> 4.8 (Boosting offshore wind farms development).</w:t>
      </w:r>
      <w:r w:rsidR="00A93DA4">
        <w:rPr>
          <w:noProof/>
        </w:rPr>
        <w:t xml:space="preserve"> </w:t>
      </w:r>
      <w:r>
        <w:rPr>
          <w:noProof/>
        </w:rPr>
        <w:t xml:space="preserve">On this basis, Estonia has requested that those measures be amended. </w:t>
      </w:r>
      <w:r w:rsidRPr="6EABF4A6">
        <w:rPr>
          <w:noProof/>
        </w:rPr>
        <w:t xml:space="preserve">The Council Implementing Decision of 29 October 2021 should be amended accordingly. </w:t>
      </w:r>
      <w:bookmarkEnd w:id="4"/>
    </w:p>
    <w:p w:rsidR="005E0877" w:rsidRPr="00FE23F1" w:rsidRDefault="005E0877">
      <w:pPr>
        <w:pStyle w:val="ManualConsidrant"/>
        <w:rPr>
          <w:rFonts w:eastAsia="Times New Roman"/>
          <w:noProof/>
        </w:rPr>
      </w:pPr>
      <w:r>
        <w:rPr>
          <w:noProof/>
        </w:rPr>
        <w:t>(5)</w:t>
      </w:r>
      <w:r>
        <w:rPr>
          <w:noProof/>
        </w:rPr>
        <w:tab/>
      </w:r>
      <w:r w:rsidRPr="6EABF4A6">
        <w:rPr>
          <w:rFonts w:eastAsia="Times New Roman"/>
          <w:noProof/>
        </w:rPr>
        <w:t>Estonia</w:t>
      </w:r>
      <w:r w:rsidR="00201D20" w:rsidRPr="6EABF4A6">
        <w:rPr>
          <w:rFonts w:eastAsia="Times New Roman"/>
          <w:noProof/>
        </w:rPr>
        <w:t xml:space="preserve"> </w:t>
      </w:r>
      <w:r w:rsidRPr="6EABF4A6">
        <w:rPr>
          <w:rFonts w:eastAsia="Times New Roman"/>
          <w:noProof/>
        </w:rPr>
        <w:t>has</w:t>
      </w:r>
      <w:r w:rsidR="00201D20" w:rsidRPr="6EABF4A6">
        <w:rPr>
          <w:rFonts w:eastAsia="Times New Roman"/>
          <w:noProof/>
        </w:rPr>
        <w:t xml:space="preserve"> </w:t>
      </w:r>
      <w:r w:rsidRPr="6EABF4A6">
        <w:rPr>
          <w:rFonts w:eastAsia="Times New Roman"/>
          <w:noProof/>
        </w:rPr>
        <w:t>explained that</w:t>
      </w:r>
      <w:r w:rsidR="00201D20" w:rsidRPr="6EABF4A6">
        <w:rPr>
          <w:rFonts w:eastAsia="Times New Roman"/>
          <w:noProof/>
        </w:rPr>
        <w:t xml:space="preserve"> </w:t>
      </w:r>
      <w:r w:rsidR="79950257" w:rsidRPr="06246DE7">
        <w:rPr>
          <w:rFonts w:eastAsia="Times New Roman"/>
          <w:noProof/>
        </w:rPr>
        <w:t>two</w:t>
      </w:r>
      <w:r w:rsidR="7772BDD3" w:rsidRPr="06246DE7">
        <w:rPr>
          <w:rFonts w:eastAsia="Times New Roman"/>
          <w:noProof/>
        </w:rPr>
        <w:t xml:space="preserve"> </w:t>
      </w:r>
      <w:r w:rsidR="64F5E03A" w:rsidRPr="06246DE7">
        <w:rPr>
          <w:rFonts w:eastAsia="Times New Roman"/>
          <w:noProof/>
        </w:rPr>
        <w:t>measure</w:t>
      </w:r>
      <w:r w:rsidRPr="6EABF4A6">
        <w:rPr>
          <w:rFonts w:eastAsia="Times New Roman"/>
          <w:noProof/>
        </w:rPr>
        <w:t xml:space="preserve"> </w:t>
      </w:r>
      <w:r w:rsidR="171CD4B0" w:rsidRPr="5CF8C0B4">
        <w:rPr>
          <w:rFonts w:eastAsia="Times New Roman"/>
          <w:noProof/>
        </w:rPr>
        <w:t>ha</w:t>
      </w:r>
      <w:r w:rsidR="62D7C98E" w:rsidRPr="5CF8C0B4">
        <w:rPr>
          <w:rFonts w:eastAsia="Times New Roman"/>
          <w:noProof/>
        </w:rPr>
        <w:t>ve</w:t>
      </w:r>
      <w:r w:rsidR="009C05AB" w:rsidRPr="6EABF4A6">
        <w:rPr>
          <w:rFonts w:eastAsia="Times New Roman"/>
          <w:noProof/>
        </w:rPr>
        <w:t xml:space="preserve"> </w:t>
      </w:r>
      <w:r w:rsidRPr="6EABF4A6">
        <w:rPr>
          <w:rFonts w:eastAsia="Times New Roman"/>
          <w:noProof/>
        </w:rPr>
        <w:t>been amended to implement better alternatives</w:t>
      </w:r>
      <w:r w:rsidR="00201D20" w:rsidRPr="6EABF4A6">
        <w:rPr>
          <w:rFonts w:eastAsia="Times New Roman"/>
          <w:noProof/>
        </w:rPr>
        <w:t xml:space="preserve"> </w:t>
      </w:r>
      <w:r w:rsidRPr="6EABF4A6">
        <w:rPr>
          <w:rFonts w:eastAsia="Times New Roman"/>
          <w:noProof/>
        </w:rPr>
        <w:t>that</w:t>
      </w:r>
      <w:r w:rsidR="00201D20" w:rsidRPr="6EABF4A6">
        <w:rPr>
          <w:rFonts w:eastAsia="Times New Roman"/>
          <w:noProof/>
        </w:rPr>
        <w:t xml:space="preserve"> </w:t>
      </w:r>
      <w:r w:rsidRPr="6EABF4A6">
        <w:rPr>
          <w:rFonts w:eastAsia="Times New Roman"/>
          <w:noProof/>
        </w:rPr>
        <w:t>allow the administrative burden</w:t>
      </w:r>
      <w:r w:rsidR="00201D20" w:rsidRPr="6EABF4A6">
        <w:rPr>
          <w:rFonts w:eastAsia="Times New Roman"/>
          <w:noProof/>
        </w:rPr>
        <w:t xml:space="preserve"> </w:t>
      </w:r>
      <w:r w:rsidRPr="6EABF4A6">
        <w:rPr>
          <w:rFonts w:eastAsia="Times New Roman"/>
          <w:noProof/>
        </w:rPr>
        <w:t>to be reduced</w:t>
      </w:r>
      <w:r w:rsidR="00201D20" w:rsidRPr="6EABF4A6">
        <w:rPr>
          <w:rFonts w:eastAsia="Times New Roman"/>
          <w:noProof/>
        </w:rPr>
        <w:t xml:space="preserve"> </w:t>
      </w:r>
      <w:r w:rsidRPr="6EABF4A6">
        <w:rPr>
          <w:rFonts w:eastAsia="Times New Roman"/>
          <w:noProof/>
        </w:rPr>
        <w:t>and simplify the</w:t>
      </w:r>
      <w:r w:rsidR="00201D20" w:rsidRPr="6EABF4A6">
        <w:rPr>
          <w:rFonts w:eastAsia="Times New Roman"/>
          <w:noProof/>
        </w:rPr>
        <w:t xml:space="preserve"> </w:t>
      </w:r>
      <w:r w:rsidRPr="6EABF4A6">
        <w:rPr>
          <w:rFonts w:eastAsia="Times New Roman"/>
          <w:noProof/>
        </w:rPr>
        <w:t>Council Implementing Decision, while</w:t>
      </w:r>
      <w:r w:rsidR="00201D20" w:rsidRPr="6EABF4A6">
        <w:rPr>
          <w:rFonts w:eastAsia="Times New Roman"/>
          <w:noProof/>
        </w:rPr>
        <w:t xml:space="preserve"> </w:t>
      </w:r>
      <w:r w:rsidRPr="6EABF4A6">
        <w:rPr>
          <w:rFonts w:eastAsia="Times New Roman"/>
          <w:noProof/>
        </w:rPr>
        <w:t>still</w:t>
      </w:r>
      <w:r w:rsidR="00201D20" w:rsidRPr="6EABF4A6">
        <w:rPr>
          <w:rFonts w:eastAsia="Times New Roman"/>
          <w:noProof/>
        </w:rPr>
        <w:t xml:space="preserve"> </w:t>
      </w:r>
      <w:r w:rsidRPr="6EABF4A6">
        <w:rPr>
          <w:rFonts w:eastAsia="Times New Roman"/>
          <w:noProof/>
        </w:rPr>
        <w:t>achieving the</w:t>
      </w:r>
      <w:r w:rsidR="00201D20" w:rsidRPr="6EABF4A6">
        <w:rPr>
          <w:rFonts w:eastAsia="Times New Roman"/>
          <w:noProof/>
        </w:rPr>
        <w:t xml:space="preserve"> </w:t>
      </w:r>
      <w:r w:rsidRPr="6EABF4A6">
        <w:rPr>
          <w:rFonts w:eastAsia="Times New Roman"/>
          <w:noProof/>
        </w:rPr>
        <w:t>objectives</w:t>
      </w:r>
      <w:r w:rsidR="00201D20" w:rsidRPr="6EABF4A6">
        <w:rPr>
          <w:rFonts w:eastAsia="Times New Roman"/>
          <w:noProof/>
        </w:rPr>
        <w:t xml:space="preserve"> </w:t>
      </w:r>
      <w:r w:rsidRPr="6EABF4A6">
        <w:rPr>
          <w:rFonts w:eastAsia="Times New Roman"/>
          <w:noProof/>
        </w:rPr>
        <w:t>of those</w:t>
      </w:r>
      <w:r w:rsidR="00201D20" w:rsidRPr="6EABF4A6">
        <w:rPr>
          <w:rFonts w:eastAsia="Times New Roman"/>
          <w:noProof/>
        </w:rPr>
        <w:t xml:space="preserve"> </w:t>
      </w:r>
      <w:r w:rsidRPr="6EABF4A6">
        <w:rPr>
          <w:rFonts w:eastAsia="Times New Roman"/>
          <w:noProof/>
        </w:rPr>
        <w:t>measures.</w:t>
      </w:r>
      <w:r w:rsidR="00201D20" w:rsidRPr="6EABF4A6">
        <w:rPr>
          <w:rFonts w:eastAsia="Times New Roman"/>
          <w:noProof/>
        </w:rPr>
        <w:t xml:space="preserve"> </w:t>
      </w:r>
      <w:r w:rsidRPr="6EABF4A6">
        <w:rPr>
          <w:rFonts w:eastAsia="Times New Roman"/>
          <w:noProof/>
        </w:rPr>
        <w:t>This concerns measure</w:t>
      </w:r>
      <w:r w:rsidR="009C05AB">
        <w:rPr>
          <w:rFonts w:eastAsia="Times New Roman"/>
          <w:noProof/>
        </w:rPr>
        <w:t xml:space="preserve"> </w:t>
      </w:r>
      <w:r w:rsidR="60105989" w:rsidRPr="6EABF4A6">
        <w:rPr>
          <w:rFonts w:eastAsia="Times New Roman"/>
          <w:noProof/>
          <w:color w:val="000000" w:themeColor="text1"/>
        </w:rPr>
        <w:t>3.6 (Establishing the strategic analysis of money laundering and terrorist</w:t>
      </w:r>
      <w:r w:rsidR="002E66DB" w:rsidRPr="6EABF4A6">
        <w:rPr>
          <w:rFonts w:eastAsia="Times New Roman"/>
          <w:noProof/>
          <w:color w:val="000000" w:themeColor="text1"/>
        </w:rPr>
        <w:t xml:space="preserve"> </w:t>
      </w:r>
      <w:r w:rsidR="60105989" w:rsidRPr="6EABF4A6">
        <w:rPr>
          <w:rFonts w:eastAsia="Times New Roman"/>
          <w:noProof/>
          <w:color w:val="000000" w:themeColor="text1"/>
        </w:rPr>
        <w:t>financing in Estonia</w:t>
      </w:r>
      <w:r w:rsidR="3F7DE692" w:rsidRPr="5CF8C0B4">
        <w:rPr>
          <w:rFonts w:eastAsia="Times New Roman"/>
          <w:noProof/>
          <w:color w:val="000000" w:themeColor="text1"/>
        </w:rPr>
        <w:t>)</w:t>
      </w:r>
      <w:r w:rsidR="071E2A85" w:rsidRPr="5CF8C0B4">
        <w:rPr>
          <w:rFonts w:eastAsia="Times New Roman"/>
          <w:noProof/>
          <w:color w:val="000000" w:themeColor="text1"/>
        </w:rPr>
        <w:t xml:space="preserve"> and measure 8.1 (Facilitating the deployment of renewable energy sources)</w:t>
      </w:r>
      <w:r w:rsidR="1A8EC2A2" w:rsidRPr="5CF8C0B4">
        <w:rPr>
          <w:rFonts w:eastAsia="Times New Roman"/>
          <w:noProof/>
        </w:rPr>
        <w:t>.</w:t>
      </w:r>
      <w:r w:rsidR="00FC04F7" w:rsidRPr="6EABF4A6">
        <w:rPr>
          <w:rFonts w:eastAsia="Times New Roman"/>
          <w:noProof/>
        </w:rPr>
        <w:t xml:space="preserve"> On this basis, Estonia has requested that </w:t>
      </w:r>
      <w:r w:rsidR="0A9C5261" w:rsidRPr="5CF8C0B4">
        <w:rPr>
          <w:rFonts w:eastAsia="Times New Roman"/>
          <w:noProof/>
        </w:rPr>
        <w:t>these</w:t>
      </w:r>
      <w:r w:rsidR="45B46BE1" w:rsidRPr="5CF8C0B4">
        <w:rPr>
          <w:rFonts w:eastAsia="Times New Roman"/>
          <w:noProof/>
        </w:rPr>
        <w:t xml:space="preserve"> measure</w:t>
      </w:r>
      <w:r w:rsidR="13B43F26" w:rsidRPr="5CF8C0B4">
        <w:rPr>
          <w:rFonts w:eastAsia="Times New Roman"/>
          <w:noProof/>
        </w:rPr>
        <w:t>s</w:t>
      </w:r>
      <w:r w:rsidR="00FC04F7" w:rsidRPr="6EABF4A6">
        <w:rPr>
          <w:rFonts w:eastAsia="Times New Roman"/>
          <w:noProof/>
        </w:rPr>
        <w:t xml:space="preserve"> be amended</w:t>
      </w:r>
      <w:r w:rsidR="00FC04F7" w:rsidRPr="6EABF4A6">
        <w:rPr>
          <w:rFonts w:eastAsia="Times New Roman"/>
          <w:noProof/>
          <w:color w:val="000000" w:themeColor="text1"/>
        </w:rPr>
        <w:t xml:space="preserve">. </w:t>
      </w:r>
      <w:r w:rsidR="00FC04F7" w:rsidRPr="6EABF4A6">
        <w:rPr>
          <w:rFonts w:eastAsia="Times New Roman"/>
          <w:noProof/>
        </w:rPr>
        <w:t xml:space="preserve">The Council Implementing Decision of </w:t>
      </w:r>
      <w:r w:rsidR="00FC04F7" w:rsidRPr="6EABF4A6">
        <w:rPr>
          <w:noProof/>
        </w:rPr>
        <w:t>29 October 2021</w:t>
      </w:r>
      <w:r w:rsidR="00FC04F7" w:rsidRPr="6EABF4A6">
        <w:rPr>
          <w:rFonts w:eastAsia="Times New Roman"/>
          <w:noProof/>
        </w:rPr>
        <w:t xml:space="preserve"> should be amended accordingly.</w:t>
      </w:r>
    </w:p>
    <w:p w:rsidR="00007F85" w:rsidRDefault="00007F85" w:rsidP="00007F85">
      <w:pPr>
        <w:pStyle w:val="ManualConsidrant"/>
        <w:rPr>
          <w:rFonts w:eastAsia="Times New Roman"/>
          <w:noProof/>
        </w:rPr>
      </w:pPr>
      <w:r>
        <w:rPr>
          <w:noProof/>
        </w:rPr>
        <w:t>(6)</w:t>
      </w:r>
      <w:r>
        <w:rPr>
          <w:noProof/>
        </w:rPr>
        <w:tab/>
      </w:r>
      <w:r w:rsidRPr="6EABF4A6">
        <w:rPr>
          <w:rFonts w:eastAsia="Times New Roman"/>
          <w:noProof/>
        </w:rPr>
        <w:t>Following the decrease in the level of implementation of measure</w:t>
      </w:r>
      <w:r w:rsidR="00B16406" w:rsidRPr="6EABF4A6">
        <w:rPr>
          <w:rFonts w:eastAsia="Times New Roman"/>
          <w:noProof/>
        </w:rPr>
        <w:t xml:space="preserve"> 4.</w:t>
      </w:r>
      <w:r w:rsidR="00CE5C07" w:rsidRPr="6EABF4A6">
        <w:rPr>
          <w:rFonts w:eastAsia="Times New Roman"/>
          <w:noProof/>
        </w:rPr>
        <w:t>7</w:t>
      </w:r>
      <w:r w:rsidRPr="6EABF4A6">
        <w:rPr>
          <w:rFonts w:eastAsia="Times New Roman"/>
          <w:noProof/>
        </w:rPr>
        <w:t xml:space="preserve"> </w:t>
      </w:r>
      <w:r w:rsidR="00D24A9E" w:rsidRPr="6EABF4A6">
        <w:rPr>
          <w:rFonts w:eastAsia="Times New Roman"/>
          <w:noProof/>
        </w:rPr>
        <w:t xml:space="preserve">(Pilot Energy Storage Programme) </w:t>
      </w:r>
      <w:r w:rsidRPr="6EABF4A6">
        <w:rPr>
          <w:rFonts w:eastAsia="Times New Roman"/>
          <w:noProof/>
        </w:rPr>
        <w:t>in accordance with Article 21 of Regulation (EU) 2021/241,</w:t>
      </w:r>
      <w:r w:rsidR="009E039A" w:rsidRPr="6EABF4A6">
        <w:rPr>
          <w:rFonts w:eastAsia="Times New Roman"/>
          <w:noProof/>
        </w:rPr>
        <w:t xml:space="preserve"> Estonia</w:t>
      </w:r>
      <w:r w:rsidRPr="6EABF4A6">
        <w:rPr>
          <w:rFonts w:eastAsia="Times New Roman"/>
          <w:noProof/>
        </w:rPr>
        <w:t xml:space="preserve"> has requested to use the resources freed up by the decrease in the level of </w:t>
      </w:r>
      <w:r w:rsidR="00AD1D2F" w:rsidRPr="6EABF4A6">
        <w:rPr>
          <w:rFonts w:eastAsia="Times New Roman"/>
          <w:noProof/>
        </w:rPr>
        <w:t>its</w:t>
      </w:r>
      <w:r w:rsidRPr="6EABF4A6">
        <w:rPr>
          <w:rFonts w:eastAsia="Times New Roman"/>
          <w:noProof/>
        </w:rPr>
        <w:t xml:space="preserve"> implementation to increase the level of implementation of </w:t>
      </w:r>
      <w:r w:rsidR="002A148F" w:rsidRPr="6EABF4A6">
        <w:rPr>
          <w:rFonts w:eastAsia="Times New Roman"/>
          <w:noProof/>
        </w:rPr>
        <w:t>one</w:t>
      </w:r>
      <w:r w:rsidRPr="6EABF4A6">
        <w:rPr>
          <w:rFonts w:eastAsia="Times New Roman"/>
          <w:noProof/>
        </w:rPr>
        <w:t xml:space="preserve"> measure</w:t>
      </w:r>
      <w:r w:rsidRPr="6EABF4A6">
        <w:rPr>
          <w:rFonts w:eastAsia="Times New Roman"/>
          <w:i/>
          <w:iCs/>
          <w:noProof/>
        </w:rPr>
        <w:t xml:space="preserve">. </w:t>
      </w:r>
      <w:r w:rsidRPr="6EABF4A6">
        <w:rPr>
          <w:rFonts w:eastAsia="Times New Roman"/>
          <w:noProof/>
          <w:color w:val="000000" w:themeColor="text1"/>
        </w:rPr>
        <w:t xml:space="preserve">This concerns </w:t>
      </w:r>
      <w:r w:rsidR="00CD3457" w:rsidRPr="6EABF4A6">
        <w:rPr>
          <w:rFonts w:eastAsia="Times New Roman"/>
          <w:noProof/>
        </w:rPr>
        <w:t>5.3.a (Construction of the Rail Baltic viaducts and terminal)</w:t>
      </w:r>
      <w:r w:rsidRPr="6EABF4A6">
        <w:rPr>
          <w:rFonts w:eastAsia="Times New Roman"/>
          <w:noProof/>
          <w:color w:val="000000" w:themeColor="text1"/>
        </w:rPr>
        <w:t xml:space="preserve">. On this basis, </w:t>
      </w:r>
      <w:r w:rsidR="00CD3457" w:rsidRPr="6EABF4A6">
        <w:rPr>
          <w:rFonts w:eastAsia="Times New Roman"/>
          <w:noProof/>
        </w:rPr>
        <w:t>Estonia</w:t>
      </w:r>
      <w:r w:rsidRPr="6EABF4A6">
        <w:rPr>
          <w:rFonts w:eastAsia="Times New Roman"/>
          <w:noProof/>
          <w:color w:val="000000" w:themeColor="text1"/>
        </w:rPr>
        <w:t xml:space="preserve"> has requested that </w:t>
      </w:r>
      <w:r w:rsidRPr="6EABF4A6">
        <w:rPr>
          <w:rFonts w:eastAsia="Times New Roman"/>
          <w:noProof/>
        </w:rPr>
        <w:t xml:space="preserve">the level of implementation of </w:t>
      </w:r>
      <w:r w:rsidR="006059C8" w:rsidRPr="6EABF4A6">
        <w:rPr>
          <w:rFonts w:eastAsia="Times New Roman"/>
          <w:noProof/>
        </w:rPr>
        <w:t xml:space="preserve">one </w:t>
      </w:r>
      <w:r w:rsidRPr="6EABF4A6">
        <w:rPr>
          <w:rFonts w:eastAsia="Times New Roman"/>
          <w:noProof/>
        </w:rPr>
        <w:t>measure be increased</w:t>
      </w:r>
      <w:r w:rsidRPr="6EABF4A6">
        <w:rPr>
          <w:rFonts w:eastAsia="Times New Roman"/>
          <w:noProof/>
          <w:color w:val="000000" w:themeColor="text1"/>
        </w:rPr>
        <w:t>.</w:t>
      </w:r>
      <w:r w:rsidR="00FC4D18" w:rsidRPr="6EABF4A6">
        <w:rPr>
          <w:rFonts w:eastAsia="Times New Roman"/>
          <w:noProof/>
          <w:color w:val="000000" w:themeColor="text1"/>
        </w:rPr>
        <w:t xml:space="preserve"> </w:t>
      </w:r>
      <w:r w:rsidR="00FC4D18" w:rsidRPr="6EABF4A6">
        <w:rPr>
          <w:rFonts w:eastAsia="Times New Roman"/>
          <w:noProof/>
        </w:rPr>
        <w:t xml:space="preserve">The Council Implementing Decision of </w:t>
      </w:r>
      <w:r w:rsidR="00991AA1" w:rsidRPr="6EABF4A6">
        <w:rPr>
          <w:noProof/>
        </w:rPr>
        <w:t>29 October 2021</w:t>
      </w:r>
      <w:r w:rsidR="00991AA1" w:rsidRPr="6EABF4A6">
        <w:rPr>
          <w:rFonts w:eastAsia="Times New Roman"/>
          <w:noProof/>
        </w:rPr>
        <w:t xml:space="preserve"> </w:t>
      </w:r>
      <w:r w:rsidR="00FC4D18" w:rsidRPr="6EABF4A6">
        <w:rPr>
          <w:rFonts w:eastAsia="Times New Roman"/>
          <w:noProof/>
        </w:rPr>
        <w:t>should be amended accordingly.</w:t>
      </w:r>
    </w:p>
    <w:p w:rsidR="00171E4F" w:rsidRPr="006A12D9" w:rsidRDefault="00171E4F" w:rsidP="00171E4F">
      <w:pPr>
        <w:rPr>
          <w:b/>
          <w:i/>
          <w:iCs/>
          <w:noProof/>
        </w:rPr>
      </w:pPr>
      <w:r w:rsidRPr="006A12D9">
        <w:rPr>
          <w:b/>
          <w:i/>
          <w:iCs/>
          <w:noProof/>
        </w:rPr>
        <w:t>Distribution of milestones and targets</w:t>
      </w:r>
    </w:p>
    <w:p w:rsidR="00171E4F" w:rsidRPr="00171E4F" w:rsidRDefault="00171E4F" w:rsidP="00171E4F">
      <w:pPr>
        <w:pStyle w:val="ManualConsidrant"/>
        <w:rPr>
          <w:rFonts w:eastAsia="Times New Roman"/>
          <w:noProof/>
        </w:rPr>
      </w:pPr>
      <w:r>
        <w:rPr>
          <w:noProof/>
        </w:rPr>
        <w:t>(7)</w:t>
      </w:r>
      <w:r>
        <w:rPr>
          <w:noProof/>
        </w:rPr>
        <w:tab/>
      </w:r>
      <w:r w:rsidRPr="6DDE4065">
        <w:rPr>
          <w:noProof/>
        </w:rPr>
        <w:t xml:space="preserve">The distribution of milestones and targets in instalments should be amended to take into account the amendments to the RRP and the indicative timeline presented by </w:t>
      </w:r>
      <w:r w:rsidR="00E63C2A">
        <w:rPr>
          <w:noProof/>
        </w:rPr>
        <w:t>Estonia</w:t>
      </w:r>
      <w:r w:rsidRPr="6DDE4065">
        <w:rPr>
          <w:noProof/>
        </w:rPr>
        <w:t>.</w:t>
      </w:r>
    </w:p>
    <w:p w:rsidR="000908B3" w:rsidRPr="006A12D9" w:rsidRDefault="000908B3" w:rsidP="000908B3">
      <w:pPr>
        <w:tabs>
          <w:tab w:val="left" w:pos="720"/>
        </w:tabs>
        <w:rPr>
          <w:noProof/>
        </w:rPr>
      </w:pPr>
      <w:r w:rsidRPr="124A7656">
        <w:rPr>
          <w:rFonts w:eastAsia="Times New Roman"/>
          <w:b/>
          <w:bCs/>
          <w:i/>
          <w:iCs/>
          <w:noProof/>
          <w:color w:val="000000" w:themeColor="text1"/>
          <w:szCs w:val="24"/>
        </w:rPr>
        <w:t>Corrections of clerical errors</w:t>
      </w:r>
    </w:p>
    <w:p w:rsidR="000A0661" w:rsidRPr="00490349" w:rsidRDefault="00FE4FDE" w:rsidP="000908B3">
      <w:pPr>
        <w:pStyle w:val="ManualConsidrant"/>
        <w:spacing w:before="0" w:after="0"/>
        <w:rPr>
          <w:rFonts w:eastAsia="Times New Roman"/>
          <w:noProof/>
        </w:rPr>
      </w:pPr>
      <w:r>
        <w:rPr>
          <w:noProof/>
        </w:rPr>
        <w:t>(8)</w:t>
      </w:r>
      <w:r>
        <w:rPr>
          <w:noProof/>
        </w:rPr>
        <w:tab/>
      </w:r>
      <w:r>
        <w:rPr>
          <w:rFonts w:eastAsia="Times New Roman"/>
          <w:noProof/>
        </w:rPr>
        <w:t>Seven</w:t>
      </w:r>
      <w:r w:rsidR="000908B3">
        <w:rPr>
          <w:rFonts w:eastAsia="Times New Roman"/>
          <w:noProof/>
        </w:rPr>
        <w:t xml:space="preserve"> c</w:t>
      </w:r>
      <w:r w:rsidR="000908B3" w:rsidRPr="7BCF1054">
        <w:rPr>
          <w:rFonts w:eastAsia="Times New Roman"/>
          <w:noProof/>
        </w:rPr>
        <w:t xml:space="preserve">lerical errors </w:t>
      </w:r>
      <w:r w:rsidR="601B7246" w:rsidRPr="7BCF1054">
        <w:rPr>
          <w:rFonts w:eastAsia="Times New Roman"/>
          <w:noProof/>
        </w:rPr>
        <w:t xml:space="preserve">have been identified in the text of the Council Implementing Decision of </w:t>
      </w:r>
      <w:r w:rsidR="00E4425C" w:rsidRPr="7BCF1054">
        <w:rPr>
          <w:noProof/>
        </w:rPr>
        <w:t>13</w:t>
      </w:r>
      <w:r w:rsidR="00E35B24" w:rsidRPr="7BCF1054">
        <w:rPr>
          <w:noProof/>
        </w:rPr>
        <w:t xml:space="preserve"> November 2025</w:t>
      </w:r>
      <w:r w:rsidR="601B7246" w:rsidRPr="7BCF1054">
        <w:rPr>
          <w:rFonts w:eastAsia="Times New Roman"/>
          <w:noProof/>
        </w:rPr>
        <w:t xml:space="preserve">, affecting </w:t>
      </w:r>
      <w:r w:rsidR="175660BC" w:rsidRPr="7BCF1054">
        <w:rPr>
          <w:rFonts w:eastAsia="Times New Roman"/>
          <w:noProof/>
        </w:rPr>
        <w:t>six</w:t>
      </w:r>
      <w:r w:rsidR="004B34CC" w:rsidRPr="7BCF1054">
        <w:rPr>
          <w:rFonts w:eastAsia="Times New Roman"/>
          <w:noProof/>
        </w:rPr>
        <w:t xml:space="preserve"> </w:t>
      </w:r>
      <w:r w:rsidR="1D6524BA" w:rsidRPr="7BCF1054">
        <w:rPr>
          <w:rFonts w:eastAsia="Times New Roman"/>
          <w:noProof/>
        </w:rPr>
        <w:t>measure</w:t>
      </w:r>
      <w:r w:rsidR="003E7540" w:rsidRPr="7BCF1054">
        <w:rPr>
          <w:rFonts w:eastAsia="Times New Roman"/>
          <w:noProof/>
        </w:rPr>
        <w:t>s</w:t>
      </w:r>
      <w:r w:rsidR="601B7246" w:rsidRPr="7BCF1054">
        <w:rPr>
          <w:rFonts w:eastAsia="Times New Roman"/>
          <w:noProof/>
        </w:rPr>
        <w:t xml:space="preserve"> under</w:t>
      </w:r>
      <w:r w:rsidR="00207371">
        <w:rPr>
          <w:rFonts w:eastAsia="Times New Roman"/>
          <w:noProof/>
        </w:rPr>
        <w:t xml:space="preserve"> three</w:t>
      </w:r>
      <w:r w:rsidR="00323C49" w:rsidRPr="7BCF1054">
        <w:rPr>
          <w:rFonts w:eastAsia="Times New Roman"/>
          <w:noProof/>
        </w:rPr>
        <w:t xml:space="preserve"> </w:t>
      </w:r>
      <w:r w:rsidR="601B7246" w:rsidRPr="7BCF1054">
        <w:rPr>
          <w:rFonts w:eastAsia="Times New Roman"/>
          <w:noProof/>
        </w:rPr>
        <w:t>component</w:t>
      </w:r>
      <w:r w:rsidR="671B63BD" w:rsidRPr="7BCF1054">
        <w:rPr>
          <w:rFonts w:eastAsia="Times New Roman"/>
          <w:noProof/>
        </w:rPr>
        <w:t>s</w:t>
      </w:r>
      <w:r w:rsidR="601B7246" w:rsidRPr="7BCF1054">
        <w:rPr>
          <w:rFonts w:eastAsia="Times New Roman"/>
          <w:noProof/>
        </w:rPr>
        <w:t xml:space="preserve">. The Council Implementing </w:t>
      </w:r>
      <w:bookmarkStart w:id="5" w:name="_Hlk221089752"/>
      <w:r w:rsidR="00AD2067" w:rsidRPr="7BCF1054">
        <w:rPr>
          <w:rFonts w:eastAsia="Times New Roman"/>
          <w:noProof/>
        </w:rPr>
        <w:t>Decision should</w:t>
      </w:r>
      <w:bookmarkEnd w:id="5"/>
      <w:r w:rsidR="00AD2067" w:rsidRPr="7BCF1054">
        <w:rPr>
          <w:rFonts w:eastAsia="Times New Roman"/>
          <w:noProof/>
        </w:rPr>
        <w:t xml:space="preserve"> </w:t>
      </w:r>
      <w:r w:rsidR="601B7246" w:rsidRPr="7BCF1054">
        <w:rPr>
          <w:rFonts w:eastAsia="Times New Roman"/>
          <w:noProof/>
        </w:rPr>
        <w:t xml:space="preserve">be amended to correct these clerical errors, which do not reflect the content of the RRP submitted to the Commission on </w:t>
      </w:r>
      <w:r w:rsidR="008B0EB0" w:rsidRPr="7BCF1054">
        <w:rPr>
          <w:rFonts w:eastAsia="Times New Roman"/>
          <w:noProof/>
        </w:rPr>
        <w:t>18 June 2021</w:t>
      </w:r>
      <w:r w:rsidR="601B7246" w:rsidRPr="7BCF1054">
        <w:rPr>
          <w:rFonts w:eastAsia="Times New Roman"/>
          <w:noProof/>
        </w:rPr>
        <w:t xml:space="preserve">, as agreed between the Commission and </w:t>
      </w:r>
      <w:r w:rsidR="4EEC1C42" w:rsidRPr="7BCF1054">
        <w:rPr>
          <w:rFonts w:eastAsia="Times New Roman"/>
          <w:noProof/>
        </w:rPr>
        <w:t>Estonia</w:t>
      </w:r>
      <w:r w:rsidR="601B7246" w:rsidRPr="7BCF1054">
        <w:rPr>
          <w:rFonts w:eastAsia="Times New Roman"/>
          <w:noProof/>
        </w:rPr>
        <w:t>. Those clerical errors relate to</w:t>
      </w:r>
      <w:r w:rsidR="0277D424" w:rsidRPr="7BCF1054">
        <w:rPr>
          <w:rFonts w:eastAsia="Times New Roman"/>
          <w:noProof/>
        </w:rPr>
        <w:t xml:space="preserve"> </w:t>
      </w:r>
      <w:r w:rsidR="006B695B" w:rsidRPr="7BCF1054">
        <w:rPr>
          <w:rFonts w:eastAsia="Times New Roman"/>
          <w:noProof/>
        </w:rPr>
        <w:t xml:space="preserve">measure 1.1. </w:t>
      </w:r>
      <w:r w:rsidR="007B00D9" w:rsidRPr="7BCF1054">
        <w:rPr>
          <w:rFonts w:eastAsia="Times New Roman"/>
          <w:noProof/>
        </w:rPr>
        <w:t>(</w:t>
      </w:r>
      <w:r w:rsidR="006B695B" w:rsidRPr="7BCF1054">
        <w:rPr>
          <w:rFonts w:eastAsia="Times New Roman"/>
          <w:noProof/>
        </w:rPr>
        <w:t>Digital transformation in enterprises</w:t>
      </w:r>
      <w:r w:rsidR="00A8358B" w:rsidRPr="7BCF1054">
        <w:rPr>
          <w:rFonts w:eastAsia="Times New Roman"/>
          <w:noProof/>
        </w:rPr>
        <w:t>)</w:t>
      </w:r>
      <w:r w:rsidR="006B695B" w:rsidRPr="7BCF1054">
        <w:rPr>
          <w:rFonts w:eastAsia="Times New Roman"/>
          <w:noProof/>
        </w:rPr>
        <w:t xml:space="preserve"> </w:t>
      </w:r>
      <w:r w:rsidR="0097672C" w:rsidRPr="7BCF1054">
        <w:rPr>
          <w:rFonts w:eastAsia="Times New Roman"/>
          <w:noProof/>
        </w:rPr>
        <w:t>and</w:t>
      </w:r>
      <w:r w:rsidR="0095306F" w:rsidRPr="7BCF1054">
        <w:rPr>
          <w:rFonts w:eastAsia="Times New Roman"/>
          <w:noProof/>
        </w:rPr>
        <w:t xml:space="preserve"> </w:t>
      </w:r>
      <w:r w:rsidR="00D3133A" w:rsidRPr="7BCF1054">
        <w:rPr>
          <w:rFonts w:eastAsia="Times New Roman"/>
          <w:noProof/>
        </w:rPr>
        <w:t xml:space="preserve">target 3 of that </w:t>
      </w:r>
      <w:r w:rsidR="0097672C" w:rsidRPr="7BCF1054">
        <w:rPr>
          <w:rFonts w:eastAsia="Times New Roman"/>
          <w:noProof/>
        </w:rPr>
        <w:t>measure</w:t>
      </w:r>
      <w:r w:rsidR="008E2F83" w:rsidRPr="7BCF1054">
        <w:rPr>
          <w:rFonts w:eastAsia="Times New Roman"/>
          <w:noProof/>
        </w:rPr>
        <w:t xml:space="preserve"> </w:t>
      </w:r>
      <w:r w:rsidR="00004B81" w:rsidRPr="7BCF1054">
        <w:rPr>
          <w:rFonts w:eastAsia="Times New Roman"/>
          <w:noProof/>
        </w:rPr>
        <w:t xml:space="preserve">under component 1 </w:t>
      </w:r>
      <w:r w:rsidR="00084D86" w:rsidRPr="7BCF1054">
        <w:rPr>
          <w:rFonts w:eastAsia="Times New Roman"/>
          <w:noProof/>
        </w:rPr>
        <w:t>(</w:t>
      </w:r>
      <w:r w:rsidR="00004B81" w:rsidRPr="7BCF1054">
        <w:rPr>
          <w:rFonts w:eastAsia="Times New Roman"/>
          <w:noProof/>
        </w:rPr>
        <w:t>Digital transformation of enterprises</w:t>
      </w:r>
      <w:r w:rsidR="00084D86" w:rsidRPr="7BCF1054">
        <w:rPr>
          <w:rFonts w:eastAsia="Times New Roman"/>
          <w:noProof/>
        </w:rPr>
        <w:t>)</w:t>
      </w:r>
      <w:r w:rsidR="00004B81" w:rsidRPr="7BCF1054">
        <w:rPr>
          <w:rFonts w:eastAsia="Times New Roman"/>
          <w:noProof/>
        </w:rPr>
        <w:t>;</w:t>
      </w:r>
      <w:r w:rsidR="008E2F83" w:rsidRPr="7BCF1054">
        <w:rPr>
          <w:rFonts w:eastAsia="Times New Roman"/>
          <w:noProof/>
        </w:rPr>
        <w:t xml:space="preserve"> </w:t>
      </w:r>
      <w:r w:rsidR="0036135A" w:rsidRPr="7BCF1054">
        <w:rPr>
          <w:rFonts w:eastAsia="Times New Roman"/>
          <w:noProof/>
        </w:rPr>
        <w:t xml:space="preserve">target 40a of measure 2.6 (Green Fund) </w:t>
      </w:r>
      <w:r w:rsidR="00084D86" w:rsidRPr="7BCF1054">
        <w:rPr>
          <w:rFonts w:eastAsia="Times New Roman"/>
          <w:noProof/>
        </w:rPr>
        <w:t>under component 2 (</w:t>
      </w:r>
      <w:r w:rsidR="00CF143F" w:rsidRPr="7BCF1054">
        <w:rPr>
          <w:rFonts w:eastAsia="Times New Roman"/>
          <w:noProof/>
        </w:rPr>
        <w:t>Accelerating the green transition in enterprises</w:t>
      </w:r>
      <w:r w:rsidR="00DA0F65" w:rsidRPr="7BCF1054">
        <w:rPr>
          <w:rFonts w:eastAsia="Times New Roman"/>
          <w:noProof/>
        </w:rPr>
        <w:t>);</w:t>
      </w:r>
      <w:r w:rsidR="0FD7CEFA" w:rsidRPr="7BCF1054">
        <w:rPr>
          <w:rFonts w:eastAsia="Times New Roman"/>
          <w:noProof/>
        </w:rPr>
        <w:t xml:space="preserve"> </w:t>
      </w:r>
      <w:r w:rsidR="00187E57" w:rsidRPr="7BCF1054">
        <w:rPr>
          <w:rFonts w:eastAsia="Times New Roman"/>
          <w:noProof/>
        </w:rPr>
        <w:t>measure description of measure 6.1 (</w:t>
      </w:r>
      <w:r w:rsidR="00A54F82" w:rsidRPr="7BCF1054">
        <w:rPr>
          <w:rFonts w:eastAsia="Times New Roman"/>
          <w:noProof/>
        </w:rPr>
        <w:t>A comprehensive change in the organisation of health care in Estonia)</w:t>
      </w:r>
      <w:r w:rsidR="00B22A35" w:rsidRPr="7BCF1054">
        <w:rPr>
          <w:rFonts w:eastAsia="Times New Roman"/>
          <w:noProof/>
        </w:rPr>
        <w:t>,</w:t>
      </w:r>
      <w:r w:rsidR="00A54F82" w:rsidRPr="7BCF1054">
        <w:rPr>
          <w:rFonts w:eastAsia="Times New Roman"/>
          <w:noProof/>
        </w:rPr>
        <w:t xml:space="preserve"> </w:t>
      </w:r>
      <w:r w:rsidR="0FD7CEFA" w:rsidRPr="7BCF1054">
        <w:rPr>
          <w:rFonts w:eastAsia="Times New Roman"/>
          <w:noProof/>
        </w:rPr>
        <w:t>milestone</w:t>
      </w:r>
      <w:r w:rsidR="44FF707E" w:rsidRPr="7BCF1054">
        <w:rPr>
          <w:rFonts w:eastAsia="Times New Roman"/>
          <w:noProof/>
        </w:rPr>
        <w:t xml:space="preserve"> 1</w:t>
      </w:r>
      <w:r w:rsidR="00401DEF">
        <w:rPr>
          <w:rFonts w:eastAsia="Times New Roman"/>
          <w:noProof/>
        </w:rPr>
        <w:t>0</w:t>
      </w:r>
      <w:r w:rsidR="44FF707E" w:rsidRPr="7BCF1054">
        <w:rPr>
          <w:rFonts w:eastAsia="Times New Roman"/>
          <w:noProof/>
        </w:rPr>
        <w:t xml:space="preserve">0a </w:t>
      </w:r>
      <w:r w:rsidR="3CC4EB1B" w:rsidRPr="7BCF1054">
        <w:rPr>
          <w:rFonts w:eastAsia="Times New Roman"/>
          <w:noProof/>
        </w:rPr>
        <w:t>of measure 6.2.a (Construction of TERVIKUM)</w:t>
      </w:r>
      <w:r w:rsidR="614F02A1" w:rsidRPr="7BCF1054">
        <w:rPr>
          <w:rFonts w:eastAsia="Times New Roman"/>
          <w:noProof/>
        </w:rPr>
        <w:t>, milestone 114 of measure 6.6 (</w:t>
      </w:r>
      <w:r w:rsidR="759DC3A5" w:rsidRPr="7BCF1054">
        <w:rPr>
          <w:rFonts w:eastAsia="Times New Roman"/>
          <w:noProof/>
        </w:rPr>
        <w:t>Providing labour market measures to reduce youth unemployment)</w:t>
      </w:r>
      <w:r w:rsidR="00B81AB2" w:rsidRPr="7BCF1054">
        <w:rPr>
          <w:rFonts w:eastAsia="Times New Roman"/>
          <w:noProof/>
        </w:rPr>
        <w:t xml:space="preserve"> and </w:t>
      </w:r>
      <w:r w:rsidR="759DC3A5" w:rsidRPr="7BCF1054">
        <w:rPr>
          <w:rFonts w:eastAsia="Times New Roman"/>
          <w:noProof/>
        </w:rPr>
        <w:t>milesto</w:t>
      </w:r>
      <w:r w:rsidR="0A7B2930" w:rsidRPr="7BCF1054">
        <w:rPr>
          <w:rFonts w:eastAsia="Times New Roman"/>
          <w:noProof/>
        </w:rPr>
        <w:t>ne 120 of measure 6.8 (Long-term care)</w:t>
      </w:r>
      <w:r w:rsidR="759DC3A5" w:rsidRPr="7BCF1054">
        <w:rPr>
          <w:rFonts w:eastAsia="Times New Roman"/>
          <w:noProof/>
        </w:rPr>
        <w:t xml:space="preserve"> </w:t>
      </w:r>
      <w:r w:rsidR="7BC5BA86" w:rsidRPr="7BCF1054">
        <w:rPr>
          <w:rFonts w:eastAsia="Times New Roman"/>
          <w:noProof/>
        </w:rPr>
        <w:t xml:space="preserve">under </w:t>
      </w:r>
      <w:r w:rsidR="200AF7D2" w:rsidRPr="7BCF1054">
        <w:rPr>
          <w:rFonts w:eastAsia="Times New Roman"/>
          <w:noProof/>
        </w:rPr>
        <w:t xml:space="preserve">component 6 </w:t>
      </w:r>
      <w:r w:rsidR="00B81AB2" w:rsidRPr="7BCF1054">
        <w:rPr>
          <w:rFonts w:eastAsia="Times New Roman"/>
          <w:noProof/>
        </w:rPr>
        <w:t>(</w:t>
      </w:r>
      <w:r w:rsidR="200AF7D2" w:rsidRPr="7BCF1054">
        <w:rPr>
          <w:rFonts w:eastAsia="Times New Roman"/>
          <w:noProof/>
        </w:rPr>
        <w:t>Healthcare and social protection</w:t>
      </w:r>
      <w:r w:rsidR="00B81AB2" w:rsidRPr="7BCF1054">
        <w:rPr>
          <w:rFonts w:eastAsia="Times New Roman"/>
          <w:noProof/>
        </w:rPr>
        <w:t>)</w:t>
      </w:r>
      <w:r w:rsidR="601B7246" w:rsidRPr="7BCF1054">
        <w:rPr>
          <w:rFonts w:eastAsia="Times New Roman"/>
          <w:noProof/>
        </w:rPr>
        <w:t>. Those corrections do not affect the implementation of the measures concerned.</w:t>
      </w:r>
    </w:p>
    <w:bookmarkEnd w:id="0"/>
    <w:p w:rsidR="00007F85" w:rsidRPr="006A12D9" w:rsidRDefault="00007F85" w:rsidP="00007F85">
      <w:pPr>
        <w:rPr>
          <w:b/>
          <w:i/>
          <w:iCs/>
          <w:noProof/>
        </w:rPr>
      </w:pPr>
      <w:r w:rsidRPr="006A12D9">
        <w:rPr>
          <w:b/>
          <w:i/>
          <w:iCs/>
          <w:noProof/>
        </w:rPr>
        <w:t>Distribution of milestones and targets</w:t>
      </w:r>
    </w:p>
    <w:p w:rsidR="00490349" w:rsidRPr="00490349" w:rsidRDefault="00007F85" w:rsidP="00490349">
      <w:pPr>
        <w:pStyle w:val="ManualConsidrant"/>
        <w:rPr>
          <w:rFonts w:eastAsia="Times New Roman"/>
          <w:noProof/>
        </w:rPr>
      </w:pPr>
      <w:r>
        <w:rPr>
          <w:noProof/>
        </w:rPr>
        <w:t>(9)</w:t>
      </w:r>
      <w:r>
        <w:rPr>
          <w:noProof/>
        </w:rPr>
        <w:tab/>
      </w:r>
      <w:r w:rsidRPr="6EABF4A6">
        <w:rPr>
          <w:rFonts w:eastAsiaTheme="minorEastAsia"/>
          <w:noProof/>
        </w:rPr>
        <w:t xml:space="preserve">The distribution of milestones and targets in instalments should be amended to take into account the amendments to the RRP and the indicative timeline presented by </w:t>
      </w:r>
      <w:r w:rsidR="00564E02" w:rsidRPr="6EABF4A6">
        <w:rPr>
          <w:rFonts w:eastAsiaTheme="minorEastAsia"/>
          <w:noProof/>
        </w:rPr>
        <w:t>Estonia</w:t>
      </w:r>
      <w:r w:rsidRPr="6EABF4A6">
        <w:rPr>
          <w:rFonts w:eastAsiaTheme="minorEastAsia"/>
          <w:noProof/>
        </w:rPr>
        <w:t>.</w:t>
      </w:r>
    </w:p>
    <w:p w:rsidR="00007F85" w:rsidRPr="006A12D9" w:rsidRDefault="00007F85" w:rsidP="00933936">
      <w:pPr>
        <w:tabs>
          <w:tab w:val="left" w:pos="3415"/>
        </w:tabs>
        <w:rPr>
          <w:b/>
          <w:bCs/>
          <w:i/>
          <w:iCs/>
          <w:noProof/>
        </w:rPr>
      </w:pPr>
      <w:r w:rsidRPr="00490349">
        <w:rPr>
          <w:b/>
          <w:bCs/>
          <w:i/>
          <w:iCs/>
          <w:noProof/>
        </w:rPr>
        <w:t>Commission’s assessment</w:t>
      </w:r>
      <w:r w:rsidR="00BB4F26" w:rsidRPr="00490349">
        <w:rPr>
          <w:b/>
          <w:bCs/>
          <w:i/>
          <w:iCs/>
          <w:noProof/>
        </w:rPr>
        <w:tab/>
      </w:r>
    </w:p>
    <w:p w:rsidR="00007F85" w:rsidRDefault="00007F85" w:rsidP="00007F85">
      <w:pPr>
        <w:pStyle w:val="ManualConsidrant"/>
        <w:rPr>
          <w:rFonts w:eastAsia="Times New Roman"/>
          <w:noProof/>
        </w:rPr>
      </w:pPr>
      <w:r>
        <w:rPr>
          <w:noProof/>
        </w:rPr>
        <w:t>(10)</w:t>
      </w:r>
      <w:r>
        <w:rPr>
          <w:noProof/>
        </w:rPr>
        <w:tab/>
      </w:r>
      <w:r w:rsidRPr="6EABF4A6">
        <w:rPr>
          <w:rFonts w:eastAsia="Times New Roman"/>
          <w:noProof/>
        </w:rPr>
        <w:t>The Commission has assessed the amended RRP against the assessment criteria laid down in Article 19(3) of Regulation (EU) 2021/241.</w:t>
      </w:r>
    </w:p>
    <w:p w:rsidR="00B50FB3" w:rsidRPr="001926FE" w:rsidRDefault="00B72E40" w:rsidP="00B50FB3">
      <w:pPr>
        <w:pStyle w:val="ManualConsidrant"/>
        <w:rPr>
          <w:noProof/>
        </w:rPr>
      </w:pPr>
      <w:r>
        <w:rPr>
          <w:noProof/>
        </w:rPr>
        <w:t>(11)</w:t>
      </w:r>
      <w:r>
        <w:rPr>
          <w:noProof/>
        </w:rPr>
        <w:tab/>
      </w:r>
      <w:bookmarkStart w:id="6" w:name="_Hlk221089215"/>
      <w:r>
        <w:rPr>
          <w:noProof/>
        </w:rPr>
        <w:t xml:space="preserve">The </w:t>
      </w:r>
      <w:r w:rsidR="00E849F8" w:rsidRPr="5CF8C0B4">
        <w:rPr>
          <w:rFonts w:eastAsia="Times New Roman"/>
          <w:noProof/>
        </w:rPr>
        <w:t>Commission considers that the amendments put forward by Estonia do not affect the positive assessment of the RRP set out in the Council Implementing Decision of 29 October 2021 regarding the relevance, effectiveness, efficiency and coherence of the RRP against the assessment criteria laid down in Article 19(3)</w:t>
      </w:r>
      <w:r w:rsidR="00E849F8" w:rsidRPr="00282A70">
        <w:rPr>
          <w:rFonts w:eastAsia="Times New Roman"/>
          <w:noProof/>
        </w:rPr>
        <w:t xml:space="preserve"> </w:t>
      </w:r>
      <w:r w:rsidR="00E849F8">
        <w:rPr>
          <w:rFonts w:eastAsia="Times New Roman"/>
          <w:noProof/>
        </w:rPr>
        <w:t>of Regulation (EU) 2021/241</w:t>
      </w:r>
      <w:r w:rsidR="00E849F8" w:rsidRPr="5CF8C0B4">
        <w:rPr>
          <w:rFonts w:eastAsia="Times New Roman"/>
          <w:noProof/>
        </w:rPr>
        <w:t xml:space="preserve"> points (a), (b), (c), (d), (da), (db), (e), (f), (g), (h), (j) </w:t>
      </w:r>
      <w:r w:rsidR="00B50FB3" w:rsidRPr="00770409">
        <w:rPr>
          <w:noProof/>
        </w:rPr>
        <w:t>and (k)</w:t>
      </w:r>
      <w:r w:rsidR="00B50FB3">
        <w:rPr>
          <w:noProof/>
        </w:rPr>
        <w:t>.</w:t>
      </w:r>
    </w:p>
    <w:p w:rsidR="00007F85" w:rsidRPr="000F47B3" w:rsidRDefault="00BD034D" w:rsidP="000F47B3">
      <w:pPr>
        <w:rPr>
          <w:b/>
          <w:bCs/>
          <w:i/>
          <w:iCs/>
          <w:noProof/>
        </w:rPr>
      </w:pPr>
      <w:r w:rsidRPr="000F47B3">
        <w:rPr>
          <w:b/>
          <w:bCs/>
          <w:i/>
          <w:iCs/>
          <w:noProof/>
        </w:rPr>
        <w:t>Costing</w:t>
      </w:r>
      <w:bookmarkEnd w:id="6"/>
    </w:p>
    <w:p w:rsidR="00007F85" w:rsidRDefault="00007F85" w:rsidP="00007F85">
      <w:pPr>
        <w:pStyle w:val="ManualConsidrant"/>
        <w:rPr>
          <w:rFonts w:eastAsia="Times New Roman"/>
          <w:noProof/>
        </w:rPr>
      </w:pPr>
      <w:r>
        <w:rPr>
          <w:noProof/>
        </w:rPr>
        <w:t>(12)</w:t>
      </w:r>
      <w:r>
        <w:rPr>
          <w:noProof/>
        </w:rPr>
        <w:tab/>
      </w:r>
      <w:r w:rsidRPr="6EABF4A6">
        <w:rPr>
          <w:rFonts w:eastAsia="Times New Roman"/>
          <w:noProof/>
        </w:rPr>
        <w:t>In accordance with Article 19(3), point (i), of</w:t>
      </w:r>
      <w:r w:rsidR="004172B7" w:rsidRPr="6EABF4A6">
        <w:rPr>
          <w:rFonts w:eastAsia="Times New Roman"/>
          <w:noProof/>
        </w:rPr>
        <w:t>,</w:t>
      </w:r>
      <w:r w:rsidRPr="6EABF4A6">
        <w:rPr>
          <w:rFonts w:eastAsia="Times New Roman"/>
          <w:noProof/>
        </w:rPr>
        <w:t xml:space="preserve"> and </w:t>
      </w:r>
      <w:r w:rsidR="00E87E7E" w:rsidRPr="6EABF4A6">
        <w:rPr>
          <w:rFonts w:eastAsia="Times New Roman"/>
          <w:noProof/>
        </w:rPr>
        <w:t xml:space="preserve">criterion 2.9 of </w:t>
      </w:r>
      <w:r w:rsidRPr="6EABF4A6">
        <w:rPr>
          <w:rFonts w:eastAsia="Times New Roman"/>
          <w:noProof/>
        </w:rPr>
        <w:t>Annex V to</w:t>
      </w:r>
      <w:r w:rsidR="004172B7" w:rsidRPr="6EABF4A6">
        <w:rPr>
          <w:rFonts w:eastAsia="Times New Roman"/>
          <w:noProof/>
        </w:rPr>
        <w:t>,</w:t>
      </w:r>
      <w:r w:rsidRPr="6EABF4A6">
        <w:rPr>
          <w:rFonts w:eastAsia="Times New Roman"/>
          <w:noProof/>
        </w:rPr>
        <w:t xml:space="preserve"> Regulation (EU) 2021/241, the justification provided in the amended RRP on the amount of the estimated total cost of the RRP is to a </w:t>
      </w:r>
      <w:r w:rsidR="00677049" w:rsidRPr="6EABF4A6">
        <w:rPr>
          <w:rFonts w:eastAsia="Times New Roman"/>
          <w:noProof/>
        </w:rPr>
        <w:t>medium</w:t>
      </w:r>
      <w:r w:rsidRPr="6EABF4A6">
        <w:rPr>
          <w:rFonts w:eastAsia="Times New Roman"/>
          <w:noProof/>
        </w:rPr>
        <w:t xml:space="preserve"> extent (rating </w:t>
      </w:r>
      <w:r w:rsidR="00677049" w:rsidRPr="6EABF4A6">
        <w:rPr>
          <w:rFonts w:eastAsia="Times New Roman"/>
          <w:noProof/>
        </w:rPr>
        <w:t>B</w:t>
      </w:r>
      <w:r w:rsidRPr="6EABF4A6">
        <w:rPr>
          <w:rFonts w:eastAsia="Times New Roman"/>
          <w:noProof/>
        </w:rPr>
        <w:t>) reasonable and plausible, is in line with the principle of cost efficiency and is commensurate to the expected national economic and social impact.</w:t>
      </w:r>
    </w:p>
    <w:p w:rsidR="6EABF4A6" w:rsidRPr="008E3E70" w:rsidRDefault="4B13C0F5" w:rsidP="6EABF4A6">
      <w:pPr>
        <w:pStyle w:val="ManualConsidrant"/>
        <w:rPr>
          <w:rFonts w:eastAsia="Times New Roman"/>
          <w:noProof/>
        </w:rPr>
      </w:pPr>
      <w:r>
        <w:rPr>
          <w:noProof/>
        </w:rPr>
        <w:t>(13)</w:t>
      </w:r>
      <w:r>
        <w:rPr>
          <w:noProof/>
        </w:rPr>
        <w:tab/>
      </w:r>
      <w:r w:rsidRPr="6EABF4A6">
        <w:rPr>
          <w:rFonts w:eastAsia="Times New Roman"/>
          <w:noProof/>
        </w:rPr>
        <w:t>T</w:t>
      </w:r>
      <w:r w:rsidR="009238BD" w:rsidRPr="6EABF4A6">
        <w:rPr>
          <w:rFonts w:eastAsia="Times New Roman"/>
          <w:noProof/>
        </w:rPr>
        <w:t xml:space="preserve">he changes in the cost estimates for </w:t>
      </w:r>
      <w:r w:rsidR="007F40DC" w:rsidRPr="6EABF4A6">
        <w:rPr>
          <w:rFonts w:eastAsia="Times New Roman"/>
          <w:noProof/>
        </w:rPr>
        <w:t xml:space="preserve">two </w:t>
      </w:r>
      <w:r w:rsidR="009238BD" w:rsidRPr="6EABF4A6">
        <w:rPr>
          <w:rFonts w:eastAsia="Times New Roman"/>
          <w:noProof/>
        </w:rPr>
        <w:t xml:space="preserve">amended measures </w:t>
      </w:r>
      <w:r w:rsidR="6AC4D7C5" w:rsidRPr="6EABF4A6">
        <w:rPr>
          <w:rFonts w:eastAsia="Times New Roman"/>
          <w:noProof/>
        </w:rPr>
        <w:t>are considered</w:t>
      </w:r>
      <w:r w:rsidR="009238BD" w:rsidRPr="6EABF4A6">
        <w:rPr>
          <w:rFonts w:eastAsia="Times New Roman"/>
          <w:noProof/>
        </w:rPr>
        <w:t xml:space="preserve"> proportional and as such the reasonability and plausibility of these cost estimates were not altered compared to the original RRP. </w:t>
      </w:r>
      <w:r w:rsidR="008C1DB9" w:rsidRPr="6EABF4A6">
        <w:rPr>
          <w:rFonts w:eastAsia="Times New Roman"/>
          <w:noProof/>
        </w:rPr>
        <w:t xml:space="preserve">Finally, the </w:t>
      </w:r>
      <w:r w:rsidR="008C1DB9">
        <w:rPr>
          <w:rFonts w:eastAsia="Times New Roman"/>
          <w:noProof/>
        </w:rPr>
        <w:t xml:space="preserve">amount of the </w:t>
      </w:r>
      <w:r w:rsidR="008C1DB9" w:rsidRPr="6EABF4A6">
        <w:rPr>
          <w:rFonts w:eastAsia="Times New Roman"/>
          <w:noProof/>
        </w:rPr>
        <w:t xml:space="preserve">estimated total cost of the RRP is in line with the principle of cost efficiency and commensurate </w:t>
      </w:r>
      <w:r w:rsidR="008C1DB9">
        <w:rPr>
          <w:rFonts w:eastAsia="Times New Roman"/>
          <w:noProof/>
        </w:rPr>
        <w:t xml:space="preserve">to </w:t>
      </w:r>
      <w:r w:rsidR="008C1DB9" w:rsidRPr="6EABF4A6">
        <w:rPr>
          <w:rFonts w:eastAsia="Times New Roman"/>
          <w:noProof/>
        </w:rPr>
        <w:t>the expected national economic and social impact</w:t>
      </w:r>
      <w:r w:rsidR="009238BD" w:rsidRPr="6EABF4A6">
        <w:rPr>
          <w:rFonts w:eastAsia="Times New Roman"/>
          <w:noProof/>
        </w:rPr>
        <w:t>.</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(14)</w:t>
      </w:r>
      <w:r>
        <w:rPr>
          <w:noProof/>
        </w:rPr>
        <w:tab/>
      </w:r>
      <w:r w:rsidRPr="6EABF4A6">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Default="00007F85" w:rsidP="00007F85">
      <w:pPr>
        <w:pStyle w:val="ManualConsidrant"/>
        <w:rPr>
          <w:noProof/>
          <w:lang w:eastAsia="fr-BE"/>
        </w:rPr>
      </w:pPr>
      <w:r>
        <w:rPr>
          <w:noProof/>
        </w:rPr>
        <w:t>(15)</w:t>
      </w:r>
      <w:r>
        <w:rPr>
          <w:noProof/>
        </w:rPr>
        <w:tab/>
        <w:t xml:space="preserve">The estimated total costs of </w:t>
      </w:r>
      <w:r w:rsidR="003105EE">
        <w:rPr>
          <w:noProof/>
        </w:rPr>
        <w:t>Estonia</w:t>
      </w:r>
      <w:r>
        <w:rPr>
          <w:noProof/>
        </w:rPr>
        <w:t>’s amended RRP is EUR</w:t>
      </w:r>
      <w:r w:rsidR="00A93DA4" w:rsidRPr="7BCF1054">
        <w:rPr>
          <w:rFonts w:eastAsia="Times New Roman"/>
          <w:noProof/>
        </w:rPr>
        <w:t> </w:t>
      </w:r>
      <w:r w:rsidR="003105EE" w:rsidRPr="003105EE">
        <w:rPr>
          <w:noProof/>
        </w:rPr>
        <w:t>953</w:t>
      </w:r>
      <w:r w:rsidR="000F47B3" w:rsidRPr="7BCF1054">
        <w:rPr>
          <w:rFonts w:eastAsia="Times New Roman"/>
          <w:noProof/>
        </w:rPr>
        <w:t> </w:t>
      </w:r>
      <w:r w:rsidR="003105EE" w:rsidRPr="003105EE">
        <w:rPr>
          <w:noProof/>
        </w:rPr>
        <w:t>380</w:t>
      </w:r>
      <w:r w:rsidR="000F47B3" w:rsidRPr="7BCF1054">
        <w:rPr>
          <w:rFonts w:eastAsia="Times New Roman"/>
          <w:noProof/>
        </w:rPr>
        <w:t> </w:t>
      </w:r>
      <w:r w:rsidR="003105EE" w:rsidRPr="003105EE">
        <w:rPr>
          <w:noProof/>
        </w:rPr>
        <w:t>000</w:t>
      </w:r>
      <w:r>
        <w:rPr>
          <w:noProof/>
        </w:rPr>
        <w:t xml:space="preserve">. As the amount of the estimated total cost of the amended RRP is </w:t>
      </w:r>
      <w:r w:rsidR="00445453" w:rsidRPr="00445453">
        <w:rPr>
          <w:noProof/>
        </w:rPr>
        <w:t>higher than the updated maximum financial</w:t>
      </w:r>
      <w:r w:rsidR="00445453">
        <w:rPr>
          <w:noProof/>
        </w:rPr>
        <w:t xml:space="preserve"> </w:t>
      </w:r>
      <w:r>
        <w:rPr>
          <w:noProof/>
        </w:rPr>
        <w:t>contribution available for</w:t>
      </w:r>
      <w:r w:rsidR="00445453">
        <w:rPr>
          <w:noProof/>
        </w:rPr>
        <w:t xml:space="preserve"> Estonia</w:t>
      </w:r>
      <w:r>
        <w:rPr>
          <w:noProof/>
        </w:rPr>
        <w:t xml:space="preserve">, the financial contribution determined in accordance with Article </w:t>
      </w:r>
      <w:r w:rsidRPr="003D2D07">
        <w:rPr>
          <w:noProof/>
        </w:rPr>
        <w:t>4a of Regulation (EU) 2021/1755 of the European Parliament and of the Council</w:t>
      </w:r>
      <w:r>
        <w:rPr>
          <w:rStyle w:val="FootnoteReference"/>
          <w:noProof/>
        </w:rPr>
        <w:footnoteReference w:id="6"/>
      </w:r>
      <w:r w:rsidRPr="003855E5">
        <w:rPr>
          <w:noProof/>
        </w:rPr>
        <w:t>, and</w:t>
      </w:r>
      <w:r>
        <w:rPr>
          <w:noProof/>
        </w:rPr>
        <w:t xml:space="preserve"> with</w:t>
      </w:r>
      <w:r w:rsidRPr="003D2D07">
        <w:rPr>
          <w:noProof/>
        </w:rPr>
        <w:t xml:space="preserve"> Article 20(4) and Article 21a(6) of Regulation (EU) 2021/241</w:t>
      </w:r>
      <w:r>
        <w:rPr>
          <w:noProof/>
        </w:rPr>
        <w:t xml:space="preserve"> that is allocated for </w:t>
      </w:r>
      <w:r w:rsidR="00445453">
        <w:rPr>
          <w:noProof/>
        </w:rPr>
        <w:t>Estonia</w:t>
      </w:r>
      <w:r>
        <w:rPr>
          <w:noProof/>
        </w:rPr>
        <w:t>’s amended RRP should be equal to EUR</w:t>
      </w:r>
      <w:r w:rsidR="00A93DA4" w:rsidRPr="7BCF1054">
        <w:rPr>
          <w:rFonts w:eastAsia="Times New Roman"/>
          <w:noProof/>
        </w:rPr>
        <w:t> </w:t>
      </w:r>
      <w:r w:rsidR="005348CE" w:rsidRPr="005348CE">
        <w:rPr>
          <w:noProof/>
        </w:rPr>
        <w:t>953</w:t>
      </w:r>
      <w:r w:rsidR="00A93DA4" w:rsidRPr="7BCF1054">
        <w:rPr>
          <w:rFonts w:eastAsia="Times New Roman"/>
          <w:noProof/>
        </w:rPr>
        <w:t> </w:t>
      </w:r>
      <w:r w:rsidR="005348CE" w:rsidRPr="005348CE">
        <w:rPr>
          <w:noProof/>
        </w:rPr>
        <w:t>184</w:t>
      </w:r>
      <w:r w:rsidR="00A93DA4" w:rsidRPr="7BCF1054">
        <w:rPr>
          <w:rFonts w:eastAsia="Times New Roman"/>
          <w:noProof/>
        </w:rPr>
        <w:t> </w:t>
      </w:r>
      <w:r w:rsidR="005348CE" w:rsidRPr="005348CE">
        <w:rPr>
          <w:noProof/>
        </w:rPr>
        <w:t>800</w:t>
      </w:r>
      <w:r>
        <w:rPr>
          <w:noProof/>
        </w:rPr>
        <w:t xml:space="preserve">. Therefore, the financial contribution made available to </w:t>
      </w:r>
      <w:r w:rsidR="005348CE">
        <w:rPr>
          <w:noProof/>
        </w:rPr>
        <w:t>Estonia</w:t>
      </w:r>
      <w:r>
        <w:rPr>
          <w:noProof/>
        </w:rPr>
        <w:t xml:space="preserve"> remains unchanged.</w:t>
      </w:r>
    </w:p>
    <w:p w:rsidR="00FE0103" w:rsidRDefault="0021182D" w:rsidP="00007F85">
      <w:pPr>
        <w:pStyle w:val="ManualConsidrant"/>
        <w:rPr>
          <w:noProof/>
          <w:lang w:eastAsia="fr-BE"/>
        </w:rPr>
      </w:pPr>
      <w:r>
        <w:rPr>
          <w:noProof/>
        </w:rPr>
        <w:t>(16)</w:t>
      </w:r>
      <w:r>
        <w:rPr>
          <w:noProof/>
        </w:rPr>
        <w:tab/>
      </w:r>
      <w:r w:rsidRPr="0021182D">
        <w:rPr>
          <w:noProof/>
          <w:lang w:eastAsia="fr-BE"/>
        </w:rPr>
        <w:t>The Council Implementing Decision of 29 October 2021 should therefore be amended accordingly. For the sake of clarity, the Annex to the Council Implementing Decision of 29 October 2021 should be replaced entirely.</w:t>
      </w:r>
    </w:p>
    <w:p w:rsidR="0021182D" w:rsidRPr="007A3F17" w:rsidRDefault="00E451F6" w:rsidP="00007F85">
      <w:pPr>
        <w:pStyle w:val="ManualConsidrant"/>
        <w:rPr>
          <w:noProof/>
          <w:lang w:eastAsia="fr-BE"/>
        </w:rPr>
      </w:pPr>
      <w:r>
        <w:rPr>
          <w:noProof/>
        </w:rPr>
        <w:t>(17)</w:t>
      </w:r>
      <w:r>
        <w:rPr>
          <w:noProof/>
        </w:rPr>
        <w:tab/>
      </w:r>
      <w:r w:rsidRPr="00E451F6">
        <w:rPr>
          <w:noProof/>
          <w:lang w:eastAsia="fr-BE"/>
        </w:rPr>
        <w:t>This Decision should be without prejudice to procedures relating to distortions of the operation of the internal market that may be undertaken, in particular under Articles 107 and 108 of the Treaty. It does not override the requirement for Member States to implement the measures in accordance with Union and national law and, in particular,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5A3C13">
        <w:rPr>
          <w:rFonts w:eastAsia="Times New Roman"/>
          <w:noProof/>
        </w:rPr>
        <w:t>Estonia</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4E7B01" w:rsidRDefault="004E7B01" w:rsidP="004E7B01">
      <w:pPr>
        <w:rPr>
          <w:noProof/>
        </w:rPr>
      </w:pPr>
      <w:r w:rsidRPr="7BF563C7">
        <w:rPr>
          <w:noProof/>
        </w:rPr>
        <w:t xml:space="preserve">The Council Implementing Decision of </w:t>
      </w:r>
      <w:r w:rsidRPr="00EB2EDC">
        <w:rPr>
          <w:noProof/>
        </w:rPr>
        <w:t>29 October 2021</w:t>
      </w:r>
      <w:r w:rsidRPr="7BF563C7">
        <w:rPr>
          <w:noProof/>
        </w:rPr>
        <w:t xml:space="preserve"> on the approval of the assessment of the recovery and resilience plan for </w:t>
      </w:r>
      <w:r>
        <w:rPr>
          <w:noProof/>
        </w:rPr>
        <w:t>Estonia</w:t>
      </w:r>
      <w:r w:rsidRPr="7BF563C7">
        <w:rPr>
          <w:noProof/>
        </w:rPr>
        <w:t xml:space="preserve"> </w:t>
      </w:r>
      <w:r>
        <w:rPr>
          <w:noProof/>
        </w:rPr>
        <w:t>is amended as follows:</w:t>
      </w:r>
    </w:p>
    <w:p w:rsidR="00007F85" w:rsidRPr="000C232B" w:rsidRDefault="004E7B01" w:rsidP="004E7B01">
      <w:pPr>
        <w:rPr>
          <w:noProof/>
        </w:rPr>
      </w:pPr>
      <w:r>
        <w:rPr>
          <w:noProof/>
        </w:rPr>
        <w:t>the Annex is replaced by the text set out in the Annex to this Decision</w:t>
      </w:r>
      <w:r w:rsidR="00007F85">
        <w:rPr>
          <w:noProof/>
        </w:rPr>
        <w:t>.</w:t>
      </w:r>
    </w:p>
    <w:p w:rsidR="00007F85" w:rsidRDefault="00007F85" w:rsidP="004B2530">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26339D">
        <w:rPr>
          <w:noProof/>
        </w:rPr>
        <w:t>the Republic of Estonia</w:t>
      </w:r>
      <w:r>
        <w:rPr>
          <w:noProof/>
        </w:rPr>
        <w:t>.</w:t>
      </w:r>
    </w:p>
    <w:p w:rsidR="00007F85" w:rsidRDefault="000F47B3" w:rsidP="004B2530">
      <w:pPr>
        <w:pStyle w:val="Fait"/>
        <w:rPr>
          <w:noProof/>
        </w:rPr>
      </w:pPr>
      <w:r>
        <w:rPr>
          <w:noProof/>
        </w:rPr>
        <w:t>Done at Brussels,</w:t>
      </w:r>
    </w:p>
    <w:p w:rsidR="00007F85" w:rsidRDefault="00007F85" w:rsidP="004B2530">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4474F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E99" w:rsidRDefault="00B85E99">
      <w:pPr>
        <w:spacing w:before="0" w:after="0"/>
      </w:pPr>
      <w:r>
        <w:separator/>
      </w:r>
    </w:p>
  </w:endnote>
  <w:endnote w:type="continuationSeparator" w:id="0">
    <w:p w:rsidR="00B85E99" w:rsidRDefault="00B85E99">
      <w:pPr>
        <w:spacing w:before="0" w:after="0"/>
      </w:pPr>
      <w:r>
        <w:continuationSeparator/>
      </w:r>
    </w:p>
  </w:endnote>
  <w:endnote w:type="continuationNotice" w:id="1">
    <w:p w:rsidR="00B85E99" w:rsidRDefault="00B85E9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4FA" w:rsidRPr="004474FA" w:rsidRDefault="004474FA" w:rsidP="004474FA">
    <w:pPr>
      <w:pStyle w:val="Footer"/>
      <w:rPr>
        <w:rFonts w:ascii="Arial" w:hAnsi="Arial" w:cs="Arial"/>
        <w:b/>
        <w:sz w:val="48"/>
      </w:rPr>
    </w:pPr>
    <w:r w:rsidRPr="004474FA">
      <w:rPr>
        <w:rFonts w:ascii="Arial" w:hAnsi="Arial" w:cs="Arial"/>
        <w:b/>
        <w:sz w:val="48"/>
      </w:rPr>
      <w:t>EN</w:t>
    </w:r>
    <w:r w:rsidRPr="004474FA">
      <w:rPr>
        <w:rFonts w:ascii="Arial" w:hAnsi="Arial" w:cs="Arial"/>
        <w:b/>
        <w:sz w:val="48"/>
      </w:rPr>
      <w:tab/>
    </w:r>
    <w:r w:rsidRPr="004474FA">
      <w:rPr>
        <w:rFonts w:ascii="Arial" w:hAnsi="Arial" w:cs="Arial"/>
        <w:b/>
        <w:sz w:val="48"/>
      </w:rPr>
      <w:tab/>
    </w:r>
    <w:r w:rsidRPr="004474FA">
      <w:tab/>
    </w:r>
    <w:r w:rsidRPr="004474F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4FA" w:rsidRPr="004474FA" w:rsidRDefault="004474FA" w:rsidP="004474FA">
    <w:pPr>
      <w:pStyle w:val="Footer"/>
      <w:rPr>
        <w:rFonts w:ascii="Arial" w:hAnsi="Arial" w:cs="Arial"/>
        <w:b/>
        <w:sz w:val="48"/>
      </w:rPr>
    </w:pPr>
    <w:r w:rsidRPr="004474FA">
      <w:rPr>
        <w:rFonts w:ascii="Arial" w:hAnsi="Arial" w:cs="Arial"/>
        <w:b/>
        <w:sz w:val="48"/>
      </w:rPr>
      <w:t>EN</w:t>
    </w:r>
    <w:r w:rsidRPr="004474FA">
      <w:rPr>
        <w:rFonts w:ascii="Arial" w:hAnsi="Arial" w:cs="Arial"/>
        <w:b/>
        <w:sz w:val="48"/>
      </w:rPr>
      <w:tab/>
    </w:r>
    <w:r w:rsidRPr="004474FA">
      <w:rPr>
        <w:rFonts w:ascii="Arial" w:hAnsi="Arial" w:cs="Arial"/>
        <w:b/>
        <w:sz w:val="48"/>
      </w:rPr>
      <w:tab/>
    </w:r>
    <w:r w:rsidRPr="004474FA">
      <w:tab/>
    </w:r>
    <w:r w:rsidRPr="004474F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4FA" w:rsidRDefault="004474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4FA" w:rsidRPr="004474FA" w:rsidRDefault="004474FA" w:rsidP="004474FA">
    <w:pPr>
      <w:pStyle w:val="Footer"/>
      <w:rPr>
        <w:rFonts w:ascii="Arial" w:hAnsi="Arial" w:cs="Arial"/>
        <w:b/>
        <w:sz w:val="48"/>
      </w:rPr>
    </w:pPr>
    <w:r w:rsidRPr="004474FA">
      <w:rPr>
        <w:rFonts w:ascii="Arial" w:hAnsi="Arial" w:cs="Arial"/>
        <w:b/>
        <w:sz w:val="48"/>
      </w:rPr>
      <w:t>EN</w:t>
    </w:r>
    <w:r w:rsidRPr="004474FA">
      <w:rPr>
        <w:rFonts w:ascii="Arial" w:hAnsi="Arial" w:cs="Arial"/>
        <w:b/>
        <w:sz w:val="48"/>
      </w:rPr>
      <w:tab/>
    </w:r>
    <w:r>
      <w:fldChar w:fldCharType="begin"/>
    </w:r>
    <w:r>
      <w:instrText xml:space="preserve"> PAGE  \* MERGEFORMAT </w:instrText>
    </w:r>
    <w:r>
      <w:fldChar w:fldCharType="separate"/>
    </w:r>
    <w:r w:rsidR="004B2530">
      <w:rPr>
        <w:noProof/>
      </w:rPr>
      <w:t>4</w:t>
    </w:r>
    <w:r>
      <w:fldChar w:fldCharType="end"/>
    </w:r>
    <w:r>
      <w:tab/>
    </w:r>
    <w:r w:rsidRPr="004474FA">
      <w:tab/>
    </w:r>
    <w:r w:rsidRPr="004474F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4FA" w:rsidRDefault="004474FA" w:rsidP="00447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E99" w:rsidRDefault="00B85E99">
      <w:pPr>
        <w:spacing w:before="0" w:after="0"/>
      </w:pPr>
      <w:r>
        <w:separator/>
      </w:r>
    </w:p>
  </w:footnote>
  <w:footnote w:type="continuationSeparator" w:id="0">
    <w:p w:rsidR="00B85E99" w:rsidRDefault="00B85E99">
      <w:pPr>
        <w:spacing w:before="0" w:after="0"/>
      </w:pPr>
      <w:r>
        <w:continuationSeparator/>
      </w:r>
    </w:p>
  </w:footnote>
  <w:footnote w:type="continuationNotice" w:id="1">
    <w:p w:rsidR="00B85E99" w:rsidRDefault="00B85E99">
      <w:pPr>
        <w:spacing w:before="0" w:after="0"/>
      </w:pPr>
    </w:p>
  </w:footnote>
  <w:footnote w:id="2">
    <w:p w:rsidR="00487751" w:rsidRPr="00A93DA4" w:rsidRDefault="00487751" w:rsidP="00487751">
      <w:pPr>
        <w:pStyle w:val="FootnoteText"/>
        <w:rPr>
          <w:lang w:val="it-IT"/>
        </w:rPr>
      </w:pPr>
      <w:r>
        <w:rPr>
          <w:rStyle w:val="FootnoteReference"/>
        </w:rPr>
        <w:footnoteRef/>
      </w:r>
      <w:r w:rsidRPr="00D10F22">
        <w:rPr>
          <w:lang w:val="it-IT"/>
        </w:rPr>
        <w:tab/>
        <w:t xml:space="preserve">OJ L 57, 18.2.2021, p. 17, ELI: </w:t>
      </w:r>
      <w:hyperlink r:id="rId1" w:history="1">
        <w:r w:rsidR="005B221C" w:rsidRPr="005B221C">
          <w:rPr>
            <w:rStyle w:val="Hyperlink"/>
            <w:lang w:val="it-IT"/>
          </w:rPr>
          <w:t>https://eur-lex.europa.eu/eli/reg/2021/241/oj</w:t>
        </w:r>
      </w:hyperlink>
      <w:r w:rsidR="00A93DA4" w:rsidRPr="00A93DA4">
        <w:rPr>
          <w:lang w:val="it-IT"/>
        </w:rPr>
        <w:t>.</w:t>
      </w:r>
    </w:p>
  </w:footnote>
  <w:footnote w:id="3">
    <w:p w:rsidR="001C5FCE" w:rsidRPr="006D28E4" w:rsidRDefault="001C5FCE" w:rsidP="001C5FCE">
      <w:pPr>
        <w:pStyle w:val="FootnoteText"/>
        <w:rPr>
          <w:lang w:val="en-IE"/>
        </w:rPr>
      </w:pPr>
      <w:r w:rsidRPr="00D32D09">
        <w:rPr>
          <w:rStyle w:val="FootnoteReference"/>
        </w:rPr>
        <w:footnoteRef/>
      </w:r>
      <w:r w:rsidR="00D32D09">
        <w:tab/>
      </w:r>
      <w:r w:rsidRPr="006D28E4">
        <w:t>See documents</w:t>
      </w:r>
      <w:r w:rsidR="00D8245D">
        <w:t xml:space="preserve"> </w:t>
      </w:r>
      <w:r>
        <w:t>ST</w:t>
      </w:r>
      <w:r w:rsidR="00D8245D">
        <w:t xml:space="preserve"> </w:t>
      </w:r>
      <w:r>
        <w:t>12532</w:t>
      </w:r>
      <w:r w:rsidR="00D8245D">
        <w:t>/</w:t>
      </w:r>
      <w:r>
        <w:t>21 INIT</w:t>
      </w:r>
      <w:r w:rsidR="00D8245D">
        <w:t>;</w:t>
      </w:r>
      <w:r>
        <w:t xml:space="preserve"> ST</w:t>
      </w:r>
      <w:r w:rsidR="00D8245D">
        <w:t xml:space="preserve"> </w:t>
      </w:r>
      <w:r>
        <w:t>12532</w:t>
      </w:r>
      <w:r w:rsidR="00D8245D">
        <w:t>/</w:t>
      </w:r>
      <w:r>
        <w:t>21 ADD 1</w:t>
      </w:r>
      <w:r w:rsidR="00D8245D">
        <w:t xml:space="preserve">; </w:t>
      </w:r>
      <w:r>
        <w:t>ST</w:t>
      </w:r>
      <w:r w:rsidR="00D8245D">
        <w:t xml:space="preserve"> </w:t>
      </w:r>
      <w:r>
        <w:t>12532</w:t>
      </w:r>
      <w:r w:rsidR="00D8245D">
        <w:t>/</w:t>
      </w:r>
      <w:r>
        <w:t>21 ADD 1 COR 1</w:t>
      </w:r>
      <w:r w:rsidR="00D8245D">
        <w:t xml:space="preserve">; </w:t>
      </w:r>
      <w:r>
        <w:t>ST</w:t>
      </w:r>
      <w:r w:rsidR="00D8245D">
        <w:t xml:space="preserve"> </w:t>
      </w:r>
      <w:r>
        <w:t>12532</w:t>
      </w:r>
      <w:r w:rsidR="00D8245D">
        <w:t>/</w:t>
      </w:r>
      <w:r>
        <w:t>21 ADD 1 COR</w:t>
      </w:r>
      <w:r w:rsidR="00D8245D">
        <w:t xml:space="preserve"> </w:t>
      </w:r>
      <w:r>
        <w:t>1 REV</w:t>
      </w:r>
      <w:r w:rsidR="00D8245D">
        <w:t xml:space="preserve"> </w:t>
      </w:r>
      <w:r>
        <w:t xml:space="preserve">1 </w:t>
      </w:r>
      <w:r w:rsidRPr="006D28E4">
        <w:rPr>
          <w:lang w:val="en-IE"/>
        </w:rPr>
        <w:t xml:space="preserve">at </w:t>
      </w:r>
      <w:hyperlink r:id="rId2" w:history="1">
        <w:r w:rsidRPr="003D2D07">
          <w:rPr>
            <w:rStyle w:val="Hyperlink"/>
            <w:lang w:val="en-IE"/>
          </w:rPr>
          <w:t>http://register.consilium.europa.eu</w:t>
        </w:r>
      </w:hyperlink>
      <w:r w:rsidR="00A93DA4">
        <w:rPr>
          <w:lang w:val="en-IE"/>
        </w:rPr>
        <w:t>.</w:t>
      </w:r>
    </w:p>
  </w:footnote>
  <w:footnote w:id="4">
    <w:p w:rsidR="00500B4F" w:rsidRPr="00500B4F" w:rsidRDefault="00500B4F">
      <w:pPr>
        <w:pStyle w:val="FootnoteText"/>
        <w:rPr>
          <w:lang w:val="en-IE"/>
        </w:rPr>
      </w:pPr>
      <w:r w:rsidRPr="00D32D09">
        <w:rPr>
          <w:rStyle w:val="FootnoteReference"/>
        </w:rPr>
        <w:footnoteRef/>
      </w:r>
      <w:r w:rsidR="00D32D09">
        <w:tab/>
      </w:r>
      <w:r w:rsidRPr="006D28E4">
        <w:t xml:space="preserve">See documents </w:t>
      </w:r>
      <w:r>
        <w:t xml:space="preserve">ST 9367/23 INIT; ST 9367/23 ADD 1 REV 1 </w:t>
      </w:r>
      <w:r w:rsidRPr="006D28E4">
        <w:rPr>
          <w:lang w:val="en-IE"/>
        </w:rPr>
        <w:t xml:space="preserve">at </w:t>
      </w:r>
      <w:hyperlink r:id="rId3" w:history="1">
        <w:r w:rsidRPr="003D2D07">
          <w:rPr>
            <w:rStyle w:val="Hyperlink"/>
            <w:lang w:val="en-IE"/>
          </w:rPr>
          <w:t>http://register.consilium.europa.eu</w:t>
        </w:r>
      </w:hyperlink>
      <w:r>
        <w:t>.</w:t>
      </w:r>
    </w:p>
  </w:footnote>
  <w:footnote w:id="5">
    <w:p w:rsidR="00007F85" w:rsidRPr="006D28E4" w:rsidRDefault="00007F85" w:rsidP="00007F85">
      <w:pPr>
        <w:pStyle w:val="FootnoteText"/>
        <w:rPr>
          <w:lang w:val="en-IE"/>
        </w:rPr>
      </w:pPr>
      <w:r w:rsidRPr="006D28E4">
        <w:rPr>
          <w:rStyle w:val="FootnoteReference"/>
        </w:rPr>
        <w:footnoteRef/>
      </w:r>
      <w:bookmarkStart w:id="2" w:name="_Hlk221185566"/>
      <w:r w:rsidRPr="006D28E4">
        <w:tab/>
      </w:r>
      <w:r w:rsidR="005B7159" w:rsidRPr="006D28E4">
        <w:t xml:space="preserve">See documents </w:t>
      </w:r>
      <w:r w:rsidR="00EB02EF" w:rsidRPr="00EB02EF">
        <w:rPr>
          <w:lang w:val="en-IE"/>
        </w:rPr>
        <w:t>ST</w:t>
      </w:r>
      <w:r w:rsidR="00EB02EF">
        <w:rPr>
          <w:lang w:val="en-IE"/>
        </w:rPr>
        <w:t xml:space="preserve"> </w:t>
      </w:r>
      <w:r w:rsidR="00EB02EF" w:rsidRPr="00EB02EF">
        <w:rPr>
          <w:lang w:val="en-IE"/>
        </w:rPr>
        <w:t>1444</w:t>
      </w:r>
      <w:r w:rsidR="00500B4F">
        <w:rPr>
          <w:lang w:val="en-IE"/>
        </w:rPr>
        <w:t>2/2</w:t>
      </w:r>
      <w:r w:rsidR="00EB02EF" w:rsidRPr="00EB02EF">
        <w:rPr>
          <w:lang w:val="en-IE"/>
        </w:rPr>
        <w:t>5</w:t>
      </w:r>
      <w:r w:rsidR="00EB02EF">
        <w:rPr>
          <w:lang w:val="en-IE"/>
        </w:rPr>
        <w:t xml:space="preserve"> </w:t>
      </w:r>
      <w:r w:rsidR="00EB02EF" w:rsidRPr="00EB02EF">
        <w:rPr>
          <w:lang w:val="en-IE"/>
        </w:rPr>
        <w:t>INIT</w:t>
      </w:r>
      <w:r w:rsidR="00500B4F">
        <w:rPr>
          <w:lang w:val="en-IE"/>
        </w:rPr>
        <w:t xml:space="preserve">; </w:t>
      </w:r>
      <w:r w:rsidR="00FB3BCB" w:rsidRPr="00FB3BCB">
        <w:rPr>
          <w:lang w:val="en-IE"/>
        </w:rPr>
        <w:t>ST 14442</w:t>
      </w:r>
      <w:r w:rsidR="00500B4F">
        <w:rPr>
          <w:lang w:val="en-IE"/>
        </w:rPr>
        <w:t>/</w:t>
      </w:r>
      <w:r w:rsidR="00FB3BCB" w:rsidRPr="00FB3BCB">
        <w:rPr>
          <w:lang w:val="en-IE"/>
        </w:rPr>
        <w:t>25 ADD 1</w:t>
      </w:r>
      <w:r w:rsidR="00500B4F">
        <w:rPr>
          <w:lang w:val="en-IE"/>
        </w:rPr>
        <w:t xml:space="preserve"> </w:t>
      </w:r>
      <w:r w:rsidR="005B7159" w:rsidRPr="006D28E4">
        <w:rPr>
          <w:lang w:val="en-IE"/>
        </w:rPr>
        <w:t xml:space="preserve">at </w:t>
      </w:r>
      <w:hyperlink r:id="rId4" w:history="1">
        <w:r w:rsidR="005B7159" w:rsidRPr="003D2D07">
          <w:rPr>
            <w:rStyle w:val="Hyperlink"/>
            <w:lang w:val="en-IE"/>
          </w:rPr>
          <w:t>http://register.consilium.europa.eu</w:t>
        </w:r>
      </w:hyperlink>
      <w:r w:rsidR="00A93DA4">
        <w:t>.</w:t>
      </w:r>
      <w:bookmarkEnd w:id="2"/>
    </w:p>
    <w:p w:rsidR="00007F85" w:rsidRDefault="00007F85" w:rsidP="00007F85">
      <w:pPr>
        <w:pStyle w:val="FootnoteText"/>
        <w:rPr>
          <w:lang w:val="en-IE"/>
        </w:rPr>
      </w:pPr>
    </w:p>
  </w:footnote>
  <w:footnote w:id="6">
    <w:p w:rsidR="00007F85" w:rsidRDefault="00007F85" w:rsidP="00007F85">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w:t>
      </w:r>
      <w:r w:rsidR="00500B4F">
        <w:t xml:space="preserve"> </w:t>
      </w:r>
      <w:hyperlink r:id="rId5" w:history="1">
        <w:r w:rsidRPr="003D2D07">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4FA" w:rsidRDefault="004474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4FA" w:rsidRDefault="004474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12 16:22: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B61316A-A6BD-4AFE-BBCA-F708BDC5AEE2"/>
    <w:docVar w:name="LW_COVERPAGE_TYPE" w:val="1"/>
    <w:docVar w:name="LW_CROSSREFERENCE" w:val="{SWD(2026) 65 final}"/>
    <w:docVar w:name="LW_DocType" w:val="COM"/>
    <w:docVar w:name="LW_EMISSION" w:val="16.2.2026"/>
    <w:docVar w:name="LW_EMISSION_ISODATE" w:val="2026-02-1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6"/>
    <w:docVar w:name="LW_REF.II.NEW.CP_YEAR" w:val="2026"/>
    <w:docVar w:name="LW_REF.INST.NEW" w:val="COM"/>
    <w:docVar w:name="LW_REF.INST.NEW_ADOPTED" w:val="final"/>
    <w:docVar w:name="LW_REF.INST.NEW_TEXT" w:val="(2026) 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9 October 2021 on the approval of the assessment of the recovery and resilience plan for Estonia"/>
    <w:docVar w:name="LW_TYPE.DOC.CP" w:val="COUNCIL IMPLEMENTING DECISION"/>
    <w:docVar w:name="LwApiVersions" w:val="LW4CoDe 1.24.5.0; LW 9.2, Build 20251112"/>
  </w:docVars>
  <w:rsids>
    <w:rsidRoot w:val="002709B6"/>
    <w:rsid w:val="000001F6"/>
    <w:rsid w:val="00000254"/>
    <w:rsid w:val="0000038E"/>
    <w:rsid w:val="000004F9"/>
    <w:rsid w:val="00000520"/>
    <w:rsid w:val="000005F0"/>
    <w:rsid w:val="0000062D"/>
    <w:rsid w:val="00000720"/>
    <w:rsid w:val="0000073B"/>
    <w:rsid w:val="000007EB"/>
    <w:rsid w:val="00000956"/>
    <w:rsid w:val="00000BC3"/>
    <w:rsid w:val="00000E4A"/>
    <w:rsid w:val="00000E96"/>
    <w:rsid w:val="00000EA9"/>
    <w:rsid w:val="00000EDE"/>
    <w:rsid w:val="00000F70"/>
    <w:rsid w:val="00001211"/>
    <w:rsid w:val="00001549"/>
    <w:rsid w:val="0000173C"/>
    <w:rsid w:val="00001973"/>
    <w:rsid w:val="0000198A"/>
    <w:rsid w:val="00001A7A"/>
    <w:rsid w:val="00001B20"/>
    <w:rsid w:val="00001CC3"/>
    <w:rsid w:val="00001F5D"/>
    <w:rsid w:val="000020F4"/>
    <w:rsid w:val="00002144"/>
    <w:rsid w:val="00002444"/>
    <w:rsid w:val="00002525"/>
    <w:rsid w:val="0000253E"/>
    <w:rsid w:val="000025A3"/>
    <w:rsid w:val="000025FB"/>
    <w:rsid w:val="0000268B"/>
    <w:rsid w:val="000026AB"/>
    <w:rsid w:val="0000291C"/>
    <w:rsid w:val="00002A2B"/>
    <w:rsid w:val="00002A7E"/>
    <w:rsid w:val="00003279"/>
    <w:rsid w:val="000032D8"/>
    <w:rsid w:val="0000332D"/>
    <w:rsid w:val="000034F0"/>
    <w:rsid w:val="00003506"/>
    <w:rsid w:val="000036D8"/>
    <w:rsid w:val="00003779"/>
    <w:rsid w:val="00003802"/>
    <w:rsid w:val="00003E51"/>
    <w:rsid w:val="0000437C"/>
    <w:rsid w:val="0000441A"/>
    <w:rsid w:val="0000445F"/>
    <w:rsid w:val="00004951"/>
    <w:rsid w:val="00004A40"/>
    <w:rsid w:val="00004B75"/>
    <w:rsid w:val="00004B81"/>
    <w:rsid w:val="00004E9E"/>
    <w:rsid w:val="00004EC2"/>
    <w:rsid w:val="00004F1A"/>
    <w:rsid w:val="00004F2B"/>
    <w:rsid w:val="000050A0"/>
    <w:rsid w:val="000051B2"/>
    <w:rsid w:val="000051D9"/>
    <w:rsid w:val="0000530A"/>
    <w:rsid w:val="000053B6"/>
    <w:rsid w:val="00005632"/>
    <w:rsid w:val="00005655"/>
    <w:rsid w:val="00005673"/>
    <w:rsid w:val="0000575E"/>
    <w:rsid w:val="000058C2"/>
    <w:rsid w:val="000058CF"/>
    <w:rsid w:val="00005955"/>
    <w:rsid w:val="00005975"/>
    <w:rsid w:val="000059A4"/>
    <w:rsid w:val="00005A64"/>
    <w:rsid w:val="00005BC1"/>
    <w:rsid w:val="00005DD1"/>
    <w:rsid w:val="00005F46"/>
    <w:rsid w:val="00005FB7"/>
    <w:rsid w:val="00006188"/>
    <w:rsid w:val="00006221"/>
    <w:rsid w:val="000063CB"/>
    <w:rsid w:val="000063DF"/>
    <w:rsid w:val="000064B9"/>
    <w:rsid w:val="00006563"/>
    <w:rsid w:val="0000671F"/>
    <w:rsid w:val="0000681B"/>
    <w:rsid w:val="0000682E"/>
    <w:rsid w:val="000068DB"/>
    <w:rsid w:val="0000698D"/>
    <w:rsid w:val="00006C36"/>
    <w:rsid w:val="00006C5E"/>
    <w:rsid w:val="00006D16"/>
    <w:rsid w:val="00006D7D"/>
    <w:rsid w:val="00006ED6"/>
    <w:rsid w:val="0000719F"/>
    <w:rsid w:val="000072B0"/>
    <w:rsid w:val="0000777E"/>
    <w:rsid w:val="00007B7B"/>
    <w:rsid w:val="00007F85"/>
    <w:rsid w:val="0001003F"/>
    <w:rsid w:val="00010181"/>
    <w:rsid w:val="00010E81"/>
    <w:rsid w:val="00011001"/>
    <w:rsid w:val="0001123F"/>
    <w:rsid w:val="00011352"/>
    <w:rsid w:val="0001136F"/>
    <w:rsid w:val="0001157C"/>
    <w:rsid w:val="000115E2"/>
    <w:rsid w:val="00011609"/>
    <w:rsid w:val="00011631"/>
    <w:rsid w:val="0001167F"/>
    <w:rsid w:val="00011753"/>
    <w:rsid w:val="00011817"/>
    <w:rsid w:val="00011C63"/>
    <w:rsid w:val="00011F86"/>
    <w:rsid w:val="000125A8"/>
    <w:rsid w:val="00012753"/>
    <w:rsid w:val="000127C7"/>
    <w:rsid w:val="000128E3"/>
    <w:rsid w:val="0001290A"/>
    <w:rsid w:val="00012975"/>
    <w:rsid w:val="00012AF9"/>
    <w:rsid w:val="00012C15"/>
    <w:rsid w:val="00012C1E"/>
    <w:rsid w:val="00012CD5"/>
    <w:rsid w:val="00012D2D"/>
    <w:rsid w:val="00013078"/>
    <w:rsid w:val="0001311B"/>
    <w:rsid w:val="000132F2"/>
    <w:rsid w:val="000133E1"/>
    <w:rsid w:val="000134DA"/>
    <w:rsid w:val="0001383B"/>
    <w:rsid w:val="00013A5C"/>
    <w:rsid w:val="00013C7C"/>
    <w:rsid w:val="00013D10"/>
    <w:rsid w:val="00014019"/>
    <w:rsid w:val="00014250"/>
    <w:rsid w:val="0001426C"/>
    <w:rsid w:val="00014284"/>
    <w:rsid w:val="000143C6"/>
    <w:rsid w:val="000147F2"/>
    <w:rsid w:val="000148ED"/>
    <w:rsid w:val="000149B5"/>
    <w:rsid w:val="00014A29"/>
    <w:rsid w:val="00014B38"/>
    <w:rsid w:val="00014C8E"/>
    <w:rsid w:val="00014D14"/>
    <w:rsid w:val="00014E17"/>
    <w:rsid w:val="00014F01"/>
    <w:rsid w:val="00014F49"/>
    <w:rsid w:val="000151C8"/>
    <w:rsid w:val="0001520E"/>
    <w:rsid w:val="00015246"/>
    <w:rsid w:val="00015532"/>
    <w:rsid w:val="000158A1"/>
    <w:rsid w:val="00015907"/>
    <w:rsid w:val="00015B8C"/>
    <w:rsid w:val="00015C48"/>
    <w:rsid w:val="00015C54"/>
    <w:rsid w:val="00015D95"/>
    <w:rsid w:val="00015DA0"/>
    <w:rsid w:val="000161A8"/>
    <w:rsid w:val="0001647B"/>
    <w:rsid w:val="000164FB"/>
    <w:rsid w:val="00016759"/>
    <w:rsid w:val="00016880"/>
    <w:rsid w:val="000168FE"/>
    <w:rsid w:val="00016986"/>
    <w:rsid w:val="00016AF5"/>
    <w:rsid w:val="00016B50"/>
    <w:rsid w:val="000170C6"/>
    <w:rsid w:val="00017147"/>
    <w:rsid w:val="0001762E"/>
    <w:rsid w:val="00017793"/>
    <w:rsid w:val="000177A1"/>
    <w:rsid w:val="00017AFB"/>
    <w:rsid w:val="00017CE2"/>
    <w:rsid w:val="00017D02"/>
    <w:rsid w:val="00017F01"/>
    <w:rsid w:val="0002023E"/>
    <w:rsid w:val="000202B4"/>
    <w:rsid w:val="0002032A"/>
    <w:rsid w:val="0002037B"/>
    <w:rsid w:val="00020828"/>
    <w:rsid w:val="000208CC"/>
    <w:rsid w:val="00020A75"/>
    <w:rsid w:val="00020ADA"/>
    <w:rsid w:val="00020BBE"/>
    <w:rsid w:val="00020E3E"/>
    <w:rsid w:val="00020F32"/>
    <w:rsid w:val="00021347"/>
    <w:rsid w:val="000213EE"/>
    <w:rsid w:val="00021456"/>
    <w:rsid w:val="000214C3"/>
    <w:rsid w:val="000216B7"/>
    <w:rsid w:val="00021A5F"/>
    <w:rsid w:val="00021CF9"/>
    <w:rsid w:val="00021D42"/>
    <w:rsid w:val="00021E05"/>
    <w:rsid w:val="00021F7D"/>
    <w:rsid w:val="00021FCE"/>
    <w:rsid w:val="0002202C"/>
    <w:rsid w:val="00022156"/>
    <w:rsid w:val="000223B5"/>
    <w:rsid w:val="000223CA"/>
    <w:rsid w:val="000223E4"/>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697"/>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32A"/>
    <w:rsid w:val="0002637E"/>
    <w:rsid w:val="00026494"/>
    <w:rsid w:val="00026681"/>
    <w:rsid w:val="000267E1"/>
    <w:rsid w:val="00026C48"/>
    <w:rsid w:val="00026CCC"/>
    <w:rsid w:val="00026E27"/>
    <w:rsid w:val="00027053"/>
    <w:rsid w:val="00027195"/>
    <w:rsid w:val="00027301"/>
    <w:rsid w:val="000273BE"/>
    <w:rsid w:val="000274CB"/>
    <w:rsid w:val="000276A7"/>
    <w:rsid w:val="00027850"/>
    <w:rsid w:val="00027940"/>
    <w:rsid w:val="00027D08"/>
    <w:rsid w:val="00027D17"/>
    <w:rsid w:val="00027D40"/>
    <w:rsid w:val="00027FED"/>
    <w:rsid w:val="000302ED"/>
    <w:rsid w:val="00030622"/>
    <w:rsid w:val="000307C7"/>
    <w:rsid w:val="00030B2A"/>
    <w:rsid w:val="00030C0F"/>
    <w:rsid w:val="00030C8B"/>
    <w:rsid w:val="00030D27"/>
    <w:rsid w:val="00030F20"/>
    <w:rsid w:val="00031009"/>
    <w:rsid w:val="00031071"/>
    <w:rsid w:val="00031687"/>
    <w:rsid w:val="00031689"/>
    <w:rsid w:val="000317A4"/>
    <w:rsid w:val="0003194E"/>
    <w:rsid w:val="0003199F"/>
    <w:rsid w:val="00031AFA"/>
    <w:rsid w:val="00031BA8"/>
    <w:rsid w:val="00031CA7"/>
    <w:rsid w:val="00031D03"/>
    <w:rsid w:val="00031F29"/>
    <w:rsid w:val="00031FE6"/>
    <w:rsid w:val="0003211E"/>
    <w:rsid w:val="000321D9"/>
    <w:rsid w:val="0003233E"/>
    <w:rsid w:val="0003234A"/>
    <w:rsid w:val="000325CD"/>
    <w:rsid w:val="00032696"/>
    <w:rsid w:val="00032717"/>
    <w:rsid w:val="0003272A"/>
    <w:rsid w:val="00032740"/>
    <w:rsid w:val="00032C19"/>
    <w:rsid w:val="00032CB1"/>
    <w:rsid w:val="00032E2A"/>
    <w:rsid w:val="00032E7D"/>
    <w:rsid w:val="00032F8E"/>
    <w:rsid w:val="0003318A"/>
    <w:rsid w:val="00033317"/>
    <w:rsid w:val="00033397"/>
    <w:rsid w:val="00033416"/>
    <w:rsid w:val="00033638"/>
    <w:rsid w:val="0003365B"/>
    <w:rsid w:val="00033741"/>
    <w:rsid w:val="00033830"/>
    <w:rsid w:val="00033841"/>
    <w:rsid w:val="00033C2A"/>
    <w:rsid w:val="000341C7"/>
    <w:rsid w:val="00034300"/>
    <w:rsid w:val="0003434C"/>
    <w:rsid w:val="00034359"/>
    <w:rsid w:val="0003488D"/>
    <w:rsid w:val="000349AF"/>
    <w:rsid w:val="00034BE6"/>
    <w:rsid w:val="00034D88"/>
    <w:rsid w:val="00034E6D"/>
    <w:rsid w:val="00035048"/>
    <w:rsid w:val="000351BE"/>
    <w:rsid w:val="00035388"/>
    <w:rsid w:val="00035614"/>
    <w:rsid w:val="00035714"/>
    <w:rsid w:val="0003572F"/>
    <w:rsid w:val="0003587A"/>
    <w:rsid w:val="00035A8F"/>
    <w:rsid w:val="00035AEB"/>
    <w:rsid w:val="00035B6F"/>
    <w:rsid w:val="00035C19"/>
    <w:rsid w:val="00035EE8"/>
    <w:rsid w:val="00035F5E"/>
    <w:rsid w:val="00036037"/>
    <w:rsid w:val="000362B9"/>
    <w:rsid w:val="0003642A"/>
    <w:rsid w:val="0003642E"/>
    <w:rsid w:val="00036464"/>
    <w:rsid w:val="00036916"/>
    <w:rsid w:val="00036A86"/>
    <w:rsid w:val="00036B4D"/>
    <w:rsid w:val="00036B6F"/>
    <w:rsid w:val="00036EFD"/>
    <w:rsid w:val="0003700E"/>
    <w:rsid w:val="000373DF"/>
    <w:rsid w:val="0003744D"/>
    <w:rsid w:val="00037661"/>
    <w:rsid w:val="0003767E"/>
    <w:rsid w:val="000379BE"/>
    <w:rsid w:val="00037D70"/>
    <w:rsid w:val="00037ECC"/>
    <w:rsid w:val="00037F30"/>
    <w:rsid w:val="0004015F"/>
    <w:rsid w:val="000404B4"/>
    <w:rsid w:val="00040603"/>
    <w:rsid w:val="0004097D"/>
    <w:rsid w:val="000409A9"/>
    <w:rsid w:val="00040D65"/>
    <w:rsid w:val="00040FAF"/>
    <w:rsid w:val="00041218"/>
    <w:rsid w:val="00041250"/>
    <w:rsid w:val="0004159E"/>
    <w:rsid w:val="00041662"/>
    <w:rsid w:val="0004175D"/>
    <w:rsid w:val="0004178A"/>
    <w:rsid w:val="00041A15"/>
    <w:rsid w:val="00041C9D"/>
    <w:rsid w:val="00041DEA"/>
    <w:rsid w:val="00041ECB"/>
    <w:rsid w:val="00042034"/>
    <w:rsid w:val="00042189"/>
    <w:rsid w:val="000422A2"/>
    <w:rsid w:val="000423B4"/>
    <w:rsid w:val="0004240D"/>
    <w:rsid w:val="00042716"/>
    <w:rsid w:val="00042823"/>
    <w:rsid w:val="0004284F"/>
    <w:rsid w:val="000429B6"/>
    <w:rsid w:val="00042D29"/>
    <w:rsid w:val="00042D4D"/>
    <w:rsid w:val="00042DF4"/>
    <w:rsid w:val="00042F8F"/>
    <w:rsid w:val="00042FEA"/>
    <w:rsid w:val="00042FFC"/>
    <w:rsid w:val="000430CC"/>
    <w:rsid w:val="0004379D"/>
    <w:rsid w:val="0004392F"/>
    <w:rsid w:val="00043C82"/>
    <w:rsid w:val="00043E40"/>
    <w:rsid w:val="00043E49"/>
    <w:rsid w:val="00044009"/>
    <w:rsid w:val="000440E0"/>
    <w:rsid w:val="00044122"/>
    <w:rsid w:val="0004418C"/>
    <w:rsid w:val="000442B1"/>
    <w:rsid w:val="0004438C"/>
    <w:rsid w:val="000443F3"/>
    <w:rsid w:val="00044536"/>
    <w:rsid w:val="000445B6"/>
    <w:rsid w:val="000446C6"/>
    <w:rsid w:val="000447B3"/>
    <w:rsid w:val="000447D8"/>
    <w:rsid w:val="000447E3"/>
    <w:rsid w:val="00044813"/>
    <w:rsid w:val="0004487F"/>
    <w:rsid w:val="0004497E"/>
    <w:rsid w:val="00044ACE"/>
    <w:rsid w:val="00044C31"/>
    <w:rsid w:val="00044D22"/>
    <w:rsid w:val="00045728"/>
    <w:rsid w:val="000457E3"/>
    <w:rsid w:val="00045A2F"/>
    <w:rsid w:val="00045A31"/>
    <w:rsid w:val="00045B81"/>
    <w:rsid w:val="00045BFB"/>
    <w:rsid w:val="00045C2A"/>
    <w:rsid w:val="00045CD2"/>
    <w:rsid w:val="00045D3E"/>
    <w:rsid w:val="00045D64"/>
    <w:rsid w:val="00045DF7"/>
    <w:rsid w:val="00045F1A"/>
    <w:rsid w:val="00046005"/>
    <w:rsid w:val="00046024"/>
    <w:rsid w:val="00046253"/>
    <w:rsid w:val="000462B6"/>
    <w:rsid w:val="00046358"/>
    <w:rsid w:val="000463AF"/>
    <w:rsid w:val="00046708"/>
    <w:rsid w:val="00046758"/>
    <w:rsid w:val="0004682F"/>
    <w:rsid w:val="00046874"/>
    <w:rsid w:val="00046BD4"/>
    <w:rsid w:val="00046BF9"/>
    <w:rsid w:val="00047243"/>
    <w:rsid w:val="000472E3"/>
    <w:rsid w:val="00047577"/>
    <w:rsid w:val="000476A1"/>
    <w:rsid w:val="00047802"/>
    <w:rsid w:val="00047BEB"/>
    <w:rsid w:val="0005009F"/>
    <w:rsid w:val="00050267"/>
    <w:rsid w:val="00050466"/>
    <w:rsid w:val="000504D0"/>
    <w:rsid w:val="0005075A"/>
    <w:rsid w:val="00050772"/>
    <w:rsid w:val="00050B5F"/>
    <w:rsid w:val="00050CB3"/>
    <w:rsid w:val="00050F1F"/>
    <w:rsid w:val="00050FDB"/>
    <w:rsid w:val="000510B8"/>
    <w:rsid w:val="000511C9"/>
    <w:rsid w:val="00051513"/>
    <w:rsid w:val="00051572"/>
    <w:rsid w:val="00051726"/>
    <w:rsid w:val="000517A5"/>
    <w:rsid w:val="000517E4"/>
    <w:rsid w:val="000518C9"/>
    <w:rsid w:val="00051B06"/>
    <w:rsid w:val="00051BD2"/>
    <w:rsid w:val="00051BFB"/>
    <w:rsid w:val="00052627"/>
    <w:rsid w:val="0005278A"/>
    <w:rsid w:val="000527A8"/>
    <w:rsid w:val="00052A65"/>
    <w:rsid w:val="00052A76"/>
    <w:rsid w:val="00052DF1"/>
    <w:rsid w:val="00052E4D"/>
    <w:rsid w:val="00052EEE"/>
    <w:rsid w:val="00052F26"/>
    <w:rsid w:val="00053366"/>
    <w:rsid w:val="000533C4"/>
    <w:rsid w:val="000533D4"/>
    <w:rsid w:val="0005362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724"/>
    <w:rsid w:val="0005489C"/>
    <w:rsid w:val="00054B75"/>
    <w:rsid w:val="00054C8E"/>
    <w:rsid w:val="00054D67"/>
    <w:rsid w:val="00054D9F"/>
    <w:rsid w:val="00054E72"/>
    <w:rsid w:val="00054F3E"/>
    <w:rsid w:val="0005502B"/>
    <w:rsid w:val="00055064"/>
    <w:rsid w:val="000550B2"/>
    <w:rsid w:val="0005527E"/>
    <w:rsid w:val="00055322"/>
    <w:rsid w:val="00055341"/>
    <w:rsid w:val="0005551E"/>
    <w:rsid w:val="00055832"/>
    <w:rsid w:val="00055880"/>
    <w:rsid w:val="00055961"/>
    <w:rsid w:val="00055A08"/>
    <w:rsid w:val="00055BBE"/>
    <w:rsid w:val="00055BC9"/>
    <w:rsid w:val="00055C0E"/>
    <w:rsid w:val="00055F79"/>
    <w:rsid w:val="00056007"/>
    <w:rsid w:val="000560AB"/>
    <w:rsid w:val="00056103"/>
    <w:rsid w:val="00056130"/>
    <w:rsid w:val="00056201"/>
    <w:rsid w:val="0005623B"/>
    <w:rsid w:val="0005656B"/>
    <w:rsid w:val="00056807"/>
    <w:rsid w:val="00056879"/>
    <w:rsid w:val="00056CD2"/>
    <w:rsid w:val="000572BF"/>
    <w:rsid w:val="0005754E"/>
    <w:rsid w:val="000575AC"/>
    <w:rsid w:val="00057AEF"/>
    <w:rsid w:val="00057C15"/>
    <w:rsid w:val="00057C9F"/>
    <w:rsid w:val="00057E34"/>
    <w:rsid w:val="0006011E"/>
    <w:rsid w:val="0006016B"/>
    <w:rsid w:val="00060257"/>
    <w:rsid w:val="000604C7"/>
    <w:rsid w:val="000605BD"/>
    <w:rsid w:val="00060730"/>
    <w:rsid w:val="00060770"/>
    <w:rsid w:val="000609CB"/>
    <w:rsid w:val="00060AB2"/>
    <w:rsid w:val="00060B29"/>
    <w:rsid w:val="00060CB7"/>
    <w:rsid w:val="00060E74"/>
    <w:rsid w:val="00060F14"/>
    <w:rsid w:val="000610D0"/>
    <w:rsid w:val="0006110E"/>
    <w:rsid w:val="00061303"/>
    <w:rsid w:val="00061461"/>
    <w:rsid w:val="0006148D"/>
    <w:rsid w:val="00061647"/>
    <w:rsid w:val="000618A3"/>
    <w:rsid w:val="0006190B"/>
    <w:rsid w:val="0006190E"/>
    <w:rsid w:val="0006191A"/>
    <w:rsid w:val="0006197D"/>
    <w:rsid w:val="00061993"/>
    <w:rsid w:val="000619B8"/>
    <w:rsid w:val="000619FE"/>
    <w:rsid w:val="00061A42"/>
    <w:rsid w:val="00061AA3"/>
    <w:rsid w:val="00061AFC"/>
    <w:rsid w:val="00061C1A"/>
    <w:rsid w:val="00061C55"/>
    <w:rsid w:val="00061ECC"/>
    <w:rsid w:val="00061F6D"/>
    <w:rsid w:val="000624DC"/>
    <w:rsid w:val="000625D1"/>
    <w:rsid w:val="000625D2"/>
    <w:rsid w:val="000626C6"/>
    <w:rsid w:val="00062879"/>
    <w:rsid w:val="0006296B"/>
    <w:rsid w:val="00062C91"/>
    <w:rsid w:val="00062D04"/>
    <w:rsid w:val="00062E93"/>
    <w:rsid w:val="00062FFA"/>
    <w:rsid w:val="0006304D"/>
    <w:rsid w:val="0006324C"/>
    <w:rsid w:val="0006330A"/>
    <w:rsid w:val="000634A1"/>
    <w:rsid w:val="000637A0"/>
    <w:rsid w:val="000638FB"/>
    <w:rsid w:val="00063DE0"/>
    <w:rsid w:val="00063E52"/>
    <w:rsid w:val="00064021"/>
    <w:rsid w:val="00064187"/>
    <w:rsid w:val="0006448A"/>
    <w:rsid w:val="000645B8"/>
    <w:rsid w:val="00064756"/>
    <w:rsid w:val="00064AEF"/>
    <w:rsid w:val="00064B4B"/>
    <w:rsid w:val="00064CAE"/>
    <w:rsid w:val="00064D2B"/>
    <w:rsid w:val="00064D84"/>
    <w:rsid w:val="00064DD7"/>
    <w:rsid w:val="00064DF8"/>
    <w:rsid w:val="000651E9"/>
    <w:rsid w:val="00065302"/>
    <w:rsid w:val="0006538B"/>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2D"/>
    <w:rsid w:val="00066CEB"/>
    <w:rsid w:val="00066F33"/>
    <w:rsid w:val="000672EF"/>
    <w:rsid w:val="000673CC"/>
    <w:rsid w:val="000674F6"/>
    <w:rsid w:val="00067E6F"/>
    <w:rsid w:val="00067E89"/>
    <w:rsid w:val="00067ECB"/>
    <w:rsid w:val="00067F3C"/>
    <w:rsid w:val="00067F56"/>
    <w:rsid w:val="00067F5E"/>
    <w:rsid w:val="00067FE9"/>
    <w:rsid w:val="000700B0"/>
    <w:rsid w:val="000700B6"/>
    <w:rsid w:val="000701A2"/>
    <w:rsid w:val="000703F6"/>
    <w:rsid w:val="00070974"/>
    <w:rsid w:val="00070A08"/>
    <w:rsid w:val="00070C09"/>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196"/>
    <w:rsid w:val="00073200"/>
    <w:rsid w:val="000738BA"/>
    <w:rsid w:val="0007395B"/>
    <w:rsid w:val="00073BA1"/>
    <w:rsid w:val="00073BF2"/>
    <w:rsid w:val="00073C04"/>
    <w:rsid w:val="00073C80"/>
    <w:rsid w:val="00073FAB"/>
    <w:rsid w:val="000743ED"/>
    <w:rsid w:val="000745CC"/>
    <w:rsid w:val="0007471B"/>
    <w:rsid w:val="00074B3A"/>
    <w:rsid w:val="00074BE8"/>
    <w:rsid w:val="00074EFE"/>
    <w:rsid w:val="00074FA6"/>
    <w:rsid w:val="00074FFE"/>
    <w:rsid w:val="00075204"/>
    <w:rsid w:val="00075456"/>
    <w:rsid w:val="00075557"/>
    <w:rsid w:val="000758FF"/>
    <w:rsid w:val="00075996"/>
    <w:rsid w:val="00075C19"/>
    <w:rsid w:val="00075CCA"/>
    <w:rsid w:val="00075CFD"/>
    <w:rsid w:val="00075FC7"/>
    <w:rsid w:val="0007606C"/>
    <w:rsid w:val="00076173"/>
    <w:rsid w:val="0007660E"/>
    <w:rsid w:val="000769D4"/>
    <w:rsid w:val="00076B95"/>
    <w:rsid w:val="00076EE0"/>
    <w:rsid w:val="000771EB"/>
    <w:rsid w:val="0007732A"/>
    <w:rsid w:val="00077394"/>
    <w:rsid w:val="000773B0"/>
    <w:rsid w:val="000773D6"/>
    <w:rsid w:val="000778A9"/>
    <w:rsid w:val="00077A8B"/>
    <w:rsid w:val="000801D3"/>
    <w:rsid w:val="0008033F"/>
    <w:rsid w:val="00080452"/>
    <w:rsid w:val="00080528"/>
    <w:rsid w:val="00080543"/>
    <w:rsid w:val="000805FF"/>
    <w:rsid w:val="00080605"/>
    <w:rsid w:val="000806EB"/>
    <w:rsid w:val="000807BE"/>
    <w:rsid w:val="00080AB9"/>
    <w:rsid w:val="00080B04"/>
    <w:rsid w:val="00080EAB"/>
    <w:rsid w:val="000810D3"/>
    <w:rsid w:val="0008116D"/>
    <w:rsid w:val="000811FA"/>
    <w:rsid w:val="00081425"/>
    <w:rsid w:val="00081437"/>
    <w:rsid w:val="00081919"/>
    <w:rsid w:val="000819C4"/>
    <w:rsid w:val="00081AB4"/>
    <w:rsid w:val="00081AB6"/>
    <w:rsid w:val="00081D44"/>
    <w:rsid w:val="00081ED9"/>
    <w:rsid w:val="00081FD9"/>
    <w:rsid w:val="00082089"/>
    <w:rsid w:val="00082181"/>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BA6"/>
    <w:rsid w:val="00083D15"/>
    <w:rsid w:val="00083D3D"/>
    <w:rsid w:val="00083E0C"/>
    <w:rsid w:val="00083F4D"/>
    <w:rsid w:val="00084597"/>
    <w:rsid w:val="00084635"/>
    <w:rsid w:val="00084A1F"/>
    <w:rsid w:val="00084D5C"/>
    <w:rsid w:val="00084D86"/>
    <w:rsid w:val="00084DAA"/>
    <w:rsid w:val="00084E4A"/>
    <w:rsid w:val="00084F92"/>
    <w:rsid w:val="0008528A"/>
    <w:rsid w:val="0008535C"/>
    <w:rsid w:val="00085394"/>
    <w:rsid w:val="000858B9"/>
    <w:rsid w:val="000859B8"/>
    <w:rsid w:val="00085B75"/>
    <w:rsid w:val="00085B99"/>
    <w:rsid w:val="00085CDD"/>
    <w:rsid w:val="00085EF0"/>
    <w:rsid w:val="00085FAF"/>
    <w:rsid w:val="0008611A"/>
    <w:rsid w:val="00086146"/>
    <w:rsid w:val="000861AF"/>
    <w:rsid w:val="000861F6"/>
    <w:rsid w:val="00086372"/>
    <w:rsid w:val="0008661E"/>
    <w:rsid w:val="0008663A"/>
    <w:rsid w:val="00086753"/>
    <w:rsid w:val="00086795"/>
    <w:rsid w:val="00086930"/>
    <w:rsid w:val="000869EE"/>
    <w:rsid w:val="000869F1"/>
    <w:rsid w:val="00086AD5"/>
    <w:rsid w:val="00086B8C"/>
    <w:rsid w:val="00086BB3"/>
    <w:rsid w:val="00086CC6"/>
    <w:rsid w:val="00086E93"/>
    <w:rsid w:val="00086F0E"/>
    <w:rsid w:val="00086F4B"/>
    <w:rsid w:val="00086F6F"/>
    <w:rsid w:val="00086FC6"/>
    <w:rsid w:val="000871FA"/>
    <w:rsid w:val="00087449"/>
    <w:rsid w:val="000874E8"/>
    <w:rsid w:val="0008755E"/>
    <w:rsid w:val="000875A5"/>
    <w:rsid w:val="0008765E"/>
    <w:rsid w:val="00087954"/>
    <w:rsid w:val="00087BC4"/>
    <w:rsid w:val="00087BDF"/>
    <w:rsid w:val="00087E2F"/>
    <w:rsid w:val="00087E3C"/>
    <w:rsid w:val="000901D3"/>
    <w:rsid w:val="0009026E"/>
    <w:rsid w:val="000902D9"/>
    <w:rsid w:val="0009035C"/>
    <w:rsid w:val="00090506"/>
    <w:rsid w:val="0009055A"/>
    <w:rsid w:val="0009057E"/>
    <w:rsid w:val="0009060C"/>
    <w:rsid w:val="000908B3"/>
    <w:rsid w:val="00090CBE"/>
    <w:rsid w:val="00090D48"/>
    <w:rsid w:val="00090F19"/>
    <w:rsid w:val="00091073"/>
    <w:rsid w:val="000910D2"/>
    <w:rsid w:val="00091333"/>
    <w:rsid w:val="0009140D"/>
    <w:rsid w:val="000916B8"/>
    <w:rsid w:val="000918D4"/>
    <w:rsid w:val="00091B99"/>
    <w:rsid w:val="00092185"/>
    <w:rsid w:val="0009226F"/>
    <w:rsid w:val="0009232D"/>
    <w:rsid w:val="000924EE"/>
    <w:rsid w:val="00092503"/>
    <w:rsid w:val="000925AB"/>
    <w:rsid w:val="000928C6"/>
    <w:rsid w:val="000929CB"/>
    <w:rsid w:val="00092AA9"/>
    <w:rsid w:val="00092ADD"/>
    <w:rsid w:val="00092C82"/>
    <w:rsid w:val="00092C8F"/>
    <w:rsid w:val="00092CA4"/>
    <w:rsid w:val="00092D36"/>
    <w:rsid w:val="00092E42"/>
    <w:rsid w:val="00092E4A"/>
    <w:rsid w:val="00092ECA"/>
    <w:rsid w:val="00092F77"/>
    <w:rsid w:val="000933D8"/>
    <w:rsid w:val="0009349C"/>
    <w:rsid w:val="00093542"/>
    <w:rsid w:val="0009356A"/>
    <w:rsid w:val="000935D2"/>
    <w:rsid w:val="00093B27"/>
    <w:rsid w:val="00093D41"/>
    <w:rsid w:val="00093D56"/>
    <w:rsid w:val="000940B2"/>
    <w:rsid w:val="0009446A"/>
    <w:rsid w:val="000944C2"/>
    <w:rsid w:val="0009467A"/>
    <w:rsid w:val="000946F5"/>
    <w:rsid w:val="0009498A"/>
    <w:rsid w:val="00094AD3"/>
    <w:rsid w:val="00094B1E"/>
    <w:rsid w:val="00094D01"/>
    <w:rsid w:val="00094E98"/>
    <w:rsid w:val="00094F6E"/>
    <w:rsid w:val="000950FB"/>
    <w:rsid w:val="000952F4"/>
    <w:rsid w:val="000955C5"/>
    <w:rsid w:val="000956C6"/>
    <w:rsid w:val="00095790"/>
    <w:rsid w:val="00095BE4"/>
    <w:rsid w:val="00095C0A"/>
    <w:rsid w:val="00095C18"/>
    <w:rsid w:val="00095C99"/>
    <w:rsid w:val="00095DDA"/>
    <w:rsid w:val="00095E99"/>
    <w:rsid w:val="00096259"/>
    <w:rsid w:val="000962B2"/>
    <w:rsid w:val="00096335"/>
    <w:rsid w:val="000965C1"/>
    <w:rsid w:val="00096678"/>
    <w:rsid w:val="000966B1"/>
    <w:rsid w:val="0009680E"/>
    <w:rsid w:val="00096815"/>
    <w:rsid w:val="00096DBF"/>
    <w:rsid w:val="000971EF"/>
    <w:rsid w:val="00097329"/>
    <w:rsid w:val="0009758F"/>
    <w:rsid w:val="000975EC"/>
    <w:rsid w:val="000976A2"/>
    <w:rsid w:val="00097873"/>
    <w:rsid w:val="000978E7"/>
    <w:rsid w:val="00097A61"/>
    <w:rsid w:val="00097F16"/>
    <w:rsid w:val="00097FD3"/>
    <w:rsid w:val="000A049D"/>
    <w:rsid w:val="000A0661"/>
    <w:rsid w:val="000A06A5"/>
    <w:rsid w:val="000A0DFC"/>
    <w:rsid w:val="000A0EED"/>
    <w:rsid w:val="000A0F50"/>
    <w:rsid w:val="000A0FAD"/>
    <w:rsid w:val="000A1006"/>
    <w:rsid w:val="000A11A1"/>
    <w:rsid w:val="000A1320"/>
    <w:rsid w:val="000A18E2"/>
    <w:rsid w:val="000A19A2"/>
    <w:rsid w:val="000A1A32"/>
    <w:rsid w:val="000A1B82"/>
    <w:rsid w:val="000A1CA7"/>
    <w:rsid w:val="000A1EB9"/>
    <w:rsid w:val="000A2239"/>
    <w:rsid w:val="000A232D"/>
    <w:rsid w:val="000A2443"/>
    <w:rsid w:val="000A2691"/>
    <w:rsid w:val="000A275F"/>
    <w:rsid w:val="000A2785"/>
    <w:rsid w:val="000A2A41"/>
    <w:rsid w:val="000A2FB3"/>
    <w:rsid w:val="000A31CD"/>
    <w:rsid w:val="000A322B"/>
    <w:rsid w:val="000A3369"/>
    <w:rsid w:val="000A33FD"/>
    <w:rsid w:val="000A34DF"/>
    <w:rsid w:val="000A37B1"/>
    <w:rsid w:val="000A3891"/>
    <w:rsid w:val="000A3C61"/>
    <w:rsid w:val="000A3EB7"/>
    <w:rsid w:val="000A40FD"/>
    <w:rsid w:val="000A4214"/>
    <w:rsid w:val="000A428A"/>
    <w:rsid w:val="000A43E3"/>
    <w:rsid w:val="000A43F4"/>
    <w:rsid w:val="000A4612"/>
    <w:rsid w:val="000A46E1"/>
    <w:rsid w:val="000A4A26"/>
    <w:rsid w:val="000A4AF2"/>
    <w:rsid w:val="000A4B43"/>
    <w:rsid w:val="000A4BE7"/>
    <w:rsid w:val="000A4E96"/>
    <w:rsid w:val="000A5265"/>
    <w:rsid w:val="000A5394"/>
    <w:rsid w:val="000A562E"/>
    <w:rsid w:val="000A57EC"/>
    <w:rsid w:val="000A57F6"/>
    <w:rsid w:val="000A5874"/>
    <w:rsid w:val="000A58C7"/>
    <w:rsid w:val="000A5941"/>
    <w:rsid w:val="000A594C"/>
    <w:rsid w:val="000A5A4A"/>
    <w:rsid w:val="000A5D31"/>
    <w:rsid w:val="000A5E7A"/>
    <w:rsid w:val="000A60BE"/>
    <w:rsid w:val="000A6203"/>
    <w:rsid w:val="000A6220"/>
    <w:rsid w:val="000A62B8"/>
    <w:rsid w:val="000A660C"/>
    <w:rsid w:val="000A6792"/>
    <w:rsid w:val="000A67FB"/>
    <w:rsid w:val="000A68F0"/>
    <w:rsid w:val="000A69F6"/>
    <w:rsid w:val="000A6A16"/>
    <w:rsid w:val="000A6BB1"/>
    <w:rsid w:val="000A6BEB"/>
    <w:rsid w:val="000A6C48"/>
    <w:rsid w:val="000A6CDC"/>
    <w:rsid w:val="000A6DED"/>
    <w:rsid w:val="000A7236"/>
    <w:rsid w:val="000A728D"/>
    <w:rsid w:val="000A7406"/>
    <w:rsid w:val="000A744C"/>
    <w:rsid w:val="000A75DB"/>
    <w:rsid w:val="000A7754"/>
    <w:rsid w:val="000A7A4A"/>
    <w:rsid w:val="000A7B6E"/>
    <w:rsid w:val="000A7EC4"/>
    <w:rsid w:val="000B004F"/>
    <w:rsid w:val="000B0530"/>
    <w:rsid w:val="000B0544"/>
    <w:rsid w:val="000B090F"/>
    <w:rsid w:val="000B0A37"/>
    <w:rsid w:val="000B0B57"/>
    <w:rsid w:val="000B0C92"/>
    <w:rsid w:val="000B0CD0"/>
    <w:rsid w:val="000B0EA9"/>
    <w:rsid w:val="000B0EAB"/>
    <w:rsid w:val="000B11CF"/>
    <w:rsid w:val="000B1232"/>
    <w:rsid w:val="000B1271"/>
    <w:rsid w:val="000B134E"/>
    <w:rsid w:val="000B14C0"/>
    <w:rsid w:val="000B15FF"/>
    <w:rsid w:val="000B18D8"/>
    <w:rsid w:val="000B19A4"/>
    <w:rsid w:val="000B1AFE"/>
    <w:rsid w:val="000B1BC2"/>
    <w:rsid w:val="000B1C73"/>
    <w:rsid w:val="000B1CA8"/>
    <w:rsid w:val="000B1D50"/>
    <w:rsid w:val="000B1D5F"/>
    <w:rsid w:val="000B1EF6"/>
    <w:rsid w:val="000B2029"/>
    <w:rsid w:val="000B2051"/>
    <w:rsid w:val="000B2200"/>
    <w:rsid w:val="000B229B"/>
    <w:rsid w:val="000B2317"/>
    <w:rsid w:val="000B24D7"/>
    <w:rsid w:val="000B2564"/>
    <w:rsid w:val="000B2743"/>
    <w:rsid w:val="000B2AA2"/>
    <w:rsid w:val="000B2C52"/>
    <w:rsid w:val="000B2CC7"/>
    <w:rsid w:val="000B2DD4"/>
    <w:rsid w:val="000B2E51"/>
    <w:rsid w:val="000B2F75"/>
    <w:rsid w:val="000B3103"/>
    <w:rsid w:val="000B349C"/>
    <w:rsid w:val="000B34FD"/>
    <w:rsid w:val="000B354A"/>
    <w:rsid w:val="000B35A8"/>
    <w:rsid w:val="000B369F"/>
    <w:rsid w:val="000B3930"/>
    <w:rsid w:val="000B3B44"/>
    <w:rsid w:val="000B3B6B"/>
    <w:rsid w:val="000B3B8A"/>
    <w:rsid w:val="000B3C88"/>
    <w:rsid w:val="000B3E46"/>
    <w:rsid w:val="000B4465"/>
    <w:rsid w:val="000B456E"/>
    <w:rsid w:val="000B4644"/>
    <w:rsid w:val="000B4728"/>
    <w:rsid w:val="000B472D"/>
    <w:rsid w:val="000B4784"/>
    <w:rsid w:val="000B4AB5"/>
    <w:rsid w:val="000B4B2F"/>
    <w:rsid w:val="000B4E17"/>
    <w:rsid w:val="000B4F2D"/>
    <w:rsid w:val="000B51AF"/>
    <w:rsid w:val="000B5258"/>
    <w:rsid w:val="000B5918"/>
    <w:rsid w:val="000B5D43"/>
    <w:rsid w:val="000B5EE3"/>
    <w:rsid w:val="000B5F88"/>
    <w:rsid w:val="000B603F"/>
    <w:rsid w:val="000B6089"/>
    <w:rsid w:val="000B60DF"/>
    <w:rsid w:val="000B6118"/>
    <w:rsid w:val="000B615B"/>
    <w:rsid w:val="000B6314"/>
    <w:rsid w:val="000B63DA"/>
    <w:rsid w:val="000B6465"/>
    <w:rsid w:val="000B6726"/>
    <w:rsid w:val="000B674D"/>
    <w:rsid w:val="000B678F"/>
    <w:rsid w:val="000B6B30"/>
    <w:rsid w:val="000B6D08"/>
    <w:rsid w:val="000B6E72"/>
    <w:rsid w:val="000B6F4A"/>
    <w:rsid w:val="000B703C"/>
    <w:rsid w:val="000B7082"/>
    <w:rsid w:val="000B70FC"/>
    <w:rsid w:val="000B71E1"/>
    <w:rsid w:val="000B7426"/>
    <w:rsid w:val="000B75F6"/>
    <w:rsid w:val="000B78E3"/>
    <w:rsid w:val="000B7949"/>
    <w:rsid w:val="000B7B9B"/>
    <w:rsid w:val="000B7BD0"/>
    <w:rsid w:val="000B7C9C"/>
    <w:rsid w:val="000B7F4D"/>
    <w:rsid w:val="000C0338"/>
    <w:rsid w:val="000C041F"/>
    <w:rsid w:val="000C052C"/>
    <w:rsid w:val="000C0576"/>
    <w:rsid w:val="000C080F"/>
    <w:rsid w:val="000C08D2"/>
    <w:rsid w:val="000C09B0"/>
    <w:rsid w:val="000C0D0E"/>
    <w:rsid w:val="000C0FCE"/>
    <w:rsid w:val="000C0FE2"/>
    <w:rsid w:val="000C10EA"/>
    <w:rsid w:val="000C14E2"/>
    <w:rsid w:val="000C1637"/>
    <w:rsid w:val="000C17BC"/>
    <w:rsid w:val="000C17FB"/>
    <w:rsid w:val="000C1929"/>
    <w:rsid w:val="000C1D1B"/>
    <w:rsid w:val="000C1E1E"/>
    <w:rsid w:val="000C2382"/>
    <w:rsid w:val="000C25AF"/>
    <w:rsid w:val="000C2719"/>
    <w:rsid w:val="000C290D"/>
    <w:rsid w:val="000C29B2"/>
    <w:rsid w:val="000C2A3F"/>
    <w:rsid w:val="000C2A4C"/>
    <w:rsid w:val="000C2A87"/>
    <w:rsid w:val="000C3014"/>
    <w:rsid w:val="000C30C3"/>
    <w:rsid w:val="000C30E9"/>
    <w:rsid w:val="000C31CF"/>
    <w:rsid w:val="000C33EB"/>
    <w:rsid w:val="000C35C2"/>
    <w:rsid w:val="000C3646"/>
    <w:rsid w:val="000C3BD8"/>
    <w:rsid w:val="000C3BED"/>
    <w:rsid w:val="000C3E67"/>
    <w:rsid w:val="000C3ED6"/>
    <w:rsid w:val="000C3ED8"/>
    <w:rsid w:val="000C3F82"/>
    <w:rsid w:val="000C4340"/>
    <w:rsid w:val="000C4903"/>
    <w:rsid w:val="000C4933"/>
    <w:rsid w:val="000C4B04"/>
    <w:rsid w:val="000C4B3B"/>
    <w:rsid w:val="000C4B8F"/>
    <w:rsid w:val="000C4CD9"/>
    <w:rsid w:val="000C4D52"/>
    <w:rsid w:val="000C5108"/>
    <w:rsid w:val="000C514C"/>
    <w:rsid w:val="000C51E5"/>
    <w:rsid w:val="000C52B9"/>
    <w:rsid w:val="000C5381"/>
    <w:rsid w:val="000C5638"/>
    <w:rsid w:val="000C5892"/>
    <w:rsid w:val="000C5AFD"/>
    <w:rsid w:val="000C5B66"/>
    <w:rsid w:val="000C5C78"/>
    <w:rsid w:val="000C5CD0"/>
    <w:rsid w:val="000C5EDE"/>
    <w:rsid w:val="000C5F4A"/>
    <w:rsid w:val="000C5F68"/>
    <w:rsid w:val="000C622A"/>
    <w:rsid w:val="000C6563"/>
    <w:rsid w:val="000C6856"/>
    <w:rsid w:val="000C68C0"/>
    <w:rsid w:val="000C690C"/>
    <w:rsid w:val="000C6B4A"/>
    <w:rsid w:val="000C6DE8"/>
    <w:rsid w:val="000C6E7C"/>
    <w:rsid w:val="000C6E96"/>
    <w:rsid w:val="000C7293"/>
    <w:rsid w:val="000C732A"/>
    <w:rsid w:val="000C75BE"/>
    <w:rsid w:val="000C7780"/>
    <w:rsid w:val="000C77F9"/>
    <w:rsid w:val="000C78F9"/>
    <w:rsid w:val="000C7A20"/>
    <w:rsid w:val="000C7FC5"/>
    <w:rsid w:val="000D00A4"/>
    <w:rsid w:val="000D036A"/>
    <w:rsid w:val="000D03D7"/>
    <w:rsid w:val="000D0603"/>
    <w:rsid w:val="000D085C"/>
    <w:rsid w:val="000D0AF8"/>
    <w:rsid w:val="000D1153"/>
    <w:rsid w:val="000D117D"/>
    <w:rsid w:val="000D1277"/>
    <w:rsid w:val="000D142C"/>
    <w:rsid w:val="000D157C"/>
    <w:rsid w:val="000D1A18"/>
    <w:rsid w:val="000D1B80"/>
    <w:rsid w:val="000D1CCA"/>
    <w:rsid w:val="000D202E"/>
    <w:rsid w:val="000D2424"/>
    <w:rsid w:val="000D2442"/>
    <w:rsid w:val="000D2625"/>
    <w:rsid w:val="000D27A0"/>
    <w:rsid w:val="000D2955"/>
    <w:rsid w:val="000D2A9D"/>
    <w:rsid w:val="000D2AF7"/>
    <w:rsid w:val="000D2B21"/>
    <w:rsid w:val="000D2DA5"/>
    <w:rsid w:val="000D2EDB"/>
    <w:rsid w:val="000D2FF2"/>
    <w:rsid w:val="000D3147"/>
    <w:rsid w:val="000D31C9"/>
    <w:rsid w:val="000D3576"/>
    <w:rsid w:val="000D3581"/>
    <w:rsid w:val="000D35ED"/>
    <w:rsid w:val="000D387B"/>
    <w:rsid w:val="000D39B3"/>
    <w:rsid w:val="000D39E2"/>
    <w:rsid w:val="000D3B4D"/>
    <w:rsid w:val="000D3EA9"/>
    <w:rsid w:val="000D4149"/>
    <w:rsid w:val="000D41D1"/>
    <w:rsid w:val="000D4D62"/>
    <w:rsid w:val="000D50D7"/>
    <w:rsid w:val="000D51AF"/>
    <w:rsid w:val="000D52DE"/>
    <w:rsid w:val="000D52EA"/>
    <w:rsid w:val="000D553C"/>
    <w:rsid w:val="000D575F"/>
    <w:rsid w:val="000D57BC"/>
    <w:rsid w:val="000D5C04"/>
    <w:rsid w:val="000D5C52"/>
    <w:rsid w:val="000D5D02"/>
    <w:rsid w:val="000D5D67"/>
    <w:rsid w:val="000D6462"/>
    <w:rsid w:val="000D6511"/>
    <w:rsid w:val="000D675F"/>
    <w:rsid w:val="000D6778"/>
    <w:rsid w:val="000D680D"/>
    <w:rsid w:val="000D68C7"/>
    <w:rsid w:val="000D695D"/>
    <w:rsid w:val="000D6AF3"/>
    <w:rsid w:val="000D6B2B"/>
    <w:rsid w:val="000D6CD8"/>
    <w:rsid w:val="000D6D5E"/>
    <w:rsid w:val="000D705E"/>
    <w:rsid w:val="000D70D5"/>
    <w:rsid w:val="000D70F5"/>
    <w:rsid w:val="000D719E"/>
    <w:rsid w:val="000D72E6"/>
    <w:rsid w:val="000D72E7"/>
    <w:rsid w:val="000D745D"/>
    <w:rsid w:val="000D7782"/>
    <w:rsid w:val="000D7812"/>
    <w:rsid w:val="000D7EA0"/>
    <w:rsid w:val="000D7F2B"/>
    <w:rsid w:val="000D7F4B"/>
    <w:rsid w:val="000E00F6"/>
    <w:rsid w:val="000E0266"/>
    <w:rsid w:val="000E02B0"/>
    <w:rsid w:val="000E02B8"/>
    <w:rsid w:val="000E02D6"/>
    <w:rsid w:val="000E0412"/>
    <w:rsid w:val="000E0565"/>
    <w:rsid w:val="000E09A5"/>
    <w:rsid w:val="000E0A9E"/>
    <w:rsid w:val="000E0C22"/>
    <w:rsid w:val="000E1338"/>
    <w:rsid w:val="000E146D"/>
    <w:rsid w:val="000E1576"/>
    <w:rsid w:val="000E1672"/>
    <w:rsid w:val="000E1797"/>
    <w:rsid w:val="000E1807"/>
    <w:rsid w:val="000E194C"/>
    <w:rsid w:val="000E197C"/>
    <w:rsid w:val="000E19B8"/>
    <w:rsid w:val="000E19FB"/>
    <w:rsid w:val="000E1AC3"/>
    <w:rsid w:val="000E1D5C"/>
    <w:rsid w:val="000E2065"/>
    <w:rsid w:val="000E215C"/>
    <w:rsid w:val="000E247B"/>
    <w:rsid w:val="000E2A5C"/>
    <w:rsid w:val="000E2E68"/>
    <w:rsid w:val="000E3000"/>
    <w:rsid w:val="000E3075"/>
    <w:rsid w:val="000E3699"/>
    <w:rsid w:val="000E3816"/>
    <w:rsid w:val="000E389C"/>
    <w:rsid w:val="000E38BA"/>
    <w:rsid w:val="000E391C"/>
    <w:rsid w:val="000E39AD"/>
    <w:rsid w:val="000E3DDD"/>
    <w:rsid w:val="000E3E84"/>
    <w:rsid w:val="000E424E"/>
    <w:rsid w:val="000E4306"/>
    <w:rsid w:val="000E43BD"/>
    <w:rsid w:val="000E4590"/>
    <w:rsid w:val="000E4671"/>
    <w:rsid w:val="000E46F5"/>
    <w:rsid w:val="000E4AC0"/>
    <w:rsid w:val="000E4D1E"/>
    <w:rsid w:val="000E4E00"/>
    <w:rsid w:val="000E4ECC"/>
    <w:rsid w:val="000E50A3"/>
    <w:rsid w:val="000E51A3"/>
    <w:rsid w:val="000E52B7"/>
    <w:rsid w:val="000E5432"/>
    <w:rsid w:val="000E555E"/>
    <w:rsid w:val="000E56B3"/>
    <w:rsid w:val="000E571B"/>
    <w:rsid w:val="000E57BA"/>
    <w:rsid w:val="000E594A"/>
    <w:rsid w:val="000E59A7"/>
    <w:rsid w:val="000E5B7E"/>
    <w:rsid w:val="000E60F8"/>
    <w:rsid w:val="000E6193"/>
    <w:rsid w:val="000E63AF"/>
    <w:rsid w:val="000E66C9"/>
    <w:rsid w:val="000E67E0"/>
    <w:rsid w:val="000E6840"/>
    <w:rsid w:val="000E688D"/>
    <w:rsid w:val="000E69E3"/>
    <w:rsid w:val="000E7178"/>
    <w:rsid w:val="000E73E2"/>
    <w:rsid w:val="000E744A"/>
    <w:rsid w:val="000E756A"/>
    <w:rsid w:val="000E759C"/>
    <w:rsid w:val="000E763C"/>
    <w:rsid w:val="000E7662"/>
    <w:rsid w:val="000E76A0"/>
    <w:rsid w:val="000E7808"/>
    <w:rsid w:val="000E79B6"/>
    <w:rsid w:val="000E7C9A"/>
    <w:rsid w:val="000E7E55"/>
    <w:rsid w:val="000E7E9C"/>
    <w:rsid w:val="000F01EC"/>
    <w:rsid w:val="000F0654"/>
    <w:rsid w:val="000F0CAA"/>
    <w:rsid w:val="000F10BA"/>
    <w:rsid w:val="000F149C"/>
    <w:rsid w:val="000F14FA"/>
    <w:rsid w:val="000F1514"/>
    <w:rsid w:val="000F1557"/>
    <w:rsid w:val="000F189D"/>
    <w:rsid w:val="000F194D"/>
    <w:rsid w:val="000F19C2"/>
    <w:rsid w:val="000F1D8B"/>
    <w:rsid w:val="000F1E6F"/>
    <w:rsid w:val="000F1E92"/>
    <w:rsid w:val="000F1EB8"/>
    <w:rsid w:val="000F1F71"/>
    <w:rsid w:val="000F1FAE"/>
    <w:rsid w:val="000F201E"/>
    <w:rsid w:val="000F228C"/>
    <w:rsid w:val="000F237F"/>
    <w:rsid w:val="000F2517"/>
    <w:rsid w:val="000F25F8"/>
    <w:rsid w:val="000F2854"/>
    <w:rsid w:val="000F2997"/>
    <w:rsid w:val="000F2B91"/>
    <w:rsid w:val="000F2C97"/>
    <w:rsid w:val="000F2CA3"/>
    <w:rsid w:val="000F2EEA"/>
    <w:rsid w:val="000F30D4"/>
    <w:rsid w:val="000F329A"/>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3ED"/>
    <w:rsid w:val="000F47B3"/>
    <w:rsid w:val="000F4952"/>
    <w:rsid w:val="000F4A32"/>
    <w:rsid w:val="000F4AAE"/>
    <w:rsid w:val="000F4EA1"/>
    <w:rsid w:val="000F5121"/>
    <w:rsid w:val="000F53CE"/>
    <w:rsid w:val="000F5837"/>
    <w:rsid w:val="000F58D7"/>
    <w:rsid w:val="000F5945"/>
    <w:rsid w:val="000F5948"/>
    <w:rsid w:val="000F5A80"/>
    <w:rsid w:val="000F5C33"/>
    <w:rsid w:val="000F5D19"/>
    <w:rsid w:val="000F5E01"/>
    <w:rsid w:val="000F5ECD"/>
    <w:rsid w:val="000F6012"/>
    <w:rsid w:val="000F601B"/>
    <w:rsid w:val="000F6673"/>
    <w:rsid w:val="000F6837"/>
    <w:rsid w:val="000F69FA"/>
    <w:rsid w:val="000F6A6E"/>
    <w:rsid w:val="000F6F15"/>
    <w:rsid w:val="000F6FEB"/>
    <w:rsid w:val="000F7361"/>
    <w:rsid w:val="000F7414"/>
    <w:rsid w:val="000F759C"/>
    <w:rsid w:val="000F7735"/>
    <w:rsid w:val="000F77F7"/>
    <w:rsid w:val="000F7A8C"/>
    <w:rsid w:val="000F7AD1"/>
    <w:rsid w:val="000F7CBD"/>
    <w:rsid w:val="000F7D02"/>
    <w:rsid w:val="000F7D52"/>
    <w:rsid w:val="000F7D5D"/>
    <w:rsid w:val="000FA523"/>
    <w:rsid w:val="001003EC"/>
    <w:rsid w:val="00100623"/>
    <w:rsid w:val="001006E8"/>
    <w:rsid w:val="00100732"/>
    <w:rsid w:val="001007C2"/>
    <w:rsid w:val="0010090E"/>
    <w:rsid w:val="00100A03"/>
    <w:rsid w:val="00100B3A"/>
    <w:rsid w:val="00100B91"/>
    <w:rsid w:val="00100DE9"/>
    <w:rsid w:val="00100E37"/>
    <w:rsid w:val="0010165B"/>
    <w:rsid w:val="001018CF"/>
    <w:rsid w:val="00101A33"/>
    <w:rsid w:val="00101A78"/>
    <w:rsid w:val="00101C69"/>
    <w:rsid w:val="00101CCC"/>
    <w:rsid w:val="001020E6"/>
    <w:rsid w:val="001022E8"/>
    <w:rsid w:val="00102577"/>
    <w:rsid w:val="00102716"/>
    <w:rsid w:val="0010282D"/>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ACC"/>
    <w:rsid w:val="00104C0D"/>
    <w:rsid w:val="00104D7A"/>
    <w:rsid w:val="00104D9E"/>
    <w:rsid w:val="00104E71"/>
    <w:rsid w:val="00105025"/>
    <w:rsid w:val="00105084"/>
    <w:rsid w:val="00105092"/>
    <w:rsid w:val="00105732"/>
    <w:rsid w:val="0010585B"/>
    <w:rsid w:val="00105863"/>
    <w:rsid w:val="00105923"/>
    <w:rsid w:val="00105A1B"/>
    <w:rsid w:val="00105AFA"/>
    <w:rsid w:val="00105F1D"/>
    <w:rsid w:val="00105F79"/>
    <w:rsid w:val="0010605B"/>
    <w:rsid w:val="001061DB"/>
    <w:rsid w:val="001061EF"/>
    <w:rsid w:val="00106487"/>
    <w:rsid w:val="001067A1"/>
    <w:rsid w:val="001067A9"/>
    <w:rsid w:val="00106945"/>
    <w:rsid w:val="00106953"/>
    <w:rsid w:val="001069E1"/>
    <w:rsid w:val="00106B63"/>
    <w:rsid w:val="00106BA8"/>
    <w:rsid w:val="00106D1F"/>
    <w:rsid w:val="00107047"/>
    <w:rsid w:val="00107119"/>
    <w:rsid w:val="00107346"/>
    <w:rsid w:val="001073FD"/>
    <w:rsid w:val="00107559"/>
    <w:rsid w:val="001076D0"/>
    <w:rsid w:val="0010791B"/>
    <w:rsid w:val="00107A18"/>
    <w:rsid w:val="00110013"/>
    <w:rsid w:val="00110031"/>
    <w:rsid w:val="00110130"/>
    <w:rsid w:val="0011019F"/>
    <w:rsid w:val="00110531"/>
    <w:rsid w:val="00110722"/>
    <w:rsid w:val="00110865"/>
    <w:rsid w:val="00110BD9"/>
    <w:rsid w:val="00110EF4"/>
    <w:rsid w:val="00111055"/>
    <w:rsid w:val="001110A4"/>
    <w:rsid w:val="00111342"/>
    <w:rsid w:val="0011135E"/>
    <w:rsid w:val="0011172C"/>
    <w:rsid w:val="001119C3"/>
    <w:rsid w:val="001119C8"/>
    <w:rsid w:val="00111A69"/>
    <w:rsid w:val="00111D38"/>
    <w:rsid w:val="00111E93"/>
    <w:rsid w:val="001120DF"/>
    <w:rsid w:val="001123DB"/>
    <w:rsid w:val="00112448"/>
    <w:rsid w:val="00112623"/>
    <w:rsid w:val="0011278A"/>
    <w:rsid w:val="0011288A"/>
    <w:rsid w:val="001128E5"/>
    <w:rsid w:val="00112AC1"/>
    <w:rsid w:val="00112AFC"/>
    <w:rsid w:val="00112C12"/>
    <w:rsid w:val="00112D1B"/>
    <w:rsid w:val="00112E38"/>
    <w:rsid w:val="00112FA3"/>
    <w:rsid w:val="00112FC8"/>
    <w:rsid w:val="00112FE7"/>
    <w:rsid w:val="00113182"/>
    <w:rsid w:val="0011321F"/>
    <w:rsid w:val="00113291"/>
    <w:rsid w:val="001132CC"/>
    <w:rsid w:val="001136B4"/>
    <w:rsid w:val="001136C8"/>
    <w:rsid w:val="0011375B"/>
    <w:rsid w:val="0011398D"/>
    <w:rsid w:val="00113B70"/>
    <w:rsid w:val="00113CF4"/>
    <w:rsid w:val="00113FD6"/>
    <w:rsid w:val="00114052"/>
    <w:rsid w:val="0011421F"/>
    <w:rsid w:val="00114286"/>
    <w:rsid w:val="0011428D"/>
    <w:rsid w:val="0011436D"/>
    <w:rsid w:val="00114A06"/>
    <w:rsid w:val="00114A9A"/>
    <w:rsid w:val="00114C5E"/>
    <w:rsid w:val="00114DA1"/>
    <w:rsid w:val="00114F67"/>
    <w:rsid w:val="00115265"/>
    <w:rsid w:val="0011533C"/>
    <w:rsid w:val="00115351"/>
    <w:rsid w:val="0011535E"/>
    <w:rsid w:val="00115444"/>
    <w:rsid w:val="00115633"/>
    <w:rsid w:val="001156B4"/>
    <w:rsid w:val="00115794"/>
    <w:rsid w:val="00115814"/>
    <w:rsid w:val="001158CA"/>
    <w:rsid w:val="00115943"/>
    <w:rsid w:val="00115C05"/>
    <w:rsid w:val="00115D74"/>
    <w:rsid w:val="00115E7A"/>
    <w:rsid w:val="00115FB0"/>
    <w:rsid w:val="0011606B"/>
    <w:rsid w:val="0011616D"/>
    <w:rsid w:val="001164C6"/>
    <w:rsid w:val="0011658B"/>
    <w:rsid w:val="001167AA"/>
    <w:rsid w:val="00116891"/>
    <w:rsid w:val="00116A34"/>
    <w:rsid w:val="00116C6F"/>
    <w:rsid w:val="00116CBA"/>
    <w:rsid w:val="00116D02"/>
    <w:rsid w:val="00116E2D"/>
    <w:rsid w:val="0011706C"/>
    <w:rsid w:val="00117105"/>
    <w:rsid w:val="0011715D"/>
    <w:rsid w:val="00117275"/>
    <w:rsid w:val="001172D5"/>
    <w:rsid w:val="00117347"/>
    <w:rsid w:val="00117473"/>
    <w:rsid w:val="001174A0"/>
    <w:rsid w:val="001175ED"/>
    <w:rsid w:val="0011782C"/>
    <w:rsid w:val="00117872"/>
    <w:rsid w:val="001178CF"/>
    <w:rsid w:val="00117A33"/>
    <w:rsid w:val="00117B3F"/>
    <w:rsid w:val="00117B4A"/>
    <w:rsid w:val="00117BF1"/>
    <w:rsid w:val="00117CAB"/>
    <w:rsid w:val="00117EB1"/>
    <w:rsid w:val="001200D8"/>
    <w:rsid w:val="001202DB"/>
    <w:rsid w:val="00120321"/>
    <w:rsid w:val="001203DA"/>
    <w:rsid w:val="001203DB"/>
    <w:rsid w:val="001204E7"/>
    <w:rsid w:val="00120630"/>
    <w:rsid w:val="00120681"/>
    <w:rsid w:val="001206B9"/>
    <w:rsid w:val="00120767"/>
    <w:rsid w:val="00120905"/>
    <w:rsid w:val="00120924"/>
    <w:rsid w:val="00120C7E"/>
    <w:rsid w:val="00120E1C"/>
    <w:rsid w:val="00120EAD"/>
    <w:rsid w:val="00120F44"/>
    <w:rsid w:val="00120FD3"/>
    <w:rsid w:val="00121127"/>
    <w:rsid w:val="00121364"/>
    <w:rsid w:val="001213A8"/>
    <w:rsid w:val="00121A2B"/>
    <w:rsid w:val="00121A5F"/>
    <w:rsid w:val="00121BF2"/>
    <w:rsid w:val="00121C62"/>
    <w:rsid w:val="00121DAD"/>
    <w:rsid w:val="00121FAD"/>
    <w:rsid w:val="00122089"/>
    <w:rsid w:val="001220E8"/>
    <w:rsid w:val="001220FE"/>
    <w:rsid w:val="001221E1"/>
    <w:rsid w:val="001223CC"/>
    <w:rsid w:val="001224FE"/>
    <w:rsid w:val="001228BB"/>
    <w:rsid w:val="00122979"/>
    <w:rsid w:val="00122A28"/>
    <w:rsid w:val="00122BAC"/>
    <w:rsid w:val="00122C47"/>
    <w:rsid w:val="00122DCF"/>
    <w:rsid w:val="00122E8E"/>
    <w:rsid w:val="00122EE6"/>
    <w:rsid w:val="00122EF0"/>
    <w:rsid w:val="001230F1"/>
    <w:rsid w:val="0012339B"/>
    <w:rsid w:val="00123458"/>
    <w:rsid w:val="0012364F"/>
    <w:rsid w:val="001237FB"/>
    <w:rsid w:val="00123874"/>
    <w:rsid w:val="001238FA"/>
    <w:rsid w:val="00123B33"/>
    <w:rsid w:val="00123BBF"/>
    <w:rsid w:val="00123CBB"/>
    <w:rsid w:val="00123CD5"/>
    <w:rsid w:val="00123F37"/>
    <w:rsid w:val="00123F9E"/>
    <w:rsid w:val="00124000"/>
    <w:rsid w:val="00124175"/>
    <w:rsid w:val="00124185"/>
    <w:rsid w:val="0012448D"/>
    <w:rsid w:val="001244AB"/>
    <w:rsid w:val="001246C8"/>
    <w:rsid w:val="001248A1"/>
    <w:rsid w:val="0012492E"/>
    <w:rsid w:val="00124ACB"/>
    <w:rsid w:val="00124AEA"/>
    <w:rsid w:val="00124CEC"/>
    <w:rsid w:val="00124D79"/>
    <w:rsid w:val="00124F32"/>
    <w:rsid w:val="001250C1"/>
    <w:rsid w:val="001250F2"/>
    <w:rsid w:val="001250F6"/>
    <w:rsid w:val="00125181"/>
    <w:rsid w:val="0012518A"/>
    <w:rsid w:val="00125482"/>
    <w:rsid w:val="00125504"/>
    <w:rsid w:val="00125576"/>
    <w:rsid w:val="00125857"/>
    <w:rsid w:val="00125D4B"/>
    <w:rsid w:val="00125DCB"/>
    <w:rsid w:val="001260B8"/>
    <w:rsid w:val="0012623E"/>
    <w:rsid w:val="00126298"/>
    <w:rsid w:val="0012640B"/>
    <w:rsid w:val="00126514"/>
    <w:rsid w:val="00126620"/>
    <w:rsid w:val="00126676"/>
    <w:rsid w:val="00126678"/>
    <w:rsid w:val="00126882"/>
    <w:rsid w:val="0012688D"/>
    <w:rsid w:val="0012697C"/>
    <w:rsid w:val="00126A97"/>
    <w:rsid w:val="00126BF6"/>
    <w:rsid w:val="00126C38"/>
    <w:rsid w:val="00126D24"/>
    <w:rsid w:val="00126D78"/>
    <w:rsid w:val="00126E09"/>
    <w:rsid w:val="00127292"/>
    <w:rsid w:val="0012738E"/>
    <w:rsid w:val="001276B6"/>
    <w:rsid w:val="001276D0"/>
    <w:rsid w:val="001279F8"/>
    <w:rsid w:val="00127C62"/>
    <w:rsid w:val="00127CC8"/>
    <w:rsid w:val="00127FD0"/>
    <w:rsid w:val="001301BC"/>
    <w:rsid w:val="00130536"/>
    <w:rsid w:val="0013053D"/>
    <w:rsid w:val="0013063A"/>
    <w:rsid w:val="00130650"/>
    <w:rsid w:val="001307D4"/>
    <w:rsid w:val="0013080B"/>
    <w:rsid w:val="001309FD"/>
    <w:rsid w:val="00130AAC"/>
    <w:rsid w:val="00130AD1"/>
    <w:rsid w:val="00130AF7"/>
    <w:rsid w:val="00130CB3"/>
    <w:rsid w:val="00131068"/>
    <w:rsid w:val="00131123"/>
    <w:rsid w:val="00131263"/>
    <w:rsid w:val="001313F2"/>
    <w:rsid w:val="001315D1"/>
    <w:rsid w:val="0013168D"/>
    <w:rsid w:val="00131713"/>
    <w:rsid w:val="001317B7"/>
    <w:rsid w:val="00131C2A"/>
    <w:rsid w:val="00131CC1"/>
    <w:rsid w:val="00131EF4"/>
    <w:rsid w:val="00131F32"/>
    <w:rsid w:val="00131F36"/>
    <w:rsid w:val="001321DA"/>
    <w:rsid w:val="00132398"/>
    <w:rsid w:val="0013247A"/>
    <w:rsid w:val="0013253F"/>
    <w:rsid w:val="001325C8"/>
    <w:rsid w:val="00132810"/>
    <w:rsid w:val="0013294D"/>
    <w:rsid w:val="001329AD"/>
    <w:rsid w:val="001329DA"/>
    <w:rsid w:val="00132C51"/>
    <w:rsid w:val="00132DAF"/>
    <w:rsid w:val="00132EFB"/>
    <w:rsid w:val="00132FBB"/>
    <w:rsid w:val="00132FEE"/>
    <w:rsid w:val="001330B9"/>
    <w:rsid w:val="0013335F"/>
    <w:rsid w:val="00133364"/>
    <w:rsid w:val="00133479"/>
    <w:rsid w:val="001334D8"/>
    <w:rsid w:val="0013366A"/>
    <w:rsid w:val="0013388C"/>
    <w:rsid w:val="00133AC4"/>
    <w:rsid w:val="00133C0D"/>
    <w:rsid w:val="00133D76"/>
    <w:rsid w:val="00133EAA"/>
    <w:rsid w:val="00133FAB"/>
    <w:rsid w:val="00134160"/>
    <w:rsid w:val="001342B7"/>
    <w:rsid w:val="00134496"/>
    <w:rsid w:val="001348C3"/>
    <w:rsid w:val="00134A51"/>
    <w:rsid w:val="00134B1C"/>
    <w:rsid w:val="00134B68"/>
    <w:rsid w:val="00134D83"/>
    <w:rsid w:val="00134ECD"/>
    <w:rsid w:val="001351B5"/>
    <w:rsid w:val="0013532A"/>
    <w:rsid w:val="0013554F"/>
    <w:rsid w:val="00135562"/>
    <w:rsid w:val="00135783"/>
    <w:rsid w:val="001357B7"/>
    <w:rsid w:val="0013595D"/>
    <w:rsid w:val="00135A06"/>
    <w:rsid w:val="00135D95"/>
    <w:rsid w:val="00135F9A"/>
    <w:rsid w:val="00136188"/>
    <w:rsid w:val="00136327"/>
    <w:rsid w:val="00136471"/>
    <w:rsid w:val="001364E3"/>
    <w:rsid w:val="00136604"/>
    <w:rsid w:val="00136769"/>
    <w:rsid w:val="001367EA"/>
    <w:rsid w:val="00136C13"/>
    <w:rsid w:val="00136EA9"/>
    <w:rsid w:val="00137092"/>
    <w:rsid w:val="00137124"/>
    <w:rsid w:val="001371D2"/>
    <w:rsid w:val="0013725F"/>
    <w:rsid w:val="00137265"/>
    <w:rsid w:val="00137711"/>
    <w:rsid w:val="0013772D"/>
    <w:rsid w:val="0013776C"/>
    <w:rsid w:val="00137C00"/>
    <w:rsid w:val="00137C1E"/>
    <w:rsid w:val="00137D98"/>
    <w:rsid w:val="00137E2A"/>
    <w:rsid w:val="00137FAB"/>
    <w:rsid w:val="00140016"/>
    <w:rsid w:val="001400B8"/>
    <w:rsid w:val="00140118"/>
    <w:rsid w:val="001401B5"/>
    <w:rsid w:val="00140437"/>
    <w:rsid w:val="0014050D"/>
    <w:rsid w:val="0014055C"/>
    <w:rsid w:val="001405F5"/>
    <w:rsid w:val="001407B4"/>
    <w:rsid w:val="001407F6"/>
    <w:rsid w:val="001408B2"/>
    <w:rsid w:val="00140A02"/>
    <w:rsid w:val="00140A78"/>
    <w:rsid w:val="00140C5A"/>
    <w:rsid w:val="00140F92"/>
    <w:rsid w:val="0014122A"/>
    <w:rsid w:val="001413A4"/>
    <w:rsid w:val="00141823"/>
    <w:rsid w:val="00141E46"/>
    <w:rsid w:val="00141EDC"/>
    <w:rsid w:val="0014213C"/>
    <w:rsid w:val="00142225"/>
    <w:rsid w:val="0014233E"/>
    <w:rsid w:val="00142A72"/>
    <w:rsid w:val="00142D2A"/>
    <w:rsid w:val="00142DA0"/>
    <w:rsid w:val="00142DE1"/>
    <w:rsid w:val="00143111"/>
    <w:rsid w:val="0014312F"/>
    <w:rsid w:val="001432C4"/>
    <w:rsid w:val="001434D2"/>
    <w:rsid w:val="00143528"/>
    <w:rsid w:val="0014353E"/>
    <w:rsid w:val="0014365C"/>
    <w:rsid w:val="001436EF"/>
    <w:rsid w:val="00143850"/>
    <w:rsid w:val="001439F4"/>
    <w:rsid w:val="00143B6C"/>
    <w:rsid w:val="00143BF3"/>
    <w:rsid w:val="00143E48"/>
    <w:rsid w:val="001442A6"/>
    <w:rsid w:val="00144566"/>
    <w:rsid w:val="00144620"/>
    <w:rsid w:val="0014492F"/>
    <w:rsid w:val="00144E6B"/>
    <w:rsid w:val="00144F71"/>
    <w:rsid w:val="001451FD"/>
    <w:rsid w:val="00145537"/>
    <w:rsid w:val="001455DA"/>
    <w:rsid w:val="0014569B"/>
    <w:rsid w:val="001458F3"/>
    <w:rsid w:val="00145A91"/>
    <w:rsid w:val="00145B07"/>
    <w:rsid w:val="00145BEA"/>
    <w:rsid w:val="00145C90"/>
    <w:rsid w:val="001462E6"/>
    <w:rsid w:val="00146359"/>
    <w:rsid w:val="001464E3"/>
    <w:rsid w:val="001466E4"/>
    <w:rsid w:val="001469F9"/>
    <w:rsid w:val="00146A34"/>
    <w:rsid w:val="00146A73"/>
    <w:rsid w:val="00146B91"/>
    <w:rsid w:val="00146CDE"/>
    <w:rsid w:val="00146EA1"/>
    <w:rsid w:val="001470D9"/>
    <w:rsid w:val="00147308"/>
    <w:rsid w:val="001474A0"/>
    <w:rsid w:val="0014761D"/>
    <w:rsid w:val="00147652"/>
    <w:rsid w:val="0014770D"/>
    <w:rsid w:val="0014793F"/>
    <w:rsid w:val="00147B8B"/>
    <w:rsid w:val="00147D76"/>
    <w:rsid w:val="00147ED4"/>
    <w:rsid w:val="00147F2C"/>
    <w:rsid w:val="00150039"/>
    <w:rsid w:val="00150085"/>
    <w:rsid w:val="001501B7"/>
    <w:rsid w:val="001502AF"/>
    <w:rsid w:val="001505D1"/>
    <w:rsid w:val="00150709"/>
    <w:rsid w:val="001509A9"/>
    <w:rsid w:val="00150C81"/>
    <w:rsid w:val="00150CA1"/>
    <w:rsid w:val="00150CC3"/>
    <w:rsid w:val="00150D01"/>
    <w:rsid w:val="00150E4A"/>
    <w:rsid w:val="00150F21"/>
    <w:rsid w:val="00150FF3"/>
    <w:rsid w:val="001513DA"/>
    <w:rsid w:val="001513FA"/>
    <w:rsid w:val="0015143C"/>
    <w:rsid w:val="0015164E"/>
    <w:rsid w:val="00151791"/>
    <w:rsid w:val="0015185A"/>
    <w:rsid w:val="00151861"/>
    <w:rsid w:val="00151984"/>
    <w:rsid w:val="00151ABA"/>
    <w:rsid w:val="00151D28"/>
    <w:rsid w:val="00151DB9"/>
    <w:rsid w:val="00151F42"/>
    <w:rsid w:val="00151F7C"/>
    <w:rsid w:val="0015206A"/>
    <w:rsid w:val="00152160"/>
    <w:rsid w:val="00152228"/>
    <w:rsid w:val="0015223E"/>
    <w:rsid w:val="00152339"/>
    <w:rsid w:val="001524D7"/>
    <w:rsid w:val="001527EF"/>
    <w:rsid w:val="0015290C"/>
    <w:rsid w:val="00152B1A"/>
    <w:rsid w:val="00152BA3"/>
    <w:rsid w:val="00152ECA"/>
    <w:rsid w:val="00152FD6"/>
    <w:rsid w:val="0015302E"/>
    <w:rsid w:val="0015305F"/>
    <w:rsid w:val="0015321B"/>
    <w:rsid w:val="00153321"/>
    <w:rsid w:val="001537C7"/>
    <w:rsid w:val="00153858"/>
    <w:rsid w:val="00153928"/>
    <w:rsid w:val="00153957"/>
    <w:rsid w:val="001539B2"/>
    <w:rsid w:val="00153C18"/>
    <w:rsid w:val="00153C29"/>
    <w:rsid w:val="00153C9B"/>
    <w:rsid w:val="00154297"/>
    <w:rsid w:val="001545D8"/>
    <w:rsid w:val="0015474F"/>
    <w:rsid w:val="001549C7"/>
    <w:rsid w:val="00154C26"/>
    <w:rsid w:val="00154EE9"/>
    <w:rsid w:val="0015511E"/>
    <w:rsid w:val="00155321"/>
    <w:rsid w:val="00155365"/>
    <w:rsid w:val="0015540C"/>
    <w:rsid w:val="001555F3"/>
    <w:rsid w:val="0015583E"/>
    <w:rsid w:val="0015585A"/>
    <w:rsid w:val="00155906"/>
    <w:rsid w:val="00155E6F"/>
    <w:rsid w:val="00155FD0"/>
    <w:rsid w:val="00156088"/>
    <w:rsid w:val="0015617F"/>
    <w:rsid w:val="001561E0"/>
    <w:rsid w:val="001562AC"/>
    <w:rsid w:val="001565DF"/>
    <w:rsid w:val="00156AC3"/>
    <w:rsid w:val="00157041"/>
    <w:rsid w:val="00157156"/>
    <w:rsid w:val="0015734C"/>
    <w:rsid w:val="001573A9"/>
    <w:rsid w:val="001573D1"/>
    <w:rsid w:val="001574ED"/>
    <w:rsid w:val="00157541"/>
    <w:rsid w:val="00157890"/>
    <w:rsid w:val="001578D5"/>
    <w:rsid w:val="001579F9"/>
    <w:rsid w:val="00157B79"/>
    <w:rsid w:val="00157E49"/>
    <w:rsid w:val="00157F45"/>
    <w:rsid w:val="00157FB5"/>
    <w:rsid w:val="001601B7"/>
    <w:rsid w:val="00160258"/>
    <w:rsid w:val="0016046C"/>
    <w:rsid w:val="001605B0"/>
    <w:rsid w:val="00160626"/>
    <w:rsid w:val="0016080F"/>
    <w:rsid w:val="00160AD2"/>
    <w:rsid w:val="00160B66"/>
    <w:rsid w:val="00160DD4"/>
    <w:rsid w:val="00160ED5"/>
    <w:rsid w:val="00161087"/>
    <w:rsid w:val="0016111A"/>
    <w:rsid w:val="001611A5"/>
    <w:rsid w:val="001612D9"/>
    <w:rsid w:val="001613F9"/>
    <w:rsid w:val="001615F0"/>
    <w:rsid w:val="0016170B"/>
    <w:rsid w:val="0016184A"/>
    <w:rsid w:val="00161BD4"/>
    <w:rsid w:val="00161E69"/>
    <w:rsid w:val="00161F7F"/>
    <w:rsid w:val="001621D9"/>
    <w:rsid w:val="00162245"/>
    <w:rsid w:val="0016264C"/>
    <w:rsid w:val="00162704"/>
    <w:rsid w:val="001629D4"/>
    <w:rsid w:val="00162A51"/>
    <w:rsid w:val="00162B14"/>
    <w:rsid w:val="00162C92"/>
    <w:rsid w:val="00162D03"/>
    <w:rsid w:val="00162E48"/>
    <w:rsid w:val="0016315A"/>
    <w:rsid w:val="00163530"/>
    <w:rsid w:val="001635D6"/>
    <w:rsid w:val="001636C3"/>
    <w:rsid w:val="00163953"/>
    <w:rsid w:val="00164203"/>
    <w:rsid w:val="0016428B"/>
    <w:rsid w:val="001643D0"/>
    <w:rsid w:val="0016440C"/>
    <w:rsid w:val="00164738"/>
    <w:rsid w:val="001647E0"/>
    <w:rsid w:val="0016488E"/>
    <w:rsid w:val="001648EC"/>
    <w:rsid w:val="001649F2"/>
    <w:rsid w:val="00164A3D"/>
    <w:rsid w:val="00164B64"/>
    <w:rsid w:val="0016504E"/>
    <w:rsid w:val="00165145"/>
    <w:rsid w:val="001651AE"/>
    <w:rsid w:val="00165302"/>
    <w:rsid w:val="001654C9"/>
    <w:rsid w:val="0016572C"/>
    <w:rsid w:val="00165DA6"/>
    <w:rsid w:val="00165E99"/>
    <w:rsid w:val="00166025"/>
    <w:rsid w:val="00166404"/>
    <w:rsid w:val="0016664E"/>
    <w:rsid w:val="001666AE"/>
    <w:rsid w:val="001667FB"/>
    <w:rsid w:val="00166891"/>
    <w:rsid w:val="00166A09"/>
    <w:rsid w:val="00166BAF"/>
    <w:rsid w:val="00166C77"/>
    <w:rsid w:val="00166D65"/>
    <w:rsid w:val="00166D69"/>
    <w:rsid w:val="00166E40"/>
    <w:rsid w:val="00166F86"/>
    <w:rsid w:val="00166FB3"/>
    <w:rsid w:val="0016721A"/>
    <w:rsid w:val="001672C2"/>
    <w:rsid w:val="0016740B"/>
    <w:rsid w:val="001674A6"/>
    <w:rsid w:val="001674B8"/>
    <w:rsid w:val="00167765"/>
    <w:rsid w:val="00167938"/>
    <w:rsid w:val="00167AD1"/>
    <w:rsid w:val="00167B56"/>
    <w:rsid w:val="00167CF4"/>
    <w:rsid w:val="00167F80"/>
    <w:rsid w:val="001700B8"/>
    <w:rsid w:val="001701B7"/>
    <w:rsid w:val="001703D9"/>
    <w:rsid w:val="00170664"/>
    <w:rsid w:val="001707F1"/>
    <w:rsid w:val="00170A07"/>
    <w:rsid w:val="00170AF0"/>
    <w:rsid w:val="00170BEA"/>
    <w:rsid w:val="00170C3A"/>
    <w:rsid w:val="00170CCC"/>
    <w:rsid w:val="00170EF0"/>
    <w:rsid w:val="00170F0A"/>
    <w:rsid w:val="00170F0E"/>
    <w:rsid w:val="00171042"/>
    <w:rsid w:val="00171241"/>
    <w:rsid w:val="00171330"/>
    <w:rsid w:val="00171381"/>
    <w:rsid w:val="00171A05"/>
    <w:rsid w:val="00171E4F"/>
    <w:rsid w:val="00171E83"/>
    <w:rsid w:val="00171F67"/>
    <w:rsid w:val="0017230B"/>
    <w:rsid w:val="00172A15"/>
    <w:rsid w:val="00172C4B"/>
    <w:rsid w:val="00172D43"/>
    <w:rsid w:val="00172DC8"/>
    <w:rsid w:val="00172DF9"/>
    <w:rsid w:val="00172F7D"/>
    <w:rsid w:val="00173253"/>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3BD"/>
    <w:rsid w:val="00174474"/>
    <w:rsid w:val="001745AF"/>
    <w:rsid w:val="00174752"/>
    <w:rsid w:val="001747B2"/>
    <w:rsid w:val="001749D1"/>
    <w:rsid w:val="001749F3"/>
    <w:rsid w:val="00174A3A"/>
    <w:rsid w:val="00174BA6"/>
    <w:rsid w:val="00174BAB"/>
    <w:rsid w:val="001750B4"/>
    <w:rsid w:val="00175103"/>
    <w:rsid w:val="001752CA"/>
    <w:rsid w:val="0017549D"/>
    <w:rsid w:val="001755F1"/>
    <w:rsid w:val="00175675"/>
    <w:rsid w:val="0017570E"/>
    <w:rsid w:val="0017570F"/>
    <w:rsid w:val="001757A2"/>
    <w:rsid w:val="00175946"/>
    <w:rsid w:val="001759E2"/>
    <w:rsid w:val="001759EF"/>
    <w:rsid w:val="00175AB9"/>
    <w:rsid w:val="00175B7B"/>
    <w:rsid w:val="00176139"/>
    <w:rsid w:val="00176212"/>
    <w:rsid w:val="0017623B"/>
    <w:rsid w:val="001762EA"/>
    <w:rsid w:val="0017630E"/>
    <w:rsid w:val="0017640B"/>
    <w:rsid w:val="001765B0"/>
    <w:rsid w:val="0017681F"/>
    <w:rsid w:val="00176843"/>
    <w:rsid w:val="00176C17"/>
    <w:rsid w:val="00176E01"/>
    <w:rsid w:val="00176E93"/>
    <w:rsid w:val="00176EFB"/>
    <w:rsid w:val="00176F31"/>
    <w:rsid w:val="00176F89"/>
    <w:rsid w:val="00177263"/>
    <w:rsid w:val="001772C2"/>
    <w:rsid w:val="001772CF"/>
    <w:rsid w:val="001774D5"/>
    <w:rsid w:val="001775E1"/>
    <w:rsid w:val="0017764B"/>
    <w:rsid w:val="0017789E"/>
    <w:rsid w:val="00177A5B"/>
    <w:rsid w:val="00177AB1"/>
    <w:rsid w:val="00177ACD"/>
    <w:rsid w:val="00177B00"/>
    <w:rsid w:val="00177CA4"/>
    <w:rsid w:val="00177DA3"/>
    <w:rsid w:val="00177ED1"/>
    <w:rsid w:val="001801D9"/>
    <w:rsid w:val="0018022E"/>
    <w:rsid w:val="001802C3"/>
    <w:rsid w:val="001805C5"/>
    <w:rsid w:val="001807B5"/>
    <w:rsid w:val="00180946"/>
    <w:rsid w:val="001809B1"/>
    <w:rsid w:val="00180B56"/>
    <w:rsid w:val="00180EA6"/>
    <w:rsid w:val="00180FD6"/>
    <w:rsid w:val="001810B4"/>
    <w:rsid w:val="0018113B"/>
    <w:rsid w:val="0018127F"/>
    <w:rsid w:val="00181329"/>
    <w:rsid w:val="0018142F"/>
    <w:rsid w:val="0018157C"/>
    <w:rsid w:val="001817AF"/>
    <w:rsid w:val="00181824"/>
    <w:rsid w:val="001818C9"/>
    <w:rsid w:val="00181AE4"/>
    <w:rsid w:val="00181F63"/>
    <w:rsid w:val="001823F5"/>
    <w:rsid w:val="0018250B"/>
    <w:rsid w:val="00182912"/>
    <w:rsid w:val="00182DA3"/>
    <w:rsid w:val="00182DAD"/>
    <w:rsid w:val="0018300E"/>
    <w:rsid w:val="001830DF"/>
    <w:rsid w:val="0018315D"/>
    <w:rsid w:val="0018323C"/>
    <w:rsid w:val="0018380D"/>
    <w:rsid w:val="001839D1"/>
    <w:rsid w:val="00183A75"/>
    <w:rsid w:val="00183C49"/>
    <w:rsid w:val="0018421D"/>
    <w:rsid w:val="0018452D"/>
    <w:rsid w:val="00184958"/>
    <w:rsid w:val="001849EC"/>
    <w:rsid w:val="00184A10"/>
    <w:rsid w:val="00184B54"/>
    <w:rsid w:val="00184BAD"/>
    <w:rsid w:val="00184C3B"/>
    <w:rsid w:val="00184EAE"/>
    <w:rsid w:val="00184F03"/>
    <w:rsid w:val="00184F88"/>
    <w:rsid w:val="00184FF4"/>
    <w:rsid w:val="0018512C"/>
    <w:rsid w:val="0018517F"/>
    <w:rsid w:val="0018531A"/>
    <w:rsid w:val="001857D5"/>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4"/>
    <w:rsid w:val="00187779"/>
    <w:rsid w:val="00187B46"/>
    <w:rsid w:val="00187B93"/>
    <w:rsid w:val="00187CB7"/>
    <w:rsid w:val="00187CEB"/>
    <w:rsid w:val="00187DBB"/>
    <w:rsid w:val="00187E57"/>
    <w:rsid w:val="00187EEB"/>
    <w:rsid w:val="001900C5"/>
    <w:rsid w:val="00190195"/>
    <w:rsid w:val="00190444"/>
    <w:rsid w:val="00190515"/>
    <w:rsid w:val="0019059C"/>
    <w:rsid w:val="0019076C"/>
    <w:rsid w:val="0019087A"/>
    <w:rsid w:val="001908A1"/>
    <w:rsid w:val="001908BF"/>
    <w:rsid w:val="001908F1"/>
    <w:rsid w:val="00190A5F"/>
    <w:rsid w:val="00190B65"/>
    <w:rsid w:val="00190E0E"/>
    <w:rsid w:val="00191107"/>
    <w:rsid w:val="00191163"/>
    <w:rsid w:val="0019138C"/>
    <w:rsid w:val="001913A2"/>
    <w:rsid w:val="0019159B"/>
    <w:rsid w:val="00191653"/>
    <w:rsid w:val="001916A7"/>
    <w:rsid w:val="00191711"/>
    <w:rsid w:val="0019177A"/>
    <w:rsid w:val="001920C6"/>
    <w:rsid w:val="00192185"/>
    <w:rsid w:val="00192254"/>
    <w:rsid w:val="001922CE"/>
    <w:rsid w:val="001925F2"/>
    <w:rsid w:val="001926FE"/>
    <w:rsid w:val="00192CBE"/>
    <w:rsid w:val="00192E75"/>
    <w:rsid w:val="00192E7D"/>
    <w:rsid w:val="00192F8D"/>
    <w:rsid w:val="00192F9C"/>
    <w:rsid w:val="0019300C"/>
    <w:rsid w:val="001930F9"/>
    <w:rsid w:val="001932AA"/>
    <w:rsid w:val="0019338B"/>
    <w:rsid w:val="001934C6"/>
    <w:rsid w:val="001934C9"/>
    <w:rsid w:val="00193683"/>
    <w:rsid w:val="0019388D"/>
    <w:rsid w:val="00193A9D"/>
    <w:rsid w:val="00193C23"/>
    <w:rsid w:val="00193E89"/>
    <w:rsid w:val="00193EC6"/>
    <w:rsid w:val="00193F32"/>
    <w:rsid w:val="00194480"/>
    <w:rsid w:val="0019452A"/>
    <w:rsid w:val="001945D5"/>
    <w:rsid w:val="00194675"/>
    <w:rsid w:val="001948CC"/>
    <w:rsid w:val="00194A73"/>
    <w:rsid w:val="00194AA3"/>
    <w:rsid w:val="00194C73"/>
    <w:rsid w:val="00194F9B"/>
    <w:rsid w:val="001951B5"/>
    <w:rsid w:val="0019533C"/>
    <w:rsid w:val="0019560F"/>
    <w:rsid w:val="001957D5"/>
    <w:rsid w:val="00195887"/>
    <w:rsid w:val="00195937"/>
    <w:rsid w:val="001959BC"/>
    <w:rsid w:val="00195CCF"/>
    <w:rsid w:val="00195DA1"/>
    <w:rsid w:val="00195E30"/>
    <w:rsid w:val="00195F10"/>
    <w:rsid w:val="0019614D"/>
    <w:rsid w:val="001961DC"/>
    <w:rsid w:val="001963E4"/>
    <w:rsid w:val="00196438"/>
    <w:rsid w:val="00196489"/>
    <w:rsid w:val="0019658C"/>
    <w:rsid w:val="001967EF"/>
    <w:rsid w:val="00196802"/>
    <w:rsid w:val="001968D7"/>
    <w:rsid w:val="00196958"/>
    <w:rsid w:val="00196BB2"/>
    <w:rsid w:val="00196BF7"/>
    <w:rsid w:val="00196D66"/>
    <w:rsid w:val="00196DBF"/>
    <w:rsid w:val="00196DD0"/>
    <w:rsid w:val="00196EF1"/>
    <w:rsid w:val="00196FEF"/>
    <w:rsid w:val="001970B9"/>
    <w:rsid w:val="0019758F"/>
    <w:rsid w:val="00197621"/>
    <w:rsid w:val="00197762"/>
    <w:rsid w:val="001977AB"/>
    <w:rsid w:val="001979A1"/>
    <w:rsid w:val="00197AA9"/>
    <w:rsid w:val="00197CC5"/>
    <w:rsid w:val="001A0218"/>
    <w:rsid w:val="001A05BD"/>
    <w:rsid w:val="001A0755"/>
    <w:rsid w:val="001A080C"/>
    <w:rsid w:val="001A0860"/>
    <w:rsid w:val="001A0867"/>
    <w:rsid w:val="001A08DD"/>
    <w:rsid w:val="001A092D"/>
    <w:rsid w:val="001A0C73"/>
    <w:rsid w:val="001A0E87"/>
    <w:rsid w:val="001A0EFA"/>
    <w:rsid w:val="001A0F67"/>
    <w:rsid w:val="001A0FD8"/>
    <w:rsid w:val="001A1044"/>
    <w:rsid w:val="001A109B"/>
    <w:rsid w:val="001A1190"/>
    <w:rsid w:val="001A1573"/>
    <w:rsid w:val="001A1583"/>
    <w:rsid w:val="001A1650"/>
    <w:rsid w:val="001A16B5"/>
    <w:rsid w:val="001A1753"/>
    <w:rsid w:val="001A17F0"/>
    <w:rsid w:val="001A190D"/>
    <w:rsid w:val="001A1977"/>
    <w:rsid w:val="001A1AAC"/>
    <w:rsid w:val="001A1BF7"/>
    <w:rsid w:val="001A20A5"/>
    <w:rsid w:val="001A227E"/>
    <w:rsid w:val="001A23C7"/>
    <w:rsid w:val="001A240D"/>
    <w:rsid w:val="001A261C"/>
    <w:rsid w:val="001A265F"/>
    <w:rsid w:val="001A26B0"/>
    <w:rsid w:val="001A27BB"/>
    <w:rsid w:val="001A288D"/>
    <w:rsid w:val="001A292F"/>
    <w:rsid w:val="001A2A3F"/>
    <w:rsid w:val="001A2DB5"/>
    <w:rsid w:val="001A2EA4"/>
    <w:rsid w:val="001A3025"/>
    <w:rsid w:val="001A30F5"/>
    <w:rsid w:val="001A3109"/>
    <w:rsid w:val="001A31D3"/>
    <w:rsid w:val="001A3494"/>
    <w:rsid w:val="001A34EF"/>
    <w:rsid w:val="001A36F9"/>
    <w:rsid w:val="001A388C"/>
    <w:rsid w:val="001A39A3"/>
    <w:rsid w:val="001A3A00"/>
    <w:rsid w:val="001A3AA2"/>
    <w:rsid w:val="001A3C8A"/>
    <w:rsid w:val="001A3DAA"/>
    <w:rsid w:val="001A3F5A"/>
    <w:rsid w:val="001A4163"/>
    <w:rsid w:val="001A44D7"/>
    <w:rsid w:val="001A45EA"/>
    <w:rsid w:val="001A47C3"/>
    <w:rsid w:val="001A47F8"/>
    <w:rsid w:val="001A4914"/>
    <w:rsid w:val="001A4A06"/>
    <w:rsid w:val="001A4A71"/>
    <w:rsid w:val="001A4D14"/>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4"/>
    <w:rsid w:val="001A6EDA"/>
    <w:rsid w:val="001A726B"/>
    <w:rsid w:val="001A72A2"/>
    <w:rsid w:val="001A74A1"/>
    <w:rsid w:val="001A7662"/>
    <w:rsid w:val="001A78F7"/>
    <w:rsid w:val="001A7AEC"/>
    <w:rsid w:val="001A7B87"/>
    <w:rsid w:val="001A7BEE"/>
    <w:rsid w:val="001A7D5E"/>
    <w:rsid w:val="001A7DB8"/>
    <w:rsid w:val="001A7F09"/>
    <w:rsid w:val="001A7F81"/>
    <w:rsid w:val="001B00A3"/>
    <w:rsid w:val="001B03E9"/>
    <w:rsid w:val="001B0468"/>
    <w:rsid w:val="001B0703"/>
    <w:rsid w:val="001B077B"/>
    <w:rsid w:val="001B07F5"/>
    <w:rsid w:val="001B09A7"/>
    <w:rsid w:val="001B0A3B"/>
    <w:rsid w:val="001B0E3A"/>
    <w:rsid w:val="001B0FCA"/>
    <w:rsid w:val="001B1027"/>
    <w:rsid w:val="001B105C"/>
    <w:rsid w:val="001B12DE"/>
    <w:rsid w:val="001B1521"/>
    <w:rsid w:val="001B1642"/>
    <w:rsid w:val="001B178A"/>
    <w:rsid w:val="001B1846"/>
    <w:rsid w:val="001B19A4"/>
    <w:rsid w:val="001B19C2"/>
    <w:rsid w:val="001B1BBD"/>
    <w:rsid w:val="001B1BFA"/>
    <w:rsid w:val="001B1DC5"/>
    <w:rsid w:val="001B2805"/>
    <w:rsid w:val="001B28BE"/>
    <w:rsid w:val="001B2C47"/>
    <w:rsid w:val="001B2DB0"/>
    <w:rsid w:val="001B2EE4"/>
    <w:rsid w:val="001B305E"/>
    <w:rsid w:val="001B3070"/>
    <w:rsid w:val="001B3359"/>
    <w:rsid w:val="001B3700"/>
    <w:rsid w:val="001B3819"/>
    <w:rsid w:val="001B38AC"/>
    <w:rsid w:val="001B39C8"/>
    <w:rsid w:val="001B3BE7"/>
    <w:rsid w:val="001B3D1F"/>
    <w:rsid w:val="001B3F8E"/>
    <w:rsid w:val="001B40B0"/>
    <w:rsid w:val="001B431D"/>
    <w:rsid w:val="001B445C"/>
    <w:rsid w:val="001B45F7"/>
    <w:rsid w:val="001B4703"/>
    <w:rsid w:val="001B4836"/>
    <w:rsid w:val="001B4B1A"/>
    <w:rsid w:val="001B4B97"/>
    <w:rsid w:val="001B4D29"/>
    <w:rsid w:val="001B50F8"/>
    <w:rsid w:val="001B5146"/>
    <w:rsid w:val="001B52AD"/>
    <w:rsid w:val="001B532A"/>
    <w:rsid w:val="001B53D1"/>
    <w:rsid w:val="001B55D7"/>
    <w:rsid w:val="001B5623"/>
    <w:rsid w:val="001B5854"/>
    <w:rsid w:val="001B5910"/>
    <w:rsid w:val="001B5943"/>
    <w:rsid w:val="001B594D"/>
    <w:rsid w:val="001B599F"/>
    <w:rsid w:val="001B59C8"/>
    <w:rsid w:val="001B5A4A"/>
    <w:rsid w:val="001B5B64"/>
    <w:rsid w:val="001B5B80"/>
    <w:rsid w:val="001B5EB1"/>
    <w:rsid w:val="001B5FED"/>
    <w:rsid w:val="001B6153"/>
    <w:rsid w:val="001B6248"/>
    <w:rsid w:val="001B62AD"/>
    <w:rsid w:val="001B638C"/>
    <w:rsid w:val="001B6449"/>
    <w:rsid w:val="001B6546"/>
    <w:rsid w:val="001B661F"/>
    <w:rsid w:val="001B6699"/>
    <w:rsid w:val="001B66B7"/>
    <w:rsid w:val="001B6734"/>
    <w:rsid w:val="001B6CAE"/>
    <w:rsid w:val="001B761B"/>
    <w:rsid w:val="001B77B1"/>
    <w:rsid w:val="001B77F4"/>
    <w:rsid w:val="001B792A"/>
    <w:rsid w:val="001B7A09"/>
    <w:rsid w:val="001B7A1F"/>
    <w:rsid w:val="001B7B03"/>
    <w:rsid w:val="001B7C1B"/>
    <w:rsid w:val="001B7CC8"/>
    <w:rsid w:val="001B7CF4"/>
    <w:rsid w:val="001B7D56"/>
    <w:rsid w:val="001B7F5E"/>
    <w:rsid w:val="001C0005"/>
    <w:rsid w:val="001C0039"/>
    <w:rsid w:val="001C01C2"/>
    <w:rsid w:val="001C01E6"/>
    <w:rsid w:val="001C020A"/>
    <w:rsid w:val="001C0255"/>
    <w:rsid w:val="001C04F9"/>
    <w:rsid w:val="001C07E4"/>
    <w:rsid w:val="001C083A"/>
    <w:rsid w:val="001C0A5E"/>
    <w:rsid w:val="001C0B0C"/>
    <w:rsid w:val="001C0B6C"/>
    <w:rsid w:val="001C0C03"/>
    <w:rsid w:val="001C0CD6"/>
    <w:rsid w:val="001C0D0A"/>
    <w:rsid w:val="001C0D3D"/>
    <w:rsid w:val="001C0D58"/>
    <w:rsid w:val="001C0DC2"/>
    <w:rsid w:val="001C1292"/>
    <w:rsid w:val="001C18F0"/>
    <w:rsid w:val="001C1936"/>
    <w:rsid w:val="001C1A16"/>
    <w:rsid w:val="001C1A41"/>
    <w:rsid w:val="001C1C3C"/>
    <w:rsid w:val="001C1C68"/>
    <w:rsid w:val="001C1D11"/>
    <w:rsid w:val="001C1D3E"/>
    <w:rsid w:val="001C1E32"/>
    <w:rsid w:val="001C1F2C"/>
    <w:rsid w:val="001C20AE"/>
    <w:rsid w:val="001C2168"/>
    <w:rsid w:val="001C2221"/>
    <w:rsid w:val="001C222C"/>
    <w:rsid w:val="001C229A"/>
    <w:rsid w:val="001C2422"/>
    <w:rsid w:val="001C2563"/>
    <w:rsid w:val="001C2647"/>
    <w:rsid w:val="001C26DE"/>
    <w:rsid w:val="001C2771"/>
    <w:rsid w:val="001C279A"/>
    <w:rsid w:val="001C2A21"/>
    <w:rsid w:val="001C2D13"/>
    <w:rsid w:val="001C340D"/>
    <w:rsid w:val="001C3558"/>
    <w:rsid w:val="001C3570"/>
    <w:rsid w:val="001C3697"/>
    <w:rsid w:val="001C3742"/>
    <w:rsid w:val="001C3891"/>
    <w:rsid w:val="001C38C8"/>
    <w:rsid w:val="001C3B76"/>
    <w:rsid w:val="001C3BA4"/>
    <w:rsid w:val="001C3CA4"/>
    <w:rsid w:val="001C424C"/>
    <w:rsid w:val="001C427C"/>
    <w:rsid w:val="001C4296"/>
    <w:rsid w:val="001C4322"/>
    <w:rsid w:val="001C44F9"/>
    <w:rsid w:val="001C457B"/>
    <w:rsid w:val="001C471C"/>
    <w:rsid w:val="001C4807"/>
    <w:rsid w:val="001C4B4B"/>
    <w:rsid w:val="001C4BBC"/>
    <w:rsid w:val="001C4BCA"/>
    <w:rsid w:val="001C4DF7"/>
    <w:rsid w:val="001C4EA9"/>
    <w:rsid w:val="001C501E"/>
    <w:rsid w:val="001C50D1"/>
    <w:rsid w:val="001C5150"/>
    <w:rsid w:val="001C51B9"/>
    <w:rsid w:val="001C52AF"/>
    <w:rsid w:val="001C5333"/>
    <w:rsid w:val="001C56F3"/>
    <w:rsid w:val="001C597B"/>
    <w:rsid w:val="001C5DF0"/>
    <w:rsid w:val="001C5E26"/>
    <w:rsid w:val="001C5E47"/>
    <w:rsid w:val="001C5EBF"/>
    <w:rsid w:val="001C5FBE"/>
    <w:rsid w:val="001C5FCE"/>
    <w:rsid w:val="001C60A7"/>
    <w:rsid w:val="001C6245"/>
    <w:rsid w:val="001C63DA"/>
    <w:rsid w:val="001C63E6"/>
    <w:rsid w:val="001C6526"/>
    <w:rsid w:val="001C6974"/>
    <w:rsid w:val="001C6C87"/>
    <w:rsid w:val="001C6D32"/>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7DB5"/>
    <w:rsid w:val="001C7FCB"/>
    <w:rsid w:val="001CC974"/>
    <w:rsid w:val="001D0003"/>
    <w:rsid w:val="001D0067"/>
    <w:rsid w:val="001D05FE"/>
    <w:rsid w:val="001D06DF"/>
    <w:rsid w:val="001D06E8"/>
    <w:rsid w:val="001D07B1"/>
    <w:rsid w:val="001D09CB"/>
    <w:rsid w:val="001D0AAF"/>
    <w:rsid w:val="001D0C76"/>
    <w:rsid w:val="001D0CF5"/>
    <w:rsid w:val="001D0F8D"/>
    <w:rsid w:val="001D1148"/>
    <w:rsid w:val="001D11E6"/>
    <w:rsid w:val="001D1372"/>
    <w:rsid w:val="001D1549"/>
    <w:rsid w:val="001D15EC"/>
    <w:rsid w:val="001D15F4"/>
    <w:rsid w:val="001D171A"/>
    <w:rsid w:val="001D1835"/>
    <w:rsid w:val="001D189E"/>
    <w:rsid w:val="001D1A4F"/>
    <w:rsid w:val="001D1BB5"/>
    <w:rsid w:val="001D1D01"/>
    <w:rsid w:val="001D1D52"/>
    <w:rsid w:val="001D1D7F"/>
    <w:rsid w:val="001D1F44"/>
    <w:rsid w:val="001D1F45"/>
    <w:rsid w:val="001D2120"/>
    <w:rsid w:val="001D2136"/>
    <w:rsid w:val="001D2239"/>
    <w:rsid w:val="001D26AD"/>
    <w:rsid w:val="001D29D0"/>
    <w:rsid w:val="001D29F4"/>
    <w:rsid w:val="001D2CA6"/>
    <w:rsid w:val="001D2D01"/>
    <w:rsid w:val="001D2D85"/>
    <w:rsid w:val="001D3197"/>
    <w:rsid w:val="001D31F9"/>
    <w:rsid w:val="001D3310"/>
    <w:rsid w:val="001D3565"/>
    <w:rsid w:val="001D369A"/>
    <w:rsid w:val="001D377C"/>
    <w:rsid w:val="001D3782"/>
    <w:rsid w:val="001D38C1"/>
    <w:rsid w:val="001D38DF"/>
    <w:rsid w:val="001D3A0C"/>
    <w:rsid w:val="001D3A9F"/>
    <w:rsid w:val="001D3ABC"/>
    <w:rsid w:val="001D3D5E"/>
    <w:rsid w:val="001D40CE"/>
    <w:rsid w:val="001D4147"/>
    <w:rsid w:val="001D4190"/>
    <w:rsid w:val="001D41E8"/>
    <w:rsid w:val="001D4427"/>
    <w:rsid w:val="001D4554"/>
    <w:rsid w:val="001D465B"/>
    <w:rsid w:val="001D483C"/>
    <w:rsid w:val="001D48D2"/>
    <w:rsid w:val="001D495C"/>
    <w:rsid w:val="001D49E4"/>
    <w:rsid w:val="001D4B2F"/>
    <w:rsid w:val="001D4B7F"/>
    <w:rsid w:val="001D4CDA"/>
    <w:rsid w:val="001D4D52"/>
    <w:rsid w:val="001D4E1E"/>
    <w:rsid w:val="001D5352"/>
    <w:rsid w:val="001D554F"/>
    <w:rsid w:val="001D566D"/>
    <w:rsid w:val="001D5917"/>
    <w:rsid w:val="001D593E"/>
    <w:rsid w:val="001D5A4A"/>
    <w:rsid w:val="001D5B86"/>
    <w:rsid w:val="001D5E81"/>
    <w:rsid w:val="001D60CD"/>
    <w:rsid w:val="001D6474"/>
    <w:rsid w:val="001D650F"/>
    <w:rsid w:val="001D661F"/>
    <w:rsid w:val="001D691F"/>
    <w:rsid w:val="001D6B29"/>
    <w:rsid w:val="001D6D81"/>
    <w:rsid w:val="001D6DA6"/>
    <w:rsid w:val="001D6DAA"/>
    <w:rsid w:val="001D6EEB"/>
    <w:rsid w:val="001D705A"/>
    <w:rsid w:val="001D7151"/>
    <w:rsid w:val="001D7498"/>
    <w:rsid w:val="001D759D"/>
    <w:rsid w:val="001D75D8"/>
    <w:rsid w:val="001D76A0"/>
    <w:rsid w:val="001D7835"/>
    <w:rsid w:val="001D78F0"/>
    <w:rsid w:val="001D7A7C"/>
    <w:rsid w:val="001D7DB8"/>
    <w:rsid w:val="001D7E83"/>
    <w:rsid w:val="001D7EFC"/>
    <w:rsid w:val="001D7F61"/>
    <w:rsid w:val="001E005E"/>
    <w:rsid w:val="001E0160"/>
    <w:rsid w:val="001E016F"/>
    <w:rsid w:val="001E0432"/>
    <w:rsid w:val="001E04B1"/>
    <w:rsid w:val="001E0559"/>
    <w:rsid w:val="001E0641"/>
    <w:rsid w:val="001E0725"/>
    <w:rsid w:val="001E07A2"/>
    <w:rsid w:val="001E07A9"/>
    <w:rsid w:val="001E07EE"/>
    <w:rsid w:val="001E0AB0"/>
    <w:rsid w:val="001E0B0F"/>
    <w:rsid w:val="001E100C"/>
    <w:rsid w:val="001E1272"/>
    <w:rsid w:val="001E1391"/>
    <w:rsid w:val="001E14D2"/>
    <w:rsid w:val="001E16DE"/>
    <w:rsid w:val="001E1709"/>
    <w:rsid w:val="001E1799"/>
    <w:rsid w:val="001E1817"/>
    <w:rsid w:val="001E1ACD"/>
    <w:rsid w:val="001E1B1A"/>
    <w:rsid w:val="001E1B70"/>
    <w:rsid w:val="001E1E93"/>
    <w:rsid w:val="001E2095"/>
    <w:rsid w:val="001E2113"/>
    <w:rsid w:val="001E2278"/>
    <w:rsid w:val="001E22E1"/>
    <w:rsid w:val="001E25EC"/>
    <w:rsid w:val="001E2694"/>
    <w:rsid w:val="001E26ED"/>
    <w:rsid w:val="001E2770"/>
    <w:rsid w:val="001E29FA"/>
    <w:rsid w:val="001E2A0B"/>
    <w:rsid w:val="001E2B24"/>
    <w:rsid w:val="001E2BE1"/>
    <w:rsid w:val="001E2BF4"/>
    <w:rsid w:val="001E2C1D"/>
    <w:rsid w:val="001E2E39"/>
    <w:rsid w:val="001E2F11"/>
    <w:rsid w:val="001E3059"/>
    <w:rsid w:val="001E3075"/>
    <w:rsid w:val="001E32FF"/>
    <w:rsid w:val="001E36CA"/>
    <w:rsid w:val="001E3779"/>
    <w:rsid w:val="001E392E"/>
    <w:rsid w:val="001E399F"/>
    <w:rsid w:val="001E3AC3"/>
    <w:rsid w:val="001E3BC9"/>
    <w:rsid w:val="001E3E51"/>
    <w:rsid w:val="001E3F0A"/>
    <w:rsid w:val="001E3F93"/>
    <w:rsid w:val="001E40D6"/>
    <w:rsid w:val="001E437C"/>
    <w:rsid w:val="001E43F4"/>
    <w:rsid w:val="001E4515"/>
    <w:rsid w:val="001E45E7"/>
    <w:rsid w:val="001E472B"/>
    <w:rsid w:val="001E4960"/>
    <w:rsid w:val="001E4AE7"/>
    <w:rsid w:val="001E4B2B"/>
    <w:rsid w:val="001E4C7A"/>
    <w:rsid w:val="001E4EAB"/>
    <w:rsid w:val="001E4F4F"/>
    <w:rsid w:val="001E500C"/>
    <w:rsid w:val="001E5068"/>
    <w:rsid w:val="001E5137"/>
    <w:rsid w:val="001E5167"/>
    <w:rsid w:val="001E52EC"/>
    <w:rsid w:val="001E55B9"/>
    <w:rsid w:val="001E55D8"/>
    <w:rsid w:val="001E5882"/>
    <w:rsid w:val="001E58D4"/>
    <w:rsid w:val="001E592A"/>
    <w:rsid w:val="001E5A23"/>
    <w:rsid w:val="001E5C1E"/>
    <w:rsid w:val="001E5C86"/>
    <w:rsid w:val="001E5CB9"/>
    <w:rsid w:val="001E5DEF"/>
    <w:rsid w:val="001E6208"/>
    <w:rsid w:val="001E621A"/>
    <w:rsid w:val="001E62A7"/>
    <w:rsid w:val="001E62D1"/>
    <w:rsid w:val="001E6713"/>
    <w:rsid w:val="001E6809"/>
    <w:rsid w:val="001E68A5"/>
    <w:rsid w:val="001E6942"/>
    <w:rsid w:val="001E6B13"/>
    <w:rsid w:val="001E6B15"/>
    <w:rsid w:val="001E6CA9"/>
    <w:rsid w:val="001E6EA0"/>
    <w:rsid w:val="001E6ED1"/>
    <w:rsid w:val="001E6FEA"/>
    <w:rsid w:val="001E7029"/>
    <w:rsid w:val="001E7073"/>
    <w:rsid w:val="001E72D0"/>
    <w:rsid w:val="001E74EF"/>
    <w:rsid w:val="001E7570"/>
    <w:rsid w:val="001E76E0"/>
    <w:rsid w:val="001E7922"/>
    <w:rsid w:val="001E7DFA"/>
    <w:rsid w:val="001E7E7D"/>
    <w:rsid w:val="001F061D"/>
    <w:rsid w:val="001F06EC"/>
    <w:rsid w:val="001F0966"/>
    <w:rsid w:val="001F0A40"/>
    <w:rsid w:val="001F0B59"/>
    <w:rsid w:val="001F0D7C"/>
    <w:rsid w:val="001F0DC6"/>
    <w:rsid w:val="001F0E30"/>
    <w:rsid w:val="001F0E44"/>
    <w:rsid w:val="001F0E7E"/>
    <w:rsid w:val="001F0FC0"/>
    <w:rsid w:val="001F0FE0"/>
    <w:rsid w:val="001F1010"/>
    <w:rsid w:val="001F1104"/>
    <w:rsid w:val="001F12C1"/>
    <w:rsid w:val="001F12CE"/>
    <w:rsid w:val="001F1384"/>
    <w:rsid w:val="001F139D"/>
    <w:rsid w:val="001F13C1"/>
    <w:rsid w:val="001F1436"/>
    <w:rsid w:val="001F144C"/>
    <w:rsid w:val="001F1566"/>
    <w:rsid w:val="001F18F3"/>
    <w:rsid w:val="001F1973"/>
    <w:rsid w:val="001F1AAA"/>
    <w:rsid w:val="001F202C"/>
    <w:rsid w:val="001F21EA"/>
    <w:rsid w:val="001F228A"/>
    <w:rsid w:val="001F22F6"/>
    <w:rsid w:val="001F234E"/>
    <w:rsid w:val="001F239F"/>
    <w:rsid w:val="001F245B"/>
    <w:rsid w:val="001F2503"/>
    <w:rsid w:val="001F2622"/>
    <w:rsid w:val="001F2674"/>
    <w:rsid w:val="001F27A2"/>
    <w:rsid w:val="001F288C"/>
    <w:rsid w:val="001F2D99"/>
    <w:rsid w:val="001F2ED3"/>
    <w:rsid w:val="001F2FBE"/>
    <w:rsid w:val="001F30BC"/>
    <w:rsid w:val="001F32E0"/>
    <w:rsid w:val="001F3316"/>
    <w:rsid w:val="001F3417"/>
    <w:rsid w:val="001F3476"/>
    <w:rsid w:val="001F372A"/>
    <w:rsid w:val="001F3880"/>
    <w:rsid w:val="001F39C5"/>
    <w:rsid w:val="001F3D17"/>
    <w:rsid w:val="001F3E07"/>
    <w:rsid w:val="001F3EC2"/>
    <w:rsid w:val="001F3ED2"/>
    <w:rsid w:val="001F43B5"/>
    <w:rsid w:val="001F469E"/>
    <w:rsid w:val="001F4737"/>
    <w:rsid w:val="001F4884"/>
    <w:rsid w:val="001F4950"/>
    <w:rsid w:val="001F4A18"/>
    <w:rsid w:val="001F4DD1"/>
    <w:rsid w:val="001F4DF8"/>
    <w:rsid w:val="001F4F94"/>
    <w:rsid w:val="001F5189"/>
    <w:rsid w:val="001F518C"/>
    <w:rsid w:val="001F54E3"/>
    <w:rsid w:val="001F55AE"/>
    <w:rsid w:val="001F594C"/>
    <w:rsid w:val="001F598F"/>
    <w:rsid w:val="001F5ACA"/>
    <w:rsid w:val="001F5B07"/>
    <w:rsid w:val="001F5D14"/>
    <w:rsid w:val="001F5DD5"/>
    <w:rsid w:val="001F5DD9"/>
    <w:rsid w:val="001F5E44"/>
    <w:rsid w:val="001F5E6D"/>
    <w:rsid w:val="001F5F13"/>
    <w:rsid w:val="001F6283"/>
    <w:rsid w:val="001F62BB"/>
    <w:rsid w:val="001F64C0"/>
    <w:rsid w:val="001F64C6"/>
    <w:rsid w:val="001F66DB"/>
    <w:rsid w:val="001F673A"/>
    <w:rsid w:val="001F6B1C"/>
    <w:rsid w:val="001F6C13"/>
    <w:rsid w:val="001F6CC3"/>
    <w:rsid w:val="001F715E"/>
    <w:rsid w:val="001F74BF"/>
    <w:rsid w:val="001F74FD"/>
    <w:rsid w:val="001F75E2"/>
    <w:rsid w:val="001F761B"/>
    <w:rsid w:val="001F7685"/>
    <w:rsid w:val="001F7832"/>
    <w:rsid w:val="001F7985"/>
    <w:rsid w:val="001F7A5F"/>
    <w:rsid w:val="001F7BEA"/>
    <w:rsid w:val="001F7C66"/>
    <w:rsid w:val="001F7CAA"/>
    <w:rsid w:val="001F7CB2"/>
    <w:rsid w:val="001F7E52"/>
    <w:rsid w:val="001F7FE7"/>
    <w:rsid w:val="00200082"/>
    <w:rsid w:val="0020041F"/>
    <w:rsid w:val="00200455"/>
    <w:rsid w:val="0020073B"/>
    <w:rsid w:val="002007E7"/>
    <w:rsid w:val="0020085F"/>
    <w:rsid w:val="0020098D"/>
    <w:rsid w:val="00200A9C"/>
    <w:rsid w:val="00200B1D"/>
    <w:rsid w:val="00200C3E"/>
    <w:rsid w:val="002014C9"/>
    <w:rsid w:val="00201724"/>
    <w:rsid w:val="0020196B"/>
    <w:rsid w:val="00201993"/>
    <w:rsid w:val="00201BDF"/>
    <w:rsid w:val="00201CA4"/>
    <w:rsid w:val="00201D20"/>
    <w:rsid w:val="00201D52"/>
    <w:rsid w:val="00201D9D"/>
    <w:rsid w:val="00201E09"/>
    <w:rsid w:val="00201ED4"/>
    <w:rsid w:val="00201F25"/>
    <w:rsid w:val="002021A0"/>
    <w:rsid w:val="002021C4"/>
    <w:rsid w:val="002024ED"/>
    <w:rsid w:val="002027CF"/>
    <w:rsid w:val="0020282A"/>
    <w:rsid w:val="0020284F"/>
    <w:rsid w:val="00202AC3"/>
    <w:rsid w:val="00202C07"/>
    <w:rsid w:val="00202DF6"/>
    <w:rsid w:val="00202E21"/>
    <w:rsid w:val="00203345"/>
    <w:rsid w:val="00203517"/>
    <w:rsid w:val="00203568"/>
    <w:rsid w:val="00203611"/>
    <w:rsid w:val="002037B2"/>
    <w:rsid w:val="002037F1"/>
    <w:rsid w:val="002038EA"/>
    <w:rsid w:val="002038EF"/>
    <w:rsid w:val="00203999"/>
    <w:rsid w:val="0020430A"/>
    <w:rsid w:val="0020445A"/>
    <w:rsid w:val="002044DC"/>
    <w:rsid w:val="002044FE"/>
    <w:rsid w:val="0020458B"/>
    <w:rsid w:val="0020473D"/>
    <w:rsid w:val="002048A2"/>
    <w:rsid w:val="00204B52"/>
    <w:rsid w:val="00204CA4"/>
    <w:rsid w:val="00204E08"/>
    <w:rsid w:val="00204E91"/>
    <w:rsid w:val="00204ED7"/>
    <w:rsid w:val="00204F57"/>
    <w:rsid w:val="00205239"/>
    <w:rsid w:val="002052B8"/>
    <w:rsid w:val="002053FD"/>
    <w:rsid w:val="0020549F"/>
    <w:rsid w:val="002055FC"/>
    <w:rsid w:val="00205624"/>
    <w:rsid w:val="002058E5"/>
    <w:rsid w:val="00205934"/>
    <w:rsid w:val="00205ABD"/>
    <w:rsid w:val="00205BE7"/>
    <w:rsid w:val="00205EB6"/>
    <w:rsid w:val="0020616C"/>
    <w:rsid w:val="00206775"/>
    <w:rsid w:val="00206D47"/>
    <w:rsid w:val="00206D57"/>
    <w:rsid w:val="00207025"/>
    <w:rsid w:val="002070E1"/>
    <w:rsid w:val="0020710C"/>
    <w:rsid w:val="00207371"/>
    <w:rsid w:val="002073E0"/>
    <w:rsid w:val="00207670"/>
    <w:rsid w:val="00207A49"/>
    <w:rsid w:val="00207C7E"/>
    <w:rsid w:val="00210259"/>
    <w:rsid w:val="00210408"/>
    <w:rsid w:val="002104C1"/>
    <w:rsid w:val="00210520"/>
    <w:rsid w:val="0021053B"/>
    <w:rsid w:val="002106A6"/>
    <w:rsid w:val="00210981"/>
    <w:rsid w:val="00210A36"/>
    <w:rsid w:val="00210C25"/>
    <w:rsid w:val="00210E7D"/>
    <w:rsid w:val="0021146C"/>
    <w:rsid w:val="00211529"/>
    <w:rsid w:val="002115D5"/>
    <w:rsid w:val="002116D9"/>
    <w:rsid w:val="0021175B"/>
    <w:rsid w:val="00211779"/>
    <w:rsid w:val="0021182D"/>
    <w:rsid w:val="00211896"/>
    <w:rsid w:val="002119AF"/>
    <w:rsid w:val="00211BE1"/>
    <w:rsid w:val="00211E9C"/>
    <w:rsid w:val="00211EEA"/>
    <w:rsid w:val="0021212B"/>
    <w:rsid w:val="0021219D"/>
    <w:rsid w:val="0021227F"/>
    <w:rsid w:val="002123E7"/>
    <w:rsid w:val="00212470"/>
    <w:rsid w:val="00212492"/>
    <w:rsid w:val="00212809"/>
    <w:rsid w:val="00212819"/>
    <w:rsid w:val="0021283F"/>
    <w:rsid w:val="0021289B"/>
    <w:rsid w:val="002129C0"/>
    <w:rsid w:val="00212AD7"/>
    <w:rsid w:val="00212CC1"/>
    <w:rsid w:val="00212E74"/>
    <w:rsid w:val="00212EA9"/>
    <w:rsid w:val="00213026"/>
    <w:rsid w:val="002130D1"/>
    <w:rsid w:val="0021315C"/>
    <w:rsid w:val="0021317E"/>
    <w:rsid w:val="00213193"/>
    <w:rsid w:val="002132CA"/>
    <w:rsid w:val="0021337C"/>
    <w:rsid w:val="0021363D"/>
    <w:rsid w:val="00213641"/>
    <w:rsid w:val="002136A2"/>
    <w:rsid w:val="00213A16"/>
    <w:rsid w:val="00213B52"/>
    <w:rsid w:val="00213DB9"/>
    <w:rsid w:val="00213DC9"/>
    <w:rsid w:val="00213F42"/>
    <w:rsid w:val="002140C6"/>
    <w:rsid w:val="002145B7"/>
    <w:rsid w:val="0021478A"/>
    <w:rsid w:val="0021481F"/>
    <w:rsid w:val="00214AB0"/>
    <w:rsid w:val="00214DAA"/>
    <w:rsid w:val="002151A2"/>
    <w:rsid w:val="0021545A"/>
    <w:rsid w:val="00215502"/>
    <w:rsid w:val="0021563A"/>
    <w:rsid w:val="002158DC"/>
    <w:rsid w:val="002158FF"/>
    <w:rsid w:val="00215B01"/>
    <w:rsid w:val="00215D02"/>
    <w:rsid w:val="00215DFF"/>
    <w:rsid w:val="00215E13"/>
    <w:rsid w:val="00215E20"/>
    <w:rsid w:val="00215E96"/>
    <w:rsid w:val="00216038"/>
    <w:rsid w:val="002160AC"/>
    <w:rsid w:val="002160DE"/>
    <w:rsid w:val="002164AC"/>
    <w:rsid w:val="002164DF"/>
    <w:rsid w:val="00216A1E"/>
    <w:rsid w:val="00216B3C"/>
    <w:rsid w:val="00216CAD"/>
    <w:rsid w:val="00216D39"/>
    <w:rsid w:val="00216D9F"/>
    <w:rsid w:val="00216E3C"/>
    <w:rsid w:val="00216E69"/>
    <w:rsid w:val="0021706C"/>
    <w:rsid w:val="0021707F"/>
    <w:rsid w:val="002171B4"/>
    <w:rsid w:val="002172AC"/>
    <w:rsid w:val="0021743E"/>
    <w:rsid w:val="0021768D"/>
    <w:rsid w:val="002178CA"/>
    <w:rsid w:val="002179FD"/>
    <w:rsid w:val="00217B26"/>
    <w:rsid w:val="00217C07"/>
    <w:rsid w:val="00217D50"/>
    <w:rsid w:val="00217FC4"/>
    <w:rsid w:val="00217FF2"/>
    <w:rsid w:val="0022007E"/>
    <w:rsid w:val="00220159"/>
    <w:rsid w:val="002202C3"/>
    <w:rsid w:val="00220428"/>
    <w:rsid w:val="002204B8"/>
    <w:rsid w:val="002205B2"/>
    <w:rsid w:val="00220890"/>
    <w:rsid w:val="00220A3E"/>
    <w:rsid w:val="00220BBB"/>
    <w:rsid w:val="00220C03"/>
    <w:rsid w:val="00220D77"/>
    <w:rsid w:val="00220F5A"/>
    <w:rsid w:val="00220F9A"/>
    <w:rsid w:val="002211C2"/>
    <w:rsid w:val="002215A5"/>
    <w:rsid w:val="002217C5"/>
    <w:rsid w:val="00221900"/>
    <w:rsid w:val="00221CBA"/>
    <w:rsid w:val="00221DB6"/>
    <w:rsid w:val="00221E01"/>
    <w:rsid w:val="00221E08"/>
    <w:rsid w:val="00221E45"/>
    <w:rsid w:val="00221E79"/>
    <w:rsid w:val="00222058"/>
    <w:rsid w:val="002220F5"/>
    <w:rsid w:val="002221AD"/>
    <w:rsid w:val="00222309"/>
    <w:rsid w:val="00222321"/>
    <w:rsid w:val="00222477"/>
    <w:rsid w:val="002224C8"/>
    <w:rsid w:val="00222507"/>
    <w:rsid w:val="0022266C"/>
    <w:rsid w:val="002226EC"/>
    <w:rsid w:val="00222934"/>
    <w:rsid w:val="00222A81"/>
    <w:rsid w:val="00222C17"/>
    <w:rsid w:val="00222C2F"/>
    <w:rsid w:val="00222DFD"/>
    <w:rsid w:val="00222EC2"/>
    <w:rsid w:val="00222FD3"/>
    <w:rsid w:val="002231BB"/>
    <w:rsid w:val="002233D6"/>
    <w:rsid w:val="002233FE"/>
    <w:rsid w:val="0022346E"/>
    <w:rsid w:val="0022360E"/>
    <w:rsid w:val="0022363C"/>
    <w:rsid w:val="00223884"/>
    <w:rsid w:val="00223B41"/>
    <w:rsid w:val="00223D29"/>
    <w:rsid w:val="00223DD3"/>
    <w:rsid w:val="00223DEA"/>
    <w:rsid w:val="00223EEF"/>
    <w:rsid w:val="00223F83"/>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C2"/>
    <w:rsid w:val="00224CD5"/>
    <w:rsid w:val="00224ECF"/>
    <w:rsid w:val="00224F25"/>
    <w:rsid w:val="0022524E"/>
    <w:rsid w:val="00225340"/>
    <w:rsid w:val="002253F6"/>
    <w:rsid w:val="00225414"/>
    <w:rsid w:val="00225499"/>
    <w:rsid w:val="0022565C"/>
    <w:rsid w:val="0022589C"/>
    <w:rsid w:val="00225D24"/>
    <w:rsid w:val="00225F8E"/>
    <w:rsid w:val="00225F95"/>
    <w:rsid w:val="002261F3"/>
    <w:rsid w:val="002262A8"/>
    <w:rsid w:val="00226390"/>
    <w:rsid w:val="002263DD"/>
    <w:rsid w:val="002263E2"/>
    <w:rsid w:val="00226500"/>
    <w:rsid w:val="00226727"/>
    <w:rsid w:val="0022679C"/>
    <w:rsid w:val="002267D6"/>
    <w:rsid w:val="002269DF"/>
    <w:rsid w:val="00226AF4"/>
    <w:rsid w:val="00226C21"/>
    <w:rsid w:val="00226C99"/>
    <w:rsid w:val="00226CB2"/>
    <w:rsid w:val="00226EEE"/>
    <w:rsid w:val="0022706F"/>
    <w:rsid w:val="00227163"/>
    <w:rsid w:val="00227449"/>
    <w:rsid w:val="002274B9"/>
    <w:rsid w:val="00227679"/>
    <w:rsid w:val="00227936"/>
    <w:rsid w:val="00227BDF"/>
    <w:rsid w:val="00227D7A"/>
    <w:rsid w:val="00227DF5"/>
    <w:rsid w:val="0023009E"/>
    <w:rsid w:val="002300DC"/>
    <w:rsid w:val="0023027C"/>
    <w:rsid w:val="002305F8"/>
    <w:rsid w:val="002305FD"/>
    <w:rsid w:val="00230AB3"/>
    <w:rsid w:val="00230B39"/>
    <w:rsid w:val="00230ED0"/>
    <w:rsid w:val="00230F60"/>
    <w:rsid w:val="00230FD8"/>
    <w:rsid w:val="0023109F"/>
    <w:rsid w:val="0023114A"/>
    <w:rsid w:val="00231208"/>
    <w:rsid w:val="002312C2"/>
    <w:rsid w:val="00231337"/>
    <w:rsid w:val="00231408"/>
    <w:rsid w:val="00231579"/>
    <w:rsid w:val="002317A0"/>
    <w:rsid w:val="002317D0"/>
    <w:rsid w:val="00231A00"/>
    <w:rsid w:val="00231A08"/>
    <w:rsid w:val="00231BA5"/>
    <w:rsid w:val="00231CC3"/>
    <w:rsid w:val="00231CE1"/>
    <w:rsid w:val="00231E06"/>
    <w:rsid w:val="00232044"/>
    <w:rsid w:val="002320C4"/>
    <w:rsid w:val="00232172"/>
    <w:rsid w:val="0023218D"/>
    <w:rsid w:val="002322E2"/>
    <w:rsid w:val="00232342"/>
    <w:rsid w:val="00232616"/>
    <w:rsid w:val="0023277E"/>
    <w:rsid w:val="002329C2"/>
    <w:rsid w:val="00232D72"/>
    <w:rsid w:val="00232FF4"/>
    <w:rsid w:val="00233191"/>
    <w:rsid w:val="00233416"/>
    <w:rsid w:val="00233666"/>
    <w:rsid w:val="0023378E"/>
    <w:rsid w:val="00233B31"/>
    <w:rsid w:val="00233E44"/>
    <w:rsid w:val="00233E6F"/>
    <w:rsid w:val="00233ECF"/>
    <w:rsid w:val="00233F6E"/>
    <w:rsid w:val="00233FD6"/>
    <w:rsid w:val="0023406F"/>
    <w:rsid w:val="0023409C"/>
    <w:rsid w:val="00234137"/>
    <w:rsid w:val="002341BC"/>
    <w:rsid w:val="002342DD"/>
    <w:rsid w:val="00234A9D"/>
    <w:rsid w:val="00234B77"/>
    <w:rsid w:val="00234B9B"/>
    <w:rsid w:val="00235018"/>
    <w:rsid w:val="00235309"/>
    <w:rsid w:val="002354A1"/>
    <w:rsid w:val="002354D4"/>
    <w:rsid w:val="00235550"/>
    <w:rsid w:val="002355B5"/>
    <w:rsid w:val="00235653"/>
    <w:rsid w:val="00235695"/>
    <w:rsid w:val="0023569D"/>
    <w:rsid w:val="002356E9"/>
    <w:rsid w:val="00235732"/>
    <w:rsid w:val="002357C6"/>
    <w:rsid w:val="00235B28"/>
    <w:rsid w:val="00235C0B"/>
    <w:rsid w:val="00235D8C"/>
    <w:rsid w:val="002362FE"/>
    <w:rsid w:val="002365E1"/>
    <w:rsid w:val="00236E2B"/>
    <w:rsid w:val="00236E4A"/>
    <w:rsid w:val="00236EEF"/>
    <w:rsid w:val="00236FD5"/>
    <w:rsid w:val="00237047"/>
    <w:rsid w:val="0023716F"/>
    <w:rsid w:val="00237188"/>
    <w:rsid w:val="002374AC"/>
    <w:rsid w:val="00237A64"/>
    <w:rsid w:val="00237B2D"/>
    <w:rsid w:val="00237CCC"/>
    <w:rsid w:val="0024014F"/>
    <w:rsid w:val="002402BB"/>
    <w:rsid w:val="0024048F"/>
    <w:rsid w:val="00240682"/>
    <w:rsid w:val="002406C9"/>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A4D"/>
    <w:rsid w:val="00241C19"/>
    <w:rsid w:val="00241C81"/>
    <w:rsid w:val="00241EC1"/>
    <w:rsid w:val="00242291"/>
    <w:rsid w:val="0024239B"/>
    <w:rsid w:val="00242430"/>
    <w:rsid w:val="00242453"/>
    <w:rsid w:val="00242463"/>
    <w:rsid w:val="00242501"/>
    <w:rsid w:val="0024259A"/>
    <w:rsid w:val="002426D0"/>
    <w:rsid w:val="002426DD"/>
    <w:rsid w:val="00242773"/>
    <w:rsid w:val="00242AE2"/>
    <w:rsid w:val="00242B69"/>
    <w:rsid w:val="00242D75"/>
    <w:rsid w:val="00242ECD"/>
    <w:rsid w:val="00242F38"/>
    <w:rsid w:val="00243122"/>
    <w:rsid w:val="002436D8"/>
    <w:rsid w:val="00243849"/>
    <w:rsid w:val="002438FD"/>
    <w:rsid w:val="00243C5D"/>
    <w:rsid w:val="00243EC8"/>
    <w:rsid w:val="00244288"/>
    <w:rsid w:val="002442C9"/>
    <w:rsid w:val="00244366"/>
    <w:rsid w:val="002443CF"/>
    <w:rsid w:val="0024449C"/>
    <w:rsid w:val="002446A7"/>
    <w:rsid w:val="002446DC"/>
    <w:rsid w:val="00244801"/>
    <w:rsid w:val="0024496A"/>
    <w:rsid w:val="00244C2B"/>
    <w:rsid w:val="00244C9B"/>
    <w:rsid w:val="002452A0"/>
    <w:rsid w:val="00245337"/>
    <w:rsid w:val="002453C3"/>
    <w:rsid w:val="0024576F"/>
    <w:rsid w:val="00245A1A"/>
    <w:rsid w:val="00245ABB"/>
    <w:rsid w:val="00245E29"/>
    <w:rsid w:val="00245ECA"/>
    <w:rsid w:val="002461E8"/>
    <w:rsid w:val="00246200"/>
    <w:rsid w:val="00246256"/>
    <w:rsid w:val="00246412"/>
    <w:rsid w:val="002465CA"/>
    <w:rsid w:val="0024673E"/>
    <w:rsid w:val="002467F7"/>
    <w:rsid w:val="00246859"/>
    <w:rsid w:val="00246B1D"/>
    <w:rsid w:val="00246C23"/>
    <w:rsid w:val="00246CA0"/>
    <w:rsid w:val="00246DDB"/>
    <w:rsid w:val="00246ED7"/>
    <w:rsid w:val="00247243"/>
    <w:rsid w:val="002472BD"/>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9BD"/>
    <w:rsid w:val="00250AA4"/>
    <w:rsid w:val="00250C5D"/>
    <w:rsid w:val="00250CF9"/>
    <w:rsid w:val="00250D63"/>
    <w:rsid w:val="00250FD1"/>
    <w:rsid w:val="002511F4"/>
    <w:rsid w:val="0025134A"/>
    <w:rsid w:val="0025156B"/>
    <w:rsid w:val="002515D0"/>
    <w:rsid w:val="002516A8"/>
    <w:rsid w:val="00251775"/>
    <w:rsid w:val="00251918"/>
    <w:rsid w:val="00251A12"/>
    <w:rsid w:val="00251A76"/>
    <w:rsid w:val="00251D67"/>
    <w:rsid w:val="00251E5D"/>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A18"/>
    <w:rsid w:val="00252AE1"/>
    <w:rsid w:val="00252B4E"/>
    <w:rsid w:val="00252CC4"/>
    <w:rsid w:val="00252DEA"/>
    <w:rsid w:val="002532B4"/>
    <w:rsid w:val="0025358B"/>
    <w:rsid w:val="002538F9"/>
    <w:rsid w:val="00253C58"/>
    <w:rsid w:val="00253D42"/>
    <w:rsid w:val="00253D7A"/>
    <w:rsid w:val="00253D9E"/>
    <w:rsid w:val="00253DBA"/>
    <w:rsid w:val="00253F5D"/>
    <w:rsid w:val="00253FB0"/>
    <w:rsid w:val="0025426D"/>
    <w:rsid w:val="0025433B"/>
    <w:rsid w:val="0025441D"/>
    <w:rsid w:val="002545F0"/>
    <w:rsid w:val="00254679"/>
    <w:rsid w:val="0025488A"/>
    <w:rsid w:val="002548EF"/>
    <w:rsid w:val="00254939"/>
    <w:rsid w:val="00254A58"/>
    <w:rsid w:val="00254AD9"/>
    <w:rsid w:val="00254CED"/>
    <w:rsid w:val="00254CF4"/>
    <w:rsid w:val="0025539E"/>
    <w:rsid w:val="00255433"/>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447"/>
    <w:rsid w:val="00256529"/>
    <w:rsid w:val="00256577"/>
    <w:rsid w:val="00256702"/>
    <w:rsid w:val="0025690F"/>
    <w:rsid w:val="00256992"/>
    <w:rsid w:val="00256A16"/>
    <w:rsid w:val="00256C0D"/>
    <w:rsid w:val="00256CD6"/>
    <w:rsid w:val="00256F3B"/>
    <w:rsid w:val="00256FAB"/>
    <w:rsid w:val="00256FBB"/>
    <w:rsid w:val="0025729D"/>
    <w:rsid w:val="002572EC"/>
    <w:rsid w:val="002573EF"/>
    <w:rsid w:val="0025759E"/>
    <w:rsid w:val="002575DD"/>
    <w:rsid w:val="00257685"/>
    <w:rsid w:val="002576AB"/>
    <w:rsid w:val="002578B3"/>
    <w:rsid w:val="0025791E"/>
    <w:rsid w:val="00257A77"/>
    <w:rsid w:val="00257B9E"/>
    <w:rsid w:val="00257BC3"/>
    <w:rsid w:val="00257D19"/>
    <w:rsid w:val="002600F1"/>
    <w:rsid w:val="0026014A"/>
    <w:rsid w:val="002601BD"/>
    <w:rsid w:val="00260259"/>
    <w:rsid w:val="0026026D"/>
    <w:rsid w:val="002604DA"/>
    <w:rsid w:val="00260517"/>
    <w:rsid w:val="002608ED"/>
    <w:rsid w:val="00260A77"/>
    <w:rsid w:val="00260A8C"/>
    <w:rsid w:val="00260DC4"/>
    <w:rsid w:val="00260F83"/>
    <w:rsid w:val="00261042"/>
    <w:rsid w:val="0026134C"/>
    <w:rsid w:val="00261506"/>
    <w:rsid w:val="00261644"/>
    <w:rsid w:val="00261785"/>
    <w:rsid w:val="002619F5"/>
    <w:rsid w:val="00261C25"/>
    <w:rsid w:val="00261EF7"/>
    <w:rsid w:val="002621A4"/>
    <w:rsid w:val="002621CF"/>
    <w:rsid w:val="00262258"/>
    <w:rsid w:val="002622B5"/>
    <w:rsid w:val="00262382"/>
    <w:rsid w:val="00262456"/>
    <w:rsid w:val="0026249D"/>
    <w:rsid w:val="0026280A"/>
    <w:rsid w:val="00262921"/>
    <w:rsid w:val="00262927"/>
    <w:rsid w:val="00262A8B"/>
    <w:rsid w:val="00262F42"/>
    <w:rsid w:val="00262F8B"/>
    <w:rsid w:val="00262FC7"/>
    <w:rsid w:val="00263092"/>
    <w:rsid w:val="0026339D"/>
    <w:rsid w:val="002633B8"/>
    <w:rsid w:val="00263427"/>
    <w:rsid w:val="002634A6"/>
    <w:rsid w:val="002634D4"/>
    <w:rsid w:val="0026354E"/>
    <w:rsid w:val="00263579"/>
    <w:rsid w:val="0026371D"/>
    <w:rsid w:val="0026386A"/>
    <w:rsid w:val="0026408D"/>
    <w:rsid w:val="00264139"/>
    <w:rsid w:val="0026414D"/>
    <w:rsid w:val="00264184"/>
    <w:rsid w:val="002641DE"/>
    <w:rsid w:val="00264289"/>
    <w:rsid w:val="002643EA"/>
    <w:rsid w:val="0026443B"/>
    <w:rsid w:val="00264603"/>
    <w:rsid w:val="00264606"/>
    <w:rsid w:val="002649B2"/>
    <w:rsid w:val="00264B06"/>
    <w:rsid w:val="00264E05"/>
    <w:rsid w:val="00264E53"/>
    <w:rsid w:val="00264FEE"/>
    <w:rsid w:val="00265000"/>
    <w:rsid w:val="00265315"/>
    <w:rsid w:val="0026538C"/>
    <w:rsid w:val="00265436"/>
    <w:rsid w:val="00265620"/>
    <w:rsid w:val="00265636"/>
    <w:rsid w:val="0026569C"/>
    <w:rsid w:val="0026575C"/>
    <w:rsid w:val="002659F2"/>
    <w:rsid w:val="00265A65"/>
    <w:rsid w:val="00265B1E"/>
    <w:rsid w:val="00265C61"/>
    <w:rsid w:val="00265E05"/>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4D7"/>
    <w:rsid w:val="00267585"/>
    <w:rsid w:val="0026767B"/>
    <w:rsid w:val="002677A6"/>
    <w:rsid w:val="002678FF"/>
    <w:rsid w:val="00267928"/>
    <w:rsid w:val="00267A0A"/>
    <w:rsid w:val="002702BC"/>
    <w:rsid w:val="00270585"/>
    <w:rsid w:val="002705D0"/>
    <w:rsid w:val="00270745"/>
    <w:rsid w:val="0027075E"/>
    <w:rsid w:val="002709B6"/>
    <w:rsid w:val="00270CD1"/>
    <w:rsid w:val="00270D99"/>
    <w:rsid w:val="00270E19"/>
    <w:rsid w:val="00270EE7"/>
    <w:rsid w:val="00271043"/>
    <w:rsid w:val="0027105E"/>
    <w:rsid w:val="0027112D"/>
    <w:rsid w:val="002712E1"/>
    <w:rsid w:val="002712ED"/>
    <w:rsid w:val="0027160A"/>
    <w:rsid w:val="002716FD"/>
    <w:rsid w:val="002717D2"/>
    <w:rsid w:val="002717EF"/>
    <w:rsid w:val="00271C0D"/>
    <w:rsid w:val="00271C83"/>
    <w:rsid w:val="00271E11"/>
    <w:rsid w:val="0027217E"/>
    <w:rsid w:val="00272338"/>
    <w:rsid w:val="002723F5"/>
    <w:rsid w:val="00272425"/>
    <w:rsid w:val="0027246C"/>
    <w:rsid w:val="0027254A"/>
    <w:rsid w:val="0027257A"/>
    <w:rsid w:val="002725E2"/>
    <w:rsid w:val="00272702"/>
    <w:rsid w:val="002728DD"/>
    <w:rsid w:val="0027293F"/>
    <w:rsid w:val="00272A2D"/>
    <w:rsid w:val="00272F1E"/>
    <w:rsid w:val="00272F7A"/>
    <w:rsid w:val="00273020"/>
    <w:rsid w:val="00273068"/>
    <w:rsid w:val="002730A6"/>
    <w:rsid w:val="002730B1"/>
    <w:rsid w:val="002730FD"/>
    <w:rsid w:val="00273161"/>
    <w:rsid w:val="00273367"/>
    <w:rsid w:val="0027387F"/>
    <w:rsid w:val="00273961"/>
    <w:rsid w:val="00273A66"/>
    <w:rsid w:val="00273D9C"/>
    <w:rsid w:val="00273E81"/>
    <w:rsid w:val="00273F37"/>
    <w:rsid w:val="00273FB7"/>
    <w:rsid w:val="0027435E"/>
    <w:rsid w:val="002745E5"/>
    <w:rsid w:val="002748CC"/>
    <w:rsid w:val="00274A8B"/>
    <w:rsid w:val="00274B83"/>
    <w:rsid w:val="00274C06"/>
    <w:rsid w:val="00274C7C"/>
    <w:rsid w:val="00274D41"/>
    <w:rsid w:val="00274E04"/>
    <w:rsid w:val="00274E55"/>
    <w:rsid w:val="00274EBF"/>
    <w:rsid w:val="00274EE4"/>
    <w:rsid w:val="00275338"/>
    <w:rsid w:val="00275444"/>
    <w:rsid w:val="0027550F"/>
    <w:rsid w:val="00275557"/>
    <w:rsid w:val="00275818"/>
    <w:rsid w:val="00275901"/>
    <w:rsid w:val="00275991"/>
    <w:rsid w:val="002759D1"/>
    <w:rsid w:val="00275AFF"/>
    <w:rsid w:val="00275CC6"/>
    <w:rsid w:val="00275D16"/>
    <w:rsid w:val="002760AC"/>
    <w:rsid w:val="00276143"/>
    <w:rsid w:val="002761CC"/>
    <w:rsid w:val="00276464"/>
    <w:rsid w:val="002768E1"/>
    <w:rsid w:val="0027696F"/>
    <w:rsid w:val="00276AA6"/>
    <w:rsid w:val="00276B73"/>
    <w:rsid w:val="00276CDD"/>
    <w:rsid w:val="00276E66"/>
    <w:rsid w:val="00277183"/>
    <w:rsid w:val="00277191"/>
    <w:rsid w:val="002772A2"/>
    <w:rsid w:val="00277304"/>
    <w:rsid w:val="00277443"/>
    <w:rsid w:val="002774FD"/>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313"/>
    <w:rsid w:val="00281335"/>
    <w:rsid w:val="0028142B"/>
    <w:rsid w:val="00281715"/>
    <w:rsid w:val="00281A91"/>
    <w:rsid w:val="00281AFC"/>
    <w:rsid w:val="00281B26"/>
    <w:rsid w:val="00281EAC"/>
    <w:rsid w:val="0028228B"/>
    <w:rsid w:val="002828DE"/>
    <w:rsid w:val="002829E2"/>
    <w:rsid w:val="00282A8A"/>
    <w:rsid w:val="00282BAC"/>
    <w:rsid w:val="00282BC1"/>
    <w:rsid w:val="00282C5A"/>
    <w:rsid w:val="00282EE2"/>
    <w:rsid w:val="00282FD7"/>
    <w:rsid w:val="00283101"/>
    <w:rsid w:val="002831BB"/>
    <w:rsid w:val="00283268"/>
    <w:rsid w:val="00283362"/>
    <w:rsid w:val="00283685"/>
    <w:rsid w:val="002836B6"/>
    <w:rsid w:val="00283751"/>
    <w:rsid w:val="00283782"/>
    <w:rsid w:val="002837E0"/>
    <w:rsid w:val="002839E3"/>
    <w:rsid w:val="00283BA8"/>
    <w:rsid w:val="00283DB4"/>
    <w:rsid w:val="00283DEE"/>
    <w:rsid w:val="00283F10"/>
    <w:rsid w:val="00283FA9"/>
    <w:rsid w:val="002840DE"/>
    <w:rsid w:val="00284581"/>
    <w:rsid w:val="002847D4"/>
    <w:rsid w:val="00284BC1"/>
    <w:rsid w:val="00284BE8"/>
    <w:rsid w:val="00284C08"/>
    <w:rsid w:val="00284C77"/>
    <w:rsid w:val="00284D6D"/>
    <w:rsid w:val="00284D99"/>
    <w:rsid w:val="00284DB0"/>
    <w:rsid w:val="002850F6"/>
    <w:rsid w:val="0028510C"/>
    <w:rsid w:val="00285379"/>
    <w:rsid w:val="002854F4"/>
    <w:rsid w:val="002855CB"/>
    <w:rsid w:val="00285850"/>
    <w:rsid w:val="00285A27"/>
    <w:rsid w:val="00285D38"/>
    <w:rsid w:val="00285F07"/>
    <w:rsid w:val="0028605C"/>
    <w:rsid w:val="002860E3"/>
    <w:rsid w:val="00286154"/>
    <w:rsid w:val="00286201"/>
    <w:rsid w:val="00286213"/>
    <w:rsid w:val="0028656D"/>
    <w:rsid w:val="002866CF"/>
    <w:rsid w:val="002866F3"/>
    <w:rsid w:val="00286818"/>
    <w:rsid w:val="002868AB"/>
    <w:rsid w:val="00286972"/>
    <w:rsid w:val="00286A8A"/>
    <w:rsid w:val="00286D32"/>
    <w:rsid w:val="00287169"/>
    <w:rsid w:val="0028726C"/>
    <w:rsid w:val="002872FC"/>
    <w:rsid w:val="00287480"/>
    <w:rsid w:val="0028756D"/>
    <w:rsid w:val="002875E4"/>
    <w:rsid w:val="002875F3"/>
    <w:rsid w:val="002879EC"/>
    <w:rsid w:val="00287A7D"/>
    <w:rsid w:val="00287B55"/>
    <w:rsid w:val="00287E53"/>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189"/>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0FF"/>
    <w:rsid w:val="00293316"/>
    <w:rsid w:val="00293424"/>
    <w:rsid w:val="00293425"/>
    <w:rsid w:val="00293816"/>
    <w:rsid w:val="002938AD"/>
    <w:rsid w:val="002938E6"/>
    <w:rsid w:val="002939B7"/>
    <w:rsid w:val="002941D2"/>
    <w:rsid w:val="002944CB"/>
    <w:rsid w:val="00294536"/>
    <w:rsid w:val="00294619"/>
    <w:rsid w:val="00294964"/>
    <w:rsid w:val="00294A6D"/>
    <w:rsid w:val="00294A6F"/>
    <w:rsid w:val="00294AB9"/>
    <w:rsid w:val="00294CCA"/>
    <w:rsid w:val="00294E2E"/>
    <w:rsid w:val="00294F59"/>
    <w:rsid w:val="0029521F"/>
    <w:rsid w:val="00295324"/>
    <w:rsid w:val="00295380"/>
    <w:rsid w:val="002954DF"/>
    <w:rsid w:val="002956F1"/>
    <w:rsid w:val="002957E0"/>
    <w:rsid w:val="00295862"/>
    <w:rsid w:val="00295977"/>
    <w:rsid w:val="002959E8"/>
    <w:rsid w:val="00295A40"/>
    <w:rsid w:val="00295A4A"/>
    <w:rsid w:val="00295C35"/>
    <w:rsid w:val="00295C39"/>
    <w:rsid w:val="00296118"/>
    <w:rsid w:val="0029614F"/>
    <w:rsid w:val="0029617E"/>
    <w:rsid w:val="002961C8"/>
    <w:rsid w:val="00296287"/>
    <w:rsid w:val="00296559"/>
    <w:rsid w:val="00296731"/>
    <w:rsid w:val="00296756"/>
    <w:rsid w:val="00296A1C"/>
    <w:rsid w:val="00296A24"/>
    <w:rsid w:val="00296AE7"/>
    <w:rsid w:val="00296B26"/>
    <w:rsid w:val="00296C1C"/>
    <w:rsid w:val="00296E87"/>
    <w:rsid w:val="00296EB2"/>
    <w:rsid w:val="00296F19"/>
    <w:rsid w:val="00296FB6"/>
    <w:rsid w:val="00296FFA"/>
    <w:rsid w:val="00297063"/>
    <w:rsid w:val="00297123"/>
    <w:rsid w:val="00297540"/>
    <w:rsid w:val="00297608"/>
    <w:rsid w:val="00297A9C"/>
    <w:rsid w:val="00297AAF"/>
    <w:rsid w:val="00297AC9"/>
    <w:rsid w:val="00297B2F"/>
    <w:rsid w:val="00297BC8"/>
    <w:rsid w:val="00297D0F"/>
    <w:rsid w:val="00297EA5"/>
    <w:rsid w:val="00297EF1"/>
    <w:rsid w:val="00297FA6"/>
    <w:rsid w:val="002A008E"/>
    <w:rsid w:val="002A0431"/>
    <w:rsid w:val="002A0527"/>
    <w:rsid w:val="002A066A"/>
    <w:rsid w:val="002A094B"/>
    <w:rsid w:val="002A09C9"/>
    <w:rsid w:val="002A0AC4"/>
    <w:rsid w:val="002A0C02"/>
    <w:rsid w:val="002A0D18"/>
    <w:rsid w:val="002A0D5A"/>
    <w:rsid w:val="002A0E6C"/>
    <w:rsid w:val="002A104A"/>
    <w:rsid w:val="002A148F"/>
    <w:rsid w:val="002A157F"/>
    <w:rsid w:val="002A1806"/>
    <w:rsid w:val="002A1860"/>
    <w:rsid w:val="002A18D5"/>
    <w:rsid w:val="002A1CCD"/>
    <w:rsid w:val="002A1DD4"/>
    <w:rsid w:val="002A2162"/>
    <w:rsid w:val="002A24CE"/>
    <w:rsid w:val="002A251A"/>
    <w:rsid w:val="002A270F"/>
    <w:rsid w:val="002A2858"/>
    <w:rsid w:val="002A2AA0"/>
    <w:rsid w:val="002A2ABA"/>
    <w:rsid w:val="002A2B09"/>
    <w:rsid w:val="002A2D7F"/>
    <w:rsid w:val="002A302F"/>
    <w:rsid w:val="002A303B"/>
    <w:rsid w:val="002A3050"/>
    <w:rsid w:val="002A3054"/>
    <w:rsid w:val="002A3163"/>
    <w:rsid w:val="002A32B4"/>
    <w:rsid w:val="002A3400"/>
    <w:rsid w:val="002A35B6"/>
    <w:rsid w:val="002A3A7C"/>
    <w:rsid w:val="002A3C19"/>
    <w:rsid w:val="002A3C91"/>
    <w:rsid w:val="002A3E70"/>
    <w:rsid w:val="002A3FF5"/>
    <w:rsid w:val="002A4115"/>
    <w:rsid w:val="002A4449"/>
    <w:rsid w:val="002A44EF"/>
    <w:rsid w:val="002A4548"/>
    <w:rsid w:val="002A4633"/>
    <w:rsid w:val="002A4837"/>
    <w:rsid w:val="002A484E"/>
    <w:rsid w:val="002A491B"/>
    <w:rsid w:val="002A4954"/>
    <w:rsid w:val="002A4A82"/>
    <w:rsid w:val="002A4B36"/>
    <w:rsid w:val="002A4BC6"/>
    <w:rsid w:val="002A4C78"/>
    <w:rsid w:val="002A4D9F"/>
    <w:rsid w:val="002A5159"/>
    <w:rsid w:val="002A51B8"/>
    <w:rsid w:val="002A53FC"/>
    <w:rsid w:val="002A5414"/>
    <w:rsid w:val="002A5541"/>
    <w:rsid w:val="002A55F7"/>
    <w:rsid w:val="002A5718"/>
    <w:rsid w:val="002A5779"/>
    <w:rsid w:val="002A5C41"/>
    <w:rsid w:val="002A5CC6"/>
    <w:rsid w:val="002A5D59"/>
    <w:rsid w:val="002A5DE7"/>
    <w:rsid w:val="002A5E74"/>
    <w:rsid w:val="002A5F85"/>
    <w:rsid w:val="002A62EE"/>
    <w:rsid w:val="002A6351"/>
    <w:rsid w:val="002A6655"/>
    <w:rsid w:val="002A6898"/>
    <w:rsid w:val="002A68B1"/>
    <w:rsid w:val="002A6C71"/>
    <w:rsid w:val="002A6D9B"/>
    <w:rsid w:val="002A700C"/>
    <w:rsid w:val="002A706D"/>
    <w:rsid w:val="002A7131"/>
    <w:rsid w:val="002A7175"/>
    <w:rsid w:val="002A72C0"/>
    <w:rsid w:val="002A72D3"/>
    <w:rsid w:val="002A773C"/>
    <w:rsid w:val="002A777A"/>
    <w:rsid w:val="002A7978"/>
    <w:rsid w:val="002A7BAD"/>
    <w:rsid w:val="002A7DCC"/>
    <w:rsid w:val="002A7DFF"/>
    <w:rsid w:val="002B00EF"/>
    <w:rsid w:val="002B0435"/>
    <w:rsid w:val="002B0535"/>
    <w:rsid w:val="002B056F"/>
    <w:rsid w:val="002B0594"/>
    <w:rsid w:val="002B076E"/>
    <w:rsid w:val="002B08C1"/>
    <w:rsid w:val="002B0BD1"/>
    <w:rsid w:val="002B0C85"/>
    <w:rsid w:val="002B1017"/>
    <w:rsid w:val="002B1159"/>
    <w:rsid w:val="002B11A5"/>
    <w:rsid w:val="002B11BB"/>
    <w:rsid w:val="002B12C0"/>
    <w:rsid w:val="002B1428"/>
    <w:rsid w:val="002B15A7"/>
    <w:rsid w:val="002B1752"/>
    <w:rsid w:val="002B188A"/>
    <w:rsid w:val="002B18EA"/>
    <w:rsid w:val="002B18F9"/>
    <w:rsid w:val="002B1BB3"/>
    <w:rsid w:val="002B1CF4"/>
    <w:rsid w:val="002B1D9D"/>
    <w:rsid w:val="002B1F07"/>
    <w:rsid w:val="002B1F15"/>
    <w:rsid w:val="002B2077"/>
    <w:rsid w:val="002B2572"/>
    <w:rsid w:val="002B2625"/>
    <w:rsid w:val="002B26E1"/>
    <w:rsid w:val="002B273F"/>
    <w:rsid w:val="002B2762"/>
    <w:rsid w:val="002B2D4E"/>
    <w:rsid w:val="002B2E35"/>
    <w:rsid w:val="002B2F6F"/>
    <w:rsid w:val="002B30FA"/>
    <w:rsid w:val="002B31D7"/>
    <w:rsid w:val="002B32E6"/>
    <w:rsid w:val="002B3418"/>
    <w:rsid w:val="002B356C"/>
    <w:rsid w:val="002B3572"/>
    <w:rsid w:val="002B39D8"/>
    <w:rsid w:val="002B3A40"/>
    <w:rsid w:val="002B3BC4"/>
    <w:rsid w:val="002B3BEE"/>
    <w:rsid w:val="002B3BFA"/>
    <w:rsid w:val="002B3C6A"/>
    <w:rsid w:val="002B3C6F"/>
    <w:rsid w:val="002B3D1E"/>
    <w:rsid w:val="002B3E11"/>
    <w:rsid w:val="002B3E5D"/>
    <w:rsid w:val="002B3F2E"/>
    <w:rsid w:val="002B40FA"/>
    <w:rsid w:val="002B4215"/>
    <w:rsid w:val="002B443C"/>
    <w:rsid w:val="002B44EE"/>
    <w:rsid w:val="002B45A8"/>
    <w:rsid w:val="002B4689"/>
    <w:rsid w:val="002B46B5"/>
    <w:rsid w:val="002B46F8"/>
    <w:rsid w:val="002B4811"/>
    <w:rsid w:val="002B4885"/>
    <w:rsid w:val="002B4992"/>
    <w:rsid w:val="002B4D06"/>
    <w:rsid w:val="002B50A1"/>
    <w:rsid w:val="002B5185"/>
    <w:rsid w:val="002B534C"/>
    <w:rsid w:val="002B53FC"/>
    <w:rsid w:val="002B5683"/>
    <w:rsid w:val="002B573E"/>
    <w:rsid w:val="002B5896"/>
    <w:rsid w:val="002B589D"/>
    <w:rsid w:val="002B5CBD"/>
    <w:rsid w:val="002B6222"/>
    <w:rsid w:val="002B62ED"/>
    <w:rsid w:val="002B668F"/>
    <w:rsid w:val="002B669A"/>
    <w:rsid w:val="002B66A8"/>
    <w:rsid w:val="002B66F3"/>
    <w:rsid w:val="002B67FC"/>
    <w:rsid w:val="002B695A"/>
    <w:rsid w:val="002B6BD2"/>
    <w:rsid w:val="002B6E28"/>
    <w:rsid w:val="002B7182"/>
    <w:rsid w:val="002B71A6"/>
    <w:rsid w:val="002B71CE"/>
    <w:rsid w:val="002B722F"/>
    <w:rsid w:val="002B72BA"/>
    <w:rsid w:val="002B72C2"/>
    <w:rsid w:val="002B7502"/>
    <w:rsid w:val="002B7633"/>
    <w:rsid w:val="002B7681"/>
    <w:rsid w:val="002B7759"/>
    <w:rsid w:val="002B784C"/>
    <w:rsid w:val="002B7854"/>
    <w:rsid w:val="002B7A48"/>
    <w:rsid w:val="002B7E4E"/>
    <w:rsid w:val="002C0010"/>
    <w:rsid w:val="002C01C0"/>
    <w:rsid w:val="002C0458"/>
    <w:rsid w:val="002C0691"/>
    <w:rsid w:val="002C0878"/>
    <w:rsid w:val="002C093C"/>
    <w:rsid w:val="002C0952"/>
    <w:rsid w:val="002C0AEF"/>
    <w:rsid w:val="002C0B34"/>
    <w:rsid w:val="002C0E3E"/>
    <w:rsid w:val="002C0FB2"/>
    <w:rsid w:val="002C12F4"/>
    <w:rsid w:val="002C1412"/>
    <w:rsid w:val="002C1551"/>
    <w:rsid w:val="002C176C"/>
    <w:rsid w:val="002C1773"/>
    <w:rsid w:val="002C1796"/>
    <w:rsid w:val="002C17EF"/>
    <w:rsid w:val="002C195B"/>
    <w:rsid w:val="002C198E"/>
    <w:rsid w:val="002C1C14"/>
    <w:rsid w:val="002C1CBE"/>
    <w:rsid w:val="002C1F6A"/>
    <w:rsid w:val="002C2074"/>
    <w:rsid w:val="002C2484"/>
    <w:rsid w:val="002C2548"/>
    <w:rsid w:val="002C26FF"/>
    <w:rsid w:val="002C2754"/>
    <w:rsid w:val="002C287F"/>
    <w:rsid w:val="002C29B8"/>
    <w:rsid w:val="002C2AD2"/>
    <w:rsid w:val="002C2B8D"/>
    <w:rsid w:val="002C2BB5"/>
    <w:rsid w:val="002C2DD8"/>
    <w:rsid w:val="002C2F4A"/>
    <w:rsid w:val="002C3063"/>
    <w:rsid w:val="002C3667"/>
    <w:rsid w:val="002C3A07"/>
    <w:rsid w:val="002C3A0D"/>
    <w:rsid w:val="002C3A4C"/>
    <w:rsid w:val="002C3B30"/>
    <w:rsid w:val="002C3BF5"/>
    <w:rsid w:val="002C3DDC"/>
    <w:rsid w:val="002C3E8E"/>
    <w:rsid w:val="002C40A4"/>
    <w:rsid w:val="002C40B0"/>
    <w:rsid w:val="002C42BB"/>
    <w:rsid w:val="002C4342"/>
    <w:rsid w:val="002C437D"/>
    <w:rsid w:val="002C48EC"/>
    <w:rsid w:val="002C496C"/>
    <w:rsid w:val="002C4B74"/>
    <w:rsid w:val="002C4D40"/>
    <w:rsid w:val="002C4F17"/>
    <w:rsid w:val="002C5063"/>
    <w:rsid w:val="002C523F"/>
    <w:rsid w:val="002C52F1"/>
    <w:rsid w:val="002C544A"/>
    <w:rsid w:val="002C55BC"/>
    <w:rsid w:val="002C583D"/>
    <w:rsid w:val="002C58AD"/>
    <w:rsid w:val="002C5EA6"/>
    <w:rsid w:val="002C5ED2"/>
    <w:rsid w:val="002C611C"/>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598"/>
    <w:rsid w:val="002C7649"/>
    <w:rsid w:val="002C7817"/>
    <w:rsid w:val="002C7901"/>
    <w:rsid w:val="002C7924"/>
    <w:rsid w:val="002C79C3"/>
    <w:rsid w:val="002C79DB"/>
    <w:rsid w:val="002C7E33"/>
    <w:rsid w:val="002C7F4C"/>
    <w:rsid w:val="002C7FB3"/>
    <w:rsid w:val="002C7FCF"/>
    <w:rsid w:val="002D0238"/>
    <w:rsid w:val="002D03AD"/>
    <w:rsid w:val="002D0413"/>
    <w:rsid w:val="002D0475"/>
    <w:rsid w:val="002D0BF1"/>
    <w:rsid w:val="002D0C41"/>
    <w:rsid w:val="002D0CF2"/>
    <w:rsid w:val="002D10EF"/>
    <w:rsid w:val="002D1194"/>
    <w:rsid w:val="002D11D3"/>
    <w:rsid w:val="002D1257"/>
    <w:rsid w:val="002D1416"/>
    <w:rsid w:val="002D146C"/>
    <w:rsid w:val="002D15BD"/>
    <w:rsid w:val="002D15D3"/>
    <w:rsid w:val="002D1623"/>
    <w:rsid w:val="002D16FD"/>
    <w:rsid w:val="002D180D"/>
    <w:rsid w:val="002D1889"/>
    <w:rsid w:val="002D1989"/>
    <w:rsid w:val="002D19D0"/>
    <w:rsid w:val="002D1A70"/>
    <w:rsid w:val="002D1AE7"/>
    <w:rsid w:val="002D1AF8"/>
    <w:rsid w:val="002D1C99"/>
    <w:rsid w:val="002D1D4E"/>
    <w:rsid w:val="002D1E43"/>
    <w:rsid w:val="002D1E90"/>
    <w:rsid w:val="002D22B6"/>
    <w:rsid w:val="002D2494"/>
    <w:rsid w:val="002D26A5"/>
    <w:rsid w:val="002D283A"/>
    <w:rsid w:val="002D2A3C"/>
    <w:rsid w:val="002D2CB2"/>
    <w:rsid w:val="002D2DF5"/>
    <w:rsid w:val="002D3316"/>
    <w:rsid w:val="002D3459"/>
    <w:rsid w:val="002D3498"/>
    <w:rsid w:val="002D35C5"/>
    <w:rsid w:val="002D3980"/>
    <w:rsid w:val="002D3D0D"/>
    <w:rsid w:val="002D3E5F"/>
    <w:rsid w:val="002D4006"/>
    <w:rsid w:val="002D4142"/>
    <w:rsid w:val="002D419B"/>
    <w:rsid w:val="002D4247"/>
    <w:rsid w:val="002D4250"/>
    <w:rsid w:val="002D4326"/>
    <w:rsid w:val="002D461E"/>
    <w:rsid w:val="002D46D0"/>
    <w:rsid w:val="002D47FC"/>
    <w:rsid w:val="002D4832"/>
    <w:rsid w:val="002D4B02"/>
    <w:rsid w:val="002D4C58"/>
    <w:rsid w:val="002D4E95"/>
    <w:rsid w:val="002D4F6E"/>
    <w:rsid w:val="002D50EE"/>
    <w:rsid w:val="002D50F7"/>
    <w:rsid w:val="002D520B"/>
    <w:rsid w:val="002D55AF"/>
    <w:rsid w:val="002D57ED"/>
    <w:rsid w:val="002D57F4"/>
    <w:rsid w:val="002D5846"/>
    <w:rsid w:val="002D597C"/>
    <w:rsid w:val="002D5A3D"/>
    <w:rsid w:val="002D5A91"/>
    <w:rsid w:val="002D5D11"/>
    <w:rsid w:val="002D61DA"/>
    <w:rsid w:val="002D6410"/>
    <w:rsid w:val="002D665C"/>
    <w:rsid w:val="002D6769"/>
    <w:rsid w:val="002D6968"/>
    <w:rsid w:val="002D6AB8"/>
    <w:rsid w:val="002D6F30"/>
    <w:rsid w:val="002D7033"/>
    <w:rsid w:val="002D724A"/>
    <w:rsid w:val="002D73E6"/>
    <w:rsid w:val="002D7865"/>
    <w:rsid w:val="002D78D8"/>
    <w:rsid w:val="002D7AF4"/>
    <w:rsid w:val="002D7DA1"/>
    <w:rsid w:val="002D7DA2"/>
    <w:rsid w:val="002D7F32"/>
    <w:rsid w:val="002E00D0"/>
    <w:rsid w:val="002E0112"/>
    <w:rsid w:val="002E03A3"/>
    <w:rsid w:val="002E0462"/>
    <w:rsid w:val="002E0831"/>
    <w:rsid w:val="002E0BD5"/>
    <w:rsid w:val="002E0C87"/>
    <w:rsid w:val="002E105F"/>
    <w:rsid w:val="002E10B6"/>
    <w:rsid w:val="002E10F1"/>
    <w:rsid w:val="002E160A"/>
    <w:rsid w:val="002E173D"/>
    <w:rsid w:val="002E19BD"/>
    <w:rsid w:val="002E19C1"/>
    <w:rsid w:val="002E1AA2"/>
    <w:rsid w:val="002E1B66"/>
    <w:rsid w:val="002E21F7"/>
    <w:rsid w:val="002E2388"/>
    <w:rsid w:val="002E2465"/>
    <w:rsid w:val="002E24FD"/>
    <w:rsid w:val="002E2653"/>
    <w:rsid w:val="002E26E3"/>
    <w:rsid w:val="002E26ED"/>
    <w:rsid w:val="002E2717"/>
    <w:rsid w:val="002E27D5"/>
    <w:rsid w:val="002E28ED"/>
    <w:rsid w:val="002E299A"/>
    <w:rsid w:val="002E2A2C"/>
    <w:rsid w:val="002E2ACD"/>
    <w:rsid w:val="002E2E10"/>
    <w:rsid w:val="002E312F"/>
    <w:rsid w:val="002E326F"/>
    <w:rsid w:val="002E35D3"/>
    <w:rsid w:val="002E361B"/>
    <w:rsid w:val="002E3963"/>
    <w:rsid w:val="002E3B46"/>
    <w:rsid w:val="002E3BE2"/>
    <w:rsid w:val="002E3C62"/>
    <w:rsid w:val="002E3F00"/>
    <w:rsid w:val="002E42C9"/>
    <w:rsid w:val="002E4388"/>
    <w:rsid w:val="002E4711"/>
    <w:rsid w:val="002E4779"/>
    <w:rsid w:val="002E4889"/>
    <w:rsid w:val="002E4A69"/>
    <w:rsid w:val="002E4D88"/>
    <w:rsid w:val="002E4E2D"/>
    <w:rsid w:val="002E4E95"/>
    <w:rsid w:val="002E4EC4"/>
    <w:rsid w:val="002E4FE9"/>
    <w:rsid w:val="002E507A"/>
    <w:rsid w:val="002E54D5"/>
    <w:rsid w:val="002E573A"/>
    <w:rsid w:val="002E579F"/>
    <w:rsid w:val="002E58A4"/>
    <w:rsid w:val="002E5926"/>
    <w:rsid w:val="002E5A15"/>
    <w:rsid w:val="002E62F9"/>
    <w:rsid w:val="002E6407"/>
    <w:rsid w:val="002E648E"/>
    <w:rsid w:val="002E657E"/>
    <w:rsid w:val="002E66DB"/>
    <w:rsid w:val="002E67DB"/>
    <w:rsid w:val="002E687E"/>
    <w:rsid w:val="002E69E8"/>
    <w:rsid w:val="002E6A6E"/>
    <w:rsid w:val="002E6A98"/>
    <w:rsid w:val="002E6E63"/>
    <w:rsid w:val="002E6E92"/>
    <w:rsid w:val="002E6F7E"/>
    <w:rsid w:val="002E6FE4"/>
    <w:rsid w:val="002E718D"/>
    <w:rsid w:val="002E724B"/>
    <w:rsid w:val="002E792E"/>
    <w:rsid w:val="002E79A1"/>
    <w:rsid w:val="002E7BE9"/>
    <w:rsid w:val="002E7CC1"/>
    <w:rsid w:val="002E7E53"/>
    <w:rsid w:val="002F0030"/>
    <w:rsid w:val="002F02A1"/>
    <w:rsid w:val="002F02B8"/>
    <w:rsid w:val="002F02B9"/>
    <w:rsid w:val="002F03CB"/>
    <w:rsid w:val="002F05D5"/>
    <w:rsid w:val="002F068B"/>
    <w:rsid w:val="002F069C"/>
    <w:rsid w:val="002F09A3"/>
    <w:rsid w:val="002F0AF2"/>
    <w:rsid w:val="002F0B06"/>
    <w:rsid w:val="002F0B3A"/>
    <w:rsid w:val="002F0B45"/>
    <w:rsid w:val="002F0B52"/>
    <w:rsid w:val="002F0FE0"/>
    <w:rsid w:val="002F1149"/>
    <w:rsid w:val="002F1252"/>
    <w:rsid w:val="002F134B"/>
    <w:rsid w:val="002F1423"/>
    <w:rsid w:val="002F1474"/>
    <w:rsid w:val="002F1489"/>
    <w:rsid w:val="002F15A2"/>
    <w:rsid w:val="002F1612"/>
    <w:rsid w:val="002F1664"/>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1"/>
    <w:rsid w:val="002F389B"/>
    <w:rsid w:val="002F3B4E"/>
    <w:rsid w:val="002F3C6C"/>
    <w:rsid w:val="002F3D93"/>
    <w:rsid w:val="002F3DB2"/>
    <w:rsid w:val="002F3E03"/>
    <w:rsid w:val="002F4126"/>
    <w:rsid w:val="002F4276"/>
    <w:rsid w:val="002F42F7"/>
    <w:rsid w:val="002F4355"/>
    <w:rsid w:val="002F43CE"/>
    <w:rsid w:val="002F458E"/>
    <w:rsid w:val="002F4967"/>
    <w:rsid w:val="002F4A69"/>
    <w:rsid w:val="002F4C24"/>
    <w:rsid w:val="002F4C8C"/>
    <w:rsid w:val="002F4D31"/>
    <w:rsid w:val="002F4F8C"/>
    <w:rsid w:val="002F546A"/>
    <w:rsid w:val="002F54D0"/>
    <w:rsid w:val="002F55BB"/>
    <w:rsid w:val="002F580E"/>
    <w:rsid w:val="002F581C"/>
    <w:rsid w:val="002F5DCD"/>
    <w:rsid w:val="002F5E1E"/>
    <w:rsid w:val="002F607E"/>
    <w:rsid w:val="002F626A"/>
    <w:rsid w:val="002F645C"/>
    <w:rsid w:val="002F64B3"/>
    <w:rsid w:val="002F64E0"/>
    <w:rsid w:val="002F6516"/>
    <w:rsid w:val="002F6624"/>
    <w:rsid w:val="002F67DD"/>
    <w:rsid w:val="002F69E0"/>
    <w:rsid w:val="002F6A11"/>
    <w:rsid w:val="002F6BC3"/>
    <w:rsid w:val="002F6C2C"/>
    <w:rsid w:val="002F6DFC"/>
    <w:rsid w:val="002F6E5C"/>
    <w:rsid w:val="002F715E"/>
    <w:rsid w:val="002F7166"/>
    <w:rsid w:val="002F7255"/>
    <w:rsid w:val="002F7458"/>
    <w:rsid w:val="002F7535"/>
    <w:rsid w:val="002F7581"/>
    <w:rsid w:val="002F75AE"/>
    <w:rsid w:val="002F778D"/>
    <w:rsid w:val="002F7792"/>
    <w:rsid w:val="002F7969"/>
    <w:rsid w:val="002F796B"/>
    <w:rsid w:val="002F7971"/>
    <w:rsid w:val="002F7AA8"/>
    <w:rsid w:val="002F7BAC"/>
    <w:rsid w:val="002F7CB4"/>
    <w:rsid w:val="002F7F0C"/>
    <w:rsid w:val="00300292"/>
    <w:rsid w:val="00300366"/>
    <w:rsid w:val="003006DC"/>
    <w:rsid w:val="0030088B"/>
    <w:rsid w:val="003008BB"/>
    <w:rsid w:val="0030094D"/>
    <w:rsid w:val="00300A19"/>
    <w:rsid w:val="00300A42"/>
    <w:rsid w:val="00300C8B"/>
    <w:rsid w:val="00300CA8"/>
    <w:rsid w:val="003010AF"/>
    <w:rsid w:val="003015E7"/>
    <w:rsid w:val="003015FC"/>
    <w:rsid w:val="00301687"/>
    <w:rsid w:val="003016DD"/>
    <w:rsid w:val="00301863"/>
    <w:rsid w:val="00301925"/>
    <w:rsid w:val="003019C6"/>
    <w:rsid w:val="00301B2C"/>
    <w:rsid w:val="00301CC8"/>
    <w:rsid w:val="003020C8"/>
    <w:rsid w:val="003020E3"/>
    <w:rsid w:val="003021FC"/>
    <w:rsid w:val="00302335"/>
    <w:rsid w:val="00302349"/>
    <w:rsid w:val="00302374"/>
    <w:rsid w:val="00302482"/>
    <w:rsid w:val="003024B1"/>
    <w:rsid w:val="00302547"/>
    <w:rsid w:val="00302677"/>
    <w:rsid w:val="003026B1"/>
    <w:rsid w:val="0030280D"/>
    <w:rsid w:val="00302850"/>
    <w:rsid w:val="003028FD"/>
    <w:rsid w:val="00302A76"/>
    <w:rsid w:val="00302D9E"/>
    <w:rsid w:val="00302DC0"/>
    <w:rsid w:val="00302E01"/>
    <w:rsid w:val="00302E69"/>
    <w:rsid w:val="00302E7A"/>
    <w:rsid w:val="00302FB5"/>
    <w:rsid w:val="00302FBC"/>
    <w:rsid w:val="003031D3"/>
    <w:rsid w:val="0030329C"/>
    <w:rsid w:val="003033BE"/>
    <w:rsid w:val="003037EF"/>
    <w:rsid w:val="00303AAF"/>
    <w:rsid w:val="00303C0D"/>
    <w:rsid w:val="00303C78"/>
    <w:rsid w:val="00304037"/>
    <w:rsid w:val="0030469F"/>
    <w:rsid w:val="0030483A"/>
    <w:rsid w:val="003049F6"/>
    <w:rsid w:val="00304D34"/>
    <w:rsid w:val="00304D49"/>
    <w:rsid w:val="00305153"/>
    <w:rsid w:val="0030535D"/>
    <w:rsid w:val="00305376"/>
    <w:rsid w:val="0030554A"/>
    <w:rsid w:val="0030558E"/>
    <w:rsid w:val="003059F8"/>
    <w:rsid w:val="00305AAB"/>
    <w:rsid w:val="00305E25"/>
    <w:rsid w:val="0030607C"/>
    <w:rsid w:val="003062E8"/>
    <w:rsid w:val="0030645B"/>
    <w:rsid w:val="003067D3"/>
    <w:rsid w:val="00306815"/>
    <w:rsid w:val="003069F1"/>
    <w:rsid w:val="00306B07"/>
    <w:rsid w:val="00306B86"/>
    <w:rsid w:val="00306BB1"/>
    <w:rsid w:val="00306F90"/>
    <w:rsid w:val="0030715A"/>
    <w:rsid w:val="0030735F"/>
    <w:rsid w:val="00307480"/>
    <w:rsid w:val="003074FD"/>
    <w:rsid w:val="0030755B"/>
    <w:rsid w:val="00307B9D"/>
    <w:rsid w:val="00307DDC"/>
    <w:rsid w:val="00307E6B"/>
    <w:rsid w:val="00307EE3"/>
    <w:rsid w:val="00307F04"/>
    <w:rsid w:val="00310120"/>
    <w:rsid w:val="00310174"/>
    <w:rsid w:val="00310336"/>
    <w:rsid w:val="003105EE"/>
    <w:rsid w:val="0031060D"/>
    <w:rsid w:val="0031064F"/>
    <w:rsid w:val="0031067C"/>
    <w:rsid w:val="003106F1"/>
    <w:rsid w:val="00310C17"/>
    <w:rsid w:val="00310C32"/>
    <w:rsid w:val="0031107B"/>
    <w:rsid w:val="0031107C"/>
    <w:rsid w:val="00311255"/>
    <w:rsid w:val="00311257"/>
    <w:rsid w:val="003112CF"/>
    <w:rsid w:val="00311324"/>
    <w:rsid w:val="00311374"/>
    <w:rsid w:val="003113A7"/>
    <w:rsid w:val="003116F2"/>
    <w:rsid w:val="003117B9"/>
    <w:rsid w:val="0031197B"/>
    <w:rsid w:val="00311A95"/>
    <w:rsid w:val="00311C49"/>
    <w:rsid w:val="00311CA2"/>
    <w:rsid w:val="00311D10"/>
    <w:rsid w:val="003120A0"/>
    <w:rsid w:val="0031210E"/>
    <w:rsid w:val="00312207"/>
    <w:rsid w:val="0031231B"/>
    <w:rsid w:val="003124A7"/>
    <w:rsid w:val="003129E8"/>
    <w:rsid w:val="00312B2A"/>
    <w:rsid w:val="00312C22"/>
    <w:rsid w:val="00313238"/>
    <w:rsid w:val="003132CB"/>
    <w:rsid w:val="0031330A"/>
    <w:rsid w:val="00313311"/>
    <w:rsid w:val="003133DE"/>
    <w:rsid w:val="0031348E"/>
    <w:rsid w:val="00313943"/>
    <w:rsid w:val="00313AD1"/>
    <w:rsid w:val="00313BD2"/>
    <w:rsid w:val="00313BD6"/>
    <w:rsid w:val="00313E26"/>
    <w:rsid w:val="00313ED4"/>
    <w:rsid w:val="00313FF7"/>
    <w:rsid w:val="0031425E"/>
    <w:rsid w:val="00314735"/>
    <w:rsid w:val="0031477D"/>
    <w:rsid w:val="003148BB"/>
    <w:rsid w:val="00314CBD"/>
    <w:rsid w:val="00314E14"/>
    <w:rsid w:val="00314F5B"/>
    <w:rsid w:val="00315057"/>
    <w:rsid w:val="0031505C"/>
    <w:rsid w:val="003150D8"/>
    <w:rsid w:val="0031510C"/>
    <w:rsid w:val="003152A8"/>
    <w:rsid w:val="003153AA"/>
    <w:rsid w:val="0031547D"/>
    <w:rsid w:val="003154B9"/>
    <w:rsid w:val="003154E2"/>
    <w:rsid w:val="00315527"/>
    <w:rsid w:val="00315D10"/>
    <w:rsid w:val="00315EC9"/>
    <w:rsid w:val="00315F96"/>
    <w:rsid w:val="00315FDA"/>
    <w:rsid w:val="003160A9"/>
    <w:rsid w:val="003163A0"/>
    <w:rsid w:val="00316486"/>
    <w:rsid w:val="00316785"/>
    <w:rsid w:val="003169A3"/>
    <w:rsid w:val="00316A60"/>
    <w:rsid w:val="00316B09"/>
    <w:rsid w:val="00316C25"/>
    <w:rsid w:val="0031744A"/>
    <w:rsid w:val="00317481"/>
    <w:rsid w:val="00317608"/>
    <w:rsid w:val="0031763E"/>
    <w:rsid w:val="00317643"/>
    <w:rsid w:val="003178B6"/>
    <w:rsid w:val="0031791D"/>
    <w:rsid w:val="00317A53"/>
    <w:rsid w:val="00317E97"/>
    <w:rsid w:val="00317EB4"/>
    <w:rsid w:val="00317FAF"/>
    <w:rsid w:val="00317FD6"/>
    <w:rsid w:val="00320017"/>
    <w:rsid w:val="003200F5"/>
    <w:rsid w:val="0032012A"/>
    <w:rsid w:val="00320142"/>
    <w:rsid w:val="003204F0"/>
    <w:rsid w:val="00320572"/>
    <w:rsid w:val="003207C1"/>
    <w:rsid w:val="003207FD"/>
    <w:rsid w:val="0032097E"/>
    <w:rsid w:val="00320A17"/>
    <w:rsid w:val="00320AB9"/>
    <w:rsid w:val="00320AFE"/>
    <w:rsid w:val="00320C01"/>
    <w:rsid w:val="00320C45"/>
    <w:rsid w:val="00320D9F"/>
    <w:rsid w:val="00320EDD"/>
    <w:rsid w:val="00321108"/>
    <w:rsid w:val="0032114F"/>
    <w:rsid w:val="0032118D"/>
    <w:rsid w:val="00321234"/>
    <w:rsid w:val="0032129E"/>
    <w:rsid w:val="003212B5"/>
    <w:rsid w:val="003212D4"/>
    <w:rsid w:val="00321444"/>
    <w:rsid w:val="003214FC"/>
    <w:rsid w:val="0032172D"/>
    <w:rsid w:val="00321958"/>
    <w:rsid w:val="00321ABC"/>
    <w:rsid w:val="00321C5A"/>
    <w:rsid w:val="00321CC7"/>
    <w:rsid w:val="00321EBA"/>
    <w:rsid w:val="00322053"/>
    <w:rsid w:val="003220AC"/>
    <w:rsid w:val="0032216D"/>
    <w:rsid w:val="003221F8"/>
    <w:rsid w:val="003222ED"/>
    <w:rsid w:val="00322375"/>
    <w:rsid w:val="00322516"/>
    <w:rsid w:val="00322528"/>
    <w:rsid w:val="003228FD"/>
    <w:rsid w:val="00322B58"/>
    <w:rsid w:val="00322CC2"/>
    <w:rsid w:val="00322D94"/>
    <w:rsid w:val="00322DE7"/>
    <w:rsid w:val="00322EB3"/>
    <w:rsid w:val="00322F6D"/>
    <w:rsid w:val="0032304C"/>
    <w:rsid w:val="00323087"/>
    <w:rsid w:val="00323200"/>
    <w:rsid w:val="00323203"/>
    <w:rsid w:val="003232C1"/>
    <w:rsid w:val="0032340C"/>
    <w:rsid w:val="003234FE"/>
    <w:rsid w:val="00323744"/>
    <w:rsid w:val="00323A83"/>
    <w:rsid w:val="00323C30"/>
    <w:rsid w:val="00323C49"/>
    <w:rsid w:val="00323DA2"/>
    <w:rsid w:val="00323FC3"/>
    <w:rsid w:val="00324128"/>
    <w:rsid w:val="00324180"/>
    <w:rsid w:val="0032442F"/>
    <w:rsid w:val="00324466"/>
    <w:rsid w:val="00324494"/>
    <w:rsid w:val="0032458C"/>
    <w:rsid w:val="00324652"/>
    <w:rsid w:val="00324929"/>
    <w:rsid w:val="00324E42"/>
    <w:rsid w:val="00324EA3"/>
    <w:rsid w:val="00325120"/>
    <w:rsid w:val="00325127"/>
    <w:rsid w:val="0032572E"/>
    <w:rsid w:val="00325A52"/>
    <w:rsid w:val="00325C95"/>
    <w:rsid w:val="00325CF8"/>
    <w:rsid w:val="00325D88"/>
    <w:rsid w:val="00325EE1"/>
    <w:rsid w:val="00325F13"/>
    <w:rsid w:val="00325FD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C9"/>
    <w:rsid w:val="00327BEA"/>
    <w:rsid w:val="00330373"/>
    <w:rsid w:val="00330479"/>
    <w:rsid w:val="003304C8"/>
    <w:rsid w:val="00330511"/>
    <w:rsid w:val="0033058E"/>
    <w:rsid w:val="0033062A"/>
    <w:rsid w:val="0033062B"/>
    <w:rsid w:val="00330687"/>
    <w:rsid w:val="00330755"/>
    <w:rsid w:val="00330AEB"/>
    <w:rsid w:val="00330BB4"/>
    <w:rsid w:val="00330BC6"/>
    <w:rsid w:val="00330DFE"/>
    <w:rsid w:val="00330F05"/>
    <w:rsid w:val="00330F0D"/>
    <w:rsid w:val="003312F0"/>
    <w:rsid w:val="003313A0"/>
    <w:rsid w:val="0033143E"/>
    <w:rsid w:val="003316D0"/>
    <w:rsid w:val="003317CD"/>
    <w:rsid w:val="0033192F"/>
    <w:rsid w:val="00331C10"/>
    <w:rsid w:val="00331F74"/>
    <w:rsid w:val="003320FC"/>
    <w:rsid w:val="00332283"/>
    <w:rsid w:val="003323CB"/>
    <w:rsid w:val="00332447"/>
    <w:rsid w:val="00332800"/>
    <w:rsid w:val="00332A1E"/>
    <w:rsid w:val="00332A84"/>
    <w:rsid w:val="00332B0F"/>
    <w:rsid w:val="00332B5A"/>
    <w:rsid w:val="00332C22"/>
    <w:rsid w:val="00332DE7"/>
    <w:rsid w:val="00332F4E"/>
    <w:rsid w:val="00332FA3"/>
    <w:rsid w:val="00333120"/>
    <w:rsid w:val="00333329"/>
    <w:rsid w:val="00333597"/>
    <w:rsid w:val="003336BF"/>
    <w:rsid w:val="0033379C"/>
    <w:rsid w:val="003338FB"/>
    <w:rsid w:val="00333A7E"/>
    <w:rsid w:val="00333AA8"/>
    <w:rsid w:val="00333AEB"/>
    <w:rsid w:val="00333BEA"/>
    <w:rsid w:val="00333CFD"/>
    <w:rsid w:val="00333E24"/>
    <w:rsid w:val="00334106"/>
    <w:rsid w:val="0033416E"/>
    <w:rsid w:val="00334180"/>
    <w:rsid w:val="00334220"/>
    <w:rsid w:val="00334312"/>
    <w:rsid w:val="00334351"/>
    <w:rsid w:val="003346CD"/>
    <w:rsid w:val="003346CF"/>
    <w:rsid w:val="00334777"/>
    <w:rsid w:val="003347C3"/>
    <w:rsid w:val="00334803"/>
    <w:rsid w:val="003348DF"/>
    <w:rsid w:val="00334944"/>
    <w:rsid w:val="00334A48"/>
    <w:rsid w:val="00334AB8"/>
    <w:rsid w:val="00334E40"/>
    <w:rsid w:val="00334F0A"/>
    <w:rsid w:val="00334FDF"/>
    <w:rsid w:val="00335181"/>
    <w:rsid w:val="00335460"/>
    <w:rsid w:val="003356DB"/>
    <w:rsid w:val="003358AD"/>
    <w:rsid w:val="003359AA"/>
    <w:rsid w:val="00335A8F"/>
    <w:rsid w:val="00335C1F"/>
    <w:rsid w:val="00335E74"/>
    <w:rsid w:val="00335F7B"/>
    <w:rsid w:val="00335F98"/>
    <w:rsid w:val="00336207"/>
    <w:rsid w:val="00336333"/>
    <w:rsid w:val="003365C3"/>
    <w:rsid w:val="00336779"/>
    <w:rsid w:val="0033685F"/>
    <w:rsid w:val="003368B6"/>
    <w:rsid w:val="00336953"/>
    <w:rsid w:val="00336A83"/>
    <w:rsid w:val="00336B27"/>
    <w:rsid w:val="00336BE2"/>
    <w:rsid w:val="00336D3A"/>
    <w:rsid w:val="00336D77"/>
    <w:rsid w:val="00337006"/>
    <w:rsid w:val="0033706F"/>
    <w:rsid w:val="00337126"/>
    <w:rsid w:val="00337144"/>
    <w:rsid w:val="00337150"/>
    <w:rsid w:val="0033739B"/>
    <w:rsid w:val="003374E6"/>
    <w:rsid w:val="0033751A"/>
    <w:rsid w:val="0033767F"/>
    <w:rsid w:val="00337762"/>
    <w:rsid w:val="003377F7"/>
    <w:rsid w:val="0033794A"/>
    <w:rsid w:val="00337985"/>
    <w:rsid w:val="003379FC"/>
    <w:rsid w:val="00337AC7"/>
    <w:rsid w:val="00337C00"/>
    <w:rsid w:val="00337E7D"/>
    <w:rsid w:val="003400D6"/>
    <w:rsid w:val="00340234"/>
    <w:rsid w:val="0034038A"/>
    <w:rsid w:val="00340968"/>
    <w:rsid w:val="00340AAF"/>
    <w:rsid w:val="00340D02"/>
    <w:rsid w:val="00340DB5"/>
    <w:rsid w:val="00340F33"/>
    <w:rsid w:val="00340F94"/>
    <w:rsid w:val="00341086"/>
    <w:rsid w:val="0034118E"/>
    <w:rsid w:val="003411D6"/>
    <w:rsid w:val="003412D2"/>
    <w:rsid w:val="003414D3"/>
    <w:rsid w:val="003416E0"/>
    <w:rsid w:val="00341BD0"/>
    <w:rsid w:val="003420C3"/>
    <w:rsid w:val="003420EE"/>
    <w:rsid w:val="003425BC"/>
    <w:rsid w:val="00342653"/>
    <w:rsid w:val="00342685"/>
    <w:rsid w:val="00342791"/>
    <w:rsid w:val="00342C1B"/>
    <w:rsid w:val="00342C48"/>
    <w:rsid w:val="0034309D"/>
    <w:rsid w:val="003432E8"/>
    <w:rsid w:val="00343316"/>
    <w:rsid w:val="0034360B"/>
    <w:rsid w:val="003436F4"/>
    <w:rsid w:val="0034373B"/>
    <w:rsid w:val="0034374E"/>
    <w:rsid w:val="00343794"/>
    <w:rsid w:val="003438CE"/>
    <w:rsid w:val="00343921"/>
    <w:rsid w:val="00343C78"/>
    <w:rsid w:val="00343CE7"/>
    <w:rsid w:val="00343CF8"/>
    <w:rsid w:val="00343D94"/>
    <w:rsid w:val="00343F50"/>
    <w:rsid w:val="00343FF7"/>
    <w:rsid w:val="0034434B"/>
    <w:rsid w:val="003443F8"/>
    <w:rsid w:val="0034458F"/>
    <w:rsid w:val="003445DE"/>
    <w:rsid w:val="0034460E"/>
    <w:rsid w:val="00344AE6"/>
    <w:rsid w:val="00344B4A"/>
    <w:rsid w:val="00344D5E"/>
    <w:rsid w:val="00344D78"/>
    <w:rsid w:val="00344DB7"/>
    <w:rsid w:val="00344DF8"/>
    <w:rsid w:val="00344E5B"/>
    <w:rsid w:val="003451E5"/>
    <w:rsid w:val="0034557A"/>
    <w:rsid w:val="00345585"/>
    <w:rsid w:val="003455D9"/>
    <w:rsid w:val="00345688"/>
    <w:rsid w:val="00345700"/>
    <w:rsid w:val="0034573F"/>
    <w:rsid w:val="003458D9"/>
    <w:rsid w:val="00345B72"/>
    <w:rsid w:val="00345D09"/>
    <w:rsid w:val="00345F68"/>
    <w:rsid w:val="00345F96"/>
    <w:rsid w:val="003461E6"/>
    <w:rsid w:val="0034628E"/>
    <w:rsid w:val="003463BE"/>
    <w:rsid w:val="00346452"/>
    <w:rsid w:val="00346459"/>
    <w:rsid w:val="0034654A"/>
    <w:rsid w:val="003468BD"/>
    <w:rsid w:val="0034693F"/>
    <w:rsid w:val="00346974"/>
    <w:rsid w:val="00346B9D"/>
    <w:rsid w:val="00346EC5"/>
    <w:rsid w:val="0034715A"/>
    <w:rsid w:val="0034727A"/>
    <w:rsid w:val="0034762F"/>
    <w:rsid w:val="00347674"/>
    <w:rsid w:val="003476BD"/>
    <w:rsid w:val="00347717"/>
    <w:rsid w:val="00347795"/>
    <w:rsid w:val="00347865"/>
    <w:rsid w:val="00347A0B"/>
    <w:rsid w:val="00347A41"/>
    <w:rsid w:val="00347A64"/>
    <w:rsid w:val="00347A6C"/>
    <w:rsid w:val="00347AE3"/>
    <w:rsid w:val="00347F20"/>
    <w:rsid w:val="00347F7A"/>
    <w:rsid w:val="00347FBF"/>
    <w:rsid w:val="00350207"/>
    <w:rsid w:val="00350477"/>
    <w:rsid w:val="003509EA"/>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2F74"/>
    <w:rsid w:val="00353003"/>
    <w:rsid w:val="00353072"/>
    <w:rsid w:val="003530DA"/>
    <w:rsid w:val="003530E4"/>
    <w:rsid w:val="00353329"/>
    <w:rsid w:val="00353432"/>
    <w:rsid w:val="0035358A"/>
    <w:rsid w:val="00353711"/>
    <w:rsid w:val="003537AD"/>
    <w:rsid w:val="00353B69"/>
    <w:rsid w:val="00353E9D"/>
    <w:rsid w:val="00354156"/>
    <w:rsid w:val="0035417E"/>
    <w:rsid w:val="00354399"/>
    <w:rsid w:val="003546C5"/>
    <w:rsid w:val="00354AA9"/>
    <w:rsid w:val="00354BEC"/>
    <w:rsid w:val="00354CBC"/>
    <w:rsid w:val="00354F77"/>
    <w:rsid w:val="00354F8C"/>
    <w:rsid w:val="00355102"/>
    <w:rsid w:val="00355383"/>
    <w:rsid w:val="00355419"/>
    <w:rsid w:val="00355909"/>
    <w:rsid w:val="00355A1D"/>
    <w:rsid w:val="00355BF4"/>
    <w:rsid w:val="00355F4F"/>
    <w:rsid w:val="00355F75"/>
    <w:rsid w:val="00356430"/>
    <w:rsid w:val="0035662B"/>
    <w:rsid w:val="003568E4"/>
    <w:rsid w:val="003569C4"/>
    <w:rsid w:val="00356A18"/>
    <w:rsid w:val="00356C41"/>
    <w:rsid w:val="00356DCD"/>
    <w:rsid w:val="00356F65"/>
    <w:rsid w:val="00356FB5"/>
    <w:rsid w:val="00357032"/>
    <w:rsid w:val="003570A6"/>
    <w:rsid w:val="003571E4"/>
    <w:rsid w:val="003572F0"/>
    <w:rsid w:val="003575B7"/>
    <w:rsid w:val="0035760D"/>
    <w:rsid w:val="00357623"/>
    <w:rsid w:val="00357745"/>
    <w:rsid w:val="00357953"/>
    <w:rsid w:val="00357B74"/>
    <w:rsid w:val="00357BFA"/>
    <w:rsid w:val="00357C1E"/>
    <w:rsid w:val="00357E3C"/>
    <w:rsid w:val="00357FB8"/>
    <w:rsid w:val="003600C2"/>
    <w:rsid w:val="00360195"/>
    <w:rsid w:val="003601BF"/>
    <w:rsid w:val="0036025A"/>
    <w:rsid w:val="00360648"/>
    <w:rsid w:val="0036088E"/>
    <w:rsid w:val="0036091D"/>
    <w:rsid w:val="00360A2B"/>
    <w:rsid w:val="00360AA3"/>
    <w:rsid w:val="00360B42"/>
    <w:rsid w:val="00360C24"/>
    <w:rsid w:val="00360D79"/>
    <w:rsid w:val="00360D7D"/>
    <w:rsid w:val="00361114"/>
    <w:rsid w:val="0036135A"/>
    <w:rsid w:val="00361434"/>
    <w:rsid w:val="0036155F"/>
    <w:rsid w:val="003617C5"/>
    <w:rsid w:val="003619E7"/>
    <w:rsid w:val="00361B14"/>
    <w:rsid w:val="00361B49"/>
    <w:rsid w:val="00361C96"/>
    <w:rsid w:val="00361EA8"/>
    <w:rsid w:val="00361F13"/>
    <w:rsid w:val="0036230D"/>
    <w:rsid w:val="00362873"/>
    <w:rsid w:val="003629C3"/>
    <w:rsid w:val="003629E4"/>
    <w:rsid w:val="00362AB8"/>
    <w:rsid w:val="00362B85"/>
    <w:rsid w:val="00362CE8"/>
    <w:rsid w:val="00362D74"/>
    <w:rsid w:val="00362E80"/>
    <w:rsid w:val="00362F22"/>
    <w:rsid w:val="00363179"/>
    <w:rsid w:val="00363390"/>
    <w:rsid w:val="00363535"/>
    <w:rsid w:val="00363623"/>
    <w:rsid w:val="00363676"/>
    <w:rsid w:val="003637A8"/>
    <w:rsid w:val="003639CD"/>
    <w:rsid w:val="00363AE7"/>
    <w:rsid w:val="00363BC5"/>
    <w:rsid w:val="00363CAC"/>
    <w:rsid w:val="00363D70"/>
    <w:rsid w:val="00363DCE"/>
    <w:rsid w:val="00363EE9"/>
    <w:rsid w:val="00364375"/>
    <w:rsid w:val="003646B1"/>
    <w:rsid w:val="00364ABD"/>
    <w:rsid w:val="00364B14"/>
    <w:rsid w:val="00364DC8"/>
    <w:rsid w:val="0036527F"/>
    <w:rsid w:val="00365294"/>
    <w:rsid w:val="00365610"/>
    <w:rsid w:val="003659C8"/>
    <w:rsid w:val="00365B5E"/>
    <w:rsid w:val="00365E3E"/>
    <w:rsid w:val="00365F0A"/>
    <w:rsid w:val="003667A5"/>
    <w:rsid w:val="00366A47"/>
    <w:rsid w:val="00366AC6"/>
    <w:rsid w:val="00366AF5"/>
    <w:rsid w:val="00366AFE"/>
    <w:rsid w:val="00366CA3"/>
    <w:rsid w:val="00366F7E"/>
    <w:rsid w:val="003670B6"/>
    <w:rsid w:val="003671AD"/>
    <w:rsid w:val="00367318"/>
    <w:rsid w:val="003674CB"/>
    <w:rsid w:val="00367504"/>
    <w:rsid w:val="00367518"/>
    <w:rsid w:val="003676A7"/>
    <w:rsid w:val="003676B6"/>
    <w:rsid w:val="00367853"/>
    <w:rsid w:val="00367883"/>
    <w:rsid w:val="00367977"/>
    <w:rsid w:val="003679FB"/>
    <w:rsid w:val="00367E30"/>
    <w:rsid w:val="00370037"/>
    <w:rsid w:val="003700B9"/>
    <w:rsid w:val="003700E1"/>
    <w:rsid w:val="003702D0"/>
    <w:rsid w:val="0037046B"/>
    <w:rsid w:val="003704BB"/>
    <w:rsid w:val="00370608"/>
    <w:rsid w:val="0037063A"/>
    <w:rsid w:val="0037076A"/>
    <w:rsid w:val="00370785"/>
    <w:rsid w:val="00370836"/>
    <w:rsid w:val="0037085A"/>
    <w:rsid w:val="0037088F"/>
    <w:rsid w:val="0037097F"/>
    <w:rsid w:val="00370984"/>
    <w:rsid w:val="00370C6B"/>
    <w:rsid w:val="0037112E"/>
    <w:rsid w:val="00371415"/>
    <w:rsid w:val="0037147C"/>
    <w:rsid w:val="003715C6"/>
    <w:rsid w:val="0037161E"/>
    <w:rsid w:val="003716B3"/>
    <w:rsid w:val="00371735"/>
    <w:rsid w:val="00371848"/>
    <w:rsid w:val="003719A3"/>
    <w:rsid w:val="00371F1C"/>
    <w:rsid w:val="00371F4F"/>
    <w:rsid w:val="00372360"/>
    <w:rsid w:val="003723DA"/>
    <w:rsid w:val="00372403"/>
    <w:rsid w:val="00372430"/>
    <w:rsid w:val="00372712"/>
    <w:rsid w:val="00372796"/>
    <w:rsid w:val="003727FF"/>
    <w:rsid w:val="00372970"/>
    <w:rsid w:val="0037299E"/>
    <w:rsid w:val="00372C05"/>
    <w:rsid w:val="00372C0F"/>
    <w:rsid w:val="00372CD9"/>
    <w:rsid w:val="00372D0A"/>
    <w:rsid w:val="00372F12"/>
    <w:rsid w:val="003731E5"/>
    <w:rsid w:val="0037323D"/>
    <w:rsid w:val="003733C3"/>
    <w:rsid w:val="00373420"/>
    <w:rsid w:val="003734FD"/>
    <w:rsid w:val="003735C2"/>
    <w:rsid w:val="0037367A"/>
    <w:rsid w:val="003736A5"/>
    <w:rsid w:val="00373843"/>
    <w:rsid w:val="00373881"/>
    <w:rsid w:val="00373973"/>
    <w:rsid w:val="00373B81"/>
    <w:rsid w:val="00373BFC"/>
    <w:rsid w:val="00373F82"/>
    <w:rsid w:val="003740EF"/>
    <w:rsid w:val="00374263"/>
    <w:rsid w:val="00374317"/>
    <w:rsid w:val="00374531"/>
    <w:rsid w:val="00374715"/>
    <w:rsid w:val="00374727"/>
    <w:rsid w:val="0037473F"/>
    <w:rsid w:val="003748A1"/>
    <w:rsid w:val="00374903"/>
    <w:rsid w:val="00374AF8"/>
    <w:rsid w:val="00374C52"/>
    <w:rsid w:val="00374CA6"/>
    <w:rsid w:val="00374DB1"/>
    <w:rsid w:val="00374DBB"/>
    <w:rsid w:val="00374E6F"/>
    <w:rsid w:val="00374E71"/>
    <w:rsid w:val="00374F90"/>
    <w:rsid w:val="003750B3"/>
    <w:rsid w:val="0037513F"/>
    <w:rsid w:val="0037520B"/>
    <w:rsid w:val="0037546D"/>
    <w:rsid w:val="00375580"/>
    <w:rsid w:val="0037575C"/>
    <w:rsid w:val="003758B9"/>
    <w:rsid w:val="00375AA9"/>
    <w:rsid w:val="00375AC3"/>
    <w:rsid w:val="00375E8B"/>
    <w:rsid w:val="00376016"/>
    <w:rsid w:val="0037609A"/>
    <w:rsid w:val="003763B7"/>
    <w:rsid w:val="003763FD"/>
    <w:rsid w:val="00376765"/>
    <w:rsid w:val="003768BB"/>
    <w:rsid w:val="00376B3A"/>
    <w:rsid w:val="00376B47"/>
    <w:rsid w:val="00376BE0"/>
    <w:rsid w:val="00376C46"/>
    <w:rsid w:val="00376D77"/>
    <w:rsid w:val="00377055"/>
    <w:rsid w:val="0037726F"/>
    <w:rsid w:val="00377479"/>
    <w:rsid w:val="00377578"/>
    <w:rsid w:val="003776C3"/>
    <w:rsid w:val="003779FD"/>
    <w:rsid w:val="00377ABE"/>
    <w:rsid w:val="00377B97"/>
    <w:rsid w:val="00377D02"/>
    <w:rsid w:val="00377D17"/>
    <w:rsid w:val="00377D89"/>
    <w:rsid w:val="00377E34"/>
    <w:rsid w:val="00377E83"/>
    <w:rsid w:val="00378F4F"/>
    <w:rsid w:val="0038007D"/>
    <w:rsid w:val="00380179"/>
    <w:rsid w:val="0038036E"/>
    <w:rsid w:val="003804B4"/>
    <w:rsid w:val="0038058B"/>
    <w:rsid w:val="00380827"/>
    <w:rsid w:val="00380A72"/>
    <w:rsid w:val="00380BB9"/>
    <w:rsid w:val="00380BFC"/>
    <w:rsid w:val="00380CB4"/>
    <w:rsid w:val="00380CC1"/>
    <w:rsid w:val="00380D10"/>
    <w:rsid w:val="00380E60"/>
    <w:rsid w:val="00380F1C"/>
    <w:rsid w:val="00380F2A"/>
    <w:rsid w:val="00380F39"/>
    <w:rsid w:val="0038104B"/>
    <w:rsid w:val="0038114F"/>
    <w:rsid w:val="00381166"/>
    <w:rsid w:val="003812F0"/>
    <w:rsid w:val="0038155D"/>
    <w:rsid w:val="00381621"/>
    <w:rsid w:val="0038191A"/>
    <w:rsid w:val="00381924"/>
    <w:rsid w:val="00381937"/>
    <w:rsid w:val="00381B07"/>
    <w:rsid w:val="00381B40"/>
    <w:rsid w:val="00381CCB"/>
    <w:rsid w:val="00381ED3"/>
    <w:rsid w:val="00381EFE"/>
    <w:rsid w:val="00382032"/>
    <w:rsid w:val="00382217"/>
    <w:rsid w:val="0038227F"/>
    <w:rsid w:val="00382573"/>
    <w:rsid w:val="0038275C"/>
    <w:rsid w:val="00382A18"/>
    <w:rsid w:val="00382ABF"/>
    <w:rsid w:val="00382E51"/>
    <w:rsid w:val="00382EB8"/>
    <w:rsid w:val="00382F5C"/>
    <w:rsid w:val="0038301B"/>
    <w:rsid w:val="003832C6"/>
    <w:rsid w:val="0038340B"/>
    <w:rsid w:val="003834D1"/>
    <w:rsid w:val="003834E0"/>
    <w:rsid w:val="0038350F"/>
    <w:rsid w:val="00383584"/>
    <w:rsid w:val="00383691"/>
    <w:rsid w:val="0038397F"/>
    <w:rsid w:val="00383B6C"/>
    <w:rsid w:val="00383EC5"/>
    <w:rsid w:val="0038425B"/>
    <w:rsid w:val="0038436D"/>
    <w:rsid w:val="003843F7"/>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EDA"/>
    <w:rsid w:val="00385FC5"/>
    <w:rsid w:val="00386318"/>
    <w:rsid w:val="0038653C"/>
    <w:rsid w:val="003866D7"/>
    <w:rsid w:val="003869E7"/>
    <w:rsid w:val="00386B29"/>
    <w:rsid w:val="00386EE9"/>
    <w:rsid w:val="0038716B"/>
    <w:rsid w:val="003874CA"/>
    <w:rsid w:val="003874E1"/>
    <w:rsid w:val="00387A80"/>
    <w:rsid w:val="00387A98"/>
    <w:rsid w:val="00387BD3"/>
    <w:rsid w:val="00387C3E"/>
    <w:rsid w:val="00387DD5"/>
    <w:rsid w:val="00387EDA"/>
    <w:rsid w:val="0039044C"/>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BFF"/>
    <w:rsid w:val="00392C15"/>
    <w:rsid w:val="00392D91"/>
    <w:rsid w:val="00392E67"/>
    <w:rsid w:val="00392F77"/>
    <w:rsid w:val="0039302A"/>
    <w:rsid w:val="0039304E"/>
    <w:rsid w:val="00393177"/>
    <w:rsid w:val="003931C0"/>
    <w:rsid w:val="00393395"/>
    <w:rsid w:val="003933E7"/>
    <w:rsid w:val="0039345A"/>
    <w:rsid w:val="003935E6"/>
    <w:rsid w:val="0039381C"/>
    <w:rsid w:val="00393AB9"/>
    <w:rsid w:val="00393AE4"/>
    <w:rsid w:val="00393E88"/>
    <w:rsid w:val="00393FBF"/>
    <w:rsid w:val="00393FE0"/>
    <w:rsid w:val="00394335"/>
    <w:rsid w:val="0039441A"/>
    <w:rsid w:val="00394513"/>
    <w:rsid w:val="00394E2E"/>
    <w:rsid w:val="00395098"/>
    <w:rsid w:val="003951BC"/>
    <w:rsid w:val="003955EF"/>
    <w:rsid w:val="003957A7"/>
    <w:rsid w:val="0039599D"/>
    <w:rsid w:val="00395CB5"/>
    <w:rsid w:val="00396055"/>
    <w:rsid w:val="003960EE"/>
    <w:rsid w:val="003961D6"/>
    <w:rsid w:val="0039640B"/>
    <w:rsid w:val="003965CC"/>
    <w:rsid w:val="003969F2"/>
    <w:rsid w:val="00396A0E"/>
    <w:rsid w:val="00396B8D"/>
    <w:rsid w:val="00396C2E"/>
    <w:rsid w:val="00396D00"/>
    <w:rsid w:val="00396F43"/>
    <w:rsid w:val="00396F4E"/>
    <w:rsid w:val="003970AB"/>
    <w:rsid w:val="00397139"/>
    <w:rsid w:val="00397177"/>
    <w:rsid w:val="0039732E"/>
    <w:rsid w:val="00397355"/>
    <w:rsid w:val="0039737D"/>
    <w:rsid w:val="003973B0"/>
    <w:rsid w:val="0039770C"/>
    <w:rsid w:val="00397792"/>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0FC7"/>
    <w:rsid w:val="003A103D"/>
    <w:rsid w:val="003A180E"/>
    <w:rsid w:val="003A1944"/>
    <w:rsid w:val="003A1981"/>
    <w:rsid w:val="003A1D65"/>
    <w:rsid w:val="003A1DF4"/>
    <w:rsid w:val="003A1EDE"/>
    <w:rsid w:val="003A2275"/>
    <w:rsid w:val="003A246E"/>
    <w:rsid w:val="003A25DF"/>
    <w:rsid w:val="003A2643"/>
    <w:rsid w:val="003A276E"/>
    <w:rsid w:val="003A2775"/>
    <w:rsid w:val="003A2811"/>
    <w:rsid w:val="003A2A37"/>
    <w:rsid w:val="003A2A8F"/>
    <w:rsid w:val="003A2C50"/>
    <w:rsid w:val="003A2E4F"/>
    <w:rsid w:val="003A2FA2"/>
    <w:rsid w:val="003A33E9"/>
    <w:rsid w:val="003A36D3"/>
    <w:rsid w:val="003A3714"/>
    <w:rsid w:val="003A3813"/>
    <w:rsid w:val="003A38AC"/>
    <w:rsid w:val="003A3B53"/>
    <w:rsid w:val="003A3CA8"/>
    <w:rsid w:val="003A3CDF"/>
    <w:rsid w:val="003A3EA8"/>
    <w:rsid w:val="003A3EC4"/>
    <w:rsid w:val="003A4039"/>
    <w:rsid w:val="003A41C2"/>
    <w:rsid w:val="003A42CA"/>
    <w:rsid w:val="003A44A8"/>
    <w:rsid w:val="003A44F5"/>
    <w:rsid w:val="003A4827"/>
    <w:rsid w:val="003A494E"/>
    <w:rsid w:val="003A4CA7"/>
    <w:rsid w:val="003A4CB8"/>
    <w:rsid w:val="003A4DB4"/>
    <w:rsid w:val="003A4F4E"/>
    <w:rsid w:val="003A4F5D"/>
    <w:rsid w:val="003A5057"/>
    <w:rsid w:val="003A5132"/>
    <w:rsid w:val="003A5446"/>
    <w:rsid w:val="003A54C2"/>
    <w:rsid w:val="003A5818"/>
    <w:rsid w:val="003A5DA5"/>
    <w:rsid w:val="003A5E92"/>
    <w:rsid w:val="003A6006"/>
    <w:rsid w:val="003A6325"/>
    <w:rsid w:val="003A67F9"/>
    <w:rsid w:val="003A6A93"/>
    <w:rsid w:val="003A6B0A"/>
    <w:rsid w:val="003A6C45"/>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187"/>
    <w:rsid w:val="003B02B6"/>
    <w:rsid w:val="003B08F1"/>
    <w:rsid w:val="003B0B0E"/>
    <w:rsid w:val="003B0BD4"/>
    <w:rsid w:val="003B0D58"/>
    <w:rsid w:val="003B0E37"/>
    <w:rsid w:val="003B0EA5"/>
    <w:rsid w:val="003B0EE5"/>
    <w:rsid w:val="003B0F67"/>
    <w:rsid w:val="003B110B"/>
    <w:rsid w:val="003B1407"/>
    <w:rsid w:val="003B14D1"/>
    <w:rsid w:val="003B1521"/>
    <w:rsid w:val="003B183F"/>
    <w:rsid w:val="003B1883"/>
    <w:rsid w:val="003B1A9D"/>
    <w:rsid w:val="003B1D52"/>
    <w:rsid w:val="003B1F82"/>
    <w:rsid w:val="003B209D"/>
    <w:rsid w:val="003B20E4"/>
    <w:rsid w:val="003B22EC"/>
    <w:rsid w:val="003B2547"/>
    <w:rsid w:val="003B276B"/>
    <w:rsid w:val="003B2800"/>
    <w:rsid w:val="003B284A"/>
    <w:rsid w:val="003B28D6"/>
    <w:rsid w:val="003B28ED"/>
    <w:rsid w:val="003B2939"/>
    <w:rsid w:val="003B297A"/>
    <w:rsid w:val="003B2A70"/>
    <w:rsid w:val="003B3004"/>
    <w:rsid w:val="003B3058"/>
    <w:rsid w:val="003B3242"/>
    <w:rsid w:val="003B3414"/>
    <w:rsid w:val="003B36B7"/>
    <w:rsid w:val="003B377A"/>
    <w:rsid w:val="003B3B03"/>
    <w:rsid w:val="003B3B4E"/>
    <w:rsid w:val="003B3BE3"/>
    <w:rsid w:val="003B3F1A"/>
    <w:rsid w:val="003B4086"/>
    <w:rsid w:val="003B420F"/>
    <w:rsid w:val="003B43DE"/>
    <w:rsid w:val="003B43F9"/>
    <w:rsid w:val="003B451D"/>
    <w:rsid w:val="003B4569"/>
    <w:rsid w:val="003B4878"/>
    <w:rsid w:val="003B4AC3"/>
    <w:rsid w:val="003B4AC7"/>
    <w:rsid w:val="003B4AEC"/>
    <w:rsid w:val="003B4B33"/>
    <w:rsid w:val="003B4EE1"/>
    <w:rsid w:val="003B514E"/>
    <w:rsid w:val="003B51EF"/>
    <w:rsid w:val="003B51FB"/>
    <w:rsid w:val="003B5346"/>
    <w:rsid w:val="003B5720"/>
    <w:rsid w:val="003B57A6"/>
    <w:rsid w:val="003B59E0"/>
    <w:rsid w:val="003B5DE6"/>
    <w:rsid w:val="003B60DF"/>
    <w:rsid w:val="003B632C"/>
    <w:rsid w:val="003B6348"/>
    <w:rsid w:val="003B63D9"/>
    <w:rsid w:val="003B67BB"/>
    <w:rsid w:val="003B68A5"/>
    <w:rsid w:val="003B68F2"/>
    <w:rsid w:val="003B695A"/>
    <w:rsid w:val="003B69DD"/>
    <w:rsid w:val="003B6A3E"/>
    <w:rsid w:val="003B6A64"/>
    <w:rsid w:val="003B6B37"/>
    <w:rsid w:val="003B6C25"/>
    <w:rsid w:val="003B6EEA"/>
    <w:rsid w:val="003B6F50"/>
    <w:rsid w:val="003B7069"/>
    <w:rsid w:val="003B7088"/>
    <w:rsid w:val="003B740E"/>
    <w:rsid w:val="003B76FB"/>
    <w:rsid w:val="003B776A"/>
    <w:rsid w:val="003B7A99"/>
    <w:rsid w:val="003B7FD4"/>
    <w:rsid w:val="003B7FD9"/>
    <w:rsid w:val="003C00F8"/>
    <w:rsid w:val="003C020C"/>
    <w:rsid w:val="003C04D7"/>
    <w:rsid w:val="003C0656"/>
    <w:rsid w:val="003C0705"/>
    <w:rsid w:val="003C07D7"/>
    <w:rsid w:val="003C0935"/>
    <w:rsid w:val="003C0AFB"/>
    <w:rsid w:val="003C0DFE"/>
    <w:rsid w:val="003C0FF5"/>
    <w:rsid w:val="003C1137"/>
    <w:rsid w:val="003C1150"/>
    <w:rsid w:val="003C138C"/>
    <w:rsid w:val="003C15B6"/>
    <w:rsid w:val="003C1715"/>
    <w:rsid w:val="003C1B5C"/>
    <w:rsid w:val="003C1E2F"/>
    <w:rsid w:val="003C1FD5"/>
    <w:rsid w:val="003C2553"/>
    <w:rsid w:val="003C25E6"/>
    <w:rsid w:val="003C26B6"/>
    <w:rsid w:val="003C28FA"/>
    <w:rsid w:val="003C2BF0"/>
    <w:rsid w:val="003C2F0B"/>
    <w:rsid w:val="003C326B"/>
    <w:rsid w:val="003C332C"/>
    <w:rsid w:val="003C335B"/>
    <w:rsid w:val="003C33DD"/>
    <w:rsid w:val="003C35C0"/>
    <w:rsid w:val="003C367D"/>
    <w:rsid w:val="003C377B"/>
    <w:rsid w:val="003C38E2"/>
    <w:rsid w:val="003C3A2D"/>
    <w:rsid w:val="003C3AF8"/>
    <w:rsid w:val="003C3B9E"/>
    <w:rsid w:val="003C3EF5"/>
    <w:rsid w:val="003C3F72"/>
    <w:rsid w:val="003C4065"/>
    <w:rsid w:val="003C41CA"/>
    <w:rsid w:val="003C4507"/>
    <w:rsid w:val="003C451B"/>
    <w:rsid w:val="003C45AB"/>
    <w:rsid w:val="003C4731"/>
    <w:rsid w:val="003C4817"/>
    <w:rsid w:val="003C4930"/>
    <w:rsid w:val="003C4A77"/>
    <w:rsid w:val="003C4A98"/>
    <w:rsid w:val="003C4AAA"/>
    <w:rsid w:val="003C50AB"/>
    <w:rsid w:val="003C5177"/>
    <w:rsid w:val="003C5192"/>
    <w:rsid w:val="003C52DD"/>
    <w:rsid w:val="003C535F"/>
    <w:rsid w:val="003C5716"/>
    <w:rsid w:val="003C572B"/>
    <w:rsid w:val="003C5857"/>
    <w:rsid w:val="003C59E2"/>
    <w:rsid w:val="003C5A9C"/>
    <w:rsid w:val="003C5CBB"/>
    <w:rsid w:val="003C5CFD"/>
    <w:rsid w:val="003C5D07"/>
    <w:rsid w:val="003C60DD"/>
    <w:rsid w:val="003C63A4"/>
    <w:rsid w:val="003C63F0"/>
    <w:rsid w:val="003C65C6"/>
    <w:rsid w:val="003C6773"/>
    <w:rsid w:val="003C6B3C"/>
    <w:rsid w:val="003C6D36"/>
    <w:rsid w:val="003C6FC7"/>
    <w:rsid w:val="003C6FDB"/>
    <w:rsid w:val="003C707E"/>
    <w:rsid w:val="003C71B2"/>
    <w:rsid w:val="003C727C"/>
    <w:rsid w:val="003C72E2"/>
    <w:rsid w:val="003C73C9"/>
    <w:rsid w:val="003C76DB"/>
    <w:rsid w:val="003C7908"/>
    <w:rsid w:val="003C7C38"/>
    <w:rsid w:val="003C7C47"/>
    <w:rsid w:val="003C7E60"/>
    <w:rsid w:val="003C7E89"/>
    <w:rsid w:val="003C7FDB"/>
    <w:rsid w:val="003D0094"/>
    <w:rsid w:val="003D0101"/>
    <w:rsid w:val="003D04FA"/>
    <w:rsid w:val="003D05DD"/>
    <w:rsid w:val="003D0690"/>
    <w:rsid w:val="003D06E0"/>
    <w:rsid w:val="003D0886"/>
    <w:rsid w:val="003D0A16"/>
    <w:rsid w:val="003D0CA1"/>
    <w:rsid w:val="003D0EAD"/>
    <w:rsid w:val="003D128F"/>
    <w:rsid w:val="003D1303"/>
    <w:rsid w:val="003D1305"/>
    <w:rsid w:val="003D1539"/>
    <w:rsid w:val="003D18BD"/>
    <w:rsid w:val="003D1A5A"/>
    <w:rsid w:val="003D1D2E"/>
    <w:rsid w:val="003D1DFB"/>
    <w:rsid w:val="003D1E1D"/>
    <w:rsid w:val="003D207B"/>
    <w:rsid w:val="003D2297"/>
    <w:rsid w:val="003D2357"/>
    <w:rsid w:val="003D248A"/>
    <w:rsid w:val="003D24E3"/>
    <w:rsid w:val="003D2609"/>
    <w:rsid w:val="003D261D"/>
    <w:rsid w:val="003D26E8"/>
    <w:rsid w:val="003D2AA4"/>
    <w:rsid w:val="003D2AEE"/>
    <w:rsid w:val="003D2B31"/>
    <w:rsid w:val="003D2C46"/>
    <w:rsid w:val="003D2F8B"/>
    <w:rsid w:val="003D343E"/>
    <w:rsid w:val="003D3726"/>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4F6B"/>
    <w:rsid w:val="003D5059"/>
    <w:rsid w:val="003D508A"/>
    <w:rsid w:val="003D5348"/>
    <w:rsid w:val="003D563C"/>
    <w:rsid w:val="003D56BF"/>
    <w:rsid w:val="003D578B"/>
    <w:rsid w:val="003D59A2"/>
    <w:rsid w:val="003D5B39"/>
    <w:rsid w:val="003D5CC5"/>
    <w:rsid w:val="003D62E6"/>
    <w:rsid w:val="003D6593"/>
    <w:rsid w:val="003D6897"/>
    <w:rsid w:val="003D6973"/>
    <w:rsid w:val="003D6B37"/>
    <w:rsid w:val="003D6C54"/>
    <w:rsid w:val="003D6DA2"/>
    <w:rsid w:val="003D6E5C"/>
    <w:rsid w:val="003D6F81"/>
    <w:rsid w:val="003D7077"/>
    <w:rsid w:val="003D70CC"/>
    <w:rsid w:val="003D720D"/>
    <w:rsid w:val="003D7287"/>
    <w:rsid w:val="003D72D2"/>
    <w:rsid w:val="003D7459"/>
    <w:rsid w:val="003D75BF"/>
    <w:rsid w:val="003D7A31"/>
    <w:rsid w:val="003D7A7A"/>
    <w:rsid w:val="003D7B01"/>
    <w:rsid w:val="003D7BFB"/>
    <w:rsid w:val="003D7C70"/>
    <w:rsid w:val="003D7DD5"/>
    <w:rsid w:val="003E00FE"/>
    <w:rsid w:val="003E020F"/>
    <w:rsid w:val="003E02C3"/>
    <w:rsid w:val="003E032D"/>
    <w:rsid w:val="003E03AD"/>
    <w:rsid w:val="003E041C"/>
    <w:rsid w:val="003E0648"/>
    <w:rsid w:val="003E0705"/>
    <w:rsid w:val="003E0855"/>
    <w:rsid w:val="003E09C6"/>
    <w:rsid w:val="003E0C4F"/>
    <w:rsid w:val="003E0E36"/>
    <w:rsid w:val="003E0E8D"/>
    <w:rsid w:val="003E112B"/>
    <w:rsid w:val="003E1358"/>
    <w:rsid w:val="003E1601"/>
    <w:rsid w:val="003E16A9"/>
    <w:rsid w:val="003E188B"/>
    <w:rsid w:val="003E18BE"/>
    <w:rsid w:val="003E1932"/>
    <w:rsid w:val="003E1955"/>
    <w:rsid w:val="003E1A1D"/>
    <w:rsid w:val="003E1A96"/>
    <w:rsid w:val="003E1A9D"/>
    <w:rsid w:val="003E20AA"/>
    <w:rsid w:val="003E23F4"/>
    <w:rsid w:val="003E24AA"/>
    <w:rsid w:val="003E24D7"/>
    <w:rsid w:val="003E257A"/>
    <w:rsid w:val="003E271A"/>
    <w:rsid w:val="003E29BC"/>
    <w:rsid w:val="003E2B3F"/>
    <w:rsid w:val="003E2BA5"/>
    <w:rsid w:val="003E2C4E"/>
    <w:rsid w:val="003E2D05"/>
    <w:rsid w:val="003E2D3A"/>
    <w:rsid w:val="003E2DEA"/>
    <w:rsid w:val="003E2FA6"/>
    <w:rsid w:val="003E306E"/>
    <w:rsid w:val="003E30C9"/>
    <w:rsid w:val="003E32E8"/>
    <w:rsid w:val="003E32E9"/>
    <w:rsid w:val="003E3393"/>
    <w:rsid w:val="003E37F5"/>
    <w:rsid w:val="003E3879"/>
    <w:rsid w:val="003E3998"/>
    <w:rsid w:val="003E3C06"/>
    <w:rsid w:val="003E3CD8"/>
    <w:rsid w:val="003E3D47"/>
    <w:rsid w:val="003E4040"/>
    <w:rsid w:val="003E40DE"/>
    <w:rsid w:val="003E41F7"/>
    <w:rsid w:val="003E42FE"/>
    <w:rsid w:val="003E466B"/>
    <w:rsid w:val="003E4689"/>
    <w:rsid w:val="003E468D"/>
    <w:rsid w:val="003E4799"/>
    <w:rsid w:val="003E47DB"/>
    <w:rsid w:val="003E4845"/>
    <w:rsid w:val="003E49C7"/>
    <w:rsid w:val="003E4A5A"/>
    <w:rsid w:val="003E4B7E"/>
    <w:rsid w:val="003E4E64"/>
    <w:rsid w:val="003E4FB6"/>
    <w:rsid w:val="003E4FCE"/>
    <w:rsid w:val="003E4FF7"/>
    <w:rsid w:val="003E5256"/>
    <w:rsid w:val="003E53CA"/>
    <w:rsid w:val="003E5595"/>
    <w:rsid w:val="003E560F"/>
    <w:rsid w:val="003E56A9"/>
    <w:rsid w:val="003E56B7"/>
    <w:rsid w:val="003E5B5F"/>
    <w:rsid w:val="003E5EC4"/>
    <w:rsid w:val="003E5F96"/>
    <w:rsid w:val="003E6056"/>
    <w:rsid w:val="003E61CE"/>
    <w:rsid w:val="003E62A0"/>
    <w:rsid w:val="003E646F"/>
    <w:rsid w:val="003E6E06"/>
    <w:rsid w:val="003E6E25"/>
    <w:rsid w:val="003E721A"/>
    <w:rsid w:val="003E72DC"/>
    <w:rsid w:val="003E7412"/>
    <w:rsid w:val="003E7540"/>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594"/>
    <w:rsid w:val="003F17A4"/>
    <w:rsid w:val="003F186A"/>
    <w:rsid w:val="003F1950"/>
    <w:rsid w:val="003F1CFD"/>
    <w:rsid w:val="003F1D4C"/>
    <w:rsid w:val="003F1E9E"/>
    <w:rsid w:val="003F231D"/>
    <w:rsid w:val="003F2328"/>
    <w:rsid w:val="003F238E"/>
    <w:rsid w:val="003F266F"/>
    <w:rsid w:val="003F29DB"/>
    <w:rsid w:val="003F2BA8"/>
    <w:rsid w:val="003F2CA4"/>
    <w:rsid w:val="003F2DA1"/>
    <w:rsid w:val="003F2E31"/>
    <w:rsid w:val="003F2F19"/>
    <w:rsid w:val="003F30E3"/>
    <w:rsid w:val="003F3382"/>
    <w:rsid w:val="003F35FD"/>
    <w:rsid w:val="003F363C"/>
    <w:rsid w:val="003F365C"/>
    <w:rsid w:val="003F3847"/>
    <w:rsid w:val="003F3973"/>
    <w:rsid w:val="003F39D7"/>
    <w:rsid w:val="003F3AED"/>
    <w:rsid w:val="003F3C05"/>
    <w:rsid w:val="003F3C3E"/>
    <w:rsid w:val="003F3CD7"/>
    <w:rsid w:val="003F3D87"/>
    <w:rsid w:val="003F3E34"/>
    <w:rsid w:val="003F3EB2"/>
    <w:rsid w:val="003F3FED"/>
    <w:rsid w:val="003F4009"/>
    <w:rsid w:val="003F41C5"/>
    <w:rsid w:val="003F41CB"/>
    <w:rsid w:val="003F454E"/>
    <w:rsid w:val="003F45DF"/>
    <w:rsid w:val="003F45EF"/>
    <w:rsid w:val="003F4785"/>
    <w:rsid w:val="003F5055"/>
    <w:rsid w:val="003F525E"/>
    <w:rsid w:val="003F5285"/>
    <w:rsid w:val="003F534E"/>
    <w:rsid w:val="003F5407"/>
    <w:rsid w:val="003F5741"/>
    <w:rsid w:val="003F59B8"/>
    <w:rsid w:val="003F5C58"/>
    <w:rsid w:val="003F5ED5"/>
    <w:rsid w:val="003F5EFD"/>
    <w:rsid w:val="003F5FB4"/>
    <w:rsid w:val="003F6193"/>
    <w:rsid w:val="003F6220"/>
    <w:rsid w:val="003F62B7"/>
    <w:rsid w:val="003F635D"/>
    <w:rsid w:val="003F63BB"/>
    <w:rsid w:val="003F63DB"/>
    <w:rsid w:val="003F6506"/>
    <w:rsid w:val="003F6728"/>
    <w:rsid w:val="003F6741"/>
    <w:rsid w:val="003F67EF"/>
    <w:rsid w:val="003F687C"/>
    <w:rsid w:val="003F694E"/>
    <w:rsid w:val="003F6A20"/>
    <w:rsid w:val="003F6A35"/>
    <w:rsid w:val="003F6B80"/>
    <w:rsid w:val="003F6CC2"/>
    <w:rsid w:val="003F6F28"/>
    <w:rsid w:val="003F703F"/>
    <w:rsid w:val="003F7268"/>
    <w:rsid w:val="003F743E"/>
    <w:rsid w:val="003F750E"/>
    <w:rsid w:val="003F755F"/>
    <w:rsid w:val="003F765C"/>
    <w:rsid w:val="003F7709"/>
    <w:rsid w:val="003F7FAC"/>
    <w:rsid w:val="00400003"/>
    <w:rsid w:val="00400180"/>
    <w:rsid w:val="00400272"/>
    <w:rsid w:val="00400311"/>
    <w:rsid w:val="004003B4"/>
    <w:rsid w:val="004003BA"/>
    <w:rsid w:val="00400420"/>
    <w:rsid w:val="0040067F"/>
    <w:rsid w:val="00400714"/>
    <w:rsid w:val="00400782"/>
    <w:rsid w:val="004007E1"/>
    <w:rsid w:val="00400995"/>
    <w:rsid w:val="00400B0A"/>
    <w:rsid w:val="00400BD5"/>
    <w:rsid w:val="00400D09"/>
    <w:rsid w:val="00400F06"/>
    <w:rsid w:val="0040129A"/>
    <w:rsid w:val="004019B4"/>
    <w:rsid w:val="00401ACB"/>
    <w:rsid w:val="00401B7C"/>
    <w:rsid w:val="00401D11"/>
    <w:rsid w:val="00401DEF"/>
    <w:rsid w:val="00401E16"/>
    <w:rsid w:val="00401FA3"/>
    <w:rsid w:val="004022C5"/>
    <w:rsid w:val="00402660"/>
    <w:rsid w:val="0040279D"/>
    <w:rsid w:val="00402827"/>
    <w:rsid w:val="0040291E"/>
    <w:rsid w:val="00402B1F"/>
    <w:rsid w:val="00402BA1"/>
    <w:rsid w:val="00402CDC"/>
    <w:rsid w:val="00402F4A"/>
    <w:rsid w:val="00402F74"/>
    <w:rsid w:val="004030A2"/>
    <w:rsid w:val="00403148"/>
    <w:rsid w:val="004032D9"/>
    <w:rsid w:val="00403428"/>
    <w:rsid w:val="00403748"/>
    <w:rsid w:val="00403FD1"/>
    <w:rsid w:val="0040411C"/>
    <w:rsid w:val="004041E5"/>
    <w:rsid w:val="004043E6"/>
    <w:rsid w:val="004044D4"/>
    <w:rsid w:val="00404634"/>
    <w:rsid w:val="00404A9D"/>
    <w:rsid w:val="00404CD9"/>
    <w:rsid w:val="00404DA0"/>
    <w:rsid w:val="00404E75"/>
    <w:rsid w:val="00404EFB"/>
    <w:rsid w:val="004050B4"/>
    <w:rsid w:val="00405159"/>
    <w:rsid w:val="00405292"/>
    <w:rsid w:val="004052C2"/>
    <w:rsid w:val="00405340"/>
    <w:rsid w:val="0040560A"/>
    <w:rsid w:val="00405A27"/>
    <w:rsid w:val="00405B78"/>
    <w:rsid w:val="00405B89"/>
    <w:rsid w:val="00405D06"/>
    <w:rsid w:val="00405DD1"/>
    <w:rsid w:val="00405F81"/>
    <w:rsid w:val="004060BB"/>
    <w:rsid w:val="0040611F"/>
    <w:rsid w:val="00406236"/>
    <w:rsid w:val="004063BE"/>
    <w:rsid w:val="00406443"/>
    <w:rsid w:val="004064BC"/>
    <w:rsid w:val="00406870"/>
    <w:rsid w:val="00406877"/>
    <w:rsid w:val="00406968"/>
    <w:rsid w:val="0040697B"/>
    <w:rsid w:val="004069E8"/>
    <w:rsid w:val="00406A26"/>
    <w:rsid w:val="00406AF2"/>
    <w:rsid w:val="00406B29"/>
    <w:rsid w:val="00406C7F"/>
    <w:rsid w:val="00406D30"/>
    <w:rsid w:val="00406E42"/>
    <w:rsid w:val="00406F3B"/>
    <w:rsid w:val="00406FC4"/>
    <w:rsid w:val="00406FCD"/>
    <w:rsid w:val="00407449"/>
    <w:rsid w:val="00407805"/>
    <w:rsid w:val="00407A77"/>
    <w:rsid w:val="00407D3C"/>
    <w:rsid w:val="0041030D"/>
    <w:rsid w:val="00410632"/>
    <w:rsid w:val="0041084A"/>
    <w:rsid w:val="00410CA0"/>
    <w:rsid w:val="00410D41"/>
    <w:rsid w:val="00410F09"/>
    <w:rsid w:val="0041116B"/>
    <w:rsid w:val="00411187"/>
    <w:rsid w:val="004111A4"/>
    <w:rsid w:val="00411237"/>
    <w:rsid w:val="00411238"/>
    <w:rsid w:val="0041129B"/>
    <w:rsid w:val="00411747"/>
    <w:rsid w:val="00411996"/>
    <w:rsid w:val="00411AD8"/>
    <w:rsid w:val="00411B76"/>
    <w:rsid w:val="00411E33"/>
    <w:rsid w:val="00411E7B"/>
    <w:rsid w:val="004120BB"/>
    <w:rsid w:val="004122F7"/>
    <w:rsid w:val="00412682"/>
    <w:rsid w:val="004127D8"/>
    <w:rsid w:val="004128E7"/>
    <w:rsid w:val="00412A35"/>
    <w:rsid w:val="00412D54"/>
    <w:rsid w:val="00412E92"/>
    <w:rsid w:val="00412F25"/>
    <w:rsid w:val="004131C3"/>
    <w:rsid w:val="0041321E"/>
    <w:rsid w:val="004133BB"/>
    <w:rsid w:val="004134BA"/>
    <w:rsid w:val="004135E0"/>
    <w:rsid w:val="004135F9"/>
    <w:rsid w:val="00413B66"/>
    <w:rsid w:val="00413E73"/>
    <w:rsid w:val="00413EA5"/>
    <w:rsid w:val="00413FD2"/>
    <w:rsid w:val="004141B1"/>
    <w:rsid w:val="004141DC"/>
    <w:rsid w:val="00414369"/>
    <w:rsid w:val="00414489"/>
    <w:rsid w:val="0041449E"/>
    <w:rsid w:val="004145BD"/>
    <w:rsid w:val="004145D9"/>
    <w:rsid w:val="004148BD"/>
    <w:rsid w:val="00414914"/>
    <w:rsid w:val="004149DB"/>
    <w:rsid w:val="00414E45"/>
    <w:rsid w:val="00414F3B"/>
    <w:rsid w:val="00414FFC"/>
    <w:rsid w:val="004150BA"/>
    <w:rsid w:val="004151D3"/>
    <w:rsid w:val="0041539C"/>
    <w:rsid w:val="0041569D"/>
    <w:rsid w:val="004157A3"/>
    <w:rsid w:val="00415844"/>
    <w:rsid w:val="00415AF3"/>
    <w:rsid w:val="00415C1D"/>
    <w:rsid w:val="00415D80"/>
    <w:rsid w:val="00415DA3"/>
    <w:rsid w:val="00415DF9"/>
    <w:rsid w:val="00415F0E"/>
    <w:rsid w:val="0041615F"/>
    <w:rsid w:val="00416213"/>
    <w:rsid w:val="0041677E"/>
    <w:rsid w:val="00416822"/>
    <w:rsid w:val="00416B0A"/>
    <w:rsid w:val="00416B10"/>
    <w:rsid w:val="00416BFE"/>
    <w:rsid w:val="00416D40"/>
    <w:rsid w:val="004172B7"/>
    <w:rsid w:val="00417715"/>
    <w:rsid w:val="0041777D"/>
    <w:rsid w:val="004177D0"/>
    <w:rsid w:val="004177E8"/>
    <w:rsid w:val="004179D4"/>
    <w:rsid w:val="00417BCD"/>
    <w:rsid w:val="00420159"/>
    <w:rsid w:val="004206B7"/>
    <w:rsid w:val="004208CB"/>
    <w:rsid w:val="00420A1D"/>
    <w:rsid w:val="00420BCA"/>
    <w:rsid w:val="00420CD4"/>
    <w:rsid w:val="00421064"/>
    <w:rsid w:val="0042111C"/>
    <w:rsid w:val="004214B4"/>
    <w:rsid w:val="00421597"/>
    <w:rsid w:val="00421711"/>
    <w:rsid w:val="00421858"/>
    <w:rsid w:val="004218A2"/>
    <w:rsid w:val="00421D94"/>
    <w:rsid w:val="00421DB8"/>
    <w:rsid w:val="00421F32"/>
    <w:rsid w:val="00421FD9"/>
    <w:rsid w:val="004222B5"/>
    <w:rsid w:val="004223CF"/>
    <w:rsid w:val="004225A7"/>
    <w:rsid w:val="004225EA"/>
    <w:rsid w:val="00422689"/>
    <w:rsid w:val="00422776"/>
    <w:rsid w:val="004227A6"/>
    <w:rsid w:val="004227E4"/>
    <w:rsid w:val="00422800"/>
    <w:rsid w:val="00422A0A"/>
    <w:rsid w:val="00422C8A"/>
    <w:rsid w:val="00422D72"/>
    <w:rsid w:val="0042302B"/>
    <w:rsid w:val="004230CE"/>
    <w:rsid w:val="00423240"/>
    <w:rsid w:val="004232D6"/>
    <w:rsid w:val="004233CB"/>
    <w:rsid w:val="0042369E"/>
    <w:rsid w:val="0042374B"/>
    <w:rsid w:val="0042398D"/>
    <w:rsid w:val="00423C53"/>
    <w:rsid w:val="00423CC5"/>
    <w:rsid w:val="00423F54"/>
    <w:rsid w:val="00424154"/>
    <w:rsid w:val="0042435C"/>
    <w:rsid w:val="00424369"/>
    <w:rsid w:val="00424441"/>
    <w:rsid w:val="004244C3"/>
    <w:rsid w:val="00424530"/>
    <w:rsid w:val="004248CF"/>
    <w:rsid w:val="00424994"/>
    <w:rsid w:val="00424A2C"/>
    <w:rsid w:val="00424BE3"/>
    <w:rsid w:val="00424C9A"/>
    <w:rsid w:val="00424D5F"/>
    <w:rsid w:val="00424D97"/>
    <w:rsid w:val="00424E45"/>
    <w:rsid w:val="00424EA2"/>
    <w:rsid w:val="00425055"/>
    <w:rsid w:val="0042515D"/>
    <w:rsid w:val="00425390"/>
    <w:rsid w:val="004254BA"/>
    <w:rsid w:val="00425539"/>
    <w:rsid w:val="00425728"/>
    <w:rsid w:val="00425798"/>
    <w:rsid w:val="00425966"/>
    <w:rsid w:val="00425B48"/>
    <w:rsid w:val="00425DF4"/>
    <w:rsid w:val="00426007"/>
    <w:rsid w:val="0042603D"/>
    <w:rsid w:val="00426290"/>
    <w:rsid w:val="004262CD"/>
    <w:rsid w:val="004266D7"/>
    <w:rsid w:val="004268D3"/>
    <w:rsid w:val="00426A28"/>
    <w:rsid w:val="00426C30"/>
    <w:rsid w:val="00426CA4"/>
    <w:rsid w:val="00426E32"/>
    <w:rsid w:val="00426EF6"/>
    <w:rsid w:val="00427258"/>
    <w:rsid w:val="004272EE"/>
    <w:rsid w:val="0042736A"/>
    <w:rsid w:val="004274DE"/>
    <w:rsid w:val="0042762C"/>
    <w:rsid w:val="004276DF"/>
    <w:rsid w:val="00427745"/>
    <w:rsid w:val="0042787E"/>
    <w:rsid w:val="004278CB"/>
    <w:rsid w:val="00427B46"/>
    <w:rsid w:val="00427BB9"/>
    <w:rsid w:val="00427C60"/>
    <w:rsid w:val="00427D74"/>
    <w:rsid w:val="0043009F"/>
    <w:rsid w:val="00430405"/>
    <w:rsid w:val="004304D4"/>
    <w:rsid w:val="0043059D"/>
    <w:rsid w:val="00430695"/>
    <w:rsid w:val="004309C9"/>
    <w:rsid w:val="00430DDC"/>
    <w:rsid w:val="00430ED5"/>
    <w:rsid w:val="00430F32"/>
    <w:rsid w:val="00430F74"/>
    <w:rsid w:val="00430FB2"/>
    <w:rsid w:val="00431196"/>
    <w:rsid w:val="0043134E"/>
    <w:rsid w:val="00431766"/>
    <w:rsid w:val="00431A6C"/>
    <w:rsid w:val="00431D1F"/>
    <w:rsid w:val="00431D34"/>
    <w:rsid w:val="00431DAC"/>
    <w:rsid w:val="00431E00"/>
    <w:rsid w:val="00431ECC"/>
    <w:rsid w:val="00431F3E"/>
    <w:rsid w:val="0043207D"/>
    <w:rsid w:val="004320F3"/>
    <w:rsid w:val="004320FA"/>
    <w:rsid w:val="00432195"/>
    <w:rsid w:val="004324DB"/>
    <w:rsid w:val="00432545"/>
    <w:rsid w:val="004325A3"/>
    <w:rsid w:val="004327F9"/>
    <w:rsid w:val="0043285E"/>
    <w:rsid w:val="004328E5"/>
    <w:rsid w:val="00432AEE"/>
    <w:rsid w:val="00432B8B"/>
    <w:rsid w:val="00432C3B"/>
    <w:rsid w:val="00432F28"/>
    <w:rsid w:val="00432F3A"/>
    <w:rsid w:val="00432FEF"/>
    <w:rsid w:val="004330C6"/>
    <w:rsid w:val="004332F2"/>
    <w:rsid w:val="0043344A"/>
    <w:rsid w:val="00433710"/>
    <w:rsid w:val="00433A71"/>
    <w:rsid w:val="00433CC7"/>
    <w:rsid w:val="00433E4D"/>
    <w:rsid w:val="00433F28"/>
    <w:rsid w:val="00433FAA"/>
    <w:rsid w:val="0043402C"/>
    <w:rsid w:val="0043407B"/>
    <w:rsid w:val="004341EC"/>
    <w:rsid w:val="00434201"/>
    <w:rsid w:val="004342DC"/>
    <w:rsid w:val="0043445A"/>
    <w:rsid w:val="00434633"/>
    <w:rsid w:val="00434749"/>
    <w:rsid w:val="0043479E"/>
    <w:rsid w:val="00434BEC"/>
    <w:rsid w:val="00434E04"/>
    <w:rsid w:val="00434EC0"/>
    <w:rsid w:val="00434FDD"/>
    <w:rsid w:val="00434FE6"/>
    <w:rsid w:val="00434FF9"/>
    <w:rsid w:val="00435175"/>
    <w:rsid w:val="00435220"/>
    <w:rsid w:val="00435277"/>
    <w:rsid w:val="004352A2"/>
    <w:rsid w:val="004353BB"/>
    <w:rsid w:val="00435470"/>
    <w:rsid w:val="00435471"/>
    <w:rsid w:val="00435566"/>
    <w:rsid w:val="00435596"/>
    <w:rsid w:val="004355B5"/>
    <w:rsid w:val="004356BF"/>
    <w:rsid w:val="00435738"/>
    <w:rsid w:val="004358FC"/>
    <w:rsid w:val="004359C0"/>
    <w:rsid w:val="00435A1B"/>
    <w:rsid w:val="00435A24"/>
    <w:rsid w:val="00435A6E"/>
    <w:rsid w:val="00435BFF"/>
    <w:rsid w:val="00435C4A"/>
    <w:rsid w:val="00435E26"/>
    <w:rsid w:val="00435E34"/>
    <w:rsid w:val="00435E6B"/>
    <w:rsid w:val="00435FC2"/>
    <w:rsid w:val="004363C1"/>
    <w:rsid w:val="0043683F"/>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37DB6"/>
    <w:rsid w:val="0044034F"/>
    <w:rsid w:val="004404EE"/>
    <w:rsid w:val="00440673"/>
    <w:rsid w:val="0044079F"/>
    <w:rsid w:val="004407DB"/>
    <w:rsid w:val="0044086F"/>
    <w:rsid w:val="004408E3"/>
    <w:rsid w:val="00440924"/>
    <w:rsid w:val="00440A5F"/>
    <w:rsid w:val="00440C6F"/>
    <w:rsid w:val="00440D4F"/>
    <w:rsid w:val="00440EBE"/>
    <w:rsid w:val="004410E2"/>
    <w:rsid w:val="004412A9"/>
    <w:rsid w:val="0044132A"/>
    <w:rsid w:val="0044134D"/>
    <w:rsid w:val="004413C8"/>
    <w:rsid w:val="004414A1"/>
    <w:rsid w:val="004415A1"/>
    <w:rsid w:val="004415CE"/>
    <w:rsid w:val="004415DD"/>
    <w:rsid w:val="004416E4"/>
    <w:rsid w:val="0044172B"/>
    <w:rsid w:val="00441845"/>
    <w:rsid w:val="004419DB"/>
    <w:rsid w:val="00441B02"/>
    <w:rsid w:val="00441C62"/>
    <w:rsid w:val="00441C97"/>
    <w:rsid w:val="00441F18"/>
    <w:rsid w:val="004422BE"/>
    <w:rsid w:val="00442413"/>
    <w:rsid w:val="004424A1"/>
    <w:rsid w:val="00442562"/>
    <w:rsid w:val="004425CC"/>
    <w:rsid w:val="00442720"/>
    <w:rsid w:val="0044282A"/>
    <w:rsid w:val="00442861"/>
    <w:rsid w:val="0044286D"/>
    <w:rsid w:val="0044289F"/>
    <w:rsid w:val="004429CD"/>
    <w:rsid w:val="00442A4D"/>
    <w:rsid w:val="00442BA3"/>
    <w:rsid w:val="00442EFC"/>
    <w:rsid w:val="00442FB4"/>
    <w:rsid w:val="004430BB"/>
    <w:rsid w:val="0044314A"/>
    <w:rsid w:val="004432D8"/>
    <w:rsid w:val="00443420"/>
    <w:rsid w:val="00443458"/>
    <w:rsid w:val="0044351D"/>
    <w:rsid w:val="00443602"/>
    <w:rsid w:val="004437CD"/>
    <w:rsid w:val="004437E1"/>
    <w:rsid w:val="004438D6"/>
    <w:rsid w:val="0044396B"/>
    <w:rsid w:val="00443B96"/>
    <w:rsid w:val="00443BC2"/>
    <w:rsid w:val="00443D9D"/>
    <w:rsid w:val="00443DFD"/>
    <w:rsid w:val="00443E38"/>
    <w:rsid w:val="00443E67"/>
    <w:rsid w:val="00443E77"/>
    <w:rsid w:val="00443F9A"/>
    <w:rsid w:val="004441A8"/>
    <w:rsid w:val="00444216"/>
    <w:rsid w:val="0044424D"/>
    <w:rsid w:val="004446D0"/>
    <w:rsid w:val="00444779"/>
    <w:rsid w:val="004447EC"/>
    <w:rsid w:val="004448BA"/>
    <w:rsid w:val="00444A41"/>
    <w:rsid w:val="00444B2C"/>
    <w:rsid w:val="00444F31"/>
    <w:rsid w:val="00444F35"/>
    <w:rsid w:val="00445072"/>
    <w:rsid w:val="00445453"/>
    <w:rsid w:val="0044550E"/>
    <w:rsid w:val="004457CD"/>
    <w:rsid w:val="00445828"/>
    <w:rsid w:val="004458BE"/>
    <w:rsid w:val="00445BF6"/>
    <w:rsid w:val="00445C93"/>
    <w:rsid w:val="00445C94"/>
    <w:rsid w:val="00445D95"/>
    <w:rsid w:val="00445DD0"/>
    <w:rsid w:val="00445E4B"/>
    <w:rsid w:val="00445E6A"/>
    <w:rsid w:val="0044604A"/>
    <w:rsid w:val="0044623E"/>
    <w:rsid w:val="00446379"/>
    <w:rsid w:val="00446382"/>
    <w:rsid w:val="004464BE"/>
    <w:rsid w:val="004464F2"/>
    <w:rsid w:val="004466B5"/>
    <w:rsid w:val="004468B0"/>
    <w:rsid w:val="00446BFE"/>
    <w:rsid w:val="00446C3A"/>
    <w:rsid w:val="00446D3C"/>
    <w:rsid w:val="00446EB0"/>
    <w:rsid w:val="00446EC6"/>
    <w:rsid w:val="00446FEF"/>
    <w:rsid w:val="00446FF2"/>
    <w:rsid w:val="004471FF"/>
    <w:rsid w:val="0044749C"/>
    <w:rsid w:val="004474A5"/>
    <w:rsid w:val="004474FA"/>
    <w:rsid w:val="004477E2"/>
    <w:rsid w:val="00447983"/>
    <w:rsid w:val="00447993"/>
    <w:rsid w:val="004479EC"/>
    <w:rsid w:val="00447A4B"/>
    <w:rsid w:val="00447B0A"/>
    <w:rsid w:val="00447E2E"/>
    <w:rsid w:val="0045005D"/>
    <w:rsid w:val="004500CA"/>
    <w:rsid w:val="0045017D"/>
    <w:rsid w:val="00450251"/>
    <w:rsid w:val="0045057A"/>
    <w:rsid w:val="00450B16"/>
    <w:rsid w:val="00450FCD"/>
    <w:rsid w:val="00450FF2"/>
    <w:rsid w:val="004512C2"/>
    <w:rsid w:val="004514EC"/>
    <w:rsid w:val="00451500"/>
    <w:rsid w:val="00451748"/>
    <w:rsid w:val="00451F01"/>
    <w:rsid w:val="004520BB"/>
    <w:rsid w:val="004521D5"/>
    <w:rsid w:val="00452206"/>
    <w:rsid w:val="004522BC"/>
    <w:rsid w:val="004523D3"/>
    <w:rsid w:val="004524FF"/>
    <w:rsid w:val="004525AC"/>
    <w:rsid w:val="00452603"/>
    <w:rsid w:val="004526EC"/>
    <w:rsid w:val="0045271C"/>
    <w:rsid w:val="004527A7"/>
    <w:rsid w:val="00452927"/>
    <w:rsid w:val="004529F0"/>
    <w:rsid w:val="00452B15"/>
    <w:rsid w:val="00452C2F"/>
    <w:rsid w:val="00452C45"/>
    <w:rsid w:val="00452D01"/>
    <w:rsid w:val="004530AC"/>
    <w:rsid w:val="004531E2"/>
    <w:rsid w:val="00453730"/>
    <w:rsid w:val="00453908"/>
    <w:rsid w:val="00453AEE"/>
    <w:rsid w:val="00453B30"/>
    <w:rsid w:val="00453CCD"/>
    <w:rsid w:val="00453FA1"/>
    <w:rsid w:val="00454069"/>
    <w:rsid w:val="004540FB"/>
    <w:rsid w:val="0045412B"/>
    <w:rsid w:val="004542B0"/>
    <w:rsid w:val="00454450"/>
    <w:rsid w:val="004545FC"/>
    <w:rsid w:val="004546C7"/>
    <w:rsid w:val="00454707"/>
    <w:rsid w:val="00454975"/>
    <w:rsid w:val="00454CD4"/>
    <w:rsid w:val="00454D07"/>
    <w:rsid w:val="00454FFE"/>
    <w:rsid w:val="00455008"/>
    <w:rsid w:val="004552A6"/>
    <w:rsid w:val="0045547A"/>
    <w:rsid w:val="004554FE"/>
    <w:rsid w:val="00455653"/>
    <w:rsid w:val="00455853"/>
    <w:rsid w:val="0045591C"/>
    <w:rsid w:val="00455C1A"/>
    <w:rsid w:val="00455E62"/>
    <w:rsid w:val="00455F5A"/>
    <w:rsid w:val="00455F97"/>
    <w:rsid w:val="004560B8"/>
    <w:rsid w:val="0045613F"/>
    <w:rsid w:val="0045641E"/>
    <w:rsid w:val="0045643B"/>
    <w:rsid w:val="004565BE"/>
    <w:rsid w:val="00456652"/>
    <w:rsid w:val="0045671D"/>
    <w:rsid w:val="00456A58"/>
    <w:rsid w:val="00456A64"/>
    <w:rsid w:val="00456EFF"/>
    <w:rsid w:val="00457145"/>
    <w:rsid w:val="00457237"/>
    <w:rsid w:val="00457490"/>
    <w:rsid w:val="00457501"/>
    <w:rsid w:val="0045750D"/>
    <w:rsid w:val="00457739"/>
    <w:rsid w:val="0045794F"/>
    <w:rsid w:val="00457B95"/>
    <w:rsid w:val="00457BCE"/>
    <w:rsid w:val="00457CCB"/>
    <w:rsid w:val="00457E0B"/>
    <w:rsid w:val="004600F8"/>
    <w:rsid w:val="00460377"/>
    <w:rsid w:val="004603BA"/>
    <w:rsid w:val="00460452"/>
    <w:rsid w:val="00460513"/>
    <w:rsid w:val="00460607"/>
    <w:rsid w:val="00460689"/>
    <w:rsid w:val="0046095C"/>
    <w:rsid w:val="004609CA"/>
    <w:rsid w:val="00460B81"/>
    <w:rsid w:val="00460C7E"/>
    <w:rsid w:val="00460CFF"/>
    <w:rsid w:val="00460DF2"/>
    <w:rsid w:val="00461087"/>
    <w:rsid w:val="00461103"/>
    <w:rsid w:val="0046139F"/>
    <w:rsid w:val="004613E1"/>
    <w:rsid w:val="004616C3"/>
    <w:rsid w:val="00461821"/>
    <w:rsid w:val="0046192B"/>
    <w:rsid w:val="00461D76"/>
    <w:rsid w:val="00461E25"/>
    <w:rsid w:val="004620D8"/>
    <w:rsid w:val="00462207"/>
    <w:rsid w:val="00462211"/>
    <w:rsid w:val="00462500"/>
    <w:rsid w:val="004627CD"/>
    <w:rsid w:val="00462849"/>
    <w:rsid w:val="004629B4"/>
    <w:rsid w:val="00462AED"/>
    <w:rsid w:val="00462B3F"/>
    <w:rsid w:val="00462C7A"/>
    <w:rsid w:val="0046323C"/>
    <w:rsid w:val="004633A0"/>
    <w:rsid w:val="00463781"/>
    <w:rsid w:val="00463857"/>
    <w:rsid w:val="00463ACB"/>
    <w:rsid w:val="00463D0D"/>
    <w:rsid w:val="00463DD4"/>
    <w:rsid w:val="00463DFD"/>
    <w:rsid w:val="00463E80"/>
    <w:rsid w:val="00463ECD"/>
    <w:rsid w:val="00463FF0"/>
    <w:rsid w:val="0046400C"/>
    <w:rsid w:val="0046406C"/>
    <w:rsid w:val="00464074"/>
    <w:rsid w:val="0046409B"/>
    <w:rsid w:val="00464289"/>
    <w:rsid w:val="0046428E"/>
    <w:rsid w:val="004642D9"/>
    <w:rsid w:val="0046462D"/>
    <w:rsid w:val="00464820"/>
    <w:rsid w:val="004649B5"/>
    <w:rsid w:val="00464D04"/>
    <w:rsid w:val="00464D61"/>
    <w:rsid w:val="00464E4B"/>
    <w:rsid w:val="004652E6"/>
    <w:rsid w:val="004655B5"/>
    <w:rsid w:val="004655B8"/>
    <w:rsid w:val="00465670"/>
    <w:rsid w:val="00465845"/>
    <w:rsid w:val="00465B60"/>
    <w:rsid w:val="00465B77"/>
    <w:rsid w:val="00465BF9"/>
    <w:rsid w:val="00466038"/>
    <w:rsid w:val="004660E5"/>
    <w:rsid w:val="004661AA"/>
    <w:rsid w:val="0046628F"/>
    <w:rsid w:val="004662CA"/>
    <w:rsid w:val="00466717"/>
    <w:rsid w:val="0046679B"/>
    <w:rsid w:val="004667B1"/>
    <w:rsid w:val="00466902"/>
    <w:rsid w:val="00466A22"/>
    <w:rsid w:val="00466DE5"/>
    <w:rsid w:val="00466E48"/>
    <w:rsid w:val="00466F9C"/>
    <w:rsid w:val="0046708A"/>
    <w:rsid w:val="00467394"/>
    <w:rsid w:val="0046744C"/>
    <w:rsid w:val="00467486"/>
    <w:rsid w:val="004674D2"/>
    <w:rsid w:val="0046774F"/>
    <w:rsid w:val="0046783B"/>
    <w:rsid w:val="00467A44"/>
    <w:rsid w:val="00467A4C"/>
    <w:rsid w:val="00467B63"/>
    <w:rsid w:val="00467D52"/>
    <w:rsid w:val="00467EB7"/>
    <w:rsid w:val="004700DB"/>
    <w:rsid w:val="004702BD"/>
    <w:rsid w:val="0047037D"/>
    <w:rsid w:val="0047037E"/>
    <w:rsid w:val="004706B8"/>
    <w:rsid w:val="00470874"/>
    <w:rsid w:val="004708B3"/>
    <w:rsid w:val="004708C5"/>
    <w:rsid w:val="00470AF4"/>
    <w:rsid w:val="00470C09"/>
    <w:rsid w:val="00470CBD"/>
    <w:rsid w:val="00470DB7"/>
    <w:rsid w:val="00471021"/>
    <w:rsid w:val="004713EC"/>
    <w:rsid w:val="00471585"/>
    <w:rsid w:val="00471613"/>
    <w:rsid w:val="004718B8"/>
    <w:rsid w:val="00471B0C"/>
    <w:rsid w:val="00471B38"/>
    <w:rsid w:val="00471C4F"/>
    <w:rsid w:val="00471F17"/>
    <w:rsid w:val="00472076"/>
    <w:rsid w:val="00472196"/>
    <w:rsid w:val="004726EF"/>
    <w:rsid w:val="004729A3"/>
    <w:rsid w:val="00472AB8"/>
    <w:rsid w:val="00472ADA"/>
    <w:rsid w:val="00472BAC"/>
    <w:rsid w:val="00472C9B"/>
    <w:rsid w:val="00472D14"/>
    <w:rsid w:val="00472DB3"/>
    <w:rsid w:val="00472FAD"/>
    <w:rsid w:val="0047302F"/>
    <w:rsid w:val="00473161"/>
    <w:rsid w:val="00473285"/>
    <w:rsid w:val="004734DF"/>
    <w:rsid w:val="0047357C"/>
    <w:rsid w:val="00473A98"/>
    <w:rsid w:val="00473BC9"/>
    <w:rsid w:val="00473C1E"/>
    <w:rsid w:val="00473C67"/>
    <w:rsid w:val="00473FC8"/>
    <w:rsid w:val="0047418F"/>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06"/>
    <w:rsid w:val="00475945"/>
    <w:rsid w:val="00475A62"/>
    <w:rsid w:val="00475AAE"/>
    <w:rsid w:val="00475AC5"/>
    <w:rsid w:val="00475B60"/>
    <w:rsid w:val="00475B76"/>
    <w:rsid w:val="00475FA7"/>
    <w:rsid w:val="0047605A"/>
    <w:rsid w:val="00476160"/>
    <w:rsid w:val="004761C1"/>
    <w:rsid w:val="00476262"/>
    <w:rsid w:val="0047643E"/>
    <w:rsid w:val="00476508"/>
    <w:rsid w:val="004765AD"/>
    <w:rsid w:val="00476C1A"/>
    <w:rsid w:val="00477064"/>
    <w:rsid w:val="004771CB"/>
    <w:rsid w:val="00477242"/>
    <w:rsid w:val="004772D5"/>
    <w:rsid w:val="00477363"/>
    <w:rsid w:val="00477612"/>
    <w:rsid w:val="004778ED"/>
    <w:rsid w:val="00477915"/>
    <w:rsid w:val="004779C9"/>
    <w:rsid w:val="004779EE"/>
    <w:rsid w:val="00477A78"/>
    <w:rsid w:val="00477AB9"/>
    <w:rsid w:val="00477C7F"/>
    <w:rsid w:val="00477EE9"/>
    <w:rsid w:val="0048002E"/>
    <w:rsid w:val="0048003A"/>
    <w:rsid w:val="0048005F"/>
    <w:rsid w:val="00480304"/>
    <w:rsid w:val="0048039F"/>
    <w:rsid w:val="00480413"/>
    <w:rsid w:val="0048043C"/>
    <w:rsid w:val="00480477"/>
    <w:rsid w:val="00480596"/>
    <w:rsid w:val="004808AB"/>
    <w:rsid w:val="00480A84"/>
    <w:rsid w:val="00480DA1"/>
    <w:rsid w:val="00480F4C"/>
    <w:rsid w:val="004810C1"/>
    <w:rsid w:val="00481606"/>
    <w:rsid w:val="0048160E"/>
    <w:rsid w:val="004816A9"/>
    <w:rsid w:val="004816D3"/>
    <w:rsid w:val="00481A38"/>
    <w:rsid w:val="00481C11"/>
    <w:rsid w:val="00481DA2"/>
    <w:rsid w:val="00481DF1"/>
    <w:rsid w:val="00481DF5"/>
    <w:rsid w:val="00481F41"/>
    <w:rsid w:val="00482185"/>
    <w:rsid w:val="004821C5"/>
    <w:rsid w:val="004822D7"/>
    <w:rsid w:val="00482433"/>
    <w:rsid w:val="004825AE"/>
    <w:rsid w:val="00482861"/>
    <w:rsid w:val="004828B7"/>
    <w:rsid w:val="004828E9"/>
    <w:rsid w:val="00482B61"/>
    <w:rsid w:val="00482CF8"/>
    <w:rsid w:val="00482F6E"/>
    <w:rsid w:val="00482FA1"/>
    <w:rsid w:val="0048349E"/>
    <w:rsid w:val="00483578"/>
    <w:rsid w:val="004835C9"/>
    <w:rsid w:val="00483664"/>
    <w:rsid w:val="00483915"/>
    <w:rsid w:val="00483988"/>
    <w:rsid w:val="00483AA1"/>
    <w:rsid w:val="00483B13"/>
    <w:rsid w:val="00483CCD"/>
    <w:rsid w:val="00483DAA"/>
    <w:rsid w:val="00483E5F"/>
    <w:rsid w:val="0048414E"/>
    <w:rsid w:val="00484186"/>
    <w:rsid w:val="004846D1"/>
    <w:rsid w:val="004848F6"/>
    <w:rsid w:val="00484B2D"/>
    <w:rsid w:val="00484F03"/>
    <w:rsid w:val="004850F1"/>
    <w:rsid w:val="004851B2"/>
    <w:rsid w:val="0048564E"/>
    <w:rsid w:val="00485753"/>
    <w:rsid w:val="00485986"/>
    <w:rsid w:val="004859CB"/>
    <w:rsid w:val="00485B5C"/>
    <w:rsid w:val="00485F53"/>
    <w:rsid w:val="00485F71"/>
    <w:rsid w:val="004860CF"/>
    <w:rsid w:val="00486144"/>
    <w:rsid w:val="004863CB"/>
    <w:rsid w:val="00486910"/>
    <w:rsid w:val="00486A81"/>
    <w:rsid w:val="00486D64"/>
    <w:rsid w:val="00486D84"/>
    <w:rsid w:val="00486DFB"/>
    <w:rsid w:val="00487655"/>
    <w:rsid w:val="004876AE"/>
    <w:rsid w:val="00487751"/>
    <w:rsid w:val="00487850"/>
    <w:rsid w:val="004878BF"/>
    <w:rsid w:val="004878C1"/>
    <w:rsid w:val="004878CF"/>
    <w:rsid w:val="00487A02"/>
    <w:rsid w:val="00487AD9"/>
    <w:rsid w:val="00487C08"/>
    <w:rsid w:val="00487C11"/>
    <w:rsid w:val="00487D22"/>
    <w:rsid w:val="00487E50"/>
    <w:rsid w:val="004900A4"/>
    <w:rsid w:val="00490313"/>
    <w:rsid w:val="00490349"/>
    <w:rsid w:val="004904FE"/>
    <w:rsid w:val="00490589"/>
    <w:rsid w:val="00490666"/>
    <w:rsid w:val="00490786"/>
    <w:rsid w:val="0049083F"/>
    <w:rsid w:val="0049096E"/>
    <w:rsid w:val="004909AF"/>
    <w:rsid w:val="00490AB9"/>
    <w:rsid w:val="00490BB8"/>
    <w:rsid w:val="00490BD3"/>
    <w:rsid w:val="00490BE0"/>
    <w:rsid w:val="004910AF"/>
    <w:rsid w:val="004910B8"/>
    <w:rsid w:val="004913A3"/>
    <w:rsid w:val="00491427"/>
    <w:rsid w:val="00491514"/>
    <w:rsid w:val="0049153B"/>
    <w:rsid w:val="004916D8"/>
    <w:rsid w:val="0049172F"/>
    <w:rsid w:val="004917DB"/>
    <w:rsid w:val="004917F1"/>
    <w:rsid w:val="004919EC"/>
    <w:rsid w:val="00491BAE"/>
    <w:rsid w:val="00492006"/>
    <w:rsid w:val="00492019"/>
    <w:rsid w:val="004920C4"/>
    <w:rsid w:val="004921E9"/>
    <w:rsid w:val="004923F7"/>
    <w:rsid w:val="00492404"/>
    <w:rsid w:val="00492595"/>
    <w:rsid w:val="0049277C"/>
    <w:rsid w:val="00492964"/>
    <w:rsid w:val="00492AC7"/>
    <w:rsid w:val="00492BE4"/>
    <w:rsid w:val="00492CFC"/>
    <w:rsid w:val="00492E7B"/>
    <w:rsid w:val="00492F46"/>
    <w:rsid w:val="0049385D"/>
    <w:rsid w:val="004938AC"/>
    <w:rsid w:val="00493C02"/>
    <w:rsid w:val="00493C08"/>
    <w:rsid w:val="00493D8C"/>
    <w:rsid w:val="00493EF2"/>
    <w:rsid w:val="0049401B"/>
    <w:rsid w:val="00494176"/>
    <w:rsid w:val="004943FF"/>
    <w:rsid w:val="004944C7"/>
    <w:rsid w:val="004944DE"/>
    <w:rsid w:val="00494526"/>
    <w:rsid w:val="00494603"/>
    <w:rsid w:val="00494735"/>
    <w:rsid w:val="00494AEF"/>
    <w:rsid w:val="00494C08"/>
    <w:rsid w:val="00495201"/>
    <w:rsid w:val="00495241"/>
    <w:rsid w:val="0049531E"/>
    <w:rsid w:val="00495433"/>
    <w:rsid w:val="004956A1"/>
    <w:rsid w:val="004956BC"/>
    <w:rsid w:val="004957CB"/>
    <w:rsid w:val="004957D0"/>
    <w:rsid w:val="00495805"/>
    <w:rsid w:val="0049586B"/>
    <w:rsid w:val="00495A00"/>
    <w:rsid w:val="00495BA8"/>
    <w:rsid w:val="00495C4F"/>
    <w:rsid w:val="00495F5C"/>
    <w:rsid w:val="004960A1"/>
    <w:rsid w:val="004960B5"/>
    <w:rsid w:val="004962F6"/>
    <w:rsid w:val="00496459"/>
    <w:rsid w:val="004965CF"/>
    <w:rsid w:val="004965FA"/>
    <w:rsid w:val="00496657"/>
    <w:rsid w:val="004967BE"/>
    <w:rsid w:val="00496CBD"/>
    <w:rsid w:val="00496CF0"/>
    <w:rsid w:val="00496E0C"/>
    <w:rsid w:val="00497040"/>
    <w:rsid w:val="00497067"/>
    <w:rsid w:val="004972DD"/>
    <w:rsid w:val="00497311"/>
    <w:rsid w:val="0049737F"/>
    <w:rsid w:val="00497469"/>
    <w:rsid w:val="004974F7"/>
    <w:rsid w:val="0049762B"/>
    <w:rsid w:val="0049763B"/>
    <w:rsid w:val="00497A27"/>
    <w:rsid w:val="00497A94"/>
    <w:rsid w:val="00497B2F"/>
    <w:rsid w:val="00497CA7"/>
    <w:rsid w:val="00497CBB"/>
    <w:rsid w:val="00497DFE"/>
    <w:rsid w:val="00497F03"/>
    <w:rsid w:val="004A01F0"/>
    <w:rsid w:val="004A024A"/>
    <w:rsid w:val="004A02CE"/>
    <w:rsid w:val="004A0379"/>
    <w:rsid w:val="004A061A"/>
    <w:rsid w:val="004A064E"/>
    <w:rsid w:val="004A08DC"/>
    <w:rsid w:val="004A0F46"/>
    <w:rsid w:val="004A10D8"/>
    <w:rsid w:val="004A133B"/>
    <w:rsid w:val="004A1482"/>
    <w:rsid w:val="004A1486"/>
    <w:rsid w:val="004A1539"/>
    <w:rsid w:val="004A1574"/>
    <w:rsid w:val="004A15C5"/>
    <w:rsid w:val="004A15F9"/>
    <w:rsid w:val="004A1829"/>
    <w:rsid w:val="004A1835"/>
    <w:rsid w:val="004A1E71"/>
    <w:rsid w:val="004A1E96"/>
    <w:rsid w:val="004A1F8E"/>
    <w:rsid w:val="004A1FF9"/>
    <w:rsid w:val="004A2108"/>
    <w:rsid w:val="004A2184"/>
    <w:rsid w:val="004A2384"/>
    <w:rsid w:val="004A24A3"/>
    <w:rsid w:val="004A256B"/>
    <w:rsid w:val="004A2594"/>
    <w:rsid w:val="004A2AE0"/>
    <w:rsid w:val="004A2C5A"/>
    <w:rsid w:val="004A2CEC"/>
    <w:rsid w:val="004A2D00"/>
    <w:rsid w:val="004A2F53"/>
    <w:rsid w:val="004A2F96"/>
    <w:rsid w:val="004A310D"/>
    <w:rsid w:val="004A33AF"/>
    <w:rsid w:val="004A3429"/>
    <w:rsid w:val="004A355D"/>
    <w:rsid w:val="004A35DA"/>
    <w:rsid w:val="004A3606"/>
    <w:rsid w:val="004A36D6"/>
    <w:rsid w:val="004A3758"/>
    <w:rsid w:val="004A376A"/>
    <w:rsid w:val="004A3801"/>
    <w:rsid w:val="004A383A"/>
    <w:rsid w:val="004A3AF5"/>
    <w:rsid w:val="004A3BD5"/>
    <w:rsid w:val="004A3CFC"/>
    <w:rsid w:val="004A3EA1"/>
    <w:rsid w:val="004A3FEF"/>
    <w:rsid w:val="004A41D2"/>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684"/>
    <w:rsid w:val="004A6C34"/>
    <w:rsid w:val="004A6D6B"/>
    <w:rsid w:val="004A714D"/>
    <w:rsid w:val="004A71D1"/>
    <w:rsid w:val="004A7272"/>
    <w:rsid w:val="004A72B1"/>
    <w:rsid w:val="004A773E"/>
    <w:rsid w:val="004A783D"/>
    <w:rsid w:val="004A79A1"/>
    <w:rsid w:val="004A7A8E"/>
    <w:rsid w:val="004A7AD5"/>
    <w:rsid w:val="004A7BF8"/>
    <w:rsid w:val="004A7C82"/>
    <w:rsid w:val="004A7EA1"/>
    <w:rsid w:val="004A7F30"/>
    <w:rsid w:val="004A7FFA"/>
    <w:rsid w:val="004B00BC"/>
    <w:rsid w:val="004B00E5"/>
    <w:rsid w:val="004B0323"/>
    <w:rsid w:val="004B0324"/>
    <w:rsid w:val="004B043E"/>
    <w:rsid w:val="004B058B"/>
    <w:rsid w:val="004B0598"/>
    <w:rsid w:val="004B0809"/>
    <w:rsid w:val="004B09A5"/>
    <w:rsid w:val="004B0AA5"/>
    <w:rsid w:val="004B0B69"/>
    <w:rsid w:val="004B0D6C"/>
    <w:rsid w:val="004B0E88"/>
    <w:rsid w:val="004B0E9F"/>
    <w:rsid w:val="004B1258"/>
    <w:rsid w:val="004B139D"/>
    <w:rsid w:val="004B13E0"/>
    <w:rsid w:val="004B148E"/>
    <w:rsid w:val="004B15CB"/>
    <w:rsid w:val="004B1855"/>
    <w:rsid w:val="004B190B"/>
    <w:rsid w:val="004B1ED6"/>
    <w:rsid w:val="004B1F08"/>
    <w:rsid w:val="004B2033"/>
    <w:rsid w:val="004B215E"/>
    <w:rsid w:val="004B2530"/>
    <w:rsid w:val="004B259B"/>
    <w:rsid w:val="004B2707"/>
    <w:rsid w:val="004B276E"/>
    <w:rsid w:val="004B284C"/>
    <w:rsid w:val="004B2EB7"/>
    <w:rsid w:val="004B2F00"/>
    <w:rsid w:val="004B2F08"/>
    <w:rsid w:val="004B2F0D"/>
    <w:rsid w:val="004B31D5"/>
    <w:rsid w:val="004B34CC"/>
    <w:rsid w:val="004B37C1"/>
    <w:rsid w:val="004B3B04"/>
    <w:rsid w:val="004B3B9D"/>
    <w:rsid w:val="004B3D73"/>
    <w:rsid w:val="004B3E0B"/>
    <w:rsid w:val="004B3FA8"/>
    <w:rsid w:val="004B42EE"/>
    <w:rsid w:val="004B43AB"/>
    <w:rsid w:val="004B4500"/>
    <w:rsid w:val="004B450D"/>
    <w:rsid w:val="004B45AC"/>
    <w:rsid w:val="004B46DC"/>
    <w:rsid w:val="004B47C5"/>
    <w:rsid w:val="004B4951"/>
    <w:rsid w:val="004B4B72"/>
    <w:rsid w:val="004B4BE3"/>
    <w:rsid w:val="004B4D20"/>
    <w:rsid w:val="004B4EBE"/>
    <w:rsid w:val="004B4F31"/>
    <w:rsid w:val="004B529A"/>
    <w:rsid w:val="004B53C4"/>
    <w:rsid w:val="004B5802"/>
    <w:rsid w:val="004B5B05"/>
    <w:rsid w:val="004B5D33"/>
    <w:rsid w:val="004B5E6A"/>
    <w:rsid w:val="004B5E73"/>
    <w:rsid w:val="004B61CD"/>
    <w:rsid w:val="004B6605"/>
    <w:rsid w:val="004B66E6"/>
    <w:rsid w:val="004B67CE"/>
    <w:rsid w:val="004B6A92"/>
    <w:rsid w:val="004B6BA6"/>
    <w:rsid w:val="004B6E9A"/>
    <w:rsid w:val="004B6EE9"/>
    <w:rsid w:val="004B6F04"/>
    <w:rsid w:val="004B7316"/>
    <w:rsid w:val="004B7349"/>
    <w:rsid w:val="004B73EC"/>
    <w:rsid w:val="004B74A8"/>
    <w:rsid w:val="004B7615"/>
    <w:rsid w:val="004B7816"/>
    <w:rsid w:val="004B792D"/>
    <w:rsid w:val="004B793B"/>
    <w:rsid w:val="004B7ABD"/>
    <w:rsid w:val="004B7BBA"/>
    <w:rsid w:val="004B7D78"/>
    <w:rsid w:val="004B7E15"/>
    <w:rsid w:val="004B7F96"/>
    <w:rsid w:val="004BBEDE"/>
    <w:rsid w:val="004C01EB"/>
    <w:rsid w:val="004C0321"/>
    <w:rsid w:val="004C039F"/>
    <w:rsid w:val="004C07B4"/>
    <w:rsid w:val="004C0870"/>
    <w:rsid w:val="004C0872"/>
    <w:rsid w:val="004C090D"/>
    <w:rsid w:val="004C0B84"/>
    <w:rsid w:val="004C0D80"/>
    <w:rsid w:val="004C0D9A"/>
    <w:rsid w:val="004C1001"/>
    <w:rsid w:val="004C1070"/>
    <w:rsid w:val="004C1115"/>
    <w:rsid w:val="004C1172"/>
    <w:rsid w:val="004C13A0"/>
    <w:rsid w:val="004C147E"/>
    <w:rsid w:val="004C156B"/>
    <w:rsid w:val="004C164A"/>
    <w:rsid w:val="004C1772"/>
    <w:rsid w:val="004C17D7"/>
    <w:rsid w:val="004C18D9"/>
    <w:rsid w:val="004C1A73"/>
    <w:rsid w:val="004C1ADA"/>
    <w:rsid w:val="004C1C67"/>
    <w:rsid w:val="004C1D16"/>
    <w:rsid w:val="004C1F66"/>
    <w:rsid w:val="004C20C3"/>
    <w:rsid w:val="004C24CE"/>
    <w:rsid w:val="004C25AE"/>
    <w:rsid w:val="004C27D8"/>
    <w:rsid w:val="004C27E5"/>
    <w:rsid w:val="004C2865"/>
    <w:rsid w:val="004C29C2"/>
    <w:rsid w:val="004C29E2"/>
    <w:rsid w:val="004C2AF6"/>
    <w:rsid w:val="004C2CCC"/>
    <w:rsid w:val="004C2DC9"/>
    <w:rsid w:val="004C2EDC"/>
    <w:rsid w:val="004C317F"/>
    <w:rsid w:val="004C3284"/>
    <w:rsid w:val="004C330E"/>
    <w:rsid w:val="004C350B"/>
    <w:rsid w:val="004C3765"/>
    <w:rsid w:val="004C3895"/>
    <w:rsid w:val="004C3C98"/>
    <w:rsid w:val="004C3C9A"/>
    <w:rsid w:val="004C3CB5"/>
    <w:rsid w:val="004C3EB8"/>
    <w:rsid w:val="004C3ED0"/>
    <w:rsid w:val="004C40DD"/>
    <w:rsid w:val="004C414D"/>
    <w:rsid w:val="004C4173"/>
    <w:rsid w:val="004C43F4"/>
    <w:rsid w:val="004C468E"/>
    <w:rsid w:val="004C46E8"/>
    <w:rsid w:val="004C4738"/>
    <w:rsid w:val="004C4A63"/>
    <w:rsid w:val="004C4B00"/>
    <w:rsid w:val="004C4BC9"/>
    <w:rsid w:val="004C536E"/>
    <w:rsid w:val="004C5629"/>
    <w:rsid w:val="004C568F"/>
    <w:rsid w:val="004C56E1"/>
    <w:rsid w:val="004C5722"/>
    <w:rsid w:val="004C57A5"/>
    <w:rsid w:val="004C581B"/>
    <w:rsid w:val="004C592B"/>
    <w:rsid w:val="004C5985"/>
    <w:rsid w:val="004C5A96"/>
    <w:rsid w:val="004C5B06"/>
    <w:rsid w:val="004C5CFA"/>
    <w:rsid w:val="004C5DFC"/>
    <w:rsid w:val="004C6221"/>
    <w:rsid w:val="004C63F6"/>
    <w:rsid w:val="004C64F5"/>
    <w:rsid w:val="004C68BC"/>
    <w:rsid w:val="004C69D7"/>
    <w:rsid w:val="004C6A80"/>
    <w:rsid w:val="004C6CCA"/>
    <w:rsid w:val="004C6D7D"/>
    <w:rsid w:val="004C7145"/>
    <w:rsid w:val="004C7214"/>
    <w:rsid w:val="004C72DD"/>
    <w:rsid w:val="004C7322"/>
    <w:rsid w:val="004C7511"/>
    <w:rsid w:val="004C76D0"/>
    <w:rsid w:val="004C783F"/>
    <w:rsid w:val="004C7C5F"/>
    <w:rsid w:val="004C7D9E"/>
    <w:rsid w:val="004C7DC9"/>
    <w:rsid w:val="004C7DF2"/>
    <w:rsid w:val="004C7E19"/>
    <w:rsid w:val="004C7F43"/>
    <w:rsid w:val="004D01A9"/>
    <w:rsid w:val="004D0288"/>
    <w:rsid w:val="004D0728"/>
    <w:rsid w:val="004D07A4"/>
    <w:rsid w:val="004D0891"/>
    <w:rsid w:val="004D0AE0"/>
    <w:rsid w:val="004D0CA0"/>
    <w:rsid w:val="004D0CD8"/>
    <w:rsid w:val="004D0DD0"/>
    <w:rsid w:val="004D0FB9"/>
    <w:rsid w:val="004D1245"/>
    <w:rsid w:val="004D12F4"/>
    <w:rsid w:val="004D1363"/>
    <w:rsid w:val="004D14B5"/>
    <w:rsid w:val="004D166F"/>
    <w:rsid w:val="004D16C7"/>
    <w:rsid w:val="004D1BA7"/>
    <w:rsid w:val="004D1BE6"/>
    <w:rsid w:val="004D1D16"/>
    <w:rsid w:val="004D1E47"/>
    <w:rsid w:val="004D1EFB"/>
    <w:rsid w:val="004D1F7A"/>
    <w:rsid w:val="004D260B"/>
    <w:rsid w:val="004D2646"/>
    <w:rsid w:val="004D285E"/>
    <w:rsid w:val="004D2882"/>
    <w:rsid w:val="004D2884"/>
    <w:rsid w:val="004D2896"/>
    <w:rsid w:val="004D291B"/>
    <w:rsid w:val="004D2934"/>
    <w:rsid w:val="004D29C0"/>
    <w:rsid w:val="004D2A1E"/>
    <w:rsid w:val="004D2A8C"/>
    <w:rsid w:val="004D2B16"/>
    <w:rsid w:val="004D2BF4"/>
    <w:rsid w:val="004D2F5B"/>
    <w:rsid w:val="004D3341"/>
    <w:rsid w:val="004D337D"/>
    <w:rsid w:val="004D356F"/>
    <w:rsid w:val="004D35EA"/>
    <w:rsid w:val="004D37BF"/>
    <w:rsid w:val="004D3CFC"/>
    <w:rsid w:val="004D3DA6"/>
    <w:rsid w:val="004D3F5F"/>
    <w:rsid w:val="004D3F69"/>
    <w:rsid w:val="004D4082"/>
    <w:rsid w:val="004D4164"/>
    <w:rsid w:val="004D41D5"/>
    <w:rsid w:val="004D425E"/>
    <w:rsid w:val="004D43A0"/>
    <w:rsid w:val="004D4733"/>
    <w:rsid w:val="004D4AD5"/>
    <w:rsid w:val="004D4D13"/>
    <w:rsid w:val="004D4F47"/>
    <w:rsid w:val="004D503E"/>
    <w:rsid w:val="004D5174"/>
    <w:rsid w:val="004D5244"/>
    <w:rsid w:val="004D52A2"/>
    <w:rsid w:val="004D5342"/>
    <w:rsid w:val="004D545B"/>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C84"/>
    <w:rsid w:val="004D6D03"/>
    <w:rsid w:val="004D6D6E"/>
    <w:rsid w:val="004D6F3D"/>
    <w:rsid w:val="004D7052"/>
    <w:rsid w:val="004D7263"/>
    <w:rsid w:val="004D74CA"/>
    <w:rsid w:val="004D763A"/>
    <w:rsid w:val="004D7740"/>
    <w:rsid w:val="004D7787"/>
    <w:rsid w:val="004D7886"/>
    <w:rsid w:val="004D7907"/>
    <w:rsid w:val="004D793F"/>
    <w:rsid w:val="004D79F2"/>
    <w:rsid w:val="004D7BDC"/>
    <w:rsid w:val="004D7D4F"/>
    <w:rsid w:val="004D7DBB"/>
    <w:rsid w:val="004E02B4"/>
    <w:rsid w:val="004E03CE"/>
    <w:rsid w:val="004E0452"/>
    <w:rsid w:val="004E08AA"/>
    <w:rsid w:val="004E08FD"/>
    <w:rsid w:val="004E0CE5"/>
    <w:rsid w:val="004E0D4F"/>
    <w:rsid w:val="004E0E5B"/>
    <w:rsid w:val="004E1049"/>
    <w:rsid w:val="004E1255"/>
    <w:rsid w:val="004E1370"/>
    <w:rsid w:val="004E1391"/>
    <w:rsid w:val="004E1635"/>
    <w:rsid w:val="004E194F"/>
    <w:rsid w:val="004E19A4"/>
    <w:rsid w:val="004E1DEA"/>
    <w:rsid w:val="004E1E1A"/>
    <w:rsid w:val="004E1E45"/>
    <w:rsid w:val="004E2106"/>
    <w:rsid w:val="004E210F"/>
    <w:rsid w:val="004E229E"/>
    <w:rsid w:val="004E2420"/>
    <w:rsid w:val="004E24E2"/>
    <w:rsid w:val="004E25F3"/>
    <w:rsid w:val="004E2683"/>
    <w:rsid w:val="004E2697"/>
    <w:rsid w:val="004E26A4"/>
    <w:rsid w:val="004E2966"/>
    <w:rsid w:val="004E29C6"/>
    <w:rsid w:val="004E29EE"/>
    <w:rsid w:val="004E2AF3"/>
    <w:rsid w:val="004E2B52"/>
    <w:rsid w:val="004E2C6D"/>
    <w:rsid w:val="004E2E4E"/>
    <w:rsid w:val="004E310C"/>
    <w:rsid w:val="004E321F"/>
    <w:rsid w:val="004E3315"/>
    <w:rsid w:val="004E34A7"/>
    <w:rsid w:val="004E3632"/>
    <w:rsid w:val="004E3693"/>
    <w:rsid w:val="004E3B28"/>
    <w:rsid w:val="004E3E0C"/>
    <w:rsid w:val="004E3E86"/>
    <w:rsid w:val="004E3FB3"/>
    <w:rsid w:val="004E4164"/>
    <w:rsid w:val="004E41B4"/>
    <w:rsid w:val="004E433F"/>
    <w:rsid w:val="004E4424"/>
    <w:rsid w:val="004E4534"/>
    <w:rsid w:val="004E47A3"/>
    <w:rsid w:val="004E4A78"/>
    <w:rsid w:val="004E4CB8"/>
    <w:rsid w:val="004E4D09"/>
    <w:rsid w:val="004E5018"/>
    <w:rsid w:val="004E50DC"/>
    <w:rsid w:val="004E51F8"/>
    <w:rsid w:val="004E5481"/>
    <w:rsid w:val="004E57DE"/>
    <w:rsid w:val="004E5C76"/>
    <w:rsid w:val="004E5F81"/>
    <w:rsid w:val="004E6034"/>
    <w:rsid w:val="004E611D"/>
    <w:rsid w:val="004E624C"/>
    <w:rsid w:val="004E6444"/>
    <w:rsid w:val="004E6609"/>
    <w:rsid w:val="004E66EE"/>
    <w:rsid w:val="004E6853"/>
    <w:rsid w:val="004E6AA7"/>
    <w:rsid w:val="004E6CC5"/>
    <w:rsid w:val="004E6E28"/>
    <w:rsid w:val="004E6F7F"/>
    <w:rsid w:val="004E700E"/>
    <w:rsid w:val="004E7373"/>
    <w:rsid w:val="004E756D"/>
    <w:rsid w:val="004E7633"/>
    <w:rsid w:val="004E77B7"/>
    <w:rsid w:val="004E7892"/>
    <w:rsid w:val="004E7A5D"/>
    <w:rsid w:val="004E7AB4"/>
    <w:rsid w:val="004E7AF0"/>
    <w:rsid w:val="004E7B01"/>
    <w:rsid w:val="004E7C05"/>
    <w:rsid w:val="004E7D37"/>
    <w:rsid w:val="004E7E6E"/>
    <w:rsid w:val="004E7EEF"/>
    <w:rsid w:val="004F018D"/>
    <w:rsid w:val="004F02C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22D"/>
    <w:rsid w:val="004F12F1"/>
    <w:rsid w:val="004F1368"/>
    <w:rsid w:val="004F15A5"/>
    <w:rsid w:val="004F17F1"/>
    <w:rsid w:val="004F180F"/>
    <w:rsid w:val="004F19AA"/>
    <w:rsid w:val="004F1B1D"/>
    <w:rsid w:val="004F1BA5"/>
    <w:rsid w:val="004F1BE8"/>
    <w:rsid w:val="004F205C"/>
    <w:rsid w:val="004F2120"/>
    <w:rsid w:val="004F22C1"/>
    <w:rsid w:val="004F24E0"/>
    <w:rsid w:val="004F258F"/>
    <w:rsid w:val="004F25D6"/>
    <w:rsid w:val="004F2787"/>
    <w:rsid w:val="004F2B1C"/>
    <w:rsid w:val="004F2BAF"/>
    <w:rsid w:val="004F2FA7"/>
    <w:rsid w:val="004F347D"/>
    <w:rsid w:val="004F34F4"/>
    <w:rsid w:val="004F36A6"/>
    <w:rsid w:val="004F36AE"/>
    <w:rsid w:val="004F3990"/>
    <w:rsid w:val="004F3AE8"/>
    <w:rsid w:val="004F3CDB"/>
    <w:rsid w:val="004F3D12"/>
    <w:rsid w:val="004F3DE6"/>
    <w:rsid w:val="004F3DEE"/>
    <w:rsid w:val="004F3EB9"/>
    <w:rsid w:val="004F4091"/>
    <w:rsid w:val="004F4343"/>
    <w:rsid w:val="004F465E"/>
    <w:rsid w:val="004F47E6"/>
    <w:rsid w:val="004F4889"/>
    <w:rsid w:val="004F4A5C"/>
    <w:rsid w:val="004F4B15"/>
    <w:rsid w:val="004F53CD"/>
    <w:rsid w:val="004F556E"/>
    <w:rsid w:val="004F573D"/>
    <w:rsid w:val="004F5771"/>
    <w:rsid w:val="004F5810"/>
    <w:rsid w:val="004F5848"/>
    <w:rsid w:val="004F5B32"/>
    <w:rsid w:val="004F5C13"/>
    <w:rsid w:val="004F5DE9"/>
    <w:rsid w:val="004F5E50"/>
    <w:rsid w:val="004F5FCC"/>
    <w:rsid w:val="004F5FF1"/>
    <w:rsid w:val="004F6019"/>
    <w:rsid w:val="004F60D2"/>
    <w:rsid w:val="004F60FF"/>
    <w:rsid w:val="004F6249"/>
    <w:rsid w:val="004F624F"/>
    <w:rsid w:val="004F6289"/>
    <w:rsid w:val="004F62BA"/>
    <w:rsid w:val="004F6401"/>
    <w:rsid w:val="004F6489"/>
    <w:rsid w:val="004F66E8"/>
    <w:rsid w:val="004F67E6"/>
    <w:rsid w:val="004F68DB"/>
    <w:rsid w:val="004F6969"/>
    <w:rsid w:val="004F6B57"/>
    <w:rsid w:val="004F6E37"/>
    <w:rsid w:val="004F6E75"/>
    <w:rsid w:val="004F709C"/>
    <w:rsid w:val="004F7687"/>
    <w:rsid w:val="004F7915"/>
    <w:rsid w:val="004F7936"/>
    <w:rsid w:val="004F7AD6"/>
    <w:rsid w:val="004F7CA2"/>
    <w:rsid w:val="004F7CFC"/>
    <w:rsid w:val="004F7DB6"/>
    <w:rsid w:val="004F7E79"/>
    <w:rsid w:val="004F7F23"/>
    <w:rsid w:val="005005D5"/>
    <w:rsid w:val="0050078F"/>
    <w:rsid w:val="005007F2"/>
    <w:rsid w:val="00500837"/>
    <w:rsid w:val="00500B4F"/>
    <w:rsid w:val="00500BF8"/>
    <w:rsid w:val="00500BF9"/>
    <w:rsid w:val="00500C58"/>
    <w:rsid w:val="00500C89"/>
    <w:rsid w:val="00500D51"/>
    <w:rsid w:val="00500EF5"/>
    <w:rsid w:val="00500F90"/>
    <w:rsid w:val="0050143B"/>
    <w:rsid w:val="00501781"/>
    <w:rsid w:val="005017DF"/>
    <w:rsid w:val="0050190C"/>
    <w:rsid w:val="005019EF"/>
    <w:rsid w:val="00501D60"/>
    <w:rsid w:val="00501D86"/>
    <w:rsid w:val="00501DFA"/>
    <w:rsid w:val="005022F4"/>
    <w:rsid w:val="005023C4"/>
    <w:rsid w:val="005024B4"/>
    <w:rsid w:val="005024EF"/>
    <w:rsid w:val="00502507"/>
    <w:rsid w:val="00502942"/>
    <w:rsid w:val="00502B89"/>
    <w:rsid w:val="00502EA3"/>
    <w:rsid w:val="005030C7"/>
    <w:rsid w:val="00503231"/>
    <w:rsid w:val="0050342B"/>
    <w:rsid w:val="005036AD"/>
    <w:rsid w:val="00503D15"/>
    <w:rsid w:val="00503DC0"/>
    <w:rsid w:val="00503F0D"/>
    <w:rsid w:val="00503F9F"/>
    <w:rsid w:val="005040B4"/>
    <w:rsid w:val="005042C8"/>
    <w:rsid w:val="005043EE"/>
    <w:rsid w:val="00504478"/>
    <w:rsid w:val="0050447D"/>
    <w:rsid w:val="0050447F"/>
    <w:rsid w:val="005045C9"/>
    <w:rsid w:val="0050469B"/>
    <w:rsid w:val="0050471C"/>
    <w:rsid w:val="0050494E"/>
    <w:rsid w:val="00504C6F"/>
    <w:rsid w:val="00504CD3"/>
    <w:rsid w:val="00505006"/>
    <w:rsid w:val="00505014"/>
    <w:rsid w:val="005051BD"/>
    <w:rsid w:val="005051F1"/>
    <w:rsid w:val="005053DC"/>
    <w:rsid w:val="00505449"/>
    <w:rsid w:val="005054E4"/>
    <w:rsid w:val="00505750"/>
    <w:rsid w:val="0050594E"/>
    <w:rsid w:val="00505A04"/>
    <w:rsid w:val="00505A33"/>
    <w:rsid w:val="00505C12"/>
    <w:rsid w:val="00505E58"/>
    <w:rsid w:val="00506024"/>
    <w:rsid w:val="00506097"/>
    <w:rsid w:val="00506359"/>
    <w:rsid w:val="005064C7"/>
    <w:rsid w:val="005065E3"/>
    <w:rsid w:val="00506665"/>
    <w:rsid w:val="00506666"/>
    <w:rsid w:val="0050676E"/>
    <w:rsid w:val="0050680B"/>
    <w:rsid w:val="00506889"/>
    <w:rsid w:val="005068F6"/>
    <w:rsid w:val="00506B2A"/>
    <w:rsid w:val="00506B6C"/>
    <w:rsid w:val="00506C41"/>
    <w:rsid w:val="00506EC8"/>
    <w:rsid w:val="00506EFA"/>
    <w:rsid w:val="00506F27"/>
    <w:rsid w:val="00506F36"/>
    <w:rsid w:val="0050719D"/>
    <w:rsid w:val="00507236"/>
    <w:rsid w:val="00507402"/>
    <w:rsid w:val="0050753C"/>
    <w:rsid w:val="00507692"/>
    <w:rsid w:val="005076F8"/>
    <w:rsid w:val="0050771C"/>
    <w:rsid w:val="00507A1E"/>
    <w:rsid w:val="00507A81"/>
    <w:rsid w:val="00507C31"/>
    <w:rsid w:val="00507FE6"/>
    <w:rsid w:val="0051058B"/>
    <w:rsid w:val="00510705"/>
    <w:rsid w:val="005109A7"/>
    <w:rsid w:val="005111E9"/>
    <w:rsid w:val="0051149E"/>
    <w:rsid w:val="005114A0"/>
    <w:rsid w:val="0051160C"/>
    <w:rsid w:val="005116AF"/>
    <w:rsid w:val="00511C03"/>
    <w:rsid w:val="00511CEE"/>
    <w:rsid w:val="00512035"/>
    <w:rsid w:val="00512155"/>
    <w:rsid w:val="005124B0"/>
    <w:rsid w:val="005124C1"/>
    <w:rsid w:val="005124D4"/>
    <w:rsid w:val="00512717"/>
    <w:rsid w:val="005129F5"/>
    <w:rsid w:val="00512B65"/>
    <w:rsid w:val="00512BB1"/>
    <w:rsid w:val="00512C0F"/>
    <w:rsid w:val="00512C65"/>
    <w:rsid w:val="00512E32"/>
    <w:rsid w:val="00512FEB"/>
    <w:rsid w:val="0051321D"/>
    <w:rsid w:val="0051329D"/>
    <w:rsid w:val="005132B5"/>
    <w:rsid w:val="005133CF"/>
    <w:rsid w:val="005134B1"/>
    <w:rsid w:val="0051385B"/>
    <w:rsid w:val="00513871"/>
    <w:rsid w:val="00513954"/>
    <w:rsid w:val="005139EE"/>
    <w:rsid w:val="00513A93"/>
    <w:rsid w:val="00513C16"/>
    <w:rsid w:val="00513CA9"/>
    <w:rsid w:val="00513CD1"/>
    <w:rsid w:val="00513EB0"/>
    <w:rsid w:val="00513ED0"/>
    <w:rsid w:val="005141C1"/>
    <w:rsid w:val="005144F0"/>
    <w:rsid w:val="0051452B"/>
    <w:rsid w:val="00514639"/>
    <w:rsid w:val="005147E3"/>
    <w:rsid w:val="00514A04"/>
    <w:rsid w:val="00514A89"/>
    <w:rsid w:val="00514C38"/>
    <w:rsid w:val="00514DE5"/>
    <w:rsid w:val="00514E09"/>
    <w:rsid w:val="005151D8"/>
    <w:rsid w:val="005152F8"/>
    <w:rsid w:val="005155B1"/>
    <w:rsid w:val="005156C1"/>
    <w:rsid w:val="005156F6"/>
    <w:rsid w:val="00515846"/>
    <w:rsid w:val="005158C7"/>
    <w:rsid w:val="00515A72"/>
    <w:rsid w:val="00515B90"/>
    <w:rsid w:val="00515D89"/>
    <w:rsid w:val="00515F25"/>
    <w:rsid w:val="005160CA"/>
    <w:rsid w:val="005160CB"/>
    <w:rsid w:val="00516164"/>
    <w:rsid w:val="005162DE"/>
    <w:rsid w:val="00516426"/>
    <w:rsid w:val="0051648E"/>
    <w:rsid w:val="00516830"/>
    <w:rsid w:val="005168BC"/>
    <w:rsid w:val="0051699B"/>
    <w:rsid w:val="00516F16"/>
    <w:rsid w:val="005170F8"/>
    <w:rsid w:val="005174E1"/>
    <w:rsid w:val="00517623"/>
    <w:rsid w:val="0051766D"/>
    <w:rsid w:val="005176CD"/>
    <w:rsid w:val="00517855"/>
    <w:rsid w:val="00517923"/>
    <w:rsid w:val="0051794B"/>
    <w:rsid w:val="005179DC"/>
    <w:rsid w:val="00517AAB"/>
    <w:rsid w:val="00517B45"/>
    <w:rsid w:val="00517BF2"/>
    <w:rsid w:val="00520171"/>
    <w:rsid w:val="005201EC"/>
    <w:rsid w:val="00520479"/>
    <w:rsid w:val="0052065C"/>
    <w:rsid w:val="005206DD"/>
    <w:rsid w:val="00520809"/>
    <w:rsid w:val="00520C11"/>
    <w:rsid w:val="00520DCD"/>
    <w:rsid w:val="00520EF6"/>
    <w:rsid w:val="00520F25"/>
    <w:rsid w:val="0052116E"/>
    <w:rsid w:val="005211CC"/>
    <w:rsid w:val="00521230"/>
    <w:rsid w:val="0052147D"/>
    <w:rsid w:val="005215AC"/>
    <w:rsid w:val="005219DB"/>
    <w:rsid w:val="00521ACF"/>
    <w:rsid w:val="00521B25"/>
    <w:rsid w:val="00521BDF"/>
    <w:rsid w:val="00521CA7"/>
    <w:rsid w:val="00521D3B"/>
    <w:rsid w:val="005220BE"/>
    <w:rsid w:val="00522149"/>
    <w:rsid w:val="00522219"/>
    <w:rsid w:val="005226D7"/>
    <w:rsid w:val="00522C84"/>
    <w:rsid w:val="00522DEC"/>
    <w:rsid w:val="00522F1E"/>
    <w:rsid w:val="005232E7"/>
    <w:rsid w:val="0052370A"/>
    <w:rsid w:val="005238BB"/>
    <w:rsid w:val="005238D6"/>
    <w:rsid w:val="00523A96"/>
    <w:rsid w:val="00523AF1"/>
    <w:rsid w:val="00523B32"/>
    <w:rsid w:val="00523FED"/>
    <w:rsid w:val="005240F9"/>
    <w:rsid w:val="00524144"/>
    <w:rsid w:val="0052430F"/>
    <w:rsid w:val="0052436D"/>
    <w:rsid w:val="005243E2"/>
    <w:rsid w:val="0052447F"/>
    <w:rsid w:val="00524610"/>
    <w:rsid w:val="005246FA"/>
    <w:rsid w:val="00524756"/>
    <w:rsid w:val="0052479C"/>
    <w:rsid w:val="00524949"/>
    <w:rsid w:val="00524A45"/>
    <w:rsid w:val="00524AED"/>
    <w:rsid w:val="00524ED2"/>
    <w:rsid w:val="00524F2A"/>
    <w:rsid w:val="0052506A"/>
    <w:rsid w:val="0052593A"/>
    <w:rsid w:val="00525A19"/>
    <w:rsid w:val="00525B1D"/>
    <w:rsid w:val="00525BC6"/>
    <w:rsid w:val="00525BF5"/>
    <w:rsid w:val="00525C14"/>
    <w:rsid w:val="00525CC0"/>
    <w:rsid w:val="00525DE0"/>
    <w:rsid w:val="00525E66"/>
    <w:rsid w:val="005260A5"/>
    <w:rsid w:val="005260BE"/>
    <w:rsid w:val="005263E9"/>
    <w:rsid w:val="00526499"/>
    <w:rsid w:val="005264E3"/>
    <w:rsid w:val="005266C5"/>
    <w:rsid w:val="005267A7"/>
    <w:rsid w:val="005269A8"/>
    <w:rsid w:val="0052713A"/>
    <w:rsid w:val="005271B9"/>
    <w:rsid w:val="00527211"/>
    <w:rsid w:val="00527413"/>
    <w:rsid w:val="00527706"/>
    <w:rsid w:val="005277AC"/>
    <w:rsid w:val="00527BBB"/>
    <w:rsid w:val="00527F4D"/>
    <w:rsid w:val="00527FA0"/>
    <w:rsid w:val="00527FA9"/>
    <w:rsid w:val="005303DD"/>
    <w:rsid w:val="00530426"/>
    <w:rsid w:val="00530432"/>
    <w:rsid w:val="005304E0"/>
    <w:rsid w:val="00530502"/>
    <w:rsid w:val="0053059F"/>
    <w:rsid w:val="00530779"/>
    <w:rsid w:val="005307F1"/>
    <w:rsid w:val="00530970"/>
    <w:rsid w:val="00530999"/>
    <w:rsid w:val="00530B82"/>
    <w:rsid w:val="00530EE1"/>
    <w:rsid w:val="00530FDA"/>
    <w:rsid w:val="005310CE"/>
    <w:rsid w:val="005311C2"/>
    <w:rsid w:val="0053120A"/>
    <w:rsid w:val="00531286"/>
    <w:rsid w:val="00531757"/>
    <w:rsid w:val="005317F5"/>
    <w:rsid w:val="0053183D"/>
    <w:rsid w:val="0053193A"/>
    <w:rsid w:val="00531A0C"/>
    <w:rsid w:val="00531A29"/>
    <w:rsid w:val="00531B56"/>
    <w:rsid w:val="00531C57"/>
    <w:rsid w:val="00531D1C"/>
    <w:rsid w:val="00531EC1"/>
    <w:rsid w:val="00531FC5"/>
    <w:rsid w:val="00532047"/>
    <w:rsid w:val="0053208A"/>
    <w:rsid w:val="00532193"/>
    <w:rsid w:val="005328F9"/>
    <w:rsid w:val="00532A05"/>
    <w:rsid w:val="00532CB6"/>
    <w:rsid w:val="00532D73"/>
    <w:rsid w:val="00532E66"/>
    <w:rsid w:val="00532E8E"/>
    <w:rsid w:val="005330D3"/>
    <w:rsid w:val="005330FB"/>
    <w:rsid w:val="00533303"/>
    <w:rsid w:val="00533842"/>
    <w:rsid w:val="00533A1C"/>
    <w:rsid w:val="00533A7E"/>
    <w:rsid w:val="00533AA0"/>
    <w:rsid w:val="00533C2F"/>
    <w:rsid w:val="00533CBF"/>
    <w:rsid w:val="00533F42"/>
    <w:rsid w:val="00533FDF"/>
    <w:rsid w:val="00534616"/>
    <w:rsid w:val="00534656"/>
    <w:rsid w:val="0053478C"/>
    <w:rsid w:val="005347A3"/>
    <w:rsid w:val="005348CE"/>
    <w:rsid w:val="00534BE4"/>
    <w:rsid w:val="00534DEF"/>
    <w:rsid w:val="00534EC1"/>
    <w:rsid w:val="00534EFF"/>
    <w:rsid w:val="00535066"/>
    <w:rsid w:val="00535162"/>
    <w:rsid w:val="00535927"/>
    <w:rsid w:val="00535B55"/>
    <w:rsid w:val="00535D01"/>
    <w:rsid w:val="00535D28"/>
    <w:rsid w:val="0053609B"/>
    <w:rsid w:val="00536181"/>
    <w:rsid w:val="00536753"/>
    <w:rsid w:val="00536974"/>
    <w:rsid w:val="005369A9"/>
    <w:rsid w:val="005369EA"/>
    <w:rsid w:val="00536B17"/>
    <w:rsid w:val="00537102"/>
    <w:rsid w:val="00537119"/>
    <w:rsid w:val="00537160"/>
    <w:rsid w:val="0053772D"/>
    <w:rsid w:val="00537977"/>
    <w:rsid w:val="005379E0"/>
    <w:rsid w:val="00537A9D"/>
    <w:rsid w:val="00537BCB"/>
    <w:rsid w:val="00537CAA"/>
    <w:rsid w:val="00540014"/>
    <w:rsid w:val="00540073"/>
    <w:rsid w:val="00540238"/>
    <w:rsid w:val="00540477"/>
    <w:rsid w:val="005406DC"/>
    <w:rsid w:val="0054088D"/>
    <w:rsid w:val="00540B8E"/>
    <w:rsid w:val="00540BE8"/>
    <w:rsid w:val="00540C34"/>
    <w:rsid w:val="00540C5A"/>
    <w:rsid w:val="00540FD4"/>
    <w:rsid w:val="0054117D"/>
    <w:rsid w:val="005411C3"/>
    <w:rsid w:val="00541217"/>
    <w:rsid w:val="00541246"/>
    <w:rsid w:val="00541290"/>
    <w:rsid w:val="0054132B"/>
    <w:rsid w:val="0054178A"/>
    <w:rsid w:val="005418C9"/>
    <w:rsid w:val="0054193B"/>
    <w:rsid w:val="00541B4A"/>
    <w:rsid w:val="00541B76"/>
    <w:rsid w:val="00541CDE"/>
    <w:rsid w:val="00541FFA"/>
    <w:rsid w:val="005420EB"/>
    <w:rsid w:val="00542152"/>
    <w:rsid w:val="00542285"/>
    <w:rsid w:val="0054249D"/>
    <w:rsid w:val="00542785"/>
    <w:rsid w:val="005427B6"/>
    <w:rsid w:val="0054297C"/>
    <w:rsid w:val="00542C11"/>
    <w:rsid w:val="00542CCD"/>
    <w:rsid w:val="00542D3A"/>
    <w:rsid w:val="00542F60"/>
    <w:rsid w:val="00542FAF"/>
    <w:rsid w:val="0054363C"/>
    <w:rsid w:val="0054379D"/>
    <w:rsid w:val="00543B9F"/>
    <w:rsid w:val="00543BB1"/>
    <w:rsid w:val="00543C64"/>
    <w:rsid w:val="00543C7F"/>
    <w:rsid w:val="00543E01"/>
    <w:rsid w:val="00544216"/>
    <w:rsid w:val="0054454F"/>
    <w:rsid w:val="0054478D"/>
    <w:rsid w:val="00544893"/>
    <w:rsid w:val="0054492D"/>
    <w:rsid w:val="00544959"/>
    <w:rsid w:val="00544B05"/>
    <w:rsid w:val="00544B3C"/>
    <w:rsid w:val="00544D51"/>
    <w:rsid w:val="00544DDA"/>
    <w:rsid w:val="0054500F"/>
    <w:rsid w:val="005450E5"/>
    <w:rsid w:val="0054518D"/>
    <w:rsid w:val="005451AA"/>
    <w:rsid w:val="005457D8"/>
    <w:rsid w:val="00545866"/>
    <w:rsid w:val="005458B7"/>
    <w:rsid w:val="005459FE"/>
    <w:rsid w:val="00545E3D"/>
    <w:rsid w:val="005462BF"/>
    <w:rsid w:val="00546486"/>
    <w:rsid w:val="00546509"/>
    <w:rsid w:val="0054659C"/>
    <w:rsid w:val="005466A1"/>
    <w:rsid w:val="0054679A"/>
    <w:rsid w:val="00546905"/>
    <w:rsid w:val="0054693F"/>
    <w:rsid w:val="00546B61"/>
    <w:rsid w:val="00546D87"/>
    <w:rsid w:val="0054708F"/>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50F"/>
    <w:rsid w:val="005516B5"/>
    <w:rsid w:val="005517D8"/>
    <w:rsid w:val="00551963"/>
    <w:rsid w:val="005519EC"/>
    <w:rsid w:val="00551A78"/>
    <w:rsid w:val="00551D8A"/>
    <w:rsid w:val="00551E48"/>
    <w:rsid w:val="00551FBC"/>
    <w:rsid w:val="0055203F"/>
    <w:rsid w:val="0055206D"/>
    <w:rsid w:val="005522DF"/>
    <w:rsid w:val="00552312"/>
    <w:rsid w:val="0055238C"/>
    <w:rsid w:val="00552428"/>
    <w:rsid w:val="00552435"/>
    <w:rsid w:val="005527A2"/>
    <w:rsid w:val="00552A3D"/>
    <w:rsid w:val="00552E1F"/>
    <w:rsid w:val="00552ED0"/>
    <w:rsid w:val="00552EEC"/>
    <w:rsid w:val="00552FC9"/>
    <w:rsid w:val="00553104"/>
    <w:rsid w:val="005532EC"/>
    <w:rsid w:val="00553417"/>
    <w:rsid w:val="00553534"/>
    <w:rsid w:val="005538FB"/>
    <w:rsid w:val="00553900"/>
    <w:rsid w:val="00553C96"/>
    <w:rsid w:val="00553E9C"/>
    <w:rsid w:val="00553EBB"/>
    <w:rsid w:val="00554060"/>
    <w:rsid w:val="00554432"/>
    <w:rsid w:val="00554480"/>
    <w:rsid w:val="00554822"/>
    <w:rsid w:val="0055496F"/>
    <w:rsid w:val="00554B49"/>
    <w:rsid w:val="00554C1C"/>
    <w:rsid w:val="00554C22"/>
    <w:rsid w:val="00554C8F"/>
    <w:rsid w:val="00554E0C"/>
    <w:rsid w:val="00554E7C"/>
    <w:rsid w:val="0055508F"/>
    <w:rsid w:val="00555124"/>
    <w:rsid w:val="005551A3"/>
    <w:rsid w:val="00555376"/>
    <w:rsid w:val="0055551A"/>
    <w:rsid w:val="0055574A"/>
    <w:rsid w:val="005558A7"/>
    <w:rsid w:val="00555AB7"/>
    <w:rsid w:val="00555E7F"/>
    <w:rsid w:val="00555F94"/>
    <w:rsid w:val="00555FC5"/>
    <w:rsid w:val="00556003"/>
    <w:rsid w:val="00556296"/>
    <w:rsid w:val="005562ED"/>
    <w:rsid w:val="0055631F"/>
    <w:rsid w:val="00556535"/>
    <w:rsid w:val="00556644"/>
    <w:rsid w:val="0055670C"/>
    <w:rsid w:val="00556826"/>
    <w:rsid w:val="00556841"/>
    <w:rsid w:val="00556A8F"/>
    <w:rsid w:val="00556B1A"/>
    <w:rsid w:val="00556FA1"/>
    <w:rsid w:val="005574EE"/>
    <w:rsid w:val="00557647"/>
    <w:rsid w:val="00557708"/>
    <w:rsid w:val="0055775E"/>
    <w:rsid w:val="00557770"/>
    <w:rsid w:val="00557775"/>
    <w:rsid w:val="00557A6C"/>
    <w:rsid w:val="00557CED"/>
    <w:rsid w:val="00557CF0"/>
    <w:rsid w:val="00557D01"/>
    <w:rsid w:val="00557EEF"/>
    <w:rsid w:val="0056005C"/>
    <w:rsid w:val="005600BC"/>
    <w:rsid w:val="005603B9"/>
    <w:rsid w:val="005604B2"/>
    <w:rsid w:val="005606BF"/>
    <w:rsid w:val="005606D0"/>
    <w:rsid w:val="005607A7"/>
    <w:rsid w:val="00560865"/>
    <w:rsid w:val="005608D2"/>
    <w:rsid w:val="00560A73"/>
    <w:rsid w:val="00560AE2"/>
    <w:rsid w:val="00560C82"/>
    <w:rsid w:val="00560CEF"/>
    <w:rsid w:val="00560E83"/>
    <w:rsid w:val="00560FA5"/>
    <w:rsid w:val="00561155"/>
    <w:rsid w:val="0056120A"/>
    <w:rsid w:val="0056123B"/>
    <w:rsid w:val="00561303"/>
    <w:rsid w:val="005615E9"/>
    <w:rsid w:val="00561830"/>
    <w:rsid w:val="00561838"/>
    <w:rsid w:val="0056183E"/>
    <w:rsid w:val="00561910"/>
    <w:rsid w:val="00561B72"/>
    <w:rsid w:val="00561B95"/>
    <w:rsid w:val="00561D1C"/>
    <w:rsid w:val="00561FF8"/>
    <w:rsid w:val="005622F6"/>
    <w:rsid w:val="0056234F"/>
    <w:rsid w:val="00562368"/>
    <w:rsid w:val="00562496"/>
    <w:rsid w:val="00562530"/>
    <w:rsid w:val="005627C4"/>
    <w:rsid w:val="0056282C"/>
    <w:rsid w:val="00562847"/>
    <w:rsid w:val="0056297D"/>
    <w:rsid w:val="0056298B"/>
    <w:rsid w:val="00562EB6"/>
    <w:rsid w:val="00562F77"/>
    <w:rsid w:val="0056330F"/>
    <w:rsid w:val="0056331B"/>
    <w:rsid w:val="0056342D"/>
    <w:rsid w:val="0056345B"/>
    <w:rsid w:val="005634B6"/>
    <w:rsid w:val="00563698"/>
    <w:rsid w:val="005636E7"/>
    <w:rsid w:val="00563739"/>
    <w:rsid w:val="00563953"/>
    <w:rsid w:val="005639B3"/>
    <w:rsid w:val="00563D50"/>
    <w:rsid w:val="00563E67"/>
    <w:rsid w:val="00563F85"/>
    <w:rsid w:val="005640F8"/>
    <w:rsid w:val="0056435D"/>
    <w:rsid w:val="0056450E"/>
    <w:rsid w:val="0056458B"/>
    <w:rsid w:val="005645C2"/>
    <w:rsid w:val="005646C1"/>
    <w:rsid w:val="00564838"/>
    <w:rsid w:val="00564913"/>
    <w:rsid w:val="00564E02"/>
    <w:rsid w:val="00564F16"/>
    <w:rsid w:val="00565147"/>
    <w:rsid w:val="00565308"/>
    <w:rsid w:val="0056548B"/>
    <w:rsid w:val="00565613"/>
    <w:rsid w:val="0056566B"/>
    <w:rsid w:val="0056573B"/>
    <w:rsid w:val="00565769"/>
    <w:rsid w:val="00565786"/>
    <w:rsid w:val="005658DB"/>
    <w:rsid w:val="0056590E"/>
    <w:rsid w:val="00565AB5"/>
    <w:rsid w:val="00565C97"/>
    <w:rsid w:val="00565CD6"/>
    <w:rsid w:val="00565EBF"/>
    <w:rsid w:val="00566358"/>
    <w:rsid w:val="0056635C"/>
    <w:rsid w:val="00566474"/>
    <w:rsid w:val="005665E1"/>
    <w:rsid w:val="00566998"/>
    <w:rsid w:val="00566C6D"/>
    <w:rsid w:val="00566EBB"/>
    <w:rsid w:val="00566F64"/>
    <w:rsid w:val="00567329"/>
    <w:rsid w:val="00567456"/>
    <w:rsid w:val="00567483"/>
    <w:rsid w:val="00567670"/>
    <w:rsid w:val="005676CF"/>
    <w:rsid w:val="00567950"/>
    <w:rsid w:val="00567C96"/>
    <w:rsid w:val="00567DFB"/>
    <w:rsid w:val="00567EEB"/>
    <w:rsid w:val="00567F49"/>
    <w:rsid w:val="0057001F"/>
    <w:rsid w:val="0057010D"/>
    <w:rsid w:val="005702B9"/>
    <w:rsid w:val="005703CD"/>
    <w:rsid w:val="00570475"/>
    <w:rsid w:val="005705A8"/>
    <w:rsid w:val="00570891"/>
    <w:rsid w:val="00570922"/>
    <w:rsid w:val="00570BCF"/>
    <w:rsid w:val="00570DF9"/>
    <w:rsid w:val="00570E39"/>
    <w:rsid w:val="00570E5D"/>
    <w:rsid w:val="00570E81"/>
    <w:rsid w:val="00570EBA"/>
    <w:rsid w:val="005710CF"/>
    <w:rsid w:val="00571276"/>
    <w:rsid w:val="00571292"/>
    <w:rsid w:val="00571371"/>
    <w:rsid w:val="0057142C"/>
    <w:rsid w:val="00571790"/>
    <w:rsid w:val="005719C0"/>
    <w:rsid w:val="00571A2E"/>
    <w:rsid w:val="00571B1B"/>
    <w:rsid w:val="00571BCC"/>
    <w:rsid w:val="005720C3"/>
    <w:rsid w:val="0057226A"/>
    <w:rsid w:val="005724C9"/>
    <w:rsid w:val="0057250A"/>
    <w:rsid w:val="005729B5"/>
    <w:rsid w:val="00572A01"/>
    <w:rsid w:val="00572A25"/>
    <w:rsid w:val="00572CEE"/>
    <w:rsid w:val="00572D9A"/>
    <w:rsid w:val="00572E2B"/>
    <w:rsid w:val="00572E51"/>
    <w:rsid w:val="005733C8"/>
    <w:rsid w:val="005733ED"/>
    <w:rsid w:val="00573465"/>
    <w:rsid w:val="005734FE"/>
    <w:rsid w:val="0057354E"/>
    <w:rsid w:val="005735B7"/>
    <w:rsid w:val="0057360B"/>
    <w:rsid w:val="00573755"/>
    <w:rsid w:val="005738DF"/>
    <w:rsid w:val="0057395A"/>
    <w:rsid w:val="00573962"/>
    <w:rsid w:val="00573A47"/>
    <w:rsid w:val="00573A85"/>
    <w:rsid w:val="00573B14"/>
    <w:rsid w:val="00573B8C"/>
    <w:rsid w:val="00573D00"/>
    <w:rsid w:val="00573D8F"/>
    <w:rsid w:val="00573EFE"/>
    <w:rsid w:val="00574036"/>
    <w:rsid w:val="00574040"/>
    <w:rsid w:val="0057420F"/>
    <w:rsid w:val="00574584"/>
    <w:rsid w:val="005747C8"/>
    <w:rsid w:val="005749A2"/>
    <w:rsid w:val="00574D0B"/>
    <w:rsid w:val="00574E5F"/>
    <w:rsid w:val="00574EB9"/>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C0"/>
    <w:rsid w:val="00576CD3"/>
    <w:rsid w:val="00576CFE"/>
    <w:rsid w:val="00576E85"/>
    <w:rsid w:val="005772B4"/>
    <w:rsid w:val="0057750B"/>
    <w:rsid w:val="0057769B"/>
    <w:rsid w:val="0057799D"/>
    <w:rsid w:val="00577A3B"/>
    <w:rsid w:val="00577AE5"/>
    <w:rsid w:val="00577B2B"/>
    <w:rsid w:val="00577B3C"/>
    <w:rsid w:val="00577CF8"/>
    <w:rsid w:val="00577DF2"/>
    <w:rsid w:val="00577EAE"/>
    <w:rsid w:val="00577F6A"/>
    <w:rsid w:val="00577FC3"/>
    <w:rsid w:val="00577FC7"/>
    <w:rsid w:val="005800FA"/>
    <w:rsid w:val="00580388"/>
    <w:rsid w:val="005803AA"/>
    <w:rsid w:val="00580524"/>
    <w:rsid w:val="005806EC"/>
    <w:rsid w:val="00580724"/>
    <w:rsid w:val="005807C7"/>
    <w:rsid w:val="0058083A"/>
    <w:rsid w:val="00580851"/>
    <w:rsid w:val="005809BB"/>
    <w:rsid w:val="005809D2"/>
    <w:rsid w:val="00580D9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7FE"/>
    <w:rsid w:val="00583824"/>
    <w:rsid w:val="0058386C"/>
    <w:rsid w:val="00583881"/>
    <w:rsid w:val="005839CE"/>
    <w:rsid w:val="00583F9E"/>
    <w:rsid w:val="00583FAB"/>
    <w:rsid w:val="00584195"/>
    <w:rsid w:val="0058428E"/>
    <w:rsid w:val="00584325"/>
    <w:rsid w:val="00584340"/>
    <w:rsid w:val="0058438D"/>
    <w:rsid w:val="00584403"/>
    <w:rsid w:val="0058440F"/>
    <w:rsid w:val="0058445D"/>
    <w:rsid w:val="0058452D"/>
    <w:rsid w:val="00584665"/>
    <w:rsid w:val="005846E5"/>
    <w:rsid w:val="005847BD"/>
    <w:rsid w:val="005847FC"/>
    <w:rsid w:val="0058499B"/>
    <w:rsid w:val="00584A4D"/>
    <w:rsid w:val="00584B21"/>
    <w:rsid w:val="00584C80"/>
    <w:rsid w:val="00584C95"/>
    <w:rsid w:val="00584E9A"/>
    <w:rsid w:val="00585062"/>
    <w:rsid w:val="00585121"/>
    <w:rsid w:val="005852C5"/>
    <w:rsid w:val="005854B1"/>
    <w:rsid w:val="0058552F"/>
    <w:rsid w:val="0058554E"/>
    <w:rsid w:val="00585C7C"/>
    <w:rsid w:val="00585CC1"/>
    <w:rsid w:val="00585D6C"/>
    <w:rsid w:val="00585E7D"/>
    <w:rsid w:val="00585E97"/>
    <w:rsid w:val="005862F9"/>
    <w:rsid w:val="0058633F"/>
    <w:rsid w:val="00586446"/>
    <w:rsid w:val="005868A5"/>
    <w:rsid w:val="0058691A"/>
    <w:rsid w:val="00586C8D"/>
    <w:rsid w:val="00586CA2"/>
    <w:rsid w:val="00586D9E"/>
    <w:rsid w:val="005876C9"/>
    <w:rsid w:val="00587736"/>
    <w:rsid w:val="00587A2B"/>
    <w:rsid w:val="00587B27"/>
    <w:rsid w:val="00587D06"/>
    <w:rsid w:val="00587EDC"/>
    <w:rsid w:val="00587F73"/>
    <w:rsid w:val="0059003D"/>
    <w:rsid w:val="0059017A"/>
    <w:rsid w:val="00590282"/>
    <w:rsid w:val="00590380"/>
    <w:rsid w:val="00590512"/>
    <w:rsid w:val="00590643"/>
    <w:rsid w:val="0059098C"/>
    <w:rsid w:val="005909E7"/>
    <w:rsid w:val="005909F3"/>
    <w:rsid w:val="00590C17"/>
    <w:rsid w:val="00590DE4"/>
    <w:rsid w:val="00590DFC"/>
    <w:rsid w:val="00590E69"/>
    <w:rsid w:val="0059109C"/>
    <w:rsid w:val="0059110C"/>
    <w:rsid w:val="0059114A"/>
    <w:rsid w:val="0059125A"/>
    <w:rsid w:val="005912EC"/>
    <w:rsid w:val="0059135C"/>
    <w:rsid w:val="00591607"/>
    <w:rsid w:val="005916AF"/>
    <w:rsid w:val="005917CF"/>
    <w:rsid w:val="00591C26"/>
    <w:rsid w:val="00591C9D"/>
    <w:rsid w:val="00591EE6"/>
    <w:rsid w:val="00591FE7"/>
    <w:rsid w:val="00592045"/>
    <w:rsid w:val="005920B5"/>
    <w:rsid w:val="00592138"/>
    <w:rsid w:val="00592179"/>
    <w:rsid w:val="0059224F"/>
    <w:rsid w:val="00592398"/>
    <w:rsid w:val="00592487"/>
    <w:rsid w:val="0059257D"/>
    <w:rsid w:val="005925C9"/>
    <w:rsid w:val="0059285F"/>
    <w:rsid w:val="00592DF4"/>
    <w:rsid w:val="00592E76"/>
    <w:rsid w:val="005930CC"/>
    <w:rsid w:val="0059320E"/>
    <w:rsid w:val="0059329E"/>
    <w:rsid w:val="00593322"/>
    <w:rsid w:val="0059357B"/>
    <w:rsid w:val="005936CF"/>
    <w:rsid w:val="005936DB"/>
    <w:rsid w:val="005937BF"/>
    <w:rsid w:val="005939A1"/>
    <w:rsid w:val="00593A21"/>
    <w:rsid w:val="00593C71"/>
    <w:rsid w:val="00593C90"/>
    <w:rsid w:val="00593CED"/>
    <w:rsid w:val="00593E46"/>
    <w:rsid w:val="00593E8F"/>
    <w:rsid w:val="0059415E"/>
    <w:rsid w:val="00594216"/>
    <w:rsid w:val="005942C7"/>
    <w:rsid w:val="005942F6"/>
    <w:rsid w:val="0059441E"/>
    <w:rsid w:val="005946AD"/>
    <w:rsid w:val="005946EE"/>
    <w:rsid w:val="005947DD"/>
    <w:rsid w:val="00594856"/>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4B"/>
    <w:rsid w:val="00596AE2"/>
    <w:rsid w:val="00596BE2"/>
    <w:rsid w:val="00596C27"/>
    <w:rsid w:val="00596CF5"/>
    <w:rsid w:val="00596E41"/>
    <w:rsid w:val="00596EB4"/>
    <w:rsid w:val="00596EDC"/>
    <w:rsid w:val="00596FCE"/>
    <w:rsid w:val="00596FFC"/>
    <w:rsid w:val="00597185"/>
    <w:rsid w:val="00597417"/>
    <w:rsid w:val="00597422"/>
    <w:rsid w:val="005974A0"/>
    <w:rsid w:val="005975CF"/>
    <w:rsid w:val="0059764C"/>
    <w:rsid w:val="005976A1"/>
    <w:rsid w:val="005976B8"/>
    <w:rsid w:val="005976BE"/>
    <w:rsid w:val="005976CA"/>
    <w:rsid w:val="005977DF"/>
    <w:rsid w:val="0059792E"/>
    <w:rsid w:val="00597A7B"/>
    <w:rsid w:val="00597BE1"/>
    <w:rsid w:val="00597CED"/>
    <w:rsid w:val="005A029C"/>
    <w:rsid w:val="005A0534"/>
    <w:rsid w:val="005A0971"/>
    <w:rsid w:val="005A0A1B"/>
    <w:rsid w:val="005A0B58"/>
    <w:rsid w:val="005A0B83"/>
    <w:rsid w:val="005A0BE4"/>
    <w:rsid w:val="005A1099"/>
    <w:rsid w:val="005A11C3"/>
    <w:rsid w:val="005A1201"/>
    <w:rsid w:val="005A1212"/>
    <w:rsid w:val="005A1443"/>
    <w:rsid w:val="005A155A"/>
    <w:rsid w:val="005A1671"/>
    <w:rsid w:val="005A18B6"/>
    <w:rsid w:val="005A197B"/>
    <w:rsid w:val="005A1CB6"/>
    <w:rsid w:val="005A1DDB"/>
    <w:rsid w:val="005A2174"/>
    <w:rsid w:val="005A2204"/>
    <w:rsid w:val="005A24BD"/>
    <w:rsid w:val="005A250C"/>
    <w:rsid w:val="005A25F6"/>
    <w:rsid w:val="005A2643"/>
    <w:rsid w:val="005A29F8"/>
    <w:rsid w:val="005A2C42"/>
    <w:rsid w:val="005A2C6A"/>
    <w:rsid w:val="005A2FC7"/>
    <w:rsid w:val="005A3233"/>
    <w:rsid w:val="005A3259"/>
    <w:rsid w:val="005A33D5"/>
    <w:rsid w:val="005A348E"/>
    <w:rsid w:val="005A36F9"/>
    <w:rsid w:val="005A3940"/>
    <w:rsid w:val="005A397A"/>
    <w:rsid w:val="005A3B5C"/>
    <w:rsid w:val="005A3B9E"/>
    <w:rsid w:val="005A3C13"/>
    <w:rsid w:val="005A3CA0"/>
    <w:rsid w:val="005A3E65"/>
    <w:rsid w:val="005A3E85"/>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4F"/>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6A1"/>
    <w:rsid w:val="005A7741"/>
    <w:rsid w:val="005A7A17"/>
    <w:rsid w:val="005A7B39"/>
    <w:rsid w:val="005A7E8E"/>
    <w:rsid w:val="005B0138"/>
    <w:rsid w:val="005B01EB"/>
    <w:rsid w:val="005B02CC"/>
    <w:rsid w:val="005B0315"/>
    <w:rsid w:val="005B0321"/>
    <w:rsid w:val="005B05B5"/>
    <w:rsid w:val="005B06D9"/>
    <w:rsid w:val="005B0879"/>
    <w:rsid w:val="005B0902"/>
    <w:rsid w:val="005B0B23"/>
    <w:rsid w:val="005B0B4A"/>
    <w:rsid w:val="005B0EBA"/>
    <w:rsid w:val="005B0F4D"/>
    <w:rsid w:val="005B106A"/>
    <w:rsid w:val="005B10E7"/>
    <w:rsid w:val="005B122E"/>
    <w:rsid w:val="005B166E"/>
    <w:rsid w:val="005B1703"/>
    <w:rsid w:val="005B175C"/>
    <w:rsid w:val="005B18A5"/>
    <w:rsid w:val="005B1955"/>
    <w:rsid w:val="005B1B84"/>
    <w:rsid w:val="005B1CAC"/>
    <w:rsid w:val="005B211C"/>
    <w:rsid w:val="005B214A"/>
    <w:rsid w:val="005B221C"/>
    <w:rsid w:val="005B267F"/>
    <w:rsid w:val="005B2791"/>
    <w:rsid w:val="005B27A5"/>
    <w:rsid w:val="005B28C3"/>
    <w:rsid w:val="005B29BA"/>
    <w:rsid w:val="005B2BDC"/>
    <w:rsid w:val="005B2D72"/>
    <w:rsid w:val="005B2E8C"/>
    <w:rsid w:val="005B2EA3"/>
    <w:rsid w:val="005B31BF"/>
    <w:rsid w:val="005B3280"/>
    <w:rsid w:val="005B3319"/>
    <w:rsid w:val="005B3350"/>
    <w:rsid w:val="005B354E"/>
    <w:rsid w:val="005B370A"/>
    <w:rsid w:val="005B39DB"/>
    <w:rsid w:val="005B3A77"/>
    <w:rsid w:val="005B3B3B"/>
    <w:rsid w:val="005B3DA2"/>
    <w:rsid w:val="005B3ECD"/>
    <w:rsid w:val="005B425B"/>
    <w:rsid w:val="005B42A4"/>
    <w:rsid w:val="005B42E6"/>
    <w:rsid w:val="005B43BE"/>
    <w:rsid w:val="005B451D"/>
    <w:rsid w:val="005B46D5"/>
    <w:rsid w:val="005B4756"/>
    <w:rsid w:val="005B4829"/>
    <w:rsid w:val="005B482B"/>
    <w:rsid w:val="005B48B7"/>
    <w:rsid w:val="005B4918"/>
    <w:rsid w:val="005B4AA6"/>
    <w:rsid w:val="005B503E"/>
    <w:rsid w:val="005B50FE"/>
    <w:rsid w:val="005B514F"/>
    <w:rsid w:val="005B528D"/>
    <w:rsid w:val="005B54B6"/>
    <w:rsid w:val="005B5852"/>
    <w:rsid w:val="005B5958"/>
    <w:rsid w:val="005B596C"/>
    <w:rsid w:val="005B5C22"/>
    <w:rsid w:val="005B5C2D"/>
    <w:rsid w:val="005B5D94"/>
    <w:rsid w:val="005B5E08"/>
    <w:rsid w:val="005B5E35"/>
    <w:rsid w:val="005B5FD7"/>
    <w:rsid w:val="005B6162"/>
    <w:rsid w:val="005B6409"/>
    <w:rsid w:val="005B6559"/>
    <w:rsid w:val="005B6796"/>
    <w:rsid w:val="005B67F7"/>
    <w:rsid w:val="005B697A"/>
    <w:rsid w:val="005B6D1E"/>
    <w:rsid w:val="005B7159"/>
    <w:rsid w:val="005B71A7"/>
    <w:rsid w:val="005B71F5"/>
    <w:rsid w:val="005B72AD"/>
    <w:rsid w:val="005B73BF"/>
    <w:rsid w:val="005B7448"/>
    <w:rsid w:val="005B755E"/>
    <w:rsid w:val="005B7717"/>
    <w:rsid w:val="005B7BA8"/>
    <w:rsid w:val="005B7C14"/>
    <w:rsid w:val="005B7CDB"/>
    <w:rsid w:val="005B7CED"/>
    <w:rsid w:val="005B7D3D"/>
    <w:rsid w:val="005B7D47"/>
    <w:rsid w:val="005B7F55"/>
    <w:rsid w:val="005C01C8"/>
    <w:rsid w:val="005C0389"/>
    <w:rsid w:val="005C093C"/>
    <w:rsid w:val="005C0A40"/>
    <w:rsid w:val="005C0A41"/>
    <w:rsid w:val="005C0B35"/>
    <w:rsid w:val="005C0B5B"/>
    <w:rsid w:val="005C0C0A"/>
    <w:rsid w:val="005C0E88"/>
    <w:rsid w:val="005C0EF7"/>
    <w:rsid w:val="005C1099"/>
    <w:rsid w:val="005C120D"/>
    <w:rsid w:val="005C13CD"/>
    <w:rsid w:val="005C14AB"/>
    <w:rsid w:val="005C1684"/>
    <w:rsid w:val="005C16D0"/>
    <w:rsid w:val="005C18B3"/>
    <w:rsid w:val="005C1A62"/>
    <w:rsid w:val="005C1AA4"/>
    <w:rsid w:val="005C1B49"/>
    <w:rsid w:val="005C1C2A"/>
    <w:rsid w:val="005C1CE9"/>
    <w:rsid w:val="005C1EC0"/>
    <w:rsid w:val="005C20C0"/>
    <w:rsid w:val="005C21D6"/>
    <w:rsid w:val="005C222A"/>
    <w:rsid w:val="005C2339"/>
    <w:rsid w:val="005C25E9"/>
    <w:rsid w:val="005C27EB"/>
    <w:rsid w:val="005C2869"/>
    <w:rsid w:val="005C2C71"/>
    <w:rsid w:val="005C2D66"/>
    <w:rsid w:val="005C2E27"/>
    <w:rsid w:val="005C2FD6"/>
    <w:rsid w:val="005C34C9"/>
    <w:rsid w:val="005C364A"/>
    <w:rsid w:val="005C3655"/>
    <w:rsid w:val="005C3762"/>
    <w:rsid w:val="005C3858"/>
    <w:rsid w:val="005C3A33"/>
    <w:rsid w:val="005C3A9B"/>
    <w:rsid w:val="005C3AF8"/>
    <w:rsid w:val="005C3C1B"/>
    <w:rsid w:val="005C3D1E"/>
    <w:rsid w:val="005C3D34"/>
    <w:rsid w:val="005C3F1B"/>
    <w:rsid w:val="005C40D6"/>
    <w:rsid w:val="005C4211"/>
    <w:rsid w:val="005C425A"/>
    <w:rsid w:val="005C4375"/>
    <w:rsid w:val="005C43FC"/>
    <w:rsid w:val="005C443D"/>
    <w:rsid w:val="005C45FE"/>
    <w:rsid w:val="005C4664"/>
    <w:rsid w:val="005C493D"/>
    <w:rsid w:val="005C4D25"/>
    <w:rsid w:val="005C4D83"/>
    <w:rsid w:val="005C4D8A"/>
    <w:rsid w:val="005C4DAF"/>
    <w:rsid w:val="005C4DC7"/>
    <w:rsid w:val="005C549F"/>
    <w:rsid w:val="005C561C"/>
    <w:rsid w:val="005C56C0"/>
    <w:rsid w:val="005C56E0"/>
    <w:rsid w:val="005C57DF"/>
    <w:rsid w:val="005C5833"/>
    <w:rsid w:val="005C58B3"/>
    <w:rsid w:val="005C5919"/>
    <w:rsid w:val="005C5A6D"/>
    <w:rsid w:val="005C6223"/>
    <w:rsid w:val="005C6226"/>
    <w:rsid w:val="005C64CB"/>
    <w:rsid w:val="005C659E"/>
    <w:rsid w:val="005C6614"/>
    <w:rsid w:val="005C6625"/>
    <w:rsid w:val="005C6A5C"/>
    <w:rsid w:val="005C6B43"/>
    <w:rsid w:val="005C6CDC"/>
    <w:rsid w:val="005C6CE4"/>
    <w:rsid w:val="005C6F96"/>
    <w:rsid w:val="005C7010"/>
    <w:rsid w:val="005C70DC"/>
    <w:rsid w:val="005C73E7"/>
    <w:rsid w:val="005C74ED"/>
    <w:rsid w:val="005C77AD"/>
    <w:rsid w:val="005C783D"/>
    <w:rsid w:val="005C7B17"/>
    <w:rsid w:val="005C7E52"/>
    <w:rsid w:val="005D0150"/>
    <w:rsid w:val="005D01CA"/>
    <w:rsid w:val="005D02E8"/>
    <w:rsid w:val="005D047E"/>
    <w:rsid w:val="005D0734"/>
    <w:rsid w:val="005D080C"/>
    <w:rsid w:val="005D0836"/>
    <w:rsid w:val="005D0DE9"/>
    <w:rsid w:val="005D0FCA"/>
    <w:rsid w:val="005D1102"/>
    <w:rsid w:val="005D1298"/>
    <w:rsid w:val="005D1413"/>
    <w:rsid w:val="005D1816"/>
    <w:rsid w:val="005D19CC"/>
    <w:rsid w:val="005D1F33"/>
    <w:rsid w:val="005D205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19"/>
    <w:rsid w:val="005D31A5"/>
    <w:rsid w:val="005D32B5"/>
    <w:rsid w:val="005D33D8"/>
    <w:rsid w:val="005D3A87"/>
    <w:rsid w:val="005D3AE5"/>
    <w:rsid w:val="005D3B2A"/>
    <w:rsid w:val="005D3C26"/>
    <w:rsid w:val="005D42F6"/>
    <w:rsid w:val="005D4300"/>
    <w:rsid w:val="005D4403"/>
    <w:rsid w:val="005D44E6"/>
    <w:rsid w:val="005D47D6"/>
    <w:rsid w:val="005D4C35"/>
    <w:rsid w:val="005D4D7A"/>
    <w:rsid w:val="005D4F70"/>
    <w:rsid w:val="005D54E1"/>
    <w:rsid w:val="005D56A0"/>
    <w:rsid w:val="005D57E6"/>
    <w:rsid w:val="005D58B4"/>
    <w:rsid w:val="005D598C"/>
    <w:rsid w:val="005D59DF"/>
    <w:rsid w:val="005D5DD9"/>
    <w:rsid w:val="005D5E14"/>
    <w:rsid w:val="005D5ED0"/>
    <w:rsid w:val="005D5F5D"/>
    <w:rsid w:val="005D5F97"/>
    <w:rsid w:val="005D5FC6"/>
    <w:rsid w:val="005D60F5"/>
    <w:rsid w:val="005D625D"/>
    <w:rsid w:val="005D63D5"/>
    <w:rsid w:val="005D642A"/>
    <w:rsid w:val="005D6715"/>
    <w:rsid w:val="005D6887"/>
    <w:rsid w:val="005D691D"/>
    <w:rsid w:val="005D6C19"/>
    <w:rsid w:val="005D6D1C"/>
    <w:rsid w:val="005D6FDB"/>
    <w:rsid w:val="005D709C"/>
    <w:rsid w:val="005D71FA"/>
    <w:rsid w:val="005D7291"/>
    <w:rsid w:val="005D72CB"/>
    <w:rsid w:val="005D7350"/>
    <w:rsid w:val="005D7385"/>
    <w:rsid w:val="005D73A7"/>
    <w:rsid w:val="005D7437"/>
    <w:rsid w:val="005D7874"/>
    <w:rsid w:val="005D7897"/>
    <w:rsid w:val="005D7EE2"/>
    <w:rsid w:val="005D7F8E"/>
    <w:rsid w:val="005E0376"/>
    <w:rsid w:val="005E050F"/>
    <w:rsid w:val="005E0586"/>
    <w:rsid w:val="005E063B"/>
    <w:rsid w:val="005E065D"/>
    <w:rsid w:val="005E07D3"/>
    <w:rsid w:val="005E0877"/>
    <w:rsid w:val="005E08BA"/>
    <w:rsid w:val="005E0925"/>
    <w:rsid w:val="005E0B1D"/>
    <w:rsid w:val="005E0B24"/>
    <w:rsid w:val="005E0B74"/>
    <w:rsid w:val="005E0BF1"/>
    <w:rsid w:val="005E0CA8"/>
    <w:rsid w:val="005E0EAD"/>
    <w:rsid w:val="005E103A"/>
    <w:rsid w:val="005E11DA"/>
    <w:rsid w:val="005E14FC"/>
    <w:rsid w:val="005E1533"/>
    <w:rsid w:val="005E1535"/>
    <w:rsid w:val="005E1827"/>
    <w:rsid w:val="005E1DE6"/>
    <w:rsid w:val="005E1E3B"/>
    <w:rsid w:val="005E1E63"/>
    <w:rsid w:val="005E27C0"/>
    <w:rsid w:val="005E2806"/>
    <w:rsid w:val="005E289B"/>
    <w:rsid w:val="005E2900"/>
    <w:rsid w:val="005E2964"/>
    <w:rsid w:val="005E29DD"/>
    <w:rsid w:val="005E29DF"/>
    <w:rsid w:val="005E2D23"/>
    <w:rsid w:val="005E2D33"/>
    <w:rsid w:val="005E2E05"/>
    <w:rsid w:val="005E2EFA"/>
    <w:rsid w:val="005E2F8D"/>
    <w:rsid w:val="005E2FCC"/>
    <w:rsid w:val="005E300D"/>
    <w:rsid w:val="005E3033"/>
    <w:rsid w:val="005E303D"/>
    <w:rsid w:val="005E3080"/>
    <w:rsid w:val="005E34C9"/>
    <w:rsid w:val="005E34D6"/>
    <w:rsid w:val="005E35E9"/>
    <w:rsid w:val="005E360D"/>
    <w:rsid w:val="005E37B0"/>
    <w:rsid w:val="005E3DAB"/>
    <w:rsid w:val="005E3DC0"/>
    <w:rsid w:val="005E4222"/>
    <w:rsid w:val="005E4299"/>
    <w:rsid w:val="005E44B7"/>
    <w:rsid w:val="005E4648"/>
    <w:rsid w:val="005E475A"/>
    <w:rsid w:val="005E4889"/>
    <w:rsid w:val="005E48A3"/>
    <w:rsid w:val="005E48DC"/>
    <w:rsid w:val="005E493C"/>
    <w:rsid w:val="005E49E2"/>
    <w:rsid w:val="005E4B1C"/>
    <w:rsid w:val="005E4BE6"/>
    <w:rsid w:val="005E4C34"/>
    <w:rsid w:val="005E4E0B"/>
    <w:rsid w:val="005E4E81"/>
    <w:rsid w:val="005E4F2E"/>
    <w:rsid w:val="005E56CD"/>
    <w:rsid w:val="005E57E0"/>
    <w:rsid w:val="005E5875"/>
    <w:rsid w:val="005E5A0E"/>
    <w:rsid w:val="005E5B08"/>
    <w:rsid w:val="005E5BF1"/>
    <w:rsid w:val="005E5BFA"/>
    <w:rsid w:val="005E6264"/>
    <w:rsid w:val="005E6856"/>
    <w:rsid w:val="005E68FD"/>
    <w:rsid w:val="005E6931"/>
    <w:rsid w:val="005E7200"/>
    <w:rsid w:val="005E724B"/>
    <w:rsid w:val="005E72D0"/>
    <w:rsid w:val="005E777E"/>
    <w:rsid w:val="005E7978"/>
    <w:rsid w:val="005E7AE6"/>
    <w:rsid w:val="005E7CDB"/>
    <w:rsid w:val="005E7DA9"/>
    <w:rsid w:val="005E7F1B"/>
    <w:rsid w:val="005F00D1"/>
    <w:rsid w:val="005F010D"/>
    <w:rsid w:val="005F02CE"/>
    <w:rsid w:val="005F04A6"/>
    <w:rsid w:val="005F07BB"/>
    <w:rsid w:val="005F0CEF"/>
    <w:rsid w:val="005F0D2A"/>
    <w:rsid w:val="005F0D95"/>
    <w:rsid w:val="005F0DF8"/>
    <w:rsid w:val="005F1152"/>
    <w:rsid w:val="005F1158"/>
    <w:rsid w:val="005F11DE"/>
    <w:rsid w:val="005F153E"/>
    <w:rsid w:val="005F1571"/>
    <w:rsid w:val="005F177F"/>
    <w:rsid w:val="005F1814"/>
    <w:rsid w:val="005F18A7"/>
    <w:rsid w:val="005F1B3A"/>
    <w:rsid w:val="005F1DAD"/>
    <w:rsid w:val="005F1DD5"/>
    <w:rsid w:val="005F1E47"/>
    <w:rsid w:val="005F213E"/>
    <w:rsid w:val="005F235E"/>
    <w:rsid w:val="005F251D"/>
    <w:rsid w:val="005F257C"/>
    <w:rsid w:val="005F27F8"/>
    <w:rsid w:val="005F2865"/>
    <w:rsid w:val="005F28F0"/>
    <w:rsid w:val="005F2B92"/>
    <w:rsid w:val="005F2CE3"/>
    <w:rsid w:val="005F325D"/>
    <w:rsid w:val="005F33B6"/>
    <w:rsid w:val="005F34BC"/>
    <w:rsid w:val="005F356A"/>
    <w:rsid w:val="005F3723"/>
    <w:rsid w:val="005F393C"/>
    <w:rsid w:val="005F3B16"/>
    <w:rsid w:val="005F3B56"/>
    <w:rsid w:val="005F3C42"/>
    <w:rsid w:val="005F3D67"/>
    <w:rsid w:val="005F3D95"/>
    <w:rsid w:val="005F3FCB"/>
    <w:rsid w:val="005F405D"/>
    <w:rsid w:val="005F4367"/>
    <w:rsid w:val="005F43CD"/>
    <w:rsid w:val="005F43E4"/>
    <w:rsid w:val="005F44AC"/>
    <w:rsid w:val="005F496C"/>
    <w:rsid w:val="005F51C7"/>
    <w:rsid w:val="005F5302"/>
    <w:rsid w:val="005F534F"/>
    <w:rsid w:val="005F57AC"/>
    <w:rsid w:val="005F57C9"/>
    <w:rsid w:val="005F5807"/>
    <w:rsid w:val="005F58D4"/>
    <w:rsid w:val="005F5929"/>
    <w:rsid w:val="005F5BEE"/>
    <w:rsid w:val="005F5C8B"/>
    <w:rsid w:val="005F5D49"/>
    <w:rsid w:val="005F5EDB"/>
    <w:rsid w:val="005F618C"/>
    <w:rsid w:val="005F61D3"/>
    <w:rsid w:val="005F630D"/>
    <w:rsid w:val="005F6483"/>
    <w:rsid w:val="005F64C7"/>
    <w:rsid w:val="005F66D9"/>
    <w:rsid w:val="005F6798"/>
    <w:rsid w:val="005F6815"/>
    <w:rsid w:val="005F6902"/>
    <w:rsid w:val="005F6CEA"/>
    <w:rsid w:val="005F6E57"/>
    <w:rsid w:val="005F6E5A"/>
    <w:rsid w:val="005F6F9F"/>
    <w:rsid w:val="005F711F"/>
    <w:rsid w:val="005F7298"/>
    <w:rsid w:val="005F7359"/>
    <w:rsid w:val="005F76E6"/>
    <w:rsid w:val="005F7700"/>
    <w:rsid w:val="005F78E4"/>
    <w:rsid w:val="005F798F"/>
    <w:rsid w:val="005F7A00"/>
    <w:rsid w:val="005F7B15"/>
    <w:rsid w:val="0060021C"/>
    <w:rsid w:val="0060024E"/>
    <w:rsid w:val="0060041C"/>
    <w:rsid w:val="006006FE"/>
    <w:rsid w:val="00600760"/>
    <w:rsid w:val="006007E4"/>
    <w:rsid w:val="0060090E"/>
    <w:rsid w:val="006009A2"/>
    <w:rsid w:val="00600A13"/>
    <w:rsid w:val="00600A42"/>
    <w:rsid w:val="00600AEF"/>
    <w:rsid w:val="00600C5F"/>
    <w:rsid w:val="00600CA9"/>
    <w:rsid w:val="00600E3C"/>
    <w:rsid w:val="00600FBC"/>
    <w:rsid w:val="0060123C"/>
    <w:rsid w:val="0060134D"/>
    <w:rsid w:val="0060137A"/>
    <w:rsid w:val="00601417"/>
    <w:rsid w:val="00601492"/>
    <w:rsid w:val="0060156C"/>
    <w:rsid w:val="00601633"/>
    <w:rsid w:val="006019DC"/>
    <w:rsid w:val="00601A51"/>
    <w:rsid w:val="00601C64"/>
    <w:rsid w:val="00601D05"/>
    <w:rsid w:val="00601ED2"/>
    <w:rsid w:val="006021AD"/>
    <w:rsid w:val="006022C8"/>
    <w:rsid w:val="00602320"/>
    <w:rsid w:val="00602442"/>
    <w:rsid w:val="0060279A"/>
    <w:rsid w:val="006027B6"/>
    <w:rsid w:val="006028EF"/>
    <w:rsid w:val="0060291E"/>
    <w:rsid w:val="00602A27"/>
    <w:rsid w:val="00602AAB"/>
    <w:rsid w:val="00602F84"/>
    <w:rsid w:val="00603179"/>
    <w:rsid w:val="00603202"/>
    <w:rsid w:val="00603310"/>
    <w:rsid w:val="006033E5"/>
    <w:rsid w:val="006033EF"/>
    <w:rsid w:val="006034D9"/>
    <w:rsid w:val="0060360A"/>
    <w:rsid w:val="00603684"/>
    <w:rsid w:val="00603A0B"/>
    <w:rsid w:val="00603AA4"/>
    <w:rsid w:val="00603C00"/>
    <w:rsid w:val="00603DB6"/>
    <w:rsid w:val="00603E2F"/>
    <w:rsid w:val="00603E6E"/>
    <w:rsid w:val="00603FA7"/>
    <w:rsid w:val="0060402D"/>
    <w:rsid w:val="0060424D"/>
    <w:rsid w:val="006042B2"/>
    <w:rsid w:val="006043A4"/>
    <w:rsid w:val="00604513"/>
    <w:rsid w:val="00604869"/>
    <w:rsid w:val="006049C8"/>
    <w:rsid w:val="00604AA1"/>
    <w:rsid w:val="00604B25"/>
    <w:rsid w:val="00604CE7"/>
    <w:rsid w:val="00604D2C"/>
    <w:rsid w:val="00604D5E"/>
    <w:rsid w:val="00604DCE"/>
    <w:rsid w:val="00604DE4"/>
    <w:rsid w:val="00604F6F"/>
    <w:rsid w:val="0060539A"/>
    <w:rsid w:val="00605999"/>
    <w:rsid w:val="006059C8"/>
    <w:rsid w:val="00605D87"/>
    <w:rsid w:val="00605E1F"/>
    <w:rsid w:val="00605E3F"/>
    <w:rsid w:val="00605FEA"/>
    <w:rsid w:val="00606071"/>
    <w:rsid w:val="00606101"/>
    <w:rsid w:val="0060612F"/>
    <w:rsid w:val="0060615E"/>
    <w:rsid w:val="0060617C"/>
    <w:rsid w:val="00606926"/>
    <w:rsid w:val="00606A2C"/>
    <w:rsid w:val="00606B9A"/>
    <w:rsid w:val="00607214"/>
    <w:rsid w:val="00607218"/>
    <w:rsid w:val="0060732D"/>
    <w:rsid w:val="00607633"/>
    <w:rsid w:val="0060780A"/>
    <w:rsid w:val="006078D2"/>
    <w:rsid w:val="00607A59"/>
    <w:rsid w:val="00607ADA"/>
    <w:rsid w:val="00607B13"/>
    <w:rsid w:val="00607CA2"/>
    <w:rsid w:val="00607ED4"/>
    <w:rsid w:val="00607ED8"/>
    <w:rsid w:val="0061003E"/>
    <w:rsid w:val="00610152"/>
    <w:rsid w:val="006101CA"/>
    <w:rsid w:val="00610292"/>
    <w:rsid w:val="006102B2"/>
    <w:rsid w:val="0061031A"/>
    <w:rsid w:val="006103E0"/>
    <w:rsid w:val="006104F4"/>
    <w:rsid w:val="0061052A"/>
    <w:rsid w:val="00610661"/>
    <w:rsid w:val="006106B4"/>
    <w:rsid w:val="0061072A"/>
    <w:rsid w:val="0061099C"/>
    <w:rsid w:val="00610EE4"/>
    <w:rsid w:val="00610F3C"/>
    <w:rsid w:val="00610F82"/>
    <w:rsid w:val="006111EB"/>
    <w:rsid w:val="00611275"/>
    <w:rsid w:val="00611444"/>
    <w:rsid w:val="00611478"/>
    <w:rsid w:val="0061153E"/>
    <w:rsid w:val="006115E7"/>
    <w:rsid w:val="00611676"/>
    <w:rsid w:val="006118ED"/>
    <w:rsid w:val="0061193A"/>
    <w:rsid w:val="006119E4"/>
    <w:rsid w:val="00611AF7"/>
    <w:rsid w:val="00611BC7"/>
    <w:rsid w:val="00611CDE"/>
    <w:rsid w:val="0061216F"/>
    <w:rsid w:val="0061219D"/>
    <w:rsid w:val="006125BA"/>
    <w:rsid w:val="006125C0"/>
    <w:rsid w:val="0061262B"/>
    <w:rsid w:val="0061269E"/>
    <w:rsid w:val="00612805"/>
    <w:rsid w:val="00612AF5"/>
    <w:rsid w:val="00612BAA"/>
    <w:rsid w:val="00612C23"/>
    <w:rsid w:val="006130DE"/>
    <w:rsid w:val="006135CC"/>
    <w:rsid w:val="0061366A"/>
    <w:rsid w:val="0061389E"/>
    <w:rsid w:val="00613908"/>
    <w:rsid w:val="00614049"/>
    <w:rsid w:val="00614133"/>
    <w:rsid w:val="00614262"/>
    <w:rsid w:val="006146E9"/>
    <w:rsid w:val="00614789"/>
    <w:rsid w:val="00614969"/>
    <w:rsid w:val="00614BF1"/>
    <w:rsid w:val="00614DCA"/>
    <w:rsid w:val="00614F2B"/>
    <w:rsid w:val="00614F6B"/>
    <w:rsid w:val="0061514B"/>
    <w:rsid w:val="006153A9"/>
    <w:rsid w:val="006155C2"/>
    <w:rsid w:val="006157E2"/>
    <w:rsid w:val="006158C0"/>
    <w:rsid w:val="0061595D"/>
    <w:rsid w:val="00615969"/>
    <w:rsid w:val="00615BD7"/>
    <w:rsid w:val="00615D52"/>
    <w:rsid w:val="00615F3D"/>
    <w:rsid w:val="0061612D"/>
    <w:rsid w:val="0061647E"/>
    <w:rsid w:val="006164F4"/>
    <w:rsid w:val="0061654D"/>
    <w:rsid w:val="00616790"/>
    <w:rsid w:val="006168A0"/>
    <w:rsid w:val="00616B4C"/>
    <w:rsid w:val="00616BE0"/>
    <w:rsid w:val="00616CE0"/>
    <w:rsid w:val="00616D95"/>
    <w:rsid w:val="00616DF2"/>
    <w:rsid w:val="00617031"/>
    <w:rsid w:val="00617225"/>
    <w:rsid w:val="00617289"/>
    <w:rsid w:val="00617391"/>
    <w:rsid w:val="00617A94"/>
    <w:rsid w:val="00617B3D"/>
    <w:rsid w:val="00617BE0"/>
    <w:rsid w:val="00617E0D"/>
    <w:rsid w:val="00620084"/>
    <w:rsid w:val="006203C1"/>
    <w:rsid w:val="00620457"/>
    <w:rsid w:val="0062055F"/>
    <w:rsid w:val="0062066C"/>
    <w:rsid w:val="0062076B"/>
    <w:rsid w:val="006208DD"/>
    <w:rsid w:val="00620918"/>
    <w:rsid w:val="00620B3F"/>
    <w:rsid w:val="00620E86"/>
    <w:rsid w:val="00620F10"/>
    <w:rsid w:val="00620F8D"/>
    <w:rsid w:val="00621040"/>
    <w:rsid w:val="00621143"/>
    <w:rsid w:val="00621779"/>
    <w:rsid w:val="006218F2"/>
    <w:rsid w:val="00621981"/>
    <w:rsid w:val="006219A0"/>
    <w:rsid w:val="006219F9"/>
    <w:rsid w:val="00621C09"/>
    <w:rsid w:val="00621E76"/>
    <w:rsid w:val="00621E8E"/>
    <w:rsid w:val="00621FDB"/>
    <w:rsid w:val="006221C9"/>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731"/>
    <w:rsid w:val="006237B6"/>
    <w:rsid w:val="00623B0F"/>
    <w:rsid w:val="00623C99"/>
    <w:rsid w:val="00623DEB"/>
    <w:rsid w:val="00623E3E"/>
    <w:rsid w:val="006240A5"/>
    <w:rsid w:val="00624377"/>
    <w:rsid w:val="0062442C"/>
    <w:rsid w:val="006246C7"/>
    <w:rsid w:val="00624A83"/>
    <w:rsid w:val="00624AEE"/>
    <w:rsid w:val="00624B5D"/>
    <w:rsid w:val="00624C83"/>
    <w:rsid w:val="00624D20"/>
    <w:rsid w:val="00624DFE"/>
    <w:rsid w:val="00624E05"/>
    <w:rsid w:val="00624E4C"/>
    <w:rsid w:val="006251F2"/>
    <w:rsid w:val="00625657"/>
    <w:rsid w:val="006256F7"/>
    <w:rsid w:val="0062587A"/>
    <w:rsid w:val="00625B47"/>
    <w:rsid w:val="00625C7E"/>
    <w:rsid w:val="00625CF9"/>
    <w:rsid w:val="00625DB6"/>
    <w:rsid w:val="00625EFC"/>
    <w:rsid w:val="00625F0B"/>
    <w:rsid w:val="00626020"/>
    <w:rsid w:val="0062634D"/>
    <w:rsid w:val="006264BA"/>
    <w:rsid w:val="006265DD"/>
    <w:rsid w:val="006267DF"/>
    <w:rsid w:val="00626DC8"/>
    <w:rsid w:val="00627041"/>
    <w:rsid w:val="006273E2"/>
    <w:rsid w:val="0062758B"/>
    <w:rsid w:val="00627619"/>
    <w:rsid w:val="006276E8"/>
    <w:rsid w:val="006277EE"/>
    <w:rsid w:val="0062792C"/>
    <w:rsid w:val="00627ACC"/>
    <w:rsid w:val="00627BBB"/>
    <w:rsid w:val="00627DEB"/>
    <w:rsid w:val="00630052"/>
    <w:rsid w:val="006301B5"/>
    <w:rsid w:val="00630207"/>
    <w:rsid w:val="0063052E"/>
    <w:rsid w:val="0063053B"/>
    <w:rsid w:val="006305CB"/>
    <w:rsid w:val="006306B1"/>
    <w:rsid w:val="0063071B"/>
    <w:rsid w:val="00630CA1"/>
    <w:rsid w:val="00630DA7"/>
    <w:rsid w:val="0063104A"/>
    <w:rsid w:val="00631170"/>
    <w:rsid w:val="006313F4"/>
    <w:rsid w:val="00631722"/>
    <w:rsid w:val="00631763"/>
    <w:rsid w:val="006318F0"/>
    <w:rsid w:val="00631A05"/>
    <w:rsid w:val="00631B36"/>
    <w:rsid w:val="00631C60"/>
    <w:rsid w:val="00632347"/>
    <w:rsid w:val="00632473"/>
    <w:rsid w:val="006324DF"/>
    <w:rsid w:val="00632508"/>
    <w:rsid w:val="0063294B"/>
    <w:rsid w:val="006329FA"/>
    <w:rsid w:val="00632D5D"/>
    <w:rsid w:val="00632F90"/>
    <w:rsid w:val="00633139"/>
    <w:rsid w:val="006331D1"/>
    <w:rsid w:val="006332B5"/>
    <w:rsid w:val="006334CD"/>
    <w:rsid w:val="006336D0"/>
    <w:rsid w:val="006339C2"/>
    <w:rsid w:val="006339F6"/>
    <w:rsid w:val="00633ADF"/>
    <w:rsid w:val="00633CB8"/>
    <w:rsid w:val="00633D1A"/>
    <w:rsid w:val="00633E3C"/>
    <w:rsid w:val="00633E7D"/>
    <w:rsid w:val="00633EB3"/>
    <w:rsid w:val="00633EB4"/>
    <w:rsid w:val="00633F34"/>
    <w:rsid w:val="00634171"/>
    <w:rsid w:val="00634869"/>
    <w:rsid w:val="0063498A"/>
    <w:rsid w:val="006349BE"/>
    <w:rsid w:val="00634A67"/>
    <w:rsid w:val="00634CAA"/>
    <w:rsid w:val="00634CDE"/>
    <w:rsid w:val="00634D04"/>
    <w:rsid w:val="00634E19"/>
    <w:rsid w:val="00635107"/>
    <w:rsid w:val="00635120"/>
    <w:rsid w:val="00635284"/>
    <w:rsid w:val="006353A5"/>
    <w:rsid w:val="00635C54"/>
    <w:rsid w:val="00635C6A"/>
    <w:rsid w:val="00635D61"/>
    <w:rsid w:val="00635E0D"/>
    <w:rsid w:val="00635E76"/>
    <w:rsid w:val="00635F51"/>
    <w:rsid w:val="00635FF1"/>
    <w:rsid w:val="00636235"/>
    <w:rsid w:val="006363D4"/>
    <w:rsid w:val="0063646E"/>
    <w:rsid w:val="00636559"/>
    <w:rsid w:val="006365C2"/>
    <w:rsid w:val="006367B7"/>
    <w:rsid w:val="00636BC9"/>
    <w:rsid w:val="00636F26"/>
    <w:rsid w:val="00636FB3"/>
    <w:rsid w:val="00637086"/>
    <w:rsid w:val="006370B3"/>
    <w:rsid w:val="0063733E"/>
    <w:rsid w:val="006374F9"/>
    <w:rsid w:val="00637586"/>
    <w:rsid w:val="0063766F"/>
    <w:rsid w:val="00637725"/>
    <w:rsid w:val="00637748"/>
    <w:rsid w:val="00637926"/>
    <w:rsid w:val="0064003E"/>
    <w:rsid w:val="00640581"/>
    <w:rsid w:val="00640606"/>
    <w:rsid w:val="0064062A"/>
    <w:rsid w:val="00640A1F"/>
    <w:rsid w:val="00640B55"/>
    <w:rsid w:val="00640BD8"/>
    <w:rsid w:val="00640DC5"/>
    <w:rsid w:val="00641076"/>
    <w:rsid w:val="006410D8"/>
    <w:rsid w:val="006415A7"/>
    <w:rsid w:val="0064161D"/>
    <w:rsid w:val="006416C8"/>
    <w:rsid w:val="00641AF0"/>
    <w:rsid w:val="00641AFF"/>
    <w:rsid w:val="00641BE9"/>
    <w:rsid w:val="00641D16"/>
    <w:rsid w:val="00641DC9"/>
    <w:rsid w:val="00641E6B"/>
    <w:rsid w:val="0064201A"/>
    <w:rsid w:val="0064234C"/>
    <w:rsid w:val="00642406"/>
    <w:rsid w:val="00642511"/>
    <w:rsid w:val="0064257B"/>
    <w:rsid w:val="006426A2"/>
    <w:rsid w:val="006426D3"/>
    <w:rsid w:val="006426EB"/>
    <w:rsid w:val="006429C8"/>
    <w:rsid w:val="00642BBD"/>
    <w:rsid w:val="00642C32"/>
    <w:rsid w:val="00643048"/>
    <w:rsid w:val="0064314C"/>
    <w:rsid w:val="006431FF"/>
    <w:rsid w:val="006433BF"/>
    <w:rsid w:val="006433FA"/>
    <w:rsid w:val="00643485"/>
    <w:rsid w:val="00643852"/>
    <w:rsid w:val="0064391C"/>
    <w:rsid w:val="0064398A"/>
    <w:rsid w:val="00643A80"/>
    <w:rsid w:val="00643EE1"/>
    <w:rsid w:val="00643F36"/>
    <w:rsid w:val="00644019"/>
    <w:rsid w:val="0064401B"/>
    <w:rsid w:val="00644139"/>
    <w:rsid w:val="006441E8"/>
    <w:rsid w:val="00644237"/>
    <w:rsid w:val="006443B6"/>
    <w:rsid w:val="00644438"/>
    <w:rsid w:val="006445C8"/>
    <w:rsid w:val="00644636"/>
    <w:rsid w:val="00644707"/>
    <w:rsid w:val="0064471D"/>
    <w:rsid w:val="00644828"/>
    <w:rsid w:val="00644831"/>
    <w:rsid w:val="00644906"/>
    <w:rsid w:val="006449B6"/>
    <w:rsid w:val="00644AF3"/>
    <w:rsid w:val="00644C63"/>
    <w:rsid w:val="00644DFE"/>
    <w:rsid w:val="00644EE6"/>
    <w:rsid w:val="00645099"/>
    <w:rsid w:val="006451D1"/>
    <w:rsid w:val="0064533A"/>
    <w:rsid w:val="00645412"/>
    <w:rsid w:val="006457D2"/>
    <w:rsid w:val="00645873"/>
    <w:rsid w:val="0064592B"/>
    <w:rsid w:val="00645A4A"/>
    <w:rsid w:val="00645B03"/>
    <w:rsid w:val="00645CF0"/>
    <w:rsid w:val="00645DEF"/>
    <w:rsid w:val="00645FF4"/>
    <w:rsid w:val="006460D7"/>
    <w:rsid w:val="00646219"/>
    <w:rsid w:val="006462B3"/>
    <w:rsid w:val="006462ED"/>
    <w:rsid w:val="0064636D"/>
    <w:rsid w:val="00646628"/>
    <w:rsid w:val="006466BD"/>
    <w:rsid w:val="00646A01"/>
    <w:rsid w:val="00646AA3"/>
    <w:rsid w:val="00646B4E"/>
    <w:rsid w:val="00646D4D"/>
    <w:rsid w:val="00646EE9"/>
    <w:rsid w:val="00646F41"/>
    <w:rsid w:val="00647088"/>
    <w:rsid w:val="00647156"/>
    <w:rsid w:val="006474B3"/>
    <w:rsid w:val="0064771A"/>
    <w:rsid w:val="0064771D"/>
    <w:rsid w:val="00647C0B"/>
    <w:rsid w:val="006500AE"/>
    <w:rsid w:val="0065014E"/>
    <w:rsid w:val="00650326"/>
    <w:rsid w:val="00650538"/>
    <w:rsid w:val="006505D6"/>
    <w:rsid w:val="00650B3C"/>
    <w:rsid w:val="00650C02"/>
    <w:rsid w:val="00650C3F"/>
    <w:rsid w:val="00650D47"/>
    <w:rsid w:val="00650D4E"/>
    <w:rsid w:val="00650F69"/>
    <w:rsid w:val="0065114B"/>
    <w:rsid w:val="00651266"/>
    <w:rsid w:val="00651426"/>
    <w:rsid w:val="0065148F"/>
    <w:rsid w:val="006514D9"/>
    <w:rsid w:val="00651567"/>
    <w:rsid w:val="006515A8"/>
    <w:rsid w:val="006516CE"/>
    <w:rsid w:val="00651772"/>
    <w:rsid w:val="00651866"/>
    <w:rsid w:val="00651B18"/>
    <w:rsid w:val="00651D9D"/>
    <w:rsid w:val="00651DA9"/>
    <w:rsid w:val="00651DBC"/>
    <w:rsid w:val="006520DF"/>
    <w:rsid w:val="0065226C"/>
    <w:rsid w:val="0065228C"/>
    <w:rsid w:val="006522FA"/>
    <w:rsid w:val="0065230E"/>
    <w:rsid w:val="006523F1"/>
    <w:rsid w:val="00652415"/>
    <w:rsid w:val="00652492"/>
    <w:rsid w:val="00652516"/>
    <w:rsid w:val="00652526"/>
    <w:rsid w:val="0065254B"/>
    <w:rsid w:val="006529E4"/>
    <w:rsid w:val="00652AEE"/>
    <w:rsid w:val="00652D4A"/>
    <w:rsid w:val="00652DB1"/>
    <w:rsid w:val="00652FE2"/>
    <w:rsid w:val="0065303F"/>
    <w:rsid w:val="00653531"/>
    <w:rsid w:val="006538BD"/>
    <w:rsid w:val="00653BD9"/>
    <w:rsid w:val="00653D23"/>
    <w:rsid w:val="00654039"/>
    <w:rsid w:val="006540A3"/>
    <w:rsid w:val="006542E3"/>
    <w:rsid w:val="0065437B"/>
    <w:rsid w:val="00654398"/>
    <w:rsid w:val="00654408"/>
    <w:rsid w:val="006546B2"/>
    <w:rsid w:val="00654767"/>
    <w:rsid w:val="006547A7"/>
    <w:rsid w:val="006547C2"/>
    <w:rsid w:val="00654B2F"/>
    <w:rsid w:val="00654C01"/>
    <w:rsid w:val="00654E97"/>
    <w:rsid w:val="006550A3"/>
    <w:rsid w:val="006552A9"/>
    <w:rsid w:val="006553E9"/>
    <w:rsid w:val="00655542"/>
    <w:rsid w:val="00655564"/>
    <w:rsid w:val="006555D8"/>
    <w:rsid w:val="00655758"/>
    <w:rsid w:val="006558B6"/>
    <w:rsid w:val="006558E5"/>
    <w:rsid w:val="00655AE4"/>
    <w:rsid w:val="00655D4C"/>
    <w:rsid w:val="00655E4B"/>
    <w:rsid w:val="00655EA9"/>
    <w:rsid w:val="00655EAF"/>
    <w:rsid w:val="00655FE5"/>
    <w:rsid w:val="0065600F"/>
    <w:rsid w:val="006560D9"/>
    <w:rsid w:val="006563B8"/>
    <w:rsid w:val="006563CA"/>
    <w:rsid w:val="006564CA"/>
    <w:rsid w:val="00656615"/>
    <w:rsid w:val="0065676A"/>
    <w:rsid w:val="00656A83"/>
    <w:rsid w:val="00656C59"/>
    <w:rsid w:val="00656E34"/>
    <w:rsid w:val="0065713E"/>
    <w:rsid w:val="00657191"/>
    <w:rsid w:val="00657386"/>
    <w:rsid w:val="00657401"/>
    <w:rsid w:val="00657439"/>
    <w:rsid w:val="00657481"/>
    <w:rsid w:val="00657D17"/>
    <w:rsid w:val="00657E40"/>
    <w:rsid w:val="00657F1D"/>
    <w:rsid w:val="00657F79"/>
    <w:rsid w:val="00657FB9"/>
    <w:rsid w:val="006600BE"/>
    <w:rsid w:val="006602BC"/>
    <w:rsid w:val="006605A0"/>
    <w:rsid w:val="00660700"/>
    <w:rsid w:val="00660854"/>
    <w:rsid w:val="006608BA"/>
    <w:rsid w:val="00660A2A"/>
    <w:rsid w:val="00660B01"/>
    <w:rsid w:val="00660B41"/>
    <w:rsid w:val="00660CF6"/>
    <w:rsid w:val="00660F52"/>
    <w:rsid w:val="0066103B"/>
    <w:rsid w:val="006612E4"/>
    <w:rsid w:val="00661350"/>
    <w:rsid w:val="00661419"/>
    <w:rsid w:val="006614A6"/>
    <w:rsid w:val="006614AC"/>
    <w:rsid w:val="006615D2"/>
    <w:rsid w:val="0066177F"/>
    <w:rsid w:val="0066192C"/>
    <w:rsid w:val="00661C2C"/>
    <w:rsid w:val="00661E84"/>
    <w:rsid w:val="00661FA0"/>
    <w:rsid w:val="006621C8"/>
    <w:rsid w:val="0066220C"/>
    <w:rsid w:val="0066235D"/>
    <w:rsid w:val="00662489"/>
    <w:rsid w:val="00662585"/>
    <w:rsid w:val="006627C6"/>
    <w:rsid w:val="006628B2"/>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3E36"/>
    <w:rsid w:val="006640F4"/>
    <w:rsid w:val="0066425F"/>
    <w:rsid w:val="0066435C"/>
    <w:rsid w:val="006643B0"/>
    <w:rsid w:val="00664B2A"/>
    <w:rsid w:val="00664B89"/>
    <w:rsid w:val="00664CB5"/>
    <w:rsid w:val="00664D86"/>
    <w:rsid w:val="006653D0"/>
    <w:rsid w:val="00665AB7"/>
    <w:rsid w:val="00665C2B"/>
    <w:rsid w:val="00665CC7"/>
    <w:rsid w:val="00665DFC"/>
    <w:rsid w:val="00665E9F"/>
    <w:rsid w:val="00665F37"/>
    <w:rsid w:val="006665B9"/>
    <w:rsid w:val="006665D5"/>
    <w:rsid w:val="00666659"/>
    <w:rsid w:val="0066674E"/>
    <w:rsid w:val="006667BC"/>
    <w:rsid w:val="00666A32"/>
    <w:rsid w:val="00666ADF"/>
    <w:rsid w:val="00666B2D"/>
    <w:rsid w:val="00666B54"/>
    <w:rsid w:val="00666BEA"/>
    <w:rsid w:val="00666C10"/>
    <w:rsid w:val="00666CC1"/>
    <w:rsid w:val="00666E3F"/>
    <w:rsid w:val="00666F20"/>
    <w:rsid w:val="006670BA"/>
    <w:rsid w:val="00667288"/>
    <w:rsid w:val="00667404"/>
    <w:rsid w:val="00667A14"/>
    <w:rsid w:val="00667E3A"/>
    <w:rsid w:val="00667E71"/>
    <w:rsid w:val="00667FD9"/>
    <w:rsid w:val="00667FFC"/>
    <w:rsid w:val="00670073"/>
    <w:rsid w:val="0067009E"/>
    <w:rsid w:val="00670455"/>
    <w:rsid w:val="0067047E"/>
    <w:rsid w:val="00670553"/>
    <w:rsid w:val="00670619"/>
    <w:rsid w:val="006706E8"/>
    <w:rsid w:val="006707B0"/>
    <w:rsid w:val="006707D8"/>
    <w:rsid w:val="00670866"/>
    <w:rsid w:val="00670C76"/>
    <w:rsid w:val="00670F81"/>
    <w:rsid w:val="00670FB4"/>
    <w:rsid w:val="006713C5"/>
    <w:rsid w:val="00671529"/>
    <w:rsid w:val="00671627"/>
    <w:rsid w:val="0067176A"/>
    <w:rsid w:val="006717B5"/>
    <w:rsid w:val="006719DA"/>
    <w:rsid w:val="00671A70"/>
    <w:rsid w:val="00671BF1"/>
    <w:rsid w:val="00671E39"/>
    <w:rsid w:val="00671F2F"/>
    <w:rsid w:val="00671FFD"/>
    <w:rsid w:val="00672257"/>
    <w:rsid w:val="00672641"/>
    <w:rsid w:val="006726B5"/>
    <w:rsid w:val="0067296E"/>
    <w:rsid w:val="0067299C"/>
    <w:rsid w:val="00672A76"/>
    <w:rsid w:val="00672B0B"/>
    <w:rsid w:val="00672C1F"/>
    <w:rsid w:val="00672CBB"/>
    <w:rsid w:val="00672D52"/>
    <w:rsid w:val="00672EFD"/>
    <w:rsid w:val="0067316F"/>
    <w:rsid w:val="00673212"/>
    <w:rsid w:val="006733F6"/>
    <w:rsid w:val="0067341D"/>
    <w:rsid w:val="006736A2"/>
    <w:rsid w:val="006736CF"/>
    <w:rsid w:val="006736EC"/>
    <w:rsid w:val="00673878"/>
    <w:rsid w:val="00673A0B"/>
    <w:rsid w:val="00673B87"/>
    <w:rsid w:val="00673BF1"/>
    <w:rsid w:val="00674048"/>
    <w:rsid w:val="00674165"/>
    <w:rsid w:val="00674182"/>
    <w:rsid w:val="006744EB"/>
    <w:rsid w:val="0067470E"/>
    <w:rsid w:val="006747D2"/>
    <w:rsid w:val="00674BC3"/>
    <w:rsid w:val="00674C74"/>
    <w:rsid w:val="00674D33"/>
    <w:rsid w:val="00674F15"/>
    <w:rsid w:val="0067509E"/>
    <w:rsid w:val="00675280"/>
    <w:rsid w:val="006752EE"/>
    <w:rsid w:val="006753E9"/>
    <w:rsid w:val="0067544C"/>
    <w:rsid w:val="00675584"/>
    <w:rsid w:val="00675763"/>
    <w:rsid w:val="006758DE"/>
    <w:rsid w:val="00675BEA"/>
    <w:rsid w:val="00675C4F"/>
    <w:rsid w:val="00675CF0"/>
    <w:rsid w:val="006760B4"/>
    <w:rsid w:val="006760DE"/>
    <w:rsid w:val="00676302"/>
    <w:rsid w:val="0067665E"/>
    <w:rsid w:val="0067688A"/>
    <w:rsid w:val="0067688D"/>
    <w:rsid w:val="006769A3"/>
    <w:rsid w:val="00676A1B"/>
    <w:rsid w:val="00676AB7"/>
    <w:rsid w:val="00676D43"/>
    <w:rsid w:val="00676D89"/>
    <w:rsid w:val="00676DE7"/>
    <w:rsid w:val="00677049"/>
    <w:rsid w:val="006770FF"/>
    <w:rsid w:val="0067735C"/>
    <w:rsid w:val="0067751C"/>
    <w:rsid w:val="00677602"/>
    <w:rsid w:val="00677755"/>
    <w:rsid w:val="0067794A"/>
    <w:rsid w:val="00677A01"/>
    <w:rsid w:val="00677B4E"/>
    <w:rsid w:val="00680473"/>
    <w:rsid w:val="006805EC"/>
    <w:rsid w:val="00680677"/>
    <w:rsid w:val="00680700"/>
    <w:rsid w:val="006808F5"/>
    <w:rsid w:val="0068093A"/>
    <w:rsid w:val="00680986"/>
    <w:rsid w:val="00680A63"/>
    <w:rsid w:val="00680C16"/>
    <w:rsid w:val="00680D3A"/>
    <w:rsid w:val="00680DD1"/>
    <w:rsid w:val="006810B9"/>
    <w:rsid w:val="00681138"/>
    <w:rsid w:val="0068116B"/>
    <w:rsid w:val="006812E5"/>
    <w:rsid w:val="0068158C"/>
    <w:rsid w:val="0068167F"/>
    <w:rsid w:val="00681BD3"/>
    <w:rsid w:val="00681BE2"/>
    <w:rsid w:val="00681BF6"/>
    <w:rsid w:val="00681C5F"/>
    <w:rsid w:val="00681CE5"/>
    <w:rsid w:val="00681CEB"/>
    <w:rsid w:val="00681D36"/>
    <w:rsid w:val="00681E30"/>
    <w:rsid w:val="00681F34"/>
    <w:rsid w:val="00681F7E"/>
    <w:rsid w:val="00681FFA"/>
    <w:rsid w:val="0068219E"/>
    <w:rsid w:val="006822EE"/>
    <w:rsid w:val="00682313"/>
    <w:rsid w:val="006823A5"/>
    <w:rsid w:val="006823FF"/>
    <w:rsid w:val="0068242C"/>
    <w:rsid w:val="00682587"/>
    <w:rsid w:val="006825A2"/>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521"/>
    <w:rsid w:val="00684BC6"/>
    <w:rsid w:val="00684BFB"/>
    <w:rsid w:val="00684C6F"/>
    <w:rsid w:val="00684DA7"/>
    <w:rsid w:val="00684F76"/>
    <w:rsid w:val="00685228"/>
    <w:rsid w:val="006854A0"/>
    <w:rsid w:val="006857DE"/>
    <w:rsid w:val="00685ACA"/>
    <w:rsid w:val="00685D0F"/>
    <w:rsid w:val="00685DB7"/>
    <w:rsid w:val="00685E32"/>
    <w:rsid w:val="00685EF9"/>
    <w:rsid w:val="006861AC"/>
    <w:rsid w:val="0068643A"/>
    <w:rsid w:val="00686586"/>
    <w:rsid w:val="006866C3"/>
    <w:rsid w:val="006867A9"/>
    <w:rsid w:val="0068694E"/>
    <w:rsid w:val="00686C37"/>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5C"/>
    <w:rsid w:val="006909B9"/>
    <w:rsid w:val="00690CAB"/>
    <w:rsid w:val="00690D20"/>
    <w:rsid w:val="00690EBE"/>
    <w:rsid w:val="00690FC8"/>
    <w:rsid w:val="00691043"/>
    <w:rsid w:val="006913B9"/>
    <w:rsid w:val="0069141C"/>
    <w:rsid w:val="0069161F"/>
    <w:rsid w:val="00691781"/>
    <w:rsid w:val="00691C99"/>
    <w:rsid w:val="00691CFB"/>
    <w:rsid w:val="00691E4C"/>
    <w:rsid w:val="00692270"/>
    <w:rsid w:val="00692480"/>
    <w:rsid w:val="0069253C"/>
    <w:rsid w:val="006925A3"/>
    <w:rsid w:val="006925AD"/>
    <w:rsid w:val="00692609"/>
    <w:rsid w:val="006929D0"/>
    <w:rsid w:val="00692AAE"/>
    <w:rsid w:val="00692ADB"/>
    <w:rsid w:val="00692AF4"/>
    <w:rsid w:val="00692EF1"/>
    <w:rsid w:val="00692FF5"/>
    <w:rsid w:val="00693426"/>
    <w:rsid w:val="0069360C"/>
    <w:rsid w:val="00693655"/>
    <w:rsid w:val="0069390E"/>
    <w:rsid w:val="00693A68"/>
    <w:rsid w:val="00693D81"/>
    <w:rsid w:val="00693DF2"/>
    <w:rsid w:val="00693E6E"/>
    <w:rsid w:val="006941E3"/>
    <w:rsid w:val="0069425B"/>
    <w:rsid w:val="00694263"/>
    <w:rsid w:val="006948A2"/>
    <w:rsid w:val="00694938"/>
    <w:rsid w:val="00694A49"/>
    <w:rsid w:val="00694AA9"/>
    <w:rsid w:val="00694B18"/>
    <w:rsid w:val="00694E5E"/>
    <w:rsid w:val="00694F5D"/>
    <w:rsid w:val="006951C9"/>
    <w:rsid w:val="0069561C"/>
    <w:rsid w:val="00695A1C"/>
    <w:rsid w:val="00695A1E"/>
    <w:rsid w:val="00695B74"/>
    <w:rsid w:val="00695DE7"/>
    <w:rsid w:val="0069607A"/>
    <w:rsid w:val="006962A1"/>
    <w:rsid w:val="00696355"/>
    <w:rsid w:val="006963EB"/>
    <w:rsid w:val="006964EB"/>
    <w:rsid w:val="0069656F"/>
    <w:rsid w:val="00696671"/>
    <w:rsid w:val="00696A4A"/>
    <w:rsid w:val="00696CD7"/>
    <w:rsid w:val="00696D5A"/>
    <w:rsid w:val="006971D3"/>
    <w:rsid w:val="0069742A"/>
    <w:rsid w:val="006974A6"/>
    <w:rsid w:val="006974C8"/>
    <w:rsid w:val="00697567"/>
    <w:rsid w:val="00697686"/>
    <w:rsid w:val="00697688"/>
    <w:rsid w:val="00697843"/>
    <w:rsid w:val="00697964"/>
    <w:rsid w:val="00697F58"/>
    <w:rsid w:val="00697FD9"/>
    <w:rsid w:val="006A01D7"/>
    <w:rsid w:val="006A0386"/>
    <w:rsid w:val="006A0430"/>
    <w:rsid w:val="006A0680"/>
    <w:rsid w:val="006A08DA"/>
    <w:rsid w:val="006A0A0F"/>
    <w:rsid w:val="006A0A3A"/>
    <w:rsid w:val="006A0B97"/>
    <w:rsid w:val="006A0CFC"/>
    <w:rsid w:val="006A0D86"/>
    <w:rsid w:val="006A0D9F"/>
    <w:rsid w:val="006A0DCB"/>
    <w:rsid w:val="006A0DFD"/>
    <w:rsid w:val="006A0FBF"/>
    <w:rsid w:val="006A12E8"/>
    <w:rsid w:val="006A1780"/>
    <w:rsid w:val="006A187D"/>
    <w:rsid w:val="006A18DB"/>
    <w:rsid w:val="006A19EC"/>
    <w:rsid w:val="006A1A3D"/>
    <w:rsid w:val="006A1A6C"/>
    <w:rsid w:val="006A1B34"/>
    <w:rsid w:val="006A1CE5"/>
    <w:rsid w:val="006A1E87"/>
    <w:rsid w:val="006A1E9F"/>
    <w:rsid w:val="006A2026"/>
    <w:rsid w:val="006A203E"/>
    <w:rsid w:val="006A23D7"/>
    <w:rsid w:val="006A244C"/>
    <w:rsid w:val="006A25F7"/>
    <w:rsid w:val="006A2931"/>
    <w:rsid w:val="006A2A1B"/>
    <w:rsid w:val="006A2B6E"/>
    <w:rsid w:val="006A2BCA"/>
    <w:rsid w:val="006A2CA3"/>
    <w:rsid w:val="006A2D4F"/>
    <w:rsid w:val="006A2ECF"/>
    <w:rsid w:val="006A2FA0"/>
    <w:rsid w:val="006A2FCA"/>
    <w:rsid w:val="006A2FDC"/>
    <w:rsid w:val="006A311B"/>
    <w:rsid w:val="006A31CD"/>
    <w:rsid w:val="006A31E1"/>
    <w:rsid w:val="006A322A"/>
    <w:rsid w:val="006A3232"/>
    <w:rsid w:val="006A34F3"/>
    <w:rsid w:val="006A360E"/>
    <w:rsid w:val="006A3AD2"/>
    <w:rsid w:val="006A3DF1"/>
    <w:rsid w:val="006A3ECF"/>
    <w:rsid w:val="006A41B4"/>
    <w:rsid w:val="006A46E1"/>
    <w:rsid w:val="006A471A"/>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738"/>
    <w:rsid w:val="006A678F"/>
    <w:rsid w:val="006A67DF"/>
    <w:rsid w:val="006A67EC"/>
    <w:rsid w:val="006A6841"/>
    <w:rsid w:val="006A68E2"/>
    <w:rsid w:val="006A6A3D"/>
    <w:rsid w:val="006A6B0C"/>
    <w:rsid w:val="006A6B95"/>
    <w:rsid w:val="006A6DE3"/>
    <w:rsid w:val="006A6F91"/>
    <w:rsid w:val="006A706B"/>
    <w:rsid w:val="006A71A6"/>
    <w:rsid w:val="006A74E8"/>
    <w:rsid w:val="006A751C"/>
    <w:rsid w:val="006A75E3"/>
    <w:rsid w:val="006A7662"/>
    <w:rsid w:val="006A78BC"/>
    <w:rsid w:val="006A7A40"/>
    <w:rsid w:val="006A7F9C"/>
    <w:rsid w:val="006B0053"/>
    <w:rsid w:val="006B02CE"/>
    <w:rsid w:val="006B030E"/>
    <w:rsid w:val="006B03E1"/>
    <w:rsid w:val="006B03F1"/>
    <w:rsid w:val="006B0452"/>
    <w:rsid w:val="006B08A7"/>
    <w:rsid w:val="006B0CF8"/>
    <w:rsid w:val="006B0D10"/>
    <w:rsid w:val="006B0D3A"/>
    <w:rsid w:val="006B0F5A"/>
    <w:rsid w:val="006B10AA"/>
    <w:rsid w:val="006B1268"/>
    <w:rsid w:val="006B13F5"/>
    <w:rsid w:val="006B162F"/>
    <w:rsid w:val="006B1831"/>
    <w:rsid w:val="006B1878"/>
    <w:rsid w:val="006B1BA9"/>
    <w:rsid w:val="006B1C29"/>
    <w:rsid w:val="006B1C9F"/>
    <w:rsid w:val="006B1D5C"/>
    <w:rsid w:val="006B1E38"/>
    <w:rsid w:val="006B1E6D"/>
    <w:rsid w:val="006B1F5A"/>
    <w:rsid w:val="006B20DB"/>
    <w:rsid w:val="006B23FF"/>
    <w:rsid w:val="006B253A"/>
    <w:rsid w:val="006B272F"/>
    <w:rsid w:val="006B28D7"/>
    <w:rsid w:val="006B29B2"/>
    <w:rsid w:val="006B2D58"/>
    <w:rsid w:val="006B3118"/>
    <w:rsid w:val="006B31CC"/>
    <w:rsid w:val="006B32E5"/>
    <w:rsid w:val="006B34ED"/>
    <w:rsid w:val="006B3883"/>
    <w:rsid w:val="006B38D8"/>
    <w:rsid w:val="006B3A2F"/>
    <w:rsid w:val="006B3A69"/>
    <w:rsid w:val="006B3B3D"/>
    <w:rsid w:val="006B3C28"/>
    <w:rsid w:val="006B3D17"/>
    <w:rsid w:val="006B3F30"/>
    <w:rsid w:val="006B40DF"/>
    <w:rsid w:val="006B410C"/>
    <w:rsid w:val="006B4213"/>
    <w:rsid w:val="006B4223"/>
    <w:rsid w:val="006B42C2"/>
    <w:rsid w:val="006B42EC"/>
    <w:rsid w:val="006B42F6"/>
    <w:rsid w:val="006B43A4"/>
    <w:rsid w:val="006B44E2"/>
    <w:rsid w:val="006B44EC"/>
    <w:rsid w:val="006B4653"/>
    <w:rsid w:val="006B46E6"/>
    <w:rsid w:val="006B471A"/>
    <w:rsid w:val="006B4779"/>
    <w:rsid w:val="006B47B8"/>
    <w:rsid w:val="006B4836"/>
    <w:rsid w:val="006B4C0A"/>
    <w:rsid w:val="006B4C7A"/>
    <w:rsid w:val="006B500A"/>
    <w:rsid w:val="006B5211"/>
    <w:rsid w:val="006B52A5"/>
    <w:rsid w:val="006B54D4"/>
    <w:rsid w:val="006B5595"/>
    <w:rsid w:val="006B55D3"/>
    <w:rsid w:val="006B57C4"/>
    <w:rsid w:val="006B59FB"/>
    <w:rsid w:val="006B5A8E"/>
    <w:rsid w:val="006B5B1E"/>
    <w:rsid w:val="006B5B57"/>
    <w:rsid w:val="006B5BBF"/>
    <w:rsid w:val="006B5EF2"/>
    <w:rsid w:val="006B5F58"/>
    <w:rsid w:val="006B6146"/>
    <w:rsid w:val="006B635A"/>
    <w:rsid w:val="006B655C"/>
    <w:rsid w:val="006B678F"/>
    <w:rsid w:val="006B6804"/>
    <w:rsid w:val="006B6953"/>
    <w:rsid w:val="006B695B"/>
    <w:rsid w:val="006B6AC2"/>
    <w:rsid w:val="006B6CB8"/>
    <w:rsid w:val="006B6D19"/>
    <w:rsid w:val="006B6DB1"/>
    <w:rsid w:val="006B6DD9"/>
    <w:rsid w:val="006B709E"/>
    <w:rsid w:val="006B71C2"/>
    <w:rsid w:val="006B72B0"/>
    <w:rsid w:val="006B73E7"/>
    <w:rsid w:val="006B74DA"/>
    <w:rsid w:val="006B75B5"/>
    <w:rsid w:val="006B7635"/>
    <w:rsid w:val="006B7915"/>
    <w:rsid w:val="006B7952"/>
    <w:rsid w:val="006B7DE9"/>
    <w:rsid w:val="006B7E3E"/>
    <w:rsid w:val="006B7ED2"/>
    <w:rsid w:val="006BC929"/>
    <w:rsid w:val="006C0019"/>
    <w:rsid w:val="006C00F7"/>
    <w:rsid w:val="006C04A9"/>
    <w:rsid w:val="006C0589"/>
    <w:rsid w:val="006C06B8"/>
    <w:rsid w:val="006C0942"/>
    <w:rsid w:val="006C0A59"/>
    <w:rsid w:val="006C0A85"/>
    <w:rsid w:val="006C0B85"/>
    <w:rsid w:val="006C0C14"/>
    <w:rsid w:val="006C1120"/>
    <w:rsid w:val="006C123D"/>
    <w:rsid w:val="006C1346"/>
    <w:rsid w:val="006C142C"/>
    <w:rsid w:val="006C1A58"/>
    <w:rsid w:val="006C1A85"/>
    <w:rsid w:val="006C1ADA"/>
    <w:rsid w:val="006C1CF6"/>
    <w:rsid w:val="006C1EB6"/>
    <w:rsid w:val="006C21A4"/>
    <w:rsid w:val="006C220B"/>
    <w:rsid w:val="006C25C1"/>
    <w:rsid w:val="006C262E"/>
    <w:rsid w:val="006C26A3"/>
    <w:rsid w:val="006C27B6"/>
    <w:rsid w:val="006C27FB"/>
    <w:rsid w:val="006C28EC"/>
    <w:rsid w:val="006C296F"/>
    <w:rsid w:val="006C2B29"/>
    <w:rsid w:val="006C2CCE"/>
    <w:rsid w:val="006C2DF0"/>
    <w:rsid w:val="006C3008"/>
    <w:rsid w:val="006C30B1"/>
    <w:rsid w:val="006C30CD"/>
    <w:rsid w:val="006C32C8"/>
    <w:rsid w:val="006C336D"/>
    <w:rsid w:val="006C33D4"/>
    <w:rsid w:val="006C3612"/>
    <w:rsid w:val="006C3847"/>
    <w:rsid w:val="006C3858"/>
    <w:rsid w:val="006C3938"/>
    <w:rsid w:val="006C395D"/>
    <w:rsid w:val="006C3B42"/>
    <w:rsid w:val="006C3BD4"/>
    <w:rsid w:val="006C3CB6"/>
    <w:rsid w:val="006C3D6B"/>
    <w:rsid w:val="006C4163"/>
    <w:rsid w:val="006C418D"/>
    <w:rsid w:val="006C41BE"/>
    <w:rsid w:val="006C46D4"/>
    <w:rsid w:val="006C4855"/>
    <w:rsid w:val="006C48E4"/>
    <w:rsid w:val="006C4BE7"/>
    <w:rsid w:val="006C4CC7"/>
    <w:rsid w:val="006C4F7D"/>
    <w:rsid w:val="006C4F94"/>
    <w:rsid w:val="006C5112"/>
    <w:rsid w:val="006C544E"/>
    <w:rsid w:val="006C54B4"/>
    <w:rsid w:val="006C5F3C"/>
    <w:rsid w:val="006C6066"/>
    <w:rsid w:val="006C6150"/>
    <w:rsid w:val="006C6164"/>
    <w:rsid w:val="006C61D9"/>
    <w:rsid w:val="006C632E"/>
    <w:rsid w:val="006C645C"/>
    <w:rsid w:val="006C6681"/>
    <w:rsid w:val="006C66BC"/>
    <w:rsid w:val="006C66CA"/>
    <w:rsid w:val="006C66DE"/>
    <w:rsid w:val="006C673F"/>
    <w:rsid w:val="006C6B7E"/>
    <w:rsid w:val="006C6BE1"/>
    <w:rsid w:val="006C6C1E"/>
    <w:rsid w:val="006C6C81"/>
    <w:rsid w:val="006C70AD"/>
    <w:rsid w:val="006C71F7"/>
    <w:rsid w:val="006C73D2"/>
    <w:rsid w:val="006C7492"/>
    <w:rsid w:val="006C7758"/>
    <w:rsid w:val="006C77F0"/>
    <w:rsid w:val="006C79B0"/>
    <w:rsid w:val="006C7A1F"/>
    <w:rsid w:val="006C7A46"/>
    <w:rsid w:val="006C7ADC"/>
    <w:rsid w:val="006C7E70"/>
    <w:rsid w:val="006CB2F5"/>
    <w:rsid w:val="006D02E1"/>
    <w:rsid w:val="006D0681"/>
    <w:rsid w:val="006D0717"/>
    <w:rsid w:val="006D0726"/>
    <w:rsid w:val="006D0D54"/>
    <w:rsid w:val="006D1035"/>
    <w:rsid w:val="006D106F"/>
    <w:rsid w:val="006D11A6"/>
    <w:rsid w:val="006D135C"/>
    <w:rsid w:val="006D1401"/>
    <w:rsid w:val="006D1468"/>
    <w:rsid w:val="006D149C"/>
    <w:rsid w:val="006D14DC"/>
    <w:rsid w:val="006D15FD"/>
    <w:rsid w:val="006D166D"/>
    <w:rsid w:val="006D17FE"/>
    <w:rsid w:val="006D19E8"/>
    <w:rsid w:val="006D1A9D"/>
    <w:rsid w:val="006D1B75"/>
    <w:rsid w:val="006D1C43"/>
    <w:rsid w:val="006D1C4E"/>
    <w:rsid w:val="006D1E56"/>
    <w:rsid w:val="006D1FA6"/>
    <w:rsid w:val="006D1FB8"/>
    <w:rsid w:val="006D1FEE"/>
    <w:rsid w:val="006D20BF"/>
    <w:rsid w:val="006D20D1"/>
    <w:rsid w:val="006D250E"/>
    <w:rsid w:val="006D2623"/>
    <w:rsid w:val="006D2895"/>
    <w:rsid w:val="006D2936"/>
    <w:rsid w:val="006D297B"/>
    <w:rsid w:val="006D2A72"/>
    <w:rsid w:val="006D2A85"/>
    <w:rsid w:val="006D2B48"/>
    <w:rsid w:val="006D2ED2"/>
    <w:rsid w:val="006D2EDB"/>
    <w:rsid w:val="006D2EF2"/>
    <w:rsid w:val="006D309E"/>
    <w:rsid w:val="006D3192"/>
    <w:rsid w:val="006D33F6"/>
    <w:rsid w:val="006D34E3"/>
    <w:rsid w:val="006D37B3"/>
    <w:rsid w:val="006D37FE"/>
    <w:rsid w:val="006D3A13"/>
    <w:rsid w:val="006D3C05"/>
    <w:rsid w:val="006D3C40"/>
    <w:rsid w:val="006D3D26"/>
    <w:rsid w:val="006D3DAA"/>
    <w:rsid w:val="006D3DC8"/>
    <w:rsid w:val="006D3F70"/>
    <w:rsid w:val="006D3FC5"/>
    <w:rsid w:val="006D41AB"/>
    <w:rsid w:val="006D4501"/>
    <w:rsid w:val="006D4544"/>
    <w:rsid w:val="006D475A"/>
    <w:rsid w:val="006D47C0"/>
    <w:rsid w:val="006D47D5"/>
    <w:rsid w:val="006D4802"/>
    <w:rsid w:val="006D4959"/>
    <w:rsid w:val="006D4AB8"/>
    <w:rsid w:val="006D4C5A"/>
    <w:rsid w:val="006D4D4C"/>
    <w:rsid w:val="006D4DA1"/>
    <w:rsid w:val="006D4E95"/>
    <w:rsid w:val="006D4EEC"/>
    <w:rsid w:val="006D4F4F"/>
    <w:rsid w:val="006D4F8D"/>
    <w:rsid w:val="006D4FCD"/>
    <w:rsid w:val="006D5021"/>
    <w:rsid w:val="006D5187"/>
    <w:rsid w:val="006D52C2"/>
    <w:rsid w:val="006D550D"/>
    <w:rsid w:val="006D564C"/>
    <w:rsid w:val="006D565F"/>
    <w:rsid w:val="006D5BE8"/>
    <w:rsid w:val="006D5C4B"/>
    <w:rsid w:val="006D5CD6"/>
    <w:rsid w:val="006D6025"/>
    <w:rsid w:val="006D6245"/>
    <w:rsid w:val="006D649C"/>
    <w:rsid w:val="006D6612"/>
    <w:rsid w:val="006D662F"/>
    <w:rsid w:val="006D66C1"/>
    <w:rsid w:val="006D6719"/>
    <w:rsid w:val="006D6AB7"/>
    <w:rsid w:val="006D6B37"/>
    <w:rsid w:val="006D6C6D"/>
    <w:rsid w:val="006D6DCC"/>
    <w:rsid w:val="006D6E07"/>
    <w:rsid w:val="006D6FBE"/>
    <w:rsid w:val="006D711C"/>
    <w:rsid w:val="006D71EC"/>
    <w:rsid w:val="006D7285"/>
    <w:rsid w:val="006D7451"/>
    <w:rsid w:val="006D747A"/>
    <w:rsid w:val="006D7516"/>
    <w:rsid w:val="006D7536"/>
    <w:rsid w:val="006D7805"/>
    <w:rsid w:val="006D7AC8"/>
    <w:rsid w:val="006D7BC3"/>
    <w:rsid w:val="006D7BE3"/>
    <w:rsid w:val="006D7FE8"/>
    <w:rsid w:val="006E0181"/>
    <w:rsid w:val="006E033A"/>
    <w:rsid w:val="006E03A8"/>
    <w:rsid w:val="006E047A"/>
    <w:rsid w:val="006E06B1"/>
    <w:rsid w:val="006E0745"/>
    <w:rsid w:val="006E0C82"/>
    <w:rsid w:val="006E0C87"/>
    <w:rsid w:val="006E0F1B"/>
    <w:rsid w:val="006E0F87"/>
    <w:rsid w:val="006E129D"/>
    <w:rsid w:val="006E13C7"/>
    <w:rsid w:val="006E14E0"/>
    <w:rsid w:val="006E15BA"/>
    <w:rsid w:val="006E1890"/>
    <w:rsid w:val="006E190C"/>
    <w:rsid w:val="006E194F"/>
    <w:rsid w:val="006E2016"/>
    <w:rsid w:val="006E20D9"/>
    <w:rsid w:val="006E21F7"/>
    <w:rsid w:val="006E2C93"/>
    <w:rsid w:val="006E2D03"/>
    <w:rsid w:val="006E2D89"/>
    <w:rsid w:val="006E2E88"/>
    <w:rsid w:val="006E2FE7"/>
    <w:rsid w:val="006E30AB"/>
    <w:rsid w:val="006E32D8"/>
    <w:rsid w:val="006E3305"/>
    <w:rsid w:val="006E3495"/>
    <w:rsid w:val="006E34A7"/>
    <w:rsid w:val="006E35CA"/>
    <w:rsid w:val="006E35D4"/>
    <w:rsid w:val="006E375B"/>
    <w:rsid w:val="006E3971"/>
    <w:rsid w:val="006E3A12"/>
    <w:rsid w:val="006E3A19"/>
    <w:rsid w:val="006E3AC4"/>
    <w:rsid w:val="006E3B5C"/>
    <w:rsid w:val="006E3D67"/>
    <w:rsid w:val="006E3FB0"/>
    <w:rsid w:val="006E44F1"/>
    <w:rsid w:val="006E4626"/>
    <w:rsid w:val="006E4643"/>
    <w:rsid w:val="006E465D"/>
    <w:rsid w:val="006E470E"/>
    <w:rsid w:val="006E476A"/>
    <w:rsid w:val="006E4A1A"/>
    <w:rsid w:val="006E4AA7"/>
    <w:rsid w:val="006E4ACA"/>
    <w:rsid w:val="006E4AD2"/>
    <w:rsid w:val="006E4C4B"/>
    <w:rsid w:val="006E5331"/>
    <w:rsid w:val="006E537C"/>
    <w:rsid w:val="006E557C"/>
    <w:rsid w:val="006E5583"/>
    <w:rsid w:val="006E55B2"/>
    <w:rsid w:val="006E55BF"/>
    <w:rsid w:val="006E58D3"/>
    <w:rsid w:val="006E5C42"/>
    <w:rsid w:val="006E5D2F"/>
    <w:rsid w:val="006E5D6D"/>
    <w:rsid w:val="006E5DB6"/>
    <w:rsid w:val="006E60BC"/>
    <w:rsid w:val="006E6121"/>
    <w:rsid w:val="006E619F"/>
    <w:rsid w:val="006E620B"/>
    <w:rsid w:val="006E66BB"/>
    <w:rsid w:val="006E674A"/>
    <w:rsid w:val="006E68FE"/>
    <w:rsid w:val="006E6A73"/>
    <w:rsid w:val="006E6C14"/>
    <w:rsid w:val="006E6E44"/>
    <w:rsid w:val="006E6EF6"/>
    <w:rsid w:val="006E6F5D"/>
    <w:rsid w:val="006E7104"/>
    <w:rsid w:val="006E7387"/>
    <w:rsid w:val="006E73F0"/>
    <w:rsid w:val="006E75ED"/>
    <w:rsid w:val="006E76C3"/>
    <w:rsid w:val="006E7719"/>
    <w:rsid w:val="006E7809"/>
    <w:rsid w:val="006E786B"/>
    <w:rsid w:val="006E789F"/>
    <w:rsid w:val="006E7918"/>
    <w:rsid w:val="006E7967"/>
    <w:rsid w:val="006E7A86"/>
    <w:rsid w:val="006E7C3F"/>
    <w:rsid w:val="006E7C4E"/>
    <w:rsid w:val="006E7D28"/>
    <w:rsid w:val="006E7E3D"/>
    <w:rsid w:val="006F0082"/>
    <w:rsid w:val="006F02CF"/>
    <w:rsid w:val="006F0327"/>
    <w:rsid w:val="006F0459"/>
    <w:rsid w:val="006F04EA"/>
    <w:rsid w:val="006F0513"/>
    <w:rsid w:val="006F0536"/>
    <w:rsid w:val="006F056C"/>
    <w:rsid w:val="006F06F5"/>
    <w:rsid w:val="006F0703"/>
    <w:rsid w:val="006F08DB"/>
    <w:rsid w:val="006F0C4E"/>
    <w:rsid w:val="006F0CFF"/>
    <w:rsid w:val="006F0DB5"/>
    <w:rsid w:val="006F0DC9"/>
    <w:rsid w:val="006F13BF"/>
    <w:rsid w:val="006F14CD"/>
    <w:rsid w:val="006F1516"/>
    <w:rsid w:val="006F1557"/>
    <w:rsid w:val="006F172A"/>
    <w:rsid w:val="006F1BFB"/>
    <w:rsid w:val="006F2185"/>
    <w:rsid w:val="006F22AF"/>
    <w:rsid w:val="006F2568"/>
    <w:rsid w:val="006F2575"/>
    <w:rsid w:val="006F25F7"/>
    <w:rsid w:val="006F2764"/>
    <w:rsid w:val="006F2815"/>
    <w:rsid w:val="006F2873"/>
    <w:rsid w:val="006F28D4"/>
    <w:rsid w:val="006F28D7"/>
    <w:rsid w:val="006F294F"/>
    <w:rsid w:val="006F2AD0"/>
    <w:rsid w:val="006F2BA9"/>
    <w:rsid w:val="006F2BC2"/>
    <w:rsid w:val="006F2D5A"/>
    <w:rsid w:val="006F2DBA"/>
    <w:rsid w:val="006F2F9B"/>
    <w:rsid w:val="006F3151"/>
    <w:rsid w:val="006F3485"/>
    <w:rsid w:val="006F355E"/>
    <w:rsid w:val="006F3581"/>
    <w:rsid w:val="006F3609"/>
    <w:rsid w:val="006F3674"/>
    <w:rsid w:val="006F3A2E"/>
    <w:rsid w:val="006F3A37"/>
    <w:rsid w:val="006F3AA4"/>
    <w:rsid w:val="006F3D3F"/>
    <w:rsid w:val="006F3E19"/>
    <w:rsid w:val="006F40B0"/>
    <w:rsid w:val="006F4168"/>
    <w:rsid w:val="006F41A1"/>
    <w:rsid w:val="006F41D9"/>
    <w:rsid w:val="006F452E"/>
    <w:rsid w:val="006F4615"/>
    <w:rsid w:val="006F4639"/>
    <w:rsid w:val="006F4888"/>
    <w:rsid w:val="006F4A31"/>
    <w:rsid w:val="006F4A67"/>
    <w:rsid w:val="006F4A84"/>
    <w:rsid w:val="006F4BC5"/>
    <w:rsid w:val="006F4C67"/>
    <w:rsid w:val="006F4DA1"/>
    <w:rsid w:val="006F4DC4"/>
    <w:rsid w:val="006F4F60"/>
    <w:rsid w:val="006F5005"/>
    <w:rsid w:val="006F5032"/>
    <w:rsid w:val="006F50BF"/>
    <w:rsid w:val="006F52B1"/>
    <w:rsid w:val="006F546C"/>
    <w:rsid w:val="006F5586"/>
    <w:rsid w:val="006F56E9"/>
    <w:rsid w:val="006F58A8"/>
    <w:rsid w:val="006F5A74"/>
    <w:rsid w:val="006F5F2A"/>
    <w:rsid w:val="006F5F66"/>
    <w:rsid w:val="006F6298"/>
    <w:rsid w:val="006F635D"/>
    <w:rsid w:val="006F63DB"/>
    <w:rsid w:val="006F6505"/>
    <w:rsid w:val="006F6949"/>
    <w:rsid w:val="006F6D77"/>
    <w:rsid w:val="006F70EA"/>
    <w:rsid w:val="006F7230"/>
    <w:rsid w:val="006F7408"/>
    <w:rsid w:val="006F7562"/>
    <w:rsid w:val="006F756D"/>
    <w:rsid w:val="006F77BE"/>
    <w:rsid w:val="006F7B09"/>
    <w:rsid w:val="006F7B1A"/>
    <w:rsid w:val="006F7B8F"/>
    <w:rsid w:val="006F7C12"/>
    <w:rsid w:val="006F7D8C"/>
    <w:rsid w:val="006F7EE4"/>
    <w:rsid w:val="0070011A"/>
    <w:rsid w:val="007001E3"/>
    <w:rsid w:val="007002D2"/>
    <w:rsid w:val="00700342"/>
    <w:rsid w:val="007003B6"/>
    <w:rsid w:val="00700405"/>
    <w:rsid w:val="00700762"/>
    <w:rsid w:val="007008FC"/>
    <w:rsid w:val="00700AB7"/>
    <w:rsid w:val="00700B2C"/>
    <w:rsid w:val="00701084"/>
    <w:rsid w:val="00701123"/>
    <w:rsid w:val="007011FE"/>
    <w:rsid w:val="0070152D"/>
    <w:rsid w:val="0070185C"/>
    <w:rsid w:val="00701966"/>
    <w:rsid w:val="00701A98"/>
    <w:rsid w:val="00701EA8"/>
    <w:rsid w:val="00701F14"/>
    <w:rsid w:val="00701F5C"/>
    <w:rsid w:val="00702065"/>
    <w:rsid w:val="007022EF"/>
    <w:rsid w:val="007023E7"/>
    <w:rsid w:val="007025F9"/>
    <w:rsid w:val="00702716"/>
    <w:rsid w:val="00702732"/>
    <w:rsid w:val="007028D7"/>
    <w:rsid w:val="00702B67"/>
    <w:rsid w:val="00702C32"/>
    <w:rsid w:val="00702D6A"/>
    <w:rsid w:val="00702DD6"/>
    <w:rsid w:val="00702F45"/>
    <w:rsid w:val="00703008"/>
    <w:rsid w:val="00703036"/>
    <w:rsid w:val="00703096"/>
    <w:rsid w:val="0070327B"/>
    <w:rsid w:val="00703857"/>
    <w:rsid w:val="00703926"/>
    <w:rsid w:val="007039AA"/>
    <w:rsid w:val="0070401D"/>
    <w:rsid w:val="00704170"/>
    <w:rsid w:val="007041A6"/>
    <w:rsid w:val="007042A9"/>
    <w:rsid w:val="007042E3"/>
    <w:rsid w:val="00704948"/>
    <w:rsid w:val="00704A7C"/>
    <w:rsid w:val="00704B92"/>
    <w:rsid w:val="00705520"/>
    <w:rsid w:val="007056AC"/>
    <w:rsid w:val="007058EE"/>
    <w:rsid w:val="00705B08"/>
    <w:rsid w:val="00705B5A"/>
    <w:rsid w:val="00705BB6"/>
    <w:rsid w:val="00705E14"/>
    <w:rsid w:val="00705EA5"/>
    <w:rsid w:val="0070612C"/>
    <w:rsid w:val="007064E5"/>
    <w:rsid w:val="007066EC"/>
    <w:rsid w:val="0070677F"/>
    <w:rsid w:val="00706D5D"/>
    <w:rsid w:val="00706ECD"/>
    <w:rsid w:val="00707016"/>
    <w:rsid w:val="00707998"/>
    <w:rsid w:val="00707A5C"/>
    <w:rsid w:val="00707AAE"/>
    <w:rsid w:val="00707B73"/>
    <w:rsid w:val="00707D61"/>
    <w:rsid w:val="00707DEE"/>
    <w:rsid w:val="00707E43"/>
    <w:rsid w:val="00707EB5"/>
    <w:rsid w:val="0071053B"/>
    <w:rsid w:val="00710937"/>
    <w:rsid w:val="00710A97"/>
    <w:rsid w:val="00710CC7"/>
    <w:rsid w:val="00711007"/>
    <w:rsid w:val="0071107E"/>
    <w:rsid w:val="007112FE"/>
    <w:rsid w:val="00711624"/>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9BB"/>
    <w:rsid w:val="00712A0A"/>
    <w:rsid w:val="00712EB2"/>
    <w:rsid w:val="00712F3F"/>
    <w:rsid w:val="00712F75"/>
    <w:rsid w:val="0071319A"/>
    <w:rsid w:val="00713235"/>
    <w:rsid w:val="00713440"/>
    <w:rsid w:val="007134DD"/>
    <w:rsid w:val="00713743"/>
    <w:rsid w:val="007138D6"/>
    <w:rsid w:val="00713A3C"/>
    <w:rsid w:val="00713B7C"/>
    <w:rsid w:val="00713B89"/>
    <w:rsid w:val="00713D1D"/>
    <w:rsid w:val="00713D8F"/>
    <w:rsid w:val="00713FBB"/>
    <w:rsid w:val="00714074"/>
    <w:rsid w:val="007140C8"/>
    <w:rsid w:val="00714230"/>
    <w:rsid w:val="00714390"/>
    <w:rsid w:val="00714614"/>
    <w:rsid w:val="007146BF"/>
    <w:rsid w:val="0071478F"/>
    <w:rsid w:val="007149EB"/>
    <w:rsid w:val="007149FC"/>
    <w:rsid w:val="00714C02"/>
    <w:rsid w:val="00714F0E"/>
    <w:rsid w:val="0071517F"/>
    <w:rsid w:val="00715198"/>
    <w:rsid w:val="007152A1"/>
    <w:rsid w:val="007154C2"/>
    <w:rsid w:val="0071564F"/>
    <w:rsid w:val="0071597B"/>
    <w:rsid w:val="00715994"/>
    <w:rsid w:val="007159F2"/>
    <w:rsid w:val="00715C15"/>
    <w:rsid w:val="00715CA0"/>
    <w:rsid w:val="00715FDC"/>
    <w:rsid w:val="00716133"/>
    <w:rsid w:val="00716149"/>
    <w:rsid w:val="00716282"/>
    <w:rsid w:val="007162F0"/>
    <w:rsid w:val="00716434"/>
    <w:rsid w:val="00716480"/>
    <w:rsid w:val="00716549"/>
    <w:rsid w:val="0071662B"/>
    <w:rsid w:val="00716651"/>
    <w:rsid w:val="00716799"/>
    <w:rsid w:val="00716A48"/>
    <w:rsid w:val="00716DEF"/>
    <w:rsid w:val="00716E88"/>
    <w:rsid w:val="00716FCB"/>
    <w:rsid w:val="00717057"/>
    <w:rsid w:val="00717699"/>
    <w:rsid w:val="00717A22"/>
    <w:rsid w:val="00717DC6"/>
    <w:rsid w:val="00717E94"/>
    <w:rsid w:val="00717F38"/>
    <w:rsid w:val="00720601"/>
    <w:rsid w:val="00720786"/>
    <w:rsid w:val="007207B4"/>
    <w:rsid w:val="00720940"/>
    <w:rsid w:val="00720A01"/>
    <w:rsid w:val="00720E35"/>
    <w:rsid w:val="00721080"/>
    <w:rsid w:val="00721241"/>
    <w:rsid w:val="00721359"/>
    <w:rsid w:val="0072139A"/>
    <w:rsid w:val="007213AA"/>
    <w:rsid w:val="007213B6"/>
    <w:rsid w:val="007215FF"/>
    <w:rsid w:val="007217C8"/>
    <w:rsid w:val="007219B2"/>
    <w:rsid w:val="00721A75"/>
    <w:rsid w:val="00721D25"/>
    <w:rsid w:val="00721E29"/>
    <w:rsid w:val="00721E79"/>
    <w:rsid w:val="00721EEA"/>
    <w:rsid w:val="00721F54"/>
    <w:rsid w:val="00722047"/>
    <w:rsid w:val="007220E3"/>
    <w:rsid w:val="0072210B"/>
    <w:rsid w:val="00722191"/>
    <w:rsid w:val="007221B9"/>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3F28"/>
    <w:rsid w:val="00724001"/>
    <w:rsid w:val="007245EE"/>
    <w:rsid w:val="007245FF"/>
    <w:rsid w:val="00724671"/>
    <w:rsid w:val="00724733"/>
    <w:rsid w:val="0072473E"/>
    <w:rsid w:val="00724755"/>
    <w:rsid w:val="00724781"/>
    <w:rsid w:val="00724EC3"/>
    <w:rsid w:val="0072519F"/>
    <w:rsid w:val="00725348"/>
    <w:rsid w:val="0072548A"/>
    <w:rsid w:val="0072549F"/>
    <w:rsid w:val="00725766"/>
    <w:rsid w:val="0072582F"/>
    <w:rsid w:val="00725BF7"/>
    <w:rsid w:val="00725F60"/>
    <w:rsid w:val="00726089"/>
    <w:rsid w:val="0072650D"/>
    <w:rsid w:val="0072662D"/>
    <w:rsid w:val="0072697C"/>
    <w:rsid w:val="00726A22"/>
    <w:rsid w:val="00726C02"/>
    <w:rsid w:val="00726C12"/>
    <w:rsid w:val="00726C50"/>
    <w:rsid w:val="00726DEF"/>
    <w:rsid w:val="00727083"/>
    <w:rsid w:val="00727102"/>
    <w:rsid w:val="0072715E"/>
    <w:rsid w:val="007271E3"/>
    <w:rsid w:val="00727267"/>
    <w:rsid w:val="007273E3"/>
    <w:rsid w:val="007275D1"/>
    <w:rsid w:val="00727791"/>
    <w:rsid w:val="007277AB"/>
    <w:rsid w:val="007278BB"/>
    <w:rsid w:val="007278F6"/>
    <w:rsid w:val="00727919"/>
    <w:rsid w:val="00727A13"/>
    <w:rsid w:val="00727ABD"/>
    <w:rsid w:val="00727B8C"/>
    <w:rsid w:val="00727DD0"/>
    <w:rsid w:val="00727F6F"/>
    <w:rsid w:val="00727F82"/>
    <w:rsid w:val="00729A51"/>
    <w:rsid w:val="007305EF"/>
    <w:rsid w:val="00730872"/>
    <w:rsid w:val="007309B7"/>
    <w:rsid w:val="00730B01"/>
    <w:rsid w:val="00730E77"/>
    <w:rsid w:val="0073114D"/>
    <w:rsid w:val="007311A1"/>
    <w:rsid w:val="00731429"/>
    <w:rsid w:val="00731607"/>
    <w:rsid w:val="0073199C"/>
    <w:rsid w:val="0073199E"/>
    <w:rsid w:val="00731A1C"/>
    <w:rsid w:val="00731CF0"/>
    <w:rsid w:val="00731D42"/>
    <w:rsid w:val="00731E69"/>
    <w:rsid w:val="00731F80"/>
    <w:rsid w:val="00732395"/>
    <w:rsid w:val="007323BA"/>
    <w:rsid w:val="00732435"/>
    <w:rsid w:val="007327AA"/>
    <w:rsid w:val="007327CB"/>
    <w:rsid w:val="00732847"/>
    <w:rsid w:val="007329B3"/>
    <w:rsid w:val="00732C74"/>
    <w:rsid w:val="007330E4"/>
    <w:rsid w:val="007331B2"/>
    <w:rsid w:val="007331E0"/>
    <w:rsid w:val="00733248"/>
    <w:rsid w:val="00733887"/>
    <w:rsid w:val="00733931"/>
    <w:rsid w:val="007339EF"/>
    <w:rsid w:val="00733B55"/>
    <w:rsid w:val="00733DA7"/>
    <w:rsid w:val="00733DFC"/>
    <w:rsid w:val="00733E97"/>
    <w:rsid w:val="00733F18"/>
    <w:rsid w:val="007341FB"/>
    <w:rsid w:val="007341FD"/>
    <w:rsid w:val="007344FD"/>
    <w:rsid w:val="00734558"/>
    <w:rsid w:val="0073466A"/>
    <w:rsid w:val="00734808"/>
    <w:rsid w:val="0073496E"/>
    <w:rsid w:val="00734C45"/>
    <w:rsid w:val="00734D1E"/>
    <w:rsid w:val="00734D32"/>
    <w:rsid w:val="00734F18"/>
    <w:rsid w:val="00734F62"/>
    <w:rsid w:val="007351B8"/>
    <w:rsid w:val="007351EA"/>
    <w:rsid w:val="00735306"/>
    <w:rsid w:val="00735339"/>
    <w:rsid w:val="0073542E"/>
    <w:rsid w:val="00735433"/>
    <w:rsid w:val="007354D3"/>
    <w:rsid w:val="00735881"/>
    <w:rsid w:val="00735953"/>
    <w:rsid w:val="00735ABA"/>
    <w:rsid w:val="00735B56"/>
    <w:rsid w:val="00735B7E"/>
    <w:rsid w:val="00735ED9"/>
    <w:rsid w:val="00735F6D"/>
    <w:rsid w:val="00735F75"/>
    <w:rsid w:val="0073603E"/>
    <w:rsid w:val="00736716"/>
    <w:rsid w:val="00736893"/>
    <w:rsid w:val="00736964"/>
    <w:rsid w:val="00736AAA"/>
    <w:rsid w:val="00736BD2"/>
    <w:rsid w:val="00736C14"/>
    <w:rsid w:val="00736C3A"/>
    <w:rsid w:val="00736D2D"/>
    <w:rsid w:val="00736E9B"/>
    <w:rsid w:val="00736F48"/>
    <w:rsid w:val="00736F94"/>
    <w:rsid w:val="0073708F"/>
    <w:rsid w:val="0073735E"/>
    <w:rsid w:val="00737454"/>
    <w:rsid w:val="0073758E"/>
    <w:rsid w:val="00737790"/>
    <w:rsid w:val="00737865"/>
    <w:rsid w:val="00737AC5"/>
    <w:rsid w:val="00737C64"/>
    <w:rsid w:val="00737E89"/>
    <w:rsid w:val="00737E8A"/>
    <w:rsid w:val="007400A3"/>
    <w:rsid w:val="0074017E"/>
    <w:rsid w:val="00740244"/>
    <w:rsid w:val="007405CB"/>
    <w:rsid w:val="00740A63"/>
    <w:rsid w:val="00740B19"/>
    <w:rsid w:val="00740F4E"/>
    <w:rsid w:val="007410EF"/>
    <w:rsid w:val="0074118F"/>
    <w:rsid w:val="007411F5"/>
    <w:rsid w:val="0074129C"/>
    <w:rsid w:val="00741514"/>
    <w:rsid w:val="00741612"/>
    <w:rsid w:val="007417C8"/>
    <w:rsid w:val="007417E5"/>
    <w:rsid w:val="007418F1"/>
    <w:rsid w:val="00741D68"/>
    <w:rsid w:val="00741E20"/>
    <w:rsid w:val="00742222"/>
    <w:rsid w:val="0074250E"/>
    <w:rsid w:val="00742BD7"/>
    <w:rsid w:val="00742BEC"/>
    <w:rsid w:val="00742BF8"/>
    <w:rsid w:val="00742C8B"/>
    <w:rsid w:val="00742D02"/>
    <w:rsid w:val="00742F21"/>
    <w:rsid w:val="00742F79"/>
    <w:rsid w:val="00742FCD"/>
    <w:rsid w:val="00743211"/>
    <w:rsid w:val="0074354C"/>
    <w:rsid w:val="007435B9"/>
    <w:rsid w:val="00743713"/>
    <w:rsid w:val="007438FB"/>
    <w:rsid w:val="00743905"/>
    <w:rsid w:val="0074390F"/>
    <w:rsid w:val="00743949"/>
    <w:rsid w:val="00743A76"/>
    <w:rsid w:val="00743ADC"/>
    <w:rsid w:val="00743CD2"/>
    <w:rsid w:val="00743D0E"/>
    <w:rsid w:val="00743D31"/>
    <w:rsid w:val="00743E17"/>
    <w:rsid w:val="00743EFF"/>
    <w:rsid w:val="00743F98"/>
    <w:rsid w:val="00744316"/>
    <w:rsid w:val="0074451E"/>
    <w:rsid w:val="007448D5"/>
    <w:rsid w:val="00744B1D"/>
    <w:rsid w:val="00744B95"/>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A6E"/>
    <w:rsid w:val="00746E1A"/>
    <w:rsid w:val="00746E93"/>
    <w:rsid w:val="00746EB9"/>
    <w:rsid w:val="00746F4E"/>
    <w:rsid w:val="007470D4"/>
    <w:rsid w:val="007471DE"/>
    <w:rsid w:val="0074726A"/>
    <w:rsid w:val="0074727A"/>
    <w:rsid w:val="00747353"/>
    <w:rsid w:val="007473C0"/>
    <w:rsid w:val="00747414"/>
    <w:rsid w:val="007474FF"/>
    <w:rsid w:val="00747505"/>
    <w:rsid w:val="007476DC"/>
    <w:rsid w:val="007479A2"/>
    <w:rsid w:val="00747A65"/>
    <w:rsid w:val="00747D51"/>
    <w:rsid w:val="00747D65"/>
    <w:rsid w:val="00747E8D"/>
    <w:rsid w:val="007500DC"/>
    <w:rsid w:val="00750116"/>
    <w:rsid w:val="0075011A"/>
    <w:rsid w:val="0075023A"/>
    <w:rsid w:val="007503AE"/>
    <w:rsid w:val="00750591"/>
    <w:rsid w:val="007507AF"/>
    <w:rsid w:val="00750801"/>
    <w:rsid w:val="007508FC"/>
    <w:rsid w:val="0075097B"/>
    <w:rsid w:val="00750B68"/>
    <w:rsid w:val="00750D65"/>
    <w:rsid w:val="00750E13"/>
    <w:rsid w:val="00750E74"/>
    <w:rsid w:val="00751066"/>
    <w:rsid w:val="00751158"/>
    <w:rsid w:val="0075122A"/>
    <w:rsid w:val="007513CF"/>
    <w:rsid w:val="007514D5"/>
    <w:rsid w:val="00751597"/>
    <w:rsid w:val="007515CF"/>
    <w:rsid w:val="007516E5"/>
    <w:rsid w:val="0075192D"/>
    <w:rsid w:val="00751933"/>
    <w:rsid w:val="00751BD8"/>
    <w:rsid w:val="00751E9D"/>
    <w:rsid w:val="00752025"/>
    <w:rsid w:val="00752177"/>
    <w:rsid w:val="00752249"/>
    <w:rsid w:val="007523B4"/>
    <w:rsid w:val="00752528"/>
    <w:rsid w:val="007527B9"/>
    <w:rsid w:val="00752927"/>
    <w:rsid w:val="00752A90"/>
    <w:rsid w:val="00752B32"/>
    <w:rsid w:val="00752BA2"/>
    <w:rsid w:val="00752D1D"/>
    <w:rsid w:val="00752E6C"/>
    <w:rsid w:val="00753116"/>
    <w:rsid w:val="007531D1"/>
    <w:rsid w:val="007533B6"/>
    <w:rsid w:val="00753445"/>
    <w:rsid w:val="00753481"/>
    <w:rsid w:val="0075354C"/>
    <w:rsid w:val="00753557"/>
    <w:rsid w:val="00753623"/>
    <w:rsid w:val="007536A1"/>
    <w:rsid w:val="00753703"/>
    <w:rsid w:val="007537A5"/>
    <w:rsid w:val="007537C7"/>
    <w:rsid w:val="007538CB"/>
    <w:rsid w:val="00753A39"/>
    <w:rsid w:val="00754183"/>
    <w:rsid w:val="00754382"/>
    <w:rsid w:val="007548E9"/>
    <w:rsid w:val="00754CEB"/>
    <w:rsid w:val="00754ED2"/>
    <w:rsid w:val="00754ED4"/>
    <w:rsid w:val="00754F4C"/>
    <w:rsid w:val="00754F84"/>
    <w:rsid w:val="0075502C"/>
    <w:rsid w:val="00755099"/>
    <w:rsid w:val="00755160"/>
    <w:rsid w:val="007551A4"/>
    <w:rsid w:val="007553E6"/>
    <w:rsid w:val="00755473"/>
    <w:rsid w:val="00755541"/>
    <w:rsid w:val="0075561F"/>
    <w:rsid w:val="00755865"/>
    <w:rsid w:val="00755873"/>
    <w:rsid w:val="00755A45"/>
    <w:rsid w:val="00755AC7"/>
    <w:rsid w:val="00755B91"/>
    <w:rsid w:val="00755C6A"/>
    <w:rsid w:val="00756034"/>
    <w:rsid w:val="00756080"/>
    <w:rsid w:val="00756174"/>
    <w:rsid w:val="007564AE"/>
    <w:rsid w:val="0075653C"/>
    <w:rsid w:val="007566FF"/>
    <w:rsid w:val="007568F1"/>
    <w:rsid w:val="007569D2"/>
    <w:rsid w:val="00756B21"/>
    <w:rsid w:val="00756BAF"/>
    <w:rsid w:val="00756E1D"/>
    <w:rsid w:val="00756E4E"/>
    <w:rsid w:val="00756F3C"/>
    <w:rsid w:val="00757013"/>
    <w:rsid w:val="00757032"/>
    <w:rsid w:val="00757083"/>
    <w:rsid w:val="0075745D"/>
    <w:rsid w:val="0075757C"/>
    <w:rsid w:val="00757781"/>
    <w:rsid w:val="007579EA"/>
    <w:rsid w:val="00757FD5"/>
    <w:rsid w:val="00760100"/>
    <w:rsid w:val="00760177"/>
    <w:rsid w:val="00760378"/>
    <w:rsid w:val="00760403"/>
    <w:rsid w:val="00760523"/>
    <w:rsid w:val="007605E2"/>
    <w:rsid w:val="0076060F"/>
    <w:rsid w:val="0076088B"/>
    <w:rsid w:val="00760A27"/>
    <w:rsid w:val="00760B17"/>
    <w:rsid w:val="00760BF4"/>
    <w:rsid w:val="00760C47"/>
    <w:rsid w:val="00761038"/>
    <w:rsid w:val="00761378"/>
    <w:rsid w:val="0076148F"/>
    <w:rsid w:val="007614C6"/>
    <w:rsid w:val="00761622"/>
    <w:rsid w:val="0076185F"/>
    <w:rsid w:val="0076189A"/>
    <w:rsid w:val="007618C0"/>
    <w:rsid w:val="00761A22"/>
    <w:rsid w:val="00761B2E"/>
    <w:rsid w:val="00761D77"/>
    <w:rsid w:val="00761EF4"/>
    <w:rsid w:val="00761F90"/>
    <w:rsid w:val="00762043"/>
    <w:rsid w:val="00762098"/>
    <w:rsid w:val="00762133"/>
    <w:rsid w:val="00762251"/>
    <w:rsid w:val="00762414"/>
    <w:rsid w:val="0076244A"/>
    <w:rsid w:val="0076276A"/>
    <w:rsid w:val="00762B00"/>
    <w:rsid w:val="00762BDB"/>
    <w:rsid w:val="00762D89"/>
    <w:rsid w:val="00762E35"/>
    <w:rsid w:val="00762F6F"/>
    <w:rsid w:val="00762FE0"/>
    <w:rsid w:val="00763340"/>
    <w:rsid w:val="0076365D"/>
    <w:rsid w:val="00763770"/>
    <w:rsid w:val="00763796"/>
    <w:rsid w:val="007637B2"/>
    <w:rsid w:val="0076399D"/>
    <w:rsid w:val="00763A6D"/>
    <w:rsid w:val="00763D60"/>
    <w:rsid w:val="00763DED"/>
    <w:rsid w:val="00763F54"/>
    <w:rsid w:val="007642CA"/>
    <w:rsid w:val="007643B9"/>
    <w:rsid w:val="00764554"/>
    <w:rsid w:val="00764759"/>
    <w:rsid w:val="0076478A"/>
    <w:rsid w:val="00764AD3"/>
    <w:rsid w:val="00764F1B"/>
    <w:rsid w:val="0076503F"/>
    <w:rsid w:val="007651B7"/>
    <w:rsid w:val="00765299"/>
    <w:rsid w:val="00765306"/>
    <w:rsid w:val="00765311"/>
    <w:rsid w:val="00765441"/>
    <w:rsid w:val="007656F4"/>
    <w:rsid w:val="0076588B"/>
    <w:rsid w:val="0076590F"/>
    <w:rsid w:val="0076592E"/>
    <w:rsid w:val="00765A21"/>
    <w:rsid w:val="00765CB0"/>
    <w:rsid w:val="00765D88"/>
    <w:rsid w:val="007660A8"/>
    <w:rsid w:val="00766306"/>
    <w:rsid w:val="0076638C"/>
    <w:rsid w:val="007663BD"/>
    <w:rsid w:val="0076642D"/>
    <w:rsid w:val="00766506"/>
    <w:rsid w:val="007665BA"/>
    <w:rsid w:val="007666EF"/>
    <w:rsid w:val="00766825"/>
    <w:rsid w:val="00766858"/>
    <w:rsid w:val="00766874"/>
    <w:rsid w:val="007668D5"/>
    <w:rsid w:val="007668F4"/>
    <w:rsid w:val="00766A15"/>
    <w:rsid w:val="00766B32"/>
    <w:rsid w:val="00766BAC"/>
    <w:rsid w:val="00766E26"/>
    <w:rsid w:val="007670D5"/>
    <w:rsid w:val="007674FF"/>
    <w:rsid w:val="00767537"/>
    <w:rsid w:val="00767751"/>
    <w:rsid w:val="00767867"/>
    <w:rsid w:val="007679B3"/>
    <w:rsid w:val="00767B09"/>
    <w:rsid w:val="00767EEE"/>
    <w:rsid w:val="00767FB4"/>
    <w:rsid w:val="00770104"/>
    <w:rsid w:val="00770153"/>
    <w:rsid w:val="007702E4"/>
    <w:rsid w:val="00770409"/>
    <w:rsid w:val="00770705"/>
    <w:rsid w:val="007707D3"/>
    <w:rsid w:val="00770863"/>
    <w:rsid w:val="007708A7"/>
    <w:rsid w:val="00770A1B"/>
    <w:rsid w:val="00770ACC"/>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64"/>
    <w:rsid w:val="00771ACB"/>
    <w:rsid w:val="00771B1F"/>
    <w:rsid w:val="00771C34"/>
    <w:rsid w:val="00771ED0"/>
    <w:rsid w:val="00771EF8"/>
    <w:rsid w:val="00771F3C"/>
    <w:rsid w:val="00771FE7"/>
    <w:rsid w:val="00772292"/>
    <w:rsid w:val="007722B5"/>
    <w:rsid w:val="00772404"/>
    <w:rsid w:val="00772621"/>
    <w:rsid w:val="0077289B"/>
    <w:rsid w:val="00772915"/>
    <w:rsid w:val="00772AE9"/>
    <w:rsid w:val="00772C81"/>
    <w:rsid w:val="00772C9B"/>
    <w:rsid w:val="00772CDC"/>
    <w:rsid w:val="00772D37"/>
    <w:rsid w:val="00772E62"/>
    <w:rsid w:val="00773002"/>
    <w:rsid w:val="00773164"/>
    <w:rsid w:val="007733A6"/>
    <w:rsid w:val="007733E4"/>
    <w:rsid w:val="00773478"/>
    <w:rsid w:val="007735A9"/>
    <w:rsid w:val="0077369A"/>
    <w:rsid w:val="007736E4"/>
    <w:rsid w:val="0077376C"/>
    <w:rsid w:val="00773794"/>
    <w:rsid w:val="007737B0"/>
    <w:rsid w:val="0077382E"/>
    <w:rsid w:val="00773A9D"/>
    <w:rsid w:val="00773D53"/>
    <w:rsid w:val="00773ECA"/>
    <w:rsid w:val="00773F22"/>
    <w:rsid w:val="00773FD0"/>
    <w:rsid w:val="0077413C"/>
    <w:rsid w:val="0077419E"/>
    <w:rsid w:val="00774484"/>
    <w:rsid w:val="007744D0"/>
    <w:rsid w:val="00774557"/>
    <w:rsid w:val="0077475F"/>
    <w:rsid w:val="00774773"/>
    <w:rsid w:val="00774824"/>
    <w:rsid w:val="00774838"/>
    <w:rsid w:val="007748AA"/>
    <w:rsid w:val="0077494E"/>
    <w:rsid w:val="00774DC0"/>
    <w:rsid w:val="0077509A"/>
    <w:rsid w:val="007750D6"/>
    <w:rsid w:val="00775157"/>
    <w:rsid w:val="00775185"/>
    <w:rsid w:val="00775277"/>
    <w:rsid w:val="0077588C"/>
    <w:rsid w:val="00775968"/>
    <w:rsid w:val="00775BE6"/>
    <w:rsid w:val="00775D16"/>
    <w:rsid w:val="00775F22"/>
    <w:rsid w:val="00775FA2"/>
    <w:rsid w:val="0077603B"/>
    <w:rsid w:val="00776154"/>
    <w:rsid w:val="007761ED"/>
    <w:rsid w:val="00776205"/>
    <w:rsid w:val="007765E6"/>
    <w:rsid w:val="00776775"/>
    <w:rsid w:val="007767A6"/>
    <w:rsid w:val="007767C5"/>
    <w:rsid w:val="00776D5C"/>
    <w:rsid w:val="00776EE6"/>
    <w:rsid w:val="00777057"/>
    <w:rsid w:val="007772E2"/>
    <w:rsid w:val="00777C22"/>
    <w:rsid w:val="00777CDC"/>
    <w:rsid w:val="00777DF0"/>
    <w:rsid w:val="00777F89"/>
    <w:rsid w:val="0078017C"/>
    <w:rsid w:val="007801E9"/>
    <w:rsid w:val="007804DA"/>
    <w:rsid w:val="007807DF"/>
    <w:rsid w:val="00780821"/>
    <w:rsid w:val="007808A3"/>
    <w:rsid w:val="007808B6"/>
    <w:rsid w:val="0078095D"/>
    <w:rsid w:val="00780BC8"/>
    <w:rsid w:val="007814A3"/>
    <w:rsid w:val="0078161E"/>
    <w:rsid w:val="00781853"/>
    <w:rsid w:val="00781A13"/>
    <w:rsid w:val="00781B13"/>
    <w:rsid w:val="00781B9E"/>
    <w:rsid w:val="00781C57"/>
    <w:rsid w:val="00781C7C"/>
    <w:rsid w:val="00781D2F"/>
    <w:rsid w:val="00781E98"/>
    <w:rsid w:val="007822B0"/>
    <w:rsid w:val="0078232C"/>
    <w:rsid w:val="00782415"/>
    <w:rsid w:val="0078259D"/>
    <w:rsid w:val="00782683"/>
    <w:rsid w:val="007826F4"/>
    <w:rsid w:val="0078279E"/>
    <w:rsid w:val="0078289E"/>
    <w:rsid w:val="00782BDA"/>
    <w:rsid w:val="00782BEE"/>
    <w:rsid w:val="00782C50"/>
    <w:rsid w:val="00782DD7"/>
    <w:rsid w:val="00782DFB"/>
    <w:rsid w:val="00782E05"/>
    <w:rsid w:val="00783037"/>
    <w:rsid w:val="007830DF"/>
    <w:rsid w:val="0078318C"/>
    <w:rsid w:val="007832A7"/>
    <w:rsid w:val="007833FA"/>
    <w:rsid w:val="00783B70"/>
    <w:rsid w:val="00783BD4"/>
    <w:rsid w:val="00783E3E"/>
    <w:rsid w:val="00784139"/>
    <w:rsid w:val="00784293"/>
    <w:rsid w:val="00784340"/>
    <w:rsid w:val="007843ED"/>
    <w:rsid w:val="00784543"/>
    <w:rsid w:val="00784766"/>
    <w:rsid w:val="007847DF"/>
    <w:rsid w:val="00784815"/>
    <w:rsid w:val="007848AC"/>
    <w:rsid w:val="00784BF2"/>
    <w:rsid w:val="00784C90"/>
    <w:rsid w:val="00784D14"/>
    <w:rsid w:val="00784F32"/>
    <w:rsid w:val="00785414"/>
    <w:rsid w:val="00785528"/>
    <w:rsid w:val="00785588"/>
    <w:rsid w:val="00785B6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E5D"/>
    <w:rsid w:val="00786F2F"/>
    <w:rsid w:val="00786F87"/>
    <w:rsid w:val="007870CA"/>
    <w:rsid w:val="0078713B"/>
    <w:rsid w:val="00787243"/>
    <w:rsid w:val="00787443"/>
    <w:rsid w:val="0078746A"/>
    <w:rsid w:val="00787724"/>
    <w:rsid w:val="007877FD"/>
    <w:rsid w:val="00787925"/>
    <w:rsid w:val="00787949"/>
    <w:rsid w:val="00787B82"/>
    <w:rsid w:val="00787F4E"/>
    <w:rsid w:val="00787FB9"/>
    <w:rsid w:val="00787FEA"/>
    <w:rsid w:val="0079008B"/>
    <w:rsid w:val="007901CD"/>
    <w:rsid w:val="007901EA"/>
    <w:rsid w:val="00790331"/>
    <w:rsid w:val="0079036A"/>
    <w:rsid w:val="007903C6"/>
    <w:rsid w:val="0079048D"/>
    <w:rsid w:val="007904F7"/>
    <w:rsid w:val="007906BC"/>
    <w:rsid w:val="007909D1"/>
    <w:rsid w:val="00790A29"/>
    <w:rsid w:val="00790A6E"/>
    <w:rsid w:val="00790C50"/>
    <w:rsid w:val="00790E34"/>
    <w:rsid w:val="00790F31"/>
    <w:rsid w:val="00790FEB"/>
    <w:rsid w:val="00791205"/>
    <w:rsid w:val="0079126D"/>
    <w:rsid w:val="00791499"/>
    <w:rsid w:val="0079149E"/>
    <w:rsid w:val="00791852"/>
    <w:rsid w:val="007918F1"/>
    <w:rsid w:val="00791944"/>
    <w:rsid w:val="0079199E"/>
    <w:rsid w:val="00791A3D"/>
    <w:rsid w:val="00791E43"/>
    <w:rsid w:val="00791F19"/>
    <w:rsid w:val="00791F5D"/>
    <w:rsid w:val="00792067"/>
    <w:rsid w:val="007921F4"/>
    <w:rsid w:val="00792552"/>
    <w:rsid w:val="007927F8"/>
    <w:rsid w:val="007928EA"/>
    <w:rsid w:val="00792AA5"/>
    <w:rsid w:val="00792BF0"/>
    <w:rsid w:val="00792D45"/>
    <w:rsid w:val="00792EE3"/>
    <w:rsid w:val="007932CF"/>
    <w:rsid w:val="007932D2"/>
    <w:rsid w:val="00793368"/>
    <w:rsid w:val="00793393"/>
    <w:rsid w:val="00793545"/>
    <w:rsid w:val="007935EE"/>
    <w:rsid w:val="007937A7"/>
    <w:rsid w:val="007937EC"/>
    <w:rsid w:val="007938DF"/>
    <w:rsid w:val="00793970"/>
    <w:rsid w:val="00793D71"/>
    <w:rsid w:val="0079439B"/>
    <w:rsid w:val="007945B2"/>
    <w:rsid w:val="007945C8"/>
    <w:rsid w:val="007945D8"/>
    <w:rsid w:val="00794753"/>
    <w:rsid w:val="00794915"/>
    <w:rsid w:val="00794DCA"/>
    <w:rsid w:val="007950A2"/>
    <w:rsid w:val="007952F8"/>
    <w:rsid w:val="00795407"/>
    <w:rsid w:val="00795432"/>
    <w:rsid w:val="00795D0B"/>
    <w:rsid w:val="00795DC2"/>
    <w:rsid w:val="0079603B"/>
    <w:rsid w:val="00796190"/>
    <w:rsid w:val="0079619B"/>
    <w:rsid w:val="007961C8"/>
    <w:rsid w:val="0079632A"/>
    <w:rsid w:val="00796459"/>
    <w:rsid w:val="0079690B"/>
    <w:rsid w:val="00796966"/>
    <w:rsid w:val="00796A99"/>
    <w:rsid w:val="00796B25"/>
    <w:rsid w:val="00796B44"/>
    <w:rsid w:val="00796BEA"/>
    <w:rsid w:val="00796ED8"/>
    <w:rsid w:val="00796F9A"/>
    <w:rsid w:val="0079729A"/>
    <w:rsid w:val="0079740A"/>
    <w:rsid w:val="00797595"/>
    <w:rsid w:val="0079760C"/>
    <w:rsid w:val="007977AA"/>
    <w:rsid w:val="007978D7"/>
    <w:rsid w:val="00797956"/>
    <w:rsid w:val="00797ACD"/>
    <w:rsid w:val="00797BCA"/>
    <w:rsid w:val="00797BFA"/>
    <w:rsid w:val="00797E3A"/>
    <w:rsid w:val="00797EAC"/>
    <w:rsid w:val="00797F0C"/>
    <w:rsid w:val="007A0113"/>
    <w:rsid w:val="007A01A5"/>
    <w:rsid w:val="007A035A"/>
    <w:rsid w:val="007A036E"/>
    <w:rsid w:val="007A0522"/>
    <w:rsid w:val="007A077C"/>
    <w:rsid w:val="007A085B"/>
    <w:rsid w:val="007A0966"/>
    <w:rsid w:val="007A0B4C"/>
    <w:rsid w:val="007A0BAB"/>
    <w:rsid w:val="007A0BEC"/>
    <w:rsid w:val="007A0C36"/>
    <w:rsid w:val="007A0CB8"/>
    <w:rsid w:val="007A0D1C"/>
    <w:rsid w:val="007A0EBD"/>
    <w:rsid w:val="007A0F18"/>
    <w:rsid w:val="007A0F53"/>
    <w:rsid w:val="007A1103"/>
    <w:rsid w:val="007A1172"/>
    <w:rsid w:val="007A13CB"/>
    <w:rsid w:val="007A1600"/>
    <w:rsid w:val="007A162D"/>
    <w:rsid w:val="007A1855"/>
    <w:rsid w:val="007A18E5"/>
    <w:rsid w:val="007A19C0"/>
    <w:rsid w:val="007A1A67"/>
    <w:rsid w:val="007A1B20"/>
    <w:rsid w:val="007A1CB1"/>
    <w:rsid w:val="007A1CB5"/>
    <w:rsid w:val="007A1CBB"/>
    <w:rsid w:val="007A1CDE"/>
    <w:rsid w:val="007A1D13"/>
    <w:rsid w:val="007A2192"/>
    <w:rsid w:val="007A223E"/>
    <w:rsid w:val="007A2310"/>
    <w:rsid w:val="007A2540"/>
    <w:rsid w:val="007A2570"/>
    <w:rsid w:val="007A26C5"/>
    <w:rsid w:val="007A27F7"/>
    <w:rsid w:val="007A2970"/>
    <w:rsid w:val="007A2AA9"/>
    <w:rsid w:val="007A2B7E"/>
    <w:rsid w:val="007A2BB5"/>
    <w:rsid w:val="007A3144"/>
    <w:rsid w:val="007A314E"/>
    <w:rsid w:val="007A32E5"/>
    <w:rsid w:val="007A33EB"/>
    <w:rsid w:val="007A3438"/>
    <w:rsid w:val="007A3869"/>
    <w:rsid w:val="007A38BF"/>
    <w:rsid w:val="007A38E6"/>
    <w:rsid w:val="007A3915"/>
    <w:rsid w:val="007A395E"/>
    <w:rsid w:val="007A3EA8"/>
    <w:rsid w:val="007A3EF1"/>
    <w:rsid w:val="007A4098"/>
    <w:rsid w:val="007A412F"/>
    <w:rsid w:val="007A42DB"/>
    <w:rsid w:val="007A4584"/>
    <w:rsid w:val="007A462D"/>
    <w:rsid w:val="007A4667"/>
    <w:rsid w:val="007A47D6"/>
    <w:rsid w:val="007A47FD"/>
    <w:rsid w:val="007A49B8"/>
    <w:rsid w:val="007A4A5C"/>
    <w:rsid w:val="007A4ACA"/>
    <w:rsid w:val="007A4EB9"/>
    <w:rsid w:val="007A4EE7"/>
    <w:rsid w:val="007A52CE"/>
    <w:rsid w:val="007A53DC"/>
    <w:rsid w:val="007A5655"/>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947"/>
    <w:rsid w:val="007A6D31"/>
    <w:rsid w:val="007A6E0A"/>
    <w:rsid w:val="007A6E6A"/>
    <w:rsid w:val="007A6ED1"/>
    <w:rsid w:val="007A6EF3"/>
    <w:rsid w:val="007A6F9E"/>
    <w:rsid w:val="007A6FF8"/>
    <w:rsid w:val="007A7020"/>
    <w:rsid w:val="007A71B0"/>
    <w:rsid w:val="007A7567"/>
    <w:rsid w:val="007A77F1"/>
    <w:rsid w:val="007A7924"/>
    <w:rsid w:val="007A7B24"/>
    <w:rsid w:val="007A7B50"/>
    <w:rsid w:val="007A7EEE"/>
    <w:rsid w:val="007A7FED"/>
    <w:rsid w:val="007B00D9"/>
    <w:rsid w:val="007B01BF"/>
    <w:rsid w:val="007B0243"/>
    <w:rsid w:val="007B0466"/>
    <w:rsid w:val="007B0497"/>
    <w:rsid w:val="007B07EE"/>
    <w:rsid w:val="007B0856"/>
    <w:rsid w:val="007B0932"/>
    <w:rsid w:val="007B0BBF"/>
    <w:rsid w:val="007B0BDB"/>
    <w:rsid w:val="007B125F"/>
    <w:rsid w:val="007B12B8"/>
    <w:rsid w:val="007B137A"/>
    <w:rsid w:val="007B141E"/>
    <w:rsid w:val="007B1748"/>
    <w:rsid w:val="007B18FD"/>
    <w:rsid w:val="007B19A0"/>
    <w:rsid w:val="007B1A5C"/>
    <w:rsid w:val="007B1C2E"/>
    <w:rsid w:val="007B1CB0"/>
    <w:rsid w:val="007B1E4F"/>
    <w:rsid w:val="007B1EDA"/>
    <w:rsid w:val="007B2043"/>
    <w:rsid w:val="007B2218"/>
    <w:rsid w:val="007B22ED"/>
    <w:rsid w:val="007B236B"/>
    <w:rsid w:val="007B24B4"/>
    <w:rsid w:val="007B26A8"/>
    <w:rsid w:val="007B2749"/>
    <w:rsid w:val="007B2AED"/>
    <w:rsid w:val="007B2B7E"/>
    <w:rsid w:val="007B2D07"/>
    <w:rsid w:val="007B2D85"/>
    <w:rsid w:val="007B33AE"/>
    <w:rsid w:val="007B3483"/>
    <w:rsid w:val="007B3642"/>
    <w:rsid w:val="007B36A9"/>
    <w:rsid w:val="007B36D2"/>
    <w:rsid w:val="007B36E6"/>
    <w:rsid w:val="007B38C5"/>
    <w:rsid w:val="007B394D"/>
    <w:rsid w:val="007B395A"/>
    <w:rsid w:val="007B398E"/>
    <w:rsid w:val="007B3B37"/>
    <w:rsid w:val="007B3EE0"/>
    <w:rsid w:val="007B3FAB"/>
    <w:rsid w:val="007B4036"/>
    <w:rsid w:val="007B4375"/>
    <w:rsid w:val="007B44CE"/>
    <w:rsid w:val="007B467A"/>
    <w:rsid w:val="007B4A6C"/>
    <w:rsid w:val="007B4C2D"/>
    <w:rsid w:val="007B4DC9"/>
    <w:rsid w:val="007B4DF7"/>
    <w:rsid w:val="007B4F8E"/>
    <w:rsid w:val="007B5170"/>
    <w:rsid w:val="007B555F"/>
    <w:rsid w:val="007B584B"/>
    <w:rsid w:val="007B58F1"/>
    <w:rsid w:val="007B5A0D"/>
    <w:rsid w:val="007B5A39"/>
    <w:rsid w:val="007B5B39"/>
    <w:rsid w:val="007B5B65"/>
    <w:rsid w:val="007B5EC5"/>
    <w:rsid w:val="007B67D6"/>
    <w:rsid w:val="007B689C"/>
    <w:rsid w:val="007B6964"/>
    <w:rsid w:val="007B6A84"/>
    <w:rsid w:val="007B6C1F"/>
    <w:rsid w:val="007B6C70"/>
    <w:rsid w:val="007B6DA7"/>
    <w:rsid w:val="007B6DF8"/>
    <w:rsid w:val="007B6ED8"/>
    <w:rsid w:val="007B6F7B"/>
    <w:rsid w:val="007B6FC5"/>
    <w:rsid w:val="007B74CF"/>
    <w:rsid w:val="007B7535"/>
    <w:rsid w:val="007B758D"/>
    <w:rsid w:val="007B7879"/>
    <w:rsid w:val="007B7BFF"/>
    <w:rsid w:val="007B7ED1"/>
    <w:rsid w:val="007C0183"/>
    <w:rsid w:val="007C057E"/>
    <w:rsid w:val="007C05C9"/>
    <w:rsid w:val="007C0875"/>
    <w:rsid w:val="007C08A6"/>
    <w:rsid w:val="007C0ABF"/>
    <w:rsid w:val="007C0CA3"/>
    <w:rsid w:val="007C0CBC"/>
    <w:rsid w:val="007C0CF0"/>
    <w:rsid w:val="007C0FDB"/>
    <w:rsid w:val="007C10FE"/>
    <w:rsid w:val="007C11DB"/>
    <w:rsid w:val="007C125B"/>
    <w:rsid w:val="007C12B5"/>
    <w:rsid w:val="007C134C"/>
    <w:rsid w:val="007C137F"/>
    <w:rsid w:val="007C1433"/>
    <w:rsid w:val="007C1598"/>
    <w:rsid w:val="007C162B"/>
    <w:rsid w:val="007C18D4"/>
    <w:rsid w:val="007C1A7F"/>
    <w:rsid w:val="007C1C85"/>
    <w:rsid w:val="007C1C9C"/>
    <w:rsid w:val="007C1D4A"/>
    <w:rsid w:val="007C1E2D"/>
    <w:rsid w:val="007C1EBB"/>
    <w:rsid w:val="007C1F13"/>
    <w:rsid w:val="007C22D3"/>
    <w:rsid w:val="007C231E"/>
    <w:rsid w:val="007C2343"/>
    <w:rsid w:val="007C24A7"/>
    <w:rsid w:val="007C24B8"/>
    <w:rsid w:val="007C2533"/>
    <w:rsid w:val="007C259D"/>
    <w:rsid w:val="007C29A2"/>
    <w:rsid w:val="007C2CBD"/>
    <w:rsid w:val="007C2DD3"/>
    <w:rsid w:val="007C2DFD"/>
    <w:rsid w:val="007C2EA8"/>
    <w:rsid w:val="007C2EE4"/>
    <w:rsid w:val="007C2FE4"/>
    <w:rsid w:val="007C317A"/>
    <w:rsid w:val="007C33F4"/>
    <w:rsid w:val="007C33F5"/>
    <w:rsid w:val="007C3507"/>
    <w:rsid w:val="007C356C"/>
    <w:rsid w:val="007C36DD"/>
    <w:rsid w:val="007C372B"/>
    <w:rsid w:val="007C37E4"/>
    <w:rsid w:val="007C37EE"/>
    <w:rsid w:val="007C387C"/>
    <w:rsid w:val="007C393D"/>
    <w:rsid w:val="007C3A81"/>
    <w:rsid w:val="007C3B1D"/>
    <w:rsid w:val="007C3D65"/>
    <w:rsid w:val="007C3E79"/>
    <w:rsid w:val="007C3ED3"/>
    <w:rsid w:val="007C4090"/>
    <w:rsid w:val="007C410E"/>
    <w:rsid w:val="007C430E"/>
    <w:rsid w:val="007C4311"/>
    <w:rsid w:val="007C43A4"/>
    <w:rsid w:val="007C4434"/>
    <w:rsid w:val="007C4437"/>
    <w:rsid w:val="007C4EAB"/>
    <w:rsid w:val="007C4EFC"/>
    <w:rsid w:val="007C4F88"/>
    <w:rsid w:val="007C5001"/>
    <w:rsid w:val="007C503F"/>
    <w:rsid w:val="007C5094"/>
    <w:rsid w:val="007C5192"/>
    <w:rsid w:val="007C527D"/>
    <w:rsid w:val="007C53B2"/>
    <w:rsid w:val="007C556A"/>
    <w:rsid w:val="007C56E8"/>
    <w:rsid w:val="007C57F3"/>
    <w:rsid w:val="007C58BA"/>
    <w:rsid w:val="007C5BAC"/>
    <w:rsid w:val="007C5C56"/>
    <w:rsid w:val="007C5CE9"/>
    <w:rsid w:val="007C5E41"/>
    <w:rsid w:val="007C5E4E"/>
    <w:rsid w:val="007C5F2E"/>
    <w:rsid w:val="007C5F74"/>
    <w:rsid w:val="007C61DC"/>
    <w:rsid w:val="007C64E0"/>
    <w:rsid w:val="007C64E4"/>
    <w:rsid w:val="007C67F5"/>
    <w:rsid w:val="007C6859"/>
    <w:rsid w:val="007C6925"/>
    <w:rsid w:val="007C6C9B"/>
    <w:rsid w:val="007C6F51"/>
    <w:rsid w:val="007C708A"/>
    <w:rsid w:val="007C7238"/>
    <w:rsid w:val="007C73A2"/>
    <w:rsid w:val="007C74A5"/>
    <w:rsid w:val="007C775C"/>
    <w:rsid w:val="007C7ED9"/>
    <w:rsid w:val="007D02B9"/>
    <w:rsid w:val="007D0507"/>
    <w:rsid w:val="007D0596"/>
    <w:rsid w:val="007D0779"/>
    <w:rsid w:val="007D086B"/>
    <w:rsid w:val="007D0B38"/>
    <w:rsid w:val="007D0BD2"/>
    <w:rsid w:val="007D0EE8"/>
    <w:rsid w:val="007D0F4A"/>
    <w:rsid w:val="007D118E"/>
    <w:rsid w:val="007D1383"/>
    <w:rsid w:val="007D13F4"/>
    <w:rsid w:val="007D15AF"/>
    <w:rsid w:val="007D181A"/>
    <w:rsid w:val="007D1903"/>
    <w:rsid w:val="007D197D"/>
    <w:rsid w:val="007D1E05"/>
    <w:rsid w:val="007D1F56"/>
    <w:rsid w:val="007D2448"/>
    <w:rsid w:val="007D247C"/>
    <w:rsid w:val="007D24D9"/>
    <w:rsid w:val="007D26F7"/>
    <w:rsid w:val="007D27A9"/>
    <w:rsid w:val="007D28F9"/>
    <w:rsid w:val="007D2AEC"/>
    <w:rsid w:val="007D2B40"/>
    <w:rsid w:val="007D2BA5"/>
    <w:rsid w:val="007D2EB4"/>
    <w:rsid w:val="007D2FD7"/>
    <w:rsid w:val="007D3318"/>
    <w:rsid w:val="007D3453"/>
    <w:rsid w:val="007D3491"/>
    <w:rsid w:val="007D3521"/>
    <w:rsid w:val="007D3A8D"/>
    <w:rsid w:val="007D3CC6"/>
    <w:rsid w:val="007D3E6A"/>
    <w:rsid w:val="007D3E8F"/>
    <w:rsid w:val="007D3FAE"/>
    <w:rsid w:val="007D4029"/>
    <w:rsid w:val="007D4038"/>
    <w:rsid w:val="007D412B"/>
    <w:rsid w:val="007D4146"/>
    <w:rsid w:val="007D4289"/>
    <w:rsid w:val="007D4319"/>
    <w:rsid w:val="007D4326"/>
    <w:rsid w:val="007D43EC"/>
    <w:rsid w:val="007D45EF"/>
    <w:rsid w:val="007D4641"/>
    <w:rsid w:val="007D471C"/>
    <w:rsid w:val="007D475D"/>
    <w:rsid w:val="007D475F"/>
    <w:rsid w:val="007D4853"/>
    <w:rsid w:val="007D49BB"/>
    <w:rsid w:val="007D4ADD"/>
    <w:rsid w:val="007D4F48"/>
    <w:rsid w:val="007D4FC4"/>
    <w:rsid w:val="007D5291"/>
    <w:rsid w:val="007D544D"/>
    <w:rsid w:val="007D54C1"/>
    <w:rsid w:val="007D56C3"/>
    <w:rsid w:val="007D5787"/>
    <w:rsid w:val="007D597F"/>
    <w:rsid w:val="007D59D7"/>
    <w:rsid w:val="007D59F7"/>
    <w:rsid w:val="007D5C47"/>
    <w:rsid w:val="007D5C4F"/>
    <w:rsid w:val="007D5DD4"/>
    <w:rsid w:val="007D5EA9"/>
    <w:rsid w:val="007D5EB4"/>
    <w:rsid w:val="007D5EE9"/>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3B4"/>
    <w:rsid w:val="007D743C"/>
    <w:rsid w:val="007D7583"/>
    <w:rsid w:val="007D76A9"/>
    <w:rsid w:val="007D7775"/>
    <w:rsid w:val="007D7A99"/>
    <w:rsid w:val="007D7AAD"/>
    <w:rsid w:val="007D7B03"/>
    <w:rsid w:val="007D7DB7"/>
    <w:rsid w:val="007D7E30"/>
    <w:rsid w:val="007D7F12"/>
    <w:rsid w:val="007E019E"/>
    <w:rsid w:val="007E05CE"/>
    <w:rsid w:val="007E06A9"/>
    <w:rsid w:val="007E06DD"/>
    <w:rsid w:val="007E076A"/>
    <w:rsid w:val="007E084E"/>
    <w:rsid w:val="007E08EA"/>
    <w:rsid w:val="007E0B0E"/>
    <w:rsid w:val="007E0C5B"/>
    <w:rsid w:val="007E0CA2"/>
    <w:rsid w:val="007E0E88"/>
    <w:rsid w:val="007E0EC3"/>
    <w:rsid w:val="007E0F54"/>
    <w:rsid w:val="007E1047"/>
    <w:rsid w:val="007E1251"/>
    <w:rsid w:val="007E12E0"/>
    <w:rsid w:val="007E1425"/>
    <w:rsid w:val="007E14C3"/>
    <w:rsid w:val="007E159C"/>
    <w:rsid w:val="007E1682"/>
    <w:rsid w:val="007E16D2"/>
    <w:rsid w:val="007E181A"/>
    <w:rsid w:val="007E181E"/>
    <w:rsid w:val="007E190E"/>
    <w:rsid w:val="007E1A81"/>
    <w:rsid w:val="007E1AF7"/>
    <w:rsid w:val="007E1CF6"/>
    <w:rsid w:val="007E1DFC"/>
    <w:rsid w:val="007E210B"/>
    <w:rsid w:val="007E2210"/>
    <w:rsid w:val="007E2316"/>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3A"/>
    <w:rsid w:val="007E4353"/>
    <w:rsid w:val="007E44B7"/>
    <w:rsid w:val="007E4591"/>
    <w:rsid w:val="007E45E1"/>
    <w:rsid w:val="007E460D"/>
    <w:rsid w:val="007E4DA1"/>
    <w:rsid w:val="007E52A5"/>
    <w:rsid w:val="007E5353"/>
    <w:rsid w:val="007E553D"/>
    <w:rsid w:val="007E554B"/>
    <w:rsid w:val="007E5589"/>
    <w:rsid w:val="007E576C"/>
    <w:rsid w:val="007E57A3"/>
    <w:rsid w:val="007E5984"/>
    <w:rsid w:val="007E5A6B"/>
    <w:rsid w:val="007E5C3A"/>
    <w:rsid w:val="007E5DDD"/>
    <w:rsid w:val="007E604C"/>
    <w:rsid w:val="007E6269"/>
    <w:rsid w:val="007E65BE"/>
    <w:rsid w:val="007E65D2"/>
    <w:rsid w:val="007E660A"/>
    <w:rsid w:val="007E6620"/>
    <w:rsid w:val="007E66B2"/>
    <w:rsid w:val="007E675E"/>
    <w:rsid w:val="007E67A6"/>
    <w:rsid w:val="007E6833"/>
    <w:rsid w:val="007E68D6"/>
    <w:rsid w:val="007E693E"/>
    <w:rsid w:val="007E6943"/>
    <w:rsid w:val="007E6A93"/>
    <w:rsid w:val="007E6C12"/>
    <w:rsid w:val="007E6EA2"/>
    <w:rsid w:val="007E6FF2"/>
    <w:rsid w:val="007E70C2"/>
    <w:rsid w:val="007E7195"/>
    <w:rsid w:val="007E7418"/>
    <w:rsid w:val="007E7510"/>
    <w:rsid w:val="007E7518"/>
    <w:rsid w:val="007E75D9"/>
    <w:rsid w:val="007E77D0"/>
    <w:rsid w:val="007E7B65"/>
    <w:rsid w:val="007E7CD0"/>
    <w:rsid w:val="007E7DDF"/>
    <w:rsid w:val="007E7FB0"/>
    <w:rsid w:val="007F01A2"/>
    <w:rsid w:val="007F0201"/>
    <w:rsid w:val="007F02BB"/>
    <w:rsid w:val="007F03FB"/>
    <w:rsid w:val="007F051F"/>
    <w:rsid w:val="007F0547"/>
    <w:rsid w:val="007F06C6"/>
    <w:rsid w:val="007F0762"/>
    <w:rsid w:val="007F09E6"/>
    <w:rsid w:val="007F0C1F"/>
    <w:rsid w:val="007F0F18"/>
    <w:rsid w:val="007F0F34"/>
    <w:rsid w:val="007F0F3E"/>
    <w:rsid w:val="007F0FD2"/>
    <w:rsid w:val="007F1518"/>
    <w:rsid w:val="007F1A33"/>
    <w:rsid w:val="007F1AD0"/>
    <w:rsid w:val="007F1B68"/>
    <w:rsid w:val="007F1BAF"/>
    <w:rsid w:val="007F1C05"/>
    <w:rsid w:val="007F1DCC"/>
    <w:rsid w:val="007F1E24"/>
    <w:rsid w:val="007F1F20"/>
    <w:rsid w:val="007F1F8F"/>
    <w:rsid w:val="007F200A"/>
    <w:rsid w:val="007F2135"/>
    <w:rsid w:val="007F24C8"/>
    <w:rsid w:val="007F2510"/>
    <w:rsid w:val="007F2553"/>
    <w:rsid w:val="007F2598"/>
    <w:rsid w:val="007F25A8"/>
    <w:rsid w:val="007F2602"/>
    <w:rsid w:val="007F26B3"/>
    <w:rsid w:val="007F2810"/>
    <w:rsid w:val="007F2C68"/>
    <w:rsid w:val="007F2D8B"/>
    <w:rsid w:val="007F2E3B"/>
    <w:rsid w:val="007F31D2"/>
    <w:rsid w:val="007F33AB"/>
    <w:rsid w:val="007F3751"/>
    <w:rsid w:val="007F38A6"/>
    <w:rsid w:val="007F38C2"/>
    <w:rsid w:val="007F39ED"/>
    <w:rsid w:val="007F3BCF"/>
    <w:rsid w:val="007F3C74"/>
    <w:rsid w:val="007F3EC7"/>
    <w:rsid w:val="007F3FB0"/>
    <w:rsid w:val="007F4095"/>
    <w:rsid w:val="007F40AA"/>
    <w:rsid w:val="007F40BF"/>
    <w:rsid w:val="007F40DC"/>
    <w:rsid w:val="007F431B"/>
    <w:rsid w:val="007F4332"/>
    <w:rsid w:val="007F4342"/>
    <w:rsid w:val="007F453D"/>
    <w:rsid w:val="007F46F3"/>
    <w:rsid w:val="007F48D3"/>
    <w:rsid w:val="007F5592"/>
    <w:rsid w:val="007F55B4"/>
    <w:rsid w:val="007F569A"/>
    <w:rsid w:val="007F572A"/>
    <w:rsid w:val="007F578D"/>
    <w:rsid w:val="007F5B4F"/>
    <w:rsid w:val="007F5FAE"/>
    <w:rsid w:val="007F603A"/>
    <w:rsid w:val="007F61A7"/>
    <w:rsid w:val="007F63DE"/>
    <w:rsid w:val="007F64D0"/>
    <w:rsid w:val="007F64FF"/>
    <w:rsid w:val="007F6669"/>
    <w:rsid w:val="007F6681"/>
    <w:rsid w:val="007F67E9"/>
    <w:rsid w:val="007F68A1"/>
    <w:rsid w:val="007F6AD3"/>
    <w:rsid w:val="007F6C14"/>
    <w:rsid w:val="007F6CEC"/>
    <w:rsid w:val="007F6DDB"/>
    <w:rsid w:val="007F6EAD"/>
    <w:rsid w:val="007F725D"/>
    <w:rsid w:val="007F7288"/>
    <w:rsid w:val="007F73E1"/>
    <w:rsid w:val="007F751A"/>
    <w:rsid w:val="007F75B3"/>
    <w:rsid w:val="007F79EC"/>
    <w:rsid w:val="007F7B58"/>
    <w:rsid w:val="007F7B77"/>
    <w:rsid w:val="007F7BC0"/>
    <w:rsid w:val="007F7BE4"/>
    <w:rsid w:val="007F7E59"/>
    <w:rsid w:val="008001ED"/>
    <w:rsid w:val="008006A2"/>
    <w:rsid w:val="008006E3"/>
    <w:rsid w:val="00800B9E"/>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6FB"/>
    <w:rsid w:val="0080271A"/>
    <w:rsid w:val="008027A4"/>
    <w:rsid w:val="00802991"/>
    <w:rsid w:val="008029B8"/>
    <w:rsid w:val="00802A95"/>
    <w:rsid w:val="00802E71"/>
    <w:rsid w:val="00803071"/>
    <w:rsid w:val="008030A7"/>
    <w:rsid w:val="00803355"/>
    <w:rsid w:val="008034A3"/>
    <w:rsid w:val="008034D8"/>
    <w:rsid w:val="0080353C"/>
    <w:rsid w:val="00803621"/>
    <w:rsid w:val="00803871"/>
    <w:rsid w:val="008038F2"/>
    <w:rsid w:val="00804285"/>
    <w:rsid w:val="00804294"/>
    <w:rsid w:val="008042C1"/>
    <w:rsid w:val="008044DA"/>
    <w:rsid w:val="0080453E"/>
    <w:rsid w:val="00804650"/>
    <w:rsid w:val="00804A23"/>
    <w:rsid w:val="00804B42"/>
    <w:rsid w:val="00804D63"/>
    <w:rsid w:val="00804DE5"/>
    <w:rsid w:val="008052E8"/>
    <w:rsid w:val="0080535B"/>
    <w:rsid w:val="008053A5"/>
    <w:rsid w:val="00805472"/>
    <w:rsid w:val="008057B7"/>
    <w:rsid w:val="008059E5"/>
    <w:rsid w:val="00806131"/>
    <w:rsid w:val="00806189"/>
    <w:rsid w:val="00806375"/>
    <w:rsid w:val="008063D6"/>
    <w:rsid w:val="008065DC"/>
    <w:rsid w:val="008068D4"/>
    <w:rsid w:val="008068D8"/>
    <w:rsid w:val="00806950"/>
    <w:rsid w:val="008069AF"/>
    <w:rsid w:val="00806AF0"/>
    <w:rsid w:val="00806B32"/>
    <w:rsid w:val="00806CA4"/>
    <w:rsid w:val="00806CA6"/>
    <w:rsid w:val="00806D85"/>
    <w:rsid w:val="00806DE1"/>
    <w:rsid w:val="00806ECE"/>
    <w:rsid w:val="00806EDB"/>
    <w:rsid w:val="00806F06"/>
    <w:rsid w:val="008070C6"/>
    <w:rsid w:val="008071B9"/>
    <w:rsid w:val="0080721D"/>
    <w:rsid w:val="008074F7"/>
    <w:rsid w:val="0080778C"/>
    <w:rsid w:val="00807AA0"/>
    <w:rsid w:val="00807AB5"/>
    <w:rsid w:val="00807B07"/>
    <w:rsid w:val="00807C40"/>
    <w:rsid w:val="00807DA8"/>
    <w:rsid w:val="008102E7"/>
    <w:rsid w:val="00810CC4"/>
    <w:rsid w:val="00810E19"/>
    <w:rsid w:val="00810FE9"/>
    <w:rsid w:val="008110C0"/>
    <w:rsid w:val="008111A9"/>
    <w:rsid w:val="008114CE"/>
    <w:rsid w:val="00811536"/>
    <w:rsid w:val="008115CF"/>
    <w:rsid w:val="00811608"/>
    <w:rsid w:val="0081165A"/>
    <w:rsid w:val="0081172E"/>
    <w:rsid w:val="0081189B"/>
    <w:rsid w:val="00811968"/>
    <w:rsid w:val="00811C3F"/>
    <w:rsid w:val="00811D9D"/>
    <w:rsid w:val="00811FB0"/>
    <w:rsid w:val="008120BD"/>
    <w:rsid w:val="008122D1"/>
    <w:rsid w:val="00812660"/>
    <w:rsid w:val="008126A9"/>
    <w:rsid w:val="008126CF"/>
    <w:rsid w:val="008126F8"/>
    <w:rsid w:val="00812796"/>
    <w:rsid w:val="00812A24"/>
    <w:rsid w:val="00812C33"/>
    <w:rsid w:val="00812D1F"/>
    <w:rsid w:val="00812D5E"/>
    <w:rsid w:val="00812E86"/>
    <w:rsid w:val="00812FDD"/>
    <w:rsid w:val="008133A5"/>
    <w:rsid w:val="008133C0"/>
    <w:rsid w:val="008134BC"/>
    <w:rsid w:val="008135A7"/>
    <w:rsid w:val="00813772"/>
    <w:rsid w:val="0081389C"/>
    <w:rsid w:val="00813A91"/>
    <w:rsid w:val="00813E6B"/>
    <w:rsid w:val="00814181"/>
    <w:rsid w:val="00814524"/>
    <w:rsid w:val="0081457C"/>
    <w:rsid w:val="00814655"/>
    <w:rsid w:val="008148AE"/>
    <w:rsid w:val="008149E3"/>
    <w:rsid w:val="00814AEC"/>
    <w:rsid w:val="00814E34"/>
    <w:rsid w:val="00814EEF"/>
    <w:rsid w:val="0081520F"/>
    <w:rsid w:val="00815314"/>
    <w:rsid w:val="008153E3"/>
    <w:rsid w:val="00815416"/>
    <w:rsid w:val="00815438"/>
    <w:rsid w:val="008154CF"/>
    <w:rsid w:val="00815603"/>
    <w:rsid w:val="008156FC"/>
    <w:rsid w:val="00815702"/>
    <w:rsid w:val="008157B8"/>
    <w:rsid w:val="008157F6"/>
    <w:rsid w:val="00815880"/>
    <w:rsid w:val="008158FE"/>
    <w:rsid w:val="0081593F"/>
    <w:rsid w:val="0081594F"/>
    <w:rsid w:val="00815B28"/>
    <w:rsid w:val="00815CD8"/>
    <w:rsid w:val="00815DF6"/>
    <w:rsid w:val="00815FCD"/>
    <w:rsid w:val="00816260"/>
    <w:rsid w:val="00816454"/>
    <w:rsid w:val="008166BF"/>
    <w:rsid w:val="00816898"/>
    <w:rsid w:val="00816913"/>
    <w:rsid w:val="00816959"/>
    <w:rsid w:val="008169F0"/>
    <w:rsid w:val="00816E7F"/>
    <w:rsid w:val="00817237"/>
    <w:rsid w:val="008172C2"/>
    <w:rsid w:val="008172CD"/>
    <w:rsid w:val="008172E9"/>
    <w:rsid w:val="0081744B"/>
    <w:rsid w:val="0081757E"/>
    <w:rsid w:val="00817597"/>
    <w:rsid w:val="0081763D"/>
    <w:rsid w:val="008176D5"/>
    <w:rsid w:val="00817D2E"/>
    <w:rsid w:val="00817E1A"/>
    <w:rsid w:val="00817E55"/>
    <w:rsid w:val="008202B3"/>
    <w:rsid w:val="0082041B"/>
    <w:rsid w:val="00820427"/>
    <w:rsid w:val="008206DD"/>
    <w:rsid w:val="008206DF"/>
    <w:rsid w:val="008208A5"/>
    <w:rsid w:val="00820A48"/>
    <w:rsid w:val="00821010"/>
    <w:rsid w:val="00821037"/>
    <w:rsid w:val="0082103B"/>
    <w:rsid w:val="00821067"/>
    <w:rsid w:val="00821408"/>
    <w:rsid w:val="008217F7"/>
    <w:rsid w:val="008218CE"/>
    <w:rsid w:val="00821A2E"/>
    <w:rsid w:val="00821C33"/>
    <w:rsid w:val="00821D40"/>
    <w:rsid w:val="00821D46"/>
    <w:rsid w:val="00821DFD"/>
    <w:rsid w:val="00822017"/>
    <w:rsid w:val="00822098"/>
    <w:rsid w:val="008220C0"/>
    <w:rsid w:val="0082242C"/>
    <w:rsid w:val="0082247E"/>
    <w:rsid w:val="008224AF"/>
    <w:rsid w:val="008224FE"/>
    <w:rsid w:val="0082253E"/>
    <w:rsid w:val="008226AA"/>
    <w:rsid w:val="00822AD8"/>
    <w:rsid w:val="00822B3E"/>
    <w:rsid w:val="00822BBF"/>
    <w:rsid w:val="00822CBB"/>
    <w:rsid w:val="00822D2D"/>
    <w:rsid w:val="00822DD7"/>
    <w:rsid w:val="00822F53"/>
    <w:rsid w:val="00822FAE"/>
    <w:rsid w:val="008233F0"/>
    <w:rsid w:val="008234E5"/>
    <w:rsid w:val="00823B77"/>
    <w:rsid w:val="00823CC2"/>
    <w:rsid w:val="008240EF"/>
    <w:rsid w:val="00824235"/>
    <w:rsid w:val="0082426A"/>
    <w:rsid w:val="008244C2"/>
    <w:rsid w:val="00824661"/>
    <w:rsid w:val="00824759"/>
    <w:rsid w:val="0082479E"/>
    <w:rsid w:val="00824A6E"/>
    <w:rsid w:val="00824B37"/>
    <w:rsid w:val="00824B99"/>
    <w:rsid w:val="00824E8C"/>
    <w:rsid w:val="00824EAD"/>
    <w:rsid w:val="00825330"/>
    <w:rsid w:val="00825471"/>
    <w:rsid w:val="00825559"/>
    <w:rsid w:val="00825590"/>
    <w:rsid w:val="008256B5"/>
    <w:rsid w:val="008256FE"/>
    <w:rsid w:val="0082577D"/>
    <w:rsid w:val="00825A8A"/>
    <w:rsid w:val="00825B37"/>
    <w:rsid w:val="00825B60"/>
    <w:rsid w:val="00825C43"/>
    <w:rsid w:val="00825CD7"/>
    <w:rsid w:val="00825D23"/>
    <w:rsid w:val="00825D82"/>
    <w:rsid w:val="00825DCE"/>
    <w:rsid w:val="00825F9C"/>
    <w:rsid w:val="00826118"/>
    <w:rsid w:val="008263A0"/>
    <w:rsid w:val="008263C6"/>
    <w:rsid w:val="00826404"/>
    <w:rsid w:val="008264A8"/>
    <w:rsid w:val="008264B4"/>
    <w:rsid w:val="0082658D"/>
    <w:rsid w:val="008265C8"/>
    <w:rsid w:val="00826764"/>
    <w:rsid w:val="008267F5"/>
    <w:rsid w:val="00826AC4"/>
    <w:rsid w:val="00826ADC"/>
    <w:rsid w:val="00827068"/>
    <w:rsid w:val="0082716F"/>
    <w:rsid w:val="00827199"/>
    <w:rsid w:val="00827423"/>
    <w:rsid w:val="00827958"/>
    <w:rsid w:val="00827ABD"/>
    <w:rsid w:val="00827CE3"/>
    <w:rsid w:val="00827CFB"/>
    <w:rsid w:val="008301DD"/>
    <w:rsid w:val="00830737"/>
    <w:rsid w:val="0083074C"/>
    <w:rsid w:val="008307A5"/>
    <w:rsid w:val="00830868"/>
    <w:rsid w:val="008308D8"/>
    <w:rsid w:val="008309FC"/>
    <w:rsid w:val="00830CBE"/>
    <w:rsid w:val="00830D1E"/>
    <w:rsid w:val="00830D3C"/>
    <w:rsid w:val="00830F01"/>
    <w:rsid w:val="00830F8E"/>
    <w:rsid w:val="00831256"/>
    <w:rsid w:val="0083137C"/>
    <w:rsid w:val="00831858"/>
    <w:rsid w:val="008318DB"/>
    <w:rsid w:val="00831CB2"/>
    <w:rsid w:val="00831D5C"/>
    <w:rsid w:val="00831E24"/>
    <w:rsid w:val="00831E34"/>
    <w:rsid w:val="00831F35"/>
    <w:rsid w:val="00832073"/>
    <w:rsid w:val="00832408"/>
    <w:rsid w:val="0083267A"/>
    <w:rsid w:val="0083273C"/>
    <w:rsid w:val="00832897"/>
    <w:rsid w:val="008328E8"/>
    <w:rsid w:val="00832C0F"/>
    <w:rsid w:val="00832C3A"/>
    <w:rsid w:val="00832D93"/>
    <w:rsid w:val="00832E07"/>
    <w:rsid w:val="008330D9"/>
    <w:rsid w:val="008330EC"/>
    <w:rsid w:val="008336B7"/>
    <w:rsid w:val="00833769"/>
    <w:rsid w:val="0083377A"/>
    <w:rsid w:val="00833780"/>
    <w:rsid w:val="008338E1"/>
    <w:rsid w:val="008339E9"/>
    <w:rsid w:val="00833BBC"/>
    <w:rsid w:val="00833FA2"/>
    <w:rsid w:val="0083411E"/>
    <w:rsid w:val="00834284"/>
    <w:rsid w:val="008344C8"/>
    <w:rsid w:val="00834594"/>
    <w:rsid w:val="008346FB"/>
    <w:rsid w:val="00834BA2"/>
    <w:rsid w:val="00834BA4"/>
    <w:rsid w:val="00834CCC"/>
    <w:rsid w:val="00834DA2"/>
    <w:rsid w:val="0083506F"/>
    <w:rsid w:val="008351A4"/>
    <w:rsid w:val="008351C8"/>
    <w:rsid w:val="00835310"/>
    <w:rsid w:val="008353EC"/>
    <w:rsid w:val="00835587"/>
    <w:rsid w:val="008356BC"/>
    <w:rsid w:val="008356DD"/>
    <w:rsid w:val="00835AC7"/>
    <w:rsid w:val="00835F69"/>
    <w:rsid w:val="00835FD3"/>
    <w:rsid w:val="008360B3"/>
    <w:rsid w:val="0083630F"/>
    <w:rsid w:val="0083641E"/>
    <w:rsid w:val="00836482"/>
    <w:rsid w:val="008364E6"/>
    <w:rsid w:val="0083652A"/>
    <w:rsid w:val="00836735"/>
    <w:rsid w:val="008368B8"/>
    <w:rsid w:val="00836A04"/>
    <w:rsid w:val="00836AA3"/>
    <w:rsid w:val="00836C65"/>
    <w:rsid w:val="00836DA2"/>
    <w:rsid w:val="00836EFC"/>
    <w:rsid w:val="00837206"/>
    <w:rsid w:val="0083751B"/>
    <w:rsid w:val="00837564"/>
    <w:rsid w:val="008376BC"/>
    <w:rsid w:val="00837876"/>
    <w:rsid w:val="00837960"/>
    <w:rsid w:val="00837A56"/>
    <w:rsid w:val="00837ADA"/>
    <w:rsid w:val="00837EBE"/>
    <w:rsid w:val="00837F8C"/>
    <w:rsid w:val="008400BE"/>
    <w:rsid w:val="008403DF"/>
    <w:rsid w:val="00840688"/>
    <w:rsid w:val="0084074C"/>
    <w:rsid w:val="0084094B"/>
    <w:rsid w:val="008409BB"/>
    <w:rsid w:val="00840A0E"/>
    <w:rsid w:val="00840A5E"/>
    <w:rsid w:val="00840B1D"/>
    <w:rsid w:val="00840BA5"/>
    <w:rsid w:val="00840DAF"/>
    <w:rsid w:val="00840E2D"/>
    <w:rsid w:val="0084160E"/>
    <w:rsid w:val="0084162C"/>
    <w:rsid w:val="008417E4"/>
    <w:rsid w:val="00841815"/>
    <w:rsid w:val="008418D2"/>
    <w:rsid w:val="0084194E"/>
    <w:rsid w:val="008419E3"/>
    <w:rsid w:val="00841B95"/>
    <w:rsid w:val="00841DD7"/>
    <w:rsid w:val="00841E8E"/>
    <w:rsid w:val="00841EFE"/>
    <w:rsid w:val="00841FC3"/>
    <w:rsid w:val="0084204C"/>
    <w:rsid w:val="008420DD"/>
    <w:rsid w:val="00842167"/>
    <w:rsid w:val="008423B9"/>
    <w:rsid w:val="008424BD"/>
    <w:rsid w:val="008429CA"/>
    <w:rsid w:val="008429CB"/>
    <w:rsid w:val="00842B8F"/>
    <w:rsid w:val="00842D68"/>
    <w:rsid w:val="008430C4"/>
    <w:rsid w:val="00843427"/>
    <w:rsid w:val="0084366F"/>
    <w:rsid w:val="0084387E"/>
    <w:rsid w:val="00843C46"/>
    <w:rsid w:val="00843D43"/>
    <w:rsid w:val="00843E86"/>
    <w:rsid w:val="00844199"/>
    <w:rsid w:val="00844257"/>
    <w:rsid w:val="0084453C"/>
    <w:rsid w:val="0084454E"/>
    <w:rsid w:val="00844793"/>
    <w:rsid w:val="008447AE"/>
    <w:rsid w:val="00844848"/>
    <w:rsid w:val="0084484A"/>
    <w:rsid w:val="00844876"/>
    <w:rsid w:val="00844B86"/>
    <w:rsid w:val="00844BA9"/>
    <w:rsid w:val="00844CA3"/>
    <w:rsid w:val="00844FE8"/>
    <w:rsid w:val="008451BC"/>
    <w:rsid w:val="00845521"/>
    <w:rsid w:val="00845689"/>
    <w:rsid w:val="0084583D"/>
    <w:rsid w:val="008459B0"/>
    <w:rsid w:val="00845A0A"/>
    <w:rsid w:val="00845D57"/>
    <w:rsid w:val="00845EDF"/>
    <w:rsid w:val="00845FEB"/>
    <w:rsid w:val="008460E1"/>
    <w:rsid w:val="00846134"/>
    <w:rsid w:val="0084631D"/>
    <w:rsid w:val="00846336"/>
    <w:rsid w:val="0084649B"/>
    <w:rsid w:val="008465C5"/>
    <w:rsid w:val="0084666A"/>
    <w:rsid w:val="008466C6"/>
    <w:rsid w:val="00846D3E"/>
    <w:rsid w:val="00846FE6"/>
    <w:rsid w:val="0084721E"/>
    <w:rsid w:val="00847222"/>
    <w:rsid w:val="0084731F"/>
    <w:rsid w:val="0084732D"/>
    <w:rsid w:val="008473F6"/>
    <w:rsid w:val="00847479"/>
    <w:rsid w:val="008474CF"/>
    <w:rsid w:val="008476E4"/>
    <w:rsid w:val="0084771D"/>
    <w:rsid w:val="00847A92"/>
    <w:rsid w:val="00847B0C"/>
    <w:rsid w:val="00847B96"/>
    <w:rsid w:val="00847BF8"/>
    <w:rsid w:val="00847C07"/>
    <w:rsid w:val="00847D55"/>
    <w:rsid w:val="00847DAA"/>
    <w:rsid w:val="00847E66"/>
    <w:rsid w:val="00850140"/>
    <w:rsid w:val="008501C0"/>
    <w:rsid w:val="00850223"/>
    <w:rsid w:val="00850243"/>
    <w:rsid w:val="0085044C"/>
    <w:rsid w:val="00850528"/>
    <w:rsid w:val="00850681"/>
    <w:rsid w:val="0085072B"/>
    <w:rsid w:val="008508DA"/>
    <w:rsid w:val="00850BAB"/>
    <w:rsid w:val="00850E17"/>
    <w:rsid w:val="00850E65"/>
    <w:rsid w:val="00850E6F"/>
    <w:rsid w:val="008512F2"/>
    <w:rsid w:val="00851326"/>
    <w:rsid w:val="0085137B"/>
    <w:rsid w:val="008513B9"/>
    <w:rsid w:val="00851651"/>
    <w:rsid w:val="00851832"/>
    <w:rsid w:val="008519B4"/>
    <w:rsid w:val="00851AC6"/>
    <w:rsid w:val="00851FDD"/>
    <w:rsid w:val="00852021"/>
    <w:rsid w:val="0085214D"/>
    <w:rsid w:val="008521E6"/>
    <w:rsid w:val="00852382"/>
    <w:rsid w:val="00852611"/>
    <w:rsid w:val="00852715"/>
    <w:rsid w:val="00852AA4"/>
    <w:rsid w:val="00852B89"/>
    <w:rsid w:val="00852BFE"/>
    <w:rsid w:val="00853077"/>
    <w:rsid w:val="0085308D"/>
    <w:rsid w:val="00853162"/>
    <w:rsid w:val="00853291"/>
    <w:rsid w:val="008533C2"/>
    <w:rsid w:val="00853550"/>
    <w:rsid w:val="0085355B"/>
    <w:rsid w:val="008535C6"/>
    <w:rsid w:val="00853780"/>
    <w:rsid w:val="008538EF"/>
    <w:rsid w:val="008538FC"/>
    <w:rsid w:val="008539DF"/>
    <w:rsid w:val="00853B19"/>
    <w:rsid w:val="008541C2"/>
    <w:rsid w:val="00854307"/>
    <w:rsid w:val="00854661"/>
    <w:rsid w:val="00854741"/>
    <w:rsid w:val="008547A8"/>
    <w:rsid w:val="00854AD9"/>
    <w:rsid w:val="00854C8A"/>
    <w:rsid w:val="00854D58"/>
    <w:rsid w:val="00854E57"/>
    <w:rsid w:val="008550E7"/>
    <w:rsid w:val="00855417"/>
    <w:rsid w:val="00855437"/>
    <w:rsid w:val="0085579D"/>
    <w:rsid w:val="00855886"/>
    <w:rsid w:val="0085593F"/>
    <w:rsid w:val="00855CA6"/>
    <w:rsid w:val="00855DC6"/>
    <w:rsid w:val="00855F48"/>
    <w:rsid w:val="0085618F"/>
    <w:rsid w:val="008562CE"/>
    <w:rsid w:val="00856433"/>
    <w:rsid w:val="008564D6"/>
    <w:rsid w:val="0085654F"/>
    <w:rsid w:val="00856558"/>
    <w:rsid w:val="00856A13"/>
    <w:rsid w:val="00856B7E"/>
    <w:rsid w:val="00856BE6"/>
    <w:rsid w:val="00856FF2"/>
    <w:rsid w:val="00857285"/>
    <w:rsid w:val="0085729D"/>
    <w:rsid w:val="008574F8"/>
    <w:rsid w:val="0085759A"/>
    <w:rsid w:val="008576BE"/>
    <w:rsid w:val="008577E7"/>
    <w:rsid w:val="008577F9"/>
    <w:rsid w:val="008578CF"/>
    <w:rsid w:val="00857ACA"/>
    <w:rsid w:val="00857C02"/>
    <w:rsid w:val="00857C5F"/>
    <w:rsid w:val="00857DB1"/>
    <w:rsid w:val="00860337"/>
    <w:rsid w:val="0086059F"/>
    <w:rsid w:val="008605CD"/>
    <w:rsid w:val="008605D8"/>
    <w:rsid w:val="0086067C"/>
    <w:rsid w:val="008607E8"/>
    <w:rsid w:val="00860C7F"/>
    <w:rsid w:val="00860D24"/>
    <w:rsid w:val="00860EF8"/>
    <w:rsid w:val="00860F8B"/>
    <w:rsid w:val="00860FBE"/>
    <w:rsid w:val="00861166"/>
    <w:rsid w:val="008614F3"/>
    <w:rsid w:val="0086155F"/>
    <w:rsid w:val="0086156E"/>
    <w:rsid w:val="00861647"/>
    <w:rsid w:val="00861737"/>
    <w:rsid w:val="0086191D"/>
    <w:rsid w:val="0086197D"/>
    <w:rsid w:val="008619EC"/>
    <w:rsid w:val="00861AEC"/>
    <w:rsid w:val="00861B2A"/>
    <w:rsid w:val="00861C33"/>
    <w:rsid w:val="00861C36"/>
    <w:rsid w:val="00861F01"/>
    <w:rsid w:val="00861F40"/>
    <w:rsid w:val="008621BD"/>
    <w:rsid w:val="008623FD"/>
    <w:rsid w:val="0086249A"/>
    <w:rsid w:val="008624DD"/>
    <w:rsid w:val="00862674"/>
    <w:rsid w:val="008626C4"/>
    <w:rsid w:val="008626D4"/>
    <w:rsid w:val="008628B0"/>
    <w:rsid w:val="00862CE2"/>
    <w:rsid w:val="00862F1B"/>
    <w:rsid w:val="0086308F"/>
    <w:rsid w:val="00863690"/>
    <w:rsid w:val="0086378C"/>
    <w:rsid w:val="0086379F"/>
    <w:rsid w:val="0086381D"/>
    <w:rsid w:val="008638F6"/>
    <w:rsid w:val="00863920"/>
    <w:rsid w:val="00863D3B"/>
    <w:rsid w:val="00863E1D"/>
    <w:rsid w:val="00863E4F"/>
    <w:rsid w:val="00863EE9"/>
    <w:rsid w:val="008640F1"/>
    <w:rsid w:val="008642C7"/>
    <w:rsid w:val="008643BE"/>
    <w:rsid w:val="008643EF"/>
    <w:rsid w:val="008647B6"/>
    <w:rsid w:val="008647F6"/>
    <w:rsid w:val="0086489F"/>
    <w:rsid w:val="00864A07"/>
    <w:rsid w:val="00864C17"/>
    <w:rsid w:val="00864C76"/>
    <w:rsid w:val="00864DF7"/>
    <w:rsid w:val="00864E71"/>
    <w:rsid w:val="00864EB4"/>
    <w:rsid w:val="0086507E"/>
    <w:rsid w:val="0086511C"/>
    <w:rsid w:val="00865295"/>
    <w:rsid w:val="0086549E"/>
    <w:rsid w:val="00865503"/>
    <w:rsid w:val="0086562A"/>
    <w:rsid w:val="008656B3"/>
    <w:rsid w:val="008656F4"/>
    <w:rsid w:val="00865771"/>
    <w:rsid w:val="00865948"/>
    <w:rsid w:val="00865ACD"/>
    <w:rsid w:val="00865C90"/>
    <w:rsid w:val="00865D11"/>
    <w:rsid w:val="00865D3F"/>
    <w:rsid w:val="00865ECE"/>
    <w:rsid w:val="00865FC7"/>
    <w:rsid w:val="008660E2"/>
    <w:rsid w:val="00866122"/>
    <w:rsid w:val="0086615D"/>
    <w:rsid w:val="0086616E"/>
    <w:rsid w:val="0086619E"/>
    <w:rsid w:val="0086623E"/>
    <w:rsid w:val="0086628A"/>
    <w:rsid w:val="008662A1"/>
    <w:rsid w:val="00866594"/>
    <w:rsid w:val="00866696"/>
    <w:rsid w:val="00866835"/>
    <w:rsid w:val="00866C59"/>
    <w:rsid w:val="00866D29"/>
    <w:rsid w:val="0086706A"/>
    <w:rsid w:val="008670E1"/>
    <w:rsid w:val="008672BB"/>
    <w:rsid w:val="008672F1"/>
    <w:rsid w:val="0086748F"/>
    <w:rsid w:val="00867496"/>
    <w:rsid w:val="008674BE"/>
    <w:rsid w:val="008675AD"/>
    <w:rsid w:val="00867671"/>
    <w:rsid w:val="008677FF"/>
    <w:rsid w:val="00867A8F"/>
    <w:rsid w:val="00867C0D"/>
    <w:rsid w:val="00867EC6"/>
    <w:rsid w:val="008700B2"/>
    <w:rsid w:val="008703FC"/>
    <w:rsid w:val="008704C4"/>
    <w:rsid w:val="00870579"/>
    <w:rsid w:val="008707D4"/>
    <w:rsid w:val="008708ED"/>
    <w:rsid w:val="00870A23"/>
    <w:rsid w:val="00870C5C"/>
    <w:rsid w:val="00870DE7"/>
    <w:rsid w:val="00870E99"/>
    <w:rsid w:val="00870E9C"/>
    <w:rsid w:val="00871005"/>
    <w:rsid w:val="00871221"/>
    <w:rsid w:val="00871225"/>
    <w:rsid w:val="0087128A"/>
    <w:rsid w:val="0087158A"/>
    <w:rsid w:val="008715CF"/>
    <w:rsid w:val="00871745"/>
    <w:rsid w:val="00871771"/>
    <w:rsid w:val="008718E4"/>
    <w:rsid w:val="00871B62"/>
    <w:rsid w:val="00871C05"/>
    <w:rsid w:val="00871DEB"/>
    <w:rsid w:val="00871E62"/>
    <w:rsid w:val="008722F8"/>
    <w:rsid w:val="0087260E"/>
    <w:rsid w:val="00872721"/>
    <w:rsid w:val="0087286E"/>
    <w:rsid w:val="008728F2"/>
    <w:rsid w:val="0087290A"/>
    <w:rsid w:val="008729CD"/>
    <w:rsid w:val="00872BDE"/>
    <w:rsid w:val="00872DA6"/>
    <w:rsid w:val="008730EB"/>
    <w:rsid w:val="008730FE"/>
    <w:rsid w:val="00873389"/>
    <w:rsid w:val="0087359B"/>
    <w:rsid w:val="00873A83"/>
    <w:rsid w:val="00873C6F"/>
    <w:rsid w:val="00873D22"/>
    <w:rsid w:val="00873FF2"/>
    <w:rsid w:val="0087401A"/>
    <w:rsid w:val="00874328"/>
    <w:rsid w:val="008747DC"/>
    <w:rsid w:val="00874954"/>
    <w:rsid w:val="00874AAA"/>
    <w:rsid w:val="00874AF3"/>
    <w:rsid w:val="00874B6E"/>
    <w:rsid w:val="00874FE4"/>
    <w:rsid w:val="008751EB"/>
    <w:rsid w:val="00875448"/>
    <w:rsid w:val="00875449"/>
    <w:rsid w:val="0087559F"/>
    <w:rsid w:val="00875870"/>
    <w:rsid w:val="008758E5"/>
    <w:rsid w:val="00875904"/>
    <w:rsid w:val="0087594B"/>
    <w:rsid w:val="008759F2"/>
    <w:rsid w:val="00875A42"/>
    <w:rsid w:val="00875B11"/>
    <w:rsid w:val="00875B25"/>
    <w:rsid w:val="00875B79"/>
    <w:rsid w:val="00875C56"/>
    <w:rsid w:val="00875E38"/>
    <w:rsid w:val="00875EC4"/>
    <w:rsid w:val="00876034"/>
    <w:rsid w:val="00876099"/>
    <w:rsid w:val="0087620A"/>
    <w:rsid w:val="0087671F"/>
    <w:rsid w:val="008767D1"/>
    <w:rsid w:val="008768BF"/>
    <w:rsid w:val="008768D2"/>
    <w:rsid w:val="0087699B"/>
    <w:rsid w:val="008769E2"/>
    <w:rsid w:val="00876A3F"/>
    <w:rsid w:val="00876BC0"/>
    <w:rsid w:val="00876CEB"/>
    <w:rsid w:val="00877330"/>
    <w:rsid w:val="00877519"/>
    <w:rsid w:val="00877580"/>
    <w:rsid w:val="0087769E"/>
    <w:rsid w:val="0087779E"/>
    <w:rsid w:val="00877961"/>
    <w:rsid w:val="00877BA0"/>
    <w:rsid w:val="00877EF4"/>
    <w:rsid w:val="00877F1E"/>
    <w:rsid w:val="0088004A"/>
    <w:rsid w:val="00880069"/>
    <w:rsid w:val="008800CE"/>
    <w:rsid w:val="00880113"/>
    <w:rsid w:val="008801D1"/>
    <w:rsid w:val="008805D9"/>
    <w:rsid w:val="00880630"/>
    <w:rsid w:val="00880664"/>
    <w:rsid w:val="00880711"/>
    <w:rsid w:val="008807F7"/>
    <w:rsid w:val="008809A9"/>
    <w:rsid w:val="00880C40"/>
    <w:rsid w:val="00880CCA"/>
    <w:rsid w:val="00880DF3"/>
    <w:rsid w:val="00880E5A"/>
    <w:rsid w:val="00880EC0"/>
    <w:rsid w:val="00881120"/>
    <w:rsid w:val="0088139A"/>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7F4"/>
    <w:rsid w:val="00882B03"/>
    <w:rsid w:val="00882B12"/>
    <w:rsid w:val="00882DF1"/>
    <w:rsid w:val="00882E36"/>
    <w:rsid w:val="00882F0B"/>
    <w:rsid w:val="00882FBD"/>
    <w:rsid w:val="008832EB"/>
    <w:rsid w:val="00883519"/>
    <w:rsid w:val="00883736"/>
    <w:rsid w:val="00883778"/>
    <w:rsid w:val="008837C3"/>
    <w:rsid w:val="00883816"/>
    <w:rsid w:val="00883C93"/>
    <w:rsid w:val="00883D8D"/>
    <w:rsid w:val="00883DFE"/>
    <w:rsid w:val="0088431A"/>
    <w:rsid w:val="008845F4"/>
    <w:rsid w:val="0088466C"/>
    <w:rsid w:val="0088498D"/>
    <w:rsid w:val="00884B7E"/>
    <w:rsid w:val="00884E97"/>
    <w:rsid w:val="00885237"/>
    <w:rsid w:val="0088527C"/>
    <w:rsid w:val="008855F9"/>
    <w:rsid w:val="0088583F"/>
    <w:rsid w:val="00885AD5"/>
    <w:rsid w:val="00885C20"/>
    <w:rsid w:val="00885C78"/>
    <w:rsid w:val="00885D00"/>
    <w:rsid w:val="00885D09"/>
    <w:rsid w:val="00885D67"/>
    <w:rsid w:val="00885D84"/>
    <w:rsid w:val="00885F24"/>
    <w:rsid w:val="0088649D"/>
    <w:rsid w:val="0088676B"/>
    <w:rsid w:val="0088681B"/>
    <w:rsid w:val="00886875"/>
    <w:rsid w:val="0088689B"/>
    <w:rsid w:val="00886945"/>
    <w:rsid w:val="00886B9F"/>
    <w:rsid w:val="00886C21"/>
    <w:rsid w:val="00886C3D"/>
    <w:rsid w:val="00886D21"/>
    <w:rsid w:val="00886D5C"/>
    <w:rsid w:val="00886D6A"/>
    <w:rsid w:val="00886F0A"/>
    <w:rsid w:val="00886F3C"/>
    <w:rsid w:val="00886F6E"/>
    <w:rsid w:val="00886FA5"/>
    <w:rsid w:val="008870A2"/>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14C"/>
    <w:rsid w:val="0089122E"/>
    <w:rsid w:val="008913E2"/>
    <w:rsid w:val="008913F7"/>
    <w:rsid w:val="00891486"/>
    <w:rsid w:val="0089148D"/>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7F"/>
    <w:rsid w:val="008933FC"/>
    <w:rsid w:val="00893403"/>
    <w:rsid w:val="00893485"/>
    <w:rsid w:val="00893894"/>
    <w:rsid w:val="00893BA3"/>
    <w:rsid w:val="00893BB3"/>
    <w:rsid w:val="00893CBA"/>
    <w:rsid w:val="00893EFD"/>
    <w:rsid w:val="008941CE"/>
    <w:rsid w:val="00894327"/>
    <w:rsid w:val="008943AD"/>
    <w:rsid w:val="008943E5"/>
    <w:rsid w:val="008945AF"/>
    <w:rsid w:val="00894639"/>
    <w:rsid w:val="00894712"/>
    <w:rsid w:val="00894802"/>
    <w:rsid w:val="0089482F"/>
    <w:rsid w:val="008949A8"/>
    <w:rsid w:val="00894A1A"/>
    <w:rsid w:val="008951F5"/>
    <w:rsid w:val="00895434"/>
    <w:rsid w:val="00895531"/>
    <w:rsid w:val="008955C7"/>
    <w:rsid w:val="0089563B"/>
    <w:rsid w:val="008959FD"/>
    <w:rsid w:val="00895A9D"/>
    <w:rsid w:val="00895CEA"/>
    <w:rsid w:val="00896097"/>
    <w:rsid w:val="00896117"/>
    <w:rsid w:val="0089652A"/>
    <w:rsid w:val="008965A1"/>
    <w:rsid w:val="008966B5"/>
    <w:rsid w:val="008966CB"/>
    <w:rsid w:val="00896896"/>
    <w:rsid w:val="00897072"/>
    <w:rsid w:val="008970BD"/>
    <w:rsid w:val="00897522"/>
    <w:rsid w:val="008976AC"/>
    <w:rsid w:val="008977AD"/>
    <w:rsid w:val="00897906"/>
    <w:rsid w:val="00897A78"/>
    <w:rsid w:val="00897C1A"/>
    <w:rsid w:val="00897D33"/>
    <w:rsid w:val="00897D8A"/>
    <w:rsid w:val="00897E23"/>
    <w:rsid w:val="00897E86"/>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61"/>
    <w:rsid w:val="008A1B70"/>
    <w:rsid w:val="008A1DD3"/>
    <w:rsid w:val="008A1E6B"/>
    <w:rsid w:val="008A1EF4"/>
    <w:rsid w:val="008A1F23"/>
    <w:rsid w:val="008A2428"/>
    <w:rsid w:val="008A249D"/>
    <w:rsid w:val="008A24B9"/>
    <w:rsid w:val="008A277D"/>
    <w:rsid w:val="008A29DB"/>
    <w:rsid w:val="008A2A1A"/>
    <w:rsid w:val="008A2BBF"/>
    <w:rsid w:val="008A2E80"/>
    <w:rsid w:val="008A2EEB"/>
    <w:rsid w:val="008A3251"/>
    <w:rsid w:val="008A354D"/>
    <w:rsid w:val="008A35BF"/>
    <w:rsid w:val="008A371D"/>
    <w:rsid w:val="008A393B"/>
    <w:rsid w:val="008A39E2"/>
    <w:rsid w:val="008A3A88"/>
    <w:rsid w:val="008A3E39"/>
    <w:rsid w:val="008A3E3B"/>
    <w:rsid w:val="008A3EB0"/>
    <w:rsid w:val="008A3F17"/>
    <w:rsid w:val="008A40A4"/>
    <w:rsid w:val="008A4176"/>
    <w:rsid w:val="008A426E"/>
    <w:rsid w:val="008A4367"/>
    <w:rsid w:val="008A43FE"/>
    <w:rsid w:val="008A4A13"/>
    <w:rsid w:val="008A4A81"/>
    <w:rsid w:val="008A4B7D"/>
    <w:rsid w:val="008A4C1C"/>
    <w:rsid w:val="008A4CA2"/>
    <w:rsid w:val="008A4DF2"/>
    <w:rsid w:val="008A4DF3"/>
    <w:rsid w:val="008A5101"/>
    <w:rsid w:val="008A525C"/>
    <w:rsid w:val="008A531E"/>
    <w:rsid w:val="008A552B"/>
    <w:rsid w:val="008A55AB"/>
    <w:rsid w:val="008A594A"/>
    <w:rsid w:val="008A598F"/>
    <w:rsid w:val="008A5BB3"/>
    <w:rsid w:val="008A5BB7"/>
    <w:rsid w:val="008A5D00"/>
    <w:rsid w:val="008A5EAC"/>
    <w:rsid w:val="008A60CA"/>
    <w:rsid w:val="008A64E0"/>
    <w:rsid w:val="008A662C"/>
    <w:rsid w:val="008A668A"/>
    <w:rsid w:val="008A674C"/>
    <w:rsid w:val="008A6913"/>
    <w:rsid w:val="008A6AE0"/>
    <w:rsid w:val="008A6BD3"/>
    <w:rsid w:val="008A6C26"/>
    <w:rsid w:val="008A6C75"/>
    <w:rsid w:val="008A71AF"/>
    <w:rsid w:val="008A7471"/>
    <w:rsid w:val="008A74E1"/>
    <w:rsid w:val="008A7789"/>
    <w:rsid w:val="008A7CD9"/>
    <w:rsid w:val="008A7E0E"/>
    <w:rsid w:val="008A7E89"/>
    <w:rsid w:val="008B012A"/>
    <w:rsid w:val="008B0196"/>
    <w:rsid w:val="008B039E"/>
    <w:rsid w:val="008B04A6"/>
    <w:rsid w:val="008B0538"/>
    <w:rsid w:val="008B0848"/>
    <w:rsid w:val="008B08B0"/>
    <w:rsid w:val="008B0944"/>
    <w:rsid w:val="008B09C2"/>
    <w:rsid w:val="008B0B65"/>
    <w:rsid w:val="008B0C23"/>
    <w:rsid w:val="008B0EB0"/>
    <w:rsid w:val="008B0F5E"/>
    <w:rsid w:val="008B15E9"/>
    <w:rsid w:val="008B1609"/>
    <w:rsid w:val="008B16E6"/>
    <w:rsid w:val="008B1A60"/>
    <w:rsid w:val="008B1A6D"/>
    <w:rsid w:val="008B1B33"/>
    <w:rsid w:val="008B1B71"/>
    <w:rsid w:val="008B1BF1"/>
    <w:rsid w:val="008B1F1C"/>
    <w:rsid w:val="008B2039"/>
    <w:rsid w:val="008B2114"/>
    <w:rsid w:val="008B22A9"/>
    <w:rsid w:val="008B24FD"/>
    <w:rsid w:val="008B2655"/>
    <w:rsid w:val="008B2883"/>
    <w:rsid w:val="008B290F"/>
    <w:rsid w:val="008B2D80"/>
    <w:rsid w:val="008B2DEF"/>
    <w:rsid w:val="008B2EF9"/>
    <w:rsid w:val="008B2FBC"/>
    <w:rsid w:val="008B2FE3"/>
    <w:rsid w:val="008B3182"/>
    <w:rsid w:val="008B35CA"/>
    <w:rsid w:val="008B3716"/>
    <w:rsid w:val="008B3775"/>
    <w:rsid w:val="008B37A2"/>
    <w:rsid w:val="008B39A4"/>
    <w:rsid w:val="008B3AE3"/>
    <w:rsid w:val="008B3C1F"/>
    <w:rsid w:val="008B3CB8"/>
    <w:rsid w:val="008B3DD1"/>
    <w:rsid w:val="008B4141"/>
    <w:rsid w:val="008B41FB"/>
    <w:rsid w:val="008B42B4"/>
    <w:rsid w:val="008B43EC"/>
    <w:rsid w:val="008B4471"/>
    <w:rsid w:val="008B4525"/>
    <w:rsid w:val="008B48ED"/>
    <w:rsid w:val="008B4AA4"/>
    <w:rsid w:val="008B4AD7"/>
    <w:rsid w:val="008B4CD4"/>
    <w:rsid w:val="008B4D84"/>
    <w:rsid w:val="008B4E73"/>
    <w:rsid w:val="008B4F21"/>
    <w:rsid w:val="008B4F43"/>
    <w:rsid w:val="008B5171"/>
    <w:rsid w:val="008B51CA"/>
    <w:rsid w:val="008B5721"/>
    <w:rsid w:val="008B5893"/>
    <w:rsid w:val="008B59C2"/>
    <w:rsid w:val="008B5C4A"/>
    <w:rsid w:val="008B5DDB"/>
    <w:rsid w:val="008B5EAA"/>
    <w:rsid w:val="008B5F03"/>
    <w:rsid w:val="008B5F2A"/>
    <w:rsid w:val="008B64EC"/>
    <w:rsid w:val="008B678C"/>
    <w:rsid w:val="008B67A2"/>
    <w:rsid w:val="008B6850"/>
    <w:rsid w:val="008B69CD"/>
    <w:rsid w:val="008B6BEC"/>
    <w:rsid w:val="008B6BFF"/>
    <w:rsid w:val="008B6F64"/>
    <w:rsid w:val="008B71AA"/>
    <w:rsid w:val="008B7647"/>
    <w:rsid w:val="008B76EF"/>
    <w:rsid w:val="008B7841"/>
    <w:rsid w:val="008B7BF1"/>
    <w:rsid w:val="008B7DFC"/>
    <w:rsid w:val="008B7EEB"/>
    <w:rsid w:val="008B7F15"/>
    <w:rsid w:val="008C0065"/>
    <w:rsid w:val="008C0165"/>
    <w:rsid w:val="008C0464"/>
    <w:rsid w:val="008C0959"/>
    <w:rsid w:val="008C0A31"/>
    <w:rsid w:val="008C0B6E"/>
    <w:rsid w:val="008C0CB0"/>
    <w:rsid w:val="008C0FA5"/>
    <w:rsid w:val="008C1387"/>
    <w:rsid w:val="008C149E"/>
    <w:rsid w:val="008C15FD"/>
    <w:rsid w:val="008C1805"/>
    <w:rsid w:val="008C18F0"/>
    <w:rsid w:val="008C1CB2"/>
    <w:rsid w:val="008C1D6C"/>
    <w:rsid w:val="008C1DB9"/>
    <w:rsid w:val="008C1E9E"/>
    <w:rsid w:val="008C1FEB"/>
    <w:rsid w:val="008C207C"/>
    <w:rsid w:val="008C20D3"/>
    <w:rsid w:val="008C2173"/>
    <w:rsid w:val="008C21E7"/>
    <w:rsid w:val="008C22CF"/>
    <w:rsid w:val="008C22FD"/>
    <w:rsid w:val="008C2D46"/>
    <w:rsid w:val="008C2F2E"/>
    <w:rsid w:val="008C314A"/>
    <w:rsid w:val="008C31C9"/>
    <w:rsid w:val="008C3307"/>
    <w:rsid w:val="008C3330"/>
    <w:rsid w:val="008C35C9"/>
    <w:rsid w:val="008C36BB"/>
    <w:rsid w:val="008C37F4"/>
    <w:rsid w:val="008C3A5B"/>
    <w:rsid w:val="008C3DFE"/>
    <w:rsid w:val="008C3F11"/>
    <w:rsid w:val="008C4023"/>
    <w:rsid w:val="008C4176"/>
    <w:rsid w:val="008C4220"/>
    <w:rsid w:val="008C42B7"/>
    <w:rsid w:val="008C4A07"/>
    <w:rsid w:val="008C4D41"/>
    <w:rsid w:val="008C4F16"/>
    <w:rsid w:val="008C5691"/>
    <w:rsid w:val="008C56FE"/>
    <w:rsid w:val="008C5858"/>
    <w:rsid w:val="008C58E7"/>
    <w:rsid w:val="008C5D46"/>
    <w:rsid w:val="008C5DAE"/>
    <w:rsid w:val="008C5F7D"/>
    <w:rsid w:val="008C614E"/>
    <w:rsid w:val="008C6320"/>
    <w:rsid w:val="008C68F9"/>
    <w:rsid w:val="008C6937"/>
    <w:rsid w:val="008C696C"/>
    <w:rsid w:val="008C69C3"/>
    <w:rsid w:val="008C6BC7"/>
    <w:rsid w:val="008C6DD6"/>
    <w:rsid w:val="008C6EBC"/>
    <w:rsid w:val="008C6EFF"/>
    <w:rsid w:val="008C6F91"/>
    <w:rsid w:val="008C70B9"/>
    <w:rsid w:val="008C71AF"/>
    <w:rsid w:val="008C7221"/>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389"/>
    <w:rsid w:val="008D05D1"/>
    <w:rsid w:val="008D07F8"/>
    <w:rsid w:val="008D0B44"/>
    <w:rsid w:val="008D0BA6"/>
    <w:rsid w:val="008D0C03"/>
    <w:rsid w:val="008D0E06"/>
    <w:rsid w:val="008D0E2F"/>
    <w:rsid w:val="008D119A"/>
    <w:rsid w:val="008D1285"/>
    <w:rsid w:val="008D1494"/>
    <w:rsid w:val="008D1934"/>
    <w:rsid w:val="008D1973"/>
    <w:rsid w:val="008D1B9C"/>
    <w:rsid w:val="008D1CBF"/>
    <w:rsid w:val="008D1FA2"/>
    <w:rsid w:val="008D1FF1"/>
    <w:rsid w:val="008D2008"/>
    <w:rsid w:val="008D219E"/>
    <w:rsid w:val="008D2395"/>
    <w:rsid w:val="008D239A"/>
    <w:rsid w:val="008D23E2"/>
    <w:rsid w:val="008D251B"/>
    <w:rsid w:val="008D2696"/>
    <w:rsid w:val="008D29DE"/>
    <w:rsid w:val="008D2CA1"/>
    <w:rsid w:val="008D3264"/>
    <w:rsid w:val="008D3488"/>
    <w:rsid w:val="008D349A"/>
    <w:rsid w:val="008D35AC"/>
    <w:rsid w:val="008D3661"/>
    <w:rsid w:val="008D387D"/>
    <w:rsid w:val="008D38C0"/>
    <w:rsid w:val="008D3915"/>
    <w:rsid w:val="008D3959"/>
    <w:rsid w:val="008D3B64"/>
    <w:rsid w:val="008D40A5"/>
    <w:rsid w:val="008D4190"/>
    <w:rsid w:val="008D41C5"/>
    <w:rsid w:val="008D41DB"/>
    <w:rsid w:val="008D43E6"/>
    <w:rsid w:val="008D44A1"/>
    <w:rsid w:val="008D4657"/>
    <w:rsid w:val="008D4742"/>
    <w:rsid w:val="008D475D"/>
    <w:rsid w:val="008D4848"/>
    <w:rsid w:val="008D4989"/>
    <w:rsid w:val="008D4B6F"/>
    <w:rsid w:val="008D4BD7"/>
    <w:rsid w:val="008D4E35"/>
    <w:rsid w:val="008D4F8A"/>
    <w:rsid w:val="008D53C3"/>
    <w:rsid w:val="008D557B"/>
    <w:rsid w:val="008D55B3"/>
    <w:rsid w:val="008D57E1"/>
    <w:rsid w:val="008D57EF"/>
    <w:rsid w:val="008D59B1"/>
    <w:rsid w:val="008D5CFE"/>
    <w:rsid w:val="008D5D86"/>
    <w:rsid w:val="008D5F0F"/>
    <w:rsid w:val="008D6027"/>
    <w:rsid w:val="008D60A9"/>
    <w:rsid w:val="008D60B5"/>
    <w:rsid w:val="008D6373"/>
    <w:rsid w:val="008D63C0"/>
    <w:rsid w:val="008D6709"/>
    <w:rsid w:val="008D6730"/>
    <w:rsid w:val="008D678D"/>
    <w:rsid w:val="008D6799"/>
    <w:rsid w:val="008D6E42"/>
    <w:rsid w:val="008D7019"/>
    <w:rsid w:val="008D71BB"/>
    <w:rsid w:val="008D72EA"/>
    <w:rsid w:val="008D7379"/>
    <w:rsid w:val="008D75A4"/>
    <w:rsid w:val="008D77F3"/>
    <w:rsid w:val="008D7854"/>
    <w:rsid w:val="008E010C"/>
    <w:rsid w:val="008E0147"/>
    <w:rsid w:val="008E019A"/>
    <w:rsid w:val="008E02F5"/>
    <w:rsid w:val="008E065C"/>
    <w:rsid w:val="008E0A02"/>
    <w:rsid w:val="008E0C98"/>
    <w:rsid w:val="008E0F0E"/>
    <w:rsid w:val="008E0FB7"/>
    <w:rsid w:val="008E0FE5"/>
    <w:rsid w:val="008E0FFA"/>
    <w:rsid w:val="008E1000"/>
    <w:rsid w:val="008E10FE"/>
    <w:rsid w:val="008E1164"/>
    <w:rsid w:val="008E1211"/>
    <w:rsid w:val="008E1220"/>
    <w:rsid w:val="008E1295"/>
    <w:rsid w:val="008E1422"/>
    <w:rsid w:val="008E151F"/>
    <w:rsid w:val="008E175B"/>
    <w:rsid w:val="008E18CB"/>
    <w:rsid w:val="008E1A3B"/>
    <w:rsid w:val="008E1AC7"/>
    <w:rsid w:val="008E1AD4"/>
    <w:rsid w:val="008E1D42"/>
    <w:rsid w:val="008E2009"/>
    <w:rsid w:val="008E2083"/>
    <w:rsid w:val="008E20D3"/>
    <w:rsid w:val="008E2280"/>
    <w:rsid w:val="008E261A"/>
    <w:rsid w:val="008E2673"/>
    <w:rsid w:val="008E26D6"/>
    <w:rsid w:val="008E287A"/>
    <w:rsid w:val="008E289F"/>
    <w:rsid w:val="008E2A13"/>
    <w:rsid w:val="008E2A8C"/>
    <w:rsid w:val="008E2D82"/>
    <w:rsid w:val="008E2E94"/>
    <w:rsid w:val="008E2EC8"/>
    <w:rsid w:val="008E2F1F"/>
    <w:rsid w:val="008E2F83"/>
    <w:rsid w:val="008E3186"/>
    <w:rsid w:val="008E31A1"/>
    <w:rsid w:val="008E335F"/>
    <w:rsid w:val="008E3632"/>
    <w:rsid w:val="008E381E"/>
    <w:rsid w:val="008E3841"/>
    <w:rsid w:val="008E3930"/>
    <w:rsid w:val="008E3BB8"/>
    <w:rsid w:val="008E3C27"/>
    <w:rsid w:val="008E3D93"/>
    <w:rsid w:val="008E3E70"/>
    <w:rsid w:val="008E40A0"/>
    <w:rsid w:val="008E457F"/>
    <w:rsid w:val="008E461B"/>
    <w:rsid w:val="008E46EB"/>
    <w:rsid w:val="008E48DF"/>
    <w:rsid w:val="008E496C"/>
    <w:rsid w:val="008E4B6E"/>
    <w:rsid w:val="008E4C31"/>
    <w:rsid w:val="008E4C64"/>
    <w:rsid w:val="008E4FFE"/>
    <w:rsid w:val="008E50DE"/>
    <w:rsid w:val="008E5113"/>
    <w:rsid w:val="008E523A"/>
    <w:rsid w:val="008E5240"/>
    <w:rsid w:val="008E524B"/>
    <w:rsid w:val="008E53A2"/>
    <w:rsid w:val="008E5B09"/>
    <w:rsid w:val="008E5B1F"/>
    <w:rsid w:val="008E5CA8"/>
    <w:rsid w:val="008E5DA3"/>
    <w:rsid w:val="008E5DEB"/>
    <w:rsid w:val="008E6207"/>
    <w:rsid w:val="008E626D"/>
    <w:rsid w:val="008E6850"/>
    <w:rsid w:val="008E6A3A"/>
    <w:rsid w:val="008E6A6C"/>
    <w:rsid w:val="008E6AD1"/>
    <w:rsid w:val="008E6B98"/>
    <w:rsid w:val="008E6D0C"/>
    <w:rsid w:val="008E6D57"/>
    <w:rsid w:val="008E6D88"/>
    <w:rsid w:val="008E6E18"/>
    <w:rsid w:val="008E6EAF"/>
    <w:rsid w:val="008E6EED"/>
    <w:rsid w:val="008E6F96"/>
    <w:rsid w:val="008E6FB1"/>
    <w:rsid w:val="008E7093"/>
    <w:rsid w:val="008E70FB"/>
    <w:rsid w:val="008E713E"/>
    <w:rsid w:val="008E71B7"/>
    <w:rsid w:val="008E796C"/>
    <w:rsid w:val="008E7B87"/>
    <w:rsid w:val="008E7BEE"/>
    <w:rsid w:val="008E7C85"/>
    <w:rsid w:val="008E7EA6"/>
    <w:rsid w:val="008E7F1D"/>
    <w:rsid w:val="008F0021"/>
    <w:rsid w:val="008F019E"/>
    <w:rsid w:val="008F01C4"/>
    <w:rsid w:val="008F028A"/>
    <w:rsid w:val="008F02AB"/>
    <w:rsid w:val="008F02DE"/>
    <w:rsid w:val="008F02F6"/>
    <w:rsid w:val="008F0392"/>
    <w:rsid w:val="008F03E6"/>
    <w:rsid w:val="008F043E"/>
    <w:rsid w:val="008F0A15"/>
    <w:rsid w:val="008F0A94"/>
    <w:rsid w:val="008F0DCC"/>
    <w:rsid w:val="008F0F16"/>
    <w:rsid w:val="008F0FBD"/>
    <w:rsid w:val="008F10AE"/>
    <w:rsid w:val="008F10E4"/>
    <w:rsid w:val="008F10E9"/>
    <w:rsid w:val="008F1167"/>
    <w:rsid w:val="008F11C5"/>
    <w:rsid w:val="008F1233"/>
    <w:rsid w:val="008F14E4"/>
    <w:rsid w:val="008F152E"/>
    <w:rsid w:val="008F17DE"/>
    <w:rsid w:val="008F1FDA"/>
    <w:rsid w:val="008F1FEF"/>
    <w:rsid w:val="008F22E3"/>
    <w:rsid w:val="008F245F"/>
    <w:rsid w:val="008F2617"/>
    <w:rsid w:val="008F2664"/>
    <w:rsid w:val="008F266B"/>
    <w:rsid w:val="008F2690"/>
    <w:rsid w:val="008F28D1"/>
    <w:rsid w:val="008F28FC"/>
    <w:rsid w:val="008F2915"/>
    <w:rsid w:val="008F29CE"/>
    <w:rsid w:val="008F2B49"/>
    <w:rsid w:val="008F2BCB"/>
    <w:rsid w:val="008F2C32"/>
    <w:rsid w:val="008F2F9B"/>
    <w:rsid w:val="008F305C"/>
    <w:rsid w:val="008F34CC"/>
    <w:rsid w:val="008F36E0"/>
    <w:rsid w:val="008F37F9"/>
    <w:rsid w:val="008F394D"/>
    <w:rsid w:val="008F3A42"/>
    <w:rsid w:val="008F3AAB"/>
    <w:rsid w:val="008F3BFB"/>
    <w:rsid w:val="008F3C1B"/>
    <w:rsid w:val="008F4011"/>
    <w:rsid w:val="008F4267"/>
    <w:rsid w:val="008F4649"/>
    <w:rsid w:val="008F48CF"/>
    <w:rsid w:val="008F48D8"/>
    <w:rsid w:val="008F4993"/>
    <w:rsid w:val="008F4B58"/>
    <w:rsid w:val="008F4D5C"/>
    <w:rsid w:val="008F4DB6"/>
    <w:rsid w:val="008F4EA7"/>
    <w:rsid w:val="008F4FDD"/>
    <w:rsid w:val="008F5004"/>
    <w:rsid w:val="008F503D"/>
    <w:rsid w:val="008F504E"/>
    <w:rsid w:val="008F505C"/>
    <w:rsid w:val="008F536B"/>
    <w:rsid w:val="008F548C"/>
    <w:rsid w:val="008F5666"/>
    <w:rsid w:val="008F57E3"/>
    <w:rsid w:val="008F5B68"/>
    <w:rsid w:val="008F5C66"/>
    <w:rsid w:val="008F5D72"/>
    <w:rsid w:val="008F5EA6"/>
    <w:rsid w:val="008F5F2B"/>
    <w:rsid w:val="008F5F6D"/>
    <w:rsid w:val="008F5FF4"/>
    <w:rsid w:val="008F5FFF"/>
    <w:rsid w:val="008F60D5"/>
    <w:rsid w:val="008F635E"/>
    <w:rsid w:val="008F640D"/>
    <w:rsid w:val="008F65B9"/>
    <w:rsid w:val="008F6639"/>
    <w:rsid w:val="008F6899"/>
    <w:rsid w:val="008F6BF1"/>
    <w:rsid w:val="008F6D90"/>
    <w:rsid w:val="008F6D9D"/>
    <w:rsid w:val="008F6DB2"/>
    <w:rsid w:val="008F6E87"/>
    <w:rsid w:val="008F6FBB"/>
    <w:rsid w:val="008F7205"/>
    <w:rsid w:val="008F73FB"/>
    <w:rsid w:val="008F74E9"/>
    <w:rsid w:val="008F7955"/>
    <w:rsid w:val="008F79AC"/>
    <w:rsid w:val="008F7C90"/>
    <w:rsid w:val="008F7CBF"/>
    <w:rsid w:val="008F7F8D"/>
    <w:rsid w:val="008F95B9"/>
    <w:rsid w:val="0090019C"/>
    <w:rsid w:val="009001FB"/>
    <w:rsid w:val="00900658"/>
    <w:rsid w:val="00900752"/>
    <w:rsid w:val="0090083C"/>
    <w:rsid w:val="00900879"/>
    <w:rsid w:val="009008CB"/>
    <w:rsid w:val="0090096B"/>
    <w:rsid w:val="009009DC"/>
    <w:rsid w:val="00900C9F"/>
    <w:rsid w:val="00900F64"/>
    <w:rsid w:val="00900F6C"/>
    <w:rsid w:val="009013EA"/>
    <w:rsid w:val="00901437"/>
    <w:rsid w:val="0090144E"/>
    <w:rsid w:val="009014B9"/>
    <w:rsid w:val="009017AC"/>
    <w:rsid w:val="00901822"/>
    <w:rsid w:val="009018B9"/>
    <w:rsid w:val="00901E7B"/>
    <w:rsid w:val="00901F5C"/>
    <w:rsid w:val="009020EE"/>
    <w:rsid w:val="0090216F"/>
    <w:rsid w:val="009021F2"/>
    <w:rsid w:val="009022C3"/>
    <w:rsid w:val="0090241B"/>
    <w:rsid w:val="00902494"/>
    <w:rsid w:val="009027C7"/>
    <w:rsid w:val="0090281E"/>
    <w:rsid w:val="0090298D"/>
    <w:rsid w:val="00902A26"/>
    <w:rsid w:val="00902E53"/>
    <w:rsid w:val="00902F7C"/>
    <w:rsid w:val="0090352D"/>
    <w:rsid w:val="009037C7"/>
    <w:rsid w:val="00903999"/>
    <w:rsid w:val="00903B74"/>
    <w:rsid w:val="00903D8C"/>
    <w:rsid w:val="00903ED7"/>
    <w:rsid w:val="00903EF6"/>
    <w:rsid w:val="00903FE0"/>
    <w:rsid w:val="0090405A"/>
    <w:rsid w:val="00904279"/>
    <w:rsid w:val="00904470"/>
    <w:rsid w:val="00904581"/>
    <w:rsid w:val="00904631"/>
    <w:rsid w:val="00904686"/>
    <w:rsid w:val="009046D8"/>
    <w:rsid w:val="0090481A"/>
    <w:rsid w:val="0090483E"/>
    <w:rsid w:val="009049CF"/>
    <w:rsid w:val="00904A44"/>
    <w:rsid w:val="00904B01"/>
    <w:rsid w:val="00904DF3"/>
    <w:rsid w:val="00904FC8"/>
    <w:rsid w:val="00904FE9"/>
    <w:rsid w:val="00905305"/>
    <w:rsid w:val="0090549C"/>
    <w:rsid w:val="0090553A"/>
    <w:rsid w:val="009055A2"/>
    <w:rsid w:val="009055DB"/>
    <w:rsid w:val="00905A9F"/>
    <w:rsid w:val="00905BC9"/>
    <w:rsid w:val="00905E62"/>
    <w:rsid w:val="00906048"/>
    <w:rsid w:val="0090609B"/>
    <w:rsid w:val="009060B4"/>
    <w:rsid w:val="009060E5"/>
    <w:rsid w:val="009062C6"/>
    <w:rsid w:val="0090646B"/>
    <w:rsid w:val="00906582"/>
    <w:rsid w:val="009065FF"/>
    <w:rsid w:val="00906644"/>
    <w:rsid w:val="0090682F"/>
    <w:rsid w:val="00906A79"/>
    <w:rsid w:val="00906B07"/>
    <w:rsid w:val="00906B50"/>
    <w:rsid w:val="00906E9E"/>
    <w:rsid w:val="00906F7B"/>
    <w:rsid w:val="0090732F"/>
    <w:rsid w:val="00907478"/>
    <w:rsid w:val="009074E8"/>
    <w:rsid w:val="009075DE"/>
    <w:rsid w:val="009076CD"/>
    <w:rsid w:val="009076FA"/>
    <w:rsid w:val="00907859"/>
    <w:rsid w:val="00907938"/>
    <w:rsid w:val="00907BA6"/>
    <w:rsid w:val="00907DAE"/>
    <w:rsid w:val="00907F87"/>
    <w:rsid w:val="00910038"/>
    <w:rsid w:val="009100D3"/>
    <w:rsid w:val="00910141"/>
    <w:rsid w:val="0091017E"/>
    <w:rsid w:val="009101B1"/>
    <w:rsid w:val="009101C3"/>
    <w:rsid w:val="009101EE"/>
    <w:rsid w:val="00910351"/>
    <w:rsid w:val="00910392"/>
    <w:rsid w:val="0091069B"/>
    <w:rsid w:val="009106FA"/>
    <w:rsid w:val="00910875"/>
    <w:rsid w:val="00910911"/>
    <w:rsid w:val="00910AB9"/>
    <w:rsid w:val="00910C4F"/>
    <w:rsid w:val="00910D82"/>
    <w:rsid w:val="0091114C"/>
    <w:rsid w:val="00911172"/>
    <w:rsid w:val="009111FE"/>
    <w:rsid w:val="0091126C"/>
    <w:rsid w:val="0091142C"/>
    <w:rsid w:val="009114C0"/>
    <w:rsid w:val="0091150D"/>
    <w:rsid w:val="00911821"/>
    <w:rsid w:val="009118F9"/>
    <w:rsid w:val="00911902"/>
    <w:rsid w:val="009119E1"/>
    <w:rsid w:val="00911A88"/>
    <w:rsid w:val="0091204C"/>
    <w:rsid w:val="00912151"/>
    <w:rsid w:val="0091215D"/>
    <w:rsid w:val="0091248E"/>
    <w:rsid w:val="0091259D"/>
    <w:rsid w:val="009125BC"/>
    <w:rsid w:val="009125FD"/>
    <w:rsid w:val="0091260C"/>
    <w:rsid w:val="0091270A"/>
    <w:rsid w:val="00912755"/>
    <w:rsid w:val="00912756"/>
    <w:rsid w:val="009129CE"/>
    <w:rsid w:val="00912AB6"/>
    <w:rsid w:val="00912B3B"/>
    <w:rsid w:val="00912CD5"/>
    <w:rsid w:val="00912DB8"/>
    <w:rsid w:val="0091382E"/>
    <w:rsid w:val="00913BFD"/>
    <w:rsid w:val="00913C1B"/>
    <w:rsid w:val="00913ECF"/>
    <w:rsid w:val="00913F91"/>
    <w:rsid w:val="0091401F"/>
    <w:rsid w:val="009140CA"/>
    <w:rsid w:val="00914311"/>
    <w:rsid w:val="0091443A"/>
    <w:rsid w:val="0091451A"/>
    <w:rsid w:val="00914673"/>
    <w:rsid w:val="009147CB"/>
    <w:rsid w:val="0091480E"/>
    <w:rsid w:val="0091484D"/>
    <w:rsid w:val="0091484E"/>
    <w:rsid w:val="00914A75"/>
    <w:rsid w:val="00914CD0"/>
    <w:rsid w:val="00914EEE"/>
    <w:rsid w:val="00914F18"/>
    <w:rsid w:val="009155E3"/>
    <w:rsid w:val="0091561B"/>
    <w:rsid w:val="0091569F"/>
    <w:rsid w:val="009156C8"/>
    <w:rsid w:val="00915779"/>
    <w:rsid w:val="009159CE"/>
    <w:rsid w:val="00915CA3"/>
    <w:rsid w:val="00915CFE"/>
    <w:rsid w:val="00915DB1"/>
    <w:rsid w:val="00915F1D"/>
    <w:rsid w:val="00915F80"/>
    <w:rsid w:val="00916252"/>
    <w:rsid w:val="0091627B"/>
    <w:rsid w:val="009162A4"/>
    <w:rsid w:val="00916333"/>
    <w:rsid w:val="00916550"/>
    <w:rsid w:val="009166C5"/>
    <w:rsid w:val="00916816"/>
    <w:rsid w:val="009168E0"/>
    <w:rsid w:val="009169AE"/>
    <w:rsid w:val="009169F5"/>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8C"/>
    <w:rsid w:val="00917B90"/>
    <w:rsid w:val="00917BBC"/>
    <w:rsid w:val="00917C5F"/>
    <w:rsid w:val="00917DB5"/>
    <w:rsid w:val="00917E1D"/>
    <w:rsid w:val="0091D47E"/>
    <w:rsid w:val="009201FA"/>
    <w:rsid w:val="0092039A"/>
    <w:rsid w:val="0092041D"/>
    <w:rsid w:val="00920519"/>
    <w:rsid w:val="00920637"/>
    <w:rsid w:val="00920888"/>
    <w:rsid w:val="00920A03"/>
    <w:rsid w:val="00920C54"/>
    <w:rsid w:val="00920D34"/>
    <w:rsid w:val="009212A6"/>
    <w:rsid w:val="00921307"/>
    <w:rsid w:val="00921336"/>
    <w:rsid w:val="00921346"/>
    <w:rsid w:val="00921612"/>
    <w:rsid w:val="0092197F"/>
    <w:rsid w:val="009219C7"/>
    <w:rsid w:val="009219CE"/>
    <w:rsid w:val="00921A63"/>
    <w:rsid w:val="00921C35"/>
    <w:rsid w:val="00921FAB"/>
    <w:rsid w:val="00922085"/>
    <w:rsid w:val="0092249A"/>
    <w:rsid w:val="009225BD"/>
    <w:rsid w:val="00922684"/>
    <w:rsid w:val="009226CE"/>
    <w:rsid w:val="00922739"/>
    <w:rsid w:val="009227A4"/>
    <w:rsid w:val="00922DD9"/>
    <w:rsid w:val="009232F4"/>
    <w:rsid w:val="00923729"/>
    <w:rsid w:val="00923786"/>
    <w:rsid w:val="0092385D"/>
    <w:rsid w:val="00923899"/>
    <w:rsid w:val="009238BD"/>
    <w:rsid w:val="009240EA"/>
    <w:rsid w:val="00924276"/>
    <w:rsid w:val="009245C2"/>
    <w:rsid w:val="0092464C"/>
    <w:rsid w:val="009247CD"/>
    <w:rsid w:val="009247E9"/>
    <w:rsid w:val="0092493C"/>
    <w:rsid w:val="009249C6"/>
    <w:rsid w:val="00924A3C"/>
    <w:rsid w:val="00924B71"/>
    <w:rsid w:val="00924C54"/>
    <w:rsid w:val="00924C75"/>
    <w:rsid w:val="00924C92"/>
    <w:rsid w:val="00924D91"/>
    <w:rsid w:val="00924DE9"/>
    <w:rsid w:val="00924F41"/>
    <w:rsid w:val="009251D8"/>
    <w:rsid w:val="0092526E"/>
    <w:rsid w:val="00925623"/>
    <w:rsid w:val="009258FA"/>
    <w:rsid w:val="00925940"/>
    <w:rsid w:val="0092596C"/>
    <w:rsid w:val="00925D9E"/>
    <w:rsid w:val="00925E96"/>
    <w:rsid w:val="00925FB3"/>
    <w:rsid w:val="00925FEE"/>
    <w:rsid w:val="009261C8"/>
    <w:rsid w:val="009261E6"/>
    <w:rsid w:val="00926539"/>
    <w:rsid w:val="0092670C"/>
    <w:rsid w:val="009268E2"/>
    <w:rsid w:val="00926A22"/>
    <w:rsid w:val="00926BA0"/>
    <w:rsid w:val="00926BDF"/>
    <w:rsid w:val="00926E86"/>
    <w:rsid w:val="00926F8C"/>
    <w:rsid w:val="0092759D"/>
    <w:rsid w:val="00927777"/>
    <w:rsid w:val="00927969"/>
    <w:rsid w:val="009279FD"/>
    <w:rsid w:val="00927B3E"/>
    <w:rsid w:val="00927BD5"/>
    <w:rsid w:val="00927C41"/>
    <w:rsid w:val="00927E96"/>
    <w:rsid w:val="0093005E"/>
    <w:rsid w:val="0093011C"/>
    <w:rsid w:val="009301C8"/>
    <w:rsid w:val="009301F3"/>
    <w:rsid w:val="009301FD"/>
    <w:rsid w:val="00930207"/>
    <w:rsid w:val="00930626"/>
    <w:rsid w:val="00930777"/>
    <w:rsid w:val="00930D6A"/>
    <w:rsid w:val="009312FD"/>
    <w:rsid w:val="00931321"/>
    <w:rsid w:val="00931557"/>
    <w:rsid w:val="009316BB"/>
    <w:rsid w:val="009317EB"/>
    <w:rsid w:val="009319F7"/>
    <w:rsid w:val="00931B1E"/>
    <w:rsid w:val="00931DEA"/>
    <w:rsid w:val="00931E1A"/>
    <w:rsid w:val="0093202C"/>
    <w:rsid w:val="0093218F"/>
    <w:rsid w:val="00932253"/>
    <w:rsid w:val="009322A5"/>
    <w:rsid w:val="00932435"/>
    <w:rsid w:val="0093255C"/>
    <w:rsid w:val="009327B1"/>
    <w:rsid w:val="00932A83"/>
    <w:rsid w:val="00932BF8"/>
    <w:rsid w:val="00932D7F"/>
    <w:rsid w:val="00932F06"/>
    <w:rsid w:val="00932FFF"/>
    <w:rsid w:val="009331CD"/>
    <w:rsid w:val="009331FB"/>
    <w:rsid w:val="009334B6"/>
    <w:rsid w:val="00933581"/>
    <w:rsid w:val="00933619"/>
    <w:rsid w:val="00933936"/>
    <w:rsid w:val="00933A61"/>
    <w:rsid w:val="0093420C"/>
    <w:rsid w:val="00934448"/>
    <w:rsid w:val="009345E3"/>
    <w:rsid w:val="00934776"/>
    <w:rsid w:val="00934973"/>
    <w:rsid w:val="00934AA6"/>
    <w:rsid w:val="00934B2F"/>
    <w:rsid w:val="00934C5E"/>
    <w:rsid w:val="00934D3C"/>
    <w:rsid w:val="00934EC4"/>
    <w:rsid w:val="0093514D"/>
    <w:rsid w:val="00935150"/>
    <w:rsid w:val="00935296"/>
    <w:rsid w:val="009353C9"/>
    <w:rsid w:val="009353CC"/>
    <w:rsid w:val="0093541A"/>
    <w:rsid w:val="009355E4"/>
    <w:rsid w:val="00935972"/>
    <w:rsid w:val="00935C3C"/>
    <w:rsid w:val="0093609A"/>
    <w:rsid w:val="0093615F"/>
    <w:rsid w:val="00936306"/>
    <w:rsid w:val="0093632F"/>
    <w:rsid w:val="00936350"/>
    <w:rsid w:val="009365A3"/>
    <w:rsid w:val="00936904"/>
    <w:rsid w:val="0093693F"/>
    <w:rsid w:val="00936A49"/>
    <w:rsid w:val="00937035"/>
    <w:rsid w:val="009370F0"/>
    <w:rsid w:val="00937269"/>
    <w:rsid w:val="00937330"/>
    <w:rsid w:val="00937334"/>
    <w:rsid w:val="009373A9"/>
    <w:rsid w:val="009374DF"/>
    <w:rsid w:val="00937759"/>
    <w:rsid w:val="00937781"/>
    <w:rsid w:val="00937A9B"/>
    <w:rsid w:val="00937C74"/>
    <w:rsid w:val="00937CD8"/>
    <w:rsid w:val="00937F30"/>
    <w:rsid w:val="00940031"/>
    <w:rsid w:val="0094016A"/>
    <w:rsid w:val="009401A5"/>
    <w:rsid w:val="009401F0"/>
    <w:rsid w:val="00940282"/>
    <w:rsid w:val="009404A3"/>
    <w:rsid w:val="009404F2"/>
    <w:rsid w:val="009407E1"/>
    <w:rsid w:val="00940806"/>
    <w:rsid w:val="00940884"/>
    <w:rsid w:val="00940A06"/>
    <w:rsid w:val="00940AA9"/>
    <w:rsid w:val="00940B2F"/>
    <w:rsid w:val="00940C1B"/>
    <w:rsid w:val="00940E04"/>
    <w:rsid w:val="00940EBE"/>
    <w:rsid w:val="0094133C"/>
    <w:rsid w:val="00941388"/>
    <w:rsid w:val="009417B7"/>
    <w:rsid w:val="0094181D"/>
    <w:rsid w:val="00941900"/>
    <w:rsid w:val="00941AAE"/>
    <w:rsid w:val="00941AC5"/>
    <w:rsid w:val="00941CD9"/>
    <w:rsid w:val="00942212"/>
    <w:rsid w:val="0094246D"/>
    <w:rsid w:val="00942565"/>
    <w:rsid w:val="0094269D"/>
    <w:rsid w:val="0094273B"/>
    <w:rsid w:val="009427BD"/>
    <w:rsid w:val="00942856"/>
    <w:rsid w:val="00942A11"/>
    <w:rsid w:val="00942FBB"/>
    <w:rsid w:val="009432E8"/>
    <w:rsid w:val="00943333"/>
    <w:rsid w:val="0094344E"/>
    <w:rsid w:val="00943747"/>
    <w:rsid w:val="00943A96"/>
    <w:rsid w:val="00943AB9"/>
    <w:rsid w:val="00943DBE"/>
    <w:rsid w:val="00943E1B"/>
    <w:rsid w:val="009446B8"/>
    <w:rsid w:val="009447C4"/>
    <w:rsid w:val="00944A89"/>
    <w:rsid w:val="00944B74"/>
    <w:rsid w:val="00944CFB"/>
    <w:rsid w:val="00944D2A"/>
    <w:rsid w:val="00944D3F"/>
    <w:rsid w:val="0094510F"/>
    <w:rsid w:val="0094514B"/>
    <w:rsid w:val="0094546C"/>
    <w:rsid w:val="00945514"/>
    <w:rsid w:val="0094567F"/>
    <w:rsid w:val="0094572D"/>
    <w:rsid w:val="0094595B"/>
    <w:rsid w:val="00945A8B"/>
    <w:rsid w:val="00945B61"/>
    <w:rsid w:val="00945C49"/>
    <w:rsid w:val="00945E77"/>
    <w:rsid w:val="00945EA2"/>
    <w:rsid w:val="00945F08"/>
    <w:rsid w:val="009460F0"/>
    <w:rsid w:val="00946252"/>
    <w:rsid w:val="00946267"/>
    <w:rsid w:val="00946631"/>
    <w:rsid w:val="009466B6"/>
    <w:rsid w:val="009468F6"/>
    <w:rsid w:val="009469C9"/>
    <w:rsid w:val="00946AEA"/>
    <w:rsid w:val="00946B3B"/>
    <w:rsid w:val="00946C09"/>
    <w:rsid w:val="00946DFC"/>
    <w:rsid w:val="00946EF1"/>
    <w:rsid w:val="00946F93"/>
    <w:rsid w:val="00947005"/>
    <w:rsid w:val="00947044"/>
    <w:rsid w:val="00947101"/>
    <w:rsid w:val="0094735A"/>
    <w:rsid w:val="009474A0"/>
    <w:rsid w:val="0094751F"/>
    <w:rsid w:val="00947588"/>
    <w:rsid w:val="00947652"/>
    <w:rsid w:val="00947908"/>
    <w:rsid w:val="00947973"/>
    <w:rsid w:val="00947974"/>
    <w:rsid w:val="009479A1"/>
    <w:rsid w:val="009479DA"/>
    <w:rsid w:val="00947A92"/>
    <w:rsid w:val="00947AD9"/>
    <w:rsid w:val="00950051"/>
    <w:rsid w:val="009500E3"/>
    <w:rsid w:val="00950319"/>
    <w:rsid w:val="00950493"/>
    <w:rsid w:val="0095062D"/>
    <w:rsid w:val="0095067E"/>
    <w:rsid w:val="0095081B"/>
    <w:rsid w:val="00950973"/>
    <w:rsid w:val="009509F0"/>
    <w:rsid w:val="00950AB7"/>
    <w:rsid w:val="00950CAC"/>
    <w:rsid w:val="00950F43"/>
    <w:rsid w:val="009510AA"/>
    <w:rsid w:val="00951342"/>
    <w:rsid w:val="00951754"/>
    <w:rsid w:val="00951757"/>
    <w:rsid w:val="0095185D"/>
    <w:rsid w:val="00951919"/>
    <w:rsid w:val="0095193B"/>
    <w:rsid w:val="00951B4C"/>
    <w:rsid w:val="00951B8E"/>
    <w:rsid w:val="00951E48"/>
    <w:rsid w:val="009522E7"/>
    <w:rsid w:val="00952641"/>
    <w:rsid w:val="0095273D"/>
    <w:rsid w:val="00952790"/>
    <w:rsid w:val="00952994"/>
    <w:rsid w:val="00952A39"/>
    <w:rsid w:val="00952AC1"/>
    <w:rsid w:val="00952CBB"/>
    <w:rsid w:val="00952DAA"/>
    <w:rsid w:val="0095306F"/>
    <w:rsid w:val="009530E1"/>
    <w:rsid w:val="00953201"/>
    <w:rsid w:val="00953450"/>
    <w:rsid w:val="009534B1"/>
    <w:rsid w:val="00953630"/>
    <w:rsid w:val="0095382A"/>
    <w:rsid w:val="00953931"/>
    <w:rsid w:val="00953AAC"/>
    <w:rsid w:val="00953BC8"/>
    <w:rsid w:val="00953C9A"/>
    <w:rsid w:val="00953D25"/>
    <w:rsid w:val="00953D3F"/>
    <w:rsid w:val="00953D95"/>
    <w:rsid w:val="00954690"/>
    <w:rsid w:val="00954CD0"/>
    <w:rsid w:val="00954D62"/>
    <w:rsid w:val="00954EF6"/>
    <w:rsid w:val="00954F6D"/>
    <w:rsid w:val="00955102"/>
    <w:rsid w:val="00955108"/>
    <w:rsid w:val="00955152"/>
    <w:rsid w:val="00955327"/>
    <w:rsid w:val="0095533A"/>
    <w:rsid w:val="009554D0"/>
    <w:rsid w:val="009554D1"/>
    <w:rsid w:val="00955632"/>
    <w:rsid w:val="0095576E"/>
    <w:rsid w:val="00955883"/>
    <w:rsid w:val="009558D8"/>
    <w:rsid w:val="00955A4C"/>
    <w:rsid w:val="00955A50"/>
    <w:rsid w:val="00955A78"/>
    <w:rsid w:val="00955AD2"/>
    <w:rsid w:val="00955ECC"/>
    <w:rsid w:val="00955EDE"/>
    <w:rsid w:val="00955F9E"/>
    <w:rsid w:val="0095605D"/>
    <w:rsid w:val="00956180"/>
    <w:rsid w:val="00956210"/>
    <w:rsid w:val="009563D1"/>
    <w:rsid w:val="0095645E"/>
    <w:rsid w:val="00956523"/>
    <w:rsid w:val="00956651"/>
    <w:rsid w:val="009567BF"/>
    <w:rsid w:val="00956805"/>
    <w:rsid w:val="009568BF"/>
    <w:rsid w:val="00956DC5"/>
    <w:rsid w:val="00956E21"/>
    <w:rsid w:val="00956F45"/>
    <w:rsid w:val="0095710E"/>
    <w:rsid w:val="00957218"/>
    <w:rsid w:val="00957309"/>
    <w:rsid w:val="0095765C"/>
    <w:rsid w:val="00957677"/>
    <w:rsid w:val="009577C8"/>
    <w:rsid w:val="0095796B"/>
    <w:rsid w:val="00957A52"/>
    <w:rsid w:val="00957B83"/>
    <w:rsid w:val="0096013E"/>
    <w:rsid w:val="00960482"/>
    <w:rsid w:val="009604FF"/>
    <w:rsid w:val="0096078D"/>
    <w:rsid w:val="00960A3E"/>
    <w:rsid w:val="00960AA0"/>
    <w:rsid w:val="00960D7A"/>
    <w:rsid w:val="00960EA3"/>
    <w:rsid w:val="00960EE5"/>
    <w:rsid w:val="009610EB"/>
    <w:rsid w:val="009610FA"/>
    <w:rsid w:val="009611A9"/>
    <w:rsid w:val="009611E6"/>
    <w:rsid w:val="009614EA"/>
    <w:rsid w:val="009617C0"/>
    <w:rsid w:val="0096180D"/>
    <w:rsid w:val="00961847"/>
    <w:rsid w:val="009618CE"/>
    <w:rsid w:val="00961916"/>
    <w:rsid w:val="00961A24"/>
    <w:rsid w:val="00961A51"/>
    <w:rsid w:val="00961BCA"/>
    <w:rsid w:val="00961C58"/>
    <w:rsid w:val="00961FA3"/>
    <w:rsid w:val="009621B0"/>
    <w:rsid w:val="009623F7"/>
    <w:rsid w:val="00962A8D"/>
    <w:rsid w:val="00962C39"/>
    <w:rsid w:val="00962CDA"/>
    <w:rsid w:val="00962D43"/>
    <w:rsid w:val="00962E70"/>
    <w:rsid w:val="00963038"/>
    <w:rsid w:val="00963171"/>
    <w:rsid w:val="009631D5"/>
    <w:rsid w:val="0096329F"/>
    <w:rsid w:val="00963356"/>
    <w:rsid w:val="00963370"/>
    <w:rsid w:val="00963688"/>
    <w:rsid w:val="00963822"/>
    <w:rsid w:val="009638F9"/>
    <w:rsid w:val="00963A9F"/>
    <w:rsid w:val="00963AC1"/>
    <w:rsid w:val="00963F76"/>
    <w:rsid w:val="00963FF1"/>
    <w:rsid w:val="00963FFE"/>
    <w:rsid w:val="009640E9"/>
    <w:rsid w:val="009641E3"/>
    <w:rsid w:val="009642E5"/>
    <w:rsid w:val="009644A0"/>
    <w:rsid w:val="00964676"/>
    <w:rsid w:val="00964AF7"/>
    <w:rsid w:val="0096518E"/>
    <w:rsid w:val="009657C7"/>
    <w:rsid w:val="0096598A"/>
    <w:rsid w:val="00965B2B"/>
    <w:rsid w:val="00965B7C"/>
    <w:rsid w:val="00965B94"/>
    <w:rsid w:val="00965CB4"/>
    <w:rsid w:val="009660AC"/>
    <w:rsid w:val="00966104"/>
    <w:rsid w:val="00966113"/>
    <w:rsid w:val="00966213"/>
    <w:rsid w:val="00966420"/>
    <w:rsid w:val="00966667"/>
    <w:rsid w:val="00966847"/>
    <w:rsid w:val="009669A4"/>
    <w:rsid w:val="009669FB"/>
    <w:rsid w:val="00966A92"/>
    <w:rsid w:val="00966B98"/>
    <w:rsid w:val="00966DDD"/>
    <w:rsid w:val="00966E29"/>
    <w:rsid w:val="00966E54"/>
    <w:rsid w:val="00966E81"/>
    <w:rsid w:val="00966FC1"/>
    <w:rsid w:val="0096707E"/>
    <w:rsid w:val="0096722E"/>
    <w:rsid w:val="009673CF"/>
    <w:rsid w:val="009674CF"/>
    <w:rsid w:val="009674F0"/>
    <w:rsid w:val="0096765A"/>
    <w:rsid w:val="00967672"/>
    <w:rsid w:val="009676E6"/>
    <w:rsid w:val="00967A03"/>
    <w:rsid w:val="00967C19"/>
    <w:rsid w:val="00967DB3"/>
    <w:rsid w:val="00967FB2"/>
    <w:rsid w:val="0097024B"/>
    <w:rsid w:val="00970262"/>
    <w:rsid w:val="00970377"/>
    <w:rsid w:val="009703A5"/>
    <w:rsid w:val="00970834"/>
    <w:rsid w:val="009709AF"/>
    <w:rsid w:val="00970A33"/>
    <w:rsid w:val="00970B83"/>
    <w:rsid w:val="00970BDD"/>
    <w:rsid w:val="00970C81"/>
    <w:rsid w:val="00970CD5"/>
    <w:rsid w:val="00970E37"/>
    <w:rsid w:val="00970F1A"/>
    <w:rsid w:val="00970FB9"/>
    <w:rsid w:val="00971119"/>
    <w:rsid w:val="00971188"/>
    <w:rsid w:val="009712C7"/>
    <w:rsid w:val="0097132E"/>
    <w:rsid w:val="00971382"/>
    <w:rsid w:val="00971396"/>
    <w:rsid w:val="009713C8"/>
    <w:rsid w:val="0097174C"/>
    <w:rsid w:val="009717FC"/>
    <w:rsid w:val="00971992"/>
    <w:rsid w:val="00971A6E"/>
    <w:rsid w:val="00971CC5"/>
    <w:rsid w:val="00971EA1"/>
    <w:rsid w:val="00971FDE"/>
    <w:rsid w:val="00972231"/>
    <w:rsid w:val="009725AE"/>
    <w:rsid w:val="0097286C"/>
    <w:rsid w:val="00972A7D"/>
    <w:rsid w:val="00972A85"/>
    <w:rsid w:val="00972A86"/>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5E4"/>
    <w:rsid w:val="009746B2"/>
    <w:rsid w:val="009746BC"/>
    <w:rsid w:val="00974735"/>
    <w:rsid w:val="00974829"/>
    <w:rsid w:val="00974838"/>
    <w:rsid w:val="00974C2F"/>
    <w:rsid w:val="00974C89"/>
    <w:rsid w:val="00974E23"/>
    <w:rsid w:val="00974E24"/>
    <w:rsid w:val="00974EB8"/>
    <w:rsid w:val="00974F2D"/>
    <w:rsid w:val="00974F6A"/>
    <w:rsid w:val="0097506D"/>
    <w:rsid w:val="009751CA"/>
    <w:rsid w:val="0097528C"/>
    <w:rsid w:val="009753A3"/>
    <w:rsid w:val="0097571A"/>
    <w:rsid w:val="00975763"/>
    <w:rsid w:val="0097587D"/>
    <w:rsid w:val="0097591F"/>
    <w:rsid w:val="00975A45"/>
    <w:rsid w:val="00975BBB"/>
    <w:rsid w:val="00975C1C"/>
    <w:rsid w:val="00975C5C"/>
    <w:rsid w:val="00975F8A"/>
    <w:rsid w:val="00975F90"/>
    <w:rsid w:val="00975F97"/>
    <w:rsid w:val="0097617D"/>
    <w:rsid w:val="0097623F"/>
    <w:rsid w:val="009763B5"/>
    <w:rsid w:val="00976493"/>
    <w:rsid w:val="00976635"/>
    <w:rsid w:val="00976637"/>
    <w:rsid w:val="00976669"/>
    <w:rsid w:val="0097672C"/>
    <w:rsid w:val="0097690B"/>
    <w:rsid w:val="009769B8"/>
    <w:rsid w:val="00976D6A"/>
    <w:rsid w:val="00976E24"/>
    <w:rsid w:val="00976FD0"/>
    <w:rsid w:val="0097725D"/>
    <w:rsid w:val="009775A9"/>
    <w:rsid w:val="009776F5"/>
    <w:rsid w:val="00977C14"/>
    <w:rsid w:val="00977CB1"/>
    <w:rsid w:val="00977D10"/>
    <w:rsid w:val="00977D72"/>
    <w:rsid w:val="009800ED"/>
    <w:rsid w:val="009801BB"/>
    <w:rsid w:val="009801CE"/>
    <w:rsid w:val="0098023E"/>
    <w:rsid w:val="009802C4"/>
    <w:rsid w:val="009803B5"/>
    <w:rsid w:val="009803C4"/>
    <w:rsid w:val="00980601"/>
    <w:rsid w:val="009808E5"/>
    <w:rsid w:val="00980BD5"/>
    <w:rsid w:val="00980BDF"/>
    <w:rsid w:val="00980BEB"/>
    <w:rsid w:val="00980C19"/>
    <w:rsid w:val="00980C55"/>
    <w:rsid w:val="00981089"/>
    <w:rsid w:val="0098108A"/>
    <w:rsid w:val="00981663"/>
    <w:rsid w:val="009816DA"/>
    <w:rsid w:val="009816FB"/>
    <w:rsid w:val="0098180D"/>
    <w:rsid w:val="00981940"/>
    <w:rsid w:val="00981B34"/>
    <w:rsid w:val="00981B8E"/>
    <w:rsid w:val="00981C4B"/>
    <w:rsid w:val="00981E10"/>
    <w:rsid w:val="00981E2A"/>
    <w:rsid w:val="00981EA2"/>
    <w:rsid w:val="00982317"/>
    <w:rsid w:val="009823FB"/>
    <w:rsid w:val="0098240C"/>
    <w:rsid w:val="00982605"/>
    <w:rsid w:val="0098263F"/>
    <w:rsid w:val="0098277F"/>
    <w:rsid w:val="009827E1"/>
    <w:rsid w:val="009829C5"/>
    <w:rsid w:val="00982CD4"/>
    <w:rsid w:val="0098303F"/>
    <w:rsid w:val="009832AF"/>
    <w:rsid w:val="00983430"/>
    <w:rsid w:val="00983602"/>
    <w:rsid w:val="009837F4"/>
    <w:rsid w:val="00983893"/>
    <w:rsid w:val="0098399F"/>
    <w:rsid w:val="009839B6"/>
    <w:rsid w:val="00983D7D"/>
    <w:rsid w:val="00983DDC"/>
    <w:rsid w:val="00983E00"/>
    <w:rsid w:val="00983F28"/>
    <w:rsid w:val="00983FA4"/>
    <w:rsid w:val="009840D5"/>
    <w:rsid w:val="009842F2"/>
    <w:rsid w:val="0098449F"/>
    <w:rsid w:val="0098455C"/>
    <w:rsid w:val="00984595"/>
    <w:rsid w:val="009846CA"/>
    <w:rsid w:val="00984799"/>
    <w:rsid w:val="0098483B"/>
    <w:rsid w:val="0098498A"/>
    <w:rsid w:val="00984F14"/>
    <w:rsid w:val="00984FDD"/>
    <w:rsid w:val="0098515E"/>
    <w:rsid w:val="009851A0"/>
    <w:rsid w:val="009852ED"/>
    <w:rsid w:val="009853A2"/>
    <w:rsid w:val="00985556"/>
    <w:rsid w:val="00985944"/>
    <w:rsid w:val="00985C0F"/>
    <w:rsid w:val="00985C85"/>
    <w:rsid w:val="00985DE7"/>
    <w:rsid w:val="00986205"/>
    <w:rsid w:val="0098633B"/>
    <w:rsid w:val="00986577"/>
    <w:rsid w:val="00986649"/>
    <w:rsid w:val="0098674D"/>
    <w:rsid w:val="00986853"/>
    <w:rsid w:val="00986939"/>
    <w:rsid w:val="00986B4C"/>
    <w:rsid w:val="00986D1D"/>
    <w:rsid w:val="00986F64"/>
    <w:rsid w:val="00986FA9"/>
    <w:rsid w:val="0098701B"/>
    <w:rsid w:val="0098713F"/>
    <w:rsid w:val="009871A6"/>
    <w:rsid w:val="009872D5"/>
    <w:rsid w:val="009872E4"/>
    <w:rsid w:val="00987386"/>
    <w:rsid w:val="00987603"/>
    <w:rsid w:val="0098764F"/>
    <w:rsid w:val="0098771D"/>
    <w:rsid w:val="0098771F"/>
    <w:rsid w:val="00987C6A"/>
    <w:rsid w:val="00987CFD"/>
    <w:rsid w:val="00987EE7"/>
    <w:rsid w:val="00990237"/>
    <w:rsid w:val="0099034F"/>
    <w:rsid w:val="00990721"/>
    <w:rsid w:val="00990822"/>
    <w:rsid w:val="0099084E"/>
    <w:rsid w:val="009909FA"/>
    <w:rsid w:val="00990AB9"/>
    <w:rsid w:val="00990B08"/>
    <w:rsid w:val="00990F67"/>
    <w:rsid w:val="00990F6C"/>
    <w:rsid w:val="00990FCE"/>
    <w:rsid w:val="009913A0"/>
    <w:rsid w:val="0099144B"/>
    <w:rsid w:val="009917D8"/>
    <w:rsid w:val="009917EC"/>
    <w:rsid w:val="00991AA1"/>
    <w:rsid w:val="00991B11"/>
    <w:rsid w:val="00991BF1"/>
    <w:rsid w:val="00991D47"/>
    <w:rsid w:val="00991E9D"/>
    <w:rsid w:val="00991ED5"/>
    <w:rsid w:val="0099213E"/>
    <w:rsid w:val="00992276"/>
    <w:rsid w:val="009922E0"/>
    <w:rsid w:val="009924F5"/>
    <w:rsid w:val="00992541"/>
    <w:rsid w:val="00992687"/>
    <w:rsid w:val="0099271E"/>
    <w:rsid w:val="009927ED"/>
    <w:rsid w:val="009929FB"/>
    <w:rsid w:val="00992BDE"/>
    <w:rsid w:val="00992C6A"/>
    <w:rsid w:val="00992D30"/>
    <w:rsid w:val="00992E2E"/>
    <w:rsid w:val="00992EA0"/>
    <w:rsid w:val="00992ED8"/>
    <w:rsid w:val="00993025"/>
    <w:rsid w:val="00993155"/>
    <w:rsid w:val="009932EA"/>
    <w:rsid w:val="00993447"/>
    <w:rsid w:val="00993506"/>
    <w:rsid w:val="00993558"/>
    <w:rsid w:val="0099356C"/>
    <w:rsid w:val="009936B2"/>
    <w:rsid w:val="00993708"/>
    <w:rsid w:val="00993838"/>
    <w:rsid w:val="0099389B"/>
    <w:rsid w:val="00993D9E"/>
    <w:rsid w:val="009940E7"/>
    <w:rsid w:val="00994148"/>
    <w:rsid w:val="0099428C"/>
    <w:rsid w:val="00994431"/>
    <w:rsid w:val="0099453C"/>
    <w:rsid w:val="009945A7"/>
    <w:rsid w:val="009947FD"/>
    <w:rsid w:val="00994A1D"/>
    <w:rsid w:val="00994AD7"/>
    <w:rsid w:val="00994B0D"/>
    <w:rsid w:val="00994CC1"/>
    <w:rsid w:val="00994D20"/>
    <w:rsid w:val="009953EA"/>
    <w:rsid w:val="00995448"/>
    <w:rsid w:val="0099563A"/>
    <w:rsid w:val="009957AF"/>
    <w:rsid w:val="009957F1"/>
    <w:rsid w:val="00995A3D"/>
    <w:rsid w:val="00995B9F"/>
    <w:rsid w:val="00995CAA"/>
    <w:rsid w:val="00995CB6"/>
    <w:rsid w:val="00995DFD"/>
    <w:rsid w:val="00995E22"/>
    <w:rsid w:val="00995E94"/>
    <w:rsid w:val="00995EC8"/>
    <w:rsid w:val="00995F36"/>
    <w:rsid w:val="00995FC5"/>
    <w:rsid w:val="00996127"/>
    <w:rsid w:val="0099618A"/>
    <w:rsid w:val="00996389"/>
    <w:rsid w:val="009964A3"/>
    <w:rsid w:val="00996963"/>
    <w:rsid w:val="009969C8"/>
    <w:rsid w:val="00996A57"/>
    <w:rsid w:val="00996F83"/>
    <w:rsid w:val="00996FAD"/>
    <w:rsid w:val="009970CA"/>
    <w:rsid w:val="0099710C"/>
    <w:rsid w:val="009972D9"/>
    <w:rsid w:val="00997476"/>
    <w:rsid w:val="009974D4"/>
    <w:rsid w:val="009976F3"/>
    <w:rsid w:val="009977E2"/>
    <w:rsid w:val="00997837"/>
    <w:rsid w:val="00997B11"/>
    <w:rsid w:val="00997B63"/>
    <w:rsid w:val="00997B86"/>
    <w:rsid w:val="00997CB0"/>
    <w:rsid w:val="00997FAF"/>
    <w:rsid w:val="009A00E1"/>
    <w:rsid w:val="009A01A1"/>
    <w:rsid w:val="009A0406"/>
    <w:rsid w:val="009A067D"/>
    <w:rsid w:val="009A07A3"/>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38"/>
    <w:rsid w:val="009A287A"/>
    <w:rsid w:val="009A290B"/>
    <w:rsid w:val="009A2D3E"/>
    <w:rsid w:val="009A2E32"/>
    <w:rsid w:val="009A2E36"/>
    <w:rsid w:val="009A2E82"/>
    <w:rsid w:val="009A3021"/>
    <w:rsid w:val="009A3049"/>
    <w:rsid w:val="009A332B"/>
    <w:rsid w:val="009A33A6"/>
    <w:rsid w:val="009A33A7"/>
    <w:rsid w:val="009A33D4"/>
    <w:rsid w:val="009A37E2"/>
    <w:rsid w:val="009A3855"/>
    <w:rsid w:val="009A38CD"/>
    <w:rsid w:val="009A39C3"/>
    <w:rsid w:val="009A3B79"/>
    <w:rsid w:val="009A3CB4"/>
    <w:rsid w:val="009A3CE8"/>
    <w:rsid w:val="009A3EEB"/>
    <w:rsid w:val="009A42C9"/>
    <w:rsid w:val="009A42E3"/>
    <w:rsid w:val="009A4357"/>
    <w:rsid w:val="009A457F"/>
    <w:rsid w:val="009A4899"/>
    <w:rsid w:val="009A4910"/>
    <w:rsid w:val="009A499B"/>
    <w:rsid w:val="009A4A0F"/>
    <w:rsid w:val="009A4B05"/>
    <w:rsid w:val="009A5010"/>
    <w:rsid w:val="009A503D"/>
    <w:rsid w:val="009A50BA"/>
    <w:rsid w:val="009A54E1"/>
    <w:rsid w:val="009A55D7"/>
    <w:rsid w:val="009A5789"/>
    <w:rsid w:val="009A5937"/>
    <w:rsid w:val="009A59E0"/>
    <w:rsid w:val="009A5BC3"/>
    <w:rsid w:val="009A5C83"/>
    <w:rsid w:val="009A5CDC"/>
    <w:rsid w:val="009A5D1F"/>
    <w:rsid w:val="009A6029"/>
    <w:rsid w:val="009A61CC"/>
    <w:rsid w:val="009A6288"/>
    <w:rsid w:val="009A6289"/>
    <w:rsid w:val="009A64CD"/>
    <w:rsid w:val="009A6552"/>
    <w:rsid w:val="009A662F"/>
    <w:rsid w:val="009A6693"/>
    <w:rsid w:val="009A6729"/>
    <w:rsid w:val="009A673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CF8"/>
    <w:rsid w:val="009B0F7D"/>
    <w:rsid w:val="009B13AA"/>
    <w:rsid w:val="009B1547"/>
    <w:rsid w:val="009B1766"/>
    <w:rsid w:val="009B17B4"/>
    <w:rsid w:val="009B1CB2"/>
    <w:rsid w:val="009B1DA7"/>
    <w:rsid w:val="009B1E6A"/>
    <w:rsid w:val="009B1FFD"/>
    <w:rsid w:val="009B2102"/>
    <w:rsid w:val="009B218E"/>
    <w:rsid w:val="009B2195"/>
    <w:rsid w:val="009B227B"/>
    <w:rsid w:val="009B2289"/>
    <w:rsid w:val="009B276C"/>
    <w:rsid w:val="009B27A0"/>
    <w:rsid w:val="009B27C7"/>
    <w:rsid w:val="009B28B6"/>
    <w:rsid w:val="009B2B07"/>
    <w:rsid w:val="009B2B31"/>
    <w:rsid w:val="009B2CC8"/>
    <w:rsid w:val="009B2D20"/>
    <w:rsid w:val="009B2E84"/>
    <w:rsid w:val="009B2FA0"/>
    <w:rsid w:val="009B3076"/>
    <w:rsid w:val="009B3746"/>
    <w:rsid w:val="009B385D"/>
    <w:rsid w:val="009B3A6E"/>
    <w:rsid w:val="009B3D41"/>
    <w:rsid w:val="009B3DE7"/>
    <w:rsid w:val="009B400A"/>
    <w:rsid w:val="009B42CF"/>
    <w:rsid w:val="009B4402"/>
    <w:rsid w:val="009B44A5"/>
    <w:rsid w:val="009B45E4"/>
    <w:rsid w:val="009B4677"/>
    <w:rsid w:val="009B4809"/>
    <w:rsid w:val="009B4A0B"/>
    <w:rsid w:val="009B4B17"/>
    <w:rsid w:val="009B4B7D"/>
    <w:rsid w:val="009B4C4B"/>
    <w:rsid w:val="009B5032"/>
    <w:rsid w:val="009B51B2"/>
    <w:rsid w:val="009B5508"/>
    <w:rsid w:val="009B555D"/>
    <w:rsid w:val="009B562B"/>
    <w:rsid w:val="009B5715"/>
    <w:rsid w:val="009B5943"/>
    <w:rsid w:val="009B5BE7"/>
    <w:rsid w:val="009B5C0B"/>
    <w:rsid w:val="009B5CA6"/>
    <w:rsid w:val="009B5DAE"/>
    <w:rsid w:val="009B5DBA"/>
    <w:rsid w:val="009B5E24"/>
    <w:rsid w:val="009B5E29"/>
    <w:rsid w:val="009B5E72"/>
    <w:rsid w:val="009B60D8"/>
    <w:rsid w:val="009B652F"/>
    <w:rsid w:val="009B659C"/>
    <w:rsid w:val="009B6734"/>
    <w:rsid w:val="009B67B6"/>
    <w:rsid w:val="009B698D"/>
    <w:rsid w:val="009B6DD3"/>
    <w:rsid w:val="009B6EF0"/>
    <w:rsid w:val="009B6F5E"/>
    <w:rsid w:val="009B7089"/>
    <w:rsid w:val="009B70A0"/>
    <w:rsid w:val="009B70B7"/>
    <w:rsid w:val="009B70F6"/>
    <w:rsid w:val="009B7247"/>
    <w:rsid w:val="009B728D"/>
    <w:rsid w:val="009B74E4"/>
    <w:rsid w:val="009B7549"/>
    <w:rsid w:val="009B76DA"/>
    <w:rsid w:val="009B77A8"/>
    <w:rsid w:val="009B7864"/>
    <w:rsid w:val="009B791B"/>
    <w:rsid w:val="009B79A8"/>
    <w:rsid w:val="009B7CED"/>
    <w:rsid w:val="009B7E41"/>
    <w:rsid w:val="009C01DD"/>
    <w:rsid w:val="009C02A4"/>
    <w:rsid w:val="009C02B1"/>
    <w:rsid w:val="009C02E4"/>
    <w:rsid w:val="009C0362"/>
    <w:rsid w:val="009C04C1"/>
    <w:rsid w:val="009C05AB"/>
    <w:rsid w:val="009C0801"/>
    <w:rsid w:val="009C0858"/>
    <w:rsid w:val="009C0868"/>
    <w:rsid w:val="009C089D"/>
    <w:rsid w:val="009C0BD7"/>
    <w:rsid w:val="009C121C"/>
    <w:rsid w:val="009C1494"/>
    <w:rsid w:val="009C1614"/>
    <w:rsid w:val="009C1760"/>
    <w:rsid w:val="009C17CD"/>
    <w:rsid w:val="009C18B5"/>
    <w:rsid w:val="009C1D56"/>
    <w:rsid w:val="009C1FF8"/>
    <w:rsid w:val="009C20FC"/>
    <w:rsid w:val="009C2138"/>
    <w:rsid w:val="009C22A3"/>
    <w:rsid w:val="009C2307"/>
    <w:rsid w:val="009C2311"/>
    <w:rsid w:val="009C24A5"/>
    <w:rsid w:val="009C29A8"/>
    <w:rsid w:val="009C2E8E"/>
    <w:rsid w:val="009C2ECC"/>
    <w:rsid w:val="009C2F5A"/>
    <w:rsid w:val="009C2FE4"/>
    <w:rsid w:val="009C301A"/>
    <w:rsid w:val="009C3053"/>
    <w:rsid w:val="009C31C5"/>
    <w:rsid w:val="009C31E3"/>
    <w:rsid w:val="009C32C9"/>
    <w:rsid w:val="009C33F7"/>
    <w:rsid w:val="009C344E"/>
    <w:rsid w:val="009C3544"/>
    <w:rsid w:val="009C35AC"/>
    <w:rsid w:val="009C3908"/>
    <w:rsid w:val="009C3954"/>
    <w:rsid w:val="009C3AD2"/>
    <w:rsid w:val="009C3CA5"/>
    <w:rsid w:val="009C3CFD"/>
    <w:rsid w:val="009C3DD8"/>
    <w:rsid w:val="009C3EB6"/>
    <w:rsid w:val="009C3F6F"/>
    <w:rsid w:val="009C401E"/>
    <w:rsid w:val="009C40D7"/>
    <w:rsid w:val="009C4237"/>
    <w:rsid w:val="009C4317"/>
    <w:rsid w:val="009C47AA"/>
    <w:rsid w:val="009C47C0"/>
    <w:rsid w:val="009C48A6"/>
    <w:rsid w:val="009C4940"/>
    <w:rsid w:val="009C496E"/>
    <w:rsid w:val="009C49F7"/>
    <w:rsid w:val="009C4B8F"/>
    <w:rsid w:val="009C4DB4"/>
    <w:rsid w:val="009C4F1B"/>
    <w:rsid w:val="009C4FEB"/>
    <w:rsid w:val="009C4FED"/>
    <w:rsid w:val="009C51B7"/>
    <w:rsid w:val="009C537A"/>
    <w:rsid w:val="009C53B9"/>
    <w:rsid w:val="009C548E"/>
    <w:rsid w:val="009C5544"/>
    <w:rsid w:val="009C5803"/>
    <w:rsid w:val="009C5922"/>
    <w:rsid w:val="009C597C"/>
    <w:rsid w:val="009C5AED"/>
    <w:rsid w:val="009C5CE8"/>
    <w:rsid w:val="009C5D5E"/>
    <w:rsid w:val="009C5D8B"/>
    <w:rsid w:val="009C5E88"/>
    <w:rsid w:val="009C6192"/>
    <w:rsid w:val="009C62FD"/>
    <w:rsid w:val="009C6527"/>
    <w:rsid w:val="009C6795"/>
    <w:rsid w:val="009C6B4D"/>
    <w:rsid w:val="009C6C18"/>
    <w:rsid w:val="009C6D43"/>
    <w:rsid w:val="009C72D5"/>
    <w:rsid w:val="009C7493"/>
    <w:rsid w:val="009C74BC"/>
    <w:rsid w:val="009C7682"/>
    <w:rsid w:val="009C76B7"/>
    <w:rsid w:val="009C7725"/>
    <w:rsid w:val="009C7817"/>
    <w:rsid w:val="009C7958"/>
    <w:rsid w:val="009C7AAB"/>
    <w:rsid w:val="009C7BD4"/>
    <w:rsid w:val="009D05D8"/>
    <w:rsid w:val="009D078B"/>
    <w:rsid w:val="009D0ACC"/>
    <w:rsid w:val="009D0B01"/>
    <w:rsid w:val="009D0E83"/>
    <w:rsid w:val="009D0EC4"/>
    <w:rsid w:val="009D0FB1"/>
    <w:rsid w:val="009D139E"/>
    <w:rsid w:val="009D1A88"/>
    <w:rsid w:val="009D1ADB"/>
    <w:rsid w:val="009D1C85"/>
    <w:rsid w:val="009D1FAF"/>
    <w:rsid w:val="009D200B"/>
    <w:rsid w:val="009D2108"/>
    <w:rsid w:val="009D2135"/>
    <w:rsid w:val="009D229D"/>
    <w:rsid w:val="009D252E"/>
    <w:rsid w:val="009D25F5"/>
    <w:rsid w:val="009D265B"/>
    <w:rsid w:val="009D279C"/>
    <w:rsid w:val="009D2ADD"/>
    <w:rsid w:val="009D2F40"/>
    <w:rsid w:val="009D2F56"/>
    <w:rsid w:val="009D2F5F"/>
    <w:rsid w:val="009D342D"/>
    <w:rsid w:val="009D3504"/>
    <w:rsid w:val="009D351E"/>
    <w:rsid w:val="009D3A29"/>
    <w:rsid w:val="009D3AF4"/>
    <w:rsid w:val="009D3C33"/>
    <w:rsid w:val="009D3D04"/>
    <w:rsid w:val="009D3D6D"/>
    <w:rsid w:val="009D3D70"/>
    <w:rsid w:val="009D3DF9"/>
    <w:rsid w:val="009D3DFD"/>
    <w:rsid w:val="009D3E87"/>
    <w:rsid w:val="009D3FFA"/>
    <w:rsid w:val="009D400F"/>
    <w:rsid w:val="009D41DD"/>
    <w:rsid w:val="009D429E"/>
    <w:rsid w:val="009D4451"/>
    <w:rsid w:val="009D44D7"/>
    <w:rsid w:val="009D45A5"/>
    <w:rsid w:val="009D4CB6"/>
    <w:rsid w:val="009D4E37"/>
    <w:rsid w:val="009D51BA"/>
    <w:rsid w:val="009D535B"/>
    <w:rsid w:val="009D556C"/>
    <w:rsid w:val="009D5824"/>
    <w:rsid w:val="009D5850"/>
    <w:rsid w:val="009D5978"/>
    <w:rsid w:val="009D59CE"/>
    <w:rsid w:val="009D59EE"/>
    <w:rsid w:val="009D5A4A"/>
    <w:rsid w:val="009D5B7C"/>
    <w:rsid w:val="009D5BF7"/>
    <w:rsid w:val="009D5D03"/>
    <w:rsid w:val="009D5EB2"/>
    <w:rsid w:val="009D606A"/>
    <w:rsid w:val="009D6285"/>
    <w:rsid w:val="009D62D0"/>
    <w:rsid w:val="009D6327"/>
    <w:rsid w:val="009D634D"/>
    <w:rsid w:val="009D6446"/>
    <w:rsid w:val="009D655E"/>
    <w:rsid w:val="009D671B"/>
    <w:rsid w:val="009D69E6"/>
    <w:rsid w:val="009D6A9C"/>
    <w:rsid w:val="009D6D6C"/>
    <w:rsid w:val="009D6EE5"/>
    <w:rsid w:val="009D70CF"/>
    <w:rsid w:val="009D7458"/>
    <w:rsid w:val="009E0089"/>
    <w:rsid w:val="009E012F"/>
    <w:rsid w:val="009E02C3"/>
    <w:rsid w:val="009E039A"/>
    <w:rsid w:val="009E0430"/>
    <w:rsid w:val="009E0663"/>
    <w:rsid w:val="009E0798"/>
    <w:rsid w:val="009E08D3"/>
    <w:rsid w:val="009E0BDF"/>
    <w:rsid w:val="009E0BE6"/>
    <w:rsid w:val="009E0E30"/>
    <w:rsid w:val="009E102A"/>
    <w:rsid w:val="009E12FA"/>
    <w:rsid w:val="009E1336"/>
    <w:rsid w:val="009E13ED"/>
    <w:rsid w:val="009E158D"/>
    <w:rsid w:val="009E15F4"/>
    <w:rsid w:val="009E1633"/>
    <w:rsid w:val="009E17C7"/>
    <w:rsid w:val="009E180A"/>
    <w:rsid w:val="009E18FA"/>
    <w:rsid w:val="009E1B65"/>
    <w:rsid w:val="009E2035"/>
    <w:rsid w:val="009E212F"/>
    <w:rsid w:val="009E21C4"/>
    <w:rsid w:val="009E22AF"/>
    <w:rsid w:val="009E2651"/>
    <w:rsid w:val="009E2933"/>
    <w:rsid w:val="009E2976"/>
    <w:rsid w:val="009E2D52"/>
    <w:rsid w:val="009E2E43"/>
    <w:rsid w:val="009E30F7"/>
    <w:rsid w:val="009E318E"/>
    <w:rsid w:val="009E3201"/>
    <w:rsid w:val="009E3358"/>
    <w:rsid w:val="009E35F5"/>
    <w:rsid w:val="009E3669"/>
    <w:rsid w:val="009E375B"/>
    <w:rsid w:val="009E379B"/>
    <w:rsid w:val="009E3919"/>
    <w:rsid w:val="009E395D"/>
    <w:rsid w:val="009E39FB"/>
    <w:rsid w:val="009E3E79"/>
    <w:rsid w:val="009E3F38"/>
    <w:rsid w:val="009E3FA8"/>
    <w:rsid w:val="009E43C4"/>
    <w:rsid w:val="009E4419"/>
    <w:rsid w:val="009E44D3"/>
    <w:rsid w:val="009E4615"/>
    <w:rsid w:val="009E462B"/>
    <w:rsid w:val="009E485A"/>
    <w:rsid w:val="009E49F5"/>
    <w:rsid w:val="009E4A83"/>
    <w:rsid w:val="009E4AFB"/>
    <w:rsid w:val="009E4B45"/>
    <w:rsid w:val="009E4B9E"/>
    <w:rsid w:val="009E4D23"/>
    <w:rsid w:val="009E4F59"/>
    <w:rsid w:val="009E502C"/>
    <w:rsid w:val="009E508D"/>
    <w:rsid w:val="009E5112"/>
    <w:rsid w:val="009E522D"/>
    <w:rsid w:val="009E523D"/>
    <w:rsid w:val="009E5657"/>
    <w:rsid w:val="009E5A8C"/>
    <w:rsid w:val="009E5BAE"/>
    <w:rsid w:val="009E6058"/>
    <w:rsid w:val="009E6388"/>
    <w:rsid w:val="009E63C3"/>
    <w:rsid w:val="009E65AF"/>
    <w:rsid w:val="009E6655"/>
    <w:rsid w:val="009E6AAA"/>
    <w:rsid w:val="009E6AEF"/>
    <w:rsid w:val="009E6B46"/>
    <w:rsid w:val="009E6C3E"/>
    <w:rsid w:val="009E6D94"/>
    <w:rsid w:val="009E6DED"/>
    <w:rsid w:val="009E6E1D"/>
    <w:rsid w:val="009E70D0"/>
    <w:rsid w:val="009E738A"/>
    <w:rsid w:val="009E778C"/>
    <w:rsid w:val="009E787C"/>
    <w:rsid w:val="009E7C28"/>
    <w:rsid w:val="009F0227"/>
    <w:rsid w:val="009F0230"/>
    <w:rsid w:val="009F04E8"/>
    <w:rsid w:val="009F086B"/>
    <w:rsid w:val="009F0B49"/>
    <w:rsid w:val="009F0CAD"/>
    <w:rsid w:val="009F0D44"/>
    <w:rsid w:val="009F10B7"/>
    <w:rsid w:val="009F11C0"/>
    <w:rsid w:val="009F1319"/>
    <w:rsid w:val="009F136A"/>
    <w:rsid w:val="009F1494"/>
    <w:rsid w:val="009F1676"/>
    <w:rsid w:val="009F17D7"/>
    <w:rsid w:val="009F1ADE"/>
    <w:rsid w:val="009F1DA7"/>
    <w:rsid w:val="009F1ECF"/>
    <w:rsid w:val="009F1FA8"/>
    <w:rsid w:val="009F2022"/>
    <w:rsid w:val="009F205A"/>
    <w:rsid w:val="009F210C"/>
    <w:rsid w:val="009F22F9"/>
    <w:rsid w:val="009F24F1"/>
    <w:rsid w:val="009F250E"/>
    <w:rsid w:val="009F273B"/>
    <w:rsid w:val="009F27B5"/>
    <w:rsid w:val="009F2909"/>
    <w:rsid w:val="009F2AAB"/>
    <w:rsid w:val="009F2ACD"/>
    <w:rsid w:val="009F2AF6"/>
    <w:rsid w:val="009F2D7F"/>
    <w:rsid w:val="009F2DD4"/>
    <w:rsid w:val="009F32B5"/>
    <w:rsid w:val="009F39DD"/>
    <w:rsid w:val="009F3AC0"/>
    <w:rsid w:val="009F3B1D"/>
    <w:rsid w:val="009F3D03"/>
    <w:rsid w:val="009F3F57"/>
    <w:rsid w:val="009F3F59"/>
    <w:rsid w:val="009F4217"/>
    <w:rsid w:val="009F43B3"/>
    <w:rsid w:val="009F4459"/>
    <w:rsid w:val="009F44BE"/>
    <w:rsid w:val="009F44D3"/>
    <w:rsid w:val="009F46C8"/>
    <w:rsid w:val="009F4949"/>
    <w:rsid w:val="009F49E6"/>
    <w:rsid w:val="009F4CBF"/>
    <w:rsid w:val="009F4DD0"/>
    <w:rsid w:val="009F4E32"/>
    <w:rsid w:val="009F4E9F"/>
    <w:rsid w:val="009F4EE7"/>
    <w:rsid w:val="009F4FE0"/>
    <w:rsid w:val="009F5194"/>
    <w:rsid w:val="009F52C7"/>
    <w:rsid w:val="009F53B9"/>
    <w:rsid w:val="009F53F2"/>
    <w:rsid w:val="009F5518"/>
    <w:rsid w:val="009F56E1"/>
    <w:rsid w:val="009F5928"/>
    <w:rsid w:val="009F5A32"/>
    <w:rsid w:val="009F5B66"/>
    <w:rsid w:val="009F5D24"/>
    <w:rsid w:val="009F614B"/>
    <w:rsid w:val="009F6401"/>
    <w:rsid w:val="009F67B9"/>
    <w:rsid w:val="009F6C1F"/>
    <w:rsid w:val="009F6EE5"/>
    <w:rsid w:val="009F7275"/>
    <w:rsid w:val="009F72A8"/>
    <w:rsid w:val="009F73C9"/>
    <w:rsid w:val="009F74B3"/>
    <w:rsid w:val="009F78AF"/>
    <w:rsid w:val="009F7A49"/>
    <w:rsid w:val="009F7DD8"/>
    <w:rsid w:val="009F7E38"/>
    <w:rsid w:val="009F7ECF"/>
    <w:rsid w:val="009F7EE0"/>
    <w:rsid w:val="00A00324"/>
    <w:rsid w:val="00A00660"/>
    <w:rsid w:val="00A006C7"/>
    <w:rsid w:val="00A00743"/>
    <w:rsid w:val="00A007DA"/>
    <w:rsid w:val="00A00ACB"/>
    <w:rsid w:val="00A00C15"/>
    <w:rsid w:val="00A00C6C"/>
    <w:rsid w:val="00A00D10"/>
    <w:rsid w:val="00A00D72"/>
    <w:rsid w:val="00A01093"/>
    <w:rsid w:val="00A01116"/>
    <w:rsid w:val="00A01324"/>
    <w:rsid w:val="00A01404"/>
    <w:rsid w:val="00A0155D"/>
    <w:rsid w:val="00A016B6"/>
    <w:rsid w:val="00A01ACD"/>
    <w:rsid w:val="00A01C70"/>
    <w:rsid w:val="00A01E9C"/>
    <w:rsid w:val="00A01F0E"/>
    <w:rsid w:val="00A020B3"/>
    <w:rsid w:val="00A02364"/>
    <w:rsid w:val="00A02456"/>
    <w:rsid w:val="00A02492"/>
    <w:rsid w:val="00A028ED"/>
    <w:rsid w:val="00A02A2F"/>
    <w:rsid w:val="00A02DFC"/>
    <w:rsid w:val="00A0311C"/>
    <w:rsid w:val="00A0325E"/>
    <w:rsid w:val="00A03401"/>
    <w:rsid w:val="00A03418"/>
    <w:rsid w:val="00A03573"/>
    <w:rsid w:val="00A0358C"/>
    <w:rsid w:val="00A036BD"/>
    <w:rsid w:val="00A03874"/>
    <w:rsid w:val="00A03916"/>
    <w:rsid w:val="00A03AEB"/>
    <w:rsid w:val="00A03AF0"/>
    <w:rsid w:val="00A03BFF"/>
    <w:rsid w:val="00A03D04"/>
    <w:rsid w:val="00A03D4E"/>
    <w:rsid w:val="00A03DBE"/>
    <w:rsid w:val="00A04002"/>
    <w:rsid w:val="00A04018"/>
    <w:rsid w:val="00A0440F"/>
    <w:rsid w:val="00A047AF"/>
    <w:rsid w:val="00A047CB"/>
    <w:rsid w:val="00A04B95"/>
    <w:rsid w:val="00A04D82"/>
    <w:rsid w:val="00A04F91"/>
    <w:rsid w:val="00A05087"/>
    <w:rsid w:val="00A05163"/>
    <w:rsid w:val="00A05424"/>
    <w:rsid w:val="00A054E7"/>
    <w:rsid w:val="00A059F2"/>
    <w:rsid w:val="00A059FD"/>
    <w:rsid w:val="00A05B6B"/>
    <w:rsid w:val="00A05C6D"/>
    <w:rsid w:val="00A05DDC"/>
    <w:rsid w:val="00A05F8C"/>
    <w:rsid w:val="00A0612F"/>
    <w:rsid w:val="00A0633E"/>
    <w:rsid w:val="00A06847"/>
    <w:rsid w:val="00A06B6F"/>
    <w:rsid w:val="00A06BA0"/>
    <w:rsid w:val="00A06F9F"/>
    <w:rsid w:val="00A06FAD"/>
    <w:rsid w:val="00A07183"/>
    <w:rsid w:val="00A072CB"/>
    <w:rsid w:val="00A074E0"/>
    <w:rsid w:val="00A0751D"/>
    <w:rsid w:val="00A07553"/>
    <w:rsid w:val="00A0757B"/>
    <w:rsid w:val="00A0768F"/>
    <w:rsid w:val="00A076E0"/>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647"/>
    <w:rsid w:val="00A10982"/>
    <w:rsid w:val="00A109D8"/>
    <w:rsid w:val="00A10C40"/>
    <w:rsid w:val="00A10E33"/>
    <w:rsid w:val="00A10F4F"/>
    <w:rsid w:val="00A10FD6"/>
    <w:rsid w:val="00A11090"/>
    <w:rsid w:val="00A1110A"/>
    <w:rsid w:val="00A112E5"/>
    <w:rsid w:val="00A11666"/>
    <w:rsid w:val="00A1169C"/>
    <w:rsid w:val="00A1175D"/>
    <w:rsid w:val="00A1189F"/>
    <w:rsid w:val="00A11A90"/>
    <w:rsid w:val="00A11B0C"/>
    <w:rsid w:val="00A120EB"/>
    <w:rsid w:val="00A1233B"/>
    <w:rsid w:val="00A12955"/>
    <w:rsid w:val="00A12999"/>
    <w:rsid w:val="00A12A51"/>
    <w:rsid w:val="00A12B7E"/>
    <w:rsid w:val="00A12ECE"/>
    <w:rsid w:val="00A12F54"/>
    <w:rsid w:val="00A13023"/>
    <w:rsid w:val="00A134B8"/>
    <w:rsid w:val="00A1367F"/>
    <w:rsid w:val="00A13883"/>
    <w:rsid w:val="00A139D0"/>
    <w:rsid w:val="00A13EF3"/>
    <w:rsid w:val="00A13F3B"/>
    <w:rsid w:val="00A1406D"/>
    <w:rsid w:val="00A14379"/>
    <w:rsid w:val="00A1443B"/>
    <w:rsid w:val="00A1467D"/>
    <w:rsid w:val="00A14819"/>
    <w:rsid w:val="00A14C57"/>
    <w:rsid w:val="00A14CB6"/>
    <w:rsid w:val="00A14CEB"/>
    <w:rsid w:val="00A14E3F"/>
    <w:rsid w:val="00A14FE1"/>
    <w:rsid w:val="00A15184"/>
    <w:rsid w:val="00A15278"/>
    <w:rsid w:val="00A1535C"/>
    <w:rsid w:val="00A1536B"/>
    <w:rsid w:val="00A153FF"/>
    <w:rsid w:val="00A15435"/>
    <w:rsid w:val="00A15636"/>
    <w:rsid w:val="00A156D1"/>
    <w:rsid w:val="00A15776"/>
    <w:rsid w:val="00A158DD"/>
    <w:rsid w:val="00A15930"/>
    <w:rsid w:val="00A15CC7"/>
    <w:rsid w:val="00A15D0F"/>
    <w:rsid w:val="00A15E1A"/>
    <w:rsid w:val="00A15E1D"/>
    <w:rsid w:val="00A15E3A"/>
    <w:rsid w:val="00A15EC5"/>
    <w:rsid w:val="00A15FB7"/>
    <w:rsid w:val="00A161AA"/>
    <w:rsid w:val="00A1631E"/>
    <w:rsid w:val="00A16402"/>
    <w:rsid w:val="00A166D9"/>
    <w:rsid w:val="00A16735"/>
    <w:rsid w:val="00A16804"/>
    <w:rsid w:val="00A16A6B"/>
    <w:rsid w:val="00A16C9B"/>
    <w:rsid w:val="00A16E5B"/>
    <w:rsid w:val="00A16E9A"/>
    <w:rsid w:val="00A17014"/>
    <w:rsid w:val="00A17122"/>
    <w:rsid w:val="00A171C5"/>
    <w:rsid w:val="00A17574"/>
    <w:rsid w:val="00A1777F"/>
    <w:rsid w:val="00A179E6"/>
    <w:rsid w:val="00A17A89"/>
    <w:rsid w:val="00A17B7C"/>
    <w:rsid w:val="00A17BF9"/>
    <w:rsid w:val="00A17F2C"/>
    <w:rsid w:val="00A200B7"/>
    <w:rsid w:val="00A201BD"/>
    <w:rsid w:val="00A20268"/>
    <w:rsid w:val="00A202AE"/>
    <w:rsid w:val="00A2033F"/>
    <w:rsid w:val="00A2036B"/>
    <w:rsid w:val="00A2060F"/>
    <w:rsid w:val="00A2075E"/>
    <w:rsid w:val="00A2081E"/>
    <w:rsid w:val="00A20A35"/>
    <w:rsid w:val="00A20A3E"/>
    <w:rsid w:val="00A20B7C"/>
    <w:rsid w:val="00A20B8C"/>
    <w:rsid w:val="00A20BDF"/>
    <w:rsid w:val="00A20C0F"/>
    <w:rsid w:val="00A20C72"/>
    <w:rsid w:val="00A20DD3"/>
    <w:rsid w:val="00A20F6D"/>
    <w:rsid w:val="00A210AC"/>
    <w:rsid w:val="00A210F3"/>
    <w:rsid w:val="00A21256"/>
    <w:rsid w:val="00A213CF"/>
    <w:rsid w:val="00A214AA"/>
    <w:rsid w:val="00A2151B"/>
    <w:rsid w:val="00A21581"/>
    <w:rsid w:val="00A21983"/>
    <w:rsid w:val="00A21AEB"/>
    <w:rsid w:val="00A21B2A"/>
    <w:rsid w:val="00A21C59"/>
    <w:rsid w:val="00A21CC4"/>
    <w:rsid w:val="00A21DBE"/>
    <w:rsid w:val="00A21E5E"/>
    <w:rsid w:val="00A220C3"/>
    <w:rsid w:val="00A221E6"/>
    <w:rsid w:val="00A2246C"/>
    <w:rsid w:val="00A2246E"/>
    <w:rsid w:val="00A224EF"/>
    <w:rsid w:val="00A228DB"/>
    <w:rsid w:val="00A22931"/>
    <w:rsid w:val="00A22979"/>
    <w:rsid w:val="00A22E37"/>
    <w:rsid w:val="00A22FC9"/>
    <w:rsid w:val="00A2309F"/>
    <w:rsid w:val="00A2315F"/>
    <w:rsid w:val="00A23216"/>
    <w:rsid w:val="00A23501"/>
    <w:rsid w:val="00A23592"/>
    <w:rsid w:val="00A237AB"/>
    <w:rsid w:val="00A237C2"/>
    <w:rsid w:val="00A2380B"/>
    <w:rsid w:val="00A23898"/>
    <w:rsid w:val="00A23927"/>
    <w:rsid w:val="00A2392B"/>
    <w:rsid w:val="00A23932"/>
    <w:rsid w:val="00A23A07"/>
    <w:rsid w:val="00A23AB7"/>
    <w:rsid w:val="00A23F5D"/>
    <w:rsid w:val="00A23F9F"/>
    <w:rsid w:val="00A2417E"/>
    <w:rsid w:val="00A24226"/>
    <w:rsid w:val="00A2427C"/>
    <w:rsid w:val="00A242FA"/>
    <w:rsid w:val="00A24495"/>
    <w:rsid w:val="00A24559"/>
    <w:rsid w:val="00A24598"/>
    <w:rsid w:val="00A24658"/>
    <w:rsid w:val="00A24B47"/>
    <w:rsid w:val="00A24B70"/>
    <w:rsid w:val="00A24B71"/>
    <w:rsid w:val="00A24C92"/>
    <w:rsid w:val="00A24C95"/>
    <w:rsid w:val="00A24C9E"/>
    <w:rsid w:val="00A24E2C"/>
    <w:rsid w:val="00A24EA8"/>
    <w:rsid w:val="00A24F3C"/>
    <w:rsid w:val="00A24F71"/>
    <w:rsid w:val="00A25053"/>
    <w:rsid w:val="00A251D7"/>
    <w:rsid w:val="00A25329"/>
    <w:rsid w:val="00A25527"/>
    <w:rsid w:val="00A255F3"/>
    <w:rsid w:val="00A25871"/>
    <w:rsid w:val="00A25897"/>
    <w:rsid w:val="00A25931"/>
    <w:rsid w:val="00A25960"/>
    <w:rsid w:val="00A259CD"/>
    <w:rsid w:val="00A25BF2"/>
    <w:rsid w:val="00A26475"/>
    <w:rsid w:val="00A26664"/>
    <w:rsid w:val="00A2684C"/>
    <w:rsid w:val="00A26A6B"/>
    <w:rsid w:val="00A26AFE"/>
    <w:rsid w:val="00A26B98"/>
    <w:rsid w:val="00A26C5B"/>
    <w:rsid w:val="00A26EC6"/>
    <w:rsid w:val="00A270C1"/>
    <w:rsid w:val="00A27385"/>
    <w:rsid w:val="00A273F3"/>
    <w:rsid w:val="00A2740D"/>
    <w:rsid w:val="00A27869"/>
    <w:rsid w:val="00A2788A"/>
    <w:rsid w:val="00A27D13"/>
    <w:rsid w:val="00A27E23"/>
    <w:rsid w:val="00A27F68"/>
    <w:rsid w:val="00A301E0"/>
    <w:rsid w:val="00A304F0"/>
    <w:rsid w:val="00A3081D"/>
    <w:rsid w:val="00A30A28"/>
    <w:rsid w:val="00A30CA7"/>
    <w:rsid w:val="00A30F63"/>
    <w:rsid w:val="00A31102"/>
    <w:rsid w:val="00A311C8"/>
    <w:rsid w:val="00A3123A"/>
    <w:rsid w:val="00A312DA"/>
    <w:rsid w:val="00A312E8"/>
    <w:rsid w:val="00A3133A"/>
    <w:rsid w:val="00A313AE"/>
    <w:rsid w:val="00A31C2D"/>
    <w:rsid w:val="00A31E7A"/>
    <w:rsid w:val="00A31EAE"/>
    <w:rsid w:val="00A31F5A"/>
    <w:rsid w:val="00A31FD1"/>
    <w:rsid w:val="00A32360"/>
    <w:rsid w:val="00A32450"/>
    <w:rsid w:val="00A3262A"/>
    <w:rsid w:val="00A3269C"/>
    <w:rsid w:val="00A32713"/>
    <w:rsid w:val="00A32868"/>
    <w:rsid w:val="00A3291A"/>
    <w:rsid w:val="00A32939"/>
    <w:rsid w:val="00A329C7"/>
    <w:rsid w:val="00A329D9"/>
    <w:rsid w:val="00A32B32"/>
    <w:rsid w:val="00A32C8B"/>
    <w:rsid w:val="00A32EF3"/>
    <w:rsid w:val="00A33335"/>
    <w:rsid w:val="00A33924"/>
    <w:rsid w:val="00A33A41"/>
    <w:rsid w:val="00A33B3C"/>
    <w:rsid w:val="00A33BD8"/>
    <w:rsid w:val="00A33CD8"/>
    <w:rsid w:val="00A33EAB"/>
    <w:rsid w:val="00A33F7E"/>
    <w:rsid w:val="00A3406D"/>
    <w:rsid w:val="00A3441B"/>
    <w:rsid w:val="00A34BA0"/>
    <w:rsid w:val="00A34BE1"/>
    <w:rsid w:val="00A34D97"/>
    <w:rsid w:val="00A34F90"/>
    <w:rsid w:val="00A356E3"/>
    <w:rsid w:val="00A35B42"/>
    <w:rsid w:val="00A35B56"/>
    <w:rsid w:val="00A35BAC"/>
    <w:rsid w:val="00A35EF7"/>
    <w:rsid w:val="00A35F05"/>
    <w:rsid w:val="00A36115"/>
    <w:rsid w:val="00A36183"/>
    <w:rsid w:val="00A36511"/>
    <w:rsid w:val="00A36948"/>
    <w:rsid w:val="00A3695C"/>
    <w:rsid w:val="00A36A65"/>
    <w:rsid w:val="00A36C09"/>
    <w:rsid w:val="00A36FAB"/>
    <w:rsid w:val="00A3706A"/>
    <w:rsid w:val="00A372BD"/>
    <w:rsid w:val="00A374A9"/>
    <w:rsid w:val="00A37584"/>
    <w:rsid w:val="00A37771"/>
    <w:rsid w:val="00A377C7"/>
    <w:rsid w:val="00A378A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768"/>
    <w:rsid w:val="00A41B84"/>
    <w:rsid w:val="00A41E95"/>
    <w:rsid w:val="00A4201C"/>
    <w:rsid w:val="00A4219E"/>
    <w:rsid w:val="00A42207"/>
    <w:rsid w:val="00A423AA"/>
    <w:rsid w:val="00A42428"/>
    <w:rsid w:val="00A42BC0"/>
    <w:rsid w:val="00A42BCE"/>
    <w:rsid w:val="00A42C9B"/>
    <w:rsid w:val="00A42E8B"/>
    <w:rsid w:val="00A43042"/>
    <w:rsid w:val="00A430EF"/>
    <w:rsid w:val="00A43350"/>
    <w:rsid w:val="00A43390"/>
    <w:rsid w:val="00A43399"/>
    <w:rsid w:val="00A43703"/>
    <w:rsid w:val="00A43772"/>
    <w:rsid w:val="00A43A17"/>
    <w:rsid w:val="00A43B69"/>
    <w:rsid w:val="00A43F42"/>
    <w:rsid w:val="00A4420C"/>
    <w:rsid w:val="00A44275"/>
    <w:rsid w:val="00A442F9"/>
    <w:rsid w:val="00A443DC"/>
    <w:rsid w:val="00A444C2"/>
    <w:rsid w:val="00A44506"/>
    <w:rsid w:val="00A44609"/>
    <w:rsid w:val="00A447BE"/>
    <w:rsid w:val="00A448D3"/>
    <w:rsid w:val="00A449EC"/>
    <w:rsid w:val="00A44AE0"/>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935"/>
    <w:rsid w:val="00A47B47"/>
    <w:rsid w:val="00A47B89"/>
    <w:rsid w:val="00A47C6B"/>
    <w:rsid w:val="00A47C9F"/>
    <w:rsid w:val="00A47CF6"/>
    <w:rsid w:val="00A47E62"/>
    <w:rsid w:val="00A47F04"/>
    <w:rsid w:val="00A47FC7"/>
    <w:rsid w:val="00A47FEC"/>
    <w:rsid w:val="00A5006F"/>
    <w:rsid w:val="00A501FA"/>
    <w:rsid w:val="00A5073E"/>
    <w:rsid w:val="00A507F0"/>
    <w:rsid w:val="00A50A7F"/>
    <w:rsid w:val="00A50ADC"/>
    <w:rsid w:val="00A50DC8"/>
    <w:rsid w:val="00A51017"/>
    <w:rsid w:val="00A516A7"/>
    <w:rsid w:val="00A516AB"/>
    <w:rsid w:val="00A5199A"/>
    <w:rsid w:val="00A520F5"/>
    <w:rsid w:val="00A52368"/>
    <w:rsid w:val="00A5251A"/>
    <w:rsid w:val="00A52641"/>
    <w:rsid w:val="00A5264F"/>
    <w:rsid w:val="00A52672"/>
    <w:rsid w:val="00A528AC"/>
    <w:rsid w:val="00A5296C"/>
    <w:rsid w:val="00A529BE"/>
    <w:rsid w:val="00A52E08"/>
    <w:rsid w:val="00A52EB6"/>
    <w:rsid w:val="00A52F1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4F82"/>
    <w:rsid w:val="00A5505F"/>
    <w:rsid w:val="00A553E5"/>
    <w:rsid w:val="00A555EF"/>
    <w:rsid w:val="00A556B0"/>
    <w:rsid w:val="00A556F2"/>
    <w:rsid w:val="00A557FD"/>
    <w:rsid w:val="00A55A8E"/>
    <w:rsid w:val="00A55AE9"/>
    <w:rsid w:val="00A55B16"/>
    <w:rsid w:val="00A55E16"/>
    <w:rsid w:val="00A55E9A"/>
    <w:rsid w:val="00A55F7A"/>
    <w:rsid w:val="00A55FEF"/>
    <w:rsid w:val="00A5635B"/>
    <w:rsid w:val="00A564C4"/>
    <w:rsid w:val="00A56602"/>
    <w:rsid w:val="00A56611"/>
    <w:rsid w:val="00A56648"/>
    <w:rsid w:val="00A566E3"/>
    <w:rsid w:val="00A5673F"/>
    <w:rsid w:val="00A56781"/>
    <w:rsid w:val="00A567DB"/>
    <w:rsid w:val="00A56AA0"/>
    <w:rsid w:val="00A56AE1"/>
    <w:rsid w:val="00A56C3A"/>
    <w:rsid w:val="00A56E5A"/>
    <w:rsid w:val="00A5702C"/>
    <w:rsid w:val="00A571E8"/>
    <w:rsid w:val="00A572A2"/>
    <w:rsid w:val="00A57377"/>
    <w:rsid w:val="00A57435"/>
    <w:rsid w:val="00A5751F"/>
    <w:rsid w:val="00A5763D"/>
    <w:rsid w:val="00A57C8D"/>
    <w:rsid w:val="00A57F0A"/>
    <w:rsid w:val="00A57FD8"/>
    <w:rsid w:val="00A60027"/>
    <w:rsid w:val="00A60220"/>
    <w:rsid w:val="00A60440"/>
    <w:rsid w:val="00A6047D"/>
    <w:rsid w:val="00A607D1"/>
    <w:rsid w:val="00A608E9"/>
    <w:rsid w:val="00A609C6"/>
    <w:rsid w:val="00A609D5"/>
    <w:rsid w:val="00A60AB6"/>
    <w:rsid w:val="00A60B62"/>
    <w:rsid w:val="00A60B7F"/>
    <w:rsid w:val="00A60C0A"/>
    <w:rsid w:val="00A60E3D"/>
    <w:rsid w:val="00A60EC5"/>
    <w:rsid w:val="00A61020"/>
    <w:rsid w:val="00A6114F"/>
    <w:rsid w:val="00A61166"/>
    <w:rsid w:val="00A6122C"/>
    <w:rsid w:val="00A6148D"/>
    <w:rsid w:val="00A614F7"/>
    <w:rsid w:val="00A6154D"/>
    <w:rsid w:val="00A6156D"/>
    <w:rsid w:val="00A61758"/>
    <w:rsid w:val="00A617BF"/>
    <w:rsid w:val="00A618D3"/>
    <w:rsid w:val="00A61B98"/>
    <w:rsid w:val="00A61EE7"/>
    <w:rsid w:val="00A61F34"/>
    <w:rsid w:val="00A6204C"/>
    <w:rsid w:val="00A620E4"/>
    <w:rsid w:val="00A625A6"/>
    <w:rsid w:val="00A6277C"/>
    <w:rsid w:val="00A628AF"/>
    <w:rsid w:val="00A6297A"/>
    <w:rsid w:val="00A62BE9"/>
    <w:rsid w:val="00A62C63"/>
    <w:rsid w:val="00A62EC5"/>
    <w:rsid w:val="00A63051"/>
    <w:rsid w:val="00A6315A"/>
    <w:rsid w:val="00A632C1"/>
    <w:rsid w:val="00A636B4"/>
    <w:rsid w:val="00A637A8"/>
    <w:rsid w:val="00A6391D"/>
    <w:rsid w:val="00A63A1E"/>
    <w:rsid w:val="00A63DBF"/>
    <w:rsid w:val="00A63E88"/>
    <w:rsid w:val="00A63FCD"/>
    <w:rsid w:val="00A6404D"/>
    <w:rsid w:val="00A6428E"/>
    <w:rsid w:val="00A64491"/>
    <w:rsid w:val="00A645C2"/>
    <w:rsid w:val="00A646A3"/>
    <w:rsid w:val="00A646DD"/>
    <w:rsid w:val="00A64811"/>
    <w:rsid w:val="00A64864"/>
    <w:rsid w:val="00A64A9D"/>
    <w:rsid w:val="00A64C60"/>
    <w:rsid w:val="00A64D34"/>
    <w:rsid w:val="00A650F5"/>
    <w:rsid w:val="00A650FC"/>
    <w:rsid w:val="00A6527D"/>
    <w:rsid w:val="00A653B3"/>
    <w:rsid w:val="00A65AF9"/>
    <w:rsid w:val="00A65BC8"/>
    <w:rsid w:val="00A65CF6"/>
    <w:rsid w:val="00A65ED3"/>
    <w:rsid w:val="00A66118"/>
    <w:rsid w:val="00A66271"/>
    <w:rsid w:val="00A66342"/>
    <w:rsid w:val="00A6663A"/>
    <w:rsid w:val="00A6680F"/>
    <w:rsid w:val="00A66A53"/>
    <w:rsid w:val="00A66B03"/>
    <w:rsid w:val="00A66BAF"/>
    <w:rsid w:val="00A66BC3"/>
    <w:rsid w:val="00A66E38"/>
    <w:rsid w:val="00A66E90"/>
    <w:rsid w:val="00A66EEF"/>
    <w:rsid w:val="00A6706B"/>
    <w:rsid w:val="00A6708F"/>
    <w:rsid w:val="00A67325"/>
    <w:rsid w:val="00A675E0"/>
    <w:rsid w:val="00A6764E"/>
    <w:rsid w:val="00A67839"/>
    <w:rsid w:val="00A67890"/>
    <w:rsid w:val="00A67906"/>
    <w:rsid w:val="00A67A0D"/>
    <w:rsid w:val="00A67B5C"/>
    <w:rsid w:val="00A70122"/>
    <w:rsid w:val="00A702CA"/>
    <w:rsid w:val="00A702D2"/>
    <w:rsid w:val="00A70425"/>
    <w:rsid w:val="00A704E8"/>
    <w:rsid w:val="00A70664"/>
    <w:rsid w:val="00A70679"/>
    <w:rsid w:val="00A706CC"/>
    <w:rsid w:val="00A70763"/>
    <w:rsid w:val="00A70AB8"/>
    <w:rsid w:val="00A70B85"/>
    <w:rsid w:val="00A70E55"/>
    <w:rsid w:val="00A70E6B"/>
    <w:rsid w:val="00A70F73"/>
    <w:rsid w:val="00A710C3"/>
    <w:rsid w:val="00A71510"/>
    <w:rsid w:val="00A715B0"/>
    <w:rsid w:val="00A71610"/>
    <w:rsid w:val="00A716F1"/>
    <w:rsid w:val="00A71768"/>
    <w:rsid w:val="00A71877"/>
    <w:rsid w:val="00A71A6C"/>
    <w:rsid w:val="00A71BF6"/>
    <w:rsid w:val="00A71C89"/>
    <w:rsid w:val="00A71EE5"/>
    <w:rsid w:val="00A721C3"/>
    <w:rsid w:val="00A72495"/>
    <w:rsid w:val="00A724D0"/>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DF5"/>
    <w:rsid w:val="00A73E28"/>
    <w:rsid w:val="00A73E5E"/>
    <w:rsid w:val="00A7465D"/>
    <w:rsid w:val="00A74812"/>
    <w:rsid w:val="00A74A15"/>
    <w:rsid w:val="00A74A55"/>
    <w:rsid w:val="00A74DFF"/>
    <w:rsid w:val="00A74E7D"/>
    <w:rsid w:val="00A74F0A"/>
    <w:rsid w:val="00A74FD6"/>
    <w:rsid w:val="00A751E0"/>
    <w:rsid w:val="00A7534B"/>
    <w:rsid w:val="00A7555B"/>
    <w:rsid w:val="00A757A9"/>
    <w:rsid w:val="00A7598B"/>
    <w:rsid w:val="00A75B32"/>
    <w:rsid w:val="00A75E56"/>
    <w:rsid w:val="00A7620C"/>
    <w:rsid w:val="00A7624B"/>
    <w:rsid w:val="00A7654A"/>
    <w:rsid w:val="00A76568"/>
    <w:rsid w:val="00A7657D"/>
    <w:rsid w:val="00A767C0"/>
    <w:rsid w:val="00A768C1"/>
    <w:rsid w:val="00A7698D"/>
    <w:rsid w:val="00A76C59"/>
    <w:rsid w:val="00A76C7E"/>
    <w:rsid w:val="00A76CCB"/>
    <w:rsid w:val="00A76DA9"/>
    <w:rsid w:val="00A76F49"/>
    <w:rsid w:val="00A77315"/>
    <w:rsid w:val="00A77440"/>
    <w:rsid w:val="00A77448"/>
    <w:rsid w:val="00A7777D"/>
    <w:rsid w:val="00A77A7D"/>
    <w:rsid w:val="00A77ABF"/>
    <w:rsid w:val="00A77B44"/>
    <w:rsid w:val="00A77CF9"/>
    <w:rsid w:val="00A77F43"/>
    <w:rsid w:val="00A77FCB"/>
    <w:rsid w:val="00A800AE"/>
    <w:rsid w:val="00A800FD"/>
    <w:rsid w:val="00A8033F"/>
    <w:rsid w:val="00A80353"/>
    <w:rsid w:val="00A80364"/>
    <w:rsid w:val="00A80454"/>
    <w:rsid w:val="00A80667"/>
    <w:rsid w:val="00A80782"/>
    <w:rsid w:val="00A80F8E"/>
    <w:rsid w:val="00A811B8"/>
    <w:rsid w:val="00A8124B"/>
    <w:rsid w:val="00A8129E"/>
    <w:rsid w:val="00A812B4"/>
    <w:rsid w:val="00A81343"/>
    <w:rsid w:val="00A81415"/>
    <w:rsid w:val="00A814E9"/>
    <w:rsid w:val="00A816B4"/>
    <w:rsid w:val="00A8177F"/>
    <w:rsid w:val="00A81976"/>
    <w:rsid w:val="00A81CB1"/>
    <w:rsid w:val="00A81D35"/>
    <w:rsid w:val="00A81E61"/>
    <w:rsid w:val="00A81FE0"/>
    <w:rsid w:val="00A82213"/>
    <w:rsid w:val="00A823F1"/>
    <w:rsid w:val="00A827FD"/>
    <w:rsid w:val="00A82801"/>
    <w:rsid w:val="00A8289C"/>
    <w:rsid w:val="00A828C4"/>
    <w:rsid w:val="00A82AF7"/>
    <w:rsid w:val="00A82D58"/>
    <w:rsid w:val="00A82E5B"/>
    <w:rsid w:val="00A83006"/>
    <w:rsid w:val="00A8308E"/>
    <w:rsid w:val="00A83364"/>
    <w:rsid w:val="00A8358B"/>
    <w:rsid w:val="00A83968"/>
    <w:rsid w:val="00A83B18"/>
    <w:rsid w:val="00A83D8B"/>
    <w:rsid w:val="00A83E1C"/>
    <w:rsid w:val="00A83E75"/>
    <w:rsid w:val="00A84176"/>
    <w:rsid w:val="00A84201"/>
    <w:rsid w:val="00A842D2"/>
    <w:rsid w:val="00A845BA"/>
    <w:rsid w:val="00A8503A"/>
    <w:rsid w:val="00A85056"/>
    <w:rsid w:val="00A85074"/>
    <w:rsid w:val="00A8551E"/>
    <w:rsid w:val="00A857DF"/>
    <w:rsid w:val="00A85852"/>
    <w:rsid w:val="00A859B0"/>
    <w:rsid w:val="00A859E2"/>
    <w:rsid w:val="00A85B24"/>
    <w:rsid w:val="00A85C32"/>
    <w:rsid w:val="00A85C46"/>
    <w:rsid w:val="00A86342"/>
    <w:rsid w:val="00A86417"/>
    <w:rsid w:val="00A8642F"/>
    <w:rsid w:val="00A8663D"/>
    <w:rsid w:val="00A86827"/>
    <w:rsid w:val="00A86A38"/>
    <w:rsid w:val="00A86C29"/>
    <w:rsid w:val="00A86F5A"/>
    <w:rsid w:val="00A8709B"/>
    <w:rsid w:val="00A872CB"/>
    <w:rsid w:val="00A874A6"/>
    <w:rsid w:val="00A87742"/>
    <w:rsid w:val="00A87A98"/>
    <w:rsid w:val="00A87B07"/>
    <w:rsid w:val="00A87C7B"/>
    <w:rsid w:val="00A87D70"/>
    <w:rsid w:val="00A87DC9"/>
    <w:rsid w:val="00A87E1C"/>
    <w:rsid w:val="00A87FE2"/>
    <w:rsid w:val="00A900C5"/>
    <w:rsid w:val="00A902CF"/>
    <w:rsid w:val="00A90390"/>
    <w:rsid w:val="00A903D4"/>
    <w:rsid w:val="00A906E9"/>
    <w:rsid w:val="00A908E7"/>
    <w:rsid w:val="00A90B34"/>
    <w:rsid w:val="00A90C08"/>
    <w:rsid w:val="00A90CE5"/>
    <w:rsid w:val="00A90D0D"/>
    <w:rsid w:val="00A90DA8"/>
    <w:rsid w:val="00A90EA8"/>
    <w:rsid w:val="00A91065"/>
    <w:rsid w:val="00A91155"/>
    <w:rsid w:val="00A9141F"/>
    <w:rsid w:val="00A9148C"/>
    <w:rsid w:val="00A91575"/>
    <w:rsid w:val="00A91A3B"/>
    <w:rsid w:val="00A91B49"/>
    <w:rsid w:val="00A91FDD"/>
    <w:rsid w:val="00A92021"/>
    <w:rsid w:val="00A920A8"/>
    <w:rsid w:val="00A92247"/>
    <w:rsid w:val="00A92625"/>
    <w:rsid w:val="00A92653"/>
    <w:rsid w:val="00A9266A"/>
    <w:rsid w:val="00A92BB6"/>
    <w:rsid w:val="00A92D58"/>
    <w:rsid w:val="00A92DC8"/>
    <w:rsid w:val="00A92E7B"/>
    <w:rsid w:val="00A92FAF"/>
    <w:rsid w:val="00A93335"/>
    <w:rsid w:val="00A9338C"/>
    <w:rsid w:val="00A937AD"/>
    <w:rsid w:val="00A938A7"/>
    <w:rsid w:val="00A93B89"/>
    <w:rsid w:val="00A93C60"/>
    <w:rsid w:val="00A93C8F"/>
    <w:rsid w:val="00A93D21"/>
    <w:rsid w:val="00A93D55"/>
    <w:rsid w:val="00A93DA4"/>
    <w:rsid w:val="00A93F78"/>
    <w:rsid w:val="00A94262"/>
    <w:rsid w:val="00A943BF"/>
    <w:rsid w:val="00A9445B"/>
    <w:rsid w:val="00A9455B"/>
    <w:rsid w:val="00A947A1"/>
    <w:rsid w:val="00A94A60"/>
    <w:rsid w:val="00A94AB7"/>
    <w:rsid w:val="00A94B98"/>
    <w:rsid w:val="00A94DBB"/>
    <w:rsid w:val="00A94EA4"/>
    <w:rsid w:val="00A94EB4"/>
    <w:rsid w:val="00A951D1"/>
    <w:rsid w:val="00A95208"/>
    <w:rsid w:val="00A952EF"/>
    <w:rsid w:val="00A958AA"/>
    <w:rsid w:val="00A95D4E"/>
    <w:rsid w:val="00A95DFC"/>
    <w:rsid w:val="00A95FEE"/>
    <w:rsid w:val="00A96401"/>
    <w:rsid w:val="00A964A3"/>
    <w:rsid w:val="00A96593"/>
    <w:rsid w:val="00A965F4"/>
    <w:rsid w:val="00A96759"/>
    <w:rsid w:val="00A968A8"/>
    <w:rsid w:val="00A96A97"/>
    <w:rsid w:val="00A96B79"/>
    <w:rsid w:val="00A96BA3"/>
    <w:rsid w:val="00A96BDD"/>
    <w:rsid w:val="00A96C40"/>
    <w:rsid w:val="00A96E84"/>
    <w:rsid w:val="00A96E8A"/>
    <w:rsid w:val="00A97005"/>
    <w:rsid w:val="00A9709B"/>
    <w:rsid w:val="00A971F1"/>
    <w:rsid w:val="00A97247"/>
    <w:rsid w:val="00A9747A"/>
    <w:rsid w:val="00A977A4"/>
    <w:rsid w:val="00A9798B"/>
    <w:rsid w:val="00A979D7"/>
    <w:rsid w:val="00A97D07"/>
    <w:rsid w:val="00A97D5B"/>
    <w:rsid w:val="00A97DCA"/>
    <w:rsid w:val="00A97E69"/>
    <w:rsid w:val="00A97EC4"/>
    <w:rsid w:val="00A97F15"/>
    <w:rsid w:val="00A97FD2"/>
    <w:rsid w:val="00AA0059"/>
    <w:rsid w:val="00AA0084"/>
    <w:rsid w:val="00AA0090"/>
    <w:rsid w:val="00AA0496"/>
    <w:rsid w:val="00AA064C"/>
    <w:rsid w:val="00AA0677"/>
    <w:rsid w:val="00AA07B2"/>
    <w:rsid w:val="00AA07F6"/>
    <w:rsid w:val="00AA0800"/>
    <w:rsid w:val="00AA0956"/>
    <w:rsid w:val="00AA097B"/>
    <w:rsid w:val="00AA0A80"/>
    <w:rsid w:val="00AA0B03"/>
    <w:rsid w:val="00AA0BAD"/>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C4"/>
    <w:rsid w:val="00AA28E2"/>
    <w:rsid w:val="00AA2BB4"/>
    <w:rsid w:val="00AA2CFB"/>
    <w:rsid w:val="00AA2D94"/>
    <w:rsid w:val="00AA2DDF"/>
    <w:rsid w:val="00AA2E1D"/>
    <w:rsid w:val="00AA2E3E"/>
    <w:rsid w:val="00AA2F54"/>
    <w:rsid w:val="00AA3027"/>
    <w:rsid w:val="00AA30B7"/>
    <w:rsid w:val="00AA30BF"/>
    <w:rsid w:val="00AA30D3"/>
    <w:rsid w:val="00AA3171"/>
    <w:rsid w:val="00AA327E"/>
    <w:rsid w:val="00AA3456"/>
    <w:rsid w:val="00AA3630"/>
    <w:rsid w:val="00AA363D"/>
    <w:rsid w:val="00AA3891"/>
    <w:rsid w:val="00AA3937"/>
    <w:rsid w:val="00AA3A1A"/>
    <w:rsid w:val="00AA3B82"/>
    <w:rsid w:val="00AA3D1E"/>
    <w:rsid w:val="00AA3D37"/>
    <w:rsid w:val="00AA3FFF"/>
    <w:rsid w:val="00AA4084"/>
    <w:rsid w:val="00AA40F6"/>
    <w:rsid w:val="00AA41C3"/>
    <w:rsid w:val="00AA42CB"/>
    <w:rsid w:val="00AA4343"/>
    <w:rsid w:val="00AA4444"/>
    <w:rsid w:val="00AA457B"/>
    <w:rsid w:val="00AA4CCB"/>
    <w:rsid w:val="00AA4DC0"/>
    <w:rsid w:val="00AA4E0E"/>
    <w:rsid w:val="00AA4E14"/>
    <w:rsid w:val="00AA4EC9"/>
    <w:rsid w:val="00AA5072"/>
    <w:rsid w:val="00AA522F"/>
    <w:rsid w:val="00AA53D6"/>
    <w:rsid w:val="00AA5471"/>
    <w:rsid w:val="00AA549E"/>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18C"/>
    <w:rsid w:val="00AA7378"/>
    <w:rsid w:val="00AA73F9"/>
    <w:rsid w:val="00AA75AC"/>
    <w:rsid w:val="00AA75B4"/>
    <w:rsid w:val="00AA762D"/>
    <w:rsid w:val="00AA7826"/>
    <w:rsid w:val="00AA7885"/>
    <w:rsid w:val="00AA7937"/>
    <w:rsid w:val="00AA7A11"/>
    <w:rsid w:val="00AA7A53"/>
    <w:rsid w:val="00AA7C28"/>
    <w:rsid w:val="00AA7C69"/>
    <w:rsid w:val="00AA7CE8"/>
    <w:rsid w:val="00AA7D46"/>
    <w:rsid w:val="00AB0000"/>
    <w:rsid w:val="00AB0099"/>
    <w:rsid w:val="00AB03D6"/>
    <w:rsid w:val="00AB04BC"/>
    <w:rsid w:val="00AB096C"/>
    <w:rsid w:val="00AB09C6"/>
    <w:rsid w:val="00AB0B01"/>
    <w:rsid w:val="00AB0B4E"/>
    <w:rsid w:val="00AB0C3E"/>
    <w:rsid w:val="00AB0CD0"/>
    <w:rsid w:val="00AB0D88"/>
    <w:rsid w:val="00AB0E5E"/>
    <w:rsid w:val="00AB0E85"/>
    <w:rsid w:val="00AB0FA7"/>
    <w:rsid w:val="00AB105B"/>
    <w:rsid w:val="00AB149C"/>
    <w:rsid w:val="00AB14A7"/>
    <w:rsid w:val="00AB1A70"/>
    <w:rsid w:val="00AB1A9A"/>
    <w:rsid w:val="00AB1B5E"/>
    <w:rsid w:val="00AB1D01"/>
    <w:rsid w:val="00AB1FED"/>
    <w:rsid w:val="00AB1FF2"/>
    <w:rsid w:val="00AB20E5"/>
    <w:rsid w:val="00AB2134"/>
    <w:rsid w:val="00AB21F3"/>
    <w:rsid w:val="00AB21F9"/>
    <w:rsid w:val="00AB221A"/>
    <w:rsid w:val="00AB24AE"/>
    <w:rsid w:val="00AB27D5"/>
    <w:rsid w:val="00AB28A4"/>
    <w:rsid w:val="00AB2990"/>
    <w:rsid w:val="00AB2A70"/>
    <w:rsid w:val="00AB2E2C"/>
    <w:rsid w:val="00AB2E63"/>
    <w:rsid w:val="00AB30B2"/>
    <w:rsid w:val="00AB3169"/>
    <w:rsid w:val="00AB3472"/>
    <w:rsid w:val="00AB3551"/>
    <w:rsid w:val="00AB362C"/>
    <w:rsid w:val="00AB36B7"/>
    <w:rsid w:val="00AB3728"/>
    <w:rsid w:val="00AB37F4"/>
    <w:rsid w:val="00AB3989"/>
    <w:rsid w:val="00AB3A59"/>
    <w:rsid w:val="00AB3B7A"/>
    <w:rsid w:val="00AB3BA3"/>
    <w:rsid w:val="00AB3BF3"/>
    <w:rsid w:val="00AB3C82"/>
    <w:rsid w:val="00AB3C85"/>
    <w:rsid w:val="00AB3CE2"/>
    <w:rsid w:val="00AB4659"/>
    <w:rsid w:val="00AB48F3"/>
    <w:rsid w:val="00AB4B78"/>
    <w:rsid w:val="00AB4D8C"/>
    <w:rsid w:val="00AB4F9D"/>
    <w:rsid w:val="00AB5318"/>
    <w:rsid w:val="00AB5366"/>
    <w:rsid w:val="00AB5501"/>
    <w:rsid w:val="00AB5567"/>
    <w:rsid w:val="00AB55E2"/>
    <w:rsid w:val="00AB56A2"/>
    <w:rsid w:val="00AB58A6"/>
    <w:rsid w:val="00AB5A50"/>
    <w:rsid w:val="00AB604B"/>
    <w:rsid w:val="00AB6288"/>
    <w:rsid w:val="00AB6319"/>
    <w:rsid w:val="00AB67E3"/>
    <w:rsid w:val="00AB6AB7"/>
    <w:rsid w:val="00AB6ED0"/>
    <w:rsid w:val="00AB702C"/>
    <w:rsid w:val="00AB7149"/>
    <w:rsid w:val="00AB7203"/>
    <w:rsid w:val="00AB725B"/>
    <w:rsid w:val="00AB7388"/>
    <w:rsid w:val="00AB73F9"/>
    <w:rsid w:val="00AB74CA"/>
    <w:rsid w:val="00AB74CF"/>
    <w:rsid w:val="00AB751E"/>
    <w:rsid w:val="00AB75E4"/>
    <w:rsid w:val="00AB7667"/>
    <w:rsid w:val="00AB769F"/>
    <w:rsid w:val="00AB774A"/>
    <w:rsid w:val="00AB7831"/>
    <w:rsid w:val="00AB7A38"/>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DFB"/>
    <w:rsid w:val="00AC1E58"/>
    <w:rsid w:val="00AC20A7"/>
    <w:rsid w:val="00AC224B"/>
    <w:rsid w:val="00AC25B0"/>
    <w:rsid w:val="00AC2970"/>
    <w:rsid w:val="00AC2AD4"/>
    <w:rsid w:val="00AC2EAB"/>
    <w:rsid w:val="00AC2F5E"/>
    <w:rsid w:val="00AC2FBE"/>
    <w:rsid w:val="00AC30D7"/>
    <w:rsid w:val="00AC353F"/>
    <w:rsid w:val="00AC35BD"/>
    <w:rsid w:val="00AC3769"/>
    <w:rsid w:val="00AC37C0"/>
    <w:rsid w:val="00AC3805"/>
    <w:rsid w:val="00AC3814"/>
    <w:rsid w:val="00AC3906"/>
    <w:rsid w:val="00AC3D76"/>
    <w:rsid w:val="00AC3FB0"/>
    <w:rsid w:val="00AC3FD2"/>
    <w:rsid w:val="00AC4000"/>
    <w:rsid w:val="00AC4062"/>
    <w:rsid w:val="00AC40CA"/>
    <w:rsid w:val="00AC40F3"/>
    <w:rsid w:val="00AC4378"/>
    <w:rsid w:val="00AC440D"/>
    <w:rsid w:val="00AC449C"/>
    <w:rsid w:val="00AC48F0"/>
    <w:rsid w:val="00AC4ACB"/>
    <w:rsid w:val="00AC4AEA"/>
    <w:rsid w:val="00AC503D"/>
    <w:rsid w:val="00AC53F0"/>
    <w:rsid w:val="00AC5456"/>
    <w:rsid w:val="00AC54F5"/>
    <w:rsid w:val="00AC554D"/>
    <w:rsid w:val="00AC5FD6"/>
    <w:rsid w:val="00AC60FC"/>
    <w:rsid w:val="00AC62EE"/>
    <w:rsid w:val="00AC64DB"/>
    <w:rsid w:val="00AC6561"/>
    <w:rsid w:val="00AC6E2A"/>
    <w:rsid w:val="00AC7165"/>
    <w:rsid w:val="00AC7249"/>
    <w:rsid w:val="00AC73F9"/>
    <w:rsid w:val="00AC74B2"/>
    <w:rsid w:val="00AC7765"/>
    <w:rsid w:val="00AC7D41"/>
    <w:rsid w:val="00AC7F86"/>
    <w:rsid w:val="00AC7FAF"/>
    <w:rsid w:val="00AC8BB2"/>
    <w:rsid w:val="00AD0332"/>
    <w:rsid w:val="00AD044E"/>
    <w:rsid w:val="00AD04D8"/>
    <w:rsid w:val="00AD05B8"/>
    <w:rsid w:val="00AD0624"/>
    <w:rsid w:val="00AD0659"/>
    <w:rsid w:val="00AD0BC2"/>
    <w:rsid w:val="00AD1046"/>
    <w:rsid w:val="00AD10D4"/>
    <w:rsid w:val="00AD12F1"/>
    <w:rsid w:val="00AD13C4"/>
    <w:rsid w:val="00AD13D9"/>
    <w:rsid w:val="00AD181B"/>
    <w:rsid w:val="00AD188E"/>
    <w:rsid w:val="00AD19BD"/>
    <w:rsid w:val="00AD19D5"/>
    <w:rsid w:val="00AD1B9B"/>
    <w:rsid w:val="00AD1D2F"/>
    <w:rsid w:val="00AD1E60"/>
    <w:rsid w:val="00AD2067"/>
    <w:rsid w:val="00AD2160"/>
    <w:rsid w:val="00AD2198"/>
    <w:rsid w:val="00AD2200"/>
    <w:rsid w:val="00AD2221"/>
    <w:rsid w:val="00AD2267"/>
    <w:rsid w:val="00AD22BA"/>
    <w:rsid w:val="00AD2303"/>
    <w:rsid w:val="00AD23ED"/>
    <w:rsid w:val="00AD23F2"/>
    <w:rsid w:val="00AD24A1"/>
    <w:rsid w:val="00AD25F1"/>
    <w:rsid w:val="00AD28B7"/>
    <w:rsid w:val="00AD2930"/>
    <w:rsid w:val="00AD2B0A"/>
    <w:rsid w:val="00AD2B23"/>
    <w:rsid w:val="00AD2B64"/>
    <w:rsid w:val="00AD2B7E"/>
    <w:rsid w:val="00AD2D15"/>
    <w:rsid w:val="00AD2D28"/>
    <w:rsid w:val="00AD2E17"/>
    <w:rsid w:val="00AD2E6E"/>
    <w:rsid w:val="00AD312A"/>
    <w:rsid w:val="00AD31B8"/>
    <w:rsid w:val="00AD329B"/>
    <w:rsid w:val="00AD3469"/>
    <w:rsid w:val="00AD358A"/>
    <w:rsid w:val="00AD39BD"/>
    <w:rsid w:val="00AD3B30"/>
    <w:rsid w:val="00AD3BA3"/>
    <w:rsid w:val="00AD3CC3"/>
    <w:rsid w:val="00AD3FEA"/>
    <w:rsid w:val="00AD433F"/>
    <w:rsid w:val="00AD43EE"/>
    <w:rsid w:val="00AD4640"/>
    <w:rsid w:val="00AD474B"/>
    <w:rsid w:val="00AD4961"/>
    <w:rsid w:val="00AD4B78"/>
    <w:rsid w:val="00AD4D51"/>
    <w:rsid w:val="00AD4F26"/>
    <w:rsid w:val="00AD4F57"/>
    <w:rsid w:val="00AD5065"/>
    <w:rsid w:val="00AD50B2"/>
    <w:rsid w:val="00AD51C7"/>
    <w:rsid w:val="00AD52B6"/>
    <w:rsid w:val="00AD52F9"/>
    <w:rsid w:val="00AD5330"/>
    <w:rsid w:val="00AD5349"/>
    <w:rsid w:val="00AD55B4"/>
    <w:rsid w:val="00AD55ED"/>
    <w:rsid w:val="00AD5719"/>
    <w:rsid w:val="00AD581E"/>
    <w:rsid w:val="00AD59E1"/>
    <w:rsid w:val="00AD5B29"/>
    <w:rsid w:val="00AD5CE7"/>
    <w:rsid w:val="00AD60BE"/>
    <w:rsid w:val="00AD6105"/>
    <w:rsid w:val="00AD6134"/>
    <w:rsid w:val="00AD627B"/>
    <w:rsid w:val="00AD62AC"/>
    <w:rsid w:val="00AD66DC"/>
    <w:rsid w:val="00AD6D0B"/>
    <w:rsid w:val="00AD6D6C"/>
    <w:rsid w:val="00AD6ED0"/>
    <w:rsid w:val="00AD6FD1"/>
    <w:rsid w:val="00AD7356"/>
    <w:rsid w:val="00AD736B"/>
    <w:rsid w:val="00AD7448"/>
    <w:rsid w:val="00AD7476"/>
    <w:rsid w:val="00AD76C8"/>
    <w:rsid w:val="00AD771F"/>
    <w:rsid w:val="00AD7833"/>
    <w:rsid w:val="00AD78F3"/>
    <w:rsid w:val="00AD7C75"/>
    <w:rsid w:val="00AD7D19"/>
    <w:rsid w:val="00AD7FE9"/>
    <w:rsid w:val="00AE0093"/>
    <w:rsid w:val="00AE0162"/>
    <w:rsid w:val="00AE0721"/>
    <w:rsid w:val="00AE095D"/>
    <w:rsid w:val="00AE0B01"/>
    <w:rsid w:val="00AE0B9F"/>
    <w:rsid w:val="00AE0E1A"/>
    <w:rsid w:val="00AE12C2"/>
    <w:rsid w:val="00AE14BD"/>
    <w:rsid w:val="00AE18A3"/>
    <w:rsid w:val="00AE197F"/>
    <w:rsid w:val="00AE1BA9"/>
    <w:rsid w:val="00AE1BF1"/>
    <w:rsid w:val="00AE1C07"/>
    <w:rsid w:val="00AE1C91"/>
    <w:rsid w:val="00AE2248"/>
    <w:rsid w:val="00AE2253"/>
    <w:rsid w:val="00AE22DD"/>
    <w:rsid w:val="00AE27EE"/>
    <w:rsid w:val="00AE29D9"/>
    <w:rsid w:val="00AE29DA"/>
    <w:rsid w:val="00AE3381"/>
    <w:rsid w:val="00AE33FA"/>
    <w:rsid w:val="00AE34A2"/>
    <w:rsid w:val="00AE3605"/>
    <w:rsid w:val="00AE3667"/>
    <w:rsid w:val="00AE3798"/>
    <w:rsid w:val="00AE3905"/>
    <w:rsid w:val="00AE393E"/>
    <w:rsid w:val="00AE3A8C"/>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004"/>
    <w:rsid w:val="00AE52C1"/>
    <w:rsid w:val="00AE5384"/>
    <w:rsid w:val="00AE5551"/>
    <w:rsid w:val="00AE559E"/>
    <w:rsid w:val="00AE5986"/>
    <w:rsid w:val="00AE5A79"/>
    <w:rsid w:val="00AE5C5B"/>
    <w:rsid w:val="00AE5DFD"/>
    <w:rsid w:val="00AE5E1F"/>
    <w:rsid w:val="00AE60FA"/>
    <w:rsid w:val="00AE61ED"/>
    <w:rsid w:val="00AE6445"/>
    <w:rsid w:val="00AE658B"/>
    <w:rsid w:val="00AE670F"/>
    <w:rsid w:val="00AE6821"/>
    <w:rsid w:val="00AE6837"/>
    <w:rsid w:val="00AE6B1A"/>
    <w:rsid w:val="00AE6BF8"/>
    <w:rsid w:val="00AE6D04"/>
    <w:rsid w:val="00AE7063"/>
    <w:rsid w:val="00AE71C0"/>
    <w:rsid w:val="00AE7241"/>
    <w:rsid w:val="00AE73A7"/>
    <w:rsid w:val="00AE7401"/>
    <w:rsid w:val="00AE74EA"/>
    <w:rsid w:val="00AE76FF"/>
    <w:rsid w:val="00AE7940"/>
    <w:rsid w:val="00AE796C"/>
    <w:rsid w:val="00AE7B2A"/>
    <w:rsid w:val="00AE7B5F"/>
    <w:rsid w:val="00AE7D88"/>
    <w:rsid w:val="00AF013C"/>
    <w:rsid w:val="00AF019D"/>
    <w:rsid w:val="00AF0443"/>
    <w:rsid w:val="00AF045A"/>
    <w:rsid w:val="00AF0843"/>
    <w:rsid w:val="00AF090F"/>
    <w:rsid w:val="00AF0EE1"/>
    <w:rsid w:val="00AF0F76"/>
    <w:rsid w:val="00AF14AB"/>
    <w:rsid w:val="00AF1521"/>
    <w:rsid w:val="00AF1809"/>
    <w:rsid w:val="00AF1C36"/>
    <w:rsid w:val="00AF238E"/>
    <w:rsid w:val="00AF24E9"/>
    <w:rsid w:val="00AF26BC"/>
    <w:rsid w:val="00AF26DB"/>
    <w:rsid w:val="00AF27EC"/>
    <w:rsid w:val="00AF2C65"/>
    <w:rsid w:val="00AF2CFF"/>
    <w:rsid w:val="00AF2FBD"/>
    <w:rsid w:val="00AF3006"/>
    <w:rsid w:val="00AF3010"/>
    <w:rsid w:val="00AF311A"/>
    <w:rsid w:val="00AF31D7"/>
    <w:rsid w:val="00AF31DC"/>
    <w:rsid w:val="00AF3223"/>
    <w:rsid w:val="00AF32F2"/>
    <w:rsid w:val="00AF339D"/>
    <w:rsid w:val="00AF34AC"/>
    <w:rsid w:val="00AF387A"/>
    <w:rsid w:val="00AF3889"/>
    <w:rsid w:val="00AF38E8"/>
    <w:rsid w:val="00AF393F"/>
    <w:rsid w:val="00AF3944"/>
    <w:rsid w:val="00AF3B15"/>
    <w:rsid w:val="00AF3B1F"/>
    <w:rsid w:val="00AF3B53"/>
    <w:rsid w:val="00AF3CB1"/>
    <w:rsid w:val="00AF3DA5"/>
    <w:rsid w:val="00AF405F"/>
    <w:rsid w:val="00AF4095"/>
    <w:rsid w:val="00AF41C5"/>
    <w:rsid w:val="00AF42A1"/>
    <w:rsid w:val="00AF4316"/>
    <w:rsid w:val="00AF4453"/>
    <w:rsid w:val="00AF460F"/>
    <w:rsid w:val="00AF4862"/>
    <w:rsid w:val="00AF4964"/>
    <w:rsid w:val="00AF4969"/>
    <w:rsid w:val="00AF49B2"/>
    <w:rsid w:val="00AF4AD2"/>
    <w:rsid w:val="00AF4AD6"/>
    <w:rsid w:val="00AF4B2D"/>
    <w:rsid w:val="00AF4C3C"/>
    <w:rsid w:val="00AF4C4B"/>
    <w:rsid w:val="00AF4D24"/>
    <w:rsid w:val="00AF4E6D"/>
    <w:rsid w:val="00AF4EBB"/>
    <w:rsid w:val="00AF4ECF"/>
    <w:rsid w:val="00AF514F"/>
    <w:rsid w:val="00AF5462"/>
    <w:rsid w:val="00AF5501"/>
    <w:rsid w:val="00AF57EE"/>
    <w:rsid w:val="00AF5885"/>
    <w:rsid w:val="00AF5927"/>
    <w:rsid w:val="00AF59AF"/>
    <w:rsid w:val="00AF59DA"/>
    <w:rsid w:val="00AF5BAD"/>
    <w:rsid w:val="00AF5C34"/>
    <w:rsid w:val="00AF5D4C"/>
    <w:rsid w:val="00AF5F86"/>
    <w:rsid w:val="00AF5FDD"/>
    <w:rsid w:val="00AF6035"/>
    <w:rsid w:val="00AF62C3"/>
    <w:rsid w:val="00AF64B5"/>
    <w:rsid w:val="00AF64C9"/>
    <w:rsid w:val="00AF66F4"/>
    <w:rsid w:val="00AF6771"/>
    <w:rsid w:val="00AF68B4"/>
    <w:rsid w:val="00AF6972"/>
    <w:rsid w:val="00AF6A39"/>
    <w:rsid w:val="00AF6CB8"/>
    <w:rsid w:val="00AF6D1B"/>
    <w:rsid w:val="00AF6E12"/>
    <w:rsid w:val="00AF6E4D"/>
    <w:rsid w:val="00AF727C"/>
    <w:rsid w:val="00AF7284"/>
    <w:rsid w:val="00AF7592"/>
    <w:rsid w:val="00AF761B"/>
    <w:rsid w:val="00AF7664"/>
    <w:rsid w:val="00AF787B"/>
    <w:rsid w:val="00AF78B3"/>
    <w:rsid w:val="00AF7A14"/>
    <w:rsid w:val="00AF7A5F"/>
    <w:rsid w:val="00AF7A6C"/>
    <w:rsid w:val="00AF7BA7"/>
    <w:rsid w:val="00AF7EB1"/>
    <w:rsid w:val="00B0022B"/>
    <w:rsid w:val="00B00351"/>
    <w:rsid w:val="00B006CB"/>
    <w:rsid w:val="00B00D79"/>
    <w:rsid w:val="00B00E46"/>
    <w:rsid w:val="00B01106"/>
    <w:rsid w:val="00B01755"/>
    <w:rsid w:val="00B01760"/>
    <w:rsid w:val="00B018EA"/>
    <w:rsid w:val="00B01DD8"/>
    <w:rsid w:val="00B01F15"/>
    <w:rsid w:val="00B01F1C"/>
    <w:rsid w:val="00B01FED"/>
    <w:rsid w:val="00B0258F"/>
    <w:rsid w:val="00B025B4"/>
    <w:rsid w:val="00B0266F"/>
    <w:rsid w:val="00B026FC"/>
    <w:rsid w:val="00B02808"/>
    <w:rsid w:val="00B0289A"/>
    <w:rsid w:val="00B028C7"/>
    <w:rsid w:val="00B02999"/>
    <w:rsid w:val="00B02B80"/>
    <w:rsid w:val="00B02BE3"/>
    <w:rsid w:val="00B02C05"/>
    <w:rsid w:val="00B02CEE"/>
    <w:rsid w:val="00B02EC8"/>
    <w:rsid w:val="00B03087"/>
    <w:rsid w:val="00B032BA"/>
    <w:rsid w:val="00B0332A"/>
    <w:rsid w:val="00B034EE"/>
    <w:rsid w:val="00B03728"/>
    <w:rsid w:val="00B0380E"/>
    <w:rsid w:val="00B0382C"/>
    <w:rsid w:val="00B03848"/>
    <w:rsid w:val="00B03898"/>
    <w:rsid w:val="00B03D6E"/>
    <w:rsid w:val="00B03E28"/>
    <w:rsid w:val="00B03F51"/>
    <w:rsid w:val="00B04043"/>
    <w:rsid w:val="00B0456E"/>
    <w:rsid w:val="00B047B6"/>
    <w:rsid w:val="00B0486F"/>
    <w:rsid w:val="00B04A71"/>
    <w:rsid w:val="00B04B92"/>
    <w:rsid w:val="00B04C18"/>
    <w:rsid w:val="00B04D0F"/>
    <w:rsid w:val="00B04E9E"/>
    <w:rsid w:val="00B04EF2"/>
    <w:rsid w:val="00B05036"/>
    <w:rsid w:val="00B05244"/>
    <w:rsid w:val="00B054C3"/>
    <w:rsid w:val="00B05671"/>
    <w:rsid w:val="00B057FF"/>
    <w:rsid w:val="00B05BFC"/>
    <w:rsid w:val="00B05E21"/>
    <w:rsid w:val="00B05F65"/>
    <w:rsid w:val="00B0616E"/>
    <w:rsid w:val="00B06249"/>
    <w:rsid w:val="00B0629A"/>
    <w:rsid w:val="00B0631F"/>
    <w:rsid w:val="00B06467"/>
    <w:rsid w:val="00B065F6"/>
    <w:rsid w:val="00B067A9"/>
    <w:rsid w:val="00B068EA"/>
    <w:rsid w:val="00B06B42"/>
    <w:rsid w:val="00B06C95"/>
    <w:rsid w:val="00B07031"/>
    <w:rsid w:val="00B07083"/>
    <w:rsid w:val="00B07232"/>
    <w:rsid w:val="00B07307"/>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8"/>
    <w:rsid w:val="00B1062E"/>
    <w:rsid w:val="00B10AA0"/>
    <w:rsid w:val="00B10AE9"/>
    <w:rsid w:val="00B10B25"/>
    <w:rsid w:val="00B10BEF"/>
    <w:rsid w:val="00B10CEF"/>
    <w:rsid w:val="00B10D39"/>
    <w:rsid w:val="00B10E03"/>
    <w:rsid w:val="00B10EC5"/>
    <w:rsid w:val="00B110C0"/>
    <w:rsid w:val="00B111E6"/>
    <w:rsid w:val="00B113D2"/>
    <w:rsid w:val="00B1176C"/>
    <w:rsid w:val="00B11789"/>
    <w:rsid w:val="00B117B6"/>
    <w:rsid w:val="00B118A3"/>
    <w:rsid w:val="00B1195B"/>
    <w:rsid w:val="00B11975"/>
    <w:rsid w:val="00B11C5D"/>
    <w:rsid w:val="00B11E54"/>
    <w:rsid w:val="00B11E71"/>
    <w:rsid w:val="00B127DA"/>
    <w:rsid w:val="00B12A6C"/>
    <w:rsid w:val="00B12C8D"/>
    <w:rsid w:val="00B12C8F"/>
    <w:rsid w:val="00B12F58"/>
    <w:rsid w:val="00B13007"/>
    <w:rsid w:val="00B13122"/>
    <w:rsid w:val="00B133C4"/>
    <w:rsid w:val="00B1344A"/>
    <w:rsid w:val="00B135DC"/>
    <w:rsid w:val="00B136C6"/>
    <w:rsid w:val="00B13A20"/>
    <w:rsid w:val="00B13BFB"/>
    <w:rsid w:val="00B13D82"/>
    <w:rsid w:val="00B13EC8"/>
    <w:rsid w:val="00B13F47"/>
    <w:rsid w:val="00B13F79"/>
    <w:rsid w:val="00B140DB"/>
    <w:rsid w:val="00B14172"/>
    <w:rsid w:val="00B141C8"/>
    <w:rsid w:val="00B1448D"/>
    <w:rsid w:val="00B1462E"/>
    <w:rsid w:val="00B14698"/>
    <w:rsid w:val="00B14709"/>
    <w:rsid w:val="00B147D9"/>
    <w:rsid w:val="00B14BC5"/>
    <w:rsid w:val="00B14C8E"/>
    <w:rsid w:val="00B15010"/>
    <w:rsid w:val="00B15066"/>
    <w:rsid w:val="00B1519B"/>
    <w:rsid w:val="00B1569E"/>
    <w:rsid w:val="00B15763"/>
    <w:rsid w:val="00B15A43"/>
    <w:rsid w:val="00B15A74"/>
    <w:rsid w:val="00B15AC4"/>
    <w:rsid w:val="00B15D69"/>
    <w:rsid w:val="00B15ED5"/>
    <w:rsid w:val="00B1607B"/>
    <w:rsid w:val="00B1612D"/>
    <w:rsid w:val="00B1625C"/>
    <w:rsid w:val="00B162D9"/>
    <w:rsid w:val="00B16406"/>
    <w:rsid w:val="00B166AA"/>
    <w:rsid w:val="00B167F8"/>
    <w:rsid w:val="00B168FD"/>
    <w:rsid w:val="00B16946"/>
    <w:rsid w:val="00B169F9"/>
    <w:rsid w:val="00B16C30"/>
    <w:rsid w:val="00B16D29"/>
    <w:rsid w:val="00B17204"/>
    <w:rsid w:val="00B1757C"/>
    <w:rsid w:val="00B176C6"/>
    <w:rsid w:val="00B178F9"/>
    <w:rsid w:val="00B17963"/>
    <w:rsid w:val="00B17974"/>
    <w:rsid w:val="00B179FC"/>
    <w:rsid w:val="00B17A4A"/>
    <w:rsid w:val="00B17C2C"/>
    <w:rsid w:val="00B17D15"/>
    <w:rsid w:val="00B20050"/>
    <w:rsid w:val="00B201F9"/>
    <w:rsid w:val="00B20301"/>
    <w:rsid w:val="00B20400"/>
    <w:rsid w:val="00B204C1"/>
    <w:rsid w:val="00B2056C"/>
    <w:rsid w:val="00B206F9"/>
    <w:rsid w:val="00B20958"/>
    <w:rsid w:val="00B20981"/>
    <w:rsid w:val="00B20A04"/>
    <w:rsid w:val="00B20C97"/>
    <w:rsid w:val="00B212C8"/>
    <w:rsid w:val="00B212D8"/>
    <w:rsid w:val="00B21418"/>
    <w:rsid w:val="00B217FA"/>
    <w:rsid w:val="00B218FA"/>
    <w:rsid w:val="00B2195D"/>
    <w:rsid w:val="00B219D0"/>
    <w:rsid w:val="00B221AE"/>
    <w:rsid w:val="00B22255"/>
    <w:rsid w:val="00B2230D"/>
    <w:rsid w:val="00B224F3"/>
    <w:rsid w:val="00B225D1"/>
    <w:rsid w:val="00B228A2"/>
    <w:rsid w:val="00B22A35"/>
    <w:rsid w:val="00B22BA3"/>
    <w:rsid w:val="00B23072"/>
    <w:rsid w:val="00B2311B"/>
    <w:rsid w:val="00B23150"/>
    <w:rsid w:val="00B232A2"/>
    <w:rsid w:val="00B23347"/>
    <w:rsid w:val="00B23370"/>
    <w:rsid w:val="00B23625"/>
    <w:rsid w:val="00B23736"/>
    <w:rsid w:val="00B237CA"/>
    <w:rsid w:val="00B237E3"/>
    <w:rsid w:val="00B2397A"/>
    <w:rsid w:val="00B239E1"/>
    <w:rsid w:val="00B23A03"/>
    <w:rsid w:val="00B23D4B"/>
    <w:rsid w:val="00B241EC"/>
    <w:rsid w:val="00B245BD"/>
    <w:rsid w:val="00B2460C"/>
    <w:rsid w:val="00B2468A"/>
    <w:rsid w:val="00B248A5"/>
    <w:rsid w:val="00B24A13"/>
    <w:rsid w:val="00B24A5A"/>
    <w:rsid w:val="00B24A86"/>
    <w:rsid w:val="00B24AAC"/>
    <w:rsid w:val="00B24B2A"/>
    <w:rsid w:val="00B24BF8"/>
    <w:rsid w:val="00B24C64"/>
    <w:rsid w:val="00B24C80"/>
    <w:rsid w:val="00B24D02"/>
    <w:rsid w:val="00B2521E"/>
    <w:rsid w:val="00B25385"/>
    <w:rsid w:val="00B253E4"/>
    <w:rsid w:val="00B254A2"/>
    <w:rsid w:val="00B254B7"/>
    <w:rsid w:val="00B255CC"/>
    <w:rsid w:val="00B257AD"/>
    <w:rsid w:val="00B258DD"/>
    <w:rsid w:val="00B25951"/>
    <w:rsid w:val="00B25C31"/>
    <w:rsid w:val="00B26356"/>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7E"/>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240"/>
    <w:rsid w:val="00B323A5"/>
    <w:rsid w:val="00B326A6"/>
    <w:rsid w:val="00B326F7"/>
    <w:rsid w:val="00B3292C"/>
    <w:rsid w:val="00B329FE"/>
    <w:rsid w:val="00B32D4E"/>
    <w:rsid w:val="00B32E9B"/>
    <w:rsid w:val="00B3301A"/>
    <w:rsid w:val="00B331D3"/>
    <w:rsid w:val="00B332DE"/>
    <w:rsid w:val="00B333FE"/>
    <w:rsid w:val="00B334D4"/>
    <w:rsid w:val="00B33607"/>
    <w:rsid w:val="00B33852"/>
    <w:rsid w:val="00B3388D"/>
    <w:rsid w:val="00B33949"/>
    <w:rsid w:val="00B33E9B"/>
    <w:rsid w:val="00B33FA0"/>
    <w:rsid w:val="00B34028"/>
    <w:rsid w:val="00B34199"/>
    <w:rsid w:val="00B342E2"/>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C76"/>
    <w:rsid w:val="00B35D45"/>
    <w:rsid w:val="00B35F07"/>
    <w:rsid w:val="00B35F60"/>
    <w:rsid w:val="00B36239"/>
    <w:rsid w:val="00B363AA"/>
    <w:rsid w:val="00B363CF"/>
    <w:rsid w:val="00B3663B"/>
    <w:rsid w:val="00B36C79"/>
    <w:rsid w:val="00B36ED9"/>
    <w:rsid w:val="00B36F06"/>
    <w:rsid w:val="00B3713C"/>
    <w:rsid w:val="00B372C4"/>
    <w:rsid w:val="00B3732B"/>
    <w:rsid w:val="00B37352"/>
    <w:rsid w:val="00B374BB"/>
    <w:rsid w:val="00B374C2"/>
    <w:rsid w:val="00B3752C"/>
    <w:rsid w:val="00B3761E"/>
    <w:rsid w:val="00B37935"/>
    <w:rsid w:val="00B379B2"/>
    <w:rsid w:val="00B37A33"/>
    <w:rsid w:val="00B37C53"/>
    <w:rsid w:val="00B37CCD"/>
    <w:rsid w:val="00B37F3A"/>
    <w:rsid w:val="00B37F80"/>
    <w:rsid w:val="00B402DD"/>
    <w:rsid w:val="00B40335"/>
    <w:rsid w:val="00B4080F"/>
    <w:rsid w:val="00B408B7"/>
    <w:rsid w:val="00B40913"/>
    <w:rsid w:val="00B4097F"/>
    <w:rsid w:val="00B40D03"/>
    <w:rsid w:val="00B40FCA"/>
    <w:rsid w:val="00B412D4"/>
    <w:rsid w:val="00B413B3"/>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2F0E"/>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5F6"/>
    <w:rsid w:val="00B44612"/>
    <w:rsid w:val="00B4463D"/>
    <w:rsid w:val="00B446F1"/>
    <w:rsid w:val="00B447E8"/>
    <w:rsid w:val="00B44804"/>
    <w:rsid w:val="00B448EA"/>
    <w:rsid w:val="00B44A05"/>
    <w:rsid w:val="00B44CCD"/>
    <w:rsid w:val="00B44D15"/>
    <w:rsid w:val="00B44D95"/>
    <w:rsid w:val="00B44E9B"/>
    <w:rsid w:val="00B45044"/>
    <w:rsid w:val="00B4525E"/>
    <w:rsid w:val="00B45371"/>
    <w:rsid w:val="00B4552A"/>
    <w:rsid w:val="00B457C5"/>
    <w:rsid w:val="00B45A22"/>
    <w:rsid w:val="00B45B2E"/>
    <w:rsid w:val="00B45D12"/>
    <w:rsid w:val="00B45D44"/>
    <w:rsid w:val="00B45F8B"/>
    <w:rsid w:val="00B45FBF"/>
    <w:rsid w:val="00B4614B"/>
    <w:rsid w:val="00B463E9"/>
    <w:rsid w:val="00B463FF"/>
    <w:rsid w:val="00B46513"/>
    <w:rsid w:val="00B4658C"/>
    <w:rsid w:val="00B466DC"/>
    <w:rsid w:val="00B46AD5"/>
    <w:rsid w:val="00B46B30"/>
    <w:rsid w:val="00B46B93"/>
    <w:rsid w:val="00B46C81"/>
    <w:rsid w:val="00B46E02"/>
    <w:rsid w:val="00B46F89"/>
    <w:rsid w:val="00B47001"/>
    <w:rsid w:val="00B47020"/>
    <w:rsid w:val="00B470A0"/>
    <w:rsid w:val="00B47316"/>
    <w:rsid w:val="00B47341"/>
    <w:rsid w:val="00B47351"/>
    <w:rsid w:val="00B47393"/>
    <w:rsid w:val="00B47464"/>
    <w:rsid w:val="00B47643"/>
    <w:rsid w:val="00B477B4"/>
    <w:rsid w:val="00B47835"/>
    <w:rsid w:val="00B479F0"/>
    <w:rsid w:val="00B47AFA"/>
    <w:rsid w:val="00B47CEE"/>
    <w:rsid w:val="00B47DFD"/>
    <w:rsid w:val="00B47E63"/>
    <w:rsid w:val="00B50040"/>
    <w:rsid w:val="00B500B9"/>
    <w:rsid w:val="00B50113"/>
    <w:rsid w:val="00B5028A"/>
    <w:rsid w:val="00B5044D"/>
    <w:rsid w:val="00B50891"/>
    <w:rsid w:val="00B508E4"/>
    <w:rsid w:val="00B50C8E"/>
    <w:rsid w:val="00B50ED3"/>
    <w:rsid w:val="00B50F08"/>
    <w:rsid w:val="00B50FB3"/>
    <w:rsid w:val="00B5111D"/>
    <w:rsid w:val="00B51149"/>
    <w:rsid w:val="00B512E1"/>
    <w:rsid w:val="00B514FB"/>
    <w:rsid w:val="00B516F2"/>
    <w:rsid w:val="00B518F9"/>
    <w:rsid w:val="00B51B06"/>
    <w:rsid w:val="00B521B2"/>
    <w:rsid w:val="00B52253"/>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3CFC"/>
    <w:rsid w:val="00B5423B"/>
    <w:rsid w:val="00B5426A"/>
    <w:rsid w:val="00B54311"/>
    <w:rsid w:val="00B54407"/>
    <w:rsid w:val="00B54420"/>
    <w:rsid w:val="00B5456F"/>
    <w:rsid w:val="00B5465B"/>
    <w:rsid w:val="00B54A76"/>
    <w:rsid w:val="00B54ABB"/>
    <w:rsid w:val="00B54CD1"/>
    <w:rsid w:val="00B54D32"/>
    <w:rsid w:val="00B54DBA"/>
    <w:rsid w:val="00B54DBF"/>
    <w:rsid w:val="00B550BA"/>
    <w:rsid w:val="00B55133"/>
    <w:rsid w:val="00B55178"/>
    <w:rsid w:val="00B552DC"/>
    <w:rsid w:val="00B5570D"/>
    <w:rsid w:val="00B559D9"/>
    <w:rsid w:val="00B55A1A"/>
    <w:rsid w:val="00B55D7F"/>
    <w:rsid w:val="00B56137"/>
    <w:rsid w:val="00B56349"/>
    <w:rsid w:val="00B56489"/>
    <w:rsid w:val="00B565E1"/>
    <w:rsid w:val="00B567CD"/>
    <w:rsid w:val="00B5684E"/>
    <w:rsid w:val="00B56A79"/>
    <w:rsid w:val="00B56E91"/>
    <w:rsid w:val="00B56EF8"/>
    <w:rsid w:val="00B56F6C"/>
    <w:rsid w:val="00B56FA4"/>
    <w:rsid w:val="00B5710D"/>
    <w:rsid w:val="00B571B1"/>
    <w:rsid w:val="00B57232"/>
    <w:rsid w:val="00B5729A"/>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0B2B"/>
    <w:rsid w:val="00B6124F"/>
    <w:rsid w:val="00B612B3"/>
    <w:rsid w:val="00B6131E"/>
    <w:rsid w:val="00B61348"/>
    <w:rsid w:val="00B616F9"/>
    <w:rsid w:val="00B61865"/>
    <w:rsid w:val="00B618D6"/>
    <w:rsid w:val="00B618DA"/>
    <w:rsid w:val="00B6198A"/>
    <w:rsid w:val="00B61A3F"/>
    <w:rsid w:val="00B61B9A"/>
    <w:rsid w:val="00B61CF2"/>
    <w:rsid w:val="00B61F04"/>
    <w:rsid w:val="00B61F38"/>
    <w:rsid w:val="00B620ED"/>
    <w:rsid w:val="00B62154"/>
    <w:rsid w:val="00B6225C"/>
    <w:rsid w:val="00B62340"/>
    <w:rsid w:val="00B62416"/>
    <w:rsid w:val="00B62453"/>
    <w:rsid w:val="00B62787"/>
    <w:rsid w:val="00B62805"/>
    <w:rsid w:val="00B6280B"/>
    <w:rsid w:val="00B62ADC"/>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5F"/>
    <w:rsid w:val="00B64062"/>
    <w:rsid w:val="00B640A4"/>
    <w:rsid w:val="00B643E2"/>
    <w:rsid w:val="00B6446C"/>
    <w:rsid w:val="00B64622"/>
    <w:rsid w:val="00B64900"/>
    <w:rsid w:val="00B64921"/>
    <w:rsid w:val="00B64AEE"/>
    <w:rsid w:val="00B64C16"/>
    <w:rsid w:val="00B64EB6"/>
    <w:rsid w:val="00B65021"/>
    <w:rsid w:val="00B65158"/>
    <w:rsid w:val="00B6565A"/>
    <w:rsid w:val="00B65ABA"/>
    <w:rsid w:val="00B65C89"/>
    <w:rsid w:val="00B65CC3"/>
    <w:rsid w:val="00B65D4E"/>
    <w:rsid w:val="00B65EB4"/>
    <w:rsid w:val="00B65EE5"/>
    <w:rsid w:val="00B65F6C"/>
    <w:rsid w:val="00B6606E"/>
    <w:rsid w:val="00B660AA"/>
    <w:rsid w:val="00B661E4"/>
    <w:rsid w:val="00B66372"/>
    <w:rsid w:val="00B664E9"/>
    <w:rsid w:val="00B664EE"/>
    <w:rsid w:val="00B66501"/>
    <w:rsid w:val="00B665DD"/>
    <w:rsid w:val="00B66D0A"/>
    <w:rsid w:val="00B66D77"/>
    <w:rsid w:val="00B66DFE"/>
    <w:rsid w:val="00B66EDF"/>
    <w:rsid w:val="00B66F53"/>
    <w:rsid w:val="00B66F7D"/>
    <w:rsid w:val="00B67092"/>
    <w:rsid w:val="00B6720D"/>
    <w:rsid w:val="00B67226"/>
    <w:rsid w:val="00B672C2"/>
    <w:rsid w:val="00B67622"/>
    <w:rsid w:val="00B6764A"/>
    <w:rsid w:val="00B67667"/>
    <w:rsid w:val="00B678BD"/>
    <w:rsid w:val="00B67966"/>
    <w:rsid w:val="00B679C1"/>
    <w:rsid w:val="00B67A3E"/>
    <w:rsid w:val="00B67A4B"/>
    <w:rsid w:val="00B67AB7"/>
    <w:rsid w:val="00B67B2A"/>
    <w:rsid w:val="00B67B2E"/>
    <w:rsid w:val="00B67EB2"/>
    <w:rsid w:val="00B700F3"/>
    <w:rsid w:val="00B70119"/>
    <w:rsid w:val="00B701F8"/>
    <w:rsid w:val="00B702A5"/>
    <w:rsid w:val="00B7030A"/>
    <w:rsid w:val="00B7034A"/>
    <w:rsid w:val="00B703F9"/>
    <w:rsid w:val="00B707C4"/>
    <w:rsid w:val="00B709B7"/>
    <w:rsid w:val="00B70A0F"/>
    <w:rsid w:val="00B70AEC"/>
    <w:rsid w:val="00B70CE6"/>
    <w:rsid w:val="00B70D71"/>
    <w:rsid w:val="00B71009"/>
    <w:rsid w:val="00B71393"/>
    <w:rsid w:val="00B7140E"/>
    <w:rsid w:val="00B714A8"/>
    <w:rsid w:val="00B7188B"/>
    <w:rsid w:val="00B719C9"/>
    <w:rsid w:val="00B71C60"/>
    <w:rsid w:val="00B71E23"/>
    <w:rsid w:val="00B71F85"/>
    <w:rsid w:val="00B71FAE"/>
    <w:rsid w:val="00B721F3"/>
    <w:rsid w:val="00B723A2"/>
    <w:rsid w:val="00B724CA"/>
    <w:rsid w:val="00B72533"/>
    <w:rsid w:val="00B7253B"/>
    <w:rsid w:val="00B72669"/>
    <w:rsid w:val="00B727E6"/>
    <w:rsid w:val="00B727EE"/>
    <w:rsid w:val="00B72B8C"/>
    <w:rsid w:val="00B72BE5"/>
    <w:rsid w:val="00B72D5F"/>
    <w:rsid w:val="00B72DA5"/>
    <w:rsid w:val="00B72DDB"/>
    <w:rsid w:val="00B72E40"/>
    <w:rsid w:val="00B72FEB"/>
    <w:rsid w:val="00B733D9"/>
    <w:rsid w:val="00B7341E"/>
    <w:rsid w:val="00B734D8"/>
    <w:rsid w:val="00B735AB"/>
    <w:rsid w:val="00B73845"/>
    <w:rsid w:val="00B7398B"/>
    <w:rsid w:val="00B73E31"/>
    <w:rsid w:val="00B73E3E"/>
    <w:rsid w:val="00B73E6F"/>
    <w:rsid w:val="00B74068"/>
    <w:rsid w:val="00B740C1"/>
    <w:rsid w:val="00B740E2"/>
    <w:rsid w:val="00B741E6"/>
    <w:rsid w:val="00B74455"/>
    <w:rsid w:val="00B747DE"/>
    <w:rsid w:val="00B7489F"/>
    <w:rsid w:val="00B74BF1"/>
    <w:rsid w:val="00B74FF5"/>
    <w:rsid w:val="00B75265"/>
    <w:rsid w:val="00B75276"/>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C2"/>
    <w:rsid w:val="00B76BD5"/>
    <w:rsid w:val="00B76C76"/>
    <w:rsid w:val="00B76CF0"/>
    <w:rsid w:val="00B76D95"/>
    <w:rsid w:val="00B76DA2"/>
    <w:rsid w:val="00B76E87"/>
    <w:rsid w:val="00B76EA7"/>
    <w:rsid w:val="00B77006"/>
    <w:rsid w:val="00B770C6"/>
    <w:rsid w:val="00B77147"/>
    <w:rsid w:val="00B77376"/>
    <w:rsid w:val="00B7748E"/>
    <w:rsid w:val="00B779B7"/>
    <w:rsid w:val="00B77D22"/>
    <w:rsid w:val="00B77E1E"/>
    <w:rsid w:val="00B80006"/>
    <w:rsid w:val="00B80730"/>
    <w:rsid w:val="00B80826"/>
    <w:rsid w:val="00B80CE3"/>
    <w:rsid w:val="00B80DCE"/>
    <w:rsid w:val="00B80DE2"/>
    <w:rsid w:val="00B80E26"/>
    <w:rsid w:val="00B80E73"/>
    <w:rsid w:val="00B80F48"/>
    <w:rsid w:val="00B80F77"/>
    <w:rsid w:val="00B8133A"/>
    <w:rsid w:val="00B814A4"/>
    <w:rsid w:val="00B81543"/>
    <w:rsid w:val="00B81751"/>
    <w:rsid w:val="00B818FD"/>
    <w:rsid w:val="00B81A22"/>
    <w:rsid w:val="00B81AB1"/>
    <w:rsid w:val="00B81AB2"/>
    <w:rsid w:val="00B81BBE"/>
    <w:rsid w:val="00B81F7D"/>
    <w:rsid w:val="00B820B0"/>
    <w:rsid w:val="00B82241"/>
    <w:rsid w:val="00B823FB"/>
    <w:rsid w:val="00B82420"/>
    <w:rsid w:val="00B825D4"/>
    <w:rsid w:val="00B825F7"/>
    <w:rsid w:val="00B828F8"/>
    <w:rsid w:val="00B82CBD"/>
    <w:rsid w:val="00B82D69"/>
    <w:rsid w:val="00B82F50"/>
    <w:rsid w:val="00B82FC4"/>
    <w:rsid w:val="00B830E8"/>
    <w:rsid w:val="00B832B5"/>
    <w:rsid w:val="00B8343C"/>
    <w:rsid w:val="00B834B1"/>
    <w:rsid w:val="00B83676"/>
    <w:rsid w:val="00B8374F"/>
    <w:rsid w:val="00B837CA"/>
    <w:rsid w:val="00B839C4"/>
    <w:rsid w:val="00B83B88"/>
    <w:rsid w:val="00B83D44"/>
    <w:rsid w:val="00B83F19"/>
    <w:rsid w:val="00B84190"/>
    <w:rsid w:val="00B841C4"/>
    <w:rsid w:val="00B84454"/>
    <w:rsid w:val="00B8492C"/>
    <w:rsid w:val="00B84974"/>
    <w:rsid w:val="00B84C28"/>
    <w:rsid w:val="00B84D3A"/>
    <w:rsid w:val="00B85121"/>
    <w:rsid w:val="00B85143"/>
    <w:rsid w:val="00B85549"/>
    <w:rsid w:val="00B8566F"/>
    <w:rsid w:val="00B85816"/>
    <w:rsid w:val="00B85A18"/>
    <w:rsid w:val="00B85AEE"/>
    <w:rsid w:val="00B85AF3"/>
    <w:rsid w:val="00B85BAC"/>
    <w:rsid w:val="00B85E01"/>
    <w:rsid w:val="00B85E99"/>
    <w:rsid w:val="00B85FA1"/>
    <w:rsid w:val="00B860BB"/>
    <w:rsid w:val="00B86165"/>
    <w:rsid w:val="00B8629D"/>
    <w:rsid w:val="00B8637E"/>
    <w:rsid w:val="00B86821"/>
    <w:rsid w:val="00B8687C"/>
    <w:rsid w:val="00B868A7"/>
    <w:rsid w:val="00B868AD"/>
    <w:rsid w:val="00B86A4F"/>
    <w:rsid w:val="00B86AE8"/>
    <w:rsid w:val="00B86CBE"/>
    <w:rsid w:val="00B86E09"/>
    <w:rsid w:val="00B86EF4"/>
    <w:rsid w:val="00B870A0"/>
    <w:rsid w:val="00B8717B"/>
    <w:rsid w:val="00B872FE"/>
    <w:rsid w:val="00B87424"/>
    <w:rsid w:val="00B8772C"/>
    <w:rsid w:val="00B87777"/>
    <w:rsid w:val="00B877C1"/>
    <w:rsid w:val="00B87C50"/>
    <w:rsid w:val="00B87F54"/>
    <w:rsid w:val="00B87F93"/>
    <w:rsid w:val="00B9073C"/>
    <w:rsid w:val="00B90832"/>
    <w:rsid w:val="00B90AA0"/>
    <w:rsid w:val="00B90AB9"/>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1F96"/>
    <w:rsid w:val="00B9206E"/>
    <w:rsid w:val="00B92324"/>
    <w:rsid w:val="00B9232C"/>
    <w:rsid w:val="00B9250A"/>
    <w:rsid w:val="00B9263D"/>
    <w:rsid w:val="00B92662"/>
    <w:rsid w:val="00B9274E"/>
    <w:rsid w:val="00B92960"/>
    <w:rsid w:val="00B92D19"/>
    <w:rsid w:val="00B92F2E"/>
    <w:rsid w:val="00B931A0"/>
    <w:rsid w:val="00B9353C"/>
    <w:rsid w:val="00B93562"/>
    <w:rsid w:val="00B93584"/>
    <w:rsid w:val="00B93741"/>
    <w:rsid w:val="00B9380C"/>
    <w:rsid w:val="00B93910"/>
    <w:rsid w:val="00B93A1C"/>
    <w:rsid w:val="00B93A30"/>
    <w:rsid w:val="00B93C67"/>
    <w:rsid w:val="00B93E7B"/>
    <w:rsid w:val="00B93F5B"/>
    <w:rsid w:val="00B9443F"/>
    <w:rsid w:val="00B944F4"/>
    <w:rsid w:val="00B9488D"/>
    <w:rsid w:val="00B948B2"/>
    <w:rsid w:val="00B948F4"/>
    <w:rsid w:val="00B94B36"/>
    <w:rsid w:val="00B9509C"/>
    <w:rsid w:val="00B95108"/>
    <w:rsid w:val="00B9527E"/>
    <w:rsid w:val="00B95654"/>
    <w:rsid w:val="00B95690"/>
    <w:rsid w:val="00B95709"/>
    <w:rsid w:val="00B95865"/>
    <w:rsid w:val="00B95A43"/>
    <w:rsid w:val="00B95A81"/>
    <w:rsid w:val="00B95A8A"/>
    <w:rsid w:val="00B95BB5"/>
    <w:rsid w:val="00B95F67"/>
    <w:rsid w:val="00B9629C"/>
    <w:rsid w:val="00B96360"/>
    <w:rsid w:val="00B96448"/>
    <w:rsid w:val="00B96517"/>
    <w:rsid w:val="00B966B8"/>
    <w:rsid w:val="00B966DF"/>
    <w:rsid w:val="00B96892"/>
    <w:rsid w:val="00B9693F"/>
    <w:rsid w:val="00B96993"/>
    <w:rsid w:val="00B96A79"/>
    <w:rsid w:val="00B96B05"/>
    <w:rsid w:val="00B96D83"/>
    <w:rsid w:val="00B96FCD"/>
    <w:rsid w:val="00B97113"/>
    <w:rsid w:val="00B97242"/>
    <w:rsid w:val="00B97424"/>
    <w:rsid w:val="00B9774E"/>
    <w:rsid w:val="00B97E07"/>
    <w:rsid w:val="00BA035E"/>
    <w:rsid w:val="00BA045C"/>
    <w:rsid w:val="00BA05A8"/>
    <w:rsid w:val="00BA063F"/>
    <w:rsid w:val="00BA06EF"/>
    <w:rsid w:val="00BA0836"/>
    <w:rsid w:val="00BA0915"/>
    <w:rsid w:val="00BA0986"/>
    <w:rsid w:val="00BA09A0"/>
    <w:rsid w:val="00BA09D3"/>
    <w:rsid w:val="00BA0C20"/>
    <w:rsid w:val="00BA0C25"/>
    <w:rsid w:val="00BA0FFF"/>
    <w:rsid w:val="00BA1127"/>
    <w:rsid w:val="00BA124B"/>
    <w:rsid w:val="00BA129E"/>
    <w:rsid w:val="00BA1386"/>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2DAF"/>
    <w:rsid w:val="00BA2E69"/>
    <w:rsid w:val="00BA2F62"/>
    <w:rsid w:val="00BA300A"/>
    <w:rsid w:val="00BA3195"/>
    <w:rsid w:val="00BA31CD"/>
    <w:rsid w:val="00BA33FC"/>
    <w:rsid w:val="00BA3491"/>
    <w:rsid w:val="00BA354D"/>
    <w:rsid w:val="00BA3914"/>
    <w:rsid w:val="00BA3B55"/>
    <w:rsid w:val="00BA3BAC"/>
    <w:rsid w:val="00BA3D5F"/>
    <w:rsid w:val="00BA3DFE"/>
    <w:rsid w:val="00BA3E9E"/>
    <w:rsid w:val="00BA3F72"/>
    <w:rsid w:val="00BA415E"/>
    <w:rsid w:val="00BA4273"/>
    <w:rsid w:val="00BA42AF"/>
    <w:rsid w:val="00BA42B9"/>
    <w:rsid w:val="00BA43AD"/>
    <w:rsid w:val="00BA448A"/>
    <w:rsid w:val="00BA45A9"/>
    <w:rsid w:val="00BA46EF"/>
    <w:rsid w:val="00BA48BA"/>
    <w:rsid w:val="00BA49E1"/>
    <w:rsid w:val="00BA4AC0"/>
    <w:rsid w:val="00BA4C0F"/>
    <w:rsid w:val="00BA4C70"/>
    <w:rsid w:val="00BA4CE9"/>
    <w:rsid w:val="00BA4F6C"/>
    <w:rsid w:val="00BA5199"/>
    <w:rsid w:val="00BA5247"/>
    <w:rsid w:val="00BA525E"/>
    <w:rsid w:val="00BA5289"/>
    <w:rsid w:val="00BA529F"/>
    <w:rsid w:val="00BA52B2"/>
    <w:rsid w:val="00BA53BB"/>
    <w:rsid w:val="00BA54A7"/>
    <w:rsid w:val="00BA54E5"/>
    <w:rsid w:val="00BA561E"/>
    <w:rsid w:val="00BA5687"/>
    <w:rsid w:val="00BA56C9"/>
    <w:rsid w:val="00BA56F2"/>
    <w:rsid w:val="00BA5866"/>
    <w:rsid w:val="00BA594E"/>
    <w:rsid w:val="00BA59D4"/>
    <w:rsid w:val="00BA5B64"/>
    <w:rsid w:val="00BA5E98"/>
    <w:rsid w:val="00BA5EE0"/>
    <w:rsid w:val="00BA6041"/>
    <w:rsid w:val="00BA6121"/>
    <w:rsid w:val="00BA627A"/>
    <w:rsid w:val="00BA6456"/>
    <w:rsid w:val="00BA6474"/>
    <w:rsid w:val="00BA649F"/>
    <w:rsid w:val="00BA663C"/>
    <w:rsid w:val="00BA69B7"/>
    <w:rsid w:val="00BA69CE"/>
    <w:rsid w:val="00BA6C1C"/>
    <w:rsid w:val="00BA6DDA"/>
    <w:rsid w:val="00BA6E3C"/>
    <w:rsid w:val="00BA6E5F"/>
    <w:rsid w:val="00BA705E"/>
    <w:rsid w:val="00BA7073"/>
    <w:rsid w:val="00BA70B5"/>
    <w:rsid w:val="00BA71C3"/>
    <w:rsid w:val="00BA7241"/>
    <w:rsid w:val="00BA73C4"/>
    <w:rsid w:val="00BA7552"/>
    <w:rsid w:val="00BA7794"/>
    <w:rsid w:val="00BA77D5"/>
    <w:rsid w:val="00BA7A33"/>
    <w:rsid w:val="00BA7C12"/>
    <w:rsid w:val="00BA7C15"/>
    <w:rsid w:val="00BA7D54"/>
    <w:rsid w:val="00BA7E56"/>
    <w:rsid w:val="00BA7F73"/>
    <w:rsid w:val="00BA7FE4"/>
    <w:rsid w:val="00BB006F"/>
    <w:rsid w:val="00BB00F7"/>
    <w:rsid w:val="00BB0135"/>
    <w:rsid w:val="00BB01CF"/>
    <w:rsid w:val="00BB035B"/>
    <w:rsid w:val="00BB0539"/>
    <w:rsid w:val="00BB05AA"/>
    <w:rsid w:val="00BB0802"/>
    <w:rsid w:val="00BB0849"/>
    <w:rsid w:val="00BB08DB"/>
    <w:rsid w:val="00BB0A16"/>
    <w:rsid w:val="00BB0A6F"/>
    <w:rsid w:val="00BB0BBF"/>
    <w:rsid w:val="00BB0C71"/>
    <w:rsid w:val="00BB0E41"/>
    <w:rsid w:val="00BB0E81"/>
    <w:rsid w:val="00BB0EC5"/>
    <w:rsid w:val="00BB129E"/>
    <w:rsid w:val="00BB1317"/>
    <w:rsid w:val="00BB13CF"/>
    <w:rsid w:val="00BB1462"/>
    <w:rsid w:val="00BB155A"/>
    <w:rsid w:val="00BB15DA"/>
    <w:rsid w:val="00BB1635"/>
    <w:rsid w:val="00BB185C"/>
    <w:rsid w:val="00BB1872"/>
    <w:rsid w:val="00BB1968"/>
    <w:rsid w:val="00BB1B50"/>
    <w:rsid w:val="00BB1B60"/>
    <w:rsid w:val="00BB1C4B"/>
    <w:rsid w:val="00BB1F29"/>
    <w:rsid w:val="00BB2184"/>
    <w:rsid w:val="00BB2199"/>
    <w:rsid w:val="00BB2315"/>
    <w:rsid w:val="00BB231D"/>
    <w:rsid w:val="00BB23CA"/>
    <w:rsid w:val="00BB256A"/>
    <w:rsid w:val="00BB2580"/>
    <w:rsid w:val="00BB2600"/>
    <w:rsid w:val="00BB2613"/>
    <w:rsid w:val="00BB265A"/>
    <w:rsid w:val="00BB2AC9"/>
    <w:rsid w:val="00BB2B66"/>
    <w:rsid w:val="00BB2D30"/>
    <w:rsid w:val="00BB2F19"/>
    <w:rsid w:val="00BB2F28"/>
    <w:rsid w:val="00BB3225"/>
    <w:rsid w:val="00BB34BB"/>
    <w:rsid w:val="00BB3572"/>
    <w:rsid w:val="00BB3AF4"/>
    <w:rsid w:val="00BB3CD1"/>
    <w:rsid w:val="00BB3D60"/>
    <w:rsid w:val="00BB3F6A"/>
    <w:rsid w:val="00BB414D"/>
    <w:rsid w:val="00BB4473"/>
    <w:rsid w:val="00BB4677"/>
    <w:rsid w:val="00BB47AF"/>
    <w:rsid w:val="00BB47CF"/>
    <w:rsid w:val="00BB4880"/>
    <w:rsid w:val="00BB49C0"/>
    <w:rsid w:val="00BB4D5C"/>
    <w:rsid w:val="00BB4DC3"/>
    <w:rsid w:val="00BB4E55"/>
    <w:rsid w:val="00BB4F26"/>
    <w:rsid w:val="00BB5038"/>
    <w:rsid w:val="00BB509C"/>
    <w:rsid w:val="00BB54D2"/>
    <w:rsid w:val="00BB576B"/>
    <w:rsid w:val="00BB5A75"/>
    <w:rsid w:val="00BB5AF9"/>
    <w:rsid w:val="00BB5BB7"/>
    <w:rsid w:val="00BB5C35"/>
    <w:rsid w:val="00BB5CFC"/>
    <w:rsid w:val="00BB5D1B"/>
    <w:rsid w:val="00BB5E92"/>
    <w:rsid w:val="00BB5EAD"/>
    <w:rsid w:val="00BB5F30"/>
    <w:rsid w:val="00BB6185"/>
    <w:rsid w:val="00BB634B"/>
    <w:rsid w:val="00BB6446"/>
    <w:rsid w:val="00BB649F"/>
    <w:rsid w:val="00BB6816"/>
    <w:rsid w:val="00BB68AF"/>
    <w:rsid w:val="00BB6ABB"/>
    <w:rsid w:val="00BB6BEE"/>
    <w:rsid w:val="00BB76C1"/>
    <w:rsid w:val="00BB78FC"/>
    <w:rsid w:val="00BB79A2"/>
    <w:rsid w:val="00BB7A09"/>
    <w:rsid w:val="00BB7D2E"/>
    <w:rsid w:val="00BB7F85"/>
    <w:rsid w:val="00BC0201"/>
    <w:rsid w:val="00BC037E"/>
    <w:rsid w:val="00BC04C8"/>
    <w:rsid w:val="00BC078C"/>
    <w:rsid w:val="00BC07EA"/>
    <w:rsid w:val="00BC081F"/>
    <w:rsid w:val="00BC0A9A"/>
    <w:rsid w:val="00BC0B79"/>
    <w:rsid w:val="00BC0BD0"/>
    <w:rsid w:val="00BC0F39"/>
    <w:rsid w:val="00BC1038"/>
    <w:rsid w:val="00BC1165"/>
    <w:rsid w:val="00BC13A9"/>
    <w:rsid w:val="00BC156E"/>
    <w:rsid w:val="00BC16EC"/>
    <w:rsid w:val="00BC1888"/>
    <w:rsid w:val="00BC19A5"/>
    <w:rsid w:val="00BC1C00"/>
    <w:rsid w:val="00BC1E82"/>
    <w:rsid w:val="00BC1ED2"/>
    <w:rsid w:val="00BC1FA5"/>
    <w:rsid w:val="00BC1FC7"/>
    <w:rsid w:val="00BC2027"/>
    <w:rsid w:val="00BC206A"/>
    <w:rsid w:val="00BC20CA"/>
    <w:rsid w:val="00BC2177"/>
    <w:rsid w:val="00BC2245"/>
    <w:rsid w:val="00BC22F9"/>
    <w:rsid w:val="00BC234F"/>
    <w:rsid w:val="00BC2634"/>
    <w:rsid w:val="00BC274D"/>
    <w:rsid w:val="00BC2768"/>
    <w:rsid w:val="00BC281F"/>
    <w:rsid w:val="00BC2A7E"/>
    <w:rsid w:val="00BC2AC7"/>
    <w:rsid w:val="00BC2B45"/>
    <w:rsid w:val="00BC2D18"/>
    <w:rsid w:val="00BC2F3C"/>
    <w:rsid w:val="00BC2F82"/>
    <w:rsid w:val="00BC2FEF"/>
    <w:rsid w:val="00BC3025"/>
    <w:rsid w:val="00BC3225"/>
    <w:rsid w:val="00BC339A"/>
    <w:rsid w:val="00BC3582"/>
    <w:rsid w:val="00BC35A1"/>
    <w:rsid w:val="00BC35CB"/>
    <w:rsid w:val="00BC398F"/>
    <w:rsid w:val="00BC3EC6"/>
    <w:rsid w:val="00BC3F91"/>
    <w:rsid w:val="00BC3FCB"/>
    <w:rsid w:val="00BC4102"/>
    <w:rsid w:val="00BC4145"/>
    <w:rsid w:val="00BC41A2"/>
    <w:rsid w:val="00BC4844"/>
    <w:rsid w:val="00BC4986"/>
    <w:rsid w:val="00BC49EA"/>
    <w:rsid w:val="00BC4A97"/>
    <w:rsid w:val="00BC4D05"/>
    <w:rsid w:val="00BC4E35"/>
    <w:rsid w:val="00BC4F76"/>
    <w:rsid w:val="00BC5042"/>
    <w:rsid w:val="00BC5072"/>
    <w:rsid w:val="00BC52FE"/>
    <w:rsid w:val="00BC5480"/>
    <w:rsid w:val="00BC5801"/>
    <w:rsid w:val="00BC5A07"/>
    <w:rsid w:val="00BC5C42"/>
    <w:rsid w:val="00BC5C81"/>
    <w:rsid w:val="00BC5D60"/>
    <w:rsid w:val="00BC5DEF"/>
    <w:rsid w:val="00BC5E1C"/>
    <w:rsid w:val="00BC5E9E"/>
    <w:rsid w:val="00BC5F45"/>
    <w:rsid w:val="00BC5FA9"/>
    <w:rsid w:val="00BC6018"/>
    <w:rsid w:val="00BC6126"/>
    <w:rsid w:val="00BC6129"/>
    <w:rsid w:val="00BC63AA"/>
    <w:rsid w:val="00BC6569"/>
    <w:rsid w:val="00BC6880"/>
    <w:rsid w:val="00BC6B4A"/>
    <w:rsid w:val="00BC6CDF"/>
    <w:rsid w:val="00BC7195"/>
    <w:rsid w:val="00BC7200"/>
    <w:rsid w:val="00BC7293"/>
    <w:rsid w:val="00BC7335"/>
    <w:rsid w:val="00BC7388"/>
    <w:rsid w:val="00BC74A0"/>
    <w:rsid w:val="00BC7553"/>
    <w:rsid w:val="00BC78DC"/>
    <w:rsid w:val="00BC7A3A"/>
    <w:rsid w:val="00BC7DB5"/>
    <w:rsid w:val="00BC7E56"/>
    <w:rsid w:val="00BC7EFD"/>
    <w:rsid w:val="00BD0194"/>
    <w:rsid w:val="00BD019F"/>
    <w:rsid w:val="00BD0337"/>
    <w:rsid w:val="00BD034D"/>
    <w:rsid w:val="00BD0457"/>
    <w:rsid w:val="00BD0502"/>
    <w:rsid w:val="00BD0529"/>
    <w:rsid w:val="00BD0672"/>
    <w:rsid w:val="00BD078F"/>
    <w:rsid w:val="00BD07B5"/>
    <w:rsid w:val="00BD0907"/>
    <w:rsid w:val="00BD0C0A"/>
    <w:rsid w:val="00BD0C79"/>
    <w:rsid w:val="00BD0CF2"/>
    <w:rsid w:val="00BD0ED0"/>
    <w:rsid w:val="00BD0F0C"/>
    <w:rsid w:val="00BD0F31"/>
    <w:rsid w:val="00BD1372"/>
    <w:rsid w:val="00BD1457"/>
    <w:rsid w:val="00BD15F8"/>
    <w:rsid w:val="00BD18A6"/>
    <w:rsid w:val="00BD18D7"/>
    <w:rsid w:val="00BD1AB0"/>
    <w:rsid w:val="00BD1AE1"/>
    <w:rsid w:val="00BD1C8C"/>
    <w:rsid w:val="00BD1C99"/>
    <w:rsid w:val="00BD1D23"/>
    <w:rsid w:val="00BD2068"/>
    <w:rsid w:val="00BD20E6"/>
    <w:rsid w:val="00BD22B5"/>
    <w:rsid w:val="00BD240F"/>
    <w:rsid w:val="00BD24D8"/>
    <w:rsid w:val="00BD2549"/>
    <w:rsid w:val="00BD2559"/>
    <w:rsid w:val="00BD2580"/>
    <w:rsid w:val="00BD27C8"/>
    <w:rsid w:val="00BD280F"/>
    <w:rsid w:val="00BD289E"/>
    <w:rsid w:val="00BD292E"/>
    <w:rsid w:val="00BD29DC"/>
    <w:rsid w:val="00BD2A51"/>
    <w:rsid w:val="00BD307B"/>
    <w:rsid w:val="00BD30C9"/>
    <w:rsid w:val="00BD3269"/>
    <w:rsid w:val="00BD32B5"/>
    <w:rsid w:val="00BD33D1"/>
    <w:rsid w:val="00BD340C"/>
    <w:rsid w:val="00BD34AD"/>
    <w:rsid w:val="00BD34FC"/>
    <w:rsid w:val="00BD3570"/>
    <w:rsid w:val="00BD36BC"/>
    <w:rsid w:val="00BD37CE"/>
    <w:rsid w:val="00BD398D"/>
    <w:rsid w:val="00BD399F"/>
    <w:rsid w:val="00BD3A1E"/>
    <w:rsid w:val="00BD3A44"/>
    <w:rsid w:val="00BD3B28"/>
    <w:rsid w:val="00BD3C9B"/>
    <w:rsid w:val="00BD3E3E"/>
    <w:rsid w:val="00BD3FAB"/>
    <w:rsid w:val="00BD41E0"/>
    <w:rsid w:val="00BD41F0"/>
    <w:rsid w:val="00BD4683"/>
    <w:rsid w:val="00BD4803"/>
    <w:rsid w:val="00BD4991"/>
    <w:rsid w:val="00BD49FA"/>
    <w:rsid w:val="00BD4A16"/>
    <w:rsid w:val="00BD4BC8"/>
    <w:rsid w:val="00BD4C6A"/>
    <w:rsid w:val="00BD4E79"/>
    <w:rsid w:val="00BD4E7C"/>
    <w:rsid w:val="00BD5071"/>
    <w:rsid w:val="00BD5249"/>
    <w:rsid w:val="00BD5750"/>
    <w:rsid w:val="00BD57E8"/>
    <w:rsid w:val="00BD60DB"/>
    <w:rsid w:val="00BD61CB"/>
    <w:rsid w:val="00BD6277"/>
    <w:rsid w:val="00BD64B0"/>
    <w:rsid w:val="00BD6525"/>
    <w:rsid w:val="00BD65CE"/>
    <w:rsid w:val="00BD6941"/>
    <w:rsid w:val="00BD69C2"/>
    <w:rsid w:val="00BD7057"/>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1D8"/>
    <w:rsid w:val="00BE0202"/>
    <w:rsid w:val="00BE0224"/>
    <w:rsid w:val="00BE032B"/>
    <w:rsid w:val="00BE049F"/>
    <w:rsid w:val="00BE067B"/>
    <w:rsid w:val="00BE0710"/>
    <w:rsid w:val="00BE0742"/>
    <w:rsid w:val="00BE08D3"/>
    <w:rsid w:val="00BE08ED"/>
    <w:rsid w:val="00BE09E9"/>
    <w:rsid w:val="00BE0EC8"/>
    <w:rsid w:val="00BE1002"/>
    <w:rsid w:val="00BE101C"/>
    <w:rsid w:val="00BE1280"/>
    <w:rsid w:val="00BE13C8"/>
    <w:rsid w:val="00BE14F8"/>
    <w:rsid w:val="00BE1513"/>
    <w:rsid w:val="00BE1653"/>
    <w:rsid w:val="00BE17B9"/>
    <w:rsid w:val="00BE19BE"/>
    <w:rsid w:val="00BE1A5D"/>
    <w:rsid w:val="00BE1B9B"/>
    <w:rsid w:val="00BE1DD1"/>
    <w:rsid w:val="00BE1F42"/>
    <w:rsid w:val="00BE202D"/>
    <w:rsid w:val="00BE2313"/>
    <w:rsid w:val="00BE277C"/>
    <w:rsid w:val="00BE294B"/>
    <w:rsid w:val="00BE2A8B"/>
    <w:rsid w:val="00BE2C1F"/>
    <w:rsid w:val="00BE2D4E"/>
    <w:rsid w:val="00BE2DD2"/>
    <w:rsid w:val="00BE2E26"/>
    <w:rsid w:val="00BE2E42"/>
    <w:rsid w:val="00BE2F55"/>
    <w:rsid w:val="00BE30FE"/>
    <w:rsid w:val="00BE31B0"/>
    <w:rsid w:val="00BE31B7"/>
    <w:rsid w:val="00BE3285"/>
    <w:rsid w:val="00BE3349"/>
    <w:rsid w:val="00BE33C4"/>
    <w:rsid w:val="00BE361F"/>
    <w:rsid w:val="00BE36BB"/>
    <w:rsid w:val="00BE36FF"/>
    <w:rsid w:val="00BE37C0"/>
    <w:rsid w:val="00BE38ED"/>
    <w:rsid w:val="00BE3951"/>
    <w:rsid w:val="00BE3975"/>
    <w:rsid w:val="00BE39F9"/>
    <w:rsid w:val="00BE3B95"/>
    <w:rsid w:val="00BE3BD7"/>
    <w:rsid w:val="00BE3BF9"/>
    <w:rsid w:val="00BE3C24"/>
    <w:rsid w:val="00BE3EA8"/>
    <w:rsid w:val="00BE40B7"/>
    <w:rsid w:val="00BE4237"/>
    <w:rsid w:val="00BE495B"/>
    <w:rsid w:val="00BE4A85"/>
    <w:rsid w:val="00BE4AE4"/>
    <w:rsid w:val="00BE4BC7"/>
    <w:rsid w:val="00BE4CF7"/>
    <w:rsid w:val="00BE507D"/>
    <w:rsid w:val="00BE51B2"/>
    <w:rsid w:val="00BE54AE"/>
    <w:rsid w:val="00BE5671"/>
    <w:rsid w:val="00BE5688"/>
    <w:rsid w:val="00BE579E"/>
    <w:rsid w:val="00BE57C2"/>
    <w:rsid w:val="00BE57C8"/>
    <w:rsid w:val="00BE57FF"/>
    <w:rsid w:val="00BE58E3"/>
    <w:rsid w:val="00BE5D47"/>
    <w:rsid w:val="00BE65F4"/>
    <w:rsid w:val="00BE6722"/>
    <w:rsid w:val="00BE6832"/>
    <w:rsid w:val="00BE6982"/>
    <w:rsid w:val="00BE69C8"/>
    <w:rsid w:val="00BE69D6"/>
    <w:rsid w:val="00BE6C4E"/>
    <w:rsid w:val="00BE6EEA"/>
    <w:rsid w:val="00BE6F36"/>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99"/>
    <w:rsid w:val="00BE7EAE"/>
    <w:rsid w:val="00BF001B"/>
    <w:rsid w:val="00BF03B6"/>
    <w:rsid w:val="00BF06B1"/>
    <w:rsid w:val="00BF0836"/>
    <w:rsid w:val="00BF0918"/>
    <w:rsid w:val="00BF0946"/>
    <w:rsid w:val="00BF0A97"/>
    <w:rsid w:val="00BF0AEF"/>
    <w:rsid w:val="00BF0B9C"/>
    <w:rsid w:val="00BF0BC4"/>
    <w:rsid w:val="00BF0D49"/>
    <w:rsid w:val="00BF0D4A"/>
    <w:rsid w:val="00BF0F8F"/>
    <w:rsid w:val="00BF1005"/>
    <w:rsid w:val="00BF1008"/>
    <w:rsid w:val="00BF1116"/>
    <w:rsid w:val="00BF114B"/>
    <w:rsid w:val="00BF1323"/>
    <w:rsid w:val="00BF15A0"/>
    <w:rsid w:val="00BF170E"/>
    <w:rsid w:val="00BF17D1"/>
    <w:rsid w:val="00BF1804"/>
    <w:rsid w:val="00BF18BA"/>
    <w:rsid w:val="00BF18BC"/>
    <w:rsid w:val="00BF197E"/>
    <w:rsid w:val="00BF1B6C"/>
    <w:rsid w:val="00BF1EA9"/>
    <w:rsid w:val="00BF20AD"/>
    <w:rsid w:val="00BF256C"/>
    <w:rsid w:val="00BF26FE"/>
    <w:rsid w:val="00BF281A"/>
    <w:rsid w:val="00BF2900"/>
    <w:rsid w:val="00BF2951"/>
    <w:rsid w:val="00BF2A0D"/>
    <w:rsid w:val="00BF2B5C"/>
    <w:rsid w:val="00BF2D94"/>
    <w:rsid w:val="00BF2E74"/>
    <w:rsid w:val="00BF2F8C"/>
    <w:rsid w:val="00BF308F"/>
    <w:rsid w:val="00BF30E2"/>
    <w:rsid w:val="00BF314E"/>
    <w:rsid w:val="00BF342E"/>
    <w:rsid w:val="00BF3619"/>
    <w:rsid w:val="00BF3891"/>
    <w:rsid w:val="00BF39F8"/>
    <w:rsid w:val="00BF3CE8"/>
    <w:rsid w:val="00BF3E01"/>
    <w:rsid w:val="00BF3F94"/>
    <w:rsid w:val="00BF423F"/>
    <w:rsid w:val="00BF42AA"/>
    <w:rsid w:val="00BF4529"/>
    <w:rsid w:val="00BF45EE"/>
    <w:rsid w:val="00BF46A8"/>
    <w:rsid w:val="00BF48A8"/>
    <w:rsid w:val="00BF4BC1"/>
    <w:rsid w:val="00BF4C4E"/>
    <w:rsid w:val="00BF5166"/>
    <w:rsid w:val="00BF55AA"/>
    <w:rsid w:val="00BF5998"/>
    <w:rsid w:val="00BF5A18"/>
    <w:rsid w:val="00BF5C2E"/>
    <w:rsid w:val="00BF61C3"/>
    <w:rsid w:val="00BF61D9"/>
    <w:rsid w:val="00BF6641"/>
    <w:rsid w:val="00BF67AB"/>
    <w:rsid w:val="00BF6858"/>
    <w:rsid w:val="00BF68CF"/>
    <w:rsid w:val="00BF6CF6"/>
    <w:rsid w:val="00BF6D3F"/>
    <w:rsid w:val="00BF6D5F"/>
    <w:rsid w:val="00BF6DBD"/>
    <w:rsid w:val="00BF6E5F"/>
    <w:rsid w:val="00BF71A1"/>
    <w:rsid w:val="00BF7375"/>
    <w:rsid w:val="00BF75F8"/>
    <w:rsid w:val="00BF7650"/>
    <w:rsid w:val="00BF76D9"/>
    <w:rsid w:val="00BF7731"/>
    <w:rsid w:val="00BF7791"/>
    <w:rsid w:val="00BF77E5"/>
    <w:rsid w:val="00BF791D"/>
    <w:rsid w:val="00BF7A80"/>
    <w:rsid w:val="00BF7A83"/>
    <w:rsid w:val="00BF7C2B"/>
    <w:rsid w:val="00C00006"/>
    <w:rsid w:val="00C001A9"/>
    <w:rsid w:val="00C0049D"/>
    <w:rsid w:val="00C006BC"/>
    <w:rsid w:val="00C008B6"/>
    <w:rsid w:val="00C00AEA"/>
    <w:rsid w:val="00C00B43"/>
    <w:rsid w:val="00C00D8C"/>
    <w:rsid w:val="00C00DDA"/>
    <w:rsid w:val="00C00E00"/>
    <w:rsid w:val="00C00E17"/>
    <w:rsid w:val="00C00EE3"/>
    <w:rsid w:val="00C00F1C"/>
    <w:rsid w:val="00C01073"/>
    <w:rsid w:val="00C01215"/>
    <w:rsid w:val="00C0123E"/>
    <w:rsid w:val="00C01325"/>
    <w:rsid w:val="00C01795"/>
    <w:rsid w:val="00C019F7"/>
    <w:rsid w:val="00C01B53"/>
    <w:rsid w:val="00C01B7B"/>
    <w:rsid w:val="00C01BAB"/>
    <w:rsid w:val="00C02124"/>
    <w:rsid w:val="00C02227"/>
    <w:rsid w:val="00C022D8"/>
    <w:rsid w:val="00C023DC"/>
    <w:rsid w:val="00C024BA"/>
    <w:rsid w:val="00C02500"/>
    <w:rsid w:val="00C02584"/>
    <w:rsid w:val="00C0259D"/>
    <w:rsid w:val="00C025A9"/>
    <w:rsid w:val="00C02602"/>
    <w:rsid w:val="00C02782"/>
    <w:rsid w:val="00C02A87"/>
    <w:rsid w:val="00C02B8B"/>
    <w:rsid w:val="00C02B9E"/>
    <w:rsid w:val="00C02C49"/>
    <w:rsid w:val="00C02CA4"/>
    <w:rsid w:val="00C02DB2"/>
    <w:rsid w:val="00C03088"/>
    <w:rsid w:val="00C03154"/>
    <w:rsid w:val="00C03390"/>
    <w:rsid w:val="00C03393"/>
    <w:rsid w:val="00C033C8"/>
    <w:rsid w:val="00C033DE"/>
    <w:rsid w:val="00C03477"/>
    <w:rsid w:val="00C037AB"/>
    <w:rsid w:val="00C03843"/>
    <w:rsid w:val="00C0386B"/>
    <w:rsid w:val="00C038D1"/>
    <w:rsid w:val="00C03A1B"/>
    <w:rsid w:val="00C03C1E"/>
    <w:rsid w:val="00C03CAA"/>
    <w:rsid w:val="00C03D8B"/>
    <w:rsid w:val="00C03EF3"/>
    <w:rsid w:val="00C04102"/>
    <w:rsid w:val="00C04141"/>
    <w:rsid w:val="00C04553"/>
    <w:rsid w:val="00C04562"/>
    <w:rsid w:val="00C04714"/>
    <w:rsid w:val="00C04A15"/>
    <w:rsid w:val="00C04AD8"/>
    <w:rsid w:val="00C04D03"/>
    <w:rsid w:val="00C04E89"/>
    <w:rsid w:val="00C04EE8"/>
    <w:rsid w:val="00C0513D"/>
    <w:rsid w:val="00C05147"/>
    <w:rsid w:val="00C0525F"/>
    <w:rsid w:val="00C054A3"/>
    <w:rsid w:val="00C05511"/>
    <w:rsid w:val="00C056CE"/>
    <w:rsid w:val="00C057C1"/>
    <w:rsid w:val="00C057E9"/>
    <w:rsid w:val="00C05A71"/>
    <w:rsid w:val="00C05C7F"/>
    <w:rsid w:val="00C05D81"/>
    <w:rsid w:val="00C05E0B"/>
    <w:rsid w:val="00C0604A"/>
    <w:rsid w:val="00C0607B"/>
    <w:rsid w:val="00C060B0"/>
    <w:rsid w:val="00C06178"/>
    <w:rsid w:val="00C06424"/>
    <w:rsid w:val="00C065CA"/>
    <w:rsid w:val="00C068A5"/>
    <w:rsid w:val="00C06B85"/>
    <w:rsid w:val="00C06CAD"/>
    <w:rsid w:val="00C06FC0"/>
    <w:rsid w:val="00C07148"/>
    <w:rsid w:val="00C074FD"/>
    <w:rsid w:val="00C07515"/>
    <w:rsid w:val="00C0767A"/>
    <w:rsid w:val="00C0791D"/>
    <w:rsid w:val="00C079AE"/>
    <w:rsid w:val="00C079C4"/>
    <w:rsid w:val="00C07B0B"/>
    <w:rsid w:val="00C07B24"/>
    <w:rsid w:val="00C07D53"/>
    <w:rsid w:val="00C07E5E"/>
    <w:rsid w:val="00C10105"/>
    <w:rsid w:val="00C102CE"/>
    <w:rsid w:val="00C10508"/>
    <w:rsid w:val="00C106ED"/>
    <w:rsid w:val="00C107E0"/>
    <w:rsid w:val="00C109CA"/>
    <w:rsid w:val="00C10D64"/>
    <w:rsid w:val="00C10DB5"/>
    <w:rsid w:val="00C10E86"/>
    <w:rsid w:val="00C10EA4"/>
    <w:rsid w:val="00C111B2"/>
    <w:rsid w:val="00C1128C"/>
    <w:rsid w:val="00C112B5"/>
    <w:rsid w:val="00C113EB"/>
    <w:rsid w:val="00C114DB"/>
    <w:rsid w:val="00C115CA"/>
    <w:rsid w:val="00C115FE"/>
    <w:rsid w:val="00C117A8"/>
    <w:rsid w:val="00C117AE"/>
    <w:rsid w:val="00C117FB"/>
    <w:rsid w:val="00C119AE"/>
    <w:rsid w:val="00C11C75"/>
    <w:rsid w:val="00C11C9B"/>
    <w:rsid w:val="00C11DB0"/>
    <w:rsid w:val="00C11F89"/>
    <w:rsid w:val="00C11FCB"/>
    <w:rsid w:val="00C1209E"/>
    <w:rsid w:val="00C1229F"/>
    <w:rsid w:val="00C12352"/>
    <w:rsid w:val="00C1236E"/>
    <w:rsid w:val="00C12698"/>
    <w:rsid w:val="00C1269D"/>
    <w:rsid w:val="00C127C6"/>
    <w:rsid w:val="00C12908"/>
    <w:rsid w:val="00C12AC4"/>
    <w:rsid w:val="00C12BC4"/>
    <w:rsid w:val="00C12C9A"/>
    <w:rsid w:val="00C12CFA"/>
    <w:rsid w:val="00C12E43"/>
    <w:rsid w:val="00C13133"/>
    <w:rsid w:val="00C13415"/>
    <w:rsid w:val="00C14041"/>
    <w:rsid w:val="00C14134"/>
    <w:rsid w:val="00C141B9"/>
    <w:rsid w:val="00C1425D"/>
    <w:rsid w:val="00C142B3"/>
    <w:rsid w:val="00C14321"/>
    <w:rsid w:val="00C1439E"/>
    <w:rsid w:val="00C1464A"/>
    <w:rsid w:val="00C1466E"/>
    <w:rsid w:val="00C146E5"/>
    <w:rsid w:val="00C148F3"/>
    <w:rsid w:val="00C1495A"/>
    <w:rsid w:val="00C14A0D"/>
    <w:rsid w:val="00C14AA8"/>
    <w:rsid w:val="00C14C87"/>
    <w:rsid w:val="00C14DC9"/>
    <w:rsid w:val="00C14DCF"/>
    <w:rsid w:val="00C14FF7"/>
    <w:rsid w:val="00C154F0"/>
    <w:rsid w:val="00C155E9"/>
    <w:rsid w:val="00C158C6"/>
    <w:rsid w:val="00C1598F"/>
    <w:rsid w:val="00C159E5"/>
    <w:rsid w:val="00C15C18"/>
    <w:rsid w:val="00C15F00"/>
    <w:rsid w:val="00C15FA2"/>
    <w:rsid w:val="00C161F7"/>
    <w:rsid w:val="00C165F2"/>
    <w:rsid w:val="00C16800"/>
    <w:rsid w:val="00C168F7"/>
    <w:rsid w:val="00C16B93"/>
    <w:rsid w:val="00C16C57"/>
    <w:rsid w:val="00C17071"/>
    <w:rsid w:val="00C172D4"/>
    <w:rsid w:val="00C1736C"/>
    <w:rsid w:val="00C17464"/>
    <w:rsid w:val="00C1747F"/>
    <w:rsid w:val="00C17587"/>
    <w:rsid w:val="00C17589"/>
    <w:rsid w:val="00C176E0"/>
    <w:rsid w:val="00C1797D"/>
    <w:rsid w:val="00C179A9"/>
    <w:rsid w:val="00C17AD1"/>
    <w:rsid w:val="00C17B28"/>
    <w:rsid w:val="00C17C3A"/>
    <w:rsid w:val="00C17C49"/>
    <w:rsid w:val="00C17D73"/>
    <w:rsid w:val="00C17F8D"/>
    <w:rsid w:val="00C204D1"/>
    <w:rsid w:val="00C2072F"/>
    <w:rsid w:val="00C2077F"/>
    <w:rsid w:val="00C207D7"/>
    <w:rsid w:val="00C20855"/>
    <w:rsid w:val="00C20A22"/>
    <w:rsid w:val="00C20B72"/>
    <w:rsid w:val="00C20CCC"/>
    <w:rsid w:val="00C20DD8"/>
    <w:rsid w:val="00C20EF1"/>
    <w:rsid w:val="00C20F4A"/>
    <w:rsid w:val="00C20F65"/>
    <w:rsid w:val="00C21417"/>
    <w:rsid w:val="00C21430"/>
    <w:rsid w:val="00C21529"/>
    <w:rsid w:val="00C2154A"/>
    <w:rsid w:val="00C21599"/>
    <w:rsid w:val="00C2159E"/>
    <w:rsid w:val="00C21621"/>
    <w:rsid w:val="00C21708"/>
    <w:rsid w:val="00C218FD"/>
    <w:rsid w:val="00C21938"/>
    <w:rsid w:val="00C21D43"/>
    <w:rsid w:val="00C21DDD"/>
    <w:rsid w:val="00C21F0A"/>
    <w:rsid w:val="00C21F0C"/>
    <w:rsid w:val="00C21F0E"/>
    <w:rsid w:val="00C21F74"/>
    <w:rsid w:val="00C21FE5"/>
    <w:rsid w:val="00C22135"/>
    <w:rsid w:val="00C2237D"/>
    <w:rsid w:val="00C224CE"/>
    <w:rsid w:val="00C22648"/>
    <w:rsid w:val="00C22736"/>
    <w:rsid w:val="00C22751"/>
    <w:rsid w:val="00C228C7"/>
    <w:rsid w:val="00C228DD"/>
    <w:rsid w:val="00C22AAF"/>
    <w:rsid w:val="00C22BB2"/>
    <w:rsid w:val="00C22C6D"/>
    <w:rsid w:val="00C22F52"/>
    <w:rsid w:val="00C22F6C"/>
    <w:rsid w:val="00C22F80"/>
    <w:rsid w:val="00C2305A"/>
    <w:rsid w:val="00C23206"/>
    <w:rsid w:val="00C233AC"/>
    <w:rsid w:val="00C234C5"/>
    <w:rsid w:val="00C237A7"/>
    <w:rsid w:val="00C2383E"/>
    <w:rsid w:val="00C2386E"/>
    <w:rsid w:val="00C238FF"/>
    <w:rsid w:val="00C239B2"/>
    <w:rsid w:val="00C239F9"/>
    <w:rsid w:val="00C23C86"/>
    <w:rsid w:val="00C23D10"/>
    <w:rsid w:val="00C23D80"/>
    <w:rsid w:val="00C23E85"/>
    <w:rsid w:val="00C24059"/>
    <w:rsid w:val="00C241CF"/>
    <w:rsid w:val="00C243C5"/>
    <w:rsid w:val="00C24522"/>
    <w:rsid w:val="00C24602"/>
    <w:rsid w:val="00C2467C"/>
    <w:rsid w:val="00C24721"/>
    <w:rsid w:val="00C247CA"/>
    <w:rsid w:val="00C247D5"/>
    <w:rsid w:val="00C24A17"/>
    <w:rsid w:val="00C24DA6"/>
    <w:rsid w:val="00C24F97"/>
    <w:rsid w:val="00C25129"/>
    <w:rsid w:val="00C251D5"/>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49"/>
    <w:rsid w:val="00C26987"/>
    <w:rsid w:val="00C26B21"/>
    <w:rsid w:val="00C26C04"/>
    <w:rsid w:val="00C26D87"/>
    <w:rsid w:val="00C27135"/>
    <w:rsid w:val="00C272D7"/>
    <w:rsid w:val="00C273AD"/>
    <w:rsid w:val="00C2745D"/>
    <w:rsid w:val="00C27553"/>
    <w:rsid w:val="00C27652"/>
    <w:rsid w:val="00C276F8"/>
    <w:rsid w:val="00C27718"/>
    <w:rsid w:val="00C27757"/>
    <w:rsid w:val="00C279F0"/>
    <w:rsid w:val="00C27A47"/>
    <w:rsid w:val="00C27C57"/>
    <w:rsid w:val="00C27CEB"/>
    <w:rsid w:val="00C27E8A"/>
    <w:rsid w:val="00C27E9F"/>
    <w:rsid w:val="00C30259"/>
    <w:rsid w:val="00C30452"/>
    <w:rsid w:val="00C30670"/>
    <w:rsid w:val="00C3070C"/>
    <w:rsid w:val="00C30851"/>
    <w:rsid w:val="00C30858"/>
    <w:rsid w:val="00C30971"/>
    <w:rsid w:val="00C30982"/>
    <w:rsid w:val="00C30983"/>
    <w:rsid w:val="00C3098C"/>
    <w:rsid w:val="00C30A9F"/>
    <w:rsid w:val="00C30AC3"/>
    <w:rsid w:val="00C30F12"/>
    <w:rsid w:val="00C3133E"/>
    <w:rsid w:val="00C313E0"/>
    <w:rsid w:val="00C31668"/>
    <w:rsid w:val="00C316B9"/>
    <w:rsid w:val="00C3172B"/>
    <w:rsid w:val="00C31730"/>
    <w:rsid w:val="00C31767"/>
    <w:rsid w:val="00C3188A"/>
    <w:rsid w:val="00C318B8"/>
    <w:rsid w:val="00C31941"/>
    <w:rsid w:val="00C31B2B"/>
    <w:rsid w:val="00C31C41"/>
    <w:rsid w:val="00C31F17"/>
    <w:rsid w:val="00C32B13"/>
    <w:rsid w:val="00C32C19"/>
    <w:rsid w:val="00C32D30"/>
    <w:rsid w:val="00C32D4E"/>
    <w:rsid w:val="00C32D90"/>
    <w:rsid w:val="00C32EBF"/>
    <w:rsid w:val="00C32EEF"/>
    <w:rsid w:val="00C330A8"/>
    <w:rsid w:val="00C3364A"/>
    <w:rsid w:val="00C3368F"/>
    <w:rsid w:val="00C336ED"/>
    <w:rsid w:val="00C338F1"/>
    <w:rsid w:val="00C33935"/>
    <w:rsid w:val="00C33AD0"/>
    <w:rsid w:val="00C33AD9"/>
    <w:rsid w:val="00C33BDF"/>
    <w:rsid w:val="00C33C8F"/>
    <w:rsid w:val="00C33C94"/>
    <w:rsid w:val="00C33DAF"/>
    <w:rsid w:val="00C33F4A"/>
    <w:rsid w:val="00C33FBD"/>
    <w:rsid w:val="00C3403F"/>
    <w:rsid w:val="00C3421A"/>
    <w:rsid w:val="00C346B0"/>
    <w:rsid w:val="00C349D6"/>
    <w:rsid w:val="00C35046"/>
    <w:rsid w:val="00C35646"/>
    <w:rsid w:val="00C35799"/>
    <w:rsid w:val="00C358E5"/>
    <w:rsid w:val="00C35C45"/>
    <w:rsid w:val="00C35D29"/>
    <w:rsid w:val="00C35DE0"/>
    <w:rsid w:val="00C35E75"/>
    <w:rsid w:val="00C36132"/>
    <w:rsid w:val="00C3621C"/>
    <w:rsid w:val="00C36336"/>
    <w:rsid w:val="00C365DF"/>
    <w:rsid w:val="00C365EF"/>
    <w:rsid w:val="00C36694"/>
    <w:rsid w:val="00C36D08"/>
    <w:rsid w:val="00C36EEB"/>
    <w:rsid w:val="00C3714B"/>
    <w:rsid w:val="00C373AB"/>
    <w:rsid w:val="00C374B7"/>
    <w:rsid w:val="00C374E8"/>
    <w:rsid w:val="00C37876"/>
    <w:rsid w:val="00C378CF"/>
    <w:rsid w:val="00C37B74"/>
    <w:rsid w:val="00C37DC0"/>
    <w:rsid w:val="00C37F14"/>
    <w:rsid w:val="00C400B9"/>
    <w:rsid w:val="00C401C1"/>
    <w:rsid w:val="00C4023B"/>
    <w:rsid w:val="00C402A0"/>
    <w:rsid w:val="00C402F9"/>
    <w:rsid w:val="00C4050B"/>
    <w:rsid w:val="00C40B93"/>
    <w:rsid w:val="00C41028"/>
    <w:rsid w:val="00C41072"/>
    <w:rsid w:val="00C41129"/>
    <w:rsid w:val="00C4139C"/>
    <w:rsid w:val="00C413CD"/>
    <w:rsid w:val="00C413E9"/>
    <w:rsid w:val="00C414B6"/>
    <w:rsid w:val="00C41517"/>
    <w:rsid w:val="00C41555"/>
    <w:rsid w:val="00C41593"/>
    <w:rsid w:val="00C41632"/>
    <w:rsid w:val="00C4172E"/>
    <w:rsid w:val="00C4179E"/>
    <w:rsid w:val="00C417FD"/>
    <w:rsid w:val="00C418FD"/>
    <w:rsid w:val="00C41995"/>
    <w:rsid w:val="00C41B3F"/>
    <w:rsid w:val="00C41CBD"/>
    <w:rsid w:val="00C41D00"/>
    <w:rsid w:val="00C41D96"/>
    <w:rsid w:val="00C41DDB"/>
    <w:rsid w:val="00C421E9"/>
    <w:rsid w:val="00C42322"/>
    <w:rsid w:val="00C4245F"/>
    <w:rsid w:val="00C42474"/>
    <w:rsid w:val="00C42500"/>
    <w:rsid w:val="00C42525"/>
    <w:rsid w:val="00C42627"/>
    <w:rsid w:val="00C4263F"/>
    <w:rsid w:val="00C42644"/>
    <w:rsid w:val="00C426B0"/>
    <w:rsid w:val="00C426BA"/>
    <w:rsid w:val="00C42763"/>
    <w:rsid w:val="00C42874"/>
    <w:rsid w:val="00C429EF"/>
    <w:rsid w:val="00C42B4F"/>
    <w:rsid w:val="00C42C8D"/>
    <w:rsid w:val="00C42E4F"/>
    <w:rsid w:val="00C42EE4"/>
    <w:rsid w:val="00C4322E"/>
    <w:rsid w:val="00C43415"/>
    <w:rsid w:val="00C43586"/>
    <w:rsid w:val="00C4371A"/>
    <w:rsid w:val="00C437D3"/>
    <w:rsid w:val="00C43824"/>
    <w:rsid w:val="00C43B54"/>
    <w:rsid w:val="00C43D90"/>
    <w:rsid w:val="00C43DEE"/>
    <w:rsid w:val="00C43EE7"/>
    <w:rsid w:val="00C44091"/>
    <w:rsid w:val="00C4463C"/>
    <w:rsid w:val="00C4473F"/>
    <w:rsid w:val="00C44775"/>
    <w:rsid w:val="00C4477C"/>
    <w:rsid w:val="00C44855"/>
    <w:rsid w:val="00C44A73"/>
    <w:rsid w:val="00C44AD7"/>
    <w:rsid w:val="00C44CD8"/>
    <w:rsid w:val="00C44DDB"/>
    <w:rsid w:val="00C44F07"/>
    <w:rsid w:val="00C45026"/>
    <w:rsid w:val="00C452DA"/>
    <w:rsid w:val="00C45376"/>
    <w:rsid w:val="00C45643"/>
    <w:rsid w:val="00C4588F"/>
    <w:rsid w:val="00C45902"/>
    <w:rsid w:val="00C45A48"/>
    <w:rsid w:val="00C45BCA"/>
    <w:rsid w:val="00C45D47"/>
    <w:rsid w:val="00C45D75"/>
    <w:rsid w:val="00C45EA4"/>
    <w:rsid w:val="00C45EAF"/>
    <w:rsid w:val="00C4604C"/>
    <w:rsid w:val="00C460FC"/>
    <w:rsid w:val="00C46101"/>
    <w:rsid w:val="00C4618D"/>
    <w:rsid w:val="00C4634F"/>
    <w:rsid w:val="00C46375"/>
    <w:rsid w:val="00C464FC"/>
    <w:rsid w:val="00C466B1"/>
    <w:rsid w:val="00C466BE"/>
    <w:rsid w:val="00C46845"/>
    <w:rsid w:val="00C4687A"/>
    <w:rsid w:val="00C46CF7"/>
    <w:rsid w:val="00C46EDC"/>
    <w:rsid w:val="00C46F26"/>
    <w:rsid w:val="00C47062"/>
    <w:rsid w:val="00C4740D"/>
    <w:rsid w:val="00C4742D"/>
    <w:rsid w:val="00C4796E"/>
    <w:rsid w:val="00C47A1A"/>
    <w:rsid w:val="00C47D4F"/>
    <w:rsid w:val="00C47ED2"/>
    <w:rsid w:val="00C47F7F"/>
    <w:rsid w:val="00C47F9F"/>
    <w:rsid w:val="00C4B7CF"/>
    <w:rsid w:val="00C50149"/>
    <w:rsid w:val="00C504E9"/>
    <w:rsid w:val="00C504F4"/>
    <w:rsid w:val="00C505EB"/>
    <w:rsid w:val="00C50A6D"/>
    <w:rsid w:val="00C50A87"/>
    <w:rsid w:val="00C50B79"/>
    <w:rsid w:val="00C50EE9"/>
    <w:rsid w:val="00C51079"/>
    <w:rsid w:val="00C5120A"/>
    <w:rsid w:val="00C513F9"/>
    <w:rsid w:val="00C5142A"/>
    <w:rsid w:val="00C514A1"/>
    <w:rsid w:val="00C518AA"/>
    <w:rsid w:val="00C518E1"/>
    <w:rsid w:val="00C51BF2"/>
    <w:rsid w:val="00C51CB3"/>
    <w:rsid w:val="00C51CD7"/>
    <w:rsid w:val="00C51D34"/>
    <w:rsid w:val="00C51DC1"/>
    <w:rsid w:val="00C51FF4"/>
    <w:rsid w:val="00C523A1"/>
    <w:rsid w:val="00C523C0"/>
    <w:rsid w:val="00C52996"/>
    <w:rsid w:val="00C52A9C"/>
    <w:rsid w:val="00C52D23"/>
    <w:rsid w:val="00C52EE3"/>
    <w:rsid w:val="00C53146"/>
    <w:rsid w:val="00C53157"/>
    <w:rsid w:val="00C531B1"/>
    <w:rsid w:val="00C533C4"/>
    <w:rsid w:val="00C533D7"/>
    <w:rsid w:val="00C533E9"/>
    <w:rsid w:val="00C5340A"/>
    <w:rsid w:val="00C5341A"/>
    <w:rsid w:val="00C5348A"/>
    <w:rsid w:val="00C534DC"/>
    <w:rsid w:val="00C5385D"/>
    <w:rsid w:val="00C5394A"/>
    <w:rsid w:val="00C53954"/>
    <w:rsid w:val="00C53C9A"/>
    <w:rsid w:val="00C53D1C"/>
    <w:rsid w:val="00C53D77"/>
    <w:rsid w:val="00C53E38"/>
    <w:rsid w:val="00C53EC7"/>
    <w:rsid w:val="00C53F59"/>
    <w:rsid w:val="00C5424D"/>
    <w:rsid w:val="00C542BD"/>
    <w:rsid w:val="00C543EE"/>
    <w:rsid w:val="00C54541"/>
    <w:rsid w:val="00C5496D"/>
    <w:rsid w:val="00C54BAF"/>
    <w:rsid w:val="00C54ED1"/>
    <w:rsid w:val="00C554C8"/>
    <w:rsid w:val="00C55951"/>
    <w:rsid w:val="00C55E3D"/>
    <w:rsid w:val="00C55EAE"/>
    <w:rsid w:val="00C55EB4"/>
    <w:rsid w:val="00C55F4D"/>
    <w:rsid w:val="00C55FF0"/>
    <w:rsid w:val="00C562AD"/>
    <w:rsid w:val="00C563EE"/>
    <w:rsid w:val="00C564A0"/>
    <w:rsid w:val="00C564A2"/>
    <w:rsid w:val="00C56511"/>
    <w:rsid w:val="00C565B0"/>
    <w:rsid w:val="00C565F9"/>
    <w:rsid w:val="00C56780"/>
    <w:rsid w:val="00C56E67"/>
    <w:rsid w:val="00C57110"/>
    <w:rsid w:val="00C5722D"/>
    <w:rsid w:val="00C5749B"/>
    <w:rsid w:val="00C574EC"/>
    <w:rsid w:val="00C57638"/>
    <w:rsid w:val="00C57833"/>
    <w:rsid w:val="00C57886"/>
    <w:rsid w:val="00C578AA"/>
    <w:rsid w:val="00C57950"/>
    <w:rsid w:val="00C579F2"/>
    <w:rsid w:val="00C57A34"/>
    <w:rsid w:val="00C57B63"/>
    <w:rsid w:val="00C57CB4"/>
    <w:rsid w:val="00C57D34"/>
    <w:rsid w:val="00C57E8F"/>
    <w:rsid w:val="00C57F07"/>
    <w:rsid w:val="00C57F11"/>
    <w:rsid w:val="00C57FAB"/>
    <w:rsid w:val="00C60038"/>
    <w:rsid w:val="00C60344"/>
    <w:rsid w:val="00C60353"/>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B8A"/>
    <w:rsid w:val="00C61E92"/>
    <w:rsid w:val="00C61F59"/>
    <w:rsid w:val="00C6204F"/>
    <w:rsid w:val="00C6244D"/>
    <w:rsid w:val="00C6254A"/>
    <w:rsid w:val="00C6267D"/>
    <w:rsid w:val="00C627B0"/>
    <w:rsid w:val="00C628E8"/>
    <w:rsid w:val="00C62ADF"/>
    <w:rsid w:val="00C62B02"/>
    <w:rsid w:val="00C62B9D"/>
    <w:rsid w:val="00C62D49"/>
    <w:rsid w:val="00C62E2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4DA9"/>
    <w:rsid w:val="00C65041"/>
    <w:rsid w:val="00C6506C"/>
    <w:rsid w:val="00C652C2"/>
    <w:rsid w:val="00C652CB"/>
    <w:rsid w:val="00C653A4"/>
    <w:rsid w:val="00C6558C"/>
    <w:rsid w:val="00C65D74"/>
    <w:rsid w:val="00C65DEF"/>
    <w:rsid w:val="00C65E70"/>
    <w:rsid w:val="00C661F6"/>
    <w:rsid w:val="00C6620B"/>
    <w:rsid w:val="00C662BC"/>
    <w:rsid w:val="00C664E1"/>
    <w:rsid w:val="00C6653F"/>
    <w:rsid w:val="00C6663D"/>
    <w:rsid w:val="00C667D3"/>
    <w:rsid w:val="00C66870"/>
    <w:rsid w:val="00C66A77"/>
    <w:rsid w:val="00C66D2B"/>
    <w:rsid w:val="00C66F3A"/>
    <w:rsid w:val="00C66FA8"/>
    <w:rsid w:val="00C674D9"/>
    <w:rsid w:val="00C67763"/>
    <w:rsid w:val="00C678C6"/>
    <w:rsid w:val="00C67A3C"/>
    <w:rsid w:val="00C67B92"/>
    <w:rsid w:val="00C67DAC"/>
    <w:rsid w:val="00C67DB9"/>
    <w:rsid w:val="00C701A3"/>
    <w:rsid w:val="00C701FA"/>
    <w:rsid w:val="00C702A8"/>
    <w:rsid w:val="00C702CB"/>
    <w:rsid w:val="00C702EF"/>
    <w:rsid w:val="00C7046D"/>
    <w:rsid w:val="00C70549"/>
    <w:rsid w:val="00C70748"/>
    <w:rsid w:val="00C70770"/>
    <w:rsid w:val="00C7082C"/>
    <w:rsid w:val="00C708DC"/>
    <w:rsid w:val="00C70A53"/>
    <w:rsid w:val="00C70CE7"/>
    <w:rsid w:val="00C70E6C"/>
    <w:rsid w:val="00C7136F"/>
    <w:rsid w:val="00C714E9"/>
    <w:rsid w:val="00C7155F"/>
    <w:rsid w:val="00C71560"/>
    <w:rsid w:val="00C71618"/>
    <w:rsid w:val="00C716B2"/>
    <w:rsid w:val="00C718A7"/>
    <w:rsid w:val="00C718AE"/>
    <w:rsid w:val="00C71A93"/>
    <w:rsid w:val="00C71C88"/>
    <w:rsid w:val="00C71F14"/>
    <w:rsid w:val="00C71FCB"/>
    <w:rsid w:val="00C722CC"/>
    <w:rsid w:val="00C722DE"/>
    <w:rsid w:val="00C723F4"/>
    <w:rsid w:val="00C72437"/>
    <w:rsid w:val="00C7250B"/>
    <w:rsid w:val="00C725D4"/>
    <w:rsid w:val="00C72746"/>
    <w:rsid w:val="00C72981"/>
    <w:rsid w:val="00C72AA1"/>
    <w:rsid w:val="00C72D28"/>
    <w:rsid w:val="00C72D89"/>
    <w:rsid w:val="00C72D98"/>
    <w:rsid w:val="00C72DD8"/>
    <w:rsid w:val="00C72EE1"/>
    <w:rsid w:val="00C72FC9"/>
    <w:rsid w:val="00C730C7"/>
    <w:rsid w:val="00C73491"/>
    <w:rsid w:val="00C73841"/>
    <w:rsid w:val="00C73BE6"/>
    <w:rsid w:val="00C73BEF"/>
    <w:rsid w:val="00C73C87"/>
    <w:rsid w:val="00C73E4E"/>
    <w:rsid w:val="00C73EF7"/>
    <w:rsid w:val="00C74029"/>
    <w:rsid w:val="00C7406B"/>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AB6"/>
    <w:rsid w:val="00C75CCA"/>
    <w:rsid w:val="00C75E42"/>
    <w:rsid w:val="00C76309"/>
    <w:rsid w:val="00C76582"/>
    <w:rsid w:val="00C76829"/>
    <w:rsid w:val="00C76B63"/>
    <w:rsid w:val="00C76B67"/>
    <w:rsid w:val="00C76D20"/>
    <w:rsid w:val="00C770FE"/>
    <w:rsid w:val="00C77134"/>
    <w:rsid w:val="00C77477"/>
    <w:rsid w:val="00C7768F"/>
    <w:rsid w:val="00C77693"/>
    <w:rsid w:val="00C776CD"/>
    <w:rsid w:val="00C77741"/>
    <w:rsid w:val="00C77748"/>
    <w:rsid w:val="00C77928"/>
    <w:rsid w:val="00C779C3"/>
    <w:rsid w:val="00C77B25"/>
    <w:rsid w:val="00C77F27"/>
    <w:rsid w:val="00C77FE4"/>
    <w:rsid w:val="00C8016C"/>
    <w:rsid w:val="00C80353"/>
    <w:rsid w:val="00C803E4"/>
    <w:rsid w:val="00C80470"/>
    <w:rsid w:val="00C8080A"/>
    <w:rsid w:val="00C809B1"/>
    <w:rsid w:val="00C80B2D"/>
    <w:rsid w:val="00C80B4B"/>
    <w:rsid w:val="00C80D6F"/>
    <w:rsid w:val="00C8110A"/>
    <w:rsid w:val="00C81238"/>
    <w:rsid w:val="00C81257"/>
    <w:rsid w:val="00C81499"/>
    <w:rsid w:val="00C81509"/>
    <w:rsid w:val="00C81617"/>
    <w:rsid w:val="00C81865"/>
    <w:rsid w:val="00C81A4A"/>
    <w:rsid w:val="00C81ACD"/>
    <w:rsid w:val="00C81AFC"/>
    <w:rsid w:val="00C81B0F"/>
    <w:rsid w:val="00C81E67"/>
    <w:rsid w:val="00C81F18"/>
    <w:rsid w:val="00C81FE3"/>
    <w:rsid w:val="00C81FEF"/>
    <w:rsid w:val="00C82036"/>
    <w:rsid w:val="00C82105"/>
    <w:rsid w:val="00C82403"/>
    <w:rsid w:val="00C82446"/>
    <w:rsid w:val="00C8245C"/>
    <w:rsid w:val="00C824D3"/>
    <w:rsid w:val="00C8259C"/>
    <w:rsid w:val="00C8271B"/>
    <w:rsid w:val="00C82795"/>
    <w:rsid w:val="00C8283F"/>
    <w:rsid w:val="00C8291D"/>
    <w:rsid w:val="00C82982"/>
    <w:rsid w:val="00C82B24"/>
    <w:rsid w:val="00C82BA1"/>
    <w:rsid w:val="00C82BEB"/>
    <w:rsid w:val="00C8331A"/>
    <w:rsid w:val="00C833FA"/>
    <w:rsid w:val="00C835F2"/>
    <w:rsid w:val="00C836FE"/>
    <w:rsid w:val="00C837FB"/>
    <w:rsid w:val="00C83C71"/>
    <w:rsid w:val="00C83DD7"/>
    <w:rsid w:val="00C84687"/>
    <w:rsid w:val="00C846F1"/>
    <w:rsid w:val="00C848C9"/>
    <w:rsid w:val="00C84ABF"/>
    <w:rsid w:val="00C84B08"/>
    <w:rsid w:val="00C84C98"/>
    <w:rsid w:val="00C84CA3"/>
    <w:rsid w:val="00C84CCA"/>
    <w:rsid w:val="00C84DA1"/>
    <w:rsid w:val="00C850CA"/>
    <w:rsid w:val="00C851BC"/>
    <w:rsid w:val="00C85325"/>
    <w:rsid w:val="00C85469"/>
    <w:rsid w:val="00C854B3"/>
    <w:rsid w:val="00C85653"/>
    <w:rsid w:val="00C8566A"/>
    <w:rsid w:val="00C8569B"/>
    <w:rsid w:val="00C859D9"/>
    <w:rsid w:val="00C85E23"/>
    <w:rsid w:val="00C85E65"/>
    <w:rsid w:val="00C85F4F"/>
    <w:rsid w:val="00C85F87"/>
    <w:rsid w:val="00C86028"/>
    <w:rsid w:val="00C86113"/>
    <w:rsid w:val="00C86168"/>
    <w:rsid w:val="00C861F0"/>
    <w:rsid w:val="00C86479"/>
    <w:rsid w:val="00C86666"/>
    <w:rsid w:val="00C86814"/>
    <w:rsid w:val="00C869F1"/>
    <w:rsid w:val="00C86A6C"/>
    <w:rsid w:val="00C86A81"/>
    <w:rsid w:val="00C86A91"/>
    <w:rsid w:val="00C86B24"/>
    <w:rsid w:val="00C86BFD"/>
    <w:rsid w:val="00C86E96"/>
    <w:rsid w:val="00C86FEC"/>
    <w:rsid w:val="00C87172"/>
    <w:rsid w:val="00C871D4"/>
    <w:rsid w:val="00C87A6A"/>
    <w:rsid w:val="00C87E2C"/>
    <w:rsid w:val="00C90036"/>
    <w:rsid w:val="00C901D7"/>
    <w:rsid w:val="00C9042A"/>
    <w:rsid w:val="00C90534"/>
    <w:rsid w:val="00C905C2"/>
    <w:rsid w:val="00C90624"/>
    <w:rsid w:val="00C907AD"/>
    <w:rsid w:val="00C90DF2"/>
    <w:rsid w:val="00C90EC2"/>
    <w:rsid w:val="00C90F37"/>
    <w:rsid w:val="00C90FFB"/>
    <w:rsid w:val="00C912EF"/>
    <w:rsid w:val="00C9136B"/>
    <w:rsid w:val="00C913C9"/>
    <w:rsid w:val="00C91655"/>
    <w:rsid w:val="00C91680"/>
    <w:rsid w:val="00C9170A"/>
    <w:rsid w:val="00C918DC"/>
    <w:rsid w:val="00C91B55"/>
    <w:rsid w:val="00C91B76"/>
    <w:rsid w:val="00C91D1F"/>
    <w:rsid w:val="00C91DBC"/>
    <w:rsid w:val="00C91E8D"/>
    <w:rsid w:val="00C91FBC"/>
    <w:rsid w:val="00C922C9"/>
    <w:rsid w:val="00C92315"/>
    <w:rsid w:val="00C9254C"/>
    <w:rsid w:val="00C92600"/>
    <w:rsid w:val="00C92882"/>
    <w:rsid w:val="00C9293C"/>
    <w:rsid w:val="00C929BC"/>
    <w:rsid w:val="00C92A0F"/>
    <w:rsid w:val="00C92AA0"/>
    <w:rsid w:val="00C92B1B"/>
    <w:rsid w:val="00C92B8C"/>
    <w:rsid w:val="00C92E69"/>
    <w:rsid w:val="00C934A5"/>
    <w:rsid w:val="00C934AA"/>
    <w:rsid w:val="00C9356C"/>
    <w:rsid w:val="00C935BD"/>
    <w:rsid w:val="00C93838"/>
    <w:rsid w:val="00C939A6"/>
    <w:rsid w:val="00C93DCE"/>
    <w:rsid w:val="00C93F37"/>
    <w:rsid w:val="00C93F79"/>
    <w:rsid w:val="00C94028"/>
    <w:rsid w:val="00C9404D"/>
    <w:rsid w:val="00C9406A"/>
    <w:rsid w:val="00C94289"/>
    <w:rsid w:val="00C942E4"/>
    <w:rsid w:val="00C943BE"/>
    <w:rsid w:val="00C9450D"/>
    <w:rsid w:val="00C94527"/>
    <w:rsid w:val="00C946E6"/>
    <w:rsid w:val="00C94778"/>
    <w:rsid w:val="00C947C9"/>
    <w:rsid w:val="00C94910"/>
    <w:rsid w:val="00C94A1A"/>
    <w:rsid w:val="00C94A29"/>
    <w:rsid w:val="00C94B93"/>
    <w:rsid w:val="00C94BE5"/>
    <w:rsid w:val="00C94D12"/>
    <w:rsid w:val="00C94D69"/>
    <w:rsid w:val="00C94DBF"/>
    <w:rsid w:val="00C95276"/>
    <w:rsid w:val="00C953C9"/>
    <w:rsid w:val="00C9551B"/>
    <w:rsid w:val="00C956B6"/>
    <w:rsid w:val="00C9580A"/>
    <w:rsid w:val="00C95A20"/>
    <w:rsid w:val="00C95A95"/>
    <w:rsid w:val="00C95C50"/>
    <w:rsid w:val="00C95CA5"/>
    <w:rsid w:val="00C95D6B"/>
    <w:rsid w:val="00C95F2B"/>
    <w:rsid w:val="00C963C8"/>
    <w:rsid w:val="00C965B8"/>
    <w:rsid w:val="00C96744"/>
    <w:rsid w:val="00C967EA"/>
    <w:rsid w:val="00C968B6"/>
    <w:rsid w:val="00C96B4D"/>
    <w:rsid w:val="00C96DCA"/>
    <w:rsid w:val="00C96E5A"/>
    <w:rsid w:val="00C96FED"/>
    <w:rsid w:val="00C97448"/>
    <w:rsid w:val="00C97558"/>
    <w:rsid w:val="00C975AD"/>
    <w:rsid w:val="00C97665"/>
    <w:rsid w:val="00C97684"/>
    <w:rsid w:val="00C978E3"/>
    <w:rsid w:val="00C97B29"/>
    <w:rsid w:val="00C97CE0"/>
    <w:rsid w:val="00C97CF5"/>
    <w:rsid w:val="00C97F51"/>
    <w:rsid w:val="00C97F6F"/>
    <w:rsid w:val="00CA011A"/>
    <w:rsid w:val="00CA0176"/>
    <w:rsid w:val="00CA02EA"/>
    <w:rsid w:val="00CA043C"/>
    <w:rsid w:val="00CA0444"/>
    <w:rsid w:val="00CA04E6"/>
    <w:rsid w:val="00CA063E"/>
    <w:rsid w:val="00CA069B"/>
    <w:rsid w:val="00CA074A"/>
    <w:rsid w:val="00CA0807"/>
    <w:rsid w:val="00CA0958"/>
    <w:rsid w:val="00CA0A5F"/>
    <w:rsid w:val="00CA0BA9"/>
    <w:rsid w:val="00CA0E06"/>
    <w:rsid w:val="00CA0EA4"/>
    <w:rsid w:val="00CA0FDF"/>
    <w:rsid w:val="00CA1172"/>
    <w:rsid w:val="00CA1435"/>
    <w:rsid w:val="00CA15ED"/>
    <w:rsid w:val="00CA16E5"/>
    <w:rsid w:val="00CA1720"/>
    <w:rsid w:val="00CA1825"/>
    <w:rsid w:val="00CA18A4"/>
    <w:rsid w:val="00CA18B2"/>
    <w:rsid w:val="00CA1CAB"/>
    <w:rsid w:val="00CA2002"/>
    <w:rsid w:val="00CA2137"/>
    <w:rsid w:val="00CA2282"/>
    <w:rsid w:val="00CA232D"/>
    <w:rsid w:val="00CA2444"/>
    <w:rsid w:val="00CA25A0"/>
    <w:rsid w:val="00CA2612"/>
    <w:rsid w:val="00CA276C"/>
    <w:rsid w:val="00CA2867"/>
    <w:rsid w:val="00CA2946"/>
    <w:rsid w:val="00CA2A90"/>
    <w:rsid w:val="00CA2B9A"/>
    <w:rsid w:val="00CA2CCA"/>
    <w:rsid w:val="00CA2D73"/>
    <w:rsid w:val="00CA2EC4"/>
    <w:rsid w:val="00CA33B1"/>
    <w:rsid w:val="00CA358A"/>
    <w:rsid w:val="00CA35DC"/>
    <w:rsid w:val="00CA3621"/>
    <w:rsid w:val="00CA36EF"/>
    <w:rsid w:val="00CA3748"/>
    <w:rsid w:val="00CA37BF"/>
    <w:rsid w:val="00CA382F"/>
    <w:rsid w:val="00CA3E01"/>
    <w:rsid w:val="00CA3EE0"/>
    <w:rsid w:val="00CA3EF1"/>
    <w:rsid w:val="00CA3F5F"/>
    <w:rsid w:val="00CA424F"/>
    <w:rsid w:val="00CA45E4"/>
    <w:rsid w:val="00CA4660"/>
    <w:rsid w:val="00CA489D"/>
    <w:rsid w:val="00CA4A30"/>
    <w:rsid w:val="00CA4A58"/>
    <w:rsid w:val="00CA4AB6"/>
    <w:rsid w:val="00CA4BA2"/>
    <w:rsid w:val="00CA4D48"/>
    <w:rsid w:val="00CA4D55"/>
    <w:rsid w:val="00CA4F61"/>
    <w:rsid w:val="00CA516A"/>
    <w:rsid w:val="00CA5260"/>
    <w:rsid w:val="00CA5402"/>
    <w:rsid w:val="00CA5B70"/>
    <w:rsid w:val="00CA5BC0"/>
    <w:rsid w:val="00CA5ECA"/>
    <w:rsid w:val="00CA600C"/>
    <w:rsid w:val="00CA63D3"/>
    <w:rsid w:val="00CA6638"/>
    <w:rsid w:val="00CA675E"/>
    <w:rsid w:val="00CA6775"/>
    <w:rsid w:val="00CA68E9"/>
    <w:rsid w:val="00CA6B69"/>
    <w:rsid w:val="00CA6CF0"/>
    <w:rsid w:val="00CA6D56"/>
    <w:rsid w:val="00CA6DC2"/>
    <w:rsid w:val="00CA6E42"/>
    <w:rsid w:val="00CA6EAB"/>
    <w:rsid w:val="00CA7071"/>
    <w:rsid w:val="00CA7158"/>
    <w:rsid w:val="00CA72C4"/>
    <w:rsid w:val="00CA736D"/>
    <w:rsid w:val="00CA742A"/>
    <w:rsid w:val="00CA7467"/>
    <w:rsid w:val="00CA7490"/>
    <w:rsid w:val="00CA7577"/>
    <w:rsid w:val="00CA759D"/>
    <w:rsid w:val="00CA7A1E"/>
    <w:rsid w:val="00CA7AF6"/>
    <w:rsid w:val="00CA7CF3"/>
    <w:rsid w:val="00CA7E6A"/>
    <w:rsid w:val="00CA7EAE"/>
    <w:rsid w:val="00CA7EE6"/>
    <w:rsid w:val="00CA7F5A"/>
    <w:rsid w:val="00CB0121"/>
    <w:rsid w:val="00CB0145"/>
    <w:rsid w:val="00CB02B6"/>
    <w:rsid w:val="00CB0335"/>
    <w:rsid w:val="00CB058D"/>
    <w:rsid w:val="00CB0876"/>
    <w:rsid w:val="00CB09CE"/>
    <w:rsid w:val="00CB09D0"/>
    <w:rsid w:val="00CB0A80"/>
    <w:rsid w:val="00CB0E9C"/>
    <w:rsid w:val="00CB0F22"/>
    <w:rsid w:val="00CB12C4"/>
    <w:rsid w:val="00CB1301"/>
    <w:rsid w:val="00CB1598"/>
    <w:rsid w:val="00CB1784"/>
    <w:rsid w:val="00CB182D"/>
    <w:rsid w:val="00CB19DA"/>
    <w:rsid w:val="00CB19E5"/>
    <w:rsid w:val="00CB1B4F"/>
    <w:rsid w:val="00CB1D2D"/>
    <w:rsid w:val="00CB1F03"/>
    <w:rsid w:val="00CB1FDF"/>
    <w:rsid w:val="00CB227B"/>
    <w:rsid w:val="00CB2329"/>
    <w:rsid w:val="00CB233B"/>
    <w:rsid w:val="00CB248C"/>
    <w:rsid w:val="00CB2552"/>
    <w:rsid w:val="00CB281F"/>
    <w:rsid w:val="00CB2936"/>
    <w:rsid w:val="00CB2D24"/>
    <w:rsid w:val="00CB2D72"/>
    <w:rsid w:val="00CB3006"/>
    <w:rsid w:val="00CB32D6"/>
    <w:rsid w:val="00CB3582"/>
    <w:rsid w:val="00CB3639"/>
    <w:rsid w:val="00CB3735"/>
    <w:rsid w:val="00CB3C3A"/>
    <w:rsid w:val="00CB4203"/>
    <w:rsid w:val="00CB428E"/>
    <w:rsid w:val="00CB4310"/>
    <w:rsid w:val="00CB438D"/>
    <w:rsid w:val="00CB4540"/>
    <w:rsid w:val="00CB459A"/>
    <w:rsid w:val="00CB482D"/>
    <w:rsid w:val="00CB4BF8"/>
    <w:rsid w:val="00CB4E3F"/>
    <w:rsid w:val="00CB4E75"/>
    <w:rsid w:val="00CB5111"/>
    <w:rsid w:val="00CB511F"/>
    <w:rsid w:val="00CB51B0"/>
    <w:rsid w:val="00CB523E"/>
    <w:rsid w:val="00CB5290"/>
    <w:rsid w:val="00CB538A"/>
    <w:rsid w:val="00CB53E0"/>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33"/>
    <w:rsid w:val="00CB787D"/>
    <w:rsid w:val="00CB79A7"/>
    <w:rsid w:val="00CB7A50"/>
    <w:rsid w:val="00CB7A60"/>
    <w:rsid w:val="00CB7AAE"/>
    <w:rsid w:val="00CB7E34"/>
    <w:rsid w:val="00CB7EC3"/>
    <w:rsid w:val="00CB7F5E"/>
    <w:rsid w:val="00CC009B"/>
    <w:rsid w:val="00CC062E"/>
    <w:rsid w:val="00CC07BC"/>
    <w:rsid w:val="00CC0872"/>
    <w:rsid w:val="00CC0A0A"/>
    <w:rsid w:val="00CC0A5C"/>
    <w:rsid w:val="00CC0B26"/>
    <w:rsid w:val="00CC0C3A"/>
    <w:rsid w:val="00CC0DC0"/>
    <w:rsid w:val="00CC0E50"/>
    <w:rsid w:val="00CC0F6A"/>
    <w:rsid w:val="00CC1106"/>
    <w:rsid w:val="00CC11B2"/>
    <w:rsid w:val="00CC1302"/>
    <w:rsid w:val="00CC1446"/>
    <w:rsid w:val="00CC168A"/>
    <w:rsid w:val="00CC16A8"/>
    <w:rsid w:val="00CC1D1B"/>
    <w:rsid w:val="00CC1DEB"/>
    <w:rsid w:val="00CC1F03"/>
    <w:rsid w:val="00CC1FB1"/>
    <w:rsid w:val="00CC204D"/>
    <w:rsid w:val="00CC2252"/>
    <w:rsid w:val="00CC2369"/>
    <w:rsid w:val="00CC24EE"/>
    <w:rsid w:val="00CC262F"/>
    <w:rsid w:val="00CC26A8"/>
    <w:rsid w:val="00CC27E8"/>
    <w:rsid w:val="00CC2E4F"/>
    <w:rsid w:val="00CC315B"/>
    <w:rsid w:val="00CC3257"/>
    <w:rsid w:val="00CC332A"/>
    <w:rsid w:val="00CC335E"/>
    <w:rsid w:val="00CC3472"/>
    <w:rsid w:val="00CC34E6"/>
    <w:rsid w:val="00CC35B3"/>
    <w:rsid w:val="00CC35DF"/>
    <w:rsid w:val="00CC3665"/>
    <w:rsid w:val="00CC3747"/>
    <w:rsid w:val="00CC378C"/>
    <w:rsid w:val="00CC39D1"/>
    <w:rsid w:val="00CC3AC0"/>
    <w:rsid w:val="00CC3B66"/>
    <w:rsid w:val="00CC3D36"/>
    <w:rsid w:val="00CC3DC6"/>
    <w:rsid w:val="00CC3F8F"/>
    <w:rsid w:val="00CC412E"/>
    <w:rsid w:val="00CC4343"/>
    <w:rsid w:val="00CC43A0"/>
    <w:rsid w:val="00CC4592"/>
    <w:rsid w:val="00CC46E7"/>
    <w:rsid w:val="00CC4CCC"/>
    <w:rsid w:val="00CC4F5C"/>
    <w:rsid w:val="00CC4FBC"/>
    <w:rsid w:val="00CC5180"/>
    <w:rsid w:val="00CC51BC"/>
    <w:rsid w:val="00CC54D3"/>
    <w:rsid w:val="00CC5732"/>
    <w:rsid w:val="00CC5846"/>
    <w:rsid w:val="00CC5890"/>
    <w:rsid w:val="00CC58B4"/>
    <w:rsid w:val="00CC5982"/>
    <w:rsid w:val="00CC59C1"/>
    <w:rsid w:val="00CC5AFE"/>
    <w:rsid w:val="00CC5BEC"/>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00"/>
    <w:rsid w:val="00CC7D4B"/>
    <w:rsid w:val="00CC7D5E"/>
    <w:rsid w:val="00CC7F8B"/>
    <w:rsid w:val="00CD01EA"/>
    <w:rsid w:val="00CD01F1"/>
    <w:rsid w:val="00CD049E"/>
    <w:rsid w:val="00CD065F"/>
    <w:rsid w:val="00CD070B"/>
    <w:rsid w:val="00CD079E"/>
    <w:rsid w:val="00CD08A2"/>
    <w:rsid w:val="00CD08D4"/>
    <w:rsid w:val="00CD0B81"/>
    <w:rsid w:val="00CD0BC5"/>
    <w:rsid w:val="00CD0C1E"/>
    <w:rsid w:val="00CD1077"/>
    <w:rsid w:val="00CD12A7"/>
    <w:rsid w:val="00CD12AD"/>
    <w:rsid w:val="00CD12CB"/>
    <w:rsid w:val="00CD12EC"/>
    <w:rsid w:val="00CD1371"/>
    <w:rsid w:val="00CD1675"/>
    <w:rsid w:val="00CD1688"/>
    <w:rsid w:val="00CD17EC"/>
    <w:rsid w:val="00CD1C7E"/>
    <w:rsid w:val="00CD1C7F"/>
    <w:rsid w:val="00CD1D10"/>
    <w:rsid w:val="00CD2122"/>
    <w:rsid w:val="00CD2126"/>
    <w:rsid w:val="00CD2406"/>
    <w:rsid w:val="00CD2481"/>
    <w:rsid w:val="00CD24B0"/>
    <w:rsid w:val="00CD274E"/>
    <w:rsid w:val="00CD2828"/>
    <w:rsid w:val="00CD2916"/>
    <w:rsid w:val="00CD2A33"/>
    <w:rsid w:val="00CD2B90"/>
    <w:rsid w:val="00CD2C42"/>
    <w:rsid w:val="00CD2D3D"/>
    <w:rsid w:val="00CD2D71"/>
    <w:rsid w:val="00CD2FFB"/>
    <w:rsid w:val="00CD314A"/>
    <w:rsid w:val="00CD3179"/>
    <w:rsid w:val="00CD3387"/>
    <w:rsid w:val="00CD3457"/>
    <w:rsid w:val="00CD34BC"/>
    <w:rsid w:val="00CD36D3"/>
    <w:rsid w:val="00CD3A24"/>
    <w:rsid w:val="00CD3AA3"/>
    <w:rsid w:val="00CD3C48"/>
    <w:rsid w:val="00CD3C61"/>
    <w:rsid w:val="00CD3DDF"/>
    <w:rsid w:val="00CD3EA1"/>
    <w:rsid w:val="00CD3F02"/>
    <w:rsid w:val="00CD428C"/>
    <w:rsid w:val="00CD4371"/>
    <w:rsid w:val="00CD43C7"/>
    <w:rsid w:val="00CD4530"/>
    <w:rsid w:val="00CD473A"/>
    <w:rsid w:val="00CD4A3E"/>
    <w:rsid w:val="00CD4B27"/>
    <w:rsid w:val="00CD4C2F"/>
    <w:rsid w:val="00CD4E96"/>
    <w:rsid w:val="00CD501C"/>
    <w:rsid w:val="00CD50EF"/>
    <w:rsid w:val="00CD517F"/>
    <w:rsid w:val="00CD524D"/>
    <w:rsid w:val="00CD53D0"/>
    <w:rsid w:val="00CD53E5"/>
    <w:rsid w:val="00CD54FA"/>
    <w:rsid w:val="00CD55AA"/>
    <w:rsid w:val="00CD567C"/>
    <w:rsid w:val="00CD56D7"/>
    <w:rsid w:val="00CD58F0"/>
    <w:rsid w:val="00CD5B4E"/>
    <w:rsid w:val="00CD5C76"/>
    <w:rsid w:val="00CD5E64"/>
    <w:rsid w:val="00CD5F3A"/>
    <w:rsid w:val="00CD5F96"/>
    <w:rsid w:val="00CD6106"/>
    <w:rsid w:val="00CD6133"/>
    <w:rsid w:val="00CD61F8"/>
    <w:rsid w:val="00CD6429"/>
    <w:rsid w:val="00CD6470"/>
    <w:rsid w:val="00CD64E4"/>
    <w:rsid w:val="00CD6577"/>
    <w:rsid w:val="00CD65C5"/>
    <w:rsid w:val="00CD6605"/>
    <w:rsid w:val="00CD67BF"/>
    <w:rsid w:val="00CD6DB3"/>
    <w:rsid w:val="00CD6DEB"/>
    <w:rsid w:val="00CD718A"/>
    <w:rsid w:val="00CD72C9"/>
    <w:rsid w:val="00CD7542"/>
    <w:rsid w:val="00CD774A"/>
    <w:rsid w:val="00CD78AB"/>
    <w:rsid w:val="00CD7920"/>
    <w:rsid w:val="00CD7B50"/>
    <w:rsid w:val="00CD7E50"/>
    <w:rsid w:val="00CDCAD7"/>
    <w:rsid w:val="00CE0253"/>
    <w:rsid w:val="00CE03B6"/>
    <w:rsid w:val="00CE0674"/>
    <w:rsid w:val="00CE0831"/>
    <w:rsid w:val="00CE0A14"/>
    <w:rsid w:val="00CE0A28"/>
    <w:rsid w:val="00CE0E85"/>
    <w:rsid w:val="00CE122A"/>
    <w:rsid w:val="00CE1245"/>
    <w:rsid w:val="00CE125E"/>
    <w:rsid w:val="00CE15C0"/>
    <w:rsid w:val="00CE15C4"/>
    <w:rsid w:val="00CE17B4"/>
    <w:rsid w:val="00CE1A2D"/>
    <w:rsid w:val="00CE1A70"/>
    <w:rsid w:val="00CE1B11"/>
    <w:rsid w:val="00CE1BF0"/>
    <w:rsid w:val="00CE1CEE"/>
    <w:rsid w:val="00CE1FDE"/>
    <w:rsid w:val="00CE20A5"/>
    <w:rsid w:val="00CE211B"/>
    <w:rsid w:val="00CE21DD"/>
    <w:rsid w:val="00CE22FE"/>
    <w:rsid w:val="00CE23BF"/>
    <w:rsid w:val="00CE25B7"/>
    <w:rsid w:val="00CE26F5"/>
    <w:rsid w:val="00CE2703"/>
    <w:rsid w:val="00CE2851"/>
    <w:rsid w:val="00CE295C"/>
    <w:rsid w:val="00CE2B13"/>
    <w:rsid w:val="00CE2B7B"/>
    <w:rsid w:val="00CE2BD4"/>
    <w:rsid w:val="00CE2E03"/>
    <w:rsid w:val="00CE3147"/>
    <w:rsid w:val="00CE31F0"/>
    <w:rsid w:val="00CE345B"/>
    <w:rsid w:val="00CE355A"/>
    <w:rsid w:val="00CE3570"/>
    <w:rsid w:val="00CE379B"/>
    <w:rsid w:val="00CE385D"/>
    <w:rsid w:val="00CE3A5A"/>
    <w:rsid w:val="00CE3AE0"/>
    <w:rsid w:val="00CE3AFA"/>
    <w:rsid w:val="00CE3B08"/>
    <w:rsid w:val="00CE3D74"/>
    <w:rsid w:val="00CE3FF7"/>
    <w:rsid w:val="00CE408C"/>
    <w:rsid w:val="00CE4328"/>
    <w:rsid w:val="00CE451E"/>
    <w:rsid w:val="00CE470F"/>
    <w:rsid w:val="00CE472E"/>
    <w:rsid w:val="00CE4736"/>
    <w:rsid w:val="00CE479D"/>
    <w:rsid w:val="00CE48F0"/>
    <w:rsid w:val="00CE4A54"/>
    <w:rsid w:val="00CE4B16"/>
    <w:rsid w:val="00CE4C86"/>
    <w:rsid w:val="00CE4D2E"/>
    <w:rsid w:val="00CE500F"/>
    <w:rsid w:val="00CE53E8"/>
    <w:rsid w:val="00CE5405"/>
    <w:rsid w:val="00CE58EE"/>
    <w:rsid w:val="00CE59FC"/>
    <w:rsid w:val="00CE5C07"/>
    <w:rsid w:val="00CE621C"/>
    <w:rsid w:val="00CE6506"/>
    <w:rsid w:val="00CE657A"/>
    <w:rsid w:val="00CE68B2"/>
    <w:rsid w:val="00CE6BD4"/>
    <w:rsid w:val="00CE6BFA"/>
    <w:rsid w:val="00CE6C8B"/>
    <w:rsid w:val="00CE6F61"/>
    <w:rsid w:val="00CE705D"/>
    <w:rsid w:val="00CE71A5"/>
    <w:rsid w:val="00CE7251"/>
    <w:rsid w:val="00CE7275"/>
    <w:rsid w:val="00CE7369"/>
    <w:rsid w:val="00CE7498"/>
    <w:rsid w:val="00CE74CB"/>
    <w:rsid w:val="00CE7504"/>
    <w:rsid w:val="00CE75F0"/>
    <w:rsid w:val="00CE78AC"/>
    <w:rsid w:val="00CE7940"/>
    <w:rsid w:val="00CE7B03"/>
    <w:rsid w:val="00CE7B0F"/>
    <w:rsid w:val="00CE7C1A"/>
    <w:rsid w:val="00CE7CF4"/>
    <w:rsid w:val="00CE7E59"/>
    <w:rsid w:val="00CE7F44"/>
    <w:rsid w:val="00CE7F67"/>
    <w:rsid w:val="00CF0531"/>
    <w:rsid w:val="00CF05ED"/>
    <w:rsid w:val="00CF081D"/>
    <w:rsid w:val="00CF0A1B"/>
    <w:rsid w:val="00CF0AC6"/>
    <w:rsid w:val="00CF0B94"/>
    <w:rsid w:val="00CF0C05"/>
    <w:rsid w:val="00CF0CBD"/>
    <w:rsid w:val="00CF0E13"/>
    <w:rsid w:val="00CF0F22"/>
    <w:rsid w:val="00CF0F36"/>
    <w:rsid w:val="00CF0F46"/>
    <w:rsid w:val="00CF0F60"/>
    <w:rsid w:val="00CF0F80"/>
    <w:rsid w:val="00CF10AB"/>
    <w:rsid w:val="00CF143F"/>
    <w:rsid w:val="00CF159F"/>
    <w:rsid w:val="00CF1661"/>
    <w:rsid w:val="00CF1720"/>
    <w:rsid w:val="00CF17E2"/>
    <w:rsid w:val="00CF1B69"/>
    <w:rsid w:val="00CF1D94"/>
    <w:rsid w:val="00CF1E00"/>
    <w:rsid w:val="00CF2252"/>
    <w:rsid w:val="00CF2608"/>
    <w:rsid w:val="00CF287F"/>
    <w:rsid w:val="00CF2AFB"/>
    <w:rsid w:val="00CF2EE8"/>
    <w:rsid w:val="00CF34AF"/>
    <w:rsid w:val="00CF3529"/>
    <w:rsid w:val="00CF38ED"/>
    <w:rsid w:val="00CF39C1"/>
    <w:rsid w:val="00CF3A3E"/>
    <w:rsid w:val="00CF3A82"/>
    <w:rsid w:val="00CF3F83"/>
    <w:rsid w:val="00CF402B"/>
    <w:rsid w:val="00CF406C"/>
    <w:rsid w:val="00CF407B"/>
    <w:rsid w:val="00CF41B8"/>
    <w:rsid w:val="00CF4297"/>
    <w:rsid w:val="00CF43F8"/>
    <w:rsid w:val="00CF4556"/>
    <w:rsid w:val="00CF4978"/>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310"/>
    <w:rsid w:val="00CF65F5"/>
    <w:rsid w:val="00CF6668"/>
    <w:rsid w:val="00CF6804"/>
    <w:rsid w:val="00CF6962"/>
    <w:rsid w:val="00CF69AF"/>
    <w:rsid w:val="00CF6AF2"/>
    <w:rsid w:val="00CF6B34"/>
    <w:rsid w:val="00CF6C62"/>
    <w:rsid w:val="00CF6CA2"/>
    <w:rsid w:val="00CF6CAC"/>
    <w:rsid w:val="00CF6E0C"/>
    <w:rsid w:val="00CF6F34"/>
    <w:rsid w:val="00CF7044"/>
    <w:rsid w:val="00CF7629"/>
    <w:rsid w:val="00CF76A1"/>
    <w:rsid w:val="00CF7A52"/>
    <w:rsid w:val="00CF7B9B"/>
    <w:rsid w:val="00CF7BBD"/>
    <w:rsid w:val="00CF7D08"/>
    <w:rsid w:val="00CF7EA7"/>
    <w:rsid w:val="00CF7EE5"/>
    <w:rsid w:val="00D001B5"/>
    <w:rsid w:val="00D00237"/>
    <w:rsid w:val="00D003D9"/>
    <w:rsid w:val="00D0074D"/>
    <w:rsid w:val="00D007BB"/>
    <w:rsid w:val="00D009B7"/>
    <w:rsid w:val="00D00B34"/>
    <w:rsid w:val="00D00B8F"/>
    <w:rsid w:val="00D00BAC"/>
    <w:rsid w:val="00D00EB1"/>
    <w:rsid w:val="00D00EBB"/>
    <w:rsid w:val="00D00F23"/>
    <w:rsid w:val="00D01170"/>
    <w:rsid w:val="00D011FC"/>
    <w:rsid w:val="00D01228"/>
    <w:rsid w:val="00D01242"/>
    <w:rsid w:val="00D013F6"/>
    <w:rsid w:val="00D0156F"/>
    <w:rsid w:val="00D016C8"/>
    <w:rsid w:val="00D019D3"/>
    <w:rsid w:val="00D01B97"/>
    <w:rsid w:val="00D01DA0"/>
    <w:rsid w:val="00D01DFF"/>
    <w:rsid w:val="00D01F51"/>
    <w:rsid w:val="00D02568"/>
    <w:rsid w:val="00D0269E"/>
    <w:rsid w:val="00D026E5"/>
    <w:rsid w:val="00D027A7"/>
    <w:rsid w:val="00D02A94"/>
    <w:rsid w:val="00D02ACB"/>
    <w:rsid w:val="00D02AF6"/>
    <w:rsid w:val="00D02CBD"/>
    <w:rsid w:val="00D0316D"/>
    <w:rsid w:val="00D033EE"/>
    <w:rsid w:val="00D03575"/>
    <w:rsid w:val="00D035F8"/>
    <w:rsid w:val="00D037A2"/>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32"/>
    <w:rsid w:val="00D0547B"/>
    <w:rsid w:val="00D05769"/>
    <w:rsid w:val="00D057A7"/>
    <w:rsid w:val="00D059E9"/>
    <w:rsid w:val="00D05D82"/>
    <w:rsid w:val="00D05D88"/>
    <w:rsid w:val="00D05FD3"/>
    <w:rsid w:val="00D05FE0"/>
    <w:rsid w:val="00D06038"/>
    <w:rsid w:val="00D0625E"/>
    <w:rsid w:val="00D062B5"/>
    <w:rsid w:val="00D063A2"/>
    <w:rsid w:val="00D063CA"/>
    <w:rsid w:val="00D06496"/>
    <w:rsid w:val="00D06724"/>
    <w:rsid w:val="00D06771"/>
    <w:rsid w:val="00D06788"/>
    <w:rsid w:val="00D0678B"/>
    <w:rsid w:val="00D06956"/>
    <w:rsid w:val="00D06BAF"/>
    <w:rsid w:val="00D071E2"/>
    <w:rsid w:val="00D0722C"/>
    <w:rsid w:val="00D0724F"/>
    <w:rsid w:val="00D07296"/>
    <w:rsid w:val="00D074F5"/>
    <w:rsid w:val="00D076C8"/>
    <w:rsid w:val="00D076FB"/>
    <w:rsid w:val="00D07887"/>
    <w:rsid w:val="00D07A0C"/>
    <w:rsid w:val="00D07A25"/>
    <w:rsid w:val="00D07A59"/>
    <w:rsid w:val="00D07C0B"/>
    <w:rsid w:val="00D07D3E"/>
    <w:rsid w:val="00D07F3C"/>
    <w:rsid w:val="00D0A8B9"/>
    <w:rsid w:val="00D0E5AD"/>
    <w:rsid w:val="00D10609"/>
    <w:rsid w:val="00D106DE"/>
    <w:rsid w:val="00D107F8"/>
    <w:rsid w:val="00D108C9"/>
    <w:rsid w:val="00D109B4"/>
    <w:rsid w:val="00D10A12"/>
    <w:rsid w:val="00D10A88"/>
    <w:rsid w:val="00D10AF8"/>
    <w:rsid w:val="00D10B08"/>
    <w:rsid w:val="00D10B4B"/>
    <w:rsid w:val="00D10CF2"/>
    <w:rsid w:val="00D11197"/>
    <w:rsid w:val="00D1156C"/>
    <w:rsid w:val="00D11603"/>
    <w:rsid w:val="00D117CB"/>
    <w:rsid w:val="00D117E9"/>
    <w:rsid w:val="00D1197E"/>
    <w:rsid w:val="00D11AE7"/>
    <w:rsid w:val="00D11BDC"/>
    <w:rsid w:val="00D11F09"/>
    <w:rsid w:val="00D1206A"/>
    <w:rsid w:val="00D12190"/>
    <w:rsid w:val="00D1251A"/>
    <w:rsid w:val="00D1265D"/>
    <w:rsid w:val="00D12D49"/>
    <w:rsid w:val="00D12DCD"/>
    <w:rsid w:val="00D132AF"/>
    <w:rsid w:val="00D13391"/>
    <w:rsid w:val="00D133F7"/>
    <w:rsid w:val="00D13455"/>
    <w:rsid w:val="00D134B7"/>
    <w:rsid w:val="00D135A8"/>
    <w:rsid w:val="00D136A6"/>
    <w:rsid w:val="00D13727"/>
    <w:rsid w:val="00D1379B"/>
    <w:rsid w:val="00D13907"/>
    <w:rsid w:val="00D13987"/>
    <w:rsid w:val="00D139C9"/>
    <w:rsid w:val="00D13A4B"/>
    <w:rsid w:val="00D13CB4"/>
    <w:rsid w:val="00D13D0F"/>
    <w:rsid w:val="00D13DAA"/>
    <w:rsid w:val="00D13E83"/>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DC0"/>
    <w:rsid w:val="00D14E01"/>
    <w:rsid w:val="00D14F0D"/>
    <w:rsid w:val="00D14F8C"/>
    <w:rsid w:val="00D15035"/>
    <w:rsid w:val="00D150D3"/>
    <w:rsid w:val="00D15274"/>
    <w:rsid w:val="00D1531D"/>
    <w:rsid w:val="00D15840"/>
    <w:rsid w:val="00D15C4A"/>
    <w:rsid w:val="00D160BD"/>
    <w:rsid w:val="00D16135"/>
    <w:rsid w:val="00D162EA"/>
    <w:rsid w:val="00D164E7"/>
    <w:rsid w:val="00D16540"/>
    <w:rsid w:val="00D166A5"/>
    <w:rsid w:val="00D16862"/>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6E6"/>
    <w:rsid w:val="00D21A7C"/>
    <w:rsid w:val="00D21B1E"/>
    <w:rsid w:val="00D21C46"/>
    <w:rsid w:val="00D21FA2"/>
    <w:rsid w:val="00D21FBD"/>
    <w:rsid w:val="00D21FFE"/>
    <w:rsid w:val="00D22023"/>
    <w:rsid w:val="00D22367"/>
    <w:rsid w:val="00D22434"/>
    <w:rsid w:val="00D2268F"/>
    <w:rsid w:val="00D22986"/>
    <w:rsid w:val="00D229D9"/>
    <w:rsid w:val="00D22B58"/>
    <w:rsid w:val="00D22E63"/>
    <w:rsid w:val="00D22ED2"/>
    <w:rsid w:val="00D23074"/>
    <w:rsid w:val="00D23297"/>
    <w:rsid w:val="00D232F8"/>
    <w:rsid w:val="00D23306"/>
    <w:rsid w:val="00D23470"/>
    <w:rsid w:val="00D234DF"/>
    <w:rsid w:val="00D23841"/>
    <w:rsid w:val="00D23936"/>
    <w:rsid w:val="00D23A0B"/>
    <w:rsid w:val="00D23AAE"/>
    <w:rsid w:val="00D23B0D"/>
    <w:rsid w:val="00D23B30"/>
    <w:rsid w:val="00D23CD8"/>
    <w:rsid w:val="00D23E2E"/>
    <w:rsid w:val="00D23EBB"/>
    <w:rsid w:val="00D23F53"/>
    <w:rsid w:val="00D24007"/>
    <w:rsid w:val="00D240D0"/>
    <w:rsid w:val="00D24922"/>
    <w:rsid w:val="00D2495E"/>
    <w:rsid w:val="00D24984"/>
    <w:rsid w:val="00D24A66"/>
    <w:rsid w:val="00D24A9E"/>
    <w:rsid w:val="00D24B52"/>
    <w:rsid w:val="00D24BB0"/>
    <w:rsid w:val="00D24D58"/>
    <w:rsid w:val="00D24E04"/>
    <w:rsid w:val="00D24E54"/>
    <w:rsid w:val="00D25151"/>
    <w:rsid w:val="00D25203"/>
    <w:rsid w:val="00D25361"/>
    <w:rsid w:val="00D2546D"/>
    <w:rsid w:val="00D2552A"/>
    <w:rsid w:val="00D2553C"/>
    <w:rsid w:val="00D25717"/>
    <w:rsid w:val="00D25769"/>
    <w:rsid w:val="00D2588C"/>
    <w:rsid w:val="00D259F6"/>
    <w:rsid w:val="00D259F7"/>
    <w:rsid w:val="00D25A7E"/>
    <w:rsid w:val="00D25C5C"/>
    <w:rsid w:val="00D26475"/>
    <w:rsid w:val="00D264F4"/>
    <w:rsid w:val="00D26658"/>
    <w:rsid w:val="00D269FA"/>
    <w:rsid w:val="00D26B61"/>
    <w:rsid w:val="00D26E2D"/>
    <w:rsid w:val="00D27009"/>
    <w:rsid w:val="00D270B7"/>
    <w:rsid w:val="00D270FC"/>
    <w:rsid w:val="00D275E2"/>
    <w:rsid w:val="00D278CF"/>
    <w:rsid w:val="00D27969"/>
    <w:rsid w:val="00D27CB9"/>
    <w:rsid w:val="00D27DB7"/>
    <w:rsid w:val="00D27F26"/>
    <w:rsid w:val="00D30146"/>
    <w:rsid w:val="00D30184"/>
    <w:rsid w:val="00D30242"/>
    <w:rsid w:val="00D30281"/>
    <w:rsid w:val="00D303CD"/>
    <w:rsid w:val="00D304B3"/>
    <w:rsid w:val="00D304E2"/>
    <w:rsid w:val="00D305F0"/>
    <w:rsid w:val="00D3062F"/>
    <w:rsid w:val="00D309F8"/>
    <w:rsid w:val="00D30A54"/>
    <w:rsid w:val="00D30ABA"/>
    <w:rsid w:val="00D30B62"/>
    <w:rsid w:val="00D30D6F"/>
    <w:rsid w:val="00D3133A"/>
    <w:rsid w:val="00D315A2"/>
    <w:rsid w:val="00D31716"/>
    <w:rsid w:val="00D31B7B"/>
    <w:rsid w:val="00D31E0F"/>
    <w:rsid w:val="00D31EB5"/>
    <w:rsid w:val="00D32378"/>
    <w:rsid w:val="00D32382"/>
    <w:rsid w:val="00D32510"/>
    <w:rsid w:val="00D326D2"/>
    <w:rsid w:val="00D327E7"/>
    <w:rsid w:val="00D32806"/>
    <w:rsid w:val="00D3287F"/>
    <w:rsid w:val="00D328A8"/>
    <w:rsid w:val="00D32925"/>
    <w:rsid w:val="00D32D09"/>
    <w:rsid w:val="00D32DE8"/>
    <w:rsid w:val="00D330FE"/>
    <w:rsid w:val="00D3320B"/>
    <w:rsid w:val="00D332B3"/>
    <w:rsid w:val="00D3337A"/>
    <w:rsid w:val="00D333EB"/>
    <w:rsid w:val="00D334EC"/>
    <w:rsid w:val="00D33553"/>
    <w:rsid w:val="00D3365B"/>
    <w:rsid w:val="00D3391A"/>
    <w:rsid w:val="00D33C6E"/>
    <w:rsid w:val="00D33CC2"/>
    <w:rsid w:val="00D33D3E"/>
    <w:rsid w:val="00D33D90"/>
    <w:rsid w:val="00D33E22"/>
    <w:rsid w:val="00D340B4"/>
    <w:rsid w:val="00D34105"/>
    <w:rsid w:val="00D3424F"/>
    <w:rsid w:val="00D3433F"/>
    <w:rsid w:val="00D34451"/>
    <w:rsid w:val="00D34478"/>
    <w:rsid w:val="00D3467B"/>
    <w:rsid w:val="00D346B1"/>
    <w:rsid w:val="00D346CE"/>
    <w:rsid w:val="00D3497B"/>
    <w:rsid w:val="00D349FF"/>
    <w:rsid w:val="00D34A40"/>
    <w:rsid w:val="00D34CA3"/>
    <w:rsid w:val="00D34D8C"/>
    <w:rsid w:val="00D34F72"/>
    <w:rsid w:val="00D34FCD"/>
    <w:rsid w:val="00D350A3"/>
    <w:rsid w:val="00D3529F"/>
    <w:rsid w:val="00D355F4"/>
    <w:rsid w:val="00D3566B"/>
    <w:rsid w:val="00D3575F"/>
    <w:rsid w:val="00D35866"/>
    <w:rsid w:val="00D358E1"/>
    <w:rsid w:val="00D35990"/>
    <w:rsid w:val="00D35A08"/>
    <w:rsid w:val="00D35A3B"/>
    <w:rsid w:val="00D35AC1"/>
    <w:rsid w:val="00D35B44"/>
    <w:rsid w:val="00D35C32"/>
    <w:rsid w:val="00D35C9E"/>
    <w:rsid w:val="00D35D2E"/>
    <w:rsid w:val="00D35E9B"/>
    <w:rsid w:val="00D35EC6"/>
    <w:rsid w:val="00D35F41"/>
    <w:rsid w:val="00D36136"/>
    <w:rsid w:val="00D361B5"/>
    <w:rsid w:val="00D363C2"/>
    <w:rsid w:val="00D363C5"/>
    <w:rsid w:val="00D3645C"/>
    <w:rsid w:val="00D36BCB"/>
    <w:rsid w:val="00D36C96"/>
    <w:rsid w:val="00D36CD4"/>
    <w:rsid w:val="00D36E18"/>
    <w:rsid w:val="00D36E5B"/>
    <w:rsid w:val="00D36FAC"/>
    <w:rsid w:val="00D3763E"/>
    <w:rsid w:val="00D37712"/>
    <w:rsid w:val="00D378FD"/>
    <w:rsid w:val="00D37962"/>
    <w:rsid w:val="00D3799B"/>
    <w:rsid w:val="00D37A9A"/>
    <w:rsid w:val="00D37C6C"/>
    <w:rsid w:val="00D37C72"/>
    <w:rsid w:val="00D37CD9"/>
    <w:rsid w:val="00D4006A"/>
    <w:rsid w:val="00D402EE"/>
    <w:rsid w:val="00D402FB"/>
    <w:rsid w:val="00D4037E"/>
    <w:rsid w:val="00D4044F"/>
    <w:rsid w:val="00D40676"/>
    <w:rsid w:val="00D4085E"/>
    <w:rsid w:val="00D409D9"/>
    <w:rsid w:val="00D409ED"/>
    <w:rsid w:val="00D40BD6"/>
    <w:rsid w:val="00D40E85"/>
    <w:rsid w:val="00D4101D"/>
    <w:rsid w:val="00D41203"/>
    <w:rsid w:val="00D41534"/>
    <w:rsid w:val="00D41650"/>
    <w:rsid w:val="00D41734"/>
    <w:rsid w:val="00D4174D"/>
    <w:rsid w:val="00D41A3F"/>
    <w:rsid w:val="00D41FED"/>
    <w:rsid w:val="00D42076"/>
    <w:rsid w:val="00D421BE"/>
    <w:rsid w:val="00D42233"/>
    <w:rsid w:val="00D422EA"/>
    <w:rsid w:val="00D4248A"/>
    <w:rsid w:val="00D4271A"/>
    <w:rsid w:val="00D42742"/>
    <w:rsid w:val="00D42926"/>
    <w:rsid w:val="00D42A7D"/>
    <w:rsid w:val="00D42B7A"/>
    <w:rsid w:val="00D42BE0"/>
    <w:rsid w:val="00D42C6F"/>
    <w:rsid w:val="00D431A7"/>
    <w:rsid w:val="00D431E7"/>
    <w:rsid w:val="00D4320E"/>
    <w:rsid w:val="00D4324F"/>
    <w:rsid w:val="00D435A3"/>
    <w:rsid w:val="00D4371B"/>
    <w:rsid w:val="00D437EF"/>
    <w:rsid w:val="00D43817"/>
    <w:rsid w:val="00D439C4"/>
    <w:rsid w:val="00D439D3"/>
    <w:rsid w:val="00D43B6B"/>
    <w:rsid w:val="00D43CDA"/>
    <w:rsid w:val="00D43D06"/>
    <w:rsid w:val="00D43E40"/>
    <w:rsid w:val="00D43E43"/>
    <w:rsid w:val="00D44265"/>
    <w:rsid w:val="00D44456"/>
    <w:rsid w:val="00D44469"/>
    <w:rsid w:val="00D444F9"/>
    <w:rsid w:val="00D44616"/>
    <w:rsid w:val="00D44839"/>
    <w:rsid w:val="00D44936"/>
    <w:rsid w:val="00D449C4"/>
    <w:rsid w:val="00D44A2B"/>
    <w:rsid w:val="00D44B08"/>
    <w:rsid w:val="00D44C69"/>
    <w:rsid w:val="00D44D4B"/>
    <w:rsid w:val="00D44E62"/>
    <w:rsid w:val="00D44F04"/>
    <w:rsid w:val="00D44FBD"/>
    <w:rsid w:val="00D45117"/>
    <w:rsid w:val="00D4533C"/>
    <w:rsid w:val="00D458DE"/>
    <w:rsid w:val="00D459F8"/>
    <w:rsid w:val="00D45A52"/>
    <w:rsid w:val="00D45A58"/>
    <w:rsid w:val="00D45B14"/>
    <w:rsid w:val="00D45CAD"/>
    <w:rsid w:val="00D4607F"/>
    <w:rsid w:val="00D46116"/>
    <w:rsid w:val="00D4621E"/>
    <w:rsid w:val="00D46453"/>
    <w:rsid w:val="00D4646A"/>
    <w:rsid w:val="00D464B3"/>
    <w:rsid w:val="00D4667C"/>
    <w:rsid w:val="00D466AB"/>
    <w:rsid w:val="00D46723"/>
    <w:rsid w:val="00D4699F"/>
    <w:rsid w:val="00D46BBE"/>
    <w:rsid w:val="00D46CCB"/>
    <w:rsid w:val="00D46D21"/>
    <w:rsid w:val="00D46D5D"/>
    <w:rsid w:val="00D46DBD"/>
    <w:rsid w:val="00D46DDB"/>
    <w:rsid w:val="00D47052"/>
    <w:rsid w:val="00D471C2"/>
    <w:rsid w:val="00D472C0"/>
    <w:rsid w:val="00D4747E"/>
    <w:rsid w:val="00D4773C"/>
    <w:rsid w:val="00D47743"/>
    <w:rsid w:val="00D4793B"/>
    <w:rsid w:val="00D47993"/>
    <w:rsid w:val="00D47FDC"/>
    <w:rsid w:val="00D4DA87"/>
    <w:rsid w:val="00D50012"/>
    <w:rsid w:val="00D501AE"/>
    <w:rsid w:val="00D5021A"/>
    <w:rsid w:val="00D50283"/>
    <w:rsid w:val="00D50346"/>
    <w:rsid w:val="00D50632"/>
    <w:rsid w:val="00D506A1"/>
    <w:rsid w:val="00D506D1"/>
    <w:rsid w:val="00D506D8"/>
    <w:rsid w:val="00D50AF5"/>
    <w:rsid w:val="00D510D3"/>
    <w:rsid w:val="00D513CD"/>
    <w:rsid w:val="00D5149D"/>
    <w:rsid w:val="00D51817"/>
    <w:rsid w:val="00D51BBC"/>
    <w:rsid w:val="00D51D2E"/>
    <w:rsid w:val="00D51FF2"/>
    <w:rsid w:val="00D520C4"/>
    <w:rsid w:val="00D523CE"/>
    <w:rsid w:val="00D523EE"/>
    <w:rsid w:val="00D524AE"/>
    <w:rsid w:val="00D527C1"/>
    <w:rsid w:val="00D528E1"/>
    <w:rsid w:val="00D52BC3"/>
    <w:rsid w:val="00D52C5C"/>
    <w:rsid w:val="00D52CFA"/>
    <w:rsid w:val="00D52F17"/>
    <w:rsid w:val="00D52F3D"/>
    <w:rsid w:val="00D5305F"/>
    <w:rsid w:val="00D531DC"/>
    <w:rsid w:val="00D532F6"/>
    <w:rsid w:val="00D53340"/>
    <w:rsid w:val="00D53394"/>
    <w:rsid w:val="00D535EE"/>
    <w:rsid w:val="00D536D2"/>
    <w:rsid w:val="00D536E9"/>
    <w:rsid w:val="00D53762"/>
    <w:rsid w:val="00D53A32"/>
    <w:rsid w:val="00D53A4E"/>
    <w:rsid w:val="00D53AE8"/>
    <w:rsid w:val="00D53D06"/>
    <w:rsid w:val="00D53E25"/>
    <w:rsid w:val="00D53E75"/>
    <w:rsid w:val="00D53EEF"/>
    <w:rsid w:val="00D53F38"/>
    <w:rsid w:val="00D54086"/>
    <w:rsid w:val="00D54280"/>
    <w:rsid w:val="00D54576"/>
    <w:rsid w:val="00D5478C"/>
    <w:rsid w:val="00D547CA"/>
    <w:rsid w:val="00D54A11"/>
    <w:rsid w:val="00D54BD6"/>
    <w:rsid w:val="00D54C58"/>
    <w:rsid w:val="00D5515F"/>
    <w:rsid w:val="00D552D1"/>
    <w:rsid w:val="00D55325"/>
    <w:rsid w:val="00D55344"/>
    <w:rsid w:val="00D5536F"/>
    <w:rsid w:val="00D554CC"/>
    <w:rsid w:val="00D555E9"/>
    <w:rsid w:val="00D55A65"/>
    <w:rsid w:val="00D55AE2"/>
    <w:rsid w:val="00D55B39"/>
    <w:rsid w:val="00D55B9B"/>
    <w:rsid w:val="00D55BB8"/>
    <w:rsid w:val="00D55DBC"/>
    <w:rsid w:val="00D55E1D"/>
    <w:rsid w:val="00D55F2E"/>
    <w:rsid w:val="00D56000"/>
    <w:rsid w:val="00D561A6"/>
    <w:rsid w:val="00D56207"/>
    <w:rsid w:val="00D56215"/>
    <w:rsid w:val="00D56457"/>
    <w:rsid w:val="00D5667F"/>
    <w:rsid w:val="00D566EA"/>
    <w:rsid w:val="00D5672F"/>
    <w:rsid w:val="00D56863"/>
    <w:rsid w:val="00D568A8"/>
    <w:rsid w:val="00D568DC"/>
    <w:rsid w:val="00D56A52"/>
    <w:rsid w:val="00D56AF4"/>
    <w:rsid w:val="00D56B0A"/>
    <w:rsid w:val="00D56BA4"/>
    <w:rsid w:val="00D56BE8"/>
    <w:rsid w:val="00D570FD"/>
    <w:rsid w:val="00D57353"/>
    <w:rsid w:val="00D573F3"/>
    <w:rsid w:val="00D57542"/>
    <w:rsid w:val="00D57580"/>
    <w:rsid w:val="00D57814"/>
    <w:rsid w:val="00D57BFD"/>
    <w:rsid w:val="00D57F16"/>
    <w:rsid w:val="00D57FF6"/>
    <w:rsid w:val="00D60494"/>
    <w:rsid w:val="00D605AC"/>
    <w:rsid w:val="00D605D2"/>
    <w:rsid w:val="00D606F9"/>
    <w:rsid w:val="00D607DE"/>
    <w:rsid w:val="00D6080E"/>
    <w:rsid w:val="00D60864"/>
    <w:rsid w:val="00D6099B"/>
    <w:rsid w:val="00D609F5"/>
    <w:rsid w:val="00D60BE1"/>
    <w:rsid w:val="00D60CCB"/>
    <w:rsid w:val="00D60D01"/>
    <w:rsid w:val="00D60D07"/>
    <w:rsid w:val="00D6162A"/>
    <w:rsid w:val="00D61827"/>
    <w:rsid w:val="00D61947"/>
    <w:rsid w:val="00D619FC"/>
    <w:rsid w:val="00D61A37"/>
    <w:rsid w:val="00D61DEB"/>
    <w:rsid w:val="00D62242"/>
    <w:rsid w:val="00D62310"/>
    <w:rsid w:val="00D62349"/>
    <w:rsid w:val="00D6253B"/>
    <w:rsid w:val="00D62830"/>
    <w:rsid w:val="00D6289C"/>
    <w:rsid w:val="00D62938"/>
    <w:rsid w:val="00D62B48"/>
    <w:rsid w:val="00D62BE9"/>
    <w:rsid w:val="00D62C75"/>
    <w:rsid w:val="00D62CC5"/>
    <w:rsid w:val="00D62D4B"/>
    <w:rsid w:val="00D62F61"/>
    <w:rsid w:val="00D630F7"/>
    <w:rsid w:val="00D63137"/>
    <w:rsid w:val="00D6324D"/>
    <w:rsid w:val="00D6325D"/>
    <w:rsid w:val="00D6331C"/>
    <w:rsid w:val="00D6336C"/>
    <w:rsid w:val="00D633F4"/>
    <w:rsid w:val="00D634F3"/>
    <w:rsid w:val="00D63546"/>
    <w:rsid w:val="00D6381C"/>
    <w:rsid w:val="00D63977"/>
    <w:rsid w:val="00D63ACF"/>
    <w:rsid w:val="00D63BC2"/>
    <w:rsid w:val="00D63BCC"/>
    <w:rsid w:val="00D63C15"/>
    <w:rsid w:val="00D63F6C"/>
    <w:rsid w:val="00D63F79"/>
    <w:rsid w:val="00D64033"/>
    <w:rsid w:val="00D6409F"/>
    <w:rsid w:val="00D640F5"/>
    <w:rsid w:val="00D64281"/>
    <w:rsid w:val="00D64960"/>
    <w:rsid w:val="00D64C08"/>
    <w:rsid w:val="00D64D66"/>
    <w:rsid w:val="00D64FBE"/>
    <w:rsid w:val="00D65740"/>
    <w:rsid w:val="00D6575E"/>
    <w:rsid w:val="00D6583C"/>
    <w:rsid w:val="00D65878"/>
    <w:rsid w:val="00D65936"/>
    <w:rsid w:val="00D65962"/>
    <w:rsid w:val="00D65AF2"/>
    <w:rsid w:val="00D65F32"/>
    <w:rsid w:val="00D6615C"/>
    <w:rsid w:val="00D661DE"/>
    <w:rsid w:val="00D66211"/>
    <w:rsid w:val="00D662F9"/>
    <w:rsid w:val="00D66420"/>
    <w:rsid w:val="00D66445"/>
    <w:rsid w:val="00D666E1"/>
    <w:rsid w:val="00D66DDB"/>
    <w:rsid w:val="00D66F68"/>
    <w:rsid w:val="00D66F73"/>
    <w:rsid w:val="00D67020"/>
    <w:rsid w:val="00D671E0"/>
    <w:rsid w:val="00D6751C"/>
    <w:rsid w:val="00D67609"/>
    <w:rsid w:val="00D67817"/>
    <w:rsid w:val="00D6794C"/>
    <w:rsid w:val="00D679F4"/>
    <w:rsid w:val="00D67D04"/>
    <w:rsid w:val="00D67D4B"/>
    <w:rsid w:val="00D67D64"/>
    <w:rsid w:val="00D67F0A"/>
    <w:rsid w:val="00D7018A"/>
    <w:rsid w:val="00D702A0"/>
    <w:rsid w:val="00D704A9"/>
    <w:rsid w:val="00D704EE"/>
    <w:rsid w:val="00D7061C"/>
    <w:rsid w:val="00D70BC1"/>
    <w:rsid w:val="00D70C56"/>
    <w:rsid w:val="00D70CC6"/>
    <w:rsid w:val="00D70D7E"/>
    <w:rsid w:val="00D70D97"/>
    <w:rsid w:val="00D70DB7"/>
    <w:rsid w:val="00D70E49"/>
    <w:rsid w:val="00D70F5A"/>
    <w:rsid w:val="00D71017"/>
    <w:rsid w:val="00D71066"/>
    <w:rsid w:val="00D7114A"/>
    <w:rsid w:val="00D7115E"/>
    <w:rsid w:val="00D7136E"/>
    <w:rsid w:val="00D7144E"/>
    <w:rsid w:val="00D71BFF"/>
    <w:rsid w:val="00D71C35"/>
    <w:rsid w:val="00D71F9C"/>
    <w:rsid w:val="00D71FB1"/>
    <w:rsid w:val="00D72369"/>
    <w:rsid w:val="00D7246E"/>
    <w:rsid w:val="00D7249B"/>
    <w:rsid w:val="00D724FD"/>
    <w:rsid w:val="00D7278B"/>
    <w:rsid w:val="00D72909"/>
    <w:rsid w:val="00D7292E"/>
    <w:rsid w:val="00D72BC9"/>
    <w:rsid w:val="00D72C57"/>
    <w:rsid w:val="00D72D69"/>
    <w:rsid w:val="00D72DB5"/>
    <w:rsid w:val="00D72FFD"/>
    <w:rsid w:val="00D733C9"/>
    <w:rsid w:val="00D735D7"/>
    <w:rsid w:val="00D735D9"/>
    <w:rsid w:val="00D73A68"/>
    <w:rsid w:val="00D73CE8"/>
    <w:rsid w:val="00D73D58"/>
    <w:rsid w:val="00D73D75"/>
    <w:rsid w:val="00D74246"/>
    <w:rsid w:val="00D74553"/>
    <w:rsid w:val="00D745A6"/>
    <w:rsid w:val="00D7462C"/>
    <w:rsid w:val="00D747BD"/>
    <w:rsid w:val="00D74C27"/>
    <w:rsid w:val="00D74EB6"/>
    <w:rsid w:val="00D74F92"/>
    <w:rsid w:val="00D7513A"/>
    <w:rsid w:val="00D75221"/>
    <w:rsid w:val="00D7528C"/>
    <w:rsid w:val="00D75367"/>
    <w:rsid w:val="00D75396"/>
    <w:rsid w:val="00D75802"/>
    <w:rsid w:val="00D75842"/>
    <w:rsid w:val="00D7592C"/>
    <w:rsid w:val="00D75A1A"/>
    <w:rsid w:val="00D75AD6"/>
    <w:rsid w:val="00D75AEC"/>
    <w:rsid w:val="00D75B19"/>
    <w:rsid w:val="00D75D25"/>
    <w:rsid w:val="00D75D2E"/>
    <w:rsid w:val="00D75E73"/>
    <w:rsid w:val="00D75F20"/>
    <w:rsid w:val="00D7611B"/>
    <w:rsid w:val="00D7628D"/>
    <w:rsid w:val="00D76330"/>
    <w:rsid w:val="00D76395"/>
    <w:rsid w:val="00D76460"/>
    <w:rsid w:val="00D765E1"/>
    <w:rsid w:val="00D76B8A"/>
    <w:rsid w:val="00D76DB5"/>
    <w:rsid w:val="00D76E54"/>
    <w:rsid w:val="00D76F8F"/>
    <w:rsid w:val="00D7722F"/>
    <w:rsid w:val="00D77798"/>
    <w:rsid w:val="00D7796B"/>
    <w:rsid w:val="00D77A79"/>
    <w:rsid w:val="00D77B32"/>
    <w:rsid w:val="00D77C52"/>
    <w:rsid w:val="00D77D1C"/>
    <w:rsid w:val="00D77DD3"/>
    <w:rsid w:val="00D77FF6"/>
    <w:rsid w:val="00D8003E"/>
    <w:rsid w:val="00D800CC"/>
    <w:rsid w:val="00D80287"/>
    <w:rsid w:val="00D80340"/>
    <w:rsid w:val="00D80448"/>
    <w:rsid w:val="00D804D1"/>
    <w:rsid w:val="00D8051B"/>
    <w:rsid w:val="00D80799"/>
    <w:rsid w:val="00D807D1"/>
    <w:rsid w:val="00D80930"/>
    <w:rsid w:val="00D80993"/>
    <w:rsid w:val="00D80A28"/>
    <w:rsid w:val="00D80BE1"/>
    <w:rsid w:val="00D80C2C"/>
    <w:rsid w:val="00D8106C"/>
    <w:rsid w:val="00D81333"/>
    <w:rsid w:val="00D81393"/>
    <w:rsid w:val="00D81444"/>
    <w:rsid w:val="00D81489"/>
    <w:rsid w:val="00D814CF"/>
    <w:rsid w:val="00D8159F"/>
    <w:rsid w:val="00D8163E"/>
    <w:rsid w:val="00D8175D"/>
    <w:rsid w:val="00D81CE8"/>
    <w:rsid w:val="00D81F43"/>
    <w:rsid w:val="00D820D2"/>
    <w:rsid w:val="00D820F4"/>
    <w:rsid w:val="00D821E9"/>
    <w:rsid w:val="00D8224E"/>
    <w:rsid w:val="00D8245D"/>
    <w:rsid w:val="00D82A94"/>
    <w:rsid w:val="00D82C2D"/>
    <w:rsid w:val="00D82C4C"/>
    <w:rsid w:val="00D82DDD"/>
    <w:rsid w:val="00D82EEE"/>
    <w:rsid w:val="00D82F91"/>
    <w:rsid w:val="00D82FA7"/>
    <w:rsid w:val="00D83021"/>
    <w:rsid w:val="00D83328"/>
    <w:rsid w:val="00D83424"/>
    <w:rsid w:val="00D8358E"/>
    <w:rsid w:val="00D835C4"/>
    <w:rsid w:val="00D835DB"/>
    <w:rsid w:val="00D83736"/>
    <w:rsid w:val="00D83756"/>
    <w:rsid w:val="00D838CF"/>
    <w:rsid w:val="00D83930"/>
    <w:rsid w:val="00D839D1"/>
    <w:rsid w:val="00D83B72"/>
    <w:rsid w:val="00D83E3D"/>
    <w:rsid w:val="00D83E42"/>
    <w:rsid w:val="00D83E76"/>
    <w:rsid w:val="00D83FEA"/>
    <w:rsid w:val="00D83FF2"/>
    <w:rsid w:val="00D84048"/>
    <w:rsid w:val="00D84092"/>
    <w:rsid w:val="00D8415D"/>
    <w:rsid w:val="00D84173"/>
    <w:rsid w:val="00D84325"/>
    <w:rsid w:val="00D844BA"/>
    <w:rsid w:val="00D846CB"/>
    <w:rsid w:val="00D84B62"/>
    <w:rsid w:val="00D84C57"/>
    <w:rsid w:val="00D84E5C"/>
    <w:rsid w:val="00D84FB2"/>
    <w:rsid w:val="00D8503E"/>
    <w:rsid w:val="00D85694"/>
    <w:rsid w:val="00D85753"/>
    <w:rsid w:val="00D8576E"/>
    <w:rsid w:val="00D85833"/>
    <w:rsid w:val="00D85912"/>
    <w:rsid w:val="00D85A4E"/>
    <w:rsid w:val="00D85E36"/>
    <w:rsid w:val="00D85E5A"/>
    <w:rsid w:val="00D85F00"/>
    <w:rsid w:val="00D85F3F"/>
    <w:rsid w:val="00D864D6"/>
    <w:rsid w:val="00D8651B"/>
    <w:rsid w:val="00D8651F"/>
    <w:rsid w:val="00D86B71"/>
    <w:rsid w:val="00D86CA7"/>
    <w:rsid w:val="00D86D19"/>
    <w:rsid w:val="00D86EBA"/>
    <w:rsid w:val="00D86EDD"/>
    <w:rsid w:val="00D87022"/>
    <w:rsid w:val="00D87124"/>
    <w:rsid w:val="00D87767"/>
    <w:rsid w:val="00D87902"/>
    <w:rsid w:val="00D87A56"/>
    <w:rsid w:val="00D87AB7"/>
    <w:rsid w:val="00D87C86"/>
    <w:rsid w:val="00D87E8F"/>
    <w:rsid w:val="00D8E9F1"/>
    <w:rsid w:val="00D90164"/>
    <w:rsid w:val="00D9036E"/>
    <w:rsid w:val="00D90438"/>
    <w:rsid w:val="00D908FB"/>
    <w:rsid w:val="00D909F0"/>
    <w:rsid w:val="00D90A62"/>
    <w:rsid w:val="00D90D64"/>
    <w:rsid w:val="00D90EE2"/>
    <w:rsid w:val="00D91039"/>
    <w:rsid w:val="00D910A1"/>
    <w:rsid w:val="00D910B6"/>
    <w:rsid w:val="00D910D6"/>
    <w:rsid w:val="00D91139"/>
    <w:rsid w:val="00D91198"/>
    <w:rsid w:val="00D911E8"/>
    <w:rsid w:val="00D9154B"/>
    <w:rsid w:val="00D9164F"/>
    <w:rsid w:val="00D9172E"/>
    <w:rsid w:val="00D917FD"/>
    <w:rsid w:val="00D91927"/>
    <w:rsid w:val="00D919AC"/>
    <w:rsid w:val="00D91BA9"/>
    <w:rsid w:val="00D91C24"/>
    <w:rsid w:val="00D91D4E"/>
    <w:rsid w:val="00D91E6E"/>
    <w:rsid w:val="00D91F34"/>
    <w:rsid w:val="00D92097"/>
    <w:rsid w:val="00D92169"/>
    <w:rsid w:val="00D92258"/>
    <w:rsid w:val="00D92299"/>
    <w:rsid w:val="00D92336"/>
    <w:rsid w:val="00D92837"/>
    <w:rsid w:val="00D92A29"/>
    <w:rsid w:val="00D92A64"/>
    <w:rsid w:val="00D92AE2"/>
    <w:rsid w:val="00D92DA7"/>
    <w:rsid w:val="00D92F17"/>
    <w:rsid w:val="00D92F3D"/>
    <w:rsid w:val="00D93000"/>
    <w:rsid w:val="00D9303A"/>
    <w:rsid w:val="00D93154"/>
    <w:rsid w:val="00D93182"/>
    <w:rsid w:val="00D932AA"/>
    <w:rsid w:val="00D9359D"/>
    <w:rsid w:val="00D9361C"/>
    <w:rsid w:val="00D93B69"/>
    <w:rsid w:val="00D93E08"/>
    <w:rsid w:val="00D94244"/>
    <w:rsid w:val="00D94278"/>
    <w:rsid w:val="00D9429D"/>
    <w:rsid w:val="00D942AA"/>
    <w:rsid w:val="00D94464"/>
    <w:rsid w:val="00D944EF"/>
    <w:rsid w:val="00D94600"/>
    <w:rsid w:val="00D9463D"/>
    <w:rsid w:val="00D94748"/>
    <w:rsid w:val="00D948B1"/>
    <w:rsid w:val="00D94CF3"/>
    <w:rsid w:val="00D94E60"/>
    <w:rsid w:val="00D951DA"/>
    <w:rsid w:val="00D95363"/>
    <w:rsid w:val="00D9560C"/>
    <w:rsid w:val="00D95905"/>
    <w:rsid w:val="00D9593E"/>
    <w:rsid w:val="00D95A9D"/>
    <w:rsid w:val="00D95B5F"/>
    <w:rsid w:val="00D95B65"/>
    <w:rsid w:val="00D95C9F"/>
    <w:rsid w:val="00D95DC7"/>
    <w:rsid w:val="00D96055"/>
    <w:rsid w:val="00D962B7"/>
    <w:rsid w:val="00D962D7"/>
    <w:rsid w:val="00D96322"/>
    <w:rsid w:val="00D963D9"/>
    <w:rsid w:val="00D96422"/>
    <w:rsid w:val="00D965BF"/>
    <w:rsid w:val="00D96625"/>
    <w:rsid w:val="00D96722"/>
    <w:rsid w:val="00D9676C"/>
    <w:rsid w:val="00D969B6"/>
    <w:rsid w:val="00D969CC"/>
    <w:rsid w:val="00D96C1E"/>
    <w:rsid w:val="00D97068"/>
    <w:rsid w:val="00D974E2"/>
    <w:rsid w:val="00D977A4"/>
    <w:rsid w:val="00D9798C"/>
    <w:rsid w:val="00D97B21"/>
    <w:rsid w:val="00D97BAF"/>
    <w:rsid w:val="00D97CC3"/>
    <w:rsid w:val="00D97D47"/>
    <w:rsid w:val="00D97DD0"/>
    <w:rsid w:val="00D97F63"/>
    <w:rsid w:val="00D97FAA"/>
    <w:rsid w:val="00DA0127"/>
    <w:rsid w:val="00DA018F"/>
    <w:rsid w:val="00DA01B4"/>
    <w:rsid w:val="00DA0273"/>
    <w:rsid w:val="00DA05E0"/>
    <w:rsid w:val="00DA0977"/>
    <w:rsid w:val="00DA0B6B"/>
    <w:rsid w:val="00DA0C22"/>
    <w:rsid w:val="00DA0EEB"/>
    <w:rsid w:val="00DA0F65"/>
    <w:rsid w:val="00DA1032"/>
    <w:rsid w:val="00DA1164"/>
    <w:rsid w:val="00DA127A"/>
    <w:rsid w:val="00DA12FC"/>
    <w:rsid w:val="00DA1423"/>
    <w:rsid w:val="00DA15FF"/>
    <w:rsid w:val="00DA180B"/>
    <w:rsid w:val="00DA18C9"/>
    <w:rsid w:val="00DA193D"/>
    <w:rsid w:val="00DA1B86"/>
    <w:rsid w:val="00DA1D9D"/>
    <w:rsid w:val="00DA2025"/>
    <w:rsid w:val="00DA20B6"/>
    <w:rsid w:val="00DA24CA"/>
    <w:rsid w:val="00DA2975"/>
    <w:rsid w:val="00DA2A38"/>
    <w:rsid w:val="00DA2BF0"/>
    <w:rsid w:val="00DA2CFA"/>
    <w:rsid w:val="00DA2FB6"/>
    <w:rsid w:val="00DA2FEA"/>
    <w:rsid w:val="00DA309A"/>
    <w:rsid w:val="00DA30F9"/>
    <w:rsid w:val="00DA3389"/>
    <w:rsid w:val="00DA33F8"/>
    <w:rsid w:val="00DA341B"/>
    <w:rsid w:val="00DA3921"/>
    <w:rsid w:val="00DA3970"/>
    <w:rsid w:val="00DA3A27"/>
    <w:rsid w:val="00DA3A82"/>
    <w:rsid w:val="00DA3AB9"/>
    <w:rsid w:val="00DA3B3B"/>
    <w:rsid w:val="00DA3BE9"/>
    <w:rsid w:val="00DA3C0D"/>
    <w:rsid w:val="00DA3E76"/>
    <w:rsid w:val="00DA3F76"/>
    <w:rsid w:val="00DA426F"/>
    <w:rsid w:val="00DA4276"/>
    <w:rsid w:val="00DA4703"/>
    <w:rsid w:val="00DA473C"/>
    <w:rsid w:val="00DA4792"/>
    <w:rsid w:val="00DA4949"/>
    <w:rsid w:val="00DA49B5"/>
    <w:rsid w:val="00DA4A28"/>
    <w:rsid w:val="00DA4A29"/>
    <w:rsid w:val="00DA4A37"/>
    <w:rsid w:val="00DA4B97"/>
    <w:rsid w:val="00DA4C09"/>
    <w:rsid w:val="00DA4D2C"/>
    <w:rsid w:val="00DA50AC"/>
    <w:rsid w:val="00DA50DC"/>
    <w:rsid w:val="00DA517C"/>
    <w:rsid w:val="00DA52FC"/>
    <w:rsid w:val="00DA537B"/>
    <w:rsid w:val="00DA5593"/>
    <w:rsid w:val="00DA55DE"/>
    <w:rsid w:val="00DA565A"/>
    <w:rsid w:val="00DA5758"/>
    <w:rsid w:val="00DA595D"/>
    <w:rsid w:val="00DA5CCA"/>
    <w:rsid w:val="00DA5E55"/>
    <w:rsid w:val="00DA61B2"/>
    <w:rsid w:val="00DA61E7"/>
    <w:rsid w:val="00DA6299"/>
    <w:rsid w:val="00DA64F9"/>
    <w:rsid w:val="00DA6723"/>
    <w:rsid w:val="00DA67DC"/>
    <w:rsid w:val="00DA6AE4"/>
    <w:rsid w:val="00DA6B71"/>
    <w:rsid w:val="00DA6E55"/>
    <w:rsid w:val="00DA6ED3"/>
    <w:rsid w:val="00DA6F20"/>
    <w:rsid w:val="00DA711D"/>
    <w:rsid w:val="00DA719B"/>
    <w:rsid w:val="00DA71FB"/>
    <w:rsid w:val="00DA72EC"/>
    <w:rsid w:val="00DA74C6"/>
    <w:rsid w:val="00DA77D7"/>
    <w:rsid w:val="00DA784D"/>
    <w:rsid w:val="00DA78D5"/>
    <w:rsid w:val="00DA7AC9"/>
    <w:rsid w:val="00DA7C65"/>
    <w:rsid w:val="00DA7FE1"/>
    <w:rsid w:val="00DB0009"/>
    <w:rsid w:val="00DB005A"/>
    <w:rsid w:val="00DB0160"/>
    <w:rsid w:val="00DB034B"/>
    <w:rsid w:val="00DB03F5"/>
    <w:rsid w:val="00DB04D6"/>
    <w:rsid w:val="00DB0767"/>
    <w:rsid w:val="00DB0800"/>
    <w:rsid w:val="00DB096E"/>
    <w:rsid w:val="00DB0B68"/>
    <w:rsid w:val="00DB0B74"/>
    <w:rsid w:val="00DB0BD7"/>
    <w:rsid w:val="00DB0C03"/>
    <w:rsid w:val="00DB0C07"/>
    <w:rsid w:val="00DB0D47"/>
    <w:rsid w:val="00DB0F6C"/>
    <w:rsid w:val="00DB1431"/>
    <w:rsid w:val="00DB148F"/>
    <w:rsid w:val="00DB157C"/>
    <w:rsid w:val="00DB1679"/>
    <w:rsid w:val="00DB1771"/>
    <w:rsid w:val="00DB18ED"/>
    <w:rsid w:val="00DB19A5"/>
    <w:rsid w:val="00DB1DA2"/>
    <w:rsid w:val="00DB2031"/>
    <w:rsid w:val="00DB2043"/>
    <w:rsid w:val="00DB2144"/>
    <w:rsid w:val="00DB2321"/>
    <w:rsid w:val="00DB2580"/>
    <w:rsid w:val="00DB2671"/>
    <w:rsid w:val="00DB26AF"/>
    <w:rsid w:val="00DB26D8"/>
    <w:rsid w:val="00DB26E5"/>
    <w:rsid w:val="00DB2751"/>
    <w:rsid w:val="00DB2841"/>
    <w:rsid w:val="00DB2876"/>
    <w:rsid w:val="00DB288E"/>
    <w:rsid w:val="00DB288F"/>
    <w:rsid w:val="00DB2969"/>
    <w:rsid w:val="00DB296A"/>
    <w:rsid w:val="00DB2F51"/>
    <w:rsid w:val="00DB3051"/>
    <w:rsid w:val="00DB30B2"/>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4A9"/>
    <w:rsid w:val="00DB4860"/>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63D"/>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11E"/>
    <w:rsid w:val="00DC0207"/>
    <w:rsid w:val="00DC03EF"/>
    <w:rsid w:val="00DC083D"/>
    <w:rsid w:val="00DC0A56"/>
    <w:rsid w:val="00DC0AA3"/>
    <w:rsid w:val="00DC0B1F"/>
    <w:rsid w:val="00DC0D44"/>
    <w:rsid w:val="00DC0F19"/>
    <w:rsid w:val="00DC0FA3"/>
    <w:rsid w:val="00DC1214"/>
    <w:rsid w:val="00DC128B"/>
    <w:rsid w:val="00DC152D"/>
    <w:rsid w:val="00DC15B2"/>
    <w:rsid w:val="00DC16AC"/>
    <w:rsid w:val="00DC17D8"/>
    <w:rsid w:val="00DC1915"/>
    <w:rsid w:val="00DC1BF3"/>
    <w:rsid w:val="00DC1FB8"/>
    <w:rsid w:val="00DC200F"/>
    <w:rsid w:val="00DC2063"/>
    <w:rsid w:val="00DC2116"/>
    <w:rsid w:val="00DC2150"/>
    <w:rsid w:val="00DC236A"/>
    <w:rsid w:val="00DC2387"/>
    <w:rsid w:val="00DC243E"/>
    <w:rsid w:val="00DC2666"/>
    <w:rsid w:val="00DC2995"/>
    <w:rsid w:val="00DC29CF"/>
    <w:rsid w:val="00DC2A38"/>
    <w:rsid w:val="00DC2E10"/>
    <w:rsid w:val="00DC2EAD"/>
    <w:rsid w:val="00DC3014"/>
    <w:rsid w:val="00DC3238"/>
    <w:rsid w:val="00DC32ED"/>
    <w:rsid w:val="00DC3564"/>
    <w:rsid w:val="00DC39D2"/>
    <w:rsid w:val="00DC3A59"/>
    <w:rsid w:val="00DC3B88"/>
    <w:rsid w:val="00DC3C13"/>
    <w:rsid w:val="00DC3DA0"/>
    <w:rsid w:val="00DC3DC5"/>
    <w:rsid w:val="00DC3DF3"/>
    <w:rsid w:val="00DC3E11"/>
    <w:rsid w:val="00DC3E29"/>
    <w:rsid w:val="00DC3E2A"/>
    <w:rsid w:val="00DC3EE7"/>
    <w:rsid w:val="00DC40CF"/>
    <w:rsid w:val="00DC452F"/>
    <w:rsid w:val="00DC4740"/>
    <w:rsid w:val="00DC47BB"/>
    <w:rsid w:val="00DC4845"/>
    <w:rsid w:val="00DC4846"/>
    <w:rsid w:val="00DC4923"/>
    <w:rsid w:val="00DC49B2"/>
    <w:rsid w:val="00DC4AFD"/>
    <w:rsid w:val="00DC4C0F"/>
    <w:rsid w:val="00DC4DEC"/>
    <w:rsid w:val="00DC50AB"/>
    <w:rsid w:val="00DC5417"/>
    <w:rsid w:val="00DC546E"/>
    <w:rsid w:val="00DC54D3"/>
    <w:rsid w:val="00DC5507"/>
    <w:rsid w:val="00DC55D6"/>
    <w:rsid w:val="00DC56B9"/>
    <w:rsid w:val="00DC5722"/>
    <w:rsid w:val="00DC5FC9"/>
    <w:rsid w:val="00DC60F9"/>
    <w:rsid w:val="00DC6111"/>
    <w:rsid w:val="00DC6138"/>
    <w:rsid w:val="00DC6143"/>
    <w:rsid w:val="00DC636C"/>
    <w:rsid w:val="00DC6383"/>
    <w:rsid w:val="00DC6584"/>
    <w:rsid w:val="00DC65AE"/>
    <w:rsid w:val="00DC66B8"/>
    <w:rsid w:val="00DC6811"/>
    <w:rsid w:val="00DC6817"/>
    <w:rsid w:val="00DC6A70"/>
    <w:rsid w:val="00DC6C7B"/>
    <w:rsid w:val="00DC6FA1"/>
    <w:rsid w:val="00DC7051"/>
    <w:rsid w:val="00DC7701"/>
    <w:rsid w:val="00DC780C"/>
    <w:rsid w:val="00DC784C"/>
    <w:rsid w:val="00DC7A6F"/>
    <w:rsid w:val="00DC7F5C"/>
    <w:rsid w:val="00DCA1A0"/>
    <w:rsid w:val="00DD02E9"/>
    <w:rsid w:val="00DD02FF"/>
    <w:rsid w:val="00DD04C9"/>
    <w:rsid w:val="00DD071C"/>
    <w:rsid w:val="00DD075E"/>
    <w:rsid w:val="00DD0A16"/>
    <w:rsid w:val="00DD0BA0"/>
    <w:rsid w:val="00DD0CFE"/>
    <w:rsid w:val="00DD0DBE"/>
    <w:rsid w:val="00DD12D2"/>
    <w:rsid w:val="00DD12EE"/>
    <w:rsid w:val="00DD132D"/>
    <w:rsid w:val="00DD14EB"/>
    <w:rsid w:val="00DD1589"/>
    <w:rsid w:val="00DD1681"/>
    <w:rsid w:val="00DD181B"/>
    <w:rsid w:val="00DD183D"/>
    <w:rsid w:val="00DD1872"/>
    <w:rsid w:val="00DD1E4A"/>
    <w:rsid w:val="00DD2018"/>
    <w:rsid w:val="00DD2047"/>
    <w:rsid w:val="00DD20CA"/>
    <w:rsid w:val="00DD2512"/>
    <w:rsid w:val="00DD2530"/>
    <w:rsid w:val="00DD2747"/>
    <w:rsid w:val="00DD285B"/>
    <w:rsid w:val="00DD29E9"/>
    <w:rsid w:val="00DD29F2"/>
    <w:rsid w:val="00DD2AF5"/>
    <w:rsid w:val="00DD2B96"/>
    <w:rsid w:val="00DD2BA5"/>
    <w:rsid w:val="00DD2CE7"/>
    <w:rsid w:val="00DD2D77"/>
    <w:rsid w:val="00DD2DE5"/>
    <w:rsid w:val="00DD30EE"/>
    <w:rsid w:val="00DD3196"/>
    <w:rsid w:val="00DD327B"/>
    <w:rsid w:val="00DD32D7"/>
    <w:rsid w:val="00DD32DD"/>
    <w:rsid w:val="00DD32F1"/>
    <w:rsid w:val="00DD34F0"/>
    <w:rsid w:val="00DD36A3"/>
    <w:rsid w:val="00DD3BA3"/>
    <w:rsid w:val="00DD3DB4"/>
    <w:rsid w:val="00DD3DE5"/>
    <w:rsid w:val="00DD419F"/>
    <w:rsid w:val="00DD428C"/>
    <w:rsid w:val="00DD46E2"/>
    <w:rsid w:val="00DD48B2"/>
    <w:rsid w:val="00DD49C8"/>
    <w:rsid w:val="00DD49D2"/>
    <w:rsid w:val="00DD4B51"/>
    <w:rsid w:val="00DD4B67"/>
    <w:rsid w:val="00DD4D16"/>
    <w:rsid w:val="00DD4D8B"/>
    <w:rsid w:val="00DD4F34"/>
    <w:rsid w:val="00DD5197"/>
    <w:rsid w:val="00DD5369"/>
    <w:rsid w:val="00DD54A4"/>
    <w:rsid w:val="00DD55BD"/>
    <w:rsid w:val="00DD55EB"/>
    <w:rsid w:val="00DD5D9E"/>
    <w:rsid w:val="00DD6026"/>
    <w:rsid w:val="00DD62FC"/>
    <w:rsid w:val="00DD63A2"/>
    <w:rsid w:val="00DD64F8"/>
    <w:rsid w:val="00DD655B"/>
    <w:rsid w:val="00DD6619"/>
    <w:rsid w:val="00DD6644"/>
    <w:rsid w:val="00DD664B"/>
    <w:rsid w:val="00DD6840"/>
    <w:rsid w:val="00DD68B0"/>
    <w:rsid w:val="00DD68DF"/>
    <w:rsid w:val="00DD6AC4"/>
    <w:rsid w:val="00DD6B7B"/>
    <w:rsid w:val="00DD6BB2"/>
    <w:rsid w:val="00DD6C9B"/>
    <w:rsid w:val="00DD7009"/>
    <w:rsid w:val="00DD73B8"/>
    <w:rsid w:val="00DD7553"/>
    <w:rsid w:val="00DD7564"/>
    <w:rsid w:val="00DD76C9"/>
    <w:rsid w:val="00DD7782"/>
    <w:rsid w:val="00DD7884"/>
    <w:rsid w:val="00DD78DB"/>
    <w:rsid w:val="00DD7D09"/>
    <w:rsid w:val="00DE01DD"/>
    <w:rsid w:val="00DE0355"/>
    <w:rsid w:val="00DE0905"/>
    <w:rsid w:val="00DE0A29"/>
    <w:rsid w:val="00DE0A36"/>
    <w:rsid w:val="00DE0AA9"/>
    <w:rsid w:val="00DE0F0F"/>
    <w:rsid w:val="00DE0F58"/>
    <w:rsid w:val="00DE1092"/>
    <w:rsid w:val="00DE10B3"/>
    <w:rsid w:val="00DE1259"/>
    <w:rsid w:val="00DE14C0"/>
    <w:rsid w:val="00DE15A1"/>
    <w:rsid w:val="00DE1610"/>
    <w:rsid w:val="00DE18AB"/>
    <w:rsid w:val="00DE1911"/>
    <w:rsid w:val="00DE1A8D"/>
    <w:rsid w:val="00DE1BE0"/>
    <w:rsid w:val="00DE1C1D"/>
    <w:rsid w:val="00DE1DCA"/>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7CA"/>
    <w:rsid w:val="00DE3809"/>
    <w:rsid w:val="00DE3834"/>
    <w:rsid w:val="00DE3898"/>
    <w:rsid w:val="00DE3CEB"/>
    <w:rsid w:val="00DE3F5F"/>
    <w:rsid w:val="00DE41F0"/>
    <w:rsid w:val="00DE438A"/>
    <w:rsid w:val="00DE43CF"/>
    <w:rsid w:val="00DE44B1"/>
    <w:rsid w:val="00DE4572"/>
    <w:rsid w:val="00DE4717"/>
    <w:rsid w:val="00DE4904"/>
    <w:rsid w:val="00DE492D"/>
    <w:rsid w:val="00DE49A0"/>
    <w:rsid w:val="00DE4C90"/>
    <w:rsid w:val="00DE4DBD"/>
    <w:rsid w:val="00DE4F7E"/>
    <w:rsid w:val="00DE535B"/>
    <w:rsid w:val="00DE5389"/>
    <w:rsid w:val="00DE55C3"/>
    <w:rsid w:val="00DE5793"/>
    <w:rsid w:val="00DE5970"/>
    <w:rsid w:val="00DE5A03"/>
    <w:rsid w:val="00DE5AA7"/>
    <w:rsid w:val="00DE5E86"/>
    <w:rsid w:val="00DE5FF1"/>
    <w:rsid w:val="00DE61FD"/>
    <w:rsid w:val="00DE642A"/>
    <w:rsid w:val="00DE671D"/>
    <w:rsid w:val="00DE6826"/>
    <w:rsid w:val="00DE690F"/>
    <w:rsid w:val="00DE696C"/>
    <w:rsid w:val="00DE69A8"/>
    <w:rsid w:val="00DE6A08"/>
    <w:rsid w:val="00DE6C14"/>
    <w:rsid w:val="00DE6D1E"/>
    <w:rsid w:val="00DE7010"/>
    <w:rsid w:val="00DE710D"/>
    <w:rsid w:val="00DE72DD"/>
    <w:rsid w:val="00DE7594"/>
    <w:rsid w:val="00DE7739"/>
    <w:rsid w:val="00DE7BF9"/>
    <w:rsid w:val="00DE7ECC"/>
    <w:rsid w:val="00DE7F0B"/>
    <w:rsid w:val="00DF0307"/>
    <w:rsid w:val="00DF0322"/>
    <w:rsid w:val="00DF05CB"/>
    <w:rsid w:val="00DF070D"/>
    <w:rsid w:val="00DF0750"/>
    <w:rsid w:val="00DF0821"/>
    <w:rsid w:val="00DF088B"/>
    <w:rsid w:val="00DF0A78"/>
    <w:rsid w:val="00DF0DDA"/>
    <w:rsid w:val="00DF0DF6"/>
    <w:rsid w:val="00DF0E3C"/>
    <w:rsid w:val="00DF0E72"/>
    <w:rsid w:val="00DF0ED4"/>
    <w:rsid w:val="00DF0F61"/>
    <w:rsid w:val="00DF1065"/>
    <w:rsid w:val="00DF1269"/>
    <w:rsid w:val="00DF1270"/>
    <w:rsid w:val="00DF14A4"/>
    <w:rsid w:val="00DF14C1"/>
    <w:rsid w:val="00DF153F"/>
    <w:rsid w:val="00DF15EE"/>
    <w:rsid w:val="00DF1943"/>
    <w:rsid w:val="00DF1C02"/>
    <w:rsid w:val="00DF1CDA"/>
    <w:rsid w:val="00DF1F12"/>
    <w:rsid w:val="00DF23A3"/>
    <w:rsid w:val="00DF2666"/>
    <w:rsid w:val="00DF267E"/>
    <w:rsid w:val="00DF29FC"/>
    <w:rsid w:val="00DF2B84"/>
    <w:rsid w:val="00DF2BE2"/>
    <w:rsid w:val="00DF2BED"/>
    <w:rsid w:val="00DF2CB3"/>
    <w:rsid w:val="00DF2CF7"/>
    <w:rsid w:val="00DF2F2E"/>
    <w:rsid w:val="00DF2F73"/>
    <w:rsid w:val="00DF31D0"/>
    <w:rsid w:val="00DF3626"/>
    <w:rsid w:val="00DF37F8"/>
    <w:rsid w:val="00DF38F3"/>
    <w:rsid w:val="00DF3A11"/>
    <w:rsid w:val="00DF3CBC"/>
    <w:rsid w:val="00DF3DD1"/>
    <w:rsid w:val="00DF42A8"/>
    <w:rsid w:val="00DF4404"/>
    <w:rsid w:val="00DF4589"/>
    <w:rsid w:val="00DF45D4"/>
    <w:rsid w:val="00DF4601"/>
    <w:rsid w:val="00DF46A6"/>
    <w:rsid w:val="00DF474F"/>
    <w:rsid w:val="00DF479D"/>
    <w:rsid w:val="00DF49DD"/>
    <w:rsid w:val="00DF4BA8"/>
    <w:rsid w:val="00DF4CFA"/>
    <w:rsid w:val="00DF4D33"/>
    <w:rsid w:val="00DF4FE1"/>
    <w:rsid w:val="00DF518A"/>
    <w:rsid w:val="00DF5461"/>
    <w:rsid w:val="00DF5634"/>
    <w:rsid w:val="00DF584C"/>
    <w:rsid w:val="00DF58C3"/>
    <w:rsid w:val="00DF58D4"/>
    <w:rsid w:val="00DF5915"/>
    <w:rsid w:val="00DF59E1"/>
    <w:rsid w:val="00DF5E2D"/>
    <w:rsid w:val="00DF5E76"/>
    <w:rsid w:val="00DF61D0"/>
    <w:rsid w:val="00DF61EE"/>
    <w:rsid w:val="00DF6233"/>
    <w:rsid w:val="00DF639D"/>
    <w:rsid w:val="00DF6957"/>
    <w:rsid w:val="00DF6B34"/>
    <w:rsid w:val="00DF6C3A"/>
    <w:rsid w:val="00DF6D1D"/>
    <w:rsid w:val="00DF6D83"/>
    <w:rsid w:val="00DF6E05"/>
    <w:rsid w:val="00DF7395"/>
    <w:rsid w:val="00DF742B"/>
    <w:rsid w:val="00DF7582"/>
    <w:rsid w:val="00DF77EE"/>
    <w:rsid w:val="00DF7915"/>
    <w:rsid w:val="00DF7A02"/>
    <w:rsid w:val="00DF7AAF"/>
    <w:rsid w:val="00DF7AC1"/>
    <w:rsid w:val="00DF7D93"/>
    <w:rsid w:val="00DF7E27"/>
    <w:rsid w:val="00E000E9"/>
    <w:rsid w:val="00E004A1"/>
    <w:rsid w:val="00E005AC"/>
    <w:rsid w:val="00E00612"/>
    <w:rsid w:val="00E006E8"/>
    <w:rsid w:val="00E00769"/>
    <w:rsid w:val="00E008A5"/>
    <w:rsid w:val="00E00CE5"/>
    <w:rsid w:val="00E00EE2"/>
    <w:rsid w:val="00E00F51"/>
    <w:rsid w:val="00E011AF"/>
    <w:rsid w:val="00E012F2"/>
    <w:rsid w:val="00E0149A"/>
    <w:rsid w:val="00E015A2"/>
    <w:rsid w:val="00E01774"/>
    <w:rsid w:val="00E01857"/>
    <w:rsid w:val="00E01929"/>
    <w:rsid w:val="00E01B36"/>
    <w:rsid w:val="00E01BC7"/>
    <w:rsid w:val="00E01ECC"/>
    <w:rsid w:val="00E021F1"/>
    <w:rsid w:val="00E02287"/>
    <w:rsid w:val="00E0234D"/>
    <w:rsid w:val="00E0236B"/>
    <w:rsid w:val="00E024ED"/>
    <w:rsid w:val="00E02606"/>
    <w:rsid w:val="00E02AC6"/>
    <w:rsid w:val="00E02B3D"/>
    <w:rsid w:val="00E02B59"/>
    <w:rsid w:val="00E02D8F"/>
    <w:rsid w:val="00E02D94"/>
    <w:rsid w:val="00E03224"/>
    <w:rsid w:val="00E03261"/>
    <w:rsid w:val="00E03512"/>
    <w:rsid w:val="00E0355A"/>
    <w:rsid w:val="00E035FB"/>
    <w:rsid w:val="00E03607"/>
    <w:rsid w:val="00E03618"/>
    <w:rsid w:val="00E03747"/>
    <w:rsid w:val="00E03781"/>
    <w:rsid w:val="00E037DF"/>
    <w:rsid w:val="00E03936"/>
    <w:rsid w:val="00E03C37"/>
    <w:rsid w:val="00E04135"/>
    <w:rsid w:val="00E0413B"/>
    <w:rsid w:val="00E043D9"/>
    <w:rsid w:val="00E04465"/>
    <w:rsid w:val="00E04492"/>
    <w:rsid w:val="00E04693"/>
    <w:rsid w:val="00E04703"/>
    <w:rsid w:val="00E047A0"/>
    <w:rsid w:val="00E048D7"/>
    <w:rsid w:val="00E049B7"/>
    <w:rsid w:val="00E04BCE"/>
    <w:rsid w:val="00E04EE6"/>
    <w:rsid w:val="00E04F6C"/>
    <w:rsid w:val="00E04F9D"/>
    <w:rsid w:val="00E0500A"/>
    <w:rsid w:val="00E0521D"/>
    <w:rsid w:val="00E052E8"/>
    <w:rsid w:val="00E05365"/>
    <w:rsid w:val="00E0553C"/>
    <w:rsid w:val="00E057A9"/>
    <w:rsid w:val="00E058D3"/>
    <w:rsid w:val="00E05D84"/>
    <w:rsid w:val="00E05FA8"/>
    <w:rsid w:val="00E05FF2"/>
    <w:rsid w:val="00E0602B"/>
    <w:rsid w:val="00E061F4"/>
    <w:rsid w:val="00E0622F"/>
    <w:rsid w:val="00E065E0"/>
    <w:rsid w:val="00E06A7C"/>
    <w:rsid w:val="00E06B2A"/>
    <w:rsid w:val="00E06B58"/>
    <w:rsid w:val="00E06EEB"/>
    <w:rsid w:val="00E06F75"/>
    <w:rsid w:val="00E0707B"/>
    <w:rsid w:val="00E070A0"/>
    <w:rsid w:val="00E071AF"/>
    <w:rsid w:val="00E07297"/>
    <w:rsid w:val="00E072CC"/>
    <w:rsid w:val="00E0741E"/>
    <w:rsid w:val="00E075C7"/>
    <w:rsid w:val="00E07638"/>
    <w:rsid w:val="00E0777C"/>
    <w:rsid w:val="00E07915"/>
    <w:rsid w:val="00E079B1"/>
    <w:rsid w:val="00E07B6D"/>
    <w:rsid w:val="00E07B95"/>
    <w:rsid w:val="00E07D05"/>
    <w:rsid w:val="00E07D26"/>
    <w:rsid w:val="00E07EA8"/>
    <w:rsid w:val="00E10168"/>
    <w:rsid w:val="00E1030B"/>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0FAF"/>
    <w:rsid w:val="00E110FA"/>
    <w:rsid w:val="00E113EA"/>
    <w:rsid w:val="00E114F1"/>
    <w:rsid w:val="00E114F7"/>
    <w:rsid w:val="00E1158D"/>
    <w:rsid w:val="00E115B5"/>
    <w:rsid w:val="00E11627"/>
    <w:rsid w:val="00E11633"/>
    <w:rsid w:val="00E1170B"/>
    <w:rsid w:val="00E11733"/>
    <w:rsid w:val="00E11745"/>
    <w:rsid w:val="00E11AAD"/>
    <w:rsid w:val="00E11B88"/>
    <w:rsid w:val="00E11B92"/>
    <w:rsid w:val="00E11BD0"/>
    <w:rsid w:val="00E11D38"/>
    <w:rsid w:val="00E120A0"/>
    <w:rsid w:val="00E122FA"/>
    <w:rsid w:val="00E12545"/>
    <w:rsid w:val="00E12602"/>
    <w:rsid w:val="00E126EF"/>
    <w:rsid w:val="00E12BCC"/>
    <w:rsid w:val="00E12C6B"/>
    <w:rsid w:val="00E12D50"/>
    <w:rsid w:val="00E12E9A"/>
    <w:rsid w:val="00E12EDF"/>
    <w:rsid w:val="00E132FB"/>
    <w:rsid w:val="00E13397"/>
    <w:rsid w:val="00E133EF"/>
    <w:rsid w:val="00E13468"/>
    <w:rsid w:val="00E134CE"/>
    <w:rsid w:val="00E13513"/>
    <w:rsid w:val="00E135EE"/>
    <w:rsid w:val="00E13AE6"/>
    <w:rsid w:val="00E13B1C"/>
    <w:rsid w:val="00E13C04"/>
    <w:rsid w:val="00E13E37"/>
    <w:rsid w:val="00E14011"/>
    <w:rsid w:val="00E140F6"/>
    <w:rsid w:val="00E141B9"/>
    <w:rsid w:val="00E14590"/>
    <w:rsid w:val="00E14E8F"/>
    <w:rsid w:val="00E14EEB"/>
    <w:rsid w:val="00E15054"/>
    <w:rsid w:val="00E15085"/>
    <w:rsid w:val="00E150C0"/>
    <w:rsid w:val="00E1518F"/>
    <w:rsid w:val="00E151DE"/>
    <w:rsid w:val="00E15394"/>
    <w:rsid w:val="00E1541D"/>
    <w:rsid w:val="00E155DD"/>
    <w:rsid w:val="00E159FD"/>
    <w:rsid w:val="00E15B00"/>
    <w:rsid w:val="00E15B40"/>
    <w:rsid w:val="00E15B9C"/>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571"/>
    <w:rsid w:val="00E177BD"/>
    <w:rsid w:val="00E17857"/>
    <w:rsid w:val="00E17B95"/>
    <w:rsid w:val="00E17C1E"/>
    <w:rsid w:val="00E17C26"/>
    <w:rsid w:val="00E17EA5"/>
    <w:rsid w:val="00E200A1"/>
    <w:rsid w:val="00E201C4"/>
    <w:rsid w:val="00E201E1"/>
    <w:rsid w:val="00E202D1"/>
    <w:rsid w:val="00E20381"/>
    <w:rsid w:val="00E2039C"/>
    <w:rsid w:val="00E2053D"/>
    <w:rsid w:val="00E20818"/>
    <w:rsid w:val="00E2096B"/>
    <w:rsid w:val="00E20CF7"/>
    <w:rsid w:val="00E20EC5"/>
    <w:rsid w:val="00E21149"/>
    <w:rsid w:val="00E21249"/>
    <w:rsid w:val="00E212B6"/>
    <w:rsid w:val="00E214BC"/>
    <w:rsid w:val="00E21583"/>
    <w:rsid w:val="00E2159D"/>
    <w:rsid w:val="00E215A6"/>
    <w:rsid w:val="00E2167C"/>
    <w:rsid w:val="00E21720"/>
    <w:rsid w:val="00E2176E"/>
    <w:rsid w:val="00E21833"/>
    <w:rsid w:val="00E21946"/>
    <w:rsid w:val="00E21A8F"/>
    <w:rsid w:val="00E21AAA"/>
    <w:rsid w:val="00E21D19"/>
    <w:rsid w:val="00E21DA1"/>
    <w:rsid w:val="00E21DF6"/>
    <w:rsid w:val="00E21ED6"/>
    <w:rsid w:val="00E21F99"/>
    <w:rsid w:val="00E22088"/>
    <w:rsid w:val="00E2211C"/>
    <w:rsid w:val="00E22217"/>
    <w:rsid w:val="00E22239"/>
    <w:rsid w:val="00E2231B"/>
    <w:rsid w:val="00E2246E"/>
    <w:rsid w:val="00E226A4"/>
    <w:rsid w:val="00E228F9"/>
    <w:rsid w:val="00E22A51"/>
    <w:rsid w:val="00E22ACC"/>
    <w:rsid w:val="00E22BE1"/>
    <w:rsid w:val="00E22C7B"/>
    <w:rsid w:val="00E22CFF"/>
    <w:rsid w:val="00E22F9B"/>
    <w:rsid w:val="00E23008"/>
    <w:rsid w:val="00E230C4"/>
    <w:rsid w:val="00E231B2"/>
    <w:rsid w:val="00E2332D"/>
    <w:rsid w:val="00E233A3"/>
    <w:rsid w:val="00E233C9"/>
    <w:rsid w:val="00E233FE"/>
    <w:rsid w:val="00E2353E"/>
    <w:rsid w:val="00E2354D"/>
    <w:rsid w:val="00E237DA"/>
    <w:rsid w:val="00E23887"/>
    <w:rsid w:val="00E2391F"/>
    <w:rsid w:val="00E23A26"/>
    <w:rsid w:val="00E23AEC"/>
    <w:rsid w:val="00E23B00"/>
    <w:rsid w:val="00E23BA6"/>
    <w:rsid w:val="00E23C9A"/>
    <w:rsid w:val="00E23DA9"/>
    <w:rsid w:val="00E24017"/>
    <w:rsid w:val="00E241A3"/>
    <w:rsid w:val="00E242F0"/>
    <w:rsid w:val="00E24407"/>
    <w:rsid w:val="00E24598"/>
    <w:rsid w:val="00E24620"/>
    <w:rsid w:val="00E24B03"/>
    <w:rsid w:val="00E24B6E"/>
    <w:rsid w:val="00E24B83"/>
    <w:rsid w:val="00E24CCC"/>
    <w:rsid w:val="00E24D7C"/>
    <w:rsid w:val="00E24EBE"/>
    <w:rsid w:val="00E2515E"/>
    <w:rsid w:val="00E2533D"/>
    <w:rsid w:val="00E2548D"/>
    <w:rsid w:val="00E2587C"/>
    <w:rsid w:val="00E25E0B"/>
    <w:rsid w:val="00E25EEB"/>
    <w:rsid w:val="00E26035"/>
    <w:rsid w:val="00E261B8"/>
    <w:rsid w:val="00E268C4"/>
    <w:rsid w:val="00E26B34"/>
    <w:rsid w:val="00E26CE6"/>
    <w:rsid w:val="00E26E18"/>
    <w:rsid w:val="00E26F14"/>
    <w:rsid w:val="00E26FAF"/>
    <w:rsid w:val="00E272F2"/>
    <w:rsid w:val="00E27378"/>
    <w:rsid w:val="00E277FC"/>
    <w:rsid w:val="00E2788A"/>
    <w:rsid w:val="00E27A36"/>
    <w:rsid w:val="00E27BA8"/>
    <w:rsid w:val="00E27D0C"/>
    <w:rsid w:val="00E27D10"/>
    <w:rsid w:val="00E27D81"/>
    <w:rsid w:val="00E27DBF"/>
    <w:rsid w:val="00E27E29"/>
    <w:rsid w:val="00E2BB13"/>
    <w:rsid w:val="00E30106"/>
    <w:rsid w:val="00E30193"/>
    <w:rsid w:val="00E3022D"/>
    <w:rsid w:val="00E302D5"/>
    <w:rsid w:val="00E30323"/>
    <w:rsid w:val="00E30367"/>
    <w:rsid w:val="00E3045E"/>
    <w:rsid w:val="00E3053F"/>
    <w:rsid w:val="00E3060D"/>
    <w:rsid w:val="00E3067E"/>
    <w:rsid w:val="00E306A5"/>
    <w:rsid w:val="00E30889"/>
    <w:rsid w:val="00E308A9"/>
    <w:rsid w:val="00E308C3"/>
    <w:rsid w:val="00E30909"/>
    <w:rsid w:val="00E30D81"/>
    <w:rsid w:val="00E30E72"/>
    <w:rsid w:val="00E30F85"/>
    <w:rsid w:val="00E3104C"/>
    <w:rsid w:val="00E31154"/>
    <w:rsid w:val="00E31233"/>
    <w:rsid w:val="00E3156D"/>
    <w:rsid w:val="00E315EF"/>
    <w:rsid w:val="00E316A8"/>
    <w:rsid w:val="00E32296"/>
    <w:rsid w:val="00E3235B"/>
    <w:rsid w:val="00E32454"/>
    <w:rsid w:val="00E32491"/>
    <w:rsid w:val="00E32855"/>
    <w:rsid w:val="00E32A62"/>
    <w:rsid w:val="00E32F5B"/>
    <w:rsid w:val="00E3307F"/>
    <w:rsid w:val="00E33364"/>
    <w:rsid w:val="00E33382"/>
    <w:rsid w:val="00E33407"/>
    <w:rsid w:val="00E33496"/>
    <w:rsid w:val="00E3368F"/>
    <w:rsid w:val="00E337AC"/>
    <w:rsid w:val="00E337D9"/>
    <w:rsid w:val="00E3398F"/>
    <w:rsid w:val="00E339D3"/>
    <w:rsid w:val="00E33AD7"/>
    <w:rsid w:val="00E33BF2"/>
    <w:rsid w:val="00E33C54"/>
    <w:rsid w:val="00E33D0A"/>
    <w:rsid w:val="00E33D80"/>
    <w:rsid w:val="00E33D87"/>
    <w:rsid w:val="00E34218"/>
    <w:rsid w:val="00E3426C"/>
    <w:rsid w:val="00E34359"/>
    <w:rsid w:val="00E3496D"/>
    <w:rsid w:val="00E34A42"/>
    <w:rsid w:val="00E34CB1"/>
    <w:rsid w:val="00E34CD8"/>
    <w:rsid w:val="00E34E45"/>
    <w:rsid w:val="00E34F53"/>
    <w:rsid w:val="00E3511A"/>
    <w:rsid w:val="00E35375"/>
    <w:rsid w:val="00E35B24"/>
    <w:rsid w:val="00E36357"/>
    <w:rsid w:val="00E3635A"/>
    <w:rsid w:val="00E36580"/>
    <w:rsid w:val="00E36754"/>
    <w:rsid w:val="00E36911"/>
    <w:rsid w:val="00E3698E"/>
    <w:rsid w:val="00E369DB"/>
    <w:rsid w:val="00E36A84"/>
    <w:rsid w:val="00E36BBC"/>
    <w:rsid w:val="00E36CA3"/>
    <w:rsid w:val="00E36F7B"/>
    <w:rsid w:val="00E37096"/>
    <w:rsid w:val="00E3717C"/>
    <w:rsid w:val="00E371C3"/>
    <w:rsid w:val="00E3752E"/>
    <w:rsid w:val="00E37862"/>
    <w:rsid w:val="00E37946"/>
    <w:rsid w:val="00E379B3"/>
    <w:rsid w:val="00E37CD5"/>
    <w:rsid w:val="00E37DE9"/>
    <w:rsid w:val="00E37E46"/>
    <w:rsid w:val="00E37F79"/>
    <w:rsid w:val="00E40094"/>
    <w:rsid w:val="00E4014B"/>
    <w:rsid w:val="00E403CE"/>
    <w:rsid w:val="00E40700"/>
    <w:rsid w:val="00E40A3A"/>
    <w:rsid w:val="00E40A5F"/>
    <w:rsid w:val="00E40A97"/>
    <w:rsid w:val="00E40B68"/>
    <w:rsid w:val="00E40E20"/>
    <w:rsid w:val="00E40FA9"/>
    <w:rsid w:val="00E40FCB"/>
    <w:rsid w:val="00E413CA"/>
    <w:rsid w:val="00E41804"/>
    <w:rsid w:val="00E41B07"/>
    <w:rsid w:val="00E41B15"/>
    <w:rsid w:val="00E41C36"/>
    <w:rsid w:val="00E41D54"/>
    <w:rsid w:val="00E42048"/>
    <w:rsid w:val="00E42087"/>
    <w:rsid w:val="00E42379"/>
    <w:rsid w:val="00E424AD"/>
    <w:rsid w:val="00E4269B"/>
    <w:rsid w:val="00E4284C"/>
    <w:rsid w:val="00E42BFB"/>
    <w:rsid w:val="00E42CF5"/>
    <w:rsid w:val="00E42FDD"/>
    <w:rsid w:val="00E43089"/>
    <w:rsid w:val="00E43172"/>
    <w:rsid w:val="00E4327A"/>
    <w:rsid w:val="00E4327D"/>
    <w:rsid w:val="00E43409"/>
    <w:rsid w:val="00E43532"/>
    <w:rsid w:val="00E437D9"/>
    <w:rsid w:val="00E4393B"/>
    <w:rsid w:val="00E43A5F"/>
    <w:rsid w:val="00E43C3E"/>
    <w:rsid w:val="00E43F74"/>
    <w:rsid w:val="00E44001"/>
    <w:rsid w:val="00E44242"/>
    <w:rsid w:val="00E4425C"/>
    <w:rsid w:val="00E4432D"/>
    <w:rsid w:val="00E4437A"/>
    <w:rsid w:val="00E445E6"/>
    <w:rsid w:val="00E449C5"/>
    <w:rsid w:val="00E44AF1"/>
    <w:rsid w:val="00E44E29"/>
    <w:rsid w:val="00E44E4B"/>
    <w:rsid w:val="00E45085"/>
    <w:rsid w:val="00E451F6"/>
    <w:rsid w:val="00E45229"/>
    <w:rsid w:val="00E453B7"/>
    <w:rsid w:val="00E454DC"/>
    <w:rsid w:val="00E454DE"/>
    <w:rsid w:val="00E4567A"/>
    <w:rsid w:val="00E4573A"/>
    <w:rsid w:val="00E45876"/>
    <w:rsid w:val="00E458D7"/>
    <w:rsid w:val="00E458E4"/>
    <w:rsid w:val="00E45987"/>
    <w:rsid w:val="00E45A95"/>
    <w:rsid w:val="00E45C76"/>
    <w:rsid w:val="00E45D2A"/>
    <w:rsid w:val="00E45E45"/>
    <w:rsid w:val="00E45E69"/>
    <w:rsid w:val="00E45FAF"/>
    <w:rsid w:val="00E460F4"/>
    <w:rsid w:val="00E4619C"/>
    <w:rsid w:val="00E4633F"/>
    <w:rsid w:val="00E46533"/>
    <w:rsid w:val="00E46658"/>
    <w:rsid w:val="00E46773"/>
    <w:rsid w:val="00E4699E"/>
    <w:rsid w:val="00E469EB"/>
    <w:rsid w:val="00E46A3F"/>
    <w:rsid w:val="00E46B3A"/>
    <w:rsid w:val="00E46C25"/>
    <w:rsid w:val="00E46D13"/>
    <w:rsid w:val="00E47027"/>
    <w:rsid w:val="00E47187"/>
    <w:rsid w:val="00E471AF"/>
    <w:rsid w:val="00E471B1"/>
    <w:rsid w:val="00E47256"/>
    <w:rsid w:val="00E47517"/>
    <w:rsid w:val="00E476CA"/>
    <w:rsid w:val="00E476D1"/>
    <w:rsid w:val="00E4777B"/>
    <w:rsid w:val="00E4786F"/>
    <w:rsid w:val="00E479AC"/>
    <w:rsid w:val="00E47A50"/>
    <w:rsid w:val="00E47C79"/>
    <w:rsid w:val="00E47DD6"/>
    <w:rsid w:val="00E47ECF"/>
    <w:rsid w:val="00E5012B"/>
    <w:rsid w:val="00E502AE"/>
    <w:rsid w:val="00E50379"/>
    <w:rsid w:val="00E507BF"/>
    <w:rsid w:val="00E5095D"/>
    <w:rsid w:val="00E509B8"/>
    <w:rsid w:val="00E50A09"/>
    <w:rsid w:val="00E50A65"/>
    <w:rsid w:val="00E50AD4"/>
    <w:rsid w:val="00E50E14"/>
    <w:rsid w:val="00E50FF2"/>
    <w:rsid w:val="00E5108D"/>
    <w:rsid w:val="00E51119"/>
    <w:rsid w:val="00E51584"/>
    <w:rsid w:val="00E51586"/>
    <w:rsid w:val="00E5172D"/>
    <w:rsid w:val="00E518AD"/>
    <w:rsid w:val="00E51980"/>
    <w:rsid w:val="00E51E91"/>
    <w:rsid w:val="00E5207C"/>
    <w:rsid w:val="00E520D5"/>
    <w:rsid w:val="00E52184"/>
    <w:rsid w:val="00E521C7"/>
    <w:rsid w:val="00E523FD"/>
    <w:rsid w:val="00E52412"/>
    <w:rsid w:val="00E52607"/>
    <w:rsid w:val="00E528ED"/>
    <w:rsid w:val="00E52B01"/>
    <w:rsid w:val="00E52ED4"/>
    <w:rsid w:val="00E53089"/>
    <w:rsid w:val="00E530F1"/>
    <w:rsid w:val="00E5310A"/>
    <w:rsid w:val="00E53128"/>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B8E"/>
    <w:rsid w:val="00E54ED2"/>
    <w:rsid w:val="00E54F26"/>
    <w:rsid w:val="00E559D2"/>
    <w:rsid w:val="00E55A53"/>
    <w:rsid w:val="00E55A59"/>
    <w:rsid w:val="00E55BEB"/>
    <w:rsid w:val="00E55CD9"/>
    <w:rsid w:val="00E55FC9"/>
    <w:rsid w:val="00E55FF5"/>
    <w:rsid w:val="00E5625E"/>
    <w:rsid w:val="00E562FA"/>
    <w:rsid w:val="00E564FF"/>
    <w:rsid w:val="00E5674B"/>
    <w:rsid w:val="00E567C8"/>
    <w:rsid w:val="00E568DE"/>
    <w:rsid w:val="00E5698E"/>
    <w:rsid w:val="00E56A52"/>
    <w:rsid w:val="00E56C54"/>
    <w:rsid w:val="00E56D79"/>
    <w:rsid w:val="00E56DEA"/>
    <w:rsid w:val="00E570C5"/>
    <w:rsid w:val="00E571B0"/>
    <w:rsid w:val="00E571CC"/>
    <w:rsid w:val="00E57314"/>
    <w:rsid w:val="00E5740A"/>
    <w:rsid w:val="00E5785B"/>
    <w:rsid w:val="00E579C3"/>
    <w:rsid w:val="00E579EB"/>
    <w:rsid w:val="00E57C27"/>
    <w:rsid w:val="00E57D2D"/>
    <w:rsid w:val="00E57F7A"/>
    <w:rsid w:val="00E60040"/>
    <w:rsid w:val="00E60116"/>
    <w:rsid w:val="00E60185"/>
    <w:rsid w:val="00E601BD"/>
    <w:rsid w:val="00E6043D"/>
    <w:rsid w:val="00E604FD"/>
    <w:rsid w:val="00E60521"/>
    <w:rsid w:val="00E6054C"/>
    <w:rsid w:val="00E60580"/>
    <w:rsid w:val="00E605B7"/>
    <w:rsid w:val="00E60782"/>
    <w:rsid w:val="00E607C9"/>
    <w:rsid w:val="00E60806"/>
    <w:rsid w:val="00E609D7"/>
    <w:rsid w:val="00E60ACC"/>
    <w:rsid w:val="00E60C45"/>
    <w:rsid w:val="00E60DE5"/>
    <w:rsid w:val="00E6102A"/>
    <w:rsid w:val="00E613BE"/>
    <w:rsid w:val="00E61511"/>
    <w:rsid w:val="00E61A1B"/>
    <w:rsid w:val="00E61BA9"/>
    <w:rsid w:val="00E61BB9"/>
    <w:rsid w:val="00E61BDA"/>
    <w:rsid w:val="00E61C82"/>
    <w:rsid w:val="00E61FEF"/>
    <w:rsid w:val="00E620ED"/>
    <w:rsid w:val="00E6217C"/>
    <w:rsid w:val="00E621C6"/>
    <w:rsid w:val="00E6241B"/>
    <w:rsid w:val="00E6256C"/>
    <w:rsid w:val="00E625B8"/>
    <w:rsid w:val="00E62654"/>
    <w:rsid w:val="00E627AA"/>
    <w:rsid w:val="00E6287E"/>
    <w:rsid w:val="00E62A51"/>
    <w:rsid w:val="00E62DC2"/>
    <w:rsid w:val="00E62E99"/>
    <w:rsid w:val="00E62EF4"/>
    <w:rsid w:val="00E63325"/>
    <w:rsid w:val="00E63382"/>
    <w:rsid w:val="00E6341C"/>
    <w:rsid w:val="00E6342E"/>
    <w:rsid w:val="00E6399E"/>
    <w:rsid w:val="00E63A3E"/>
    <w:rsid w:val="00E63B1D"/>
    <w:rsid w:val="00E63B71"/>
    <w:rsid w:val="00E63B9B"/>
    <w:rsid w:val="00E63C2A"/>
    <w:rsid w:val="00E63D66"/>
    <w:rsid w:val="00E63F22"/>
    <w:rsid w:val="00E63FD3"/>
    <w:rsid w:val="00E64106"/>
    <w:rsid w:val="00E642F2"/>
    <w:rsid w:val="00E642F8"/>
    <w:rsid w:val="00E6439F"/>
    <w:rsid w:val="00E64587"/>
    <w:rsid w:val="00E646C3"/>
    <w:rsid w:val="00E64AE2"/>
    <w:rsid w:val="00E64D23"/>
    <w:rsid w:val="00E6559F"/>
    <w:rsid w:val="00E655D5"/>
    <w:rsid w:val="00E656FC"/>
    <w:rsid w:val="00E658DA"/>
    <w:rsid w:val="00E658EE"/>
    <w:rsid w:val="00E65ACF"/>
    <w:rsid w:val="00E66073"/>
    <w:rsid w:val="00E66211"/>
    <w:rsid w:val="00E6634F"/>
    <w:rsid w:val="00E663A7"/>
    <w:rsid w:val="00E6652E"/>
    <w:rsid w:val="00E667F8"/>
    <w:rsid w:val="00E668D1"/>
    <w:rsid w:val="00E66ABA"/>
    <w:rsid w:val="00E67005"/>
    <w:rsid w:val="00E671FD"/>
    <w:rsid w:val="00E674D7"/>
    <w:rsid w:val="00E67518"/>
    <w:rsid w:val="00E675FA"/>
    <w:rsid w:val="00E6763D"/>
    <w:rsid w:val="00E676AB"/>
    <w:rsid w:val="00E6783D"/>
    <w:rsid w:val="00E6789E"/>
    <w:rsid w:val="00E67B64"/>
    <w:rsid w:val="00E67B95"/>
    <w:rsid w:val="00E67BE4"/>
    <w:rsid w:val="00E67C29"/>
    <w:rsid w:val="00E67CC9"/>
    <w:rsid w:val="00E7013C"/>
    <w:rsid w:val="00E7018A"/>
    <w:rsid w:val="00E7028D"/>
    <w:rsid w:val="00E7032F"/>
    <w:rsid w:val="00E70399"/>
    <w:rsid w:val="00E7069C"/>
    <w:rsid w:val="00E707FD"/>
    <w:rsid w:val="00E70856"/>
    <w:rsid w:val="00E70CA9"/>
    <w:rsid w:val="00E70E6D"/>
    <w:rsid w:val="00E70F54"/>
    <w:rsid w:val="00E7137C"/>
    <w:rsid w:val="00E714D0"/>
    <w:rsid w:val="00E714D6"/>
    <w:rsid w:val="00E716FA"/>
    <w:rsid w:val="00E71808"/>
    <w:rsid w:val="00E71CDF"/>
    <w:rsid w:val="00E71ECA"/>
    <w:rsid w:val="00E71F08"/>
    <w:rsid w:val="00E72006"/>
    <w:rsid w:val="00E72109"/>
    <w:rsid w:val="00E7231F"/>
    <w:rsid w:val="00E723C8"/>
    <w:rsid w:val="00E723E4"/>
    <w:rsid w:val="00E7243F"/>
    <w:rsid w:val="00E7289C"/>
    <w:rsid w:val="00E72DF0"/>
    <w:rsid w:val="00E72EC5"/>
    <w:rsid w:val="00E73006"/>
    <w:rsid w:val="00E7361F"/>
    <w:rsid w:val="00E73A50"/>
    <w:rsid w:val="00E73AE1"/>
    <w:rsid w:val="00E73B9D"/>
    <w:rsid w:val="00E73E77"/>
    <w:rsid w:val="00E73EBD"/>
    <w:rsid w:val="00E741E9"/>
    <w:rsid w:val="00E74259"/>
    <w:rsid w:val="00E74402"/>
    <w:rsid w:val="00E74407"/>
    <w:rsid w:val="00E7441C"/>
    <w:rsid w:val="00E7463C"/>
    <w:rsid w:val="00E74691"/>
    <w:rsid w:val="00E7478E"/>
    <w:rsid w:val="00E748A0"/>
    <w:rsid w:val="00E74A73"/>
    <w:rsid w:val="00E74AD6"/>
    <w:rsid w:val="00E74B49"/>
    <w:rsid w:val="00E74C75"/>
    <w:rsid w:val="00E74EC5"/>
    <w:rsid w:val="00E75029"/>
    <w:rsid w:val="00E7535F"/>
    <w:rsid w:val="00E75368"/>
    <w:rsid w:val="00E753A9"/>
    <w:rsid w:val="00E7565E"/>
    <w:rsid w:val="00E75721"/>
    <w:rsid w:val="00E7590B"/>
    <w:rsid w:val="00E75A2C"/>
    <w:rsid w:val="00E75B37"/>
    <w:rsid w:val="00E75B6E"/>
    <w:rsid w:val="00E75BF5"/>
    <w:rsid w:val="00E75C50"/>
    <w:rsid w:val="00E75CFD"/>
    <w:rsid w:val="00E75F2E"/>
    <w:rsid w:val="00E75F39"/>
    <w:rsid w:val="00E762D8"/>
    <w:rsid w:val="00E762ED"/>
    <w:rsid w:val="00E763AF"/>
    <w:rsid w:val="00E76429"/>
    <w:rsid w:val="00E76503"/>
    <w:rsid w:val="00E76723"/>
    <w:rsid w:val="00E767E2"/>
    <w:rsid w:val="00E76A46"/>
    <w:rsid w:val="00E76B48"/>
    <w:rsid w:val="00E77092"/>
    <w:rsid w:val="00E770AE"/>
    <w:rsid w:val="00E77130"/>
    <w:rsid w:val="00E7734D"/>
    <w:rsid w:val="00E77560"/>
    <w:rsid w:val="00E7756D"/>
    <w:rsid w:val="00E77884"/>
    <w:rsid w:val="00E77B30"/>
    <w:rsid w:val="00E77C89"/>
    <w:rsid w:val="00E77E3A"/>
    <w:rsid w:val="00E77E9F"/>
    <w:rsid w:val="00E8004E"/>
    <w:rsid w:val="00E800A9"/>
    <w:rsid w:val="00E800DA"/>
    <w:rsid w:val="00E80175"/>
    <w:rsid w:val="00E80216"/>
    <w:rsid w:val="00E80297"/>
    <w:rsid w:val="00E8036C"/>
    <w:rsid w:val="00E806F5"/>
    <w:rsid w:val="00E8095E"/>
    <w:rsid w:val="00E809F9"/>
    <w:rsid w:val="00E80B61"/>
    <w:rsid w:val="00E80E81"/>
    <w:rsid w:val="00E80FAE"/>
    <w:rsid w:val="00E8106A"/>
    <w:rsid w:val="00E8155E"/>
    <w:rsid w:val="00E817AD"/>
    <w:rsid w:val="00E817EC"/>
    <w:rsid w:val="00E817F4"/>
    <w:rsid w:val="00E818C3"/>
    <w:rsid w:val="00E81A45"/>
    <w:rsid w:val="00E81C70"/>
    <w:rsid w:val="00E81C85"/>
    <w:rsid w:val="00E81CAB"/>
    <w:rsid w:val="00E81D81"/>
    <w:rsid w:val="00E81E17"/>
    <w:rsid w:val="00E81EB4"/>
    <w:rsid w:val="00E81EEE"/>
    <w:rsid w:val="00E81F88"/>
    <w:rsid w:val="00E81F9B"/>
    <w:rsid w:val="00E8202F"/>
    <w:rsid w:val="00E821C7"/>
    <w:rsid w:val="00E821FA"/>
    <w:rsid w:val="00E8235E"/>
    <w:rsid w:val="00E82802"/>
    <w:rsid w:val="00E82889"/>
    <w:rsid w:val="00E82BE3"/>
    <w:rsid w:val="00E82BEC"/>
    <w:rsid w:val="00E82D40"/>
    <w:rsid w:val="00E82D60"/>
    <w:rsid w:val="00E82DBD"/>
    <w:rsid w:val="00E82F67"/>
    <w:rsid w:val="00E83308"/>
    <w:rsid w:val="00E83489"/>
    <w:rsid w:val="00E8350F"/>
    <w:rsid w:val="00E836C3"/>
    <w:rsid w:val="00E83769"/>
    <w:rsid w:val="00E83821"/>
    <w:rsid w:val="00E83B94"/>
    <w:rsid w:val="00E83D3C"/>
    <w:rsid w:val="00E841E5"/>
    <w:rsid w:val="00E8424D"/>
    <w:rsid w:val="00E84259"/>
    <w:rsid w:val="00E842A5"/>
    <w:rsid w:val="00E842C4"/>
    <w:rsid w:val="00E84479"/>
    <w:rsid w:val="00E844FF"/>
    <w:rsid w:val="00E8464D"/>
    <w:rsid w:val="00E849F8"/>
    <w:rsid w:val="00E84C7B"/>
    <w:rsid w:val="00E84D8D"/>
    <w:rsid w:val="00E84DD1"/>
    <w:rsid w:val="00E85224"/>
    <w:rsid w:val="00E85419"/>
    <w:rsid w:val="00E855D3"/>
    <w:rsid w:val="00E8567A"/>
    <w:rsid w:val="00E85831"/>
    <w:rsid w:val="00E8587B"/>
    <w:rsid w:val="00E85895"/>
    <w:rsid w:val="00E85938"/>
    <w:rsid w:val="00E85A47"/>
    <w:rsid w:val="00E85BAF"/>
    <w:rsid w:val="00E85BE2"/>
    <w:rsid w:val="00E85DF1"/>
    <w:rsid w:val="00E85E2E"/>
    <w:rsid w:val="00E85E3D"/>
    <w:rsid w:val="00E85E54"/>
    <w:rsid w:val="00E85EA5"/>
    <w:rsid w:val="00E85FD2"/>
    <w:rsid w:val="00E86002"/>
    <w:rsid w:val="00E86007"/>
    <w:rsid w:val="00E862EF"/>
    <w:rsid w:val="00E865D2"/>
    <w:rsid w:val="00E866BC"/>
    <w:rsid w:val="00E867AC"/>
    <w:rsid w:val="00E867B2"/>
    <w:rsid w:val="00E867D6"/>
    <w:rsid w:val="00E868A1"/>
    <w:rsid w:val="00E86AB4"/>
    <w:rsid w:val="00E86B17"/>
    <w:rsid w:val="00E870D4"/>
    <w:rsid w:val="00E87184"/>
    <w:rsid w:val="00E876B0"/>
    <w:rsid w:val="00E87813"/>
    <w:rsid w:val="00E87834"/>
    <w:rsid w:val="00E87AF0"/>
    <w:rsid w:val="00E87E7E"/>
    <w:rsid w:val="00E87F96"/>
    <w:rsid w:val="00E902F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18"/>
    <w:rsid w:val="00E9193E"/>
    <w:rsid w:val="00E91996"/>
    <w:rsid w:val="00E91B0D"/>
    <w:rsid w:val="00E91B7C"/>
    <w:rsid w:val="00E91D9A"/>
    <w:rsid w:val="00E92045"/>
    <w:rsid w:val="00E92196"/>
    <w:rsid w:val="00E9224C"/>
    <w:rsid w:val="00E92460"/>
    <w:rsid w:val="00E9253F"/>
    <w:rsid w:val="00E92666"/>
    <w:rsid w:val="00E92671"/>
    <w:rsid w:val="00E929EF"/>
    <w:rsid w:val="00E92A0C"/>
    <w:rsid w:val="00E92F84"/>
    <w:rsid w:val="00E93101"/>
    <w:rsid w:val="00E93539"/>
    <w:rsid w:val="00E935CC"/>
    <w:rsid w:val="00E9368C"/>
    <w:rsid w:val="00E936E2"/>
    <w:rsid w:val="00E93775"/>
    <w:rsid w:val="00E93852"/>
    <w:rsid w:val="00E938A9"/>
    <w:rsid w:val="00E93A05"/>
    <w:rsid w:val="00E93A5A"/>
    <w:rsid w:val="00E93A9F"/>
    <w:rsid w:val="00E93C46"/>
    <w:rsid w:val="00E93CBE"/>
    <w:rsid w:val="00E9410D"/>
    <w:rsid w:val="00E94323"/>
    <w:rsid w:val="00E944F2"/>
    <w:rsid w:val="00E94587"/>
    <w:rsid w:val="00E945F3"/>
    <w:rsid w:val="00E9464D"/>
    <w:rsid w:val="00E946AF"/>
    <w:rsid w:val="00E94718"/>
    <w:rsid w:val="00E949F0"/>
    <w:rsid w:val="00E94C92"/>
    <w:rsid w:val="00E94E00"/>
    <w:rsid w:val="00E94E35"/>
    <w:rsid w:val="00E94F87"/>
    <w:rsid w:val="00E95293"/>
    <w:rsid w:val="00E952FC"/>
    <w:rsid w:val="00E95393"/>
    <w:rsid w:val="00E95A97"/>
    <w:rsid w:val="00E95E54"/>
    <w:rsid w:val="00E95ED8"/>
    <w:rsid w:val="00E95FF0"/>
    <w:rsid w:val="00E96268"/>
    <w:rsid w:val="00E962F2"/>
    <w:rsid w:val="00E964B4"/>
    <w:rsid w:val="00E964F7"/>
    <w:rsid w:val="00E966BE"/>
    <w:rsid w:val="00E9685F"/>
    <w:rsid w:val="00E969D3"/>
    <w:rsid w:val="00E96A2C"/>
    <w:rsid w:val="00E96BBA"/>
    <w:rsid w:val="00E96BD9"/>
    <w:rsid w:val="00E96C64"/>
    <w:rsid w:val="00E96C82"/>
    <w:rsid w:val="00E97241"/>
    <w:rsid w:val="00E9727A"/>
    <w:rsid w:val="00E9733F"/>
    <w:rsid w:val="00E973B9"/>
    <w:rsid w:val="00E97427"/>
    <w:rsid w:val="00E9745C"/>
    <w:rsid w:val="00E97554"/>
    <w:rsid w:val="00E975DE"/>
    <w:rsid w:val="00E9761D"/>
    <w:rsid w:val="00E97728"/>
    <w:rsid w:val="00E977FF"/>
    <w:rsid w:val="00E9781B"/>
    <w:rsid w:val="00E97A07"/>
    <w:rsid w:val="00E97A56"/>
    <w:rsid w:val="00E97AD7"/>
    <w:rsid w:val="00E97CE7"/>
    <w:rsid w:val="00E97EE0"/>
    <w:rsid w:val="00EA00F1"/>
    <w:rsid w:val="00EA01BF"/>
    <w:rsid w:val="00EA0216"/>
    <w:rsid w:val="00EA057B"/>
    <w:rsid w:val="00EA0629"/>
    <w:rsid w:val="00EA066B"/>
    <w:rsid w:val="00EA0779"/>
    <w:rsid w:val="00EA09C0"/>
    <w:rsid w:val="00EA0A1A"/>
    <w:rsid w:val="00EA0A60"/>
    <w:rsid w:val="00EA0A9A"/>
    <w:rsid w:val="00EA0B48"/>
    <w:rsid w:val="00EA0C3F"/>
    <w:rsid w:val="00EA0CF2"/>
    <w:rsid w:val="00EA0E0E"/>
    <w:rsid w:val="00EA0E90"/>
    <w:rsid w:val="00EA1065"/>
    <w:rsid w:val="00EA1094"/>
    <w:rsid w:val="00EA1157"/>
    <w:rsid w:val="00EA11AD"/>
    <w:rsid w:val="00EA13C6"/>
    <w:rsid w:val="00EA16AB"/>
    <w:rsid w:val="00EA16D7"/>
    <w:rsid w:val="00EA177B"/>
    <w:rsid w:val="00EA18A1"/>
    <w:rsid w:val="00EA1917"/>
    <w:rsid w:val="00EA1B8C"/>
    <w:rsid w:val="00EA1B94"/>
    <w:rsid w:val="00EA1BD6"/>
    <w:rsid w:val="00EA1F46"/>
    <w:rsid w:val="00EA1F7C"/>
    <w:rsid w:val="00EA2012"/>
    <w:rsid w:val="00EA2026"/>
    <w:rsid w:val="00EA22A3"/>
    <w:rsid w:val="00EA2382"/>
    <w:rsid w:val="00EA23E7"/>
    <w:rsid w:val="00EA26DB"/>
    <w:rsid w:val="00EA2D55"/>
    <w:rsid w:val="00EA2E9C"/>
    <w:rsid w:val="00EA2EC8"/>
    <w:rsid w:val="00EA2ED6"/>
    <w:rsid w:val="00EA331A"/>
    <w:rsid w:val="00EA34A4"/>
    <w:rsid w:val="00EA3548"/>
    <w:rsid w:val="00EA38D7"/>
    <w:rsid w:val="00EA3A17"/>
    <w:rsid w:val="00EA3B07"/>
    <w:rsid w:val="00EA3B5E"/>
    <w:rsid w:val="00EA3B81"/>
    <w:rsid w:val="00EA3D95"/>
    <w:rsid w:val="00EA3DB2"/>
    <w:rsid w:val="00EA3E85"/>
    <w:rsid w:val="00EA4223"/>
    <w:rsid w:val="00EA4334"/>
    <w:rsid w:val="00EA45E3"/>
    <w:rsid w:val="00EA477B"/>
    <w:rsid w:val="00EA4832"/>
    <w:rsid w:val="00EA4B78"/>
    <w:rsid w:val="00EA4D28"/>
    <w:rsid w:val="00EA4EE5"/>
    <w:rsid w:val="00EA501D"/>
    <w:rsid w:val="00EA51BF"/>
    <w:rsid w:val="00EA5435"/>
    <w:rsid w:val="00EA55B2"/>
    <w:rsid w:val="00EA5610"/>
    <w:rsid w:val="00EA5632"/>
    <w:rsid w:val="00EA57D2"/>
    <w:rsid w:val="00EA5822"/>
    <w:rsid w:val="00EA5904"/>
    <w:rsid w:val="00EA594B"/>
    <w:rsid w:val="00EA59DD"/>
    <w:rsid w:val="00EA59E3"/>
    <w:rsid w:val="00EA59E7"/>
    <w:rsid w:val="00EA5A15"/>
    <w:rsid w:val="00EA5B68"/>
    <w:rsid w:val="00EA5F0E"/>
    <w:rsid w:val="00EA5F4D"/>
    <w:rsid w:val="00EA61A3"/>
    <w:rsid w:val="00EA6220"/>
    <w:rsid w:val="00EA6475"/>
    <w:rsid w:val="00EA65F9"/>
    <w:rsid w:val="00EA674C"/>
    <w:rsid w:val="00EA6854"/>
    <w:rsid w:val="00EA69E8"/>
    <w:rsid w:val="00EA6AF4"/>
    <w:rsid w:val="00EA6B1B"/>
    <w:rsid w:val="00EA6C99"/>
    <w:rsid w:val="00EA6E93"/>
    <w:rsid w:val="00EA6FE4"/>
    <w:rsid w:val="00EA719E"/>
    <w:rsid w:val="00EA71C8"/>
    <w:rsid w:val="00EA71FA"/>
    <w:rsid w:val="00EA7271"/>
    <w:rsid w:val="00EA7397"/>
    <w:rsid w:val="00EA766D"/>
    <w:rsid w:val="00EA775A"/>
    <w:rsid w:val="00EA77BE"/>
    <w:rsid w:val="00EA7A86"/>
    <w:rsid w:val="00EA7CD3"/>
    <w:rsid w:val="00EB029F"/>
    <w:rsid w:val="00EB02EF"/>
    <w:rsid w:val="00EB0469"/>
    <w:rsid w:val="00EB0581"/>
    <w:rsid w:val="00EB05D9"/>
    <w:rsid w:val="00EB0615"/>
    <w:rsid w:val="00EB06D2"/>
    <w:rsid w:val="00EB073A"/>
    <w:rsid w:val="00EB098E"/>
    <w:rsid w:val="00EB0A2E"/>
    <w:rsid w:val="00EB0A75"/>
    <w:rsid w:val="00EB0CC8"/>
    <w:rsid w:val="00EB0EED"/>
    <w:rsid w:val="00EB0F56"/>
    <w:rsid w:val="00EB10D4"/>
    <w:rsid w:val="00EB1122"/>
    <w:rsid w:val="00EB118A"/>
    <w:rsid w:val="00EB134A"/>
    <w:rsid w:val="00EB1363"/>
    <w:rsid w:val="00EB168F"/>
    <w:rsid w:val="00EB194A"/>
    <w:rsid w:val="00EB1ACE"/>
    <w:rsid w:val="00EB1E66"/>
    <w:rsid w:val="00EB2243"/>
    <w:rsid w:val="00EB2643"/>
    <w:rsid w:val="00EB2B7B"/>
    <w:rsid w:val="00EB2C8C"/>
    <w:rsid w:val="00EB2CC4"/>
    <w:rsid w:val="00EB2ED4"/>
    <w:rsid w:val="00EB2EDC"/>
    <w:rsid w:val="00EB2FDE"/>
    <w:rsid w:val="00EB2FFA"/>
    <w:rsid w:val="00EB3016"/>
    <w:rsid w:val="00EB3079"/>
    <w:rsid w:val="00EB30DD"/>
    <w:rsid w:val="00EB3230"/>
    <w:rsid w:val="00EB327B"/>
    <w:rsid w:val="00EB344B"/>
    <w:rsid w:val="00EB34A8"/>
    <w:rsid w:val="00EB34D4"/>
    <w:rsid w:val="00EB353C"/>
    <w:rsid w:val="00EB3548"/>
    <w:rsid w:val="00EB3680"/>
    <w:rsid w:val="00EB384C"/>
    <w:rsid w:val="00EB3EB6"/>
    <w:rsid w:val="00EB3ED5"/>
    <w:rsid w:val="00EB411A"/>
    <w:rsid w:val="00EB4159"/>
    <w:rsid w:val="00EB4367"/>
    <w:rsid w:val="00EB4905"/>
    <w:rsid w:val="00EB4ABE"/>
    <w:rsid w:val="00EB4BD1"/>
    <w:rsid w:val="00EB4CD6"/>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871"/>
    <w:rsid w:val="00EB6C83"/>
    <w:rsid w:val="00EB6C90"/>
    <w:rsid w:val="00EB6CA1"/>
    <w:rsid w:val="00EB6F31"/>
    <w:rsid w:val="00EB7117"/>
    <w:rsid w:val="00EB71CF"/>
    <w:rsid w:val="00EB7459"/>
    <w:rsid w:val="00EB74B8"/>
    <w:rsid w:val="00EB7502"/>
    <w:rsid w:val="00EB75CF"/>
    <w:rsid w:val="00EB7818"/>
    <w:rsid w:val="00EB7A22"/>
    <w:rsid w:val="00EB7A3B"/>
    <w:rsid w:val="00EB7BD1"/>
    <w:rsid w:val="00EB7D3C"/>
    <w:rsid w:val="00EB7DA3"/>
    <w:rsid w:val="00EB7E52"/>
    <w:rsid w:val="00EB7F6C"/>
    <w:rsid w:val="00EB7FBC"/>
    <w:rsid w:val="00EC0098"/>
    <w:rsid w:val="00EC00BE"/>
    <w:rsid w:val="00EC0358"/>
    <w:rsid w:val="00EC0405"/>
    <w:rsid w:val="00EC0407"/>
    <w:rsid w:val="00EC044C"/>
    <w:rsid w:val="00EC0605"/>
    <w:rsid w:val="00EC0818"/>
    <w:rsid w:val="00EC0A05"/>
    <w:rsid w:val="00EC0B3D"/>
    <w:rsid w:val="00EC0C1A"/>
    <w:rsid w:val="00EC0E07"/>
    <w:rsid w:val="00EC1020"/>
    <w:rsid w:val="00EC106D"/>
    <w:rsid w:val="00EC10E2"/>
    <w:rsid w:val="00EC114A"/>
    <w:rsid w:val="00EC11BA"/>
    <w:rsid w:val="00EC15A8"/>
    <w:rsid w:val="00EC17FF"/>
    <w:rsid w:val="00EC1B28"/>
    <w:rsid w:val="00EC1E64"/>
    <w:rsid w:val="00EC1E91"/>
    <w:rsid w:val="00EC1FC1"/>
    <w:rsid w:val="00EC2059"/>
    <w:rsid w:val="00EC2199"/>
    <w:rsid w:val="00EC2397"/>
    <w:rsid w:val="00EC2757"/>
    <w:rsid w:val="00EC27F4"/>
    <w:rsid w:val="00EC28CF"/>
    <w:rsid w:val="00EC309C"/>
    <w:rsid w:val="00EC33B2"/>
    <w:rsid w:val="00EC3656"/>
    <w:rsid w:val="00EC3869"/>
    <w:rsid w:val="00EC3996"/>
    <w:rsid w:val="00EC39B7"/>
    <w:rsid w:val="00EC3E63"/>
    <w:rsid w:val="00EC3F1D"/>
    <w:rsid w:val="00EC3F26"/>
    <w:rsid w:val="00EC403C"/>
    <w:rsid w:val="00EC40F9"/>
    <w:rsid w:val="00EC4105"/>
    <w:rsid w:val="00EC4146"/>
    <w:rsid w:val="00EC420C"/>
    <w:rsid w:val="00EC452A"/>
    <w:rsid w:val="00EC455C"/>
    <w:rsid w:val="00EC45C5"/>
    <w:rsid w:val="00EC46EC"/>
    <w:rsid w:val="00EC478B"/>
    <w:rsid w:val="00EC47A2"/>
    <w:rsid w:val="00EC483F"/>
    <w:rsid w:val="00EC48B5"/>
    <w:rsid w:val="00EC4EB1"/>
    <w:rsid w:val="00EC5053"/>
    <w:rsid w:val="00EC506C"/>
    <w:rsid w:val="00EC509B"/>
    <w:rsid w:val="00EC514B"/>
    <w:rsid w:val="00EC514C"/>
    <w:rsid w:val="00EC5671"/>
    <w:rsid w:val="00EC5705"/>
    <w:rsid w:val="00EC5709"/>
    <w:rsid w:val="00EC57E7"/>
    <w:rsid w:val="00EC5876"/>
    <w:rsid w:val="00EC58E7"/>
    <w:rsid w:val="00EC5974"/>
    <w:rsid w:val="00EC5A1B"/>
    <w:rsid w:val="00EC5AD4"/>
    <w:rsid w:val="00EC5CFF"/>
    <w:rsid w:val="00EC5D56"/>
    <w:rsid w:val="00EC5DD6"/>
    <w:rsid w:val="00EC5E0D"/>
    <w:rsid w:val="00EC5FFB"/>
    <w:rsid w:val="00EC60E9"/>
    <w:rsid w:val="00EC6184"/>
    <w:rsid w:val="00EC63F2"/>
    <w:rsid w:val="00EC677B"/>
    <w:rsid w:val="00EC6819"/>
    <w:rsid w:val="00EC6A14"/>
    <w:rsid w:val="00EC6CD8"/>
    <w:rsid w:val="00EC7004"/>
    <w:rsid w:val="00EC7022"/>
    <w:rsid w:val="00EC7025"/>
    <w:rsid w:val="00EC71E2"/>
    <w:rsid w:val="00EC722C"/>
    <w:rsid w:val="00EC74B3"/>
    <w:rsid w:val="00EC7763"/>
    <w:rsid w:val="00EC77AA"/>
    <w:rsid w:val="00EC7808"/>
    <w:rsid w:val="00EC782E"/>
    <w:rsid w:val="00EC783F"/>
    <w:rsid w:val="00EC7971"/>
    <w:rsid w:val="00EC797E"/>
    <w:rsid w:val="00EC79BE"/>
    <w:rsid w:val="00EC7A5E"/>
    <w:rsid w:val="00EC7E17"/>
    <w:rsid w:val="00EC7E95"/>
    <w:rsid w:val="00EC7FC9"/>
    <w:rsid w:val="00ED0005"/>
    <w:rsid w:val="00ED00A9"/>
    <w:rsid w:val="00ED03BD"/>
    <w:rsid w:val="00ED0677"/>
    <w:rsid w:val="00ED09C4"/>
    <w:rsid w:val="00ED0AB7"/>
    <w:rsid w:val="00ED1495"/>
    <w:rsid w:val="00ED1618"/>
    <w:rsid w:val="00ED16C5"/>
    <w:rsid w:val="00ED17EA"/>
    <w:rsid w:val="00ED189F"/>
    <w:rsid w:val="00ED199C"/>
    <w:rsid w:val="00ED1ADC"/>
    <w:rsid w:val="00ED1D72"/>
    <w:rsid w:val="00ED1DBB"/>
    <w:rsid w:val="00ED1E4C"/>
    <w:rsid w:val="00ED2115"/>
    <w:rsid w:val="00ED21EC"/>
    <w:rsid w:val="00ED279D"/>
    <w:rsid w:val="00ED2848"/>
    <w:rsid w:val="00ED2AFB"/>
    <w:rsid w:val="00ED2BEB"/>
    <w:rsid w:val="00ED2C3A"/>
    <w:rsid w:val="00ED2F16"/>
    <w:rsid w:val="00ED3020"/>
    <w:rsid w:val="00ED31F4"/>
    <w:rsid w:val="00ED3402"/>
    <w:rsid w:val="00ED368D"/>
    <w:rsid w:val="00ED370A"/>
    <w:rsid w:val="00ED382D"/>
    <w:rsid w:val="00ED38C1"/>
    <w:rsid w:val="00ED3A99"/>
    <w:rsid w:val="00ED3B59"/>
    <w:rsid w:val="00ED3E63"/>
    <w:rsid w:val="00ED4222"/>
    <w:rsid w:val="00ED475C"/>
    <w:rsid w:val="00ED49CB"/>
    <w:rsid w:val="00ED4B31"/>
    <w:rsid w:val="00ED4C3E"/>
    <w:rsid w:val="00ED4CA5"/>
    <w:rsid w:val="00ED4D3E"/>
    <w:rsid w:val="00ED4DF3"/>
    <w:rsid w:val="00ED4E03"/>
    <w:rsid w:val="00ED4E1D"/>
    <w:rsid w:val="00ED4EDB"/>
    <w:rsid w:val="00ED5194"/>
    <w:rsid w:val="00ED51AD"/>
    <w:rsid w:val="00ED5384"/>
    <w:rsid w:val="00ED547B"/>
    <w:rsid w:val="00ED5572"/>
    <w:rsid w:val="00ED5670"/>
    <w:rsid w:val="00ED58A3"/>
    <w:rsid w:val="00ED58F1"/>
    <w:rsid w:val="00ED5B82"/>
    <w:rsid w:val="00ED61D4"/>
    <w:rsid w:val="00ED6232"/>
    <w:rsid w:val="00ED634B"/>
    <w:rsid w:val="00ED6597"/>
    <w:rsid w:val="00ED67C1"/>
    <w:rsid w:val="00ED6802"/>
    <w:rsid w:val="00ED68D1"/>
    <w:rsid w:val="00ED6A13"/>
    <w:rsid w:val="00ED6A2D"/>
    <w:rsid w:val="00ED6B9C"/>
    <w:rsid w:val="00ED6BC8"/>
    <w:rsid w:val="00ED6BE8"/>
    <w:rsid w:val="00ED6D8F"/>
    <w:rsid w:val="00ED6E87"/>
    <w:rsid w:val="00ED71A2"/>
    <w:rsid w:val="00ED72C6"/>
    <w:rsid w:val="00ED72C8"/>
    <w:rsid w:val="00ED73A8"/>
    <w:rsid w:val="00ED73E7"/>
    <w:rsid w:val="00ED770D"/>
    <w:rsid w:val="00ED77BF"/>
    <w:rsid w:val="00ED78FF"/>
    <w:rsid w:val="00ED790F"/>
    <w:rsid w:val="00ED7CCA"/>
    <w:rsid w:val="00ED7D00"/>
    <w:rsid w:val="00ED7E14"/>
    <w:rsid w:val="00ED7E17"/>
    <w:rsid w:val="00ED7FB3"/>
    <w:rsid w:val="00EE0379"/>
    <w:rsid w:val="00EE05D5"/>
    <w:rsid w:val="00EE06D3"/>
    <w:rsid w:val="00EE08B8"/>
    <w:rsid w:val="00EE09AB"/>
    <w:rsid w:val="00EE09FA"/>
    <w:rsid w:val="00EE0B63"/>
    <w:rsid w:val="00EE0C88"/>
    <w:rsid w:val="00EE0CE2"/>
    <w:rsid w:val="00EE0D07"/>
    <w:rsid w:val="00EE0EC0"/>
    <w:rsid w:val="00EE0F85"/>
    <w:rsid w:val="00EE0F98"/>
    <w:rsid w:val="00EE1176"/>
    <w:rsid w:val="00EE131D"/>
    <w:rsid w:val="00EE140F"/>
    <w:rsid w:val="00EE1621"/>
    <w:rsid w:val="00EE1671"/>
    <w:rsid w:val="00EE1764"/>
    <w:rsid w:val="00EE1823"/>
    <w:rsid w:val="00EE19F8"/>
    <w:rsid w:val="00EE1B15"/>
    <w:rsid w:val="00EE1D4D"/>
    <w:rsid w:val="00EE1D56"/>
    <w:rsid w:val="00EE1FD5"/>
    <w:rsid w:val="00EE2049"/>
    <w:rsid w:val="00EE2065"/>
    <w:rsid w:val="00EE21F4"/>
    <w:rsid w:val="00EE2246"/>
    <w:rsid w:val="00EE247B"/>
    <w:rsid w:val="00EE25E6"/>
    <w:rsid w:val="00EE299F"/>
    <w:rsid w:val="00EE2BE6"/>
    <w:rsid w:val="00EE2C75"/>
    <w:rsid w:val="00EE2DF9"/>
    <w:rsid w:val="00EE3129"/>
    <w:rsid w:val="00EE32E6"/>
    <w:rsid w:val="00EE32F1"/>
    <w:rsid w:val="00EE3892"/>
    <w:rsid w:val="00EE3941"/>
    <w:rsid w:val="00EE3A27"/>
    <w:rsid w:val="00EE3D3E"/>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5957"/>
    <w:rsid w:val="00EE5A81"/>
    <w:rsid w:val="00EE5AD4"/>
    <w:rsid w:val="00EE5F2D"/>
    <w:rsid w:val="00EE6036"/>
    <w:rsid w:val="00EE603A"/>
    <w:rsid w:val="00EE6764"/>
    <w:rsid w:val="00EE6993"/>
    <w:rsid w:val="00EE6A83"/>
    <w:rsid w:val="00EE6B66"/>
    <w:rsid w:val="00EE7076"/>
    <w:rsid w:val="00EE714A"/>
    <w:rsid w:val="00EE72BA"/>
    <w:rsid w:val="00EE733D"/>
    <w:rsid w:val="00EE73EA"/>
    <w:rsid w:val="00EE741D"/>
    <w:rsid w:val="00EE7530"/>
    <w:rsid w:val="00EE7791"/>
    <w:rsid w:val="00EE7851"/>
    <w:rsid w:val="00EE785D"/>
    <w:rsid w:val="00EF0064"/>
    <w:rsid w:val="00EF00DA"/>
    <w:rsid w:val="00EF0115"/>
    <w:rsid w:val="00EF04DB"/>
    <w:rsid w:val="00EF067C"/>
    <w:rsid w:val="00EF0716"/>
    <w:rsid w:val="00EF0C39"/>
    <w:rsid w:val="00EF0F0E"/>
    <w:rsid w:val="00EF0F37"/>
    <w:rsid w:val="00EF105B"/>
    <w:rsid w:val="00EF1074"/>
    <w:rsid w:val="00EF11AF"/>
    <w:rsid w:val="00EF11EE"/>
    <w:rsid w:val="00EF11EF"/>
    <w:rsid w:val="00EF1254"/>
    <w:rsid w:val="00EF126C"/>
    <w:rsid w:val="00EF12B3"/>
    <w:rsid w:val="00EF15A1"/>
    <w:rsid w:val="00EF1610"/>
    <w:rsid w:val="00EF1636"/>
    <w:rsid w:val="00EF1C2A"/>
    <w:rsid w:val="00EF1C59"/>
    <w:rsid w:val="00EF1D4B"/>
    <w:rsid w:val="00EF1E03"/>
    <w:rsid w:val="00EF1F6D"/>
    <w:rsid w:val="00EF209A"/>
    <w:rsid w:val="00EF233A"/>
    <w:rsid w:val="00EF24B1"/>
    <w:rsid w:val="00EF27C6"/>
    <w:rsid w:val="00EF27E0"/>
    <w:rsid w:val="00EF29B2"/>
    <w:rsid w:val="00EF2ABB"/>
    <w:rsid w:val="00EF30B5"/>
    <w:rsid w:val="00EF3178"/>
    <w:rsid w:val="00EF345E"/>
    <w:rsid w:val="00EF34B9"/>
    <w:rsid w:val="00EF35D0"/>
    <w:rsid w:val="00EF3613"/>
    <w:rsid w:val="00EF381F"/>
    <w:rsid w:val="00EF387D"/>
    <w:rsid w:val="00EF391B"/>
    <w:rsid w:val="00EF3A19"/>
    <w:rsid w:val="00EF3A23"/>
    <w:rsid w:val="00EF3B5C"/>
    <w:rsid w:val="00EF3B79"/>
    <w:rsid w:val="00EF41C7"/>
    <w:rsid w:val="00EF4260"/>
    <w:rsid w:val="00EF435D"/>
    <w:rsid w:val="00EF44AA"/>
    <w:rsid w:val="00EF4624"/>
    <w:rsid w:val="00EF4755"/>
    <w:rsid w:val="00EF479F"/>
    <w:rsid w:val="00EF485F"/>
    <w:rsid w:val="00EF4943"/>
    <w:rsid w:val="00EF4970"/>
    <w:rsid w:val="00EF4D32"/>
    <w:rsid w:val="00EF4D3A"/>
    <w:rsid w:val="00EF4D90"/>
    <w:rsid w:val="00EF4F10"/>
    <w:rsid w:val="00EF4F7C"/>
    <w:rsid w:val="00EF5069"/>
    <w:rsid w:val="00EF53F2"/>
    <w:rsid w:val="00EF548A"/>
    <w:rsid w:val="00EF5894"/>
    <w:rsid w:val="00EF5949"/>
    <w:rsid w:val="00EF5953"/>
    <w:rsid w:val="00EF5967"/>
    <w:rsid w:val="00EF5A18"/>
    <w:rsid w:val="00EF5AB8"/>
    <w:rsid w:val="00EF5C8B"/>
    <w:rsid w:val="00EF5CAC"/>
    <w:rsid w:val="00EF5DB2"/>
    <w:rsid w:val="00EF5DD2"/>
    <w:rsid w:val="00EF60DC"/>
    <w:rsid w:val="00EF60DF"/>
    <w:rsid w:val="00EF6190"/>
    <w:rsid w:val="00EF6423"/>
    <w:rsid w:val="00EF654F"/>
    <w:rsid w:val="00EF66DA"/>
    <w:rsid w:val="00EF6B2B"/>
    <w:rsid w:val="00EF6CCE"/>
    <w:rsid w:val="00EF6CDE"/>
    <w:rsid w:val="00EF6CFE"/>
    <w:rsid w:val="00EF6EAC"/>
    <w:rsid w:val="00EF70E2"/>
    <w:rsid w:val="00EF72CA"/>
    <w:rsid w:val="00EF7387"/>
    <w:rsid w:val="00EF7540"/>
    <w:rsid w:val="00EF7659"/>
    <w:rsid w:val="00EF7809"/>
    <w:rsid w:val="00EF7828"/>
    <w:rsid w:val="00EF7B6D"/>
    <w:rsid w:val="00EF7EC2"/>
    <w:rsid w:val="00EF7F3F"/>
    <w:rsid w:val="00F00278"/>
    <w:rsid w:val="00F00305"/>
    <w:rsid w:val="00F00328"/>
    <w:rsid w:val="00F0054A"/>
    <w:rsid w:val="00F007DE"/>
    <w:rsid w:val="00F00840"/>
    <w:rsid w:val="00F008D1"/>
    <w:rsid w:val="00F00A0B"/>
    <w:rsid w:val="00F00D47"/>
    <w:rsid w:val="00F00F2B"/>
    <w:rsid w:val="00F00F84"/>
    <w:rsid w:val="00F00FD6"/>
    <w:rsid w:val="00F01075"/>
    <w:rsid w:val="00F010B6"/>
    <w:rsid w:val="00F01175"/>
    <w:rsid w:val="00F011AB"/>
    <w:rsid w:val="00F0130C"/>
    <w:rsid w:val="00F01636"/>
    <w:rsid w:val="00F0176A"/>
    <w:rsid w:val="00F01833"/>
    <w:rsid w:val="00F01BBE"/>
    <w:rsid w:val="00F01C4B"/>
    <w:rsid w:val="00F0235D"/>
    <w:rsid w:val="00F0242E"/>
    <w:rsid w:val="00F024A4"/>
    <w:rsid w:val="00F02906"/>
    <w:rsid w:val="00F0294E"/>
    <w:rsid w:val="00F02A65"/>
    <w:rsid w:val="00F02C4C"/>
    <w:rsid w:val="00F02C53"/>
    <w:rsid w:val="00F02D67"/>
    <w:rsid w:val="00F02D9B"/>
    <w:rsid w:val="00F02E63"/>
    <w:rsid w:val="00F02E91"/>
    <w:rsid w:val="00F02F8D"/>
    <w:rsid w:val="00F030B4"/>
    <w:rsid w:val="00F03556"/>
    <w:rsid w:val="00F035AA"/>
    <w:rsid w:val="00F036C0"/>
    <w:rsid w:val="00F03737"/>
    <w:rsid w:val="00F03BE5"/>
    <w:rsid w:val="00F03C66"/>
    <w:rsid w:val="00F03E40"/>
    <w:rsid w:val="00F03F7A"/>
    <w:rsid w:val="00F04012"/>
    <w:rsid w:val="00F04162"/>
    <w:rsid w:val="00F04590"/>
    <w:rsid w:val="00F04660"/>
    <w:rsid w:val="00F047CF"/>
    <w:rsid w:val="00F04ED1"/>
    <w:rsid w:val="00F04FD1"/>
    <w:rsid w:val="00F05060"/>
    <w:rsid w:val="00F0510E"/>
    <w:rsid w:val="00F0519D"/>
    <w:rsid w:val="00F051C2"/>
    <w:rsid w:val="00F051E6"/>
    <w:rsid w:val="00F053AF"/>
    <w:rsid w:val="00F0540D"/>
    <w:rsid w:val="00F05423"/>
    <w:rsid w:val="00F05529"/>
    <w:rsid w:val="00F0570B"/>
    <w:rsid w:val="00F0584F"/>
    <w:rsid w:val="00F05DBD"/>
    <w:rsid w:val="00F05FE7"/>
    <w:rsid w:val="00F060D8"/>
    <w:rsid w:val="00F06175"/>
    <w:rsid w:val="00F065C2"/>
    <w:rsid w:val="00F067C2"/>
    <w:rsid w:val="00F068E2"/>
    <w:rsid w:val="00F06958"/>
    <w:rsid w:val="00F06B48"/>
    <w:rsid w:val="00F06BEB"/>
    <w:rsid w:val="00F06C82"/>
    <w:rsid w:val="00F06DE2"/>
    <w:rsid w:val="00F06F7E"/>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0FC"/>
    <w:rsid w:val="00F1123E"/>
    <w:rsid w:val="00F113AA"/>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9A"/>
    <w:rsid w:val="00F12FD1"/>
    <w:rsid w:val="00F13112"/>
    <w:rsid w:val="00F13207"/>
    <w:rsid w:val="00F13257"/>
    <w:rsid w:val="00F13316"/>
    <w:rsid w:val="00F13372"/>
    <w:rsid w:val="00F137FB"/>
    <w:rsid w:val="00F138E9"/>
    <w:rsid w:val="00F138EE"/>
    <w:rsid w:val="00F13A68"/>
    <w:rsid w:val="00F13F38"/>
    <w:rsid w:val="00F140A6"/>
    <w:rsid w:val="00F1412F"/>
    <w:rsid w:val="00F14184"/>
    <w:rsid w:val="00F14194"/>
    <w:rsid w:val="00F14587"/>
    <w:rsid w:val="00F14608"/>
    <w:rsid w:val="00F1472C"/>
    <w:rsid w:val="00F14BCE"/>
    <w:rsid w:val="00F14D2E"/>
    <w:rsid w:val="00F14EC6"/>
    <w:rsid w:val="00F15130"/>
    <w:rsid w:val="00F15404"/>
    <w:rsid w:val="00F155F3"/>
    <w:rsid w:val="00F158D6"/>
    <w:rsid w:val="00F15916"/>
    <w:rsid w:val="00F15917"/>
    <w:rsid w:val="00F15DCE"/>
    <w:rsid w:val="00F15EAC"/>
    <w:rsid w:val="00F16074"/>
    <w:rsid w:val="00F16111"/>
    <w:rsid w:val="00F1611A"/>
    <w:rsid w:val="00F162BA"/>
    <w:rsid w:val="00F16347"/>
    <w:rsid w:val="00F164B0"/>
    <w:rsid w:val="00F1671A"/>
    <w:rsid w:val="00F16786"/>
    <w:rsid w:val="00F16C4B"/>
    <w:rsid w:val="00F16C68"/>
    <w:rsid w:val="00F16CC9"/>
    <w:rsid w:val="00F16D12"/>
    <w:rsid w:val="00F16E0E"/>
    <w:rsid w:val="00F16FAC"/>
    <w:rsid w:val="00F1707A"/>
    <w:rsid w:val="00F17237"/>
    <w:rsid w:val="00F172E9"/>
    <w:rsid w:val="00F17580"/>
    <w:rsid w:val="00F175F1"/>
    <w:rsid w:val="00F176E1"/>
    <w:rsid w:val="00F1786F"/>
    <w:rsid w:val="00F178BD"/>
    <w:rsid w:val="00F179BD"/>
    <w:rsid w:val="00F17BF2"/>
    <w:rsid w:val="00F17FA7"/>
    <w:rsid w:val="00F204D3"/>
    <w:rsid w:val="00F205F8"/>
    <w:rsid w:val="00F20661"/>
    <w:rsid w:val="00F20A14"/>
    <w:rsid w:val="00F20A46"/>
    <w:rsid w:val="00F20AFE"/>
    <w:rsid w:val="00F20C60"/>
    <w:rsid w:val="00F21029"/>
    <w:rsid w:val="00F213FF"/>
    <w:rsid w:val="00F21452"/>
    <w:rsid w:val="00F21496"/>
    <w:rsid w:val="00F216FD"/>
    <w:rsid w:val="00F2172B"/>
    <w:rsid w:val="00F21823"/>
    <w:rsid w:val="00F21902"/>
    <w:rsid w:val="00F21D8D"/>
    <w:rsid w:val="00F21DF6"/>
    <w:rsid w:val="00F21F1F"/>
    <w:rsid w:val="00F21F32"/>
    <w:rsid w:val="00F21F9B"/>
    <w:rsid w:val="00F21FA3"/>
    <w:rsid w:val="00F21FA5"/>
    <w:rsid w:val="00F21FC5"/>
    <w:rsid w:val="00F21FD0"/>
    <w:rsid w:val="00F22100"/>
    <w:rsid w:val="00F222AE"/>
    <w:rsid w:val="00F223C6"/>
    <w:rsid w:val="00F2253F"/>
    <w:rsid w:val="00F226D3"/>
    <w:rsid w:val="00F227A3"/>
    <w:rsid w:val="00F228E4"/>
    <w:rsid w:val="00F22A38"/>
    <w:rsid w:val="00F22C08"/>
    <w:rsid w:val="00F22C5E"/>
    <w:rsid w:val="00F22F27"/>
    <w:rsid w:val="00F2302B"/>
    <w:rsid w:val="00F23062"/>
    <w:rsid w:val="00F2364C"/>
    <w:rsid w:val="00F23715"/>
    <w:rsid w:val="00F23B01"/>
    <w:rsid w:val="00F23B20"/>
    <w:rsid w:val="00F23C33"/>
    <w:rsid w:val="00F23D6B"/>
    <w:rsid w:val="00F240E0"/>
    <w:rsid w:val="00F240F5"/>
    <w:rsid w:val="00F243A8"/>
    <w:rsid w:val="00F243F6"/>
    <w:rsid w:val="00F24670"/>
    <w:rsid w:val="00F24985"/>
    <w:rsid w:val="00F24B78"/>
    <w:rsid w:val="00F24C23"/>
    <w:rsid w:val="00F24D3E"/>
    <w:rsid w:val="00F24D4F"/>
    <w:rsid w:val="00F24D57"/>
    <w:rsid w:val="00F24DCA"/>
    <w:rsid w:val="00F252C8"/>
    <w:rsid w:val="00F25463"/>
    <w:rsid w:val="00F25691"/>
    <w:rsid w:val="00F2574F"/>
    <w:rsid w:val="00F257CA"/>
    <w:rsid w:val="00F25822"/>
    <w:rsid w:val="00F25C2A"/>
    <w:rsid w:val="00F25D10"/>
    <w:rsid w:val="00F261E1"/>
    <w:rsid w:val="00F26390"/>
    <w:rsid w:val="00F263A5"/>
    <w:rsid w:val="00F263E8"/>
    <w:rsid w:val="00F26449"/>
    <w:rsid w:val="00F2644E"/>
    <w:rsid w:val="00F2666E"/>
    <w:rsid w:val="00F269C2"/>
    <w:rsid w:val="00F26A11"/>
    <w:rsid w:val="00F26B36"/>
    <w:rsid w:val="00F26C4B"/>
    <w:rsid w:val="00F26C9C"/>
    <w:rsid w:val="00F26E3A"/>
    <w:rsid w:val="00F271D8"/>
    <w:rsid w:val="00F2729C"/>
    <w:rsid w:val="00F27647"/>
    <w:rsid w:val="00F2772E"/>
    <w:rsid w:val="00F279C7"/>
    <w:rsid w:val="00F27BFD"/>
    <w:rsid w:val="00F27C01"/>
    <w:rsid w:val="00F27D64"/>
    <w:rsid w:val="00F27EC7"/>
    <w:rsid w:val="00F27F44"/>
    <w:rsid w:val="00F300C4"/>
    <w:rsid w:val="00F3012F"/>
    <w:rsid w:val="00F3024A"/>
    <w:rsid w:val="00F30302"/>
    <w:rsid w:val="00F3037B"/>
    <w:rsid w:val="00F304A1"/>
    <w:rsid w:val="00F305EB"/>
    <w:rsid w:val="00F3065E"/>
    <w:rsid w:val="00F306A1"/>
    <w:rsid w:val="00F306B4"/>
    <w:rsid w:val="00F30836"/>
    <w:rsid w:val="00F309B6"/>
    <w:rsid w:val="00F30B41"/>
    <w:rsid w:val="00F30B73"/>
    <w:rsid w:val="00F30CBB"/>
    <w:rsid w:val="00F30EE5"/>
    <w:rsid w:val="00F310CF"/>
    <w:rsid w:val="00F310F4"/>
    <w:rsid w:val="00F31869"/>
    <w:rsid w:val="00F31CE1"/>
    <w:rsid w:val="00F31D7D"/>
    <w:rsid w:val="00F31D98"/>
    <w:rsid w:val="00F32156"/>
    <w:rsid w:val="00F321EF"/>
    <w:rsid w:val="00F322B6"/>
    <w:rsid w:val="00F32379"/>
    <w:rsid w:val="00F3241A"/>
    <w:rsid w:val="00F3250D"/>
    <w:rsid w:val="00F3265D"/>
    <w:rsid w:val="00F32691"/>
    <w:rsid w:val="00F328EB"/>
    <w:rsid w:val="00F329D1"/>
    <w:rsid w:val="00F32A09"/>
    <w:rsid w:val="00F32A1C"/>
    <w:rsid w:val="00F32A42"/>
    <w:rsid w:val="00F32C47"/>
    <w:rsid w:val="00F32CAE"/>
    <w:rsid w:val="00F32E94"/>
    <w:rsid w:val="00F32ECC"/>
    <w:rsid w:val="00F332A8"/>
    <w:rsid w:val="00F334B4"/>
    <w:rsid w:val="00F336AF"/>
    <w:rsid w:val="00F33844"/>
    <w:rsid w:val="00F3398B"/>
    <w:rsid w:val="00F33D40"/>
    <w:rsid w:val="00F33D44"/>
    <w:rsid w:val="00F33FE0"/>
    <w:rsid w:val="00F340D4"/>
    <w:rsid w:val="00F34422"/>
    <w:rsid w:val="00F345AB"/>
    <w:rsid w:val="00F3471E"/>
    <w:rsid w:val="00F34729"/>
    <w:rsid w:val="00F34759"/>
    <w:rsid w:val="00F34ADA"/>
    <w:rsid w:val="00F34C58"/>
    <w:rsid w:val="00F34E1F"/>
    <w:rsid w:val="00F34F3C"/>
    <w:rsid w:val="00F3503A"/>
    <w:rsid w:val="00F35264"/>
    <w:rsid w:val="00F353DF"/>
    <w:rsid w:val="00F353E9"/>
    <w:rsid w:val="00F35406"/>
    <w:rsid w:val="00F355D0"/>
    <w:rsid w:val="00F35687"/>
    <w:rsid w:val="00F35865"/>
    <w:rsid w:val="00F358A5"/>
    <w:rsid w:val="00F358D2"/>
    <w:rsid w:val="00F35B6F"/>
    <w:rsid w:val="00F35CCF"/>
    <w:rsid w:val="00F35D2A"/>
    <w:rsid w:val="00F35F0C"/>
    <w:rsid w:val="00F35F2C"/>
    <w:rsid w:val="00F35F8F"/>
    <w:rsid w:val="00F35FE7"/>
    <w:rsid w:val="00F3611A"/>
    <w:rsid w:val="00F3618B"/>
    <w:rsid w:val="00F36354"/>
    <w:rsid w:val="00F368E2"/>
    <w:rsid w:val="00F36ABC"/>
    <w:rsid w:val="00F36B6E"/>
    <w:rsid w:val="00F36CFF"/>
    <w:rsid w:val="00F36F4D"/>
    <w:rsid w:val="00F37039"/>
    <w:rsid w:val="00F37107"/>
    <w:rsid w:val="00F373E0"/>
    <w:rsid w:val="00F3759A"/>
    <w:rsid w:val="00F375E6"/>
    <w:rsid w:val="00F37681"/>
    <w:rsid w:val="00F378A4"/>
    <w:rsid w:val="00F37BE2"/>
    <w:rsid w:val="00F37C77"/>
    <w:rsid w:val="00F37CE1"/>
    <w:rsid w:val="00F37D1B"/>
    <w:rsid w:val="00F37EE6"/>
    <w:rsid w:val="00F37EFD"/>
    <w:rsid w:val="00F37F67"/>
    <w:rsid w:val="00F40107"/>
    <w:rsid w:val="00F4025B"/>
    <w:rsid w:val="00F402CC"/>
    <w:rsid w:val="00F4035E"/>
    <w:rsid w:val="00F40964"/>
    <w:rsid w:val="00F40ABF"/>
    <w:rsid w:val="00F40BFC"/>
    <w:rsid w:val="00F40C8A"/>
    <w:rsid w:val="00F40EA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1D7"/>
    <w:rsid w:val="00F43363"/>
    <w:rsid w:val="00F433A2"/>
    <w:rsid w:val="00F4345C"/>
    <w:rsid w:val="00F436AC"/>
    <w:rsid w:val="00F43742"/>
    <w:rsid w:val="00F4387E"/>
    <w:rsid w:val="00F4387F"/>
    <w:rsid w:val="00F43A3A"/>
    <w:rsid w:val="00F43BDD"/>
    <w:rsid w:val="00F43BEF"/>
    <w:rsid w:val="00F43DC2"/>
    <w:rsid w:val="00F43EB6"/>
    <w:rsid w:val="00F44054"/>
    <w:rsid w:val="00F44111"/>
    <w:rsid w:val="00F44230"/>
    <w:rsid w:val="00F443A6"/>
    <w:rsid w:val="00F443D9"/>
    <w:rsid w:val="00F44767"/>
    <w:rsid w:val="00F449B4"/>
    <w:rsid w:val="00F44BB1"/>
    <w:rsid w:val="00F44D66"/>
    <w:rsid w:val="00F44DB9"/>
    <w:rsid w:val="00F44DCF"/>
    <w:rsid w:val="00F44E53"/>
    <w:rsid w:val="00F44FCA"/>
    <w:rsid w:val="00F450CC"/>
    <w:rsid w:val="00F4524D"/>
    <w:rsid w:val="00F45364"/>
    <w:rsid w:val="00F453A5"/>
    <w:rsid w:val="00F453FF"/>
    <w:rsid w:val="00F45761"/>
    <w:rsid w:val="00F4577C"/>
    <w:rsid w:val="00F45798"/>
    <w:rsid w:val="00F45977"/>
    <w:rsid w:val="00F45B0A"/>
    <w:rsid w:val="00F45E80"/>
    <w:rsid w:val="00F45F2E"/>
    <w:rsid w:val="00F45FB3"/>
    <w:rsid w:val="00F460D5"/>
    <w:rsid w:val="00F46393"/>
    <w:rsid w:val="00F4653D"/>
    <w:rsid w:val="00F467AA"/>
    <w:rsid w:val="00F468A2"/>
    <w:rsid w:val="00F469C9"/>
    <w:rsid w:val="00F469D6"/>
    <w:rsid w:val="00F469EB"/>
    <w:rsid w:val="00F46A20"/>
    <w:rsid w:val="00F46A6F"/>
    <w:rsid w:val="00F46B8D"/>
    <w:rsid w:val="00F46DD3"/>
    <w:rsid w:val="00F46F9A"/>
    <w:rsid w:val="00F46FE2"/>
    <w:rsid w:val="00F47429"/>
    <w:rsid w:val="00F474BB"/>
    <w:rsid w:val="00F474D8"/>
    <w:rsid w:val="00F474F1"/>
    <w:rsid w:val="00F4750D"/>
    <w:rsid w:val="00F47629"/>
    <w:rsid w:val="00F47692"/>
    <w:rsid w:val="00F47737"/>
    <w:rsid w:val="00F47865"/>
    <w:rsid w:val="00F47951"/>
    <w:rsid w:val="00F47A66"/>
    <w:rsid w:val="00F47BB5"/>
    <w:rsid w:val="00F47D30"/>
    <w:rsid w:val="00F47EB3"/>
    <w:rsid w:val="00F501E1"/>
    <w:rsid w:val="00F503B8"/>
    <w:rsid w:val="00F50417"/>
    <w:rsid w:val="00F50467"/>
    <w:rsid w:val="00F50497"/>
    <w:rsid w:val="00F50701"/>
    <w:rsid w:val="00F5072A"/>
    <w:rsid w:val="00F5083A"/>
    <w:rsid w:val="00F508E8"/>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96"/>
    <w:rsid w:val="00F524F9"/>
    <w:rsid w:val="00F5252B"/>
    <w:rsid w:val="00F5275D"/>
    <w:rsid w:val="00F52A5E"/>
    <w:rsid w:val="00F52A99"/>
    <w:rsid w:val="00F52C9B"/>
    <w:rsid w:val="00F52CD3"/>
    <w:rsid w:val="00F52CE0"/>
    <w:rsid w:val="00F52D45"/>
    <w:rsid w:val="00F53185"/>
    <w:rsid w:val="00F535BF"/>
    <w:rsid w:val="00F53610"/>
    <w:rsid w:val="00F536B5"/>
    <w:rsid w:val="00F536FE"/>
    <w:rsid w:val="00F539A5"/>
    <w:rsid w:val="00F53C10"/>
    <w:rsid w:val="00F53CE0"/>
    <w:rsid w:val="00F53EF7"/>
    <w:rsid w:val="00F53F11"/>
    <w:rsid w:val="00F53F52"/>
    <w:rsid w:val="00F53F5C"/>
    <w:rsid w:val="00F54043"/>
    <w:rsid w:val="00F5404A"/>
    <w:rsid w:val="00F5407A"/>
    <w:rsid w:val="00F540A4"/>
    <w:rsid w:val="00F54453"/>
    <w:rsid w:val="00F545A7"/>
    <w:rsid w:val="00F5476F"/>
    <w:rsid w:val="00F5484F"/>
    <w:rsid w:val="00F549A4"/>
    <w:rsid w:val="00F54D43"/>
    <w:rsid w:val="00F54D70"/>
    <w:rsid w:val="00F550DE"/>
    <w:rsid w:val="00F5510D"/>
    <w:rsid w:val="00F55141"/>
    <w:rsid w:val="00F553CD"/>
    <w:rsid w:val="00F554C8"/>
    <w:rsid w:val="00F555B0"/>
    <w:rsid w:val="00F5573B"/>
    <w:rsid w:val="00F557A0"/>
    <w:rsid w:val="00F558B0"/>
    <w:rsid w:val="00F5596B"/>
    <w:rsid w:val="00F559B2"/>
    <w:rsid w:val="00F55A2D"/>
    <w:rsid w:val="00F55A4A"/>
    <w:rsid w:val="00F55B1B"/>
    <w:rsid w:val="00F55C38"/>
    <w:rsid w:val="00F55D78"/>
    <w:rsid w:val="00F55DCB"/>
    <w:rsid w:val="00F560DD"/>
    <w:rsid w:val="00F5613F"/>
    <w:rsid w:val="00F563CF"/>
    <w:rsid w:val="00F56497"/>
    <w:rsid w:val="00F56661"/>
    <w:rsid w:val="00F568EA"/>
    <w:rsid w:val="00F5696F"/>
    <w:rsid w:val="00F569F2"/>
    <w:rsid w:val="00F56AFA"/>
    <w:rsid w:val="00F56BFC"/>
    <w:rsid w:val="00F56C4F"/>
    <w:rsid w:val="00F56CA5"/>
    <w:rsid w:val="00F56E15"/>
    <w:rsid w:val="00F572B4"/>
    <w:rsid w:val="00F574AF"/>
    <w:rsid w:val="00F579ED"/>
    <w:rsid w:val="00F57D29"/>
    <w:rsid w:val="00F57D7B"/>
    <w:rsid w:val="00F57E9C"/>
    <w:rsid w:val="00F6038C"/>
    <w:rsid w:val="00F603DE"/>
    <w:rsid w:val="00F60588"/>
    <w:rsid w:val="00F60E01"/>
    <w:rsid w:val="00F60F40"/>
    <w:rsid w:val="00F61144"/>
    <w:rsid w:val="00F61184"/>
    <w:rsid w:val="00F611FF"/>
    <w:rsid w:val="00F6134D"/>
    <w:rsid w:val="00F614EC"/>
    <w:rsid w:val="00F61596"/>
    <w:rsid w:val="00F61675"/>
    <w:rsid w:val="00F617E9"/>
    <w:rsid w:val="00F618A8"/>
    <w:rsid w:val="00F61BAB"/>
    <w:rsid w:val="00F61E7F"/>
    <w:rsid w:val="00F61F58"/>
    <w:rsid w:val="00F620F5"/>
    <w:rsid w:val="00F62146"/>
    <w:rsid w:val="00F62363"/>
    <w:rsid w:val="00F623DD"/>
    <w:rsid w:val="00F62446"/>
    <w:rsid w:val="00F6261C"/>
    <w:rsid w:val="00F62C99"/>
    <w:rsid w:val="00F62E0D"/>
    <w:rsid w:val="00F62E5D"/>
    <w:rsid w:val="00F62FCB"/>
    <w:rsid w:val="00F63110"/>
    <w:rsid w:val="00F6311C"/>
    <w:rsid w:val="00F63132"/>
    <w:rsid w:val="00F632F5"/>
    <w:rsid w:val="00F63339"/>
    <w:rsid w:val="00F6364B"/>
    <w:rsid w:val="00F63715"/>
    <w:rsid w:val="00F63800"/>
    <w:rsid w:val="00F63803"/>
    <w:rsid w:val="00F6388B"/>
    <w:rsid w:val="00F639A8"/>
    <w:rsid w:val="00F639F6"/>
    <w:rsid w:val="00F63A24"/>
    <w:rsid w:val="00F63A6B"/>
    <w:rsid w:val="00F63B34"/>
    <w:rsid w:val="00F63C1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AD7"/>
    <w:rsid w:val="00F65C7C"/>
    <w:rsid w:val="00F65D90"/>
    <w:rsid w:val="00F65E96"/>
    <w:rsid w:val="00F6617A"/>
    <w:rsid w:val="00F661CA"/>
    <w:rsid w:val="00F663AE"/>
    <w:rsid w:val="00F66560"/>
    <w:rsid w:val="00F667F7"/>
    <w:rsid w:val="00F668B4"/>
    <w:rsid w:val="00F669BD"/>
    <w:rsid w:val="00F669FE"/>
    <w:rsid w:val="00F66BE7"/>
    <w:rsid w:val="00F67029"/>
    <w:rsid w:val="00F67045"/>
    <w:rsid w:val="00F67101"/>
    <w:rsid w:val="00F67231"/>
    <w:rsid w:val="00F67249"/>
    <w:rsid w:val="00F672D2"/>
    <w:rsid w:val="00F673BA"/>
    <w:rsid w:val="00F6780F"/>
    <w:rsid w:val="00F6781B"/>
    <w:rsid w:val="00F67895"/>
    <w:rsid w:val="00F67A97"/>
    <w:rsid w:val="00F67E6F"/>
    <w:rsid w:val="00F67EA3"/>
    <w:rsid w:val="00F702EF"/>
    <w:rsid w:val="00F70520"/>
    <w:rsid w:val="00F70610"/>
    <w:rsid w:val="00F706D2"/>
    <w:rsid w:val="00F7072C"/>
    <w:rsid w:val="00F70BD5"/>
    <w:rsid w:val="00F70C26"/>
    <w:rsid w:val="00F70EA1"/>
    <w:rsid w:val="00F70F05"/>
    <w:rsid w:val="00F7123F"/>
    <w:rsid w:val="00F71350"/>
    <w:rsid w:val="00F7163A"/>
    <w:rsid w:val="00F716D6"/>
    <w:rsid w:val="00F717FB"/>
    <w:rsid w:val="00F71824"/>
    <w:rsid w:val="00F71A91"/>
    <w:rsid w:val="00F71B36"/>
    <w:rsid w:val="00F71E97"/>
    <w:rsid w:val="00F724AD"/>
    <w:rsid w:val="00F725C7"/>
    <w:rsid w:val="00F725F5"/>
    <w:rsid w:val="00F72636"/>
    <w:rsid w:val="00F72AAB"/>
    <w:rsid w:val="00F72D63"/>
    <w:rsid w:val="00F7327B"/>
    <w:rsid w:val="00F73281"/>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3F2D"/>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D4B"/>
    <w:rsid w:val="00F75F57"/>
    <w:rsid w:val="00F76013"/>
    <w:rsid w:val="00F7613D"/>
    <w:rsid w:val="00F7624A"/>
    <w:rsid w:val="00F76417"/>
    <w:rsid w:val="00F76549"/>
    <w:rsid w:val="00F767EB"/>
    <w:rsid w:val="00F7681B"/>
    <w:rsid w:val="00F76879"/>
    <w:rsid w:val="00F76881"/>
    <w:rsid w:val="00F76927"/>
    <w:rsid w:val="00F76EB5"/>
    <w:rsid w:val="00F76F3D"/>
    <w:rsid w:val="00F77041"/>
    <w:rsid w:val="00F771CC"/>
    <w:rsid w:val="00F77594"/>
    <w:rsid w:val="00F7768E"/>
    <w:rsid w:val="00F77753"/>
    <w:rsid w:val="00F7783B"/>
    <w:rsid w:val="00F778A8"/>
    <w:rsid w:val="00F77926"/>
    <w:rsid w:val="00F77998"/>
    <w:rsid w:val="00F77F00"/>
    <w:rsid w:val="00F77F6F"/>
    <w:rsid w:val="00F80100"/>
    <w:rsid w:val="00F8038D"/>
    <w:rsid w:val="00F8042F"/>
    <w:rsid w:val="00F804AA"/>
    <w:rsid w:val="00F809BA"/>
    <w:rsid w:val="00F80AE6"/>
    <w:rsid w:val="00F80AF3"/>
    <w:rsid w:val="00F80BF1"/>
    <w:rsid w:val="00F80CCD"/>
    <w:rsid w:val="00F80D62"/>
    <w:rsid w:val="00F80E25"/>
    <w:rsid w:val="00F80E56"/>
    <w:rsid w:val="00F80FA9"/>
    <w:rsid w:val="00F81090"/>
    <w:rsid w:val="00F81107"/>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CDA"/>
    <w:rsid w:val="00F82EB6"/>
    <w:rsid w:val="00F82EC5"/>
    <w:rsid w:val="00F8304A"/>
    <w:rsid w:val="00F83189"/>
    <w:rsid w:val="00F83217"/>
    <w:rsid w:val="00F834D2"/>
    <w:rsid w:val="00F83535"/>
    <w:rsid w:val="00F8366D"/>
    <w:rsid w:val="00F83933"/>
    <w:rsid w:val="00F83BC8"/>
    <w:rsid w:val="00F83C38"/>
    <w:rsid w:val="00F83E08"/>
    <w:rsid w:val="00F83E22"/>
    <w:rsid w:val="00F83E35"/>
    <w:rsid w:val="00F83F68"/>
    <w:rsid w:val="00F840FF"/>
    <w:rsid w:val="00F84221"/>
    <w:rsid w:val="00F84232"/>
    <w:rsid w:val="00F84617"/>
    <w:rsid w:val="00F8473B"/>
    <w:rsid w:val="00F848BC"/>
    <w:rsid w:val="00F84A77"/>
    <w:rsid w:val="00F84AF9"/>
    <w:rsid w:val="00F84B5E"/>
    <w:rsid w:val="00F84D84"/>
    <w:rsid w:val="00F84E8B"/>
    <w:rsid w:val="00F84F10"/>
    <w:rsid w:val="00F84FB0"/>
    <w:rsid w:val="00F85393"/>
    <w:rsid w:val="00F853F1"/>
    <w:rsid w:val="00F8564D"/>
    <w:rsid w:val="00F85863"/>
    <w:rsid w:val="00F85B61"/>
    <w:rsid w:val="00F85CF7"/>
    <w:rsid w:val="00F85E62"/>
    <w:rsid w:val="00F86351"/>
    <w:rsid w:val="00F86390"/>
    <w:rsid w:val="00F8653A"/>
    <w:rsid w:val="00F8667B"/>
    <w:rsid w:val="00F86745"/>
    <w:rsid w:val="00F86801"/>
    <w:rsid w:val="00F8699A"/>
    <w:rsid w:val="00F869A2"/>
    <w:rsid w:val="00F869EC"/>
    <w:rsid w:val="00F86B25"/>
    <w:rsid w:val="00F86C34"/>
    <w:rsid w:val="00F86D56"/>
    <w:rsid w:val="00F86DC3"/>
    <w:rsid w:val="00F86E22"/>
    <w:rsid w:val="00F86FA8"/>
    <w:rsid w:val="00F86FC6"/>
    <w:rsid w:val="00F86FF7"/>
    <w:rsid w:val="00F8766B"/>
    <w:rsid w:val="00F87778"/>
    <w:rsid w:val="00F87861"/>
    <w:rsid w:val="00F87902"/>
    <w:rsid w:val="00F8790E"/>
    <w:rsid w:val="00F8796E"/>
    <w:rsid w:val="00F87A84"/>
    <w:rsid w:val="00F87AD1"/>
    <w:rsid w:val="00F87B97"/>
    <w:rsid w:val="00F87D02"/>
    <w:rsid w:val="00F87F56"/>
    <w:rsid w:val="00F901E7"/>
    <w:rsid w:val="00F90246"/>
    <w:rsid w:val="00F90603"/>
    <w:rsid w:val="00F9067A"/>
    <w:rsid w:val="00F90A6C"/>
    <w:rsid w:val="00F90A83"/>
    <w:rsid w:val="00F90AE1"/>
    <w:rsid w:val="00F90B46"/>
    <w:rsid w:val="00F90C81"/>
    <w:rsid w:val="00F90D37"/>
    <w:rsid w:val="00F90D78"/>
    <w:rsid w:val="00F90E2C"/>
    <w:rsid w:val="00F90E6C"/>
    <w:rsid w:val="00F90E72"/>
    <w:rsid w:val="00F91021"/>
    <w:rsid w:val="00F9105B"/>
    <w:rsid w:val="00F911AF"/>
    <w:rsid w:val="00F911ED"/>
    <w:rsid w:val="00F9127D"/>
    <w:rsid w:val="00F918C3"/>
    <w:rsid w:val="00F918CE"/>
    <w:rsid w:val="00F91A9C"/>
    <w:rsid w:val="00F91AB4"/>
    <w:rsid w:val="00F91B96"/>
    <w:rsid w:val="00F91C4B"/>
    <w:rsid w:val="00F91C9E"/>
    <w:rsid w:val="00F91CB5"/>
    <w:rsid w:val="00F91D85"/>
    <w:rsid w:val="00F91DE5"/>
    <w:rsid w:val="00F91E2F"/>
    <w:rsid w:val="00F91EF2"/>
    <w:rsid w:val="00F92188"/>
    <w:rsid w:val="00F9232D"/>
    <w:rsid w:val="00F92521"/>
    <w:rsid w:val="00F925F7"/>
    <w:rsid w:val="00F925FE"/>
    <w:rsid w:val="00F9267F"/>
    <w:rsid w:val="00F927E7"/>
    <w:rsid w:val="00F9285C"/>
    <w:rsid w:val="00F9292F"/>
    <w:rsid w:val="00F92D8E"/>
    <w:rsid w:val="00F92EAD"/>
    <w:rsid w:val="00F92F4B"/>
    <w:rsid w:val="00F92F73"/>
    <w:rsid w:val="00F933A8"/>
    <w:rsid w:val="00F9344C"/>
    <w:rsid w:val="00F935AC"/>
    <w:rsid w:val="00F93670"/>
    <w:rsid w:val="00F9368B"/>
    <w:rsid w:val="00F9375F"/>
    <w:rsid w:val="00F939F9"/>
    <w:rsid w:val="00F93A23"/>
    <w:rsid w:val="00F93B23"/>
    <w:rsid w:val="00F93DEB"/>
    <w:rsid w:val="00F93ECC"/>
    <w:rsid w:val="00F9404A"/>
    <w:rsid w:val="00F9412B"/>
    <w:rsid w:val="00F943DB"/>
    <w:rsid w:val="00F94658"/>
    <w:rsid w:val="00F946B3"/>
    <w:rsid w:val="00F94963"/>
    <w:rsid w:val="00F94994"/>
    <w:rsid w:val="00F94A85"/>
    <w:rsid w:val="00F94CC3"/>
    <w:rsid w:val="00F94F68"/>
    <w:rsid w:val="00F94FF1"/>
    <w:rsid w:val="00F951DC"/>
    <w:rsid w:val="00F954E3"/>
    <w:rsid w:val="00F95590"/>
    <w:rsid w:val="00F9565F"/>
    <w:rsid w:val="00F9577A"/>
    <w:rsid w:val="00F957E3"/>
    <w:rsid w:val="00F95B8B"/>
    <w:rsid w:val="00F95EE6"/>
    <w:rsid w:val="00F9607B"/>
    <w:rsid w:val="00F9608A"/>
    <w:rsid w:val="00F961D6"/>
    <w:rsid w:val="00F962D3"/>
    <w:rsid w:val="00F9638B"/>
    <w:rsid w:val="00F96488"/>
    <w:rsid w:val="00F96675"/>
    <w:rsid w:val="00F96AEF"/>
    <w:rsid w:val="00F96BFB"/>
    <w:rsid w:val="00F96E5F"/>
    <w:rsid w:val="00F972ED"/>
    <w:rsid w:val="00F9753F"/>
    <w:rsid w:val="00F975AA"/>
    <w:rsid w:val="00F977DC"/>
    <w:rsid w:val="00F9786B"/>
    <w:rsid w:val="00F97C5A"/>
    <w:rsid w:val="00F97C74"/>
    <w:rsid w:val="00F97C7A"/>
    <w:rsid w:val="00F97CA0"/>
    <w:rsid w:val="00F97DC3"/>
    <w:rsid w:val="00F97E1B"/>
    <w:rsid w:val="00F97F7E"/>
    <w:rsid w:val="00FA0119"/>
    <w:rsid w:val="00FA01D5"/>
    <w:rsid w:val="00FA0293"/>
    <w:rsid w:val="00FA0481"/>
    <w:rsid w:val="00FA04B5"/>
    <w:rsid w:val="00FA067A"/>
    <w:rsid w:val="00FA07B6"/>
    <w:rsid w:val="00FA07CC"/>
    <w:rsid w:val="00FA0BD4"/>
    <w:rsid w:val="00FA0CEB"/>
    <w:rsid w:val="00FA121E"/>
    <w:rsid w:val="00FA12B4"/>
    <w:rsid w:val="00FA1789"/>
    <w:rsid w:val="00FA19F7"/>
    <w:rsid w:val="00FA1A43"/>
    <w:rsid w:val="00FA1E3D"/>
    <w:rsid w:val="00FA1F05"/>
    <w:rsid w:val="00FA2045"/>
    <w:rsid w:val="00FA20B0"/>
    <w:rsid w:val="00FA20F6"/>
    <w:rsid w:val="00FA223B"/>
    <w:rsid w:val="00FA2247"/>
    <w:rsid w:val="00FA2B4E"/>
    <w:rsid w:val="00FA2D46"/>
    <w:rsid w:val="00FA2E28"/>
    <w:rsid w:val="00FA2E9D"/>
    <w:rsid w:val="00FA30A3"/>
    <w:rsid w:val="00FA3155"/>
    <w:rsid w:val="00FA3332"/>
    <w:rsid w:val="00FA343E"/>
    <w:rsid w:val="00FA35F2"/>
    <w:rsid w:val="00FA3805"/>
    <w:rsid w:val="00FA39CF"/>
    <w:rsid w:val="00FA3B06"/>
    <w:rsid w:val="00FA3B36"/>
    <w:rsid w:val="00FA3C47"/>
    <w:rsid w:val="00FA3CB8"/>
    <w:rsid w:val="00FA3D1B"/>
    <w:rsid w:val="00FA3D42"/>
    <w:rsid w:val="00FA3D8E"/>
    <w:rsid w:val="00FA3E21"/>
    <w:rsid w:val="00FA3E3E"/>
    <w:rsid w:val="00FA3E5F"/>
    <w:rsid w:val="00FA3F80"/>
    <w:rsid w:val="00FA4118"/>
    <w:rsid w:val="00FA416C"/>
    <w:rsid w:val="00FA41C2"/>
    <w:rsid w:val="00FA4357"/>
    <w:rsid w:val="00FA45EB"/>
    <w:rsid w:val="00FA47F0"/>
    <w:rsid w:val="00FA48E5"/>
    <w:rsid w:val="00FA4A32"/>
    <w:rsid w:val="00FA4C43"/>
    <w:rsid w:val="00FA5015"/>
    <w:rsid w:val="00FA5099"/>
    <w:rsid w:val="00FA50DA"/>
    <w:rsid w:val="00FA559D"/>
    <w:rsid w:val="00FA5731"/>
    <w:rsid w:val="00FA5999"/>
    <w:rsid w:val="00FA5AF5"/>
    <w:rsid w:val="00FA5BCA"/>
    <w:rsid w:val="00FA5D00"/>
    <w:rsid w:val="00FA5D23"/>
    <w:rsid w:val="00FA5D55"/>
    <w:rsid w:val="00FA5F9A"/>
    <w:rsid w:val="00FA619F"/>
    <w:rsid w:val="00FA6278"/>
    <w:rsid w:val="00FA633F"/>
    <w:rsid w:val="00FA63DA"/>
    <w:rsid w:val="00FA6442"/>
    <w:rsid w:val="00FA6583"/>
    <w:rsid w:val="00FA66E1"/>
    <w:rsid w:val="00FA67F1"/>
    <w:rsid w:val="00FA69C6"/>
    <w:rsid w:val="00FA6DB1"/>
    <w:rsid w:val="00FA6ECF"/>
    <w:rsid w:val="00FA6F05"/>
    <w:rsid w:val="00FA7063"/>
    <w:rsid w:val="00FA7092"/>
    <w:rsid w:val="00FA71D7"/>
    <w:rsid w:val="00FA720A"/>
    <w:rsid w:val="00FA7216"/>
    <w:rsid w:val="00FA7345"/>
    <w:rsid w:val="00FA73E4"/>
    <w:rsid w:val="00FA7599"/>
    <w:rsid w:val="00FA7615"/>
    <w:rsid w:val="00FA766A"/>
    <w:rsid w:val="00FA7B3D"/>
    <w:rsid w:val="00FA7BC0"/>
    <w:rsid w:val="00FA7D5F"/>
    <w:rsid w:val="00FA7ECA"/>
    <w:rsid w:val="00FA7EDC"/>
    <w:rsid w:val="00FA7F97"/>
    <w:rsid w:val="00FA7F9C"/>
    <w:rsid w:val="00FAA43F"/>
    <w:rsid w:val="00FB056E"/>
    <w:rsid w:val="00FB07AB"/>
    <w:rsid w:val="00FB0ADA"/>
    <w:rsid w:val="00FB0CBB"/>
    <w:rsid w:val="00FB0E68"/>
    <w:rsid w:val="00FB0E8E"/>
    <w:rsid w:val="00FB1084"/>
    <w:rsid w:val="00FB11BC"/>
    <w:rsid w:val="00FB1238"/>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A19"/>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BCB"/>
    <w:rsid w:val="00FB3E96"/>
    <w:rsid w:val="00FB3EB7"/>
    <w:rsid w:val="00FB3F33"/>
    <w:rsid w:val="00FB3FE6"/>
    <w:rsid w:val="00FB402A"/>
    <w:rsid w:val="00FB42CC"/>
    <w:rsid w:val="00FB43D4"/>
    <w:rsid w:val="00FB43FA"/>
    <w:rsid w:val="00FB459C"/>
    <w:rsid w:val="00FB4671"/>
    <w:rsid w:val="00FB46BC"/>
    <w:rsid w:val="00FB4771"/>
    <w:rsid w:val="00FB480C"/>
    <w:rsid w:val="00FB48D9"/>
    <w:rsid w:val="00FB4A5C"/>
    <w:rsid w:val="00FB4DC7"/>
    <w:rsid w:val="00FB4E3B"/>
    <w:rsid w:val="00FB4E99"/>
    <w:rsid w:val="00FB50E8"/>
    <w:rsid w:val="00FB51B8"/>
    <w:rsid w:val="00FB529B"/>
    <w:rsid w:val="00FB5710"/>
    <w:rsid w:val="00FB581B"/>
    <w:rsid w:val="00FB5961"/>
    <w:rsid w:val="00FB59C3"/>
    <w:rsid w:val="00FB5F0C"/>
    <w:rsid w:val="00FB6217"/>
    <w:rsid w:val="00FB62E5"/>
    <w:rsid w:val="00FB636A"/>
    <w:rsid w:val="00FB638A"/>
    <w:rsid w:val="00FB64BC"/>
    <w:rsid w:val="00FB64E8"/>
    <w:rsid w:val="00FB65B5"/>
    <w:rsid w:val="00FB664B"/>
    <w:rsid w:val="00FB676A"/>
    <w:rsid w:val="00FB688E"/>
    <w:rsid w:val="00FB6D9C"/>
    <w:rsid w:val="00FB6EFD"/>
    <w:rsid w:val="00FB6F3F"/>
    <w:rsid w:val="00FB72B6"/>
    <w:rsid w:val="00FB7337"/>
    <w:rsid w:val="00FB74BB"/>
    <w:rsid w:val="00FB74CB"/>
    <w:rsid w:val="00FB7731"/>
    <w:rsid w:val="00FB7895"/>
    <w:rsid w:val="00FB78D1"/>
    <w:rsid w:val="00FB7A62"/>
    <w:rsid w:val="00FB7B1E"/>
    <w:rsid w:val="00FB7BD3"/>
    <w:rsid w:val="00FB7DB5"/>
    <w:rsid w:val="00FB7F0D"/>
    <w:rsid w:val="00FC0063"/>
    <w:rsid w:val="00FC00B3"/>
    <w:rsid w:val="00FC0153"/>
    <w:rsid w:val="00FC01A7"/>
    <w:rsid w:val="00FC04F7"/>
    <w:rsid w:val="00FC065F"/>
    <w:rsid w:val="00FC0B90"/>
    <w:rsid w:val="00FC0C91"/>
    <w:rsid w:val="00FC0DCB"/>
    <w:rsid w:val="00FC0E6B"/>
    <w:rsid w:val="00FC0E9C"/>
    <w:rsid w:val="00FC1006"/>
    <w:rsid w:val="00FC1095"/>
    <w:rsid w:val="00FC1220"/>
    <w:rsid w:val="00FC154F"/>
    <w:rsid w:val="00FC17DD"/>
    <w:rsid w:val="00FC1B67"/>
    <w:rsid w:val="00FC1B93"/>
    <w:rsid w:val="00FC1BBE"/>
    <w:rsid w:val="00FC1E2D"/>
    <w:rsid w:val="00FC1FB7"/>
    <w:rsid w:val="00FC2077"/>
    <w:rsid w:val="00FC23DB"/>
    <w:rsid w:val="00FC2430"/>
    <w:rsid w:val="00FC2504"/>
    <w:rsid w:val="00FC25FF"/>
    <w:rsid w:val="00FC270B"/>
    <w:rsid w:val="00FC287C"/>
    <w:rsid w:val="00FC2AA0"/>
    <w:rsid w:val="00FC2B5C"/>
    <w:rsid w:val="00FC2CCB"/>
    <w:rsid w:val="00FC2E09"/>
    <w:rsid w:val="00FC2F1E"/>
    <w:rsid w:val="00FC306B"/>
    <w:rsid w:val="00FC31B9"/>
    <w:rsid w:val="00FC33F2"/>
    <w:rsid w:val="00FC3573"/>
    <w:rsid w:val="00FC37E8"/>
    <w:rsid w:val="00FC38D5"/>
    <w:rsid w:val="00FC3992"/>
    <w:rsid w:val="00FC3AC7"/>
    <w:rsid w:val="00FC3B0E"/>
    <w:rsid w:val="00FC3C04"/>
    <w:rsid w:val="00FC3E72"/>
    <w:rsid w:val="00FC4238"/>
    <w:rsid w:val="00FC4276"/>
    <w:rsid w:val="00FC4398"/>
    <w:rsid w:val="00FC443A"/>
    <w:rsid w:val="00FC46A6"/>
    <w:rsid w:val="00FC47B0"/>
    <w:rsid w:val="00FC49BF"/>
    <w:rsid w:val="00FC4B1E"/>
    <w:rsid w:val="00FC4C16"/>
    <w:rsid w:val="00FC4C2F"/>
    <w:rsid w:val="00FC4D18"/>
    <w:rsid w:val="00FC4D68"/>
    <w:rsid w:val="00FC4DAB"/>
    <w:rsid w:val="00FC4DD2"/>
    <w:rsid w:val="00FC503F"/>
    <w:rsid w:val="00FC53F2"/>
    <w:rsid w:val="00FC58CB"/>
    <w:rsid w:val="00FC5A04"/>
    <w:rsid w:val="00FC5B3C"/>
    <w:rsid w:val="00FC5B81"/>
    <w:rsid w:val="00FC5DDB"/>
    <w:rsid w:val="00FC5F62"/>
    <w:rsid w:val="00FC5FAA"/>
    <w:rsid w:val="00FC644B"/>
    <w:rsid w:val="00FC6516"/>
    <w:rsid w:val="00FC6692"/>
    <w:rsid w:val="00FC66A5"/>
    <w:rsid w:val="00FC6707"/>
    <w:rsid w:val="00FC6795"/>
    <w:rsid w:val="00FC6BBB"/>
    <w:rsid w:val="00FC6BD0"/>
    <w:rsid w:val="00FC6CC1"/>
    <w:rsid w:val="00FC6E0F"/>
    <w:rsid w:val="00FC7005"/>
    <w:rsid w:val="00FC7397"/>
    <w:rsid w:val="00FC73EB"/>
    <w:rsid w:val="00FC7A31"/>
    <w:rsid w:val="00FC7A3A"/>
    <w:rsid w:val="00FC7B0C"/>
    <w:rsid w:val="00FC7BBD"/>
    <w:rsid w:val="00FC7FC5"/>
    <w:rsid w:val="00FD009D"/>
    <w:rsid w:val="00FD04A4"/>
    <w:rsid w:val="00FD05C9"/>
    <w:rsid w:val="00FD0934"/>
    <w:rsid w:val="00FD0A15"/>
    <w:rsid w:val="00FD0A27"/>
    <w:rsid w:val="00FD0A68"/>
    <w:rsid w:val="00FD0A78"/>
    <w:rsid w:val="00FD0B35"/>
    <w:rsid w:val="00FD0E34"/>
    <w:rsid w:val="00FD0EB9"/>
    <w:rsid w:val="00FD0F52"/>
    <w:rsid w:val="00FD1156"/>
    <w:rsid w:val="00FD116B"/>
    <w:rsid w:val="00FD13C5"/>
    <w:rsid w:val="00FD1450"/>
    <w:rsid w:val="00FD15E9"/>
    <w:rsid w:val="00FD1A6B"/>
    <w:rsid w:val="00FD1B72"/>
    <w:rsid w:val="00FD1E6B"/>
    <w:rsid w:val="00FD1F91"/>
    <w:rsid w:val="00FD21A0"/>
    <w:rsid w:val="00FD2229"/>
    <w:rsid w:val="00FD235C"/>
    <w:rsid w:val="00FD23A9"/>
    <w:rsid w:val="00FD2400"/>
    <w:rsid w:val="00FD2612"/>
    <w:rsid w:val="00FD2708"/>
    <w:rsid w:val="00FD27B8"/>
    <w:rsid w:val="00FD2868"/>
    <w:rsid w:val="00FD2B9F"/>
    <w:rsid w:val="00FD2C49"/>
    <w:rsid w:val="00FD2D44"/>
    <w:rsid w:val="00FD2F42"/>
    <w:rsid w:val="00FD3041"/>
    <w:rsid w:val="00FD30B7"/>
    <w:rsid w:val="00FD31A3"/>
    <w:rsid w:val="00FD3479"/>
    <w:rsid w:val="00FD34D8"/>
    <w:rsid w:val="00FD3570"/>
    <w:rsid w:val="00FD3593"/>
    <w:rsid w:val="00FD37EE"/>
    <w:rsid w:val="00FD386B"/>
    <w:rsid w:val="00FD394C"/>
    <w:rsid w:val="00FD3C0C"/>
    <w:rsid w:val="00FD3C9E"/>
    <w:rsid w:val="00FD3D3D"/>
    <w:rsid w:val="00FD3D6A"/>
    <w:rsid w:val="00FD4005"/>
    <w:rsid w:val="00FD40AA"/>
    <w:rsid w:val="00FD40B9"/>
    <w:rsid w:val="00FD4583"/>
    <w:rsid w:val="00FD4C4A"/>
    <w:rsid w:val="00FD4D8E"/>
    <w:rsid w:val="00FD4E16"/>
    <w:rsid w:val="00FD4ED2"/>
    <w:rsid w:val="00FD5094"/>
    <w:rsid w:val="00FD56DE"/>
    <w:rsid w:val="00FD5B8C"/>
    <w:rsid w:val="00FD5BF3"/>
    <w:rsid w:val="00FD5D4A"/>
    <w:rsid w:val="00FD6219"/>
    <w:rsid w:val="00FD6335"/>
    <w:rsid w:val="00FD6417"/>
    <w:rsid w:val="00FD6433"/>
    <w:rsid w:val="00FD6900"/>
    <w:rsid w:val="00FD69DC"/>
    <w:rsid w:val="00FD6A3C"/>
    <w:rsid w:val="00FD6D7D"/>
    <w:rsid w:val="00FD6EAD"/>
    <w:rsid w:val="00FD7011"/>
    <w:rsid w:val="00FD70CD"/>
    <w:rsid w:val="00FD71A3"/>
    <w:rsid w:val="00FD7384"/>
    <w:rsid w:val="00FD750F"/>
    <w:rsid w:val="00FD77DA"/>
    <w:rsid w:val="00FD78D5"/>
    <w:rsid w:val="00FD7ACE"/>
    <w:rsid w:val="00FD7D04"/>
    <w:rsid w:val="00FD7E64"/>
    <w:rsid w:val="00FD7E82"/>
    <w:rsid w:val="00FD7F97"/>
    <w:rsid w:val="00FE000C"/>
    <w:rsid w:val="00FE001E"/>
    <w:rsid w:val="00FE00F7"/>
    <w:rsid w:val="00FE0103"/>
    <w:rsid w:val="00FE02BE"/>
    <w:rsid w:val="00FE030C"/>
    <w:rsid w:val="00FE034A"/>
    <w:rsid w:val="00FE0739"/>
    <w:rsid w:val="00FE0788"/>
    <w:rsid w:val="00FE08A6"/>
    <w:rsid w:val="00FE0F4D"/>
    <w:rsid w:val="00FE101A"/>
    <w:rsid w:val="00FE113D"/>
    <w:rsid w:val="00FE12FA"/>
    <w:rsid w:val="00FE13CC"/>
    <w:rsid w:val="00FE1478"/>
    <w:rsid w:val="00FE174E"/>
    <w:rsid w:val="00FE176D"/>
    <w:rsid w:val="00FE1923"/>
    <w:rsid w:val="00FE1B46"/>
    <w:rsid w:val="00FE1B88"/>
    <w:rsid w:val="00FE1BA9"/>
    <w:rsid w:val="00FE1C5B"/>
    <w:rsid w:val="00FE1EE5"/>
    <w:rsid w:val="00FE1FC4"/>
    <w:rsid w:val="00FE2118"/>
    <w:rsid w:val="00FE2200"/>
    <w:rsid w:val="00FE2262"/>
    <w:rsid w:val="00FE22A0"/>
    <w:rsid w:val="00FE23F1"/>
    <w:rsid w:val="00FE2540"/>
    <w:rsid w:val="00FE2595"/>
    <w:rsid w:val="00FE2673"/>
    <w:rsid w:val="00FE289B"/>
    <w:rsid w:val="00FE28EA"/>
    <w:rsid w:val="00FE2A52"/>
    <w:rsid w:val="00FE2F93"/>
    <w:rsid w:val="00FE2FB7"/>
    <w:rsid w:val="00FE3014"/>
    <w:rsid w:val="00FE3522"/>
    <w:rsid w:val="00FE35DD"/>
    <w:rsid w:val="00FE374E"/>
    <w:rsid w:val="00FE379A"/>
    <w:rsid w:val="00FE3830"/>
    <w:rsid w:val="00FE38A4"/>
    <w:rsid w:val="00FE3ABB"/>
    <w:rsid w:val="00FE3B43"/>
    <w:rsid w:val="00FE3B79"/>
    <w:rsid w:val="00FE3C2B"/>
    <w:rsid w:val="00FE3EB2"/>
    <w:rsid w:val="00FE4216"/>
    <w:rsid w:val="00FE425D"/>
    <w:rsid w:val="00FE429C"/>
    <w:rsid w:val="00FE42EC"/>
    <w:rsid w:val="00FE48A6"/>
    <w:rsid w:val="00FE493D"/>
    <w:rsid w:val="00FE4B2B"/>
    <w:rsid w:val="00FE4FDE"/>
    <w:rsid w:val="00FE506D"/>
    <w:rsid w:val="00FE50A9"/>
    <w:rsid w:val="00FE524A"/>
    <w:rsid w:val="00FE52C0"/>
    <w:rsid w:val="00FE541B"/>
    <w:rsid w:val="00FE5628"/>
    <w:rsid w:val="00FE5749"/>
    <w:rsid w:val="00FE5796"/>
    <w:rsid w:val="00FE59CA"/>
    <w:rsid w:val="00FE5A57"/>
    <w:rsid w:val="00FE5C5F"/>
    <w:rsid w:val="00FE5C73"/>
    <w:rsid w:val="00FE5E22"/>
    <w:rsid w:val="00FE5EF7"/>
    <w:rsid w:val="00FE5F5C"/>
    <w:rsid w:val="00FE64FA"/>
    <w:rsid w:val="00FE66A9"/>
    <w:rsid w:val="00FE66EE"/>
    <w:rsid w:val="00FE681A"/>
    <w:rsid w:val="00FE6C02"/>
    <w:rsid w:val="00FE6D30"/>
    <w:rsid w:val="00FE7092"/>
    <w:rsid w:val="00FE724F"/>
    <w:rsid w:val="00FE72A5"/>
    <w:rsid w:val="00FE743F"/>
    <w:rsid w:val="00FE75B9"/>
    <w:rsid w:val="00FE7730"/>
    <w:rsid w:val="00FE7CBA"/>
    <w:rsid w:val="00FE7D7A"/>
    <w:rsid w:val="00FE7E97"/>
    <w:rsid w:val="00FE7F1F"/>
    <w:rsid w:val="00FE7F24"/>
    <w:rsid w:val="00FE7F68"/>
    <w:rsid w:val="00FF0062"/>
    <w:rsid w:val="00FF00BF"/>
    <w:rsid w:val="00FF00C3"/>
    <w:rsid w:val="00FF01D5"/>
    <w:rsid w:val="00FF03C5"/>
    <w:rsid w:val="00FF0429"/>
    <w:rsid w:val="00FF049D"/>
    <w:rsid w:val="00FF04EE"/>
    <w:rsid w:val="00FF06B3"/>
    <w:rsid w:val="00FF06DA"/>
    <w:rsid w:val="00FF0806"/>
    <w:rsid w:val="00FF080F"/>
    <w:rsid w:val="00FF098D"/>
    <w:rsid w:val="00FF0A62"/>
    <w:rsid w:val="00FF11CA"/>
    <w:rsid w:val="00FF12BF"/>
    <w:rsid w:val="00FF12DF"/>
    <w:rsid w:val="00FF1523"/>
    <w:rsid w:val="00FF15C6"/>
    <w:rsid w:val="00FF16B4"/>
    <w:rsid w:val="00FF1768"/>
    <w:rsid w:val="00FF17DB"/>
    <w:rsid w:val="00FF1E53"/>
    <w:rsid w:val="00FF20EF"/>
    <w:rsid w:val="00FF255D"/>
    <w:rsid w:val="00FF26C1"/>
    <w:rsid w:val="00FF2A2C"/>
    <w:rsid w:val="00FF2AC5"/>
    <w:rsid w:val="00FF2B19"/>
    <w:rsid w:val="00FF2C00"/>
    <w:rsid w:val="00FF2CD4"/>
    <w:rsid w:val="00FF2F6C"/>
    <w:rsid w:val="00FF2FC8"/>
    <w:rsid w:val="00FF30C2"/>
    <w:rsid w:val="00FF32D2"/>
    <w:rsid w:val="00FF336B"/>
    <w:rsid w:val="00FF369C"/>
    <w:rsid w:val="00FF36BB"/>
    <w:rsid w:val="00FF36D9"/>
    <w:rsid w:val="00FF388C"/>
    <w:rsid w:val="00FF390A"/>
    <w:rsid w:val="00FF3B9C"/>
    <w:rsid w:val="00FF3D65"/>
    <w:rsid w:val="00FF3E7B"/>
    <w:rsid w:val="00FF3FFD"/>
    <w:rsid w:val="00FF4011"/>
    <w:rsid w:val="00FF4035"/>
    <w:rsid w:val="00FF4112"/>
    <w:rsid w:val="00FF4162"/>
    <w:rsid w:val="00FF41F6"/>
    <w:rsid w:val="00FF4289"/>
    <w:rsid w:val="00FF4492"/>
    <w:rsid w:val="00FF44D0"/>
    <w:rsid w:val="00FF44E1"/>
    <w:rsid w:val="00FF47CB"/>
    <w:rsid w:val="00FF491D"/>
    <w:rsid w:val="00FF4A4A"/>
    <w:rsid w:val="00FF4B2B"/>
    <w:rsid w:val="00FF4D5F"/>
    <w:rsid w:val="00FF4DC0"/>
    <w:rsid w:val="00FF4E74"/>
    <w:rsid w:val="00FF4ECC"/>
    <w:rsid w:val="00FF4ED2"/>
    <w:rsid w:val="00FF53FC"/>
    <w:rsid w:val="00FF5583"/>
    <w:rsid w:val="00FF5597"/>
    <w:rsid w:val="00FF55A5"/>
    <w:rsid w:val="00FF57BD"/>
    <w:rsid w:val="00FF5AED"/>
    <w:rsid w:val="00FF5AF4"/>
    <w:rsid w:val="00FF5B56"/>
    <w:rsid w:val="00FF5DE2"/>
    <w:rsid w:val="00FF5F81"/>
    <w:rsid w:val="00FF61CC"/>
    <w:rsid w:val="00FF61F7"/>
    <w:rsid w:val="00FF62C8"/>
    <w:rsid w:val="00FF6311"/>
    <w:rsid w:val="00FF6387"/>
    <w:rsid w:val="00FF6481"/>
    <w:rsid w:val="00FF6551"/>
    <w:rsid w:val="00FF6674"/>
    <w:rsid w:val="00FF668C"/>
    <w:rsid w:val="00FF672F"/>
    <w:rsid w:val="00FF6773"/>
    <w:rsid w:val="00FF6B48"/>
    <w:rsid w:val="00FF6FB2"/>
    <w:rsid w:val="00FF6FD3"/>
    <w:rsid w:val="00FF7188"/>
    <w:rsid w:val="00FF7206"/>
    <w:rsid w:val="00FF7286"/>
    <w:rsid w:val="00FF72D6"/>
    <w:rsid w:val="00FF7349"/>
    <w:rsid w:val="00FF73BE"/>
    <w:rsid w:val="00FF74AC"/>
    <w:rsid w:val="00FF7556"/>
    <w:rsid w:val="00FF7A37"/>
    <w:rsid w:val="00FF7B1E"/>
    <w:rsid w:val="00FF7C2D"/>
    <w:rsid w:val="010A7919"/>
    <w:rsid w:val="010A9119"/>
    <w:rsid w:val="011C8554"/>
    <w:rsid w:val="01221E30"/>
    <w:rsid w:val="012E75B2"/>
    <w:rsid w:val="013534AD"/>
    <w:rsid w:val="013D471B"/>
    <w:rsid w:val="013D565E"/>
    <w:rsid w:val="01442815"/>
    <w:rsid w:val="01457BDC"/>
    <w:rsid w:val="01541365"/>
    <w:rsid w:val="01595484"/>
    <w:rsid w:val="0159ABAC"/>
    <w:rsid w:val="0161DCE5"/>
    <w:rsid w:val="016705BD"/>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4A380"/>
    <w:rsid w:val="0255D7DD"/>
    <w:rsid w:val="0258D00C"/>
    <w:rsid w:val="025B518F"/>
    <w:rsid w:val="025D198E"/>
    <w:rsid w:val="02673C63"/>
    <w:rsid w:val="026AFBCC"/>
    <w:rsid w:val="0277D424"/>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0CD2FE"/>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6FAA24"/>
    <w:rsid w:val="047A20D2"/>
    <w:rsid w:val="048345E2"/>
    <w:rsid w:val="0485DE27"/>
    <w:rsid w:val="0493902A"/>
    <w:rsid w:val="0494F6A9"/>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557EB"/>
    <w:rsid w:val="058BF8D5"/>
    <w:rsid w:val="058CCD86"/>
    <w:rsid w:val="05949830"/>
    <w:rsid w:val="05A299D3"/>
    <w:rsid w:val="05A7A838"/>
    <w:rsid w:val="05AFB658"/>
    <w:rsid w:val="05C1ECEA"/>
    <w:rsid w:val="05CEFA5D"/>
    <w:rsid w:val="05D52B5E"/>
    <w:rsid w:val="05E61D7A"/>
    <w:rsid w:val="05EBA427"/>
    <w:rsid w:val="05F5F06C"/>
    <w:rsid w:val="0605A52C"/>
    <w:rsid w:val="060ED2F1"/>
    <w:rsid w:val="06153348"/>
    <w:rsid w:val="06158219"/>
    <w:rsid w:val="06193FE4"/>
    <w:rsid w:val="062148DC"/>
    <w:rsid w:val="06246DE7"/>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1D2FB3"/>
    <w:rsid w:val="071E2A85"/>
    <w:rsid w:val="0721C1DF"/>
    <w:rsid w:val="0724560C"/>
    <w:rsid w:val="072AE63A"/>
    <w:rsid w:val="072BF4AA"/>
    <w:rsid w:val="072C6BB7"/>
    <w:rsid w:val="0732B0F0"/>
    <w:rsid w:val="0734999D"/>
    <w:rsid w:val="0736D313"/>
    <w:rsid w:val="07385896"/>
    <w:rsid w:val="073C7353"/>
    <w:rsid w:val="075CDF44"/>
    <w:rsid w:val="0762B902"/>
    <w:rsid w:val="077A0943"/>
    <w:rsid w:val="077CDE68"/>
    <w:rsid w:val="07946D47"/>
    <w:rsid w:val="0799C9EA"/>
    <w:rsid w:val="079FC263"/>
    <w:rsid w:val="07A45DC2"/>
    <w:rsid w:val="07AC150D"/>
    <w:rsid w:val="07B02022"/>
    <w:rsid w:val="07B85816"/>
    <w:rsid w:val="07B9A95B"/>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7FE9419"/>
    <w:rsid w:val="080278CD"/>
    <w:rsid w:val="0811F0A5"/>
    <w:rsid w:val="081B5891"/>
    <w:rsid w:val="081DEED8"/>
    <w:rsid w:val="082E9E89"/>
    <w:rsid w:val="08316D7D"/>
    <w:rsid w:val="0831BE68"/>
    <w:rsid w:val="083530C5"/>
    <w:rsid w:val="0837FBC1"/>
    <w:rsid w:val="0839D5CE"/>
    <w:rsid w:val="0840FD32"/>
    <w:rsid w:val="0841E157"/>
    <w:rsid w:val="084E5F25"/>
    <w:rsid w:val="0861A3AC"/>
    <w:rsid w:val="0867CA68"/>
    <w:rsid w:val="08692FAF"/>
    <w:rsid w:val="086ECAA7"/>
    <w:rsid w:val="08761117"/>
    <w:rsid w:val="0877B88F"/>
    <w:rsid w:val="08786A4F"/>
    <w:rsid w:val="087D82B7"/>
    <w:rsid w:val="088152B1"/>
    <w:rsid w:val="0887C7F6"/>
    <w:rsid w:val="0889A22A"/>
    <w:rsid w:val="089D9C2F"/>
    <w:rsid w:val="08A1A63F"/>
    <w:rsid w:val="08A74FA9"/>
    <w:rsid w:val="08AAE662"/>
    <w:rsid w:val="08AC6891"/>
    <w:rsid w:val="08B12DD0"/>
    <w:rsid w:val="08CC6DA5"/>
    <w:rsid w:val="08DE67D7"/>
    <w:rsid w:val="08F46045"/>
    <w:rsid w:val="09049A8B"/>
    <w:rsid w:val="0908BC51"/>
    <w:rsid w:val="090EC5D9"/>
    <w:rsid w:val="0918A5FF"/>
    <w:rsid w:val="091F3D67"/>
    <w:rsid w:val="0920E2F7"/>
    <w:rsid w:val="0923118A"/>
    <w:rsid w:val="0926356D"/>
    <w:rsid w:val="092FBEB1"/>
    <w:rsid w:val="09303F4F"/>
    <w:rsid w:val="09309ACC"/>
    <w:rsid w:val="0933CE69"/>
    <w:rsid w:val="09346565"/>
    <w:rsid w:val="093FD2CF"/>
    <w:rsid w:val="095CF06E"/>
    <w:rsid w:val="095F156D"/>
    <w:rsid w:val="096928A9"/>
    <w:rsid w:val="0969A004"/>
    <w:rsid w:val="097058D3"/>
    <w:rsid w:val="09738A1B"/>
    <w:rsid w:val="097510F9"/>
    <w:rsid w:val="0976F394"/>
    <w:rsid w:val="0983A44C"/>
    <w:rsid w:val="0986F6EA"/>
    <w:rsid w:val="0987A7AC"/>
    <w:rsid w:val="0989B906"/>
    <w:rsid w:val="098A0D29"/>
    <w:rsid w:val="098FA368"/>
    <w:rsid w:val="09945775"/>
    <w:rsid w:val="099F68E0"/>
    <w:rsid w:val="09A7DCDA"/>
    <w:rsid w:val="09BD51AA"/>
    <w:rsid w:val="09BD85B8"/>
    <w:rsid w:val="09CD5296"/>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6ED4FD"/>
    <w:rsid w:val="0A7657B2"/>
    <w:rsid w:val="0A7A37FA"/>
    <w:rsid w:val="0A7AC28C"/>
    <w:rsid w:val="0A7B2930"/>
    <w:rsid w:val="0A80F24E"/>
    <w:rsid w:val="0A8E064F"/>
    <w:rsid w:val="0A932F4A"/>
    <w:rsid w:val="0A9C5261"/>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2FF8EB"/>
    <w:rsid w:val="0B332586"/>
    <w:rsid w:val="0B410263"/>
    <w:rsid w:val="0B499CD9"/>
    <w:rsid w:val="0B4A1709"/>
    <w:rsid w:val="0B506FFB"/>
    <w:rsid w:val="0B51A46D"/>
    <w:rsid w:val="0B5A8FC0"/>
    <w:rsid w:val="0B61B5B8"/>
    <w:rsid w:val="0B6EB978"/>
    <w:rsid w:val="0B72DD05"/>
    <w:rsid w:val="0B79A52C"/>
    <w:rsid w:val="0B7F174D"/>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087B6"/>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3CB31"/>
    <w:rsid w:val="0CC42251"/>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F8961"/>
    <w:rsid w:val="0D331BDF"/>
    <w:rsid w:val="0D37D0F7"/>
    <w:rsid w:val="0D396278"/>
    <w:rsid w:val="0D3DA164"/>
    <w:rsid w:val="0D469EE1"/>
    <w:rsid w:val="0D49325F"/>
    <w:rsid w:val="0D4E21B5"/>
    <w:rsid w:val="0D4E688E"/>
    <w:rsid w:val="0D5C1103"/>
    <w:rsid w:val="0D682948"/>
    <w:rsid w:val="0D747DFD"/>
    <w:rsid w:val="0D7C2449"/>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238C3"/>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6B309E"/>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E3B2B"/>
    <w:rsid w:val="0EE63C30"/>
    <w:rsid w:val="0EE7B7DC"/>
    <w:rsid w:val="0EED6BBF"/>
    <w:rsid w:val="0EEDC674"/>
    <w:rsid w:val="0EF00FDF"/>
    <w:rsid w:val="0EF14346"/>
    <w:rsid w:val="0F0FF4AF"/>
    <w:rsid w:val="0F10DDD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7CEFA"/>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8E4D39"/>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415E"/>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800F9"/>
    <w:rsid w:val="11AA1753"/>
    <w:rsid w:val="11AA5C7C"/>
    <w:rsid w:val="11ABBEAE"/>
    <w:rsid w:val="11B296FE"/>
    <w:rsid w:val="11BBC6E2"/>
    <w:rsid w:val="11C1F081"/>
    <w:rsid w:val="11C566CB"/>
    <w:rsid w:val="11C79E7E"/>
    <w:rsid w:val="11D4B7A2"/>
    <w:rsid w:val="11DA12F0"/>
    <w:rsid w:val="11E50B8F"/>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4A7656"/>
    <w:rsid w:val="12588001"/>
    <w:rsid w:val="1259B9F5"/>
    <w:rsid w:val="125D1C2A"/>
    <w:rsid w:val="126893DB"/>
    <w:rsid w:val="12714633"/>
    <w:rsid w:val="12785A01"/>
    <w:rsid w:val="127BFE3E"/>
    <w:rsid w:val="128B9D8E"/>
    <w:rsid w:val="12960519"/>
    <w:rsid w:val="1299E83E"/>
    <w:rsid w:val="129AEDB2"/>
    <w:rsid w:val="129E9454"/>
    <w:rsid w:val="12AA0D21"/>
    <w:rsid w:val="12C643AE"/>
    <w:rsid w:val="12C81231"/>
    <w:rsid w:val="12D3B518"/>
    <w:rsid w:val="12E63377"/>
    <w:rsid w:val="12EBA251"/>
    <w:rsid w:val="12EBA68C"/>
    <w:rsid w:val="12F8ABEF"/>
    <w:rsid w:val="1309BA8B"/>
    <w:rsid w:val="131889D8"/>
    <w:rsid w:val="131AEA9F"/>
    <w:rsid w:val="131CC704"/>
    <w:rsid w:val="131ED9EA"/>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3F26"/>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0DF65"/>
    <w:rsid w:val="15ACF648"/>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05D7C"/>
    <w:rsid w:val="1654E5AC"/>
    <w:rsid w:val="1660D4FD"/>
    <w:rsid w:val="1665014A"/>
    <w:rsid w:val="1675B738"/>
    <w:rsid w:val="167DBAB5"/>
    <w:rsid w:val="1687D1D3"/>
    <w:rsid w:val="168A7DBA"/>
    <w:rsid w:val="168E7F01"/>
    <w:rsid w:val="1691B474"/>
    <w:rsid w:val="16925DD6"/>
    <w:rsid w:val="16952D5D"/>
    <w:rsid w:val="169B614F"/>
    <w:rsid w:val="169C8658"/>
    <w:rsid w:val="16A4FC85"/>
    <w:rsid w:val="16B395F6"/>
    <w:rsid w:val="16B783A1"/>
    <w:rsid w:val="16C56AF9"/>
    <w:rsid w:val="16C9C101"/>
    <w:rsid w:val="16CC63DB"/>
    <w:rsid w:val="16DCEA4E"/>
    <w:rsid w:val="16DCF15A"/>
    <w:rsid w:val="16DF91EA"/>
    <w:rsid w:val="16ECE8DB"/>
    <w:rsid w:val="16F1F8EB"/>
    <w:rsid w:val="16F75C7E"/>
    <w:rsid w:val="17003FDF"/>
    <w:rsid w:val="170311FA"/>
    <w:rsid w:val="1718F50E"/>
    <w:rsid w:val="171CD4B0"/>
    <w:rsid w:val="171D2644"/>
    <w:rsid w:val="171DA515"/>
    <w:rsid w:val="1723FF54"/>
    <w:rsid w:val="172C759F"/>
    <w:rsid w:val="173ACB13"/>
    <w:rsid w:val="173D911D"/>
    <w:rsid w:val="173FCECE"/>
    <w:rsid w:val="17467BE4"/>
    <w:rsid w:val="17528DB1"/>
    <w:rsid w:val="17536BF1"/>
    <w:rsid w:val="175480C0"/>
    <w:rsid w:val="175660BC"/>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7DAE5"/>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EC2A2"/>
    <w:rsid w:val="1A8F70A5"/>
    <w:rsid w:val="1A91E989"/>
    <w:rsid w:val="1A930996"/>
    <w:rsid w:val="1AB0FC41"/>
    <w:rsid w:val="1ABCC713"/>
    <w:rsid w:val="1AC97FF6"/>
    <w:rsid w:val="1ACD638A"/>
    <w:rsid w:val="1ACE8004"/>
    <w:rsid w:val="1AD512C9"/>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333E0"/>
    <w:rsid w:val="1B56E69F"/>
    <w:rsid w:val="1B5CBF1D"/>
    <w:rsid w:val="1B5F30FC"/>
    <w:rsid w:val="1B6FD129"/>
    <w:rsid w:val="1B7020FE"/>
    <w:rsid w:val="1B718944"/>
    <w:rsid w:val="1B80C9BC"/>
    <w:rsid w:val="1B859C53"/>
    <w:rsid w:val="1B86BD39"/>
    <w:rsid w:val="1B8C4851"/>
    <w:rsid w:val="1B95A34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B9A"/>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5B589"/>
    <w:rsid w:val="1C57C18A"/>
    <w:rsid w:val="1C5AAF42"/>
    <w:rsid w:val="1C6847D3"/>
    <w:rsid w:val="1C6C53E0"/>
    <w:rsid w:val="1C760252"/>
    <w:rsid w:val="1C76FCB2"/>
    <w:rsid w:val="1C807AB3"/>
    <w:rsid w:val="1C82117A"/>
    <w:rsid w:val="1C840D72"/>
    <w:rsid w:val="1C86A67C"/>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98EDD"/>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524BA"/>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6E0F5"/>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1EA5E4"/>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6385E"/>
    <w:rsid w:val="1FBACB2C"/>
    <w:rsid w:val="1FC41585"/>
    <w:rsid w:val="1FC6C823"/>
    <w:rsid w:val="1FC9EAD3"/>
    <w:rsid w:val="1FCBA314"/>
    <w:rsid w:val="1FE2B67C"/>
    <w:rsid w:val="1FEF421F"/>
    <w:rsid w:val="1FFFDF78"/>
    <w:rsid w:val="2003C2A8"/>
    <w:rsid w:val="200A1D15"/>
    <w:rsid w:val="200AF7D2"/>
    <w:rsid w:val="2013D8E4"/>
    <w:rsid w:val="201543BC"/>
    <w:rsid w:val="201D3CA9"/>
    <w:rsid w:val="20246FB3"/>
    <w:rsid w:val="2025AE98"/>
    <w:rsid w:val="202A393D"/>
    <w:rsid w:val="20305BD4"/>
    <w:rsid w:val="20325ABC"/>
    <w:rsid w:val="2038EA86"/>
    <w:rsid w:val="203A3395"/>
    <w:rsid w:val="203C02A4"/>
    <w:rsid w:val="2049C900"/>
    <w:rsid w:val="2057034E"/>
    <w:rsid w:val="206026CE"/>
    <w:rsid w:val="2069EE20"/>
    <w:rsid w:val="206AD2C5"/>
    <w:rsid w:val="206E0D72"/>
    <w:rsid w:val="206F0543"/>
    <w:rsid w:val="2082A3BB"/>
    <w:rsid w:val="2086FF91"/>
    <w:rsid w:val="20891A80"/>
    <w:rsid w:val="208B8171"/>
    <w:rsid w:val="209D54AD"/>
    <w:rsid w:val="20A8DE77"/>
    <w:rsid w:val="20BAAC6A"/>
    <w:rsid w:val="20BDEE86"/>
    <w:rsid w:val="20C5B569"/>
    <w:rsid w:val="20C6C1BD"/>
    <w:rsid w:val="20CB86D6"/>
    <w:rsid w:val="20D90047"/>
    <w:rsid w:val="20E653F4"/>
    <w:rsid w:val="20ED170B"/>
    <w:rsid w:val="20EFC372"/>
    <w:rsid w:val="20F21040"/>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251A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0349A"/>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9AF37"/>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3FFFF58"/>
    <w:rsid w:val="240021AB"/>
    <w:rsid w:val="24110EA3"/>
    <w:rsid w:val="241B1648"/>
    <w:rsid w:val="242296A9"/>
    <w:rsid w:val="2426F199"/>
    <w:rsid w:val="242D0214"/>
    <w:rsid w:val="242D8707"/>
    <w:rsid w:val="24383F4F"/>
    <w:rsid w:val="24511224"/>
    <w:rsid w:val="24596EA8"/>
    <w:rsid w:val="245EF039"/>
    <w:rsid w:val="2462FAFF"/>
    <w:rsid w:val="24656EE4"/>
    <w:rsid w:val="246B1537"/>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7A7E3"/>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B6677"/>
    <w:rsid w:val="25DF2D03"/>
    <w:rsid w:val="25E2C1E7"/>
    <w:rsid w:val="25E769BD"/>
    <w:rsid w:val="25E8A1BB"/>
    <w:rsid w:val="25F3D09F"/>
    <w:rsid w:val="260160ED"/>
    <w:rsid w:val="260B1F70"/>
    <w:rsid w:val="260E5D42"/>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8A359"/>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5D7F1"/>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B9C12A"/>
    <w:rsid w:val="27C0DD7A"/>
    <w:rsid w:val="27C65389"/>
    <w:rsid w:val="27CB7B6F"/>
    <w:rsid w:val="27CE4B22"/>
    <w:rsid w:val="27D6DDA6"/>
    <w:rsid w:val="27DA63D7"/>
    <w:rsid w:val="27F04574"/>
    <w:rsid w:val="27F72580"/>
    <w:rsid w:val="28010345"/>
    <w:rsid w:val="2809B0E2"/>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4E0A1"/>
    <w:rsid w:val="28D8C3E1"/>
    <w:rsid w:val="28D8FC0F"/>
    <w:rsid w:val="28DCA986"/>
    <w:rsid w:val="28E77FA4"/>
    <w:rsid w:val="28F616D7"/>
    <w:rsid w:val="290F57DE"/>
    <w:rsid w:val="291B8600"/>
    <w:rsid w:val="291FFCDA"/>
    <w:rsid w:val="29309134"/>
    <w:rsid w:val="294A2428"/>
    <w:rsid w:val="294F308C"/>
    <w:rsid w:val="2952F6ED"/>
    <w:rsid w:val="295586D7"/>
    <w:rsid w:val="295695D8"/>
    <w:rsid w:val="29622BF5"/>
    <w:rsid w:val="296460F8"/>
    <w:rsid w:val="2967E28C"/>
    <w:rsid w:val="296E104C"/>
    <w:rsid w:val="29708A43"/>
    <w:rsid w:val="29876EC8"/>
    <w:rsid w:val="2993858C"/>
    <w:rsid w:val="2999696A"/>
    <w:rsid w:val="299EE3B0"/>
    <w:rsid w:val="29A0BD14"/>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74A5DF"/>
    <w:rsid w:val="2A80CA6F"/>
    <w:rsid w:val="2A84AC4E"/>
    <w:rsid w:val="2A84B1B8"/>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89EC6"/>
    <w:rsid w:val="2AF98D79"/>
    <w:rsid w:val="2AF9F012"/>
    <w:rsid w:val="2B05C207"/>
    <w:rsid w:val="2B0F8F28"/>
    <w:rsid w:val="2B12A083"/>
    <w:rsid w:val="2B162EDE"/>
    <w:rsid w:val="2B1AB9FA"/>
    <w:rsid w:val="2B2465D3"/>
    <w:rsid w:val="2B370BAE"/>
    <w:rsid w:val="2B37A67E"/>
    <w:rsid w:val="2B40C49A"/>
    <w:rsid w:val="2B44ABF7"/>
    <w:rsid w:val="2B465BBA"/>
    <w:rsid w:val="2B529F80"/>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139A5"/>
    <w:rsid w:val="2C8C401B"/>
    <w:rsid w:val="2C9CCC60"/>
    <w:rsid w:val="2CA4BE39"/>
    <w:rsid w:val="2CA639E8"/>
    <w:rsid w:val="2CB8BE40"/>
    <w:rsid w:val="2CBB352B"/>
    <w:rsid w:val="2CBBBB89"/>
    <w:rsid w:val="2CC0E831"/>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4CB18"/>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7C4802"/>
    <w:rsid w:val="2E83E9C8"/>
    <w:rsid w:val="2E842D8D"/>
    <w:rsid w:val="2E853EA3"/>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A2BF0"/>
    <w:rsid w:val="2F8B6411"/>
    <w:rsid w:val="2F917005"/>
    <w:rsid w:val="2FA1FBEF"/>
    <w:rsid w:val="2FA28EC2"/>
    <w:rsid w:val="2FA9FE34"/>
    <w:rsid w:val="2FB2FD50"/>
    <w:rsid w:val="2FBC531D"/>
    <w:rsid w:val="2FBE0845"/>
    <w:rsid w:val="2FBF0544"/>
    <w:rsid w:val="2FC4DD40"/>
    <w:rsid w:val="2FCC77AD"/>
    <w:rsid w:val="2FD54719"/>
    <w:rsid w:val="2FDBAC9C"/>
    <w:rsid w:val="2FE17F34"/>
    <w:rsid w:val="2FE6B479"/>
    <w:rsid w:val="2FF4FC42"/>
    <w:rsid w:val="30046FFD"/>
    <w:rsid w:val="3004872F"/>
    <w:rsid w:val="30053BA4"/>
    <w:rsid w:val="30118B8C"/>
    <w:rsid w:val="3013BC16"/>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0C442"/>
    <w:rsid w:val="32313713"/>
    <w:rsid w:val="323978BD"/>
    <w:rsid w:val="323C4E02"/>
    <w:rsid w:val="3243D623"/>
    <w:rsid w:val="324B3969"/>
    <w:rsid w:val="32528E6F"/>
    <w:rsid w:val="3256507B"/>
    <w:rsid w:val="325AA31E"/>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D3B28"/>
    <w:rsid w:val="32EF9D26"/>
    <w:rsid w:val="33170EBC"/>
    <w:rsid w:val="3322C424"/>
    <w:rsid w:val="3326F06C"/>
    <w:rsid w:val="332917A9"/>
    <w:rsid w:val="332A74B4"/>
    <w:rsid w:val="33384AD2"/>
    <w:rsid w:val="333A1D82"/>
    <w:rsid w:val="333C798D"/>
    <w:rsid w:val="333D54F1"/>
    <w:rsid w:val="334E007B"/>
    <w:rsid w:val="33535460"/>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2EA"/>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35BEA"/>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C24CD"/>
    <w:rsid w:val="34BD57D4"/>
    <w:rsid w:val="34D1E378"/>
    <w:rsid w:val="34D83078"/>
    <w:rsid w:val="34DBB3AD"/>
    <w:rsid w:val="34DFA4A6"/>
    <w:rsid w:val="34E6361F"/>
    <w:rsid w:val="34EA86E7"/>
    <w:rsid w:val="34EC0116"/>
    <w:rsid w:val="35067100"/>
    <w:rsid w:val="35079B86"/>
    <w:rsid w:val="3507D716"/>
    <w:rsid w:val="350E06A2"/>
    <w:rsid w:val="35142C5B"/>
    <w:rsid w:val="35152EF8"/>
    <w:rsid w:val="35217EA0"/>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5F8B"/>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7D2B9"/>
    <w:rsid w:val="36AB98CE"/>
    <w:rsid w:val="36ABEE97"/>
    <w:rsid w:val="36AC33CD"/>
    <w:rsid w:val="36CFD159"/>
    <w:rsid w:val="36E4539C"/>
    <w:rsid w:val="36EE3830"/>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5C9F8"/>
    <w:rsid w:val="37DC777F"/>
    <w:rsid w:val="37E3EE1D"/>
    <w:rsid w:val="37E90E8E"/>
    <w:rsid w:val="37EBC86A"/>
    <w:rsid w:val="37EDA173"/>
    <w:rsid w:val="37EDF99D"/>
    <w:rsid w:val="37F29DFC"/>
    <w:rsid w:val="37FBFB58"/>
    <w:rsid w:val="3801C0BE"/>
    <w:rsid w:val="3804CF5D"/>
    <w:rsid w:val="3805A54F"/>
    <w:rsid w:val="380C7C53"/>
    <w:rsid w:val="380E9289"/>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72B32"/>
    <w:rsid w:val="392FAD24"/>
    <w:rsid w:val="3933466C"/>
    <w:rsid w:val="39387C02"/>
    <w:rsid w:val="3939198C"/>
    <w:rsid w:val="393F50F1"/>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EDB00B"/>
    <w:rsid w:val="39F5D643"/>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88B359"/>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3CA83"/>
    <w:rsid w:val="3C24E01A"/>
    <w:rsid w:val="3C2C9935"/>
    <w:rsid w:val="3C312DBC"/>
    <w:rsid w:val="3C500685"/>
    <w:rsid w:val="3C5180B4"/>
    <w:rsid w:val="3C573585"/>
    <w:rsid w:val="3C5F65F7"/>
    <w:rsid w:val="3C5FAF96"/>
    <w:rsid w:val="3C663608"/>
    <w:rsid w:val="3C6AE95C"/>
    <w:rsid w:val="3C6D6C75"/>
    <w:rsid w:val="3C76412D"/>
    <w:rsid w:val="3C769C67"/>
    <w:rsid w:val="3C8205E8"/>
    <w:rsid w:val="3C866F7B"/>
    <w:rsid w:val="3C8AC9BD"/>
    <w:rsid w:val="3C8C40B4"/>
    <w:rsid w:val="3C8C844D"/>
    <w:rsid w:val="3C90626E"/>
    <w:rsid w:val="3C963925"/>
    <w:rsid w:val="3CA4C34E"/>
    <w:rsid w:val="3CAA3ABE"/>
    <w:rsid w:val="3CAB8F16"/>
    <w:rsid w:val="3CB10A02"/>
    <w:rsid w:val="3CB20077"/>
    <w:rsid w:val="3CB8C819"/>
    <w:rsid w:val="3CC4EB1B"/>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89F39E"/>
    <w:rsid w:val="3D92D1FB"/>
    <w:rsid w:val="3DA03354"/>
    <w:rsid w:val="3DA79C81"/>
    <w:rsid w:val="3DB13E7F"/>
    <w:rsid w:val="3DB7E2DA"/>
    <w:rsid w:val="3DBB0522"/>
    <w:rsid w:val="3DDB9C0B"/>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7DE692"/>
    <w:rsid w:val="3F85109E"/>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8A406"/>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5ABA"/>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99C07B"/>
    <w:rsid w:val="42A40788"/>
    <w:rsid w:val="42A9F3DF"/>
    <w:rsid w:val="42AC6773"/>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09388"/>
    <w:rsid w:val="4321A601"/>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2339"/>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ADA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52C0E"/>
    <w:rsid w:val="44CC7665"/>
    <w:rsid w:val="44E60F4B"/>
    <w:rsid w:val="44EBCB8C"/>
    <w:rsid w:val="44EEF729"/>
    <w:rsid w:val="44FDB8EF"/>
    <w:rsid w:val="44FEC764"/>
    <w:rsid w:val="44FF707E"/>
    <w:rsid w:val="450C8FD5"/>
    <w:rsid w:val="450CA94F"/>
    <w:rsid w:val="451ECCEC"/>
    <w:rsid w:val="4527196E"/>
    <w:rsid w:val="4527AE39"/>
    <w:rsid w:val="4534A6D7"/>
    <w:rsid w:val="453DA9A0"/>
    <w:rsid w:val="454A69AF"/>
    <w:rsid w:val="454C8467"/>
    <w:rsid w:val="454DE844"/>
    <w:rsid w:val="455B7638"/>
    <w:rsid w:val="4579AD7B"/>
    <w:rsid w:val="4579D8AC"/>
    <w:rsid w:val="458F81F7"/>
    <w:rsid w:val="458FFB8D"/>
    <w:rsid w:val="459CE001"/>
    <w:rsid w:val="45A0F667"/>
    <w:rsid w:val="45A98E0B"/>
    <w:rsid w:val="45B205B3"/>
    <w:rsid w:val="45B46BE1"/>
    <w:rsid w:val="45B63C61"/>
    <w:rsid w:val="45CD202C"/>
    <w:rsid w:val="45D15C7A"/>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65D8A"/>
    <w:rsid w:val="46897348"/>
    <w:rsid w:val="46989CC7"/>
    <w:rsid w:val="469D18CB"/>
    <w:rsid w:val="46AA2CA8"/>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5BF4B"/>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9A2728"/>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4A719"/>
    <w:rsid w:val="4916CEB6"/>
    <w:rsid w:val="492152FF"/>
    <w:rsid w:val="492306E0"/>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C453"/>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5B95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3C0F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59086"/>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F0DF7"/>
    <w:rsid w:val="4C7481D2"/>
    <w:rsid w:val="4C7A8627"/>
    <w:rsid w:val="4C80A10F"/>
    <w:rsid w:val="4C899508"/>
    <w:rsid w:val="4C89B430"/>
    <w:rsid w:val="4CA157CC"/>
    <w:rsid w:val="4CA300EF"/>
    <w:rsid w:val="4CB5CDA7"/>
    <w:rsid w:val="4CBA7C7A"/>
    <w:rsid w:val="4CC1CD6C"/>
    <w:rsid w:val="4CC87FEC"/>
    <w:rsid w:val="4CCB03F0"/>
    <w:rsid w:val="4CCEB497"/>
    <w:rsid w:val="4CDF0E29"/>
    <w:rsid w:val="4CEA5828"/>
    <w:rsid w:val="4CEFDE7E"/>
    <w:rsid w:val="4CF3DD5C"/>
    <w:rsid w:val="4CF41449"/>
    <w:rsid w:val="4CFEA4A6"/>
    <w:rsid w:val="4D027E2D"/>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7ECC1E"/>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01A44"/>
    <w:rsid w:val="4DF342B8"/>
    <w:rsid w:val="4DF95EC4"/>
    <w:rsid w:val="4E0399F9"/>
    <w:rsid w:val="4E03ACEA"/>
    <w:rsid w:val="4E03CB10"/>
    <w:rsid w:val="4E108350"/>
    <w:rsid w:val="4E153AD3"/>
    <w:rsid w:val="4E1AEF67"/>
    <w:rsid w:val="4E263BD5"/>
    <w:rsid w:val="4E2A4BF9"/>
    <w:rsid w:val="4E2C777F"/>
    <w:rsid w:val="4E2D400D"/>
    <w:rsid w:val="4E2DBBF8"/>
    <w:rsid w:val="4E35D804"/>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C1C42"/>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1DF05D"/>
    <w:rsid w:val="502007ED"/>
    <w:rsid w:val="50378667"/>
    <w:rsid w:val="503C50F8"/>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BF234E"/>
    <w:rsid w:val="50CBA7A1"/>
    <w:rsid w:val="50CFD6D9"/>
    <w:rsid w:val="50D242A8"/>
    <w:rsid w:val="50D3CF71"/>
    <w:rsid w:val="50DA3F77"/>
    <w:rsid w:val="50E09005"/>
    <w:rsid w:val="50E28FC6"/>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033F6"/>
    <w:rsid w:val="5146317C"/>
    <w:rsid w:val="514A722D"/>
    <w:rsid w:val="5150EE60"/>
    <w:rsid w:val="5161394A"/>
    <w:rsid w:val="51629381"/>
    <w:rsid w:val="5166C823"/>
    <w:rsid w:val="51675366"/>
    <w:rsid w:val="5174926D"/>
    <w:rsid w:val="517A6C15"/>
    <w:rsid w:val="518491A3"/>
    <w:rsid w:val="51869D79"/>
    <w:rsid w:val="518AA1C1"/>
    <w:rsid w:val="51906309"/>
    <w:rsid w:val="5193CEBA"/>
    <w:rsid w:val="5199261B"/>
    <w:rsid w:val="5199F01D"/>
    <w:rsid w:val="51B15EF6"/>
    <w:rsid w:val="51B9B562"/>
    <w:rsid w:val="51C18DD7"/>
    <w:rsid w:val="51C920E4"/>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46B1C"/>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1D804F"/>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D790D1"/>
    <w:rsid w:val="54E2894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5F15CD"/>
    <w:rsid w:val="5562959D"/>
    <w:rsid w:val="556DDEC3"/>
    <w:rsid w:val="557368CE"/>
    <w:rsid w:val="5574A5C7"/>
    <w:rsid w:val="5577C1D1"/>
    <w:rsid w:val="557E172E"/>
    <w:rsid w:val="557E5E28"/>
    <w:rsid w:val="55820E1D"/>
    <w:rsid w:val="5583831E"/>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4205D"/>
    <w:rsid w:val="55E669E7"/>
    <w:rsid w:val="55F5A920"/>
    <w:rsid w:val="55FEC747"/>
    <w:rsid w:val="56010C7E"/>
    <w:rsid w:val="560156A8"/>
    <w:rsid w:val="560298AE"/>
    <w:rsid w:val="56059509"/>
    <w:rsid w:val="5608043D"/>
    <w:rsid w:val="56082FB7"/>
    <w:rsid w:val="56168B6F"/>
    <w:rsid w:val="561FA766"/>
    <w:rsid w:val="5627E6D1"/>
    <w:rsid w:val="562EC5F9"/>
    <w:rsid w:val="5630E04C"/>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DF7408"/>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0E1E39"/>
    <w:rsid w:val="5810B9F9"/>
    <w:rsid w:val="58114D5A"/>
    <w:rsid w:val="5813310C"/>
    <w:rsid w:val="58197E64"/>
    <w:rsid w:val="5819EDD3"/>
    <w:rsid w:val="58271A6E"/>
    <w:rsid w:val="583485D0"/>
    <w:rsid w:val="58414270"/>
    <w:rsid w:val="5842393D"/>
    <w:rsid w:val="584500C2"/>
    <w:rsid w:val="5852ADA4"/>
    <w:rsid w:val="5853CB2F"/>
    <w:rsid w:val="5853E608"/>
    <w:rsid w:val="5854150E"/>
    <w:rsid w:val="5859D720"/>
    <w:rsid w:val="58608AB9"/>
    <w:rsid w:val="586AA551"/>
    <w:rsid w:val="5882DE9D"/>
    <w:rsid w:val="5890B1EE"/>
    <w:rsid w:val="58928FEE"/>
    <w:rsid w:val="589905BC"/>
    <w:rsid w:val="589DDDC5"/>
    <w:rsid w:val="58A4687A"/>
    <w:rsid w:val="58A784FC"/>
    <w:rsid w:val="58A9ADB8"/>
    <w:rsid w:val="58B0162D"/>
    <w:rsid w:val="58B65AC9"/>
    <w:rsid w:val="58B6918F"/>
    <w:rsid w:val="58B9E232"/>
    <w:rsid w:val="58BDD5FC"/>
    <w:rsid w:val="58C6B6DB"/>
    <w:rsid w:val="58CE2B90"/>
    <w:rsid w:val="58D0DB4D"/>
    <w:rsid w:val="58DF3CCB"/>
    <w:rsid w:val="58F66087"/>
    <w:rsid w:val="58FD00A8"/>
    <w:rsid w:val="5900B2EE"/>
    <w:rsid w:val="59027817"/>
    <w:rsid w:val="5904AA43"/>
    <w:rsid w:val="59052081"/>
    <w:rsid w:val="5905D935"/>
    <w:rsid w:val="590A9C4E"/>
    <w:rsid w:val="590CA19D"/>
    <w:rsid w:val="5917A661"/>
    <w:rsid w:val="5919A0DA"/>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A9196"/>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5C91BF"/>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3105"/>
    <w:rsid w:val="5B21FE36"/>
    <w:rsid w:val="5B238109"/>
    <w:rsid w:val="5B25AAC7"/>
    <w:rsid w:val="5B27FC4D"/>
    <w:rsid w:val="5B2E316F"/>
    <w:rsid w:val="5B35A709"/>
    <w:rsid w:val="5B39E667"/>
    <w:rsid w:val="5B4E8AE0"/>
    <w:rsid w:val="5B55E53E"/>
    <w:rsid w:val="5B57B9D3"/>
    <w:rsid w:val="5B5E3F6A"/>
    <w:rsid w:val="5B7B9D41"/>
    <w:rsid w:val="5B804980"/>
    <w:rsid w:val="5B8071AC"/>
    <w:rsid w:val="5B8BBF97"/>
    <w:rsid w:val="5B8DDA68"/>
    <w:rsid w:val="5B908893"/>
    <w:rsid w:val="5B97BCF0"/>
    <w:rsid w:val="5B9D6BF4"/>
    <w:rsid w:val="5B9F8637"/>
    <w:rsid w:val="5BA46317"/>
    <w:rsid w:val="5BAD68F3"/>
    <w:rsid w:val="5BB00B95"/>
    <w:rsid w:val="5BB01A40"/>
    <w:rsid w:val="5BB0778A"/>
    <w:rsid w:val="5BC7CF24"/>
    <w:rsid w:val="5BCD36B2"/>
    <w:rsid w:val="5BD0B6A9"/>
    <w:rsid w:val="5BD22AF2"/>
    <w:rsid w:val="5BD8E133"/>
    <w:rsid w:val="5BDC365A"/>
    <w:rsid w:val="5BE35BFF"/>
    <w:rsid w:val="5BE4B2E2"/>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ACE96"/>
    <w:rsid w:val="5CDF47DD"/>
    <w:rsid w:val="5CF729A6"/>
    <w:rsid w:val="5CF8C0B4"/>
    <w:rsid w:val="5CFD194A"/>
    <w:rsid w:val="5D07BF4D"/>
    <w:rsid w:val="5D24C42D"/>
    <w:rsid w:val="5D339BCC"/>
    <w:rsid w:val="5D3643E5"/>
    <w:rsid w:val="5D39681B"/>
    <w:rsid w:val="5D3B47C4"/>
    <w:rsid w:val="5D3C6153"/>
    <w:rsid w:val="5D3D04E5"/>
    <w:rsid w:val="5D3D4474"/>
    <w:rsid w:val="5D40D2B7"/>
    <w:rsid w:val="5D5F4D6A"/>
    <w:rsid w:val="5D6469C5"/>
    <w:rsid w:val="5D66F9BC"/>
    <w:rsid w:val="5D69BB90"/>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1CF9A8"/>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C885E"/>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05989"/>
    <w:rsid w:val="601B7246"/>
    <w:rsid w:val="601FD9BA"/>
    <w:rsid w:val="602666C0"/>
    <w:rsid w:val="602908D5"/>
    <w:rsid w:val="603145DA"/>
    <w:rsid w:val="60359DEB"/>
    <w:rsid w:val="603A9692"/>
    <w:rsid w:val="603FD6E8"/>
    <w:rsid w:val="6041E3EF"/>
    <w:rsid w:val="604B20B1"/>
    <w:rsid w:val="60538E9F"/>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4A0E6"/>
    <w:rsid w:val="60F5F13E"/>
    <w:rsid w:val="60F69D9B"/>
    <w:rsid w:val="60F94B26"/>
    <w:rsid w:val="60FAFD51"/>
    <w:rsid w:val="60FF123D"/>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4F02A1"/>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426E"/>
    <w:rsid w:val="61BD5D50"/>
    <w:rsid w:val="61C55950"/>
    <w:rsid w:val="61DBB5F8"/>
    <w:rsid w:val="61DE8139"/>
    <w:rsid w:val="61E3B230"/>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CF231"/>
    <w:rsid w:val="629ED906"/>
    <w:rsid w:val="62AC2C75"/>
    <w:rsid w:val="62AD3D9F"/>
    <w:rsid w:val="62AF0987"/>
    <w:rsid w:val="62B5988B"/>
    <w:rsid w:val="62BAC6F0"/>
    <w:rsid w:val="62C0FAAB"/>
    <w:rsid w:val="62C3828F"/>
    <w:rsid w:val="62D52147"/>
    <w:rsid w:val="62D7C98E"/>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6443B"/>
    <w:rsid w:val="640F90CC"/>
    <w:rsid w:val="642AF957"/>
    <w:rsid w:val="64321207"/>
    <w:rsid w:val="64494340"/>
    <w:rsid w:val="644BFFD8"/>
    <w:rsid w:val="644DF029"/>
    <w:rsid w:val="644F7B8F"/>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FDB4A"/>
    <w:rsid w:val="64A8611A"/>
    <w:rsid w:val="64A9158A"/>
    <w:rsid w:val="64B94C0A"/>
    <w:rsid w:val="64C63087"/>
    <w:rsid w:val="64E44D40"/>
    <w:rsid w:val="64E51983"/>
    <w:rsid w:val="64EF411B"/>
    <w:rsid w:val="64F19914"/>
    <w:rsid w:val="64F1DA1B"/>
    <w:rsid w:val="64F5E03A"/>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BDFA60"/>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C9733"/>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0D7DA1"/>
    <w:rsid w:val="6715FAFE"/>
    <w:rsid w:val="671B63BD"/>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0DDF1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686C3"/>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845763"/>
    <w:rsid w:val="6A941639"/>
    <w:rsid w:val="6A9C9DEA"/>
    <w:rsid w:val="6A9E19DF"/>
    <w:rsid w:val="6AAFAEE8"/>
    <w:rsid w:val="6AB146FC"/>
    <w:rsid w:val="6AB3B248"/>
    <w:rsid w:val="6AB81DA6"/>
    <w:rsid w:val="6ABF6E2A"/>
    <w:rsid w:val="6AC02621"/>
    <w:rsid w:val="6AC10FFA"/>
    <w:rsid w:val="6AC3E17E"/>
    <w:rsid w:val="6AC4D7C5"/>
    <w:rsid w:val="6ACE8392"/>
    <w:rsid w:val="6AD64E34"/>
    <w:rsid w:val="6ADD9D21"/>
    <w:rsid w:val="6ADDE964"/>
    <w:rsid w:val="6AEF1E13"/>
    <w:rsid w:val="6AFF8B43"/>
    <w:rsid w:val="6B00180E"/>
    <w:rsid w:val="6B04307F"/>
    <w:rsid w:val="6B05E89F"/>
    <w:rsid w:val="6B0AB38C"/>
    <w:rsid w:val="6B0B0B32"/>
    <w:rsid w:val="6B11C3E2"/>
    <w:rsid w:val="6B1471A3"/>
    <w:rsid w:val="6B1626DE"/>
    <w:rsid w:val="6B1BA9CA"/>
    <w:rsid w:val="6B2135A4"/>
    <w:rsid w:val="6B255C7C"/>
    <w:rsid w:val="6B25F52D"/>
    <w:rsid w:val="6B2D6EE9"/>
    <w:rsid w:val="6B303AB1"/>
    <w:rsid w:val="6B329BE7"/>
    <w:rsid w:val="6B36DFC6"/>
    <w:rsid w:val="6B3DA3A8"/>
    <w:rsid w:val="6B3F0992"/>
    <w:rsid w:val="6B452D88"/>
    <w:rsid w:val="6B46190B"/>
    <w:rsid w:val="6B4C8D75"/>
    <w:rsid w:val="6B4DC4F8"/>
    <w:rsid w:val="6B50A9F2"/>
    <w:rsid w:val="6B563A1C"/>
    <w:rsid w:val="6B68F96D"/>
    <w:rsid w:val="6B73179D"/>
    <w:rsid w:val="6B83E187"/>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4DB85F"/>
    <w:rsid w:val="6C53665D"/>
    <w:rsid w:val="6C58544D"/>
    <w:rsid w:val="6C5D97A4"/>
    <w:rsid w:val="6C60049F"/>
    <w:rsid w:val="6C7069DA"/>
    <w:rsid w:val="6C7112DB"/>
    <w:rsid w:val="6C732425"/>
    <w:rsid w:val="6C743EBC"/>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9B8FB2"/>
    <w:rsid w:val="6EABA8C9"/>
    <w:rsid w:val="6EABF4A6"/>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1983B"/>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CFF513"/>
    <w:rsid w:val="6FDA50B0"/>
    <w:rsid w:val="6FE43111"/>
    <w:rsid w:val="6FEEAC35"/>
    <w:rsid w:val="6FEF36D5"/>
    <w:rsid w:val="6FFA247B"/>
    <w:rsid w:val="700669C0"/>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EE3CE5"/>
    <w:rsid w:val="70F28D03"/>
    <w:rsid w:val="70FBD9B4"/>
    <w:rsid w:val="70FCF905"/>
    <w:rsid w:val="70FD01FF"/>
    <w:rsid w:val="710DD335"/>
    <w:rsid w:val="71183797"/>
    <w:rsid w:val="711992F1"/>
    <w:rsid w:val="711D08C9"/>
    <w:rsid w:val="7135B2F1"/>
    <w:rsid w:val="71369E89"/>
    <w:rsid w:val="713A2350"/>
    <w:rsid w:val="713A4F8E"/>
    <w:rsid w:val="713BDE0C"/>
    <w:rsid w:val="71409A60"/>
    <w:rsid w:val="71454289"/>
    <w:rsid w:val="714A11F4"/>
    <w:rsid w:val="714F3EC8"/>
    <w:rsid w:val="71513A57"/>
    <w:rsid w:val="715EB00D"/>
    <w:rsid w:val="716049F5"/>
    <w:rsid w:val="7166562F"/>
    <w:rsid w:val="717004FA"/>
    <w:rsid w:val="7172AA9C"/>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9B039"/>
    <w:rsid w:val="727F8F6E"/>
    <w:rsid w:val="7282106E"/>
    <w:rsid w:val="7283CBEC"/>
    <w:rsid w:val="72891BC6"/>
    <w:rsid w:val="728FCFBC"/>
    <w:rsid w:val="729E5EC2"/>
    <w:rsid w:val="729E90D9"/>
    <w:rsid w:val="72A009F5"/>
    <w:rsid w:val="72A4AD33"/>
    <w:rsid w:val="72A4EF62"/>
    <w:rsid w:val="72A98128"/>
    <w:rsid w:val="72B223D5"/>
    <w:rsid w:val="72B99975"/>
    <w:rsid w:val="72BA5908"/>
    <w:rsid w:val="72D0DAB1"/>
    <w:rsid w:val="72D5359C"/>
    <w:rsid w:val="72D93A36"/>
    <w:rsid w:val="72DF03FA"/>
    <w:rsid w:val="72E53F5D"/>
    <w:rsid w:val="72F92C38"/>
    <w:rsid w:val="7317615B"/>
    <w:rsid w:val="7327632B"/>
    <w:rsid w:val="73278262"/>
    <w:rsid w:val="7327AABE"/>
    <w:rsid w:val="732B2DCB"/>
    <w:rsid w:val="7331D7CE"/>
    <w:rsid w:val="7333E239"/>
    <w:rsid w:val="7339DC00"/>
    <w:rsid w:val="733C470D"/>
    <w:rsid w:val="733C6AC4"/>
    <w:rsid w:val="733F1049"/>
    <w:rsid w:val="73414CF1"/>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CF4CC"/>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EECA42"/>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4E0C9"/>
    <w:rsid w:val="75662C35"/>
    <w:rsid w:val="757A82C6"/>
    <w:rsid w:val="757AF224"/>
    <w:rsid w:val="758C6F3E"/>
    <w:rsid w:val="758D7E7E"/>
    <w:rsid w:val="758E350B"/>
    <w:rsid w:val="7591C6D9"/>
    <w:rsid w:val="7598A84E"/>
    <w:rsid w:val="759D6880"/>
    <w:rsid w:val="759DC3A5"/>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E8182D"/>
    <w:rsid w:val="76FA63EE"/>
    <w:rsid w:val="7704CA4E"/>
    <w:rsid w:val="770E304C"/>
    <w:rsid w:val="77120F5F"/>
    <w:rsid w:val="771FF4EF"/>
    <w:rsid w:val="7721DF39"/>
    <w:rsid w:val="77223317"/>
    <w:rsid w:val="7723DF8C"/>
    <w:rsid w:val="7729669D"/>
    <w:rsid w:val="774AC29D"/>
    <w:rsid w:val="775AB57B"/>
    <w:rsid w:val="776ECE70"/>
    <w:rsid w:val="7772BDD3"/>
    <w:rsid w:val="77756F36"/>
    <w:rsid w:val="7782E400"/>
    <w:rsid w:val="778A1995"/>
    <w:rsid w:val="778C26B7"/>
    <w:rsid w:val="778D526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BBF9C6"/>
    <w:rsid w:val="78CD8AFF"/>
    <w:rsid w:val="78D13552"/>
    <w:rsid w:val="78D3B675"/>
    <w:rsid w:val="78D5365F"/>
    <w:rsid w:val="78DA27D3"/>
    <w:rsid w:val="78E29E49"/>
    <w:rsid w:val="78E43501"/>
    <w:rsid w:val="78EC9C08"/>
    <w:rsid w:val="78ED8E31"/>
    <w:rsid w:val="78F64841"/>
    <w:rsid w:val="78F7E8CD"/>
    <w:rsid w:val="7904557D"/>
    <w:rsid w:val="7906973F"/>
    <w:rsid w:val="790778D3"/>
    <w:rsid w:val="791212D4"/>
    <w:rsid w:val="79127A33"/>
    <w:rsid w:val="7917346F"/>
    <w:rsid w:val="79256DE9"/>
    <w:rsid w:val="7925EABC"/>
    <w:rsid w:val="792C0CFA"/>
    <w:rsid w:val="793055EB"/>
    <w:rsid w:val="793627FB"/>
    <w:rsid w:val="79399798"/>
    <w:rsid w:val="793DB8D7"/>
    <w:rsid w:val="7945EFEC"/>
    <w:rsid w:val="79481E80"/>
    <w:rsid w:val="796723C8"/>
    <w:rsid w:val="7976441C"/>
    <w:rsid w:val="7978259E"/>
    <w:rsid w:val="7978440B"/>
    <w:rsid w:val="798BC72E"/>
    <w:rsid w:val="79922BA0"/>
    <w:rsid w:val="79950257"/>
    <w:rsid w:val="799867E7"/>
    <w:rsid w:val="79A23E9A"/>
    <w:rsid w:val="79A2626A"/>
    <w:rsid w:val="79A29A2E"/>
    <w:rsid w:val="79A87695"/>
    <w:rsid w:val="79A9C641"/>
    <w:rsid w:val="79AD7C93"/>
    <w:rsid w:val="79B6BBB5"/>
    <w:rsid w:val="79B861C5"/>
    <w:rsid w:val="79B91F5D"/>
    <w:rsid w:val="79BC18CE"/>
    <w:rsid w:val="79BD3B2F"/>
    <w:rsid w:val="79C0FB92"/>
    <w:rsid w:val="79C62311"/>
    <w:rsid w:val="79C7573C"/>
    <w:rsid w:val="79CE1CA1"/>
    <w:rsid w:val="79DD00E0"/>
    <w:rsid w:val="79F2AB8D"/>
    <w:rsid w:val="79F63668"/>
    <w:rsid w:val="79F6399B"/>
    <w:rsid w:val="79FE8623"/>
    <w:rsid w:val="79FFE6FB"/>
    <w:rsid w:val="7A011F03"/>
    <w:rsid w:val="7A02E775"/>
    <w:rsid w:val="7A0438E0"/>
    <w:rsid w:val="7A04F729"/>
    <w:rsid w:val="7A072631"/>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0B2FF"/>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3C8AE"/>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DFE97"/>
    <w:rsid w:val="7B3FA033"/>
    <w:rsid w:val="7B41F5F0"/>
    <w:rsid w:val="7B437666"/>
    <w:rsid w:val="7B513F17"/>
    <w:rsid w:val="7B51F756"/>
    <w:rsid w:val="7B5E0EAE"/>
    <w:rsid w:val="7B677AE2"/>
    <w:rsid w:val="7B6DF5EA"/>
    <w:rsid w:val="7B717669"/>
    <w:rsid w:val="7B7CF01B"/>
    <w:rsid w:val="7B947E0A"/>
    <w:rsid w:val="7B9958A1"/>
    <w:rsid w:val="7BA6B377"/>
    <w:rsid w:val="7BAA394E"/>
    <w:rsid w:val="7BAB19DA"/>
    <w:rsid w:val="7BB26599"/>
    <w:rsid w:val="7BB29AC9"/>
    <w:rsid w:val="7BBBE9CA"/>
    <w:rsid w:val="7BC1AFF6"/>
    <w:rsid w:val="7BC2CA93"/>
    <w:rsid w:val="7BC5BA86"/>
    <w:rsid w:val="7BC6DD4C"/>
    <w:rsid w:val="7BC7F477"/>
    <w:rsid w:val="7BCA6B91"/>
    <w:rsid w:val="7BCE43D5"/>
    <w:rsid w:val="7BCF1054"/>
    <w:rsid w:val="7BD92074"/>
    <w:rsid w:val="7BE288A4"/>
    <w:rsid w:val="7BE6539F"/>
    <w:rsid w:val="7BE6EC85"/>
    <w:rsid w:val="7BE90AA2"/>
    <w:rsid w:val="7C090BEB"/>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DED626"/>
    <w:rsid w:val="7DE4E879"/>
    <w:rsid w:val="7DEA55B8"/>
    <w:rsid w:val="7DEAF08C"/>
    <w:rsid w:val="7DF5A099"/>
    <w:rsid w:val="7DF7C758"/>
    <w:rsid w:val="7DF9F21B"/>
    <w:rsid w:val="7E033F67"/>
    <w:rsid w:val="7E07DA1A"/>
    <w:rsid w:val="7E0F6FF0"/>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96D8D"/>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6BD698"/>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07C7E85-573E-49AC-AD15-C9BA3B45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character" w:styleId="FollowedHyperlink">
    <w:name w:val="FollowedHyperlink"/>
    <w:basedOn w:val="DefaultParagraphFont"/>
    <w:uiPriority w:val="99"/>
    <w:semiHidden/>
    <w:unhideWhenUsed/>
    <w:rsid w:val="007E4591"/>
    <w:rPr>
      <w:color w:val="800080" w:themeColor="followedHyperlink"/>
      <w:u w:val="single"/>
    </w:rPr>
  </w:style>
  <w:style w:type="character" w:customStyle="1" w:styleId="HeaderChar">
    <w:name w:val="Header Char"/>
    <w:basedOn w:val="DefaultParagraphFont"/>
    <w:link w:val="Header"/>
    <w:uiPriority w:val="99"/>
    <w:rsid w:val="004474FA"/>
    <w:rPr>
      <w:rFonts w:ascii="Times New Roman" w:hAnsi="Times New Roman" w:cs="Times New Roman"/>
      <w:sz w:val="24"/>
      <w:lang w:val="en-GB"/>
    </w:rPr>
  </w:style>
  <w:style w:type="character" w:customStyle="1" w:styleId="FooterChar">
    <w:name w:val="Footer Char"/>
    <w:basedOn w:val="DefaultParagraphFont"/>
    <w:link w:val="Footer"/>
    <w:uiPriority w:val="99"/>
    <w:rsid w:val="004474F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474F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474FA"/>
    <w:pPr>
      <w:spacing w:before="0"/>
      <w:jc w:val="right"/>
    </w:pPr>
    <w:rPr>
      <w:sz w:val="28"/>
    </w:rPr>
  </w:style>
  <w:style w:type="paragraph" w:customStyle="1" w:styleId="FooterSensitivity">
    <w:name w:val="Footer Sensitivity"/>
    <w:basedOn w:val="Normal"/>
    <w:rsid w:val="004474F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474FA"/>
    <w:pPr>
      <w:tabs>
        <w:tab w:val="center" w:pos="4535"/>
        <w:tab w:val="right" w:pos="9071"/>
      </w:tabs>
      <w:spacing w:before="0"/>
    </w:pPr>
  </w:style>
  <w:style w:type="paragraph" w:customStyle="1" w:styleId="HeaderLandscape">
    <w:name w:val="HeaderLandscape"/>
    <w:basedOn w:val="Normal"/>
    <w:rsid w:val="004474FA"/>
    <w:pPr>
      <w:tabs>
        <w:tab w:val="center" w:pos="7285"/>
        <w:tab w:val="right" w:pos="14003"/>
      </w:tabs>
      <w:spacing w:before="0"/>
    </w:pPr>
  </w:style>
  <w:style w:type="paragraph" w:styleId="Footer">
    <w:name w:val="footer"/>
    <w:basedOn w:val="Normal"/>
    <w:link w:val="FooterChar"/>
    <w:uiPriority w:val="99"/>
    <w:unhideWhenUsed/>
    <w:rsid w:val="004474F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474F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register.consilium.europa.eu" TargetMode="External"/><Relationship Id="rId2" Type="http://schemas.openxmlformats.org/officeDocument/2006/relationships/hyperlink" Target="http://register.consilium.europa.eu" TargetMode="External"/><Relationship Id="rId1" Type="http://schemas.openxmlformats.org/officeDocument/2006/relationships/hyperlink" Target="https://eur-lex.europa.eu/eli/reg/2021/241/oj" TargetMode="External"/><Relationship Id="rId5" Type="http://schemas.openxmlformats.org/officeDocument/2006/relationships/hyperlink" Target="http://data.europa.eu/eli/reg/2021/1755/oj" TargetMode="External"/><Relationship Id="rId4" Type="http://schemas.openxmlformats.org/officeDocument/2006/relationships/hyperlink" Target="http://register.consilium.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 id="{9FD64C91-8ED9-4442-82A0-A19930802BB4}">
    <t:Anchor>
      <t:Comment id="226912021"/>
    </t:Anchor>
    <t:History>
      <t:Event time="2026-02-04T16:43:22.519Z" id="{D8422D10-9876-4B7F-B101-F25FB8E6711C}">
        <t:Attribution userId="S::laura.baldon@ec.europa.eu::a4338571-6a59-4ab7-81b4-6cf855c1cb2e" userName="BALDON Laura (SG REFORM)" userProvider="AD"/>
        <t:Anchor>
          <t:Comment id="226912021"/>
        </t:Anchor>
        <t:Create/>
      </t:Event>
      <t:Event time="2026-02-04T16:43:22.519Z" id="{FC2D35F6-BCFA-4D63-B89A-D3E611F1B9BB}">
        <t:Attribution userId="S::laura.baldon@ec.europa.eu::a4338571-6a59-4ab7-81b4-6cf855c1cb2e" userName="BALDON Laura (SG REFORM)" userProvider="AD"/>
        <t:Anchor>
          <t:Comment id="226912021"/>
        </t:Anchor>
        <t:Assign userId="S::Ardi.PRIKS@ec.europa.eu::d078f4ac-606f-4e27-b577-aac9772c2108" userName="PRIKS Ardi (ECFIN)" userProvider="AD"/>
      </t:Event>
      <t:Event time="2026-02-04T16:43:22.519Z" id="{6528F807-58D5-410A-8214-7AFB13DF7498}">
        <t:Attribution userId="S::laura.baldon@ec.europa.eu::a4338571-6a59-4ab7-81b4-6cf855c1cb2e" userName="BALDON Laura (SG REFORM)" userProvider="AD"/>
        <t:Anchor>
          <t:Comment id="226912021"/>
        </t:Anchor>
        <t:SetTitle title="@PRIKS Ardi (ECFIN) the recital on simplification is not here anymo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15" ma:contentTypeDescription="Create a new document." ma:contentTypeScope="" ma:versionID="068414240350017b356264e34a21092c">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611fbc4ad3032ec4dbab6f1b9e339d8b"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5e7699e-a554-489b-ac8a-141d1ad4012c}"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lcf76f155ced4ddcb4097134ff3c332f xmlns="d47e9b79-a238-4c23-8f8d-deb36af73be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B770F-E229-4D75-A9E6-4D238081F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d47e9b79-a238-4c23-8f8d-deb36af73bea"/>
    <ds:schemaRef ds:uri="http://schemas.microsoft.com/office/2006/metadata/properties"/>
    <ds:schemaRef ds:uri="http://purl.org/dc/terms/"/>
    <ds:schemaRef ds:uri="http://schemas.microsoft.com/office/infopath/2007/PartnerControls"/>
    <ds:schemaRef ds:uri="http://purl.org/dc/elements/1.1/"/>
    <ds:schemaRef ds:uri="827efdc9-378e-418a-934d-4e27c154476b"/>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175154F6-7AA9-4067-8F3C-D25299E15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54</TotalTime>
  <Pages>5</Pages>
  <Words>1277</Words>
  <Characters>7284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8544</CharactersWithSpaces>
  <SharedDoc>false</SharedDoc>
  <HLinks>
    <vt:vector size="24" baseType="variant">
      <vt:variant>
        <vt:i4>7143534</vt:i4>
      </vt:variant>
      <vt:variant>
        <vt:i4>9</vt:i4>
      </vt:variant>
      <vt:variant>
        <vt:i4>0</vt:i4>
      </vt:variant>
      <vt:variant>
        <vt:i4>5</vt:i4>
      </vt:variant>
      <vt:variant>
        <vt:lpwstr>http://data.europa.eu/eli/reg/2021/1755/oj</vt:lpwstr>
      </vt:variant>
      <vt:variant>
        <vt:lpwstr/>
      </vt:variant>
      <vt:variant>
        <vt:i4>1835103</vt:i4>
      </vt:variant>
      <vt:variant>
        <vt:i4>6</vt:i4>
      </vt:variant>
      <vt:variant>
        <vt:i4>0</vt:i4>
      </vt:variant>
      <vt:variant>
        <vt:i4>5</vt:i4>
      </vt:variant>
      <vt:variant>
        <vt:lpwstr>http://register.consilium.europa.eu/</vt:lpwstr>
      </vt:variant>
      <vt:variant>
        <vt:lpwstr/>
      </vt:variant>
      <vt:variant>
        <vt:i4>1835103</vt:i4>
      </vt:variant>
      <vt:variant>
        <vt:i4>3</vt:i4>
      </vt:variant>
      <vt:variant>
        <vt:i4>0</vt:i4>
      </vt:variant>
      <vt:variant>
        <vt:i4>5</vt:i4>
      </vt:variant>
      <vt:variant>
        <vt:lpwstr>http://register.consilium.europa.eu/</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2026-02-05T09:25:00Z</dcterms:created>
  <dcterms:modified xsi:type="dcterms:W3CDTF">2026-02-12T15:22:00Z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0x0101008CF1E423E1053143A72AC4DF303AC6F5</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