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44227236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E47794" w:rsidRPr="0056157B" w14:paraId="2F699FD3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F40AE40" w14:textId="0D8336E6" w:rsidR="00E47794" w:rsidRPr="0056157B" w:rsidRDefault="00E47794" w:rsidP="00634DC7">
                <w:pPr>
                  <w:pStyle w:val="TBNormalTechnicalBlock"/>
                </w:pPr>
              </w:p>
            </w:tc>
          </w:tr>
          <w:tr w:rsidR="00E47794" w:rsidRPr="0056157B" w14:paraId="59D2136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2251B93" w14:textId="77777777" w:rsidR="00E47794" w:rsidRPr="0056157B" w:rsidRDefault="00E4779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89DED99" wp14:editId="5DB0FA7F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49F9989" w14:textId="77777777" w:rsidR="00E47794" w:rsidRPr="0056157B" w:rsidRDefault="00E47794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E47794" w:rsidRPr="00B84B6D" w14:paraId="06FE6F46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B3E75AF" w14:textId="77777777" w:rsidR="00E47794" w:rsidRPr="0056157B" w:rsidRDefault="00E4779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635A7AB" w14:textId="77777777" w:rsidR="00E47794" w:rsidRPr="0056157B" w:rsidRDefault="00E4779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36E36F1" w14:textId="77777777" w:rsidR="00E47794" w:rsidRPr="0056157B" w:rsidRDefault="00E47794" w:rsidP="00233A0E">
                <w:pPr>
                  <w:pStyle w:val="TBNormalTechnicalBlock"/>
                  <w:rPr>
                    <w:b/>
                  </w:rPr>
                </w:pPr>
              </w:p>
              <w:p w14:paraId="163EA401" w14:textId="77777777" w:rsidR="00E47794" w:rsidRDefault="00E4779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January 2026</w:t>
                </w:r>
              </w:p>
              <w:p w14:paraId="7C2675C7" w14:textId="77777777" w:rsidR="00E47794" w:rsidRPr="0019440B" w:rsidRDefault="00E47794" w:rsidP="00233A0E">
                <w:pPr>
                  <w:pStyle w:val="TBNormalTechnicalBlock"/>
                </w:pPr>
              </w:p>
              <w:p w14:paraId="6A815511" w14:textId="77777777" w:rsidR="00E47794" w:rsidRDefault="00E47794" w:rsidP="00233A0E">
                <w:pPr>
                  <w:pStyle w:val="TBNormalTechnicalBlock"/>
                </w:pPr>
                <w:r>
                  <w:t>CM 1003</w:t>
                </w:r>
                <w:r w:rsidRPr="0056157B">
                  <w:t>/</w:t>
                </w:r>
                <w:r>
                  <w:t>26</w:t>
                </w:r>
              </w:p>
              <w:p w14:paraId="7EA95E17" w14:textId="77777777" w:rsidR="00E47794" w:rsidRDefault="00E4779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428B8E4B" w14:textId="77777777" w:rsidR="00E47794" w:rsidRDefault="00E4779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7EDEA97C" w14:textId="77777777" w:rsidR="00E47794" w:rsidRPr="007C5B64" w:rsidRDefault="00E4779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F18FCDF" w14:textId="77777777" w:rsidR="00E47794" w:rsidRPr="009E0BE9" w:rsidRDefault="00E47794" w:rsidP="00CD4D38">
                <w:pPr>
                  <w:pStyle w:val="TBDistrbMarkers"/>
                </w:pPr>
                <w:r>
                  <w:t>PARLNAT</w:t>
                </w:r>
              </w:p>
              <w:p w14:paraId="3CA9D68C" w14:textId="77777777" w:rsidR="00E47794" w:rsidRPr="009E0BE9" w:rsidRDefault="00E47794" w:rsidP="00233A0E">
                <w:pPr>
                  <w:pStyle w:val="TBNormalTechnicalBlock"/>
                </w:pPr>
              </w:p>
              <w:p w14:paraId="5A988309" w14:textId="77777777" w:rsidR="00E47794" w:rsidRPr="009E0BE9" w:rsidRDefault="00E47794" w:rsidP="00233A0E">
                <w:pPr>
                  <w:pStyle w:val="TBNormalTechnicalBlock"/>
                </w:pPr>
              </w:p>
              <w:p w14:paraId="27E7E9BB" w14:textId="77777777" w:rsidR="00E47794" w:rsidRPr="009E0BE9" w:rsidRDefault="00E4779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E47794" w:rsidRPr="00ED0749" w14:paraId="5AF8EB71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9FF76B7" w14:textId="77777777" w:rsidR="00E47794" w:rsidRPr="00ED0749" w:rsidRDefault="00E4779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87A43B8" w14:textId="77777777" w:rsidR="00E47794" w:rsidRPr="00ED0749" w:rsidRDefault="00E4779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5849946" w14:textId="77777777" w:rsidR="00E47794" w:rsidRPr="00ED0749" w:rsidRDefault="00E4779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1A6D462A" w14:textId="77777777" w:rsidR="00E47794" w:rsidRPr="00ED0749" w:rsidRDefault="00E47794" w:rsidP="00DF1147">
          <w:pPr>
            <w:pStyle w:val="TBEntRefer"/>
            <w:rPr>
              <w:sz w:val="2"/>
              <w:szCs w:val="2"/>
            </w:rPr>
          </w:pPr>
        </w:p>
        <w:p w14:paraId="6D297340" w14:textId="77777777" w:rsidR="00E47794" w:rsidRPr="00DD01AC" w:rsidRDefault="00E4779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E47794" w:rsidRPr="00133225" w14:paraId="66D3B50B" w14:textId="77777777" w:rsidTr="001E5BC3">
            <w:trPr>
              <w:jc w:val="center"/>
            </w:trPr>
            <w:tc>
              <w:tcPr>
                <w:tcW w:w="9645" w:type="dxa"/>
              </w:tcPr>
              <w:p w14:paraId="6A374EB7" w14:textId="77777777" w:rsidR="00E47794" w:rsidRPr="00C4351E" w:rsidRDefault="00E47794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E47794" w:rsidRPr="007D53AD" w14:paraId="2E55532D" w14:textId="77777777" w:rsidTr="001E5BC3">
            <w:trPr>
              <w:jc w:val="center"/>
            </w:trPr>
            <w:tc>
              <w:tcPr>
                <w:tcW w:w="9645" w:type="dxa"/>
              </w:tcPr>
              <w:p w14:paraId="62D55CC8" w14:textId="77777777" w:rsidR="00E47794" w:rsidRPr="007D53AD" w:rsidRDefault="00E47794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E47794" w:rsidRPr="007D53AD" w14:paraId="25918B6A" w14:textId="77777777" w:rsidTr="001E5BC3">
            <w:trPr>
              <w:jc w:val="center"/>
            </w:trPr>
            <w:tc>
              <w:tcPr>
                <w:tcW w:w="9645" w:type="dxa"/>
              </w:tcPr>
              <w:p w14:paraId="1A64BC1E" w14:textId="77777777" w:rsidR="00E47794" w:rsidRPr="006368AC" w:rsidRDefault="00E47794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E47794" w:rsidRPr="007D53AD" w14:paraId="5CD99F39" w14:textId="77777777" w:rsidTr="001E5BC3">
            <w:trPr>
              <w:jc w:val="center"/>
            </w:trPr>
            <w:tc>
              <w:tcPr>
                <w:tcW w:w="9645" w:type="dxa"/>
              </w:tcPr>
              <w:p w14:paraId="5B9E240B" w14:textId="77777777" w:rsidR="00E47794" w:rsidRPr="006368AC" w:rsidRDefault="00E47794" w:rsidP="008639D3">
                <w:pPr>
                  <w:pStyle w:val="TBTableText"/>
                </w:pPr>
                <w:r>
                  <w:t>26 January 2026 (10:00)</w:t>
                </w:r>
              </w:p>
            </w:tc>
          </w:tr>
        </w:tbl>
        <w:p w14:paraId="23BE36C2" w14:textId="77777777" w:rsidR="00E47794" w:rsidRPr="008C6FD6" w:rsidRDefault="00D24E89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5E5CF117" w14:textId="5D31761B" w:rsidR="004612EC" w:rsidRPr="00741949" w:rsidRDefault="004612EC" w:rsidP="004612EC">
      <w:pPr>
        <w:spacing w:after="120"/>
        <w:rPr>
          <w:b/>
          <w:bCs/>
          <w:u w:val="single"/>
        </w:rPr>
      </w:pPr>
      <w:r w:rsidRPr="00741949">
        <w:rPr>
          <w:b/>
          <w:u w:val="single"/>
        </w:rPr>
        <w:t>Format 1+</w:t>
      </w:r>
      <w:r w:rsidR="002549E8">
        <w:rPr>
          <w:b/>
          <w:u w:val="single"/>
        </w:rPr>
        <w:t>2+1</w:t>
      </w:r>
      <w:r w:rsidRPr="00741949">
        <w:rPr>
          <w:b/>
          <w:u w:val="single"/>
        </w:rPr>
        <w:t xml:space="preserve"> (+2 in listening room)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4612EC" w:rsidRPr="00741949" w14:paraId="2C8D66CC" w14:textId="77777777" w:rsidTr="00A92AB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2E99E9E8" w14:textId="77777777" w:rsidR="004612EC" w:rsidRPr="00741949" w:rsidRDefault="004612EC" w:rsidP="00A92ABF">
            <w:r w:rsidRPr="00741949"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AF27FF" w14:textId="77777777" w:rsidR="004612EC" w:rsidRPr="00741949" w:rsidRDefault="004612EC" w:rsidP="00A92ABF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79E3CC1" w14:textId="77777777" w:rsidR="004612EC" w:rsidRPr="00741949" w:rsidRDefault="004612EC" w:rsidP="00A92ABF">
            <w:pPr>
              <w:rPr>
                <w:szCs w:val="24"/>
              </w:rPr>
            </w:pPr>
          </w:p>
        </w:tc>
      </w:tr>
      <w:tr w:rsidR="004612EC" w:rsidRPr="00741949" w14:paraId="6150301B" w14:textId="77777777" w:rsidTr="00A92ABF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7AD59CE" w14:textId="1964B80D" w:rsidR="004612EC" w:rsidRPr="00741949" w:rsidRDefault="004612EC" w:rsidP="00A92ABF">
            <w:pPr>
              <w:rPr>
                <w:szCs w:val="24"/>
              </w:rPr>
            </w:pPr>
            <w:r w:rsidRPr="00741949">
              <w:t>Approval of ‘A’ items</w:t>
            </w:r>
          </w:p>
          <w:p w14:paraId="605B086E" w14:textId="77777777" w:rsidR="004612EC" w:rsidRPr="00741949" w:rsidRDefault="004612EC" w:rsidP="00A92ABF">
            <w:pPr>
              <w:pStyle w:val="PointManual"/>
              <w:rPr>
                <w:szCs w:val="24"/>
              </w:rPr>
            </w:pPr>
            <w:r w:rsidRPr="00741949">
              <w:t>(a)</w:t>
            </w:r>
            <w:r w:rsidRPr="00741949">
              <w:tab/>
              <w:t>Non-legislative list</w:t>
            </w:r>
          </w:p>
          <w:p w14:paraId="1F5F4093" w14:textId="77777777" w:rsidR="004612EC" w:rsidRPr="00741949" w:rsidRDefault="004612EC" w:rsidP="00A92ABF">
            <w:pPr>
              <w:pStyle w:val="PointManual"/>
              <w:rPr>
                <w:szCs w:val="24"/>
              </w:rPr>
            </w:pPr>
            <w:r w:rsidRPr="00741949">
              <w:t>(b)</w:t>
            </w:r>
            <w:r w:rsidRPr="00741949"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43D0E5D" w14:textId="77777777" w:rsidR="004612EC" w:rsidRPr="00741949" w:rsidRDefault="004612EC" w:rsidP="00A92ABF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55CB9C9" w14:textId="77777777" w:rsidR="004612EC" w:rsidRPr="00741949" w:rsidRDefault="004612EC" w:rsidP="00A92ABF">
            <w:pPr>
              <w:rPr>
                <w:szCs w:val="24"/>
              </w:rPr>
            </w:pPr>
          </w:p>
        </w:tc>
      </w:tr>
    </w:tbl>
    <w:p w14:paraId="6D8A0FAA" w14:textId="1D6F9156" w:rsidR="004612EC" w:rsidRDefault="004612EC" w:rsidP="004612EC">
      <w:pPr>
        <w:spacing w:before="360" w:after="120"/>
        <w:jc w:val="center"/>
        <w:rPr>
          <w:b/>
          <w:u w:val="single"/>
        </w:rPr>
      </w:pPr>
      <w:r w:rsidRPr="00741949">
        <w:rPr>
          <w:b/>
          <w:u w:val="single"/>
        </w:rPr>
        <w:t>Non-legislative activities</w:t>
      </w:r>
    </w:p>
    <w:tbl>
      <w:tblPr>
        <w:tblStyle w:val="TableGrid2011"/>
        <w:tblW w:w="9923" w:type="dxa"/>
        <w:tblInd w:w="-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8"/>
        <w:gridCol w:w="709"/>
        <w:gridCol w:w="2126"/>
      </w:tblGrid>
      <w:tr w:rsidR="002549E8" w:rsidRPr="00FC0BCB" w14:paraId="544913AA" w14:textId="77777777" w:rsidTr="00732026">
        <w:tc>
          <w:tcPr>
            <w:tcW w:w="7088" w:type="dxa"/>
            <w:tcMar>
              <w:right w:w="0" w:type="dxa"/>
            </w:tcMar>
          </w:tcPr>
          <w:p w14:paraId="00E02E81" w14:textId="1B311A2F" w:rsidR="002549E8" w:rsidRPr="00FC0BCB" w:rsidRDefault="00BB7CD4" w:rsidP="002549E8">
            <w:r w:rsidRPr="006434AA">
              <w:rPr>
                <w:szCs w:val="22"/>
              </w:rPr>
              <w:t>Priorities of the Cyprus Presidency</w:t>
            </w:r>
            <w:r w:rsidRPr="006434AA">
              <w:rPr>
                <w:szCs w:val="22"/>
              </w:rPr>
              <w:br/>
            </w:r>
            <w:r w:rsidRPr="00BF1CFC">
              <w:rPr>
                <w:i/>
                <w:iCs/>
                <w:szCs w:val="22"/>
              </w:rPr>
              <w:t>Presentation by the Presidency</w:t>
            </w:r>
            <w:r w:rsidRPr="00BF1CFC">
              <w:rPr>
                <w:i/>
                <w:iCs/>
                <w:szCs w:val="22"/>
              </w:rPr>
              <w:br/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64B8DF" w14:textId="2788FFBC" w:rsidR="002549E8" w:rsidRPr="00FC0BCB" w:rsidRDefault="002549E8" w:rsidP="002549E8">
            <w:pPr>
              <w:jc w:val="right"/>
            </w:pPr>
            <w:r w:rsidRPr="00536B57">
              <w:rPr>
                <w:noProof/>
                <w:lang w:eastAsia="en-GB"/>
              </w:rPr>
              <w:drawing>
                <wp:inline distT="0" distB="0" distL="0" distR="0" wp14:anchorId="4DC7A5B0" wp14:editId="7F2C3B55">
                  <wp:extent cx="172442" cy="172442"/>
                  <wp:effectExtent l="0" t="0" r="0" b="0"/>
                  <wp:docPr id="24" name="Picture 1480048576" descr="Public debate (Article 8(3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150AB8" w14:textId="77777777" w:rsidR="002549E8" w:rsidRPr="00FC0BCB" w:rsidRDefault="002549E8" w:rsidP="002549E8"/>
        </w:tc>
      </w:tr>
      <w:tr w:rsidR="007F6118" w:rsidRPr="00FC0BCB" w14:paraId="07C02FA9" w14:textId="77777777" w:rsidTr="00732026">
        <w:tc>
          <w:tcPr>
            <w:tcW w:w="7088" w:type="dxa"/>
            <w:tcMar>
              <w:right w:w="0" w:type="dxa"/>
            </w:tcMar>
          </w:tcPr>
          <w:p w14:paraId="70D54234" w14:textId="77777777" w:rsidR="00B429D8" w:rsidRPr="00B429D8" w:rsidRDefault="00B429D8" w:rsidP="00B429D8">
            <w:pPr>
              <w:rPr>
                <w:szCs w:val="22"/>
              </w:rPr>
            </w:pPr>
            <w:r w:rsidRPr="00B429D8">
              <w:rPr>
                <w:szCs w:val="22"/>
              </w:rPr>
              <w:t>European Democracy Shield: empowering strong and resilient democracies</w:t>
            </w:r>
          </w:p>
          <w:p w14:paraId="66C311FC" w14:textId="33C5AE61" w:rsidR="007F6118" w:rsidRPr="00B429D8" w:rsidRDefault="00B429D8" w:rsidP="00B429D8">
            <w:pPr>
              <w:rPr>
                <w:i/>
                <w:iCs/>
                <w:highlight w:val="yellow"/>
              </w:rPr>
            </w:pPr>
            <w:r w:rsidRPr="00B429D8">
              <w:rPr>
                <w:i/>
                <w:iCs/>
                <w:szCs w:val="22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95D134" w14:textId="5C7575DE" w:rsidR="007F6118" w:rsidRPr="00536B57" w:rsidRDefault="007F6118" w:rsidP="007F6118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879DDE" w14:textId="77777777" w:rsidR="007F6118" w:rsidRPr="00FC0BCB" w:rsidRDefault="007F6118" w:rsidP="007F6118"/>
        </w:tc>
      </w:tr>
      <w:tr w:rsidR="002549E8" w:rsidRPr="00FC0BCB" w14:paraId="40F9069C" w14:textId="77777777" w:rsidTr="003E75F0">
        <w:tc>
          <w:tcPr>
            <w:tcW w:w="7088" w:type="dxa"/>
            <w:tcMar>
              <w:right w:w="0" w:type="dxa"/>
            </w:tcMar>
          </w:tcPr>
          <w:p w14:paraId="170C5250" w14:textId="77777777" w:rsidR="00BB7CD4" w:rsidRPr="006434AA" w:rsidRDefault="00BB7CD4" w:rsidP="00BB7CD4">
            <w:r w:rsidRPr="006434AA">
              <w:t>Annual rule-of-law dialogue: country-specific discussion</w:t>
            </w:r>
          </w:p>
          <w:p w14:paraId="77E25911" w14:textId="4EBE7EBC" w:rsidR="002549E8" w:rsidRPr="00FC0BCB" w:rsidRDefault="00BB7CD4" w:rsidP="00BB7CD4">
            <w:pPr>
              <w:rPr>
                <w:i/>
                <w:iCs/>
              </w:rPr>
            </w:pPr>
            <w:r w:rsidRPr="00BF1CFC">
              <w:rPr>
                <w:i/>
                <w:iCs/>
                <w:szCs w:val="22"/>
              </w:rPr>
              <w:t>Exchange of views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7FDD8F" w14:textId="77777777" w:rsidR="002549E8" w:rsidRPr="00FC0BCB" w:rsidRDefault="002549E8" w:rsidP="002549E8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637E81" w14:textId="77777777" w:rsidR="002549E8" w:rsidRPr="00FC0BCB" w:rsidRDefault="002549E8" w:rsidP="002549E8"/>
        </w:tc>
      </w:tr>
      <w:tr w:rsidR="00334978" w:rsidRPr="00FC0BCB" w14:paraId="0691EA0D" w14:textId="77777777" w:rsidTr="003E75F0">
        <w:tc>
          <w:tcPr>
            <w:tcW w:w="7088" w:type="dxa"/>
            <w:shd w:val="clear" w:color="auto" w:fill="auto"/>
            <w:tcMar>
              <w:right w:w="0" w:type="dxa"/>
            </w:tcMar>
          </w:tcPr>
          <w:p w14:paraId="145528B9" w14:textId="13AB4638" w:rsidR="00334978" w:rsidRPr="006434AA" w:rsidRDefault="00334978" w:rsidP="00BB7CD4">
            <w:r>
              <w:rPr>
                <w:rFonts w:cstheme="minorBidi"/>
              </w:rPr>
              <w:t>Any other business</w:t>
            </w:r>
          </w:p>
        </w:tc>
        <w:tc>
          <w:tcPr>
            <w:tcW w:w="70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07FDC0" w14:textId="77777777" w:rsidR="00334978" w:rsidRPr="00FC0BCB" w:rsidRDefault="00334978" w:rsidP="002549E8">
            <w:pPr>
              <w:jc w:val="right"/>
              <w:rPr>
                <w:noProof/>
                <w:lang w:eastAsia="en-GB"/>
              </w:rPr>
            </w:pPr>
          </w:p>
        </w:tc>
        <w:tc>
          <w:tcPr>
            <w:tcW w:w="212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79E7F99" w14:textId="77777777" w:rsidR="00334978" w:rsidRPr="00FC0BCB" w:rsidRDefault="00334978" w:rsidP="002549E8"/>
        </w:tc>
      </w:tr>
    </w:tbl>
    <w:p w14:paraId="7ACF32E3" w14:textId="77777777" w:rsidR="00915C20" w:rsidRPr="008C49BB" w:rsidRDefault="00915C20" w:rsidP="003E75F0">
      <w:pPr>
        <w:pStyle w:val="ImageLine"/>
        <w:pageBreakBefore/>
        <w:ind w:right="6804"/>
        <w:rPr>
          <w:b w:val="0"/>
          <w:bCs/>
        </w:rPr>
      </w:pPr>
    </w:p>
    <w:p w14:paraId="58C87BAC" w14:textId="77777777" w:rsidR="00BB7CD4" w:rsidRDefault="00BB7CD4" w:rsidP="00BB7CD4">
      <w:pPr>
        <w:pStyle w:val="Image"/>
      </w:pPr>
      <w:bookmarkStart w:id="1" w:name="_Hlk214623198"/>
      <w:r>
        <w:rPr>
          <w:noProof/>
          <w:lang w:eastAsia="en-GB"/>
        </w:rPr>
        <w:drawing>
          <wp:inline distT="0" distB="0" distL="0" distR="0" wp14:anchorId="4E9BDA9E" wp14:editId="4C1EC0BB">
            <wp:extent cx="172442" cy="172442"/>
            <wp:effectExtent l="0" t="0" r="0" b="0"/>
            <wp:docPr id="1670795309" name="Picture 1670795309" descr="Public debate (Article 8(3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20335">
        <w:tab/>
        <w:t>Public debate (Article 8(3) of the Council's Rules of Procedure)</w:t>
      </w:r>
    </w:p>
    <w:bookmarkEnd w:id="1"/>
    <w:p w14:paraId="29281FB0" w14:textId="77777777" w:rsidR="005E4C3D" w:rsidRPr="00915C20" w:rsidRDefault="005E4C3D" w:rsidP="005E4C3D">
      <w:pPr>
        <w:pStyle w:val="FinalLine"/>
      </w:pPr>
    </w:p>
    <w:p w14:paraId="14E90B4B" w14:textId="2ECB1503" w:rsidR="00772954" w:rsidRPr="009C27FC" w:rsidRDefault="009C27FC" w:rsidP="009C27FC">
      <w:pPr>
        <w:pStyle w:val="NB"/>
      </w:pPr>
      <w:r w:rsidRPr="00741949">
        <w:t>NB:</w:t>
      </w:r>
      <w:r w:rsidRPr="00741949">
        <w:tab/>
        <w:t>Please send a list of your delegates to this meeting as soon as possible to the email address access.general@consilium.europa.eu</w:t>
      </w:r>
    </w:p>
    <w:sectPr w:rsidR="00772954" w:rsidRPr="009C27FC" w:rsidSect="00641A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91EF" w14:textId="77777777" w:rsidR="005E4C3D" w:rsidRDefault="005E4C3D" w:rsidP="00B5488B">
      <w:r>
        <w:separator/>
      </w:r>
    </w:p>
  </w:endnote>
  <w:endnote w:type="continuationSeparator" w:id="0">
    <w:p w14:paraId="5FDC099B" w14:textId="77777777" w:rsidR="005E4C3D" w:rsidRDefault="005E4C3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B496" w14:textId="77777777" w:rsidR="00274073" w:rsidRDefault="002740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641A9D" w:rsidRPr="00D94637" w14:paraId="2906D9F8" w14:textId="77777777" w:rsidTr="00641A9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3308FBA" w14:textId="77777777" w:rsidR="00641A9D" w:rsidRPr="00D94637" w:rsidRDefault="00641A9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641A9D" w:rsidRPr="00B310DC" w14:paraId="11046CB3" w14:textId="77777777" w:rsidTr="00641A9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6E4BB44" w14:textId="3FFE6FD7" w:rsidR="00641A9D" w:rsidRPr="00AD7BF2" w:rsidRDefault="00641A9D" w:rsidP="004F54B2">
          <w:pPr>
            <w:pStyle w:val="FooterText"/>
          </w:pPr>
          <w:r>
            <w:t>CM 1003/26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FF0CDB6" w14:textId="77777777" w:rsidR="00641A9D" w:rsidRPr="00AD7BF2" w:rsidRDefault="00641A9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41086D3" w14:textId="77777777" w:rsidR="00641A9D" w:rsidRPr="002511D8" w:rsidRDefault="00641A9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9111FF9" w14:textId="1CED5ED9" w:rsidR="00641A9D" w:rsidRPr="00B310DC" w:rsidRDefault="00641A9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641A9D" w:rsidRPr="00D94637" w14:paraId="1F754701" w14:textId="77777777" w:rsidTr="00641A9D">
      <w:trPr>
        <w:jc w:val="center"/>
      </w:trPr>
      <w:tc>
        <w:tcPr>
          <w:tcW w:w="1774" w:type="pct"/>
          <w:shd w:val="clear" w:color="auto" w:fill="auto"/>
        </w:tcPr>
        <w:p w14:paraId="71CACF50" w14:textId="0449EB7B" w:rsidR="00641A9D" w:rsidRPr="00AD7BF2" w:rsidRDefault="00641A9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C802A6D" w14:textId="30110071" w:rsidR="00641A9D" w:rsidRPr="00AD7BF2" w:rsidRDefault="00641A9D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BE83C8A" w14:textId="3DD02F31" w:rsidR="00641A9D" w:rsidRPr="00D94637" w:rsidRDefault="00641A9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76742AB" w14:textId="0C8008B3" w:rsidR="00641A9D" w:rsidRPr="00695BAF" w:rsidRDefault="00641A9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601FFB39" w14:textId="77777777" w:rsidR="00582505" w:rsidRPr="00641A9D" w:rsidRDefault="00582505" w:rsidP="00641A9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641A9D" w:rsidRPr="00D94637" w14:paraId="647B05A5" w14:textId="77777777" w:rsidTr="00641A9D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61466419" w14:textId="77777777" w:rsidR="00641A9D" w:rsidRPr="00D94637" w:rsidRDefault="00641A9D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3" w:name="FOOTER_COREPER_COUNCIL"/>
        </w:p>
      </w:tc>
    </w:tr>
    <w:tr w:rsidR="00641A9D" w:rsidRPr="00B310DC" w14:paraId="7160F19D" w14:textId="77777777" w:rsidTr="00641A9D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E9480BA" w14:textId="594859CB" w:rsidR="00641A9D" w:rsidRPr="00AD7BF2" w:rsidRDefault="00641A9D" w:rsidP="00965E25">
          <w:pPr>
            <w:pStyle w:val="FooterText"/>
          </w:pPr>
          <w:r>
            <w:t>CM 1003/26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21B4E18" w14:textId="77777777" w:rsidR="00641A9D" w:rsidRPr="00AD7BF2" w:rsidRDefault="00641A9D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C8F9F1F" w14:textId="77777777" w:rsidR="00641A9D" w:rsidRPr="002511D8" w:rsidRDefault="00641A9D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CD84F24" w14:textId="5D70EBB0" w:rsidR="00641A9D" w:rsidRPr="00B310DC" w:rsidRDefault="00641A9D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641A9D" w:rsidRPr="00D94637" w14:paraId="2EB8D2DC" w14:textId="77777777" w:rsidTr="00641A9D">
      <w:trPr>
        <w:jc w:val="center"/>
      </w:trPr>
      <w:tc>
        <w:tcPr>
          <w:tcW w:w="3230" w:type="pct"/>
          <w:gridSpan w:val="3"/>
          <w:shd w:val="clear" w:color="auto" w:fill="auto"/>
        </w:tcPr>
        <w:p w14:paraId="2F221690" w14:textId="5E42C0C1" w:rsidR="00641A9D" w:rsidRPr="00E37908" w:rsidRDefault="00641A9D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49C855F9" w14:textId="60F668BE" w:rsidR="00641A9D" w:rsidRPr="00D94637" w:rsidRDefault="00641A9D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5970C1F" w14:textId="2085C493" w:rsidR="00641A9D" w:rsidRPr="00695BAF" w:rsidRDefault="00641A9D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3"/>
  </w:tbl>
  <w:p w14:paraId="7935B303" w14:textId="77777777" w:rsidR="00582505" w:rsidRPr="00641A9D" w:rsidRDefault="00582505" w:rsidP="00641A9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9CA30" w14:textId="77777777" w:rsidR="005E4C3D" w:rsidRDefault="005E4C3D" w:rsidP="00B5488B">
      <w:r>
        <w:separator/>
      </w:r>
    </w:p>
  </w:footnote>
  <w:footnote w:type="continuationSeparator" w:id="0">
    <w:p w14:paraId="09E9910E" w14:textId="77777777" w:rsidR="005E4C3D" w:rsidRDefault="005E4C3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B789" w14:textId="77777777" w:rsidR="00274073" w:rsidRDefault="002740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B5045" w14:textId="0DE43872" w:rsidR="005E4C3D" w:rsidRPr="00641A9D" w:rsidRDefault="00641A9D" w:rsidP="00641A9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C152E" w14:textId="69DDC861" w:rsidR="005E4C3D" w:rsidRPr="00641A9D" w:rsidRDefault="00641A9D" w:rsidP="00641A9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0ABC05DD"/>
    <w:multiLevelType w:val="hybridMultilevel"/>
    <w:tmpl w:val="10C6FCB6"/>
    <w:lvl w:ilvl="0" w:tplc="9690A808">
      <w:start w:val="1"/>
      <w:numFmt w:val="lowerLetter"/>
      <w:lvlText w:val="%1)"/>
      <w:lvlJc w:val="left"/>
      <w:pPr>
        <w:ind w:left="360" w:hanging="360"/>
      </w:pPr>
      <w:rPr>
        <w:rFonts w:hint="default"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CFC4260"/>
    <w:multiLevelType w:val="hybridMultilevel"/>
    <w:tmpl w:val="8CCCF1A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B712653"/>
    <w:multiLevelType w:val="hybridMultilevel"/>
    <w:tmpl w:val="8E02440A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1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2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3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9"/>
  </w:num>
  <w:num w:numId="2" w16cid:durableId="1327631403">
    <w:abstractNumId w:val="11"/>
  </w:num>
  <w:num w:numId="3" w16cid:durableId="1003243670">
    <w:abstractNumId w:val="30"/>
  </w:num>
  <w:num w:numId="4" w16cid:durableId="1195849073">
    <w:abstractNumId w:val="25"/>
  </w:num>
  <w:num w:numId="5" w16cid:durableId="2022665065">
    <w:abstractNumId w:val="12"/>
  </w:num>
  <w:num w:numId="6" w16cid:durableId="1478185974">
    <w:abstractNumId w:val="32"/>
  </w:num>
  <w:num w:numId="7" w16cid:durableId="1484783863">
    <w:abstractNumId w:val="34"/>
  </w:num>
  <w:num w:numId="8" w16cid:durableId="1527019188">
    <w:abstractNumId w:val="22"/>
  </w:num>
  <w:num w:numId="9" w16cid:durableId="1758987273">
    <w:abstractNumId w:val="31"/>
  </w:num>
  <w:num w:numId="10" w16cid:durableId="1210261310">
    <w:abstractNumId w:val="26"/>
  </w:num>
  <w:num w:numId="11" w16cid:durableId="764421641">
    <w:abstractNumId w:val="20"/>
  </w:num>
  <w:num w:numId="12" w16cid:durableId="88160779">
    <w:abstractNumId w:val="17"/>
  </w:num>
  <w:num w:numId="13" w16cid:durableId="2055620120">
    <w:abstractNumId w:val="16"/>
  </w:num>
  <w:num w:numId="14" w16cid:durableId="776409955">
    <w:abstractNumId w:val="27"/>
  </w:num>
  <w:num w:numId="15" w16cid:durableId="1854299357">
    <w:abstractNumId w:val="33"/>
  </w:num>
  <w:num w:numId="16" w16cid:durableId="1900162905">
    <w:abstractNumId w:val="10"/>
  </w:num>
  <w:num w:numId="17" w16cid:durableId="2036613741">
    <w:abstractNumId w:val="18"/>
  </w:num>
  <w:num w:numId="18" w16cid:durableId="903489724">
    <w:abstractNumId w:val="15"/>
  </w:num>
  <w:num w:numId="19" w16cid:durableId="359087364">
    <w:abstractNumId w:val="23"/>
  </w:num>
  <w:num w:numId="20" w16cid:durableId="1988168917">
    <w:abstractNumId w:val="19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874972815">
    <w:abstractNumId w:val="28"/>
  </w:num>
  <w:num w:numId="32" w16cid:durableId="942347737">
    <w:abstractNumId w:val="13"/>
  </w:num>
  <w:num w:numId="33" w16cid:durableId="12577138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trackRevisions/>
  <w:defaultTabStop w:val="567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725142776198135086&quot;&gt;_x000d__x000a_  &lt;metadata key=&quot;md_Document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 translate=&quot;false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MUNICATION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ssels&quot; /&gt;_x000d__x000a_    &lt;/basicdatatype&gt;_x000d__x000a_  &lt;/metadata&gt;_x000d__x000a_  &lt;metadata key=&quot;md_DocumentDate&quot; translate=&quot;false&quot;&gt;_x000d__x000a_    &lt;text&gt;2026-01-09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003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0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4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5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fals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tru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da34837e1ec39f5796426aafb54f51fffa2abc249d55a0102dea0e7c8baae76a"/>
  </w:docVars>
  <w:rsids>
    <w:rsidRoot w:val="005E4C3D"/>
    <w:rsid w:val="00025D57"/>
    <w:rsid w:val="00065FF1"/>
    <w:rsid w:val="00071AC4"/>
    <w:rsid w:val="000B44BC"/>
    <w:rsid w:val="000C46AB"/>
    <w:rsid w:val="000D6D71"/>
    <w:rsid w:val="000E2267"/>
    <w:rsid w:val="000F6C55"/>
    <w:rsid w:val="0010181C"/>
    <w:rsid w:val="00103932"/>
    <w:rsid w:val="001450CE"/>
    <w:rsid w:val="00163916"/>
    <w:rsid w:val="00192E01"/>
    <w:rsid w:val="001B78C1"/>
    <w:rsid w:val="001E219D"/>
    <w:rsid w:val="0020220B"/>
    <w:rsid w:val="002142E6"/>
    <w:rsid w:val="00246F5E"/>
    <w:rsid w:val="0025236E"/>
    <w:rsid w:val="002549E8"/>
    <w:rsid w:val="0025765A"/>
    <w:rsid w:val="0026231C"/>
    <w:rsid w:val="00265F32"/>
    <w:rsid w:val="00274073"/>
    <w:rsid w:val="00282FEB"/>
    <w:rsid w:val="002917E0"/>
    <w:rsid w:val="00296D2F"/>
    <w:rsid w:val="002A4F35"/>
    <w:rsid w:val="00305158"/>
    <w:rsid w:val="00326C08"/>
    <w:rsid w:val="00333CEF"/>
    <w:rsid w:val="00334978"/>
    <w:rsid w:val="0034761C"/>
    <w:rsid w:val="00367237"/>
    <w:rsid w:val="003C10C5"/>
    <w:rsid w:val="003E75F0"/>
    <w:rsid w:val="003F2EC0"/>
    <w:rsid w:val="00433586"/>
    <w:rsid w:val="004349C0"/>
    <w:rsid w:val="00454BD8"/>
    <w:rsid w:val="004612EC"/>
    <w:rsid w:val="00494CE5"/>
    <w:rsid w:val="004B2772"/>
    <w:rsid w:val="004C60B7"/>
    <w:rsid w:val="004D116F"/>
    <w:rsid w:val="004D6940"/>
    <w:rsid w:val="005029EA"/>
    <w:rsid w:val="00504E85"/>
    <w:rsid w:val="00510ADA"/>
    <w:rsid w:val="00546854"/>
    <w:rsid w:val="0055132C"/>
    <w:rsid w:val="00561FE3"/>
    <w:rsid w:val="00582505"/>
    <w:rsid w:val="005830CA"/>
    <w:rsid w:val="005B354A"/>
    <w:rsid w:val="005C3952"/>
    <w:rsid w:val="005E4C3D"/>
    <w:rsid w:val="00604003"/>
    <w:rsid w:val="006213F4"/>
    <w:rsid w:val="00641A9D"/>
    <w:rsid w:val="00654D17"/>
    <w:rsid w:val="00655E16"/>
    <w:rsid w:val="006A4DF3"/>
    <w:rsid w:val="006A7461"/>
    <w:rsid w:val="006A75A9"/>
    <w:rsid w:val="006D2414"/>
    <w:rsid w:val="006D5699"/>
    <w:rsid w:val="006D729D"/>
    <w:rsid w:val="006E3CBC"/>
    <w:rsid w:val="006E6A96"/>
    <w:rsid w:val="006E7F7B"/>
    <w:rsid w:val="006F76D1"/>
    <w:rsid w:val="007320E1"/>
    <w:rsid w:val="00741949"/>
    <w:rsid w:val="00741DC3"/>
    <w:rsid w:val="00745AD2"/>
    <w:rsid w:val="007560A6"/>
    <w:rsid w:val="00772954"/>
    <w:rsid w:val="007824AA"/>
    <w:rsid w:val="00792179"/>
    <w:rsid w:val="00795455"/>
    <w:rsid w:val="007C1C49"/>
    <w:rsid w:val="007D0340"/>
    <w:rsid w:val="007F2E5B"/>
    <w:rsid w:val="007F6118"/>
    <w:rsid w:val="008146F9"/>
    <w:rsid w:val="00822F88"/>
    <w:rsid w:val="00833044"/>
    <w:rsid w:val="00856F2F"/>
    <w:rsid w:val="00866665"/>
    <w:rsid w:val="008E2940"/>
    <w:rsid w:val="00901595"/>
    <w:rsid w:val="00915C20"/>
    <w:rsid w:val="00940F5B"/>
    <w:rsid w:val="009930AF"/>
    <w:rsid w:val="009961EE"/>
    <w:rsid w:val="009B61B3"/>
    <w:rsid w:val="009C27FC"/>
    <w:rsid w:val="009E4245"/>
    <w:rsid w:val="009E64CE"/>
    <w:rsid w:val="00A11F14"/>
    <w:rsid w:val="00A31007"/>
    <w:rsid w:val="00A43D6D"/>
    <w:rsid w:val="00A44F40"/>
    <w:rsid w:val="00A60AE9"/>
    <w:rsid w:val="00A65A29"/>
    <w:rsid w:val="00A67377"/>
    <w:rsid w:val="00A7236A"/>
    <w:rsid w:val="00A83160"/>
    <w:rsid w:val="00A90069"/>
    <w:rsid w:val="00AB2D0B"/>
    <w:rsid w:val="00AB39E8"/>
    <w:rsid w:val="00AC124F"/>
    <w:rsid w:val="00AC3046"/>
    <w:rsid w:val="00B429D8"/>
    <w:rsid w:val="00B5488B"/>
    <w:rsid w:val="00B601B7"/>
    <w:rsid w:val="00B84D70"/>
    <w:rsid w:val="00B861BE"/>
    <w:rsid w:val="00B9674D"/>
    <w:rsid w:val="00BA3DA6"/>
    <w:rsid w:val="00BB7CD4"/>
    <w:rsid w:val="00BD403E"/>
    <w:rsid w:val="00BF1218"/>
    <w:rsid w:val="00BF155C"/>
    <w:rsid w:val="00C02778"/>
    <w:rsid w:val="00C31656"/>
    <w:rsid w:val="00C32639"/>
    <w:rsid w:val="00C3790B"/>
    <w:rsid w:val="00C47469"/>
    <w:rsid w:val="00C706A1"/>
    <w:rsid w:val="00C945D6"/>
    <w:rsid w:val="00CC013E"/>
    <w:rsid w:val="00CD3656"/>
    <w:rsid w:val="00CD4032"/>
    <w:rsid w:val="00CE003C"/>
    <w:rsid w:val="00CE0DF4"/>
    <w:rsid w:val="00D24E89"/>
    <w:rsid w:val="00D364AB"/>
    <w:rsid w:val="00D56B58"/>
    <w:rsid w:val="00D81D7E"/>
    <w:rsid w:val="00D85D62"/>
    <w:rsid w:val="00DB0C1E"/>
    <w:rsid w:val="00DB2FDA"/>
    <w:rsid w:val="00DB4C24"/>
    <w:rsid w:val="00DB506B"/>
    <w:rsid w:val="00E02BA4"/>
    <w:rsid w:val="00E23986"/>
    <w:rsid w:val="00E251D9"/>
    <w:rsid w:val="00E4300D"/>
    <w:rsid w:val="00E47794"/>
    <w:rsid w:val="00E5702D"/>
    <w:rsid w:val="00E74320"/>
    <w:rsid w:val="00E8251D"/>
    <w:rsid w:val="00E84790"/>
    <w:rsid w:val="00E87447"/>
    <w:rsid w:val="00E94903"/>
    <w:rsid w:val="00EB414B"/>
    <w:rsid w:val="00ED6129"/>
    <w:rsid w:val="00EE3B78"/>
    <w:rsid w:val="00EF122B"/>
    <w:rsid w:val="00F0333D"/>
    <w:rsid w:val="00F06E61"/>
    <w:rsid w:val="00F537D5"/>
    <w:rsid w:val="00F67D61"/>
    <w:rsid w:val="00F7400F"/>
    <w:rsid w:val="00F9309B"/>
    <w:rsid w:val="00FC5374"/>
    <w:rsid w:val="00FC69BD"/>
    <w:rsid w:val="00FD1225"/>
    <w:rsid w:val="00FF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EF93B06"/>
  <w15:docId w15:val="{5EC27B6B-43ED-4149-A2A8-96E9C809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6AB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795455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HeaderCouncilLarge">
    <w:name w:val="Header Council Large"/>
    <w:basedOn w:val="Normal"/>
    <w:link w:val="HeaderCouncilLargeChar"/>
    <w:rsid w:val="005E4C3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5E4C3D"/>
    <w:rPr>
      <w:rFonts w:ascii="Times New Roman" w:hAnsi="Times New Roman" w:cs="Times New Roman"/>
      <w:sz w:val="24"/>
    </w:rPr>
  </w:style>
  <w:style w:type="character" w:customStyle="1" w:styleId="HeaderCouncilLargeChar">
    <w:name w:val="Header Council Large Char"/>
    <w:basedOn w:val="TechnicalBlockChar"/>
    <w:link w:val="HeaderCouncilLarge"/>
    <w:rsid w:val="005E4C3D"/>
    <w:rPr>
      <w:rFonts w:ascii="Times New Roman" w:hAnsi="Times New Roman" w:cs="Times New Roman"/>
      <w:sz w:val="2"/>
    </w:rPr>
  </w:style>
  <w:style w:type="paragraph" w:customStyle="1" w:styleId="FooterText">
    <w:name w:val="Footer Text"/>
    <w:basedOn w:val="Normal"/>
    <w:rsid w:val="005E4C3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5E4C3D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5B354A"/>
    <w:pPr>
      <w:ind w:left="720"/>
      <w:contextualSpacing/>
    </w:pPr>
  </w:style>
  <w:style w:type="table" w:customStyle="1" w:styleId="TableGrid2011">
    <w:name w:val="Table Grid2011"/>
    <w:basedOn w:val="TableNormal"/>
    <w:next w:val="TableGrid"/>
    <w:uiPriority w:val="59"/>
    <w:rsid w:val="007F2E5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F2E5B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B61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B61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B61B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1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1B3"/>
    <w:rPr>
      <w:rFonts w:ascii="Times New Roman" w:hAnsi="Times New Roman" w:cs="Times New Roman"/>
      <w:b/>
      <w:bCs/>
      <w:sz w:val="20"/>
      <w:szCs w:val="20"/>
    </w:rPr>
  </w:style>
  <w:style w:type="paragraph" w:customStyle="1" w:styleId="TBEntInstit">
    <w:name w:val="TBEntInstit"/>
    <w:basedOn w:val="TechnicalBlockBase"/>
    <w:link w:val="EntInstitChar"/>
    <w:rsid w:val="00E4779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4779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4779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4779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E4779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E4779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47794"/>
    <w:rPr>
      <w:rFonts w:ascii="Arial" w:eastAsia="Times New Roman" w:hAnsi="Arial" w:cs="Arial"/>
      <w:b/>
      <w:sz w:val="23"/>
      <w:szCs w:val="20"/>
      <w:u w:color="606060"/>
      <w:lang w:eastAsia="fr-BE"/>
    </w:rPr>
  </w:style>
  <w:style w:type="paragraph" w:customStyle="1" w:styleId="TBHeadingTable">
    <w:name w:val="TBHeadingTable"/>
    <w:basedOn w:val="TechnicalBlockBase"/>
    <w:rsid w:val="00E4779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E4779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4779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4779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table" w:customStyle="1" w:styleId="TableGrid21">
    <w:name w:val="Table Grid21"/>
    <w:basedOn w:val="TableNormal"/>
    <w:next w:val="TableGrid"/>
    <w:uiPriority w:val="59"/>
    <w:rsid w:val="002549E8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2549E8"/>
    <w:rPr>
      <w:rFonts w:ascii="Times New Roman" w:hAnsi="Times New Roman" w:cs="Times New Roman"/>
      <w:sz w:val="24"/>
    </w:rPr>
  </w:style>
  <w:style w:type="paragraph" w:customStyle="1" w:styleId="TBDistrbMarkers">
    <w:name w:val="TBDistrbMarkers"/>
    <w:basedOn w:val="TBNormalTechnicalBlock"/>
    <w:qFormat/>
    <w:rsid w:val="00E47794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22</TotalTime>
  <Pages>2</Pages>
  <Words>136</Words>
  <Characters>815</Characters>
  <Application>Microsoft Office Word</Application>
  <DocSecurity>0</DocSecurity>
  <Lines>61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JUHANI Piret</dc:creator>
  <cp:keywords/>
  <dc:description/>
  <cp:lastModifiedBy>THERKELSEN Tania</cp:lastModifiedBy>
  <cp:revision>8</cp:revision>
  <cp:lastPrinted>2024-06-03T16:28:00Z</cp:lastPrinted>
  <dcterms:created xsi:type="dcterms:W3CDTF">2026-01-06T11:01:00Z</dcterms:created>
  <dcterms:modified xsi:type="dcterms:W3CDTF">2026-01-09T16:03:00Z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Created using">
    <vt:lpwstr>DocuWrite 4.9.1, Build 20240216</vt:lpwstr>
  </property>
  <property fmtid="{D5CDD505-2E9C-101B-9397-08002B2CF9AE}" pid="4" name="Meeting Number">
    <vt:lpwstr>4150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2024-05-31T13:30:10Z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4eb5b346-91a4-4c4b-88f4-f4a61b9003ac</vt:lpwstr>
  </property>
  <property fmtid="{D5CDD505-2E9C-101B-9397-08002B2CF9AE}" pid="11" name="MSIP_Label_af60b174-6478-47f9-866e-33f097bb6603_ContentBits">
    <vt:lpwstr>0</vt:lpwstr>
  </property>
</Properties>
</file>