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39920575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9026A" w:rsidRPr="0056157B" w14:paraId="10A315D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B1B47EC" w14:textId="0CFDA509" w:rsidR="0009026A" w:rsidRPr="0056157B" w:rsidRDefault="0009026A" w:rsidP="00634DC7">
                <w:pPr>
                  <w:pStyle w:val="TBNormalTechnicalBlock"/>
                </w:pPr>
              </w:p>
            </w:tc>
          </w:tr>
          <w:tr w:rsidR="0009026A" w:rsidRPr="0056157B" w14:paraId="5624A49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B8951D6" w14:textId="77777777" w:rsidR="0009026A" w:rsidRPr="0056157B" w:rsidRDefault="0009026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51D0219" wp14:editId="54E657C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E156731" w14:textId="77777777" w:rsidR="0009026A" w:rsidRPr="0056157B" w:rsidRDefault="0009026A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09026A" w:rsidRPr="00B84B6D" w14:paraId="27FA397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6CAC38A" w14:textId="77777777" w:rsidR="0009026A" w:rsidRPr="0056157B" w:rsidRDefault="0009026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BBC760D" w14:textId="77777777" w:rsidR="0009026A" w:rsidRPr="0056157B" w:rsidRDefault="0009026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809A04C" w14:textId="77777777" w:rsidR="0009026A" w:rsidRPr="0056157B" w:rsidRDefault="0009026A" w:rsidP="00233A0E">
                <w:pPr>
                  <w:pStyle w:val="TBNormalTechnicalBlock"/>
                  <w:rPr>
                    <w:b/>
                  </w:rPr>
                </w:pPr>
              </w:p>
              <w:p w14:paraId="345759B4" w14:textId="77777777" w:rsidR="0009026A" w:rsidRDefault="0009026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14 ianuarie 2026</w:t>
                </w:r>
              </w:p>
              <w:p w14:paraId="16191CEB" w14:textId="77777777" w:rsidR="0009026A" w:rsidRPr="0019440B" w:rsidRDefault="0009026A" w:rsidP="00233A0E">
                <w:pPr>
                  <w:pStyle w:val="TBNormalTechnicalBlock"/>
                </w:pPr>
              </w:p>
              <w:p w14:paraId="5C7724A2" w14:textId="77777777" w:rsidR="0009026A" w:rsidRDefault="0009026A" w:rsidP="00233A0E">
                <w:pPr>
                  <w:pStyle w:val="TBNormalTechnicalBlock"/>
                </w:pPr>
                <w:r>
                  <w:t>CM 1008</w:t>
                </w:r>
                <w:r w:rsidRPr="0056157B">
                  <w:t>/</w:t>
                </w:r>
                <w:r>
                  <w:t>26</w:t>
                </w:r>
              </w:p>
              <w:p w14:paraId="61C53CB5" w14:textId="77777777" w:rsidR="0009026A" w:rsidRDefault="0009026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6B6CE22" w14:textId="77777777" w:rsidR="0009026A" w:rsidRDefault="0009026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0E0EDB27" w14:textId="77777777" w:rsidR="0009026A" w:rsidRPr="007C5B64" w:rsidRDefault="0009026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AFA10C0" w14:textId="77777777" w:rsidR="0009026A" w:rsidRPr="009E0BE9" w:rsidRDefault="0009026A" w:rsidP="00CD4D38">
                <w:pPr>
                  <w:pStyle w:val="TBDistrbMarkers"/>
                </w:pPr>
                <w:r>
                  <w:t>PARLNAT</w:t>
                </w:r>
              </w:p>
              <w:p w14:paraId="16618EB0" w14:textId="77777777" w:rsidR="0009026A" w:rsidRPr="009E0BE9" w:rsidRDefault="0009026A" w:rsidP="00233A0E">
                <w:pPr>
                  <w:pStyle w:val="TBNormalTechnicalBlock"/>
                </w:pPr>
              </w:p>
              <w:p w14:paraId="37ABB002" w14:textId="77777777" w:rsidR="0009026A" w:rsidRPr="009E0BE9" w:rsidRDefault="0009026A" w:rsidP="00233A0E">
                <w:pPr>
                  <w:pStyle w:val="TBNormalTechnicalBlock"/>
                </w:pPr>
              </w:p>
              <w:p w14:paraId="508C0DCC" w14:textId="77777777" w:rsidR="0009026A" w:rsidRPr="009E0BE9" w:rsidRDefault="0009026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9026A" w:rsidRPr="00ED0749" w14:paraId="6070C13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57BEC84" w14:textId="77777777" w:rsidR="0009026A" w:rsidRPr="00ED0749" w:rsidRDefault="0009026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E2D4CB5" w14:textId="77777777" w:rsidR="0009026A" w:rsidRPr="00ED0749" w:rsidRDefault="0009026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AE4A3E7" w14:textId="77777777" w:rsidR="0009026A" w:rsidRPr="00ED0749" w:rsidRDefault="0009026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0B03A68" w14:textId="77777777" w:rsidR="0009026A" w:rsidRPr="00ED0749" w:rsidRDefault="0009026A" w:rsidP="00DF1147">
          <w:pPr>
            <w:pStyle w:val="TBEntRefer"/>
            <w:rPr>
              <w:sz w:val="2"/>
              <w:szCs w:val="2"/>
            </w:rPr>
          </w:pPr>
        </w:p>
        <w:p w14:paraId="63BD9E2B" w14:textId="77777777" w:rsidR="0009026A" w:rsidRPr="00DD01AC" w:rsidRDefault="0009026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9026A" w:rsidRPr="00133225" w14:paraId="7DBE4E0E" w14:textId="77777777" w:rsidTr="001E5BC3">
            <w:trPr>
              <w:jc w:val="center"/>
            </w:trPr>
            <w:tc>
              <w:tcPr>
                <w:tcW w:w="9645" w:type="dxa"/>
              </w:tcPr>
              <w:p w14:paraId="7C69B128" w14:textId="77777777" w:rsidR="0009026A" w:rsidRPr="00C4351E" w:rsidRDefault="0009026A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09026A" w:rsidRPr="007D53AD" w14:paraId="15F861EA" w14:textId="77777777" w:rsidTr="001E5BC3">
            <w:trPr>
              <w:jc w:val="center"/>
            </w:trPr>
            <w:tc>
              <w:tcPr>
                <w:tcW w:w="9645" w:type="dxa"/>
              </w:tcPr>
              <w:p w14:paraId="08C5591D" w14:textId="77777777" w:rsidR="0009026A" w:rsidRPr="007D53AD" w:rsidRDefault="0009026A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09026A" w:rsidRPr="007D53AD" w14:paraId="1101E5EC" w14:textId="77777777" w:rsidTr="001E5BC3">
            <w:trPr>
              <w:jc w:val="center"/>
            </w:trPr>
            <w:tc>
              <w:tcPr>
                <w:tcW w:w="9645" w:type="dxa"/>
              </w:tcPr>
              <w:p w14:paraId="74D10035" w14:textId="77777777" w:rsidR="0009026A" w:rsidRPr="006368AC" w:rsidRDefault="0009026A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09026A" w:rsidRPr="007D53AD" w14:paraId="3890AF72" w14:textId="77777777" w:rsidTr="001E5BC3">
            <w:trPr>
              <w:jc w:val="center"/>
            </w:trPr>
            <w:tc>
              <w:tcPr>
                <w:tcW w:w="9645" w:type="dxa"/>
              </w:tcPr>
              <w:p w14:paraId="10DE3B2C" w14:textId="77777777" w:rsidR="0009026A" w:rsidRPr="006368AC" w:rsidRDefault="0009026A" w:rsidP="008639D3">
                <w:pPr>
                  <w:pStyle w:val="TBTableText"/>
                </w:pPr>
                <w:r>
                  <w:t>29 ianuarie 2026 (10.30)</w:t>
                </w:r>
              </w:p>
            </w:tc>
          </w:tr>
        </w:tbl>
        <w:p w14:paraId="21A7858D" w14:textId="77777777" w:rsidR="0009026A" w:rsidRPr="008C6FD6" w:rsidRDefault="0009026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2633C26" w14:textId="77777777" w:rsidR="00BC0BB4" w:rsidRPr="0009026A" w:rsidRDefault="00BC0BB4" w:rsidP="00BC0BB4">
      <w:pPr>
        <w:spacing w:after="120"/>
        <w:rPr>
          <w:b/>
          <w:bCs/>
          <w:u w:val="single"/>
        </w:rPr>
      </w:pPr>
      <w:r w:rsidRPr="0009026A">
        <w:rPr>
          <w:b/>
          <w:u w:val="single"/>
        </w:rPr>
        <w:t>Format 1+2+1 (+2 în sala de audiție)</w:t>
      </w:r>
    </w:p>
    <w:tbl>
      <w:tblPr>
        <w:tblStyle w:val="TableGrid4"/>
        <w:tblW w:w="9723" w:type="dxa"/>
        <w:jc w:val="center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888"/>
        <w:gridCol w:w="737"/>
        <w:gridCol w:w="2098"/>
      </w:tblGrid>
      <w:tr w:rsidR="00035BB7" w:rsidRPr="0009026A" w14:paraId="03B56A58" w14:textId="77777777" w:rsidTr="00D97584">
        <w:trPr>
          <w:jc w:val="center"/>
        </w:trPr>
        <w:tc>
          <w:tcPr>
            <w:tcW w:w="6888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4073D1F" w14:textId="77777777" w:rsidR="00035BB7" w:rsidRPr="0009026A" w:rsidRDefault="00035BB7" w:rsidP="00D97584">
            <w:pPr>
              <w:ind w:hanging="116"/>
              <w:rPr>
                <w:szCs w:val="22"/>
              </w:rPr>
            </w:pPr>
            <w:r w:rsidRPr="0009026A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C09466" w14:textId="77777777" w:rsidR="00035BB7" w:rsidRPr="0009026A" w:rsidRDefault="00035BB7" w:rsidP="00D97584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09D822" w14:textId="77777777" w:rsidR="00035BB7" w:rsidRPr="0009026A" w:rsidRDefault="00035BB7" w:rsidP="00D97584">
            <w:pPr>
              <w:rPr>
                <w:szCs w:val="24"/>
              </w:rPr>
            </w:pPr>
          </w:p>
        </w:tc>
      </w:tr>
      <w:tr w:rsidR="00035BB7" w:rsidRPr="0009026A" w14:paraId="1C739736" w14:textId="77777777" w:rsidTr="00D97584">
        <w:trPr>
          <w:jc w:val="center"/>
        </w:trPr>
        <w:tc>
          <w:tcPr>
            <w:tcW w:w="6888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1BD6B36" w14:textId="77777777" w:rsidR="00035BB7" w:rsidRPr="0009026A" w:rsidRDefault="00035BB7" w:rsidP="00D97584">
            <w:pPr>
              <w:ind w:hanging="116"/>
              <w:rPr>
                <w:szCs w:val="24"/>
              </w:rPr>
            </w:pPr>
            <w:r w:rsidRPr="0009026A">
              <w:t>(posibil) Aprobarea punctelor „A”</w:t>
            </w:r>
          </w:p>
          <w:p w14:paraId="3AC6EE21" w14:textId="77777777" w:rsidR="00035BB7" w:rsidRPr="0009026A" w:rsidRDefault="00035BB7" w:rsidP="00035BB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567" w:hanging="567"/>
              <w:contextualSpacing w:val="0"/>
            </w:pPr>
            <w:r w:rsidRPr="0009026A">
              <w:t>Lista fără caracter legislativ</w:t>
            </w:r>
          </w:p>
          <w:p w14:paraId="7CAA36F6" w14:textId="77777777" w:rsidR="00035BB7" w:rsidRPr="0009026A" w:rsidRDefault="00035BB7" w:rsidP="00035BB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567" w:hanging="567"/>
              <w:contextualSpacing w:val="0"/>
            </w:pPr>
            <w:r w:rsidRPr="0009026A"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0B6671" w14:textId="77777777" w:rsidR="00035BB7" w:rsidRPr="0009026A" w:rsidRDefault="00035BB7" w:rsidP="00D97584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65C642" w14:textId="77777777" w:rsidR="00035BB7" w:rsidRPr="0009026A" w:rsidRDefault="00035BB7" w:rsidP="00D97584">
            <w:pPr>
              <w:rPr>
                <w:szCs w:val="24"/>
              </w:rPr>
            </w:pPr>
          </w:p>
        </w:tc>
      </w:tr>
    </w:tbl>
    <w:p w14:paraId="197CC62A" w14:textId="77777777" w:rsidR="00035BB7" w:rsidRPr="0009026A" w:rsidRDefault="00035BB7" w:rsidP="00035BB7">
      <w:pPr>
        <w:spacing w:before="360"/>
        <w:jc w:val="center"/>
        <w:rPr>
          <w:rFonts w:eastAsia="Calibri"/>
          <w:b/>
          <w:bCs/>
          <w:u w:val="single"/>
        </w:rPr>
      </w:pPr>
      <w:r w:rsidRPr="0009026A">
        <w:rPr>
          <w:b/>
          <w:u w:val="single"/>
        </w:rPr>
        <w:t>Activități fără caracter legislativ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804"/>
        <w:gridCol w:w="709"/>
        <w:gridCol w:w="2126"/>
      </w:tblGrid>
      <w:tr w:rsidR="00035BB7" w:rsidRPr="0009026A" w14:paraId="39D3A239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CB010A" w14:textId="77777777" w:rsidR="00035BB7" w:rsidRPr="0009026A" w:rsidRDefault="00035BB7" w:rsidP="00D97584">
            <w:pPr>
              <w:rPr>
                <w:szCs w:val="24"/>
              </w:rPr>
            </w:pPr>
            <w:r w:rsidRPr="0009026A">
              <w:t>Afaceri curente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F3B6EC" w14:textId="77777777" w:rsidR="00035BB7" w:rsidRPr="0009026A" w:rsidRDefault="00035BB7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BD50DA" w14:textId="77777777" w:rsidR="00035BB7" w:rsidRPr="0009026A" w:rsidRDefault="00035BB7" w:rsidP="00D97584">
            <w:pPr>
              <w:rPr>
                <w:szCs w:val="24"/>
              </w:rPr>
            </w:pPr>
          </w:p>
        </w:tc>
      </w:tr>
      <w:tr w:rsidR="00035BB7" w:rsidRPr="0009026A" w14:paraId="231B89DF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03352F" w14:textId="77777777" w:rsidR="00035BB7" w:rsidRPr="0009026A" w:rsidRDefault="00035BB7" w:rsidP="00D97584">
            <w:pPr>
              <w:rPr>
                <w:szCs w:val="24"/>
              </w:rPr>
            </w:pPr>
            <w:r w:rsidRPr="0009026A">
              <w:t>Războiul de agresiune al Rusiei împotriva Ucrainei</w:t>
            </w:r>
          </w:p>
          <w:p w14:paraId="211C02B3" w14:textId="77777777" w:rsidR="00035BB7" w:rsidRPr="0009026A" w:rsidRDefault="00035BB7" w:rsidP="00D97584">
            <w:pPr>
              <w:rPr>
                <w:i/>
                <w:iCs/>
                <w:szCs w:val="24"/>
              </w:rPr>
            </w:pPr>
            <w:r w:rsidRPr="0009026A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A05076" w14:textId="77777777" w:rsidR="00035BB7" w:rsidRPr="0009026A" w:rsidRDefault="00035BB7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3BAAFE" w14:textId="77777777" w:rsidR="00035BB7" w:rsidRPr="0009026A" w:rsidRDefault="00035BB7" w:rsidP="00D97584">
            <w:pPr>
              <w:rPr>
                <w:szCs w:val="24"/>
              </w:rPr>
            </w:pPr>
          </w:p>
        </w:tc>
      </w:tr>
      <w:tr w:rsidR="00035BB7" w:rsidRPr="0009026A" w14:paraId="2D559FB2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85014F" w14:textId="77777777" w:rsidR="00035BB7" w:rsidRPr="0009026A" w:rsidRDefault="00035BB7" w:rsidP="00D97584">
            <w:pPr>
              <w:rPr>
                <w:szCs w:val="24"/>
              </w:rPr>
            </w:pPr>
            <w:r w:rsidRPr="0009026A">
              <w:t>Situația din Orientul Mijlociu</w:t>
            </w:r>
          </w:p>
          <w:p w14:paraId="7390279C" w14:textId="77777777" w:rsidR="00035BB7" w:rsidRPr="0009026A" w:rsidRDefault="00035BB7" w:rsidP="00D97584">
            <w:pPr>
              <w:rPr>
                <w:szCs w:val="24"/>
              </w:rPr>
            </w:pPr>
            <w:r w:rsidRPr="0009026A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4C8BDF" w14:textId="77777777" w:rsidR="00035BB7" w:rsidRPr="0009026A" w:rsidRDefault="00035BB7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9EE220" w14:textId="77777777" w:rsidR="00035BB7" w:rsidRPr="0009026A" w:rsidRDefault="00035BB7" w:rsidP="00D97584">
            <w:pPr>
              <w:rPr>
                <w:szCs w:val="24"/>
              </w:rPr>
            </w:pPr>
          </w:p>
        </w:tc>
      </w:tr>
      <w:tr w:rsidR="00035BB7" w:rsidRPr="0009026A" w14:paraId="3EDCC9D8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DC40BC" w14:textId="77777777" w:rsidR="00035BB7" w:rsidRPr="0009026A" w:rsidRDefault="00035BB7" w:rsidP="00D97584">
            <w:pPr>
              <w:rPr>
                <w:szCs w:val="24"/>
              </w:rPr>
            </w:pPr>
            <w:r w:rsidRPr="0009026A">
              <w:t>Situația din regiunea Marilor Lacuri</w:t>
            </w:r>
          </w:p>
          <w:p w14:paraId="44AC5AAB" w14:textId="77777777" w:rsidR="00035BB7" w:rsidRPr="0009026A" w:rsidRDefault="00035BB7" w:rsidP="00D97584">
            <w:pPr>
              <w:rPr>
                <w:szCs w:val="24"/>
              </w:rPr>
            </w:pPr>
            <w:r w:rsidRPr="0009026A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1F1AF4" w14:textId="77777777" w:rsidR="00035BB7" w:rsidRPr="0009026A" w:rsidRDefault="00035BB7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59CB65" w14:textId="77777777" w:rsidR="00035BB7" w:rsidRPr="0009026A" w:rsidRDefault="00035BB7" w:rsidP="00D97584">
            <w:pPr>
              <w:rPr>
                <w:szCs w:val="24"/>
              </w:rPr>
            </w:pPr>
          </w:p>
        </w:tc>
      </w:tr>
      <w:tr w:rsidR="00035BB7" w:rsidRPr="0009026A" w14:paraId="2F96709E" w14:textId="77777777" w:rsidTr="00D97584">
        <w:tc>
          <w:tcPr>
            <w:tcW w:w="6804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382987" w14:textId="77777777" w:rsidR="00035BB7" w:rsidRPr="0009026A" w:rsidRDefault="00035BB7" w:rsidP="00D97584">
            <w:pPr>
              <w:rPr>
                <w:szCs w:val="24"/>
              </w:rPr>
            </w:pPr>
            <w:r w:rsidRPr="0009026A"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9DF384" w14:textId="77777777" w:rsidR="00035BB7" w:rsidRPr="0009026A" w:rsidRDefault="00035BB7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93CFC4" w14:textId="77777777" w:rsidR="00035BB7" w:rsidRPr="0009026A" w:rsidRDefault="00035BB7" w:rsidP="00D97584">
            <w:pPr>
              <w:rPr>
                <w:szCs w:val="24"/>
              </w:rPr>
            </w:pPr>
          </w:p>
        </w:tc>
      </w:tr>
    </w:tbl>
    <w:p w14:paraId="396B173E" w14:textId="77777777" w:rsidR="00043103" w:rsidRPr="0009026A" w:rsidRDefault="00043103" w:rsidP="005148E2">
      <w:pPr>
        <w:pStyle w:val="Jardin"/>
        <w:pageBreakBefore/>
      </w:pPr>
      <w:r w:rsidRPr="0009026A">
        <w:lastRenderedPageBreak/>
        <w:t>o</w:t>
      </w:r>
    </w:p>
    <w:p w14:paraId="5C67880D" w14:textId="77777777" w:rsidR="00043103" w:rsidRPr="0009026A" w:rsidRDefault="00043103" w:rsidP="00043103">
      <w:pPr>
        <w:pStyle w:val="Jardin"/>
      </w:pPr>
      <w:r w:rsidRPr="0009026A">
        <w:t>o</w:t>
      </w:r>
      <w:r w:rsidRPr="0009026A">
        <w:tab/>
      </w:r>
      <w:proofErr w:type="spellStart"/>
      <w:r w:rsidRPr="0009026A">
        <w:t>o</w:t>
      </w:r>
      <w:proofErr w:type="spellEnd"/>
    </w:p>
    <w:p w14:paraId="0ADB5575" w14:textId="77777777" w:rsidR="00043103" w:rsidRPr="0009026A" w:rsidRDefault="00043103" w:rsidP="00043103">
      <w:pPr>
        <w:spacing w:before="120" w:line="360" w:lineRule="auto"/>
        <w:rPr>
          <w:rFonts w:asciiTheme="majorBidi" w:hAnsiTheme="majorBidi" w:cstheme="majorBidi"/>
          <w:b/>
          <w:bCs/>
          <w:szCs w:val="24"/>
        </w:rPr>
      </w:pPr>
      <w:r w:rsidRPr="0009026A">
        <w:rPr>
          <w:rFonts w:asciiTheme="majorBidi" w:hAnsiTheme="majorBidi"/>
          <w:b/>
          <w:u w:val="single"/>
        </w:rPr>
        <w:t>p.m.</w:t>
      </w:r>
      <w:r w:rsidRPr="0009026A">
        <w:rPr>
          <w:rFonts w:asciiTheme="majorBidi" w:hAnsiTheme="majorBidi"/>
          <w:b/>
        </w:rPr>
        <w:t>:</w:t>
      </w:r>
    </w:p>
    <w:p w14:paraId="1B6A3136" w14:textId="77777777" w:rsidR="00626E7F" w:rsidRPr="0009026A" w:rsidRDefault="00626E7F" w:rsidP="00043103">
      <w:pPr>
        <w:spacing w:before="120" w:line="360" w:lineRule="auto"/>
        <w:rPr>
          <w:rFonts w:asciiTheme="majorBidi" w:hAnsiTheme="majorBidi" w:cstheme="majorBidi"/>
          <w:szCs w:val="24"/>
          <w:u w:val="single"/>
        </w:rPr>
      </w:pPr>
      <w:r w:rsidRPr="0009026A">
        <w:rPr>
          <w:rFonts w:asciiTheme="majorBidi" w:hAnsiTheme="majorBidi"/>
        </w:rPr>
        <w:t>Schimb de opinii informal: perspectiva pentru 2026</w:t>
      </w:r>
    </w:p>
    <w:p w14:paraId="53EEB7F0" w14:textId="77777777" w:rsidR="00043103" w:rsidRPr="0009026A" w:rsidRDefault="00864596" w:rsidP="0009026A">
      <w:pPr>
        <w:keepNext/>
        <w:spacing w:line="360" w:lineRule="auto"/>
        <w:rPr>
          <w:szCs w:val="24"/>
        </w:rPr>
      </w:pPr>
      <w:r w:rsidRPr="0009026A">
        <w:t>Prânz cu Înaltul Comisar al ONU pentru Drepturile Omului</w:t>
      </w:r>
    </w:p>
    <w:p w14:paraId="08134B6E" w14:textId="77777777" w:rsidR="001B060D" w:rsidRPr="0009026A" w:rsidRDefault="001B060D" w:rsidP="001B060D">
      <w:pPr>
        <w:pStyle w:val="FinalLine"/>
      </w:pPr>
    </w:p>
    <w:p w14:paraId="67417B3F" w14:textId="77777777" w:rsidR="00772954" w:rsidRPr="001B060D" w:rsidRDefault="001B060D" w:rsidP="001B060D">
      <w:pPr>
        <w:pStyle w:val="NB"/>
      </w:pPr>
      <w:r w:rsidRPr="0009026A">
        <w:t>N.B.:</w:t>
      </w:r>
      <w:r w:rsidRPr="0009026A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0902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70EF" w14:textId="77777777" w:rsidR="002B19EF" w:rsidRDefault="002B19EF" w:rsidP="00B5488B">
      <w:r>
        <w:separator/>
      </w:r>
    </w:p>
  </w:endnote>
  <w:endnote w:type="continuationSeparator" w:id="0">
    <w:p w14:paraId="683F97DE" w14:textId="77777777" w:rsidR="002B19EF" w:rsidRDefault="002B19E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0610" w14:textId="77777777" w:rsidR="0009026A" w:rsidRPr="0009026A" w:rsidRDefault="0009026A" w:rsidP="000902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9026A" w:rsidRPr="00D94637" w14:paraId="4533DF0D" w14:textId="77777777" w:rsidTr="0009026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B7F1420" w14:textId="77777777" w:rsidR="0009026A" w:rsidRPr="00D94637" w:rsidRDefault="0009026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09026A" w:rsidRPr="00B310DC" w14:paraId="00C6FC1D" w14:textId="77777777" w:rsidTr="0009026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200BDE0" w14:textId="61194D3D" w:rsidR="0009026A" w:rsidRPr="00AD7BF2" w:rsidRDefault="0009026A" w:rsidP="004F54B2">
          <w:pPr>
            <w:pStyle w:val="FooterText"/>
          </w:pPr>
          <w:r>
            <w:t>CM 1008/26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1813782" w14:textId="77777777" w:rsidR="0009026A" w:rsidRPr="00AD7BF2" w:rsidRDefault="0009026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53B36E3" w14:textId="77777777" w:rsidR="0009026A" w:rsidRPr="002511D8" w:rsidRDefault="0009026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BB5994C" w14:textId="3DADBA7D" w:rsidR="0009026A" w:rsidRPr="00B310DC" w:rsidRDefault="0009026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9026A" w:rsidRPr="00D94637" w14:paraId="703BF7DA" w14:textId="77777777" w:rsidTr="0009026A">
      <w:trPr>
        <w:jc w:val="center"/>
      </w:trPr>
      <w:tc>
        <w:tcPr>
          <w:tcW w:w="1774" w:type="pct"/>
          <w:shd w:val="clear" w:color="auto" w:fill="auto"/>
        </w:tcPr>
        <w:p w14:paraId="6CC28F9E" w14:textId="690964F0" w:rsidR="0009026A" w:rsidRPr="00AD7BF2" w:rsidRDefault="0009026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F0C8B3E" w14:textId="43CDA7A3" w:rsidR="0009026A" w:rsidRPr="00AD7BF2" w:rsidRDefault="0009026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F46D604" w14:textId="2D3C7135" w:rsidR="0009026A" w:rsidRPr="00D94637" w:rsidRDefault="0009026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B8D211B" w14:textId="7AAFF199" w:rsidR="0009026A" w:rsidRPr="00695BAF" w:rsidRDefault="0009026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4D345230" w14:textId="77777777" w:rsidR="0009026A" w:rsidRPr="0009026A" w:rsidRDefault="0009026A" w:rsidP="0009026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09026A" w:rsidRPr="00D94637" w14:paraId="58410D30" w14:textId="77777777" w:rsidTr="0009026A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406E9B8" w14:textId="77777777" w:rsidR="0009026A" w:rsidRPr="00D94637" w:rsidRDefault="0009026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09026A" w:rsidRPr="00B310DC" w14:paraId="569029A1" w14:textId="77777777" w:rsidTr="0009026A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2A3C001" w14:textId="5338BB18" w:rsidR="0009026A" w:rsidRPr="00AD7BF2" w:rsidRDefault="0009026A" w:rsidP="00965E25">
          <w:pPr>
            <w:pStyle w:val="FooterText"/>
          </w:pPr>
          <w:r>
            <w:t>CM 1008/26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F09D0D5" w14:textId="77777777" w:rsidR="0009026A" w:rsidRPr="00AD7BF2" w:rsidRDefault="0009026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69D7FDA" w14:textId="77777777" w:rsidR="0009026A" w:rsidRPr="002511D8" w:rsidRDefault="0009026A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3EAD6E" w14:textId="34A94A94" w:rsidR="0009026A" w:rsidRPr="00B310DC" w:rsidRDefault="0009026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9026A" w:rsidRPr="00D94637" w14:paraId="7DA4F2AC" w14:textId="77777777" w:rsidTr="0009026A">
      <w:trPr>
        <w:jc w:val="center"/>
      </w:trPr>
      <w:tc>
        <w:tcPr>
          <w:tcW w:w="3230" w:type="pct"/>
          <w:gridSpan w:val="3"/>
          <w:shd w:val="clear" w:color="auto" w:fill="auto"/>
        </w:tcPr>
        <w:p w14:paraId="7399E911" w14:textId="6B054770" w:rsidR="0009026A" w:rsidRPr="00E37908" w:rsidRDefault="0009026A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728F1A5F" w14:textId="12404E78" w:rsidR="0009026A" w:rsidRPr="00D94637" w:rsidRDefault="0009026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6F3AF9C" w14:textId="0CAD1E19" w:rsidR="0009026A" w:rsidRPr="00695BAF" w:rsidRDefault="0009026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85C7A1E" w14:textId="77777777" w:rsidR="0009026A" w:rsidRPr="0009026A" w:rsidRDefault="0009026A" w:rsidP="0009026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B03A3" w14:textId="77777777" w:rsidR="002B19EF" w:rsidRDefault="002B19EF" w:rsidP="00B5488B">
      <w:r>
        <w:separator/>
      </w:r>
    </w:p>
  </w:footnote>
  <w:footnote w:type="continuationSeparator" w:id="0">
    <w:p w14:paraId="406E088A" w14:textId="77777777" w:rsidR="002B19EF" w:rsidRDefault="002B19EF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05E6" w14:textId="77777777" w:rsidR="0009026A" w:rsidRPr="0009026A" w:rsidRDefault="0009026A" w:rsidP="00090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D2F6" w14:textId="37C09EC5" w:rsidR="0009026A" w:rsidRPr="0009026A" w:rsidRDefault="0009026A" w:rsidP="0009026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445C" w14:textId="556A24BE" w:rsidR="0009026A" w:rsidRPr="0009026A" w:rsidRDefault="0009026A" w:rsidP="0009026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6FB1C48"/>
    <w:multiLevelType w:val="hybridMultilevel"/>
    <w:tmpl w:val="3C4E09BA"/>
    <w:lvl w:ilvl="0" w:tplc="080C0017">
      <w:start w:val="1"/>
      <w:numFmt w:val="lowerLetter"/>
      <w:lvlText w:val="%1)"/>
      <w:lvlJc w:val="left"/>
      <w:pPr>
        <w:ind w:left="604" w:hanging="360"/>
      </w:pPr>
    </w:lvl>
    <w:lvl w:ilvl="1" w:tplc="08090019" w:tentative="1">
      <w:start w:val="1"/>
      <w:numFmt w:val="lowerLetter"/>
      <w:lvlText w:val="%2."/>
      <w:lvlJc w:val="left"/>
      <w:pPr>
        <w:ind w:left="1324" w:hanging="360"/>
      </w:pPr>
    </w:lvl>
    <w:lvl w:ilvl="2" w:tplc="0809001B" w:tentative="1">
      <w:start w:val="1"/>
      <w:numFmt w:val="lowerRoman"/>
      <w:lvlText w:val="%3."/>
      <w:lvlJc w:val="right"/>
      <w:pPr>
        <w:ind w:left="2044" w:hanging="180"/>
      </w:pPr>
    </w:lvl>
    <w:lvl w:ilvl="3" w:tplc="0809000F" w:tentative="1">
      <w:start w:val="1"/>
      <w:numFmt w:val="decimal"/>
      <w:lvlText w:val="%4."/>
      <w:lvlJc w:val="left"/>
      <w:pPr>
        <w:ind w:left="2764" w:hanging="360"/>
      </w:pPr>
    </w:lvl>
    <w:lvl w:ilvl="4" w:tplc="08090019" w:tentative="1">
      <w:start w:val="1"/>
      <w:numFmt w:val="lowerLetter"/>
      <w:lvlText w:val="%5."/>
      <w:lvlJc w:val="left"/>
      <w:pPr>
        <w:ind w:left="3484" w:hanging="360"/>
      </w:pPr>
    </w:lvl>
    <w:lvl w:ilvl="5" w:tplc="0809001B" w:tentative="1">
      <w:start w:val="1"/>
      <w:numFmt w:val="lowerRoman"/>
      <w:lvlText w:val="%6."/>
      <w:lvlJc w:val="right"/>
      <w:pPr>
        <w:ind w:left="4204" w:hanging="180"/>
      </w:pPr>
    </w:lvl>
    <w:lvl w:ilvl="6" w:tplc="0809000F" w:tentative="1">
      <w:start w:val="1"/>
      <w:numFmt w:val="decimal"/>
      <w:lvlText w:val="%7."/>
      <w:lvlJc w:val="left"/>
      <w:pPr>
        <w:ind w:left="4924" w:hanging="360"/>
      </w:pPr>
    </w:lvl>
    <w:lvl w:ilvl="7" w:tplc="08090019" w:tentative="1">
      <w:start w:val="1"/>
      <w:numFmt w:val="lowerLetter"/>
      <w:lvlText w:val="%8."/>
      <w:lvlJc w:val="left"/>
      <w:pPr>
        <w:ind w:left="5644" w:hanging="360"/>
      </w:pPr>
    </w:lvl>
    <w:lvl w:ilvl="8" w:tplc="08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637709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Formatting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56723486374226976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14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008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0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1-29T10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a94eaeb89bce65e223f5f9e307a9472b451ccb902cc7022e51b8c1b611a16d2"/>
  </w:docVars>
  <w:rsids>
    <w:rsidRoot w:val="001B060D"/>
    <w:rsid w:val="00035BB7"/>
    <w:rsid w:val="00043103"/>
    <w:rsid w:val="0007600C"/>
    <w:rsid w:val="0009026A"/>
    <w:rsid w:val="000E2267"/>
    <w:rsid w:val="000E62F3"/>
    <w:rsid w:val="001208A4"/>
    <w:rsid w:val="00156D2F"/>
    <w:rsid w:val="001A0087"/>
    <w:rsid w:val="001B060D"/>
    <w:rsid w:val="002B19EF"/>
    <w:rsid w:val="002B7630"/>
    <w:rsid w:val="002C0E61"/>
    <w:rsid w:val="002C5C87"/>
    <w:rsid w:val="002D6DF2"/>
    <w:rsid w:val="00315452"/>
    <w:rsid w:val="00326C08"/>
    <w:rsid w:val="00350C40"/>
    <w:rsid w:val="003802A8"/>
    <w:rsid w:val="003D040A"/>
    <w:rsid w:val="00402488"/>
    <w:rsid w:val="00442CAD"/>
    <w:rsid w:val="00484D69"/>
    <w:rsid w:val="00493411"/>
    <w:rsid w:val="004C60B7"/>
    <w:rsid w:val="005148E2"/>
    <w:rsid w:val="00516999"/>
    <w:rsid w:val="00546854"/>
    <w:rsid w:val="0056107B"/>
    <w:rsid w:val="005A5570"/>
    <w:rsid w:val="005C3952"/>
    <w:rsid w:val="006213F4"/>
    <w:rsid w:val="00626E7F"/>
    <w:rsid w:val="00684F05"/>
    <w:rsid w:val="006A0129"/>
    <w:rsid w:val="006D2414"/>
    <w:rsid w:val="007010AE"/>
    <w:rsid w:val="00723B34"/>
    <w:rsid w:val="007404C0"/>
    <w:rsid w:val="00741DC3"/>
    <w:rsid w:val="00745D84"/>
    <w:rsid w:val="00752A37"/>
    <w:rsid w:val="007607EA"/>
    <w:rsid w:val="00772954"/>
    <w:rsid w:val="00786B8C"/>
    <w:rsid w:val="008146F9"/>
    <w:rsid w:val="00864596"/>
    <w:rsid w:val="008B6E44"/>
    <w:rsid w:val="008F65FB"/>
    <w:rsid w:val="00904856"/>
    <w:rsid w:val="00911384"/>
    <w:rsid w:val="009860AE"/>
    <w:rsid w:val="0098682D"/>
    <w:rsid w:val="009930AF"/>
    <w:rsid w:val="009F2E0E"/>
    <w:rsid w:val="00A31007"/>
    <w:rsid w:val="00A36741"/>
    <w:rsid w:val="00A55ED0"/>
    <w:rsid w:val="00AD3C13"/>
    <w:rsid w:val="00B5488B"/>
    <w:rsid w:val="00BC0BB4"/>
    <w:rsid w:val="00BC3EC8"/>
    <w:rsid w:val="00BD729D"/>
    <w:rsid w:val="00C02778"/>
    <w:rsid w:val="00C24D81"/>
    <w:rsid w:val="00C43837"/>
    <w:rsid w:val="00CC013E"/>
    <w:rsid w:val="00D03114"/>
    <w:rsid w:val="00D64B12"/>
    <w:rsid w:val="00D91B2A"/>
    <w:rsid w:val="00D95441"/>
    <w:rsid w:val="00DB0576"/>
    <w:rsid w:val="00DB2B82"/>
    <w:rsid w:val="00DF7902"/>
    <w:rsid w:val="00E73994"/>
    <w:rsid w:val="00E8251D"/>
    <w:rsid w:val="00E92804"/>
    <w:rsid w:val="00EE3B78"/>
    <w:rsid w:val="00EE528D"/>
    <w:rsid w:val="00EE58DE"/>
    <w:rsid w:val="00EF7562"/>
    <w:rsid w:val="00F67D61"/>
    <w:rsid w:val="00FC549F"/>
    <w:rsid w:val="00FD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0B6C0"/>
  <w15:docId w15:val="{1F750FBA-6FB4-479C-BF53-595BE4F8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9026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9026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9026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9026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9026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9026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9026A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09026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9026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9026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09026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09026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035BB7"/>
    <w:pPr>
      <w:spacing w:after="200" w:line="276" w:lineRule="auto"/>
      <w:ind w:left="720"/>
      <w:contextualSpacing/>
    </w:pPr>
  </w:style>
  <w:style w:type="table" w:customStyle="1" w:styleId="TableGrid4">
    <w:name w:val="Table Grid4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35BB7"/>
    <w:rPr>
      <w:rFonts w:ascii="Times New Roman" w:hAnsi="Times New Roman" w:cs="Times New Roman"/>
      <w:sz w:val="24"/>
      <w:lang w:val="ro-RO" w:eastAsia="ro-RO" w:bidi="ro-RO"/>
    </w:rPr>
  </w:style>
  <w:style w:type="table" w:customStyle="1" w:styleId="TableGrid21">
    <w:name w:val="Table Grid21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6459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02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2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2A8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2A8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164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 Kasper (EEAS)</dc:creator>
  <cp:keywords/>
  <dc:description/>
  <cp:lastModifiedBy>TEODORESCU Luana</cp:lastModifiedBy>
  <cp:revision>3</cp:revision>
  <dcterms:created xsi:type="dcterms:W3CDTF">2026-01-15T07:15:00Z</dcterms:created>
  <dcterms:modified xsi:type="dcterms:W3CDTF">2026-01-15T07:54:00Z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20250718</vt:lpwstr>
  </property>
  <property fmtid="{D5CDD505-2E9C-101B-9397-08002B2CF9AE}" pid="3" name="Meeting Number">
    <vt:lpwstr>4150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2026-01-14T20:34:13Z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