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9.bin" ContentType="image/png"/>
  <Override PartName="/word/media/image10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76211158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51F06" w:rsidRPr="0056157B" w14:paraId="4768667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DD9CBB3" w14:textId="17D54166" w:rsidR="00B51F06" w:rsidRPr="0056157B" w:rsidRDefault="00B51F06" w:rsidP="00634DC7">
                <w:pPr>
                  <w:pStyle w:val="TBNormalTechnicalBlock"/>
                </w:pPr>
              </w:p>
            </w:tc>
          </w:tr>
          <w:tr w:rsidR="00B51F06" w:rsidRPr="0056157B" w14:paraId="3200385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B2FFEA3" w14:textId="77777777" w:rsidR="00B51F06" w:rsidRPr="0056157B" w:rsidRDefault="00B51F06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83F3999" wp14:editId="0C918BB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B485C0D" w14:textId="77777777" w:rsidR="00B51F06" w:rsidRPr="0056157B" w:rsidRDefault="00B51F06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B51F06" w:rsidRPr="00B84B6D" w14:paraId="72A0989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D7E1E5F" w14:textId="77777777" w:rsidR="00B51F06" w:rsidRPr="0056157B" w:rsidRDefault="00B51F06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A600843" w14:textId="77777777" w:rsidR="00B51F06" w:rsidRPr="0056157B" w:rsidRDefault="00B51F06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129E5CE" w14:textId="77777777" w:rsidR="00B51F06" w:rsidRPr="0056157B" w:rsidRDefault="00B51F06" w:rsidP="00233A0E">
                <w:pPr>
                  <w:pStyle w:val="TBNormalTechnicalBlock"/>
                  <w:rPr>
                    <w:b/>
                  </w:rPr>
                </w:pPr>
              </w:p>
              <w:p w14:paraId="4F61E63A" w14:textId="77777777" w:rsidR="00B51F06" w:rsidRDefault="00B51F06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ianuarie 2026</w:t>
                </w:r>
              </w:p>
              <w:p w14:paraId="79CA2977" w14:textId="77777777" w:rsidR="00B51F06" w:rsidRPr="0019440B" w:rsidRDefault="00B51F06" w:rsidP="00233A0E">
                <w:pPr>
                  <w:pStyle w:val="TBNormalTechnicalBlock"/>
                </w:pPr>
              </w:p>
              <w:p w14:paraId="5BA5B7BC" w14:textId="77777777" w:rsidR="00B51F06" w:rsidRDefault="00B51F06" w:rsidP="00233A0E">
                <w:pPr>
                  <w:pStyle w:val="TBNormalTechnicalBlock"/>
                </w:pPr>
                <w:r>
                  <w:t>CM 1044</w:t>
                </w:r>
                <w:r w:rsidRPr="0056157B">
                  <w:t>/</w:t>
                </w:r>
                <w:r>
                  <w:t>26</w:t>
                </w:r>
              </w:p>
              <w:p w14:paraId="7F868AB9" w14:textId="77777777" w:rsidR="00B51F06" w:rsidRDefault="00B51F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784DCD5" w14:textId="77777777" w:rsidR="00B51F06" w:rsidRDefault="00B51F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6F18BA82" w14:textId="77777777" w:rsidR="00B51F06" w:rsidRDefault="00B51F06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22B7F2FB" w14:textId="77777777" w:rsidR="00B51F06" w:rsidRPr="007C5B64" w:rsidRDefault="00B51F06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5F15470" w14:textId="77777777" w:rsidR="00B51F06" w:rsidRPr="009E0BE9" w:rsidRDefault="00B51F06" w:rsidP="00CD4D38">
                <w:pPr>
                  <w:pStyle w:val="TBDistrbMarkers"/>
                </w:pPr>
                <w:r>
                  <w:t>PARLNAT</w:t>
                </w:r>
              </w:p>
              <w:p w14:paraId="16410A95" w14:textId="77777777" w:rsidR="00B51F06" w:rsidRPr="009E0BE9" w:rsidRDefault="00B51F06" w:rsidP="00233A0E">
                <w:pPr>
                  <w:pStyle w:val="TBNormalTechnicalBlock"/>
                </w:pPr>
              </w:p>
              <w:p w14:paraId="583FAAF4" w14:textId="77777777" w:rsidR="00B51F06" w:rsidRPr="009E0BE9" w:rsidRDefault="00B51F06" w:rsidP="00233A0E">
                <w:pPr>
                  <w:pStyle w:val="TBNormalTechnicalBlock"/>
                </w:pPr>
              </w:p>
              <w:p w14:paraId="1D8E2EA8" w14:textId="77777777" w:rsidR="00B51F06" w:rsidRPr="009E0BE9" w:rsidRDefault="00B51F06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51F06" w:rsidRPr="00ED0749" w14:paraId="2961DEF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60B4748" w14:textId="77777777" w:rsidR="00B51F06" w:rsidRPr="00ED0749" w:rsidRDefault="00B51F06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9BA4808" w14:textId="77777777" w:rsidR="00B51F06" w:rsidRPr="00ED0749" w:rsidRDefault="00B51F06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A6A4190" w14:textId="77777777" w:rsidR="00B51F06" w:rsidRPr="00ED0749" w:rsidRDefault="00B51F06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AB2B525" w14:textId="77777777" w:rsidR="00B51F06" w:rsidRPr="00ED0749" w:rsidRDefault="00B51F06" w:rsidP="00DF1147">
          <w:pPr>
            <w:pStyle w:val="TBEntRefer"/>
            <w:rPr>
              <w:sz w:val="2"/>
              <w:szCs w:val="2"/>
            </w:rPr>
          </w:pPr>
        </w:p>
        <w:p w14:paraId="24DC0E01" w14:textId="77777777" w:rsidR="00B51F06" w:rsidRPr="00DD01AC" w:rsidRDefault="00B51F06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51F06" w:rsidRPr="00133225" w14:paraId="358BBED5" w14:textId="77777777" w:rsidTr="001E5BC3">
            <w:trPr>
              <w:jc w:val="center"/>
            </w:trPr>
            <w:tc>
              <w:tcPr>
                <w:tcW w:w="9645" w:type="dxa"/>
              </w:tcPr>
              <w:p w14:paraId="291213BB" w14:textId="77777777" w:rsidR="00B51F06" w:rsidRPr="00C4351E" w:rsidRDefault="00B51F06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B51F06" w:rsidRPr="007D53AD" w14:paraId="54CB97F9" w14:textId="77777777" w:rsidTr="001E5BC3">
            <w:trPr>
              <w:jc w:val="center"/>
            </w:trPr>
            <w:tc>
              <w:tcPr>
                <w:tcW w:w="9645" w:type="dxa"/>
              </w:tcPr>
              <w:p w14:paraId="4D24B94F" w14:textId="77777777" w:rsidR="00B51F06" w:rsidRDefault="00B51F06">
                <w:pPr>
                  <w:pStyle w:val="TBTableText"/>
                </w:pPr>
                <w:r>
                  <w:t>CONSILIUL UNIUNII EUROPENE</w:t>
                </w:r>
              </w:p>
              <w:p w14:paraId="14E5F3ED" w14:textId="77777777" w:rsidR="00B51F06" w:rsidRDefault="00B51F06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Agricultură </w:t>
                </w:r>
                <w:r>
                  <w:t xml:space="preserve">și </w:t>
                </w:r>
                <w:r>
                  <w:rPr>
                    <w:b/>
                  </w:rPr>
                  <w:t>pescuit</w:t>
                </w:r>
                <w:r>
                  <w:t>)</w:t>
                </w:r>
              </w:p>
            </w:tc>
          </w:tr>
          <w:tr w:rsidR="00B51F06" w:rsidRPr="007D53AD" w14:paraId="7BF8AE39" w14:textId="77777777" w:rsidTr="001E5BC3">
            <w:trPr>
              <w:jc w:val="center"/>
            </w:trPr>
            <w:tc>
              <w:tcPr>
                <w:tcW w:w="9645" w:type="dxa"/>
              </w:tcPr>
              <w:p w14:paraId="2192133C" w14:textId="77777777" w:rsidR="00B51F06" w:rsidRPr="006368AC" w:rsidRDefault="00B51F06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51F06" w:rsidRPr="007D53AD" w14:paraId="6540FBDF" w14:textId="77777777" w:rsidTr="001E5BC3">
            <w:trPr>
              <w:jc w:val="center"/>
            </w:trPr>
            <w:tc>
              <w:tcPr>
                <w:tcW w:w="9645" w:type="dxa"/>
              </w:tcPr>
              <w:p w14:paraId="0E40C136" w14:textId="77777777" w:rsidR="00B51F06" w:rsidRPr="006368AC" w:rsidRDefault="00B51F06" w:rsidP="008639D3">
                <w:pPr>
                  <w:pStyle w:val="TBTableText"/>
                </w:pPr>
                <w:r>
                  <w:t>26 ianuarie 2026 (10.00)</w:t>
                </w:r>
              </w:p>
            </w:tc>
          </w:tr>
        </w:tbl>
        <w:p w14:paraId="090B9041" w14:textId="77777777" w:rsidR="00B51F06" w:rsidRPr="008C6FD6" w:rsidRDefault="00B51F0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CC16FE" w14:paraId="579D84EB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06C89234" w14:textId="77777777" w:rsidR="00775234" w:rsidRPr="00CC16FE" w:rsidRDefault="00212B87" w:rsidP="00B13204">
            <w:pPr>
              <w:spacing w:after="120"/>
              <w:rPr>
                <w:u w:val="single"/>
              </w:rPr>
            </w:pPr>
            <w:r w:rsidRPr="00CC16FE">
              <w:rPr>
                <w:b/>
                <w:u w:val="single"/>
              </w:rPr>
              <w:t>Format</w:t>
            </w:r>
            <w:r w:rsidRPr="00CC16FE">
              <w:rPr>
                <w:u w:val="single"/>
              </w:rPr>
              <w:t xml:space="preserve">: </w:t>
            </w:r>
            <w:r w:rsidRPr="00CC16FE">
              <w:rPr>
                <w:b/>
                <w:u w:val="single"/>
              </w:rPr>
              <w:t>2+2 (+2 în sala de audiție)</w:t>
            </w:r>
          </w:p>
        </w:tc>
      </w:tr>
      <w:tr w:rsidR="00706A9C" w:rsidRPr="00CC16FE" w14:paraId="31ACFDB6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510115C5" w14:textId="77777777" w:rsidR="00706A9C" w:rsidRPr="00CC16FE" w:rsidRDefault="00706A9C" w:rsidP="00C93B8B">
            <w:r w:rsidRPr="00CC16FE">
              <w:t>Adoptarea ordinii de zi</w:t>
            </w:r>
          </w:p>
        </w:tc>
      </w:tr>
      <w:tr w:rsidR="00706A9C" w:rsidRPr="00CC16FE" w14:paraId="63A7C27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548DEC1C" w14:textId="77777777" w:rsidR="00706A9C" w:rsidRPr="00CC16FE" w:rsidRDefault="00856E65" w:rsidP="00A45E58">
            <w:r w:rsidRPr="00CC16FE">
              <w:t>(</w:t>
            </w:r>
            <w:r w:rsidRPr="00CC16FE">
              <w:rPr>
                <w:u w:val="single"/>
              </w:rPr>
              <w:t>posibil</w:t>
            </w:r>
            <w:r w:rsidRPr="00CC16FE">
              <w:t>) Aprobarea punctelor „A”</w:t>
            </w:r>
          </w:p>
        </w:tc>
      </w:tr>
      <w:tr w:rsidR="00706A9C" w:rsidRPr="00CC16FE" w14:paraId="5D298CD7" w14:textId="77777777" w:rsidTr="00A10D57">
        <w:tc>
          <w:tcPr>
            <w:tcW w:w="7030" w:type="dxa"/>
            <w:tcMar>
              <w:top w:w="284" w:type="dxa"/>
            </w:tcMar>
          </w:tcPr>
          <w:p w14:paraId="35DC3655" w14:textId="77777777" w:rsidR="00706A9C" w:rsidRPr="00CC16FE" w:rsidRDefault="00706A9C" w:rsidP="005E22F3">
            <w:pPr>
              <w:pStyle w:val="PointManual"/>
            </w:pPr>
            <w:r w:rsidRPr="00CC16FE">
              <w:t>a)</w:t>
            </w:r>
            <w:r w:rsidRPr="00CC16FE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C1D3252" w14:textId="77777777" w:rsidR="00706A9C" w:rsidRPr="00CC16FE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7204CA7" w14:textId="77777777" w:rsidR="00706A9C" w:rsidRPr="00CC16FE" w:rsidRDefault="00706A9C" w:rsidP="00A45E58"/>
        </w:tc>
      </w:tr>
      <w:tr w:rsidR="00B25BFE" w:rsidRPr="00CC16FE" w14:paraId="0682A96D" w14:textId="77777777" w:rsidTr="00A10D57">
        <w:tc>
          <w:tcPr>
            <w:tcW w:w="7030" w:type="dxa"/>
            <w:tcMar>
              <w:top w:w="284" w:type="dxa"/>
            </w:tcMar>
          </w:tcPr>
          <w:p w14:paraId="1E0CFCB5" w14:textId="77777777" w:rsidR="00B25BFE" w:rsidRPr="00CC16FE" w:rsidRDefault="00B25BFE" w:rsidP="005E22F3">
            <w:pPr>
              <w:pStyle w:val="PointManual"/>
            </w:pPr>
            <w:r w:rsidRPr="00CC16FE">
              <w:t>b)</w:t>
            </w:r>
            <w:r w:rsidRPr="00CC16FE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347751B" w14:textId="77777777" w:rsidR="00B25BFE" w:rsidRPr="00CC16FE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7648658" w14:textId="77777777" w:rsidR="00B25BFE" w:rsidRPr="00CC16FE" w:rsidRDefault="00B25BFE" w:rsidP="00A45E58"/>
        </w:tc>
      </w:tr>
    </w:tbl>
    <w:p w14:paraId="5DAA6AB3" w14:textId="77777777" w:rsidR="00B646CF" w:rsidRPr="00CC16FE" w:rsidRDefault="00B646CF" w:rsidP="00B646CF">
      <w:pPr>
        <w:spacing w:before="360"/>
        <w:rPr>
          <w:rFonts w:eastAsia="Calibri"/>
          <w:bCs/>
          <w:u w:val="single"/>
        </w:rPr>
      </w:pPr>
      <w:r w:rsidRPr="00CC16FE">
        <w:rPr>
          <w:u w:val="single"/>
        </w:rPr>
        <w:t>AGRICULTURĂ ȘI PESCUIT</w:t>
      </w:r>
    </w:p>
    <w:p w14:paraId="6DCC4664" w14:textId="77777777" w:rsidR="0012450F" w:rsidRPr="00CC16FE" w:rsidRDefault="0012450F" w:rsidP="0012450F">
      <w:pPr>
        <w:spacing w:before="480"/>
        <w:rPr>
          <w:b/>
          <w:bCs/>
          <w:u w:val="single"/>
        </w:rPr>
      </w:pPr>
      <w:r w:rsidRPr="00CC16FE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CC16FE" w14:paraId="7C207126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B563B6" w14:textId="77777777" w:rsidR="0012450F" w:rsidRPr="00CC16FE" w:rsidRDefault="0012450F" w:rsidP="006A04D9">
            <w:bookmarkStart w:id="0" w:name="_Hlk196465833"/>
            <w:r w:rsidRPr="00CC16FE">
              <w:t>Programul de lucru al președinției</w:t>
            </w:r>
          </w:p>
          <w:p w14:paraId="59BF20D8" w14:textId="77777777" w:rsidR="0012450F" w:rsidRPr="00CC16FE" w:rsidRDefault="0012450F" w:rsidP="006A04D9">
            <w:pPr>
              <w:ind w:left="567" w:hanging="567"/>
              <w:contextualSpacing/>
            </w:pPr>
            <w:r w:rsidRPr="00CC16FE">
              <w:rPr>
                <w:i/>
              </w:rPr>
              <w:t>Prezentare din partea președinției</w:t>
            </w:r>
            <w:bookmarkEnd w:id="0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5BF59C" w14:textId="77777777" w:rsidR="0012450F" w:rsidRPr="00CC16FE" w:rsidRDefault="0012450F" w:rsidP="006A04D9">
            <w:pPr>
              <w:pStyle w:val="NormalRight"/>
              <w:rPr>
                <w:noProof/>
              </w:rPr>
            </w:pPr>
            <w:r w:rsidRPr="00CC16FE">
              <w:rPr>
                <w:noProof/>
              </w:rPr>
              <w:drawing>
                <wp:inline distT="0" distB="0" distL="0" distR="0" wp14:anchorId="717CB4F5" wp14:editId="583708FF">
                  <wp:extent cx="175260" cy="175260"/>
                  <wp:effectExtent l="0" t="0" r="15240" b="15240"/>
                  <wp:docPr id="839727321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EA0DCE" w14:textId="77777777" w:rsidR="0012450F" w:rsidRPr="00CC16FE" w:rsidRDefault="0012450F" w:rsidP="006A04D9">
            <w:pPr>
              <w:rPr>
                <w:szCs w:val="24"/>
              </w:rPr>
            </w:pPr>
          </w:p>
        </w:tc>
      </w:tr>
      <w:tr w:rsidR="0012450F" w:rsidRPr="00CC16FE" w14:paraId="17D81C36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A1AC6E" w14:textId="77777777" w:rsidR="0012450F" w:rsidRPr="00CC16FE" w:rsidRDefault="0012450F" w:rsidP="0012450F">
            <w:r w:rsidRPr="00CC16FE">
              <w:t>Strategia UE în domeniul bioeconomiei: aspecte legate de agricultură, silvicultură și pescuit</w:t>
            </w:r>
          </w:p>
          <w:p w14:paraId="6C60A18B" w14:textId="77777777" w:rsidR="0012450F" w:rsidRPr="00CC16FE" w:rsidRDefault="0012450F" w:rsidP="0012450F">
            <w:pPr>
              <w:rPr>
                <w:b/>
                <w:bCs/>
                <w:i/>
                <w:iCs/>
              </w:rPr>
            </w:pPr>
            <w:r w:rsidRPr="00CC16FE">
              <w:rPr>
                <w:i/>
              </w:rPr>
              <w:t>Prezentare din partea Comisiei</w:t>
            </w:r>
          </w:p>
          <w:p w14:paraId="52224A6E" w14:textId="77777777" w:rsidR="0012450F" w:rsidRPr="00CC16FE" w:rsidRDefault="0012450F" w:rsidP="0012450F">
            <w:r w:rsidRPr="00CC16F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8E3E66" w14:textId="77777777" w:rsidR="0012450F" w:rsidRPr="00CC16FE" w:rsidRDefault="0012450F" w:rsidP="006A04D9">
            <w:pPr>
              <w:pStyle w:val="NormalRight"/>
              <w:rPr>
                <w:noProof/>
              </w:rPr>
            </w:pPr>
            <w:r w:rsidRPr="00CC16FE">
              <w:rPr>
                <w:noProof/>
              </w:rPr>
              <w:drawing>
                <wp:inline distT="0" distB="0" distL="0" distR="0" wp14:anchorId="5261115A" wp14:editId="70E3870E">
                  <wp:extent cx="175260" cy="175260"/>
                  <wp:effectExtent l="0" t="0" r="15240" b="15240"/>
                  <wp:docPr id="536018474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FC79C3" w14:textId="77777777" w:rsidR="0012450F" w:rsidRPr="00CC16FE" w:rsidRDefault="0012450F" w:rsidP="006A04D9">
            <w:pPr>
              <w:rPr>
                <w:szCs w:val="24"/>
              </w:rPr>
            </w:pPr>
          </w:p>
        </w:tc>
      </w:tr>
    </w:tbl>
    <w:p w14:paraId="58BF0C72" w14:textId="77777777" w:rsidR="0012450F" w:rsidRPr="00CC16FE" w:rsidRDefault="0012450F" w:rsidP="0012450F">
      <w:pPr>
        <w:pageBreakBefore/>
        <w:spacing w:before="360"/>
        <w:rPr>
          <w:rFonts w:eastAsia="Calibri"/>
          <w:bCs/>
          <w:u w:val="single"/>
        </w:rPr>
      </w:pPr>
      <w:r w:rsidRPr="00CC16FE">
        <w:rPr>
          <w:u w:val="single"/>
        </w:rPr>
        <w:lastRenderedPageBreak/>
        <w:t>AGRICULTURĂ</w:t>
      </w:r>
    </w:p>
    <w:p w14:paraId="344D6089" w14:textId="77777777" w:rsidR="0012450F" w:rsidRPr="00CC16FE" w:rsidRDefault="0012450F" w:rsidP="0012450F">
      <w:pPr>
        <w:spacing w:before="360"/>
        <w:rPr>
          <w:b/>
          <w:bCs/>
          <w:u w:val="single"/>
        </w:rPr>
      </w:pPr>
      <w:r w:rsidRPr="00CC16FE">
        <w:rPr>
          <w:b/>
          <w:u w:val="single"/>
        </w:rPr>
        <w:t>Deliberări legislative</w:t>
      </w:r>
    </w:p>
    <w:p w14:paraId="177D298F" w14:textId="77777777" w:rsidR="0012450F" w:rsidRPr="00CC16FE" w:rsidRDefault="0012450F" w:rsidP="0012450F">
      <w:pPr>
        <w:rPr>
          <w:b/>
          <w:bCs/>
        </w:rPr>
      </w:pPr>
      <w:r w:rsidRPr="00CC16FE">
        <w:rPr>
          <w:b/>
        </w:rPr>
        <w:t>[deliberare publică în temeiul articolului 16 alineatul (8) din Tratatul privind Uniunea Europeană]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6959"/>
        <w:gridCol w:w="839"/>
        <w:gridCol w:w="2091"/>
      </w:tblGrid>
      <w:tr w:rsidR="0012450F" w:rsidRPr="00CC16FE" w14:paraId="3BAAA8CA" w14:textId="77777777" w:rsidTr="006A0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9" w:type="dxa"/>
          </w:tcPr>
          <w:p w14:paraId="37B018DC" w14:textId="77777777" w:rsidR="0012450F" w:rsidRPr="00CC16FE" w:rsidRDefault="0012450F" w:rsidP="006A04D9">
            <w:pPr>
              <w:spacing w:before="240"/>
              <w:rPr>
                <w:b w:val="0"/>
                <w:bCs w:val="0"/>
              </w:rPr>
            </w:pPr>
            <w:r w:rsidRPr="00CC16FE">
              <w:rPr>
                <w:b w:val="0"/>
              </w:rPr>
              <w:t>Regulamentul de modificare a Regulamentului privind agricultura ecologică</w:t>
            </w:r>
          </w:p>
          <w:p w14:paraId="79B67574" w14:textId="77777777" w:rsidR="0012450F" w:rsidRPr="00CC16FE" w:rsidRDefault="0012450F" w:rsidP="006A04D9">
            <w:pPr>
              <w:rPr>
                <w:b w:val="0"/>
                <w:bCs w:val="0"/>
                <w:i/>
                <w:iCs/>
              </w:rPr>
            </w:pPr>
            <w:r w:rsidRPr="00CC16FE">
              <w:rPr>
                <w:b w:val="0"/>
                <w:i/>
              </w:rPr>
              <w:t>Prezentare din partea Comisiei</w:t>
            </w:r>
          </w:p>
          <w:p w14:paraId="67C4D28F" w14:textId="77777777" w:rsidR="0012450F" w:rsidRPr="00CC16FE" w:rsidRDefault="0012450F" w:rsidP="006A04D9">
            <w:pPr>
              <w:rPr>
                <w:b w:val="0"/>
                <w:bCs w:val="0"/>
              </w:rPr>
            </w:pPr>
            <w:r w:rsidRPr="00CC16FE">
              <w:rPr>
                <w:b w:val="0"/>
                <w:i/>
              </w:rPr>
              <w:t>Dezbatere de orientare</w:t>
            </w:r>
          </w:p>
        </w:tc>
        <w:tc>
          <w:tcPr>
            <w:tcW w:w="839" w:type="dxa"/>
            <w:vAlign w:val="center"/>
          </w:tcPr>
          <w:p w14:paraId="04CE95B0" w14:textId="77777777" w:rsidR="0012450F" w:rsidRPr="00CC16FE" w:rsidRDefault="0012450F" w:rsidP="006A04D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C16FE">
              <w:rPr>
                <w:noProof/>
              </w:rPr>
              <w:drawing>
                <wp:inline distT="0" distB="0" distL="0" distR="0" wp14:anchorId="63C10A5C" wp14:editId="7FB7695F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C16FE">
              <w:rPr>
                <w:noProof/>
              </w:rPr>
              <w:drawing>
                <wp:inline distT="0" distB="0" distL="0" distR="0" wp14:anchorId="3A526EAD" wp14:editId="076CC4C8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04513D55" w14:textId="77777777" w:rsidR="0012450F" w:rsidRPr="00CC16FE" w:rsidRDefault="0012450F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1D1A2F17" w14:textId="77777777" w:rsidR="0012450F" w:rsidRPr="00CC16FE" w:rsidRDefault="0012450F" w:rsidP="0012450F">
      <w:pPr>
        <w:spacing w:before="240"/>
        <w:rPr>
          <w:b/>
          <w:bCs/>
          <w:u w:val="single"/>
        </w:rPr>
      </w:pPr>
      <w:r w:rsidRPr="00CC16FE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CC16FE" w14:paraId="0B5EFD1C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8D59CE" w14:textId="77777777" w:rsidR="0012450F" w:rsidRPr="00CC16FE" w:rsidRDefault="0012450F" w:rsidP="006A04D9">
            <w:pPr>
              <w:rPr>
                <w:b/>
                <w:bCs/>
              </w:rPr>
            </w:pPr>
            <w:r w:rsidRPr="00CC16FE">
              <w:t xml:space="preserve">Raport referitor la evaluarea Directivei privind practicile comerciale neloiale </w:t>
            </w:r>
          </w:p>
          <w:p w14:paraId="19BADC26" w14:textId="77777777" w:rsidR="0012450F" w:rsidRPr="00CC16FE" w:rsidRDefault="0012450F" w:rsidP="006A04D9">
            <w:pPr>
              <w:rPr>
                <w:b/>
                <w:bCs/>
                <w:i/>
                <w:iCs/>
              </w:rPr>
            </w:pPr>
            <w:r w:rsidRPr="00CC16FE">
              <w:rPr>
                <w:i/>
              </w:rPr>
              <w:t>Prezentare din partea Comisiei</w:t>
            </w:r>
          </w:p>
          <w:p w14:paraId="309C6D01" w14:textId="77777777" w:rsidR="0012450F" w:rsidRPr="00CC16FE" w:rsidRDefault="0012450F" w:rsidP="006A04D9">
            <w:pPr>
              <w:rPr>
                <w:i/>
                <w:iCs/>
              </w:rPr>
            </w:pPr>
            <w:r w:rsidRPr="00CC16FE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0E98F9" w14:textId="77777777" w:rsidR="0012450F" w:rsidRPr="00CC16FE" w:rsidRDefault="0012450F" w:rsidP="006A04D9">
            <w:pPr>
              <w:pStyle w:val="NormalRight"/>
              <w:rPr>
                <w:noProof/>
              </w:rPr>
            </w:pPr>
            <w:r w:rsidRPr="00CC16FE">
              <w:rPr>
                <w:noProof/>
              </w:rPr>
              <w:drawing>
                <wp:inline distT="0" distB="0" distL="0" distR="0" wp14:anchorId="72C5EFA4" wp14:editId="2E874F41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0F91F3" w14:textId="77777777" w:rsidR="0012450F" w:rsidRPr="00CC16FE" w:rsidRDefault="0012450F" w:rsidP="006A04D9">
            <w:pPr>
              <w:rPr>
                <w:szCs w:val="24"/>
              </w:rPr>
            </w:pPr>
          </w:p>
        </w:tc>
      </w:tr>
    </w:tbl>
    <w:p w14:paraId="5620C8E1" w14:textId="77777777" w:rsidR="00525C9C" w:rsidRPr="00CC16FE" w:rsidRDefault="00525C9C" w:rsidP="001317E2">
      <w:pPr>
        <w:pStyle w:val="TableTitle"/>
        <w:spacing w:before="480"/>
      </w:pPr>
      <w:r w:rsidRPr="00CC16FE">
        <w:t>Diverse</w:t>
      </w:r>
    </w:p>
    <w:p w14:paraId="42C731EF" w14:textId="77777777" w:rsidR="0012450F" w:rsidRPr="00CC16FE" w:rsidRDefault="0012450F" w:rsidP="0012450F">
      <w:pPr>
        <w:pStyle w:val="Jardin"/>
        <w:spacing w:before="480"/>
      </w:pPr>
      <w:r w:rsidRPr="00CC16FE">
        <w:t>o</w:t>
      </w:r>
    </w:p>
    <w:p w14:paraId="6ED381A0" w14:textId="77777777" w:rsidR="0012450F" w:rsidRPr="00CC16FE" w:rsidRDefault="0012450F" w:rsidP="0012450F">
      <w:pPr>
        <w:pStyle w:val="Jardin"/>
      </w:pPr>
      <w:r w:rsidRPr="00CC16FE">
        <w:t>o</w:t>
      </w:r>
      <w:r w:rsidRPr="00CC16FE">
        <w:tab/>
        <w:t>o</w:t>
      </w:r>
    </w:p>
    <w:p w14:paraId="4320D53B" w14:textId="77777777" w:rsidR="0012450F" w:rsidRPr="00CC16FE" w:rsidRDefault="0012450F" w:rsidP="0012450F">
      <w:pPr>
        <w:pStyle w:val="Jardin"/>
        <w:spacing w:before="0"/>
        <w:jc w:val="left"/>
        <w:rPr>
          <w:b/>
          <w:bCs/>
        </w:rPr>
      </w:pPr>
      <w:r w:rsidRPr="00CC16FE">
        <w:rPr>
          <w:b/>
        </w:rPr>
        <w:t>p.m.: prânz ministerial pe tema „Noul grup operativ pentru controalele la import ale UE”</w:t>
      </w:r>
    </w:p>
    <w:p w14:paraId="5DA106E2" w14:textId="77777777" w:rsidR="00553E27" w:rsidRPr="00CC16FE" w:rsidRDefault="00553E27" w:rsidP="00B13204">
      <w:pPr>
        <w:pStyle w:val="ImageLine"/>
        <w:spacing w:before="1440"/>
        <w:ind w:right="3402"/>
      </w:pPr>
    </w:p>
    <w:p w14:paraId="0591ECC3" w14:textId="77777777" w:rsidR="0071601F" w:rsidRPr="00CC16FE" w:rsidRDefault="0071601F" w:rsidP="0071601F">
      <w:pPr>
        <w:pStyle w:val="Image"/>
      </w:pPr>
      <w:r w:rsidRPr="00CC16FE">
        <w:rPr>
          <w:noProof/>
        </w:rPr>
        <w:drawing>
          <wp:inline distT="0" distB="0" distL="0" distR="0" wp14:anchorId="17F84104" wp14:editId="29E2E61C">
            <wp:extent cx="172442" cy="172442"/>
            <wp:effectExtent l="0" t="0" r="0" b="0"/>
            <wp:docPr id="538965616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16FE">
        <w:tab/>
        <w:t>Prima lectură</w:t>
      </w:r>
    </w:p>
    <w:p w14:paraId="4A34B474" w14:textId="77777777" w:rsidR="007229E8" w:rsidRPr="00CC16FE" w:rsidRDefault="00AD347C" w:rsidP="00B646CF">
      <w:pPr>
        <w:pStyle w:val="Image"/>
        <w:rPr>
          <w:noProof/>
        </w:rPr>
      </w:pPr>
      <w:r w:rsidRPr="00CC16FE">
        <w:rPr>
          <w:noProof/>
        </w:rPr>
        <w:drawing>
          <wp:inline distT="0" distB="0" distL="0" distR="0" wp14:anchorId="00A287BC" wp14:editId="763DD650">
            <wp:extent cx="172442" cy="172442"/>
            <wp:effectExtent l="0" t="0" r="0" b="0"/>
            <wp:docPr id="333199373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16FE">
        <w:tab/>
        <w:t>Punct bazat pe o propunere a Comisiei</w:t>
      </w:r>
    </w:p>
    <w:p w14:paraId="62FBA825" w14:textId="77777777" w:rsidR="00B646CF" w:rsidRPr="00CC16FE" w:rsidRDefault="00B646CF" w:rsidP="00CC16FE">
      <w:pPr>
        <w:pStyle w:val="Image"/>
        <w:keepNext/>
        <w:ind w:left="851" w:hanging="851"/>
      </w:pPr>
      <w:r w:rsidRPr="00CC16FE">
        <w:rPr>
          <w:noProof/>
        </w:rPr>
        <w:drawing>
          <wp:inline distT="0" distB="0" distL="0" distR="0" wp14:anchorId="3D53C2E9" wp14:editId="51692FCC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6FE">
        <w:tab/>
        <w:t>Dezbatere publică la propunerea președinției [articolul 8 alineatul (2) din Regulamentul de procedură al Consiliului]</w:t>
      </w:r>
    </w:p>
    <w:p w14:paraId="6B6E83C2" w14:textId="77777777" w:rsidR="00BE748D" w:rsidRPr="00CC16FE" w:rsidRDefault="00BE748D" w:rsidP="00520994">
      <w:pPr>
        <w:pStyle w:val="FinalLine"/>
        <w:spacing w:before="480"/>
      </w:pPr>
    </w:p>
    <w:p w14:paraId="09C18E09" w14:textId="77777777" w:rsidR="009C7881" w:rsidRDefault="00381522" w:rsidP="00520994">
      <w:pPr>
        <w:pStyle w:val="NB"/>
        <w:spacing w:before="600"/>
      </w:pPr>
      <w:r w:rsidRPr="00CC16FE">
        <w:t>N.B.:</w:t>
      </w:r>
      <w:r w:rsidRPr="00CC16FE">
        <w:tab/>
        <w:t>Vă rugăm să transmiteți cât mai rapid posibil o listă a delegaților care vor participa la această reuniune, la adresa de e-mail access.general@consilium.europa.eu</w:t>
      </w:r>
    </w:p>
    <w:sectPr w:rsidR="009C7881" w:rsidSect="00CC16F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0968B" w14:textId="77777777" w:rsidR="00CE0D30" w:rsidRDefault="00CE0D30" w:rsidP="002578A2">
      <w:r>
        <w:separator/>
      </w:r>
    </w:p>
  </w:endnote>
  <w:endnote w:type="continuationSeparator" w:id="0">
    <w:p w14:paraId="2647C16A" w14:textId="77777777" w:rsidR="00CE0D30" w:rsidRDefault="00CE0D30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F45C" w14:textId="77777777" w:rsidR="00B51F06" w:rsidRDefault="00B51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C16FE" w:rsidRPr="00D94637" w14:paraId="529E98CB" w14:textId="77777777" w:rsidTr="00CC16F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18190D9" w14:textId="77777777" w:rsidR="00CC16FE" w:rsidRPr="00D94637" w:rsidRDefault="00CC16F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C16FE" w:rsidRPr="00B310DC" w14:paraId="32CDA98F" w14:textId="77777777" w:rsidTr="00CC16F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95873EC" w14:textId="24F82715" w:rsidR="00CC16FE" w:rsidRPr="00AD7BF2" w:rsidRDefault="00CC16FE" w:rsidP="004F54B2">
          <w:pPr>
            <w:pStyle w:val="FooterText"/>
          </w:pPr>
          <w:r>
            <w:t>CM 1044/26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163E5D9" w14:textId="77777777" w:rsidR="00CC16FE" w:rsidRPr="00AD7BF2" w:rsidRDefault="00CC16F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07589C1" w14:textId="77777777" w:rsidR="00CC16FE" w:rsidRPr="002511D8" w:rsidRDefault="00CC16F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8327560" w14:textId="2CEBF21E" w:rsidR="00CC16FE" w:rsidRPr="00B310DC" w:rsidRDefault="00CC16F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CC16FE" w:rsidRPr="00D94637" w14:paraId="5314AD97" w14:textId="77777777" w:rsidTr="00CC16FE">
      <w:trPr>
        <w:jc w:val="center"/>
      </w:trPr>
      <w:tc>
        <w:tcPr>
          <w:tcW w:w="1774" w:type="pct"/>
          <w:shd w:val="clear" w:color="auto" w:fill="auto"/>
        </w:tcPr>
        <w:p w14:paraId="16EEA9F2" w14:textId="56843E69" w:rsidR="00CC16FE" w:rsidRPr="00AD7BF2" w:rsidRDefault="00CC16F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CFA57F8" w14:textId="4FD112B8" w:rsidR="00CC16FE" w:rsidRPr="00AD7BF2" w:rsidRDefault="00CC16FE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B0DA1A2" w14:textId="50BE3968" w:rsidR="00CC16FE" w:rsidRPr="00D94637" w:rsidRDefault="00CC16F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4FE83D8" w14:textId="3FF4A6C2" w:rsidR="00CC16FE" w:rsidRPr="00695BAF" w:rsidRDefault="00CC16F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5C36A01" w14:textId="77777777" w:rsidR="00CC16FE" w:rsidRPr="00CC16FE" w:rsidRDefault="00CC16FE" w:rsidP="00CC16FE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C16FE" w:rsidRPr="00D94637" w14:paraId="52F17B6A" w14:textId="77777777" w:rsidTr="00CC16FE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808C16F" w14:textId="77777777" w:rsidR="00CC16FE" w:rsidRPr="00D94637" w:rsidRDefault="00CC16FE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CC16FE" w:rsidRPr="00B310DC" w14:paraId="1177D709" w14:textId="77777777" w:rsidTr="00CC16FE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5188546" w14:textId="0F10232A" w:rsidR="00CC16FE" w:rsidRPr="00AD7BF2" w:rsidRDefault="00CC16FE" w:rsidP="00965E25">
          <w:pPr>
            <w:pStyle w:val="FooterText"/>
          </w:pPr>
          <w:r>
            <w:t>CM 1044/26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8BD9A41" w14:textId="77777777" w:rsidR="00CC16FE" w:rsidRPr="00AD7BF2" w:rsidRDefault="00CC16FE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CD3A8EC" w14:textId="77777777" w:rsidR="00CC16FE" w:rsidRPr="002511D8" w:rsidRDefault="00CC16FE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F04427E" w14:textId="629FEA5A" w:rsidR="00CC16FE" w:rsidRPr="00B310DC" w:rsidRDefault="00CC16FE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CC16FE" w:rsidRPr="00D94637" w14:paraId="56C545A6" w14:textId="77777777" w:rsidTr="00CC16FE">
      <w:trPr>
        <w:jc w:val="center"/>
      </w:trPr>
      <w:tc>
        <w:tcPr>
          <w:tcW w:w="3230" w:type="pct"/>
          <w:gridSpan w:val="3"/>
          <w:shd w:val="clear" w:color="auto" w:fill="auto"/>
        </w:tcPr>
        <w:p w14:paraId="3D81201A" w14:textId="1EA2B0BA" w:rsidR="00CC16FE" w:rsidRPr="00E37908" w:rsidRDefault="00CC16FE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1DB96941" w14:textId="66626D01" w:rsidR="00CC16FE" w:rsidRPr="00D94637" w:rsidRDefault="00CC16FE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D0793FD" w14:textId="1A66E096" w:rsidR="00CC16FE" w:rsidRPr="00695BAF" w:rsidRDefault="00CC16FE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FBABC7A" w14:textId="77777777" w:rsidR="00CC16FE" w:rsidRPr="00CC16FE" w:rsidRDefault="00CC16FE" w:rsidP="00CC16F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2EC47" w14:textId="77777777" w:rsidR="00CE0D30" w:rsidRDefault="00CE0D30" w:rsidP="002578A2">
      <w:r>
        <w:separator/>
      </w:r>
    </w:p>
  </w:footnote>
  <w:footnote w:type="continuationSeparator" w:id="0">
    <w:p w14:paraId="0BAAA438" w14:textId="77777777" w:rsidR="00CE0D30" w:rsidRDefault="00CE0D30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522D5" w14:textId="77777777" w:rsidR="00B51F06" w:rsidRDefault="00B51F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47D6" w14:textId="3A5FE77E" w:rsidR="00CC16FE" w:rsidRPr="00CC16FE" w:rsidRDefault="00CC16FE" w:rsidP="00CC16FE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E1D08" w14:textId="1BA3B1CC" w:rsidR="00CC16FE" w:rsidRPr="00CC16FE" w:rsidRDefault="00CC16FE" w:rsidP="00CC16F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36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numPicBullet w:numPicBulletId="2">
    <w:pict>
      <v:shape w14:anchorId="583F3999" id="_x0000_i1037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69714934882979532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09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044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&amp;gt;CONSILIUL UNIUNII EUROPENE&amp;lt;/Paragraph&amp;gt;&amp;lt;Paragraph&amp;gt;(&amp;lt;Run FontWeight=&quot;Bold&quot; xml:space=&quot;preserve&quot;&amp;gt;Agricultur&amp;#259; &amp;lt;/Run&amp;gt;&amp;#537;i &amp;lt;Run FontWeight=&quot;Bold&quot;&amp;gt;pescuit&amp;lt;/Run&amp;gt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1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a70f1e9736bf90af115e004f352f70122c7f130b69219f3d7810da86060deb7"/>
  </w:docVars>
  <w:rsids>
    <w:rsidRoot w:val="00BE748D"/>
    <w:rsid w:val="00000753"/>
    <w:rsid w:val="000013DC"/>
    <w:rsid w:val="00007E23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4BBC"/>
    <w:rsid w:val="0005625B"/>
    <w:rsid w:val="000571BE"/>
    <w:rsid w:val="00057A63"/>
    <w:rsid w:val="0007024E"/>
    <w:rsid w:val="000911F9"/>
    <w:rsid w:val="00091825"/>
    <w:rsid w:val="0009455D"/>
    <w:rsid w:val="000A576C"/>
    <w:rsid w:val="000C0357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D24A3"/>
    <w:rsid w:val="001D43AA"/>
    <w:rsid w:val="001D445F"/>
    <w:rsid w:val="001D7E15"/>
    <w:rsid w:val="001E0022"/>
    <w:rsid w:val="001E0C5C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D0123"/>
    <w:rsid w:val="002D0F87"/>
    <w:rsid w:val="002E01D0"/>
    <w:rsid w:val="002E16B4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1DF1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D2E15"/>
    <w:rsid w:val="004D5DB6"/>
    <w:rsid w:val="004D76EE"/>
    <w:rsid w:val="004E0AE8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60C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AE7"/>
    <w:rsid w:val="006C3FFF"/>
    <w:rsid w:val="006C69AA"/>
    <w:rsid w:val="006C6E9F"/>
    <w:rsid w:val="006D7E14"/>
    <w:rsid w:val="006F7D39"/>
    <w:rsid w:val="007044FB"/>
    <w:rsid w:val="00706A9C"/>
    <w:rsid w:val="00710172"/>
    <w:rsid w:val="0071601F"/>
    <w:rsid w:val="007229E8"/>
    <w:rsid w:val="00722E5F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2AC2"/>
    <w:rsid w:val="00840588"/>
    <w:rsid w:val="008417A7"/>
    <w:rsid w:val="0084181E"/>
    <w:rsid w:val="00842D46"/>
    <w:rsid w:val="008449D9"/>
    <w:rsid w:val="00850F49"/>
    <w:rsid w:val="0085294F"/>
    <w:rsid w:val="00853831"/>
    <w:rsid w:val="00854267"/>
    <w:rsid w:val="00855D77"/>
    <w:rsid w:val="00856E65"/>
    <w:rsid w:val="00860A30"/>
    <w:rsid w:val="00860E00"/>
    <w:rsid w:val="008733FF"/>
    <w:rsid w:val="008743D8"/>
    <w:rsid w:val="0087458A"/>
    <w:rsid w:val="00880071"/>
    <w:rsid w:val="0089067A"/>
    <w:rsid w:val="00893D35"/>
    <w:rsid w:val="008A5661"/>
    <w:rsid w:val="008A75AF"/>
    <w:rsid w:val="008B3280"/>
    <w:rsid w:val="008C0C63"/>
    <w:rsid w:val="008C2AEE"/>
    <w:rsid w:val="008D3E20"/>
    <w:rsid w:val="008E62FF"/>
    <w:rsid w:val="008F5629"/>
    <w:rsid w:val="009025D7"/>
    <w:rsid w:val="00910F0E"/>
    <w:rsid w:val="00915DB4"/>
    <w:rsid w:val="00917592"/>
    <w:rsid w:val="00926DBE"/>
    <w:rsid w:val="009364F9"/>
    <w:rsid w:val="009426E5"/>
    <w:rsid w:val="0094718B"/>
    <w:rsid w:val="0095637C"/>
    <w:rsid w:val="00961C51"/>
    <w:rsid w:val="00971A0E"/>
    <w:rsid w:val="009803C5"/>
    <w:rsid w:val="00980F80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5965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542A"/>
    <w:rsid w:val="00A66CD3"/>
    <w:rsid w:val="00A67B1A"/>
    <w:rsid w:val="00A749DE"/>
    <w:rsid w:val="00A75294"/>
    <w:rsid w:val="00A91B35"/>
    <w:rsid w:val="00AA1A34"/>
    <w:rsid w:val="00AA26D1"/>
    <w:rsid w:val="00AB0329"/>
    <w:rsid w:val="00AC4BF0"/>
    <w:rsid w:val="00AC519E"/>
    <w:rsid w:val="00AD347C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1F06"/>
    <w:rsid w:val="00B52FB0"/>
    <w:rsid w:val="00B6044B"/>
    <w:rsid w:val="00B609DD"/>
    <w:rsid w:val="00B61602"/>
    <w:rsid w:val="00B646CF"/>
    <w:rsid w:val="00B64D55"/>
    <w:rsid w:val="00B73A66"/>
    <w:rsid w:val="00B76B19"/>
    <w:rsid w:val="00B8352D"/>
    <w:rsid w:val="00B84014"/>
    <w:rsid w:val="00B90C4A"/>
    <w:rsid w:val="00B95342"/>
    <w:rsid w:val="00BA1F6B"/>
    <w:rsid w:val="00BA4C28"/>
    <w:rsid w:val="00BB5BEC"/>
    <w:rsid w:val="00BD381D"/>
    <w:rsid w:val="00BD3F0B"/>
    <w:rsid w:val="00BD58F2"/>
    <w:rsid w:val="00BE2F59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62A5"/>
    <w:rsid w:val="00C46BCB"/>
    <w:rsid w:val="00C47A6F"/>
    <w:rsid w:val="00C64A45"/>
    <w:rsid w:val="00C6536B"/>
    <w:rsid w:val="00C6620D"/>
    <w:rsid w:val="00C6707B"/>
    <w:rsid w:val="00C74F66"/>
    <w:rsid w:val="00C7583E"/>
    <w:rsid w:val="00C93B8B"/>
    <w:rsid w:val="00C941B1"/>
    <w:rsid w:val="00CA10D8"/>
    <w:rsid w:val="00CA625C"/>
    <w:rsid w:val="00CB7C7F"/>
    <w:rsid w:val="00CC16FE"/>
    <w:rsid w:val="00CC22E6"/>
    <w:rsid w:val="00CC5A24"/>
    <w:rsid w:val="00CC77B8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50F3"/>
    <w:rsid w:val="00DE6BAE"/>
    <w:rsid w:val="00DE7A1D"/>
    <w:rsid w:val="00DF6208"/>
    <w:rsid w:val="00E043B8"/>
    <w:rsid w:val="00E04BB2"/>
    <w:rsid w:val="00E069B2"/>
    <w:rsid w:val="00E12531"/>
    <w:rsid w:val="00E12F30"/>
    <w:rsid w:val="00E23887"/>
    <w:rsid w:val="00E33073"/>
    <w:rsid w:val="00E4151E"/>
    <w:rsid w:val="00E41A88"/>
    <w:rsid w:val="00E54A28"/>
    <w:rsid w:val="00E56ACB"/>
    <w:rsid w:val="00E635FA"/>
    <w:rsid w:val="00E66FDB"/>
    <w:rsid w:val="00E723E9"/>
    <w:rsid w:val="00E76D38"/>
    <w:rsid w:val="00E77203"/>
    <w:rsid w:val="00E83245"/>
    <w:rsid w:val="00E844B4"/>
    <w:rsid w:val="00E84F1D"/>
    <w:rsid w:val="00E90326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2D5"/>
    <w:rsid w:val="00F90C4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2"/>
    </o:shapelayout>
  </w:shapeDefaults>
  <w:decimalSymbol w:val=","/>
  <w:listSeparator w:val=";"/>
  <w14:docId w14:val="26D183FB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B51F06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51F06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51F0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51F0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51F06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51F0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51F06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51F06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51F06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51F06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51F06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B51F06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bin"/><Relationship Id="rId23" Type="http://schemas.openxmlformats.org/officeDocument/2006/relationships/theme" Target="theme/theme1.xml"/><Relationship Id="rId10" Type="http://schemas.openxmlformats.org/officeDocument/2006/relationships/image" Target="cid:image003.png@01DC4995.4720A9F0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5.gif"/><Relationship Id="rId14" Type="http://schemas.openxmlformats.org/officeDocument/2006/relationships/image" Target="media/image9.bin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Maria Jose</cp:lastModifiedBy>
  <cp:revision>4</cp:revision>
  <cp:lastPrinted>2025-10-30T11:13:00Z</cp:lastPrinted>
  <dcterms:created xsi:type="dcterms:W3CDTF">2026-01-09T15:57:00Z</dcterms:created>
  <dcterms:modified xsi:type="dcterms:W3CDTF">2026-01-12T09:01:00Z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4149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