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41057713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66D7C" w:rsidRPr="0056157B" w14:paraId="62444CF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35F18B9" w14:textId="2B74C332" w:rsidR="00C66D7C" w:rsidRPr="0056157B" w:rsidRDefault="00C66D7C" w:rsidP="00634DC7">
                <w:pPr>
                  <w:pStyle w:val="TBNormalTechnicalBlock"/>
                </w:pPr>
              </w:p>
            </w:tc>
          </w:tr>
          <w:tr w:rsidR="00C66D7C" w:rsidRPr="0056157B" w14:paraId="5CC8382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14A99AB" w14:textId="77777777" w:rsidR="00C66D7C" w:rsidRPr="0056157B" w:rsidRDefault="00C66D7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70113CB" wp14:editId="5F61331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5F61674" w14:textId="77777777" w:rsidR="00C66D7C" w:rsidRPr="0056157B" w:rsidRDefault="00C66D7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C66D7C" w:rsidRPr="00B84B6D" w14:paraId="55F1E3C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82026F7" w14:textId="77777777" w:rsidR="00C66D7C" w:rsidRPr="0056157B" w:rsidRDefault="00C66D7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4837492" w14:textId="77777777" w:rsidR="00C66D7C" w:rsidRPr="0056157B" w:rsidRDefault="00C66D7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21BF0A3" w14:textId="77777777" w:rsidR="00C66D7C" w:rsidRPr="0056157B" w:rsidRDefault="00C66D7C" w:rsidP="00233A0E">
                <w:pPr>
                  <w:pStyle w:val="TBNormalTechnicalBlock"/>
                  <w:rPr>
                    <w:b/>
                  </w:rPr>
                </w:pPr>
              </w:p>
              <w:p w14:paraId="14EB70C3" w14:textId="77777777" w:rsidR="00C66D7C" w:rsidRDefault="00C66D7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27 January 2026</w:t>
                </w:r>
              </w:p>
              <w:p w14:paraId="2751B09F" w14:textId="77777777" w:rsidR="00C66D7C" w:rsidRPr="0019440B" w:rsidRDefault="00C66D7C" w:rsidP="00233A0E">
                <w:pPr>
                  <w:pStyle w:val="TBNormalTechnicalBlock"/>
                </w:pPr>
              </w:p>
              <w:p w14:paraId="03F19E0E" w14:textId="77777777" w:rsidR="00C66D7C" w:rsidRDefault="00C66D7C" w:rsidP="00233A0E">
                <w:pPr>
                  <w:pStyle w:val="TBNormalTechnicalBlock"/>
                </w:pPr>
                <w:r>
                  <w:t>CM 1367</w:t>
                </w:r>
                <w:r w:rsidRPr="0056157B">
                  <w:t>/</w:t>
                </w:r>
                <w:r>
                  <w:t>26</w:t>
                </w:r>
              </w:p>
              <w:p w14:paraId="67492DD7" w14:textId="77777777" w:rsidR="00C66D7C" w:rsidRDefault="00C66D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D707821" w14:textId="77777777" w:rsidR="00C66D7C" w:rsidRDefault="00C66D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5EBD80D3" w14:textId="77777777" w:rsidR="00C66D7C" w:rsidRPr="007C5B64" w:rsidRDefault="00C66D7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703FBCA" w14:textId="77777777" w:rsidR="00C66D7C" w:rsidRPr="009E0BE9" w:rsidRDefault="00C66D7C" w:rsidP="00CD4D38">
                <w:pPr>
                  <w:pStyle w:val="TBDistrbMarkers"/>
                </w:pPr>
                <w:r>
                  <w:t>PARLNAT</w:t>
                </w:r>
              </w:p>
              <w:p w14:paraId="5EDF45C1" w14:textId="77777777" w:rsidR="00C66D7C" w:rsidRPr="009E0BE9" w:rsidRDefault="00C66D7C" w:rsidP="00233A0E">
                <w:pPr>
                  <w:pStyle w:val="TBNormalTechnicalBlock"/>
                </w:pPr>
              </w:p>
              <w:p w14:paraId="3683E0FE" w14:textId="77777777" w:rsidR="00C66D7C" w:rsidRPr="009E0BE9" w:rsidRDefault="00C66D7C" w:rsidP="00233A0E">
                <w:pPr>
                  <w:pStyle w:val="TBNormalTechnicalBlock"/>
                </w:pPr>
              </w:p>
              <w:p w14:paraId="7C5B4EFB" w14:textId="77777777" w:rsidR="00C66D7C" w:rsidRPr="009E0BE9" w:rsidRDefault="00C66D7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66D7C" w:rsidRPr="00ED0749" w14:paraId="2A462AF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BBD099D" w14:textId="77777777" w:rsidR="00C66D7C" w:rsidRPr="00ED0749" w:rsidRDefault="00C66D7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E269337" w14:textId="77777777" w:rsidR="00C66D7C" w:rsidRPr="00ED0749" w:rsidRDefault="00C66D7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8EA9441" w14:textId="77777777" w:rsidR="00C66D7C" w:rsidRPr="00ED0749" w:rsidRDefault="00C66D7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0EB767C" w14:textId="77777777" w:rsidR="00C66D7C" w:rsidRPr="00ED0749" w:rsidRDefault="00C66D7C" w:rsidP="00DF1147">
          <w:pPr>
            <w:pStyle w:val="TBEntRefer"/>
            <w:rPr>
              <w:sz w:val="2"/>
              <w:szCs w:val="2"/>
            </w:rPr>
          </w:pPr>
        </w:p>
        <w:p w14:paraId="442D5FB1" w14:textId="77777777" w:rsidR="00C66D7C" w:rsidRPr="00DD01AC" w:rsidRDefault="00C66D7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66D7C" w:rsidRPr="00133225" w14:paraId="3A9054A9" w14:textId="77777777" w:rsidTr="001E5BC3">
            <w:trPr>
              <w:jc w:val="center"/>
            </w:trPr>
            <w:tc>
              <w:tcPr>
                <w:tcW w:w="9645" w:type="dxa"/>
              </w:tcPr>
              <w:p w14:paraId="1BBCF1AE" w14:textId="77777777" w:rsidR="00C66D7C" w:rsidRPr="00C4351E" w:rsidRDefault="00C66D7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C66D7C" w:rsidRPr="007D53AD" w14:paraId="58D292A4" w14:textId="77777777" w:rsidTr="001E5BC3">
            <w:trPr>
              <w:jc w:val="center"/>
            </w:trPr>
            <w:tc>
              <w:tcPr>
                <w:tcW w:w="9645" w:type="dxa"/>
              </w:tcPr>
              <w:p w14:paraId="4E0CB6ED" w14:textId="77777777" w:rsidR="00C66D7C" w:rsidRPr="007D53AD" w:rsidRDefault="00C66D7C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Affairs/Defence)</w:t>
                </w:r>
              </w:p>
            </w:tc>
          </w:tr>
          <w:tr w:rsidR="00C66D7C" w:rsidRPr="007D53AD" w14:paraId="25FF612F" w14:textId="77777777" w:rsidTr="001E5BC3">
            <w:trPr>
              <w:jc w:val="center"/>
            </w:trPr>
            <w:tc>
              <w:tcPr>
                <w:tcW w:w="9645" w:type="dxa"/>
              </w:tcPr>
              <w:p w14:paraId="215070AD" w14:textId="77777777" w:rsidR="00C66D7C" w:rsidRPr="006368AC" w:rsidRDefault="00C66D7C" w:rsidP="006368AC">
                <w:pPr>
                  <w:pStyle w:val="TBTableText"/>
                </w:pPr>
                <w:r>
                  <w:t>Justus Lipsius building, Brussels</w:t>
                </w:r>
              </w:p>
            </w:tc>
          </w:tr>
          <w:tr w:rsidR="00C66D7C" w:rsidRPr="007D53AD" w14:paraId="2267F671" w14:textId="77777777" w:rsidTr="001E5BC3">
            <w:trPr>
              <w:jc w:val="center"/>
            </w:trPr>
            <w:tc>
              <w:tcPr>
                <w:tcW w:w="9645" w:type="dxa"/>
              </w:tcPr>
              <w:p w14:paraId="514014BA" w14:textId="77777777" w:rsidR="00C66D7C" w:rsidRPr="006368AC" w:rsidRDefault="00C66D7C" w:rsidP="008639D3">
                <w:pPr>
                  <w:pStyle w:val="TBTableText"/>
                </w:pPr>
                <w:r>
                  <w:t>11 February 2026 (16:45)</w:t>
                </w:r>
              </w:p>
            </w:tc>
          </w:tr>
        </w:tbl>
        <w:p w14:paraId="096622D9" w14:textId="77777777" w:rsidR="00C66D7C" w:rsidRPr="008C6FD6" w:rsidRDefault="00C66D7C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1F2385F1" w14:textId="77777777" w:rsidTr="00253A8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884D61" w14:textId="39BA5F14" w:rsidR="00253A81" w:rsidRPr="00253A81" w:rsidRDefault="00253A81" w:rsidP="00253A81">
            <w:pPr>
              <w:rPr>
                <w:lang w:val="en-US"/>
              </w:rPr>
            </w:pPr>
            <w:r w:rsidRPr="00253A81">
              <w:rPr>
                <w:lang w:val="en-US"/>
              </w:rPr>
              <w:t xml:space="preserve">EU support to Ukraine, with a focus on cooperation in </w:t>
            </w:r>
            <w:proofErr w:type="spellStart"/>
            <w:r w:rsidRPr="00253A81">
              <w:rPr>
                <w:lang w:val="en-US"/>
              </w:rPr>
              <w:t>defence</w:t>
            </w:r>
            <w:proofErr w:type="spellEnd"/>
            <w:r w:rsidRPr="00253A81">
              <w:rPr>
                <w:lang w:val="en-US"/>
              </w:rPr>
              <w:t xml:space="preserve"> innovation</w:t>
            </w:r>
            <w:r>
              <w:rPr>
                <w:rStyle w:val="FootnoteReference"/>
                <w:lang w:val="en-US"/>
              </w:rPr>
              <w:footnoteReference w:id="1"/>
            </w:r>
          </w:p>
          <w:p w14:paraId="3A4FDE9D" w14:textId="6E0D52C9" w:rsidR="00BD729D" w:rsidRPr="00253A81" w:rsidRDefault="00253A81" w:rsidP="00253A81">
            <w:pPr>
              <w:rPr>
                <w:i/>
                <w:iCs/>
                <w:lang w:val="en-US"/>
              </w:rPr>
            </w:pPr>
            <w:r w:rsidRPr="00253A81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253A8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</w:r>
      <w:proofErr w:type="spellStart"/>
      <w:r>
        <w:t>o</w:t>
      </w:r>
      <w:proofErr w:type="spellEnd"/>
    </w:p>
    <w:p w14:paraId="3E93F454" w14:textId="77777777" w:rsidR="00EE58DE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D111D45" w14:textId="4DB57843" w:rsidR="00EE58DE" w:rsidRPr="00253A81" w:rsidRDefault="00253A81" w:rsidP="007C3A18">
      <w:pPr>
        <w:spacing w:before="120"/>
        <w:rPr>
          <w:rFonts w:asciiTheme="majorBidi" w:hAnsiTheme="majorBidi" w:cstheme="majorBidi"/>
          <w:szCs w:val="24"/>
          <w:lang w:val="en-US"/>
        </w:rPr>
      </w:pPr>
      <w:r w:rsidRPr="00253A81">
        <w:rPr>
          <w:rFonts w:asciiTheme="majorBidi" w:hAnsiTheme="majorBidi" w:cstheme="majorBidi"/>
          <w:szCs w:val="24"/>
          <w:lang w:val="en-US"/>
        </w:rPr>
        <w:t>Informal exchange: Outlook for 2026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bookmarkStart w:id="0" w:name="ControlPages"/>
      <w:bookmarkEnd w:id="0"/>
      <w:r w:rsidRPr="001B060D">
        <w:lastRenderedPageBreak/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7C3A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AB9E" w14:textId="77777777" w:rsidR="00C66D7C" w:rsidRDefault="00C66D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C3A18" w:rsidRPr="00D94637" w14:paraId="6D5C7E07" w14:textId="77777777" w:rsidTr="007C3A1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E2F0840" w14:textId="77777777" w:rsidR="007C3A18" w:rsidRPr="00D94637" w:rsidRDefault="007C3A1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C3A18" w:rsidRPr="00B310DC" w14:paraId="42247C73" w14:textId="77777777" w:rsidTr="007C3A1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05BB946" w14:textId="67A73216" w:rsidR="007C3A18" w:rsidRPr="00AD7BF2" w:rsidRDefault="007C3A18" w:rsidP="004F54B2">
          <w:pPr>
            <w:pStyle w:val="FooterText"/>
          </w:pPr>
          <w:r>
            <w:t>CM 1367/26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9DF671B" w14:textId="77777777" w:rsidR="007C3A18" w:rsidRPr="00AD7BF2" w:rsidRDefault="007C3A1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A8344E1" w14:textId="77777777" w:rsidR="007C3A18" w:rsidRPr="002511D8" w:rsidRDefault="007C3A1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8F67649" w14:textId="6A8EB16F" w:rsidR="007C3A18" w:rsidRPr="00B310DC" w:rsidRDefault="007C3A1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7C3A18" w:rsidRPr="00D94637" w14:paraId="15623B01" w14:textId="77777777" w:rsidTr="007C3A18">
      <w:trPr>
        <w:jc w:val="center"/>
      </w:trPr>
      <w:tc>
        <w:tcPr>
          <w:tcW w:w="1774" w:type="pct"/>
          <w:shd w:val="clear" w:color="auto" w:fill="auto"/>
        </w:tcPr>
        <w:p w14:paraId="0CC72EE2" w14:textId="6641AAD6" w:rsidR="007C3A18" w:rsidRPr="00AD7BF2" w:rsidRDefault="007C3A1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05E452E" w14:textId="75BD9348" w:rsidR="007C3A18" w:rsidRPr="00AD7BF2" w:rsidRDefault="007C3A1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B90CE93" w14:textId="0E4657D0" w:rsidR="007C3A18" w:rsidRPr="00D94637" w:rsidRDefault="007C3A1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51C794" w14:textId="2882D825" w:rsidR="007C3A18" w:rsidRPr="00695BAF" w:rsidRDefault="007C3A1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7C3A18" w:rsidRDefault="001B060D" w:rsidP="007C3A1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C3A18" w:rsidRPr="00D94637" w14:paraId="38AD4075" w14:textId="77777777" w:rsidTr="007C3A1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B9D32A8" w14:textId="77777777" w:rsidR="007C3A18" w:rsidRPr="00D94637" w:rsidRDefault="007C3A1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7C3A18" w:rsidRPr="00B310DC" w14:paraId="2F3E53FF" w14:textId="77777777" w:rsidTr="007C3A1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98E91C8" w14:textId="7FAF121E" w:rsidR="007C3A18" w:rsidRPr="00AD7BF2" w:rsidRDefault="007C3A18" w:rsidP="00965E25">
          <w:pPr>
            <w:pStyle w:val="FooterText"/>
          </w:pPr>
          <w:r>
            <w:t>CM 1367/26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D7B9839" w14:textId="77777777" w:rsidR="007C3A18" w:rsidRPr="00AD7BF2" w:rsidRDefault="007C3A1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98B9222" w14:textId="77777777" w:rsidR="007C3A18" w:rsidRPr="002511D8" w:rsidRDefault="007C3A1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71EA81" w14:textId="5247743E" w:rsidR="007C3A18" w:rsidRPr="00B310DC" w:rsidRDefault="007C3A1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C3A18" w:rsidRPr="00D94637" w14:paraId="3A1EBC73" w14:textId="77777777" w:rsidTr="007C3A18">
      <w:trPr>
        <w:jc w:val="center"/>
      </w:trPr>
      <w:tc>
        <w:tcPr>
          <w:tcW w:w="3230" w:type="pct"/>
          <w:gridSpan w:val="3"/>
          <w:shd w:val="clear" w:color="auto" w:fill="auto"/>
        </w:tcPr>
        <w:p w14:paraId="05291E27" w14:textId="49252B7A" w:rsidR="007C3A18" w:rsidRPr="00E37908" w:rsidRDefault="007C3A18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157680B5" w14:textId="670AAF16" w:rsidR="007C3A18" w:rsidRPr="00D94637" w:rsidRDefault="007C3A1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E345E9E" w14:textId="6EADD689" w:rsidR="007C3A18" w:rsidRPr="00695BAF" w:rsidRDefault="007C3A1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7C3A18" w:rsidRDefault="001B060D" w:rsidP="007C3A1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3DDE640C" w14:textId="28B0E0F6" w:rsidR="00253A81" w:rsidRDefault="00253A81">
      <w:pPr>
        <w:pStyle w:val="FootnoteText"/>
      </w:pPr>
      <w:r>
        <w:rPr>
          <w:rStyle w:val="FootnoteReference"/>
        </w:rPr>
        <w:footnoteRef/>
      </w:r>
      <w:r>
        <w:tab/>
        <w:t>In the presence of the Minister of Defence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A9F7" w14:textId="77777777" w:rsidR="00C66D7C" w:rsidRDefault="00C66D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FFFEF08" w:rsidR="001B060D" w:rsidRPr="007C3A18" w:rsidRDefault="007C3A18" w:rsidP="007C3A1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10CE37B" w:rsidR="001B060D" w:rsidRPr="007C3A18" w:rsidRDefault="007C3A18" w:rsidP="007C3A1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9802552555590013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36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1T16:45:00&quot;&gt;_x000d__x000a_        &lt;meetingvenue&gt;_x000d__x000a_          &lt;basicdatatype&gt;_x000d__x000a_            &lt;meetingvenue key=&quot;mw_09&quot; text=&quot;Justus Lipsius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4baaa77fe39416347d456df7add296eb2900f65ad18cde8c14f2cdcf49d3f7a"/>
  </w:docVars>
  <w:rsids>
    <w:rsidRoot w:val="001B060D"/>
    <w:rsid w:val="000E2267"/>
    <w:rsid w:val="001208A4"/>
    <w:rsid w:val="0018757B"/>
    <w:rsid w:val="001B060D"/>
    <w:rsid w:val="00253A81"/>
    <w:rsid w:val="002B7630"/>
    <w:rsid w:val="00326C08"/>
    <w:rsid w:val="00350C40"/>
    <w:rsid w:val="003971AD"/>
    <w:rsid w:val="003D040A"/>
    <w:rsid w:val="00442CAD"/>
    <w:rsid w:val="004C60B7"/>
    <w:rsid w:val="00546854"/>
    <w:rsid w:val="005A5570"/>
    <w:rsid w:val="005C3952"/>
    <w:rsid w:val="005E77E3"/>
    <w:rsid w:val="006213F4"/>
    <w:rsid w:val="00637B56"/>
    <w:rsid w:val="006418EE"/>
    <w:rsid w:val="006A0129"/>
    <w:rsid w:val="006D2414"/>
    <w:rsid w:val="007010AE"/>
    <w:rsid w:val="00723B34"/>
    <w:rsid w:val="00741DC3"/>
    <w:rsid w:val="00745D84"/>
    <w:rsid w:val="007612E3"/>
    <w:rsid w:val="00772954"/>
    <w:rsid w:val="00786B8C"/>
    <w:rsid w:val="007C3A18"/>
    <w:rsid w:val="008146F9"/>
    <w:rsid w:val="00822E15"/>
    <w:rsid w:val="009860AE"/>
    <w:rsid w:val="009930AF"/>
    <w:rsid w:val="00A00FB6"/>
    <w:rsid w:val="00A31007"/>
    <w:rsid w:val="00AC4A9C"/>
    <w:rsid w:val="00AD41CD"/>
    <w:rsid w:val="00B040B9"/>
    <w:rsid w:val="00B5488B"/>
    <w:rsid w:val="00B82CA6"/>
    <w:rsid w:val="00BC0BB4"/>
    <w:rsid w:val="00BC3EC8"/>
    <w:rsid w:val="00BD729D"/>
    <w:rsid w:val="00C02778"/>
    <w:rsid w:val="00C24D81"/>
    <w:rsid w:val="00C54CD3"/>
    <w:rsid w:val="00C66D7C"/>
    <w:rsid w:val="00C75DF9"/>
    <w:rsid w:val="00CC013E"/>
    <w:rsid w:val="00CD6E0C"/>
    <w:rsid w:val="00D64B12"/>
    <w:rsid w:val="00D95441"/>
    <w:rsid w:val="00DB0576"/>
    <w:rsid w:val="00DF7902"/>
    <w:rsid w:val="00E73994"/>
    <w:rsid w:val="00E8251D"/>
    <w:rsid w:val="00EE3B78"/>
    <w:rsid w:val="00EE58DE"/>
    <w:rsid w:val="00F67D61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1CEB7E1"/>
  <w15:docId w15:val="{7D36223D-43FE-46CB-9775-2221578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66D7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66D7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66D7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66D7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66D7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66D7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66D7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66D7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66D7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66D7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66D7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C66D7C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B37C0-1DFE-44B7-A5F0-77063E23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2</Pages>
  <Words>127</Words>
  <Characters>717</Characters>
  <Application>Microsoft Office Word</Application>
  <DocSecurity>0</DocSecurity>
  <Lines>59</Lines>
  <Paragraphs>29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5</cp:revision>
  <dcterms:created xsi:type="dcterms:W3CDTF">2026-01-27T13:00:00Z</dcterms:created>
  <dcterms:modified xsi:type="dcterms:W3CDTF">2026-01-27T13:41:00Z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4152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2026-01-27T13:38:21Z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