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/>
          <w:szCs w:val="20"/>
        </w:rPr>
        <w:alias w:val="TechnicalBlock"/>
        <w:tag w:val="LCK:TechnicalBlock"/>
        <w:id w:val="-1252271692"/>
        <w:lock w:val="contentLocked"/>
      </w:sdtPr>
      <w:sdtEndPr>
        <w:rPr>
          <w:rFonts w:eastAsiaTheme="minorHAnsi" w:cs="Times New Roman"/>
          <w:sz w:val="24"/>
          <w:szCs w:val="22"/>
          <w:lang w:eastAsia="ro-RO" w:bidi="ro-RO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6E4475" w:rsidRPr="0056157B" w14:paraId="786E5884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43CF07E3" w14:textId="28B3601A" w:rsidR="006E4475" w:rsidRPr="0056157B" w:rsidRDefault="006E4475" w:rsidP="00634DC7">
                <w:pPr>
                  <w:pStyle w:val="TBNormalTechnicalBlock"/>
                </w:pPr>
              </w:p>
            </w:tc>
          </w:tr>
          <w:tr w:rsidR="006E4475" w:rsidRPr="0056157B" w14:paraId="0323CC73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3C46C3FA" w14:textId="77777777" w:rsidR="006E4475" w:rsidRPr="0056157B" w:rsidRDefault="006E4475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428BA34D" wp14:editId="02049BB7">
                      <wp:extent cx="626400" cy="522000"/>
                      <wp:effectExtent l="0" t="0" r="2540" b="0"/>
                      <wp:docPr id="1375323155" name="Picture 137532315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01D929C3" w14:textId="77777777" w:rsidR="006E4475" w:rsidRPr="0056157B" w:rsidRDefault="006E4475" w:rsidP="0001269D">
                <w:pPr>
                  <w:pStyle w:val="TBInstitution"/>
                </w:pPr>
                <w:r>
                  <w:t>Consiliul Uniunii Europene</w:t>
                </w:r>
                <w:r>
                  <w:br/>
                </w:r>
                <w:r>
                  <w:rPr>
                    <w:b w:val="0"/>
                  </w:rPr>
                  <w:t>Secretariatul General</w:t>
                </w:r>
              </w:p>
            </w:tc>
          </w:tr>
          <w:tr w:rsidR="006E4475" w:rsidRPr="00B84B6D" w14:paraId="584867D1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0F670A82" w14:textId="77777777" w:rsidR="006E4475" w:rsidRPr="0056157B" w:rsidRDefault="006E4475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7F0AE693" w14:textId="77777777" w:rsidR="006E4475" w:rsidRPr="0056157B" w:rsidRDefault="006E4475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603C874F" w14:textId="77777777" w:rsidR="006E4475" w:rsidRPr="0056157B" w:rsidRDefault="006E4475" w:rsidP="00233A0E">
                <w:pPr>
                  <w:pStyle w:val="TBNormalTechnicalBlock"/>
                  <w:rPr>
                    <w:b/>
                  </w:rPr>
                </w:pPr>
              </w:p>
              <w:p w14:paraId="0D1FDDB5" w14:textId="77777777" w:rsidR="006E4475" w:rsidRDefault="006E4475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2 februarie 2026</w:t>
                </w:r>
              </w:p>
              <w:p w14:paraId="1A8933D6" w14:textId="77777777" w:rsidR="006E4475" w:rsidRPr="0019440B" w:rsidRDefault="006E4475" w:rsidP="00233A0E">
                <w:pPr>
                  <w:pStyle w:val="TBNormalTechnicalBlock"/>
                </w:pPr>
              </w:p>
              <w:p w14:paraId="1C964C5F" w14:textId="77777777" w:rsidR="006E4475" w:rsidRDefault="006E4475" w:rsidP="00233A0E">
                <w:pPr>
                  <w:pStyle w:val="TBNormalTechnicalBlock"/>
                </w:pPr>
                <w:r>
                  <w:t>CM 1472/1</w:t>
                </w:r>
                <w:r w:rsidRPr="0056157B">
                  <w:t>/</w:t>
                </w:r>
                <w:r>
                  <w:t>26</w:t>
                </w:r>
              </w:p>
              <w:p w14:paraId="4CFC91C2" w14:textId="77777777" w:rsidR="006E4475" w:rsidRPr="0056157B" w:rsidRDefault="006E4475" w:rsidP="00233A0E">
                <w:pPr>
                  <w:pStyle w:val="TBNormalTechnicalBlock"/>
                </w:pPr>
                <w:r>
                  <w:t>REV 1</w:t>
                </w:r>
              </w:p>
              <w:p w14:paraId="107090A1" w14:textId="77777777" w:rsidR="006E4475" w:rsidRPr="009E0BE9" w:rsidRDefault="006E4475" w:rsidP="00F810A7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</w:t>
                </w:r>
              </w:p>
              <w:p w14:paraId="49691919" w14:textId="77777777" w:rsidR="006E4475" w:rsidRPr="007C5B64" w:rsidRDefault="006E4475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5FF4BF27" w14:textId="77777777" w:rsidR="006E4475" w:rsidRDefault="006E4475">
                <w:pPr>
                  <w:pStyle w:val="TBDistrbMarkers"/>
                </w:pPr>
                <w:r>
                  <w:t>EIB</w:t>
                </w:r>
              </w:p>
              <w:p w14:paraId="4B562AA9" w14:textId="77777777" w:rsidR="006E4475" w:rsidRDefault="006E4475">
                <w:pPr>
                  <w:pStyle w:val="TBDistrbMarkers"/>
                </w:pPr>
                <w:r>
                  <w:t>PARLNAT</w:t>
                </w:r>
              </w:p>
              <w:p w14:paraId="43AF7A06" w14:textId="77777777" w:rsidR="006E4475" w:rsidRDefault="006E4475">
                <w:pPr>
                  <w:pStyle w:val="TBDistrbMarkers"/>
                </w:pPr>
                <w:r>
                  <w:t>ECB</w:t>
                </w:r>
              </w:p>
              <w:p w14:paraId="3DE90FD9" w14:textId="77777777" w:rsidR="006E4475" w:rsidRPr="009E0BE9" w:rsidRDefault="006E4475" w:rsidP="00233A0E">
                <w:pPr>
                  <w:pStyle w:val="TBNormalTechnicalBlock"/>
                </w:pPr>
              </w:p>
              <w:p w14:paraId="3111BF3D" w14:textId="77777777" w:rsidR="006E4475" w:rsidRPr="009E0BE9" w:rsidRDefault="006E4475" w:rsidP="00233A0E">
                <w:pPr>
                  <w:pStyle w:val="TBNormalTechnicalBlock"/>
                </w:pPr>
              </w:p>
              <w:p w14:paraId="10E264F9" w14:textId="77777777" w:rsidR="006E4475" w:rsidRPr="009E0BE9" w:rsidRDefault="006E4475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6E4475" w:rsidRPr="00ED0749" w14:paraId="295A7BEB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6CC3A214" w14:textId="77777777" w:rsidR="006E4475" w:rsidRPr="00ED0749" w:rsidRDefault="006E4475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282DBB59" w14:textId="77777777" w:rsidR="006E4475" w:rsidRPr="00ED0749" w:rsidRDefault="006E4475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7D791653" w14:textId="77777777" w:rsidR="006E4475" w:rsidRPr="00ED0749" w:rsidRDefault="006E4475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0F50B353" w14:textId="77777777" w:rsidR="006E4475" w:rsidRPr="00ED0749" w:rsidRDefault="006E4475" w:rsidP="00DF1147">
          <w:pPr>
            <w:pStyle w:val="TBEntRefer"/>
            <w:rPr>
              <w:sz w:val="2"/>
              <w:szCs w:val="2"/>
            </w:rPr>
          </w:pPr>
        </w:p>
        <w:p w14:paraId="25FC3F89" w14:textId="77777777" w:rsidR="006E4475" w:rsidRPr="00DD01AC" w:rsidRDefault="006E4475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6E4475" w:rsidRPr="00133225" w14:paraId="762749C7" w14:textId="77777777" w:rsidTr="001E5BC3">
            <w:trPr>
              <w:jc w:val="center"/>
            </w:trPr>
            <w:tc>
              <w:tcPr>
                <w:tcW w:w="9645" w:type="dxa"/>
              </w:tcPr>
              <w:p w14:paraId="591E3014" w14:textId="77777777" w:rsidR="006E4475" w:rsidRPr="00C4351E" w:rsidRDefault="006E4475" w:rsidP="00C728BF">
                <w:pPr>
                  <w:pStyle w:val="TBHeadingTable"/>
                </w:pPr>
                <w:r>
                  <w:t>CONVOCARE ȘI ORDINE DE ZI PROVIZORIE</w:t>
                </w:r>
              </w:p>
            </w:tc>
          </w:tr>
          <w:tr w:rsidR="006E4475" w:rsidRPr="007D53AD" w14:paraId="0E449B2B" w14:textId="77777777" w:rsidTr="001E5BC3">
            <w:trPr>
              <w:jc w:val="center"/>
            </w:trPr>
            <w:tc>
              <w:tcPr>
                <w:tcW w:w="9645" w:type="dxa"/>
              </w:tcPr>
              <w:p w14:paraId="5C464151" w14:textId="77777777" w:rsidR="006E4475" w:rsidRPr="007D53AD" w:rsidRDefault="006E4475" w:rsidP="006368AC">
                <w:pPr>
                  <w:pStyle w:val="TBTableText"/>
                </w:pPr>
                <w:r>
                  <w:t>CONSILIUL  UNIUNII EUROPENE</w:t>
                </w:r>
                <w:r>
                  <w:rPr>
                    <w:rStyle w:val="FootnoteReference"/>
                  </w:rPr>
                  <w:footnoteReference w:customMarkFollows="1" w:id="1"/>
                  <w:t>1</w:t>
                </w:r>
                <w:r>
                  <w:br/>
                  <w:t>(Afaceri Economice și Financiare)</w:t>
                </w:r>
              </w:p>
            </w:tc>
          </w:tr>
          <w:tr w:rsidR="006E4475" w:rsidRPr="007D53AD" w14:paraId="479ED6F4" w14:textId="77777777" w:rsidTr="001E5BC3">
            <w:trPr>
              <w:jc w:val="center"/>
            </w:trPr>
            <w:tc>
              <w:tcPr>
                <w:tcW w:w="9645" w:type="dxa"/>
              </w:tcPr>
              <w:p w14:paraId="790172D2" w14:textId="77777777" w:rsidR="006E4475" w:rsidRPr="006368AC" w:rsidRDefault="006E4475" w:rsidP="006368AC">
                <w:pPr>
                  <w:pStyle w:val="TBTableText"/>
                </w:pPr>
                <w:r>
                  <w:t>Clădirea Europa, Bruxelles</w:t>
                </w:r>
              </w:p>
            </w:tc>
          </w:tr>
          <w:tr w:rsidR="006E4475" w:rsidRPr="007D53AD" w14:paraId="7A749482" w14:textId="77777777" w:rsidTr="001E5BC3">
            <w:trPr>
              <w:jc w:val="center"/>
            </w:trPr>
            <w:tc>
              <w:tcPr>
                <w:tcW w:w="9645" w:type="dxa"/>
              </w:tcPr>
              <w:p w14:paraId="33A92170" w14:textId="77777777" w:rsidR="006E4475" w:rsidRPr="006368AC" w:rsidRDefault="006E4475" w:rsidP="008639D3">
                <w:pPr>
                  <w:pStyle w:val="TBTableText"/>
                </w:pPr>
                <w:r>
                  <w:t>17 februarie 2026 (10.00)</w:t>
                </w:r>
              </w:p>
            </w:tc>
          </w:tr>
        </w:tbl>
        <w:p w14:paraId="657242B9" w14:textId="77777777" w:rsidR="006E4475" w:rsidRPr="008C6FD6" w:rsidRDefault="006E4475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p w14:paraId="680C7C16" w14:textId="77777777" w:rsidR="00BC0BB4" w:rsidRPr="00A66D52" w:rsidRDefault="00BC0BB4" w:rsidP="00BC0BB4">
      <w:pPr>
        <w:spacing w:after="120"/>
        <w:rPr>
          <w:b/>
          <w:bCs/>
          <w:u w:val="single"/>
        </w:rPr>
      </w:pPr>
      <w:r w:rsidRPr="00A66D52">
        <w:rPr>
          <w:b/>
          <w:u w:val="single"/>
        </w:rPr>
        <w:t>Format 1+2+1 (+2 în sala de audiție)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D729D" w:rsidRPr="00A66D52" w14:paraId="2C6C13F8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420157F8" w14:textId="77777777" w:rsidR="00BD729D" w:rsidRPr="00A66D52" w:rsidRDefault="00BD729D" w:rsidP="006E4475">
            <w:pPr>
              <w:spacing w:line="216" w:lineRule="auto"/>
            </w:pPr>
            <w:r w:rsidRPr="00A66D52">
              <w:t>Adoptarea ordinii de zi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898A839" w14:textId="77777777" w:rsidR="00BD729D" w:rsidRPr="00A66D52" w:rsidRDefault="00BD729D" w:rsidP="006E4475">
            <w:pPr>
              <w:pStyle w:val="NormalRight"/>
              <w:spacing w:line="216" w:lineRule="auto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37A7876" w14:textId="77777777" w:rsidR="00BD729D" w:rsidRPr="00A66D52" w:rsidRDefault="00BD729D" w:rsidP="006E4475">
            <w:pPr>
              <w:spacing w:line="216" w:lineRule="auto"/>
            </w:pPr>
          </w:p>
        </w:tc>
      </w:tr>
      <w:tr w:rsidR="00BD729D" w:rsidRPr="00A66D52" w14:paraId="5B398F88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4946E769" w14:textId="77777777" w:rsidR="00BD729D" w:rsidRPr="00A66D52" w:rsidRDefault="00BD729D" w:rsidP="006E4475">
            <w:pPr>
              <w:spacing w:line="216" w:lineRule="auto"/>
            </w:pPr>
            <w:r w:rsidRPr="00A66D52">
              <w:t>(posibil) Aprobarea punctelor „A”</w:t>
            </w:r>
          </w:p>
          <w:p w14:paraId="40288A93" w14:textId="77777777" w:rsidR="00BD729D" w:rsidRPr="00A66D52" w:rsidRDefault="00BD729D" w:rsidP="006E4475">
            <w:pPr>
              <w:pStyle w:val="PointManual"/>
              <w:spacing w:line="216" w:lineRule="auto"/>
            </w:pPr>
            <w:r w:rsidRPr="00A66D52">
              <w:t>a)</w:t>
            </w:r>
            <w:r w:rsidRPr="00A66D52">
              <w:tab/>
              <w:t>Lista fără caracter legislativ</w:t>
            </w:r>
          </w:p>
          <w:p w14:paraId="6E5904AA" w14:textId="77777777" w:rsidR="00BD729D" w:rsidRPr="00A66D52" w:rsidRDefault="00BD729D" w:rsidP="006E4475">
            <w:pPr>
              <w:pStyle w:val="PointManual"/>
              <w:spacing w:line="216" w:lineRule="auto"/>
            </w:pPr>
            <w:r w:rsidRPr="00A66D52">
              <w:t>b)</w:t>
            </w:r>
            <w:r w:rsidRPr="00A66D52">
              <w:tab/>
              <w:t>Lista cu caracter legislativ [Deliberare publică în temeiul articolului 16 alineatul (8) din Tratatul privind Uniunea Europeană]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814D0BC" w14:textId="77777777" w:rsidR="00BD729D" w:rsidRPr="00A66D52" w:rsidRDefault="00BD729D" w:rsidP="006E4475">
            <w:pPr>
              <w:pStyle w:val="NormalRight"/>
              <w:spacing w:line="216" w:lineRule="auto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198BA8E" w14:textId="77777777" w:rsidR="00BD729D" w:rsidRPr="00A66D52" w:rsidRDefault="00BD729D" w:rsidP="006E4475">
            <w:pPr>
              <w:spacing w:line="216" w:lineRule="auto"/>
            </w:pPr>
          </w:p>
        </w:tc>
      </w:tr>
    </w:tbl>
    <w:p w14:paraId="4A444C38" w14:textId="77777777" w:rsidR="00BD729D" w:rsidRPr="00A66D52" w:rsidRDefault="00BD729D" w:rsidP="006E4475">
      <w:pPr>
        <w:tabs>
          <w:tab w:val="left" w:pos="567"/>
        </w:tabs>
        <w:spacing w:before="120"/>
        <w:jc w:val="center"/>
        <w:rPr>
          <w:b/>
          <w:bCs/>
          <w:u w:val="single"/>
        </w:rPr>
      </w:pPr>
      <w:r w:rsidRPr="00A66D52">
        <w:rPr>
          <w:b/>
          <w:u w:val="single"/>
        </w:rPr>
        <w:t>Deliberări legislative</w:t>
      </w:r>
    </w:p>
    <w:p w14:paraId="392CD04B" w14:textId="77777777" w:rsidR="00BD729D" w:rsidRPr="00A66D52" w:rsidRDefault="00BD729D" w:rsidP="00BD729D">
      <w:pPr>
        <w:pStyle w:val="NormalCentered"/>
        <w:spacing w:after="120"/>
        <w:rPr>
          <w:b/>
          <w:bCs/>
        </w:rPr>
      </w:pPr>
      <w:r w:rsidRPr="00A66D52">
        <w:rPr>
          <w:b/>
        </w:rPr>
        <w:t>[Deliberare publică în temeiul articolului 16 alineatul (8) din Tratatul privind Uniunea Europeană]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D729D" w:rsidRPr="00A66D52" w14:paraId="342C4B5D" w14:textId="77777777" w:rsidTr="00BD3F37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73F9FD2" w14:textId="77777777" w:rsidR="00BD729D" w:rsidRPr="00A66D52" w:rsidRDefault="00BD3F37" w:rsidP="006E4475">
            <w:pPr>
              <w:spacing w:line="216" w:lineRule="auto"/>
            </w:pPr>
            <w:r w:rsidRPr="00A66D52">
              <w:t>Uniunea economiilor și a investițiilor: pachetul privind pensiile suplimentare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EE2F536" w14:textId="77777777" w:rsidR="00BD729D" w:rsidRPr="00A66D52" w:rsidRDefault="00BD3F37" w:rsidP="006E4475">
            <w:pPr>
              <w:pStyle w:val="NormalRight"/>
              <w:spacing w:line="216" w:lineRule="auto"/>
            </w:pPr>
            <w:r w:rsidRPr="00A66D52">
              <w:rPr>
                <w:noProof/>
              </w:rPr>
              <w:drawing>
                <wp:inline distT="0" distB="0" distL="0" distR="0" wp14:anchorId="0DCA3045" wp14:editId="20AA712E">
                  <wp:extent cx="172442" cy="172442"/>
                  <wp:effectExtent l="0" t="0" r="0" b="0"/>
                  <wp:docPr id="1454785817" name="Picture 1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4785817" name="Picture 1" descr="First readi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66D52">
              <w:rPr>
                <w:noProof/>
              </w:rPr>
              <w:drawing>
                <wp:inline distT="0" distB="0" distL="0" distR="0" wp14:anchorId="45C4A855" wp14:editId="247AAEAE">
                  <wp:extent cx="172442" cy="172442"/>
                  <wp:effectExtent l="0" t="0" r="0" b="0"/>
                  <wp:docPr id="512189701" name="Picture 2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2189701" name="Picture 2" descr="Item based on a Commission proposal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3E5DBC1" w14:textId="77777777" w:rsidR="00BD729D" w:rsidRPr="00A66D52" w:rsidRDefault="00BD729D" w:rsidP="006E4475">
            <w:pPr>
              <w:spacing w:line="216" w:lineRule="auto"/>
            </w:pPr>
          </w:p>
        </w:tc>
      </w:tr>
      <w:tr w:rsidR="00BD729D" w:rsidRPr="00A66D52" w14:paraId="36C826AC" w14:textId="77777777" w:rsidTr="00BD3F37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253F6DE" w14:textId="77777777" w:rsidR="00BD729D" w:rsidRPr="00A66D52" w:rsidRDefault="00BD3F37" w:rsidP="006E4475">
            <w:pPr>
              <w:spacing w:line="216" w:lineRule="auto"/>
              <w:ind w:left="567" w:hanging="567"/>
            </w:pPr>
            <w:r w:rsidRPr="00A66D52">
              <w:t>a)</w:t>
            </w:r>
            <w:r w:rsidRPr="00A66D52">
              <w:tab/>
              <w:t>Directiva de modificare a Directivelor (UE) 2016/2341 și 2016/97 în ceea ce privește consolidarea cadrului pentru furnizarea de pensii ocupaționale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A327273" w14:textId="77777777" w:rsidR="00BD729D" w:rsidRPr="00A66D52" w:rsidRDefault="00BD729D" w:rsidP="006E4475">
            <w:pPr>
              <w:pStyle w:val="NormalRight"/>
              <w:spacing w:line="216" w:lineRule="auto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C5D6A69" w14:textId="77777777" w:rsidR="00BD729D" w:rsidRPr="00A66D52" w:rsidRDefault="00BD729D" w:rsidP="006E4475">
            <w:pPr>
              <w:spacing w:line="216" w:lineRule="auto"/>
            </w:pPr>
          </w:p>
        </w:tc>
      </w:tr>
      <w:tr w:rsidR="00BD3F37" w:rsidRPr="00A66D52" w14:paraId="3DCA72F7" w14:textId="77777777" w:rsidTr="00BD3F37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78056DF" w14:textId="77777777" w:rsidR="00BD3F37" w:rsidRPr="00A66D52" w:rsidRDefault="00BD3F37" w:rsidP="006E4475">
            <w:pPr>
              <w:spacing w:line="216" w:lineRule="auto"/>
              <w:ind w:left="567" w:hanging="567"/>
            </w:pPr>
            <w:r w:rsidRPr="00A66D52">
              <w:t>b)</w:t>
            </w:r>
            <w:r w:rsidRPr="00A66D52">
              <w:tab/>
              <w:t>Regulamentul de modificare a Regulamentului (UE) 2019/1238 privind un produs paneuropean de pensii personale (PEPP)</w:t>
            </w:r>
          </w:p>
          <w:p w14:paraId="5191804D" w14:textId="77777777" w:rsidR="00BD3F37" w:rsidRPr="00A66D52" w:rsidRDefault="00BD3F37" w:rsidP="006E4475">
            <w:pPr>
              <w:spacing w:line="216" w:lineRule="auto"/>
              <w:rPr>
                <w:i/>
                <w:iCs/>
              </w:rPr>
            </w:pPr>
            <w:r w:rsidRPr="00A66D52">
              <w:rPr>
                <w:i/>
              </w:rPr>
              <w:t>Dezbatere de orientare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5F3FB43" w14:textId="77777777" w:rsidR="00BD3F37" w:rsidRPr="00A66D52" w:rsidRDefault="00BD3F37" w:rsidP="006E4475">
            <w:pPr>
              <w:pStyle w:val="NormalRight"/>
              <w:spacing w:line="216" w:lineRule="auto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BFB2BC2" w14:textId="77777777" w:rsidR="00BD3F37" w:rsidRPr="00A66D52" w:rsidRDefault="00BD3F37" w:rsidP="006E4475">
            <w:pPr>
              <w:spacing w:line="216" w:lineRule="auto"/>
            </w:pPr>
          </w:p>
        </w:tc>
      </w:tr>
      <w:tr w:rsidR="00BD3F37" w:rsidRPr="00A66D52" w14:paraId="718980F4" w14:textId="77777777" w:rsidTr="00BD3F37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AA93E22" w14:textId="77777777" w:rsidR="00BD3F37" w:rsidRPr="00A66D52" w:rsidRDefault="00BD3F37" w:rsidP="006E4475">
            <w:pPr>
              <w:spacing w:line="216" w:lineRule="auto"/>
            </w:pPr>
            <w:r w:rsidRPr="00A66D52">
              <w:t>Diverse</w:t>
            </w:r>
          </w:p>
          <w:p w14:paraId="69C14E01" w14:textId="77777777" w:rsidR="00BD3F37" w:rsidRPr="00A66D52" w:rsidRDefault="00BD3F37" w:rsidP="006E4475">
            <w:pPr>
              <w:spacing w:line="216" w:lineRule="auto"/>
            </w:pPr>
            <w:r w:rsidRPr="00A66D52">
              <w:t>Propuneri legislative actuale privind serviciile financiare</w:t>
            </w:r>
          </w:p>
          <w:p w14:paraId="37DA6A49" w14:textId="77777777" w:rsidR="00BD3F37" w:rsidRPr="00A66D52" w:rsidRDefault="00BD3F37" w:rsidP="006E4475">
            <w:pPr>
              <w:spacing w:line="216" w:lineRule="auto"/>
              <w:rPr>
                <w:i/>
                <w:iCs/>
              </w:rPr>
            </w:pPr>
            <w:r w:rsidRPr="00A66D52">
              <w:rPr>
                <w:i/>
              </w:rPr>
              <w:t>Informare din partea președinției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12C37E7" w14:textId="77777777" w:rsidR="00BD3F37" w:rsidRPr="00A66D52" w:rsidRDefault="00BD3F37" w:rsidP="006E4475">
            <w:pPr>
              <w:pStyle w:val="NormalRight"/>
              <w:spacing w:line="216" w:lineRule="auto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8697A67" w14:textId="77777777" w:rsidR="00BD3F37" w:rsidRPr="00A66D52" w:rsidRDefault="00BD3F37" w:rsidP="006E4475">
            <w:pPr>
              <w:spacing w:line="216" w:lineRule="auto"/>
            </w:pPr>
          </w:p>
        </w:tc>
      </w:tr>
    </w:tbl>
    <w:p w14:paraId="4325120B" w14:textId="77777777" w:rsidR="00BD3F37" w:rsidRPr="00A66D52" w:rsidRDefault="00BD729D" w:rsidP="00BD3F37">
      <w:pPr>
        <w:pageBreakBefore/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 w:rsidRPr="00A66D52">
        <w:rPr>
          <w:b/>
          <w:u w:val="single"/>
        </w:rPr>
        <w:lastRenderedPageBreak/>
        <w:t>Activități fără caracter legislativ</w:t>
      </w:r>
      <w:bookmarkStart w:id="0" w:name="DQCErrorScopecae6a841594b426cace48f1ce28"/>
    </w:p>
    <w:tbl>
      <w:tblPr>
        <w:tblW w:w="9639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88"/>
        <w:gridCol w:w="709"/>
        <w:gridCol w:w="1842"/>
      </w:tblGrid>
      <w:tr w:rsidR="00BD3F37" w:rsidRPr="00A66D52" w14:paraId="70377366" w14:textId="77777777" w:rsidTr="00BD3F37">
        <w:tc>
          <w:tcPr>
            <w:tcW w:w="7088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bookmarkEnd w:id="0"/>
          <w:p w14:paraId="0031FE27" w14:textId="77777777" w:rsidR="00BD3F37" w:rsidRPr="00A66D52" w:rsidRDefault="00BD3F37" w:rsidP="006E4475">
            <w:pPr>
              <w:spacing w:line="216" w:lineRule="auto"/>
            </w:pPr>
            <w:r w:rsidRPr="00A66D52">
              <w:t>Bugetul UE</w:t>
            </w:r>
          </w:p>
          <w:p w14:paraId="18EFBC97" w14:textId="77777777" w:rsidR="00BD3F37" w:rsidRPr="00A66D52" w:rsidRDefault="00BD3F37" w:rsidP="006E4475">
            <w:pPr>
              <w:spacing w:line="216" w:lineRule="auto"/>
            </w:pPr>
            <w:r w:rsidRPr="00A66D52">
              <w:t>Recomandarea Consiliului privind descărcarea de gestiune a Comisiei în ceea ce privește execuția bugetului pentru exercițiul financiar 2024</w:t>
            </w:r>
          </w:p>
          <w:p w14:paraId="4022BCF5" w14:textId="77777777" w:rsidR="006376BA" w:rsidRPr="00A66D52" w:rsidRDefault="006376BA" w:rsidP="006E4475">
            <w:pPr>
              <w:spacing w:line="216" w:lineRule="auto"/>
              <w:rPr>
                <w:i/>
                <w:iCs/>
              </w:rPr>
            </w:pPr>
            <w:r w:rsidRPr="00A66D52">
              <w:t>(Temei juridic: articolul 319 din TFUE)</w:t>
            </w:r>
          </w:p>
          <w:p w14:paraId="0FB7CB85" w14:textId="77777777" w:rsidR="00BD3F37" w:rsidRPr="00A66D52" w:rsidRDefault="00BD3F37" w:rsidP="006E4475">
            <w:pPr>
              <w:spacing w:line="216" w:lineRule="auto"/>
            </w:pPr>
            <w:r w:rsidRPr="00A66D52">
              <w:rPr>
                <w:i/>
              </w:rPr>
              <w:t>Adoptare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9076212" w14:textId="77777777" w:rsidR="00BD3F37" w:rsidRPr="00A66D52" w:rsidRDefault="00FB3002" w:rsidP="006E4475">
            <w:pPr>
              <w:spacing w:line="216" w:lineRule="auto"/>
            </w:pPr>
            <w:r w:rsidRPr="00A66D52">
              <w:t>(*)</w:t>
            </w:r>
          </w:p>
        </w:tc>
        <w:tc>
          <w:tcPr>
            <w:tcW w:w="1842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B49FB38" w14:textId="77777777" w:rsidR="00BD3F37" w:rsidRPr="00A66D52" w:rsidRDefault="00BD3F37" w:rsidP="006E4475">
            <w:pPr>
              <w:spacing w:line="216" w:lineRule="auto"/>
            </w:pPr>
          </w:p>
        </w:tc>
      </w:tr>
      <w:tr w:rsidR="00BD3F37" w:rsidRPr="00A66D52" w14:paraId="16408EF5" w14:textId="77777777" w:rsidTr="00BD3F37">
        <w:tc>
          <w:tcPr>
            <w:tcW w:w="7088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A530B04" w14:textId="77777777" w:rsidR="00BD3F37" w:rsidRPr="00A66D52" w:rsidRDefault="00BD3F37" w:rsidP="006E4475">
            <w:pPr>
              <w:spacing w:line="216" w:lineRule="auto"/>
            </w:pPr>
            <w:r w:rsidRPr="00A66D52">
              <w:t>Concluziile privind orientările bugetare pentru exercițiul financiar 2027</w:t>
            </w:r>
          </w:p>
          <w:p w14:paraId="7EDA4EC6" w14:textId="77777777" w:rsidR="00BD3F37" w:rsidRPr="00A66D52" w:rsidRDefault="00BD3F37" w:rsidP="006E4475">
            <w:pPr>
              <w:spacing w:line="216" w:lineRule="auto"/>
            </w:pPr>
            <w:r w:rsidRPr="00A66D52">
              <w:rPr>
                <w:i/>
              </w:rPr>
              <w:t>Aprobare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80CF639" w14:textId="77777777" w:rsidR="00BD3F37" w:rsidRPr="00A66D52" w:rsidRDefault="00BD3F37" w:rsidP="006E4475">
            <w:pPr>
              <w:spacing w:line="216" w:lineRule="auto"/>
            </w:pPr>
          </w:p>
        </w:tc>
        <w:tc>
          <w:tcPr>
            <w:tcW w:w="1842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44E9896" w14:textId="77777777" w:rsidR="00BD3F37" w:rsidRPr="00A66D52" w:rsidRDefault="00BD3F37" w:rsidP="006E4475">
            <w:pPr>
              <w:spacing w:line="216" w:lineRule="auto"/>
            </w:pPr>
          </w:p>
        </w:tc>
      </w:tr>
      <w:tr w:rsidR="00BD3F37" w:rsidRPr="00A66D52" w14:paraId="3AED716C" w14:textId="77777777" w:rsidTr="00BD3F37">
        <w:tc>
          <w:tcPr>
            <w:tcW w:w="7088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5B90606" w14:textId="77777777" w:rsidR="00BD3F37" w:rsidRPr="00A66D52" w:rsidRDefault="00BD3F37" w:rsidP="006E4475">
            <w:pPr>
              <w:spacing w:line="216" w:lineRule="auto"/>
            </w:pPr>
            <w:r w:rsidRPr="00A66D52">
              <w:t>Consecințele economice și financiare ale agresiunii Rusiei împotriva Ucrainei</w:t>
            </w:r>
          </w:p>
          <w:p w14:paraId="6628F6C9" w14:textId="77777777" w:rsidR="00BD3F37" w:rsidRPr="00A66D52" w:rsidRDefault="00BD3F37" w:rsidP="006E4475">
            <w:pPr>
              <w:spacing w:line="216" w:lineRule="auto"/>
            </w:pPr>
            <w:r w:rsidRPr="00A66D52">
              <w:rPr>
                <w:i/>
              </w:rPr>
              <w:t>Schimb de opinii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C90585B" w14:textId="77777777" w:rsidR="00BD3F37" w:rsidRPr="00A66D52" w:rsidRDefault="00BD3F37" w:rsidP="006E4475">
            <w:pPr>
              <w:spacing w:line="216" w:lineRule="auto"/>
            </w:pPr>
          </w:p>
        </w:tc>
        <w:tc>
          <w:tcPr>
            <w:tcW w:w="1842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89A8502" w14:textId="77777777" w:rsidR="00BD3F37" w:rsidRPr="00A66D52" w:rsidRDefault="00BD3F37" w:rsidP="006E4475">
            <w:pPr>
              <w:spacing w:line="216" w:lineRule="auto"/>
            </w:pPr>
          </w:p>
        </w:tc>
      </w:tr>
      <w:tr w:rsidR="00BD3F37" w:rsidRPr="00A66D52" w14:paraId="2CECB332" w14:textId="77777777" w:rsidTr="00BD3F37">
        <w:tc>
          <w:tcPr>
            <w:tcW w:w="7088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22511F4" w14:textId="77777777" w:rsidR="00BD3F37" w:rsidRPr="00A66D52" w:rsidRDefault="00BD3F37" w:rsidP="006E4475">
            <w:pPr>
              <w:spacing w:line="216" w:lineRule="auto"/>
            </w:pPr>
            <w:r w:rsidRPr="00A66D52">
              <w:t>Redresarea economică în Europa</w:t>
            </w:r>
          </w:p>
          <w:p w14:paraId="232E8FB0" w14:textId="77777777" w:rsidR="00BD3F37" w:rsidRPr="00A66D52" w:rsidRDefault="00BD3F37" w:rsidP="006E4475">
            <w:pPr>
              <w:spacing w:line="216" w:lineRule="auto"/>
            </w:pPr>
            <w:r w:rsidRPr="00A66D52">
              <w:t>Deciziile de punere în aplicare ale Consiliului în temeiul Mecanismului de redresare și reziliență</w:t>
            </w:r>
          </w:p>
          <w:p w14:paraId="4C4B28CE" w14:textId="77777777" w:rsidR="00BD3F37" w:rsidRPr="00A66D52" w:rsidRDefault="00BD3F37" w:rsidP="006E4475">
            <w:pPr>
              <w:spacing w:line="216" w:lineRule="auto"/>
            </w:pPr>
            <w:r w:rsidRPr="00A66D52">
              <w:t>[Temei juridic: articolul 20 din Regulamentul (UE) 2021/241]</w:t>
            </w:r>
          </w:p>
          <w:p w14:paraId="7A6946D1" w14:textId="77777777" w:rsidR="00BD3F37" w:rsidRPr="00A66D52" w:rsidRDefault="00BD3F37" w:rsidP="006E4475">
            <w:pPr>
              <w:spacing w:line="216" w:lineRule="auto"/>
              <w:rPr>
                <w:i/>
                <w:iCs/>
              </w:rPr>
            </w:pPr>
            <w:r w:rsidRPr="00A66D52">
              <w:rPr>
                <w:i/>
              </w:rPr>
              <w:t>Adoptare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3CEB3EA" w14:textId="77777777" w:rsidR="00BD3F37" w:rsidRPr="00A66D52" w:rsidRDefault="00BD3F37" w:rsidP="006E4475">
            <w:pPr>
              <w:spacing w:line="216" w:lineRule="auto"/>
            </w:pPr>
          </w:p>
          <w:p w14:paraId="1BD8F8BE" w14:textId="77777777" w:rsidR="00BD3F37" w:rsidRPr="00A66D52" w:rsidRDefault="00BD3F37" w:rsidP="006E4475">
            <w:pPr>
              <w:spacing w:line="216" w:lineRule="auto"/>
            </w:pPr>
            <w:r w:rsidRPr="00A66D52">
              <w:rPr>
                <w:noProof/>
              </w:rPr>
              <w:drawing>
                <wp:inline distT="0" distB="0" distL="0" distR="0" wp14:anchorId="118C0EF9" wp14:editId="45271E0E">
                  <wp:extent cx="172442" cy="172442"/>
                  <wp:effectExtent l="0" t="0" r="0" b="0"/>
                  <wp:docPr id="830660115" name="Picture 371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66D52">
              <w:t>(*)</w:t>
            </w:r>
          </w:p>
        </w:tc>
        <w:tc>
          <w:tcPr>
            <w:tcW w:w="1842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DCB579A" w14:textId="77777777" w:rsidR="00BD3F37" w:rsidRPr="00A66D52" w:rsidRDefault="00BD3F37" w:rsidP="006E4475">
            <w:pPr>
              <w:spacing w:line="216" w:lineRule="auto"/>
            </w:pPr>
          </w:p>
        </w:tc>
      </w:tr>
      <w:tr w:rsidR="00BD3F37" w:rsidRPr="00A66D52" w14:paraId="62C3CE47" w14:textId="77777777" w:rsidTr="00BD3F37">
        <w:tc>
          <w:tcPr>
            <w:tcW w:w="7088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FA34F92" w14:textId="77777777" w:rsidR="00BD3F37" w:rsidRPr="00A66D52" w:rsidRDefault="00BD3F37" w:rsidP="006E4475">
            <w:pPr>
              <w:spacing w:line="216" w:lineRule="auto"/>
            </w:pPr>
            <w:r w:rsidRPr="00A66D52">
              <w:t>Semestrul european 2026</w:t>
            </w:r>
          </w:p>
          <w:p w14:paraId="073055AE" w14:textId="77777777" w:rsidR="00BD3F37" w:rsidRPr="00A66D52" w:rsidRDefault="00BD3F37" w:rsidP="006E4475">
            <w:pPr>
              <w:spacing w:line="216" w:lineRule="auto"/>
            </w:pPr>
            <w:r w:rsidRPr="00A66D52">
              <w:t>Recomandarea Consiliului privind politica economică a zonei euro</w:t>
            </w:r>
          </w:p>
          <w:p w14:paraId="6453AC2E" w14:textId="77777777" w:rsidR="00BD3F37" w:rsidRPr="00A66D52" w:rsidRDefault="00BD3F37" w:rsidP="006E4475">
            <w:pPr>
              <w:spacing w:line="216" w:lineRule="auto"/>
              <w:rPr>
                <w:i/>
                <w:iCs/>
              </w:rPr>
            </w:pPr>
            <w:r w:rsidRPr="00A66D52">
              <w:rPr>
                <w:i/>
              </w:rPr>
              <w:t>Aprobare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90154D9" w14:textId="77777777" w:rsidR="00BD3F37" w:rsidRPr="00A66D52" w:rsidRDefault="00BD3F37" w:rsidP="006E4475">
            <w:pPr>
              <w:spacing w:line="216" w:lineRule="auto"/>
            </w:pPr>
          </w:p>
        </w:tc>
        <w:tc>
          <w:tcPr>
            <w:tcW w:w="1842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320F780" w14:textId="77777777" w:rsidR="00BD3F37" w:rsidRPr="00A66D52" w:rsidRDefault="00BD3F37" w:rsidP="006E4475">
            <w:pPr>
              <w:spacing w:line="216" w:lineRule="auto"/>
            </w:pPr>
          </w:p>
        </w:tc>
      </w:tr>
      <w:tr w:rsidR="00BD3F37" w:rsidRPr="00A66D52" w14:paraId="5C07FB91" w14:textId="77777777" w:rsidTr="00BD3F37">
        <w:tc>
          <w:tcPr>
            <w:tcW w:w="7088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CCD5F66" w14:textId="77777777" w:rsidR="00BD3F37" w:rsidRPr="00A66D52" w:rsidRDefault="00BD3F37" w:rsidP="006E4475">
            <w:pPr>
              <w:spacing w:line="216" w:lineRule="auto"/>
            </w:pPr>
            <w:r w:rsidRPr="00A66D52">
              <w:t>Punerea în aplicare a cadrului de guvernanță economică: finanțarea apărării</w:t>
            </w:r>
          </w:p>
          <w:p w14:paraId="3DD18B38" w14:textId="77777777" w:rsidR="00BD3F37" w:rsidRPr="00A66D52" w:rsidRDefault="00BD3F37" w:rsidP="006E4475">
            <w:pPr>
              <w:spacing w:line="216" w:lineRule="auto"/>
            </w:pPr>
            <w:r w:rsidRPr="00A66D52">
              <w:t>Recomandarea Consiliului care permite Austriei să se abată de la ratele maxime de creștere a cheltuielilor nete</w:t>
            </w:r>
          </w:p>
          <w:p w14:paraId="2AD6C1E8" w14:textId="77777777" w:rsidR="00BD3F37" w:rsidRPr="00A66D52" w:rsidRDefault="00BD3F37" w:rsidP="006E4475">
            <w:pPr>
              <w:spacing w:line="216" w:lineRule="auto"/>
            </w:pPr>
            <w:r w:rsidRPr="00A66D52">
              <w:t>[Temei juridic: Regulamentul (UE) 2024/1263]</w:t>
            </w:r>
          </w:p>
          <w:p w14:paraId="0BD99D9A" w14:textId="77777777" w:rsidR="00BD3F37" w:rsidRPr="00A66D52" w:rsidRDefault="00BD3F37" w:rsidP="006E4475">
            <w:pPr>
              <w:spacing w:line="216" w:lineRule="auto"/>
              <w:rPr>
                <w:i/>
                <w:iCs/>
              </w:rPr>
            </w:pPr>
            <w:r w:rsidRPr="00A66D52">
              <w:rPr>
                <w:i/>
              </w:rPr>
              <w:t>Adoptare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67FD8E4" w14:textId="77777777" w:rsidR="00BD3F37" w:rsidRPr="00A66D52" w:rsidRDefault="00BD3F37" w:rsidP="006E4475">
            <w:pPr>
              <w:spacing w:line="216" w:lineRule="auto"/>
            </w:pPr>
          </w:p>
          <w:p w14:paraId="61B0624A" w14:textId="77777777" w:rsidR="00BD3F37" w:rsidRPr="00A66D52" w:rsidRDefault="00BD3F37" w:rsidP="006E4475">
            <w:pPr>
              <w:spacing w:line="216" w:lineRule="auto"/>
            </w:pPr>
          </w:p>
          <w:p w14:paraId="46B7AB51" w14:textId="77777777" w:rsidR="00BD3F37" w:rsidRPr="00A66D52" w:rsidRDefault="00BD3F37" w:rsidP="006E4475">
            <w:pPr>
              <w:spacing w:line="216" w:lineRule="auto"/>
            </w:pPr>
            <w:r w:rsidRPr="00A66D52">
              <w:t>(*)</w:t>
            </w:r>
          </w:p>
        </w:tc>
        <w:tc>
          <w:tcPr>
            <w:tcW w:w="1842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F3414A0" w14:textId="77777777" w:rsidR="00BD3F37" w:rsidRPr="00A66D52" w:rsidRDefault="00BD3F37" w:rsidP="006E4475">
            <w:pPr>
              <w:spacing w:line="216" w:lineRule="auto"/>
            </w:pPr>
          </w:p>
        </w:tc>
      </w:tr>
      <w:tr w:rsidR="00BD3F37" w:rsidRPr="00A66D52" w14:paraId="53F07B21" w14:textId="77777777" w:rsidTr="00BD3F37">
        <w:tc>
          <w:tcPr>
            <w:tcW w:w="7088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94AC16B" w14:textId="77777777" w:rsidR="00BD3F37" w:rsidRPr="00A66D52" w:rsidRDefault="00BD3F37" w:rsidP="006E4475">
            <w:pPr>
              <w:spacing w:line="216" w:lineRule="auto"/>
            </w:pPr>
            <w:r w:rsidRPr="00A66D52">
              <w:t>Concluziile privind lista UE revizuită a jurisdicțiilor necooperante în scopuri fiscale</w:t>
            </w:r>
          </w:p>
          <w:p w14:paraId="03EAF440" w14:textId="77777777" w:rsidR="00BD3F37" w:rsidRPr="00A66D52" w:rsidRDefault="00BD3F37" w:rsidP="006E4475">
            <w:pPr>
              <w:spacing w:line="216" w:lineRule="auto"/>
            </w:pPr>
            <w:r w:rsidRPr="00A66D52">
              <w:rPr>
                <w:i/>
              </w:rPr>
              <w:t>Aprobare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7A8EE93" w14:textId="77777777" w:rsidR="00BD3F37" w:rsidRPr="00A66D52" w:rsidRDefault="00BD3F37" w:rsidP="006E4475">
            <w:pPr>
              <w:spacing w:line="216" w:lineRule="auto"/>
            </w:pPr>
          </w:p>
        </w:tc>
        <w:tc>
          <w:tcPr>
            <w:tcW w:w="1842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6D56780" w14:textId="77777777" w:rsidR="00BD3F37" w:rsidRPr="00A66D52" w:rsidRDefault="00BD3F37" w:rsidP="006E4475">
            <w:pPr>
              <w:spacing w:line="216" w:lineRule="auto"/>
            </w:pPr>
          </w:p>
        </w:tc>
      </w:tr>
      <w:tr w:rsidR="00BD3F37" w:rsidRPr="00A66D52" w14:paraId="55C1F81A" w14:textId="77777777" w:rsidTr="00BD3F37">
        <w:tc>
          <w:tcPr>
            <w:tcW w:w="7088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BB094D4" w14:textId="77777777" w:rsidR="00BD3F37" w:rsidRPr="00A66D52" w:rsidRDefault="00BD3F37" w:rsidP="006E4475">
            <w:pPr>
              <w:spacing w:line="216" w:lineRule="auto"/>
            </w:pPr>
            <w:r w:rsidRPr="00A66D52">
              <w:t>Diverse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04A5BD0" w14:textId="77777777" w:rsidR="00BD3F37" w:rsidRPr="00A66D52" w:rsidRDefault="00BD3F37" w:rsidP="006E4475">
            <w:pPr>
              <w:spacing w:line="216" w:lineRule="auto"/>
            </w:pPr>
          </w:p>
        </w:tc>
        <w:tc>
          <w:tcPr>
            <w:tcW w:w="1842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FB10963" w14:textId="77777777" w:rsidR="00BD3F37" w:rsidRPr="00A66D52" w:rsidRDefault="00BD3F37" w:rsidP="006E4475">
            <w:pPr>
              <w:spacing w:line="216" w:lineRule="auto"/>
            </w:pPr>
          </w:p>
        </w:tc>
      </w:tr>
    </w:tbl>
    <w:p w14:paraId="0D57CED2" w14:textId="77777777" w:rsidR="00BD729D" w:rsidRPr="00A66D52" w:rsidRDefault="00BD729D" w:rsidP="00BD729D">
      <w:pPr>
        <w:pStyle w:val="Jardin"/>
      </w:pPr>
      <w:r w:rsidRPr="00A66D52">
        <w:t>o</w:t>
      </w:r>
      <w:bookmarkStart w:id="1" w:name="DQCErrorScope7cc48fe583a44531a0d1d8734bc"/>
    </w:p>
    <w:bookmarkEnd w:id="1"/>
    <w:p w14:paraId="7CA60BCD" w14:textId="77777777" w:rsidR="00BD729D" w:rsidRPr="00A66D52" w:rsidRDefault="00BD729D" w:rsidP="00BD729D">
      <w:pPr>
        <w:pStyle w:val="Jardin"/>
      </w:pPr>
      <w:r w:rsidRPr="00A66D52">
        <w:t>o</w:t>
      </w:r>
      <w:r w:rsidRPr="00A66D52">
        <w:tab/>
      </w:r>
      <w:proofErr w:type="spellStart"/>
      <w:r w:rsidRPr="00A66D52">
        <w:t>o</w:t>
      </w:r>
      <w:bookmarkStart w:id="2" w:name="DQCErrorScope02f2e3b26bbd43c0bca6f8d3e88"/>
      <w:proofErr w:type="spellEnd"/>
    </w:p>
    <w:bookmarkEnd w:id="2"/>
    <w:p w14:paraId="091FBC8D" w14:textId="77777777" w:rsidR="00EE58DE" w:rsidRPr="00A66D52" w:rsidRDefault="00EE58DE" w:rsidP="00D943CC">
      <w:pPr>
        <w:spacing w:line="360" w:lineRule="auto"/>
        <w:rPr>
          <w:rFonts w:asciiTheme="majorBidi" w:hAnsiTheme="majorBidi" w:cstheme="majorBidi"/>
          <w:b/>
          <w:bCs/>
          <w:szCs w:val="24"/>
          <w:u w:val="single"/>
        </w:rPr>
      </w:pPr>
      <w:r w:rsidRPr="00A66D52">
        <w:rPr>
          <w:rFonts w:asciiTheme="majorBidi" w:hAnsiTheme="majorBidi"/>
          <w:b/>
          <w:u w:val="single"/>
        </w:rPr>
        <w:t>p.m.</w:t>
      </w:r>
      <w:r w:rsidRPr="00A66D52">
        <w:rPr>
          <w:rFonts w:asciiTheme="majorBidi" w:hAnsiTheme="majorBidi"/>
          <w:b/>
        </w:rPr>
        <w:t>:</w:t>
      </w:r>
    </w:p>
    <w:p w14:paraId="2191111E" w14:textId="77777777" w:rsidR="00D943CC" w:rsidRPr="00A66D52" w:rsidRDefault="00D943CC" w:rsidP="00D943CC">
      <w:pPr>
        <w:pStyle w:val="NoSpacing"/>
        <w:spacing w:line="360" w:lineRule="auto"/>
        <w:rPr>
          <w:b/>
          <w:bCs/>
          <w:u w:val="single"/>
        </w:rPr>
      </w:pPr>
      <w:r w:rsidRPr="00A66D52">
        <w:rPr>
          <w:b/>
          <w:u w:val="single"/>
        </w:rPr>
        <w:t>Luni, 16 februarie 2026</w:t>
      </w:r>
    </w:p>
    <w:p w14:paraId="554A5F99" w14:textId="0711AF75" w:rsidR="00D943CC" w:rsidRPr="00A66D52" w:rsidRDefault="00D943CC" w:rsidP="00D943CC">
      <w:pPr>
        <w:pStyle w:val="NoSpacing"/>
        <w:spacing w:line="360" w:lineRule="auto"/>
      </w:pPr>
      <w:r w:rsidRPr="00A66D52">
        <w:t>15.00</w:t>
      </w:r>
      <w:r w:rsidRPr="00A66D52">
        <w:tab/>
      </w:r>
      <w:r w:rsidR="00136C6B">
        <w:tab/>
      </w:r>
      <w:proofErr w:type="spellStart"/>
      <w:r w:rsidRPr="00A66D52">
        <w:t>Eurogrupul</w:t>
      </w:r>
      <w:proofErr w:type="spellEnd"/>
      <w:r w:rsidRPr="00A66D52">
        <w:t xml:space="preserve"> în configurație obișnuită</w:t>
      </w:r>
    </w:p>
    <w:p w14:paraId="21425729" w14:textId="77777777" w:rsidR="00D943CC" w:rsidRPr="00A66D52" w:rsidRDefault="00D943CC" w:rsidP="00D943CC">
      <w:pPr>
        <w:pStyle w:val="NoSpacing"/>
        <w:spacing w:line="360" w:lineRule="auto"/>
      </w:pPr>
      <w:r w:rsidRPr="00A66D52">
        <w:t>(de stabilit)</w:t>
      </w:r>
      <w:r w:rsidRPr="00A66D52">
        <w:tab/>
      </w:r>
      <w:proofErr w:type="spellStart"/>
      <w:r w:rsidRPr="00A66D52">
        <w:rPr>
          <w:rFonts w:asciiTheme="majorBidi" w:hAnsiTheme="majorBidi"/>
        </w:rPr>
        <w:t>Eurogrupul</w:t>
      </w:r>
      <w:proofErr w:type="spellEnd"/>
      <w:r w:rsidRPr="00A66D52">
        <w:rPr>
          <w:rFonts w:asciiTheme="majorBidi" w:hAnsiTheme="majorBidi"/>
        </w:rPr>
        <w:t xml:space="preserve"> în configurație deschisă</w:t>
      </w:r>
    </w:p>
    <w:p w14:paraId="09168CED" w14:textId="77777777" w:rsidR="00D943CC" w:rsidRPr="00A66D52" w:rsidRDefault="00D943CC" w:rsidP="00D943CC">
      <w:pPr>
        <w:pStyle w:val="NoSpacing"/>
        <w:spacing w:line="360" w:lineRule="auto"/>
        <w:rPr>
          <w:b/>
          <w:bCs/>
          <w:u w:val="single"/>
        </w:rPr>
      </w:pPr>
      <w:r w:rsidRPr="00A66D52">
        <w:rPr>
          <w:b/>
          <w:u w:val="single"/>
        </w:rPr>
        <w:t>Marți, 17 februarie 2026</w:t>
      </w:r>
    </w:p>
    <w:p w14:paraId="41290915" w14:textId="4C84DB44" w:rsidR="00D943CC" w:rsidRPr="00A66D52" w:rsidRDefault="00D943CC" w:rsidP="00D943CC">
      <w:pPr>
        <w:pStyle w:val="NoSpacing"/>
        <w:spacing w:line="360" w:lineRule="auto"/>
      </w:pPr>
      <w:r w:rsidRPr="00A66D52">
        <w:t>9.00</w:t>
      </w:r>
      <w:r w:rsidRPr="00A66D52">
        <w:tab/>
      </w:r>
      <w:r w:rsidR="00136C6B">
        <w:tab/>
      </w:r>
      <w:r w:rsidRPr="00A66D52">
        <w:t>Mic dejun</w:t>
      </w:r>
      <w:r w:rsidRPr="00A66D52">
        <w:rPr>
          <w:rStyle w:val="FootnoteReference"/>
          <w:b w:val="0"/>
          <w:bCs/>
        </w:rPr>
        <w:footnoteReference w:id="2"/>
      </w:r>
    </w:p>
    <w:p w14:paraId="5E4E522E" w14:textId="77777777" w:rsidR="001B060D" w:rsidRPr="00A66D52" w:rsidRDefault="001B060D" w:rsidP="001B060D">
      <w:pPr>
        <w:pStyle w:val="ImageLine"/>
      </w:pPr>
    </w:p>
    <w:p w14:paraId="7DB38998" w14:textId="77777777" w:rsidR="001B060D" w:rsidRPr="00A66D52" w:rsidRDefault="001B060D" w:rsidP="001B060D">
      <w:pPr>
        <w:pStyle w:val="Image"/>
      </w:pPr>
      <w:r w:rsidRPr="00A66D52">
        <w:rPr>
          <w:noProof/>
        </w:rPr>
        <w:drawing>
          <wp:inline distT="0" distB="0" distL="0" distR="0" wp14:anchorId="08B8D063" wp14:editId="351F1C83">
            <wp:extent cx="172442" cy="172442"/>
            <wp:effectExtent l="0" t="0" r="0" b="0"/>
            <wp:docPr id="1" name="Picture" descr="Prima lectur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rima lectură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66D52">
        <w:tab/>
        <w:t>Prima lectură</w:t>
      </w:r>
    </w:p>
    <w:p w14:paraId="6BB29915" w14:textId="77777777" w:rsidR="001B060D" w:rsidRPr="00A66D52" w:rsidRDefault="001B060D" w:rsidP="001B060D">
      <w:pPr>
        <w:pStyle w:val="Image"/>
      </w:pPr>
      <w:r w:rsidRPr="00A66D52">
        <w:rPr>
          <w:noProof/>
        </w:rPr>
        <w:drawing>
          <wp:inline distT="0" distB="0" distL="0" distR="0" wp14:anchorId="0595B06D" wp14:editId="5A9DE91D">
            <wp:extent cx="172442" cy="172442"/>
            <wp:effectExtent l="0" t="0" r="0" b="0"/>
            <wp:docPr id="1485235868" name="Picture" descr="Punct bazat pe o propunere a Comisi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unct bazat pe o propunere a Comisiei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66D52">
        <w:tab/>
        <w:t>Punct bazat pe o propunere a Comisiei</w:t>
      </w:r>
    </w:p>
    <w:p w14:paraId="3DA7A70D" w14:textId="77777777" w:rsidR="001B060D" w:rsidRPr="00A66D52" w:rsidRDefault="001B060D" w:rsidP="00A66D52">
      <w:pPr>
        <w:pStyle w:val="Image"/>
        <w:keepNext/>
      </w:pPr>
      <w:r w:rsidRPr="00A66D52">
        <w:t>(*)</w:t>
      </w:r>
      <w:r w:rsidRPr="00A66D52">
        <w:tab/>
        <w:t>Punct cu privire la care se poate solicita votarea</w:t>
      </w:r>
    </w:p>
    <w:p w14:paraId="63C07144" w14:textId="77777777" w:rsidR="001B060D" w:rsidRPr="00A66D52" w:rsidRDefault="001B060D" w:rsidP="001B060D">
      <w:pPr>
        <w:pStyle w:val="FinalLine"/>
      </w:pPr>
    </w:p>
    <w:p w14:paraId="68C62BD8" w14:textId="77777777" w:rsidR="00772954" w:rsidRPr="001B060D" w:rsidRDefault="001B060D" w:rsidP="001B060D">
      <w:pPr>
        <w:pStyle w:val="NB"/>
      </w:pPr>
      <w:r w:rsidRPr="00A66D52">
        <w:t>N.B.:</w:t>
      </w:r>
      <w:r w:rsidRPr="00A66D52">
        <w:tab/>
        <w:t>Vă rugăm să transmiteți cât mai rapid posibil o listă a delegaților care vor participa la această reuniune, la adresa de e-mail access.general@consilium.europa.eu</w:t>
      </w:r>
    </w:p>
    <w:sectPr w:rsidR="00772954" w:rsidRPr="001B060D" w:rsidSect="00A66D5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46C21" w14:textId="77777777" w:rsidR="001B060D" w:rsidRDefault="001B060D" w:rsidP="00B5488B">
      <w:r>
        <w:separator/>
      </w:r>
    </w:p>
  </w:endnote>
  <w:endnote w:type="continuationSeparator" w:id="0">
    <w:p w14:paraId="2D95DF6C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3B9CC" w14:textId="77777777" w:rsidR="006E4475" w:rsidRDefault="006E447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A66D52" w:rsidRPr="00D94637" w14:paraId="15742364" w14:textId="77777777" w:rsidTr="00A66D52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4C2DD5E9" w14:textId="77777777" w:rsidR="00A66D52" w:rsidRPr="00D94637" w:rsidRDefault="00A66D52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3" w:name="FOOTER_STANDARD"/>
        </w:p>
      </w:tc>
    </w:tr>
    <w:tr w:rsidR="00A66D52" w:rsidRPr="00B310DC" w14:paraId="0923EE46" w14:textId="77777777" w:rsidTr="00A66D52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237E69BA" w14:textId="77777777" w:rsidR="00A66D52" w:rsidRPr="00AD7BF2" w:rsidRDefault="00A66D52" w:rsidP="004F54B2">
          <w:pPr>
            <w:pStyle w:val="FooterText"/>
          </w:pPr>
          <w:r>
            <w:t>CM 1472/1/26</w:t>
          </w:r>
          <w:r w:rsidRPr="002511D8">
            <w:t xml:space="preserve"> </w:t>
          </w:r>
          <w:r>
            <w:t>REV 1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43AAD977" w14:textId="77777777" w:rsidR="00A66D52" w:rsidRPr="00AD7BF2" w:rsidRDefault="00A66D52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0C657C5B" w14:textId="77777777" w:rsidR="00A66D52" w:rsidRPr="002511D8" w:rsidRDefault="00A66D52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2C606588" w14:textId="77777777" w:rsidR="00A66D52" w:rsidRPr="00B310DC" w:rsidRDefault="00A66D52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A66D52" w:rsidRPr="00D94637" w14:paraId="69B6FDCD" w14:textId="77777777" w:rsidTr="00A66D52">
      <w:trPr>
        <w:jc w:val="center"/>
      </w:trPr>
      <w:tc>
        <w:tcPr>
          <w:tcW w:w="1774" w:type="pct"/>
          <w:shd w:val="clear" w:color="auto" w:fill="auto"/>
        </w:tcPr>
        <w:p w14:paraId="42789B11" w14:textId="77777777" w:rsidR="00A66D52" w:rsidRPr="00AD7BF2" w:rsidRDefault="00A66D52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27E1B863" w14:textId="77777777" w:rsidR="00A66D52" w:rsidRPr="00AD7BF2" w:rsidRDefault="00A66D52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14:paraId="196B864F" w14:textId="77777777" w:rsidR="00A66D52" w:rsidRPr="00D94637" w:rsidRDefault="00A66D52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4D0C3E18" w14:textId="77777777" w:rsidR="00A66D52" w:rsidRPr="00695BAF" w:rsidRDefault="00A66D52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3"/>
  </w:tbl>
  <w:p w14:paraId="2C338E92" w14:textId="77777777" w:rsidR="00A66D52" w:rsidRPr="00A66D52" w:rsidRDefault="00A66D52" w:rsidP="00A66D52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A66D52" w:rsidRPr="00D94637" w14:paraId="669D0905" w14:textId="77777777" w:rsidTr="00A66D52">
      <w:trPr>
        <w:jc w:val="center"/>
      </w:trPr>
      <w:tc>
        <w:tcPr>
          <w:tcW w:w="5000" w:type="pct"/>
          <w:gridSpan w:val="6"/>
          <w:shd w:val="clear" w:color="auto" w:fill="auto"/>
          <w:tcMar>
            <w:top w:w="57" w:type="dxa"/>
          </w:tcMar>
        </w:tcPr>
        <w:p w14:paraId="267160D8" w14:textId="77777777" w:rsidR="00A66D52" w:rsidRPr="00D94637" w:rsidRDefault="00A66D52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4" w:name="FOOTER_COREPER_COUNCIL"/>
        </w:p>
      </w:tc>
    </w:tr>
    <w:tr w:rsidR="00A66D52" w:rsidRPr="00B310DC" w14:paraId="1DDA293B" w14:textId="77777777" w:rsidTr="00A66D52">
      <w:trPr>
        <w:jc w:val="center"/>
      </w:trPr>
      <w:tc>
        <w:tcPr>
          <w:tcW w:w="2501" w:type="pct"/>
          <w:shd w:val="clear" w:color="auto" w:fill="auto"/>
          <w:tcMar>
            <w:top w:w="0" w:type="dxa"/>
          </w:tcMar>
        </w:tcPr>
        <w:p w14:paraId="316FFAC1" w14:textId="77777777" w:rsidR="00A66D52" w:rsidRPr="00AD7BF2" w:rsidRDefault="00A66D52" w:rsidP="00965E25">
          <w:pPr>
            <w:pStyle w:val="FooterText"/>
          </w:pPr>
          <w:r>
            <w:t>CM 1472/1/26</w:t>
          </w:r>
          <w:r w:rsidRPr="002511D8">
            <w:t xml:space="preserve"> </w:t>
          </w:r>
          <w:r>
            <w:t>REV 1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2FF39435" w14:textId="77777777" w:rsidR="00A66D52" w:rsidRPr="00AD7BF2" w:rsidRDefault="00A66D52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shd w:val="clear" w:color="auto" w:fill="auto"/>
          <w:tcMar>
            <w:top w:w="0" w:type="dxa"/>
          </w:tcMar>
        </w:tcPr>
        <w:p w14:paraId="2E8983C8" w14:textId="77777777" w:rsidR="00A66D52" w:rsidRPr="002511D8" w:rsidRDefault="00A66D52" w:rsidP="00965E25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6C9150EB" w14:textId="77777777" w:rsidR="00A66D52" w:rsidRPr="00B310DC" w:rsidRDefault="00A66D52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A66D52" w:rsidRPr="00D94637" w14:paraId="6058CAAC" w14:textId="77777777" w:rsidTr="00A66D52">
      <w:trPr>
        <w:jc w:val="center"/>
      </w:trPr>
      <w:tc>
        <w:tcPr>
          <w:tcW w:w="3230" w:type="pct"/>
          <w:gridSpan w:val="3"/>
          <w:shd w:val="clear" w:color="auto" w:fill="auto"/>
        </w:tcPr>
        <w:p w14:paraId="556C789A" w14:textId="77777777" w:rsidR="00A66D52" w:rsidRPr="00E37908" w:rsidRDefault="00A66D52" w:rsidP="008B51DF">
          <w:pPr>
            <w:pStyle w:val="FooterText"/>
            <w:spacing w:before="40"/>
            <w:rPr>
              <w:lang w:val="fr-FR"/>
            </w:rPr>
          </w:pPr>
          <w:proofErr w:type="gramStart"/>
          <w:r>
            <w:rPr>
              <w:lang w:val="fr-FR"/>
            </w:rPr>
            <w:t>Contact:</w:t>
          </w:r>
          <w:proofErr w:type="gramEnd"/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coreper.2@consilium.europa.eu</w:t>
          </w:r>
        </w:p>
      </w:tc>
      <w:tc>
        <w:tcPr>
          <w:tcW w:w="742" w:type="pct"/>
          <w:shd w:val="clear" w:color="auto" w:fill="auto"/>
        </w:tcPr>
        <w:p w14:paraId="3D5B8051" w14:textId="77777777" w:rsidR="00A66D52" w:rsidRPr="00D94637" w:rsidRDefault="00A66D52" w:rsidP="00965E25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7A566B21" w14:textId="77777777" w:rsidR="00A66D52" w:rsidRPr="00695BAF" w:rsidRDefault="00A66D52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4"/>
  </w:tbl>
  <w:p w14:paraId="496401B9" w14:textId="77777777" w:rsidR="00A66D52" w:rsidRPr="00A66D52" w:rsidRDefault="00A66D52" w:rsidP="00A66D52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0435C7" w14:textId="77777777" w:rsidR="001B060D" w:rsidRDefault="001B060D" w:rsidP="00B5488B">
      <w:r>
        <w:separator/>
      </w:r>
    </w:p>
  </w:footnote>
  <w:footnote w:type="continuationSeparator" w:id="0">
    <w:p w14:paraId="2559D4AD" w14:textId="77777777" w:rsidR="001B060D" w:rsidRDefault="001B060D" w:rsidP="00B5488B">
      <w:r>
        <w:continuationSeparator/>
      </w:r>
    </w:p>
  </w:footnote>
  <w:footnote w:id="1">
    <w:p w14:paraId="05D66DB0" w14:textId="77777777" w:rsidR="006E4475" w:rsidRDefault="006E4475">
      <w:pPr>
        <w:pStyle w:val="FootnoteText"/>
      </w:pPr>
      <w:r>
        <w:rPr>
          <w:rStyle w:val="FootnoteReference"/>
        </w:rPr>
        <w:t>1</w:t>
      </w:r>
      <w:r>
        <w:tab/>
        <w:t>În prezența președintei BEI</w:t>
      </w:r>
    </w:p>
  </w:footnote>
  <w:footnote w:id="2">
    <w:p w14:paraId="1AF89D9A" w14:textId="77777777" w:rsidR="00D943CC" w:rsidRPr="00A66D52" w:rsidRDefault="00D943CC" w:rsidP="00D943CC">
      <w:pPr>
        <w:pStyle w:val="FootnoteText"/>
        <w:rPr>
          <w:b/>
          <w:bCs/>
          <w:szCs w:val="24"/>
        </w:rPr>
      </w:pPr>
      <w:r w:rsidRPr="00A66D52">
        <w:rPr>
          <w:rStyle w:val="FootnoteReference"/>
          <w:b w:val="0"/>
          <w:bCs/>
          <w:szCs w:val="24"/>
        </w:rPr>
        <w:footnoteRef/>
      </w:r>
      <w:r w:rsidRPr="00A66D52">
        <w:rPr>
          <w:b/>
        </w:rPr>
        <w:tab/>
      </w:r>
      <w:r w:rsidRPr="00A66D52">
        <w:t>În prezența președintei BEI și a directorului general al MES.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DFB73" w14:textId="77777777" w:rsidR="006E4475" w:rsidRDefault="006E447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C7BBC" w14:textId="77777777" w:rsidR="00A66D52" w:rsidRPr="00A66D52" w:rsidRDefault="00A66D52" w:rsidP="00A66D52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ABC96" w14:textId="77777777" w:rsidR="00A66D52" w:rsidRPr="00A66D52" w:rsidRDefault="00A66D52" w:rsidP="00A66D52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7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8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0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6"/>
  </w:num>
  <w:num w:numId="2" w16cid:durableId="1045372169">
    <w:abstractNumId w:val="1"/>
  </w:num>
  <w:num w:numId="3" w16cid:durableId="24136653">
    <w:abstractNumId w:val="17"/>
  </w:num>
  <w:num w:numId="4" w16cid:durableId="1270311048">
    <w:abstractNumId w:val="13"/>
  </w:num>
  <w:num w:numId="5" w16cid:durableId="811295434">
    <w:abstractNumId w:val="2"/>
  </w:num>
  <w:num w:numId="6" w16cid:durableId="914389571">
    <w:abstractNumId w:val="19"/>
  </w:num>
  <w:num w:numId="7" w16cid:durableId="885025986">
    <w:abstractNumId w:val="21"/>
  </w:num>
  <w:num w:numId="8" w16cid:durableId="1679966738">
    <w:abstractNumId w:val="10"/>
  </w:num>
  <w:num w:numId="9" w16cid:durableId="1450276834">
    <w:abstractNumId w:val="18"/>
  </w:num>
  <w:num w:numId="10" w16cid:durableId="262806002">
    <w:abstractNumId w:val="14"/>
  </w:num>
  <w:num w:numId="11" w16cid:durableId="1912421930">
    <w:abstractNumId w:val="8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5"/>
  </w:num>
  <w:num w:numId="15" w16cid:durableId="1058019748">
    <w:abstractNumId w:val="20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1"/>
  </w:num>
  <w:num w:numId="20" w16cid:durableId="16800843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attachedTemplate r:id="rId1"/>
  <w:defaultTabStop w:val="567"/>
  <w:hyphenationZone w:val="425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3.1&quot; technicalblockguid=&quot;5308417699086974709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07&quot; text=&quot;CONVOCARE &amp;#536;I ORDINE DE ZI PROVIZORIE&quot; /&gt;_x000d__x000a_    &lt;/basicdatatype&gt;_x000d__x000a_  &lt;/metadata&gt;_x000d__x000a_  &lt;metadata key=&quot;md_HeadingText&quot; translate=&quot;false&quot;&gt;_x000d__x000a_    &lt;headingtext text=&quot;CONVOCARE &amp;#536;I ORDINE DE ZI PROVIZORIE&quot;&gt;_x000d__x000a_      &lt;formattedtext&gt;_x000d__x000a_        &lt;xaml text=&quot;CONVOCARE &amp;#536;I ORDINE DE ZI PROVIZORIE&quot;&gt;&amp;lt;FlowDocument xmlns=&quot;http://schemas.microsoft.com/winfx/2006/xaml/presentation&quot;&amp;gt;&amp;lt;Paragraph&amp;gt;CONVOCARE &amp;#536;I ORDINE DE ZI PROVIZORIE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 translate=&quot;false&quot;&gt;_x000d__x000a_    &lt;basicdatatype&gt;_x000d__x000a_      &lt;document_group key=&quot;dg_03&quot; text=&quot;COMUNICARE&quot; /&gt;_x000d__x000a_    &lt;/basicdatatype&gt;_x000d__x000a_  &lt;/metadata&gt;_x000d__x000a_  &lt;metadata key=&quot;md_DocumentType&quot; translate=&quot;false&quot;&gt;_x000d__x000a_    &lt;basicdatatype&gt;_x000d__x000a_      &lt;doc_type key=&quot;dt_CM&quot; text=&quot;CM&quot; /&gt;_x000d__x000a_    &lt;/basicdatatype&gt;_x000d__x000a_  &lt;/metadata&gt;_x000d__x000a_  &lt;metadata key=&quot;md_InstitutionalFramework&quot; translate=&quot;false&quot;&gt;_x000d__x000a_    &lt;basicdatatype&gt;_x000d__x000a_      &lt;framework key=&quot;if_02&quot; text=&quot;Consiliul Uniunii Europene Secretariatul General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2-02&lt;/text&gt;_x000d__x000a_  &lt;/metadata&gt;_x000d__x000a_  &lt;metadata key=&quot;md_Prefix&quot; translate=&quot;false&quot;&gt;_x000d__x000a_    &lt;text&gt;CM&lt;/text&gt;_x000d__x000a_  &lt;/metadata&gt;_x000d__x000a_  &lt;metadata key=&quot;md_DocumentNumber&quot; translate=&quot;false&quot;&gt;_x000d__x000a_    &lt;text&gt;1472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REV 1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1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OJ CONS&lt;/text&gt;_x000d__x000a_    &lt;/textlist&gt;_x000d__x000a_  &lt;/metadata&gt;_x000d__x000a_  &lt;metadata key=&quot;md_ThirdPartyDistributionMarkers&quot; translate=&quot;false&quot;&gt;_x000d__x000a_    &lt;textlist&gt;_x000d__x000a_      &lt;text&gt;EIB&lt;/text&gt;_x000d__x000a_      &lt;text&gt;PARLNAT&lt;/text&gt;_x000d__x000a_      &lt;text&gt;ECB&lt;/text&gt;_x000d__x000a_    &lt;/textlist&gt;_x000d__x000a_  &lt;/metadata&gt;_x000d__x000a_  &lt;metadata key=&quot;md_Contact&quot; translate=&quot;false&quot;&gt;_x000d__x000a_    &lt;text&gt;coreper.2@consilium.europa.eu&lt;/text&gt;_x000d__x000a_  &lt;/metadata&gt;_x000d__x000a_  &lt;metadata key=&quot;md_ContactPhoneFax&quot; translate=&quot;false&quot;&gt;_x000d__x000a_    &lt;text&gt;&lt;/text&gt;_x000d__x000a_  &lt;/metadata&gt;_x000d__x000a_  &lt;metadata key=&quot;md_MeetingVenue&quot; /&gt;_x000d__x000a_  &lt;metadata key=&quot;md_ProvisionalVersion&quot; translate=&quot;false&quot;&gt;_x000d__x000a_    &lt;text&gt;&lt;/text&gt;_x000d__x000a_  &lt;/metadata&gt;_x000d__x000a_  &lt;metadata key=&quot;md_PresidentInformation&quot; /&gt;_x000d__x000a_  &lt;metadata key=&quot;md_MeetingNumber&quot;&gt;_x000d__x000a_    &lt;text&gt;4153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 translate=&quot;false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originator key=&quot;&quot; /&gt;_x000d__x000a_    &lt;/basicdatatype&gt;_x000d__x000a_  &lt;/metadata&gt;_x000d__x000a_  &lt;metadata key=&quot;md_Recipient&quot; translate=&quot;false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 translate=&quot;false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 translate=&quot;false&quot;&gt;_x000d__x000a_    &lt;text&gt;&lt;/text&gt;_x000d__x000a_  &lt;/metadata&gt;_x000d__x000a_  &lt;metadata key=&quot;md_MeetingInformation&quot; /&gt;_x000d__x000a_  &lt;metadata key=&quot;md_Item&quot; /&gt;_x000d__x000a_  &lt;metadata key=&quot;md_SubjectPrefix&quot; translate=&quot;false&quot;&gt;_x000d__x000a_    &lt;text&gt;&lt;/text&gt;_x000d__x000a_  &lt;/metadata&gt;_x000d__x000a_  &lt;metadata key=&quot;md_Subject&quot; translate=&quot;false&quot;&gt;_x000d__x000a_    &lt;xaml text=&quot;CONSILIUL  UNIUNII EUROPENE (Afaceri Economice &amp;#537;i Financiare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 xml:space=&quot;preserve&quot;&amp;gt;CONSILIUL  UNIUNII EUROPENE&amp;lt;Hyperlink NavigateUri=&quot;{x:Null}&quot; Style=&quot;{x:Null}&quot; Name=&quot;Footnote1&quot; Tag=&quot;{}{fn:1}În prezen&amp;#539;a pre&amp;#537;edintei BEI{/fn}&quot; ToolTip=&quot;În prezen&amp;#539;a pre&amp;#537;edintei BEI&quot;&amp;gt;&amp;lt;Hyperlink.TextDecorations&amp;gt;&amp;lt;TextDecorationCollection /&amp;gt;&amp;lt;/Hyperlink.TextDecorations&amp;gt;&amp;lt;Run BaselineAlignment=&quot;Superscript&quot;&amp;gt;1&amp;lt;/Run&amp;gt;&amp;lt;/Hyperlink&amp;gt;&amp;lt;LineBreak /&amp;gt;(Afaceri Economice &amp;#537;i Financiare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 translate=&quot;false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5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/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false&lt;/text&gt;_x000d__x000a_  &lt;/metadata&gt;_x000d__x000a_  &lt;metadata key=&quot;md_NB2&quot; translate=&quot;false&quot;&gt;_x000d__x000a_    &lt;text&gt;true&lt;/text&gt;_x000d__x000a_  &lt;/metadata&gt;_x000d__x000a_  &lt;metadata key=&quot;md_NB3&quot; translate=&quot;false&quot;&gt;_x000d__x000a_    &lt;text&gt;false&lt;/text&gt;_x000d__x000a_  &lt;/metadata&gt;_x000d__x000a_  &lt;metadata key=&quot;md_NB4&quot; translate=&quot;false&quot;&gt;_x000d__x000a_    &lt;text&gt;false&lt;/text&gt;_x000d__x000a_  &lt;/metadata&gt;_x000d__x000a_  &lt;metadata key=&quot;md_NB5&quot; /&gt;_x000d__x000a_  &lt;metadata key=&quot;md_CustomNB&quot; /&gt;_x000d__x000a_  &lt;metadata key=&quot;md_Meetings&quot; translate=&quot;false&quot;&gt;_x000d__x000a_    &lt;meetings&gt;_x000d__x000a_      &lt;meeting date=&quot;2026-02-17T10:00:00&quot;&gt;_x000d__x000a_        &lt;meetingvenue&gt;_x000d__x000a_          &lt;basicdatatype&gt;_x000d__x000a_            &lt;meetingvenue key=&quot;mw_08&quot; text=&quot;Cl&amp;#259;direa Europa, Bruxelles&quot; /&gt;_x000d__x000a_          &lt;/basicdatatype&gt;_x000d__x000a_        &lt;/meetingvenue&gt;_x000d__x000a_      &lt;/meeting&gt;_x000d__x000a_    &lt;/meetings&gt;_x000d__x000a_  &lt;/metadata&gt;_x000d__x000a_  &lt;metadata key=&quot;md_VisualRepresentation&quot; translate=&quot;false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 translate=&quot;false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/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DQC_HasErrors" w:val="true"/>
    <w:docVar w:name="DW_DQC_HasRepairableErrors" w:val="true"/>
    <w:docVar w:name="DW_TechnicalBlockHash" w:val="f2f73f4c51a80198d533c85da90810142cf6d3447409133e69f8b335740c4cda"/>
  </w:docVars>
  <w:rsids>
    <w:rsidRoot w:val="001B060D"/>
    <w:rsid w:val="000B764E"/>
    <w:rsid w:val="000E2267"/>
    <w:rsid w:val="001208A4"/>
    <w:rsid w:val="00136C6B"/>
    <w:rsid w:val="00141602"/>
    <w:rsid w:val="0017696A"/>
    <w:rsid w:val="001B060D"/>
    <w:rsid w:val="00201999"/>
    <w:rsid w:val="00261B1F"/>
    <w:rsid w:val="00282911"/>
    <w:rsid w:val="002B7630"/>
    <w:rsid w:val="00326C08"/>
    <w:rsid w:val="0034068D"/>
    <w:rsid w:val="00350C40"/>
    <w:rsid w:val="00366B82"/>
    <w:rsid w:val="003A26B5"/>
    <w:rsid w:val="003D040A"/>
    <w:rsid w:val="003D55C6"/>
    <w:rsid w:val="00411702"/>
    <w:rsid w:val="00442CAD"/>
    <w:rsid w:val="004B5385"/>
    <w:rsid w:val="004C60B7"/>
    <w:rsid w:val="004E2381"/>
    <w:rsid w:val="00546854"/>
    <w:rsid w:val="005A5570"/>
    <w:rsid w:val="005C3952"/>
    <w:rsid w:val="006213F4"/>
    <w:rsid w:val="00634DC9"/>
    <w:rsid w:val="006376BA"/>
    <w:rsid w:val="0068428A"/>
    <w:rsid w:val="006A0129"/>
    <w:rsid w:val="006B6AEC"/>
    <w:rsid w:val="006D2414"/>
    <w:rsid w:val="006E4475"/>
    <w:rsid w:val="007010AE"/>
    <w:rsid w:val="00723B34"/>
    <w:rsid w:val="00727503"/>
    <w:rsid w:val="00741DC3"/>
    <w:rsid w:val="00745D84"/>
    <w:rsid w:val="00756801"/>
    <w:rsid w:val="00764E79"/>
    <w:rsid w:val="00772954"/>
    <w:rsid w:val="00786B8C"/>
    <w:rsid w:val="007A3698"/>
    <w:rsid w:val="008146F9"/>
    <w:rsid w:val="00887FF8"/>
    <w:rsid w:val="009326FA"/>
    <w:rsid w:val="009860AE"/>
    <w:rsid w:val="009930AF"/>
    <w:rsid w:val="009D068A"/>
    <w:rsid w:val="009E6FB0"/>
    <w:rsid w:val="00A31007"/>
    <w:rsid w:val="00A66D52"/>
    <w:rsid w:val="00A85AF5"/>
    <w:rsid w:val="00AB2B0C"/>
    <w:rsid w:val="00AE2622"/>
    <w:rsid w:val="00B02186"/>
    <w:rsid w:val="00B5488B"/>
    <w:rsid w:val="00B81F98"/>
    <w:rsid w:val="00BC0BB4"/>
    <w:rsid w:val="00BC3EC8"/>
    <w:rsid w:val="00BD3F37"/>
    <w:rsid w:val="00BD729D"/>
    <w:rsid w:val="00C02778"/>
    <w:rsid w:val="00C24D81"/>
    <w:rsid w:val="00C45DD6"/>
    <w:rsid w:val="00CA5A92"/>
    <w:rsid w:val="00CC013E"/>
    <w:rsid w:val="00CE2702"/>
    <w:rsid w:val="00D07A5D"/>
    <w:rsid w:val="00D41E52"/>
    <w:rsid w:val="00D64B12"/>
    <w:rsid w:val="00D943CC"/>
    <w:rsid w:val="00D95441"/>
    <w:rsid w:val="00DB0576"/>
    <w:rsid w:val="00DF7902"/>
    <w:rsid w:val="00E37DD0"/>
    <w:rsid w:val="00E51701"/>
    <w:rsid w:val="00E73994"/>
    <w:rsid w:val="00E8251D"/>
    <w:rsid w:val="00E86C4A"/>
    <w:rsid w:val="00EC1BCB"/>
    <w:rsid w:val="00ED3D2F"/>
    <w:rsid w:val="00EE3B78"/>
    <w:rsid w:val="00EE58DE"/>
    <w:rsid w:val="00F67D61"/>
    <w:rsid w:val="00FB3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."/>
  <w:listSeparator w:val=","/>
  <w14:docId w14:val="57DE93D4"/>
  <w15:docId w15:val="{7B388F11-E5A0-4E89-95C7-765F10A29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ro-RO" w:eastAsia="ro-RO" w:bidi="ro-RO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ro-RO" w:eastAsia="ro-RO" w:bidi="ro-RO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6E4475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6E4475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6E4475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6E4475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6E4475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6E4475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6E4475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6E4475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6E4475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6E4475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6E4475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styleId="NoSpacing">
    <w:name w:val="No Spacing"/>
    <w:uiPriority w:val="1"/>
    <w:qFormat/>
    <w:rsid w:val="00D943CC"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TBDistrbMarkers">
    <w:name w:val="TBDistrbMarkers"/>
    <w:basedOn w:val="TBNormalTechnicalBlock"/>
    <w:qFormat/>
    <w:rsid w:val="006E4475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4B53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B538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B5385"/>
    <w:rPr>
      <w:rFonts w:ascii="Times New Roman" w:hAnsi="Times New Roman" w:cs="Times New Roman"/>
      <w:sz w:val="20"/>
      <w:szCs w:val="20"/>
      <w:lang w:val="ro-RO" w:eastAsia="ro-RO" w:bidi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53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5385"/>
    <w:rPr>
      <w:rFonts w:ascii="Times New Roman" w:hAnsi="Times New Roman" w:cs="Times New Roman"/>
      <w:b/>
      <w:bCs/>
      <w:sz w:val="20"/>
      <w:szCs w:val="20"/>
      <w:lang w:val="ro-RO" w:eastAsia="ro-RO" w:bidi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840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bin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91A617-4FBA-4E5F-979E-5E53278D9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6</TotalTime>
  <Pages>3</Pages>
  <Words>422</Words>
  <Characters>2306</Characters>
  <Application>Microsoft Office Word</Application>
  <DocSecurity>0</DocSecurity>
  <Lines>96</Lines>
  <Paragraphs>45</Paragraphs>
  <ScaleCrop>false</ScaleCrop>
  <Company/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POJOGA Marius-Nicolaie</dc:creator>
  <cp:keywords/>
  <dc:description/>
  <cp:lastModifiedBy>PANAIT Patricia</cp:lastModifiedBy>
  <cp:revision>5</cp:revision>
  <dcterms:created xsi:type="dcterms:W3CDTF">2026-02-02T16:20:00Z</dcterms:created>
  <dcterms:modified xsi:type="dcterms:W3CDTF">2026-02-03T09:02:00Z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4.13.1, Build 20250723</vt:lpwstr>
  </property>
  <property fmtid="{D5CDD505-2E9C-101B-9397-08002B2CF9AE}" pid="3" name="Meeting Number">
    <vt:lpwstr>4153</vt:lpwstr>
  </property>
  <property fmtid="{D5CDD505-2E9C-101B-9397-08002B2CF9AE}" pid="4" name="MSIP_Label_b1df41d6-74a9-4a97-809c-213cd32520cc_Enabled">
    <vt:lpwstr>true</vt:lpwstr>
  </property>
  <property fmtid="{D5CDD505-2E9C-101B-9397-08002B2CF9AE}" pid="5" name="MSIP_Label_b1df41d6-74a9-4a97-809c-213cd32520cc_SetDate">
    <vt:lpwstr>2026-02-03T09:00:38Z</vt:lpwstr>
  </property>
  <property fmtid="{D5CDD505-2E9C-101B-9397-08002B2CF9AE}" pid="6" name="MSIP_Label_b1df41d6-74a9-4a97-809c-213cd32520cc_Method">
    <vt:lpwstr>Privileged</vt:lpwstr>
  </property>
  <property fmtid="{D5CDD505-2E9C-101B-9397-08002B2CF9AE}" pid="7" name="MSIP_Label_b1df41d6-74a9-4a97-809c-213cd32520cc_Name">
    <vt:lpwstr>GSCEU - NON PUBLIC Label</vt:lpwstr>
  </property>
  <property fmtid="{D5CDD505-2E9C-101B-9397-08002B2CF9AE}" pid="8" name="MSIP_Label_b1df41d6-74a9-4a97-809c-213cd32520cc_SiteId">
    <vt:lpwstr>03ad1c97-0a4d-4e82-8f93-27291a6a0767</vt:lpwstr>
  </property>
  <property fmtid="{D5CDD505-2E9C-101B-9397-08002B2CF9AE}" pid="9" name="MSIP_Label_b1df41d6-74a9-4a97-809c-213cd32520cc_ActionId">
    <vt:lpwstr>8d9e6e82-d6cf-4e83-8730-624ca7f1c45b</vt:lpwstr>
  </property>
  <property fmtid="{D5CDD505-2E9C-101B-9397-08002B2CF9AE}" pid="10" name="MSIP_Label_b1df41d6-74a9-4a97-809c-213cd32520cc_ContentBits">
    <vt:lpwstr>0</vt:lpwstr>
  </property>
  <property fmtid="{D5CDD505-2E9C-101B-9397-08002B2CF9AE}" pid="11" name="MSIP_Label_b1df41d6-74a9-4a97-809c-213cd32520cc_Tag">
    <vt:lpwstr>10, 0, 1, 1</vt:lpwstr>
  </property>
</Properties>
</file>