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943110728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B5049" w:rsidRPr="0056157B" w14:paraId="1AE7EF3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CF3AAB0" w14:textId="3F897467" w:rsidR="00FB5049" w:rsidRPr="0056157B" w:rsidRDefault="00FB5049" w:rsidP="00634DC7">
                <w:pPr>
                  <w:pStyle w:val="TBNormalTechnicalBlock"/>
                </w:pPr>
              </w:p>
            </w:tc>
          </w:tr>
          <w:tr w:rsidR="00FB5049" w:rsidRPr="0056157B" w14:paraId="4858FC6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ECFE8B1" w14:textId="77777777" w:rsidR="00FB5049" w:rsidRPr="0056157B" w:rsidRDefault="00FB504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4E416A8" wp14:editId="7D45FFC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91EA97E" w14:textId="77777777" w:rsidR="00FB5049" w:rsidRPr="0056157B" w:rsidRDefault="00FB5049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FB5049" w:rsidRPr="00B84B6D" w14:paraId="6DFA4C4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8D8972D" w14:textId="77777777" w:rsidR="00FB5049" w:rsidRPr="0056157B" w:rsidRDefault="00FB504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82C47F4" w14:textId="77777777" w:rsidR="00FB5049" w:rsidRPr="0056157B" w:rsidRDefault="00FB504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5D134BA" w14:textId="77777777" w:rsidR="00FB5049" w:rsidRPr="0056157B" w:rsidRDefault="00FB5049" w:rsidP="00233A0E">
                <w:pPr>
                  <w:pStyle w:val="TBNormalTechnicalBlock"/>
                  <w:rPr>
                    <w:b/>
                  </w:rPr>
                </w:pPr>
              </w:p>
              <w:p w14:paraId="25E0C2A7" w14:textId="77777777" w:rsidR="00FB5049" w:rsidRDefault="00FB504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3 February 2026</w:t>
                </w:r>
              </w:p>
              <w:p w14:paraId="3A98368B" w14:textId="77777777" w:rsidR="00FB5049" w:rsidRPr="0019440B" w:rsidRDefault="00FB5049" w:rsidP="00233A0E">
                <w:pPr>
                  <w:pStyle w:val="TBNormalTechnicalBlock"/>
                </w:pPr>
              </w:p>
              <w:p w14:paraId="7C713CF9" w14:textId="77777777" w:rsidR="00FB5049" w:rsidRDefault="00FB5049" w:rsidP="00233A0E">
                <w:pPr>
                  <w:pStyle w:val="TBNormalTechnicalBlock"/>
                </w:pPr>
                <w:r>
                  <w:t>CM 1472/1</w:t>
                </w:r>
                <w:r w:rsidRPr="0056157B">
                  <w:t>/</w:t>
                </w:r>
                <w:r>
                  <w:t>26</w:t>
                </w:r>
              </w:p>
              <w:p w14:paraId="1F3D0B6E" w14:textId="77777777" w:rsidR="00FB5049" w:rsidRPr="0056157B" w:rsidRDefault="00FB5049" w:rsidP="00233A0E">
                <w:pPr>
                  <w:pStyle w:val="TBNormalTechnicalBlock"/>
                </w:pPr>
                <w:r>
                  <w:t>REV 1 COR 1</w:t>
                </w:r>
              </w:p>
              <w:p w14:paraId="03EC2EE4" w14:textId="77777777" w:rsidR="00FB5049" w:rsidRDefault="00FB504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16CF8F96" w14:textId="77777777" w:rsidR="00FB5049" w:rsidRDefault="00FB504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33C42E28" w14:textId="77777777" w:rsidR="00FB5049" w:rsidRPr="007C5B64" w:rsidRDefault="00FB504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82B8502" w14:textId="77777777" w:rsidR="00FB5049" w:rsidRDefault="00FB5049">
                <w:pPr>
                  <w:pStyle w:val="TBDistrbMarkers"/>
                </w:pPr>
                <w:r>
                  <w:t>ECB</w:t>
                </w:r>
              </w:p>
              <w:p w14:paraId="089A545A" w14:textId="77777777" w:rsidR="00FB5049" w:rsidRDefault="00FB5049">
                <w:pPr>
                  <w:pStyle w:val="TBDistrbMarkers"/>
                </w:pPr>
                <w:r>
                  <w:t>EIB</w:t>
                </w:r>
              </w:p>
              <w:p w14:paraId="23A2C422" w14:textId="77777777" w:rsidR="00FB5049" w:rsidRDefault="00FB5049">
                <w:pPr>
                  <w:pStyle w:val="TBDistrbMarkers"/>
                </w:pPr>
                <w:r>
                  <w:t>PARLNAT</w:t>
                </w:r>
              </w:p>
              <w:p w14:paraId="364B121C" w14:textId="77777777" w:rsidR="00FB5049" w:rsidRPr="009E0BE9" w:rsidRDefault="00FB5049" w:rsidP="00233A0E">
                <w:pPr>
                  <w:pStyle w:val="TBNormalTechnicalBlock"/>
                </w:pPr>
              </w:p>
              <w:p w14:paraId="79029A21" w14:textId="77777777" w:rsidR="00FB5049" w:rsidRPr="009E0BE9" w:rsidRDefault="00FB5049" w:rsidP="00233A0E">
                <w:pPr>
                  <w:pStyle w:val="TBNormalTechnicalBlock"/>
                </w:pPr>
              </w:p>
              <w:p w14:paraId="73DFDBA5" w14:textId="77777777" w:rsidR="00FB5049" w:rsidRPr="009E0BE9" w:rsidRDefault="00FB504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B5049" w:rsidRPr="00ED0749" w14:paraId="542DF87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64D9CC2" w14:textId="77777777" w:rsidR="00FB5049" w:rsidRPr="00ED0749" w:rsidRDefault="00FB504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A838B47" w14:textId="77777777" w:rsidR="00FB5049" w:rsidRPr="00ED0749" w:rsidRDefault="00FB504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383039B" w14:textId="77777777" w:rsidR="00FB5049" w:rsidRPr="00ED0749" w:rsidRDefault="00FB504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2A2F9E8" w14:textId="77777777" w:rsidR="00FB5049" w:rsidRPr="00ED0749" w:rsidRDefault="00FB5049" w:rsidP="00DF1147">
          <w:pPr>
            <w:pStyle w:val="TBEntRefer"/>
            <w:rPr>
              <w:sz w:val="2"/>
              <w:szCs w:val="2"/>
            </w:rPr>
          </w:pPr>
        </w:p>
        <w:p w14:paraId="4159DD9F" w14:textId="77777777" w:rsidR="00FB5049" w:rsidRPr="00DD01AC" w:rsidRDefault="00FB504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B5049" w:rsidRPr="00133225" w14:paraId="74693448" w14:textId="77777777" w:rsidTr="001E5BC3">
            <w:trPr>
              <w:jc w:val="center"/>
            </w:trPr>
            <w:tc>
              <w:tcPr>
                <w:tcW w:w="9645" w:type="dxa"/>
              </w:tcPr>
              <w:p w14:paraId="2F97FA47" w14:textId="77777777" w:rsidR="00FB5049" w:rsidRPr="00C4351E" w:rsidRDefault="00FB5049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FB5049" w:rsidRPr="007D53AD" w14:paraId="55C7B30D" w14:textId="77777777" w:rsidTr="001E5BC3">
            <w:trPr>
              <w:jc w:val="center"/>
            </w:trPr>
            <w:tc>
              <w:tcPr>
                <w:tcW w:w="9645" w:type="dxa"/>
              </w:tcPr>
              <w:p w14:paraId="03079ABB" w14:textId="77777777" w:rsidR="00FB5049" w:rsidRPr="007D53AD" w:rsidRDefault="00FB5049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FB5049" w:rsidRPr="007D53AD" w14:paraId="798BEF2A" w14:textId="77777777" w:rsidTr="001E5BC3">
            <w:trPr>
              <w:jc w:val="center"/>
            </w:trPr>
            <w:tc>
              <w:tcPr>
                <w:tcW w:w="9645" w:type="dxa"/>
              </w:tcPr>
              <w:p w14:paraId="692CDFA0" w14:textId="77777777" w:rsidR="00FB5049" w:rsidRPr="006368AC" w:rsidRDefault="00FB5049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FB5049" w:rsidRPr="007D53AD" w14:paraId="5A754A91" w14:textId="77777777" w:rsidTr="001E5BC3">
            <w:trPr>
              <w:jc w:val="center"/>
            </w:trPr>
            <w:tc>
              <w:tcPr>
                <w:tcW w:w="9645" w:type="dxa"/>
              </w:tcPr>
              <w:p w14:paraId="086309A2" w14:textId="77777777" w:rsidR="00FB5049" w:rsidRPr="006368AC" w:rsidRDefault="00FB5049" w:rsidP="008639D3">
                <w:pPr>
                  <w:pStyle w:val="TBTableText"/>
                </w:pPr>
                <w:r>
                  <w:t>17 February 2026 (10:00)</w:t>
                </w:r>
              </w:p>
            </w:tc>
          </w:tr>
        </w:tbl>
        <w:p w14:paraId="60BA77C9" w14:textId="77777777" w:rsidR="00FB5049" w:rsidRPr="008C6FD6" w:rsidRDefault="00FB5049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287818A0" w14:textId="1A670973" w:rsidR="00900677" w:rsidRDefault="00900677" w:rsidP="00FB5049">
      <w:pPr>
        <w:spacing w:line="360" w:lineRule="auto"/>
      </w:pPr>
      <w:r w:rsidRPr="00900677">
        <w:t>The cover page of document</w:t>
      </w:r>
      <w:r>
        <w:t xml:space="preserve"> CM 1472/26 INIT </w:t>
      </w:r>
      <w:r w:rsidRPr="00900677">
        <w:t xml:space="preserve">should bear </w:t>
      </w:r>
      <w:r>
        <w:t>the following</w:t>
      </w:r>
      <w:r w:rsidRPr="00900677">
        <w:t xml:space="preserve"> subject codes</w:t>
      </w:r>
      <w:r>
        <w:t>:</w:t>
      </w:r>
    </w:p>
    <w:p w14:paraId="578D6D74" w14:textId="57C7D69E" w:rsidR="00900677" w:rsidRDefault="00900677" w:rsidP="00FB5049">
      <w:pPr>
        <w:spacing w:line="360" w:lineRule="auto"/>
      </w:pPr>
      <w:r>
        <w:t>OJ CONS</w:t>
      </w:r>
    </w:p>
    <w:p w14:paraId="31F69639" w14:textId="05603B19" w:rsidR="00900677" w:rsidRPr="00900677" w:rsidRDefault="00900677" w:rsidP="00FB5049">
      <w:pPr>
        <w:spacing w:line="360" w:lineRule="auto"/>
        <w:rPr>
          <w:b/>
          <w:bCs/>
        </w:rPr>
      </w:pPr>
      <w:r w:rsidRPr="00900677">
        <w:rPr>
          <w:b/>
          <w:bCs/>
        </w:rPr>
        <w:t>ECOFIN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FB50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18131" w14:textId="77777777" w:rsidR="00FB5049" w:rsidRDefault="00FB50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B5049" w:rsidRPr="00D94637" w14:paraId="7CB9A9AA" w14:textId="77777777" w:rsidTr="00FB504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04D9E2B" w14:textId="77777777" w:rsidR="00FB5049" w:rsidRPr="00D94637" w:rsidRDefault="00FB504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FB5049" w:rsidRPr="00B310DC" w14:paraId="531FC346" w14:textId="77777777" w:rsidTr="00FB504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9AEDAFC" w14:textId="192035FB" w:rsidR="00FB5049" w:rsidRPr="00AD7BF2" w:rsidRDefault="00FB5049" w:rsidP="004F54B2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413FC0B" w14:textId="77777777" w:rsidR="00FB5049" w:rsidRPr="00AD7BF2" w:rsidRDefault="00FB504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DB90DA2" w14:textId="77777777" w:rsidR="00FB5049" w:rsidRPr="002511D8" w:rsidRDefault="00FB504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F4CDF4F" w14:textId="2C2C33A0" w:rsidR="00FB5049" w:rsidRPr="00B310DC" w:rsidRDefault="00FB504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B5049" w:rsidRPr="00D94637" w14:paraId="0F3D661E" w14:textId="77777777" w:rsidTr="00FB5049">
      <w:trPr>
        <w:jc w:val="center"/>
      </w:trPr>
      <w:tc>
        <w:tcPr>
          <w:tcW w:w="1774" w:type="pct"/>
          <w:shd w:val="clear" w:color="auto" w:fill="auto"/>
        </w:tcPr>
        <w:p w14:paraId="04932BA6" w14:textId="3F071D27" w:rsidR="00FB5049" w:rsidRPr="00AD7BF2" w:rsidRDefault="00FB504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CFE4344" w14:textId="75103524" w:rsidR="00FB5049" w:rsidRPr="00AD7BF2" w:rsidRDefault="00FB5049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616757E0" w14:textId="10E8AE8E" w:rsidR="00FB5049" w:rsidRPr="00D94637" w:rsidRDefault="00FB504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4A313DA" w14:textId="55BD7348" w:rsidR="00FB5049" w:rsidRPr="00695BAF" w:rsidRDefault="00FB504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FB5049" w:rsidRDefault="001B060D" w:rsidP="00FB504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FB5049" w:rsidRPr="00D94637" w14:paraId="16F1E3AD" w14:textId="77777777" w:rsidTr="00FB5049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26A66AE" w14:textId="77777777" w:rsidR="00FB5049" w:rsidRPr="00D94637" w:rsidRDefault="00FB5049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FB5049" w:rsidRPr="00B310DC" w14:paraId="02F3613C" w14:textId="77777777" w:rsidTr="00FB5049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8B81BBE" w14:textId="448C6827" w:rsidR="00FB5049" w:rsidRPr="00AD7BF2" w:rsidRDefault="00FB5049" w:rsidP="00965E25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A0D3532" w14:textId="77777777" w:rsidR="00FB5049" w:rsidRPr="00AD7BF2" w:rsidRDefault="00FB5049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57BE8B97" w14:textId="77777777" w:rsidR="00FB5049" w:rsidRPr="002511D8" w:rsidRDefault="00FB5049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3FE042F" w14:textId="614C89D4" w:rsidR="00FB5049" w:rsidRPr="00B310DC" w:rsidRDefault="00FB5049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B5049" w:rsidRPr="00D94637" w14:paraId="5735E5FE" w14:textId="77777777" w:rsidTr="00FB5049">
      <w:trPr>
        <w:jc w:val="center"/>
      </w:trPr>
      <w:tc>
        <w:tcPr>
          <w:tcW w:w="3230" w:type="pct"/>
          <w:gridSpan w:val="3"/>
          <w:shd w:val="clear" w:color="auto" w:fill="auto"/>
        </w:tcPr>
        <w:p w14:paraId="4DE5EC53" w14:textId="3A2F6EE6" w:rsidR="00FB5049" w:rsidRPr="00E37908" w:rsidRDefault="00FB5049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8A80878" w14:textId="4EF0BBE7" w:rsidR="00FB5049" w:rsidRPr="00D94637" w:rsidRDefault="00FB5049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159A5AF" w14:textId="2F7ECFE7" w:rsidR="00FB5049" w:rsidRPr="00695BAF" w:rsidRDefault="00FB5049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FB5049" w:rsidRDefault="001B060D" w:rsidP="00FB504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0172397B" w14:textId="77777777" w:rsidR="00FB5049" w:rsidRDefault="00FB5049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2BB5" w14:textId="77777777" w:rsidR="00FB5049" w:rsidRDefault="00FB50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75B65FDE" w:rsidR="001B060D" w:rsidRPr="00FB5049" w:rsidRDefault="00FB5049" w:rsidP="00FB504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66F6C91" w:rsidR="001B060D" w:rsidRPr="00FB5049" w:rsidRDefault="00FB5049" w:rsidP="00FB504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defaultTabStop w:val="567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47821324874996872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3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 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CB&lt;/text&gt;_x000d__x000a_      &lt;text&gt;EIB&lt;/tex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8a1a24ed71c02b538b5561be56fac6642ad990d500d222a2f6c225c2023b2257"/>
  </w:docVars>
  <w:rsids>
    <w:rsidRoot w:val="001B060D"/>
    <w:rsid w:val="000B764E"/>
    <w:rsid w:val="000E2267"/>
    <w:rsid w:val="001208A4"/>
    <w:rsid w:val="00141602"/>
    <w:rsid w:val="0017696A"/>
    <w:rsid w:val="001B060D"/>
    <w:rsid w:val="00201999"/>
    <w:rsid w:val="00281FDB"/>
    <w:rsid w:val="00282911"/>
    <w:rsid w:val="002B7630"/>
    <w:rsid w:val="00326C08"/>
    <w:rsid w:val="0034068D"/>
    <w:rsid w:val="00350C40"/>
    <w:rsid w:val="00366B82"/>
    <w:rsid w:val="003A26B5"/>
    <w:rsid w:val="003D040A"/>
    <w:rsid w:val="003D55C6"/>
    <w:rsid w:val="00442CAD"/>
    <w:rsid w:val="004C60B7"/>
    <w:rsid w:val="00546854"/>
    <w:rsid w:val="005A5570"/>
    <w:rsid w:val="005C3952"/>
    <w:rsid w:val="006213F4"/>
    <w:rsid w:val="00634DC9"/>
    <w:rsid w:val="006376BA"/>
    <w:rsid w:val="0068428A"/>
    <w:rsid w:val="006A0129"/>
    <w:rsid w:val="006B6AEC"/>
    <w:rsid w:val="006D2414"/>
    <w:rsid w:val="007010AE"/>
    <w:rsid w:val="00723B34"/>
    <w:rsid w:val="00727503"/>
    <w:rsid w:val="00741DC3"/>
    <w:rsid w:val="00745D84"/>
    <w:rsid w:val="00756801"/>
    <w:rsid w:val="00764E79"/>
    <w:rsid w:val="00767B45"/>
    <w:rsid w:val="00772954"/>
    <w:rsid w:val="00786B8C"/>
    <w:rsid w:val="007A3698"/>
    <w:rsid w:val="008146F9"/>
    <w:rsid w:val="00887FF8"/>
    <w:rsid w:val="00900677"/>
    <w:rsid w:val="009860AE"/>
    <w:rsid w:val="009930AF"/>
    <w:rsid w:val="009E6FB0"/>
    <w:rsid w:val="00A30545"/>
    <w:rsid w:val="00A31007"/>
    <w:rsid w:val="00A8516B"/>
    <w:rsid w:val="00B02186"/>
    <w:rsid w:val="00B5488B"/>
    <w:rsid w:val="00B67A88"/>
    <w:rsid w:val="00B81F98"/>
    <w:rsid w:val="00BC0BB4"/>
    <w:rsid w:val="00BC3EC8"/>
    <w:rsid w:val="00BD3F37"/>
    <w:rsid w:val="00BD729D"/>
    <w:rsid w:val="00C02778"/>
    <w:rsid w:val="00C24D81"/>
    <w:rsid w:val="00C45DD6"/>
    <w:rsid w:val="00CA5A92"/>
    <w:rsid w:val="00CC013E"/>
    <w:rsid w:val="00CE2702"/>
    <w:rsid w:val="00D07A5D"/>
    <w:rsid w:val="00D41E52"/>
    <w:rsid w:val="00D64B12"/>
    <w:rsid w:val="00D943CC"/>
    <w:rsid w:val="00D95441"/>
    <w:rsid w:val="00DB0576"/>
    <w:rsid w:val="00DF7902"/>
    <w:rsid w:val="00E37DD0"/>
    <w:rsid w:val="00E51701"/>
    <w:rsid w:val="00E72199"/>
    <w:rsid w:val="00E73994"/>
    <w:rsid w:val="00E8251D"/>
    <w:rsid w:val="00E87F8B"/>
    <w:rsid w:val="00EC1BCB"/>
    <w:rsid w:val="00ED3D2F"/>
    <w:rsid w:val="00EE3B78"/>
    <w:rsid w:val="00EE58DE"/>
    <w:rsid w:val="00F4138C"/>
    <w:rsid w:val="00F67D61"/>
    <w:rsid w:val="00FB3002"/>
    <w:rsid w:val="00FB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B504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B504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B504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B504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B504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B504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B5049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B504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B504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B504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B504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FB5049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85</Words>
  <Characters>463</Characters>
  <Application>Microsoft Office Word</Application>
  <DocSecurity>0</DocSecurity>
  <Lines>35</Lines>
  <Paragraphs>15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2026-02-03T13:59:00Z</dcterms:created>
  <dcterms:modified xsi:type="dcterms:W3CDTF">2026-02-03T14:07:00Z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2026-02-03T14:04:23Z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