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72860167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15333" w:rsidRPr="0056157B" w14:paraId="4B6A6E6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FAC98AF" w14:textId="2E05F145" w:rsidR="00115333" w:rsidRPr="0056157B" w:rsidRDefault="00115333" w:rsidP="00634DC7">
                <w:pPr>
                  <w:pStyle w:val="TBNormalTechnicalBlock"/>
                </w:pPr>
              </w:p>
            </w:tc>
          </w:tr>
          <w:tr w:rsidR="00115333" w:rsidRPr="0056157B" w14:paraId="5B4CA72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D1A56EF" w14:textId="77777777" w:rsidR="00115333" w:rsidRPr="0056157B" w:rsidRDefault="0011533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D36E2DC" wp14:editId="7DA9F5D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685EFC9" w14:textId="77777777" w:rsidR="00115333" w:rsidRPr="0056157B" w:rsidRDefault="00115333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115333" w:rsidRPr="00B84B6D" w14:paraId="776D0C3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6B507F7" w14:textId="77777777" w:rsidR="00115333" w:rsidRPr="0056157B" w:rsidRDefault="0011533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9FF5A30" w14:textId="77777777" w:rsidR="00115333" w:rsidRPr="0056157B" w:rsidRDefault="0011533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433938B" w14:textId="77777777" w:rsidR="00115333" w:rsidRPr="0056157B" w:rsidRDefault="00115333" w:rsidP="00233A0E">
                <w:pPr>
                  <w:pStyle w:val="TBNormalTechnicalBlock"/>
                  <w:rPr>
                    <w:b/>
                  </w:rPr>
                </w:pPr>
              </w:p>
              <w:p w14:paraId="69B0067F" w14:textId="77777777" w:rsidR="00115333" w:rsidRDefault="0011533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3 februarie 2026</w:t>
                </w:r>
              </w:p>
              <w:p w14:paraId="20F62F86" w14:textId="77777777" w:rsidR="00115333" w:rsidRPr="0019440B" w:rsidRDefault="00115333" w:rsidP="00233A0E">
                <w:pPr>
                  <w:pStyle w:val="TBNormalTechnicalBlock"/>
                </w:pPr>
              </w:p>
              <w:p w14:paraId="1F89E50C" w14:textId="77777777" w:rsidR="00115333" w:rsidRDefault="00115333" w:rsidP="00233A0E">
                <w:pPr>
                  <w:pStyle w:val="TBNormalTechnicalBlock"/>
                </w:pPr>
                <w:r>
                  <w:t>CM 1472/1</w:t>
                </w:r>
                <w:r w:rsidRPr="0056157B">
                  <w:t>/</w:t>
                </w:r>
                <w:r>
                  <w:t>26</w:t>
                </w:r>
              </w:p>
              <w:p w14:paraId="0824CE23" w14:textId="77777777" w:rsidR="00115333" w:rsidRPr="0056157B" w:rsidRDefault="00115333" w:rsidP="00233A0E">
                <w:pPr>
                  <w:pStyle w:val="TBNormalTechnicalBlock"/>
                </w:pPr>
                <w:r>
                  <w:t>REV 1 COR 1</w:t>
                </w:r>
              </w:p>
              <w:p w14:paraId="0704C0DA" w14:textId="77777777" w:rsidR="00115333" w:rsidRDefault="0011533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C671E25" w14:textId="77777777" w:rsidR="00115333" w:rsidRDefault="0011533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7AFC5F0F" w14:textId="77777777" w:rsidR="00115333" w:rsidRPr="007C5B64" w:rsidRDefault="0011533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ED7B8B0" w14:textId="77777777" w:rsidR="00115333" w:rsidRDefault="00115333">
                <w:pPr>
                  <w:pStyle w:val="TBDistrbMarkers"/>
                </w:pPr>
                <w:r>
                  <w:t>ECB</w:t>
                </w:r>
              </w:p>
              <w:p w14:paraId="74D503B0" w14:textId="77777777" w:rsidR="00115333" w:rsidRDefault="00115333">
                <w:pPr>
                  <w:pStyle w:val="TBDistrbMarkers"/>
                </w:pPr>
                <w:r>
                  <w:t>EIB</w:t>
                </w:r>
              </w:p>
              <w:p w14:paraId="2AFB6948" w14:textId="77777777" w:rsidR="00115333" w:rsidRDefault="00115333">
                <w:pPr>
                  <w:pStyle w:val="TBDistrbMarkers"/>
                </w:pPr>
                <w:r>
                  <w:t>PARLNAT</w:t>
                </w:r>
              </w:p>
              <w:p w14:paraId="0A02A9D4" w14:textId="77777777" w:rsidR="00115333" w:rsidRPr="009E0BE9" w:rsidRDefault="00115333" w:rsidP="00233A0E">
                <w:pPr>
                  <w:pStyle w:val="TBNormalTechnicalBlock"/>
                </w:pPr>
              </w:p>
              <w:p w14:paraId="2339E61C" w14:textId="77777777" w:rsidR="00115333" w:rsidRPr="009E0BE9" w:rsidRDefault="00115333" w:rsidP="00233A0E">
                <w:pPr>
                  <w:pStyle w:val="TBNormalTechnicalBlock"/>
                </w:pPr>
              </w:p>
              <w:p w14:paraId="7F3D8D92" w14:textId="77777777" w:rsidR="00115333" w:rsidRPr="009E0BE9" w:rsidRDefault="0011533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15333" w:rsidRPr="00ED0749" w14:paraId="537EC53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D7B0661" w14:textId="77777777" w:rsidR="00115333" w:rsidRPr="00ED0749" w:rsidRDefault="0011533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3B09413" w14:textId="77777777" w:rsidR="00115333" w:rsidRPr="00ED0749" w:rsidRDefault="0011533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82D78C5" w14:textId="77777777" w:rsidR="00115333" w:rsidRPr="00ED0749" w:rsidRDefault="0011533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160391A" w14:textId="77777777" w:rsidR="00115333" w:rsidRPr="00ED0749" w:rsidRDefault="00115333" w:rsidP="00DF1147">
          <w:pPr>
            <w:pStyle w:val="TBEntRefer"/>
            <w:rPr>
              <w:sz w:val="2"/>
              <w:szCs w:val="2"/>
            </w:rPr>
          </w:pPr>
        </w:p>
        <w:p w14:paraId="237B72CA" w14:textId="77777777" w:rsidR="00115333" w:rsidRPr="00DD01AC" w:rsidRDefault="0011533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15333" w:rsidRPr="00133225" w14:paraId="68937960" w14:textId="77777777" w:rsidTr="001E5BC3">
            <w:trPr>
              <w:jc w:val="center"/>
            </w:trPr>
            <w:tc>
              <w:tcPr>
                <w:tcW w:w="9645" w:type="dxa"/>
              </w:tcPr>
              <w:p w14:paraId="51EF68C7" w14:textId="77777777" w:rsidR="00115333" w:rsidRPr="00C4351E" w:rsidRDefault="00115333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115333" w:rsidRPr="007D53AD" w14:paraId="44F6C9EA" w14:textId="77777777" w:rsidTr="001E5BC3">
            <w:trPr>
              <w:jc w:val="center"/>
            </w:trPr>
            <w:tc>
              <w:tcPr>
                <w:tcW w:w="9645" w:type="dxa"/>
              </w:tcPr>
              <w:p w14:paraId="7CA444F8" w14:textId="77777777" w:rsidR="00115333" w:rsidRPr="007D53AD" w:rsidRDefault="00115333" w:rsidP="006368AC">
                <w:pPr>
                  <w:pStyle w:val="TBTableText"/>
                </w:pPr>
                <w:r>
                  <w:t>CONSILIUL 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115333" w:rsidRPr="007D53AD" w14:paraId="69AD9027" w14:textId="77777777" w:rsidTr="001E5BC3">
            <w:trPr>
              <w:jc w:val="center"/>
            </w:trPr>
            <w:tc>
              <w:tcPr>
                <w:tcW w:w="9645" w:type="dxa"/>
              </w:tcPr>
              <w:p w14:paraId="4AACFE88" w14:textId="77777777" w:rsidR="00115333" w:rsidRPr="006368AC" w:rsidRDefault="00115333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115333" w:rsidRPr="007D53AD" w14:paraId="4937DA95" w14:textId="77777777" w:rsidTr="001E5BC3">
            <w:trPr>
              <w:jc w:val="center"/>
            </w:trPr>
            <w:tc>
              <w:tcPr>
                <w:tcW w:w="9645" w:type="dxa"/>
              </w:tcPr>
              <w:p w14:paraId="428025D3" w14:textId="77777777" w:rsidR="00115333" w:rsidRPr="006368AC" w:rsidRDefault="00115333" w:rsidP="008639D3">
                <w:pPr>
                  <w:pStyle w:val="TBTableText"/>
                </w:pPr>
                <w:r>
                  <w:t>17 februarie 2026 (10.00)</w:t>
                </w:r>
              </w:p>
            </w:tc>
          </w:tr>
        </w:tbl>
        <w:p w14:paraId="7EC9522D" w14:textId="77777777" w:rsidR="00115333" w:rsidRPr="008C6FD6" w:rsidRDefault="00115333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576854D" w14:textId="77777777" w:rsidR="00900677" w:rsidRPr="009123E7" w:rsidRDefault="00900677" w:rsidP="00FB5049">
      <w:pPr>
        <w:spacing w:line="360" w:lineRule="auto"/>
      </w:pPr>
      <w:r w:rsidRPr="009123E7">
        <w:t>Pagina de gardă a documentului CM 1472/26 INIT trebuie să poarte următoarele coduri de domeniu:</w:t>
      </w:r>
    </w:p>
    <w:p w14:paraId="3EE4BE1A" w14:textId="77777777" w:rsidR="00900677" w:rsidRPr="009123E7" w:rsidRDefault="00900677" w:rsidP="00FB5049">
      <w:pPr>
        <w:spacing w:line="360" w:lineRule="auto"/>
      </w:pPr>
      <w:r w:rsidRPr="009123E7">
        <w:t>OJ CONS</w:t>
      </w:r>
    </w:p>
    <w:p w14:paraId="685DD132" w14:textId="77777777" w:rsidR="00900677" w:rsidRPr="009123E7" w:rsidRDefault="00900677" w:rsidP="009123E7">
      <w:pPr>
        <w:spacing w:line="360" w:lineRule="auto"/>
        <w:rPr>
          <w:b/>
          <w:bCs/>
        </w:rPr>
      </w:pPr>
      <w:r w:rsidRPr="009123E7">
        <w:rPr>
          <w:b/>
        </w:rPr>
        <w:t>ECOFIN</w:t>
      </w:r>
    </w:p>
    <w:p w14:paraId="722F5EA0" w14:textId="77777777" w:rsidR="001B060D" w:rsidRPr="009123E7" w:rsidRDefault="001B060D" w:rsidP="001B060D">
      <w:pPr>
        <w:pStyle w:val="FinalLine"/>
      </w:pPr>
    </w:p>
    <w:p w14:paraId="1E4E1CCF" w14:textId="77777777" w:rsidR="00772954" w:rsidRPr="001B060D" w:rsidRDefault="001B060D" w:rsidP="001B060D">
      <w:pPr>
        <w:pStyle w:val="NB"/>
      </w:pPr>
      <w:r w:rsidRPr="009123E7">
        <w:t>N.B.:</w:t>
      </w:r>
      <w:r w:rsidRPr="009123E7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9123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77359" w14:textId="77777777" w:rsidR="00955BB9" w:rsidRDefault="00955BB9" w:rsidP="00B5488B">
      <w:r>
        <w:separator/>
      </w:r>
    </w:p>
  </w:endnote>
  <w:endnote w:type="continuationSeparator" w:id="0">
    <w:p w14:paraId="30E0CD95" w14:textId="77777777" w:rsidR="00955BB9" w:rsidRDefault="00955BB9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C6B95" w14:textId="77777777" w:rsidR="00115333" w:rsidRDefault="001153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123E7" w:rsidRPr="00D94637" w14:paraId="5D3411A2" w14:textId="77777777" w:rsidTr="009123E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10B6524" w14:textId="77777777" w:rsidR="009123E7" w:rsidRPr="00D94637" w:rsidRDefault="009123E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9123E7" w:rsidRPr="00B310DC" w14:paraId="51BE18D4" w14:textId="77777777" w:rsidTr="009123E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19561EC" w14:textId="7833DD9E" w:rsidR="009123E7" w:rsidRPr="00AD7BF2" w:rsidRDefault="009123E7" w:rsidP="004F54B2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ADA6E0E" w14:textId="77777777" w:rsidR="009123E7" w:rsidRPr="00AD7BF2" w:rsidRDefault="009123E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8BCE854" w14:textId="77777777" w:rsidR="009123E7" w:rsidRPr="002511D8" w:rsidRDefault="009123E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2299ECE" w14:textId="2EED89BC" w:rsidR="009123E7" w:rsidRPr="00B310DC" w:rsidRDefault="009123E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123E7" w:rsidRPr="00D94637" w14:paraId="60530476" w14:textId="77777777" w:rsidTr="009123E7">
      <w:trPr>
        <w:jc w:val="center"/>
      </w:trPr>
      <w:tc>
        <w:tcPr>
          <w:tcW w:w="1774" w:type="pct"/>
          <w:shd w:val="clear" w:color="auto" w:fill="auto"/>
        </w:tcPr>
        <w:p w14:paraId="04CB6E9C" w14:textId="57117968" w:rsidR="009123E7" w:rsidRPr="00AD7BF2" w:rsidRDefault="009123E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B5F183D" w14:textId="74B87A15" w:rsidR="009123E7" w:rsidRPr="00AD7BF2" w:rsidRDefault="009123E7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A318D29" w14:textId="2CCE04E9" w:rsidR="009123E7" w:rsidRPr="00D94637" w:rsidRDefault="009123E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A015628" w14:textId="2F24BD91" w:rsidR="009123E7" w:rsidRPr="00695BAF" w:rsidRDefault="009123E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E14DD52" w14:textId="77777777" w:rsidR="009123E7" w:rsidRPr="009123E7" w:rsidRDefault="009123E7" w:rsidP="009123E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9123E7" w:rsidRPr="00D94637" w14:paraId="76B59C5F" w14:textId="77777777" w:rsidTr="009123E7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6A0FAEE6" w14:textId="77777777" w:rsidR="009123E7" w:rsidRPr="00D94637" w:rsidRDefault="009123E7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9123E7" w:rsidRPr="00B310DC" w14:paraId="74F047B7" w14:textId="77777777" w:rsidTr="009123E7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03CDB27" w14:textId="70360406" w:rsidR="009123E7" w:rsidRPr="00AD7BF2" w:rsidRDefault="009123E7" w:rsidP="00965E25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9B03DB6" w14:textId="77777777" w:rsidR="009123E7" w:rsidRPr="00AD7BF2" w:rsidRDefault="009123E7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93C4116" w14:textId="77777777" w:rsidR="009123E7" w:rsidRPr="002511D8" w:rsidRDefault="009123E7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799DE41" w14:textId="231B2E17" w:rsidR="009123E7" w:rsidRPr="00B310DC" w:rsidRDefault="009123E7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123E7" w:rsidRPr="00D94637" w14:paraId="0409D1D9" w14:textId="77777777" w:rsidTr="009123E7">
      <w:trPr>
        <w:jc w:val="center"/>
      </w:trPr>
      <w:tc>
        <w:tcPr>
          <w:tcW w:w="3230" w:type="pct"/>
          <w:gridSpan w:val="3"/>
          <w:shd w:val="clear" w:color="auto" w:fill="auto"/>
        </w:tcPr>
        <w:p w14:paraId="40FC2B18" w14:textId="61D92024" w:rsidR="009123E7" w:rsidRPr="00E37908" w:rsidRDefault="009123E7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250E1C0D" w14:textId="59D5B523" w:rsidR="009123E7" w:rsidRPr="00D94637" w:rsidRDefault="009123E7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956DA84" w14:textId="14815416" w:rsidR="009123E7" w:rsidRPr="00695BAF" w:rsidRDefault="009123E7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1D34F7AB" w14:textId="77777777" w:rsidR="009123E7" w:rsidRPr="009123E7" w:rsidRDefault="009123E7" w:rsidP="009123E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4A2B" w14:textId="77777777" w:rsidR="00955BB9" w:rsidRDefault="00955BB9" w:rsidP="00B5488B">
      <w:r>
        <w:separator/>
      </w:r>
    </w:p>
  </w:footnote>
  <w:footnote w:type="continuationSeparator" w:id="0">
    <w:p w14:paraId="487200E9" w14:textId="77777777" w:rsidR="00955BB9" w:rsidRDefault="00955BB9" w:rsidP="00B5488B">
      <w:r>
        <w:continuationSeparator/>
      </w:r>
    </w:p>
  </w:footnote>
  <w:footnote w:id="1">
    <w:p w14:paraId="7C4A780D" w14:textId="77777777" w:rsidR="00115333" w:rsidRDefault="00115333">
      <w:pPr>
        <w:pStyle w:val="FootnoteText"/>
      </w:pPr>
      <w:r>
        <w:rPr>
          <w:rStyle w:val="FootnoteReference"/>
        </w:rPr>
        <w:t>1</w:t>
      </w:r>
      <w:r>
        <w:tab/>
        <w:t>În prezența președintei BEI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C5CB" w14:textId="77777777" w:rsidR="00115333" w:rsidRDefault="001153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FC629" w14:textId="209F290A" w:rsidR="009123E7" w:rsidRPr="009123E7" w:rsidRDefault="009123E7" w:rsidP="009123E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25CAA" w14:textId="6BF49A3A" w:rsidR="009123E7" w:rsidRPr="009123E7" w:rsidRDefault="009123E7" w:rsidP="009123E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175104438414917630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03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47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 COR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 translate=&quot;false&quot;&gt;_x000d__x000a_    &lt;textlist&gt;_x000d__x000a_      &lt;text&gt;ECB&lt;/text&gt;_x000d__x000a_      &lt;text&gt;EIB&lt;/tex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Hyperlink NavigateUri=&quot;{x:Null}&quot; Style=&quot;{x:Null}&quot; Name=&quot;Footnote1&quot; Tag=&quot;{}{fn:1}În prezen&amp;#539;a pre&amp;#537;edintei BEI{/fn}&quot; ToolTip=&quot;În prezen&amp;#539;a pre&amp;#537;edintei BEI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2-17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b2476d784ba35c0653a1194d95bbef6a17bbff0d3fc88d75b212c6b6972ff7e"/>
  </w:docVars>
  <w:rsids>
    <w:rsidRoot w:val="001B060D"/>
    <w:rsid w:val="00016B7C"/>
    <w:rsid w:val="000B764E"/>
    <w:rsid w:val="000E2267"/>
    <w:rsid w:val="00115333"/>
    <w:rsid w:val="001208A4"/>
    <w:rsid w:val="00141602"/>
    <w:rsid w:val="0017696A"/>
    <w:rsid w:val="001835B3"/>
    <w:rsid w:val="001B060D"/>
    <w:rsid w:val="001B37D2"/>
    <w:rsid w:val="00201999"/>
    <w:rsid w:val="00281FDB"/>
    <w:rsid w:val="00282911"/>
    <w:rsid w:val="002B7630"/>
    <w:rsid w:val="00326C08"/>
    <w:rsid w:val="0034068D"/>
    <w:rsid w:val="00350C40"/>
    <w:rsid w:val="00366B82"/>
    <w:rsid w:val="003A26B5"/>
    <w:rsid w:val="003A281D"/>
    <w:rsid w:val="003D040A"/>
    <w:rsid w:val="003D55C6"/>
    <w:rsid w:val="00442CAD"/>
    <w:rsid w:val="004C60B7"/>
    <w:rsid w:val="00546854"/>
    <w:rsid w:val="005A5570"/>
    <w:rsid w:val="005A6957"/>
    <w:rsid w:val="005C3952"/>
    <w:rsid w:val="006213F4"/>
    <w:rsid w:val="00634DC9"/>
    <w:rsid w:val="006376BA"/>
    <w:rsid w:val="00655D8C"/>
    <w:rsid w:val="0068428A"/>
    <w:rsid w:val="006A0129"/>
    <w:rsid w:val="006B6AEC"/>
    <w:rsid w:val="006D2414"/>
    <w:rsid w:val="007010AE"/>
    <w:rsid w:val="00723B34"/>
    <w:rsid w:val="00727503"/>
    <w:rsid w:val="00741DC3"/>
    <w:rsid w:val="00745D84"/>
    <w:rsid w:val="00756801"/>
    <w:rsid w:val="00764E79"/>
    <w:rsid w:val="00767B45"/>
    <w:rsid w:val="00772954"/>
    <w:rsid w:val="00786B8C"/>
    <w:rsid w:val="00792D61"/>
    <w:rsid w:val="007A3698"/>
    <w:rsid w:val="008146F9"/>
    <w:rsid w:val="00842747"/>
    <w:rsid w:val="00887FF8"/>
    <w:rsid w:val="008E53B5"/>
    <w:rsid w:val="00900677"/>
    <w:rsid w:val="009123E7"/>
    <w:rsid w:val="00952D60"/>
    <w:rsid w:val="00955BB9"/>
    <w:rsid w:val="009860AE"/>
    <w:rsid w:val="009930AF"/>
    <w:rsid w:val="009E6FB0"/>
    <w:rsid w:val="00A22533"/>
    <w:rsid w:val="00A30545"/>
    <w:rsid w:val="00A31007"/>
    <w:rsid w:val="00A754F8"/>
    <w:rsid w:val="00A7605E"/>
    <w:rsid w:val="00A8516B"/>
    <w:rsid w:val="00B02186"/>
    <w:rsid w:val="00B5488B"/>
    <w:rsid w:val="00B673E6"/>
    <w:rsid w:val="00B67A88"/>
    <w:rsid w:val="00B81F98"/>
    <w:rsid w:val="00BA3146"/>
    <w:rsid w:val="00BC0BB4"/>
    <w:rsid w:val="00BC3EC8"/>
    <w:rsid w:val="00BD3F37"/>
    <w:rsid w:val="00BD729D"/>
    <w:rsid w:val="00C02778"/>
    <w:rsid w:val="00C24D81"/>
    <w:rsid w:val="00C45DD6"/>
    <w:rsid w:val="00CA5A92"/>
    <w:rsid w:val="00CC013E"/>
    <w:rsid w:val="00CE2702"/>
    <w:rsid w:val="00D07A5D"/>
    <w:rsid w:val="00D41E52"/>
    <w:rsid w:val="00D64B12"/>
    <w:rsid w:val="00D7407F"/>
    <w:rsid w:val="00D943CC"/>
    <w:rsid w:val="00D95441"/>
    <w:rsid w:val="00DB0576"/>
    <w:rsid w:val="00DF7902"/>
    <w:rsid w:val="00E37DD0"/>
    <w:rsid w:val="00E51701"/>
    <w:rsid w:val="00E72199"/>
    <w:rsid w:val="00E73994"/>
    <w:rsid w:val="00E8251D"/>
    <w:rsid w:val="00E87F8B"/>
    <w:rsid w:val="00E91155"/>
    <w:rsid w:val="00EC1BCB"/>
    <w:rsid w:val="00ED3D2F"/>
    <w:rsid w:val="00EE3B78"/>
    <w:rsid w:val="00EE58DE"/>
    <w:rsid w:val="00F4138C"/>
    <w:rsid w:val="00F67D61"/>
    <w:rsid w:val="00FB3002"/>
    <w:rsid w:val="00FB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26A6"/>
  <w15:docId w15:val="{12E5FC6F-59BE-48A8-BACE-6E53A23B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1533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1533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1533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1533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1533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1533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1533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11533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1533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1533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11533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BDistrbMarkers">
    <w:name w:val="TBDistrbMarkers"/>
    <w:basedOn w:val="TBNormalTechnicalBlock"/>
    <w:qFormat/>
    <w:rsid w:val="00115333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1</Pages>
  <Words>91</Words>
  <Characters>503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POJOGA Marius-Nicolaie</dc:creator>
  <cp:keywords/>
  <dc:description/>
  <cp:lastModifiedBy>PANAIT Patricia</cp:lastModifiedBy>
  <cp:revision>5</cp:revision>
  <dcterms:created xsi:type="dcterms:W3CDTF">2026-02-03T15:42:00Z</dcterms:created>
  <dcterms:modified xsi:type="dcterms:W3CDTF">2026-02-04T07:15:00Z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2026-02-04T07:15:08Z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