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-1888711020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3F4628" w:rsidRPr="0056157B" w14:paraId="4CAD6622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097AF248" w14:textId="187F5ADE" w:rsidR="003F4628" w:rsidRPr="0056157B" w:rsidRDefault="003F4628" w:rsidP="00634DC7">
                <w:pPr>
                  <w:pStyle w:val="TBNormalTechnicalBlock"/>
                </w:pPr>
              </w:p>
            </w:tc>
          </w:tr>
          <w:tr w:rsidR="003F4628" w:rsidRPr="0056157B" w14:paraId="0F168DB6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3334061C" w14:textId="77777777" w:rsidR="003F4628" w:rsidRPr="0056157B" w:rsidRDefault="003F4628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3AA6F9C6" wp14:editId="32C8F00E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6DDB3F41" w14:textId="77777777" w:rsidR="003F4628" w:rsidRPr="0056157B" w:rsidRDefault="003F4628" w:rsidP="0001269D">
                <w:pPr>
                  <w:pStyle w:val="TBInstitution"/>
                </w:pPr>
                <w:r>
                  <w:t>Council of the European Union</w:t>
                </w:r>
                <w:r>
                  <w:br/>
                </w:r>
                <w:r>
                  <w:rPr>
                    <w:b w:val="0"/>
                  </w:rPr>
                  <w:t>General Secretariat</w:t>
                </w:r>
              </w:p>
            </w:tc>
          </w:tr>
          <w:tr w:rsidR="003F4628" w:rsidRPr="00B84B6D" w14:paraId="47F68E58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F474493" w14:textId="77777777" w:rsidR="003F4628" w:rsidRPr="0056157B" w:rsidRDefault="003F4628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1C1EA3DB" w14:textId="77777777" w:rsidR="003F4628" w:rsidRPr="0056157B" w:rsidRDefault="003F4628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5E80C420" w14:textId="77777777" w:rsidR="003F4628" w:rsidRPr="0056157B" w:rsidRDefault="003F4628" w:rsidP="00233A0E">
                <w:pPr>
                  <w:pStyle w:val="TBNormalTechnicalBlock"/>
                  <w:rPr>
                    <w:b/>
                  </w:rPr>
                </w:pPr>
              </w:p>
              <w:p w14:paraId="0CF0E8FA" w14:textId="77777777" w:rsidR="003F4628" w:rsidRDefault="003F4628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4 February 2026</w:t>
                </w:r>
              </w:p>
              <w:p w14:paraId="11268123" w14:textId="77777777" w:rsidR="003F4628" w:rsidRPr="0019440B" w:rsidRDefault="003F4628" w:rsidP="00233A0E">
                <w:pPr>
                  <w:pStyle w:val="TBNormalTechnicalBlock"/>
                </w:pPr>
              </w:p>
              <w:p w14:paraId="0D34C5AE" w14:textId="77777777" w:rsidR="003F4628" w:rsidRDefault="003F4628" w:rsidP="00233A0E">
                <w:pPr>
                  <w:pStyle w:val="TBNormalTechnicalBlock"/>
                </w:pPr>
                <w:r>
                  <w:t>CM 1472/1</w:t>
                </w:r>
                <w:r w:rsidRPr="0056157B">
                  <w:t>/</w:t>
                </w:r>
                <w:r>
                  <w:t>26</w:t>
                </w:r>
              </w:p>
              <w:p w14:paraId="3C904CE6" w14:textId="77777777" w:rsidR="003F4628" w:rsidRPr="0056157B" w:rsidRDefault="003F4628" w:rsidP="00233A0E">
                <w:pPr>
                  <w:pStyle w:val="TBNormalTechnicalBlock"/>
                </w:pPr>
                <w:r>
                  <w:t>REV 1 COR 1 REV 1</w:t>
                </w:r>
              </w:p>
              <w:p w14:paraId="06E2DF3C" w14:textId="77777777" w:rsidR="003F4628" w:rsidRDefault="003F4628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489AC5CE" w14:textId="77777777" w:rsidR="003F4628" w:rsidRDefault="003F4628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ECOFIN</w:t>
                </w:r>
              </w:p>
              <w:p w14:paraId="74A354D6" w14:textId="77777777" w:rsidR="003F4628" w:rsidRPr="007C5B64" w:rsidRDefault="003F4628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38FA9040" w14:textId="77777777" w:rsidR="003F4628" w:rsidRDefault="003F4628">
                <w:pPr>
                  <w:pStyle w:val="TBDistrbMarkers"/>
                </w:pPr>
                <w:r>
                  <w:t>ECB</w:t>
                </w:r>
              </w:p>
              <w:p w14:paraId="7F7CC07C" w14:textId="77777777" w:rsidR="003F4628" w:rsidRDefault="003F4628">
                <w:pPr>
                  <w:pStyle w:val="TBDistrbMarkers"/>
                </w:pPr>
                <w:r>
                  <w:t>PARLNAT</w:t>
                </w:r>
              </w:p>
              <w:p w14:paraId="6FF1620F" w14:textId="77777777" w:rsidR="003F4628" w:rsidRDefault="003F4628">
                <w:pPr>
                  <w:pStyle w:val="TBDistrbMarkers"/>
                </w:pPr>
                <w:r>
                  <w:t>EIB</w:t>
                </w:r>
              </w:p>
              <w:p w14:paraId="1A4BD3F6" w14:textId="77777777" w:rsidR="003F4628" w:rsidRPr="009E0BE9" w:rsidRDefault="003F4628" w:rsidP="00233A0E">
                <w:pPr>
                  <w:pStyle w:val="TBNormalTechnicalBlock"/>
                </w:pPr>
              </w:p>
              <w:p w14:paraId="6A0F373E" w14:textId="77777777" w:rsidR="003F4628" w:rsidRPr="009E0BE9" w:rsidRDefault="003F4628" w:rsidP="00233A0E">
                <w:pPr>
                  <w:pStyle w:val="TBNormalTechnicalBlock"/>
                </w:pPr>
              </w:p>
              <w:p w14:paraId="64C72C2C" w14:textId="77777777" w:rsidR="003F4628" w:rsidRPr="009E0BE9" w:rsidRDefault="003F4628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3F4628" w:rsidRPr="00ED0749" w14:paraId="2F40FB1B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8BF9132" w14:textId="77777777" w:rsidR="003F4628" w:rsidRPr="00ED0749" w:rsidRDefault="003F4628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48321317" w14:textId="77777777" w:rsidR="003F4628" w:rsidRPr="00ED0749" w:rsidRDefault="003F4628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441330B9" w14:textId="77777777" w:rsidR="003F4628" w:rsidRPr="00ED0749" w:rsidRDefault="003F4628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6AEE02BD" w14:textId="77777777" w:rsidR="003F4628" w:rsidRPr="00ED0749" w:rsidRDefault="003F4628" w:rsidP="00DF1147">
          <w:pPr>
            <w:pStyle w:val="TBEntRefer"/>
            <w:rPr>
              <w:sz w:val="2"/>
              <w:szCs w:val="2"/>
            </w:rPr>
          </w:pPr>
        </w:p>
        <w:p w14:paraId="47EBF4E3" w14:textId="77777777" w:rsidR="003F4628" w:rsidRPr="00DD01AC" w:rsidRDefault="003F4628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3F4628" w:rsidRPr="00133225" w14:paraId="258B5241" w14:textId="77777777" w:rsidTr="001E5BC3">
            <w:trPr>
              <w:jc w:val="center"/>
            </w:trPr>
            <w:tc>
              <w:tcPr>
                <w:tcW w:w="9645" w:type="dxa"/>
              </w:tcPr>
              <w:p w14:paraId="421E756B" w14:textId="77777777" w:rsidR="003F4628" w:rsidRPr="00C4351E" w:rsidRDefault="003F4628" w:rsidP="00C728BF">
                <w:pPr>
                  <w:pStyle w:val="TBHeadingTable"/>
                </w:pPr>
                <w:r>
                  <w:t>NOTICE OF MEETING AND PROVISIONAL AGENDA</w:t>
                </w:r>
              </w:p>
            </w:tc>
          </w:tr>
          <w:tr w:rsidR="003F4628" w:rsidRPr="007D53AD" w14:paraId="4D96D43F" w14:textId="77777777" w:rsidTr="001E5BC3">
            <w:trPr>
              <w:jc w:val="center"/>
            </w:trPr>
            <w:tc>
              <w:tcPr>
                <w:tcW w:w="9645" w:type="dxa"/>
              </w:tcPr>
              <w:p w14:paraId="6CDF4CEB" w14:textId="77777777" w:rsidR="003F4628" w:rsidRPr="007D53AD" w:rsidRDefault="003F4628" w:rsidP="006368AC">
                <w:pPr>
                  <w:pStyle w:val="TBTableText"/>
                </w:pPr>
                <w:r>
                  <w:t>COUNCIL OF THE EUROPEAN UNION</w:t>
                </w:r>
                <w:r>
                  <w:rPr>
                    <w:rStyle w:val="FootnoteReference"/>
                  </w:rPr>
                  <w:footnoteReference w:customMarkFollows="1" w:id="1"/>
                  <w:t>1</w:t>
                </w:r>
                <w:r>
                  <w:br/>
                  <w:t>(Economic and Financial Affairs)</w:t>
                </w:r>
              </w:p>
            </w:tc>
          </w:tr>
          <w:tr w:rsidR="003F4628" w:rsidRPr="007D53AD" w14:paraId="359AEB4F" w14:textId="77777777" w:rsidTr="001E5BC3">
            <w:trPr>
              <w:jc w:val="center"/>
            </w:trPr>
            <w:tc>
              <w:tcPr>
                <w:tcW w:w="9645" w:type="dxa"/>
              </w:tcPr>
              <w:p w14:paraId="2E595EE9" w14:textId="77777777" w:rsidR="003F4628" w:rsidRPr="006368AC" w:rsidRDefault="003F4628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3F4628" w:rsidRPr="007D53AD" w14:paraId="671EC107" w14:textId="77777777" w:rsidTr="001E5BC3">
            <w:trPr>
              <w:jc w:val="center"/>
            </w:trPr>
            <w:tc>
              <w:tcPr>
                <w:tcW w:w="9645" w:type="dxa"/>
              </w:tcPr>
              <w:p w14:paraId="1342074D" w14:textId="77777777" w:rsidR="003F4628" w:rsidRPr="006368AC" w:rsidRDefault="003F4628" w:rsidP="008639D3">
                <w:pPr>
                  <w:pStyle w:val="TBTableText"/>
                </w:pPr>
                <w:r>
                  <w:t>17 February 2026 (10:00)</w:t>
                </w:r>
              </w:p>
            </w:tc>
          </w:tr>
        </w:tbl>
        <w:p w14:paraId="21E02241" w14:textId="77777777" w:rsidR="003F4628" w:rsidRPr="008C6FD6" w:rsidRDefault="004A74EA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287818A0" w14:textId="5E651211" w:rsidR="00900677" w:rsidRDefault="00900677" w:rsidP="00FB5049">
      <w:pPr>
        <w:spacing w:line="360" w:lineRule="auto"/>
      </w:pPr>
      <w:r w:rsidRPr="00900677">
        <w:t>The cover page of document</w:t>
      </w:r>
      <w:r>
        <w:t xml:space="preserve"> CM 1472/</w:t>
      </w:r>
      <w:r w:rsidR="00F05CF3">
        <w:t>1/</w:t>
      </w:r>
      <w:r>
        <w:t xml:space="preserve">26 </w:t>
      </w:r>
      <w:r w:rsidR="006C4D04" w:rsidRPr="00F05CF3">
        <w:rPr>
          <w:b/>
          <w:bCs/>
        </w:rPr>
        <w:t>REV 1</w:t>
      </w:r>
      <w:r w:rsidR="006C4D04">
        <w:t xml:space="preserve"> </w:t>
      </w:r>
      <w:r w:rsidRPr="00900677">
        <w:t xml:space="preserve">should bear </w:t>
      </w:r>
      <w:r>
        <w:t>the following</w:t>
      </w:r>
      <w:r w:rsidRPr="00900677">
        <w:t xml:space="preserve"> subject codes</w:t>
      </w:r>
      <w:r>
        <w:t>:</w:t>
      </w:r>
    </w:p>
    <w:p w14:paraId="578D6D74" w14:textId="57C7D69E" w:rsidR="00900677" w:rsidRDefault="00900677" w:rsidP="00FB5049">
      <w:pPr>
        <w:spacing w:line="360" w:lineRule="auto"/>
      </w:pPr>
      <w:r>
        <w:t>OJ CONS</w:t>
      </w:r>
    </w:p>
    <w:p w14:paraId="31F69639" w14:textId="05603B19" w:rsidR="00900677" w:rsidRPr="00900677" w:rsidRDefault="00900677" w:rsidP="003F4628">
      <w:pPr>
        <w:spacing w:line="360" w:lineRule="auto"/>
        <w:rPr>
          <w:b/>
          <w:bCs/>
        </w:rPr>
      </w:pPr>
      <w:r w:rsidRPr="00900677">
        <w:rPr>
          <w:b/>
          <w:bCs/>
        </w:rPr>
        <w:t>ECOFIN</w:t>
      </w:r>
    </w:p>
    <w:p w14:paraId="1E2B6770" w14:textId="77777777" w:rsidR="001B060D" w:rsidRDefault="001B060D" w:rsidP="001B060D">
      <w:pPr>
        <w:pStyle w:val="FinalLine"/>
      </w:pPr>
    </w:p>
    <w:p w14:paraId="022BF687" w14:textId="77777777" w:rsidR="00772954" w:rsidRPr="001B060D" w:rsidRDefault="001B060D" w:rsidP="001B060D">
      <w:pPr>
        <w:pStyle w:val="NB"/>
      </w:pPr>
      <w:r w:rsidRPr="001B060D">
        <w:t>NB:</w:t>
      </w:r>
      <w:r w:rsidRPr="001B060D">
        <w:tab/>
        <w:t>Please send a list of your delegates to this meeting as soon as possible to the email address access.general@consilium.europa.eu</w:t>
      </w:r>
    </w:p>
    <w:sectPr w:rsidR="00772954" w:rsidRPr="001B060D" w:rsidSect="003F462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816B3" w14:textId="77777777" w:rsidR="004A74EA" w:rsidRDefault="004A74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3F4628" w:rsidRPr="00D94637" w14:paraId="513D9DAC" w14:textId="77777777" w:rsidTr="003F4628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0AB4B2D7" w14:textId="77777777" w:rsidR="003F4628" w:rsidRPr="00D94637" w:rsidRDefault="003F4628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3F4628" w:rsidRPr="00B310DC" w14:paraId="58A315D7" w14:textId="77777777" w:rsidTr="003F4628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43D6B8D5" w14:textId="46917D09" w:rsidR="003F4628" w:rsidRPr="00AD7BF2" w:rsidRDefault="003F4628" w:rsidP="004F54B2">
          <w:pPr>
            <w:pStyle w:val="FooterText"/>
          </w:pPr>
          <w:r>
            <w:t>CM 1472/1/26</w:t>
          </w:r>
          <w:r w:rsidRPr="002511D8">
            <w:t xml:space="preserve"> </w:t>
          </w:r>
          <w:r>
            <w:t>REV 1 COR 1 REV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F7DAC0E" w14:textId="77777777" w:rsidR="003F4628" w:rsidRPr="00AD7BF2" w:rsidRDefault="003F4628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333E6569" w14:textId="77777777" w:rsidR="003F4628" w:rsidRPr="002511D8" w:rsidRDefault="003F4628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BC53C31" w14:textId="11CCD6FB" w:rsidR="003F4628" w:rsidRPr="00B310DC" w:rsidRDefault="003F4628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3F4628" w:rsidRPr="00D94637" w14:paraId="0E454F5B" w14:textId="77777777" w:rsidTr="003F4628">
      <w:trPr>
        <w:jc w:val="center"/>
      </w:trPr>
      <w:tc>
        <w:tcPr>
          <w:tcW w:w="1774" w:type="pct"/>
          <w:shd w:val="clear" w:color="auto" w:fill="auto"/>
        </w:tcPr>
        <w:p w14:paraId="0389C4A2" w14:textId="70F6E5BB" w:rsidR="003F4628" w:rsidRPr="00AD7BF2" w:rsidRDefault="003F4628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57492110" w14:textId="6FD14181" w:rsidR="003F4628" w:rsidRPr="00AD7BF2" w:rsidRDefault="003F4628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2B865514" w14:textId="6E4CD25B" w:rsidR="003F4628" w:rsidRPr="00D94637" w:rsidRDefault="003F4628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5B7ABA2E" w14:textId="69D10260" w:rsidR="003F4628" w:rsidRPr="00695BAF" w:rsidRDefault="003F4628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0A35E85E" w14:textId="77777777" w:rsidR="001B060D" w:rsidRPr="003F4628" w:rsidRDefault="001B060D" w:rsidP="003F4628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3F4628" w:rsidRPr="00D94637" w14:paraId="50E8D76D" w14:textId="77777777" w:rsidTr="003F4628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561DD107" w14:textId="77777777" w:rsidR="003F4628" w:rsidRPr="00D94637" w:rsidRDefault="003F4628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COREPER_COUNCIL"/>
        </w:p>
      </w:tc>
    </w:tr>
    <w:tr w:rsidR="003F4628" w:rsidRPr="00B310DC" w14:paraId="1451BBAF" w14:textId="77777777" w:rsidTr="003F4628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0F9D614B" w14:textId="44820A8E" w:rsidR="003F4628" w:rsidRPr="00AD7BF2" w:rsidRDefault="003F4628" w:rsidP="00965E25">
          <w:pPr>
            <w:pStyle w:val="FooterText"/>
          </w:pPr>
          <w:r>
            <w:t>CM 1472/1/26</w:t>
          </w:r>
          <w:r w:rsidRPr="002511D8">
            <w:t xml:space="preserve"> </w:t>
          </w:r>
          <w:r>
            <w:t>REV 1 COR 1 REV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3AA34EB" w14:textId="77777777" w:rsidR="003F4628" w:rsidRPr="00AD7BF2" w:rsidRDefault="003F4628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53BCD776" w14:textId="77777777" w:rsidR="003F4628" w:rsidRPr="002511D8" w:rsidRDefault="003F4628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EA2BDA2" w14:textId="19BF3A12" w:rsidR="003F4628" w:rsidRPr="00B310DC" w:rsidRDefault="003F4628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3F4628" w:rsidRPr="00D94637" w14:paraId="6E62DD32" w14:textId="77777777" w:rsidTr="003F4628">
      <w:trPr>
        <w:jc w:val="center"/>
      </w:trPr>
      <w:tc>
        <w:tcPr>
          <w:tcW w:w="3230" w:type="pct"/>
          <w:gridSpan w:val="3"/>
          <w:shd w:val="clear" w:color="auto" w:fill="auto"/>
        </w:tcPr>
        <w:p w14:paraId="1E99D529" w14:textId="72D42CD2" w:rsidR="003F4628" w:rsidRPr="00E37908" w:rsidRDefault="003F4628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0E933C4C" w14:textId="2B649BC2" w:rsidR="003F4628" w:rsidRPr="00D94637" w:rsidRDefault="003F4628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17CDE24" w14:textId="4F63E555" w:rsidR="003F4628" w:rsidRPr="00695BAF" w:rsidRDefault="003F4628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2"/>
  </w:tbl>
  <w:p w14:paraId="3DA50337" w14:textId="77777777" w:rsidR="001B060D" w:rsidRPr="003F4628" w:rsidRDefault="001B060D" w:rsidP="003F4628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  <w:footnote w:id="1">
    <w:p w14:paraId="61AE1BBB" w14:textId="77777777" w:rsidR="003F4628" w:rsidRDefault="003F4628">
      <w:pPr>
        <w:pStyle w:val="FootnoteText"/>
      </w:pPr>
      <w:r>
        <w:rPr>
          <w:rStyle w:val="FootnoteReference"/>
        </w:rPr>
        <w:t>1</w:t>
      </w:r>
      <w:r>
        <w:tab/>
        <w:t>In the presence of the President of the EIB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AFBC0" w14:textId="77777777" w:rsidR="004A74EA" w:rsidRDefault="004A74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0817EFDA" w:rsidR="001B060D" w:rsidRPr="003F4628" w:rsidRDefault="003F4628" w:rsidP="003F4628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5151A05D" w:rsidR="001B060D" w:rsidRPr="003F4628" w:rsidRDefault="003F4628" w:rsidP="003F4628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removePersonalInformation/>
  <w:removeDateAndTime/>
  <w:attachedTemplate r:id="rId1"/>
  <w:defaultTabStop w:val="567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3.1&quot; technicalblockguid=&quot;5281886811748797962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04&lt;/text&gt;_x000d__x000a_  &lt;/metadata&gt;_x000d__x000a_  &lt;metadata key=&quot;md_Prefix&quot;&gt;_x000d__x000a_    &lt;text&gt;CM&lt;/text&gt;_x000d__x000a_  &lt;/metadata&gt;_x000d__x000a_  &lt;metadata key=&quot;md_DocumentNumber&quot;&gt;_x000d__x000a_    &lt;text&gt;1472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REV 1 COR 1 REV 1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1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ECOFIN&lt;/text&gt;_x000d__x000a_    &lt;/textlist&gt;_x000d__x000a_  &lt;/metadata&gt;_x000d__x000a_  &lt;metadata key=&quot;md_ThirdPartyDistributionMarkers&quot;&gt;_x000d__x000a_    &lt;textlist&gt;_x000d__x000a_      &lt;text&gt;ECB&lt;/text&gt;_x000d__x000a_      &lt;text&gt;PARLNAT&lt;/text&gt;_x000d__x000a_      &lt;text&gt;EIB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53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President of the EIB{/fn}&quot; ToolTip=&quot;In the presence of the President of the EIB&quot;&amp;gt;&amp;lt;Hyperlink.TextDecorations&amp;gt;&amp;lt;TextDecorationCollection /&amp;gt;&amp;lt;/Hyperlink.TextDecorations&amp;gt;&amp;lt;Run BaselineAlignment=&quot;Superscript&quot;&amp;gt;1&amp;lt;/Run&amp;gt;&amp;lt;/Hyperlink&amp;gt;&amp;lt;LineBreak /&amp;gt;(Economic and Financial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2-17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74d0011adca1ccee5c22da6a884519af8f6c2e7ba028ff4d68e5479c1f42cfdf"/>
  </w:docVars>
  <w:rsids>
    <w:rsidRoot w:val="001B060D"/>
    <w:rsid w:val="000A1C3E"/>
    <w:rsid w:val="000A2656"/>
    <w:rsid w:val="000B764E"/>
    <w:rsid w:val="000E2267"/>
    <w:rsid w:val="001208A4"/>
    <w:rsid w:val="00141602"/>
    <w:rsid w:val="0016705E"/>
    <w:rsid w:val="0017696A"/>
    <w:rsid w:val="001B060D"/>
    <w:rsid w:val="00201999"/>
    <w:rsid w:val="00281FDB"/>
    <w:rsid w:val="00282911"/>
    <w:rsid w:val="002B7630"/>
    <w:rsid w:val="00326C08"/>
    <w:rsid w:val="0034068D"/>
    <w:rsid w:val="00341D8F"/>
    <w:rsid w:val="00350C40"/>
    <w:rsid w:val="00366B82"/>
    <w:rsid w:val="003A26B5"/>
    <w:rsid w:val="003D040A"/>
    <w:rsid w:val="003D55C6"/>
    <w:rsid w:val="003F4628"/>
    <w:rsid w:val="00442CAD"/>
    <w:rsid w:val="004A74EA"/>
    <w:rsid w:val="004C60B7"/>
    <w:rsid w:val="00546854"/>
    <w:rsid w:val="005A5570"/>
    <w:rsid w:val="005C3952"/>
    <w:rsid w:val="006213F4"/>
    <w:rsid w:val="00634DC9"/>
    <w:rsid w:val="006376BA"/>
    <w:rsid w:val="0068428A"/>
    <w:rsid w:val="006A0129"/>
    <w:rsid w:val="006B6AEC"/>
    <w:rsid w:val="006C4D04"/>
    <w:rsid w:val="006D2414"/>
    <w:rsid w:val="007010AE"/>
    <w:rsid w:val="00723B34"/>
    <w:rsid w:val="00727503"/>
    <w:rsid w:val="00741DC3"/>
    <w:rsid w:val="00745D84"/>
    <w:rsid w:val="00756801"/>
    <w:rsid w:val="00764E79"/>
    <w:rsid w:val="00767B45"/>
    <w:rsid w:val="00772954"/>
    <w:rsid w:val="00786B8C"/>
    <w:rsid w:val="007A3698"/>
    <w:rsid w:val="008146F9"/>
    <w:rsid w:val="00887FF8"/>
    <w:rsid w:val="00900677"/>
    <w:rsid w:val="009860AE"/>
    <w:rsid w:val="009930AF"/>
    <w:rsid w:val="009E6FB0"/>
    <w:rsid w:val="00A30545"/>
    <w:rsid w:val="00A31007"/>
    <w:rsid w:val="00A8516B"/>
    <w:rsid w:val="00B02186"/>
    <w:rsid w:val="00B5488B"/>
    <w:rsid w:val="00B67A88"/>
    <w:rsid w:val="00B81F98"/>
    <w:rsid w:val="00BC0BB4"/>
    <w:rsid w:val="00BC3EC8"/>
    <w:rsid w:val="00BD3F37"/>
    <w:rsid w:val="00BD729D"/>
    <w:rsid w:val="00C02778"/>
    <w:rsid w:val="00C24D81"/>
    <w:rsid w:val="00C45DD6"/>
    <w:rsid w:val="00CA5A92"/>
    <w:rsid w:val="00CC013E"/>
    <w:rsid w:val="00CE2702"/>
    <w:rsid w:val="00D07A5D"/>
    <w:rsid w:val="00D41E52"/>
    <w:rsid w:val="00D64B12"/>
    <w:rsid w:val="00D90BE2"/>
    <w:rsid w:val="00D943CC"/>
    <w:rsid w:val="00D95441"/>
    <w:rsid w:val="00DB0576"/>
    <w:rsid w:val="00DD0FBB"/>
    <w:rsid w:val="00DF7902"/>
    <w:rsid w:val="00E37DD0"/>
    <w:rsid w:val="00E51701"/>
    <w:rsid w:val="00E71EC0"/>
    <w:rsid w:val="00E72199"/>
    <w:rsid w:val="00E73994"/>
    <w:rsid w:val="00E8251D"/>
    <w:rsid w:val="00E87F8B"/>
    <w:rsid w:val="00EC1BCB"/>
    <w:rsid w:val="00ED3D2F"/>
    <w:rsid w:val="00EE3B78"/>
    <w:rsid w:val="00EE58DE"/>
    <w:rsid w:val="00F05CF3"/>
    <w:rsid w:val="00F4138C"/>
    <w:rsid w:val="00F67D61"/>
    <w:rsid w:val="00FB3002"/>
    <w:rsid w:val="00FB5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."/>
  <w:listSeparator w:val=","/>
  <w14:docId w14:val="11CEB7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3F4628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3F4628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3F4628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3F4628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3F4628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3F4628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3F4628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3F4628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3F4628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3F4628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3F4628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styleId="NoSpacing">
    <w:name w:val="No Spacing"/>
    <w:uiPriority w:val="1"/>
    <w:qFormat/>
    <w:rsid w:val="00D943CC"/>
    <w:pPr>
      <w:spacing w:after="0" w:line="240" w:lineRule="auto"/>
    </w:pPr>
    <w:rPr>
      <w:rFonts w:ascii="Times New Roman" w:hAnsi="Times New Roman"/>
      <w:sz w:val="24"/>
      <w:lang w:val="en-GB"/>
    </w:rPr>
  </w:style>
  <w:style w:type="paragraph" w:customStyle="1" w:styleId="TBDistrbMarkers">
    <w:name w:val="TBDistrbMarkers"/>
    <w:basedOn w:val="TBNormalTechnicalBlock"/>
    <w:qFormat/>
    <w:rsid w:val="003F4628"/>
    <w:pPr>
      <w:tabs>
        <w:tab w:val="right" w:pos="3260"/>
        <w:tab w:val="right" w:pos="5528"/>
      </w:tabs>
      <w:spacing w:before="0" w:line="240" w:lineRule="auto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4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1A617-4FBA-4E5F-979E-5E53278D9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1</Pages>
  <Words>88</Words>
  <Characters>469</Characters>
  <Application>Microsoft Office Word</Application>
  <DocSecurity>0</DocSecurity>
  <Lines>42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2026-02-04T11:00:00Z</dcterms:created>
  <dcterms:modified xsi:type="dcterms:W3CDTF">2026-02-04T11:00:00Z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4.13.1, Build 20250723</vt:lpwstr>
  </property>
  <property fmtid="{D5CDD505-2E9C-101B-9397-08002B2CF9AE}" pid="3" name="Meeting Number">
    <vt:lpwstr>4153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2026-02-04T11:00:52Z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