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28237795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43690" w:rsidRPr="0056157B" w14:paraId="41FB7C5D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E74CD79" w14:textId="1AC1ADCF" w:rsidR="00643690" w:rsidRPr="0056157B" w:rsidRDefault="00643690" w:rsidP="00634DC7">
                <w:pPr>
                  <w:pStyle w:val="TBNormalTechnicalBlock"/>
                </w:pPr>
              </w:p>
            </w:tc>
          </w:tr>
          <w:tr w:rsidR="00643690" w:rsidRPr="0056157B" w14:paraId="3495881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7DEDAB8" w14:textId="77777777" w:rsidR="00643690" w:rsidRPr="0056157B" w:rsidRDefault="0064369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3B7F513" wp14:editId="434194D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B79A400" w14:textId="77777777" w:rsidR="00643690" w:rsidRPr="0056157B" w:rsidRDefault="0064369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643690" w:rsidRPr="00B84B6D" w14:paraId="452B0E8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791B596" w14:textId="77777777" w:rsidR="00643690" w:rsidRPr="0056157B" w:rsidRDefault="0064369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BF02B49" w14:textId="77777777" w:rsidR="00643690" w:rsidRPr="0056157B" w:rsidRDefault="0064369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7B969A9" w14:textId="77777777" w:rsidR="00643690" w:rsidRPr="0056157B" w:rsidRDefault="00643690" w:rsidP="00233A0E">
                <w:pPr>
                  <w:pStyle w:val="TBNormalTechnicalBlock"/>
                  <w:rPr>
                    <w:b/>
                  </w:rPr>
                </w:pPr>
              </w:p>
              <w:p w14:paraId="0F173F94" w14:textId="77777777" w:rsidR="00643690" w:rsidRDefault="0064369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4 februarie 2026</w:t>
                </w:r>
              </w:p>
              <w:p w14:paraId="09EED9AD" w14:textId="77777777" w:rsidR="00643690" w:rsidRPr="0019440B" w:rsidRDefault="00643690" w:rsidP="00233A0E">
                <w:pPr>
                  <w:pStyle w:val="TBNormalTechnicalBlock"/>
                </w:pPr>
              </w:p>
              <w:p w14:paraId="2B216B36" w14:textId="77777777" w:rsidR="00643690" w:rsidRDefault="00643690" w:rsidP="00233A0E">
                <w:pPr>
                  <w:pStyle w:val="TBNormalTechnicalBlock"/>
                </w:pPr>
                <w:r>
                  <w:t>CM 1472/1</w:t>
                </w:r>
                <w:r w:rsidRPr="0056157B">
                  <w:t>/</w:t>
                </w:r>
                <w:r>
                  <w:t>26</w:t>
                </w:r>
              </w:p>
              <w:p w14:paraId="3C1AB449" w14:textId="77777777" w:rsidR="00643690" w:rsidRPr="0056157B" w:rsidRDefault="00643690" w:rsidP="00233A0E">
                <w:pPr>
                  <w:pStyle w:val="TBNormalTechnicalBlock"/>
                </w:pPr>
                <w:r>
                  <w:t>REV 1 COR 1 REV 1</w:t>
                </w:r>
              </w:p>
              <w:p w14:paraId="67831ACD" w14:textId="77777777" w:rsidR="00643690" w:rsidRDefault="006436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2BA812D9" w14:textId="77777777" w:rsidR="00643690" w:rsidRDefault="0064369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69E7E9A5" w14:textId="77777777" w:rsidR="00643690" w:rsidRPr="007C5B64" w:rsidRDefault="0064369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0FB3E7B" w14:textId="77777777" w:rsidR="00643690" w:rsidRDefault="00643690">
                <w:pPr>
                  <w:pStyle w:val="TBDistrbMarkers"/>
                </w:pPr>
                <w:r>
                  <w:t>ECB</w:t>
                </w:r>
              </w:p>
              <w:p w14:paraId="41989880" w14:textId="77777777" w:rsidR="00643690" w:rsidRDefault="00643690">
                <w:pPr>
                  <w:pStyle w:val="TBDistrbMarkers"/>
                </w:pPr>
                <w:r>
                  <w:t>PARLNAT</w:t>
                </w:r>
              </w:p>
              <w:p w14:paraId="161F3999" w14:textId="77777777" w:rsidR="00643690" w:rsidRDefault="00643690">
                <w:pPr>
                  <w:pStyle w:val="TBDistrbMarkers"/>
                </w:pPr>
                <w:r>
                  <w:t>EIB</w:t>
                </w:r>
              </w:p>
              <w:p w14:paraId="46F17261" w14:textId="77777777" w:rsidR="00643690" w:rsidRPr="009E0BE9" w:rsidRDefault="00643690" w:rsidP="00233A0E">
                <w:pPr>
                  <w:pStyle w:val="TBNormalTechnicalBlock"/>
                </w:pPr>
              </w:p>
              <w:p w14:paraId="37BDDE3D" w14:textId="77777777" w:rsidR="00643690" w:rsidRPr="009E0BE9" w:rsidRDefault="00643690" w:rsidP="00233A0E">
                <w:pPr>
                  <w:pStyle w:val="TBNormalTechnicalBlock"/>
                </w:pPr>
              </w:p>
              <w:p w14:paraId="0A038C53" w14:textId="77777777" w:rsidR="00643690" w:rsidRPr="009E0BE9" w:rsidRDefault="0064369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43690" w:rsidRPr="00ED0749" w14:paraId="68F032A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D99B6D" w14:textId="77777777" w:rsidR="00643690" w:rsidRPr="00ED0749" w:rsidRDefault="0064369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A2C6F86" w14:textId="77777777" w:rsidR="00643690" w:rsidRPr="00ED0749" w:rsidRDefault="0064369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5BF5A19" w14:textId="77777777" w:rsidR="00643690" w:rsidRPr="00ED0749" w:rsidRDefault="0064369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1D3BB4E" w14:textId="77777777" w:rsidR="00643690" w:rsidRPr="00ED0749" w:rsidRDefault="00643690" w:rsidP="00DF1147">
          <w:pPr>
            <w:pStyle w:val="TBEntRefer"/>
            <w:rPr>
              <w:sz w:val="2"/>
              <w:szCs w:val="2"/>
            </w:rPr>
          </w:pPr>
        </w:p>
        <w:p w14:paraId="12C59799" w14:textId="77777777" w:rsidR="00643690" w:rsidRPr="00DD01AC" w:rsidRDefault="0064369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43690" w:rsidRPr="00133225" w14:paraId="0A95D9D2" w14:textId="77777777" w:rsidTr="001E5BC3">
            <w:trPr>
              <w:jc w:val="center"/>
            </w:trPr>
            <w:tc>
              <w:tcPr>
                <w:tcW w:w="9645" w:type="dxa"/>
              </w:tcPr>
              <w:p w14:paraId="41559083" w14:textId="77777777" w:rsidR="00643690" w:rsidRPr="00C4351E" w:rsidRDefault="0064369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643690" w:rsidRPr="007D53AD" w14:paraId="5E82E73F" w14:textId="77777777" w:rsidTr="001E5BC3">
            <w:trPr>
              <w:jc w:val="center"/>
            </w:trPr>
            <w:tc>
              <w:tcPr>
                <w:tcW w:w="9645" w:type="dxa"/>
              </w:tcPr>
              <w:p w14:paraId="31D1F3CE" w14:textId="77777777" w:rsidR="00643690" w:rsidRPr="007D53AD" w:rsidRDefault="00643690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Economice și Financiare)</w:t>
                </w:r>
              </w:p>
            </w:tc>
          </w:tr>
          <w:tr w:rsidR="00643690" w:rsidRPr="007D53AD" w14:paraId="76DA2C59" w14:textId="77777777" w:rsidTr="001E5BC3">
            <w:trPr>
              <w:jc w:val="center"/>
            </w:trPr>
            <w:tc>
              <w:tcPr>
                <w:tcW w:w="9645" w:type="dxa"/>
              </w:tcPr>
              <w:p w14:paraId="5EEE4BAE" w14:textId="77777777" w:rsidR="00643690" w:rsidRPr="006368AC" w:rsidRDefault="0064369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643690" w:rsidRPr="007D53AD" w14:paraId="117363CC" w14:textId="77777777" w:rsidTr="001E5BC3">
            <w:trPr>
              <w:jc w:val="center"/>
            </w:trPr>
            <w:tc>
              <w:tcPr>
                <w:tcW w:w="9645" w:type="dxa"/>
              </w:tcPr>
              <w:p w14:paraId="2AE43FE1" w14:textId="77777777" w:rsidR="00643690" w:rsidRPr="006368AC" w:rsidRDefault="00643690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12C84069" w14:textId="77777777" w:rsidR="00643690" w:rsidRPr="008C6FD6" w:rsidRDefault="0064369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33D24371" w14:textId="77777777" w:rsidR="00900677" w:rsidRPr="007336D9" w:rsidRDefault="00900677" w:rsidP="00FB5049">
      <w:pPr>
        <w:spacing w:line="360" w:lineRule="auto"/>
      </w:pPr>
      <w:r w:rsidRPr="007336D9">
        <w:t xml:space="preserve">Pagina de gardă a documentului CM 1472/26 INIT </w:t>
      </w:r>
      <w:r w:rsidRPr="007336D9">
        <w:rPr>
          <w:b/>
        </w:rPr>
        <w:t>REV 1</w:t>
      </w:r>
      <w:r w:rsidRPr="007336D9">
        <w:t xml:space="preserve"> trebuie să poarte următoarele coduri de domeniu:</w:t>
      </w:r>
    </w:p>
    <w:p w14:paraId="2472285C" w14:textId="77777777" w:rsidR="00900677" w:rsidRPr="007336D9" w:rsidRDefault="00900677" w:rsidP="00FB5049">
      <w:pPr>
        <w:spacing w:line="360" w:lineRule="auto"/>
      </w:pPr>
      <w:r w:rsidRPr="007336D9">
        <w:t>OJ CONS</w:t>
      </w:r>
    </w:p>
    <w:p w14:paraId="4A8310E3" w14:textId="77777777" w:rsidR="00900677" w:rsidRPr="007336D9" w:rsidRDefault="00900677" w:rsidP="007336D9">
      <w:pPr>
        <w:spacing w:line="360" w:lineRule="auto"/>
        <w:rPr>
          <w:b/>
          <w:bCs/>
        </w:rPr>
      </w:pPr>
      <w:r w:rsidRPr="007336D9">
        <w:rPr>
          <w:b/>
        </w:rPr>
        <w:t>ECOFIN</w:t>
      </w:r>
    </w:p>
    <w:p w14:paraId="212BA889" w14:textId="77777777" w:rsidR="001B060D" w:rsidRPr="007336D9" w:rsidRDefault="001B060D" w:rsidP="001B060D">
      <w:pPr>
        <w:pStyle w:val="FinalLine"/>
      </w:pPr>
    </w:p>
    <w:p w14:paraId="22ED61F8" w14:textId="77777777" w:rsidR="00772954" w:rsidRPr="001B060D" w:rsidRDefault="001B060D" w:rsidP="001B060D">
      <w:pPr>
        <w:pStyle w:val="NB"/>
      </w:pPr>
      <w:r w:rsidRPr="007336D9">
        <w:t>N.B.:</w:t>
      </w:r>
      <w:r w:rsidRPr="007336D9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7336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C932A" w14:textId="77777777" w:rsidR="001B060D" w:rsidRDefault="001B060D" w:rsidP="00B5488B">
      <w:r>
        <w:separator/>
      </w:r>
    </w:p>
  </w:endnote>
  <w:endnote w:type="continuationSeparator" w:id="0">
    <w:p w14:paraId="00575E76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7F70" w14:textId="77777777" w:rsidR="00643690" w:rsidRDefault="006436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336D9" w:rsidRPr="00D94637" w14:paraId="5111999F" w14:textId="77777777" w:rsidTr="007336D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9C5FBC" w14:textId="77777777" w:rsidR="007336D9" w:rsidRPr="00D94637" w:rsidRDefault="007336D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336D9" w:rsidRPr="00B310DC" w14:paraId="2299F532" w14:textId="77777777" w:rsidTr="007336D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B3F3903" w14:textId="79AE9AFE" w:rsidR="007336D9" w:rsidRPr="00AD7BF2" w:rsidRDefault="007336D9" w:rsidP="004F54B2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 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37AF02C" w14:textId="77777777" w:rsidR="007336D9" w:rsidRPr="00AD7BF2" w:rsidRDefault="007336D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5C97C9" w14:textId="77777777" w:rsidR="007336D9" w:rsidRPr="002511D8" w:rsidRDefault="007336D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137BEA8" w14:textId="656474BF" w:rsidR="007336D9" w:rsidRPr="00B310DC" w:rsidRDefault="007336D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336D9" w:rsidRPr="00D94637" w14:paraId="07C50D06" w14:textId="77777777" w:rsidTr="007336D9">
      <w:trPr>
        <w:jc w:val="center"/>
      </w:trPr>
      <w:tc>
        <w:tcPr>
          <w:tcW w:w="1774" w:type="pct"/>
          <w:shd w:val="clear" w:color="auto" w:fill="auto"/>
        </w:tcPr>
        <w:p w14:paraId="0760418E" w14:textId="79CB7C32" w:rsidR="007336D9" w:rsidRPr="00AD7BF2" w:rsidRDefault="007336D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2BF9584" w14:textId="39A866D5" w:rsidR="007336D9" w:rsidRPr="00AD7BF2" w:rsidRDefault="007336D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AD7B3E1" w14:textId="2CE4DC28" w:rsidR="007336D9" w:rsidRPr="00D94637" w:rsidRDefault="007336D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1CB128" w14:textId="0EC097CA" w:rsidR="007336D9" w:rsidRPr="00695BAF" w:rsidRDefault="007336D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8234516" w14:textId="77777777" w:rsidR="007336D9" w:rsidRPr="007336D9" w:rsidRDefault="007336D9" w:rsidP="007336D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7336D9" w:rsidRPr="00D94637" w14:paraId="13C8CFC5" w14:textId="77777777" w:rsidTr="007336D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2CED4DC" w14:textId="77777777" w:rsidR="007336D9" w:rsidRPr="00D94637" w:rsidRDefault="007336D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7336D9" w:rsidRPr="00B310DC" w14:paraId="58DA2617" w14:textId="77777777" w:rsidTr="007336D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9D775DC" w14:textId="11EF7738" w:rsidR="007336D9" w:rsidRPr="00AD7BF2" w:rsidRDefault="007336D9" w:rsidP="00965E25">
          <w:pPr>
            <w:pStyle w:val="FooterText"/>
          </w:pPr>
          <w:r>
            <w:t>CM 1472/1/26</w:t>
          </w:r>
          <w:r w:rsidRPr="002511D8">
            <w:t xml:space="preserve"> </w:t>
          </w:r>
          <w:r>
            <w:t>REV 1 COR 1 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D142B9" w14:textId="77777777" w:rsidR="007336D9" w:rsidRPr="00AD7BF2" w:rsidRDefault="007336D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BF9B02F" w14:textId="77777777" w:rsidR="007336D9" w:rsidRPr="002511D8" w:rsidRDefault="007336D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4E8FA60" w14:textId="204E64EB" w:rsidR="007336D9" w:rsidRPr="00B310DC" w:rsidRDefault="007336D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336D9" w:rsidRPr="00D94637" w14:paraId="54AC6E3A" w14:textId="77777777" w:rsidTr="007336D9">
      <w:trPr>
        <w:jc w:val="center"/>
      </w:trPr>
      <w:tc>
        <w:tcPr>
          <w:tcW w:w="3230" w:type="pct"/>
          <w:gridSpan w:val="3"/>
          <w:shd w:val="clear" w:color="auto" w:fill="auto"/>
        </w:tcPr>
        <w:p w14:paraId="43F42BCD" w14:textId="022DD75F" w:rsidR="007336D9" w:rsidRPr="00E37908" w:rsidRDefault="007336D9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9414373" w14:textId="5E2D1E9B" w:rsidR="007336D9" w:rsidRPr="00D94637" w:rsidRDefault="007336D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7C53C70" w14:textId="54EB61D3" w:rsidR="007336D9" w:rsidRPr="00695BAF" w:rsidRDefault="007336D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2B3F5218" w14:textId="77777777" w:rsidR="007336D9" w:rsidRPr="007336D9" w:rsidRDefault="007336D9" w:rsidP="007336D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61B7" w14:textId="77777777" w:rsidR="001B060D" w:rsidRDefault="001B060D" w:rsidP="00B5488B">
      <w:r>
        <w:separator/>
      </w:r>
    </w:p>
  </w:footnote>
  <w:footnote w:type="continuationSeparator" w:id="0">
    <w:p w14:paraId="635AB573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CF92" w14:textId="77777777" w:rsidR="00643690" w:rsidRDefault="006436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0DE7" w14:textId="7463C5B2" w:rsidR="007336D9" w:rsidRPr="007336D9" w:rsidRDefault="007336D9" w:rsidP="007336D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8799" w14:textId="25CF59B7" w:rsidR="007336D9" w:rsidRPr="007336D9" w:rsidRDefault="007336D9" w:rsidP="007336D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65959464175230695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4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47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 COR 1 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ECB&lt;/text&gt;_x000d__x000a_      &lt;text&gt;PARLNAT&lt;/text&gt;_x000d__x000a_      &lt;text&gt;EI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83b6137749470f5dd79ea06e0d41f1137d8855dd5b3400298533d24585b1412a"/>
  </w:docVars>
  <w:rsids>
    <w:rsidRoot w:val="001B060D"/>
    <w:rsid w:val="00032EE9"/>
    <w:rsid w:val="000A1C3E"/>
    <w:rsid w:val="000A2656"/>
    <w:rsid w:val="000B764E"/>
    <w:rsid w:val="000E2267"/>
    <w:rsid w:val="001208A4"/>
    <w:rsid w:val="00141602"/>
    <w:rsid w:val="0016705E"/>
    <w:rsid w:val="0017696A"/>
    <w:rsid w:val="001B060D"/>
    <w:rsid w:val="00201999"/>
    <w:rsid w:val="00206344"/>
    <w:rsid w:val="00215940"/>
    <w:rsid w:val="00281FDB"/>
    <w:rsid w:val="00282911"/>
    <w:rsid w:val="002B7630"/>
    <w:rsid w:val="00326C08"/>
    <w:rsid w:val="0034068D"/>
    <w:rsid w:val="00341D8F"/>
    <w:rsid w:val="00350C40"/>
    <w:rsid w:val="00366B82"/>
    <w:rsid w:val="003A26B5"/>
    <w:rsid w:val="003D040A"/>
    <w:rsid w:val="003D55C6"/>
    <w:rsid w:val="003F4628"/>
    <w:rsid w:val="00442CAD"/>
    <w:rsid w:val="004A74EA"/>
    <w:rsid w:val="004C60B7"/>
    <w:rsid w:val="00546854"/>
    <w:rsid w:val="00572AE5"/>
    <w:rsid w:val="005A5570"/>
    <w:rsid w:val="005C3952"/>
    <w:rsid w:val="006213F4"/>
    <w:rsid w:val="00634DC9"/>
    <w:rsid w:val="006376BA"/>
    <w:rsid w:val="00643690"/>
    <w:rsid w:val="0068428A"/>
    <w:rsid w:val="006A0129"/>
    <w:rsid w:val="006B6AEC"/>
    <w:rsid w:val="006C4D04"/>
    <w:rsid w:val="006D2414"/>
    <w:rsid w:val="007010AE"/>
    <w:rsid w:val="00723B34"/>
    <w:rsid w:val="00727503"/>
    <w:rsid w:val="007336D9"/>
    <w:rsid w:val="00741DC3"/>
    <w:rsid w:val="00745D84"/>
    <w:rsid w:val="00756801"/>
    <w:rsid w:val="00764E79"/>
    <w:rsid w:val="00767B45"/>
    <w:rsid w:val="00772954"/>
    <w:rsid w:val="00786B8C"/>
    <w:rsid w:val="007A3698"/>
    <w:rsid w:val="008146F9"/>
    <w:rsid w:val="00887FF8"/>
    <w:rsid w:val="00900677"/>
    <w:rsid w:val="009860AE"/>
    <w:rsid w:val="009930AF"/>
    <w:rsid w:val="009C64EA"/>
    <w:rsid w:val="009E6FB0"/>
    <w:rsid w:val="00A30545"/>
    <w:rsid w:val="00A31007"/>
    <w:rsid w:val="00A8516B"/>
    <w:rsid w:val="00B02186"/>
    <w:rsid w:val="00B5488B"/>
    <w:rsid w:val="00B67A88"/>
    <w:rsid w:val="00B81F98"/>
    <w:rsid w:val="00BC0BB4"/>
    <w:rsid w:val="00BC3EC8"/>
    <w:rsid w:val="00BD3F37"/>
    <w:rsid w:val="00BD729D"/>
    <w:rsid w:val="00C02778"/>
    <w:rsid w:val="00C24D81"/>
    <w:rsid w:val="00C3234A"/>
    <w:rsid w:val="00C45DD6"/>
    <w:rsid w:val="00CA4914"/>
    <w:rsid w:val="00CA5A92"/>
    <w:rsid w:val="00CC013E"/>
    <w:rsid w:val="00CE2702"/>
    <w:rsid w:val="00D07A5D"/>
    <w:rsid w:val="00D41E52"/>
    <w:rsid w:val="00D64B12"/>
    <w:rsid w:val="00D90BE2"/>
    <w:rsid w:val="00D943CC"/>
    <w:rsid w:val="00D95441"/>
    <w:rsid w:val="00DB0576"/>
    <w:rsid w:val="00DD0FBB"/>
    <w:rsid w:val="00DF7902"/>
    <w:rsid w:val="00E37DD0"/>
    <w:rsid w:val="00E51701"/>
    <w:rsid w:val="00E71EC0"/>
    <w:rsid w:val="00E72199"/>
    <w:rsid w:val="00E73994"/>
    <w:rsid w:val="00E8251D"/>
    <w:rsid w:val="00E87F8B"/>
    <w:rsid w:val="00EC1BCB"/>
    <w:rsid w:val="00ED3D2F"/>
    <w:rsid w:val="00EE3B78"/>
    <w:rsid w:val="00EE58DE"/>
    <w:rsid w:val="00F05CF3"/>
    <w:rsid w:val="00F4138C"/>
    <w:rsid w:val="00F67D61"/>
    <w:rsid w:val="00FB3002"/>
    <w:rsid w:val="00FB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2E634C2"/>
  <w15:docId w15:val="{E6118C3A-DAF8-4215-AF40-CE3EE7222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4369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4369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4369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4369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4369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4369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4369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64369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4369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4369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64369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643690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POJOGA Marius-Nicolaie</dc:creator>
  <cp:keywords/>
  <dc:description/>
  <cp:lastModifiedBy>ALFARAZ SANCHEZ Maria Jose</cp:lastModifiedBy>
  <cp:revision>4</cp:revision>
  <dcterms:created xsi:type="dcterms:W3CDTF">2026-02-04T11:42:00Z</dcterms:created>
  <dcterms:modified xsi:type="dcterms:W3CDTF">2026-02-04T12:56:00Z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2026-02-04T12:55:45Z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