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86995822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57C0B" w:rsidRPr="0056157B" w14:paraId="3F1DB5D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E0CE0ED" w14:textId="41488059" w:rsidR="00257C0B" w:rsidRPr="0056157B" w:rsidRDefault="00257C0B" w:rsidP="00634DC7">
                <w:pPr>
                  <w:pStyle w:val="TBNormalTechnicalBlock"/>
                </w:pPr>
              </w:p>
            </w:tc>
          </w:tr>
          <w:tr w:rsidR="00257C0B" w:rsidRPr="0056157B" w14:paraId="36C39B7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1D5FFD3" w14:textId="77777777" w:rsidR="00257C0B" w:rsidRPr="0056157B" w:rsidRDefault="00257C0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579C1FE" wp14:editId="0B141A5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9C4321F" w14:textId="77777777" w:rsidR="00257C0B" w:rsidRPr="0056157B" w:rsidRDefault="00257C0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57C0B" w:rsidRPr="00B84B6D" w14:paraId="15B5CFC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2FF3A8" w14:textId="77777777" w:rsidR="00257C0B" w:rsidRPr="0056157B" w:rsidRDefault="00257C0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FA33C31" w14:textId="77777777" w:rsidR="00257C0B" w:rsidRPr="0056157B" w:rsidRDefault="00257C0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448D435" w14:textId="77777777" w:rsidR="00257C0B" w:rsidRPr="0056157B" w:rsidRDefault="00257C0B" w:rsidP="00233A0E">
                <w:pPr>
                  <w:pStyle w:val="TBNormalTechnicalBlock"/>
                  <w:rPr>
                    <w:b/>
                  </w:rPr>
                </w:pPr>
              </w:p>
              <w:p w14:paraId="7901B5C4" w14:textId="77777777" w:rsidR="00257C0B" w:rsidRDefault="00257C0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February 2026</w:t>
                </w:r>
              </w:p>
              <w:p w14:paraId="51A7091A" w14:textId="77777777" w:rsidR="00257C0B" w:rsidRPr="0019440B" w:rsidRDefault="00257C0B" w:rsidP="00233A0E">
                <w:pPr>
                  <w:pStyle w:val="TBNormalTechnicalBlock"/>
                </w:pPr>
              </w:p>
              <w:p w14:paraId="10150FAD" w14:textId="77777777" w:rsidR="00257C0B" w:rsidRDefault="00257C0B" w:rsidP="00233A0E">
                <w:pPr>
                  <w:pStyle w:val="TBNormalTechnicalBlock"/>
                </w:pPr>
                <w:r>
                  <w:t>CM 1527</w:t>
                </w:r>
                <w:r w:rsidRPr="0056157B">
                  <w:t>/</w:t>
                </w:r>
                <w:r>
                  <w:t>26</w:t>
                </w:r>
              </w:p>
              <w:p w14:paraId="13072289" w14:textId="77777777" w:rsidR="00257C0B" w:rsidRDefault="00257C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3C4AE93" w14:textId="77777777" w:rsidR="00257C0B" w:rsidRDefault="00257C0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7B69F7D8" w14:textId="77777777" w:rsidR="00257C0B" w:rsidRPr="007C5B64" w:rsidRDefault="00257C0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B560D62" w14:textId="77777777" w:rsidR="00257C0B" w:rsidRPr="009E0BE9" w:rsidRDefault="00257C0B" w:rsidP="00CD4D38">
                <w:pPr>
                  <w:pStyle w:val="TBDistrbMarkers"/>
                </w:pPr>
                <w:r>
                  <w:t>PARLNAT</w:t>
                </w:r>
              </w:p>
              <w:p w14:paraId="1F4C4271" w14:textId="77777777" w:rsidR="00257C0B" w:rsidRPr="009E0BE9" w:rsidRDefault="00257C0B" w:rsidP="00233A0E">
                <w:pPr>
                  <w:pStyle w:val="TBNormalTechnicalBlock"/>
                </w:pPr>
              </w:p>
              <w:p w14:paraId="4B9DBAB9" w14:textId="77777777" w:rsidR="00257C0B" w:rsidRPr="009E0BE9" w:rsidRDefault="00257C0B" w:rsidP="00233A0E">
                <w:pPr>
                  <w:pStyle w:val="TBNormalTechnicalBlock"/>
                </w:pPr>
              </w:p>
              <w:p w14:paraId="7D112498" w14:textId="77777777" w:rsidR="00257C0B" w:rsidRPr="009E0BE9" w:rsidRDefault="00257C0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57C0B" w:rsidRPr="00ED0749" w14:paraId="45383F6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AF203F3" w14:textId="77777777" w:rsidR="00257C0B" w:rsidRPr="00ED0749" w:rsidRDefault="00257C0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18E739E" w14:textId="77777777" w:rsidR="00257C0B" w:rsidRPr="00ED0749" w:rsidRDefault="00257C0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0F6556E" w14:textId="77777777" w:rsidR="00257C0B" w:rsidRPr="00ED0749" w:rsidRDefault="00257C0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E5B946" w14:textId="77777777" w:rsidR="00257C0B" w:rsidRPr="00ED0749" w:rsidRDefault="00257C0B" w:rsidP="00DF1147">
          <w:pPr>
            <w:pStyle w:val="TBEntRefer"/>
            <w:rPr>
              <w:sz w:val="2"/>
              <w:szCs w:val="2"/>
            </w:rPr>
          </w:pPr>
        </w:p>
        <w:p w14:paraId="1D017E42" w14:textId="77777777" w:rsidR="00257C0B" w:rsidRPr="00DD01AC" w:rsidRDefault="00257C0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57C0B" w:rsidRPr="00133225" w14:paraId="33A6467F" w14:textId="77777777" w:rsidTr="001E5BC3">
            <w:trPr>
              <w:jc w:val="center"/>
            </w:trPr>
            <w:tc>
              <w:tcPr>
                <w:tcW w:w="9645" w:type="dxa"/>
              </w:tcPr>
              <w:p w14:paraId="5D557CEC" w14:textId="77777777" w:rsidR="00257C0B" w:rsidRPr="00C4351E" w:rsidRDefault="00257C0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57C0B" w:rsidRPr="007D53AD" w14:paraId="39AA4407" w14:textId="77777777" w:rsidTr="001E5BC3">
            <w:trPr>
              <w:jc w:val="center"/>
            </w:trPr>
            <w:tc>
              <w:tcPr>
                <w:tcW w:w="9645" w:type="dxa"/>
              </w:tcPr>
              <w:p w14:paraId="0CEB4B09" w14:textId="77777777" w:rsidR="00257C0B" w:rsidRPr="007D53AD" w:rsidRDefault="00257C0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257C0B" w:rsidRPr="007D53AD" w14:paraId="36A26E1A" w14:textId="77777777" w:rsidTr="001E5BC3">
            <w:trPr>
              <w:jc w:val="center"/>
            </w:trPr>
            <w:tc>
              <w:tcPr>
                <w:tcW w:w="9645" w:type="dxa"/>
              </w:tcPr>
              <w:p w14:paraId="54009D61" w14:textId="77777777" w:rsidR="00257C0B" w:rsidRPr="006368AC" w:rsidRDefault="00257C0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57C0B" w:rsidRPr="007D53AD" w14:paraId="4D7F57A0" w14:textId="77777777" w:rsidTr="001E5BC3">
            <w:trPr>
              <w:jc w:val="center"/>
            </w:trPr>
            <w:tc>
              <w:tcPr>
                <w:tcW w:w="9645" w:type="dxa"/>
              </w:tcPr>
              <w:p w14:paraId="1066A973" w14:textId="77777777" w:rsidR="00257C0B" w:rsidRPr="006368AC" w:rsidRDefault="00257C0B" w:rsidP="008639D3">
                <w:pPr>
                  <w:pStyle w:val="TBTableText"/>
                </w:pPr>
                <w:r>
                  <w:t>23 February 2026 (10:00)</w:t>
                </w:r>
              </w:p>
            </w:tc>
          </w:tr>
        </w:tbl>
        <w:p w14:paraId="29516D78" w14:textId="77777777" w:rsidR="00257C0B" w:rsidRPr="008C6FD6" w:rsidRDefault="00D8788B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445076B" w14:textId="77777777" w:rsidR="00257C0B" w:rsidRPr="00904D6E" w:rsidRDefault="00257C0B" w:rsidP="00257C0B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57C0B" w14:paraId="2136BD5B" w14:textId="77777777" w:rsidTr="005C6FC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73A3776" w14:textId="77777777" w:rsidR="00257C0B" w:rsidRDefault="00257C0B" w:rsidP="005C6FCB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6E8E6C" w14:textId="77777777" w:rsidR="00257C0B" w:rsidRDefault="00257C0B" w:rsidP="005C6FC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5A95EF" w14:textId="77777777" w:rsidR="00257C0B" w:rsidRDefault="00257C0B" w:rsidP="005C6FCB">
            <w:pPr>
              <w:rPr>
                <w:lang w:val="en-US"/>
              </w:rPr>
            </w:pPr>
          </w:p>
        </w:tc>
      </w:tr>
      <w:tr w:rsidR="00257C0B" w14:paraId="627DAE58" w14:textId="77777777" w:rsidTr="005C6FC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C0B0321" w14:textId="77777777" w:rsidR="00257C0B" w:rsidRDefault="00257C0B" w:rsidP="005C6FCB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5D83F63B" w14:textId="77777777" w:rsidR="00257C0B" w:rsidRDefault="00257C0B" w:rsidP="005C6FCB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2A8A2F32" w14:textId="77777777" w:rsidR="00257C0B" w:rsidRDefault="00257C0B" w:rsidP="005C6FCB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414B03" w14:textId="77777777" w:rsidR="00257C0B" w:rsidRDefault="00257C0B" w:rsidP="005C6FC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E76E41" w14:textId="77777777" w:rsidR="00257C0B" w:rsidRDefault="00257C0B" w:rsidP="005C6FCB">
            <w:pPr>
              <w:rPr>
                <w:lang w:val="en-US"/>
              </w:rPr>
            </w:pPr>
          </w:p>
        </w:tc>
      </w:tr>
    </w:tbl>
    <w:p w14:paraId="554B858F" w14:textId="77777777" w:rsidR="00257C0B" w:rsidRDefault="00257C0B" w:rsidP="00257C0B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57C0B" w14:paraId="0D864931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4F9F4E" w14:textId="444015CC" w:rsidR="00257C0B" w:rsidRDefault="00257C0B" w:rsidP="00257C0B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9F63CF" w14:textId="77777777" w:rsidR="00257C0B" w:rsidRDefault="00257C0B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C4A1F7" w14:textId="77777777" w:rsidR="00257C0B" w:rsidRDefault="00257C0B" w:rsidP="00257C0B">
            <w:pPr>
              <w:rPr>
                <w:lang w:val="en-US"/>
              </w:rPr>
            </w:pPr>
          </w:p>
        </w:tc>
      </w:tr>
      <w:tr w:rsidR="00257C0B" w14:paraId="7775FE88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90FDBC" w14:textId="3E8170E9" w:rsidR="00257C0B" w:rsidRDefault="00257C0B" w:rsidP="00257C0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  <w:r w:rsidR="0076365A">
              <w:rPr>
                <w:rStyle w:val="FootnoteReference"/>
                <w:szCs w:val="24"/>
                <w:lang w:val="en-ZW"/>
              </w:rPr>
              <w:footnoteReference w:id="1"/>
            </w:r>
          </w:p>
          <w:p w14:paraId="73B299B7" w14:textId="7A631233" w:rsidR="00257C0B" w:rsidRDefault="00257C0B" w:rsidP="00257C0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BFF52C" w14:textId="77777777" w:rsidR="00257C0B" w:rsidRDefault="00257C0B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2D5DD8" w14:textId="77777777" w:rsidR="00257C0B" w:rsidRDefault="00257C0B" w:rsidP="00257C0B">
            <w:pPr>
              <w:rPr>
                <w:lang w:val="en-US"/>
              </w:rPr>
            </w:pPr>
          </w:p>
        </w:tc>
      </w:tr>
      <w:tr w:rsidR="00257C0B" w14:paraId="5499726E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5BE26DD" w14:textId="1DF09211" w:rsidR="00257C0B" w:rsidRDefault="00257C0B" w:rsidP="00257C0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  <w:r w:rsidR="0076365A">
              <w:rPr>
                <w:rStyle w:val="FootnoteReference"/>
                <w:szCs w:val="24"/>
                <w:lang w:val="en-ZW"/>
              </w:rPr>
              <w:footnoteReference w:id="2"/>
            </w:r>
          </w:p>
          <w:p w14:paraId="04B2AA29" w14:textId="2AE5BB56" w:rsidR="00257C0B" w:rsidRDefault="00257C0B" w:rsidP="00257C0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369905" w14:textId="77777777" w:rsidR="00257C0B" w:rsidRDefault="00257C0B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994283" w14:textId="77777777" w:rsidR="00257C0B" w:rsidRDefault="00257C0B" w:rsidP="00257C0B">
            <w:pPr>
              <w:rPr>
                <w:lang w:val="en-US"/>
              </w:rPr>
            </w:pPr>
          </w:p>
        </w:tc>
      </w:tr>
      <w:tr w:rsidR="00257C0B" w14:paraId="63DBC0F0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18E139" w14:textId="4A509DEB" w:rsidR="00257C0B" w:rsidRDefault="00257C0B" w:rsidP="00257C0B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85279E" w14:textId="77777777" w:rsidR="00257C0B" w:rsidRDefault="00257C0B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4D9F0E" w14:textId="77777777" w:rsidR="00257C0B" w:rsidRDefault="00257C0B" w:rsidP="00257C0B">
            <w:pPr>
              <w:rPr>
                <w:lang w:val="en-US"/>
              </w:rPr>
            </w:pPr>
          </w:p>
        </w:tc>
      </w:tr>
    </w:tbl>
    <w:p w14:paraId="1DC7D3CF" w14:textId="77777777" w:rsidR="00257C0B" w:rsidRDefault="00257C0B" w:rsidP="0076365A">
      <w:pPr>
        <w:pStyle w:val="Jardin"/>
        <w:pageBreakBefore/>
      </w:pPr>
      <w:r>
        <w:lastRenderedPageBreak/>
        <w:t>o</w:t>
      </w:r>
    </w:p>
    <w:p w14:paraId="16156A9E" w14:textId="77777777" w:rsidR="00257C0B" w:rsidRDefault="00257C0B" w:rsidP="00257C0B">
      <w:pPr>
        <w:pStyle w:val="Jardin"/>
      </w:pPr>
      <w:r>
        <w:t>o</w:t>
      </w:r>
      <w:r>
        <w:tab/>
        <w:t>o</w:t>
      </w:r>
    </w:p>
    <w:p w14:paraId="4EA7EEA3" w14:textId="77777777" w:rsidR="00257C0B" w:rsidRDefault="00257C0B" w:rsidP="00257C0B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3D9EE0C1" w14:textId="68ADF8A5" w:rsidR="00561E45" w:rsidRPr="00257C0B" w:rsidRDefault="00257C0B" w:rsidP="00257C0B">
      <w:pPr>
        <w:spacing w:before="120"/>
        <w:rPr>
          <w:rFonts w:asciiTheme="majorBidi" w:hAnsiTheme="majorBidi" w:cstheme="majorBidi"/>
          <w:szCs w:val="24"/>
          <w:lang w:val="en-US"/>
        </w:rPr>
      </w:pPr>
      <w:r w:rsidRPr="00257C0B">
        <w:rPr>
          <w:rFonts w:asciiTheme="majorBidi" w:hAnsiTheme="majorBidi" w:cstheme="majorBidi"/>
          <w:szCs w:val="24"/>
          <w:lang w:val="en-US"/>
        </w:rPr>
        <w:t>Informal exchange on Foreign Information Manipulation and Interference</w:t>
      </w:r>
    </w:p>
    <w:p w14:paraId="354032E2" w14:textId="77777777" w:rsidR="00561E45" w:rsidRDefault="00561E45" w:rsidP="00561E45">
      <w:pPr>
        <w:pStyle w:val="FinalLine"/>
      </w:pPr>
    </w:p>
    <w:p w14:paraId="72314B7E" w14:textId="623AC97D" w:rsidR="00772954" w:rsidRPr="00561E45" w:rsidRDefault="00561E45" w:rsidP="00561E45">
      <w:pPr>
        <w:pStyle w:val="NB"/>
      </w:pPr>
      <w:r w:rsidRPr="00561E45">
        <w:t>NB:</w:t>
      </w:r>
      <w:r w:rsidRPr="00561E45">
        <w:tab/>
        <w:t>Please send a list of your delegates to this meeting as soon as possible to the email address access.general@consilium.europa.eu</w:t>
      </w:r>
    </w:p>
    <w:sectPr w:rsidR="00772954" w:rsidRPr="00561E45" w:rsidSect="00257C0B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17AE" w14:textId="77777777" w:rsidR="00561E45" w:rsidRDefault="00561E45" w:rsidP="00B5488B">
      <w:r>
        <w:separator/>
      </w:r>
    </w:p>
  </w:endnote>
  <w:endnote w:type="continuationSeparator" w:id="0">
    <w:p w14:paraId="33499C90" w14:textId="77777777" w:rsidR="00561E45" w:rsidRDefault="00561E4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57C0B" w:rsidRPr="00D94637" w14:paraId="4DFE9D43" w14:textId="77777777" w:rsidTr="00257C0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94A99E4" w14:textId="77777777" w:rsidR="00257C0B" w:rsidRPr="00D94637" w:rsidRDefault="00257C0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257C0B" w:rsidRPr="00B310DC" w14:paraId="7B5057D2" w14:textId="77777777" w:rsidTr="00257C0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BE40096" w14:textId="233387F6" w:rsidR="00257C0B" w:rsidRPr="00AD7BF2" w:rsidRDefault="00257C0B" w:rsidP="004F54B2">
          <w:pPr>
            <w:pStyle w:val="FooterText"/>
          </w:pPr>
          <w:r>
            <w:t>CM 1527/26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4F74DE3" w14:textId="77777777" w:rsidR="00257C0B" w:rsidRPr="00AD7BF2" w:rsidRDefault="00257C0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73DDAD" w14:textId="77777777" w:rsidR="00257C0B" w:rsidRPr="002511D8" w:rsidRDefault="00257C0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0BF205" w14:textId="195A2660" w:rsidR="00257C0B" w:rsidRPr="00B310DC" w:rsidRDefault="00257C0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57C0B" w:rsidRPr="00D94637" w14:paraId="5D62A38B" w14:textId="77777777" w:rsidTr="00257C0B">
      <w:trPr>
        <w:jc w:val="center"/>
      </w:trPr>
      <w:tc>
        <w:tcPr>
          <w:tcW w:w="1774" w:type="pct"/>
          <w:shd w:val="clear" w:color="auto" w:fill="auto"/>
        </w:tcPr>
        <w:p w14:paraId="5446015C" w14:textId="317DEED7" w:rsidR="00257C0B" w:rsidRPr="00AD7BF2" w:rsidRDefault="00257C0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CAEF9D2" w14:textId="252E6F5B" w:rsidR="00257C0B" w:rsidRPr="00AD7BF2" w:rsidRDefault="00257C0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FB2A721" w14:textId="4E1C0AAC" w:rsidR="00257C0B" w:rsidRPr="00D94637" w:rsidRDefault="00257C0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3C2A5E3" w14:textId="6F867352" w:rsidR="00257C0B" w:rsidRPr="00695BAF" w:rsidRDefault="00257C0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2A35738F" w14:textId="77777777" w:rsidR="00561E45" w:rsidRPr="00257C0B" w:rsidRDefault="00561E45" w:rsidP="00257C0B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57C0B" w:rsidRPr="00D94637" w14:paraId="70D1D253" w14:textId="77777777" w:rsidTr="00257C0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B143213" w14:textId="77777777" w:rsidR="00257C0B" w:rsidRPr="00D94637" w:rsidRDefault="00257C0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257C0B" w:rsidRPr="00B310DC" w14:paraId="68AAD51C" w14:textId="77777777" w:rsidTr="00257C0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C7EA8AC" w14:textId="5D2ABD94" w:rsidR="00257C0B" w:rsidRPr="00AD7BF2" w:rsidRDefault="00257C0B" w:rsidP="00965E25">
          <w:pPr>
            <w:pStyle w:val="FooterText"/>
          </w:pPr>
          <w:r>
            <w:t>CM 1527/26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219A553" w14:textId="77777777" w:rsidR="00257C0B" w:rsidRPr="00AD7BF2" w:rsidRDefault="00257C0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CE84F00" w14:textId="77777777" w:rsidR="00257C0B" w:rsidRPr="002511D8" w:rsidRDefault="00257C0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72B716A" w14:textId="7F144BBD" w:rsidR="00257C0B" w:rsidRPr="00B310DC" w:rsidRDefault="00257C0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57C0B" w:rsidRPr="00D94637" w14:paraId="0B0F5409" w14:textId="77777777" w:rsidTr="00257C0B">
      <w:trPr>
        <w:jc w:val="center"/>
      </w:trPr>
      <w:tc>
        <w:tcPr>
          <w:tcW w:w="3230" w:type="pct"/>
          <w:gridSpan w:val="3"/>
          <w:shd w:val="clear" w:color="auto" w:fill="auto"/>
        </w:tcPr>
        <w:p w14:paraId="7CBE78B2" w14:textId="10CBEEF5" w:rsidR="00257C0B" w:rsidRPr="00E37908" w:rsidRDefault="00257C0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2294997" w14:textId="74AF1D8D" w:rsidR="00257C0B" w:rsidRPr="00D94637" w:rsidRDefault="00257C0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4F8E252" w14:textId="6EC42291" w:rsidR="00257C0B" w:rsidRPr="00695BAF" w:rsidRDefault="00257C0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226035EF" w14:textId="77777777" w:rsidR="00561E45" w:rsidRPr="00257C0B" w:rsidRDefault="00561E45" w:rsidP="00257C0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13DA" w14:textId="77777777" w:rsidR="00561E45" w:rsidRDefault="00561E45" w:rsidP="00B5488B">
      <w:r>
        <w:separator/>
      </w:r>
    </w:p>
  </w:footnote>
  <w:footnote w:type="continuationSeparator" w:id="0">
    <w:p w14:paraId="6DA0355A" w14:textId="77777777" w:rsidR="00561E45" w:rsidRDefault="00561E45" w:rsidP="00B5488B">
      <w:r>
        <w:continuationSeparator/>
      </w:r>
    </w:p>
  </w:footnote>
  <w:footnote w:id="1">
    <w:p w14:paraId="06D57D2E" w14:textId="7437DB9A" w:rsidR="0076365A" w:rsidRPr="00D44058" w:rsidRDefault="0076365A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>In the presence of the Minister of Foreign Affairs of Ukraine</w:t>
      </w:r>
    </w:p>
  </w:footnote>
  <w:footnote w:id="2">
    <w:p w14:paraId="3120580A" w14:textId="3E67F570" w:rsidR="0076365A" w:rsidRDefault="0076365A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>In the presence of the High Representative for Gaza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E3C5A" w14:textId="159812CB" w:rsidR="00561E45" w:rsidRPr="00257C0B" w:rsidRDefault="00257C0B" w:rsidP="00257C0B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D703" w14:textId="0D45EE02" w:rsidR="00561E45" w:rsidRPr="00257C0B" w:rsidRDefault="00257C0B" w:rsidP="00257C0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55635794049115262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baf21e0f8044dba0b18c8fec33f805ed5075f643bf858f04a4a9b83d30247ad"/>
  </w:docVars>
  <w:rsids>
    <w:rsidRoot w:val="00561E45"/>
    <w:rsid w:val="00045924"/>
    <w:rsid w:val="000D6D71"/>
    <w:rsid w:val="000E2267"/>
    <w:rsid w:val="000F6C55"/>
    <w:rsid w:val="00103932"/>
    <w:rsid w:val="001A2F9D"/>
    <w:rsid w:val="001E219D"/>
    <w:rsid w:val="0020220B"/>
    <w:rsid w:val="00246F5E"/>
    <w:rsid w:val="0025765A"/>
    <w:rsid w:val="00257C0B"/>
    <w:rsid w:val="00283C2C"/>
    <w:rsid w:val="00326C08"/>
    <w:rsid w:val="00333CEF"/>
    <w:rsid w:val="0034761C"/>
    <w:rsid w:val="003C10C5"/>
    <w:rsid w:val="003F2EC0"/>
    <w:rsid w:val="00454BD8"/>
    <w:rsid w:val="004C60B7"/>
    <w:rsid w:val="004D116F"/>
    <w:rsid w:val="00546854"/>
    <w:rsid w:val="00561E45"/>
    <w:rsid w:val="005C3952"/>
    <w:rsid w:val="006213F4"/>
    <w:rsid w:val="006915FB"/>
    <w:rsid w:val="006C049D"/>
    <w:rsid w:val="006D2414"/>
    <w:rsid w:val="006D5699"/>
    <w:rsid w:val="006F76D1"/>
    <w:rsid w:val="007064FF"/>
    <w:rsid w:val="00741DC3"/>
    <w:rsid w:val="0076365A"/>
    <w:rsid w:val="00772954"/>
    <w:rsid w:val="0078799C"/>
    <w:rsid w:val="00792179"/>
    <w:rsid w:val="007C1C49"/>
    <w:rsid w:val="008146F9"/>
    <w:rsid w:val="00833044"/>
    <w:rsid w:val="008E2940"/>
    <w:rsid w:val="009930AF"/>
    <w:rsid w:val="00A31007"/>
    <w:rsid w:val="00AB2D0B"/>
    <w:rsid w:val="00AB39E8"/>
    <w:rsid w:val="00AC124F"/>
    <w:rsid w:val="00AC3046"/>
    <w:rsid w:val="00B5488B"/>
    <w:rsid w:val="00B84D70"/>
    <w:rsid w:val="00B861BE"/>
    <w:rsid w:val="00BF155C"/>
    <w:rsid w:val="00C02778"/>
    <w:rsid w:val="00C32639"/>
    <w:rsid w:val="00C706A1"/>
    <w:rsid w:val="00CC013E"/>
    <w:rsid w:val="00CD3656"/>
    <w:rsid w:val="00CE003C"/>
    <w:rsid w:val="00D44058"/>
    <w:rsid w:val="00D8788B"/>
    <w:rsid w:val="00E8251D"/>
    <w:rsid w:val="00E94903"/>
    <w:rsid w:val="00ED6129"/>
    <w:rsid w:val="00EE3B78"/>
    <w:rsid w:val="00EF122B"/>
    <w:rsid w:val="00F67D61"/>
    <w:rsid w:val="00F7400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FBCE34"/>
  <w15:docId w15:val="{780EF73F-304F-4A1E-8895-95267DC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257C0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257C0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57C0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57C0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57C0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257C0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57C0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57C0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57C0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257C0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57C0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57C0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57C0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561E45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61E45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561E45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561E45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61E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09370-7F10-4285-B1D2-0BAB5672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9</TotalTime>
  <Pages>2</Pages>
  <Words>127</Words>
  <Characters>730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THERKELSEN Tania</cp:lastModifiedBy>
  <cp:revision>6</cp:revision>
  <dcterms:created xsi:type="dcterms:W3CDTF">2026-02-04T16:06:00Z</dcterms:created>
  <dcterms:modified xsi:type="dcterms:W3CDTF">2026-02-06T18:32:00Z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4155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2026-02-04T16:10:07Z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cb7f1907-b51c-4e97-824d-35534174a6d3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