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114378713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E1245E" w:rsidRPr="0056157B" w14:paraId="5CF5C1E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E25D8AB" w14:textId="17249594" w:rsidR="00E1245E" w:rsidRPr="0056157B" w:rsidRDefault="00E1245E" w:rsidP="00634DC7">
                <w:pPr>
                  <w:pStyle w:val="TBNormalTechnicalBlock"/>
                </w:pPr>
              </w:p>
            </w:tc>
          </w:tr>
          <w:tr w:rsidR="00E1245E" w:rsidRPr="0056157B" w14:paraId="7FB0536E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B1DAEF0" w14:textId="77777777" w:rsidR="00E1245E" w:rsidRPr="0056157B" w:rsidRDefault="00E1245E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FDA4626" wp14:editId="73C22D44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CCD011C" w14:textId="77777777" w:rsidR="00E1245E" w:rsidRPr="0056157B" w:rsidRDefault="00E1245E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E1245E" w:rsidRPr="00B84B6D" w14:paraId="5C79FB49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A7D8F02" w14:textId="77777777" w:rsidR="00E1245E" w:rsidRPr="0056157B" w:rsidRDefault="00E1245E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DE416DF" w14:textId="77777777" w:rsidR="00E1245E" w:rsidRPr="0056157B" w:rsidRDefault="00E1245E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24E2601" w14:textId="77777777" w:rsidR="00E1245E" w:rsidRPr="0056157B" w:rsidRDefault="00E1245E" w:rsidP="00233A0E">
                <w:pPr>
                  <w:pStyle w:val="TBNormalTechnicalBlock"/>
                  <w:rPr>
                    <w:b/>
                  </w:rPr>
                </w:pPr>
              </w:p>
              <w:p w14:paraId="2B14C8A9" w14:textId="77777777" w:rsidR="00E1245E" w:rsidRDefault="00E1245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6 februarie 2026</w:t>
                </w:r>
              </w:p>
              <w:p w14:paraId="5762BC22" w14:textId="77777777" w:rsidR="00E1245E" w:rsidRPr="0019440B" w:rsidRDefault="00E1245E" w:rsidP="00233A0E">
                <w:pPr>
                  <w:pStyle w:val="TBNormalTechnicalBlock"/>
                </w:pPr>
              </w:p>
              <w:p w14:paraId="01D83BCC" w14:textId="77777777" w:rsidR="00E1245E" w:rsidRDefault="00E1245E" w:rsidP="00233A0E">
                <w:pPr>
                  <w:pStyle w:val="TBNormalTechnicalBlock"/>
                </w:pPr>
                <w:r>
                  <w:t>CM 1527</w:t>
                </w:r>
                <w:r w:rsidRPr="0056157B">
                  <w:t>/</w:t>
                </w:r>
                <w:r>
                  <w:t>26</w:t>
                </w:r>
              </w:p>
              <w:p w14:paraId="5F7AB39C" w14:textId="77777777" w:rsidR="00E1245E" w:rsidRDefault="00E1245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014951DA" w14:textId="77777777" w:rsidR="00E1245E" w:rsidRDefault="00E1245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74D5CB12" w14:textId="77777777" w:rsidR="00E1245E" w:rsidRPr="007C5B64" w:rsidRDefault="00E1245E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8DC5831" w14:textId="77777777" w:rsidR="00E1245E" w:rsidRPr="009E0BE9" w:rsidRDefault="00E1245E" w:rsidP="00CD4D38">
                <w:pPr>
                  <w:pStyle w:val="TBDistrbMarkers"/>
                </w:pPr>
                <w:r>
                  <w:t>PARLNAT</w:t>
                </w:r>
              </w:p>
              <w:p w14:paraId="48302F56" w14:textId="77777777" w:rsidR="00E1245E" w:rsidRPr="009E0BE9" w:rsidRDefault="00E1245E" w:rsidP="00233A0E">
                <w:pPr>
                  <w:pStyle w:val="TBNormalTechnicalBlock"/>
                </w:pPr>
              </w:p>
              <w:p w14:paraId="7B94C06B" w14:textId="77777777" w:rsidR="00E1245E" w:rsidRPr="009E0BE9" w:rsidRDefault="00E1245E" w:rsidP="00233A0E">
                <w:pPr>
                  <w:pStyle w:val="TBNormalTechnicalBlock"/>
                </w:pPr>
              </w:p>
              <w:p w14:paraId="14A6C255" w14:textId="77777777" w:rsidR="00E1245E" w:rsidRPr="009E0BE9" w:rsidRDefault="00E1245E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E1245E" w:rsidRPr="00ED0749" w14:paraId="0805618A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EAA1981" w14:textId="77777777" w:rsidR="00E1245E" w:rsidRPr="00ED0749" w:rsidRDefault="00E1245E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EA1389C" w14:textId="77777777" w:rsidR="00E1245E" w:rsidRPr="00ED0749" w:rsidRDefault="00E1245E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A05B534" w14:textId="77777777" w:rsidR="00E1245E" w:rsidRPr="00ED0749" w:rsidRDefault="00E1245E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17B8FD9" w14:textId="77777777" w:rsidR="00E1245E" w:rsidRPr="00ED0749" w:rsidRDefault="00E1245E" w:rsidP="00DF1147">
          <w:pPr>
            <w:pStyle w:val="TBEntRefer"/>
            <w:rPr>
              <w:sz w:val="2"/>
              <w:szCs w:val="2"/>
            </w:rPr>
          </w:pPr>
        </w:p>
        <w:p w14:paraId="0C4A51D3" w14:textId="77777777" w:rsidR="00E1245E" w:rsidRPr="00DD01AC" w:rsidRDefault="00E1245E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E1245E" w:rsidRPr="00133225" w14:paraId="025B7CB5" w14:textId="77777777" w:rsidTr="001E5BC3">
            <w:trPr>
              <w:jc w:val="center"/>
            </w:trPr>
            <w:tc>
              <w:tcPr>
                <w:tcW w:w="9645" w:type="dxa"/>
              </w:tcPr>
              <w:p w14:paraId="1A31C4E6" w14:textId="77777777" w:rsidR="00E1245E" w:rsidRPr="00C4351E" w:rsidRDefault="00E1245E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E1245E" w:rsidRPr="007D53AD" w14:paraId="489EDEDC" w14:textId="77777777" w:rsidTr="001E5BC3">
            <w:trPr>
              <w:jc w:val="center"/>
            </w:trPr>
            <w:tc>
              <w:tcPr>
                <w:tcW w:w="9645" w:type="dxa"/>
              </w:tcPr>
              <w:p w14:paraId="0ACBD45E" w14:textId="77777777" w:rsidR="00E1245E" w:rsidRPr="007D53AD" w:rsidRDefault="00E1245E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Externe)</w:t>
                </w:r>
              </w:p>
            </w:tc>
          </w:tr>
          <w:tr w:rsidR="00E1245E" w:rsidRPr="007D53AD" w14:paraId="39685EA3" w14:textId="77777777" w:rsidTr="001E5BC3">
            <w:trPr>
              <w:jc w:val="center"/>
            </w:trPr>
            <w:tc>
              <w:tcPr>
                <w:tcW w:w="9645" w:type="dxa"/>
              </w:tcPr>
              <w:p w14:paraId="11D87E0C" w14:textId="77777777" w:rsidR="00E1245E" w:rsidRPr="006368AC" w:rsidRDefault="00E1245E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E1245E" w:rsidRPr="007D53AD" w14:paraId="41F749B5" w14:textId="77777777" w:rsidTr="001E5BC3">
            <w:trPr>
              <w:jc w:val="center"/>
            </w:trPr>
            <w:tc>
              <w:tcPr>
                <w:tcW w:w="9645" w:type="dxa"/>
              </w:tcPr>
              <w:p w14:paraId="7403699B" w14:textId="77777777" w:rsidR="00E1245E" w:rsidRPr="006368AC" w:rsidRDefault="00E1245E" w:rsidP="008639D3">
                <w:pPr>
                  <w:pStyle w:val="TBTableText"/>
                </w:pPr>
                <w:r>
                  <w:t>23 februarie 2026 (10.00)</w:t>
                </w:r>
              </w:p>
            </w:tc>
          </w:tr>
        </w:tbl>
        <w:p w14:paraId="46D37BE5" w14:textId="77777777" w:rsidR="00E1245E" w:rsidRPr="008C6FD6" w:rsidRDefault="00851F10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1F124FF8" w14:textId="77777777" w:rsidR="00257C0B" w:rsidRPr="00E1245E" w:rsidRDefault="00257C0B" w:rsidP="00257C0B">
      <w:pPr>
        <w:spacing w:after="120"/>
        <w:rPr>
          <w:b/>
          <w:bCs/>
          <w:u w:val="single"/>
        </w:rPr>
      </w:pPr>
      <w:r w:rsidRPr="00E1245E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257C0B" w:rsidRPr="00E1245E" w14:paraId="6F96D726" w14:textId="77777777" w:rsidTr="005C6FCB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C928DE0" w14:textId="77777777" w:rsidR="00257C0B" w:rsidRPr="00E1245E" w:rsidRDefault="00257C0B" w:rsidP="005C6FCB">
            <w:r w:rsidRPr="00E1245E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D59875E" w14:textId="77777777" w:rsidR="00257C0B" w:rsidRPr="00E1245E" w:rsidRDefault="00257C0B" w:rsidP="005C6FC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EAAF572" w14:textId="77777777" w:rsidR="00257C0B" w:rsidRPr="00E1245E" w:rsidRDefault="00257C0B" w:rsidP="005C6FCB"/>
        </w:tc>
      </w:tr>
      <w:tr w:rsidR="00257C0B" w:rsidRPr="00E1245E" w14:paraId="4903B238" w14:textId="77777777" w:rsidTr="005C6FCB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8C8CA9D" w14:textId="77777777" w:rsidR="00257C0B" w:rsidRPr="00E1245E" w:rsidRDefault="00257C0B" w:rsidP="005C6FCB">
            <w:r w:rsidRPr="00E1245E">
              <w:t>(posibil) Aprobarea punctelor „A”</w:t>
            </w:r>
          </w:p>
          <w:p w14:paraId="1A119B9D" w14:textId="77777777" w:rsidR="00257C0B" w:rsidRPr="00E1245E" w:rsidRDefault="00257C0B" w:rsidP="005C6FCB">
            <w:pPr>
              <w:pStyle w:val="PointManual"/>
            </w:pPr>
            <w:r w:rsidRPr="00E1245E">
              <w:t>a)</w:t>
            </w:r>
            <w:r w:rsidRPr="00E1245E">
              <w:tab/>
              <w:t>Lista fără caracter legislativ</w:t>
            </w:r>
          </w:p>
          <w:p w14:paraId="308BA0D1" w14:textId="77777777" w:rsidR="00257C0B" w:rsidRPr="00E1245E" w:rsidRDefault="00257C0B" w:rsidP="005C6FCB">
            <w:pPr>
              <w:pStyle w:val="PointManual"/>
            </w:pPr>
            <w:r w:rsidRPr="00E1245E">
              <w:t>b)</w:t>
            </w:r>
            <w:r w:rsidRPr="00E1245E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7A5300A" w14:textId="77777777" w:rsidR="00257C0B" w:rsidRPr="00E1245E" w:rsidRDefault="00257C0B" w:rsidP="005C6FC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730DFBA" w14:textId="77777777" w:rsidR="00257C0B" w:rsidRPr="00E1245E" w:rsidRDefault="00257C0B" w:rsidP="005C6FCB"/>
        </w:tc>
      </w:tr>
    </w:tbl>
    <w:p w14:paraId="2DD8EB68" w14:textId="77777777" w:rsidR="00257C0B" w:rsidRPr="00E1245E" w:rsidRDefault="00257C0B" w:rsidP="00257C0B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E1245E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257C0B" w:rsidRPr="00E1245E" w14:paraId="7638F2EF" w14:textId="77777777" w:rsidTr="00257C0B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5CBBF2F" w14:textId="77777777" w:rsidR="00257C0B" w:rsidRPr="00E1245E" w:rsidRDefault="00257C0B" w:rsidP="00257C0B">
            <w:r w:rsidRPr="00E1245E"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4725614" w14:textId="77777777" w:rsidR="00257C0B" w:rsidRPr="00E1245E" w:rsidRDefault="00257C0B" w:rsidP="00257C0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15CF53D" w14:textId="77777777" w:rsidR="00257C0B" w:rsidRPr="00E1245E" w:rsidRDefault="00257C0B" w:rsidP="00257C0B"/>
        </w:tc>
      </w:tr>
      <w:tr w:rsidR="00257C0B" w:rsidRPr="00E1245E" w14:paraId="7BD2BC90" w14:textId="77777777" w:rsidTr="00257C0B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1CCA97F" w14:textId="77777777" w:rsidR="00257C0B" w:rsidRPr="00E1245E" w:rsidRDefault="00257C0B" w:rsidP="00257C0B">
            <w:pPr>
              <w:rPr>
                <w:szCs w:val="24"/>
              </w:rPr>
            </w:pPr>
            <w:r w:rsidRPr="00E1245E">
              <w:t>Războiul de agresiune al Rusiei împotriva Ucrainei</w:t>
            </w:r>
            <w:r w:rsidR="0076365A" w:rsidRPr="00E1245E">
              <w:rPr>
                <w:rStyle w:val="FootnoteReference"/>
                <w:szCs w:val="24"/>
              </w:rPr>
              <w:footnoteReference w:id="1"/>
            </w:r>
          </w:p>
          <w:p w14:paraId="238F2B8E" w14:textId="77777777" w:rsidR="00257C0B" w:rsidRPr="00E1245E" w:rsidRDefault="00257C0B" w:rsidP="00257C0B">
            <w:r w:rsidRPr="00E1245E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686A5D4" w14:textId="77777777" w:rsidR="00257C0B" w:rsidRPr="00E1245E" w:rsidRDefault="00257C0B" w:rsidP="00257C0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6948C2F" w14:textId="77777777" w:rsidR="00257C0B" w:rsidRPr="00E1245E" w:rsidRDefault="00257C0B" w:rsidP="00257C0B"/>
        </w:tc>
      </w:tr>
      <w:tr w:rsidR="00257C0B" w:rsidRPr="00E1245E" w14:paraId="67053D10" w14:textId="77777777" w:rsidTr="00257C0B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E98EA2E" w14:textId="77777777" w:rsidR="00257C0B" w:rsidRPr="00E1245E" w:rsidRDefault="00257C0B" w:rsidP="00257C0B">
            <w:pPr>
              <w:rPr>
                <w:szCs w:val="24"/>
              </w:rPr>
            </w:pPr>
            <w:r w:rsidRPr="00E1245E">
              <w:t>Situația din Orientul Mijlociu</w:t>
            </w:r>
            <w:r w:rsidR="0076365A" w:rsidRPr="00E1245E">
              <w:rPr>
                <w:rStyle w:val="FootnoteReference"/>
                <w:szCs w:val="24"/>
              </w:rPr>
              <w:footnoteReference w:id="2"/>
            </w:r>
          </w:p>
          <w:p w14:paraId="2B5CC8F2" w14:textId="77777777" w:rsidR="00257C0B" w:rsidRPr="00E1245E" w:rsidRDefault="00257C0B" w:rsidP="00257C0B">
            <w:r w:rsidRPr="00E1245E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195A46A" w14:textId="77777777" w:rsidR="00257C0B" w:rsidRPr="00E1245E" w:rsidRDefault="00257C0B" w:rsidP="00257C0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D12857" w14:textId="77777777" w:rsidR="00257C0B" w:rsidRPr="00E1245E" w:rsidRDefault="00257C0B" w:rsidP="00257C0B"/>
        </w:tc>
      </w:tr>
      <w:tr w:rsidR="00257C0B" w:rsidRPr="00E1245E" w14:paraId="3A53236F" w14:textId="77777777" w:rsidTr="00257C0B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F047623" w14:textId="77777777" w:rsidR="00257C0B" w:rsidRPr="00E1245E" w:rsidRDefault="00257C0B" w:rsidP="00257C0B">
            <w:r w:rsidRPr="00E1245E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935090F" w14:textId="77777777" w:rsidR="00257C0B" w:rsidRPr="00E1245E" w:rsidRDefault="00257C0B" w:rsidP="00257C0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A97752" w14:textId="77777777" w:rsidR="00257C0B" w:rsidRPr="00E1245E" w:rsidRDefault="00257C0B" w:rsidP="00257C0B"/>
        </w:tc>
      </w:tr>
    </w:tbl>
    <w:p w14:paraId="22833E55" w14:textId="77777777" w:rsidR="00257C0B" w:rsidRPr="00E1245E" w:rsidRDefault="00257C0B" w:rsidP="0076365A">
      <w:pPr>
        <w:pStyle w:val="Jardin"/>
        <w:pageBreakBefore/>
      </w:pPr>
      <w:r w:rsidRPr="00E1245E">
        <w:lastRenderedPageBreak/>
        <w:t>o</w:t>
      </w:r>
    </w:p>
    <w:p w14:paraId="1FFB07AA" w14:textId="77777777" w:rsidR="00257C0B" w:rsidRPr="00E1245E" w:rsidRDefault="00257C0B" w:rsidP="00257C0B">
      <w:pPr>
        <w:pStyle w:val="Jardin"/>
      </w:pPr>
      <w:r w:rsidRPr="00E1245E">
        <w:t>o</w:t>
      </w:r>
      <w:r w:rsidRPr="00E1245E">
        <w:tab/>
      </w:r>
      <w:proofErr w:type="spellStart"/>
      <w:r w:rsidRPr="00E1245E">
        <w:t>o</w:t>
      </w:r>
      <w:proofErr w:type="spellEnd"/>
    </w:p>
    <w:p w14:paraId="7C61D4DA" w14:textId="77777777" w:rsidR="00257C0B" w:rsidRPr="00851F10" w:rsidRDefault="00257C0B" w:rsidP="00257C0B">
      <w:pPr>
        <w:spacing w:before="120"/>
        <w:rPr>
          <w:b/>
          <w:bCs/>
          <w:szCs w:val="24"/>
          <w:u w:val="single"/>
        </w:rPr>
      </w:pPr>
      <w:r w:rsidRPr="00851F10">
        <w:rPr>
          <w:b/>
          <w:u w:val="single"/>
        </w:rPr>
        <w:t>p.m.</w:t>
      </w:r>
      <w:r w:rsidRPr="00851F10">
        <w:rPr>
          <w:b/>
        </w:rPr>
        <w:t>:</w:t>
      </w:r>
    </w:p>
    <w:p w14:paraId="502FB611" w14:textId="77777777" w:rsidR="00561E45" w:rsidRPr="00851F10" w:rsidRDefault="00257C0B" w:rsidP="00E1245E">
      <w:pPr>
        <w:keepNext/>
        <w:spacing w:before="120"/>
        <w:rPr>
          <w:szCs w:val="24"/>
        </w:rPr>
      </w:pPr>
      <w:r w:rsidRPr="00851F10">
        <w:t>Schimb informal privind acțiunile străine de manipulare a informațiilor și ingerințele străine</w:t>
      </w:r>
    </w:p>
    <w:p w14:paraId="51688237" w14:textId="77777777" w:rsidR="00561E45" w:rsidRPr="00E1245E" w:rsidRDefault="00561E45" w:rsidP="00561E45">
      <w:pPr>
        <w:pStyle w:val="FinalLine"/>
      </w:pPr>
    </w:p>
    <w:p w14:paraId="3158623B" w14:textId="7752BB62" w:rsidR="00772954" w:rsidRDefault="00561E45" w:rsidP="00561E45">
      <w:pPr>
        <w:pStyle w:val="NB"/>
      </w:pPr>
      <w:r w:rsidRPr="00E1245E">
        <w:t>N.B.:</w:t>
      </w:r>
      <w:r w:rsidRPr="00E1245E">
        <w:tab/>
        <w:t xml:space="preserve">Vă rugăm să transmiteți cât mai rapid posibil o listă a delegaților care vor participa la această reuniune, la adresa de e-mail </w:t>
      </w:r>
      <w:hyperlink r:id="rId9" w:history="1">
        <w:r w:rsidR="00851F10" w:rsidRPr="00E04C98">
          <w:rPr>
            <w:rStyle w:val="Hyperlink"/>
          </w:rPr>
          <w:t>access.general@consilium.europa.eu</w:t>
        </w:r>
      </w:hyperlink>
    </w:p>
    <w:p w14:paraId="5D838709" w14:textId="77777777" w:rsidR="00851F10" w:rsidRPr="00561E45" w:rsidRDefault="00851F10" w:rsidP="00561E45">
      <w:pPr>
        <w:pStyle w:val="NB"/>
      </w:pPr>
    </w:p>
    <w:sectPr w:rsidR="00851F10" w:rsidRPr="00561E45" w:rsidSect="00E124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D3489" w14:textId="77777777" w:rsidR="00561E45" w:rsidRDefault="00561E45" w:rsidP="00B5488B">
      <w:r>
        <w:separator/>
      </w:r>
    </w:p>
  </w:endnote>
  <w:endnote w:type="continuationSeparator" w:id="0">
    <w:p w14:paraId="7429B016" w14:textId="77777777" w:rsidR="00561E45" w:rsidRDefault="00561E45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49950" w14:textId="77777777" w:rsidR="00E1245E" w:rsidRPr="00E1245E" w:rsidRDefault="00E1245E" w:rsidP="00E124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1245E" w:rsidRPr="00D94637" w14:paraId="441E0D99" w14:textId="77777777" w:rsidTr="00E1245E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A1BB5E5" w14:textId="77777777" w:rsidR="00E1245E" w:rsidRPr="00D94637" w:rsidRDefault="00E1245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E1245E" w:rsidRPr="00B310DC" w14:paraId="0ECA6E80" w14:textId="77777777" w:rsidTr="00E1245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FFC86A4" w14:textId="6CD611B8" w:rsidR="00E1245E" w:rsidRPr="00AD7BF2" w:rsidRDefault="00E1245E" w:rsidP="004F54B2">
          <w:pPr>
            <w:pStyle w:val="FooterText"/>
          </w:pPr>
          <w:r>
            <w:t>CM 1527/26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5C6162D" w14:textId="77777777" w:rsidR="00E1245E" w:rsidRPr="00AD7BF2" w:rsidRDefault="00E1245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B4D7299" w14:textId="77777777" w:rsidR="00E1245E" w:rsidRPr="002511D8" w:rsidRDefault="00E1245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5321E8B" w14:textId="26161AB1" w:rsidR="00E1245E" w:rsidRPr="00B310DC" w:rsidRDefault="00E1245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E1245E" w:rsidRPr="00D94637" w14:paraId="2A9074DF" w14:textId="77777777" w:rsidTr="00E1245E">
      <w:trPr>
        <w:jc w:val="center"/>
      </w:trPr>
      <w:tc>
        <w:tcPr>
          <w:tcW w:w="1774" w:type="pct"/>
          <w:shd w:val="clear" w:color="auto" w:fill="auto"/>
        </w:tcPr>
        <w:p w14:paraId="06FDDA3A" w14:textId="2A1E13E6" w:rsidR="00E1245E" w:rsidRPr="00AD7BF2" w:rsidRDefault="00E1245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3A99F9D" w14:textId="6BB47660" w:rsidR="00E1245E" w:rsidRPr="00AD7BF2" w:rsidRDefault="00E1245E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D5D1AE2" w14:textId="2D1F5A59" w:rsidR="00E1245E" w:rsidRPr="00D94637" w:rsidRDefault="00E1245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7DD2990" w14:textId="62EDCE4E" w:rsidR="00E1245E" w:rsidRPr="00695BAF" w:rsidRDefault="00E1245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401A8481" w14:textId="77777777" w:rsidR="00E1245E" w:rsidRPr="00E1245E" w:rsidRDefault="00E1245E" w:rsidP="00E1245E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E1245E" w:rsidRPr="00D94637" w14:paraId="5D29B1EE" w14:textId="77777777" w:rsidTr="00E1245E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6E2D5BDA" w14:textId="77777777" w:rsidR="00E1245E" w:rsidRPr="00D94637" w:rsidRDefault="00E1245E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E1245E" w:rsidRPr="00B310DC" w14:paraId="715293BE" w14:textId="77777777" w:rsidTr="00E1245E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239BDB7E" w14:textId="50286E3D" w:rsidR="00E1245E" w:rsidRPr="00AD7BF2" w:rsidRDefault="00E1245E" w:rsidP="00965E25">
          <w:pPr>
            <w:pStyle w:val="FooterText"/>
          </w:pPr>
          <w:r>
            <w:t>CM 1527/26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D40370F" w14:textId="77777777" w:rsidR="00E1245E" w:rsidRPr="00AD7BF2" w:rsidRDefault="00E1245E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138CFC77" w14:textId="77777777" w:rsidR="00E1245E" w:rsidRPr="002511D8" w:rsidRDefault="00E1245E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2BE15AF" w14:textId="5B8E7989" w:rsidR="00E1245E" w:rsidRPr="00B310DC" w:rsidRDefault="00E1245E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E1245E" w:rsidRPr="00D94637" w14:paraId="304E4623" w14:textId="77777777" w:rsidTr="00E1245E">
      <w:trPr>
        <w:jc w:val="center"/>
      </w:trPr>
      <w:tc>
        <w:tcPr>
          <w:tcW w:w="3230" w:type="pct"/>
          <w:gridSpan w:val="3"/>
          <w:shd w:val="clear" w:color="auto" w:fill="auto"/>
        </w:tcPr>
        <w:p w14:paraId="07FAD092" w14:textId="0A44FF62" w:rsidR="00E1245E" w:rsidRPr="00E37908" w:rsidRDefault="00E1245E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3C201DEC" w14:textId="5C22ADB8" w:rsidR="00E1245E" w:rsidRPr="00D94637" w:rsidRDefault="00E1245E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728B902" w14:textId="57575BEB" w:rsidR="00E1245E" w:rsidRPr="00695BAF" w:rsidRDefault="00E1245E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5DC9E090" w14:textId="77777777" w:rsidR="00E1245E" w:rsidRPr="00E1245E" w:rsidRDefault="00E1245E" w:rsidP="00E1245E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D28EE" w14:textId="77777777" w:rsidR="00561E45" w:rsidRDefault="00561E45" w:rsidP="00B5488B">
      <w:r>
        <w:separator/>
      </w:r>
    </w:p>
  </w:footnote>
  <w:footnote w:type="continuationSeparator" w:id="0">
    <w:p w14:paraId="68DA7FA9" w14:textId="77777777" w:rsidR="00561E45" w:rsidRDefault="00561E45" w:rsidP="00B5488B">
      <w:r>
        <w:continuationSeparator/>
      </w:r>
    </w:p>
  </w:footnote>
  <w:footnote w:id="1">
    <w:p w14:paraId="531E377E" w14:textId="77777777" w:rsidR="0076365A" w:rsidRPr="00E1245E" w:rsidRDefault="0076365A">
      <w:pPr>
        <w:pStyle w:val="FootnoteText"/>
      </w:pPr>
      <w:r w:rsidRPr="00E1245E">
        <w:rPr>
          <w:rStyle w:val="FootnoteReference"/>
        </w:rPr>
        <w:footnoteRef/>
      </w:r>
      <w:r w:rsidRPr="00E1245E">
        <w:tab/>
        <w:t>În prezența ministrului afacerilor externe al Ucrainei.</w:t>
      </w:r>
    </w:p>
  </w:footnote>
  <w:footnote w:id="2">
    <w:p w14:paraId="4943BC02" w14:textId="77777777" w:rsidR="0076365A" w:rsidRPr="00E1245E" w:rsidRDefault="0076365A">
      <w:pPr>
        <w:pStyle w:val="FootnoteText"/>
      </w:pPr>
      <w:r w:rsidRPr="00E1245E">
        <w:rPr>
          <w:rStyle w:val="FootnoteReference"/>
        </w:rPr>
        <w:footnoteRef/>
      </w:r>
      <w:r w:rsidRPr="00E1245E">
        <w:tab/>
      </w:r>
      <w:r w:rsidRPr="00E1245E">
        <w:t>În prezența Înaltului Reprezentant pentru Gaza.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A798" w14:textId="77777777" w:rsidR="00E1245E" w:rsidRPr="00E1245E" w:rsidRDefault="00E1245E" w:rsidP="00E124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55417" w14:textId="000D6D4A" w:rsidR="00E1245E" w:rsidRPr="00E1245E" w:rsidRDefault="00E1245E" w:rsidP="00E1245E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33EEE" w14:textId="7E804EE2" w:rsidR="00E1245E" w:rsidRPr="00E1245E" w:rsidRDefault="00E1245E" w:rsidP="00E1245E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6"/>
  </w:num>
  <w:num w:numId="2" w16cid:durableId="1327631403">
    <w:abstractNumId w:val="11"/>
  </w:num>
  <w:num w:numId="3" w16cid:durableId="1003243670">
    <w:abstractNumId w:val="27"/>
  </w:num>
  <w:num w:numId="4" w16cid:durableId="1195849073">
    <w:abstractNumId w:val="23"/>
  </w:num>
  <w:num w:numId="5" w16cid:durableId="2022665065">
    <w:abstractNumId w:val="12"/>
  </w:num>
  <w:num w:numId="6" w16cid:durableId="1478185974">
    <w:abstractNumId w:val="29"/>
  </w:num>
  <w:num w:numId="7" w16cid:durableId="1484783863">
    <w:abstractNumId w:val="31"/>
  </w:num>
  <w:num w:numId="8" w16cid:durableId="1527019188">
    <w:abstractNumId w:val="20"/>
  </w:num>
  <w:num w:numId="9" w16cid:durableId="1758987273">
    <w:abstractNumId w:val="28"/>
  </w:num>
  <w:num w:numId="10" w16cid:durableId="1210261310">
    <w:abstractNumId w:val="24"/>
  </w:num>
  <w:num w:numId="11" w16cid:durableId="764421641">
    <w:abstractNumId w:val="18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5"/>
  </w:num>
  <w:num w:numId="15" w16cid:durableId="1854299357">
    <w:abstractNumId w:val="30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1"/>
  </w:num>
  <w:num w:numId="20" w16cid:durableId="1988168917">
    <w:abstractNumId w:val="17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4903081181347132936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06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527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55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/&gt;_x000d__x000a_  &lt;metadata key=&quot;md_TypeOfHeading&quot; translate=&quot;false&quot;&gt;_x000d__x000a_    &lt;basicdatatype&gt;_x000d__x000a_      &lt;typeofheading key=&quot;typeofhead_64&quot; text=&quot;Coreper Meeting&quot; /&gt;_x000d__x000a_    &lt;/basicdatatype&gt;_x000d__x000a_  &lt;/metadata&gt;_x000d__x000a_  &lt;metadata key=&quot;md_ReplyName&quot; /&gt;_x000d__x000a_  &lt;metadata key=&quot;md_EPQuestionsData&quot; translate=&quot;false&quot;&gt;_x000d__x000a_    &lt;questions /&gt;_x000d__x000a_  &lt;/metadata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xterne)&quot;&gt;&amp;lt;FlowDocument xmlns=&quot;http://schemas.microsoft.com/winfx/2006/xaml/presentation&quot;&amp;gt;&amp;lt;Paragraph xml:space=&quot;preserve&quot;&amp;gt;CONSILIUL  UNIUNII EUROPENE&amp;lt;LineBreak /&amp;gt;(Afaceri Extern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translate=&quot;false&quot;&gt;_x000d__x000a_    &lt;text&gt;false&lt;/text&gt;_x000d__x000a_  &lt;/metadata&gt;_x000d__x000a_  &lt;metadata key=&quot;md_CustomNB&quot; /&gt;_x000d__x000a_  &lt;metadata key=&quot;md_Meetings&quot; translate=&quot;false&quot;&gt;_x000d__x000a_    &lt;meetings&gt;_x000d__x000a_      &lt;meeting date=&quot;2026-02-23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675c806e2b7b929ad4ba4a3576b852e21de8f727193cb4305258426e0ec1126c"/>
  </w:docVars>
  <w:rsids>
    <w:rsidRoot w:val="00561E45"/>
    <w:rsid w:val="00045924"/>
    <w:rsid w:val="000D6D71"/>
    <w:rsid w:val="000E2267"/>
    <w:rsid w:val="000F6C55"/>
    <w:rsid w:val="00103932"/>
    <w:rsid w:val="001A2F9D"/>
    <w:rsid w:val="001D6945"/>
    <w:rsid w:val="001E219D"/>
    <w:rsid w:val="0020220B"/>
    <w:rsid w:val="00246F5E"/>
    <w:rsid w:val="0025765A"/>
    <w:rsid w:val="00257C0B"/>
    <w:rsid w:val="00283C2C"/>
    <w:rsid w:val="00326C08"/>
    <w:rsid w:val="00333CEF"/>
    <w:rsid w:val="0034761C"/>
    <w:rsid w:val="003C10C5"/>
    <w:rsid w:val="003F2167"/>
    <w:rsid w:val="003F2EC0"/>
    <w:rsid w:val="00454BD8"/>
    <w:rsid w:val="00496FBE"/>
    <w:rsid w:val="004C60B7"/>
    <w:rsid w:val="004D116F"/>
    <w:rsid w:val="00546854"/>
    <w:rsid w:val="00561E45"/>
    <w:rsid w:val="005B2283"/>
    <w:rsid w:val="005C3952"/>
    <w:rsid w:val="006213F4"/>
    <w:rsid w:val="006915FB"/>
    <w:rsid w:val="006B610A"/>
    <w:rsid w:val="006C049D"/>
    <w:rsid w:val="006D2414"/>
    <w:rsid w:val="006D5699"/>
    <w:rsid w:val="006F76D1"/>
    <w:rsid w:val="007064FF"/>
    <w:rsid w:val="00741DC3"/>
    <w:rsid w:val="0075565B"/>
    <w:rsid w:val="0076365A"/>
    <w:rsid w:val="00772954"/>
    <w:rsid w:val="0078799C"/>
    <w:rsid w:val="00792179"/>
    <w:rsid w:val="007C1C49"/>
    <w:rsid w:val="008146F9"/>
    <w:rsid w:val="00833044"/>
    <w:rsid w:val="00851F10"/>
    <w:rsid w:val="008D5265"/>
    <w:rsid w:val="008E2940"/>
    <w:rsid w:val="009930AF"/>
    <w:rsid w:val="00A31007"/>
    <w:rsid w:val="00AA7979"/>
    <w:rsid w:val="00AB2D0B"/>
    <w:rsid w:val="00AB39E8"/>
    <w:rsid w:val="00AC124F"/>
    <w:rsid w:val="00AC3046"/>
    <w:rsid w:val="00B5488B"/>
    <w:rsid w:val="00B84D70"/>
    <w:rsid w:val="00B861BE"/>
    <w:rsid w:val="00BF155C"/>
    <w:rsid w:val="00C02778"/>
    <w:rsid w:val="00C32639"/>
    <w:rsid w:val="00C706A1"/>
    <w:rsid w:val="00CC013E"/>
    <w:rsid w:val="00CD3656"/>
    <w:rsid w:val="00CE003C"/>
    <w:rsid w:val="00D44058"/>
    <w:rsid w:val="00D8788B"/>
    <w:rsid w:val="00E1245E"/>
    <w:rsid w:val="00E8251D"/>
    <w:rsid w:val="00E866A2"/>
    <w:rsid w:val="00E94903"/>
    <w:rsid w:val="00ED6129"/>
    <w:rsid w:val="00EE3B78"/>
    <w:rsid w:val="00EF122B"/>
    <w:rsid w:val="00F1395B"/>
    <w:rsid w:val="00F558E4"/>
    <w:rsid w:val="00F67D61"/>
    <w:rsid w:val="00F7400F"/>
    <w:rsid w:val="00FC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6722270"/>
  <w15:docId w15:val="{780EF73F-304F-4A1E-8895-95267DCF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257C0B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E1245E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E1245E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1245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1245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E1245E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E1245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E1245E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E1245E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customStyle="1" w:styleId="TBHeadingTable">
    <w:name w:val="TBHeadingTable"/>
    <w:basedOn w:val="TechnicalBlockBase"/>
    <w:rsid w:val="00E1245E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E1245E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E1245E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E1245E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561E45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561E45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561E45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561E45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561E4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51F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1F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ccess.general@consilium.europa.eu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09370-7F10-4285-B1D2-0BAB56721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5</TotalTime>
  <Pages>2</Pages>
  <Words>163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THERKELSEN Tania</dc:creator>
  <cp:keywords/>
  <dc:description/>
  <cp:lastModifiedBy>PANAIT Patricia</cp:lastModifiedBy>
  <cp:revision>4</cp:revision>
  <dcterms:created xsi:type="dcterms:W3CDTF">2026-02-09T07:54:00Z</dcterms:created>
  <dcterms:modified xsi:type="dcterms:W3CDTF">2026-02-09T13:27:00Z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4155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2026-02-04T16:10:07Z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cb7f1907-b51c-4e97-824d-35534174a6d3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