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076588043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3E7163" w:rsidRPr="0056157B" w14:paraId="64D4CCD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62940D72" w14:textId="5DB92B73" w:rsidR="003E7163" w:rsidRPr="0056157B" w:rsidRDefault="003E7163" w:rsidP="00634DC7">
                <w:pPr>
                  <w:pStyle w:val="TBNormalTechnicalBlock"/>
                </w:pPr>
              </w:p>
            </w:tc>
          </w:tr>
          <w:tr w:rsidR="003E7163" w:rsidRPr="0056157B" w14:paraId="74D32FD1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2C2582C" w14:textId="77777777" w:rsidR="003E7163" w:rsidRPr="0056157B" w:rsidRDefault="003E716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5D3412A" wp14:editId="4477EAB5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4BD7F8E" w14:textId="77777777" w:rsidR="003E7163" w:rsidRPr="0056157B" w:rsidRDefault="003E716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3E7163" w:rsidRPr="00B84B6D" w14:paraId="03C85B2B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4DE5ED5" w14:textId="77777777" w:rsidR="003E7163" w:rsidRPr="0056157B" w:rsidRDefault="003E716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1E8FF99" w14:textId="77777777" w:rsidR="003E7163" w:rsidRPr="0056157B" w:rsidRDefault="003E716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2A271D7" w14:textId="77777777" w:rsidR="003E7163" w:rsidRPr="0056157B" w:rsidRDefault="003E7163" w:rsidP="00233A0E">
                <w:pPr>
                  <w:pStyle w:val="TBNormalTechnicalBlock"/>
                  <w:rPr>
                    <w:b/>
                  </w:rPr>
                </w:pPr>
              </w:p>
              <w:p w14:paraId="4CF6161A" w14:textId="77777777" w:rsidR="003E7163" w:rsidRDefault="003E716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februarie 2026</w:t>
                </w:r>
              </w:p>
              <w:p w14:paraId="17BACAD9" w14:textId="77777777" w:rsidR="003E7163" w:rsidRPr="0019440B" w:rsidRDefault="003E7163" w:rsidP="00233A0E">
                <w:pPr>
                  <w:pStyle w:val="TBNormalTechnicalBlock"/>
                </w:pPr>
              </w:p>
              <w:p w14:paraId="7404B3C8" w14:textId="77777777" w:rsidR="003E7163" w:rsidRDefault="003E7163" w:rsidP="00233A0E">
                <w:pPr>
                  <w:pStyle w:val="TBNormalTechnicalBlock"/>
                </w:pPr>
                <w:r>
                  <w:t>CM 1540</w:t>
                </w:r>
                <w:r w:rsidRPr="0056157B">
                  <w:t>/</w:t>
                </w:r>
                <w:r>
                  <w:t>26</w:t>
                </w:r>
              </w:p>
              <w:p w14:paraId="7371EE66" w14:textId="77777777" w:rsidR="003E7163" w:rsidRDefault="003E716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4D3AAE0" w14:textId="77777777" w:rsidR="003E7163" w:rsidRDefault="003E716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</w:t>
                </w:r>
              </w:p>
              <w:p w14:paraId="774F3BE6" w14:textId="77777777" w:rsidR="003E7163" w:rsidRDefault="003E716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COH</w:t>
                </w:r>
              </w:p>
              <w:p w14:paraId="35B9CF61" w14:textId="77777777" w:rsidR="003E7163" w:rsidRPr="007C5B64" w:rsidRDefault="003E716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4559A93" w14:textId="77777777" w:rsidR="003E7163" w:rsidRPr="009E0BE9" w:rsidRDefault="003E7163" w:rsidP="00CD4D38">
                <w:pPr>
                  <w:pStyle w:val="TBDistrbMarkers"/>
                </w:pPr>
                <w:r>
                  <w:t>PARLNAT</w:t>
                </w:r>
              </w:p>
              <w:p w14:paraId="5317C72D" w14:textId="77777777" w:rsidR="003E7163" w:rsidRPr="009E0BE9" w:rsidRDefault="003E7163" w:rsidP="00233A0E">
                <w:pPr>
                  <w:pStyle w:val="TBNormalTechnicalBlock"/>
                </w:pPr>
              </w:p>
              <w:p w14:paraId="5240F804" w14:textId="77777777" w:rsidR="003E7163" w:rsidRPr="009E0BE9" w:rsidRDefault="003E7163" w:rsidP="00233A0E">
                <w:pPr>
                  <w:pStyle w:val="TBNormalTechnicalBlock"/>
                </w:pPr>
              </w:p>
              <w:p w14:paraId="21779629" w14:textId="77777777" w:rsidR="003E7163" w:rsidRPr="009E0BE9" w:rsidRDefault="003E716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3E7163" w:rsidRPr="00ED0749" w14:paraId="5D38E2DF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85E43E8" w14:textId="77777777" w:rsidR="003E7163" w:rsidRPr="00ED0749" w:rsidRDefault="003E716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35FF978" w14:textId="77777777" w:rsidR="003E7163" w:rsidRPr="00ED0749" w:rsidRDefault="003E716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3F2306E" w14:textId="77777777" w:rsidR="003E7163" w:rsidRPr="00ED0749" w:rsidRDefault="003E716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A6468F7" w14:textId="77777777" w:rsidR="003E7163" w:rsidRPr="00ED0749" w:rsidRDefault="003E7163" w:rsidP="00DF1147">
          <w:pPr>
            <w:pStyle w:val="TBEntRefer"/>
            <w:rPr>
              <w:sz w:val="2"/>
              <w:szCs w:val="2"/>
            </w:rPr>
          </w:pPr>
        </w:p>
        <w:p w14:paraId="291BB169" w14:textId="77777777" w:rsidR="003E7163" w:rsidRPr="00DD01AC" w:rsidRDefault="003E716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3E7163" w:rsidRPr="00133225" w14:paraId="7729B13A" w14:textId="77777777" w:rsidTr="001E5BC3">
            <w:trPr>
              <w:jc w:val="center"/>
            </w:trPr>
            <w:tc>
              <w:tcPr>
                <w:tcW w:w="9645" w:type="dxa"/>
              </w:tcPr>
              <w:p w14:paraId="2671CF48" w14:textId="77777777" w:rsidR="003E7163" w:rsidRPr="00C4351E" w:rsidRDefault="003E716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3E7163" w:rsidRPr="007D53AD" w14:paraId="12092559" w14:textId="77777777" w:rsidTr="001E5BC3">
            <w:trPr>
              <w:jc w:val="center"/>
            </w:trPr>
            <w:tc>
              <w:tcPr>
                <w:tcW w:w="9645" w:type="dxa"/>
              </w:tcPr>
              <w:p w14:paraId="1581077E" w14:textId="77777777" w:rsidR="003E7163" w:rsidRPr="007D53AD" w:rsidRDefault="003E7163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Generale/Coeziune)</w:t>
                </w:r>
              </w:p>
            </w:tc>
          </w:tr>
          <w:tr w:rsidR="003E7163" w:rsidRPr="007D53AD" w14:paraId="56423FB0" w14:textId="77777777" w:rsidTr="001E5BC3">
            <w:trPr>
              <w:jc w:val="center"/>
            </w:trPr>
            <w:tc>
              <w:tcPr>
                <w:tcW w:w="9645" w:type="dxa"/>
              </w:tcPr>
              <w:p w14:paraId="03EA8022" w14:textId="77777777" w:rsidR="003E7163" w:rsidRPr="006368AC" w:rsidRDefault="003E716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3E7163" w:rsidRPr="007D53AD" w14:paraId="707A9809" w14:textId="77777777" w:rsidTr="001E5BC3">
            <w:trPr>
              <w:jc w:val="center"/>
            </w:trPr>
            <w:tc>
              <w:tcPr>
                <w:tcW w:w="9645" w:type="dxa"/>
              </w:tcPr>
              <w:p w14:paraId="46922AA3" w14:textId="77777777" w:rsidR="003E7163" w:rsidRPr="006368AC" w:rsidRDefault="003E7163" w:rsidP="008639D3">
                <w:pPr>
                  <w:pStyle w:val="TBTableText"/>
                </w:pPr>
                <w:r>
                  <w:t>26 februarie 2026 (10.00)</w:t>
                </w:r>
              </w:p>
            </w:tc>
          </w:tr>
        </w:tbl>
        <w:p w14:paraId="2A2795E5" w14:textId="77777777" w:rsidR="003E7163" w:rsidRPr="008C6FD6" w:rsidRDefault="003E7163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23F0E5B7" w14:textId="77777777" w:rsidR="00BC0BB4" w:rsidRPr="00040D1A" w:rsidRDefault="00BC0BB4" w:rsidP="00BC0BB4">
      <w:pPr>
        <w:spacing w:after="120"/>
        <w:rPr>
          <w:b/>
          <w:bCs/>
          <w:u w:val="single"/>
        </w:rPr>
      </w:pPr>
      <w:r w:rsidRPr="00040D1A">
        <w:rPr>
          <w:b/>
          <w:u w:val="single"/>
        </w:rPr>
        <w:t>Format 1+2+1 (+2 în sala de audiție)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040D1A" w14:paraId="410AEBD1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BA975BE" w14:textId="77777777" w:rsidR="00BD729D" w:rsidRPr="00040D1A" w:rsidRDefault="00BD729D" w:rsidP="00CB73C2">
            <w:r w:rsidRPr="00040D1A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F16F92D" w14:textId="77777777" w:rsidR="00BD729D" w:rsidRPr="00040D1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F6216A2" w14:textId="77777777" w:rsidR="00BD729D" w:rsidRPr="00040D1A" w:rsidRDefault="00BD729D" w:rsidP="00CB73C2"/>
        </w:tc>
      </w:tr>
      <w:tr w:rsidR="00BD729D" w:rsidRPr="00040D1A" w14:paraId="070A988C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5B0575C9" w14:textId="77777777" w:rsidR="00BD729D" w:rsidRPr="00040D1A" w:rsidRDefault="00BD729D" w:rsidP="00CB73C2">
            <w:r w:rsidRPr="00040D1A">
              <w:t>(posibil) Aprobarea punctelor „A”</w:t>
            </w:r>
          </w:p>
          <w:p w14:paraId="7B847715" w14:textId="77777777" w:rsidR="00BD729D" w:rsidRPr="00040D1A" w:rsidRDefault="00BD729D" w:rsidP="00CB73C2">
            <w:pPr>
              <w:pStyle w:val="PointManual"/>
            </w:pPr>
            <w:r w:rsidRPr="00040D1A">
              <w:t>a)</w:t>
            </w:r>
            <w:r w:rsidRPr="00040D1A">
              <w:tab/>
              <w:t>Lista fără caracter legislativ</w:t>
            </w:r>
          </w:p>
          <w:p w14:paraId="23D96361" w14:textId="137B8941" w:rsidR="00BD729D" w:rsidRPr="00040D1A" w:rsidRDefault="00BD729D" w:rsidP="00CB73C2">
            <w:pPr>
              <w:pStyle w:val="PointManual"/>
            </w:pPr>
            <w:r w:rsidRPr="00040D1A">
              <w:t>b)</w:t>
            </w:r>
            <w:r w:rsidRPr="00040D1A">
              <w:tab/>
              <w:t>Lista cu caracter legislativ [Deliberare publică în temeiul articolului 16 alineatul (8) din Tratatul privind Uniunea</w:t>
            </w:r>
            <w:r w:rsidR="003E7163">
              <w:t> </w:t>
            </w:r>
            <w:r w:rsidRPr="00040D1A">
              <w:t>Europeană]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C658BA" w14:textId="77777777" w:rsidR="00BD729D" w:rsidRPr="00040D1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546C545" w14:textId="77777777" w:rsidR="00BD729D" w:rsidRPr="00040D1A" w:rsidRDefault="00BD729D" w:rsidP="00CB73C2"/>
        </w:tc>
      </w:tr>
    </w:tbl>
    <w:p w14:paraId="3C8AFA57" w14:textId="77777777" w:rsidR="00BD729D" w:rsidRPr="00040D1A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040D1A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:rsidRPr="00040D1A" w14:paraId="52390283" w14:textId="77777777" w:rsidTr="001805A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B2C062" w14:textId="77777777" w:rsidR="001805A8" w:rsidRPr="00040D1A" w:rsidRDefault="001805A8" w:rsidP="001805A8">
            <w:r w:rsidRPr="00040D1A">
              <w:t>Concluzii privind Agenda UE pentru orașe</w:t>
            </w:r>
          </w:p>
          <w:p w14:paraId="768B5534" w14:textId="77777777" w:rsidR="00BD729D" w:rsidRPr="00040D1A" w:rsidRDefault="001805A8" w:rsidP="001805A8">
            <w:pPr>
              <w:rPr>
                <w:i/>
                <w:iCs/>
              </w:rPr>
            </w:pPr>
            <w:r w:rsidRPr="00040D1A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50916B" w14:textId="77777777" w:rsidR="00BD729D" w:rsidRPr="00040D1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E79481" w14:textId="77777777" w:rsidR="00BD729D" w:rsidRPr="00040D1A" w:rsidRDefault="00BD729D" w:rsidP="00CB73C2"/>
        </w:tc>
      </w:tr>
      <w:tr w:rsidR="00BD729D" w:rsidRPr="00040D1A" w14:paraId="24F4DAC7" w14:textId="77777777" w:rsidTr="001805A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02239C6" w14:textId="77777777" w:rsidR="001805A8" w:rsidRPr="00040D1A" w:rsidRDefault="001805A8" w:rsidP="001805A8">
            <w:r w:rsidRPr="00040D1A">
              <w:t>Evaluarea la jumătatea perioadei a politicii de coeziune 2021-2027: lecțiile învățate pentru viitor</w:t>
            </w:r>
          </w:p>
          <w:p w14:paraId="6C0F4721" w14:textId="77777777" w:rsidR="00BD729D" w:rsidRPr="00040D1A" w:rsidRDefault="001805A8" w:rsidP="001805A8">
            <w:pPr>
              <w:rPr>
                <w:i/>
                <w:iCs/>
              </w:rPr>
            </w:pPr>
            <w:r w:rsidRPr="00040D1A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28B3E7" w14:textId="77777777" w:rsidR="00BD729D" w:rsidRPr="00040D1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18A6296" w14:textId="77777777" w:rsidR="00BD729D" w:rsidRPr="00040D1A" w:rsidRDefault="00BD729D" w:rsidP="00CB73C2"/>
        </w:tc>
      </w:tr>
      <w:tr w:rsidR="00BD729D" w:rsidRPr="00040D1A" w14:paraId="035381CA" w14:textId="77777777" w:rsidTr="001805A8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6079C64E" w14:textId="77777777" w:rsidR="00BD729D" w:rsidRPr="00040D1A" w:rsidRDefault="00BD729D" w:rsidP="00CB73C2">
            <w:r w:rsidRPr="00040D1A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B97926" w14:textId="77777777" w:rsidR="00BD729D" w:rsidRPr="00040D1A" w:rsidRDefault="00BD729D" w:rsidP="00CB73C2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8698656" w14:textId="77777777" w:rsidR="00BD729D" w:rsidRPr="00040D1A" w:rsidRDefault="00BD729D" w:rsidP="00CB73C2"/>
        </w:tc>
      </w:tr>
    </w:tbl>
    <w:p w14:paraId="35A6CF44" w14:textId="77777777" w:rsidR="001B060D" w:rsidRPr="00040D1A" w:rsidRDefault="001B060D" w:rsidP="001B060D">
      <w:pPr>
        <w:pStyle w:val="FinalLine"/>
      </w:pPr>
    </w:p>
    <w:p w14:paraId="5B6A35FA" w14:textId="77777777" w:rsidR="00772954" w:rsidRPr="001B060D" w:rsidRDefault="001B060D" w:rsidP="001B060D">
      <w:pPr>
        <w:pStyle w:val="NB"/>
      </w:pPr>
      <w:r w:rsidRPr="00040D1A">
        <w:t>N.B.:</w:t>
      </w:r>
      <w:r w:rsidRPr="00040D1A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1B060D" w:rsidSect="00040D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176CE" w14:textId="77777777" w:rsidR="001B060D" w:rsidRDefault="001B060D" w:rsidP="00B5488B">
      <w:r>
        <w:separator/>
      </w:r>
    </w:p>
  </w:endnote>
  <w:endnote w:type="continuationSeparator" w:id="0">
    <w:p w14:paraId="010A65F7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F9939" w14:textId="77777777" w:rsidR="003E7163" w:rsidRDefault="003E71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040D1A" w:rsidRPr="00D94637" w14:paraId="1EC79233" w14:textId="77777777" w:rsidTr="00040D1A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33CCE6B" w14:textId="77777777" w:rsidR="00040D1A" w:rsidRPr="00D94637" w:rsidRDefault="00040D1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040D1A" w:rsidRPr="00B310DC" w14:paraId="6C494795" w14:textId="77777777" w:rsidTr="00040D1A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69407243" w14:textId="014789A7" w:rsidR="00040D1A" w:rsidRPr="00AD7BF2" w:rsidRDefault="00040D1A" w:rsidP="004F54B2">
          <w:pPr>
            <w:pStyle w:val="FooterText"/>
          </w:pPr>
          <w:r>
            <w:t>CM 1540/26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86C55F8" w14:textId="77777777" w:rsidR="00040D1A" w:rsidRPr="00AD7BF2" w:rsidRDefault="00040D1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F2AFEEF" w14:textId="77777777" w:rsidR="00040D1A" w:rsidRPr="002511D8" w:rsidRDefault="00040D1A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F82E99F" w14:textId="72D74CED" w:rsidR="00040D1A" w:rsidRPr="00B310DC" w:rsidRDefault="00040D1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40D1A" w:rsidRPr="00D94637" w14:paraId="25266A88" w14:textId="77777777" w:rsidTr="00040D1A">
      <w:trPr>
        <w:jc w:val="center"/>
      </w:trPr>
      <w:tc>
        <w:tcPr>
          <w:tcW w:w="1774" w:type="pct"/>
          <w:shd w:val="clear" w:color="auto" w:fill="auto"/>
        </w:tcPr>
        <w:p w14:paraId="524C22A1" w14:textId="09E15918" w:rsidR="00040D1A" w:rsidRPr="00AD7BF2" w:rsidRDefault="00040D1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DD94BEF" w14:textId="554885E9" w:rsidR="00040D1A" w:rsidRPr="00AD7BF2" w:rsidRDefault="00040D1A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442FAAD" w14:textId="350157D2" w:rsidR="00040D1A" w:rsidRPr="00D94637" w:rsidRDefault="00040D1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977313" w14:textId="134A4B3E" w:rsidR="00040D1A" w:rsidRPr="00695BAF" w:rsidRDefault="00040D1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0EBD2AF4" w14:textId="77777777" w:rsidR="00040D1A" w:rsidRPr="00040D1A" w:rsidRDefault="00040D1A" w:rsidP="00040D1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040D1A" w:rsidRPr="00D94637" w14:paraId="3E043F74" w14:textId="77777777" w:rsidTr="00040D1A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25FB8AB0" w14:textId="77777777" w:rsidR="00040D1A" w:rsidRPr="00D94637" w:rsidRDefault="00040D1A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COREPER_COUNCIL"/>
        </w:p>
      </w:tc>
    </w:tr>
    <w:tr w:rsidR="00040D1A" w:rsidRPr="00B310DC" w14:paraId="7C0E4599" w14:textId="77777777" w:rsidTr="00040D1A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440323DA" w14:textId="04616AE6" w:rsidR="00040D1A" w:rsidRPr="00AD7BF2" w:rsidRDefault="00040D1A" w:rsidP="00965E25">
          <w:pPr>
            <w:pStyle w:val="FooterText"/>
          </w:pPr>
          <w:r>
            <w:t>CM 1540/26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7832C73" w14:textId="77777777" w:rsidR="00040D1A" w:rsidRPr="00AD7BF2" w:rsidRDefault="00040D1A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0E4D11D8" w14:textId="77777777" w:rsidR="00040D1A" w:rsidRPr="002511D8" w:rsidRDefault="00040D1A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DB24BAF" w14:textId="23D92B40" w:rsidR="00040D1A" w:rsidRPr="00B310DC" w:rsidRDefault="00040D1A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040D1A" w:rsidRPr="00D94637" w14:paraId="1E44CB08" w14:textId="77777777" w:rsidTr="00040D1A">
      <w:trPr>
        <w:jc w:val="center"/>
      </w:trPr>
      <w:tc>
        <w:tcPr>
          <w:tcW w:w="3230" w:type="pct"/>
          <w:gridSpan w:val="3"/>
          <w:shd w:val="clear" w:color="auto" w:fill="auto"/>
        </w:tcPr>
        <w:p w14:paraId="4A90F44B" w14:textId="7D844231" w:rsidR="00040D1A" w:rsidRPr="00E37908" w:rsidRDefault="00040D1A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35F8C8DF" w14:textId="3B854A8A" w:rsidR="00040D1A" w:rsidRPr="00D94637" w:rsidRDefault="00040D1A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243EF4DF" w14:textId="651C9C39" w:rsidR="00040D1A" w:rsidRPr="00695BAF" w:rsidRDefault="00040D1A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DE2FD39" w14:textId="77777777" w:rsidR="00040D1A" w:rsidRPr="00040D1A" w:rsidRDefault="00040D1A" w:rsidP="00040D1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2B028" w14:textId="77777777" w:rsidR="001B060D" w:rsidRDefault="001B060D" w:rsidP="00B5488B">
      <w:r>
        <w:separator/>
      </w:r>
    </w:p>
  </w:footnote>
  <w:footnote w:type="continuationSeparator" w:id="0">
    <w:p w14:paraId="6BDD677F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F80C" w14:textId="77777777" w:rsidR="003E7163" w:rsidRDefault="003E71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B3F6" w14:textId="6EAA2338" w:rsidR="00040D1A" w:rsidRPr="00040D1A" w:rsidRDefault="00040D1A" w:rsidP="00040D1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21CA1" w14:textId="394C5A55" w:rsidR="00040D1A" w:rsidRPr="00040D1A" w:rsidRDefault="00040D1A" w:rsidP="00040D1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2" w15:restartNumberingAfterBreak="0">
    <w:nsid w:val="7CB922D0"/>
    <w:multiLevelType w:val="hybridMultilevel"/>
    <w:tmpl w:val="DAF45582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12856483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463925420813830718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2-1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54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&lt;/text&gt;_x000d__x000a_      &lt;text&gt;COH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57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Generale/Coeziune)&quot;&gt;&amp;lt;FlowDocument FontFamily=&quot;Segoe UI&quot; FontSize=&quot;12&quot; PagePadding=&quot;2,2,2,2&quot; AllowDrop=&quot;False&quot; xmlns=&quot;http://schemas.microsoft.com/winfx/2006/xaml/presentation&quot;&amp;gt;&amp;lt;Paragraph&amp;gt;CONSILIUL UNIUNII EUROPENE&amp;lt;LineBreak /&amp;gt;(Afaceri Generale/Coeziu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2-26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cf1abe03ded25f7204d057a898ae1143b6fd3fe55beed68930e141af4e11bddc"/>
  </w:docVars>
  <w:rsids>
    <w:rsidRoot w:val="001B060D"/>
    <w:rsid w:val="00031D2E"/>
    <w:rsid w:val="00040D1A"/>
    <w:rsid w:val="000E2267"/>
    <w:rsid w:val="001208A4"/>
    <w:rsid w:val="001805A8"/>
    <w:rsid w:val="001B060D"/>
    <w:rsid w:val="001E6BDD"/>
    <w:rsid w:val="00275F0C"/>
    <w:rsid w:val="00283C2C"/>
    <w:rsid w:val="002B7630"/>
    <w:rsid w:val="002E3714"/>
    <w:rsid w:val="00326C08"/>
    <w:rsid w:val="00350C40"/>
    <w:rsid w:val="003D040A"/>
    <w:rsid w:val="003E7163"/>
    <w:rsid w:val="00442CAD"/>
    <w:rsid w:val="00443518"/>
    <w:rsid w:val="00490B8B"/>
    <w:rsid w:val="004C60B7"/>
    <w:rsid w:val="00546854"/>
    <w:rsid w:val="005A5570"/>
    <w:rsid w:val="005C3952"/>
    <w:rsid w:val="00606806"/>
    <w:rsid w:val="006213F4"/>
    <w:rsid w:val="006A0129"/>
    <w:rsid w:val="006A61B7"/>
    <w:rsid w:val="006D2414"/>
    <w:rsid w:val="007010AE"/>
    <w:rsid w:val="00723B34"/>
    <w:rsid w:val="00737386"/>
    <w:rsid w:val="00741DC3"/>
    <w:rsid w:val="00745D84"/>
    <w:rsid w:val="00772954"/>
    <w:rsid w:val="00786B8C"/>
    <w:rsid w:val="008146F9"/>
    <w:rsid w:val="00870BE4"/>
    <w:rsid w:val="008F48A8"/>
    <w:rsid w:val="0094782C"/>
    <w:rsid w:val="009656B7"/>
    <w:rsid w:val="009860AE"/>
    <w:rsid w:val="009930AF"/>
    <w:rsid w:val="00A31007"/>
    <w:rsid w:val="00B5488B"/>
    <w:rsid w:val="00BB6227"/>
    <w:rsid w:val="00BC0BB4"/>
    <w:rsid w:val="00BC3EC8"/>
    <w:rsid w:val="00BD729D"/>
    <w:rsid w:val="00BD7A62"/>
    <w:rsid w:val="00C02778"/>
    <w:rsid w:val="00C226BF"/>
    <w:rsid w:val="00C24D81"/>
    <w:rsid w:val="00C37EE5"/>
    <w:rsid w:val="00C72025"/>
    <w:rsid w:val="00CC013E"/>
    <w:rsid w:val="00D64B12"/>
    <w:rsid w:val="00D70DD2"/>
    <w:rsid w:val="00D95441"/>
    <w:rsid w:val="00DA732C"/>
    <w:rsid w:val="00DB0576"/>
    <w:rsid w:val="00DF7902"/>
    <w:rsid w:val="00E73994"/>
    <w:rsid w:val="00E8251D"/>
    <w:rsid w:val="00E83993"/>
    <w:rsid w:val="00EE3B78"/>
    <w:rsid w:val="00EE58DE"/>
    <w:rsid w:val="00F113A7"/>
    <w:rsid w:val="00F67D61"/>
    <w:rsid w:val="00FB2D94"/>
    <w:rsid w:val="00FD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752B4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3E716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3E716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3E716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3E716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3E716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3E716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3E716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3E716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3E716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3E716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3E716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3E716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275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144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2026-02-12T07:38:00Z</dcterms:created>
  <dcterms:modified xsi:type="dcterms:W3CDTF">2026-02-12T09:48:00Z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20250718</vt:lpwstr>
  </property>
  <property fmtid="{D5CDD505-2E9C-101B-9397-08002B2CF9AE}" pid="3" name="Meeting Number">
    <vt:lpwstr>4157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2026-02-12T09:47:41Z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