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1301036756"/>
        <w:lock w:val="contentLocked"/>
      </w:sdtPr>
      <w:sdtEndPr>
        <w:rPr>
          <w:rFonts w:eastAsiaTheme="minorHAnsi" w:cs="Times New Roman"/>
          <w:sz w:val="24"/>
          <w:szCs w:val="22"/>
          <w:lang w:eastAsia="en-US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2436E2" w:rsidRPr="0056157B" w14:paraId="74FBD619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41D3CA11" w14:textId="52DBCEAD" w:rsidR="002436E2" w:rsidRPr="0056157B" w:rsidRDefault="002436E2" w:rsidP="00634DC7">
                <w:pPr>
                  <w:pStyle w:val="TBNormalTechnicalBlock"/>
                </w:pPr>
              </w:p>
            </w:tc>
          </w:tr>
          <w:tr w:rsidR="002436E2" w:rsidRPr="0056157B" w14:paraId="4AB7E99D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7C517ACF" w14:textId="77777777" w:rsidR="002436E2" w:rsidRPr="0056157B" w:rsidRDefault="002436E2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3332C455" wp14:editId="3DA2C207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5CE14F9C" w14:textId="77777777" w:rsidR="002436E2" w:rsidRPr="0056157B" w:rsidRDefault="002436E2" w:rsidP="0001269D">
                <w:pPr>
                  <w:pStyle w:val="TBInstitution"/>
                </w:pPr>
                <w:r>
                  <w:t>Council of the European Union</w:t>
                </w:r>
                <w:r>
                  <w:br/>
                </w:r>
                <w:r>
                  <w:rPr>
                    <w:b w:val="0"/>
                  </w:rPr>
                  <w:t>General Secretariat</w:t>
                </w:r>
              </w:p>
            </w:tc>
          </w:tr>
          <w:tr w:rsidR="002436E2" w:rsidRPr="00B84B6D" w14:paraId="3A457362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0C8A12FD" w14:textId="77777777" w:rsidR="002436E2" w:rsidRPr="0056157B" w:rsidRDefault="002436E2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28073D6B" w14:textId="77777777" w:rsidR="002436E2" w:rsidRPr="0056157B" w:rsidRDefault="002436E2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38CBEC9E" w14:textId="77777777" w:rsidR="002436E2" w:rsidRPr="0056157B" w:rsidRDefault="002436E2" w:rsidP="00233A0E">
                <w:pPr>
                  <w:pStyle w:val="TBNormalTechnicalBlock"/>
                  <w:rPr>
                    <w:b/>
                  </w:rPr>
                </w:pPr>
              </w:p>
              <w:p w14:paraId="02412C77" w14:textId="77777777" w:rsidR="002436E2" w:rsidRDefault="002436E2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9 February 2026</w:t>
                </w:r>
              </w:p>
              <w:p w14:paraId="19537426" w14:textId="77777777" w:rsidR="002436E2" w:rsidRPr="0019440B" w:rsidRDefault="002436E2" w:rsidP="00233A0E">
                <w:pPr>
                  <w:pStyle w:val="TBNormalTechnicalBlock"/>
                </w:pPr>
              </w:p>
              <w:p w14:paraId="319BA203" w14:textId="77777777" w:rsidR="002436E2" w:rsidRDefault="002436E2" w:rsidP="00233A0E">
                <w:pPr>
                  <w:pStyle w:val="TBNormalTechnicalBlock"/>
                </w:pPr>
                <w:r>
                  <w:t>CM 1570</w:t>
                </w:r>
                <w:r w:rsidRPr="0056157B">
                  <w:t>/</w:t>
                </w:r>
                <w:r>
                  <w:t>26</w:t>
                </w:r>
              </w:p>
              <w:p w14:paraId="3AA30D27" w14:textId="77777777" w:rsidR="002436E2" w:rsidRDefault="002436E2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1C3C76A0" w14:textId="77777777" w:rsidR="002436E2" w:rsidRDefault="002436E2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AG</w:t>
                </w:r>
              </w:p>
              <w:p w14:paraId="569F895A" w14:textId="77777777" w:rsidR="002436E2" w:rsidRPr="007C5B64" w:rsidRDefault="002436E2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4165287F" w14:textId="77777777" w:rsidR="002436E2" w:rsidRPr="009E0BE9" w:rsidRDefault="002436E2" w:rsidP="00CD4D38">
                <w:pPr>
                  <w:pStyle w:val="TBDistrbMarkers"/>
                </w:pPr>
                <w:r>
                  <w:t>PARLNAT</w:t>
                </w:r>
              </w:p>
              <w:p w14:paraId="60CF7211" w14:textId="77777777" w:rsidR="002436E2" w:rsidRPr="009E0BE9" w:rsidRDefault="002436E2" w:rsidP="00233A0E">
                <w:pPr>
                  <w:pStyle w:val="TBNormalTechnicalBlock"/>
                </w:pPr>
              </w:p>
              <w:p w14:paraId="1157DF87" w14:textId="77777777" w:rsidR="002436E2" w:rsidRPr="009E0BE9" w:rsidRDefault="002436E2" w:rsidP="00233A0E">
                <w:pPr>
                  <w:pStyle w:val="TBNormalTechnicalBlock"/>
                </w:pPr>
              </w:p>
              <w:p w14:paraId="7327005A" w14:textId="77777777" w:rsidR="002436E2" w:rsidRPr="009E0BE9" w:rsidRDefault="002436E2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2436E2" w:rsidRPr="00ED0749" w14:paraId="7E44F89B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156845A7" w14:textId="77777777" w:rsidR="002436E2" w:rsidRPr="00ED0749" w:rsidRDefault="002436E2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5C44E358" w14:textId="77777777" w:rsidR="002436E2" w:rsidRPr="00ED0749" w:rsidRDefault="002436E2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59D29257" w14:textId="77777777" w:rsidR="002436E2" w:rsidRPr="00ED0749" w:rsidRDefault="002436E2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37024CD1" w14:textId="77777777" w:rsidR="002436E2" w:rsidRPr="00ED0749" w:rsidRDefault="002436E2" w:rsidP="00DF1147">
          <w:pPr>
            <w:pStyle w:val="TBEntRefer"/>
            <w:rPr>
              <w:sz w:val="2"/>
              <w:szCs w:val="2"/>
            </w:rPr>
          </w:pPr>
        </w:p>
        <w:p w14:paraId="6E49C72A" w14:textId="77777777" w:rsidR="002436E2" w:rsidRPr="00DD01AC" w:rsidRDefault="002436E2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2436E2" w:rsidRPr="00133225" w14:paraId="5346CACA" w14:textId="77777777" w:rsidTr="001E5BC3">
            <w:trPr>
              <w:jc w:val="center"/>
            </w:trPr>
            <w:tc>
              <w:tcPr>
                <w:tcW w:w="9645" w:type="dxa"/>
              </w:tcPr>
              <w:p w14:paraId="1F6A7CE9" w14:textId="77777777" w:rsidR="002436E2" w:rsidRPr="00C4351E" w:rsidRDefault="002436E2" w:rsidP="00C728BF">
                <w:pPr>
                  <w:pStyle w:val="TBHeadingTable"/>
                </w:pPr>
                <w:r>
                  <w:t>NOTICE OF MEETING AND PROVISIONAL AGENDA</w:t>
                </w:r>
              </w:p>
            </w:tc>
          </w:tr>
          <w:tr w:rsidR="002436E2" w:rsidRPr="007D53AD" w14:paraId="3BF65A8B" w14:textId="77777777" w:rsidTr="001E5BC3">
            <w:trPr>
              <w:jc w:val="center"/>
            </w:trPr>
            <w:tc>
              <w:tcPr>
                <w:tcW w:w="9645" w:type="dxa"/>
              </w:tcPr>
              <w:p w14:paraId="5DDE808C" w14:textId="77777777" w:rsidR="002436E2" w:rsidRPr="007D53AD" w:rsidRDefault="002436E2" w:rsidP="006368AC">
                <w:pPr>
                  <w:pStyle w:val="TBTableText"/>
                </w:pPr>
                <w:r>
                  <w:t>COUNCIL OF THE EUROPEAN UNION</w:t>
                </w:r>
                <w:r>
                  <w:br/>
                  <w:t>(General Affairs)</w:t>
                </w:r>
              </w:p>
            </w:tc>
          </w:tr>
          <w:tr w:rsidR="002436E2" w:rsidRPr="007D53AD" w14:paraId="10C677E4" w14:textId="77777777" w:rsidTr="001E5BC3">
            <w:trPr>
              <w:jc w:val="center"/>
            </w:trPr>
            <w:tc>
              <w:tcPr>
                <w:tcW w:w="9645" w:type="dxa"/>
              </w:tcPr>
              <w:p w14:paraId="74FC5E9C" w14:textId="77777777" w:rsidR="002436E2" w:rsidRPr="006368AC" w:rsidRDefault="002436E2" w:rsidP="006368AC">
                <w:pPr>
                  <w:pStyle w:val="TBTableText"/>
                </w:pPr>
                <w:r>
                  <w:t>Europa building, Brussels</w:t>
                </w:r>
              </w:p>
            </w:tc>
          </w:tr>
          <w:tr w:rsidR="002436E2" w:rsidRPr="007D53AD" w14:paraId="6D67F87C" w14:textId="77777777" w:rsidTr="001E5BC3">
            <w:trPr>
              <w:jc w:val="center"/>
            </w:trPr>
            <w:tc>
              <w:tcPr>
                <w:tcW w:w="9645" w:type="dxa"/>
              </w:tcPr>
              <w:p w14:paraId="28F22AFD" w14:textId="77777777" w:rsidR="002436E2" w:rsidRPr="006368AC" w:rsidRDefault="002436E2" w:rsidP="008639D3">
                <w:pPr>
                  <w:pStyle w:val="TBTableText"/>
                </w:pPr>
                <w:r>
                  <w:t>24 February 2026 (10:00)</w:t>
                </w:r>
              </w:p>
            </w:tc>
          </w:tr>
        </w:tbl>
        <w:p w14:paraId="48B49F50" w14:textId="77777777" w:rsidR="002436E2" w:rsidRPr="008C6FD6" w:rsidRDefault="002436E2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09711762" w14:textId="32BE6F0A" w:rsidR="00BC0BB4" w:rsidRPr="00904D6E" w:rsidRDefault="00BC0BB4" w:rsidP="00BC0BB4">
      <w:pPr>
        <w:spacing w:after="120"/>
        <w:rPr>
          <w:b/>
          <w:bCs/>
          <w:u w:val="single"/>
        </w:rPr>
      </w:pPr>
      <w:r w:rsidRPr="00904D6E">
        <w:rPr>
          <w:b/>
          <w:bCs/>
          <w:u w:val="single"/>
        </w:rPr>
        <w:t xml:space="preserve">Format </w:t>
      </w:r>
      <w:r w:rsidRPr="007529F2">
        <w:rPr>
          <w:b/>
          <w:bCs/>
          <w:u w:val="single"/>
        </w:rPr>
        <w:t xml:space="preserve">1+2+1 </w:t>
      </w:r>
      <w:r w:rsidRPr="00904D6E">
        <w:rPr>
          <w:b/>
          <w:bCs/>
          <w:u w:val="single"/>
        </w:rPr>
        <w:t>(+</w:t>
      </w:r>
      <w:r w:rsidR="001208A4">
        <w:rPr>
          <w:b/>
          <w:bCs/>
          <w:u w:val="single"/>
        </w:rPr>
        <w:t>2</w:t>
      </w:r>
      <w:r w:rsidRPr="00904D6E">
        <w:rPr>
          <w:b/>
          <w:bCs/>
          <w:u w:val="single"/>
        </w:rPr>
        <w:t xml:space="preserve"> </w:t>
      </w:r>
      <w:r w:rsidRPr="000F0A29">
        <w:rPr>
          <w:b/>
          <w:bCs/>
          <w:u w:val="single"/>
        </w:rPr>
        <w:t>in listening room</w:t>
      </w:r>
      <w:r w:rsidRPr="00904D6E">
        <w:rPr>
          <w:b/>
          <w:bCs/>
          <w:u w:val="single"/>
        </w:rPr>
        <w:t>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D729D" w14:paraId="6FD0CEB6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192512DE" w14:textId="77777777" w:rsidR="00BD729D" w:rsidRDefault="00BD729D" w:rsidP="00CB73C2">
            <w:pPr>
              <w:rPr>
                <w:lang w:val="en-US"/>
              </w:rPr>
            </w:pPr>
            <w:r>
              <w:rPr>
                <w:lang w:val="en-US"/>
              </w:rPr>
              <w:t>Adoption of the agenda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517AC8" w14:textId="77777777" w:rsidR="00BD729D" w:rsidRDefault="00BD729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6E023F8" w14:textId="77777777" w:rsidR="00BD729D" w:rsidRDefault="00BD729D" w:rsidP="00CB73C2">
            <w:pPr>
              <w:rPr>
                <w:lang w:val="en-US"/>
              </w:rPr>
            </w:pPr>
          </w:p>
        </w:tc>
      </w:tr>
      <w:tr w:rsidR="00BD729D" w14:paraId="3BEA511A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897125B" w14:textId="77777777" w:rsidR="00BD729D" w:rsidRDefault="00BD729D" w:rsidP="00CB73C2">
            <w:pPr>
              <w:rPr>
                <w:lang w:val="en-US"/>
              </w:rPr>
            </w:pPr>
            <w:r>
              <w:rPr>
                <w:lang w:val="en-US"/>
              </w:rPr>
              <w:t>(poss.) Approval of "A" items</w:t>
            </w:r>
          </w:p>
          <w:p w14:paraId="16A7F8D0" w14:textId="77777777" w:rsidR="00BD729D" w:rsidRDefault="00BD729D" w:rsidP="00CB73C2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a)</w:t>
            </w:r>
            <w:r>
              <w:rPr>
                <w:lang w:val="en-US"/>
              </w:rPr>
              <w:tab/>
              <w:t>Non-legislative list</w:t>
            </w:r>
          </w:p>
          <w:p w14:paraId="45010F8A" w14:textId="77777777" w:rsidR="00BD729D" w:rsidRDefault="00BD729D" w:rsidP="00CB73C2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b)</w:t>
            </w:r>
            <w:r>
              <w:rPr>
                <w:lang w:val="en-US"/>
              </w:rPr>
              <w:tab/>
              <w:t>Legislative list (Public deliberation in accordance with Article 16(8) of the Treaty on European Union)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4BE0204" w14:textId="77777777" w:rsidR="00BD729D" w:rsidRDefault="00BD729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86027FA" w14:textId="77777777" w:rsidR="00BD729D" w:rsidRDefault="00BD729D" w:rsidP="00CB73C2">
            <w:pPr>
              <w:rPr>
                <w:lang w:val="en-US"/>
              </w:rPr>
            </w:pPr>
          </w:p>
        </w:tc>
      </w:tr>
    </w:tbl>
    <w:p w14:paraId="1BFFAB76" w14:textId="77777777" w:rsidR="00BD729D" w:rsidRDefault="00BD729D" w:rsidP="00BD729D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>
        <w:rPr>
          <w:b/>
          <w:bCs/>
          <w:u w:val="single"/>
        </w:rPr>
        <w:t>Non-legislative activities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D729D" w14:paraId="2E597E52" w14:textId="77777777" w:rsidTr="00983EF9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FCFFB04" w14:textId="77777777" w:rsidR="00983EF9" w:rsidRDefault="00983EF9" w:rsidP="00983EF9">
            <w:r>
              <w:t>Preparation of the European Council on 19-20 March 2026:</w:t>
            </w:r>
          </w:p>
          <w:p w14:paraId="28DDAB23" w14:textId="77777777" w:rsidR="00983EF9" w:rsidRDefault="00983EF9" w:rsidP="00983EF9">
            <w:r>
              <w:t>annotated draft agenda</w:t>
            </w:r>
          </w:p>
          <w:p w14:paraId="3A61919A" w14:textId="5AFB19A8" w:rsidR="00BD729D" w:rsidRDefault="00983EF9" w:rsidP="00983EF9">
            <w:pPr>
              <w:rPr>
                <w:lang w:val="en-US"/>
              </w:rPr>
            </w:pPr>
            <w:r w:rsidRPr="006C7A54">
              <w:rPr>
                <w:i/>
                <w:iCs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C1BA294" w14:textId="77777777" w:rsidR="00BD729D" w:rsidRDefault="00BD729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B38D53D" w14:textId="77777777" w:rsidR="00BD729D" w:rsidRDefault="00BD729D" w:rsidP="00CB73C2">
            <w:pPr>
              <w:rPr>
                <w:lang w:val="en-US"/>
              </w:rPr>
            </w:pPr>
          </w:p>
        </w:tc>
      </w:tr>
      <w:tr w:rsidR="00BD729D" w14:paraId="4B16BAEB" w14:textId="77777777" w:rsidTr="00983EF9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0D626E6" w14:textId="77777777" w:rsidR="00BD729D" w:rsidRDefault="00BD729D" w:rsidP="00CB73C2">
            <w:pPr>
              <w:rPr>
                <w:lang w:val="en-US"/>
              </w:rPr>
            </w:pPr>
            <w:r>
              <w:rPr>
                <w:lang w:val="en-US"/>
              </w:rPr>
              <w:t>Any other business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29F0FD0" w14:textId="77777777" w:rsidR="00BD729D" w:rsidRDefault="00BD729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B2E5243" w14:textId="77777777" w:rsidR="00BD729D" w:rsidRDefault="00BD729D" w:rsidP="00CB73C2">
            <w:pPr>
              <w:rPr>
                <w:lang w:val="en-US"/>
              </w:rPr>
            </w:pPr>
          </w:p>
        </w:tc>
      </w:tr>
    </w:tbl>
    <w:p w14:paraId="420D9666" w14:textId="77777777" w:rsidR="00BD729D" w:rsidRDefault="00BD729D" w:rsidP="00BD729D">
      <w:pPr>
        <w:pStyle w:val="Jardin"/>
      </w:pPr>
      <w:r>
        <w:t>o</w:t>
      </w:r>
    </w:p>
    <w:p w14:paraId="1E4F9668" w14:textId="77777777" w:rsidR="00BD729D" w:rsidRDefault="00BD729D" w:rsidP="00BD729D">
      <w:pPr>
        <w:pStyle w:val="Jardin"/>
      </w:pPr>
      <w:r>
        <w:t>o</w:t>
      </w:r>
      <w:r>
        <w:tab/>
        <w:t>o</w:t>
      </w:r>
    </w:p>
    <w:p w14:paraId="3E93F454" w14:textId="77777777" w:rsidR="00EE58DE" w:rsidRDefault="00EE58DE" w:rsidP="00EE58DE">
      <w:pPr>
        <w:spacing w:before="120"/>
        <w:rPr>
          <w:rFonts w:asciiTheme="majorBidi" w:hAnsiTheme="majorBidi" w:cstheme="majorBidi"/>
          <w:b/>
          <w:bCs/>
          <w:szCs w:val="24"/>
          <w:u w:val="single"/>
          <w:lang w:val="en-US"/>
        </w:rPr>
      </w:pPr>
      <w:r>
        <w:rPr>
          <w:rFonts w:asciiTheme="majorBidi" w:hAnsiTheme="majorBidi" w:cstheme="majorBidi"/>
          <w:b/>
          <w:bCs/>
          <w:szCs w:val="24"/>
          <w:u w:val="single"/>
          <w:lang w:val="en-US"/>
        </w:rPr>
        <w:t>p.m.</w:t>
      </w:r>
      <w:r>
        <w:rPr>
          <w:rFonts w:asciiTheme="majorBidi" w:hAnsiTheme="majorBidi" w:cstheme="majorBidi"/>
          <w:b/>
          <w:bCs/>
          <w:szCs w:val="24"/>
          <w:lang w:val="en-US"/>
        </w:rPr>
        <w:t>:</w:t>
      </w:r>
    </w:p>
    <w:p w14:paraId="2E95409F" w14:textId="29C0A912" w:rsidR="00983EF9" w:rsidRPr="0020436E" w:rsidRDefault="004025A8" w:rsidP="002436E2">
      <w:r>
        <w:t>Lunch</w:t>
      </w:r>
      <w:r w:rsidR="00B55050">
        <w:t xml:space="preserve"> on the European Centre for Democratic Resilience</w:t>
      </w:r>
    </w:p>
    <w:p w14:paraId="1E2B6770" w14:textId="77777777" w:rsidR="001B060D" w:rsidRPr="00B55050" w:rsidRDefault="001B060D" w:rsidP="001B060D">
      <w:pPr>
        <w:pStyle w:val="FinalLine"/>
        <w:rPr>
          <w:lang w:val="en-US"/>
        </w:rPr>
      </w:pPr>
    </w:p>
    <w:p w14:paraId="022BF687" w14:textId="77777777" w:rsidR="00772954" w:rsidRPr="001B060D" w:rsidRDefault="001B060D" w:rsidP="001B060D">
      <w:pPr>
        <w:pStyle w:val="NB"/>
      </w:pPr>
      <w:r w:rsidRPr="001B060D">
        <w:t>NB:</w:t>
      </w:r>
      <w:r w:rsidRPr="001B060D">
        <w:tab/>
        <w:t>Please send a list of your delegates to this meeting as soon as possible to the email address access.general@consilium.europa.eu</w:t>
      </w:r>
    </w:p>
    <w:sectPr w:rsidR="00772954" w:rsidRPr="001B060D" w:rsidSect="002436E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F1D81" w14:textId="77777777" w:rsidR="001B060D" w:rsidRDefault="001B060D" w:rsidP="00B5488B">
      <w:r>
        <w:separator/>
      </w:r>
    </w:p>
  </w:endnote>
  <w:endnote w:type="continuationSeparator" w:id="0">
    <w:p w14:paraId="791AD635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CF4AC" w14:textId="77777777" w:rsidR="002436E2" w:rsidRDefault="002436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2436E2" w:rsidRPr="00D94637" w14:paraId="12A564BF" w14:textId="77777777" w:rsidTr="002436E2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6AC4956D" w14:textId="77777777" w:rsidR="002436E2" w:rsidRPr="00D94637" w:rsidRDefault="002436E2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2436E2" w:rsidRPr="00B310DC" w14:paraId="47DD6035" w14:textId="77777777" w:rsidTr="002436E2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6E16A74F" w14:textId="3875A626" w:rsidR="002436E2" w:rsidRPr="00AD7BF2" w:rsidRDefault="002436E2" w:rsidP="004F54B2">
          <w:pPr>
            <w:pStyle w:val="FooterText"/>
          </w:pPr>
          <w:r>
            <w:t>CM 1570/26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761D7D2E" w14:textId="77777777" w:rsidR="002436E2" w:rsidRPr="00AD7BF2" w:rsidRDefault="002436E2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645834BC" w14:textId="77777777" w:rsidR="002436E2" w:rsidRPr="002511D8" w:rsidRDefault="002436E2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26EC0736" w14:textId="646FE6ED" w:rsidR="002436E2" w:rsidRPr="00B310DC" w:rsidRDefault="002436E2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2436E2" w:rsidRPr="00D94637" w14:paraId="3ABB91BE" w14:textId="77777777" w:rsidTr="002436E2">
      <w:trPr>
        <w:jc w:val="center"/>
      </w:trPr>
      <w:tc>
        <w:tcPr>
          <w:tcW w:w="1774" w:type="pct"/>
          <w:shd w:val="clear" w:color="auto" w:fill="auto"/>
        </w:tcPr>
        <w:p w14:paraId="12C0B6EF" w14:textId="70D7B2B9" w:rsidR="002436E2" w:rsidRPr="00AD7BF2" w:rsidRDefault="002436E2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0636B4F6" w14:textId="2417E827" w:rsidR="002436E2" w:rsidRPr="00AD7BF2" w:rsidRDefault="002436E2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7BC8F570" w14:textId="508B594D" w:rsidR="002436E2" w:rsidRPr="00D94637" w:rsidRDefault="002436E2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677CD31B" w14:textId="2446CB0E" w:rsidR="002436E2" w:rsidRPr="00695BAF" w:rsidRDefault="002436E2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1"/>
  </w:tbl>
  <w:p w14:paraId="0A35E85E" w14:textId="77777777" w:rsidR="001B060D" w:rsidRPr="002436E2" w:rsidRDefault="001B060D" w:rsidP="002436E2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2436E2" w:rsidRPr="00D94637" w14:paraId="77E12D9D" w14:textId="77777777" w:rsidTr="002436E2">
      <w:trPr>
        <w:jc w:val="center"/>
      </w:trPr>
      <w:tc>
        <w:tcPr>
          <w:tcW w:w="5000" w:type="pct"/>
          <w:gridSpan w:val="6"/>
          <w:shd w:val="clear" w:color="auto" w:fill="auto"/>
          <w:tcMar>
            <w:top w:w="57" w:type="dxa"/>
          </w:tcMar>
        </w:tcPr>
        <w:p w14:paraId="25D1ACDC" w14:textId="77777777" w:rsidR="002436E2" w:rsidRPr="00D94637" w:rsidRDefault="002436E2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COREPER_COUNCIL"/>
        </w:p>
      </w:tc>
    </w:tr>
    <w:tr w:rsidR="002436E2" w:rsidRPr="00B310DC" w14:paraId="5B8457DF" w14:textId="77777777" w:rsidTr="002436E2">
      <w:trPr>
        <w:jc w:val="center"/>
      </w:trPr>
      <w:tc>
        <w:tcPr>
          <w:tcW w:w="2501" w:type="pct"/>
          <w:shd w:val="clear" w:color="auto" w:fill="auto"/>
          <w:tcMar>
            <w:top w:w="0" w:type="dxa"/>
          </w:tcMar>
        </w:tcPr>
        <w:p w14:paraId="149FDAFF" w14:textId="2CAFA403" w:rsidR="002436E2" w:rsidRPr="00AD7BF2" w:rsidRDefault="002436E2" w:rsidP="00965E25">
          <w:pPr>
            <w:pStyle w:val="FooterText"/>
          </w:pPr>
          <w:r>
            <w:t>CM 1570/26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53A11EF5" w14:textId="77777777" w:rsidR="002436E2" w:rsidRPr="00AD7BF2" w:rsidRDefault="002436E2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shd w:val="clear" w:color="auto" w:fill="auto"/>
          <w:tcMar>
            <w:top w:w="0" w:type="dxa"/>
          </w:tcMar>
        </w:tcPr>
        <w:p w14:paraId="672D914A" w14:textId="77777777" w:rsidR="002436E2" w:rsidRPr="002511D8" w:rsidRDefault="002436E2" w:rsidP="00965E25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5A2BC07D" w14:textId="014D6DB2" w:rsidR="002436E2" w:rsidRPr="00B310DC" w:rsidRDefault="002436E2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2436E2" w:rsidRPr="00D94637" w14:paraId="45A819DD" w14:textId="77777777" w:rsidTr="002436E2">
      <w:trPr>
        <w:jc w:val="center"/>
      </w:trPr>
      <w:tc>
        <w:tcPr>
          <w:tcW w:w="3230" w:type="pct"/>
          <w:gridSpan w:val="3"/>
          <w:shd w:val="clear" w:color="auto" w:fill="auto"/>
        </w:tcPr>
        <w:p w14:paraId="7F2BE564" w14:textId="3DB73B15" w:rsidR="002436E2" w:rsidRPr="00E37908" w:rsidRDefault="002436E2" w:rsidP="008B51DF">
          <w:pPr>
            <w:pStyle w:val="FooterText"/>
            <w:spacing w:before="40"/>
            <w:rPr>
              <w:lang w:val="fr-FR"/>
            </w:rPr>
          </w:pPr>
          <w:r>
            <w:rPr>
              <w:lang w:val="fr-FR"/>
            </w:rPr>
            <w:t>Contact:</w:t>
          </w:r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coreper.2@consilium.europa.eu</w:t>
          </w:r>
        </w:p>
      </w:tc>
      <w:tc>
        <w:tcPr>
          <w:tcW w:w="742" w:type="pct"/>
          <w:shd w:val="clear" w:color="auto" w:fill="auto"/>
        </w:tcPr>
        <w:p w14:paraId="520C364C" w14:textId="77658607" w:rsidR="002436E2" w:rsidRPr="002436E2" w:rsidRDefault="002436E2" w:rsidP="00965E25">
          <w:pPr>
            <w:pStyle w:val="FooterText"/>
            <w:jc w:val="center"/>
            <w:rPr>
              <w:b/>
              <w:position w:val="-4"/>
              <w:sz w:val="36"/>
              <w:lang w:val="fr-BE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398BDCF3" w14:textId="3084C804" w:rsidR="002436E2" w:rsidRPr="00695BAF" w:rsidRDefault="002436E2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2"/>
  </w:tbl>
  <w:p w14:paraId="3DA50337" w14:textId="77777777" w:rsidR="001B060D" w:rsidRPr="002436E2" w:rsidRDefault="001B060D" w:rsidP="002436E2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04E7A" w14:textId="77777777" w:rsidR="001B060D" w:rsidRDefault="001B060D" w:rsidP="00B5488B">
      <w:r>
        <w:separator/>
      </w:r>
    </w:p>
  </w:footnote>
  <w:footnote w:type="continuationSeparator" w:id="0">
    <w:p w14:paraId="5F85E392" w14:textId="77777777" w:rsidR="001B060D" w:rsidRDefault="001B060D" w:rsidP="00B54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0E17D" w14:textId="77777777" w:rsidR="002436E2" w:rsidRDefault="002436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853EC" w14:textId="536D8651" w:rsidR="001B060D" w:rsidRPr="002436E2" w:rsidRDefault="002436E2" w:rsidP="002436E2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30B6B" w14:textId="03D363BB" w:rsidR="001B060D" w:rsidRPr="002436E2" w:rsidRDefault="002436E2" w:rsidP="002436E2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7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6"/>
  </w:num>
  <w:num w:numId="2" w16cid:durableId="1045372169">
    <w:abstractNumId w:val="1"/>
  </w:num>
  <w:num w:numId="3" w16cid:durableId="24136653">
    <w:abstractNumId w:val="17"/>
  </w:num>
  <w:num w:numId="4" w16cid:durableId="1270311048">
    <w:abstractNumId w:val="13"/>
  </w:num>
  <w:num w:numId="5" w16cid:durableId="811295434">
    <w:abstractNumId w:val="2"/>
  </w:num>
  <w:num w:numId="6" w16cid:durableId="914389571">
    <w:abstractNumId w:val="19"/>
  </w:num>
  <w:num w:numId="7" w16cid:durableId="885025986">
    <w:abstractNumId w:val="21"/>
  </w:num>
  <w:num w:numId="8" w16cid:durableId="1679966738">
    <w:abstractNumId w:val="10"/>
  </w:num>
  <w:num w:numId="9" w16cid:durableId="1450276834">
    <w:abstractNumId w:val="18"/>
  </w:num>
  <w:num w:numId="10" w16cid:durableId="262806002">
    <w:abstractNumId w:val="14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5"/>
  </w:num>
  <w:num w:numId="15" w16cid:durableId="1058019748">
    <w:abstractNumId w:val="20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1"/>
  </w:num>
  <w:num w:numId="20" w16cid:durableId="16800843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attachedTemplate r:id="rId1"/>
  <w:defaultTabStop w:val="567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3.1&quot; technicalblockguid=&quot;5503274861571643346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2-09&lt;/text&gt;_x000d__x000a_  &lt;/metadata&gt;_x000d__x000a_  &lt;metadata key=&quot;md_Prefix&quot;&gt;_x000d__x000a_    &lt;text&gt;CM&lt;/text&gt;_x000d__x000a_  &lt;/metadata&gt;_x000d__x000a_  &lt;metadata key=&quot;md_DocumentNumber&quot;&gt;_x000d__x000a_    &lt;text&gt;1570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AG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coreper.2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&gt;_x000d__x000a_    &lt;text&gt;4156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General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General Affairs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 /&gt;_x000d__x000a_  &lt;metadata key=&quot;md_CustomNB&quot; /&gt;_x000d__x000a_  &lt;metadata key=&quot;md_Meetings&quot;&gt;_x000d__x000a_    &lt;meetings&gt;_x000d__x000a_      &lt;meeting date=&quot;2026-02-24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69e567bf7e736db9d6339c2ce0de147c5349fdeeb9c5e2d10d7f03c612d0b08d"/>
  </w:docVars>
  <w:rsids>
    <w:rsidRoot w:val="001B060D"/>
    <w:rsid w:val="00087A41"/>
    <w:rsid w:val="000E2267"/>
    <w:rsid w:val="001208A4"/>
    <w:rsid w:val="001B060D"/>
    <w:rsid w:val="002436E2"/>
    <w:rsid w:val="002B7630"/>
    <w:rsid w:val="00326C08"/>
    <w:rsid w:val="00350C40"/>
    <w:rsid w:val="003D040A"/>
    <w:rsid w:val="003D3D82"/>
    <w:rsid w:val="004025A8"/>
    <w:rsid w:val="00442CAD"/>
    <w:rsid w:val="004C60B7"/>
    <w:rsid w:val="004E6770"/>
    <w:rsid w:val="00546854"/>
    <w:rsid w:val="005A5570"/>
    <w:rsid w:val="005C3952"/>
    <w:rsid w:val="006213F4"/>
    <w:rsid w:val="006A0129"/>
    <w:rsid w:val="006D2414"/>
    <w:rsid w:val="006D550C"/>
    <w:rsid w:val="007010AE"/>
    <w:rsid w:val="00723B34"/>
    <w:rsid w:val="00741DC3"/>
    <w:rsid w:val="00745D84"/>
    <w:rsid w:val="00772954"/>
    <w:rsid w:val="00786B8C"/>
    <w:rsid w:val="008146F9"/>
    <w:rsid w:val="0093442C"/>
    <w:rsid w:val="00962745"/>
    <w:rsid w:val="00973913"/>
    <w:rsid w:val="00981552"/>
    <w:rsid w:val="00983EF9"/>
    <w:rsid w:val="009860AE"/>
    <w:rsid w:val="009930AF"/>
    <w:rsid w:val="00A31007"/>
    <w:rsid w:val="00B5488B"/>
    <w:rsid w:val="00B55050"/>
    <w:rsid w:val="00BC0BB4"/>
    <w:rsid w:val="00BC3EC8"/>
    <w:rsid w:val="00BD729D"/>
    <w:rsid w:val="00BE07EF"/>
    <w:rsid w:val="00BE092F"/>
    <w:rsid w:val="00BE164E"/>
    <w:rsid w:val="00BF7F31"/>
    <w:rsid w:val="00C02778"/>
    <w:rsid w:val="00C24D81"/>
    <w:rsid w:val="00CC013E"/>
    <w:rsid w:val="00CD513F"/>
    <w:rsid w:val="00D64B12"/>
    <w:rsid w:val="00D95441"/>
    <w:rsid w:val="00DB0576"/>
    <w:rsid w:val="00DF7902"/>
    <w:rsid w:val="00E73994"/>
    <w:rsid w:val="00E8251D"/>
    <w:rsid w:val="00EE09A1"/>
    <w:rsid w:val="00EE3B78"/>
    <w:rsid w:val="00EE58DE"/>
    <w:rsid w:val="00F67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11CEB7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en-GB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2436E2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2436E2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2436E2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2436E2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2436E2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2436E2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2436E2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2436E2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2436E2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2436E2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2436E2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table" w:customStyle="1" w:styleId="TableGrid21">
    <w:name w:val="Table Grid21"/>
    <w:basedOn w:val="TableNormal"/>
    <w:next w:val="TableGrid"/>
    <w:uiPriority w:val="59"/>
    <w:rsid w:val="00983EF9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/>
  </w:style>
  <w:style w:type="paragraph" w:customStyle="1" w:styleId="TBDistrbMarkers">
    <w:name w:val="TBDistrbMarkers"/>
    <w:basedOn w:val="TBNormalTechnicalBlock"/>
    <w:qFormat/>
    <w:rsid w:val="002436E2"/>
    <w:pPr>
      <w:tabs>
        <w:tab w:val="right" w:pos="3260"/>
        <w:tab w:val="right" w:pos="5528"/>
      </w:tabs>
      <w:spacing w:before="0" w:line="240" w:lineRule="auto"/>
    </w:pPr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bin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0</TotalTime>
  <Pages>1</Pages>
  <Words>128</Words>
  <Characters>722</Characters>
  <Application>Microsoft Office Word</Application>
  <DocSecurity>0</DocSecurity>
  <Lines>55</Lines>
  <Paragraphs>28</Paragraphs>
  <ScaleCrop>false</ScaleCrop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2026-02-06T14:13:00Z</dcterms:created>
  <dcterms:modified xsi:type="dcterms:W3CDTF">2026-02-09T17:49:00Z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4.13.1, Build 20250723</vt:lpwstr>
  </property>
  <property fmtid="{D5CDD505-2E9C-101B-9397-08002B2CF9AE}" pid="3" name="Meeting Number">
    <vt:lpwstr>4156</vt:lpwstr>
  </property>
  <property fmtid="{D5CDD505-2E9C-101B-9397-08002B2CF9AE}" pid="4" name="MSIP_Label_b1df41d6-74a9-4a97-809c-213cd32520cc_Enabled">
    <vt:lpwstr>true</vt:lpwstr>
  </property>
  <property fmtid="{D5CDD505-2E9C-101B-9397-08002B2CF9AE}" pid="5" name="MSIP_Label_b1df41d6-74a9-4a97-809c-213cd32520cc_SetDate">
    <vt:lpwstr>2026-02-09T17:49:06Z</vt:lpwstr>
  </property>
  <property fmtid="{D5CDD505-2E9C-101B-9397-08002B2CF9AE}" pid="6" name="MSIP_Label_b1df41d6-74a9-4a97-809c-213cd32520cc_Method">
    <vt:lpwstr>Privileged</vt:lpwstr>
  </property>
  <property fmtid="{D5CDD505-2E9C-101B-9397-08002B2CF9AE}" pid="7" name="MSIP_Label_b1df41d6-74a9-4a97-809c-213cd32520cc_Name">
    <vt:lpwstr>GSCEU - NON PUBLIC Label</vt:lpwstr>
  </property>
  <property fmtid="{D5CDD505-2E9C-101B-9397-08002B2CF9AE}" pid="8" name="MSIP_Label_b1df41d6-74a9-4a97-809c-213cd32520cc_SiteId">
    <vt:lpwstr>03ad1c97-0a4d-4e82-8f93-27291a6a0767</vt:lpwstr>
  </property>
  <property fmtid="{D5CDD505-2E9C-101B-9397-08002B2CF9AE}" pid="9" name="MSIP_Label_b1df41d6-74a9-4a97-809c-213cd32520cc_ActionId">
    <vt:lpwstr>8d9e6e82-d6cf-4e83-8730-624ca7f1c45b</vt:lpwstr>
  </property>
  <property fmtid="{D5CDD505-2E9C-101B-9397-08002B2CF9AE}" pid="10" name="MSIP_Label_b1df41d6-74a9-4a97-809c-213cd32520cc_ContentBits">
    <vt:lpwstr>0</vt:lpwstr>
  </property>
  <property fmtid="{D5CDD505-2E9C-101B-9397-08002B2CF9AE}" pid="11" name="MSIP_Label_b1df41d6-74a9-4a97-809c-213cd32520cc_Tag">
    <vt:lpwstr>10, 0, 1, 1</vt:lpwstr>
  </property>
</Properties>
</file>