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1212146367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05760B" w:rsidRPr="0056157B" w14:paraId="196E75CA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3F14BB9E" w14:textId="7F9A2BDA" w:rsidR="0005760B" w:rsidRPr="0056157B" w:rsidRDefault="0005760B" w:rsidP="00634DC7">
                <w:pPr>
                  <w:pStyle w:val="TBNormalTechnicalBlock"/>
                </w:pPr>
              </w:p>
            </w:tc>
          </w:tr>
          <w:tr w:rsidR="0005760B" w:rsidRPr="0056157B" w14:paraId="5E325193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3DA9949C" w14:textId="77777777" w:rsidR="0005760B" w:rsidRPr="0056157B" w:rsidRDefault="0005760B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0A13AC00" wp14:editId="2FBA1F4B">
                      <wp:extent cx="626400" cy="522000"/>
                      <wp:effectExtent l="0" t="0" r="2540" b="0"/>
                      <wp:docPr id="808796420" name="Picture 80879642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2DB6F06D" w14:textId="77777777" w:rsidR="0005760B" w:rsidRPr="0056157B" w:rsidRDefault="0005760B" w:rsidP="0001269D">
                <w:pPr>
                  <w:pStyle w:val="TBInstitution"/>
                </w:pPr>
                <w:r>
                  <w:t>Council of the European Union</w:t>
                </w:r>
                <w:r>
                  <w:br/>
                </w:r>
                <w:r>
                  <w:rPr>
                    <w:b w:val="0"/>
                  </w:rPr>
                  <w:t>General Secretariat</w:t>
                </w:r>
              </w:p>
            </w:tc>
          </w:tr>
          <w:tr w:rsidR="0005760B" w:rsidRPr="00B84B6D" w14:paraId="294B19F3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B705549" w14:textId="77777777" w:rsidR="0005760B" w:rsidRPr="0056157B" w:rsidRDefault="0005760B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2F84A60A" w14:textId="77777777" w:rsidR="0005760B" w:rsidRPr="0056157B" w:rsidRDefault="0005760B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0EE2A347" w14:textId="77777777" w:rsidR="0005760B" w:rsidRPr="0056157B" w:rsidRDefault="0005760B" w:rsidP="00233A0E">
                <w:pPr>
                  <w:pStyle w:val="TBNormalTechnicalBlock"/>
                  <w:rPr>
                    <w:b/>
                  </w:rPr>
                </w:pPr>
              </w:p>
              <w:p w14:paraId="279EA5DF" w14:textId="77777777" w:rsidR="0005760B" w:rsidRDefault="0005760B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23 February 2026</w:t>
                </w:r>
              </w:p>
              <w:p w14:paraId="0C4E3601" w14:textId="77777777" w:rsidR="0005760B" w:rsidRPr="0019440B" w:rsidRDefault="0005760B" w:rsidP="00233A0E">
                <w:pPr>
                  <w:pStyle w:val="TBNormalTechnicalBlock"/>
                </w:pPr>
              </w:p>
              <w:p w14:paraId="2F7A7D9C" w14:textId="77777777" w:rsidR="0005760B" w:rsidRDefault="0005760B" w:rsidP="00233A0E">
                <w:pPr>
                  <w:pStyle w:val="TBNormalTechnicalBlock"/>
                </w:pPr>
                <w:r>
                  <w:t>CM 1753</w:t>
                </w:r>
                <w:r w:rsidRPr="0056157B">
                  <w:t>/</w:t>
                </w:r>
                <w:r>
                  <w:t>26</w:t>
                </w:r>
              </w:p>
              <w:p w14:paraId="09319AD3" w14:textId="77777777" w:rsidR="0005760B" w:rsidRPr="0056157B" w:rsidRDefault="0005760B" w:rsidP="00233A0E">
                <w:pPr>
                  <w:pStyle w:val="TBNormalTechnicalBlock"/>
                </w:pPr>
                <w:r>
                  <w:t>COR 1</w:t>
                </w:r>
              </w:p>
              <w:p w14:paraId="4F0D3943" w14:textId="77777777" w:rsidR="0005760B" w:rsidRDefault="0005760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495AAA6A" w14:textId="77777777" w:rsidR="0005760B" w:rsidRDefault="0005760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ECOFIN</w:t>
                </w:r>
              </w:p>
              <w:p w14:paraId="36486DA4" w14:textId="77777777" w:rsidR="0005760B" w:rsidRPr="007C5B64" w:rsidRDefault="0005760B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13A2EAD9" w14:textId="77777777" w:rsidR="0005760B" w:rsidRDefault="0005760B">
                <w:pPr>
                  <w:pStyle w:val="TBDistrbMarkers"/>
                </w:pPr>
                <w:r>
                  <w:t>PARLNAT</w:t>
                </w:r>
              </w:p>
              <w:p w14:paraId="6C183822" w14:textId="77777777" w:rsidR="0005760B" w:rsidRDefault="0005760B">
                <w:pPr>
                  <w:pStyle w:val="TBDistrbMarkers"/>
                </w:pPr>
                <w:r>
                  <w:t>EIB</w:t>
                </w:r>
              </w:p>
              <w:p w14:paraId="782E5E1E" w14:textId="77777777" w:rsidR="0005760B" w:rsidRDefault="0005760B">
                <w:pPr>
                  <w:pStyle w:val="TBDistrbMarkers"/>
                </w:pPr>
                <w:r>
                  <w:t>ECB</w:t>
                </w:r>
              </w:p>
              <w:p w14:paraId="25DDA926" w14:textId="77777777" w:rsidR="0005760B" w:rsidRPr="009E0BE9" w:rsidRDefault="0005760B" w:rsidP="00233A0E">
                <w:pPr>
                  <w:pStyle w:val="TBNormalTechnicalBlock"/>
                </w:pPr>
              </w:p>
              <w:p w14:paraId="43AEE135" w14:textId="77777777" w:rsidR="0005760B" w:rsidRPr="009E0BE9" w:rsidRDefault="0005760B" w:rsidP="00233A0E">
                <w:pPr>
                  <w:pStyle w:val="TBNormalTechnicalBlock"/>
                </w:pPr>
              </w:p>
              <w:p w14:paraId="27029642" w14:textId="77777777" w:rsidR="0005760B" w:rsidRPr="009E0BE9" w:rsidRDefault="0005760B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05760B" w:rsidRPr="00ED0749" w14:paraId="6274F88A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12F4D0E" w14:textId="77777777" w:rsidR="0005760B" w:rsidRPr="00ED0749" w:rsidRDefault="0005760B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4EABDA64" w14:textId="77777777" w:rsidR="0005760B" w:rsidRPr="00ED0749" w:rsidRDefault="0005760B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31E61308" w14:textId="77777777" w:rsidR="0005760B" w:rsidRPr="00ED0749" w:rsidRDefault="0005760B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3C6FAFC8" w14:textId="77777777" w:rsidR="0005760B" w:rsidRPr="00ED0749" w:rsidRDefault="0005760B" w:rsidP="00DF1147">
          <w:pPr>
            <w:pStyle w:val="TBEntRefer"/>
            <w:rPr>
              <w:sz w:val="2"/>
              <w:szCs w:val="2"/>
            </w:rPr>
          </w:pPr>
        </w:p>
        <w:p w14:paraId="23B769D8" w14:textId="77777777" w:rsidR="0005760B" w:rsidRPr="00DD01AC" w:rsidRDefault="0005760B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05760B" w:rsidRPr="00133225" w14:paraId="7776FE3E" w14:textId="77777777" w:rsidTr="001E5BC3">
            <w:trPr>
              <w:jc w:val="center"/>
            </w:trPr>
            <w:tc>
              <w:tcPr>
                <w:tcW w:w="9645" w:type="dxa"/>
              </w:tcPr>
              <w:p w14:paraId="4E64434F" w14:textId="77777777" w:rsidR="0005760B" w:rsidRPr="00C4351E" w:rsidRDefault="0005760B" w:rsidP="00C728BF">
                <w:pPr>
                  <w:pStyle w:val="TBHeadingTable"/>
                </w:pPr>
                <w:r>
                  <w:t>NOTICE OF MEETING AND PROVISIONAL AGENDA</w:t>
                </w:r>
              </w:p>
            </w:tc>
          </w:tr>
          <w:tr w:rsidR="0005760B" w:rsidRPr="007D53AD" w14:paraId="6AB50FEE" w14:textId="77777777" w:rsidTr="001E5BC3">
            <w:trPr>
              <w:jc w:val="center"/>
            </w:trPr>
            <w:tc>
              <w:tcPr>
                <w:tcW w:w="9645" w:type="dxa"/>
              </w:tcPr>
              <w:p w14:paraId="2B049AD8" w14:textId="77777777" w:rsidR="0005760B" w:rsidRPr="007D53AD" w:rsidRDefault="0005760B" w:rsidP="006368AC">
                <w:pPr>
                  <w:pStyle w:val="TBTableText"/>
                </w:pPr>
                <w:r>
                  <w:t>COUNCIL OF THE EUROPEAN UNION</w:t>
                </w:r>
                <w:r>
                  <w:rPr>
                    <w:rStyle w:val="FootnoteReference"/>
                  </w:rPr>
                  <w:footnoteReference w:customMarkFollows="1" w:id="1"/>
                  <w:t>1</w:t>
                </w:r>
                <w:r>
                  <w:br/>
                  <w:t>(Economic and Financial Affairs)</w:t>
                </w:r>
              </w:p>
            </w:tc>
          </w:tr>
          <w:tr w:rsidR="0005760B" w:rsidRPr="007D53AD" w14:paraId="596E7E63" w14:textId="77777777" w:rsidTr="001E5BC3">
            <w:trPr>
              <w:jc w:val="center"/>
            </w:trPr>
            <w:tc>
              <w:tcPr>
                <w:tcW w:w="9645" w:type="dxa"/>
              </w:tcPr>
              <w:p w14:paraId="3F3117E5" w14:textId="77777777" w:rsidR="0005760B" w:rsidRPr="006368AC" w:rsidRDefault="0005760B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05760B" w:rsidRPr="007D53AD" w14:paraId="5E79804E" w14:textId="77777777" w:rsidTr="001E5BC3">
            <w:trPr>
              <w:jc w:val="center"/>
            </w:trPr>
            <w:tc>
              <w:tcPr>
                <w:tcW w:w="9645" w:type="dxa"/>
              </w:tcPr>
              <w:p w14:paraId="7EF37FC4" w14:textId="77777777" w:rsidR="0005760B" w:rsidRPr="006368AC" w:rsidRDefault="0005760B" w:rsidP="008639D3">
                <w:pPr>
                  <w:pStyle w:val="TBTableText"/>
                </w:pPr>
                <w:r>
                  <w:t>10 March 2026 (10:00)</w:t>
                </w:r>
              </w:p>
            </w:tc>
          </w:tr>
        </w:tbl>
        <w:p w14:paraId="763C2525" w14:textId="77777777" w:rsidR="0005760B" w:rsidRPr="008C6FD6" w:rsidRDefault="005E5B94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2ADA6D5D" w14:textId="3B3F489C" w:rsidR="00D47909" w:rsidRPr="00D47909" w:rsidRDefault="00D47909" w:rsidP="00D47909">
      <w:r w:rsidRPr="00D47909">
        <w:t xml:space="preserve">In the document CM 1753/26 INIT, </w:t>
      </w:r>
      <w:r w:rsidR="005E5B94">
        <w:t xml:space="preserve">dates on </w:t>
      </w:r>
      <w:r>
        <w:t>page 2 should read as follows:</w:t>
      </w:r>
    </w:p>
    <w:p w14:paraId="2772EFAC" w14:textId="68579478" w:rsidR="00251607" w:rsidRPr="005E5B94" w:rsidRDefault="00251607" w:rsidP="00D47909">
      <w:pPr>
        <w:widowControl w:val="0"/>
        <w:spacing w:before="120" w:line="360" w:lineRule="auto"/>
        <w:rPr>
          <w:rFonts w:asciiTheme="majorBidi" w:hAnsiTheme="majorBidi" w:cstheme="majorBidi"/>
          <w:szCs w:val="24"/>
        </w:rPr>
      </w:pPr>
      <w:r w:rsidRPr="005E5B94">
        <w:rPr>
          <w:rFonts w:asciiTheme="majorBidi" w:hAnsiTheme="majorBidi" w:cstheme="majorBidi"/>
          <w:szCs w:val="24"/>
        </w:rPr>
        <w:t>Monday 9 March 202</w:t>
      </w:r>
      <w:r w:rsidR="00D47909" w:rsidRPr="005E5B94">
        <w:rPr>
          <w:rFonts w:asciiTheme="majorBidi" w:hAnsiTheme="majorBidi" w:cstheme="majorBidi"/>
          <w:b/>
          <w:bCs/>
          <w:szCs w:val="24"/>
        </w:rPr>
        <w:t>6</w:t>
      </w:r>
    </w:p>
    <w:p w14:paraId="72BE4B1C" w14:textId="7297B4A8" w:rsidR="00251607" w:rsidRPr="005E5B94" w:rsidRDefault="00251607" w:rsidP="00251607">
      <w:pPr>
        <w:widowControl w:val="0"/>
        <w:tabs>
          <w:tab w:val="left" w:pos="851"/>
        </w:tabs>
        <w:spacing w:line="360" w:lineRule="auto"/>
        <w:rPr>
          <w:rFonts w:asciiTheme="majorBidi" w:hAnsiTheme="majorBidi" w:cstheme="majorBidi"/>
          <w:szCs w:val="24"/>
        </w:rPr>
      </w:pPr>
      <w:r w:rsidRPr="005E5B94">
        <w:rPr>
          <w:rFonts w:asciiTheme="majorBidi" w:hAnsiTheme="majorBidi" w:cstheme="majorBidi"/>
          <w:szCs w:val="24"/>
        </w:rPr>
        <w:t>Tuesday 10 March 202</w:t>
      </w:r>
      <w:r w:rsidR="00D47909" w:rsidRPr="005E5B94">
        <w:rPr>
          <w:rFonts w:asciiTheme="majorBidi" w:hAnsiTheme="majorBidi" w:cstheme="majorBidi"/>
          <w:b/>
          <w:bCs/>
          <w:szCs w:val="24"/>
        </w:rPr>
        <w:t>6</w:t>
      </w:r>
    </w:p>
    <w:p w14:paraId="1E2B6770" w14:textId="77777777" w:rsidR="001B060D" w:rsidRDefault="001B060D" w:rsidP="001B060D">
      <w:pPr>
        <w:pStyle w:val="FinalLine"/>
      </w:pPr>
    </w:p>
    <w:sectPr w:rsidR="001B060D" w:rsidSect="0005760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Start w:val="2"/>
      </w:footnotePr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37B53" w14:textId="77777777" w:rsidR="00677D2D" w:rsidRDefault="00677D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05760B" w:rsidRPr="00D94637" w14:paraId="05362109" w14:textId="77777777" w:rsidTr="0005760B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3DC68DAE" w14:textId="77777777" w:rsidR="0005760B" w:rsidRPr="00D94637" w:rsidRDefault="0005760B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05760B" w:rsidRPr="00B310DC" w14:paraId="2B81384F" w14:textId="77777777" w:rsidTr="0005760B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89DFB10" w14:textId="1725FD26" w:rsidR="0005760B" w:rsidRPr="00AD7BF2" w:rsidRDefault="0005760B" w:rsidP="004F54B2">
          <w:pPr>
            <w:pStyle w:val="FooterText"/>
          </w:pPr>
          <w:r>
            <w:t>CM 1753/26</w:t>
          </w:r>
          <w:r w:rsidRPr="002511D8">
            <w:t xml:space="preserve"> </w:t>
          </w:r>
          <w:r>
            <w:t>COR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FB54F68" w14:textId="77777777" w:rsidR="0005760B" w:rsidRPr="00AD7BF2" w:rsidRDefault="0005760B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59B42444" w14:textId="77777777" w:rsidR="0005760B" w:rsidRPr="002511D8" w:rsidRDefault="0005760B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EE03C96" w14:textId="1CDF979B" w:rsidR="0005760B" w:rsidRPr="00B310DC" w:rsidRDefault="0005760B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05760B" w:rsidRPr="00D94637" w14:paraId="0CE2A900" w14:textId="77777777" w:rsidTr="0005760B">
      <w:trPr>
        <w:jc w:val="center"/>
      </w:trPr>
      <w:tc>
        <w:tcPr>
          <w:tcW w:w="1774" w:type="pct"/>
          <w:shd w:val="clear" w:color="auto" w:fill="auto"/>
        </w:tcPr>
        <w:p w14:paraId="175A053F" w14:textId="5EE09F1B" w:rsidR="0005760B" w:rsidRPr="00AD7BF2" w:rsidRDefault="0005760B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7387ED7E" w14:textId="56FB2D3B" w:rsidR="0005760B" w:rsidRPr="00AD7BF2" w:rsidRDefault="0005760B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40AEF009" w14:textId="4326180A" w:rsidR="0005760B" w:rsidRPr="00D94637" w:rsidRDefault="0005760B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123B6D74" w14:textId="393C105D" w:rsidR="0005760B" w:rsidRPr="00695BAF" w:rsidRDefault="0005760B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0A35E85E" w14:textId="77777777" w:rsidR="001B060D" w:rsidRPr="0005760B" w:rsidRDefault="001B060D" w:rsidP="0005760B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05760B" w:rsidRPr="00D94637" w14:paraId="47CB5568" w14:textId="77777777" w:rsidTr="0005760B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41507CAA" w14:textId="77777777" w:rsidR="0005760B" w:rsidRPr="00D94637" w:rsidRDefault="0005760B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COREPER_COUNCIL"/>
        </w:p>
      </w:tc>
    </w:tr>
    <w:tr w:rsidR="0005760B" w:rsidRPr="00B310DC" w14:paraId="0B824660" w14:textId="77777777" w:rsidTr="0005760B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5E9853D7" w14:textId="030F897B" w:rsidR="0005760B" w:rsidRPr="00AD7BF2" w:rsidRDefault="0005760B" w:rsidP="00965E25">
          <w:pPr>
            <w:pStyle w:val="FooterText"/>
          </w:pPr>
          <w:r>
            <w:t>CM 1753/26</w:t>
          </w:r>
          <w:r w:rsidRPr="002511D8">
            <w:t xml:space="preserve"> </w:t>
          </w:r>
          <w:r>
            <w:t>COR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4D54FE0" w14:textId="77777777" w:rsidR="0005760B" w:rsidRPr="00AD7BF2" w:rsidRDefault="0005760B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56660603" w14:textId="77777777" w:rsidR="0005760B" w:rsidRPr="002511D8" w:rsidRDefault="0005760B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23017F6D" w14:textId="29141519" w:rsidR="0005760B" w:rsidRPr="00B310DC" w:rsidRDefault="0005760B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05760B" w:rsidRPr="00D94637" w14:paraId="4FBD39CD" w14:textId="77777777" w:rsidTr="0005760B">
      <w:trPr>
        <w:jc w:val="center"/>
      </w:trPr>
      <w:tc>
        <w:tcPr>
          <w:tcW w:w="3230" w:type="pct"/>
          <w:gridSpan w:val="3"/>
          <w:shd w:val="clear" w:color="auto" w:fill="auto"/>
        </w:tcPr>
        <w:p w14:paraId="1FD2992F" w14:textId="720ED661" w:rsidR="0005760B" w:rsidRPr="00E37908" w:rsidRDefault="0005760B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6D4B5E6A" w14:textId="60DE26F7" w:rsidR="0005760B" w:rsidRPr="00D94637" w:rsidRDefault="0005760B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F71E724" w14:textId="2C25C99A" w:rsidR="0005760B" w:rsidRPr="00695BAF" w:rsidRDefault="0005760B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2"/>
  </w:tbl>
  <w:p w14:paraId="3DA50337" w14:textId="77777777" w:rsidR="001B060D" w:rsidRPr="0005760B" w:rsidRDefault="001B060D" w:rsidP="0005760B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  <w:footnote w:id="1">
    <w:p w14:paraId="124F48EE" w14:textId="77777777" w:rsidR="0005760B" w:rsidRDefault="0005760B">
      <w:pPr>
        <w:pStyle w:val="FootnoteText"/>
      </w:pPr>
      <w:r>
        <w:rPr>
          <w:rStyle w:val="FootnoteReference"/>
        </w:rPr>
        <w:t>1</w:t>
      </w:r>
      <w:r>
        <w:tab/>
        <w:t>In the presence of the President of the EIB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E0C4D" w14:textId="77777777" w:rsidR="00677D2D" w:rsidRDefault="00677D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7DDEA469" w:rsidR="001B060D" w:rsidRPr="0005760B" w:rsidRDefault="0005760B" w:rsidP="0005760B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64C44B01" w:rsidR="001B060D" w:rsidRPr="0005760B" w:rsidRDefault="0005760B" w:rsidP="0005760B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12B5411"/>
    <w:multiLevelType w:val="multilevel"/>
    <w:tmpl w:val="EDE89C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Roman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720" w:hanging="360"/>
      </w:pPr>
    </w:lvl>
    <w:lvl w:ilvl="5">
      <w:start w:val="1"/>
      <w:numFmt w:val="lowerRoman"/>
      <w:lvlText w:val="(%6)"/>
      <w:lvlJc w:val="left"/>
      <w:pPr>
        <w:ind w:left="2160" w:hanging="360"/>
      </w:pPr>
      <w:rPr>
        <w:lang w:val="en-GB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0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7DA17AD"/>
    <w:multiLevelType w:val="hybridMultilevel"/>
    <w:tmpl w:val="5A026928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8"/>
  </w:num>
  <w:num w:numId="2" w16cid:durableId="1045372169">
    <w:abstractNumId w:val="1"/>
  </w:num>
  <w:num w:numId="3" w16cid:durableId="24136653">
    <w:abstractNumId w:val="19"/>
  </w:num>
  <w:num w:numId="4" w16cid:durableId="1270311048">
    <w:abstractNumId w:val="15"/>
  </w:num>
  <w:num w:numId="5" w16cid:durableId="811295434">
    <w:abstractNumId w:val="2"/>
  </w:num>
  <w:num w:numId="6" w16cid:durableId="914389571">
    <w:abstractNumId w:val="21"/>
  </w:num>
  <w:num w:numId="7" w16cid:durableId="885025986">
    <w:abstractNumId w:val="23"/>
  </w:num>
  <w:num w:numId="8" w16cid:durableId="1679966738">
    <w:abstractNumId w:val="11"/>
  </w:num>
  <w:num w:numId="9" w16cid:durableId="1450276834">
    <w:abstractNumId w:val="20"/>
  </w:num>
  <w:num w:numId="10" w16cid:durableId="262806002">
    <w:abstractNumId w:val="16"/>
  </w:num>
  <w:num w:numId="11" w16cid:durableId="1912421930">
    <w:abstractNumId w:val="9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7"/>
  </w:num>
  <w:num w:numId="15" w16cid:durableId="1058019748">
    <w:abstractNumId w:val="22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2"/>
  </w:num>
  <w:num w:numId="20" w16cid:durableId="1680084339">
    <w:abstractNumId w:val="7"/>
  </w:num>
  <w:num w:numId="21" w16cid:durableId="1320111548">
    <w:abstractNumId w:val="8"/>
  </w:num>
  <w:num w:numId="22" w16cid:durableId="178367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attachedTemplate r:id="rId1"/>
  <w:defaultTabStop w:val="567"/>
  <w:hyphenationZone w:val="425"/>
  <w:characterSpacingControl w:val="doNotCompress"/>
  <w:hdrShapeDefaults>
    <o:shapedefaults v:ext="edit" spidmax="49153"/>
  </w:hdrShapeDefaults>
  <w:footnotePr>
    <w:numStart w:val="2"/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586578087463612710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23&lt;/text&gt;_x000d__x000a_  &lt;/metadata&gt;_x000d__x000a_  &lt;metadata key=&quot;md_Prefix&quot;&gt;_x000d__x000a_    &lt;text&gt;CM&lt;/text&gt;_x000d__x000a_  &lt;/metadata&gt;_x000d__x000a_  &lt;metadata key=&quot;md_DocumentNumber&quot;&gt;_x000d__x000a_    &lt;text&gt;1753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COR 1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ECOFIN&lt;/text&gt;_x000d__x000a_    &lt;/textlist&gt;_x000d__x000a_  &lt;/metadata&gt;_x000d__x000a_  &lt;metadata key=&quot;md_ThirdPartyDistributionMarkers&quot;&gt;_x000d__x000a_    &lt;textlist&gt;_x000d__x000a_      &lt;text&gt;PARLNAT&lt;/text&gt;_x000d__x000a_      &lt;text&gt;EIB&lt;/text&gt;_x000d__x000a_      &lt;text&gt;ECB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61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President of the EIB{/fn}&quot; ToolTip=&quot;In the presence of the President of the EIB&quot;&amp;gt;&amp;lt;Hyperlink.TextDecorations&amp;gt;&amp;lt;TextDecorationCollection /&amp;gt;&amp;lt;/Hyperlink.TextDecorations&amp;gt;&amp;lt;Run BaselineAlignment=&quot;Superscript&quot;&amp;gt;1&amp;lt;/Run&amp;gt;&amp;lt;/Hyperlink&amp;gt;&amp;lt;LineBreak /&amp;gt;(Economic and Financial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3-10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5a5d99b3ea7830724a848f23fea7bb65cfc0ec927eba947f7ee3619f2d6b8726"/>
  </w:docVars>
  <w:rsids>
    <w:rsidRoot w:val="001B060D"/>
    <w:rsid w:val="00006262"/>
    <w:rsid w:val="00007668"/>
    <w:rsid w:val="0005760B"/>
    <w:rsid w:val="000B0BEA"/>
    <w:rsid w:val="000E2267"/>
    <w:rsid w:val="001208A4"/>
    <w:rsid w:val="001B060D"/>
    <w:rsid w:val="00251607"/>
    <w:rsid w:val="002B7630"/>
    <w:rsid w:val="002E02E1"/>
    <w:rsid w:val="00326C08"/>
    <w:rsid w:val="003468FA"/>
    <w:rsid w:val="00350C40"/>
    <w:rsid w:val="003C18F0"/>
    <w:rsid w:val="003D040A"/>
    <w:rsid w:val="003D2D69"/>
    <w:rsid w:val="00441A6B"/>
    <w:rsid w:val="00442CAD"/>
    <w:rsid w:val="004C60B7"/>
    <w:rsid w:val="005075DA"/>
    <w:rsid w:val="00546854"/>
    <w:rsid w:val="0057482B"/>
    <w:rsid w:val="005A5570"/>
    <w:rsid w:val="005C0465"/>
    <w:rsid w:val="005C3952"/>
    <w:rsid w:val="005E5B94"/>
    <w:rsid w:val="006213F4"/>
    <w:rsid w:val="00677D2D"/>
    <w:rsid w:val="006A0129"/>
    <w:rsid w:val="006D2414"/>
    <w:rsid w:val="007010AE"/>
    <w:rsid w:val="00723B34"/>
    <w:rsid w:val="00741DC3"/>
    <w:rsid w:val="00745D84"/>
    <w:rsid w:val="00772954"/>
    <w:rsid w:val="00786B8C"/>
    <w:rsid w:val="007E734D"/>
    <w:rsid w:val="008146F9"/>
    <w:rsid w:val="008478F4"/>
    <w:rsid w:val="00892515"/>
    <w:rsid w:val="008D1F33"/>
    <w:rsid w:val="0094617F"/>
    <w:rsid w:val="00977CD7"/>
    <w:rsid w:val="009860AE"/>
    <w:rsid w:val="009930AF"/>
    <w:rsid w:val="009A5CA3"/>
    <w:rsid w:val="00A31007"/>
    <w:rsid w:val="00B5488B"/>
    <w:rsid w:val="00BC0BB4"/>
    <w:rsid w:val="00BC3EC8"/>
    <w:rsid w:val="00BD729D"/>
    <w:rsid w:val="00C02778"/>
    <w:rsid w:val="00C24D81"/>
    <w:rsid w:val="00CC013E"/>
    <w:rsid w:val="00D1777F"/>
    <w:rsid w:val="00D47909"/>
    <w:rsid w:val="00D50171"/>
    <w:rsid w:val="00D64B12"/>
    <w:rsid w:val="00D95441"/>
    <w:rsid w:val="00DB0576"/>
    <w:rsid w:val="00DC4999"/>
    <w:rsid w:val="00DF2B26"/>
    <w:rsid w:val="00DF7902"/>
    <w:rsid w:val="00E73994"/>
    <w:rsid w:val="00E8251D"/>
    <w:rsid w:val="00E838D6"/>
    <w:rsid w:val="00EE3B78"/>
    <w:rsid w:val="00EE58DE"/>
    <w:rsid w:val="00F3282F"/>
    <w:rsid w:val="00F401A5"/>
    <w:rsid w:val="00F67D61"/>
    <w:rsid w:val="00FE0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11CEB7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05760B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05760B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05760B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05760B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05760B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05760B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05760B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05760B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05760B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05760B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05760B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05760B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3D2D69"/>
    <w:pPr>
      <w:ind w:left="720"/>
      <w:contextualSpacing/>
    </w:pPr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3D2D69"/>
    <w:rPr>
      <w:rFonts w:ascii="Times New Roman" w:hAnsi="Times New Roman" w:cs="Times New Roman"/>
      <w:sz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3D2D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2D69"/>
    <w:pPr>
      <w:ind w:left="34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D2D69"/>
    <w:rPr>
      <w:rFonts w:ascii="Times New Roman" w:hAnsi="Times New Roman" w:cs="Times New Roman"/>
      <w:sz w:val="20"/>
      <w:szCs w:val="20"/>
      <w:lang w:val="en-GB"/>
    </w:rPr>
  </w:style>
  <w:style w:type="paragraph" w:styleId="NoSpacing">
    <w:name w:val="No Spacing"/>
    <w:uiPriority w:val="1"/>
    <w:qFormat/>
    <w:rsid w:val="00251607"/>
    <w:pPr>
      <w:spacing w:after="0" w:line="240" w:lineRule="auto"/>
      <w:ind w:left="34"/>
    </w:pPr>
    <w:rPr>
      <w:rFonts w:ascii="Times New Roman" w:hAnsi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BC5511-71F3-4870-A9F6-175A2CE19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1</Pages>
  <Words>60</Words>
  <Characters>361</Characters>
  <Application>Microsoft Office Word</Application>
  <DocSecurity>0</DocSecurity>
  <Lines>22</Lines>
  <Paragraphs>14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2026-02-24T13:04:00Z</dcterms:created>
  <dcterms:modified xsi:type="dcterms:W3CDTF">2026-02-24T13:10:00Z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Meeting Number">
    <vt:lpwstr>4161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2026-02-24T13:04:02Z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