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173018268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754F4" w:rsidRPr="0056157B" w14:paraId="55CF2B6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3D6E2FF" w14:textId="63AEF3E9" w:rsidR="004754F4" w:rsidRPr="0056157B" w:rsidRDefault="004754F4" w:rsidP="00634DC7">
                <w:pPr>
                  <w:pStyle w:val="TBNormalTechnicalBlock"/>
                </w:pPr>
              </w:p>
            </w:tc>
          </w:tr>
          <w:tr w:rsidR="004754F4" w:rsidRPr="0056157B" w14:paraId="3E8A226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7BFDA72" w14:textId="77777777" w:rsidR="004754F4" w:rsidRPr="0056157B" w:rsidRDefault="004754F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888BD6A" wp14:editId="00D739D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62BEF59" w14:textId="77777777" w:rsidR="004754F4" w:rsidRPr="0056157B" w:rsidRDefault="004754F4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4754F4" w:rsidRPr="00B84B6D" w14:paraId="5947C79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4572ABA" w14:textId="77777777" w:rsidR="004754F4" w:rsidRPr="0056157B" w:rsidRDefault="004754F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F0F02D4" w14:textId="77777777" w:rsidR="004754F4" w:rsidRPr="0056157B" w:rsidRDefault="004754F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DEC5003" w14:textId="77777777" w:rsidR="004754F4" w:rsidRPr="0056157B" w:rsidRDefault="004754F4" w:rsidP="00233A0E">
                <w:pPr>
                  <w:pStyle w:val="TBNormalTechnicalBlock"/>
                  <w:rPr>
                    <w:b/>
                  </w:rPr>
                </w:pPr>
              </w:p>
              <w:p w14:paraId="1DC66A7E" w14:textId="77777777" w:rsidR="004754F4" w:rsidRDefault="004754F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februarie 2026</w:t>
                </w:r>
              </w:p>
              <w:p w14:paraId="5FF030B9" w14:textId="77777777" w:rsidR="004754F4" w:rsidRPr="0019440B" w:rsidRDefault="004754F4" w:rsidP="00233A0E">
                <w:pPr>
                  <w:pStyle w:val="TBNormalTechnicalBlock"/>
                </w:pPr>
              </w:p>
              <w:p w14:paraId="1C8A17F4" w14:textId="77777777" w:rsidR="004754F4" w:rsidRDefault="004754F4" w:rsidP="00233A0E">
                <w:pPr>
                  <w:pStyle w:val="TBNormalTechnicalBlock"/>
                </w:pPr>
                <w:r>
                  <w:t>CM 1753</w:t>
                </w:r>
                <w:r w:rsidRPr="0056157B">
                  <w:t>/</w:t>
                </w:r>
                <w:r>
                  <w:t>26</w:t>
                </w:r>
              </w:p>
              <w:p w14:paraId="78C5B0F2" w14:textId="77777777" w:rsidR="004754F4" w:rsidRPr="0056157B" w:rsidRDefault="004754F4" w:rsidP="00233A0E">
                <w:pPr>
                  <w:pStyle w:val="TBNormalTechnicalBlock"/>
                </w:pPr>
                <w:r>
                  <w:t>COR 1</w:t>
                </w:r>
              </w:p>
              <w:p w14:paraId="532234CA" w14:textId="77777777" w:rsidR="004754F4" w:rsidRDefault="004754F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2501368" w14:textId="77777777" w:rsidR="004754F4" w:rsidRDefault="004754F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35055772" w14:textId="77777777" w:rsidR="004754F4" w:rsidRPr="007C5B64" w:rsidRDefault="004754F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8F88203" w14:textId="77777777" w:rsidR="004754F4" w:rsidRDefault="004754F4">
                <w:pPr>
                  <w:pStyle w:val="TBDistrbMarkers"/>
                </w:pPr>
                <w:r>
                  <w:t>PARLNAT</w:t>
                </w:r>
              </w:p>
              <w:p w14:paraId="60A07F82" w14:textId="77777777" w:rsidR="004754F4" w:rsidRDefault="004754F4">
                <w:pPr>
                  <w:pStyle w:val="TBDistrbMarkers"/>
                </w:pPr>
                <w:r>
                  <w:t>EIB</w:t>
                </w:r>
              </w:p>
              <w:p w14:paraId="084896F1" w14:textId="77777777" w:rsidR="004754F4" w:rsidRDefault="004754F4">
                <w:pPr>
                  <w:pStyle w:val="TBDistrbMarkers"/>
                </w:pPr>
                <w:r>
                  <w:t>ECB</w:t>
                </w:r>
              </w:p>
              <w:p w14:paraId="63D34090" w14:textId="77777777" w:rsidR="004754F4" w:rsidRPr="009E0BE9" w:rsidRDefault="004754F4" w:rsidP="00233A0E">
                <w:pPr>
                  <w:pStyle w:val="TBNormalTechnicalBlock"/>
                </w:pPr>
              </w:p>
              <w:p w14:paraId="3A60CA2D" w14:textId="77777777" w:rsidR="004754F4" w:rsidRPr="009E0BE9" w:rsidRDefault="004754F4" w:rsidP="00233A0E">
                <w:pPr>
                  <w:pStyle w:val="TBNormalTechnicalBlock"/>
                </w:pPr>
              </w:p>
              <w:p w14:paraId="2E38EF79" w14:textId="77777777" w:rsidR="004754F4" w:rsidRPr="009E0BE9" w:rsidRDefault="004754F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754F4" w:rsidRPr="00ED0749" w14:paraId="4B5773D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C14633" w14:textId="77777777" w:rsidR="004754F4" w:rsidRPr="00ED0749" w:rsidRDefault="004754F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EAED18A" w14:textId="77777777" w:rsidR="004754F4" w:rsidRPr="00ED0749" w:rsidRDefault="004754F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3A9921E" w14:textId="77777777" w:rsidR="004754F4" w:rsidRPr="00ED0749" w:rsidRDefault="004754F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50320EB" w14:textId="77777777" w:rsidR="004754F4" w:rsidRPr="00ED0749" w:rsidRDefault="004754F4" w:rsidP="00DF1147">
          <w:pPr>
            <w:pStyle w:val="TBEntRefer"/>
            <w:rPr>
              <w:sz w:val="2"/>
              <w:szCs w:val="2"/>
            </w:rPr>
          </w:pPr>
        </w:p>
        <w:p w14:paraId="1412CB37" w14:textId="77777777" w:rsidR="004754F4" w:rsidRPr="00DD01AC" w:rsidRDefault="004754F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754F4" w:rsidRPr="00133225" w14:paraId="2417D613" w14:textId="77777777" w:rsidTr="001E5BC3">
            <w:trPr>
              <w:jc w:val="center"/>
            </w:trPr>
            <w:tc>
              <w:tcPr>
                <w:tcW w:w="9645" w:type="dxa"/>
              </w:tcPr>
              <w:p w14:paraId="300AA990" w14:textId="77777777" w:rsidR="004754F4" w:rsidRPr="00C4351E" w:rsidRDefault="004754F4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4754F4" w:rsidRPr="007D53AD" w14:paraId="5D40433B" w14:textId="77777777" w:rsidTr="001E5BC3">
            <w:trPr>
              <w:jc w:val="center"/>
            </w:trPr>
            <w:tc>
              <w:tcPr>
                <w:tcW w:w="9645" w:type="dxa"/>
              </w:tcPr>
              <w:p w14:paraId="417C6BCC" w14:textId="77777777" w:rsidR="004754F4" w:rsidRPr="007D53AD" w:rsidRDefault="004754F4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4754F4" w:rsidRPr="007D53AD" w14:paraId="509D31EE" w14:textId="77777777" w:rsidTr="001E5BC3">
            <w:trPr>
              <w:jc w:val="center"/>
            </w:trPr>
            <w:tc>
              <w:tcPr>
                <w:tcW w:w="9645" w:type="dxa"/>
              </w:tcPr>
              <w:p w14:paraId="05600B46" w14:textId="77777777" w:rsidR="004754F4" w:rsidRPr="006368AC" w:rsidRDefault="004754F4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4754F4" w:rsidRPr="007D53AD" w14:paraId="15229D15" w14:textId="77777777" w:rsidTr="001E5BC3">
            <w:trPr>
              <w:jc w:val="center"/>
            </w:trPr>
            <w:tc>
              <w:tcPr>
                <w:tcW w:w="9645" w:type="dxa"/>
              </w:tcPr>
              <w:p w14:paraId="39914576" w14:textId="77777777" w:rsidR="004754F4" w:rsidRPr="006368AC" w:rsidRDefault="004754F4" w:rsidP="008639D3">
                <w:pPr>
                  <w:pStyle w:val="TBTableText"/>
                </w:pPr>
                <w:r>
                  <w:t>10 martie 2026 (10.00)</w:t>
                </w:r>
              </w:p>
            </w:tc>
          </w:tr>
        </w:tbl>
        <w:p w14:paraId="6BF0E09B" w14:textId="77777777" w:rsidR="004754F4" w:rsidRPr="008C6FD6" w:rsidRDefault="004754F4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4F3D4BB" w14:textId="77777777" w:rsidR="00D47909" w:rsidRPr="006F0C34" w:rsidRDefault="00D47909" w:rsidP="00D47909">
      <w:bookmarkStart w:id="0" w:name="DQC_RangeToBeChecked"/>
      <w:r w:rsidRPr="006F0C34">
        <w:t>În documentul CM 1753/26 INIT, la pagina 2, datele se citesc după cum urmează:</w:t>
      </w:r>
    </w:p>
    <w:p w14:paraId="2934FFB9" w14:textId="77777777" w:rsidR="00251607" w:rsidRPr="006F0C34" w:rsidRDefault="00251607" w:rsidP="00D47909">
      <w:pPr>
        <w:widowControl w:val="0"/>
        <w:spacing w:before="120" w:line="360" w:lineRule="auto"/>
        <w:rPr>
          <w:rFonts w:asciiTheme="majorBidi" w:hAnsiTheme="majorBidi" w:cstheme="majorBidi"/>
          <w:szCs w:val="24"/>
        </w:rPr>
      </w:pPr>
      <w:r w:rsidRPr="006F0C34">
        <w:rPr>
          <w:rFonts w:asciiTheme="majorBidi" w:hAnsiTheme="majorBidi"/>
        </w:rPr>
        <w:t>Luni, 9 martie 202</w:t>
      </w:r>
      <w:r w:rsidRPr="006F0C34">
        <w:rPr>
          <w:rFonts w:asciiTheme="majorBidi" w:hAnsiTheme="majorBidi"/>
          <w:b/>
        </w:rPr>
        <w:t>6</w:t>
      </w:r>
    </w:p>
    <w:p w14:paraId="7143245C" w14:textId="77777777" w:rsidR="00251607" w:rsidRPr="006F0C34" w:rsidRDefault="00251607" w:rsidP="00251607">
      <w:pPr>
        <w:widowControl w:val="0"/>
        <w:tabs>
          <w:tab w:val="left" w:pos="851"/>
        </w:tabs>
        <w:spacing w:line="360" w:lineRule="auto"/>
        <w:rPr>
          <w:rFonts w:asciiTheme="majorBidi" w:hAnsiTheme="majorBidi" w:cstheme="majorBidi"/>
          <w:szCs w:val="24"/>
        </w:rPr>
      </w:pPr>
      <w:r w:rsidRPr="006F0C34">
        <w:rPr>
          <w:rFonts w:asciiTheme="majorBidi" w:hAnsiTheme="majorBidi"/>
        </w:rPr>
        <w:t>Marți, 10 martie 202</w:t>
      </w:r>
      <w:r w:rsidRPr="006F0C34">
        <w:rPr>
          <w:rFonts w:asciiTheme="majorBidi" w:hAnsiTheme="majorBidi"/>
          <w:b/>
        </w:rPr>
        <w:t>6</w:t>
      </w:r>
    </w:p>
    <w:bookmarkEnd w:id="0"/>
    <w:p w14:paraId="37D6DA8E" w14:textId="77777777" w:rsidR="001B060D" w:rsidRDefault="001B060D" w:rsidP="001B060D">
      <w:pPr>
        <w:pStyle w:val="FinalLine"/>
      </w:pPr>
    </w:p>
    <w:sectPr w:rsidR="001B060D" w:rsidSect="006F0C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97E7" w14:textId="77777777" w:rsidR="001B060D" w:rsidRDefault="001B060D" w:rsidP="00B5488B">
      <w:r>
        <w:separator/>
      </w:r>
    </w:p>
  </w:endnote>
  <w:endnote w:type="continuationSeparator" w:id="0">
    <w:p w14:paraId="5E4F0759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54C6" w14:textId="77777777" w:rsidR="004754F4" w:rsidRDefault="00475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F0C34" w:rsidRPr="00D94637" w14:paraId="546E9024" w14:textId="77777777" w:rsidTr="006F0C3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8BC0C1" w14:textId="77777777" w:rsidR="006F0C34" w:rsidRPr="00D94637" w:rsidRDefault="006F0C3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6F0C34" w:rsidRPr="00B310DC" w14:paraId="2838B33F" w14:textId="77777777" w:rsidTr="006F0C3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09CA1BA" w14:textId="2DF86772" w:rsidR="006F0C34" w:rsidRPr="00AD7BF2" w:rsidRDefault="006F0C34" w:rsidP="004F54B2">
          <w:pPr>
            <w:pStyle w:val="FooterText"/>
          </w:pPr>
          <w:r>
            <w:t>CM 1753/26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3F51E96" w14:textId="77777777" w:rsidR="006F0C34" w:rsidRPr="00AD7BF2" w:rsidRDefault="006F0C3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DA314F1" w14:textId="77777777" w:rsidR="006F0C34" w:rsidRPr="002511D8" w:rsidRDefault="006F0C3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4674116" w14:textId="2CC9657B" w:rsidR="006F0C34" w:rsidRPr="00B310DC" w:rsidRDefault="006F0C3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F0C34" w:rsidRPr="00D94637" w14:paraId="77AC63A7" w14:textId="77777777" w:rsidTr="006F0C34">
      <w:trPr>
        <w:jc w:val="center"/>
      </w:trPr>
      <w:tc>
        <w:tcPr>
          <w:tcW w:w="1774" w:type="pct"/>
          <w:shd w:val="clear" w:color="auto" w:fill="auto"/>
        </w:tcPr>
        <w:p w14:paraId="224151F4" w14:textId="50C70CB4" w:rsidR="006F0C34" w:rsidRPr="00AD7BF2" w:rsidRDefault="006F0C3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EF1BDDB" w14:textId="540DAD5E" w:rsidR="006F0C34" w:rsidRPr="00AD7BF2" w:rsidRDefault="006F0C3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B0D4795" w14:textId="4DA7CE0C" w:rsidR="006F0C34" w:rsidRPr="00D94637" w:rsidRDefault="006F0C3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78014D8" w14:textId="75639201" w:rsidR="006F0C34" w:rsidRPr="00695BAF" w:rsidRDefault="006F0C3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755E800" w14:textId="77777777" w:rsidR="006F0C34" w:rsidRPr="006F0C34" w:rsidRDefault="006F0C34" w:rsidP="006F0C3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F0C34" w:rsidRPr="00D94637" w14:paraId="09CF3BC1" w14:textId="77777777" w:rsidTr="006F0C34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D935FCE" w14:textId="77777777" w:rsidR="006F0C34" w:rsidRPr="00D94637" w:rsidRDefault="006F0C3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6F0C34" w:rsidRPr="00B310DC" w14:paraId="439256DA" w14:textId="77777777" w:rsidTr="006F0C34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E340D63" w14:textId="323000CE" w:rsidR="006F0C34" w:rsidRPr="00AD7BF2" w:rsidRDefault="006F0C34" w:rsidP="00965E25">
          <w:pPr>
            <w:pStyle w:val="FooterText"/>
          </w:pPr>
          <w:r>
            <w:t>CM 1753/26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DF28A98" w14:textId="77777777" w:rsidR="006F0C34" w:rsidRPr="00AD7BF2" w:rsidRDefault="006F0C3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CBBDE55" w14:textId="77777777" w:rsidR="006F0C34" w:rsidRPr="002511D8" w:rsidRDefault="006F0C3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4D390D" w14:textId="01A38E3B" w:rsidR="006F0C34" w:rsidRPr="00B310DC" w:rsidRDefault="006F0C3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F0C34" w:rsidRPr="00D94637" w14:paraId="74F17D14" w14:textId="77777777" w:rsidTr="006F0C34">
      <w:trPr>
        <w:jc w:val="center"/>
      </w:trPr>
      <w:tc>
        <w:tcPr>
          <w:tcW w:w="3230" w:type="pct"/>
          <w:gridSpan w:val="3"/>
          <w:shd w:val="clear" w:color="auto" w:fill="auto"/>
        </w:tcPr>
        <w:p w14:paraId="601ACCB3" w14:textId="0E85D3B8" w:rsidR="006F0C34" w:rsidRPr="00E37908" w:rsidRDefault="006F0C34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F2BD141" w14:textId="2ECF6E65" w:rsidR="006F0C34" w:rsidRPr="00D94637" w:rsidRDefault="006F0C3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F07AFD6" w14:textId="201C9168" w:rsidR="006F0C34" w:rsidRPr="00695BAF" w:rsidRDefault="006F0C3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D1BC255" w14:textId="77777777" w:rsidR="006F0C34" w:rsidRPr="006F0C34" w:rsidRDefault="006F0C34" w:rsidP="006F0C3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999B5" w14:textId="77777777" w:rsidR="001B060D" w:rsidRDefault="001B060D" w:rsidP="00B5488B">
      <w:r>
        <w:separator/>
      </w:r>
    </w:p>
  </w:footnote>
  <w:footnote w:type="continuationSeparator" w:id="0">
    <w:p w14:paraId="1D9B89FF" w14:textId="77777777" w:rsidR="001B060D" w:rsidRDefault="001B060D" w:rsidP="00B5488B">
      <w:r>
        <w:continuationSeparator/>
      </w:r>
    </w:p>
  </w:footnote>
  <w:footnote w:id="1">
    <w:p w14:paraId="5BD1C424" w14:textId="77777777" w:rsidR="004754F4" w:rsidRDefault="004754F4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CE6" w14:textId="77777777" w:rsidR="004754F4" w:rsidRDefault="00475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92FC" w14:textId="65D00CA4" w:rsidR="006F0C34" w:rsidRPr="006F0C34" w:rsidRDefault="006F0C34" w:rsidP="006F0C3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6D5F" w14:textId="72207DD7" w:rsidR="006F0C34" w:rsidRPr="006F0C34" w:rsidRDefault="006F0C34" w:rsidP="006F0C3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5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1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320111548">
    <w:abstractNumId w:val="8"/>
  </w:num>
  <w:num w:numId="22" w16cid:durableId="1783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4364635956200454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3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75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COR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3-1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e1c29c26ca9309396f5d5b9a1c43c5a87cc2dd700a39db19b38d3d13f0dc4a54"/>
  </w:docVars>
  <w:rsids>
    <w:rsidRoot w:val="001B060D"/>
    <w:rsid w:val="00006262"/>
    <w:rsid w:val="00007668"/>
    <w:rsid w:val="0005760B"/>
    <w:rsid w:val="000B0BEA"/>
    <w:rsid w:val="000E2267"/>
    <w:rsid w:val="001208A4"/>
    <w:rsid w:val="001852D5"/>
    <w:rsid w:val="001B060D"/>
    <w:rsid w:val="001C6435"/>
    <w:rsid w:val="00251607"/>
    <w:rsid w:val="002B7630"/>
    <w:rsid w:val="002E02E1"/>
    <w:rsid w:val="00326C08"/>
    <w:rsid w:val="003468FA"/>
    <w:rsid w:val="00350C40"/>
    <w:rsid w:val="003B296F"/>
    <w:rsid w:val="003C18F0"/>
    <w:rsid w:val="003D040A"/>
    <w:rsid w:val="003D2D69"/>
    <w:rsid w:val="00441A6B"/>
    <w:rsid w:val="00442CAD"/>
    <w:rsid w:val="004754F4"/>
    <w:rsid w:val="004C60B7"/>
    <w:rsid w:val="005075DA"/>
    <w:rsid w:val="00546854"/>
    <w:rsid w:val="0057482B"/>
    <w:rsid w:val="005A5570"/>
    <w:rsid w:val="005C0465"/>
    <w:rsid w:val="005C3952"/>
    <w:rsid w:val="005E3B2A"/>
    <w:rsid w:val="005E5B94"/>
    <w:rsid w:val="006213F4"/>
    <w:rsid w:val="00677D2D"/>
    <w:rsid w:val="006A0129"/>
    <w:rsid w:val="006D2414"/>
    <w:rsid w:val="006F0C34"/>
    <w:rsid w:val="007010AE"/>
    <w:rsid w:val="00723B34"/>
    <w:rsid w:val="00741DC3"/>
    <w:rsid w:val="00745D84"/>
    <w:rsid w:val="00772954"/>
    <w:rsid w:val="00786B8C"/>
    <w:rsid w:val="007E734D"/>
    <w:rsid w:val="008146F9"/>
    <w:rsid w:val="008478F4"/>
    <w:rsid w:val="00892515"/>
    <w:rsid w:val="008D1F33"/>
    <w:rsid w:val="0094617F"/>
    <w:rsid w:val="00977CD7"/>
    <w:rsid w:val="009860AE"/>
    <w:rsid w:val="009930AF"/>
    <w:rsid w:val="009A5CA3"/>
    <w:rsid w:val="009F0D67"/>
    <w:rsid w:val="00A31007"/>
    <w:rsid w:val="00A674C6"/>
    <w:rsid w:val="00B5488B"/>
    <w:rsid w:val="00BC0BB4"/>
    <w:rsid w:val="00BC3EC8"/>
    <w:rsid w:val="00BD729D"/>
    <w:rsid w:val="00C02778"/>
    <w:rsid w:val="00C24D81"/>
    <w:rsid w:val="00C406F6"/>
    <w:rsid w:val="00CC013E"/>
    <w:rsid w:val="00D1777F"/>
    <w:rsid w:val="00D26A15"/>
    <w:rsid w:val="00D47909"/>
    <w:rsid w:val="00D50171"/>
    <w:rsid w:val="00D61194"/>
    <w:rsid w:val="00D624A9"/>
    <w:rsid w:val="00D64B12"/>
    <w:rsid w:val="00D95441"/>
    <w:rsid w:val="00DB0576"/>
    <w:rsid w:val="00DC4999"/>
    <w:rsid w:val="00DF2B26"/>
    <w:rsid w:val="00DF7902"/>
    <w:rsid w:val="00E31305"/>
    <w:rsid w:val="00E73994"/>
    <w:rsid w:val="00E8251D"/>
    <w:rsid w:val="00E838D6"/>
    <w:rsid w:val="00EE3B78"/>
    <w:rsid w:val="00EE58DE"/>
    <w:rsid w:val="00F3282F"/>
    <w:rsid w:val="00F401A5"/>
    <w:rsid w:val="00F67D61"/>
    <w:rsid w:val="00FC4226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3E84F2A1"/>
  <w15:docId w15:val="{AF0A8DD0-B532-41A3-B755-AE21836E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754F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754F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754F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754F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754F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754F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754F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754F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754F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754F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754F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4754F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ro-RO" w:eastAsia="ro-RO" w:bidi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17</TotalTime>
  <Pages>1</Pages>
  <Words>65</Words>
  <Characters>360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PANAIT Patricia</cp:lastModifiedBy>
  <cp:revision>4</cp:revision>
  <dcterms:created xsi:type="dcterms:W3CDTF">2026-02-24T16:21:00Z</dcterms:created>
  <dcterms:modified xsi:type="dcterms:W3CDTF">2026-02-25T10:23:00Z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2026-02-25T10:13:50Z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