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888136337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23533" w:rsidRPr="0056157B" w14:paraId="5D00C34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455072A" w14:textId="0728053A" w:rsidR="00E23533" w:rsidRPr="0056157B" w:rsidRDefault="00E23533" w:rsidP="00634DC7">
                <w:pPr>
                  <w:pStyle w:val="TBNormalTechnicalBlock"/>
                </w:pPr>
              </w:p>
            </w:tc>
          </w:tr>
          <w:tr w:rsidR="00E23533" w:rsidRPr="0056157B" w14:paraId="0C20646F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15076A7" w14:textId="77777777" w:rsidR="00E23533" w:rsidRPr="0056157B" w:rsidRDefault="00E2353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4A314D1" wp14:editId="7F62411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6E4A1D0" w14:textId="77777777" w:rsidR="00E23533" w:rsidRPr="0056157B" w:rsidRDefault="00E23533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E23533" w:rsidRPr="00B84B6D" w14:paraId="1BE33A0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1B9BA52" w14:textId="77777777" w:rsidR="00E23533" w:rsidRPr="0056157B" w:rsidRDefault="00E2353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D2DC2A0" w14:textId="77777777" w:rsidR="00E23533" w:rsidRPr="0056157B" w:rsidRDefault="00E2353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F906CC3" w14:textId="77777777" w:rsidR="00E23533" w:rsidRPr="0056157B" w:rsidRDefault="00E23533" w:rsidP="00233A0E">
                <w:pPr>
                  <w:pStyle w:val="TBNormalTechnicalBlock"/>
                  <w:rPr>
                    <w:b/>
                  </w:rPr>
                </w:pPr>
              </w:p>
              <w:p w14:paraId="22A93940" w14:textId="77777777" w:rsidR="00E23533" w:rsidRDefault="00E2353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13 martie 2026</w:t>
                </w:r>
              </w:p>
              <w:p w14:paraId="51061FDF" w14:textId="77777777" w:rsidR="00E23533" w:rsidRPr="0019440B" w:rsidRDefault="00E23533" w:rsidP="00233A0E">
                <w:pPr>
                  <w:pStyle w:val="TBNormalTechnicalBlock"/>
                </w:pPr>
              </w:p>
              <w:p w14:paraId="73017CC2" w14:textId="77777777" w:rsidR="00E23533" w:rsidRDefault="00E23533" w:rsidP="00233A0E">
                <w:pPr>
                  <w:pStyle w:val="TBNormalTechnicalBlock"/>
                </w:pPr>
                <w:r>
                  <w:t>CM 1929</w:t>
                </w:r>
                <w:r w:rsidRPr="0056157B">
                  <w:t>/</w:t>
                </w:r>
                <w:r>
                  <w:t>26</w:t>
                </w:r>
              </w:p>
              <w:p w14:paraId="1B1C1B03" w14:textId="77777777" w:rsidR="00E23533" w:rsidRDefault="00E2353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2044F15F" w14:textId="77777777" w:rsidR="00E23533" w:rsidRDefault="00E2353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0FEC9498" w14:textId="77777777" w:rsidR="00E23533" w:rsidRDefault="00E2353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020D3ED9" w14:textId="77777777" w:rsidR="00E23533" w:rsidRPr="007C5B64" w:rsidRDefault="00E2353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130C414" w14:textId="77777777" w:rsidR="00E23533" w:rsidRPr="009E0BE9" w:rsidRDefault="00E23533" w:rsidP="00CD4D38">
                <w:pPr>
                  <w:pStyle w:val="TBDistrbMarkers"/>
                </w:pPr>
                <w:r>
                  <w:t>PARLNAT</w:t>
                </w:r>
              </w:p>
              <w:p w14:paraId="56DF046A" w14:textId="77777777" w:rsidR="00E23533" w:rsidRPr="009E0BE9" w:rsidRDefault="00E23533" w:rsidP="00233A0E">
                <w:pPr>
                  <w:pStyle w:val="TBNormalTechnicalBlock"/>
                </w:pPr>
              </w:p>
              <w:p w14:paraId="44B93C7C" w14:textId="77777777" w:rsidR="00E23533" w:rsidRPr="009E0BE9" w:rsidRDefault="00E23533" w:rsidP="00233A0E">
                <w:pPr>
                  <w:pStyle w:val="TBNormalTechnicalBlock"/>
                </w:pPr>
              </w:p>
              <w:p w14:paraId="1152430E" w14:textId="77777777" w:rsidR="00E23533" w:rsidRPr="009E0BE9" w:rsidRDefault="00E2353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23533" w:rsidRPr="00ED0749" w14:paraId="469289E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736762F" w14:textId="77777777" w:rsidR="00E23533" w:rsidRPr="00ED0749" w:rsidRDefault="00E2353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F60E022" w14:textId="77777777" w:rsidR="00E23533" w:rsidRPr="00ED0749" w:rsidRDefault="00E2353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2836A51" w14:textId="77777777" w:rsidR="00E23533" w:rsidRPr="00ED0749" w:rsidRDefault="00E2353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EC15302" w14:textId="77777777" w:rsidR="00E23533" w:rsidRPr="00ED0749" w:rsidRDefault="00E23533" w:rsidP="00DF1147">
          <w:pPr>
            <w:pStyle w:val="TBEntRefer"/>
            <w:rPr>
              <w:sz w:val="2"/>
              <w:szCs w:val="2"/>
            </w:rPr>
          </w:pPr>
        </w:p>
        <w:p w14:paraId="599A69BD" w14:textId="77777777" w:rsidR="00E23533" w:rsidRPr="00DD01AC" w:rsidRDefault="00E2353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23533" w:rsidRPr="00133225" w14:paraId="46DCE77B" w14:textId="77777777" w:rsidTr="001E5BC3">
            <w:trPr>
              <w:jc w:val="center"/>
            </w:trPr>
            <w:tc>
              <w:tcPr>
                <w:tcW w:w="9645" w:type="dxa"/>
              </w:tcPr>
              <w:p w14:paraId="13D754CD" w14:textId="77777777" w:rsidR="00E23533" w:rsidRPr="00C4351E" w:rsidRDefault="00E23533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E23533" w:rsidRPr="007D53AD" w14:paraId="088D5C70" w14:textId="77777777" w:rsidTr="001E5BC3">
            <w:trPr>
              <w:jc w:val="center"/>
            </w:trPr>
            <w:tc>
              <w:tcPr>
                <w:tcW w:w="9645" w:type="dxa"/>
              </w:tcPr>
              <w:p w14:paraId="23A93D91" w14:textId="77777777" w:rsidR="00E23533" w:rsidRDefault="00E23533">
                <w:pPr>
                  <w:pStyle w:val="TBTableText"/>
                </w:pPr>
                <w:r>
                  <w:t>CONSILIUL UNIUNII EUROPENE</w:t>
                </w:r>
              </w:p>
              <w:p w14:paraId="2EAB9C06" w14:textId="77777777" w:rsidR="00E23533" w:rsidRDefault="00E23533">
                <w:pPr>
                  <w:pStyle w:val="TBTableText"/>
                </w:pPr>
                <w:r>
                  <w:rPr>
                    <w:b/>
                  </w:rPr>
                  <w:t>(Agricultură și Pescuit)</w:t>
                </w:r>
              </w:p>
            </w:tc>
          </w:tr>
          <w:tr w:rsidR="00E23533" w:rsidRPr="007D53AD" w14:paraId="0D23048C" w14:textId="77777777" w:rsidTr="001E5BC3">
            <w:trPr>
              <w:jc w:val="center"/>
            </w:trPr>
            <w:tc>
              <w:tcPr>
                <w:tcW w:w="9645" w:type="dxa"/>
              </w:tcPr>
              <w:p w14:paraId="321FE864" w14:textId="77777777" w:rsidR="00E23533" w:rsidRPr="006368AC" w:rsidRDefault="00E2353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E23533" w:rsidRPr="007D53AD" w14:paraId="1AB08508" w14:textId="77777777" w:rsidTr="001E5BC3">
            <w:trPr>
              <w:jc w:val="center"/>
            </w:trPr>
            <w:tc>
              <w:tcPr>
                <w:tcW w:w="9645" w:type="dxa"/>
              </w:tcPr>
              <w:p w14:paraId="13721587" w14:textId="77777777" w:rsidR="00E23533" w:rsidRPr="006368AC" w:rsidRDefault="00E23533" w:rsidP="008639D3">
                <w:pPr>
                  <w:pStyle w:val="TBTableText"/>
                </w:pPr>
                <w:r>
                  <w:t>30 martie 2026 (10.00)</w:t>
                </w:r>
              </w:p>
            </w:tc>
          </w:tr>
        </w:tbl>
        <w:p w14:paraId="00EC4519" w14:textId="77777777" w:rsidR="00E23533" w:rsidRPr="008C6FD6" w:rsidRDefault="00E23533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C11D74" w14:paraId="653B2AB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5FFC1840" w14:textId="77777777" w:rsidR="00775234" w:rsidRPr="00C11D74" w:rsidRDefault="00212B87" w:rsidP="00B13204">
            <w:pPr>
              <w:spacing w:after="120"/>
              <w:rPr>
                <w:u w:val="single"/>
              </w:rPr>
            </w:pPr>
            <w:r w:rsidRPr="00C11D74">
              <w:rPr>
                <w:b/>
                <w:u w:val="single"/>
              </w:rPr>
              <w:t>Format</w:t>
            </w:r>
            <w:r w:rsidRPr="00C11D74">
              <w:rPr>
                <w:u w:val="single"/>
              </w:rPr>
              <w:t xml:space="preserve">: </w:t>
            </w:r>
            <w:r w:rsidRPr="00C11D74">
              <w:rPr>
                <w:b/>
                <w:u w:val="single"/>
              </w:rPr>
              <w:t>2+2 (+2 în sala de audiție)</w:t>
            </w:r>
          </w:p>
        </w:tc>
      </w:tr>
      <w:tr w:rsidR="00706A9C" w:rsidRPr="00C11D74" w14:paraId="13D3E488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E3662F" w14:textId="77777777" w:rsidR="00706A9C" w:rsidRPr="00C11D74" w:rsidRDefault="00706A9C" w:rsidP="00C93B8B">
            <w:r w:rsidRPr="00C11D74">
              <w:t>Adoptarea ordinii de zi</w:t>
            </w:r>
          </w:p>
        </w:tc>
      </w:tr>
      <w:tr w:rsidR="00706A9C" w:rsidRPr="00C11D74" w14:paraId="7B5B9D9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42F2E583" w14:textId="77777777" w:rsidR="00706A9C" w:rsidRPr="00C11D74" w:rsidRDefault="00856E65" w:rsidP="00A45E58">
            <w:r w:rsidRPr="00C11D74">
              <w:t>(</w:t>
            </w:r>
            <w:r w:rsidRPr="00C11D74">
              <w:rPr>
                <w:u w:val="single"/>
              </w:rPr>
              <w:t>posibil</w:t>
            </w:r>
            <w:r w:rsidRPr="00C11D74">
              <w:t>) Aprobarea punctelor „A”</w:t>
            </w:r>
          </w:p>
        </w:tc>
      </w:tr>
      <w:tr w:rsidR="00706A9C" w:rsidRPr="00C11D74" w14:paraId="2CE5C371" w14:textId="77777777" w:rsidTr="00A10D57">
        <w:tc>
          <w:tcPr>
            <w:tcW w:w="7030" w:type="dxa"/>
            <w:tcMar>
              <w:top w:w="284" w:type="dxa"/>
            </w:tcMar>
          </w:tcPr>
          <w:p w14:paraId="04B9A33E" w14:textId="77777777" w:rsidR="00706A9C" w:rsidRPr="00C11D74" w:rsidRDefault="00706A9C" w:rsidP="005E22F3">
            <w:pPr>
              <w:pStyle w:val="PointManual"/>
            </w:pPr>
            <w:r w:rsidRPr="00C11D74">
              <w:t>a)</w:t>
            </w:r>
            <w:r w:rsidRPr="00C11D74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0B83EE3" w14:textId="77777777" w:rsidR="00706A9C" w:rsidRPr="00C11D74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751819B" w14:textId="77777777" w:rsidR="00706A9C" w:rsidRPr="00C11D74" w:rsidRDefault="00706A9C" w:rsidP="00A45E58"/>
        </w:tc>
      </w:tr>
      <w:tr w:rsidR="00B25BFE" w:rsidRPr="00C11D74" w14:paraId="489349A2" w14:textId="77777777" w:rsidTr="00A10D57">
        <w:tc>
          <w:tcPr>
            <w:tcW w:w="7030" w:type="dxa"/>
            <w:tcMar>
              <w:top w:w="284" w:type="dxa"/>
            </w:tcMar>
          </w:tcPr>
          <w:p w14:paraId="05879F5F" w14:textId="77777777" w:rsidR="00B25BFE" w:rsidRPr="00C11D74" w:rsidRDefault="00B25BFE" w:rsidP="005E22F3">
            <w:pPr>
              <w:pStyle w:val="PointManual"/>
            </w:pPr>
            <w:r w:rsidRPr="00C11D74">
              <w:t>b)</w:t>
            </w:r>
            <w:r w:rsidRPr="00C11D74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EF9A068" w14:textId="77777777" w:rsidR="00B25BFE" w:rsidRPr="00C11D74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98B85A9" w14:textId="77777777" w:rsidR="00B25BFE" w:rsidRPr="00C11D74" w:rsidRDefault="00B25BFE" w:rsidP="00A45E58"/>
        </w:tc>
      </w:tr>
    </w:tbl>
    <w:p w14:paraId="557CB041" w14:textId="77777777" w:rsidR="0012450F" w:rsidRPr="00C11D74" w:rsidRDefault="0012450F" w:rsidP="00A30866">
      <w:pPr>
        <w:spacing w:before="240"/>
        <w:rPr>
          <w:b/>
          <w:bCs/>
          <w:u w:val="single"/>
        </w:rPr>
      </w:pPr>
      <w:r w:rsidRPr="00C11D74">
        <w:rPr>
          <w:b/>
          <w:u w:val="single"/>
        </w:rPr>
        <w:t>Activități fără caracter legislativ</w:t>
      </w:r>
    </w:p>
    <w:p w14:paraId="2B8296BD" w14:textId="77777777" w:rsidR="00A30866" w:rsidRPr="00C11D74" w:rsidRDefault="00A30866" w:rsidP="00A30866">
      <w:pPr>
        <w:pStyle w:val="TableTitle"/>
        <w:spacing w:before="360"/>
        <w:rPr>
          <w:b w:val="0"/>
          <w:bCs/>
        </w:rPr>
      </w:pPr>
      <w:r w:rsidRPr="00C11D74">
        <w:rPr>
          <w:b w:val="0"/>
        </w:rPr>
        <w:t>AGRICULTURĂ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C11D74" w14:paraId="5D6DA23B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DDA46E" w14:textId="77777777" w:rsidR="00A30866" w:rsidRPr="00C11D74" w:rsidRDefault="00A30866" w:rsidP="00A30866">
            <w:r w:rsidRPr="00C11D74">
              <w:t>Viziunea pentru agricultură și sectorul alimentar: un an de punere în aplicare</w:t>
            </w:r>
          </w:p>
          <w:p w14:paraId="10F9ECA7" w14:textId="77777777" w:rsidR="00A30866" w:rsidRPr="00C11D74" w:rsidRDefault="00A30866" w:rsidP="00A30866">
            <w:pPr>
              <w:rPr>
                <w:i/>
                <w:iCs/>
              </w:rPr>
            </w:pPr>
            <w:r w:rsidRPr="00C11D74">
              <w:rPr>
                <w:i/>
              </w:rPr>
              <w:t>Informare din partea Comisiei</w:t>
            </w:r>
          </w:p>
          <w:p w14:paraId="5EF86A3B" w14:textId="77777777" w:rsidR="0012450F" w:rsidRPr="00C11D74" w:rsidRDefault="00A30866" w:rsidP="00A30866">
            <w:pPr>
              <w:rPr>
                <w:i/>
                <w:iCs/>
              </w:rPr>
            </w:pPr>
            <w:r w:rsidRPr="00C11D7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102FAC" w14:textId="77777777" w:rsidR="0012450F" w:rsidRPr="00C11D74" w:rsidRDefault="0012450F" w:rsidP="00A30866">
            <w:pPr>
              <w:pStyle w:val="NormalRight"/>
              <w:rPr>
                <w:noProof/>
              </w:rPr>
            </w:pPr>
            <w:r w:rsidRPr="00C11D74">
              <w:rPr>
                <w:noProof/>
              </w:rPr>
              <w:drawing>
                <wp:inline distT="0" distB="0" distL="0" distR="0" wp14:anchorId="072ECDDF" wp14:editId="299CA1FB">
                  <wp:extent cx="172442" cy="172442"/>
                  <wp:effectExtent l="0" t="0" r="0" b="0"/>
                  <wp:docPr id="1306765393" name="Picture 130676539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01DC4F" w14:textId="77777777" w:rsidR="0012450F" w:rsidRPr="00C11D74" w:rsidRDefault="0012450F" w:rsidP="00A30866">
            <w:pPr>
              <w:rPr>
                <w:szCs w:val="24"/>
              </w:rPr>
            </w:pPr>
          </w:p>
        </w:tc>
      </w:tr>
      <w:tr w:rsidR="00A30866" w:rsidRPr="00C11D74" w14:paraId="30927D76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F5A1FA" w14:textId="77777777" w:rsidR="00A30866" w:rsidRPr="00C11D74" w:rsidRDefault="00A30866" w:rsidP="00A30866">
            <w:r w:rsidRPr="00C11D74">
              <w:t>Chestiuni agricole legate de comerț</w:t>
            </w:r>
          </w:p>
          <w:p w14:paraId="5753C6EA" w14:textId="77777777" w:rsidR="00A30866" w:rsidRPr="00C11D74" w:rsidRDefault="00A30866" w:rsidP="00A30866">
            <w:pPr>
              <w:rPr>
                <w:i/>
                <w:iCs/>
              </w:rPr>
            </w:pPr>
            <w:r w:rsidRPr="00C11D74">
              <w:rPr>
                <w:i/>
              </w:rPr>
              <w:t>Informare din partea Comisiei</w:t>
            </w:r>
          </w:p>
          <w:p w14:paraId="4402E9B5" w14:textId="77777777" w:rsidR="00A30866" w:rsidRPr="00C11D74" w:rsidRDefault="00A30866" w:rsidP="00A30866">
            <w:r w:rsidRPr="00C11D7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CC9168" w14:textId="77777777" w:rsidR="00A30866" w:rsidRPr="00C11D74" w:rsidRDefault="00A30866" w:rsidP="006A04D9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F315A7" w14:textId="77777777" w:rsidR="00A30866" w:rsidRPr="00C11D74" w:rsidRDefault="00A30866" w:rsidP="006A04D9">
            <w:pPr>
              <w:rPr>
                <w:szCs w:val="24"/>
              </w:rPr>
            </w:pPr>
          </w:p>
        </w:tc>
      </w:tr>
    </w:tbl>
    <w:p w14:paraId="7EE3F0E1" w14:textId="77777777" w:rsidR="00A30866" w:rsidRPr="00C11D74" w:rsidRDefault="00A30866" w:rsidP="00A30866">
      <w:pPr>
        <w:pStyle w:val="TableTitle"/>
        <w:pageBreakBefore/>
        <w:spacing w:before="360"/>
        <w:rPr>
          <w:b w:val="0"/>
          <w:bCs/>
        </w:rPr>
      </w:pPr>
      <w:r w:rsidRPr="00C11D74">
        <w:rPr>
          <w:b w:val="0"/>
        </w:rPr>
        <w:lastRenderedPageBreak/>
        <w:t>PESCUIT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A30866" w:rsidRPr="00C11D74" w14:paraId="60D115E0" w14:textId="77777777" w:rsidTr="00D8786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9CDFDA" w14:textId="77777777" w:rsidR="00A30866" w:rsidRPr="00C11D74" w:rsidRDefault="00A30866" w:rsidP="00A30866">
            <w:r w:rsidRPr="00C11D74">
              <w:t>Tranziția energetică în sectoarele pescuitului și acvaculturii din UE</w:t>
            </w:r>
          </w:p>
          <w:p w14:paraId="62446843" w14:textId="77777777" w:rsidR="00A30866" w:rsidRPr="00C11D74" w:rsidRDefault="00A30866" w:rsidP="00A30866">
            <w:pPr>
              <w:rPr>
                <w:i/>
                <w:iCs/>
              </w:rPr>
            </w:pPr>
            <w:r w:rsidRPr="00C11D7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60C9C6" w14:textId="77777777" w:rsidR="00A30866" w:rsidRPr="00C11D74" w:rsidRDefault="00A30866" w:rsidP="00D8786E">
            <w:pPr>
              <w:pStyle w:val="NormalRight"/>
              <w:rPr>
                <w:noProof/>
              </w:rPr>
            </w:pPr>
            <w:r w:rsidRPr="00C11D74">
              <w:rPr>
                <w:noProof/>
              </w:rPr>
              <w:drawing>
                <wp:inline distT="0" distB="0" distL="0" distR="0" wp14:anchorId="78FED5F9" wp14:editId="6363AFB6">
                  <wp:extent cx="172442" cy="172442"/>
                  <wp:effectExtent l="0" t="0" r="0" b="0"/>
                  <wp:docPr id="1788541764" name="Picture 178854176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299F4D" w14:textId="77777777" w:rsidR="00A30866" w:rsidRPr="00C11D74" w:rsidRDefault="00A30866" w:rsidP="00D8786E">
            <w:pPr>
              <w:rPr>
                <w:szCs w:val="24"/>
              </w:rPr>
            </w:pPr>
          </w:p>
        </w:tc>
      </w:tr>
    </w:tbl>
    <w:p w14:paraId="50412876" w14:textId="77777777" w:rsidR="00525C9C" w:rsidRPr="00C11D74" w:rsidRDefault="00525C9C" w:rsidP="001317E2">
      <w:pPr>
        <w:pStyle w:val="TableTitle"/>
        <w:spacing w:before="480"/>
      </w:pPr>
      <w:r w:rsidRPr="00C11D74">
        <w:t>Diverse</w:t>
      </w:r>
    </w:p>
    <w:p w14:paraId="6EBA1AE5" w14:textId="77777777" w:rsidR="00553E27" w:rsidRPr="00C11D74" w:rsidRDefault="00553E27" w:rsidP="00B13204">
      <w:pPr>
        <w:pStyle w:val="ImageLine"/>
        <w:spacing w:before="1440"/>
        <w:ind w:right="3402"/>
      </w:pPr>
    </w:p>
    <w:p w14:paraId="74A6AFD6" w14:textId="77777777" w:rsidR="00B646CF" w:rsidRPr="00C11D74" w:rsidRDefault="00B646CF" w:rsidP="00C11D74">
      <w:pPr>
        <w:pStyle w:val="Image"/>
        <w:keepNext/>
        <w:ind w:left="851" w:hanging="851"/>
      </w:pPr>
      <w:r w:rsidRPr="00C11D74">
        <w:rPr>
          <w:noProof/>
        </w:rPr>
        <w:drawing>
          <wp:inline distT="0" distB="0" distL="0" distR="0" wp14:anchorId="0258B582" wp14:editId="2037EE48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1D74">
        <w:tab/>
        <w:t>Dezbatere publică la propunerea președinției [articolul 8 alineatul (2) din Regulamentul de procedură al Consiliului]</w:t>
      </w:r>
    </w:p>
    <w:p w14:paraId="39B48D45" w14:textId="77777777" w:rsidR="00BE748D" w:rsidRPr="00C11D74" w:rsidRDefault="00BE748D" w:rsidP="00520994">
      <w:pPr>
        <w:pStyle w:val="FinalLine"/>
        <w:spacing w:before="480"/>
      </w:pPr>
    </w:p>
    <w:p w14:paraId="5E9C5287" w14:textId="77777777" w:rsidR="009C7881" w:rsidRDefault="00381522" w:rsidP="00520994">
      <w:pPr>
        <w:pStyle w:val="NB"/>
        <w:spacing w:before="600"/>
      </w:pPr>
      <w:r w:rsidRPr="00C11D74">
        <w:t>N.B.:</w:t>
      </w:r>
      <w:r w:rsidRPr="00C11D74">
        <w:tab/>
        <w:t>Vă rugăm să transmiteți cât mai rapid posibil o listă a delegaților care vor participa la această reuniune, la adresa de e-mail access.general@consilium.europa.eu</w:t>
      </w:r>
    </w:p>
    <w:sectPr w:rsidR="009C7881" w:rsidSect="00C11D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E33F4" w14:textId="77777777" w:rsidR="00A819EC" w:rsidRDefault="00A819EC" w:rsidP="002578A2">
      <w:r>
        <w:separator/>
      </w:r>
    </w:p>
  </w:endnote>
  <w:endnote w:type="continuationSeparator" w:id="0">
    <w:p w14:paraId="05271D15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78A5" w14:textId="77777777" w:rsidR="00E23533" w:rsidRDefault="00E23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11D74" w:rsidRPr="00D94637" w14:paraId="2DE391E1" w14:textId="77777777" w:rsidTr="00C11D7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B4B2BFF" w14:textId="77777777" w:rsidR="00C11D74" w:rsidRPr="00D94637" w:rsidRDefault="00C11D7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C11D74" w:rsidRPr="00B310DC" w14:paraId="1725C4E9" w14:textId="77777777" w:rsidTr="00C11D7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E604014" w14:textId="22EA409B" w:rsidR="00C11D74" w:rsidRPr="00AD7BF2" w:rsidRDefault="00C11D74" w:rsidP="004F54B2">
          <w:pPr>
            <w:pStyle w:val="FooterText"/>
          </w:pPr>
          <w:r>
            <w:t>CM 1929/26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D8702DA" w14:textId="77777777" w:rsidR="00C11D74" w:rsidRPr="00AD7BF2" w:rsidRDefault="00C11D7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F8538E3" w14:textId="77777777" w:rsidR="00C11D74" w:rsidRPr="002511D8" w:rsidRDefault="00C11D7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4E4588D" w14:textId="1CE6BF64" w:rsidR="00C11D74" w:rsidRPr="00B310DC" w:rsidRDefault="00C11D7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11D74" w:rsidRPr="00D94637" w14:paraId="38CCBC73" w14:textId="77777777" w:rsidTr="00C11D74">
      <w:trPr>
        <w:jc w:val="center"/>
      </w:trPr>
      <w:tc>
        <w:tcPr>
          <w:tcW w:w="1774" w:type="pct"/>
          <w:shd w:val="clear" w:color="auto" w:fill="auto"/>
        </w:tcPr>
        <w:p w14:paraId="1EFFCE27" w14:textId="2B289193" w:rsidR="00C11D74" w:rsidRPr="00AD7BF2" w:rsidRDefault="00C11D7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69467C9" w14:textId="666AF371" w:rsidR="00C11D74" w:rsidRPr="00AD7BF2" w:rsidRDefault="00C11D74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65E7E03" w14:textId="70D02484" w:rsidR="00C11D74" w:rsidRPr="00D94637" w:rsidRDefault="00C11D7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214F376" w14:textId="1FE7A91D" w:rsidR="00C11D74" w:rsidRPr="00695BAF" w:rsidRDefault="00C11D7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254D75DA" w14:textId="77777777" w:rsidR="00C11D74" w:rsidRPr="00C11D74" w:rsidRDefault="00C11D74" w:rsidP="00C11D7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11D74" w:rsidRPr="00D94637" w14:paraId="498C8FCE" w14:textId="77777777" w:rsidTr="00C11D74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C2A3053" w14:textId="77777777" w:rsidR="00C11D74" w:rsidRPr="00D94637" w:rsidRDefault="00C11D74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C11D74" w:rsidRPr="00B310DC" w14:paraId="7CF988D3" w14:textId="77777777" w:rsidTr="00C11D74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075BFC2" w14:textId="7B7753F8" w:rsidR="00C11D74" w:rsidRPr="00AD7BF2" w:rsidRDefault="00C11D74" w:rsidP="00965E25">
          <w:pPr>
            <w:pStyle w:val="FooterText"/>
          </w:pPr>
          <w:r>
            <w:t>CM 1929/26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04A3ADD" w14:textId="77777777" w:rsidR="00C11D74" w:rsidRPr="00AD7BF2" w:rsidRDefault="00C11D74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AC0EB68" w14:textId="77777777" w:rsidR="00C11D74" w:rsidRPr="002511D8" w:rsidRDefault="00C11D74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613B452" w14:textId="7CC3E91D" w:rsidR="00C11D74" w:rsidRPr="00B310DC" w:rsidRDefault="00C11D74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11D74" w:rsidRPr="00D94637" w14:paraId="30D819D3" w14:textId="77777777" w:rsidTr="00C11D74">
      <w:trPr>
        <w:jc w:val="center"/>
      </w:trPr>
      <w:tc>
        <w:tcPr>
          <w:tcW w:w="3230" w:type="pct"/>
          <w:gridSpan w:val="3"/>
          <w:shd w:val="clear" w:color="auto" w:fill="auto"/>
        </w:tcPr>
        <w:p w14:paraId="0C02FB18" w14:textId="48700287" w:rsidR="00C11D74" w:rsidRPr="00E37908" w:rsidRDefault="00C11D74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696785AF" w14:textId="58B196C8" w:rsidR="00C11D74" w:rsidRPr="00D94637" w:rsidRDefault="00C11D74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3806CBB" w14:textId="112CD3F8" w:rsidR="00C11D74" w:rsidRPr="00695BAF" w:rsidRDefault="00C11D74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681EEB7" w14:textId="77777777" w:rsidR="00C11D74" w:rsidRPr="00C11D74" w:rsidRDefault="00C11D74" w:rsidP="00C11D7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E0E8F" w14:textId="77777777" w:rsidR="00A819EC" w:rsidRDefault="00A819EC" w:rsidP="002578A2">
      <w:r>
        <w:separator/>
      </w:r>
    </w:p>
  </w:footnote>
  <w:footnote w:type="continuationSeparator" w:id="0">
    <w:p w14:paraId="7A7245BE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617C" w14:textId="77777777" w:rsidR="00E23533" w:rsidRDefault="00E235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52D2" w14:textId="135F2887" w:rsidR="00C11D74" w:rsidRPr="00C11D74" w:rsidRDefault="00C11D74" w:rsidP="00C11D7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CCDF6" w14:textId="6414E346" w:rsidR="00C11D74" w:rsidRPr="00C11D74" w:rsidRDefault="00C11D74" w:rsidP="00C11D7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45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w14:anchorId="04A314D1" id="_x0000_i1046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2553375406035965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13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92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7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/Paragraph&amp;gt;&amp;lt;Paragraph&amp;gt;&amp;lt;Run FontWeight=&quot;Bold&quot;&amp;gt;(Agricultur&amp;#259; &amp;#537;i Pescuit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3-3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2ec2bf694575112f0ec283a794feb9d52b90445372085cabf7cd2c3c981b36d"/>
  </w:docVars>
  <w:rsids>
    <w:rsidRoot w:val="00BE748D"/>
    <w:rsid w:val="00000753"/>
    <w:rsid w:val="000013DC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169F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E01D0"/>
    <w:rsid w:val="002E16B4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15D35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86FA4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58A0"/>
    <w:rsid w:val="00625B70"/>
    <w:rsid w:val="006272F9"/>
    <w:rsid w:val="00631CA8"/>
    <w:rsid w:val="00640882"/>
    <w:rsid w:val="00641590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A54"/>
    <w:rsid w:val="006C3AE7"/>
    <w:rsid w:val="006C3FFF"/>
    <w:rsid w:val="006C69AA"/>
    <w:rsid w:val="006C6E9F"/>
    <w:rsid w:val="006D7E14"/>
    <w:rsid w:val="006F7D39"/>
    <w:rsid w:val="0070275C"/>
    <w:rsid w:val="0070339A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33FA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193E"/>
    <w:rsid w:val="007A43FA"/>
    <w:rsid w:val="007A6CEE"/>
    <w:rsid w:val="007B52D1"/>
    <w:rsid w:val="007B560C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A0E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819EC"/>
    <w:rsid w:val="00A91B35"/>
    <w:rsid w:val="00AA1A34"/>
    <w:rsid w:val="00AA26D1"/>
    <w:rsid w:val="00AA4F2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5BEC"/>
    <w:rsid w:val="00BD381D"/>
    <w:rsid w:val="00BD3F0B"/>
    <w:rsid w:val="00BD58F2"/>
    <w:rsid w:val="00BE3156"/>
    <w:rsid w:val="00BE5B6B"/>
    <w:rsid w:val="00BE748D"/>
    <w:rsid w:val="00BF4687"/>
    <w:rsid w:val="00BF5A1D"/>
    <w:rsid w:val="00C11D74"/>
    <w:rsid w:val="00C15067"/>
    <w:rsid w:val="00C22BC1"/>
    <w:rsid w:val="00C26C7A"/>
    <w:rsid w:val="00C274ED"/>
    <w:rsid w:val="00C34D76"/>
    <w:rsid w:val="00C359C6"/>
    <w:rsid w:val="00C37EDD"/>
    <w:rsid w:val="00C425D4"/>
    <w:rsid w:val="00C43DC0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2F13"/>
    <w:rsid w:val="00CF3B43"/>
    <w:rsid w:val="00CF408F"/>
    <w:rsid w:val="00CF59A3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4657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37BB"/>
    <w:rsid w:val="00DE50F3"/>
    <w:rsid w:val="00DE6BAE"/>
    <w:rsid w:val="00DE7A1D"/>
    <w:rsid w:val="00DF6208"/>
    <w:rsid w:val="00E01305"/>
    <w:rsid w:val="00E043B8"/>
    <w:rsid w:val="00E04BB2"/>
    <w:rsid w:val="00E069B2"/>
    <w:rsid w:val="00E12531"/>
    <w:rsid w:val="00E12CE3"/>
    <w:rsid w:val="00E12F30"/>
    <w:rsid w:val="00E1416A"/>
    <w:rsid w:val="00E23533"/>
    <w:rsid w:val="00E23887"/>
    <w:rsid w:val="00E4151E"/>
    <w:rsid w:val="00E41A88"/>
    <w:rsid w:val="00E51E3D"/>
    <w:rsid w:val="00E54A28"/>
    <w:rsid w:val="00E56ACB"/>
    <w:rsid w:val="00E56E99"/>
    <w:rsid w:val="00E66563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775D"/>
    <w:rsid w:val="00EE7E7A"/>
    <w:rsid w:val="00EF0CC2"/>
    <w:rsid w:val="00F04722"/>
    <w:rsid w:val="00F1078B"/>
    <w:rsid w:val="00F1128F"/>
    <w:rsid w:val="00F20206"/>
    <w:rsid w:val="00F20C82"/>
    <w:rsid w:val="00F271B2"/>
    <w:rsid w:val="00F304F8"/>
    <w:rsid w:val="00F32E69"/>
    <w:rsid w:val="00F3687A"/>
    <w:rsid w:val="00F43650"/>
    <w:rsid w:val="00F532E7"/>
    <w:rsid w:val="00F53D26"/>
    <w:rsid w:val="00F55295"/>
    <w:rsid w:val="00F7383D"/>
    <w:rsid w:val="00F7395D"/>
    <w:rsid w:val="00F75F16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2"/>
    </o:shapelayout>
  </w:shapeDefaults>
  <w:decimalSymbol w:val=","/>
  <w:listSeparator w:val=";"/>
  <w14:docId w14:val="765084CD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E2353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2353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2353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2353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2353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2353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2353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E2353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2353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2353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2353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E2353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ALFARAZ SANCHEZ Maria Jose</cp:lastModifiedBy>
  <cp:revision>4</cp:revision>
  <cp:lastPrinted>2026-02-04T10:54:00Z</cp:lastPrinted>
  <dcterms:created xsi:type="dcterms:W3CDTF">2026-03-13T15:05:00Z</dcterms:created>
  <dcterms:modified xsi:type="dcterms:W3CDTF">2026-03-16T14:37:00Z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4167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