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45587964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A6F7C" w:rsidRPr="0056157B" w14:paraId="3864136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87E8293" w14:textId="27CD0482" w:rsidR="006A6F7C" w:rsidRPr="0056157B" w:rsidRDefault="006A6F7C" w:rsidP="00634DC7">
                <w:pPr>
                  <w:pStyle w:val="TBNormalTechnicalBlock"/>
                </w:pPr>
              </w:p>
            </w:tc>
          </w:tr>
          <w:tr w:rsidR="006A6F7C" w:rsidRPr="0056157B" w14:paraId="27374E8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24818C6" w14:textId="77777777" w:rsidR="006A6F7C" w:rsidRPr="0056157B" w:rsidRDefault="006A6F7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426C618" wp14:editId="4E8A68F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2EB4808" w14:textId="77777777" w:rsidR="006A6F7C" w:rsidRPr="0056157B" w:rsidRDefault="006A6F7C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6A6F7C" w:rsidRPr="00B84B6D" w14:paraId="11CD5F2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FCC2893" w14:textId="77777777" w:rsidR="006A6F7C" w:rsidRPr="0056157B" w:rsidRDefault="006A6F7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63D443B" w14:textId="77777777" w:rsidR="006A6F7C" w:rsidRPr="0056157B" w:rsidRDefault="006A6F7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76F4116" w14:textId="77777777" w:rsidR="006A6F7C" w:rsidRPr="0056157B" w:rsidRDefault="006A6F7C" w:rsidP="00233A0E">
                <w:pPr>
                  <w:pStyle w:val="TBNormalTechnicalBlock"/>
                  <w:rPr>
                    <w:b/>
                  </w:rPr>
                </w:pPr>
              </w:p>
              <w:p w14:paraId="22209E91" w14:textId="77777777" w:rsidR="006A6F7C" w:rsidRDefault="006A6F7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 April 2026</w:t>
                </w:r>
              </w:p>
              <w:p w14:paraId="586FF5A5" w14:textId="77777777" w:rsidR="006A6F7C" w:rsidRPr="0019440B" w:rsidRDefault="006A6F7C" w:rsidP="00233A0E">
                <w:pPr>
                  <w:pStyle w:val="TBNormalTechnicalBlock"/>
                </w:pPr>
              </w:p>
              <w:p w14:paraId="5A2F9408" w14:textId="77777777" w:rsidR="006A6F7C" w:rsidRDefault="006A6F7C" w:rsidP="00233A0E">
                <w:pPr>
                  <w:pStyle w:val="TBNormalTechnicalBlock"/>
                </w:pPr>
                <w:r>
                  <w:t>CM 2269</w:t>
                </w:r>
                <w:r w:rsidRPr="0056157B">
                  <w:t>/</w:t>
                </w:r>
                <w:r>
                  <w:t>26</w:t>
                </w:r>
              </w:p>
              <w:p w14:paraId="6E4ECF9E" w14:textId="77777777" w:rsidR="006A6F7C" w:rsidRDefault="006A6F7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07FE2FF" w14:textId="77777777" w:rsidR="006A6F7C" w:rsidRDefault="006A6F7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2534418E" w14:textId="77777777" w:rsidR="006A6F7C" w:rsidRPr="007C5B64" w:rsidRDefault="006A6F7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0C3B428" w14:textId="77777777" w:rsidR="006A6F7C" w:rsidRPr="009E0BE9" w:rsidRDefault="006A6F7C" w:rsidP="00CD4D38">
                <w:pPr>
                  <w:pStyle w:val="TBDistrbMarkers"/>
                </w:pPr>
                <w:r>
                  <w:t>PARLNAT</w:t>
                </w:r>
              </w:p>
              <w:p w14:paraId="4EE35EFD" w14:textId="77777777" w:rsidR="006A6F7C" w:rsidRPr="009E0BE9" w:rsidRDefault="006A6F7C" w:rsidP="00233A0E">
                <w:pPr>
                  <w:pStyle w:val="TBNormalTechnicalBlock"/>
                </w:pPr>
              </w:p>
              <w:p w14:paraId="03BFDE70" w14:textId="77777777" w:rsidR="006A6F7C" w:rsidRPr="009E0BE9" w:rsidRDefault="006A6F7C" w:rsidP="00233A0E">
                <w:pPr>
                  <w:pStyle w:val="TBNormalTechnicalBlock"/>
                </w:pPr>
              </w:p>
              <w:p w14:paraId="72C52FF3" w14:textId="77777777" w:rsidR="006A6F7C" w:rsidRPr="009E0BE9" w:rsidRDefault="006A6F7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A6F7C" w:rsidRPr="00ED0749" w14:paraId="5598251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EC77DE3" w14:textId="77777777" w:rsidR="006A6F7C" w:rsidRPr="00ED0749" w:rsidRDefault="006A6F7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6351B79" w14:textId="77777777" w:rsidR="006A6F7C" w:rsidRPr="00ED0749" w:rsidRDefault="006A6F7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E6BB8AB" w14:textId="77777777" w:rsidR="006A6F7C" w:rsidRPr="00ED0749" w:rsidRDefault="006A6F7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8D34981" w14:textId="77777777" w:rsidR="006A6F7C" w:rsidRPr="00ED0749" w:rsidRDefault="006A6F7C" w:rsidP="00DF1147">
          <w:pPr>
            <w:pStyle w:val="TBEntRefer"/>
            <w:rPr>
              <w:sz w:val="2"/>
              <w:szCs w:val="2"/>
            </w:rPr>
          </w:pPr>
        </w:p>
        <w:p w14:paraId="6CB7C083" w14:textId="77777777" w:rsidR="006A6F7C" w:rsidRPr="00DD01AC" w:rsidRDefault="006A6F7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A6F7C" w:rsidRPr="00133225" w14:paraId="12114495" w14:textId="77777777" w:rsidTr="001E5BC3">
            <w:trPr>
              <w:jc w:val="center"/>
            </w:trPr>
            <w:tc>
              <w:tcPr>
                <w:tcW w:w="9645" w:type="dxa"/>
              </w:tcPr>
              <w:p w14:paraId="60615BF2" w14:textId="77777777" w:rsidR="006A6F7C" w:rsidRPr="00C4351E" w:rsidRDefault="006A6F7C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6A6F7C" w:rsidRPr="007D53AD" w14:paraId="57D1B6A4" w14:textId="77777777" w:rsidTr="001E5BC3">
            <w:trPr>
              <w:jc w:val="center"/>
            </w:trPr>
            <w:tc>
              <w:tcPr>
                <w:tcW w:w="9645" w:type="dxa"/>
              </w:tcPr>
              <w:p w14:paraId="3B80D0A9" w14:textId="77777777" w:rsidR="006A6F7C" w:rsidRPr="007D53AD" w:rsidRDefault="006A6F7C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6A6F7C" w:rsidRPr="007D53AD" w14:paraId="15C7069C" w14:textId="77777777" w:rsidTr="001E5BC3">
            <w:trPr>
              <w:jc w:val="center"/>
            </w:trPr>
            <w:tc>
              <w:tcPr>
                <w:tcW w:w="9645" w:type="dxa"/>
              </w:tcPr>
              <w:p w14:paraId="235883DA" w14:textId="77777777" w:rsidR="006A6F7C" w:rsidRPr="006368AC" w:rsidRDefault="006A6F7C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6A6F7C" w:rsidRPr="007D53AD" w14:paraId="53E8E836" w14:textId="77777777" w:rsidTr="001E5BC3">
            <w:trPr>
              <w:jc w:val="center"/>
            </w:trPr>
            <w:tc>
              <w:tcPr>
                <w:tcW w:w="9645" w:type="dxa"/>
              </w:tcPr>
              <w:p w14:paraId="0F553BEF" w14:textId="77777777" w:rsidR="006A6F7C" w:rsidRPr="006368AC" w:rsidRDefault="006A6F7C" w:rsidP="008639D3">
                <w:pPr>
                  <w:pStyle w:val="TBTableText"/>
                </w:pPr>
                <w:r>
                  <w:t>21 April 2026 (10:15)</w:t>
                </w:r>
              </w:p>
            </w:tc>
          </w:tr>
        </w:tbl>
        <w:p w14:paraId="292135C9" w14:textId="77777777" w:rsidR="006A6F7C" w:rsidRPr="008C6FD6" w:rsidRDefault="001565E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10DF4434" w:rsidR="00BD729D" w:rsidRDefault="00A07812" w:rsidP="00CB73C2">
            <w:pPr>
              <w:rPr>
                <w:lang w:val="en-US"/>
              </w:rPr>
            </w:pPr>
            <w:r w:rsidRPr="00A07812">
              <w:rPr>
                <w:lang w:val="en-ZW"/>
              </w:rP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1F2385F1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7FE691" w14:textId="77D3E1ED" w:rsidR="00A07812" w:rsidRPr="00A07812" w:rsidRDefault="00A07812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Russia’s war of aggression against Ukraine</w:t>
            </w:r>
            <w:r w:rsidR="00D72754">
              <w:rPr>
                <w:rStyle w:val="FootnoteReference"/>
                <w:lang w:val="en-ZW"/>
              </w:rPr>
              <w:footnoteReference w:id="1"/>
            </w:r>
          </w:p>
          <w:p w14:paraId="3A4FDE9D" w14:textId="37BCFEC6" w:rsidR="00BD729D" w:rsidRDefault="00A07812" w:rsidP="00A07812">
            <w:pPr>
              <w:rPr>
                <w:lang w:val="en-US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A07812" w14:paraId="5FF6497A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D406A4" w14:textId="77777777" w:rsidR="00A07812" w:rsidRPr="00A07812" w:rsidRDefault="00A07812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Situation in the Middle East</w:t>
            </w:r>
          </w:p>
          <w:p w14:paraId="0C2D15D8" w14:textId="7C0FB2F1" w:rsidR="00A07812" w:rsidRPr="00A07812" w:rsidRDefault="00A07812" w:rsidP="00A07812">
            <w:pPr>
              <w:rPr>
                <w:lang w:val="en-ZW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ABB964" w14:textId="77777777" w:rsidR="00A07812" w:rsidRDefault="00A07812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EF3F477" w14:textId="77777777" w:rsidR="00A07812" w:rsidRDefault="00A07812" w:rsidP="00CB73C2">
            <w:pPr>
              <w:rPr>
                <w:lang w:val="en-US"/>
              </w:rPr>
            </w:pPr>
          </w:p>
        </w:tc>
      </w:tr>
      <w:tr w:rsidR="00A07812" w14:paraId="65DC2930" w14:textId="77777777" w:rsidTr="00A0781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8FF090" w14:textId="77777777" w:rsidR="00A07812" w:rsidRPr="00A07812" w:rsidRDefault="00A07812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South Caucasus</w:t>
            </w:r>
          </w:p>
          <w:p w14:paraId="51A948F2" w14:textId="410C7744" w:rsidR="00A07812" w:rsidRPr="00A07812" w:rsidRDefault="00A07812" w:rsidP="00A07812">
            <w:pPr>
              <w:rPr>
                <w:lang w:val="en-ZW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60411B" w14:textId="77777777" w:rsidR="00A07812" w:rsidRDefault="00A07812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AE96CE" w14:textId="77777777" w:rsidR="00A07812" w:rsidRDefault="00A07812" w:rsidP="00CB73C2">
            <w:pPr>
              <w:rPr>
                <w:lang w:val="en-US"/>
              </w:rPr>
            </w:pPr>
          </w:p>
        </w:tc>
      </w:tr>
      <w:tr w:rsidR="00A07812" w14:paraId="1822BB20" w14:textId="77777777" w:rsidTr="00A03FC5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5913F8" w14:textId="77777777" w:rsidR="00A07812" w:rsidRPr="00A07812" w:rsidRDefault="00A07812" w:rsidP="00A07812">
            <w:pPr>
              <w:rPr>
                <w:lang w:val="en-ZW"/>
              </w:rPr>
            </w:pPr>
            <w:r w:rsidRPr="00A07812">
              <w:rPr>
                <w:lang w:val="en-ZW"/>
              </w:rPr>
              <w:t>Sudan</w:t>
            </w:r>
          </w:p>
          <w:p w14:paraId="7BBCE3C3" w14:textId="585FDFD8" w:rsidR="00A07812" w:rsidRPr="00A07812" w:rsidRDefault="00A07812" w:rsidP="00A07812">
            <w:pPr>
              <w:rPr>
                <w:lang w:val="en-ZW"/>
              </w:rPr>
            </w:pPr>
            <w:r w:rsidRPr="00A07812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7AA076" w14:textId="77777777" w:rsidR="00A07812" w:rsidRDefault="00A07812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6A82A5" w14:textId="77777777" w:rsidR="00A07812" w:rsidRDefault="00A07812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A03FC5"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D72754">
            <w:pPr>
              <w:pageBreakBefore/>
              <w:rPr>
                <w:lang w:val="en-US"/>
              </w:rPr>
            </w:pPr>
            <w:r>
              <w:rPr>
                <w:lang w:val="en-US"/>
              </w:rPr>
              <w:lastRenderedPageBreak/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6A6F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51C9" w14:textId="77777777" w:rsidR="001565E6" w:rsidRDefault="001565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A6F7C" w:rsidRPr="00D94637" w14:paraId="42BD6C84" w14:textId="77777777" w:rsidTr="006A6F7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3F9018E" w14:textId="77777777" w:rsidR="006A6F7C" w:rsidRPr="00D94637" w:rsidRDefault="006A6F7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6A6F7C" w:rsidRPr="00B310DC" w14:paraId="2FCC690F" w14:textId="77777777" w:rsidTr="006A6F7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7F8EC2D" w14:textId="593A5BAC" w:rsidR="006A6F7C" w:rsidRPr="00AD7BF2" w:rsidRDefault="006A6F7C" w:rsidP="004F54B2">
          <w:pPr>
            <w:pStyle w:val="FooterText"/>
          </w:pPr>
          <w:r>
            <w:t>CM 2269/26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3896D97" w14:textId="77777777" w:rsidR="006A6F7C" w:rsidRPr="00AD7BF2" w:rsidRDefault="006A6F7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A3DFB6A" w14:textId="77777777" w:rsidR="006A6F7C" w:rsidRPr="002511D8" w:rsidRDefault="006A6F7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6E30F3C" w14:textId="6BF3C0AA" w:rsidR="006A6F7C" w:rsidRPr="00B310DC" w:rsidRDefault="006A6F7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A6F7C" w:rsidRPr="00D94637" w14:paraId="144A9DAB" w14:textId="77777777" w:rsidTr="006A6F7C">
      <w:trPr>
        <w:jc w:val="center"/>
      </w:trPr>
      <w:tc>
        <w:tcPr>
          <w:tcW w:w="1774" w:type="pct"/>
          <w:shd w:val="clear" w:color="auto" w:fill="auto"/>
        </w:tcPr>
        <w:p w14:paraId="4FE72C61" w14:textId="65AAA3B9" w:rsidR="006A6F7C" w:rsidRPr="00AD7BF2" w:rsidRDefault="006A6F7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29E6D76" w14:textId="62F49643" w:rsidR="006A6F7C" w:rsidRPr="00AD7BF2" w:rsidRDefault="006A6F7C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2DA3B1B" w14:textId="7652279E" w:rsidR="006A6F7C" w:rsidRPr="00D94637" w:rsidRDefault="006A6F7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91A62BC" w14:textId="655C1F7E" w:rsidR="006A6F7C" w:rsidRPr="00695BAF" w:rsidRDefault="006A6F7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6A6F7C" w:rsidRDefault="001B060D" w:rsidP="006A6F7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A6F7C" w:rsidRPr="00D94637" w14:paraId="73B2CCBA" w14:textId="77777777" w:rsidTr="006A6F7C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9D6777D" w14:textId="77777777" w:rsidR="006A6F7C" w:rsidRPr="00D94637" w:rsidRDefault="006A6F7C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6A6F7C" w:rsidRPr="00B310DC" w14:paraId="4EDBC7DB" w14:textId="77777777" w:rsidTr="006A6F7C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D64DF00" w14:textId="42D500DB" w:rsidR="006A6F7C" w:rsidRPr="00AD7BF2" w:rsidRDefault="006A6F7C" w:rsidP="00965E25">
          <w:pPr>
            <w:pStyle w:val="FooterText"/>
          </w:pPr>
          <w:r>
            <w:t>CM 2269/26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1CBDE57" w14:textId="77777777" w:rsidR="006A6F7C" w:rsidRPr="00AD7BF2" w:rsidRDefault="006A6F7C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51D7331" w14:textId="77777777" w:rsidR="006A6F7C" w:rsidRPr="002511D8" w:rsidRDefault="006A6F7C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5D8F27E" w14:textId="15FFEBB0" w:rsidR="006A6F7C" w:rsidRPr="00B310DC" w:rsidRDefault="006A6F7C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A6F7C" w:rsidRPr="00D94637" w14:paraId="70892681" w14:textId="77777777" w:rsidTr="006A6F7C">
      <w:trPr>
        <w:jc w:val="center"/>
      </w:trPr>
      <w:tc>
        <w:tcPr>
          <w:tcW w:w="3230" w:type="pct"/>
          <w:gridSpan w:val="3"/>
          <w:shd w:val="clear" w:color="auto" w:fill="auto"/>
        </w:tcPr>
        <w:p w14:paraId="608EEE9A" w14:textId="1579CA65" w:rsidR="006A6F7C" w:rsidRPr="00E37908" w:rsidRDefault="006A6F7C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664862D" w14:textId="72FD6A81" w:rsidR="006A6F7C" w:rsidRPr="00D94637" w:rsidRDefault="006A6F7C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97C4C55" w14:textId="7EFAA624" w:rsidR="006A6F7C" w:rsidRPr="00695BAF" w:rsidRDefault="006A6F7C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6A6F7C" w:rsidRDefault="001B060D" w:rsidP="006A6F7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168F36BD" w14:textId="1034CA39" w:rsidR="00D72754" w:rsidRDefault="00D72754">
      <w:pPr>
        <w:pStyle w:val="FootnoteText"/>
      </w:pPr>
      <w:r>
        <w:rPr>
          <w:rStyle w:val="FootnoteReference"/>
        </w:rPr>
        <w:footnoteRef/>
      </w:r>
      <w:r>
        <w:tab/>
      </w:r>
      <w:r w:rsidRPr="00B05AC2">
        <w:t>In the presence of the Minister of Foreign Affairs of Ukraine (via videoconference)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68CB" w14:textId="77777777" w:rsidR="001565E6" w:rsidRDefault="001565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3BB9EA8" w:rsidR="001B060D" w:rsidRPr="006A6F7C" w:rsidRDefault="006A6F7C" w:rsidP="006A6F7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D3CCBB4" w:rsidR="001B060D" w:rsidRPr="006A6F7C" w:rsidRDefault="006A6F7C" w:rsidP="006A6F7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4704F6D2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CA56E3C"/>
    <w:multiLevelType w:val="hybridMultilevel"/>
    <w:tmpl w:val="B726BD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9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1595553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8580451525651623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4-01&lt;/text&gt;_x000d__x000a_  &lt;/metadata&gt;_x000d__x000a_  &lt;metadata key=&quot;md_Prefix&quot;&gt;_x000d__x000a_    &lt;text&gt;CM&lt;/text&gt;_x000d__x000a_  &lt;/metadata&gt;_x000d__x000a_  &lt;metadata key=&quot;md_DocumentNumber&quot;&gt;_x000d__x000a_    &lt;text&gt;22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4-21T10:1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d304a162f45e5ca38ddac142457dfd11da60ea3e6580973f5687b3fa5856a7e"/>
  </w:docVars>
  <w:rsids>
    <w:rsidRoot w:val="001B060D"/>
    <w:rsid w:val="00022594"/>
    <w:rsid w:val="000E2267"/>
    <w:rsid w:val="001208A4"/>
    <w:rsid w:val="001565E6"/>
    <w:rsid w:val="001B060D"/>
    <w:rsid w:val="001D1682"/>
    <w:rsid w:val="001E59E5"/>
    <w:rsid w:val="00285EB5"/>
    <w:rsid w:val="002B7630"/>
    <w:rsid w:val="00326C08"/>
    <w:rsid w:val="0034784F"/>
    <w:rsid w:val="00350C40"/>
    <w:rsid w:val="003608AB"/>
    <w:rsid w:val="003D040A"/>
    <w:rsid w:val="00421AF7"/>
    <w:rsid w:val="00442CAD"/>
    <w:rsid w:val="00444F82"/>
    <w:rsid w:val="004C60B7"/>
    <w:rsid w:val="00524D67"/>
    <w:rsid w:val="00546854"/>
    <w:rsid w:val="005A5570"/>
    <w:rsid w:val="005C3952"/>
    <w:rsid w:val="00604325"/>
    <w:rsid w:val="00614F78"/>
    <w:rsid w:val="006213F4"/>
    <w:rsid w:val="006A0129"/>
    <w:rsid w:val="006A6F7C"/>
    <w:rsid w:val="006D2414"/>
    <w:rsid w:val="007010AE"/>
    <w:rsid w:val="00723B34"/>
    <w:rsid w:val="00741DC3"/>
    <w:rsid w:val="00745D84"/>
    <w:rsid w:val="00772954"/>
    <w:rsid w:val="00786B8C"/>
    <w:rsid w:val="008146F9"/>
    <w:rsid w:val="00830B33"/>
    <w:rsid w:val="008C5D66"/>
    <w:rsid w:val="009860AE"/>
    <w:rsid w:val="009930AF"/>
    <w:rsid w:val="00A03FC5"/>
    <w:rsid w:val="00A07812"/>
    <w:rsid w:val="00A31007"/>
    <w:rsid w:val="00A915F9"/>
    <w:rsid w:val="00B5488B"/>
    <w:rsid w:val="00BC0BB4"/>
    <w:rsid w:val="00BC3EC8"/>
    <w:rsid w:val="00BD729D"/>
    <w:rsid w:val="00C02778"/>
    <w:rsid w:val="00C24D81"/>
    <w:rsid w:val="00C32503"/>
    <w:rsid w:val="00CC013E"/>
    <w:rsid w:val="00D261A1"/>
    <w:rsid w:val="00D64B12"/>
    <w:rsid w:val="00D72754"/>
    <w:rsid w:val="00D95441"/>
    <w:rsid w:val="00DB0576"/>
    <w:rsid w:val="00DF7902"/>
    <w:rsid w:val="00E17C0A"/>
    <w:rsid w:val="00E73994"/>
    <w:rsid w:val="00E8251D"/>
    <w:rsid w:val="00ED0DE0"/>
    <w:rsid w:val="00EE3B78"/>
    <w:rsid w:val="00EE58DE"/>
    <w:rsid w:val="00F33602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1CEB7E1"/>
  <w15:docId w15:val="{EAA221C1-F3E1-4DFF-AC56-42FABC59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A6F7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A6F7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A6F7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A6F7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A6F7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A6F7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A6F7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A6F7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A6F7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A6F7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A6F7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A6F7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524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00FBD-7C90-443A-A616-A81E6DC5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130</Words>
  <Characters>737</Characters>
  <Application>Microsoft Office Word</Application>
  <DocSecurity>0</DocSecurity>
  <Lines>73</Lines>
  <Paragraphs>33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3</cp:revision>
  <dcterms:created xsi:type="dcterms:W3CDTF">2026-04-01T08:00:00Z</dcterms:created>
  <dcterms:modified xsi:type="dcterms:W3CDTF">2026-04-01T08:00:00Z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4168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2026-04-01T08:00:20Z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