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09091062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A59EF" w:rsidRPr="0056157B" w14:paraId="71D0AE1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59F0D5D" w14:textId="42C4E2F2" w:rsidR="002A59EF" w:rsidRPr="0056157B" w:rsidRDefault="002A59EF" w:rsidP="00634DC7">
                <w:pPr>
                  <w:pStyle w:val="TBNormalTechnicalBlock"/>
                </w:pPr>
              </w:p>
            </w:tc>
          </w:tr>
          <w:tr w:rsidR="002A59EF" w:rsidRPr="0056157B" w14:paraId="065BC82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DB33ADC" w14:textId="77777777" w:rsidR="002A59EF" w:rsidRPr="0056157B" w:rsidRDefault="002A59E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187F8EA" wp14:editId="4864FFED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FE60508" w14:textId="77777777" w:rsidR="002A59EF" w:rsidRPr="0056157B" w:rsidRDefault="002A59EF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2A59EF" w:rsidRPr="00B84B6D" w14:paraId="30743AB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A1ADF4F" w14:textId="77777777" w:rsidR="002A59EF" w:rsidRPr="0056157B" w:rsidRDefault="002A59E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3F58A54" w14:textId="77777777" w:rsidR="002A59EF" w:rsidRPr="0056157B" w:rsidRDefault="002A59E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DC88DEF" w14:textId="77777777" w:rsidR="002A59EF" w:rsidRPr="0056157B" w:rsidRDefault="002A59EF" w:rsidP="00233A0E">
                <w:pPr>
                  <w:pStyle w:val="TBNormalTechnicalBlock"/>
                  <w:rPr>
                    <w:b/>
                  </w:rPr>
                </w:pPr>
              </w:p>
              <w:p w14:paraId="51F9E65C" w14:textId="77777777" w:rsidR="002A59EF" w:rsidRDefault="002A59E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 aprilie 2026</w:t>
                </w:r>
              </w:p>
              <w:p w14:paraId="7B073DC5" w14:textId="77777777" w:rsidR="002A59EF" w:rsidRPr="0019440B" w:rsidRDefault="002A59EF" w:rsidP="00233A0E">
                <w:pPr>
                  <w:pStyle w:val="TBNormalTechnicalBlock"/>
                </w:pPr>
              </w:p>
              <w:p w14:paraId="5FD9B36A" w14:textId="77777777" w:rsidR="002A59EF" w:rsidRDefault="002A59EF" w:rsidP="00233A0E">
                <w:pPr>
                  <w:pStyle w:val="TBNormalTechnicalBlock"/>
                </w:pPr>
                <w:r>
                  <w:t>CM 2269</w:t>
                </w:r>
                <w:r w:rsidRPr="0056157B">
                  <w:t>/</w:t>
                </w:r>
                <w:r>
                  <w:t>26</w:t>
                </w:r>
              </w:p>
              <w:p w14:paraId="3DC4C54C" w14:textId="77777777" w:rsidR="002A59EF" w:rsidRDefault="002A59E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0D1BBA4" w14:textId="77777777" w:rsidR="002A59EF" w:rsidRDefault="002A59E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491863E9" w14:textId="77777777" w:rsidR="002A59EF" w:rsidRPr="007C5B64" w:rsidRDefault="002A59E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7BDB99C" w14:textId="77777777" w:rsidR="002A59EF" w:rsidRPr="009E0BE9" w:rsidRDefault="002A59EF" w:rsidP="00CD4D38">
                <w:pPr>
                  <w:pStyle w:val="TBDistrbMarkers"/>
                </w:pPr>
                <w:r>
                  <w:t>PARLNAT</w:t>
                </w:r>
              </w:p>
              <w:p w14:paraId="548678F3" w14:textId="77777777" w:rsidR="002A59EF" w:rsidRPr="009E0BE9" w:rsidRDefault="002A59EF" w:rsidP="00233A0E">
                <w:pPr>
                  <w:pStyle w:val="TBNormalTechnicalBlock"/>
                </w:pPr>
              </w:p>
              <w:p w14:paraId="45DAF5F7" w14:textId="77777777" w:rsidR="002A59EF" w:rsidRPr="009E0BE9" w:rsidRDefault="002A59EF" w:rsidP="00233A0E">
                <w:pPr>
                  <w:pStyle w:val="TBNormalTechnicalBlock"/>
                </w:pPr>
              </w:p>
              <w:p w14:paraId="7C1AEFF3" w14:textId="77777777" w:rsidR="002A59EF" w:rsidRPr="009E0BE9" w:rsidRDefault="002A59E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A59EF" w:rsidRPr="00ED0749" w14:paraId="7A363C9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5FD0E4A" w14:textId="77777777" w:rsidR="002A59EF" w:rsidRPr="00ED0749" w:rsidRDefault="002A59E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81A133D" w14:textId="77777777" w:rsidR="002A59EF" w:rsidRPr="00ED0749" w:rsidRDefault="002A59E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B60C36E" w14:textId="77777777" w:rsidR="002A59EF" w:rsidRPr="00ED0749" w:rsidRDefault="002A59E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DC00B03" w14:textId="77777777" w:rsidR="002A59EF" w:rsidRPr="00ED0749" w:rsidRDefault="002A59EF" w:rsidP="00DF1147">
          <w:pPr>
            <w:pStyle w:val="TBEntRefer"/>
            <w:rPr>
              <w:sz w:val="2"/>
              <w:szCs w:val="2"/>
            </w:rPr>
          </w:pPr>
        </w:p>
        <w:p w14:paraId="1B731994" w14:textId="77777777" w:rsidR="002A59EF" w:rsidRPr="00DD01AC" w:rsidRDefault="002A59E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A59EF" w:rsidRPr="00133225" w14:paraId="5625EA37" w14:textId="77777777" w:rsidTr="001E5BC3">
            <w:trPr>
              <w:jc w:val="center"/>
            </w:trPr>
            <w:tc>
              <w:tcPr>
                <w:tcW w:w="9645" w:type="dxa"/>
              </w:tcPr>
              <w:p w14:paraId="29A9120B" w14:textId="77777777" w:rsidR="002A59EF" w:rsidRPr="00C4351E" w:rsidRDefault="002A59EF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2A59EF" w:rsidRPr="007D53AD" w14:paraId="4B8CB609" w14:textId="77777777" w:rsidTr="001E5BC3">
            <w:trPr>
              <w:jc w:val="center"/>
            </w:trPr>
            <w:tc>
              <w:tcPr>
                <w:tcW w:w="9645" w:type="dxa"/>
              </w:tcPr>
              <w:p w14:paraId="07971EFE" w14:textId="77777777" w:rsidR="002A59EF" w:rsidRPr="007D53AD" w:rsidRDefault="002A59EF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2A59EF" w:rsidRPr="007D53AD" w14:paraId="0BF46AB2" w14:textId="77777777" w:rsidTr="001E5BC3">
            <w:trPr>
              <w:jc w:val="center"/>
            </w:trPr>
            <w:tc>
              <w:tcPr>
                <w:tcW w:w="9645" w:type="dxa"/>
              </w:tcPr>
              <w:p w14:paraId="70306736" w14:textId="77777777" w:rsidR="002A59EF" w:rsidRPr="006368AC" w:rsidRDefault="002A59EF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2A59EF" w:rsidRPr="007D53AD" w14:paraId="3D83FCD6" w14:textId="77777777" w:rsidTr="001E5BC3">
            <w:trPr>
              <w:jc w:val="center"/>
            </w:trPr>
            <w:tc>
              <w:tcPr>
                <w:tcW w:w="9645" w:type="dxa"/>
              </w:tcPr>
              <w:p w14:paraId="3AADEDAE" w14:textId="77777777" w:rsidR="002A59EF" w:rsidRPr="006368AC" w:rsidRDefault="002A59EF" w:rsidP="008639D3">
                <w:pPr>
                  <w:pStyle w:val="TBTableText"/>
                </w:pPr>
                <w:r>
                  <w:t>21 aprilie 2026 (10.15)</w:t>
                </w:r>
              </w:p>
            </w:tc>
          </w:tr>
        </w:tbl>
        <w:p w14:paraId="0B87624E" w14:textId="77777777" w:rsidR="002A59EF" w:rsidRPr="008C6FD6" w:rsidRDefault="002A59EF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663E1895" w14:textId="77777777" w:rsidR="00BC0BB4" w:rsidRPr="002A59EF" w:rsidRDefault="00BC0BB4" w:rsidP="00BC0BB4">
      <w:pPr>
        <w:spacing w:after="120"/>
        <w:rPr>
          <w:b/>
          <w:bCs/>
          <w:u w:val="single"/>
        </w:rPr>
      </w:pPr>
      <w:r w:rsidRPr="002A59EF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2A59EF" w14:paraId="6AF731B3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74200B7" w14:textId="77777777" w:rsidR="00BD729D" w:rsidRPr="002A59EF" w:rsidRDefault="00BD729D" w:rsidP="00CB73C2">
            <w:r w:rsidRPr="002A59EF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225E99" w14:textId="77777777" w:rsidR="00BD729D" w:rsidRPr="002A59EF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93DFA2" w14:textId="77777777" w:rsidR="00BD729D" w:rsidRPr="002A59EF" w:rsidRDefault="00BD729D" w:rsidP="00CB73C2"/>
        </w:tc>
      </w:tr>
      <w:tr w:rsidR="00BD729D" w:rsidRPr="002A59EF" w14:paraId="70B388C8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83A96CA" w14:textId="77777777" w:rsidR="00BD729D" w:rsidRPr="002A59EF" w:rsidRDefault="00BD729D" w:rsidP="00CB73C2">
            <w:r w:rsidRPr="002A59EF">
              <w:t>(posibil) Aprobarea punctelor „A”</w:t>
            </w:r>
          </w:p>
          <w:p w14:paraId="6AB79979" w14:textId="77777777" w:rsidR="00BD729D" w:rsidRPr="002A59EF" w:rsidRDefault="00BD729D" w:rsidP="00CB73C2">
            <w:pPr>
              <w:pStyle w:val="PointManual"/>
            </w:pPr>
            <w:r w:rsidRPr="002A59EF">
              <w:t>a)</w:t>
            </w:r>
            <w:r w:rsidRPr="002A59EF">
              <w:tab/>
              <w:t>Lista fără caracter legislativ</w:t>
            </w:r>
          </w:p>
          <w:p w14:paraId="2087ABD9" w14:textId="77777777" w:rsidR="00BD729D" w:rsidRPr="002A59EF" w:rsidRDefault="00BD729D" w:rsidP="00CB73C2">
            <w:pPr>
              <w:pStyle w:val="PointManual"/>
            </w:pPr>
            <w:r w:rsidRPr="002A59EF">
              <w:t>b)</w:t>
            </w:r>
            <w:r w:rsidRPr="002A59EF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D86519" w14:textId="77777777" w:rsidR="00BD729D" w:rsidRPr="002A59EF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AB2B92" w14:textId="77777777" w:rsidR="00BD729D" w:rsidRPr="002A59EF" w:rsidRDefault="00BD729D" w:rsidP="00CB73C2"/>
        </w:tc>
      </w:tr>
    </w:tbl>
    <w:p w14:paraId="32934D87" w14:textId="77777777" w:rsidR="00BD729D" w:rsidRPr="002A59EF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2A59EF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2A59EF" w14:paraId="3552294F" w14:textId="77777777" w:rsidTr="00A0781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120B09" w14:textId="77777777" w:rsidR="00BD729D" w:rsidRPr="002A59EF" w:rsidRDefault="00A07812" w:rsidP="00CB73C2">
            <w:r w:rsidRPr="002A59EF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3E2DB0" w14:textId="77777777" w:rsidR="00BD729D" w:rsidRPr="002A59EF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6B957A" w14:textId="77777777" w:rsidR="00BD729D" w:rsidRPr="002A59EF" w:rsidRDefault="00BD729D" w:rsidP="00CB73C2"/>
        </w:tc>
      </w:tr>
      <w:tr w:rsidR="00BD729D" w:rsidRPr="002A59EF" w14:paraId="20E41364" w14:textId="77777777" w:rsidTr="00A0781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079A2F" w14:textId="77777777" w:rsidR="00A07812" w:rsidRPr="002A59EF" w:rsidRDefault="00A07812" w:rsidP="00A07812">
            <w:r w:rsidRPr="002A59EF">
              <w:t>Războiul de agresiune al Rusiei împotriva Ucrainei</w:t>
            </w:r>
            <w:r w:rsidR="00D72754" w:rsidRPr="002A59EF">
              <w:rPr>
                <w:rStyle w:val="FootnoteReference"/>
              </w:rPr>
              <w:footnoteReference w:id="1"/>
            </w:r>
          </w:p>
          <w:p w14:paraId="3AB2D8C9" w14:textId="77777777" w:rsidR="00BD729D" w:rsidRPr="002A59EF" w:rsidRDefault="00A07812" w:rsidP="00A07812">
            <w:r w:rsidRPr="002A59E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A337D71" w14:textId="77777777" w:rsidR="00BD729D" w:rsidRPr="002A59EF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6063DE" w14:textId="77777777" w:rsidR="00BD729D" w:rsidRPr="002A59EF" w:rsidRDefault="00BD729D" w:rsidP="00CB73C2"/>
        </w:tc>
      </w:tr>
      <w:tr w:rsidR="00A07812" w:rsidRPr="002A59EF" w14:paraId="3D125459" w14:textId="77777777" w:rsidTr="00A0781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8C8B1B3" w14:textId="77777777" w:rsidR="00A07812" w:rsidRPr="002A59EF" w:rsidRDefault="00A07812" w:rsidP="00A07812">
            <w:r w:rsidRPr="002A59EF">
              <w:t>Situația din Orientul Mijlociu</w:t>
            </w:r>
          </w:p>
          <w:p w14:paraId="76562014" w14:textId="77777777" w:rsidR="00A07812" w:rsidRPr="002A59EF" w:rsidRDefault="00A07812" w:rsidP="00A07812">
            <w:r w:rsidRPr="002A59E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19895D" w14:textId="77777777" w:rsidR="00A07812" w:rsidRPr="002A59EF" w:rsidRDefault="00A0781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B7966B" w14:textId="77777777" w:rsidR="00A07812" w:rsidRPr="002A59EF" w:rsidRDefault="00A07812" w:rsidP="00CB73C2"/>
        </w:tc>
      </w:tr>
      <w:tr w:rsidR="00A07812" w:rsidRPr="002A59EF" w14:paraId="31A27E3C" w14:textId="77777777" w:rsidTr="00A0781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3AAD22" w14:textId="77777777" w:rsidR="00A07812" w:rsidRPr="002A59EF" w:rsidRDefault="00A07812" w:rsidP="00A07812">
            <w:r w:rsidRPr="002A59EF">
              <w:t>Caucazul de Sud</w:t>
            </w:r>
          </w:p>
          <w:p w14:paraId="7D1099CF" w14:textId="77777777" w:rsidR="00A07812" w:rsidRPr="002A59EF" w:rsidRDefault="00A07812" w:rsidP="00A07812">
            <w:r w:rsidRPr="002A59E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E99DB4" w14:textId="77777777" w:rsidR="00A07812" w:rsidRPr="002A59EF" w:rsidRDefault="00A0781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53C468" w14:textId="77777777" w:rsidR="00A07812" w:rsidRPr="002A59EF" w:rsidRDefault="00A07812" w:rsidP="00CB73C2"/>
        </w:tc>
      </w:tr>
      <w:tr w:rsidR="00A07812" w:rsidRPr="002A59EF" w14:paraId="7921B715" w14:textId="77777777" w:rsidTr="00A03FC5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D18878" w14:textId="77777777" w:rsidR="00A07812" w:rsidRPr="002A59EF" w:rsidRDefault="00A07812" w:rsidP="00A07812">
            <w:r w:rsidRPr="002A59EF">
              <w:t>Sudan</w:t>
            </w:r>
          </w:p>
          <w:p w14:paraId="1E6D3C6C" w14:textId="77777777" w:rsidR="00A07812" w:rsidRPr="002A59EF" w:rsidRDefault="00A07812" w:rsidP="00A07812">
            <w:r w:rsidRPr="002A59E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B3CEB4" w14:textId="77777777" w:rsidR="00A07812" w:rsidRPr="002A59EF" w:rsidRDefault="00A0781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0DB692" w14:textId="77777777" w:rsidR="00A07812" w:rsidRPr="002A59EF" w:rsidRDefault="00A07812" w:rsidP="00CB73C2"/>
        </w:tc>
      </w:tr>
      <w:tr w:rsidR="00BD729D" w:rsidRPr="002A59EF" w14:paraId="08C3E3DE" w14:textId="77777777" w:rsidTr="00A03FC5">
        <w:tc>
          <w:tcPr>
            <w:tcW w:w="703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D799BBD" w14:textId="77777777" w:rsidR="00BD729D" w:rsidRPr="002A59EF" w:rsidRDefault="00BD729D" w:rsidP="00D72754">
            <w:pPr>
              <w:pageBreakBefore/>
            </w:pPr>
            <w:r w:rsidRPr="002A59EF">
              <w:lastRenderedPageBreak/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5865EB" w14:textId="77777777" w:rsidR="00BD729D" w:rsidRPr="002A59EF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34AD46B" w14:textId="77777777" w:rsidR="00BD729D" w:rsidRPr="002A59EF" w:rsidRDefault="00BD729D" w:rsidP="00CB73C2"/>
        </w:tc>
      </w:tr>
    </w:tbl>
    <w:p w14:paraId="5E096AB4" w14:textId="77777777" w:rsidR="001B060D" w:rsidRPr="002A59EF" w:rsidRDefault="001B060D" w:rsidP="001B060D">
      <w:pPr>
        <w:pStyle w:val="FinalLine"/>
      </w:pPr>
    </w:p>
    <w:p w14:paraId="2A4F57EE" w14:textId="77777777" w:rsidR="00772954" w:rsidRPr="001B060D" w:rsidRDefault="001B060D" w:rsidP="001B060D">
      <w:pPr>
        <w:pStyle w:val="NB"/>
      </w:pPr>
      <w:r w:rsidRPr="002A59EF">
        <w:t>N.B.:</w:t>
      </w:r>
      <w:r w:rsidRPr="002A59EF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2A59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7BBAD" w14:textId="77777777" w:rsidR="001B060D" w:rsidRDefault="001B060D" w:rsidP="00B5488B">
      <w:r>
        <w:separator/>
      </w:r>
    </w:p>
  </w:endnote>
  <w:endnote w:type="continuationSeparator" w:id="0">
    <w:p w14:paraId="4D66AF31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CC8AD" w14:textId="77777777" w:rsidR="002A59EF" w:rsidRPr="002A59EF" w:rsidRDefault="002A59EF" w:rsidP="002A59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A59EF" w:rsidRPr="00D94637" w14:paraId="27EFDCA0" w14:textId="77777777" w:rsidTr="002A59E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21B2F3C" w14:textId="77777777" w:rsidR="002A59EF" w:rsidRPr="00D94637" w:rsidRDefault="002A59E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2A59EF" w:rsidRPr="00B310DC" w14:paraId="01DF1969" w14:textId="77777777" w:rsidTr="002A59E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7EFB912" w14:textId="64954AC7" w:rsidR="002A59EF" w:rsidRPr="00AD7BF2" w:rsidRDefault="002A59EF" w:rsidP="004F54B2">
          <w:pPr>
            <w:pStyle w:val="FooterText"/>
          </w:pPr>
          <w:r>
            <w:t>CM 2269/26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29BC44E" w14:textId="77777777" w:rsidR="002A59EF" w:rsidRPr="00AD7BF2" w:rsidRDefault="002A59E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CC692DE" w14:textId="77777777" w:rsidR="002A59EF" w:rsidRPr="002511D8" w:rsidRDefault="002A59E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8FD20C5" w14:textId="02981265" w:rsidR="002A59EF" w:rsidRPr="00B310DC" w:rsidRDefault="002A59E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A59EF" w:rsidRPr="00D94637" w14:paraId="3E1C80DE" w14:textId="77777777" w:rsidTr="002A59EF">
      <w:trPr>
        <w:jc w:val="center"/>
      </w:trPr>
      <w:tc>
        <w:tcPr>
          <w:tcW w:w="1774" w:type="pct"/>
          <w:shd w:val="clear" w:color="auto" w:fill="auto"/>
        </w:tcPr>
        <w:p w14:paraId="66DE7D93" w14:textId="3797963D" w:rsidR="002A59EF" w:rsidRPr="00AD7BF2" w:rsidRDefault="002A59E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0846599" w14:textId="59B7383B" w:rsidR="002A59EF" w:rsidRPr="00AD7BF2" w:rsidRDefault="002A59EF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23A45FE" w14:textId="4BF3A210" w:rsidR="002A59EF" w:rsidRPr="00D94637" w:rsidRDefault="002A59E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09C0FF2" w14:textId="485E2355" w:rsidR="002A59EF" w:rsidRPr="00695BAF" w:rsidRDefault="002A59E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63C95325" w14:textId="77777777" w:rsidR="002A59EF" w:rsidRPr="002A59EF" w:rsidRDefault="002A59EF" w:rsidP="002A59EF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2A59EF" w:rsidRPr="00D94637" w14:paraId="7B767B9C" w14:textId="77777777" w:rsidTr="002A59EF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C776550" w14:textId="77777777" w:rsidR="002A59EF" w:rsidRPr="00D94637" w:rsidRDefault="002A59EF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2A59EF" w:rsidRPr="00B310DC" w14:paraId="60FD2D9C" w14:textId="77777777" w:rsidTr="002A59EF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0B710FCE" w14:textId="4C7745F1" w:rsidR="002A59EF" w:rsidRPr="00AD7BF2" w:rsidRDefault="002A59EF" w:rsidP="00965E25">
          <w:pPr>
            <w:pStyle w:val="FooterText"/>
          </w:pPr>
          <w:r>
            <w:t>CM 2269/26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B77F654" w14:textId="77777777" w:rsidR="002A59EF" w:rsidRPr="00AD7BF2" w:rsidRDefault="002A59EF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1431B99A" w14:textId="77777777" w:rsidR="002A59EF" w:rsidRPr="002511D8" w:rsidRDefault="002A59EF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2AA0E8E" w14:textId="69A83FDD" w:rsidR="002A59EF" w:rsidRPr="00B310DC" w:rsidRDefault="002A59EF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A59EF" w:rsidRPr="00D94637" w14:paraId="2832F42A" w14:textId="77777777" w:rsidTr="002A59EF">
      <w:trPr>
        <w:jc w:val="center"/>
      </w:trPr>
      <w:tc>
        <w:tcPr>
          <w:tcW w:w="3230" w:type="pct"/>
          <w:gridSpan w:val="3"/>
          <w:shd w:val="clear" w:color="auto" w:fill="auto"/>
        </w:tcPr>
        <w:p w14:paraId="6BCB9335" w14:textId="70E73028" w:rsidR="002A59EF" w:rsidRPr="00E37908" w:rsidRDefault="002A59EF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7BDB5AC7" w14:textId="341F90AB" w:rsidR="002A59EF" w:rsidRPr="00D94637" w:rsidRDefault="002A59EF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9366E51" w14:textId="5C329557" w:rsidR="002A59EF" w:rsidRPr="00695BAF" w:rsidRDefault="002A59EF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33DA949A" w14:textId="77777777" w:rsidR="002A59EF" w:rsidRPr="002A59EF" w:rsidRDefault="002A59EF" w:rsidP="002A59E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09941" w14:textId="77777777" w:rsidR="001B060D" w:rsidRDefault="001B060D" w:rsidP="00B5488B">
      <w:r>
        <w:separator/>
      </w:r>
    </w:p>
  </w:footnote>
  <w:footnote w:type="continuationSeparator" w:id="0">
    <w:p w14:paraId="6C73B17A" w14:textId="77777777" w:rsidR="001B060D" w:rsidRDefault="001B060D" w:rsidP="00B5488B">
      <w:r>
        <w:continuationSeparator/>
      </w:r>
    </w:p>
  </w:footnote>
  <w:footnote w:id="1">
    <w:p w14:paraId="2EEDE34B" w14:textId="77777777" w:rsidR="00D72754" w:rsidRPr="002A59EF" w:rsidRDefault="00D72754">
      <w:pPr>
        <w:pStyle w:val="FootnoteText"/>
      </w:pPr>
      <w:r w:rsidRPr="002A59EF">
        <w:rPr>
          <w:rStyle w:val="FootnoteReference"/>
        </w:rPr>
        <w:footnoteRef/>
      </w:r>
      <w:r w:rsidRPr="002A59EF">
        <w:tab/>
        <w:t>În prezența ministrului ucrainean al afacerilor externe (prin videoconferință).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8A5D" w14:textId="77777777" w:rsidR="002A59EF" w:rsidRPr="002A59EF" w:rsidRDefault="002A59EF" w:rsidP="002A59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CDBF1" w14:textId="64E8F0F9" w:rsidR="002A59EF" w:rsidRPr="002A59EF" w:rsidRDefault="002A59EF" w:rsidP="002A59EF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77C07" w14:textId="656013D3" w:rsidR="002A59EF" w:rsidRPr="002A59EF" w:rsidRDefault="002A59EF" w:rsidP="002A59E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4704F6D2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CA56E3C"/>
    <w:multiLevelType w:val="hybridMultilevel"/>
    <w:tmpl w:val="B726BD0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7"/>
  </w:num>
  <w:num w:numId="21" w16cid:durableId="15955535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attachedTemplate r:id="rId1"/>
  <w:defaultTabStop w:val="567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75939310491928478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4-01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26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6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4-21T10:15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363c90209a653cb6d60b9c7eec027c8b4e835d05babf11e840bb05cb14d0bf4"/>
  </w:docVars>
  <w:rsids>
    <w:rsidRoot w:val="001B060D"/>
    <w:rsid w:val="00012D9D"/>
    <w:rsid w:val="00022594"/>
    <w:rsid w:val="000E2267"/>
    <w:rsid w:val="001208A4"/>
    <w:rsid w:val="001565E6"/>
    <w:rsid w:val="001B060D"/>
    <w:rsid w:val="001B656D"/>
    <w:rsid w:val="001D1682"/>
    <w:rsid w:val="001E59E5"/>
    <w:rsid w:val="00285EB5"/>
    <w:rsid w:val="002A59EF"/>
    <w:rsid w:val="002B7630"/>
    <w:rsid w:val="002D6833"/>
    <w:rsid w:val="00326C08"/>
    <w:rsid w:val="0034784F"/>
    <w:rsid w:val="00350C40"/>
    <w:rsid w:val="003608AB"/>
    <w:rsid w:val="0037776D"/>
    <w:rsid w:val="003D040A"/>
    <w:rsid w:val="00421AF7"/>
    <w:rsid w:val="00442CAD"/>
    <w:rsid w:val="00444F82"/>
    <w:rsid w:val="004A4E3A"/>
    <w:rsid w:val="004C60B7"/>
    <w:rsid w:val="00524D67"/>
    <w:rsid w:val="00546854"/>
    <w:rsid w:val="005A5570"/>
    <w:rsid w:val="005C3952"/>
    <w:rsid w:val="00604325"/>
    <w:rsid w:val="00614F78"/>
    <w:rsid w:val="006213F4"/>
    <w:rsid w:val="00654114"/>
    <w:rsid w:val="006A0129"/>
    <w:rsid w:val="006A6F7C"/>
    <w:rsid w:val="006D2414"/>
    <w:rsid w:val="007010AE"/>
    <w:rsid w:val="00723B34"/>
    <w:rsid w:val="00741DC3"/>
    <w:rsid w:val="00745D84"/>
    <w:rsid w:val="00746D44"/>
    <w:rsid w:val="007535E2"/>
    <w:rsid w:val="00772954"/>
    <w:rsid w:val="00786B8C"/>
    <w:rsid w:val="007D4507"/>
    <w:rsid w:val="008146F9"/>
    <w:rsid w:val="00830B33"/>
    <w:rsid w:val="008C5D66"/>
    <w:rsid w:val="009860AE"/>
    <w:rsid w:val="009930AF"/>
    <w:rsid w:val="009D5AC8"/>
    <w:rsid w:val="00A03FC5"/>
    <w:rsid w:val="00A07812"/>
    <w:rsid w:val="00A31007"/>
    <w:rsid w:val="00A915F9"/>
    <w:rsid w:val="00B5488B"/>
    <w:rsid w:val="00BC0BB4"/>
    <w:rsid w:val="00BC3EC8"/>
    <w:rsid w:val="00BD729D"/>
    <w:rsid w:val="00C02778"/>
    <w:rsid w:val="00C24D81"/>
    <w:rsid w:val="00C32503"/>
    <w:rsid w:val="00CC013E"/>
    <w:rsid w:val="00CF5578"/>
    <w:rsid w:val="00D06289"/>
    <w:rsid w:val="00D261A1"/>
    <w:rsid w:val="00D64B12"/>
    <w:rsid w:val="00D72754"/>
    <w:rsid w:val="00D95441"/>
    <w:rsid w:val="00DB0576"/>
    <w:rsid w:val="00DF7902"/>
    <w:rsid w:val="00E17C0A"/>
    <w:rsid w:val="00E73994"/>
    <w:rsid w:val="00E8251D"/>
    <w:rsid w:val="00ED0DE0"/>
    <w:rsid w:val="00EE3B78"/>
    <w:rsid w:val="00EE58DE"/>
    <w:rsid w:val="00F33602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3A91BBBA"/>
  <w15:docId w15:val="{EAA221C1-F3E1-4DFF-AC56-42FABC59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A59E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A59E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A59E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A59E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A59E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A59E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A59EF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2A59E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A59E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A59E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2A59E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2A59EF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524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00FBD-7C90-443A-A616-A81E6DC5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145</Words>
  <Characters>801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MANTA Sinziana</cp:lastModifiedBy>
  <cp:revision>3</cp:revision>
  <dcterms:created xsi:type="dcterms:W3CDTF">2026-04-01T09:23:00Z</dcterms:created>
  <dcterms:modified xsi:type="dcterms:W3CDTF">2026-04-01T12:07:00Z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4168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2026-04-01T08:00:20Z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