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media/image8.bin" ContentType="image/png"/>
  <Override PartName="/word/media/image9.bin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2130888877"/>
        <w:lock w:val="contentLocked"/>
      </w:sdtPr>
      <w:sdtEndPr>
        <w:rPr>
          <w:rFonts w:eastAsiaTheme="minorHAnsi" w:cs="Times New Roman"/>
          <w:sz w:val="24"/>
          <w:szCs w:val="22"/>
          <w:lang w:eastAsia="ro-RO" w:bidi="ro-RO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5F5FC9" w:rsidRPr="0056157B" w14:paraId="26A2500B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6F22D716" w14:textId="791145D8" w:rsidR="005F5FC9" w:rsidRPr="0056157B" w:rsidRDefault="005F5FC9" w:rsidP="00634DC7">
                <w:pPr>
                  <w:pStyle w:val="TBNormalTechnicalBlock"/>
                </w:pPr>
              </w:p>
            </w:tc>
          </w:tr>
          <w:tr w:rsidR="005F5FC9" w:rsidRPr="0056157B" w14:paraId="3F9E54B4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3BE582F3" w14:textId="77777777" w:rsidR="005F5FC9" w:rsidRPr="0056157B" w:rsidRDefault="005F5FC9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17E14CDA" wp14:editId="394E14AC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6EDD6CA8" w14:textId="77777777" w:rsidR="005F5FC9" w:rsidRPr="0056157B" w:rsidRDefault="005F5FC9" w:rsidP="0001269D">
                <w:pPr>
                  <w:pStyle w:val="TBInstitution"/>
                </w:pPr>
                <w:r>
                  <w:t>Consiliul Uniunii Europene</w:t>
                </w:r>
                <w:r>
                  <w:br/>
                </w:r>
                <w:r>
                  <w:rPr>
                    <w:b w:val="0"/>
                  </w:rPr>
                  <w:t>Secretariatul General</w:t>
                </w:r>
              </w:p>
            </w:tc>
          </w:tr>
          <w:tr w:rsidR="005F5FC9" w:rsidRPr="00B84B6D" w14:paraId="4A7B5808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382457FB" w14:textId="77777777" w:rsidR="005F5FC9" w:rsidRPr="0056157B" w:rsidRDefault="005F5FC9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655002CF" w14:textId="77777777" w:rsidR="005F5FC9" w:rsidRPr="0056157B" w:rsidRDefault="005F5FC9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4988BC1B" w14:textId="77777777" w:rsidR="005F5FC9" w:rsidRPr="0056157B" w:rsidRDefault="005F5FC9" w:rsidP="00233A0E">
                <w:pPr>
                  <w:pStyle w:val="TBNormalTechnicalBlock"/>
                  <w:rPr>
                    <w:b/>
                  </w:rPr>
                </w:pPr>
              </w:p>
              <w:p w14:paraId="1DA529C8" w14:textId="77777777" w:rsidR="005F5FC9" w:rsidRDefault="005F5FC9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10 aprilie 2026</w:t>
                </w:r>
              </w:p>
              <w:p w14:paraId="6440AC8E" w14:textId="77777777" w:rsidR="005F5FC9" w:rsidRPr="0019440B" w:rsidRDefault="005F5FC9" w:rsidP="00233A0E">
                <w:pPr>
                  <w:pStyle w:val="TBNormalTechnicalBlock"/>
                </w:pPr>
              </w:p>
              <w:p w14:paraId="2028A7B1" w14:textId="77777777" w:rsidR="005F5FC9" w:rsidRDefault="005F5FC9" w:rsidP="00233A0E">
                <w:pPr>
                  <w:pStyle w:val="TBNormalTechnicalBlock"/>
                </w:pPr>
                <w:r>
                  <w:t>CM 2335</w:t>
                </w:r>
                <w:r w:rsidRPr="0056157B">
                  <w:t>/</w:t>
                </w:r>
                <w:r>
                  <w:t>26</w:t>
                </w:r>
              </w:p>
              <w:p w14:paraId="52B5FE8D" w14:textId="77777777" w:rsidR="005F5FC9" w:rsidRDefault="005F5FC9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2AF34B7A" w14:textId="77777777" w:rsidR="005F5FC9" w:rsidRDefault="005F5FC9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AGRI</w:t>
                </w:r>
              </w:p>
              <w:p w14:paraId="52A36282" w14:textId="77777777" w:rsidR="005F5FC9" w:rsidRDefault="005F5FC9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PECHE</w:t>
                </w:r>
              </w:p>
              <w:p w14:paraId="6106F13D" w14:textId="77777777" w:rsidR="005F5FC9" w:rsidRPr="007C5B64" w:rsidRDefault="005F5FC9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62618D18" w14:textId="77777777" w:rsidR="005F5FC9" w:rsidRPr="009E0BE9" w:rsidRDefault="005F5FC9" w:rsidP="00CD4D38">
                <w:pPr>
                  <w:pStyle w:val="TBDistrbMarkers"/>
                </w:pPr>
                <w:r>
                  <w:t>PARLNAT</w:t>
                </w:r>
              </w:p>
              <w:p w14:paraId="536ECD0D" w14:textId="77777777" w:rsidR="005F5FC9" w:rsidRPr="009E0BE9" w:rsidRDefault="005F5FC9" w:rsidP="00233A0E">
                <w:pPr>
                  <w:pStyle w:val="TBNormalTechnicalBlock"/>
                </w:pPr>
              </w:p>
              <w:p w14:paraId="5CBD44D0" w14:textId="77777777" w:rsidR="005F5FC9" w:rsidRPr="009E0BE9" w:rsidRDefault="005F5FC9" w:rsidP="00233A0E">
                <w:pPr>
                  <w:pStyle w:val="TBNormalTechnicalBlock"/>
                </w:pPr>
              </w:p>
              <w:p w14:paraId="6405B847" w14:textId="77777777" w:rsidR="005F5FC9" w:rsidRPr="009E0BE9" w:rsidRDefault="005F5FC9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5F5FC9" w:rsidRPr="00ED0749" w14:paraId="17D731A3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78ECF562" w14:textId="77777777" w:rsidR="005F5FC9" w:rsidRPr="00ED0749" w:rsidRDefault="005F5FC9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358E9F92" w14:textId="77777777" w:rsidR="005F5FC9" w:rsidRPr="00ED0749" w:rsidRDefault="005F5FC9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3B8C7E54" w14:textId="77777777" w:rsidR="005F5FC9" w:rsidRPr="00ED0749" w:rsidRDefault="005F5FC9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3597FAE1" w14:textId="77777777" w:rsidR="005F5FC9" w:rsidRPr="00ED0749" w:rsidRDefault="005F5FC9" w:rsidP="00DF1147">
          <w:pPr>
            <w:pStyle w:val="TBEntRefer"/>
            <w:rPr>
              <w:sz w:val="2"/>
              <w:szCs w:val="2"/>
            </w:rPr>
          </w:pPr>
        </w:p>
        <w:p w14:paraId="22805A37" w14:textId="77777777" w:rsidR="005F5FC9" w:rsidRPr="00DD01AC" w:rsidRDefault="005F5FC9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5F5FC9" w:rsidRPr="00133225" w14:paraId="0D314BBF" w14:textId="77777777" w:rsidTr="001E5BC3">
            <w:trPr>
              <w:jc w:val="center"/>
            </w:trPr>
            <w:tc>
              <w:tcPr>
                <w:tcW w:w="9645" w:type="dxa"/>
              </w:tcPr>
              <w:p w14:paraId="3111A69B" w14:textId="77777777" w:rsidR="005F5FC9" w:rsidRPr="00C4351E" w:rsidRDefault="005F5FC9" w:rsidP="00C728BF">
                <w:pPr>
                  <w:pStyle w:val="TBHeadingTable"/>
                </w:pPr>
                <w:r>
                  <w:t>CONVOCARE ȘI ORDINE DE ZI PROVIZORIE</w:t>
                </w:r>
              </w:p>
            </w:tc>
          </w:tr>
          <w:tr w:rsidR="005F5FC9" w:rsidRPr="007D53AD" w14:paraId="000229B8" w14:textId="77777777" w:rsidTr="001E5BC3">
            <w:trPr>
              <w:jc w:val="center"/>
            </w:trPr>
            <w:tc>
              <w:tcPr>
                <w:tcW w:w="9645" w:type="dxa"/>
              </w:tcPr>
              <w:p w14:paraId="3733A425" w14:textId="77777777" w:rsidR="005F5FC9" w:rsidRDefault="005F5FC9">
                <w:pPr>
                  <w:pStyle w:val="TBTableText"/>
                </w:pPr>
                <w:r>
                  <w:t>CONSILIUL UNIUNII EUROPENE</w:t>
                </w:r>
              </w:p>
              <w:p w14:paraId="532CFD67" w14:textId="77777777" w:rsidR="005F5FC9" w:rsidRDefault="005F5FC9">
                <w:pPr>
                  <w:pStyle w:val="TBTableText"/>
                </w:pPr>
                <w:r>
                  <w:rPr>
                    <w:b/>
                  </w:rPr>
                  <w:t>(Agricultură</w:t>
                </w:r>
                <w:r>
                  <w:t xml:space="preserve"> și Pescuit</w:t>
                </w:r>
                <w:r>
                  <w:rPr>
                    <w:b/>
                  </w:rPr>
                  <w:t>)</w:t>
                </w:r>
              </w:p>
            </w:tc>
          </w:tr>
          <w:tr w:rsidR="005F5FC9" w:rsidRPr="007D53AD" w14:paraId="248B9529" w14:textId="77777777" w:rsidTr="001E5BC3">
            <w:trPr>
              <w:jc w:val="center"/>
            </w:trPr>
            <w:tc>
              <w:tcPr>
                <w:tcW w:w="9645" w:type="dxa"/>
              </w:tcPr>
              <w:p w14:paraId="6E072E64" w14:textId="77777777" w:rsidR="005F5FC9" w:rsidRPr="006368AC" w:rsidRDefault="005F5FC9" w:rsidP="006368AC">
                <w:pPr>
                  <w:pStyle w:val="TBTableText"/>
                </w:pPr>
                <w:r>
                  <w:t>ECCL, Luxemburg</w:t>
                </w:r>
              </w:p>
            </w:tc>
          </w:tr>
          <w:tr w:rsidR="005F5FC9" w:rsidRPr="007D53AD" w14:paraId="2C0BC497" w14:textId="77777777" w:rsidTr="001E5BC3">
            <w:trPr>
              <w:jc w:val="center"/>
            </w:trPr>
            <w:tc>
              <w:tcPr>
                <w:tcW w:w="9645" w:type="dxa"/>
              </w:tcPr>
              <w:p w14:paraId="19E61DA3" w14:textId="77777777" w:rsidR="005F5FC9" w:rsidRPr="006368AC" w:rsidRDefault="005F5FC9" w:rsidP="008639D3">
                <w:pPr>
                  <w:pStyle w:val="TBTableText"/>
                </w:pPr>
                <w:r>
                  <w:t>27 aprilie 2026 (10.00)</w:t>
                </w:r>
              </w:p>
            </w:tc>
          </w:tr>
        </w:tbl>
        <w:p w14:paraId="5A81AE8B" w14:textId="77777777" w:rsidR="005F5FC9" w:rsidRPr="008C6FD6" w:rsidRDefault="005F5FC9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9"/>
      </w:tblGrid>
      <w:tr w:rsidR="00775234" w:rsidRPr="0007100C" w14:paraId="5B439BDB" w14:textId="77777777" w:rsidTr="00706A9C">
        <w:tc>
          <w:tcPr>
            <w:tcW w:w="9866" w:type="dxa"/>
            <w:gridSpan w:val="3"/>
            <w:tcMar>
              <w:top w:w="284" w:type="dxa"/>
            </w:tcMar>
          </w:tcPr>
          <w:p w14:paraId="5C7DA584" w14:textId="77777777" w:rsidR="00775234" w:rsidRPr="0007100C" w:rsidRDefault="00212B87" w:rsidP="00B13204">
            <w:pPr>
              <w:spacing w:after="120"/>
              <w:rPr>
                <w:u w:val="single"/>
              </w:rPr>
            </w:pPr>
            <w:r w:rsidRPr="0007100C">
              <w:rPr>
                <w:b/>
                <w:u w:val="single"/>
              </w:rPr>
              <w:t>Format</w:t>
            </w:r>
            <w:r w:rsidRPr="0007100C">
              <w:rPr>
                <w:u w:val="single"/>
              </w:rPr>
              <w:t xml:space="preserve">: </w:t>
            </w:r>
            <w:r w:rsidRPr="0007100C">
              <w:rPr>
                <w:b/>
                <w:u w:val="single"/>
              </w:rPr>
              <w:t>2+2 (+2 în sala de audiție)</w:t>
            </w:r>
          </w:p>
        </w:tc>
      </w:tr>
      <w:tr w:rsidR="00706A9C" w:rsidRPr="0007100C" w14:paraId="7CFFBA07" w14:textId="77777777" w:rsidTr="00706A9C">
        <w:tc>
          <w:tcPr>
            <w:tcW w:w="9866" w:type="dxa"/>
            <w:gridSpan w:val="3"/>
            <w:tcMar>
              <w:top w:w="284" w:type="dxa"/>
            </w:tcMar>
          </w:tcPr>
          <w:p w14:paraId="4BBF17C5" w14:textId="77777777" w:rsidR="00706A9C" w:rsidRPr="0007100C" w:rsidRDefault="00706A9C" w:rsidP="00C93B8B">
            <w:r w:rsidRPr="0007100C">
              <w:t>Adoptarea ordinii de zi</w:t>
            </w:r>
          </w:p>
        </w:tc>
      </w:tr>
      <w:tr w:rsidR="00706A9C" w:rsidRPr="0007100C" w14:paraId="3B749F27" w14:textId="77777777" w:rsidTr="00706A9C">
        <w:tc>
          <w:tcPr>
            <w:tcW w:w="9866" w:type="dxa"/>
            <w:gridSpan w:val="3"/>
            <w:tcMar>
              <w:top w:w="284" w:type="dxa"/>
            </w:tcMar>
          </w:tcPr>
          <w:p w14:paraId="79909A19" w14:textId="77777777" w:rsidR="00706A9C" w:rsidRPr="0007100C" w:rsidRDefault="00856E65" w:rsidP="00A45E58">
            <w:r w:rsidRPr="0007100C">
              <w:t>(</w:t>
            </w:r>
            <w:r w:rsidRPr="0007100C">
              <w:rPr>
                <w:u w:val="single"/>
              </w:rPr>
              <w:t>posibil</w:t>
            </w:r>
            <w:r w:rsidRPr="0007100C">
              <w:t>) Aprobarea punctelor „A”</w:t>
            </w:r>
          </w:p>
        </w:tc>
      </w:tr>
      <w:tr w:rsidR="00706A9C" w:rsidRPr="0007100C" w14:paraId="02CE2335" w14:textId="77777777" w:rsidTr="00A10D57">
        <w:tc>
          <w:tcPr>
            <w:tcW w:w="7030" w:type="dxa"/>
            <w:tcMar>
              <w:top w:w="284" w:type="dxa"/>
            </w:tcMar>
          </w:tcPr>
          <w:p w14:paraId="040A6E91" w14:textId="77777777" w:rsidR="00706A9C" w:rsidRPr="0007100C" w:rsidRDefault="00706A9C" w:rsidP="005E22F3">
            <w:pPr>
              <w:pStyle w:val="PointManual"/>
            </w:pPr>
            <w:r w:rsidRPr="0007100C">
              <w:t>a)</w:t>
            </w:r>
            <w:r w:rsidRPr="0007100C">
              <w:tab/>
              <w:t>Lista fără caracter legislativ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1F406A86" w14:textId="77777777" w:rsidR="00706A9C" w:rsidRPr="0007100C" w:rsidRDefault="00706A9C" w:rsidP="00A91B35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054352DA" w14:textId="77777777" w:rsidR="00706A9C" w:rsidRPr="0007100C" w:rsidRDefault="00706A9C" w:rsidP="00A45E58"/>
        </w:tc>
      </w:tr>
      <w:tr w:rsidR="00B25BFE" w:rsidRPr="0007100C" w14:paraId="0815C5A2" w14:textId="77777777" w:rsidTr="00A10D57">
        <w:tc>
          <w:tcPr>
            <w:tcW w:w="7030" w:type="dxa"/>
            <w:tcMar>
              <w:top w:w="284" w:type="dxa"/>
            </w:tcMar>
          </w:tcPr>
          <w:p w14:paraId="39294999" w14:textId="77777777" w:rsidR="00B25BFE" w:rsidRPr="0007100C" w:rsidRDefault="00B25BFE" w:rsidP="005E22F3">
            <w:pPr>
              <w:pStyle w:val="PointManual"/>
            </w:pPr>
            <w:r w:rsidRPr="0007100C">
              <w:t>b)</w:t>
            </w:r>
            <w:r w:rsidRPr="0007100C">
              <w:tab/>
              <w:t>Lista cu caracter legislativ [deliberare publică în temeiul articolului 16 alineatul (8) din Tratatul privind Uniunea Europeană]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7FF945E7" w14:textId="77777777" w:rsidR="00B25BFE" w:rsidRPr="0007100C" w:rsidRDefault="00B25BFE" w:rsidP="00A91B35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18FB9F2A" w14:textId="77777777" w:rsidR="00B25BFE" w:rsidRPr="0007100C" w:rsidRDefault="00B25BFE" w:rsidP="00A45E58"/>
        </w:tc>
      </w:tr>
    </w:tbl>
    <w:p w14:paraId="464B943E" w14:textId="77777777" w:rsidR="0076074C" w:rsidRPr="0007100C" w:rsidRDefault="0076074C" w:rsidP="00D017DE">
      <w:pPr>
        <w:spacing w:before="360"/>
        <w:rPr>
          <w:b/>
          <w:bCs/>
          <w:u w:val="single"/>
        </w:rPr>
      </w:pPr>
      <w:r w:rsidRPr="0007100C">
        <w:rPr>
          <w:u w:val="single"/>
        </w:rPr>
        <w:t>AGRICULTURĂ</w:t>
      </w:r>
    </w:p>
    <w:p w14:paraId="5C82F7CC" w14:textId="77777777" w:rsidR="00D017DE" w:rsidRPr="0007100C" w:rsidRDefault="00D017DE" w:rsidP="00D017DE">
      <w:pPr>
        <w:spacing w:before="360"/>
        <w:rPr>
          <w:b/>
          <w:bCs/>
          <w:u w:val="single"/>
        </w:rPr>
      </w:pPr>
      <w:r w:rsidRPr="0007100C">
        <w:rPr>
          <w:b/>
          <w:u w:val="single"/>
        </w:rPr>
        <w:t>Deliberări legislative</w:t>
      </w:r>
    </w:p>
    <w:p w14:paraId="27692ED1" w14:textId="77777777" w:rsidR="00D017DE" w:rsidRPr="0007100C" w:rsidRDefault="00D017DE" w:rsidP="00D017DE">
      <w:pPr>
        <w:rPr>
          <w:b/>
          <w:bCs/>
        </w:rPr>
      </w:pPr>
      <w:r w:rsidRPr="0007100C">
        <w:rPr>
          <w:b/>
        </w:rPr>
        <w:t>[deliberare publică în temeiul articolului 16 alineatul (8) din Tratatul privind Uniunea Europeană]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D017DE" w:rsidRPr="0007100C" w14:paraId="706DC904" w14:textId="77777777" w:rsidTr="00BF16D8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935DC60" w14:textId="77777777" w:rsidR="00D017DE" w:rsidRPr="0007100C" w:rsidRDefault="007F3085" w:rsidP="00BF16D8">
            <w:r w:rsidRPr="0007100C">
              <w:t>Politica agricolă comună după 2027 – principalele opțiuni pentru conceperea sprijinului pentru venit</w:t>
            </w:r>
          </w:p>
          <w:p w14:paraId="7253F72F" w14:textId="77777777" w:rsidR="00D017DE" w:rsidRPr="0007100C" w:rsidRDefault="007F3085" w:rsidP="00BF16D8">
            <w:r w:rsidRPr="0007100C">
              <w:rPr>
                <w:i/>
              </w:rPr>
              <w:t>Dezbatere de orientare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A3EBBA4" w14:textId="77777777" w:rsidR="00D017DE" w:rsidRPr="0007100C" w:rsidRDefault="00D017DE" w:rsidP="00BF16D8">
            <w:pPr>
              <w:pStyle w:val="NormalRight"/>
              <w:rPr>
                <w:noProof/>
              </w:rPr>
            </w:pPr>
            <w:r w:rsidRPr="0007100C">
              <w:rPr>
                <w:noProof/>
              </w:rPr>
              <w:drawing>
                <wp:inline distT="0" distB="0" distL="0" distR="0" wp14:anchorId="5709783B" wp14:editId="2156666C">
                  <wp:extent cx="170815" cy="170815"/>
                  <wp:effectExtent l="0" t="0" r="635" b="635"/>
                  <wp:docPr id="931853022" name="Picture 9318530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815" cy="170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07100C">
              <w:rPr>
                <w:noProof/>
              </w:rPr>
              <w:drawing>
                <wp:inline distT="0" distB="0" distL="0" distR="0" wp14:anchorId="0AA401CC" wp14:editId="50E5AA4D">
                  <wp:extent cx="170815" cy="170815"/>
                  <wp:effectExtent l="0" t="0" r="635" b="635"/>
                  <wp:docPr id="1630280253" name="Picture 16302802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815" cy="170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3B135E7" w14:textId="77777777" w:rsidR="00D017DE" w:rsidRPr="0007100C" w:rsidRDefault="00D017DE" w:rsidP="00BF16D8">
            <w:pPr>
              <w:rPr>
                <w:szCs w:val="24"/>
              </w:rPr>
            </w:pPr>
          </w:p>
        </w:tc>
      </w:tr>
    </w:tbl>
    <w:p w14:paraId="3EC58016" w14:textId="77777777" w:rsidR="00A30866" w:rsidRPr="0007100C" w:rsidRDefault="0012450F" w:rsidP="0076074C">
      <w:pPr>
        <w:pageBreakBefore/>
        <w:spacing w:before="240"/>
        <w:rPr>
          <w:b/>
          <w:bCs/>
          <w:u w:val="single"/>
        </w:rPr>
      </w:pPr>
      <w:r w:rsidRPr="0007100C">
        <w:rPr>
          <w:b/>
          <w:u w:val="single"/>
        </w:rPr>
        <w:lastRenderedPageBreak/>
        <w:t>Activități fără caracter legislativ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12450F" w:rsidRPr="0007100C" w14:paraId="38EA746E" w14:textId="77777777" w:rsidTr="006A04D9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9CF998B" w14:textId="77777777" w:rsidR="00D017DE" w:rsidRPr="0007100C" w:rsidRDefault="00D017DE" w:rsidP="00D017DE">
            <w:r w:rsidRPr="0007100C">
              <w:t>Situația pieței, în special ca urmare a invadării Ucrainei</w:t>
            </w:r>
            <w:r w:rsidRPr="0007100C">
              <w:rPr>
                <w:rStyle w:val="FootnoteReference"/>
              </w:rPr>
              <w:footnoteReference w:id="1"/>
            </w:r>
          </w:p>
          <w:p w14:paraId="6C424342" w14:textId="77777777" w:rsidR="00A30866" w:rsidRPr="0007100C" w:rsidRDefault="00A30866" w:rsidP="00A30866">
            <w:pPr>
              <w:rPr>
                <w:i/>
                <w:iCs/>
              </w:rPr>
            </w:pPr>
            <w:r w:rsidRPr="0007100C">
              <w:rPr>
                <w:i/>
              </w:rPr>
              <w:t>Informare din partea Comisiei și a statelor membre</w:t>
            </w:r>
          </w:p>
          <w:p w14:paraId="451B2C0B" w14:textId="77777777" w:rsidR="0012450F" w:rsidRPr="0007100C" w:rsidRDefault="00A30866" w:rsidP="00A30866">
            <w:pPr>
              <w:rPr>
                <w:i/>
                <w:iCs/>
              </w:rPr>
            </w:pPr>
            <w:r w:rsidRPr="0007100C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757F95" w14:textId="77777777" w:rsidR="0012450F" w:rsidRPr="0007100C" w:rsidRDefault="0012450F" w:rsidP="00A30866">
            <w:pPr>
              <w:pStyle w:val="NormalRight"/>
              <w:rPr>
                <w:noProof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CAC4BF3" w14:textId="77777777" w:rsidR="0012450F" w:rsidRPr="0007100C" w:rsidRDefault="0012450F" w:rsidP="00A30866">
            <w:pPr>
              <w:rPr>
                <w:szCs w:val="24"/>
              </w:rPr>
            </w:pPr>
          </w:p>
        </w:tc>
      </w:tr>
      <w:tr w:rsidR="00A30866" w:rsidRPr="0007100C" w14:paraId="0FF517E8" w14:textId="77777777" w:rsidTr="006A04D9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58180EC" w14:textId="77777777" w:rsidR="00D017DE" w:rsidRPr="0007100C" w:rsidRDefault="00D017DE" w:rsidP="00A30866">
            <w:r w:rsidRPr="0007100C">
              <w:t>Importanța strategică a agriculturii și a gestionării durabile a pădurilor pentru consolidarea prevenirii riscurilor de incendii forestiere și a rezilienței la acestea</w:t>
            </w:r>
          </w:p>
          <w:p w14:paraId="243B92DC" w14:textId="77777777" w:rsidR="00A30866" w:rsidRPr="0007100C" w:rsidRDefault="00A30866" w:rsidP="00A30866">
            <w:pPr>
              <w:rPr>
                <w:i/>
                <w:iCs/>
              </w:rPr>
            </w:pPr>
            <w:r w:rsidRPr="0007100C">
              <w:rPr>
                <w:i/>
              </w:rPr>
              <w:t>Informare din partea Comisiei</w:t>
            </w:r>
          </w:p>
          <w:p w14:paraId="1C7DD372" w14:textId="77777777" w:rsidR="00A30866" w:rsidRPr="0007100C" w:rsidRDefault="00A30866" w:rsidP="00A30866">
            <w:r w:rsidRPr="0007100C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22587DE" w14:textId="77777777" w:rsidR="00A30866" w:rsidRPr="0007100C" w:rsidRDefault="00D017DE" w:rsidP="006A04D9">
            <w:pPr>
              <w:pStyle w:val="NormalRight"/>
              <w:rPr>
                <w:noProof/>
              </w:rPr>
            </w:pPr>
            <w:r w:rsidRPr="0007100C">
              <w:rPr>
                <w:noProof/>
              </w:rPr>
              <w:drawing>
                <wp:inline distT="0" distB="0" distL="0" distR="0" wp14:anchorId="15C338D9" wp14:editId="7D688D62">
                  <wp:extent cx="172442" cy="172442"/>
                  <wp:effectExtent l="0" t="0" r="0" b="0"/>
                  <wp:docPr id="1306765393" name="Picture 1306765393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4DA261E" w14:textId="77777777" w:rsidR="00A30866" w:rsidRPr="0007100C" w:rsidRDefault="00A30866" w:rsidP="006A04D9">
            <w:pPr>
              <w:rPr>
                <w:szCs w:val="24"/>
              </w:rPr>
            </w:pPr>
          </w:p>
        </w:tc>
      </w:tr>
    </w:tbl>
    <w:p w14:paraId="48A2CBF0" w14:textId="77777777" w:rsidR="00525C9C" w:rsidRPr="0007100C" w:rsidRDefault="00525C9C" w:rsidP="001317E2">
      <w:pPr>
        <w:pStyle w:val="TableTitle"/>
        <w:spacing w:before="480"/>
      </w:pPr>
      <w:r w:rsidRPr="0007100C">
        <w:t>Diverse</w:t>
      </w:r>
    </w:p>
    <w:p w14:paraId="287699EB" w14:textId="77777777" w:rsidR="00553E27" w:rsidRPr="0007100C" w:rsidRDefault="00553E27" w:rsidP="00B13204">
      <w:pPr>
        <w:pStyle w:val="ImageLine"/>
        <w:spacing w:before="1440"/>
        <w:ind w:right="3402"/>
      </w:pPr>
    </w:p>
    <w:p w14:paraId="68FB9D24" w14:textId="77777777" w:rsidR="00D017DE" w:rsidRPr="0007100C" w:rsidRDefault="00D017DE" w:rsidP="00D017DE">
      <w:pPr>
        <w:pStyle w:val="Image"/>
        <w:rPr>
          <w:color w:val="000000" w:themeColor="text1"/>
        </w:rPr>
      </w:pPr>
      <w:r w:rsidRPr="0007100C">
        <w:rPr>
          <w:noProof/>
        </w:rPr>
        <w:drawing>
          <wp:inline distT="0" distB="0" distL="0" distR="0" wp14:anchorId="2F04DD6B" wp14:editId="68AF0C3D">
            <wp:extent cx="172442" cy="172442"/>
            <wp:effectExtent l="0" t="0" r="0" b="0"/>
            <wp:docPr id="1956772416" name="Picture" descr="Prima lectur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rima lectură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7100C">
        <w:tab/>
        <w:t>Prima lectură</w:t>
      </w:r>
    </w:p>
    <w:p w14:paraId="17C866F1" w14:textId="77777777" w:rsidR="00D017DE" w:rsidRPr="0007100C" w:rsidRDefault="00D017DE" w:rsidP="00D017DE">
      <w:pPr>
        <w:pStyle w:val="Image"/>
        <w:rPr>
          <w:color w:val="000000" w:themeColor="text1"/>
        </w:rPr>
      </w:pPr>
      <w:r w:rsidRPr="0007100C">
        <w:rPr>
          <w:noProof/>
        </w:rPr>
        <w:drawing>
          <wp:inline distT="0" distB="0" distL="0" distR="0" wp14:anchorId="1E756D1C" wp14:editId="19E782B2">
            <wp:extent cx="172442" cy="172442"/>
            <wp:effectExtent l="0" t="0" r="0" b="0"/>
            <wp:docPr id="1710728164" name="Picture" descr="Punct bazat pe o propunere a Comisi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unct bazat pe o propunere a Comisiei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7100C">
        <w:tab/>
        <w:t>Punct bazat pe o propunere a Comisiei</w:t>
      </w:r>
    </w:p>
    <w:p w14:paraId="7E21DE80" w14:textId="77777777" w:rsidR="00D017DE" w:rsidRPr="0007100C" w:rsidRDefault="00D017DE" w:rsidP="0007100C">
      <w:pPr>
        <w:pStyle w:val="Image"/>
        <w:keepNext/>
        <w:ind w:left="851" w:hanging="851"/>
      </w:pPr>
      <w:r w:rsidRPr="0007100C">
        <w:rPr>
          <w:noProof/>
        </w:rPr>
        <w:drawing>
          <wp:inline distT="0" distB="0" distL="0" distR="0" wp14:anchorId="618DB0FE" wp14:editId="13CBE14F">
            <wp:extent cx="171450" cy="171450"/>
            <wp:effectExtent l="0" t="0" r="0" b="0"/>
            <wp:docPr id="1871949292" name="Picture 1" descr="Dezbatere publică propusă de președinție [articolul 8 alineatul (2) din Regulamentul de procedură al Consiliului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ublic debate proposed by the Presidency (Article 8(2) of the Council's Rules of Procedure)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7100C">
        <w:tab/>
        <w:t>Dezbatere publică la propunerea președinției [articolul 8 alineatul (2) din Regulamentul de procedură al Consiliului]</w:t>
      </w:r>
    </w:p>
    <w:p w14:paraId="7461C21E" w14:textId="77777777" w:rsidR="00BE748D" w:rsidRPr="0007100C" w:rsidRDefault="00BE748D" w:rsidP="00520994">
      <w:pPr>
        <w:pStyle w:val="FinalLine"/>
        <w:spacing w:before="480"/>
      </w:pPr>
    </w:p>
    <w:p w14:paraId="6560EF35" w14:textId="77777777" w:rsidR="009C7881" w:rsidRDefault="00381522" w:rsidP="00520994">
      <w:pPr>
        <w:pStyle w:val="NB"/>
        <w:spacing w:before="600"/>
      </w:pPr>
      <w:r w:rsidRPr="0007100C">
        <w:t>N.B.:</w:t>
      </w:r>
      <w:r w:rsidRPr="0007100C">
        <w:tab/>
        <w:t>Vă rugăm să transmiteți cât mai rapid posibil o listă a delegaților care vor participa la această reuniune, la adresa de e-mail access.general@consilium.europa.eu</w:t>
      </w:r>
    </w:p>
    <w:sectPr w:rsidR="009C7881" w:rsidSect="0007100C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58DD67" w14:textId="77777777" w:rsidR="00A819EC" w:rsidRDefault="00A819EC" w:rsidP="002578A2">
      <w:r>
        <w:separator/>
      </w:r>
    </w:p>
  </w:endnote>
  <w:endnote w:type="continuationSeparator" w:id="0">
    <w:p w14:paraId="3E94BA7A" w14:textId="77777777" w:rsidR="00A819EC" w:rsidRDefault="00A819EC" w:rsidP="00257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384CE" w14:textId="77777777" w:rsidR="005F5FC9" w:rsidRDefault="005F5F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07100C" w:rsidRPr="00D94637" w14:paraId="60B15E04" w14:textId="77777777" w:rsidTr="0007100C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2F8D743F" w14:textId="77777777" w:rsidR="0007100C" w:rsidRPr="00D94637" w:rsidRDefault="0007100C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0" w:name="FOOTER_STANDARD"/>
        </w:p>
      </w:tc>
    </w:tr>
    <w:tr w:rsidR="0007100C" w:rsidRPr="00B310DC" w14:paraId="1A4AA703" w14:textId="77777777" w:rsidTr="0007100C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0F70A416" w14:textId="525DD75B" w:rsidR="0007100C" w:rsidRPr="00AD7BF2" w:rsidRDefault="0007100C" w:rsidP="004F54B2">
          <w:pPr>
            <w:pStyle w:val="FooterText"/>
          </w:pPr>
          <w:r>
            <w:t>CM 2335/26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6F53914B" w14:textId="77777777" w:rsidR="0007100C" w:rsidRPr="00AD7BF2" w:rsidRDefault="0007100C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73F9D803" w14:textId="77777777" w:rsidR="0007100C" w:rsidRPr="002511D8" w:rsidRDefault="0007100C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52E0EF56" w14:textId="6215CC7B" w:rsidR="0007100C" w:rsidRPr="00B310DC" w:rsidRDefault="0007100C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07100C" w:rsidRPr="00D94637" w14:paraId="43B4BDD1" w14:textId="77777777" w:rsidTr="0007100C">
      <w:trPr>
        <w:jc w:val="center"/>
      </w:trPr>
      <w:tc>
        <w:tcPr>
          <w:tcW w:w="1774" w:type="pct"/>
          <w:shd w:val="clear" w:color="auto" w:fill="auto"/>
        </w:tcPr>
        <w:p w14:paraId="3CF5DFBA" w14:textId="020FDBC9" w:rsidR="0007100C" w:rsidRPr="00AD7BF2" w:rsidRDefault="0007100C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3F94C0E8" w14:textId="0521453B" w:rsidR="0007100C" w:rsidRPr="00AD7BF2" w:rsidRDefault="0007100C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48B9520E" w14:textId="6F507A36" w:rsidR="0007100C" w:rsidRPr="00D94637" w:rsidRDefault="0007100C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088DD1C2" w14:textId="4ACA15C4" w:rsidR="0007100C" w:rsidRPr="00695BAF" w:rsidRDefault="0007100C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0"/>
  </w:tbl>
  <w:p w14:paraId="5C72CA0E" w14:textId="77777777" w:rsidR="0007100C" w:rsidRPr="0007100C" w:rsidRDefault="0007100C" w:rsidP="0007100C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07100C" w:rsidRPr="00D94637" w14:paraId="51D4B54A" w14:textId="77777777" w:rsidTr="0007100C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2E10B3F6" w14:textId="77777777" w:rsidR="0007100C" w:rsidRPr="00D94637" w:rsidRDefault="0007100C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COREPER_COUNCIL"/>
        </w:p>
      </w:tc>
    </w:tr>
    <w:tr w:rsidR="0007100C" w:rsidRPr="00B310DC" w14:paraId="707BDE34" w14:textId="77777777" w:rsidTr="0007100C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683BB850" w14:textId="0A193323" w:rsidR="0007100C" w:rsidRPr="00AD7BF2" w:rsidRDefault="0007100C" w:rsidP="00965E25">
          <w:pPr>
            <w:pStyle w:val="FooterText"/>
          </w:pPr>
          <w:r>
            <w:t>CM 2335/26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561ACC7F" w14:textId="77777777" w:rsidR="0007100C" w:rsidRPr="00AD7BF2" w:rsidRDefault="0007100C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5D241281" w14:textId="77777777" w:rsidR="0007100C" w:rsidRPr="002511D8" w:rsidRDefault="0007100C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4BE6CE0E" w14:textId="492BED09" w:rsidR="0007100C" w:rsidRPr="00B310DC" w:rsidRDefault="0007100C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07100C" w:rsidRPr="00D94637" w14:paraId="465673C3" w14:textId="77777777" w:rsidTr="0007100C">
      <w:trPr>
        <w:jc w:val="center"/>
      </w:trPr>
      <w:tc>
        <w:tcPr>
          <w:tcW w:w="3230" w:type="pct"/>
          <w:gridSpan w:val="3"/>
          <w:shd w:val="clear" w:color="auto" w:fill="auto"/>
        </w:tcPr>
        <w:p w14:paraId="5B08590A" w14:textId="339BAEEF" w:rsidR="0007100C" w:rsidRPr="00E37908" w:rsidRDefault="0007100C" w:rsidP="008B51DF">
          <w:pPr>
            <w:pStyle w:val="FooterText"/>
            <w:spacing w:before="40"/>
            <w:rPr>
              <w:lang w:val="fr-FR"/>
            </w:rPr>
          </w:pPr>
          <w:proofErr w:type="gramStart"/>
          <w:r>
            <w:rPr>
              <w:lang w:val="fr-FR"/>
            </w:rPr>
            <w:t>Contact:</w:t>
          </w:r>
          <w:proofErr w:type="gramEnd"/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life.coordination@consilium.europa.eu</w:t>
          </w:r>
        </w:p>
      </w:tc>
      <w:tc>
        <w:tcPr>
          <w:tcW w:w="742" w:type="pct"/>
          <w:shd w:val="clear" w:color="auto" w:fill="auto"/>
        </w:tcPr>
        <w:p w14:paraId="6A4CC10D" w14:textId="7DB2C2BD" w:rsidR="0007100C" w:rsidRPr="00D94637" w:rsidRDefault="0007100C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1D97098F" w14:textId="354E8BB9" w:rsidR="0007100C" w:rsidRPr="00695BAF" w:rsidRDefault="0007100C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1"/>
  </w:tbl>
  <w:p w14:paraId="1A720029" w14:textId="77777777" w:rsidR="0007100C" w:rsidRPr="0007100C" w:rsidRDefault="0007100C" w:rsidP="0007100C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439A1" w14:textId="77777777" w:rsidR="00A819EC" w:rsidRDefault="00A819EC" w:rsidP="002578A2">
      <w:r>
        <w:separator/>
      </w:r>
    </w:p>
  </w:footnote>
  <w:footnote w:type="continuationSeparator" w:id="0">
    <w:p w14:paraId="285144DF" w14:textId="77777777" w:rsidR="00A819EC" w:rsidRDefault="00A819EC" w:rsidP="002578A2">
      <w:r>
        <w:continuationSeparator/>
      </w:r>
    </w:p>
  </w:footnote>
  <w:footnote w:id="1">
    <w:p w14:paraId="3B6DF92D" w14:textId="77777777" w:rsidR="00D017DE" w:rsidRPr="0007100C" w:rsidRDefault="00D017DE">
      <w:pPr>
        <w:pStyle w:val="FootnoteText"/>
      </w:pPr>
      <w:r w:rsidRPr="0007100C">
        <w:rPr>
          <w:rStyle w:val="FootnoteReference"/>
        </w:rPr>
        <w:footnoteRef/>
      </w:r>
      <w:r w:rsidRPr="0007100C">
        <w:tab/>
        <w:t>În prezența viceprim-ministrului pentru integrarea europeană și euro-atlantică a Ucrainei.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7E2E0" w14:textId="77777777" w:rsidR="005F5FC9" w:rsidRDefault="005F5F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5C5E0" w14:textId="7CD6D656" w:rsidR="0007100C" w:rsidRPr="0007100C" w:rsidRDefault="0007100C" w:rsidP="0007100C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FCE72" w14:textId="6D1F1AB7" w:rsidR="0007100C" w:rsidRPr="0007100C" w:rsidRDefault="0007100C" w:rsidP="0007100C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style="width:13.5pt;height:13.5pt;visibility:visible;mso-wrap-style:square" o:bullet="t">
        <v:imagedata r:id="rId1" o:title=""/>
      </v:shape>
    </w:pict>
  </w:numPicBullet>
  <w:numPicBullet w:numPicBulletId="1">
    <w:pict>
      <v:shape id="_x0000_i1045" type="#_x0000_t75" alt="Item based on a Commission proposal" style="width:12.75pt;height:12.75pt;visibility:visible;mso-wrap-style:square" o:bullet="t">
        <v:imagedata r:id="rId2" o:title="Item based on a Commission proposal"/>
      </v:shape>
    </w:pict>
  </w:numPicBullet>
  <w:numPicBullet w:numPicBulletId="2">
    <w:pict>
      <v:shape w14:anchorId="17E14CDA" id="_x0000_i1046" type="#_x0000_t75" alt="Public debate proposed by the Presidency (Article 8(2) of the Council's Rules of Procedure)" style="width:13.5pt;height:13.5pt;visibility:visible;mso-wrap-style:square" o:bullet="t">
        <v:imagedata r:id="rId3" o:title="Public debate proposed by the Presidency (Article 8(2) of the Council's Rules of Procedure)"/>
      </v:shape>
    </w:pict>
  </w:numPicBullet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0D8678D5"/>
    <w:multiLevelType w:val="hybridMultilevel"/>
    <w:tmpl w:val="948085B4"/>
    <w:lvl w:ilvl="0" w:tplc="AAF026A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D46338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B2C53B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0888D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050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384F89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7F830C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0DE7A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866A62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18C14D1F"/>
    <w:multiLevelType w:val="hybridMultilevel"/>
    <w:tmpl w:val="DE4469A2"/>
    <w:lvl w:ilvl="0" w:tplc="6FC65AA4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35094CCD"/>
    <w:multiLevelType w:val="hybridMultilevel"/>
    <w:tmpl w:val="AF56F9C4"/>
    <w:lvl w:ilvl="0" w:tplc="6FC65AA4">
      <w:start w:val="1"/>
      <w:numFmt w:val="lowerRoman"/>
      <w:lvlText w:val="%1)"/>
      <w:lvlJc w:val="left"/>
      <w:pPr>
        <w:ind w:left="1289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9" w:hanging="360"/>
      </w:pPr>
    </w:lvl>
    <w:lvl w:ilvl="2" w:tplc="0809001B" w:tentative="1">
      <w:start w:val="1"/>
      <w:numFmt w:val="lowerRoman"/>
      <w:lvlText w:val="%3."/>
      <w:lvlJc w:val="right"/>
      <w:pPr>
        <w:ind w:left="2369" w:hanging="180"/>
      </w:pPr>
    </w:lvl>
    <w:lvl w:ilvl="3" w:tplc="0809000F" w:tentative="1">
      <w:start w:val="1"/>
      <w:numFmt w:val="decimal"/>
      <w:lvlText w:val="%4."/>
      <w:lvlJc w:val="left"/>
      <w:pPr>
        <w:ind w:left="3089" w:hanging="360"/>
      </w:pPr>
    </w:lvl>
    <w:lvl w:ilvl="4" w:tplc="08090019" w:tentative="1">
      <w:start w:val="1"/>
      <w:numFmt w:val="lowerLetter"/>
      <w:lvlText w:val="%5."/>
      <w:lvlJc w:val="left"/>
      <w:pPr>
        <w:ind w:left="3809" w:hanging="360"/>
      </w:pPr>
    </w:lvl>
    <w:lvl w:ilvl="5" w:tplc="0809001B" w:tentative="1">
      <w:start w:val="1"/>
      <w:numFmt w:val="lowerRoman"/>
      <w:lvlText w:val="%6."/>
      <w:lvlJc w:val="right"/>
      <w:pPr>
        <w:ind w:left="4529" w:hanging="180"/>
      </w:pPr>
    </w:lvl>
    <w:lvl w:ilvl="6" w:tplc="0809000F" w:tentative="1">
      <w:start w:val="1"/>
      <w:numFmt w:val="decimal"/>
      <w:lvlText w:val="%7."/>
      <w:lvlJc w:val="left"/>
      <w:pPr>
        <w:ind w:left="5249" w:hanging="360"/>
      </w:pPr>
    </w:lvl>
    <w:lvl w:ilvl="7" w:tplc="08090019" w:tentative="1">
      <w:start w:val="1"/>
      <w:numFmt w:val="lowerLetter"/>
      <w:lvlText w:val="%8."/>
      <w:lvlJc w:val="left"/>
      <w:pPr>
        <w:ind w:left="5969" w:hanging="360"/>
      </w:pPr>
    </w:lvl>
    <w:lvl w:ilvl="8" w:tplc="0809001B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11" w15:restartNumberingAfterBreak="0">
    <w:nsid w:val="37A57253"/>
    <w:multiLevelType w:val="hybridMultilevel"/>
    <w:tmpl w:val="944A4C4E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6A0853"/>
    <w:multiLevelType w:val="hybridMultilevel"/>
    <w:tmpl w:val="1D3835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4" w15:restartNumberingAfterBreak="0">
    <w:nsid w:val="55B1287E"/>
    <w:multiLevelType w:val="hybridMultilevel"/>
    <w:tmpl w:val="B66E13D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6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7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8" w15:restartNumberingAfterBreak="0">
    <w:nsid w:val="61611EAB"/>
    <w:multiLevelType w:val="hybridMultilevel"/>
    <w:tmpl w:val="15CEF58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674E4C"/>
    <w:multiLevelType w:val="hybridMultilevel"/>
    <w:tmpl w:val="27589F1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1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3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4" w15:restartNumberingAfterBreak="0">
    <w:nsid w:val="750F0B1E"/>
    <w:multiLevelType w:val="hybridMultilevel"/>
    <w:tmpl w:val="7898ECC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6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7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8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426275622">
    <w:abstractNumId w:val="22"/>
  </w:num>
  <w:num w:numId="2" w16cid:durableId="1225068686">
    <w:abstractNumId w:val="1"/>
  </w:num>
  <w:num w:numId="3" w16cid:durableId="1092628867">
    <w:abstractNumId w:val="23"/>
  </w:num>
  <w:num w:numId="4" w16cid:durableId="1111128698">
    <w:abstractNumId w:val="17"/>
  </w:num>
  <w:num w:numId="5" w16cid:durableId="1525315942">
    <w:abstractNumId w:val="2"/>
  </w:num>
  <w:num w:numId="6" w16cid:durableId="948005262">
    <w:abstractNumId w:val="26"/>
  </w:num>
  <w:num w:numId="7" w16cid:durableId="69013129">
    <w:abstractNumId w:val="28"/>
  </w:num>
  <w:num w:numId="8" w16cid:durableId="1150444738">
    <w:abstractNumId w:val="15"/>
  </w:num>
  <w:num w:numId="9" w16cid:durableId="2121876611">
    <w:abstractNumId w:val="25"/>
  </w:num>
  <w:num w:numId="10" w16cid:durableId="1041786221">
    <w:abstractNumId w:val="20"/>
  </w:num>
  <w:num w:numId="11" w16cid:durableId="914827087">
    <w:abstractNumId w:val="13"/>
  </w:num>
  <w:num w:numId="12" w16cid:durableId="584917527">
    <w:abstractNumId w:val="7"/>
  </w:num>
  <w:num w:numId="13" w16cid:durableId="1178499938">
    <w:abstractNumId w:val="5"/>
  </w:num>
  <w:num w:numId="14" w16cid:durableId="573782855">
    <w:abstractNumId w:val="21"/>
  </w:num>
  <w:num w:numId="15" w16cid:durableId="1067387470">
    <w:abstractNumId w:val="27"/>
  </w:num>
  <w:num w:numId="16" w16cid:durableId="864753491">
    <w:abstractNumId w:val="0"/>
  </w:num>
  <w:num w:numId="17" w16cid:durableId="756679298">
    <w:abstractNumId w:val="8"/>
  </w:num>
  <w:num w:numId="18" w16cid:durableId="1661611895">
    <w:abstractNumId w:val="4"/>
  </w:num>
  <w:num w:numId="19" w16cid:durableId="1427768494">
    <w:abstractNumId w:val="16"/>
  </w:num>
  <w:num w:numId="20" w16cid:durableId="1343245050">
    <w:abstractNumId w:val="9"/>
  </w:num>
  <w:num w:numId="21" w16cid:durableId="209851184">
    <w:abstractNumId w:val="11"/>
  </w:num>
  <w:num w:numId="22" w16cid:durableId="947004299">
    <w:abstractNumId w:val="14"/>
  </w:num>
  <w:num w:numId="23" w16cid:durableId="527332300">
    <w:abstractNumId w:val="19"/>
  </w:num>
  <w:num w:numId="24" w16cid:durableId="1166747186">
    <w:abstractNumId w:val="10"/>
  </w:num>
  <w:num w:numId="25" w16cid:durableId="90055660">
    <w:abstractNumId w:val="24"/>
  </w:num>
  <w:num w:numId="26" w16cid:durableId="1645817701">
    <w:abstractNumId w:val="12"/>
  </w:num>
  <w:num w:numId="27" w16cid:durableId="1628050793">
    <w:abstractNumId w:val="6"/>
  </w:num>
  <w:num w:numId="28" w16cid:durableId="257445569">
    <w:abstractNumId w:val="18"/>
  </w:num>
  <w:num w:numId="29" w16cid:durableId="1214151398">
    <w:abstractNumId w:val="1"/>
  </w:num>
  <w:num w:numId="30" w16cid:durableId="39256885">
    <w:abstractNumId w:val="1"/>
  </w:num>
  <w:num w:numId="31" w16cid:durableId="237597302">
    <w:abstractNumId w:val="1"/>
  </w:num>
  <w:num w:numId="32" w16cid:durableId="1797868883">
    <w:abstractNumId w:val="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NotTrackFormatting/>
  <w:defaultTabStop w:val="567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4675031008664838915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07&quot; text=&quot;CONVOCARE &amp;#536;I ORDINE DE ZI PROVIZORIE&quot; /&gt;_x000d__x000a_    &lt;/basicdatatype&gt;_x000d__x000a_  &lt;/metadata&gt;_x000d__x000a_  &lt;metadata key=&quot;md_HeadingText&quot; translate=&quot;false&quot;&gt;_x000d__x000a_    &lt;headingtext text=&quot;CONVOCARE &amp;#536;I ORDINE DE ZI PROVIZORIE&quot;&gt;_x000d__x000a_      &lt;formattedtext&gt;_x000d__x000a_        &lt;xaml text=&quot;CONVOCARE &amp;#536;I ORDINE DE ZI PROVIZORIE&quot;&gt;&amp;lt;FlowDocument xmlns=&quot;http://schemas.microsoft.com/winfx/2006/xaml/presentation&quot;&amp;gt;&amp;lt;Paragraph&amp;gt;CONVOCARE &amp;#536;I ORDINE DE ZI PROVIZORIE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 translate=&quot;false&quot;&gt;_x000d__x000a_    &lt;basicdatatype&gt;_x000d__x000a_      &lt;document_group key=&quot;dg_03&quot; text=&quot;COMUNICARE&quot; /&gt;_x000d__x000a_    &lt;/basicdatatype&gt;_x000d__x000a_  &lt;/metadata&gt;_x000d__x000a_  &lt;metadata key=&quot;md_DocumentType&quot; translate=&quot;false&quot;&gt;_x000d__x000a_    &lt;basicdatatype&gt;_x000d__x000a_      &lt;doc_type key=&quot;dt_CM&quot; text=&quot;CM&quot; /&gt;_x000d__x000a_    &lt;/basicdatatype&gt;_x000d__x000a_  &lt;/metadata&gt;_x000d__x000a_  &lt;metadata key=&quot;md_InstitutionalFramework&quot; translate=&quot;false&quot;&gt;_x000d__x000a_    &lt;basicdatatype&gt;_x000d__x000a_      &lt;framework key=&quot;if_02&quot; text=&quot;Consiliul Uniunii Europene Secretariatul General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4-10&lt;/text&gt;_x000d__x000a_  &lt;/metadata&gt;_x000d__x000a_  &lt;metadata key=&quot;md_Prefix&quot; translate=&quot;false&quot;&gt;_x000d__x000a_    &lt;text&gt;CM&lt;/text&gt;_x000d__x000a_  &lt;/metadata&gt;_x000d__x000a_  &lt;metadata key=&quot;md_DocumentNumber&quot; translate=&quot;false&quot;&gt;_x000d__x000a_    &lt;text&gt;2335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&lt;/text&gt;_x000d__x000a_      &lt;text&gt;AGRI&lt;/text&gt;_x000d__x000a_      &lt;text&gt;PECHE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life.coordination@consilium.europa.eu&lt;/text&gt;_x000d__x000a_  &lt;/metadata&gt;_x000d__x000a_  &lt;metadata key=&quot;md_ContactPhoneFax&quot; translate=&quot;false&quot;&gt;_x000d__x000a_    &lt;text&gt;&lt;/text&gt;_x000d__x000a_  &lt;/metadata&gt;_x000d__x000a_  &lt;metadata key=&quot;md_MeetingVenue&quot; /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69&lt;/text&gt;_x000d__x000a_  &lt;/metadata&gt;_x000d__x000a_  &lt;metadata key=&quot;md_CouncilConfiguration&quot; translate=&quot;false&quot;&gt;_x000d__x000a_    &lt;basicdatatype&gt;_x000d__x000a_      &lt;text&gt;&lt;/text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/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translate=&quot;false&quot;&gt;_x000d__x000a_    &lt;questions /&gt;_x000d__x000a_  &lt;/metadata&gt;_x000d__x000a_  &lt;metadata key=&quot;md_Deadline&quot; /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text&gt;&lt;/text&gt;_x000d__x000a_    &lt;/basicdatatype&gt;_x000d__x000a_  &lt;/metadata&gt;_x000d__x000a_  &lt;metadata key=&quot;md_Recipient&quot; translate=&quot;false&quot;&gt;_x000d__x000a_    &lt;basicdatatype&gt;_x000d__x000a_      &lt;text&gt;&lt;/text&gt;_x000d__x000a_    &lt;/basicdatatype&gt;_x000d__x000a_  &lt;/metadata&gt;_x000d__x000a_  &lt;metadata key=&quot;md_DateOfReceipt&quot; /&gt;_x000d__x000a_  &lt;metadata key=&quot;md_FreeDate&quot; /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/&gt;_x000d__x000a_  &lt;metadata key=&quot;md_SubjectPrefix&quot; translate=&quot;false&quot;&gt;_x000d__x000a_    &lt;text&gt;&lt;/text&gt;_x000d__x000a_  &lt;/metadata&gt;_x000d__x000a_  &lt;metadata key=&quot;md_Subject&quot;&gt;_x000d__x000a_    &lt;xaml text=&quot;CONSILIUL UNIUNII EUROPENE (Agricultur&amp;#259; &amp;#537;i Pescuit)&quot;&gt;&amp;lt;FlowDocument FontFamily=&quot;Segoe UI&quot; FontSize=&quot;12&quot; PagePadding=&quot;2,2,2,2&quot; AllowDrop=&quot;False&quot; xmlns=&quot;http://schemas.microsoft.com/winfx/2006/xaml/presentation&quot;&amp;gt;&amp;lt;Paragraph&amp;gt;CONSILIUL UNIUNII EUROPENE&amp;lt;/Paragraph&amp;gt;&amp;lt;Paragraph&amp;gt;&amp;lt;Run FontWeight=&quot;Bold&quot;&amp;gt;(Agricultur&amp;#259;&amp;lt;/Run&amp;gt; &amp;#537;i Pescuit&amp;lt;Run FontWeight=&quot;Bold&quot;&amp;gt;)&amp;lt;/Run&amp;gt;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18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2018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/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false&lt;/text&gt;_x000d__x000a_  &lt;/metadata&gt;_x000d__x000a_  &lt;metadata key=&quot;md_NB2&quot; translate=&quot;false&quot;&gt;_x000d__x000a_    &lt;text&gt;true&lt;/text&gt;_x000d__x000a_  &lt;/metadata&gt;_x000d__x000a_  &lt;metadata key=&quot;md_NB3&quot; translate=&quot;false&quot;&gt;_x000d__x000a_    &lt;text&gt;false&lt;/text&gt;_x000d__x000a_  &lt;/metadata&gt;_x000d__x000a_  &lt;metadata key=&quot;md_NB4&quot; /&gt;_x000d__x000a_  &lt;metadata key=&quot;md_NB5&quot; /&gt;_x000d__x000a_  &lt;metadata key=&quot;md_CustomNB&quot; /&gt;_x000d__x000a_  &lt;metadata key=&quot;md_Meetings&quot; translate=&quot;false&quot;&gt;_x000d__x000a_    &lt;meetings&gt;_x000d__x000a_      &lt;meeting date=&quot;2026-04-27T10:00:00&quot;&gt;_x000d__x000a_        &lt;meetingvenue&gt;_x000d__x000a_          &lt;basicdatatype&gt;_x000d__x000a_            &lt;meetingvenue key=&quot;mw_12&quot; text=&quot;ECCL, Luxemburg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/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82f1dfffe9c1324eb8d5cd20ded208503f6041e38fea26c1207be758ee9c884d"/>
  </w:docVars>
  <w:rsids>
    <w:rsidRoot w:val="00BE748D"/>
    <w:rsid w:val="00000753"/>
    <w:rsid w:val="000013DC"/>
    <w:rsid w:val="00006FCF"/>
    <w:rsid w:val="00007E23"/>
    <w:rsid w:val="0001300F"/>
    <w:rsid w:val="00021600"/>
    <w:rsid w:val="00032B7B"/>
    <w:rsid w:val="00033E37"/>
    <w:rsid w:val="0003402B"/>
    <w:rsid w:val="00037930"/>
    <w:rsid w:val="0004052E"/>
    <w:rsid w:val="00041BDE"/>
    <w:rsid w:val="00042ADC"/>
    <w:rsid w:val="000433B0"/>
    <w:rsid w:val="00043B45"/>
    <w:rsid w:val="00045E73"/>
    <w:rsid w:val="00046D59"/>
    <w:rsid w:val="000517C9"/>
    <w:rsid w:val="0005404F"/>
    <w:rsid w:val="0005625B"/>
    <w:rsid w:val="000571BE"/>
    <w:rsid w:val="00057A63"/>
    <w:rsid w:val="0007024E"/>
    <w:rsid w:val="0007100C"/>
    <w:rsid w:val="000909F9"/>
    <w:rsid w:val="000911F9"/>
    <w:rsid w:val="00091825"/>
    <w:rsid w:val="0009455D"/>
    <w:rsid w:val="000A00FB"/>
    <w:rsid w:val="000A576C"/>
    <w:rsid w:val="000C0357"/>
    <w:rsid w:val="000C371C"/>
    <w:rsid w:val="000C7F05"/>
    <w:rsid w:val="000D1EB9"/>
    <w:rsid w:val="000D40CE"/>
    <w:rsid w:val="000D735D"/>
    <w:rsid w:val="000D791C"/>
    <w:rsid w:val="000E06BC"/>
    <w:rsid w:val="000E400F"/>
    <w:rsid w:val="000E47F3"/>
    <w:rsid w:val="000E6EBB"/>
    <w:rsid w:val="000F094D"/>
    <w:rsid w:val="000F0DE4"/>
    <w:rsid w:val="000F50AF"/>
    <w:rsid w:val="000F7D52"/>
    <w:rsid w:val="00102B9B"/>
    <w:rsid w:val="00102D04"/>
    <w:rsid w:val="00106EE1"/>
    <w:rsid w:val="00107862"/>
    <w:rsid w:val="0011388E"/>
    <w:rsid w:val="001207B5"/>
    <w:rsid w:val="001211FF"/>
    <w:rsid w:val="0012450F"/>
    <w:rsid w:val="001317E2"/>
    <w:rsid w:val="00136B61"/>
    <w:rsid w:val="0014566D"/>
    <w:rsid w:val="001521CD"/>
    <w:rsid w:val="00156B25"/>
    <w:rsid w:val="00162273"/>
    <w:rsid w:val="00166A30"/>
    <w:rsid w:val="00166AB3"/>
    <w:rsid w:val="0016710B"/>
    <w:rsid w:val="00167BE5"/>
    <w:rsid w:val="001701F0"/>
    <w:rsid w:val="0017222E"/>
    <w:rsid w:val="00173669"/>
    <w:rsid w:val="00176B76"/>
    <w:rsid w:val="00182221"/>
    <w:rsid w:val="001844E5"/>
    <w:rsid w:val="001A63B6"/>
    <w:rsid w:val="001A730A"/>
    <w:rsid w:val="001B0A95"/>
    <w:rsid w:val="001B2A9A"/>
    <w:rsid w:val="001C31AC"/>
    <w:rsid w:val="001D24A3"/>
    <w:rsid w:val="001D43AA"/>
    <w:rsid w:val="001D445F"/>
    <w:rsid w:val="001D7E15"/>
    <w:rsid w:val="001E0022"/>
    <w:rsid w:val="001E0C5C"/>
    <w:rsid w:val="001E396C"/>
    <w:rsid w:val="001E61C6"/>
    <w:rsid w:val="001F096B"/>
    <w:rsid w:val="001F22A5"/>
    <w:rsid w:val="001F38EF"/>
    <w:rsid w:val="00200731"/>
    <w:rsid w:val="00204E41"/>
    <w:rsid w:val="00211CB0"/>
    <w:rsid w:val="00212973"/>
    <w:rsid w:val="00212B87"/>
    <w:rsid w:val="0022052C"/>
    <w:rsid w:val="00231936"/>
    <w:rsid w:val="002330BB"/>
    <w:rsid w:val="0023422F"/>
    <w:rsid w:val="00236AE4"/>
    <w:rsid w:val="00241050"/>
    <w:rsid w:val="00250247"/>
    <w:rsid w:val="002578A2"/>
    <w:rsid w:val="00270D77"/>
    <w:rsid w:val="00272D6D"/>
    <w:rsid w:val="0027314C"/>
    <w:rsid w:val="002751BB"/>
    <w:rsid w:val="002766FD"/>
    <w:rsid w:val="002770B9"/>
    <w:rsid w:val="00277E41"/>
    <w:rsid w:val="00280A69"/>
    <w:rsid w:val="00280DC8"/>
    <w:rsid w:val="00286C6D"/>
    <w:rsid w:val="00290068"/>
    <w:rsid w:val="0029486C"/>
    <w:rsid w:val="002A6BAC"/>
    <w:rsid w:val="002B0888"/>
    <w:rsid w:val="002C0043"/>
    <w:rsid w:val="002C3ACD"/>
    <w:rsid w:val="002C3D02"/>
    <w:rsid w:val="002C4463"/>
    <w:rsid w:val="002C4666"/>
    <w:rsid w:val="002D0123"/>
    <w:rsid w:val="002D0F87"/>
    <w:rsid w:val="002D70C1"/>
    <w:rsid w:val="002E01D0"/>
    <w:rsid w:val="002E16B4"/>
    <w:rsid w:val="00300777"/>
    <w:rsid w:val="00307F84"/>
    <w:rsid w:val="0031157A"/>
    <w:rsid w:val="003168B7"/>
    <w:rsid w:val="00317F8A"/>
    <w:rsid w:val="00322C21"/>
    <w:rsid w:val="00325951"/>
    <w:rsid w:val="00327BDD"/>
    <w:rsid w:val="00330EBA"/>
    <w:rsid w:val="00333B59"/>
    <w:rsid w:val="003420EA"/>
    <w:rsid w:val="003464C8"/>
    <w:rsid w:val="00351AC7"/>
    <w:rsid w:val="0035361A"/>
    <w:rsid w:val="00360BB9"/>
    <w:rsid w:val="00361223"/>
    <w:rsid w:val="00381522"/>
    <w:rsid w:val="00383060"/>
    <w:rsid w:val="00383CFB"/>
    <w:rsid w:val="003875B8"/>
    <w:rsid w:val="00391FA7"/>
    <w:rsid w:val="00395272"/>
    <w:rsid w:val="003B4A15"/>
    <w:rsid w:val="003B568E"/>
    <w:rsid w:val="003C5986"/>
    <w:rsid w:val="003D38CC"/>
    <w:rsid w:val="003D4105"/>
    <w:rsid w:val="003D4CAF"/>
    <w:rsid w:val="003D6450"/>
    <w:rsid w:val="003E1250"/>
    <w:rsid w:val="003E6071"/>
    <w:rsid w:val="003F03F7"/>
    <w:rsid w:val="00400260"/>
    <w:rsid w:val="0041192B"/>
    <w:rsid w:val="004201B1"/>
    <w:rsid w:val="00421F58"/>
    <w:rsid w:val="0042239A"/>
    <w:rsid w:val="004240D0"/>
    <w:rsid w:val="00425F47"/>
    <w:rsid w:val="00427A0B"/>
    <w:rsid w:val="004303CE"/>
    <w:rsid w:val="0043436B"/>
    <w:rsid w:val="00443253"/>
    <w:rsid w:val="00443B1C"/>
    <w:rsid w:val="00447B98"/>
    <w:rsid w:val="00447D37"/>
    <w:rsid w:val="0046044C"/>
    <w:rsid w:val="004625E2"/>
    <w:rsid w:val="00465EC6"/>
    <w:rsid w:val="00467A95"/>
    <w:rsid w:val="004725BB"/>
    <w:rsid w:val="00474093"/>
    <w:rsid w:val="0047744B"/>
    <w:rsid w:val="00477932"/>
    <w:rsid w:val="0047799A"/>
    <w:rsid w:val="00481AD5"/>
    <w:rsid w:val="00486D4E"/>
    <w:rsid w:val="004877CA"/>
    <w:rsid w:val="00491F69"/>
    <w:rsid w:val="004937E9"/>
    <w:rsid w:val="00493A8C"/>
    <w:rsid w:val="00493D7C"/>
    <w:rsid w:val="0049629C"/>
    <w:rsid w:val="004A7F12"/>
    <w:rsid w:val="004B2AB3"/>
    <w:rsid w:val="004C61FD"/>
    <w:rsid w:val="004D2E15"/>
    <w:rsid w:val="004D5DB6"/>
    <w:rsid w:val="004D76EE"/>
    <w:rsid w:val="004E0AE8"/>
    <w:rsid w:val="004E31F3"/>
    <w:rsid w:val="004E4B17"/>
    <w:rsid w:val="004E7391"/>
    <w:rsid w:val="004F2F90"/>
    <w:rsid w:val="004F5FF4"/>
    <w:rsid w:val="00500E8C"/>
    <w:rsid w:val="005046DC"/>
    <w:rsid w:val="00512A33"/>
    <w:rsid w:val="00513971"/>
    <w:rsid w:val="00514AE2"/>
    <w:rsid w:val="00520994"/>
    <w:rsid w:val="005248C9"/>
    <w:rsid w:val="00525C9C"/>
    <w:rsid w:val="00526E45"/>
    <w:rsid w:val="00531338"/>
    <w:rsid w:val="00534270"/>
    <w:rsid w:val="00534F74"/>
    <w:rsid w:val="00536167"/>
    <w:rsid w:val="00540A9D"/>
    <w:rsid w:val="00542AB3"/>
    <w:rsid w:val="00542FE2"/>
    <w:rsid w:val="00544F64"/>
    <w:rsid w:val="00551C6C"/>
    <w:rsid w:val="0055226D"/>
    <w:rsid w:val="00553E27"/>
    <w:rsid w:val="005563B9"/>
    <w:rsid w:val="00561B6A"/>
    <w:rsid w:val="00563190"/>
    <w:rsid w:val="00571CE9"/>
    <w:rsid w:val="00571EF2"/>
    <w:rsid w:val="00581835"/>
    <w:rsid w:val="0058596C"/>
    <w:rsid w:val="0058603D"/>
    <w:rsid w:val="00592E1D"/>
    <w:rsid w:val="005A214C"/>
    <w:rsid w:val="005A696D"/>
    <w:rsid w:val="005C5CE4"/>
    <w:rsid w:val="005C7CA4"/>
    <w:rsid w:val="005D160E"/>
    <w:rsid w:val="005E05D3"/>
    <w:rsid w:val="005E09CC"/>
    <w:rsid w:val="005E22F3"/>
    <w:rsid w:val="005F0A2B"/>
    <w:rsid w:val="005F0B0E"/>
    <w:rsid w:val="005F0DCC"/>
    <w:rsid w:val="005F5FC9"/>
    <w:rsid w:val="005F7593"/>
    <w:rsid w:val="006023E5"/>
    <w:rsid w:val="0060364E"/>
    <w:rsid w:val="00605323"/>
    <w:rsid w:val="0060727F"/>
    <w:rsid w:val="006156C3"/>
    <w:rsid w:val="006165FD"/>
    <w:rsid w:val="00616826"/>
    <w:rsid w:val="0062366A"/>
    <w:rsid w:val="006258A0"/>
    <w:rsid w:val="00625B70"/>
    <w:rsid w:val="006272F9"/>
    <w:rsid w:val="00631CA8"/>
    <w:rsid w:val="00640882"/>
    <w:rsid w:val="00643014"/>
    <w:rsid w:val="00644338"/>
    <w:rsid w:val="00644D8D"/>
    <w:rsid w:val="00651D32"/>
    <w:rsid w:val="00653519"/>
    <w:rsid w:val="006550AD"/>
    <w:rsid w:val="00656116"/>
    <w:rsid w:val="006601E6"/>
    <w:rsid w:val="00660885"/>
    <w:rsid w:val="00661FF2"/>
    <w:rsid w:val="0067257A"/>
    <w:rsid w:val="00673470"/>
    <w:rsid w:val="00675F40"/>
    <w:rsid w:val="00681AB2"/>
    <w:rsid w:val="00685B3B"/>
    <w:rsid w:val="0069045D"/>
    <w:rsid w:val="0069149D"/>
    <w:rsid w:val="00693151"/>
    <w:rsid w:val="006A47D9"/>
    <w:rsid w:val="006A59EA"/>
    <w:rsid w:val="006B1AB5"/>
    <w:rsid w:val="006B24C4"/>
    <w:rsid w:val="006B3B2C"/>
    <w:rsid w:val="006B5455"/>
    <w:rsid w:val="006C26DB"/>
    <w:rsid w:val="006C355C"/>
    <w:rsid w:val="006C396D"/>
    <w:rsid w:val="006C3A54"/>
    <w:rsid w:val="006C3AE7"/>
    <w:rsid w:val="006C3FFF"/>
    <w:rsid w:val="006C69AA"/>
    <w:rsid w:val="006C6E9F"/>
    <w:rsid w:val="006D7E14"/>
    <w:rsid w:val="006F7D39"/>
    <w:rsid w:val="0070275C"/>
    <w:rsid w:val="007044FB"/>
    <w:rsid w:val="00706A9C"/>
    <w:rsid w:val="00710172"/>
    <w:rsid w:val="0071601F"/>
    <w:rsid w:val="007229E8"/>
    <w:rsid w:val="00722E5F"/>
    <w:rsid w:val="00724979"/>
    <w:rsid w:val="007333DF"/>
    <w:rsid w:val="00733A6F"/>
    <w:rsid w:val="00742C5F"/>
    <w:rsid w:val="0074718D"/>
    <w:rsid w:val="0076074C"/>
    <w:rsid w:val="007618F2"/>
    <w:rsid w:val="007629F1"/>
    <w:rsid w:val="00763349"/>
    <w:rsid w:val="0076661D"/>
    <w:rsid w:val="00772954"/>
    <w:rsid w:val="00774A7C"/>
    <w:rsid w:val="00775234"/>
    <w:rsid w:val="007915A4"/>
    <w:rsid w:val="00794301"/>
    <w:rsid w:val="007A08D2"/>
    <w:rsid w:val="007A193E"/>
    <w:rsid w:val="007A2ACF"/>
    <w:rsid w:val="007A43FA"/>
    <w:rsid w:val="007A6CEE"/>
    <w:rsid w:val="007B52D1"/>
    <w:rsid w:val="007B560E"/>
    <w:rsid w:val="007C02A8"/>
    <w:rsid w:val="007C3693"/>
    <w:rsid w:val="007C4FB1"/>
    <w:rsid w:val="007C7590"/>
    <w:rsid w:val="007C7994"/>
    <w:rsid w:val="007D2ED8"/>
    <w:rsid w:val="007D463B"/>
    <w:rsid w:val="007D6EEE"/>
    <w:rsid w:val="007E34F1"/>
    <w:rsid w:val="007E3E80"/>
    <w:rsid w:val="007E72DA"/>
    <w:rsid w:val="007F3085"/>
    <w:rsid w:val="007F5B15"/>
    <w:rsid w:val="00800801"/>
    <w:rsid w:val="00800873"/>
    <w:rsid w:val="00810B87"/>
    <w:rsid w:val="00814B57"/>
    <w:rsid w:val="00821047"/>
    <w:rsid w:val="00822AC2"/>
    <w:rsid w:val="00840588"/>
    <w:rsid w:val="008417A7"/>
    <w:rsid w:val="0084181E"/>
    <w:rsid w:val="00842D46"/>
    <w:rsid w:val="00850F49"/>
    <w:rsid w:val="0085294F"/>
    <w:rsid w:val="00853831"/>
    <w:rsid w:val="00854267"/>
    <w:rsid w:val="00855D77"/>
    <w:rsid w:val="00856E65"/>
    <w:rsid w:val="00860A30"/>
    <w:rsid w:val="00860E00"/>
    <w:rsid w:val="0087103F"/>
    <w:rsid w:val="008733FF"/>
    <w:rsid w:val="008743D8"/>
    <w:rsid w:val="0087458A"/>
    <w:rsid w:val="00880071"/>
    <w:rsid w:val="0089067A"/>
    <w:rsid w:val="00893649"/>
    <w:rsid w:val="00893C96"/>
    <w:rsid w:val="00893D35"/>
    <w:rsid w:val="008A149A"/>
    <w:rsid w:val="008A5661"/>
    <w:rsid w:val="008A75AF"/>
    <w:rsid w:val="008B3280"/>
    <w:rsid w:val="008B3513"/>
    <w:rsid w:val="008C0C63"/>
    <w:rsid w:val="008C2AEE"/>
    <w:rsid w:val="008C5B3D"/>
    <w:rsid w:val="008D3E20"/>
    <w:rsid w:val="008E62FF"/>
    <w:rsid w:val="008F1DAC"/>
    <w:rsid w:val="008F5629"/>
    <w:rsid w:val="009025D7"/>
    <w:rsid w:val="00903F54"/>
    <w:rsid w:val="00906149"/>
    <w:rsid w:val="00910F0E"/>
    <w:rsid w:val="00915DB4"/>
    <w:rsid w:val="00917592"/>
    <w:rsid w:val="00924C1E"/>
    <w:rsid w:val="00926DBE"/>
    <w:rsid w:val="009364F9"/>
    <w:rsid w:val="009426E5"/>
    <w:rsid w:val="0094718B"/>
    <w:rsid w:val="0095637C"/>
    <w:rsid w:val="00961C51"/>
    <w:rsid w:val="0097187A"/>
    <w:rsid w:val="00971A0E"/>
    <w:rsid w:val="0098009A"/>
    <w:rsid w:val="009803C5"/>
    <w:rsid w:val="0098143C"/>
    <w:rsid w:val="00985091"/>
    <w:rsid w:val="00986237"/>
    <w:rsid w:val="00987115"/>
    <w:rsid w:val="009878D0"/>
    <w:rsid w:val="00987D69"/>
    <w:rsid w:val="00994955"/>
    <w:rsid w:val="00995931"/>
    <w:rsid w:val="0099793F"/>
    <w:rsid w:val="009B147E"/>
    <w:rsid w:val="009B22BC"/>
    <w:rsid w:val="009C02B7"/>
    <w:rsid w:val="009C10CB"/>
    <w:rsid w:val="009C6911"/>
    <w:rsid w:val="009C7881"/>
    <w:rsid w:val="009D3978"/>
    <w:rsid w:val="009D4BA6"/>
    <w:rsid w:val="009E6BEB"/>
    <w:rsid w:val="009F193A"/>
    <w:rsid w:val="009F1EFF"/>
    <w:rsid w:val="009F4C62"/>
    <w:rsid w:val="009F617F"/>
    <w:rsid w:val="00A02089"/>
    <w:rsid w:val="00A02D8C"/>
    <w:rsid w:val="00A10D57"/>
    <w:rsid w:val="00A117B8"/>
    <w:rsid w:val="00A14773"/>
    <w:rsid w:val="00A16418"/>
    <w:rsid w:val="00A17EAE"/>
    <w:rsid w:val="00A20801"/>
    <w:rsid w:val="00A30866"/>
    <w:rsid w:val="00A3682C"/>
    <w:rsid w:val="00A37E1D"/>
    <w:rsid w:val="00A42C31"/>
    <w:rsid w:val="00A53FFE"/>
    <w:rsid w:val="00A60F1E"/>
    <w:rsid w:val="00A61E8D"/>
    <w:rsid w:val="00A629F4"/>
    <w:rsid w:val="00A63EEF"/>
    <w:rsid w:val="00A6410F"/>
    <w:rsid w:val="00A64378"/>
    <w:rsid w:val="00A66CD3"/>
    <w:rsid w:val="00A67B1A"/>
    <w:rsid w:val="00A749DE"/>
    <w:rsid w:val="00A75294"/>
    <w:rsid w:val="00A75A05"/>
    <w:rsid w:val="00A819EC"/>
    <w:rsid w:val="00A91B35"/>
    <w:rsid w:val="00AA1A34"/>
    <w:rsid w:val="00AA26D1"/>
    <w:rsid w:val="00AB0329"/>
    <w:rsid w:val="00AB3ECD"/>
    <w:rsid w:val="00AC4BF0"/>
    <w:rsid w:val="00AC519E"/>
    <w:rsid w:val="00AE5FEC"/>
    <w:rsid w:val="00AF0640"/>
    <w:rsid w:val="00AF2425"/>
    <w:rsid w:val="00AF4F7F"/>
    <w:rsid w:val="00B00DD1"/>
    <w:rsid w:val="00B06989"/>
    <w:rsid w:val="00B13204"/>
    <w:rsid w:val="00B1799D"/>
    <w:rsid w:val="00B17BB3"/>
    <w:rsid w:val="00B211D0"/>
    <w:rsid w:val="00B22EC3"/>
    <w:rsid w:val="00B23731"/>
    <w:rsid w:val="00B23EB5"/>
    <w:rsid w:val="00B23F42"/>
    <w:rsid w:val="00B25BFE"/>
    <w:rsid w:val="00B27C47"/>
    <w:rsid w:val="00B30343"/>
    <w:rsid w:val="00B3122F"/>
    <w:rsid w:val="00B31E1C"/>
    <w:rsid w:val="00B329A0"/>
    <w:rsid w:val="00B340CB"/>
    <w:rsid w:val="00B44446"/>
    <w:rsid w:val="00B52FB0"/>
    <w:rsid w:val="00B6044B"/>
    <w:rsid w:val="00B609DD"/>
    <w:rsid w:val="00B61602"/>
    <w:rsid w:val="00B6327F"/>
    <w:rsid w:val="00B646CF"/>
    <w:rsid w:val="00B64D55"/>
    <w:rsid w:val="00B64EDF"/>
    <w:rsid w:val="00B73A66"/>
    <w:rsid w:val="00B76B19"/>
    <w:rsid w:val="00B8352D"/>
    <w:rsid w:val="00B84014"/>
    <w:rsid w:val="00B90024"/>
    <w:rsid w:val="00B90C4A"/>
    <w:rsid w:val="00B95342"/>
    <w:rsid w:val="00BA1F6B"/>
    <w:rsid w:val="00BA4C28"/>
    <w:rsid w:val="00BB5BEC"/>
    <w:rsid w:val="00BD381D"/>
    <w:rsid w:val="00BD3F0B"/>
    <w:rsid w:val="00BD58F2"/>
    <w:rsid w:val="00BE5B6B"/>
    <w:rsid w:val="00BE748D"/>
    <w:rsid w:val="00BF4687"/>
    <w:rsid w:val="00BF5A1D"/>
    <w:rsid w:val="00C15067"/>
    <w:rsid w:val="00C22BC1"/>
    <w:rsid w:val="00C26C7A"/>
    <w:rsid w:val="00C274ED"/>
    <w:rsid w:val="00C34D76"/>
    <w:rsid w:val="00C359C6"/>
    <w:rsid w:val="00C37EDD"/>
    <w:rsid w:val="00C425D4"/>
    <w:rsid w:val="00C438E6"/>
    <w:rsid w:val="00C462A5"/>
    <w:rsid w:val="00C46BCB"/>
    <w:rsid w:val="00C47A6F"/>
    <w:rsid w:val="00C51AC7"/>
    <w:rsid w:val="00C62A26"/>
    <w:rsid w:val="00C64A45"/>
    <w:rsid w:val="00C6536B"/>
    <w:rsid w:val="00C6620D"/>
    <w:rsid w:val="00C6707B"/>
    <w:rsid w:val="00C74F66"/>
    <w:rsid w:val="00C7583E"/>
    <w:rsid w:val="00C768C2"/>
    <w:rsid w:val="00C9362A"/>
    <w:rsid w:val="00C93B8B"/>
    <w:rsid w:val="00C941B1"/>
    <w:rsid w:val="00C967F3"/>
    <w:rsid w:val="00CA10D8"/>
    <w:rsid w:val="00CA625C"/>
    <w:rsid w:val="00CB7C7F"/>
    <w:rsid w:val="00CC22E6"/>
    <w:rsid w:val="00CC30EC"/>
    <w:rsid w:val="00CC5A24"/>
    <w:rsid w:val="00CC77B8"/>
    <w:rsid w:val="00CD4C99"/>
    <w:rsid w:val="00CD5036"/>
    <w:rsid w:val="00CD53A6"/>
    <w:rsid w:val="00CD639D"/>
    <w:rsid w:val="00CE0D30"/>
    <w:rsid w:val="00CE1D8B"/>
    <w:rsid w:val="00CE3389"/>
    <w:rsid w:val="00CE6EDE"/>
    <w:rsid w:val="00CF2F13"/>
    <w:rsid w:val="00CF3B43"/>
    <w:rsid w:val="00CF408F"/>
    <w:rsid w:val="00CF59A3"/>
    <w:rsid w:val="00D017DE"/>
    <w:rsid w:val="00D053F3"/>
    <w:rsid w:val="00D07547"/>
    <w:rsid w:val="00D126A9"/>
    <w:rsid w:val="00D133E2"/>
    <w:rsid w:val="00D13E9F"/>
    <w:rsid w:val="00D17CCF"/>
    <w:rsid w:val="00D25F9D"/>
    <w:rsid w:val="00D27425"/>
    <w:rsid w:val="00D3027D"/>
    <w:rsid w:val="00D44FA6"/>
    <w:rsid w:val="00D45CCB"/>
    <w:rsid w:val="00D46208"/>
    <w:rsid w:val="00D5290A"/>
    <w:rsid w:val="00D5361E"/>
    <w:rsid w:val="00D53A7F"/>
    <w:rsid w:val="00D53F79"/>
    <w:rsid w:val="00D544C3"/>
    <w:rsid w:val="00D5483C"/>
    <w:rsid w:val="00D63E70"/>
    <w:rsid w:val="00D65754"/>
    <w:rsid w:val="00D759AB"/>
    <w:rsid w:val="00D80BAE"/>
    <w:rsid w:val="00D824D3"/>
    <w:rsid w:val="00D86BE5"/>
    <w:rsid w:val="00D921D1"/>
    <w:rsid w:val="00D95958"/>
    <w:rsid w:val="00DA0482"/>
    <w:rsid w:val="00DC5E13"/>
    <w:rsid w:val="00DD3B1F"/>
    <w:rsid w:val="00DE37BB"/>
    <w:rsid w:val="00DE50F3"/>
    <w:rsid w:val="00DE6BAE"/>
    <w:rsid w:val="00DE7A1D"/>
    <w:rsid w:val="00DF6208"/>
    <w:rsid w:val="00E043B8"/>
    <w:rsid w:val="00E04BB2"/>
    <w:rsid w:val="00E069B2"/>
    <w:rsid w:val="00E12531"/>
    <w:rsid w:val="00E12CE3"/>
    <w:rsid w:val="00E12F30"/>
    <w:rsid w:val="00E1416A"/>
    <w:rsid w:val="00E21D16"/>
    <w:rsid w:val="00E23887"/>
    <w:rsid w:val="00E4151E"/>
    <w:rsid w:val="00E41A88"/>
    <w:rsid w:val="00E51E3D"/>
    <w:rsid w:val="00E54A28"/>
    <w:rsid w:val="00E56ACB"/>
    <w:rsid w:val="00E56E99"/>
    <w:rsid w:val="00E66FDB"/>
    <w:rsid w:val="00E723E9"/>
    <w:rsid w:val="00E76D38"/>
    <w:rsid w:val="00E77203"/>
    <w:rsid w:val="00E83245"/>
    <w:rsid w:val="00E844B4"/>
    <w:rsid w:val="00E84F1D"/>
    <w:rsid w:val="00E90326"/>
    <w:rsid w:val="00E91CD1"/>
    <w:rsid w:val="00EA01C9"/>
    <w:rsid w:val="00EA162C"/>
    <w:rsid w:val="00EA16D9"/>
    <w:rsid w:val="00EA1753"/>
    <w:rsid w:val="00EA17F1"/>
    <w:rsid w:val="00EA3054"/>
    <w:rsid w:val="00EA3279"/>
    <w:rsid w:val="00EA48EB"/>
    <w:rsid w:val="00EA6D54"/>
    <w:rsid w:val="00EA72C6"/>
    <w:rsid w:val="00EB1C7A"/>
    <w:rsid w:val="00EB34D4"/>
    <w:rsid w:val="00EB44C0"/>
    <w:rsid w:val="00EB5395"/>
    <w:rsid w:val="00EB7E42"/>
    <w:rsid w:val="00ED1D9D"/>
    <w:rsid w:val="00ED6C0B"/>
    <w:rsid w:val="00ED70F9"/>
    <w:rsid w:val="00ED7735"/>
    <w:rsid w:val="00EE775D"/>
    <w:rsid w:val="00EE7E7A"/>
    <w:rsid w:val="00EF0CC2"/>
    <w:rsid w:val="00F04722"/>
    <w:rsid w:val="00F1078B"/>
    <w:rsid w:val="00F1128F"/>
    <w:rsid w:val="00F20206"/>
    <w:rsid w:val="00F271B2"/>
    <w:rsid w:val="00F304F8"/>
    <w:rsid w:val="00F32E69"/>
    <w:rsid w:val="00F3687A"/>
    <w:rsid w:val="00F43650"/>
    <w:rsid w:val="00F470D6"/>
    <w:rsid w:val="00F532E7"/>
    <w:rsid w:val="00F53D26"/>
    <w:rsid w:val="00F55295"/>
    <w:rsid w:val="00F7383D"/>
    <w:rsid w:val="00F7395D"/>
    <w:rsid w:val="00F75F16"/>
    <w:rsid w:val="00F77E94"/>
    <w:rsid w:val="00F8649C"/>
    <w:rsid w:val="00F87046"/>
    <w:rsid w:val="00F872D5"/>
    <w:rsid w:val="00F90C42"/>
    <w:rsid w:val="00F91AD2"/>
    <w:rsid w:val="00F964B1"/>
    <w:rsid w:val="00F974AB"/>
    <w:rsid w:val="00F97B14"/>
    <w:rsid w:val="00FA14E0"/>
    <w:rsid w:val="00FA161E"/>
    <w:rsid w:val="00FA27A4"/>
    <w:rsid w:val="00FA5255"/>
    <w:rsid w:val="00FB5CE8"/>
    <w:rsid w:val="00FC0AC2"/>
    <w:rsid w:val="00FC1DBB"/>
    <w:rsid w:val="00FC4224"/>
    <w:rsid w:val="00FD2B7B"/>
    <w:rsid w:val="00FE2C4F"/>
    <w:rsid w:val="00FE342C"/>
    <w:rsid w:val="00FE40C8"/>
    <w:rsid w:val="00FE7F31"/>
    <w:rsid w:val="00FF5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2"/>
    </o:shapelayout>
  </w:shapeDefaults>
  <w:decimalSymbol w:val=","/>
  <w:listSeparator w:val=";"/>
  <w14:docId w14:val="4734D600"/>
  <w15:docId w15:val="{2855352C-FFAC-4D79-BCF3-01BDC7F38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5E73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CouncilLarge">
    <w:name w:val="Header Council Large"/>
    <w:basedOn w:val="Normal"/>
    <w:link w:val="HeaderCouncilLargeChar"/>
    <w:rsid w:val="00BE748D"/>
    <w:pPr>
      <w:spacing w:after="440"/>
      <w:ind w:left="-1134" w:right="-1134"/>
    </w:pPr>
    <w:rPr>
      <w:rFonts w:cstheme="minorBidi"/>
      <w:sz w:val="2"/>
    </w:rPr>
  </w:style>
  <w:style w:type="character" w:customStyle="1" w:styleId="TechnicalBlockChar">
    <w:name w:val="Technical Block Char"/>
    <w:basedOn w:val="DefaultParagraphFont"/>
    <w:rsid w:val="00BE748D"/>
    <w:rPr>
      <w:rFonts w:ascii="Times New Roman" w:hAnsi="Times New Roman"/>
      <w:sz w:val="24"/>
      <w:szCs w:val="22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BE748D"/>
    <w:rPr>
      <w:rFonts w:ascii="Times New Roman" w:hAnsi="Times New Roman"/>
      <w:sz w:val="2"/>
      <w:szCs w:val="22"/>
      <w:lang w:val="ro-RO" w:eastAsia="ro-RO" w:bidi="ro-RO"/>
    </w:rPr>
  </w:style>
  <w:style w:type="paragraph" w:customStyle="1" w:styleId="FooterText">
    <w:name w:val="Footer Text"/>
    <w:basedOn w:val="Normal"/>
    <w:rsid w:val="00BE748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0013D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F738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383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383D"/>
    <w:rPr>
      <w:rFonts w:ascii="Times New Roman" w:hAnsi="Times New Roman" w:cs="Times New Roman"/>
      <w:sz w:val="20"/>
      <w:szCs w:val="20"/>
      <w:lang w:val="ro-RO" w:eastAsia="ro-RO" w:bidi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38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383D"/>
    <w:rPr>
      <w:rFonts w:ascii="Times New Roman" w:hAnsi="Times New Roman" w:cs="Times New Roman"/>
      <w:b/>
      <w:bCs/>
      <w:sz w:val="20"/>
      <w:szCs w:val="20"/>
      <w:lang w:val="ro-RO" w:eastAsia="ro-RO" w:bidi="ro-RO"/>
    </w:rPr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AA1A3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A1A34"/>
    <w:rPr>
      <w:rFonts w:ascii="Times New Roman" w:hAnsi="Times New Roman" w:cs="Times New Roman"/>
      <w:sz w:val="24"/>
      <w:szCs w:val="20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ro-RO" w:eastAsia="ro-RO" w:bidi="ro-R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AA1A3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9364F9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eAgendaHeading">
    <w:name w:val="eAgenda Heading"/>
    <w:basedOn w:val="Normal"/>
    <w:rsid w:val="000D6D71"/>
    <w:pPr>
      <w:spacing w:before="240" w:after="240"/>
      <w:contextualSpacing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ro-RO" w:eastAsia="ro-RO" w:bidi="ro-RO"/>
    </w:rPr>
  </w:style>
  <w:style w:type="table" w:customStyle="1" w:styleId="TableGrid1">
    <w:name w:val="Table Grid1"/>
    <w:basedOn w:val="TableNormal"/>
    <w:uiPriority w:val="59"/>
    <w:rsid w:val="00525C9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C788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C26DB"/>
    <w:pPr>
      <w:ind w:left="720"/>
      <w:contextualSpacing/>
    </w:pPr>
  </w:style>
  <w:style w:type="paragraph" w:styleId="Revision">
    <w:name w:val="Revision"/>
    <w:hidden/>
    <w:uiPriority w:val="99"/>
    <w:semiHidden/>
    <w:rsid w:val="00512A33"/>
    <w:pPr>
      <w:spacing w:after="0" w:line="240" w:lineRule="auto"/>
    </w:pPr>
    <w:rPr>
      <w:rFonts w:ascii="Times New Roman" w:hAnsi="Times New Roman" w:cs="Times New Roman"/>
      <w:sz w:val="24"/>
    </w:rPr>
  </w:style>
  <w:style w:type="paragraph" w:customStyle="1" w:styleId="Default">
    <w:name w:val="Default"/>
    <w:rsid w:val="009871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22E5F"/>
    <w:rPr>
      <w:rFonts w:eastAsia="Calibri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22E5F"/>
    <w:rPr>
      <w:rFonts w:ascii="Times New Roman" w:eastAsia="Calibri" w:hAnsi="Times New Roman" w:cs="Times New Roman"/>
      <w:sz w:val="20"/>
      <w:szCs w:val="20"/>
      <w:lang w:val="ro-RO" w:eastAsia="ro-RO" w:bidi="ro-RO"/>
    </w:rPr>
  </w:style>
  <w:style w:type="character" w:styleId="EndnoteReference">
    <w:name w:val="endnote reference"/>
    <w:basedOn w:val="DefaultParagraphFont"/>
    <w:uiPriority w:val="99"/>
    <w:semiHidden/>
    <w:unhideWhenUsed/>
    <w:rsid w:val="00722E5F"/>
    <w:rPr>
      <w:vertAlign w:val="superscript"/>
    </w:rPr>
  </w:style>
  <w:style w:type="table" w:customStyle="1" w:styleId="TableGrid3">
    <w:name w:val="Table Grid3"/>
    <w:basedOn w:val="TableNormal"/>
    <w:next w:val="TableGrid"/>
    <w:uiPriority w:val="59"/>
    <w:rsid w:val="001317E2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BEntInstit">
    <w:name w:val="TBEntInstit"/>
    <w:basedOn w:val="TechnicalBlockBase"/>
    <w:link w:val="EntInstitChar"/>
    <w:rsid w:val="005F5FC9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5F5FC9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5F5FC9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5F5FC9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5F5FC9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5F5FC9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5F5FC9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5F5FC9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5F5FC9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5F5FC9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5F5FC9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TBDistrbMarkers">
    <w:name w:val="TBDistrbMarkers"/>
    <w:basedOn w:val="TBNormalTechnicalBlock"/>
    <w:qFormat/>
    <w:rsid w:val="005F5FC9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table" w:customStyle="1" w:styleId="PlainTable42">
    <w:name w:val="Plain Table 42"/>
    <w:basedOn w:val="TableNormal"/>
    <w:next w:val="PlainTable4"/>
    <w:uiPriority w:val="44"/>
    <w:rsid w:val="0012450F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4">
    <w:name w:val="Plain Table 4"/>
    <w:basedOn w:val="TableNormal"/>
    <w:uiPriority w:val="44"/>
    <w:rsid w:val="001245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bin"/><Relationship Id="rId13" Type="http://schemas.openxmlformats.org/officeDocument/2006/relationships/image" Target="media/image9.bin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8.bin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7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6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83B0F0-08B0-49E8-BDFE-2B21E4D0C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4</TotalTime>
  <Pages>2</Pages>
  <Words>237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BEACH Andrea</dc:creator>
  <cp:keywords/>
  <dc:description/>
  <cp:lastModifiedBy>ALFARAZ SANCHEZ Maria Jose</cp:lastModifiedBy>
  <cp:revision>4</cp:revision>
  <cp:lastPrinted>2026-02-04T10:54:00Z</cp:lastPrinted>
  <dcterms:created xsi:type="dcterms:W3CDTF">2026-04-10T14:28:00Z</dcterms:created>
  <dcterms:modified xsi:type="dcterms:W3CDTF">2026-04-13T07:15:00Z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4.1.9.0</vt:lpwstr>
  </property>
  <property fmtid="{D5CDD505-2E9C-101B-9397-08002B2CF9AE}" pid="3" name="Created using">
    <vt:lpwstr>DocuWrite 4.1.16, Build 20180302</vt:lpwstr>
  </property>
  <property fmtid="{D5CDD505-2E9C-101B-9397-08002B2CF9AE}" pid="4" name="Last edited using">
    <vt:lpwstr>DocuWrite 4.14.2, Build 20260121</vt:lpwstr>
  </property>
  <property fmtid="{D5CDD505-2E9C-101B-9397-08002B2CF9AE}" pid="5" name="Meeting Number">
    <vt:lpwstr>4169</vt:lpwstr>
  </property>
  <property fmtid="{D5CDD505-2E9C-101B-9397-08002B2CF9AE}" pid="6" name="MSIP_Label_af60b174-6478-47f9-866e-33f097bb6603_Enabled">
    <vt:lpwstr>true</vt:lpwstr>
  </property>
  <property fmtid="{D5CDD505-2E9C-101B-9397-08002B2CF9AE}" pid="7" name="MSIP_Label_af60b174-6478-47f9-866e-33f097bb6603_SetDate">
    <vt:lpwstr>2023-03-29T11:57:25Z</vt:lpwstr>
  </property>
  <property fmtid="{D5CDD505-2E9C-101B-9397-08002B2CF9AE}" pid="8" name="MSIP_Label_af60b174-6478-47f9-866e-33f097bb6603_Method">
    <vt:lpwstr>Privileged</vt:lpwstr>
  </property>
  <property fmtid="{D5CDD505-2E9C-101B-9397-08002B2CF9AE}" pid="9" name="MSIP_Label_af60b174-6478-47f9-866e-33f097bb6603_Name">
    <vt:lpwstr>GSCEU - PUBLIC Label</vt:lpwstr>
  </property>
  <property fmtid="{D5CDD505-2E9C-101B-9397-08002B2CF9AE}" pid="10" name="MSIP_Label_af60b174-6478-47f9-866e-33f097bb6603_SiteId">
    <vt:lpwstr>03ad1c97-0a4d-4e82-8f93-27291a6a0767</vt:lpwstr>
  </property>
  <property fmtid="{D5CDD505-2E9C-101B-9397-08002B2CF9AE}" pid="11" name="MSIP_Label_af60b174-6478-47f9-866e-33f097bb6603_ActionId">
    <vt:lpwstr>bd111504-f046-4e11-954c-e6cc254bc572</vt:lpwstr>
  </property>
  <property fmtid="{D5CDD505-2E9C-101B-9397-08002B2CF9AE}" pid="12" name="MSIP_Label_af60b174-6478-47f9-866e-33f097bb6603_ContentBits">
    <vt:lpwstr>0</vt:lpwstr>
  </property>
</Properties>
</file>