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221188249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530B9" w:rsidRPr="0056157B" w14:paraId="76D17106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E02A71A" w14:textId="3332F907" w:rsidR="00D530B9" w:rsidRPr="0056157B" w:rsidRDefault="00D530B9" w:rsidP="00634DC7">
                <w:pPr>
                  <w:pStyle w:val="TBNormalTechnicalBlock"/>
                </w:pPr>
              </w:p>
            </w:tc>
          </w:tr>
          <w:tr w:rsidR="00D530B9" w:rsidRPr="0056157B" w14:paraId="6095D30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BE9F8A0" w14:textId="77777777" w:rsidR="00D530B9" w:rsidRPr="0056157B" w:rsidRDefault="00D530B9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EDE2D6E" wp14:editId="2C81C0EF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9F3FF4C" w14:textId="77777777" w:rsidR="00D530B9" w:rsidRPr="0056157B" w:rsidRDefault="00D530B9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D530B9" w:rsidRPr="00B84B6D" w14:paraId="60E01C3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ECDE499" w14:textId="77777777" w:rsidR="00D530B9" w:rsidRPr="0056157B" w:rsidRDefault="00D530B9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BC7A3BC" w14:textId="77777777" w:rsidR="00D530B9" w:rsidRPr="0056157B" w:rsidRDefault="00D530B9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4E161B3" w14:textId="77777777" w:rsidR="00D530B9" w:rsidRPr="0056157B" w:rsidRDefault="00D530B9" w:rsidP="00233A0E">
                <w:pPr>
                  <w:pStyle w:val="TBNormalTechnicalBlock"/>
                  <w:rPr>
                    <w:b/>
                  </w:rPr>
                </w:pPr>
              </w:p>
              <w:p w14:paraId="356DFA5A" w14:textId="77777777" w:rsidR="00D530B9" w:rsidRDefault="00D530B9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11 mai 2026</w:t>
                </w:r>
              </w:p>
              <w:p w14:paraId="572A1EDE" w14:textId="77777777" w:rsidR="00D530B9" w:rsidRPr="0019440B" w:rsidRDefault="00D530B9" w:rsidP="00233A0E">
                <w:pPr>
                  <w:pStyle w:val="TBNormalTechnicalBlock"/>
                </w:pPr>
              </w:p>
              <w:p w14:paraId="05EF1221" w14:textId="77777777" w:rsidR="00D530B9" w:rsidRDefault="00D530B9" w:rsidP="00233A0E">
                <w:pPr>
                  <w:pStyle w:val="TBNormalTechnicalBlock"/>
                </w:pPr>
                <w:r>
                  <w:t>CM 2713</w:t>
                </w:r>
                <w:r w:rsidRPr="0056157B">
                  <w:t>/</w:t>
                </w:r>
                <w:r>
                  <w:t>26</w:t>
                </w:r>
              </w:p>
              <w:p w14:paraId="3F97298C" w14:textId="77777777" w:rsidR="00D530B9" w:rsidRDefault="00D530B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2521A41F" w14:textId="77777777" w:rsidR="00D530B9" w:rsidRDefault="00D530B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16A1FEF3" w14:textId="77777777" w:rsidR="00D530B9" w:rsidRDefault="00D530B9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5FBE60E7" w14:textId="77777777" w:rsidR="00D530B9" w:rsidRPr="007C5B64" w:rsidRDefault="00D530B9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59879B4" w14:textId="77777777" w:rsidR="00D530B9" w:rsidRPr="009E0BE9" w:rsidRDefault="00D530B9" w:rsidP="00CD4D38">
                <w:pPr>
                  <w:pStyle w:val="TBDistrbMarkers"/>
                </w:pPr>
                <w:r>
                  <w:t>PARLNAT</w:t>
                </w:r>
              </w:p>
              <w:p w14:paraId="6581A490" w14:textId="77777777" w:rsidR="00D530B9" w:rsidRPr="009E0BE9" w:rsidRDefault="00D530B9" w:rsidP="00233A0E">
                <w:pPr>
                  <w:pStyle w:val="TBNormalTechnicalBlock"/>
                </w:pPr>
              </w:p>
              <w:p w14:paraId="39930EAA" w14:textId="77777777" w:rsidR="00D530B9" w:rsidRPr="009E0BE9" w:rsidRDefault="00D530B9" w:rsidP="00233A0E">
                <w:pPr>
                  <w:pStyle w:val="TBNormalTechnicalBlock"/>
                </w:pPr>
              </w:p>
              <w:p w14:paraId="59A66E3E" w14:textId="77777777" w:rsidR="00D530B9" w:rsidRPr="009E0BE9" w:rsidRDefault="00D530B9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530B9" w:rsidRPr="00ED0749" w14:paraId="39BA47D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0A8103A" w14:textId="77777777" w:rsidR="00D530B9" w:rsidRPr="00ED0749" w:rsidRDefault="00D530B9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A83402A" w14:textId="77777777" w:rsidR="00D530B9" w:rsidRPr="00ED0749" w:rsidRDefault="00D530B9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8413C7D" w14:textId="77777777" w:rsidR="00D530B9" w:rsidRPr="00ED0749" w:rsidRDefault="00D530B9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A6331C4" w14:textId="77777777" w:rsidR="00D530B9" w:rsidRPr="00ED0749" w:rsidRDefault="00D530B9" w:rsidP="00DF1147">
          <w:pPr>
            <w:pStyle w:val="TBEntRefer"/>
            <w:rPr>
              <w:sz w:val="2"/>
              <w:szCs w:val="2"/>
            </w:rPr>
          </w:pPr>
        </w:p>
        <w:p w14:paraId="0A78EF31" w14:textId="77777777" w:rsidR="00D530B9" w:rsidRPr="00DD01AC" w:rsidRDefault="00D530B9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530B9" w:rsidRPr="00133225" w14:paraId="3FA141DC" w14:textId="77777777" w:rsidTr="001E5BC3">
            <w:trPr>
              <w:jc w:val="center"/>
            </w:trPr>
            <w:tc>
              <w:tcPr>
                <w:tcW w:w="9645" w:type="dxa"/>
              </w:tcPr>
              <w:p w14:paraId="5C7CED1C" w14:textId="77777777" w:rsidR="00D530B9" w:rsidRPr="00C4351E" w:rsidRDefault="00D530B9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D530B9" w:rsidRPr="007D53AD" w14:paraId="147AEABA" w14:textId="77777777" w:rsidTr="001E5BC3">
            <w:trPr>
              <w:jc w:val="center"/>
            </w:trPr>
            <w:tc>
              <w:tcPr>
                <w:tcW w:w="9645" w:type="dxa"/>
              </w:tcPr>
              <w:p w14:paraId="286863F9" w14:textId="77777777" w:rsidR="00D530B9" w:rsidRDefault="00D530B9">
                <w:pPr>
                  <w:pStyle w:val="TBTableText"/>
                </w:pPr>
                <w:r>
                  <w:t>CONSILIUL UNIUNII EUROPENE</w:t>
                </w:r>
              </w:p>
              <w:p w14:paraId="47D01322" w14:textId="77777777" w:rsidR="00D530B9" w:rsidRDefault="00D530B9">
                <w:pPr>
                  <w:pStyle w:val="TBTableText"/>
                </w:pPr>
                <w:r>
                  <w:rPr>
                    <w:b/>
                  </w:rPr>
                  <w:t xml:space="preserve">(Agricultură </w:t>
                </w:r>
                <w:r>
                  <w:t>și Pescuit</w:t>
                </w:r>
                <w:r>
                  <w:rPr>
                    <w:b/>
                  </w:rPr>
                  <w:t>)</w:t>
                </w:r>
              </w:p>
            </w:tc>
          </w:tr>
          <w:tr w:rsidR="00D530B9" w:rsidRPr="007D53AD" w14:paraId="698E0BC2" w14:textId="77777777" w:rsidTr="001E5BC3">
            <w:trPr>
              <w:jc w:val="center"/>
            </w:trPr>
            <w:tc>
              <w:tcPr>
                <w:tcW w:w="9645" w:type="dxa"/>
              </w:tcPr>
              <w:p w14:paraId="4A8BA036" w14:textId="77777777" w:rsidR="00D530B9" w:rsidRPr="006368AC" w:rsidRDefault="00D530B9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D530B9" w:rsidRPr="007D53AD" w14:paraId="2BA7330C" w14:textId="77777777" w:rsidTr="001E5BC3">
            <w:trPr>
              <w:jc w:val="center"/>
            </w:trPr>
            <w:tc>
              <w:tcPr>
                <w:tcW w:w="9645" w:type="dxa"/>
              </w:tcPr>
              <w:p w14:paraId="09661102" w14:textId="77777777" w:rsidR="00D530B9" w:rsidRPr="006368AC" w:rsidRDefault="00D530B9" w:rsidP="008639D3">
                <w:pPr>
                  <w:pStyle w:val="TBTableText"/>
                </w:pPr>
                <w:r>
                  <w:t>26 mai 2026 (10.00)</w:t>
                </w:r>
              </w:p>
            </w:tc>
          </w:tr>
        </w:tbl>
        <w:p w14:paraId="485E2B7A" w14:textId="77777777" w:rsidR="00D530B9" w:rsidRPr="008C6FD6" w:rsidRDefault="00D530B9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4E5B71" w14:paraId="36FDDFF8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37684A79" w14:textId="77777777" w:rsidR="00775234" w:rsidRPr="004E5B71" w:rsidRDefault="00212B87" w:rsidP="00B13204">
            <w:pPr>
              <w:spacing w:after="120"/>
              <w:rPr>
                <w:u w:val="single"/>
              </w:rPr>
            </w:pPr>
            <w:r w:rsidRPr="004E5B71">
              <w:rPr>
                <w:b/>
                <w:u w:val="single"/>
              </w:rPr>
              <w:t>Format</w:t>
            </w:r>
            <w:r w:rsidRPr="004E5B71">
              <w:rPr>
                <w:u w:val="single"/>
              </w:rPr>
              <w:t xml:space="preserve">: </w:t>
            </w:r>
            <w:r w:rsidRPr="004E5B71">
              <w:rPr>
                <w:b/>
                <w:u w:val="single"/>
              </w:rPr>
              <w:t>2+2 (+2 în sala de audiție)</w:t>
            </w:r>
          </w:p>
        </w:tc>
      </w:tr>
      <w:tr w:rsidR="00706A9C" w:rsidRPr="004E5B71" w14:paraId="65154CDF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44860908" w14:textId="77777777" w:rsidR="00706A9C" w:rsidRPr="004E5B71" w:rsidRDefault="00706A9C" w:rsidP="00C93B8B">
            <w:r w:rsidRPr="004E5B71">
              <w:t>Adoptarea ordinii de zi</w:t>
            </w:r>
          </w:p>
        </w:tc>
      </w:tr>
      <w:tr w:rsidR="00706A9C" w:rsidRPr="004E5B71" w14:paraId="298BDBF2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7D330676" w14:textId="77777777" w:rsidR="00706A9C" w:rsidRPr="004E5B71" w:rsidRDefault="00856E65" w:rsidP="00A45E58">
            <w:r w:rsidRPr="004E5B71">
              <w:t>(</w:t>
            </w:r>
            <w:r w:rsidRPr="004E5B71">
              <w:rPr>
                <w:u w:val="single"/>
              </w:rPr>
              <w:t>posibil</w:t>
            </w:r>
            <w:r w:rsidRPr="004E5B71">
              <w:t>) Aprobarea punctelor „A”</w:t>
            </w:r>
          </w:p>
        </w:tc>
      </w:tr>
      <w:tr w:rsidR="00706A9C" w:rsidRPr="004E5B71" w14:paraId="494F2999" w14:textId="77777777" w:rsidTr="00A10D57">
        <w:tc>
          <w:tcPr>
            <w:tcW w:w="7030" w:type="dxa"/>
            <w:tcMar>
              <w:top w:w="284" w:type="dxa"/>
            </w:tcMar>
          </w:tcPr>
          <w:p w14:paraId="7581AF26" w14:textId="77777777" w:rsidR="00706A9C" w:rsidRPr="004E5B71" w:rsidRDefault="00706A9C" w:rsidP="005E22F3">
            <w:pPr>
              <w:pStyle w:val="PointManual"/>
            </w:pPr>
            <w:r w:rsidRPr="004E5B71">
              <w:t>a)</w:t>
            </w:r>
            <w:r w:rsidRPr="004E5B71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B2935A6" w14:textId="77777777" w:rsidR="00706A9C" w:rsidRPr="004E5B71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6FBEA0F" w14:textId="77777777" w:rsidR="00706A9C" w:rsidRPr="004E5B71" w:rsidRDefault="00706A9C" w:rsidP="00A45E58"/>
        </w:tc>
      </w:tr>
      <w:tr w:rsidR="00B25BFE" w:rsidRPr="004E5B71" w14:paraId="3E250B97" w14:textId="77777777" w:rsidTr="00A10D57">
        <w:tc>
          <w:tcPr>
            <w:tcW w:w="7030" w:type="dxa"/>
            <w:tcMar>
              <w:top w:w="284" w:type="dxa"/>
            </w:tcMar>
          </w:tcPr>
          <w:p w14:paraId="7CFBBEDA" w14:textId="72BA07AC" w:rsidR="00B25BFE" w:rsidRPr="004E5B71" w:rsidRDefault="00B25BFE" w:rsidP="005E22F3">
            <w:pPr>
              <w:pStyle w:val="PointManual"/>
            </w:pPr>
            <w:r w:rsidRPr="004E5B71">
              <w:t>b)</w:t>
            </w:r>
            <w:r w:rsidRPr="004E5B71">
              <w:tab/>
              <w:t>Lista cu caracter legislativ [Deliberare publică în temeiul articolului 16 alineatul (8) din Tratatul privind Uniunea</w:t>
            </w:r>
            <w:r w:rsidR="003D60C3">
              <w:t> </w:t>
            </w:r>
            <w:r w:rsidRPr="004E5B71">
              <w:t>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0D59D17" w14:textId="77777777" w:rsidR="00B25BFE" w:rsidRPr="004E5B71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DF86AC5" w14:textId="77777777" w:rsidR="00B25BFE" w:rsidRPr="004E5B71" w:rsidRDefault="00B25BFE" w:rsidP="00A45E58"/>
        </w:tc>
      </w:tr>
    </w:tbl>
    <w:p w14:paraId="2E3A7BCB" w14:textId="77777777" w:rsidR="0076074C" w:rsidRPr="004E5B71" w:rsidRDefault="0076074C" w:rsidP="00D017DE">
      <w:pPr>
        <w:spacing w:before="360"/>
        <w:rPr>
          <w:b/>
          <w:bCs/>
          <w:u w:val="single"/>
        </w:rPr>
      </w:pPr>
      <w:r w:rsidRPr="004E5B71">
        <w:rPr>
          <w:u w:val="single"/>
        </w:rPr>
        <w:t>AGRICULTURĂ</w:t>
      </w:r>
    </w:p>
    <w:p w14:paraId="14ABEFB8" w14:textId="77777777" w:rsidR="00A30866" w:rsidRPr="004E5B71" w:rsidRDefault="0012450F" w:rsidP="00F9566B">
      <w:pPr>
        <w:spacing w:before="240"/>
        <w:rPr>
          <w:b/>
          <w:bCs/>
          <w:u w:val="single"/>
        </w:rPr>
      </w:pPr>
      <w:r w:rsidRPr="004E5B71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12450F" w:rsidRPr="004E5B71" w14:paraId="2F476AE5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3181893" w14:textId="77777777" w:rsidR="00F9566B" w:rsidRPr="004E5B71" w:rsidRDefault="00F9566B" w:rsidP="00F9566B">
            <w:r w:rsidRPr="004E5B71">
              <w:t>Aspecte legate de comerț în domeniul agriculturii</w:t>
            </w:r>
          </w:p>
          <w:p w14:paraId="6E7371C0" w14:textId="77777777" w:rsidR="00F9566B" w:rsidRPr="004E5B71" w:rsidRDefault="00F9566B" w:rsidP="00F9566B">
            <w:pPr>
              <w:rPr>
                <w:i/>
                <w:iCs/>
              </w:rPr>
            </w:pPr>
            <w:r w:rsidRPr="004E5B71">
              <w:rPr>
                <w:i/>
              </w:rPr>
              <w:t>Informare din partea Comisiei</w:t>
            </w:r>
          </w:p>
          <w:p w14:paraId="5DDFD559" w14:textId="77777777" w:rsidR="0012450F" w:rsidRPr="004E5B71" w:rsidRDefault="00F9566B" w:rsidP="00F9566B">
            <w:pPr>
              <w:rPr>
                <w:i/>
                <w:iCs/>
              </w:rPr>
            </w:pPr>
            <w:r w:rsidRPr="004E5B71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08A83F" w14:textId="77777777" w:rsidR="0012450F" w:rsidRPr="004E5B71" w:rsidRDefault="0012450F" w:rsidP="00A30866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2B6ED3" w14:textId="77777777" w:rsidR="0012450F" w:rsidRPr="004E5B71" w:rsidRDefault="0012450F" w:rsidP="00A30866">
            <w:pPr>
              <w:rPr>
                <w:szCs w:val="24"/>
              </w:rPr>
            </w:pPr>
          </w:p>
        </w:tc>
      </w:tr>
      <w:tr w:rsidR="00A30866" w:rsidRPr="004E5B71" w14:paraId="1C193C39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1DCAFA7" w14:textId="77777777" w:rsidR="00F9566B" w:rsidRPr="004E5B71" w:rsidRDefault="00F9566B" w:rsidP="00F9566B">
            <w:r w:rsidRPr="004E5B71">
              <w:t xml:space="preserve">Disponibilitatea și accesibilitatea îngrășămintelor în UE – sprijinirea fermierilor și promovarea unor sisteme alimentare </w:t>
            </w:r>
            <w:proofErr w:type="spellStart"/>
            <w:r w:rsidRPr="004E5B71">
              <w:t>reziliente</w:t>
            </w:r>
            <w:proofErr w:type="spellEnd"/>
          </w:p>
          <w:p w14:paraId="6A4B790D" w14:textId="77777777" w:rsidR="00A30866" w:rsidRPr="004E5B71" w:rsidRDefault="00F9566B" w:rsidP="00F9566B">
            <w:r w:rsidRPr="004E5B71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6FCA53" w14:textId="77777777" w:rsidR="00A30866" w:rsidRPr="004E5B71" w:rsidRDefault="00D017DE" w:rsidP="006A04D9">
            <w:pPr>
              <w:pStyle w:val="NormalRight"/>
              <w:rPr>
                <w:noProof/>
              </w:rPr>
            </w:pPr>
            <w:r w:rsidRPr="004E5B71">
              <w:rPr>
                <w:noProof/>
              </w:rPr>
              <w:drawing>
                <wp:inline distT="0" distB="0" distL="0" distR="0" wp14:anchorId="4B89F26A" wp14:editId="0625B3C3">
                  <wp:extent cx="172442" cy="172442"/>
                  <wp:effectExtent l="0" t="0" r="0" b="0"/>
                  <wp:docPr id="1306765393" name="Picture 130676539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B1D3DB" w14:textId="77777777" w:rsidR="00A30866" w:rsidRPr="004E5B71" w:rsidRDefault="00A30866" w:rsidP="006A04D9">
            <w:pPr>
              <w:rPr>
                <w:szCs w:val="24"/>
              </w:rPr>
            </w:pPr>
          </w:p>
        </w:tc>
      </w:tr>
    </w:tbl>
    <w:p w14:paraId="0F280B03" w14:textId="77777777" w:rsidR="00525C9C" w:rsidRPr="004E5B71" w:rsidRDefault="00525C9C" w:rsidP="00F9566B">
      <w:pPr>
        <w:pStyle w:val="TableTitle"/>
        <w:pageBreakBefore/>
        <w:spacing w:before="480"/>
      </w:pPr>
      <w:r w:rsidRPr="004E5B71">
        <w:lastRenderedPageBreak/>
        <w:t>Diverse</w:t>
      </w:r>
    </w:p>
    <w:p w14:paraId="0E3B1D54" w14:textId="77777777" w:rsidR="00553E27" w:rsidRPr="004E5B71" w:rsidRDefault="00553E27" w:rsidP="00B13204">
      <w:pPr>
        <w:pStyle w:val="ImageLine"/>
        <w:spacing w:before="1440"/>
        <w:ind w:right="3402"/>
      </w:pPr>
    </w:p>
    <w:p w14:paraId="0CE0CB94" w14:textId="77777777" w:rsidR="00D017DE" w:rsidRPr="004E5B71" w:rsidRDefault="00D017DE" w:rsidP="004E5B71">
      <w:pPr>
        <w:pStyle w:val="Image"/>
        <w:keepNext/>
        <w:ind w:left="851" w:hanging="851"/>
      </w:pPr>
      <w:r w:rsidRPr="004E5B71">
        <w:rPr>
          <w:noProof/>
        </w:rPr>
        <w:drawing>
          <wp:inline distT="0" distB="0" distL="0" distR="0" wp14:anchorId="6F6DFEDA" wp14:editId="69D6E82E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5B71">
        <w:tab/>
        <w:t>Dezbatere publică la propunerea președinției [articolul 8 alineatul (2) din Regulamentul de procedură al Consiliului]</w:t>
      </w:r>
    </w:p>
    <w:p w14:paraId="26EE98C0" w14:textId="77777777" w:rsidR="00BE748D" w:rsidRPr="004E5B71" w:rsidRDefault="00BE748D" w:rsidP="00520994">
      <w:pPr>
        <w:pStyle w:val="FinalLine"/>
        <w:spacing w:before="480"/>
      </w:pPr>
    </w:p>
    <w:p w14:paraId="2A66C921" w14:textId="77777777" w:rsidR="009C7881" w:rsidRDefault="00381522" w:rsidP="00520994">
      <w:pPr>
        <w:pStyle w:val="NB"/>
        <w:spacing w:before="600"/>
      </w:pPr>
      <w:r w:rsidRPr="004E5B71">
        <w:t>N.B.:</w:t>
      </w:r>
      <w:r w:rsidRPr="004E5B71">
        <w:tab/>
        <w:t>Vă rugăm să transmiteți cât mai rapid posibil o listă a delegaților care vor participa la această reuniune, la adresa de e-mail access.general@consilium.europa.eu</w:t>
      </w:r>
    </w:p>
    <w:sectPr w:rsidR="009C7881" w:rsidSect="004E5B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6E1C0" w14:textId="77777777" w:rsidR="00E17AC7" w:rsidRDefault="00E17AC7" w:rsidP="002578A2">
      <w:r>
        <w:separator/>
      </w:r>
    </w:p>
  </w:endnote>
  <w:endnote w:type="continuationSeparator" w:id="0">
    <w:p w14:paraId="6618B40D" w14:textId="77777777" w:rsidR="00E17AC7" w:rsidRDefault="00E17AC7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EEB2B" w14:textId="77777777" w:rsidR="00D530B9" w:rsidRDefault="00D530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E5B71" w:rsidRPr="00D94637" w14:paraId="079C3B1F" w14:textId="77777777" w:rsidTr="004E5B7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3379D5A" w14:textId="77777777" w:rsidR="004E5B71" w:rsidRPr="00D94637" w:rsidRDefault="004E5B7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4E5B71" w:rsidRPr="00B310DC" w14:paraId="3725FFD5" w14:textId="77777777" w:rsidTr="004E5B7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F94DB4D" w14:textId="5435E791" w:rsidR="004E5B71" w:rsidRPr="00AD7BF2" w:rsidRDefault="004E5B71" w:rsidP="004F54B2">
          <w:pPr>
            <w:pStyle w:val="FooterText"/>
          </w:pPr>
          <w:r>
            <w:t>CM 2713/26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CADC492" w14:textId="77777777" w:rsidR="004E5B71" w:rsidRPr="00AD7BF2" w:rsidRDefault="004E5B7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15AFB0F" w14:textId="77777777" w:rsidR="004E5B71" w:rsidRPr="002511D8" w:rsidRDefault="004E5B7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A5E1A5B" w14:textId="613100AA" w:rsidR="004E5B71" w:rsidRPr="00B310DC" w:rsidRDefault="004E5B7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E5B71" w:rsidRPr="00D94637" w14:paraId="778618C9" w14:textId="77777777" w:rsidTr="004E5B71">
      <w:trPr>
        <w:jc w:val="center"/>
      </w:trPr>
      <w:tc>
        <w:tcPr>
          <w:tcW w:w="1774" w:type="pct"/>
          <w:shd w:val="clear" w:color="auto" w:fill="auto"/>
        </w:tcPr>
        <w:p w14:paraId="47D46200" w14:textId="5798F8DA" w:rsidR="004E5B71" w:rsidRPr="00AD7BF2" w:rsidRDefault="004E5B7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9C068C0" w14:textId="73701107" w:rsidR="004E5B71" w:rsidRPr="00AD7BF2" w:rsidRDefault="004E5B71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57F63EB" w14:textId="1F5F7818" w:rsidR="004E5B71" w:rsidRPr="00D94637" w:rsidRDefault="004E5B7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32903DE" w14:textId="2CE9C392" w:rsidR="004E5B71" w:rsidRPr="00695BAF" w:rsidRDefault="004E5B7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682FECAE" w14:textId="77777777" w:rsidR="004E5B71" w:rsidRPr="004E5B71" w:rsidRDefault="004E5B71" w:rsidP="004E5B71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4E5B71" w:rsidRPr="00D94637" w14:paraId="2F015491" w14:textId="77777777" w:rsidTr="004E5B71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11ACD8AE" w14:textId="77777777" w:rsidR="004E5B71" w:rsidRPr="00D94637" w:rsidRDefault="004E5B71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4E5B71" w:rsidRPr="00B310DC" w14:paraId="2BD08EA0" w14:textId="77777777" w:rsidTr="004E5B71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611611D8" w14:textId="082FCDEE" w:rsidR="004E5B71" w:rsidRPr="00AD7BF2" w:rsidRDefault="004E5B71" w:rsidP="00965E25">
          <w:pPr>
            <w:pStyle w:val="FooterText"/>
          </w:pPr>
          <w:r>
            <w:t>CM 2713/26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6B77D23" w14:textId="77777777" w:rsidR="004E5B71" w:rsidRPr="00AD7BF2" w:rsidRDefault="004E5B71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848703E" w14:textId="77777777" w:rsidR="004E5B71" w:rsidRPr="002511D8" w:rsidRDefault="004E5B71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E06F422" w14:textId="409C3867" w:rsidR="004E5B71" w:rsidRPr="00B310DC" w:rsidRDefault="004E5B71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E5B71" w:rsidRPr="00D94637" w14:paraId="2B37AB6F" w14:textId="77777777" w:rsidTr="004E5B71">
      <w:trPr>
        <w:jc w:val="center"/>
      </w:trPr>
      <w:tc>
        <w:tcPr>
          <w:tcW w:w="3230" w:type="pct"/>
          <w:gridSpan w:val="3"/>
          <w:shd w:val="clear" w:color="auto" w:fill="auto"/>
        </w:tcPr>
        <w:p w14:paraId="7AFC5488" w14:textId="26CDC415" w:rsidR="004E5B71" w:rsidRPr="00E37908" w:rsidRDefault="004E5B71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  <w:shd w:val="clear" w:color="auto" w:fill="auto"/>
        </w:tcPr>
        <w:p w14:paraId="3D43DF64" w14:textId="35DE0E57" w:rsidR="004E5B71" w:rsidRPr="00D94637" w:rsidRDefault="004E5B71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FDDCE13" w14:textId="1A2E1E4E" w:rsidR="004E5B71" w:rsidRPr="00695BAF" w:rsidRDefault="004E5B71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3DFD0A09" w14:textId="77777777" w:rsidR="004E5B71" w:rsidRPr="004E5B71" w:rsidRDefault="004E5B71" w:rsidP="004E5B7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F19CC" w14:textId="77777777" w:rsidR="00E17AC7" w:rsidRDefault="00E17AC7" w:rsidP="002578A2">
      <w:r>
        <w:separator/>
      </w:r>
    </w:p>
  </w:footnote>
  <w:footnote w:type="continuationSeparator" w:id="0">
    <w:p w14:paraId="3F5F06E0" w14:textId="77777777" w:rsidR="00E17AC7" w:rsidRDefault="00E17AC7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E0CF5" w14:textId="77777777" w:rsidR="00D530B9" w:rsidRDefault="00D530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2ACF1" w14:textId="3F3BFAFF" w:rsidR="004E5B71" w:rsidRPr="004E5B71" w:rsidRDefault="004E5B71" w:rsidP="004E5B71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7C4EE" w14:textId="50BFD25E" w:rsidR="004E5B71" w:rsidRPr="004E5B71" w:rsidRDefault="004E5B71" w:rsidP="004E5B7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4.25pt;height:14.25pt;visibility:visible;mso-wrap-style:square" o:bullet="t">
        <v:imagedata r:id="rId1" o:title=""/>
      </v:shape>
    </w:pict>
  </w:numPicBullet>
  <w:numPicBullet w:numPicBulletId="1">
    <w:pict>
      <v:shape id="_x0000_i1039" type="#_x0000_t75" alt="Item based on a Commission proposal" style="width:12pt;height:12pt;visibility:visible;mso-wrap-style:square" o:bullet="t">
        <v:imagedata r:id="rId2" o:title="Item based on a Commission proposal"/>
      </v:shape>
    </w:pict>
  </w:numPicBullet>
  <w:numPicBullet w:numPicBulletId="2">
    <w:pict>
      <v:shape w14:anchorId="7EDE2D6E" id="_x0000_i1040" type="#_x0000_t75" alt="Public debate proposed by the Presidency (Article 8(2) of the Council's Rules of Procedure)" style="width:14.25pt;height:14.2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NotTrackFormatting/>
  <w:defaultTabStop w:val="567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34708040047422419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11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713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life.coordination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6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&amp;gt;CONSILIUL UNIUNII EUROPENE&amp;lt;/Paragraph&amp;gt;&amp;lt;Paragraph&amp;gt;&amp;lt;Run FontWeight=&quot;Bold&quot; xml:space=&quot;preserve&quot;&amp;gt;(Agricultur&amp;#259; &amp;lt;/Run&amp;gt;&amp;#537;i Pescuit&amp;lt;Run FontWeight=&quot;Bold&quot;&amp;gt;)&amp;lt;/Run&amp;gt;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5-26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DocType" w:val="DW_AGENDA2"/>
    <w:docVar w:name="DW_DQC_HasErrors" w:val="true"/>
    <w:docVar w:name="DW_TechnicalBlockHash" w:val="7745eca902785f8143b3ecf54f966e4fe3396178342909f634c6a51365593964"/>
  </w:docVars>
  <w:rsids>
    <w:rsidRoot w:val="00BE748D"/>
    <w:rsid w:val="00000753"/>
    <w:rsid w:val="000013DC"/>
    <w:rsid w:val="00006FCF"/>
    <w:rsid w:val="00007E23"/>
    <w:rsid w:val="0001300F"/>
    <w:rsid w:val="00021600"/>
    <w:rsid w:val="00032B7B"/>
    <w:rsid w:val="00033E37"/>
    <w:rsid w:val="0003402B"/>
    <w:rsid w:val="00037930"/>
    <w:rsid w:val="0004052E"/>
    <w:rsid w:val="00040B03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909F9"/>
    <w:rsid w:val="000911F9"/>
    <w:rsid w:val="00091825"/>
    <w:rsid w:val="0009455D"/>
    <w:rsid w:val="000A00FB"/>
    <w:rsid w:val="000A50B3"/>
    <w:rsid w:val="000A576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A63B6"/>
    <w:rsid w:val="001A730A"/>
    <w:rsid w:val="001B0A95"/>
    <w:rsid w:val="001B1990"/>
    <w:rsid w:val="001B2A9A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1F38EF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A6BAC"/>
    <w:rsid w:val="002B0888"/>
    <w:rsid w:val="002B0F95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16B4"/>
    <w:rsid w:val="002F029B"/>
    <w:rsid w:val="00300777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64C8"/>
    <w:rsid w:val="00351AC7"/>
    <w:rsid w:val="0035361A"/>
    <w:rsid w:val="00360BB9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0C3"/>
    <w:rsid w:val="003D6450"/>
    <w:rsid w:val="003E1250"/>
    <w:rsid w:val="003E6071"/>
    <w:rsid w:val="003F03F7"/>
    <w:rsid w:val="003F14ED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6D0E"/>
    <w:rsid w:val="00447B98"/>
    <w:rsid w:val="00447D3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5DB6"/>
    <w:rsid w:val="004D76EE"/>
    <w:rsid w:val="004E0AE8"/>
    <w:rsid w:val="004E31F3"/>
    <w:rsid w:val="004E4B17"/>
    <w:rsid w:val="004E5B71"/>
    <w:rsid w:val="004F2F90"/>
    <w:rsid w:val="004F5FF4"/>
    <w:rsid w:val="00500E8C"/>
    <w:rsid w:val="005046DC"/>
    <w:rsid w:val="00512A33"/>
    <w:rsid w:val="00513971"/>
    <w:rsid w:val="00514AE2"/>
    <w:rsid w:val="00520994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A214C"/>
    <w:rsid w:val="005A696D"/>
    <w:rsid w:val="005C5CE4"/>
    <w:rsid w:val="005C7CA4"/>
    <w:rsid w:val="005D160E"/>
    <w:rsid w:val="005E05D3"/>
    <w:rsid w:val="005E09CC"/>
    <w:rsid w:val="005E22F3"/>
    <w:rsid w:val="005E75E3"/>
    <w:rsid w:val="005F0A2B"/>
    <w:rsid w:val="005F0B0E"/>
    <w:rsid w:val="005F0DCC"/>
    <w:rsid w:val="005F5586"/>
    <w:rsid w:val="005F7593"/>
    <w:rsid w:val="006023E5"/>
    <w:rsid w:val="0060364E"/>
    <w:rsid w:val="00605323"/>
    <w:rsid w:val="0060727F"/>
    <w:rsid w:val="00612D68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23DE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7D39"/>
    <w:rsid w:val="0070275C"/>
    <w:rsid w:val="007044FB"/>
    <w:rsid w:val="00706A9C"/>
    <w:rsid w:val="00710172"/>
    <w:rsid w:val="0071601F"/>
    <w:rsid w:val="007161C8"/>
    <w:rsid w:val="007229E8"/>
    <w:rsid w:val="00722E5F"/>
    <w:rsid w:val="00724979"/>
    <w:rsid w:val="007333DF"/>
    <w:rsid w:val="00733A6F"/>
    <w:rsid w:val="00742C5F"/>
    <w:rsid w:val="0074718D"/>
    <w:rsid w:val="0076074C"/>
    <w:rsid w:val="007617FB"/>
    <w:rsid w:val="007618F2"/>
    <w:rsid w:val="007629F1"/>
    <w:rsid w:val="00763349"/>
    <w:rsid w:val="0076661D"/>
    <w:rsid w:val="00772954"/>
    <w:rsid w:val="00774A7C"/>
    <w:rsid w:val="00775234"/>
    <w:rsid w:val="00781FD2"/>
    <w:rsid w:val="007915A4"/>
    <w:rsid w:val="00794301"/>
    <w:rsid w:val="00795C83"/>
    <w:rsid w:val="007A08D2"/>
    <w:rsid w:val="007A193E"/>
    <w:rsid w:val="007A2ACF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3085"/>
    <w:rsid w:val="007F5B15"/>
    <w:rsid w:val="00800801"/>
    <w:rsid w:val="00800873"/>
    <w:rsid w:val="00810B87"/>
    <w:rsid w:val="00814B57"/>
    <w:rsid w:val="00821047"/>
    <w:rsid w:val="00822AC2"/>
    <w:rsid w:val="00840588"/>
    <w:rsid w:val="008417A7"/>
    <w:rsid w:val="0084181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9067A"/>
    <w:rsid w:val="00893649"/>
    <w:rsid w:val="00893C96"/>
    <w:rsid w:val="00893D35"/>
    <w:rsid w:val="008A149A"/>
    <w:rsid w:val="008A5661"/>
    <w:rsid w:val="008A75AF"/>
    <w:rsid w:val="008B3280"/>
    <w:rsid w:val="008B3513"/>
    <w:rsid w:val="008C0C63"/>
    <w:rsid w:val="008C2AEE"/>
    <w:rsid w:val="008C5B3D"/>
    <w:rsid w:val="008D3E20"/>
    <w:rsid w:val="008E62FF"/>
    <w:rsid w:val="008F1DAC"/>
    <w:rsid w:val="008F5629"/>
    <w:rsid w:val="009025D7"/>
    <w:rsid w:val="00903B39"/>
    <w:rsid w:val="00903F54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637C"/>
    <w:rsid w:val="00961C51"/>
    <w:rsid w:val="0097187A"/>
    <w:rsid w:val="00971A0E"/>
    <w:rsid w:val="0098009A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24EFE"/>
    <w:rsid w:val="00A30866"/>
    <w:rsid w:val="00A3682C"/>
    <w:rsid w:val="00A37E1D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91B35"/>
    <w:rsid w:val="00AA1A34"/>
    <w:rsid w:val="00AA26D1"/>
    <w:rsid w:val="00AB0329"/>
    <w:rsid w:val="00AC374D"/>
    <w:rsid w:val="00AC4BF0"/>
    <w:rsid w:val="00AC519E"/>
    <w:rsid w:val="00AE5FEC"/>
    <w:rsid w:val="00AF0640"/>
    <w:rsid w:val="00AF2425"/>
    <w:rsid w:val="00AF4F7F"/>
    <w:rsid w:val="00B00DD1"/>
    <w:rsid w:val="00B0302F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602"/>
    <w:rsid w:val="00B6327F"/>
    <w:rsid w:val="00B646CF"/>
    <w:rsid w:val="00B64D55"/>
    <w:rsid w:val="00B64EDF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B0D66"/>
    <w:rsid w:val="00BB5BEC"/>
    <w:rsid w:val="00BD381D"/>
    <w:rsid w:val="00BD3F0B"/>
    <w:rsid w:val="00BD58F2"/>
    <w:rsid w:val="00BE5B6B"/>
    <w:rsid w:val="00BE748D"/>
    <w:rsid w:val="00BF4687"/>
    <w:rsid w:val="00BF5A1D"/>
    <w:rsid w:val="00C15067"/>
    <w:rsid w:val="00C22BC1"/>
    <w:rsid w:val="00C26C7A"/>
    <w:rsid w:val="00C274ED"/>
    <w:rsid w:val="00C34D76"/>
    <w:rsid w:val="00C359C6"/>
    <w:rsid w:val="00C37EDD"/>
    <w:rsid w:val="00C425D4"/>
    <w:rsid w:val="00C436CD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F66"/>
    <w:rsid w:val="00C7583E"/>
    <w:rsid w:val="00C82D2D"/>
    <w:rsid w:val="00C9362A"/>
    <w:rsid w:val="00C93B8B"/>
    <w:rsid w:val="00C941B1"/>
    <w:rsid w:val="00C967F3"/>
    <w:rsid w:val="00CA10D8"/>
    <w:rsid w:val="00CA625C"/>
    <w:rsid w:val="00CB004A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6EDE"/>
    <w:rsid w:val="00CF2E11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0B9"/>
    <w:rsid w:val="00D5361E"/>
    <w:rsid w:val="00D53A7F"/>
    <w:rsid w:val="00D53F79"/>
    <w:rsid w:val="00D544C3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112"/>
    <w:rsid w:val="00DA0482"/>
    <w:rsid w:val="00DC5E13"/>
    <w:rsid w:val="00DE37BB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17AC7"/>
    <w:rsid w:val="00E23887"/>
    <w:rsid w:val="00E4151E"/>
    <w:rsid w:val="00E41A88"/>
    <w:rsid w:val="00E51E3D"/>
    <w:rsid w:val="00E54A28"/>
    <w:rsid w:val="00E56ACB"/>
    <w:rsid w:val="00E56E99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D7735"/>
    <w:rsid w:val="00EE775D"/>
    <w:rsid w:val="00EE7E7A"/>
    <w:rsid w:val="00EF0CC2"/>
    <w:rsid w:val="00EF364C"/>
    <w:rsid w:val="00EF375A"/>
    <w:rsid w:val="00F04722"/>
    <w:rsid w:val="00F1078B"/>
    <w:rsid w:val="00F1128F"/>
    <w:rsid w:val="00F20206"/>
    <w:rsid w:val="00F271B2"/>
    <w:rsid w:val="00F304F8"/>
    <w:rsid w:val="00F32E69"/>
    <w:rsid w:val="00F3687A"/>
    <w:rsid w:val="00F43650"/>
    <w:rsid w:val="00F470D6"/>
    <w:rsid w:val="00F532E7"/>
    <w:rsid w:val="00F53D26"/>
    <w:rsid w:val="00F55295"/>
    <w:rsid w:val="00F7383D"/>
    <w:rsid w:val="00F7395D"/>
    <w:rsid w:val="00F75F16"/>
    <w:rsid w:val="00F77E94"/>
    <w:rsid w:val="00F8649C"/>
    <w:rsid w:val="00F87046"/>
    <w:rsid w:val="00F872D5"/>
    <w:rsid w:val="00F90C42"/>
    <w:rsid w:val="00F91AD2"/>
    <w:rsid w:val="00F9566B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DBB"/>
    <w:rsid w:val="00FC4224"/>
    <w:rsid w:val="00FD2B7B"/>
    <w:rsid w:val="00FE29FC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2"/>
    </o:shapelayout>
  </w:shapeDefaults>
  <w:decimalSymbol w:val=","/>
  <w:listSeparator w:val=";"/>
  <w14:docId w14:val="3754FCCA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D530B9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530B9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530B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530B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530B9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530B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530B9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D530B9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530B9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530B9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D530B9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D530B9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5</TotalTime>
  <Pages>2</Pages>
  <Words>175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ALFARAZ SANCHEZ Maria Jose</cp:lastModifiedBy>
  <cp:revision>6</cp:revision>
  <cp:lastPrinted>2026-02-04T10:54:00Z</cp:lastPrinted>
  <dcterms:created xsi:type="dcterms:W3CDTF">2026-05-11T10:16:00Z</dcterms:created>
  <dcterms:modified xsi:type="dcterms:W3CDTF">2026-05-11T12:37:00Z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4176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