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079330241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40B2D" w:rsidRPr="0056157B" w14:paraId="7E856BD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ED578BB" w14:textId="31DE102A" w:rsidR="00B40B2D" w:rsidRPr="0056157B" w:rsidRDefault="00B40B2D" w:rsidP="00634DC7">
                <w:pPr>
                  <w:pStyle w:val="TBNormalTechnicalBlock"/>
                </w:pPr>
              </w:p>
            </w:tc>
          </w:tr>
          <w:tr w:rsidR="00B40B2D" w:rsidRPr="0056157B" w14:paraId="082A521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F87AD2A" w14:textId="77777777" w:rsidR="00B40B2D" w:rsidRPr="0056157B" w:rsidRDefault="00B40B2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4878770" wp14:editId="3E63CFF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30B00CB" w14:textId="77777777" w:rsidR="00B40B2D" w:rsidRPr="0056157B" w:rsidRDefault="00B40B2D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B40B2D" w:rsidRPr="00B84B6D" w14:paraId="6DAE82D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A9C67B7" w14:textId="77777777" w:rsidR="00B40B2D" w:rsidRPr="0056157B" w:rsidRDefault="00B40B2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D43C121" w14:textId="77777777" w:rsidR="00B40B2D" w:rsidRPr="0056157B" w:rsidRDefault="00B40B2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B54ED2C" w14:textId="77777777" w:rsidR="00B40B2D" w:rsidRPr="0056157B" w:rsidRDefault="00B40B2D" w:rsidP="00233A0E">
                <w:pPr>
                  <w:pStyle w:val="TBNormalTechnicalBlock"/>
                  <w:rPr>
                    <w:b/>
                  </w:rPr>
                </w:pPr>
              </w:p>
              <w:p w14:paraId="341B9730" w14:textId="77777777" w:rsidR="00B40B2D" w:rsidRDefault="00B40B2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7 mai 2026</w:t>
                </w:r>
              </w:p>
              <w:p w14:paraId="2183DCFD" w14:textId="77777777" w:rsidR="00B40B2D" w:rsidRPr="0019440B" w:rsidRDefault="00B40B2D" w:rsidP="00233A0E">
                <w:pPr>
                  <w:pStyle w:val="TBNormalTechnicalBlock"/>
                </w:pPr>
              </w:p>
              <w:p w14:paraId="5AC19380" w14:textId="77777777" w:rsidR="00B40B2D" w:rsidRDefault="00B40B2D" w:rsidP="00233A0E">
                <w:pPr>
                  <w:pStyle w:val="TBNormalTechnicalBlock"/>
                </w:pPr>
                <w:r>
                  <w:t>CM 2731</w:t>
                </w:r>
                <w:r w:rsidRPr="0056157B">
                  <w:t>/</w:t>
                </w:r>
                <w:r>
                  <w:t>26</w:t>
                </w:r>
              </w:p>
              <w:p w14:paraId="4F447B2D" w14:textId="77777777" w:rsidR="00B40B2D" w:rsidRDefault="00B40B2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13659D9" w14:textId="77777777" w:rsidR="00B40B2D" w:rsidRDefault="00B40B2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6D218DE8" w14:textId="77777777" w:rsidR="00B40B2D" w:rsidRPr="007C5B64" w:rsidRDefault="00B40B2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B4DE056" w14:textId="77777777" w:rsidR="00B40B2D" w:rsidRPr="009E0BE9" w:rsidRDefault="00B40B2D" w:rsidP="00CD4D38">
                <w:pPr>
                  <w:pStyle w:val="TBDistrbMarkers"/>
                </w:pPr>
                <w:r>
                  <w:t>PARLNAT</w:t>
                </w:r>
              </w:p>
              <w:p w14:paraId="35A4222D" w14:textId="77777777" w:rsidR="00B40B2D" w:rsidRPr="009E0BE9" w:rsidRDefault="00B40B2D" w:rsidP="00233A0E">
                <w:pPr>
                  <w:pStyle w:val="TBNormalTechnicalBlock"/>
                </w:pPr>
              </w:p>
              <w:p w14:paraId="74BFF781" w14:textId="77777777" w:rsidR="00B40B2D" w:rsidRPr="009E0BE9" w:rsidRDefault="00B40B2D" w:rsidP="00233A0E">
                <w:pPr>
                  <w:pStyle w:val="TBNormalTechnicalBlock"/>
                </w:pPr>
              </w:p>
              <w:p w14:paraId="038703EE" w14:textId="77777777" w:rsidR="00B40B2D" w:rsidRPr="009E0BE9" w:rsidRDefault="00B40B2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40B2D" w:rsidRPr="00ED0749" w14:paraId="43AAD14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ADF94CE" w14:textId="77777777" w:rsidR="00B40B2D" w:rsidRPr="00ED0749" w:rsidRDefault="00B40B2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E5C7CF9" w14:textId="77777777" w:rsidR="00B40B2D" w:rsidRPr="00ED0749" w:rsidRDefault="00B40B2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D334A00" w14:textId="77777777" w:rsidR="00B40B2D" w:rsidRPr="00ED0749" w:rsidRDefault="00B40B2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B2B13CB" w14:textId="77777777" w:rsidR="00B40B2D" w:rsidRPr="00ED0749" w:rsidRDefault="00B40B2D" w:rsidP="00DF1147">
          <w:pPr>
            <w:pStyle w:val="TBEntRefer"/>
            <w:rPr>
              <w:sz w:val="2"/>
              <w:szCs w:val="2"/>
            </w:rPr>
          </w:pPr>
        </w:p>
        <w:p w14:paraId="0EA3106A" w14:textId="77777777" w:rsidR="00B40B2D" w:rsidRPr="00DD01AC" w:rsidRDefault="00B40B2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40B2D" w:rsidRPr="00133225" w14:paraId="065BC5C3" w14:textId="77777777" w:rsidTr="001E5BC3">
            <w:trPr>
              <w:jc w:val="center"/>
            </w:trPr>
            <w:tc>
              <w:tcPr>
                <w:tcW w:w="9645" w:type="dxa"/>
              </w:tcPr>
              <w:p w14:paraId="20B978CB" w14:textId="77777777" w:rsidR="00B40B2D" w:rsidRPr="00C4351E" w:rsidRDefault="00B40B2D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B40B2D" w:rsidRPr="007D53AD" w14:paraId="6BFFBC6A" w14:textId="77777777" w:rsidTr="001E5BC3">
            <w:trPr>
              <w:jc w:val="center"/>
            </w:trPr>
            <w:tc>
              <w:tcPr>
                <w:tcW w:w="9645" w:type="dxa"/>
              </w:tcPr>
              <w:p w14:paraId="09BE7E4B" w14:textId="77777777" w:rsidR="00B40B2D" w:rsidRPr="007D53AD" w:rsidRDefault="00B40B2D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Externe/Comerț)</w:t>
                </w:r>
              </w:p>
            </w:tc>
          </w:tr>
          <w:tr w:rsidR="00B40B2D" w:rsidRPr="007D53AD" w14:paraId="197008F8" w14:textId="77777777" w:rsidTr="001E5BC3">
            <w:trPr>
              <w:jc w:val="center"/>
            </w:trPr>
            <w:tc>
              <w:tcPr>
                <w:tcW w:w="9645" w:type="dxa"/>
              </w:tcPr>
              <w:p w14:paraId="4CEC1F0D" w14:textId="77777777" w:rsidR="00B40B2D" w:rsidRPr="006368AC" w:rsidRDefault="00B40B2D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B40B2D" w:rsidRPr="007D53AD" w14:paraId="0E89AE90" w14:textId="77777777" w:rsidTr="001E5BC3">
            <w:trPr>
              <w:jc w:val="center"/>
            </w:trPr>
            <w:tc>
              <w:tcPr>
                <w:tcW w:w="9645" w:type="dxa"/>
              </w:tcPr>
              <w:p w14:paraId="7A14E45D" w14:textId="77777777" w:rsidR="00B40B2D" w:rsidRPr="006368AC" w:rsidRDefault="00B40B2D" w:rsidP="008639D3">
                <w:pPr>
                  <w:pStyle w:val="TBTableText"/>
                </w:pPr>
                <w:r>
                  <w:t>22 mai 2026 (10.00)</w:t>
                </w:r>
              </w:p>
            </w:tc>
          </w:tr>
        </w:tbl>
        <w:p w14:paraId="52FA77A5" w14:textId="77777777" w:rsidR="00B40B2D" w:rsidRPr="008C6FD6" w:rsidRDefault="00B40B2D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91A793E" w14:textId="77777777" w:rsidR="00BC0BB4" w:rsidRPr="007F337D" w:rsidRDefault="00BC0BB4" w:rsidP="00BC0BB4">
      <w:pPr>
        <w:spacing w:after="120"/>
        <w:rPr>
          <w:b/>
          <w:bCs/>
          <w:u w:val="single"/>
        </w:rPr>
      </w:pPr>
      <w:r w:rsidRPr="007F337D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7F337D" w14:paraId="2632F443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7AA1FF4" w14:textId="77777777" w:rsidR="00BD729D" w:rsidRPr="007F337D" w:rsidRDefault="00BD729D" w:rsidP="00CB73C2">
            <w:r w:rsidRPr="007F337D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98CB15" w14:textId="77777777" w:rsidR="00BD729D" w:rsidRPr="007F337D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B38645" w14:textId="77777777" w:rsidR="00BD729D" w:rsidRPr="007F337D" w:rsidRDefault="00BD729D" w:rsidP="00CB73C2"/>
        </w:tc>
      </w:tr>
      <w:tr w:rsidR="00BD729D" w:rsidRPr="007F337D" w14:paraId="5ECFA2D0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BD17719" w14:textId="77777777" w:rsidR="00BD729D" w:rsidRPr="007F337D" w:rsidRDefault="00BD729D" w:rsidP="00CB73C2">
            <w:r w:rsidRPr="007F337D">
              <w:t>(posibil) Aprobarea punctelor „A”</w:t>
            </w:r>
          </w:p>
          <w:p w14:paraId="7DD2BBDE" w14:textId="77777777" w:rsidR="00BD729D" w:rsidRPr="007F337D" w:rsidRDefault="00BD729D" w:rsidP="00CB73C2">
            <w:pPr>
              <w:pStyle w:val="PointManual"/>
            </w:pPr>
            <w:r w:rsidRPr="007F337D">
              <w:t>a)</w:t>
            </w:r>
            <w:r w:rsidRPr="007F337D">
              <w:tab/>
              <w:t>Lista fără caracter legislativ</w:t>
            </w:r>
          </w:p>
          <w:p w14:paraId="187E1FEC" w14:textId="77777777" w:rsidR="00BD729D" w:rsidRPr="007F337D" w:rsidRDefault="00BD729D" w:rsidP="00CB73C2">
            <w:pPr>
              <w:pStyle w:val="PointManual"/>
            </w:pPr>
            <w:r w:rsidRPr="007F337D">
              <w:t>b)</w:t>
            </w:r>
            <w:r w:rsidRPr="007F337D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9B6658" w14:textId="77777777" w:rsidR="00BD729D" w:rsidRPr="007F337D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B20DFF" w14:textId="77777777" w:rsidR="00BD729D" w:rsidRPr="007F337D" w:rsidRDefault="00BD729D" w:rsidP="00CB73C2"/>
        </w:tc>
      </w:tr>
    </w:tbl>
    <w:p w14:paraId="5EA5E1B9" w14:textId="77777777" w:rsidR="00BD729D" w:rsidRPr="007F337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7F337D">
        <w:rPr>
          <w:b/>
          <w:u w:val="single"/>
        </w:rPr>
        <w:t>Activități fără caracter legislativ</w:t>
      </w:r>
    </w:p>
    <w:tbl>
      <w:tblPr>
        <w:tblStyle w:val="TableGrid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7F337D" w14:paraId="105F8577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D16015" w14:textId="77777777" w:rsidR="00390582" w:rsidRPr="007F337D" w:rsidRDefault="00390582" w:rsidP="00390582">
            <w:r w:rsidRPr="007F337D">
              <w:t>Securitatea economică: impactul conflictului din Orientul Mijlociu asupra comerțului</w:t>
            </w:r>
          </w:p>
          <w:p w14:paraId="275FD25B" w14:textId="77777777" w:rsidR="00BD729D" w:rsidRPr="007F337D" w:rsidRDefault="00390582" w:rsidP="00390582">
            <w:pPr>
              <w:rPr>
                <w:i/>
                <w:iCs/>
              </w:rPr>
            </w:pPr>
            <w:r w:rsidRPr="007F337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15C6E6" w14:textId="77777777" w:rsidR="00BD729D" w:rsidRPr="007F337D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7C373A" w14:textId="77777777" w:rsidR="00BD729D" w:rsidRPr="007F337D" w:rsidRDefault="00BD729D" w:rsidP="00CB73C2"/>
        </w:tc>
      </w:tr>
      <w:tr w:rsidR="00BD729D" w:rsidRPr="007F337D" w14:paraId="271A785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8FCE18" w14:textId="77777777" w:rsidR="00595601" w:rsidRPr="007F337D" w:rsidRDefault="00390582" w:rsidP="00CB73C2">
            <w:r w:rsidRPr="007F337D">
              <w:t>Reforma OMC: acțiuni ulterioare celei de a 14-a Conferințe ministeriale a OMC (CM14)</w:t>
            </w:r>
          </w:p>
          <w:p w14:paraId="16E23A79" w14:textId="77777777" w:rsidR="00BD729D" w:rsidRPr="007F337D" w:rsidRDefault="00390582" w:rsidP="00CB73C2">
            <w:r w:rsidRPr="007F337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E9FFEE" w14:textId="77777777" w:rsidR="00BD729D" w:rsidRPr="007F337D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0C54B5" w14:textId="77777777" w:rsidR="00BD729D" w:rsidRPr="007F337D" w:rsidRDefault="00BD729D" w:rsidP="00CB73C2"/>
        </w:tc>
      </w:tr>
      <w:tr w:rsidR="00BD729D" w:rsidRPr="007F337D" w14:paraId="24821BF7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D87CAF2" w14:textId="77777777" w:rsidR="00BD729D" w:rsidRPr="007F337D" w:rsidRDefault="00BD729D" w:rsidP="00CB73C2">
            <w:r w:rsidRPr="007F337D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816CE0" w14:textId="77777777" w:rsidR="00BD729D" w:rsidRPr="007F337D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3A8161" w14:textId="77777777" w:rsidR="00BD729D" w:rsidRPr="007F337D" w:rsidRDefault="00BD729D" w:rsidP="00CB73C2"/>
        </w:tc>
      </w:tr>
    </w:tbl>
    <w:p w14:paraId="2E778F46" w14:textId="77777777" w:rsidR="00390582" w:rsidRPr="007F337D" w:rsidRDefault="00390582" w:rsidP="00390582">
      <w:pPr>
        <w:pStyle w:val="Jardin"/>
      </w:pPr>
      <w:r w:rsidRPr="007F337D">
        <w:t>o</w:t>
      </w:r>
    </w:p>
    <w:p w14:paraId="3BC04147" w14:textId="77777777" w:rsidR="00390582" w:rsidRPr="007F337D" w:rsidRDefault="00390582" w:rsidP="00390582">
      <w:pPr>
        <w:pStyle w:val="Jardin"/>
      </w:pPr>
      <w:r w:rsidRPr="007F337D">
        <w:t>o</w:t>
      </w:r>
      <w:r w:rsidRPr="007F337D">
        <w:tab/>
      </w:r>
      <w:proofErr w:type="spellStart"/>
      <w:r w:rsidRPr="007F337D">
        <w:t>o</w:t>
      </w:r>
      <w:proofErr w:type="spellEnd"/>
    </w:p>
    <w:p w14:paraId="59951A42" w14:textId="77777777" w:rsidR="00390582" w:rsidRPr="007F337D" w:rsidRDefault="00390582" w:rsidP="00390582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7F337D">
        <w:rPr>
          <w:rFonts w:asciiTheme="majorBidi" w:hAnsiTheme="majorBidi"/>
          <w:b/>
          <w:u w:val="single"/>
        </w:rPr>
        <w:t>pro memoria</w:t>
      </w:r>
      <w:r w:rsidRPr="007F337D">
        <w:rPr>
          <w:rFonts w:asciiTheme="majorBidi" w:hAnsiTheme="majorBidi"/>
          <w:b/>
        </w:rPr>
        <w:t>:</w:t>
      </w:r>
    </w:p>
    <w:p w14:paraId="481D2B2B" w14:textId="77777777" w:rsidR="00EE58DE" w:rsidRPr="007F337D" w:rsidRDefault="00390582" w:rsidP="007F337D">
      <w:pPr>
        <w:keepNext/>
        <w:spacing w:before="120"/>
        <w:rPr>
          <w:rFonts w:asciiTheme="majorBidi" w:hAnsiTheme="majorBidi" w:cstheme="majorBidi"/>
          <w:szCs w:val="24"/>
        </w:rPr>
      </w:pPr>
      <w:r w:rsidRPr="007F337D">
        <w:rPr>
          <w:rFonts w:asciiTheme="majorBidi" w:hAnsiTheme="majorBidi"/>
        </w:rPr>
        <w:t>Prânz pe tema negocierilor comerciale în curs</w:t>
      </w:r>
    </w:p>
    <w:p w14:paraId="220DFE9E" w14:textId="77777777" w:rsidR="001B060D" w:rsidRPr="007F337D" w:rsidRDefault="001B060D" w:rsidP="00AD3A16">
      <w:pPr>
        <w:pStyle w:val="FinalLine"/>
        <w:pageBreakBefore/>
        <w:ind w:left="3402" w:right="3402"/>
      </w:pPr>
    </w:p>
    <w:p w14:paraId="0DEDBFC1" w14:textId="77777777" w:rsidR="00772954" w:rsidRPr="009E6882" w:rsidRDefault="001B060D" w:rsidP="001B060D">
      <w:pPr>
        <w:pStyle w:val="NB"/>
      </w:pPr>
      <w:r w:rsidRPr="007F337D">
        <w:t>N.B.:</w:t>
      </w:r>
      <w:r w:rsidRPr="007F337D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9E6882" w:rsidSect="007F33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0BA7B" w14:textId="77777777" w:rsidR="001B060D" w:rsidRDefault="001B060D" w:rsidP="00B5488B">
      <w:r>
        <w:separator/>
      </w:r>
    </w:p>
  </w:endnote>
  <w:endnote w:type="continuationSeparator" w:id="0">
    <w:p w14:paraId="0E203324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AA55A" w14:textId="77777777" w:rsidR="00B40B2D" w:rsidRDefault="00B40B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F337D" w:rsidRPr="00D94637" w14:paraId="0BC65EC7" w14:textId="77777777" w:rsidTr="007F337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0B430F1" w14:textId="77777777" w:rsidR="007F337D" w:rsidRPr="00D94637" w:rsidRDefault="007F337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7F337D" w:rsidRPr="00B310DC" w14:paraId="1BFF0E58" w14:textId="77777777" w:rsidTr="007F337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42EA7DF" w14:textId="3C0BA31E" w:rsidR="007F337D" w:rsidRPr="00AD7BF2" w:rsidRDefault="007F337D" w:rsidP="004F54B2">
          <w:pPr>
            <w:pStyle w:val="FooterText"/>
          </w:pPr>
          <w:r>
            <w:t>CM 2731/26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CEAFCF7" w14:textId="77777777" w:rsidR="007F337D" w:rsidRPr="00AD7BF2" w:rsidRDefault="007F337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DF7593B" w14:textId="77777777" w:rsidR="007F337D" w:rsidRPr="002511D8" w:rsidRDefault="007F337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52733E8" w14:textId="66AB81F6" w:rsidR="007F337D" w:rsidRPr="00B310DC" w:rsidRDefault="007F337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F337D" w:rsidRPr="00D94637" w14:paraId="4876A325" w14:textId="77777777" w:rsidTr="007F337D">
      <w:trPr>
        <w:jc w:val="center"/>
      </w:trPr>
      <w:tc>
        <w:tcPr>
          <w:tcW w:w="1774" w:type="pct"/>
          <w:shd w:val="clear" w:color="auto" w:fill="auto"/>
        </w:tcPr>
        <w:p w14:paraId="22D60F40" w14:textId="207D68D2" w:rsidR="007F337D" w:rsidRPr="00AD7BF2" w:rsidRDefault="007F337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913D675" w14:textId="791CC863" w:rsidR="007F337D" w:rsidRPr="00AD7BF2" w:rsidRDefault="007F337D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916EF90" w14:textId="048D9730" w:rsidR="007F337D" w:rsidRPr="00D94637" w:rsidRDefault="007F337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FF155D5" w14:textId="6E91232B" w:rsidR="007F337D" w:rsidRPr="00695BAF" w:rsidRDefault="007F337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2FF108D0" w14:textId="77777777" w:rsidR="007F337D" w:rsidRPr="007F337D" w:rsidRDefault="007F337D" w:rsidP="007F337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7F337D" w:rsidRPr="00D94637" w14:paraId="4AD2C293" w14:textId="77777777" w:rsidTr="007F337D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4D1AC7C" w14:textId="77777777" w:rsidR="007F337D" w:rsidRPr="00D94637" w:rsidRDefault="007F337D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7F337D" w:rsidRPr="00B310DC" w14:paraId="297F817E" w14:textId="77777777" w:rsidTr="007F337D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27F5DB8" w14:textId="0E95CBF6" w:rsidR="007F337D" w:rsidRPr="00AD7BF2" w:rsidRDefault="007F337D" w:rsidP="00965E25">
          <w:pPr>
            <w:pStyle w:val="FooterText"/>
          </w:pPr>
          <w:r>
            <w:t>CM 2731/26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B3B06EE" w14:textId="77777777" w:rsidR="007F337D" w:rsidRPr="00AD7BF2" w:rsidRDefault="007F337D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2859CF2" w14:textId="77777777" w:rsidR="007F337D" w:rsidRPr="002511D8" w:rsidRDefault="007F337D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AE2CA81" w14:textId="1F811C9D" w:rsidR="007F337D" w:rsidRPr="00B310DC" w:rsidRDefault="007F337D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F337D" w:rsidRPr="00D94637" w14:paraId="63A715BE" w14:textId="77777777" w:rsidTr="007F337D">
      <w:trPr>
        <w:jc w:val="center"/>
      </w:trPr>
      <w:tc>
        <w:tcPr>
          <w:tcW w:w="3230" w:type="pct"/>
          <w:gridSpan w:val="3"/>
          <w:shd w:val="clear" w:color="auto" w:fill="auto"/>
        </w:tcPr>
        <w:p w14:paraId="1B979551" w14:textId="554A3F58" w:rsidR="007F337D" w:rsidRPr="00E37908" w:rsidRDefault="007F337D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21481666" w14:textId="05DF7768" w:rsidR="007F337D" w:rsidRPr="00D94637" w:rsidRDefault="007F337D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59015F4" w14:textId="5579F22E" w:rsidR="007F337D" w:rsidRPr="00695BAF" w:rsidRDefault="007F337D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4F4519CD" w14:textId="77777777" w:rsidR="007F337D" w:rsidRPr="007F337D" w:rsidRDefault="007F337D" w:rsidP="007F337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12135" w14:textId="77777777" w:rsidR="001B060D" w:rsidRDefault="001B060D" w:rsidP="00B5488B">
      <w:r>
        <w:separator/>
      </w:r>
    </w:p>
  </w:footnote>
  <w:footnote w:type="continuationSeparator" w:id="0">
    <w:p w14:paraId="03E32EA1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A4CF" w14:textId="77777777" w:rsidR="00B40B2D" w:rsidRDefault="00B40B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9FE8" w14:textId="52DFDAFD" w:rsidR="007F337D" w:rsidRPr="007F337D" w:rsidRDefault="007F337D" w:rsidP="007F337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416AD" w14:textId="62A2BAF4" w:rsidR="007F337D" w:rsidRPr="007F337D" w:rsidRDefault="007F337D" w:rsidP="007F337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0583246074906497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07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731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75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Comer&amp;#539;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(Afaceri Externe/Comer&amp;#539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5-22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1f1e4efbe9d6af7a60a56f8d48dee0053d2a2050fe7fb2fa9b3a362e20a3ab4"/>
  </w:docVars>
  <w:rsids>
    <w:rsidRoot w:val="001B060D"/>
    <w:rsid w:val="000E2267"/>
    <w:rsid w:val="000F10F2"/>
    <w:rsid w:val="001208A4"/>
    <w:rsid w:val="001304C4"/>
    <w:rsid w:val="00161CBB"/>
    <w:rsid w:val="001B060D"/>
    <w:rsid w:val="001F0D94"/>
    <w:rsid w:val="001F64EA"/>
    <w:rsid w:val="002B7630"/>
    <w:rsid w:val="003262C4"/>
    <w:rsid w:val="00326C08"/>
    <w:rsid w:val="00350C40"/>
    <w:rsid w:val="003800F8"/>
    <w:rsid w:val="00390582"/>
    <w:rsid w:val="00391367"/>
    <w:rsid w:val="003B58D9"/>
    <w:rsid w:val="003D040A"/>
    <w:rsid w:val="00442CAD"/>
    <w:rsid w:val="00476F09"/>
    <w:rsid w:val="004C60B7"/>
    <w:rsid w:val="00546854"/>
    <w:rsid w:val="00571183"/>
    <w:rsid w:val="00595601"/>
    <w:rsid w:val="005A5570"/>
    <w:rsid w:val="005B211C"/>
    <w:rsid w:val="005C3952"/>
    <w:rsid w:val="006213F4"/>
    <w:rsid w:val="006A0129"/>
    <w:rsid w:val="006D076D"/>
    <w:rsid w:val="006D2414"/>
    <w:rsid w:val="006D5F20"/>
    <w:rsid w:val="006E4D2D"/>
    <w:rsid w:val="007010AE"/>
    <w:rsid w:val="00706842"/>
    <w:rsid w:val="00723B34"/>
    <w:rsid w:val="00741DC3"/>
    <w:rsid w:val="00745D84"/>
    <w:rsid w:val="00772954"/>
    <w:rsid w:val="00786B8C"/>
    <w:rsid w:val="007C3555"/>
    <w:rsid w:val="007D1357"/>
    <w:rsid w:val="007F337D"/>
    <w:rsid w:val="008146F9"/>
    <w:rsid w:val="00831F0F"/>
    <w:rsid w:val="008A36FA"/>
    <w:rsid w:val="008A71DE"/>
    <w:rsid w:val="008B7311"/>
    <w:rsid w:val="008D0EBB"/>
    <w:rsid w:val="00943E8C"/>
    <w:rsid w:val="009860AE"/>
    <w:rsid w:val="009930AF"/>
    <w:rsid w:val="009E6882"/>
    <w:rsid w:val="00A13FA2"/>
    <w:rsid w:val="00A31007"/>
    <w:rsid w:val="00A459B1"/>
    <w:rsid w:val="00AD3A16"/>
    <w:rsid w:val="00B40B2D"/>
    <w:rsid w:val="00B45AE1"/>
    <w:rsid w:val="00B5488B"/>
    <w:rsid w:val="00BC0BB4"/>
    <w:rsid w:val="00BC3EC8"/>
    <w:rsid w:val="00BD1823"/>
    <w:rsid w:val="00BD729D"/>
    <w:rsid w:val="00C02778"/>
    <w:rsid w:val="00C24D81"/>
    <w:rsid w:val="00C7230D"/>
    <w:rsid w:val="00CA57CA"/>
    <w:rsid w:val="00CC013E"/>
    <w:rsid w:val="00CC239A"/>
    <w:rsid w:val="00D64B12"/>
    <w:rsid w:val="00D813D6"/>
    <w:rsid w:val="00D930CF"/>
    <w:rsid w:val="00D95441"/>
    <w:rsid w:val="00DB0576"/>
    <w:rsid w:val="00DC165B"/>
    <w:rsid w:val="00DF7902"/>
    <w:rsid w:val="00E73994"/>
    <w:rsid w:val="00E8251D"/>
    <w:rsid w:val="00EE3B78"/>
    <w:rsid w:val="00EE58DE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BE5B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B40B2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40B2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40B2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40B2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40B2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40B2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40B2D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40B2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40B2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40B2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40B2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B40B2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1F64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64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64EA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64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64EA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2026-05-07T14:38:00Z</dcterms:created>
  <dcterms:modified xsi:type="dcterms:W3CDTF">2026-05-08T14:12:00Z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4175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2026-05-08T14:12:21Z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