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7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811799991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63D03" w:rsidRPr="0056157B" w14:paraId="3E39080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D38FC6E" w14:textId="41378140" w:rsidR="00263D03" w:rsidRPr="0056157B" w:rsidRDefault="00263D03" w:rsidP="00634DC7">
                <w:pPr>
                  <w:pStyle w:val="TBNormalTechnicalBlock"/>
                </w:pPr>
              </w:p>
            </w:tc>
          </w:tr>
          <w:tr w:rsidR="00263D03" w:rsidRPr="0056157B" w14:paraId="35F6FDE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CF54544" w14:textId="77777777" w:rsidR="00263D03" w:rsidRPr="0056157B" w:rsidRDefault="00263D0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4FD8E1B" wp14:editId="2E41761B">
                      <wp:extent cx="626400" cy="522000"/>
                      <wp:effectExtent l="0" t="0" r="2540" b="0"/>
                      <wp:docPr id="983042672" name="Picture 98304267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86F03F0" w14:textId="77777777" w:rsidR="00263D03" w:rsidRPr="0056157B" w:rsidRDefault="00263D0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263D03" w:rsidRPr="00B84B6D" w14:paraId="03E668F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F778073" w14:textId="77777777" w:rsidR="00263D03" w:rsidRPr="0056157B" w:rsidRDefault="00263D0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687AD73" w14:textId="77777777" w:rsidR="00263D03" w:rsidRPr="0056157B" w:rsidRDefault="00263D0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E15B6F2" w14:textId="77777777" w:rsidR="00263D03" w:rsidRPr="0056157B" w:rsidRDefault="00263D03" w:rsidP="00233A0E">
                <w:pPr>
                  <w:pStyle w:val="TBNormalTechnicalBlock"/>
                  <w:rPr>
                    <w:b/>
                  </w:rPr>
                </w:pPr>
              </w:p>
              <w:p w14:paraId="42183529" w14:textId="77777777" w:rsidR="00263D03" w:rsidRDefault="00263D0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25 iunie 2026</w:t>
                </w:r>
              </w:p>
              <w:p w14:paraId="35BC382B" w14:textId="77777777" w:rsidR="00263D03" w:rsidRPr="0019440B" w:rsidRDefault="00263D03" w:rsidP="00233A0E">
                <w:pPr>
                  <w:pStyle w:val="TBNormalTechnicalBlock"/>
                </w:pPr>
              </w:p>
              <w:p w14:paraId="10C38E09" w14:textId="77777777" w:rsidR="00263D03" w:rsidRDefault="00263D03" w:rsidP="00233A0E">
                <w:pPr>
                  <w:pStyle w:val="TBNormalTechnicalBlock"/>
                </w:pPr>
                <w:r>
                  <w:t>CM 3390</w:t>
                </w:r>
                <w:r w:rsidRPr="0056157B">
                  <w:t>/</w:t>
                </w:r>
                <w:r>
                  <w:t>26</w:t>
                </w:r>
              </w:p>
              <w:p w14:paraId="392C9C87" w14:textId="77777777" w:rsidR="00263D03" w:rsidRDefault="00263D0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F7DB5CA" w14:textId="77777777" w:rsidR="00263D03" w:rsidRDefault="00263D0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14B402EB" w14:textId="77777777" w:rsidR="00263D03" w:rsidRPr="007C5B64" w:rsidRDefault="00263D0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8E0A0A6" w14:textId="77777777" w:rsidR="00263D03" w:rsidRDefault="00263D03">
                <w:pPr>
                  <w:pStyle w:val="TBDistrbMarkers"/>
                </w:pPr>
                <w:r>
                  <w:t>PARLNAT</w:t>
                </w:r>
              </w:p>
              <w:p w14:paraId="3C7FF1BF" w14:textId="77777777" w:rsidR="00263D03" w:rsidRDefault="00263D03">
                <w:pPr>
                  <w:pStyle w:val="TBDistrbMarkers"/>
                </w:pPr>
                <w:r>
                  <w:t>ECB</w:t>
                </w:r>
              </w:p>
              <w:p w14:paraId="136A0661" w14:textId="77777777" w:rsidR="00263D03" w:rsidRDefault="00263D03">
                <w:pPr>
                  <w:pStyle w:val="TBDistrbMarkers"/>
                </w:pPr>
                <w:r>
                  <w:t>EIB</w:t>
                </w:r>
              </w:p>
              <w:p w14:paraId="6583707B" w14:textId="77777777" w:rsidR="00263D03" w:rsidRPr="009E0BE9" w:rsidRDefault="00263D03" w:rsidP="00233A0E">
                <w:pPr>
                  <w:pStyle w:val="TBNormalTechnicalBlock"/>
                </w:pPr>
              </w:p>
              <w:p w14:paraId="7E7F1631" w14:textId="77777777" w:rsidR="00263D03" w:rsidRPr="009E0BE9" w:rsidRDefault="00263D03" w:rsidP="00233A0E">
                <w:pPr>
                  <w:pStyle w:val="TBNormalTechnicalBlock"/>
                </w:pPr>
              </w:p>
              <w:p w14:paraId="6C834B23" w14:textId="77777777" w:rsidR="00263D03" w:rsidRPr="009E0BE9" w:rsidRDefault="00263D0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63D03" w:rsidRPr="00ED0749" w14:paraId="0A6B698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9549654" w14:textId="77777777" w:rsidR="00263D03" w:rsidRPr="00ED0749" w:rsidRDefault="00263D0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D17F7DE" w14:textId="77777777" w:rsidR="00263D03" w:rsidRPr="00ED0749" w:rsidRDefault="00263D0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B8CFA4F" w14:textId="77777777" w:rsidR="00263D03" w:rsidRPr="00ED0749" w:rsidRDefault="00263D0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5BBA500" w14:textId="77777777" w:rsidR="00263D03" w:rsidRPr="00ED0749" w:rsidRDefault="00263D03" w:rsidP="00DF1147">
          <w:pPr>
            <w:pStyle w:val="TBEntRefer"/>
            <w:rPr>
              <w:sz w:val="2"/>
              <w:szCs w:val="2"/>
            </w:rPr>
          </w:pPr>
        </w:p>
        <w:p w14:paraId="1AB5C5BF" w14:textId="77777777" w:rsidR="00263D03" w:rsidRPr="00DD01AC" w:rsidRDefault="00263D0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63D03" w:rsidRPr="00133225" w14:paraId="44066A1E" w14:textId="77777777" w:rsidTr="001E5BC3">
            <w:trPr>
              <w:jc w:val="center"/>
            </w:trPr>
            <w:tc>
              <w:tcPr>
                <w:tcW w:w="9645" w:type="dxa"/>
              </w:tcPr>
              <w:p w14:paraId="4A6FF492" w14:textId="77777777" w:rsidR="00263D03" w:rsidRPr="00C4351E" w:rsidRDefault="00263D0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263D03" w:rsidRPr="007D53AD" w14:paraId="3F023422" w14:textId="77777777" w:rsidTr="001E5BC3">
            <w:trPr>
              <w:jc w:val="center"/>
            </w:trPr>
            <w:tc>
              <w:tcPr>
                <w:tcW w:w="9645" w:type="dxa"/>
              </w:tcPr>
              <w:p w14:paraId="4521DC03" w14:textId="77777777" w:rsidR="00263D03" w:rsidRPr="007D53AD" w:rsidRDefault="00263D03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263D03" w:rsidRPr="007D53AD" w14:paraId="00927CBE" w14:textId="77777777" w:rsidTr="001E5BC3">
            <w:trPr>
              <w:jc w:val="center"/>
            </w:trPr>
            <w:tc>
              <w:tcPr>
                <w:tcW w:w="9645" w:type="dxa"/>
              </w:tcPr>
              <w:p w14:paraId="5296DC69" w14:textId="77777777" w:rsidR="00263D03" w:rsidRPr="006368AC" w:rsidRDefault="00263D0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263D03" w:rsidRPr="007D53AD" w14:paraId="3296B364" w14:textId="77777777" w:rsidTr="001E5BC3">
            <w:trPr>
              <w:jc w:val="center"/>
            </w:trPr>
            <w:tc>
              <w:tcPr>
                <w:tcW w:w="9645" w:type="dxa"/>
              </w:tcPr>
              <w:p w14:paraId="0EC83B46" w14:textId="77777777" w:rsidR="00263D03" w:rsidRPr="006368AC" w:rsidRDefault="00263D03" w:rsidP="008639D3">
                <w:pPr>
                  <w:pStyle w:val="TBTableText"/>
                </w:pPr>
                <w:r>
                  <w:t>10 iulie 2026 (10.00)</w:t>
                </w:r>
              </w:p>
            </w:tc>
          </w:tr>
        </w:tbl>
        <w:p w14:paraId="5A6CC2D4" w14:textId="77777777" w:rsidR="00263D03" w:rsidRPr="008C6FD6" w:rsidRDefault="00263D0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107270B" w14:textId="77777777" w:rsidR="00BC0BB4" w:rsidRPr="005C0718" w:rsidRDefault="00BC0BB4" w:rsidP="00BC0BB4">
      <w:pPr>
        <w:spacing w:after="120"/>
        <w:rPr>
          <w:b/>
          <w:bCs/>
          <w:u w:val="single"/>
        </w:rPr>
      </w:pPr>
      <w:r w:rsidRPr="005C071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5C0718" w14:paraId="06DA0510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A71841A" w14:textId="77777777" w:rsidR="00BD729D" w:rsidRPr="005C0718" w:rsidRDefault="00BD729D" w:rsidP="00CB73C2">
            <w:r w:rsidRPr="005C071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E58847" w14:textId="77777777" w:rsidR="00BD729D" w:rsidRPr="005C07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A9DEED" w14:textId="77777777" w:rsidR="00BD729D" w:rsidRPr="005C0718" w:rsidRDefault="00BD729D" w:rsidP="00CB73C2"/>
        </w:tc>
      </w:tr>
      <w:tr w:rsidR="00BD729D" w:rsidRPr="005C0718" w14:paraId="7C3D6CB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500FDEB" w14:textId="77777777" w:rsidR="00BD729D" w:rsidRPr="005C0718" w:rsidRDefault="00BD729D" w:rsidP="00CB73C2">
            <w:r w:rsidRPr="005C0718">
              <w:t>(posibil) Aprobarea punctelor „A”</w:t>
            </w:r>
          </w:p>
          <w:p w14:paraId="421A08AC" w14:textId="77777777" w:rsidR="00BD729D" w:rsidRPr="005C0718" w:rsidRDefault="00BD729D" w:rsidP="00CB73C2">
            <w:pPr>
              <w:pStyle w:val="PointManual"/>
            </w:pPr>
            <w:r w:rsidRPr="005C0718">
              <w:t>a)</w:t>
            </w:r>
            <w:r w:rsidRPr="005C0718">
              <w:tab/>
              <w:t>Lista fără caracter legislativ</w:t>
            </w:r>
          </w:p>
          <w:p w14:paraId="7BCB8253" w14:textId="77777777" w:rsidR="00BD729D" w:rsidRPr="005C0718" w:rsidRDefault="00BD729D" w:rsidP="00CB73C2">
            <w:pPr>
              <w:pStyle w:val="PointManual"/>
            </w:pPr>
            <w:r w:rsidRPr="005C0718">
              <w:t>b)</w:t>
            </w:r>
            <w:r w:rsidRPr="005C0718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53B42C" w14:textId="77777777" w:rsidR="00BD729D" w:rsidRPr="005C07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33C5F1" w14:textId="77777777" w:rsidR="00BD729D" w:rsidRPr="005C0718" w:rsidRDefault="00BD729D" w:rsidP="00CB73C2"/>
        </w:tc>
      </w:tr>
    </w:tbl>
    <w:p w14:paraId="5B8185B8" w14:textId="77777777" w:rsidR="00BD729D" w:rsidRPr="005C0718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5C0718">
        <w:rPr>
          <w:b/>
          <w:u w:val="single"/>
        </w:rPr>
        <w:t>Deliberări legislative</w:t>
      </w:r>
    </w:p>
    <w:p w14:paraId="12F3D5D0" w14:textId="77777777" w:rsidR="00BD729D" w:rsidRPr="005C0718" w:rsidRDefault="00BD729D" w:rsidP="00BD729D">
      <w:pPr>
        <w:pStyle w:val="NormalCentered"/>
        <w:spacing w:after="120"/>
        <w:rPr>
          <w:b/>
          <w:bCs/>
        </w:rPr>
      </w:pPr>
      <w:r w:rsidRPr="005C0718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F24C1" w:rsidRPr="005C0718" w14:paraId="76527862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5E4A9B" w14:textId="77777777" w:rsidR="00CF24C1" w:rsidRPr="005C0718" w:rsidRDefault="00CF24C1" w:rsidP="00CF24C1">
            <w:r w:rsidRPr="005C0718">
              <w:t>Pachetul privind integrarea piețelor și supravegherea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60DF12" w14:textId="77777777" w:rsidR="00CF24C1" w:rsidRPr="005C0718" w:rsidRDefault="00CF24C1" w:rsidP="00CF24C1">
            <w:pPr>
              <w:pStyle w:val="NormalRight"/>
            </w:pPr>
            <w:r w:rsidRPr="005C0718">
              <w:rPr>
                <w:noProof/>
              </w:rPr>
              <w:drawing>
                <wp:inline distT="0" distB="0" distL="0" distR="0" wp14:anchorId="7E709DA2" wp14:editId="415C5D3E">
                  <wp:extent cx="172442" cy="172442"/>
                  <wp:effectExtent l="0" t="0" r="0" b="0"/>
                  <wp:docPr id="6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5168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0718">
              <w:rPr>
                <w:noProof/>
              </w:rPr>
              <w:drawing>
                <wp:inline distT="0" distB="0" distL="0" distR="0" wp14:anchorId="0F71E413" wp14:editId="1F476A7F">
                  <wp:extent cx="172442" cy="172442"/>
                  <wp:effectExtent l="0" t="0" r="0" b="0"/>
                  <wp:docPr id="62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89849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5A894F" w14:textId="77777777" w:rsidR="00CF24C1" w:rsidRPr="005C0718" w:rsidRDefault="00CF24C1" w:rsidP="00CF24C1"/>
        </w:tc>
      </w:tr>
      <w:tr w:rsidR="00CF24C1" w:rsidRPr="005C0718" w14:paraId="4910C262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E13BE4" w14:textId="77777777" w:rsidR="00CF24C1" w:rsidRPr="005C0718" w:rsidRDefault="00CF24C1" w:rsidP="00CF24C1">
            <w:pPr>
              <w:pStyle w:val="Pointabc"/>
            </w:pPr>
            <w:r w:rsidRPr="005C0718">
              <w:t>Directiva privind dezvoltarea în continuare a integrării piețelor de capital și a supravegherii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C37012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AF3F00" w14:textId="77777777" w:rsidR="00CF24C1" w:rsidRPr="005C0718" w:rsidRDefault="00CF24C1" w:rsidP="00CF24C1"/>
        </w:tc>
      </w:tr>
      <w:tr w:rsidR="00CF24C1" w:rsidRPr="005C0718" w14:paraId="1BD73C89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FE0C36" w14:textId="77777777" w:rsidR="00CF24C1" w:rsidRPr="005C0718" w:rsidRDefault="00CF24C1" w:rsidP="00CF24C1">
            <w:pPr>
              <w:pStyle w:val="Pointabc"/>
            </w:pPr>
            <w:r w:rsidRPr="005C0718">
              <w:t>Regulamentul privind dezvoltarea în continuare a integrării și a supravegherii pieței de capital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272898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4D12CF" w14:textId="77777777" w:rsidR="00CF24C1" w:rsidRPr="005C0718" w:rsidRDefault="00CF24C1" w:rsidP="00CF24C1"/>
        </w:tc>
      </w:tr>
      <w:tr w:rsidR="00CF24C1" w:rsidRPr="005C0718" w14:paraId="46760C94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3A0320" w14:textId="77777777" w:rsidR="00CF24C1" w:rsidRPr="005C0718" w:rsidRDefault="00CF24C1" w:rsidP="00CF24C1">
            <w:pPr>
              <w:pStyle w:val="Pointabc"/>
            </w:pPr>
            <w:r w:rsidRPr="005C0718">
              <w:t>Regulamentul privind caracterul definitiv al decontării</w:t>
            </w:r>
          </w:p>
          <w:p w14:paraId="6B96B4AB" w14:textId="77777777" w:rsidR="00CF24C1" w:rsidRPr="005C0718" w:rsidRDefault="00CF24C1" w:rsidP="00CF24C1">
            <w:r w:rsidRPr="005C0718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9E005B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805CD4" w14:textId="77777777" w:rsidR="00CF24C1" w:rsidRPr="005C0718" w:rsidRDefault="00CF24C1" w:rsidP="00CF24C1"/>
        </w:tc>
      </w:tr>
      <w:tr w:rsidR="00CF24C1" w:rsidRPr="005C0718" w14:paraId="0E64A1FB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CD6242" w14:textId="77777777" w:rsidR="00CF24C1" w:rsidRPr="005C0718" w:rsidRDefault="00CF24C1" w:rsidP="007502FA">
            <w:pPr>
              <w:pageBreakBefore/>
            </w:pPr>
            <w:r w:rsidRPr="005C0718">
              <w:lastRenderedPageBreak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3F4550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52BE8A" w14:textId="77777777" w:rsidR="00CF24C1" w:rsidRPr="005C0718" w:rsidRDefault="00CF24C1" w:rsidP="00CF24C1"/>
        </w:tc>
      </w:tr>
      <w:tr w:rsidR="00CF24C1" w:rsidRPr="005C0718" w14:paraId="50DDB748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A6D8C0" w14:textId="77777777" w:rsidR="00CF24C1" w:rsidRPr="005C0718" w:rsidRDefault="00CF24C1" w:rsidP="00CF24C1">
            <w:pPr>
              <w:numPr>
                <w:ilvl w:val="0"/>
                <w:numId w:val="22"/>
              </w:numPr>
              <w:rPr>
                <w:szCs w:val="24"/>
              </w:rPr>
            </w:pPr>
            <w:r w:rsidRPr="005C0718">
              <w:t>Propuneri legislative actuale privind serviciile financiare</w:t>
            </w:r>
          </w:p>
          <w:p w14:paraId="2CD60AED" w14:textId="77777777" w:rsidR="00CF24C1" w:rsidRPr="005C0718" w:rsidRDefault="00CF24C1" w:rsidP="00CF24C1">
            <w:r w:rsidRPr="005C0718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6E0363" w14:textId="77777777" w:rsidR="00CF24C1" w:rsidRPr="005C0718" w:rsidRDefault="003608C7" w:rsidP="00CF24C1">
            <w:pPr>
              <w:pStyle w:val="NormalRight"/>
            </w:pPr>
            <w:r w:rsidRPr="005C0718">
              <w:rPr>
                <w:noProof/>
              </w:rPr>
              <w:drawing>
                <wp:inline distT="0" distB="0" distL="0" distR="0" wp14:anchorId="11CD4974" wp14:editId="0B87AD47">
                  <wp:extent cx="172442" cy="172442"/>
                  <wp:effectExtent l="0" t="0" r="0" b="0"/>
                  <wp:docPr id="1865418784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418784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0718">
              <w:rPr>
                <w:noProof/>
              </w:rPr>
              <w:drawing>
                <wp:inline distT="0" distB="0" distL="0" distR="0" wp14:anchorId="6F0F30DE" wp14:editId="34D297B4">
                  <wp:extent cx="172442" cy="172442"/>
                  <wp:effectExtent l="0" t="0" r="0" b="0"/>
                  <wp:docPr id="2620249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02490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84A5E9" w14:textId="77777777" w:rsidR="00CF24C1" w:rsidRPr="005C0718" w:rsidRDefault="00CF24C1" w:rsidP="00CF24C1"/>
        </w:tc>
      </w:tr>
    </w:tbl>
    <w:p w14:paraId="64CD249D" w14:textId="77777777" w:rsidR="00BD729D" w:rsidRPr="005C0718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5C071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F24C1" w:rsidRPr="005C0718" w14:paraId="0A998ABC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02849C" w14:textId="77777777" w:rsidR="00CF24C1" w:rsidRPr="005C0718" w:rsidRDefault="00CF24C1" w:rsidP="00CF24C1">
            <w:r w:rsidRPr="005C0718">
              <w:t>Programul de lucru al președinției</w:t>
            </w:r>
          </w:p>
          <w:p w14:paraId="54A62BE3" w14:textId="77777777" w:rsidR="00CF24C1" w:rsidRPr="005C0718" w:rsidRDefault="00CF24C1" w:rsidP="00CF24C1">
            <w:pPr>
              <w:rPr>
                <w:i/>
                <w:iCs/>
              </w:rPr>
            </w:pPr>
            <w:r w:rsidRPr="005C0718">
              <w:rPr>
                <w:i/>
              </w:rPr>
              <w:t>Prezentare din partea președinției</w:t>
            </w:r>
          </w:p>
          <w:p w14:paraId="05EE8DCB" w14:textId="77777777" w:rsidR="00CF24C1" w:rsidRPr="005C0718" w:rsidRDefault="00CF24C1" w:rsidP="00CF24C1">
            <w:r w:rsidRPr="005C071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C24E8F" w14:textId="77777777" w:rsidR="00CF24C1" w:rsidRPr="005C0718" w:rsidRDefault="00CF24C1" w:rsidP="00CF24C1">
            <w:pPr>
              <w:pStyle w:val="NormalRight"/>
            </w:pPr>
            <w:r w:rsidRPr="005C0718">
              <w:rPr>
                <w:noProof/>
              </w:rPr>
              <w:drawing>
                <wp:inline distT="0" distB="0" distL="0" distR="0" wp14:anchorId="0E12B354" wp14:editId="7E76564F">
                  <wp:extent cx="195580" cy="195580"/>
                  <wp:effectExtent l="0" t="0" r="0" b="0"/>
                  <wp:docPr id="458654051" name="Picture 1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ublic debate (Article 8(3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4C8510" w14:textId="77777777" w:rsidR="00CF24C1" w:rsidRPr="005C0718" w:rsidRDefault="00CF24C1" w:rsidP="00CF24C1"/>
        </w:tc>
      </w:tr>
      <w:tr w:rsidR="00CF24C1" w:rsidRPr="005C0718" w14:paraId="54B4DE00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6C128F" w14:textId="77777777" w:rsidR="00CF24C1" w:rsidRPr="005C0718" w:rsidRDefault="00CF24C1" w:rsidP="00CF24C1">
            <w:pPr>
              <w:rPr>
                <w:rFonts w:eastAsia="Arial"/>
                <w:szCs w:val="24"/>
              </w:rPr>
            </w:pPr>
            <w:r w:rsidRPr="005C0718">
              <w:t>Consecințele economice și financiare ale războiului de agresiune al Rusiei împotriva Ucrainei</w:t>
            </w:r>
          </w:p>
          <w:p w14:paraId="3010BDA2" w14:textId="77777777" w:rsidR="00CF24C1" w:rsidRPr="005C0718" w:rsidRDefault="00CF24C1" w:rsidP="00CF24C1">
            <w:r w:rsidRPr="005C071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47C6D9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A421E4" w14:textId="77777777" w:rsidR="00CF24C1" w:rsidRPr="005C0718" w:rsidRDefault="00CF24C1" w:rsidP="00CF24C1"/>
        </w:tc>
      </w:tr>
      <w:tr w:rsidR="00CF24C1" w:rsidRPr="005C0718" w14:paraId="5B9604A9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B58C5A" w14:textId="77777777" w:rsidR="00CF24C1" w:rsidRPr="005C0718" w:rsidRDefault="00CF24C1" w:rsidP="00CF24C1">
            <w:r w:rsidRPr="005C0718">
              <w:t>Redresarea economică în Europa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D6372F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0FBB6D" w14:textId="77777777" w:rsidR="00CF24C1" w:rsidRPr="005C0718" w:rsidRDefault="00CF24C1" w:rsidP="00CF24C1"/>
        </w:tc>
      </w:tr>
      <w:tr w:rsidR="00CF24C1" w:rsidRPr="005C0718" w14:paraId="4284CC0D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3DACD9" w14:textId="77777777" w:rsidR="00CF24C1" w:rsidRPr="005C0718" w:rsidRDefault="00CF24C1" w:rsidP="00CF24C1">
            <w:pPr>
              <w:pStyle w:val="Pointabc1"/>
              <w:ind w:left="567"/>
            </w:pPr>
            <w:r w:rsidRPr="005C0718">
              <w:t>Punerea în aplicare a Mecanismului de redresare și reziliență</w:t>
            </w:r>
          </w:p>
          <w:p w14:paraId="4A1CD86C" w14:textId="77777777" w:rsidR="00CF24C1" w:rsidRPr="005C0718" w:rsidRDefault="00CF24C1" w:rsidP="00CF24C1">
            <w:pPr>
              <w:pStyle w:val="Pointabc1"/>
              <w:numPr>
                <w:ilvl w:val="0"/>
                <w:numId w:val="0"/>
              </w:numPr>
              <w:ind w:left="592"/>
              <w:rPr>
                <w:i/>
              </w:rPr>
            </w:pPr>
            <w:r w:rsidRPr="005C0718">
              <w:rPr>
                <w:i/>
              </w:rPr>
              <w:t>Stadiul lucrărilor</w:t>
            </w:r>
          </w:p>
          <w:p w14:paraId="4FA78E09" w14:textId="77777777" w:rsidR="00CF24C1" w:rsidRPr="005C0718" w:rsidRDefault="00CF24C1" w:rsidP="00CF24C1">
            <w:pPr>
              <w:pStyle w:val="Text1"/>
              <w:rPr>
                <w:i/>
                <w:iCs/>
              </w:rPr>
            </w:pPr>
            <w:r w:rsidRPr="005C071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00D133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667AE1" w14:textId="77777777" w:rsidR="00CF24C1" w:rsidRPr="005C0718" w:rsidRDefault="00CF24C1" w:rsidP="00CF24C1"/>
        </w:tc>
      </w:tr>
      <w:tr w:rsidR="00CF24C1" w:rsidRPr="005C0718" w14:paraId="5B77E124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94DF0B" w14:textId="77777777" w:rsidR="00CF24C1" w:rsidRPr="005C0718" w:rsidRDefault="00CF24C1" w:rsidP="00CF24C1">
            <w:pPr>
              <w:pStyle w:val="Pointabc1"/>
              <w:ind w:left="567"/>
            </w:pPr>
            <w:r w:rsidRPr="005C0718">
              <w:t>Decizii de punere în aplicare ale Consiliului în temeiul Mecanismului de redresare și reziliență</w:t>
            </w:r>
          </w:p>
          <w:p w14:paraId="193D9E69" w14:textId="77777777" w:rsidR="00CF24C1" w:rsidRPr="005C0718" w:rsidRDefault="00CF24C1" w:rsidP="00CF24C1">
            <w:pPr>
              <w:pStyle w:val="Pointabc1"/>
              <w:numPr>
                <w:ilvl w:val="0"/>
                <w:numId w:val="0"/>
              </w:numPr>
              <w:ind w:left="567"/>
            </w:pPr>
            <w:r w:rsidRPr="005C0718">
              <w:t>[Temei juridic: articolul 20 din Regulamentul (UE) 2021/241]</w:t>
            </w:r>
          </w:p>
          <w:p w14:paraId="6BF2EDE5" w14:textId="77777777" w:rsidR="00CF24C1" w:rsidRPr="005C0718" w:rsidRDefault="00CF24C1" w:rsidP="00CF24C1">
            <w:pPr>
              <w:pStyle w:val="Text1"/>
              <w:rPr>
                <w:i/>
                <w:iCs/>
              </w:rPr>
            </w:pPr>
            <w:r w:rsidRPr="005C071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9D5C88" w14:textId="77777777" w:rsidR="00CF24C1" w:rsidRPr="005C0718" w:rsidRDefault="00CF24C1" w:rsidP="00CF24C1">
            <w:pPr>
              <w:pStyle w:val="NormalRight"/>
            </w:pPr>
            <w:r w:rsidRPr="005C0718">
              <w:rPr>
                <w:noProof/>
              </w:rPr>
              <w:drawing>
                <wp:inline distT="0" distB="0" distL="0" distR="0" wp14:anchorId="1CDA08C4" wp14:editId="738F089D">
                  <wp:extent cx="171450" cy="171450"/>
                  <wp:effectExtent l="0" t="0" r="0" b="0"/>
                  <wp:docPr id="74367731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071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F3AE70" w14:textId="77777777" w:rsidR="00CF24C1" w:rsidRPr="005C0718" w:rsidRDefault="00CF24C1" w:rsidP="00CF24C1"/>
        </w:tc>
      </w:tr>
      <w:tr w:rsidR="00CF24C1" w:rsidRPr="005C0718" w14:paraId="0283C5C2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0515FF" w14:textId="77777777" w:rsidR="00CF24C1" w:rsidRPr="005C0718" w:rsidRDefault="00CF24C1" w:rsidP="00CF24C1">
            <w:r w:rsidRPr="005C0718">
              <w:t>Semestrul european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298B09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C7C956" w14:textId="77777777" w:rsidR="00CF24C1" w:rsidRPr="005C0718" w:rsidRDefault="00CF24C1" w:rsidP="00CF24C1"/>
        </w:tc>
      </w:tr>
      <w:tr w:rsidR="00CF24C1" w:rsidRPr="005C0718" w14:paraId="0CC8021E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464AF7" w14:textId="77777777" w:rsidR="00E3297C" w:rsidRPr="005C0718" w:rsidRDefault="00CF24C1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5C0718">
              <w:t>Recomandări integrate specifice fiecărei țări</w:t>
            </w:r>
          </w:p>
          <w:p w14:paraId="67B6B501" w14:textId="77777777" w:rsidR="00CF24C1" w:rsidRPr="005C0718" w:rsidRDefault="00CF24C1" w:rsidP="00E3297C">
            <w:pPr>
              <w:pStyle w:val="Pointabc1"/>
              <w:numPr>
                <w:ilvl w:val="0"/>
                <w:numId w:val="0"/>
              </w:numPr>
              <w:ind w:left="592"/>
            </w:pPr>
            <w:r w:rsidRPr="005C0718">
              <w:t>[Temei juridic: articolul 121 și articolul 148 alineatul (4) din TFUE].</w:t>
            </w:r>
          </w:p>
          <w:p w14:paraId="674ADEF2" w14:textId="77777777" w:rsidR="00CF24C1" w:rsidRPr="005C0718" w:rsidRDefault="00CF24C1" w:rsidP="008C5463">
            <w:pPr>
              <w:pStyle w:val="Text1"/>
              <w:rPr>
                <w:i/>
                <w:iCs/>
              </w:rPr>
            </w:pPr>
            <w:r w:rsidRPr="005C071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7E638" w14:textId="77777777" w:rsidR="00CF24C1" w:rsidRPr="005C0718" w:rsidRDefault="00CF24C1" w:rsidP="00CF24C1">
            <w:pPr>
              <w:pStyle w:val="NormalRight"/>
            </w:pPr>
            <w:r w:rsidRPr="005C071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27D94B" w14:textId="77777777" w:rsidR="00CF24C1" w:rsidRPr="005C0718" w:rsidRDefault="00CF24C1" w:rsidP="00CF24C1"/>
        </w:tc>
      </w:tr>
      <w:tr w:rsidR="00CF24C1" w:rsidRPr="005C0718" w14:paraId="247CEDC2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05F3A4" w14:textId="77777777" w:rsidR="00CF24C1" w:rsidRPr="005C0718" w:rsidRDefault="00CF24C1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5C0718">
              <w:t>Concluzii cu privire la bilanțurile aprofundate din 2026 în cadrul procedurii privind dezechilibrele macroeconomice</w:t>
            </w:r>
          </w:p>
          <w:p w14:paraId="2F60C401" w14:textId="77777777" w:rsidR="00CF24C1" w:rsidRPr="005C0718" w:rsidRDefault="00CF24C1" w:rsidP="008C5463">
            <w:pPr>
              <w:pStyle w:val="Text1"/>
              <w:rPr>
                <w:i/>
                <w:iCs/>
              </w:rPr>
            </w:pPr>
            <w:r w:rsidRPr="005C0718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4C23B8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031D04" w14:textId="77777777" w:rsidR="00CF24C1" w:rsidRPr="005C0718" w:rsidRDefault="00CF24C1" w:rsidP="00CF24C1"/>
        </w:tc>
      </w:tr>
      <w:tr w:rsidR="00CF24C1" w:rsidRPr="005C0718" w14:paraId="64DD3F57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B9F401" w14:textId="77777777" w:rsidR="00CF24C1" w:rsidRPr="005C0718" w:rsidRDefault="00CF24C1" w:rsidP="00CF24C1">
            <w:r w:rsidRPr="005C0718">
              <w:t>Punerea în aplicare a cadrului de guvernanță economică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D2C3F8" w14:textId="77777777" w:rsidR="00CF24C1" w:rsidRPr="005C0718" w:rsidRDefault="00CF24C1" w:rsidP="00CF24C1">
            <w:pPr>
              <w:pStyle w:val="NormalRight"/>
            </w:pPr>
            <w:r w:rsidRPr="005C071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B4F9BB" w14:textId="77777777" w:rsidR="00CF24C1" w:rsidRPr="005C0718" w:rsidRDefault="00CF24C1" w:rsidP="00CF24C1"/>
        </w:tc>
      </w:tr>
      <w:tr w:rsidR="00CF24C1" w:rsidRPr="005C0718" w14:paraId="4ADA1911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D3E697" w14:textId="77777777" w:rsidR="002157D0" w:rsidRPr="005C0718" w:rsidRDefault="00CF24C1" w:rsidP="002157D0">
            <w:pPr>
              <w:pStyle w:val="Pointabc"/>
              <w:numPr>
                <w:ilvl w:val="1"/>
                <w:numId w:val="25"/>
              </w:numPr>
            </w:pPr>
            <w:r w:rsidRPr="005C0718">
              <w:t>Planuri bugetar-structurale pe termen mediu: recomandări ale Consiliului</w:t>
            </w:r>
          </w:p>
          <w:p w14:paraId="5A41FD9B" w14:textId="77777777" w:rsidR="00CF24C1" w:rsidRPr="005C0718" w:rsidRDefault="00CF24C1" w:rsidP="002157D0">
            <w:pPr>
              <w:pStyle w:val="Pointabc"/>
              <w:numPr>
                <w:ilvl w:val="0"/>
                <w:numId w:val="0"/>
              </w:numPr>
              <w:ind w:left="567"/>
            </w:pPr>
            <w:r w:rsidRPr="005C0718">
              <w:t>[Temei juridic: Regulamentul (UE) 2024/1263]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AAF97A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3192D1" w14:textId="77777777" w:rsidR="00CF24C1" w:rsidRPr="005C0718" w:rsidRDefault="00CF24C1" w:rsidP="00CF24C1"/>
        </w:tc>
      </w:tr>
      <w:tr w:rsidR="00CF24C1" w:rsidRPr="005C0718" w14:paraId="419A0D3B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008369" w14:textId="77777777" w:rsidR="002157D0" w:rsidRPr="005C0718" w:rsidRDefault="00CF24C1" w:rsidP="002157D0">
            <w:pPr>
              <w:pStyle w:val="Pointabc"/>
            </w:pPr>
            <w:r w:rsidRPr="005C0718">
              <w:t>Decizie a Consiliului și recomandare a Consiliului în cadrul procedurii aplicabile deficitelor excesive</w:t>
            </w:r>
          </w:p>
          <w:p w14:paraId="2ABE0BA4" w14:textId="77777777" w:rsidR="00CF24C1" w:rsidRPr="005C0718" w:rsidRDefault="00CF24C1" w:rsidP="002157D0">
            <w:pPr>
              <w:pStyle w:val="Pointabc1"/>
              <w:numPr>
                <w:ilvl w:val="0"/>
                <w:numId w:val="0"/>
              </w:numPr>
              <w:ind w:left="599"/>
            </w:pPr>
            <w:r w:rsidRPr="005C0718">
              <w:t>[Temei juridic: articolul 126 alineatele (6) și (7) din TFUE]</w:t>
            </w:r>
          </w:p>
          <w:p w14:paraId="57D16AC5" w14:textId="77777777" w:rsidR="00CF24C1" w:rsidRPr="005C0718" w:rsidRDefault="00CF24C1" w:rsidP="00CF24C1">
            <w:r w:rsidRPr="005C071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F9D964" w14:textId="77777777" w:rsidR="00CF24C1" w:rsidRPr="005C0718" w:rsidRDefault="00CF24C1" w:rsidP="00CF24C1">
            <w:pPr>
              <w:pStyle w:val="NormalRight"/>
            </w:pPr>
            <w:r w:rsidRPr="005C0718">
              <w:rPr>
                <w:noProof/>
              </w:rPr>
              <w:drawing>
                <wp:inline distT="0" distB="0" distL="0" distR="0" wp14:anchorId="514A5ED4" wp14:editId="2D24C528">
                  <wp:extent cx="168910" cy="168910"/>
                  <wp:effectExtent l="0" t="0" r="2540" b="2540"/>
                  <wp:docPr id="1828846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15924A" w14:textId="77777777" w:rsidR="00CF24C1" w:rsidRPr="005C0718" w:rsidRDefault="00CF24C1" w:rsidP="00CF24C1"/>
        </w:tc>
      </w:tr>
      <w:tr w:rsidR="00CF24C1" w:rsidRPr="005C0718" w14:paraId="6A717C50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FA5CEF" w14:textId="77777777" w:rsidR="00CF24C1" w:rsidRPr="005C0718" w:rsidRDefault="00CF24C1" w:rsidP="007502FA">
            <w:pPr>
              <w:pageBreakBefore/>
              <w:widowControl w:val="0"/>
              <w:rPr>
                <w:rFonts w:asciiTheme="majorBidi" w:hAnsiTheme="majorBidi" w:cstheme="majorBidi"/>
              </w:rPr>
            </w:pPr>
            <w:r w:rsidRPr="005C0718">
              <w:lastRenderedPageBreak/>
              <w:t>Rapoarte de convergență din partea Comisiei și a Băncii Centrale Europene</w:t>
            </w:r>
          </w:p>
          <w:p w14:paraId="18CC2820" w14:textId="77777777" w:rsidR="00CF24C1" w:rsidRPr="005C0718" w:rsidRDefault="00CF24C1" w:rsidP="00CF24C1">
            <w:r w:rsidRPr="005C071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2C0B4B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BA3AE1" w14:textId="77777777" w:rsidR="00CF24C1" w:rsidRPr="005C0718" w:rsidRDefault="00CF24C1" w:rsidP="00CF24C1"/>
        </w:tc>
      </w:tr>
      <w:tr w:rsidR="00CF24C1" w:rsidRPr="005C0718" w14:paraId="6DF8220B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BAFA35" w14:textId="77777777" w:rsidR="00CF24C1" w:rsidRPr="005C0718" w:rsidRDefault="00CF24C1" w:rsidP="00CF24C1">
            <w:pPr>
              <w:widowControl w:val="0"/>
              <w:rPr>
                <w:rFonts w:asciiTheme="majorBidi" w:hAnsiTheme="majorBidi" w:cstheme="majorBidi"/>
              </w:rPr>
            </w:pPr>
            <w:r w:rsidRPr="005C0718">
              <w:t>Pregătirea reuniunii G20 a miniștrilor de finanțe și a guvernatorilor băncilor centrale din 31 august-1 septembrie 2026: mandatul UE</w:t>
            </w:r>
          </w:p>
          <w:p w14:paraId="061D8160" w14:textId="77777777" w:rsidR="00CF24C1" w:rsidRPr="005C0718" w:rsidRDefault="00CF24C1" w:rsidP="00CF24C1">
            <w:r w:rsidRPr="005C0718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F8E33E" w14:textId="77777777" w:rsidR="00CF24C1" w:rsidRPr="005C0718" w:rsidRDefault="00CF24C1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32912C" w14:textId="77777777" w:rsidR="00CF24C1" w:rsidRPr="005C0718" w:rsidRDefault="00CF24C1" w:rsidP="00CF24C1"/>
        </w:tc>
      </w:tr>
      <w:tr w:rsidR="00BD729D" w:rsidRPr="005C0718" w14:paraId="5376F4B8" w14:textId="77777777" w:rsidTr="00CF24C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33EF0C3" w14:textId="77777777" w:rsidR="00BD729D" w:rsidRPr="005C0718" w:rsidRDefault="00BD729D" w:rsidP="00CB73C2">
            <w:r w:rsidRPr="005C071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A750EB" w14:textId="77777777" w:rsidR="00BD729D" w:rsidRPr="005C07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D80650" w14:textId="77777777" w:rsidR="00BD729D" w:rsidRPr="005C0718" w:rsidRDefault="00BD729D" w:rsidP="00CB73C2"/>
        </w:tc>
      </w:tr>
    </w:tbl>
    <w:p w14:paraId="15970B07" w14:textId="77777777" w:rsidR="00BD729D" w:rsidRPr="005C0718" w:rsidRDefault="00BD729D" w:rsidP="00BD729D">
      <w:pPr>
        <w:pStyle w:val="Jardin"/>
      </w:pPr>
      <w:r w:rsidRPr="005C0718">
        <w:t>o</w:t>
      </w:r>
    </w:p>
    <w:p w14:paraId="5E8ED4F9" w14:textId="77777777" w:rsidR="00BD729D" w:rsidRPr="005C0718" w:rsidRDefault="00BD729D" w:rsidP="00BD729D">
      <w:pPr>
        <w:pStyle w:val="Jardin"/>
      </w:pPr>
      <w:r w:rsidRPr="005C0718">
        <w:t>o</w:t>
      </w:r>
      <w:r w:rsidRPr="005C0718">
        <w:tab/>
      </w:r>
      <w:proofErr w:type="spellStart"/>
      <w:r w:rsidRPr="005C0718">
        <w:t>o</w:t>
      </w:r>
      <w:proofErr w:type="spellEnd"/>
    </w:p>
    <w:p w14:paraId="288D2E99" w14:textId="77777777" w:rsidR="00EE58DE" w:rsidRPr="005C0718" w:rsidRDefault="00EE58DE" w:rsidP="002157D0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</w:rPr>
      </w:pPr>
      <w:r w:rsidRPr="005C0718">
        <w:rPr>
          <w:rFonts w:asciiTheme="majorBidi" w:hAnsiTheme="majorBidi"/>
          <w:b/>
          <w:u w:val="single"/>
        </w:rPr>
        <w:t>p.m.</w:t>
      </w:r>
      <w:r w:rsidRPr="005C0718">
        <w:rPr>
          <w:rFonts w:asciiTheme="majorBidi" w:hAnsiTheme="majorBidi"/>
          <w:b/>
        </w:rPr>
        <w:t>:</w:t>
      </w:r>
    </w:p>
    <w:p w14:paraId="4B416AC3" w14:textId="77777777" w:rsidR="002157D0" w:rsidRPr="005C0718" w:rsidRDefault="002157D0" w:rsidP="002157D0">
      <w:pPr>
        <w:widowControl w:val="0"/>
        <w:spacing w:line="360" w:lineRule="auto"/>
        <w:rPr>
          <w:b/>
          <w:bCs/>
          <w:szCs w:val="24"/>
          <w:u w:val="single"/>
        </w:rPr>
      </w:pPr>
      <w:r w:rsidRPr="005C0718">
        <w:rPr>
          <w:b/>
          <w:u w:val="single"/>
        </w:rPr>
        <w:t>Joi, 9 iulie 2026</w:t>
      </w:r>
    </w:p>
    <w:p w14:paraId="27A9AA1C" w14:textId="77777777" w:rsidR="002157D0" w:rsidRPr="005C0718" w:rsidRDefault="002157D0" w:rsidP="002157D0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5C0718">
        <w:t>ora 15.00</w:t>
      </w:r>
      <w:r w:rsidRPr="005C0718">
        <w:tab/>
      </w:r>
      <w:proofErr w:type="spellStart"/>
      <w:r w:rsidRPr="005C0718">
        <w:t>Eurogrupul</w:t>
      </w:r>
      <w:proofErr w:type="spellEnd"/>
      <w:r w:rsidRPr="005C0718">
        <w:t xml:space="preserve"> în configurație obișnuită</w:t>
      </w:r>
    </w:p>
    <w:p w14:paraId="32EFC3E6" w14:textId="77777777" w:rsidR="002157D0" w:rsidRPr="005C0718" w:rsidRDefault="002157D0" w:rsidP="002157D0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5C0718">
        <w:t>(de confirmat)</w:t>
      </w:r>
      <w:r w:rsidRPr="005C0718">
        <w:tab/>
      </w:r>
      <w:proofErr w:type="spellStart"/>
      <w:r w:rsidRPr="005C0718">
        <w:t>Eurogrupul</w:t>
      </w:r>
      <w:proofErr w:type="spellEnd"/>
      <w:r w:rsidRPr="005C0718">
        <w:t xml:space="preserve"> în configurație deschisă</w:t>
      </w:r>
    </w:p>
    <w:p w14:paraId="333B0C39" w14:textId="77777777" w:rsidR="002157D0" w:rsidRPr="005C0718" w:rsidRDefault="002157D0" w:rsidP="002157D0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5C0718">
        <w:t>(de confirmat)</w:t>
      </w:r>
      <w:r w:rsidRPr="005C0718">
        <w:tab/>
        <w:t xml:space="preserve">Dineu al </w:t>
      </w:r>
      <w:proofErr w:type="spellStart"/>
      <w:r w:rsidRPr="005C0718">
        <w:t>Eurogrupului</w:t>
      </w:r>
      <w:proofErr w:type="spellEnd"/>
    </w:p>
    <w:p w14:paraId="7B50ACFD" w14:textId="77777777" w:rsidR="002157D0" w:rsidRPr="005C0718" w:rsidRDefault="002157D0" w:rsidP="002157D0">
      <w:pPr>
        <w:widowControl w:val="0"/>
        <w:tabs>
          <w:tab w:val="left" w:pos="851"/>
        </w:tabs>
        <w:spacing w:line="360" w:lineRule="auto"/>
        <w:rPr>
          <w:b/>
          <w:bCs/>
          <w:szCs w:val="24"/>
          <w:u w:val="single"/>
        </w:rPr>
      </w:pPr>
      <w:r w:rsidRPr="005C0718">
        <w:rPr>
          <w:b/>
          <w:u w:val="single"/>
        </w:rPr>
        <w:t>Vineri, 10 iulie 2026</w:t>
      </w:r>
    </w:p>
    <w:p w14:paraId="61094E49" w14:textId="77777777" w:rsidR="002157D0" w:rsidRPr="005C0718" w:rsidRDefault="002157D0" w:rsidP="002157D0">
      <w:pPr>
        <w:widowControl w:val="0"/>
        <w:tabs>
          <w:tab w:val="left" w:pos="851"/>
        </w:tabs>
        <w:spacing w:line="360" w:lineRule="auto"/>
      </w:pPr>
      <w:r w:rsidRPr="005C0718">
        <w:t>ora 9.00</w:t>
      </w:r>
      <w:r w:rsidRPr="005C0718">
        <w:tab/>
        <w:t>Mic-dejun</w:t>
      </w:r>
      <w:r w:rsidR="005129D3" w:rsidRPr="005C0718">
        <w:rPr>
          <w:rStyle w:val="FootnoteReference"/>
          <w:szCs w:val="24"/>
        </w:rPr>
        <w:footnoteReference w:id="2"/>
      </w:r>
    </w:p>
    <w:p w14:paraId="3D0D2168" w14:textId="77777777" w:rsidR="001B060D" w:rsidRPr="005C0718" w:rsidRDefault="001B060D" w:rsidP="001B060D">
      <w:pPr>
        <w:pStyle w:val="ImageLine"/>
      </w:pPr>
    </w:p>
    <w:p w14:paraId="3BC77949" w14:textId="77777777" w:rsidR="001B060D" w:rsidRPr="005C0718" w:rsidRDefault="001B060D" w:rsidP="001B060D">
      <w:pPr>
        <w:pStyle w:val="Image"/>
      </w:pPr>
      <w:r w:rsidRPr="005C0718">
        <w:rPr>
          <w:noProof/>
        </w:rPr>
        <w:drawing>
          <wp:inline distT="0" distB="0" distL="0" distR="0" wp14:anchorId="76AC56B6" wp14:editId="4C877363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718">
        <w:tab/>
        <w:t>Prima lectură</w:t>
      </w:r>
    </w:p>
    <w:p w14:paraId="6E84AB93" w14:textId="77777777" w:rsidR="001B060D" w:rsidRPr="005C0718" w:rsidRDefault="001B060D" w:rsidP="001B060D">
      <w:pPr>
        <w:pStyle w:val="Image"/>
      </w:pPr>
      <w:r w:rsidRPr="005C0718">
        <w:rPr>
          <w:noProof/>
        </w:rPr>
        <w:drawing>
          <wp:inline distT="0" distB="0" distL="0" distR="0" wp14:anchorId="03626CC4" wp14:editId="71F35FD6">
            <wp:extent cx="172442" cy="172442"/>
            <wp:effectExtent l="0" t="0" r="0" b="0"/>
            <wp:docPr id="1842109565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718">
        <w:tab/>
        <w:t>Dezbatere publică [articolul 8 alineatul (3) din Regulamentul de procedură al Consiliului]</w:t>
      </w:r>
    </w:p>
    <w:p w14:paraId="72B7203C" w14:textId="77777777" w:rsidR="001B060D" w:rsidRPr="005C0718" w:rsidRDefault="001B060D" w:rsidP="001B060D">
      <w:pPr>
        <w:pStyle w:val="Image"/>
      </w:pPr>
      <w:r w:rsidRPr="005C0718">
        <w:rPr>
          <w:noProof/>
        </w:rPr>
        <w:drawing>
          <wp:inline distT="0" distB="0" distL="0" distR="0" wp14:anchorId="20B07D45" wp14:editId="2DC28287">
            <wp:extent cx="172442" cy="172442"/>
            <wp:effectExtent l="0" t="0" r="0" b="0"/>
            <wp:docPr id="1252411442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718">
        <w:tab/>
        <w:t>Punct bazat pe o propunere a Comisiei</w:t>
      </w:r>
    </w:p>
    <w:p w14:paraId="765C851F" w14:textId="77777777" w:rsidR="001B060D" w:rsidRPr="005C0718" w:rsidRDefault="001B060D" w:rsidP="00795AD8">
      <w:pPr>
        <w:pStyle w:val="Image"/>
        <w:keepNext/>
      </w:pPr>
      <w:r w:rsidRPr="005C0718">
        <w:t>(*)</w:t>
      </w:r>
      <w:r w:rsidRPr="005C0718">
        <w:tab/>
        <w:t>Punct cu privire la care se poate solicita votarea</w:t>
      </w:r>
    </w:p>
    <w:p w14:paraId="566BE2AF" w14:textId="77777777" w:rsidR="001B060D" w:rsidRPr="005C0718" w:rsidRDefault="001B060D" w:rsidP="001B060D">
      <w:pPr>
        <w:pStyle w:val="FinalLine"/>
      </w:pPr>
    </w:p>
    <w:p w14:paraId="03E42720" w14:textId="77777777" w:rsidR="00772954" w:rsidRPr="001B060D" w:rsidRDefault="001B060D" w:rsidP="001B060D">
      <w:pPr>
        <w:pStyle w:val="NB"/>
      </w:pPr>
      <w:r w:rsidRPr="005C0718">
        <w:t>N.B.:</w:t>
      </w:r>
      <w:r w:rsidRPr="005C0718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795AD8">
      <w:headerReference w:type="default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10F52" w14:textId="77777777" w:rsidR="001B060D" w:rsidRDefault="001B060D" w:rsidP="00B5488B">
      <w:r>
        <w:separator/>
      </w:r>
    </w:p>
  </w:endnote>
  <w:endnote w:type="continuationSeparator" w:id="0">
    <w:p w14:paraId="173CDE00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5AD8" w:rsidRPr="00D94637" w14:paraId="28AB33A3" w14:textId="77777777" w:rsidTr="00795AD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B257FF8" w14:textId="77777777" w:rsidR="00795AD8" w:rsidRPr="00D94637" w:rsidRDefault="00795AD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795AD8" w:rsidRPr="00B310DC" w14:paraId="4CDE3C98" w14:textId="77777777" w:rsidTr="00795AD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AE8AA9D" w14:textId="2D09143F" w:rsidR="00795AD8" w:rsidRPr="00AD7BF2" w:rsidRDefault="00795AD8" w:rsidP="004F54B2">
          <w:pPr>
            <w:pStyle w:val="FooterText"/>
          </w:pPr>
          <w:r>
            <w:t>CM 3390/26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E61DED" w14:textId="77777777" w:rsidR="00795AD8" w:rsidRPr="00AD7BF2" w:rsidRDefault="00795AD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9170595" w14:textId="77777777" w:rsidR="00795AD8" w:rsidRPr="002511D8" w:rsidRDefault="00795AD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33E01F8" w14:textId="0C858B3B" w:rsidR="00795AD8" w:rsidRPr="00B310DC" w:rsidRDefault="00795AD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5AD8" w:rsidRPr="00D94637" w14:paraId="3E235497" w14:textId="77777777" w:rsidTr="00795AD8">
      <w:trPr>
        <w:jc w:val="center"/>
      </w:trPr>
      <w:tc>
        <w:tcPr>
          <w:tcW w:w="1774" w:type="pct"/>
          <w:shd w:val="clear" w:color="auto" w:fill="auto"/>
        </w:tcPr>
        <w:p w14:paraId="04C76139" w14:textId="525E8B73" w:rsidR="00795AD8" w:rsidRPr="00AD7BF2" w:rsidRDefault="00795AD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FE97E8D" w14:textId="6BDD6114" w:rsidR="00795AD8" w:rsidRPr="00AD7BF2" w:rsidRDefault="00795AD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BA8E5ED" w14:textId="5050353D" w:rsidR="00795AD8" w:rsidRPr="00D94637" w:rsidRDefault="00795AD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8994EE" w14:textId="272EDB8C" w:rsidR="00795AD8" w:rsidRPr="00695BAF" w:rsidRDefault="00795AD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69DD790F" w14:textId="77777777" w:rsidR="005C0718" w:rsidRPr="00795AD8" w:rsidRDefault="005C0718" w:rsidP="00795AD8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95AD8" w:rsidRPr="00D94637" w14:paraId="61A88721" w14:textId="77777777" w:rsidTr="00795AD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8528AEE" w14:textId="77777777" w:rsidR="00795AD8" w:rsidRPr="00D94637" w:rsidRDefault="00795AD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795AD8" w:rsidRPr="00B310DC" w14:paraId="0FC7BD37" w14:textId="77777777" w:rsidTr="00795AD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954DF72" w14:textId="2B5A30B3" w:rsidR="00795AD8" w:rsidRPr="00AD7BF2" w:rsidRDefault="00795AD8" w:rsidP="00965E25">
          <w:pPr>
            <w:pStyle w:val="FooterText"/>
          </w:pPr>
          <w:r>
            <w:t>CM 3390/26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80CE5D0" w14:textId="77777777" w:rsidR="00795AD8" w:rsidRPr="00AD7BF2" w:rsidRDefault="00795AD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1D94EC1" w14:textId="77777777" w:rsidR="00795AD8" w:rsidRPr="002511D8" w:rsidRDefault="00795AD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8AF1510" w14:textId="2ECCF13B" w:rsidR="00795AD8" w:rsidRPr="00B310DC" w:rsidRDefault="00795AD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795AD8" w:rsidRPr="00D94637" w14:paraId="3F17FA81" w14:textId="77777777" w:rsidTr="00795AD8">
      <w:trPr>
        <w:jc w:val="center"/>
      </w:trPr>
      <w:tc>
        <w:tcPr>
          <w:tcW w:w="3230" w:type="pct"/>
          <w:gridSpan w:val="3"/>
          <w:shd w:val="clear" w:color="auto" w:fill="auto"/>
        </w:tcPr>
        <w:p w14:paraId="7CB29582" w14:textId="366BFD4D" w:rsidR="00795AD8" w:rsidRPr="00E37908" w:rsidRDefault="00795AD8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A1E94B6" w14:textId="488824A2" w:rsidR="00795AD8" w:rsidRPr="00D94637" w:rsidRDefault="00795AD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23BE6F4" w14:textId="0DCCD404" w:rsidR="00795AD8" w:rsidRPr="00695BAF" w:rsidRDefault="00795AD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D33E9CB" w14:textId="77777777" w:rsidR="005C0718" w:rsidRPr="00795AD8" w:rsidRDefault="005C0718" w:rsidP="00795AD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BDDD" w14:textId="77777777" w:rsidR="001B060D" w:rsidRDefault="001B060D" w:rsidP="00B5488B">
      <w:r>
        <w:separator/>
      </w:r>
    </w:p>
  </w:footnote>
  <w:footnote w:type="continuationSeparator" w:id="0">
    <w:p w14:paraId="6A99460D" w14:textId="77777777" w:rsidR="001B060D" w:rsidRDefault="001B060D" w:rsidP="00B5488B">
      <w:r>
        <w:continuationSeparator/>
      </w:r>
    </w:p>
  </w:footnote>
  <w:footnote w:id="1">
    <w:p w14:paraId="205CAA8D" w14:textId="77777777" w:rsidR="00263D03" w:rsidRDefault="00263D03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</w:p>
  </w:footnote>
  <w:footnote w:id="2">
    <w:p w14:paraId="789F9B7B" w14:textId="77777777" w:rsidR="005129D3" w:rsidRPr="005C0718" w:rsidRDefault="005129D3">
      <w:pPr>
        <w:pStyle w:val="FootnoteText"/>
      </w:pPr>
      <w:r w:rsidRPr="005C0718">
        <w:rPr>
          <w:rStyle w:val="FootnoteReference"/>
        </w:rPr>
        <w:footnoteRef/>
      </w:r>
      <w:r w:rsidRPr="005C0718">
        <w:tab/>
      </w:r>
      <w:r w:rsidRPr="005C0718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9124" w14:textId="0C57AB74" w:rsidR="005C0718" w:rsidRPr="00795AD8" w:rsidRDefault="00795AD8" w:rsidP="00795AD8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1BA4" w14:textId="63C7CA13" w:rsidR="005C0718" w:rsidRPr="00795AD8" w:rsidRDefault="00795AD8" w:rsidP="00795AD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0"/>
  </w:num>
  <w:num w:numId="9" w16cid:durableId="1450276834">
    <w:abstractNumId w:val="20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475417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19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61441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9750404411386247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39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8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1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70a9bc5c9505b5fe65a55aaa0900546f2d3484a0248ebc288c653645fc8f613"/>
  </w:docVars>
  <w:rsids>
    <w:rsidRoot w:val="001B060D"/>
    <w:rsid w:val="00012322"/>
    <w:rsid w:val="00042CB0"/>
    <w:rsid w:val="000E2267"/>
    <w:rsid w:val="001208A4"/>
    <w:rsid w:val="001B060D"/>
    <w:rsid w:val="002157D0"/>
    <w:rsid w:val="00260164"/>
    <w:rsid w:val="00263D03"/>
    <w:rsid w:val="002B7630"/>
    <w:rsid w:val="00326C08"/>
    <w:rsid w:val="00345082"/>
    <w:rsid w:val="00350C40"/>
    <w:rsid w:val="00351261"/>
    <w:rsid w:val="003608C7"/>
    <w:rsid w:val="003778B9"/>
    <w:rsid w:val="003D040A"/>
    <w:rsid w:val="003D6AF6"/>
    <w:rsid w:val="00442CAD"/>
    <w:rsid w:val="00464FE8"/>
    <w:rsid w:val="00490865"/>
    <w:rsid w:val="004A1C22"/>
    <w:rsid w:val="004B7E34"/>
    <w:rsid w:val="004C60B7"/>
    <w:rsid w:val="004E39ED"/>
    <w:rsid w:val="005129D3"/>
    <w:rsid w:val="00546854"/>
    <w:rsid w:val="00547A70"/>
    <w:rsid w:val="005529E7"/>
    <w:rsid w:val="005A5570"/>
    <w:rsid w:val="005C0718"/>
    <w:rsid w:val="005C3952"/>
    <w:rsid w:val="00601D12"/>
    <w:rsid w:val="006213F4"/>
    <w:rsid w:val="0063066E"/>
    <w:rsid w:val="0068003E"/>
    <w:rsid w:val="006A0129"/>
    <w:rsid w:val="006C2197"/>
    <w:rsid w:val="006D2414"/>
    <w:rsid w:val="006E30EE"/>
    <w:rsid w:val="006E4AB4"/>
    <w:rsid w:val="006F603D"/>
    <w:rsid w:val="007010AE"/>
    <w:rsid w:val="00723B34"/>
    <w:rsid w:val="00741DC3"/>
    <w:rsid w:val="00745D84"/>
    <w:rsid w:val="007502FA"/>
    <w:rsid w:val="00772954"/>
    <w:rsid w:val="00786B8C"/>
    <w:rsid w:val="0079466A"/>
    <w:rsid w:val="00795AD8"/>
    <w:rsid w:val="008146F9"/>
    <w:rsid w:val="00827A46"/>
    <w:rsid w:val="00843D81"/>
    <w:rsid w:val="008C5463"/>
    <w:rsid w:val="009860AE"/>
    <w:rsid w:val="009930AF"/>
    <w:rsid w:val="009C0B04"/>
    <w:rsid w:val="00A04B52"/>
    <w:rsid w:val="00A31007"/>
    <w:rsid w:val="00A9629E"/>
    <w:rsid w:val="00AE2385"/>
    <w:rsid w:val="00B45746"/>
    <w:rsid w:val="00B5488B"/>
    <w:rsid w:val="00B92395"/>
    <w:rsid w:val="00BB0B32"/>
    <w:rsid w:val="00BB336D"/>
    <w:rsid w:val="00BC0BB4"/>
    <w:rsid w:val="00BC3EC8"/>
    <w:rsid w:val="00BD729D"/>
    <w:rsid w:val="00BE3520"/>
    <w:rsid w:val="00BE529A"/>
    <w:rsid w:val="00C02778"/>
    <w:rsid w:val="00C24D81"/>
    <w:rsid w:val="00C86B16"/>
    <w:rsid w:val="00C86BCE"/>
    <w:rsid w:val="00C92BAB"/>
    <w:rsid w:val="00CC013E"/>
    <w:rsid w:val="00CC7CD6"/>
    <w:rsid w:val="00CD60FB"/>
    <w:rsid w:val="00CE6B31"/>
    <w:rsid w:val="00CF24C1"/>
    <w:rsid w:val="00D41FB1"/>
    <w:rsid w:val="00D64B12"/>
    <w:rsid w:val="00D95441"/>
    <w:rsid w:val="00DB0576"/>
    <w:rsid w:val="00DF7902"/>
    <w:rsid w:val="00E3297C"/>
    <w:rsid w:val="00E73994"/>
    <w:rsid w:val="00E8251D"/>
    <w:rsid w:val="00ED2D5D"/>
    <w:rsid w:val="00ED3A3C"/>
    <w:rsid w:val="00EE3B78"/>
    <w:rsid w:val="00EE58DE"/>
    <w:rsid w:val="00F67D61"/>
    <w:rsid w:val="00FD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02D22C67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63D0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63D0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63D0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63D0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63D0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63D0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63D0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63D0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63D0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63D0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63D0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263D0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C0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B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B0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B0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cid:image001.png@01DCC815.5AC439F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bin"/><Relationship Id="rId10" Type="http://schemas.openxmlformats.org/officeDocument/2006/relationships/image" Target="media/image3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468</Words>
  <Characters>2714</Characters>
  <Application>Microsoft Office Word</Application>
  <DocSecurity>0</DocSecurity>
  <Lines>46</Lines>
  <Paragraphs>10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6</cp:revision>
  <dcterms:created xsi:type="dcterms:W3CDTF">2026-06-25T13:04:00Z</dcterms:created>
  <dcterms:modified xsi:type="dcterms:W3CDTF">2026-06-26T07:09:00Z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4189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2026-06-26T07:07:12Z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