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1399091094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D4457D" w:rsidRPr="0056157B" w14:paraId="6F3590FF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3F52914" w14:textId="00289AB9" w:rsidR="00D4457D" w:rsidRPr="0056157B" w:rsidRDefault="00D4457D" w:rsidP="00634DC7">
                <w:pPr>
                  <w:pStyle w:val="TBNormalTechnicalBlock"/>
                </w:pPr>
              </w:p>
            </w:tc>
          </w:tr>
          <w:tr w:rsidR="00D4457D" w:rsidRPr="0056157B" w14:paraId="318B7023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5087155" w14:textId="77777777" w:rsidR="00D4457D" w:rsidRPr="0056157B" w:rsidRDefault="00D4457D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903C0A7" wp14:editId="0002AAA0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FF0BCE4" w14:textId="77777777" w:rsidR="00D4457D" w:rsidRPr="0056157B" w:rsidRDefault="00D4457D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D4457D" w:rsidRPr="00B84B6D" w14:paraId="2FF66F02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D59CB7A" w14:textId="77777777" w:rsidR="00D4457D" w:rsidRPr="0056157B" w:rsidRDefault="00D4457D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8DFDC38" w14:textId="77777777" w:rsidR="00D4457D" w:rsidRPr="0056157B" w:rsidRDefault="00D4457D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F0FFC1B" w14:textId="77777777" w:rsidR="00D4457D" w:rsidRPr="0056157B" w:rsidRDefault="00D4457D" w:rsidP="00233A0E">
                <w:pPr>
                  <w:pStyle w:val="TBNormalTechnicalBlock"/>
                  <w:rPr>
                    <w:b/>
                  </w:rPr>
                </w:pPr>
              </w:p>
              <w:p w14:paraId="73474E47" w14:textId="77777777" w:rsidR="00D4457D" w:rsidRDefault="00D4457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26 iunie 2026</w:t>
                </w:r>
              </w:p>
              <w:p w14:paraId="1192FC06" w14:textId="77777777" w:rsidR="00D4457D" w:rsidRPr="0019440B" w:rsidRDefault="00D4457D" w:rsidP="00233A0E">
                <w:pPr>
                  <w:pStyle w:val="TBNormalTechnicalBlock"/>
                </w:pPr>
              </w:p>
              <w:p w14:paraId="4EDB19F7" w14:textId="77777777" w:rsidR="00D4457D" w:rsidRDefault="00D4457D" w:rsidP="00233A0E">
                <w:pPr>
                  <w:pStyle w:val="TBNormalTechnicalBlock"/>
                </w:pPr>
                <w:r>
                  <w:t>CM 3396</w:t>
                </w:r>
                <w:r w:rsidRPr="0056157B">
                  <w:t>/</w:t>
                </w:r>
                <w:r>
                  <w:t>26</w:t>
                </w:r>
              </w:p>
              <w:p w14:paraId="468003E1" w14:textId="77777777" w:rsidR="00D4457D" w:rsidRDefault="00D4457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38219ED6" w14:textId="77777777" w:rsidR="00D4457D" w:rsidRDefault="00D4457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</w:t>
                </w:r>
              </w:p>
              <w:p w14:paraId="7CD7583F" w14:textId="77777777" w:rsidR="00D4457D" w:rsidRDefault="00D4457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</w:t>
                </w:r>
              </w:p>
              <w:p w14:paraId="6C61674A" w14:textId="77777777" w:rsidR="00D4457D" w:rsidRPr="007C5B64" w:rsidRDefault="00D4457D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FC46C34" w14:textId="77777777" w:rsidR="00D4457D" w:rsidRPr="009E0BE9" w:rsidRDefault="00D4457D" w:rsidP="00CD4D38">
                <w:pPr>
                  <w:pStyle w:val="TBDistrbMarkers"/>
                </w:pPr>
                <w:r>
                  <w:t>PARLNAT</w:t>
                </w:r>
              </w:p>
              <w:p w14:paraId="5D77FD80" w14:textId="77777777" w:rsidR="00D4457D" w:rsidRPr="009E0BE9" w:rsidRDefault="00D4457D" w:rsidP="00233A0E">
                <w:pPr>
                  <w:pStyle w:val="TBNormalTechnicalBlock"/>
                </w:pPr>
              </w:p>
              <w:p w14:paraId="5F450605" w14:textId="77777777" w:rsidR="00D4457D" w:rsidRPr="009E0BE9" w:rsidRDefault="00D4457D" w:rsidP="00233A0E">
                <w:pPr>
                  <w:pStyle w:val="TBNormalTechnicalBlock"/>
                </w:pPr>
              </w:p>
              <w:p w14:paraId="7604C495" w14:textId="77777777" w:rsidR="00D4457D" w:rsidRPr="009E0BE9" w:rsidRDefault="00D4457D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D4457D" w:rsidRPr="00ED0749" w14:paraId="6983C493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C0D6257" w14:textId="77777777" w:rsidR="00D4457D" w:rsidRPr="00ED0749" w:rsidRDefault="00D4457D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8826970" w14:textId="77777777" w:rsidR="00D4457D" w:rsidRPr="00ED0749" w:rsidRDefault="00D4457D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E13D29E" w14:textId="77777777" w:rsidR="00D4457D" w:rsidRPr="00ED0749" w:rsidRDefault="00D4457D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F1918AF" w14:textId="77777777" w:rsidR="00D4457D" w:rsidRPr="00ED0749" w:rsidRDefault="00D4457D" w:rsidP="00DF1147">
          <w:pPr>
            <w:pStyle w:val="TBEntRefer"/>
            <w:rPr>
              <w:sz w:val="2"/>
              <w:szCs w:val="2"/>
            </w:rPr>
          </w:pPr>
        </w:p>
        <w:p w14:paraId="00D4F740" w14:textId="77777777" w:rsidR="00D4457D" w:rsidRPr="00DD01AC" w:rsidRDefault="00D4457D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D4457D" w:rsidRPr="00133225" w14:paraId="6C137F23" w14:textId="77777777" w:rsidTr="001E5BC3">
            <w:trPr>
              <w:jc w:val="center"/>
            </w:trPr>
            <w:tc>
              <w:tcPr>
                <w:tcW w:w="9645" w:type="dxa"/>
              </w:tcPr>
              <w:p w14:paraId="051E0787" w14:textId="77777777" w:rsidR="00D4457D" w:rsidRPr="00C4351E" w:rsidRDefault="00D4457D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D4457D" w:rsidRPr="007D53AD" w14:paraId="1DD0DFD6" w14:textId="77777777" w:rsidTr="001E5BC3">
            <w:trPr>
              <w:jc w:val="center"/>
            </w:trPr>
            <w:tc>
              <w:tcPr>
                <w:tcW w:w="9645" w:type="dxa"/>
              </w:tcPr>
              <w:p w14:paraId="430156C9" w14:textId="77777777" w:rsidR="00D4457D" w:rsidRDefault="00D4457D">
                <w:pPr>
                  <w:pStyle w:val="TBTableText"/>
                </w:pPr>
                <w:r>
                  <w:t>CONSILIUL UNIUNII EUROPENE</w:t>
                </w:r>
              </w:p>
              <w:p w14:paraId="256B3B5B" w14:textId="77777777" w:rsidR="00D4457D" w:rsidRDefault="00D4457D">
                <w:pPr>
                  <w:pStyle w:val="TBTableText"/>
                </w:pPr>
                <w:r>
                  <w:rPr>
                    <w:b/>
                  </w:rPr>
                  <w:t>(Agricultură și Pescuit)</w:t>
                </w:r>
              </w:p>
            </w:tc>
          </w:tr>
          <w:tr w:rsidR="00D4457D" w:rsidRPr="007D53AD" w14:paraId="2157FA11" w14:textId="77777777" w:rsidTr="001E5BC3">
            <w:trPr>
              <w:jc w:val="center"/>
            </w:trPr>
            <w:tc>
              <w:tcPr>
                <w:tcW w:w="9645" w:type="dxa"/>
              </w:tcPr>
              <w:p w14:paraId="7127DD0C" w14:textId="77777777" w:rsidR="00D4457D" w:rsidRPr="006368AC" w:rsidRDefault="00D4457D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D4457D" w:rsidRPr="007D53AD" w14:paraId="5B66FD10" w14:textId="77777777" w:rsidTr="001E5BC3">
            <w:trPr>
              <w:jc w:val="center"/>
            </w:trPr>
            <w:tc>
              <w:tcPr>
                <w:tcW w:w="9645" w:type="dxa"/>
              </w:tcPr>
              <w:p w14:paraId="47211672" w14:textId="77777777" w:rsidR="00D4457D" w:rsidRPr="006368AC" w:rsidRDefault="00D4457D" w:rsidP="008639D3">
                <w:pPr>
                  <w:pStyle w:val="TBTableText"/>
                </w:pPr>
                <w:r>
                  <w:t>13 iulie 2026 (10.00)</w:t>
                </w:r>
              </w:p>
            </w:tc>
          </w:tr>
        </w:tbl>
        <w:p w14:paraId="19072D00" w14:textId="77777777" w:rsidR="00D4457D" w:rsidRPr="008C6FD6" w:rsidRDefault="00722E26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75234" w:rsidRPr="00D4457D" w14:paraId="7053E195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74EE2D7C" w14:textId="77777777" w:rsidR="00775234" w:rsidRPr="00D4457D" w:rsidRDefault="00212B87" w:rsidP="00B13204">
            <w:pPr>
              <w:spacing w:after="120"/>
              <w:rPr>
                <w:u w:val="single"/>
              </w:rPr>
            </w:pPr>
            <w:r w:rsidRPr="00D4457D">
              <w:rPr>
                <w:b/>
                <w:u w:val="single"/>
              </w:rPr>
              <w:t>Format</w:t>
            </w:r>
            <w:r w:rsidRPr="00D4457D">
              <w:rPr>
                <w:u w:val="single"/>
              </w:rPr>
              <w:t xml:space="preserve">: </w:t>
            </w:r>
            <w:r w:rsidRPr="00D4457D">
              <w:rPr>
                <w:b/>
                <w:u w:val="single"/>
              </w:rPr>
              <w:t>2+2 (+2 în sala de audiție)</w:t>
            </w:r>
          </w:p>
        </w:tc>
      </w:tr>
      <w:tr w:rsidR="00706A9C" w:rsidRPr="00D4457D" w14:paraId="33E9B56B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5D0214ED" w14:textId="77777777" w:rsidR="00706A9C" w:rsidRPr="00D4457D" w:rsidRDefault="00706A9C" w:rsidP="00C93B8B">
            <w:r w:rsidRPr="00D4457D">
              <w:t>Adoptarea ordinii de zi</w:t>
            </w:r>
          </w:p>
        </w:tc>
      </w:tr>
      <w:tr w:rsidR="00706A9C" w:rsidRPr="00D4457D" w14:paraId="16666DE3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27E1A43D" w14:textId="77777777" w:rsidR="00706A9C" w:rsidRPr="00D4457D" w:rsidRDefault="00856E65" w:rsidP="00A45E58">
            <w:r w:rsidRPr="00D4457D">
              <w:t>(</w:t>
            </w:r>
            <w:r w:rsidRPr="00D4457D">
              <w:rPr>
                <w:u w:val="single"/>
              </w:rPr>
              <w:t>posibil</w:t>
            </w:r>
            <w:r w:rsidRPr="00D4457D">
              <w:t>) Aprobarea punctelor „A”</w:t>
            </w:r>
          </w:p>
        </w:tc>
      </w:tr>
      <w:tr w:rsidR="00706A9C" w:rsidRPr="00D4457D" w14:paraId="73FCE0C9" w14:textId="77777777" w:rsidTr="005C1AA1">
        <w:trPr>
          <w:trHeight w:val="16"/>
        </w:trPr>
        <w:tc>
          <w:tcPr>
            <w:tcW w:w="7030" w:type="dxa"/>
            <w:tcMar>
              <w:top w:w="284" w:type="dxa"/>
            </w:tcMar>
          </w:tcPr>
          <w:p w14:paraId="72925A01" w14:textId="77777777" w:rsidR="00706A9C" w:rsidRPr="00D4457D" w:rsidRDefault="00706A9C" w:rsidP="005E22F3">
            <w:pPr>
              <w:pStyle w:val="PointManual"/>
            </w:pPr>
            <w:r w:rsidRPr="00D4457D">
              <w:t>a)</w:t>
            </w:r>
            <w:r w:rsidRPr="00D4457D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393CF92" w14:textId="77777777" w:rsidR="00706A9C" w:rsidRPr="00D4457D" w:rsidRDefault="00706A9C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88F13F2" w14:textId="77777777" w:rsidR="00706A9C" w:rsidRPr="00D4457D" w:rsidRDefault="00706A9C" w:rsidP="00A45E58"/>
        </w:tc>
      </w:tr>
      <w:tr w:rsidR="00B25BFE" w:rsidRPr="00D4457D" w14:paraId="1E67D9EE" w14:textId="77777777" w:rsidTr="00A10D57">
        <w:tc>
          <w:tcPr>
            <w:tcW w:w="7030" w:type="dxa"/>
            <w:tcMar>
              <w:top w:w="284" w:type="dxa"/>
            </w:tcMar>
          </w:tcPr>
          <w:p w14:paraId="47486FDD" w14:textId="77777777" w:rsidR="00B25BFE" w:rsidRPr="00D4457D" w:rsidRDefault="00B25BFE" w:rsidP="005E22F3">
            <w:pPr>
              <w:pStyle w:val="PointManual"/>
            </w:pPr>
            <w:r w:rsidRPr="00D4457D">
              <w:t>b)</w:t>
            </w:r>
            <w:r w:rsidRPr="00D4457D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0F83A0A" w14:textId="77777777" w:rsidR="00B25BFE" w:rsidRPr="00D4457D" w:rsidRDefault="00B25BF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DD779C9" w14:textId="77777777" w:rsidR="00B25BFE" w:rsidRPr="00D4457D" w:rsidRDefault="00B25BFE" w:rsidP="00A45E58"/>
        </w:tc>
      </w:tr>
    </w:tbl>
    <w:p w14:paraId="112044FF" w14:textId="77777777" w:rsidR="007F16A9" w:rsidRPr="00D4457D" w:rsidRDefault="007F16A9" w:rsidP="007F16A9">
      <w:pPr>
        <w:spacing w:before="360"/>
        <w:rPr>
          <w:b/>
          <w:bCs/>
          <w:u w:val="single"/>
        </w:rPr>
      </w:pPr>
      <w:r w:rsidRPr="00D4457D">
        <w:rPr>
          <w:b/>
          <w:u w:val="single"/>
        </w:rPr>
        <w:t>Activități fără caracter legislativ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0408E4" w:rsidRPr="00D4457D" w14:paraId="14F859A6" w14:textId="77777777" w:rsidTr="00311045">
        <w:tc>
          <w:tcPr>
            <w:tcW w:w="7030" w:type="dxa"/>
            <w:tcMar>
              <w:top w:w="284" w:type="dxa"/>
            </w:tcMar>
          </w:tcPr>
          <w:p w14:paraId="1E03B3B2" w14:textId="77777777" w:rsidR="000408E4" w:rsidRPr="00D4457D" w:rsidRDefault="000408E4" w:rsidP="000408E4">
            <w:pPr>
              <w:rPr>
                <w:b/>
                <w:bCs/>
              </w:rPr>
            </w:pPr>
            <w:r w:rsidRPr="00D4457D">
              <w:t>Programul de lucru al președinției</w:t>
            </w:r>
          </w:p>
          <w:p w14:paraId="0F116AF7" w14:textId="77777777" w:rsidR="000408E4" w:rsidRPr="00D4457D" w:rsidRDefault="000408E4" w:rsidP="000408E4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D4457D">
              <w:rPr>
                <w:i/>
              </w:rPr>
              <w:t>Prezentare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A413B28" w14:textId="77777777" w:rsidR="000408E4" w:rsidRPr="00D4457D" w:rsidRDefault="000408E4" w:rsidP="000408E4">
            <w:pPr>
              <w:pStyle w:val="NormalRight"/>
              <w:rPr>
                <w:noProof/>
              </w:rPr>
            </w:pPr>
            <w:r w:rsidRPr="00D4457D">
              <w:rPr>
                <w:noProof/>
              </w:rPr>
              <w:drawing>
                <wp:inline distT="0" distB="0" distL="0" distR="0" wp14:anchorId="024C1EBF" wp14:editId="3D443A36">
                  <wp:extent cx="171450" cy="171450"/>
                  <wp:effectExtent l="0" t="0" r="0" b="0"/>
                  <wp:docPr id="1043451048" name="Picture 1043451048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23873491" w14:textId="77777777" w:rsidR="000408E4" w:rsidRPr="00D4457D" w:rsidRDefault="000408E4" w:rsidP="000408E4"/>
        </w:tc>
      </w:tr>
    </w:tbl>
    <w:p w14:paraId="1693E6E9" w14:textId="77777777" w:rsidR="000408E4" w:rsidRPr="00D4457D" w:rsidRDefault="000408E4" w:rsidP="008B4A25">
      <w:pPr>
        <w:spacing w:before="360"/>
        <w:rPr>
          <w:u w:val="single"/>
        </w:rPr>
      </w:pPr>
      <w:r w:rsidRPr="00D4457D">
        <w:rPr>
          <w:u w:val="single"/>
        </w:rPr>
        <w:t>AGRICULTURĂ</w:t>
      </w:r>
    </w:p>
    <w:p w14:paraId="430E3590" w14:textId="77777777" w:rsidR="0040152D" w:rsidRPr="00D4457D" w:rsidRDefault="0040152D" w:rsidP="0040152D">
      <w:pPr>
        <w:spacing w:before="360"/>
        <w:rPr>
          <w:b/>
          <w:bCs/>
          <w:u w:val="single"/>
        </w:rPr>
      </w:pPr>
      <w:r w:rsidRPr="00D4457D">
        <w:rPr>
          <w:b/>
          <w:u w:val="single"/>
        </w:rPr>
        <w:t>Activități fără caracter legislativ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0408E4" w:rsidRPr="00D4457D" w14:paraId="70601ABB" w14:textId="77777777" w:rsidTr="00311045">
        <w:tc>
          <w:tcPr>
            <w:tcW w:w="7030" w:type="dxa"/>
            <w:tcMar>
              <w:top w:w="284" w:type="dxa"/>
            </w:tcMar>
          </w:tcPr>
          <w:p w14:paraId="1329A2A4" w14:textId="77777777" w:rsidR="000408E4" w:rsidRPr="00D4457D" w:rsidRDefault="000408E4" w:rsidP="000408E4">
            <w:r w:rsidRPr="00D4457D">
              <w:t>Strategia privind creșterea animalelor și planul privind proteinele</w:t>
            </w:r>
          </w:p>
          <w:p w14:paraId="3F513270" w14:textId="77777777" w:rsidR="000408E4" w:rsidRPr="00D4457D" w:rsidRDefault="000408E4" w:rsidP="000408E4">
            <w:pPr>
              <w:rPr>
                <w:i/>
                <w:iCs/>
              </w:rPr>
            </w:pPr>
            <w:r w:rsidRPr="00D4457D">
              <w:rPr>
                <w:i/>
              </w:rPr>
              <w:t>Prezentare din partea Comisiei</w:t>
            </w:r>
          </w:p>
          <w:p w14:paraId="2908C9C2" w14:textId="77777777" w:rsidR="000408E4" w:rsidRPr="00D4457D" w:rsidRDefault="000408E4" w:rsidP="000408E4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D4457D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130CD80" w14:textId="77777777" w:rsidR="000408E4" w:rsidRPr="00D4457D" w:rsidRDefault="000408E4" w:rsidP="000408E4">
            <w:pPr>
              <w:pStyle w:val="NormalRight"/>
              <w:rPr>
                <w:noProof/>
              </w:rPr>
            </w:pPr>
            <w:r w:rsidRPr="00D4457D">
              <w:rPr>
                <w:noProof/>
              </w:rPr>
              <w:drawing>
                <wp:inline distT="0" distB="0" distL="0" distR="0" wp14:anchorId="7D7A05A1" wp14:editId="4D36E46E">
                  <wp:extent cx="171450" cy="171450"/>
                  <wp:effectExtent l="0" t="0" r="0" b="0"/>
                  <wp:docPr id="1194213301" name="Picture 119421330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8487FEA" w14:textId="77777777" w:rsidR="000408E4" w:rsidRPr="00D4457D" w:rsidRDefault="000408E4" w:rsidP="000408E4"/>
        </w:tc>
      </w:tr>
      <w:tr w:rsidR="000408E4" w:rsidRPr="00D4457D" w14:paraId="1E3FB737" w14:textId="77777777" w:rsidTr="00311045">
        <w:tc>
          <w:tcPr>
            <w:tcW w:w="7030" w:type="dxa"/>
            <w:tcMar>
              <w:top w:w="284" w:type="dxa"/>
            </w:tcMar>
          </w:tcPr>
          <w:p w14:paraId="31EE7943" w14:textId="77777777" w:rsidR="000408E4" w:rsidRPr="00D4457D" w:rsidRDefault="000408E4" w:rsidP="0045564A">
            <w:pPr>
              <w:pageBreakBefore/>
            </w:pPr>
            <w:r w:rsidRPr="00D4457D">
              <w:lastRenderedPageBreak/>
              <w:t>Femeile în agricultură</w:t>
            </w:r>
          </w:p>
          <w:p w14:paraId="24AEC699" w14:textId="77777777" w:rsidR="000408E4" w:rsidRPr="00D4457D" w:rsidRDefault="000408E4" w:rsidP="000408E4">
            <w:r w:rsidRPr="00D4457D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005AB74" w14:textId="77777777" w:rsidR="000408E4" w:rsidRPr="00D4457D" w:rsidRDefault="000408E4" w:rsidP="000408E4">
            <w:pPr>
              <w:pStyle w:val="NormalRight"/>
              <w:rPr>
                <w:noProof/>
              </w:rPr>
            </w:pPr>
            <w:r w:rsidRPr="00D4457D">
              <w:rPr>
                <w:noProof/>
              </w:rPr>
              <w:drawing>
                <wp:inline distT="0" distB="0" distL="0" distR="0" wp14:anchorId="4DE61C03" wp14:editId="0FCD86F2">
                  <wp:extent cx="171450" cy="171450"/>
                  <wp:effectExtent l="0" t="0" r="0" b="0"/>
                  <wp:docPr id="1652082268" name="Picture 1652082268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48F731B" w14:textId="77777777" w:rsidR="000408E4" w:rsidRPr="00D4457D" w:rsidRDefault="000408E4" w:rsidP="000408E4"/>
        </w:tc>
      </w:tr>
      <w:tr w:rsidR="000408E4" w:rsidRPr="00D4457D" w14:paraId="20FD9A3D" w14:textId="77777777" w:rsidTr="00311045">
        <w:tc>
          <w:tcPr>
            <w:tcW w:w="7030" w:type="dxa"/>
            <w:tcMar>
              <w:top w:w="284" w:type="dxa"/>
            </w:tcMar>
          </w:tcPr>
          <w:p w14:paraId="0D647BBF" w14:textId="77777777" w:rsidR="000408E4" w:rsidRPr="00D4457D" w:rsidRDefault="000408E4" w:rsidP="000408E4">
            <w:r w:rsidRPr="00D4457D">
              <w:t>Aspecte legate de comerț în domeniul agriculturii</w:t>
            </w:r>
          </w:p>
          <w:p w14:paraId="62EBFBCB" w14:textId="77777777" w:rsidR="000408E4" w:rsidRPr="00D4457D" w:rsidRDefault="000408E4" w:rsidP="000408E4">
            <w:pPr>
              <w:rPr>
                <w:b/>
                <w:bCs/>
                <w:i/>
                <w:iCs/>
              </w:rPr>
            </w:pPr>
            <w:r w:rsidRPr="00D4457D">
              <w:rPr>
                <w:i/>
              </w:rPr>
              <w:t>Informare din partea Comisiei</w:t>
            </w:r>
          </w:p>
          <w:p w14:paraId="1227776F" w14:textId="77777777" w:rsidR="000408E4" w:rsidRPr="00D4457D" w:rsidRDefault="000408E4" w:rsidP="000408E4">
            <w:r w:rsidRPr="00D4457D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F1DAB41" w14:textId="77777777" w:rsidR="000408E4" w:rsidRPr="00D4457D" w:rsidRDefault="000408E4" w:rsidP="000408E4">
            <w:pPr>
              <w:pStyle w:val="NormalRight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03F8C7F" w14:textId="77777777" w:rsidR="000408E4" w:rsidRPr="00D4457D" w:rsidRDefault="000408E4" w:rsidP="000408E4"/>
        </w:tc>
      </w:tr>
    </w:tbl>
    <w:p w14:paraId="3C12CF2F" w14:textId="77777777" w:rsidR="00525C9C" w:rsidRPr="00D4457D" w:rsidRDefault="00525C9C" w:rsidP="00F3099F">
      <w:pPr>
        <w:pStyle w:val="TableTitle"/>
        <w:spacing w:before="480"/>
      </w:pPr>
      <w:r w:rsidRPr="00D4457D">
        <w:t>Diverse</w:t>
      </w:r>
    </w:p>
    <w:p w14:paraId="38A308B4" w14:textId="77777777" w:rsidR="00553E27" w:rsidRPr="00D4457D" w:rsidRDefault="00553E27" w:rsidP="00E04C4B">
      <w:pPr>
        <w:pStyle w:val="ImageLine"/>
        <w:spacing w:before="480"/>
        <w:ind w:right="3402"/>
      </w:pPr>
    </w:p>
    <w:p w14:paraId="6191B7EE" w14:textId="77777777" w:rsidR="00D017DE" w:rsidRPr="00D4457D" w:rsidRDefault="00D017DE" w:rsidP="00D4457D">
      <w:pPr>
        <w:pStyle w:val="Image"/>
        <w:keepNext/>
        <w:ind w:left="851" w:hanging="851"/>
      </w:pPr>
      <w:r w:rsidRPr="00D4457D">
        <w:rPr>
          <w:noProof/>
        </w:rPr>
        <w:drawing>
          <wp:inline distT="0" distB="0" distL="0" distR="0" wp14:anchorId="5ABE9BF3" wp14:editId="5D718F4B">
            <wp:extent cx="171450" cy="171450"/>
            <wp:effectExtent l="0" t="0" r="0" b="0"/>
            <wp:docPr id="1871949292" name="Picture 1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457D">
        <w:tab/>
        <w:t>Dezbatere publică la propunerea președinției [articolul 8 alineatul (2) din Regulamentul de procedură al Consiliului]</w:t>
      </w:r>
    </w:p>
    <w:p w14:paraId="2E4A1DCC" w14:textId="77777777" w:rsidR="00BE748D" w:rsidRPr="00D4457D" w:rsidRDefault="00BE748D" w:rsidP="00E04C4B">
      <w:pPr>
        <w:pStyle w:val="FinalLine"/>
        <w:spacing w:before="240" w:after="0"/>
        <w:ind w:left="3402" w:right="3402"/>
      </w:pPr>
    </w:p>
    <w:p w14:paraId="6C65EA02" w14:textId="2ADEB10B" w:rsidR="009C7881" w:rsidRDefault="00381522" w:rsidP="00520994">
      <w:pPr>
        <w:pStyle w:val="NB"/>
        <w:spacing w:before="600"/>
      </w:pPr>
      <w:r w:rsidRPr="00D4457D">
        <w:t>N.B.:</w:t>
      </w:r>
      <w:r w:rsidRPr="00D4457D">
        <w:tab/>
        <w:t xml:space="preserve">Vă rugăm să transmiteți cât mai rapid posibil o listă a delegaților care vor participa la această reuniune, la adresa de e-mail </w:t>
      </w:r>
      <w:hyperlink r:id="rId10" w:history="1">
        <w:r w:rsidR="00722E26" w:rsidRPr="00232B2C">
          <w:rPr>
            <w:rStyle w:val="Hyperlink"/>
          </w:rPr>
          <w:t>access.general@consilium.europa.eu</w:t>
        </w:r>
      </w:hyperlink>
    </w:p>
    <w:p w14:paraId="7BB950EC" w14:textId="77777777" w:rsidR="00722E26" w:rsidRDefault="00722E26" w:rsidP="00520994">
      <w:pPr>
        <w:pStyle w:val="NB"/>
        <w:spacing w:before="600"/>
      </w:pPr>
    </w:p>
    <w:sectPr w:rsidR="00722E26" w:rsidSect="00D4457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45E10" w14:textId="77777777" w:rsidR="00CE6122" w:rsidRDefault="00CE6122" w:rsidP="002578A2">
      <w:r>
        <w:separator/>
      </w:r>
    </w:p>
  </w:endnote>
  <w:endnote w:type="continuationSeparator" w:id="0">
    <w:p w14:paraId="2699EB07" w14:textId="77777777" w:rsidR="00CE6122" w:rsidRDefault="00CE6122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4E9C0" w14:textId="77777777" w:rsidR="00D4457D" w:rsidRPr="00D4457D" w:rsidRDefault="00D4457D" w:rsidP="00D445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4457D" w:rsidRPr="00D94637" w14:paraId="774C2035" w14:textId="77777777" w:rsidTr="00D4457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AD2E29B" w14:textId="77777777" w:rsidR="00D4457D" w:rsidRPr="00D94637" w:rsidRDefault="00D4457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D4457D" w:rsidRPr="00B310DC" w14:paraId="2A4DF997" w14:textId="77777777" w:rsidTr="00D4457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3E7C9188" w14:textId="0842BF40" w:rsidR="00D4457D" w:rsidRPr="00AD7BF2" w:rsidRDefault="00D4457D" w:rsidP="004F54B2">
          <w:pPr>
            <w:pStyle w:val="FooterText"/>
          </w:pPr>
          <w:r>
            <w:t>CM 3396/26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BE7E70C" w14:textId="77777777" w:rsidR="00D4457D" w:rsidRPr="00AD7BF2" w:rsidRDefault="00D4457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A978CA1" w14:textId="77777777" w:rsidR="00D4457D" w:rsidRPr="002511D8" w:rsidRDefault="00D4457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2FACB17" w14:textId="4931702D" w:rsidR="00D4457D" w:rsidRPr="00B310DC" w:rsidRDefault="00D4457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4457D" w:rsidRPr="00D94637" w14:paraId="2FF19F48" w14:textId="77777777" w:rsidTr="00D4457D">
      <w:trPr>
        <w:jc w:val="center"/>
      </w:trPr>
      <w:tc>
        <w:tcPr>
          <w:tcW w:w="1774" w:type="pct"/>
          <w:shd w:val="clear" w:color="auto" w:fill="auto"/>
        </w:tcPr>
        <w:p w14:paraId="0C6CCD3B" w14:textId="3B8A024E" w:rsidR="00D4457D" w:rsidRPr="00AD7BF2" w:rsidRDefault="00D4457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50A0CD3" w14:textId="6AFE396F" w:rsidR="00D4457D" w:rsidRPr="00AD7BF2" w:rsidRDefault="00D4457D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D9AE3EE" w14:textId="5762D455" w:rsidR="00D4457D" w:rsidRPr="00D94637" w:rsidRDefault="00D4457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A26DCCE" w14:textId="3904806B" w:rsidR="00D4457D" w:rsidRPr="00695BAF" w:rsidRDefault="00D4457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02002485" w14:textId="77777777" w:rsidR="00D4457D" w:rsidRPr="00D4457D" w:rsidRDefault="00D4457D" w:rsidP="00D4457D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D4457D" w:rsidRPr="00D94637" w14:paraId="1D1F768B" w14:textId="77777777" w:rsidTr="00D4457D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5A417B2E" w14:textId="77777777" w:rsidR="00D4457D" w:rsidRPr="00D94637" w:rsidRDefault="00D4457D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D4457D" w:rsidRPr="00B310DC" w14:paraId="1AAD4951" w14:textId="77777777" w:rsidTr="00D4457D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5B137C60" w14:textId="08D615B2" w:rsidR="00D4457D" w:rsidRPr="00AD7BF2" w:rsidRDefault="00D4457D" w:rsidP="00965E25">
          <w:pPr>
            <w:pStyle w:val="FooterText"/>
          </w:pPr>
          <w:r>
            <w:t>CM 3396/26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5974C77" w14:textId="77777777" w:rsidR="00D4457D" w:rsidRPr="00AD7BF2" w:rsidRDefault="00D4457D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85D1FAF" w14:textId="77777777" w:rsidR="00D4457D" w:rsidRPr="002511D8" w:rsidRDefault="00D4457D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7956E17" w14:textId="6601FA9B" w:rsidR="00D4457D" w:rsidRPr="00B310DC" w:rsidRDefault="00D4457D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4457D" w:rsidRPr="00D94637" w14:paraId="225963A6" w14:textId="77777777" w:rsidTr="00D4457D">
      <w:trPr>
        <w:jc w:val="center"/>
      </w:trPr>
      <w:tc>
        <w:tcPr>
          <w:tcW w:w="3230" w:type="pct"/>
          <w:gridSpan w:val="3"/>
          <w:shd w:val="clear" w:color="auto" w:fill="auto"/>
        </w:tcPr>
        <w:p w14:paraId="04E25D8E" w14:textId="45AEB950" w:rsidR="00D4457D" w:rsidRPr="00E37908" w:rsidRDefault="00D4457D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life.coordination@consilium.europa.eu</w:t>
          </w:r>
        </w:p>
      </w:tc>
      <w:tc>
        <w:tcPr>
          <w:tcW w:w="742" w:type="pct"/>
          <w:shd w:val="clear" w:color="auto" w:fill="auto"/>
        </w:tcPr>
        <w:p w14:paraId="7B2BBBBE" w14:textId="19F206F1" w:rsidR="00D4457D" w:rsidRPr="00D94637" w:rsidRDefault="00D4457D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7CE59D7" w14:textId="59C7939F" w:rsidR="00D4457D" w:rsidRPr="00695BAF" w:rsidRDefault="00D4457D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31558D7D" w14:textId="77777777" w:rsidR="00D4457D" w:rsidRPr="00D4457D" w:rsidRDefault="00D4457D" w:rsidP="00D4457D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A90D8" w14:textId="77777777" w:rsidR="00CE6122" w:rsidRDefault="00CE6122" w:rsidP="002578A2">
      <w:r>
        <w:separator/>
      </w:r>
    </w:p>
  </w:footnote>
  <w:footnote w:type="continuationSeparator" w:id="0">
    <w:p w14:paraId="7792BB6B" w14:textId="77777777" w:rsidR="00CE6122" w:rsidRDefault="00CE6122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43B4D" w14:textId="77777777" w:rsidR="00D4457D" w:rsidRPr="00D4457D" w:rsidRDefault="00D4457D" w:rsidP="00D445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7D545" w14:textId="7E2DF4EF" w:rsidR="00D4457D" w:rsidRPr="00D4457D" w:rsidRDefault="00D4457D" w:rsidP="00D4457D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7EFE1" w14:textId="186F0686" w:rsidR="00D4457D" w:rsidRPr="00D4457D" w:rsidRDefault="00D4457D" w:rsidP="00D4457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5.75pt;height:15.75pt;visibility:visible;mso-wrap-style:square" o:bullet="t">
        <v:imagedata r:id="rId1" o:title=""/>
      </v:shape>
    </w:pict>
  </w:numPicBullet>
  <w:numPicBullet w:numPicBulletId="1">
    <w:pict>
      <v:shape id="_x0000_i1033" type="#_x0000_t75" alt="Item based on a Commission proposal" style="width:10.5pt;height:10.5pt;visibility:visible;mso-wrap-style:square" o:bullet="t">
        <v:imagedata r:id="rId2" o:title="Item based on a Commission proposal"/>
      </v:shape>
    </w:pict>
  </w:numPicBullet>
  <w:numPicBullet w:numPicBulletId="2">
    <w:pict>
      <v:shape id="_x0000_i1034" type="#_x0000_t75" alt="Public debate proposed by the Presidency (Article 8(2) of the Council's Rules of Procedure)" style="width:15.75pt;height:15.7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54597812216906845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6-26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3396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life.coordination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90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translate=&quot;false&quot;&gt;_x000d__x000a_    &lt;questions /&gt;_x000d__x000a_  &lt;/metadata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gricultur&amp;#259; &amp;#537;i Pescuit)&quot;&gt;&amp;lt;FlowDocument xmlns=&quot;http://schemas.microsoft.com/winfx/2006/xaml/presentation&quot;&amp;gt;&amp;lt;Paragraph&amp;gt;CONSILIUL UNIUNII EUROPENE&amp;lt;/Paragraph&amp;gt;&amp;lt;Paragraph&amp;gt;&amp;lt;Run FontWeight=&quot;Bold&quot;&amp;gt;(Agricultur&amp;#259; &amp;#537;i Pescuit)&amp;lt;/Run&amp;gt;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18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18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7-13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a5be78ba6b6899f13dd67273f10df2c1cdbda3c0ff6b33ff8a0264fbd1955221"/>
  </w:docVars>
  <w:rsids>
    <w:rsidRoot w:val="00BE748D"/>
    <w:rsid w:val="00000753"/>
    <w:rsid w:val="000013DC"/>
    <w:rsid w:val="00006FCF"/>
    <w:rsid w:val="00007E23"/>
    <w:rsid w:val="0001300F"/>
    <w:rsid w:val="00021600"/>
    <w:rsid w:val="00023E58"/>
    <w:rsid w:val="00032B7B"/>
    <w:rsid w:val="00032CF6"/>
    <w:rsid w:val="00033E37"/>
    <w:rsid w:val="0003402B"/>
    <w:rsid w:val="00037930"/>
    <w:rsid w:val="0004052E"/>
    <w:rsid w:val="000408E4"/>
    <w:rsid w:val="00041BDE"/>
    <w:rsid w:val="00042ADC"/>
    <w:rsid w:val="000433B0"/>
    <w:rsid w:val="00043B45"/>
    <w:rsid w:val="00045E73"/>
    <w:rsid w:val="00046D59"/>
    <w:rsid w:val="000517C9"/>
    <w:rsid w:val="0005404F"/>
    <w:rsid w:val="00054CC0"/>
    <w:rsid w:val="0005625B"/>
    <w:rsid w:val="000571BE"/>
    <w:rsid w:val="00057A63"/>
    <w:rsid w:val="0007024E"/>
    <w:rsid w:val="00087EA0"/>
    <w:rsid w:val="000909F9"/>
    <w:rsid w:val="000911F9"/>
    <w:rsid w:val="00091825"/>
    <w:rsid w:val="0009455D"/>
    <w:rsid w:val="000A00FB"/>
    <w:rsid w:val="000A4399"/>
    <w:rsid w:val="000A576C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0F7D52"/>
    <w:rsid w:val="00102B9B"/>
    <w:rsid w:val="00102D04"/>
    <w:rsid w:val="00104742"/>
    <w:rsid w:val="001064A4"/>
    <w:rsid w:val="00106EE1"/>
    <w:rsid w:val="00107862"/>
    <w:rsid w:val="0011388E"/>
    <w:rsid w:val="00116376"/>
    <w:rsid w:val="001207B5"/>
    <w:rsid w:val="001211FF"/>
    <w:rsid w:val="0012387F"/>
    <w:rsid w:val="0012450F"/>
    <w:rsid w:val="00126871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95B6E"/>
    <w:rsid w:val="001A5CE3"/>
    <w:rsid w:val="001A63B6"/>
    <w:rsid w:val="001A730A"/>
    <w:rsid w:val="001B0A95"/>
    <w:rsid w:val="001B2A9A"/>
    <w:rsid w:val="001D0437"/>
    <w:rsid w:val="001D24A3"/>
    <w:rsid w:val="001D43AA"/>
    <w:rsid w:val="001D445F"/>
    <w:rsid w:val="001D7E15"/>
    <w:rsid w:val="001E0022"/>
    <w:rsid w:val="001E0386"/>
    <w:rsid w:val="001E0C5C"/>
    <w:rsid w:val="001E396C"/>
    <w:rsid w:val="001E61C6"/>
    <w:rsid w:val="001E7F59"/>
    <w:rsid w:val="001F096B"/>
    <w:rsid w:val="001F22A5"/>
    <w:rsid w:val="001F38EF"/>
    <w:rsid w:val="00200731"/>
    <w:rsid w:val="00202200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7639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6C6D"/>
    <w:rsid w:val="00290068"/>
    <w:rsid w:val="0029486C"/>
    <w:rsid w:val="00297F02"/>
    <w:rsid w:val="002A6BAC"/>
    <w:rsid w:val="002B0888"/>
    <w:rsid w:val="002B6AF4"/>
    <w:rsid w:val="002C0043"/>
    <w:rsid w:val="002C3ACD"/>
    <w:rsid w:val="002C3D02"/>
    <w:rsid w:val="002C4463"/>
    <w:rsid w:val="002C4666"/>
    <w:rsid w:val="002D0123"/>
    <w:rsid w:val="002D0F87"/>
    <w:rsid w:val="002D70C1"/>
    <w:rsid w:val="002E01D0"/>
    <w:rsid w:val="002E16B4"/>
    <w:rsid w:val="00300777"/>
    <w:rsid w:val="0030535E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53A3"/>
    <w:rsid w:val="003464C8"/>
    <w:rsid w:val="00351AC7"/>
    <w:rsid w:val="0035361A"/>
    <w:rsid w:val="00360BB9"/>
    <w:rsid w:val="00361223"/>
    <w:rsid w:val="00381522"/>
    <w:rsid w:val="00383060"/>
    <w:rsid w:val="00383CFB"/>
    <w:rsid w:val="003875B8"/>
    <w:rsid w:val="00391FA7"/>
    <w:rsid w:val="00395272"/>
    <w:rsid w:val="003B4A15"/>
    <w:rsid w:val="003B568E"/>
    <w:rsid w:val="003C5986"/>
    <w:rsid w:val="003D38CC"/>
    <w:rsid w:val="003D4105"/>
    <w:rsid w:val="003D4CAF"/>
    <w:rsid w:val="003D6450"/>
    <w:rsid w:val="003E1250"/>
    <w:rsid w:val="003E4C4C"/>
    <w:rsid w:val="003E6071"/>
    <w:rsid w:val="003E7E0B"/>
    <w:rsid w:val="003F03F7"/>
    <w:rsid w:val="00400260"/>
    <w:rsid w:val="0040152D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5564A"/>
    <w:rsid w:val="00456D17"/>
    <w:rsid w:val="0046044C"/>
    <w:rsid w:val="004625E2"/>
    <w:rsid w:val="00465EC6"/>
    <w:rsid w:val="00467A95"/>
    <w:rsid w:val="00467B4D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C61FD"/>
    <w:rsid w:val="004D2E15"/>
    <w:rsid w:val="004D3A66"/>
    <w:rsid w:val="004D5DB6"/>
    <w:rsid w:val="004D76EE"/>
    <w:rsid w:val="004E0AE8"/>
    <w:rsid w:val="004E31F3"/>
    <w:rsid w:val="004E48A7"/>
    <w:rsid w:val="004E4B17"/>
    <w:rsid w:val="004E71A2"/>
    <w:rsid w:val="004F2F90"/>
    <w:rsid w:val="004F5FF4"/>
    <w:rsid w:val="00500E8C"/>
    <w:rsid w:val="005045CB"/>
    <w:rsid w:val="005046DC"/>
    <w:rsid w:val="00512A33"/>
    <w:rsid w:val="00513971"/>
    <w:rsid w:val="00514AE2"/>
    <w:rsid w:val="00520994"/>
    <w:rsid w:val="005248C9"/>
    <w:rsid w:val="0052538F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27A4"/>
    <w:rsid w:val="00553E27"/>
    <w:rsid w:val="005563B9"/>
    <w:rsid w:val="00561B6A"/>
    <w:rsid w:val="00563190"/>
    <w:rsid w:val="00564158"/>
    <w:rsid w:val="00571CE9"/>
    <w:rsid w:val="00571EF2"/>
    <w:rsid w:val="00581835"/>
    <w:rsid w:val="0058596C"/>
    <w:rsid w:val="0058603D"/>
    <w:rsid w:val="00592E1D"/>
    <w:rsid w:val="005A214C"/>
    <w:rsid w:val="005A696D"/>
    <w:rsid w:val="005C1AA1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366A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34B6"/>
    <w:rsid w:val="00685B3B"/>
    <w:rsid w:val="0069045D"/>
    <w:rsid w:val="0069149D"/>
    <w:rsid w:val="00693151"/>
    <w:rsid w:val="006A033B"/>
    <w:rsid w:val="006A47D9"/>
    <w:rsid w:val="006A59EA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7E14"/>
    <w:rsid w:val="006F095D"/>
    <w:rsid w:val="006F7D39"/>
    <w:rsid w:val="0070275C"/>
    <w:rsid w:val="007044FB"/>
    <w:rsid w:val="00706A9C"/>
    <w:rsid w:val="00710172"/>
    <w:rsid w:val="007119C0"/>
    <w:rsid w:val="0071601F"/>
    <w:rsid w:val="007229E8"/>
    <w:rsid w:val="00722E26"/>
    <w:rsid w:val="00722E5F"/>
    <w:rsid w:val="00724979"/>
    <w:rsid w:val="007333DF"/>
    <w:rsid w:val="00733A6F"/>
    <w:rsid w:val="00736823"/>
    <w:rsid w:val="00742C5F"/>
    <w:rsid w:val="0074718D"/>
    <w:rsid w:val="0076074C"/>
    <w:rsid w:val="007618F2"/>
    <w:rsid w:val="007629F1"/>
    <w:rsid w:val="00763349"/>
    <w:rsid w:val="0076661D"/>
    <w:rsid w:val="00772954"/>
    <w:rsid w:val="00774A7C"/>
    <w:rsid w:val="00775234"/>
    <w:rsid w:val="007915A4"/>
    <w:rsid w:val="00791D55"/>
    <w:rsid w:val="00794301"/>
    <w:rsid w:val="007A08D2"/>
    <w:rsid w:val="007A193E"/>
    <w:rsid w:val="007A2ACF"/>
    <w:rsid w:val="007A43FA"/>
    <w:rsid w:val="007A6CEE"/>
    <w:rsid w:val="007B52D1"/>
    <w:rsid w:val="007B560E"/>
    <w:rsid w:val="007C02A8"/>
    <w:rsid w:val="007C3693"/>
    <w:rsid w:val="007C4FB1"/>
    <w:rsid w:val="007C7590"/>
    <w:rsid w:val="007C7994"/>
    <w:rsid w:val="007D2ED8"/>
    <w:rsid w:val="007D463B"/>
    <w:rsid w:val="007D6CC3"/>
    <w:rsid w:val="007D6E39"/>
    <w:rsid w:val="007D6EEE"/>
    <w:rsid w:val="007E34F1"/>
    <w:rsid w:val="007E3E80"/>
    <w:rsid w:val="007E72DA"/>
    <w:rsid w:val="007F16A9"/>
    <w:rsid w:val="007F2B30"/>
    <w:rsid w:val="007F3085"/>
    <w:rsid w:val="007F5B15"/>
    <w:rsid w:val="00800801"/>
    <w:rsid w:val="00800873"/>
    <w:rsid w:val="00810B87"/>
    <w:rsid w:val="00814B57"/>
    <w:rsid w:val="00821047"/>
    <w:rsid w:val="00822AC2"/>
    <w:rsid w:val="00824009"/>
    <w:rsid w:val="00840588"/>
    <w:rsid w:val="008417A7"/>
    <w:rsid w:val="0084181E"/>
    <w:rsid w:val="00841D70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761F8"/>
    <w:rsid w:val="00876E57"/>
    <w:rsid w:val="00880071"/>
    <w:rsid w:val="008856F1"/>
    <w:rsid w:val="0089067A"/>
    <w:rsid w:val="00893649"/>
    <w:rsid w:val="00893C96"/>
    <w:rsid w:val="00893D35"/>
    <w:rsid w:val="008960CA"/>
    <w:rsid w:val="008A149A"/>
    <w:rsid w:val="008A5661"/>
    <w:rsid w:val="008A75AF"/>
    <w:rsid w:val="008B0CF6"/>
    <w:rsid w:val="008B3280"/>
    <w:rsid w:val="008B3513"/>
    <w:rsid w:val="008B4A25"/>
    <w:rsid w:val="008C0C63"/>
    <w:rsid w:val="008C10A1"/>
    <w:rsid w:val="008C2AEE"/>
    <w:rsid w:val="008C5B3D"/>
    <w:rsid w:val="008D3E20"/>
    <w:rsid w:val="008E62FF"/>
    <w:rsid w:val="008F1DAC"/>
    <w:rsid w:val="008F2674"/>
    <w:rsid w:val="008F5629"/>
    <w:rsid w:val="009025D7"/>
    <w:rsid w:val="00903F54"/>
    <w:rsid w:val="00906149"/>
    <w:rsid w:val="00910F0E"/>
    <w:rsid w:val="00915DB4"/>
    <w:rsid w:val="00917592"/>
    <w:rsid w:val="00924C1E"/>
    <w:rsid w:val="00926DBE"/>
    <w:rsid w:val="009364F9"/>
    <w:rsid w:val="009426E5"/>
    <w:rsid w:val="0094718B"/>
    <w:rsid w:val="0095637C"/>
    <w:rsid w:val="009576CE"/>
    <w:rsid w:val="00961C51"/>
    <w:rsid w:val="00961EC3"/>
    <w:rsid w:val="00967689"/>
    <w:rsid w:val="0097187A"/>
    <w:rsid w:val="00971A0E"/>
    <w:rsid w:val="0098009A"/>
    <w:rsid w:val="009803C5"/>
    <w:rsid w:val="0098143C"/>
    <w:rsid w:val="00985091"/>
    <w:rsid w:val="00986237"/>
    <w:rsid w:val="00987115"/>
    <w:rsid w:val="0098732C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7881"/>
    <w:rsid w:val="009D3978"/>
    <w:rsid w:val="009D4BA6"/>
    <w:rsid w:val="009D6CF2"/>
    <w:rsid w:val="009E5131"/>
    <w:rsid w:val="009E6BEB"/>
    <w:rsid w:val="009F193A"/>
    <w:rsid w:val="009F1EFF"/>
    <w:rsid w:val="009F284F"/>
    <w:rsid w:val="009F4C62"/>
    <w:rsid w:val="009F617F"/>
    <w:rsid w:val="00A02089"/>
    <w:rsid w:val="00A02D8C"/>
    <w:rsid w:val="00A0772F"/>
    <w:rsid w:val="00A10D57"/>
    <w:rsid w:val="00A117B8"/>
    <w:rsid w:val="00A14773"/>
    <w:rsid w:val="00A16418"/>
    <w:rsid w:val="00A17EAE"/>
    <w:rsid w:val="00A20801"/>
    <w:rsid w:val="00A229F2"/>
    <w:rsid w:val="00A30866"/>
    <w:rsid w:val="00A3682C"/>
    <w:rsid w:val="00A37E1D"/>
    <w:rsid w:val="00A42530"/>
    <w:rsid w:val="00A42C31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75A05"/>
    <w:rsid w:val="00A819EC"/>
    <w:rsid w:val="00A84901"/>
    <w:rsid w:val="00A91B35"/>
    <w:rsid w:val="00AA1A34"/>
    <w:rsid w:val="00AA26D1"/>
    <w:rsid w:val="00AB0329"/>
    <w:rsid w:val="00AC4BF0"/>
    <w:rsid w:val="00AC519E"/>
    <w:rsid w:val="00AE5FEC"/>
    <w:rsid w:val="00AF0640"/>
    <w:rsid w:val="00AF2425"/>
    <w:rsid w:val="00AF4F7F"/>
    <w:rsid w:val="00B00DD1"/>
    <w:rsid w:val="00B052BA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6271"/>
    <w:rsid w:val="00B27C47"/>
    <w:rsid w:val="00B30343"/>
    <w:rsid w:val="00B3122F"/>
    <w:rsid w:val="00B31E1C"/>
    <w:rsid w:val="00B329A0"/>
    <w:rsid w:val="00B340CB"/>
    <w:rsid w:val="00B37C6E"/>
    <w:rsid w:val="00B44446"/>
    <w:rsid w:val="00B44F74"/>
    <w:rsid w:val="00B52FB0"/>
    <w:rsid w:val="00B6044B"/>
    <w:rsid w:val="00B609DD"/>
    <w:rsid w:val="00B61422"/>
    <w:rsid w:val="00B61602"/>
    <w:rsid w:val="00B6327F"/>
    <w:rsid w:val="00B646CF"/>
    <w:rsid w:val="00B64D55"/>
    <w:rsid w:val="00B64EDF"/>
    <w:rsid w:val="00B73859"/>
    <w:rsid w:val="00B73A66"/>
    <w:rsid w:val="00B76B19"/>
    <w:rsid w:val="00B8352D"/>
    <w:rsid w:val="00B84014"/>
    <w:rsid w:val="00B90024"/>
    <w:rsid w:val="00B90C4A"/>
    <w:rsid w:val="00B95342"/>
    <w:rsid w:val="00BA1F6B"/>
    <w:rsid w:val="00BA4C28"/>
    <w:rsid w:val="00BB0B89"/>
    <w:rsid w:val="00BB5BEC"/>
    <w:rsid w:val="00BC013F"/>
    <w:rsid w:val="00BC0CB5"/>
    <w:rsid w:val="00BD381D"/>
    <w:rsid w:val="00BD3F0B"/>
    <w:rsid w:val="00BD58F2"/>
    <w:rsid w:val="00BE5B6B"/>
    <w:rsid w:val="00BE748D"/>
    <w:rsid w:val="00BF4687"/>
    <w:rsid w:val="00BF5A1D"/>
    <w:rsid w:val="00C15067"/>
    <w:rsid w:val="00C2123D"/>
    <w:rsid w:val="00C22BC1"/>
    <w:rsid w:val="00C26C7A"/>
    <w:rsid w:val="00C274ED"/>
    <w:rsid w:val="00C34D76"/>
    <w:rsid w:val="00C359C6"/>
    <w:rsid w:val="00C37EDD"/>
    <w:rsid w:val="00C425D4"/>
    <w:rsid w:val="00C462A5"/>
    <w:rsid w:val="00C46BCB"/>
    <w:rsid w:val="00C47A6F"/>
    <w:rsid w:val="00C51AC7"/>
    <w:rsid w:val="00C62A26"/>
    <w:rsid w:val="00C64A45"/>
    <w:rsid w:val="00C6536B"/>
    <w:rsid w:val="00C6620D"/>
    <w:rsid w:val="00C6707B"/>
    <w:rsid w:val="00C74929"/>
    <w:rsid w:val="00C74F66"/>
    <w:rsid w:val="00C7583E"/>
    <w:rsid w:val="00C92613"/>
    <w:rsid w:val="00C9362A"/>
    <w:rsid w:val="00C93B8B"/>
    <w:rsid w:val="00C93C4E"/>
    <w:rsid w:val="00C941B1"/>
    <w:rsid w:val="00C967F3"/>
    <w:rsid w:val="00CA10D8"/>
    <w:rsid w:val="00CA625C"/>
    <w:rsid w:val="00CB7C7F"/>
    <w:rsid w:val="00CC22E6"/>
    <w:rsid w:val="00CC30EC"/>
    <w:rsid w:val="00CC3E79"/>
    <w:rsid w:val="00CC4869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53B7"/>
    <w:rsid w:val="00CE6122"/>
    <w:rsid w:val="00CE6EDE"/>
    <w:rsid w:val="00CF2F13"/>
    <w:rsid w:val="00CF3B43"/>
    <w:rsid w:val="00CF408F"/>
    <w:rsid w:val="00CF59A3"/>
    <w:rsid w:val="00D017DE"/>
    <w:rsid w:val="00D053F3"/>
    <w:rsid w:val="00D07547"/>
    <w:rsid w:val="00D126A9"/>
    <w:rsid w:val="00D127E2"/>
    <w:rsid w:val="00D133E2"/>
    <w:rsid w:val="00D13E9F"/>
    <w:rsid w:val="00D17CCF"/>
    <w:rsid w:val="00D25F9D"/>
    <w:rsid w:val="00D27425"/>
    <w:rsid w:val="00D3027D"/>
    <w:rsid w:val="00D35E56"/>
    <w:rsid w:val="00D4457D"/>
    <w:rsid w:val="00D44FA6"/>
    <w:rsid w:val="00D45CCB"/>
    <w:rsid w:val="00D46208"/>
    <w:rsid w:val="00D5290A"/>
    <w:rsid w:val="00D5361E"/>
    <w:rsid w:val="00D53A7F"/>
    <w:rsid w:val="00D53F79"/>
    <w:rsid w:val="00D544C3"/>
    <w:rsid w:val="00D5483C"/>
    <w:rsid w:val="00D63E70"/>
    <w:rsid w:val="00D65754"/>
    <w:rsid w:val="00D73FB3"/>
    <w:rsid w:val="00D759AB"/>
    <w:rsid w:val="00D80BAE"/>
    <w:rsid w:val="00D824D3"/>
    <w:rsid w:val="00D86BE5"/>
    <w:rsid w:val="00D91B54"/>
    <w:rsid w:val="00D921D1"/>
    <w:rsid w:val="00D95958"/>
    <w:rsid w:val="00DA0482"/>
    <w:rsid w:val="00DB4A59"/>
    <w:rsid w:val="00DC5E13"/>
    <w:rsid w:val="00DE37BB"/>
    <w:rsid w:val="00DE50F3"/>
    <w:rsid w:val="00DE6BAE"/>
    <w:rsid w:val="00DE7A1D"/>
    <w:rsid w:val="00DF6208"/>
    <w:rsid w:val="00E043B8"/>
    <w:rsid w:val="00E04BB2"/>
    <w:rsid w:val="00E04C4B"/>
    <w:rsid w:val="00E069B2"/>
    <w:rsid w:val="00E12531"/>
    <w:rsid w:val="00E12CE3"/>
    <w:rsid w:val="00E12F30"/>
    <w:rsid w:val="00E1416A"/>
    <w:rsid w:val="00E16970"/>
    <w:rsid w:val="00E226F4"/>
    <w:rsid w:val="00E23887"/>
    <w:rsid w:val="00E4151E"/>
    <w:rsid w:val="00E41A88"/>
    <w:rsid w:val="00E51E3D"/>
    <w:rsid w:val="00E54A28"/>
    <w:rsid w:val="00E56ACB"/>
    <w:rsid w:val="00E56E99"/>
    <w:rsid w:val="00E66FDB"/>
    <w:rsid w:val="00E70A10"/>
    <w:rsid w:val="00E723E9"/>
    <w:rsid w:val="00E76755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B1C7A"/>
    <w:rsid w:val="00EB34D4"/>
    <w:rsid w:val="00EB44C0"/>
    <w:rsid w:val="00EB5395"/>
    <w:rsid w:val="00EB7E42"/>
    <w:rsid w:val="00ED1D9D"/>
    <w:rsid w:val="00ED4E0F"/>
    <w:rsid w:val="00ED6C0B"/>
    <w:rsid w:val="00ED70F9"/>
    <w:rsid w:val="00ED7735"/>
    <w:rsid w:val="00EE775D"/>
    <w:rsid w:val="00EE7E7A"/>
    <w:rsid w:val="00EF09BA"/>
    <w:rsid w:val="00EF0CC2"/>
    <w:rsid w:val="00F04722"/>
    <w:rsid w:val="00F1078B"/>
    <w:rsid w:val="00F1128F"/>
    <w:rsid w:val="00F12025"/>
    <w:rsid w:val="00F20206"/>
    <w:rsid w:val="00F271B2"/>
    <w:rsid w:val="00F304F8"/>
    <w:rsid w:val="00F3099F"/>
    <w:rsid w:val="00F32E69"/>
    <w:rsid w:val="00F3687A"/>
    <w:rsid w:val="00F43650"/>
    <w:rsid w:val="00F470D6"/>
    <w:rsid w:val="00F532E7"/>
    <w:rsid w:val="00F53D26"/>
    <w:rsid w:val="00F55295"/>
    <w:rsid w:val="00F7383D"/>
    <w:rsid w:val="00F7395D"/>
    <w:rsid w:val="00F75F16"/>
    <w:rsid w:val="00F77E94"/>
    <w:rsid w:val="00F8649C"/>
    <w:rsid w:val="00F87046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2C15"/>
    <w:rsid w:val="00FA374A"/>
    <w:rsid w:val="00FA4B9A"/>
    <w:rsid w:val="00FA5255"/>
    <w:rsid w:val="00FB47ED"/>
    <w:rsid w:val="00FB5CE8"/>
    <w:rsid w:val="00FC0AC2"/>
    <w:rsid w:val="00FC1DBB"/>
    <w:rsid w:val="00FC4224"/>
    <w:rsid w:val="00FC4579"/>
    <w:rsid w:val="00FD2B7B"/>
    <w:rsid w:val="00FE2C4F"/>
    <w:rsid w:val="00FE342C"/>
    <w:rsid w:val="00FE40C8"/>
    <w:rsid w:val="00FE72D1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2"/>
    </o:shapelayout>
  </w:shapeDefaults>
  <w:decimalSymbol w:val="."/>
  <w:listSeparator w:val=","/>
  <w14:docId w14:val="6C7E39D0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ro-RO" w:eastAsia="ro-RO" w:bidi="ro-RO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D4457D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D4457D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D4457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D4457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D4457D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D4457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D4457D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D4457D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D4457D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D4457D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D4457D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D4457D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22E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access.general@consilium.europa.e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215</Words>
  <Characters>1109</Characters>
  <Application>Microsoft Office Word</Application>
  <DocSecurity>0</DocSecurity>
  <Lines>38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PANAIT Patricia</cp:lastModifiedBy>
  <cp:revision>4</cp:revision>
  <cp:lastPrinted>2026-02-04T10:54:00Z</cp:lastPrinted>
  <dcterms:created xsi:type="dcterms:W3CDTF">2026-06-26T14:01:00Z</dcterms:created>
  <dcterms:modified xsi:type="dcterms:W3CDTF">2026-06-29T07:06:00Z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4190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</Properties>
</file>