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72243735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7746C" w:rsidRPr="0056157B" w14:paraId="0D7DC60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DAAD36D" w14:textId="018AD9F3" w:rsidR="0077746C" w:rsidRPr="0056157B" w:rsidRDefault="0077746C" w:rsidP="00634DC7">
                <w:pPr>
                  <w:pStyle w:val="TBNormalTechnicalBlock"/>
                </w:pPr>
              </w:p>
            </w:tc>
          </w:tr>
          <w:tr w:rsidR="0077746C" w:rsidRPr="0056157B" w14:paraId="15314F6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D22D4AF" w14:textId="77777777" w:rsidR="0077746C" w:rsidRPr="0056157B" w:rsidRDefault="0077746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4CA2CA0" wp14:editId="4B1ED4C2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C4604C2" w14:textId="77777777" w:rsidR="0077746C" w:rsidRPr="0056157B" w:rsidRDefault="0077746C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77746C" w:rsidRPr="00B84B6D" w14:paraId="50261D5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FBF3254" w14:textId="77777777" w:rsidR="0077746C" w:rsidRPr="0056157B" w:rsidRDefault="0077746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4FA7E2F" w14:textId="77777777" w:rsidR="0077746C" w:rsidRPr="0056157B" w:rsidRDefault="0077746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8C7975C" w14:textId="77777777" w:rsidR="0077746C" w:rsidRPr="0056157B" w:rsidRDefault="0077746C" w:rsidP="00233A0E">
                <w:pPr>
                  <w:pStyle w:val="TBNormalTechnicalBlock"/>
                  <w:rPr>
                    <w:b/>
                  </w:rPr>
                </w:pPr>
              </w:p>
              <w:p w14:paraId="3C06666F" w14:textId="77777777" w:rsidR="0077746C" w:rsidRDefault="0077746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26 iunie 2026</w:t>
                </w:r>
              </w:p>
              <w:p w14:paraId="5C948B23" w14:textId="77777777" w:rsidR="0077746C" w:rsidRPr="0019440B" w:rsidRDefault="0077746C" w:rsidP="00233A0E">
                <w:pPr>
                  <w:pStyle w:val="TBNormalTechnicalBlock"/>
                </w:pPr>
              </w:p>
              <w:p w14:paraId="49AA9D40" w14:textId="77777777" w:rsidR="0077746C" w:rsidRDefault="0077746C" w:rsidP="00233A0E">
                <w:pPr>
                  <w:pStyle w:val="TBNormalTechnicalBlock"/>
                </w:pPr>
                <w:r>
                  <w:t>CM 3421</w:t>
                </w:r>
                <w:r w:rsidRPr="0056157B">
                  <w:t>/</w:t>
                </w:r>
                <w:r>
                  <w:t>26</w:t>
                </w:r>
              </w:p>
              <w:p w14:paraId="315F6A6E" w14:textId="77777777" w:rsidR="0077746C" w:rsidRDefault="0077746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3482D10F" w14:textId="77777777" w:rsidR="0077746C" w:rsidRDefault="0077746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199AF0C9" w14:textId="77777777" w:rsidR="0077746C" w:rsidRPr="007C5B64" w:rsidRDefault="0077746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8141BAB" w14:textId="77777777" w:rsidR="0077746C" w:rsidRPr="009E0BE9" w:rsidRDefault="0077746C" w:rsidP="00CD4D38">
                <w:pPr>
                  <w:pStyle w:val="TBDistrbMarkers"/>
                </w:pPr>
                <w:r>
                  <w:t>PARLNAT</w:t>
                </w:r>
              </w:p>
              <w:p w14:paraId="6676685A" w14:textId="77777777" w:rsidR="0077746C" w:rsidRPr="009E0BE9" w:rsidRDefault="0077746C" w:rsidP="00233A0E">
                <w:pPr>
                  <w:pStyle w:val="TBNormalTechnicalBlock"/>
                </w:pPr>
              </w:p>
              <w:p w14:paraId="678E40D9" w14:textId="77777777" w:rsidR="0077746C" w:rsidRPr="009E0BE9" w:rsidRDefault="0077746C" w:rsidP="00233A0E">
                <w:pPr>
                  <w:pStyle w:val="TBNormalTechnicalBlock"/>
                </w:pPr>
              </w:p>
              <w:p w14:paraId="575AC436" w14:textId="77777777" w:rsidR="0077746C" w:rsidRPr="009E0BE9" w:rsidRDefault="0077746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7746C" w:rsidRPr="00ED0749" w14:paraId="7DD01A5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1415924" w14:textId="77777777" w:rsidR="0077746C" w:rsidRPr="00ED0749" w:rsidRDefault="0077746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305AA8C" w14:textId="77777777" w:rsidR="0077746C" w:rsidRPr="00ED0749" w:rsidRDefault="0077746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B6C88FD" w14:textId="77777777" w:rsidR="0077746C" w:rsidRPr="00ED0749" w:rsidRDefault="0077746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390546D" w14:textId="77777777" w:rsidR="0077746C" w:rsidRPr="00ED0749" w:rsidRDefault="0077746C" w:rsidP="00DF1147">
          <w:pPr>
            <w:pStyle w:val="TBEntRefer"/>
            <w:rPr>
              <w:sz w:val="2"/>
              <w:szCs w:val="2"/>
            </w:rPr>
          </w:pPr>
        </w:p>
        <w:p w14:paraId="4303B024" w14:textId="77777777" w:rsidR="0077746C" w:rsidRPr="00DD01AC" w:rsidRDefault="0077746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7746C" w:rsidRPr="00133225" w14:paraId="4BABEC9F" w14:textId="77777777" w:rsidTr="001E5BC3">
            <w:trPr>
              <w:jc w:val="center"/>
            </w:trPr>
            <w:tc>
              <w:tcPr>
                <w:tcW w:w="9645" w:type="dxa"/>
              </w:tcPr>
              <w:p w14:paraId="7F89270C" w14:textId="77777777" w:rsidR="0077746C" w:rsidRPr="00C4351E" w:rsidRDefault="0077746C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77746C" w:rsidRPr="007D53AD" w14:paraId="55E9B8C5" w14:textId="77777777" w:rsidTr="001E5BC3">
            <w:trPr>
              <w:jc w:val="center"/>
            </w:trPr>
            <w:tc>
              <w:tcPr>
                <w:tcW w:w="9645" w:type="dxa"/>
              </w:tcPr>
              <w:p w14:paraId="1DA173F1" w14:textId="77777777" w:rsidR="0077746C" w:rsidRPr="007D53AD" w:rsidRDefault="0077746C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77746C" w:rsidRPr="007D53AD" w14:paraId="0DE5D798" w14:textId="77777777" w:rsidTr="001E5BC3">
            <w:trPr>
              <w:jc w:val="center"/>
            </w:trPr>
            <w:tc>
              <w:tcPr>
                <w:tcW w:w="9645" w:type="dxa"/>
              </w:tcPr>
              <w:p w14:paraId="02623DB4" w14:textId="77777777" w:rsidR="0077746C" w:rsidRPr="006368AC" w:rsidRDefault="0077746C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77746C" w:rsidRPr="007D53AD" w14:paraId="3D23F8AB" w14:textId="77777777" w:rsidTr="001E5BC3">
            <w:trPr>
              <w:jc w:val="center"/>
            </w:trPr>
            <w:tc>
              <w:tcPr>
                <w:tcW w:w="9645" w:type="dxa"/>
              </w:tcPr>
              <w:p w14:paraId="458C9459" w14:textId="77777777" w:rsidR="0077746C" w:rsidRPr="006368AC" w:rsidRDefault="0077746C" w:rsidP="008639D3">
                <w:pPr>
                  <w:pStyle w:val="TBTableText"/>
                </w:pPr>
                <w:r>
                  <w:t>13 iulie 2026 (9.30)</w:t>
                </w:r>
              </w:p>
            </w:tc>
          </w:tr>
        </w:tbl>
        <w:p w14:paraId="280785E6" w14:textId="77777777" w:rsidR="0077746C" w:rsidRPr="008C6FD6" w:rsidRDefault="00D604C0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69DAA65" w14:textId="77777777" w:rsidR="00BC0BB4" w:rsidRPr="0077746C" w:rsidRDefault="00BC0BB4" w:rsidP="00BC0BB4">
      <w:pPr>
        <w:spacing w:after="120"/>
        <w:rPr>
          <w:b/>
          <w:bCs/>
          <w:u w:val="single"/>
        </w:rPr>
      </w:pPr>
      <w:r w:rsidRPr="0077746C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77746C" w14:paraId="78D36403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99EB29E" w14:textId="77777777" w:rsidR="00BD729D" w:rsidRPr="0077746C" w:rsidRDefault="00BD729D" w:rsidP="00CB73C2">
            <w:r w:rsidRPr="0077746C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372DA4" w14:textId="77777777" w:rsidR="00BD729D" w:rsidRPr="0077746C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DEC90A" w14:textId="77777777" w:rsidR="00BD729D" w:rsidRPr="0077746C" w:rsidRDefault="00BD729D" w:rsidP="00CB73C2"/>
        </w:tc>
      </w:tr>
      <w:tr w:rsidR="00BD729D" w:rsidRPr="0077746C" w14:paraId="26A2F14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0B0D00F" w14:textId="77777777" w:rsidR="00BD729D" w:rsidRPr="0077746C" w:rsidRDefault="00DE2265" w:rsidP="00CB73C2">
            <w:r w:rsidRPr="0077746C">
              <w:t>(posibil) Aprobarea punctelor „A”</w:t>
            </w:r>
          </w:p>
          <w:p w14:paraId="7A2AAAC9" w14:textId="77777777" w:rsidR="00BD729D" w:rsidRPr="0077746C" w:rsidRDefault="00BD729D" w:rsidP="00CB73C2">
            <w:pPr>
              <w:pStyle w:val="PointManual"/>
            </w:pPr>
            <w:r w:rsidRPr="0077746C">
              <w:t>a)</w:t>
            </w:r>
            <w:r w:rsidRPr="0077746C">
              <w:tab/>
              <w:t>Lista fără caracter legislativ</w:t>
            </w:r>
          </w:p>
          <w:p w14:paraId="51E6CAF8" w14:textId="77777777" w:rsidR="00BD729D" w:rsidRPr="0077746C" w:rsidRDefault="00BD729D" w:rsidP="00CB73C2">
            <w:pPr>
              <w:pStyle w:val="PointManual"/>
            </w:pPr>
            <w:r w:rsidRPr="0077746C">
              <w:t>b)</w:t>
            </w:r>
            <w:r w:rsidRPr="0077746C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055FF1" w14:textId="77777777" w:rsidR="00BD729D" w:rsidRPr="0077746C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3E5DD7" w14:textId="77777777" w:rsidR="00BD729D" w:rsidRPr="0077746C" w:rsidRDefault="00BD729D" w:rsidP="00CB73C2"/>
        </w:tc>
      </w:tr>
    </w:tbl>
    <w:p w14:paraId="540EE10C" w14:textId="77777777" w:rsidR="004E2474" w:rsidRPr="0077746C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77746C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168CC" w:rsidRPr="0077746C" w14:paraId="4470413D" w14:textId="77777777" w:rsidTr="00C168CC">
        <w:tc>
          <w:tcPr>
            <w:tcW w:w="7030" w:type="dxa"/>
          </w:tcPr>
          <w:p w14:paraId="59DC624C" w14:textId="77777777" w:rsidR="00C168CC" w:rsidRPr="0077746C" w:rsidRDefault="00C168CC" w:rsidP="000527C0">
            <w:r w:rsidRPr="0077746C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B3EEC0" w14:textId="77777777" w:rsidR="00C168CC" w:rsidRPr="0077746C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FDB203A" w14:textId="77777777" w:rsidR="00C168CC" w:rsidRPr="0077746C" w:rsidRDefault="00C168CC" w:rsidP="000527C0"/>
        </w:tc>
      </w:tr>
      <w:tr w:rsidR="00C168CC" w:rsidRPr="0077746C" w14:paraId="39BF8433" w14:textId="77777777" w:rsidTr="00744938">
        <w:tc>
          <w:tcPr>
            <w:tcW w:w="7030" w:type="dxa"/>
          </w:tcPr>
          <w:p w14:paraId="218397DB" w14:textId="77777777" w:rsidR="00C168CC" w:rsidRPr="0077746C" w:rsidRDefault="00C168CC" w:rsidP="000527C0">
            <w:r w:rsidRPr="0077746C">
              <w:t>Războiul de agresiune al Rusiei împotriva Ucrainei</w:t>
            </w:r>
            <w:r w:rsidRPr="0077746C">
              <w:rPr>
                <w:rStyle w:val="FootnoteReference"/>
              </w:rPr>
              <w:footnoteReference w:id="1"/>
            </w:r>
          </w:p>
          <w:p w14:paraId="5065661A" w14:textId="77777777" w:rsidR="00C168CC" w:rsidRPr="0077746C" w:rsidRDefault="00C168CC" w:rsidP="000527C0">
            <w:r w:rsidRPr="0077746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0AE077" w14:textId="77777777" w:rsidR="00C168CC" w:rsidRPr="0077746C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521A16" w14:textId="77777777" w:rsidR="00C168CC" w:rsidRPr="0077746C" w:rsidRDefault="00C168CC" w:rsidP="000527C0"/>
        </w:tc>
      </w:tr>
      <w:tr w:rsidR="00C168CC" w:rsidRPr="0077746C" w14:paraId="39CBF002" w14:textId="77777777" w:rsidTr="00744938">
        <w:tc>
          <w:tcPr>
            <w:tcW w:w="7030" w:type="dxa"/>
          </w:tcPr>
          <w:p w14:paraId="033F79F0" w14:textId="77777777" w:rsidR="00C168CC" w:rsidRPr="0077746C" w:rsidRDefault="00C168CC" w:rsidP="00374A93">
            <w:r w:rsidRPr="0077746C">
              <w:t>Situația din Orientul Mijlociu</w:t>
            </w:r>
          </w:p>
          <w:p w14:paraId="3535A4C2" w14:textId="77777777" w:rsidR="00C168CC" w:rsidRPr="0077746C" w:rsidRDefault="00C168CC" w:rsidP="000527C0">
            <w:r w:rsidRPr="0077746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FE85A3" w14:textId="77777777" w:rsidR="00C168CC" w:rsidRPr="0077746C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59A2EA" w14:textId="77777777" w:rsidR="00C168CC" w:rsidRPr="0077746C" w:rsidRDefault="00C168CC" w:rsidP="000527C0"/>
        </w:tc>
      </w:tr>
      <w:tr w:rsidR="00C168CC" w:rsidRPr="0077746C" w14:paraId="54C5EF61" w14:textId="77777777" w:rsidTr="00C168CC">
        <w:tc>
          <w:tcPr>
            <w:tcW w:w="7030" w:type="dxa"/>
          </w:tcPr>
          <w:p w14:paraId="5FC34016" w14:textId="77777777" w:rsidR="00C168CC" w:rsidRPr="0077746C" w:rsidRDefault="009C1591" w:rsidP="000527C0">
            <w:r w:rsidRPr="0077746C">
              <w:t>Marea Neagră</w:t>
            </w:r>
          </w:p>
          <w:p w14:paraId="607E7125" w14:textId="77777777" w:rsidR="00C168CC" w:rsidRPr="0077746C" w:rsidRDefault="00C168CC" w:rsidP="000527C0">
            <w:r w:rsidRPr="0077746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C77A85" w14:textId="77777777" w:rsidR="00C168CC" w:rsidRPr="0077746C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B4379B" w14:textId="77777777" w:rsidR="00C168CC" w:rsidRPr="0077746C" w:rsidRDefault="00C168CC" w:rsidP="000527C0"/>
        </w:tc>
      </w:tr>
      <w:tr w:rsidR="00C168CC" w:rsidRPr="0077746C" w14:paraId="137A4245" w14:textId="77777777" w:rsidTr="00C168CC">
        <w:tc>
          <w:tcPr>
            <w:tcW w:w="7030" w:type="dxa"/>
          </w:tcPr>
          <w:p w14:paraId="487D2D4F" w14:textId="77777777" w:rsidR="00C168CC" w:rsidRPr="0077746C" w:rsidRDefault="00C168CC" w:rsidP="000527C0">
            <w:r w:rsidRPr="0077746C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401E13" w14:textId="77777777" w:rsidR="00C168CC" w:rsidRPr="0077746C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CE6160" w14:textId="77777777" w:rsidR="00C168CC" w:rsidRPr="0077746C" w:rsidRDefault="00C168CC" w:rsidP="000527C0"/>
        </w:tc>
      </w:tr>
    </w:tbl>
    <w:p w14:paraId="544D12DA" w14:textId="77777777" w:rsidR="00BD729D" w:rsidRPr="0077746C" w:rsidRDefault="00BD729D" w:rsidP="00FF3372">
      <w:pPr>
        <w:pStyle w:val="Jardin"/>
        <w:pageBreakBefore/>
      </w:pPr>
      <w:r w:rsidRPr="0077746C">
        <w:lastRenderedPageBreak/>
        <w:t>o</w:t>
      </w:r>
    </w:p>
    <w:p w14:paraId="2BD92178" w14:textId="77777777" w:rsidR="00BD729D" w:rsidRPr="0077746C" w:rsidRDefault="00BD729D" w:rsidP="00BD729D">
      <w:pPr>
        <w:pStyle w:val="Jardin"/>
      </w:pPr>
      <w:r w:rsidRPr="0077746C">
        <w:t>o</w:t>
      </w:r>
      <w:r w:rsidRPr="0077746C">
        <w:tab/>
      </w:r>
      <w:proofErr w:type="spellStart"/>
      <w:r w:rsidRPr="0077746C">
        <w:t>o</w:t>
      </w:r>
      <w:proofErr w:type="spellEnd"/>
    </w:p>
    <w:p w14:paraId="43E5BE21" w14:textId="77777777" w:rsidR="00464A6E" w:rsidRPr="0077746C" w:rsidRDefault="00EE58DE" w:rsidP="00627FBB">
      <w:pPr>
        <w:keepNext/>
        <w:spacing w:before="120" w:after="120" w:line="360" w:lineRule="auto"/>
        <w:rPr>
          <w:rFonts w:asciiTheme="majorBidi" w:hAnsiTheme="majorBidi" w:cstheme="majorBidi"/>
          <w:b/>
          <w:bCs/>
          <w:szCs w:val="24"/>
        </w:rPr>
      </w:pPr>
      <w:r w:rsidRPr="0077746C">
        <w:rPr>
          <w:rFonts w:asciiTheme="majorBidi" w:hAnsiTheme="majorBidi"/>
          <w:b/>
          <w:u w:val="single"/>
        </w:rPr>
        <w:t>pro memoria</w:t>
      </w:r>
      <w:r w:rsidRPr="0077746C">
        <w:rPr>
          <w:rFonts w:asciiTheme="majorBidi" w:hAnsiTheme="majorBidi"/>
          <w:b/>
        </w:rPr>
        <w:t>:</w:t>
      </w:r>
    </w:p>
    <w:p w14:paraId="5FBBC10B" w14:textId="77777777" w:rsidR="00464A6E" w:rsidRPr="0077746C" w:rsidRDefault="00464A6E" w:rsidP="00627FBB">
      <w:pPr>
        <w:keepNext/>
        <w:spacing w:before="120" w:after="120" w:line="360" w:lineRule="auto"/>
        <w:rPr>
          <w:rFonts w:asciiTheme="majorBidi" w:hAnsiTheme="majorBidi" w:cstheme="majorBidi"/>
          <w:szCs w:val="24"/>
        </w:rPr>
      </w:pPr>
      <w:r w:rsidRPr="0077746C">
        <w:rPr>
          <w:rFonts w:asciiTheme="majorBidi" w:hAnsiTheme="majorBidi"/>
        </w:rPr>
        <w:t>Mic dejun cu deținuți civili din Ucraina</w:t>
      </w:r>
    </w:p>
    <w:p w14:paraId="40E9A0A8" w14:textId="77777777" w:rsidR="00605E9D" w:rsidRPr="0077746C" w:rsidRDefault="00605E9D" w:rsidP="0077746C">
      <w:pPr>
        <w:keepNext/>
        <w:spacing w:before="120" w:after="120" w:line="360" w:lineRule="auto"/>
        <w:rPr>
          <w:rFonts w:asciiTheme="majorBidi" w:hAnsiTheme="majorBidi" w:cstheme="majorBidi"/>
          <w:szCs w:val="24"/>
        </w:rPr>
      </w:pPr>
      <w:r w:rsidRPr="0077746C">
        <w:rPr>
          <w:rFonts w:asciiTheme="majorBidi" w:hAnsiTheme="majorBidi"/>
        </w:rPr>
        <w:t>Forumul la nivel înalt UE-Consiliul de Cooperare al Golfului (CCG) privind securitatea și cooperarea regională</w:t>
      </w:r>
    </w:p>
    <w:p w14:paraId="5DC528D1" w14:textId="77777777" w:rsidR="001B060D" w:rsidRPr="0077746C" w:rsidRDefault="001B060D" w:rsidP="001B060D">
      <w:pPr>
        <w:pStyle w:val="FinalLine"/>
      </w:pPr>
    </w:p>
    <w:p w14:paraId="6FBBC752" w14:textId="24ABB9C2" w:rsidR="00772954" w:rsidRDefault="001B060D" w:rsidP="001B060D">
      <w:pPr>
        <w:pStyle w:val="NB"/>
      </w:pPr>
      <w:r w:rsidRPr="0077746C">
        <w:t>N.B.:</w:t>
      </w:r>
      <w:r w:rsidRPr="0077746C">
        <w:tab/>
        <w:t xml:space="preserve">Vă rugăm să transmiteți cât mai rapid posibil o listă a delegaților care vor participa la această reuniune, la adresa de e-mail </w:t>
      </w:r>
      <w:hyperlink r:id="rId9" w:history="1">
        <w:r w:rsidR="00D604C0" w:rsidRPr="007727F2">
          <w:rPr>
            <w:rStyle w:val="Hyperlink"/>
          </w:rPr>
          <w:t>access.general@consilium.europa.eu</w:t>
        </w:r>
      </w:hyperlink>
    </w:p>
    <w:sectPr w:rsidR="00772954" w:rsidSect="007774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B0A47" w14:textId="77777777" w:rsidR="00971D92" w:rsidRDefault="00971D92" w:rsidP="00B5488B">
      <w:r>
        <w:separator/>
      </w:r>
    </w:p>
  </w:endnote>
  <w:endnote w:type="continuationSeparator" w:id="0">
    <w:p w14:paraId="4760E655" w14:textId="77777777" w:rsidR="00971D92" w:rsidRDefault="00971D92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D57E" w14:textId="77777777" w:rsidR="0077746C" w:rsidRPr="0077746C" w:rsidRDefault="0077746C" w:rsidP="007774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7746C" w:rsidRPr="00D94637" w14:paraId="5859BA2E" w14:textId="77777777" w:rsidTr="0077746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65BBC76" w14:textId="77777777" w:rsidR="0077746C" w:rsidRPr="00D94637" w:rsidRDefault="0077746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77746C" w:rsidRPr="00B310DC" w14:paraId="0B5847C5" w14:textId="77777777" w:rsidTr="0077746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5486336" w14:textId="17F8A668" w:rsidR="0077746C" w:rsidRPr="00AD7BF2" w:rsidRDefault="0077746C" w:rsidP="004F54B2">
          <w:pPr>
            <w:pStyle w:val="FooterText"/>
          </w:pPr>
          <w:r>
            <w:t>CM 3421/26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512C2B1" w14:textId="77777777" w:rsidR="0077746C" w:rsidRPr="00AD7BF2" w:rsidRDefault="0077746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BC3E35A" w14:textId="77777777" w:rsidR="0077746C" w:rsidRPr="002511D8" w:rsidRDefault="0077746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4F5F8D8" w14:textId="65A13CF8" w:rsidR="0077746C" w:rsidRPr="00B310DC" w:rsidRDefault="0077746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7746C" w:rsidRPr="00D94637" w14:paraId="204086E2" w14:textId="77777777" w:rsidTr="0077746C">
      <w:trPr>
        <w:jc w:val="center"/>
      </w:trPr>
      <w:tc>
        <w:tcPr>
          <w:tcW w:w="1774" w:type="pct"/>
          <w:shd w:val="clear" w:color="auto" w:fill="auto"/>
        </w:tcPr>
        <w:p w14:paraId="54C6071D" w14:textId="79AFEBE7" w:rsidR="0077746C" w:rsidRPr="00AD7BF2" w:rsidRDefault="0077746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C0BC65D" w14:textId="1282D0B1" w:rsidR="0077746C" w:rsidRPr="00AD7BF2" w:rsidRDefault="0077746C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AC5CE06" w14:textId="1B544B53" w:rsidR="0077746C" w:rsidRPr="00D94637" w:rsidRDefault="0077746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17DC022" w14:textId="55D59678" w:rsidR="0077746C" w:rsidRPr="00695BAF" w:rsidRDefault="0077746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7B280E7A" w14:textId="77777777" w:rsidR="0077746C" w:rsidRPr="0077746C" w:rsidRDefault="0077746C" w:rsidP="0077746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77746C" w:rsidRPr="00D94637" w14:paraId="1E5724F6" w14:textId="77777777" w:rsidTr="0077746C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5E026E87" w14:textId="77777777" w:rsidR="0077746C" w:rsidRPr="00D94637" w:rsidRDefault="0077746C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77746C" w:rsidRPr="00B310DC" w14:paraId="128DF3C0" w14:textId="77777777" w:rsidTr="0077746C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031A4C5" w14:textId="49817605" w:rsidR="0077746C" w:rsidRPr="00AD7BF2" w:rsidRDefault="0077746C" w:rsidP="00965E25">
          <w:pPr>
            <w:pStyle w:val="FooterText"/>
          </w:pPr>
          <w:r>
            <w:t>CM 3421/26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B8AE445" w14:textId="77777777" w:rsidR="0077746C" w:rsidRPr="00AD7BF2" w:rsidRDefault="0077746C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7A640893" w14:textId="77777777" w:rsidR="0077746C" w:rsidRPr="002511D8" w:rsidRDefault="0077746C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AA9E39D" w14:textId="634EBE4B" w:rsidR="0077746C" w:rsidRPr="00B310DC" w:rsidRDefault="0077746C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7746C" w:rsidRPr="00D94637" w14:paraId="65B881B5" w14:textId="77777777" w:rsidTr="0077746C">
      <w:trPr>
        <w:jc w:val="center"/>
      </w:trPr>
      <w:tc>
        <w:tcPr>
          <w:tcW w:w="3230" w:type="pct"/>
          <w:gridSpan w:val="3"/>
          <w:shd w:val="clear" w:color="auto" w:fill="auto"/>
        </w:tcPr>
        <w:p w14:paraId="6ACCCDEF" w14:textId="42E8FF8E" w:rsidR="0077746C" w:rsidRPr="00E37908" w:rsidRDefault="0077746C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4E054B13" w14:textId="5FDD0C7F" w:rsidR="0077746C" w:rsidRPr="00D94637" w:rsidRDefault="0077746C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C1DFE7B" w14:textId="3909536D" w:rsidR="0077746C" w:rsidRPr="00695BAF" w:rsidRDefault="0077746C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0FC8275B" w14:textId="77777777" w:rsidR="0077746C" w:rsidRPr="0077746C" w:rsidRDefault="0077746C" w:rsidP="0077746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BD83D" w14:textId="77777777" w:rsidR="00971D92" w:rsidRDefault="00971D92" w:rsidP="00B5488B">
      <w:r>
        <w:separator/>
      </w:r>
    </w:p>
  </w:footnote>
  <w:footnote w:type="continuationSeparator" w:id="0">
    <w:p w14:paraId="0630F866" w14:textId="77777777" w:rsidR="00971D92" w:rsidRDefault="00971D92" w:rsidP="00B5488B">
      <w:r>
        <w:continuationSeparator/>
      </w:r>
    </w:p>
  </w:footnote>
  <w:footnote w:id="1">
    <w:p w14:paraId="33FBB738" w14:textId="77777777" w:rsidR="00C168CC" w:rsidRPr="0077746C" w:rsidRDefault="00C168CC">
      <w:pPr>
        <w:pStyle w:val="FootnoteText"/>
      </w:pPr>
      <w:r w:rsidRPr="0077746C">
        <w:rPr>
          <w:rStyle w:val="FootnoteReference"/>
        </w:rPr>
        <w:footnoteRef/>
      </w:r>
      <w:r w:rsidRPr="0077746C">
        <w:tab/>
        <w:t>În prezența ministrului afacerilor externe al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3209" w14:textId="77777777" w:rsidR="0077746C" w:rsidRPr="0077746C" w:rsidRDefault="0077746C" w:rsidP="007774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A2517" w14:textId="33DDF442" w:rsidR="0077746C" w:rsidRPr="0077746C" w:rsidRDefault="0077746C" w:rsidP="0077746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84152" w14:textId="77D35E18" w:rsidR="0077746C" w:rsidRPr="0077746C" w:rsidRDefault="0077746C" w:rsidP="0077746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15037411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208912942279361629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26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3421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9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7-13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84dc4e413620847f8a34dec543519524a77e0040929dfb27acfead1e3b741a0"/>
  </w:docVars>
  <w:rsids>
    <w:rsidRoot w:val="001B060D"/>
    <w:rsid w:val="0000268C"/>
    <w:rsid w:val="0002302A"/>
    <w:rsid w:val="00033ED9"/>
    <w:rsid w:val="000400B9"/>
    <w:rsid w:val="000527C0"/>
    <w:rsid w:val="00057756"/>
    <w:rsid w:val="00071282"/>
    <w:rsid w:val="000A12DF"/>
    <w:rsid w:val="000C0A59"/>
    <w:rsid w:val="000C7D7B"/>
    <w:rsid w:val="000E2267"/>
    <w:rsid w:val="001208A4"/>
    <w:rsid w:val="00145918"/>
    <w:rsid w:val="00154918"/>
    <w:rsid w:val="00176124"/>
    <w:rsid w:val="001A2DD7"/>
    <w:rsid w:val="001B060D"/>
    <w:rsid w:val="001B5EC8"/>
    <w:rsid w:val="0020224D"/>
    <w:rsid w:val="00226703"/>
    <w:rsid w:val="0024203C"/>
    <w:rsid w:val="00262927"/>
    <w:rsid w:val="00271E92"/>
    <w:rsid w:val="00277E7D"/>
    <w:rsid w:val="002846D4"/>
    <w:rsid w:val="002B329C"/>
    <w:rsid w:val="002B7630"/>
    <w:rsid w:val="002C19D0"/>
    <w:rsid w:val="00304FA9"/>
    <w:rsid w:val="003127A3"/>
    <w:rsid w:val="00326C08"/>
    <w:rsid w:val="0033038E"/>
    <w:rsid w:val="003410DB"/>
    <w:rsid w:val="00350C40"/>
    <w:rsid w:val="00352584"/>
    <w:rsid w:val="00362987"/>
    <w:rsid w:val="0036347F"/>
    <w:rsid w:val="00374A93"/>
    <w:rsid w:val="00387C6A"/>
    <w:rsid w:val="003D040A"/>
    <w:rsid w:val="003E175D"/>
    <w:rsid w:val="003F4374"/>
    <w:rsid w:val="003F7784"/>
    <w:rsid w:val="00442CAD"/>
    <w:rsid w:val="00451EBA"/>
    <w:rsid w:val="00464A6E"/>
    <w:rsid w:val="004833F3"/>
    <w:rsid w:val="004A1738"/>
    <w:rsid w:val="004C60B7"/>
    <w:rsid w:val="004D0808"/>
    <w:rsid w:val="004E2474"/>
    <w:rsid w:val="004F077D"/>
    <w:rsid w:val="00535CD0"/>
    <w:rsid w:val="00535E5C"/>
    <w:rsid w:val="00546854"/>
    <w:rsid w:val="00551DB6"/>
    <w:rsid w:val="005A36CB"/>
    <w:rsid w:val="005A5570"/>
    <w:rsid w:val="005C28EC"/>
    <w:rsid w:val="005C3952"/>
    <w:rsid w:val="005E7C1B"/>
    <w:rsid w:val="005F75C5"/>
    <w:rsid w:val="00600CC6"/>
    <w:rsid w:val="00605E9D"/>
    <w:rsid w:val="006213F4"/>
    <w:rsid w:val="00627FBB"/>
    <w:rsid w:val="00665B06"/>
    <w:rsid w:val="0068415A"/>
    <w:rsid w:val="006A0129"/>
    <w:rsid w:val="006A7505"/>
    <w:rsid w:val="006B7FF3"/>
    <w:rsid w:val="006C7C44"/>
    <w:rsid w:val="006D2414"/>
    <w:rsid w:val="007010AE"/>
    <w:rsid w:val="00720220"/>
    <w:rsid w:val="00723B34"/>
    <w:rsid w:val="00741DC3"/>
    <w:rsid w:val="0074334C"/>
    <w:rsid w:val="00744938"/>
    <w:rsid w:val="00745D84"/>
    <w:rsid w:val="00750298"/>
    <w:rsid w:val="00752852"/>
    <w:rsid w:val="00772954"/>
    <w:rsid w:val="0077746C"/>
    <w:rsid w:val="00784EF3"/>
    <w:rsid w:val="00786B8C"/>
    <w:rsid w:val="007B7C43"/>
    <w:rsid w:val="007D247D"/>
    <w:rsid w:val="007D7D71"/>
    <w:rsid w:val="007E1E6F"/>
    <w:rsid w:val="007E6FA8"/>
    <w:rsid w:val="007F4B22"/>
    <w:rsid w:val="008146F9"/>
    <w:rsid w:val="0081798A"/>
    <w:rsid w:val="0082784F"/>
    <w:rsid w:val="00872E9E"/>
    <w:rsid w:val="00893DCC"/>
    <w:rsid w:val="008A1B32"/>
    <w:rsid w:val="008A3FEC"/>
    <w:rsid w:val="009004F3"/>
    <w:rsid w:val="00902B39"/>
    <w:rsid w:val="00971D92"/>
    <w:rsid w:val="00972F12"/>
    <w:rsid w:val="00982DEE"/>
    <w:rsid w:val="009860AE"/>
    <w:rsid w:val="009930AF"/>
    <w:rsid w:val="009935DE"/>
    <w:rsid w:val="009B1EF6"/>
    <w:rsid w:val="009B3145"/>
    <w:rsid w:val="009B4F89"/>
    <w:rsid w:val="009C1591"/>
    <w:rsid w:val="009C2DCB"/>
    <w:rsid w:val="009D6EC1"/>
    <w:rsid w:val="009E31A1"/>
    <w:rsid w:val="009E759A"/>
    <w:rsid w:val="00A0464B"/>
    <w:rsid w:val="00A31007"/>
    <w:rsid w:val="00A47C0B"/>
    <w:rsid w:val="00A67BC8"/>
    <w:rsid w:val="00A92E35"/>
    <w:rsid w:val="00A93922"/>
    <w:rsid w:val="00AA0DDF"/>
    <w:rsid w:val="00AB1524"/>
    <w:rsid w:val="00AB49EA"/>
    <w:rsid w:val="00AC55DA"/>
    <w:rsid w:val="00B5488B"/>
    <w:rsid w:val="00B80125"/>
    <w:rsid w:val="00B83AFA"/>
    <w:rsid w:val="00BA69D2"/>
    <w:rsid w:val="00BB443C"/>
    <w:rsid w:val="00BC0BB4"/>
    <w:rsid w:val="00BC3EC8"/>
    <w:rsid w:val="00BD729D"/>
    <w:rsid w:val="00C02778"/>
    <w:rsid w:val="00C1165F"/>
    <w:rsid w:val="00C168CC"/>
    <w:rsid w:val="00C24D81"/>
    <w:rsid w:val="00C308FA"/>
    <w:rsid w:val="00C8620A"/>
    <w:rsid w:val="00CB3EF8"/>
    <w:rsid w:val="00CC013E"/>
    <w:rsid w:val="00CE5305"/>
    <w:rsid w:val="00CF7D7C"/>
    <w:rsid w:val="00D27DF8"/>
    <w:rsid w:val="00D604C0"/>
    <w:rsid w:val="00D64B12"/>
    <w:rsid w:val="00D702A8"/>
    <w:rsid w:val="00D95441"/>
    <w:rsid w:val="00DA0963"/>
    <w:rsid w:val="00DA6541"/>
    <w:rsid w:val="00DB0576"/>
    <w:rsid w:val="00DC6EBC"/>
    <w:rsid w:val="00DE2265"/>
    <w:rsid w:val="00DF5674"/>
    <w:rsid w:val="00DF7902"/>
    <w:rsid w:val="00E03BDC"/>
    <w:rsid w:val="00E1073B"/>
    <w:rsid w:val="00E241BB"/>
    <w:rsid w:val="00E36F4A"/>
    <w:rsid w:val="00E57CB3"/>
    <w:rsid w:val="00E73994"/>
    <w:rsid w:val="00E81533"/>
    <w:rsid w:val="00E8251D"/>
    <w:rsid w:val="00E85ABF"/>
    <w:rsid w:val="00ED5142"/>
    <w:rsid w:val="00EE3B78"/>
    <w:rsid w:val="00EE58DE"/>
    <w:rsid w:val="00EF344C"/>
    <w:rsid w:val="00EF498A"/>
    <w:rsid w:val="00F26A26"/>
    <w:rsid w:val="00F30E0D"/>
    <w:rsid w:val="00F35941"/>
    <w:rsid w:val="00F4476A"/>
    <w:rsid w:val="00F56640"/>
    <w:rsid w:val="00F620ED"/>
    <w:rsid w:val="00F67D61"/>
    <w:rsid w:val="00F809CC"/>
    <w:rsid w:val="00FC1784"/>
    <w:rsid w:val="00FD0593"/>
    <w:rsid w:val="00FD127D"/>
    <w:rsid w:val="00FE2196"/>
    <w:rsid w:val="00FF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406EB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77746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7746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7746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7746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77746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7746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7746C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77746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7746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7746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77746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77746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08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8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808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808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1A2DD7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D604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04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ccess.general@consilium.europa.eu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5</TotalTime>
  <Pages>2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PANAIT Patricia</cp:lastModifiedBy>
  <cp:revision>4</cp:revision>
  <dcterms:created xsi:type="dcterms:W3CDTF">2026-06-26T15:56:00Z</dcterms:created>
  <dcterms:modified xsi:type="dcterms:W3CDTF">2026-06-29T12:26:00Z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4191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2026-06-26T14:38:18Z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