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333060408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104CD5" w:rsidRPr="0056157B" w14:paraId="0591617C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78E9FB4" w14:textId="414777FE" w:rsidR="00104CD5" w:rsidRPr="0056157B" w:rsidRDefault="00104CD5" w:rsidP="00634DC7">
                <w:pPr>
                  <w:pStyle w:val="TBNormalTechnicalBlock"/>
                </w:pPr>
              </w:p>
            </w:tc>
          </w:tr>
          <w:tr w:rsidR="00104CD5" w:rsidRPr="0056157B" w14:paraId="3427B402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5558227" w14:textId="77777777" w:rsidR="00104CD5" w:rsidRPr="0056157B" w:rsidRDefault="00104CD5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4D93E267" wp14:editId="3D617923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2C6EDD2C" w14:textId="77777777" w:rsidR="00104CD5" w:rsidRPr="0056157B" w:rsidRDefault="00104CD5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104CD5" w:rsidRPr="00B84B6D" w14:paraId="0595A598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2316E17" w14:textId="77777777" w:rsidR="00104CD5" w:rsidRPr="0056157B" w:rsidRDefault="00104CD5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6D595F7D" w14:textId="77777777" w:rsidR="00104CD5" w:rsidRPr="0056157B" w:rsidRDefault="00104CD5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8B1376C" w14:textId="77777777" w:rsidR="00104CD5" w:rsidRPr="0056157B" w:rsidRDefault="00104CD5" w:rsidP="00233A0E">
                <w:pPr>
                  <w:pStyle w:val="TBNormalTechnicalBlock"/>
                  <w:rPr>
                    <w:b/>
                  </w:rPr>
                </w:pPr>
              </w:p>
              <w:p w14:paraId="61A7EB32" w14:textId="77777777" w:rsidR="00104CD5" w:rsidRDefault="00104CD5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15 July 2026</w:t>
                </w:r>
              </w:p>
              <w:p w14:paraId="01F6C984" w14:textId="77777777" w:rsidR="00104CD5" w:rsidRPr="0019440B" w:rsidRDefault="00104CD5" w:rsidP="00233A0E">
                <w:pPr>
                  <w:pStyle w:val="TBNormalTechnicalBlock"/>
                </w:pPr>
              </w:p>
              <w:p w14:paraId="739D7317" w14:textId="77777777" w:rsidR="00104CD5" w:rsidRDefault="00104CD5" w:rsidP="00233A0E">
                <w:pPr>
                  <w:pStyle w:val="TBNormalTechnicalBlock"/>
                </w:pPr>
                <w:r>
                  <w:t>CM 3684/1</w:t>
                </w:r>
                <w:r w:rsidRPr="0056157B">
                  <w:t>/</w:t>
                </w:r>
                <w:r>
                  <w:t>26</w:t>
                </w:r>
              </w:p>
              <w:p w14:paraId="7A5524A7" w14:textId="77777777" w:rsidR="00104CD5" w:rsidRPr="0056157B" w:rsidRDefault="00104CD5" w:rsidP="00233A0E">
                <w:pPr>
                  <w:pStyle w:val="TBNormalTechnicalBlock"/>
                </w:pPr>
                <w:r>
                  <w:t>REV 1</w:t>
                </w:r>
              </w:p>
              <w:p w14:paraId="2F6C0FC8" w14:textId="77777777" w:rsidR="00104CD5" w:rsidRDefault="00104CD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5FA641E6" w14:textId="77777777" w:rsidR="00104CD5" w:rsidRDefault="00104CD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</w:t>
                </w:r>
              </w:p>
              <w:p w14:paraId="083AF105" w14:textId="77777777" w:rsidR="00104CD5" w:rsidRDefault="00104CD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BUDGET</w:t>
                </w:r>
              </w:p>
              <w:p w14:paraId="583D05D6" w14:textId="77777777" w:rsidR="00104CD5" w:rsidRPr="007C5B64" w:rsidRDefault="00104CD5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815C559" w14:textId="77777777" w:rsidR="00104CD5" w:rsidRPr="009E0BE9" w:rsidRDefault="00104CD5" w:rsidP="00CD4D38">
                <w:pPr>
                  <w:pStyle w:val="TBDistrbMarkers"/>
                </w:pPr>
                <w:r>
                  <w:t>PARLNAT</w:t>
                </w:r>
              </w:p>
              <w:p w14:paraId="3640C2AC" w14:textId="77777777" w:rsidR="00104CD5" w:rsidRPr="009E0BE9" w:rsidRDefault="00104CD5" w:rsidP="00233A0E">
                <w:pPr>
                  <w:pStyle w:val="TBNormalTechnicalBlock"/>
                </w:pPr>
              </w:p>
              <w:p w14:paraId="6D790411" w14:textId="77777777" w:rsidR="00104CD5" w:rsidRPr="009E0BE9" w:rsidRDefault="00104CD5" w:rsidP="00233A0E">
                <w:pPr>
                  <w:pStyle w:val="TBNormalTechnicalBlock"/>
                </w:pPr>
              </w:p>
              <w:p w14:paraId="569DFA3C" w14:textId="77777777" w:rsidR="00104CD5" w:rsidRPr="009E0BE9" w:rsidRDefault="00104CD5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104CD5" w:rsidRPr="00ED0749" w14:paraId="4EB6F3D8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8FE6ADE" w14:textId="77777777" w:rsidR="00104CD5" w:rsidRPr="00ED0749" w:rsidRDefault="00104CD5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356BEC2" w14:textId="77777777" w:rsidR="00104CD5" w:rsidRPr="00ED0749" w:rsidRDefault="00104CD5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21E0F8D6" w14:textId="77777777" w:rsidR="00104CD5" w:rsidRPr="00ED0749" w:rsidRDefault="00104CD5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BB597F5" w14:textId="77777777" w:rsidR="00104CD5" w:rsidRPr="00ED0749" w:rsidRDefault="00104CD5" w:rsidP="00DF1147">
          <w:pPr>
            <w:pStyle w:val="TBEntRefer"/>
            <w:rPr>
              <w:sz w:val="2"/>
              <w:szCs w:val="2"/>
            </w:rPr>
          </w:pPr>
        </w:p>
        <w:p w14:paraId="609380D2" w14:textId="77777777" w:rsidR="00104CD5" w:rsidRPr="00DD01AC" w:rsidRDefault="00104CD5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104CD5" w:rsidRPr="00133225" w14:paraId="4B5E82DA" w14:textId="77777777" w:rsidTr="001E5BC3">
            <w:trPr>
              <w:jc w:val="center"/>
            </w:trPr>
            <w:tc>
              <w:tcPr>
                <w:tcW w:w="9645" w:type="dxa"/>
              </w:tcPr>
              <w:p w14:paraId="15C1EAEF" w14:textId="77777777" w:rsidR="00104CD5" w:rsidRPr="00C4351E" w:rsidRDefault="00104CD5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104CD5" w:rsidRPr="007D53AD" w14:paraId="2FFED15D" w14:textId="77777777" w:rsidTr="001E5BC3">
            <w:trPr>
              <w:jc w:val="center"/>
            </w:trPr>
            <w:tc>
              <w:tcPr>
                <w:tcW w:w="9645" w:type="dxa"/>
              </w:tcPr>
              <w:p w14:paraId="03CECF99" w14:textId="77777777" w:rsidR="00104CD5" w:rsidRPr="007D53AD" w:rsidRDefault="00104CD5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(Economic and Financial Affairs/Budget)</w:t>
                </w:r>
              </w:p>
            </w:tc>
          </w:tr>
          <w:tr w:rsidR="00104CD5" w:rsidRPr="007D53AD" w14:paraId="27C23B97" w14:textId="77777777" w:rsidTr="001E5BC3">
            <w:trPr>
              <w:jc w:val="center"/>
            </w:trPr>
            <w:tc>
              <w:tcPr>
                <w:tcW w:w="9645" w:type="dxa"/>
              </w:tcPr>
              <w:p w14:paraId="5DB299C6" w14:textId="77777777" w:rsidR="00104CD5" w:rsidRPr="006368AC" w:rsidRDefault="00104CD5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104CD5" w:rsidRPr="007D53AD" w14:paraId="59732EA9" w14:textId="77777777" w:rsidTr="001E5BC3">
            <w:trPr>
              <w:jc w:val="center"/>
            </w:trPr>
            <w:tc>
              <w:tcPr>
                <w:tcW w:w="9645" w:type="dxa"/>
              </w:tcPr>
              <w:p w14:paraId="6174D098" w14:textId="77777777" w:rsidR="00104CD5" w:rsidRPr="006368AC" w:rsidRDefault="00104CD5" w:rsidP="008639D3">
                <w:pPr>
                  <w:pStyle w:val="TBTableText"/>
                </w:pPr>
                <w:r>
                  <w:t>27 July 2026 (10:00)</w:t>
                </w:r>
              </w:p>
            </w:tc>
          </w:tr>
        </w:tbl>
        <w:p w14:paraId="32D1E243" w14:textId="77777777" w:rsidR="00104CD5" w:rsidRPr="008C6FD6" w:rsidRDefault="00104CD5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32E6B08F" w14:textId="311279DA" w:rsidR="00104CD5" w:rsidRPr="006D52D8" w:rsidRDefault="00104CD5" w:rsidP="00104CD5">
      <w:pPr>
        <w:spacing w:before="360"/>
        <w:rPr>
          <w:b/>
          <w:bCs/>
          <w:sz w:val="28"/>
          <w:szCs w:val="28"/>
        </w:rPr>
      </w:pPr>
      <w:r w:rsidRPr="006D52D8">
        <w:rPr>
          <w:b/>
          <w:bCs/>
          <w:sz w:val="28"/>
          <w:szCs w:val="28"/>
        </w:rPr>
        <w:t>Please note that the meeting of the Council of the European Union (Economic and Financial Affairs/Budget) on 2</w:t>
      </w:r>
      <w:r>
        <w:rPr>
          <w:b/>
          <w:bCs/>
          <w:sz w:val="28"/>
          <w:szCs w:val="28"/>
        </w:rPr>
        <w:t>7</w:t>
      </w:r>
      <w:r w:rsidRPr="006D52D8">
        <w:rPr>
          <w:b/>
          <w:bCs/>
          <w:sz w:val="28"/>
          <w:szCs w:val="28"/>
        </w:rPr>
        <w:t xml:space="preserve"> July 202</w:t>
      </w:r>
      <w:r>
        <w:rPr>
          <w:b/>
          <w:bCs/>
          <w:sz w:val="28"/>
          <w:szCs w:val="28"/>
        </w:rPr>
        <w:t>6</w:t>
      </w:r>
      <w:r w:rsidRPr="006D52D8">
        <w:rPr>
          <w:b/>
          <w:bCs/>
          <w:sz w:val="28"/>
          <w:szCs w:val="28"/>
        </w:rPr>
        <w:t xml:space="preserve"> is </w:t>
      </w:r>
      <w:r w:rsidRPr="006D52D8">
        <w:rPr>
          <w:b/>
          <w:bCs/>
          <w:sz w:val="28"/>
          <w:szCs w:val="28"/>
          <w:u w:val="single"/>
        </w:rPr>
        <w:t>CANCELLED</w:t>
      </w:r>
      <w:r w:rsidRPr="006D52D8">
        <w:rPr>
          <w:b/>
          <w:bCs/>
          <w:sz w:val="28"/>
          <w:szCs w:val="28"/>
        </w:rPr>
        <w:t>.</w:t>
      </w:r>
    </w:p>
    <w:p w14:paraId="1E2B6770" w14:textId="77777777" w:rsidR="001B060D" w:rsidRPr="00104CD5" w:rsidRDefault="001B060D" w:rsidP="001B060D">
      <w:pPr>
        <w:pStyle w:val="FinalLine"/>
      </w:pPr>
    </w:p>
    <w:p w14:paraId="022BF687" w14:textId="480852A3" w:rsidR="00772954" w:rsidRPr="001B060D" w:rsidRDefault="00772954" w:rsidP="001B060D">
      <w:pPr>
        <w:pStyle w:val="NB"/>
      </w:pPr>
    </w:p>
    <w:sectPr w:rsidR="00772954" w:rsidRPr="001B060D" w:rsidSect="00104C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14112" w14:textId="77777777" w:rsidR="00104CD5" w:rsidRDefault="00104C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104CD5" w:rsidRPr="00D94637" w14:paraId="56DD63B7" w14:textId="77777777" w:rsidTr="00104CD5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D53E74E" w14:textId="77777777" w:rsidR="00104CD5" w:rsidRPr="00D94637" w:rsidRDefault="00104CD5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104CD5" w:rsidRPr="00B310DC" w14:paraId="16F47656" w14:textId="77777777" w:rsidTr="00104CD5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6474F28" w14:textId="4B5E309A" w:rsidR="00104CD5" w:rsidRPr="00AD7BF2" w:rsidRDefault="00104CD5" w:rsidP="004F54B2">
          <w:pPr>
            <w:pStyle w:val="FooterText"/>
          </w:pPr>
          <w:r>
            <w:t>CM 3684/1/26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8B465AE" w14:textId="77777777" w:rsidR="00104CD5" w:rsidRPr="00AD7BF2" w:rsidRDefault="00104CD5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BADAE3C" w14:textId="77777777" w:rsidR="00104CD5" w:rsidRPr="002511D8" w:rsidRDefault="00104CD5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1020E8A" w14:textId="32CD3E7D" w:rsidR="00104CD5" w:rsidRPr="00B310DC" w:rsidRDefault="00104CD5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104CD5" w:rsidRPr="00D94637" w14:paraId="3EC2CF2B" w14:textId="77777777" w:rsidTr="00104CD5">
      <w:trPr>
        <w:jc w:val="center"/>
      </w:trPr>
      <w:tc>
        <w:tcPr>
          <w:tcW w:w="1774" w:type="pct"/>
          <w:shd w:val="clear" w:color="auto" w:fill="auto"/>
        </w:tcPr>
        <w:p w14:paraId="3B6C8F8B" w14:textId="05A4F5B5" w:rsidR="00104CD5" w:rsidRPr="00AD7BF2" w:rsidRDefault="00104CD5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ECB9A37" w14:textId="28B119CC" w:rsidR="00104CD5" w:rsidRPr="00AD7BF2" w:rsidRDefault="00104CD5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73E81E32" w14:textId="261FF1EC" w:rsidR="00104CD5" w:rsidRPr="00D94637" w:rsidRDefault="00104CD5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ADB6BC9" w14:textId="2C9C6CB0" w:rsidR="00104CD5" w:rsidRPr="00695BAF" w:rsidRDefault="00104CD5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104CD5" w:rsidRDefault="001B060D" w:rsidP="00104CD5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104CD5" w:rsidRPr="00D94637" w14:paraId="5997785B" w14:textId="77777777" w:rsidTr="00104CD5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0E186997" w14:textId="77777777" w:rsidR="00104CD5" w:rsidRPr="00D94637" w:rsidRDefault="00104CD5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104CD5" w:rsidRPr="00B310DC" w14:paraId="6B464EE9" w14:textId="77777777" w:rsidTr="00104CD5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22F1253C" w14:textId="791AF28F" w:rsidR="00104CD5" w:rsidRPr="00AD7BF2" w:rsidRDefault="00104CD5" w:rsidP="00965E25">
          <w:pPr>
            <w:pStyle w:val="FooterText"/>
          </w:pPr>
          <w:r>
            <w:t>CM 3684/1/26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82E3109" w14:textId="77777777" w:rsidR="00104CD5" w:rsidRPr="00AD7BF2" w:rsidRDefault="00104CD5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3F1BEFA0" w14:textId="77777777" w:rsidR="00104CD5" w:rsidRPr="002511D8" w:rsidRDefault="00104CD5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DC4A04C" w14:textId="4E7F31E1" w:rsidR="00104CD5" w:rsidRPr="00B310DC" w:rsidRDefault="00104CD5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104CD5" w:rsidRPr="00D94637" w14:paraId="2E5CC001" w14:textId="77777777" w:rsidTr="00104CD5">
      <w:trPr>
        <w:jc w:val="center"/>
      </w:trPr>
      <w:tc>
        <w:tcPr>
          <w:tcW w:w="3230" w:type="pct"/>
          <w:gridSpan w:val="3"/>
          <w:shd w:val="clear" w:color="auto" w:fill="auto"/>
        </w:tcPr>
        <w:p w14:paraId="034E2F8B" w14:textId="4CC6DA05" w:rsidR="00104CD5" w:rsidRPr="00E37908" w:rsidRDefault="00104CD5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69829460" w14:textId="5C690A8A" w:rsidR="00104CD5" w:rsidRPr="00104CD5" w:rsidRDefault="00104CD5" w:rsidP="00965E25">
          <w:pPr>
            <w:pStyle w:val="FooterText"/>
            <w:jc w:val="center"/>
            <w:rPr>
              <w:b/>
              <w:position w:val="-4"/>
              <w:sz w:val="36"/>
              <w:lang w:val="fr-BE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1831F83" w14:textId="725BFE32" w:rsidR="00104CD5" w:rsidRPr="00695BAF" w:rsidRDefault="00104CD5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3DA50337" w14:textId="77777777" w:rsidR="001B060D" w:rsidRPr="00104CD5" w:rsidRDefault="001B060D" w:rsidP="00104CD5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5A3FE" w14:textId="77777777" w:rsidR="00104CD5" w:rsidRDefault="00104C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6B98A417" w:rsidR="001B060D" w:rsidRPr="00104CD5" w:rsidRDefault="00104CD5" w:rsidP="00104CD5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7742075B" w:rsidR="001B060D" w:rsidRPr="00104CD5" w:rsidRDefault="00104CD5" w:rsidP="00104CD5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D93E26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alt="Special legislative procedure" style="width:13.5pt;height:13.5pt;visibility:visible;mso-wrap-style:square" o:bullet="t">
        <v:imagedata r:id="rId1" o:title="Special legislative procedure"/>
      </v:shape>
    </w:pict>
  </w:numPicBullet>
  <w:numPicBullet w:numPicBulletId="1">
    <w:pict>
      <v:shape id="_x0000_i1036" type="#_x0000_t75" alt="Item based on a Commission proposal" style="width:13.5pt;height:13.5pt;visibility:visible;mso-wrap-style:square" o:bullet="t">
        <v:imagedata r:id="rId2" o:title="Item based on a Commission proposal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53E677F"/>
    <w:multiLevelType w:val="hybridMultilevel"/>
    <w:tmpl w:val="99D02E7A"/>
    <w:lvl w:ilvl="0" w:tplc="5CD0F94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A6A5E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F422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4EEC5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3084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7EF2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75EDC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C866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AA22BE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7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4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1"/>
  </w:num>
  <w:num w:numId="9" w16cid:durableId="1450276834">
    <w:abstractNumId w:val="19"/>
  </w:num>
  <w:num w:numId="10" w16cid:durableId="262806002">
    <w:abstractNumId w:val="15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6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2"/>
  </w:num>
  <w:num w:numId="20" w16cid:durableId="1680084339">
    <w:abstractNumId w:val="7"/>
  </w:num>
  <w:num w:numId="21" w16cid:durableId="7315391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973181187032752243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7-15&lt;/text&gt;_x000d__x000a_  &lt;/metadata&gt;_x000d__x000a_  &lt;metadata key=&quot;md_Prefix&quot;&gt;_x000d__x000a_    &lt;text&gt;CM&lt;/text&gt;_x000d__x000a_  &lt;/metadata&gt;_x000d__x000a_  &lt;metadata key=&quot;md_DocumentNumber&quot;&gt;_x000d__x000a_    &lt;text&gt;3684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REV 1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1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COFIN&lt;/text&gt;_x000d__x000a_      &lt;text&gt;BUDGET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93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/Budget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Economic and Financial Affairs&amp;lt;Run xml:lang=&quot;it-it&quot;&amp;gt;/Budget&amp;lt;/Run&amp;gt;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7-27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5a4d414e4f5539b37564719a038ee634d3ad214bdda8e609d9a5e30c4993bb42"/>
  </w:docVars>
  <w:rsids>
    <w:rsidRoot w:val="001B060D"/>
    <w:rsid w:val="000372ED"/>
    <w:rsid w:val="000E2267"/>
    <w:rsid w:val="00104CD5"/>
    <w:rsid w:val="001208A4"/>
    <w:rsid w:val="001441B5"/>
    <w:rsid w:val="0016599A"/>
    <w:rsid w:val="001861AF"/>
    <w:rsid w:val="001B060D"/>
    <w:rsid w:val="002673C3"/>
    <w:rsid w:val="002B7630"/>
    <w:rsid w:val="00326C08"/>
    <w:rsid w:val="00350C40"/>
    <w:rsid w:val="003D040A"/>
    <w:rsid w:val="003F10D0"/>
    <w:rsid w:val="004024B2"/>
    <w:rsid w:val="00442CAD"/>
    <w:rsid w:val="004A6435"/>
    <w:rsid w:val="004C60B7"/>
    <w:rsid w:val="00546854"/>
    <w:rsid w:val="0058513D"/>
    <w:rsid w:val="005A5570"/>
    <w:rsid w:val="005C3952"/>
    <w:rsid w:val="006213F4"/>
    <w:rsid w:val="00646D50"/>
    <w:rsid w:val="006A0129"/>
    <w:rsid w:val="006B3241"/>
    <w:rsid w:val="006D2414"/>
    <w:rsid w:val="007010AE"/>
    <w:rsid w:val="00723B34"/>
    <w:rsid w:val="00741DC3"/>
    <w:rsid w:val="00741F37"/>
    <w:rsid w:val="00745D84"/>
    <w:rsid w:val="00772954"/>
    <w:rsid w:val="00786B8C"/>
    <w:rsid w:val="0079167F"/>
    <w:rsid w:val="007E0BA7"/>
    <w:rsid w:val="008146F9"/>
    <w:rsid w:val="008268BE"/>
    <w:rsid w:val="00880E4E"/>
    <w:rsid w:val="009860AE"/>
    <w:rsid w:val="00986E0D"/>
    <w:rsid w:val="009930AF"/>
    <w:rsid w:val="009A3832"/>
    <w:rsid w:val="00A31007"/>
    <w:rsid w:val="00AC2264"/>
    <w:rsid w:val="00AC3DCF"/>
    <w:rsid w:val="00B5488B"/>
    <w:rsid w:val="00BC0BB4"/>
    <w:rsid w:val="00BC3EC8"/>
    <w:rsid w:val="00BD5F5A"/>
    <w:rsid w:val="00BD729D"/>
    <w:rsid w:val="00C02778"/>
    <w:rsid w:val="00C24D81"/>
    <w:rsid w:val="00C8352F"/>
    <w:rsid w:val="00CC013E"/>
    <w:rsid w:val="00CF4D81"/>
    <w:rsid w:val="00D64B12"/>
    <w:rsid w:val="00D95441"/>
    <w:rsid w:val="00DB0576"/>
    <w:rsid w:val="00DF7902"/>
    <w:rsid w:val="00E469D8"/>
    <w:rsid w:val="00E73994"/>
    <w:rsid w:val="00E8251D"/>
    <w:rsid w:val="00E82D03"/>
    <w:rsid w:val="00EB740D"/>
    <w:rsid w:val="00EE3B78"/>
    <w:rsid w:val="00EE58DE"/>
    <w:rsid w:val="00F67D61"/>
    <w:rsid w:val="00FC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CEB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104CD5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104CD5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104CD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104CD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104CD5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104CD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104CD5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104CD5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104CD5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104CD5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104CD5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104CD5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3.bin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1</Pages>
  <Words>68</Words>
  <Characters>377</Characters>
  <Application>Microsoft Office Word</Application>
  <DocSecurity>0</DocSecurity>
  <Lines>37</Lines>
  <Paragraphs>17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2026-07-15T12:46:00Z</dcterms:created>
  <dcterms:modified xsi:type="dcterms:W3CDTF">2026-07-15T12:51:00Z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4193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2026-07-15T12:51:26Z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