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88869014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A519F" w:rsidRPr="0056157B" w14:paraId="281BC1F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0723303" w14:textId="1B03BE2D" w:rsidR="00FA519F" w:rsidRPr="0056157B" w:rsidRDefault="00FA519F" w:rsidP="00634DC7">
                <w:pPr>
                  <w:pStyle w:val="TBNormalTechnicalBlock"/>
                </w:pPr>
              </w:p>
            </w:tc>
          </w:tr>
          <w:tr w:rsidR="00FA519F" w:rsidRPr="0056157B" w14:paraId="19E91E9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BEC422C" w14:textId="77777777" w:rsidR="00FA519F" w:rsidRPr="0056157B" w:rsidRDefault="00FA519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587E49B" wp14:editId="795A133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1B362FB" w14:textId="77777777" w:rsidR="00FA519F" w:rsidRPr="0056157B" w:rsidRDefault="00FA519F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FA519F" w:rsidRPr="00B84B6D" w14:paraId="29B24A2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472D72" w14:textId="77777777" w:rsidR="00FA519F" w:rsidRPr="0056157B" w:rsidRDefault="00FA519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8A736CC" w14:textId="77777777" w:rsidR="00FA519F" w:rsidRPr="0056157B" w:rsidRDefault="00FA519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1EDF56C" w14:textId="77777777" w:rsidR="00FA519F" w:rsidRPr="0056157B" w:rsidRDefault="00FA519F" w:rsidP="00233A0E">
                <w:pPr>
                  <w:pStyle w:val="TBNormalTechnicalBlock"/>
                  <w:rPr>
                    <w:b/>
                  </w:rPr>
                </w:pPr>
              </w:p>
              <w:p w14:paraId="70ECE462" w14:textId="77777777" w:rsidR="00FA519F" w:rsidRDefault="00FA519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15 iulie 2026</w:t>
                </w:r>
              </w:p>
              <w:p w14:paraId="4B026DA0" w14:textId="77777777" w:rsidR="00FA519F" w:rsidRPr="0019440B" w:rsidRDefault="00FA519F" w:rsidP="00233A0E">
                <w:pPr>
                  <w:pStyle w:val="TBNormalTechnicalBlock"/>
                </w:pPr>
              </w:p>
              <w:p w14:paraId="37346DDD" w14:textId="77777777" w:rsidR="00FA519F" w:rsidRDefault="00FA519F" w:rsidP="00233A0E">
                <w:pPr>
                  <w:pStyle w:val="TBNormalTechnicalBlock"/>
                </w:pPr>
                <w:r>
                  <w:t>CM 3684/1</w:t>
                </w:r>
                <w:r w:rsidRPr="0056157B">
                  <w:t>/</w:t>
                </w:r>
                <w:r>
                  <w:t>26</w:t>
                </w:r>
              </w:p>
              <w:p w14:paraId="71678FD9" w14:textId="77777777" w:rsidR="00FA519F" w:rsidRPr="0056157B" w:rsidRDefault="00FA519F" w:rsidP="00233A0E">
                <w:pPr>
                  <w:pStyle w:val="TBNormalTechnicalBlock"/>
                </w:pPr>
                <w:r>
                  <w:t>REV 1</w:t>
                </w:r>
              </w:p>
              <w:p w14:paraId="2D066C7F" w14:textId="77777777" w:rsidR="00FA519F" w:rsidRDefault="00FA519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A7D16EE" w14:textId="77777777" w:rsidR="00FA519F" w:rsidRDefault="00FA519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5BE59DA6" w14:textId="77777777" w:rsidR="00FA519F" w:rsidRDefault="00FA519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BUDGET</w:t>
                </w:r>
              </w:p>
              <w:p w14:paraId="12DDC672" w14:textId="77777777" w:rsidR="00FA519F" w:rsidRPr="007C5B64" w:rsidRDefault="00FA519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112AE6C" w14:textId="77777777" w:rsidR="00FA519F" w:rsidRPr="009E0BE9" w:rsidRDefault="00FA519F" w:rsidP="00CD4D38">
                <w:pPr>
                  <w:pStyle w:val="TBDistrbMarkers"/>
                </w:pPr>
                <w:r>
                  <w:t>PARLNAT</w:t>
                </w:r>
              </w:p>
              <w:p w14:paraId="24BA491E" w14:textId="77777777" w:rsidR="00FA519F" w:rsidRPr="009E0BE9" w:rsidRDefault="00FA519F" w:rsidP="00233A0E">
                <w:pPr>
                  <w:pStyle w:val="TBNormalTechnicalBlock"/>
                </w:pPr>
              </w:p>
              <w:p w14:paraId="1993BC3F" w14:textId="77777777" w:rsidR="00FA519F" w:rsidRPr="009E0BE9" w:rsidRDefault="00FA519F" w:rsidP="00233A0E">
                <w:pPr>
                  <w:pStyle w:val="TBNormalTechnicalBlock"/>
                </w:pPr>
              </w:p>
              <w:p w14:paraId="53A98724" w14:textId="77777777" w:rsidR="00FA519F" w:rsidRPr="009E0BE9" w:rsidRDefault="00FA519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A519F" w:rsidRPr="00ED0749" w14:paraId="3562BAA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7D32DA8" w14:textId="77777777" w:rsidR="00FA519F" w:rsidRPr="00ED0749" w:rsidRDefault="00FA519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B8B530F" w14:textId="77777777" w:rsidR="00FA519F" w:rsidRPr="00ED0749" w:rsidRDefault="00FA519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AFE35CC" w14:textId="77777777" w:rsidR="00FA519F" w:rsidRPr="00ED0749" w:rsidRDefault="00FA519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79FC06F" w14:textId="77777777" w:rsidR="00FA519F" w:rsidRPr="00ED0749" w:rsidRDefault="00FA519F" w:rsidP="00DF1147">
          <w:pPr>
            <w:pStyle w:val="TBEntRefer"/>
            <w:rPr>
              <w:sz w:val="2"/>
              <w:szCs w:val="2"/>
            </w:rPr>
          </w:pPr>
        </w:p>
        <w:p w14:paraId="36A63067" w14:textId="77777777" w:rsidR="00FA519F" w:rsidRPr="00DD01AC" w:rsidRDefault="00FA519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A519F" w:rsidRPr="00133225" w14:paraId="0CEBDB05" w14:textId="77777777" w:rsidTr="001E5BC3">
            <w:trPr>
              <w:jc w:val="center"/>
            </w:trPr>
            <w:tc>
              <w:tcPr>
                <w:tcW w:w="9645" w:type="dxa"/>
              </w:tcPr>
              <w:p w14:paraId="209B9D3C" w14:textId="77777777" w:rsidR="00FA519F" w:rsidRPr="00C4351E" w:rsidRDefault="00FA519F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FA519F" w:rsidRPr="007D53AD" w14:paraId="19DC3E0F" w14:textId="77777777" w:rsidTr="001E5BC3">
            <w:trPr>
              <w:jc w:val="center"/>
            </w:trPr>
            <w:tc>
              <w:tcPr>
                <w:tcW w:w="9645" w:type="dxa"/>
              </w:tcPr>
              <w:p w14:paraId="4F3E0896" w14:textId="77777777" w:rsidR="00FA519F" w:rsidRPr="007D53AD" w:rsidRDefault="00FA519F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Economice și Financiare/Buget)</w:t>
                </w:r>
              </w:p>
            </w:tc>
          </w:tr>
          <w:tr w:rsidR="00FA519F" w:rsidRPr="007D53AD" w14:paraId="51093019" w14:textId="77777777" w:rsidTr="001E5BC3">
            <w:trPr>
              <w:jc w:val="center"/>
            </w:trPr>
            <w:tc>
              <w:tcPr>
                <w:tcW w:w="9645" w:type="dxa"/>
              </w:tcPr>
              <w:p w14:paraId="31457794" w14:textId="77777777" w:rsidR="00FA519F" w:rsidRPr="006368AC" w:rsidRDefault="00FA519F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FA519F" w:rsidRPr="007D53AD" w14:paraId="1EFB1C95" w14:textId="77777777" w:rsidTr="001E5BC3">
            <w:trPr>
              <w:jc w:val="center"/>
            </w:trPr>
            <w:tc>
              <w:tcPr>
                <w:tcW w:w="9645" w:type="dxa"/>
              </w:tcPr>
              <w:p w14:paraId="688705EC" w14:textId="77777777" w:rsidR="00FA519F" w:rsidRPr="006368AC" w:rsidRDefault="00FA519F" w:rsidP="008639D3">
                <w:pPr>
                  <w:pStyle w:val="TBTableText"/>
                </w:pPr>
                <w:r>
                  <w:t>27 iulie 2026 (10.00)</w:t>
                </w:r>
              </w:p>
            </w:tc>
          </w:tr>
        </w:tbl>
        <w:p w14:paraId="22843E8C" w14:textId="77777777" w:rsidR="00FA519F" w:rsidRPr="008C6FD6" w:rsidRDefault="00FA519F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2BED66E" w14:textId="77777777" w:rsidR="00104CD5" w:rsidRPr="00BA1C5B" w:rsidRDefault="00104CD5" w:rsidP="00BA1C5B">
      <w:pPr>
        <w:spacing w:before="360"/>
        <w:rPr>
          <w:b/>
          <w:bCs/>
          <w:sz w:val="28"/>
          <w:szCs w:val="28"/>
        </w:rPr>
      </w:pPr>
      <w:bookmarkStart w:id="0" w:name="DQC_RangeToBeChecked"/>
      <w:r w:rsidRPr="00BA1C5B">
        <w:rPr>
          <w:b/>
          <w:sz w:val="28"/>
        </w:rPr>
        <w:t xml:space="preserve">Vă aducem la cunoștință că reuniunea Consiliului Uniunii Europene (Afaceri Economice și Financiare/Buget) din 27 iulie 2026 a fost </w:t>
      </w:r>
      <w:r w:rsidRPr="00BA1C5B">
        <w:rPr>
          <w:b/>
          <w:sz w:val="28"/>
          <w:u w:val="single"/>
        </w:rPr>
        <w:t>ANULATĂ</w:t>
      </w:r>
      <w:r w:rsidRPr="00BA1C5B">
        <w:rPr>
          <w:b/>
          <w:sz w:val="28"/>
        </w:rPr>
        <w:t>.</w:t>
      </w:r>
    </w:p>
    <w:p w14:paraId="3E34EC3D" w14:textId="77777777" w:rsidR="001B060D" w:rsidRPr="00BA1C5B" w:rsidRDefault="001B060D" w:rsidP="001B060D">
      <w:pPr>
        <w:pStyle w:val="FinalLine"/>
      </w:pPr>
    </w:p>
    <w:bookmarkEnd w:id="0"/>
    <w:sectPr w:rsidR="001B060D" w:rsidRPr="00BA1C5B" w:rsidSect="00BA1C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6DAD" w14:textId="77777777" w:rsidR="001B060D" w:rsidRDefault="001B060D" w:rsidP="00B5488B">
      <w:r>
        <w:separator/>
      </w:r>
    </w:p>
  </w:endnote>
  <w:endnote w:type="continuationSeparator" w:id="0">
    <w:p w14:paraId="718DF4DE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E1924" w14:textId="77777777" w:rsidR="00FA519F" w:rsidRDefault="00FA51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A1C5B" w:rsidRPr="00D94637" w14:paraId="0AF5227A" w14:textId="77777777" w:rsidTr="00BA1C5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18A1FDC" w14:textId="77777777" w:rsidR="00BA1C5B" w:rsidRPr="00D94637" w:rsidRDefault="00BA1C5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A1C5B" w:rsidRPr="00B310DC" w14:paraId="5E2340E9" w14:textId="77777777" w:rsidTr="00BA1C5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93856D8" w14:textId="1A5D56E1" w:rsidR="00BA1C5B" w:rsidRPr="00AD7BF2" w:rsidRDefault="00BA1C5B" w:rsidP="004F54B2">
          <w:pPr>
            <w:pStyle w:val="FooterText"/>
          </w:pPr>
          <w:r>
            <w:t>CM 3684/1/26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16882FA" w14:textId="77777777" w:rsidR="00BA1C5B" w:rsidRPr="00AD7BF2" w:rsidRDefault="00BA1C5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1755084" w14:textId="77777777" w:rsidR="00BA1C5B" w:rsidRPr="002511D8" w:rsidRDefault="00BA1C5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C9EAB6D" w14:textId="66BCDB7F" w:rsidR="00BA1C5B" w:rsidRPr="00B310DC" w:rsidRDefault="00BA1C5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A1C5B" w:rsidRPr="00D94637" w14:paraId="64057DFA" w14:textId="77777777" w:rsidTr="00BA1C5B">
      <w:trPr>
        <w:jc w:val="center"/>
      </w:trPr>
      <w:tc>
        <w:tcPr>
          <w:tcW w:w="1774" w:type="pct"/>
          <w:shd w:val="clear" w:color="auto" w:fill="auto"/>
        </w:tcPr>
        <w:p w14:paraId="097E17B5" w14:textId="7F5C5F1B" w:rsidR="00BA1C5B" w:rsidRPr="00AD7BF2" w:rsidRDefault="00BA1C5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5602982" w14:textId="6F96C1F2" w:rsidR="00BA1C5B" w:rsidRPr="00AD7BF2" w:rsidRDefault="00BA1C5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5254742" w14:textId="12E78145" w:rsidR="00BA1C5B" w:rsidRPr="00D94637" w:rsidRDefault="00BA1C5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22B5916" w14:textId="565D6F03" w:rsidR="00BA1C5B" w:rsidRPr="00695BAF" w:rsidRDefault="00BA1C5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6869665" w14:textId="77777777" w:rsidR="00BA1C5B" w:rsidRPr="00BA1C5B" w:rsidRDefault="00BA1C5B" w:rsidP="00BA1C5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BA1C5B" w:rsidRPr="00D94637" w14:paraId="146F809E" w14:textId="77777777" w:rsidTr="00BA1C5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C21B6D2" w14:textId="77777777" w:rsidR="00BA1C5B" w:rsidRPr="00D94637" w:rsidRDefault="00BA1C5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BA1C5B" w:rsidRPr="00B310DC" w14:paraId="6E2E7EF8" w14:textId="77777777" w:rsidTr="00BA1C5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4A5D736" w14:textId="13AD0EEE" w:rsidR="00BA1C5B" w:rsidRPr="00AD7BF2" w:rsidRDefault="00BA1C5B" w:rsidP="00965E25">
          <w:pPr>
            <w:pStyle w:val="FooterText"/>
          </w:pPr>
          <w:r>
            <w:t>CM 3684/1/26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93DF3BB" w14:textId="77777777" w:rsidR="00BA1C5B" w:rsidRPr="00AD7BF2" w:rsidRDefault="00BA1C5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8BC20DB" w14:textId="77777777" w:rsidR="00BA1C5B" w:rsidRPr="002511D8" w:rsidRDefault="00BA1C5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44535D2" w14:textId="2B6865D1" w:rsidR="00BA1C5B" w:rsidRPr="00B310DC" w:rsidRDefault="00BA1C5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A1C5B" w:rsidRPr="00D94637" w14:paraId="5570CF45" w14:textId="77777777" w:rsidTr="00BA1C5B">
      <w:trPr>
        <w:jc w:val="center"/>
      </w:trPr>
      <w:tc>
        <w:tcPr>
          <w:tcW w:w="3230" w:type="pct"/>
          <w:gridSpan w:val="3"/>
          <w:shd w:val="clear" w:color="auto" w:fill="auto"/>
        </w:tcPr>
        <w:p w14:paraId="08C9ED74" w14:textId="1707E186" w:rsidR="00BA1C5B" w:rsidRPr="00E37908" w:rsidRDefault="00BA1C5B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5A72A45" w14:textId="2F933DBA" w:rsidR="00BA1C5B" w:rsidRPr="00D94637" w:rsidRDefault="00BA1C5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90D7C92" w14:textId="7387ADDC" w:rsidR="00BA1C5B" w:rsidRPr="00695BAF" w:rsidRDefault="00BA1C5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4BC15AD" w14:textId="77777777" w:rsidR="00BA1C5B" w:rsidRPr="00BA1C5B" w:rsidRDefault="00BA1C5B" w:rsidP="00BA1C5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D35B7" w14:textId="77777777" w:rsidR="001B060D" w:rsidRDefault="001B060D" w:rsidP="00B5488B">
      <w:r>
        <w:separator/>
      </w:r>
    </w:p>
  </w:footnote>
  <w:footnote w:type="continuationSeparator" w:id="0">
    <w:p w14:paraId="4BCC3B19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042EC" w14:textId="77777777" w:rsidR="00FA519F" w:rsidRDefault="00FA5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D424" w14:textId="7C9A367D" w:rsidR="00BA1C5B" w:rsidRPr="00BA1C5B" w:rsidRDefault="00BA1C5B" w:rsidP="00BA1C5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E03D" w14:textId="75E5AB64" w:rsidR="00BA1C5B" w:rsidRPr="00BA1C5B" w:rsidRDefault="00BA1C5B" w:rsidP="00BA1C5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1037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53E677F"/>
    <w:multiLevelType w:val="hybridMultilevel"/>
    <w:tmpl w:val="99D02E7A"/>
    <w:lvl w:ilvl="0" w:tplc="5CD0F94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6A5E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F422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EEC5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3084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7EF2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5EDC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C866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A22B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7315391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42644993038666572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15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684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  &lt;text&gt;BUDGET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/Buget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Afaceri Economice &amp;#537;i Financiare/Buget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7-2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0801a4bf60c094ed0fee70e10a5f664b3e2a75f1b99497727a9206a3c6052bb0"/>
  </w:docVars>
  <w:rsids>
    <w:rsidRoot w:val="001B060D"/>
    <w:rsid w:val="000372ED"/>
    <w:rsid w:val="000E2267"/>
    <w:rsid w:val="00104CD5"/>
    <w:rsid w:val="001208A4"/>
    <w:rsid w:val="001441B5"/>
    <w:rsid w:val="0016599A"/>
    <w:rsid w:val="00166867"/>
    <w:rsid w:val="001861AF"/>
    <w:rsid w:val="00193DDE"/>
    <w:rsid w:val="001B060D"/>
    <w:rsid w:val="002313C0"/>
    <w:rsid w:val="002673C3"/>
    <w:rsid w:val="002B7630"/>
    <w:rsid w:val="00326C08"/>
    <w:rsid w:val="00350C40"/>
    <w:rsid w:val="003D040A"/>
    <w:rsid w:val="003F10D0"/>
    <w:rsid w:val="004024B2"/>
    <w:rsid w:val="00440471"/>
    <w:rsid w:val="00442CAD"/>
    <w:rsid w:val="004A6435"/>
    <w:rsid w:val="004C60B7"/>
    <w:rsid w:val="00546854"/>
    <w:rsid w:val="0058513D"/>
    <w:rsid w:val="005A5570"/>
    <w:rsid w:val="005C3952"/>
    <w:rsid w:val="006213F4"/>
    <w:rsid w:val="00646D50"/>
    <w:rsid w:val="006A0129"/>
    <w:rsid w:val="006B3241"/>
    <w:rsid w:val="006D2414"/>
    <w:rsid w:val="007010AE"/>
    <w:rsid w:val="00723B34"/>
    <w:rsid w:val="00741DC3"/>
    <w:rsid w:val="00741F37"/>
    <w:rsid w:val="00745D84"/>
    <w:rsid w:val="00772954"/>
    <w:rsid w:val="00786B8C"/>
    <w:rsid w:val="0079167F"/>
    <w:rsid w:val="007E0BA7"/>
    <w:rsid w:val="008146F9"/>
    <w:rsid w:val="008268BE"/>
    <w:rsid w:val="0086576E"/>
    <w:rsid w:val="00880E4E"/>
    <w:rsid w:val="009860AE"/>
    <w:rsid w:val="00986E0D"/>
    <w:rsid w:val="009879B3"/>
    <w:rsid w:val="009930AF"/>
    <w:rsid w:val="009A3832"/>
    <w:rsid w:val="00A138F7"/>
    <w:rsid w:val="00A217CD"/>
    <w:rsid w:val="00A31007"/>
    <w:rsid w:val="00AC2264"/>
    <w:rsid w:val="00AC3DCF"/>
    <w:rsid w:val="00B5488B"/>
    <w:rsid w:val="00B8363A"/>
    <w:rsid w:val="00BA0F69"/>
    <w:rsid w:val="00BA1C5B"/>
    <w:rsid w:val="00BC0BB4"/>
    <w:rsid w:val="00BC3EC8"/>
    <w:rsid w:val="00BD5F5A"/>
    <w:rsid w:val="00BD729D"/>
    <w:rsid w:val="00C02778"/>
    <w:rsid w:val="00C24D81"/>
    <w:rsid w:val="00C8352F"/>
    <w:rsid w:val="00CC013E"/>
    <w:rsid w:val="00CF0788"/>
    <w:rsid w:val="00CF4D81"/>
    <w:rsid w:val="00D069DA"/>
    <w:rsid w:val="00D64B12"/>
    <w:rsid w:val="00D95441"/>
    <w:rsid w:val="00DB0576"/>
    <w:rsid w:val="00DF7902"/>
    <w:rsid w:val="00E126D9"/>
    <w:rsid w:val="00E469D8"/>
    <w:rsid w:val="00E73994"/>
    <w:rsid w:val="00E8251D"/>
    <w:rsid w:val="00E82D03"/>
    <w:rsid w:val="00EB740D"/>
    <w:rsid w:val="00EE3B78"/>
    <w:rsid w:val="00EE58DE"/>
    <w:rsid w:val="00F67D61"/>
    <w:rsid w:val="00FA519F"/>
    <w:rsid w:val="00FC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50FAA"/>
  <w15:docId w15:val="{1C965E0D-4C42-4FA6-BAC3-CF46331C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A519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A519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A519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A519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A519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A519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A519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A519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A519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A519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A519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FA519F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1</Pages>
  <Words>68</Words>
  <Characters>376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HRABINOVA Klara</dc:creator>
  <cp:keywords/>
  <dc:description/>
  <cp:lastModifiedBy>ALFARAZ SANCHEZ Maria Jose</cp:lastModifiedBy>
  <cp:revision>4</cp:revision>
  <dcterms:created xsi:type="dcterms:W3CDTF">2026-07-16T05:40:00Z</dcterms:created>
  <dcterms:modified xsi:type="dcterms:W3CDTF">2026-07-16T08:23:00Z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2026-07-16T08:22:44Z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