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208691706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6B3241" w:rsidRPr="0056157B" w14:paraId="08456590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E9F1716" w14:textId="3D6B57AB" w:rsidR="006B3241" w:rsidRPr="0056157B" w:rsidRDefault="006B3241" w:rsidP="00634DC7">
                <w:pPr>
                  <w:pStyle w:val="TBNormalTechnicalBlock"/>
                </w:pPr>
              </w:p>
            </w:tc>
          </w:tr>
          <w:tr w:rsidR="006B3241" w:rsidRPr="0056157B" w14:paraId="473C1DF4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955EC20" w14:textId="77777777" w:rsidR="006B3241" w:rsidRPr="0056157B" w:rsidRDefault="006B3241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84A0269" wp14:editId="7A4B530D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205064EA" w14:textId="77777777" w:rsidR="006B3241" w:rsidRPr="0056157B" w:rsidRDefault="006B3241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6B3241" w:rsidRPr="00B84B6D" w14:paraId="31F4F496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855F547" w14:textId="77777777" w:rsidR="006B3241" w:rsidRPr="0056157B" w:rsidRDefault="006B3241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4AF8440" w14:textId="77777777" w:rsidR="006B3241" w:rsidRPr="0056157B" w:rsidRDefault="006B3241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C7174D4" w14:textId="77777777" w:rsidR="006B3241" w:rsidRPr="0056157B" w:rsidRDefault="006B3241" w:rsidP="00233A0E">
                <w:pPr>
                  <w:pStyle w:val="TBNormalTechnicalBlock"/>
                  <w:rPr>
                    <w:b/>
                  </w:rPr>
                </w:pPr>
              </w:p>
              <w:p w14:paraId="479B99DE" w14:textId="77777777" w:rsidR="006B3241" w:rsidRDefault="006B3241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10 July 2026</w:t>
                </w:r>
              </w:p>
              <w:p w14:paraId="376AC3F9" w14:textId="77777777" w:rsidR="006B3241" w:rsidRPr="0019440B" w:rsidRDefault="006B3241" w:rsidP="00233A0E">
                <w:pPr>
                  <w:pStyle w:val="TBNormalTechnicalBlock"/>
                </w:pPr>
              </w:p>
              <w:p w14:paraId="15ECF7A2" w14:textId="77777777" w:rsidR="006B3241" w:rsidRDefault="006B3241" w:rsidP="00233A0E">
                <w:pPr>
                  <w:pStyle w:val="TBNormalTechnicalBlock"/>
                </w:pPr>
                <w:r>
                  <w:t>CM 3684</w:t>
                </w:r>
                <w:r w:rsidRPr="0056157B">
                  <w:t>/</w:t>
                </w:r>
                <w:r>
                  <w:t>26</w:t>
                </w:r>
              </w:p>
              <w:p w14:paraId="3EE4C2F7" w14:textId="77777777" w:rsidR="006B3241" w:rsidRDefault="006B3241" w:rsidP="00C61A4A">
                <w:pPr>
                  <w:pStyle w:val="TBNormalTechnicalBlock"/>
                </w:pPr>
                <w:r>
                  <w:t>LIMITE</w:t>
                </w:r>
              </w:p>
              <w:p w14:paraId="691851A6" w14:textId="77777777" w:rsidR="006B3241" w:rsidRDefault="006B324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650137ED" w14:textId="77777777" w:rsidR="006B3241" w:rsidRDefault="006B324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</w:t>
                </w:r>
              </w:p>
              <w:p w14:paraId="7ACB6B24" w14:textId="77777777" w:rsidR="006B3241" w:rsidRDefault="006B324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BUDGET</w:t>
                </w:r>
              </w:p>
              <w:p w14:paraId="68DA416E" w14:textId="77777777" w:rsidR="006B3241" w:rsidRPr="007C5B64" w:rsidRDefault="006B3241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80D14D2" w14:textId="77777777" w:rsidR="006B3241" w:rsidRPr="009E0BE9" w:rsidRDefault="006B3241" w:rsidP="00CD4D38">
                <w:pPr>
                  <w:pStyle w:val="TBDistrbMarkers"/>
                </w:pPr>
                <w:r>
                  <w:t>PARLNAT</w:t>
                </w:r>
              </w:p>
              <w:p w14:paraId="48E4796E" w14:textId="77777777" w:rsidR="006B3241" w:rsidRPr="009E0BE9" w:rsidRDefault="006B3241" w:rsidP="00233A0E">
                <w:pPr>
                  <w:pStyle w:val="TBNormalTechnicalBlock"/>
                </w:pPr>
              </w:p>
              <w:p w14:paraId="00135332" w14:textId="77777777" w:rsidR="006B3241" w:rsidRPr="009E0BE9" w:rsidRDefault="006B3241" w:rsidP="00233A0E">
                <w:pPr>
                  <w:pStyle w:val="TBNormalTechnicalBlock"/>
                </w:pPr>
              </w:p>
              <w:p w14:paraId="006B5DAA" w14:textId="77777777" w:rsidR="006B3241" w:rsidRPr="009E0BE9" w:rsidRDefault="006B3241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6B3241" w:rsidRPr="00ED0749" w14:paraId="5588D172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D57FDF9" w14:textId="77777777" w:rsidR="006B3241" w:rsidRPr="00ED0749" w:rsidRDefault="006B3241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3B6EF11" w14:textId="77777777" w:rsidR="006B3241" w:rsidRPr="00ED0749" w:rsidRDefault="006B3241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BFE4AD0" w14:textId="77777777" w:rsidR="006B3241" w:rsidRPr="00ED0749" w:rsidRDefault="006B3241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7CD7F1FB" w14:textId="77777777" w:rsidR="006B3241" w:rsidRPr="00ED0749" w:rsidRDefault="006B3241" w:rsidP="00DF1147">
          <w:pPr>
            <w:pStyle w:val="TBEntRefer"/>
            <w:rPr>
              <w:sz w:val="2"/>
              <w:szCs w:val="2"/>
            </w:rPr>
          </w:pPr>
        </w:p>
        <w:p w14:paraId="036B15C9" w14:textId="77777777" w:rsidR="006B3241" w:rsidRPr="00DD01AC" w:rsidRDefault="006B3241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6B3241" w:rsidRPr="00133225" w14:paraId="3C7D2BAC" w14:textId="77777777" w:rsidTr="001E5BC3">
            <w:trPr>
              <w:jc w:val="center"/>
            </w:trPr>
            <w:tc>
              <w:tcPr>
                <w:tcW w:w="9645" w:type="dxa"/>
              </w:tcPr>
              <w:p w14:paraId="3E2F6D34" w14:textId="77777777" w:rsidR="006B3241" w:rsidRPr="00C4351E" w:rsidRDefault="006B3241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6B3241" w:rsidRPr="007D53AD" w14:paraId="2FF8640D" w14:textId="77777777" w:rsidTr="001E5BC3">
            <w:trPr>
              <w:jc w:val="center"/>
            </w:trPr>
            <w:tc>
              <w:tcPr>
                <w:tcW w:w="9645" w:type="dxa"/>
              </w:tcPr>
              <w:p w14:paraId="29013FC6" w14:textId="77777777" w:rsidR="006B3241" w:rsidRPr="007D53AD" w:rsidRDefault="006B3241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(Economic and Financial Affairs/Budget)</w:t>
                </w:r>
              </w:p>
            </w:tc>
          </w:tr>
          <w:tr w:rsidR="006B3241" w:rsidRPr="007D53AD" w14:paraId="45DF3170" w14:textId="77777777" w:rsidTr="001E5BC3">
            <w:trPr>
              <w:jc w:val="center"/>
            </w:trPr>
            <w:tc>
              <w:tcPr>
                <w:tcW w:w="9645" w:type="dxa"/>
              </w:tcPr>
              <w:p w14:paraId="67230762" w14:textId="77777777" w:rsidR="006B3241" w:rsidRPr="006368AC" w:rsidRDefault="006B3241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6B3241" w:rsidRPr="007D53AD" w14:paraId="0DD41A49" w14:textId="77777777" w:rsidTr="001E5BC3">
            <w:trPr>
              <w:jc w:val="center"/>
            </w:trPr>
            <w:tc>
              <w:tcPr>
                <w:tcW w:w="9645" w:type="dxa"/>
              </w:tcPr>
              <w:p w14:paraId="1E7872AD" w14:textId="77777777" w:rsidR="006B3241" w:rsidRPr="006368AC" w:rsidRDefault="006B3241" w:rsidP="008639D3">
                <w:pPr>
                  <w:pStyle w:val="TBTableText"/>
                </w:pPr>
                <w:r>
                  <w:t>27 July 2026 (10:00)</w:t>
                </w:r>
              </w:p>
            </w:tc>
          </w:tr>
        </w:tbl>
        <w:p w14:paraId="1D012848" w14:textId="77777777" w:rsidR="006B3241" w:rsidRPr="008C6FD6" w:rsidRDefault="001441B5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1A2DC227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>1+2+1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27361D86" w14:textId="77777777" w:rsidR="00BD729D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Legislative deliberations</w:t>
      </w:r>
    </w:p>
    <w:p w14:paraId="621777AB" w14:textId="77777777" w:rsidR="00BD729D" w:rsidRDefault="00BD729D" w:rsidP="00BD729D">
      <w:pPr>
        <w:pStyle w:val="NormalCentered"/>
        <w:spacing w:after="120"/>
        <w:rPr>
          <w:b/>
          <w:bCs/>
        </w:rPr>
      </w:pPr>
      <w:r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2673C3" w14:paraId="5EF51404" w14:textId="77777777" w:rsidTr="003F10D0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5F06487" w14:textId="77777777" w:rsidR="002673C3" w:rsidRPr="003F10D0" w:rsidRDefault="002673C3" w:rsidP="002673C3">
            <w:pPr>
              <w:rPr>
                <w:lang w:val="en-US"/>
              </w:rPr>
            </w:pPr>
            <w:r w:rsidRPr="003F10D0">
              <w:rPr>
                <w:lang w:val="en-US"/>
              </w:rPr>
              <w:t>Council's position on the draft Union budget for 2027</w:t>
            </w:r>
          </w:p>
          <w:p w14:paraId="71863434" w14:textId="448DB550" w:rsidR="002673C3" w:rsidRDefault="002673C3" w:rsidP="002673C3">
            <w:pPr>
              <w:rPr>
                <w:i/>
                <w:iCs/>
                <w:lang w:val="en-US"/>
              </w:rPr>
            </w:pPr>
            <w:r w:rsidRPr="00570327">
              <w:rPr>
                <w:szCs w:val="24"/>
              </w:rPr>
              <w:t xml:space="preserve">(Legal basis: Article </w:t>
            </w:r>
            <w:r>
              <w:rPr>
                <w:szCs w:val="24"/>
              </w:rPr>
              <w:t>314</w:t>
            </w:r>
            <w:r w:rsidRPr="00570327">
              <w:rPr>
                <w:szCs w:val="24"/>
              </w:rPr>
              <w:t xml:space="preserve"> TFEU</w:t>
            </w:r>
            <w:r>
              <w:rPr>
                <w:szCs w:val="24"/>
              </w:rPr>
              <w:t>)</w:t>
            </w:r>
          </w:p>
          <w:p w14:paraId="3956BABB" w14:textId="4B395532" w:rsidR="002673C3" w:rsidRPr="003F10D0" w:rsidRDefault="002673C3" w:rsidP="002673C3">
            <w:pPr>
              <w:rPr>
                <w:i/>
                <w:iCs/>
                <w:lang w:val="en-US"/>
              </w:rPr>
            </w:pPr>
            <w:r w:rsidRPr="003F10D0">
              <w:rPr>
                <w:i/>
                <w:iCs/>
                <w:lang w:val="en-US"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47293A19" w:rsidR="002673C3" w:rsidRDefault="002673C3" w:rsidP="002673C3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3A6BE8E" wp14:editId="7EE90F85">
                  <wp:extent cx="172442" cy="172442"/>
                  <wp:effectExtent l="0" t="0" r="0" b="0"/>
                  <wp:docPr id="1705163384" name="Picture 1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5163384" name="Picture 1" descr="Special legislative procedure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4E055B86" wp14:editId="3E950769">
                  <wp:extent cx="172442" cy="172442"/>
                  <wp:effectExtent l="0" t="0" r="0" b="0"/>
                  <wp:docPr id="1389231564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9231564" name="Picture 2" descr="Item based on a Commission proposa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66A7C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77777777" w:rsidR="002673C3" w:rsidRDefault="002673C3" w:rsidP="002673C3">
            <w:pPr>
              <w:rPr>
                <w:lang w:val="en-US"/>
              </w:rPr>
            </w:pPr>
          </w:p>
        </w:tc>
      </w:tr>
      <w:tr w:rsidR="00BD729D" w14:paraId="449ED289" w14:textId="77777777" w:rsidTr="003F10D0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0DCCF1" w14:textId="2132F850" w:rsidR="00BD729D" w:rsidRDefault="003F10D0" w:rsidP="00CB73C2">
            <w:pPr>
              <w:rPr>
                <w:lang w:val="en-US"/>
              </w:rPr>
            </w:pPr>
            <w:r>
              <w:rPr>
                <w:szCs w:val="24"/>
                <w:lang w:eastAsia="sl-SI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7C448B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5E603D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2E716BC3" w14:textId="77777777" w:rsidR="001B060D" w:rsidRPr="00EE58DE" w:rsidRDefault="001B060D" w:rsidP="001B060D">
      <w:pPr>
        <w:pStyle w:val="ImageLine"/>
        <w:rPr>
          <w:lang w:val="en-US"/>
        </w:rPr>
      </w:pPr>
    </w:p>
    <w:p w14:paraId="1C0B8FBC" w14:textId="77777777" w:rsidR="002673C3" w:rsidRDefault="002673C3" w:rsidP="002673C3">
      <w:pPr>
        <w:pStyle w:val="Image"/>
      </w:pPr>
      <w:r>
        <w:rPr>
          <w:noProof/>
          <w:lang w:eastAsia="en-GB"/>
        </w:rPr>
        <w:drawing>
          <wp:inline distT="0" distB="0" distL="0" distR="0" wp14:anchorId="60B390C6" wp14:editId="63C5DFA8">
            <wp:extent cx="172442" cy="172442"/>
            <wp:effectExtent l="0" t="0" r="0" b="0"/>
            <wp:docPr id="1971763257" name="Picture 1971763257" descr="Special legislative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Special legislative procedure</w:t>
      </w:r>
    </w:p>
    <w:p w14:paraId="0295D27A" w14:textId="00E65F22" w:rsidR="002673C3" w:rsidRDefault="002673C3" w:rsidP="002673C3">
      <w:pPr>
        <w:pStyle w:val="Image"/>
      </w:pPr>
      <w:r>
        <w:rPr>
          <w:noProof/>
        </w:rPr>
        <w:drawing>
          <wp:inline distT="0" distB="0" distL="0" distR="0" wp14:anchorId="0C61B93A" wp14:editId="2CB04225">
            <wp:extent cx="171450" cy="171450"/>
            <wp:effectExtent l="0" t="0" r="0" b="0"/>
            <wp:docPr id="1389763570" name="Picture 2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tem based on a Commission proposa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060D">
        <w:tab/>
        <w:t>Item based on a Commission proposal</w:t>
      </w:r>
    </w:p>
    <w:p w14:paraId="5FEB7E08" w14:textId="48B8481E" w:rsidR="002673C3" w:rsidRDefault="002673C3" w:rsidP="006B3241">
      <w:pPr>
        <w:pStyle w:val="Image"/>
      </w:pPr>
      <w:r w:rsidRPr="001B060D">
        <w:t>(*)</w:t>
      </w:r>
      <w:r w:rsidRPr="001B060D">
        <w:tab/>
        <w:t>Item on which a vote may be requested</w:t>
      </w:r>
    </w:p>
    <w:p w14:paraId="1E2B6770" w14:textId="77777777" w:rsidR="001B060D" w:rsidRPr="00986E0D" w:rsidRDefault="001B060D" w:rsidP="001B060D">
      <w:pPr>
        <w:pStyle w:val="FinalLine"/>
        <w:rPr>
          <w:lang w:val="en-US"/>
        </w:rPr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6B32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6E6E0" w14:textId="77777777" w:rsidR="001441B5" w:rsidRDefault="001441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B3241" w:rsidRPr="00D94637" w14:paraId="6A1E9EFB" w14:textId="77777777" w:rsidTr="006B3241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ACA334A" w14:textId="77777777" w:rsidR="006B3241" w:rsidRPr="00D94637" w:rsidRDefault="006B324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6B3241" w:rsidRPr="00B310DC" w14:paraId="0C2C719F" w14:textId="77777777" w:rsidTr="006B3241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3C60230" w14:textId="178CAB46" w:rsidR="006B3241" w:rsidRPr="00AD7BF2" w:rsidRDefault="006B3241" w:rsidP="004F54B2">
          <w:pPr>
            <w:pStyle w:val="FooterText"/>
          </w:pPr>
          <w:r>
            <w:t>CM 3684/26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E4EC0B5" w14:textId="77777777" w:rsidR="006B3241" w:rsidRPr="00AD7BF2" w:rsidRDefault="006B324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E43AE5B" w14:textId="77777777" w:rsidR="006B3241" w:rsidRPr="002511D8" w:rsidRDefault="006B324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584A14A" w14:textId="2E529FC1" w:rsidR="006B3241" w:rsidRPr="00B310DC" w:rsidRDefault="006B324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B3241" w:rsidRPr="00D94637" w14:paraId="0494FC6A" w14:textId="77777777" w:rsidTr="006B3241">
      <w:trPr>
        <w:jc w:val="center"/>
      </w:trPr>
      <w:tc>
        <w:tcPr>
          <w:tcW w:w="1774" w:type="pct"/>
          <w:shd w:val="clear" w:color="auto" w:fill="auto"/>
        </w:tcPr>
        <w:p w14:paraId="200F9D28" w14:textId="08E27423" w:rsidR="006B3241" w:rsidRPr="00AD7BF2" w:rsidRDefault="006B324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20CCA72" w14:textId="2C452C3F" w:rsidR="006B3241" w:rsidRPr="00AD7BF2" w:rsidRDefault="006B3241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0FBF32C3" w14:textId="0FC69F68" w:rsidR="006B3241" w:rsidRPr="00D94637" w:rsidRDefault="006B324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>LIMITE</w:t>
          </w:r>
        </w:p>
      </w:tc>
      <w:tc>
        <w:tcPr>
          <w:tcW w:w="1029" w:type="pct"/>
          <w:gridSpan w:val="2"/>
          <w:shd w:val="clear" w:color="auto" w:fill="auto"/>
        </w:tcPr>
        <w:p w14:paraId="350B10EC" w14:textId="52B82A7B" w:rsidR="006B3241" w:rsidRPr="00695BAF" w:rsidRDefault="006B324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0A35E85E" w14:textId="77777777" w:rsidR="001B060D" w:rsidRPr="006B3241" w:rsidRDefault="001B060D" w:rsidP="006B3241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6B3241" w:rsidRPr="00D94637" w14:paraId="40C91099" w14:textId="77777777" w:rsidTr="006B3241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2E2E4991" w14:textId="77777777" w:rsidR="006B3241" w:rsidRPr="00D94637" w:rsidRDefault="006B3241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6B3241" w:rsidRPr="00B310DC" w14:paraId="17013E20" w14:textId="77777777" w:rsidTr="006B3241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7C8E9E03" w14:textId="7C1D46B5" w:rsidR="006B3241" w:rsidRPr="00AD7BF2" w:rsidRDefault="006B3241" w:rsidP="00965E25">
          <w:pPr>
            <w:pStyle w:val="FooterText"/>
          </w:pPr>
          <w:r>
            <w:t>CM 3684/26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650D088" w14:textId="77777777" w:rsidR="006B3241" w:rsidRPr="00AD7BF2" w:rsidRDefault="006B3241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655C9332" w14:textId="77777777" w:rsidR="006B3241" w:rsidRPr="002511D8" w:rsidRDefault="006B3241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B87E24C" w14:textId="36AEEF31" w:rsidR="006B3241" w:rsidRPr="00B310DC" w:rsidRDefault="006B3241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B3241" w:rsidRPr="00D94637" w14:paraId="221F9DDE" w14:textId="77777777" w:rsidTr="006B3241">
      <w:trPr>
        <w:jc w:val="center"/>
      </w:trPr>
      <w:tc>
        <w:tcPr>
          <w:tcW w:w="3230" w:type="pct"/>
          <w:gridSpan w:val="3"/>
          <w:shd w:val="clear" w:color="auto" w:fill="auto"/>
        </w:tcPr>
        <w:p w14:paraId="25B9142A" w14:textId="6339A62E" w:rsidR="006B3241" w:rsidRPr="00E37908" w:rsidRDefault="006B3241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48474E1F" w14:textId="48E5EE35" w:rsidR="006B3241" w:rsidRPr="00D94637" w:rsidRDefault="006B3241" w:rsidP="00965E25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>LIMITE</w:t>
          </w:r>
        </w:p>
      </w:tc>
      <w:tc>
        <w:tcPr>
          <w:tcW w:w="1029" w:type="pct"/>
          <w:gridSpan w:val="2"/>
          <w:shd w:val="clear" w:color="auto" w:fill="auto"/>
        </w:tcPr>
        <w:p w14:paraId="728CE44F" w14:textId="300F6498" w:rsidR="006B3241" w:rsidRPr="00695BAF" w:rsidRDefault="006B3241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3DA50337" w14:textId="77777777" w:rsidR="001B060D" w:rsidRPr="006B3241" w:rsidRDefault="001B060D" w:rsidP="006B3241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A7EAB" w14:textId="77777777" w:rsidR="001441B5" w:rsidRDefault="001441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6373F859" w:rsidR="001B060D" w:rsidRPr="006B3241" w:rsidRDefault="006B3241" w:rsidP="006B3241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38020735" w:rsidR="001B060D" w:rsidRPr="006B3241" w:rsidRDefault="006B3241" w:rsidP="006B3241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654" type="#_x0000_t75" alt="Special legislative procedure" style="width:13.5pt;height:13.5pt;visibility:visible;mso-wrap-style:square" o:bullet="t">
        <v:imagedata r:id="rId1" o:title="Special legislative procedure"/>
      </v:shape>
    </w:pict>
  </w:numPicBullet>
  <w:numPicBullet w:numPicBulletId="1">
    <w:pict>
      <v:shape id="_x0000_i2655" type="#_x0000_t75" alt="Item based on a Commission proposal" style="width:13.5pt;height:13.5pt;visibility:visible;mso-wrap-style:square" o:bullet="t">
        <v:imagedata r:id="rId2" o:title="Item based on a Commission proposal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53E677F"/>
    <w:multiLevelType w:val="hybridMultilevel"/>
    <w:tmpl w:val="99D02E7A"/>
    <w:lvl w:ilvl="0" w:tplc="5CD0F94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6A5E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F422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4EEC5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3084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7EF2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75EDC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C866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A22B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1"/>
  </w:num>
  <w:num w:numId="9" w16cid:durableId="1450276834">
    <w:abstractNumId w:val="19"/>
  </w:num>
  <w:num w:numId="10" w16cid:durableId="262806002">
    <w:abstractNumId w:val="15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2"/>
  </w:num>
  <w:num w:numId="20" w16cid:durableId="1680084339">
    <w:abstractNumId w:val="7"/>
  </w:num>
  <w:num w:numId="21" w16cid:durableId="7315391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12973047194645468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7-10&lt;/text&gt;_x000d__x000a_  &lt;/metadata&gt;_x000d__x000a_  &lt;metadata key=&quot;md_Prefix&quot;&gt;_x000d__x000a_    &lt;text&gt;CM&lt;/text&gt;_x000d__x000a_  &lt;/metadata&gt;_x000d__x000a_  &lt;metadata key=&quot;md_DocumentNumber&quot;&gt;_x000d__x000a_    &lt;text&gt;3684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2&quot; text=&quot;LIMITE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  &lt;text&gt;BUDGET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93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/Budget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Economic and Financial Affairs&amp;lt;Run xml:lang=&quot;it-it&quot;&amp;gt;/Budget&amp;lt;/Run&amp;gt;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7-27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e7da4d9d3bca233a5e993fecf3d34b6b574b1b96c81700e83af5d43814af46a1"/>
  </w:docVars>
  <w:rsids>
    <w:rsidRoot w:val="001B060D"/>
    <w:rsid w:val="000372ED"/>
    <w:rsid w:val="000E2267"/>
    <w:rsid w:val="001208A4"/>
    <w:rsid w:val="001441B5"/>
    <w:rsid w:val="0016599A"/>
    <w:rsid w:val="001861AF"/>
    <w:rsid w:val="001B060D"/>
    <w:rsid w:val="002673C3"/>
    <w:rsid w:val="002B7630"/>
    <w:rsid w:val="00326C08"/>
    <w:rsid w:val="00350C40"/>
    <w:rsid w:val="003D040A"/>
    <w:rsid w:val="003F10D0"/>
    <w:rsid w:val="004024B2"/>
    <w:rsid w:val="00442CAD"/>
    <w:rsid w:val="004A6435"/>
    <w:rsid w:val="004C60B7"/>
    <w:rsid w:val="00546854"/>
    <w:rsid w:val="0058513D"/>
    <w:rsid w:val="005A5570"/>
    <w:rsid w:val="005C3952"/>
    <w:rsid w:val="006213F4"/>
    <w:rsid w:val="006A0129"/>
    <w:rsid w:val="006B3241"/>
    <w:rsid w:val="006D2414"/>
    <w:rsid w:val="007010AE"/>
    <w:rsid w:val="00723B34"/>
    <w:rsid w:val="00741DC3"/>
    <w:rsid w:val="00741F37"/>
    <w:rsid w:val="00745D84"/>
    <w:rsid w:val="00772954"/>
    <w:rsid w:val="00786B8C"/>
    <w:rsid w:val="0079167F"/>
    <w:rsid w:val="008146F9"/>
    <w:rsid w:val="008268BE"/>
    <w:rsid w:val="009860AE"/>
    <w:rsid w:val="00986E0D"/>
    <w:rsid w:val="009930AF"/>
    <w:rsid w:val="009A3832"/>
    <w:rsid w:val="00A31007"/>
    <w:rsid w:val="00AC2264"/>
    <w:rsid w:val="00AC3DCF"/>
    <w:rsid w:val="00B5488B"/>
    <w:rsid w:val="00BC0BB4"/>
    <w:rsid w:val="00BC3EC8"/>
    <w:rsid w:val="00BD5F5A"/>
    <w:rsid w:val="00BD729D"/>
    <w:rsid w:val="00C02778"/>
    <w:rsid w:val="00C24D81"/>
    <w:rsid w:val="00CC013E"/>
    <w:rsid w:val="00D64B12"/>
    <w:rsid w:val="00D95441"/>
    <w:rsid w:val="00DB0576"/>
    <w:rsid w:val="00DF7902"/>
    <w:rsid w:val="00E469D8"/>
    <w:rsid w:val="00E73994"/>
    <w:rsid w:val="00E8251D"/>
    <w:rsid w:val="00E82D03"/>
    <w:rsid w:val="00EB740D"/>
    <w:rsid w:val="00EE3B78"/>
    <w:rsid w:val="00EE58DE"/>
    <w:rsid w:val="00F67D61"/>
    <w:rsid w:val="00FC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CEB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6B3241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6B3241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6B324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6B3241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6B3241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6B3241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6B3241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6B3241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6B3241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6B3241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6B3241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6B3241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3.bin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1</Pages>
  <Words>126</Words>
  <Characters>709</Characters>
  <Application>Microsoft Office Word</Application>
  <DocSecurity>0</DocSecurity>
  <Lines>54</Lines>
  <Paragraphs>29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2026-07-10T11:00:00Z</dcterms:created>
  <dcterms:modified xsi:type="dcterms:W3CDTF">2026-07-10T11:01:00Z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4193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2026-07-10T11:00:45Z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