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323098840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959E3" w:rsidRPr="0056157B" w14:paraId="7B916A8B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8B8FB67" w14:textId="7704AD82" w:rsidR="003959E3" w:rsidRPr="0056157B" w:rsidRDefault="003959E3" w:rsidP="00634DC7">
                <w:pPr>
                  <w:pStyle w:val="TBNormalTechnicalBlock"/>
                </w:pPr>
              </w:p>
            </w:tc>
          </w:tr>
          <w:tr w:rsidR="003959E3" w:rsidRPr="0056157B" w14:paraId="40D3AFA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4B14551" w14:textId="77777777" w:rsidR="003959E3" w:rsidRPr="0056157B" w:rsidRDefault="003959E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EF63BC8" wp14:editId="376037C1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FBD00C6" w14:textId="77777777" w:rsidR="003959E3" w:rsidRPr="0056157B" w:rsidRDefault="003959E3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3959E3" w:rsidRPr="00B84B6D" w14:paraId="28E460A5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4068019" w14:textId="77777777" w:rsidR="003959E3" w:rsidRPr="0056157B" w:rsidRDefault="003959E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86CFE2C" w14:textId="77777777" w:rsidR="003959E3" w:rsidRPr="0056157B" w:rsidRDefault="003959E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85FB593" w14:textId="77777777" w:rsidR="003959E3" w:rsidRPr="0056157B" w:rsidRDefault="003959E3" w:rsidP="00233A0E">
                <w:pPr>
                  <w:pStyle w:val="TBNormalTechnicalBlock"/>
                  <w:rPr>
                    <w:b/>
                  </w:rPr>
                </w:pPr>
              </w:p>
              <w:p w14:paraId="3AC5AF34" w14:textId="77777777" w:rsidR="003959E3" w:rsidRDefault="003959E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10 iulie 2026</w:t>
                </w:r>
              </w:p>
              <w:p w14:paraId="4CDF3FD2" w14:textId="77777777" w:rsidR="003959E3" w:rsidRPr="0019440B" w:rsidRDefault="003959E3" w:rsidP="00233A0E">
                <w:pPr>
                  <w:pStyle w:val="TBNormalTechnicalBlock"/>
                </w:pPr>
              </w:p>
              <w:p w14:paraId="2BA044A4" w14:textId="77777777" w:rsidR="003959E3" w:rsidRDefault="003959E3" w:rsidP="00233A0E">
                <w:pPr>
                  <w:pStyle w:val="TBNormalTechnicalBlock"/>
                </w:pPr>
                <w:r>
                  <w:t>CM 3684</w:t>
                </w:r>
                <w:r w:rsidRPr="0056157B">
                  <w:t>/</w:t>
                </w:r>
                <w:r>
                  <w:t>26</w:t>
                </w:r>
              </w:p>
              <w:p w14:paraId="3E7609E4" w14:textId="77777777" w:rsidR="003959E3" w:rsidRDefault="003959E3" w:rsidP="00C61A4A">
                <w:pPr>
                  <w:pStyle w:val="TBNormalTechnicalBlock"/>
                </w:pPr>
                <w:r>
                  <w:t>LIMITE</w:t>
                </w:r>
              </w:p>
              <w:p w14:paraId="51664027" w14:textId="77777777" w:rsidR="003959E3" w:rsidRDefault="003959E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5AB7E737" w14:textId="77777777" w:rsidR="003959E3" w:rsidRDefault="003959E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ECOFIN</w:t>
                </w:r>
              </w:p>
              <w:p w14:paraId="5C2E1B05" w14:textId="77777777" w:rsidR="003959E3" w:rsidRDefault="003959E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BUDGET</w:t>
                </w:r>
              </w:p>
              <w:p w14:paraId="6FCF7A30" w14:textId="77777777" w:rsidR="003959E3" w:rsidRPr="007C5B64" w:rsidRDefault="003959E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58F6872" w14:textId="77777777" w:rsidR="003959E3" w:rsidRPr="009E0BE9" w:rsidRDefault="003959E3" w:rsidP="00CD4D38">
                <w:pPr>
                  <w:pStyle w:val="TBDistrbMarkers"/>
                </w:pPr>
                <w:r>
                  <w:t>PARLNAT</w:t>
                </w:r>
              </w:p>
              <w:p w14:paraId="69A68B31" w14:textId="77777777" w:rsidR="003959E3" w:rsidRPr="009E0BE9" w:rsidRDefault="003959E3" w:rsidP="00233A0E">
                <w:pPr>
                  <w:pStyle w:val="TBNormalTechnicalBlock"/>
                </w:pPr>
              </w:p>
              <w:p w14:paraId="3536D654" w14:textId="77777777" w:rsidR="003959E3" w:rsidRPr="009E0BE9" w:rsidRDefault="003959E3" w:rsidP="00233A0E">
                <w:pPr>
                  <w:pStyle w:val="TBNormalTechnicalBlock"/>
                </w:pPr>
              </w:p>
              <w:p w14:paraId="13C93434" w14:textId="77777777" w:rsidR="003959E3" w:rsidRPr="009E0BE9" w:rsidRDefault="003959E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959E3" w:rsidRPr="00ED0749" w14:paraId="18A915F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C5C64CB" w14:textId="77777777" w:rsidR="003959E3" w:rsidRPr="00ED0749" w:rsidRDefault="003959E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5F93AB31" w14:textId="77777777" w:rsidR="003959E3" w:rsidRPr="00ED0749" w:rsidRDefault="003959E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F1B62C6" w14:textId="77777777" w:rsidR="003959E3" w:rsidRPr="00ED0749" w:rsidRDefault="003959E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9BC0B2E" w14:textId="77777777" w:rsidR="003959E3" w:rsidRPr="00ED0749" w:rsidRDefault="003959E3" w:rsidP="00DF1147">
          <w:pPr>
            <w:pStyle w:val="TBEntRefer"/>
            <w:rPr>
              <w:sz w:val="2"/>
              <w:szCs w:val="2"/>
            </w:rPr>
          </w:pPr>
        </w:p>
        <w:p w14:paraId="2E05BFE0" w14:textId="77777777" w:rsidR="003959E3" w:rsidRPr="00DD01AC" w:rsidRDefault="003959E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959E3" w:rsidRPr="00133225" w14:paraId="3D014C31" w14:textId="77777777" w:rsidTr="001E5BC3">
            <w:trPr>
              <w:jc w:val="center"/>
            </w:trPr>
            <w:tc>
              <w:tcPr>
                <w:tcW w:w="9645" w:type="dxa"/>
              </w:tcPr>
              <w:p w14:paraId="2D9EB7E3" w14:textId="77777777" w:rsidR="003959E3" w:rsidRPr="00C4351E" w:rsidRDefault="003959E3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3959E3" w:rsidRPr="007D53AD" w14:paraId="7FE1DE3F" w14:textId="77777777" w:rsidTr="001E5BC3">
            <w:trPr>
              <w:jc w:val="center"/>
            </w:trPr>
            <w:tc>
              <w:tcPr>
                <w:tcW w:w="9645" w:type="dxa"/>
              </w:tcPr>
              <w:p w14:paraId="75D4CDA3" w14:textId="77777777" w:rsidR="003959E3" w:rsidRPr="007D53AD" w:rsidRDefault="003959E3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Economice și Financiare/Buget)</w:t>
                </w:r>
              </w:p>
            </w:tc>
          </w:tr>
          <w:tr w:rsidR="003959E3" w:rsidRPr="007D53AD" w14:paraId="122F1F9F" w14:textId="77777777" w:rsidTr="001E5BC3">
            <w:trPr>
              <w:jc w:val="center"/>
            </w:trPr>
            <w:tc>
              <w:tcPr>
                <w:tcW w:w="9645" w:type="dxa"/>
              </w:tcPr>
              <w:p w14:paraId="171816CB" w14:textId="77777777" w:rsidR="003959E3" w:rsidRPr="006368AC" w:rsidRDefault="003959E3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3959E3" w:rsidRPr="007D53AD" w14:paraId="18B9D022" w14:textId="77777777" w:rsidTr="001E5BC3">
            <w:trPr>
              <w:jc w:val="center"/>
            </w:trPr>
            <w:tc>
              <w:tcPr>
                <w:tcW w:w="9645" w:type="dxa"/>
              </w:tcPr>
              <w:p w14:paraId="34DCE13E" w14:textId="77777777" w:rsidR="003959E3" w:rsidRPr="006368AC" w:rsidRDefault="003959E3" w:rsidP="008639D3">
                <w:pPr>
                  <w:pStyle w:val="TBTableText"/>
                </w:pPr>
                <w:r>
                  <w:t>27 iulie 2026 (10.00)</w:t>
                </w:r>
              </w:p>
            </w:tc>
          </w:tr>
        </w:tbl>
        <w:p w14:paraId="2B725C34" w14:textId="77777777" w:rsidR="003959E3" w:rsidRPr="008C6FD6" w:rsidRDefault="003959E3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11E863E3" w14:textId="77777777" w:rsidR="00BC0BB4" w:rsidRPr="000B3DA7" w:rsidRDefault="00BC0BB4" w:rsidP="00BC0BB4">
      <w:pPr>
        <w:spacing w:after="120"/>
        <w:rPr>
          <w:b/>
          <w:bCs/>
          <w:u w:val="single"/>
        </w:rPr>
      </w:pPr>
      <w:r w:rsidRPr="000B3DA7">
        <w:rPr>
          <w:b/>
          <w:u w:val="single"/>
        </w:rPr>
        <w:t>Format 1+2+1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0B3DA7" w14:paraId="1A5C4B7D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B4CB3D0" w14:textId="77777777" w:rsidR="00BD729D" w:rsidRPr="000B3DA7" w:rsidRDefault="00BD729D" w:rsidP="00CB73C2">
            <w:r w:rsidRPr="000B3DA7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9AFCD0" w14:textId="77777777" w:rsidR="00BD729D" w:rsidRPr="000B3DA7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CE1B7FE" w14:textId="77777777" w:rsidR="00BD729D" w:rsidRPr="000B3DA7" w:rsidRDefault="00BD729D" w:rsidP="00CB73C2"/>
        </w:tc>
      </w:tr>
    </w:tbl>
    <w:p w14:paraId="61C8C76F" w14:textId="77777777" w:rsidR="00BD729D" w:rsidRPr="000B3DA7" w:rsidRDefault="00BD729D" w:rsidP="00BD729D">
      <w:pPr>
        <w:tabs>
          <w:tab w:val="left" w:pos="567"/>
        </w:tabs>
        <w:spacing w:before="360"/>
        <w:jc w:val="center"/>
        <w:rPr>
          <w:b/>
          <w:bCs/>
          <w:u w:val="single"/>
        </w:rPr>
      </w:pPr>
      <w:r w:rsidRPr="000B3DA7">
        <w:rPr>
          <w:b/>
          <w:u w:val="single"/>
        </w:rPr>
        <w:t>Deliberări legislative</w:t>
      </w:r>
    </w:p>
    <w:p w14:paraId="6E97E309" w14:textId="1A64C713" w:rsidR="00BD729D" w:rsidRPr="000B3DA7" w:rsidRDefault="00BD729D" w:rsidP="00BD729D">
      <w:pPr>
        <w:pStyle w:val="NormalCentered"/>
        <w:spacing w:after="120"/>
        <w:rPr>
          <w:b/>
          <w:bCs/>
        </w:rPr>
      </w:pPr>
      <w:r w:rsidRPr="000B3DA7">
        <w:rPr>
          <w:b/>
        </w:rPr>
        <w:t>[Deliberare publică în temeiul articolului 16 alineatul (8) din Tratatul</w:t>
      </w:r>
      <w:r w:rsidR="003959E3">
        <w:rPr>
          <w:b/>
        </w:rPr>
        <w:br/>
      </w:r>
      <w:r w:rsidRPr="000B3DA7">
        <w:rPr>
          <w:b/>
        </w:rPr>
        <w:t>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2673C3" w:rsidRPr="000B3DA7" w14:paraId="22B5636A" w14:textId="77777777" w:rsidTr="003F10D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EDB7D2" w14:textId="77777777" w:rsidR="002673C3" w:rsidRPr="000B3DA7" w:rsidRDefault="002673C3" w:rsidP="002673C3">
            <w:r w:rsidRPr="000B3DA7">
              <w:t>Poziția Consiliului privind proiectul de buget al Uniunii pentru exercițiul financiar 2027</w:t>
            </w:r>
          </w:p>
          <w:p w14:paraId="61B1CE53" w14:textId="77777777" w:rsidR="002673C3" w:rsidRPr="000B3DA7" w:rsidRDefault="002673C3" w:rsidP="002673C3">
            <w:pPr>
              <w:rPr>
                <w:i/>
                <w:iCs/>
              </w:rPr>
            </w:pPr>
            <w:r w:rsidRPr="000B3DA7">
              <w:t>(Temei juridic: articolul 314 din TFUE)</w:t>
            </w:r>
          </w:p>
          <w:p w14:paraId="7D453A96" w14:textId="77777777" w:rsidR="002673C3" w:rsidRPr="000B3DA7" w:rsidRDefault="002673C3" w:rsidP="002673C3">
            <w:pPr>
              <w:rPr>
                <w:i/>
                <w:iCs/>
              </w:rPr>
            </w:pPr>
            <w:r w:rsidRPr="000B3DA7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3E59708" w14:textId="77777777" w:rsidR="002673C3" w:rsidRPr="000B3DA7" w:rsidRDefault="002673C3" w:rsidP="002673C3">
            <w:pPr>
              <w:pStyle w:val="NormalRight"/>
            </w:pPr>
            <w:r w:rsidRPr="000B3DA7">
              <w:rPr>
                <w:noProof/>
              </w:rPr>
              <w:drawing>
                <wp:inline distT="0" distB="0" distL="0" distR="0" wp14:anchorId="63D6ADB9" wp14:editId="3DD37E41">
                  <wp:extent cx="172442" cy="172442"/>
                  <wp:effectExtent l="0" t="0" r="0" b="0"/>
                  <wp:docPr id="1705163384" name="Picture 1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163384" name="Picture 1" descr="Special legislative procedur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B3DA7">
              <w:rPr>
                <w:noProof/>
              </w:rPr>
              <w:drawing>
                <wp:inline distT="0" distB="0" distL="0" distR="0" wp14:anchorId="759F5A9A" wp14:editId="7D63C1B9">
                  <wp:extent cx="172442" cy="172442"/>
                  <wp:effectExtent l="0" t="0" r="0" b="0"/>
                  <wp:docPr id="1389231564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9231564" name="Picture 2" descr="Item based on a Commission proposa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B3DA7">
              <w:t>(*)</w:t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E00890" w14:textId="77777777" w:rsidR="002673C3" w:rsidRPr="000B3DA7" w:rsidRDefault="002673C3" w:rsidP="002673C3"/>
        </w:tc>
      </w:tr>
      <w:tr w:rsidR="00BD729D" w:rsidRPr="000B3DA7" w14:paraId="019E3DDB" w14:textId="77777777" w:rsidTr="003F10D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3B3B0F4" w14:textId="77777777" w:rsidR="00BD729D" w:rsidRPr="000B3DA7" w:rsidRDefault="003F10D0" w:rsidP="00CB73C2">
            <w:r w:rsidRPr="000B3DA7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983325" w14:textId="77777777" w:rsidR="00BD729D" w:rsidRPr="000B3DA7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EED640" w14:textId="77777777" w:rsidR="00BD729D" w:rsidRPr="000B3DA7" w:rsidRDefault="00BD729D" w:rsidP="00CB73C2"/>
        </w:tc>
      </w:tr>
    </w:tbl>
    <w:p w14:paraId="2EB79D8D" w14:textId="77777777" w:rsidR="001B060D" w:rsidRPr="000B3DA7" w:rsidRDefault="001B060D" w:rsidP="001B060D">
      <w:pPr>
        <w:pStyle w:val="ImageLine"/>
      </w:pPr>
    </w:p>
    <w:p w14:paraId="5523FD65" w14:textId="77777777" w:rsidR="002673C3" w:rsidRPr="000B3DA7" w:rsidRDefault="002673C3" w:rsidP="002673C3">
      <w:pPr>
        <w:pStyle w:val="Image"/>
      </w:pPr>
      <w:r w:rsidRPr="000B3DA7">
        <w:rPr>
          <w:noProof/>
        </w:rPr>
        <w:drawing>
          <wp:inline distT="0" distB="0" distL="0" distR="0" wp14:anchorId="770BD91B" wp14:editId="1C94C73D">
            <wp:extent cx="172442" cy="172442"/>
            <wp:effectExtent l="0" t="0" r="0" b="0"/>
            <wp:docPr id="399138544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3DA7">
        <w:tab/>
        <w:t>Procedură legislativă specială</w:t>
      </w:r>
    </w:p>
    <w:p w14:paraId="60BCE27F" w14:textId="77777777" w:rsidR="002673C3" w:rsidRPr="000B3DA7" w:rsidRDefault="002673C3" w:rsidP="002673C3">
      <w:pPr>
        <w:pStyle w:val="Image"/>
      </w:pPr>
      <w:r w:rsidRPr="000B3DA7">
        <w:rPr>
          <w:noProof/>
        </w:rPr>
        <w:drawing>
          <wp:inline distT="0" distB="0" distL="0" distR="0" wp14:anchorId="12AC2E54" wp14:editId="727A04B6">
            <wp:extent cx="172442" cy="172442"/>
            <wp:effectExtent l="0" t="0" r="0" b="0"/>
            <wp:docPr id="1182065653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3DA7">
        <w:tab/>
        <w:t>Punct bazat pe o propunere a Comisiei</w:t>
      </w:r>
    </w:p>
    <w:p w14:paraId="4949F95A" w14:textId="77777777" w:rsidR="002673C3" w:rsidRPr="000B3DA7" w:rsidRDefault="002673C3" w:rsidP="000B3DA7">
      <w:pPr>
        <w:pStyle w:val="Image"/>
      </w:pPr>
      <w:r w:rsidRPr="000B3DA7">
        <w:t>(*)</w:t>
      </w:r>
      <w:r w:rsidRPr="000B3DA7">
        <w:tab/>
        <w:t>Punct cu privire la care se poate solicita votarea</w:t>
      </w:r>
    </w:p>
    <w:p w14:paraId="35EFDC05" w14:textId="77777777" w:rsidR="001B060D" w:rsidRPr="000B3DA7" w:rsidRDefault="001B060D" w:rsidP="001B060D">
      <w:pPr>
        <w:pStyle w:val="FinalLine"/>
      </w:pPr>
    </w:p>
    <w:p w14:paraId="4DD87BFD" w14:textId="77777777" w:rsidR="00772954" w:rsidRPr="001B060D" w:rsidRDefault="001B060D" w:rsidP="001B060D">
      <w:pPr>
        <w:pStyle w:val="NB"/>
      </w:pPr>
      <w:r w:rsidRPr="000B3DA7">
        <w:t>N.B.:</w:t>
      </w:r>
      <w:r w:rsidRPr="000B3DA7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0B3D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3604E" w14:textId="77777777" w:rsidR="001B060D" w:rsidRDefault="001B060D" w:rsidP="00B5488B">
      <w:r>
        <w:separator/>
      </w:r>
    </w:p>
  </w:endnote>
  <w:endnote w:type="continuationSeparator" w:id="0">
    <w:p w14:paraId="2E402293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8102A" w14:textId="77777777" w:rsidR="003959E3" w:rsidRDefault="003959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B3DA7" w:rsidRPr="00D94637" w14:paraId="30C21133" w14:textId="77777777" w:rsidTr="000B3DA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CEED083" w14:textId="77777777" w:rsidR="000B3DA7" w:rsidRPr="00D94637" w:rsidRDefault="000B3DA7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0B3DA7" w:rsidRPr="00B310DC" w14:paraId="7AEB71A2" w14:textId="77777777" w:rsidTr="000B3DA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01AA2AD" w14:textId="02B16ADC" w:rsidR="000B3DA7" w:rsidRPr="00AD7BF2" w:rsidRDefault="000B3DA7" w:rsidP="004F54B2">
          <w:pPr>
            <w:pStyle w:val="FooterText"/>
          </w:pPr>
          <w:r>
            <w:t>CM 3684/26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8DF95D3" w14:textId="77777777" w:rsidR="000B3DA7" w:rsidRPr="00AD7BF2" w:rsidRDefault="000B3DA7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483845C" w14:textId="77777777" w:rsidR="000B3DA7" w:rsidRPr="002511D8" w:rsidRDefault="000B3DA7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479ACEA" w14:textId="4828561B" w:rsidR="000B3DA7" w:rsidRPr="00B310DC" w:rsidRDefault="000B3DA7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B3DA7" w:rsidRPr="00D94637" w14:paraId="4CC251FF" w14:textId="77777777" w:rsidTr="000B3DA7">
      <w:trPr>
        <w:jc w:val="center"/>
      </w:trPr>
      <w:tc>
        <w:tcPr>
          <w:tcW w:w="1774" w:type="pct"/>
          <w:shd w:val="clear" w:color="auto" w:fill="auto"/>
        </w:tcPr>
        <w:p w14:paraId="357351F5" w14:textId="54C2DA88" w:rsidR="000B3DA7" w:rsidRPr="00AD7BF2" w:rsidRDefault="000B3DA7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41BF275" w14:textId="53756E7D" w:rsidR="000B3DA7" w:rsidRPr="00AD7BF2" w:rsidRDefault="000B3DA7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F312CCC" w14:textId="0929CF5D" w:rsidR="000B3DA7" w:rsidRPr="00D94637" w:rsidRDefault="000B3DA7" w:rsidP="002F0099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7C907415" w14:textId="6A8B28FC" w:rsidR="000B3DA7" w:rsidRPr="00695BAF" w:rsidRDefault="000B3DA7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389E1CF7" w14:textId="77777777" w:rsidR="000B3DA7" w:rsidRPr="000B3DA7" w:rsidRDefault="000B3DA7" w:rsidP="000B3DA7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0B3DA7" w:rsidRPr="00D94637" w14:paraId="1A3FAC42" w14:textId="77777777" w:rsidTr="000B3DA7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3547B035" w14:textId="77777777" w:rsidR="000B3DA7" w:rsidRPr="00D94637" w:rsidRDefault="000B3DA7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0B3DA7" w:rsidRPr="00B310DC" w14:paraId="3AFA0AD3" w14:textId="77777777" w:rsidTr="000B3DA7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7C03300" w14:textId="1F43D292" w:rsidR="000B3DA7" w:rsidRPr="00AD7BF2" w:rsidRDefault="000B3DA7" w:rsidP="00965E25">
          <w:pPr>
            <w:pStyle w:val="FooterText"/>
          </w:pPr>
          <w:r>
            <w:t>CM 3684/26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371445E" w14:textId="77777777" w:rsidR="000B3DA7" w:rsidRPr="00AD7BF2" w:rsidRDefault="000B3DA7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B589AEB" w14:textId="77777777" w:rsidR="000B3DA7" w:rsidRPr="002511D8" w:rsidRDefault="000B3DA7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13C223B" w14:textId="4F8BB986" w:rsidR="000B3DA7" w:rsidRPr="00B310DC" w:rsidRDefault="000B3DA7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0B3DA7" w:rsidRPr="00D94637" w14:paraId="54FBA0C8" w14:textId="77777777" w:rsidTr="000B3DA7">
      <w:trPr>
        <w:jc w:val="center"/>
      </w:trPr>
      <w:tc>
        <w:tcPr>
          <w:tcW w:w="3230" w:type="pct"/>
          <w:gridSpan w:val="3"/>
          <w:shd w:val="clear" w:color="auto" w:fill="auto"/>
        </w:tcPr>
        <w:p w14:paraId="257E0EE1" w14:textId="3C25EF3D" w:rsidR="000B3DA7" w:rsidRPr="00E37908" w:rsidRDefault="000B3DA7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700D997D" w14:textId="34E95F0A" w:rsidR="000B3DA7" w:rsidRPr="00D94637" w:rsidRDefault="000B3DA7" w:rsidP="00965E25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>LIMITE</w:t>
          </w:r>
        </w:p>
      </w:tc>
      <w:tc>
        <w:tcPr>
          <w:tcW w:w="1029" w:type="pct"/>
          <w:gridSpan w:val="2"/>
          <w:shd w:val="clear" w:color="auto" w:fill="auto"/>
        </w:tcPr>
        <w:p w14:paraId="54C642C0" w14:textId="66A1D0CE" w:rsidR="000B3DA7" w:rsidRPr="00695BAF" w:rsidRDefault="000B3DA7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1E43633C" w14:textId="77777777" w:rsidR="000B3DA7" w:rsidRPr="000B3DA7" w:rsidRDefault="000B3DA7" w:rsidP="000B3DA7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24835" w14:textId="77777777" w:rsidR="001B060D" w:rsidRDefault="001B060D" w:rsidP="00B5488B">
      <w:r>
        <w:separator/>
      </w:r>
    </w:p>
  </w:footnote>
  <w:footnote w:type="continuationSeparator" w:id="0">
    <w:p w14:paraId="41674276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97E84" w14:textId="77777777" w:rsidR="003959E3" w:rsidRDefault="003959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174D3" w14:textId="5839D9EE" w:rsidR="000B3DA7" w:rsidRPr="000B3DA7" w:rsidRDefault="000B3DA7" w:rsidP="000B3DA7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B32CB" w14:textId="4A27AD48" w:rsidR="000B3DA7" w:rsidRPr="000B3DA7" w:rsidRDefault="000B3DA7" w:rsidP="000B3DA7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EF63BC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Special legislative procedure" style="width:13.5pt;height:13.5pt;visibility:visible;mso-wrap-style:square" o:bullet="t">
        <v:imagedata r:id="rId1" o:title="Special legislative procedure"/>
      </v:shape>
    </w:pict>
  </w:numPicBullet>
  <w:numPicBullet w:numPicBulletId="1">
    <w:pict>
      <v:shape id="_x0000_i1031" type="#_x0000_t75" alt="Item based on a Commission proposal" style="width:13.5pt;height:13.5pt;visibility:visible;mso-wrap-style:square" o:bullet="t">
        <v:imagedata r:id="rId2" o:title="Item based on a Commission proposal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53E677F"/>
    <w:multiLevelType w:val="hybridMultilevel"/>
    <w:tmpl w:val="99D02E7A"/>
    <w:lvl w:ilvl="0" w:tplc="5CD0F94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6A5E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F422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4EEC5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3084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7EF24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75EDC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FC866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A22B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1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2"/>
  </w:num>
  <w:num w:numId="20" w16cid:durableId="1680084339">
    <w:abstractNumId w:val="7"/>
  </w:num>
  <w:num w:numId="21" w16cid:durableId="7315391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21400801756451905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7-10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3684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2&quot; text=&quot;LIMITE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ECOFIN&lt;/text&gt;_x000d__x000a_      &lt;text&gt;BUDGET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93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conomice &amp;#537;i Financiare/Buget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LineBreak /&amp;gt;(Afaceri Economice &amp;#537;i Financiare/Buget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7-27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f482d053687dd72f63d7a5272c69aabbe61e67ef44e65ffe81c9cd88cf5a377"/>
  </w:docVars>
  <w:rsids>
    <w:rsidRoot w:val="001B060D"/>
    <w:rsid w:val="000372ED"/>
    <w:rsid w:val="000B3DA7"/>
    <w:rsid w:val="000E2267"/>
    <w:rsid w:val="001208A4"/>
    <w:rsid w:val="001441B5"/>
    <w:rsid w:val="0016599A"/>
    <w:rsid w:val="001861AF"/>
    <w:rsid w:val="001B060D"/>
    <w:rsid w:val="002673C3"/>
    <w:rsid w:val="002B7630"/>
    <w:rsid w:val="00326C08"/>
    <w:rsid w:val="00350C40"/>
    <w:rsid w:val="003959E3"/>
    <w:rsid w:val="003D040A"/>
    <w:rsid w:val="003F10D0"/>
    <w:rsid w:val="004024B2"/>
    <w:rsid w:val="00442CAD"/>
    <w:rsid w:val="004A6435"/>
    <w:rsid w:val="004C60B7"/>
    <w:rsid w:val="00546854"/>
    <w:rsid w:val="0058513D"/>
    <w:rsid w:val="005A5570"/>
    <w:rsid w:val="005C3952"/>
    <w:rsid w:val="006213F4"/>
    <w:rsid w:val="006A0129"/>
    <w:rsid w:val="006A53B4"/>
    <w:rsid w:val="006B3241"/>
    <w:rsid w:val="006D2414"/>
    <w:rsid w:val="006F46CD"/>
    <w:rsid w:val="007010AE"/>
    <w:rsid w:val="00723B34"/>
    <w:rsid w:val="00741DC3"/>
    <w:rsid w:val="00741F37"/>
    <w:rsid w:val="00745D84"/>
    <w:rsid w:val="00772954"/>
    <w:rsid w:val="00786B8C"/>
    <w:rsid w:val="0079167F"/>
    <w:rsid w:val="008146F9"/>
    <w:rsid w:val="008268BE"/>
    <w:rsid w:val="00895A80"/>
    <w:rsid w:val="008C7153"/>
    <w:rsid w:val="009860AE"/>
    <w:rsid w:val="00986E0D"/>
    <w:rsid w:val="009930AF"/>
    <w:rsid w:val="009A3832"/>
    <w:rsid w:val="00A31007"/>
    <w:rsid w:val="00A543D9"/>
    <w:rsid w:val="00AC2264"/>
    <w:rsid w:val="00AC3DCF"/>
    <w:rsid w:val="00B5488B"/>
    <w:rsid w:val="00BC0BB4"/>
    <w:rsid w:val="00BC3EC8"/>
    <w:rsid w:val="00BD5F5A"/>
    <w:rsid w:val="00BD729D"/>
    <w:rsid w:val="00BF1883"/>
    <w:rsid w:val="00C02778"/>
    <w:rsid w:val="00C24D81"/>
    <w:rsid w:val="00CC013E"/>
    <w:rsid w:val="00D264DB"/>
    <w:rsid w:val="00D64B12"/>
    <w:rsid w:val="00D95441"/>
    <w:rsid w:val="00DB0576"/>
    <w:rsid w:val="00DF7902"/>
    <w:rsid w:val="00E469D8"/>
    <w:rsid w:val="00E73994"/>
    <w:rsid w:val="00E8251D"/>
    <w:rsid w:val="00E82D03"/>
    <w:rsid w:val="00EA4E76"/>
    <w:rsid w:val="00EB740D"/>
    <w:rsid w:val="00ED400E"/>
    <w:rsid w:val="00EE3B78"/>
    <w:rsid w:val="00EE58DE"/>
    <w:rsid w:val="00EF5E51"/>
    <w:rsid w:val="00F67D61"/>
    <w:rsid w:val="00FC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538486"/>
  <w15:docId w15:val="{1A6B52A7-6B1B-44C7-AA64-140A151DE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3959E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959E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959E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959E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959E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959E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959E3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3959E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959E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959E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3959E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3959E3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bin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1</Pages>
  <Words>155</Words>
  <Characters>782</Characters>
  <Application>Microsoft Office Word</Application>
  <DocSecurity>0</DocSecurity>
  <Lines>25</Lines>
  <Paragraphs>9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POJOGA Marius-Nicolaie</dc:creator>
  <cp:keywords/>
  <dc:description/>
  <cp:lastModifiedBy>ALFARAZ SANCHEZ Maria Jose</cp:lastModifiedBy>
  <cp:revision>4</cp:revision>
  <dcterms:created xsi:type="dcterms:W3CDTF">2026-07-10T13:17:00Z</dcterms:created>
  <dcterms:modified xsi:type="dcterms:W3CDTF">2026-07-13T11:52:00Z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4193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2026-07-13T11:52:02Z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