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074426290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E4105" w:rsidRPr="0056157B" w14:paraId="2D685AC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8EDFF50" w14:textId="7B27C07C" w:rsidR="00FE4105" w:rsidRPr="0056157B" w:rsidRDefault="00FE4105" w:rsidP="00634DC7">
                <w:pPr>
                  <w:pStyle w:val="TBNormalTechnicalBlock"/>
                </w:pPr>
              </w:p>
            </w:tc>
          </w:tr>
          <w:tr w:rsidR="00FE4105" w:rsidRPr="0056157B" w14:paraId="4D2310F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7707A43" w14:textId="77777777" w:rsidR="00FE4105" w:rsidRPr="0056157B" w:rsidRDefault="00FE410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2EA41D1" wp14:editId="3FEBA79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10F259E" w14:textId="77777777" w:rsidR="00FE4105" w:rsidRPr="0056157B" w:rsidRDefault="00FE4105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FE4105" w:rsidRPr="00B84B6D" w14:paraId="2A53961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54EA327" w14:textId="77777777" w:rsidR="00FE4105" w:rsidRPr="0056157B" w:rsidRDefault="00FE410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4D5FDB0" w14:textId="77777777" w:rsidR="00FE4105" w:rsidRPr="0056157B" w:rsidRDefault="00FE410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0721FB4" w14:textId="77777777" w:rsidR="00FE4105" w:rsidRPr="0056157B" w:rsidRDefault="00FE4105" w:rsidP="00233A0E">
                <w:pPr>
                  <w:pStyle w:val="TBNormalTechnicalBlock"/>
                  <w:rPr>
                    <w:b/>
                  </w:rPr>
                </w:pPr>
              </w:p>
              <w:p w14:paraId="15372345" w14:textId="77777777" w:rsidR="00FE4105" w:rsidRDefault="00FE410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7 septembrie 2026</w:t>
                </w:r>
              </w:p>
              <w:p w14:paraId="7F50D099" w14:textId="77777777" w:rsidR="00FE4105" w:rsidRPr="0019440B" w:rsidRDefault="00FE4105" w:rsidP="00233A0E">
                <w:pPr>
                  <w:pStyle w:val="TBNormalTechnicalBlock"/>
                </w:pPr>
              </w:p>
              <w:p w14:paraId="5A5F892C" w14:textId="77777777" w:rsidR="00FE4105" w:rsidRDefault="00FE4105" w:rsidP="00233A0E">
                <w:pPr>
                  <w:pStyle w:val="TBNormalTechnicalBlock"/>
                </w:pPr>
                <w:r>
                  <w:t>CM 4015</w:t>
                </w:r>
                <w:r w:rsidRPr="0056157B">
                  <w:t>/</w:t>
                </w:r>
                <w:r>
                  <w:t>26</w:t>
                </w:r>
              </w:p>
              <w:p w14:paraId="1E1E461C" w14:textId="77777777" w:rsidR="00FE4105" w:rsidRDefault="00FE410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A7473F2" w14:textId="77777777" w:rsidR="00FE4105" w:rsidRDefault="00FE410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3090C13D" w14:textId="77777777" w:rsidR="00FE4105" w:rsidRPr="007C5B64" w:rsidRDefault="00FE410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C520F16" w14:textId="77777777" w:rsidR="00FE4105" w:rsidRPr="009E0BE9" w:rsidRDefault="00FE4105" w:rsidP="00CD4D38">
                <w:pPr>
                  <w:pStyle w:val="TBDistrbMarkers"/>
                </w:pPr>
                <w:r>
                  <w:t>PARLNAT</w:t>
                </w:r>
              </w:p>
              <w:p w14:paraId="3319953C" w14:textId="77777777" w:rsidR="00FE4105" w:rsidRPr="009E0BE9" w:rsidRDefault="00FE4105" w:rsidP="00233A0E">
                <w:pPr>
                  <w:pStyle w:val="TBNormalTechnicalBlock"/>
                </w:pPr>
              </w:p>
              <w:p w14:paraId="777EFB41" w14:textId="77777777" w:rsidR="00FE4105" w:rsidRPr="009E0BE9" w:rsidRDefault="00FE4105" w:rsidP="00233A0E">
                <w:pPr>
                  <w:pStyle w:val="TBNormalTechnicalBlock"/>
                </w:pPr>
              </w:p>
              <w:p w14:paraId="5D79F25C" w14:textId="77777777" w:rsidR="00FE4105" w:rsidRPr="009E0BE9" w:rsidRDefault="00FE410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E4105" w:rsidRPr="00ED0749" w14:paraId="6C63DCF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3B245C0" w14:textId="77777777" w:rsidR="00FE4105" w:rsidRPr="00ED0749" w:rsidRDefault="00FE410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92ABC94" w14:textId="77777777" w:rsidR="00FE4105" w:rsidRPr="00ED0749" w:rsidRDefault="00FE410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7914DD7" w14:textId="77777777" w:rsidR="00FE4105" w:rsidRPr="00ED0749" w:rsidRDefault="00FE410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E1FC6FE" w14:textId="77777777" w:rsidR="00FE4105" w:rsidRPr="00ED0749" w:rsidRDefault="00FE4105" w:rsidP="00DF1147">
          <w:pPr>
            <w:pStyle w:val="TBEntRefer"/>
            <w:rPr>
              <w:sz w:val="2"/>
              <w:szCs w:val="2"/>
            </w:rPr>
          </w:pPr>
        </w:p>
        <w:p w14:paraId="3421D604" w14:textId="77777777" w:rsidR="00FE4105" w:rsidRPr="00DD01AC" w:rsidRDefault="00FE410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E4105" w:rsidRPr="00133225" w14:paraId="7FE40FB4" w14:textId="77777777" w:rsidTr="001E5BC3">
            <w:trPr>
              <w:jc w:val="center"/>
            </w:trPr>
            <w:tc>
              <w:tcPr>
                <w:tcW w:w="9645" w:type="dxa"/>
              </w:tcPr>
              <w:p w14:paraId="111C25D5" w14:textId="77777777" w:rsidR="00FE4105" w:rsidRPr="00C4351E" w:rsidRDefault="00FE4105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FE4105" w:rsidRPr="007D53AD" w14:paraId="5E71DB0A" w14:textId="77777777" w:rsidTr="001E5BC3">
            <w:trPr>
              <w:jc w:val="center"/>
            </w:trPr>
            <w:tc>
              <w:tcPr>
                <w:tcW w:w="9645" w:type="dxa"/>
              </w:tcPr>
              <w:p w14:paraId="6B3B567D" w14:textId="77777777" w:rsidR="00FE4105" w:rsidRPr="007D53AD" w:rsidRDefault="00FE4105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FE4105" w:rsidRPr="007D53AD" w14:paraId="2F878EA0" w14:textId="77777777" w:rsidTr="001E5BC3">
            <w:trPr>
              <w:jc w:val="center"/>
            </w:trPr>
            <w:tc>
              <w:tcPr>
                <w:tcW w:w="9645" w:type="dxa"/>
              </w:tcPr>
              <w:p w14:paraId="50ED028C" w14:textId="77777777" w:rsidR="00FE4105" w:rsidRPr="006368AC" w:rsidRDefault="00FE4105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FE4105" w:rsidRPr="007D53AD" w14:paraId="43E45487" w14:textId="77777777" w:rsidTr="001E5BC3">
            <w:trPr>
              <w:jc w:val="center"/>
            </w:trPr>
            <w:tc>
              <w:tcPr>
                <w:tcW w:w="9645" w:type="dxa"/>
              </w:tcPr>
              <w:p w14:paraId="7E775AD3" w14:textId="77777777" w:rsidR="00FE4105" w:rsidRPr="006368AC" w:rsidRDefault="00FE4105" w:rsidP="008639D3">
                <w:pPr>
                  <w:pStyle w:val="TBTableText"/>
                </w:pPr>
                <w:r>
                  <w:t>22 septembrie 2026 (10.00)</w:t>
                </w:r>
              </w:p>
            </w:tc>
          </w:tr>
        </w:tbl>
        <w:p w14:paraId="298B8CE5" w14:textId="77777777" w:rsidR="00FE4105" w:rsidRPr="008C6FD6" w:rsidRDefault="00FE410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29A99751" w14:textId="77777777" w:rsidR="00BC0BB4" w:rsidRPr="00207C85" w:rsidRDefault="00BC0BB4" w:rsidP="00BC0BB4">
      <w:pPr>
        <w:spacing w:after="120"/>
        <w:rPr>
          <w:b/>
          <w:bCs/>
          <w:u w:val="single"/>
        </w:rPr>
      </w:pPr>
      <w:r w:rsidRPr="00207C85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207C85" w14:paraId="4A34D27F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A1ED75D" w14:textId="77777777" w:rsidR="00BD729D" w:rsidRPr="00207C85" w:rsidRDefault="00BD729D" w:rsidP="00CB73C2">
            <w:r w:rsidRPr="00207C85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38FBED" w14:textId="77777777" w:rsidR="00BD729D" w:rsidRPr="00207C85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259793" w14:textId="77777777" w:rsidR="00BD729D" w:rsidRPr="00207C85" w:rsidRDefault="00BD729D" w:rsidP="00CB73C2"/>
        </w:tc>
      </w:tr>
      <w:tr w:rsidR="00BD729D" w:rsidRPr="00207C85" w14:paraId="4334B82D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77C21C9" w14:textId="77777777" w:rsidR="00BD729D" w:rsidRPr="00207C85" w:rsidRDefault="00BD729D" w:rsidP="00CB73C2">
            <w:r w:rsidRPr="00207C85">
              <w:t>(posibil) Aprobarea punctelor „A”</w:t>
            </w:r>
          </w:p>
          <w:p w14:paraId="2028F915" w14:textId="77777777" w:rsidR="00BD729D" w:rsidRPr="00207C85" w:rsidRDefault="00BD729D" w:rsidP="00CB73C2">
            <w:pPr>
              <w:pStyle w:val="PointManual"/>
            </w:pPr>
            <w:r w:rsidRPr="00207C85">
              <w:t>a)</w:t>
            </w:r>
            <w:r w:rsidRPr="00207C85">
              <w:tab/>
              <w:t>Lista fără caracter legislativ</w:t>
            </w:r>
          </w:p>
          <w:p w14:paraId="5EE86508" w14:textId="77777777" w:rsidR="00BD729D" w:rsidRPr="00207C85" w:rsidRDefault="00BD729D" w:rsidP="00CB73C2">
            <w:pPr>
              <w:pStyle w:val="PointManual"/>
            </w:pPr>
            <w:r w:rsidRPr="00207C85">
              <w:t>b)</w:t>
            </w:r>
            <w:r w:rsidRPr="00207C85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78CBE9" w14:textId="77777777" w:rsidR="00BD729D" w:rsidRPr="00207C85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33619D" w14:textId="77777777" w:rsidR="00BD729D" w:rsidRPr="00207C85" w:rsidRDefault="00BD729D" w:rsidP="00CB73C2"/>
        </w:tc>
      </w:tr>
    </w:tbl>
    <w:p w14:paraId="588A5ECD" w14:textId="77777777" w:rsidR="00BD729D" w:rsidRPr="00207C85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207C85">
        <w:rPr>
          <w:b/>
          <w:u w:val="single"/>
        </w:rPr>
        <w:t>Deliberări legislative</w:t>
      </w:r>
    </w:p>
    <w:p w14:paraId="4F63D11D" w14:textId="4D789969" w:rsidR="00BD729D" w:rsidRPr="00207C85" w:rsidRDefault="00BD729D" w:rsidP="00BD729D">
      <w:pPr>
        <w:pStyle w:val="NormalCentered"/>
        <w:spacing w:after="120"/>
        <w:rPr>
          <w:b/>
          <w:bCs/>
        </w:rPr>
      </w:pPr>
      <w:r w:rsidRPr="00207C85">
        <w:rPr>
          <w:b/>
        </w:rPr>
        <w:t>[Deliberare publică în temeiul articolului 16 alineatul (8) din Tratatul</w:t>
      </w:r>
      <w:r w:rsidR="00FE4105">
        <w:rPr>
          <w:b/>
        </w:rPr>
        <w:br/>
      </w:r>
      <w:r w:rsidRPr="00207C85">
        <w:rPr>
          <w:b/>
        </w:rPr>
        <w:t>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E2C1A" w:rsidRPr="00207C85" w14:paraId="4AA3B8F8" w14:textId="77777777" w:rsidTr="00BE2C1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5A1BED" w14:textId="77777777" w:rsidR="00981DC7" w:rsidRPr="00207C85" w:rsidRDefault="00981DC7" w:rsidP="00981DC7">
            <w:pPr>
              <w:rPr>
                <w:szCs w:val="24"/>
              </w:rPr>
            </w:pPr>
            <w:r w:rsidRPr="00207C85">
              <w:t>Cadrul financiar multianual 2028-2034</w:t>
            </w:r>
          </w:p>
          <w:p w14:paraId="72EE3D7E" w14:textId="77777777" w:rsidR="00BE2C1A" w:rsidRPr="00207C85" w:rsidRDefault="00981DC7" w:rsidP="00981DC7">
            <w:r w:rsidRPr="00207C85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BA0847" w14:textId="77777777" w:rsidR="00BE2C1A" w:rsidRPr="00207C85" w:rsidRDefault="00BE2C1A" w:rsidP="00BE2C1A">
            <w:pPr>
              <w:pStyle w:val="NormalRight"/>
            </w:pPr>
            <w:r w:rsidRPr="00207C85">
              <w:rPr>
                <w:noProof/>
              </w:rPr>
              <w:drawing>
                <wp:inline distT="0" distB="0" distL="0" distR="0" wp14:anchorId="0B143628" wp14:editId="216E4585">
                  <wp:extent cx="172442" cy="172442"/>
                  <wp:effectExtent l="0" t="0" r="0" b="0"/>
                  <wp:docPr id="841737988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737988" name="Picture 1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C85">
              <w:rPr>
                <w:noProof/>
              </w:rPr>
              <w:drawing>
                <wp:inline distT="0" distB="0" distL="0" distR="0" wp14:anchorId="1E6DC082" wp14:editId="737EEFC0">
                  <wp:extent cx="172442" cy="172442"/>
                  <wp:effectExtent l="0" t="0" r="0" b="0"/>
                  <wp:docPr id="201784698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DC6F39" w14:textId="77777777" w:rsidR="00BE2C1A" w:rsidRPr="00207C85" w:rsidRDefault="00BE2C1A" w:rsidP="00BE2C1A"/>
        </w:tc>
      </w:tr>
      <w:tr w:rsidR="00BE2C1A" w:rsidRPr="00207C85" w14:paraId="44467801" w14:textId="77777777" w:rsidTr="00BE2C1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FBE514" w14:textId="77777777" w:rsidR="00BE2C1A" w:rsidRPr="00207C85" w:rsidRDefault="00BE2C1A" w:rsidP="00BE2C1A">
            <w:pPr>
              <w:rPr>
                <w:szCs w:val="24"/>
              </w:rPr>
            </w:pPr>
            <w:r w:rsidRPr="00207C85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8FE1B8" w14:textId="77777777" w:rsidR="00BE2C1A" w:rsidRPr="00207C85" w:rsidRDefault="00BE2C1A" w:rsidP="00BE2C1A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D32530" w14:textId="77777777" w:rsidR="00BE2C1A" w:rsidRPr="00207C85" w:rsidRDefault="00BE2C1A" w:rsidP="00BE2C1A"/>
        </w:tc>
      </w:tr>
      <w:tr w:rsidR="00981DC7" w:rsidRPr="00207C85" w14:paraId="365E4112" w14:textId="77777777" w:rsidTr="00BE2C1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76A8D6" w14:textId="77777777" w:rsidR="00981DC7" w:rsidRPr="00207C85" w:rsidRDefault="00981DC7" w:rsidP="00981DC7">
            <w:pPr>
              <w:pStyle w:val="Pointabc"/>
              <w:numPr>
                <w:ilvl w:val="1"/>
                <w:numId w:val="25"/>
              </w:numPr>
              <w:rPr>
                <w:szCs w:val="24"/>
              </w:rPr>
            </w:pPr>
            <w:r w:rsidRPr="00207C85">
              <w:t>Pachete omnibus de simplificare: situația actuală</w:t>
            </w:r>
          </w:p>
          <w:p w14:paraId="0937F7DB" w14:textId="77777777" w:rsidR="00981DC7" w:rsidRPr="00207C85" w:rsidRDefault="00981DC7" w:rsidP="006841D3">
            <w:pPr>
              <w:pStyle w:val="ListParagraph"/>
              <w:ind w:left="567"/>
              <w:rPr>
                <w:szCs w:val="24"/>
              </w:rPr>
            </w:pPr>
            <w:r w:rsidRPr="00207C85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2C456E" w14:textId="77777777" w:rsidR="00981DC7" w:rsidRPr="00207C85" w:rsidRDefault="007C3F2F" w:rsidP="00BE2C1A">
            <w:pPr>
              <w:pStyle w:val="NormalRight"/>
              <w:rPr>
                <w:noProof/>
              </w:rPr>
            </w:pPr>
            <w:r w:rsidRPr="00207C85">
              <w:rPr>
                <w:noProof/>
              </w:rPr>
              <w:drawing>
                <wp:inline distT="0" distB="0" distL="0" distR="0" wp14:anchorId="67C07F40" wp14:editId="5EDEA6AB">
                  <wp:extent cx="172442" cy="172442"/>
                  <wp:effectExtent l="0" t="0" r="0" b="0"/>
                  <wp:docPr id="1253419443" name="Picture 125341944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7C85">
              <w:rPr>
                <w:noProof/>
              </w:rPr>
              <w:drawing>
                <wp:inline distT="0" distB="0" distL="0" distR="0" wp14:anchorId="1EACE7F5" wp14:editId="6A4B62D1">
                  <wp:extent cx="172442" cy="172442"/>
                  <wp:effectExtent l="0" t="0" r="0" b="0"/>
                  <wp:docPr id="422210016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7061A2" w14:textId="77777777" w:rsidR="00981DC7" w:rsidRPr="00207C85" w:rsidRDefault="00981DC7" w:rsidP="00BE2C1A"/>
        </w:tc>
      </w:tr>
    </w:tbl>
    <w:p w14:paraId="58F31260" w14:textId="77777777" w:rsidR="00BD729D" w:rsidRPr="00207C85" w:rsidRDefault="00BD729D" w:rsidP="00104947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207C85">
        <w:rPr>
          <w:b/>
          <w:u w:val="single"/>
        </w:rPr>
        <w:lastRenderedPageBreak/>
        <w:t>Activități fără caracter legislativ</w:t>
      </w:r>
    </w:p>
    <w:tbl>
      <w:tblPr>
        <w:tblStyle w:val="TableGrid21"/>
        <w:tblW w:w="9638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737"/>
        <w:gridCol w:w="1814"/>
      </w:tblGrid>
      <w:tr w:rsidR="00981DC7" w:rsidRPr="00207C85" w14:paraId="39336BFE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14C79E" w14:textId="77777777" w:rsidR="00981DC7" w:rsidRPr="00207C85" w:rsidRDefault="00981DC7" w:rsidP="000819CB">
            <w:r w:rsidRPr="00207C85">
              <w:t>Pregătirea Consiliului European din 15-16 octombrie 2026: proiect adnotat de ordine de zi</w:t>
            </w:r>
          </w:p>
          <w:p w14:paraId="383AAA9A" w14:textId="77777777" w:rsidR="00981DC7" w:rsidRPr="00207C85" w:rsidRDefault="00981DC7" w:rsidP="000819CB">
            <w:pPr>
              <w:rPr>
                <w:i/>
              </w:rPr>
            </w:pPr>
            <w:r w:rsidRPr="00207C85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AFA43F" w14:textId="77777777" w:rsidR="00981DC7" w:rsidRPr="00207C85" w:rsidRDefault="00981DC7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3CE53F" w14:textId="77777777" w:rsidR="00981DC7" w:rsidRPr="00207C85" w:rsidRDefault="00981DC7" w:rsidP="000819CB">
            <w:pPr>
              <w:rPr>
                <w:szCs w:val="24"/>
              </w:rPr>
            </w:pPr>
          </w:p>
        </w:tc>
      </w:tr>
      <w:tr w:rsidR="00981DC7" w:rsidRPr="00207C85" w14:paraId="1EFD9CFA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C2BB68" w14:textId="77777777" w:rsidR="00981DC7" w:rsidRPr="00207C85" w:rsidRDefault="00981DC7" w:rsidP="00104947">
            <w:pPr>
              <w:rPr>
                <w:szCs w:val="24"/>
              </w:rPr>
            </w:pPr>
            <w:r w:rsidRPr="00207C85">
              <w:t>Programarea legislativă: scrisoare de intenție</w:t>
            </w:r>
          </w:p>
          <w:p w14:paraId="3D9C26E0" w14:textId="77777777" w:rsidR="00981DC7" w:rsidRPr="00207C85" w:rsidRDefault="00981DC7" w:rsidP="000819CB">
            <w:pPr>
              <w:rPr>
                <w:i/>
              </w:rPr>
            </w:pPr>
            <w:r w:rsidRPr="00207C85">
              <w:rPr>
                <w:i/>
              </w:rPr>
              <w:t>Prezentare din partea Comisiei</w:t>
            </w:r>
          </w:p>
          <w:p w14:paraId="2A8C2BA7" w14:textId="77777777" w:rsidR="00981DC7" w:rsidRPr="00207C85" w:rsidRDefault="00981DC7" w:rsidP="000819CB">
            <w:pPr>
              <w:rPr>
                <w:i/>
              </w:rPr>
            </w:pPr>
            <w:r w:rsidRPr="00207C85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737C0F" w14:textId="77777777" w:rsidR="00981DC7" w:rsidRPr="00207C85" w:rsidRDefault="00981DC7" w:rsidP="000819CB">
            <w:pPr>
              <w:jc w:val="right"/>
              <w:rPr>
                <w:noProof/>
              </w:rPr>
            </w:pPr>
            <w:r w:rsidRPr="00207C85">
              <w:rPr>
                <w:noProof/>
              </w:rPr>
              <w:drawing>
                <wp:inline distT="0" distB="0" distL="0" distR="0" wp14:anchorId="691ACA55" wp14:editId="43D119FC">
                  <wp:extent cx="172442" cy="172442"/>
                  <wp:effectExtent l="0" t="0" r="0" b="0"/>
                  <wp:docPr id="1009813608" name="Picture 1009813608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6B35DA" w14:textId="77777777" w:rsidR="00981DC7" w:rsidRPr="00207C85" w:rsidRDefault="00981DC7" w:rsidP="000819CB">
            <w:pPr>
              <w:rPr>
                <w:szCs w:val="24"/>
              </w:rPr>
            </w:pPr>
          </w:p>
        </w:tc>
      </w:tr>
      <w:tr w:rsidR="00981DC7" w:rsidRPr="00207C85" w14:paraId="576426E7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27BDFD1" w14:textId="77777777" w:rsidR="00981DC7" w:rsidRPr="00207C85" w:rsidRDefault="00981DC7" w:rsidP="000819CB">
            <w:pPr>
              <w:ind w:left="567" w:hanging="567"/>
            </w:pPr>
            <w:r w:rsidRPr="00207C85">
              <w:t>Dialogul anual privind statul de drept: discuție orizontală</w:t>
            </w:r>
          </w:p>
          <w:p w14:paraId="654602DB" w14:textId="77777777" w:rsidR="00981DC7" w:rsidRPr="00207C85" w:rsidRDefault="00981DC7" w:rsidP="000819CB">
            <w:pPr>
              <w:rPr>
                <w:i/>
              </w:rPr>
            </w:pPr>
            <w:r w:rsidRPr="00207C85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E872A9" w14:textId="77777777" w:rsidR="00981DC7" w:rsidRPr="00207C85" w:rsidRDefault="00981DC7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583ABD6" w14:textId="77777777" w:rsidR="00981DC7" w:rsidRPr="00207C85" w:rsidRDefault="00981DC7" w:rsidP="000819CB">
            <w:pPr>
              <w:rPr>
                <w:szCs w:val="24"/>
              </w:rPr>
            </w:pPr>
          </w:p>
        </w:tc>
      </w:tr>
      <w:tr w:rsidR="00981DC7" w:rsidRPr="00207C85" w14:paraId="30A7AED2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3556FE" w14:textId="77777777" w:rsidR="00981DC7" w:rsidRPr="00207C85" w:rsidRDefault="00981DC7" w:rsidP="000819CB">
            <w:pPr>
              <w:ind w:left="29"/>
            </w:pPr>
            <w:r w:rsidRPr="00207C85">
              <w:t>Tendința generală a situației statului de drept în anumite țări candidate</w:t>
            </w:r>
            <w:r w:rsidR="00C176A9" w:rsidRPr="00207C85">
              <w:rPr>
                <w:rStyle w:val="FootnoteReference"/>
              </w:rPr>
              <w:footnoteReference w:id="1"/>
            </w:r>
          </w:p>
          <w:p w14:paraId="71571767" w14:textId="77777777" w:rsidR="00981DC7" w:rsidRPr="00207C85" w:rsidRDefault="00981DC7" w:rsidP="000819CB">
            <w:pPr>
              <w:ind w:left="29"/>
            </w:pPr>
            <w:r w:rsidRPr="00207C85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29AF0C" w14:textId="77777777" w:rsidR="00981DC7" w:rsidRPr="00207C85" w:rsidRDefault="00981DC7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2D371A" w14:textId="77777777" w:rsidR="00981DC7" w:rsidRPr="00207C85" w:rsidRDefault="00981DC7" w:rsidP="000819CB">
            <w:pPr>
              <w:rPr>
                <w:szCs w:val="24"/>
              </w:rPr>
            </w:pPr>
          </w:p>
        </w:tc>
      </w:tr>
      <w:tr w:rsidR="00981DC7" w:rsidRPr="00207C85" w14:paraId="24B60BD7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EA87FB" w14:textId="77777777" w:rsidR="00981DC7" w:rsidRPr="00207C85" w:rsidRDefault="00981DC7" w:rsidP="000819CB">
            <w:pPr>
              <w:ind w:left="29"/>
            </w:pPr>
            <w:r w:rsidRPr="00207C85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6F6BEB" w14:textId="77777777" w:rsidR="00981DC7" w:rsidRPr="00207C85" w:rsidRDefault="00981DC7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8BF801" w14:textId="77777777" w:rsidR="00981DC7" w:rsidRPr="00207C85" w:rsidRDefault="00981DC7" w:rsidP="000819CB">
            <w:pPr>
              <w:rPr>
                <w:szCs w:val="24"/>
              </w:rPr>
            </w:pPr>
          </w:p>
        </w:tc>
      </w:tr>
    </w:tbl>
    <w:p w14:paraId="76F109E6" w14:textId="77777777" w:rsidR="001B060D" w:rsidRPr="00207C85" w:rsidRDefault="001B060D" w:rsidP="001B060D">
      <w:pPr>
        <w:pStyle w:val="ImageLine"/>
      </w:pPr>
    </w:p>
    <w:p w14:paraId="1815B1BF" w14:textId="77777777" w:rsidR="00981DC7" w:rsidRPr="00207C85" w:rsidRDefault="00981DC7" w:rsidP="00981DC7">
      <w:pPr>
        <w:pStyle w:val="Image"/>
      </w:pPr>
      <w:r w:rsidRPr="00207C85">
        <w:rPr>
          <w:noProof/>
        </w:rPr>
        <w:drawing>
          <wp:inline distT="0" distB="0" distL="0" distR="0" wp14:anchorId="47DEC318" wp14:editId="47EF54CC">
            <wp:extent cx="172442" cy="172442"/>
            <wp:effectExtent l="0" t="0" r="0" b="0"/>
            <wp:docPr id="1218670075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7C85">
        <w:tab/>
        <w:t>Prima lectură</w:t>
      </w:r>
    </w:p>
    <w:p w14:paraId="1350A32A" w14:textId="77777777" w:rsidR="00981DC7" w:rsidRPr="00207C85" w:rsidRDefault="00981DC7" w:rsidP="00981DC7">
      <w:pPr>
        <w:pStyle w:val="Image"/>
      </w:pPr>
      <w:r w:rsidRPr="00207C85">
        <w:rPr>
          <w:noProof/>
        </w:rPr>
        <w:drawing>
          <wp:inline distT="0" distB="0" distL="0" distR="0" wp14:anchorId="4394F139" wp14:editId="43F6ECC0">
            <wp:extent cx="172442" cy="172442"/>
            <wp:effectExtent l="0" t="0" r="0" b="0"/>
            <wp:docPr id="1113847642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7C85">
        <w:tab/>
        <w:t>Procedură legislativă specială</w:t>
      </w:r>
    </w:p>
    <w:p w14:paraId="17902D45" w14:textId="77777777" w:rsidR="00981DC7" w:rsidRPr="00207C85" w:rsidRDefault="00981DC7" w:rsidP="00981DC7">
      <w:pPr>
        <w:pStyle w:val="Image"/>
      </w:pPr>
      <w:r w:rsidRPr="00207C85">
        <w:rPr>
          <w:noProof/>
        </w:rPr>
        <w:drawing>
          <wp:inline distT="0" distB="0" distL="0" distR="0" wp14:anchorId="72E561CE" wp14:editId="64E616CB">
            <wp:extent cx="172442" cy="172442"/>
            <wp:effectExtent l="0" t="0" r="0" b="0"/>
            <wp:docPr id="888080320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7C85">
        <w:tab/>
        <w:t>Dezbatere publică [articolul 8 alineatul (3) din Regulamentul de procedură al Consiliului]</w:t>
      </w:r>
    </w:p>
    <w:p w14:paraId="11256D96" w14:textId="77777777" w:rsidR="00981DC7" w:rsidRPr="00207C85" w:rsidRDefault="00981DC7" w:rsidP="00207C85">
      <w:pPr>
        <w:pStyle w:val="Image"/>
        <w:keepNext/>
      </w:pPr>
      <w:r w:rsidRPr="00207C85">
        <w:rPr>
          <w:noProof/>
        </w:rPr>
        <w:drawing>
          <wp:inline distT="0" distB="0" distL="0" distR="0" wp14:anchorId="6A05466E" wp14:editId="676BDE3F">
            <wp:extent cx="172442" cy="172442"/>
            <wp:effectExtent l="0" t="0" r="0" b="0"/>
            <wp:docPr id="1372865395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7C85">
        <w:tab/>
        <w:t>Punct bazat pe o propunere a Comisiei</w:t>
      </w:r>
    </w:p>
    <w:p w14:paraId="63E9CBD6" w14:textId="77777777" w:rsidR="001B060D" w:rsidRPr="00207C85" w:rsidRDefault="001B060D" w:rsidP="001B060D">
      <w:pPr>
        <w:pStyle w:val="FinalLine"/>
      </w:pPr>
    </w:p>
    <w:p w14:paraId="1B3DC15D" w14:textId="77777777" w:rsidR="00772954" w:rsidRPr="001B060D" w:rsidRDefault="001B060D" w:rsidP="001B060D">
      <w:pPr>
        <w:pStyle w:val="NB"/>
      </w:pPr>
      <w:r w:rsidRPr="00207C85">
        <w:t>N.B.:</w:t>
      </w:r>
      <w:r w:rsidRPr="00207C85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207C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2B099" w14:textId="77777777" w:rsidR="007D581F" w:rsidRDefault="007D581F" w:rsidP="00B5488B">
      <w:r>
        <w:separator/>
      </w:r>
    </w:p>
  </w:endnote>
  <w:endnote w:type="continuationSeparator" w:id="0">
    <w:p w14:paraId="7FB443CF" w14:textId="77777777" w:rsidR="007D581F" w:rsidRDefault="007D581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B9F3B" w14:textId="77777777" w:rsidR="00FE4105" w:rsidRDefault="00FE41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07C85" w:rsidRPr="00D94637" w14:paraId="6C8809AD" w14:textId="77777777" w:rsidTr="00207C85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23B4DCD1" w14:textId="77777777" w:rsidR="00207C85" w:rsidRPr="00D94637" w:rsidRDefault="00207C8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207C85" w:rsidRPr="00B310DC" w14:paraId="0F856375" w14:textId="77777777" w:rsidTr="00207C85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39E82430" w14:textId="4F5D6243" w:rsidR="00207C85" w:rsidRPr="00AD7BF2" w:rsidRDefault="00207C85" w:rsidP="004F54B2">
          <w:pPr>
            <w:pStyle w:val="FooterText"/>
          </w:pPr>
          <w:r>
            <w:t>CM 4015/26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19C12679" w14:textId="77777777" w:rsidR="00207C85" w:rsidRPr="00AD7BF2" w:rsidRDefault="00207C8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21EDAC0D" w14:textId="77777777" w:rsidR="00207C85" w:rsidRPr="002511D8" w:rsidRDefault="00207C85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35EE3C20" w14:textId="4B25B474" w:rsidR="00207C85" w:rsidRPr="00B310DC" w:rsidRDefault="00207C8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07C85" w:rsidRPr="00D94637" w14:paraId="2E6B648A" w14:textId="77777777" w:rsidTr="00207C85">
      <w:trPr>
        <w:jc w:val="center"/>
      </w:trPr>
      <w:tc>
        <w:tcPr>
          <w:tcW w:w="1774" w:type="pct"/>
        </w:tcPr>
        <w:p w14:paraId="0B452C17" w14:textId="161CEB28" w:rsidR="00207C85" w:rsidRPr="00AD7BF2" w:rsidRDefault="00207C8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77B924C0" w14:textId="506A9117" w:rsidR="00207C85" w:rsidRPr="00AD7BF2" w:rsidRDefault="00207C85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14C3D503" w14:textId="2E94C21C" w:rsidR="00207C85" w:rsidRPr="00D94637" w:rsidRDefault="00207C8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37CF7FEC" w14:textId="156D1B14" w:rsidR="00207C85" w:rsidRPr="00695BAF" w:rsidRDefault="00207C8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6C48E354" w14:textId="77777777" w:rsidR="00207C85" w:rsidRPr="00207C85" w:rsidRDefault="00207C85" w:rsidP="00207C8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07C85" w:rsidRPr="00D94637" w14:paraId="09447CD2" w14:textId="77777777" w:rsidTr="00207C85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37350D1A" w14:textId="77777777" w:rsidR="00207C85" w:rsidRPr="00D94637" w:rsidRDefault="00207C85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207C85" w:rsidRPr="00B310DC" w14:paraId="1D8D50BF" w14:textId="77777777" w:rsidTr="00207C85">
      <w:trPr>
        <w:jc w:val="center"/>
      </w:trPr>
      <w:tc>
        <w:tcPr>
          <w:tcW w:w="2501" w:type="pct"/>
          <w:tcMar>
            <w:top w:w="0" w:type="dxa"/>
          </w:tcMar>
        </w:tcPr>
        <w:p w14:paraId="23754255" w14:textId="0451F12E" w:rsidR="00207C85" w:rsidRPr="00AD7BF2" w:rsidRDefault="00207C85" w:rsidP="00965E25">
          <w:pPr>
            <w:pStyle w:val="FooterText"/>
          </w:pPr>
          <w:r>
            <w:t>CM 4015/26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647E79A3" w14:textId="77777777" w:rsidR="00207C85" w:rsidRPr="00AD7BF2" w:rsidRDefault="00207C85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630D5C59" w14:textId="77777777" w:rsidR="00207C85" w:rsidRPr="002511D8" w:rsidRDefault="00207C85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129C9F05" w14:textId="4CAD2D31" w:rsidR="00207C85" w:rsidRPr="00B310DC" w:rsidRDefault="00207C85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07C85" w:rsidRPr="00D94637" w14:paraId="2C1EC82F" w14:textId="77777777" w:rsidTr="00207C85">
      <w:trPr>
        <w:jc w:val="center"/>
      </w:trPr>
      <w:tc>
        <w:tcPr>
          <w:tcW w:w="3230" w:type="pct"/>
          <w:gridSpan w:val="3"/>
        </w:tcPr>
        <w:p w14:paraId="515F5F44" w14:textId="47681E20" w:rsidR="00207C85" w:rsidRPr="00E37908" w:rsidRDefault="00207C85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52D6902A" w14:textId="60A67599" w:rsidR="00207C85" w:rsidRPr="00D94637" w:rsidRDefault="00207C85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C657AA5" w14:textId="5CE1D146" w:rsidR="00207C85" w:rsidRPr="00695BAF" w:rsidRDefault="00207C85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2D6A52A4" w14:textId="77777777" w:rsidR="00207C85" w:rsidRPr="00207C85" w:rsidRDefault="00207C85" w:rsidP="00207C8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D0E3A" w14:textId="77777777" w:rsidR="007D581F" w:rsidRDefault="007D581F" w:rsidP="00B5488B">
      <w:r>
        <w:separator/>
      </w:r>
    </w:p>
  </w:footnote>
  <w:footnote w:type="continuationSeparator" w:id="0">
    <w:p w14:paraId="21D6D83D" w14:textId="77777777" w:rsidR="007D581F" w:rsidRDefault="007D581F" w:rsidP="00B5488B">
      <w:r>
        <w:continuationSeparator/>
      </w:r>
    </w:p>
  </w:footnote>
  <w:footnote w:id="1">
    <w:p w14:paraId="3BCD6267" w14:textId="77777777" w:rsidR="00C176A9" w:rsidRPr="00207C85" w:rsidRDefault="00C176A9" w:rsidP="00DF36E3">
      <w:pPr>
        <w:pStyle w:val="FootnoteText"/>
        <w:ind w:left="567" w:hanging="567"/>
      </w:pPr>
      <w:r w:rsidRPr="00207C85">
        <w:rPr>
          <w:rStyle w:val="FootnoteReference"/>
        </w:rPr>
        <w:footnoteRef/>
      </w:r>
      <w:r w:rsidRPr="00207C85">
        <w:tab/>
        <w:t>În prezența reprezentanților guvernelor Albaniei, Muntenegrului, Macedoniei de Nord și Serbiei.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E0E9" w14:textId="77777777" w:rsidR="00FE4105" w:rsidRDefault="00FE41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9B57" w14:textId="09357F41" w:rsidR="00207C85" w:rsidRPr="00207C85" w:rsidRDefault="00207C85" w:rsidP="00207C8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F5575" w14:textId="6FD9B76D" w:rsidR="00207C85" w:rsidRPr="00207C85" w:rsidRDefault="00207C85" w:rsidP="00207C8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1CD6685"/>
    <w:multiLevelType w:val="hybridMultilevel"/>
    <w:tmpl w:val="2956411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11DFA"/>
    <w:multiLevelType w:val="hybridMultilevel"/>
    <w:tmpl w:val="522A9A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8E53E13"/>
    <w:multiLevelType w:val="hybridMultilevel"/>
    <w:tmpl w:val="AAA4E6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23A4FC0"/>
    <w:multiLevelType w:val="hybridMultilevel"/>
    <w:tmpl w:val="9968C3A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0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7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4"/>
  </w:num>
  <w:num w:numId="9" w16cid:durableId="1450276834">
    <w:abstractNumId w:val="22"/>
  </w:num>
  <w:num w:numId="10" w16cid:durableId="262806002">
    <w:abstractNumId w:val="18"/>
  </w:num>
  <w:num w:numId="11" w16cid:durableId="1912421930">
    <w:abstractNumId w:val="10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9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5"/>
  </w:num>
  <w:num w:numId="20" w16cid:durableId="1680084339">
    <w:abstractNumId w:val="9"/>
  </w:num>
  <w:num w:numId="21" w16cid:durableId="366570037">
    <w:abstractNumId w:val="13"/>
  </w:num>
  <w:num w:numId="22" w16cid:durableId="538711608">
    <w:abstractNumId w:val="6"/>
  </w:num>
  <w:num w:numId="23" w16cid:durableId="819007541">
    <w:abstractNumId w:val="11"/>
  </w:num>
  <w:num w:numId="24" w16cid:durableId="2135520438">
    <w:abstractNumId w:val="7"/>
  </w:num>
  <w:num w:numId="25" w16cid:durableId="1261835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399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7718439736088676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07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401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9-22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fcbebf9366b176825350fcb88815c596293bacd6c217f144ed6949a3504e3b1a"/>
  </w:docVars>
  <w:rsids>
    <w:rsidRoot w:val="001B060D"/>
    <w:rsid w:val="000B132C"/>
    <w:rsid w:val="000E2267"/>
    <w:rsid w:val="00104947"/>
    <w:rsid w:val="001208A4"/>
    <w:rsid w:val="00185B40"/>
    <w:rsid w:val="001861AF"/>
    <w:rsid w:val="001B060D"/>
    <w:rsid w:val="00207C85"/>
    <w:rsid w:val="002B7630"/>
    <w:rsid w:val="002C01A3"/>
    <w:rsid w:val="00312047"/>
    <w:rsid w:val="00326C08"/>
    <w:rsid w:val="00350C40"/>
    <w:rsid w:val="003D040A"/>
    <w:rsid w:val="003E029C"/>
    <w:rsid w:val="004024B2"/>
    <w:rsid w:val="00442CAD"/>
    <w:rsid w:val="004644F0"/>
    <w:rsid w:val="00474E2C"/>
    <w:rsid w:val="004C60B7"/>
    <w:rsid w:val="00515FF5"/>
    <w:rsid w:val="00543599"/>
    <w:rsid w:val="00546854"/>
    <w:rsid w:val="005A5570"/>
    <w:rsid w:val="005C3952"/>
    <w:rsid w:val="00605289"/>
    <w:rsid w:val="006213F4"/>
    <w:rsid w:val="00643959"/>
    <w:rsid w:val="00680B6B"/>
    <w:rsid w:val="006841D3"/>
    <w:rsid w:val="00684275"/>
    <w:rsid w:val="00690B60"/>
    <w:rsid w:val="006A0129"/>
    <w:rsid w:val="006D2414"/>
    <w:rsid w:val="007010AE"/>
    <w:rsid w:val="00723B34"/>
    <w:rsid w:val="00741DC3"/>
    <w:rsid w:val="00745D84"/>
    <w:rsid w:val="00772954"/>
    <w:rsid w:val="00786B8C"/>
    <w:rsid w:val="007C0A19"/>
    <w:rsid w:val="007C3F2F"/>
    <w:rsid w:val="007D35E3"/>
    <w:rsid w:val="007D581F"/>
    <w:rsid w:val="008146F9"/>
    <w:rsid w:val="00961D12"/>
    <w:rsid w:val="00981DC7"/>
    <w:rsid w:val="009860AE"/>
    <w:rsid w:val="009930AF"/>
    <w:rsid w:val="009A71A2"/>
    <w:rsid w:val="00A31007"/>
    <w:rsid w:val="00AC3DCF"/>
    <w:rsid w:val="00AE1C21"/>
    <w:rsid w:val="00AE47AA"/>
    <w:rsid w:val="00B42009"/>
    <w:rsid w:val="00B43BEB"/>
    <w:rsid w:val="00B50222"/>
    <w:rsid w:val="00B5488B"/>
    <w:rsid w:val="00B63354"/>
    <w:rsid w:val="00B72F9F"/>
    <w:rsid w:val="00BC0BB4"/>
    <w:rsid w:val="00BC3EC8"/>
    <w:rsid w:val="00BD729D"/>
    <w:rsid w:val="00BE2C1A"/>
    <w:rsid w:val="00C02778"/>
    <w:rsid w:val="00C176A9"/>
    <w:rsid w:val="00C24D81"/>
    <w:rsid w:val="00C61783"/>
    <w:rsid w:val="00C619DD"/>
    <w:rsid w:val="00C7401C"/>
    <w:rsid w:val="00CC013E"/>
    <w:rsid w:val="00D549EE"/>
    <w:rsid w:val="00D64B12"/>
    <w:rsid w:val="00D93F0B"/>
    <w:rsid w:val="00D95441"/>
    <w:rsid w:val="00DB0576"/>
    <w:rsid w:val="00DF36E3"/>
    <w:rsid w:val="00DF7902"/>
    <w:rsid w:val="00E23010"/>
    <w:rsid w:val="00E469D8"/>
    <w:rsid w:val="00E51CF4"/>
    <w:rsid w:val="00E73994"/>
    <w:rsid w:val="00E8251D"/>
    <w:rsid w:val="00EA6975"/>
    <w:rsid w:val="00EB07B1"/>
    <w:rsid w:val="00EB740D"/>
    <w:rsid w:val="00EE3B78"/>
    <w:rsid w:val="00EE58DE"/>
    <w:rsid w:val="00F32A22"/>
    <w:rsid w:val="00F67D61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8B49C"/>
  <w15:docId w15:val="{5616B228-8D10-4169-B7F1-F34F64E8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  <w:tabs>
        <w:tab w:val="clear" w:pos="2835"/>
        <w:tab w:val="num" w:pos="360"/>
      </w:tabs>
      <w:ind w:left="0" w:firstLine="0"/>
    </w:pPr>
  </w:style>
  <w:style w:type="paragraph" w:customStyle="1" w:styleId="Point123">
    <w:name w:val="Point 123"/>
    <w:basedOn w:val="Normal"/>
    <w:rsid w:val="006213F4"/>
    <w:pPr>
      <w:numPr>
        <w:numId w:val="16"/>
      </w:numPr>
      <w:tabs>
        <w:tab w:val="clear" w:pos="567"/>
        <w:tab w:val="num" w:pos="360"/>
      </w:tabs>
      <w:ind w:left="0" w:firstLine="0"/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E410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E410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E410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E410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E410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E410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E4105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E410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E410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E410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E410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FE410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E2C1A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E2C1A"/>
    <w:rPr>
      <w:rFonts w:ascii="Times New Roman" w:hAnsi="Times New Roman" w:cs="Times New Roman"/>
      <w:sz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981DC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F32A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A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A22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A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A22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FAAC2-6F17-473B-B130-8B2E6041C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</TotalTime>
  <Pages>2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ALFARAZ SANCHEZ Maria Jose</cp:lastModifiedBy>
  <cp:revision>4</cp:revision>
  <dcterms:created xsi:type="dcterms:W3CDTF">2026-09-08T07:05:00Z</dcterms:created>
  <dcterms:modified xsi:type="dcterms:W3CDTF">2026-09-08T13:09:00Z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4194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2026-09-08T13:09:08Z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