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221756745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F0989" w:rsidRPr="0056157B" w14:paraId="3AC761E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114ECA6" w14:textId="77777777" w:rsidR="006F0989" w:rsidRPr="0056157B" w:rsidRDefault="006F0989" w:rsidP="00634DC7">
                <w:pPr>
                  <w:pStyle w:val="TBNormalTechnicalBlock"/>
                </w:pPr>
              </w:p>
            </w:tc>
          </w:tr>
          <w:tr w:rsidR="006F0989" w:rsidRPr="0056157B" w14:paraId="7261DB9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E041E09" w14:textId="77777777" w:rsidR="006F0989" w:rsidRPr="0056157B" w:rsidRDefault="006F098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9B036B1" wp14:editId="182ED21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F00F272" w14:textId="77777777" w:rsidR="006F0989" w:rsidRPr="0056157B" w:rsidRDefault="006F0989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6F0989" w:rsidRPr="00B84B6D" w14:paraId="1DB3380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F318047" w14:textId="77777777" w:rsidR="006F0989" w:rsidRPr="0056157B" w:rsidRDefault="006F098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912F099" w14:textId="77777777" w:rsidR="006F0989" w:rsidRPr="0056157B" w:rsidRDefault="006F098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6A4D808" w14:textId="77777777" w:rsidR="006F0989" w:rsidRPr="0056157B" w:rsidRDefault="006F0989" w:rsidP="00233A0E">
                <w:pPr>
                  <w:pStyle w:val="TBNormalTechnicalBlock"/>
                  <w:rPr>
                    <w:b/>
                  </w:rPr>
                </w:pPr>
              </w:p>
              <w:p w14:paraId="7D005217" w14:textId="77777777" w:rsidR="006F0989" w:rsidRDefault="006F098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17 septembrie 2026</w:t>
                </w:r>
              </w:p>
              <w:p w14:paraId="105A3C7C" w14:textId="77777777" w:rsidR="006F0989" w:rsidRPr="0019440B" w:rsidRDefault="006F0989" w:rsidP="00233A0E">
                <w:pPr>
                  <w:pStyle w:val="TBNormalTechnicalBlock"/>
                </w:pPr>
              </w:p>
              <w:p w14:paraId="70CF2BE6" w14:textId="77777777" w:rsidR="006F0989" w:rsidRDefault="006F0989" w:rsidP="00233A0E">
                <w:pPr>
                  <w:pStyle w:val="TBNormalTechnicalBlock"/>
                </w:pPr>
                <w:r>
                  <w:t>CM 4085/1</w:t>
                </w:r>
                <w:r w:rsidRPr="0056157B">
                  <w:t>/</w:t>
                </w:r>
                <w:r>
                  <w:t>26</w:t>
                </w:r>
              </w:p>
              <w:p w14:paraId="56D40200" w14:textId="77777777" w:rsidR="006F0989" w:rsidRPr="0056157B" w:rsidRDefault="006F0989" w:rsidP="00233A0E">
                <w:pPr>
                  <w:pStyle w:val="TBNormalTechnicalBlock"/>
                </w:pPr>
                <w:r>
                  <w:t>REV 1</w:t>
                </w:r>
              </w:p>
              <w:p w14:paraId="1E5DA620" w14:textId="77777777" w:rsidR="006F0989" w:rsidRDefault="006F098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9BAD13A" w14:textId="77777777" w:rsidR="006F0989" w:rsidRDefault="006F098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5EF94901" w14:textId="77777777" w:rsidR="006F0989" w:rsidRPr="007C5B64" w:rsidRDefault="006F098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C728847" w14:textId="77777777" w:rsidR="006F0989" w:rsidRPr="009E0BE9" w:rsidRDefault="006F0989" w:rsidP="00CD4D38">
                <w:pPr>
                  <w:pStyle w:val="TBDistrbMarkers"/>
                </w:pPr>
                <w:r>
                  <w:t>PARLNAT</w:t>
                </w:r>
              </w:p>
              <w:p w14:paraId="70E2C842" w14:textId="77777777" w:rsidR="006F0989" w:rsidRPr="009E0BE9" w:rsidRDefault="006F0989" w:rsidP="00233A0E">
                <w:pPr>
                  <w:pStyle w:val="TBNormalTechnicalBlock"/>
                </w:pPr>
              </w:p>
              <w:p w14:paraId="47297C38" w14:textId="77777777" w:rsidR="006F0989" w:rsidRPr="009E0BE9" w:rsidRDefault="006F0989" w:rsidP="00233A0E">
                <w:pPr>
                  <w:pStyle w:val="TBNormalTechnicalBlock"/>
                </w:pPr>
              </w:p>
              <w:p w14:paraId="1D8F4E15" w14:textId="77777777" w:rsidR="006F0989" w:rsidRPr="009E0BE9" w:rsidRDefault="006F098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F0989" w:rsidRPr="00ED0749" w14:paraId="0535BDA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F790116" w14:textId="77777777" w:rsidR="006F0989" w:rsidRPr="00ED0749" w:rsidRDefault="006F098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02BB10F" w14:textId="77777777" w:rsidR="006F0989" w:rsidRPr="00ED0749" w:rsidRDefault="006F098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7348743" w14:textId="77777777" w:rsidR="006F0989" w:rsidRPr="00ED0749" w:rsidRDefault="006F098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9B97EDD" w14:textId="77777777" w:rsidR="006F0989" w:rsidRPr="00ED0749" w:rsidRDefault="006F0989" w:rsidP="00DF1147">
          <w:pPr>
            <w:pStyle w:val="TBEntRefer"/>
            <w:rPr>
              <w:sz w:val="2"/>
              <w:szCs w:val="2"/>
            </w:rPr>
          </w:pPr>
        </w:p>
        <w:p w14:paraId="5C44E443" w14:textId="77777777" w:rsidR="006F0989" w:rsidRPr="00DD01AC" w:rsidRDefault="006F098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F0989" w:rsidRPr="00133225" w14:paraId="440BFE59" w14:textId="77777777" w:rsidTr="001E5BC3">
            <w:trPr>
              <w:jc w:val="center"/>
            </w:trPr>
            <w:tc>
              <w:tcPr>
                <w:tcW w:w="9645" w:type="dxa"/>
              </w:tcPr>
              <w:p w14:paraId="59F5C178" w14:textId="77777777" w:rsidR="006F0989" w:rsidRPr="00C4351E" w:rsidRDefault="006F0989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6F0989" w:rsidRPr="007D53AD" w14:paraId="1EBE9DA5" w14:textId="77777777" w:rsidTr="001E5BC3">
            <w:trPr>
              <w:jc w:val="center"/>
            </w:trPr>
            <w:tc>
              <w:tcPr>
                <w:tcW w:w="9645" w:type="dxa"/>
              </w:tcPr>
              <w:p w14:paraId="1B296970" w14:textId="77777777" w:rsidR="006F0989" w:rsidRPr="007D53AD" w:rsidRDefault="006F0989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Externe/Apărare)</w:t>
                </w:r>
              </w:p>
            </w:tc>
          </w:tr>
          <w:tr w:rsidR="006F0989" w:rsidRPr="007D53AD" w14:paraId="07E5A7FE" w14:textId="77777777" w:rsidTr="001E5BC3">
            <w:trPr>
              <w:jc w:val="center"/>
            </w:trPr>
            <w:tc>
              <w:tcPr>
                <w:tcW w:w="9645" w:type="dxa"/>
              </w:tcPr>
              <w:p w14:paraId="11B28003" w14:textId="77777777" w:rsidR="006F0989" w:rsidRPr="006368AC" w:rsidRDefault="006F0989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6F0989" w:rsidRPr="007D53AD" w14:paraId="5F863DA4" w14:textId="77777777" w:rsidTr="001E5BC3">
            <w:trPr>
              <w:jc w:val="center"/>
            </w:trPr>
            <w:tc>
              <w:tcPr>
                <w:tcW w:w="9645" w:type="dxa"/>
              </w:tcPr>
              <w:p w14:paraId="106A77E5" w14:textId="77777777" w:rsidR="006F0989" w:rsidRPr="006368AC" w:rsidRDefault="006F0989" w:rsidP="008639D3">
                <w:pPr>
                  <w:pStyle w:val="TBTableText"/>
                </w:pPr>
                <w:r>
                  <w:t>28 septembrie 2026 (10.00)</w:t>
                </w:r>
              </w:p>
            </w:tc>
          </w:tr>
        </w:tbl>
        <w:p w14:paraId="3BF7B849" w14:textId="77777777" w:rsidR="006F0989" w:rsidRPr="008C6FD6" w:rsidRDefault="007B0E7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9659E17" w14:textId="77777777" w:rsidR="00BC0BB4" w:rsidRPr="006F0989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6F0989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6F0989" w14:paraId="7050EBC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A6E9C77" w14:textId="77777777" w:rsidR="00BD729D" w:rsidRPr="006F0989" w:rsidRDefault="00BD729D" w:rsidP="00CB73C2">
            <w:r w:rsidRPr="006F0989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755F57" w14:textId="77777777" w:rsidR="00BD729D" w:rsidRPr="006F0989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D76BD6" w14:textId="77777777" w:rsidR="00BD729D" w:rsidRPr="006F0989" w:rsidRDefault="00BD729D" w:rsidP="00CB73C2"/>
        </w:tc>
      </w:tr>
      <w:tr w:rsidR="00BD729D" w:rsidRPr="006F0989" w14:paraId="5B5B129B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B71EEA8" w14:textId="77777777" w:rsidR="00BD729D" w:rsidRPr="006F0989" w:rsidRDefault="00BD729D" w:rsidP="00CB73C2">
            <w:r w:rsidRPr="006F0989">
              <w:t>(posibil) Aprobarea punctelor „A”</w:t>
            </w:r>
          </w:p>
          <w:p w14:paraId="0CDD9A3F" w14:textId="77777777" w:rsidR="00BD729D" w:rsidRPr="006F0989" w:rsidRDefault="00BD729D" w:rsidP="00CB73C2">
            <w:pPr>
              <w:pStyle w:val="PointManual"/>
            </w:pPr>
            <w:r w:rsidRPr="006F0989">
              <w:t>a)</w:t>
            </w:r>
            <w:r w:rsidRPr="006F0989">
              <w:tab/>
              <w:t>Lista fără caracter legislativ</w:t>
            </w:r>
          </w:p>
          <w:p w14:paraId="2C731610" w14:textId="77777777" w:rsidR="00BD729D" w:rsidRPr="006F0989" w:rsidRDefault="00BD729D" w:rsidP="00CB73C2">
            <w:pPr>
              <w:pStyle w:val="PointManual"/>
            </w:pPr>
            <w:r w:rsidRPr="006F0989">
              <w:t>b)</w:t>
            </w:r>
            <w:r w:rsidRPr="006F0989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223FF9" w14:textId="77777777" w:rsidR="00BD729D" w:rsidRPr="006F0989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FD1D54" w14:textId="77777777" w:rsidR="00BD729D" w:rsidRPr="006F0989" w:rsidRDefault="00BD729D" w:rsidP="00CB73C2"/>
        </w:tc>
      </w:tr>
    </w:tbl>
    <w:p w14:paraId="4FE59E26" w14:textId="77777777" w:rsidR="00BD729D" w:rsidRPr="006F0989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6F0989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953EA6" w:rsidRPr="006F0989" w14:paraId="252BB5B9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F0E97A" w14:textId="77777777" w:rsidR="00953EA6" w:rsidRPr="006F0989" w:rsidRDefault="00953EA6" w:rsidP="00953EA6">
            <w:pPr>
              <w:rPr>
                <w:szCs w:val="24"/>
              </w:rPr>
            </w:pPr>
            <w:r w:rsidRPr="006F0989">
              <w:t>Chestiuni curente</w:t>
            </w:r>
            <w:r w:rsidR="00D057B9" w:rsidRPr="006F0989">
              <w:rPr>
                <w:rStyle w:val="FootnoteReference"/>
                <w:szCs w:val="24"/>
              </w:rPr>
              <w:footnoteReference w:id="1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39C6B5" w14:textId="77777777" w:rsidR="00953EA6" w:rsidRPr="006F0989" w:rsidRDefault="00EF354F" w:rsidP="00953EA6">
            <w:pPr>
              <w:pStyle w:val="NormalRight"/>
            </w:pPr>
            <w:r w:rsidRPr="006F0989">
              <w:rPr>
                <w:noProof/>
              </w:rPr>
              <w:drawing>
                <wp:inline distT="0" distB="0" distL="0" distR="0" wp14:anchorId="392DD323" wp14:editId="2E09AEB2">
                  <wp:extent cx="172442" cy="172442"/>
                  <wp:effectExtent l="0" t="0" r="0" b="0"/>
                  <wp:docPr id="9" name="Picture 9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890257" w14:textId="77777777" w:rsidR="00953EA6" w:rsidRPr="006F0989" w:rsidRDefault="00953EA6" w:rsidP="00953EA6"/>
        </w:tc>
      </w:tr>
      <w:tr w:rsidR="00953EA6" w:rsidRPr="006F0989" w14:paraId="65451D4E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E74630" w14:textId="77777777" w:rsidR="00953EA6" w:rsidRPr="006F0989" w:rsidRDefault="00953EA6" w:rsidP="00953EA6">
            <w:pPr>
              <w:rPr>
                <w:szCs w:val="24"/>
              </w:rPr>
            </w:pPr>
            <w:r w:rsidRPr="006F0989">
              <w:t>Sprijinul UE pentru Ucraina</w:t>
            </w:r>
            <w:r w:rsidR="00D057B9" w:rsidRPr="006F0989">
              <w:rPr>
                <w:rStyle w:val="FootnoteReference"/>
                <w:szCs w:val="24"/>
              </w:rPr>
              <w:footnoteReference w:customMarkFollows="1" w:id="2"/>
              <w:t>1</w:t>
            </w:r>
          </w:p>
          <w:p w14:paraId="7B7C59F4" w14:textId="77777777" w:rsidR="00953EA6" w:rsidRPr="006F0989" w:rsidRDefault="00953EA6" w:rsidP="00953EA6">
            <w:r w:rsidRPr="006F098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93E085" w14:textId="77777777" w:rsidR="00953EA6" w:rsidRPr="006F0989" w:rsidRDefault="00953EA6" w:rsidP="00953EA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194A54" w14:textId="77777777" w:rsidR="00953EA6" w:rsidRPr="006F0989" w:rsidRDefault="00953EA6" w:rsidP="00953EA6"/>
        </w:tc>
      </w:tr>
      <w:tr w:rsidR="00953EA6" w:rsidRPr="006F0989" w14:paraId="442ACED8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7821A4C" w14:textId="77777777" w:rsidR="00953EA6" w:rsidRPr="006F0989" w:rsidRDefault="00953EA6" w:rsidP="00953EA6">
            <w:r w:rsidRPr="006F098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37985F" w14:textId="77777777" w:rsidR="00953EA6" w:rsidRPr="006F0989" w:rsidRDefault="00953EA6" w:rsidP="00953EA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DD4849" w14:textId="77777777" w:rsidR="00953EA6" w:rsidRPr="006F0989" w:rsidRDefault="00953EA6" w:rsidP="00953EA6"/>
        </w:tc>
      </w:tr>
    </w:tbl>
    <w:p w14:paraId="394E0265" w14:textId="77777777" w:rsidR="00BD729D" w:rsidRPr="006F0989" w:rsidRDefault="00BD729D" w:rsidP="00BD729D">
      <w:pPr>
        <w:pStyle w:val="Jardin"/>
      </w:pPr>
      <w:r w:rsidRPr="006F0989">
        <w:t>o</w:t>
      </w:r>
    </w:p>
    <w:p w14:paraId="00BEBE67" w14:textId="77777777" w:rsidR="00BD729D" w:rsidRPr="006F0989" w:rsidRDefault="00BD729D" w:rsidP="00BD729D">
      <w:pPr>
        <w:pStyle w:val="Jardin"/>
      </w:pPr>
      <w:r w:rsidRPr="006F0989">
        <w:t>o</w:t>
      </w:r>
      <w:r w:rsidRPr="006F0989">
        <w:tab/>
        <w:t>o</w:t>
      </w:r>
    </w:p>
    <w:p w14:paraId="309B2380" w14:textId="77777777" w:rsidR="00EE58DE" w:rsidRPr="006F0989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6F0989">
        <w:rPr>
          <w:rFonts w:asciiTheme="majorBidi" w:hAnsiTheme="majorBidi"/>
          <w:b/>
          <w:u w:val="single"/>
        </w:rPr>
        <w:t>p.m.</w:t>
      </w:r>
      <w:r w:rsidRPr="006F0989">
        <w:rPr>
          <w:rFonts w:asciiTheme="majorBidi" w:hAnsiTheme="majorBidi"/>
          <w:b/>
        </w:rPr>
        <w:t>:</w:t>
      </w:r>
    </w:p>
    <w:p w14:paraId="4AADB42D" w14:textId="77777777" w:rsidR="00EE58DE" w:rsidRPr="006F0989" w:rsidRDefault="00C718B2" w:rsidP="004F7E0B">
      <w:pPr>
        <w:spacing w:before="120"/>
        <w:rPr>
          <w:rFonts w:asciiTheme="majorBidi" w:hAnsiTheme="majorBidi" w:cstheme="majorBidi"/>
          <w:szCs w:val="24"/>
        </w:rPr>
      </w:pPr>
      <w:r w:rsidRPr="006F0989">
        <w:rPr>
          <w:rFonts w:asciiTheme="majorBidi" w:hAnsiTheme="majorBidi"/>
        </w:rPr>
        <w:t>Comitetul director al AEA</w:t>
      </w:r>
    </w:p>
    <w:p w14:paraId="04E5FD0D" w14:textId="77777777" w:rsidR="00EF354F" w:rsidRPr="006F0989" w:rsidRDefault="00EF354F" w:rsidP="00EF354F">
      <w:pPr>
        <w:pStyle w:val="ImageLine"/>
      </w:pPr>
    </w:p>
    <w:p w14:paraId="06299DAA" w14:textId="77777777" w:rsidR="00EF354F" w:rsidRPr="006F0989" w:rsidRDefault="00EF354F" w:rsidP="006F0989">
      <w:pPr>
        <w:pStyle w:val="Image"/>
        <w:keepNext/>
      </w:pPr>
      <w:r w:rsidRPr="006F0989">
        <w:rPr>
          <w:noProof/>
        </w:rPr>
        <w:drawing>
          <wp:inline distT="0" distB="0" distL="0" distR="0" wp14:anchorId="447FB95B" wp14:editId="72F6B7F7">
            <wp:extent cx="172442" cy="172442"/>
            <wp:effectExtent l="0" t="0" r="0" b="0"/>
            <wp:docPr id="201829262" name="Picture 201829262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0989">
        <w:tab/>
        <w:t>Format restrâns</w:t>
      </w:r>
    </w:p>
    <w:p w14:paraId="0592303E" w14:textId="77777777" w:rsidR="001B060D" w:rsidRPr="006F0989" w:rsidRDefault="001B060D" w:rsidP="001B060D">
      <w:pPr>
        <w:pStyle w:val="FinalLine"/>
      </w:pPr>
    </w:p>
    <w:p w14:paraId="545177D0" w14:textId="77777777" w:rsidR="00772954" w:rsidRPr="001B060D" w:rsidRDefault="001B060D" w:rsidP="001B060D">
      <w:pPr>
        <w:pStyle w:val="NB"/>
      </w:pPr>
      <w:r w:rsidRPr="006F0989">
        <w:t>N.B.:</w:t>
      </w:r>
      <w:r w:rsidRPr="006F0989">
        <w:tab/>
        <w:t>Vă rugăm să transmiteți cât mai rapid posibil o listă a delegaților care vor participa la această reuniune, la adresa de e-mail access.general@consilium.europa.eu</w:t>
      </w:r>
      <w:bookmarkEnd w:id="1"/>
    </w:p>
    <w:sectPr w:rsidR="00772954" w:rsidRPr="001B060D" w:rsidSect="006F0989">
      <w:headerReference w:type="default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281E1" w14:textId="77777777" w:rsidR="007B0E71" w:rsidRDefault="007B0E71" w:rsidP="00B5488B">
      <w:r>
        <w:separator/>
      </w:r>
    </w:p>
  </w:endnote>
  <w:endnote w:type="continuationSeparator" w:id="0">
    <w:p w14:paraId="67CE92FA" w14:textId="77777777" w:rsidR="007B0E71" w:rsidRDefault="007B0E71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7EE7DA0" w14:textId="77777777" w:rsidTr="00D9463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76947236" w14:textId="77777777" w:rsidR="007B0E71" w:rsidRPr="00D94637" w:rsidRDefault="007B0E7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0B7E9108" w14:textId="77777777" w:rsidTr="00842D7E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53562E47" w14:textId="77777777" w:rsidR="007B0E71" w:rsidRPr="00AD7BF2" w:rsidRDefault="007B0E71" w:rsidP="004F54B2">
          <w:pPr>
            <w:pStyle w:val="FooterText"/>
          </w:pPr>
          <w:r>
            <w:t>CM 4085/1</w:t>
          </w:r>
          <w:r>
            <w:t>/</w:t>
          </w:r>
          <w:r>
            <w:t>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tcMar>
            <w:top w:w="0" w:type="dxa"/>
          </w:tcMar>
        </w:tcPr>
        <w:p w14:paraId="2C3A3AC0" w14:textId="77777777" w:rsidR="007B0E71" w:rsidRPr="00AD7BF2" w:rsidRDefault="007B0E7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50ECB33D" w14:textId="77777777" w:rsidR="007B0E71" w:rsidRPr="002511D8" w:rsidRDefault="007B0E71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23A4FCAF" w14:textId="77777777" w:rsidR="007B0E71" w:rsidRPr="00B310DC" w:rsidRDefault="007B0E7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76013419" w14:textId="77777777" w:rsidTr="00430704">
      <w:trPr>
        <w:jc w:val="center"/>
      </w:trPr>
      <w:tc>
        <w:tcPr>
          <w:tcW w:w="1774" w:type="pct"/>
        </w:tcPr>
        <w:p w14:paraId="118E9003" w14:textId="77777777" w:rsidR="007B0E71" w:rsidRPr="00AD7BF2" w:rsidRDefault="007B0E7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25378E18" w14:textId="77777777" w:rsidR="007B0E71" w:rsidRPr="00AD7BF2" w:rsidRDefault="007B0E7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5F5301BD" w14:textId="77777777" w:rsidR="007B0E71" w:rsidRPr="00D94637" w:rsidRDefault="007B0E7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0E769365" w14:textId="77777777" w:rsidR="007B0E71" w:rsidRPr="00695BAF" w:rsidRDefault="007B0E7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7389BF1" w14:textId="77777777" w:rsidR="003C064B" w:rsidRDefault="003C064B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EE25F8" w:rsidRPr="00D94637" w14:paraId="18D0D5FF" w14:textId="77777777" w:rsidTr="00965E25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4E9DDA69" w14:textId="77777777" w:rsidR="007B0E71" w:rsidRPr="00D94637" w:rsidRDefault="007B0E71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EE25F8" w:rsidRPr="00B310DC" w14:paraId="757D08F4" w14:textId="77777777" w:rsidTr="008B51DF">
      <w:trPr>
        <w:jc w:val="center"/>
      </w:trPr>
      <w:tc>
        <w:tcPr>
          <w:tcW w:w="2501" w:type="pct"/>
          <w:tcMar>
            <w:top w:w="0" w:type="dxa"/>
          </w:tcMar>
        </w:tcPr>
        <w:p w14:paraId="1EAE680A" w14:textId="77777777" w:rsidR="007B0E71" w:rsidRPr="00AD7BF2" w:rsidRDefault="007B0E71" w:rsidP="00965E25">
          <w:pPr>
            <w:pStyle w:val="FooterText"/>
          </w:pPr>
          <w:r>
            <w:t>CM 4085/1</w:t>
          </w:r>
          <w:r>
            <w:t>/</w:t>
          </w:r>
          <w:r>
            <w:t>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tcMar>
            <w:top w:w="0" w:type="dxa"/>
          </w:tcMar>
        </w:tcPr>
        <w:p w14:paraId="23D9F74A" w14:textId="77777777" w:rsidR="007B0E71" w:rsidRPr="00AD7BF2" w:rsidRDefault="007B0E71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7BF09970" w14:textId="77777777" w:rsidR="007B0E71" w:rsidRPr="002511D8" w:rsidRDefault="007B0E71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83B496F" w14:textId="77777777" w:rsidR="007B0E71" w:rsidRPr="00B310DC" w:rsidRDefault="007B0E71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B51DF" w:rsidRPr="00D94637" w14:paraId="0EFE7A26" w14:textId="77777777" w:rsidTr="008B51DF">
      <w:trPr>
        <w:jc w:val="center"/>
      </w:trPr>
      <w:tc>
        <w:tcPr>
          <w:tcW w:w="3230" w:type="pct"/>
          <w:gridSpan w:val="3"/>
        </w:tcPr>
        <w:p w14:paraId="58CD6C7B" w14:textId="77777777" w:rsidR="007B0E71" w:rsidRPr="00E37908" w:rsidRDefault="007B0E71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5BC77DA1" w14:textId="77777777" w:rsidR="007B0E71" w:rsidRPr="00D94637" w:rsidRDefault="007B0E71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0F2B6641" w14:textId="77777777" w:rsidR="007B0E71" w:rsidRPr="00695BAF" w:rsidRDefault="007B0E71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3"/>
  </w:tbl>
  <w:p w14:paraId="53A0AF90" w14:textId="77777777" w:rsidR="003C064B" w:rsidRDefault="003C064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AAC28" w14:textId="77777777" w:rsidR="007B0E71" w:rsidRDefault="007B0E71" w:rsidP="00B5488B">
      <w:r>
        <w:separator/>
      </w:r>
    </w:p>
  </w:footnote>
  <w:footnote w:type="continuationSeparator" w:id="0">
    <w:p w14:paraId="6A29DFD5" w14:textId="77777777" w:rsidR="007B0E71" w:rsidRDefault="007B0E71" w:rsidP="00B5488B">
      <w:r>
        <w:continuationSeparator/>
      </w:r>
    </w:p>
  </w:footnote>
  <w:footnote w:id="1">
    <w:p w14:paraId="2424CB20" w14:textId="77777777" w:rsidR="00D057B9" w:rsidRPr="006F0989" w:rsidRDefault="00D057B9">
      <w:pPr>
        <w:pStyle w:val="FootnoteText"/>
      </w:pPr>
      <w:r w:rsidRPr="006F0989">
        <w:rPr>
          <w:rStyle w:val="FootnoteReference"/>
        </w:rPr>
        <w:footnoteRef/>
      </w:r>
      <w:r w:rsidRPr="006F0989">
        <w:tab/>
        <w:t>Nu sunt permise dispozitive electronice în sală.</w:t>
      </w:r>
    </w:p>
  </w:footnote>
  <w:footnote w:id="2">
    <w:p w14:paraId="3291418C" w14:textId="77777777" w:rsidR="00D057B9" w:rsidRPr="006F0989" w:rsidRDefault="00D057B9" w:rsidP="00D057B9">
      <w:pPr>
        <w:pStyle w:val="FootnoteText"/>
        <w:ind w:left="0"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4ED8" w14:textId="77777777" w:rsidR="003C064B" w:rsidRDefault="007B0E7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FCC6" w14:textId="77777777" w:rsidR="003C064B" w:rsidRDefault="007B0E7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0915874384787622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17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408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9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Ap&amp;#259;rare)&quot;&gt;&amp;lt;FlowDocument xmlns=&quot;http://schemas.microsoft.com/winfx/2006/xaml/presentation&quot;&amp;gt;&amp;lt;Paragraph&amp;gt;CONSILIUL UNIUNII EUROPENE&amp;lt;LineBreak /&amp;gt;(Afaceri Externe/Ap&amp;#259;r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9-28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3c0276613d912fc70cc1c5b048ce37773fa02c300b1aacffa6e82d7cc29a747"/>
  </w:docVars>
  <w:rsids>
    <w:rsidRoot w:val="001B060D"/>
    <w:rsid w:val="00024A1B"/>
    <w:rsid w:val="000C5A7C"/>
    <w:rsid w:val="000E2267"/>
    <w:rsid w:val="001208A4"/>
    <w:rsid w:val="00184CC2"/>
    <w:rsid w:val="001861AF"/>
    <w:rsid w:val="001B060D"/>
    <w:rsid w:val="001B7144"/>
    <w:rsid w:val="00231FC8"/>
    <w:rsid w:val="00262FF4"/>
    <w:rsid w:val="002A02F1"/>
    <w:rsid w:val="002B7630"/>
    <w:rsid w:val="00302820"/>
    <w:rsid w:val="00306A26"/>
    <w:rsid w:val="003229D9"/>
    <w:rsid w:val="00326C08"/>
    <w:rsid w:val="003312B7"/>
    <w:rsid w:val="003400CA"/>
    <w:rsid w:val="00350C40"/>
    <w:rsid w:val="00357C12"/>
    <w:rsid w:val="003A61EE"/>
    <w:rsid w:val="003C064B"/>
    <w:rsid w:val="003C0F7A"/>
    <w:rsid w:val="003D040A"/>
    <w:rsid w:val="003F2B88"/>
    <w:rsid w:val="003F41E2"/>
    <w:rsid w:val="003F462C"/>
    <w:rsid w:val="004024B2"/>
    <w:rsid w:val="00442CAD"/>
    <w:rsid w:val="00454CE2"/>
    <w:rsid w:val="00475ED5"/>
    <w:rsid w:val="004C60B7"/>
    <w:rsid w:val="004F7E0B"/>
    <w:rsid w:val="00546854"/>
    <w:rsid w:val="005A5570"/>
    <w:rsid w:val="005B3571"/>
    <w:rsid w:val="005C3952"/>
    <w:rsid w:val="00615870"/>
    <w:rsid w:val="006213F4"/>
    <w:rsid w:val="006238F5"/>
    <w:rsid w:val="006750B9"/>
    <w:rsid w:val="006A0129"/>
    <w:rsid w:val="006A6125"/>
    <w:rsid w:val="006D2414"/>
    <w:rsid w:val="006F0989"/>
    <w:rsid w:val="007010AE"/>
    <w:rsid w:val="007059C7"/>
    <w:rsid w:val="00714D68"/>
    <w:rsid w:val="00723B34"/>
    <w:rsid w:val="0072729E"/>
    <w:rsid w:val="00731401"/>
    <w:rsid w:val="00741DC3"/>
    <w:rsid w:val="00745D84"/>
    <w:rsid w:val="00772954"/>
    <w:rsid w:val="00786B8C"/>
    <w:rsid w:val="007B0E71"/>
    <w:rsid w:val="00810248"/>
    <w:rsid w:val="008146F9"/>
    <w:rsid w:val="008322F9"/>
    <w:rsid w:val="008640A1"/>
    <w:rsid w:val="00874775"/>
    <w:rsid w:val="008A6478"/>
    <w:rsid w:val="00953EA6"/>
    <w:rsid w:val="00974073"/>
    <w:rsid w:val="009860AE"/>
    <w:rsid w:val="009930AF"/>
    <w:rsid w:val="009C5758"/>
    <w:rsid w:val="00A31007"/>
    <w:rsid w:val="00A7191F"/>
    <w:rsid w:val="00AC3DCF"/>
    <w:rsid w:val="00B3145A"/>
    <w:rsid w:val="00B5488B"/>
    <w:rsid w:val="00B81C2F"/>
    <w:rsid w:val="00BB3030"/>
    <w:rsid w:val="00BB36BB"/>
    <w:rsid w:val="00BC0BB4"/>
    <w:rsid w:val="00BC1CFC"/>
    <w:rsid w:val="00BC3EC8"/>
    <w:rsid w:val="00BD1412"/>
    <w:rsid w:val="00BD729D"/>
    <w:rsid w:val="00BF6741"/>
    <w:rsid w:val="00C02778"/>
    <w:rsid w:val="00C101A2"/>
    <w:rsid w:val="00C24D81"/>
    <w:rsid w:val="00C4632E"/>
    <w:rsid w:val="00C718B2"/>
    <w:rsid w:val="00C800A1"/>
    <w:rsid w:val="00CB0265"/>
    <w:rsid w:val="00CB3336"/>
    <w:rsid w:val="00CC013E"/>
    <w:rsid w:val="00CD0FC8"/>
    <w:rsid w:val="00CF348B"/>
    <w:rsid w:val="00D057B9"/>
    <w:rsid w:val="00D15163"/>
    <w:rsid w:val="00D21D44"/>
    <w:rsid w:val="00D50996"/>
    <w:rsid w:val="00D64B12"/>
    <w:rsid w:val="00D72D65"/>
    <w:rsid w:val="00D95441"/>
    <w:rsid w:val="00D95D62"/>
    <w:rsid w:val="00DB0576"/>
    <w:rsid w:val="00DF7902"/>
    <w:rsid w:val="00E07EDA"/>
    <w:rsid w:val="00E469D8"/>
    <w:rsid w:val="00E73994"/>
    <w:rsid w:val="00E8251D"/>
    <w:rsid w:val="00EB740D"/>
    <w:rsid w:val="00EE3B78"/>
    <w:rsid w:val="00EE58DE"/>
    <w:rsid w:val="00EF354F"/>
    <w:rsid w:val="00F05A1F"/>
    <w:rsid w:val="00F67D61"/>
    <w:rsid w:val="00F8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F5084"/>
  <w15:docId w15:val="{77EDD6DC-B69C-4D62-AA72-054C81DF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F098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F098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F098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F098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F098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F098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F098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6F098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F098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F098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6F098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6F098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84A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4A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4A97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A97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233AE-C375-45F3-9DBD-11E1155B7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STROESCU Silviu-Octavian</cp:lastModifiedBy>
  <cp:revision>5</cp:revision>
  <dcterms:created xsi:type="dcterms:W3CDTF">2026-09-18T12:44:00Z</dcterms:created>
  <dcterms:modified xsi:type="dcterms:W3CDTF">2026-09-18T12:46:00Z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4198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2026-09-17T14:53:06Z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