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187352867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037DE0" w:rsidRPr="0056157B" w14:paraId="0B29A48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843C6AC" w14:textId="78FEDFF8" w:rsidR="00037DE0" w:rsidRPr="0056157B" w:rsidRDefault="00037DE0" w:rsidP="00634DC7">
                <w:pPr>
                  <w:pStyle w:val="TBNormalTechnicalBlock"/>
                </w:pPr>
              </w:p>
            </w:tc>
          </w:tr>
          <w:tr w:rsidR="00037DE0" w:rsidRPr="0056157B" w14:paraId="07D3973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798B18B" w14:textId="77777777" w:rsidR="00037DE0" w:rsidRPr="0056157B" w:rsidRDefault="00037DE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A7E877E" wp14:editId="5320A6C4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7E002AE" w14:textId="77777777" w:rsidR="00037DE0" w:rsidRPr="0056157B" w:rsidRDefault="00037DE0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037DE0" w:rsidRPr="00B84B6D" w14:paraId="5A19C5DA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B5DEAAE" w14:textId="77777777" w:rsidR="00037DE0" w:rsidRPr="0056157B" w:rsidRDefault="00037DE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D010827" w14:textId="77777777" w:rsidR="00037DE0" w:rsidRPr="0056157B" w:rsidRDefault="00037DE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BA28C11" w14:textId="77777777" w:rsidR="00037DE0" w:rsidRPr="0056157B" w:rsidRDefault="00037DE0" w:rsidP="00233A0E">
                <w:pPr>
                  <w:pStyle w:val="TBNormalTechnicalBlock"/>
                  <w:rPr>
                    <w:b/>
                  </w:rPr>
                </w:pPr>
              </w:p>
              <w:p w14:paraId="55E46874" w14:textId="77777777" w:rsidR="00037DE0" w:rsidRDefault="00037DE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11 septembrie 2026</w:t>
                </w:r>
              </w:p>
              <w:p w14:paraId="368802C8" w14:textId="77777777" w:rsidR="00037DE0" w:rsidRPr="0019440B" w:rsidRDefault="00037DE0" w:rsidP="00233A0E">
                <w:pPr>
                  <w:pStyle w:val="TBNormalTechnicalBlock"/>
                </w:pPr>
              </w:p>
              <w:p w14:paraId="1ADF87ED" w14:textId="77777777" w:rsidR="00037DE0" w:rsidRDefault="00037DE0" w:rsidP="00233A0E">
                <w:pPr>
                  <w:pStyle w:val="TBNormalTechnicalBlock"/>
                </w:pPr>
                <w:r>
                  <w:t>CM 4085</w:t>
                </w:r>
                <w:r w:rsidRPr="0056157B">
                  <w:t>/</w:t>
                </w:r>
                <w:r>
                  <w:t>26</w:t>
                </w:r>
              </w:p>
              <w:p w14:paraId="0C6E5DB3" w14:textId="77777777" w:rsidR="00037DE0" w:rsidRDefault="00037DE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10D6443" w14:textId="77777777" w:rsidR="00037DE0" w:rsidRDefault="00037DE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79CC15B5" w14:textId="77777777" w:rsidR="00037DE0" w:rsidRPr="007C5B64" w:rsidRDefault="00037DE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569C9E0" w14:textId="77777777" w:rsidR="00037DE0" w:rsidRPr="009E0BE9" w:rsidRDefault="00037DE0" w:rsidP="00CD4D38">
                <w:pPr>
                  <w:pStyle w:val="TBDistrbMarkers"/>
                </w:pPr>
                <w:r>
                  <w:t>PARLNAT</w:t>
                </w:r>
              </w:p>
              <w:p w14:paraId="667264D3" w14:textId="77777777" w:rsidR="00037DE0" w:rsidRPr="009E0BE9" w:rsidRDefault="00037DE0" w:rsidP="00233A0E">
                <w:pPr>
                  <w:pStyle w:val="TBNormalTechnicalBlock"/>
                </w:pPr>
              </w:p>
              <w:p w14:paraId="4D92D34F" w14:textId="77777777" w:rsidR="00037DE0" w:rsidRPr="009E0BE9" w:rsidRDefault="00037DE0" w:rsidP="00233A0E">
                <w:pPr>
                  <w:pStyle w:val="TBNormalTechnicalBlock"/>
                </w:pPr>
              </w:p>
              <w:p w14:paraId="14C163AE" w14:textId="77777777" w:rsidR="00037DE0" w:rsidRPr="009E0BE9" w:rsidRDefault="00037DE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037DE0" w:rsidRPr="00ED0749" w14:paraId="6B25AEA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9C82C84" w14:textId="77777777" w:rsidR="00037DE0" w:rsidRPr="00ED0749" w:rsidRDefault="00037DE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7F608224" w14:textId="77777777" w:rsidR="00037DE0" w:rsidRPr="00ED0749" w:rsidRDefault="00037DE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346D9624" w14:textId="77777777" w:rsidR="00037DE0" w:rsidRPr="00ED0749" w:rsidRDefault="00037DE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FAB2D9E" w14:textId="77777777" w:rsidR="00037DE0" w:rsidRPr="00ED0749" w:rsidRDefault="00037DE0" w:rsidP="00DF1147">
          <w:pPr>
            <w:pStyle w:val="TBEntRefer"/>
            <w:rPr>
              <w:sz w:val="2"/>
              <w:szCs w:val="2"/>
            </w:rPr>
          </w:pPr>
        </w:p>
        <w:p w14:paraId="0501C92A" w14:textId="77777777" w:rsidR="00037DE0" w:rsidRPr="00DD01AC" w:rsidRDefault="00037DE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037DE0" w:rsidRPr="00133225" w14:paraId="78A63F71" w14:textId="77777777" w:rsidTr="001E5BC3">
            <w:trPr>
              <w:jc w:val="center"/>
            </w:trPr>
            <w:tc>
              <w:tcPr>
                <w:tcW w:w="9645" w:type="dxa"/>
              </w:tcPr>
              <w:p w14:paraId="308EFDAA" w14:textId="77777777" w:rsidR="00037DE0" w:rsidRPr="00C4351E" w:rsidRDefault="00037DE0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037DE0" w:rsidRPr="007D53AD" w14:paraId="5CB1CDD9" w14:textId="77777777" w:rsidTr="001E5BC3">
            <w:trPr>
              <w:jc w:val="center"/>
            </w:trPr>
            <w:tc>
              <w:tcPr>
                <w:tcW w:w="9645" w:type="dxa"/>
              </w:tcPr>
              <w:p w14:paraId="1CDCC658" w14:textId="77777777" w:rsidR="00037DE0" w:rsidRPr="007D53AD" w:rsidRDefault="00037DE0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Externe/Apărare)</w:t>
                </w:r>
              </w:p>
            </w:tc>
          </w:tr>
          <w:tr w:rsidR="00037DE0" w:rsidRPr="007D53AD" w14:paraId="35ED4EA1" w14:textId="77777777" w:rsidTr="001E5BC3">
            <w:trPr>
              <w:jc w:val="center"/>
            </w:trPr>
            <w:tc>
              <w:tcPr>
                <w:tcW w:w="9645" w:type="dxa"/>
              </w:tcPr>
              <w:p w14:paraId="2C32DA4C" w14:textId="77777777" w:rsidR="00037DE0" w:rsidRPr="006368AC" w:rsidRDefault="00037DE0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037DE0" w:rsidRPr="007D53AD" w14:paraId="31DCC90F" w14:textId="77777777" w:rsidTr="001E5BC3">
            <w:trPr>
              <w:jc w:val="center"/>
            </w:trPr>
            <w:tc>
              <w:tcPr>
                <w:tcW w:w="9645" w:type="dxa"/>
              </w:tcPr>
              <w:p w14:paraId="6BEE5917" w14:textId="77777777" w:rsidR="00037DE0" w:rsidRPr="006368AC" w:rsidRDefault="00037DE0" w:rsidP="008639D3">
                <w:pPr>
                  <w:pStyle w:val="TBTableText"/>
                </w:pPr>
                <w:r>
                  <w:t>28 septembrie 2026 (12.00)</w:t>
                </w:r>
              </w:p>
            </w:tc>
          </w:tr>
        </w:tbl>
        <w:p w14:paraId="7E1A081B" w14:textId="77777777" w:rsidR="00037DE0" w:rsidRPr="008C6FD6" w:rsidRDefault="00AD2EE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7D0367F" w14:textId="77777777" w:rsidR="00BC0BB4" w:rsidRPr="00037DE0" w:rsidRDefault="00BC0BB4" w:rsidP="00BC0BB4">
      <w:pPr>
        <w:spacing w:after="120"/>
        <w:rPr>
          <w:b/>
          <w:bCs/>
          <w:u w:val="single"/>
        </w:rPr>
      </w:pPr>
      <w:r w:rsidRPr="00037DE0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037DE0" w14:paraId="3A932F2C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9C78D29" w14:textId="77777777" w:rsidR="00BD729D" w:rsidRPr="00037DE0" w:rsidRDefault="00BD729D" w:rsidP="00CB73C2">
            <w:r w:rsidRPr="00037DE0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7F54BC" w14:textId="77777777" w:rsidR="00BD729D" w:rsidRPr="00037DE0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E266EB" w14:textId="77777777" w:rsidR="00BD729D" w:rsidRPr="00037DE0" w:rsidRDefault="00BD729D" w:rsidP="00CB73C2"/>
        </w:tc>
      </w:tr>
      <w:tr w:rsidR="00BD729D" w:rsidRPr="00037DE0" w14:paraId="14DED56C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B8570BE" w14:textId="77777777" w:rsidR="00BD729D" w:rsidRPr="00037DE0" w:rsidRDefault="00BD729D" w:rsidP="00CB73C2">
            <w:r w:rsidRPr="00037DE0">
              <w:t>(posibil) Aprobarea punctelor „A”</w:t>
            </w:r>
          </w:p>
          <w:p w14:paraId="094306FD" w14:textId="77777777" w:rsidR="00BD729D" w:rsidRPr="00037DE0" w:rsidRDefault="00BD729D" w:rsidP="00CB73C2">
            <w:pPr>
              <w:pStyle w:val="PointManual"/>
            </w:pPr>
            <w:r w:rsidRPr="00037DE0">
              <w:t>a)</w:t>
            </w:r>
            <w:r w:rsidRPr="00037DE0">
              <w:tab/>
              <w:t>Lista fără caracter legislativ</w:t>
            </w:r>
          </w:p>
          <w:p w14:paraId="6B6FC2D7" w14:textId="77777777" w:rsidR="00BD729D" w:rsidRPr="00037DE0" w:rsidRDefault="00BD729D" w:rsidP="00CB73C2">
            <w:pPr>
              <w:pStyle w:val="PointManual"/>
            </w:pPr>
            <w:r w:rsidRPr="00037DE0">
              <w:t>b)</w:t>
            </w:r>
            <w:r w:rsidRPr="00037DE0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992B561" w14:textId="77777777" w:rsidR="00BD729D" w:rsidRPr="00037DE0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C452D11" w14:textId="77777777" w:rsidR="00BD729D" w:rsidRPr="00037DE0" w:rsidRDefault="00BD729D" w:rsidP="00CB73C2"/>
        </w:tc>
      </w:tr>
    </w:tbl>
    <w:p w14:paraId="43AE4775" w14:textId="77777777" w:rsidR="00BD729D" w:rsidRPr="00037DE0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037DE0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953EA6" w:rsidRPr="00037DE0" w14:paraId="2C01E0BC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F82853" w14:textId="77777777" w:rsidR="00953EA6" w:rsidRPr="00037DE0" w:rsidRDefault="00953EA6" w:rsidP="00953EA6">
            <w:pPr>
              <w:rPr>
                <w:szCs w:val="24"/>
              </w:rPr>
            </w:pPr>
            <w:r w:rsidRPr="00037DE0">
              <w:t>Afaceri curente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2FC34E" w14:textId="77777777" w:rsidR="00953EA6" w:rsidRPr="00037DE0" w:rsidRDefault="00EF354F" w:rsidP="00953EA6">
            <w:pPr>
              <w:pStyle w:val="NormalRight"/>
            </w:pPr>
            <w:r w:rsidRPr="00037DE0">
              <w:rPr>
                <w:noProof/>
              </w:rPr>
              <w:drawing>
                <wp:inline distT="0" distB="0" distL="0" distR="0" wp14:anchorId="2BD9F611" wp14:editId="63C1B1F5">
                  <wp:extent cx="172442" cy="172442"/>
                  <wp:effectExtent l="0" t="0" r="0" b="0"/>
                  <wp:docPr id="9" name="Picture 9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64684B" w14:textId="77777777" w:rsidR="00953EA6" w:rsidRPr="00037DE0" w:rsidRDefault="00953EA6" w:rsidP="00953EA6"/>
        </w:tc>
      </w:tr>
      <w:tr w:rsidR="00953EA6" w:rsidRPr="00037DE0" w14:paraId="6AA96450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175DD1" w14:textId="77777777" w:rsidR="00953EA6" w:rsidRPr="00037DE0" w:rsidRDefault="00953EA6" w:rsidP="00953EA6">
            <w:pPr>
              <w:rPr>
                <w:szCs w:val="24"/>
              </w:rPr>
            </w:pPr>
            <w:r w:rsidRPr="00037DE0">
              <w:t>Sprijinul UE pentru Ucraina</w:t>
            </w:r>
          </w:p>
          <w:p w14:paraId="1E770CBF" w14:textId="77777777" w:rsidR="00953EA6" w:rsidRPr="00037DE0" w:rsidRDefault="00953EA6" w:rsidP="00953EA6">
            <w:r w:rsidRPr="00037DE0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30AB7D" w14:textId="77777777" w:rsidR="00953EA6" w:rsidRPr="00037DE0" w:rsidRDefault="00953EA6" w:rsidP="00953EA6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2FCBC6" w14:textId="77777777" w:rsidR="00953EA6" w:rsidRPr="00037DE0" w:rsidRDefault="00953EA6" w:rsidP="00953EA6"/>
        </w:tc>
      </w:tr>
      <w:tr w:rsidR="00953EA6" w:rsidRPr="00037DE0" w14:paraId="28D8A49F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F7A34CA" w14:textId="77777777" w:rsidR="00953EA6" w:rsidRPr="00037DE0" w:rsidRDefault="00953EA6" w:rsidP="00953EA6">
            <w:r w:rsidRPr="00037DE0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482086" w14:textId="77777777" w:rsidR="00953EA6" w:rsidRPr="00037DE0" w:rsidRDefault="00953EA6" w:rsidP="00953EA6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1460F7" w14:textId="77777777" w:rsidR="00953EA6" w:rsidRPr="00037DE0" w:rsidRDefault="00953EA6" w:rsidP="00953EA6"/>
        </w:tc>
      </w:tr>
    </w:tbl>
    <w:p w14:paraId="1A3026C8" w14:textId="77777777" w:rsidR="00BD729D" w:rsidRPr="00037DE0" w:rsidRDefault="00BD729D" w:rsidP="00BD729D">
      <w:pPr>
        <w:pStyle w:val="Jardin"/>
      </w:pPr>
      <w:r w:rsidRPr="00037DE0">
        <w:t>o</w:t>
      </w:r>
    </w:p>
    <w:p w14:paraId="444C7E8E" w14:textId="77777777" w:rsidR="00BD729D" w:rsidRPr="00037DE0" w:rsidRDefault="00BD729D" w:rsidP="00BD729D">
      <w:pPr>
        <w:pStyle w:val="Jardin"/>
      </w:pPr>
      <w:r w:rsidRPr="00037DE0">
        <w:t>o</w:t>
      </w:r>
      <w:r w:rsidRPr="00037DE0">
        <w:tab/>
      </w:r>
      <w:proofErr w:type="spellStart"/>
      <w:r w:rsidRPr="00037DE0">
        <w:t>o</w:t>
      </w:r>
      <w:proofErr w:type="spellEnd"/>
    </w:p>
    <w:p w14:paraId="459FD465" w14:textId="77777777" w:rsidR="00EE58DE" w:rsidRPr="00037DE0" w:rsidRDefault="00EE58DE" w:rsidP="00EE58DE">
      <w:pPr>
        <w:spacing w:before="120"/>
        <w:rPr>
          <w:rFonts w:asciiTheme="majorBidi" w:hAnsiTheme="majorBidi" w:cstheme="majorBidi"/>
          <w:b/>
          <w:bCs/>
          <w:szCs w:val="24"/>
          <w:u w:val="single"/>
        </w:rPr>
      </w:pPr>
      <w:r w:rsidRPr="00037DE0">
        <w:rPr>
          <w:rFonts w:asciiTheme="majorBidi" w:hAnsiTheme="majorBidi"/>
          <w:b/>
          <w:u w:val="single"/>
        </w:rPr>
        <w:t>p.m.</w:t>
      </w:r>
      <w:r w:rsidRPr="00037DE0">
        <w:rPr>
          <w:rFonts w:asciiTheme="majorBidi" w:hAnsiTheme="majorBidi"/>
          <w:b/>
        </w:rPr>
        <w:t>:</w:t>
      </w:r>
    </w:p>
    <w:p w14:paraId="1FA3F31F" w14:textId="77777777" w:rsidR="00EE58DE" w:rsidRPr="00037DE0" w:rsidRDefault="00C718B2" w:rsidP="004F7E0B">
      <w:pPr>
        <w:spacing w:before="120"/>
        <w:rPr>
          <w:rFonts w:asciiTheme="majorBidi" w:hAnsiTheme="majorBidi" w:cstheme="majorBidi"/>
          <w:szCs w:val="24"/>
        </w:rPr>
      </w:pPr>
      <w:r w:rsidRPr="00037DE0">
        <w:rPr>
          <w:rFonts w:asciiTheme="majorBidi" w:hAnsiTheme="majorBidi"/>
        </w:rPr>
        <w:t>Comitetul director al AEA</w:t>
      </w:r>
    </w:p>
    <w:p w14:paraId="6FB2AA3A" w14:textId="77777777" w:rsidR="00EF354F" w:rsidRPr="00037DE0" w:rsidRDefault="00EF354F" w:rsidP="00EF354F">
      <w:pPr>
        <w:pStyle w:val="ImageLine"/>
      </w:pPr>
    </w:p>
    <w:p w14:paraId="4B5CC93C" w14:textId="77777777" w:rsidR="00AD2EEA" w:rsidRDefault="00AD2EEA" w:rsidP="00037DE0">
      <w:pPr>
        <w:pStyle w:val="Image"/>
      </w:pPr>
    </w:p>
    <w:p w14:paraId="3439553A" w14:textId="068F87E3" w:rsidR="00EF354F" w:rsidRPr="00037DE0" w:rsidRDefault="00EF354F" w:rsidP="00037DE0">
      <w:pPr>
        <w:pStyle w:val="Image"/>
      </w:pPr>
      <w:r w:rsidRPr="00037DE0">
        <w:rPr>
          <w:noProof/>
        </w:rPr>
        <w:lastRenderedPageBreak/>
        <w:drawing>
          <wp:inline distT="0" distB="0" distL="0" distR="0" wp14:anchorId="18D4DE4C" wp14:editId="3960B85E">
            <wp:extent cx="172442" cy="172442"/>
            <wp:effectExtent l="0" t="0" r="0" b="0"/>
            <wp:docPr id="201829262" name="Picture 201829262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7DE0">
        <w:tab/>
        <w:t>Format restrâns</w:t>
      </w:r>
    </w:p>
    <w:p w14:paraId="16876A1D" w14:textId="77777777" w:rsidR="001B060D" w:rsidRPr="00037DE0" w:rsidRDefault="001B060D" w:rsidP="001B060D">
      <w:pPr>
        <w:pStyle w:val="FinalLine"/>
      </w:pPr>
    </w:p>
    <w:p w14:paraId="63FE9E6B" w14:textId="77777777" w:rsidR="00772954" w:rsidRPr="001B060D" w:rsidRDefault="001B060D" w:rsidP="001B060D">
      <w:pPr>
        <w:pStyle w:val="NB"/>
      </w:pPr>
      <w:r w:rsidRPr="00037DE0">
        <w:t>N.B.:</w:t>
      </w:r>
      <w:r w:rsidRPr="00037DE0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037D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DF786" w14:textId="77777777" w:rsidR="006771BC" w:rsidRDefault="006771BC" w:rsidP="00B5488B">
      <w:r>
        <w:separator/>
      </w:r>
    </w:p>
  </w:endnote>
  <w:endnote w:type="continuationSeparator" w:id="0">
    <w:p w14:paraId="0E0FAFBE" w14:textId="77777777" w:rsidR="006771BC" w:rsidRDefault="006771BC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FE9F5" w14:textId="77777777" w:rsidR="00037DE0" w:rsidRPr="00037DE0" w:rsidRDefault="00037DE0" w:rsidP="00037D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37DE0" w:rsidRPr="00D94637" w14:paraId="307207F4" w14:textId="77777777" w:rsidTr="00037DE0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68DFEBB" w14:textId="77777777" w:rsidR="00037DE0" w:rsidRPr="00D94637" w:rsidRDefault="00037DE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037DE0" w:rsidRPr="00B310DC" w14:paraId="6E5E508B" w14:textId="77777777" w:rsidTr="00037DE0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1A7E213" w14:textId="30FD96F8" w:rsidR="00037DE0" w:rsidRPr="00AD7BF2" w:rsidRDefault="00037DE0" w:rsidP="004F54B2">
          <w:pPr>
            <w:pStyle w:val="FooterText"/>
          </w:pPr>
          <w:r>
            <w:t>CM 4085/26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098C2DA" w14:textId="77777777" w:rsidR="00037DE0" w:rsidRPr="00AD7BF2" w:rsidRDefault="00037DE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F77F7C4" w14:textId="77777777" w:rsidR="00037DE0" w:rsidRPr="002511D8" w:rsidRDefault="00037DE0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868FA7C" w14:textId="2598A011" w:rsidR="00037DE0" w:rsidRPr="00B310DC" w:rsidRDefault="00037DE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037DE0" w:rsidRPr="00D94637" w14:paraId="1E5D6AA0" w14:textId="77777777" w:rsidTr="00037DE0">
      <w:trPr>
        <w:jc w:val="center"/>
      </w:trPr>
      <w:tc>
        <w:tcPr>
          <w:tcW w:w="1774" w:type="pct"/>
          <w:shd w:val="clear" w:color="auto" w:fill="auto"/>
        </w:tcPr>
        <w:p w14:paraId="3344DB1C" w14:textId="7C4521DB" w:rsidR="00037DE0" w:rsidRPr="00AD7BF2" w:rsidRDefault="00037DE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3968953" w14:textId="348C36B8" w:rsidR="00037DE0" w:rsidRPr="00AD7BF2" w:rsidRDefault="00037DE0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711F3248" w14:textId="7F6B41AD" w:rsidR="00037DE0" w:rsidRPr="00D94637" w:rsidRDefault="00037DE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4D8DB2F" w14:textId="3F5069E8" w:rsidR="00037DE0" w:rsidRPr="00695BAF" w:rsidRDefault="00037DE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3B7BFE05" w14:textId="77777777" w:rsidR="00037DE0" w:rsidRPr="00037DE0" w:rsidRDefault="00037DE0" w:rsidP="00037DE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037DE0" w:rsidRPr="00D94637" w14:paraId="0ADE0BF5" w14:textId="77777777" w:rsidTr="00037DE0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04DFC8A" w14:textId="77777777" w:rsidR="00037DE0" w:rsidRPr="00D94637" w:rsidRDefault="00037DE0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037DE0" w:rsidRPr="00B310DC" w14:paraId="0D223769" w14:textId="77777777" w:rsidTr="00037DE0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037D76F9" w14:textId="75CE78D9" w:rsidR="00037DE0" w:rsidRPr="00AD7BF2" w:rsidRDefault="00037DE0" w:rsidP="00965E25">
          <w:pPr>
            <w:pStyle w:val="FooterText"/>
          </w:pPr>
          <w:r>
            <w:t>CM 4085/26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F49CE13" w14:textId="77777777" w:rsidR="00037DE0" w:rsidRPr="00AD7BF2" w:rsidRDefault="00037DE0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4D73A1C4" w14:textId="77777777" w:rsidR="00037DE0" w:rsidRPr="002511D8" w:rsidRDefault="00037DE0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811C793" w14:textId="2DED5702" w:rsidR="00037DE0" w:rsidRPr="00B310DC" w:rsidRDefault="00037DE0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037DE0" w:rsidRPr="00D94637" w14:paraId="6B6A7909" w14:textId="77777777" w:rsidTr="00037DE0">
      <w:trPr>
        <w:jc w:val="center"/>
      </w:trPr>
      <w:tc>
        <w:tcPr>
          <w:tcW w:w="3230" w:type="pct"/>
          <w:gridSpan w:val="3"/>
          <w:shd w:val="clear" w:color="auto" w:fill="auto"/>
        </w:tcPr>
        <w:p w14:paraId="74B464EC" w14:textId="22119B0A" w:rsidR="00037DE0" w:rsidRPr="00E37908" w:rsidRDefault="00037DE0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4790B143" w14:textId="643DBF47" w:rsidR="00037DE0" w:rsidRPr="00D94637" w:rsidRDefault="00037DE0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4ED372D" w14:textId="696D131E" w:rsidR="00037DE0" w:rsidRPr="00695BAF" w:rsidRDefault="00037DE0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4F82EBB0" w14:textId="77777777" w:rsidR="00037DE0" w:rsidRPr="00037DE0" w:rsidRDefault="00037DE0" w:rsidP="00037DE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46042" w14:textId="77777777" w:rsidR="006771BC" w:rsidRDefault="006771BC" w:rsidP="00B5488B">
      <w:r>
        <w:separator/>
      </w:r>
    </w:p>
  </w:footnote>
  <w:footnote w:type="continuationSeparator" w:id="0">
    <w:p w14:paraId="5090B344" w14:textId="77777777" w:rsidR="006771BC" w:rsidRDefault="006771BC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C8CF1" w14:textId="77777777" w:rsidR="00037DE0" w:rsidRPr="00037DE0" w:rsidRDefault="00037DE0" w:rsidP="00037D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6423F" w14:textId="0EC9FEE2" w:rsidR="00037DE0" w:rsidRPr="00037DE0" w:rsidRDefault="00037DE0" w:rsidP="00037DE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3CAC2" w14:textId="3CAB7698" w:rsidR="00037DE0" w:rsidRPr="00037DE0" w:rsidRDefault="00037DE0" w:rsidP="00037DE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59677781674324276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9-11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408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9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Ap&amp;#259;rare)&quot;&gt;&amp;lt;FlowDocument xmlns=&quot;http://schemas.microsoft.com/winfx/2006/xaml/presentation&quot;&amp;gt;&amp;lt;Paragraph&amp;gt;CONSILIUL UNIUNII EUROPENE&amp;lt;LineBreak /&amp;gt;(Afaceri Externe/Ap&amp;#259;rar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9-28T12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292936b971fd82640cbfb9e7cc2da3f8b12f33588b58de91de0d6887a7d3303"/>
  </w:docVars>
  <w:rsids>
    <w:rsidRoot w:val="001B060D"/>
    <w:rsid w:val="00024A1B"/>
    <w:rsid w:val="00037DE0"/>
    <w:rsid w:val="000C5A7C"/>
    <w:rsid w:val="000E2267"/>
    <w:rsid w:val="001208A4"/>
    <w:rsid w:val="00184CC2"/>
    <w:rsid w:val="001861AF"/>
    <w:rsid w:val="001B060D"/>
    <w:rsid w:val="002A02F1"/>
    <w:rsid w:val="002B7630"/>
    <w:rsid w:val="002C66A4"/>
    <w:rsid w:val="00306A26"/>
    <w:rsid w:val="003229D9"/>
    <w:rsid w:val="00326C08"/>
    <w:rsid w:val="003312B7"/>
    <w:rsid w:val="00350C40"/>
    <w:rsid w:val="00395766"/>
    <w:rsid w:val="003C0F7A"/>
    <w:rsid w:val="003D040A"/>
    <w:rsid w:val="004024B2"/>
    <w:rsid w:val="00442CAD"/>
    <w:rsid w:val="00454CE2"/>
    <w:rsid w:val="00475ED5"/>
    <w:rsid w:val="004C60B7"/>
    <w:rsid w:val="004F7E0B"/>
    <w:rsid w:val="00546854"/>
    <w:rsid w:val="005A5570"/>
    <w:rsid w:val="005B3571"/>
    <w:rsid w:val="005C3952"/>
    <w:rsid w:val="00615870"/>
    <w:rsid w:val="006213F4"/>
    <w:rsid w:val="006238F5"/>
    <w:rsid w:val="00673721"/>
    <w:rsid w:val="006771BC"/>
    <w:rsid w:val="006A0129"/>
    <w:rsid w:val="006A6125"/>
    <w:rsid w:val="006D2414"/>
    <w:rsid w:val="007010AE"/>
    <w:rsid w:val="00723B34"/>
    <w:rsid w:val="00725C69"/>
    <w:rsid w:val="00741DC3"/>
    <w:rsid w:val="00745D84"/>
    <w:rsid w:val="007617DB"/>
    <w:rsid w:val="00772954"/>
    <w:rsid w:val="00786B8C"/>
    <w:rsid w:val="007D24F3"/>
    <w:rsid w:val="008146F9"/>
    <w:rsid w:val="008322F9"/>
    <w:rsid w:val="008640A1"/>
    <w:rsid w:val="00953EA6"/>
    <w:rsid w:val="00974073"/>
    <w:rsid w:val="009860AE"/>
    <w:rsid w:val="009930AF"/>
    <w:rsid w:val="00A31007"/>
    <w:rsid w:val="00AA241F"/>
    <w:rsid w:val="00AC3DCF"/>
    <w:rsid w:val="00AD2EEA"/>
    <w:rsid w:val="00B5488B"/>
    <w:rsid w:val="00BC0BB4"/>
    <w:rsid w:val="00BC1CFC"/>
    <w:rsid w:val="00BC3EC8"/>
    <w:rsid w:val="00BD729D"/>
    <w:rsid w:val="00C02778"/>
    <w:rsid w:val="00C24D81"/>
    <w:rsid w:val="00C4632E"/>
    <w:rsid w:val="00C51D73"/>
    <w:rsid w:val="00C718B2"/>
    <w:rsid w:val="00CC013E"/>
    <w:rsid w:val="00CF348B"/>
    <w:rsid w:val="00D15163"/>
    <w:rsid w:val="00D64B12"/>
    <w:rsid w:val="00D72D65"/>
    <w:rsid w:val="00D95441"/>
    <w:rsid w:val="00DB0576"/>
    <w:rsid w:val="00DF7902"/>
    <w:rsid w:val="00E07EDA"/>
    <w:rsid w:val="00E469D8"/>
    <w:rsid w:val="00E73994"/>
    <w:rsid w:val="00E8251D"/>
    <w:rsid w:val="00EB740D"/>
    <w:rsid w:val="00EE3B78"/>
    <w:rsid w:val="00EE58DE"/>
    <w:rsid w:val="00EF354F"/>
    <w:rsid w:val="00F20C46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E51517"/>
  <w15:docId w15:val="{D0C7CF80-64E7-47B1-9F62-003C6FAE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037DE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37DE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37DE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37DE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037DE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037DE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37DE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037DE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037DE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37DE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037DE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037DE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3957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57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5766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57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5766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137</Words>
  <Characters>756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POJOGA Marius-Nicolaie</dc:creator>
  <cp:keywords/>
  <dc:description/>
  <cp:lastModifiedBy>CARPENITO-GIORDANO Marco</cp:lastModifiedBy>
  <cp:revision>2</cp:revision>
  <dcterms:created xsi:type="dcterms:W3CDTF">2026-09-14T08:19:00Z</dcterms:created>
  <dcterms:modified xsi:type="dcterms:W3CDTF">2026-09-14T08:19:00Z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4198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2026-09-11T14:36:31Z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