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59547780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667CC" w:rsidRPr="0056157B" w14:paraId="48960A8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043EADF" w14:textId="66DD602B" w:rsidR="000667CC" w:rsidRPr="0056157B" w:rsidRDefault="000667CC" w:rsidP="00634DC7">
                <w:pPr>
                  <w:pStyle w:val="TBNormalTechnicalBlock"/>
                </w:pPr>
              </w:p>
            </w:tc>
          </w:tr>
          <w:tr w:rsidR="000667CC" w:rsidRPr="0056157B" w14:paraId="6954A1C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F1EF2FA" w14:textId="77777777" w:rsidR="000667CC" w:rsidRPr="0056157B" w:rsidRDefault="000667C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9104645" wp14:editId="40648A2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15C3471" w14:textId="77777777" w:rsidR="000667CC" w:rsidRPr="0056157B" w:rsidRDefault="000667CC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0667CC" w:rsidRPr="00B84B6D" w14:paraId="0468B51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ED00BA3" w14:textId="77777777" w:rsidR="000667CC" w:rsidRPr="0056157B" w:rsidRDefault="000667C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E5B6812" w14:textId="77777777" w:rsidR="000667CC" w:rsidRPr="0056157B" w:rsidRDefault="000667C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3B45E1E" w14:textId="77777777" w:rsidR="000667CC" w:rsidRPr="0056157B" w:rsidRDefault="000667CC" w:rsidP="00233A0E">
                <w:pPr>
                  <w:pStyle w:val="TBNormalTechnicalBlock"/>
                  <w:rPr>
                    <w:b/>
                  </w:rPr>
                </w:pPr>
              </w:p>
              <w:p w14:paraId="498B8E19" w14:textId="77777777" w:rsidR="000667CC" w:rsidRDefault="000667C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January 2026</w:t>
                </w:r>
              </w:p>
              <w:p w14:paraId="09D72FD3" w14:textId="77777777" w:rsidR="000667CC" w:rsidRPr="0019440B" w:rsidRDefault="000667C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F5263DB" w14:textId="77777777" w:rsidR="000667CC" w:rsidRPr="0019440B" w:rsidRDefault="000667CC" w:rsidP="00233A0E">
                <w:pPr>
                  <w:pStyle w:val="TBNormalTechnicalBlock"/>
                </w:pPr>
              </w:p>
              <w:p w14:paraId="36CD96DC" w14:textId="77777777" w:rsidR="000667CC" w:rsidRDefault="000667CC" w:rsidP="00233A0E">
                <w:pPr>
                  <w:pStyle w:val="TBNormalTechnicalBlock"/>
                </w:pPr>
                <w:r>
                  <w:t>5366</w:t>
                </w:r>
                <w:r w:rsidRPr="0056157B">
                  <w:t>/</w:t>
                </w:r>
                <w:r>
                  <w:t>26</w:t>
                </w:r>
              </w:p>
              <w:p w14:paraId="082148A5" w14:textId="77777777" w:rsidR="000667CC" w:rsidRDefault="000667C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</w:t>
                </w:r>
              </w:p>
              <w:p w14:paraId="7FECA9CB" w14:textId="77777777" w:rsidR="000667CC" w:rsidRDefault="000667C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22</w:t>
                </w:r>
              </w:p>
              <w:p w14:paraId="353AD85E" w14:textId="77777777" w:rsidR="000667CC" w:rsidRDefault="000667C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27</w:t>
                </w:r>
              </w:p>
              <w:p w14:paraId="2D8B5F4C" w14:textId="77777777" w:rsidR="000667CC" w:rsidRPr="007C5B64" w:rsidRDefault="000667C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6D3B595" w14:textId="77777777" w:rsidR="000667CC" w:rsidRPr="009E0BE9" w:rsidRDefault="000667CC" w:rsidP="00CD4D38">
                <w:pPr>
                  <w:pStyle w:val="TBDistrbMarkers"/>
                </w:pPr>
                <w:r>
                  <w:t>PARLNAT</w:t>
                </w:r>
              </w:p>
              <w:p w14:paraId="12EA0034" w14:textId="77777777" w:rsidR="000667CC" w:rsidRPr="009E0BE9" w:rsidRDefault="000667CC" w:rsidP="00233A0E">
                <w:pPr>
                  <w:pStyle w:val="TBNormalTechnicalBlock"/>
                </w:pPr>
              </w:p>
              <w:p w14:paraId="36169406" w14:textId="77777777" w:rsidR="000667CC" w:rsidRPr="009E0BE9" w:rsidRDefault="000667CC" w:rsidP="00233A0E">
                <w:pPr>
                  <w:pStyle w:val="TBNormalTechnicalBlock"/>
                </w:pPr>
              </w:p>
              <w:p w14:paraId="1B396873" w14:textId="77777777" w:rsidR="000667CC" w:rsidRPr="009E0BE9" w:rsidRDefault="000667C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667CC" w:rsidRPr="00ED0749" w14:paraId="3BF4AC1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FF7AE09" w14:textId="77777777" w:rsidR="000667CC" w:rsidRPr="00ED0749" w:rsidRDefault="000667C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BDC6D15" w14:textId="77777777" w:rsidR="000667CC" w:rsidRPr="00ED0749" w:rsidRDefault="000667C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25181FD" w14:textId="77777777" w:rsidR="000667CC" w:rsidRPr="00ED0749" w:rsidRDefault="000667C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479C40B" w14:textId="77777777" w:rsidR="000667CC" w:rsidRPr="00ED0749" w:rsidRDefault="000667CC" w:rsidP="00DF1147">
          <w:pPr>
            <w:pStyle w:val="TBEntRefer"/>
            <w:rPr>
              <w:sz w:val="2"/>
              <w:szCs w:val="2"/>
            </w:rPr>
          </w:pPr>
        </w:p>
        <w:p w14:paraId="3E62B8DB" w14:textId="77777777" w:rsidR="000667CC" w:rsidRPr="00DD01AC" w:rsidRDefault="000667C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667CC" w:rsidRPr="00133225" w14:paraId="67307492" w14:textId="77777777" w:rsidTr="001E5BC3">
            <w:trPr>
              <w:jc w:val="center"/>
            </w:trPr>
            <w:tc>
              <w:tcPr>
                <w:tcW w:w="9645" w:type="dxa"/>
              </w:tcPr>
              <w:p w14:paraId="6C5A81BF" w14:textId="77777777" w:rsidR="000667CC" w:rsidRPr="00C4351E" w:rsidRDefault="000667CC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0667CC" w:rsidRPr="007D53AD" w14:paraId="1F051CDB" w14:textId="77777777" w:rsidTr="001E5BC3">
            <w:trPr>
              <w:jc w:val="center"/>
            </w:trPr>
            <w:tc>
              <w:tcPr>
                <w:tcW w:w="9645" w:type="dxa"/>
              </w:tcPr>
              <w:p w14:paraId="48F4EC5D" w14:textId="77777777" w:rsidR="000667CC" w:rsidRDefault="000667CC">
                <w:pPr>
                  <w:pStyle w:val="TBTableText"/>
                </w:pPr>
                <w:r>
                  <w:t>COUNCIL OF THE EUROPEAN UNION</w:t>
                </w:r>
              </w:p>
              <w:p w14:paraId="771C9821" w14:textId="77777777" w:rsidR="000667CC" w:rsidRDefault="000667CC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0667CC" w:rsidRPr="007D53AD" w14:paraId="43A519AE" w14:textId="77777777" w:rsidTr="001E5BC3">
            <w:trPr>
              <w:jc w:val="center"/>
            </w:trPr>
            <w:tc>
              <w:tcPr>
                <w:tcW w:w="9645" w:type="dxa"/>
              </w:tcPr>
              <w:p w14:paraId="2230C292" w14:textId="77777777" w:rsidR="000667CC" w:rsidRPr="006368AC" w:rsidRDefault="000667CC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0667CC" w:rsidRPr="007D53AD" w14:paraId="659C0839" w14:textId="77777777" w:rsidTr="001E5BC3">
            <w:trPr>
              <w:jc w:val="center"/>
            </w:trPr>
            <w:tc>
              <w:tcPr>
                <w:tcW w:w="9645" w:type="dxa"/>
              </w:tcPr>
              <w:p w14:paraId="2FD6FC5B" w14:textId="77777777" w:rsidR="000667CC" w:rsidRPr="006368AC" w:rsidRDefault="000667CC" w:rsidP="008639D3">
                <w:pPr>
                  <w:pStyle w:val="TBTableText"/>
                </w:pPr>
                <w:r>
                  <w:t>26 January 2026 (10:00)</w:t>
                </w:r>
              </w:p>
            </w:tc>
          </w:tr>
        </w:tbl>
        <w:p w14:paraId="2DF45264" w14:textId="77777777" w:rsidR="000667CC" w:rsidRPr="008C6FD6" w:rsidRDefault="00011FB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4D92004" w14:textId="313AD699" w:rsidR="00033FB8" w:rsidRDefault="00033FB8"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347120" w:rsidRPr="00187627" w14:paraId="4F25E167" w14:textId="77777777" w:rsidTr="00347120">
        <w:tc>
          <w:tcPr>
            <w:tcW w:w="567" w:type="dxa"/>
            <w:tcMar>
              <w:right w:w="0" w:type="dxa"/>
            </w:tcMar>
          </w:tcPr>
          <w:p w14:paraId="009A27D8" w14:textId="11C84098" w:rsidR="00347120" w:rsidRPr="00347120" w:rsidRDefault="00347120" w:rsidP="00347120">
            <w:pPr>
              <w:pStyle w:val="PointManual"/>
            </w:pPr>
            <w:r w:rsidRPr="00347120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9CA40D4" w14:textId="053C97DA" w:rsidR="00347120" w:rsidRPr="00FD6A80" w:rsidRDefault="00347120" w:rsidP="00C93B8B">
            <w:r w:rsidRPr="00706A9C">
              <w:t>Adoption of the agenda</w:t>
            </w:r>
          </w:p>
        </w:tc>
      </w:tr>
      <w:tr w:rsidR="00347120" w:rsidRPr="00187627" w14:paraId="21D7461C" w14:textId="77777777" w:rsidTr="00347120">
        <w:tc>
          <w:tcPr>
            <w:tcW w:w="567" w:type="dxa"/>
            <w:tcMar>
              <w:right w:w="0" w:type="dxa"/>
            </w:tcMar>
          </w:tcPr>
          <w:p w14:paraId="486490E7" w14:textId="578ECCC2" w:rsidR="00347120" w:rsidRPr="00347120" w:rsidRDefault="00347120" w:rsidP="00347120">
            <w:pPr>
              <w:pStyle w:val="PointManual"/>
            </w:pPr>
            <w:r w:rsidRPr="00347120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B4504D4" w14:textId="7AA01CA9" w:rsidR="00347120" w:rsidRPr="00FD6A80" w:rsidRDefault="00347120" w:rsidP="00A45E58">
            <w:r w:rsidRPr="00706A9C">
              <w:t>Approval of "A" items</w:t>
            </w:r>
          </w:p>
        </w:tc>
      </w:tr>
      <w:tr w:rsidR="002F3DC2" w:rsidRPr="002F3DC2" w14:paraId="536C9116" w14:textId="77777777" w:rsidTr="00347120">
        <w:tc>
          <w:tcPr>
            <w:tcW w:w="567" w:type="dxa"/>
            <w:tcMar>
              <w:right w:w="0" w:type="dxa"/>
            </w:tcMar>
          </w:tcPr>
          <w:p w14:paraId="19C732D8" w14:textId="77777777" w:rsidR="00347120" w:rsidRPr="00347120" w:rsidRDefault="00347120" w:rsidP="00347120"/>
        </w:tc>
        <w:tc>
          <w:tcPr>
            <w:tcW w:w="6463" w:type="dxa"/>
            <w:tcMar>
              <w:top w:w="284" w:type="dxa"/>
            </w:tcMar>
          </w:tcPr>
          <w:p w14:paraId="5AA954D8" w14:textId="2BAC61DE" w:rsidR="00347120" w:rsidRPr="001C52FE" w:rsidRDefault="00347120" w:rsidP="005E22F3">
            <w:pPr>
              <w:pStyle w:val="PointManual"/>
            </w:pPr>
            <w:r w:rsidRPr="00706A9C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347120" w:rsidRPr="00A91B35" w:rsidRDefault="00347120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1B810ECA" w:rsidR="00347120" w:rsidRPr="002F3DC2" w:rsidRDefault="00563B74" w:rsidP="00A45E58">
            <w:r w:rsidRPr="002F3DC2">
              <w:t>5428/26</w:t>
            </w:r>
          </w:p>
        </w:tc>
      </w:tr>
    </w:tbl>
    <w:p w14:paraId="440115BE" w14:textId="32A03236" w:rsidR="00B646CF" w:rsidRDefault="00B646CF" w:rsidP="00B646CF">
      <w:pPr>
        <w:spacing w:before="36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t>AGRICULTURE</w:t>
      </w:r>
      <w:r w:rsidR="0012450F">
        <w:rPr>
          <w:rFonts w:eastAsia="Calibri"/>
          <w:bCs/>
          <w:u w:val="single"/>
        </w:rPr>
        <w:t xml:space="preserve"> AND FISHERIES</w:t>
      </w:r>
    </w:p>
    <w:p w14:paraId="33D2E20D" w14:textId="77777777" w:rsidR="0012450F" w:rsidRDefault="0012450F" w:rsidP="0012450F">
      <w:pPr>
        <w:spacing w:before="48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47120" w:rsidRPr="007157CC" w14:paraId="7E9B912E" w14:textId="77777777" w:rsidTr="00347120">
        <w:tc>
          <w:tcPr>
            <w:tcW w:w="567" w:type="dxa"/>
            <w:tcMar>
              <w:right w:w="0" w:type="dxa"/>
            </w:tcMar>
          </w:tcPr>
          <w:p w14:paraId="26F552C7" w14:textId="60A744F0" w:rsidR="00347120" w:rsidRPr="00347120" w:rsidRDefault="00347120" w:rsidP="00347120">
            <w:pPr>
              <w:pStyle w:val="PointManual"/>
            </w:pPr>
            <w:r w:rsidRPr="00347120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36E2AA" w14:textId="622E5810" w:rsidR="00347120" w:rsidRPr="00FB300C" w:rsidRDefault="00347120" w:rsidP="006A04D9">
            <w:bookmarkStart w:id="0" w:name="_Hlk196465833"/>
            <w:r w:rsidRPr="0012450F">
              <w:t>Work programme of the Presidency</w:t>
            </w:r>
          </w:p>
          <w:p w14:paraId="144A61A0" w14:textId="040A9D3D" w:rsidR="00347120" w:rsidRDefault="00347120" w:rsidP="006A04D9">
            <w:pPr>
              <w:ind w:left="567" w:hanging="567"/>
              <w:contextualSpacing/>
            </w:pPr>
            <w:r w:rsidRPr="0012450F">
              <w:rPr>
                <w:i/>
                <w:iCs/>
              </w:rPr>
              <w:t>Presentation by the Presidency</w:t>
            </w:r>
            <w:bookmarkEnd w:id="0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8FF1DF" w14:textId="47FA1A68" w:rsidR="00347120" w:rsidRDefault="00347120" w:rsidP="006A04D9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D3E836" wp14:editId="3C80570E">
                  <wp:extent cx="175260" cy="175260"/>
                  <wp:effectExtent l="0" t="0" r="15240" b="15240"/>
                  <wp:docPr id="839727321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3EBB13" w14:textId="77777777" w:rsidR="00347120" w:rsidRPr="00520994" w:rsidRDefault="00347120" w:rsidP="006A04D9">
            <w:pPr>
              <w:rPr>
                <w:szCs w:val="24"/>
              </w:rPr>
            </w:pPr>
          </w:p>
        </w:tc>
      </w:tr>
      <w:tr w:rsidR="00347120" w:rsidRPr="007157CC" w14:paraId="5C651BD6" w14:textId="77777777" w:rsidTr="00347120">
        <w:tc>
          <w:tcPr>
            <w:tcW w:w="567" w:type="dxa"/>
            <w:tcMar>
              <w:right w:w="0" w:type="dxa"/>
            </w:tcMar>
          </w:tcPr>
          <w:p w14:paraId="6EE4CD44" w14:textId="7167F4FD" w:rsidR="00347120" w:rsidRPr="00347120" w:rsidRDefault="00347120" w:rsidP="00347120">
            <w:pPr>
              <w:pStyle w:val="PointManual"/>
            </w:pPr>
            <w:r w:rsidRPr="00347120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2C5272" w14:textId="4017DF78" w:rsidR="00347120" w:rsidRPr="0012450F" w:rsidRDefault="00347120" w:rsidP="0012450F">
            <w:r w:rsidRPr="0012450F">
              <w:t>EU Bioeconomy Strategy: Agriculture, Forestry and Fisheries issues</w:t>
            </w:r>
          </w:p>
          <w:p w14:paraId="5D63BDD2" w14:textId="77777777" w:rsidR="00347120" w:rsidRPr="0012450F" w:rsidRDefault="00347120" w:rsidP="0012450F">
            <w:pPr>
              <w:rPr>
                <w:b/>
                <w:bCs/>
                <w:i/>
                <w:iCs/>
              </w:rPr>
            </w:pPr>
            <w:r w:rsidRPr="0012450F">
              <w:rPr>
                <w:i/>
                <w:iCs/>
              </w:rPr>
              <w:t>Presentation by the Commission</w:t>
            </w:r>
          </w:p>
          <w:p w14:paraId="09378DB2" w14:textId="56761C65" w:rsidR="00347120" w:rsidRPr="0012450F" w:rsidRDefault="00347120" w:rsidP="0012450F">
            <w:r w:rsidRPr="0012450F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439120" w14:textId="2F17FDC7" w:rsidR="00347120" w:rsidRDefault="00347120" w:rsidP="006A04D9">
            <w:pPr>
              <w:pStyle w:val="NormalRigh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6F90DC" wp14:editId="41153265">
                  <wp:extent cx="175260" cy="175260"/>
                  <wp:effectExtent l="0" t="0" r="15240" b="15240"/>
                  <wp:docPr id="536018474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233997" w14:textId="476CDAFD" w:rsidR="00347120" w:rsidRPr="00520994" w:rsidRDefault="001D5595" w:rsidP="006A04D9">
            <w:pPr>
              <w:rPr>
                <w:szCs w:val="24"/>
              </w:rPr>
            </w:pPr>
            <w:r>
              <w:rPr>
                <w:szCs w:val="24"/>
              </w:rPr>
              <w:t>5181/26</w:t>
            </w:r>
          </w:p>
        </w:tc>
      </w:tr>
    </w:tbl>
    <w:p w14:paraId="5BF859CD" w14:textId="747F9033" w:rsidR="0012450F" w:rsidRPr="0012450F" w:rsidRDefault="0012450F" w:rsidP="0012450F">
      <w:pPr>
        <w:pageBreakBefore/>
        <w:spacing w:before="36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lastRenderedPageBreak/>
        <w:t>AGRICULTURE</w:t>
      </w:r>
    </w:p>
    <w:p w14:paraId="0C8590DF" w14:textId="77777777" w:rsidR="0012450F" w:rsidRPr="001E5F29" w:rsidRDefault="0012450F" w:rsidP="0012450F">
      <w:pPr>
        <w:spacing w:before="36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B136305" w14:textId="77777777" w:rsidR="0012450F" w:rsidRPr="001E5F29" w:rsidRDefault="0012450F" w:rsidP="0012450F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567"/>
        <w:gridCol w:w="6392"/>
        <w:gridCol w:w="839"/>
        <w:gridCol w:w="2091"/>
      </w:tblGrid>
      <w:tr w:rsidR="00347120" w:rsidRPr="001E5F29" w14:paraId="74A96230" w14:textId="77777777" w:rsidTr="002B6E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Mar>
              <w:right w:w="0" w:type="dxa"/>
            </w:tcMar>
          </w:tcPr>
          <w:p w14:paraId="169016A4" w14:textId="27FAA024" w:rsidR="00347120" w:rsidRPr="00E44F6B" w:rsidRDefault="00347120" w:rsidP="002B6EF1">
            <w:pPr>
              <w:pStyle w:val="PointManual"/>
              <w:spacing w:before="240"/>
              <w:rPr>
                <w:b w:val="0"/>
                <w:bCs w:val="0"/>
              </w:rPr>
            </w:pPr>
            <w:r w:rsidRPr="00E44F6B">
              <w:rPr>
                <w:b w:val="0"/>
                <w:bCs w:val="0"/>
              </w:rPr>
              <w:t>5.</w:t>
            </w:r>
          </w:p>
        </w:tc>
        <w:tc>
          <w:tcPr>
            <w:tcW w:w="6392" w:type="dxa"/>
          </w:tcPr>
          <w:p w14:paraId="3FE637EB" w14:textId="5A681C87" w:rsidR="00B84296" w:rsidRPr="001E5F29" w:rsidRDefault="00B84296" w:rsidP="006A04D9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84296">
              <w:rPr>
                <w:b w:val="0"/>
                <w:bCs w:val="0"/>
              </w:rPr>
              <w:t>Regulation amending the organic farming regulation as regards rules on production, labelling, certification and trade</w:t>
            </w:r>
          </w:p>
          <w:p w14:paraId="48D64CD2" w14:textId="77777777" w:rsidR="00347120" w:rsidRPr="001E5F29" w:rsidRDefault="00347120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1E5F29">
              <w:rPr>
                <w:b w:val="0"/>
                <w:bCs w:val="0"/>
                <w:i/>
                <w:iCs/>
              </w:rPr>
              <w:t>Presentation by the Commission</w:t>
            </w:r>
          </w:p>
          <w:p w14:paraId="604DFCE3" w14:textId="77777777" w:rsidR="00347120" w:rsidRPr="001E5F29" w:rsidRDefault="00347120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E5F29">
              <w:rPr>
                <w:b w:val="0"/>
                <w:bCs w:val="0"/>
                <w:i/>
                <w:iCs/>
              </w:rPr>
              <w:t>Policy debate</w:t>
            </w:r>
          </w:p>
        </w:tc>
        <w:tc>
          <w:tcPr>
            <w:tcW w:w="839" w:type="dxa"/>
          </w:tcPr>
          <w:p w14:paraId="2AEB802F" w14:textId="77777777" w:rsidR="00347120" w:rsidRPr="001E5F29" w:rsidRDefault="00347120" w:rsidP="002B6EF1">
            <w:pPr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03FB74A0" wp14:editId="60B5DB57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3BAC81CE" wp14:editId="63FC9692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42616040" w14:textId="4684EA2C" w:rsidR="001D5595" w:rsidRPr="00602808" w:rsidRDefault="001D5595" w:rsidP="001D5595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602808">
              <w:rPr>
                <w:b w:val="0"/>
                <w:bCs w:val="0"/>
              </w:rPr>
              <w:t>16969/25</w:t>
            </w:r>
          </w:p>
          <w:p w14:paraId="27A15E3F" w14:textId="1EE7EC4F" w:rsidR="00347120" w:rsidRPr="001E5F29" w:rsidRDefault="001D5595" w:rsidP="001D5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5294/26</w:t>
            </w:r>
          </w:p>
        </w:tc>
      </w:tr>
    </w:tbl>
    <w:p w14:paraId="08ECA5FB" w14:textId="3881E041" w:rsidR="00525C9C" w:rsidRDefault="00525C9C" w:rsidP="001317E2">
      <w:pPr>
        <w:pStyle w:val="TableTitle"/>
        <w:spacing w:before="480"/>
      </w:pPr>
      <w:r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671EF" w:rsidRPr="006A0C38" w14:paraId="6FD467FD" w14:textId="77777777" w:rsidTr="00BC12A2">
        <w:tc>
          <w:tcPr>
            <w:tcW w:w="567" w:type="dxa"/>
            <w:tcMar>
              <w:right w:w="0" w:type="dxa"/>
            </w:tcMar>
          </w:tcPr>
          <w:p w14:paraId="00741671" w14:textId="112B1EC3" w:rsidR="005671EF" w:rsidRDefault="002153F8" w:rsidP="005671EF">
            <w:pPr>
              <w:pStyle w:val="PointManual"/>
            </w:pPr>
            <w:r>
              <w:t>6</w:t>
            </w:r>
            <w:r w:rsidR="005671EF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008DA52D" w14:textId="3B25FB48" w:rsidR="005671EF" w:rsidRDefault="005671EF" w:rsidP="005671EF">
            <w:r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50664B2" w14:textId="77777777" w:rsidR="005671EF" w:rsidRPr="00FB3B3D" w:rsidRDefault="005671EF" w:rsidP="005671EF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151F296" w14:textId="77777777" w:rsidR="005671EF" w:rsidRPr="004B09C0" w:rsidRDefault="005671EF" w:rsidP="005671EF"/>
        </w:tc>
      </w:tr>
      <w:tr w:rsidR="005671EF" w:rsidRPr="002F3DC2" w14:paraId="0932BBEF" w14:textId="77777777" w:rsidTr="00BC12A2">
        <w:tc>
          <w:tcPr>
            <w:tcW w:w="567" w:type="dxa"/>
            <w:tcMar>
              <w:right w:w="0" w:type="dxa"/>
            </w:tcMar>
          </w:tcPr>
          <w:p w14:paraId="19B169C0" w14:textId="63179ED5" w:rsidR="005671EF" w:rsidRPr="002F7DAF" w:rsidRDefault="005671EF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0F6D1CF" w14:textId="5F050B5D" w:rsidR="005671EF" w:rsidRPr="002F3DC2" w:rsidRDefault="005671EF" w:rsidP="005671EF">
            <w:r w:rsidRPr="002F3DC2">
              <w:t>a)</w:t>
            </w:r>
            <w:r w:rsidRPr="002F3DC2">
              <w:tab/>
            </w:r>
            <w:r w:rsidR="00563B74" w:rsidRPr="002F3DC2">
              <w:t>Urgent EU Action needed on Northeast Atlantic Mackerel</w:t>
            </w:r>
          </w:p>
          <w:p w14:paraId="4632B946" w14:textId="7811FA32" w:rsidR="005671EF" w:rsidRPr="002F3DC2" w:rsidRDefault="005671EF" w:rsidP="005671EF">
            <w:pPr>
              <w:ind w:firstLine="557"/>
            </w:pPr>
            <w:r w:rsidRPr="002F3DC2">
              <w:rPr>
                <w:i/>
                <w:iCs/>
              </w:rPr>
              <w:t>Information from Ireland</w:t>
            </w:r>
            <w:r w:rsidR="00563B74" w:rsidRPr="002F3DC2">
              <w:rPr>
                <w:i/>
                <w:iCs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2FA9A0F" w14:textId="7B5F3CD4" w:rsidR="005671EF" w:rsidRPr="002F3DC2" w:rsidRDefault="005671EF" w:rsidP="005671EF">
            <w:pPr>
              <w:pStyle w:val="NormalRight"/>
            </w:pPr>
            <w:r w:rsidRPr="002F3DC2">
              <w:rPr>
                <w:noProof/>
                <w:lang w:eastAsia="en-GB"/>
              </w:rPr>
              <w:drawing>
                <wp:inline distT="0" distB="0" distL="0" distR="0" wp14:anchorId="0FAD932B" wp14:editId="10F39FBB">
                  <wp:extent cx="172442" cy="172442"/>
                  <wp:effectExtent l="0" t="0" r="0" b="0"/>
                  <wp:docPr id="2057903921" name="Picture 205790392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2F4ECF2" w14:textId="5546B114" w:rsidR="00E01FBA" w:rsidRPr="002F3DC2" w:rsidRDefault="00B67A3C" w:rsidP="002F3DC2">
            <w:r w:rsidRPr="002F3DC2">
              <w:t>5640/26</w:t>
            </w:r>
          </w:p>
        </w:tc>
      </w:tr>
      <w:tr w:rsidR="002153F8" w:rsidRPr="00CF7F79" w14:paraId="0B862510" w14:textId="77777777" w:rsidTr="00BC12A2">
        <w:tc>
          <w:tcPr>
            <w:tcW w:w="567" w:type="dxa"/>
            <w:tcMar>
              <w:right w:w="0" w:type="dxa"/>
            </w:tcMar>
          </w:tcPr>
          <w:p w14:paraId="2EE8AB09" w14:textId="77777777" w:rsidR="002153F8" w:rsidRPr="002F3DC2" w:rsidRDefault="002153F8" w:rsidP="005671EF">
            <w:pPr>
              <w:pStyle w:val="PointManual"/>
            </w:pPr>
            <w:bookmarkStart w:id="1" w:name="_Hlk220067486"/>
          </w:p>
        </w:tc>
        <w:tc>
          <w:tcPr>
            <w:tcW w:w="6463" w:type="dxa"/>
            <w:tcMar>
              <w:top w:w="284" w:type="dxa"/>
            </w:tcMar>
          </w:tcPr>
          <w:p w14:paraId="49FDFCD3" w14:textId="1936C8FD" w:rsidR="0059173B" w:rsidRPr="00CF7F79" w:rsidRDefault="0059173B" w:rsidP="000E1494">
            <w:pPr>
              <w:ind w:left="596" w:hanging="567"/>
            </w:pPr>
            <w:r w:rsidRPr="00CF7F79">
              <w:t>b)</w:t>
            </w:r>
            <w:r w:rsidRPr="00CF7F79">
              <w:tab/>
            </w:r>
            <w:r w:rsidR="000E1494" w:rsidRPr="00CF7F79">
              <w:t>Difficulties in the implementation of the Control Regulation [Article 14] and the use of CATCH</w:t>
            </w:r>
          </w:p>
          <w:p w14:paraId="2EF63A0F" w14:textId="33F5A1F6" w:rsidR="009341B5" w:rsidRPr="00CF7F79" w:rsidRDefault="0059173B" w:rsidP="009341B5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2F119E" w:rsidRPr="00CF7F79">
              <w:rPr>
                <w:i/>
                <w:iCs/>
              </w:rPr>
              <w:t xml:space="preserve">Spain, Belgium, Czechia, </w:t>
            </w:r>
            <w:r w:rsidR="001575D7" w:rsidRPr="00CF7F79">
              <w:rPr>
                <w:i/>
                <w:iCs/>
              </w:rPr>
              <w:t>France</w:t>
            </w:r>
            <w:r w:rsidR="002F119E" w:rsidRPr="00CF7F79">
              <w:rPr>
                <w:i/>
                <w:iCs/>
              </w:rPr>
              <w:t>, Latvia, Poland</w:t>
            </w:r>
            <w:r w:rsidR="001E754D" w:rsidRPr="00CF7F79">
              <w:rPr>
                <w:i/>
                <w:iCs/>
              </w:rPr>
              <w:t xml:space="preserve"> and Portugal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71E175C" w14:textId="5325E89D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7059B4C9" wp14:editId="3C79767C">
                  <wp:extent cx="172442" cy="172442"/>
                  <wp:effectExtent l="0" t="0" r="0" b="0"/>
                  <wp:docPr id="1266183405" name="Picture 126618340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872E9F5" w14:textId="7CF799D5" w:rsidR="00E01FBA" w:rsidRPr="00CF7F79" w:rsidRDefault="003C3E5E" w:rsidP="002F3DC2">
            <w:r w:rsidRPr="00CF7F79">
              <w:t>5587/26</w:t>
            </w:r>
          </w:p>
        </w:tc>
      </w:tr>
      <w:bookmarkEnd w:id="1"/>
      <w:tr w:rsidR="002153F8" w:rsidRPr="00CF7F79" w14:paraId="04027545" w14:textId="77777777" w:rsidTr="00BC12A2">
        <w:tc>
          <w:tcPr>
            <w:tcW w:w="567" w:type="dxa"/>
            <w:tcMar>
              <w:right w:w="0" w:type="dxa"/>
            </w:tcMar>
          </w:tcPr>
          <w:p w14:paraId="5AFD5FBC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64FF94B" w14:textId="55B94EC1" w:rsidR="0059173B" w:rsidRPr="00CF7F79" w:rsidRDefault="0059173B" w:rsidP="0059173B">
            <w:r w:rsidRPr="00CF7F79">
              <w:t>c)</w:t>
            </w:r>
            <w:r w:rsidRPr="00CF7F79">
              <w:tab/>
            </w:r>
            <w:r w:rsidR="000E1494" w:rsidRPr="00CF7F79">
              <w:t>Actions for the improvement of the WESTMEDMAP</w:t>
            </w:r>
          </w:p>
          <w:p w14:paraId="454E9C51" w14:textId="7DD321C0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0E1494" w:rsidRPr="00CF7F79">
              <w:rPr>
                <w:i/>
                <w:iCs/>
              </w:rPr>
              <w:t>Spain</w:t>
            </w:r>
            <w:r w:rsidR="003C3E5E" w:rsidRPr="00CF7F79">
              <w:rPr>
                <w:i/>
                <w:iCs/>
              </w:rPr>
              <w:t xml:space="preserve"> </w:t>
            </w:r>
            <w:r w:rsidR="00FF09B5" w:rsidRPr="00CF7F79">
              <w:rPr>
                <w:i/>
                <w:iCs/>
              </w:rPr>
              <w:t>and France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3CFB447" w14:textId="764E0D7E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2B688A1E" wp14:editId="648777BD">
                  <wp:extent cx="172442" cy="172442"/>
                  <wp:effectExtent l="0" t="0" r="0" b="0"/>
                  <wp:docPr id="832483646" name="Picture 83248364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243F45E" w14:textId="36314BC5" w:rsidR="00E01FBA" w:rsidRPr="00CF7F79" w:rsidRDefault="003C3E5E" w:rsidP="002F3DC2">
            <w:r w:rsidRPr="00CF7F79">
              <w:t>5596/26</w:t>
            </w:r>
          </w:p>
        </w:tc>
      </w:tr>
      <w:tr w:rsidR="002153F8" w:rsidRPr="00CF7F79" w14:paraId="74EA5E8F" w14:textId="77777777" w:rsidTr="00BC12A2">
        <w:tc>
          <w:tcPr>
            <w:tcW w:w="567" w:type="dxa"/>
            <w:tcMar>
              <w:right w:w="0" w:type="dxa"/>
            </w:tcMar>
          </w:tcPr>
          <w:p w14:paraId="77C4B655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093C700" w14:textId="631FEEB4" w:rsidR="002153F8" w:rsidRPr="00CF7F79" w:rsidRDefault="002153F8" w:rsidP="005671EF">
            <w:pPr>
              <w:pStyle w:val="PointManual"/>
              <w:ind w:left="601" w:hanging="590"/>
              <w:rPr>
                <w:lang w:eastAsia="fr-BE"/>
              </w:rPr>
            </w:pPr>
            <w:r w:rsidRPr="00CF7F79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0462909" w14:textId="3FD439F6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EA11689" w14:textId="77777777" w:rsidR="002153F8" w:rsidRPr="00CF7F79" w:rsidRDefault="002153F8" w:rsidP="005671EF"/>
        </w:tc>
      </w:tr>
      <w:tr w:rsidR="004D174F" w:rsidRPr="00CF7F79" w14:paraId="1D238C50" w14:textId="77777777" w:rsidTr="00BC12A2">
        <w:tc>
          <w:tcPr>
            <w:tcW w:w="567" w:type="dxa"/>
            <w:tcMar>
              <w:right w:w="0" w:type="dxa"/>
            </w:tcMar>
          </w:tcPr>
          <w:p w14:paraId="7A608642" w14:textId="77777777" w:rsidR="005671EF" w:rsidRPr="00CF7F79" w:rsidRDefault="005671EF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B2D266A" w14:textId="5C115DCF" w:rsidR="005671EF" w:rsidRPr="00CF7F79" w:rsidRDefault="002153F8" w:rsidP="005671EF">
            <w:pPr>
              <w:pStyle w:val="PointManual"/>
              <w:ind w:left="601" w:hanging="590"/>
            </w:pPr>
            <w:r w:rsidRPr="00CF7F79">
              <w:rPr>
                <w:lang w:eastAsia="fr-BE"/>
              </w:rPr>
              <w:t>d</w:t>
            </w:r>
            <w:r w:rsidR="005671EF" w:rsidRPr="00CF7F79">
              <w:rPr>
                <w:lang w:eastAsia="fr-BE"/>
              </w:rPr>
              <w:t>)</w:t>
            </w:r>
            <w:r w:rsidR="005671EF" w:rsidRPr="00CF7F79">
              <w:rPr>
                <w:lang w:eastAsia="fr-BE"/>
              </w:rPr>
              <w:tab/>
            </w:r>
            <w:r w:rsidR="005671EF" w:rsidRPr="00CF7F79">
              <w:t>Animal welfare as a forward-looking priority in the Commission’s work programme (2026 and beyond)</w:t>
            </w:r>
          </w:p>
          <w:p w14:paraId="272AB01B" w14:textId="5922125D" w:rsidR="005671EF" w:rsidRPr="00CF7F79" w:rsidRDefault="005671EF" w:rsidP="005671EF">
            <w:pPr>
              <w:pStyle w:val="PointManual"/>
              <w:ind w:left="601" w:hanging="30"/>
              <w:rPr>
                <w:i/>
                <w:iCs/>
                <w:lang w:eastAsia="fr-BE"/>
              </w:rPr>
            </w:pPr>
            <w:r w:rsidRPr="00CF7F79">
              <w:rPr>
                <w:i/>
                <w:iCs/>
              </w:rPr>
              <w:t>Information from Slovenia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BB2C265" w14:textId="6E15FCA7" w:rsidR="005671EF" w:rsidRPr="00CF7F79" w:rsidRDefault="005671EF" w:rsidP="005671EF">
            <w:pPr>
              <w:pStyle w:val="NormalRight"/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5C8A9498" wp14:editId="4B7363DC">
                  <wp:extent cx="172442" cy="172442"/>
                  <wp:effectExtent l="0" t="0" r="0" b="0"/>
                  <wp:docPr id="741020794" name="Picture 74102079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3D85438" w14:textId="5CA655BF" w:rsidR="00E01FBA" w:rsidRPr="00CF7F79" w:rsidRDefault="009B6881" w:rsidP="004D174F">
            <w:r w:rsidRPr="00CF7F79">
              <w:t>5461/26</w:t>
            </w:r>
          </w:p>
        </w:tc>
      </w:tr>
      <w:tr w:rsidR="000E1494" w:rsidRPr="00CF7F79" w14:paraId="6A3BB226" w14:textId="77777777" w:rsidTr="00BC12A2">
        <w:tc>
          <w:tcPr>
            <w:tcW w:w="567" w:type="dxa"/>
            <w:tcMar>
              <w:right w:w="0" w:type="dxa"/>
            </w:tcMar>
          </w:tcPr>
          <w:p w14:paraId="4D8FECCD" w14:textId="77777777" w:rsidR="000E1494" w:rsidRPr="00CF7F79" w:rsidRDefault="000E1494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57C4DF0" w14:textId="1784D9EA" w:rsidR="000E1494" w:rsidRPr="00CF7F79" w:rsidRDefault="00FE534A" w:rsidP="005671EF">
            <w:pPr>
              <w:pStyle w:val="PointManual"/>
              <w:ind w:left="601" w:hanging="590"/>
              <w:rPr>
                <w:lang w:eastAsia="fr-BE"/>
              </w:rPr>
            </w:pPr>
            <w:r w:rsidRPr="00CF7F79">
              <w:t>e)</w:t>
            </w:r>
            <w:r w:rsidRPr="00CF7F79">
              <w:tab/>
              <w:t>Current legislative proposal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6C562" w14:textId="2FBF80C2" w:rsidR="000E1494" w:rsidRPr="00CF7F79" w:rsidRDefault="000E1494" w:rsidP="005671EF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08F083B" w14:textId="77777777" w:rsidR="000E1494" w:rsidRPr="00CF7F79" w:rsidRDefault="000E1494" w:rsidP="000E1494"/>
        </w:tc>
      </w:tr>
      <w:tr w:rsidR="002153F8" w:rsidRPr="00CF7F79" w14:paraId="0829D595" w14:textId="77777777" w:rsidTr="00BC12A2">
        <w:tc>
          <w:tcPr>
            <w:tcW w:w="567" w:type="dxa"/>
            <w:tcMar>
              <w:right w:w="0" w:type="dxa"/>
            </w:tcMar>
          </w:tcPr>
          <w:p w14:paraId="1A8B7EDD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F3F71D2" w14:textId="51444DA2" w:rsidR="0059173B" w:rsidRPr="00CF7F79" w:rsidRDefault="000E1494" w:rsidP="00FE534A">
            <w:pPr>
              <w:ind w:left="596"/>
            </w:pPr>
            <w:r w:rsidRPr="00CF7F79">
              <w:t>Food and feed safety simplification package</w:t>
            </w:r>
          </w:p>
          <w:p w14:paraId="748EB3A2" w14:textId="0B634083" w:rsidR="002153F8" w:rsidRPr="00CF7F79" w:rsidRDefault="000655F8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>Presentation by</w:t>
            </w:r>
            <w:r w:rsidR="0059173B" w:rsidRPr="00CF7F79">
              <w:rPr>
                <w:i/>
                <w:iCs/>
              </w:rPr>
              <w:t xml:space="preserve"> </w:t>
            </w:r>
            <w:r w:rsidR="000E1494" w:rsidRPr="00CF7F79">
              <w:rPr>
                <w:i/>
                <w:iCs/>
              </w:rPr>
              <w:t>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18E3568" w14:textId="60BB6EA3" w:rsidR="002153F8" w:rsidRPr="00CF7F79" w:rsidRDefault="0060280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11904D17" wp14:editId="67EA3814">
                  <wp:extent cx="171450" cy="171450"/>
                  <wp:effectExtent l="0" t="0" r="0" b="0"/>
                  <wp:docPr id="64893408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204987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7F79">
              <w:rPr>
                <w:noProof/>
                <w:lang w:eastAsia="en-GB"/>
              </w:rPr>
              <w:drawing>
                <wp:inline distT="0" distB="0" distL="0" distR="0" wp14:anchorId="1F765778" wp14:editId="1A066845">
                  <wp:extent cx="171450" cy="171450"/>
                  <wp:effectExtent l="0" t="0" r="0" b="0"/>
                  <wp:docPr id="9684064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5176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8AB1EB7" w14:textId="07C63EE8" w:rsidR="00787094" w:rsidRPr="00CF7F79" w:rsidRDefault="00787094" w:rsidP="00787094">
            <w:r w:rsidRPr="00CF7F79">
              <w:t>17054/25</w:t>
            </w:r>
          </w:p>
          <w:p w14:paraId="2A6C4EC2" w14:textId="695B583B" w:rsidR="002153F8" w:rsidRPr="00CF7F79" w:rsidRDefault="00E01FBA" w:rsidP="005671EF">
            <w:r w:rsidRPr="00CF7F79">
              <w:t>17055/25</w:t>
            </w:r>
          </w:p>
          <w:p w14:paraId="67A38B74" w14:textId="48A010A0" w:rsidR="00E01FBA" w:rsidRPr="00CF7F79" w:rsidRDefault="00E01FBA" w:rsidP="005671EF">
            <w:r w:rsidRPr="00CF7F79">
              <w:t>17056/1/25 REV 1</w:t>
            </w:r>
          </w:p>
        </w:tc>
      </w:tr>
      <w:tr w:rsidR="002153F8" w:rsidRPr="00CF7F79" w14:paraId="53593601" w14:textId="77777777" w:rsidTr="009E3BBA">
        <w:tc>
          <w:tcPr>
            <w:tcW w:w="567" w:type="dxa"/>
            <w:tcMar>
              <w:right w:w="0" w:type="dxa"/>
            </w:tcMar>
          </w:tcPr>
          <w:p w14:paraId="48B72B29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6E0F84B" w14:textId="4ED84601" w:rsidR="0059173B" w:rsidRPr="00CF7F79" w:rsidRDefault="0059173B" w:rsidP="0059173B">
            <w:r w:rsidRPr="00CF7F79">
              <w:t>f)</w:t>
            </w:r>
            <w:r w:rsidRPr="00CF7F79">
              <w:tab/>
            </w:r>
            <w:r w:rsidR="003E1C6D" w:rsidRPr="00CF7F79">
              <w:t>Origin labelling for agricultural and food products</w:t>
            </w:r>
          </w:p>
          <w:p w14:paraId="35FFB197" w14:textId="1492FA4C" w:rsidR="002153F8" w:rsidRPr="00CF7F79" w:rsidRDefault="0059173B" w:rsidP="005162E8">
            <w:pPr>
              <w:pStyle w:val="PointManual"/>
              <w:ind w:left="571" w:firstLine="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3E1C6D" w:rsidRPr="00CF7F79">
              <w:rPr>
                <w:i/>
                <w:iCs/>
              </w:rPr>
              <w:t>France</w:t>
            </w:r>
            <w:r w:rsidR="001C2C0C" w:rsidRPr="00CF7F79">
              <w:rPr>
                <w:i/>
                <w:iCs/>
              </w:rPr>
              <w:t xml:space="preserve">, </w:t>
            </w:r>
            <w:r w:rsidR="006463A5" w:rsidRPr="00CF7F79">
              <w:rPr>
                <w:i/>
                <w:iCs/>
              </w:rPr>
              <w:t xml:space="preserve">Austria, </w:t>
            </w:r>
            <w:r w:rsidR="001C2C0C" w:rsidRPr="00CF7F79">
              <w:rPr>
                <w:i/>
                <w:iCs/>
              </w:rPr>
              <w:t>Bulgaria,</w:t>
            </w:r>
            <w:r w:rsidR="00FF09B5" w:rsidRPr="00CF7F79">
              <w:rPr>
                <w:i/>
                <w:iCs/>
              </w:rPr>
              <w:t xml:space="preserve"> </w:t>
            </w:r>
            <w:r w:rsidR="001C2C0C" w:rsidRPr="00CF7F79">
              <w:rPr>
                <w:i/>
                <w:iCs/>
              </w:rPr>
              <w:t xml:space="preserve">Finland, Portugal, </w:t>
            </w:r>
            <w:r w:rsidR="00FD549A" w:rsidRPr="00CF7F79">
              <w:rPr>
                <w:i/>
                <w:iCs/>
              </w:rPr>
              <w:t xml:space="preserve">Romania, </w:t>
            </w:r>
            <w:r w:rsidR="001C2C0C" w:rsidRPr="00CF7F79">
              <w:rPr>
                <w:i/>
                <w:iCs/>
              </w:rPr>
              <w:t>Slovakia</w:t>
            </w:r>
            <w:r w:rsidR="00743DD5" w:rsidRPr="00CF7F79">
              <w:rPr>
                <w:i/>
                <w:iCs/>
              </w:rPr>
              <w:t>, Slovenia</w:t>
            </w:r>
            <w:r w:rsidR="001C2C0C" w:rsidRPr="00CF7F79">
              <w:rPr>
                <w:i/>
                <w:iCs/>
              </w:rPr>
              <w:t xml:space="preserve"> and Spain</w:t>
            </w:r>
            <w:r w:rsidR="00FF09B5" w:rsidRPr="00CF7F79">
              <w:rPr>
                <w:i/>
                <w:iCs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4CC4B3" w14:textId="13A46E43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2626B1CB" wp14:editId="357F8E17">
                  <wp:extent cx="172442" cy="172442"/>
                  <wp:effectExtent l="0" t="0" r="0" b="0"/>
                  <wp:docPr id="593190969" name="Picture 593190969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522CE82" w14:textId="1DA32AE8" w:rsidR="00E01FBA" w:rsidRPr="00CF7F79" w:rsidRDefault="009B6881" w:rsidP="00BA1AAA">
            <w:r w:rsidRPr="00CF7F79">
              <w:t>5458/2</w:t>
            </w:r>
            <w:r w:rsidR="00977AE3" w:rsidRPr="00CF7F79">
              <w:t>6</w:t>
            </w:r>
          </w:p>
        </w:tc>
      </w:tr>
      <w:tr w:rsidR="00925DC8" w:rsidRPr="00CF7F79" w14:paraId="7D462364" w14:textId="77777777" w:rsidTr="009E3BB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A6FD85B" w14:textId="77777777" w:rsidR="002153F8" w:rsidRPr="00CF7F79" w:rsidRDefault="002153F8" w:rsidP="008254CA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2D111C1A" w14:textId="7673BB17" w:rsidR="0059173B" w:rsidRPr="00CF7F79" w:rsidRDefault="0059173B" w:rsidP="00E01FBA">
            <w:pPr>
              <w:pStyle w:val="PointManual"/>
              <w:ind w:left="601" w:hanging="590"/>
            </w:pPr>
            <w:r w:rsidRPr="00CF7F79">
              <w:t>g)</w:t>
            </w:r>
            <w:r w:rsidRPr="00CF7F79">
              <w:tab/>
            </w:r>
            <w:r w:rsidR="00E01FBA" w:rsidRPr="00CF7F79">
              <w:t>Securing EU food security and sovereignty in an uncertain world</w:t>
            </w:r>
          </w:p>
          <w:p w14:paraId="6FCC0082" w14:textId="5FEF1716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E01FBA" w:rsidRPr="00CF7F79">
              <w:rPr>
                <w:i/>
                <w:iCs/>
              </w:rPr>
              <w:t>the Commission and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03C792F" w14:textId="2E5D1012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433E4141" wp14:editId="465A35BA">
                  <wp:extent cx="172442" cy="172442"/>
                  <wp:effectExtent l="0" t="0" r="0" b="0"/>
                  <wp:docPr id="1768893573" name="Picture 176889357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B01C097" w14:textId="59904419" w:rsidR="00E01FBA" w:rsidRPr="00CF7F79" w:rsidRDefault="00E01FBA" w:rsidP="00925DC8">
            <w:r w:rsidRPr="00CF7F79">
              <w:t>5422/26</w:t>
            </w:r>
          </w:p>
        </w:tc>
      </w:tr>
      <w:tr w:rsidR="002153F8" w:rsidRPr="00CF7F79" w14:paraId="2098801E" w14:textId="77777777" w:rsidTr="00BC12A2">
        <w:tc>
          <w:tcPr>
            <w:tcW w:w="567" w:type="dxa"/>
            <w:tcMar>
              <w:right w:w="0" w:type="dxa"/>
            </w:tcMar>
          </w:tcPr>
          <w:p w14:paraId="61812A68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74F2014" w14:textId="652558C2" w:rsidR="0059173B" w:rsidRPr="00CF7F79" w:rsidRDefault="0059173B" w:rsidP="009E3BBA">
            <w:pPr>
              <w:pageBreakBefore/>
            </w:pPr>
            <w:r w:rsidRPr="00CF7F79">
              <w:t>h)</w:t>
            </w:r>
            <w:r w:rsidRPr="00CF7F79">
              <w:tab/>
            </w:r>
            <w:r w:rsidR="006111A6" w:rsidRPr="00CF7F79">
              <w:t>Continuing critical situation on the European milk market</w:t>
            </w:r>
          </w:p>
          <w:p w14:paraId="3344B332" w14:textId="207AE1DF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6111A6" w:rsidRPr="00CF7F79">
              <w:rPr>
                <w:i/>
                <w:iCs/>
              </w:rPr>
              <w:t>Hungary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9B4FB7" w14:textId="0F88652A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7E9DB0DB" wp14:editId="0296AF08">
                  <wp:extent cx="172442" cy="172442"/>
                  <wp:effectExtent l="0" t="0" r="0" b="0"/>
                  <wp:docPr id="720575617" name="Picture 72057561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A4E156A" w14:textId="0F04115D" w:rsidR="002153F8" w:rsidRPr="00CF7F79" w:rsidRDefault="00E23DD1" w:rsidP="00E23DD1">
            <w:r w:rsidRPr="00CF7F79">
              <w:t>5552/2</w:t>
            </w:r>
            <w:r w:rsidR="007C6F70" w:rsidRPr="00CF7F79">
              <w:t>6</w:t>
            </w:r>
          </w:p>
        </w:tc>
      </w:tr>
      <w:tr w:rsidR="002153F8" w:rsidRPr="00CF7F79" w14:paraId="4C4E8B96" w14:textId="77777777" w:rsidTr="00BC12A2">
        <w:tc>
          <w:tcPr>
            <w:tcW w:w="567" w:type="dxa"/>
            <w:tcMar>
              <w:right w:w="0" w:type="dxa"/>
            </w:tcMar>
          </w:tcPr>
          <w:p w14:paraId="34591003" w14:textId="77777777" w:rsidR="002153F8" w:rsidRPr="00CF7F79" w:rsidRDefault="002153F8" w:rsidP="009E3BB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1B9EDBF" w14:textId="23746A13" w:rsidR="0059173B" w:rsidRPr="00CF7F79" w:rsidRDefault="0059173B" w:rsidP="006111A6">
            <w:pPr>
              <w:pStyle w:val="PointManual"/>
              <w:ind w:left="601" w:hanging="590"/>
            </w:pPr>
            <w:r w:rsidRPr="00CF7F79">
              <w:t>i)</w:t>
            </w:r>
            <w:r w:rsidRPr="00CF7F79">
              <w:tab/>
            </w:r>
            <w:r w:rsidR="006111A6" w:rsidRPr="00CF7F79">
              <w:t>Extraordinary EU Plan for the Crisis in the European Dairy Sector</w:t>
            </w:r>
          </w:p>
          <w:p w14:paraId="57C80AF2" w14:textId="1DDC8506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6111A6" w:rsidRPr="00CF7F79">
              <w:rPr>
                <w:i/>
                <w:iCs/>
              </w:rPr>
              <w:t>Italy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058C72C" w14:textId="1C07CD44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725A633F" wp14:editId="109E54E9">
                  <wp:extent cx="172442" cy="172442"/>
                  <wp:effectExtent l="0" t="0" r="0" b="0"/>
                  <wp:docPr id="312090335" name="Picture 31209033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8DDB3FB" w14:textId="4DF7E8CD" w:rsidR="002153F8" w:rsidRPr="00CF7F79" w:rsidRDefault="003C3E5E" w:rsidP="006B0C3F">
            <w:r w:rsidRPr="00CF7F79">
              <w:t>5550/26</w:t>
            </w:r>
          </w:p>
        </w:tc>
      </w:tr>
      <w:tr w:rsidR="002153F8" w:rsidRPr="00CF7F79" w14:paraId="6BCFB534" w14:textId="77777777" w:rsidTr="00BC12A2">
        <w:tc>
          <w:tcPr>
            <w:tcW w:w="567" w:type="dxa"/>
            <w:tcMar>
              <w:right w:w="0" w:type="dxa"/>
            </w:tcMar>
          </w:tcPr>
          <w:p w14:paraId="7E55F688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E8FCA8D" w14:textId="22BFB38D" w:rsidR="0059173B" w:rsidRPr="00CF7F79" w:rsidRDefault="0059173B" w:rsidP="0059173B">
            <w:r w:rsidRPr="00CF7F79">
              <w:t>j)</w:t>
            </w:r>
            <w:r w:rsidRPr="00CF7F79">
              <w:tab/>
            </w:r>
            <w:r w:rsidR="006111A6" w:rsidRPr="00CF7F79">
              <w:t>Marketing Standards for poultry meat</w:t>
            </w:r>
          </w:p>
          <w:p w14:paraId="42DFC3E1" w14:textId="0D728D2A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6111A6" w:rsidRPr="00CF7F79">
              <w:rPr>
                <w:i/>
                <w:iCs/>
              </w:rPr>
              <w:t>Germany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D6A6DF9" w14:textId="5520BFE3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646E595B" wp14:editId="7866D57E">
                  <wp:extent cx="172442" cy="172442"/>
                  <wp:effectExtent l="0" t="0" r="0" b="0"/>
                  <wp:docPr id="1499981724" name="Picture 149998172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709BE21" w14:textId="47B3FEAA" w:rsidR="002153F8" w:rsidRPr="00CF7F79" w:rsidRDefault="003625F9" w:rsidP="006B0C3F">
            <w:r w:rsidRPr="00CF7F79">
              <w:t>5547/26</w:t>
            </w:r>
          </w:p>
        </w:tc>
      </w:tr>
      <w:tr w:rsidR="002153F8" w:rsidRPr="00CF7F79" w14:paraId="15D33A18" w14:textId="77777777" w:rsidTr="00BC12A2">
        <w:tc>
          <w:tcPr>
            <w:tcW w:w="567" w:type="dxa"/>
            <w:tcMar>
              <w:right w:w="0" w:type="dxa"/>
            </w:tcMar>
          </w:tcPr>
          <w:p w14:paraId="6A0D2F52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0D84672" w14:textId="121D9D60" w:rsidR="0059173B" w:rsidRPr="00CF7F79" w:rsidRDefault="0059173B" w:rsidP="00F05C13">
            <w:pPr>
              <w:pStyle w:val="PointManual"/>
              <w:ind w:left="601" w:hanging="590"/>
            </w:pPr>
            <w:r w:rsidRPr="00CF7F79">
              <w:t>k)</w:t>
            </w:r>
            <w:r w:rsidRPr="00CF7F79">
              <w:tab/>
            </w:r>
            <w:r w:rsidR="00F05C13" w:rsidRPr="00CF7F79">
              <w:t>Arable Farmers under pressure: Urgent action to protect EU agriculture</w:t>
            </w:r>
          </w:p>
          <w:p w14:paraId="16DD5042" w14:textId="0CB5F86A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6111A6" w:rsidRPr="00CF7F79">
              <w:rPr>
                <w:i/>
                <w:iCs/>
              </w:rPr>
              <w:t>Austria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35CA3EE" w14:textId="7DFD99CA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0501E707" wp14:editId="3508A8C6">
                  <wp:extent cx="172442" cy="172442"/>
                  <wp:effectExtent l="0" t="0" r="0" b="0"/>
                  <wp:docPr id="623274631" name="Picture 62327463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409C4E4" w14:textId="7B2F008B" w:rsidR="002153F8" w:rsidRPr="00CF7F79" w:rsidRDefault="00F05C13" w:rsidP="005671EF">
            <w:r w:rsidRPr="00CF7F79">
              <w:t>5554/26</w:t>
            </w:r>
          </w:p>
        </w:tc>
      </w:tr>
      <w:tr w:rsidR="002153F8" w:rsidRPr="00CF7F79" w14:paraId="2ABD4DE3" w14:textId="77777777" w:rsidTr="00BC12A2">
        <w:tc>
          <w:tcPr>
            <w:tcW w:w="567" w:type="dxa"/>
            <w:tcMar>
              <w:right w:w="0" w:type="dxa"/>
            </w:tcMar>
          </w:tcPr>
          <w:p w14:paraId="00479258" w14:textId="77777777" w:rsidR="002153F8" w:rsidRPr="00CF7F79" w:rsidRDefault="002153F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6AB8D48" w14:textId="35650206" w:rsidR="0059173B" w:rsidRPr="00CF7F79" w:rsidRDefault="0059173B" w:rsidP="00F05C13">
            <w:pPr>
              <w:pStyle w:val="PointManual"/>
              <w:ind w:left="601" w:hanging="590"/>
            </w:pPr>
            <w:r w:rsidRPr="00CF7F79">
              <w:t>l)</w:t>
            </w:r>
            <w:r w:rsidRPr="00CF7F79">
              <w:tab/>
            </w:r>
            <w:r w:rsidR="00F05C13" w:rsidRPr="00CF7F79">
              <w:t>Actions necessary for protection of sensitive agricultural sectors in the context of trade agreements with third countries</w:t>
            </w:r>
          </w:p>
          <w:p w14:paraId="54C5EA72" w14:textId="2A9AA0A0" w:rsidR="002153F8" w:rsidRPr="00CF7F79" w:rsidRDefault="0059173B" w:rsidP="0059173B">
            <w:pPr>
              <w:pStyle w:val="PointManual"/>
              <w:ind w:left="601" w:hanging="30"/>
              <w:rPr>
                <w:lang w:eastAsia="fr-BE"/>
              </w:rPr>
            </w:pPr>
            <w:r w:rsidRPr="00CF7F79">
              <w:rPr>
                <w:i/>
                <w:iCs/>
              </w:rPr>
              <w:t xml:space="preserve">Information from </w:t>
            </w:r>
            <w:r w:rsidR="006111A6" w:rsidRPr="00CF7F79">
              <w:rPr>
                <w:i/>
                <w:iCs/>
              </w:rPr>
              <w:t>Poland</w:t>
            </w:r>
            <w:r w:rsidR="00B67A3C" w:rsidRPr="00CF7F79">
              <w:rPr>
                <w:i/>
                <w:iCs/>
              </w:rPr>
              <w:t>, Austria, Hungary and Slovakia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7C00543" w14:textId="541C7536" w:rsidR="002153F8" w:rsidRPr="00CF7F79" w:rsidRDefault="002153F8" w:rsidP="005671EF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62C988A2" wp14:editId="688B9DE5">
                  <wp:extent cx="172442" cy="172442"/>
                  <wp:effectExtent l="0" t="0" r="0" b="0"/>
                  <wp:docPr id="812776589" name="Picture 812776589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C96A825" w14:textId="5AC70268" w:rsidR="002153F8" w:rsidRPr="00CF7F79" w:rsidRDefault="00B67A3C" w:rsidP="006B0C3F">
            <w:r w:rsidRPr="00CF7F79">
              <w:t>5625/26</w:t>
            </w:r>
          </w:p>
        </w:tc>
      </w:tr>
      <w:tr w:rsidR="005162E8" w:rsidRPr="006A0C38" w14:paraId="2D4F2C09" w14:textId="77777777" w:rsidTr="00BC12A2">
        <w:tc>
          <w:tcPr>
            <w:tcW w:w="567" w:type="dxa"/>
            <w:tcMar>
              <w:right w:w="0" w:type="dxa"/>
            </w:tcMar>
          </w:tcPr>
          <w:p w14:paraId="34087F8F" w14:textId="77777777" w:rsidR="005162E8" w:rsidRPr="00CF7F79" w:rsidRDefault="005162E8" w:rsidP="005671E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5A170D1" w14:textId="3D740882" w:rsidR="005162E8" w:rsidRPr="00CF7F79" w:rsidRDefault="005162E8" w:rsidP="00F05C13">
            <w:pPr>
              <w:pStyle w:val="PointManual"/>
              <w:ind w:left="601" w:hanging="590"/>
            </w:pPr>
            <w:r w:rsidRPr="00CF7F79">
              <w:t>m)</w:t>
            </w:r>
            <w:r w:rsidRPr="00CF7F79">
              <w:tab/>
              <w:t xml:space="preserve">Severe </w:t>
            </w:r>
            <w:r w:rsidR="0059071D" w:rsidRPr="00CF7F79">
              <w:t>d</w:t>
            </w:r>
            <w:r w:rsidRPr="00CF7F79">
              <w:t xml:space="preserve">amage to Malta’s </w:t>
            </w:r>
            <w:r w:rsidR="0059071D" w:rsidRPr="00CF7F79">
              <w:t>a</w:t>
            </w:r>
            <w:r w:rsidRPr="00CF7F79">
              <w:t xml:space="preserve">griculture and </w:t>
            </w:r>
            <w:r w:rsidR="0059071D" w:rsidRPr="00CF7F79">
              <w:t>f</w:t>
            </w:r>
            <w:r w:rsidRPr="00CF7F79">
              <w:t xml:space="preserve">isheries </w:t>
            </w:r>
            <w:r w:rsidR="0059071D" w:rsidRPr="00CF7F79">
              <w:t>s</w:t>
            </w:r>
            <w:r w:rsidRPr="00CF7F79">
              <w:t xml:space="preserve">ectors – </w:t>
            </w:r>
            <w:r w:rsidR="0059071D" w:rsidRPr="00CF7F79">
              <w:t>c</w:t>
            </w:r>
            <w:r w:rsidRPr="00CF7F79">
              <w:t xml:space="preserve">all for EU </w:t>
            </w:r>
            <w:r w:rsidR="0059071D" w:rsidRPr="00CF7F79">
              <w:t>s</w:t>
            </w:r>
            <w:r w:rsidRPr="00CF7F79">
              <w:t xml:space="preserve">olidarity and </w:t>
            </w:r>
            <w:r w:rsidR="0059071D" w:rsidRPr="00CF7F79">
              <w:t>f</w:t>
            </w:r>
            <w:r w:rsidRPr="00CF7F79">
              <w:t>lexibility</w:t>
            </w:r>
          </w:p>
          <w:p w14:paraId="45125CED" w14:textId="1F2C92C6" w:rsidR="005162E8" w:rsidRPr="00CF7F79" w:rsidRDefault="005162E8" w:rsidP="005162E8">
            <w:pPr>
              <w:pStyle w:val="PointManual"/>
              <w:ind w:left="601" w:firstLine="0"/>
            </w:pPr>
            <w:r w:rsidRPr="00CF7F79">
              <w:rPr>
                <w:i/>
                <w:iCs/>
              </w:rPr>
              <w:t>Information from Malta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C83D0FA" w14:textId="7635E677" w:rsidR="005162E8" w:rsidRPr="00CF7F79" w:rsidRDefault="005162E8" w:rsidP="005162E8">
            <w:pPr>
              <w:pStyle w:val="NormalRight"/>
              <w:rPr>
                <w:noProof/>
                <w:lang w:eastAsia="en-GB"/>
              </w:rPr>
            </w:pPr>
            <w:r w:rsidRPr="00CF7F79">
              <w:rPr>
                <w:noProof/>
                <w:lang w:eastAsia="en-GB"/>
              </w:rPr>
              <w:drawing>
                <wp:inline distT="0" distB="0" distL="0" distR="0" wp14:anchorId="0CD74DEF" wp14:editId="293ADB68">
                  <wp:extent cx="172442" cy="172442"/>
                  <wp:effectExtent l="0" t="0" r="0" b="0"/>
                  <wp:docPr id="193863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63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7F501B5" w14:textId="0B49B852" w:rsidR="005162E8" w:rsidRPr="00B67A3C" w:rsidRDefault="005162E8" w:rsidP="006B0C3F">
            <w:r w:rsidRPr="00CF7F79">
              <w:t>5676/26</w:t>
            </w:r>
          </w:p>
        </w:tc>
      </w:tr>
    </w:tbl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1530D20E" w14:textId="77777777" w:rsidR="0071601F" w:rsidRDefault="0071601F" w:rsidP="0071601F">
      <w:pPr>
        <w:pStyle w:val="Image"/>
      </w:pPr>
      <w:r>
        <w:rPr>
          <w:noProof/>
          <w:lang w:eastAsia="en-GB"/>
        </w:rPr>
        <w:drawing>
          <wp:inline distT="0" distB="0" distL="0" distR="0" wp14:anchorId="0CF72E8B" wp14:editId="01C13A9B">
            <wp:extent cx="172442" cy="172442"/>
            <wp:effectExtent l="0" t="0" r="0" b="0"/>
            <wp:docPr id="3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48D">
        <w:tab/>
        <w:t>First reading</w:t>
      </w:r>
    </w:p>
    <w:p w14:paraId="32E1CD6A" w14:textId="5175571E" w:rsidR="007229E8" w:rsidRDefault="00011FB6" w:rsidP="00B646CF">
      <w:pPr>
        <w:pStyle w:val="Image"/>
        <w:rPr>
          <w:noProof/>
          <w:lang w:eastAsia="en-GB"/>
        </w:rPr>
      </w:pPr>
      <w:r>
        <w:pict w14:anchorId="1DE6EC83">
          <v:shape id="_x0000_i1028" type="#_x0000_t75" alt="Item based on a Commission proposal" style="width:12.75pt;height:12.75pt;visibility:visible;mso-wrap-style:square">
            <v:imagedata r:id="rId16" o:title="Item based on a Commission proposal"/>
          </v:shape>
        </w:pict>
      </w:r>
      <w:r w:rsidR="007229E8" w:rsidRPr="00BE748D">
        <w:rPr>
          <w:noProof/>
          <w:lang w:eastAsia="en-GB"/>
        </w:rPr>
        <w:tab/>
        <w:t>Item based on a Commission proposal</w:t>
      </w:r>
    </w:p>
    <w:p w14:paraId="3BC59DF7" w14:textId="19E4012A" w:rsidR="00B646CF" w:rsidRDefault="00B646CF" w:rsidP="00BB682B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CF7F7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6202" w14:textId="77777777" w:rsidR="00CE0D30" w:rsidRDefault="00CE0D30" w:rsidP="002578A2">
      <w:r>
        <w:separator/>
      </w:r>
    </w:p>
  </w:endnote>
  <w:endnote w:type="continuationSeparator" w:id="0">
    <w:p w14:paraId="0392DB8F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5453" w14:textId="77777777" w:rsidR="00011FB6" w:rsidRDefault="00011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F7F79" w:rsidRPr="00D94637" w14:paraId="1FF5E190" w14:textId="77777777" w:rsidTr="00CF7F7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D51389E" w14:textId="77777777" w:rsidR="00CF7F79" w:rsidRPr="00D94637" w:rsidRDefault="00CF7F7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CF7F79" w:rsidRPr="00B310DC" w14:paraId="00C48695" w14:textId="77777777" w:rsidTr="00CF7F7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6DB14D3" w14:textId="082D94FD" w:rsidR="00CF7F79" w:rsidRPr="00AD7BF2" w:rsidRDefault="00CF7F79" w:rsidP="004F54B2">
          <w:pPr>
            <w:pStyle w:val="FooterText"/>
          </w:pPr>
          <w:r>
            <w:t>5366/26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DBAAF62" w14:textId="77777777" w:rsidR="00CF7F79" w:rsidRPr="00AD7BF2" w:rsidRDefault="00CF7F7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DE6F614" w14:textId="77777777" w:rsidR="00CF7F79" w:rsidRPr="002511D8" w:rsidRDefault="00CF7F7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07B2EF0" w14:textId="75D05E2F" w:rsidR="00CF7F79" w:rsidRPr="00B310DC" w:rsidRDefault="00CF7F7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CF7F79" w:rsidRPr="00D94637" w14:paraId="61099754" w14:textId="77777777" w:rsidTr="00CF7F79">
      <w:trPr>
        <w:jc w:val="center"/>
      </w:trPr>
      <w:tc>
        <w:tcPr>
          <w:tcW w:w="1774" w:type="pct"/>
          <w:shd w:val="clear" w:color="auto" w:fill="auto"/>
        </w:tcPr>
        <w:p w14:paraId="0E6BA9FE" w14:textId="36128947" w:rsidR="00CF7F79" w:rsidRPr="00AD7BF2" w:rsidRDefault="00CF7F7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3654107" w14:textId="34D93859" w:rsidR="00CF7F79" w:rsidRPr="00AD7BF2" w:rsidRDefault="00CF7F79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E7C8105" w14:textId="367A1133" w:rsidR="00CF7F79" w:rsidRPr="00D94637" w:rsidRDefault="00CF7F7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6E8C4F" w14:textId="2A0DDACE" w:rsidR="00CF7F79" w:rsidRPr="00695BAF" w:rsidRDefault="00CF7F7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7F6677C1" w14:textId="77777777" w:rsidR="00BE748D" w:rsidRPr="00CF7F79" w:rsidRDefault="00BE748D" w:rsidP="00CF7F7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F7F79" w:rsidRPr="00D94637" w14:paraId="164C7C2E" w14:textId="77777777" w:rsidTr="00CF7F7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A66014B" w14:textId="77777777" w:rsidR="00CF7F79" w:rsidRPr="00D94637" w:rsidRDefault="00CF7F7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F7F79" w:rsidRPr="00B310DC" w14:paraId="2F7BCF45" w14:textId="77777777" w:rsidTr="00CF7F7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F44B3B3" w14:textId="600F1851" w:rsidR="00CF7F79" w:rsidRPr="00AD7BF2" w:rsidRDefault="00CF7F79" w:rsidP="004F54B2">
          <w:pPr>
            <w:pStyle w:val="FooterText"/>
          </w:pPr>
          <w:r>
            <w:t>5366/26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9AE9C56" w14:textId="77777777" w:rsidR="00CF7F79" w:rsidRPr="00AD7BF2" w:rsidRDefault="00CF7F7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AB085EE" w14:textId="77777777" w:rsidR="00CF7F79" w:rsidRPr="002511D8" w:rsidRDefault="00CF7F7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10ECA84" w14:textId="3D26C4CC" w:rsidR="00CF7F79" w:rsidRPr="00B310DC" w:rsidRDefault="00CF7F7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F7F79" w:rsidRPr="00D94637" w14:paraId="4808442B" w14:textId="77777777" w:rsidTr="00CF7F79">
      <w:trPr>
        <w:jc w:val="center"/>
      </w:trPr>
      <w:tc>
        <w:tcPr>
          <w:tcW w:w="1774" w:type="pct"/>
          <w:shd w:val="clear" w:color="auto" w:fill="auto"/>
        </w:tcPr>
        <w:p w14:paraId="3BCB4F14" w14:textId="199C26FA" w:rsidR="00CF7F79" w:rsidRPr="00AD7BF2" w:rsidRDefault="00CF7F7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1A57C69" w14:textId="519016FD" w:rsidR="00CF7F79" w:rsidRPr="00AD7BF2" w:rsidRDefault="00CF7F79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4A28489" w14:textId="26CAFE36" w:rsidR="00CF7F79" w:rsidRPr="00D94637" w:rsidRDefault="00CF7F7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9C3650C" w14:textId="10584BC2" w:rsidR="00CF7F79" w:rsidRPr="00695BAF" w:rsidRDefault="00CF7F7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CF7F79" w:rsidRDefault="00BE748D" w:rsidP="00CF7F7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BD3C" w14:textId="77777777" w:rsidR="00CE0D30" w:rsidRDefault="00CE0D30" w:rsidP="002578A2">
      <w:r>
        <w:separator/>
      </w:r>
    </w:p>
  </w:footnote>
  <w:footnote w:type="continuationSeparator" w:id="0">
    <w:p w14:paraId="53E51F29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87D8" w14:textId="77777777" w:rsidR="00011FB6" w:rsidRDefault="00011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6957CF39" w:rsidR="00BE748D" w:rsidRPr="00CF7F79" w:rsidRDefault="00CF7F79" w:rsidP="00CF7F7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2BE07DAE" w:rsidR="00BE748D" w:rsidRPr="00CF7F79" w:rsidRDefault="00CF7F79" w:rsidP="00CF7F7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39104645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oNotTrackFormatting/>
  <w:defaultTabStop w:val="567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699278654966005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3&lt;/text&gt;_x000d__x000a_  &lt;/metadata&gt;_x000d__x000a_  &lt;metadata key=&quot;md_Prefix&quot;&gt;_x000d__x000a_    &lt;text&gt;&lt;/text&gt;_x000d__x000a_  &lt;/metadata&gt;_x000d__x000a_  &lt;metadata key=&quot;md_DocumentNumber&quot;&gt;_x000d__x000a_    &lt;text&gt;53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7761705669225814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4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fe3e0a8818ef297e2aff393d493197c2398ac9f8f9086c4989fa2f0072f13c5"/>
  </w:docVars>
  <w:rsids>
    <w:rsidRoot w:val="00BE748D"/>
    <w:rsid w:val="00000753"/>
    <w:rsid w:val="000013DC"/>
    <w:rsid w:val="00007E23"/>
    <w:rsid w:val="00011FB6"/>
    <w:rsid w:val="00021600"/>
    <w:rsid w:val="00024D0C"/>
    <w:rsid w:val="00032B7B"/>
    <w:rsid w:val="00033E37"/>
    <w:rsid w:val="00033FB8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655F8"/>
    <w:rsid w:val="000667CC"/>
    <w:rsid w:val="0007024E"/>
    <w:rsid w:val="00080FD0"/>
    <w:rsid w:val="000911F9"/>
    <w:rsid w:val="00091825"/>
    <w:rsid w:val="0009455D"/>
    <w:rsid w:val="000A576C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6EBB"/>
    <w:rsid w:val="000F094D"/>
    <w:rsid w:val="000F0DE4"/>
    <w:rsid w:val="000F50AF"/>
    <w:rsid w:val="00102B9B"/>
    <w:rsid w:val="00102D04"/>
    <w:rsid w:val="00106EE1"/>
    <w:rsid w:val="00107862"/>
    <w:rsid w:val="00110B72"/>
    <w:rsid w:val="0011388E"/>
    <w:rsid w:val="001164DE"/>
    <w:rsid w:val="001207B5"/>
    <w:rsid w:val="001211FF"/>
    <w:rsid w:val="0012450F"/>
    <w:rsid w:val="001317E2"/>
    <w:rsid w:val="00136A84"/>
    <w:rsid w:val="00136B61"/>
    <w:rsid w:val="00137268"/>
    <w:rsid w:val="0014566D"/>
    <w:rsid w:val="001521CD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1524"/>
    <w:rsid w:val="001B3FBE"/>
    <w:rsid w:val="001C2C0C"/>
    <w:rsid w:val="001D24A3"/>
    <w:rsid w:val="001D43AA"/>
    <w:rsid w:val="001D445F"/>
    <w:rsid w:val="001D5595"/>
    <w:rsid w:val="001D7E15"/>
    <w:rsid w:val="001E0022"/>
    <w:rsid w:val="001E0C5C"/>
    <w:rsid w:val="001E61C6"/>
    <w:rsid w:val="001E754D"/>
    <w:rsid w:val="001F096B"/>
    <w:rsid w:val="001F22A5"/>
    <w:rsid w:val="00200731"/>
    <w:rsid w:val="00204E41"/>
    <w:rsid w:val="00205663"/>
    <w:rsid w:val="00212973"/>
    <w:rsid w:val="00212B87"/>
    <w:rsid w:val="002135D7"/>
    <w:rsid w:val="002153F8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E41"/>
    <w:rsid w:val="00280A69"/>
    <w:rsid w:val="00280DC8"/>
    <w:rsid w:val="00290068"/>
    <w:rsid w:val="0029486C"/>
    <w:rsid w:val="002A6BAC"/>
    <w:rsid w:val="002B0888"/>
    <w:rsid w:val="002B6EF1"/>
    <w:rsid w:val="002C0043"/>
    <w:rsid w:val="002C3ACD"/>
    <w:rsid w:val="002C3D02"/>
    <w:rsid w:val="002C4463"/>
    <w:rsid w:val="002D0123"/>
    <w:rsid w:val="002D0F87"/>
    <w:rsid w:val="002E01D0"/>
    <w:rsid w:val="002E16B4"/>
    <w:rsid w:val="002F119E"/>
    <w:rsid w:val="002F3DC2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23F2"/>
    <w:rsid w:val="003464C8"/>
    <w:rsid w:val="00347120"/>
    <w:rsid w:val="00351AC7"/>
    <w:rsid w:val="00361223"/>
    <w:rsid w:val="003625F9"/>
    <w:rsid w:val="00373CEA"/>
    <w:rsid w:val="00381522"/>
    <w:rsid w:val="00383060"/>
    <w:rsid w:val="00383CFB"/>
    <w:rsid w:val="003875B8"/>
    <w:rsid w:val="00391FA7"/>
    <w:rsid w:val="00395272"/>
    <w:rsid w:val="003B4A15"/>
    <w:rsid w:val="003B568E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C6D"/>
    <w:rsid w:val="003E1D7F"/>
    <w:rsid w:val="003E6071"/>
    <w:rsid w:val="003F03F7"/>
    <w:rsid w:val="003F7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05FF"/>
    <w:rsid w:val="00491F69"/>
    <w:rsid w:val="004937E9"/>
    <w:rsid w:val="00493A8C"/>
    <w:rsid w:val="00493D7C"/>
    <w:rsid w:val="0049629C"/>
    <w:rsid w:val="004A7F12"/>
    <w:rsid w:val="004B2AB3"/>
    <w:rsid w:val="004D05FC"/>
    <w:rsid w:val="004D174F"/>
    <w:rsid w:val="004D2E15"/>
    <w:rsid w:val="004D5DB6"/>
    <w:rsid w:val="004D76EE"/>
    <w:rsid w:val="004E0AE8"/>
    <w:rsid w:val="004E4B17"/>
    <w:rsid w:val="004F2F90"/>
    <w:rsid w:val="004F5FF4"/>
    <w:rsid w:val="00500E8C"/>
    <w:rsid w:val="005046DC"/>
    <w:rsid w:val="00512A33"/>
    <w:rsid w:val="00513971"/>
    <w:rsid w:val="00514AE2"/>
    <w:rsid w:val="005162E8"/>
    <w:rsid w:val="00520994"/>
    <w:rsid w:val="005248C9"/>
    <w:rsid w:val="00525C9C"/>
    <w:rsid w:val="00531338"/>
    <w:rsid w:val="00534270"/>
    <w:rsid w:val="00534F74"/>
    <w:rsid w:val="00536167"/>
    <w:rsid w:val="00540A9D"/>
    <w:rsid w:val="00540AA8"/>
    <w:rsid w:val="00542AB3"/>
    <w:rsid w:val="00542FE2"/>
    <w:rsid w:val="00544F64"/>
    <w:rsid w:val="00551C6C"/>
    <w:rsid w:val="0055226D"/>
    <w:rsid w:val="00552C9A"/>
    <w:rsid w:val="00553E27"/>
    <w:rsid w:val="005563B9"/>
    <w:rsid w:val="00561B6A"/>
    <w:rsid w:val="00563190"/>
    <w:rsid w:val="00563B74"/>
    <w:rsid w:val="005671EF"/>
    <w:rsid w:val="00571CE9"/>
    <w:rsid w:val="00571EF2"/>
    <w:rsid w:val="00581835"/>
    <w:rsid w:val="0058596C"/>
    <w:rsid w:val="0058603D"/>
    <w:rsid w:val="0059071D"/>
    <w:rsid w:val="0059173B"/>
    <w:rsid w:val="00592E1D"/>
    <w:rsid w:val="005A214C"/>
    <w:rsid w:val="005A696D"/>
    <w:rsid w:val="005B7BED"/>
    <w:rsid w:val="005C51DF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2808"/>
    <w:rsid w:val="0060364E"/>
    <w:rsid w:val="00605323"/>
    <w:rsid w:val="0060727F"/>
    <w:rsid w:val="006111A6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463A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0C3F"/>
    <w:rsid w:val="006B1AB5"/>
    <w:rsid w:val="006B24C4"/>
    <w:rsid w:val="006B3B2C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7D39"/>
    <w:rsid w:val="007044FB"/>
    <w:rsid w:val="00706A9C"/>
    <w:rsid w:val="00710172"/>
    <w:rsid w:val="0071601F"/>
    <w:rsid w:val="007229E8"/>
    <w:rsid w:val="00722E5F"/>
    <w:rsid w:val="007333DF"/>
    <w:rsid w:val="00733A6F"/>
    <w:rsid w:val="00742C5F"/>
    <w:rsid w:val="00743DD5"/>
    <w:rsid w:val="0074718D"/>
    <w:rsid w:val="007547FD"/>
    <w:rsid w:val="007618F2"/>
    <w:rsid w:val="007629F1"/>
    <w:rsid w:val="00763349"/>
    <w:rsid w:val="0076661D"/>
    <w:rsid w:val="007709A5"/>
    <w:rsid w:val="00772954"/>
    <w:rsid w:val="00774A7C"/>
    <w:rsid w:val="00775234"/>
    <w:rsid w:val="00787094"/>
    <w:rsid w:val="007915A4"/>
    <w:rsid w:val="00791CF1"/>
    <w:rsid w:val="00794301"/>
    <w:rsid w:val="007A08D2"/>
    <w:rsid w:val="007A43FA"/>
    <w:rsid w:val="007A6CEE"/>
    <w:rsid w:val="007A6D07"/>
    <w:rsid w:val="007B52D1"/>
    <w:rsid w:val="007B560E"/>
    <w:rsid w:val="007C02A8"/>
    <w:rsid w:val="007C3693"/>
    <w:rsid w:val="007C4FB1"/>
    <w:rsid w:val="007C6F70"/>
    <w:rsid w:val="007C7590"/>
    <w:rsid w:val="007C7994"/>
    <w:rsid w:val="007D2ED8"/>
    <w:rsid w:val="007D3BA8"/>
    <w:rsid w:val="007D463B"/>
    <w:rsid w:val="007D4AE7"/>
    <w:rsid w:val="007D6EEE"/>
    <w:rsid w:val="007E34F1"/>
    <w:rsid w:val="007E3E80"/>
    <w:rsid w:val="007E72DA"/>
    <w:rsid w:val="007F2BF3"/>
    <w:rsid w:val="007F5B15"/>
    <w:rsid w:val="007F6087"/>
    <w:rsid w:val="00800801"/>
    <w:rsid w:val="00800873"/>
    <w:rsid w:val="00810B87"/>
    <w:rsid w:val="00814B57"/>
    <w:rsid w:val="00820805"/>
    <w:rsid w:val="00822AC2"/>
    <w:rsid w:val="008254CA"/>
    <w:rsid w:val="00840588"/>
    <w:rsid w:val="008410ED"/>
    <w:rsid w:val="008417A7"/>
    <w:rsid w:val="0084181E"/>
    <w:rsid w:val="00842D46"/>
    <w:rsid w:val="00842E83"/>
    <w:rsid w:val="00850F49"/>
    <w:rsid w:val="0085294F"/>
    <w:rsid w:val="00853831"/>
    <w:rsid w:val="00854267"/>
    <w:rsid w:val="00855D77"/>
    <w:rsid w:val="00856E65"/>
    <w:rsid w:val="00860A30"/>
    <w:rsid w:val="00860E00"/>
    <w:rsid w:val="008733FF"/>
    <w:rsid w:val="008743D8"/>
    <w:rsid w:val="0087458A"/>
    <w:rsid w:val="00880071"/>
    <w:rsid w:val="0089067A"/>
    <w:rsid w:val="00893D35"/>
    <w:rsid w:val="008A5661"/>
    <w:rsid w:val="008A75AF"/>
    <w:rsid w:val="008B3280"/>
    <w:rsid w:val="008C0C63"/>
    <w:rsid w:val="008C2AEE"/>
    <w:rsid w:val="008D2D25"/>
    <w:rsid w:val="008D3E20"/>
    <w:rsid w:val="008E62FF"/>
    <w:rsid w:val="008E73B9"/>
    <w:rsid w:val="008F5629"/>
    <w:rsid w:val="009025D7"/>
    <w:rsid w:val="00910F0E"/>
    <w:rsid w:val="00915DB4"/>
    <w:rsid w:val="00917592"/>
    <w:rsid w:val="00925DC8"/>
    <w:rsid w:val="00926DBE"/>
    <w:rsid w:val="009341B5"/>
    <w:rsid w:val="009364F9"/>
    <w:rsid w:val="009426E5"/>
    <w:rsid w:val="00944653"/>
    <w:rsid w:val="0094718B"/>
    <w:rsid w:val="0095637C"/>
    <w:rsid w:val="00961C51"/>
    <w:rsid w:val="00971A0E"/>
    <w:rsid w:val="00977AE3"/>
    <w:rsid w:val="009803C5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B6881"/>
    <w:rsid w:val="009C02B7"/>
    <w:rsid w:val="009C10CB"/>
    <w:rsid w:val="009C6911"/>
    <w:rsid w:val="009C7881"/>
    <w:rsid w:val="009D3978"/>
    <w:rsid w:val="009D4BA6"/>
    <w:rsid w:val="009E3BBA"/>
    <w:rsid w:val="009E6BEB"/>
    <w:rsid w:val="009F193A"/>
    <w:rsid w:val="009F1EFF"/>
    <w:rsid w:val="009F38DC"/>
    <w:rsid w:val="009F3E9F"/>
    <w:rsid w:val="009F4C62"/>
    <w:rsid w:val="009F617F"/>
    <w:rsid w:val="00A02089"/>
    <w:rsid w:val="00A02D8C"/>
    <w:rsid w:val="00A03259"/>
    <w:rsid w:val="00A10D57"/>
    <w:rsid w:val="00A117B8"/>
    <w:rsid w:val="00A14773"/>
    <w:rsid w:val="00A16418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9DE"/>
    <w:rsid w:val="00A75294"/>
    <w:rsid w:val="00A91B35"/>
    <w:rsid w:val="00AA1A34"/>
    <w:rsid w:val="00AA26D1"/>
    <w:rsid w:val="00AB0329"/>
    <w:rsid w:val="00AC4BF0"/>
    <w:rsid w:val="00AC519E"/>
    <w:rsid w:val="00AD7160"/>
    <w:rsid w:val="00AE5FEC"/>
    <w:rsid w:val="00AF0640"/>
    <w:rsid w:val="00AF2425"/>
    <w:rsid w:val="00AF4F7F"/>
    <w:rsid w:val="00B00DD1"/>
    <w:rsid w:val="00B06989"/>
    <w:rsid w:val="00B1288A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5B2"/>
    <w:rsid w:val="00B609DD"/>
    <w:rsid w:val="00B61602"/>
    <w:rsid w:val="00B646CF"/>
    <w:rsid w:val="00B64D55"/>
    <w:rsid w:val="00B67A3C"/>
    <w:rsid w:val="00B73A66"/>
    <w:rsid w:val="00B76B19"/>
    <w:rsid w:val="00B8352D"/>
    <w:rsid w:val="00B84014"/>
    <w:rsid w:val="00B84296"/>
    <w:rsid w:val="00B90C4A"/>
    <w:rsid w:val="00B95342"/>
    <w:rsid w:val="00BA1AAA"/>
    <w:rsid w:val="00BA1F6B"/>
    <w:rsid w:val="00BA4C28"/>
    <w:rsid w:val="00BB5BEC"/>
    <w:rsid w:val="00BB682B"/>
    <w:rsid w:val="00BD381D"/>
    <w:rsid w:val="00BD3F0B"/>
    <w:rsid w:val="00BD58F2"/>
    <w:rsid w:val="00BE5B6B"/>
    <w:rsid w:val="00BE748D"/>
    <w:rsid w:val="00BF4687"/>
    <w:rsid w:val="00BF5A1D"/>
    <w:rsid w:val="00C15067"/>
    <w:rsid w:val="00C17227"/>
    <w:rsid w:val="00C22BC1"/>
    <w:rsid w:val="00C26C7A"/>
    <w:rsid w:val="00C274ED"/>
    <w:rsid w:val="00C34D76"/>
    <w:rsid w:val="00C359C6"/>
    <w:rsid w:val="00C37EDD"/>
    <w:rsid w:val="00C4432D"/>
    <w:rsid w:val="00C462A5"/>
    <w:rsid w:val="00C46BCB"/>
    <w:rsid w:val="00C47A6F"/>
    <w:rsid w:val="00C64A45"/>
    <w:rsid w:val="00C6536B"/>
    <w:rsid w:val="00C6620D"/>
    <w:rsid w:val="00C6707B"/>
    <w:rsid w:val="00C74F66"/>
    <w:rsid w:val="00C7583E"/>
    <w:rsid w:val="00C93B8B"/>
    <w:rsid w:val="00C941B1"/>
    <w:rsid w:val="00C96702"/>
    <w:rsid w:val="00CA10D8"/>
    <w:rsid w:val="00CA625C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CF7F79"/>
    <w:rsid w:val="00D007AD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084B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A5834"/>
    <w:rsid w:val="00DC5E13"/>
    <w:rsid w:val="00DE50F3"/>
    <w:rsid w:val="00DE6BAE"/>
    <w:rsid w:val="00DE7A1D"/>
    <w:rsid w:val="00DF6208"/>
    <w:rsid w:val="00E01FBA"/>
    <w:rsid w:val="00E043B8"/>
    <w:rsid w:val="00E04BB2"/>
    <w:rsid w:val="00E069B2"/>
    <w:rsid w:val="00E1092B"/>
    <w:rsid w:val="00E12531"/>
    <w:rsid w:val="00E12F30"/>
    <w:rsid w:val="00E22A46"/>
    <w:rsid w:val="00E23887"/>
    <w:rsid w:val="00E23DD1"/>
    <w:rsid w:val="00E4151E"/>
    <w:rsid w:val="00E41A88"/>
    <w:rsid w:val="00E44F6B"/>
    <w:rsid w:val="00E46C47"/>
    <w:rsid w:val="00E54A28"/>
    <w:rsid w:val="00E56ACB"/>
    <w:rsid w:val="00E66FDB"/>
    <w:rsid w:val="00E723E9"/>
    <w:rsid w:val="00E74F7F"/>
    <w:rsid w:val="00E76D38"/>
    <w:rsid w:val="00E77203"/>
    <w:rsid w:val="00E83245"/>
    <w:rsid w:val="00E844B4"/>
    <w:rsid w:val="00E84F1D"/>
    <w:rsid w:val="00E90326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2C34"/>
    <w:rsid w:val="00EE775D"/>
    <w:rsid w:val="00EE7A13"/>
    <w:rsid w:val="00EE7E7A"/>
    <w:rsid w:val="00EF0CC2"/>
    <w:rsid w:val="00F04722"/>
    <w:rsid w:val="00F05C13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2D5"/>
    <w:rsid w:val="00F90C4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2"/>
    </o:shapelayout>
  </w:shapeDefaults>
  <w:decimalSymbol w:val="."/>
  <w:listSeparator w:val=",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0667C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667C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667C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667C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667C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667C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667C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0667C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667C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667C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667C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0667C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cid:image003.png@01DC4995.4720A9F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5.gif"/><Relationship Id="rId14" Type="http://schemas.openxmlformats.org/officeDocument/2006/relationships/image" Target="media/image9.png"/><Relationship Id="rId22" Type="http://schemas.openxmlformats.org/officeDocument/2006/relationships/footer" Target="footer3.xml"/><Relationship Id="rId27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C71CDC-EA85-4EF8-9547-214C749979D7}"/>
</file>

<file path=customXml/itemProps3.xml><?xml version="1.0" encoding="utf-8"?>
<ds:datastoreItem xmlns:ds="http://schemas.openxmlformats.org/officeDocument/2006/customXml" ds:itemID="{330E9FE9-6589-4249-AE7C-663EFF2FA014}"/>
</file>

<file path=customXml/itemProps4.xml><?xml version="1.0" encoding="utf-8"?>
<ds:datastoreItem xmlns:ds="http://schemas.openxmlformats.org/officeDocument/2006/customXml" ds:itemID="{C6810CA9-ED3C-496C-B568-370AF81C83D1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169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ADE Alrun</cp:lastModifiedBy>
  <cp:revision>35</cp:revision>
  <cp:lastPrinted>2026-01-23T14:49:00Z</cp:lastPrinted>
  <dcterms:created xsi:type="dcterms:W3CDTF">2026-01-22T17:25:00Z</dcterms:created>
  <dcterms:modified xsi:type="dcterms:W3CDTF">2026-01-23T17:02:00Z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4149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