
<file path=[Content_Types].xml><?xml version="1.0" encoding="utf-8"?>
<Types xmlns="http://schemas.openxmlformats.org/package/2006/content-types">
  <Default Extension="bin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11.bin" ContentType="image/png"/>
  <Override PartName="/word/media/image12.bin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200673693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0B1A27" w:rsidRPr="0056157B" w14:paraId="0A5CC9DD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F2DC7F5" w14:textId="77777777" w:rsidR="000B1A27" w:rsidRPr="0056157B" w:rsidRDefault="000B1A27" w:rsidP="00634DC7">
                <w:pPr>
                  <w:pStyle w:val="TBNormalTechnicalBlock"/>
                </w:pPr>
              </w:p>
            </w:tc>
          </w:tr>
          <w:tr w:rsidR="000B1A27" w:rsidRPr="0056157B" w14:paraId="513B1627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4B8DE2E" w14:textId="77777777" w:rsidR="000B1A27" w:rsidRPr="0056157B" w:rsidRDefault="000B1A27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535FA32" wp14:editId="02CBFC9A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3305BB5" w14:textId="77777777" w:rsidR="000B1A27" w:rsidRPr="0056157B" w:rsidRDefault="000B1A27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0B1A27" w:rsidRPr="00B84B6D" w14:paraId="6B19CBDF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2CDC97B" w14:textId="77777777" w:rsidR="000B1A27" w:rsidRPr="0056157B" w:rsidRDefault="000B1A27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BB7626E" w14:textId="77777777" w:rsidR="000B1A27" w:rsidRPr="0056157B" w:rsidRDefault="000B1A27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547DB46" w14:textId="77777777" w:rsidR="000B1A27" w:rsidRPr="0056157B" w:rsidRDefault="000B1A27" w:rsidP="00233A0E">
                <w:pPr>
                  <w:pStyle w:val="TBNormalTechnicalBlock"/>
                  <w:rPr>
                    <w:b/>
                  </w:rPr>
                </w:pPr>
              </w:p>
              <w:p w14:paraId="00B3C095" w14:textId="77777777" w:rsidR="000B1A27" w:rsidRDefault="000B1A2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23 ianuarie 2026</w:t>
                </w:r>
              </w:p>
              <w:p w14:paraId="0AEFD7CB" w14:textId="77777777" w:rsidR="000B1A27" w:rsidRPr="0019440B" w:rsidRDefault="000B1A2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E363B0C" w14:textId="77777777" w:rsidR="000B1A27" w:rsidRPr="0019440B" w:rsidRDefault="000B1A27" w:rsidP="00233A0E">
                <w:pPr>
                  <w:pStyle w:val="TBNormalTechnicalBlock"/>
                </w:pPr>
              </w:p>
              <w:p w14:paraId="71841875" w14:textId="77777777" w:rsidR="000B1A27" w:rsidRDefault="000B1A27" w:rsidP="00233A0E">
                <w:pPr>
                  <w:pStyle w:val="TBNormalTechnicalBlock"/>
                </w:pPr>
                <w:r>
                  <w:t>5366</w:t>
                </w:r>
                <w:r w:rsidRPr="0056157B">
                  <w:t>/</w:t>
                </w:r>
                <w:r>
                  <w:t>26</w:t>
                </w:r>
              </w:p>
              <w:p w14:paraId="73AB2192" w14:textId="77777777" w:rsidR="000B1A27" w:rsidRDefault="000B1A2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</w:t>
                </w:r>
              </w:p>
              <w:p w14:paraId="0733D734" w14:textId="77777777" w:rsidR="000B1A27" w:rsidRDefault="000B1A2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22</w:t>
                </w:r>
              </w:p>
              <w:p w14:paraId="6AD38E6D" w14:textId="77777777" w:rsidR="000B1A27" w:rsidRDefault="000B1A2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27</w:t>
                </w:r>
              </w:p>
              <w:p w14:paraId="510BCFB3" w14:textId="77777777" w:rsidR="000B1A27" w:rsidRPr="007C5B64" w:rsidRDefault="000B1A27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D2BF9A4" w14:textId="77777777" w:rsidR="000B1A27" w:rsidRPr="009E0BE9" w:rsidRDefault="000B1A27" w:rsidP="00CD4D38">
                <w:pPr>
                  <w:pStyle w:val="TBDistrbMarkers"/>
                </w:pPr>
                <w:r>
                  <w:t>PARLNAT</w:t>
                </w:r>
              </w:p>
              <w:p w14:paraId="2B14ECD5" w14:textId="77777777" w:rsidR="000B1A27" w:rsidRPr="009E0BE9" w:rsidRDefault="000B1A27" w:rsidP="00233A0E">
                <w:pPr>
                  <w:pStyle w:val="TBNormalTechnicalBlock"/>
                </w:pPr>
              </w:p>
              <w:p w14:paraId="5CCE8291" w14:textId="77777777" w:rsidR="000B1A27" w:rsidRPr="009E0BE9" w:rsidRDefault="000B1A27" w:rsidP="00233A0E">
                <w:pPr>
                  <w:pStyle w:val="TBNormalTechnicalBlock"/>
                </w:pPr>
              </w:p>
              <w:p w14:paraId="7973D0AF" w14:textId="77777777" w:rsidR="000B1A27" w:rsidRPr="009E0BE9" w:rsidRDefault="000B1A27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0B1A27" w:rsidRPr="00ED0749" w14:paraId="601B63B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7AF256B" w14:textId="77777777" w:rsidR="000B1A27" w:rsidRPr="00ED0749" w:rsidRDefault="000B1A27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53B5A00" w14:textId="77777777" w:rsidR="000B1A27" w:rsidRPr="00ED0749" w:rsidRDefault="000B1A27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0F8B3EE" w14:textId="77777777" w:rsidR="000B1A27" w:rsidRPr="00ED0749" w:rsidRDefault="000B1A2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5CE1EEF" w14:textId="77777777" w:rsidR="000B1A27" w:rsidRPr="00ED0749" w:rsidRDefault="000B1A27" w:rsidP="00DF1147">
          <w:pPr>
            <w:pStyle w:val="TBEntRefer"/>
            <w:rPr>
              <w:sz w:val="2"/>
              <w:szCs w:val="2"/>
            </w:rPr>
          </w:pPr>
        </w:p>
        <w:p w14:paraId="1F856A87" w14:textId="77777777" w:rsidR="000B1A27" w:rsidRPr="00DD01AC" w:rsidRDefault="000B1A27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0B1A27" w:rsidRPr="00133225" w14:paraId="30561A01" w14:textId="77777777" w:rsidTr="001E5BC3">
            <w:trPr>
              <w:jc w:val="center"/>
            </w:trPr>
            <w:tc>
              <w:tcPr>
                <w:tcW w:w="9645" w:type="dxa"/>
              </w:tcPr>
              <w:p w14:paraId="5C547D41" w14:textId="77777777" w:rsidR="000B1A27" w:rsidRPr="00C4351E" w:rsidRDefault="000B1A27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0B1A27" w:rsidRPr="007D53AD" w14:paraId="2C78B329" w14:textId="77777777" w:rsidTr="001E5BC3">
            <w:trPr>
              <w:jc w:val="center"/>
            </w:trPr>
            <w:tc>
              <w:tcPr>
                <w:tcW w:w="9645" w:type="dxa"/>
              </w:tcPr>
              <w:p w14:paraId="723067B6" w14:textId="77777777" w:rsidR="000B1A27" w:rsidRDefault="000B1A27">
                <w:pPr>
                  <w:pStyle w:val="TBTableText"/>
                </w:pPr>
                <w:r>
                  <w:t>CONSILIUL UNIUNII EUROPENE</w:t>
                </w:r>
              </w:p>
              <w:p w14:paraId="460798AB" w14:textId="77777777" w:rsidR="000B1A27" w:rsidRDefault="000B1A27">
                <w:pPr>
                  <w:pStyle w:val="TBTableText"/>
                </w:pPr>
                <w:r>
                  <w:t>(</w:t>
                </w:r>
                <w:r>
                  <w:rPr>
                    <w:b/>
                  </w:rPr>
                  <w:t xml:space="preserve">Agricultură </w:t>
                </w:r>
                <w:r>
                  <w:t xml:space="preserve">și </w:t>
                </w:r>
                <w:r>
                  <w:rPr>
                    <w:b/>
                  </w:rPr>
                  <w:t>pescuit</w:t>
                </w:r>
                <w:r>
                  <w:t>)</w:t>
                </w:r>
              </w:p>
            </w:tc>
          </w:tr>
          <w:tr w:rsidR="000B1A27" w:rsidRPr="007D53AD" w14:paraId="54EB8346" w14:textId="77777777" w:rsidTr="001E5BC3">
            <w:trPr>
              <w:jc w:val="center"/>
            </w:trPr>
            <w:tc>
              <w:tcPr>
                <w:tcW w:w="9645" w:type="dxa"/>
              </w:tcPr>
              <w:p w14:paraId="2D7DF9F9" w14:textId="77777777" w:rsidR="000B1A27" w:rsidRPr="006368AC" w:rsidRDefault="000B1A27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0B1A27" w:rsidRPr="007D53AD" w14:paraId="32450870" w14:textId="77777777" w:rsidTr="001E5BC3">
            <w:trPr>
              <w:jc w:val="center"/>
            </w:trPr>
            <w:tc>
              <w:tcPr>
                <w:tcW w:w="9645" w:type="dxa"/>
              </w:tcPr>
              <w:p w14:paraId="6A17E8A6" w14:textId="77777777" w:rsidR="000B1A27" w:rsidRPr="006368AC" w:rsidRDefault="000B1A27" w:rsidP="008639D3">
                <w:pPr>
                  <w:pStyle w:val="TBTableText"/>
                </w:pPr>
                <w:r>
                  <w:t>26 ianuarie 2026 (10.00)</w:t>
                </w:r>
              </w:p>
            </w:tc>
          </w:tr>
        </w:tbl>
        <w:p w14:paraId="1D618C41" w14:textId="77777777" w:rsidR="000B1A27" w:rsidRPr="008C6FD6" w:rsidRDefault="00DF170D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424E4BBE" w14:textId="77777777" w:rsidR="00033FB8" w:rsidRPr="000B1A27" w:rsidRDefault="00033FB8">
      <w:bookmarkStart w:id="1" w:name="DQC_RangeToBeChecked"/>
      <w:r w:rsidRPr="000B1A27">
        <w:rPr>
          <w:b/>
          <w:u w:val="single"/>
        </w:rPr>
        <w:t>Format</w:t>
      </w:r>
      <w:r w:rsidRPr="000B1A27">
        <w:rPr>
          <w:u w:val="single"/>
        </w:rPr>
        <w:t xml:space="preserve">: </w:t>
      </w:r>
      <w:r w:rsidRPr="000B1A27">
        <w:rPr>
          <w:b/>
          <w:u w:val="single"/>
        </w:rPr>
        <w:t>2+2 (+2 în sala de audiție)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347120" w:rsidRPr="000B1A27" w14:paraId="30861167" w14:textId="77777777" w:rsidTr="00347120">
        <w:tc>
          <w:tcPr>
            <w:tcW w:w="567" w:type="dxa"/>
            <w:tcMar>
              <w:right w:w="0" w:type="dxa"/>
            </w:tcMar>
          </w:tcPr>
          <w:p w14:paraId="50BC7F5B" w14:textId="77777777" w:rsidR="00347120" w:rsidRPr="000B1A27" w:rsidRDefault="00347120" w:rsidP="00347120">
            <w:pPr>
              <w:pStyle w:val="PointManual"/>
            </w:pPr>
            <w:r w:rsidRPr="000B1A27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6A6E9CE6" w14:textId="77777777" w:rsidR="00347120" w:rsidRPr="000B1A27" w:rsidRDefault="00347120" w:rsidP="00C93B8B">
            <w:r w:rsidRPr="000B1A27">
              <w:t>Adoptarea ordinii de zi</w:t>
            </w:r>
          </w:p>
        </w:tc>
      </w:tr>
      <w:tr w:rsidR="00347120" w:rsidRPr="000B1A27" w14:paraId="7D98BCB5" w14:textId="77777777" w:rsidTr="00347120">
        <w:tc>
          <w:tcPr>
            <w:tcW w:w="567" w:type="dxa"/>
            <w:tcMar>
              <w:right w:w="0" w:type="dxa"/>
            </w:tcMar>
          </w:tcPr>
          <w:p w14:paraId="22565AD6" w14:textId="77777777" w:rsidR="00347120" w:rsidRPr="000B1A27" w:rsidRDefault="00347120" w:rsidP="00347120">
            <w:pPr>
              <w:pStyle w:val="PointManual"/>
            </w:pPr>
            <w:r w:rsidRPr="000B1A27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65E782FB" w14:textId="77777777" w:rsidR="00347120" w:rsidRPr="000B1A27" w:rsidRDefault="00347120" w:rsidP="00A45E58">
            <w:r w:rsidRPr="000B1A27">
              <w:t>Aprobarea punctelor „A”</w:t>
            </w:r>
          </w:p>
        </w:tc>
      </w:tr>
      <w:tr w:rsidR="002F3DC2" w:rsidRPr="000B1A27" w14:paraId="42B5A55F" w14:textId="77777777" w:rsidTr="00347120">
        <w:tc>
          <w:tcPr>
            <w:tcW w:w="567" w:type="dxa"/>
            <w:tcMar>
              <w:right w:w="0" w:type="dxa"/>
            </w:tcMar>
          </w:tcPr>
          <w:p w14:paraId="678C70AD" w14:textId="77777777" w:rsidR="00347120" w:rsidRPr="000B1A27" w:rsidRDefault="00347120" w:rsidP="00347120"/>
        </w:tc>
        <w:tc>
          <w:tcPr>
            <w:tcW w:w="6463" w:type="dxa"/>
            <w:tcMar>
              <w:top w:w="284" w:type="dxa"/>
            </w:tcMar>
          </w:tcPr>
          <w:p w14:paraId="11CB7FAE" w14:textId="77777777" w:rsidR="00347120" w:rsidRPr="000B1A27" w:rsidRDefault="00347120" w:rsidP="005E22F3">
            <w:pPr>
              <w:pStyle w:val="PointManual"/>
            </w:pPr>
            <w:r w:rsidRPr="000B1A27"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6EE0017" w14:textId="77777777" w:rsidR="00347120" w:rsidRPr="000B1A27" w:rsidRDefault="00347120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3864FF1" w14:textId="77777777" w:rsidR="00347120" w:rsidRPr="000B1A27" w:rsidRDefault="00563B74" w:rsidP="00A45E58">
            <w:r w:rsidRPr="000B1A27">
              <w:t>5428/26</w:t>
            </w:r>
          </w:p>
        </w:tc>
      </w:tr>
    </w:tbl>
    <w:p w14:paraId="4D95F8AA" w14:textId="77777777" w:rsidR="00B646CF" w:rsidRPr="000B1A27" w:rsidRDefault="00B646CF" w:rsidP="00B646CF">
      <w:pPr>
        <w:spacing w:before="360"/>
        <w:rPr>
          <w:rFonts w:eastAsia="Calibri"/>
          <w:bCs/>
          <w:u w:val="single"/>
        </w:rPr>
      </w:pPr>
      <w:r w:rsidRPr="000B1A27">
        <w:rPr>
          <w:u w:val="single"/>
        </w:rPr>
        <w:t>AGRICULTURĂ ȘI PESCUIT</w:t>
      </w:r>
    </w:p>
    <w:p w14:paraId="0D7172B8" w14:textId="77777777" w:rsidR="0012450F" w:rsidRPr="000B1A27" w:rsidRDefault="0012450F" w:rsidP="0012450F">
      <w:pPr>
        <w:spacing w:before="480"/>
        <w:rPr>
          <w:b/>
          <w:bCs/>
          <w:u w:val="single"/>
        </w:rPr>
      </w:pPr>
      <w:r w:rsidRPr="000B1A27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47120" w:rsidRPr="000B1A27" w14:paraId="228328DD" w14:textId="77777777" w:rsidTr="00347120">
        <w:tc>
          <w:tcPr>
            <w:tcW w:w="567" w:type="dxa"/>
            <w:tcMar>
              <w:right w:w="0" w:type="dxa"/>
            </w:tcMar>
          </w:tcPr>
          <w:p w14:paraId="544AB1F8" w14:textId="77777777" w:rsidR="00347120" w:rsidRPr="000B1A27" w:rsidRDefault="00347120" w:rsidP="00347120">
            <w:pPr>
              <w:pStyle w:val="PointManual"/>
            </w:pPr>
            <w:r w:rsidRPr="000B1A27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09A489D" w14:textId="77777777" w:rsidR="00347120" w:rsidRPr="000B1A27" w:rsidRDefault="00347120" w:rsidP="006A04D9">
            <w:bookmarkStart w:id="2" w:name="_Hlk196465833"/>
            <w:r w:rsidRPr="000B1A27">
              <w:t>Programul de lucru al președinției</w:t>
            </w:r>
          </w:p>
          <w:p w14:paraId="49E0A0DA" w14:textId="77777777" w:rsidR="00347120" w:rsidRPr="000B1A27" w:rsidRDefault="00347120" w:rsidP="006A04D9">
            <w:pPr>
              <w:ind w:left="567" w:hanging="567"/>
              <w:contextualSpacing/>
            </w:pPr>
            <w:r w:rsidRPr="000B1A27">
              <w:rPr>
                <w:i/>
              </w:rPr>
              <w:t>Prezentare din partea președinției</w:t>
            </w:r>
            <w:bookmarkEnd w:id="2"/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987A1AA" w14:textId="77777777" w:rsidR="00347120" w:rsidRPr="000B1A27" w:rsidRDefault="00347120" w:rsidP="006A04D9">
            <w:pPr>
              <w:pStyle w:val="NormalRight"/>
              <w:rPr>
                <w:noProof/>
              </w:rPr>
            </w:pPr>
            <w:r w:rsidRPr="000B1A27">
              <w:rPr>
                <w:noProof/>
              </w:rPr>
              <w:drawing>
                <wp:inline distT="0" distB="0" distL="0" distR="0" wp14:anchorId="66A64868" wp14:editId="14349AEC">
                  <wp:extent cx="175260" cy="175260"/>
                  <wp:effectExtent l="0" t="0" r="15240" b="15240"/>
                  <wp:docPr id="839727321" name="Picture 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351C1C2" w14:textId="77777777" w:rsidR="00347120" w:rsidRPr="000B1A27" w:rsidRDefault="00347120" w:rsidP="006A04D9">
            <w:pPr>
              <w:rPr>
                <w:szCs w:val="24"/>
              </w:rPr>
            </w:pPr>
          </w:p>
        </w:tc>
      </w:tr>
      <w:tr w:rsidR="00347120" w:rsidRPr="000B1A27" w14:paraId="30D750AE" w14:textId="77777777" w:rsidTr="00347120">
        <w:tc>
          <w:tcPr>
            <w:tcW w:w="567" w:type="dxa"/>
            <w:tcMar>
              <w:right w:w="0" w:type="dxa"/>
            </w:tcMar>
          </w:tcPr>
          <w:p w14:paraId="1CC363A7" w14:textId="77777777" w:rsidR="00347120" w:rsidRPr="000B1A27" w:rsidRDefault="00347120" w:rsidP="00347120">
            <w:pPr>
              <w:pStyle w:val="PointManual"/>
            </w:pPr>
            <w:r w:rsidRPr="000B1A27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ED2CE72" w14:textId="77777777" w:rsidR="00347120" w:rsidRPr="000B1A27" w:rsidRDefault="00347120" w:rsidP="0012450F">
            <w:r w:rsidRPr="000B1A27">
              <w:t>Strategia UE în domeniul bioeconomiei: aspecte legate de agricultură, silvicultură și pescuit</w:t>
            </w:r>
          </w:p>
          <w:p w14:paraId="4846978C" w14:textId="77777777" w:rsidR="00347120" w:rsidRPr="000B1A27" w:rsidRDefault="00347120" w:rsidP="0012450F">
            <w:pPr>
              <w:rPr>
                <w:b/>
                <w:bCs/>
                <w:i/>
                <w:iCs/>
              </w:rPr>
            </w:pPr>
            <w:r w:rsidRPr="000B1A27">
              <w:rPr>
                <w:i/>
              </w:rPr>
              <w:t>Prezentare din partea Comisiei</w:t>
            </w:r>
          </w:p>
          <w:p w14:paraId="5730AF2C" w14:textId="77777777" w:rsidR="00347120" w:rsidRPr="000B1A27" w:rsidRDefault="00347120" w:rsidP="0012450F">
            <w:r w:rsidRPr="000B1A2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1BD189C" w14:textId="77777777" w:rsidR="00347120" w:rsidRPr="000B1A27" w:rsidRDefault="00347120" w:rsidP="006A04D9">
            <w:pPr>
              <w:pStyle w:val="NormalRight"/>
              <w:rPr>
                <w:noProof/>
              </w:rPr>
            </w:pPr>
            <w:r w:rsidRPr="000B1A27">
              <w:rPr>
                <w:noProof/>
              </w:rPr>
              <w:drawing>
                <wp:inline distT="0" distB="0" distL="0" distR="0" wp14:anchorId="412811BF" wp14:editId="393DA733">
                  <wp:extent cx="175260" cy="175260"/>
                  <wp:effectExtent l="0" t="0" r="15240" b="15240"/>
                  <wp:docPr id="536018474" name="Picture 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E65C22E" w14:textId="77777777" w:rsidR="00347120" w:rsidRPr="000B1A27" w:rsidRDefault="001D5595" w:rsidP="006A04D9">
            <w:pPr>
              <w:rPr>
                <w:szCs w:val="24"/>
              </w:rPr>
            </w:pPr>
            <w:r w:rsidRPr="000B1A27">
              <w:t>5181/26</w:t>
            </w:r>
          </w:p>
        </w:tc>
      </w:tr>
    </w:tbl>
    <w:p w14:paraId="4F3EF841" w14:textId="77777777" w:rsidR="0012450F" w:rsidRPr="000B1A27" w:rsidRDefault="0012450F" w:rsidP="0012450F">
      <w:pPr>
        <w:pageBreakBefore/>
        <w:spacing w:before="360"/>
        <w:rPr>
          <w:rFonts w:eastAsia="Calibri"/>
          <w:bCs/>
          <w:u w:val="single"/>
        </w:rPr>
      </w:pPr>
      <w:r w:rsidRPr="000B1A27">
        <w:rPr>
          <w:u w:val="single"/>
        </w:rPr>
        <w:lastRenderedPageBreak/>
        <w:t>AGRICULTURĂ</w:t>
      </w:r>
    </w:p>
    <w:p w14:paraId="3DC6B5AC" w14:textId="77777777" w:rsidR="0012450F" w:rsidRPr="000B1A27" w:rsidRDefault="0012450F" w:rsidP="0012450F">
      <w:pPr>
        <w:spacing w:before="360"/>
        <w:rPr>
          <w:b/>
          <w:bCs/>
          <w:u w:val="single"/>
        </w:rPr>
      </w:pPr>
      <w:r w:rsidRPr="000B1A27">
        <w:rPr>
          <w:b/>
          <w:u w:val="single"/>
        </w:rPr>
        <w:t>Deliberări legislative</w:t>
      </w:r>
    </w:p>
    <w:p w14:paraId="0B345C15" w14:textId="77777777" w:rsidR="0012450F" w:rsidRPr="000B1A27" w:rsidRDefault="0012450F" w:rsidP="0012450F">
      <w:pPr>
        <w:rPr>
          <w:b/>
          <w:bCs/>
        </w:rPr>
      </w:pPr>
      <w:r w:rsidRPr="000B1A27">
        <w:rPr>
          <w:b/>
        </w:rPr>
        <w:t>[deliberare publică în temeiul articolului 16 alineatul (8) din Tratatul privind Uniunea Europeană]</w:t>
      </w:r>
    </w:p>
    <w:tbl>
      <w:tblPr>
        <w:tblStyle w:val="PlainTable42"/>
        <w:tblW w:w="9889" w:type="dxa"/>
        <w:tblLook w:val="04A0" w:firstRow="1" w:lastRow="0" w:firstColumn="1" w:lastColumn="0" w:noHBand="0" w:noVBand="1"/>
      </w:tblPr>
      <w:tblGrid>
        <w:gridCol w:w="567"/>
        <w:gridCol w:w="6392"/>
        <w:gridCol w:w="839"/>
        <w:gridCol w:w="2091"/>
      </w:tblGrid>
      <w:tr w:rsidR="00347120" w:rsidRPr="000B1A27" w14:paraId="2DF46EAF" w14:textId="77777777" w:rsidTr="002B6E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Mar>
              <w:right w:w="0" w:type="dxa"/>
            </w:tcMar>
          </w:tcPr>
          <w:p w14:paraId="72BD47E0" w14:textId="77777777" w:rsidR="00347120" w:rsidRPr="000B1A27" w:rsidRDefault="00347120" w:rsidP="002B6EF1">
            <w:pPr>
              <w:pStyle w:val="PointManual"/>
              <w:spacing w:before="240"/>
              <w:rPr>
                <w:b w:val="0"/>
                <w:bCs w:val="0"/>
              </w:rPr>
            </w:pPr>
            <w:r w:rsidRPr="000B1A27">
              <w:rPr>
                <w:b w:val="0"/>
              </w:rPr>
              <w:t>5.</w:t>
            </w:r>
          </w:p>
        </w:tc>
        <w:tc>
          <w:tcPr>
            <w:tcW w:w="6392" w:type="dxa"/>
          </w:tcPr>
          <w:p w14:paraId="627B49B2" w14:textId="77777777" w:rsidR="00B84296" w:rsidRPr="000B1A27" w:rsidRDefault="00B84296" w:rsidP="006A04D9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B1A27">
              <w:rPr>
                <w:b w:val="0"/>
              </w:rPr>
              <w:t>Regulament de modificare a Regulamentului privind agricultura ecologică în ceea ce privește normele referitoare la producție, etichetare, certificare și comercializare</w:t>
            </w:r>
          </w:p>
          <w:p w14:paraId="2EC70C1B" w14:textId="77777777" w:rsidR="00347120" w:rsidRPr="000B1A27" w:rsidRDefault="00347120" w:rsidP="006A04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 w:rsidRPr="000B1A27">
              <w:rPr>
                <w:b w:val="0"/>
                <w:i/>
              </w:rPr>
              <w:t>Prezentare din partea Comisiei</w:t>
            </w:r>
          </w:p>
          <w:p w14:paraId="25282481" w14:textId="77777777" w:rsidR="00347120" w:rsidRPr="000B1A27" w:rsidRDefault="00347120" w:rsidP="006A04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B1A27">
              <w:rPr>
                <w:b w:val="0"/>
                <w:i/>
              </w:rPr>
              <w:t>Dezbatere de orientare</w:t>
            </w:r>
          </w:p>
        </w:tc>
        <w:tc>
          <w:tcPr>
            <w:tcW w:w="839" w:type="dxa"/>
          </w:tcPr>
          <w:p w14:paraId="100D214A" w14:textId="77777777" w:rsidR="00347120" w:rsidRPr="000B1A27" w:rsidRDefault="00347120" w:rsidP="002B6EF1">
            <w:pPr>
              <w:spacing w:before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B1A27">
              <w:rPr>
                <w:noProof/>
              </w:rPr>
              <w:drawing>
                <wp:inline distT="0" distB="0" distL="0" distR="0" wp14:anchorId="0D442F10" wp14:editId="0BCE42FF">
                  <wp:extent cx="170815" cy="170815"/>
                  <wp:effectExtent l="0" t="0" r="635" b="635"/>
                  <wp:docPr id="931853022" name="Picture 931853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B1A27">
              <w:rPr>
                <w:noProof/>
              </w:rPr>
              <w:drawing>
                <wp:inline distT="0" distB="0" distL="0" distR="0" wp14:anchorId="02ECDD5F" wp14:editId="53F549D8">
                  <wp:extent cx="170815" cy="170815"/>
                  <wp:effectExtent l="0" t="0" r="635" b="635"/>
                  <wp:docPr id="1630280253" name="Picture 1630280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</w:tcPr>
          <w:p w14:paraId="62C2BEBD" w14:textId="77777777" w:rsidR="001D5595" w:rsidRPr="000B1A27" w:rsidRDefault="001D5595" w:rsidP="001D5595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B1A27">
              <w:rPr>
                <w:b w:val="0"/>
              </w:rPr>
              <w:t>16969/25</w:t>
            </w:r>
          </w:p>
          <w:p w14:paraId="641C54F7" w14:textId="77777777" w:rsidR="00347120" w:rsidRPr="000B1A27" w:rsidRDefault="001D5595" w:rsidP="001D55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B1A27">
              <w:rPr>
                <w:b w:val="0"/>
              </w:rPr>
              <w:t>5294/26</w:t>
            </w:r>
          </w:p>
        </w:tc>
      </w:tr>
    </w:tbl>
    <w:p w14:paraId="1546F915" w14:textId="77777777" w:rsidR="00525C9C" w:rsidRPr="000B1A27" w:rsidRDefault="00525C9C" w:rsidP="001317E2">
      <w:pPr>
        <w:pStyle w:val="TableTitle"/>
        <w:spacing w:before="480"/>
      </w:pPr>
      <w:r w:rsidRPr="000B1A27">
        <w:t>Diverse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5671EF" w:rsidRPr="000B1A27" w14:paraId="64008A88" w14:textId="77777777" w:rsidTr="00BC12A2">
        <w:tc>
          <w:tcPr>
            <w:tcW w:w="567" w:type="dxa"/>
            <w:tcMar>
              <w:right w:w="0" w:type="dxa"/>
            </w:tcMar>
          </w:tcPr>
          <w:p w14:paraId="5ECE555F" w14:textId="77777777" w:rsidR="005671EF" w:rsidRPr="000B1A27" w:rsidRDefault="002153F8" w:rsidP="005671EF">
            <w:pPr>
              <w:pStyle w:val="PointManual"/>
            </w:pPr>
            <w:r w:rsidRPr="000B1A27">
              <w:t>6.</w:t>
            </w:r>
          </w:p>
        </w:tc>
        <w:tc>
          <w:tcPr>
            <w:tcW w:w="6463" w:type="dxa"/>
            <w:tcMar>
              <w:top w:w="284" w:type="dxa"/>
            </w:tcMar>
          </w:tcPr>
          <w:p w14:paraId="2CAE06F0" w14:textId="77777777" w:rsidR="005671EF" w:rsidRPr="000B1A27" w:rsidRDefault="005671EF" w:rsidP="005671EF">
            <w:r w:rsidRPr="000B1A27">
              <w:rPr>
                <w:u w:val="single"/>
              </w:rPr>
              <w:t>Pescuit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B4CEE78" w14:textId="77777777" w:rsidR="005671EF" w:rsidRPr="000B1A27" w:rsidRDefault="005671EF" w:rsidP="005671EF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41653DCC" w14:textId="77777777" w:rsidR="005671EF" w:rsidRPr="000B1A27" w:rsidRDefault="005671EF" w:rsidP="005671EF"/>
        </w:tc>
      </w:tr>
      <w:tr w:rsidR="005671EF" w:rsidRPr="000B1A27" w14:paraId="1AE1AE82" w14:textId="77777777" w:rsidTr="00BC12A2">
        <w:tc>
          <w:tcPr>
            <w:tcW w:w="567" w:type="dxa"/>
            <w:tcMar>
              <w:right w:w="0" w:type="dxa"/>
            </w:tcMar>
          </w:tcPr>
          <w:p w14:paraId="03CF71EE" w14:textId="77777777" w:rsidR="005671EF" w:rsidRPr="000B1A27" w:rsidRDefault="005671EF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485267DD" w14:textId="77777777" w:rsidR="005671EF" w:rsidRPr="000B1A27" w:rsidRDefault="005671EF" w:rsidP="005671EF">
            <w:r w:rsidRPr="000B1A27">
              <w:t>a)</w:t>
            </w:r>
            <w:r w:rsidRPr="000B1A27">
              <w:tab/>
              <w:t>Este necesară o acțiune urgentă a UE în legătură cu macroul din Atlanticul de Nord-Est</w:t>
            </w:r>
          </w:p>
          <w:p w14:paraId="1C67702A" w14:textId="77777777" w:rsidR="005671EF" w:rsidRPr="000B1A27" w:rsidRDefault="005671EF" w:rsidP="005671EF">
            <w:pPr>
              <w:ind w:firstLine="557"/>
            </w:pPr>
            <w:r w:rsidRPr="000B1A27">
              <w:rPr>
                <w:i/>
              </w:rPr>
              <w:t xml:space="preserve">Informare din partea Irlandei 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746BDCB" w14:textId="77777777" w:rsidR="005671EF" w:rsidRPr="000B1A27" w:rsidRDefault="005671EF" w:rsidP="005671EF">
            <w:pPr>
              <w:pStyle w:val="NormalRight"/>
            </w:pPr>
            <w:r w:rsidRPr="000B1A27">
              <w:rPr>
                <w:noProof/>
              </w:rPr>
              <w:drawing>
                <wp:inline distT="0" distB="0" distL="0" distR="0" wp14:anchorId="041ED67D" wp14:editId="2E173CEC">
                  <wp:extent cx="172442" cy="172442"/>
                  <wp:effectExtent l="0" t="0" r="0" b="0"/>
                  <wp:docPr id="2057903921" name="Picture 205790392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FEBF9F8" w14:textId="77777777" w:rsidR="00E01FBA" w:rsidRPr="000B1A27" w:rsidRDefault="00B67A3C" w:rsidP="002F3DC2">
            <w:r w:rsidRPr="000B1A27">
              <w:t>5640/26</w:t>
            </w:r>
          </w:p>
        </w:tc>
      </w:tr>
      <w:tr w:rsidR="002153F8" w:rsidRPr="000B1A27" w14:paraId="1A063BD6" w14:textId="77777777" w:rsidTr="00BC12A2">
        <w:tc>
          <w:tcPr>
            <w:tcW w:w="567" w:type="dxa"/>
            <w:tcMar>
              <w:right w:w="0" w:type="dxa"/>
            </w:tcMar>
          </w:tcPr>
          <w:p w14:paraId="5EF07E2D" w14:textId="77777777" w:rsidR="002153F8" w:rsidRPr="000B1A27" w:rsidRDefault="002153F8" w:rsidP="005671EF">
            <w:pPr>
              <w:pStyle w:val="PointManual"/>
            </w:pPr>
            <w:bookmarkStart w:id="3" w:name="_Hlk220067486"/>
          </w:p>
        </w:tc>
        <w:tc>
          <w:tcPr>
            <w:tcW w:w="6463" w:type="dxa"/>
            <w:tcMar>
              <w:top w:w="284" w:type="dxa"/>
            </w:tcMar>
          </w:tcPr>
          <w:p w14:paraId="4B257317" w14:textId="77777777" w:rsidR="0059173B" w:rsidRPr="000B1A27" w:rsidRDefault="0059173B" w:rsidP="000E1494">
            <w:pPr>
              <w:ind w:left="596" w:hanging="567"/>
            </w:pPr>
            <w:r w:rsidRPr="000B1A27">
              <w:t>b)</w:t>
            </w:r>
            <w:r w:rsidRPr="000B1A27">
              <w:tab/>
              <w:t>Dificultăți în punerea în aplicare a Regulamentului privind controlul [articolul 14] și utilizarea CATCH</w:t>
            </w:r>
          </w:p>
          <w:p w14:paraId="76BD2506" w14:textId="77777777" w:rsidR="009341B5" w:rsidRPr="000B1A27" w:rsidRDefault="0059173B" w:rsidP="009341B5">
            <w:pPr>
              <w:pStyle w:val="PointManual"/>
              <w:ind w:left="601" w:hanging="30"/>
            </w:pPr>
            <w:r w:rsidRPr="000B1A27">
              <w:rPr>
                <w:i/>
              </w:rPr>
              <w:t>Informare din partea Spaniei, Belgiei, Cehiei, Franței, Letoniei, Poloniei și Portugaliei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142580E" w14:textId="77777777" w:rsidR="002153F8" w:rsidRPr="000B1A27" w:rsidRDefault="002153F8" w:rsidP="005671EF">
            <w:pPr>
              <w:pStyle w:val="NormalRight"/>
              <w:rPr>
                <w:noProof/>
              </w:rPr>
            </w:pPr>
            <w:r w:rsidRPr="000B1A27">
              <w:rPr>
                <w:noProof/>
              </w:rPr>
              <w:drawing>
                <wp:inline distT="0" distB="0" distL="0" distR="0" wp14:anchorId="4C88F676" wp14:editId="3D63E6B5">
                  <wp:extent cx="172442" cy="172442"/>
                  <wp:effectExtent l="0" t="0" r="0" b="0"/>
                  <wp:docPr id="1266183405" name="Picture 1266183405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938FB1B" w14:textId="77777777" w:rsidR="00E01FBA" w:rsidRPr="000B1A27" w:rsidRDefault="003C3E5E" w:rsidP="002F3DC2">
            <w:r w:rsidRPr="000B1A27">
              <w:t>5587/26</w:t>
            </w:r>
          </w:p>
        </w:tc>
      </w:tr>
      <w:bookmarkEnd w:id="3"/>
      <w:tr w:rsidR="002153F8" w:rsidRPr="000B1A27" w14:paraId="343F6333" w14:textId="77777777" w:rsidTr="00BC12A2">
        <w:tc>
          <w:tcPr>
            <w:tcW w:w="567" w:type="dxa"/>
            <w:tcMar>
              <w:right w:w="0" w:type="dxa"/>
            </w:tcMar>
          </w:tcPr>
          <w:p w14:paraId="7C32527C" w14:textId="77777777" w:rsidR="002153F8" w:rsidRPr="000B1A27" w:rsidRDefault="002153F8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319365C5" w14:textId="77777777" w:rsidR="0059173B" w:rsidRPr="000B1A27" w:rsidRDefault="0059173B" w:rsidP="0059173B">
            <w:r w:rsidRPr="000B1A27">
              <w:t>c)</w:t>
            </w:r>
            <w:r w:rsidRPr="000B1A27">
              <w:tab/>
              <w:t>Acțiuni pentru îmbunătățirea WESTMEDMAP</w:t>
            </w:r>
          </w:p>
          <w:p w14:paraId="7EB400D1" w14:textId="77777777" w:rsidR="002153F8" w:rsidRPr="000B1A27" w:rsidRDefault="0059173B" w:rsidP="0059173B">
            <w:pPr>
              <w:pStyle w:val="PointManual"/>
              <w:ind w:left="601" w:hanging="30"/>
            </w:pPr>
            <w:r w:rsidRPr="000B1A27">
              <w:rPr>
                <w:i/>
              </w:rPr>
              <w:t>Informare din partea Spaniei și Franței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A90525A" w14:textId="77777777" w:rsidR="002153F8" w:rsidRPr="000B1A27" w:rsidRDefault="002153F8" w:rsidP="005671EF">
            <w:pPr>
              <w:pStyle w:val="NormalRight"/>
              <w:rPr>
                <w:noProof/>
              </w:rPr>
            </w:pPr>
            <w:r w:rsidRPr="000B1A27">
              <w:rPr>
                <w:noProof/>
              </w:rPr>
              <w:drawing>
                <wp:inline distT="0" distB="0" distL="0" distR="0" wp14:anchorId="3C967F6D" wp14:editId="74A351FC">
                  <wp:extent cx="172442" cy="172442"/>
                  <wp:effectExtent l="0" t="0" r="0" b="0"/>
                  <wp:docPr id="832483646" name="Picture 832483646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DB42D6B" w14:textId="77777777" w:rsidR="00E01FBA" w:rsidRPr="000B1A27" w:rsidRDefault="003C3E5E" w:rsidP="002F3DC2">
            <w:r w:rsidRPr="000B1A27">
              <w:t>5596/26</w:t>
            </w:r>
          </w:p>
        </w:tc>
      </w:tr>
      <w:tr w:rsidR="002153F8" w:rsidRPr="000B1A27" w14:paraId="6BC622B5" w14:textId="77777777" w:rsidTr="00BC12A2">
        <w:tc>
          <w:tcPr>
            <w:tcW w:w="567" w:type="dxa"/>
            <w:tcMar>
              <w:right w:w="0" w:type="dxa"/>
            </w:tcMar>
          </w:tcPr>
          <w:p w14:paraId="7ECD62C8" w14:textId="77777777" w:rsidR="002153F8" w:rsidRPr="000B1A27" w:rsidRDefault="002153F8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285388E5" w14:textId="77777777" w:rsidR="002153F8" w:rsidRPr="000B1A27" w:rsidRDefault="002153F8" w:rsidP="005671EF">
            <w:pPr>
              <w:pStyle w:val="PointManual"/>
              <w:ind w:left="601" w:hanging="590"/>
            </w:pPr>
            <w:r w:rsidRPr="000B1A27">
              <w:rPr>
                <w:u w:val="single"/>
              </w:rPr>
              <w:t>Agricultură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7B784F2" w14:textId="77777777" w:rsidR="002153F8" w:rsidRPr="000B1A27" w:rsidRDefault="002153F8" w:rsidP="005671EF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467403E4" w14:textId="77777777" w:rsidR="002153F8" w:rsidRPr="000B1A27" w:rsidRDefault="002153F8" w:rsidP="005671EF"/>
        </w:tc>
      </w:tr>
      <w:tr w:rsidR="004D174F" w:rsidRPr="000B1A27" w14:paraId="7E1C3A76" w14:textId="77777777" w:rsidTr="00BC12A2">
        <w:tc>
          <w:tcPr>
            <w:tcW w:w="567" w:type="dxa"/>
            <w:tcMar>
              <w:right w:w="0" w:type="dxa"/>
            </w:tcMar>
          </w:tcPr>
          <w:p w14:paraId="2B2E74A3" w14:textId="77777777" w:rsidR="005671EF" w:rsidRPr="000B1A27" w:rsidRDefault="005671EF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303D66DC" w14:textId="77777777" w:rsidR="005671EF" w:rsidRPr="000B1A27" w:rsidRDefault="002153F8" w:rsidP="005671EF">
            <w:pPr>
              <w:pStyle w:val="PointManual"/>
              <w:ind w:left="601" w:hanging="590"/>
            </w:pPr>
            <w:r w:rsidRPr="000B1A27">
              <w:t>d)</w:t>
            </w:r>
            <w:r w:rsidRPr="000B1A27">
              <w:tab/>
              <w:t>Bunăstarea animalelor ca prioritate orientată spre viitor în programul de lucru al Comisiei (2026 și ulterior)</w:t>
            </w:r>
          </w:p>
          <w:p w14:paraId="3E9FD100" w14:textId="77777777" w:rsidR="005671EF" w:rsidRPr="000B1A27" w:rsidRDefault="005671EF" w:rsidP="005671EF">
            <w:pPr>
              <w:pStyle w:val="PointManual"/>
              <w:ind w:left="601" w:hanging="30"/>
              <w:rPr>
                <w:i/>
                <w:iCs/>
              </w:rPr>
            </w:pPr>
            <w:r w:rsidRPr="000B1A27">
              <w:rPr>
                <w:i/>
              </w:rPr>
              <w:t>Informare din partea Sloveniei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421C6FE" w14:textId="77777777" w:rsidR="005671EF" w:rsidRPr="000B1A27" w:rsidRDefault="005671EF" w:rsidP="005671EF">
            <w:pPr>
              <w:pStyle w:val="NormalRight"/>
            </w:pPr>
            <w:r w:rsidRPr="000B1A27">
              <w:rPr>
                <w:noProof/>
              </w:rPr>
              <w:drawing>
                <wp:inline distT="0" distB="0" distL="0" distR="0" wp14:anchorId="388D2523" wp14:editId="19D67B78">
                  <wp:extent cx="172442" cy="172442"/>
                  <wp:effectExtent l="0" t="0" r="0" b="0"/>
                  <wp:docPr id="741020794" name="Picture 741020794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EDBB784" w14:textId="77777777" w:rsidR="00E01FBA" w:rsidRPr="000B1A27" w:rsidRDefault="009B6881" w:rsidP="004D174F">
            <w:r w:rsidRPr="000B1A27">
              <w:t>5461/26</w:t>
            </w:r>
          </w:p>
        </w:tc>
      </w:tr>
      <w:tr w:rsidR="000E1494" w:rsidRPr="000B1A27" w14:paraId="679E5775" w14:textId="77777777" w:rsidTr="00BC12A2">
        <w:tc>
          <w:tcPr>
            <w:tcW w:w="567" w:type="dxa"/>
            <w:tcMar>
              <w:right w:w="0" w:type="dxa"/>
            </w:tcMar>
          </w:tcPr>
          <w:p w14:paraId="1BFBB648" w14:textId="77777777" w:rsidR="000E1494" w:rsidRPr="000B1A27" w:rsidRDefault="000E1494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228CB3E9" w14:textId="77777777" w:rsidR="000E1494" w:rsidRPr="000B1A27" w:rsidRDefault="00FE534A" w:rsidP="005671EF">
            <w:pPr>
              <w:pStyle w:val="PointManual"/>
              <w:ind w:left="601" w:hanging="590"/>
            </w:pPr>
            <w:r w:rsidRPr="000B1A27">
              <w:t>e)</w:t>
            </w:r>
            <w:r w:rsidRPr="000B1A27">
              <w:tab/>
              <w:t>Propunere legislativă actuală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ADEBDA0" w14:textId="77777777" w:rsidR="000E1494" w:rsidRPr="000B1A27" w:rsidRDefault="000E1494" w:rsidP="005671EF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E1D5DA5" w14:textId="77777777" w:rsidR="000E1494" w:rsidRPr="000B1A27" w:rsidRDefault="000E1494" w:rsidP="000E1494"/>
        </w:tc>
      </w:tr>
      <w:tr w:rsidR="002153F8" w:rsidRPr="000B1A27" w14:paraId="6EB0228F" w14:textId="77777777" w:rsidTr="00BC12A2">
        <w:tc>
          <w:tcPr>
            <w:tcW w:w="567" w:type="dxa"/>
            <w:tcMar>
              <w:right w:w="0" w:type="dxa"/>
            </w:tcMar>
          </w:tcPr>
          <w:p w14:paraId="408E1F83" w14:textId="77777777" w:rsidR="002153F8" w:rsidRPr="000B1A27" w:rsidRDefault="002153F8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275BAFAB" w14:textId="77777777" w:rsidR="0059173B" w:rsidRPr="000B1A27" w:rsidRDefault="000E1494" w:rsidP="00FE534A">
            <w:pPr>
              <w:ind w:left="596"/>
            </w:pPr>
            <w:r w:rsidRPr="000B1A27">
              <w:t>Pachetul de simplificare privind siguranța alimentelor și a hranei pentru animale</w:t>
            </w:r>
          </w:p>
          <w:p w14:paraId="036F0D1D" w14:textId="77777777" w:rsidR="002153F8" w:rsidRPr="000B1A27" w:rsidRDefault="000655F8" w:rsidP="0059173B">
            <w:pPr>
              <w:pStyle w:val="PointManual"/>
              <w:ind w:left="601" w:hanging="30"/>
            </w:pPr>
            <w:r w:rsidRPr="000B1A27">
              <w:rPr>
                <w:i/>
              </w:rPr>
              <w:t>Prezentare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656CAC8" w14:textId="77777777" w:rsidR="002153F8" w:rsidRPr="000B1A27" w:rsidRDefault="00602808" w:rsidP="005671EF">
            <w:pPr>
              <w:pStyle w:val="NormalRight"/>
              <w:rPr>
                <w:noProof/>
              </w:rPr>
            </w:pPr>
            <w:r w:rsidRPr="000B1A27">
              <w:rPr>
                <w:noProof/>
              </w:rPr>
              <w:drawing>
                <wp:inline distT="0" distB="0" distL="0" distR="0" wp14:anchorId="544B7692" wp14:editId="6E109FEB">
                  <wp:extent cx="171450" cy="171450"/>
                  <wp:effectExtent l="0" t="0" r="0" b="0"/>
                  <wp:docPr id="64893408" name="Picture 4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9204987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B1A27">
              <w:rPr>
                <w:noProof/>
              </w:rPr>
              <w:drawing>
                <wp:inline distT="0" distB="0" distL="0" distR="0" wp14:anchorId="0ED3F542" wp14:editId="74749441">
                  <wp:extent cx="171450" cy="171450"/>
                  <wp:effectExtent l="0" t="0" r="0" b="0"/>
                  <wp:docPr id="96840642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51765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AAE2BCD" w14:textId="77777777" w:rsidR="00787094" w:rsidRPr="000B1A27" w:rsidRDefault="00787094" w:rsidP="00787094">
            <w:r w:rsidRPr="000B1A27">
              <w:t>17054/25</w:t>
            </w:r>
          </w:p>
          <w:p w14:paraId="66D34CCF" w14:textId="77777777" w:rsidR="002153F8" w:rsidRPr="000B1A27" w:rsidRDefault="00E01FBA" w:rsidP="005671EF">
            <w:r w:rsidRPr="000B1A27">
              <w:t>17055/25</w:t>
            </w:r>
          </w:p>
          <w:p w14:paraId="53368C45" w14:textId="77777777" w:rsidR="00E01FBA" w:rsidRPr="000B1A27" w:rsidRDefault="00E01FBA" w:rsidP="005671EF">
            <w:r w:rsidRPr="000B1A27">
              <w:t>17056/1/25 REV 1</w:t>
            </w:r>
          </w:p>
        </w:tc>
      </w:tr>
      <w:tr w:rsidR="002153F8" w:rsidRPr="000B1A27" w14:paraId="1662DF1D" w14:textId="77777777" w:rsidTr="009E3BBA">
        <w:tc>
          <w:tcPr>
            <w:tcW w:w="567" w:type="dxa"/>
            <w:tcMar>
              <w:right w:w="0" w:type="dxa"/>
            </w:tcMar>
          </w:tcPr>
          <w:p w14:paraId="762AAC93" w14:textId="77777777" w:rsidR="002153F8" w:rsidRPr="000B1A27" w:rsidRDefault="002153F8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5E2B8181" w14:textId="77777777" w:rsidR="0059173B" w:rsidRPr="000B1A27" w:rsidRDefault="0059173B" w:rsidP="0059173B">
            <w:r w:rsidRPr="000B1A27">
              <w:t>f)</w:t>
            </w:r>
            <w:r w:rsidRPr="000B1A27">
              <w:tab/>
              <w:t>Indicarea pe etichetă a originii produselor agricole și alimentare</w:t>
            </w:r>
          </w:p>
          <w:p w14:paraId="461426AD" w14:textId="77777777" w:rsidR="002153F8" w:rsidRPr="000B1A27" w:rsidRDefault="0059173B" w:rsidP="005162E8">
            <w:pPr>
              <w:pStyle w:val="PointManual"/>
              <w:ind w:left="571" w:firstLine="0"/>
            </w:pPr>
            <w:r w:rsidRPr="000B1A27">
              <w:rPr>
                <w:i/>
              </w:rPr>
              <w:t xml:space="preserve">Informare din partea Franței, Austriei, Bulgariei, Finlandei, Portugaliei, României, Slovaciei, Sloveniei și Spaniei 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E1C9B82" w14:textId="77777777" w:rsidR="002153F8" w:rsidRPr="000B1A27" w:rsidRDefault="002153F8" w:rsidP="005671EF">
            <w:pPr>
              <w:pStyle w:val="NormalRight"/>
              <w:rPr>
                <w:noProof/>
              </w:rPr>
            </w:pPr>
            <w:r w:rsidRPr="000B1A27">
              <w:rPr>
                <w:noProof/>
              </w:rPr>
              <w:drawing>
                <wp:inline distT="0" distB="0" distL="0" distR="0" wp14:anchorId="3768730E" wp14:editId="3D12BA3A">
                  <wp:extent cx="172442" cy="172442"/>
                  <wp:effectExtent l="0" t="0" r="0" b="0"/>
                  <wp:docPr id="593190969" name="Picture 593190969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A8689D6" w14:textId="77777777" w:rsidR="00E01FBA" w:rsidRPr="000B1A27" w:rsidRDefault="009B6881" w:rsidP="00BA1AAA">
            <w:r w:rsidRPr="000B1A27">
              <w:t>5458/26</w:t>
            </w:r>
          </w:p>
        </w:tc>
      </w:tr>
      <w:tr w:rsidR="00925DC8" w:rsidRPr="000B1A27" w14:paraId="03F4E09C" w14:textId="77777777" w:rsidTr="009E3BBA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6A16257D" w14:textId="77777777" w:rsidR="002153F8" w:rsidRPr="000B1A27" w:rsidRDefault="002153F8" w:rsidP="008254CA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</w:tcMar>
          </w:tcPr>
          <w:p w14:paraId="6EA910F6" w14:textId="77777777" w:rsidR="0059173B" w:rsidRPr="000B1A27" w:rsidRDefault="0059173B" w:rsidP="00E01FBA">
            <w:pPr>
              <w:pStyle w:val="PointManual"/>
              <w:ind w:left="601" w:hanging="590"/>
            </w:pPr>
            <w:r w:rsidRPr="000B1A27">
              <w:t>g)</w:t>
            </w:r>
            <w:r w:rsidRPr="000B1A27">
              <w:tab/>
              <w:t>Asigurarea securității și suveranității alimentare a UE într-o lume incertă</w:t>
            </w:r>
          </w:p>
          <w:p w14:paraId="66FCA46D" w14:textId="77777777" w:rsidR="002153F8" w:rsidRPr="000B1A27" w:rsidRDefault="0059173B" w:rsidP="0059173B">
            <w:pPr>
              <w:pStyle w:val="PointManual"/>
              <w:ind w:left="601" w:hanging="30"/>
            </w:pPr>
            <w:r w:rsidRPr="000B1A27">
              <w:rPr>
                <w:i/>
              </w:rPr>
              <w:t>Informare din partea Comisiei și 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53CDB91" w14:textId="77777777" w:rsidR="002153F8" w:rsidRPr="000B1A27" w:rsidRDefault="002153F8" w:rsidP="005671EF">
            <w:pPr>
              <w:pStyle w:val="NormalRight"/>
              <w:rPr>
                <w:noProof/>
              </w:rPr>
            </w:pPr>
            <w:r w:rsidRPr="000B1A27">
              <w:rPr>
                <w:noProof/>
              </w:rPr>
              <w:drawing>
                <wp:inline distT="0" distB="0" distL="0" distR="0" wp14:anchorId="127F0A41" wp14:editId="2EB92885">
                  <wp:extent cx="172442" cy="172442"/>
                  <wp:effectExtent l="0" t="0" r="0" b="0"/>
                  <wp:docPr id="1768893573" name="Picture 176889357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AC007B8" w14:textId="77777777" w:rsidR="00E01FBA" w:rsidRPr="000B1A27" w:rsidRDefault="00E01FBA" w:rsidP="00925DC8">
            <w:r w:rsidRPr="000B1A27">
              <w:t>5422/26</w:t>
            </w:r>
          </w:p>
        </w:tc>
      </w:tr>
      <w:tr w:rsidR="002153F8" w:rsidRPr="000B1A27" w14:paraId="24F138C4" w14:textId="77777777" w:rsidTr="00BC12A2">
        <w:tc>
          <w:tcPr>
            <w:tcW w:w="567" w:type="dxa"/>
            <w:tcMar>
              <w:right w:w="0" w:type="dxa"/>
            </w:tcMar>
          </w:tcPr>
          <w:p w14:paraId="64596E14" w14:textId="77777777" w:rsidR="002153F8" w:rsidRPr="000B1A27" w:rsidRDefault="002153F8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55E0D1F3" w14:textId="77777777" w:rsidR="0059173B" w:rsidRPr="000B1A27" w:rsidRDefault="0059173B" w:rsidP="009E3BBA">
            <w:pPr>
              <w:pageBreakBefore/>
            </w:pPr>
            <w:r w:rsidRPr="000B1A27">
              <w:t>h)</w:t>
            </w:r>
            <w:r w:rsidRPr="000B1A27">
              <w:tab/>
              <w:t>Situația critică continuă de pe piața europeană a laptelui</w:t>
            </w:r>
          </w:p>
          <w:p w14:paraId="2CE34B91" w14:textId="77777777" w:rsidR="002153F8" w:rsidRPr="000B1A27" w:rsidRDefault="0059173B" w:rsidP="0059173B">
            <w:pPr>
              <w:pStyle w:val="PointManual"/>
              <w:ind w:left="601" w:hanging="30"/>
            </w:pPr>
            <w:r w:rsidRPr="000B1A27">
              <w:rPr>
                <w:i/>
              </w:rPr>
              <w:t>Informare din partea Ungariei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6D6CFEC" w14:textId="77777777" w:rsidR="002153F8" w:rsidRPr="000B1A27" w:rsidRDefault="002153F8" w:rsidP="005671EF">
            <w:pPr>
              <w:pStyle w:val="NormalRight"/>
              <w:rPr>
                <w:noProof/>
              </w:rPr>
            </w:pPr>
            <w:r w:rsidRPr="000B1A27">
              <w:rPr>
                <w:noProof/>
              </w:rPr>
              <w:drawing>
                <wp:inline distT="0" distB="0" distL="0" distR="0" wp14:anchorId="1054460B" wp14:editId="0C0FD1AA">
                  <wp:extent cx="172442" cy="172442"/>
                  <wp:effectExtent l="0" t="0" r="0" b="0"/>
                  <wp:docPr id="720575617" name="Picture 720575617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9F346D6" w14:textId="77777777" w:rsidR="002153F8" w:rsidRPr="000B1A27" w:rsidRDefault="00E23DD1" w:rsidP="00E23DD1">
            <w:r w:rsidRPr="000B1A27">
              <w:t>5552/26</w:t>
            </w:r>
          </w:p>
        </w:tc>
      </w:tr>
      <w:tr w:rsidR="002153F8" w:rsidRPr="000B1A27" w14:paraId="11161426" w14:textId="77777777" w:rsidTr="00BC12A2">
        <w:tc>
          <w:tcPr>
            <w:tcW w:w="567" w:type="dxa"/>
            <w:tcMar>
              <w:right w:w="0" w:type="dxa"/>
            </w:tcMar>
          </w:tcPr>
          <w:p w14:paraId="551B7372" w14:textId="77777777" w:rsidR="002153F8" w:rsidRPr="000B1A27" w:rsidRDefault="002153F8" w:rsidP="009E3BB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1928B7C1" w14:textId="77777777" w:rsidR="0059173B" w:rsidRPr="000B1A27" w:rsidRDefault="0059173B" w:rsidP="006111A6">
            <w:pPr>
              <w:pStyle w:val="PointManual"/>
              <w:ind w:left="601" w:hanging="590"/>
            </w:pPr>
            <w:r w:rsidRPr="000B1A27">
              <w:t>i)</w:t>
            </w:r>
            <w:r w:rsidRPr="000B1A27">
              <w:tab/>
              <w:t>Planul extraordinar al UE pentru criza din sectorul european al produselor lactate</w:t>
            </w:r>
          </w:p>
          <w:p w14:paraId="4A1E2AB3" w14:textId="77777777" w:rsidR="002153F8" w:rsidRPr="000B1A27" w:rsidRDefault="0059173B" w:rsidP="0059173B">
            <w:pPr>
              <w:pStyle w:val="PointManual"/>
              <w:ind w:left="601" w:hanging="30"/>
            </w:pPr>
            <w:r w:rsidRPr="000B1A27">
              <w:rPr>
                <w:i/>
              </w:rPr>
              <w:t>Informare din partea Italiei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258E8BA" w14:textId="77777777" w:rsidR="002153F8" w:rsidRPr="000B1A27" w:rsidRDefault="002153F8" w:rsidP="005671EF">
            <w:pPr>
              <w:pStyle w:val="NormalRight"/>
              <w:rPr>
                <w:noProof/>
              </w:rPr>
            </w:pPr>
            <w:r w:rsidRPr="000B1A27">
              <w:rPr>
                <w:noProof/>
              </w:rPr>
              <w:drawing>
                <wp:inline distT="0" distB="0" distL="0" distR="0" wp14:anchorId="55EB2D0A" wp14:editId="3A2BC102">
                  <wp:extent cx="172442" cy="172442"/>
                  <wp:effectExtent l="0" t="0" r="0" b="0"/>
                  <wp:docPr id="312090335" name="Picture 312090335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7E4D6ED" w14:textId="77777777" w:rsidR="002153F8" w:rsidRPr="000B1A27" w:rsidRDefault="003C3E5E" w:rsidP="006B0C3F">
            <w:r w:rsidRPr="000B1A27">
              <w:t>5550/26</w:t>
            </w:r>
          </w:p>
        </w:tc>
      </w:tr>
      <w:tr w:rsidR="002153F8" w:rsidRPr="000B1A27" w14:paraId="6392EEE5" w14:textId="77777777" w:rsidTr="00BC12A2">
        <w:tc>
          <w:tcPr>
            <w:tcW w:w="567" w:type="dxa"/>
            <w:tcMar>
              <w:right w:w="0" w:type="dxa"/>
            </w:tcMar>
          </w:tcPr>
          <w:p w14:paraId="170FBC51" w14:textId="77777777" w:rsidR="002153F8" w:rsidRPr="000B1A27" w:rsidRDefault="002153F8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51B81FFB" w14:textId="77777777" w:rsidR="0059173B" w:rsidRPr="000B1A27" w:rsidRDefault="0059173B" w:rsidP="0059173B">
            <w:r w:rsidRPr="000B1A27">
              <w:t>j)</w:t>
            </w:r>
            <w:r w:rsidRPr="000B1A27">
              <w:tab/>
              <w:t>Standarde de comercializare a cărnii de pasăre</w:t>
            </w:r>
          </w:p>
          <w:p w14:paraId="1FAFAEA3" w14:textId="77777777" w:rsidR="002153F8" w:rsidRPr="000B1A27" w:rsidRDefault="0059173B" w:rsidP="0059173B">
            <w:pPr>
              <w:pStyle w:val="PointManual"/>
              <w:ind w:left="601" w:hanging="30"/>
            </w:pPr>
            <w:r w:rsidRPr="000B1A27">
              <w:rPr>
                <w:i/>
              </w:rPr>
              <w:t>Informare din partea Germaniei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1CB5D83" w14:textId="77777777" w:rsidR="002153F8" w:rsidRPr="000B1A27" w:rsidRDefault="002153F8" w:rsidP="005671EF">
            <w:pPr>
              <w:pStyle w:val="NormalRight"/>
              <w:rPr>
                <w:noProof/>
              </w:rPr>
            </w:pPr>
            <w:r w:rsidRPr="000B1A27">
              <w:rPr>
                <w:noProof/>
              </w:rPr>
              <w:drawing>
                <wp:inline distT="0" distB="0" distL="0" distR="0" wp14:anchorId="3B98448A" wp14:editId="5B8A41AA">
                  <wp:extent cx="172442" cy="172442"/>
                  <wp:effectExtent l="0" t="0" r="0" b="0"/>
                  <wp:docPr id="1499981724" name="Picture 1499981724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1CF2A34" w14:textId="77777777" w:rsidR="002153F8" w:rsidRPr="000B1A27" w:rsidRDefault="003625F9" w:rsidP="006B0C3F">
            <w:r w:rsidRPr="000B1A27">
              <w:t>5547/26</w:t>
            </w:r>
          </w:p>
        </w:tc>
      </w:tr>
      <w:tr w:rsidR="002153F8" w:rsidRPr="000B1A27" w14:paraId="0BA05159" w14:textId="77777777" w:rsidTr="00BC12A2">
        <w:tc>
          <w:tcPr>
            <w:tcW w:w="567" w:type="dxa"/>
            <w:tcMar>
              <w:right w:w="0" w:type="dxa"/>
            </w:tcMar>
          </w:tcPr>
          <w:p w14:paraId="16E3B783" w14:textId="77777777" w:rsidR="002153F8" w:rsidRPr="000B1A27" w:rsidRDefault="002153F8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3903DAC8" w14:textId="77777777" w:rsidR="0059173B" w:rsidRPr="000B1A27" w:rsidRDefault="0059173B" w:rsidP="00F05C13">
            <w:pPr>
              <w:pStyle w:val="PointManual"/>
              <w:ind w:left="601" w:hanging="590"/>
            </w:pPr>
            <w:r w:rsidRPr="000B1A27">
              <w:t>k)</w:t>
            </w:r>
            <w:r w:rsidRPr="000B1A27">
              <w:tab/>
              <w:t>Fermieri care practică agricultura pe terenuri arabile sub presiune: Acțiuni urgente pentru protejarea agriculturii UE</w:t>
            </w:r>
          </w:p>
          <w:p w14:paraId="63ECFB5A" w14:textId="77777777" w:rsidR="002153F8" w:rsidRPr="000B1A27" w:rsidRDefault="0059173B" w:rsidP="0059173B">
            <w:pPr>
              <w:pStyle w:val="PointManual"/>
              <w:ind w:left="601" w:hanging="30"/>
            </w:pPr>
            <w:r w:rsidRPr="000B1A27">
              <w:rPr>
                <w:i/>
              </w:rPr>
              <w:t>Informare din partea Austriei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5739D97" w14:textId="77777777" w:rsidR="002153F8" w:rsidRPr="000B1A27" w:rsidRDefault="002153F8" w:rsidP="005671EF">
            <w:pPr>
              <w:pStyle w:val="NormalRight"/>
              <w:rPr>
                <w:noProof/>
              </w:rPr>
            </w:pPr>
            <w:r w:rsidRPr="000B1A27">
              <w:rPr>
                <w:noProof/>
              </w:rPr>
              <w:drawing>
                <wp:inline distT="0" distB="0" distL="0" distR="0" wp14:anchorId="6206074C" wp14:editId="1C52E812">
                  <wp:extent cx="172442" cy="172442"/>
                  <wp:effectExtent l="0" t="0" r="0" b="0"/>
                  <wp:docPr id="623274631" name="Picture 62327463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F7160EE" w14:textId="77777777" w:rsidR="002153F8" w:rsidRPr="000B1A27" w:rsidRDefault="00F05C13" w:rsidP="005671EF">
            <w:r w:rsidRPr="000B1A27">
              <w:t>5554/26</w:t>
            </w:r>
          </w:p>
        </w:tc>
      </w:tr>
      <w:tr w:rsidR="002153F8" w:rsidRPr="000B1A27" w14:paraId="747A7CB0" w14:textId="77777777" w:rsidTr="00BC12A2">
        <w:tc>
          <w:tcPr>
            <w:tcW w:w="567" w:type="dxa"/>
            <w:tcMar>
              <w:right w:w="0" w:type="dxa"/>
            </w:tcMar>
          </w:tcPr>
          <w:p w14:paraId="205D705E" w14:textId="77777777" w:rsidR="002153F8" w:rsidRPr="000B1A27" w:rsidRDefault="002153F8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3BAC7FFE" w14:textId="77777777" w:rsidR="0059173B" w:rsidRPr="000B1A27" w:rsidRDefault="0059173B" w:rsidP="00F05C13">
            <w:pPr>
              <w:pStyle w:val="PointManual"/>
              <w:ind w:left="601" w:hanging="590"/>
            </w:pPr>
            <w:r w:rsidRPr="000B1A27">
              <w:t>l)</w:t>
            </w:r>
            <w:r w:rsidRPr="000B1A27">
              <w:tab/>
              <w:t>Acțiuni necesare pentru protecția sectoarelor agricole sensibile în contextul acordurilor comerciale cu țări terțe</w:t>
            </w:r>
          </w:p>
          <w:p w14:paraId="63B715CD" w14:textId="77777777" w:rsidR="002153F8" w:rsidRPr="000B1A27" w:rsidRDefault="0059173B" w:rsidP="0059173B">
            <w:pPr>
              <w:pStyle w:val="PointManual"/>
              <w:ind w:left="601" w:hanging="30"/>
            </w:pPr>
            <w:r w:rsidRPr="000B1A27">
              <w:rPr>
                <w:i/>
              </w:rPr>
              <w:t>Informare din partea Poloniei, Austriei, Ungariei și Slovaciei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1CC5436" w14:textId="77777777" w:rsidR="002153F8" w:rsidRPr="000B1A27" w:rsidRDefault="002153F8" w:rsidP="005671EF">
            <w:pPr>
              <w:pStyle w:val="NormalRight"/>
              <w:rPr>
                <w:noProof/>
              </w:rPr>
            </w:pPr>
            <w:r w:rsidRPr="000B1A27">
              <w:rPr>
                <w:noProof/>
              </w:rPr>
              <w:drawing>
                <wp:inline distT="0" distB="0" distL="0" distR="0" wp14:anchorId="339DBEE0" wp14:editId="45B06407">
                  <wp:extent cx="172442" cy="172442"/>
                  <wp:effectExtent l="0" t="0" r="0" b="0"/>
                  <wp:docPr id="812776589" name="Picture 812776589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6C73CF7" w14:textId="77777777" w:rsidR="002153F8" w:rsidRPr="000B1A27" w:rsidRDefault="00B67A3C" w:rsidP="006B0C3F">
            <w:r w:rsidRPr="000B1A27">
              <w:t>5625/26</w:t>
            </w:r>
          </w:p>
        </w:tc>
      </w:tr>
      <w:tr w:rsidR="005162E8" w:rsidRPr="000B1A27" w14:paraId="08C48601" w14:textId="77777777" w:rsidTr="00BC12A2">
        <w:tc>
          <w:tcPr>
            <w:tcW w:w="567" w:type="dxa"/>
            <w:tcMar>
              <w:right w:w="0" w:type="dxa"/>
            </w:tcMar>
          </w:tcPr>
          <w:p w14:paraId="1A0E5C2F" w14:textId="77777777" w:rsidR="005162E8" w:rsidRPr="000B1A27" w:rsidRDefault="005162E8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33F32E73" w14:textId="77777777" w:rsidR="005162E8" w:rsidRPr="000B1A27" w:rsidRDefault="005162E8" w:rsidP="00F05C13">
            <w:pPr>
              <w:pStyle w:val="PointManual"/>
              <w:ind w:left="601" w:hanging="590"/>
            </w:pPr>
            <w:r w:rsidRPr="000B1A27">
              <w:t>m)</w:t>
            </w:r>
            <w:r w:rsidRPr="000B1A27">
              <w:tab/>
              <w:t>Daune grave aduse sectoarelor agriculturii și pescuitului din Malta – apel la solidaritate și flexibilitate din partea UE</w:t>
            </w:r>
          </w:p>
          <w:p w14:paraId="1349AE2C" w14:textId="77777777" w:rsidR="005162E8" w:rsidRPr="000B1A27" w:rsidRDefault="005162E8" w:rsidP="005162E8">
            <w:pPr>
              <w:pStyle w:val="PointManual"/>
              <w:ind w:left="601" w:firstLine="0"/>
            </w:pPr>
            <w:r w:rsidRPr="000B1A27">
              <w:rPr>
                <w:i/>
              </w:rPr>
              <w:t>Informare din partea Maltei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CAB90E6" w14:textId="77777777" w:rsidR="005162E8" w:rsidRPr="000B1A27" w:rsidRDefault="005162E8" w:rsidP="005162E8">
            <w:pPr>
              <w:pStyle w:val="NormalRight"/>
              <w:rPr>
                <w:noProof/>
              </w:rPr>
            </w:pPr>
            <w:r w:rsidRPr="000B1A27">
              <w:rPr>
                <w:noProof/>
              </w:rPr>
              <w:drawing>
                <wp:inline distT="0" distB="0" distL="0" distR="0" wp14:anchorId="1AFA336B" wp14:editId="0B933F4E">
                  <wp:extent cx="172442" cy="172442"/>
                  <wp:effectExtent l="0" t="0" r="0" b="0"/>
                  <wp:docPr id="1938636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8636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CE282E6" w14:textId="77777777" w:rsidR="005162E8" w:rsidRPr="000B1A27" w:rsidRDefault="005162E8" w:rsidP="006B0C3F">
            <w:r w:rsidRPr="000B1A27">
              <w:t>5676/26</w:t>
            </w:r>
          </w:p>
        </w:tc>
      </w:tr>
    </w:tbl>
    <w:p w14:paraId="76557CAC" w14:textId="77777777" w:rsidR="00553E27" w:rsidRPr="000B1A27" w:rsidRDefault="00553E27" w:rsidP="00B13204">
      <w:pPr>
        <w:pStyle w:val="ImageLine"/>
        <w:spacing w:before="1440"/>
        <w:ind w:right="3402"/>
      </w:pPr>
    </w:p>
    <w:p w14:paraId="489CC80C" w14:textId="77777777" w:rsidR="0071601F" w:rsidRPr="000B1A27" w:rsidRDefault="0071601F" w:rsidP="0071601F">
      <w:pPr>
        <w:pStyle w:val="Image"/>
      </w:pPr>
      <w:r w:rsidRPr="000B1A27">
        <w:rPr>
          <w:noProof/>
        </w:rPr>
        <w:drawing>
          <wp:inline distT="0" distB="0" distL="0" distR="0" wp14:anchorId="2AF045FD" wp14:editId="5EB9CCA8">
            <wp:extent cx="172442" cy="172442"/>
            <wp:effectExtent l="0" t="0" r="0" b="0"/>
            <wp:docPr id="1224660234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1A27">
        <w:tab/>
        <w:t>Prima lectură</w:t>
      </w:r>
    </w:p>
    <w:p w14:paraId="41B34E0C" w14:textId="77777777" w:rsidR="007229E8" w:rsidRPr="000B1A27" w:rsidRDefault="00F04C68" w:rsidP="00B646CF">
      <w:pPr>
        <w:pStyle w:val="Image"/>
        <w:rPr>
          <w:noProof/>
        </w:rPr>
      </w:pPr>
      <w:r w:rsidRPr="000B1A27">
        <w:rPr>
          <w:noProof/>
        </w:rPr>
        <w:drawing>
          <wp:inline distT="0" distB="0" distL="0" distR="0" wp14:anchorId="18ED2964" wp14:editId="5D59AB6E">
            <wp:extent cx="172442" cy="172442"/>
            <wp:effectExtent l="0" t="0" r="0" b="0"/>
            <wp:docPr id="616062188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1A27">
        <w:tab/>
        <w:t>Punct bazat pe o propunere a Comisiei</w:t>
      </w:r>
    </w:p>
    <w:p w14:paraId="16C60C76" w14:textId="77777777" w:rsidR="00B646CF" w:rsidRPr="000B1A27" w:rsidRDefault="00B646CF" w:rsidP="00BB682B">
      <w:pPr>
        <w:pStyle w:val="Image"/>
        <w:keepNext/>
        <w:ind w:left="851" w:hanging="851"/>
      </w:pPr>
      <w:r w:rsidRPr="000B1A27">
        <w:rPr>
          <w:noProof/>
        </w:rPr>
        <w:drawing>
          <wp:inline distT="0" distB="0" distL="0" distR="0" wp14:anchorId="54128D73" wp14:editId="66C96398">
            <wp:extent cx="171450" cy="171450"/>
            <wp:effectExtent l="0" t="0" r="0" b="0"/>
            <wp:docPr id="1871949292" name="Picture 1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1A27">
        <w:tab/>
        <w:t>Dezbatere publică la propunerea președinției [articolul 8 alineatul (2) din Regulamentul de procedură al Consiliului]</w:t>
      </w:r>
    </w:p>
    <w:bookmarkEnd w:id="1"/>
    <w:p w14:paraId="46D8C623" w14:textId="77777777" w:rsidR="00BE748D" w:rsidRDefault="00BE748D" w:rsidP="00520994">
      <w:pPr>
        <w:pStyle w:val="FinalLine"/>
        <w:spacing w:before="480"/>
      </w:pPr>
    </w:p>
    <w:sectPr w:rsidR="00BE748D" w:rsidSect="000B1A27">
      <w:headerReference w:type="default" r:id="rId21"/>
      <w:footerReference w:type="default" r:id="rId22"/>
      <w:headerReference w:type="first" r:id="rId23"/>
      <w:footerReference w:type="first" r:id="rId2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D1AF6" w14:textId="77777777" w:rsidR="00CE0D30" w:rsidRDefault="00CE0D30" w:rsidP="002578A2">
      <w:r>
        <w:separator/>
      </w:r>
    </w:p>
  </w:endnote>
  <w:endnote w:type="continuationSeparator" w:id="0">
    <w:p w14:paraId="67AC8DF2" w14:textId="77777777" w:rsidR="00CE0D30" w:rsidRDefault="00CE0D30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5EC67102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31A3094" w14:textId="77777777" w:rsidR="00DF170D" w:rsidRPr="00D94637" w:rsidRDefault="00DF170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0C67EDA1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DEA525C" w14:textId="77777777" w:rsidR="00DF170D" w:rsidRPr="00AD7BF2" w:rsidRDefault="00DF170D" w:rsidP="004F54B2">
          <w:pPr>
            <w:pStyle w:val="FooterText"/>
          </w:pPr>
          <w:r>
            <w:t>5366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1667E32" w14:textId="77777777" w:rsidR="00DF170D" w:rsidRPr="00AD7BF2" w:rsidRDefault="00DF170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40417DB" w14:textId="77777777" w:rsidR="00DF170D" w:rsidRPr="002511D8" w:rsidRDefault="00DF170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C1428A3" w14:textId="77777777" w:rsidR="00DF170D" w:rsidRPr="00B310DC" w:rsidRDefault="00DF170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42038ECB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0A13E8FF" w14:textId="77777777" w:rsidR="00DF170D" w:rsidRPr="00AD7BF2" w:rsidRDefault="00DF170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8DE3842" w14:textId="77777777" w:rsidR="00DF170D" w:rsidRPr="00AD7BF2" w:rsidRDefault="00DF170D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4021099A" w14:textId="77777777" w:rsidR="00DF170D" w:rsidRPr="00D94637" w:rsidRDefault="00DF170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E7A39AD" w14:textId="77777777" w:rsidR="00DF170D" w:rsidRPr="00695BAF" w:rsidRDefault="00DF170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1D89DFA2" w14:textId="77777777" w:rsidR="00B92BB8" w:rsidRDefault="00B92BB8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0EC483D3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8E75C15" w14:textId="77777777" w:rsidR="00DF170D" w:rsidRPr="00D94637" w:rsidRDefault="00DF170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4" w:name="FOOTER_STANDARD"/>
        </w:p>
      </w:tc>
    </w:tr>
    <w:tr w:rsidR="004F54B2" w:rsidRPr="00B310DC" w14:paraId="358563A3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401E23D" w14:textId="77777777" w:rsidR="00DF170D" w:rsidRPr="00AD7BF2" w:rsidRDefault="00DF170D" w:rsidP="004F54B2">
          <w:pPr>
            <w:pStyle w:val="FooterText"/>
          </w:pPr>
          <w:r>
            <w:t>5366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750F48E" w14:textId="77777777" w:rsidR="00DF170D" w:rsidRPr="00AD7BF2" w:rsidRDefault="00DF170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7C2E6D7" w14:textId="77777777" w:rsidR="00DF170D" w:rsidRPr="002511D8" w:rsidRDefault="00DF170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B1EBEAB" w14:textId="77777777" w:rsidR="00DF170D" w:rsidRPr="00B310DC" w:rsidRDefault="00DF170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7C21491C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594C42EC" w14:textId="77777777" w:rsidR="00DF170D" w:rsidRPr="00AD7BF2" w:rsidRDefault="00DF170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DB0485A" w14:textId="77777777" w:rsidR="00DF170D" w:rsidRPr="00AD7BF2" w:rsidRDefault="00DF170D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4ED47EC2" w14:textId="77777777" w:rsidR="00DF170D" w:rsidRPr="00D94637" w:rsidRDefault="00DF170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90FBF0E" w14:textId="77777777" w:rsidR="00DF170D" w:rsidRPr="00695BAF" w:rsidRDefault="00DF170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4"/>
  </w:tbl>
  <w:p w14:paraId="23FEACE3" w14:textId="77777777" w:rsidR="00B92BB8" w:rsidRDefault="00B92BB8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2170A" w14:textId="77777777" w:rsidR="00CE0D30" w:rsidRDefault="00CE0D30" w:rsidP="002578A2">
      <w:r>
        <w:separator/>
      </w:r>
    </w:p>
  </w:footnote>
  <w:footnote w:type="continuationSeparator" w:id="0">
    <w:p w14:paraId="3C15A133" w14:textId="77777777" w:rsidR="00CE0D30" w:rsidRDefault="00CE0D30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A5606" w14:textId="77777777" w:rsidR="00B92BB8" w:rsidRDefault="00DF170D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409BE" w14:textId="77777777" w:rsidR="00B92BB8" w:rsidRDefault="00DF170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3.5pt;height:13.5pt;visibility:visible;mso-wrap-style:square" o:bullet="t">
        <v:imagedata r:id="rId1" o:title=""/>
      </v:shape>
    </w:pict>
  </w:numPicBullet>
  <w:numPicBullet w:numPicBulletId="1">
    <w:pict>
      <v:shape id="_x0000_i1036" type="#_x0000_t75" alt="Item based on a Commission proposal" style="width:12.75pt;height:12.75pt;visibility:visible;mso-wrap-style:square" o:bullet="t">
        <v:imagedata r:id="rId2" o:title="Item based on a Commission proposal"/>
      </v:shape>
    </w:pict>
  </w:numPicBullet>
  <w:numPicBullet w:numPicBulletId="2">
    <w:pict>
      <v:shape w14:anchorId="0535FA32" id="_x0000_i1037" type="#_x0000_t75" alt="Public debate proposed by the Presidency (Article 8(2) of the Council's Rules of Procedure)" style="width:13.5pt;height:13.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495992307309339011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1-23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5366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2&lt;/text&gt;_x000d__x000a_      &lt;text&gt;AGRI 22&lt;/text&gt;_x000d__x000a_      &lt;text&gt;PECHE 27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49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gricultur&amp;#259; &amp;#537;i pescuit)&quot;&gt;&amp;lt;FlowDocument xmlns=&quot;http://schemas.microsoft.com/winfx/2006/xaml/presentation&quot;&amp;gt;&amp;lt;Paragraph&amp;gt;CONSILIUL UNIUNII EUROPENE&amp;lt;/Paragraph&amp;gt;&amp;lt;Paragraph&amp;gt;(&amp;lt;Run FontWeight=&quot;Bold&quot; xml:space=&quot;preserve&quot;&amp;gt;Agricultur&amp;#259; &amp;lt;/Run&amp;gt;&amp;#537;i &amp;lt;Run FontWeight=&quot;Bold&quot;&amp;gt;pescuit&amp;lt;/Run&amp;gt;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18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18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1-26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37761705669225814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09&lt;/text&gt;_x000d__x000a_  &lt;/metadata&gt;_x000d__x000a_  &lt;metadata key=&quot;md_Prefix&quot;&gt;_x000d__x000a_    &lt;text&gt;CM&lt;/text&gt;_x000d__x000a_  &lt;/metadata&gt;_x000d__x000a_  &lt;metadata key=&quot;md_DocumentNumber&quot;&gt;_x000d__x000a_    &lt;text&gt;1044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49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xml:lang=&quot;fr-be&quot;&amp;gt;(&amp;lt;/Run&amp;gt;&amp;lt;Run FontWeight=&quot;Bold&quot; xml:lang=&quot;fr-be&quot; xml:space=&quot;preserve&quot;&amp;gt;Agriculture &amp;lt;/Run&amp;gt;&amp;lt;Run xml:lang=&quot;fr-be&quot; xml:space=&quot;preserve&quot;&amp;gt;and &amp;lt;/Run&amp;gt;&amp;lt;Run FontWeight=&quot;Bold&quot; xml:lang=&quot;fr-be&quot;&amp;gt;Fisheries&amp;lt;/Run&amp;gt;&amp;lt;Run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1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135c8dc71a05fd0160843f1ae621b2dd4e8a7d47286a2f1cc2979ed5630fa7a6"/>
  </w:docVars>
  <w:rsids>
    <w:rsidRoot w:val="00BE748D"/>
    <w:rsid w:val="00000753"/>
    <w:rsid w:val="000013DC"/>
    <w:rsid w:val="00007E23"/>
    <w:rsid w:val="00011FB6"/>
    <w:rsid w:val="00021600"/>
    <w:rsid w:val="00024D0C"/>
    <w:rsid w:val="00032B7B"/>
    <w:rsid w:val="00033E37"/>
    <w:rsid w:val="00033FB8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655F8"/>
    <w:rsid w:val="000667CC"/>
    <w:rsid w:val="0007024E"/>
    <w:rsid w:val="00080FD0"/>
    <w:rsid w:val="00084679"/>
    <w:rsid w:val="000911F9"/>
    <w:rsid w:val="00091825"/>
    <w:rsid w:val="0009455D"/>
    <w:rsid w:val="000A576C"/>
    <w:rsid w:val="000B1A27"/>
    <w:rsid w:val="000C0357"/>
    <w:rsid w:val="000C7F05"/>
    <w:rsid w:val="000D1EB9"/>
    <w:rsid w:val="000D40CE"/>
    <w:rsid w:val="000D735D"/>
    <w:rsid w:val="000D791C"/>
    <w:rsid w:val="000E06BC"/>
    <w:rsid w:val="000E1494"/>
    <w:rsid w:val="000E400F"/>
    <w:rsid w:val="000E47F3"/>
    <w:rsid w:val="000E5736"/>
    <w:rsid w:val="000E6EBB"/>
    <w:rsid w:val="000F094D"/>
    <w:rsid w:val="000F0DE4"/>
    <w:rsid w:val="000F50AF"/>
    <w:rsid w:val="000F6B04"/>
    <w:rsid w:val="00102B9B"/>
    <w:rsid w:val="00102D04"/>
    <w:rsid w:val="00106EE1"/>
    <w:rsid w:val="00107862"/>
    <w:rsid w:val="00110B72"/>
    <w:rsid w:val="0011388E"/>
    <w:rsid w:val="001164DE"/>
    <w:rsid w:val="001207B5"/>
    <w:rsid w:val="001211FF"/>
    <w:rsid w:val="0012450F"/>
    <w:rsid w:val="001317E2"/>
    <w:rsid w:val="00136A84"/>
    <w:rsid w:val="00136B61"/>
    <w:rsid w:val="00137268"/>
    <w:rsid w:val="0014566D"/>
    <w:rsid w:val="001521CD"/>
    <w:rsid w:val="00156B25"/>
    <w:rsid w:val="001575D7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A63B6"/>
    <w:rsid w:val="001A730A"/>
    <w:rsid w:val="001B0A95"/>
    <w:rsid w:val="001B1524"/>
    <w:rsid w:val="001B3FBE"/>
    <w:rsid w:val="001C2C0C"/>
    <w:rsid w:val="001D24A3"/>
    <w:rsid w:val="001D43AA"/>
    <w:rsid w:val="001D445F"/>
    <w:rsid w:val="001D5595"/>
    <w:rsid w:val="001D7E15"/>
    <w:rsid w:val="001E0022"/>
    <w:rsid w:val="001E0C5C"/>
    <w:rsid w:val="001E61C6"/>
    <w:rsid w:val="001E754D"/>
    <w:rsid w:val="001F096B"/>
    <w:rsid w:val="001F22A5"/>
    <w:rsid w:val="00200731"/>
    <w:rsid w:val="00204E41"/>
    <w:rsid w:val="00205663"/>
    <w:rsid w:val="00212973"/>
    <w:rsid w:val="00212B87"/>
    <w:rsid w:val="002135D7"/>
    <w:rsid w:val="002153F8"/>
    <w:rsid w:val="0022052C"/>
    <w:rsid w:val="00231936"/>
    <w:rsid w:val="002330BB"/>
    <w:rsid w:val="0023422F"/>
    <w:rsid w:val="00236AE4"/>
    <w:rsid w:val="00241050"/>
    <w:rsid w:val="00250247"/>
    <w:rsid w:val="002578A2"/>
    <w:rsid w:val="00270D77"/>
    <w:rsid w:val="00272D6D"/>
    <w:rsid w:val="0027314C"/>
    <w:rsid w:val="002751BB"/>
    <w:rsid w:val="002766FD"/>
    <w:rsid w:val="00277E41"/>
    <w:rsid w:val="00280A69"/>
    <w:rsid w:val="00280DC8"/>
    <w:rsid w:val="00290068"/>
    <w:rsid w:val="0029486C"/>
    <w:rsid w:val="002A6BAC"/>
    <w:rsid w:val="002B0888"/>
    <w:rsid w:val="002B6EF1"/>
    <w:rsid w:val="002C0043"/>
    <w:rsid w:val="002C3ACD"/>
    <w:rsid w:val="002C3D02"/>
    <w:rsid w:val="002C4463"/>
    <w:rsid w:val="002D0123"/>
    <w:rsid w:val="002D0F87"/>
    <w:rsid w:val="002E01D0"/>
    <w:rsid w:val="002E16B4"/>
    <w:rsid w:val="002F119E"/>
    <w:rsid w:val="002F3DC2"/>
    <w:rsid w:val="00307F84"/>
    <w:rsid w:val="0031157A"/>
    <w:rsid w:val="003168B7"/>
    <w:rsid w:val="00317402"/>
    <w:rsid w:val="00317F8A"/>
    <w:rsid w:val="00322C21"/>
    <w:rsid w:val="00325951"/>
    <w:rsid w:val="00327BDD"/>
    <w:rsid w:val="00327E29"/>
    <w:rsid w:val="00330EBA"/>
    <w:rsid w:val="00333B59"/>
    <w:rsid w:val="003420EA"/>
    <w:rsid w:val="003423F2"/>
    <w:rsid w:val="003464C8"/>
    <w:rsid w:val="00347120"/>
    <w:rsid w:val="00351AC7"/>
    <w:rsid w:val="00361223"/>
    <w:rsid w:val="003625F9"/>
    <w:rsid w:val="00373CEA"/>
    <w:rsid w:val="00381522"/>
    <w:rsid w:val="00383060"/>
    <w:rsid w:val="00383CFB"/>
    <w:rsid w:val="003875B8"/>
    <w:rsid w:val="00391FA7"/>
    <w:rsid w:val="00395272"/>
    <w:rsid w:val="003B4A15"/>
    <w:rsid w:val="003B568E"/>
    <w:rsid w:val="003C0563"/>
    <w:rsid w:val="003C3E5E"/>
    <w:rsid w:val="003C5986"/>
    <w:rsid w:val="003D38CC"/>
    <w:rsid w:val="003D4105"/>
    <w:rsid w:val="003D4CAF"/>
    <w:rsid w:val="003D6450"/>
    <w:rsid w:val="003D6A3D"/>
    <w:rsid w:val="003D7CE3"/>
    <w:rsid w:val="003E1250"/>
    <w:rsid w:val="003E1C6D"/>
    <w:rsid w:val="003E1D7F"/>
    <w:rsid w:val="003E6071"/>
    <w:rsid w:val="003F03F7"/>
    <w:rsid w:val="003F73F7"/>
    <w:rsid w:val="00400260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6044C"/>
    <w:rsid w:val="004625E2"/>
    <w:rsid w:val="00465EC6"/>
    <w:rsid w:val="00467A95"/>
    <w:rsid w:val="00474093"/>
    <w:rsid w:val="0047744B"/>
    <w:rsid w:val="00477932"/>
    <w:rsid w:val="0047799A"/>
    <w:rsid w:val="00481AD5"/>
    <w:rsid w:val="00486D4E"/>
    <w:rsid w:val="004877CA"/>
    <w:rsid w:val="004905FF"/>
    <w:rsid w:val="00491F69"/>
    <w:rsid w:val="004937E9"/>
    <w:rsid w:val="00493A8C"/>
    <w:rsid w:val="00493D7C"/>
    <w:rsid w:val="0049629C"/>
    <w:rsid w:val="004A7F12"/>
    <w:rsid w:val="004B2AB3"/>
    <w:rsid w:val="004C7975"/>
    <w:rsid w:val="004D05FC"/>
    <w:rsid w:val="004D174F"/>
    <w:rsid w:val="004D2E15"/>
    <w:rsid w:val="004D5DB6"/>
    <w:rsid w:val="004D76EE"/>
    <w:rsid w:val="004E0AE8"/>
    <w:rsid w:val="004E4B17"/>
    <w:rsid w:val="004F2F90"/>
    <w:rsid w:val="004F5FF4"/>
    <w:rsid w:val="00500E8C"/>
    <w:rsid w:val="005046DC"/>
    <w:rsid w:val="00512A33"/>
    <w:rsid w:val="00513971"/>
    <w:rsid w:val="00514AE2"/>
    <w:rsid w:val="005162E8"/>
    <w:rsid w:val="00520994"/>
    <w:rsid w:val="005248C9"/>
    <w:rsid w:val="00525C9C"/>
    <w:rsid w:val="00531338"/>
    <w:rsid w:val="005340A8"/>
    <w:rsid w:val="00534270"/>
    <w:rsid w:val="00534F74"/>
    <w:rsid w:val="00536167"/>
    <w:rsid w:val="00540A9D"/>
    <w:rsid w:val="00540AA8"/>
    <w:rsid w:val="00542AB3"/>
    <w:rsid w:val="00542FE2"/>
    <w:rsid w:val="00544F64"/>
    <w:rsid w:val="00551C6C"/>
    <w:rsid w:val="0055226D"/>
    <w:rsid w:val="00552C9A"/>
    <w:rsid w:val="00553E27"/>
    <w:rsid w:val="005563B9"/>
    <w:rsid w:val="00561B6A"/>
    <w:rsid w:val="00563190"/>
    <w:rsid w:val="00563B74"/>
    <w:rsid w:val="005671EF"/>
    <w:rsid w:val="00571CE9"/>
    <w:rsid w:val="00571EF2"/>
    <w:rsid w:val="00581835"/>
    <w:rsid w:val="0058596C"/>
    <w:rsid w:val="0058603D"/>
    <w:rsid w:val="0059071D"/>
    <w:rsid w:val="0059173B"/>
    <w:rsid w:val="00592E1D"/>
    <w:rsid w:val="005978D0"/>
    <w:rsid w:val="005A214C"/>
    <w:rsid w:val="005A696D"/>
    <w:rsid w:val="005B7BED"/>
    <w:rsid w:val="005C51DF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2808"/>
    <w:rsid w:val="0060364E"/>
    <w:rsid w:val="00605323"/>
    <w:rsid w:val="0060727F"/>
    <w:rsid w:val="006111A6"/>
    <w:rsid w:val="006156C3"/>
    <w:rsid w:val="006165FD"/>
    <w:rsid w:val="00616826"/>
    <w:rsid w:val="00624373"/>
    <w:rsid w:val="006258A0"/>
    <w:rsid w:val="00625B70"/>
    <w:rsid w:val="006272F9"/>
    <w:rsid w:val="00631CA8"/>
    <w:rsid w:val="00640882"/>
    <w:rsid w:val="00643014"/>
    <w:rsid w:val="00644338"/>
    <w:rsid w:val="00644D8D"/>
    <w:rsid w:val="006463A5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47D9"/>
    <w:rsid w:val="006A59EA"/>
    <w:rsid w:val="006B0C3F"/>
    <w:rsid w:val="006B1AB5"/>
    <w:rsid w:val="006B24C4"/>
    <w:rsid w:val="006B3B2C"/>
    <w:rsid w:val="006B5455"/>
    <w:rsid w:val="006C26DB"/>
    <w:rsid w:val="006C355C"/>
    <w:rsid w:val="006C3AE7"/>
    <w:rsid w:val="006C3FFF"/>
    <w:rsid w:val="006C69AA"/>
    <w:rsid w:val="006C6E9F"/>
    <w:rsid w:val="006D2FE2"/>
    <w:rsid w:val="006D7E14"/>
    <w:rsid w:val="006E519B"/>
    <w:rsid w:val="006E581A"/>
    <w:rsid w:val="006F7D39"/>
    <w:rsid w:val="007044FB"/>
    <w:rsid w:val="00706A9C"/>
    <w:rsid w:val="00710172"/>
    <w:rsid w:val="0071601F"/>
    <w:rsid w:val="007229E8"/>
    <w:rsid w:val="00722E5F"/>
    <w:rsid w:val="007333DF"/>
    <w:rsid w:val="00733A6F"/>
    <w:rsid w:val="00742C5F"/>
    <w:rsid w:val="00743DD5"/>
    <w:rsid w:val="0074718D"/>
    <w:rsid w:val="007547FD"/>
    <w:rsid w:val="007618F2"/>
    <w:rsid w:val="007629F1"/>
    <w:rsid w:val="00763349"/>
    <w:rsid w:val="0076661D"/>
    <w:rsid w:val="007709A5"/>
    <w:rsid w:val="007728FF"/>
    <w:rsid w:val="00772954"/>
    <w:rsid w:val="00774A7C"/>
    <w:rsid w:val="00775234"/>
    <w:rsid w:val="00787094"/>
    <w:rsid w:val="007915A4"/>
    <w:rsid w:val="00791CF1"/>
    <w:rsid w:val="00794301"/>
    <w:rsid w:val="007A08D2"/>
    <w:rsid w:val="007A43FA"/>
    <w:rsid w:val="007A6CEE"/>
    <w:rsid w:val="007A6D07"/>
    <w:rsid w:val="007B52D1"/>
    <w:rsid w:val="007B560E"/>
    <w:rsid w:val="007C02A8"/>
    <w:rsid w:val="007C3693"/>
    <w:rsid w:val="007C4FB1"/>
    <w:rsid w:val="007C6F70"/>
    <w:rsid w:val="007C7590"/>
    <w:rsid w:val="007C7994"/>
    <w:rsid w:val="007D2ED8"/>
    <w:rsid w:val="007D3BA8"/>
    <w:rsid w:val="007D463B"/>
    <w:rsid w:val="007D4AE7"/>
    <w:rsid w:val="007D6EEE"/>
    <w:rsid w:val="007E34F1"/>
    <w:rsid w:val="007E3E80"/>
    <w:rsid w:val="007E72DA"/>
    <w:rsid w:val="007F2BF3"/>
    <w:rsid w:val="007F5B15"/>
    <w:rsid w:val="007F6087"/>
    <w:rsid w:val="00800801"/>
    <w:rsid w:val="00800873"/>
    <w:rsid w:val="00810B87"/>
    <w:rsid w:val="00814B57"/>
    <w:rsid w:val="00820805"/>
    <w:rsid w:val="00822AC2"/>
    <w:rsid w:val="0082389A"/>
    <w:rsid w:val="008254CA"/>
    <w:rsid w:val="00840588"/>
    <w:rsid w:val="008410ED"/>
    <w:rsid w:val="008417A7"/>
    <w:rsid w:val="0084181E"/>
    <w:rsid w:val="00842D46"/>
    <w:rsid w:val="00842E83"/>
    <w:rsid w:val="00850F49"/>
    <w:rsid w:val="0085294F"/>
    <w:rsid w:val="00853831"/>
    <w:rsid w:val="00854267"/>
    <w:rsid w:val="00855D77"/>
    <w:rsid w:val="00856E65"/>
    <w:rsid w:val="00860A30"/>
    <w:rsid w:val="00860E00"/>
    <w:rsid w:val="008733FF"/>
    <w:rsid w:val="008743D8"/>
    <w:rsid w:val="0087458A"/>
    <w:rsid w:val="00880071"/>
    <w:rsid w:val="0089067A"/>
    <w:rsid w:val="00893D35"/>
    <w:rsid w:val="008A5661"/>
    <w:rsid w:val="008A75AF"/>
    <w:rsid w:val="008B3280"/>
    <w:rsid w:val="008C0C63"/>
    <w:rsid w:val="008C2AEE"/>
    <w:rsid w:val="008D2D25"/>
    <w:rsid w:val="008D3E20"/>
    <w:rsid w:val="008E62FF"/>
    <w:rsid w:val="008E73B9"/>
    <w:rsid w:val="008F5629"/>
    <w:rsid w:val="008F7342"/>
    <w:rsid w:val="009025D7"/>
    <w:rsid w:val="00910F0E"/>
    <w:rsid w:val="00915DB4"/>
    <w:rsid w:val="00917592"/>
    <w:rsid w:val="00925DC8"/>
    <w:rsid w:val="00926DBE"/>
    <w:rsid w:val="009341B5"/>
    <w:rsid w:val="009364F9"/>
    <w:rsid w:val="009426E5"/>
    <w:rsid w:val="00944653"/>
    <w:rsid w:val="0094718B"/>
    <w:rsid w:val="0095637C"/>
    <w:rsid w:val="00961C51"/>
    <w:rsid w:val="00971A0E"/>
    <w:rsid w:val="00977AE3"/>
    <w:rsid w:val="009803C5"/>
    <w:rsid w:val="00985091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B6881"/>
    <w:rsid w:val="009C02B7"/>
    <w:rsid w:val="009C10CB"/>
    <w:rsid w:val="009C6911"/>
    <w:rsid w:val="009C7881"/>
    <w:rsid w:val="009D3978"/>
    <w:rsid w:val="009D4BA6"/>
    <w:rsid w:val="009E3BBA"/>
    <w:rsid w:val="009E6BEB"/>
    <w:rsid w:val="009F193A"/>
    <w:rsid w:val="009F1EFF"/>
    <w:rsid w:val="009F38DC"/>
    <w:rsid w:val="009F3E9F"/>
    <w:rsid w:val="009F4C62"/>
    <w:rsid w:val="009F617F"/>
    <w:rsid w:val="00A02089"/>
    <w:rsid w:val="00A02D8C"/>
    <w:rsid w:val="00A03259"/>
    <w:rsid w:val="00A10D57"/>
    <w:rsid w:val="00A117B8"/>
    <w:rsid w:val="00A14773"/>
    <w:rsid w:val="00A16418"/>
    <w:rsid w:val="00A17EAE"/>
    <w:rsid w:val="00A20801"/>
    <w:rsid w:val="00A3682C"/>
    <w:rsid w:val="00A37E1D"/>
    <w:rsid w:val="00A53FFE"/>
    <w:rsid w:val="00A60F1E"/>
    <w:rsid w:val="00A61E8D"/>
    <w:rsid w:val="00A629F4"/>
    <w:rsid w:val="00A63EEF"/>
    <w:rsid w:val="00A6410F"/>
    <w:rsid w:val="00A64378"/>
    <w:rsid w:val="00A64DC0"/>
    <w:rsid w:val="00A66CD3"/>
    <w:rsid w:val="00A67B1A"/>
    <w:rsid w:val="00A71D49"/>
    <w:rsid w:val="00A749DE"/>
    <w:rsid w:val="00A75294"/>
    <w:rsid w:val="00A91B35"/>
    <w:rsid w:val="00AA1A34"/>
    <w:rsid w:val="00AA26D1"/>
    <w:rsid w:val="00AB0329"/>
    <w:rsid w:val="00AC4BF0"/>
    <w:rsid w:val="00AC519E"/>
    <w:rsid w:val="00AD7160"/>
    <w:rsid w:val="00AE5FEC"/>
    <w:rsid w:val="00AF0640"/>
    <w:rsid w:val="00AF2425"/>
    <w:rsid w:val="00AF4F7F"/>
    <w:rsid w:val="00B00DD1"/>
    <w:rsid w:val="00B06989"/>
    <w:rsid w:val="00B1288A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44446"/>
    <w:rsid w:val="00B52FB0"/>
    <w:rsid w:val="00B6044B"/>
    <w:rsid w:val="00B605B2"/>
    <w:rsid w:val="00B609DD"/>
    <w:rsid w:val="00B61602"/>
    <w:rsid w:val="00B646CF"/>
    <w:rsid w:val="00B64D55"/>
    <w:rsid w:val="00B67A3C"/>
    <w:rsid w:val="00B73A66"/>
    <w:rsid w:val="00B76B19"/>
    <w:rsid w:val="00B8352D"/>
    <w:rsid w:val="00B84014"/>
    <w:rsid w:val="00B84296"/>
    <w:rsid w:val="00B90C4A"/>
    <w:rsid w:val="00B92BB8"/>
    <w:rsid w:val="00B95342"/>
    <w:rsid w:val="00BA1AAA"/>
    <w:rsid w:val="00BA1F6B"/>
    <w:rsid w:val="00BA4C28"/>
    <w:rsid w:val="00BB5BEC"/>
    <w:rsid w:val="00BB682B"/>
    <w:rsid w:val="00BC2FA2"/>
    <w:rsid w:val="00BD381D"/>
    <w:rsid w:val="00BD3F0B"/>
    <w:rsid w:val="00BD58F2"/>
    <w:rsid w:val="00BE5B6B"/>
    <w:rsid w:val="00BE748D"/>
    <w:rsid w:val="00BF4687"/>
    <w:rsid w:val="00BF5A1D"/>
    <w:rsid w:val="00C15067"/>
    <w:rsid w:val="00C17227"/>
    <w:rsid w:val="00C22BC1"/>
    <w:rsid w:val="00C26C7A"/>
    <w:rsid w:val="00C274ED"/>
    <w:rsid w:val="00C34D76"/>
    <w:rsid w:val="00C359C6"/>
    <w:rsid w:val="00C37EDD"/>
    <w:rsid w:val="00C4432D"/>
    <w:rsid w:val="00C462A5"/>
    <w:rsid w:val="00C46BCB"/>
    <w:rsid w:val="00C47A6F"/>
    <w:rsid w:val="00C64A45"/>
    <w:rsid w:val="00C6536B"/>
    <w:rsid w:val="00C6620D"/>
    <w:rsid w:val="00C6707B"/>
    <w:rsid w:val="00C74F66"/>
    <w:rsid w:val="00C7583E"/>
    <w:rsid w:val="00C93B8B"/>
    <w:rsid w:val="00C941B1"/>
    <w:rsid w:val="00C96702"/>
    <w:rsid w:val="00CA10D8"/>
    <w:rsid w:val="00CA625C"/>
    <w:rsid w:val="00CB7C7F"/>
    <w:rsid w:val="00CC22E6"/>
    <w:rsid w:val="00CC5A24"/>
    <w:rsid w:val="00CC6608"/>
    <w:rsid w:val="00CC77B8"/>
    <w:rsid w:val="00CD5036"/>
    <w:rsid w:val="00CD53A6"/>
    <w:rsid w:val="00CD639D"/>
    <w:rsid w:val="00CE0D30"/>
    <w:rsid w:val="00CE1D8B"/>
    <w:rsid w:val="00CE3389"/>
    <w:rsid w:val="00CE6EDE"/>
    <w:rsid w:val="00CF3B43"/>
    <w:rsid w:val="00CF408F"/>
    <w:rsid w:val="00CF5016"/>
    <w:rsid w:val="00CF59A3"/>
    <w:rsid w:val="00CF7F79"/>
    <w:rsid w:val="00D007AD"/>
    <w:rsid w:val="00D053F3"/>
    <w:rsid w:val="00D126A9"/>
    <w:rsid w:val="00D133E2"/>
    <w:rsid w:val="00D13E9F"/>
    <w:rsid w:val="00D17CCF"/>
    <w:rsid w:val="00D25F9D"/>
    <w:rsid w:val="00D27425"/>
    <w:rsid w:val="00D3027D"/>
    <w:rsid w:val="00D44FA6"/>
    <w:rsid w:val="00D45CCB"/>
    <w:rsid w:val="00D46208"/>
    <w:rsid w:val="00D5084B"/>
    <w:rsid w:val="00D51B35"/>
    <w:rsid w:val="00D5290A"/>
    <w:rsid w:val="00D5361E"/>
    <w:rsid w:val="00D53A7F"/>
    <w:rsid w:val="00D53F79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482"/>
    <w:rsid w:val="00DA5834"/>
    <w:rsid w:val="00DC2487"/>
    <w:rsid w:val="00DC5E13"/>
    <w:rsid w:val="00DE50F3"/>
    <w:rsid w:val="00DE6BAE"/>
    <w:rsid w:val="00DE7A1D"/>
    <w:rsid w:val="00DF170D"/>
    <w:rsid w:val="00DF6208"/>
    <w:rsid w:val="00E01FBA"/>
    <w:rsid w:val="00E043B8"/>
    <w:rsid w:val="00E04BB2"/>
    <w:rsid w:val="00E069B2"/>
    <w:rsid w:val="00E1092B"/>
    <w:rsid w:val="00E12531"/>
    <w:rsid w:val="00E12F30"/>
    <w:rsid w:val="00E22A46"/>
    <w:rsid w:val="00E23887"/>
    <w:rsid w:val="00E23DD1"/>
    <w:rsid w:val="00E320C3"/>
    <w:rsid w:val="00E4151E"/>
    <w:rsid w:val="00E41A88"/>
    <w:rsid w:val="00E44F6B"/>
    <w:rsid w:val="00E46C47"/>
    <w:rsid w:val="00E54A28"/>
    <w:rsid w:val="00E56ACB"/>
    <w:rsid w:val="00E66FDB"/>
    <w:rsid w:val="00E723E9"/>
    <w:rsid w:val="00E74F7F"/>
    <w:rsid w:val="00E76D38"/>
    <w:rsid w:val="00E77203"/>
    <w:rsid w:val="00E83245"/>
    <w:rsid w:val="00E844B4"/>
    <w:rsid w:val="00E84F1D"/>
    <w:rsid w:val="00E90326"/>
    <w:rsid w:val="00EA01C9"/>
    <w:rsid w:val="00EA162C"/>
    <w:rsid w:val="00EA16D9"/>
    <w:rsid w:val="00EA1753"/>
    <w:rsid w:val="00EA17F1"/>
    <w:rsid w:val="00EA3054"/>
    <w:rsid w:val="00EA3279"/>
    <w:rsid w:val="00EA48EB"/>
    <w:rsid w:val="00EA674F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E2C34"/>
    <w:rsid w:val="00EE775D"/>
    <w:rsid w:val="00EE7A13"/>
    <w:rsid w:val="00EE7E7A"/>
    <w:rsid w:val="00EF0CC2"/>
    <w:rsid w:val="00F034D6"/>
    <w:rsid w:val="00F04722"/>
    <w:rsid w:val="00F04C68"/>
    <w:rsid w:val="00F05C13"/>
    <w:rsid w:val="00F1078B"/>
    <w:rsid w:val="00F1128F"/>
    <w:rsid w:val="00F20206"/>
    <w:rsid w:val="00F271B2"/>
    <w:rsid w:val="00F304F8"/>
    <w:rsid w:val="00F32E69"/>
    <w:rsid w:val="00F3687A"/>
    <w:rsid w:val="00F43650"/>
    <w:rsid w:val="00F532E7"/>
    <w:rsid w:val="00F53D26"/>
    <w:rsid w:val="00F55295"/>
    <w:rsid w:val="00F7383D"/>
    <w:rsid w:val="00F7395D"/>
    <w:rsid w:val="00F75F16"/>
    <w:rsid w:val="00F8649C"/>
    <w:rsid w:val="00F872D5"/>
    <w:rsid w:val="00F90C42"/>
    <w:rsid w:val="00F964B1"/>
    <w:rsid w:val="00F974AB"/>
    <w:rsid w:val="00F97B14"/>
    <w:rsid w:val="00FA14E0"/>
    <w:rsid w:val="00FA161E"/>
    <w:rsid w:val="00FA27A4"/>
    <w:rsid w:val="00FA5255"/>
    <w:rsid w:val="00FB5CE8"/>
    <w:rsid w:val="00FC0AC2"/>
    <w:rsid w:val="00FC1DBB"/>
    <w:rsid w:val="00FC4224"/>
    <w:rsid w:val="00FD204F"/>
    <w:rsid w:val="00FD2B7B"/>
    <w:rsid w:val="00FD549A"/>
    <w:rsid w:val="00FD5871"/>
    <w:rsid w:val="00FE2C4F"/>
    <w:rsid w:val="00FE342C"/>
    <w:rsid w:val="00FE40C8"/>
    <w:rsid w:val="00FE534A"/>
    <w:rsid w:val="00FE7F31"/>
    <w:rsid w:val="00FF09B5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1"/>
    <o:shapelayout v:ext="edit">
      <o:idmap v:ext="edit" data="2"/>
    </o:shapelayout>
  </w:shapeDefaults>
  <w:decimalSymbol w:val=","/>
  <w:listSeparator w:val=";"/>
  <w14:docId w14:val="0D574D22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ro-RO" w:eastAsia="ro-RO" w:bidi="ro-RO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383D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0B1A27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0B1A27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0B1A2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0B1A2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0B1A27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0B1A2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0B1A27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0B1A27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0B1A27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0B1A27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0B1A27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0B1A27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cid:image003.png@01DC4995.4720A9F0" TargetMode="External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5.gif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bin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bin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11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0E9FE9-6589-4249-AE7C-663EFF2FA0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810CA9-ED3C-496C-B568-370AF81C83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C71CDC-EA85-4EF8-9547-214C74997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3</Pages>
  <Words>516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STROESCU Silviu-Octavian</cp:lastModifiedBy>
  <cp:revision>5</cp:revision>
  <cp:lastPrinted>2026-01-23T14:49:00Z</cp:lastPrinted>
  <dcterms:created xsi:type="dcterms:W3CDTF">2026-01-23T17:46:00Z</dcterms:created>
  <dcterms:modified xsi:type="dcterms:W3CDTF">2026-01-23T17:48:00Z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4.13.1, Build 20250718</vt:lpwstr>
  </property>
  <property fmtid="{D5CDD505-2E9C-101B-9397-08002B2CF9AE}" pid="5" name="Meeting Number">
    <vt:lpwstr>4149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0x010100B1C4999ACD6CE848981E0EB0D78F6234</vt:lpwstr>
  </property>
</Properties>
</file>