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35408258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A45D2" w:rsidRPr="0056157B" w14:paraId="3B50CD9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68AF11E" w14:textId="7C58582F" w:rsidR="003A45D2" w:rsidRPr="0056157B" w:rsidRDefault="003A45D2" w:rsidP="00634DC7">
                <w:pPr>
                  <w:pStyle w:val="TBNormalTechnicalBlock"/>
                </w:pPr>
              </w:p>
            </w:tc>
          </w:tr>
          <w:tr w:rsidR="003A45D2" w:rsidRPr="0056157B" w14:paraId="43077F0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5ECBEFA" w14:textId="77777777" w:rsidR="003A45D2" w:rsidRPr="0056157B" w:rsidRDefault="003A45D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2DC7948" wp14:editId="0F25C14F">
                      <wp:extent cx="626400" cy="522000"/>
                      <wp:effectExtent l="0" t="0" r="2540" b="0"/>
                      <wp:docPr id="543475805" name="Picture 54347580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667467B" w14:textId="77777777" w:rsidR="003A45D2" w:rsidRPr="0056157B" w:rsidRDefault="003A45D2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3A45D2" w:rsidRPr="00B84B6D" w14:paraId="2974643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A0042F" w14:textId="77777777" w:rsidR="003A45D2" w:rsidRPr="0056157B" w:rsidRDefault="003A45D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2CD491B" w14:textId="77777777" w:rsidR="003A45D2" w:rsidRPr="0056157B" w:rsidRDefault="003A45D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87A55F7" w14:textId="77777777" w:rsidR="003A45D2" w:rsidRPr="0056157B" w:rsidRDefault="003A45D2" w:rsidP="00233A0E">
                <w:pPr>
                  <w:pStyle w:val="TBNormalTechnicalBlock"/>
                  <w:rPr>
                    <w:b/>
                  </w:rPr>
                </w:pPr>
              </w:p>
              <w:p w14:paraId="6840D7AB" w14:textId="77777777" w:rsidR="003A45D2" w:rsidRDefault="003A45D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16 February 2026</w:t>
                </w:r>
              </w:p>
              <w:p w14:paraId="1A9EAD64" w14:textId="77777777" w:rsidR="003A45D2" w:rsidRPr="0019440B" w:rsidRDefault="003A45D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546E88E1" w14:textId="77777777" w:rsidR="003A45D2" w:rsidRPr="0019440B" w:rsidRDefault="003A45D2" w:rsidP="00233A0E">
                <w:pPr>
                  <w:pStyle w:val="TBNormalTechnicalBlock"/>
                </w:pPr>
              </w:p>
              <w:p w14:paraId="2F85F861" w14:textId="77777777" w:rsidR="003A45D2" w:rsidRDefault="003A45D2" w:rsidP="00233A0E">
                <w:pPr>
                  <w:pStyle w:val="TBNormalTechnicalBlock"/>
                </w:pPr>
                <w:r>
                  <w:t>5905/1</w:t>
                </w:r>
                <w:r w:rsidRPr="0056157B">
                  <w:t>/</w:t>
                </w:r>
                <w:r>
                  <w:t>26</w:t>
                </w:r>
              </w:p>
              <w:p w14:paraId="41967682" w14:textId="77777777" w:rsidR="003A45D2" w:rsidRPr="0056157B" w:rsidRDefault="003A45D2" w:rsidP="00233A0E">
                <w:pPr>
                  <w:pStyle w:val="TBNormalTechnicalBlock"/>
                </w:pPr>
                <w:r>
                  <w:t>REV 1 COR 1</w:t>
                </w:r>
              </w:p>
              <w:p w14:paraId="444D27D4" w14:textId="77777777" w:rsidR="003A45D2" w:rsidRDefault="003A45D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138</w:t>
                </w:r>
              </w:p>
              <w:p w14:paraId="5EFDB83F" w14:textId="77777777" w:rsidR="003A45D2" w:rsidRDefault="003A45D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CRP2 7</w:t>
                </w:r>
              </w:p>
              <w:p w14:paraId="4692269F" w14:textId="77777777" w:rsidR="003A45D2" w:rsidRPr="007C5B64" w:rsidRDefault="003A45D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FE08484" w14:textId="77777777" w:rsidR="003A45D2" w:rsidRDefault="003A45D2">
                <w:pPr>
                  <w:pStyle w:val="TBDistrbMarkers"/>
                </w:pPr>
                <w:r>
                  <w:t>PARLNAT</w:t>
                </w:r>
              </w:p>
              <w:p w14:paraId="1348A53B" w14:textId="77777777" w:rsidR="003A45D2" w:rsidRDefault="003A45D2">
                <w:pPr>
                  <w:pStyle w:val="TBDistrbMarkers"/>
                </w:pPr>
                <w:r>
                  <w:t>ECB</w:t>
                </w:r>
              </w:p>
              <w:p w14:paraId="64F783DA" w14:textId="77777777" w:rsidR="003A45D2" w:rsidRDefault="003A45D2">
                <w:pPr>
                  <w:pStyle w:val="TBDistrbMarkers"/>
                </w:pPr>
                <w:r>
                  <w:t>EIB</w:t>
                </w:r>
              </w:p>
              <w:p w14:paraId="068A1D9D" w14:textId="77777777" w:rsidR="003A45D2" w:rsidRPr="009E0BE9" w:rsidRDefault="003A45D2" w:rsidP="00233A0E">
                <w:pPr>
                  <w:pStyle w:val="TBNormalTechnicalBlock"/>
                </w:pPr>
              </w:p>
              <w:p w14:paraId="7B9EB439" w14:textId="77777777" w:rsidR="003A45D2" w:rsidRPr="009E0BE9" w:rsidRDefault="003A45D2" w:rsidP="00233A0E">
                <w:pPr>
                  <w:pStyle w:val="TBNormalTechnicalBlock"/>
                </w:pPr>
              </w:p>
              <w:p w14:paraId="1274E4A6" w14:textId="77777777" w:rsidR="003A45D2" w:rsidRPr="009E0BE9" w:rsidRDefault="003A45D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A45D2" w:rsidRPr="00ED0749" w14:paraId="2CF8FF3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1343B88" w14:textId="77777777" w:rsidR="003A45D2" w:rsidRPr="00ED0749" w:rsidRDefault="003A45D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BDCD626" w14:textId="77777777" w:rsidR="003A45D2" w:rsidRPr="00ED0749" w:rsidRDefault="003A45D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21078D9" w14:textId="77777777" w:rsidR="003A45D2" w:rsidRPr="00ED0749" w:rsidRDefault="003A45D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763A769" w14:textId="77777777" w:rsidR="003A45D2" w:rsidRPr="00ED0749" w:rsidRDefault="003A45D2" w:rsidP="00DF1147">
          <w:pPr>
            <w:pStyle w:val="TBEntRefer"/>
            <w:rPr>
              <w:sz w:val="2"/>
              <w:szCs w:val="2"/>
            </w:rPr>
          </w:pPr>
        </w:p>
        <w:p w14:paraId="751A5D74" w14:textId="77777777" w:rsidR="003A45D2" w:rsidRPr="00DD01AC" w:rsidRDefault="003A45D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A45D2" w:rsidRPr="00133225" w14:paraId="41F4CD56" w14:textId="77777777" w:rsidTr="001E5BC3">
            <w:trPr>
              <w:jc w:val="center"/>
            </w:trPr>
            <w:tc>
              <w:tcPr>
                <w:tcW w:w="9645" w:type="dxa"/>
              </w:tcPr>
              <w:p w14:paraId="0F802414" w14:textId="77777777" w:rsidR="003A45D2" w:rsidRPr="00C4351E" w:rsidRDefault="003A45D2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3A45D2" w:rsidRPr="007D53AD" w14:paraId="3BB5446F" w14:textId="77777777" w:rsidTr="001E5BC3">
            <w:trPr>
              <w:jc w:val="center"/>
            </w:trPr>
            <w:tc>
              <w:tcPr>
                <w:tcW w:w="9645" w:type="dxa"/>
              </w:tcPr>
              <w:p w14:paraId="67762D50" w14:textId="77777777" w:rsidR="003A45D2" w:rsidRPr="007D53AD" w:rsidRDefault="003A45D2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3A45D2" w:rsidRPr="007D53AD" w14:paraId="432B0A49" w14:textId="77777777" w:rsidTr="001E5BC3">
            <w:trPr>
              <w:jc w:val="center"/>
            </w:trPr>
            <w:tc>
              <w:tcPr>
                <w:tcW w:w="9645" w:type="dxa"/>
              </w:tcPr>
              <w:p w14:paraId="340F1F28" w14:textId="77777777" w:rsidR="003A45D2" w:rsidRPr="006368AC" w:rsidRDefault="003A45D2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3A45D2" w:rsidRPr="007D53AD" w14:paraId="760CDE64" w14:textId="77777777" w:rsidTr="001E5BC3">
            <w:trPr>
              <w:jc w:val="center"/>
            </w:trPr>
            <w:tc>
              <w:tcPr>
                <w:tcW w:w="9645" w:type="dxa"/>
              </w:tcPr>
              <w:p w14:paraId="65367AAB" w14:textId="77777777" w:rsidR="003A45D2" w:rsidRPr="006368AC" w:rsidRDefault="003A45D2" w:rsidP="008639D3">
                <w:pPr>
                  <w:pStyle w:val="TBTableText"/>
                </w:pPr>
                <w:r>
                  <w:t>17 February 2026 (10:00)</w:t>
                </w:r>
              </w:p>
            </w:tc>
          </w:tr>
        </w:tbl>
        <w:p w14:paraId="66BC8E39" w14:textId="77777777" w:rsidR="003A45D2" w:rsidRPr="008C6FD6" w:rsidRDefault="00736A08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38457859" w14:textId="22F1FA50" w:rsidR="004C6DEB" w:rsidRDefault="004C6DEB" w:rsidP="00736A08">
      <w:pPr>
        <w:spacing w:after="240"/>
      </w:pPr>
      <w:r w:rsidRPr="004C6DEB">
        <w:t xml:space="preserve">In document ST </w:t>
      </w:r>
      <w:r>
        <w:t>5905/1/2026</w:t>
      </w:r>
      <w:r w:rsidRPr="004C6DEB">
        <w:t xml:space="preserve"> </w:t>
      </w:r>
      <w:r>
        <w:t>REV 1,</w:t>
      </w:r>
      <w:r w:rsidRPr="004C6DEB">
        <w:t xml:space="preserve"> page </w:t>
      </w:r>
      <w:r>
        <w:t>1</w:t>
      </w:r>
      <w:r w:rsidRPr="004C6DEB">
        <w:t xml:space="preserve">, item </w:t>
      </w:r>
      <w:r>
        <w:t>1</w:t>
      </w:r>
      <w:r w:rsidRPr="004C6DEB">
        <w:t xml:space="preserve"> should read as follows: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24DD8" w14:paraId="6FD0CEB6" w14:textId="77777777" w:rsidTr="00124DD8">
        <w:tc>
          <w:tcPr>
            <w:tcW w:w="567" w:type="dxa"/>
            <w:tcMar>
              <w:right w:w="0" w:type="dxa"/>
            </w:tcMar>
          </w:tcPr>
          <w:p w14:paraId="1B3D643F" w14:textId="67791322" w:rsidR="00124DD8" w:rsidRPr="00124DD8" w:rsidRDefault="00124DD8" w:rsidP="00124DD8">
            <w:pPr>
              <w:pStyle w:val="PointManual"/>
            </w:pPr>
            <w:r w:rsidRPr="00124DD8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69AC8A2A" w:rsidR="00124DD8" w:rsidRDefault="00124DD8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124DD8" w:rsidRDefault="00124DD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073E7588" w:rsidR="00124DD8" w:rsidRPr="004C6DEB" w:rsidRDefault="00124DD8" w:rsidP="00CB73C2">
            <w:pPr>
              <w:rPr>
                <w:b/>
                <w:bCs/>
                <w:lang w:val="en-US"/>
              </w:rPr>
            </w:pPr>
            <w:r w:rsidRPr="004C6DEB">
              <w:rPr>
                <w:b/>
                <w:bCs/>
                <w:lang w:val="en-US"/>
              </w:rPr>
              <w:t>5905/</w:t>
            </w:r>
            <w:r w:rsidR="004C6DEB" w:rsidRPr="004C6DEB">
              <w:rPr>
                <w:b/>
                <w:bCs/>
                <w:lang w:val="en-US"/>
              </w:rPr>
              <w:t>1/26 REV 1</w:t>
            </w:r>
          </w:p>
        </w:tc>
      </w:tr>
    </w:tbl>
    <w:p w14:paraId="1E2B6770" w14:textId="77777777" w:rsidR="001B060D" w:rsidRDefault="001B060D" w:rsidP="001B060D">
      <w:pPr>
        <w:pStyle w:val="FinalLine"/>
      </w:pPr>
    </w:p>
    <w:sectPr w:rsidR="001B060D" w:rsidSect="003A45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77783" w14:textId="77777777" w:rsidR="00AD325F" w:rsidRDefault="00AD32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A45D2" w:rsidRPr="00D94637" w14:paraId="14742392" w14:textId="77777777" w:rsidTr="003A45D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3B4A6EA" w14:textId="77777777" w:rsidR="003A45D2" w:rsidRPr="00D94637" w:rsidRDefault="003A45D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3A45D2" w:rsidRPr="00B310DC" w14:paraId="11BFB879" w14:textId="77777777" w:rsidTr="003A45D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685533B" w14:textId="1B766D01" w:rsidR="003A45D2" w:rsidRPr="00AD7BF2" w:rsidRDefault="003A45D2" w:rsidP="004F54B2">
          <w:pPr>
            <w:pStyle w:val="FooterText"/>
          </w:pPr>
          <w:r>
            <w:t>5905/1/26</w:t>
          </w:r>
          <w:r w:rsidRPr="002511D8">
            <w:t xml:space="preserve"> </w:t>
          </w:r>
          <w:r>
            <w:t>REV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3D6EB4F" w14:textId="77777777" w:rsidR="003A45D2" w:rsidRPr="00AD7BF2" w:rsidRDefault="003A45D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70DE640" w14:textId="77777777" w:rsidR="003A45D2" w:rsidRPr="002511D8" w:rsidRDefault="003A45D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B471A11" w14:textId="6AD95F1A" w:rsidR="003A45D2" w:rsidRPr="00B310DC" w:rsidRDefault="003A45D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3A45D2" w:rsidRPr="00D94637" w14:paraId="78985164" w14:textId="77777777" w:rsidTr="003A45D2">
      <w:trPr>
        <w:jc w:val="center"/>
      </w:trPr>
      <w:tc>
        <w:tcPr>
          <w:tcW w:w="1774" w:type="pct"/>
          <w:shd w:val="clear" w:color="auto" w:fill="auto"/>
        </w:tcPr>
        <w:p w14:paraId="0314B993" w14:textId="1A2855FB" w:rsidR="003A45D2" w:rsidRPr="00AD7BF2" w:rsidRDefault="003A45D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D1FF80B" w14:textId="6E577E03" w:rsidR="003A45D2" w:rsidRPr="00AD7BF2" w:rsidRDefault="003A45D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E7BAE50" w14:textId="52889A8E" w:rsidR="003A45D2" w:rsidRPr="00D94637" w:rsidRDefault="003A45D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9DB2E9E" w14:textId="6F683B44" w:rsidR="003A45D2" w:rsidRPr="00695BAF" w:rsidRDefault="003A45D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3A45D2" w:rsidRDefault="001B060D" w:rsidP="003A45D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A45D2" w:rsidRPr="00D94637" w14:paraId="508EA582" w14:textId="77777777" w:rsidTr="003A45D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7C3E0AA" w14:textId="77777777" w:rsidR="003A45D2" w:rsidRPr="00D94637" w:rsidRDefault="003A45D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3A45D2" w:rsidRPr="00B310DC" w14:paraId="7D41733C" w14:textId="77777777" w:rsidTr="003A45D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B705E92" w14:textId="1FFAAE4C" w:rsidR="003A45D2" w:rsidRPr="00AD7BF2" w:rsidRDefault="003A45D2" w:rsidP="004F54B2">
          <w:pPr>
            <w:pStyle w:val="FooterText"/>
          </w:pPr>
          <w:r>
            <w:t>5905/1/26</w:t>
          </w:r>
          <w:r w:rsidRPr="002511D8">
            <w:t xml:space="preserve"> </w:t>
          </w:r>
          <w:r>
            <w:t>REV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0E8C18E" w14:textId="77777777" w:rsidR="003A45D2" w:rsidRPr="00AD7BF2" w:rsidRDefault="003A45D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C565F78" w14:textId="77777777" w:rsidR="003A45D2" w:rsidRPr="002511D8" w:rsidRDefault="003A45D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899543E" w14:textId="17236A7B" w:rsidR="003A45D2" w:rsidRPr="00B310DC" w:rsidRDefault="003A45D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A45D2" w:rsidRPr="00D94637" w14:paraId="171422A4" w14:textId="77777777" w:rsidTr="003A45D2">
      <w:trPr>
        <w:jc w:val="center"/>
      </w:trPr>
      <w:tc>
        <w:tcPr>
          <w:tcW w:w="1774" w:type="pct"/>
          <w:shd w:val="clear" w:color="auto" w:fill="auto"/>
        </w:tcPr>
        <w:p w14:paraId="52EEC526" w14:textId="06972399" w:rsidR="003A45D2" w:rsidRPr="00AD7BF2" w:rsidRDefault="003A45D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D0E227D" w14:textId="50E71579" w:rsidR="003A45D2" w:rsidRPr="00AD7BF2" w:rsidRDefault="003A45D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24DED87" w14:textId="47D20A6A" w:rsidR="003A45D2" w:rsidRPr="00D94637" w:rsidRDefault="003A45D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29E1EE5" w14:textId="5B6E2774" w:rsidR="003A45D2" w:rsidRPr="00695BAF" w:rsidRDefault="003A45D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3A45D2" w:rsidRDefault="001B060D" w:rsidP="003A45D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3675BACF" w14:textId="77777777" w:rsidR="003A45D2" w:rsidRDefault="003A45D2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6FDF8" w14:textId="77777777" w:rsidR="00AD325F" w:rsidRDefault="00AD32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41ED9CD" w:rsidR="001B060D" w:rsidRPr="003A45D2" w:rsidRDefault="003A45D2" w:rsidP="003A45D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F7A6A0D" w:rsidR="001B060D" w:rsidRPr="003A45D2" w:rsidRDefault="003A45D2" w:rsidP="003A45D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4154034651754801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6&lt;/text&gt;_x000d__x000a_  &lt;/metadata&gt;_x000d__x000a_  &lt;metadata key=&quot;md_Prefix&quot;&gt;_x000d__x000a_    &lt;text&gt;&lt;/text&gt;_x000d__x000a_  &lt;/metadata&gt;_x000d__x000a_  &lt;metadata key=&quot;md_DocumentNumber&quot;&gt;_x000d__x000a_    &lt;text&gt;590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 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ECOFIN 138&lt;/text&gt;_x000d__x000a_      &lt;text&gt;OJ CRP2 7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3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3890044822299704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2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IB&lt;/text&gt;_x000d__x000a_      &lt;text&gt;ECB&lt;/tex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c908c276fe6cadf0a72cbbde017cd60800f8487f26ae208515f2d041b9ea809"/>
  </w:docVars>
  <w:rsids>
    <w:rsidRoot w:val="001B060D"/>
    <w:rsid w:val="0001179D"/>
    <w:rsid w:val="00073663"/>
    <w:rsid w:val="000B764E"/>
    <w:rsid w:val="000D53CB"/>
    <w:rsid w:val="000E2267"/>
    <w:rsid w:val="001208A4"/>
    <w:rsid w:val="00124DD8"/>
    <w:rsid w:val="00141602"/>
    <w:rsid w:val="0017696A"/>
    <w:rsid w:val="001838FB"/>
    <w:rsid w:val="001B060D"/>
    <w:rsid w:val="00201999"/>
    <w:rsid w:val="00227D61"/>
    <w:rsid w:val="002803E9"/>
    <w:rsid w:val="00282911"/>
    <w:rsid w:val="002B1FF6"/>
    <w:rsid w:val="002B7630"/>
    <w:rsid w:val="00303284"/>
    <w:rsid w:val="00326C08"/>
    <w:rsid w:val="0034068D"/>
    <w:rsid w:val="00350C40"/>
    <w:rsid w:val="00366B82"/>
    <w:rsid w:val="003A26B5"/>
    <w:rsid w:val="003A45D2"/>
    <w:rsid w:val="003D040A"/>
    <w:rsid w:val="003D55C6"/>
    <w:rsid w:val="00431B24"/>
    <w:rsid w:val="00442CAD"/>
    <w:rsid w:val="00453F70"/>
    <w:rsid w:val="00461B71"/>
    <w:rsid w:val="004A365B"/>
    <w:rsid w:val="004B083D"/>
    <w:rsid w:val="004C60B7"/>
    <w:rsid w:val="004C6DEB"/>
    <w:rsid w:val="005208E9"/>
    <w:rsid w:val="00526BF4"/>
    <w:rsid w:val="005423B1"/>
    <w:rsid w:val="00546854"/>
    <w:rsid w:val="0055283D"/>
    <w:rsid w:val="00557D8A"/>
    <w:rsid w:val="00580074"/>
    <w:rsid w:val="005A5570"/>
    <w:rsid w:val="005C3952"/>
    <w:rsid w:val="005C5BF3"/>
    <w:rsid w:val="006213F4"/>
    <w:rsid w:val="00634DC9"/>
    <w:rsid w:val="00636986"/>
    <w:rsid w:val="0063743F"/>
    <w:rsid w:val="006376BA"/>
    <w:rsid w:val="0068428A"/>
    <w:rsid w:val="00687308"/>
    <w:rsid w:val="00696373"/>
    <w:rsid w:val="006A0129"/>
    <w:rsid w:val="006B1D33"/>
    <w:rsid w:val="006B6AEC"/>
    <w:rsid w:val="006C3ADE"/>
    <w:rsid w:val="006C64D5"/>
    <w:rsid w:val="006D2414"/>
    <w:rsid w:val="007010AE"/>
    <w:rsid w:val="00706679"/>
    <w:rsid w:val="00723B34"/>
    <w:rsid w:val="00727503"/>
    <w:rsid w:val="00736A08"/>
    <w:rsid w:val="00741DC3"/>
    <w:rsid w:val="00745D84"/>
    <w:rsid w:val="00756801"/>
    <w:rsid w:val="00764340"/>
    <w:rsid w:val="00764E79"/>
    <w:rsid w:val="00772954"/>
    <w:rsid w:val="00786B8C"/>
    <w:rsid w:val="007A3698"/>
    <w:rsid w:val="008146F9"/>
    <w:rsid w:val="0081774D"/>
    <w:rsid w:val="0082302E"/>
    <w:rsid w:val="00844518"/>
    <w:rsid w:val="00853164"/>
    <w:rsid w:val="00860E68"/>
    <w:rsid w:val="00863EE2"/>
    <w:rsid w:val="008679D8"/>
    <w:rsid w:val="00887FF8"/>
    <w:rsid w:val="008B16DB"/>
    <w:rsid w:val="008E1578"/>
    <w:rsid w:val="0091033E"/>
    <w:rsid w:val="009173B9"/>
    <w:rsid w:val="0093026C"/>
    <w:rsid w:val="00984415"/>
    <w:rsid w:val="009860AE"/>
    <w:rsid w:val="009930AF"/>
    <w:rsid w:val="009E6FB0"/>
    <w:rsid w:val="00A31007"/>
    <w:rsid w:val="00A72D0A"/>
    <w:rsid w:val="00A75D72"/>
    <w:rsid w:val="00A93F47"/>
    <w:rsid w:val="00AD325F"/>
    <w:rsid w:val="00AE02B9"/>
    <w:rsid w:val="00B02186"/>
    <w:rsid w:val="00B34625"/>
    <w:rsid w:val="00B5488B"/>
    <w:rsid w:val="00B81F98"/>
    <w:rsid w:val="00BB0265"/>
    <w:rsid w:val="00BC0BB4"/>
    <w:rsid w:val="00BC3EC8"/>
    <w:rsid w:val="00BD24AC"/>
    <w:rsid w:val="00BD3F37"/>
    <w:rsid w:val="00BD729D"/>
    <w:rsid w:val="00C02778"/>
    <w:rsid w:val="00C231E5"/>
    <w:rsid w:val="00C24D81"/>
    <w:rsid w:val="00C31681"/>
    <w:rsid w:val="00C35BFE"/>
    <w:rsid w:val="00C45DD6"/>
    <w:rsid w:val="00C92A66"/>
    <w:rsid w:val="00C97D55"/>
    <w:rsid w:val="00CA5A92"/>
    <w:rsid w:val="00CC013E"/>
    <w:rsid w:val="00CE2702"/>
    <w:rsid w:val="00CE7F65"/>
    <w:rsid w:val="00CF13E2"/>
    <w:rsid w:val="00D03B24"/>
    <w:rsid w:val="00D07A5D"/>
    <w:rsid w:val="00D12966"/>
    <w:rsid w:val="00D41E52"/>
    <w:rsid w:val="00D42262"/>
    <w:rsid w:val="00D46B26"/>
    <w:rsid w:val="00D64B12"/>
    <w:rsid w:val="00D751A7"/>
    <w:rsid w:val="00D769ED"/>
    <w:rsid w:val="00D943CC"/>
    <w:rsid w:val="00D95441"/>
    <w:rsid w:val="00DB0576"/>
    <w:rsid w:val="00DC6F22"/>
    <w:rsid w:val="00DD0881"/>
    <w:rsid w:val="00DD12B3"/>
    <w:rsid w:val="00DF7902"/>
    <w:rsid w:val="00E24A70"/>
    <w:rsid w:val="00E37DD0"/>
    <w:rsid w:val="00E51701"/>
    <w:rsid w:val="00E55B2B"/>
    <w:rsid w:val="00E73994"/>
    <w:rsid w:val="00E80717"/>
    <w:rsid w:val="00E8251D"/>
    <w:rsid w:val="00EB506D"/>
    <w:rsid w:val="00EC1BCB"/>
    <w:rsid w:val="00EC2910"/>
    <w:rsid w:val="00ED3D2F"/>
    <w:rsid w:val="00EE3B78"/>
    <w:rsid w:val="00EE58DE"/>
    <w:rsid w:val="00EF6D7F"/>
    <w:rsid w:val="00F02A4B"/>
    <w:rsid w:val="00F31293"/>
    <w:rsid w:val="00F67D61"/>
    <w:rsid w:val="00FB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11CEB7E1"/>
  <w15:docId w15:val="{396B0362-F5F8-4B03-BC05-648FF708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3A45D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A45D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A45D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A45D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A45D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A45D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A45D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3A45D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A45D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A45D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A45D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3A45D2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D12966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BFB611-0B89-410B-A0F4-665DFFEEF45F}"/>
</file>

<file path=customXml/itemProps3.xml><?xml version="1.0" encoding="utf-8"?>
<ds:datastoreItem xmlns:ds="http://schemas.openxmlformats.org/officeDocument/2006/customXml" ds:itemID="{F4BAB73D-BD6E-42AE-B2FB-82FAF474C2E8}"/>
</file>

<file path=customXml/itemProps4.xml><?xml version="1.0" encoding="utf-8"?>
<ds:datastoreItem xmlns:ds="http://schemas.openxmlformats.org/officeDocument/2006/customXml" ds:itemID="{0F2E39C3-1D26-4DEC-8A5E-70A5B0CDF4AC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</TotalTime>
  <Pages>1</Pages>
  <Words>66</Words>
  <Characters>338</Characters>
  <Application>Microsoft Office Word</Application>
  <DocSecurity>0</DocSecurity>
  <Lines>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ZHUKA Emanuela (External)</dc:creator>
  <cp:keywords/>
  <dc:description/>
  <cp:lastModifiedBy>CALENKO Ludmila</cp:lastModifiedBy>
  <cp:revision>5</cp:revision>
  <cp:lastPrinted>2026-02-11T14:35:00Z</cp:lastPrinted>
  <dcterms:created xsi:type="dcterms:W3CDTF">2026-02-16T16:07:00Z</dcterms:created>
  <dcterms:modified xsi:type="dcterms:W3CDTF">2026-02-16T16:14:00Z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