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3605792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53164" w:rsidRPr="0056157B" w14:paraId="1F834E1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0148D73" w14:textId="5B698A7E" w:rsidR="00853164" w:rsidRPr="0056157B" w:rsidRDefault="00853164" w:rsidP="00634DC7">
                <w:pPr>
                  <w:pStyle w:val="TBNormalTechnicalBlock"/>
                </w:pPr>
              </w:p>
            </w:tc>
          </w:tr>
          <w:tr w:rsidR="00853164" w:rsidRPr="0056157B" w14:paraId="264D034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B57B5FB" w14:textId="77777777" w:rsidR="00853164" w:rsidRPr="0056157B" w:rsidRDefault="0085316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28D368D" wp14:editId="0E72A774">
                      <wp:extent cx="626400" cy="522000"/>
                      <wp:effectExtent l="0" t="0" r="2540" b="0"/>
                      <wp:docPr id="359661747" name="Picture 3596617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EED07B2" w14:textId="77777777" w:rsidR="00853164" w:rsidRPr="0056157B" w:rsidRDefault="00853164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853164" w:rsidRPr="00B84B6D" w14:paraId="2DBFB2E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3832C1B" w14:textId="77777777" w:rsidR="00853164" w:rsidRPr="0056157B" w:rsidRDefault="0085316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A3FF0F0" w14:textId="77777777" w:rsidR="00853164" w:rsidRPr="0056157B" w:rsidRDefault="0085316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20AD4AB" w14:textId="77777777" w:rsidR="00853164" w:rsidRPr="0056157B" w:rsidRDefault="00853164" w:rsidP="00233A0E">
                <w:pPr>
                  <w:pStyle w:val="TBNormalTechnicalBlock"/>
                  <w:rPr>
                    <w:b/>
                  </w:rPr>
                </w:pPr>
              </w:p>
              <w:p w14:paraId="048D87C8" w14:textId="77777777" w:rsidR="00853164" w:rsidRDefault="0085316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16 February 2026</w:t>
                </w:r>
              </w:p>
              <w:p w14:paraId="449EA719" w14:textId="77777777" w:rsidR="00853164" w:rsidRPr="0019440B" w:rsidRDefault="0085316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57D40B4" w14:textId="77777777" w:rsidR="00853164" w:rsidRPr="0019440B" w:rsidRDefault="00853164" w:rsidP="00233A0E">
                <w:pPr>
                  <w:pStyle w:val="TBNormalTechnicalBlock"/>
                </w:pPr>
              </w:p>
              <w:p w14:paraId="0127EBF9" w14:textId="77777777" w:rsidR="00853164" w:rsidRDefault="00853164" w:rsidP="00233A0E">
                <w:pPr>
                  <w:pStyle w:val="TBNormalTechnicalBlock"/>
                </w:pPr>
                <w:r>
                  <w:t>5905</w:t>
                </w:r>
                <w:r w:rsidRPr="0056157B">
                  <w:t>/</w:t>
                </w:r>
                <w:r>
                  <w:t>26</w:t>
                </w:r>
              </w:p>
              <w:p w14:paraId="739453DF" w14:textId="77777777" w:rsidR="00853164" w:rsidRDefault="0085316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138</w:t>
                </w:r>
              </w:p>
              <w:p w14:paraId="1C62767F" w14:textId="77777777" w:rsidR="00853164" w:rsidRDefault="0085316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CRP2 7</w:t>
                </w:r>
              </w:p>
              <w:p w14:paraId="0868951F" w14:textId="77777777" w:rsidR="00853164" w:rsidRPr="007C5B64" w:rsidRDefault="0085316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F2D7578" w14:textId="77777777" w:rsidR="00853164" w:rsidRDefault="00853164">
                <w:pPr>
                  <w:pStyle w:val="TBDistrbMarkers"/>
                </w:pPr>
                <w:r>
                  <w:t>PARLNAT</w:t>
                </w:r>
              </w:p>
              <w:p w14:paraId="7E0040B3" w14:textId="77777777" w:rsidR="00853164" w:rsidRDefault="00853164">
                <w:pPr>
                  <w:pStyle w:val="TBDistrbMarkers"/>
                </w:pPr>
                <w:r>
                  <w:t>EIB</w:t>
                </w:r>
              </w:p>
              <w:p w14:paraId="6ABF1780" w14:textId="77777777" w:rsidR="00853164" w:rsidRDefault="00853164">
                <w:pPr>
                  <w:pStyle w:val="TBDistrbMarkers"/>
                </w:pPr>
                <w:r>
                  <w:t>ECB</w:t>
                </w:r>
              </w:p>
              <w:p w14:paraId="3FF568BC" w14:textId="77777777" w:rsidR="00853164" w:rsidRPr="009E0BE9" w:rsidRDefault="00853164" w:rsidP="00233A0E">
                <w:pPr>
                  <w:pStyle w:val="TBNormalTechnicalBlock"/>
                </w:pPr>
              </w:p>
              <w:p w14:paraId="44BFC8F7" w14:textId="77777777" w:rsidR="00853164" w:rsidRPr="009E0BE9" w:rsidRDefault="00853164" w:rsidP="00233A0E">
                <w:pPr>
                  <w:pStyle w:val="TBNormalTechnicalBlock"/>
                </w:pPr>
              </w:p>
              <w:p w14:paraId="0C8D8F50" w14:textId="77777777" w:rsidR="00853164" w:rsidRPr="009E0BE9" w:rsidRDefault="0085316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53164" w:rsidRPr="00ED0749" w14:paraId="09A1CF0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E3EFC4B" w14:textId="77777777" w:rsidR="00853164" w:rsidRPr="00ED0749" w:rsidRDefault="0085316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161A1D0" w14:textId="77777777" w:rsidR="00853164" w:rsidRPr="00ED0749" w:rsidRDefault="0085316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98976DD" w14:textId="77777777" w:rsidR="00853164" w:rsidRPr="00ED0749" w:rsidRDefault="0085316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F8F4796" w14:textId="77777777" w:rsidR="00853164" w:rsidRPr="00ED0749" w:rsidRDefault="00853164" w:rsidP="00DF1147">
          <w:pPr>
            <w:pStyle w:val="TBEntRefer"/>
            <w:rPr>
              <w:sz w:val="2"/>
              <w:szCs w:val="2"/>
            </w:rPr>
          </w:pPr>
        </w:p>
        <w:p w14:paraId="56BA0063" w14:textId="77777777" w:rsidR="00853164" w:rsidRPr="00DD01AC" w:rsidRDefault="0085316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53164" w:rsidRPr="00133225" w14:paraId="78EB12C4" w14:textId="77777777" w:rsidTr="001E5BC3">
            <w:trPr>
              <w:jc w:val="center"/>
            </w:trPr>
            <w:tc>
              <w:tcPr>
                <w:tcW w:w="9645" w:type="dxa"/>
              </w:tcPr>
              <w:p w14:paraId="38ADA6F7" w14:textId="77777777" w:rsidR="00853164" w:rsidRPr="00C4351E" w:rsidRDefault="00853164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853164" w:rsidRPr="007D53AD" w14:paraId="2C87A2C6" w14:textId="77777777" w:rsidTr="001E5BC3">
            <w:trPr>
              <w:jc w:val="center"/>
            </w:trPr>
            <w:tc>
              <w:tcPr>
                <w:tcW w:w="9645" w:type="dxa"/>
              </w:tcPr>
              <w:p w14:paraId="6D3BDC84" w14:textId="77777777" w:rsidR="00853164" w:rsidRPr="007D53AD" w:rsidRDefault="00853164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853164" w:rsidRPr="007D53AD" w14:paraId="3E6D7184" w14:textId="77777777" w:rsidTr="001E5BC3">
            <w:trPr>
              <w:jc w:val="center"/>
            </w:trPr>
            <w:tc>
              <w:tcPr>
                <w:tcW w:w="9645" w:type="dxa"/>
              </w:tcPr>
              <w:p w14:paraId="6A7C5248" w14:textId="77777777" w:rsidR="00853164" w:rsidRPr="006368AC" w:rsidRDefault="00853164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853164" w:rsidRPr="007D53AD" w14:paraId="6F239DF3" w14:textId="77777777" w:rsidTr="001E5BC3">
            <w:trPr>
              <w:jc w:val="center"/>
            </w:trPr>
            <w:tc>
              <w:tcPr>
                <w:tcW w:w="9645" w:type="dxa"/>
              </w:tcPr>
              <w:p w14:paraId="07A8BB3C" w14:textId="77777777" w:rsidR="00853164" w:rsidRPr="006368AC" w:rsidRDefault="00853164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446F531C" w14:textId="77777777" w:rsidR="00853164" w:rsidRPr="008C6FD6" w:rsidRDefault="008E1578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14:paraId="6FD0CEB6" w14:textId="77777777" w:rsidTr="00124DD8">
        <w:tc>
          <w:tcPr>
            <w:tcW w:w="567" w:type="dxa"/>
            <w:tcMar>
              <w:right w:w="0" w:type="dxa"/>
            </w:tcMar>
          </w:tcPr>
          <w:p w14:paraId="1B3D643F" w14:textId="67791322" w:rsidR="00124DD8" w:rsidRPr="00124DD8" w:rsidRDefault="00124DD8" w:rsidP="00124DD8">
            <w:pPr>
              <w:pStyle w:val="PointManual"/>
            </w:pPr>
            <w:r w:rsidRPr="00124DD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69AC8A2A" w:rsidR="00124DD8" w:rsidRDefault="00124DD8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21024FD9" w:rsidR="00124DD8" w:rsidRDefault="00124DD8" w:rsidP="00CB73C2">
            <w:pPr>
              <w:rPr>
                <w:lang w:val="en-US"/>
              </w:rPr>
            </w:pPr>
            <w:r w:rsidRPr="00861CEF">
              <w:rPr>
                <w:lang w:val="en-US"/>
              </w:rPr>
              <w:t>5905/26</w:t>
            </w:r>
          </w:p>
        </w:tc>
      </w:tr>
      <w:tr w:rsidR="00124DD8" w14:paraId="3BEA511A" w14:textId="77777777" w:rsidTr="00124DD8">
        <w:tc>
          <w:tcPr>
            <w:tcW w:w="567" w:type="dxa"/>
            <w:tcMar>
              <w:right w:w="0" w:type="dxa"/>
            </w:tcMar>
          </w:tcPr>
          <w:p w14:paraId="4C11A452" w14:textId="4B2D1A25" w:rsidR="00124DD8" w:rsidRPr="00124DD8" w:rsidRDefault="00124DD8" w:rsidP="00124DD8">
            <w:pPr>
              <w:pStyle w:val="PointManual"/>
            </w:pPr>
            <w:r w:rsidRPr="00124DD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76BC282" w:rsidR="00124DD8" w:rsidRDefault="00124DD8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124DD8" w:rsidRDefault="00124DD8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124DD8" w:rsidRDefault="00124DD8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DC628D" w14:textId="77777777" w:rsidR="00124DD8" w:rsidRDefault="00124DD8" w:rsidP="00CB73C2">
            <w:pPr>
              <w:rPr>
                <w:lang w:val="en-US"/>
              </w:rPr>
            </w:pPr>
          </w:p>
          <w:p w14:paraId="1ACA685F" w14:textId="77777777" w:rsidR="00124DD8" w:rsidRPr="00861CEF" w:rsidRDefault="00124DD8" w:rsidP="00F31293">
            <w:pPr>
              <w:rPr>
                <w:lang w:val="en-US"/>
              </w:rPr>
            </w:pPr>
            <w:r w:rsidRPr="00861CEF">
              <w:rPr>
                <w:lang w:val="en-US"/>
              </w:rPr>
              <w:t>5902/26</w:t>
            </w:r>
          </w:p>
          <w:p w14:paraId="186027FA" w14:textId="6212C5C6" w:rsidR="00124DD8" w:rsidRDefault="00124DD8" w:rsidP="00F31293">
            <w:pPr>
              <w:rPr>
                <w:lang w:val="en-US"/>
              </w:rPr>
            </w:pPr>
            <w:r w:rsidRPr="00861CEF">
              <w:rPr>
                <w:lang w:val="en-US"/>
              </w:rPr>
              <w:t>5903/26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14:paraId="5EF51404" w14:textId="77777777" w:rsidTr="00124DD8">
        <w:tc>
          <w:tcPr>
            <w:tcW w:w="567" w:type="dxa"/>
            <w:tcMar>
              <w:right w:w="0" w:type="dxa"/>
            </w:tcMar>
          </w:tcPr>
          <w:p w14:paraId="55AED47F" w14:textId="0C4FFE37" w:rsidR="00124DD8" w:rsidRPr="00124DD8" w:rsidRDefault="00124DD8" w:rsidP="00124DD8">
            <w:pPr>
              <w:pStyle w:val="PointManual"/>
            </w:pPr>
            <w:r w:rsidRPr="00124DD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3D934445" w:rsidR="00124DD8" w:rsidRDefault="00124DD8" w:rsidP="00CB73C2">
            <w:pPr>
              <w:rPr>
                <w:lang w:val="en-US"/>
              </w:rPr>
            </w:pPr>
            <w:r w:rsidRPr="00BD3F37">
              <w:rPr>
                <w:lang w:val="en-US"/>
              </w:rPr>
              <w:t xml:space="preserve">Savings and Investments Union: </w:t>
            </w:r>
            <w:r>
              <w:rPr>
                <w:lang w:val="en-US"/>
              </w:rPr>
              <w:t>S</w:t>
            </w:r>
            <w:r w:rsidRPr="00BD3F37">
              <w:rPr>
                <w:lang w:val="en-US"/>
              </w:rPr>
              <w:t>upplementary pensions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0DD892CF" w:rsidR="00124DD8" w:rsidRDefault="00124DD8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6A8307" wp14:editId="49590220">
                  <wp:extent cx="172442" cy="172442"/>
                  <wp:effectExtent l="0" t="0" r="0" b="0"/>
                  <wp:docPr id="145478581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884CAB1" wp14:editId="014C6203">
                  <wp:extent cx="172442" cy="172442"/>
                  <wp:effectExtent l="0" t="0" r="0" b="0"/>
                  <wp:docPr id="51218970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124DD8" w:rsidRDefault="00124DD8" w:rsidP="00CB73C2">
            <w:pPr>
              <w:rPr>
                <w:lang w:val="en-US"/>
              </w:rPr>
            </w:pPr>
          </w:p>
        </w:tc>
      </w:tr>
      <w:tr w:rsidR="00124DD8" w14:paraId="449ED289" w14:textId="77777777" w:rsidTr="00124DD8">
        <w:tc>
          <w:tcPr>
            <w:tcW w:w="567" w:type="dxa"/>
            <w:tcMar>
              <w:right w:w="0" w:type="dxa"/>
            </w:tcMar>
          </w:tcPr>
          <w:p w14:paraId="5B5DEDD7" w14:textId="133DBE32" w:rsidR="00124DD8" w:rsidRPr="00124DD8" w:rsidRDefault="00124DD8" w:rsidP="00A75D72">
            <w:pPr>
              <w:pStyle w:val="PointManual"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375BE49B" w:rsidR="00124DD8" w:rsidRDefault="00124DD8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a)</w:t>
            </w:r>
            <w:r w:rsidRPr="00BD3F37">
              <w:rPr>
                <w:lang w:val="en-US"/>
              </w:rPr>
              <w:tab/>
              <w:t>Directive amending Directives (EU) 2016/2341 and 2016/97 as regards the strengthening of the framework for occupational retirement provision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23B6E234" w:rsidR="00124DD8" w:rsidRDefault="00124DD8" w:rsidP="00CB73C2">
            <w:pPr>
              <w:rPr>
                <w:lang w:val="en-US"/>
              </w:rPr>
            </w:pPr>
            <w:r w:rsidRPr="00F31293">
              <w:rPr>
                <w:lang w:val="en-US"/>
              </w:rPr>
              <w:t>15757/25 + COR 1</w:t>
            </w:r>
          </w:p>
        </w:tc>
      </w:tr>
      <w:tr w:rsidR="00124DD8" w14:paraId="41C06DD8" w14:textId="77777777" w:rsidTr="00124DD8">
        <w:tc>
          <w:tcPr>
            <w:tcW w:w="567" w:type="dxa"/>
            <w:tcMar>
              <w:right w:w="0" w:type="dxa"/>
            </w:tcMar>
          </w:tcPr>
          <w:p w14:paraId="3E31F35D" w14:textId="63564230" w:rsidR="00124DD8" w:rsidRPr="00124DD8" w:rsidRDefault="00124DD8" w:rsidP="00124DD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84FEB" w14:textId="2AC40CF6" w:rsidR="00124DD8" w:rsidRPr="00BD3F37" w:rsidRDefault="00124DD8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b)</w:t>
            </w:r>
            <w:r w:rsidRPr="00BD3F37">
              <w:rPr>
                <w:lang w:val="en-US"/>
              </w:rPr>
              <w:tab/>
              <w:t>Regulation amending Regulation (EU) 2019/1238 on a pan-European Personal Pension Product (PEPP)</w:t>
            </w:r>
          </w:p>
          <w:p w14:paraId="6B86AEA9" w14:textId="50C37B50" w:rsidR="00124DD8" w:rsidRPr="00BD3F37" w:rsidRDefault="00124DD8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E775E5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A291CE" w14:textId="6FA6F430" w:rsidR="00124DD8" w:rsidRDefault="00124DD8" w:rsidP="00557D8A">
            <w:pPr>
              <w:rPr>
                <w:lang w:val="en-US"/>
              </w:rPr>
            </w:pPr>
            <w:r w:rsidRPr="00F31293">
              <w:rPr>
                <w:lang w:val="en-US"/>
              </w:rPr>
              <w:t xml:space="preserve">15756/25 </w:t>
            </w:r>
            <w:r>
              <w:rPr>
                <w:lang w:val="en-US"/>
              </w:rPr>
              <w:t>+ COR 1</w:t>
            </w:r>
          </w:p>
        </w:tc>
      </w:tr>
      <w:tr w:rsidR="00124DD8" w14:paraId="1F458838" w14:textId="77777777" w:rsidTr="00124DD8">
        <w:tc>
          <w:tcPr>
            <w:tcW w:w="567" w:type="dxa"/>
            <w:tcMar>
              <w:right w:w="0" w:type="dxa"/>
            </w:tcMar>
          </w:tcPr>
          <w:p w14:paraId="349AFA9F" w14:textId="59E7BEC3" w:rsidR="00124DD8" w:rsidRPr="00124DD8" w:rsidRDefault="00A75D72" w:rsidP="00A75D72">
            <w:pPr>
              <w:pStyle w:val="PointManual"/>
              <w:pageBreakBefore/>
            </w:pPr>
            <w:r>
              <w:lastRenderedPageBreak/>
              <w:t>4</w:t>
            </w:r>
            <w:r w:rsidR="00124DD8" w:rsidRPr="00124DD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E1E116" w14:textId="293A1742" w:rsidR="00124DD8" w:rsidRPr="00BD3F37" w:rsidRDefault="00124DD8" w:rsidP="00F31293">
            <w:pPr>
              <w:pageBreakBefore/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  <w:p w14:paraId="6484D3FE" w14:textId="77777777" w:rsidR="00124DD8" w:rsidRPr="00BD3F37" w:rsidRDefault="00124DD8" w:rsidP="00F31293">
            <w:pPr>
              <w:pageBreakBefore/>
              <w:rPr>
                <w:lang w:val="en-US"/>
              </w:rPr>
            </w:pPr>
            <w:r w:rsidRPr="00BD3F37">
              <w:rPr>
                <w:lang w:val="en-US"/>
              </w:rPr>
              <w:t>Current financial services legislative proposals</w:t>
            </w:r>
          </w:p>
          <w:p w14:paraId="4DEB9F28" w14:textId="56C5B0A8" w:rsidR="00124DD8" w:rsidRPr="00BD3F37" w:rsidRDefault="00124DD8" w:rsidP="00F31293">
            <w:pPr>
              <w:pageBreakBefore/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459EF7" w14:textId="77777777" w:rsidR="00124DD8" w:rsidRDefault="00124DD8" w:rsidP="00F3129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F056FB" w14:textId="69C7F1DF" w:rsidR="00124DD8" w:rsidRPr="00F31293" w:rsidRDefault="00124DD8" w:rsidP="00F31293">
            <w:pPr>
              <w:rPr>
                <w:szCs w:val="24"/>
                <w:lang w:val="en-US"/>
              </w:rPr>
            </w:pPr>
            <w:r w:rsidRPr="00453F70">
              <w:rPr>
                <w:szCs w:val="24"/>
                <w:lang w:val="en-US"/>
              </w:rPr>
              <w:t>5108/26</w:t>
            </w:r>
          </w:p>
        </w:tc>
      </w:tr>
    </w:tbl>
    <w:p w14:paraId="50231A89" w14:textId="027AC912" w:rsidR="00BD3F37" w:rsidRPr="00BD3F37" w:rsidRDefault="00BD729D" w:rsidP="0069637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W w:w="9781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1984"/>
      </w:tblGrid>
      <w:tr w:rsidR="00124DD8" w:rsidRPr="00BD3F37" w14:paraId="57C365DF" w14:textId="77777777" w:rsidTr="00124DD8">
        <w:tc>
          <w:tcPr>
            <w:tcW w:w="567" w:type="dxa"/>
            <w:tcMar>
              <w:right w:w="0" w:type="dxa"/>
            </w:tcMar>
          </w:tcPr>
          <w:p w14:paraId="14DA91EC" w14:textId="2866DC1C" w:rsidR="00124DD8" w:rsidRPr="00124DD8" w:rsidRDefault="00A75D72" w:rsidP="00124DD8">
            <w:pPr>
              <w:pStyle w:val="PointManual"/>
            </w:pPr>
            <w:r>
              <w:t>5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BDEA89" w14:textId="75F6B715" w:rsidR="00124DD8" w:rsidRPr="00BD3F37" w:rsidRDefault="00124DD8" w:rsidP="00BD3F37">
            <w:r w:rsidRPr="00BD3F37">
              <w:t>EU budget</w:t>
            </w:r>
          </w:p>
          <w:p w14:paraId="29DB71C6" w14:textId="77777777" w:rsidR="00124DD8" w:rsidRPr="00BD3F37" w:rsidRDefault="00124DD8" w:rsidP="00BD3F37">
            <w:r w:rsidRPr="00BD3F37">
              <w:t>Council Recommendation on the discharge to be given to the Commission in respect of the implementation of the budget for 2024</w:t>
            </w:r>
          </w:p>
          <w:p w14:paraId="6EFFFCA6" w14:textId="482879CA" w:rsidR="00124DD8" w:rsidRDefault="00124DD8" w:rsidP="00BD3F37">
            <w:pPr>
              <w:rPr>
                <w:i/>
                <w:iCs/>
              </w:rPr>
            </w:pPr>
            <w:r w:rsidRPr="006376BA">
              <w:t>(Legal basis: Article 319 TFEU)</w:t>
            </w:r>
          </w:p>
          <w:p w14:paraId="238FBC53" w14:textId="77777777" w:rsidR="00124DD8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  <w:p w14:paraId="62A870E6" w14:textId="0F6677BA" w:rsidR="00124DD8" w:rsidRPr="00BD3F37" w:rsidRDefault="00124DD8" w:rsidP="00BD3F37">
            <w:r w:rsidRPr="00EB506D">
              <w:rPr>
                <w:i/>
                <w:iCs/>
              </w:rPr>
              <w:t>Approval of a letter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001BB1" w14:textId="34F43F57" w:rsidR="00124DD8" w:rsidRPr="00BD3F37" w:rsidRDefault="00124DD8" w:rsidP="00BD3F37">
            <w:pPr>
              <w:rPr>
                <w:lang w:val="pl-PL"/>
              </w:rPr>
            </w:pPr>
            <w:r w:rsidRPr="00FB3002">
              <w:rPr>
                <w:lang w:val="pl-PL"/>
              </w:rPr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9A95A5" w14:textId="77777777" w:rsidR="00124DD8" w:rsidRPr="00453F70" w:rsidRDefault="00124DD8" w:rsidP="00BD3F37">
            <w:pPr>
              <w:rPr>
                <w:highlight w:val="yellow"/>
              </w:rPr>
            </w:pPr>
          </w:p>
          <w:p w14:paraId="7668014D" w14:textId="77777777" w:rsidR="00A75D72" w:rsidRDefault="00124DD8" w:rsidP="00A75D72">
            <w:pPr>
              <w:rPr>
                <w:lang w:val="en-US"/>
              </w:rPr>
            </w:pPr>
            <w:r w:rsidRPr="00DD0881">
              <w:rPr>
                <w:lang w:val="en-US"/>
              </w:rPr>
              <w:t>5749/26</w:t>
            </w:r>
          </w:p>
          <w:p w14:paraId="663343F8" w14:textId="0470CCA8" w:rsidR="00124DD8" w:rsidRPr="00453F70" w:rsidRDefault="00124DD8" w:rsidP="00A75D72">
            <w:pPr>
              <w:rPr>
                <w:highlight w:val="yellow"/>
              </w:rPr>
            </w:pPr>
            <w:r w:rsidRPr="00DD0881">
              <w:rPr>
                <w:lang w:val="en-US"/>
              </w:rPr>
              <w:t xml:space="preserve"> + ADD</w:t>
            </w:r>
            <w:r>
              <w:rPr>
                <w:lang w:val="en-US"/>
              </w:rPr>
              <w:t xml:space="preserve"> </w:t>
            </w:r>
            <w:r w:rsidRPr="00764340">
              <w:rPr>
                <w:lang w:val="en-US"/>
              </w:rPr>
              <w:t>1</w:t>
            </w:r>
            <w:r>
              <w:rPr>
                <w:lang w:val="en-US"/>
              </w:rPr>
              <w:t>-</w:t>
            </w:r>
            <w:r w:rsidRPr="00764340">
              <w:rPr>
                <w:lang w:val="en-US"/>
              </w:rPr>
              <w:t>2</w:t>
            </w:r>
          </w:p>
        </w:tc>
      </w:tr>
      <w:tr w:rsidR="00124DD8" w:rsidRPr="00BD3F37" w14:paraId="4A093A7F" w14:textId="77777777" w:rsidTr="00124DD8">
        <w:tc>
          <w:tcPr>
            <w:tcW w:w="567" w:type="dxa"/>
            <w:tcMar>
              <w:right w:w="0" w:type="dxa"/>
            </w:tcMar>
          </w:tcPr>
          <w:p w14:paraId="45BA7204" w14:textId="416F8837" w:rsidR="00124DD8" w:rsidRPr="00124DD8" w:rsidRDefault="00A75D72" w:rsidP="00124DD8">
            <w:pPr>
              <w:pStyle w:val="PointManual"/>
            </w:pPr>
            <w:r>
              <w:t>6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3BBB24" w14:textId="365A6AA8" w:rsidR="00124DD8" w:rsidRDefault="00124DD8" w:rsidP="00BD3F37">
            <w:r w:rsidRPr="00BD3F37">
              <w:t>Conclusions on the budget guidelines for 2027</w:t>
            </w:r>
          </w:p>
          <w:p w14:paraId="06E09D88" w14:textId="77777777" w:rsidR="00124DD8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  <w:p w14:paraId="5FD2C990" w14:textId="15E0297B" w:rsidR="00124DD8" w:rsidRPr="00BD3F37" w:rsidRDefault="00124DD8" w:rsidP="00BD3F37">
            <w:r w:rsidRPr="00EB506D">
              <w:rPr>
                <w:i/>
                <w:iCs/>
              </w:rPr>
              <w:t>Approval of a letter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8B77F3" w14:textId="77777777" w:rsidR="00124DD8" w:rsidRPr="00C35BFE" w:rsidRDefault="00124DD8" w:rsidP="00BD3F37"/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56890" w14:textId="0D98B6A2" w:rsidR="00124DD8" w:rsidRPr="00453F70" w:rsidRDefault="00124DD8" w:rsidP="009173B9">
            <w:pPr>
              <w:rPr>
                <w:highlight w:val="yellow"/>
              </w:rPr>
            </w:pPr>
            <w:r w:rsidRPr="00DD0881">
              <w:rPr>
                <w:lang w:val="en-US"/>
              </w:rPr>
              <w:t>5754/26 + ADD 1</w:t>
            </w:r>
          </w:p>
        </w:tc>
      </w:tr>
      <w:tr w:rsidR="00124DD8" w:rsidRPr="00BD3F37" w14:paraId="4854E3AF" w14:textId="77777777" w:rsidTr="00124DD8">
        <w:tc>
          <w:tcPr>
            <w:tcW w:w="567" w:type="dxa"/>
            <w:tcMar>
              <w:right w:w="0" w:type="dxa"/>
            </w:tcMar>
          </w:tcPr>
          <w:p w14:paraId="7A7B0E46" w14:textId="43B22788" w:rsidR="00124DD8" w:rsidRPr="00124DD8" w:rsidRDefault="00A75D72" w:rsidP="00124DD8">
            <w:pPr>
              <w:pStyle w:val="PointManual"/>
            </w:pPr>
            <w:r>
              <w:t>7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160056" w14:textId="626C941D" w:rsidR="00124DD8" w:rsidRPr="00BD3F37" w:rsidRDefault="00124DD8" w:rsidP="00BD3F37">
            <w:bookmarkStart w:id="1" w:name="_Hlk211514300"/>
            <w:r w:rsidRPr="00BD3F37">
              <w:t>Economic and financial impact of Russia’s aggression against Ukraine</w:t>
            </w:r>
          </w:p>
          <w:p w14:paraId="6A17DA27" w14:textId="77777777" w:rsidR="00124DD8" w:rsidRPr="00BD3F37" w:rsidRDefault="00124DD8" w:rsidP="00BD3F37">
            <w:r w:rsidRPr="00BD3F37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18EE20" w14:textId="77777777" w:rsidR="00124DD8" w:rsidRPr="00BD3F37" w:rsidRDefault="00124DD8" w:rsidP="00BD3F37">
            <w:pPr>
              <w:rPr>
                <w:lang w:val="pl-PL"/>
              </w:rPr>
            </w:pP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7400F0" w14:textId="77777777" w:rsidR="00124DD8" w:rsidRPr="00BD3F37" w:rsidRDefault="00124DD8" w:rsidP="00BD3F37"/>
        </w:tc>
      </w:tr>
      <w:bookmarkEnd w:id="1"/>
      <w:tr w:rsidR="00124DD8" w:rsidRPr="00BD3F37" w14:paraId="0224EFC9" w14:textId="77777777" w:rsidTr="00124DD8">
        <w:tc>
          <w:tcPr>
            <w:tcW w:w="567" w:type="dxa"/>
            <w:tcMar>
              <w:right w:w="0" w:type="dxa"/>
            </w:tcMar>
          </w:tcPr>
          <w:p w14:paraId="1618E66E" w14:textId="4EE67CA4" w:rsidR="00124DD8" w:rsidRPr="00124DD8" w:rsidRDefault="00A75D72" w:rsidP="00124DD8">
            <w:pPr>
              <w:pStyle w:val="PointManual"/>
            </w:pPr>
            <w:r>
              <w:t>8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74D526" w14:textId="4004E02D" w:rsidR="00124DD8" w:rsidRPr="00BD3F37" w:rsidRDefault="00124DD8" w:rsidP="00BD3F37">
            <w:r w:rsidRPr="00BD3F37">
              <w:t>Economic recovery in Europe</w:t>
            </w:r>
          </w:p>
          <w:p w14:paraId="5521CB60" w14:textId="77777777" w:rsidR="00124DD8" w:rsidRPr="00BD3F37" w:rsidRDefault="00124DD8" w:rsidP="00BD3F37">
            <w:r w:rsidRPr="00BD3F37">
              <w:t>Council Implementing Decisions under the Recovery and Resilience Facility</w:t>
            </w:r>
          </w:p>
          <w:p w14:paraId="0C84010A" w14:textId="77777777" w:rsidR="00124DD8" w:rsidRPr="00BD3F37" w:rsidRDefault="00124DD8" w:rsidP="00BD3F37">
            <w:r w:rsidRPr="00BD3F37">
              <w:t>(Legal basis: Article 20 Regulation (EU) 2021/241)</w:t>
            </w:r>
          </w:p>
          <w:p w14:paraId="3F2883F8" w14:textId="77777777" w:rsidR="00124DD8" w:rsidRPr="00BD3F37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BA8CC" w14:textId="77777777" w:rsidR="00124DD8" w:rsidRPr="00BD3F37" w:rsidRDefault="00124DD8" w:rsidP="00BD3F37">
            <w:pPr>
              <w:rPr>
                <w:lang w:val="en-US"/>
              </w:rPr>
            </w:pPr>
          </w:p>
          <w:p w14:paraId="27675C93" w14:textId="77777777" w:rsidR="00124DD8" w:rsidRPr="00BD3F37" w:rsidRDefault="00124DD8" w:rsidP="00BD3F37">
            <w:pPr>
              <w:rPr>
                <w:lang w:val="en-US"/>
              </w:rPr>
            </w:pPr>
            <w:r w:rsidRPr="00BD3F37">
              <w:rPr>
                <w:noProof/>
                <w:lang w:val="pl-PL"/>
              </w:rPr>
              <w:drawing>
                <wp:inline distT="0" distB="0" distL="0" distR="0" wp14:anchorId="317352B4" wp14:editId="30388973">
                  <wp:extent cx="172442" cy="172442"/>
                  <wp:effectExtent l="0" t="0" r="0" b="0"/>
                  <wp:docPr id="830660115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D3F37"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A3DCE4" w14:textId="77777777" w:rsidR="00124DD8" w:rsidRDefault="00124DD8" w:rsidP="00BD3F37"/>
          <w:p w14:paraId="540C5091" w14:textId="59C42C3F" w:rsidR="00124DD8" w:rsidRDefault="00124DD8" w:rsidP="009173B9">
            <w:r>
              <w:t>5756/26</w:t>
            </w:r>
          </w:p>
          <w:p w14:paraId="43572B4D" w14:textId="68C12098" w:rsidR="00124DD8" w:rsidRPr="00BD3F37" w:rsidRDefault="00124DD8" w:rsidP="009173B9">
            <w:r>
              <w:t>+ ADD 1 REV 1</w:t>
            </w:r>
          </w:p>
        </w:tc>
      </w:tr>
      <w:tr w:rsidR="00124DD8" w:rsidRPr="00BD3F37" w14:paraId="7FB6D5A6" w14:textId="77777777" w:rsidTr="00124DD8">
        <w:tc>
          <w:tcPr>
            <w:tcW w:w="567" w:type="dxa"/>
            <w:tcMar>
              <w:right w:w="0" w:type="dxa"/>
            </w:tcMar>
          </w:tcPr>
          <w:p w14:paraId="1AB22FBE" w14:textId="7A7BD679" w:rsidR="00124DD8" w:rsidRPr="00124DD8" w:rsidRDefault="00A75D72" w:rsidP="00124DD8">
            <w:pPr>
              <w:pStyle w:val="PointManual"/>
            </w:pPr>
            <w:r>
              <w:t>9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0F9815" w14:textId="6FD6B387" w:rsidR="00124DD8" w:rsidRPr="00BD3F37" w:rsidRDefault="00124DD8" w:rsidP="00BD3F37">
            <w:r w:rsidRPr="00BD3F37">
              <w:t>European Semester 2026</w:t>
            </w:r>
          </w:p>
          <w:p w14:paraId="174A41F7" w14:textId="430D6FDD" w:rsidR="00124DD8" w:rsidRPr="00BD3F37" w:rsidRDefault="00124DD8" w:rsidP="00BD3F37">
            <w:r w:rsidRPr="00BD3F37">
              <w:t>Council Recommendation on the economic policy of the euro area</w:t>
            </w:r>
          </w:p>
          <w:p w14:paraId="16D14D2A" w14:textId="77777777" w:rsidR="00124DD8" w:rsidRPr="00BD3F37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8A1314" w14:textId="77777777" w:rsidR="00124DD8" w:rsidRPr="00BD3F37" w:rsidRDefault="00124DD8" w:rsidP="00BD3F37">
            <w:pPr>
              <w:rPr>
                <w:lang w:val="pl-PL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6A2485" w14:textId="77777777" w:rsidR="00124DD8" w:rsidRDefault="00124DD8" w:rsidP="00F31293">
            <w:r>
              <w:t>5732/26</w:t>
            </w:r>
          </w:p>
          <w:p w14:paraId="2A0AE9C4" w14:textId="1801A05B" w:rsidR="00124DD8" w:rsidRPr="00E80717" w:rsidRDefault="00124DD8" w:rsidP="00F31293">
            <w:r w:rsidRPr="00EC2910">
              <w:t>5991/</w:t>
            </w:r>
            <w:r w:rsidR="00A93F47" w:rsidRPr="00EC2910">
              <w:t>1/</w:t>
            </w:r>
            <w:r w:rsidRPr="00EC2910">
              <w:t>26</w:t>
            </w:r>
            <w:r w:rsidR="00A93F47" w:rsidRPr="00EC2910">
              <w:t xml:space="preserve"> REV 1</w:t>
            </w:r>
          </w:p>
        </w:tc>
      </w:tr>
      <w:tr w:rsidR="00124DD8" w:rsidRPr="00BD3F37" w14:paraId="78349689" w14:textId="77777777" w:rsidTr="00124DD8">
        <w:tc>
          <w:tcPr>
            <w:tcW w:w="567" w:type="dxa"/>
            <w:tcMar>
              <w:right w:w="0" w:type="dxa"/>
            </w:tcMar>
          </w:tcPr>
          <w:p w14:paraId="0463ABE3" w14:textId="58426439" w:rsidR="00124DD8" w:rsidRPr="00124DD8" w:rsidRDefault="00124DD8" w:rsidP="00124DD8">
            <w:pPr>
              <w:pStyle w:val="PointManual"/>
            </w:pPr>
            <w:r w:rsidRPr="00124DD8">
              <w:t>1</w:t>
            </w:r>
            <w:r w:rsidR="00A75D72">
              <w:t>0</w:t>
            </w:r>
            <w:r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2F2C28" w14:textId="4D376F89" w:rsidR="00124DD8" w:rsidRPr="00BD3F37" w:rsidRDefault="00124DD8" w:rsidP="00BD3F37">
            <w:r w:rsidRPr="00BD3F37">
              <w:t>Implementation of the economic governance framework</w:t>
            </w:r>
            <w:r>
              <w:t>:</w:t>
            </w:r>
            <w:r w:rsidR="00303284">
              <w:t xml:space="preserve"> </w:t>
            </w:r>
            <w:r w:rsidRPr="00BD3F37">
              <w:t>Defence financing</w:t>
            </w:r>
          </w:p>
          <w:p w14:paraId="40BDAEE8" w14:textId="75895430" w:rsidR="00124DD8" w:rsidRPr="00BD3F37" w:rsidRDefault="00124DD8" w:rsidP="00BD3F37">
            <w:r w:rsidRPr="00BD3F37">
              <w:t>Council Recommendation allowing Austria to deviate from the maximum growth rates of net expenditure</w:t>
            </w:r>
          </w:p>
          <w:p w14:paraId="47EBD2D9" w14:textId="77777777" w:rsidR="00124DD8" w:rsidRPr="00BD3F37" w:rsidRDefault="00124DD8" w:rsidP="00BD3F37">
            <w:r w:rsidRPr="00BD3F37">
              <w:t>(Legal basis: Regulation (EU) 2024/1263)</w:t>
            </w:r>
          </w:p>
          <w:p w14:paraId="3D049D22" w14:textId="77777777" w:rsidR="00124DD8" w:rsidRPr="00BD3F37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CF412" w14:textId="77777777" w:rsidR="00124DD8" w:rsidRPr="00BD3F37" w:rsidRDefault="00124DD8" w:rsidP="00BD3F37"/>
          <w:p w14:paraId="0CFC44C3" w14:textId="77777777" w:rsidR="00124DD8" w:rsidRPr="00BD3F37" w:rsidRDefault="00124DD8" w:rsidP="00BD3F37"/>
          <w:p w14:paraId="44E6A7CF" w14:textId="77777777" w:rsidR="00124DD8" w:rsidRPr="00BD3F37" w:rsidRDefault="00124DD8" w:rsidP="00BD3F37">
            <w:r w:rsidRPr="00BD3F37">
              <w:t>(*)</w:t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0D86D1" w14:textId="77777777" w:rsidR="00124DD8" w:rsidRDefault="00124DD8" w:rsidP="00BD3F37"/>
          <w:p w14:paraId="6360FC30" w14:textId="77777777" w:rsidR="00124DD8" w:rsidRDefault="00124DD8" w:rsidP="00BD3F37"/>
          <w:p w14:paraId="5FC0882A" w14:textId="129BCF76" w:rsidR="00124DD8" w:rsidRPr="00BD3F37" w:rsidRDefault="00124DD8" w:rsidP="00BD3F37">
            <w:r>
              <w:t>5733/</w:t>
            </w:r>
            <w:r w:rsidR="00CF13E2">
              <w:t>1/</w:t>
            </w:r>
            <w:r>
              <w:t>26</w:t>
            </w:r>
            <w:r w:rsidR="00CF13E2">
              <w:t xml:space="preserve"> REV 1</w:t>
            </w:r>
          </w:p>
        </w:tc>
      </w:tr>
      <w:tr w:rsidR="00124DD8" w:rsidRPr="00BD3F37" w14:paraId="2D8FB5DC" w14:textId="77777777" w:rsidTr="00124DD8">
        <w:tc>
          <w:tcPr>
            <w:tcW w:w="567" w:type="dxa"/>
            <w:tcMar>
              <w:right w:w="0" w:type="dxa"/>
            </w:tcMar>
          </w:tcPr>
          <w:p w14:paraId="64E12CDB" w14:textId="0AA8250D" w:rsidR="00124DD8" w:rsidRPr="00124DD8" w:rsidRDefault="00124DD8" w:rsidP="00227D61">
            <w:pPr>
              <w:pStyle w:val="PointManual"/>
              <w:pageBreakBefore/>
            </w:pPr>
            <w:r w:rsidRPr="00124DD8">
              <w:lastRenderedPageBreak/>
              <w:t>1</w:t>
            </w:r>
            <w:r w:rsidR="00A75D72">
              <w:t>1</w:t>
            </w:r>
            <w:r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CB325" w14:textId="3BB68A37" w:rsidR="00124DD8" w:rsidRPr="00BD3F37" w:rsidRDefault="00124DD8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0193C4" w14:textId="77777777" w:rsidR="00124DD8" w:rsidRPr="00BD3F37" w:rsidRDefault="00124DD8" w:rsidP="00BD3F37">
            <w:pPr>
              <w:rPr>
                <w:lang w:val="en-US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8EB3AC" w14:textId="77777777" w:rsidR="00124DD8" w:rsidRPr="00BD3F37" w:rsidRDefault="00124DD8" w:rsidP="00BD3F37">
            <w:pPr>
              <w:rPr>
                <w:lang w:val="en-US"/>
              </w:rPr>
            </w:pPr>
          </w:p>
        </w:tc>
      </w:tr>
    </w:tbl>
    <w:p w14:paraId="584259C2" w14:textId="77777777" w:rsidR="00C35BFE" w:rsidRPr="00EE58DE" w:rsidRDefault="00C35BFE" w:rsidP="00844518">
      <w:pPr>
        <w:pStyle w:val="ImageLine"/>
        <w:rPr>
          <w:lang w:val="en-US"/>
        </w:rPr>
      </w:pPr>
    </w:p>
    <w:p w14:paraId="503FE4DE" w14:textId="657D54CD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453F70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sectPr w:rsidR="001B060D" w:rsidSect="00EC29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D8BA" w14:textId="77777777" w:rsidR="008E1578" w:rsidRDefault="008E1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C2910" w:rsidRPr="00D94637" w14:paraId="028D0AFD" w14:textId="77777777" w:rsidTr="00EC291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1F0EBA6" w14:textId="77777777" w:rsidR="00EC2910" w:rsidRPr="00D94637" w:rsidRDefault="00EC291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EC2910" w:rsidRPr="00B310DC" w14:paraId="0DD16945" w14:textId="77777777" w:rsidTr="00EC291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7EB2A8E" w14:textId="3BC11EE4" w:rsidR="00EC2910" w:rsidRPr="00AD7BF2" w:rsidRDefault="00EC2910" w:rsidP="004F54B2">
          <w:pPr>
            <w:pStyle w:val="FooterText"/>
          </w:pPr>
          <w:r>
            <w:t>5905/26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3CC6E98" w14:textId="77777777" w:rsidR="00EC2910" w:rsidRPr="00AD7BF2" w:rsidRDefault="00EC291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4BB8214" w14:textId="77777777" w:rsidR="00EC2910" w:rsidRPr="002511D8" w:rsidRDefault="00EC291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87A1055" w14:textId="33A3D3E3" w:rsidR="00EC2910" w:rsidRPr="00B310DC" w:rsidRDefault="00EC291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EC2910" w:rsidRPr="00D94637" w14:paraId="164C103F" w14:textId="77777777" w:rsidTr="00EC2910">
      <w:trPr>
        <w:jc w:val="center"/>
      </w:trPr>
      <w:tc>
        <w:tcPr>
          <w:tcW w:w="1774" w:type="pct"/>
          <w:shd w:val="clear" w:color="auto" w:fill="auto"/>
        </w:tcPr>
        <w:p w14:paraId="35C02E1F" w14:textId="1B199887" w:rsidR="00EC2910" w:rsidRPr="00AD7BF2" w:rsidRDefault="00EC291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8B61BA0" w14:textId="2FD31A66" w:rsidR="00EC2910" w:rsidRPr="00AD7BF2" w:rsidRDefault="00EC291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D4EA416" w14:textId="52769589" w:rsidR="00EC2910" w:rsidRPr="00D94637" w:rsidRDefault="00EC291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CF9CD76" w14:textId="4B849C2F" w:rsidR="00EC2910" w:rsidRPr="00695BAF" w:rsidRDefault="00EC291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EC2910" w:rsidRDefault="001B060D" w:rsidP="00EC291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C2910" w:rsidRPr="00D94637" w14:paraId="66FB649F" w14:textId="77777777" w:rsidTr="00EC291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4BAA290" w14:textId="77777777" w:rsidR="00EC2910" w:rsidRPr="00D94637" w:rsidRDefault="00EC291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C2910" w:rsidRPr="00B310DC" w14:paraId="2647B58F" w14:textId="77777777" w:rsidTr="00EC291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55020B2" w14:textId="5EB10369" w:rsidR="00EC2910" w:rsidRPr="00AD7BF2" w:rsidRDefault="00EC2910" w:rsidP="004F54B2">
          <w:pPr>
            <w:pStyle w:val="FooterText"/>
          </w:pPr>
          <w:r>
            <w:t>5905/26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E032CF2" w14:textId="77777777" w:rsidR="00EC2910" w:rsidRPr="00AD7BF2" w:rsidRDefault="00EC291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AE02969" w14:textId="77777777" w:rsidR="00EC2910" w:rsidRPr="002511D8" w:rsidRDefault="00EC291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4A197C1" w14:textId="704DD8F3" w:rsidR="00EC2910" w:rsidRPr="00B310DC" w:rsidRDefault="00EC291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C2910" w:rsidRPr="00D94637" w14:paraId="0791062C" w14:textId="77777777" w:rsidTr="00EC2910">
      <w:trPr>
        <w:jc w:val="center"/>
      </w:trPr>
      <w:tc>
        <w:tcPr>
          <w:tcW w:w="1774" w:type="pct"/>
          <w:shd w:val="clear" w:color="auto" w:fill="auto"/>
        </w:tcPr>
        <w:p w14:paraId="280CFEC0" w14:textId="40142781" w:rsidR="00EC2910" w:rsidRPr="00AD7BF2" w:rsidRDefault="00EC291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595D063" w14:textId="12D2D5CC" w:rsidR="00EC2910" w:rsidRPr="00AD7BF2" w:rsidRDefault="00EC291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F682821" w14:textId="079CCB7C" w:rsidR="00EC2910" w:rsidRPr="00D94637" w:rsidRDefault="00EC291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9D83C60" w14:textId="21BD8648" w:rsidR="00EC2910" w:rsidRPr="00695BAF" w:rsidRDefault="00EC291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EC2910" w:rsidRDefault="001B060D" w:rsidP="00EC291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5F8EB3A7" w14:textId="77777777" w:rsidR="00853164" w:rsidRDefault="00853164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7D93" w14:textId="77777777" w:rsidR="008E1578" w:rsidRDefault="008E15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3B40E3A" w:rsidR="001B060D" w:rsidRPr="00EC2910" w:rsidRDefault="00EC2910" w:rsidP="00EC291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7F7CA0E" w:rsidR="001B060D" w:rsidRPr="00EC2910" w:rsidRDefault="00EC2910" w:rsidP="00EC291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7993314593015010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6&lt;/text&gt;_x000d__x000a_  &lt;/metadata&gt;_x000d__x000a_  &lt;metadata key=&quot;md_Prefix&quot;&gt;_x000d__x000a_    &lt;text&gt;&lt;/text&gt;_x000d__x000a_  &lt;/metadata&gt;_x000d__x000a_  &lt;metadata key=&quot;md_DocumentNumber&quot;&gt;_x000d__x000a_    &lt;text&gt;590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138&lt;/text&gt;_x000d__x000a_      &lt;text&gt;OJ CRP2 7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389004482229970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36dba8402dfb1043b1cde98917b13ff8c61af44d598ba94774baf36ceda6cdd"/>
  </w:docVars>
  <w:rsids>
    <w:rsidRoot w:val="001B060D"/>
    <w:rsid w:val="0001179D"/>
    <w:rsid w:val="00073663"/>
    <w:rsid w:val="000B764E"/>
    <w:rsid w:val="000D53CB"/>
    <w:rsid w:val="000E2267"/>
    <w:rsid w:val="001208A4"/>
    <w:rsid w:val="00124DD8"/>
    <w:rsid w:val="00141602"/>
    <w:rsid w:val="0017696A"/>
    <w:rsid w:val="001838FB"/>
    <w:rsid w:val="001B060D"/>
    <w:rsid w:val="00201999"/>
    <w:rsid w:val="00227D61"/>
    <w:rsid w:val="002803E9"/>
    <w:rsid w:val="00282911"/>
    <w:rsid w:val="002B1FF6"/>
    <w:rsid w:val="002B7630"/>
    <w:rsid w:val="00303284"/>
    <w:rsid w:val="00326C08"/>
    <w:rsid w:val="0034068D"/>
    <w:rsid w:val="00350C40"/>
    <w:rsid w:val="00366B82"/>
    <w:rsid w:val="003A26B5"/>
    <w:rsid w:val="003D040A"/>
    <w:rsid w:val="003D55C6"/>
    <w:rsid w:val="00431B24"/>
    <w:rsid w:val="00442CAD"/>
    <w:rsid w:val="00453F70"/>
    <w:rsid w:val="004A365B"/>
    <w:rsid w:val="004B083D"/>
    <w:rsid w:val="004C60B7"/>
    <w:rsid w:val="005208E9"/>
    <w:rsid w:val="00526BF4"/>
    <w:rsid w:val="005423B1"/>
    <w:rsid w:val="00546854"/>
    <w:rsid w:val="0055283D"/>
    <w:rsid w:val="00557D8A"/>
    <w:rsid w:val="005A5570"/>
    <w:rsid w:val="005C3952"/>
    <w:rsid w:val="005C5BF3"/>
    <w:rsid w:val="006213F4"/>
    <w:rsid w:val="00634DC9"/>
    <w:rsid w:val="00636986"/>
    <w:rsid w:val="0063743F"/>
    <w:rsid w:val="006376BA"/>
    <w:rsid w:val="0068428A"/>
    <w:rsid w:val="00687308"/>
    <w:rsid w:val="00696373"/>
    <w:rsid w:val="006A0129"/>
    <w:rsid w:val="006B1D33"/>
    <w:rsid w:val="006B6AEC"/>
    <w:rsid w:val="006C3ADE"/>
    <w:rsid w:val="006D2414"/>
    <w:rsid w:val="007010AE"/>
    <w:rsid w:val="00706679"/>
    <w:rsid w:val="00723B34"/>
    <w:rsid w:val="00727503"/>
    <w:rsid w:val="00741DC3"/>
    <w:rsid w:val="00745D84"/>
    <w:rsid w:val="00756801"/>
    <w:rsid w:val="00764340"/>
    <w:rsid w:val="00764E79"/>
    <w:rsid w:val="00772954"/>
    <w:rsid w:val="00786B8C"/>
    <w:rsid w:val="007A3698"/>
    <w:rsid w:val="008146F9"/>
    <w:rsid w:val="0081774D"/>
    <w:rsid w:val="0082302E"/>
    <w:rsid w:val="00844518"/>
    <w:rsid w:val="00853164"/>
    <w:rsid w:val="00860E68"/>
    <w:rsid w:val="00863EE2"/>
    <w:rsid w:val="008679D8"/>
    <w:rsid w:val="00887FF8"/>
    <w:rsid w:val="008B16DB"/>
    <w:rsid w:val="008E1578"/>
    <w:rsid w:val="0091033E"/>
    <w:rsid w:val="009173B9"/>
    <w:rsid w:val="00984415"/>
    <w:rsid w:val="009860AE"/>
    <w:rsid w:val="009930AF"/>
    <w:rsid w:val="009E6FB0"/>
    <w:rsid w:val="00A31007"/>
    <w:rsid w:val="00A75D72"/>
    <w:rsid w:val="00A93F47"/>
    <w:rsid w:val="00AE02B9"/>
    <w:rsid w:val="00B02186"/>
    <w:rsid w:val="00B34625"/>
    <w:rsid w:val="00B5488B"/>
    <w:rsid w:val="00B81F98"/>
    <w:rsid w:val="00BB0265"/>
    <w:rsid w:val="00BC0BB4"/>
    <w:rsid w:val="00BC3EC8"/>
    <w:rsid w:val="00BD3F37"/>
    <w:rsid w:val="00BD729D"/>
    <w:rsid w:val="00C02778"/>
    <w:rsid w:val="00C231E5"/>
    <w:rsid w:val="00C24D81"/>
    <w:rsid w:val="00C31681"/>
    <w:rsid w:val="00C35BFE"/>
    <w:rsid w:val="00C45DD6"/>
    <w:rsid w:val="00C92A66"/>
    <w:rsid w:val="00C97D55"/>
    <w:rsid w:val="00CA5A92"/>
    <w:rsid w:val="00CC013E"/>
    <w:rsid w:val="00CE2702"/>
    <w:rsid w:val="00CE7F65"/>
    <w:rsid w:val="00CF13E2"/>
    <w:rsid w:val="00D03B24"/>
    <w:rsid w:val="00D07A5D"/>
    <w:rsid w:val="00D12966"/>
    <w:rsid w:val="00D41E52"/>
    <w:rsid w:val="00D64B12"/>
    <w:rsid w:val="00D769ED"/>
    <w:rsid w:val="00D943CC"/>
    <w:rsid w:val="00D95441"/>
    <w:rsid w:val="00DB0576"/>
    <w:rsid w:val="00DD0881"/>
    <w:rsid w:val="00DD12B3"/>
    <w:rsid w:val="00DF7902"/>
    <w:rsid w:val="00E24A70"/>
    <w:rsid w:val="00E37DD0"/>
    <w:rsid w:val="00E51701"/>
    <w:rsid w:val="00E55B2B"/>
    <w:rsid w:val="00E73994"/>
    <w:rsid w:val="00E80717"/>
    <w:rsid w:val="00E8251D"/>
    <w:rsid w:val="00EB506D"/>
    <w:rsid w:val="00EC1BCB"/>
    <w:rsid w:val="00EC2910"/>
    <w:rsid w:val="00ED3D2F"/>
    <w:rsid w:val="00EE3B78"/>
    <w:rsid w:val="00EE58DE"/>
    <w:rsid w:val="00EF6D7F"/>
    <w:rsid w:val="00F31293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11CEB7E1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5316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5316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5316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5316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5316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5316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5316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5316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5316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5316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5316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85316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12966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288865-7014-4BD2-BE01-8D41A128E591}"/>
</file>

<file path=customXml/itemProps3.xml><?xml version="1.0" encoding="utf-8"?>
<ds:datastoreItem xmlns:ds="http://schemas.openxmlformats.org/officeDocument/2006/customXml" ds:itemID="{88175905-CA49-4381-974D-C9050292711E}"/>
</file>

<file path=customXml/itemProps4.xml><?xml version="1.0" encoding="utf-8"?>
<ds:datastoreItem xmlns:ds="http://schemas.openxmlformats.org/officeDocument/2006/customXml" ds:itemID="{5C07D2C9-072F-4B3A-8B0B-5007C7DC8B2A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339</Words>
  <Characters>1909</Characters>
  <Application>Microsoft Office Word</Application>
  <DocSecurity>0</DocSecurity>
  <Lines>146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ZHUKA Emanuela (External)</cp:lastModifiedBy>
  <cp:revision>3</cp:revision>
  <cp:lastPrinted>2026-02-11T14:35:00Z</cp:lastPrinted>
  <dcterms:created xsi:type="dcterms:W3CDTF">2026-02-16T10:23:00Z</dcterms:created>
  <dcterms:modified xsi:type="dcterms:W3CDTF">2026-02-16T10:23:00Z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