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1295136073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C338AB" w:rsidRPr="0056157B" w14:paraId="36A33332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26D5003" w14:textId="6D84959A" w:rsidR="00C338AB" w:rsidRPr="0056157B" w:rsidRDefault="00C338AB" w:rsidP="00634DC7">
                <w:pPr>
                  <w:pStyle w:val="TBNormalTechnicalBlock"/>
                </w:pPr>
              </w:p>
            </w:tc>
          </w:tr>
          <w:tr w:rsidR="00C338AB" w:rsidRPr="0056157B" w14:paraId="1E89F39B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DEFD02C" w14:textId="77777777" w:rsidR="00C338AB" w:rsidRPr="0056157B" w:rsidRDefault="00C338AB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CCDB20B" wp14:editId="2A3439CC">
                      <wp:extent cx="626400" cy="522000"/>
                      <wp:effectExtent l="0" t="0" r="2540" b="0"/>
                      <wp:docPr id="235422696" name="Picture 23542269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411EBA5" w14:textId="77777777" w:rsidR="00C338AB" w:rsidRPr="0056157B" w:rsidRDefault="00C338AB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C338AB" w:rsidRPr="00B84B6D" w14:paraId="0070EA0D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D5352E8" w14:textId="77777777" w:rsidR="00C338AB" w:rsidRPr="0056157B" w:rsidRDefault="00C338AB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70A060B3" w14:textId="77777777" w:rsidR="00C338AB" w:rsidRPr="0056157B" w:rsidRDefault="00C338AB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3AAABBC" w14:textId="77777777" w:rsidR="00C338AB" w:rsidRPr="0056157B" w:rsidRDefault="00C338AB" w:rsidP="00233A0E">
                <w:pPr>
                  <w:pStyle w:val="TBNormalTechnicalBlock"/>
                  <w:rPr>
                    <w:b/>
                  </w:rPr>
                </w:pPr>
              </w:p>
              <w:p w14:paraId="558B3D1D" w14:textId="77777777" w:rsidR="00C338AB" w:rsidRDefault="00C338A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16 februarie 2026</w:t>
                </w:r>
              </w:p>
              <w:p w14:paraId="59B45800" w14:textId="77777777" w:rsidR="00C338AB" w:rsidRPr="0019440B" w:rsidRDefault="00C338A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76A0E95D" w14:textId="77777777" w:rsidR="00C338AB" w:rsidRPr="0019440B" w:rsidRDefault="00C338AB" w:rsidP="00233A0E">
                <w:pPr>
                  <w:pStyle w:val="TBNormalTechnicalBlock"/>
                </w:pPr>
              </w:p>
              <w:p w14:paraId="16258E2C" w14:textId="77777777" w:rsidR="00C338AB" w:rsidRDefault="00C338AB" w:rsidP="00233A0E">
                <w:pPr>
                  <w:pStyle w:val="TBNormalTechnicalBlock"/>
                </w:pPr>
                <w:r>
                  <w:t>5905</w:t>
                </w:r>
                <w:r w:rsidRPr="0056157B">
                  <w:t>/</w:t>
                </w:r>
                <w:r>
                  <w:t>26</w:t>
                </w:r>
              </w:p>
              <w:p w14:paraId="39CBEB5A" w14:textId="77777777" w:rsidR="00C338AB" w:rsidRDefault="00C338A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138</w:t>
                </w:r>
              </w:p>
              <w:p w14:paraId="5F10AC77" w14:textId="77777777" w:rsidR="00C338AB" w:rsidRDefault="00C338A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CRP2 7</w:t>
                </w:r>
              </w:p>
              <w:p w14:paraId="1DB54A18" w14:textId="77777777" w:rsidR="00C338AB" w:rsidRPr="007C5B64" w:rsidRDefault="00C338AB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EE82DAB" w14:textId="77777777" w:rsidR="00C338AB" w:rsidRDefault="00C338AB">
                <w:pPr>
                  <w:pStyle w:val="TBDistrbMarkers"/>
                </w:pPr>
                <w:r>
                  <w:t>PARLNAT</w:t>
                </w:r>
              </w:p>
              <w:p w14:paraId="3C2CE6BE" w14:textId="77777777" w:rsidR="00C338AB" w:rsidRDefault="00C338AB">
                <w:pPr>
                  <w:pStyle w:val="TBDistrbMarkers"/>
                </w:pPr>
                <w:r>
                  <w:t>EIB</w:t>
                </w:r>
              </w:p>
              <w:p w14:paraId="219CD6E6" w14:textId="77777777" w:rsidR="00C338AB" w:rsidRDefault="00C338AB">
                <w:pPr>
                  <w:pStyle w:val="TBDistrbMarkers"/>
                </w:pPr>
                <w:r>
                  <w:t>ECB</w:t>
                </w:r>
              </w:p>
              <w:p w14:paraId="18ED0129" w14:textId="77777777" w:rsidR="00C338AB" w:rsidRPr="009E0BE9" w:rsidRDefault="00C338AB" w:rsidP="00233A0E">
                <w:pPr>
                  <w:pStyle w:val="TBNormalTechnicalBlock"/>
                </w:pPr>
              </w:p>
              <w:p w14:paraId="57523FEF" w14:textId="77777777" w:rsidR="00C338AB" w:rsidRPr="009E0BE9" w:rsidRDefault="00C338AB" w:rsidP="00233A0E">
                <w:pPr>
                  <w:pStyle w:val="TBNormalTechnicalBlock"/>
                </w:pPr>
              </w:p>
              <w:p w14:paraId="096B9CF4" w14:textId="77777777" w:rsidR="00C338AB" w:rsidRPr="009E0BE9" w:rsidRDefault="00C338AB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C338AB" w:rsidRPr="00ED0749" w14:paraId="38B9807D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6CFAB0D" w14:textId="77777777" w:rsidR="00C338AB" w:rsidRPr="00ED0749" w:rsidRDefault="00C338AB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7E1B949" w14:textId="77777777" w:rsidR="00C338AB" w:rsidRPr="00ED0749" w:rsidRDefault="00C338AB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98E0743" w14:textId="77777777" w:rsidR="00C338AB" w:rsidRPr="00ED0749" w:rsidRDefault="00C338AB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F830B82" w14:textId="77777777" w:rsidR="00C338AB" w:rsidRPr="00ED0749" w:rsidRDefault="00C338AB" w:rsidP="00DF1147">
          <w:pPr>
            <w:pStyle w:val="TBEntRefer"/>
            <w:rPr>
              <w:sz w:val="2"/>
              <w:szCs w:val="2"/>
            </w:rPr>
          </w:pPr>
        </w:p>
        <w:p w14:paraId="215D5ABD" w14:textId="77777777" w:rsidR="00C338AB" w:rsidRPr="00DD01AC" w:rsidRDefault="00C338AB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C338AB" w:rsidRPr="00133225" w14:paraId="5355EB7D" w14:textId="77777777" w:rsidTr="001E5BC3">
            <w:trPr>
              <w:jc w:val="center"/>
            </w:trPr>
            <w:tc>
              <w:tcPr>
                <w:tcW w:w="9645" w:type="dxa"/>
              </w:tcPr>
              <w:p w14:paraId="156EB657" w14:textId="77777777" w:rsidR="00C338AB" w:rsidRPr="00C4351E" w:rsidRDefault="00C338AB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C338AB" w:rsidRPr="007D53AD" w14:paraId="5AE3A76B" w14:textId="77777777" w:rsidTr="001E5BC3">
            <w:trPr>
              <w:jc w:val="center"/>
            </w:trPr>
            <w:tc>
              <w:tcPr>
                <w:tcW w:w="9645" w:type="dxa"/>
              </w:tcPr>
              <w:p w14:paraId="223809FB" w14:textId="77777777" w:rsidR="00C338AB" w:rsidRPr="007D53AD" w:rsidRDefault="00C338AB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Economice și Financiare)</w:t>
                </w:r>
              </w:p>
            </w:tc>
          </w:tr>
          <w:tr w:rsidR="00C338AB" w:rsidRPr="007D53AD" w14:paraId="4549DBA7" w14:textId="77777777" w:rsidTr="001E5BC3">
            <w:trPr>
              <w:jc w:val="center"/>
            </w:trPr>
            <w:tc>
              <w:tcPr>
                <w:tcW w:w="9645" w:type="dxa"/>
              </w:tcPr>
              <w:p w14:paraId="6A9A876A" w14:textId="77777777" w:rsidR="00C338AB" w:rsidRPr="006368AC" w:rsidRDefault="00C338AB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C338AB" w:rsidRPr="007D53AD" w14:paraId="69DFDF1F" w14:textId="77777777" w:rsidTr="001E5BC3">
            <w:trPr>
              <w:jc w:val="center"/>
            </w:trPr>
            <w:tc>
              <w:tcPr>
                <w:tcW w:w="9645" w:type="dxa"/>
              </w:tcPr>
              <w:p w14:paraId="3D7C6FF5" w14:textId="77777777" w:rsidR="00C338AB" w:rsidRPr="006368AC" w:rsidRDefault="00C338AB" w:rsidP="008639D3">
                <w:pPr>
                  <w:pStyle w:val="TBTableText"/>
                </w:pPr>
                <w:r>
                  <w:t>17 februarie 2026 (10.00)</w:t>
                </w:r>
              </w:p>
            </w:tc>
          </w:tr>
        </w:tbl>
        <w:p w14:paraId="4C7F8F4A" w14:textId="77777777" w:rsidR="00C338AB" w:rsidRPr="008C6FD6" w:rsidRDefault="00CC3165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4F8F4C36" w14:textId="77777777" w:rsidR="00BC0BB4" w:rsidRPr="00C338AB" w:rsidRDefault="00BC0BB4" w:rsidP="00BC0BB4">
      <w:pPr>
        <w:spacing w:after="120"/>
        <w:rPr>
          <w:b/>
          <w:bCs/>
          <w:u w:val="single"/>
        </w:rPr>
      </w:pPr>
      <w:bookmarkStart w:id="1" w:name="DQC_RangeToBeChecked"/>
      <w:r w:rsidRPr="00C338AB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124DD8" w:rsidRPr="00C338AB" w14:paraId="039CBA52" w14:textId="77777777" w:rsidTr="00124DD8">
        <w:tc>
          <w:tcPr>
            <w:tcW w:w="567" w:type="dxa"/>
            <w:tcMar>
              <w:right w:w="0" w:type="dxa"/>
            </w:tcMar>
          </w:tcPr>
          <w:p w14:paraId="476B9A45" w14:textId="77777777" w:rsidR="00124DD8" w:rsidRPr="00C338AB" w:rsidRDefault="00124DD8" w:rsidP="00124DD8">
            <w:pPr>
              <w:pStyle w:val="PointManual"/>
            </w:pPr>
            <w:r w:rsidRPr="00C338AB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60A1D11" w14:textId="77777777" w:rsidR="00124DD8" w:rsidRPr="00C338AB" w:rsidRDefault="00124DD8" w:rsidP="00CB73C2">
            <w:r w:rsidRPr="00C338AB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D09BA0A" w14:textId="77777777" w:rsidR="00124DD8" w:rsidRPr="00C338AB" w:rsidRDefault="00124DD8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932F990" w14:textId="77777777" w:rsidR="00124DD8" w:rsidRPr="00C338AB" w:rsidRDefault="00124DD8" w:rsidP="00CB73C2">
            <w:r w:rsidRPr="00C338AB">
              <w:t>5905/26</w:t>
            </w:r>
          </w:p>
        </w:tc>
      </w:tr>
      <w:tr w:rsidR="00124DD8" w:rsidRPr="00C338AB" w14:paraId="519C296B" w14:textId="77777777" w:rsidTr="00124DD8">
        <w:tc>
          <w:tcPr>
            <w:tcW w:w="567" w:type="dxa"/>
            <w:tcMar>
              <w:right w:w="0" w:type="dxa"/>
            </w:tcMar>
          </w:tcPr>
          <w:p w14:paraId="2EA48753" w14:textId="77777777" w:rsidR="00124DD8" w:rsidRPr="00C338AB" w:rsidRDefault="00124DD8" w:rsidP="00124DD8">
            <w:pPr>
              <w:pStyle w:val="PointManual"/>
            </w:pPr>
            <w:r w:rsidRPr="00C338AB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8E84315" w14:textId="77777777" w:rsidR="00124DD8" w:rsidRPr="00C338AB" w:rsidRDefault="00124DD8" w:rsidP="00CB73C2">
            <w:r w:rsidRPr="00C338AB">
              <w:t>Aprobarea punctelor „A”</w:t>
            </w:r>
          </w:p>
          <w:p w14:paraId="016264DC" w14:textId="77777777" w:rsidR="00124DD8" w:rsidRPr="00C338AB" w:rsidRDefault="00124DD8" w:rsidP="00CB73C2">
            <w:pPr>
              <w:pStyle w:val="PointManual"/>
            </w:pPr>
            <w:r w:rsidRPr="00C338AB">
              <w:t>a)</w:t>
            </w:r>
            <w:r w:rsidRPr="00C338AB">
              <w:tab/>
              <w:t>Lista fără caracter legislativ</w:t>
            </w:r>
          </w:p>
          <w:p w14:paraId="36C3F283" w14:textId="77777777" w:rsidR="00124DD8" w:rsidRPr="00C338AB" w:rsidRDefault="00124DD8" w:rsidP="00CB73C2">
            <w:pPr>
              <w:pStyle w:val="PointManual"/>
            </w:pPr>
            <w:r w:rsidRPr="00C338AB">
              <w:t>b)</w:t>
            </w:r>
            <w:r w:rsidRPr="00C338AB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63B53FA" w14:textId="77777777" w:rsidR="00124DD8" w:rsidRPr="00C338AB" w:rsidRDefault="00124DD8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D11483A" w14:textId="77777777" w:rsidR="00124DD8" w:rsidRPr="00C338AB" w:rsidRDefault="00124DD8" w:rsidP="00CB73C2"/>
          <w:p w14:paraId="1B0CD1EF" w14:textId="77777777" w:rsidR="00124DD8" w:rsidRPr="00C338AB" w:rsidRDefault="00124DD8" w:rsidP="00F31293">
            <w:r w:rsidRPr="00C338AB">
              <w:t>5902/26</w:t>
            </w:r>
          </w:p>
          <w:p w14:paraId="55DE70D9" w14:textId="77777777" w:rsidR="00124DD8" w:rsidRPr="00C338AB" w:rsidRDefault="00124DD8" w:rsidP="00F31293">
            <w:r w:rsidRPr="00C338AB">
              <w:t>5903/26</w:t>
            </w:r>
          </w:p>
        </w:tc>
      </w:tr>
    </w:tbl>
    <w:p w14:paraId="6EEDDFFC" w14:textId="77777777" w:rsidR="00BD729D" w:rsidRPr="00C338AB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 w:rsidRPr="00C338AB">
        <w:rPr>
          <w:b/>
          <w:u w:val="single"/>
        </w:rPr>
        <w:t>Deliberări legislative</w:t>
      </w:r>
    </w:p>
    <w:p w14:paraId="36B6B8E3" w14:textId="77777777" w:rsidR="00BD729D" w:rsidRPr="00C338AB" w:rsidRDefault="00BD729D" w:rsidP="00BD729D">
      <w:pPr>
        <w:pStyle w:val="NormalCentered"/>
        <w:spacing w:after="120"/>
        <w:rPr>
          <w:b/>
          <w:bCs/>
        </w:rPr>
      </w:pPr>
      <w:r w:rsidRPr="00C338AB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124DD8" w:rsidRPr="00C338AB" w14:paraId="506249CD" w14:textId="77777777" w:rsidTr="00124DD8">
        <w:tc>
          <w:tcPr>
            <w:tcW w:w="567" w:type="dxa"/>
            <w:tcMar>
              <w:right w:w="0" w:type="dxa"/>
            </w:tcMar>
          </w:tcPr>
          <w:p w14:paraId="1ADFBD80" w14:textId="77777777" w:rsidR="00124DD8" w:rsidRPr="00C338AB" w:rsidRDefault="00124DD8" w:rsidP="00124DD8">
            <w:pPr>
              <w:pStyle w:val="PointManual"/>
            </w:pPr>
            <w:r w:rsidRPr="00C338AB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759398" w14:textId="77777777" w:rsidR="00124DD8" w:rsidRPr="00C338AB" w:rsidRDefault="00124DD8" w:rsidP="00CB73C2">
            <w:r w:rsidRPr="00C338AB">
              <w:t>Uniunea economiilor și a investițiilor: pachetul privind pensiile suplimentare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DABFB9E" w14:textId="77777777" w:rsidR="00124DD8" w:rsidRPr="00C338AB" w:rsidRDefault="00124DD8" w:rsidP="00CB73C2">
            <w:pPr>
              <w:pStyle w:val="NormalRight"/>
            </w:pPr>
            <w:r w:rsidRPr="00C338AB">
              <w:rPr>
                <w:noProof/>
              </w:rPr>
              <w:drawing>
                <wp:inline distT="0" distB="0" distL="0" distR="0" wp14:anchorId="1DB93126" wp14:editId="649F386C">
                  <wp:extent cx="172442" cy="172442"/>
                  <wp:effectExtent l="0" t="0" r="0" b="0"/>
                  <wp:docPr id="1454785817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785817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338AB">
              <w:rPr>
                <w:noProof/>
              </w:rPr>
              <w:drawing>
                <wp:inline distT="0" distB="0" distL="0" distR="0" wp14:anchorId="4B447B39" wp14:editId="1D381A71">
                  <wp:extent cx="172442" cy="172442"/>
                  <wp:effectExtent l="0" t="0" r="0" b="0"/>
                  <wp:docPr id="512189701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189701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E0CE97" w14:textId="77777777" w:rsidR="00124DD8" w:rsidRPr="00C338AB" w:rsidRDefault="00124DD8" w:rsidP="00CB73C2"/>
        </w:tc>
      </w:tr>
      <w:tr w:rsidR="00124DD8" w:rsidRPr="00C338AB" w14:paraId="01DF5668" w14:textId="77777777" w:rsidTr="00124DD8">
        <w:tc>
          <w:tcPr>
            <w:tcW w:w="567" w:type="dxa"/>
            <w:tcMar>
              <w:right w:w="0" w:type="dxa"/>
            </w:tcMar>
          </w:tcPr>
          <w:p w14:paraId="65B61A3B" w14:textId="77777777" w:rsidR="00124DD8" w:rsidRPr="00C338AB" w:rsidRDefault="00124DD8" w:rsidP="00A75D72">
            <w:pPr>
              <w:pStyle w:val="PointManual"/>
              <w:ind w:left="0" w:firstLine="0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61944B2" w14:textId="77777777" w:rsidR="00124DD8" w:rsidRPr="00C338AB" w:rsidRDefault="00124DD8" w:rsidP="00BD3F37">
            <w:pPr>
              <w:ind w:left="567" w:hanging="567"/>
            </w:pPr>
            <w:r w:rsidRPr="00C338AB">
              <w:t>a)</w:t>
            </w:r>
            <w:r w:rsidRPr="00C338AB">
              <w:tab/>
              <w:t>Directivă de modificare a Directivelor (UE) 2016/2341 și 2016/97 în ceea ce privește consolidarea cadrului pentru furnizarea de pensii ocupaționale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26D0C6C" w14:textId="77777777" w:rsidR="00124DD8" w:rsidRPr="00C338AB" w:rsidRDefault="00124DD8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C826813" w14:textId="77777777" w:rsidR="00124DD8" w:rsidRPr="00C338AB" w:rsidRDefault="00124DD8" w:rsidP="00CB73C2">
            <w:r w:rsidRPr="00C338AB">
              <w:t>15757/25 + COR 1</w:t>
            </w:r>
          </w:p>
        </w:tc>
      </w:tr>
      <w:tr w:rsidR="00124DD8" w:rsidRPr="00C338AB" w14:paraId="6496D857" w14:textId="77777777" w:rsidTr="00124DD8">
        <w:tc>
          <w:tcPr>
            <w:tcW w:w="567" w:type="dxa"/>
            <w:tcMar>
              <w:right w:w="0" w:type="dxa"/>
            </w:tcMar>
          </w:tcPr>
          <w:p w14:paraId="70027B6A" w14:textId="77777777" w:rsidR="00124DD8" w:rsidRPr="00C338AB" w:rsidRDefault="00124DD8" w:rsidP="00124DD8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A459516" w14:textId="77777777" w:rsidR="00124DD8" w:rsidRPr="00C338AB" w:rsidRDefault="00124DD8" w:rsidP="00BD3F37">
            <w:pPr>
              <w:ind w:left="567" w:hanging="567"/>
            </w:pPr>
            <w:r w:rsidRPr="00C338AB">
              <w:t>b)</w:t>
            </w:r>
            <w:r w:rsidRPr="00C338AB">
              <w:tab/>
              <w:t>Regulament de modificare a Regulamentului (UE) 2019/1238 privind un produs paneuropean de pensii personale (PEPP)</w:t>
            </w:r>
          </w:p>
          <w:p w14:paraId="4A75360C" w14:textId="77777777" w:rsidR="00124DD8" w:rsidRPr="00C338AB" w:rsidRDefault="00124DD8" w:rsidP="00BD3F37">
            <w:pPr>
              <w:rPr>
                <w:i/>
                <w:iCs/>
              </w:rPr>
            </w:pPr>
            <w:r w:rsidRPr="00C338AB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DA74806" w14:textId="77777777" w:rsidR="00124DD8" w:rsidRPr="00C338AB" w:rsidRDefault="00124DD8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82C39A" w14:textId="77777777" w:rsidR="00124DD8" w:rsidRPr="00C338AB" w:rsidRDefault="00124DD8" w:rsidP="00557D8A">
            <w:r w:rsidRPr="00C338AB">
              <w:t>15756/25 + COR 1</w:t>
            </w:r>
          </w:p>
        </w:tc>
      </w:tr>
      <w:tr w:rsidR="00124DD8" w:rsidRPr="00C338AB" w14:paraId="3D83B436" w14:textId="77777777" w:rsidTr="00124DD8">
        <w:tc>
          <w:tcPr>
            <w:tcW w:w="567" w:type="dxa"/>
            <w:tcMar>
              <w:right w:w="0" w:type="dxa"/>
            </w:tcMar>
          </w:tcPr>
          <w:p w14:paraId="09F662F1" w14:textId="77777777" w:rsidR="00124DD8" w:rsidRPr="00C338AB" w:rsidRDefault="00A75D72" w:rsidP="00A75D72">
            <w:pPr>
              <w:pStyle w:val="PointManual"/>
              <w:pageBreakBefore/>
            </w:pPr>
            <w:r w:rsidRPr="00C338AB">
              <w:lastRenderedPageBreak/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C3E6927" w14:textId="77777777" w:rsidR="00124DD8" w:rsidRPr="00C338AB" w:rsidRDefault="00124DD8" w:rsidP="00F31293">
            <w:pPr>
              <w:pageBreakBefore/>
            </w:pPr>
            <w:r w:rsidRPr="00C338AB">
              <w:t>Diverse</w:t>
            </w:r>
          </w:p>
          <w:p w14:paraId="1154E073" w14:textId="77777777" w:rsidR="00124DD8" w:rsidRPr="00C338AB" w:rsidRDefault="00124DD8" w:rsidP="00F31293">
            <w:pPr>
              <w:pageBreakBefore/>
            </w:pPr>
            <w:r w:rsidRPr="00C338AB">
              <w:t>Propuneri legislative actuale privind serviciile financiare</w:t>
            </w:r>
          </w:p>
          <w:p w14:paraId="0033691C" w14:textId="77777777" w:rsidR="00124DD8" w:rsidRPr="00C338AB" w:rsidRDefault="00124DD8" w:rsidP="00F31293">
            <w:pPr>
              <w:pageBreakBefore/>
              <w:rPr>
                <w:i/>
                <w:iCs/>
              </w:rPr>
            </w:pPr>
            <w:r w:rsidRPr="00C338AB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53F5AB" w14:textId="77777777" w:rsidR="00124DD8" w:rsidRPr="00C338AB" w:rsidRDefault="00124DD8" w:rsidP="00F31293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047830" w14:textId="77777777" w:rsidR="00124DD8" w:rsidRPr="00C338AB" w:rsidRDefault="00124DD8" w:rsidP="00F31293">
            <w:pPr>
              <w:rPr>
                <w:szCs w:val="24"/>
              </w:rPr>
            </w:pPr>
            <w:r w:rsidRPr="00C338AB">
              <w:t>5108/26</w:t>
            </w:r>
          </w:p>
        </w:tc>
      </w:tr>
    </w:tbl>
    <w:p w14:paraId="00A54F3E" w14:textId="77777777" w:rsidR="00BD3F37" w:rsidRPr="00C338AB" w:rsidRDefault="00BD729D" w:rsidP="00696373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C338AB">
        <w:rPr>
          <w:b/>
          <w:u w:val="single"/>
        </w:rPr>
        <w:t>Activități fără caracter legislativ</w:t>
      </w:r>
    </w:p>
    <w:tbl>
      <w:tblPr>
        <w:tblW w:w="9781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21"/>
        <w:gridCol w:w="709"/>
        <w:gridCol w:w="1984"/>
      </w:tblGrid>
      <w:tr w:rsidR="00124DD8" w:rsidRPr="00C338AB" w14:paraId="0469C600" w14:textId="77777777" w:rsidTr="00124DD8">
        <w:tc>
          <w:tcPr>
            <w:tcW w:w="567" w:type="dxa"/>
            <w:tcMar>
              <w:right w:w="0" w:type="dxa"/>
            </w:tcMar>
          </w:tcPr>
          <w:p w14:paraId="60DDA5E8" w14:textId="77777777" w:rsidR="00124DD8" w:rsidRPr="00C338AB" w:rsidRDefault="00A75D72" w:rsidP="00124DD8">
            <w:pPr>
              <w:pStyle w:val="PointManual"/>
            </w:pPr>
            <w:r w:rsidRPr="00C338AB">
              <w:t>5.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232B1D0" w14:textId="77777777" w:rsidR="00124DD8" w:rsidRPr="00C338AB" w:rsidRDefault="00124DD8" w:rsidP="00BD3F37">
            <w:r w:rsidRPr="00C338AB">
              <w:t>Bugetul UE</w:t>
            </w:r>
          </w:p>
          <w:p w14:paraId="5DDC5985" w14:textId="77777777" w:rsidR="00124DD8" w:rsidRPr="00C338AB" w:rsidRDefault="00124DD8" w:rsidP="00BD3F37">
            <w:r w:rsidRPr="00C338AB">
              <w:t>Recomandare a Consiliului privind descărcarea de gestiune a Comisiei în ceea ce privește execuția bugetului pentru exercițiul financiar 2024</w:t>
            </w:r>
          </w:p>
          <w:p w14:paraId="69631ECD" w14:textId="77777777" w:rsidR="00124DD8" w:rsidRPr="00C338AB" w:rsidRDefault="00124DD8" w:rsidP="00BD3F37">
            <w:pPr>
              <w:rPr>
                <w:i/>
                <w:iCs/>
              </w:rPr>
            </w:pPr>
            <w:r w:rsidRPr="00C338AB">
              <w:t>(Temei juridic: articolul 319 din TFUE)</w:t>
            </w:r>
          </w:p>
          <w:p w14:paraId="1AA1965C" w14:textId="77777777" w:rsidR="00124DD8" w:rsidRPr="00C338AB" w:rsidRDefault="00124DD8" w:rsidP="00BD3F37">
            <w:pPr>
              <w:rPr>
                <w:i/>
                <w:iCs/>
              </w:rPr>
            </w:pPr>
            <w:r w:rsidRPr="00C338AB">
              <w:rPr>
                <w:i/>
              </w:rPr>
              <w:t>Adoptare</w:t>
            </w:r>
          </w:p>
          <w:p w14:paraId="441212E0" w14:textId="77777777" w:rsidR="00124DD8" w:rsidRPr="00C338AB" w:rsidRDefault="00124DD8" w:rsidP="00BD3F37">
            <w:r w:rsidRPr="00C338AB">
              <w:rPr>
                <w:i/>
              </w:rPr>
              <w:t>Aprobarea unei scrisori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46AF1D9" w14:textId="77777777" w:rsidR="00124DD8" w:rsidRPr="00C338AB" w:rsidRDefault="00124DD8" w:rsidP="00BD3F37">
            <w:r w:rsidRPr="00C338AB">
              <w:t>(*)</w:t>
            </w:r>
          </w:p>
        </w:tc>
        <w:tc>
          <w:tcPr>
            <w:tcW w:w="1984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5CCB67A" w14:textId="77777777" w:rsidR="00124DD8" w:rsidRPr="00C338AB" w:rsidRDefault="00124DD8" w:rsidP="00BD3F37">
            <w:pPr>
              <w:rPr>
                <w:highlight w:val="yellow"/>
              </w:rPr>
            </w:pPr>
          </w:p>
          <w:p w14:paraId="698112FA" w14:textId="77777777" w:rsidR="00A75D72" w:rsidRPr="00C338AB" w:rsidRDefault="00124DD8" w:rsidP="00A75D72">
            <w:r w:rsidRPr="00C338AB">
              <w:t>5749/26</w:t>
            </w:r>
          </w:p>
          <w:p w14:paraId="17C1E48D" w14:textId="77777777" w:rsidR="00124DD8" w:rsidRPr="00C338AB" w:rsidRDefault="00124DD8" w:rsidP="00A75D72">
            <w:pPr>
              <w:rPr>
                <w:highlight w:val="yellow"/>
              </w:rPr>
            </w:pPr>
            <w:r w:rsidRPr="00C338AB">
              <w:t>+ ADD 1-2</w:t>
            </w:r>
          </w:p>
        </w:tc>
      </w:tr>
      <w:tr w:rsidR="00124DD8" w:rsidRPr="00C338AB" w14:paraId="57A831CE" w14:textId="77777777" w:rsidTr="00124DD8">
        <w:tc>
          <w:tcPr>
            <w:tcW w:w="567" w:type="dxa"/>
            <w:tcMar>
              <w:right w:w="0" w:type="dxa"/>
            </w:tcMar>
          </w:tcPr>
          <w:p w14:paraId="68DD9A21" w14:textId="77777777" w:rsidR="00124DD8" w:rsidRPr="00C338AB" w:rsidRDefault="00A75D72" w:rsidP="00124DD8">
            <w:pPr>
              <w:pStyle w:val="PointManual"/>
            </w:pPr>
            <w:r w:rsidRPr="00C338AB">
              <w:t>6.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6EE3AB" w14:textId="77777777" w:rsidR="00124DD8" w:rsidRPr="00C338AB" w:rsidRDefault="00124DD8" w:rsidP="00BD3F37">
            <w:r w:rsidRPr="00C338AB">
              <w:t>Concluzii privind orientările bugetare pentru exercițiul financiar 2027</w:t>
            </w:r>
          </w:p>
          <w:p w14:paraId="7120DE60" w14:textId="77777777" w:rsidR="00124DD8" w:rsidRPr="00C338AB" w:rsidRDefault="00124DD8" w:rsidP="00BD3F37">
            <w:pPr>
              <w:rPr>
                <w:i/>
                <w:iCs/>
              </w:rPr>
            </w:pPr>
            <w:r w:rsidRPr="00C338AB">
              <w:rPr>
                <w:i/>
              </w:rPr>
              <w:t>Aprobare</w:t>
            </w:r>
          </w:p>
          <w:p w14:paraId="14FFFF1D" w14:textId="77777777" w:rsidR="00124DD8" w:rsidRPr="00C338AB" w:rsidRDefault="00124DD8" w:rsidP="00BD3F37">
            <w:r w:rsidRPr="00C338AB">
              <w:rPr>
                <w:i/>
              </w:rPr>
              <w:t>Aprobarea unei scrisori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BEAC74A" w14:textId="77777777" w:rsidR="00124DD8" w:rsidRPr="00C338AB" w:rsidRDefault="00124DD8" w:rsidP="00BD3F37"/>
        </w:tc>
        <w:tc>
          <w:tcPr>
            <w:tcW w:w="1984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8EC2DDC" w14:textId="77777777" w:rsidR="00124DD8" w:rsidRPr="00C338AB" w:rsidRDefault="00124DD8" w:rsidP="009173B9">
            <w:pPr>
              <w:rPr>
                <w:highlight w:val="yellow"/>
              </w:rPr>
            </w:pPr>
            <w:r w:rsidRPr="00C338AB">
              <w:t>5754/26 + ADD 1</w:t>
            </w:r>
          </w:p>
        </w:tc>
      </w:tr>
      <w:tr w:rsidR="00124DD8" w:rsidRPr="00C338AB" w14:paraId="2AEB33CF" w14:textId="77777777" w:rsidTr="00124DD8">
        <w:tc>
          <w:tcPr>
            <w:tcW w:w="567" w:type="dxa"/>
            <w:tcMar>
              <w:right w:w="0" w:type="dxa"/>
            </w:tcMar>
          </w:tcPr>
          <w:p w14:paraId="6A8B805A" w14:textId="77777777" w:rsidR="00124DD8" w:rsidRPr="00C338AB" w:rsidRDefault="00A75D72" w:rsidP="00124DD8">
            <w:pPr>
              <w:pStyle w:val="PointManual"/>
            </w:pPr>
            <w:r w:rsidRPr="00C338AB">
              <w:t>7.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4C7F8B5" w14:textId="77777777" w:rsidR="00124DD8" w:rsidRPr="00C338AB" w:rsidRDefault="00124DD8" w:rsidP="00BD3F37">
            <w:r w:rsidRPr="00C338AB">
              <w:t>Consecințele economice și financiare ale agresiunii Rusiei împotriva Ucrainei</w:t>
            </w:r>
          </w:p>
          <w:p w14:paraId="069CDC79" w14:textId="77777777" w:rsidR="00124DD8" w:rsidRPr="00C338AB" w:rsidRDefault="00124DD8" w:rsidP="00BD3F37">
            <w:r w:rsidRPr="00C338AB">
              <w:rPr>
                <w:i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AC2C195" w14:textId="77777777" w:rsidR="00124DD8" w:rsidRPr="00C338AB" w:rsidRDefault="00124DD8" w:rsidP="00BD3F37"/>
        </w:tc>
        <w:tc>
          <w:tcPr>
            <w:tcW w:w="1984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C8950BD" w14:textId="77777777" w:rsidR="00124DD8" w:rsidRPr="00C338AB" w:rsidRDefault="00124DD8" w:rsidP="00BD3F37"/>
        </w:tc>
      </w:tr>
      <w:tr w:rsidR="00124DD8" w:rsidRPr="00C338AB" w14:paraId="71CA390B" w14:textId="77777777" w:rsidTr="00124DD8">
        <w:tc>
          <w:tcPr>
            <w:tcW w:w="567" w:type="dxa"/>
            <w:tcMar>
              <w:right w:w="0" w:type="dxa"/>
            </w:tcMar>
          </w:tcPr>
          <w:p w14:paraId="1C2F5B2D" w14:textId="77777777" w:rsidR="00124DD8" w:rsidRPr="00C338AB" w:rsidRDefault="00A75D72" w:rsidP="00124DD8">
            <w:pPr>
              <w:pStyle w:val="PointManual"/>
            </w:pPr>
            <w:r w:rsidRPr="00C338AB">
              <w:t>8.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FC9920E" w14:textId="77777777" w:rsidR="00124DD8" w:rsidRPr="00C338AB" w:rsidRDefault="00124DD8" w:rsidP="00BD3F37">
            <w:r w:rsidRPr="00C338AB">
              <w:t>Redresarea economică în Europa</w:t>
            </w:r>
          </w:p>
          <w:p w14:paraId="52F51294" w14:textId="77777777" w:rsidR="00124DD8" w:rsidRPr="00C338AB" w:rsidRDefault="00124DD8" w:rsidP="00BD3F37">
            <w:r w:rsidRPr="00C338AB">
              <w:t>Decizii de punere în aplicare ale Consiliului în temeiul Mecanismului de redresare și reziliență</w:t>
            </w:r>
          </w:p>
          <w:p w14:paraId="1ED69C66" w14:textId="77777777" w:rsidR="00124DD8" w:rsidRPr="00C338AB" w:rsidRDefault="00124DD8" w:rsidP="00BD3F37">
            <w:r w:rsidRPr="00C338AB">
              <w:t>(Temei juridic: articolul 20 din Regulamentul (UE) 2021/241]</w:t>
            </w:r>
          </w:p>
          <w:p w14:paraId="2A3AA65C" w14:textId="77777777" w:rsidR="00124DD8" w:rsidRPr="00C338AB" w:rsidRDefault="00124DD8" w:rsidP="00BD3F37">
            <w:pPr>
              <w:rPr>
                <w:i/>
                <w:iCs/>
              </w:rPr>
            </w:pPr>
            <w:r w:rsidRPr="00C338AB">
              <w:rPr>
                <w:i/>
              </w:rPr>
              <w:t>Adoptare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70CDED5" w14:textId="77777777" w:rsidR="00124DD8" w:rsidRPr="00C338AB" w:rsidRDefault="00124DD8" w:rsidP="00BD3F37"/>
          <w:p w14:paraId="33CD48D4" w14:textId="77777777" w:rsidR="00124DD8" w:rsidRPr="00C338AB" w:rsidRDefault="00124DD8" w:rsidP="00BD3F37">
            <w:r w:rsidRPr="00C338AB">
              <w:rPr>
                <w:noProof/>
              </w:rPr>
              <w:drawing>
                <wp:inline distT="0" distB="0" distL="0" distR="0" wp14:anchorId="0C5B27A3" wp14:editId="200C4FBD">
                  <wp:extent cx="172442" cy="172442"/>
                  <wp:effectExtent l="0" t="0" r="0" b="0"/>
                  <wp:docPr id="830660115" name="Picture 37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338AB">
              <w:t>(*)</w:t>
            </w:r>
          </w:p>
        </w:tc>
        <w:tc>
          <w:tcPr>
            <w:tcW w:w="1984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6FB060" w14:textId="77777777" w:rsidR="00124DD8" w:rsidRPr="00C338AB" w:rsidRDefault="00124DD8" w:rsidP="00BD3F37"/>
          <w:p w14:paraId="08CE3808" w14:textId="77777777" w:rsidR="00124DD8" w:rsidRPr="00C338AB" w:rsidRDefault="00124DD8" w:rsidP="009173B9">
            <w:r w:rsidRPr="00C338AB">
              <w:t>5756/26</w:t>
            </w:r>
          </w:p>
          <w:p w14:paraId="6A48469F" w14:textId="77777777" w:rsidR="00124DD8" w:rsidRPr="00C338AB" w:rsidRDefault="00124DD8" w:rsidP="009173B9">
            <w:r w:rsidRPr="00C338AB">
              <w:t>+ ADD 1 REV 1</w:t>
            </w:r>
          </w:p>
        </w:tc>
      </w:tr>
      <w:tr w:rsidR="00124DD8" w:rsidRPr="00C338AB" w14:paraId="74AA7A49" w14:textId="77777777" w:rsidTr="00124DD8">
        <w:tc>
          <w:tcPr>
            <w:tcW w:w="567" w:type="dxa"/>
            <w:tcMar>
              <w:right w:w="0" w:type="dxa"/>
            </w:tcMar>
          </w:tcPr>
          <w:p w14:paraId="75FB61CA" w14:textId="77777777" w:rsidR="00124DD8" w:rsidRPr="00C338AB" w:rsidRDefault="00A75D72" w:rsidP="00124DD8">
            <w:pPr>
              <w:pStyle w:val="PointManual"/>
            </w:pPr>
            <w:r w:rsidRPr="00C338AB">
              <w:t>9.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7E379E5" w14:textId="77777777" w:rsidR="00124DD8" w:rsidRPr="00C338AB" w:rsidRDefault="00124DD8" w:rsidP="00BD3F37">
            <w:r w:rsidRPr="00C338AB">
              <w:t>Semestrul european 2026</w:t>
            </w:r>
          </w:p>
          <w:p w14:paraId="7CC8153D" w14:textId="77777777" w:rsidR="00124DD8" w:rsidRPr="00C338AB" w:rsidRDefault="00124DD8" w:rsidP="00BD3F37">
            <w:r w:rsidRPr="00C338AB">
              <w:t>Recomandare a Consiliului privind politica economică a zonei euro</w:t>
            </w:r>
          </w:p>
          <w:p w14:paraId="22E3B734" w14:textId="77777777" w:rsidR="00124DD8" w:rsidRPr="00C338AB" w:rsidRDefault="00124DD8" w:rsidP="00BD3F37">
            <w:pPr>
              <w:rPr>
                <w:i/>
                <w:iCs/>
              </w:rPr>
            </w:pPr>
            <w:r w:rsidRPr="00C338AB">
              <w:rPr>
                <w:i/>
              </w:rPr>
              <w:t>Aprobare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4F80B0D" w14:textId="77777777" w:rsidR="00124DD8" w:rsidRPr="00C338AB" w:rsidRDefault="00124DD8" w:rsidP="00BD3F37"/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CCBE4E" w14:textId="77777777" w:rsidR="00124DD8" w:rsidRPr="00C338AB" w:rsidRDefault="00124DD8" w:rsidP="00F31293">
            <w:r w:rsidRPr="00C338AB">
              <w:t>5732/26</w:t>
            </w:r>
          </w:p>
          <w:p w14:paraId="6BAD5BDF" w14:textId="77777777" w:rsidR="00124DD8" w:rsidRPr="00C338AB" w:rsidRDefault="00124DD8" w:rsidP="00F31293">
            <w:r w:rsidRPr="00C338AB">
              <w:t>5991/1/26 REV 1</w:t>
            </w:r>
          </w:p>
        </w:tc>
      </w:tr>
      <w:tr w:rsidR="00124DD8" w:rsidRPr="00C338AB" w14:paraId="5D1632EC" w14:textId="77777777" w:rsidTr="00124DD8">
        <w:tc>
          <w:tcPr>
            <w:tcW w:w="567" w:type="dxa"/>
            <w:tcMar>
              <w:right w:w="0" w:type="dxa"/>
            </w:tcMar>
          </w:tcPr>
          <w:p w14:paraId="4B224186" w14:textId="77777777" w:rsidR="00124DD8" w:rsidRPr="00C338AB" w:rsidRDefault="00124DD8" w:rsidP="00124DD8">
            <w:pPr>
              <w:pStyle w:val="PointManual"/>
            </w:pPr>
            <w:r w:rsidRPr="00C338AB">
              <w:t>10.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C388705" w14:textId="77777777" w:rsidR="00124DD8" w:rsidRPr="00C338AB" w:rsidRDefault="00124DD8" w:rsidP="00BD3F37">
            <w:r w:rsidRPr="00C338AB">
              <w:t>Punerea în aplicare a cadrului de guvernanță economică: finanțarea apărării</w:t>
            </w:r>
          </w:p>
          <w:p w14:paraId="1FA0C6C0" w14:textId="77777777" w:rsidR="00124DD8" w:rsidRPr="00C338AB" w:rsidRDefault="00124DD8" w:rsidP="00BD3F37">
            <w:r w:rsidRPr="00C338AB">
              <w:t>Recomandare a Consiliului care permite Austriei să se abată de la ratele maxime de creștere a cheltuielilor nete</w:t>
            </w:r>
          </w:p>
          <w:p w14:paraId="75F57802" w14:textId="77777777" w:rsidR="00124DD8" w:rsidRPr="00C338AB" w:rsidRDefault="00124DD8" w:rsidP="00BD3F37">
            <w:r w:rsidRPr="00C338AB">
              <w:t>[Temei juridic: Regulamentul (UE) 2024/1263]</w:t>
            </w:r>
          </w:p>
          <w:p w14:paraId="6509D0C5" w14:textId="77777777" w:rsidR="00124DD8" w:rsidRPr="00C338AB" w:rsidRDefault="00124DD8" w:rsidP="00BD3F37">
            <w:pPr>
              <w:rPr>
                <w:i/>
                <w:iCs/>
              </w:rPr>
            </w:pPr>
            <w:r w:rsidRPr="00C338AB">
              <w:rPr>
                <w:i/>
              </w:rPr>
              <w:t>Adoptare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49B1312" w14:textId="77777777" w:rsidR="00124DD8" w:rsidRPr="00C338AB" w:rsidRDefault="00124DD8" w:rsidP="00BD3F37"/>
          <w:p w14:paraId="0C377CE6" w14:textId="77777777" w:rsidR="00124DD8" w:rsidRPr="00C338AB" w:rsidRDefault="00124DD8" w:rsidP="00BD3F37"/>
          <w:p w14:paraId="47BF317C" w14:textId="77777777" w:rsidR="00124DD8" w:rsidRPr="00C338AB" w:rsidRDefault="00124DD8" w:rsidP="00BD3F37">
            <w:r w:rsidRPr="00C338AB">
              <w:t>(*)</w:t>
            </w:r>
          </w:p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CDA4927" w14:textId="77777777" w:rsidR="00124DD8" w:rsidRPr="00C338AB" w:rsidRDefault="00124DD8" w:rsidP="00BD3F37"/>
          <w:p w14:paraId="2D350E3F" w14:textId="77777777" w:rsidR="00124DD8" w:rsidRPr="00C338AB" w:rsidRDefault="00124DD8" w:rsidP="00BD3F37"/>
          <w:p w14:paraId="67705FC0" w14:textId="77777777" w:rsidR="00124DD8" w:rsidRPr="00C338AB" w:rsidRDefault="00124DD8" w:rsidP="00BD3F37">
            <w:r w:rsidRPr="00C338AB">
              <w:t>5733/1/26 REV 1</w:t>
            </w:r>
          </w:p>
        </w:tc>
      </w:tr>
      <w:tr w:rsidR="00124DD8" w:rsidRPr="00C338AB" w14:paraId="4CFD9825" w14:textId="77777777" w:rsidTr="00124DD8">
        <w:tc>
          <w:tcPr>
            <w:tcW w:w="567" w:type="dxa"/>
            <w:tcMar>
              <w:right w:w="0" w:type="dxa"/>
            </w:tcMar>
          </w:tcPr>
          <w:p w14:paraId="37AC7056" w14:textId="77777777" w:rsidR="00124DD8" w:rsidRPr="00C338AB" w:rsidRDefault="00124DD8" w:rsidP="00227D61">
            <w:pPr>
              <w:pStyle w:val="PointManual"/>
              <w:pageBreakBefore/>
            </w:pPr>
            <w:r w:rsidRPr="00C338AB">
              <w:lastRenderedPageBreak/>
              <w:t>11.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5E5C98" w14:textId="77777777" w:rsidR="00124DD8" w:rsidRPr="00C338AB" w:rsidRDefault="00124DD8" w:rsidP="00BD3F37">
            <w:r w:rsidRPr="00C338AB">
              <w:t>Diverse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132CC0" w14:textId="77777777" w:rsidR="00124DD8" w:rsidRPr="00C338AB" w:rsidRDefault="00124DD8" w:rsidP="00BD3F37"/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2A8B390" w14:textId="77777777" w:rsidR="00124DD8" w:rsidRPr="00C338AB" w:rsidRDefault="00124DD8" w:rsidP="00BD3F37"/>
        </w:tc>
      </w:tr>
    </w:tbl>
    <w:p w14:paraId="37C28E98" w14:textId="77777777" w:rsidR="00C35BFE" w:rsidRPr="00C338AB" w:rsidRDefault="00C35BFE" w:rsidP="00844518">
      <w:pPr>
        <w:pStyle w:val="ImageLine"/>
      </w:pPr>
    </w:p>
    <w:p w14:paraId="3DE53E2D" w14:textId="77777777" w:rsidR="001B060D" w:rsidRPr="00C338AB" w:rsidRDefault="001B060D" w:rsidP="001B060D">
      <w:pPr>
        <w:pStyle w:val="Image"/>
      </w:pPr>
      <w:r w:rsidRPr="00C338AB">
        <w:rPr>
          <w:noProof/>
        </w:rPr>
        <w:drawing>
          <wp:inline distT="0" distB="0" distL="0" distR="0" wp14:anchorId="135BCFFE" wp14:editId="4446FDF1">
            <wp:extent cx="172442" cy="172442"/>
            <wp:effectExtent l="0" t="0" r="0" b="0"/>
            <wp:docPr id="1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38AB">
        <w:tab/>
        <w:t>Prima lectură</w:t>
      </w:r>
    </w:p>
    <w:p w14:paraId="1E8F1FD6" w14:textId="77777777" w:rsidR="001B060D" w:rsidRPr="00C338AB" w:rsidRDefault="001B060D" w:rsidP="001B060D">
      <w:pPr>
        <w:pStyle w:val="Image"/>
      </w:pPr>
      <w:r w:rsidRPr="00C338AB">
        <w:rPr>
          <w:noProof/>
        </w:rPr>
        <w:drawing>
          <wp:inline distT="0" distB="0" distL="0" distR="0" wp14:anchorId="7288E901" wp14:editId="095FBF22">
            <wp:extent cx="172442" cy="172442"/>
            <wp:effectExtent l="0" t="0" r="0" b="0"/>
            <wp:docPr id="1657682941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38AB">
        <w:tab/>
        <w:t>Punct bazat pe o propunere a Comisiei</w:t>
      </w:r>
    </w:p>
    <w:p w14:paraId="73C52643" w14:textId="77777777" w:rsidR="001B060D" w:rsidRPr="00C338AB" w:rsidRDefault="001B060D" w:rsidP="00453F70">
      <w:pPr>
        <w:pStyle w:val="Image"/>
        <w:keepNext/>
      </w:pPr>
      <w:r w:rsidRPr="00C338AB">
        <w:t>(*)</w:t>
      </w:r>
      <w:r w:rsidRPr="00C338AB">
        <w:tab/>
        <w:t>Punct cu privire la care se poate solicita votarea</w:t>
      </w:r>
    </w:p>
    <w:bookmarkEnd w:id="1"/>
    <w:p w14:paraId="6D59CA27" w14:textId="77777777" w:rsidR="001B060D" w:rsidRDefault="001B060D" w:rsidP="001B060D">
      <w:pPr>
        <w:pStyle w:val="FinalLine"/>
      </w:pPr>
    </w:p>
    <w:sectPr w:rsidR="001B060D" w:rsidSect="00C338A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83E37" w14:textId="77777777" w:rsidR="001B060D" w:rsidRDefault="001B060D" w:rsidP="00B5488B">
      <w:r>
        <w:separator/>
      </w:r>
    </w:p>
  </w:endnote>
  <w:endnote w:type="continuationSeparator" w:id="0">
    <w:p w14:paraId="2F942182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7C5F2" w14:textId="77777777" w:rsidR="00C338AB" w:rsidRPr="00C338AB" w:rsidRDefault="00C338AB" w:rsidP="00C338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338AB" w:rsidRPr="00D94637" w14:paraId="520E2042" w14:textId="77777777" w:rsidTr="00C338AB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5ABFCCE" w14:textId="77777777" w:rsidR="00C338AB" w:rsidRPr="00D94637" w:rsidRDefault="00C338A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C338AB" w:rsidRPr="00B310DC" w14:paraId="7AE608EE" w14:textId="77777777" w:rsidTr="00C338AB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2F87160" w14:textId="4CAC3CFF" w:rsidR="00C338AB" w:rsidRPr="00AD7BF2" w:rsidRDefault="00C338AB" w:rsidP="004F54B2">
          <w:pPr>
            <w:pStyle w:val="FooterText"/>
          </w:pPr>
          <w:r>
            <w:t>5905/26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0222AD9" w14:textId="77777777" w:rsidR="00C338AB" w:rsidRPr="00AD7BF2" w:rsidRDefault="00C338A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9D27871" w14:textId="77777777" w:rsidR="00C338AB" w:rsidRPr="002511D8" w:rsidRDefault="00C338AB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A63349B" w14:textId="2F14D320" w:rsidR="00C338AB" w:rsidRPr="00B310DC" w:rsidRDefault="00C338A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C338AB" w:rsidRPr="00D94637" w14:paraId="366B8360" w14:textId="77777777" w:rsidTr="00C338AB">
      <w:trPr>
        <w:jc w:val="center"/>
      </w:trPr>
      <w:tc>
        <w:tcPr>
          <w:tcW w:w="1774" w:type="pct"/>
          <w:shd w:val="clear" w:color="auto" w:fill="auto"/>
        </w:tcPr>
        <w:p w14:paraId="65F17E81" w14:textId="7F5B6C33" w:rsidR="00C338AB" w:rsidRPr="00AD7BF2" w:rsidRDefault="00C338A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C8F185D" w14:textId="56B47996" w:rsidR="00C338AB" w:rsidRPr="00AD7BF2" w:rsidRDefault="00C338AB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18A6B182" w14:textId="06C9DAA3" w:rsidR="00C338AB" w:rsidRPr="00D94637" w:rsidRDefault="00C338A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DF4764F" w14:textId="71E0AE54" w:rsidR="00C338AB" w:rsidRPr="00695BAF" w:rsidRDefault="00C338A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6857F1B7" w14:textId="77777777" w:rsidR="00C338AB" w:rsidRPr="00C338AB" w:rsidRDefault="00C338AB" w:rsidP="00C338AB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338AB" w:rsidRPr="00D94637" w14:paraId="689A82F8" w14:textId="77777777" w:rsidTr="00C338AB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42C0A78" w14:textId="77777777" w:rsidR="00C338AB" w:rsidRPr="00D94637" w:rsidRDefault="00C338A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C338AB" w:rsidRPr="00B310DC" w14:paraId="0E084A5D" w14:textId="77777777" w:rsidTr="00C338AB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A9F5B15" w14:textId="0D2CC613" w:rsidR="00C338AB" w:rsidRPr="00AD7BF2" w:rsidRDefault="00C338AB" w:rsidP="004F54B2">
          <w:pPr>
            <w:pStyle w:val="FooterText"/>
          </w:pPr>
          <w:r>
            <w:t>5905/26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E75F931" w14:textId="77777777" w:rsidR="00C338AB" w:rsidRPr="00AD7BF2" w:rsidRDefault="00C338A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EE587FF" w14:textId="77777777" w:rsidR="00C338AB" w:rsidRPr="002511D8" w:rsidRDefault="00C338AB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69F0825" w14:textId="2E182A8F" w:rsidR="00C338AB" w:rsidRPr="00B310DC" w:rsidRDefault="00C338A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C338AB" w:rsidRPr="00D94637" w14:paraId="17B50318" w14:textId="77777777" w:rsidTr="00C338AB">
      <w:trPr>
        <w:jc w:val="center"/>
      </w:trPr>
      <w:tc>
        <w:tcPr>
          <w:tcW w:w="1774" w:type="pct"/>
          <w:shd w:val="clear" w:color="auto" w:fill="auto"/>
        </w:tcPr>
        <w:p w14:paraId="6F1979DF" w14:textId="48EAFBCB" w:rsidR="00C338AB" w:rsidRPr="00AD7BF2" w:rsidRDefault="00C338A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F6540AB" w14:textId="7BEB1803" w:rsidR="00C338AB" w:rsidRPr="00AD7BF2" w:rsidRDefault="00C338AB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A6EC640" w14:textId="7DD2842A" w:rsidR="00C338AB" w:rsidRPr="00D94637" w:rsidRDefault="00C338A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6B84ED4" w14:textId="3AC15C1E" w:rsidR="00C338AB" w:rsidRPr="00695BAF" w:rsidRDefault="00C338A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1B62A830" w14:textId="77777777" w:rsidR="00C338AB" w:rsidRPr="00C338AB" w:rsidRDefault="00C338AB" w:rsidP="00C338AB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2E5AA" w14:textId="77777777" w:rsidR="001B060D" w:rsidRDefault="001B060D" w:rsidP="00B5488B">
      <w:r>
        <w:separator/>
      </w:r>
    </w:p>
  </w:footnote>
  <w:footnote w:type="continuationSeparator" w:id="0">
    <w:p w14:paraId="26695B25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78F6F" w14:textId="77777777" w:rsidR="00C338AB" w:rsidRPr="00C338AB" w:rsidRDefault="00C338AB" w:rsidP="00C338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60F7C" w14:textId="545E357C" w:rsidR="00C338AB" w:rsidRPr="00C338AB" w:rsidRDefault="00C338AB" w:rsidP="00C338AB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4709E" w14:textId="33B64B54" w:rsidR="00C338AB" w:rsidRPr="00C338AB" w:rsidRDefault="00C338AB" w:rsidP="00C338AB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attachedTemplate r:id="rId1"/>
  <w:defaultTabStop w:val="567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278718383014634701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2-16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5905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ECOFIN 138&lt;/text&gt;_x000d__x000a_      &lt;text&gt;OJ CRP2 7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  &lt;text&gt;EIB&lt;/text&gt;_x000d__x000a_      &lt;text&gt;ECB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53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conomice &amp;#537;i Financiare)&quot;&gt;&amp;lt;FlowDocument xmlns=&quot;http://schemas.microsoft.com/winfx/2006/xaml/presentation&quot;&amp;gt;&amp;lt;Paragraph xml:space=&quot;preserve&quot;&amp;gt;CONSILIUL  UNIUNII EUROPENE&amp;lt;LineBreak /&amp;gt;(Afaceri Economice &amp;#537;i Financiar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2-17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53890044822299704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06&lt;/text&gt;_x000d__x000a_  &lt;/metadata&gt;_x000d__x000a_  &lt;metadata key=&quot;md_Prefix&quot;&gt;_x000d__x000a_    &lt;text&gt;CM&lt;/text&gt;_x000d__x000a_  &lt;/metadata&gt;_x000d__x000a_  &lt;metadata key=&quot;md_DocumentNumber&quot;&gt;_x000d__x000a_    &lt;text&gt;147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2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2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&gt;_x000d__x000a_    &lt;textlist&gt;_x000d__x000a_      &lt;text&gt;EIB&lt;/text&gt;_x000d__x000a_      &lt;text&gt;ECB&lt;/tex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3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2-17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82cb130930ceadfbd9b79855ff09292659efa077248a38c7dc39b1b609d7117e"/>
  </w:docVars>
  <w:rsids>
    <w:rsidRoot w:val="001B060D"/>
    <w:rsid w:val="0001179D"/>
    <w:rsid w:val="00073663"/>
    <w:rsid w:val="000B764E"/>
    <w:rsid w:val="000D53CB"/>
    <w:rsid w:val="000E2267"/>
    <w:rsid w:val="001208A4"/>
    <w:rsid w:val="00124DD8"/>
    <w:rsid w:val="00141602"/>
    <w:rsid w:val="0017696A"/>
    <w:rsid w:val="001838FB"/>
    <w:rsid w:val="001B060D"/>
    <w:rsid w:val="001D1BA6"/>
    <w:rsid w:val="00201999"/>
    <w:rsid w:val="00227D61"/>
    <w:rsid w:val="002803E9"/>
    <w:rsid w:val="00282911"/>
    <w:rsid w:val="00290321"/>
    <w:rsid w:val="002B1FF6"/>
    <w:rsid w:val="002B7630"/>
    <w:rsid w:val="00303284"/>
    <w:rsid w:val="00326C08"/>
    <w:rsid w:val="0034068D"/>
    <w:rsid w:val="00350C40"/>
    <w:rsid w:val="00366B82"/>
    <w:rsid w:val="00370F3D"/>
    <w:rsid w:val="003A26B5"/>
    <w:rsid w:val="003B7F85"/>
    <w:rsid w:val="003D040A"/>
    <w:rsid w:val="003D55C6"/>
    <w:rsid w:val="00407E30"/>
    <w:rsid w:val="00431B24"/>
    <w:rsid w:val="00442CAD"/>
    <w:rsid w:val="00453F70"/>
    <w:rsid w:val="004A365B"/>
    <w:rsid w:val="004B083D"/>
    <w:rsid w:val="004C60B7"/>
    <w:rsid w:val="005208E9"/>
    <w:rsid w:val="00526BF4"/>
    <w:rsid w:val="005417A6"/>
    <w:rsid w:val="005423B1"/>
    <w:rsid w:val="00546854"/>
    <w:rsid w:val="0055283D"/>
    <w:rsid w:val="00557D8A"/>
    <w:rsid w:val="005A5570"/>
    <w:rsid w:val="005C3952"/>
    <w:rsid w:val="005C3DBE"/>
    <w:rsid w:val="005C5BF3"/>
    <w:rsid w:val="006213F4"/>
    <w:rsid w:val="00634DC9"/>
    <w:rsid w:val="00636986"/>
    <w:rsid w:val="0063743F"/>
    <w:rsid w:val="006376BA"/>
    <w:rsid w:val="0068428A"/>
    <w:rsid w:val="00687308"/>
    <w:rsid w:val="00696373"/>
    <w:rsid w:val="006A0129"/>
    <w:rsid w:val="006B1D33"/>
    <w:rsid w:val="006B6AEC"/>
    <w:rsid w:val="006C3ADE"/>
    <w:rsid w:val="006D2414"/>
    <w:rsid w:val="007010AE"/>
    <w:rsid w:val="00706679"/>
    <w:rsid w:val="00723B34"/>
    <w:rsid w:val="00727503"/>
    <w:rsid w:val="0073542E"/>
    <w:rsid w:val="00741DC3"/>
    <w:rsid w:val="00745D84"/>
    <w:rsid w:val="00756801"/>
    <w:rsid w:val="00764340"/>
    <w:rsid w:val="00764E79"/>
    <w:rsid w:val="00772954"/>
    <w:rsid w:val="00774F56"/>
    <w:rsid w:val="0078055F"/>
    <w:rsid w:val="00786B8C"/>
    <w:rsid w:val="007A3698"/>
    <w:rsid w:val="008146F9"/>
    <w:rsid w:val="0081774D"/>
    <w:rsid w:val="0082302E"/>
    <w:rsid w:val="00844518"/>
    <w:rsid w:val="00853164"/>
    <w:rsid w:val="00860E68"/>
    <w:rsid w:val="00863EE2"/>
    <w:rsid w:val="008679D8"/>
    <w:rsid w:val="00887FF8"/>
    <w:rsid w:val="008B16DB"/>
    <w:rsid w:val="008E1578"/>
    <w:rsid w:val="0091033E"/>
    <w:rsid w:val="009173B9"/>
    <w:rsid w:val="00945432"/>
    <w:rsid w:val="00984415"/>
    <w:rsid w:val="009860AE"/>
    <w:rsid w:val="009930AF"/>
    <w:rsid w:val="009E6FB0"/>
    <w:rsid w:val="00A31007"/>
    <w:rsid w:val="00A5627D"/>
    <w:rsid w:val="00A75D72"/>
    <w:rsid w:val="00A93F47"/>
    <w:rsid w:val="00AE02B9"/>
    <w:rsid w:val="00B02186"/>
    <w:rsid w:val="00B1541F"/>
    <w:rsid w:val="00B34625"/>
    <w:rsid w:val="00B5488B"/>
    <w:rsid w:val="00B81F98"/>
    <w:rsid w:val="00BB0265"/>
    <w:rsid w:val="00BC0BB4"/>
    <w:rsid w:val="00BC3EC8"/>
    <w:rsid w:val="00BD3F37"/>
    <w:rsid w:val="00BD729D"/>
    <w:rsid w:val="00C02778"/>
    <w:rsid w:val="00C231E5"/>
    <w:rsid w:val="00C24D81"/>
    <w:rsid w:val="00C31681"/>
    <w:rsid w:val="00C338AB"/>
    <w:rsid w:val="00C35BFE"/>
    <w:rsid w:val="00C45DD6"/>
    <w:rsid w:val="00C92A66"/>
    <w:rsid w:val="00C97D55"/>
    <w:rsid w:val="00CA5A92"/>
    <w:rsid w:val="00CC013E"/>
    <w:rsid w:val="00CC3165"/>
    <w:rsid w:val="00CE2702"/>
    <w:rsid w:val="00CE7F65"/>
    <w:rsid w:val="00CF13E2"/>
    <w:rsid w:val="00D03B24"/>
    <w:rsid w:val="00D07A5D"/>
    <w:rsid w:val="00D12966"/>
    <w:rsid w:val="00D41E52"/>
    <w:rsid w:val="00D64B12"/>
    <w:rsid w:val="00D769ED"/>
    <w:rsid w:val="00D943CC"/>
    <w:rsid w:val="00D95441"/>
    <w:rsid w:val="00DB0576"/>
    <w:rsid w:val="00DD0881"/>
    <w:rsid w:val="00DD12B3"/>
    <w:rsid w:val="00DF7902"/>
    <w:rsid w:val="00E24A70"/>
    <w:rsid w:val="00E37DD0"/>
    <w:rsid w:val="00E51701"/>
    <w:rsid w:val="00E55B2B"/>
    <w:rsid w:val="00E73994"/>
    <w:rsid w:val="00E80717"/>
    <w:rsid w:val="00E8251D"/>
    <w:rsid w:val="00EB506D"/>
    <w:rsid w:val="00EC1BCB"/>
    <w:rsid w:val="00EC2910"/>
    <w:rsid w:val="00ED3D2F"/>
    <w:rsid w:val="00EE3B78"/>
    <w:rsid w:val="00EE58DE"/>
    <w:rsid w:val="00EF6D7F"/>
    <w:rsid w:val="00F31293"/>
    <w:rsid w:val="00F67D61"/>
    <w:rsid w:val="00FB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138DC2B5"/>
  <w15:docId w15:val="{396B0362-F5F8-4B03-BC05-648FF708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C338AB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C338AB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C338A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C338A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C338AB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C338A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C338AB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C338AB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C338AB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C338AB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C338AB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styleId="NoSpacing">
    <w:name w:val="No Spacing"/>
    <w:uiPriority w:val="1"/>
    <w:qFormat/>
    <w:rsid w:val="00D943CC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TBDistrbMarkers">
    <w:name w:val="TBDistrbMarkers"/>
    <w:basedOn w:val="TBNormalTechnicalBlock"/>
    <w:qFormat/>
    <w:rsid w:val="00C338AB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D12966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903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03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0321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3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321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4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88865-7014-4BD2-BE01-8D41A128E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C07D2C9-072F-4B3A-8B0B-5007C7DC8B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8175905-CA49-4381-974D-C905029271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91A617-4FBA-4E5F-979E-5E53278D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3</Pages>
  <Words>383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ZHUKA Emanuela (External)</dc:creator>
  <cp:keywords/>
  <dc:description/>
  <cp:lastModifiedBy>CARPENITO-GIORDANO Marco</cp:lastModifiedBy>
  <cp:revision>2</cp:revision>
  <cp:lastPrinted>2026-02-11T14:35:00Z</cp:lastPrinted>
  <dcterms:created xsi:type="dcterms:W3CDTF">2026-02-16T15:18:00Z</dcterms:created>
  <dcterms:modified xsi:type="dcterms:W3CDTF">2026-02-16T15:18:00Z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  <property fmtid="{D5CDD505-2E9C-101B-9397-08002B2CF9AE}" pid="10" name="Last edited using">
    <vt:lpwstr>DocuWrite 4.14.2, Build 20260121</vt:lpwstr>
  </property>
</Properties>
</file>