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483431426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E58D5" w:rsidRPr="0056157B" w14:paraId="372FA8C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7F2583B" w14:textId="39547E3D" w:rsidR="008E58D5" w:rsidRPr="0056157B" w:rsidRDefault="008E58D5" w:rsidP="00634DC7">
                <w:pPr>
                  <w:pStyle w:val="TBNormalTechnicalBlock"/>
                </w:pPr>
              </w:p>
            </w:tc>
          </w:tr>
          <w:tr w:rsidR="008E58D5" w:rsidRPr="0056157B" w14:paraId="5BF6088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A699502" w14:textId="77777777" w:rsidR="008E58D5" w:rsidRPr="0056157B" w:rsidRDefault="008E58D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A820B79" wp14:editId="69FF1E2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F863D99" w14:textId="77777777" w:rsidR="008E58D5" w:rsidRPr="0056157B" w:rsidRDefault="008E58D5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8E58D5" w:rsidRPr="00B84B6D" w14:paraId="5CCF912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8B2C758" w14:textId="77777777" w:rsidR="008E58D5" w:rsidRPr="0056157B" w:rsidRDefault="008E58D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D961E56" w14:textId="77777777" w:rsidR="008E58D5" w:rsidRPr="0056157B" w:rsidRDefault="008E58D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31698E5" w14:textId="77777777" w:rsidR="008E58D5" w:rsidRPr="0056157B" w:rsidRDefault="008E58D5" w:rsidP="00233A0E">
                <w:pPr>
                  <w:pStyle w:val="TBNormalTechnicalBlock"/>
                  <w:rPr>
                    <w:b/>
                  </w:rPr>
                </w:pPr>
              </w:p>
              <w:p w14:paraId="64F43FE3" w14:textId="77777777" w:rsidR="008E58D5" w:rsidRDefault="008E58D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12 February 2026</w:t>
                </w:r>
              </w:p>
              <w:p w14:paraId="0943D83C" w14:textId="77777777" w:rsidR="008E58D5" w:rsidRPr="0019440B" w:rsidRDefault="008E58D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ACB3770" w14:textId="77777777" w:rsidR="008E58D5" w:rsidRPr="0019440B" w:rsidRDefault="008E58D5" w:rsidP="00233A0E">
                <w:pPr>
                  <w:pStyle w:val="TBNormalTechnicalBlock"/>
                </w:pPr>
              </w:p>
              <w:p w14:paraId="311A7BA9" w14:textId="77777777" w:rsidR="008E58D5" w:rsidRDefault="008E58D5" w:rsidP="00233A0E">
                <w:pPr>
                  <w:pStyle w:val="TBNormalTechnicalBlock"/>
                </w:pPr>
                <w:r>
                  <w:t>6032</w:t>
                </w:r>
                <w:r w:rsidRPr="0056157B">
                  <w:t>/</w:t>
                </w:r>
                <w:r>
                  <w:t>26</w:t>
                </w:r>
              </w:p>
              <w:p w14:paraId="6006D02B" w14:textId="77777777" w:rsidR="008E58D5" w:rsidRDefault="008E58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</w:t>
                </w:r>
              </w:p>
              <w:p w14:paraId="006CF04B" w14:textId="77777777" w:rsidR="008E58D5" w:rsidRDefault="008E58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154</w:t>
                </w:r>
              </w:p>
              <w:p w14:paraId="6E4B2B95" w14:textId="77777777" w:rsidR="008E58D5" w:rsidRPr="007C5B64" w:rsidRDefault="008E58D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4D3F820" w14:textId="77777777" w:rsidR="008E58D5" w:rsidRPr="009E0BE9" w:rsidRDefault="008E58D5" w:rsidP="00CD4D38">
                <w:pPr>
                  <w:pStyle w:val="TBDistrbMarkers"/>
                </w:pPr>
                <w:r>
                  <w:t>PARLNAT</w:t>
                </w:r>
              </w:p>
              <w:p w14:paraId="62E2D8E3" w14:textId="77777777" w:rsidR="008E58D5" w:rsidRPr="009E0BE9" w:rsidRDefault="008E58D5" w:rsidP="00233A0E">
                <w:pPr>
                  <w:pStyle w:val="TBNormalTechnicalBlock"/>
                </w:pPr>
              </w:p>
              <w:p w14:paraId="33A76092" w14:textId="77777777" w:rsidR="008E58D5" w:rsidRPr="009E0BE9" w:rsidRDefault="008E58D5" w:rsidP="00233A0E">
                <w:pPr>
                  <w:pStyle w:val="TBNormalTechnicalBlock"/>
                </w:pPr>
              </w:p>
              <w:p w14:paraId="37308E4A" w14:textId="77777777" w:rsidR="008E58D5" w:rsidRPr="009E0BE9" w:rsidRDefault="008E58D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E58D5" w:rsidRPr="00ED0749" w14:paraId="09EAAB1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1FFC6E8" w14:textId="77777777" w:rsidR="008E58D5" w:rsidRPr="00ED0749" w:rsidRDefault="008E58D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C7E67ED" w14:textId="77777777" w:rsidR="008E58D5" w:rsidRPr="00ED0749" w:rsidRDefault="008E58D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865F166" w14:textId="77777777" w:rsidR="008E58D5" w:rsidRPr="00ED0749" w:rsidRDefault="008E58D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AB2BE25" w14:textId="77777777" w:rsidR="008E58D5" w:rsidRPr="00ED0749" w:rsidRDefault="008E58D5" w:rsidP="00DF1147">
          <w:pPr>
            <w:pStyle w:val="TBEntRefer"/>
            <w:rPr>
              <w:sz w:val="2"/>
              <w:szCs w:val="2"/>
            </w:rPr>
          </w:pPr>
        </w:p>
        <w:p w14:paraId="06353FAD" w14:textId="77777777" w:rsidR="008E58D5" w:rsidRPr="00DD01AC" w:rsidRDefault="008E58D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E58D5" w:rsidRPr="00133225" w14:paraId="649D340A" w14:textId="77777777" w:rsidTr="001E5BC3">
            <w:trPr>
              <w:jc w:val="center"/>
            </w:trPr>
            <w:tc>
              <w:tcPr>
                <w:tcW w:w="9645" w:type="dxa"/>
              </w:tcPr>
              <w:p w14:paraId="43D88619" w14:textId="77777777" w:rsidR="008E58D5" w:rsidRPr="00C4351E" w:rsidRDefault="008E58D5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8E58D5" w:rsidRPr="007D53AD" w14:paraId="6B713BB9" w14:textId="77777777" w:rsidTr="001E5BC3">
            <w:trPr>
              <w:jc w:val="center"/>
            </w:trPr>
            <w:tc>
              <w:tcPr>
                <w:tcW w:w="9645" w:type="dxa"/>
              </w:tcPr>
              <w:p w14:paraId="7DE23DFE" w14:textId="77777777" w:rsidR="008E58D5" w:rsidRPr="007D53AD" w:rsidRDefault="008E58D5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8E58D5" w:rsidRPr="007D53AD" w14:paraId="79730853" w14:textId="77777777" w:rsidTr="001E5BC3">
            <w:trPr>
              <w:jc w:val="center"/>
            </w:trPr>
            <w:tc>
              <w:tcPr>
                <w:tcW w:w="9645" w:type="dxa"/>
              </w:tcPr>
              <w:p w14:paraId="720D0B2F" w14:textId="77777777" w:rsidR="008E58D5" w:rsidRPr="006368AC" w:rsidRDefault="008E58D5" w:rsidP="00E60AAC">
                <w:pPr>
                  <w:pStyle w:val="TBTableText"/>
                </w:pPr>
                <w:r>
                  <w:t>29 January 2026</w:t>
                </w:r>
              </w:p>
            </w:tc>
          </w:tr>
        </w:tbl>
        <w:p w14:paraId="4D135AE7" w14:textId="77777777" w:rsidR="008E58D5" w:rsidRPr="008C6FD6" w:rsidRDefault="008E58D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6D90EC00" w:rsidR="00BC0BB4" w:rsidRPr="00904D6E" w:rsidRDefault="004E1595" w:rsidP="004E1595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tbl>
      <w:tblPr>
        <w:tblStyle w:val="TableGrid4"/>
        <w:tblW w:w="9723" w:type="dxa"/>
        <w:jc w:val="center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321"/>
        <w:gridCol w:w="737"/>
        <w:gridCol w:w="2098"/>
      </w:tblGrid>
      <w:tr w:rsidR="00343AB3" w:rsidRPr="00C92EAD" w14:paraId="68371335" w14:textId="77777777" w:rsidTr="00343AB3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59F4ECE9" w14:textId="5D38B377" w:rsidR="00343AB3" w:rsidRPr="004E1595" w:rsidRDefault="00343AB3" w:rsidP="00343AB3">
            <w:pPr>
              <w:pStyle w:val="PointManual"/>
              <w:rPr>
                <w:b/>
                <w:bCs/>
              </w:rPr>
            </w:pPr>
            <w:r w:rsidRPr="004E1595">
              <w:rPr>
                <w:b/>
                <w:bCs/>
              </w:rPr>
              <w:lastRenderedPageBreak/>
              <w:t>1.</w:t>
            </w:r>
          </w:p>
        </w:tc>
        <w:tc>
          <w:tcPr>
            <w:tcW w:w="6321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7770A91" w14:textId="08FFD757" w:rsidR="00343AB3" w:rsidRPr="004E1595" w:rsidRDefault="00343AB3" w:rsidP="00D97584">
            <w:pPr>
              <w:ind w:hanging="116"/>
              <w:rPr>
                <w:b/>
                <w:bCs/>
                <w:szCs w:val="22"/>
                <w:lang w:val="en-ZW"/>
              </w:rPr>
            </w:pPr>
            <w:r w:rsidRPr="004E1595">
              <w:rPr>
                <w:b/>
                <w:bCs/>
                <w:szCs w:val="22"/>
                <w:lang w:val="en-ZW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DD29B4" w14:textId="77777777" w:rsidR="00343AB3" w:rsidRPr="00C92EAD" w:rsidRDefault="00343AB3" w:rsidP="00D97584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95ADBD" w14:textId="77777777" w:rsidR="00343AB3" w:rsidRPr="00C92EAD" w:rsidRDefault="00343AB3" w:rsidP="00D97584">
            <w:pPr>
              <w:rPr>
                <w:szCs w:val="24"/>
                <w:lang w:val="en-ZW"/>
              </w:rPr>
            </w:pPr>
          </w:p>
        </w:tc>
      </w:tr>
      <w:tr w:rsidR="004E1595" w:rsidRPr="00C92EAD" w14:paraId="03C6E5D9" w14:textId="77777777" w:rsidTr="009E5137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023B648C" w14:textId="77777777" w:rsidR="004E1595" w:rsidRPr="00343AB3" w:rsidRDefault="004E1595" w:rsidP="00343AB3">
            <w:pPr>
              <w:pStyle w:val="PointManual"/>
            </w:pPr>
          </w:p>
        </w:tc>
        <w:tc>
          <w:tcPr>
            <w:tcW w:w="9156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3B1CA5" w14:textId="24416B76" w:rsidR="004E1595" w:rsidRPr="00C92EAD" w:rsidRDefault="004E1595" w:rsidP="00D97584">
            <w:pPr>
              <w:rPr>
                <w:szCs w:val="24"/>
                <w:lang w:val="en-ZW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the agenda set out in document</w:t>
            </w:r>
            <w:r>
              <w:rPr>
                <w:lang w:val="en-US"/>
              </w:rPr>
              <w:t xml:space="preserve"> </w:t>
            </w:r>
            <w:r w:rsidR="00F96131">
              <w:rPr>
                <w:lang w:val="en-US"/>
              </w:rPr>
              <w:t>5698/25</w:t>
            </w:r>
          </w:p>
        </w:tc>
      </w:tr>
      <w:tr w:rsidR="004E1595" w:rsidRPr="00C92EAD" w14:paraId="223EF0A1" w14:textId="77777777" w:rsidTr="00B3760B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34BAA3D3" w14:textId="77777777" w:rsidR="004E1595" w:rsidRPr="004E1595" w:rsidRDefault="004E1595" w:rsidP="00B3760B">
            <w:pPr>
              <w:pStyle w:val="PointManual"/>
              <w:rPr>
                <w:b/>
                <w:bCs/>
              </w:rPr>
            </w:pPr>
            <w:r w:rsidRPr="004E1595">
              <w:rPr>
                <w:b/>
                <w:bCs/>
              </w:rPr>
              <w:t>2.</w:t>
            </w:r>
          </w:p>
        </w:tc>
        <w:tc>
          <w:tcPr>
            <w:tcW w:w="6321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72BABAB" w14:textId="77777777" w:rsidR="004E1595" w:rsidRPr="004E1595" w:rsidRDefault="004E1595" w:rsidP="00B3760B">
            <w:pPr>
              <w:ind w:hanging="116"/>
              <w:rPr>
                <w:b/>
                <w:bCs/>
                <w:szCs w:val="24"/>
                <w:lang w:val="en-ZW"/>
              </w:rPr>
            </w:pPr>
            <w:r w:rsidRPr="004E1595">
              <w:rPr>
                <w:b/>
                <w:bCs/>
                <w:szCs w:val="24"/>
                <w:lang w:val="en-ZW"/>
              </w:rPr>
              <w:t>Approval of "A" items</w:t>
            </w:r>
          </w:p>
          <w:p w14:paraId="6165AD0A" w14:textId="77777777" w:rsidR="004E1595" w:rsidRPr="004E1595" w:rsidRDefault="004E1595" w:rsidP="00B3760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567" w:hanging="567"/>
              <w:contextualSpacing w:val="0"/>
              <w:rPr>
                <w:b/>
                <w:bCs/>
                <w:lang w:val="en-ZW"/>
              </w:rPr>
            </w:pPr>
            <w:r w:rsidRPr="004E1595">
              <w:rPr>
                <w:b/>
                <w:bCs/>
                <w:lang w:val="en-ZW"/>
              </w:rPr>
              <w:t xml:space="preserve">Non-legislative list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AC4475" w14:textId="77777777" w:rsidR="004E1595" w:rsidRPr="00C92EAD" w:rsidRDefault="004E1595" w:rsidP="00B3760B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CAFE98" w14:textId="77777777" w:rsidR="004E1595" w:rsidRDefault="004E1595" w:rsidP="00B3760B">
            <w:pPr>
              <w:rPr>
                <w:szCs w:val="24"/>
                <w:lang w:val="en-ZW"/>
              </w:rPr>
            </w:pPr>
          </w:p>
          <w:p w14:paraId="1995C8A4" w14:textId="77777777" w:rsidR="004E1595" w:rsidRPr="00C92EAD" w:rsidRDefault="004E1595" w:rsidP="00B3760B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5589/26</w:t>
            </w:r>
          </w:p>
        </w:tc>
      </w:tr>
      <w:tr w:rsidR="004E1595" w:rsidRPr="00C92EAD" w14:paraId="027F24B6" w14:textId="77777777" w:rsidTr="000D69C2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54A9FABD" w14:textId="77777777" w:rsidR="004E1595" w:rsidRPr="00343AB3" w:rsidRDefault="004E1595" w:rsidP="00B3760B">
            <w:pPr>
              <w:pStyle w:val="PointManual"/>
            </w:pPr>
          </w:p>
        </w:tc>
        <w:tc>
          <w:tcPr>
            <w:tcW w:w="9156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F81D0D" w14:textId="00273F38" w:rsidR="004E1595" w:rsidRDefault="004E1595" w:rsidP="00B3760B">
            <w:pPr>
              <w:rPr>
                <w:szCs w:val="24"/>
                <w:lang w:val="en-ZW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all A items listed in the document above, including all linguistic COR and REV documents presented for adoption. Statements to these items are set out in the Addendum.</w:t>
            </w:r>
          </w:p>
        </w:tc>
      </w:tr>
    </w:tbl>
    <w:p w14:paraId="3F843E25" w14:textId="61985DD0" w:rsidR="00035BB7" w:rsidRPr="000B7503" w:rsidRDefault="00035BB7" w:rsidP="00035BB7">
      <w:pPr>
        <w:spacing w:before="360"/>
        <w:jc w:val="center"/>
        <w:rPr>
          <w:rFonts w:eastAsia="Calibri"/>
          <w:b/>
          <w:bCs/>
          <w:u w:val="single"/>
        </w:rPr>
      </w:pPr>
      <w:r w:rsidRPr="000B7503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237"/>
        <w:gridCol w:w="709"/>
        <w:gridCol w:w="2126"/>
      </w:tblGrid>
      <w:tr w:rsidR="00343AB3" w:rsidRPr="000B7503" w14:paraId="3B950234" w14:textId="77777777" w:rsidTr="00343AB3">
        <w:tc>
          <w:tcPr>
            <w:tcW w:w="567" w:type="dxa"/>
            <w:tcMar>
              <w:right w:w="0" w:type="dxa"/>
            </w:tcMar>
          </w:tcPr>
          <w:p w14:paraId="17D7A89A" w14:textId="4F0BEF30" w:rsidR="00343AB3" w:rsidRPr="00343AB3" w:rsidRDefault="00343AB3" w:rsidP="00343AB3">
            <w:pPr>
              <w:pStyle w:val="PointManual"/>
            </w:pPr>
            <w:r w:rsidRPr="00343AB3">
              <w:t>3.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50D8D9" w14:textId="2EEB66E8" w:rsidR="00343AB3" w:rsidRDefault="00343AB3" w:rsidP="00D97584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Current affairs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9BDAA4" w14:textId="77777777" w:rsidR="00343AB3" w:rsidRPr="000B7503" w:rsidRDefault="00343AB3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1FAF4D" w14:textId="77777777" w:rsidR="00343AB3" w:rsidRPr="000B7503" w:rsidRDefault="00343AB3" w:rsidP="00D97584">
            <w:pPr>
              <w:rPr>
                <w:szCs w:val="24"/>
                <w:lang w:val="en-US"/>
              </w:rPr>
            </w:pPr>
          </w:p>
        </w:tc>
      </w:tr>
      <w:tr w:rsidR="00343AB3" w:rsidRPr="000B7503" w14:paraId="799CED58" w14:textId="77777777" w:rsidTr="00343AB3">
        <w:tc>
          <w:tcPr>
            <w:tcW w:w="567" w:type="dxa"/>
            <w:tcMar>
              <w:right w:w="0" w:type="dxa"/>
            </w:tcMar>
          </w:tcPr>
          <w:p w14:paraId="1ED095DD" w14:textId="24B6375D" w:rsidR="00343AB3" w:rsidRPr="00343AB3" w:rsidRDefault="00343AB3" w:rsidP="00343AB3">
            <w:pPr>
              <w:pStyle w:val="PointManual"/>
            </w:pPr>
            <w:r w:rsidRPr="00343AB3">
              <w:t>4.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824793" w14:textId="16A65934" w:rsidR="00343AB3" w:rsidRPr="002E450C" w:rsidRDefault="00343AB3" w:rsidP="00D97584">
            <w:pPr>
              <w:rPr>
                <w:szCs w:val="24"/>
              </w:rPr>
            </w:pPr>
            <w:r w:rsidRPr="008E5A75">
              <w:rPr>
                <w:szCs w:val="24"/>
                <w:lang w:val="en-ZW"/>
              </w:rPr>
              <w:t>Russia’s war of aggression against Ukraine</w:t>
            </w:r>
            <w:r w:rsidR="00BC5932">
              <w:rPr>
                <w:rStyle w:val="FootnoteReference"/>
              </w:rPr>
              <w:footnoteReference w:id="1"/>
            </w:r>
          </w:p>
          <w:p w14:paraId="4700C591" w14:textId="77777777" w:rsidR="00343AB3" w:rsidRPr="008E5A75" w:rsidRDefault="00343AB3" w:rsidP="00D97584">
            <w:pPr>
              <w:rPr>
                <w:i/>
                <w:iCs/>
                <w:szCs w:val="24"/>
                <w:lang w:val="en-ZW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A82C7D" w14:textId="77777777" w:rsidR="00343AB3" w:rsidRPr="000B7503" w:rsidRDefault="00343AB3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BF5E98" w14:textId="77777777" w:rsidR="00343AB3" w:rsidRPr="000B7503" w:rsidRDefault="00343AB3" w:rsidP="00D97584">
            <w:pPr>
              <w:rPr>
                <w:szCs w:val="24"/>
                <w:lang w:val="en-US"/>
              </w:rPr>
            </w:pPr>
          </w:p>
        </w:tc>
      </w:tr>
      <w:tr w:rsidR="00343AB3" w:rsidRPr="000B7503" w14:paraId="384D1F49" w14:textId="77777777" w:rsidTr="00343AB3">
        <w:tc>
          <w:tcPr>
            <w:tcW w:w="567" w:type="dxa"/>
            <w:tcMar>
              <w:right w:w="0" w:type="dxa"/>
            </w:tcMar>
          </w:tcPr>
          <w:p w14:paraId="02A437CC" w14:textId="3B86B5B5" w:rsidR="00343AB3" w:rsidRPr="00343AB3" w:rsidRDefault="00343AB3" w:rsidP="00343AB3">
            <w:pPr>
              <w:pStyle w:val="PointManual"/>
            </w:pPr>
            <w:r w:rsidRPr="00343AB3">
              <w:t>5.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4A3A0A" w14:textId="61F4AD2B" w:rsidR="00343AB3" w:rsidRDefault="00343AB3" w:rsidP="00D97584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Situation in the Middle East</w:t>
            </w:r>
          </w:p>
          <w:p w14:paraId="7EA148DA" w14:textId="77777777" w:rsidR="00343AB3" w:rsidRPr="008E5A75" w:rsidRDefault="00343AB3" w:rsidP="00D97584">
            <w:pPr>
              <w:rPr>
                <w:szCs w:val="24"/>
                <w:lang w:val="en-ZW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74CE62" w14:textId="77777777" w:rsidR="00343AB3" w:rsidRPr="000B7503" w:rsidRDefault="00343AB3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1E2A63" w14:textId="77777777" w:rsidR="00343AB3" w:rsidRPr="000B7503" w:rsidRDefault="00343AB3" w:rsidP="00D97584">
            <w:pPr>
              <w:rPr>
                <w:szCs w:val="24"/>
                <w:lang w:val="en-US"/>
              </w:rPr>
            </w:pPr>
          </w:p>
        </w:tc>
      </w:tr>
      <w:tr w:rsidR="00343AB3" w:rsidRPr="000B7503" w14:paraId="615BE3F5" w14:textId="77777777" w:rsidTr="00343AB3">
        <w:tc>
          <w:tcPr>
            <w:tcW w:w="567" w:type="dxa"/>
            <w:tcMar>
              <w:right w:w="0" w:type="dxa"/>
            </w:tcMar>
          </w:tcPr>
          <w:p w14:paraId="72562186" w14:textId="2E7AC001" w:rsidR="00343AB3" w:rsidRPr="00343AB3" w:rsidRDefault="00343AB3" w:rsidP="00343AB3">
            <w:pPr>
              <w:pStyle w:val="PointManual"/>
            </w:pPr>
            <w:r w:rsidRPr="00343AB3">
              <w:t>6.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B60F29" w14:textId="44364DDE" w:rsidR="00343AB3" w:rsidRDefault="00343AB3" w:rsidP="00D97584">
            <w:pPr>
              <w:rPr>
                <w:szCs w:val="24"/>
              </w:rPr>
            </w:pPr>
            <w:r w:rsidRPr="00D02B92">
              <w:rPr>
                <w:szCs w:val="24"/>
              </w:rPr>
              <w:t>Situation in the Great Lakes region</w:t>
            </w:r>
          </w:p>
          <w:p w14:paraId="407050FD" w14:textId="77777777" w:rsidR="00343AB3" w:rsidRPr="008E5A75" w:rsidRDefault="00343AB3" w:rsidP="00D97584">
            <w:pPr>
              <w:rPr>
                <w:szCs w:val="24"/>
                <w:lang w:val="en-ZW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DFE37D" w14:textId="77777777" w:rsidR="00343AB3" w:rsidRPr="000B7503" w:rsidRDefault="00343AB3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26FA44" w14:textId="77777777" w:rsidR="00343AB3" w:rsidRPr="000B7503" w:rsidRDefault="00343AB3" w:rsidP="00D97584">
            <w:pPr>
              <w:rPr>
                <w:szCs w:val="24"/>
                <w:lang w:val="en-US"/>
              </w:rPr>
            </w:pPr>
          </w:p>
        </w:tc>
      </w:tr>
      <w:tr w:rsidR="00343AB3" w:rsidRPr="000B7503" w14:paraId="012292B7" w14:textId="77777777" w:rsidTr="00343AB3">
        <w:tc>
          <w:tcPr>
            <w:tcW w:w="567" w:type="dxa"/>
            <w:tcMar>
              <w:right w:w="0" w:type="dxa"/>
            </w:tcMar>
          </w:tcPr>
          <w:p w14:paraId="6097E8AB" w14:textId="46ED86AA" w:rsidR="00343AB3" w:rsidRPr="00343AB3" w:rsidRDefault="00343AB3" w:rsidP="00343AB3">
            <w:pPr>
              <w:pStyle w:val="PointManual"/>
            </w:pPr>
            <w:r w:rsidRPr="00343AB3">
              <w:t>7.</w:t>
            </w:r>
          </w:p>
        </w:tc>
        <w:tc>
          <w:tcPr>
            <w:tcW w:w="623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45255E" w14:textId="096AC86E" w:rsidR="00343AB3" w:rsidRDefault="00343AB3" w:rsidP="00D97584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B74831" w14:textId="77777777" w:rsidR="00343AB3" w:rsidRPr="000B7503" w:rsidRDefault="00343AB3" w:rsidP="00D97584">
            <w:pPr>
              <w:jc w:val="right"/>
              <w:rPr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592664" w14:textId="77777777" w:rsidR="00343AB3" w:rsidRPr="000B7503" w:rsidRDefault="00343AB3" w:rsidP="00D97584">
            <w:pPr>
              <w:rPr>
                <w:szCs w:val="24"/>
                <w:lang w:val="en-US"/>
              </w:rPr>
            </w:pPr>
          </w:p>
        </w:tc>
      </w:tr>
    </w:tbl>
    <w:p w14:paraId="1E2B6770" w14:textId="77777777" w:rsidR="001B060D" w:rsidRDefault="001B060D" w:rsidP="001B060D">
      <w:pPr>
        <w:pStyle w:val="FinalLine"/>
      </w:pPr>
    </w:p>
    <w:sectPr w:rsidR="001B060D" w:rsidSect="008E58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9B9E5" w14:textId="77777777" w:rsidR="002B19EF" w:rsidRDefault="002B19EF" w:rsidP="00B5488B">
      <w:r>
        <w:separator/>
      </w:r>
    </w:p>
  </w:endnote>
  <w:endnote w:type="continuationSeparator" w:id="0">
    <w:p w14:paraId="6A5496D0" w14:textId="77777777" w:rsidR="002B19EF" w:rsidRDefault="002B19E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8597" w14:textId="77777777" w:rsidR="008E58D5" w:rsidRDefault="008E58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E58D5" w:rsidRPr="00D94637" w14:paraId="4F293FF3" w14:textId="77777777" w:rsidTr="008E58D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3C45CCE" w14:textId="77777777" w:rsidR="008E58D5" w:rsidRPr="00D94637" w:rsidRDefault="008E58D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8E58D5" w:rsidRPr="00B310DC" w14:paraId="0C8CC26A" w14:textId="77777777" w:rsidTr="008E58D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C872384" w14:textId="17CECC71" w:rsidR="008E58D5" w:rsidRPr="00AD7BF2" w:rsidRDefault="008E58D5" w:rsidP="004F54B2">
          <w:pPr>
            <w:pStyle w:val="FooterText"/>
          </w:pPr>
          <w:r>
            <w:t>6032/26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76A81C7" w14:textId="77777777" w:rsidR="008E58D5" w:rsidRPr="00AD7BF2" w:rsidRDefault="008E58D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C018ED3" w14:textId="77777777" w:rsidR="008E58D5" w:rsidRPr="002511D8" w:rsidRDefault="008E58D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2D12531" w14:textId="2C33281D" w:rsidR="008E58D5" w:rsidRPr="00B310DC" w:rsidRDefault="008E58D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E58D5" w:rsidRPr="00D94637" w14:paraId="5BD5C72A" w14:textId="77777777" w:rsidTr="008E58D5">
      <w:trPr>
        <w:jc w:val="center"/>
      </w:trPr>
      <w:tc>
        <w:tcPr>
          <w:tcW w:w="1774" w:type="pct"/>
          <w:shd w:val="clear" w:color="auto" w:fill="auto"/>
        </w:tcPr>
        <w:p w14:paraId="0F0B086B" w14:textId="28E77DEF" w:rsidR="008E58D5" w:rsidRPr="00AD7BF2" w:rsidRDefault="008E58D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54EB548" w14:textId="33A762CC" w:rsidR="008E58D5" w:rsidRPr="00AD7BF2" w:rsidRDefault="008E58D5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78D5EC7" w14:textId="049A1B9E" w:rsidR="008E58D5" w:rsidRPr="00D94637" w:rsidRDefault="008E58D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579C70A" w14:textId="17EB29A2" w:rsidR="008E58D5" w:rsidRPr="00695BAF" w:rsidRDefault="008E58D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8E58D5" w:rsidRDefault="001B060D" w:rsidP="008E58D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E58D5" w:rsidRPr="00D94637" w14:paraId="48954E4C" w14:textId="77777777" w:rsidTr="008E58D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B38AEC2" w14:textId="77777777" w:rsidR="008E58D5" w:rsidRPr="00D94637" w:rsidRDefault="008E58D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E58D5" w:rsidRPr="00B310DC" w14:paraId="086E2EB0" w14:textId="77777777" w:rsidTr="008E58D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2E9A356" w14:textId="466384B7" w:rsidR="008E58D5" w:rsidRPr="00AD7BF2" w:rsidRDefault="008E58D5" w:rsidP="004F54B2">
          <w:pPr>
            <w:pStyle w:val="FooterText"/>
          </w:pPr>
          <w:r>
            <w:t>6032/26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82BD907" w14:textId="77777777" w:rsidR="008E58D5" w:rsidRPr="00AD7BF2" w:rsidRDefault="008E58D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531E9FD" w14:textId="77777777" w:rsidR="008E58D5" w:rsidRPr="002511D8" w:rsidRDefault="008E58D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6EA5FE9" w14:textId="1217DA9E" w:rsidR="008E58D5" w:rsidRPr="00B310DC" w:rsidRDefault="008E58D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E58D5" w:rsidRPr="00D94637" w14:paraId="1E02B0C6" w14:textId="77777777" w:rsidTr="008E58D5">
      <w:trPr>
        <w:jc w:val="center"/>
      </w:trPr>
      <w:tc>
        <w:tcPr>
          <w:tcW w:w="1774" w:type="pct"/>
          <w:shd w:val="clear" w:color="auto" w:fill="auto"/>
        </w:tcPr>
        <w:p w14:paraId="0601BC88" w14:textId="5C84375F" w:rsidR="008E58D5" w:rsidRPr="00AD7BF2" w:rsidRDefault="008E58D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BAA4F6D" w14:textId="058B3B90" w:rsidR="008E58D5" w:rsidRPr="00AD7BF2" w:rsidRDefault="008E58D5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FB5CDE9" w14:textId="423641C7" w:rsidR="008E58D5" w:rsidRPr="00D94637" w:rsidRDefault="008E58D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CA917CC" w14:textId="770CFA41" w:rsidR="008E58D5" w:rsidRPr="00695BAF" w:rsidRDefault="008E58D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8E58D5" w:rsidRDefault="001B060D" w:rsidP="008E58D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09F8C" w14:textId="77777777" w:rsidR="002B19EF" w:rsidRDefault="002B19EF" w:rsidP="00B5488B">
      <w:r>
        <w:separator/>
      </w:r>
    </w:p>
  </w:footnote>
  <w:footnote w:type="continuationSeparator" w:id="0">
    <w:p w14:paraId="5DB69FD4" w14:textId="77777777" w:rsidR="002B19EF" w:rsidRDefault="002B19EF" w:rsidP="00B5488B">
      <w:r>
        <w:continuationSeparator/>
      </w:r>
    </w:p>
  </w:footnote>
  <w:footnote w:id="1">
    <w:p w14:paraId="62F905CA" w14:textId="77777777" w:rsidR="00BC5932" w:rsidRDefault="00BC5932" w:rsidP="00BC5932">
      <w:pPr>
        <w:pStyle w:val="FootnoteText"/>
      </w:pPr>
      <w:r>
        <w:rPr>
          <w:rStyle w:val="FootnoteReference"/>
        </w:rPr>
        <w:footnoteRef/>
      </w:r>
      <w:r>
        <w:tab/>
      </w:r>
      <w:r w:rsidRPr="00B05AC2"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E82F" w14:textId="77777777" w:rsidR="008E58D5" w:rsidRDefault="008E58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01F8F0C" w:rsidR="001B060D" w:rsidRPr="008E58D5" w:rsidRDefault="008E58D5" w:rsidP="008E58D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3BE9156" w:rsidR="001B060D" w:rsidRPr="008E58D5" w:rsidRDefault="008E58D5" w:rsidP="008E58D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6FB1C48"/>
    <w:multiLevelType w:val="hybridMultilevel"/>
    <w:tmpl w:val="3C4E09BA"/>
    <w:lvl w:ilvl="0" w:tplc="080C0017">
      <w:start w:val="1"/>
      <w:numFmt w:val="lowerLetter"/>
      <w:lvlText w:val="%1)"/>
      <w:lvlJc w:val="left"/>
      <w:pPr>
        <w:ind w:left="604" w:hanging="360"/>
      </w:pPr>
    </w:lvl>
    <w:lvl w:ilvl="1" w:tplc="08090019" w:tentative="1">
      <w:start w:val="1"/>
      <w:numFmt w:val="lowerLetter"/>
      <w:lvlText w:val="%2."/>
      <w:lvlJc w:val="left"/>
      <w:pPr>
        <w:ind w:left="1324" w:hanging="360"/>
      </w:pPr>
    </w:lvl>
    <w:lvl w:ilvl="2" w:tplc="0809001B" w:tentative="1">
      <w:start w:val="1"/>
      <w:numFmt w:val="lowerRoman"/>
      <w:lvlText w:val="%3."/>
      <w:lvlJc w:val="right"/>
      <w:pPr>
        <w:ind w:left="2044" w:hanging="180"/>
      </w:pPr>
    </w:lvl>
    <w:lvl w:ilvl="3" w:tplc="0809000F" w:tentative="1">
      <w:start w:val="1"/>
      <w:numFmt w:val="decimal"/>
      <w:lvlText w:val="%4."/>
      <w:lvlJc w:val="left"/>
      <w:pPr>
        <w:ind w:left="2764" w:hanging="360"/>
      </w:pPr>
    </w:lvl>
    <w:lvl w:ilvl="4" w:tplc="08090019" w:tentative="1">
      <w:start w:val="1"/>
      <w:numFmt w:val="lowerLetter"/>
      <w:lvlText w:val="%5."/>
      <w:lvlJc w:val="left"/>
      <w:pPr>
        <w:ind w:left="3484" w:hanging="360"/>
      </w:pPr>
    </w:lvl>
    <w:lvl w:ilvl="5" w:tplc="0809001B" w:tentative="1">
      <w:start w:val="1"/>
      <w:numFmt w:val="lowerRoman"/>
      <w:lvlText w:val="%6."/>
      <w:lvlJc w:val="right"/>
      <w:pPr>
        <w:ind w:left="4204" w:hanging="180"/>
      </w:pPr>
    </w:lvl>
    <w:lvl w:ilvl="6" w:tplc="0809000F" w:tentative="1">
      <w:start w:val="1"/>
      <w:numFmt w:val="decimal"/>
      <w:lvlText w:val="%7."/>
      <w:lvlJc w:val="left"/>
      <w:pPr>
        <w:ind w:left="4924" w:hanging="360"/>
      </w:pPr>
    </w:lvl>
    <w:lvl w:ilvl="7" w:tplc="08090019" w:tentative="1">
      <w:start w:val="1"/>
      <w:numFmt w:val="lowerLetter"/>
      <w:lvlText w:val="%8."/>
      <w:lvlJc w:val="left"/>
      <w:pPr>
        <w:ind w:left="5644" w:hanging="360"/>
      </w:pPr>
    </w:lvl>
    <w:lvl w:ilvl="8" w:tplc="08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637709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8599288150852757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2&lt;/text&gt;_x000d__x000a_  &lt;/metadata&gt;_x000d__x000a_  &lt;metadata key=&quot;md_Prefix&quot;&gt;_x000d__x000a_    &lt;text&gt;&lt;/text&gt;_x000d__x000a_  &lt;/metadata&gt;_x000d__x000a_  &lt;metadata key=&quot;md_DocumentNumber&quot;&gt;_x000d__x000a_    &lt;text&gt;603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4&lt;/text&gt;_x000d__x000a_      &lt;text&gt;RELEX 15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9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0725428607989142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8&lt;/text&gt;_x000d__x000a_  &lt;/metadata&gt;_x000d__x000a_  &lt;metadata key=&quot;md_Prefix&quot;&gt;_x000d__x000a_    &lt;text&gt;&lt;/text&gt;_x000d__x000a_  &lt;/metadata&gt;_x000d__x000a_  &lt;metadata key=&quot;md_DocumentNumber&quot;&gt;_x000d__x000a_    &lt;text&gt;569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RELEX 101&lt;/text&gt;_x000d__x000a_      &lt;text&gt;OJ CONS 4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9T10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38b7544bd0bc4aefa5525de485f8f41ee27ba178475a7bfbddde214411ccfa16"/>
  </w:docVars>
  <w:rsids>
    <w:rsidRoot w:val="001B060D"/>
    <w:rsid w:val="00035995"/>
    <w:rsid w:val="00035BB7"/>
    <w:rsid w:val="00043103"/>
    <w:rsid w:val="0007600C"/>
    <w:rsid w:val="00092894"/>
    <w:rsid w:val="000E2267"/>
    <w:rsid w:val="000E62F3"/>
    <w:rsid w:val="00112193"/>
    <w:rsid w:val="001208A4"/>
    <w:rsid w:val="00156D2F"/>
    <w:rsid w:val="001B060D"/>
    <w:rsid w:val="002B19EF"/>
    <w:rsid w:val="002B7630"/>
    <w:rsid w:val="002C0E61"/>
    <w:rsid w:val="002C5C87"/>
    <w:rsid w:val="002D6DF2"/>
    <w:rsid w:val="002E450C"/>
    <w:rsid w:val="002E6BD6"/>
    <w:rsid w:val="00315452"/>
    <w:rsid w:val="00326C08"/>
    <w:rsid w:val="003416BC"/>
    <w:rsid w:val="00343AB3"/>
    <w:rsid w:val="00350C40"/>
    <w:rsid w:val="003B657F"/>
    <w:rsid w:val="003D040A"/>
    <w:rsid w:val="00402488"/>
    <w:rsid w:val="00437426"/>
    <w:rsid w:val="00442CAD"/>
    <w:rsid w:val="00493411"/>
    <w:rsid w:val="004C60B7"/>
    <w:rsid w:val="004E1595"/>
    <w:rsid w:val="005148E2"/>
    <w:rsid w:val="00516999"/>
    <w:rsid w:val="00546854"/>
    <w:rsid w:val="00550752"/>
    <w:rsid w:val="0056107B"/>
    <w:rsid w:val="005A5570"/>
    <w:rsid w:val="005C3952"/>
    <w:rsid w:val="006213F4"/>
    <w:rsid w:val="00626E7F"/>
    <w:rsid w:val="0063394D"/>
    <w:rsid w:val="00684F05"/>
    <w:rsid w:val="006964B5"/>
    <w:rsid w:val="006A0129"/>
    <w:rsid w:val="006A6CE1"/>
    <w:rsid w:val="006D2414"/>
    <w:rsid w:val="007010AE"/>
    <w:rsid w:val="00723B34"/>
    <w:rsid w:val="007404C0"/>
    <w:rsid w:val="00741DC3"/>
    <w:rsid w:val="00745D84"/>
    <w:rsid w:val="00752A37"/>
    <w:rsid w:val="00772954"/>
    <w:rsid w:val="00786B8C"/>
    <w:rsid w:val="007E06E9"/>
    <w:rsid w:val="008146F9"/>
    <w:rsid w:val="00864596"/>
    <w:rsid w:val="008B6E44"/>
    <w:rsid w:val="008E58D5"/>
    <w:rsid w:val="008F65FB"/>
    <w:rsid w:val="00904856"/>
    <w:rsid w:val="00926F6F"/>
    <w:rsid w:val="00973196"/>
    <w:rsid w:val="009860AE"/>
    <w:rsid w:val="0098682D"/>
    <w:rsid w:val="009930AF"/>
    <w:rsid w:val="009F2E0E"/>
    <w:rsid w:val="009F32CE"/>
    <w:rsid w:val="00A12EC1"/>
    <w:rsid w:val="00A31007"/>
    <w:rsid w:val="00A36741"/>
    <w:rsid w:val="00A55ED0"/>
    <w:rsid w:val="00A95D98"/>
    <w:rsid w:val="00AD3C13"/>
    <w:rsid w:val="00B26D45"/>
    <w:rsid w:val="00B5488B"/>
    <w:rsid w:val="00BC0BB4"/>
    <w:rsid w:val="00BC3EC8"/>
    <w:rsid w:val="00BC5932"/>
    <w:rsid w:val="00BD729D"/>
    <w:rsid w:val="00C02778"/>
    <w:rsid w:val="00C24D81"/>
    <w:rsid w:val="00C43837"/>
    <w:rsid w:val="00CC013E"/>
    <w:rsid w:val="00CC5344"/>
    <w:rsid w:val="00D20973"/>
    <w:rsid w:val="00D3714A"/>
    <w:rsid w:val="00D64B12"/>
    <w:rsid w:val="00D91B2A"/>
    <w:rsid w:val="00D920EA"/>
    <w:rsid w:val="00D95441"/>
    <w:rsid w:val="00DB0576"/>
    <w:rsid w:val="00DB0B3D"/>
    <w:rsid w:val="00DE45D6"/>
    <w:rsid w:val="00DF782F"/>
    <w:rsid w:val="00DF7902"/>
    <w:rsid w:val="00E6203B"/>
    <w:rsid w:val="00E73994"/>
    <w:rsid w:val="00E8251D"/>
    <w:rsid w:val="00E92804"/>
    <w:rsid w:val="00EE3B78"/>
    <w:rsid w:val="00EE528D"/>
    <w:rsid w:val="00EE58DE"/>
    <w:rsid w:val="00EF7562"/>
    <w:rsid w:val="00F67D61"/>
    <w:rsid w:val="00F77E2A"/>
    <w:rsid w:val="00F95B41"/>
    <w:rsid w:val="00F96131"/>
    <w:rsid w:val="00FC549F"/>
    <w:rsid w:val="00FE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1F750FBA-6FB4-479C-BF53-595BE4F8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8E58D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E58D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E58D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E58D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E58D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E58D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E58D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E58D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E58D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E58D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E58D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8E58D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035BB7"/>
    <w:pPr>
      <w:spacing w:after="200" w:line="276" w:lineRule="auto"/>
      <w:ind w:left="720"/>
      <w:contextualSpacing/>
    </w:pPr>
  </w:style>
  <w:style w:type="table" w:customStyle="1" w:styleId="TableGrid4">
    <w:name w:val="Table Grid4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35BB7"/>
    <w:rPr>
      <w:rFonts w:ascii="Times New Roman" w:hAnsi="Times New Roman" w:cs="Times New Roman"/>
      <w:sz w:val="24"/>
      <w:lang w:val="en-GB"/>
    </w:rPr>
  </w:style>
  <w:style w:type="table" w:customStyle="1" w:styleId="TableGrid21">
    <w:name w:val="Table Grid21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64596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5507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B6017-A35F-478A-A8D9-E59A4BA294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0F646E-348A-4EE2-9BE8-70DF329161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83549-375E-45F8-B0EC-DCAE44744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131</Words>
  <Characters>671</Characters>
  <Application>Microsoft Office Word</Application>
  <DocSecurity>0</DocSecurity>
  <Lines>83</Lines>
  <Paragraphs>40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 Kasper (EEAS)</dc:creator>
  <cp:keywords/>
  <dc:description/>
  <cp:lastModifiedBy>POLACCHI Valentina</cp:lastModifiedBy>
  <cp:revision>5</cp:revision>
  <dcterms:created xsi:type="dcterms:W3CDTF">2026-02-04T14:26:00Z</dcterms:created>
  <dcterms:modified xsi:type="dcterms:W3CDTF">2026-02-12T14:03:00Z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