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1825699468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3D0C39" w:rsidRPr="0056157B" w14:paraId="366D1FE7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57DCEA3" w14:textId="4AE76013" w:rsidR="003D0C39" w:rsidRPr="0056157B" w:rsidRDefault="003D0C39" w:rsidP="00634DC7">
                <w:pPr>
                  <w:pStyle w:val="TBNormalTechnicalBlock"/>
                </w:pPr>
              </w:p>
            </w:tc>
          </w:tr>
          <w:tr w:rsidR="003D0C39" w:rsidRPr="0056157B" w14:paraId="3CDFA494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36DAED9" w14:textId="77777777" w:rsidR="003D0C39" w:rsidRPr="0056157B" w:rsidRDefault="003D0C39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353CF71" wp14:editId="3149F200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1D96AB5" w14:textId="77777777" w:rsidR="003D0C39" w:rsidRPr="0056157B" w:rsidRDefault="003D0C39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3D0C39" w:rsidRPr="00B84B6D" w14:paraId="63732397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AB9A14C" w14:textId="77777777" w:rsidR="003D0C39" w:rsidRPr="0056157B" w:rsidRDefault="003D0C39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E6DD126" w14:textId="77777777" w:rsidR="003D0C39" w:rsidRPr="0056157B" w:rsidRDefault="003D0C39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5FD9844" w14:textId="77777777" w:rsidR="003D0C39" w:rsidRPr="0056157B" w:rsidRDefault="003D0C39" w:rsidP="00233A0E">
                <w:pPr>
                  <w:pStyle w:val="TBNormalTechnicalBlock"/>
                  <w:rPr>
                    <w:b/>
                  </w:rPr>
                </w:pPr>
              </w:p>
              <w:p w14:paraId="6CC72D1C" w14:textId="77777777" w:rsidR="003D0C39" w:rsidRDefault="003D0C3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12 februarie 2026</w:t>
                </w:r>
              </w:p>
              <w:p w14:paraId="301A8528" w14:textId="77777777" w:rsidR="003D0C39" w:rsidRPr="0019440B" w:rsidRDefault="003D0C3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04731E49" w14:textId="77777777" w:rsidR="003D0C39" w:rsidRPr="0019440B" w:rsidRDefault="003D0C39" w:rsidP="00233A0E">
                <w:pPr>
                  <w:pStyle w:val="TBNormalTechnicalBlock"/>
                </w:pPr>
              </w:p>
              <w:p w14:paraId="4F5D8653" w14:textId="77777777" w:rsidR="003D0C39" w:rsidRDefault="003D0C39" w:rsidP="00233A0E">
                <w:pPr>
                  <w:pStyle w:val="TBNormalTechnicalBlock"/>
                </w:pPr>
                <w:r>
                  <w:t>6032</w:t>
                </w:r>
                <w:r w:rsidRPr="0056157B">
                  <w:t>/</w:t>
                </w:r>
                <w:r>
                  <w:t>26</w:t>
                </w:r>
              </w:p>
              <w:p w14:paraId="51F6F3A5" w14:textId="77777777" w:rsidR="003D0C39" w:rsidRDefault="003D0C3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4</w:t>
                </w:r>
              </w:p>
              <w:p w14:paraId="09EDE473" w14:textId="77777777" w:rsidR="003D0C39" w:rsidRDefault="003D0C3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154</w:t>
                </w:r>
              </w:p>
              <w:p w14:paraId="0661CBA6" w14:textId="77777777" w:rsidR="003D0C39" w:rsidRPr="007C5B64" w:rsidRDefault="003D0C39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0CE57CC" w14:textId="77777777" w:rsidR="003D0C39" w:rsidRPr="009E0BE9" w:rsidRDefault="003D0C39" w:rsidP="00CD4D38">
                <w:pPr>
                  <w:pStyle w:val="TBDistrbMarkers"/>
                </w:pPr>
                <w:r>
                  <w:t>PARLNAT</w:t>
                </w:r>
              </w:p>
              <w:p w14:paraId="370B2BAA" w14:textId="77777777" w:rsidR="003D0C39" w:rsidRPr="009E0BE9" w:rsidRDefault="003D0C39" w:rsidP="00233A0E">
                <w:pPr>
                  <w:pStyle w:val="TBNormalTechnicalBlock"/>
                </w:pPr>
              </w:p>
              <w:p w14:paraId="4296EAA8" w14:textId="77777777" w:rsidR="003D0C39" w:rsidRPr="009E0BE9" w:rsidRDefault="003D0C39" w:rsidP="00233A0E">
                <w:pPr>
                  <w:pStyle w:val="TBNormalTechnicalBlock"/>
                </w:pPr>
              </w:p>
              <w:p w14:paraId="32B4F6F7" w14:textId="77777777" w:rsidR="003D0C39" w:rsidRPr="009E0BE9" w:rsidRDefault="003D0C39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3D0C39" w:rsidRPr="00ED0749" w14:paraId="509278D0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3294B18" w14:textId="77777777" w:rsidR="003D0C39" w:rsidRPr="00ED0749" w:rsidRDefault="003D0C39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232BF7E" w14:textId="77777777" w:rsidR="003D0C39" w:rsidRPr="00ED0749" w:rsidRDefault="003D0C39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FE93492" w14:textId="77777777" w:rsidR="003D0C39" w:rsidRPr="00ED0749" w:rsidRDefault="003D0C39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E31B11C" w14:textId="77777777" w:rsidR="003D0C39" w:rsidRPr="00ED0749" w:rsidRDefault="003D0C39" w:rsidP="00DF1147">
          <w:pPr>
            <w:pStyle w:val="TBEntRefer"/>
            <w:rPr>
              <w:sz w:val="2"/>
              <w:szCs w:val="2"/>
            </w:rPr>
          </w:pPr>
        </w:p>
        <w:p w14:paraId="73644813" w14:textId="77777777" w:rsidR="003D0C39" w:rsidRPr="00DD01AC" w:rsidRDefault="003D0C39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3D0C39" w:rsidRPr="00133225" w14:paraId="23692BF1" w14:textId="77777777" w:rsidTr="001E5BC3">
            <w:trPr>
              <w:jc w:val="center"/>
            </w:trPr>
            <w:tc>
              <w:tcPr>
                <w:tcW w:w="9645" w:type="dxa"/>
              </w:tcPr>
              <w:p w14:paraId="692DF6FD" w14:textId="77777777" w:rsidR="003D0C39" w:rsidRPr="00C4351E" w:rsidRDefault="003D0C39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3D0C39" w:rsidRPr="007D53AD" w14:paraId="44F30DC1" w14:textId="77777777" w:rsidTr="001E5BC3">
            <w:trPr>
              <w:jc w:val="center"/>
            </w:trPr>
            <w:tc>
              <w:tcPr>
                <w:tcW w:w="9645" w:type="dxa"/>
              </w:tcPr>
              <w:p w14:paraId="14C782D6" w14:textId="77777777" w:rsidR="003D0C39" w:rsidRPr="007D53AD" w:rsidRDefault="003D0C39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Externe)</w:t>
                </w:r>
              </w:p>
            </w:tc>
          </w:tr>
          <w:tr w:rsidR="003D0C39" w:rsidRPr="007D53AD" w14:paraId="732F86A1" w14:textId="77777777" w:rsidTr="001E5BC3">
            <w:trPr>
              <w:jc w:val="center"/>
            </w:trPr>
            <w:tc>
              <w:tcPr>
                <w:tcW w:w="9645" w:type="dxa"/>
              </w:tcPr>
              <w:p w14:paraId="3B637FED" w14:textId="77777777" w:rsidR="003D0C39" w:rsidRPr="006368AC" w:rsidRDefault="003D0C39" w:rsidP="00E60AAC">
                <w:pPr>
                  <w:pStyle w:val="TBTableText"/>
                </w:pPr>
                <w:r>
                  <w:t>29 ianuarie 2026</w:t>
                </w:r>
              </w:p>
            </w:tc>
          </w:tr>
        </w:tbl>
        <w:p w14:paraId="014CBF09" w14:textId="77777777" w:rsidR="003D0C39" w:rsidRPr="008C6FD6" w:rsidRDefault="003D0C39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564B37CE" w14:textId="77777777" w:rsidR="00BC0BB4" w:rsidRPr="003D0C39" w:rsidRDefault="004E1595" w:rsidP="004E1595">
      <w:pPr>
        <w:spacing w:after="200" w:line="276" w:lineRule="auto"/>
        <w:rPr>
          <w:b/>
          <w:bCs/>
          <w:u w:val="single"/>
        </w:rPr>
      </w:pPr>
      <w:bookmarkStart w:id="1" w:name="DQC_RangeToBeChecked"/>
      <w:r w:rsidRPr="003D0C39">
        <w:br w:type="page"/>
      </w:r>
    </w:p>
    <w:tbl>
      <w:tblPr>
        <w:tblStyle w:val="TableGrid4"/>
        <w:tblW w:w="9723" w:type="dxa"/>
        <w:jc w:val="center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321"/>
        <w:gridCol w:w="737"/>
        <w:gridCol w:w="2098"/>
      </w:tblGrid>
      <w:tr w:rsidR="00343AB3" w:rsidRPr="003D0C39" w14:paraId="4A552544" w14:textId="77777777" w:rsidTr="00343AB3">
        <w:trPr>
          <w:jc w:val="center"/>
        </w:trPr>
        <w:tc>
          <w:tcPr>
            <w:tcW w:w="567" w:type="dxa"/>
            <w:tcMar>
              <w:right w:w="0" w:type="dxa"/>
            </w:tcMar>
          </w:tcPr>
          <w:p w14:paraId="1EA8CA15" w14:textId="77777777" w:rsidR="00343AB3" w:rsidRPr="003D0C39" w:rsidRDefault="00343AB3" w:rsidP="00343AB3">
            <w:pPr>
              <w:pStyle w:val="PointManual"/>
              <w:rPr>
                <w:b/>
                <w:bCs/>
              </w:rPr>
            </w:pPr>
            <w:r w:rsidRPr="003D0C39">
              <w:rPr>
                <w:b/>
              </w:rPr>
              <w:lastRenderedPageBreak/>
              <w:t>1.</w:t>
            </w:r>
          </w:p>
        </w:tc>
        <w:tc>
          <w:tcPr>
            <w:tcW w:w="6321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C5D3EDA" w14:textId="77777777" w:rsidR="00343AB3" w:rsidRPr="003D0C39" w:rsidRDefault="00343AB3" w:rsidP="00D97584">
            <w:pPr>
              <w:ind w:hanging="116"/>
              <w:rPr>
                <w:b/>
                <w:bCs/>
                <w:szCs w:val="22"/>
              </w:rPr>
            </w:pPr>
            <w:r w:rsidRPr="003D0C39">
              <w:rPr>
                <w:b/>
              </w:rPr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0410604" w14:textId="77777777" w:rsidR="00343AB3" w:rsidRPr="003D0C39" w:rsidRDefault="00343AB3" w:rsidP="00D97584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90929B" w14:textId="77777777" w:rsidR="00343AB3" w:rsidRPr="003D0C39" w:rsidRDefault="00343AB3" w:rsidP="00D97584">
            <w:pPr>
              <w:rPr>
                <w:szCs w:val="24"/>
              </w:rPr>
            </w:pPr>
          </w:p>
        </w:tc>
      </w:tr>
      <w:tr w:rsidR="004E1595" w:rsidRPr="003D0C39" w14:paraId="2408459B" w14:textId="77777777" w:rsidTr="009E5137">
        <w:trPr>
          <w:jc w:val="center"/>
        </w:trPr>
        <w:tc>
          <w:tcPr>
            <w:tcW w:w="567" w:type="dxa"/>
            <w:tcMar>
              <w:right w:w="0" w:type="dxa"/>
            </w:tcMar>
          </w:tcPr>
          <w:p w14:paraId="3F837D31" w14:textId="77777777" w:rsidR="004E1595" w:rsidRPr="003D0C39" w:rsidRDefault="004E1595" w:rsidP="00343AB3">
            <w:pPr>
              <w:pStyle w:val="PointManual"/>
            </w:pPr>
          </w:p>
        </w:tc>
        <w:tc>
          <w:tcPr>
            <w:tcW w:w="9156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2669253" w14:textId="77777777" w:rsidR="004E1595" w:rsidRPr="003D0C39" w:rsidRDefault="004E1595" w:rsidP="00D97584">
            <w:pPr>
              <w:rPr>
                <w:szCs w:val="24"/>
              </w:rPr>
            </w:pPr>
            <w:r w:rsidRPr="003D0C39">
              <w:rPr>
                <w:u w:val="single"/>
              </w:rPr>
              <w:t>Consiliul</w:t>
            </w:r>
            <w:r w:rsidRPr="003D0C39">
              <w:t xml:space="preserve"> a adoptat ordinea de zi care figurează în documentul 5698/25.</w:t>
            </w:r>
          </w:p>
        </w:tc>
      </w:tr>
      <w:tr w:rsidR="004E1595" w:rsidRPr="003D0C39" w14:paraId="48699960" w14:textId="77777777" w:rsidTr="00B3760B">
        <w:trPr>
          <w:jc w:val="center"/>
        </w:trPr>
        <w:tc>
          <w:tcPr>
            <w:tcW w:w="567" w:type="dxa"/>
            <w:tcMar>
              <w:right w:w="0" w:type="dxa"/>
            </w:tcMar>
          </w:tcPr>
          <w:p w14:paraId="6C6321C6" w14:textId="77777777" w:rsidR="004E1595" w:rsidRPr="003D0C39" w:rsidRDefault="004E1595" w:rsidP="00B3760B">
            <w:pPr>
              <w:pStyle w:val="PointManual"/>
              <w:rPr>
                <w:b/>
                <w:bCs/>
              </w:rPr>
            </w:pPr>
            <w:r w:rsidRPr="003D0C39">
              <w:rPr>
                <w:b/>
              </w:rPr>
              <w:t>2.</w:t>
            </w:r>
          </w:p>
        </w:tc>
        <w:tc>
          <w:tcPr>
            <w:tcW w:w="6321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2139A4C" w14:textId="77777777" w:rsidR="004E1595" w:rsidRPr="003D0C39" w:rsidRDefault="004E1595" w:rsidP="00B3760B">
            <w:pPr>
              <w:ind w:hanging="116"/>
              <w:rPr>
                <w:b/>
                <w:bCs/>
                <w:szCs w:val="24"/>
              </w:rPr>
            </w:pPr>
            <w:r w:rsidRPr="003D0C39">
              <w:rPr>
                <w:b/>
              </w:rPr>
              <w:t>Aprobarea punctelor „A”</w:t>
            </w:r>
          </w:p>
          <w:p w14:paraId="351328B5" w14:textId="77777777" w:rsidR="004E1595" w:rsidRPr="003D0C39" w:rsidRDefault="004E1595" w:rsidP="00B3760B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567" w:hanging="567"/>
              <w:contextualSpacing w:val="0"/>
              <w:rPr>
                <w:b/>
                <w:bCs/>
              </w:rPr>
            </w:pPr>
            <w:r w:rsidRPr="003D0C39">
              <w:rPr>
                <w:b/>
              </w:rPr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B0D6C17" w14:textId="77777777" w:rsidR="004E1595" w:rsidRPr="003D0C39" w:rsidRDefault="004E1595" w:rsidP="00B3760B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CF87B03" w14:textId="77777777" w:rsidR="004E1595" w:rsidRPr="003D0C39" w:rsidRDefault="004E1595" w:rsidP="00B3760B">
            <w:pPr>
              <w:rPr>
                <w:szCs w:val="24"/>
              </w:rPr>
            </w:pPr>
          </w:p>
          <w:p w14:paraId="3393CE99" w14:textId="77777777" w:rsidR="004E1595" w:rsidRPr="003D0C39" w:rsidRDefault="004E1595" w:rsidP="00B3760B">
            <w:pPr>
              <w:rPr>
                <w:szCs w:val="24"/>
              </w:rPr>
            </w:pPr>
            <w:r w:rsidRPr="003D0C39">
              <w:t>5589/26</w:t>
            </w:r>
          </w:p>
        </w:tc>
      </w:tr>
      <w:tr w:rsidR="004E1595" w:rsidRPr="003D0C39" w14:paraId="6124C3C2" w14:textId="77777777" w:rsidTr="000D69C2">
        <w:trPr>
          <w:jc w:val="center"/>
        </w:trPr>
        <w:tc>
          <w:tcPr>
            <w:tcW w:w="567" w:type="dxa"/>
            <w:tcMar>
              <w:right w:w="0" w:type="dxa"/>
            </w:tcMar>
          </w:tcPr>
          <w:p w14:paraId="162DD0E5" w14:textId="77777777" w:rsidR="004E1595" w:rsidRPr="003D0C39" w:rsidRDefault="004E1595" w:rsidP="00B3760B">
            <w:pPr>
              <w:pStyle w:val="PointManual"/>
            </w:pPr>
          </w:p>
        </w:tc>
        <w:tc>
          <w:tcPr>
            <w:tcW w:w="9156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6B38C92" w14:textId="77777777" w:rsidR="004E1595" w:rsidRPr="003D0C39" w:rsidRDefault="004E1595" w:rsidP="00B3760B">
            <w:pPr>
              <w:rPr>
                <w:szCs w:val="24"/>
              </w:rPr>
            </w:pPr>
            <w:r w:rsidRPr="003D0C39">
              <w:rPr>
                <w:u w:val="single"/>
              </w:rPr>
              <w:t>Consiliul</w:t>
            </w:r>
            <w:r w:rsidRPr="003D0C39">
              <w:t xml:space="preserve"> a adoptat toate punctele „A” care figurează în documentul sus-menționat, inclusiv toate documentele COR și REV lingvistice prezentate în vederea adoptării. În addendum figurează declarații cu privire la aceste puncte.</w:t>
            </w:r>
          </w:p>
        </w:tc>
      </w:tr>
    </w:tbl>
    <w:p w14:paraId="5A76DA18" w14:textId="77777777" w:rsidR="00035BB7" w:rsidRPr="003D0C39" w:rsidRDefault="00035BB7" w:rsidP="00035BB7">
      <w:pPr>
        <w:spacing w:before="360"/>
        <w:jc w:val="center"/>
        <w:rPr>
          <w:rFonts w:eastAsia="Calibri"/>
          <w:b/>
          <w:bCs/>
          <w:u w:val="single"/>
        </w:rPr>
      </w:pPr>
      <w:r w:rsidRPr="003D0C39">
        <w:rPr>
          <w:b/>
          <w:u w:val="single"/>
        </w:rPr>
        <w:t>Activități fără caracter legislativ</w:t>
      </w:r>
    </w:p>
    <w:tbl>
      <w:tblPr>
        <w:tblStyle w:val="TableGrid21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237"/>
        <w:gridCol w:w="709"/>
        <w:gridCol w:w="2126"/>
      </w:tblGrid>
      <w:tr w:rsidR="00343AB3" w:rsidRPr="003D0C39" w14:paraId="203BB68E" w14:textId="77777777" w:rsidTr="00343AB3">
        <w:tc>
          <w:tcPr>
            <w:tcW w:w="567" w:type="dxa"/>
            <w:tcMar>
              <w:right w:w="0" w:type="dxa"/>
            </w:tcMar>
          </w:tcPr>
          <w:p w14:paraId="1C99A4C9" w14:textId="77777777" w:rsidR="00343AB3" w:rsidRPr="003D0C39" w:rsidRDefault="00343AB3" w:rsidP="00343AB3">
            <w:pPr>
              <w:pStyle w:val="PointManual"/>
            </w:pPr>
            <w:r w:rsidRPr="003D0C39">
              <w:t>3.</w:t>
            </w:r>
          </w:p>
        </w:tc>
        <w:tc>
          <w:tcPr>
            <w:tcW w:w="623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D53733C" w14:textId="77777777" w:rsidR="00343AB3" w:rsidRPr="003D0C39" w:rsidRDefault="00343AB3" w:rsidP="00D97584">
            <w:pPr>
              <w:rPr>
                <w:szCs w:val="24"/>
              </w:rPr>
            </w:pPr>
            <w:r w:rsidRPr="003D0C39">
              <w:t>Afaceri curente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57891D3" w14:textId="77777777" w:rsidR="00343AB3" w:rsidRPr="003D0C39" w:rsidRDefault="00343AB3" w:rsidP="00D97584">
            <w:pPr>
              <w:jc w:val="right"/>
              <w:rPr>
                <w:szCs w:val="24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D7F1B00" w14:textId="77777777" w:rsidR="00343AB3" w:rsidRPr="003D0C39" w:rsidRDefault="00343AB3" w:rsidP="00D97584">
            <w:pPr>
              <w:rPr>
                <w:szCs w:val="24"/>
              </w:rPr>
            </w:pPr>
          </w:p>
        </w:tc>
      </w:tr>
      <w:tr w:rsidR="00343AB3" w:rsidRPr="003D0C39" w14:paraId="525D9182" w14:textId="77777777" w:rsidTr="00343AB3">
        <w:tc>
          <w:tcPr>
            <w:tcW w:w="567" w:type="dxa"/>
            <w:tcMar>
              <w:right w:w="0" w:type="dxa"/>
            </w:tcMar>
          </w:tcPr>
          <w:p w14:paraId="2DD71A1D" w14:textId="77777777" w:rsidR="00343AB3" w:rsidRPr="003D0C39" w:rsidRDefault="00343AB3" w:rsidP="00343AB3">
            <w:pPr>
              <w:pStyle w:val="PointManual"/>
            </w:pPr>
            <w:r w:rsidRPr="003D0C39">
              <w:t>4.</w:t>
            </w:r>
          </w:p>
        </w:tc>
        <w:tc>
          <w:tcPr>
            <w:tcW w:w="623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0118AAD" w14:textId="77777777" w:rsidR="00343AB3" w:rsidRPr="003D0C39" w:rsidRDefault="00343AB3" w:rsidP="00D97584">
            <w:pPr>
              <w:rPr>
                <w:szCs w:val="24"/>
              </w:rPr>
            </w:pPr>
            <w:r w:rsidRPr="003D0C39">
              <w:t>Războiul de agresiune al Rusiei împotriva Ucrainei</w:t>
            </w:r>
            <w:r w:rsidR="00BC5932" w:rsidRPr="003D0C39">
              <w:rPr>
                <w:rStyle w:val="FootnoteReference"/>
              </w:rPr>
              <w:footnoteReference w:id="1"/>
            </w:r>
          </w:p>
          <w:p w14:paraId="2C01D4E8" w14:textId="77777777" w:rsidR="00343AB3" w:rsidRPr="003D0C39" w:rsidRDefault="00343AB3" w:rsidP="00D97584">
            <w:pPr>
              <w:rPr>
                <w:i/>
                <w:iCs/>
                <w:szCs w:val="24"/>
              </w:rPr>
            </w:pPr>
            <w:r w:rsidRPr="003D0C39">
              <w:rPr>
                <w:i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D519BC0" w14:textId="77777777" w:rsidR="00343AB3" w:rsidRPr="003D0C39" w:rsidRDefault="00343AB3" w:rsidP="00D97584">
            <w:pPr>
              <w:jc w:val="right"/>
              <w:rPr>
                <w:szCs w:val="24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ED0FBEE" w14:textId="77777777" w:rsidR="00343AB3" w:rsidRPr="003D0C39" w:rsidRDefault="00343AB3" w:rsidP="00D97584">
            <w:pPr>
              <w:rPr>
                <w:szCs w:val="24"/>
              </w:rPr>
            </w:pPr>
          </w:p>
        </w:tc>
      </w:tr>
      <w:tr w:rsidR="00343AB3" w:rsidRPr="003D0C39" w14:paraId="061A951C" w14:textId="77777777" w:rsidTr="00343AB3">
        <w:tc>
          <w:tcPr>
            <w:tcW w:w="567" w:type="dxa"/>
            <w:tcMar>
              <w:right w:w="0" w:type="dxa"/>
            </w:tcMar>
          </w:tcPr>
          <w:p w14:paraId="6AA3FCF8" w14:textId="77777777" w:rsidR="00343AB3" w:rsidRPr="003D0C39" w:rsidRDefault="00343AB3" w:rsidP="00343AB3">
            <w:pPr>
              <w:pStyle w:val="PointManual"/>
            </w:pPr>
            <w:r w:rsidRPr="003D0C39">
              <w:t>5.</w:t>
            </w:r>
          </w:p>
        </w:tc>
        <w:tc>
          <w:tcPr>
            <w:tcW w:w="623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02CA0A5" w14:textId="77777777" w:rsidR="00343AB3" w:rsidRPr="003D0C39" w:rsidRDefault="00343AB3" w:rsidP="00D97584">
            <w:pPr>
              <w:rPr>
                <w:szCs w:val="24"/>
              </w:rPr>
            </w:pPr>
            <w:r w:rsidRPr="003D0C39">
              <w:t>Situația din Orientul Mijlociu</w:t>
            </w:r>
          </w:p>
          <w:p w14:paraId="3B1B98A8" w14:textId="77777777" w:rsidR="00343AB3" w:rsidRPr="003D0C39" w:rsidRDefault="00343AB3" w:rsidP="00D97584">
            <w:pPr>
              <w:rPr>
                <w:szCs w:val="24"/>
              </w:rPr>
            </w:pPr>
            <w:r w:rsidRPr="003D0C39">
              <w:rPr>
                <w:i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CBC4025" w14:textId="77777777" w:rsidR="00343AB3" w:rsidRPr="003D0C39" w:rsidRDefault="00343AB3" w:rsidP="00D97584">
            <w:pPr>
              <w:jc w:val="right"/>
              <w:rPr>
                <w:szCs w:val="24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CF5A07C" w14:textId="77777777" w:rsidR="00343AB3" w:rsidRPr="003D0C39" w:rsidRDefault="00343AB3" w:rsidP="00D97584">
            <w:pPr>
              <w:rPr>
                <w:szCs w:val="24"/>
              </w:rPr>
            </w:pPr>
          </w:p>
        </w:tc>
      </w:tr>
      <w:tr w:rsidR="00343AB3" w:rsidRPr="003D0C39" w14:paraId="602CB93B" w14:textId="77777777" w:rsidTr="00343AB3">
        <w:tc>
          <w:tcPr>
            <w:tcW w:w="567" w:type="dxa"/>
            <w:tcMar>
              <w:right w:w="0" w:type="dxa"/>
            </w:tcMar>
          </w:tcPr>
          <w:p w14:paraId="44D70167" w14:textId="77777777" w:rsidR="00343AB3" w:rsidRPr="003D0C39" w:rsidRDefault="00343AB3" w:rsidP="00343AB3">
            <w:pPr>
              <w:pStyle w:val="PointManual"/>
            </w:pPr>
            <w:r w:rsidRPr="003D0C39">
              <w:t>6.</w:t>
            </w:r>
          </w:p>
        </w:tc>
        <w:tc>
          <w:tcPr>
            <w:tcW w:w="623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75DA908" w14:textId="77777777" w:rsidR="00343AB3" w:rsidRPr="003D0C39" w:rsidRDefault="00343AB3" w:rsidP="00D97584">
            <w:pPr>
              <w:rPr>
                <w:szCs w:val="24"/>
              </w:rPr>
            </w:pPr>
            <w:r w:rsidRPr="003D0C39">
              <w:t>Situația din regiunea Marilor Lacuri</w:t>
            </w:r>
          </w:p>
          <w:p w14:paraId="2F2A5EDD" w14:textId="77777777" w:rsidR="00343AB3" w:rsidRPr="003D0C39" w:rsidRDefault="00343AB3" w:rsidP="00D97584">
            <w:pPr>
              <w:rPr>
                <w:szCs w:val="24"/>
              </w:rPr>
            </w:pPr>
            <w:r w:rsidRPr="003D0C39">
              <w:rPr>
                <w:i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7861EA7" w14:textId="77777777" w:rsidR="00343AB3" w:rsidRPr="003D0C39" w:rsidRDefault="00343AB3" w:rsidP="00D97584">
            <w:pPr>
              <w:jc w:val="right"/>
              <w:rPr>
                <w:szCs w:val="24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52A264" w14:textId="77777777" w:rsidR="00343AB3" w:rsidRPr="003D0C39" w:rsidRDefault="00343AB3" w:rsidP="00D97584">
            <w:pPr>
              <w:rPr>
                <w:szCs w:val="24"/>
              </w:rPr>
            </w:pPr>
          </w:p>
        </w:tc>
      </w:tr>
      <w:tr w:rsidR="00343AB3" w:rsidRPr="003D0C39" w14:paraId="18AA407F" w14:textId="77777777" w:rsidTr="00343AB3">
        <w:tc>
          <w:tcPr>
            <w:tcW w:w="567" w:type="dxa"/>
            <w:tcMar>
              <w:right w:w="0" w:type="dxa"/>
            </w:tcMar>
          </w:tcPr>
          <w:p w14:paraId="2ECB03A5" w14:textId="77777777" w:rsidR="00343AB3" w:rsidRPr="003D0C39" w:rsidRDefault="00343AB3" w:rsidP="00343AB3">
            <w:pPr>
              <w:pStyle w:val="PointManual"/>
            </w:pPr>
            <w:r w:rsidRPr="003D0C39">
              <w:t>7.</w:t>
            </w:r>
          </w:p>
        </w:tc>
        <w:tc>
          <w:tcPr>
            <w:tcW w:w="623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D57AA68" w14:textId="77777777" w:rsidR="00343AB3" w:rsidRPr="003D0C39" w:rsidRDefault="00343AB3" w:rsidP="00D97584">
            <w:pPr>
              <w:rPr>
                <w:szCs w:val="24"/>
              </w:rPr>
            </w:pPr>
            <w:r w:rsidRPr="003D0C39">
              <w:t>Diverse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7312CF9" w14:textId="77777777" w:rsidR="00343AB3" w:rsidRPr="003D0C39" w:rsidRDefault="00343AB3" w:rsidP="00D97584">
            <w:pPr>
              <w:jc w:val="right"/>
              <w:rPr>
                <w:szCs w:val="24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4973A73" w14:textId="77777777" w:rsidR="00343AB3" w:rsidRPr="003D0C39" w:rsidRDefault="00343AB3" w:rsidP="00D97584">
            <w:pPr>
              <w:rPr>
                <w:szCs w:val="24"/>
              </w:rPr>
            </w:pPr>
          </w:p>
        </w:tc>
      </w:tr>
      <w:bookmarkEnd w:id="1"/>
    </w:tbl>
    <w:p w14:paraId="5678FF22" w14:textId="77777777" w:rsidR="001B060D" w:rsidRDefault="001B060D" w:rsidP="001B060D">
      <w:pPr>
        <w:pStyle w:val="FinalLine"/>
      </w:pPr>
    </w:p>
    <w:sectPr w:rsidR="001B060D" w:rsidSect="003D0C3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FF2AF" w14:textId="77777777" w:rsidR="002B19EF" w:rsidRDefault="002B19EF" w:rsidP="00B5488B">
      <w:r>
        <w:separator/>
      </w:r>
    </w:p>
  </w:endnote>
  <w:endnote w:type="continuationSeparator" w:id="0">
    <w:p w14:paraId="7B342E3F" w14:textId="77777777" w:rsidR="002B19EF" w:rsidRDefault="002B19EF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3232E" w14:textId="77777777" w:rsidR="003D0C39" w:rsidRDefault="003D0C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D0C39" w:rsidRPr="00D94637" w14:paraId="1FAD1E0E" w14:textId="77777777" w:rsidTr="003D0C3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81E5B9B" w14:textId="77777777" w:rsidR="003D0C39" w:rsidRPr="00D94637" w:rsidRDefault="003D0C3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3D0C39" w:rsidRPr="00B310DC" w14:paraId="251FA18C" w14:textId="77777777" w:rsidTr="003D0C3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F66C345" w14:textId="1DC13860" w:rsidR="003D0C39" w:rsidRPr="00AD7BF2" w:rsidRDefault="003D0C39" w:rsidP="004F54B2">
          <w:pPr>
            <w:pStyle w:val="FooterText"/>
          </w:pPr>
          <w:r>
            <w:t>6032/26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45E1325" w14:textId="77777777" w:rsidR="003D0C39" w:rsidRPr="00AD7BF2" w:rsidRDefault="003D0C3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8114D8F" w14:textId="77777777" w:rsidR="003D0C39" w:rsidRPr="002511D8" w:rsidRDefault="003D0C3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AD915A1" w14:textId="1986AD2C" w:rsidR="003D0C39" w:rsidRPr="00B310DC" w:rsidRDefault="003D0C3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3D0C39" w:rsidRPr="00D94637" w14:paraId="5F31D1BE" w14:textId="77777777" w:rsidTr="003D0C39">
      <w:trPr>
        <w:jc w:val="center"/>
      </w:trPr>
      <w:tc>
        <w:tcPr>
          <w:tcW w:w="1774" w:type="pct"/>
          <w:shd w:val="clear" w:color="auto" w:fill="auto"/>
        </w:tcPr>
        <w:p w14:paraId="49854C9A" w14:textId="23C30168" w:rsidR="003D0C39" w:rsidRPr="00AD7BF2" w:rsidRDefault="003D0C3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9D89A7F" w14:textId="3A74951E" w:rsidR="003D0C39" w:rsidRPr="00AD7BF2" w:rsidRDefault="003D0C39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5ABB8DB" w14:textId="76646FF2" w:rsidR="003D0C39" w:rsidRPr="00D94637" w:rsidRDefault="003D0C3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7DF5E4F" w14:textId="56811113" w:rsidR="003D0C39" w:rsidRPr="00695BAF" w:rsidRDefault="003D0C3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1B9470CB" w14:textId="77777777" w:rsidR="003D0C39" w:rsidRDefault="003D0C39" w:rsidP="003D0C39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D0C39" w:rsidRPr="00D94637" w14:paraId="718398C9" w14:textId="77777777" w:rsidTr="003D0C3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760A416" w14:textId="77777777" w:rsidR="003D0C39" w:rsidRPr="00D94637" w:rsidRDefault="003D0C3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3D0C39" w:rsidRPr="00B310DC" w14:paraId="5FB079BB" w14:textId="77777777" w:rsidTr="003D0C3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0894B15" w14:textId="16630021" w:rsidR="003D0C39" w:rsidRPr="00AD7BF2" w:rsidRDefault="003D0C39" w:rsidP="004F54B2">
          <w:pPr>
            <w:pStyle w:val="FooterText"/>
          </w:pPr>
          <w:r>
            <w:t>6032/26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E124C68" w14:textId="77777777" w:rsidR="003D0C39" w:rsidRPr="00AD7BF2" w:rsidRDefault="003D0C3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F09FB35" w14:textId="77777777" w:rsidR="003D0C39" w:rsidRPr="002511D8" w:rsidRDefault="003D0C3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CF720C1" w14:textId="23BC84B7" w:rsidR="003D0C39" w:rsidRPr="00B310DC" w:rsidRDefault="003D0C3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3D0C39" w:rsidRPr="00D94637" w14:paraId="6E775E90" w14:textId="77777777" w:rsidTr="003D0C39">
      <w:trPr>
        <w:jc w:val="center"/>
      </w:trPr>
      <w:tc>
        <w:tcPr>
          <w:tcW w:w="1774" w:type="pct"/>
          <w:shd w:val="clear" w:color="auto" w:fill="auto"/>
        </w:tcPr>
        <w:p w14:paraId="103AF140" w14:textId="1D782E00" w:rsidR="003D0C39" w:rsidRPr="00AD7BF2" w:rsidRDefault="003D0C3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045D075" w14:textId="67C7BBA7" w:rsidR="003D0C39" w:rsidRPr="00AD7BF2" w:rsidRDefault="003D0C39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515AF8C9" w14:textId="726E5DCF" w:rsidR="003D0C39" w:rsidRPr="00D94637" w:rsidRDefault="003D0C3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A072085" w14:textId="55AC0F2F" w:rsidR="003D0C39" w:rsidRPr="00695BAF" w:rsidRDefault="003D0C3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683D9A4B" w14:textId="77777777" w:rsidR="003D0C39" w:rsidRDefault="003D0C39" w:rsidP="003D0C39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079F4" w14:textId="77777777" w:rsidR="002B19EF" w:rsidRDefault="002B19EF" w:rsidP="00B5488B">
      <w:r>
        <w:separator/>
      </w:r>
    </w:p>
  </w:footnote>
  <w:footnote w:type="continuationSeparator" w:id="0">
    <w:p w14:paraId="02E303AD" w14:textId="77777777" w:rsidR="002B19EF" w:rsidRDefault="002B19EF" w:rsidP="00B5488B">
      <w:r>
        <w:continuationSeparator/>
      </w:r>
    </w:p>
  </w:footnote>
  <w:footnote w:id="1">
    <w:p w14:paraId="2D5AFBB5" w14:textId="77777777" w:rsidR="00BC5932" w:rsidRPr="003D0C39" w:rsidRDefault="00BC5932" w:rsidP="00BC5932">
      <w:pPr>
        <w:pStyle w:val="FootnoteText"/>
      </w:pPr>
      <w:r w:rsidRPr="003D0C39">
        <w:rPr>
          <w:rStyle w:val="FootnoteReference"/>
        </w:rPr>
        <w:footnoteRef/>
      </w:r>
      <w:r w:rsidRPr="003D0C39">
        <w:tab/>
        <w:t>În prezența ministrului afacerilor externe al Ucrainei.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BEF86" w14:textId="77777777" w:rsidR="003D0C39" w:rsidRDefault="003D0C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94F14" w14:textId="3160EEA9" w:rsidR="003D0C39" w:rsidRDefault="003D0C39" w:rsidP="003D0C39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13439" w14:textId="63214BB6" w:rsidR="003D0C39" w:rsidRDefault="003D0C39" w:rsidP="003D0C39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6FB1C48"/>
    <w:multiLevelType w:val="hybridMultilevel"/>
    <w:tmpl w:val="3C4E09BA"/>
    <w:lvl w:ilvl="0" w:tplc="080C0017">
      <w:start w:val="1"/>
      <w:numFmt w:val="lowerLetter"/>
      <w:lvlText w:val="%1)"/>
      <w:lvlJc w:val="left"/>
      <w:pPr>
        <w:ind w:left="604" w:hanging="360"/>
      </w:pPr>
    </w:lvl>
    <w:lvl w:ilvl="1" w:tplc="08090019" w:tentative="1">
      <w:start w:val="1"/>
      <w:numFmt w:val="lowerLetter"/>
      <w:lvlText w:val="%2."/>
      <w:lvlJc w:val="left"/>
      <w:pPr>
        <w:ind w:left="1324" w:hanging="360"/>
      </w:pPr>
    </w:lvl>
    <w:lvl w:ilvl="2" w:tplc="0809001B" w:tentative="1">
      <w:start w:val="1"/>
      <w:numFmt w:val="lowerRoman"/>
      <w:lvlText w:val="%3."/>
      <w:lvlJc w:val="right"/>
      <w:pPr>
        <w:ind w:left="2044" w:hanging="180"/>
      </w:pPr>
    </w:lvl>
    <w:lvl w:ilvl="3" w:tplc="0809000F" w:tentative="1">
      <w:start w:val="1"/>
      <w:numFmt w:val="decimal"/>
      <w:lvlText w:val="%4."/>
      <w:lvlJc w:val="left"/>
      <w:pPr>
        <w:ind w:left="2764" w:hanging="360"/>
      </w:pPr>
    </w:lvl>
    <w:lvl w:ilvl="4" w:tplc="08090019" w:tentative="1">
      <w:start w:val="1"/>
      <w:numFmt w:val="lowerLetter"/>
      <w:lvlText w:val="%5."/>
      <w:lvlJc w:val="left"/>
      <w:pPr>
        <w:ind w:left="3484" w:hanging="360"/>
      </w:pPr>
    </w:lvl>
    <w:lvl w:ilvl="5" w:tplc="0809001B" w:tentative="1">
      <w:start w:val="1"/>
      <w:numFmt w:val="lowerRoman"/>
      <w:lvlText w:val="%6."/>
      <w:lvlJc w:val="right"/>
      <w:pPr>
        <w:ind w:left="4204" w:hanging="180"/>
      </w:pPr>
    </w:lvl>
    <w:lvl w:ilvl="6" w:tplc="0809000F" w:tentative="1">
      <w:start w:val="1"/>
      <w:numFmt w:val="decimal"/>
      <w:lvlText w:val="%7."/>
      <w:lvlJc w:val="left"/>
      <w:pPr>
        <w:ind w:left="4924" w:hanging="360"/>
      </w:pPr>
    </w:lvl>
    <w:lvl w:ilvl="7" w:tplc="08090019" w:tentative="1">
      <w:start w:val="1"/>
      <w:numFmt w:val="lowerLetter"/>
      <w:lvlText w:val="%8."/>
      <w:lvlJc w:val="left"/>
      <w:pPr>
        <w:ind w:left="5644" w:hanging="360"/>
      </w:pPr>
    </w:lvl>
    <w:lvl w:ilvl="8" w:tplc="0809001B" w:tentative="1">
      <w:start w:val="1"/>
      <w:numFmt w:val="lowerRoman"/>
      <w:lvlText w:val="%9."/>
      <w:lvlJc w:val="right"/>
      <w:pPr>
        <w:ind w:left="6364" w:hanging="180"/>
      </w:pPr>
    </w:lvl>
  </w:abstractNum>
  <w:abstractNum w:abstractNumId="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1"/>
  </w:num>
  <w:num w:numId="9" w16cid:durableId="1450276834">
    <w:abstractNumId w:val="19"/>
  </w:num>
  <w:num w:numId="10" w16cid:durableId="262806002">
    <w:abstractNumId w:val="15"/>
  </w:num>
  <w:num w:numId="11" w16cid:durableId="1912421930">
    <w:abstractNumId w:val="9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2"/>
  </w:num>
  <w:num w:numId="20" w16cid:durableId="1680084339">
    <w:abstractNumId w:val="8"/>
  </w:num>
  <w:num w:numId="21" w16cid:durableId="637709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584568529637589785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2-12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6032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PV CONS 4&lt;/text&gt;_x000d__x000a_      &lt;text&gt;RELEX 154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51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xterne)&quot;&gt;&amp;lt;FlowDocument xmlns=&quot;http://schemas.microsoft.com/winfx/2006/xaml/presentation&quot;&amp;gt;&amp;lt;Paragraph xml:space=&quot;preserve&quot;&amp;gt;CONSILIUL  UNIUNII EUROPENE&amp;lt;LineBreak /&amp;gt;(Afaceri Extern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5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1-29&quot; /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5607254286079891428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28&lt;/text&gt;_x000d__x000a_  &lt;/metadata&gt;_x000d__x000a_  &lt;metadata key=&quot;md_Prefix&quot;&gt;_x000d__x000a_    &lt;text&gt;&lt;/text&gt;_x000d__x000a_  &lt;/metadata&gt;_x000d__x000a_  &lt;metadata key=&quot;md_DocumentNumber&quot;&gt;_x000d__x000a_    &lt;text&gt;5698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RELEX 101&lt;/text&gt;_x000d__x000a_      &lt;text&gt;OJ CONS 4&lt;/text&gt;_x000d__x000a_    &lt;/textlist&gt;_x000d__x000a_  &lt;/metadata&gt;_x000d__x000a_  &lt;metadata key=&quot;md_ThirdPartyDistributionMarkers&quot;&gt;_x000d__x000a_    &lt;textlist /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1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1-29T10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f7438e17154713e460a47d22428ccaa03f40059e85984d94a587e9786b1e25f2"/>
  </w:docVars>
  <w:rsids>
    <w:rsidRoot w:val="001B060D"/>
    <w:rsid w:val="00035995"/>
    <w:rsid w:val="00035BB7"/>
    <w:rsid w:val="00043103"/>
    <w:rsid w:val="0007600C"/>
    <w:rsid w:val="00092894"/>
    <w:rsid w:val="000C0ECA"/>
    <w:rsid w:val="000E2267"/>
    <w:rsid w:val="000E62F3"/>
    <w:rsid w:val="00112193"/>
    <w:rsid w:val="001208A4"/>
    <w:rsid w:val="00156D2F"/>
    <w:rsid w:val="0019785F"/>
    <w:rsid w:val="001B060D"/>
    <w:rsid w:val="002B19EF"/>
    <w:rsid w:val="002B7630"/>
    <w:rsid w:val="002C0E61"/>
    <w:rsid w:val="002C5C87"/>
    <w:rsid w:val="002D6DF2"/>
    <w:rsid w:val="002E450C"/>
    <w:rsid w:val="002E6BD6"/>
    <w:rsid w:val="00315452"/>
    <w:rsid w:val="00326C08"/>
    <w:rsid w:val="003416BC"/>
    <w:rsid w:val="00343AB3"/>
    <w:rsid w:val="0034704E"/>
    <w:rsid w:val="00350C40"/>
    <w:rsid w:val="003B657F"/>
    <w:rsid w:val="003D040A"/>
    <w:rsid w:val="003D0C39"/>
    <w:rsid w:val="00402488"/>
    <w:rsid w:val="00437426"/>
    <w:rsid w:val="00442CAD"/>
    <w:rsid w:val="00493411"/>
    <w:rsid w:val="004C60B7"/>
    <w:rsid w:val="004E1595"/>
    <w:rsid w:val="005148E2"/>
    <w:rsid w:val="00516999"/>
    <w:rsid w:val="00546854"/>
    <w:rsid w:val="00550752"/>
    <w:rsid w:val="0056107B"/>
    <w:rsid w:val="005A5570"/>
    <w:rsid w:val="005C3952"/>
    <w:rsid w:val="006206DF"/>
    <w:rsid w:val="006213F4"/>
    <w:rsid w:val="00626E7F"/>
    <w:rsid w:val="0063394D"/>
    <w:rsid w:val="00684F05"/>
    <w:rsid w:val="006964B5"/>
    <w:rsid w:val="006A0129"/>
    <w:rsid w:val="006A6CE1"/>
    <w:rsid w:val="006D2414"/>
    <w:rsid w:val="007010AE"/>
    <w:rsid w:val="00723B34"/>
    <w:rsid w:val="007404C0"/>
    <w:rsid w:val="00741DC3"/>
    <w:rsid w:val="00745D84"/>
    <w:rsid w:val="00752A37"/>
    <w:rsid w:val="00772954"/>
    <w:rsid w:val="00786B8C"/>
    <w:rsid w:val="007C37E2"/>
    <w:rsid w:val="007E06E9"/>
    <w:rsid w:val="008146F9"/>
    <w:rsid w:val="00864596"/>
    <w:rsid w:val="008B6E44"/>
    <w:rsid w:val="008E58D5"/>
    <w:rsid w:val="008F58CE"/>
    <w:rsid w:val="008F65FB"/>
    <w:rsid w:val="00904856"/>
    <w:rsid w:val="00926F6F"/>
    <w:rsid w:val="00973196"/>
    <w:rsid w:val="009860AE"/>
    <w:rsid w:val="0098682D"/>
    <w:rsid w:val="009930AF"/>
    <w:rsid w:val="009C77BD"/>
    <w:rsid w:val="009F2E0E"/>
    <w:rsid w:val="009F32CE"/>
    <w:rsid w:val="00A0290A"/>
    <w:rsid w:val="00A12EC1"/>
    <w:rsid w:val="00A31007"/>
    <w:rsid w:val="00A36741"/>
    <w:rsid w:val="00A55ED0"/>
    <w:rsid w:val="00A735FF"/>
    <w:rsid w:val="00A95D98"/>
    <w:rsid w:val="00AD3C13"/>
    <w:rsid w:val="00B26D45"/>
    <w:rsid w:val="00B5488B"/>
    <w:rsid w:val="00BC0BB4"/>
    <w:rsid w:val="00BC3EC8"/>
    <w:rsid w:val="00BC5932"/>
    <w:rsid w:val="00BD729D"/>
    <w:rsid w:val="00C02778"/>
    <w:rsid w:val="00C24D81"/>
    <w:rsid w:val="00C43837"/>
    <w:rsid w:val="00CC013E"/>
    <w:rsid w:val="00CC5344"/>
    <w:rsid w:val="00D20973"/>
    <w:rsid w:val="00D3714A"/>
    <w:rsid w:val="00D64B12"/>
    <w:rsid w:val="00D91B2A"/>
    <w:rsid w:val="00D920EA"/>
    <w:rsid w:val="00D95441"/>
    <w:rsid w:val="00DB0576"/>
    <w:rsid w:val="00DB0B3D"/>
    <w:rsid w:val="00DE45D6"/>
    <w:rsid w:val="00DF782F"/>
    <w:rsid w:val="00DF7902"/>
    <w:rsid w:val="00E52B08"/>
    <w:rsid w:val="00E6203B"/>
    <w:rsid w:val="00E73994"/>
    <w:rsid w:val="00E8251D"/>
    <w:rsid w:val="00E86DE6"/>
    <w:rsid w:val="00E92804"/>
    <w:rsid w:val="00EE3B78"/>
    <w:rsid w:val="00EE528D"/>
    <w:rsid w:val="00EE58DE"/>
    <w:rsid w:val="00EF7562"/>
    <w:rsid w:val="00F67D61"/>
    <w:rsid w:val="00F77E2A"/>
    <w:rsid w:val="00F95B41"/>
    <w:rsid w:val="00F96131"/>
    <w:rsid w:val="00FC549F"/>
    <w:rsid w:val="00FE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E501B9"/>
  <w15:docId w15:val="{1F750FBA-6FB4-479C-BF53-595BE4F86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3D0C39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3D0C39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3D0C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3D0C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3D0C39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3D0C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3D0C39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3D0C39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3D0C39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3D0C39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3D0C39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3D0C39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035BB7"/>
    <w:pPr>
      <w:spacing w:after="200" w:line="276" w:lineRule="auto"/>
      <w:ind w:left="720"/>
      <w:contextualSpacing/>
    </w:pPr>
  </w:style>
  <w:style w:type="table" w:customStyle="1" w:styleId="TableGrid4">
    <w:name w:val="Table Grid4"/>
    <w:basedOn w:val="TableNormal"/>
    <w:next w:val="TableGrid"/>
    <w:uiPriority w:val="59"/>
    <w:rsid w:val="00035BB7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035BB7"/>
    <w:rPr>
      <w:rFonts w:ascii="Times New Roman" w:hAnsi="Times New Roman" w:cs="Times New Roman"/>
      <w:sz w:val="24"/>
      <w:lang w:val="ro-RO" w:eastAsia="ro-RO" w:bidi="ro-RO"/>
    </w:rPr>
  </w:style>
  <w:style w:type="table" w:customStyle="1" w:styleId="TableGrid21">
    <w:name w:val="Table Grid21"/>
    <w:basedOn w:val="TableNormal"/>
    <w:next w:val="TableGrid"/>
    <w:uiPriority w:val="59"/>
    <w:rsid w:val="00035BB7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styleId="Revision">
    <w:name w:val="Revision"/>
    <w:hidden/>
    <w:uiPriority w:val="99"/>
    <w:semiHidden/>
    <w:rsid w:val="00864596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5507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07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bin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0F646E-348A-4EE2-9BE8-70DF329161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F83549-375E-45F8-B0EC-DCAE44744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13B6017-A35F-478A-A8D9-E59A4BA2946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129</Words>
  <Characters>753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RASMUSSEN Kasper (EEAS)</dc:creator>
  <cp:keywords/>
  <dc:description/>
  <cp:lastModifiedBy>ROOTS Suzana</cp:lastModifiedBy>
  <cp:revision>3</cp:revision>
  <dcterms:created xsi:type="dcterms:W3CDTF">2026-02-13T07:58:00Z</dcterms:created>
  <dcterms:modified xsi:type="dcterms:W3CDTF">2026-02-19T08:24:00Z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4.14.2, Build 20260121</vt:lpwstr>
  </property>
</Properties>
</file>