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0576119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B6F5F" w:rsidRPr="0056157B" w14:paraId="7776D3F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76EF9EC" w14:textId="65B9AC2F" w:rsidR="005B6F5F" w:rsidRPr="0056157B" w:rsidRDefault="005B6F5F" w:rsidP="00634DC7">
                <w:pPr>
                  <w:pStyle w:val="TBNormalTechnicalBlock"/>
                </w:pPr>
              </w:p>
            </w:tc>
          </w:tr>
          <w:tr w:rsidR="005B6F5F" w:rsidRPr="0056157B" w14:paraId="389086E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AF5120" w14:textId="77777777" w:rsidR="005B6F5F" w:rsidRPr="0056157B" w:rsidRDefault="005B6F5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37EF36B" wp14:editId="284D105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4C805B9" w14:textId="77777777" w:rsidR="005B6F5F" w:rsidRPr="0056157B" w:rsidRDefault="005B6F5F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5B6F5F" w:rsidRPr="00B84B6D" w14:paraId="72968A8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B9395E6" w14:textId="77777777" w:rsidR="005B6F5F" w:rsidRPr="0056157B" w:rsidRDefault="005B6F5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7EA4D75" w14:textId="77777777" w:rsidR="005B6F5F" w:rsidRPr="0056157B" w:rsidRDefault="005B6F5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2AA3E1F" w14:textId="77777777" w:rsidR="005B6F5F" w:rsidRPr="0056157B" w:rsidRDefault="005B6F5F" w:rsidP="00233A0E">
                <w:pPr>
                  <w:pStyle w:val="TBNormalTechnicalBlock"/>
                  <w:rPr>
                    <w:b/>
                  </w:rPr>
                </w:pPr>
              </w:p>
              <w:p w14:paraId="181E0315" w14:textId="77777777" w:rsidR="005B6F5F" w:rsidRDefault="005B6F5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February 2026</w:t>
                </w:r>
              </w:p>
              <w:p w14:paraId="5268EB9C" w14:textId="77777777" w:rsidR="005B6F5F" w:rsidRPr="0019440B" w:rsidRDefault="005B6F5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E23953E" w14:textId="77777777" w:rsidR="005B6F5F" w:rsidRPr="0019440B" w:rsidRDefault="005B6F5F" w:rsidP="00233A0E">
                <w:pPr>
                  <w:pStyle w:val="TBNormalTechnicalBlock"/>
                </w:pPr>
              </w:p>
              <w:p w14:paraId="56212FA2" w14:textId="77777777" w:rsidR="005B6F5F" w:rsidRDefault="005B6F5F" w:rsidP="00233A0E">
                <w:pPr>
                  <w:pStyle w:val="TBNormalTechnicalBlock"/>
                </w:pPr>
                <w:r>
                  <w:t>6046</w:t>
                </w:r>
                <w:r w:rsidRPr="0056157B">
                  <w:t>/</w:t>
                </w:r>
                <w:r>
                  <w:t>26</w:t>
                </w:r>
              </w:p>
              <w:p w14:paraId="522D37F6" w14:textId="77777777" w:rsidR="005B6F5F" w:rsidRDefault="005B6F5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6</w:t>
                </w:r>
              </w:p>
              <w:p w14:paraId="2BC8B79A" w14:textId="77777777" w:rsidR="005B6F5F" w:rsidRDefault="005B6F5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158</w:t>
                </w:r>
              </w:p>
              <w:p w14:paraId="4E38639D" w14:textId="77777777" w:rsidR="005B6F5F" w:rsidRPr="007C5B64" w:rsidRDefault="005B6F5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52619D" w14:textId="77777777" w:rsidR="005B6F5F" w:rsidRPr="009E0BE9" w:rsidRDefault="005B6F5F" w:rsidP="00CD4D38">
                <w:pPr>
                  <w:pStyle w:val="TBDistrbMarkers"/>
                </w:pPr>
                <w:r>
                  <w:t>PARLNAT</w:t>
                </w:r>
              </w:p>
              <w:p w14:paraId="4777AD3C" w14:textId="77777777" w:rsidR="005B6F5F" w:rsidRPr="009E0BE9" w:rsidRDefault="005B6F5F" w:rsidP="00233A0E">
                <w:pPr>
                  <w:pStyle w:val="TBNormalTechnicalBlock"/>
                </w:pPr>
              </w:p>
              <w:p w14:paraId="553DB189" w14:textId="77777777" w:rsidR="005B6F5F" w:rsidRPr="009E0BE9" w:rsidRDefault="005B6F5F" w:rsidP="00233A0E">
                <w:pPr>
                  <w:pStyle w:val="TBNormalTechnicalBlock"/>
                </w:pPr>
              </w:p>
              <w:p w14:paraId="3AD0AD56" w14:textId="77777777" w:rsidR="005B6F5F" w:rsidRPr="009E0BE9" w:rsidRDefault="005B6F5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B6F5F" w:rsidRPr="00ED0749" w14:paraId="0C05BA0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44DC938" w14:textId="77777777" w:rsidR="005B6F5F" w:rsidRPr="00ED0749" w:rsidRDefault="005B6F5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72D3134" w14:textId="77777777" w:rsidR="005B6F5F" w:rsidRPr="00ED0749" w:rsidRDefault="005B6F5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BC552C8" w14:textId="77777777" w:rsidR="005B6F5F" w:rsidRPr="00ED0749" w:rsidRDefault="005B6F5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2BE12EE" w14:textId="77777777" w:rsidR="005B6F5F" w:rsidRPr="00ED0749" w:rsidRDefault="005B6F5F" w:rsidP="00DF1147">
          <w:pPr>
            <w:pStyle w:val="TBEntRefer"/>
            <w:rPr>
              <w:sz w:val="2"/>
              <w:szCs w:val="2"/>
            </w:rPr>
          </w:pPr>
        </w:p>
        <w:p w14:paraId="60E90861" w14:textId="77777777" w:rsidR="005B6F5F" w:rsidRPr="00DD01AC" w:rsidRDefault="005B6F5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B6F5F" w:rsidRPr="00133225" w14:paraId="2117F2F8" w14:textId="77777777" w:rsidTr="001E5BC3">
            <w:trPr>
              <w:jc w:val="center"/>
            </w:trPr>
            <w:tc>
              <w:tcPr>
                <w:tcW w:w="9645" w:type="dxa"/>
              </w:tcPr>
              <w:p w14:paraId="66F35BDC" w14:textId="77777777" w:rsidR="005B6F5F" w:rsidRPr="00C4351E" w:rsidRDefault="005B6F5F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5B6F5F" w:rsidRPr="007D53AD" w14:paraId="1FD7806A" w14:textId="77777777" w:rsidTr="001E5BC3">
            <w:trPr>
              <w:jc w:val="center"/>
            </w:trPr>
            <w:tc>
              <w:tcPr>
                <w:tcW w:w="9645" w:type="dxa"/>
              </w:tcPr>
              <w:p w14:paraId="2ED0EB16" w14:textId="77777777" w:rsidR="005B6F5F" w:rsidRPr="007D53AD" w:rsidRDefault="005B6F5F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(Foreign Affairs/Defence)</w:t>
                </w:r>
              </w:p>
            </w:tc>
          </w:tr>
          <w:tr w:rsidR="005B6F5F" w:rsidRPr="007D53AD" w14:paraId="4CCDB190" w14:textId="77777777" w:rsidTr="001E5BC3">
            <w:trPr>
              <w:jc w:val="center"/>
            </w:trPr>
            <w:tc>
              <w:tcPr>
                <w:tcW w:w="9645" w:type="dxa"/>
              </w:tcPr>
              <w:p w14:paraId="296618AF" w14:textId="77777777" w:rsidR="005B6F5F" w:rsidRPr="006368AC" w:rsidRDefault="005B6F5F" w:rsidP="006368AC">
                <w:pPr>
                  <w:pStyle w:val="TBTableText"/>
                </w:pPr>
                <w:r>
                  <w:t>Justus Lipsius building, Brussels</w:t>
                </w:r>
              </w:p>
            </w:tc>
          </w:tr>
          <w:tr w:rsidR="005B6F5F" w:rsidRPr="007D53AD" w14:paraId="4BC7D0D2" w14:textId="77777777" w:rsidTr="001E5BC3">
            <w:trPr>
              <w:jc w:val="center"/>
            </w:trPr>
            <w:tc>
              <w:tcPr>
                <w:tcW w:w="9645" w:type="dxa"/>
              </w:tcPr>
              <w:p w14:paraId="0A21BFCD" w14:textId="77777777" w:rsidR="005B6F5F" w:rsidRPr="006368AC" w:rsidRDefault="005B6F5F" w:rsidP="008639D3">
                <w:pPr>
                  <w:pStyle w:val="TBTableText"/>
                </w:pPr>
                <w:r>
                  <w:t>11 February 2026 (16:30)</w:t>
                </w:r>
              </w:p>
            </w:tc>
          </w:tr>
        </w:tbl>
        <w:p w14:paraId="4BA2EEB7" w14:textId="77777777" w:rsidR="005B6F5F" w:rsidRPr="008C6FD6" w:rsidRDefault="007874D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14:paraId="6FD0CEB6" w14:textId="77777777" w:rsidTr="00742AB9">
        <w:tc>
          <w:tcPr>
            <w:tcW w:w="567" w:type="dxa"/>
            <w:tcMar>
              <w:right w:w="0" w:type="dxa"/>
            </w:tcMar>
          </w:tcPr>
          <w:p w14:paraId="62F49FFB" w14:textId="536F448E" w:rsidR="00742AB9" w:rsidRPr="00742AB9" w:rsidRDefault="00742AB9" w:rsidP="00742AB9">
            <w:pPr>
              <w:pStyle w:val="PointManual"/>
            </w:pPr>
            <w:r w:rsidRPr="00742AB9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49DC0A6" w:rsidR="00742AB9" w:rsidRDefault="00742AB9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742AB9" w:rsidRDefault="00742AB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742AB9" w:rsidRDefault="00742AB9" w:rsidP="00CB73C2">
            <w:pPr>
              <w:rPr>
                <w:lang w:val="en-US"/>
              </w:rPr>
            </w:pPr>
          </w:p>
        </w:tc>
      </w:tr>
      <w:tr w:rsidR="00742AB9" w14:paraId="3BEA511A" w14:textId="77777777" w:rsidTr="00742AB9">
        <w:tc>
          <w:tcPr>
            <w:tcW w:w="567" w:type="dxa"/>
            <w:tcMar>
              <w:right w:w="0" w:type="dxa"/>
            </w:tcMar>
          </w:tcPr>
          <w:p w14:paraId="7CF14CD2" w14:textId="6AA0A988" w:rsidR="00742AB9" w:rsidRPr="00742AB9" w:rsidRDefault="00742AB9" w:rsidP="00742AB9">
            <w:pPr>
              <w:pStyle w:val="PointManual"/>
            </w:pPr>
            <w:r w:rsidRPr="00742AB9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49739E9" w:rsidR="00742AB9" w:rsidRDefault="00742AB9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4C15D869" w:rsidR="00742AB9" w:rsidRDefault="00742AB9" w:rsidP="001C15CA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742AB9" w:rsidRDefault="00742AB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C6A663" w14:textId="77777777" w:rsidR="00742AB9" w:rsidRDefault="00742AB9" w:rsidP="00CB73C2">
            <w:pPr>
              <w:rPr>
                <w:lang w:val="en-US"/>
              </w:rPr>
            </w:pPr>
          </w:p>
          <w:p w14:paraId="186027FA" w14:textId="571B7338" w:rsidR="001C15CA" w:rsidRDefault="001C15CA" w:rsidP="00CB73C2">
            <w:pPr>
              <w:rPr>
                <w:lang w:val="en-US"/>
              </w:rPr>
            </w:pPr>
            <w:r>
              <w:rPr>
                <w:lang w:val="en-US"/>
              </w:rPr>
              <w:t>6047/26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14:paraId="1F2385F1" w14:textId="77777777" w:rsidTr="00742AB9">
        <w:tc>
          <w:tcPr>
            <w:tcW w:w="567" w:type="dxa"/>
            <w:tcMar>
              <w:right w:w="0" w:type="dxa"/>
            </w:tcMar>
          </w:tcPr>
          <w:p w14:paraId="41BE7D54" w14:textId="5E734525" w:rsidR="00742AB9" w:rsidRPr="00742AB9" w:rsidRDefault="00742AB9" w:rsidP="00742AB9">
            <w:pPr>
              <w:pStyle w:val="PointManual"/>
            </w:pPr>
            <w:r w:rsidRPr="00742AB9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884D61" w14:textId="471D1514" w:rsidR="00742AB9" w:rsidRPr="00253A81" w:rsidRDefault="00742AB9" w:rsidP="00253A81">
            <w:pPr>
              <w:rPr>
                <w:lang w:val="en-US"/>
              </w:rPr>
            </w:pPr>
            <w:r w:rsidRPr="00253A81">
              <w:rPr>
                <w:lang w:val="en-US"/>
              </w:rPr>
              <w:t>EU support to Ukraine, with a focus on cooperation in defence innovation</w:t>
            </w:r>
            <w:r>
              <w:rPr>
                <w:rStyle w:val="FootnoteReference"/>
                <w:lang w:val="en-US"/>
              </w:rPr>
              <w:footnoteReference w:id="2"/>
            </w:r>
          </w:p>
          <w:p w14:paraId="3A4FDE9D" w14:textId="6E0D52C9" w:rsidR="00742AB9" w:rsidRPr="00253A81" w:rsidRDefault="00742AB9" w:rsidP="00253A81">
            <w:pPr>
              <w:rPr>
                <w:i/>
                <w:iCs/>
                <w:lang w:val="en-US"/>
              </w:rPr>
            </w:pPr>
            <w:r w:rsidRPr="00253A81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742AB9" w:rsidRDefault="00742AB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742AB9" w:rsidRDefault="00742AB9" w:rsidP="00CB73C2">
            <w:pPr>
              <w:rPr>
                <w:lang w:val="en-US"/>
              </w:rPr>
            </w:pPr>
          </w:p>
        </w:tc>
      </w:tr>
      <w:tr w:rsidR="00742AB9" w14:paraId="4B16BAEB" w14:textId="77777777" w:rsidTr="00742AB9">
        <w:tc>
          <w:tcPr>
            <w:tcW w:w="567" w:type="dxa"/>
            <w:tcMar>
              <w:right w:w="0" w:type="dxa"/>
            </w:tcMar>
          </w:tcPr>
          <w:p w14:paraId="3CF7342D" w14:textId="042CFB66" w:rsidR="00742AB9" w:rsidRPr="00742AB9" w:rsidRDefault="00742AB9" w:rsidP="00742AB9">
            <w:pPr>
              <w:pStyle w:val="PointManual"/>
            </w:pPr>
            <w:r w:rsidRPr="00742AB9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4DD9F0C9" w:rsidR="00742AB9" w:rsidRDefault="00742AB9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742AB9" w:rsidRDefault="00742AB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742AB9" w:rsidRDefault="00742AB9" w:rsidP="00CB73C2">
            <w:pPr>
              <w:rPr>
                <w:lang w:val="en-US"/>
              </w:rPr>
            </w:pPr>
          </w:p>
        </w:tc>
      </w:tr>
      <w:tr w:rsidR="0020524A" w14:paraId="0D78E740" w14:textId="77777777" w:rsidTr="00742AB9">
        <w:tc>
          <w:tcPr>
            <w:tcW w:w="567" w:type="dxa"/>
            <w:tcMar>
              <w:right w:w="0" w:type="dxa"/>
            </w:tcMar>
          </w:tcPr>
          <w:p w14:paraId="3AE13F80" w14:textId="77777777" w:rsidR="0020524A" w:rsidRPr="00742AB9" w:rsidRDefault="0020524A" w:rsidP="00742AB9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4DD7C8" w14:textId="24CBF458" w:rsidR="0020524A" w:rsidRPr="002647F0" w:rsidRDefault="0020524A" w:rsidP="002647F0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 w:rsidRPr="0020524A">
              <w:rPr>
                <w:lang w:val="en-US"/>
              </w:rPr>
              <w:t xml:space="preserve">Naval </w:t>
            </w:r>
            <w:r w:rsidR="002647F0">
              <w:rPr>
                <w:lang w:val="en-US"/>
              </w:rPr>
              <w:t>g</w:t>
            </w:r>
            <w:r w:rsidRPr="0020524A">
              <w:rPr>
                <w:lang w:val="en-US"/>
              </w:rPr>
              <w:t>athering in the Baltic Sea during 2026</w:t>
            </w:r>
            <w:r w:rsidR="002647F0">
              <w:rPr>
                <w:lang w:val="en-US"/>
              </w:rPr>
              <w:br/>
            </w:r>
            <w:r w:rsidRPr="002647F0">
              <w:rPr>
                <w:i/>
                <w:iCs/>
                <w:lang w:val="en-US"/>
              </w:rPr>
              <w:t>Information from Spain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5BFC08" w14:textId="77777777" w:rsidR="0020524A" w:rsidRDefault="0020524A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E099CB" w14:textId="7314C73E" w:rsidR="0020524A" w:rsidRDefault="00813765" w:rsidP="00CB73C2">
            <w:pPr>
              <w:rPr>
                <w:lang w:val="en-US"/>
              </w:rPr>
            </w:pPr>
            <w:r>
              <w:rPr>
                <w:lang w:val="en-US"/>
              </w:rPr>
              <w:t>6186/26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5B6F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9212" w14:textId="77777777" w:rsidR="007874D1" w:rsidRDefault="00787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B6F5F" w:rsidRPr="00D94637" w14:paraId="76717950" w14:textId="77777777" w:rsidTr="005B6F5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E6010CD" w14:textId="77777777" w:rsidR="005B6F5F" w:rsidRPr="00D94637" w:rsidRDefault="005B6F5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5B6F5F" w:rsidRPr="00B310DC" w14:paraId="3C5D5E2D" w14:textId="77777777" w:rsidTr="005B6F5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A47E12E" w14:textId="3CDA3368" w:rsidR="005B6F5F" w:rsidRPr="00AD7BF2" w:rsidRDefault="005B6F5F" w:rsidP="004F54B2">
          <w:pPr>
            <w:pStyle w:val="FooterText"/>
          </w:pPr>
          <w:r>
            <w:t>6046/26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29689F0" w14:textId="77777777" w:rsidR="005B6F5F" w:rsidRPr="00AD7BF2" w:rsidRDefault="005B6F5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4368923" w14:textId="77777777" w:rsidR="005B6F5F" w:rsidRPr="002511D8" w:rsidRDefault="005B6F5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37F275" w14:textId="5F1A77E8" w:rsidR="005B6F5F" w:rsidRPr="00B310DC" w:rsidRDefault="005B6F5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B6F5F" w:rsidRPr="00D94637" w14:paraId="4EAE7635" w14:textId="77777777" w:rsidTr="005B6F5F">
      <w:trPr>
        <w:jc w:val="center"/>
      </w:trPr>
      <w:tc>
        <w:tcPr>
          <w:tcW w:w="1774" w:type="pct"/>
          <w:shd w:val="clear" w:color="auto" w:fill="auto"/>
        </w:tcPr>
        <w:p w14:paraId="64F2BEDC" w14:textId="395D838F" w:rsidR="005B6F5F" w:rsidRPr="00AD7BF2" w:rsidRDefault="005B6F5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F90E7F2" w14:textId="32BA7BA1" w:rsidR="005B6F5F" w:rsidRPr="00AD7BF2" w:rsidRDefault="005B6F5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51F0995" w14:textId="0CFA8416" w:rsidR="005B6F5F" w:rsidRPr="00D94637" w:rsidRDefault="005B6F5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2BF445E" w14:textId="216EA93D" w:rsidR="005B6F5F" w:rsidRPr="00695BAF" w:rsidRDefault="005B6F5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5B6F5F" w:rsidRDefault="001B060D" w:rsidP="005B6F5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B6F5F" w:rsidRPr="00D94637" w14:paraId="34000293" w14:textId="77777777" w:rsidTr="005B6F5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681289D" w14:textId="77777777" w:rsidR="005B6F5F" w:rsidRPr="00D94637" w:rsidRDefault="005B6F5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B6F5F" w:rsidRPr="00B310DC" w14:paraId="1991912A" w14:textId="77777777" w:rsidTr="005B6F5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F6F9EAF" w14:textId="2CFA6A4A" w:rsidR="005B6F5F" w:rsidRPr="00AD7BF2" w:rsidRDefault="005B6F5F" w:rsidP="004F54B2">
          <w:pPr>
            <w:pStyle w:val="FooterText"/>
          </w:pPr>
          <w:r>
            <w:t>6046/26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827A53E" w14:textId="77777777" w:rsidR="005B6F5F" w:rsidRPr="00AD7BF2" w:rsidRDefault="005B6F5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3FB3D87" w14:textId="77777777" w:rsidR="005B6F5F" w:rsidRPr="002511D8" w:rsidRDefault="005B6F5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8741D36" w14:textId="06B6D08A" w:rsidR="005B6F5F" w:rsidRPr="00B310DC" w:rsidRDefault="005B6F5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B6F5F" w:rsidRPr="00D94637" w14:paraId="0F86AAAB" w14:textId="77777777" w:rsidTr="005B6F5F">
      <w:trPr>
        <w:jc w:val="center"/>
      </w:trPr>
      <w:tc>
        <w:tcPr>
          <w:tcW w:w="1774" w:type="pct"/>
          <w:shd w:val="clear" w:color="auto" w:fill="auto"/>
        </w:tcPr>
        <w:p w14:paraId="007AA525" w14:textId="6AC2435C" w:rsidR="005B6F5F" w:rsidRPr="00AD7BF2" w:rsidRDefault="005B6F5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1E2859" w14:textId="3E6C18F8" w:rsidR="005B6F5F" w:rsidRPr="00AD7BF2" w:rsidRDefault="005B6F5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BFEC91C" w14:textId="380B803C" w:rsidR="005B6F5F" w:rsidRPr="00D94637" w:rsidRDefault="005B6F5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875F00A" w14:textId="12FCE903" w:rsidR="005B6F5F" w:rsidRPr="00695BAF" w:rsidRDefault="005B6F5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5B6F5F" w:rsidRDefault="001B060D" w:rsidP="005B6F5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F7788A2" w14:textId="77777777" w:rsidR="005B6F5F" w:rsidRDefault="005B6F5F">
      <w:pPr>
        <w:pStyle w:val="FootnoteText"/>
      </w:pPr>
      <w:r>
        <w:rPr>
          <w:rStyle w:val="FootnoteReference"/>
        </w:rPr>
        <w:t>1</w:t>
      </w:r>
      <w:r>
        <w:tab/>
        <w:t>In the presence of the Chief Executive of the European Defence Agency</w:t>
      </w:r>
    </w:p>
  </w:footnote>
  <w:footnote w:id="2">
    <w:p w14:paraId="3DDE640C" w14:textId="28B0E0F6" w:rsidR="00742AB9" w:rsidRDefault="00742AB9">
      <w:pPr>
        <w:pStyle w:val="FootnoteText"/>
      </w:pPr>
      <w:r>
        <w:rPr>
          <w:rStyle w:val="FootnoteReference"/>
        </w:rPr>
        <w:footnoteRef/>
      </w:r>
      <w:r>
        <w:tab/>
        <w:t>In the presence of the Minister of Defence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E525" w14:textId="77777777" w:rsidR="007874D1" w:rsidRDefault="00787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C6BC522" w:rsidR="001B060D" w:rsidRPr="005B6F5F" w:rsidRDefault="005B6F5F" w:rsidP="005B6F5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581ED92" w:rsidR="001B060D" w:rsidRPr="005B6F5F" w:rsidRDefault="005B6F5F" w:rsidP="005B6F5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191141"/>
    <w:multiLevelType w:val="hybridMultilevel"/>
    <w:tmpl w:val="E200DD2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067950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5939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5935062876765923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0&lt;/text&gt;_x000d__x000a_  &lt;/metadata&gt;_x000d__x000a_  &lt;metadata key=&quot;md_Prefix&quot;&gt;_x000d__x000a_    &lt;text&gt;&lt;/text&gt;_x000d__x000a_  &lt;/metadata&gt;_x000d__x000a_  &lt;metadata key=&quot;md_DocumentNumber&quot;&gt;_x000d__x000a_    &lt;text&gt;604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&lt;/text&gt;_x000d__x000a_      &lt;text&gt;RELEX 15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11T16:30:00&quot;&gt;_x000d__x000a_        &lt;meetingvenue&gt;_x000d__x000a_          &lt;basicdatatype&gt;_x000d__x000a_            &lt;meetingvenue key=&quot;mw_09&quot; text=&quot;Justus Lipsius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9802552555590013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36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1T16:45:00&quot;&gt;_x000d__x000a_        &lt;meetingvenue&gt;_x000d__x000a_          &lt;basicdatatype&gt;_x000d__x000a_            &lt;meetingvenue key=&quot;mw_09&quot; text=&quot;Justus Lipsius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973d55ee7037599fe754dd3818bae3cf9fe46c860b494cb43696cadc84c2274"/>
  </w:docVars>
  <w:rsids>
    <w:rsidRoot w:val="001B060D"/>
    <w:rsid w:val="00022C0E"/>
    <w:rsid w:val="000905AE"/>
    <w:rsid w:val="000E2267"/>
    <w:rsid w:val="001208A4"/>
    <w:rsid w:val="00163A13"/>
    <w:rsid w:val="0018757B"/>
    <w:rsid w:val="001B060D"/>
    <w:rsid w:val="001C15CA"/>
    <w:rsid w:val="0020524A"/>
    <w:rsid w:val="00220911"/>
    <w:rsid w:val="00253A81"/>
    <w:rsid w:val="002647F0"/>
    <w:rsid w:val="002768E1"/>
    <w:rsid w:val="002B7630"/>
    <w:rsid w:val="002D22D1"/>
    <w:rsid w:val="00326C08"/>
    <w:rsid w:val="00350C40"/>
    <w:rsid w:val="00357CF1"/>
    <w:rsid w:val="00385448"/>
    <w:rsid w:val="003971AD"/>
    <w:rsid w:val="003D040A"/>
    <w:rsid w:val="00442CAD"/>
    <w:rsid w:val="004C60B7"/>
    <w:rsid w:val="00546854"/>
    <w:rsid w:val="005A5570"/>
    <w:rsid w:val="005B6F5F"/>
    <w:rsid w:val="005C3952"/>
    <w:rsid w:val="005E77E3"/>
    <w:rsid w:val="006213F4"/>
    <w:rsid w:val="00637B56"/>
    <w:rsid w:val="006418EE"/>
    <w:rsid w:val="00682D8C"/>
    <w:rsid w:val="006A0129"/>
    <w:rsid w:val="006D1F03"/>
    <w:rsid w:val="006D2414"/>
    <w:rsid w:val="007010AE"/>
    <w:rsid w:val="00723B34"/>
    <w:rsid w:val="00741DC3"/>
    <w:rsid w:val="00742AB9"/>
    <w:rsid w:val="00745D84"/>
    <w:rsid w:val="007612E3"/>
    <w:rsid w:val="00772954"/>
    <w:rsid w:val="00786B8C"/>
    <w:rsid w:val="007874D1"/>
    <w:rsid w:val="007C3A18"/>
    <w:rsid w:val="00805837"/>
    <w:rsid w:val="00813765"/>
    <w:rsid w:val="008146F9"/>
    <w:rsid w:val="00822E15"/>
    <w:rsid w:val="008A2F6A"/>
    <w:rsid w:val="009860AE"/>
    <w:rsid w:val="00990828"/>
    <w:rsid w:val="009930AF"/>
    <w:rsid w:val="00A00FB6"/>
    <w:rsid w:val="00A31007"/>
    <w:rsid w:val="00AC4A9C"/>
    <w:rsid w:val="00AD41CD"/>
    <w:rsid w:val="00B040B9"/>
    <w:rsid w:val="00B5488B"/>
    <w:rsid w:val="00B82CA6"/>
    <w:rsid w:val="00BC0BB4"/>
    <w:rsid w:val="00BC3EC8"/>
    <w:rsid w:val="00BD36D0"/>
    <w:rsid w:val="00BD729D"/>
    <w:rsid w:val="00C02778"/>
    <w:rsid w:val="00C24D81"/>
    <w:rsid w:val="00C54CD3"/>
    <w:rsid w:val="00C66D7C"/>
    <w:rsid w:val="00C75DF9"/>
    <w:rsid w:val="00CC013E"/>
    <w:rsid w:val="00CD6E0C"/>
    <w:rsid w:val="00D64B12"/>
    <w:rsid w:val="00D95441"/>
    <w:rsid w:val="00DA3B9A"/>
    <w:rsid w:val="00DB0576"/>
    <w:rsid w:val="00DF7902"/>
    <w:rsid w:val="00E20219"/>
    <w:rsid w:val="00E73994"/>
    <w:rsid w:val="00E8251D"/>
    <w:rsid w:val="00EC3189"/>
    <w:rsid w:val="00EE3B78"/>
    <w:rsid w:val="00EE58DE"/>
    <w:rsid w:val="00F67D61"/>
    <w:rsid w:val="00F96ABE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1CEB7E1"/>
  <w15:docId w15:val="{7D36223D-43FE-46CB-9775-2221578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5B6F5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B6F5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B6F5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B6F5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B6F5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B6F5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B6F5F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B6F5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B6F5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B6F5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B6F5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5B6F5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05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8B37C0-1DFE-44B7-A5F0-77063E2325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922DAC-24B2-4634-A187-76F77B347628}"/>
</file>

<file path=customXml/itemProps3.xml><?xml version="1.0" encoding="utf-8"?>
<ds:datastoreItem xmlns:ds="http://schemas.openxmlformats.org/officeDocument/2006/customXml" ds:itemID="{978426D1-DA65-4637-8FCD-DED907FE2A44}"/>
</file>

<file path=customXml/itemProps4.xml><?xml version="1.0" encoding="utf-8"?>
<ds:datastoreItem xmlns:ds="http://schemas.openxmlformats.org/officeDocument/2006/customXml" ds:itemID="{7DD2AF6E-AC11-42EE-82E8-04CB496CF054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96</Words>
  <Characters>524</Characters>
  <Application>Microsoft Office Word</Application>
  <DocSecurity>0</DocSecurity>
  <Lines>65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2026-02-10T14:36:00Z</dcterms:created>
  <dcterms:modified xsi:type="dcterms:W3CDTF">2026-02-10T14:36:00Z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