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2045246637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E24EE" w:rsidRPr="0056157B" w14:paraId="5ECA02B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96124B5" w14:textId="1F357451" w:rsidR="00EE24EE" w:rsidRPr="0056157B" w:rsidRDefault="00EE24EE" w:rsidP="00634DC7">
                <w:pPr>
                  <w:pStyle w:val="TBNormalTechnicalBlock"/>
                </w:pPr>
              </w:p>
            </w:tc>
          </w:tr>
          <w:tr w:rsidR="00EE24EE" w:rsidRPr="0056157B" w14:paraId="00CCD22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6D784A6" w14:textId="77777777" w:rsidR="00EE24EE" w:rsidRPr="0056157B" w:rsidRDefault="00EE24E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56F98C9" wp14:editId="654523F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5087713" w14:textId="77777777" w:rsidR="00EE24EE" w:rsidRPr="0056157B" w:rsidRDefault="00EE24EE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EE24EE" w:rsidRPr="00B84B6D" w14:paraId="70B6516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CA79349" w14:textId="77777777" w:rsidR="00EE24EE" w:rsidRPr="0056157B" w:rsidRDefault="00EE24E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3CA454A" w14:textId="77777777" w:rsidR="00EE24EE" w:rsidRPr="0056157B" w:rsidRDefault="00EE24E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1D11129" w14:textId="77777777" w:rsidR="00EE24EE" w:rsidRPr="0056157B" w:rsidRDefault="00EE24EE" w:rsidP="00233A0E">
                <w:pPr>
                  <w:pStyle w:val="TBNormalTechnicalBlock"/>
                  <w:rPr>
                    <w:b/>
                  </w:rPr>
                </w:pPr>
              </w:p>
              <w:p w14:paraId="1C8C0D3D" w14:textId="77777777" w:rsidR="00EE24EE" w:rsidRDefault="00EE24E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10 februarie 2026</w:t>
                </w:r>
              </w:p>
              <w:p w14:paraId="43E4B19B" w14:textId="77777777" w:rsidR="00EE24EE" w:rsidRPr="0019440B" w:rsidRDefault="00EE24E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77E55FC" w14:textId="77777777" w:rsidR="00EE24EE" w:rsidRPr="0019440B" w:rsidRDefault="00EE24EE" w:rsidP="00233A0E">
                <w:pPr>
                  <w:pStyle w:val="TBNormalTechnicalBlock"/>
                </w:pPr>
              </w:p>
              <w:p w14:paraId="04B573C0" w14:textId="77777777" w:rsidR="00EE24EE" w:rsidRDefault="00EE24EE" w:rsidP="00233A0E">
                <w:pPr>
                  <w:pStyle w:val="TBNormalTechnicalBlock"/>
                </w:pPr>
                <w:r>
                  <w:t>6046</w:t>
                </w:r>
                <w:r w:rsidRPr="0056157B">
                  <w:t>/</w:t>
                </w:r>
                <w:r>
                  <w:t>26</w:t>
                </w:r>
              </w:p>
              <w:p w14:paraId="40264000" w14:textId="77777777" w:rsidR="00EE24EE" w:rsidRDefault="00EE24E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6</w:t>
                </w:r>
              </w:p>
              <w:p w14:paraId="16722322" w14:textId="77777777" w:rsidR="00EE24EE" w:rsidRDefault="00EE24E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158</w:t>
                </w:r>
              </w:p>
              <w:p w14:paraId="33BA8EBE" w14:textId="77777777" w:rsidR="00EE24EE" w:rsidRPr="007C5B64" w:rsidRDefault="00EE24E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702DC21" w14:textId="77777777" w:rsidR="00EE24EE" w:rsidRPr="009E0BE9" w:rsidRDefault="00EE24EE" w:rsidP="00CD4D38">
                <w:pPr>
                  <w:pStyle w:val="TBDistrbMarkers"/>
                </w:pPr>
                <w:r>
                  <w:t>PARLNAT</w:t>
                </w:r>
              </w:p>
              <w:p w14:paraId="63C38DF1" w14:textId="77777777" w:rsidR="00EE24EE" w:rsidRPr="009E0BE9" w:rsidRDefault="00EE24EE" w:rsidP="00233A0E">
                <w:pPr>
                  <w:pStyle w:val="TBNormalTechnicalBlock"/>
                </w:pPr>
              </w:p>
              <w:p w14:paraId="602939FB" w14:textId="77777777" w:rsidR="00EE24EE" w:rsidRPr="009E0BE9" w:rsidRDefault="00EE24EE" w:rsidP="00233A0E">
                <w:pPr>
                  <w:pStyle w:val="TBNormalTechnicalBlock"/>
                </w:pPr>
              </w:p>
              <w:p w14:paraId="28A22D73" w14:textId="77777777" w:rsidR="00EE24EE" w:rsidRPr="009E0BE9" w:rsidRDefault="00EE24E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E24EE" w:rsidRPr="00ED0749" w14:paraId="657E15C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D5D6783" w14:textId="77777777" w:rsidR="00EE24EE" w:rsidRPr="00ED0749" w:rsidRDefault="00EE24E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358BB92" w14:textId="77777777" w:rsidR="00EE24EE" w:rsidRPr="00ED0749" w:rsidRDefault="00EE24E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E20A59C" w14:textId="77777777" w:rsidR="00EE24EE" w:rsidRPr="00ED0749" w:rsidRDefault="00EE24E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11677C4" w14:textId="77777777" w:rsidR="00EE24EE" w:rsidRPr="00ED0749" w:rsidRDefault="00EE24EE" w:rsidP="00DF1147">
          <w:pPr>
            <w:pStyle w:val="TBEntRefer"/>
            <w:rPr>
              <w:sz w:val="2"/>
              <w:szCs w:val="2"/>
            </w:rPr>
          </w:pPr>
        </w:p>
        <w:p w14:paraId="45FD7970" w14:textId="77777777" w:rsidR="00EE24EE" w:rsidRPr="00DD01AC" w:rsidRDefault="00EE24E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E24EE" w:rsidRPr="00133225" w14:paraId="378390A4" w14:textId="77777777" w:rsidTr="001E5BC3">
            <w:trPr>
              <w:jc w:val="center"/>
            </w:trPr>
            <w:tc>
              <w:tcPr>
                <w:tcW w:w="9645" w:type="dxa"/>
              </w:tcPr>
              <w:p w14:paraId="2828925C" w14:textId="77777777" w:rsidR="00EE24EE" w:rsidRPr="00C4351E" w:rsidRDefault="00EE24EE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EE24EE" w:rsidRPr="007D53AD" w14:paraId="2A0D0B3F" w14:textId="77777777" w:rsidTr="001E5BC3">
            <w:trPr>
              <w:jc w:val="center"/>
            </w:trPr>
            <w:tc>
              <w:tcPr>
                <w:tcW w:w="9645" w:type="dxa"/>
              </w:tcPr>
              <w:p w14:paraId="4D50A66A" w14:textId="77777777" w:rsidR="00EE24EE" w:rsidRPr="007D53AD" w:rsidRDefault="00EE24EE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Externe/Apărare)</w:t>
                </w:r>
              </w:p>
            </w:tc>
          </w:tr>
          <w:tr w:rsidR="00EE24EE" w:rsidRPr="007D53AD" w14:paraId="1B695871" w14:textId="77777777" w:rsidTr="001E5BC3">
            <w:trPr>
              <w:jc w:val="center"/>
            </w:trPr>
            <w:tc>
              <w:tcPr>
                <w:tcW w:w="9645" w:type="dxa"/>
              </w:tcPr>
              <w:p w14:paraId="51754874" w14:textId="77777777" w:rsidR="00EE24EE" w:rsidRPr="006368AC" w:rsidRDefault="00EE24EE" w:rsidP="006368AC">
                <w:pPr>
                  <w:pStyle w:val="TBTableText"/>
                </w:pPr>
                <w:r>
                  <w:t>Clădirea Justus Lipsius, Bruxelles</w:t>
                </w:r>
              </w:p>
            </w:tc>
          </w:tr>
          <w:tr w:rsidR="00EE24EE" w:rsidRPr="007D53AD" w14:paraId="534DA8C9" w14:textId="77777777" w:rsidTr="001E5BC3">
            <w:trPr>
              <w:jc w:val="center"/>
            </w:trPr>
            <w:tc>
              <w:tcPr>
                <w:tcW w:w="9645" w:type="dxa"/>
              </w:tcPr>
              <w:p w14:paraId="3372B9C6" w14:textId="77777777" w:rsidR="00EE24EE" w:rsidRPr="006368AC" w:rsidRDefault="00EE24EE" w:rsidP="008639D3">
                <w:pPr>
                  <w:pStyle w:val="TBTableText"/>
                </w:pPr>
                <w:r>
                  <w:t>11 februarie 2026 (16.30)</w:t>
                </w:r>
              </w:p>
            </w:tc>
          </w:tr>
        </w:tbl>
        <w:p w14:paraId="65510846" w14:textId="77777777" w:rsidR="00EE24EE" w:rsidRPr="008C6FD6" w:rsidRDefault="00EE24EE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DD3B789" w14:textId="77777777" w:rsidR="00BC0BB4" w:rsidRPr="00886331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886331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42AB9" w:rsidRPr="00886331" w14:paraId="6B129186" w14:textId="77777777" w:rsidTr="00742AB9">
        <w:tc>
          <w:tcPr>
            <w:tcW w:w="567" w:type="dxa"/>
            <w:tcMar>
              <w:right w:w="0" w:type="dxa"/>
            </w:tcMar>
          </w:tcPr>
          <w:p w14:paraId="1E34FA95" w14:textId="77777777" w:rsidR="00742AB9" w:rsidRPr="00886331" w:rsidRDefault="00742AB9" w:rsidP="00742AB9">
            <w:pPr>
              <w:pStyle w:val="PointManual"/>
            </w:pPr>
            <w:r w:rsidRPr="00886331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17DEA9C" w14:textId="77777777" w:rsidR="00742AB9" w:rsidRPr="00886331" w:rsidRDefault="00742AB9" w:rsidP="00CB73C2">
            <w:r w:rsidRPr="00886331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9E63A1" w14:textId="77777777" w:rsidR="00742AB9" w:rsidRPr="00886331" w:rsidRDefault="00742AB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60BBD5" w14:textId="77777777" w:rsidR="00742AB9" w:rsidRPr="00886331" w:rsidRDefault="00742AB9" w:rsidP="00CB73C2"/>
        </w:tc>
      </w:tr>
      <w:tr w:rsidR="00742AB9" w:rsidRPr="00886331" w14:paraId="0322C184" w14:textId="77777777" w:rsidTr="00742AB9">
        <w:tc>
          <w:tcPr>
            <w:tcW w:w="567" w:type="dxa"/>
            <w:tcMar>
              <w:right w:w="0" w:type="dxa"/>
            </w:tcMar>
          </w:tcPr>
          <w:p w14:paraId="4265B5E5" w14:textId="77777777" w:rsidR="00742AB9" w:rsidRPr="00886331" w:rsidRDefault="00742AB9" w:rsidP="00742AB9">
            <w:pPr>
              <w:pStyle w:val="PointManual"/>
            </w:pPr>
            <w:r w:rsidRPr="00886331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2FFE18A" w14:textId="77777777" w:rsidR="00742AB9" w:rsidRPr="00886331" w:rsidRDefault="00742AB9" w:rsidP="00CB73C2">
            <w:r w:rsidRPr="00886331">
              <w:t>Aprobarea punctelor „A”</w:t>
            </w:r>
          </w:p>
          <w:p w14:paraId="3D7C52AF" w14:textId="77777777" w:rsidR="00742AB9" w:rsidRPr="00886331" w:rsidRDefault="00742AB9" w:rsidP="001C15CA">
            <w:pPr>
              <w:pStyle w:val="PointManual"/>
            </w:pPr>
            <w:r w:rsidRPr="00886331">
              <w:t>a)</w:t>
            </w:r>
            <w:r w:rsidRPr="00886331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7CDE76" w14:textId="77777777" w:rsidR="00742AB9" w:rsidRPr="00886331" w:rsidRDefault="00742AB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6F3B60" w14:textId="77777777" w:rsidR="00742AB9" w:rsidRPr="00886331" w:rsidRDefault="00742AB9" w:rsidP="00CB73C2"/>
          <w:p w14:paraId="00457193" w14:textId="77777777" w:rsidR="001C15CA" w:rsidRPr="00886331" w:rsidRDefault="001C15CA" w:rsidP="00CB73C2">
            <w:r w:rsidRPr="00886331">
              <w:t>6047/26</w:t>
            </w:r>
          </w:p>
        </w:tc>
      </w:tr>
    </w:tbl>
    <w:p w14:paraId="67669666" w14:textId="77777777" w:rsidR="00BD729D" w:rsidRPr="00886331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886331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42AB9" w:rsidRPr="00886331" w14:paraId="1EFE7906" w14:textId="77777777" w:rsidTr="00742AB9">
        <w:tc>
          <w:tcPr>
            <w:tcW w:w="567" w:type="dxa"/>
            <w:tcMar>
              <w:right w:w="0" w:type="dxa"/>
            </w:tcMar>
          </w:tcPr>
          <w:p w14:paraId="65A4B282" w14:textId="77777777" w:rsidR="00742AB9" w:rsidRPr="00886331" w:rsidRDefault="00742AB9" w:rsidP="00742AB9">
            <w:pPr>
              <w:pStyle w:val="PointManual"/>
            </w:pPr>
            <w:r w:rsidRPr="00886331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61207B" w14:textId="77777777" w:rsidR="00742AB9" w:rsidRPr="00886331" w:rsidRDefault="00742AB9" w:rsidP="00253A81">
            <w:r w:rsidRPr="00886331">
              <w:t>Sprijinul UE pentru Ucraina, cu accent pe cooperarea în materie de inovare în domeniul apărării</w:t>
            </w:r>
            <w:r w:rsidRPr="00886331">
              <w:rPr>
                <w:rStyle w:val="FootnoteReference"/>
              </w:rPr>
              <w:footnoteReference w:id="2"/>
            </w:r>
          </w:p>
          <w:p w14:paraId="7B28072A" w14:textId="77777777" w:rsidR="00742AB9" w:rsidRPr="00886331" w:rsidRDefault="00742AB9" w:rsidP="00253A81">
            <w:pPr>
              <w:rPr>
                <w:i/>
                <w:iCs/>
              </w:rPr>
            </w:pPr>
            <w:r w:rsidRPr="00886331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A7D975" w14:textId="77777777" w:rsidR="00742AB9" w:rsidRPr="00886331" w:rsidRDefault="00742AB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4E3971" w14:textId="77777777" w:rsidR="00742AB9" w:rsidRPr="00886331" w:rsidRDefault="00742AB9" w:rsidP="00CB73C2"/>
        </w:tc>
      </w:tr>
      <w:tr w:rsidR="00742AB9" w:rsidRPr="00886331" w14:paraId="066DD40A" w14:textId="77777777" w:rsidTr="00742AB9">
        <w:tc>
          <w:tcPr>
            <w:tcW w:w="567" w:type="dxa"/>
            <w:tcMar>
              <w:right w:w="0" w:type="dxa"/>
            </w:tcMar>
          </w:tcPr>
          <w:p w14:paraId="23758DE9" w14:textId="77777777" w:rsidR="00742AB9" w:rsidRPr="00886331" w:rsidRDefault="00742AB9" w:rsidP="00742AB9">
            <w:pPr>
              <w:pStyle w:val="PointManual"/>
            </w:pPr>
            <w:r w:rsidRPr="00886331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FD1D5FE" w14:textId="77777777" w:rsidR="00742AB9" w:rsidRPr="00886331" w:rsidRDefault="00742AB9" w:rsidP="00CB73C2">
            <w:r w:rsidRPr="00886331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0B73DF" w14:textId="77777777" w:rsidR="00742AB9" w:rsidRPr="00886331" w:rsidRDefault="00742AB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6922EE" w14:textId="77777777" w:rsidR="00742AB9" w:rsidRPr="00886331" w:rsidRDefault="00742AB9" w:rsidP="00CB73C2"/>
        </w:tc>
      </w:tr>
      <w:tr w:rsidR="0020524A" w:rsidRPr="00886331" w14:paraId="66EF801B" w14:textId="77777777" w:rsidTr="00742AB9">
        <w:tc>
          <w:tcPr>
            <w:tcW w:w="567" w:type="dxa"/>
            <w:tcMar>
              <w:right w:w="0" w:type="dxa"/>
            </w:tcMar>
          </w:tcPr>
          <w:p w14:paraId="3E6C335D" w14:textId="77777777" w:rsidR="0020524A" w:rsidRPr="00886331" w:rsidRDefault="0020524A" w:rsidP="00742AB9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FB454F" w14:textId="77777777" w:rsidR="0020524A" w:rsidRPr="00886331" w:rsidRDefault="0020524A" w:rsidP="002647F0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886331">
              <w:t>Întrunire navală în Marea Baltică în cursul anului 2026</w:t>
            </w:r>
            <w:r w:rsidRPr="00886331">
              <w:br/>
            </w:r>
            <w:r w:rsidRPr="00886331">
              <w:rPr>
                <w:i/>
              </w:rPr>
              <w:t>Informare din partea Spaniei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9ECF53" w14:textId="77777777" w:rsidR="0020524A" w:rsidRPr="00886331" w:rsidRDefault="0020524A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848503" w14:textId="77777777" w:rsidR="0020524A" w:rsidRPr="00886331" w:rsidRDefault="00813765" w:rsidP="00CB73C2">
            <w:r w:rsidRPr="00886331">
              <w:t>6186/26</w:t>
            </w:r>
          </w:p>
        </w:tc>
      </w:tr>
      <w:bookmarkEnd w:id="0"/>
    </w:tbl>
    <w:p w14:paraId="0D12789C" w14:textId="77777777" w:rsidR="001B060D" w:rsidRDefault="001B060D" w:rsidP="001B060D">
      <w:pPr>
        <w:pStyle w:val="FinalLine"/>
      </w:pPr>
    </w:p>
    <w:sectPr w:rsidR="001B060D" w:rsidSect="008863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F9B02" w14:textId="77777777" w:rsidR="001B060D" w:rsidRDefault="001B060D" w:rsidP="00B5488B">
      <w:r>
        <w:separator/>
      </w:r>
    </w:p>
  </w:endnote>
  <w:endnote w:type="continuationSeparator" w:id="0">
    <w:p w14:paraId="32B913C3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81C7" w14:textId="77777777" w:rsidR="00EE24EE" w:rsidRDefault="00EE24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86331" w:rsidRPr="00D94637" w14:paraId="541ECBD8" w14:textId="77777777" w:rsidTr="0088633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32456B1" w14:textId="77777777" w:rsidR="00886331" w:rsidRPr="00D94637" w:rsidRDefault="0088633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886331" w:rsidRPr="00B310DC" w14:paraId="649DF080" w14:textId="77777777" w:rsidTr="0088633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C7F0DF0" w14:textId="5AB17400" w:rsidR="00886331" w:rsidRPr="00AD7BF2" w:rsidRDefault="00886331" w:rsidP="004F54B2">
          <w:pPr>
            <w:pStyle w:val="FooterText"/>
          </w:pPr>
          <w:r>
            <w:t>6046/26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1467C50" w14:textId="77777777" w:rsidR="00886331" w:rsidRPr="00AD7BF2" w:rsidRDefault="0088633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81BF7E2" w14:textId="77777777" w:rsidR="00886331" w:rsidRPr="002511D8" w:rsidRDefault="0088633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4016575" w14:textId="7CD2E1EA" w:rsidR="00886331" w:rsidRPr="00B310DC" w:rsidRDefault="0088633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86331" w:rsidRPr="00D94637" w14:paraId="15F8F5FB" w14:textId="77777777" w:rsidTr="00886331">
      <w:trPr>
        <w:jc w:val="center"/>
      </w:trPr>
      <w:tc>
        <w:tcPr>
          <w:tcW w:w="1774" w:type="pct"/>
          <w:shd w:val="clear" w:color="auto" w:fill="auto"/>
        </w:tcPr>
        <w:p w14:paraId="1A2044C8" w14:textId="336FC52E" w:rsidR="00886331" w:rsidRPr="00AD7BF2" w:rsidRDefault="0088633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2FB5DCF" w14:textId="6F0D3DFB" w:rsidR="00886331" w:rsidRPr="00AD7BF2" w:rsidRDefault="0088633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04AAE08" w14:textId="529327D9" w:rsidR="00886331" w:rsidRPr="00D94637" w:rsidRDefault="0088633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C034EF6" w14:textId="04B94AF5" w:rsidR="00886331" w:rsidRPr="00695BAF" w:rsidRDefault="0088633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41CE1E9" w14:textId="77777777" w:rsidR="00886331" w:rsidRPr="00886331" w:rsidRDefault="00886331" w:rsidP="0088633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86331" w:rsidRPr="00D94637" w14:paraId="62691AD3" w14:textId="77777777" w:rsidTr="0088633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6D5C811" w14:textId="77777777" w:rsidR="00886331" w:rsidRPr="00D94637" w:rsidRDefault="0088633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86331" w:rsidRPr="00B310DC" w14:paraId="05EF8FB7" w14:textId="77777777" w:rsidTr="0088633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5370B02" w14:textId="248A7383" w:rsidR="00886331" w:rsidRPr="00AD7BF2" w:rsidRDefault="00886331" w:rsidP="004F54B2">
          <w:pPr>
            <w:pStyle w:val="FooterText"/>
          </w:pPr>
          <w:r>
            <w:t>6046/26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BAE3D51" w14:textId="77777777" w:rsidR="00886331" w:rsidRPr="00AD7BF2" w:rsidRDefault="0088633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673345A" w14:textId="77777777" w:rsidR="00886331" w:rsidRPr="002511D8" w:rsidRDefault="0088633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CAC3810" w14:textId="37C2FCAC" w:rsidR="00886331" w:rsidRPr="00B310DC" w:rsidRDefault="0088633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86331" w:rsidRPr="00D94637" w14:paraId="4FB44A87" w14:textId="77777777" w:rsidTr="00886331">
      <w:trPr>
        <w:jc w:val="center"/>
      </w:trPr>
      <w:tc>
        <w:tcPr>
          <w:tcW w:w="1774" w:type="pct"/>
          <w:shd w:val="clear" w:color="auto" w:fill="auto"/>
        </w:tcPr>
        <w:p w14:paraId="5269010C" w14:textId="06D391FE" w:rsidR="00886331" w:rsidRPr="00AD7BF2" w:rsidRDefault="0088633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15A1196" w14:textId="03F9C8FD" w:rsidR="00886331" w:rsidRPr="00AD7BF2" w:rsidRDefault="0088633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761745F" w14:textId="4AA4BC90" w:rsidR="00886331" w:rsidRPr="00D94637" w:rsidRDefault="0088633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0BA21ED" w14:textId="0B5D6CF3" w:rsidR="00886331" w:rsidRPr="00695BAF" w:rsidRDefault="0088633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5A97406" w14:textId="77777777" w:rsidR="00886331" w:rsidRPr="00886331" w:rsidRDefault="00886331" w:rsidP="0088633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E1704" w14:textId="77777777" w:rsidR="001B060D" w:rsidRDefault="001B060D" w:rsidP="00B5488B">
      <w:r>
        <w:separator/>
      </w:r>
    </w:p>
  </w:footnote>
  <w:footnote w:type="continuationSeparator" w:id="0">
    <w:p w14:paraId="314EA392" w14:textId="77777777" w:rsidR="001B060D" w:rsidRDefault="001B060D" w:rsidP="00B5488B">
      <w:r>
        <w:continuationSeparator/>
      </w:r>
    </w:p>
  </w:footnote>
  <w:footnote w:id="1">
    <w:p w14:paraId="2881CFD7" w14:textId="77777777" w:rsidR="00EE24EE" w:rsidRDefault="00EE24EE">
      <w:pPr>
        <w:pStyle w:val="FootnoteText"/>
      </w:pPr>
      <w:r>
        <w:rPr>
          <w:rStyle w:val="FootnoteReference"/>
        </w:rPr>
        <w:t>1</w:t>
      </w:r>
      <w:r>
        <w:tab/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presence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Chief</w:t>
      </w:r>
      <w:proofErr w:type="spellEnd"/>
      <w:r>
        <w:t xml:space="preserve"> Executive of </w:t>
      </w:r>
      <w:proofErr w:type="spellStart"/>
      <w:r>
        <w:t>the</w:t>
      </w:r>
      <w:proofErr w:type="spellEnd"/>
      <w:r>
        <w:t xml:space="preserve"> European Defence Agency</w:t>
      </w:r>
    </w:p>
  </w:footnote>
  <w:footnote w:id="2">
    <w:p w14:paraId="6DD162BB" w14:textId="77777777" w:rsidR="00742AB9" w:rsidRPr="00886331" w:rsidRDefault="00742AB9">
      <w:pPr>
        <w:pStyle w:val="FootnoteText"/>
      </w:pPr>
      <w:r w:rsidRPr="00886331">
        <w:rPr>
          <w:rStyle w:val="FootnoteReference"/>
        </w:rPr>
        <w:footnoteRef/>
      </w:r>
      <w:r w:rsidRPr="00886331">
        <w:tab/>
      </w:r>
      <w:r w:rsidRPr="00886331">
        <w:t>În prezența ministrului apărării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19F68" w14:textId="77777777" w:rsidR="00EE24EE" w:rsidRDefault="00EE24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6F54" w14:textId="2276826F" w:rsidR="00886331" w:rsidRPr="00886331" w:rsidRDefault="00886331" w:rsidP="0088633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3627" w14:textId="212360D6" w:rsidR="00886331" w:rsidRPr="00886331" w:rsidRDefault="00886331" w:rsidP="0088633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191141"/>
    <w:multiLevelType w:val="hybridMultilevel"/>
    <w:tmpl w:val="E200DD2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2067950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67585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3454317080592518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10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04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6&lt;/text&gt;_x000d__x000a_      &lt;text&gt;RELEX 158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Ap&amp;#259;rare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Hyperlink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xterne/Ap&amp;#259;r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11T16:30:00&quot;&gt;_x000d__x000a_        &lt;meetingvenue&gt;_x000d__x000a_          &lt;basicdatatype&gt;_x000d__x000a_            &lt;meetingvenue key=&quot;mw_09&quot; text=&quot;Cl&amp;#259;direa Justus Lipsius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39802552555590013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136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1T16:45:00&quot;&gt;_x000d__x000a_        &lt;meetingvenue&gt;_x000d__x000a_          &lt;basicdatatype&gt;_x000d__x000a_            &lt;meetingvenue key=&quot;mw_09&quot; text=&quot;Justus Lipsius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f76aa0fd39d7cefc5f3ddd8c9034d225538e213cf529675f52c9f21cbed49d5"/>
  </w:docVars>
  <w:rsids>
    <w:rsidRoot w:val="001B060D"/>
    <w:rsid w:val="00022C0E"/>
    <w:rsid w:val="0002549E"/>
    <w:rsid w:val="000905AE"/>
    <w:rsid w:val="000E2267"/>
    <w:rsid w:val="001208A4"/>
    <w:rsid w:val="00163A13"/>
    <w:rsid w:val="0018757B"/>
    <w:rsid w:val="001B060D"/>
    <w:rsid w:val="001B5B39"/>
    <w:rsid w:val="001C15CA"/>
    <w:rsid w:val="0020524A"/>
    <w:rsid w:val="00211972"/>
    <w:rsid w:val="00220911"/>
    <w:rsid w:val="00253A81"/>
    <w:rsid w:val="002647F0"/>
    <w:rsid w:val="002768E1"/>
    <w:rsid w:val="002B7630"/>
    <w:rsid w:val="002D22D1"/>
    <w:rsid w:val="00326C08"/>
    <w:rsid w:val="00350C40"/>
    <w:rsid w:val="00357CF1"/>
    <w:rsid w:val="00384C3B"/>
    <w:rsid w:val="00385448"/>
    <w:rsid w:val="003971AD"/>
    <w:rsid w:val="003D040A"/>
    <w:rsid w:val="00442CAD"/>
    <w:rsid w:val="004C60B7"/>
    <w:rsid w:val="00546854"/>
    <w:rsid w:val="005A5570"/>
    <w:rsid w:val="005B6F5F"/>
    <w:rsid w:val="005C3952"/>
    <w:rsid w:val="005E77E3"/>
    <w:rsid w:val="005F0D71"/>
    <w:rsid w:val="006213F4"/>
    <w:rsid w:val="00637B56"/>
    <w:rsid w:val="006418EE"/>
    <w:rsid w:val="00682D8C"/>
    <w:rsid w:val="006A0129"/>
    <w:rsid w:val="006C70D8"/>
    <w:rsid w:val="006D1F03"/>
    <w:rsid w:val="006D2414"/>
    <w:rsid w:val="007010AE"/>
    <w:rsid w:val="00723B34"/>
    <w:rsid w:val="00741DC3"/>
    <w:rsid w:val="00742AB9"/>
    <w:rsid w:val="00745D84"/>
    <w:rsid w:val="007612E3"/>
    <w:rsid w:val="007705F5"/>
    <w:rsid w:val="00772954"/>
    <w:rsid w:val="00786B8C"/>
    <w:rsid w:val="007874D1"/>
    <w:rsid w:val="007C3A18"/>
    <w:rsid w:val="00805837"/>
    <w:rsid w:val="00813765"/>
    <w:rsid w:val="008146F9"/>
    <w:rsid w:val="00822E15"/>
    <w:rsid w:val="00851F05"/>
    <w:rsid w:val="00886331"/>
    <w:rsid w:val="008A2F6A"/>
    <w:rsid w:val="009860AE"/>
    <w:rsid w:val="00990828"/>
    <w:rsid w:val="009930AF"/>
    <w:rsid w:val="00A00FB6"/>
    <w:rsid w:val="00A31007"/>
    <w:rsid w:val="00AC4A9C"/>
    <w:rsid w:val="00AD41CD"/>
    <w:rsid w:val="00B040B9"/>
    <w:rsid w:val="00B5488B"/>
    <w:rsid w:val="00B82CA6"/>
    <w:rsid w:val="00BC0BB4"/>
    <w:rsid w:val="00BC3EC8"/>
    <w:rsid w:val="00BD36D0"/>
    <w:rsid w:val="00BD729D"/>
    <w:rsid w:val="00C02778"/>
    <w:rsid w:val="00C24D81"/>
    <w:rsid w:val="00C54CD3"/>
    <w:rsid w:val="00C66D7C"/>
    <w:rsid w:val="00C75DF9"/>
    <w:rsid w:val="00CC013E"/>
    <w:rsid w:val="00CD6E0C"/>
    <w:rsid w:val="00D24EAD"/>
    <w:rsid w:val="00D64B12"/>
    <w:rsid w:val="00D82E74"/>
    <w:rsid w:val="00D95441"/>
    <w:rsid w:val="00DA3B9A"/>
    <w:rsid w:val="00DB0576"/>
    <w:rsid w:val="00DF7902"/>
    <w:rsid w:val="00E20219"/>
    <w:rsid w:val="00E73994"/>
    <w:rsid w:val="00E8251D"/>
    <w:rsid w:val="00EC3189"/>
    <w:rsid w:val="00EE24EE"/>
    <w:rsid w:val="00EE3B78"/>
    <w:rsid w:val="00EE58DE"/>
    <w:rsid w:val="00F67D61"/>
    <w:rsid w:val="00F96ABE"/>
    <w:rsid w:val="00FC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C202B6C"/>
  <w15:docId w15:val="{7D36223D-43FE-46CB-9775-2221578E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E24E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E24E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E24E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E24E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E24E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E24E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E24EE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EE24E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E24E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E24E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EE24E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EE24E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05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22DAC-24B2-4634-A187-76F77B347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8426D1-DA65-4637-8FCD-DED907FE2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2AF6E-AC11-42EE-82E8-04CB496CF0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8B37C0-1DFE-44B7-A5F0-77063E23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ALFARAZ SANCHEZ Maria Jose</cp:lastModifiedBy>
  <cp:revision>4</cp:revision>
  <dcterms:created xsi:type="dcterms:W3CDTF">2026-02-10T15:15:00Z</dcterms:created>
  <dcterms:modified xsi:type="dcterms:W3CDTF">2026-02-10T16:39:00Z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4152</vt:lpwstr>
  </property>
</Properties>
</file>