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75756387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C3E00" w:rsidRPr="0056157B" w14:paraId="6337884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B652B36" w14:textId="77777777" w:rsidR="00FC3E00" w:rsidRPr="0056157B" w:rsidRDefault="00FC3E00" w:rsidP="00634DC7">
                <w:pPr>
                  <w:pStyle w:val="TBNormalTechnicalBlock"/>
                </w:pPr>
              </w:p>
            </w:tc>
          </w:tr>
          <w:tr w:rsidR="00FC3E00" w:rsidRPr="0056157B" w14:paraId="540F4FC8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4745845" w14:textId="77777777" w:rsidR="00FC3E00" w:rsidRPr="0056157B" w:rsidRDefault="00FC3E0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5EC78F5" wp14:editId="7BE9128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E6B43A7" w14:textId="77777777" w:rsidR="00FC3E00" w:rsidRPr="0056157B" w:rsidRDefault="00FC3E00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FC3E00" w:rsidRPr="00B84B6D" w14:paraId="3448FFE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A749DFF" w14:textId="77777777" w:rsidR="00FC3E00" w:rsidRPr="0056157B" w:rsidRDefault="00FC3E0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6DE2086" w14:textId="77777777" w:rsidR="00FC3E00" w:rsidRPr="0056157B" w:rsidRDefault="00FC3E0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29262D5" w14:textId="77777777" w:rsidR="00FC3E00" w:rsidRPr="0056157B" w:rsidRDefault="00FC3E00" w:rsidP="00233A0E">
                <w:pPr>
                  <w:pStyle w:val="TBNormalTechnicalBlock"/>
                  <w:rPr>
                    <w:b/>
                  </w:rPr>
                </w:pPr>
              </w:p>
              <w:p w14:paraId="24E68163" w14:textId="77777777" w:rsidR="00FC3E00" w:rsidRDefault="00FC3E0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20 February 2026</w:t>
                </w:r>
              </w:p>
              <w:p w14:paraId="39FE7E0B" w14:textId="77777777" w:rsidR="00FC3E00" w:rsidRPr="0019440B" w:rsidRDefault="00FC3E0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33645FB" w14:textId="77777777" w:rsidR="00FC3E00" w:rsidRPr="0019440B" w:rsidRDefault="00FC3E00" w:rsidP="00233A0E">
                <w:pPr>
                  <w:pStyle w:val="TBNormalTechnicalBlock"/>
                </w:pPr>
              </w:p>
              <w:p w14:paraId="0427B429" w14:textId="77777777" w:rsidR="00FC3E00" w:rsidRDefault="00FC3E00" w:rsidP="00233A0E">
                <w:pPr>
                  <w:pStyle w:val="TBNormalTechnicalBlock"/>
                </w:pPr>
                <w:r>
                  <w:t>6298</w:t>
                </w:r>
                <w:r w:rsidRPr="0056157B">
                  <w:t>/</w:t>
                </w:r>
                <w:r>
                  <w:t>26</w:t>
                </w:r>
              </w:p>
              <w:p w14:paraId="023733AF" w14:textId="77777777" w:rsidR="00FC3E00" w:rsidRDefault="00FC3E0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7</w:t>
                </w:r>
              </w:p>
              <w:p w14:paraId="1AC66930" w14:textId="77777777" w:rsidR="00FC3E00" w:rsidRDefault="00FC3E0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114</w:t>
                </w:r>
              </w:p>
              <w:p w14:paraId="48BE1B26" w14:textId="77777777" w:rsidR="00FC3E00" w:rsidRDefault="00FC3E0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55</w:t>
                </w:r>
              </w:p>
              <w:p w14:paraId="402460F0" w14:textId="77777777" w:rsidR="00FC3E00" w:rsidRPr="007C5B64" w:rsidRDefault="00FC3E0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EA7B2C0" w14:textId="77777777" w:rsidR="00FC3E00" w:rsidRPr="009E0BE9" w:rsidRDefault="00FC3E00" w:rsidP="00CD4D38">
                <w:pPr>
                  <w:pStyle w:val="TBDistrbMarkers"/>
                </w:pPr>
                <w:r>
                  <w:t>PARLNAT</w:t>
                </w:r>
              </w:p>
              <w:p w14:paraId="1281483E" w14:textId="77777777" w:rsidR="00FC3E00" w:rsidRPr="009E0BE9" w:rsidRDefault="00FC3E00" w:rsidP="00233A0E">
                <w:pPr>
                  <w:pStyle w:val="TBNormalTechnicalBlock"/>
                </w:pPr>
              </w:p>
              <w:p w14:paraId="04BD39DC" w14:textId="77777777" w:rsidR="00FC3E00" w:rsidRPr="009E0BE9" w:rsidRDefault="00FC3E00" w:rsidP="00233A0E">
                <w:pPr>
                  <w:pStyle w:val="TBNormalTechnicalBlock"/>
                </w:pPr>
              </w:p>
              <w:p w14:paraId="6A615D66" w14:textId="77777777" w:rsidR="00FC3E00" w:rsidRPr="009E0BE9" w:rsidRDefault="00FC3E0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C3E00" w:rsidRPr="00ED0749" w14:paraId="77A6A72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F8DFF55" w14:textId="77777777" w:rsidR="00FC3E00" w:rsidRPr="00ED0749" w:rsidRDefault="00FC3E0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589457C" w14:textId="77777777" w:rsidR="00FC3E00" w:rsidRPr="00ED0749" w:rsidRDefault="00FC3E0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E3B6535" w14:textId="77777777" w:rsidR="00FC3E00" w:rsidRPr="00ED0749" w:rsidRDefault="00FC3E0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F684C2D" w14:textId="77777777" w:rsidR="00FC3E00" w:rsidRPr="00ED0749" w:rsidRDefault="00FC3E00" w:rsidP="00DF1147">
          <w:pPr>
            <w:pStyle w:val="TBEntRefer"/>
            <w:rPr>
              <w:sz w:val="2"/>
              <w:szCs w:val="2"/>
            </w:rPr>
          </w:pPr>
        </w:p>
        <w:p w14:paraId="6F3F4AAA" w14:textId="77777777" w:rsidR="00FC3E00" w:rsidRPr="00DD01AC" w:rsidRDefault="00FC3E0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C3E00" w:rsidRPr="00133225" w14:paraId="72500DE8" w14:textId="77777777" w:rsidTr="001E5BC3">
            <w:trPr>
              <w:jc w:val="center"/>
            </w:trPr>
            <w:tc>
              <w:tcPr>
                <w:tcW w:w="9645" w:type="dxa"/>
              </w:tcPr>
              <w:p w14:paraId="6A20404F" w14:textId="77777777" w:rsidR="00FC3E00" w:rsidRPr="00C4351E" w:rsidRDefault="00FC3E00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FC3E00" w:rsidRPr="007D53AD" w14:paraId="4C474D85" w14:textId="77777777" w:rsidTr="001E5BC3">
            <w:trPr>
              <w:jc w:val="center"/>
            </w:trPr>
            <w:tc>
              <w:tcPr>
                <w:tcW w:w="9645" w:type="dxa"/>
              </w:tcPr>
              <w:p w14:paraId="04327D1D" w14:textId="77777777" w:rsidR="00FC3E00" w:rsidRDefault="00FC3E00">
                <w:pPr>
                  <w:pStyle w:val="TBTableText"/>
                </w:pPr>
                <w:r>
                  <w:t>COUNCIL OF THE EUROPEAN UNION</w:t>
                </w:r>
              </w:p>
              <w:p w14:paraId="1FF67084" w14:textId="77777777" w:rsidR="00FC3E00" w:rsidRDefault="00FC3E00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>and</w:t>
                </w:r>
                <w:r>
                  <w:rPr>
                    <w:b/>
                  </w:rPr>
                  <w:t xml:space="preserve"> Fisheries</w:t>
                </w:r>
                <w:r>
                  <w:t>)</w:t>
                </w:r>
              </w:p>
            </w:tc>
          </w:tr>
          <w:tr w:rsidR="00FC3E00" w:rsidRPr="007D53AD" w14:paraId="50FE107E" w14:textId="77777777" w:rsidTr="001E5BC3">
            <w:trPr>
              <w:jc w:val="center"/>
            </w:trPr>
            <w:tc>
              <w:tcPr>
                <w:tcW w:w="9645" w:type="dxa"/>
              </w:tcPr>
              <w:p w14:paraId="6675D1CA" w14:textId="77777777" w:rsidR="00FC3E00" w:rsidRPr="006368AC" w:rsidRDefault="00FC3E00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FC3E00" w:rsidRPr="007D53AD" w14:paraId="4586CE65" w14:textId="77777777" w:rsidTr="001E5BC3">
            <w:trPr>
              <w:jc w:val="center"/>
            </w:trPr>
            <w:tc>
              <w:tcPr>
                <w:tcW w:w="9645" w:type="dxa"/>
              </w:tcPr>
              <w:p w14:paraId="3DCB9102" w14:textId="77777777" w:rsidR="00FC3E00" w:rsidRPr="006368AC" w:rsidRDefault="00FC3E00" w:rsidP="008639D3">
                <w:pPr>
                  <w:pStyle w:val="TBTableText"/>
                </w:pPr>
                <w:r>
                  <w:t>23 February 2026 (10:00)</w:t>
                </w:r>
              </w:p>
            </w:tc>
          </w:tr>
        </w:tbl>
        <w:p w14:paraId="5FA8DC45" w14:textId="77777777" w:rsidR="00FC3E00" w:rsidRPr="008C6FD6" w:rsidRDefault="00AD0E3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6C172C43" w14:textId="77777777" w:rsidR="005A5754" w:rsidRPr="00212B87" w:rsidRDefault="005A5754" w:rsidP="001641B4">
      <w:pPr>
        <w:spacing w:after="120"/>
        <w:rPr>
          <w:u w:val="single"/>
        </w:rPr>
      </w:pPr>
      <w:bookmarkStart w:id="1" w:name="DQC_RangeToBeChecked"/>
      <w:r w:rsidRPr="00212B87">
        <w:rPr>
          <w:b/>
          <w:bCs/>
          <w:u w:val="single"/>
        </w:rPr>
        <w:t>Format</w:t>
      </w:r>
      <w:r w:rsidRPr="00212B87">
        <w:rPr>
          <w:u w:val="single"/>
        </w:rPr>
        <w:t xml:space="preserve">: </w:t>
      </w:r>
      <w:r w:rsidRPr="00212B87">
        <w:rPr>
          <w:b/>
          <w:bCs/>
          <w:u w:val="single"/>
        </w:rPr>
        <w:t>2+2 (+2 in listening room)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B7369E" w:rsidRPr="00187627" w14:paraId="588D2591" w14:textId="77777777" w:rsidTr="00B7369E">
        <w:tc>
          <w:tcPr>
            <w:tcW w:w="567" w:type="dxa"/>
            <w:tcMar>
              <w:right w:w="0" w:type="dxa"/>
            </w:tcMar>
          </w:tcPr>
          <w:p w14:paraId="500A0771" w14:textId="77777777" w:rsidR="00B7369E" w:rsidRPr="00B7369E" w:rsidRDefault="005A5754" w:rsidP="00B7369E">
            <w:pPr>
              <w:pStyle w:val="PointManual"/>
            </w:pPr>
            <w:r>
              <w:t>1</w:t>
            </w:r>
            <w:r w:rsidR="00B7369E" w:rsidRPr="00B7369E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BCC52B1" w14:textId="77777777" w:rsidR="00B7369E" w:rsidRPr="00FD6A80" w:rsidRDefault="00B7369E" w:rsidP="00C93B8B">
            <w:r w:rsidRPr="00706A9C">
              <w:t>Adoption of the agenda</w:t>
            </w:r>
          </w:p>
        </w:tc>
      </w:tr>
      <w:tr w:rsidR="00B7369E" w:rsidRPr="00187627" w14:paraId="7C5811EE" w14:textId="77777777" w:rsidTr="00B7369E">
        <w:tc>
          <w:tcPr>
            <w:tcW w:w="567" w:type="dxa"/>
            <w:tcMar>
              <w:right w:w="0" w:type="dxa"/>
            </w:tcMar>
          </w:tcPr>
          <w:p w14:paraId="39E720A4" w14:textId="77777777" w:rsidR="00B7369E" w:rsidRPr="00B7369E" w:rsidRDefault="005A5754" w:rsidP="00B7369E">
            <w:pPr>
              <w:pStyle w:val="PointManual"/>
            </w:pPr>
            <w:r>
              <w:t>2</w:t>
            </w:r>
            <w:r w:rsidR="00B7369E" w:rsidRPr="00B7369E"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2DBFBCE" w14:textId="77777777" w:rsidR="00B7369E" w:rsidRPr="00FD6A80" w:rsidRDefault="00B7369E" w:rsidP="00A45E58">
            <w:r w:rsidRPr="00706A9C">
              <w:t>Approval of "A" items</w:t>
            </w:r>
          </w:p>
        </w:tc>
      </w:tr>
      <w:tr w:rsidR="00B7369E" w:rsidRPr="006A0C38" w14:paraId="78AF0AF7" w14:textId="77777777" w:rsidTr="00B7369E">
        <w:tc>
          <w:tcPr>
            <w:tcW w:w="567" w:type="dxa"/>
            <w:tcMar>
              <w:right w:w="0" w:type="dxa"/>
            </w:tcMar>
          </w:tcPr>
          <w:p w14:paraId="59B4E0A7" w14:textId="77777777" w:rsidR="00B7369E" w:rsidRPr="00B7369E" w:rsidRDefault="00B7369E" w:rsidP="00B7369E"/>
        </w:tc>
        <w:tc>
          <w:tcPr>
            <w:tcW w:w="6463" w:type="dxa"/>
            <w:tcMar>
              <w:top w:w="284" w:type="dxa"/>
            </w:tcMar>
          </w:tcPr>
          <w:p w14:paraId="0B1B56FD" w14:textId="77777777" w:rsidR="00B7369E" w:rsidRPr="001C52FE" w:rsidRDefault="00B7369E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2E4E61A" w14:textId="77777777" w:rsidR="00B7369E" w:rsidRPr="00A91B35" w:rsidRDefault="00B7369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5C4425" w14:textId="77777777" w:rsidR="00B7369E" w:rsidRPr="003300AB" w:rsidRDefault="00CC3206" w:rsidP="00A45E58">
            <w:r w:rsidRPr="003300AB">
              <w:t>6386/26</w:t>
            </w:r>
          </w:p>
        </w:tc>
      </w:tr>
      <w:tr w:rsidR="00B7369E" w:rsidRPr="006A0C38" w14:paraId="123E0BA1" w14:textId="77777777" w:rsidTr="00B7369E">
        <w:tc>
          <w:tcPr>
            <w:tcW w:w="567" w:type="dxa"/>
            <w:tcMar>
              <w:right w:w="0" w:type="dxa"/>
            </w:tcMar>
          </w:tcPr>
          <w:p w14:paraId="6E44A987" w14:textId="77777777" w:rsidR="00B7369E" w:rsidRPr="00B7369E" w:rsidRDefault="00B7369E" w:rsidP="00B7369E"/>
        </w:tc>
        <w:tc>
          <w:tcPr>
            <w:tcW w:w="6463" w:type="dxa"/>
            <w:tcMar>
              <w:top w:w="284" w:type="dxa"/>
            </w:tcMar>
          </w:tcPr>
          <w:p w14:paraId="5B288D5D" w14:textId="77777777" w:rsidR="00B7369E" w:rsidRPr="00706A9C" w:rsidRDefault="00B7369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>
              <w:t> </w:t>
            </w:r>
            <w:r w:rsidRPr="00B25BFE">
              <w:t>Article</w:t>
            </w:r>
            <w:r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DC40339" w14:textId="77777777" w:rsidR="00B7369E" w:rsidRPr="00A91B35" w:rsidRDefault="00B7369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3BC84C4" w14:textId="77777777" w:rsidR="00B7369E" w:rsidRPr="003300AB" w:rsidRDefault="00CC3206" w:rsidP="00A45E58">
            <w:r w:rsidRPr="003300AB">
              <w:t>6387/26</w:t>
            </w:r>
          </w:p>
        </w:tc>
      </w:tr>
    </w:tbl>
    <w:p w14:paraId="7150CA58" w14:textId="77777777" w:rsidR="0012450F" w:rsidRPr="001E5F29" w:rsidRDefault="0012450F" w:rsidP="00906149">
      <w:pPr>
        <w:spacing w:before="480"/>
        <w:rPr>
          <w:b/>
          <w:bCs/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436F8E46" w14:textId="77777777" w:rsidR="0012450F" w:rsidRPr="001E5F29" w:rsidRDefault="0012450F" w:rsidP="0012450F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PlainTable42"/>
        <w:tblW w:w="9889" w:type="dxa"/>
        <w:tblLook w:val="04A0" w:firstRow="1" w:lastRow="0" w:firstColumn="1" w:lastColumn="0" w:noHBand="0" w:noVBand="1"/>
      </w:tblPr>
      <w:tblGrid>
        <w:gridCol w:w="567"/>
        <w:gridCol w:w="6392"/>
        <w:gridCol w:w="839"/>
        <w:gridCol w:w="2091"/>
      </w:tblGrid>
      <w:tr w:rsidR="00B7369E" w:rsidRPr="001E5F29" w14:paraId="3187496B" w14:textId="77777777" w:rsidTr="00B736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Mar>
              <w:right w:w="0" w:type="dxa"/>
            </w:tcMar>
          </w:tcPr>
          <w:p w14:paraId="29B1FA75" w14:textId="77777777" w:rsidR="00B7369E" w:rsidRPr="005A5754" w:rsidRDefault="005A5754" w:rsidP="005A5754">
            <w:pPr>
              <w:pStyle w:val="PointManual"/>
              <w:spacing w:before="240"/>
              <w:rPr>
                <w:b w:val="0"/>
                <w:bCs w:val="0"/>
              </w:rPr>
            </w:pPr>
            <w:r w:rsidRPr="005A5754">
              <w:rPr>
                <w:b w:val="0"/>
                <w:bCs w:val="0"/>
              </w:rPr>
              <w:t>3.</w:t>
            </w:r>
          </w:p>
        </w:tc>
        <w:tc>
          <w:tcPr>
            <w:tcW w:w="6392" w:type="dxa"/>
          </w:tcPr>
          <w:p w14:paraId="2BE22AFA" w14:textId="77777777" w:rsidR="00B7369E" w:rsidRPr="006F726C" w:rsidRDefault="00B7369E" w:rsidP="0098143C">
            <w:pPr>
              <w:spacing w:before="240"/>
              <w:jc w:val="lowKashida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F726C">
              <w:rPr>
                <w:b w:val="0"/>
                <w:bCs w:val="0"/>
              </w:rPr>
              <w:t>Post</w:t>
            </w:r>
            <w:r w:rsidR="008E2A1A">
              <w:rPr>
                <w:b w:val="0"/>
                <w:bCs w:val="0"/>
              </w:rPr>
              <w:t>-</w:t>
            </w:r>
            <w:r w:rsidRPr="006F726C">
              <w:rPr>
                <w:b w:val="0"/>
                <w:bCs w:val="0"/>
              </w:rPr>
              <w:t>2027 Common Agricultural Policy proposals</w:t>
            </w:r>
          </w:p>
          <w:p w14:paraId="1E9795CF" w14:textId="77777777" w:rsidR="00B7369E" w:rsidRPr="001E5F29" w:rsidRDefault="00B7369E" w:rsidP="0098143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6F726C">
              <w:rPr>
                <w:b w:val="0"/>
                <w:bCs w:val="0"/>
                <w:i/>
                <w:iCs/>
              </w:rPr>
              <w:t>Policy debate</w:t>
            </w:r>
          </w:p>
        </w:tc>
        <w:tc>
          <w:tcPr>
            <w:tcW w:w="839" w:type="dxa"/>
            <w:vAlign w:val="center"/>
          </w:tcPr>
          <w:p w14:paraId="385AE9A3" w14:textId="77777777" w:rsidR="00B7369E" w:rsidRPr="001E5F29" w:rsidRDefault="00B7369E" w:rsidP="006A04D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37781EAE" wp14:editId="163DD30E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5CD66B65" wp14:editId="28E2DB15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12C1D7FA" w14:textId="77777777" w:rsidR="00B7369E" w:rsidRPr="001E5F29" w:rsidRDefault="00E00D86" w:rsidP="003743FC">
            <w:pPr>
              <w:spacing w:before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5875/26</w:t>
            </w:r>
          </w:p>
        </w:tc>
      </w:tr>
    </w:tbl>
    <w:p w14:paraId="2E185F2B" w14:textId="77777777" w:rsidR="0012450F" w:rsidRDefault="0012450F" w:rsidP="00924C1E">
      <w:pPr>
        <w:pageBreakBefore/>
        <w:spacing w:before="240"/>
        <w:rPr>
          <w:b/>
          <w:bCs/>
          <w:u w:val="single"/>
        </w:rPr>
      </w:pPr>
      <w:r w:rsidRPr="00A95B58"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B7369E" w:rsidRPr="00A95B58" w14:paraId="0DA5F424" w14:textId="77777777" w:rsidTr="00B7369E">
        <w:tc>
          <w:tcPr>
            <w:tcW w:w="567" w:type="dxa"/>
            <w:tcMar>
              <w:right w:w="0" w:type="dxa"/>
            </w:tcMar>
          </w:tcPr>
          <w:p w14:paraId="7807D187" w14:textId="77777777" w:rsidR="00B7369E" w:rsidRPr="00B7369E" w:rsidRDefault="003743FC" w:rsidP="00B7369E">
            <w:pPr>
              <w:pStyle w:val="PointManual"/>
            </w:pPr>
            <w:r>
              <w:t>4</w:t>
            </w:r>
            <w:r w:rsidR="00B7369E" w:rsidRPr="00B7369E">
              <w:t>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EFE313C" w14:textId="064222B6" w:rsidR="00B7369E" w:rsidRPr="00FB3B3D" w:rsidRDefault="00B7369E" w:rsidP="006A04D9">
            <w:pPr>
              <w:rPr>
                <w:b/>
                <w:bCs/>
                <w:lang w:eastAsia="en-GB"/>
              </w:rPr>
            </w:pPr>
            <w:r w:rsidRPr="00FB3B3D">
              <w:rPr>
                <w:lang w:eastAsia="en-GB"/>
              </w:rPr>
              <w:t>Report on the evaluation of the Unfair Trading Practices Directive</w:t>
            </w:r>
          </w:p>
          <w:p w14:paraId="58B3BB1D" w14:textId="77777777" w:rsidR="00B7369E" w:rsidRPr="00FB3B3D" w:rsidRDefault="00B7369E" w:rsidP="006A04D9">
            <w:pPr>
              <w:rPr>
                <w:b/>
                <w:bCs/>
                <w:i/>
                <w:iCs/>
                <w:lang w:eastAsia="en-GB"/>
              </w:rPr>
            </w:pPr>
            <w:r w:rsidRPr="00FB3B3D">
              <w:rPr>
                <w:i/>
                <w:iCs/>
                <w:lang w:eastAsia="en-GB"/>
              </w:rPr>
              <w:t>Presentation by the Commission</w:t>
            </w:r>
          </w:p>
          <w:p w14:paraId="021E2C18" w14:textId="77777777" w:rsidR="00B7369E" w:rsidRPr="003E6886" w:rsidRDefault="00B7369E" w:rsidP="006A04D9">
            <w:pPr>
              <w:rPr>
                <w:i/>
                <w:iCs/>
              </w:rPr>
            </w:pPr>
            <w:r w:rsidRPr="00FB3B3D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8E3F0D" w14:textId="77777777" w:rsidR="00B7369E" w:rsidRPr="00285FAE" w:rsidRDefault="00B7369E" w:rsidP="006A04D9">
            <w:pPr>
              <w:pStyle w:val="NormalRight"/>
              <w:rPr>
                <w:noProof/>
                <w:lang w:eastAsia="en-GB"/>
              </w:rPr>
            </w:pPr>
            <w:r w:rsidRPr="00E00D86">
              <w:rPr>
                <w:noProof/>
                <w:lang w:eastAsia="en-GB"/>
              </w:rPr>
              <w:drawing>
                <wp:inline distT="0" distB="0" distL="0" distR="0" wp14:anchorId="21FB82DB" wp14:editId="48D7D750">
                  <wp:extent cx="172442" cy="172442"/>
                  <wp:effectExtent l="0" t="0" r="0" b="0"/>
                  <wp:docPr id="1306765393" name="Picture 130676539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E15C79E" w14:textId="77777777" w:rsidR="00B7369E" w:rsidRDefault="003C67EC" w:rsidP="006A04D9">
            <w:pPr>
              <w:rPr>
                <w:szCs w:val="24"/>
              </w:rPr>
            </w:pPr>
            <w:r>
              <w:rPr>
                <w:szCs w:val="24"/>
              </w:rPr>
              <w:t>5306/26</w:t>
            </w:r>
          </w:p>
          <w:p w14:paraId="4497C679" w14:textId="77777777" w:rsidR="003C67EC" w:rsidRPr="00A95B58" w:rsidRDefault="003C67EC" w:rsidP="006A04D9">
            <w:pPr>
              <w:rPr>
                <w:szCs w:val="24"/>
              </w:rPr>
            </w:pPr>
            <w:r>
              <w:rPr>
                <w:szCs w:val="24"/>
              </w:rPr>
              <w:t>16217/25</w:t>
            </w:r>
          </w:p>
        </w:tc>
      </w:tr>
    </w:tbl>
    <w:p w14:paraId="3293B6EF" w14:textId="77777777" w:rsidR="00525C9C" w:rsidRDefault="00525C9C" w:rsidP="001317E2">
      <w:pPr>
        <w:pStyle w:val="TableTitle"/>
        <w:spacing w:before="480"/>
      </w:pPr>
      <w:r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743FC" w:rsidRPr="00A95B58" w14:paraId="2F28327C" w14:textId="77777777" w:rsidTr="000A168E">
        <w:tc>
          <w:tcPr>
            <w:tcW w:w="567" w:type="dxa"/>
            <w:tcMar>
              <w:right w:w="0" w:type="dxa"/>
            </w:tcMar>
          </w:tcPr>
          <w:p w14:paraId="67DDCEF5" w14:textId="77777777" w:rsidR="003743FC" w:rsidRPr="00C471CB" w:rsidRDefault="003743FC" w:rsidP="003743FC">
            <w:pPr>
              <w:pStyle w:val="PointManual"/>
            </w:pPr>
            <w:r w:rsidRPr="00C471CB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596891" w14:textId="77777777" w:rsidR="003743FC" w:rsidRPr="00C471CB" w:rsidRDefault="003743FC" w:rsidP="003743FC">
            <w:pPr>
              <w:rPr>
                <w:i/>
                <w:iCs/>
              </w:rPr>
            </w:pPr>
            <w:r w:rsidRPr="00C471CB">
              <w:rPr>
                <w:u w:val="single"/>
              </w:rPr>
              <w:t>Agriculture</w:t>
            </w:r>
            <w:r w:rsidR="005C2610">
              <w:rPr>
                <w:u w:val="single"/>
              </w:rPr>
              <w:t xml:space="preserve"> and Fisheries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0D5B2A" w14:textId="77777777" w:rsidR="003743FC" w:rsidRPr="00285FAE" w:rsidRDefault="003743FC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6F47F5" w14:textId="77777777" w:rsidR="003743FC" w:rsidRPr="00A95B58" w:rsidRDefault="003743FC" w:rsidP="003743FC">
            <w:pPr>
              <w:rPr>
                <w:szCs w:val="24"/>
              </w:rPr>
            </w:pPr>
          </w:p>
        </w:tc>
      </w:tr>
      <w:tr w:rsidR="00E87F19" w:rsidRPr="00A95B58" w14:paraId="517B579E" w14:textId="77777777" w:rsidTr="000A168E">
        <w:tc>
          <w:tcPr>
            <w:tcW w:w="567" w:type="dxa"/>
            <w:tcMar>
              <w:right w:w="0" w:type="dxa"/>
            </w:tcMar>
          </w:tcPr>
          <w:p w14:paraId="34258688" w14:textId="77777777" w:rsidR="00E87F19" w:rsidRPr="003743FC" w:rsidRDefault="00E87F19" w:rsidP="003743FC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EA6CDD3" w14:textId="77777777" w:rsidR="00E87F19" w:rsidRPr="003743FC" w:rsidRDefault="00C471CB" w:rsidP="003743FC">
            <w:pPr>
              <w:pStyle w:val="PointManual"/>
              <w:ind w:left="601" w:hanging="590"/>
              <w:rPr>
                <w:highlight w:val="yellow"/>
                <w:lang w:eastAsia="fr-BE"/>
              </w:rPr>
            </w:pPr>
            <w:r w:rsidRPr="00C471CB">
              <w:t>a)</w:t>
            </w:r>
            <w:r w:rsidRPr="00C471CB">
              <w:tab/>
            </w:r>
            <w:r w:rsidRPr="00CF1B9D">
              <w:t>Current legislative proposal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32D6E5" w14:textId="77777777" w:rsidR="00E87F19" w:rsidRPr="00FB3B3D" w:rsidRDefault="003300AB" w:rsidP="003743FC">
            <w:pPr>
              <w:pStyle w:val="NormalRight"/>
              <w:rPr>
                <w:noProof/>
                <w:lang w:eastAsia="en-GB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1B6BE40B" wp14:editId="15183485">
                  <wp:extent cx="170815" cy="170815"/>
                  <wp:effectExtent l="0" t="0" r="635" b="635"/>
                  <wp:docPr id="404067023" name="Picture 404067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5CA38079" wp14:editId="0784779B">
                  <wp:extent cx="170815" cy="170815"/>
                  <wp:effectExtent l="0" t="0" r="635" b="635"/>
                  <wp:docPr id="1597584911" name="Picture 1597584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6ACE5B" w14:textId="77777777" w:rsidR="00E87F19" w:rsidRPr="00A95B58" w:rsidRDefault="00E87F19" w:rsidP="003743FC">
            <w:pPr>
              <w:rPr>
                <w:szCs w:val="24"/>
              </w:rPr>
            </w:pPr>
          </w:p>
        </w:tc>
      </w:tr>
      <w:tr w:rsidR="003743FC" w:rsidRPr="00A95B58" w14:paraId="44847879" w14:textId="77777777" w:rsidTr="000A168E">
        <w:tc>
          <w:tcPr>
            <w:tcW w:w="567" w:type="dxa"/>
            <w:tcMar>
              <w:right w:w="0" w:type="dxa"/>
            </w:tcMar>
          </w:tcPr>
          <w:p w14:paraId="03DD3978" w14:textId="77777777" w:rsidR="003743FC" w:rsidRPr="003743FC" w:rsidRDefault="003743FC" w:rsidP="003743FC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8F267BD" w14:textId="77777777" w:rsidR="003743FC" w:rsidRPr="005C2610" w:rsidRDefault="00196E7E" w:rsidP="00196E7E">
            <w:pPr>
              <w:pStyle w:val="PointManual"/>
              <w:ind w:left="1163"/>
              <w:rPr>
                <w:highlight w:val="yellow"/>
              </w:rPr>
            </w:pPr>
            <w:r>
              <w:t>i</w:t>
            </w:r>
            <w:r w:rsidRPr="00C471CB">
              <w:t>)</w:t>
            </w:r>
            <w:r w:rsidRPr="00C471CB">
              <w:tab/>
            </w:r>
            <w:r w:rsidR="00BA2537" w:rsidRPr="002302CD">
              <w:rPr>
                <w:lang w:eastAsia="fr-BE"/>
              </w:rPr>
              <w:t>Request to transfer provisions from the draft NRPP regulation to the draft CAP regulation, the draft CFP regulation and the draft CMO regulation</w:t>
            </w:r>
          </w:p>
          <w:p w14:paraId="6682B1DF" w14:textId="77777777" w:rsidR="003743FC" w:rsidRPr="003743FC" w:rsidRDefault="003743FC" w:rsidP="00196E7E">
            <w:pPr>
              <w:ind w:left="1163"/>
              <w:rPr>
                <w:i/>
                <w:iCs/>
                <w:highlight w:val="yellow"/>
              </w:rPr>
            </w:pPr>
            <w:bookmarkStart w:id="2" w:name="_Hlk222395964"/>
            <w:r w:rsidRPr="00627F34">
              <w:rPr>
                <w:i/>
                <w:iCs/>
              </w:rPr>
              <w:t xml:space="preserve">Information from </w:t>
            </w:r>
            <w:r w:rsidR="005C2610" w:rsidRPr="00627F34">
              <w:rPr>
                <w:i/>
                <w:iCs/>
              </w:rPr>
              <w:t>France, Portugal</w:t>
            </w:r>
            <w:r w:rsidR="00627F34" w:rsidRPr="00627F34">
              <w:rPr>
                <w:i/>
                <w:iCs/>
              </w:rPr>
              <w:t xml:space="preserve"> and</w:t>
            </w:r>
            <w:r w:rsidR="005C2610" w:rsidRPr="00627F34">
              <w:rPr>
                <w:i/>
                <w:iCs/>
              </w:rPr>
              <w:t xml:space="preserve"> Spain</w:t>
            </w:r>
            <w:bookmarkEnd w:id="2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EEADA6" w14:textId="77777777" w:rsidR="003743FC" w:rsidRPr="00FB3B3D" w:rsidRDefault="003743FC" w:rsidP="003743FC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58899E3" w14:textId="77777777" w:rsidR="00D05E77" w:rsidRPr="00F609A6" w:rsidRDefault="00D05E77" w:rsidP="003743FC">
            <w:pPr>
              <w:rPr>
                <w:szCs w:val="24"/>
              </w:rPr>
            </w:pPr>
            <w:r w:rsidRPr="003300AB">
              <w:rPr>
                <w:szCs w:val="24"/>
              </w:rPr>
              <w:t>6356/26</w:t>
            </w:r>
          </w:p>
        </w:tc>
      </w:tr>
      <w:tr w:rsidR="005C2610" w:rsidRPr="00A95B58" w14:paraId="413C04C3" w14:textId="77777777" w:rsidTr="000A168E">
        <w:tc>
          <w:tcPr>
            <w:tcW w:w="567" w:type="dxa"/>
            <w:tcMar>
              <w:right w:w="0" w:type="dxa"/>
            </w:tcMar>
          </w:tcPr>
          <w:p w14:paraId="290EA016" w14:textId="77777777" w:rsidR="005C2610" w:rsidRPr="003743FC" w:rsidRDefault="005C2610" w:rsidP="000A168E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1203593" w14:textId="77777777" w:rsidR="005C2610" w:rsidRPr="005C2610" w:rsidRDefault="005C2610" w:rsidP="003743FC">
            <w:pPr>
              <w:pStyle w:val="PointManual"/>
              <w:ind w:left="601" w:hanging="590"/>
              <w:rPr>
                <w:lang w:eastAsia="fr-BE"/>
              </w:rPr>
            </w:pPr>
            <w:r w:rsidRPr="00C471CB">
              <w:rPr>
                <w:u w:val="single"/>
              </w:rPr>
              <w:t>Agriculture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BB40A1D" w14:textId="77777777" w:rsidR="005C2610" w:rsidRPr="005C2610" w:rsidRDefault="005C2610" w:rsidP="000A168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4F4DFD8" w14:textId="77777777" w:rsidR="005C2610" w:rsidRPr="00A95B58" w:rsidRDefault="005C2610" w:rsidP="000A168E">
            <w:pPr>
              <w:rPr>
                <w:szCs w:val="24"/>
              </w:rPr>
            </w:pPr>
          </w:p>
        </w:tc>
      </w:tr>
      <w:tr w:rsidR="003743FC" w:rsidRPr="00A95B58" w14:paraId="3BED9284" w14:textId="77777777" w:rsidTr="000A168E">
        <w:tc>
          <w:tcPr>
            <w:tcW w:w="567" w:type="dxa"/>
            <w:tcMar>
              <w:right w:w="0" w:type="dxa"/>
            </w:tcMar>
          </w:tcPr>
          <w:p w14:paraId="368F7585" w14:textId="77777777" w:rsidR="003743FC" w:rsidRPr="003743FC" w:rsidRDefault="003743FC" w:rsidP="000A168E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9C5080" w14:textId="77777777" w:rsidR="003743FC" w:rsidRPr="005C2610" w:rsidRDefault="003743FC" w:rsidP="003743FC">
            <w:pPr>
              <w:pStyle w:val="PointManual"/>
              <w:ind w:left="601" w:hanging="590"/>
            </w:pPr>
            <w:r w:rsidRPr="005C2610">
              <w:rPr>
                <w:lang w:eastAsia="fr-BE"/>
              </w:rPr>
              <w:t>b)</w:t>
            </w:r>
            <w:r w:rsidRPr="005C2610">
              <w:rPr>
                <w:lang w:eastAsia="fr-BE"/>
              </w:rPr>
              <w:tab/>
            </w:r>
            <w:r w:rsidR="005C2610" w:rsidRPr="005C2610">
              <w:rPr>
                <w:lang w:eastAsia="fr-BE"/>
              </w:rPr>
              <w:t xml:space="preserve">Application of CAP Control Framework under the </w:t>
            </w:r>
            <w:r w:rsidR="005C2610" w:rsidRPr="00E00D86">
              <w:rPr>
                <w:lang w:eastAsia="fr-BE"/>
              </w:rPr>
              <w:t>2023</w:t>
            </w:r>
            <w:r w:rsidR="00E00D86">
              <w:rPr>
                <w:lang w:eastAsia="fr-BE"/>
              </w:rPr>
              <w:noBreakHyphen/>
            </w:r>
            <w:r w:rsidR="005C2610" w:rsidRPr="00E00D86">
              <w:rPr>
                <w:lang w:eastAsia="fr-BE"/>
              </w:rPr>
              <w:t>2027</w:t>
            </w:r>
            <w:r w:rsidR="005C2610" w:rsidRPr="005C2610">
              <w:rPr>
                <w:lang w:eastAsia="fr-BE"/>
              </w:rPr>
              <w:t xml:space="preserve"> CAP Strategic Plans</w:t>
            </w:r>
          </w:p>
          <w:p w14:paraId="5FC90887" w14:textId="77777777" w:rsidR="003743FC" w:rsidRPr="003743FC" w:rsidRDefault="003743FC" w:rsidP="003743FC">
            <w:pPr>
              <w:ind w:left="601"/>
              <w:rPr>
                <w:i/>
                <w:iCs/>
                <w:highlight w:val="yellow"/>
              </w:rPr>
            </w:pPr>
            <w:r w:rsidRPr="005C2610">
              <w:rPr>
                <w:i/>
                <w:iCs/>
              </w:rPr>
              <w:t xml:space="preserve">Information from </w:t>
            </w:r>
            <w:r w:rsidR="005C2610" w:rsidRPr="005C2610">
              <w:rPr>
                <w:i/>
                <w:iCs/>
              </w:rPr>
              <w:t xml:space="preserve">Latvia, </w:t>
            </w:r>
            <w:r w:rsidR="005C2610">
              <w:rPr>
                <w:i/>
                <w:iCs/>
              </w:rPr>
              <w:t xml:space="preserve">Denmark, </w:t>
            </w:r>
            <w:r w:rsidR="005C2610" w:rsidRPr="005C2610">
              <w:rPr>
                <w:i/>
                <w:iCs/>
              </w:rPr>
              <w:t>Estonia, Finland, Lithuania and Sweden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90E91" w14:textId="77777777" w:rsidR="003743FC" w:rsidRPr="00FB3B3D" w:rsidRDefault="005C2610" w:rsidP="000A168E">
            <w:pPr>
              <w:pStyle w:val="NormalRight"/>
              <w:rPr>
                <w:noProof/>
                <w:lang w:eastAsia="en-GB"/>
              </w:rPr>
            </w:pPr>
            <w:r w:rsidRPr="005C2610">
              <w:rPr>
                <w:noProof/>
                <w:lang w:eastAsia="en-GB"/>
              </w:rPr>
              <w:drawing>
                <wp:inline distT="0" distB="0" distL="0" distR="0" wp14:anchorId="7FED1A05" wp14:editId="460C322B">
                  <wp:extent cx="172442" cy="172442"/>
                  <wp:effectExtent l="0" t="0" r="0" b="0"/>
                  <wp:docPr id="1576107910" name="Picture 1576107910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909D40" w14:textId="77777777" w:rsidR="003743FC" w:rsidRPr="00A95B58" w:rsidRDefault="00E00D86" w:rsidP="000A168E">
            <w:pPr>
              <w:rPr>
                <w:szCs w:val="24"/>
              </w:rPr>
            </w:pPr>
            <w:r>
              <w:rPr>
                <w:szCs w:val="24"/>
              </w:rPr>
              <w:t>6354/26</w:t>
            </w:r>
          </w:p>
        </w:tc>
      </w:tr>
      <w:tr w:rsidR="003743FC" w:rsidRPr="00A95B58" w14:paraId="3FFC99C0" w14:textId="77777777" w:rsidTr="000A168E">
        <w:tc>
          <w:tcPr>
            <w:tcW w:w="567" w:type="dxa"/>
            <w:tcMar>
              <w:right w:w="0" w:type="dxa"/>
            </w:tcMar>
          </w:tcPr>
          <w:p w14:paraId="241AABF2" w14:textId="77777777" w:rsidR="003743FC" w:rsidRPr="003743FC" w:rsidRDefault="003743FC" w:rsidP="003743FC">
            <w:pPr>
              <w:pStyle w:val="PointManual"/>
              <w:rPr>
                <w:highlight w:val="yellow"/>
              </w:rPr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431C29" w14:textId="77777777" w:rsidR="003743FC" w:rsidRPr="005C2610" w:rsidRDefault="003743FC" w:rsidP="005C2610">
            <w:pPr>
              <w:pStyle w:val="PointManual"/>
              <w:ind w:left="601" w:hanging="590"/>
            </w:pPr>
            <w:r w:rsidRPr="005C2610">
              <w:t>c)</w:t>
            </w:r>
            <w:r w:rsidRPr="005C2610">
              <w:tab/>
            </w:r>
            <w:r w:rsidR="005C2610" w:rsidRPr="005C2610">
              <w:t xml:space="preserve">European </w:t>
            </w:r>
            <w:r w:rsidR="006A3BBF">
              <w:t>r</w:t>
            </w:r>
            <w:r w:rsidR="005C2610" w:rsidRPr="005C2610">
              <w:t xml:space="preserve">einsurance </w:t>
            </w:r>
            <w:r w:rsidR="006A3BBF">
              <w:t>f</w:t>
            </w:r>
            <w:r w:rsidR="005C2610" w:rsidRPr="005C2610">
              <w:t xml:space="preserve">acility for </w:t>
            </w:r>
            <w:r w:rsidR="006A3BBF">
              <w:t>n</w:t>
            </w:r>
            <w:r w:rsidR="005C2610" w:rsidRPr="005C2610">
              <w:t xml:space="preserve">atural </w:t>
            </w:r>
            <w:r w:rsidR="006A3BBF">
              <w:t>c</w:t>
            </w:r>
            <w:r w:rsidR="005C2610" w:rsidRPr="005C2610">
              <w:t xml:space="preserve">atastrophes in </w:t>
            </w:r>
            <w:r w:rsidR="006A3BBF">
              <w:rPr>
                <w:lang w:eastAsia="fr-BE"/>
              </w:rPr>
              <w:t>a</w:t>
            </w:r>
            <w:r w:rsidR="005C2610" w:rsidRPr="005C2610">
              <w:rPr>
                <w:lang w:eastAsia="fr-BE"/>
              </w:rPr>
              <w:t>griculture</w:t>
            </w:r>
          </w:p>
          <w:p w14:paraId="5F9C220A" w14:textId="590BB44A" w:rsidR="003743FC" w:rsidRPr="003743FC" w:rsidRDefault="003743FC" w:rsidP="003743FC">
            <w:pPr>
              <w:ind w:left="601"/>
              <w:rPr>
                <w:i/>
                <w:iCs/>
                <w:highlight w:val="yellow"/>
              </w:rPr>
            </w:pPr>
            <w:r w:rsidRPr="005C2610">
              <w:rPr>
                <w:i/>
                <w:iCs/>
              </w:rPr>
              <w:t xml:space="preserve">Information from </w:t>
            </w:r>
            <w:r w:rsidR="005C2610" w:rsidRPr="005C2610">
              <w:rPr>
                <w:i/>
                <w:iCs/>
              </w:rPr>
              <w:t>Portugal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D2CEF9" w14:textId="77777777" w:rsidR="003743FC" w:rsidRPr="00FB3B3D" w:rsidRDefault="005C2610" w:rsidP="003743FC">
            <w:pPr>
              <w:pStyle w:val="NormalRight"/>
              <w:rPr>
                <w:noProof/>
                <w:lang w:eastAsia="en-GB"/>
              </w:rPr>
            </w:pPr>
            <w:r w:rsidRPr="005C2610">
              <w:rPr>
                <w:noProof/>
                <w:lang w:eastAsia="en-GB"/>
              </w:rPr>
              <w:drawing>
                <wp:inline distT="0" distB="0" distL="0" distR="0" wp14:anchorId="5CED7B4E" wp14:editId="1DA03774">
                  <wp:extent cx="172442" cy="172442"/>
                  <wp:effectExtent l="0" t="0" r="0" b="0"/>
                  <wp:docPr id="1401132698" name="Picture 1401132698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AEB2B" w14:textId="77777777" w:rsidR="003743FC" w:rsidRPr="00A95B58" w:rsidRDefault="006A3BBF" w:rsidP="003743FC">
            <w:pPr>
              <w:rPr>
                <w:szCs w:val="24"/>
              </w:rPr>
            </w:pPr>
            <w:r>
              <w:rPr>
                <w:szCs w:val="24"/>
              </w:rPr>
              <w:t>6505/26</w:t>
            </w:r>
          </w:p>
        </w:tc>
      </w:tr>
      <w:tr w:rsidR="003743FC" w:rsidRPr="00A95B58" w14:paraId="163A2B54" w14:textId="77777777" w:rsidTr="000A168E">
        <w:tc>
          <w:tcPr>
            <w:tcW w:w="567" w:type="dxa"/>
            <w:tcMar>
              <w:right w:w="0" w:type="dxa"/>
            </w:tcMar>
          </w:tcPr>
          <w:p w14:paraId="58A33F61" w14:textId="77777777" w:rsidR="003743FC" w:rsidRDefault="003743FC" w:rsidP="000A168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C343E8" w14:textId="77777777" w:rsidR="00953A61" w:rsidRPr="005C2610" w:rsidRDefault="00953A61" w:rsidP="00196E7E">
            <w:pPr>
              <w:pStyle w:val="PointManual"/>
              <w:ind w:left="601" w:hanging="590"/>
            </w:pPr>
            <w:r w:rsidRPr="005C2610">
              <w:t>d)</w:t>
            </w:r>
            <w:r w:rsidRPr="005C2610">
              <w:tab/>
            </w:r>
            <w:r w:rsidR="00196E7E" w:rsidRPr="00196E7E">
              <w:t xml:space="preserve">Difficulties that the EU pig sector is facing - the need for an </w:t>
            </w:r>
            <w:r w:rsidR="00196E7E" w:rsidRPr="00196E7E">
              <w:rPr>
                <w:lang w:eastAsia="fr-BE"/>
              </w:rPr>
              <w:t>exceptional</w:t>
            </w:r>
            <w:r w:rsidR="00196E7E" w:rsidRPr="00196E7E">
              <w:t xml:space="preserve"> aid</w:t>
            </w:r>
          </w:p>
          <w:p w14:paraId="2310E2B1" w14:textId="77777777" w:rsidR="003743FC" w:rsidRPr="003E6886" w:rsidRDefault="00953A61" w:rsidP="00953A61">
            <w:pPr>
              <w:ind w:left="601"/>
              <w:rPr>
                <w:i/>
                <w:iCs/>
              </w:rPr>
            </w:pPr>
            <w:r w:rsidRPr="005C2610">
              <w:rPr>
                <w:i/>
                <w:iCs/>
              </w:rPr>
              <w:t xml:space="preserve">Information from </w:t>
            </w:r>
            <w:r w:rsidR="005C2610" w:rsidRPr="005C2610">
              <w:rPr>
                <w:i/>
                <w:iCs/>
              </w:rPr>
              <w:t>Romania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D557BF" w14:textId="77777777" w:rsidR="003743FC" w:rsidRPr="00FB3B3D" w:rsidRDefault="005C2610" w:rsidP="000A168E">
            <w:pPr>
              <w:pStyle w:val="NormalRight"/>
              <w:rPr>
                <w:noProof/>
                <w:lang w:eastAsia="en-GB"/>
              </w:rPr>
            </w:pPr>
            <w:r w:rsidRPr="005C2610">
              <w:rPr>
                <w:noProof/>
                <w:lang w:eastAsia="en-GB"/>
              </w:rPr>
              <w:drawing>
                <wp:inline distT="0" distB="0" distL="0" distR="0" wp14:anchorId="267C27FF" wp14:editId="041726B9">
                  <wp:extent cx="172442" cy="172442"/>
                  <wp:effectExtent l="0" t="0" r="0" b="0"/>
                  <wp:docPr id="310990599" name="Picture 310990599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94241C" w14:textId="77777777" w:rsidR="003743FC" w:rsidRPr="00A95B58" w:rsidRDefault="006A3BBF" w:rsidP="000A168E">
            <w:pPr>
              <w:rPr>
                <w:szCs w:val="24"/>
              </w:rPr>
            </w:pPr>
            <w:r w:rsidRPr="002A5ADC">
              <w:rPr>
                <w:szCs w:val="24"/>
              </w:rPr>
              <w:t>6418/</w:t>
            </w:r>
            <w:r w:rsidR="002A5ADC" w:rsidRPr="002A5ADC">
              <w:rPr>
                <w:szCs w:val="24"/>
              </w:rPr>
              <w:t>3</w:t>
            </w:r>
            <w:r w:rsidRPr="002A5ADC">
              <w:rPr>
                <w:szCs w:val="24"/>
              </w:rPr>
              <w:t xml:space="preserve">/26 REV </w:t>
            </w:r>
            <w:r w:rsidR="002A5ADC" w:rsidRPr="002A5ADC">
              <w:rPr>
                <w:szCs w:val="24"/>
              </w:rPr>
              <w:t>3</w:t>
            </w:r>
          </w:p>
        </w:tc>
      </w:tr>
      <w:tr w:rsidR="008375FB" w:rsidRPr="00A95B58" w14:paraId="5A0942A7" w14:textId="77777777" w:rsidTr="000A168E">
        <w:tc>
          <w:tcPr>
            <w:tcW w:w="567" w:type="dxa"/>
            <w:tcMar>
              <w:right w:w="0" w:type="dxa"/>
            </w:tcMar>
          </w:tcPr>
          <w:p w14:paraId="509CF13C" w14:textId="77777777" w:rsidR="008375FB" w:rsidRDefault="008375FB" w:rsidP="006A3BBF">
            <w:pPr>
              <w:pStyle w:val="PointManual"/>
              <w:pageBreakBefore/>
            </w:pPr>
            <w:bookmarkStart w:id="3" w:name="_Hlk222476021"/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DF5BB9" w14:textId="77777777" w:rsidR="008375FB" w:rsidRDefault="00196E7E" w:rsidP="00196E7E">
            <w:pPr>
              <w:pStyle w:val="PointManual"/>
              <w:ind w:left="601" w:hanging="590"/>
              <w:rPr>
                <w:highlight w:val="yellow"/>
              </w:rPr>
            </w:pPr>
            <w:r w:rsidRPr="00C471CB">
              <w:t>a)</w:t>
            </w:r>
            <w:r w:rsidRPr="00C471CB">
              <w:tab/>
            </w:r>
            <w:r>
              <w:t>(continu</w:t>
            </w:r>
            <w:r w:rsidR="003300AB">
              <w:t>ation</w:t>
            </w:r>
            <w:r>
              <w:t xml:space="preserve">) </w:t>
            </w:r>
            <w:r w:rsidRPr="00CF1B9D">
              <w:t>Current legislative proposal 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CE8247" w14:textId="77777777" w:rsidR="008375FB" w:rsidRPr="00FB3B3D" w:rsidRDefault="003300AB" w:rsidP="000A168E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7354CD2" wp14:editId="22D0BDF4">
                  <wp:extent cx="172442" cy="172442"/>
                  <wp:effectExtent l="0" t="0" r="0" b="0"/>
                  <wp:docPr id="1292324427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324427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3D13ECD1" wp14:editId="4070EA16">
                  <wp:extent cx="172442" cy="172442"/>
                  <wp:effectExtent l="0" t="0" r="0" b="0"/>
                  <wp:docPr id="601829333" name="Picture 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1829333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68AEDD" w14:textId="04787201" w:rsidR="008375FB" w:rsidRPr="00A95B58" w:rsidRDefault="00F93985" w:rsidP="000A168E">
            <w:pPr>
              <w:rPr>
                <w:szCs w:val="24"/>
              </w:rPr>
            </w:pPr>
            <w:r w:rsidRPr="00465BCB">
              <w:rPr>
                <w:szCs w:val="24"/>
              </w:rPr>
              <w:t>17056/1/25 REV 1</w:t>
            </w:r>
          </w:p>
        </w:tc>
      </w:tr>
      <w:tr w:rsidR="00196E7E" w:rsidRPr="00A95B58" w14:paraId="1F0833B2" w14:textId="77777777" w:rsidTr="000A168E">
        <w:tc>
          <w:tcPr>
            <w:tcW w:w="567" w:type="dxa"/>
            <w:tcMar>
              <w:right w:w="0" w:type="dxa"/>
            </w:tcMar>
          </w:tcPr>
          <w:p w14:paraId="304EEFDD" w14:textId="77777777" w:rsidR="00196E7E" w:rsidRDefault="00196E7E" w:rsidP="00196E7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54BA0A" w14:textId="77777777" w:rsidR="00196E7E" w:rsidRPr="003300AB" w:rsidRDefault="00196E7E" w:rsidP="00196E7E">
            <w:pPr>
              <w:pStyle w:val="PointManual"/>
              <w:ind w:left="1163"/>
            </w:pPr>
            <w:r w:rsidRPr="003300AB">
              <w:t>ii)</w:t>
            </w:r>
            <w:r w:rsidRPr="003300AB">
              <w:tab/>
            </w:r>
            <w:r w:rsidR="006A3BBF" w:rsidRPr="003300AB">
              <w:rPr>
                <w:lang w:eastAsia="fr-BE"/>
              </w:rPr>
              <w:t>A call for measures ensuring the availability of conventional crop protection solutions and securing viability of food production</w:t>
            </w:r>
          </w:p>
          <w:p w14:paraId="5071F9C8" w14:textId="77777777" w:rsidR="00196E7E" w:rsidRPr="003300AB" w:rsidRDefault="00196E7E" w:rsidP="00196E7E">
            <w:pPr>
              <w:ind w:left="1163"/>
            </w:pPr>
            <w:r w:rsidRPr="003300AB">
              <w:rPr>
                <w:i/>
                <w:iCs/>
              </w:rPr>
              <w:t xml:space="preserve">Information from </w:t>
            </w:r>
            <w:r w:rsidR="006A3BBF" w:rsidRPr="003300AB">
              <w:rPr>
                <w:i/>
                <w:iCs/>
              </w:rPr>
              <w:t>Estonia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8859EE" w14:textId="77777777" w:rsidR="00196E7E" w:rsidRPr="00FB3B3D" w:rsidRDefault="00196E7E" w:rsidP="00196E7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EEC4FE" w14:textId="77777777" w:rsidR="009D5616" w:rsidRPr="00A95B58" w:rsidRDefault="009D5616" w:rsidP="00196E7E">
            <w:pPr>
              <w:rPr>
                <w:szCs w:val="24"/>
              </w:rPr>
            </w:pPr>
            <w:r w:rsidRPr="003300AB">
              <w:rPr>
                <w:szCs w:val="24"/>
              </w:rPr>
              <w:t>6470/26</w:t>
            </w:r>
          </w:p>
        </w:tc>
      </w:tr>
      <w:bookmarkEnd w:id="3"/>
      <w:tr w:rsidR="00196E7E" w:rsidRPr="00A95B58" w14:paraId="4CE4F878" w14:textId="77777777" w:rsidTr="000A168E">
        <w:tc>
          <w:tcPr>
            <w:tcW w:w="567" w:type="dxa"/>
            <w:tcMar>
              <w:right w:w="0" w:type="dxa"/>
            </w:tcMar>
          </w:tcPr>
          <w:p w14:paraId="18B3EB0A" w14:textId="77777777" w:rsidR="00196E7E" w:rsidRDefault="00196E7E" w:rsidP="00196E7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94C9B06" w14:textId="77777777" w:rsidR="00196E7E" w:rsidRPr="003300AB" w:rsidRDefault="00196E7E" w:rsidP="00196E7E">
            <w:pPr>
              <w:pStyle w:val="PointManual"/>
              <w:ind w:left="1163"/>
            </w:pPr>
            <w:r w:rsidRPr="003300AB">
              <w:t>iii)</w:t>
            </w:r>
            <w:r w:rsidRPr="003300AB">
              <w:tab/>
            </w:r>
            <w:r w:rsidR="006A3BBF" w:rsidRPr="003300AB">
              <w:rPr>
                <w:lang w:eastAsia="fr-BE"/>
              </w:rPr>
              <w:t>Concerns regarding the European Commission’s proposal to include the sowing of treated seeds within the definition of the use of plant protection products</w:t>
            </w:r>
          </w:p>
          <w:p w14:paraId="1AE41E75" w14:textId="77777777" w:rsidR="00196E7E" w:rsidRPr="003300AB" w:rsidRDefault="00196E7E" w:rsidP="00196E7E">
            <w:pPr>
              <w:ind w:left="1163"/>
            </w:pPr>
            <w:r w:rsidRPr="003300AB">
              <w:rPr>
                <w:i/>
                <w:iCs/>
              </w:rPr>
              <w:t xml:space="preserve">Information from </w:t>
            </w:r>
            <w:r w:rsidR="006A3BBF" w:rsidRPr="003300AB">
              <w:rPr>
                <w:i/>
                <w:iCs/>
              </w:rPr>
              <w:t>Poland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7129D9" w14:textId="77777777" w:rsidR="00196E7E" w:rsidRPr="00FB3B3D" w:rsidRDefault="00196E7E" w:rsidP="00196E7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5F3E46" w14:textId="77777777" w:rsidR="00196E7E" w:rsidRPr="00A95B58" w:rsidRDefault="009D5616" w:rsidP="009D5616">
            <w:pPr>
              <w:rPr>
                <w:szCs w:val="24"/>
              </w:rPr>
            </w:pPr>
            <w:r w:rsidRPr="003300AB">
              <w:rPr>
                <w:szCs w:val="24"/>
              </w:rPr>
              <w:t>6465/26</w:t>
            </w:r>
          </w:p>
        </w:tc>
      </w:tr>
      <w:tr w:rsidR="00196E7E" w:rsidRPr="00A95B58" w14:paraId="32A538DE" w14:textId="77777777" w:rsidTr="000A168E">
        <w:tc>
          <w:tcPr>
            <w:tcW w:w="567" w:type="dxa"/>
            <w:tcMar>
              <w:right w:w="0" w:type="dxa"/>
            </w:tcMar>
          </w:tcPr>
          <w:p w14:paraId="071CE2CC" w14:textId="77777777" w:rsidR="00196E7E" w:rsidRDefault="00196E7E" w:rsidP="00196E7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355F5B" w14:textId="77777777" w:rsidR="00196E7E" w:rsidRPr="003300AB" w:rsidRDefault="00196E7E" w:rsidP="00196E7E">
            <w:pPr>
              <w:rPr>
                <w:u w:val="single"/>
              </w:rPr>
            </w:pPr>
            <w:r w:rsidRPr="003300AB">
              <w:rPr>
                <w:u w:val="single"/>
              </w:rPr>
              <w:t>Fisheries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982F8D" w14:textId="77777777" w:rsidR="00196E7E" w:rsidRPr="00FB3B3D" w:rsidRDefault="00196E7E" w:rsidP="00196E7E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651A0D" w14:textId="77777777" w:rsidR="00196E7E" w:rsidRPr="00A95B58" w:rsidRDefault="00196E7E" w:rsidP="00196E7E">
            <w:pPr>
              <w:rPr>
                <w:szCs w:val="24"/>
              </w:rPr>
            </w:pPr>
          </w:p>
        </w:tc>
      </w:tr>
      <w:tr w:rsidR="00196E7E" w:rsidRPr="00A95B58" w14:paraId="17721892" w14:textId="77777777" w:rsidTr="000A168E">
        <w:tc>
          <w:tcPr>
            <w:tcW w:w="567" w:type="dxa"/>
            <w:tcMar>
              <w:right w:w="0" w:type="dxa"/>
            </w:tcMar>
          </w:tcPr>
          <w:p w14:paraId="078375D1" w14:textId="77777777" w:rsidR="00196E7E" w:rsidRDefault="00196E7E" w:rsidP="00196E7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4B8C3F" w14:textId="77777777" w:rsidR="00196E7E" w:rsidRPr="003300AB" w:rsidRDefault="006A3BBF" w:rsidP="006A3BBF">
            <w:pPr>
              <w:pStyle w:val="PointManual"/>
              <w:ind w:left="601" w:hanging="590"/>
            </w:pPr>
            <w:r w:rsidRPr="003300AB">
              <w:t>e</w:t>
            </w:r>
            <w:r w:rsidR="00196E7E" w:rsidRPr="003300AB">
              <w:t>)</w:t>
            </w:r>
            <w:r w:rsidR="00196E7E" w:rsidRPr="003300AB">
              <w:tab/>
            </w:r>
            <w:r w:rsidRPr="003300AB">
              <w:t>Rigorous defence of EU fisheries essential in pivotal Coastal States mackerel consultations</w:t>
            </w:r>
          </w:p>
          <w:p w14:paraId="42502501" w14:textId="77777777" w:rsidR="00196E7E" w:rsidRPr="003300AB" w:rsidRDefault="00196E7E" w:rsidP="00196E7E">
            <w:pPr>
              <w:ind w:left="601"/>
              <w:rPr>
                <w:i/>
                <w:iCs/>
              </w:rPr>
            </w:pPr>
            <w:r w:rsidRPr="003300AB">
              <w:rPr>
                <w:i/>
                <w:iCs/>
              </w:rPr>
              <w:t xml:space="preserve">Information from </w:t>
            </w:r>
            <w:r w:rsidR="006A3BBF" w:rsidRPr="003300AB">
              <w:rPr>
                <w:i/>
                <w:iCs/>
              </w:rPr>
              <w:t>Ireland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A86238" w14:textId="77777777" w:rsidR="00196E7E" w:rsidRPr="00FB3B3D" w:rsidRDefault="00196E7E" w:rsidP="00196E7E">
            <w:pPr>
              <w:pStyle w:val="NormalRight"/>
              <w:rPr>
                <w:noProof/>
                <w:lang w:eastAsia="en-GB"/>
              </w:rPr>
            </w:pPr>
            <w:r w:rsidRPr="005C2610">
              <w:rPr>
                <w:noProof/>
                <w:lang w:eastAsia="en-GB"/>
              </w:rPr>
              <w:drawing>
                <wp:inline distT="0" distB="0" distL="0" distR="0" wp14:anchorId="46D137DE" wp14:editId="63590C60">
                  <wp:extent cx="172442" cy="172442"/>
                  <wp:effectExtent l="0" t="0" r="0" b="0"/>
                  <wp:docPr id="1910117339" name="Picture 1910117339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CCC36E" w14:textId="77777777" w:rsidR="00196E7E" w:rsidRPr="00A95B58" w:rsidRDefault="004C66F9" w:rsidP="003C67EC">
            <w:pPr>
              <w:rPr>
                <w:szCs w:val="24"/>
              </w:rPr>
            </w:pPr>
            <w:r w:rsidRPr="003300AB">
              <w:rPr>
                <w:szCs w:val="24"/>
              </w:rPr>
              <w:t>6562</w:t>
            </w:r>
            <w:r w:rsidR="003C67EC" w:rsidRPr="003300AB">
              <w:rPr>
                <w:szCs w:val="24"/>
              </w:rPr>
              <w:t>/26</w:t>
            </w:r>
          </w:p>
        </w:tc>
      </w:tr>
    </w:tbl>
    <w:p w14:paraId="293C645B" w14:textId="77777777" w:rsidR="00553E27" w:rsidRDefault="00553E27" w:rsidP="001641B4">
      <w:pPr>
        <w:pStyle w:val="ImageLine"/>
        <w:spacing w:before="1440"/>
      </w:pPr>
    </w:p>
    <w:p w14:paraId="0CE2ACDC" w14:textId="77777777" w:rsidR="0071601F" w:rsidRDefault="0071601F" w:rsidP="0071601F">
      <w:pPr>
        <w:pStyle w:val="Image"/>
      </w:pPr>
      <w:r>
        <w:rPr>
          <w:noProof/>
          <w:lang w:eastAsia="en-GB"/>
        </w:rPr>
        <w:drawing>
          <wp:inline distT="0" distB="0" distL="0" distR="0" wp14:anchorId="6A3C98B6" wp14:editId="31BB7627">
            <wp:extent cx="172442" cy="172442"/>
            <wp:effectExtent l="0" t="0" r="0" b="0"/>
            <wp:docPr id="3" name="Picture 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48D">
        <w:tab/>
        <w:t>First reading</w:t>
      </w:r>
    </w:p>
    <w:p w14:paraId="6F0E376E" w14:textId="77777777" w:rsidR="007229E8" w:rsidRDefault="00465BCB" w:rsidP="00B646CF">
      <w:pPr>
        <w:pStyle w:val="Image"/>
        <w:rPr>
          <w:noProof/>
          <w:lang w:eastAsia="en-GB"/>
        </w:rPr>
      </w:pPr>
      <w:r>
        <w:pict w14:anchorId="27348F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tem based on a Commission proposal" style="width:12.75pt;height:12.75pt;visibility:visible;mso-wrap-style:square">
            <v:imagedata r:id="rId15" o:title="Item based on a Commission proposal"/>
          </v:shape>
        </w:pict>
      </w:r>
      <w:r w:rsidR="007229E8" w:rsidRPr="00BE748D">
        <w:rPr>
          <w:noProof/>
          <w:lang w:eastAsia="en-GB"/>
        </w:rPr>
        <w:tab/>
        <w:t>Item based on a Commission proposal</w:t>
      </w:r>
    </w:p>
    <w:p w14:paraId="0F716A0E" w14:textId="77777777" w:rsidR="00B646CF" w:rsidRDefault="00B646CF" w:rsidP="001641B4">
      <w:pPr>
        <w:pStyle w:val="Image"/>
        <w:keepNext/>
      </w:pPr>
      <w:r>
        <w:rPr>
          <w:noProof/>
        </w:rPr>
        <w:drawing>
          <wp:inline distT="0" distB="0" distL="0" distR="0" wp14:anchorId="33802F2D" wp14:editId="579E9D19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 w:rsidR="001B0A95">
        <w:t> </w:t>
      </w:r>
      <w:r>
        <w:t>Procedure)</w:t>
      </w:r>
    </w:p>
    <w:bookmarkEnd w:id="1"/>
    <w:p w14:paraId="0CFE4E91" w14:textId="77777777" w:rsidR="00BE748D" w:rsidRDefault="00BE748D" w:rsidP="00520994">
      <w:pPr>
        <w:pStyle w:val="FinalLine"/>
        <w:spacing w:before="480"/>
      </w:pPr>
    </w:p>
    <w:sectPr w:rsidR="00BE748D" w:rsidSect="003067C1">
      <w:headerReference w:type="default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13CDB" w14:textId="77777777" w:rsidR="007C6052" w:rsidRDefault="007C6052" w:rsidP="002578A2">
      <w:r>
        <w:separator/>
      </w:r>
    </w:p>
  </w:endnote>
  <w:endnote w:type="continuationSeparator" w:id="0">
    <w:p w14:paraId="2B0F961A" w14:textId="77777777" w:rsidR="007C6052" w:rsidRDefault="007C605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067C1" w:rsidRPr="00D94637" w14:paraId="13505780" w14:textId="77777777" w:rsidTr="003067C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CACFC19" w14:textId="77777777" w:rsidR="003067C1" w:rsidRPr="00D94637" w:rsidRDefault="003067C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4" w:name="FOOTER_STANDARD"/>
        </w:p>
      </w:tc>
    </w:tr>
    <w:tr w:rsidR="003067C1" w:rsidRPr="00B310DC" w14:paraId="10F78C14" w14:textId="77777777" w:rsidTr="003067C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C398C44" w14:textId="48F2DDB7" w:rsidR="003067C1" w:rsidRPr="00AD7BF2" w:rsidRDefault="003067C1" w:rsidP="004F54B2">
          <w:pPr>
            <w:pStyle w:val="FooterText"/>
          </w:pPr>
          <w:r>
            <w:t>6298/26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6C6BA1D" w14:textId="77777777" w:rsidR="003067C1" w:rsidRPr="00AD7BF2" w:rsidRDefault="003067C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0DEA0DB" w14:textId="77777777" w:rsidR="003067C1" w:rsidRPr="002511D8" w:rsidRDefault="003067C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7CDE5D9" w14:textId="213D12A7" w:rsidR="003067C1" w:rsidRPr="00B310DC" w:rsidRDefault="003067C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3067C1" w:rsidRPr="00D94637" w14:paraId="1FC9BBCF" w14:textId="77777777" w:rsidTr="003067C1">
      <w:trPr>
        <w:jc w:val="center"/>
      </w:trPr>
      <w:tc>
        <w:tcPr>
          <w:tcW w:w="1774" w:type="pct"/>
          <w:shd w:val="clear" w:color="auto" w:fill="auto"/>
        </w:tcPr>
        <w:p w14:paraId="03C5915E" w14:textId="2C12928C" w:rsidR="003067C1" w:rsidRPr="00AD7BF2" w:rsidRDefault="003067C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D667C2B" w14:textId="1342A1C4" w:rsidR="003067C1" w:rsidRPr="00AD7BF2" w:rsidRDefault="003067C1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FB66039" w14:textId="6D7A10BC" w:rsidR="003067C1" w:rsidRPr="00D94637" w:rsidRDefault="003067C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2966C68" w14:textId="737A339F" w:rsidR="003067C1" w:rsidRPr="00695BAF" w:rsidRDefault="003067C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4"/>
  </w:tbl>
  <w:p w14:paraId="048A9CD3" w14:textId="77777777" w:rsidR="00C364E4" w:rsidRPr="003067C1" w:rsidRDefault="00C364E4" w:rsidP="003067C1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3067C1" w:rsidRPr="00D94637" w14:paraId="16FE1904" w14:textId="77777777" w:rsidTr="003067C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C146F49" w14:textId="77777777" w:rsidR="003067C1" w:rsidRPr="00D94637" w:rsidRDefault="003067C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3067C1" w:rsidRPr="00B310DC" w14:paraId="2D898A9B" w14:textId="77777777" w:rsidTr="003067C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D126B99" w14:textId="691103B3" w:rsidR="003067C1" w:rsidRPr="00AD7BF2" w:rsidRDefault="003067C1" w:rsidP="004F54B2">
          <w:pPr>
            <w:pStyle w:val="FooterText"/>
          </w:pPr>
          <w:r>
            <w:t>6298/26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6B68873" w14:textId="77777777" w:rsidR="003067C1" w:rsidRPr="00AD7BF2" w:rsidRDefault="003067C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39D82A4" w14:textId="77777777" w:rsidR="003067C1" w:rsidRPr="002511D8" w:rsidRDefault="003067C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CA97F68" w14:textId="1D9B371C" w:rsidR="003067C1" w:rsidRPr="00B310DC" w:rsidRDefault="003067C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3067C1" w:rsidRPr="00D94637" w14:paraId="51B97F37" w14:textId="77777777" w:rsidTr="003067C1">
      <w:trPr>
        <w:jc w:val="center"/>
      </w:trPr>
      <w:tc>
        <w:tcPr>
          <w:tcW w:w="1774" w:type="pct"/>
          <w:shd w:val="clear" w:color="auto" w:fill="auto"/>
        </w:tcPr>
        <w:p w14:paraId="10971D46" w14:textId="00FCE062" w:rsidR="003067C1" w:rsidRPr="00AD7BF2" w:rsidRDefault="003067C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04ACC6A" w14:textId="121DB6C8" w:rsidR="003067C1" w:rsidRPr="00AD7BF2" w:rsidRDefault="003067C1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2090CB03" w14:textId="174862BD" w:rsidR="003067C1" w:rsidRPr="00D94637" w:rsidRDefault="003067C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DC8F705" w14:textId="4F175A47" w:rsidR="003067C1" w:rsidRPr="00695BAF" w:rsidRDefault="003067C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2BA3393C" w14:textId="77777777" w:rsidR="00C364E4" w:rsidRPr="003067C1" w:rsidRDefault="00C364E4" w:rsidP="003067C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5A21D" w14:textId="77777777" w:rsidR="007C6052" w:rsidRDefault="007C6052" w:rsidP="002578A2">
      <w:r>
        <w:separator/>
      </w:r>
    </w:p>
  </w:footnote>
  <w:footnote w:type="continuationSeparator" w:id="0">
    <w:p w14:paraId="1FA31776" w14:textId="77777777" w:rsidR="007C6052" w:rsidRDefault="007C6052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FC68" w14:textId="0EE633EF" w:rsidR="00C364E4" w:rsidRPr="003067C1" w:rsidRDefault="003067C1" w:rsidP="003067C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6DAFD" w14:textId="3AB6BA18" w:rsidR="00C364E4" w:rsidRPr="003067C1" w:rsidRDefault="003067C1" w:rsidP="003067C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7850200116057884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0&lt;/text&gt;_x000d__x000a_  &lt;/metadata&gt;_x000d__x000a_  &lt;metadata key=&quot;md_Prefix&quot;&gt;_x000d__x000a_    &lt;text&gt;&lt;/text&gt;_x000d__x000a_  &lt;/metadata&gt;_x000d__x000a_  &lt;metadata key=&quot;md_DocumentNumber&quot;&gt;_x000d__x000a_    &lt;text&gt;629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7&lt;/text&gt;_x000d__x000a_      &lt;text&gt;AGRI 114&lt;/text&gt;_x000d__x000a_      &lt;text&gt;PECHE 55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&amp;gt;and&amp;lt;/Run&amp;gt;&amp;lt;Run FontWeight=&quot;Bold&quot; xml:lang=&quot;fr-be&quot; xml:space=&quot;preserve&quot;&amp;gt; 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87633812036806643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144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&amp;gt;and Fisheries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2-23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5eb112976663eec7e12262a2bf07a690fb56cd5ef7d692e1f7d4ce37ffee23e"/>
  </w:docVars>
  <w:rsids>
    <w:rsidRoot w:val="00BE748D"/>
    <w:rsid w:val="00000753"/>
    <w:rsid w:val="000013DC"/>
    <w:rsid w:val="00007E23"/>
    <w:rsid w:val="0001300F"/>
    <w:rsid w:val="00021600"/>
    <w:rsid w:val="000267A1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09F9"/>
    <w:rsid w:val="000911F9"/>
    <w:rsid w:val="00091825"/>
    <w:rsid w:val="0009455D"/>
    <w:rsid w:val="000A576C"/>
    <w:rsid w:val="000B4F23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5C62"/>
    <w:rsid w:val="00136B61"/>
    <w:rsid w:val="001447AB"/>
    <w:rsid w:val="0014566D"/>
    <w:rsid w:val="001521CD"/>
    <w:rsid w:val="00156B25"/>
    <w:rsid w:val="00162273"/>
    <w:rsid w:val="001641B4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6E7E"/>
    <w:rsid w:val="001A63B6"/>
    <w:rsid w:val="001A70CB"/>
    <w:rsid w:val="001A730A"/>
    <w:rsid w:val="001B0A95"/>
    <w:rsid w:val="001B2A9A"/>
    <w:rsid w:val="001D24A3"/>
    <w:rsid w:val="001D43AA"/>
    <w:rsid w:val="001D445F"/>
    <w:rsid w:val="001D7E15"/>
    <w:rsid w:val="001E0022"/>
    <w:rsid w:val="001E0C5C"/>
    <w:rsid w:val="001E396C"/>
    <w:rsid w:val="001E61C6"/>
    <w:rsid w:val="001F096B"/>
    <w:rsid w:val="001F22A5"/>
    <w:rsid w:val="00200731"/>
    <w:rsid w:val="00204E41"/>
    <w:rsid w:val="00212973"/>
    <w:rsid w:val="00212B87"/>
    <w:rsid w:val="00217A8C"/>
    <w:rsid w:val="0022052C"/>
    <w:rsid w:val="002302CD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6E07"/>
    <w:rsid w:val="002770B9"/>
    <w:rsid w:val="00277E41"/>
    <w:rsid w:val="00280A69"/>
    <w:rsid w:val="00280DC8"/>
    <w:rsid w:val="00290068"/>
    <w:rsid w:val="0029486C"/>
    <w:rsid w:val="002A5ADC"/>
    <w:rsid w:val="002A6BAC"/>
    <w:rsid w:val="002B0888"/>
    <w:rsid w:val="002C0043"/>
    <w:rsid w:val="002C3ACD"/>
    <w:rsid w:val="002C3D02"/>
    <w:rsid w:val="002C4463"/>
    <w:rsid w:val="002C4666"/>
    <w:rsid w:val="002D0123"/>
    <w:rsid w:val="002D0F87"/>
    <w:rsid w:val="002E01D0"/>
    <w:rsid w:val="002E16B4"/>
    <w:rsid w:val="003067C1"/>
    <w:rsid w:val="00307F84"/>
    <w:rsid w:val="0031157A"/>
    <w:rsid w:val="003168B7"/>
    <w:rsid w:val="00317F8A"/>
    <w:rsid w:val="00322C21"/>
    <w:rsid w:val="00325951"/>
    <w:rsid w:val="00327BDD"/>
    <w:rsid w:val="003300AB"/>
    <w:rsid w:val="00330EBA"/>
    <w:rsid w:val="00333B59"/>
    <w:rsid w:val="003420EA"/>
    <w:rsid w:val="003464C8"/>
    <w:rsid w:val="00351AC7"/>
    <w:rsid w:val="0035361A"/>
    <w:rsid w:val="00361223"/>
    <w:rsid w:val="003743FC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C67EC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1190"/>
    <w:rsid w:val="0043436B"/>
    <w:rsid w:val="00443B1C"/>
    <w:rsid w:val="00447B98"/>
    <w:rsid w:val="00447D37"/>
    <w:rsid w:val="0046044C"/>
    <w:rsid w:val="004625E2"/>
    <w:rsid w:val="00465BCB"/>
    <w:rsid w:val="00465EC6"/>
    <w:rsid w:val="00467861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B456B"/>
    <w:rsid w:val="004C61FD"/>
    <w:rsid w:val="004C66F9"/>
    <w:rsid w:val="004D1BCB"/>
    <w:rsid w:val="004D2E15"/>
    <w:rsid w:val="004D5DB6"/>
    <w:rsid w:val="004D76EE"/>
    <w:rsid w:val="004E0AE8"/>
    <w:rsid w:val="004E31F3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64D06"/>
    <w:rsid w:val="00571CE9"/>
    <w:rsid w:val="00571EF2"/>
    <w:rsid w:val="00574CD9"/>
    <w:rsid w:val="00581835"/>
    <w:rsid w:val="0058596C"/>
    <w:rsid w:val="0058603D"/>
    <w:rsid w:val="00592E1D"/>
    <w:rsid w:val="005A214C"/>
    <w:rsid w:val="005A5754"/>
    <w:rsid w:val="005A696D"/>
    <w:rsid w:val="005C2246"/>
    <w:rsid w:val="005C2610"/>
    <w:rsid w:val="005C5CE4"/>
    <w:rsid w:val="005C7CA4"/>
    <w:rsid w:val="005D0441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58A0"/>
    <w:rsid w:val="00625B70"/>
    <w:rsid w:val="006272F9"/>
    <w:rsid w:val="00627F34"/>
    <w:rsid w:val="00631CA8"/>
    <w:rsid w:val="00640882"/>
    <w:rsid w:val="00643014"/>
    <w:rsid w:val="00644338"/>
    <w:rsid w:val="00644D8D"/>
    <w:rsid w:val="0064588B"/>
    <w:rsid w:val="00651D32"/>
    <w:rsid w:val="00653519"/>
    <w:rsid w:val="006550AD"/>
    <w:rsid w:val="00656116"/>
    <w:rsid w:val="006601E6"/>
    <w:rsid w:val="00660885"/>
    <w:rsid w:val="00661FB6"/>
    <w:rsid w:val="00661FF2"/>
    <w:rsid w:val="006645DF"/>
    <w:rsid w:val="0067257A"/>
    <w:rsid w:val="00673470"/>
    <w:rsid w:val="00675F40"/>
    <w:rsid w:val="00681AB2"/>
    <w:rsid w:val="00685B3B"/>
    <w:rsid w:val="0069045D"/>
    <w:rsid w:val="0069149D"/>
    <w:rsid w:val="00693151"/>
    <w:rsid w:val="006A3BBF"/>
    <w:rsid w:val="006A47D9"/>
    <w:rsid w:val="006A59EA"/>
    <w:rsid w:val="006B1AB5"/>
    <w:rsid w:val="006B24C4"/>
    <w:rsid w:val="006B3B2C"/>
    <w:rsid w:val="006B5455"/>
    <w:rsid w:val="006C26DB"/>
    <w:rsid w:val="006C355C"/>
    <w:rsid w:val="006C3A54"/>
    <w:rsid w:val="006C3AE7"/>
    <w:rsid w:val="006C3FFF"/>
    <w:rsid w:val="006C69AA"/>
    <w:rsid w:val="006C6E9F"/>
    <w:rsid w:val="006D7E14"/>
    <w:rsid w:val="006F7D39"/>
    <w:rsid w:val="0070275C"/>
    <w:rsid w:val="007044FB"/>
    <w:rsid w:val="00706A9C"/>
    <w:rsid w:val="00710172"/>
    <w:rsid w:val="0071601F"/>
    <w:rsid w:val="007229E8"/>
    <w:rsid w:val="00722E5F"/>
    <w:rsid w:val="00724979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76750"/>
    <w:rsid w:val="007915A4"/>
    <w:rsid w:val="00794301"/>
    <w:rsid w:val="007A08D2"/>
    <w:rsid w:val="007A43FA"/>
    <w:rsid w:val="007A6CEE"/>
    <w:rsid w:val="007B52D1"/>
    <w:rsid w:val="007B560E"/>
    <w:rsid w:val="007C02A8"/>
    <w:rsid w:val="007C3693"/>
    <w:rsid w:val="007C4FB1"/>
    <w:rsid w:val="007C6052"/>
    <w:rsid w:val="007C7590"/>
    <w:rsid w:val="007C7994"/>
    <w:rsid w:val="007D2ED8"/>
    <w:rsid w:val="007D463B"/>
    <w:rsid w:val="007D6EEE"/>
    <w:rsid w:val="007E34F1"/>
    <w:rsid w:val="007E3E80"/>
    <w:rsid w:val="007E72DA"/>
    <w:rsid w:val="007F5B15"/>
    <w:rsid w:val="00800801"/>
    <w:rsid w:val="00800873"/>
    <w:rsid w:val="00810B87"/>
    <w:rsid w:val="00814B57"/>
    <w:rsid w:val="00822AC2"/>
    <w:rsid w:val="008276EE"/>
    <w:rsid w:val="008375FB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6594"/>
    <w:rsid w:val="00880071"/>
    <w:rsid w:val="0089067A"/>
    <w:rsid w:val="00893D35"/>
    <w:rsid w:val="008A149A"/>
    <w:rsid w:val="008A5661"/>
    <w:rsid w:val="008A75A7"/>
    <w:rsid w:val="008A75AF"/>
    <w:rsid w:val="008B3280"/>
    <w:rsid w:val="008C0C63"/>
    <w:rsid w:val="008C2AEE"/>
    <w:rsid w:val="008C5B3D"/>
    <w:rsid w:val="008D3E20"/>
    <w:rsid w:val="008E2A1A"/>
    <w:rsid w:val="008E62FF"/>
    <w:rsid w:val="008F5629"/>
    <w:rsid w:val="008F7FD4"/>
    <w:rsid w:val="009025D7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3A61"/>
    <w:rsid w:val="0095637C"/>
    <w:rsid w:val="00961C51"/>
    <w:rsid w:val="00971A0E"/>
    <w:rsid w:val="009803C5"/>
    <w:rsid w:val="0098143C"/>
    <w:rsid w:val="00985091"/>
    <w:rsid w:val="00986237"/>
    <w:rsid w:val="00987115"/>
    <w:rsid w:val="009878D0"/>
    <w:rsid w:val="00987D69"/>
    <w:rsid w:val="00994955"/>
    <w:rsid w:val="00995931"/>
    <w:rsid w:val="0099793F"/>
    <w:rsid w:val="009A1A5C"/>
    <w:rsid w:val="009B147E"/>
    <w:rsid w:val="009B22BC"/>
    <w:rsid w:val="009C02B7"/>
    <w:rsid w:val="009C10CB"/>
    <w:rsid w:val="009C6911"/>
    <w:rsid w:val="009C7881"/>
    <w:rsid w:val="009D3978"/>
    <w:rsid w:val="009D4BA6"/>
    <w:rsid w:val="009D561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20F41"/>
    <w:rsid w:val="00A3682C"/>
    <w:rsid w:val="00A37E1D"/>
    <w:rsid w:val="00A43F1B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24FE"/>
    <w:rsid w:val="00A749DE"/>
    <w:rsid w:val="00A75294"/>
    <w:rsid w:val="00A819EC"/>
    <w:rsid w:val="00A91B35"/>
    <w:rsid w:val="00AA1A34"/>
    <w:rsid w:val="00AA26D1"/>
    <w:rsid w:val="00AB0329"/>
    <w:rsid w:val="00AC4BF0"/>
    <w:rsid w:val="00AC519E"/>
    <w:rsid w:val="00AD0E31"/>
    <w:rsid w:val="00AE4E6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327F"/>
    <w:rsid w:val="00B646CF"/>
    <w:rsid w:val="00B64D55"/>
    <w:rsid w:val="00B7369E"/>
    <w:rsid w:val="00B73A66"/>
    <w:rsid w:val="00B76B19"/>
    <w:rsid w:val="00B8352D"/>
    <w:rsid w:val="00B84014"/>
    <w:rsid w:val="00B90C4A"/>
    <w:rsid w:val="00B95342"/>
    <w:rsid w:val="00BA1F6B"/>
    <w:rsid w:val="00BA2537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2D35"/>
    <w:rsid w:val="00C26C7A"/>
    <w:rsid w:val="00C274ED"/>
    <w:rsid w:val="00C34D76"/>
    <w:rsid w:val="00C359C6"/>
    <w:rsid w:val="00C364E4"/>
    <w:rsid w:val="00C37EDD"/>
    <w:rsid w:val="00C425D4"/>
    <w:rsid w:val="00C462A5"/>
    <w:rsid w:val="00C46BCB"/>
    <w:rsid w:val="00C471CB"/>
    <w:rsid w:val="00C47A6F"/>
    <w:rsid w:val="00C51AC7"/>
    <w:rsid w:val="00C64A45"/>
    <w:rsid w:val="00C6536B"/>
    <w:rsid w:val="00C6620D"/>
    <w:rsid w:val="00C6707B"/>
    <w:rsid w:val="00C74F66"/>
    <w:rsid w:val="00C7583E"/>
    <w:rsid w:val="00C9362A"/>
    <w:rsid w:val="00C93B8B"/>
    <w:rsid w:val="00C941B1"/>
    <w:rsid w:val="00C967F3"/>
    <w:rsid w:val="00CA10D8"/>
    <w:rsid w:val="00CA625C"/>
    <w:rsid w:val="00CB7C7F"/>
    <w:rsid w:val="00CC22E6"/>
    <w:rsid w:val="00CC30EC"/>
    <w:rsid w:val="00CC3206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D053F3"/>
    <w:rsid w:val="00D05E77"/>
    <w:rsid w:val="00D126A9"/>
    <w:rsid w:val="00D133E2"/>
    <w:rsid w:val="00D13E9F"/>
    <w:rsid w:val="00D160FD"/>
    <w:rsid w:val="00D17CCF"/>
    <w:rsid w:val="00D25F9D"/>
    <w:rsid w:val="00D27425"/>
    <w:rsid w:val="00D3026A"/>
    <w:rsid w:val="00D3027D"/>
    <w:rsid w:val="00D4448E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50F3"/>
    <w:rsid w:val="00DE6BAE"/>
    <w:rsid w:val="00DE7024"/>
    <w:rsid w:val="00DE7A1D"/>
    <w:rsid w:val="00DF6208"/>
    <w:rsid w:val="00E00D86"/>
    <w:rsid w:val="00E043B8"/>
    <w:rsid w:val="00E04BB2"/>
    <w:rsid w:val="00E069B2"/>
    <w:rsid w:val="00E12531"/>
    <w:rsid w:val="00E12CE3"/>
    <w:rsid w:val="00E12F30"/>
    <w:rsid w:val="00E1416A"/>
    <w:rsid w:val="00E23887"/>
    <w:rsid w:val="00E4151E"/>
    <w:rsid w:val="00E41A88"/>
    <w:rsid w:val="00E51E3D"/>
    <w:rsid w:val="00E54A28"/>
    <w:rsid w:val="00E56ACB"/>
    <w:rsid w:val="00E66FDB"/>
    <w:rsid w:val="00E723E9"/>
    <w:rsid w:val="00E76D38"/>
    <w:rsid w:val="00E77203"/>
    <w:rsid w:val="00E83245"/>
    <w:rsid w:val="00E844B4"/>
    <w:rsid w:val="00E84F1D"/>
    <w:rsid w:val="00E87F19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775D"/>
    <w:rsid w:val="00EE7E7A"/>
    <w:rsid w:val="00EF0CC2"/>
    <w:rsid w:val="00F04722"/>
    <w:rsid w:val="00F07324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609A6"/>
    <w:rsid w:val="00F7383D"/>
    <w:rsid w:val="00F7395D"/>
    <w:rsid w:val="00F75F16"/>
    <w:rsid w:val="00F8649C"/>
    <w:rsid w:val="00F872D5"/>
    <w:rsid w:val="00F90C42"/>
    <w:rsid w:val="00F91AD2"/>
    <w:rsid w:val="00F93985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3E00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6C7DD92A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FC3E0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C3E0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C3E0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C3E0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C3E0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C3E0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C3E00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FC3E0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C3E0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C3E0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FC3E0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FC3E0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fr-B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FD0481-BD81-4267-9618-B4F3B7827875}"/>
</file>

<file path=customXml/itemProps3.xml><?xml version="1.0" encoding="utf-8"?>
<ds:datastoreItem xmlns:ds="http://schemas.openxmlformats.org/officeDocument/2006/customXml" ds:itemID="{B45A9E63-E3F5-4105-B41A-3E5D22493E51}"/>
</file>

<file path=customXml/itemProps4.xml><?xml version="1.0" encoding="utf-8"?>
<ds:datastoreItem xmlns:ds="http://schemas.openxmlformats.org/officeDocument/2006/customXml" ds:itemID="{4CA3F8D0-E0CC-4EB9-9887-0EA6717EE2B0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122</TotalTime>
  <Pages>3</Pages>
  <Words>370</Words>
  <Characters>2107</Characters>
  <Application>Microsoft Office Word</Application>
  <DocSecurity>0</DocSecurity>
  <Lines>65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KOSKI Mia</cp:lastModifiedBy>
  <cp:revision>17</cp:revision>
  <cp:lastPrinted>2026-02-19T16:40:00Z</cp:lastPrinted>
  <dcterms:created xsi:type="dcterms:W3CDTF">2026-02-19T15:10:00Z</dcterms:created>
  <dcterms:modified xsi:type="dcterms:W3CDTF">2026-02-20T12:27:00Z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4154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0x010100B1C4999ACD6CE848981E0EB0D78F6234</vt:lpwstr>
  </property>
</Properties>
</file>