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28570235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02E9B" w:rsidRPr="0056157B" w14:paraId="079B1DD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3B87CDD" w14:textId="7917AD93" w:rsidR="00D02E9B" w:rsidRPr="0056157B" w:rsidRDefault="00D02E9B" w:rsidP="00634DC7">
                <w:pPr>
                  <w:pStyle w:val="TBNormalTechnicalBlock"/>
                </w:pPr>
              </w:p>
            </w:tc>
          </w:tr>
          <w:tr w:rsidR="00D02E9B" w:rsidRPr="0056157B" w14:paraId="4599998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4D40516" w14:textId="77777777" w:rsidR="00D02E9B" w:rsidRPr="0056157B" w:rsidRDefault="00D02E9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28B5925" wp14:editId="26E7BCE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4D40A3D" w14:textId="77777777" w:rsidR="00D02E9B" w:rsidRPr="0056157B" w:rsidRDefault="00D02E9B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D02E9B" w:rsidRPr="00B84B6D" w14:paraId="74FD3F3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0A4BCCC" w14:textId="77777777" w:rsidR="00D02E9B" w:rsidRPr="0056157B" w:rsidRDefault="00D02E9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AEB9A47" w14:textId="77777777" w:rsidR="00D02E9B" w:rsidRPr="0056157B" w:rsidRDefault="00D02E9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B8A6A29" w14:textId="77777777" w:rsidR="00D02E9B" w:rsidRPr="0056157B" w:rsidRDefault="00D02E9B" w:rsidP="00233A0E">
                <w:pPr>
                  <w:pStyle w:val="TBNormalTechnicalBlock"/>
                  <w:rPr>
                    <w:b/>
                  </w:rPr>
                </w:pPr>
              </w:p>
              <w:p w14:paraId="081794F8" w14:textId="77777777" w:rsidR="00D02E9B" w:rsidRDefault="00D02E9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20 February 2026</w:t>
                </w:r>
              </w:p>
              <w:p w14:paraId="0BBA9B21" w14:textId="77777777" w:rsidR="00D02E9B" w:rsidRPr="0019440B" w:rsidRDefault="00D02E9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0DDFAD6" w14:textId="77777777" w:rsidR="00D02E9B" w:rsidRPr="0019440B" w:rsidRDefault="00D02E9B" w:rsidP="00233A0E">
                <w:pPr>
                  <w:pStyle w:val="TBNormalTechnicalBlock"/>
                </w:pPr>
              </w:p>
              <w:p w14:paraId="2EEC9FE9" w14:textId="77777777" w:rsidR="00D02E9B" w:rsidRDefault="00D02E9B" w:rsidP="00233A0E">
                <w:pPr>
                  <w:pStyle w:val="TBNormalTechnicalBlock"/>
                </w:pPr>
                <w:r>
                  <w:t>6353</w:t>
                </w:r>
                <w:r w:rsidRPr="0056157B">
                  <w:t>/</w:t>
                </w:r>
                <w:r>
                  <w:t>26</w:t>
                </w:r>
              </w:p>
              <w:p w14:paraId="46BF8204" w14:textId="77777777" w:rsidR="00D02E9B" w:rsidRDefault="00D02E9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8</w:t>
                </w:r>
              </w:p>
              <w:p w14:paraId="3BEB9B29" w14:textId="77777777" w:rsidR="00D02E9B" w:rsidRDefault="00D02E9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215</w:t>
                </w:r>
              </w:p>
              <w:p w14:paraId="58AC4737" w14:textId="77777777" w:rsidR="00D02E9B" w:rsidRPr="007C5B64" w:rsidRDefault="00D02E9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434E238" w14:textId="77777777" w:rsidR="00D02E9B" w:rsidRPr="009E0BE9" w:rsidRDefault="00D02E9B" w:rsidP="00CD4D38">
                <w:pPr>
                  <w:pStyle w:val="TBDistrbMarkers"/>
                </w:pPr>
                <w:r>
                  <w:t>PARLNAT</w:t>
                </w:r>
              </w:p>
              <w:p w14:paraId="5BD764FE" w14:textId="77777777" w:rsidR="00D02E9B" w:rsidRPr="009E0BE9" w:rsidRDefault="00D02E9B" w:rsidP="00233A0E">
                <w:pPr>
                  <w:pStyle w:val="TBNormalTechnicalBlock"/>
                </w:pPr>
              </w:p>
              <w:p w14:paraId="714A5EA1" w14:textId="77777777" w:rsidR="00D02E9B" w:rsidRPr="009E0BE9" w:rsidRDefault="00D02E9B" w:rsidP="00233A0E">
                <w:pPr>
                  <w:pStyle w:val="TBNormalTechnicalBlock"/>
                </w:pPr>
              </w:p>
              <w:p w14:paraId="4D1D3814" w14:textId="77777777" w:rsidR="00D02E9B" w:rsidRPr="009E0BE9" w:rsidRDefault="00D02E9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02E9B" w:rsidRPr="00ED0749" w14:paraId="75563FE4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26E122B" w14:textId="77777777" w:rsidR="00D02E9B" w:rsidRPr="00ED0749" w:rsidRDefault="00D02E9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3BBCDAB" w14:textId="77777777" w:rsidR="00D02E9B" w:rsidRPr="00ED0749" w:rsidRDefault="00D02E9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6CDEEFE" w14:textId="77777777" w:rsidR="00D02E9B" w:rsidRPr="00ED0749" w:rsidRDefault="00D02E9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8DE01D2" w14:textId="77777777" w:rsidR="00D02E9B" w:rsidRPr="00ED0749" w:rsidRDefault="00D02E9B" w:rsidP="00DF1147">
          <w:pPr>
            <w:pStyle w:val="TBEntRefer"/>
            <w:rPr>
              <w:sz w:val="2"/>
              <w:szCs w:val="2"/>
            </w:rPr>
          </w:pPr>
        </w:p>
        <w:p w14:paraId="47F88FA8" w14:textId="77777777" w:rsidR="00D02E9B" w:rsidRPr="00DD01AC" w:rsidRDefault="00D02E9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02E9B" w:rsidRPr="00133225" w14:paraId="547AB0B4" w14:textId="77777777" w:rsidTr="001E5BC3">
            <w:trPr>
              <w:jc w:val="center"/>
            </w:trPr>
            <w:tc>
              <w:tcPr>
                <w:tcW w:w="9645" w:type="dxa"/>
              </w:tcPr>
              <w:p w14:paraId="25AC0CFB" w14:textId="77777777" w:rsidR="00D02E9B" w:rsidRPr="00C4351E" w:rsidRDefault="00D02E9B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D02E9B" w:rsidRPr="007D53AD" w14:paraId="1D9038AA" w14:textId="77777777" w:rsidTr="001E5BC3">
            <w:trPr>
              <w:jc w:val="center"/>
            </w:trPr>
            <w:tc>
              <w:tcPr>
                <w:tcW w:w="9645" w:type="dxa"/>
              </w:tcPr>
              <w:p w14:paraId="01D9DA16" w14:textId="77777777" w:rsidR="00D02E9B" w:rsidRPr="007D53AD" w:rsidRDefault="00D02E9B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D02E9B" w:rsidRPr="007D53AD" w14:paraId="1B80C89A" w14:textId="77777777" w:rsidTr="001E5BC3">
            <w:trPr>
              <w:jc w:val="center"/>
            </w:trPr>
            <w:tc>
              <w:tcPr>
                <w:tcW w:w="9645" w:type="dxa"/>
              </w:tcPr>
              <w:p w14:paraId="40DA8DDA" w14:textId="77777777" w:rsidR="00D02E9B" w:rsidRPr="006368AC" w:rsidRDefault="00D02E9B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D02E9B" w:rsidRPr="007D53AD" w14:paraId="2CB5B986" w14:textId="77777777" w:rsidTr="001E5BC3">
            <w:trPr>
              <w:jc w:val="center"/>
            </w:trPr>
            <w:tc>
              <w:tcPr>
                <w:tcW w:w="9645" w:type="dxa"/>
              </w:tcPr>
              <w:p w14:paraId="369C7EB5" w14:textId="77777777" w:rsidR="00D02E9B" w:rsidRPr="006368AC" w:rsidRDefault="00D02E9B" w:rsidP="008639D3">
                <w:pPr>
                  <w:pStyle w:val="TBTableText"/>
                </w:pPr>
                <w:r>
                  <w:t>23 February 2026 (10:15)</w:t>
                </w:r>
              </w:p>
            </w:tc>
          </w:tr>
        </w:tbl>
        <w:p w14:paraId="529B265D" w14:textId="77777777" w:rsidR="00D02E9B" w:rsidRPr="008C6FD6" w:rsidRDefault="00EE232C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445076B" w14:textId="77777777" w:rsidR="00257C0B" w:rsidRPr="00904D6E" w:rsidRDefault="00257C0B" w:rsidP="00257C0B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B1BEE" w14:paraId="2136BD5B" w14:textId="77777777" w:rsidTr="00DB1BEE">
        <w:tc>
          <w:tcPr>
            <w:tcW w:w="567" w:type="dxa"/>
            <w:tcMar>
              <w:right w:w="0" w:type="dxa"/>
            </w:tcMar>
          </w:tcPr>
          <w:p w14:paraId="0E511184" w14:textId="584C8201" w:rsidR="00DB1BEE" w:rsidRPr="00DB1BEE" w:rsidRDefault="00FA453D" w:rsidP="00DB1BEE">
            <w:pPr>
              <w:pStyle w:val="PointManual"/>
            </w:pPr>
            <w:r>
              <w:t>1</w:t>
            </w:r>
            <w:r w:rsidR="00DB1BEE" w:rsidRPr="00DB1BE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73A3776" w14:textId="663EB275" w:rsidR="00DB1BEE" w:rsidRDefault="00DB1BEE" w:rsidP="005C6FCB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6E8E6C" w14:textId="77777777" w:rsidR="00DB1BEE" w:rsidRDefault="00DB1BEE" w:rsidP="005C6FC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5A95EF" w14:textId="77777777" w:rsidR="00DB1BEE" w:rsidRDefault="00DB1BEE" w:rsidP="005C6FCB">
            <w:pPr>
              <w:rPr>
                <w:lang w:val="en-US"/>
              </w:rPr>
            </w:pPr>
          </w:p>
        </w:tc>
      </w:tr>
      <w:tr w:rsidR="00DB1BEE" w14:paraId="627DAE58" w14:textId="77777777" w:rsidTr="00DB1BEE">
        <w:tc>
          <w:tcPr>
            <w:tcW w:w="567" w:type="dxa"/>
            <w:tcMar>
              <w:right w:w="0" w:type="dxa"/>
            </w:tcMar>
          </w:tcPr>
          <w:p w14:paraId="570BB872" w14:textId="69C09FEC" w:rsidR="00DB1BEE" w:rsidRPr="00DB1BEE" w:rsidRDefault="00FA453D" w:rsidP="00DB1BEE">
            <w:pPr>
              <w:pStyle w:val="PointManual"/>
            </w:pPr>
            <w:r>
              <w:t>2</w:t>
            </w:r>
            <w:r w:rsidR="00DB1BEE" w:rsidRPr="00DB1BE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C0B0321" w14:textId="550FB7D1" w:rsidR="00DB1BEE" w:rsidRDefault="00DB1BEE" w:rsidP="005C6FCB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2A8A2F32" w14:textId="1358E687" w:rsidR="00DB1BEE" w:rsidRDefault="00DB1BEE" w:rsidP="00DB1BEE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414B03" w14:textId="77777777" w:rsidR="00DB1BEE" w:rsidRDefault="00DB1BEE" w:rsidP="005C6FC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EBE5D4" w14:textId="77777777" w:rsidR="00DB1BEE" w:rsidRDefault="00DB1BEE" w:rsidP="005C6FCB">
            <w:pPr>
              <w:rPr>
                <w:lang w:val="en-US"/>
              </w:rPr>
            </w:pPr>
          </w:p>
          <w:p w14:paraId="6DE76E41" w14:textId="40DCBDA6" w:rsidR="00DB1BEE" w:rsidRDefault="00DB1BEE" w:rsidP="005C6FCB">
            <w:pPr>
              <w:rPr>
                <w:lang w:val="en-US"/>
              </w:rPr>
            </w:pPr>
            <w:r>
              <w:rPr>
                <w:lang w:val="en-US"/>
              </w:rPr>
              <w:t>6358/26</w:t>
            </w:r>
          </w:p>
        </w:tc>
      </w:tr>
    </w:tbl>
    <w:p w14:paraId="554B858F" w14:textId="77777777" w:rsidR="00257C0B" w:rsidRDefault="00257C0B" w:rsidP="00257C0B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B1BEE" w14:paraId="0D864931" w14:textId="77777777" w:rsidTr="00DB1BEE">
        <w:tc>
          <w:tcPr>
            <w:tcW w:w="567" w:type="dxa"/>
            <w:tcMar>
              <w:right w:w="0" w:type="dxa"/>
            </w:tcMar>
          </w:tcPr>
          <w:p w14:paraId="04F7429B" w14:textId="072AD4A2" w:rsidR="00DB1BEE" w:rsidRPr="00DB1BEE" w:rsidRDefault="00FA453D" w:rsidP="00DB1BEE">
            <w:pPr>
              <w:pStyle w:val="PointManual"/>
            </w:pPr>
            <w:r>
              <w:t>3</w:t>
            </w:r>
            <w:r w:rsidR="00DB1BEE" w:rsidRPr="00DB1BE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4F9F4E" w14:textId="754220F5" w:rsidR="00DB1BEE" w:rsidRDefault="00DB1BEE" w:rsidP="00257C0B">
            <w:pPr>
              <w:rPr>
                <w:lang w:val="en-US"/>
              </w:rPr>
            </w:pPr>
            <w:r>
              <w:rPr>
                <w:szCs w:val="24"/>
                <w:lang w:val="en-ZW"/>
              </w:rP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29F63CF" w14:textId="77777777" w:rsidR="00DB1BEE" w:rsidRDefault="00DB1BEE" w:rsidP="00257C0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C4A1F7" w14:textId="77777777" w:rsidR="00DB1BEE" w:rsidRDefault="00DB1BEE" w:rsidP="00257C0B">
            <w:pPr>
              <w:rPr>
                <w:lang w:val="en-US"/>
              </w:rPr>
            </w:pPr>
          </w:p>
        </w:tc>
      </w:tr>
      <w:tr w:rsidR="00DB1BEE" w14:paraId="7775FE88" w14:textId="77777777" w:rsidTr="00DB1BEE">
        <w:tc>
          <w:tcPr>
            <w:tcW w:w="567" w:type="dxa"/>
            <w:tcMar>
              <w:right w:w="0" w:type="dxa"/>
            </w:tcMar>
          </w:tcPr>
          <w:p w14:paraId="17AB2768" w14:textId="5E6CDDD6" w:rsidR="00DB1BEE" w:rsidRPr="00DB1BEE" w:rsidRDefault="00FA453D" w:rsidP="00DB1BEE">
            <w:pPr>
              <w:pStyle w:val="PointManual"/>
            </w:pPr>
            <w:r>
              <w:t>4</w:t>
            </w:r>
            <w:r w:rsidR="00DB1BEE" w:rsidRPr="00DB1BE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90FDBC" w14:textId="08A75D18" w:rsidR="00DB1BEE" w:rsidRDefault="00DB1BEE" w:rsidP="00257C0B">
            <w:pPr>
              <w:rPr>
                <w:szCs w:val="24"/>
                <w:lang w:val="en-ZW"/>
              </w:rPr>
            </w:pPr>
            <w:r w:rsidRPr="008E5A75">
              <w:rPr>
                <w:szCs w:val="24"/>
                <w:lang w:val="en-ZW"/>
              </w:rPr>
              <w:t>Russia’s war of aggression against Ukraine</w:t>
            </w:r>
            <w:r>
              <w:rPr>
                <w:rStyle w:val="FootnoteReference"/>
                <w:szCs w:val="24"/>
                <w:lang w:val="en-ZW"/>
              </w:rPr>
              <w:footnoteReference w:id="1"/>
            </w:r>
          </w:p>
          <w:p w14:paraId="73B299B7" w14:textId="7A631233" w:rsidR="00DB1BEE" w:rsidRDefault="00DB1BEE" w:rsidP="00257C0B">
            <w:pPr>
              <w:rPr>
                <w:lang w:val="en-US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BFF52C" w14:textId="77777777" w:rsidR="00DB1BEE" w:rsidRDefault="00DB1BEE" w:rsidP="00257C0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02D5DD8" w14:textId="77777777" w:rsidR="00DB1BEE" w:rsidRDefault="00DB1BEE" w:rsidP="00257C0B">
            <w:pPr>
              <w:rPr>
                <w:lang w:val="en-US"/>
              </w:rPr>
            </w:pPr>
          </w:p>
        </w:tc>
      </w:tr>
      <w:tr w:rsidR="00DB1BEE" w14:paraId="5499726E" w14:textId="77777777" w:rsidTr="00FA453D">
        <w:tc>
          <w:tcPr>
            <w:tcW w:w="567" w:type="dxa"/>
            <w:tcMar>
              <w:right w:w="0" w:type="dxa"/>
            </w:tcMar>
          </w:tcPr>
          <w:p w14:paraId="449B7849" w14:textId="0AE4EAB6" w:rsidR="00DB1BEE" w:rsidRPr="00DB1BEE" w:rsidRDefault="00FA453D" w:rsidP="00DB1BEE">
            <w:pPr>
              <w:pStyle w:val="PointManual"/>
            </w:pPr>
            <w:r>
              <w:t>5</w:t>
            </w:r>
            <w:r w:rsidR="00DB1BEE" w:rsidRPr="00DB1BE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5BE26DD" w14:textId="67416180" w:rsidR="00DB1BEE" w:rsidRDefault="00DB1BEE" w:rsidP="00257C0B">
            <w:pPr>
              <w:rPr>
                <w:szCs w:val="24"/>
                <w:lang w:val="en-ZW"/>
              </w:rPr>
            </w:pPr>
            <w:r w:rsidRPr="008E5A75">
              <w:rPr>
                <w:szCs w:val="24"/>
                <w:lang w:val="en-ZW"/>
              </w:rPr>
              <w:t>Situation in the Middle East</w:t>
            </w:r>
            <w:r w:rsidR="007416A1">
              <w:rPr>
                <w:rStyle w:val="FootnoteReference"/>
                <w:szCs w:val="24"/>
                <w:lang w:val="en-ZW"/>
              </w:rPr>
              <w:footnoteReference w:id="2"/>
            </w:r>
          </w:p>
          <w:p w14:paraId="04B2AA29" w14:textId="2AE5BB56" w:rsidR="00DB1BEE" w:rsidRDefault="00DB1BEE" w:rsidP="00257C0B">
            <w:pPr>
              <w:rPr>
                <w:lang w:val="en-US"/>
              </w:rPr>
            </w:pPr>
            <w:r w:rsidRPr="008E5A75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369905" w14:textId="77777777" w:rsidR="00DB1BEE" w:rsidRDefault="00DB1BEE" w:rsidP="00257C0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994283" w14:textId="77777777" w:rsidR="00DB1BEE" w:rsidRDefault="00DB1BEE" w:rsidP="00257C0B">
            <w:pPr>
              <w:rPr>
                <w:lang w:val="en-US"/>
              </w:rPr>
            </w:pPr>
          </w:p>
        </w:tc>
      </w:tr>
      <w:tr w:rsidR="00DB1BEE" w14:paraId="63DBC0F0" w14:textId="77777777" w:rsidTr="00FA453D">
        <w:tc>
          <w:tcPr>
            <w:tcW w:w="567" w:type="dxa"/>
            <w:tcMar>
              <w:right w:w="0" w:type="dxa"/>
            </w:tcMar>
          </w:tcPr>
          <w:p w14:paraId="2C71672E" w14:textId="0A9E7918" w:rsidR="00DB1BEE" w:rsidRPr="005A1150" w:rsidRDefault="00FA453D" w:rsidP="00FA453D">
            <w:pPr>
              <w:pStyle w:val="PointManual"/>
              <w:pageBreakBefore/>
            </w:pPr>
            <w:r w:rsidRPr="005A1150">
              <w:lastRenderedPageBreak/>
              <w:t>6</w:t>
            </w:r>
            <w:r w:rsidR="00DB1BEE" w:rsidRPr="005A1150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18E139" w14:textId="30A10609" w:rsidR="00DB1BEE" w:rsidRPr="005A1150" w:rsidRDefault="00DB1BEE" w:rsidP="00257C0B">
            <w:pPr>
              <w:rPr>
                <w:lang w:val="en-US"/>
              </w:rPr>
            </w:pPr>
            <w:r w:rsidRPr="005A1150">
              <w:rPr>
                <w:szCs w:val="24"/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85279E" w14:textId="77777777" w:rsidR="00DB1BEE" w:rsidRPr="005A1150" w:rsidRDefault="00DB1BEE" w:rsidP="00257C0B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4D9F0E" w14:textId="77777777" w:rsidR="00DB1BEE" w:rsidRPr="005A1150" w:rsidRDefault="00DB1BEE" w:rsidP="00257C0B">
            <w:pPr>
              <w:rPr>
                <w:lang w:val="en-US"/>
              </w:rPr>
            </w:pPr>
          </w:p>
        </w:tc>
      </w:tr>
      <w:tr w:rsidR="007A6416" w14:paraId="3126A06C" w14:textId="77777777" w:rsidTr="00DB1BEE">
        <w:tc>
          <w:tcPr>
            <w:tcW w:w="567" w:type="dxa"/>
            <w:tcMar>
              <w:right w:w="0" w:type="dxa"/>
            </w:tcMar>
          </w:tcPr>
          <w:p w14:paraId="6379DA26" w14:textId="77777777" w:rsidR="007A6416" w:rsidRPr="005A1150" w:rsidRDefault="007A6416" w:rsidP="007A6416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B2C224" w14:textId="63E875EF" w:rsidR="007A6416" w:rsidRPr="005A1150" w:rsidRDefault="007A6416" w:rsidP="007A6416">
            <w:pPr>
              <w:pStyle w:val="ListParagraph"/>
              <w:numPr>
                <w:ilvl w:val="0"/>
                <w:numId w:val="31"/>
              </w:numPr>
              <w:ind w:left="567" w:hanging="567"/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 xml:space="preserve">Mission to the </w:t>
            </w:r>
            <w:r w:rsidRPr="005A1150">
              <w:rPr>
                <w:szCs w:val="24"/>
                <w:lang w:val="en-ZW"/>
              </w:rPr>
              <w:t>Great Lakes</w:t>
            </w:r>
            <w:r>
              <w:rPr>
                <w:szCs w:val="24"/>
                <w:lang w:val="en-ZW"/>
              </w:rPr>
              <w:t xml:space="preserve"> region</w:t>
            </w:r>
            <w:r w:rsidRPr="005A1150">
              <w:rPr>
                <w:szCs w:val="24"/>
                <w:lang w:val="en-ZW"/>
              </w:rPr>
              <w:t xml:space="preserve"> (16-20 February 2026)</w:t>
            </w:r>
            <w:r>
              <w:rPr>
                <w:szCs w:val="24"/>
                <w:lang w:val="en-ZW"/>
              </w:rPr>
              <w:br/>
            </w:r>
            <w:r w:rsidRPr="00F62790">
              <w:rPr>
                <w:i/>
                <w:iCs/>
                <w:szCs w:val="24"/>
                <w:lang w:val="en-ZW"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CEC3DB" w14:textId="77777777" w:rsidR="007A6416" w:rsidRPr="005A1150" w:rsidRDefault="007A6416" w:rsidP="007A6416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3C8E29" w14:textId="680140F1" w:rsidR="007A6416" w:rsidRPr="005A1150" w:rsidRDefault="007A6416" w:rsidP="007A6416">
            <w:pPr>
              <w:rPr>
                <w:lang w:val="en-US"/>
              </w:rPr>
            </w:pPr>
            <w:r w:rsidRPr="005A1150">
              <w:rPr>
                <w:lang w:val="en-US"/>
              </w:rPr>
              <w:t>6511/26</w:t>
            </w:r>
          </w:p>
        </w:tc>
      </w:tr>
      <w:tr w:rsidR="007A6416" w14:paraId="6BFBA15B" w14:textId="77777777" w:rsidTr="00DB1BEE">
        <w:tc>
          <w:tcPr>
            <w:tcW w:w="567" w:type="dxa"/>
            <w:tcMar>
              <w:right w:w="0" w:type="dxa"/>
            </w:tcMar>
          </w:tcPr>
          <w:p w14:paraId="4C2F620F" w14:textId="77777777" w:rsidR="007A6416" w:rsidRPr="005A1150" w:rsidRDefault="007A6416" w:rsidP="007A6416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87C6E4" w14:textId="14B023EE" w:rsidR="007A6416" w:rsidRPr="00F62790" w:rsidRDefault="007A6416" w:rsidP="007A6416">
            <w:pPr>
              <w:pStyle w:val="ListParagraph"/>
              <w:numPr>
                <w:ilvl w:val="0"/>
                <w:numId w:val="31"/>
              </w:numPr>
              <w:ind w:left="567" w:hanging="567"/>
              <w:rPr>
                <w:i/>
                <w:iCs/>
                <w:szCs w:val="24"/>
                <w:lang w:val="en-ZW"/>
              </w:rPr>
            </w:pPr>
            <w:r w:rsidRPr="005A1150">
              <w:rPr>
                <w:szCs w:val="24"/>
                <w:lang w:val="en-ZW"/>
              </w:rPr>
              <w:t>European integration of the Western Balkans</w:t>
            </w:r>
            <w:r>
              <w:rPr>
                <w:szCs w:val="24"/>
                <w:lang w:val="en-ZW"/>
              </w:rPr>
              <w:br/>
            </w:r>
            <w:r w:rsidRPr="00F62790">
              <w:rPr>
                <w:i/>
                <w:iCs/>
                <w:szCs w:val="24"/>
                <w:lang w:val="en-ZW"/>
              </w:rPr>
              <w:t>Information from Greece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E5FCB6" w14:textId="3F3B896C" w:rsidR="007A6416" w:rsidRPr="005A1150" w:rsidRDefault="007A6416" w:rsidP="007A6416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1C8A8B" w14:textId="445F22A6" w:rsidR="007A6416" w:rsidRPr="005A1150" w:rsidRDefault="007A6416" w:rsidP="007A6416">
            <w:pPr>
              <w:rPr>
                <w:lang w:val="en-US"/>
              </w:rPr>
            </w:pPr>
            <w:r w:rsidRPr="005A1150">
              <w:rPr>
                <w:lang w:val="en-US"/>
              </w:rPr>
              <w:t>6524/26</w:t>
            </w:r>
          </w:p>
        </w:tc>
      </w:tr>
      <w:tr w:rsidR="007A6416" w14:paraId="21961377" w14:textId="77777777" w:rsidTr="00DB1BEE">
        <w:tc>
          <w:tcPr>
            <w:tcW w:w="567" w:type="dxa"/>
            <w:tcMar>
              <w:right w:w="0" w:type="dxa"/>
            </w:tcMar>
          </w:tcPr>
          <w:p w14:paraId="2047BB8A" w14:textId="77777777" w:rsidR="007A6416" w:rsidRPr="005A1150" w:rsidRDefault="007A6416" w:rsidP="007A6416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9D322B" w14:textId="26F04034" w:rsidR="007A6416" w:rsidRPr="00F62790" w:rsidRDefault="007A6416" w:rsidP="007A6416">
            <w:pPr>
              <w:pStyle w:val="ListParagraph"/>
              <w:numPr>
                <w:ilvl w:val="0"/>
                <w:numId w:val="31"/>
              </w:numPr>
              <w:ind w:left="567" w:hanging="567"/>
              <w:rPr>
                <w:i/>
                <w:iCs/>
                <w:szCs w:val="24"/>
                <w:lang w:val="en-ZW"/>
              </w:rPr>
            </w:pPr>
            <w:r w:rsidRPr="005A1150">
              <w:rPr>
                <w:szCs w:val="24"/>
                <w:lang w:val="en-ZW"/>
              </w:rPr>
              <w:t>Situation in Venezuela</w:t>
            </w:r>
            <w:r>
              <w:rPr>
                <w:szCs w:val="24"/>
                <w:lang w:val="en-ZW"/>
              </w:rPr>
              <w:br/>
            </w:r>
            <w:r w:rsidRPr="00F62790">
              <w:rPr>
                <w:i/>
                <w:iCs/>
                <w:szCs w:val="24"/>
                <w:lang w:val="en-ZW"/>
              </w:rPr>
              <w:t>Information from Spain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9A868C" w14:textId="77777777" w:rsidR="007A6416" w:rsidRPr="005A1150" w:rsidRDefault="007A6416" w:rsidP="007A6416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286421" w14:textId="6E3FAA03" w:rsidR="007A6416" w:rsidRPr="005A1150" w:rsidRDefault="007A6416" w:rsidP="007A6416">
            <w:pPr>
              <w:rPr>
                <w:lang w:val="en-US"/>
              </w:rPr>
            </w:pPr>
            <w:r w:rsidRPr="005A1150">
              <w:rPr>
                <w:lang w:val="en-US"/>
              </w:rPr>
              <w:t>6487/26</w:t>
            </w:r>
          </w:p>
        </w:tc>
      </w:tr>
      <w:tr w:rsidR="007A6416" w14:paraId="10A3F1B1" w14:textId="77777777" w:rsidTr="00DB1BEE">
        <w:tc>
          <w:tcPr>
            <w:tcW w:w="567" w:type="dxa"/>
            <w:tcMar>
              <w:right w:w="0" w:type="dxa"/>
            </w:tcMar>
          </w:tcPr>
          <w:p w14:paraId="109906E0" w14:textId="77777777" w:rsidR="007A6416" w:rsidRPr="005A1150" w:rsidRDefault="007A6416" w:rsidP="007A6416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26891E2" w14:textId="11CCAE43" w:rsidR="007A6416" w:rsidRPr="00F62790" w:rsidRDefault="007A6416" w:rsidP="007A6416">
            <w:pPr>
              <w:pStyle w:val="ListParagraph"/>
              <w:numPr>
                <w:ilvl w:val="0"/>
                <w:numId w:val="31"/>
              </w:numPr>
              <w:ind w:left="567" w:hanging="567"/>
              <w:rPr>
                <w:i/>
                <w:iCs/>
                <w:szCs w:val="24"/>
                <w:lang w:val="en-ZW"/>
              </w:rPr>
            </w:pPr>
            <w:r w:rsidRPr="005A1150">
              <w:rPr>
                <w:szCs w:val="24"/>
                <w:lang w:val="en-ZW"/>
              </w:rPr>
              <w:t xml:space="preserve">Conference “Women as </w:t>
            </w:r>
            <w:r>
              <w:rPr>
                <w:szCs w:val="24"/>
                <w:lang w:val="en-ZW"/>
              </w:rPr>
              <w:t>a</w:t>
            </w:r>
            <w:r w:rsidRPr="005A1150">
              <w:rPr>
                <w:szCs w:val="24"/>
                <w:lang w:val="en-ZW"/>
              </w:rPr>
              <w:t xml:space="preserve">gents for </w:t>
            </w:r>
            <w:r>
              <w:rPr>
                <w:szCs w:val="24"/>
                <w:lang w:val="en-ZW"/>
              </w:rPr>
              <w:t>s</w:t>
            </w:r>
            <w:r w:rsidRPr="005A1150">
              <w:rPr>
                <w:szCs w:val="24"/>
                <w:lang w:val="en-ZW"/>
              </w:rPr>
              <w:t xml:space="preserve">ecurity and </w:t>
            </w:r>
            <w:r>
              <w:rPr>
                <w:szCs w:val="24"/>
                <w:lang w:val="en-ZW"/>
              </w:rPr>
              <w:t>p</w:t>
            </w:r>
            <w:r w:rsidRPr="005A1150">
              <w:rPr>
                <w:szCs w:val="24"/>
                <w:lang w:val="en-ZW"/>
              </w:rPr>
              <w:t xml:space="preserve">eace” </w:t>
            </w:r>
            <w:r>
              <w:rPr>
                <w:szCs w:val="24"/>
                <w:lang w:val="en-ZW"/>
              </w:rPr>
              <w:t>(</w:t>
            </w:r>
            <w:r w:rsidRPr="005A1150">
              <w:rPr>
                <w:szCs w:val="24"/>
                <w:lang w:val="en-ZW"/>
              </w:rPr>
              <w:t>Vienna</w:t>
            </w:r>
            <w:r>
              <w:rPr>
                <w:szCs w:val="24"/>
                <w:lang w:val="en-ZW"/>
              </w:rPr>
              <w:t>,</w:t>
            </w:r>
            <w:r w:rsidRPr="005A1150">
              <w:rPr>
                <w:szCs w:val="24"/>
                <w:lang w:val="en-ZW"/>
              </w:rPr>
              <w:t xml:space="preserve"> 9-10 </w:t>
            </w:r>
            <w:r w:rsidRPr="00AD0E79">
              <w:rPr>
                <w:szCs w:val="24"/>
                <w:lang w:val="en-ZW"/>
              </w:rPr>
              <w:t>February 2026</w:t>
            </w:r>
            <w:r>
              <w:rPr>
                <w:szCs w:val="24"/>
                <w:lang w:val="en-ZW"/>
              </w:rPr>
              <w:t>)</w:t>
            </w:r>
            <w:r>
              <w:rPr>
                <w:szCs w:val="24"/>
                <w:lang w:val="en-ZW"/>
              </w:rPr>
              <w:br/>
            </w:r>
            <w:r w:rsidRPr="00F62790">
              <w:rPr>
                <w:i/>
                <w:iCs/>
                <w:szCs w:val="24"/>
                <w:lang w:val="en-ZW"/>
              </w:rPr>
              <w:t>Information from Austria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B182B0" w14:textId="77777777" w:rsidR="007A6416" w:rsidRPr="005A1150" w:rsidRDefault="007A6416" w:rsidP="007A6416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EF6FE2" w14:textId="7445F0D1" w:rsidR="007A6416" w:rsidRPr="005A1150" w:rsidRDefault="007A6416" w:rsidP="007A6416">
            <w:pPr>
              <w:rPr>
                <w:lang w:val="en-US"/>
              </w:rPr>
            </w:pPr>
            <w:r w:rsidRPr="005A1150">
              <w:rPr>
                <w:lang w:val="en-US"/>
              </w:rPr>
              <w:t>6499/26</w:t>
            </w:r>
          </w:p>
        </w:tc>
      </w:tr>
    </w:tbl>
    <w:p w14:paraId="354032E2" w14:textId="77777777" w:rsidR="00561E45" w:rsidRDefault="00561E45" w:rsidP="00561E45">
      <w:pPr>
        <w:pStyle w:val="FinalLine"/>
      </w:pPr>
    </w:p>
    <w:sectPr w:rsidR="00561E45" w:rsidSect="006048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59A0B" w14:textId="77777777" w:rsidR="00D32EED" w:rsidRDefault="00D32EED" w:rsidP="00B5488B">
      <w:r>
        <w:separator/>
      </w:r>
    </w:p>
  </w:endnote>
  <w:endnote w:type="continuationSeparator" w:id="0">
    <w:p w14:paraId="451B6484" w14:textId="77777777" w:rsidR="00D32EED" w:rsidRDefault="00D32EE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3D9D5" w14:textId="77777777" w:rsidR="00EE232C" w:rsidRDefault="00EE23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0488A" w:rsidRPr="00D94637" w14:paraId="61435B8B" w14:textId="77777777" w:rsidTr="0060488A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3715FACD" w14:textId="77777777" w:rsidR="0060488A" w:rsidRPr="00D94637" w:rsidRDefault="0060488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60488A" w:rsidRPr="00B310DC" w14:paraId="4E10DEE2" w14:textId="77777777" w:rsidTr="0060488A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701BD1DD" w14:textId="45A38EE7" w:rsidR="0060488A" w:rsidRPr="00AD7BF2" w:rsidRDefault="0060488A" w:rsidP="004F54B2">
          <w:pPr>
            <w:pStyle w:val="FooterText"/>
          </w:pPr>
          <w:r>
            <w:t>6353/26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764EFA7A" w14:textId="77777777" w:rsidR="0060488A" w:rsidRPr="00AD7BF2" w:rsidRDefault="0060488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4EEC0970" w14:textId="77777777" w:rsidR="0060488A" w:rsidRPr="002511D8" w:rsidRDefault="0060488A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5032F5E9" w14:textId="520C1F49" w:rsidR="0060488A" w:rsidRPr="00B310DC" w:rsidRDefault="0060488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0488A" w:rsidRPr="00D94637" w14:paraId="099C7217" w14:textId="77777777" w:rsidTr="0060488A">
      <w:trPr>
        <w:jc w:val="center"/>
      </w:trPr>
      <w:tc>
        <w:tcPr>
          <w:tcW w:w="1774" w:type="pct"/>
        </w:tcPr>
        <w:p w14:paraId="78436BE0" w14:textId="3115A953" w:rsidR="0060488A" w:rsidRPr="00AD7BF2" w:rsidRDefault="0060488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4D8E602B" w14:textId="29237B19" w:rsidR="0060488A" w:rsidRPr="00AD7BF2" w:rsidRDefault="0060488A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</w:tcPr>
        <w:p w14:paraId="6A0C2BC2" w14:textId="72C4A13B" w:rsidR="0060488A" w:rsidRPr="00D94637" w:rsidRDefault="0060488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6FF79F05" w14:textId="189414E8" w:rsidR="0060488A" w:rsidRPr="00695BAF" w:rsidRDefault="0060488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2A35738F" w14:textId="77777777" w:rsidR="00561E45" w:rsidRPr="0060488A" w:rsidRDefault="00561E45" w:rsidP="0060488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0488A" w:rsidRPr="00D94637" w14:paraId="24E870EC" w14:textId="77777777" w:rsidTr="0060488A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7BA931CD" w14:textId="77777777" w:rsidR="0060488A" w:rsidRPr="00D94637" w:rsidRDefault="0060488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60488A" w:rsidRPr="00B310DC" w14:paraId="49FC0BD2" w14:textId="77777777" w:rsidTr="0060488A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0440D37F" w14:textId="40C3C74C" w:rsidR="0060488A" w:rsidRPr="00AD7BF2" w:rsidRDefault="0060488A" w:rsidP="004F54B2">
          <w:pPr>
            <w:pStyle w:val="FooterText"/>
          </w:pPr>
          <w:r>
            <w:t>6353/26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45FE66BC" w14:textId="77777777" w:rsidR="0060488A" w:rsidRPr="00AD7BF2" w:rsidRDefault="0060488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4BB80B98" w14:textId="77777777" w:rsidR="0060488A" w:rsidRPr="002511D8" w:rsidRDefault="0060488A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6EA1A321" w14:textId="7B50E293" w:rsidR="0060488A" w:rsidRPr="00B310DC" w:rsidRDefault="0060488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0488A" w:rsidRPr="00D94637" w14:paraId="24695749" w14:textId="77777777" w:rsidTr="0060488A">
      <w:trPr>
        <w:jc w:val="center"/>
      </w:trPr>
      <w:tc>
        <w:tcPr>
          <w:tcW w:w="1774" w:type="pct"/>
        </w:tcPr>
        <w:p w14:paraId="655E413E" w14:textId="22EE7FE2" w:rsidR="0060488A" w:rsidRPr="00AD7BF2" w:rsidRDefault="0060488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6BF9CC13" w14:textId="10BB5C85" w:rsidR="0060488A" w:rsidRPr="00AD7BF2" w:rsidRDefault="0060488A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</w:tcPr>
        <w:p w14:paraId="6916EBF6" w14:textId="013FC9F4" w:rsidR="0060488A" w:rsidRPr="00D94637" w:rsidRDefault="0060488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2F672E56" w14:textId="6350A707" w:rsidR="0060488A" w:rsidRPr="00695BAF" w:rsidRDefault="0060488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226035EF" w14:textId="77777777" w:rsidR="00561E45" w:rsidRPr="0060488A" w:rsidRDefault="00561E45" w:rsidP="0060488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A8F46" w14:textId="77777777" w:rsidR="00D32EED" w:rsidRDefault="00D32EED" w:rsidP="00B5488B">
      <w:r>
        <w:separator/>
      </w:r>
    </w:p>
  </w:footnote>
  <w:footnote w:type="continuationSeparator" w:id="0">
    <w:p w14:paraId="666E5A67" w14:textId="77777777" w:rsidR="00D32EED" w:rsidRDefault="00D32EED" w:rsidP="00B5488B">
      <w:r>
        <w:continuationSeparator/>
      </w:r>
    </w:p>
  </w:footnote>
  <w:footnote w:id="1">
    <w:p w14:paraId="06D57D2E" w14:textId="7437DB9A" w:rsidR="00DB1BEE" w:rsidRPr="00F21BAC" w:rsidRDefault="00DB1BEE">
      <w:pPr>
        <w:pStyle w:val="FootnoteText"/>
      </w:pPr>
      <w:r w:rsidRPr="00D44058">
        <w:rPr>
          <w:rStyle w:val="FootnoteReference"/>
        </w:rPr>
        <w:footnoteRef/>
      </w:r>
      <w:r w:rsidRPr="00D44058">
        <w:t xml:space="preserve"> </w:t>
      </w:r>
      <w:r w:rsidRPr="00D44058">
        <w:tab/>
        <w:t xml:space="preserve">In the presence of the </w:t>
      </w:r>
      <w:r w:rsidRPr="00F21BAC">
        <w:t>Minister of Foreign Affairs of Ukraine</w:t>
      </w:r>
    </w:p>
  </w:footnote>
  <w:footnote w:id="2">
    <w:p w14:paraId="52465419" w14:textId="2B9D4B4B" w:rsidR="007416A1" w:rsidRDefault="007416A1">
      <w:pPr>
        <w:pStyle w:val="FootnoteText"/>
      </w:pPr>
      <w:r w:rsidRPr="00F21BAC">
        <w:rPr>
          <w:rStyle w:val="FootnoteReference"/>
        </w:rPr>
        <w:footnoteRef/>
      </w:r>
      <w:r w:rsidRPr="00F21BAC">
        <w:tab/>
        <w:t>In the presence of the Administrator of the UN Development Programme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FEDBA" w14:textId="77777777" w:rsidR="00EE232C" w:rsidRDefault="00EE23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E3C5A" w14:textId="7E07E810" w:rsidR="00561E45" w:rsidRPr="0060488A" w:rsidRDefault="0060488A" w:rsidP="0060488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9D703" w14:textId="4717EAFF" w:rsidR="00561E45" w:rsidRPr="0060488A" w:rsidRDefault="0060488A" w:rsidP="0060488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6EC12D4"/>
    <w:multiLevelType w:val="hybridMultilevel"/>
    <w:tmpl w:val="91CE0246"/>
    <w:lvl w:ilvl="0" w:tplc="94C6F552">
      <w:start w:val="1"/>
      <w:numFmt w:val="lowerLetter"/>
      <w:lvlText w:val="%1)"/>
      <w:lvlJc w:val="left"/>
      <w:pPr>
        <w:ind w:left="93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650" w:hanging="360"/>
      </w:pPr>
    </w:lvl>
    <w:lvl w:ilvl="2" w:tplc="080C001B" w:tentative="1">
      <w:start w:val="1"/>
      <w:numFmt w:val="lowerRoman"/>
      <w:lvlText w:val="%3."/>
      <w:lvlJc w:val="right"/>
      <w:pPr>
        <w:ind w:left="2370" w:hanging="180"/>
      </w:pPr>
    </w:lvl>
    <w:lvl w:ilvl="3" w:tplc="080C000F" w:tentative="1">
      <w:start w:val="1"/>
      <w:numFmt w:val="decimal"/>
      <w:lvlText w:val="%4."/>
      <w:lvlJc w:val="left"/>
      <w:pPr>
        <w:ind w:left="3090" w:hanging="360"/>
      </w:pPr>
    </w:lvl>
    <w:lvl w:ilvl="4" w:tplc="080C0019" w:tentative="1">
      <w:start w:val="1"/>
      <w:numFmt w:val="lowerLetter"/>
      <w:lvlText w:val="%5."/>
      <w:lvlJc w:val="left"/>
      <w:pPr>
        <w:ind w:left="3810" w:hanging="360"/>
      </w:pPr>
    </w:lvl>
    <w:lvl w:ilvl="5" w:tplc="080C001B" w:tentative="1">
      <w:start w:val="1"/>
      <w:numFmt w:val="lowerRoman"/>
      <w:lvlText w:val="%6."/>
      <w:lvlJc w:val="right"/>
      <w:pPr>
        <w:ind w:left="4530" w:hanging="180"/>
      </w:pPr>
    </w:lvl>
    <w:lvl w:ilvl="6" w:tplc="080C000F" w:tentative="1">
      <w:start w:val="1"/>
      <w:numFmt w:val="decimal"/>
      <w:lvlText w:val="%7."/>
      <w:lvlJc w:val="left"/>
      <w:pPr>
        <w:ind w:left="5250" w:hanging="360"/>
      </w:pPr>
    </w:lvl>
    <w:lvl w:ilvl="7" w:tplc="080C0019" w:tentative="1">
      <w:start w:val="1"/>
      <w:numFmt w:val="lowerLetter"/>
      <w:lvlText w:val="%8."/>
      <w:lvlJc w:val="left"/>
      <w:pPr>
        <w:ind w:left="5970" w:hanging="360"/>
      </w:pPr>
    </w:lvl>
    <w:lvl w:ilvl="8" w:tplc="08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7"/>
  </w:num>
  <w:num w:numId="2" w16cid:durableId="1327631403">
    <w:abstractNumId w:val="11"/>
  </w:num>
  <w:num w:numId="3" w16cid:durableId="1003243670">
    <w:abstractNumId w:val="28"/>
  </w:num>
  <w:num w:numId="4" w16cid:durableId="1195849073">
    <w:abstractNumId w:val="24"/>
  </w:num>
  <w:num w:numId="5" w16cid:durableId="2022665065">
    <w:abstractNumId w:val="12"/>
  </w:num>
  <w:num w:numId="6" w16cid:durableId="1478185974">
    <w:abstractNumId w:val="30"/>
  </w:num>
  <w:num w:numId="7" w16cid:durableId="1484783863">
    <w:abstractNumId w:val="32"/>
  </w:num>
  <w:num w:numId="8" w16cid:durableId="1527019188">
    <w:abstractNumId w:val="21"/>
  </w:num>
  <w:num w:numId="9" w16cid:durableId="1758987273">
    <w:abstractNumId w:val="29"/>
  </w:num>
  <w:num w:numId="10" w16cid:durableId="1210261310">
    <w:abstractNumId w:val="25"/>
  </w:num>
  <w:num w:numId="11" w16cid:durableId="764421641">
    <w:abstractNumId w:val="19"/>
  </w:num>
  <w:num w:numId="12" w16cid:durableId="88160779">
    <w:abstractNumId w:val="16"/>
  </w:num>
  <w:num w:numId="13" w16cid:durableId="2055620120">
    <w:abstractNumId w:val="15"/>
  </w:num>
  <w:num w:numId="14" w16cid:durableId="776409955">
    <w:abstractNumId w:val="26"/>
  </w:num>
  <w:num w:numId="15" w16cid:durableId="1854299357">
    <w:abstractNumId w:val="31"/>
  </w:num>
  <w:num w:numId="16" w16cid:durableId="1900162905">
    <w:abstractNumId w:val="10"/>
  </w:num>
  <w:num w:numId="17" w16cid:durableId="2036613741">
    <w:abstractNumId w:val="17"/>
  </w:num>
  <w:num w:numId="18" w16cid:durableId="903489724">
    <w:abstractNumId w:val="14"/>
  </w:num>
  <w:num w:numId="19" w16cid:durableId="359087364">
    <w:abstractNumId w:val="22"/>
  </w:num>
  <w:num w:numId="20" w16cid:durableId="1988168917">
    <w:abstractNumId w:val="18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21408801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6558447493839823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0&lt;/text&gt;_x000d__x000a_  &lt;/metadata&gt;_x000d__x000a_  &lt;metadata key=&quot;md_Prefix&quot;&gt;_x000d__x000a_    &lt;text&gt;&lt;/text&gt;_x000d__x000a_  &lt;/metadata&gt;_x000d__x000a_  &lt;metadata key=&quot;md_DocumentNumber&quot;&gt;_x000d__x000a_    &lt;text&gt;635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8&lt;/text&gt;_x000d__x000a_      &lt;text&gt;RELEX 215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4&quot; text=&quot;Coreper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6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23T10:15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5635794049115262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152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4&quot; text=&quot;Coreper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2-23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d7fd95198d08126bf41cfd61498f33ff17d05af08d8de6e04431323560ec2fe"/>
  </w:docVars>
  <w:rsids>
    <w:rsidRoot w:val="00561E45"/>
    <w:rsid w:val="00045924"/>
    <w:rsid w:val="00047B6B"/>
    <w:rsid w:val="000537DF"/>
    <w:rsid w:val="0008421F"/>
    <w:rsid w:val="000D6D71"/>
    <w:rsid w:val="000E2267"/>
    <w:rsid w:val="000F3AF0"/>
    <w:rsid w:val="000F6C55"/>
    <w:rsid w:val="00103932"/>
    <w:rsid w:val="00166FF9"/>
    <w:rsid w:val="001A2F9D"/>
    <w:rsid w:val="001B6F48"/>
    <w:rsid w:val="001E219D"/>
    <w:rsid w:val="0020220B"/>
    <w:rsid w:val="00246F5E"/>
    <w:rsid w:val="00247314"/>
    <w:rsid w:val="0025765A"/>
    <w:rsid w:val="00257C0B"/>
    <w:rsid w:val="00283C2C"/>
    <w:rsid w:val="0031255E"/>
    <w:rsid w:val="00326C08"/>
    <w:rsid w:val="00333CEF"/>
    <w:rsid w:val="0034761C"/>
    <w:rsid w:val="003A0C63"/>
    <w:rsid w:val="003B4E6D"/>
    <w:rsid w:val="003C10C5"/>
    <w:rsid w:val="003D5D85"/>
    <w:rsid w:val="003F2EC0"/>
    <w:rsid w:val="00454BD8"/>
    <w:rsid w:val="004C60B7"/>
    <w:rsid w:val="004D116F"/>
    <w:rsid w:val="00546854"/>
    <w:rsid w:val="00561E45"/>
    <w:rsid w:val="005A1150"/>
    <w:rsid w:val="005B3259"/>
    <w:rsid w:val="005C3952"/>
    <w:rsid w:val="005C66FF"/>
    <w:rsid w:val="0060488A"/>
    <w:rsid w:val="006213F4"/>
    <w:rsid w:val="00633917"/>
    <w:rsid w:val="00667874"/>
    <w:rsid w:val="006915FB"/>
    <w:rsid w:val="006C049D"/>
    <w:rsid w:val="006D2414"/>
    <w:rsid w:val="006D5699"/>
    <w:rsid w:val="006F76D1"/>
    <w:rsid w:val="007064FF"/>
    <w:rsid w:val="007416A1"/>
    <w:rsid w:val="00741DC3"/>
    <w:rsid w:val="0076365A"/>
    <w:rsid w:val="00772954"/>
    <w:rsid w:val="00781C48"/>
    <w:rsid w:val="0078799C"/>
    <w:rsid w:val="00792179"/>
    <w:rsid w:val="007A6416"/>
    <w:rsid w:val="007C1C49"/>
    <w:rsid w:val="008146F9"/>
    <w:rsid w:val="00816A62"/>
    <w:rsid w:val="008170E8"/>
    <w:rsid w:val="00827063"/>
    <w:rsid w:val="00833044"/>
    <w:rsid w:val="00886E58"/>
    <w:rsid w:val="008C5BAD"/>
    <w:rsid w:val="008E2940"/>
    <w:rsid w:val="009640F8"/>
    <w:rsid w:val="00972AE9"/>
    <w:rsid w:val="009930AF"/>
    <w:rsid w:val="009B3B06"/>
    <w:rsid w:val="00A23679"/>
    <w:rsid w:val="00A31007"/>
    <w:rsid w:val="00AB2D0B"/>
    <w:rsid w:val="00AB39E8"/>
    <w:rsid w:val="00AC124F"/>
    <w:rsid w:val="00AC3046"/>
    <w:rsid w:val="00AD0E79"/>
    <w:rsid w:val="00B40A7B"/>
    <w:rsid w:val="00B5488B"/>
    <w:rsid w:val="00B84D70"/>
    <w:rsid w:val="00B861BE"/>
    <w:rsid w:val="00BF155C"/>
    <w:rsid w:val="00C02778"/>
    <w:rsid w:val="00C32639"/>
    <w:rsid w:val="00C706A1"/>
    <w:rsid w:val="00CC013E"/>
    <w:rsid w:val="00CD3656"/>
    <w:rsid w:val="00CE003C"/>
    <w:rsid w:val="00D02E9B"/>
    <w:rsid w:val="00D04CBD"/>
    <w:rsid w:val="00D32EED"/>
    <w:rsid w:val="00D44058"/>
    <w:rsid w:val="00D8788B"/>
    <w:rsid w:val="00DB1BEE"/>
    <w:rsid w:val="00DC093D"/>
    <w:rsid w:val="00E1158E"/>
    <w:rsid w:val="00E14E6E"/>
    <w:rsid w:val="00E3008F"/>
    <w:rsid w:val="00E7760D"/>
    <w:rsid w:val="00E8251D"/>
    <w:rsid w:val="00E94903"/>
    <w:rsid w:val="00ED6129"/>
    <w:rsid w:val="00EE232C"/>
    <w:rsid w:val="00EE3B78"/>
    <w:rsid w:val="00EE4445"/>
    <w:rsid w:val="00EF07F5"/>
    <w:rsid w:val="00EF122B"/>
    <w:rsid w:val="00F21BAC"/>
    <w:rsid w:val="00F62790"/>
    <w:rsid w:val="00F67D61"/>
    <w:rsid w:val="00F7400F"/>
    <w:rsid w:val="00F90DB0"/>
    <w:rsid w:val="00FA453D"/>
    <w:rsid w:val="00FC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BCE34"/>
  <w15:docId w15:val="{780EF73F-304F-4A1E-8895-95267DCF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257C0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D02E9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02E9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02E9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02E9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D02E9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02E9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02E9B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D02E9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customStyle="1" w:styleId="TBHeadingTable">
    <w:name w:val="TBHeadingTable"/>
    <w:basedOn w:val="TechnicalBlockBase"/>
    <w:rsid w:val="00D02E9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02E9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02E9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D02E9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561E45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561E45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561E45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561E45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561E45"/>
    <w:rPr>
      <w:color w:val="808080"/>
    </w:rPr>
  </w:style>
  <w:style w:type="paragraph" w:styleId="ListParagraph">
    <w:name w:val="List Paragraph"/>
    <w:basedOn w:val="Normal"/>
    <w:uiPriority w:val="34"/>
    <w:qFormat/>
    <w:rsid w:val="00EF07F5"/>
    <w:pPr>
      <w:ind w:left="720"/>
      <w:contextualSpacing/>
    </w:pPr>
  </w:style>
  <w:style w:type="paragraph" w:styleId="Revision">
    <w:name w:val="Revision"/>
    <w:hidden/>
    <w:uiPriority w:val="99"/>
    <w:semiHidden/>
    <w:rsid w:val="0060488A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D09370-7F10-4285-B1D2-0BAB567213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7AF8D2-C5BC-49B1-90E6-DD917A81DB86}"/>
</file>

<file path=customXml/itemProps3.xml><?xml version="1.0" encoding="utf-8"?>
<ds:datastoreItem xmlns:ds="http://schemas.openxmlformats.org/officeDocument/2006/customXml" ds:itemID="{6F8C0D30-5886-4BD5-88EF-A9F831978E84}"/>
</file>

<file path=customXml/itemProps4.xml><?xml version="1.0" encoding="utf-8"?>
<ds:datastoreItem xmlns:ds="http://schemas.openxmlformats.org/officeDocument/2006/customXml" ds:itemID="{47B39B26-BC82-4E80-A01E-4316126C88BE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140</Words>
  <Characters>781</Characters>
  <Application>Microsoft Office Word</Application>
  <DocSecurity>0</DocSecurity>
  <Lines>86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THERKELSEN Tania</dc:creator>
  <cp:keywords/>
  <dc:description/>
  <cp:lastModifiedBy>SASA Stanka</cp:lastModifiedBy>
  <cp:revision>3</cp:revision>
  <dcterms:created xsi:type="dcterms:W3CDTF">2026-02-20T17:54:00Z</dcterms:created>
  <dcterms:modified xsi:type="dcterms:W3CDTF">2026-02-20T17:54:00Z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