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751934281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7A0F6B" w:rsidRPr="0056157B" w14:paraId="29B57CBA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1830F862" w14:textId="77777777" w:rsidR="007A0F6B" w:rsidRPr="0056157B" w:rsidRDefault="007A0F6B" w:rsidP="00634DC7">
                <w:pPr>
                  <w:pStyle w:val="TBNormalTechnicalBlock"/>
                </w:pPr>
              </w:p>
            </w:tc>
          </w:tr>
          <w:tr w:rsidR="007A0F6B" w:rsidRPr="0056157B" w14:paraId="18EB2774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327EBD18" w14:textId="77777777" w:rsidR="007A0F6B" w:rsidRPr="0056157B" w:rsidRDefault="007A0F6B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C079ECC" wp14:editId="0B63C943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43290D2C" w14:textId="77777777" w:rsidR="007A0F6B" w:rsidRPr="0056157B" w:rsidRDefault="007A0F6B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7A0F6B" w:rsidRPr="00B84B6D" w14:paraId="5E7F9759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0555826" w14:textId="77777777" w:rsidR="007A0F6B" w:rsidRPr="0056157B" w:rsidRDefault="007A0F6B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35235677" w14:textId="77777777" w:rsidR="007A0F6B" w:rsidRPr="0056157B" w:rsidRDefault="007A0F6B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27B8D099" w14:textId="77777777" w:rsidR="007A0F6B" w:rsidRPr="0056157B" w:rsidRDefault="007A0F6B" w:rsidP="00233A0E">
                <w:pPr>
                  <w:pStyle w:val="TBNormalTechnicalBlock"/>
                  <w:rPr>
                    <w:b/>
                  </w:rPr>
                </w:pPr>
              </w:p>
              <w:p w14:paraId="78274E5A" w14:textId="77777777" w:rsidR="007A0F6B" w:rsidRDefault="007A0F6B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20 februarie 2026</w:t>
                </w:r>
              </w:p>
              <w:p w14:paraId="16F5CB8F" w14:textId="77777777" w:rsidR="007A0F6B" w:rsidRPr="0019440B" w:rsidRDefault="007A0F6B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6E8EDFF9" w14:textId="77777777" w:rsidR="007A0F6B" w:rsidRPr="0019440B" w:rsidRDefault="007A0F6B" w:rsidP="00233A0E">
                <w:pPr>
                  <w:pStyle w:val="TBNormalTechnicalBlock"/>
                </w:pPr>
              </w:p>
              <w:p w14:paraId="7A33480B" w14:textId="77777777" w:rsidR="007A0F6B" w:rsidRDefault="007A0F6B" w:rsidP="00233A0E">
                <w:pPr>
                  <w:pStyle w:val="TBNormalTechnicalBlock"/>
                </w:pPr>
                <w:r>
                  <w:t>6353</w:t>
                </w:r>
                <w:r w:rsidRPr="0056157B">
                  <w:t>/</w:t>
                </w:r>
                <w:r>
                  <w:t>26</w:t>
                </w:r>
              </w:p>
              <w:p w14:paraId="1C5FC01D" w14:textId="77777777" w:rsidR="007A0F6B" w:rsidRDefault="007A0F6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8</w:t>
                </w:r>
              </w:p>
              <w:p w14:paraId="2059E497" w14:textId="77777777" w:rsidR="007A0F6B" w:rsidRDefault="007A0F6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215</w:t>
                </w:r>
              </w:p>
              <w:p w14:paraId="33A33658" w14:textId="77777777" w:rsidR="007A0F6B" w:rsidRPr="007C5B64" w:rsidRDefault="007A0F6B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17689E5F" w14:textId="77777777" w:rsidR="007A0F6B" w:rsidRPr="009E0BE9" w:rsidRDefault="007A0F6B" w:rsidP="00CD4D38">
                <w:pPr>
                  <w:pStyle w:val="TBDistrbMarkers"/>
                </w:pPr>
                <w:r>
                  <w:t>PARLNAT</w:t>
                </w:r>
              </w:p>
              <w:p w14:paraId="2390522B" w14:textId="77777777" w:rsidR="007A0F6B" w:rsidRPr="009E0BE9" w:rsidRDefault="007A0F6B" w:rsidP="00233A0E">
                <w:pPr>
                  <w:pStyle w:val="TBNormalTechnicalBlock"/>
                </w:pPr>
              </w:p>
              <w:p w14:paraId="72AD032D" w14:textId="77777777" w:rsidR="007A0F6B" w:rsidRPr="009E0BE9" w:rsidRDefault="007A0F6B" w:rsidP="00233A0E">
                <w:pPr>
                  <w:pStyle w:val="TBNormalTechnicalBlock"/>
                </w:pPr>
              </w:p>
              <w:p w14:paraId="725FC118" w14:textId="77777777" w:rsidR="007A0F6B" w:rsidRPr="009E0BE9" w:rsidRDefault="007A0F6B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7A0F6B" w:rsidRPr="00ED0749" w14:paraId="6F3EDA05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FDE253F" w14:textId="77777777" w:rsidR="007A0F6B" w:rsidRPr="00ED0749" w:rsidRDefault="007A0F6B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847BBA6" w14:textId="77777777" w:rsidR="007A0F6B" w:rsidRPr="00ED0749" w:rsidRDefault="007A0F6B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22F6C060" w14:textId="77777777" w:rsidR="007A0F6B" w:rsidRPr="00ED0749" w:rsidRDefault="007A0F6B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593EE607" w14:textId="77777777" w:rsidR="007A0F6B" w:rsidRPr="00ED0749" w:rsidRDefault="007A0F6B" w:rsidP="00DF1147">
          <w:pPr>
            <w:pStyle w:val="TBEntRefer"/>
            <w:rPr>
              <w:sz w:val="2"/>
              <w:szCs w:val="2"/>
            </w:rPr>
          </w:pPr>
        </w:p>
        <w:p w14:paraId="5D0B9041" w14:textId="77777777" w:rsidR="007A0F6B" w:rsidRPr="00DD01AC" w:rsidRDefault="007A0F6B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7A0F6B" w:rsidRPr="00133225" w14:paraId="562F2725" w14:textId="77777777" w:rsidTr="001E5BC3">
            <w:trPr>
              <w:jc w:val="center"/>
            </w:trPr>
            <w:tc>
              <w:tcPr>
                <w:tcW w:w="9645" w:type="dxa"/>
              </w:tcPr>
              <w:p w14:paraId="1FA9F52B" w14:textId="77777777" w:rsidR="007A0F6B" w:rsidRPr="00C4351E" w:rsidRDefault="007A0F6B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7A0F6B" w:rsidRPr="007D53AD" w14:paraId="417AB5F9" w14:textId="77777777" w:rsidTr="001E5BC3">
            <w:trPr>
              <w:jc w:val="center"/>
            </w:trPr>
            <w:tc>
              <w:tcPr>
                <w:tcW w:w="9645" w:type="dxa"/>
              </w:tcPr>
              <w:p w14:paraId="69FD9CF1" w14:textId="77777777" w:rsidR="007A0F6B" w:rsidRPr="007D53AD" w:rsidRDefault="007A0F6B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Externe)</w:t>
                </w:r>
              </w:p>
            </w:tc>
          </w:tr>
          <w:tr w:rsidR="007A0F6B" w:rsidRPr="007D53AD" w14:paraId="79923F45" w14:textId="77777777" w:rsidTr="001E5BC3">
            <w:trPr>
              <w:jc w:val="center"/>
            </w:trPr>
            <w:tc>
              <w:tcPr>
                <w:tcW w:w="9645" w:type="dxa"/>
              </w:tcPr>
              <w:p w14:paraId="1BA3E4EE" w14:textId="77777777" w:rsidR="007A0F6B" w:rsidRPr="006368AC" w:rsidRDefault="007A0F6B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7A0F6B" w:rsidRPr="007D53AD" w14:paraId="578192D9" w14:textId="77777777" w:rsidTr="001E5BC3">
            <w:trPr>
              <w:jc w:val="center"/>
            </w:trPr>
            <w:tc>
              <w:tcPr>
                <w:tcW w:w="9645" w:type="dxa"/>
              </w:tcPr>
              <w:p w14:paraId="7A923ED6" w14:textId="77777777" w:rsidR="007A0F6B" w:rsidRPr="006368AC" w:rsidRDefault="007A0F6B" w:rsidP="008639D3">
                <w:pPr>
                  <w:pStyle w:val="TBTableText"/>
                </w:pPr>
                <w:r>
                  <w:t>23 februarie 2026 (10.15)</w:t>
                </w:r>
              </w:p>
            </w:tc>
          </w:tr>
        </w:tbl>
        <w:p w14:paraId="20EB7975" w14:textId="77777777" w:rsidR="007A0F6B" w:rsidRPr="008C6FD6" w:rsidRDefault="00123744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49F4331" w14:textId="77777777" w:rsidR="00257C0B" w:rsidRPr="007A0F6B" w:rsidRDefault="00257C0B" w:rsidP="00257C0B">
      <w:pPr>
        <w:spacing w:after="120"/>
        <w:rPr>
          <w:b/>
          <w:bCs/>
          <w:u w:val="single"/>
        </w:rPr>
      </w:pPr>
      <w:bookmarkStart w:id="1" w:name="DQC_RangeToBeChecked"/>
      <w:r w:rsidRPr="007A0F6B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DB1BEE" w:rsidRPr="007A0F6B" w14:paraId="4B6023A4" w14:textId="77777777" w:rsidTr="00DB1BEE">
        <w:tc>
          <w:tcPr>
            <w:tcW w:w="567" w:type="dxa"/>
            <w:tcMar>
              <w:right w:w="0" w:type="dxa"/>
            </w:tcMar>
          </w:tcPr>
          <w:p w14:paraId="6CE15F6D" w14:textId="77777777" w:rsidR="00DB1BEE" w:rsidRPr="007A0F6B" w:rsidRDefault="00FA453D" w:rsidP="00DB1BEE">
            <w:pPr>
              <w:pStyle w:val="PointManual"/>
            </w:pPr>
            <w:r w:rsidRPr="007A0F6B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D16D462" w14:textId="77777777" w:rsidR="00DB1BEE" w:rsidRPr="007A0F6B" w:rsidRDefault="00DB1BEE" w:rsidP="005C6FCB">
            <w:r w:rsidRPr="007A0F6B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FDE69C7" w14:textId="77777777" w:rsidR="00DB1BEE" w:rsidRPr="007A0F6B" w:rsidRDefault="00DB1BEE" w:rsidP="005C6FCB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28CB748" w14:textId="77777777" w:rsidR="00DB1BEE" w:rsidRPr="007A0F6B" w:rsidRDefault="00DB1BEE" w:rsidP="005C6FCB"/>
        </w:tc>
      </w:tr>
      <w:tr w:rsidR="00DB1BEE" w:rsidRPr="007A0F6B" w14:paraId="36AF4A8F" w14:textId="77777777" w:rsidTr="00DB1BEE">
        <w:tc>
          <w:tcPr>
            <w:tcW w:w="567" w:type="dxa"/>
            <w:tcMar>
              <w:right w:w="0" w:type="dxa"/>
            </w:tcMar>
          </w:tcPr>
          <w:p w14:paraId="4244264A" w14:textId="77777777" w:rsidR="00DB1BEE" w:rsidRPr="007A0F6B" w:rsidRDefault="00FA453D" w:rsidP="00DB1BEE">
            <w:pPr>
              <w:pStyle w:val="PointManual"/>
            </w:pPr>
            <w:r w:rsidRPr="007A0F6B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4B7DCB4F" w14:textId="77777777" w:rsidR="00DB1BEE" w:rsidRPr="007A0F6B" w:rsidRDefault="00DB1BEE" w:rsidP="005C6FCB">
            <w:r w:rsidRPr="007A0F6B">
              <w:t>Aprobarea punctelor „A”</w:t>
            </w:r>
          </w:p>
          <w:p w14:paraId="33ED7B27" w14:textId="77777777" w:rsidR="00DB1BEE" w:rsidRPr="007A0F6B" w:rsidRDefault="00DB1BEE" w:rsidP="00DB1BEE">
            <w:pPr>
              <w:pStyle w:val="PointManual"/>
            </w:pPr>
            <w:r w:rsidRPr="007A0F6B">
              <w:t>a)</w:t>
            </w:r>
            <w:r w:rsidRPr="007A0F6B"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89A5EC3" w14:textId="77777777" w:rsidR="00DB1BEE" w:rsidRPr="007A0F6B" w:rsidRDefault="00DB1BEE" w:rsidP="005C6FCB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5321F48" w14:textId="77777777" w:rsidR="00DB1BEE" w:rsidRPr="007A0F6B" w:rsidRDefault="00DB1BEE" w:rsidP="005C6FCB"/>
          <w:p w14:paraId="3EE6C8BA" w14:textId="77777777" w:rsidR="00DB1BEE" w:rsidRPr="007A0F6B" w:rsidRDefault="00DB1BEE" w:rsidP="005C6FCB">
            <w:r w:rsidRPr="007A0F6B">
              <w:t>6358/26</w:t>
            </w:r>
          </w:p>
        </w:tc>
      </w:tr>
    </w:tbl>
    <w:p w14:paraId="7DCC1242" w14:textId="77777777" w:rsidR="00257C0B" w:rsidRPr="007A0F6B" w:rsidRDefault="00257C0B" w:rsidP="00257C0B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7A0F6B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DB1BEE" w:rsidRPr="007A0F6B" w14:paraId="25ECEC64" w14:textId="77777777" w:rsidTr="00DB1BEE">
        <w:tc>
          <w:tcPr>
            <w:tcW w:w="567" w:type="dxa"/>
            <w:tcMar>
              <w:right w:w="0" w:type="dxa"/>
            </w:tcMar>
          </w:tcPr>
          <w:p w14:paraId="18E564AA" w14:textId="77777777" w:rsidR="00DB1BEE" w:rsidRPr="007A0F6B" w:rsidRDefault="00FA453D" w:rsidP="00DB1BEE">
            <w:pPr>
              <w:pStyle w:val="PointManual"/>
            </w:pPr>
            <w:r w:rsidRPr="007A0F6B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3539CCF" w14:textId="77777777" w:rsidR="00DB1BEE" w:rsidRPr="007A0F6B" w:rsidRDefault="00DB1BEE" w:rsidP="00257C0B">
            <w:r w:rsidRPr="007A0F6B">
              <w:t>Afaceri curente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9B37CE1" w14:textId="77777777" w:rsidR="00DB1BEE" w:rsidRPr="007A0F6B" w:rsidRDefault="00DB1BEE" w:rsidP="00257C0B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5CA88BF" w14:textId="77777777" w:rsidR="00DB1BEE" w:rsidRPr="007A0F6B" w:rsidRDefault="00DB1BEE" w:rsidP="00257C0B"/>
        </w:tc>
      </w:tr>
      <w:tr w:rsidR="00DB1BEE" w:rsidRPr="007A0F6B" w14:paraId="3529FE00" w14:textId="77777777" w:rsidTr="00DB1BEE">
        <w:tc>
          <w:tcPr>
            <w:tcW w:w="567" w:type="dxa"/>
            <w:tcMar>
              <w:right w:w="0" w:type="dxa"/>
            </w:tcMar>
          </w:tcPr>
          <w:p w14:paraId="0D358C7A" w14:textId="77777777" w:rsidR="00DB1BEE" w:rsidRPr="007A0F6B" w:rsidRDefault="00FA453D" w:rsidP="00DB1BEE">
            <w:pPr>
              <w:pStyle w:val="PointManual"/>
            </w:pPr>
            <w:r w:rsidRPr="007A0F6B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A5AD71F" w14:textId="77777777" w:rsidR="00DB1BEE" w:rsidRPr="007A0F6B" w:rsidRDefault="00DB1BEE" w:rsidP="00257C0B">
            <w:pPr>
              <w:rPr>
                <w:szCs w:val="24"/>
              </w:rPr>
            </w:pPr>
            <w:r w:rsidRPr="007A0F6B">
              <w:t>Războiul de agresiune al Rusiei împotriva Ucrainei</w:t>
            </w:r>
            <w:r w:rsidRPr="007A0F6B">
              <w:rPr>
                <w:rStyle w:val="FootnoteReference"/>
                <w:szCs w:val="24"/>
              </w:rPr>
              <w:footnoteReference w:id="1"/>
            </w:r>
          </w:p>
          <w:p w14:paraId="69FB9FF1" w14:textId="77777777" w:rsidR="00DB1BEE" w:rsidRPr="007A0F6B" w:rsidRDefault="00DB1BEE" w:rsidP="00257C0B">
            <w:r w:rsidRPr="007A0F6B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533DF07" w14:textId="77777777" w:rsidR="00DB1BEE" w:rsidRPr="007A0F6B" w:rsidRDefault="00DB1BEE" w:rsidP="00257C0B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20000C2" w14:textId="77777777" w:rsidR="00DB1BEE" w:rsidRPr="007A0F6B" w:rsidRDefault="00DB1BEE" w:rsidP="00257C0B"/>
        </w:tc>
      </w:tr>
      <w:tr w:rsidR="00DB1BEE" w:rsidRPr="007A0F6B" w14:paraId="3623109C" w14:textId="77777777" w:rsidTr="00FA453D">
        <w:tc>
          <w:tcPr>
            <w:tcW w:w="567" w:type="dxa"/>
            <w:tcMar>
              <w:right w:w="0" w:type="dxa"/>
            </w:tcMar>
          </w:tcPr>
          <w:p w14:paraId="27021294" w14:textId="77777777" w:rsidR="00DB1BEE" w:rsidRPr="007A0F6B" w:rsidRDefault="00FA453D" w:rsidP="00DB1BEE">
            <w:pPr>
              <w:pStyle w:val="PointManual"/>
            </w:pPr>
            <w:r w:rsidRPr="007A0F6B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58F83AC" w14:textId="77777777" w:rsidR="00DB1BEE" w:rsidRPr="007A0F6B" w:rsidRDefault="00DB1BEE" w:rsidP="00257C0B">
            <w:pPr>
              <w:rPr>
                <w:szCs w:val="24"/>
              </w:rPr>
            </w:pPr>
            <w:r w:rsidRPr="007A0F6B">
              <w:t>Situația din Orientul Mijlociu</w:t>
            </w:r>
            <w:r w:rsidR="007416A1" w:rsidRPr="007A0F6B">
              <w:rPr>
                <w:rStyle w:val="FootnoteReference"/>
                <w:szCs w:val="24"/>
              </w:rPr>
              <w:footnoteReference w:id="2"/>
            </w:r>
          </w:p>
          <w:p w14:paraId="3DBB1109" w14:textId="77777777" w:rsidR="00DB1BEE" w:rsidRPr="007A0F6B" w:rsidRDefault="00DB1BEE" w:rsidP="00257C0B">
            <w:r w:rsidRPr="007A0F6B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895EE9" w14:textId="77777777" w:rsidR="00DB1BEE" w:rsidRPr="007A0F6B" w:rsidRDefault="00DB1BEE" w:rsidP="00257C0B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D0AE5EA" w14:textId="77777777" w:rsidR="00DB1BEE" w:rsidRPr="007A0F6B" w:rsidRDefault="00DB1BEE" w:rsidP="00257C0B"/>
        </w:tc>
      </w:tr>
      <w:tr w:rsidR="00DB1BEE" w:rsidRPr="007A0F6B" w14:paraId="4D294ED3" w14:textId="77777777" w:rsidTr="00FA453D">
        <w:tc>
          <w:tcPr>
            <w:tcW w:w="567" w:type="dxa"/>
            <w:tcMar>
              <w:right w:w="0" w:type="dxa"/>
            </w:tcMar>
          </w:tcPr>
          <w:p w14:paraId="7A40F8E6" w14:textId="77777777" w:rsidR="00DB1BEE" w:rsidRPr="007A0F6B" w:rsidRDefault="00FA453D" w:rsidP="00FA453D">
            <w:pPr>
              <w:pStyle w:val="PointManual"/>
              <w:pageBreakBefore/>
            </w:pPr>
            <w:r w:rsidRPr="007A0F6B">
              <w:lastRenderedPageBreak/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99993A8" w14:textId="77777777" w:rsidR="00DB1BEE" w:rsidRPr="007A0F6B" w:rsidRDefault="00DB1BEE" w:rsidP="00257C0B">
            <w:r w:rsidRPr="007A0F6B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3C25081" w14:textId="77777777" w:rsidR="00DB1BEE" w:rsidRPr="007A0F6B" w:rsidRDefault="00DB1BEE" w:rsidP="00257C0B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0970861" w14:textId="77777777" w:rsidR="00DB1BEE" w:rsidRPr="007A0F6B" w:rsidRDefault="00DB1BEE" w:rsidP="00257C0B"/>
        </w:tc>
      </w:tr>
      <w:tr w:rsidR="007A6416" w:rsidRPr="007A0F6B" w14:paraId="5F4A37D7" w14:textId="77777777" w:rsidTr="00DB1BEE">
        <w:tc>
          <w:tcPr>
            <w:tcW w:w="567" w:type="dxa"/>
            <w:tcMar>
              <w:right w:w="0" w:type="dxa"/>
            </w:tcMar>
          </w:tcPr>
          <w:p w14:paraId="44C1C979" w14:textId="77777777" w:rsidR="007A6416" w:rsidRPr="007A0F6B" w:rsidRDefault="007A6416" w:rsidP="007A6416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95AF21C" w14:textId="77777777" w:rsidR="007A6416" w:rsidRPr="007A0F6B" w:rsidRDefault="007A6416" w:rsidP="007A6416">
            <w:pPr>
              <w:pStyle w:val="ListParagraph"/>
              <w:numPr>
                <w:ilvl w:val="0"/>
                <w:numId w:val="31"/>
              </w:numPr>
              <w:ind w:left="567" w:hanging="567"/>
              <w:rPr>
                <w:szCs w:val="24"/>
              </w:rPr>
            </w:pPr>
            <w:r w:rsidRPr="007A0F6B">
              <w:t>Misiunea din regiunea Marilor Lacuri (16-20 februarie 2026)</w:t>
            </w:r>
            <w:r w:rsidRPr="007A0F6B">
              <w:br/>
            </w:r>
            <w:r w:rsidRPr="007A0F6B">
              <w:rPr>
                <w:i/>
              </w:rPr>
              <w:t>Informare din partea Comisiei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106FD22" w14:textId="77777777" w:rsidR="007A6416" w:rsidRPr="007A0F6B" w:rsidRDefault="007A6416" w:rsidP="007A6416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429B67A" w14:textId="77777777" w:rsidR="007A6416" w:rsidRPr="007A0F6B" w:rsidRDefault="007A6416" w:rsidP="007A6416">
            <w:r w:rsidRPr="007A0F6B">
              <w:t>6511/26</w:t>
            </w:r>
          </w:p>
        </w:tc>
      </w:tr>
      <w:tr w:rsidR="007A6416" w:rsidRPr="007A0F6B" w14:paraId="3CBE7459" w14:textId="77777777" w:rsidTr="00DB1BEE">
        <w:tc>
          <w:tcPr>
            <w:tcW w:w="567" w:type="dxa"/>
            <w:tcMar>
              <w:right w:w="0" w:type="dxa"/>
            </w:tcMar>
          </w:tcPr>
          <w:p w14:paraId="3D4D24EC" w14:textId="77777777" w:rsidR="007A6416" w:rsidRPr="007A0F6B" w:rsidRDefault="007A6416" w:rsidP="007A6416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38E4833" w14:textId="77777777" w:rsidR="007A6416" w:rsidRPr="007A0F6B" w:rsidRDefault="007A6416" w:rsidP="007A6416">
            <w:pPr>
              <w:pStyle w:val="ListParagraph"/>
              <w:numPr>
                <w:ilvl w:val="0"/>
                <w:numId w:val="31"/>
              </w:numPr>
              <w:ind w:left="567" w:hanging="567"/>
              <w:rPr>
                <w:i/>
                <w:iCs/>
                <w:szCs w:val="24"/>
              </w:rPr>
            </w:pPr>
            <w:r w:rsidRPr="007A0F6B">
              <w:t>Integrarea europeană a Balcanilor de Vest</w:t>
            </w:r>
            <w:r w:rsidRPr="007A0F6B">
              <w:br/>
            </w:r>
            <w:r w:rsidRPr="007A0F6B">
              <w:rPr>
                <w:i/>
              </w:rPr>
              <w:t>Informare din partea Greciei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474BDE6" w14:textId="77777777" w:rsidR="007A6416" w:rsidRPr="007A0F6B" w:rsidRDefault="007A6416" w:rsidP="007A6416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DA5CD36" w14:textId="77777777" w:rsidR="007A6416" w:rsidRPr="007A0F6B" w:rsidRDefault="007A6416" w:rsidP="007A6416">
            <w:r w:rsidRPr="007A0F6B">
              <w:t>6524/26</w:t>
            </w:r>
          </w:p>
        </w:tc>
      </w:tr>
      <w:tr w:rsidR="007A6416" w:rsidRPr="007A0F6B" w14:paraId="435958DD" w14:textId="77777777" w:rsidTr="00DB1BEE">
        <w:tc>
          <w:tcPr>
            <w:tcW w:w="567" w:type="dxa"/>
            <w:tcMar>
              <w:right w:w="0" w:type="dxa"/>
            </w:tcMar>
          </w:tcPr>
          <w:p w14:paraId="71824B1A" w14:textId="77777777" w:rsidR="007A6416" w:rsidRPr="007A0F6B" w:rsidRDefault="007A6416" w:rsidP="007A6416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E881D4E" w14:textId="77777777" w:rsidR="007A6416" w:rsidRPr="007A0F6B" w:rsidRDefault="007A6416" w:rsidP="007A6416">
            <w:pPr>
              <w:pStyle w:val="ListParagraph"/>
              <w:numPr>
                <w:ilvl w:val="0"/>
                <w:numId w:val="31"/>
              </w:numPr>
              <w:ind w:left="567" w:hanging="567"/>
              <w:rPr>
                <w:i/>
                <w:iCs/>
                <w:szCs w:val="24"/>
              </w:rPr>
            </w:pPr>
            <w:r w:rsidRPr="007A0F6B">
              <w:t>Situația din Venezuela</w:t>
            </w:r>
            <w:r w:rsidRPr="007A0F6B">
              <w:br/>
            </w:r>
            <w:r w:rsidRPr="007A0F6B">
              <w:rPr>
                <w:i/>
              </w:rPr>
              <w:t>Informare din partea Spaniei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6D912BA" w14:textId="77777777" w:rsidR="007A6416" w:rsidRPr="007A0F6B" w:rsidRDefault="007A6416" w:rsidP="007A6416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0B037CC" w14:textId="77777777" w:rsidR="007A6416" w:rsidRPr="007A0F6B" w:rsidRDefault="007A6416" w:rsidP="007A6416">
            <w:r w:rsidRPr="007A0F6B">
              <w:t>6487/26</w:t>
            </w:r>
          </w:p>
        </w:tc>
      </w:tr>
      <w:tr w:rsidR="007A6416" w:rsidRPr="007A0F6B" w14:paraId="5FCB958F" w14:textId="77777777" w:rsidTr="00DB1BEE">
        <w:tc>
          <w:tcPr>
            <w:tcW w:w="567" w:type="dxa"/>
            <w:tcMar>
              <w:right w:w="0" w:type="dxa"/>
            </w:tcMar>
          </w:tcPr>
          <w:p w14:paraId="55B2E243" w14:textId="77777777" w:rsidR="007A6416" w:rsidRPr="007A0F6B" w:rsidRDefault="007A6416" w:rsidP="007A6416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A9F0539" w14:textId="77777777" w:rsidR="007A6416" w:rsidRPr="007A0F6B" w:rsidRDefault="007A6416" w:rsidP="007A6416">
            <w:pPr>
              <w:pStyle w:val="ListParagraph"/>
              <w:numPr>
                <w:ilvl w:val="0"/>
                <w:numId w:val="31"/>
              </w:numPr>
              <w:ind w:left="567" w:hanging="567"/>
              <w:rPr>
                <w:i/>
                <w:iCs/>
                <w:szCs w:val="24"/>
              </w:rPr>
            </w:pPr>
            <w:r w:rsidRPr="007A0F6B">
              <w:t>Conferința „Women as agents for security and peace” (Femeile – promotoare ale securității și ale păcii) (Viena, 9-10 februarie 2026)</w:t>
            </w:r>
            <w:r w:rsidRPr="007A0F6B">
              <w:br/>
            </w:r>
            <w:r w:rsidRPr="007A0F6B">
              <w:rPr>
                <w:i/>
              </w:rPr>
              <w:t>Informare din partea Austriei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198303A" w14:textId="77777777" w:rsidR="007A6416" w:rsidRPr="007A0F6B" w:rsidRDefault="007A6416" w:rsidP="007A6416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7EF6B6" w14:textId="77777777" w:rsidR="007A6416" w:rsidRPr="007A0F6B" w:rsidRDefault="007A6416" w:rsidP="007A6416">
            <w:r w:rsidRPr="007A0F6B">
              <w:t>6499/26</w:t>
            </w:r>
          </w:p>
        </w:tc>
      </w:tr>
      <w:bookmarkEnd w:id="1"/>
    </w:tbl>
    <w:p w14:paraId="203568F1" w14:textId="77777777" w:rsidR="00561E45" w:rsidRDefault="00561E45" w:rsidP="00561E45">
      <w:pPr>
        <w:pStyle w:val="FinalLine"/>
      </w:pPr>
    </w:p>
    <w:sectPr w:rsidR="00561E45" w:rsidSect="007A0F6B">
      <w:headerReference w:type="default" r:id="rId12"/>
      <w:footerReference w:type="default" r:id="rId13"/>
      <w:headerReference w:type="first" r:id="rId14"/>
      <w:footerReference w:type="first" r:id="rId15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8AEC3" w14:textId="77777777" w:rsidR="00D32EED" w:rsidRDefault="00D32EED" w:rsidP="00B5488B">
      <w:r>
        <w:separator/>
      </w:r>
    </w:p>
  </w:endnote>
  <w:endnote w:type="continuationSeparator" w:id="0">
    <w:p w14:paraId="542D8C5D" w14:textId="77777777" w:rsidR="00D32EED" w:rsidRDefault="00D32EE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5FC819FE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450EE05" w14:textId="77777777" w:rsidR="00123744" w:rsidRPr="00D94637" w:rsidRDefault="00123744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4F54B2" w:rsidRPr="00B310DC" w14:paraId="4F02BC25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A9A1FEF" w14:textId="77777777" w:rsidR="00123744" w:rsidRPr="00AD7BF2" w:rsidRDefault="00123744" w:rsidP="004F54B2">
          <w:pPr>
            <w:pStyle w:val="FooterText"/>
          </w:pPr>
          <w:r>
            <w:t>6353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5C7D490" w14:textId="77777777" w:rsidR="00123744" w:rsidRPr="00AD7BF2" w:rsidRDefault="00123744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E326FC0" w14:textId="77777777" w:rsidR="00123744" w:rsidRPr="002511D8" w:rsidRDefault="00123744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FF617FA" w14:textId="77777777" w:rsidR="00123744" w:rsidRPr="00B310DC" w:rsidRDefault="00123744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4D48331E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36F8A7B1" w14:textId="77777777" w:rsidR="00123744" w:rsidRPr="00AD7BF2" w:rsidRDefault="00123744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C45F961" w14:textId="77777777" w:rsidR="00123744" w:rsidRPr="00AD7BF2" w:rsidRDefault="00123744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237CF467" w14:textId="77777777" w:rsidR="00123744" w:rsidRPr="00D94637" w:rsidRDefault="00123744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BB8D821" w14:textId="77777777" w:rsidR="00123744" w:rsidRPr="00695BAF" w:rsidRDefault="00123744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65DDEA86" w14:textId="77777777" w:rsidR="00DA5A2F" w:rsidRDefault="00DA5A2F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650E8581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8162822" w14:textId="77777777" w:rsidR="00123744" w:rsidRPr="00D94637" w:rsidRDefault="00123744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4F54B2" w:rsidRPr="00B310DC" w14:paraId="401E873E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92487F1" w14:textId="77777777" w:rsidR="00123744" w:rsidRPr="00AD7BF2" w:rsidRDefault="00123744" w:rsidP="004F54B2">
          <w:pPr>
            <w:pStyle w:val="FooterText"/>
          </w:pPr>
          <w:r>
            <w:t>6353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9801FD7" w14:textId="77777777" w:rsidR="00123744" w:rsidRPr="00AD7BF2" w:rsidRDefault="00123744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352352E" w14:textId="77777777" w:rsidR="00123744" w:rsidRPr="002511D8" w:rsidRDefault="00123744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3CED06B" w14:textId="77777777" w:rsidR="00123744" w:rsidRPr="00B310DC" w:rsidRDefault="00123744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2F37D5E7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6E371E5A" w14:textId="77777777" w:rsidR="00123744" w:rsidRPr="00AD7BF2" w:rsidRDefault="00123744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39451D0" w14:textId="77777777" w:rsidR="00123744" w:rsidRPr="00AD7BF2" w:rsidRDefault="00123744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7C1380C9" w14:textId="77777777" w:rsidR="00123744" w:rsidRPr="00D94637" w:rsidRDefault="00123744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3409243" w14:textId="77777777" w:rsidR="00123744" w:rsidRPr="00695BAF" w:rsidRDefault="00123744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0C15D64A" w14:textId="77777777" w:rsidR="00DA5A2F" w:rsidRDefault="00DA5A2F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DAE22" w14:textId="77777777" w:rsidR="00D32EED" w:rsidRDefault="00D32EED" w:rsidP="00B5488B">
      <w:r>
        <w:separator/>
      </w:r>
    </w:p>
  </w:footnote>
  <w:footnote w:type="continuationSeparator" w:id="0">
    <w:p w14:paraId="2C8424BB" w14:textId="77777777" w:rsidR="00D32EED" w:rsidRDefault="00D32EED" w:rsidP="00B5488B">
      <w:r>
        <w:continuationSeparator/>
      </w:r>
    </w:p>
  </w:footnote>
  <w:footnote w:id="1">
    <w:p w14:paraId="7701B0B2" w14:textId="77777777" w:rsidR="00DB1BEE" w:rsidRPr="007A0F6B" w:rsidRDefault="00DB1BEE">
      <w:pPr>
        <w:pStyle w:val="FootnoteText"/>
      </w:pPr>
      <w:r w:rsidRPr="007A0F6B">
        <w:rPr>
          <w:rStyle w:val="FootnoteReference"/>
        </w:rPr>
        <w:footnoteRef/>
      </w:r>
      <w:r w:rsidRPr="007A0F6B">
        <w:tab/>
        <w:t>În prezența ministrului afacerilor externe al Ucrainei.</w:t>
      </w:r>
    </w:p>
  </w:footnote>
  <w:footnote w:id="2">
    <w:p w14:paraId="16E48FE8" w14:textId="77777777" w:rsidR="007416A1" w:rsidRPr="007A0F6B" w:rsidRDefault="007416A1">
      <w:pPr>
        <w:pStyle w:val="FootnoteText"/>
      </w:pPr>
      <w:r w:rsidRPr="007A0F6B">
        <w:rPr>
          <w:rStyle w:val="FootnoteReference"/>
        </w:rPr>
        <w:footnoteRef/>
      </w:r>
      <w:r w:rsidRPr="007A0F6B">
        <w:tab/>
        <w:t>În prezența administratorului Programului Națiunilor Unite pentru Dezvoltare.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AEED1" w14:textId="77777777" w:rsidR="00DA5A2F" w:rsidRDefault="00123744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65186" w14:textId="77777777" w:rsidR="00DA5A2F" w:rsidRDefault="00123744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16EC12D4"/>
    <w:multiLevelType w:val="hybridMultilevel"/>
    <w:tmpl w:val="91CE0246"/>
    <w:lvl w:ilvl="0" w:tplc="94C6F552">
      <w:start w:val="1"/>
      <w:numFmt w:val="lowerLetter"/>
      <w:lvlText w:val="%1)"/>
      <w:lvlJc w:val="left"/>
      <w:pPr>
        <w:ind w:left="93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650" w:hanging="360"/>
      </w:pPr>
    </w:lvl>
    <w:lvl w:ilvl="2" w:tplc="080C001B" w:tentative="1">
      <w:start w:val="1"/>
      <w:numFmt w:val="lowerRoman"/>
      <w:lvlText w:val="%3."/>
      <w:lvlJc w:val="right"/>
      <w:pPr>
        <w:ind w:left="2370" w:hanging="180"/>
      </w:pPr>
    </w:lvl>
    <w:lvl w:ilvl="3" w:tplc="080C000F" w:tentative="1">
      <w:start w:val="1"/>
      <w:numFmt w:val="decimal"/>
      <w:lvlText w:val="%4."/>
      <w:lvlJc w:val="left"/>
      <w:pPr>
        <w:ind w:left="3090" w:hanging="360"/>
      </w:pPr>
    </w:lvl>
    <w:lvl w:ilvl="4" w:tplc="080C0019" w:tentative="1">
      <w:start w:val="1"/>
      <w:numFmt w:val="lowerLetter"/>
      <w:lvlText w:val="%5."/>
      <w:lvlJc w:val="left"/>
      <w:pPr>
        <w:ind w:left="3810" w:hanging="360"/>
      </w:pPr>
    </w:lvl>
    <w:lvl w:ilvl="5" w:tplc="080C001B" w:tentative="1">
      <w:start w:val="1"/>
      <w:numFmt w:val="lowerRoman"/>
      <w:lvlText w:val="%6."/>
      <w:lvlJc w:val="right"/>
      <w:pPr>
        <w:ind w:left="4530" w:hanging="180"/>
      </w:pPr>
    </w:lvl>
    <w:lvl w:ilvl="6" w:tplc="080C000F" w:tentative="1">
      <w:start w:val="1"/>
      <w:numFmt w:val="decimal"/>
      <w:lvlText w:val="%7."/>
      <w:lvlJc w:val="left"/>
      <w:pPr>
        <w:ind w:left="5250" w:hanging="360"/>
      </w:pPr>
    </w:lvl>
    <w:lvl w:ilvl="7" w:tplc="080C0019" w:tentative="1">
      <w:start w:val="1"/>
      <w:numFmt w:val="lowerLetter"/>
      <w:lvlText w:val="%8."/>
      <w:lvlJc w:val="left"/>
      <w:pPr>
        <w:ind w:left="5970" w:hanging="360"/>
      </w:pPr>
    </w:lvl>
    <w:lvl w:ilvl="8" w:tplc="080C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3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7"/>
  </w:num>
  <w:num w:numId="2" w16cid:durableId="1327631403">
    <w:abstractNumId w:val="11"/>
  </w:num>
  <w:num w:numId="3" w16cid:durableId="1003243670">
    <w:abstractNumId w:val="28"/>
  </w:num>
  <w:num w:numId="4" w16cid:durableId="1195849073">
    <w:abstractNumId w:val="24"/>
  </w:num>
  <w:num w:numId="5" w16cid:durableId="2022665065">
    <w:abstractNumId w:val="12"/>
  </w:num>
  <w:num w:numId="6" w16cid:durableId="1478185974">
    <w:abstractNumId w:val="30"/>
  </w:num>
  <w:num w:numId="7" w16cid:durableId="1484783863">
    <w:abstractNumId w:val="32"/>
  </w:num>
  <w:num w:numId="8" w16cid:durableId="1527019188">
    <w:abstractNumId w:val="21"/>
  </w:num>
  <w:num w:numId="9" w16cid:durableId="1758987273">
    <w:abstractNumId w:val="29"/>
  </w:num>
  <w:num w:numId="10" w16cid:durableId="1210261310">
    <w:abstractNumId w:val="25"/>
  </w:num>
  <w:num w:numId="11" w16cid:durableId="764421641">
    <w:abstractNumId w:val="19"/>
  </w:num>
  <w:num w:numId="12" w16cid:durableId="88160779">
    <w:abstractNumId w:val="16"/>
  </w:num>
  <w:num w:numId="13" w16cid:durableId="2055620120">
    <w:abstractNumId w:val="15"/>
  </w:num>
  <w:num w:numId="14" w16cid:durableId="776409955">
    <w:abstractNumId w:val="26"/>
  </w:num>
  <w:num w:numId="15" w16cid:durableId="1854299357">
    <w:abstractNumId w:val="31"/>
  </w:num>
  <w:num w:numId="16" w16cid:durableId="1900162905">
    <w:abstractNumId w:val="10"/>
  </w:num>
  <w:num w:numId="17" w16cid:durableId="2036613741">
    <w:abstractNumId w:val="17"/>
  </w:num>
  <w:num w:numId="18" w16cid:durableId="903489724">
    <w:abstractNumId w:val="14"/>
  </w:num>
  <w:num w:numId="19" w16cid:durableId="359087364">
    <w:abstractNumId w:val="22"/>
  </w:num>
  <w:num w:numId="20" w16cid:durableId="1988168917">
    <w:abstractNumId w:val="18"/>
  </w:num>
  <w:num w:numId="21" w16cid:durableId="485098164">
    <w:abstractNumId w:val="9"/>
  </w:num>
  <w:num w:numId="22" w16cid:durableId="305089572">
    <w:abstractNumId w:val="7"/>
  </w:num>
  <w:num w:numId="23" w16cid:durableId="51077672">
    <w:abstractNumId w:val="6"/>
  </w:num>
  <w:num w:numId="24" w16cid:durableId="1610163727">
    <w:abstractNumId w:val="5"/>
  </w:num>
  <w:num w:numId="25" w16cid:durableId="404494364">
    <w:abstractNumId w:val="4"/>
  </w:num>
  <w:num w:numId="26" w16cid:durableId="462307320">
    <w:abstractNumId w:val="8"/>
  </w:num>
  <w:num w:numId="27" w16cid:durableId="1050806456">
    <w:abstractNumId w:val="3"/>
  </w:num>
  <w:num w:numId="28" w16cid:durableId="1845129138">
    <w:abstractNumId w:val="2"/>
  </w:num>
  <w:num w:numId="29" w16cid:durableId="2085906804">
    <w:abstractNumId w:val="1"/>
  </w:num>
  <w:num w:numId="30" w16cid:durableId="1185557664">
    <w:abstractNumId w:val="0"/>
  </w:num>
  <w:num w:numId="31" w16cid:durableId="214088018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705803774579670881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2-20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6353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8&lt;/text&gt;_x000d__x000a_      &lt;text&gt;RELEX 215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55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4&quot; text=&quot;Coreper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translate=&quot;false&quot;&gt;_x000d__x000a_    &lt;questions /&gt;_x000d__x000a_  &lt;/metadata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Externe)&quot;&gt;&amp;lt;FlowDocument xmlns=&quot;http://schemas.microsoft.com/winfx/2006/xaml/presentation&quot;&amp;gt;&amp;lt;Paragraph xml:space=&quot;preserve&quot;&amp;gt;CONSILIUL  UNIUNII EUROPENE&amp;lt;LineBreak /&amp;gt;(Afaceri Extern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6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2-23T10:15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556357940491152629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06&lt;/text&gt;_x000d__x000a_  &lt;/metadata&gt;_x000d__x000a_  &lt;metadata key=&quot;md_Prefix&quot;&gt;_x000d__x000a_    &lt;text&gt;CM&lt;/text&gt;_x000d__x000a_  &lt;/metadata&gt;_x000d__x000a_  &lt;metadata key=&quot;md_DocumentNumber&quot;&gt;_x000d__x000a_    &lt;text&gt;1527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55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4&quot; text=&quot;Coreper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&gt;_x000d__x000a_    &lt;text&gt;false&lt;/text&gt;_x000d__x000a_  &lt;/metadata&gt;_x000d__x000a_  &lt;metadata key=&quot;md_CustomNB&quot; /&gt;_x000d__x000a_  &lt;metadata key=&quot;md_Meetings&quot;&gt;_x000d__x000a_    &lt;meetings&gt;_x000d__x000a_      &lt;meeting date=&quot;2026-02-23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7427925e8a553c9b5f695f6143f61c703ed7b00a4dc523d39cfe251417c4ec01"/>
  </w:docVars>
  <w:rsids>
    <w:rsidRoot w:val="00561E45"/>
    <w:rsid w:val="00045924"/>
    <w:rsid w:val="00047B6B"/>
    <w:rsid w:val="000537DF"/>
    <w:rsid w:val="00072BD8"/>
    <w:rsid w:val="0008421F"/>
    <w:rsid w:val="000B6FB1"/>
    <w:rsid w:val="000D50DE"/>
    <w:rsid w:val="000D6D71"/>
    <w:rsid w:val="000E2267"/>
    <w:rsid w:val="000F3AF0"/>
    <w:rsid w:val="000F6C55"/>
    <w:rsid w:val="00103932"/>
    <w:rsid w:val="00123744"/>
    <w:rsid w:val="00166FF9"/>
    <w:rsid w:val="001A2729"/>
    <w:rsid w:val="001A2F9D"/>
    <w:rsid w:val="001B6F48"/>
    <w:rsid w:val="001E219D"/>
    <w:rsid w:val="0020220B"/>
    <w:rsid w:val="00246F5E"/>
    <w:rsid w:val="00247314"/>
    <w:rsid w:val="0025765A"/>
    <w:rsid w:val="00257C0B"/>
    <w:rsid w:val="00283C2C"/>
    <w:rsid w:val="0031255E"/>
    <w:rsid w:val="00326C08"/>
    <w:rsid w:val="00333CEF"/>
    <w:rsid w:val="0034761C"/>
    <w:rsid w:val="003A0C63"/>
    <w:rsid w:val="003B4E6D"/>
    <w:rsid w:val="003C10C5"/>
    <w:rsid w:val="003D5D85"/>
    <w:rsid w:val="003F2EC0"/>
    <w:rsid w:val="003F74ED"/>
    <w:rsid w:val="00454BD8"/>
    <w:rsid w:val="004C60B7"/>
    <w:rsid w:val="004D116F"/>
    <w:rsid w:val="00546854"/>
    <w:rsid w:val="00561E45"/>
    <w:rsid w:val="005A1150"/>
    <w:rsid w:val="005B3259"/>
    <w:rsid w:val="005C3952"/>
    <w:rsid w:val="005C66FF"/>
    <w:rsid w:val="0060488A"/>
    <w:rsid w:val="006213F4"/>
    <w:rsid w:val="00633917"/>
    <w:rsid w:val="00667874"/>
    <w:rsid w:val="006915FB"/>
    <w:rsid w:val="006C049D"/>
    <w:rsid w:val="006D2414"/>
    <w:rsid w:val="006D5699"/>
    <w:rsid w:val="006F76D1"/>
    <w:rsid w:val="007064FF"/>
    <w:rsid w:val="007416A1"/>
    <w:rsid w:val="00741DC3"/>
    <w:rsid w:val="007602FE"/>
    <w:rsid w:val="0076365A"/>
    <w:rsid w:val="00772954"/>
    <w:rsid w:val="00781C48"/>
    <w:rsid w:val="0078799C"/>
    <w:rsid w:val="00792179"/>
    <w:rsid w:val="007A0F6B"/>
    <w:rsid w:val="007A6416"/>
    <w:rsid w:val="007C1C49"/>
    <w:rsid w:val="007C1F6E"/>
    <w:rsid w:val="008146F9"/>
    <w:rsid w:val="00816A62"/>
    <w:rsid w:val="008170E8"/>
    <w:rsid w:val="00827063"/>
    <w:rsid w:val="00833044"/>
    <w:rsid w:val="00886E58"/>
    <w:rsid w:val="008C5BAD"/>
    <w:rsid w:val="008E2940"/>
    <w:rsid w:val="00955369"/>
    <w:rsid w:val="009640F8"/>
    <w:rsid w:val="00972AE9"/>
    <w:rsid w:val="009930AF"/>
    <w:rsid w:val="009B3B06"/>
    <w:rsid w:val="00A23679"/>
    <w:rsid w:val="00A31007"/>
    <w:rsid w:val="00AB2D0B"/>
    <w:rsid w:val="00AB39E8"/>
    <w:rsid w:val="00AC124F"/>
    <w:rsid w:val="00AC3046"/>
    <w:rsid w:val="00AD0E79"/>
    <w:rsid w:val="00B40A7B"/>
    <w:rsid w:val="00B5488B"/>
    <w:rsid w:val="00B84D70"/>
    <w:rsid w:val="00B861BE"/>
    <w:rsid w:val="00BA1BA8"/>
    <w:rsid w:val="00BF155C"/>
    <w:rsid w:val="00C02778"/>
    <w:rsid w:val="00C31C69"/>
    <w:rsid w:val="00C32639"/>
    <w:rsid w:val="00C706A1"/>
    <w:rsid w:val="00CC013E"/>
    <w:rsid w:val="00CD3656"/>
    <w:rsid w:val="00CE003C"/>
    <w:rsid w:val="00D02E9B"/>
    <w:rsid w:val="00D04CBD"/>
    <w:rsid w:val="00D32EED"/>
    <w:rsid w:val="00D44058"/>
    <w:rsid w:val="00D8788B"/>
    <w:rsid w:val="00DA5A2F"/>
    <w:rsid w:val="00DB1BEE"/>
    <w:rsid w:val="00DC093D"/>
    <w:rsid w:val="00DC7B41"/>
    <w:rsid w:val="00DD52FE"/>
    <w:rsid w:val="00E1158E"/>
    <w:rsid w:val="00E14E6E"/>
    <w:rsid w:val="00E3008F"/>
    <w:rsid w:val="00E7760D"/>
    <w:rsid w:val="00E8251D"/>
    <w:rsid w:val="00E94903"/>
    <w:rsid w:val="00ED6129"/>
    <w:rsid w:val="00EE232C"/>
    <w:rsid w:val="00EE3B78"/>
    <w:rsid w:val="00EE4445"/>
    <w:rsid w:val="00EF07F5"/>
    <w:rsid w:val="00EF122B"/>
    <w:rsid w:val="00F04D50"/>
    <w:rsid w:val="00F21BAC"/>
    <w:rsid w:val="00F62790"/>
    <w:rsid w:val="00F67D61"/>
    <w:rsid w:val="00F7400F"/>
    <w:rsid w:val="00F90DB0"/>
    <w:rsid w:val="00FA453D"/>
    <w:rsid w:val="00FC5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CC796"/>
  <w15:docId w15:val="{780EF73F-304F-4A1E-8895-95267DCF6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257C0B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TBEntInstit">
    <w:name w:val="TBEntInstit"/>
    <w:basedOn w:val="TechnicalBlockBase"/>
    <w:link w:val="EntInstitChar"/>
    <w:rsid w:val="007A0F6B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7A0F6B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7A0F6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7A0F6B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7A0F6B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7A0F6B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7A0F6B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7A0F6B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customStyle="1" w:styleId="TBHeadingTable">
    <w:name w:val="TBHeadingTable"/>
    <w:basedOn w:val="TechnicalBlockBase"/>
    <w:rsid w:val="007A0F6B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7A0F6B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7A0F6B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7A0F6B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HeaderCouncilLarge">
    <w:name w:val="Header Council Large"/>
    <w:basedOn w:val="Normal"/>
    <w:link w:val="HeaderCouncilLargeChar"/>
    <w:rsid w:val="00561E45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561E45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eastAsia="fr-BE" w:bidi="ar-SA"/>
    </w:rPr>
  </w:style>
  <w:style w:type="character" w:customStyle="1" w:styleId="HeaderCouncilLargeChar">
    <w:name w:val="Header Council Large Char"/>
    <w:basedOn w:val="TBNormalTechnicalBlockChar"/>
    <w:link w:val="HeaderCouncilLarge"/>
    <w:rsid w:val="00561E45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eastAsia="fr-BE" w:bidi="ar-SA"/>
    </w:rPr>
  </w:style>
  <w:style w:type="paragraph" w:customStyle="1" w:styleId="FooterText">
    <w:name w:val="Footer Text"/>
    <w:basedOn w:val="Normal"/>
    <w:rsid w:val="00561E45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561E45"/>
    <w:rPr>
      <w:color w:val="808080"/>
    </w:rPr>
  </w:style>
  <w:style w:type="paragraph" w:styleId="ListParagraph">
    <w:name w:val="List Paragraph"/>
    <w:basedOn w:val="Normal"/>
    <w:uiPriority w:val="34"/>
    <w:qFormat/>
    <w:rsid w:val="00EF07F5"/>
    <w:pPr>
      <w:ind w:left="720"/>
      <w:contextualSpacing/>
    </w:pPr>
  </w:style>
  <w:style w:type="paragraph" w:styleId="Revision">
    <w:name w:val="Revision"/>
    <w:hidden/>
    <w:uiPriority w:val="99"/>
    <w:semiHidden/>
    <w:rsid w:val="0060488A"/>
    <w:pPr>
      <w:spacing w:after="0" w:line="240" w:lineRule="auto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B39B26-BC82-4E80-A01E-4316126C88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8C0D30-5886-4BD5-88EF-A9F831978E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7AF8D2-C5BC-49B1-90E6-DD917A81D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7D09370-7F10-4285-B1D2-0BAB56721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3</TotalTime>
  <Pages>2</Pages>
  <Words>155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THERKELSEN Tania</dc:creator>
  <cp:keywords/>
  <dc:description/>
  <cp:lastModifiedBy>STROESCU Silviu-Octavian</cp:lastModifiedBy>
  <cp:revision>5</cp:revision>
  <dcterms:created xsi:type="dcterms:W3CDTF">2026-02-20T18:57:00Z</dcterms:created>
  <dcterms:modified xsi:type="dcterms:W3CDTF">2026-02-20T19:00:00Z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0x010100B1C4999ACD6CE848981E0EB0D78F6234</vt:lpwstr>
  </property>
  <property fmtid="{D5CDD505-2E9C-101B-9397-08002B2CF9AE}" pid="10" name="Last edited using">
    <vt:lpwstr>DocuWrite 4.14.2, Build 20260121</vt:lpwstr>
  </property>
</Properties>
</file>