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25820745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7442D" w:rsidRPr="0056157B" w14:paraId="0F1CBC0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037935B" w14:textId="0B7A1641" w:rsidR="00D7442D" w:rsidRPr="0056157B" w:rsidRDefault="00D7442D" w:rsidP="00634DC7">
                <w:pPr>
                  <w:pStyle w:val="TBNormalTechnicalBlock"/>
                </w:pPr>
              </w:p>
            </w:tc>
          </w:tr>
          <w:tr w:rsidR="00D7442D" w:rsidRPr="0056157B" w14:paraId="77C4B33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C668507" w14:textId="77777777" w:rsidR="00D7442D" w:rsidRPr="0056157B" w:rsidRDefault="00D7442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256A4C0" wp14:editId="70FB0E1F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40A3CA0" w14:textId="77777777" w:rsidR="00D7442D" w:rsidRPr="0056157B" w:rsidRDefault="00D7442D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D7442D" w:rsidRPr="00B84B6D" w14:paraId="327354D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01C572A" w14:textId="77777777" w:rsidR="00D7442D" w:rsidRPr="0056157B" w:rsidRDefault="00D7442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A48CEC8" w14:textId="77777777" w:rsidR="00D7442D" w:rsidRPr="0056157B" w:rsidRDefault="00D7442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631B769" w14:textId="77777777" w:rsidR="00D7442D" w:rsidRPr="0056157B" w:rsidRDefault="00D7442D" w:rsidP="00233A0E">
                <w:pPr>
                  <w:pStyle w:val="TBNormalTechnicalBlock"/>
                  <w:rPr>
                    <w:b/>
                  </w:rPr>
                </w:pPr>
              </w:p>
              <w:p w14:paraId="3C55E813" w14:textId="77777777" w:rsidR="00D7442D" w:rsidRDefault="00D7442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25 February 2026</w:t>
                </w:r>
              </w:p>
              <w:p w14:paraId="46B4EBD5" w14:textId="77777777" w:rsidR="00D7442D" w:rsidRPr="0019440B" w:rsidRDefault="00D7442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5C8166F" w14:textId="77777777" w:rsidR="00D7442D" w:rsidRPr="0019440B" w:rsidRDefault="00D7442D" w:rsidP="00233A0E">
                <w:pPr>
                  <w:pStyle w:val="TBNormalTechnicalBlock"/>
                </w:pPr>
              </w:p>
              <w:p w14:paraId="081161D1" w14:textId="77777777" w:rsidR="00D7442D" w:rsidRDefault="00D7442D" w:rsidP="00233A0E">
                <w:pPr>
                  <w:pStyle w:val="TBNormalTechnicalBlock"/>
                </w:pPr>
                <w:r>
                  <w:t>6448</w:t>
                </w:r>
                <w:r w:rsidRPr="0056157B">
                  <w:t>/</w:t>
                </w:r>
                <w:r>
                  <w:t>26</w:t>
                </w:r>
              </w:p>
              <w:p w14:paraId="1DE238F7" w14:textId="77777777" w:rsidR="00D7442D" w:rsidRDefault="00D7442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9</w:t>
                </w:r>
              </w:p>
              <w:p w14:paraId="0AB00B63" w14:textId="77777777" w:rsidR="00D7442D" w:rsidRDefault="00D7442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26</w:t>
                </w:r>
              </w:p>
              <w:p w14:paraId="1EB19C86" w14:textId="77777777" w:rsidR="00D7442D" w:rsidRDefault="00D7442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COH 29</w:t>
                </w:r>
              </w:p>
              <w:p w14:paraId="1ECE8611" w14:textId="77777777" w:rsidR="00D7442D" w:rsidRPr="007C5B64" w:rsidRDefault="00D7442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3F9F54B" w14:textId="77777777" w:rsidR="00D7442D" w:rsidRPr="009E0BE9" w:rsidRDefault="00D7442D" w:rsidP="00CD4D38">
                <w:pPr>
                  <w:pStyle w:val="TBDistrbMarkers"/>
                </w:pPr>
                <w:r>
                  <w:t>PARLNAT</w:t>
                </w:r>
              </w:p>
              <w:p w14:paraId="57442426" w14:textId="77777777" w:rsidR="00D7442D" w:rsidRPr="009E0BE9" w:rsidRDefault="00D7442D" w:rsidP="00233A0E">
                <w:pPr>
                  <w:pStyle w:val="TBNormalTechnicalBlock"/>
                </w:pPr>
              </w:p>
              <w:p w14:paraId="6C2BA0D7" w14:textId="77777777" w:rsidR="00D7442D" w:rsidRPr="009E0BE9" w:rsidRDefault="00D7442D" w:rsidP="00233A0E">
                <w:pPr>
                  <w:pStyle w:val="TBNormalTechnicalBlock"/>
                </w:pPr>
              </w:p>
              <w:p w14:paraId="60C64C8B" w14:textId="77777777" w:rsidR="00D7442D" w:rsidRPr="009E0BE9" w:rsidRDefault="00D7442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7442D" w:rsidRPr="00ED0749" w14:paraId="5912609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D8A04D0" w14:textId="77777777" w:rsidR="00D7442D" w:rsidRPr="00ED0749" w:rsidRDefault="00D7442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2E75118" w14:textId="77777777" w:rsidR="00D7442D" w:rsidRPr="00ED0749" w:rsidRDefault="00D7442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F1EBBAA" w14:textId="77777777" w:rsidR="00D7442D" w:rsidRPr="00ED0749" w:rsidRDefault="00D7442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10F9C87" w14:textId="77777777" w:rsidR="00D7442D" w:rsidRPr="00ED0749" w:rsidRDefault="00D7442D" w:rsidP="00DF1147">
          <w:pPr>
            <w:pStyle w:val="TBEntRefer"/>
            <w:rPr>
              <w:sz w:val="2"/>
              <w:szCs w:val="2"/>
            </w:rPr>
          </w:pPr>
        </w:p>
        <w:p w14:paraId="3EF4B891" w14:textId="77777777" w:rsidR="00D7442D" w:rsidRPr="00DD01AC" w:rsidRDefault="00D7442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7442D" w:rsidRPr="00133225" w14:paraId="787CEE74" w14:textId="77777777" w:rsidTr="001E5BC3">
            <w:trPr>
              <w:jc w:val="center"/>
            </w:trPr>
            <w:tc>
              <w:tcPr>
                <w:tcW w:w="9645" w:type="dxa"/>
              </w:tcPr>
              <w:p w14:paraId="4D595E21" w14:textId="77777777" w:rsidR="00D7442D" w:rsidRPr="00C4351E" w:rsidRDefault="00D7442D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D7442D" w:rsidRPr="007D53AD" w14:paraId="5D435352" w14:textId="77777777" w:rsidTr="001E5BC3">
            <w:trPr>
              <w:jc w:val="center"/>
            </w:trPr>
            <w:tc>
              <w:tcPr>
                <w:tcW w:w="9645" w:type="dxa"/>
              </w:tcPr>
              <w:p w14:paraId="6BD4C981" w14:textId="77777777" w:rsidR="00D7442D" w:rsidRPr="007D53AD" w:rsidRDefault="00D7442D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Affairs/Cohesion)</w:t>
                </w:r>
              </w:p>
            </w:tc>
          </w:tr>
          <w:tr w:rsidR="00D7442D" w:rsidRPr="007D53AD" w14:paraId="0C2576F0" w14:textId="77777777" w:rsidTr="001E5BC3">
            <w:trPr>
              <w:jc w:val="center"/>
            </w:trPr>
            <w:tc>
              <w:tcPr>
                <w:tcW w:w="9645" w:type="dxa"/>
              </w:tcPr>
              <w:p w14:paraId="7AE05B8F" w14:textId="77777777" w:rsidR="00D7442D" w:rsidRPr="006368AC" w:rsidRDefault="00D7442D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D7442D" w:rsidRPr="007D53AD" w14:paraId="6EEE4691" w14:textId="77777777" w:rsidTr="001E5BC3">
            <w:trPr>
              <w:jc w:val="center"/>
            </w:trPr>
            <w:tc>
              <w:tcPr>
                <w:tcW w:w="9645" w:type="dxa"/>
              </w:tcPr>
              <w:p w14:paraId="14507D94" w14:textId="77777777" w:rsidR="00D7442D" w:rsidRPr="006368AC" w:rsidRDefault="00D7442D" w:rsidP="008639D3">
                <w:pPr>
                  <w:pStyle w:val="TBTableText"/>
                </w:pPr>
                <w:r>
                  <w:t>26 February 2026 (10:00)</w:t>
                </w:r>
              </w:p>
            </w:tc>
          </w:tr>
        </w:tbl>
        <w:p w14:paraId="46162488" w14:textId="77777777" w:rsidR="00D7442D" w:rsidRPr="008C6FD6" w:rsidRDefault="00735E1D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7442D" w14:paraId="6FD0CEB6" w14:textId="77777777" w:rsidTr="00D7442D">
        <w:tc>
          <w:tcPr>
            <w:tcW w:w="567" w:type="dxa"/>
            <w:tcMar>
              <w:right w:w="0" w:type="dxa"/>
            </w:tcMar>
          </w:tcPr>
          <w:p w14:paraId="600B7C05" w14:textId="283EF478" w:rsidR="00D7442D" w:rsidRPr="00D7442D" w:rsidRDefault="00D7442D" w:rsidP="00D7442D">
            <w:pPr>
              <w:pStyle w:val="PointManual"/>
            </w:pPr>
            <w:r w:rsidRPr="00D7442D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23A3DABE" w:rsidR="00D7442D" w:rsidRDefault="00D7442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D7442D" w:rsidRDefault="00D7442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D7442D" w:rsidRDefault="00D7442D" w:rsidP="00CB73C2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7442D" w14:paraId="2E597E52" w14:textId="77777777" w:rsidTr="00D7442D">
        <w:tc>
          <w:tcPr>
            <w:tcW w:w="567" w:type="dxa"/>
            <w:tcMar>
              <w:right w:w="0" w:type="dxa"/>
            </w:tcMar>
          </w:tcPr>
          <w:p w14:paraId="73902C7D" w14:textId="2B9F2D2C" w:rsidR="00D7442D" w:rsidRPr="00D7442D" w:rsidRDefault="00D7442D" w:rsidP="00D7442D">
            <w:pPr>
              <w:pStyle w:val="PointManual"/>
            </w:pPr>
            <w:r w:rsidRPr="00D7442D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85225D3" w14:textId="4666DF45" w:rsidR="00D7442D" w:rsidRPr="001805A8" w:rsidRDefault="00D7442D" w:rsidP="001805A8">
            <w:pPr>
              <w:rPr>
                <w:lang w:val="en-US"/>
              </w:rPr>
            </w:pPr>
            <w:r w:rsidRPr="001805A8">
              <w:rPr>
                <w:lang w:val="en-US"/>
              </w:rPr>
              <w:t>Conclusions on the EU agenda for cities</w:t>
            </w:r>
          </w:p>
          <w:p w14:paraId="3A61919A" w14:textId="1281EBD1" w:rsidR="00D7442D" w:rsidRPr="001805A8" w:rsidRDefault="00D7442D" w:rsidP="001805A8">
            <w:pPr>
              <w:rPr>
                <w:i/>
                <w:iCs/>
                <w:lang w:val="en-US"/>
              </w:rPr>
            </w:pPr>
            <w:r w:rsidRPr="001805A8">
              <w:rPr>
                <w:i/>
                <w:iCs/>
                <w:lang w:val="en-US"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D7442D" w:rsidRDefault="00D7442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2022D6EB" w:rsidR="00D7442D" w:rsidRDefault="00286DF0" w:rsidP="00CB73C2">
            <w:pPr>
              <w:rPr>
                <w:lang w:val="en-US"/>
              </w:rPr>
            </w:pPr>
            <w:r>
              <w:rPr>
                <w:lang w:val="en-US"/>
              </w:rPr>
              <w:t>6300/26</w:t>
            </w:r>
          </w:p>
        </w:tc>
      </w:tr>
      <w:tr w:rsidR="00D7442D" w14:paraId="1F2385F1" w14:textId="77777777" w:rsidTr="00D7442D">
        <w:tc>
          <w:tcPr>
            <w:tcW w:w="567" w:type="dxa"/>
            <w:tcMar>
              <w:right w:w="0" w:type="dxa"/>
            </w:tcMar>
          </w:tcPr>
          <w:p w14:paraId="79395806" w14:textId="4DCF99C0" w:rsidR="00D7442D" w:rsidRPr="00D7442D" w:rsidRDefault="00D7442D" w:rsidP="00D7442D">
            <w:pPr>
              <w:pStyle w:val="PointManual"/>
            </w:pPr>
            <w:r w:rsidRPr="00D7442D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3D3F7F" w14:textId="2FE4D7D8" w:rsidR="00D7442D" w:rsidRPr="001805A8" w:rsidRDefault="00D7442D" w:rsidP="001805A8">
            <w:pPr>
              <w:rPr>
                <w:lang w:val="en-US"/>
              </w:rPr>
            </w:pPr>
            <w:r w:rsidRPr="001805A8">
              <w:rPr>
                <w:lang w:val="en-US"/>
              </w:rPr>
              <w:t>Mid-term review of cohesion policy 2021-2027: lessons learned for the future</w:t>
            </w:r>
          </w:p>
          <w:p w14:paraId="3A4FDE9D" w14:textId="77B9D89B" w:rsidR="00D7442D" w:rsidRPr="001805A8" w:rsidRDefault="00D7442D" w:rsidP="001805A8">
            <w:pPr>
              <w:rPr>
                <w:i/>
                <w:iCs/>
                <w:lang w:val="en-US"/>
              </w:rPr>
            </w:pPr>
            <w:r w:rsidRPr="001805A8">
              <w:rPr>
                <w:i/>
                <w:iCs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D7442D" w:rsidRDefault="00D7442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16A1111B" w:rsidR="00D7442D" w:rsidRDefault="00286DF0" w:rsidP="00CB73C2">
            <w:pPr>
              <w:rPr>
                <w:lang w:val="en-US"/>
              </w:rPr>
            </w:pPr>
            <w:r>
              <w:rPr>
                <w:lang w:val="en-US"/>
              </w:rPr>
              <w:t>6299/26</w:t>
            </w:r>
          </w:p>
        </w:tc>
      </w:tr>
      <w:tr w:rsidR="00D7442D" w14:paraId="4B16BAEB" w14:textId="77777777" w:rsidTr="00D7442D">
        <w:tc>
          <w:tcPr>
            <w:tcW w:w="567" w:type="dxa"/>
            <w:tcMar>
              <w:right w:w="0" w:type="dxa"/>
            </w:tcMar>
          </w:tcPr>
          <w:p w14:paraId="2D5EE920" w14:textId="2F2A33D3" w:rsidR="00D7442D" w:rsidRPr="00D7442D" w:rsidRDefault="00D7442D" w:rsidP="00D7442D">
            <w:pPr>
              <w:pStyle w:val="PointManual"/>
            </w:pPr>
            <w:r w:rsidRPr="00D7442D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0ACB1E87" w:rsidR="00D7442D" w:rsidRDefault="00D7442D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D7442D" w:rsidRDefault="00D7442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2359DE8D" w:rsidR="00D7442D" w:rsidRDefault="00D7442D" w:rsidP="00CB73C2">
            <w:pPr>
              <w:rPr>
                <w:lang w:val="en-US"/>
              </w:rPr>
            </w:pPr>
          </w:p>
        </w:tc>
      </w:tr>
      <w:tr w:rsidR="00D7442D" w14:paraId="57D80F40" w14:textId="77777777" w:rsidTr="00C10836">
        <w:tc>
          <w:tcPr>
            <w:tcW w:w="567" w:type="dxa"/>
            <w:tcMar>
              <w:right w:w="0" w:type="dxa"/>
            </w:tcMar>
          </w:tcPr>
          <w:p w14:paraId="4B2EB85B" w14:textId="77777777" w:rsidR="00D7442D" w:rsidRPr="00C10836" w:rsidRDefault="00D7442D" w:rsidP="00D7442D"/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3393C8" w14:textId="7DF42A44" w:rsidR="00D7442D" w:rsidRPr="00C10836" w:rsidRDefault="00822FEB" w:rsidP="00C63585">
            <w:pPr>
              <w:pStyle w:val="ListParagraph"/>
              <w:numPr>
                <w:ilvl w:val="0"/>
                <w:numId w:val="22"/>
              </w:numPr>
              <w:ind w:left="567" w:hanging="567"/>
              <w:rPr>
                <w:lang w:val="en-US"/>
              </w:rPr>
            </w:pPr>
            <w:r w:rsidRPr="00C10836">
              <w:rPr>
                <w:lang w:val="en-US"/>
              </w:rPr>
              <w:t xml:space="preserve">EU’s </w:t>
            </w:r>
            <w:r w:rsidR="000D6A3F">
              <w:rPr>
                <w:lang w:val="en-US"/>
              </w:rPr>
              <w:t>e</w:t>
            </w:r>
            <w:r w:rsidRPr="00C10836">
              <w:rPr>
                <w:lang w:val="en-US"/>
              </w:rPr>
              <w:t xml:space="preserve">astern </w:t>
            </w:r>
            <w:r w:rsidR="00115D1E" w:rsidRPr="00C10836">
              <w:rPr>
                <w:lang w:val="en-US"/>
              </w:rPr>
              <w:t>b</w:t>
            </w:r>
            <w:r w:rsidRPr="00C10836">
              <w:rPr>
                <w:lang w:val="en-US"/>
              </w:rPr>
              <w:t xml:space="preserve">order </w:t>
            </w:r>
            <w:r w:rsidR="00115D1E" w:rsidRPr="00C10836">
              <w:rPr>
                <w:lang w:val="en-US"/>
              </w:rPr>
              <w:t>r</w:t>
            </w:r>
            <w:r w:rsidRPr="00C10836">
              <w:rPr>
                <w:lang w:val="en-US"/>
              </w:rPr>
              <w:t>egions</w:t>
            </w:r>
          </w:p>
          <w:p w14:paraId="5C77BED0" w14:textId="1B06681E" w:rsidR="00D7442D" w:rsidRPr="00C10836" w:rsidRDefault="00D7442D" w:rsidP="00CA3A39">
            <w:pPr>
              <w:ind w:left="600" w:firstLine="142"/>
              <w:rPr>
                <w:i/>
                <w:iCs/>
                <w:lang w:val="en-US"/>
              </w:rPr>
            </w:pPr>
            <w:r w:rsidRPr="00C10836">
              <w:rPr>
                <w:i/>
                <w:iCs/>
                <w:lang w:val="en-US"/>
              </w:rPr>
              <w:t xml:space="preserve">Information </w:t>
            </w:r>
            <w:r w:rsidR="00822FEB" w:rsidRPr="00C10836">
              <w:rPr>
                <w:i/>
                <w:iCs/>
                <w:lang w:val="en-US"/>
              </w:rPr>
              <w:t>by</w:t>
            </w:r>
            <w:r w:rsidRPr="00C10836">
              <w:rPr>
                <w:i/>
                <w:iCs/>
                <w:lang w:val="en-US"/>
              </w:rPr>
              <w:t xml:space="preserve"> </w:t>
            </w:r>
            <w:r w:rsidR="00822FEB" w:rsidRPr="00C10836">
              <w:rPr>
                <w:i/>
                <w:iCs/>
                <w:lang w:val="en-US"/>
              </w:rPr>
              <w:t>Eston</w:t>
            </w:r>
            <w:r w:rsidR="000D6A3F">
              <w:rPr>
                <w:i/>
                <w:iCs/>
                <w:lang w:val="en-US"/>
              </w:rPr>
              <w:t>i</w:t>
            </w:r>
            <w:r w:rsidR="00822FEB" w:rsidRPr="00C10836">
              <w:rPr>
                <w:i/>
                <w:iCs/>
                <w:lang w:val="en-US"/>
              </w:rPr>
              <w:t>a, Latvia and Lithuania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8E01D9B" w14:textId="77777777" w:rsidR="00D7442D" w:rsidRPr="00C10836" w:rsidRDefault="00D7442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8DCC0AA" w14:textId="3D0906F9" w:rsidR="00115D1E" w:rsidRDefault="00115D1E" w:rsidP="00CB73C2">
            <w:pPr>
              <w:rPr>
                <w:lang w:val="en-US"/>
              </w:rPr>
            </w:pPr>
            <w:r>
              <w:rPr>
                <w:lang w:val="en-US"/>
              </w:rPr>
              <w:t>6512/26</w:t>
            </w:r>
          </w:p>
        </w:tc>
      </w:tr>
    </w:tbl>
    <w:p w14:paraId="1E2B6770" w14:textId="77777777" w:rsidR="001B060D" w:rsidRDefault="001B060D" w:rsidP="001B060D">
      <w:pPr>
        <w:pStyle w:val="FinalLine"/>
      </w:pPr>
    </w:p>
    <w:sectPr w:rsidR="001B060D" w:rsidSect="00E27256">
      <w:headerReference w:type="default" r:id="rId9"/>
      <w:footerReference w:type="default" r:id="rId10"/>
      <w:headerReference w:type="first" r:id="rId11"/>
      <w:footerReference w:type="first" r:id="rId12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27256" w:rsidRPr="00D94637" w14:paraId="6F7C3E51" w14:textId="77777777" w:rsidTr="00E27256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FF6F0AE" w14:textId="77777777" w:rsidR="00E27256" w:rsidRPr="00D94637" w:rsidRDefault="00E27256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E27256" w:rsidRPr="00B310DC" w14:paraId="5FB79812" w14:textId="77777777" w:rsidTr="00E27256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C6F940D" w14:textId="78B71082" w:rsidR="00E27256" w:rsidRPr="00AD7BF2" w:rsidRDefault="00E27256" w:rsidP="004F54B2">
          <w:pPr>
            <w:pStyle w:val="FooterText"/>
          </w:pPr>
          <w:r>
            <w:t>6448/26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F8F7C7B" w14:textId="77777777" w:rsidR="00E27256" w:rsidRPr="00AD7BF2" w:rsidRDefault="00E27256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EA758A5" w14:textId="77777777" w:rsidR="00E27256" w:rsidRPr="002511D8" w:rsidRDefault="00E27256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500833D" w14:textId="060EDDB7" w:rsidR="00E27256" w:rsidRPr="00B310DC" w:rsidRDefault="00E27256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27256" w:rsidRPr="00D94637" w14:paraId="2A1D9D2C" w14:textId="77777777" w:rsidTr="00E27256">
      <w:trPr>
        <w:jc w:val="center"/>
      </w:trPr>
      <w:tc>
        <w:tcPr>
          <w:tcW w:w="1774" w:type="pct"/>
          <w:shd w:val="clear" w:color="auto" w:fill="auto"/>
        </w:tcPr>
        <w:p w14:paraId="2151CD5F" w14:textId="13108A04" w:rsidR="00E27256" w:rsidRPr="00AD7BF2" w:rsidRDefault="00E27256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A407F64" w14:textId="2E7E7DF9" w:rsidR="00E27256" w:rsidRPr="00AD7BF2" w:rsidRDefault="00E27256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763FCE9" w14:textId="52D3A89E" w:rsidR="00E27256" w:rsidRPr="00D94637" w:rsidRDefault="00E27256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1EA71D3" w14:textId="79279573" w:rsidR="00E27256" w:rsidRPr="00695BAF" w:rsidRDefault="00E27256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E27256" w:rsidRDefault="001B060D" w:rsidP="00E27256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27256" w:rsidRPr="00D94637" w14:paraId="56AB2FA8" w14:textId="77777777" w:rsidTr="00E27256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6E4129E" w14:textId="77777777" w:rsidR="00E27256" w:rsidRPr="00D94637" w:rsidRDefault="00E27256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E27256" w:rsidRPr="00B310DC" w14:paraId="432FB9BD" w14:textId="77777777" w:rsidTr="00E27256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0502E54" w14:textId="6B8C6508" w:rsidR="00E27256" w:rsidRPr="00AD7BF2" w:rsidRDefault="00E27256" w:rsidP="004F54B2">
          <w:pPr>
            <w:pStyle w:val="FooterText"/>
          </w:pPr>
          <w:r>
            <w:t>6448/26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F0E0E61" w14:textId="77777777" w:rsidR="00E27256" w:rsidRPr="00AD7BF2" w:rsidRDefault="00E27256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94A6C1D" w14:textId="77777777" w:rsidR="00E27256" w:rsidRPr="002511D8" w:rsidRDefault="00E27256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7228AB3" w14:textId="6E13DCAF" w:rsidR="00E27256" w:rsidRPr="00B310DC" w:rsidRDefault="00E27256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27256" w:rsidRPr="00D94637" w14:paraId="64C7CCE9" w14:textId="77777777" w:rsidTr="00E27256">
      <w:trPr>
        <w:jc w:val="center"/>
      </w:trPr>
      <w:tc>
        <w:tcPr>
          <w:tcW w:w="1774" w:type="pct"/>
          <w:shd w:val="clear" w:color="auto" w:fill="auto"/>
        </w:tcPr>
        <w:p w14:paraId="18F550CB" w14:textId="7A537858" w:rsidR="00E27256" w:rsidRPr="00AD7BF2" w:rsidRDefault="00E27256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6293A04" w14:textId="310AAA05" w:rsidR="00E27256" w:rsidRPr="00AD7BF2" w:rsidRDefault="00E27256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6A35CC2" w14:textId="1368CDD3" w:rsidR="00E27256" w:rsidRPr="00D94637" w:rsidRDefault="00E27256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42A45E3" w14:textId="4E20553A" w:rsidR="00E27256" w:rsidRPr="00695BAF" w:rsidRDefault="00E27256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E27256" w:rsidRDefault="001B060D" w:rsidP="00E27256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52BE5011" w:rsidR="001B060D" w:rsidRPr="00E27256" w:rsidRDefault="00E27256" w:rsidP="00E27256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1FABDA67" w:rsidR="001B060D" w:rsidRPr="00E27256" w:rsidRDefault="00E27256" w:rsidP="00E27256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BAA04D8"/>
    <w:multiLevelType w:val="hybridMultilevel"/>
    <w:tmpl w:val="24D8D3C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3" w15:restartNumberingAfterBreak="0">
    <w:nsid w:val="7CB922D0"/>
    <w:multiLevelType w:val="hybridMultilevel"/>
    <w:tmpl w:val="DAF4558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9"/>
  </w:num>
  <w:num w:numId="12" w16cid:durableId="1251767615">
    <w:abstractNumId w:val="6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7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8"/>
  </w:num>
  <w:num w:numId="21" w16cid:durableId="1285648307">
    <w:abstractNumId w:val="23"/>
  </w:num>
  <w:num w:numId="22" w16cid:durableId="14437627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4500376869504439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5&lt;/text&gt;_x000d__x000a_  &lt;/metadata&gt;_x000d__x000a_  &lt;metadata key=&quot;md_Prefix&quot;&gt;_x000d__x000a_    &lt;text&gt;&lt;/text&gt;_x000d__x000a_  &lt;/metadata&gt;_x000d__x000a_  &lt;metadata key=&quot;md_DocumentNumber&quot;&gt;_x000d__x000a_    &lt;text&gt;644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9&lt;/text&gt;_x000d__x000a_      &lt;text&gt;AG 26&lt;/text&gt;_x000d__x000a_      &lt;text&gt;COH 29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7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/Cohesion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&amp;lt;Run xml:lang=&quot;en-gb&quot;&amp;gt;/Cohesion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2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72835305279024538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11&lt;/text&gt;_x000d__x000a_  &lt;/metadata&gt;_x000d__x000a_  &lt;metadata key=&quot;md_Prefix&quot;&gt;_x000d__x000a_    &lt;text&gt;CM&lt;/text&gt;_x000d__x000a_  &lt;/metadata&gt;_x000d__x000a_  &lt;metadata key=&quot;md_DocumentNumber&quot;&gt;_x000d__x000a_    &lt;text&gt;154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  &lt;text&gt;COH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7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/Cohesion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&amp;lt;Run xml:lang=&quot;en-gb&quot;&amp;gt;/Cohesion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8e4b0ffc721182c708995cd8954a50335035cb595b72035b8371f2ce3768c8f"/>
  </w:docVars>
  <w:rsids>
    <w:rsidRoot w:val="001B060D"/>
    <w:rsid w:val="00031D2E"/>
    <w:rsid w:val="000A0398"/>
    <w:rsid w:val="000D6A3F"/>
    <w:rsid w:val="000E2267"/>
    <w:rsid w:val="00115D1E"/>
    <w:rsid w:val="001208A4"/>
    <w:rsid w:val="001467B4"/>
    <w:rsid w:val="001805A8"/>
    <w:rsid w:val="001B060D"/>
    <w:rsid w:val="001E6BDD"/>
    <w:rsid w:val="00275F0C"/>
    <w:rsid w:val="00283C2C"/>
    <w:rsid w:val="00286DF0"/>
    <w:rsid w:val="002B288B"/>
    <w:rsid w:val="002B7630"/>
    <w:rsid w:val="002E59A8"/>
    <w:rsid w:val="00326C08"/>
    <w:rsid w:val="00350C40"/>
    <w:rsid w:val="003D040A"/>
    <w:rsid w:val="0042466C"/>
    <w:rsid w:val="00442CAD"/>
    <w:rsid w:val="00490B8B"/>
    <w:rsid w:val="004C60B7"/>
    <w:rsid w:val="005452AE"/>
    <w:rsid w:val="00546854"/>
    <w:rsid w:val="005A5570"/>
    <w:rsid w:val="005B59BD"/>
    <w:rsid w:val="005C3952"/>
    <w:rsid w:val="006213F4"/>
    <w:rsid w:val="00667874"/>
    <w:rsid w:val="006732B9"/>
    <w:rsid w:val="006A0129"/>
    <w:rsid w:val="006A61B7"/>
    <w:rsid w:val="006D2414"/>
    <w:rsid w:val="007010AE"/>
    <w:rsid w:val="00723B34"/>
    <w:rsid w:val="00735E1D"/>
    <w:rsid w:val="00737386"/>
    <w:rsid w:val="00741DC3"/>
    <w:rsid w:val="00745D84"/>
    <w:rsid w:val="00772954"/>
    <w:rsid w:val="007808DA"/>
    <w:rsid w:val="00786B8C"/>
    <w:rsid w:val="008146F9"/>
    <w:rsid w:val="00816A62"/>
    <w:rsid w:val="00822FEB"/>
    <w:rsid w:val="0083103F"/>
    <w:rsid w:val="00870BB8"/>
    <w:rsid w:val="00870BE4"/>
    <w:rsid w:val="0094782C"/>
    <w:rsid w:val="009860AE"/>
    <w:rsid w:val="009930AF"/>
    <w:rsid w:val="009D1146"/>
    <w:rsid w:val="00A31007"/>
    <w:rsid w:val="00A63DCE"/>
    <w:rsid w:val="00B5488B"/>
    <w:rsid w:val="00B93EA6"/>
    <w:rsid w:val="00B943BB"/>
    <w:rsid w:val="00BC0BB4"/>
    <w:rsid w:val="00BC3EC8"/>
    <w:rsid w:val="00BD729D"/>
    <w:rsid w:val="00BD7A62"/>
    <w:rsid w:val="00C02778"/>
    <w:rsid w:val="00C10836"/>
    <w:rsid w:val="00C10992"/>
    <w:rsid w:val="00C226BF"/>
    <w:rsid w:val="00C24D81"/>
    <w:rsid w:val="00C63585"/>
    <w:rsid w:val="00CA3A39"/>
    <w:rsid w:val="00CC013E"/>
    <w:rsid w:val="00D64B12"/>
    <w:rsid w:val="00D70DD2"/>
    <w:rsid w:val="00D7442D"/>
    <w:rsid w:val="00D95441"/>
    <w:rsid w:val="00DB0576"/>
    <w:rsid w:val="00DF7902"/>
    <w:rsid w:val="00E27256"/>
    <w:rsid w:val="00E73994"/>
    <w:rsid w:val="00E8251D"/>
    <w:rsid w:val="00E83993"/>
    <w:rsid w:val="00EB3FA1"/>
    <w:rsid w:val="00EE3B78"/>
    <w:rsid w:val="00EE58DE"/>
    <w:rsid w:val="00F113A7"/>
    <w:rsid w:val="00F636AB"/>
    <w:rsid w:val="00F67D61"/>
    <w:rsid w:val="00FD3556"/>
    <w:rsid w:val="00FD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11CEB7E1"/>
  <w15:docId w15:val="{B1968856-E66A-46F1-8B2C-D8BC44E85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D7442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7442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7442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7442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7442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7442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7442D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D7442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7442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7442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D7442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D7442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275F0C"/>
    <w:pPr>
      <w:ind w:left="720"/>
      <w:contextualSpacing/>
    </w:pPr>
  </w:style>
  <w:style w:type="paragraph" w:styleId="Revision">
    <w:name w:val="Revision"/>
    <w:hidden/>
    <w:uiPriority w:val="99"/>
    <w:semiHidden/>
    <w:rsid w:val="000D6A3F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6F479B-E26D-42FF-9C9C-27D79686CC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951ED6-DFC5-4DFD-B52A-A3C0245385E3}"/>
</file>

<file path=customXml/itemProps3.xml><?xml version="1.0" encoding="utf-8"?>
<ds:datastoreItem xmlns:ds="http://schemas.openxmlformats.org/officeDocument/2006/customXml" ds:itemID="{583EF3ED-5206-4A24-BAF4-FB63AFDC4BAF}"/>
</file>

<file path=customXml/itemProps4.xml><?xml version="1.0" encoding="utf-8"?>
<ds:datastoreItem xmlns:ds="http://schemas.openxmlformats.org/officeDocument/2006/customXml" ds:itemID="{AF274267-99DB-414C-89A6-F594AA24A60C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16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GUTZEIT Jonas</dc:creator>
  <cp:keywords/>
  <dc:description/>
  <cp:lastModifiedBy>THERKELSEN Tania</cp:lastModifiedBy>
  <cp:revision>4</cp:revision>
  <cp:lastPrinted>2026-02-23T15:28:00Z</cp:lastPrinted>
  <dcterms:created xsi:type="dcterms:W3CDTF">2026-02-19T08:03:00Z</dcterms:created>
  <dcterms:modified xsi:type="dcterms:W3CDTF">2026-02-23T16:05:00Z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</Properties>
</file>