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94404985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A2F14" w:rsidRPr="0056157B" w14:paraId="717F1EC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164578A" w14:textId="1EB31FC9" w:rsidR="00DA2F14" w:rsidRPr="0056157B" w:rsidRDefault="00DA2F14" w:rsidP="00634DC7">
                <w:pPr>
                  <w:pStyle w:val="TBNormalTechnicalBlock"/>
                </w:pPr>
              </w:p>
            </w:tc>
          </w:tr>
          <w:tr w:rsidR="00DA2F14" w:rsidRPr="0056157B" w14:paraId="278AA6D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4CC835F" w14:textId="77777777" w:rsidR="00DA2F14" w:rsidRPr="0056157B" w:rsidRDefault="00DA2F1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EE446D1" wp14:editId="467DA24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4D8ADA7" w14:textId="77777777" w:rsidR="00DA2F14" w:rsidRPr="0056157B" w:rsidRDefault="00DA2F1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DA2F14" w:rsidRPr="00B84B6D" w14:paraId="7C49FF0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2FC21B" w14:textId="77777777" w:rsidR="00DA2F14" w:rsidRPr="0056157B" w:rsidRDefault="00DA2F1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C362F2A" w14:textId="77777777" w:rsidR="00DA2F14" w:rsidRPr="0056157B" w:rsidRDefault="00DA2F1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BC68A6" w14:textId="77777777" w:rsidR="00DA2F14" w:rsidRPr="0056157B" w:rsidRDefault="00DA2F14" w:rsidP="00233A0E">
                <w:pPr>
                  <w:pStyle w:val="TBNormalTechnicalBlock"/>
                  <w:rPr>
                    <w:b/>
                  </w:rPr>
                </w:pPr>
              </w:p>
              <w:p w14:paraId="68079506" w14:textId="77777777" w:rsidR="00DA2F14" w:rsidRDefault="00DA2F1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25 februarie 2026</w:t>
                </w:r>
              </w:p>
              <w:p w14:paraId="05ECF687" w14:textId="77777777" w:rsidR="00DA2F14" w:rsidRPr="0019440B" w:rsidRDefault="00DA2F1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EBA495F" w14:textId="77777777" w:rsidR="00DA2F14" w:rsidRPr="0019440B" w:rsidRDefault="00DA2F14" w:rsidP="00233A0E">
                <w:pPr>
                  <w:pStyle w:val="TBNormalTechnicalBlock"/>
                </w:pPr>
              </w:p>
              <w:p w14:paraId="7B9DA16B" w14:textId="77777777" w:rsidR="00DA2F14" w:rsidRDefault="00DA2F14" w:rsidP="00233A0E">
                <w:pPr>
                  <w:pStyle w:val="TBNormalTechnicalBlock"/>
                </w:pPr>
                <w:r>
                  <w:t>6448</w:t>
                </w:r>
                <w:r w:rsidRPr="0056157B">
                  <w:t>/</w:t>
                </w:r>
                <w:r>
                  <w:t>26</w:t>
                </w:r>
              </w:p>
              <w:p w14:paraId="694672E4" w14:textId="77777777" w:rsidR="00DA2F14" w:rsidRDefault="00DA2F1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9</w:t>
                </w:r>
              </w:p>
              <w:p w14:paraId="4EB279C2" w14:textId="77777777" w:rsidR="00DA2F14" w:rsidRDefault="00DA2F1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26</w:t>
                </w:r>
              </w:p>
              <w:p w14:paraId="2FF5D4A7" w14:textId="77777777" w:rsidR="00DA2F14" w:rsidRDefault="00DA2F1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 29</w:t>
                </w:r>
              </w:p>
              <w:p w14:paraId="04EBE7F5" w14:textId="77777777" w:rsidR="00DA2F14" w:rsidRPr="007C5B64" w:rsidRDefault="00DA2F1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92E5AF2" w14:textId="77777777" w:rsidR="00DA2F14" w:rsidRPr="009E0BE9" w:rsidRDefault="00DA2F14" w:rsidP="00CD4D38">
                <w:pPr>
                  <w:pStyle w:val="TBDistrbMarkers"/>
                </w:pPr>
                <w:r>
                  <w:t>PARLNAT</w:t>
                </w:r>
              </w:p>
              <w:p w14:paraId="3263F7EA" w14:textId="77777777" w:rsidR="00DA2F14" w:rsidRPr="009E0BE9" w:rsidRDefault="00DA2F14" w:rsidP="00233A0E">
                <w:pPr>
                  <w:pStyle w:val="TBNormalTechnicalBlock"/>
                </w:pPr>
              </w:p>
              <w:p w14:paraId="402AAB77" w14:textId="77777777" w:rsidR="00DA2F14" w:rsidRPr="009E0BE9" w:rsidRDefault="00DA2F14" w:rsidP="00233A0E">
                <w:pPr>
                  <w:pStyle w:val="TBNormalTechnicalBlock"/>
                </w:pPr>
              </w:p>
              <w:p w14:paraId="4000DDCE" w14:textId="77777777" w:rsidR="00DA2F14" w:rsidRPr="009E0BE9" w:rsidRDefault="00DA2F1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A2F14" w:rsidRPr="00ED0749" w14:paraId="29D53FE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DCA800C" w14:textId="77777777" w:rsidR="00DA2F14" w:rsidRPr="00ED0749" w:rsidRDefault="00DA2F1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C9F1C9C" w14:textId="77777777" w:rsidR="00DA2F14" w:rsidRPr="00ED0749" w:rsidRDefault="00DA2F1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F1954C1" w14:textId="77777777" w:rsidR="00DA2F14" w:rsidRPr="00ED0749" w:rsidRDefault="00DA2F1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501B8A4" w14:textId="77777777" w:rsidR="00DA2F14" w:rsidRPr="00ED0749" w:rsidRDefault="00DA2F14" w:rsidP="00DF1147">
          <w:pPr>
            <w:pStyle w:val="TBEntRefer"/>
            <w:rPr>
              <w:sz w:val="2"/>
              <w:szCs w:val="2"/>
            </w:rPr>
          </w:pPr>
        </w:p>
        <w:p w14:paraId="5E15541A" w14:textId="77777777" w:rsidR="00DA2F14" w:rsidRPr="00DD01AC" w:rsidRDefault="00DA2F1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A2F14" w:rsidRPr="00133225" w14:paraId="3888FF54" w14:textId="77777777" w:rsidTr="001E5BC3">
            <w:trPr>
              <w:jc w:val="center"/>
            </w:trPr>
            <w:tc>
              <w:tcPr>
                <w:tcW w:w="9645" w:type="dxa"/>
              </w:tcPr>
              <w:p w14:paraId="73485244" w14:textId="77777777" w:rsidR="00DA2F14" w:rsidRPr="00C4351E" w:rsidRDefault="00DA2F14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DA2F14" w:rsidRPr="007D53AD" w14:paraId="7FF6FC51" w14:textId="77777777" w:rsidTr="001E5BC3">
            <w:trPr>
              <w:jc w:val="center"/>
            </w:trPr>
            <w:tc>
              <w:tcPr>
                <w:tcW w:w="9645" w:type="dxa"/>
              </w:tcPr>
              <w:p w14:paraId="7AB80078" w14:textId="77777777" w:rsidR="00DA2F14" w:rsidRPr="007D53AD" w:rsidRDefault="00DA2F14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Generale/Coeziune)</w:t>
                </w:r>
              </w:p>
            </w:tc>
          </w:tr>
          <w:tr w:rsidR="00DA2F14" w:rsidRPr="007D53AD" w14:paraId="03CC811A" w14:textId="77777777" w:rsidTr="001E5BC3">
            <w:trPr>
              <w:jc w:val="center"/>
            </w:trPr>
            <w:tc>
              <w:tcPr>
                <w:tcW w:w="9645" w:type="dxa"/>
              </w:tcPr>
              <w:p w14:paraId="413AB207" w14:textId="77777777" w:rsidR="00DA2F14" w:rsidRPr="006368AC" w:rsidRDefault="00DA2F14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DA2F14" w:rsidRPr="007D53AD" w14:paraId="1B0BE220" w14:textId="77777777" w:rsidTr="001E5BC3">
            <w:trPr>
              <w:jc w:val="center"/>
            </w:trPr>
            <w:tc>
              <w:tcPr>
                <w:tcW w:w="9645" w:type="dxa"/>
              </w:tcPr>
              <w:p w14:paraId="57816BA8" w14:textId="77777777" w:rsidR="00DA2F14" w:rsidRPr="006368AC" w:rsidRDefault="00DA2F14" w:rsidP="008639D3">
                <w:pPr>
                  <w:pStyle w:val="TBTableText"/>
                </w:pPr>
                <w:r>
                  <w:t>26 februarie 2026 (10.00)</w:t>
                </w:r>
              </w:p>
            </w:tc>
          </w:tr>
        </w:tbl>
        <w:p w14:paraId="31EEB427" w14:textId="77777777" w:rsidR="00DA2F14" w:rsidRPr="008C6FD6" w:rsidRDefault="00F27F4B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9D03D72" w14:textId="77777777" w:rsidR="00BC0BB4" w:rsidRPr="00DA2F14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DA2F14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:rsidRPr="00DA2F14" w14:paraId="63D30F0F" w14:textId="77777777" w:rsidTr="00D7442D">
        <w:tc>
          <w:tcPr>
            <w:tcW w:w="567" w:type="dxa"/>
            <w:tcMar>
              <w:right w:w="0" w:type="dxa"/>
            </w:tcMar>
          </w:tcPr>
          <w:p w14:paraId="74D2248A" w14:textId="77777777" w:rsidR="00D7442D" w:rsidRPr="00DA2F14" w:rsidRDefault="00D7442D" w:rsidP="00D7442D">
            <w:pPr>
              <w:pStyle w:val="PointManual"/>
            </w:pPr>
            <w:r w:rsidRPr="00DA2F14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D0B214" w14:textId="77777777" w:rsidR="00D7442D" w:rsidRPr="00DA2F14" w:rsidRDefault="00D7442D" w:rsidP="00CB73C2">
            <w:r w:rsidRPr="00DA2F14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4C6B21" w14:textId="77777777" w:rsidR="00D7442D" w:rsidRPr="00DA2F14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B69DDD" w14:textId="77777777" w:rsidR="00D7442D" w:rsidRPr="00DA2F14" w:rsidRDefault="00D7442D" w:rsidP="00CB73C2"/>
        </w:tc>
      </w:tr>
    </w:tbl>
    <w:p w14:paraId="32F5A23E" w14:textId="77777777" w:rsidR="00BD729D" w:rsidRPr="00DA2F14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DA2F14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:rsidRPr="00DA2F14" w14:paraId="4F42329E" w14:textId="77777777" w:rsidTr="00D7442D">
        <w:tc>
          <w:tcPr>
            <w:tcW w:w="567" w:type="dxa"/>
            <w:tcMar>
              <w:right w:w="0" w:type="dxa"/>
            </w:tcMar>
          </w:tcPr>
          <w:p w14:paraId="145DFEAA" w14:textId="77777777" w:rsidR="00D7442D" w:rsidRPr="00DA2F14" w:rsidRDefault="00D7442D" w:rsidP="00D7442D">
            <w:pPr>
              <w:pStyle w:val="PointManual"/>
            </w:pPr>
            <w:r w:rsidRPr="00DA2F14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FF86F0" w14:textId="77777777" w:rsidR="00D7442D" w:rsidRPr="00DA2F14" w:rsidRDefault="00D7442D" w:rsidP="001805A8">
            <w:r w:rsidRPr="00DA2F14">
              <w:t>Concluzii privind Agenda UE pentru orașe</w:t>
            </w:r>
          </w:p>
          <w:p w14:paraId="09E89476" w14:textId="77777777" w:rsidR="00D7442D" w:rsidRPr="00DA2F14" w:rsidRDefault="00D7442D" w:rsidP="001805A8">
            <w:pPr>
              <w:rPr>
                <w:i/>
                <w:iCs/>
              </w:rPr>
            </w:pPr>
            <w:r w:rsidRPr="00DA2F14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941C4E" w14:textId="77777777" w:rsidR="00D7442D" w:rsidRPr="00DA2F14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0EA0F8" w14:textId="77777777" w:rsidR="00D7442D" w:rsidRPr="00DA2F14" w:rsidRDefault="00286DF0" w:rsidP="00CB73C2">
            <w:r w:rsidRPr="00DA2F14">
              <w:t>6300/26</w:t>
            </w:r>
          </w:p>
        </w:tc>
      </w:tr>
      <w:tr w:rsidR="00D7442D" w:rsidRPr="00DA2F14" w14:paraId="0188D8DD" w14:textId="77777777" w:rsidTr="00D7442D">
        <w:tc>
          <w:tcPr>
            <w:tcW w:w="567" w:type="dxa"/>
            <w:tcMar>
              <w:right w:w="0" w:type="dxa"/>
            </w:tcMar>
          </w:tcPr>
          <w:p w14:paraId="399CC026" w14:textId="77777777" w:rsidR="00D7442D" w:rsidRPr="00DA2F14" w:rsidRDefault="00D7442D" w:rsidP="00D7442D">
            <w:pPr>
              <w:pStyle w:val="PointManual"/>
            </w:pPr>
            <w:r w:rsidRPr="00DA2F14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844918" w14:textId="3B2184E7" w:rsidR="00D7442D" w:rsidRPr="00DA2F14" w:rsidRDefault="00D7442D" w:rsidP="001805A8">
            <w:r w:rsidRPr="00DA2F14">
              <w:t>Evaluarea la jumătatea perioadei a politicii de</w:t>
            </w:r>
            <w:r w:rsidR="00B75044">
              <w:br/>
            </w:r>
            <w:r w:rsidRPr="00DA2F14">
              <w:t>coeziune 2021-2027: lecțiile învățate pentru viitor</w:t>
            </w:r>
          </w:p>
          <w:p w14:paraId="66F50F02" w14:textId="77777777" w:rsidR="00D7442D" w:rsidRPr="00DA2F14" w:rsidRDefault="00D7442D" w:rsidP="001805A8">
            <w:pPr>
              <w:rPr>
                <w:i/>
                <w:iCs/>
              </w:rPr>
            </w:pPr>
            <w:r w:rsidRPr="00DA2F1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4DB224" w14:textId="77777777" w:rsidR="00D7442D" w:rsidRPr="00DA2F14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B7F6ED" w14:textId="77777777" w:rsidR="00D7442D" w:rsidRPr="00DA2F14" w:rsidRDefault="00286DF0" w:rsidP="00CB73C2">
            <w:r w:rsidRPr="00DA2F14">
              <w:t>6299/26</w:t>
            </w:r>
          </w:p>
        </w:tc>
      </w:tr>
      <w:tr w:rsidR="00D7442D" w:rsidRPr="00DA2F14" w14:paraId="4EE93121" w14:textId="77777777" w:rsidTr="00D7442D">
        <w:tc>
          <w:tcPr>
            <w:tcW w:w="567" w:type="dxa"/>
            <w:tcMar>
              <w:right w:w="0" w:type="dxa"/>
            </w:tcMar>
          </w:tcPr>
          <w:p w14:paraId="79F445F0" w14:textId="77777777" w:rsidR="00D7442D" w:rsidRPr="00DA2F14" w:rsidRDefault="00D7442D" w:rsidP="00D7442D">
            <w:pPr>
              <w:pStyle w:val="PointManual"/>
            </w:pPr>
            <w:r w:rsidRPr="00DA2F14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B2BF61C" w14:textId="77777777" w:rsidR="00D7442D" w:rsidRPr="00DA2F14" w:rsidRDefault="00D7442D" w:rsidP="00CB73C2">
            <w:r w:rsidRPr="00DA2F14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8D612B" w14:textId="77777777" w:rsidR="00D7442D" w:rsidRPr="00DA2F14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D59605" w14:textId="77777777" w:rsidR="00D7442D" w:rsidRPr="00DA2F14" w:rsidRDefault="00D7442D" w:rsidP="00CB73C2"/>
        </w:tc>
      </w:tr>
      <w:tr w:rsidR="00D7442D" w:rsidRPr="00DA2F14" w14:paraId="65A60C2A" w14:textId="77777777" w:rsidTr="00C10836">
        <w:tc>
          <w:tcPr>
            <w:tcW w:w="567" w:type="dxa"/>
            <w:tcMar>
              <w:right w:w="0" w:type="dxa"/>
            </w:tcMar>
          </w:tcPr>
          <w:p w14:paraId="630EADBB" w14:textId="77777777" w:rsidR="00D7442D" w:rsidRPr="00DA2F14" w:rsidRDefault="00D7442D" w:rsidP="00D7442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2BCA9B" w14:textId="77777777" w:rsidR="00D7442D" w:rsidRPr="00DA2F14" w:rsidRDefault="00822FEB" w:rsidP="00C63585">
            <w:pPr>
              <w:pStyle w:val="ListParagraph"/>
              <w:numPr>
                <w:ilvl w:val="0"/>
                <w:numId w:val="22"/>
              </w:numPr>
              <w:ind w:left="567" w:hanging="567"/>
            </w:pPr>
            <w:r w:rsidRPr="00DA2F14">
              <w:t>Regiunile frontaliere estice ale UE</w:t>
            </w:r>
          </w:p>
          <w:p w14:paraId="3C0876D3" w14:textId="77777777" w:rsidR="00D7442D" w:rsidRPr="00DA2F14" w:rsidRDefault="00D7442D" w:rsidP="00F27F4B">
            <w:pPr>
              <w:ind w:left="600" w:firstLine="1"/>
              <w:rPr>
                <w:i/>
                <w:iCs/>
              </w:rPr>
            </w:pPr>
            <w:r w:rsidRPr="00DA2F14">
              <w:rPr>
                <w:i/>
              </w:rPr>
              <w:t>Informare din partea Estoniei, Letoniei și Lituaniei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C34050" w14:textId="77777777" w:rsidR="00D7442D" w:rsidRPr="00DA2F14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8717B9" w14:textId="77777777" w:rsidR="00115D1E" w:rsidRPr="00DA2F14" w:rsidRDefault="00115D1E" w:rsidP="00CB73C2">
            <w:r w:rsidRPr="00DA2F14">
              <w:t>6512/26</w:t>
            </w:r>
          </w:p>
        </w:tc>
      </w:tr>
      <w:bookmarkEnd w:id="1"/>
    </w:tbl>
    <w:p w14:paraId="2E2DA01E" w14:textId="77777777" w:rsidR="001B060D" w:rsidRDefault="001B060D" w:rsidP="001B060D">
      <w:pPr>
        <w:pStyle w:val="FinalLine"/>
      </w:pPr>
    </w:p>
    <w:sectPr w:rsidR="001B060D" w:rsidSect="00DA2F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4E2B4" w14:textId="77777777" w:rsidR="001B060D" w:rsidRDefault="001B060D" w:rsidP="00B5488B">
      <w:r>
        <w:separator/>
      </w:r>
    </w:p>
  </w:endnote>
  <w:endnote w:type="continuationSeparator" w:id="0">
    <w:p w14:paraId="1C44C85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AA6B" w14:textId="77777777" w:rsidR="00DA2F14" w:rsidRPr="00DA2F14" w:rsidRDefault="00DA2F14" w:rsidP="00DA2F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A2F14" w:rsidRPr="00D94637" w14:paraId="5F638265" w14:textId="77777777" w:rsidTr="00DA2F1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1B81DFF" w14:textId="77777777" w:rsidR="00DA2F14" w:rsidRPr="00D94637" w:rsidRDefault="00DA2F1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DA2F14" w:rsidRPr="00B310DC" w14:paraId="012A23C5" w14:textId="77777777" w:rsidTr="00DA2F1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78E56D4" w14:textId="602C1F15" w:rsidR="00DA2F14" w:rsidRPr="00AD7BF2" w:rsidRDefault="00DA2F14" w:rsidP="004F54B2">
          <w:pPr>
            <w:pStyle w:val="FooterText"/>
          </w:pPr>
          <w:r>
            <w:t>6448/26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A5B956" w14:textId="77777777" w:rsidR="00DA2F14" w:rsidRPr="00AD7BF2" w:rsidRDefault="00DA2F1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2C40C88" w14:textId="77777777" w:rsidR="00DA2F14" w:rsidRPr="002511D8" w:rsidRDefault="00DA2F1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62193A5" w14:textId="62316048" w:rsidR="00DA2F14" w:rsidRPr="00B310DC" w:rsidRDefault="00DA2F1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A2F14" w:rsidRPr="00D94637" w14:paraId="292BEDFF" w14:textId="77777777" w:rsidTr="00DA2F14">
      <w:trPr>
        <w:jc w:val="center"/>
      </w:trPr>
      <w:tc>
        <w:tcPr>
          <w:tcW w:w="1774" w:type="pct"/>
          <w:shd w:val="clear" w:color="auto" w:fill="auto"/>
        </w:tcPr>
        <w:p w14:paraId="48AAF5BD" w14:textId="71291F9E" w:rsidR="00DA2F14" w:rsidRPr="00AD7BF2" w:rsidRDefault="00DA2F1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1A21DD7" w14:textId="6F61F139" w:rsidR="00DA2F14" w:rsidRPr="00AD7BF2" w:rsidRDefault="00DA2F1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35F9FAB" w14:textId="59A03362" w:rsidR="00DA2F14" w:rsidRPr="00D94637" w:rsidRDefault="00DA2F1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7D1F71" w14:textId="01E8EB81" w:rsidR="00DA2F14" w:rsidRPr="00695BAF" w:rsidRDefault="00DA2F1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E8678FA" w14:textId="77777777" w:rsidR="00DA2F14" w:rsidRPr="00DA2F14" w:rsidRDefault="00DA2F14" w:rsidP="00DA2F1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A2F14" w:rsidRPr="00D94637" w14:paraId="2975F12B" w14:textId="77777777" w:rsidTr="00DA2F1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7816114" w14:textId="77777777" w:rsidR="00DA2F14" w:rsidRPr="00D94637" w:rsidRDefault="00DA2F1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A2F14" w:rsidRPr="00B310DC" w14:paraId="6C556720" w14:textId="77777777" w:rsidTr="00DA2F1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CB1BB3D" w14:textId="6C938F9F" w:rsidR="00DA2F14" w:rsidRPr="00AD7BF2" w:rsidRDefault="00DA2F14" w:rsidP="004F54B2">
          <w:pPr>
            <w:pStyle w:val="FooterText"/>
          </w:pPr>
          <w:r>
            <w:t>6448/26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968EAFA" w14:textId="77777777" w:rsidR="00DA2F14" w:rsidRPr="00AD7BF2" w:rsidRDefault="00DA2F1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90B4E2B" w14:textId="77777777" w:rsidR="00DA2F14" w:rsidRPr="002511D8" w:rsidRDefault="00DA2F1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C276D4" w14:textId="7E7709DB" w:rsidR="00DA2F14" w:rsidRPr="00B310DC" w:rsidRDefault="00DA2F1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A2F14" w:rsidRPr="00D94637" w14:paraId="643394E2" w14:textId="77777777" w:rsidTr="00DA2F14">
      <w:trPr>
        <w:jc w:val="center"/>
      </w:trPr>
      <w:tc>
        <w:tcPr>
          <w:tcW w:w="1774" w:type="pct"/>
          <w:shd w:val="clear" w:color="auto" w:fill="auto"/>
        </w:tcPr>
        <w:p w14:paraId="236214BD" w14:textId="12136C97" w:rsidR="00DA2F14" w:rsidRPr="00AD7BF2" w:rsidRDefault="00DA2F1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4C24F89" w14:textId="67EA0ED9" w:rsidR="00DA2F14" w:rsidRPr="00AD7BF2" w:rsidRDefault="00DA2F1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D71E914" w14:textId="2647D5DC" w:rsidR="00DA2F14" w:rsidRPr="00D94637" w:rsidRDefault="00DA2F1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607617C" w14:textId="44F2DE60" w:rsidR="00DA2F14" w:rsidRPr="00695BAF" w:rsidRDefault="00DA2F1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515DAEF" w14:textId="77777777" w:rsidR="00DA2F14" w:rsidRPr="00DA2F14" w:rsidRDefault="00DA2F14" w:rsidP="00DA2F1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086B" w14:textId="77777777" w:rsidR="001B060D" w:rsidRDefault="001B060D" w:rsidP="00B5488B">
      <w:r>
        <w:separator/>
      </w:r>
    </w:p>
  </w:footnote>
  <w:footnote w:type="continuationSeparator" w:id="0">
    <w:p w14:paraId="1F5C21A0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6CFE2" w14:textId="77777777" w:rsidR="00DA2F14" w:rsidRPr="00DA2F14" w:rsidRDefault="00DA2F14" w:rsidP="00DA2F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642E" w14:textId="616F2F8F" w:rsidR="00DA2F14" w:rsidRPr="00DA2F14" w:rsidRDefault="00DA2F14" w:rsidP="00DA2F1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AE8D" w14:textId="2CDE4F6C" w:rsidR="00DA2F14" w:rsidRPr="00DA2F14" w:rsidRDefault="00DA2F14" w:rsidP="00DA2F1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BAA04D8"/>
    <w:multiLevelType w:val="hybridMultilevel"/>
    <w:tmpl w:val="24D8D3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3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285648307">
    <w:abstractNumId w:val="23"/>
  </w:num>
  <w:num w:numId="22" w16cid:durableId="144376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5817274428741421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448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9&lt;/text&gt;_x000d__x000a_      &lt;text&gt;AG 26&lt;/text&gt;_x000d__x000a_      &lt;text&gt;COH 2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Generale/Coeziune)&quot;&gt;&amp;lt;FlowDocument xmlns=&quot;http://schemas.microsoft.com/winfx/2006/xaml/presentation&quot;&amp;gt;&amp;lt;Paragraph&amp;gt;CONSILIUL UNIUNII EUROPENE&amp;lt;LineBreak /&amp;gt;(Afaceri Generale/Coeziu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835305279024538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  &lt;text&gt;COH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3d828d2132e19eaeb2bc133ebb419ee3d3183c5610222e95f42c21ef642aa615"/>
  </w:docVars>
  <w:rsids>
    <w:rsidRoot w:val="001B060D"/>
    <w:rsid w:val="00031D2E"/>
    <w:rsid w:val="00065F2D"/>
    <w:rsid w:val="000A0398"/>
    <w:rsid w:val="000D6A3F"/>
    <w:rsid w:val="000E2267"/>
    <w:rsid w:val="00115D1E"/>
    <w:rsid w:val="001208A4"/>
    <w:rsid w:val="001467B4"/>
    <w:rsid w:val="001805A8"/>
    <w:rsid w:val="001B060D"/>
    <w:rsid w:val="001E6BDD"/>
    <w:rsid w:val="001F421C"/>
    <w:rsid w:val="00275F0C"/>
    <w:rsid w:val="00283C2C"/>
    <w:rsid w:val="00286DF0"/>
    <w:rsid w:val="002B288B"/>
    <w:rsid w:val="002B7630"/>
    <w:rsid w:val="002E59A8"/>
    <w:rsid w:val="00326C08"/>
    <w:rsid w:val="00350C40"/>
    <w:rsid w:val="003A2043"/>
    <w:rsid w:val="003A608D"/>
    <w:rsid w:val="003D040A"/>
    <w:rsid w:val="003D6E01"/>
    <w:rsid w:val="0042466C"/>
    <w:rsid w:val="00442CAD"/>
    <w:rsid w:val="00480EEC"/>
    <w:rsid w:val="00490B8B"/>
    <w:rsid w:val="004C60B7"/>
    <w:rsid w:val="005452AE"/>
    <w:rsid w:val="00546854"/>
    <w:rsid w:val="005A5570"/>
    <w:rsid w:val="005B59BD"/>
    <w:rsid w:val="005C3952"/>
    <w:rsid w:val="006213F4"/>
    <w:rsid w:val="00667874"/>
    <w:rsid w:val="006732B9"/>
    <w:rsid w:val="006A0129"/>
    <w:rsid w:val="006A61B7"/>
    <w:rsid w:val="006D2414"/>
    <w:rsid w:val="007010AE"/>
    <w:rsid w:val="00723B34"/>
    <w:rsid w:val="00735E1D"/>
    <w:rsid w:val="00737386"/>
    <w:rsid w:val="00741DC3"/>
    <w:rsid w:val="00745D84"/>
    <w:rsid w:val="00772954"/>
    <w:rsid w:val="007808DA"/>
    <w:rsid w:val="00786B8C"/>
    <w:rsid w:val="008146F9"/>
    <w:rsid w:val="00816A62"/>
    <w:rsid w:val="00822FEB"/>
    <w:rsid w:val="0083103F"/>
    <w:rsid w:val="008407D9"/>
    <w:rsid w:val="00870BB8"/>
    <w:rsid w:val="00870BE4"/>
    <w:rsid w:val="0094782C"/>
    <w:rsid w:val="009860AE"/>
    <w:rsid w:val="009930AF"/>
    <w:rsid w:val="009A12D1"/>
    <w:rsid w:val="009D1146"/>
    <w:rsid w:val="009F5721"/>
    <w:rsid w:val="00A31007"/>
    <w:rsid w:val="00A63DCE"/>
    <w:rsid w:val="00B5488B"/>
    <w:rsid w:val="00B75044"/>
    <w:rsid w:val="00B93EA6"/>
    <w:rsid w:val="00B943BB"/>
    <w:rsid w:val="00BC0BB4"/>
    <w:rsid w:val="00BC3EC8"/>
    <w:rsid w:val="00BD729D"/>
    <w:rsid w:val="00BD7A62"/>
    <w:rsid w:val="00C02778"/>
    <w:rsid w:val="00C10836"/>
    <w:rsid w:val="00C10992"/>
    <w:rsid w:val="00C226BF"/>
    <w:rsid w:val="00C24D81"/>
    <w:rsid w:val="00C32709"/>
    <w:rsid w:val="00C63585"/>
    <w:rsid w:val="00CA3A39"/>
    <w:rsid w:val="00CC013E"/>
    <w:rsid w:val="00D610B9"/>
    <w:rsid w:val="00D64B12"/>
    <w:rsid w:val="00D70DD2"/>
    <w:rsid w:val="00D7442D"/>
    <w:rsid w:val="00D95441"/>
    <w:rsid w:val="00DA2F14"/>
    <w:rsid w:val="00DB0576"/>
    <w:rsid w:val="00DF7902"/>
    <w:rsid w:val="00E27256"/>
    <w:rsid w:val="00E73994"/>
    <w:rsid w:val="00E8251D"/>
    <w:rsid w:val="00E83993"/>
    <w:rsid w:val="00EB3FA1"/>
    <w:rsid w:val="00EE3B78"/>
    <w:rsid w:val="00EE58DE"/>
    <w:rsid w:val="00F113A7"/>
    <w:rsid w:val="00F27F4B"/>
    <w:rsid w:val="00F636AB"/>
    <w:rsid w:val="00F67D61"/>
    <w:rsid w:val="00FD3556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FF58B63"/>
  <w15:docId w15:val="{B1968856-E66A-46F1-8B2C-D8BC44E8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A2F1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A2F1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A2F1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A2F1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A2F1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A2F1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A2F1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A2F1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A2F1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A2F1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A2F1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A2F1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  <w:style w:type="paragraph" w:styleId="Revision">
    <w:name w:val="Revision"/>
    <w:hidden/>
    <w:uiPriority w:val="99"/>
    <w:semiHidden/>
    <w:rsid w:val="000D6A3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951ED6-DFC5-4DFD-B52A-A3C024538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6F479B-E26D-42FF-9C9C-27D79686CC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3EF3ED-5206-4A24-BAF4-FB63AFDC4B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274267-99DB-414C-89A6-F594AA24A6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ALFARAZ SANCHEZ Maria Jose</cp:lastModifiedBy>
  <cp:revision>4</cp:revision>
  <cp:lastPrinted>2026-02-23T15:28:00Z</cp:lastPrinted>
  <dcterms:created xsi:type="dcterms:W3CDTF">2026-02-25T14:22:00Z</dcterms:created>
  <dcterms:modified xsi:type="dcterms:W3CDTF">2026-02-25T14:23:00Z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</Properties>
</file>