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376280448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52344" w:rsidRPr="0056157B" w14:paraId="35D84E2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1FCAF27" w14:textId="004CC6F1" w:rsidR="00252344" w:rsidRPr="0056157B" w:rsidRDefault="00252344" w:rsidP="00634DC7">
                <w:pPr>
                  <w:pStyle w:val="TBNormalTechnicalBlock"/>
                </w:pPr>
              </w:p>
            </w:tc>
          </w:tr>
          <w:tr w:rsidR="00252344" w:rsidRPr="0056157B" w14:paraId="64545D6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63ADF9F" w14:textId="77777777" w:rsidR="00252344" w:rsidRPr="0056157B" w:rsidRDefault="0025234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C133D84" wp14:editId="492BB49D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BA1AC1B" w14:textId="77777777" w:rsidR="00252344" w:rsidRPr="0056157B" w:rsidRDefault="00252344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252344" w:rsidRPr="00B84B6D" w14:paraId="2638D4C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38F165A" w14:textId="77777777" w:rsidR="00252344" w:rsidRPr="0056157B" w:rsidRDefault="0025234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3593270" w14:textId="77777777" w:rsidR="00252344" w:rsidRPr="0056157B" w:rsidRDefault="0025234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FF0F849" w14:textId="77777777" w:rsidR="00252344" w:rsidRPr="0056157B" w:rsidRDefault="00252344" w:rsidP="00233A0E">
                <w:pPr>
                  <w:pStyle w:val="TBNormalTechnicalBlock"/>
                  <w:rPr>
                    <w:b/>
                  </w:rPr>
                </w:pPr>
              </w:p>
              <w:p w14:paraId="1A71DD44" w14:textId="77777777" w:rsidR="00252344" w:rsidRDefault="0025234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23 februarie 2026</w:t>
                </w:r>
              </w:p>
              <w:p w14:paraId="1D423DE4" w14:textId="77777777" w:rsidR="00252344" w:rsidRPr="0019440B" w:rsidRDefault="0025234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14D128C" w14:textId="77777777" w:rsidR="00252344" w:rsidRPr="0019440B" w:rsidRDefault="00252344" w:rsidP="00233A0E">
                <w:pPr>
                  <w:pStyle w:val="TBNormalTechnicalBlock"/>
                </w:pPr>
              </w:p>
              <w:p w14:paraId="54CD399C" w14:textId="77777777" w:rsidR="00252344" w:rsidRDefault="00252344" w:rsidP="00233A0E">
                <w:pPr>
                  <w:pStyle w:val="TBNormalTechnicalBlock"/>
                </w:pPr>
                <w:r>
                  <w:t>6547/1</w:t>
                </w:r>
                <w:r w:rsidRPr="0056157B">
                  <w:t>/</w:t>
                </w:r>
                <w:r>
                  <w:t>26</w:t>
                </w:r>
              </w:p>
              <w:p w14:paraId="6027EAB7" w14:textId="77777777" w:rsidR="00252344" w:rsidRPr="0056157B" w:rsidRDefault="00252344" w:rsidP="00233A0E">
                <w:pPr>
                  <w:pStyle w:val="TBNormalTechnicalBlock"/>
                </w:pPr>
                <w:r>
                  <w:t>REV 1</w:t>
                </w:r>
              </w:p>
              <w:p w14:paraId="76644E89" w14:textId="77777777" w:rsidR="00252344" w:rsidRDefault="0025234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31</w:t>
                </w:r>
              </w:p>
              <w:p w14:paraId="0125D8BB" w14:textId="77777777" w:rsidR="00252344" w:rsidRDefault="0025234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12</w:t>
                </w:r>
              </w:p>
              <w:p w14:paraId="23F83442" w14:textId="77777777" w:rsidR="00252344" w:rsidRPr="007C5B64" w:rsidRDefault="0025234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3F995E8" w14:textId="77777777" w:rsidR="00252344" w:rsidRPr="009E0BE9" w:rsidRDefault="00252344" w:rsidP="00CD4D38">
                <w:pPr>
                  <w:pStyle w:val="TBDistrbMarkers"/>
                </w:pPr>
                <w:r>
                  <w:t>PARLNAT</w:t>
                </w:r>
              </w:p>
              <w:p w14:paraId="18F8A0AA" w14:textId="77777777" w:rsidR="00252344" w:rsidRPr="009E0BE9" w:rsidRDefault="00252344" w:rsidP="00233A0E">
                <w:pPr>
                  <w:pStyle w:val="TBNormalTechnicalBlock"/>
                </w:pPr>
              </w:p>
              <w:p w14:paraId="15385E82" w14:textId="77777777" w:rsidR="00252344" w:rsidRPr="009E0BE9" w:rsidRDefault="00252344" w:rsidP="00233A0E">
                <w:pPr>
                  <w:pStyle w:val="TBNormalTechnicalBlock"/>
                </w:pPr>
              </w:p>
              <w:p w14:paraId="2E8E5AA9" w14:textId="77777777" w:rsidR="00252344" w:rsidRPr="009E0BE9" w:rsidRDefault="0025234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52344" w:rsidRPr="00ED0749" w14:paraId="3F6FC6B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D47D482" w14:textId="77777777" w:rsidR="00252344" w:rsidRPr="00ED0749" w:rsidRDefault="0025234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7B06B3C" w14:textId="77777777" w:rsidR="00252344" w:rsidRPr="00ED0749" w:rsidRDefault="0025234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60EC386" w14:textId="77777777" w:rsidR="00252344" w:rsidRPr="00ED0749" w:rsidRDefault="0025234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E274EEB" w14:textId="77777777" w:rsidR="00252344" w:rsidRPr="00ED0749" w:rsidRDefault="00252344" w:rsidP="00DF1147">
          <w:pPr>
            <w:pStyle w:val="TBEntRefer"/>
            <w:rPr>
              <w:sz w:val="2"/>
              <w:szCs w:val="2"/>
            </w:rPr>
          </w:pPr>
        </w:p>
        <w:p w14:paraId="050B718E" w14:textId="77777777" w:rsidR="00252344" w:rsidRPr="00DD01AC" w:rsidRDefault="0025234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52344" w:rsidRPr="00133225" w14:paraId="383A892F" w14:textId="77777777" w:rsidTr="001E5BC3">
            <w:trPr>
              <w:jc w:val="center"/>
            </w:trPr>
            <w:tc>
              <w:tcPr>
                <w:tcW w:w="9645" w:type="dxa"/>
              </w:tcPr>
              <w:p w14:paraId="23100272" w14:textId="77777777" w:rsidR="00252344" w:rsidRPr="00C4351E" w:rsidRDefault="00252344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252344" w:rsidRPr="007D53AD" w14:paraId="799E64B4" w14:textId="77777777" w:rsidTr="001E5BC3">
            <w:trPr>
              <w:jc w:val="center"/>
            </w:trPr>
            <w:tc>
              <w:tcPr>
                <w:tcW w:w="9645" w:type="dxa"/>
              </w:tcPr>
              <w:p w14:paraId="38ADABA3" w14:textId="77777777" w:rsidR="00252344" w:rsidRPr="007D53AD" w:rsidRDefault="00252344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Generale)</w:t>
                </w:r>
              </w:p>
            </w:tc>
          </w:tr>
          <w:tr w:rsidR="00252344" w:rsidRPr="007D53AD" w14:paraId="6E0991D5" w14:textId="77777777" w:rsidTr="001E5BC3">
            <w:trPr>
              <w:jc w:val="center"/>
            </w:trPr>
            <w:tc>
              <w:tcPr>
                <w:tcW w:w="9645" w:type="dxa"/>
              </w:tcPr>
              <w:p w14:paraId="4C8A3B16" w14:textId="77777777" w:rsidR="00252344" w:rsidRPr="006368AC" w:rsidRDefault="00252344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252344" w:rsidRPr="007D53AD" w14:paraId="47261DA3" w14:textId="77777777" w:rsidTr="001E5BC3">
            <w:trPr>
              <w:jc w:val="center"/>
            </w:trPr>
            <w:tc>
              <w:tcPr>
                <w:tcW w:w="9645" w:type="dxa"/>
              </w:tcPr>
              <w:p w14:paraId="002C863A" w14:textId="77777777" w:rsidR="00252344" w:rsidRPr="006368AC" w:rsidRDefault="00252344" w:rsidP="008639D3">
                <w:pPr>
                  <w:pStyle w:val="TBTableText"/>
                </w:pPr>
                <w:r>
                  <w:t>24 februarie 2026 (10.00)</w:t>
                </w:r>
              </w:p>
            </w:tc>
          </w:tr>
        </w:tbl>
        <w:p w14:paraId="1C4BC365" w14:textId="77777777" w:rsidR="00252344" w:rsidRPr="008C6FD6" w:rsidRDefault="00252344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FA8B078" w14:textId="77777777" w:rsidR="00BC0BB4" w:rsidRPr="008C032C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8C032C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B0517" w:rsidRPr="008C032C" w14:paraId="7E9805C0" w14:textId="77777777" w:rsidTr="003B0517">
        <w:tc>
          <w:tcPr>
            <w:tcW w:w="567" w:type="dxa"/>
            <w:tcMar>
              <w:right w:w="0" w:type="dxa"/>
            </w:tcMar>
          </w:tcPr>
          <w:p w14:paraId="5586AFC7" w14:textId="77777777" w:rsidR="003B0517" w:rsidRPr="008C032C" w:rsidRDefault="003B0517" w:rsidP="003B0517">
            <w:pPr>
              <w:pStyle w:val="PointManual"/>
            </w:pPr>
            <w:r w:rsidRPr="008C032C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B124A5F" w14:textId="77777777" w:rsidR="003B0517" w:rsidRPr="008C032C" w:rsidRDefault="003B0517" w:rsidP="00CB73C2">
            <w:r w:rsidRPr="008C032C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BBF99F" w14:textId="77777777" w:rsidR="003B0517" w:rsidRPr="008C032C" w:rsidRDefault="003B051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64442C" w14:textId="77777777" w:rsidR="003B0517" w:rsidRPr="008C032C" w:rsidRDefault="003B0517" w:rsidP="00CB73C2"/>
        </w:tc>
      </w:tr>
      <w:tr w:rsidR="003B0517" w:rsidRPr="008C032C" w14:paraId="02233F77" w14:textId="77777777" w:rsidTr="003B0517">
        <w:tc>
          <w:tcPr>
            <w:tcW w:w="567" w:type="dxa"/>
            <w:tcMar>
              <w:right w:w="0" w:type="dxa"/>
            </w:tcMar>
          </w:tcPr>
          <w:p w14:paraId="292198AE" w14:textId="77777777" w:rsidR="003B0517" w:rsidRPr="008C032C" w:rsidRDefault="003B0517" w:rsidP="003B0517">
            <w:pPr>
              <w:pStyle w:val="PointManual"/>
            </w:pPr>
            <w:r w:rsidRPr="008C032C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8EB08E1" w14:textId="77777777" w:rsidR="003B0517" w:rsidRPr="008C032C" w:rsidRDefault="003B0517" w:rsidP="00CB73C2">
            <w:r w:rsidRPr="008C032C">
              <w:t>Aprobarea punctelor „A”</w:t>
            </w:r>
          </w:p>
          <w:p w14:paraId="3BC06606" w14:textId="77777777" w:rsidR="003B0517" w:rsidRPr="008C032C" w:rsidRDefault="003B0517" w:rsidP="00CB73C2">
            <w:pPr>
              <w:pStyle w:val="PointManual"/>
            </w:pPr>
            <w:r w:rsidRPr="008C032C">
              <w:t>a)</w:t>
            </w:r>
            <w:r w:rsidRPr="008C032C">
              <w:tab/>
              <w:t>Lista fără caracter legislativ</w:t>
            </w:r>
          </w:p>
          <w:p w14:paraId="5F16B631" w14:textId="77777777" w:rsidR="003B0517" w:rsidRPr="008C032C" w:rsidRDefault="003B0517" w:rsidP="00CB73C2">
            <w:pPr>
              <w:pStyle w:val="PointManual"/>
            </w:pPr>
            <w:r w:rsidRPr="008C032C">
              <w:t>b)</w:t>
            </w:r>
            <w:r w:rsidRPr="008C032C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58509E" w14:textId="77777777" w:rsidR="003B0517" w:rsidRPr="008C032C" w:rsidRDefault="003B051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197692" w14:textId="77777777" w:rsidR="003B0517" w:rsidRPr="008C032C" w:rsidRDefault="003B0517" w:rsidP="00CB73C2"/>
          <w:p w14:paraId="73E68937" w14:textId="77777777" w:rsidR="009F71BD" w:rsidRPr="008C032C" w:rsidRDefault="009F71BD" w:rsidP="00CB73C2">
            <w:r w:rsidRPr="008C032C">
              <w:t>6376/26</w:t>
            </w:r>
          </w:p>
          <w:p w14:paraId="6E2AFC70" w14:textId="77777777" w:rsidR="009F71BD" w:rsidRPr="008C032C" w:rsidRDefault="009F71BD" w:rsidP="00CB73C2">
            <w:r w:rsidRPr="008C032C">
              <w:t>6377/26</w:t>
            </w:r>
          </w:p>
        </w:tc>
      </w:tr>
    </w:tbl>
    <w:p w14:paraId="1D466591" w14:textId="77777777" w:rsidR="00BD729D" w:rsidRPr="008C032C" w:rsidRDefault="00BD729D" w:rsidP="00252344">
      <w:pPr>
        <w:tabs>
          <w:tab w:val="left" w:pos="567"/>
        </w:tabs>
        <w:spacing w:before="120" w:after="120"/>
        <w:jc w:val="center"/>
        <w:rPr>
          <w:b/>
          <w:bCs/>
          <w:u w:val="single"/>
        </w:rPr>
      </w:pPr>
      <w:r w:rsidRPr="008C032C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B0517" w:rsidRPr="008C032C" w14:paraId="6B430D53" w14:textId="77777777" w:rsidTr="003B0517">
        <w:tc>
          <w:tcPr>
            <w:tcW w:w="567" w:type="dxa"/>
            <w:tcMar>
              <w:right w:w="0" w:type="dxa"/>
            </w:tcMar>
          </w:tcPr>
          <w:p w14:paraId="30B31B09" w14:textId="77777777" w:rsidR="003B0517" w:rsidRPr="008C032C" w:rsidRDefault="003B0517" w:rsidP="003B0517">
            <w:pPr>
              <w:pStyle w:val="PointManual"/>
            </w:pPr>
            <w:r w:rsidRPr="008C032C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20EAF4" w14:textId="77777777" w:rsidR="003B0517" w:rsidRPr="008C032C" w:rsidRDefault="003B0517" w:rsidP="00983EF9">
            <w:r w:rsidRPr="008C032C">
              <w:t>Pregătirea Consiliului European din 19-20 martie 2026:</w:t>
            </w:r>
          </w:p>
          <w:p w14:paraId="23E285CF" w14:textId="77777777" w:rsidR="003B0517" w:rsidRPr="008C032C" w:rsidRDefault="003B0517" w:rsidP="00983EF9">
            <w:r w:rsidRPr="008C032C">
              <w:t>proiect adnotat de ordine de zi</w:t>
            </w:r>
          </w:p>
          <w:p w14:paraId="443410A5" w14:textId="77777777" w:rsidR="003B0517" w:rsidRPr="008C032C" w:rsidRDefault="003B0517" w:rsidP="00983EF9">
            <w:r w:rsidRPr="008C032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6F577F" w14:textId="77777777" w:rsidR="003B0517" w:rsidRPr="008C032C" w:rsidRDefault="003B051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7C5689" w14:textId="77777777" w:rsidR="003B0517" w:rsidRPr="008C032C" w:rsidRDefault="00140FBE" w:rsidP="00CB73C2">
            <w:r w:rsidRPr="008C032C">
              <w:t>5152/26</w:t>
            </w:r>
          </w:p>
          <w:p w14:paraId="1B10B6D7" w14:textId="77777777" w:rsidR="00140FBE" w:rsidRPr="008C032C" w:rsidRDefault="00140FBE" w:rsidP="00CB73C2"/>
        </w:tc>
      </w:tr>
      <w:tr w:rsidR="003B0517" w:rsidRPr="008C032C" w14:paraId="61B45144" w14:textId="77777777" w:rsidTr="003B0517">
        <w:tc>
          <w:tcPr>
            <w:tcW w:w="567" w:type="dxa"/>
            <w:tcMar>
              <w:right w:w="0" w:type="dxa"/>
            </w:tcMar>
          </w:tcPr>
          <w:p w14:paraId="06632457" w14:textId="77777777" w:rsidR="003B0517" w:rsidRPr="008C032C" w:rsidRDefault="003B0517" w:rsidP="003B0517">
            <w:pPr>
              <w:pStyle w:val="PointManual"/>
            </w:pPr>
            <w:r w:rsidRPr="008C032C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475C266" w14:textId="77777777" w:rsidR="003B0517" w:rsidRPr="008C032C" w:rsidRDefault="003B0517" w:rsidP="00CB73C2">
            <w:r w:rsidRPr="008C032C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AF7DA6" w14:textId="77777777" w:rsidR="003B0517" w:rsidRPr="008C032C" w:rsidRDefault="003B051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7424CA" w14:textId="77777777" w:rsidR="003B0517" w:rsidRPr="008C032C" w:rsidRDefault="003B0517" w:rsidP="00CB73C2"/>
        </w:tc>
      </w:tr>
      <w:tr w:rsidR="009309D4" w:rsidRPr="008C032C" w14:paraId="742856BF" w14:textId="77777777" w:rsidTr="003B0517">
        <w:tc>
          <w:tcPr>
            <w:tcW w:w="567" w:type="dxa"/>
            <w:tcMar>
              <w:right w:w="0" w:type="dxa"/>
            </w:tcMar>
          </w:tcPr>
          <w:p w14:paraId="5D9E8F85" w14:textId="77777777" w:rsidR="009309D4" w:rsidRPr="008C032C" w:rsidRDefault="009309D4" w:rsidP="003B051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F4B7C9" w14:textId="77777777" w:rsidR="009309D4" w:rsidRPr="008C032C" w:rsidRDefault="009309D4" w:rsidP="009309D4">
            <w:pPr>
              <w:pStyle w:val="ListParagraph"/>
              <w:numPr>
                <w:ilvl w:val="0"/>
                <w:numId w:val="21"/>
              </w:numPr>
            </w:pPr>
            <w:r w:rsidRPr="008C032C">
              <w:t>Consolidarea cooperării europene împotriva extremismului nonviolent, a influenței străine și a radicalizării online</w:t>
            </w:r>
          </w:p>
          <w:p w14:paraId="153B6507" w14:textId="77777777" w:rsidR="009309D4" w:rsidRPr="008C032C" w:rsidRDefault="009309D4" w:rsidP="009309D4">
            <w:pPr>
              <w:pStyle w:val="ListParagraph"/>
              <w:rPr>
                <w:i/>
                <w:iCs/>
              </w:rPr>
            </w:pPr>
            <w:r w:rsidRPr="008C032C">
              <w:rPr>
                <w:i/>
              </w:rPr>
              <w:t>Informare din partea Austriei și Ungariei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6A34" w14:textId="77777777" w:rsidR="009309D4" w:rsidRPr="008C032C" w:rsidRDefault="009309D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BA0A41" w14:textId="77777777" w:rsidR="009309D4" w:rsidRPr="008C032C" w:rsidRDefault="006974F5" w:rsidP="00CB73C2">
            <w:r w:rsidRPr="008C032C">
              <w:t>6627/26</w:t>
            </w:r>
          </w:p>
        </w:tc>
      </w:tr>
      <w:tr w:rsidR="00C2287F" w:rsidRPr="008C032C" w14:paraId="7F05387B" w14:textId="77777777" w:rsidTr="003B0517">
        <w:tc>
          <w:tcPr>
            <w:tcW w:w="567" w:type="dxa"/>
            <w:tcMar>
              <w:right w:w="0" w:type="dxa"/>
            </w:tcMar>
          </w:tcPr>
          <w:p w14:paraId="4A94D63F" w14:textId="77777777" w:rsidR="00C2287F" w:rsidRPr="008C032C" w:rsidRDefault="00C2287F" w:rsidP="003B051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EC0847" w14:textId="77777777" w:rsidR="00C2287F" w:rsidRPr="008C032C" w:rsidRDefault="006974F5" w:rsidP="009309D4">
            <w:pPr>
              <w:pStyle w:val="ListParagraph"/>
              <w:numPr>
                <w:ilvl w:val="0"/>
                <w:numId w:val="21"/>
              </w:numPr>
            </w:pPr>
            <w:r w:rsidRPr="008C032C">
              <w:t>Crearea unui al 28-lea regim în domeniul dreptului societăților comerciale</w:t>
            </w:r>
          </w:p>
          <w:p w14:paraId="5C065A04" w14:textId="77777777" w:rsidR="00C2287F" w:rsidRPr="008C032C" w:rsidRDefault="00C2287F" w:rsidP="00C2287F">
            <w:pPr>
              <w:pStyle w:val="ListParagraph"/>
            </w:pPr>
            <w:r w:rsidRPr="008C032C">
              <w:rPr>
                <w:i/>
              </w:rPr>
              <w:t>Informare din partea Franței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B83D91" w14:textId="77777777" w:rsidR="00C2287F" w:rsidRPr="008C032C" w:rsidRDefault="00C2287F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1ED605" w14:textId="77777777" w:rsidR="00C2287F" w:rsidRPr="008C032C" w:rsidRDefault="0091481C" w:rsidP="00CB73C2">
            <w:r w:rsidRPr="008C032C">
              <w:t>6616/26</w:t>
            </w:r>
          </w:p>
        </w:tc>
      </w:tr>
      <w:bookmarkEnd w:id="1"/>
    </w:tbl>
    <w:p w14:paraId="0654CF82" w14:textId="77777777" w:rsidR="001B060D" w:rsidRPr="00B55050" w:rsidRDefault="001B060D" w:rsidP="00252344">
      <w:pPr>
        <w:pStyle w:val="FinalLine"/>
        <w:spacing w:before="120"/>
        <w:ind w:left="3402" w:right="3402"/>
      </w:pPr>
    </w:p>
    <w:sectPr w:rsidR="001B060D" w:rsidRPr="00B55050" w:rsidSect="008C03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7B04C" w14:textId="77777777" w:rsidR="001B060D" w:rsidRDefault="001B060D" w:rsidP="00B5488B">
      <w:r>
        <w:separator/>
      </w:r>
    </w:p>
  </w:endnote>
  <w:endnote w:type="continuationSeparator" w:id="0">
    <w:p w14:paraId="22F54329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EF97B" w14:textId="77777777" w:rsidR="00252344" w:rsidRDefault="002523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C032C" w:rsidRPr="00D94637" w14:paraId="3BDADBC3" w14:textId="77777777" w:rsidTr="008C032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6350A5A" w14:textId="77777777" w:rsidR="008C032C" w:rsidRPr="00D94637" w:rsidRDefault="008C032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8C032C" w:rsidRPr="00B310DC" w14:paraId="32524BC4" w14:textId="77777777" w:rsidTr="008C032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62DA31A" w14:textId="3A4AEDEF" w:rsidR="008C032C" w:rsidRPr="00AD7BF2" w:rsidRDefault="008C032C" w:rsidP="004F54B2">
          <w:pPr>
            <w:pStyle w:val="FooterText"/>
          </w:pPr>
          <w:r>
            <w:t>6547/1/26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FD6FF6D" w14:textId="77777777" w:rsidR="008C032C" w:rsidRPr="00AD7BF2" w:rsidRDefault="008C032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611D069" w14:textId="77777777" w:rsidR="008C032C" w:rsidRPr="002511D8" w:rsidRDefault="008C032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47547DA" w14:textId="1C1CA20F" w:rsidR="008C032C" w:rsidRPr="00B310DC" w:rsidRDefault="008C032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C032C" w:rsidRPr="00D94637" w14:paraId="76B2A38A" w14:textId="77777777" w:rsidTr="008C032C">
      <w:trPr>
        <w:jc w:val="center"/>
      </w:trPr>
      <w:tc>
        <w:tcPr>
          <w:tcW w:w="1774" w:type="pct"/>
          <w:shd w:val="clear" w:color="auto" w:fill="auto"/>
        </w:tcPr>
        <w:p w14:paraId="1A316251" w14:textId="3D85B8C0" w:rsidR="008C032C" w:rsidRPr="00AD7BF2" w:rsidRDefault="008C032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395752B" w14:textId="1C1FF302" w:rsidR="008C032C" w:rsidRPr="00AD7BF2" w:rsidRDefault="008C032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7BCF838" w14:textId="726BCD3F" w:rsidR="008C032C" w:rsidRPr="00D94637" w:rsidRDefault="008C032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78B5117" w14:textId="7BAE0001" w:rsidR="008C032C" w:rsidRPr="00695BAF" w:rsidRDefault="008C032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64ECC36D" w14:textId="77777777" w:rsidR="008C032C" w:rsidRPr="008C032C" w:rsidRDefault="008C032C" w:rsidP="008C032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C032C" w:rsidRPr="00D94637" w14:paraId="3621B2C3" w14:textId="77777777" w:rsidTr="008C032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036ECA7" w14:textId="77777777" w:rsidR="008C032C" w:rsidRPr="00D94637" w:rsidRDefault="008C032C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C032C" w:rsidRPr="00B310DC" w14:paraId="0A68F093" w14:textId="77777777" w:rsidTr="008C032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5D3B27D" w14:textId="5FB55518" w:rsidR="008C032C" w:rsidRPr="00AD7BF2" w:rsidRDefault="008C032C" w:rsidP="004F54B2">
          <w:pPr>
            <w:pStyle w:val="FooterText"/>
          </w:pPr>
          <w:r>
            <w:t>6547/1/26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5734278" w14:textId="77777777" w:rsidR="008C032C" w:rsidRPr="00AD7BF2" w:rsidRDefault="008C032C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1C9E65D" w14:textId="77777777" w:rsidR="008C032C" w:rsidRPr="002511D8" w:rsidRDefault="008C032C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9973F6D" w14:textId="716EEC2B" w:rsidR="008C032C" w:rsidRPr="00B310DC" w:rsidRDefault="008C032C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C032C" w:rsidRPr="00D94637" w14:paraId="3C048EDF" w14:textId="77777777" w:rsidTr="008C032C">
      <w:trPr>
        <w:jc w:val="center"/>
      </w:trPr>
      <w:tc>
        <w:tcPr>
          <w:tcW w:w="1774" w:type="pct"/>
          <w:shd w:val="clear" w:color="auto" w:fill="auto"/>
        </w:tcPr>
        <w:p w14:paraId="76E1DED0" w14:textId="370FA795" w:rsidR="008C032C" w:rsidRPr="00AD7BF2" w:rsidRDefault="008C032C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22DC03B" w14:textId="02EA50DD" w:rsidR="008C032C" w:rsidRPr="00AD7BF2" w:rsidRDefault="008C032C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0347C36" w14:textId="50EB6332" w:rsidR="008C032C" w:rsidRPr="00D94637" w:rsidRDefault="008C032C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88E0939" w14:textId="36E8329D" w:rsidR="008C032C" w:rsidRPr="00695BAF" w:rsidRDefault="008C032C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36BEEE6D" w14:textId="77777777" w:rsidR="008C032C" w:rsidRPr="008C032C" w:rsidRDefault="008C032C" w:rsidP="008C032C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F59EB" w14:textId="77777777" w:rsidR="001B060D" w:rsidRDefault="001B060D" w:rsidP="00B5488B">
      <w:r>
        <w:separator/>
      </w:r>
    </w:p>
  </w:footnote>
  <w:footnote w:type="continuationSeparator" w:id="0">
    <w:p w14:paraId="103D481B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1129" w14:textId="77777777" w:rsidR="00252344" w:rsidRDefault="002523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1591D" w14:textId="3FE2E233" w:rsidR="008C032C" w:rsidRPr="008C032C" w:rsidRDefault="008C032C" w:rsidP="008C032C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26AD" w14:textId="4DD1C925" w:rsidR="008C032C" w:rsidRPr="008C032C" w:rsidRDefault="008C032C" w:rsidP="008C032C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2" w15:restartNumberingAfterBreak="0">
    <w:nsid w:val="7B34586A"/>
    <w:multiLevelType w:val="hybridMultilevel"/>
    <w:tmpl w:val="E83016B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7925986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92403146772379669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2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654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AG 31&lt;/text&gt;_x000d__x000a_      &lt;text&gt;OJ CONS 12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56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UNIUNII EUROPENE (Afaceri General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NSILIUL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2-24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Not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0327486157164334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6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2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f51b24f0b8eb645362fa99ded46ccdd92d9b0718908cb3edadc0d50de3b1660"/>
  </w:docVars>
  <w:rsids>
    <w:rsidRoot w:val="001B060D"/>
    <w:rsid w:val="00067B40"/>
    <w:rsid w:val="00084B49"/>
    <w:rsid w:val="00087A41"/>
    <w:rsid w:val="000E2267"/>
    <w:rsid w:val="000F6EE8"/>
    <w:rsid w:val="001208A4"/>
    <w:rsid w:val="00140FBE"/>
    <w:rsid w:val="0014719C"/>
    <w:rsid w:val="001B060D"/>
    <w:rsid w:val="002436E2"/>
    <w:rsid w:val="00252344"/>
    <w:rsid w:val="00260BF6"/>
    <w:rsid w:val="002B7630"/>
    <w:rsid w:val="002C53FF"/>
    <w:rsid w:val="00326C08"/>
    <w:rsid w:val="00350C40"/>
    <w:rsid w:val="003B0517"/>
    <w:rsid w:val="003D040A"/>
    <w:rsid w:val="003D3D82"/>
    <w:rsid w:val="004025A8"/>
    <w:rsid w:val="00442CAD"/>
    <w:rsid w:val="00451B87"/>
    <w:rsid w:val="00497CF3"/>
    <w:rsid w:val="004C60B7"/>
    <w:rsid w:val="004E6770"/>
    <w:rsid w:val="004F6506"/>
    <w:rsid w:val="00546854"/>
    <w:rsid w:val="005474FB"/>
    <w:rsid w:val="005A5570"/>
    <w:rsid w:val="005B4282"/>
    <w:rsid w:val="005B7D9A"/>
    <w:rsid w:val="005C3952"/>
    <w:rsid w:val="006213F4"/>
    <w:rsid w:val="00675D73"/>
    <w:rsid w:val="006974F5"/>
    <w:rsid w:val="006A0129"/>
    <w:rsid w:val="006C16B6"/>
    <w:rsid w:val="006D1FDE"/>
    <w:rsid w:val="006D2414"/>
    <w:rsid w:val="006D550C"/>
    <w:rsid w:val="007010AE"/>
    <w:rsid w:val="00723B34"/>
    <w:rsid w:val="00731148"/>
    <w:rsid w:val="00741DC3"/>
    <w:rsid w:val="00745D84"/>
    <w:rsid w:val="00772954"/>
    <w:rsid w:val="00786B8C"/>
    <w:rsid w:val="00814205"/>
    <w:rsid w:val="008146F9"/>
    <w:rsid w:val="00894F60"/>
    <w:rsid w:val="008C032C"/>
    <w:rsid w:val="008C21A2"/>
    <w:rsid w:val="0091481C"/>
    <w:rsid w:val="009309D4"/>
    <w:rsid w:val="0093442C"/>
    <w:rsid w:val="0094317A"/>
    <w:rsid w:val="009445F6"/>
    <w:rsid w:val="00962745"/>
    <w:rsid w:val="00973913"/>
    <w:rsid w:val="00981552"/>
    <w:rsid w:val="00983EF9"/>
    <w:rsid w:val="009860AE"/>
    <w:rsid w:val="00992DCC"/>
    <w:rsid w:val="009930AF"/>
    <w:rsid w:val="009E1637"/>
    <w:rsid w:val="009F71BD"/>
    <w:rsid w:val="00A31007"/>
    <w:rsid w:val="00A50402"/>
    <w:rsid w:val="00A54FDC"/>
    <w:rsid w:val="00AB23E8"/>
    <w:rsid w:val="00AD68A9"/>
    <w:rsid w:val="00AE4AF3"/>
    <w:rsid w:val="00B5488B"/>
    <w:rsid w:val="00B55050"/>
    <w:rsid w:val="00BC0BB4"/>
    <w:rsid w:val="00BC3EC8"/>
    <w:rsid w:val="00BD729D"/>
    <w:rsid w:val="00BE07EF"/>
    <w:rsid w:val="00BE092F"/>
    <w:rsid w:val="00BE164E"/>
    <w:rsid w:val="00BF7F31"/>
    <w:rsid w:val="00C02778"/>
    <w:rsid w:val="00C2287F"/>
    <w:rsid w:val="00C24D81"/>
    <w:rsid w:val="00C81DC5"/>
    <w:rsid w:val="00CC013E"/>
    <w:rsid w:val="00CD513F"/>
    <w:rsid w:val="00CD6990"/>
    <w:rsid w:val="00D61BD4"/>
    <w:rsid w:val="00D64B12"/>
    <w:rsid w:val="00D6685A"/>
    <w:rsid w:val="00D90033"/>
    <w:rsid w:val="00D95441"/>
    <w:rsid w:val="00DB0576"/>
    <w:rsid w:val="00DF7902"/>
    <w:rsid w:val="00E1745C"/>
    <w:rsid w:val="00E54C09"/>
    <w:rsid w:val="00E73994"/>
    <w:rsid w:val="00E8251D"/>
    <w:rsid w:val="00EE09A1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11FBF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5234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5234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5234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5234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5234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5234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52344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25234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5234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5234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25234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table" w:customStyle="1" w:styleId="TableGrid21">
    <w:name w:val="Table Grid21"/>
    <w:basedOn w:val="TableNormal"/>
    <w:next w:val="TableGrid"/>
    <w:uiPriority w:val="59"/>
    <w:rsid w:val="00983EF9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customStyle="1" w:styleId="TBDistrbMarkers">
    <w:name w:val="TBDistrbMarkers"/>
    <w:basedOn w:val="TBNormalTechnicalBlock"/>
    <w:qFormat/>
    <w:rsid w:val="0025234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930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58BA98-E5D8-4E0E-A4A6-0DC28E9A53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B9CCF-B545-4B3D-9529-47EDD12D3E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13394D-E6F4-466A-B373-C45C998E0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2026-02-23T17:00:00Z</dcterms:created>
  <dcterms:modified xsi:type="dcterms:W3CDTF">2026-02-23T17:51:00Z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4156</vt:lpwstr>
  </property>
</Properties>
</file>