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219948419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2C5BFB" w:rsidRPr="0056157B" w14:paraId="6B992487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763F0B15" w14:textId="46D93B61" w:rsidR="002C5BFB" w:rsidRPr="0056157B" w:rsidRDefault="002C5BFB" w:rsidP="00634DC7">
                <w:pPr>
                  <w:pStyle w:val="TBNormalTechnicalBlock"/>
                </w:pPr>
              </w:p>
            </w:tc>
          </w:tr>
          <w:tr w:rsidR="002C5BFB" w:rsidRPr="0056157B" w14:paraId="4D9864C9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6D1B51A4" w14:textId="77777777" w:rsidR="002C5BFB" w:rsidRPr="0056157B" w:rsidRDefault="002C5BFB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4B797D1E" wp14:editId="0EC1D513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4C17F17F" w14:textId="77777777" w:rsidR="002C5BFB" w:rsidRPr="0056157B" w:rsidRDefault="002C5BFB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2C5BFB" w:rsidRPr="00B84B6D" w14:paraId="3571D64A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6A5F5014" w14:textId="77777777" w:rsidR="002C5BFB" w:rsidRPr="0056157B" w:rsidRDefault="002C5BFB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65900008" w14:textId="77777777" w:rsidR="002C5BFB" w:rsidRPr="0056157B" w:rsidRDefault="002C5BFB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605E1AE8" w14:textId="77777777" w:rsidR="002C5BFB" w:rsidRPr="0056157B" w:rsidRDefault="002C5BFB" w:rsidP="00233A0E">
                <w:pPr>
                  <w:pStyle w:val="TBNormalTechnicalBlock"/>
                  <w:rPr>
                    <w:b/>
                  </w:rPr>
                </w:pPr>
              </w:p>
              <w:p w14:paraId="153B149E" w14:textId="77777777" w:rsidR="002C5BFB" w:rsidRDefault="002C5BFB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23 February 2026</w:t>
                </w:r>
              </w:p>
              <w:p w14:paraId="1692BF2D" w14:textId="77777777" w:rsidR="002C5BFB" w:rsidRPr="0019440B" w:rsidRDefault="002C5BFB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16BCE9A8" w14:textId="77777777" w:rsidR="002C5BFB" w:rsidRPr="0019440B" w:rsidRDefault="002C5BFB" w:rsidP="00233A0E">
                <w:pPr>
                  <w:pStyle w:val="TBNormalTechnicalBlock"/>
                </w:pPr>
              </w:p>
              <w:p w14:paraId="685C905F" w14:textId="77777777" w:rsidR="002C5BFB" w:rsidRDefault="002C5BFB" w:rsidP="00233A0E">
                <w:pPr>
                  <w:pStyle w:val="TBNormalTechnicalBlock"/>
                </w:pPr>
                <w:r>
                  <w:t>6547/2</w:t>
                </w:r>
                <w:r w:rsidRPr="0056157B">
                  <w:t>/</w:t>
                </w:r>
                <w:r>
                  <w:t>26</w:t>
                </w:r>
              </w:p>
              <w:p w14:paraId="421B6B25" w14:textId="77777777" w:rsidR="002C5BFB" w:rsidRPr="0056157B" w:rsidRDefault="002C5BFB" w:rsidP="00233A0E">
                <w:pPr>
                  <w:pStyle w:val="TBNormalTechnicalBlock"/>
                </w:pPr>
                <w:r>
                  <w:t>REV 2</w:t>
                </w:r>
              </w:p>
              <w:p w14:paraId="30EA5417" w14:textId="77777777" w:rsidR="002C5BFB" w:rsidRDefault="002C5BFB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AG 31</w:t>
                </w:r>
              </w:p>
              <w:p w14:paraId="28A8D48B" w14:textId="77777777" w:rsidR="002C5BFB" w:rsidRDefault="002C5BFB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12</w:t>
                </w:r>
              </w:p>
              <w:p w14:paraId="6FEE9855" w14:textId="77777777" w:rsidR="002C5BFB" w:rsidRPr="007C5B64" w:rsidRDefault="002C5BFB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2F56EBCB" w14:textId="77777777" w:rsidR="002C5BFB" w:rsidRPr="009E0BE9" w:rsidRDefault="002C5BFB" w:rsidP="00CD4D38">
                <w:pPr>
                  <w:pStyle w:val="TBDistrbMarkers"/>
                </w:pPr>
                <w:r>
                  <w:t>PARLNAT</w:t>
                </w:r>
              </w:p>
              <w:p w14:paraId="34A0886A" w14:textId="77777777" w:rsidR="002C5BFB" w:rsidRPr="009E0BE9" w:rsidRDefault="002C5BFB" w:rsidP="00233A0E">
                <w:pPr>
                  <w:pStyle w:val="TBNormalTechnicalBlock"/>
                </w:pPr>
              </w:p>
              <w:p w14:paraId="0D9E10CB" w14:textId="77777777" w:rsidR="002C5BFB" w:rsidRPr="009E0BE9" w:rsidRDefault="002C5BFB" w:rsidP="00233A0E">
                <w:pPr>
                  <w:pStyle w:val="TBNormalTechnicalBlock"/>
                </w:pPr>
              </w:p>
              <w:p w14:paraId="03F6FDC3" w14:textId="77777777" w:rsidR="002C5BFB" w:rsidRPr="009E0BE9" w:rsidRDefault="002C5BFB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2C5BFB" w:rsidRPr="00ED0749" w14:paraId="4FE7BC5D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6B36B46A" w14:textId="77777777" w:rsidR="002C5BFB" w:rsidRPr="00ED0749" w:rsidRDefault="002C5BFB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2CB4370D" w14:textId="77777777" w:rsidR="002C5BFB" w:rsidRPr="00ED0749" w:rsidRDefault="002C5BFB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18B0C0F9" w14:textId="77777777" w:rsidR="002C5BFB" w:rsidRPr="00ED0749" w:rsidRDefault="002C5BFB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08322690" w14:textId="77777777" w:rsidR="002C5BFB" w:rsidRPr="00ED0749" w:rsidRDefault="002C5BFB" w:rsidP="00DF1147">
          <w:pPr>
            <w:pStyle w:val="TBEntRefer"/>
            <w:rPr>
              <w:sz w:val="2"/>
              <w:szCs w:val="2"/>
            </w:rPr>
          </w:pPr>
        </w:p>
        <w:p w14:paraId="06FE0F93" w14:textId="77777777" w:rsidR="002C5BFB" w:rsidRPr="00DD01AC" w:rsidRDefault="002C5BFB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2C5BFB" w:rsidRPr="00133225" w14:paraId="5C4B758D" w14:textId="77777777" w:rsidTr="001E5BC3">
            <w:trPr>
              <w:jc w:val="center"/>
            </w:trPr>
            <w:tc>
              <w:tcPr>
                <w:tcW w:w="9645" w:type="dxa"/>
              </w:tcPr>
              <w:p w14:paraId="5BA822CA" w14:textId="77777777" w:rsidR="002C5BFB" w:rsidRPr="00C4351E" w:rsidRDefault="002C5BFB" w:rsidP="00C728BF">
                <w:pPr>
                  <w:pStyle w:val="TBHeadingTable"/>
                </w:pPr>
                <w:r>
                  <w:t>PROVISIONAL AGENDA</w:t>
                </w:r>
              </w:p>
            </w:tc>
          </w:tr>
          <w:tr w:rsidR="002C5BFB" w:rsidRPr="007D53AD" w14:paraId="78A28AFB" w14:textId="77777777" w:rsidTr="001E5BC3">
            <w:trPr>
              <w:jc w:val="center"/>
            </w:trPr>
            <w:tc>
              <w:tcPr>
                <w:tcW w:w="9645" w:type="dxa"/>
              </w:tcPr>
              <w:p w14:paraId="55E977B7" w14:textId="77777777" w:rsidR="002C5BFB" w:rsidRPr="007D53AD" w:rsidRDefault="002C5BFB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>(General Affairs)</w:t>
                </w:r>
              </w:p>
            </w:tc>
          </w:tr>
          <w:tr w:rsidR="002C5BFB" w:rsidRPr="007D53AD" w14:paraId="2E8EFC3A" w14:textId="77777777" w:rsidTr="001E5BC3">
            <w:trPr>
              <w:jc w:val="center"/>
            </w:trPr>
            <w:tc>
              <w:tcPr>
                <w:tcW w:w="9645" w:type="dxa"/>
              </w:tcPr>
              <w:p w14:paraId="0EBAC7C8" w14:textId="77777777" w:rsidR="002C5BFB" w:rsidRPr="006368AC" w:rsidRDefault="002C5BFB" w:rsidP="006368AC">
                <w:pPr>
                  <w:pStyle w:val="TBTableText"/>
                </w:pPr>
                <w:r>
                  <w:t>Europa building, Brussels</w:t>
                </w:r>
              </w:p>
            </w:tc>
          </w:tr>
          <w:tr w:rsidR="002C5BFB" w:rsidRPr="007D53AD" w14:paraId="479AD122" w14:textId="77777777" w:rsidTr="001E5BC3">
            <w:trPr>
              <w:jc w:val="center"/>
            </w:trPr>
            <w:tc>
              <w:tcPr>
                <w:tcW w:w="9645" w:type="dxa"/>
              </w:tcPr>
              <w:p w14:paraId="3E6F1C3B" w14:textId="77777777" w:rsidR="002C5BFB" w:rsidRPr="006368AC" w:rsidRDefault="002C5BFB" w:rsidP="008639D3">
                <w:pPr>
                  <w:pStyle w:val="TBTableText"/>
                </w:pPr>
                <w:r>
                  <w:t>24 February 2026 (10:00)</w:t>
                </w:r>
              </w:p>
            </w:tc>
          </w:tr>
        </w:tbl>
        <w:p w14:paraId="1955ED0E" w14:textId="77777777" w:rsidR="002C5BFB" w:rsidRPr="008C6FD6" w:rsidRDefault="00A250F9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09711762" w14:textId="32BE6F0A" w:rsidR="00BC0BB4" w:rsidRPr="00904D6E" w:rsidRDefault="00BC0BB4" w:rsidP="00BC0BB4">
      <w:pPr>
        <w:spacing w:after="120"/>
        <w:rPr>
          <w:b/>
          <w:bCs/>
          <w:u w:val="single"/>
        </w:rPr>
      </w:pPr>
      <w:r w:rsidRPr="00904D6E">
        <w:rPr>
          <w:b/>
          <w:bCs/>
          <w:u w:val="single"/>
        </w:rPr>
        <w:t xml:space="preserve">Format </w:t>
      </w:r>
      <w:r w:rsidRPr="007529F2">
        <w:rPr>
          <w:b/>
          <w:bCs/>
          <w:u w:val="single"/>
        </w:rPr>
        <w:t xml:space="preserve">1+2+1 </w:t>
      </w:r>
      <w:r w:rsidRPr="00904D6E">
        <w:rPr>
          <w:b/>
          <w:bCs/>
          <w:u w:val="single"/>
        </w:rPr>
        <w:t>(+</w:t>
      </w:r>
      <w:r w:rsidR="001208A4">
        <w:rPr>
          <w:b/>
          <w:bCs/>
          <w:u w:val="single"/>
        </w:rPr>
        <w:t>2</w:t>
      </w:r>
      <w:r w:rsidRPr="00904D6E">
        <w:rPr>
          <w:b/>
          <w:bCs/>
          <w:u w:val="single"/>
        </w:rPr>
        <w:t xml:space="preserve"> </w:t>
      </w:r>
      <w:r w:rsidRPr="000F0A29">
        <w:rPr>
          <w:b/>
          <w:bCs/>
          <w:u w:val="single"/>
        </w:rPr>
        <w:t>in listening room</w:t>
      </w:r>
      <w:r w:rsidRPr="00904D6E">
        <w:rPr>
          <w:b/>
          <w:bCs/>
          <w:u w:val="single"/>
        </w:rPr>
        <w:t>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3B0517" w14:paraId="6FD0CEB6" w14:textId="77777777" w:rsidTr="003B0517">
        <w:tc>
          <w:tcPr>
            <w:tcW w:w="567" w:type="dxa"/>
            <w:tcMar>
              <w:right w:w="0" w:type="dxa"/>
            </w:tcMar>
          </w:tcPr>
          <w:p w14:paraId="6EE04A8B" w14:textId="226D6289" w:rsidR="003B0517" w:rsidRPr="003B0517" w:rsidRDefault="003B0517" w:rsidP="003B0517">
            <w:pPr>
              <w:pStyle w:val="PointManual"/>
            </w:pPr>
            <w:r w:rsidRPr="003B0517"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92512DE" w14:textId="36B23D23" w:rsidR="003B0517" w:rsidRDefault="003B0517" w:rsidP="00CB73C2">
            <w:pPr>
              <w:rPr>
                <w:lang w:val="en-US"/>
              </w:rPr>
            </w:pPr>
            <w:r>
              <w:rPr>
                <w:lang w:val="en-US"/>
              </w:rPr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517AC8" w14:textId="77777777" w:rsidR="003B0517" w:rsidRDefault="003B0517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E023F8" w14:textId="77777777" w:rsidR="003B0517" w:rsidRDefault="003B0517" w:rsidP="00CB73C2">
            <w:pPr>
              <w:rPr>
                <w:lang w:val="en-US"/>
              </w:rPr>
            </w:pPr>
          </w:p>
        </w:tc>
      </w:tr>
      <w:tr w:rsidR="003B0517" w14:paraId="3BEA511A" w14:textId="77777777" w:rsidTr="003B0517">
        <w:tc>
          <w:tcPr>
            <w:tcW w:w="567" w:type="dxa"/>
            <w:tcMar>
              <w:right w:w="0" w:type="dxa"/>
            </w:tcMar>
          </w:tcPr>
          <w:p w14:paraId="7DECB146" w14:textId="295F887E" w:rsidR="003B0517" w:rsidRPr="003B0517" w:rsidRDefault="003B0517" w:rsidP="003B0517">
            <w:pPr>
              <w:pStyle w:val="PointManual"/>
            </w:pPr>
            <w:r w:rsidRPr="003B0517"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897125B" w14:textId="2B3CD7BF" w:rsidR="003B0517" w:rsidRDefault="003B0517" w:rsidP="00CB73C2">
            <w:pPr>
              <w:rPr>
                <w:lang w:val="en-US"/>
              </w:rPr>
            </w:pPr>
            <w:r>
              <w:rPr>
                <w:lang w:val="en-US"/>
              </w:rPr>
              <w:t>Approval of "A" items</w:t>
            </w:r>
          </w:p>
          <w:p w14:paraId="16A7F8D0" w14:textId="77777777" w:rsidR="003B0517" w:rsidRDefault="003B0517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a)</w:t>
            </w:r>
            <w:r>
              <w:rPr>
                <w:lang w:val="en-US"/>
              </w:rPr>
              <w:tab/>
              <w:t>Non-legislative list</w:t>
            </w:r>
          </w:p>
          <w:p w14:paraId="45010F8A" w14:textId="77777777" w:rsidR="003B0517" w:rsidRDefault="003B0517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b)</w:t>
            </w:r>
            <w:r>
              <w:rPr>
                <w:lang w:val="en-US"/>
              </w:rPr>
              <w:tab/>
              <w:t>Legislative list (Public deliberation in accordance with Article 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BE0204" w14:textId="77777777" w:rsidR="003B0517" w:rsidRDefault="003B0517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4520CA2" w14:textId="77777777" w:rsidR="003B0517" w:rsidRDefault="003B0517" w:rsidP="00CB73C2">
            <w:pPr>
              <w:rPr>
                <w:lang w:val="en-US"/>
              </w:rPr>
            </w:pPr>
          </w:p>
          <w:p w14:paraId="1D286CFA" w14:textId="77777777" w:rsidR="009F71BD" w:rsidRDefault="009F71BD" w:rsidP="00CB73C2">
            <w:pPr>
              <w:rPr>
                <w:lang w:val="en-US"/>
              </w:rPr>
            </w:pPr>
            <w:r>
              <w:rPr>
                <w:lang w:val="en-US"/>
              </w:rPr>
              <w:t>6376/26</w:t>
            </w:r>
          </w:p>
          <w:p w14:paraId="186027FA" w14:textId="3298DC5A" w:rsidR="009F71BD" w:rsidRDefault="009F71BD" w:rsidP="00CB73C2">
            <w:pPr>
              <w:rPr>
                <w:lang w:val="en-US"/>
              </w:rPr>
            </w:pPr>
            <w:r>
              <w:rPr>
                <w:lang w:val="en-US"/>
              </w:rPr>
              <w:t>6377/</w:t>
            </w:r>
            <w:r w:rsidR="001C5546">
              <w:rPr>
                <w:lang w:val="en-US"/>
              </w:rPr>
              <w:t>1/</w:t>
            </w:r>
            <w:r>
              <w:rPr>
                <w:lang w:val="en-US"/>
              </w:rPr>
              <w:t>26</w:t>
            </w:r>
            <w:r w:rsidR="001C5546">
              <w:rPr>
                <w:lang w:val="en-US"/>
              </w:rPr>
              <w:t xml:space="preserve"> </w:t>
            </w:r>
            <w:r w:rsidR="001C5546" w:rsidRPr="00A250F9">
              <w:rPr>
                <w:b/>
                <w:bCs/>
                <w:lang w:val="en-US"/>
              </w:rPr>
              <w:t>REV 1</w:t>
            </w:r>
          </w:p>
        </w:tc>
      </w:tr>
    </w:tbl>
    <w:p w14:paraId="1BFFAB76" w14:textId="77777777" w:rsidR="00BD729D" w:rsidRDefault="00BD729D" w:rsidP="00BD729D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>
        <w:rPr>
          <w:b/>
          <w:bCs/>
          <w:u w:val="single"/>
        </w:rPr>
        <w:t>Non-legislative activities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3B0517" w14:paraId="2E597E52" w14:textId="77777777" w:rsidTr="003B0517">
        <w:tc>
          <w:tcPr>
            <w:tcW w:w="567" w:type="dxa"/>
            <w:tcMar>
              <w:right w:w="0" w:type="dxa"/>
            </w:tcMar>
          </w:tcPr>
          <w:p w14:paraId="121718FE" w14:textId="502511C1" w:rsidR="003B0517" w:rsidRPr="003B0517" w:rsidRDefault="003B0517" w:rsidP="003B0517">
            <w:pPr>
              <w:pStyle w:val="PointManual"/>
            </w:pPr>
            <w:r w:rsidRPr="003B0517">
              <w:t>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FCFFB04" w14:textId="07FD0E37" w:rsidR="003B0517" w:rsidRDefault="003B0517" w:rsidP="00983EF9">
            <w:r>
              <w:t>Preparation of the European Council on 19-20 March 2026:</w:t>
            </w:r>
          </w:p>
          <w:p w14:paraId="28DDAB23" w14:textId="77777777" w:rsidR="003B0517" w:rsidRDefault="003B0517" w:rsidP="00983EF9">
            <w:r>
              <w:t>annotated draft agenda</w:t>
            </w:r>
          </w:p>
          <w:p w14:paraId="3A61919A" w14:textId="5AFB19A8" w:rsidR="003B0517" w:rsidRDefault="003B0517" w:rsidP="00983EF9">
            <w:pPr>
              <w:rPr>
                <w:lang w:val="en-US"/>
              </w:rPr>
            </w:pPr>
            <w:r w:rsidRPr="006C7A54">
              <w:rPr>
                <w:i/>
                <w:iCs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C1BA294" w14:textId="77777777" w:rsidR="003B0517" w:rsidRDefault="003B0517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714BBFA" w14:textId="12895078" w:rsidR="003B0517" w:rsidRDefault="00140FBE" w:rsidP="00CB73C2">
            <w:pPr>
              <w:rPr>
                <w:lang w:val="en-US"/>
              </w:rPr>
            </w:pPr>
            <w:r>
              <w:rPr>
                <w:lang w:val="en-US"/>
              </w:rPr>
              <w:t>515</w:t>
            </w:r>
            <w:r w:rsidR="00D90033">
              <w:rPr>
                <w:lang w:val="en-US"/>
              </w:rPr>
              <w:t>2</w:t>
            </w:r>
            <w:r>
              <w:rPr>
                <w:lang w:val="en-US"/>
              </w:rPr>
              <w:t>/26</w:t>
            </w:r>
          </w:p>
          <w:p w14:paraId="5B38D53D" w14:textId="77777777" w:rsidR="00140FBE" w:rsidRDefault="00140FBE" w:rsidP="00CB73C2">
            <w:pPr>
              <w:rPr>
                <w:lang w:val="en-US"/>
              </w:rPr>
            </w:pPr>
          </w:p>
        </w:tc>
      </w:tr>
      <w:tr w:rsidR="003B0517" w14:paraId="4B16BAEB" w14:textId="77777777" w:rsidTr="003B0517">
        <w:tc>
          <w:tcPr>
            <w:tcW w:w="567" w:type="dxa"/>
            <w:tcMar>
              <w:right w:w="0" w:type="dxa"/>
            </w:tcMar>
          </w:tcPr>
          <w:p w14:paraId="5BC0C1F1" w14:textId="1866F1E0" w:rsidR="003B0517" w:rsidRPr="003B0517" w:rsidRDefault="003B0517" w:rsidP="003B0517">
            <w:pPr>
              <w:pStyle w:val="PointManual"/>
            </w:pPr>
            <w:r w:rsidRPr="003B0517">
              <w:t>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0D626E6" w14:textId="446B1992" w:rsidR="003B0517" w:rsidRDefault="003B0517" w:rsidP="00CB73C2">
            <w:pPr>
              <w:rPr>
                <w:lang w:val="en-US"/>
              </w:rPr>
            </w:pPr>
            <w:r>
              <w:rPr>
                <w:lang w:val="en-US"/>
              </w:rPr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29F0FD0" w14:textId="77777777" w:rsidR="003B0517" w:rsidRDefault="003B0517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B2E5243" w14:textId="77777777" w:rsidR="003B0517" w:rsidRDefault="003B0517" w:rsidP="00CB73C2">
            <w:pPr>
              <w:rPr>
                <w:lang w:val="en-US"/>
              </w:rPr>
            </w:pPr>
          </w:p>
        </w:tc>
      </w:tr>
      <w:tr w:rsidR="009309D4" w14:paraId="55C308EB" w14:textId="77777777" w:rsidTr="003B0517">
        <w:tc>
          <w:tcPr>
            <w:tcW w:w="567" w:type="dxa"/>
            <w:tcMar>
              <w:right w:w="0" w:type="dxa"/>
            </w:tcMar>
          </w:tcPr>
          <w:p w14:paraId="46767D9A" w14:textId="77777777" w:rsidR="009309D4" w:rsidRPr="003B0517" w:rsidRDefault="009309D4" w:rsidP="003B0517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699F184" w14:textId="30B1DE90" w:rsidR="009309D4" w:rsidRPr="006974F5" w:rsidRDefault="009309D4" w:rsidP="009309D4">
            <w:pPr>
              <w:pStyle w:val="ListParagraph"/>
              <w:numPr>
                <w:ilvl w:val="0"/>
                <w:numId w:val="21"/>
              </w:numPr>
              <w:rPr>
                <w:lang w:val="en-US"/>
              </w:rPr>
            </w:pPr>
            <w:r w:rsidRPr="006974F5">
              <w:rPr>
                <w:lang w:val="en-US"/>
              </w:rPr>
              <w:t xml:space="preserve">Strengthening European </w:t>
            </w:r>
            <w:r w:rsidR="006974F5" w:rsidRPr="006974F5">
              <w:rPr>
                <w:lang w:val="en-US"/>
              </w:rPr>
              <w:t>c</w:t>
            </w:r>
            <w:r w:rsidRPr="006974F5">
              <w:rPr>
                <w:lang w:val="en-US"/>
              </w:rPr>
              <w:t xml:space="preserve">ooperation against </w:t>
            </w:r>
            <w:r w:rsidR="006974F5" w:rsidRPr="006974F5">
              <w:rPr>
                <w:lang w:val="en-US"/>
              </w:rPr>
              <w:t>n</w:t>
            </w:r>
            <w:r w:rsidRPr="006974F5">
              <w:rPr>
                <w:lang w:val="en-US"/>
              </w:rPr>
              <w:t>on-</w:t>
            </w:r>
            <w:r w:rsidR="006974F5" w:rsidRPr="006974F5">
              <w:rPr>
                <w:lang w:val="en-US"/>
              </w:rPr>
              <w:t>v</w:t>
            </w:r>
            <w:r w:rsidRPr="006974F5">
              <w:rPr>
                <w:lang w:val="en-US"/>
              </w:rPr>
              <w:t xml:space="preserve">iolent </w:t>
            </w:r>
            <w:r w:rsidR="006974F5" w:rsidRPr="006974F5">
              <w:rPr>
                <w:lang w:val="en-US"/>
              </w:rPr>
              <w:t>e</w:t>
            </w:r>
            <w:r w:rsidRPr="006974F5">
              <w:rPr>
                <w:lang w:val="en-US"/>
              </w:rPr>
              <w:t xml:space="preserve">xtremism, </w:t>
            </w:r>
            <w:r w:rsidR="006974F5" w:rsidRPr="006974F5">
              <w:rPr>
                <w:lang w:val="en-US"/>
              </w:rPr>
              <w:t>f</w:t>
            </w:r>
            <w:r w:rsidRPr="006974F5">
              <w:rPr>
                <w:lang w:val="en-US"/>
              </w:rPr>
              <w:t xml:space="preserve">oreign </w:t>
            </w:r>
            <w:r w:rsidR="006974F5" w:rsidRPr="006974F5">
              <w:rPr>
                <w:lang w:val="en-US"/>
              </w:rPr>
              <w:t>i</w:t>
            </w:r>
            <w:r w:rsidRPr="006974F5">
              <w:rPr>
                <w:lang w:val="en-US"/>
              </w:rPr>
              <w:t xml:space="preserve">nfluence, and </w:t>
            </w:r>
            <w:r w:rsidR="006974F5" w:rsidRPr="006974F5">
              <w:rPr>
                <w:lang w:val="en-US"/>
              </w:rPr>
              <w:t>o</w:t>
            </w:r>
            <w:r w:rsidRPr="006974F5">
              <w:rPr>
                <w:lang w:val="en-US"/>
              </w:rPr>
              <w:t xml:space="preserve">nline </w:t>
            </w:r>
            <w:r w:rsidR="006974F5" w:rsidRPr="006974F5">
              <w:rPr>
                <w:lang w:val="en-US"/>
              </w:rPr>
              <w:t>r</w:t>
            </w:r>
            <w:r w:rsidRPr="006974F5">
              <w:rPr>
                <w:lang w:val="en-US"/>
              </w:rPr>
              <w:t>adicalisation</w:t>
            </w:r>
          </w:p>
          <w:p w14:paraId="4ABD464D" w14:textId="2B5DD40C" w:rsidR="009309D4" w:rsidRPr="006974F5" w:rsidRDefault="009309D4" w:rsidP="009309D4">
            <w:pPr>
              <w:pStyle w:val="ListParagraph"/>
              <w:rPr>
                <w:i/>
                <w:iCs/>
                <w:lang w:val="en-US"/>
              </w:rPr>
            </w:pPr>
            <w:r w:rsidRPr="006974F5">
              <w:rPr>
                <w:i/>
                <w:iCs/>
                <w:lang w:val="en-US"/>
              </w:rPr>
              <w:t>Information from Austria and Hungary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A3ECB24" w14:textId="77777777" w:rsidR="009309D4" w:rsidRPr="006974F5" w:rsidRDefault="009309D4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60415BF" w14:textId="0BD61B25" w:rsidR="009309D4" w:rsidRPr="006974F5" w:rsidRDefault="006974F5" w:rsidP="00CB73C2">
            <w:pPr>
              <w:rPr>
                <w:lang w:val="en-US"/>
              </w:rPr>
            </w:pPr>
            <w:r w:rsidRPr="006974F5">
              <w:rPr>
                <w:lang w:val="en-US"/>
              </w:rPr>
              <w:t>6627</w:t>
            </w:r>
            <w:r w:rsidR="00C2287F" w:rsidRPr="006974F5">
              <w:rPr>
                <w:lang w:val="en-US"/>
              </w:rPr>
              <w:t>/26</w:t>
            </w:r>
          </w:p>
        </w:tc>
      </w:tr>
      <w:tr w:rsidR="00C2287F" w14:paraId="06AA4996" w14:textId="77777777" w:rsidTr="003B0517">
        <w:tc>
          <w:tcPr>
            <w:tcW w:w="567" w:type="dxa"/>
            <w:tcMar>
              <w:right w:w="0" w:type="dxa"/>
            </w:tcMar>
          </w:tcPr>
          <w:p w14:paraId="7CF511FF" w14:textId="77777777" w:rsidR="00C2287F" w:rsidRPr="003B0517" w:rsidRDefault="00C2287F" w:rsidP="003B0517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FD6C009" w14:textId="421218BA" w:rsidR="00C2287F" w:rsidRPr="006974F5" w:rsidRDefault="006974F5" w:rsidP="009309D4">
            <w:pPr>
              <w:pStyle w:val="ListParagraph"/>
              <w:numPr>
                <w:ilvl w:val="0"/>
                <w:numId w:val="21"/>
              </w:numPr>
              <w:rPr>
                <w:lang w:val="en-US"/>
              </w:rPr>
            </w:pPr>
            <w:r w:rsidRPr="006974F5">
              <w:rPr>
                <w:lang w:val="en-US"/>
              </w:rPr>
              <w:t xml:space="preserve">Creation of a </w:t>
            </w:r>
            <w:r w:rsidR="00C81DC5" w:rsidRPr="006974F5">
              <w:rPr>
                <w:lang w:val="en-US"/>
              </w:rPr>
              <w:t xml:space="preserve">28th regime </w:t>
            </w:r>
            <w:r w:rsidRPr="006974F5">
              <w:rPr>
                <w:lang w:val="en-US"/>
              </w:rPr>
              <w:t>in</w:t>
            </w:r>
            <w:r w:rsidR="00C81DC5" w:rsidRPr="006974F5">
              <w:rPr>
                <w:lang w:val="en-US"/>
              </w:rPr>
              <w:t xml:space="preserve"> company law</w:t>
            </w:r>
          </w:p>
          <w:p w14:paraId="60C05321" w14:textId="0C6B6A39" w:rsidR="00C2287F" w:rsidRPr="006974F5" w:rsidRDefault="00C2287F" w:rsidP="00C2287F">
            <w:pPr>
              <w:pStyle w:val="ListParagraph"/>
              <w:rPr>
                <w:lang w:val="en-US"/>
              </w:rPr>
            </w:pPr>
            <w:r w:rsidRPr="006974F5">
              <w:rPr>
                <w:i/>
                <w:iCs/>
                <w:lang w:val="en-US"/>
              </w:rPr>
              <w:t>Information from France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D41FD9E" w14:textId="77777777" w:rsidR="00C2287F" w:rsidRPr="006974F5" w:rsidRDefault="00C2287F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7AB6E10" w14:textId="61FCF80C" w:rsidR="00C2287F" w:rsidRPr="006974F5" w:rsidRDefault="0091481C" w:rsidP="00CB73C2">
            <w:pPr>
              <w:rPr>
                <w:lang w:val="en-US"/>
              </w:rPr>
            </w:pPr>
            <w:r w:rsidRPr="006974F5">
              <w:rPr>
                <w:lang w:val="en-US"/>
              </w:rPr>
              <w:t>6616</w:t>
            </w:r>
            <w:r w:rsidR="00C2287F" w:rsidRPr="006974F5">
              <w:rPr>
                <w:lang w:val="en-US"/>
              </w:rPr>
              <w:t>/26</w:t>
            </w:r>
          </w:p>
        </w:tc>
      </w:tr>
    </w:tbl>
    <w:p w14:paraId="1E2B6770" w14:textId="77777777" w:rsidR="001B060D" w:rsidRPr="00B55050" w:rsidRDefault="001B060D" w:rsidP="001B060D">
      <w:pPr>
        <w:pStyle w:val="FinalLine"/>
        <w:rPr>
          <w:lang w:val="en-US"/>
        </w:rPr>
      </w:pPr>
    </w:p>
    <w:sectPr w:rsidR="001B060D" w:rsidRPr="00B55050" w:rsidSect="002C5BF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F1D81" w14:textId="77777777" w:rsidR="001B060D" w:rsidRDefault="001B060D" w:rsidP="00B5488B">
      <w:r>
        <w:separator/>
      </w:r>
    </w:p>
  </w:endnote>
  <w:endnote w:type="continuationSeparator" w:id="0">
    <w:p w14:paraId="791AD635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831B5" w14:textId="77777777" w:rsidR="000375BB" w:rsidRDefault="000375B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2C5BFB" w:rsidRPr="00D94637" w14:paraId="37824D03" w14:textId="77777777" w:rsidTr="002C5BFB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1D0DDA74" w14:textId="77777777" w:rsidR="002C5BFB" w:rsidRPr="00D94637" w:rsidRDefault="002C5BFB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2C5BFB" w:rsidRPr="00B310DC" w14:paraId="15B71B8B" w14:textId="77777777" w:rsidTr="002C5BFB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1CD140C3" w14:textId="542171FF" w:rsidR="002C5BFB" w:rsidRPr="00AD7BF2" w:rsidRDefault="002C5BFB" w:rsidP="004F54B2">
          <w:pPr>
            <w:pStyle w:val="FooterText"/>
          </w:pPr>
          <w:r>
            <w:t>6547/2/26</w:t>
          </w:r>
          <w:r w:rsidRPr="002511D8">
            <w:t xml:space="preserve"> </w:t>
          </w:r>
          <w:r>
            <w:t>REV 2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22AE360F" w14:textId="77777777" w:rsidR="002C5BFB" w:rsidRPr="00AD7BF2" w:rsidRDefault="002C5BFB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105CA04A" w14:textId="77777777" w:rsidR="002C5BFB" w:rsidRPr="002511D8" w:rsidRDefault="002C5BFB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4C7DEB42" w14:textId="0D1320B1" w:rsidR="002C5BFB" w:rsidRPr="00B310DC" w:rsidRDefault="002C5BFB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2C5BFB" w:rsidRPr="00D94637" w14:paraId="494EAD15" w14:textId="77777777" w:rsidTr="002C5BFB">
      <w:trPr>
        <w:jc w:val="center"/>
      </w:trPr>
      <w:tc>
        <w:tcPr>
          <w:tcW w:w="1774" w:type="pct"/>
          <w:shd w:val="clear" w:color="auto" w:fill="auto"/>
        </w:tcPr>
        <w:p w14:paraId="2CA871CC" w14:textId="36773087" w:rsidR="002C5BFB" w:rsidRPr="00AD7BF2" w:rsidRDefault="002C5BFB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552271D4" w14:textId="3A309EA1" w:rsidR="002C5BFB" w:rsidRPr="00AD7BF2" w:rsidRDefault="002C5BFB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2575C03D" w14:textId="2031F569" w:rsidR="002C5BFB" w:rsidRPr="00D94637" w:rsidRDefault="002C5BFB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315C9F0E" w14:textId="7875B630" w:rsidR="002C5BFB" w:rsidRPr="00695BAF" w:rsidRDefault="002C5BFB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1"/>
  </w:tbl>
  <w:p w14:paraId="0A35E85E" w14:textId="77777777" w:rsidR="001B060D" w:rsidRPr="002C5BFB" w:rsidRDefault="001B060D" w:rsidP="002C5BFB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2C5BFB" w:rsidRPr="00D94637" w14:paraId="6183FB90" w14:textId="77777777" w:rsidTr="002C5BFB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0F664579" w14:textId="77777777" w:rsidR="002C5BFB" w:rsidRPr="00D94637" w:rsidRDefault="002C5BFB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2C5BFB" w:rsidRPr="00B310DC" w14:paraId="10C98163" w14:textId="77777777" w:rsidTr="002C5BFB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1F569D87" w14:textId="205F374F" w:rsidR="002C5BFB" w:rsidRPr="00AD7BF2" w:rsidRDefault="002C5BFB" w:rsidP="004F54B2">
          <w:pPr>
            <w:pStyle w:val="FooterText"/>
          </w:pPr>
          <w:r>
            <w:t>6547/2/26</w:t>
          </w:r>
          <w:r w:rsidRPr="002511D8">
            <w:t xml:space="preserve"> </w:t>
          </w:r>
          <w:r>
            <w:t>REV 2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58E61231" w14:textId="77777777" w:rsidR="002C5BFB" w:rsidRPr="00AD7BF2" w:rsidRDefault="002C5BFB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0D54CCF4" w14:textId="77777777" w:rsidR="002C5BFB" w:rsidRPr="002511D8" w:rsidRDefault="002C5BFB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09475661" w14:textId="18F25C44" w:rsidR="002C5BFB" w:rsidRPr="00B310DC" w:rsidRDefault="002C5BFB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2C5BFB" w:rsidRPr="00D94637" w14:paraId="68F03718" w14:textId="77777777" w:rsidTr="002C5BFB">
      <w:trPr>
        <w:jc w:val="center"/>
      </w:trPr>
      <w:tc>
        <w:tcPr>
          <w:tcW w:w="1774" w:type="pct"/>
          <w:shd w:val="clear" w:color="auto" w:fill="auto"/>
        </w:tcPr>
        <w:p w14:paraId="1D7564A5" w14:textId="2A5A4FA8" w:rsidR="002C5BFB" w:rsidRPr="00AD7BF2" w:rsidRDefault="002C5BFB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3BA2D1D4" w14:textId="606922B2" w:rsidR="002C5BFB" w:rsidRPr="00AD7BF2" w:rsidRDefault="002C5BFB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70587B38" w14:textId="16E06229" w:rsidR="002C5BFB" w:rsidRPr="00D94637" w:rsidRDefault="002C5BFB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0D7BFEF2" w14:textId="3B16B005" w:rsidR="002C5BFB" w:rsidRPr="00695BAF" w:rsidRDefault="002C5BFB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3DA50337" w14:textId="77777777" w:rsidR="001B060D" w:rsidRPr="002C5BFB" w:rsidRDefault="001B060D" w:rsidP="002C5BFB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04E7A" w14:textId="77777777" w:rsidR="001B060D" w:rsidRDefault="001B060D" w:rsidP="00B5488B">
      <w:r>
        <w:separator/>
      </w:r>
    </w:p>
  </w:footnote>
  <w:footnote w:type="continuationSeparator" w:id="0">
    <w:p w14:paraId="5F85E392" w14:textId="77777777" w:rsidR="001B060D" w:rsidRDefault="001B060D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6E1A0" w14:textId="77777777" w:rsidR="000375BB" w:rsidRDefault="000375B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0EC0B963" w:rsidR="001B060D" w:rsidRPr="002C5BFB" w:rsidRDefault="002C5BFB" w:rsidP="002C5BFB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0D0671DC" w:rsidR="001B060D" w:rsidRPr="002C5BFB" w:rsidRDefault="002C5BFB" w:rsidP="002C5BFB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2" w15:restartNumberingAfterBreak="0">
    <w:nsid w:val="7B34586A"/>
    <w:multiLevelType w:val="hybridMultilevel"/>
    <w:tmpl w:val="E83016BE"/>
    <w:lvl w:ilvl="0" w:tplc="08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7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19"/>
  </w:num>
  <w:num w:numId="7" w16cid:durableId="885025986">
    <w:abstractNumId w:val="21"/>
  </w:num>
  <w:num w:numId="8" w16cid:durableId="1679966738">
    <w:abstractNumId w:val="10"/>
  </w:num>
  <w:num w:numId="9" w16cid:durableId="1450276834">
    <w:abstractNumId w:val="18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0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  <w:num w:numId="21" w16cid:durableId="79259863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ttachedTemplate r:id="rId1"/>
  <w:defaultTabStop w:val="567"/>
  <w:hyphenationZone w:val="425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097087595319808860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2-23&lt;/text&gt;_x000d__x000a_  &lt;/metadata&gt;_x000d__x000a_  &lt;metadata key=&quot;md_Prefix&quot;&gt;_x000d__x000a_    &lt;text&gt;&lt;/text&gt;_x000d__x000a_  &lt;/metadata&gt;_x000d__x000a_  &lt;metadata key=&quot;md_DocumentNumber&quot;&gt;_x000d__x000a_    &lt;text&gt;6547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REV 2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2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AG 31&lt;/text&gt;_x000d__x000a_      &lt;text&gt;OJ CONS 12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56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General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General Affairs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2-24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503274861571643346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2-09&lt;/text&gt;_x000d__x000a_  &lt;/metadata&gt;_x000d__x000a_  &lt;metadata key=&quot;md_Prefix&quot;&gt;_x000d__x000a_    &lt;text&gt;CM&lt;/text&gt;_x000d__x000a_  &lt;/metadata&gt;_x000d__x000a_  &lt;metadata key=&quot;md_DocumentNumber&quot;&gt;_x000d__x000a_    &lt;text&gt;1570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AG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56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General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General Affairs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2-24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a840c4738c9e63a02b0ba6217880cf24765b97d6ceb7063c8367cc4cc4ec79a8"/>
  </w:docVars>
  <w:rsids>
    <w:rsidRoot w:val="001B060D"/>
    <w:rsid w:val="000375BB"/>
    <w:rsid w:val="00067B40"/>
    <w:rsid w:val="00084B49"/>
    <w:rsid w:val="00087A41"/>
    <w:rsid w:val="000E2267"/>
    <w:rsid w:val="000F6EE8"/>
    <w:rsid w:val="001208A4"/>
    <w:rsid w:val="00140FBE"/>
    <w:rsid w:val="0014719C"/>
    <w:rsid w:val="001B060D"/>
    <w:rsid w:val="001C5546"/>
    <w:rsid w:val="002436E2"/>
    <w:rsid w:val="00260BF6"/>
    <w:rsid w:val="002B7630"/>
    <w:rsid w:val="002C53FF"/>
    <w:rsid w:val="002C5BFB"/>
    <w:rsid w:val="00326C08"/>
    <w:rsid w:val="00350C40"/>
    <w:rsid w:val="003B0517"/>
    <w:rsid w:val="003D040A"/>
    <w:rsid w:val="003D3D82"/>
    <w:rsid w:val="004025A8"/>
    <w:rsid w:val="00442CAD"/>
    <w:rsid w:val="00451B87"/>
    <w:rsid w:val="00497CF3"/>
    <w:rsid w:val="004C60B7"/>
    <w:rsid w:val="004E6770"/>
    <w:rsid w:val="00546854"/>
    <w:rsid w:val="005474FB"/>
    <w:rsid w:val="005A5570"/>
    <w:rsid w:val="005B4282"/>
    <w:rsid w:val="005B7D9A"/>
    <w:rsid w:val="005C3952"/>
    <w:rsid w:val="006213F4"/>
    <w:rsid w:val="00675D73"/>
    <w:rsid w:val="006974F5"/>
    <w:rsid w:val="006A0129"/>
    <w:rsid w:val="006C16B6"/>
    <w:rsid w:val="006D1FDE"/>
    <w:rsid w:val="006D2414"/>
    <w:rsid w:val="006D550C"/>
    <w:rsid w:val="007010AE"/>
    <w:rsid w:val="00723B34"/>
    <w:rsid w:val="00741DC3"/>
    <w:rsid w:val="00745D84"/>
    <w:rsid w:val="00772954"/>
    <w:rsid w:val="00786B8C"/>
    <w:rsid w:val="00814205"/>
    <w:rsid w:val="008146F9"/>
    <w:rsid w:val="00894F60"/>
    <w:rsid w:val="0091481C"/>
    <w:rsid w:val="00914F29"/>
    <w:rsid w:val="009309D4"/>
    <w:rsid w:val="0093442C"/>
    <w:rsid w:val="0094317A"/>
    <w:rsid w:val="009445F6"/>
    <w:rsid w:val="00962745"/>
    <w:rsid w:val="00973913"/>
    <w:rsid w:val="00981552"/>
    <w:rsid w:val="00983EF9"/>
    <w:rsid w:val="009860AE"/>
    <w:rsid w:val="00992DCC"/>
    <w:rsid w:val="009930AF"/>
    <w:rsid w:val="009A499C"/>
    <w:rsid w:val="009B6AE8"/>
    <w:rsid w:val="009F71BD"/>
    <w:rsid w:val="00A250F9"/>
    <w:rsid w:val="00A31007"/>
    <w:rsid w:val="00A50402"/>
    <w:rsid w:val="00A54FDC"/>
    <w:rsid w:val="00B5488B"/>
    <w:rsid w:val="00B55050"/>
    <w:rsid w:val="00BC0BB4"/>
    <w:rsid w:val="00BC3EC8"/>
    <w:rsid w:val="00BD729D"/>
    <w:rsid w:val="00BE07EF"/>
    <w:rsid w:val="00BE092F"/>
    <w:rsid w:val="00BE164E"/>
    <w:rsid w:val="00BF7F31"/>
    <w:rsid w:val="00C02778"/>
    <w:rsid w:val="00C2287F"/>
    <w:rsid w:val="00C24D81"/>
    <w:rsid w:val="00C81DC5"/>
    <w:rsid w:val="00CC013E"/>
    <w:rsid w:val="00CD513F"/>
    <w:rsid w:val="00D61BD4"/>
    <w:rsid w:val="00D64B12"/>
    <w:rsid w:val="00D90033"/>
    <w:rsid w:val="00D95441"/>
    <w:rsid w:val="00DA0A95"/>
    <w:rsid w:val="00DB0576"/>
    <w:rsid w:val="00DF7902"/>
    <w:rsid w:val="00E54C09"/>
    <w:rsid w:val="00E73994"/>
    <w:rsid w:val="00E8251D"/>
    <w:rsid w:val="00EE09A1"/>
    <w:rsid w:val="00EE3B78"/>
    <w:rsid w:val="00EE58DE"/>
    <w:rsid w:val="00F6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4:docId w14:val="11CEB7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2C5BFB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2C5BFB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2C5BFB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2C5BFB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2C5BFB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2C5BFB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2C5BFB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2C5BFB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2C5BFB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2C5BFB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2C5BFB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table" w:customStyle="1" w:styleId="TableGrid21">
    <w:name w:val="Table Grid21"/>
    <w:basedOn w:val="TableNormal"/>
    <w:next w:val="TableGrid"/>
    <w:uiPriority w:val="59"/>
    <w:rsid w:val="00983EF9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/>
  </w:style>
  <w:style w:type="paragraph" w:customStyle="1" w:styleId="TBDistrbMarkers">
    <w:name w:val="TBDistrbMarkers"/>
    <w:basedOn w:val="TBNormalTechnicalBlock"/>
    <w:qFormat/>
    <w:rsid w:val="002C5BFB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ListParagraph">
    <w:name w:val="List Paragraph"/>
    <w:basedOn w:val="Normal"/>
    <w:uiPriority w:val="34"/>
    <w:qFormat/>
    <w:rsid w:val="009309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bin"/><Relationship Id="rId12" Type="http://schemas.openxmlformats.org/officeDocument/2006/relationships/header" Target="header3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E98DA9C-1F05-49FB-810F-40C9DC0E98BE}"/>
</file>

<file path=customXml/itemProps2.xml><?xml version="1.0" encoding="utf-8"?>
<ds:datastoreItem xmlns:ds="http://schemas.openxmlformats.org/officeDocument/2006/customXml" ds:itemID="{1DFD62FD-9D76-4277-87C4-56DB6546B1CB}"/>
</file>

<file path=customXml/itemProps3.xml><?xml version="1.0" encoding="utf-8"?>
<ds:datastoreItem xmlns:ds="http://schemas.openxmlformats.org/officeDocument/2006/customXml" ds:itemID="{3BA1D1BE-E86D-407F-A715-AB4029087DDA}"/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1</Pages>
  <Words>134</Words>
  <Characters>766</Characters>
  <Application>Microsoft Office Word</Application>
  <DocSecurity>0</DocSecurity>
  <Lines>76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2026-02-23T17:22:00Z</dcterms:created>
  <dcterms:modified xsi:type="dcterms:W3CDTF">2026-02-23T17:58:00Z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ContentTypeId">
    <vt:lpwstr>0x010100B1C4999ACD6CE848981E0EB0D78F6234</vt:lpwstr>
  </property>
</Properties>
</file>